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41" w:right="4316" w:firstLine="-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94/20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6" w:right="1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347" w:right="43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276" w:right="32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9" w:firstLine="14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37" w:after="0" w:line="240" w:lineRule="auto"/>
        <w:ind w:left="11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1"/>
          <w:w w:val="99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99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99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-14"/>
          <w:w w:val="99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99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99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99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2"/>
          <w:w w:val="99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2448" w:space="5584"/>
            <w:col w:w="1848"/>
          </w:cols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439" w:lineRule="auto"/>
        <w:ind w:left="437" w:right="382" w:firstLine="-41"/>
        <w:jc w:val="left"/>
        <w:tabs>
          <w:tab w:pos="6080" w:val="left"/>
          <w:tab w:pos="87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3" w:lineRule="exact"/>
        <w:ind w:left="437" w:right="-20"/>
        <w:jc w:val="left"/>
        <w:tabs>
          <w:tab w:pos="8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8" w:after="0" w:line="240" w:lineRule="auto"/>
        <w:ind w:left="437" w:right="-8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240" w:lineRule="auto"/>
        <w:ind w:left="283" w:right="-20"/>
        <w:jc w:val="left"/>
        <w:tabs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*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-20"/>
        <w:jc w:val="left"/>
        <w:tabs>
          <w:tab w:pos="960" w:val="left"/>
          <w:tab w:pos="1420" w:val="left"/>
          <w:tab w:pos="2480" w:val="left"/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*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*</w:t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2328" w:space="3483"/>
            <w:col w:w="4069"/>
          </w:cols>
        </w:sectPr>
      </w:pPr>
      <w:rPr/>
    </w:p>
    <w:p>
      <w:pPr>
        <w:spacing w:before="37" w:after="0" w:line="240" w:lineRule="auto"/>
        <w:ind w:left="437" w:right="-20"/>
        <w:jc w:val="left"/>
        <w:tabs>
          <w:tab w:pos="6080" w:val="left"/>
          <w:tab w:pos="8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37" w:right="-20"/>
        <w:jc w:val="left"/>
        <w:tabs>
          <w:tab w:pos="8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*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2" w:lineRule="exact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*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39" w:after="0" w:line="260" w:lineRule="auto"/>
        <w:ind w:left="437" w:right="-57"/>
        <w:jc w:val="left"/>
        <w:tabs>
          <w:tab w:pos="1180" w:val="left"/>
          <w:tab w:pos="3460" w:val="left"/>
          <w:tab w:pos="4040" w:val="left"/>
          <w:tab w:pos="520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AX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  <w:tab/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RRË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  <w:tab/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  <w:tab/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4" w:after="0" w:line="241" w:lineRule="exact"/>
        <w:ind w:left="437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BLIK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5735" w:space="3249"/>
            <w:col w:w="896"/>
          </w:cols>
        </w:sectPr>
      </w:pPr>
      <w:rPr/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3" w:after="0" w:line="240" w:lineRule="auto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437" w:right="-20"/>
        <w:jc w:val="left"/>
        <w:tabs>
          <w:tab w:pos="6080" w:val="left"/>
          <w:tab w:pos="9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6.000004" w:type="dxa"/>
      </w:tblPr>
      <w:tblGrid/>
      <w:tr>
        <w:trPr>
          <w:trHeight w:val="471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674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REJ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ËRB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EV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BË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</w:rPr>
              <w:t>TET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right="20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99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87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" w:after="0" w:line="240" w:lineRule="auto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" w:after="0" w:line="240" w:lineRule="auto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9" w:after="0" w:line="240" w:lineRule="auto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84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/b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4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240" w:lineRule="auto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240" w:lineRule="auto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240" w:lineRule="auto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69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2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agaz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2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5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5" w:lineRule="exact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5" w:lineRule="exact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6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127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7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81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b/>
                <w:bCs/>
                <w:position w:val="1"/>
              </w:rPr>
              <w:t>th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right="79"/>
              <w:jc w:val="righ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99"/>
                <w:b/>
                <w:bCs/>
                <w:position w:val="1"/>
              </w:rPr>
              <w:t>26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20" w:hRule="exact"/>
        </w:trPr>
        <w:tc>
          <w:tcPr>
            <w:tcW w:w="505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5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4"/>
                <w:w w:val="100"/>
                <w:i/>
              </w:rPr>
              <w:t>Shën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  <w:i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5"/>
                <w:w w:val="100"/>
                <w:i/>
              </w:rPr>
              <w:t>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34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5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4" w:lineRule="exact"/>
        <w:ind w:left="15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*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“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pub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”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59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*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*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pag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ë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18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i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i/>
        </w:rPr>
        <w:t>2017.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540" w:bottom="280" w:left="1260" w:right="1480"/>
        </w:sectPr>
      </w:pPr>
      <w:rPr/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625.865367pt;height:356.7375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pgSz w:w="15840" w:h="12240" w:orient="landscape"/>
      <w:pgMar w:top="1120" w:bottom="280" w:left="16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2017-12-18T14:14:07Z</dcterms:created>
  <dcterms:modified xsi:type="dcterms:W3CDTF">2017-12-18T14:14:07Z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