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180" w:right="4162" w:firstLine="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95/20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633" w:right="32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RET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9765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ES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ËS,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92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ESA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256" w:right="23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0463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22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AX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TEGRU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E”,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””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6" w:after="0" w:line="420" w:lineRule="atLeast"/>
        <w:ind w:left="4380" w:right="1238" w:firstLine="-391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85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86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233" w:right="293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Q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4337" w:right="403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</w:rPr>
        <w:t>NDOS</w:t>
      </w:r>
      <w:r>
        <w:rPr>
          <w:rFonts w:ascii="Garamond" w:hAnsi="Garamond" w:cs="Garamond" w:eastAsia="Garamond"/>
          <w:sz w:val="24"/>
          <w:szCs w:val="24"/>
          <w:spacing w:val="-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7" w:firstLine="34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65,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14.10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2016,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himin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92/2016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10463,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22.9.2011,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xhimin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””.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461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20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29.9.2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/>
        <w:br w:type="column"/>
      </w:r>
      <w:r>
        <w:rPr>
          <w:sz w:val="16"/>
          <w:szCs w:val="16"/>
        </w:rPr>
      </w:r>
    </w:p>
    <w:p>
      <w:pPr>
        <w:spacing w:before="0" w:after="0" w:line="240" w:lineRule="auto"/>
        <w:ind w:left="125" w:right="5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-38" w:right="6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oz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çi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type w:val="continuous"/>
      <w:pgSz w:w="12240" w:h="15840"/>
      <w:pgMar w:top="1360" w:bottom="280" w:left="1320" w:right="1320"/>
      <w:cols w:num="2" w:equalWidth="0">
        <w:col w:w="2724" w:space="5402"/>
        <w:col w:w="1474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2017-12-18T14:14:18Z</dcterms:created>
  <dcterms:modified xsi:type="dcterms:W3CDTF">2017-12-18T14:14:18Z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2017-10-03T00:00:00Z</vt:filetime>
  </property>
  <property fmtid="{D5CDD505-2E9C-101B-9397-08002B2CF9AE}" pid="3" name="LastSaved">
    <vt:filetime>2017-12-18T00:00:00Z</vt:filetime>
  </property>
</Properties>
</file>