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160" w:right="4162" w:firstLine="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96/20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51" w:right="4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9769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12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ËS,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93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ESA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53" w:right="2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9640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2006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TREG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DUST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SË”,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420" w:lineRule="atLeast"/>
        <w:ind w:left="4218" w:right="1238" w:firstLine="-377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379" w:lineRule="auto"/>
        <w:ind w:left="3089" w:right="309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34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9769,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10.2016,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93/2016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9640,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9.11.2006,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44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29.9.2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left="125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-38" w:right="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oz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çi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2704" w:space="5402"/>
        <w:col w:w="147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2017-12-18T14:14:31Z</dcterms:created>
  <dcterms:modified xsi:type="dcterms:W3CDTF">2017-12-18T14:14:31Z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2017-12-18T00:00:00Z</vt:filetime>
  </property>
</Properties>
</file>