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364" w:right="4179" w:firstLine="-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8/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277" w:right="92" w:firstLine="-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RIT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ËRBËR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ARL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4370" w:right="418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JA</w:t>
      </w:r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375" w:right="419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379" w:lineRule="auto"/>
        <w:ind w:left="3322" w:right="314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Q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3pt;margin-top:11.544515pt;width:241.411964pt;height:66.48pt;mso-position-horizontal-relative:page;mso-position-vertical-relative:paragraph;z-index:-114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294" w:hRule="exact"/>
                    </w:trPr>
                    <w:tc>
                      <w:tcPr>
                        <w:tcW w:w="474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9" w:after="0" w:line="240" w:lineRule="auto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</w:rPr>
                          <w:t>1.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94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9" w:after="0" w:line="240" w:lineRule="auto"/>
                          <w:ind w:left="152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</w:rPr>
                          <w:t>dn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9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2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2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i</w:t>
                        </w:r>
                      </w:p>
                    </w:tc>
                    <w:tc>
                      <w:tcPr>
                        <w:tcW w:w="167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9" w:after="0" w:line="240" w:lineRule="auto"/>
                          <w:ind w:left="552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</w:rPr>
                          <w:t>y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2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r</w:t>
                        </w:r>
                      </w:p>
                    </w:tc>
                    <w:tc>
                      <w:tcPr>
                        <w:tcW w:w="73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9" w:after="0" w:line="240" w:lineRule="auto"/>
                          <w:ind w:left="134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</w:rPr>
                          <w:t>(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</w:rPr>
                          <w:t>S)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47" w:hRule="exact"/>
                    </w:trPr>
                    <w:tc>
                      <w:tcPr>
                        <w:tcW w:w="474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2.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94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52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9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2"/>
                            <w:w w:val="100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67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7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2"/>
                            <w:w w:val="100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  <w:position w:val="1"/>
                          </w:rPr>
                          <w:t>y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73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34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(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D)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47" w:hRule="exact"/>
                    </w:trPr>
                    <w:tc>
                      <w:tcPr>
                        <w:tcW w:w="474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3.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94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52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2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x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2"/>
                            <w:w w:val="100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67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54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2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73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34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(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S)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47" w:hRule="exact"/>
                    </w:trPr>
                    <w:tc>
                      <w:tcPr>
                        <w:tcW w:w="474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4.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94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52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2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2"/>
                            <w:w w:val="100"/>
                            <w:position w:val="1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2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67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54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2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73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34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(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S)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94" w:hRule="exact"/>
                    </w:trPr>
                    <w:tc>
                      <w:tcPr>
                        <w:tcW w:w="474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5.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94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52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  <w:position w:val="1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2"/>
                            <w:w w:val="100"/>
                            <w:position w:val="1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67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54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2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73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34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(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)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160" w:right="1320"/>
        </w:sectPr>
      </w:pPr>
      <w:rPr/>
    </w:p>
    <w:p>
      <w:pPr>
        <w:spacing w:before="37" w:after="0" w:line="859" w:lineRule="auto"/>
        <w:ind w:left="563" w:right="-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4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11" w:right="5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left="-38" w:right="6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uçi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160" w:right="1320"/>
      <w:cols w:num="2" w:equalWidth="0">
        <w:col w:w="4007" w:space="4325"/>
        <w:col w:w="142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2017-12-18T15:01:00Z</dcterms:created>
  <dcterms:modified xsi:type="dcterms:W3CDTF">2017-12-18T15:01:00Z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2017-10-10T00:00:00Z</vt:filetime>
  </property>
  <property fmtid="{D5CDD505-2E9C-101B-9397-08002B2CF9AE}" pid="3" name="LastSaved">
    <vt:filetime>2017-12-18T00:00:00Z</vt:filetime>
  </property>
</Properties>
</file>