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361" w:right="4182" w:firstLine="-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9/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66" w:right="88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EVERI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ARL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897" w:right="171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ÇË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TRA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REJ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JERI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375" w:right="41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304" w:right="31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37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563" w:right="37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3pt;margin-top:25.103148pt;width:460.469204pt;height:91.2pt;mso-position-horizontal-relative:page;mso-position-vertical-relative:paragraph;z-index:-143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294" w:hRule="exact"/>
                    </w:trPr>
                    <w:tc>
                      <w:tcPr>
                        <w:tcW w:w="71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9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</w:rPr>
                          <w:t>1.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3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9" w:after="0" w:line="240" w:lineRule="auto"/>
                          <w:ind w:left="39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</w:rPr>
                          <w:t>hk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9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</w:rPr>
                          <w:t>ino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373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9" w:after="0" w:line="240" w:lineRule="auto"/>
                          <w:ind w:left="2052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r</w:t>
                        </w:r>
                      </w:p>
                    </w:tc>
                    <w:tc>
                      <w:tcPr>
                        <w:tcW w:w="13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9" w:after="0" w:line="240" w:lineRule="auto"/>
                          <w:ind w:left="69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</w:rPr>
                          <w:t>(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</w:rPr>
                          <w:t>S)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71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2.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39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9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73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685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69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(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D)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71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3.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39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dmon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73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2083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69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(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S)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71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4.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39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73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2083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69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(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S)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71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5.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39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il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73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204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69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(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S)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71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6.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39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9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aço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73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2083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69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(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)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94" w:hRule="exact"/>
                    </w:trPr>
                    <w:tc>
                      <w:tcPr>
                        <w:tcW w:w="71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7.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43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39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Dhu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8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Ç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upi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73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204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3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69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(PD).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160" w:right="1320"/>
        </w:sectPr>
      </w:pPr>
      <w:rPr/>
    </w:p>
    <w:p>
      <w:pPr>
        <w:spacing w:before="37" w:after="0" w:line="240" w:lineRule="auto"/>
        <w:ind w:left="563" w:right="-8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4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11" w:right="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-38" w:right="6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uçi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160" w:right="1320"/>
      <w:cols w:num="2" w:equalWidth="0">
        <w:col w:w="4007" w:space="4325"/>
        <w:col w:w="142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2017-12-18T15:01:11Z</dcterms:created>
  <dcterms:modified xsi:type="dcterms:W3CDTF">2017-12-18T15:01:11Z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2017-10-10T00:00:00Z</vt:filetime>
  </property>
  <property fmtid="{D5CDD505-2E9C-101B-9397-08002B2CF9AE}" pid="3" name="LastSaved">
    <vt:filetime>2017-12-18T00:00:00Z</vt:filetime>
  </property>
</Properties>
</file>