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32" w:right="4114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02/20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4" w:right="10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77,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55,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upi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200" w:right="41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092" w:right="30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ndin.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dnor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ilda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tabs>
          <w:tab w:pos="3000" w:val="left"/>
          <w:tab w:pos="51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left="12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oz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çi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  <w:cols w:num="2" w:equalWidth="0">
        <w:col w:w="3120" w:space="5006"/>
        <w:col w:w="147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2017-12-18T15:25:35Z</dcterms:created>
  <dcterms:modified xsi:type="dcterms:W3CDTF">2017-12-18T15:25:35Z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LastSaved">
    <vt:filetime>2017-12-18T00:00:00Z</vt:filetime>
  </property>
</Properties>
</file>