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136" w:right="4136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5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CAK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ËTAR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5" w:right="41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3142" w:right="31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oxh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111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-38" w:right="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uçi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2985" w:space="5167"/>
        <w:col w:w="14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2017-12-18T15:25:44Z</dcterms:created>
  <dcterms:modified xsi:type="dcterms:W3CDTF">2017-12-18T15:25:44Z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LastSaved">
    <vt:filetime>2017-12-18T00:00:00Z</vt:filetime>
  </property>
</Properties>
</file>