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77" w:right="3994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13" w:right="83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89" w:right="153" w:firstLine="43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IRI”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4336" w:right="40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379" w:lineRule="auto"/>
        <w:ind w:left="3284" w:right="30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45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tabs>
          <w:tab w:pos="8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left="111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uçi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2985" w:space="5167"/>
        <w:col w:w="142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2017-12-18T16:07:47Z</dcterms:created>
  <dcterms:modified xsi:type="dcterms:W3CDTF">2017-12-18T16:07:47Z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