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D84B9" w14:textId="77777777" w:rsidR="00193219" w:rsidRPr="002E1AB3" w:rsidRDefault="00193219" w:rsidP="002E1AB3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2E1AB3">
        <w:rPr>
          <w:rFonts w:ascii="Garamond" w:hAnsi="Garamond"/>
          <w:b/>
          <w:lang w:val="sq-AL"/>
        </w:rPr>
        <w:t>VENDIM</w:t>
      </w:r>
    </w:p>
    <w:p w14:paraId="563D84BA" w14:textId="77777777" w:rsidR="00193219" w:rsidRPr="002E1AB3" w:rsidRDefault="00EF7AE0" w:rsidP="002E1AB3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2E1AB3">
        <w:rPr>
          <w:rFonts w:ascii="Garamond" w:hAnsi="Garamond"/>
          <w:b/>
          <w:lang w:val="sq-AL"/>
        </w:rPr>
        <w:t xml:space="preserve">Nr. </w:t>
      </w:r>
      <w:r w:rsidR="00BC7AEB" w:rsidRPr="002E1AB3">
        <w:rPr>
          <w:rFonts w:ascii="Garamond" w:hAnsi="Garamond"/>
          <w:b/>
          <w:lang w:val="sq-AL"/>
        </w:rPr>
        <w:t>84</w:t>
      </w:r>
      <w:r w:rsidR="00193219" w:rsidRPr="002E1AB3">
        <w:rPr>
          <w:rFonts w:ascii="Garamond" w:hAnsi="Garamond"/>
          <w:b/>
          <w:lang w:val="sq-AL"/>
        </w:rPr>
        <w:t>/2022</w:t>
      </w:r>
    </w:p>
    <w:p w14:paraId="1318818B" w14:textId="77777777" w:rsidR="00D042D5" w:rsidRDefault="00D042D5" w:rsidP="00D042D5">
      <w:pPr>
        <w:spacing w:line="240" w:lineRule="auto"/>
        <w:ind w:firstLine="0"/>
        <w:rPr>
          <w:rFonts w:ascii="Garamond" w:hAnsi="Garamond"/>
          <w:b/>
          <w:lang w:val="sq-AL"/>
        </w:rPr>
      </w:pPr>
    </w:p>
    <w:p w14:paraId="563D84BF" w14:textId="12B2E6E3" w:rsidR="001B4178" w:rsidRPr="002E1AB3" w:rsidRDefault="00BC7AEB" w:rsidP="00D042D5">
      <w:pPr>
        <w:spacing w:line="240" w:lineRule="auto"/>
        <w:ind w:firstLine="0"/>
        <w:jc w:val="center"/>
        <w:rPr>
          <w:rFonts w:ascii="Garamond" w:hAnsi="Garamond"/>
          <w:b/>
          <w:color w:val="auto"/>
          <w:szCs w:val="24"/>
          <w:lang w:val="sq-AL"/>
        </w:rPr>
      </w:pPr>
      <w:r w:rsidRPr="002E1AB3">
        <w:rPr>
          <w:rFonts w:ascii="Garamond" w:hAnsi="Garamond"/>
          <w:b/>
          <w:color w:val="auto"/>
          <w:szCs w:val="24"/>
          <w:lang w:val="sq-AL"/>
        </w:rPr>
        <w:t xml:space="preserve">PËR </w:t>
      </w:r>
      <w:r w:rsidR="001B4178" w:rsidRPr="002E1AB3">
        <w:rPr>
          <w:rFonts w:ascii="Garamond" w:hAnsi="Garamond"/>
          <w:b/>
          <w:color w:val="auto"/>
          <w:szCs w:val="24"/>
          <w:lang w:val="sq-AL"/>
        </w:rPr>
        <w:t xml:space="preserve">MIRATIMIN E RAPORTIT TË </w:t>
      </w:r>
      <w:r w:rsidRPr="002E1AB3">
        <w:rPr>
          <w:rFonts w:ascii="Garamond" w:hAnsi="Garamond"/>
          <w:b/>
          <w:color w:val="auto"/>
          <w:szCs w:val="24"/>
          <w:lang w:val="sq-AL"/>
        </w:rPr>
        <w:t>SHUMI</w:t>
      </w:r>
      <w:r w:rsidR="001B4178" w:rsidRPr="002E1AB3">
        <w:rPr>
          <w:rFonts w:ascii="Garamond" w:hAnsi="Garamond"/>
          <w:b/>
          <w:color w:val="auto"/>
          <w:szCs w:val="24"/>
          <w:lang w:val="sq-AL"/>
        </w:rPr>
        <w:t>CËS PARLAMENTARE NË KËSHILLIN PËR RREGULLOREN, MANDATET DHE IMUNITETIN</w:t>
      </w:r>
      <w:r w:rsidR="002F17D8">
        <w:rPr>
          <w:rFonts w:ascii="Garamond" w:hAnsi="Garamond"/>
          <w:b/>
          <w:color w:val="auto"/>
          <w:szCs w:val="24"/>
          <w:lang w:val="sq-AL"/>
        </w:rPr>
        <w:t>,</w:t>
      </w:r>
      <w:r w:rsidR="001B4178" w:rsidRPr="002E1AB3">
        <w:rPr>
          <w:rFonts w:ascii="Garamond" w:hAnsi="Garamond"/>
          <w:b/>
          <w:color w:val="auto"/>
          <w:szCs w:val="24"/>
          <w:lang w:val="sq-AL"/>
        </w:rPr>
        <w:t xml:space="preserve"> ME OBJEKT KONSTATIMIN E PAVLEFSHMËRISË DHE MBARIMIT TË MANDATIT TË DEPUTETES </w:t>
      </w:r>
      <w:proofErr w:type="spellStart"/>
      <w:r w:rsidR="001B4178" w:rsidRPr="002E1AB3">
        <w:rPr>
          <w:rFonts w:ascii="Garamond" w:hAnsi="Garamond"/>
          <w:b/>
          <w:color w:val="auto"/>
          <w:szCs w:val="24"/>
          <w:lang w:val="sq-AL"/>
        </w:rPr>
        <w:t>OLTA</w:t>
      </w:r>
      <w:proofErr w:type="spellEnd"/>
      <w:r w:rsidR="001B4178" w:rsidRPr="002E1AB3">
        <w:rPr>
          <w:rFonts w:ascii="Garamond" w:hAnsi="Garamond"/>
          <w:b/>
          <w:color w:val="auto"/>
          <w:szCs w:val="24"/>
          <w:lang w:val="sq-AL"/>
        </w:rPr>
        <w:t xml:space="preserve"> </w:t>
      </w:r>
      <w:proofErr w:type="spellStart"/>
      <w:r w:rsidR="001B4178" w:rsidRPr="002E1AB3">
        <w:rPr>
          <w:rFonts w:ascii="Garamond" w:hAnsi="Garamond"/>
          <w:b/>
          <w:color w:val="auto"/>
          <w:szCs w:val="24"/>
          <w:lang w:val="sq-AL"/>
        </w:rPr>
        <w:t>XHAÇKA</w:t>
      </w:r>
      <w:proofErr w:type="spellEnd"/>
    </w:p>
    <w:p w14:paraId="563D84C0" w14:textId="77777777" w:rsidR="001B4178" w:rsidRPr="002E1AB3" w:rsidRDefault="001B4178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563D84C1" w14:textId="77777777" w:rsidR="001B4178" w:rsidRPr="002E1AB3" w:rsidRDefault="001B4178" w:rsidP="002E1AB3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 xml:space="preserve">Në mbështetje të nenit 70 të Kushtetutës, </w:t>
      </w:r>
      <w:r w:rsidR="00FC1A34" w:rsidRPr="002E1AB3">
        <w:rPr>
          <w:rFonts w:ascii="Garamond" w:hAnsi="Garamond"/>
          <w:color w:val="auto"/>
          <w:szCs w:val="24"/>
          <w:lang w:val="sq-AL"/>
        </w:rPr>
        <w:t xml:space="preserve">të </w:t>
      </w:r>
      <w:r w:rsidRPr="002E1AB3">
        <w:rPr>
          <w:rFonts w:ascii="Garamond" w:hAnsi="Garamond"/>
          <w:color w:val="auto"/>
          <w:szCs w:val="24"/>
          <w:lang w:val="sq-AL"/>
        </w:rPr>
        <w:t>neneve 13, pika 7, 55 dhe 119</w:t>
      </w:r>
      <w:r w:rsidR="007925F3" w:rsidRPr="002E1AB3">
        <w:rPr>
          <w:rFonts w:ascii="Garamond" w:hAnsi="Garamond"/>
          <w:color w:val="auto"/>
          <w:szCs w:val="24"/>
          <w:lang w:val="sq-AL"/>
        </w:rPr>
        <w:t>/1</w:t>
      </w:r>
      <w:r w:rsidRPr="002E1AB3">
        <w:rPr>
          <w:rFonts w:ascii="Garamond" w:hAnsi="Garamond"/>
          <w:color w:val="auto"/>
          <w:szCs w:val="24"/>
          <w:lang w:val="sq-AL"/>
        </w:rPr>
        <w:t xml:space="preserve"> të Rregullores së Kuvendit,</w:t>
      </w:r>
    </w:p>
    <w:p w14:paraId="563D84C2" w14:textId="77777777" w:rsidR="001B4178" w:rsidRPr="002E1AB3" w:rsidRDefault="001B4178" w:rsidP="002E1AB3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563D84C3" w14:textId="77777777" w:rsidR="001B4178" w:rsidRPr="002E1AB3" w:rsidRDefault="002E1AB3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>KUVEND</w:t>
      </w:r>
      <w:r w:rsidR="001B4178" w:rsidRPr="002E1AB3">
        <w:rPr>
          <w:rFonts w:ascii="Garamond" w:hAnsi="Garamond"/>
          <w:color w:val="auto"/>
          <w:szCs w:val="24"/>
          <w:lang w:val="sq-AL"/>
        </w:rPr>
        <w:t>I</w:t>
      </w:r>
    </w:p>
    <w:p w14:paraId="563D84C4" w14:textId="77777777" w:rsidR="001B4178" w:rsidRPr="002E1AB3" w:rsidRDefault="001B4178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563D84C5" w14:textId="77777777" w:rsidR="001B4178" w:rsidRPr="002E1AB3" w:rsidRDefault="001B4178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>I REPUBLIKËS SË SHQIPËRISË</w:t>
      </w:r>
    </w:p>
    <w:p w14:paraId="563D84C6" w14:textId="77777777" w:rsidR="001B4178" w:rsidRPr="002E1AB3" w:rsidRDefault="001B4178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563D84C7" w14:textId="77777777" w:rsidR="001B4178" w:rsidRPr="002E1AB3" w:rsidRDefault="002E1AB3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>VENDOS</w:t>
      </w:r>
      <w:r w:rsidR="001B4178" w:rsidRPr="002E1AB3">
        <w:rPr>
          <w:rFonts w:ascii="Garamond" w:hAnsi="Garamond"/>
          <w:color w:val="auto"/>
          <w:szCs w:val="24"/>
          <w:lang w:val="sq-AL"/>
        </w:rPr>
        <w:t>I:</w:t>
      </w:r>
    </w:p>
    <w:p w14:paraId="563D84C8" w14:textId="77777777" w:rsidR="001B4178" w:rsidRPr="002E1AB3" w:rsidRDefault="001B4178" w:rsidP="002E1AB3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563D84C9" w14:textId="74504676" w:rsidR="001B4178" w:rsidRPr="002E1AB3" w:rsidRDefault="00BC7AEB" w:rsidP="002E1AB3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>I. M</w:t>
      </w:r>
      <w:r w:rsidR="001B4178" w:rsidRPr="002E1AB3">
        <w:rPr>
          <w:rFonts w:ascii="Garamond" w:hAnsi="Garamond"/>
          <w:color w:val="auto"/>
          <w:szCs w:val="24"/>
          <w:lang w:val="sq-AL"/>
        </w:rPr>
        <w:t xml:space="preserve">iratimin  e raportit të </w:t>
      </w:r>
      <w:r w:rsidRPr="002E1AB3">
        <w:rPr>
          <w:rFonts w:ascii="Garamond" w:hAnsi="Garamond"/>
          <w:color w:val="auto"/>
          <w:szCs w:val="24"/>
          <w:lang w:val="sq-AL"/>
        </w:rPr>
        <w:t>shumi</w:t>
      </w:r>
      <w:r w:rsidR="001B4178" w:rsidRPr="002E1AB3">
        <w:rPr>
          <w:rFonts w:ascii="Garamond" w:hAnsi="Garamond"/>
          <w:color w:val="auto"/>
          <w:szCs w:val="24"/>
          <w:lang w:val="sq-AL"/>
        </w:rPr>
        <w:t>cë</w:t>
      </w:r>
      <w:r w:rsidR="00FC1A34" w:rsidRPr="002E1AB3">
        <w:rPr>
          <w:rFonts w:ascii="Garamond" w:hAnsi="Garamond"/>
          <w:color w:val="auto"/>
          <w:szCs w:val="24"/>
          <w:lang w:val="sq-AL"/>
        </w:rPr>
        <w:t>s</w:t>
      </w:r>
      <w:r w:rsidR="001B4178" w:rsidRPr="002E1AB3">
        <w:rPr>
          <w:rFonts w:ascii="Garamond" w:hAnsi="Garamond"/>
          <w:color w:val="auto"/>
          <w:szCs w:val="24"/>
          <w:lang w:val="sq-AL"/>
        </w:rPr>
        <w:t xml:space="preserve"> parlamentare </w:t>
      </w:r>
      <w:r w:rsidR="00FC1A34" w:rsidRPr="002E1AB3">
        <w:rPr>
          <w:rFonts w:ascii="Garamond" w:hAnsi="Garamond"/>
          <w:color w:val="auto"/>
          <w:szCs w:val="24"/>
          <w:lang w:val="sq-AL"/>
        </w:rPr>
        <w:t>në Këshillin</w:t>
      </w:r>
      <w:r w:rsidR="001B4178" w:rsidRPr="002E1AB3">
        <w:rPr>
          <w:rFonts w:ascii="Garamond" w:hAnsi="Garamond"/>
          <w:color w:val="auto"/>
          <w:szCs w:val="24"/>
          <w:lang w:val="sq-AL"/>
        </w:rPr>
        <w:t xml:space="preserve"> për Rregulloren, Mandatet dhe Imunitetin</w:t>
      </w:r>
      <w:r w:rsidR="002F17D8">
        <w:rPr>
          <w:rFonts w:ascii="Garamond" w:hAnsi="Garamond"/>
          <w:color w:val="auto"/>
          <w:szCs w:val="24"/>
          <w:lang w:val="sq-AL"/>
        </w:rPr>
        <w:t>,</w:t>
      </w:r>
      <w:bookmarkStart w:id="0" w:name="_GoBack"/>
      <w:bookmarkEnd w:id="0"/>
      <w:r w:rsidR="001B4178" w:rsidRPr="002E1AB3">
        <w:rPr>
          <w:rFonts w:ascii="Garamond" w:hAnsi="Garamond"/>
          <w:color w:val="auto"/>
          <w:szCs w:val="24"/>
          <w:lang w:val="sq-AL"/>
        </w:rPr>
        <w:t xml:space="preserve"> me objekt konstatimin e pavlefshmërisë dhe mbarimit të mandatit të deputetes </w:t>
      </w:r>
      <w:proofErr w:type="spellStart"/>
      <w:r w:rsidR="001B4178" w:rsidRPr="002E1AB3">
        <w:rPr>
          <w:rFonts w:ascii="Garamond" w:hAnsi="Garamond"/>
          <w:color w:val="auto"/>
          <w:szCs w:val="24"/>
          <w:lang w:val="sq-AL"/>
        </w:rPr>
        <w:t>Olta</w:t>
      </w:r>
      <w:proofErr w:type="spellEnd"/>
      <w:r w:rsidR="001B4178" w:rsidRPr="002E1AB3">
        <w:rPr>
          <w:rFonts w:ascii="Garamond" w:hAnsi="Garamond"/>
          <w:color w:val="auto"/>
          <w:szCs w:val="24"/>
          <w:lang w:val="sq-AL"/>
        </w:rPr>
        <w:t xml:space="preserve"> </w:t>
      </w:r>
      <w:proofErr w:type="spellStart"/>
      <w:r w:rsidR="001B4178" w:rsidRPr="002E1AB3">
        <w:rPr>
          <w:rFonts w:ascii="Garamond" w:hAnsi="Garamond"/>
          <w:color w:val="auto"/>
          <w:szCs w:val="24"/>
          <w:lang w:val="sq-AL"/>
        </w:rPr>
        <w:t>Xhaçka</w:t>
      </w:r>
      <w:proofErr w:type="spellEnd"/>
      <w:r w:rsidR="00FC1A34" w:rsidRPr="002E1AB3">
        <w:rPr>
          <w:rFonts w:ascii="Garamond" w:hAnsi="Garamond"/>
          <w:color w:val="auto"/>
          <w:szCs w:val="24"/>
          <w:lang w:val="sq-AL"/>
        </w:rPr>
        <w:t>.</w:t>
      </w:r>
    </w:p>
    <w:p w14:paraId="563D84CA" w14:textId="77777777" w:rsidR="00FC1A34" w:rsidRPr="002E1AB3" w:rsidRDefault="002E1AB3" w:rsidP="002E1AB3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proofErr w:type="spellStart"/>
      <w:r>
        <w:rPr>
          <w:rFonts w:ascii="Garamond" w:hAnsi="Garamond"/>
          <w:color w:val="auto"/>
          <w:szCs w:val="24"/>
          <w:lang w:val="sq-AL"/>
        </w:rPr>
        <w:t>II</w:t>
      </w:r>
      <w:proofErr w:type="spellEnd"/>
      <w:r>
        <w:rPr>
          <w:rFonts w:ascii="Garamond" w:hAnsi="Garamond"/>
          <w:color w:val="auto"/>
          <w:szCs w:val="24"/>
          <w:lang w:val="sq-AL"/>
        </w:rPr>
        <w:t xml:space="preserve">. </w:t>
      </w:r>
      <w:r w:rsidR="001B4178" w:rsidRPr="002E1AB3">
        <w:rPr>
          <w:rFonts w:ascii="Garamond" w:hAnsi="Garamond"/>
          <w:color w:val="auto"/>
          <w:szCs w:val="24"/>
          <w:lang w:val="sq-AL"/>
        </w:rPr>
        <w:t>Ky vendim hyn në fuqi menjëherë.</w:t>
      </w:r>
      <w:r w:rsidR="00017353" w:rsidRPr="002E1AB3">
        <w:rPr>
          <w:rFonts w:ascii="Garamond" w:hAnsi="Garamond"/>
          <w:color w:val="auto"/>
          <w:szCs w:val="24"/>
          <w:lang w:val="sq-AL"/>
        </w:rPr>
        <w:t xml:space="preserve">  </w:t>
      </w:r>
    </w:p>
    <w:p w14:paraId="563D84CB" w14:textId="77777777" w:rsidR="00FC1A34" w:rsidRPr="002E1AB3" w:rsidRDefault="00FC1A34" w:rsidP="002E1AB3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563D84CC" w14:textId="77777777" w:rsidR="002E1AB3" w:rsidRPr="002E1AB3" w:rsidRDefault="002E1AB3" w:rsidP="002E1AB3">
      <w:pPr>
        <w:spacing w:line="240" w:lineRule="auto"/>
        <w:ind w:firstLine="284"/>
        <w:jc w:val="right"/>
        <w:rPr>
          <w:rFonts w:ascii="Garamond" w:hAnsi="Garamond"/>
          <w:color w:val="auto"/>
          <w:szCs w:val="24"/>
          <w:lang w:val="sq-AL"/>
        </w:rPr>
      </w:pPr>
      <w:r w:rsidRPr="002E1AB3">
        <w:rPr>
          <w:rFonts w:ascii="Garamond" w:hAnsi="Garamond"/>
          <w:color w:val="auto"/>
          <w:szCs w:val="24"/>
          <w:lang w:val="sq-AL"/>
        </w:rPr>
        <w:t>KRYETARE</w:t>
      </w:r>
    </w:p>
    <w:p w14:paraId="563D84CD" w14:textId="77777777" w:rsidR="002E1AB3" w:rsidRPr="002E1AB3" w:rsidRDefault="002E1AB3" w:rsidP="002E1AB3">
      <w:pPr>
        <w:keepNext/>
        <w:spacing w:line="240" w:lineRule="auto"/>
        <w:ind w:firstLine="284"/>
        <w:jc w:val="right"/>
        <w:outlineLvl w:val="0"/>
        <w:rPr>
          <w:rFonts w:ascii="Garamond" w:hAnsi="Garamond"/>
          <w:b/>
          <w:bCs/>
          <w:color w:val="auto"/>
          <w:spacing w:val="2"/>
          <w:szCs w:val="24"/>
          <w:lang w:val="sq-AL"/>
        </w:rPr>
      </w:pPr>
      <w:r w:rsidRPr="002E1AB3">
        <w:rPr>
          <w:rFonts w:ascii="Garamond" w:hAnsi="Garamond"/>
          <w:b/>
          <w:bCs/>
          <w:color w:val="auto"/>
          <w:spacing w:val="2"/>
          <w:szCs w:val="24"/>
          <w:lang w:val="sq-AL"/>
        </w:rPr>
        <w:t xml:space="preserve">Lindita </w:t>
      </w:r>
      <w:proofErr w:type="spellStart"/>
      <w:r w:rsidRPr="002E1AB3">
        <w:rPr>
          <w:rFonts w:ascii="Garamond" w:hAnsi="Garamond"/>
          <w:b/>
          <w:bCs/>
          <w:color w:val="auto"/>
          <w:spacing w:val="2"/>
          <w:szCs w:val="24"/>
          <w:lang w:val="sq-AL"/>
        </w:rPr>
        <w:t>Nikolla</w:t>
      </w:r>
      <w:proofErr w:type="spellEnd"/>
    </w:p>
    <w:p w14:paraId="563D84CE" w14:textId="77777777" w:rsidR="007925F3" w:rsidRPr="002E1AB3" w:rsidRDefault="007925F3" w:rsidP="002E1AB3">
      <w:pPr>
        <w:spacing w:line="240" w:lineRule="auto"/>
        <w:ind w:firstLine="284"/>
        <w:rPr>
          <w:rFonts w:ascii="Garamond" w:hAnsi="Garamond"/>
          <w:lang w:val="sq-AL"/>
        </w:rPr>
      </w:pPr>
    </w:p>
    <w:p w14:paraId="563D84CF" w14:textId="7FB983A3" w:rsidR="00193219" w:rsidRPr="002E1AB3" w:rsidRDefault="00193219" w:rsidP="002E1AB3">
      <w:pPr>
        <w:spacing w:line="240" w:lineRule="auto"/>
        <w:ind w:firstLine="284"/>
        <w:rPr>
          <w:rFonts w:ascii="Garamond" w:hAnsi="Garamond"/>
          <w:lang w:val="sq-AL"/>
        </w:rPr>
      </w:pPr>
      <w:r w:rsidRPr="002E1AB3">
        <w:rPr>
          <w:rFonts w:ascii="Garamond" w:hAnsi="Garamond"/>
          <w:lang w:val="sq-AL"/>
        </w:rPr>
        <w:t xml:space="preserve">Miratuar </w:t>
      </w:r>
      <w:r w:rsidR="00B7093F">
        <w:rPr>
          <w:rFonts w:ascii="Garamond" w:hAnsi="Garamond"/>
          <w:lang w:val="sq-AL"/>
        </w:rPr>
        <w:t>m</w:t>
      </w:r>
      <w:r w:rsidRPr="002E1AB3">
        <w:rPr>
          <w:rFonts w:ascii="Garamond" w:hAnsi="Garamond"/>
          <w:lang w:val="sq-AL"/>
        </w:rPr>
        <w:t xml:space="preserve">ë datë </w:t>
      </w:r>
      <w:r w:rsidR="00EF7AE0" w:rsidRPr="002E1AB3">
        <w:rPr>
          <w:rFonts w:ascii="Garamond" w:hAnsi="Garamond"/>
          <w:lang w:val="sq-AL"/>
        </w:rPr>
        <w:t>17</w:t>
      </w:r>
      <w:r w:rsidRPr="002E1AB3">
        <w:rPr>
          <w:rFonts w:ascii="Garamond" w:hAnsi="Garamond"/>
          <w:lang w:val="sq-AL"/>
        </w:rPr>
        <w:t>.</w:t>
      </w:r>
      <w:r w:rsidR="00EF7AE0" w:rsidRPr="002E1AB3">
        <w:rPr>
          <w:rFonts w:ascii="Garamond" w:hAnsi="Garamond"/>
          <w:lang w:val="sq-AL"/>
        </w:rPr>
        <w:t>11</w:t>
      </w:r>
      <w:r w:rsidRPr="002E1AB3">
        <w:rPr>
          <w:rFonts w:ascii="Garamond" w:hAnsi="Garamond"/>
          <w:lang w:val="sq-AL"/>
        </w:rPr>
        <w:t>.2022</w:t>
      </w:r>
      <w:r w:rsidR="00B7093F">
        <w:rPr>
          <w:rFonts w:ascii="Garamond" w:hAnsi="Garamond"/>
          <w:lang w:val="sq-AL"/>
        </w:rPr>
        <w:t>.</w:t>
      </w:r>
    </w:p>
    <w:p w14:paraId="563D84D0" w14:textId="77777777" w:rsidR="0016295F" w:rsidRPr="002E1AB3" w:rsidRDefault="0016295F" w:rsidP="002E1AB3">
      <w:pPr>
        <w:spacing w:line="240" w:lineRule="auto"/>
        <w:ind w:firstLine="284"/>
        <w:rPr>
          <w:rFonts w:ascii="Garamond" w:hAnsi="Garamond"/>
          <w:sz w:val="20"/>
          <w:szCs w:val="20"/>
          <w:lang w:val="sq-AL"/>
        </w:rPr>
      </w:pPr>
    </w:p>
    <w:p w14:paraId="563D84D1" w14:textId="77777777" w:rsidR="00A04B0E" w:rsidRPr="00FD7D64" w:rsidRDefault="00A04B0E" w:rsidP="00A705B6">
      <w:pPr>
        <w:rPr>
          <w:b/>
          <w:lang w:val="sq-AL"/>
        </w:rPr>
      </w:pPr>
    </w:p>
    <w:sectPr w:rsidR="00A04B0E" w:rsidRPr="00FD7D64" w:rsidSect="00744F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828B2"/>
    <w:multiLevelType w:val="hybridMultilevel"/>
    <w:tmpl w:val="BEBA590E"/>
    <w:lvl w:ilvl="0" w:tplc="E8D26D32">
      <w:start w:val="1"/>
      <w:numFmt w:val="upperRoman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6F7D4">
      <w:start w:val="1"/>
      <w:numFmt w:val="lowerLetter"/>
      <w:lvlText w:val="%2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6269E">
      <w:start w:val="1"/>
      <w:numFmt w:val="lowerRoman"/>
      <w:lvlText w:val="%3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E58A">
      <w:start w:val="1"/>
      <w:numFmt w:val="decimal"/>
      <w:lvlText w:val="%4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A6488">
      <w:start w:val="1"/>
      <w:numFmt w:val="lowerLetter"/>
      <w:lvlText w:val="%5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AD792">
      <w:start w:val="1"/>
      <w:numFmt w:val="lowerRoman"/>
      <w:lvlText w:val="%6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8D09C">
      <w:start w:val="1"/>
      <w:numFmt w:val="decimal"/>
      <w:lvlText w:val="%7"/>
      <w:lvlJc w:val="left"/>
      <w:pPr>
        <w:ind w:left="7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2AA7C">
      <w:start w:val="1"/>
      <w:numFmt w:val="lowerLetter"/>
      <w:lvlText w:val="%8"/>
      <w:lvlJc w:val="left"/>
      <w:pPr>
        <w:ind w:left="8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AF2F0">
      <w:start w:val="1"/>
      <w:numFmt w:val="lowerRoman"/>
      <w:lvlText w:val="%9"/>
      <w:lvlJc w:val="left"/>
      <w:pPr>
        <w:ind w:left="8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DD"/>
    <w:rsid w:val="00005D90"/>
    <w:rsid w:val="00017353"/>
    <w:rsid w:val="00102A13"/>
    <w:rsid w:val="00115E6D"/>
    <w:rsid w:val="0016295F"/>
    <w:rsid w:val="00193219"/>
    <w:rsid w:val="001B4178"/>
    <w:rsid w:val="00207F49"/>
    <w:rsid w:val="002608C8"/>
    <w:rsid w:val="002E1AB3"/>
    <w:rsid w:val="002E728D"/>
    <w:rsid w:val="002F0FD0"/>
    <w:rsid w:val="002F17D8"/>
    <w:rsid w:val="00354EBA"/>
    <w:rsid w:val="003C6BE8"/>
    <w:rsid w:val="00446508"/>
    <w:rsid w:val="005012B8"/>
    <w:rsid w:val="0056174C"/>
    <w:rsid w:val="005805EF"/>
    <w:rsid w:val="005840E0"/>
    <w:rsid w:val="00585797"/>
    <w:rsid w:val="0059248D"/>
    <w:rsid w:val="006372FF"/>
    <w:rsid w:val="00670DC3"/>
    <w:rsid w:val="00744FA2"/>
    <w:rsid w:val="007925F3"/>
    <w:rsid w:val="0082024A"/>
    <w:rsid w:val="00941D8E"/>
    <w:rsid w:val="009627D5"/>
    <w:rsid w:val="00977777"/>
    <w:rsid w:val="009A17F3"/>
    <w:rsid w:val="00A04B0E"/>
    <w:rsid w:val="00A477A4"/>
    <w:rsid w:val="00A705B6"/>
    <w:rsid w:val="00B22291"/>
    <w:rsid w:val="00B7093F"/>
    <w:rsid w:val="00BA76FE"/>
    <w:rsid w:val="00BC7AEB"/>
    <w:rsid w:val="00C27144"/>
    <w:rsid w:val="00C600B2"/>
    <w:rsid w:val="00CA7EE9"/>
    <w:rsid w:val="00CE29FA"/>
    <w:rsid w:val="00D042D5"/>
    <w:rsid w:val="00DD7A6A"/>
    <w:rsid w:val="00E270DD"/>
    <w:rsid w:val="00E72413"/>
    <w:rsid w:val="00EF7AE0"/>
    <w:rsid w:val="00FC1A34"/>
    <w:rsid w:val="00F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D84B9"/>
  <w15:docId w15:val="{EA200834-5FF2-4A74-896D-8DEE2BB8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353"/>
    <w:pPr>
      <w:spacing w:line="249" w:lineRule="auto"/>
      <w:ind w:firstLine="331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paragraph" w:styleId="Heading1">
    <w:name w:val="heading 1"/>
    <w:next w:val="Normal"/>
    <w:link w:val="Heading1Char"/>
    <w:uiPriority w:val="9"/>
    <w:unhideWhenUsed/>
    <w:qFormat/>
    <w:rsid w:val="00017353"/>
    <w:pPr>
      <w:keepNext/>
      <w:keepLines/>
      <w:numPr>
        <w:numId w:val="1"/>
      </w:numPr>
      <w:spacing w:after="10" w:line="249" w:lineRule="auto"/>
      <w:ind w:left="10" w:right="5" w:hanging="10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7353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FD7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5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5EF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i.londo\Desktop\Projekt%20vendim%20KQZ%20per%20hapjen%20e%20kutiv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2022-11-21T10:41:35Z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2022-11-17T23:00:00Z</Date_x0020_protokolli>
    <Titulli xmlns="0e656187-b300-4fb0-8bf4-3a50f872073c">Për miratimin e raportit të shumicës parlamentare në Këshillin për Rregulloren, Mandatet dhe Imunitetin me objekt konstatimin e pavlefshmërisë dhe mbarimit të mandatit të deputetes Olta Xhaça </Titulli>
    <Modifikuesi xmlns="0e656187-b300-4fb0-8bf4-3a50f872073c">valjeta.kaftalli</Modifikuesi>
    <Nr_x002e__x0020_prot_x0020_QBZ xmlns="0e656187-b300-4fb0-8bf4-3a50f872073c">1694/2</Nr_x002e__x0020_prot_x0020_QBZ>
    <Data_x0020_e_x0020_Modifikimit xmlns="0e656187-b300-4fb0-8bf4-3a50f872073c">2022-11-22T10:32:50Z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3875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CBB1277354CFCAC0402A862816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CCBB1277354CFCAC0402A862816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032C-1AB0-4B30-BBC0-60266EF0EB84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14938BA-9A4B-43A1-BAF0-7C8F01CC8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2E508-80EF-4BA7-82AC-397BC053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5574EF-95FB-43C6-BFF5-E1E0180A44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98B51B-9737-4040-92D1-6E1337186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835C0B-CF4F-4491-B845-FD73CD5B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vendim KQZ per hapjen e kutive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të shumicës parlamentare në Këshillin për Rregulloren, Mandatet dhe Imunitetin me objekt konstatimin e pavlefshmërisë dhe mbarimit të mandatit të deputetes Olta Xhaça</vt:lpstr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të shumicës parlamentare në Këshillin për Rregulloren, Mandatet dhe Imunitetin me objekt konstatimin e pavlefshmërisë dhe mbarimit të mandatit të deputetes Olta Xhaça</dc:title>
  <dc:creator>Besi Londo</dc:creator>
  <cp:lastModifiedBy>Alma Lisaku</cp:lastModifiedBy>
  <cp:revision>5</cp:revision>
  <cp:lastPrinted>2022-11-18T09:34:00Z</cp:lastPrinted>
  <dcterms:created xsi:type="dcterms:W3CDTF">2022-11-21T10:51:00Z</dcterms:created>
  <dcterms:modified xsi:type="dcterms:W3CDTF">2022-11-22T12:57:00Z</dcterms:modified>
</cp:coreProperties>
</file>