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3728" w:right="37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AB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illit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odolo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ktiv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159,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17.8.2017,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740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96" w:right="6506" w:firstLine="-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o:</w:t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96" w:right="3550" w:firstLine="-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8" w:lineRule="exact"/>
        <w:ind w:left="113" w:right="4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51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 w:firstLine="33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Sz w:w="12240" w:h="15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2017-12-18T14:04:48Z</dcterms:created>
  <dcterms:modified xsi:type="dcterms:W3CDTF">2017-12-18T14:04:48Z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2017-09-28T00:00:00Z</vt:filetime>
  </property>
  <property fmtid="{D5CDD505-2E9C-101B-9397-08002B2CF9AE}" pid="3" name="LastSaved">
    <vt:filetime>2017-12-18T00:00:00Z</vt:filetime>
  </property>
</Properties>
</file>