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C37" w:rsidRPr="00BE40D2" w:rsidRDefault="00970723" w:rsidP="00BE40D2">
      <w:pPr>
        <w:pStyle w:val="Akti"/>
      </w:pPr>
      <w:r w:rsidRPr="00BE40D2">
        <w:t>RREGULLORE</w:t>
      </w:r>
      <w:r w:rsidR="00101C37" w:rsidRPr="00BE40D2">
        <w:t xml:space="preserve"> </w:t>
      </w:r>
    </w:p>
    <w:p w:rsidR="00970723" w:rsidRPr="007542C3" w:rsidRDefault="00101C37" w:rsidP="00251459">
      <w:pPr>
        <w:pStyle w:val="NumriData"/>
      </w:pPr>
      <w:r w:rsidRPr="007542C3">
        <w:t>Nr.3602, datë 18.8.2011</w:t>
      </w:r>
    </w:p>
    <w:p w:rsidR="00BE40D2" w:rsidRDefault="00BE40D2" w:rsidP="00251459">
      <w:pPr>
        <w:pStyle w:val="Titulli"/>
      </w:pPr>
    </w:p>
    <w:p w:rsidR="00970723" w:rsidRPr="007542C3" w:rsidRDefault="00970723" w:rsidP="00251459">
      <w:pPr>
        <w:pStyle w:val="Titulli"/>
      </w:pPr>
      <w:r w:rsidRPr="007542C3">
        <w:t xml:space="preserve">MBI </w:t>
      </w:r>
      <w:r w:rsidR="00586E40" w:rsidRPr="007542C3">
        <w:t>MËNYRËN</w:t>
      </w:r>
      <w:r w:rsidRPr="007542C3">
        <w:t xml:space="preserve"> E NGARKIMIT TË MALLRAVE NË VAGON</w:t>
      </w:r>
      <w:r w:rsidR="00CC3D2D" w:rsidRPr="007542C3">
        <w:t>Ë</w:t>
      </w:r>
      <w:r w:rsidRPr="007542C3">
        <w:t>T HEKURUDHOR</w:t>
      </w:r>
      <w:r w:rsidR="00CC3D2D" w:rsidRPr="007542C3">
        <w:t>Ë</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Në mbështetje të pikës 4 të nenit 102 të Kushtetutës dhe të pikës 2 të nenit 66 të ligjit nr.9317, datë 18.11.2004 “Kodi Hekurudhor i Republikës së Shqipërisë”,</w:t>
      </w:r>
    </w:p>
    <w:p w:rsidR="00970723" w:rsidRPr="007542C3" w:rsidRDefault="00970723" w:rsidP="00970723">
      <w:pPr>
        <w:pStyle w:val="Paragrafi"/>
        <w:rPr>
          <w:lang w:val="sq-AL"/>
        </w:rPr>
      </w:pPr>
      <w:r w:rsidRPr="007542C3">
        <w:rPr>
          <w:lang w:val="sq-AL"/>
        </w:rPr>
        <w:t>Duke adaptuar: direktivat e Bashkimit Ndërkombëtar të Hekurudhave (UIC), aneksin II të “Rregullores ndërkombëtare të mjeteve” (RIV), lidhur me parimet dhe metodat e ngarkimit të mallrave në vagonët hekurudhorë.</w:t>
      </w:r>
    </w:p>
    <w:p w:rsidR="00970723" w:rsidRPr="007542C3" w:rsidRDefault="00970723" w:rsidP="00970723">
      <w:pPr>
        <w:pStyle w:val="Paragrafi"/>
        <w:rPr>
          <w:lang w:val="sq-AL"/>
        </w:rPr>
      </w:pPr>
      <w:r w:rsidRPr="007542C3">
        <w:rPr>
          <w:lang w:val="sq-AL"/>
        </w:rPr>
        <w:t>Me qëllim: rregullimin, disiplinimin, monitorimin, transparencën e veprimtarisë së ushtruar në ngarkimin e vagonëve hekurudhorë në përputhje me llojet e mallrave dhe tipat e mjeteve hekurudhore të transportit të mallrave, Ministri i Punëve Publike dhe Transport</w:t>
      </w:r>
      <w:r w:rsidR="002F12FB">
        <w:rPr>
          <w:lang w:val="sq-AL"/>
        </w:rPr>
        <w:t>it nxjerr këtë</w:t>
      </w:r>
    </w:p>
    <w:p w:rsidR="00970723" w:rsidRPr="007542C3" w:rsidRDefault="00970723" w:rsidP="00970723">
      <w:pPr>
        <w:pStyle w:val="Paragrafi"/>
        <w:rPr>
          <w:lang w:val="sq-AL"/>
        </w:rPr>
      </w:pPr>
    </w:p>
    <w:p w:rsidR="00970723" w:rsidRPr="007542C3" w:rsidRDefault="00970723" w:rsidP="00BE40D2">
      <w:pPr>
        <w:pStyle w:val="TitulliTitull"/>
      </w:pPr>
      <w:r w:rsidRPr="007542C3">
        <w:t>RREGULLORE</w:t>
      </w:r>
    </w:p>
    <w:p w:rsidR="00970723" w:rsidRPr="007542C3" w:rsidRDefault="00991915" w:rsidP="00BE40D2">
      <w:pPr>
        <w:pStyle w:val="TitulliTitull"/>
      </w:pPr>
      <w:r w:rsidRPr="007542C3">
        <w:t>KAPITULLI I</w:t>
      </w:r>
    </w:p>
    <w:p w:rsidR="00970723" w:rsidRPr="007542C3" w:rsidRDefault="00970723" w:rsidP="002F2914">
      <w:pPr>
        <w:pStyle w:val="Paragrafi"/>
        <w:jc w:val="center"/>
        <w:rPr>
          <w:lang w:val="sq-AL"/>
        </w:rPr>
      </w:pPr>
    </w:p>
    <w:p w:rsidR="00970723" w:rsidRPr="007542C3" w:rsidRDefault="00970723" w:rsidP="00BE40D2">
      <w:pPr>
        <w:pStyle w:val="NeniNr"/>
      </w:pPr>
      <w:r w:rsidRPr="007542C3">
        <w:t>Neni 1</w:t>
      </w:r>
    </w:p>
    <w:p w:rsidR="00970723" w:rsidRPr="007542C3" w:rsidRDefault="00970723" w:rsidP="00BE40D2">
      <w:pPr>
        <w:pStyle w:val="NeniTitull"/>
      </w:pPr>
      <w:r w:rsidRPr="007542C3">
        <w:t>Objekti</w:t>
      </w:r>
    </w:p>
    <w:p w:rsidR="00970723" w:rsidRPr="007542C3" w:rsidRDefault="00970723" w:rsidP="002F2914">
      <w:pPr>
        <w:pStyle w:val="Paragrafi"/>
        <w:jc w:val="center"/>
        <w:rPr>
          <w:lang w:val="sq-AL"/>
        </w:rPr>
      </w:pPr>
    </w:p>
    <w:p w:rsidR="00970723" w:rsidRPr="007542C3" w:rsidRDefault="00970723" w:rsidP="00970723">
      <w:pPr>
        <w:pStyle w:val="Paragrafi"/>
        <w:rPr>
          <w:lang w:val="sq-AL"/>
        </w:rPr>
      </w:pPr>
      <w:r w:rsidRPr="007542C3">
        <w:rPr>
          <w:lang w:val="sq-AL"/>
        </w:rPr>
        <w:t>Kjo rregullore ka për objekt përcaktimin dhe vendosjen e rregullave dhe parimeve të përgjithshme për ngarkimin e mjeteve hekurudhore të transportit të mallrave.</w:t>
      </w:r>
    </w:p>
    <w:p w:rsidR="00970723" w:rsidRPr="007542C3" w:rsidRDefault="00970723" w:rsidP="00970723">
      <w:pPr>
        <w:pStyle w:val="Paragrafi"/>
        <w:rPr>
          <w:lang w:val="sq-AL"/>
        </w:rPr>
      </w:pPr>
    </w:p>
    <w:p w:rsidR="00970723" w:rsidRPr="007542C3" w:rsidRDefault="00970723" w:rsidP="00BE40D2">
      <w:pPr>
        <w:pStyle w:val="NeniNr"/>
      </w:pPr>
      <w:r w:rsidRPr="007542C3">
        <w:t>Neni 2</w:t>
      </w:r>
    </w:p>
    <w:p w:rsidR="00970723" w:rsidRPr="007542C3" w:rsidRDefault="00970723" w:rsidP="00BE40D2">
      <w:pPr>
        <w:pStyle w:val="NeniTitull"/>
      </w:pPr>
      <w:r w:rsidRPr="007542C3">
        <w:t>Zbatimi</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Kjo rregullore është hartuar për miradministrimin e përdorimit reciprok të vagonëve në trafikun ndërkombëtar dhe kombëtar, në zbatim të legjislacionit ndërkombëtar të fushës.</w:t>
      </w:r>
    </w:p>
    <w:p w:rsidR="00970723" w:rsidRPr="007542C3" w:rsidRDefault="00970723" w:rsidP="00970723">
      <w:pPr>
        <w:pStyle w:val="Paragrafi"/>
        <w:rPr>
          <w:lang w:val="sq-AL"/>
        </w:rPr>
      </w:pPr>
      <w:r w:rsidRPr="007542C3">
        <w:rPr>
          <w:lang w:val="sq-AL"/>
        </w:rPr>
        <w:t>Zbatimi i saj nga subjektet fizike dhe juridike vendas</w:t>
      </w:r>
      <w:r w:rsidR="002F12FB">
        <w:rPr>
          <w:lang w:val="sq-AL"/>
        </w:rPr>
        <w:t>e</w:t>
      </w:r>
      <w:r w:rsidRPr="007542C3">
        <w:rPr>
          <w:lang w:val="sq-AL"/>
        </w:rPr>
        <w:t xml:space="preserve"> rregullon </w:t>
      </w:r>
      <w:r w:rsidR="002F2914" w:rsidRPr="007542C3">
        <w:rPr>
          <w:lang w:val="sq-AL"/>
        </w:rPr>
        <w:t>veprimtarinë</w:t>
      </w:r>
      <w:r w:rsidRPr="007542C3">
        <w:rPr>
          <w:lang w:val="sq-AL"/>
        </w:rPr>
        <w:t xml:space="preserve"> e sigurt të shfrytëzimit të trafikut hekurudhor dhe parandalon dëmtimin e mallrave dhe vagonëve. Transportuesi është përgjegjës për zbatimin e kësaj rregulloreje.</w:t>
      </w:r>
    </w:p>
    <w:p w:rsidR="00970723" w:rsidRPr="007542C3" w:rsidRDefault="00970723" w:rsidP="00970723">
      <w:pPr>
        <w:pStyle w:val="Paragrafi"/>
        <w:rPr>
          <w:lang w:val="sq-AL"/>
        </w:rPr>
      </w:pPr>
      <w:r w:rsidRPr="007542C3">
        <w:rPr>
          <w:lang w:val="sq-AL"/>
        </w:rPr>
        <w:t>Në rast se transportuesi nuk krijon bindje në drejtim të sigurisë së transportit, atëherë ndërma</w:t>
      </w:r>
      <w:r w:rsidR="002F2914" w:rsidRPr="007542C3">
        <w:rPr>
          <w:lang w:val="sq-AL"/>
        </w:rPr>
        <w:t>r</w:t>
      </w:r>
      <w:r w:rsidRPr="007542C3">
        <w:rPr>
          <w:lang w:val="sq-AL"/>
        </w:rPr>
        <w:t>rja hekurudhore konsideron të pa</w:t>
      </w:r>
      <w:r w:rsidR="002F2914" w:rsidRPr="007542C3">
        <w:rPr>
          <w:lang w:val="sq-AL"/>
        </w:rPr>
        <w:t>përshtatshme</w:t>
      </w:r>
      <w:r w:rsidRPr="007542C3">
        <w:rPr>
          <w:lang w:val="sq-AL"/>
        </w:rPr>
        <w:t xml:space="preserve"> mënyrën e ngarkimit të përcaktuar në këtë rregullore dhe refuzon nisjen e vagonit hekurudhor për në destinacion.</w:t>
      </w:r>
    </w:p>
    <w:p w:rsidR="00970723" w:rsidRPr="007542C3" w:rsidRDefault="00970723" w:rsidP="00970723">
      <w:pPr>
        <w:pStyle w:val="Paragrafi"/>
        <w:rPr>
          <w:lang w:val="sq-AL"/>
        </w:rPr>
      </w:pPr>
    </w:p>
    <w:p w:rsidR="00970723" w:rsidRPr="007542C3" w:rsidRDefault="00970723" w:rsidP="00BE40D2">
      <w:pPr>
        <w:pStyle w:val="NeniNr"/>
      </w:pPr>
      <w:r w:rsidRPr="007542C3">
        <w:t>Neni 3</w:t>
      </w:r>
    </w:p>
    <w:p w:rsidR="00970723" w:rsidRPr="007542C3" w:rsidRDefault="00970723" w:rsidP="00BE40D2">
      <w:pPr>
        <w:pStyle w:val="NeniTitull"/>
      </w:pPr>
      <w:r w:rsidRPr="007542C3">
        <w:t>Struktura dhe fusha e zbatimit</w:t>
      </w:r>
    </w:p>
    <w:p w:rsidR="00970723" w:rsidRPr="007542C3" w:rsidRDefault="00970723" w:rsidP="002F2914">
      <w:pPr>
        <w:pStyle w:val="Paragrafi"/>
        <w:jc w:val="center"/>
        <w:rPr>
          <w:b/>
          <w:lang w:val="sq-AL"/>
        </w:rPr>
      </w:pPr>
    </w:p>
    <w:p w:rsidR="00970723" w:rsidRPr="007542C3" w:rsidRDefault="00970723" w:rsidP="00970723">
      <w:pPr>
        <w:pStyle w:val="Paragrafi"/>
        <w:rPr>
          <w:lang w:val="sq-AL"/>
        </w:rPr>
      </w:pPr>
      <w:r w:rsidRPr="007542C3">
        <w:rPr>
          <w:lang w:val="sq-AL"/>
        </w:rPr>
        <w:t>Rregullorja është hartuar në dy volume si më poshtë:</w:t>
      </w:r>
    </w:p>
    <w:p w:rsidR="00970723" w:rsidRPr="007542C3" w:rsidRDefault="00970723" w:rsidP="00970723">
      <w:pPr>
        <w:pStyle w:val="Paragrafi"/>
        <w:rPr>
          <w:lang w:val="sq-AL"/>
        </w:rPr>
      </w:pPr>
      <w:r w:rsidRPr="007542C3">
        <w:rPr>
          <w:lang w:val="sq-AL"/>
        </w:rPr>
        <w:t>Volumi 1</w:t>
      </w:r>
      <w:r w:rsidR="002F2914" w:rsidRPr="007542C3">
        <w:rPr>
          <w:lang w:val="sq-AL"/>
        </w:rPr>
        <w:t>.</w:t>
      </w:r>
      <w:r w:rsidRPr="007542C3">
        <w:rPr>
          <w:lang w:val="sq-AL"/>
        </w:rPr>
        <w:t xml:space="preserve"> Përmban parimet e përgjithshme lidhur me ngarkimin dhe sigurimin e mallit. Këto rregulla janë të detyrueshme.</w:t>
      </w:r>
    </w:p>
    <w:p w:rsidR="00970723" w:rsidRPr="007542C3" w:rsidRDefault="00970723" w:rsidP="00970723">
      <w:pPr>
        <w:pStyle w:val="Paragrafi"/>
        <w:rPr>
          <w:lang w:val="sq-AL"/>
        </w:rPr>
      </w:pPr>
      <w:r w:rsidRPr="007542C3">
        <w:rPr>
          <w:lang w:val="sq-AL"/>
        </w:rPr>
        <w:t>Volumi 2</w:t>
      </w:r>
      <w:r w:rsidR="002F2914" w:rsidRPr="007542C3">
        <w:rPr>
          <w:lang w:val="sq-AL"/>
        </w:rPr>
        <w:t>.</w:t>
      </w:r>
      <w:r w:rsidRPr="007542C3">
        <w:rPr>
          <w:lang w:val="sq-AL"/>
        </w:rPr>
        <w:t xml:space="preserve"> Përmban rregullat e ngarkimit të mallrave, të specifikuara sipas llojit të mallit, në pajtim me parimet e përcaktuara në volumin 1. Llojet e tjera të ngarkimit dhe sigurimit të mallit janë të lejuara, me kusht që ato të plotësojn</w:t>
      </w:r>
      <w:r w:rsidR="002F2914" w:rsidRPr="007542C3">
        <w:rPr>
          <w:rFonts w:ascii="Times New Roman" w:hAnsi="Times New Roman"/>
          <w:lang w:val="sq-AL"/>
        </w:rPr>
        <w:t>ë</w:t>
      </w:r>
      <w:r w:rsidRPr="007542C3">
        <w:rPr>
          <w:lang w:val="sq-AL"/>
        </w:rPr>
        <w:t xml:space="preserve"> kushtet e përcaktuara në volumin 1. Këto rregulla</w:t>
      </w:r>
      <w:r w:rsidR="00654B93" w:rsidRPr="007542C3">
        <w:rPr>
          <w:lang w:val="sq-AL"/>
        </w:rPr>
        <w:t>,</w:t>
      </w:r>
      <w:r w:rsidRPr="007542C3">
        <w:rPr>
          <w:lang w:val="sq-AL"/>
        </w:rPr>
        <w:t xml:space="preserve"> gjithashtu</w:t>
      </w:r>
      <w:r w:rsidR="00654B93" w:rsidRPr="007542C3">
        <w:rPr>
          <w:lang w:val="sq-AL"/>
        </w:rPr>
        <w:t>,</w:t>
      </w:r>
      <w:r w:rsidRPr="007542C3">
        <w:rPr>
          <w:lang w:val="sq-AL"/>
        </w:rPr>
        <w:t xml:space="preserve"> zbatohen kur </w:t>
      </w:r>
      <w:r w:rsidR="002F2914" w:rsidRPr="007542C3">
        <w:rPr>
          <w:lang w:val="sq-AL"/>
        </w:rPr>
        <w:t>vagonë</w:t>
      </w:r>
      <w:r w:rsidRPr="007542C3">
        <w:rPr>
          <w:lang w:val="sq-AL"/>
        </w:rPr>
        <w:t>t janë pajisur me pajisje të veçanta, që garantojnë sigurinë e shfrytëzimit në një mënyrë tjetër.</w:t>
      </w:r>
    </w:p>
    <w:p w:rsidR="00970723" w:rsidRPr="007542C3" w:rsidRDefault="00970723" w:rsidP="00970723">
      <w:pPr>
        <w:pStyle w:val="Paragrafi"/>
        <w:rPr>
          <w:lang w:val="sq-AL"/>
        </w:rPr>
      </w:pPr>
      <w:r w:rsidRPr="007542C3">
        <w:rPr>
          <w:lang w:val="sq-AL"/>
        </w:rPr>
        <w:t>Për metodat e reja të ngarkimit, kjo bën të domosdoshme demonstrimin që ngarkesa të jetë mjaftueshmërisht e siguruar si për:</w:t>
      </w:r>
    </w:p>
    <w:p w:rsidR="00970723" w:rsidRPr="007542C3" w:rsidRDefault="00991915" w:rsidP="00970723">
      <w:pPr>
        <w:pStyle w:val="Paragrafi"/>
        <w:rPr>
          <w:lang w:val="sq-AL"/>
        </w:rPr>
      </w:pPr>
      <w:r w:rsidRPr="007542C3">
        <w:rPr>
          <w:lang w:val="sq-AL"/>
        </w:rPr>
        <w:t xml:space="preserve">- </w:t>
      </w:r>
      <w:r w:rsidR="00970723" w:rsidRPr="007542C3">
        <w:rPr>
          <w:lang w:val="sq-AL"/>
        </w:rPr>
        <w:t>Ngarkesat që dalin jashtë parakolpeve në mënyr</w:t>
      </w:r>
      <w:r w:rsidR="00E6097B" w:rsidRPr="007542C3">
        <w:rPr>
          <w:rFonts w:ascii="Times New Roman" w:hAnsi="Times New Roman"/>
          <w:lang w:val="sq-AL"/>
        </w:rPr>
        <w:t>ë</w:t>
      </w:r>
      <w:r w:rsidR="00970723" w:rsidRPr="007542C3">
        <w:rPr>
          <w:lang w:val="sq-AL"/>
        </w:rPr>
        <w:t xml:space="preserve"> gjatësore, testi sipas tabelës 4</w:t>
      </w:r>
      <w:r w:rsidR="00654B93" w:rsidRPr="007542C3">
        <w:rPr>
          <w:lang w:val="sq-AL"/>
        </w:rPr>
        <w:t>;</w:t>
      </w:r>
    </w:p>
    <w:p w:rsidR="00970723" w:rsidRPr="007542C3" w:rsidRDefault="00991915" w:rsidP="00970723">
      <w:pPr>
        <w:pStyle w:val="Paragrafi"/>
        <w:rPr>
          <w:lang w:val="sq-AL"/>
        </w:rPr>
      </w:pPr>
      <w:r w:rsidRPr="007542C3">
        <w:rPr>
          <w:lang w:val="sq-AL"/>
        </w:rPr>
        <w:t xml:space="preserve">- </w:t>
      </w:r>
      <w:r w:rsidR="00970723" w:rsidRPr="007542C3">
        <w:rPr>
          <w:lang w:val="sq-AL"/>
        </w:rPr>
        <w:t xml:space="preserve">Ngarkesat që vendosen në mënyrë tërthore gjatë testit në </w:t>
      </w:r>
      <w:r w:rsidR="002F2914" w:rsidRPr="007542C3">
        <w:rPr>
          <w:lang w:val="sq-AL"/>
        </w:rPr>
        <w:t>lëvizje</w:t>
      </w:r>
      <w:r w:rsidR="00970723" w:rsidRPr="007542C3">
        <w:rPr>
          <w:lang w:val="sq-AL"/>
        </w:rPr>
        <w:t xml:space="preserve"> ose testit me pajisje dinamike.</w:t>
      </w:r>
    </w:p>
    <w:p w:rsidR="00BE40D2" w:rsidRDefault="00BE40D2" w:rsidP="00970723">
      <w:pPr>
        <w:pStyle w:val="Paragrafi"/>
        <w:rPr>
          <w:lang w:val="sq-AL"/>
        </w:rPr>
      </w:pPr>
    </w:p>
    <w:p w:rsidR="00970723" w:rsidRPr="007542C3" w:rsidRDefault="00970723" w:rsidP="00970723">
      <w:pPr>
        <w:pStyle w:val="Paragrafi"/>
        <w:rPr>
          <w:lang w:val="sq-AL"/>
        </w:rPr>
      </w:pPr>
      <w:r w:rsidRPr="007542C3">
        <w:rPr>
          <w:lang w:val="sq-AL"/>
        </w:rPr>
        <w:lastRenderedPageBreak/>
        <w:t>Siguria e shfrytëzimit  duhet që në çdo rast të jetë e siguruar. Kjo rregullore ngarkimi është e vlefshme për trenat që qarkullojnë deri në 120 km/orë.</w:t>
      </w:r>
    </w:p>
    <w:p w:rsidR="00970723" w:rsidRPr="007542C3" w:rsidRDefault="00970723" w:rsidP="00970723">
      <w:pPr>
        <w:pStyle w:val="Paragrafi"/>
        <w:rPr>
          <w:lang w:val="sq-AL"/>
        </w:rPr>
      </w:pPr>
    </w:p>
    <w:p w:rsidR="00970723" w:rsidRPr="007542C3" w:rsidRDefault="00970723" w:rsidP="00BE40D2">
      <w:pPr>
        <w:pStyle w:val="NeniNr"/>
      </w:pPr>
      <w:r w:rsidRPr="007542C3">
        <w:t>Neni 4</w:t>
      </w:r>
    </w:p>
    <w:p w:rsidR="00970723" w:rsidRPr="007542C3" w:rsidRDefault="00970723" w:rsidP="00BE40D2">
      <w:pPr>
        <w:pStyle w:val="NeniTitull"/>
      </w:pPr>
      <w:r w:rsidRPr="007542C3">
        <w:t>Mallrat dhe ngarkesat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Në kuptimin e llojit të ngarkesave mallrat mund të ndahen në:</w:t>
      </w:r>
    </w:p>
    <w:p w:rsidR="00970723" w:rsidRPr="007542C3" w:rsidRDefault="00970723" w:rsidP="00970723">
      <w:pPr>
        <w:pStyle w:val="Paragrafi"/>
        <w:rPr>
          <w:lang w:val="sq-AL"/>
        </w:rPr>
      </w:pPr>
      <w:r w:rsidRPr="007542C3">
        <w:rPr>
          <w:lang w:val="sq-AL"/>
        </w:rPr>
        <w:t>1. Mallra masive (inerte, hekurishte, gjysmëfabrikante, mbetje, lëndë druri etj.).</w:t>
      </w:r>
    </w:p>
    <w:p w:rsidR="00970723" w:rsidRPr="007542C3" w:rsidRDefault="00970723" w:rsidP="00970723">
      <w:pPr>
        <w:pStyle w:val="Paragrafi"/>
        <w:rPr>
          <w:lang w:val="sq-AL"/>
        </w:rPr>
      </w:pPr>
      <w:r w:rsidRPr="007542C3">
        <w:rPr>
          <w:lang w:val="sq-AL"/>
        </w:rPr>
        <w:t>2. Objekte individuale (mjete, arka, makineri, njësi të transportit të kombinuar etj.).</w:t>
      </w:r>
    </w:p>
    <w:p w:rsidR="00970723" w:rsidRPr="007542C3" w:rsidRDefault="00970723" w:rsidP="00970723">
      <w:pPr>
        <w:pStyle w:val="Paragrafi"/>
        <w:rPr>
          <w:lang w:val="sq-AL"/>
        </w:rPr>
      </w:pPr>
      <w:r w:rsidRPr="007542C3">
        <w:rPr>
          <w:lang w:val="sq-AL"/>
        </w:rPr>
        <w:t>3. Objekte të formu</w:t>
      </w:r>
      <w:r w:rsidR="002F2914" w:rsidRPr="007542C3">
        <w:rPr>
          <w:lang w:val="sq-AL"/>
        </w:rPr>
        <w:t>a</w:t>
      </w:r>
      <w:r w:rsidRPr="007542C3">
        <w:rPr>
          <w:lang w:val="sq-AL"/>
        </w:rPr>
        <w:t>ra si njësi dhe që trajtohen si njësi individuale gjat</w:t>
      </w:r>
      <w:r w:rsidR="00D35C07" w:rsidRPr="007542C3">
        <w:rPr>
          <w:rFonts w:ascii="Times New Roman" w:hAnsi="Times New Roman"/>
          <w:lang w:val="sq-AL"/>
        </w:rPr>
        <w:t>ë</w:t>
      </w:r>
      <w:r w:rsidRPr="007542C3">
        <w:rPr>
          <w:lang w:val="sq-AL"/>
        </w:rPr>
        <w:t xml:space="preserve"> transportit (pako, d</w:t>
      </w:r>
      <w:r w:rsidR="00782059" w:rsidRPr="007542C3">
        <w:rPr>
          <w:lang w:val="sq-AL"/>
        </w:rPr>
        <w:t>e</w:t>
      </w:r>
      <w:r w:rsidRPr="007542C3">
        <w:rPr>
          <w:lang w:val="sq-AL"/>
        </w:rPr>
        <w:t>ngje, lidhje, stiva etj.).</w:t>
      </w:r>
    </w:p>
    <w:p w:rsidR="00970723" w:rsidRPr="007542C3" w:rsidRDefault="00970723" w:rsidP="00970723">
      <w:pPr>
        <w:pStyle w:val="Paragrafi"/>
        <w:rPr>
          <w:lang w:val="sq-AL"/>
        </w:rPr>
      </w:pPr>
      <w:r w:rsidRPr="007542C3">
        <w:rPr>
          <w:lang w:val="sq-AL"/>
        </w:rPr>
        <w:t>Në kuptimin e njësis</w:t>
      </w:r>
      <w:r w:rsidR="002F2914" w:rsidRPr="007542C3">
        <w:rPr>
          <w:rFonts w:ascii="Times New Roman" w:hAnsi="Times New Roman"/>
          <w:lang w:val="sq-AL"/>
        </w:rPr>
        <w:t>ë</w:t>
      </w:r>
      <w:r w:rsidRPr="007542C3">
        <w:rPr>
          <w:lang w:val="sq-AL"/>
        </w:rPr>
        <w:t xml:space="preserve"> apo të mjeteve të transportit (vagon, kontejner etj.) mallrat mund të jenë:</w:t>
      </w:r>
    </w:p>
    <w:p w:rsidR="00970723" w:rsidRPr="007542C3" w:rsidRDefault="00970723" w:rsidP="00970723">
      <w:pPr>
        <w:pStyle w:val="Paragrafi"/>
        <w:rPr>
          <w:lang w:val="sq-AL"/>
        </w:rPr>
      </w:pPr>
      <w:r w:rsidRPr="007542C3">
        <w:rPr>
          <w:lang w:val="sq-AL"/>
        </w:rPr>
        <w:t>1. Të shpërndara në m</w:t>
      </w:r>
      <w:r w:rsidR="002F2914" w:rsidRPr="007542C3">
        <w:rPr>
          <w:rFonts w:ascii="Times New Roman" w:hAnsi="Times New Roman"/>
          <w:lang w:val="sq-AL"/>
        </w:rPr>
        <w:t>ë</w:t>
      </w:r>
      <w:r w:rsidRPr="007542C3">
        <w:rPr>
          <w:lang w:val="sq-AL"/>
        </w:rPr>
        <w:t>nyr</w:t>
      </w:r>
      <w:r w:rsidR="002F2914" w:rsidRPr="007542C3">
        <w:rPr>
          <w:rFonts w:ascii="Times New Roman" w:hAnsi="Times New Roman"/>
          <w:lang w:val="sq-AL"/>
        </w:rPr>
        <w:t>ë</w:t>
      </w:r>
      <w:r w:rsidRPr="007542C3">
        <w:rPr>
          <w:lang w:val="sq-AL"/>
        </w:rPr>
        <w:t xml:space="preserve"> uniforme</w:t>
      </w:r>
      <w:r w:rsidR="008B6276" w:rsidRPr="007542C3">
        <w:rPr>
          <w:lang w:val="sq-AL"/>
        </w:rPr>
        <w:t>.</w:t>
      </w:r>
    </w:p>
    <w:p w:rsidR="00970723" w:rsidRPr="007542C3" w:rsidRDefault="00970723" w:rsidP="00970723">
      <w:pPr>
        <w:pStyle w:val="Paragrafi"/>
        <w:rPr>
          <w:lang w:val="sq-AL"/>
        </w:rPr>
      </w:pPr>
      <w:r w:rsidRPr="007542C3">
        <w:rPr>
          <w:lang w:val="sq-AL"/>
        </w:rPr>
        <w:t>2. Të siguruara dhe të mbrojtura nga ndikimi i erës</w:t>
      </w:r>
      <w:r w:rsidR="008B6276" w:rsidRPr="007542C3">
        <w:rPr>
          <w:lang w:val="sq-AL"/>
        </w:rPr>
        <w:t>.</w:t>
      </w:r>
    </w:p>
    <w:p w:rsidR="00970723" w:rsidRPr="007542C3" w:rsidRDefault="00970723" w:rsidP="00970723">
      <w:pPr>
        <w:pStyle w:val="Paragrafi"/>
        <w:rPr>
          <w:lang w:val="sq-AL"/>
        </w:rPr>
      </w:pPr>
      <w:r w:rsidRPr="007542C3">
        <w:rPr>
          <w:lang w:val="sq-AL"/>
        </w:rPr>
        <w:t xml:space="preserve">3. Të mbrojtura kur janë të dëmtueshme dhe transportohen me paketim të </w:t>
      </w:r>
      <w:r w:rsidR="002F2914" w:rsidRPr="007542C3">
        <w:rPr>
          <w:lang w:val="sq-AL"/>
        </w:rPr>
        <w:t>përshtatshëm</w:t>
      </w:r>
      <w:r w:rsidRPr="007542C3">
        <w:rPr>
          <w:lang w:val="sq-AL"/>
        </w:rPr>
        <w:t>.</w:t>
      </w:r>
    </w:p>
    <w:p w:rsidR="00970723" w:rsidRPr="007542C3" w:rsidRDefault="00970723" w:rsidP="00970723">
      <w:pPr>
        <w:pStyle w:val="Paragrafi"/>
        <w:rPr>
          <w:lang w:val="sq-AL"/>
        </w:rPr>
      </w:pPr>
      <w:r w:rsidRPr="007542C3">
        <w:rPr>
          <w:lang w:val="sq-AL"/>
        </w:rPr>
        <w:t>Kushtet përkatëse të volumit 1 zbatohen në përputhje me llojin e ngarkimit dhe garantimin e sigurimit të mallit në kuadrin e transportit të kombinuar të njësive transportuese, të cilat duhet të jenë të përshtatura sipas llojit të mallit që do të ngarkohet. Nga parimet e sipërpërmendura përjashtohen ngarkesat, të cilat janë të predispozuara për rrëshqitje (</w:t>
      </w:r>
      <w:r w:rsidR="002F2914" w:rsidRPr="007542C3">
        <w:rPr>
          <w:lang w:val="sq-AL"/>
        </w:rPr>
        <w:t>zh</w:t>
      </w:r>
      <w:r w:rsidRPr="007542C3">
        <w:rPr>
          <w:lang w:val="sq-AL"/>
        </w:rPr>
        <w:t xml:space="preserve">vendosje), që nuk lejohen në njësitë e transportit të kombinuar. </w:t>
      </w:r>
    </w:p>
    <w:p w:rsidR="00970723" w:rsidRPr="007542C3" w:rsidRDefault="00970723" w:rsidP="00970723">
      <w:pPr>
        <w:pStyle w:val="Paragrafi"/>
        <w:rPr>
          <w:lang w:val="sq-AL"/>
        </w:rPr>
      </w:pPr>
    </w:p>
    <w:p w:rsidR="00970723" w:rsidRPr="007542C3" w:rsidRDefault="00970723" w:rsidP="00BE40D2">
      <w:pPr>
        <w:pStyle w:val="NeniNr"/>
      </w:pPr>
      <w:r w:rsidRPr="007542C3">
        <w:t>Neni 5</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Transporti i mallrave të rrezikshme bëhet sipas dispozitave të: </w:t>
      </w:r>
    </w:p>
    <w:p w:rsidR="00970723" w:rsidRPr="007542C3" w:rsidRDefault="00970723" w:rsidP="00970723">
      <w:pPr>
        <w:pStyle w:val="Paragrafi"/>
        <w:rPr>
          <w:lang w:val="sq-AL"/>
        </w:rPr>
      </w:pPr>
      <w:r w:rsidRPr="007542C3">
        <w:rPr>
          <w:lang w:val="sq-AL"/>
        </w:rPr>
        <w:t xml:space="preserve">a) </w:t>
      </w:r>
      <w:r w:rsidR="009B3D37" w:rsidRPr="007542C3">
        <w:rPr>
          <w:lang w:val="sq-AL"/>
        </w:rPr>
        <w:t xml:space="preserve">rregullores </w:t>
      </w:r>
      <w:r w:rsidRPr="007542C3">
        <w:rPr>
          <w:lang w:val="sq-AL"/>
        </w:rPr>
        <w:t>për transportin ndërkombëtar hekurudhor të mallrave të rrezikshme (RID)</w:t>
      </w:r>
      <w:r w:rsidR="008B6BF0" w:rsidRPr="007542C3">
        <w:rPr>
          <w:lang w:val="sq-AL"/>
        </w:rPr>
        <w:t>;</w:t>
      </w:r>
      <w:r w:rsidRPr="007542C3">
        <w:rPr>
          <w:lang w:val="sq-AL"/>
        </w:rPr>
        <w:t xml:space="preserve"> </w:t>
      </w:r>
    </w:p>
    <w:p w:rsidR="00970723" w:rsidRPr="007542C3" w:rsidRDefault="00970723" w:rsidP="00970723">
      <w:pPr>
        <w:pStyle w:val="Paragrafi"/>
        <w:rPr>
          <w:lang w:val="sq-AL"/>
        </w:rPr>
      </w:pPr>
      <w:r w:rsidRPr="007542C3">
        <w:rPr>
          <w:lang w:val="sq-AL"/>
        </w:rPr>
        <w:t xml:space="preserve">b) </w:t>
      </w:r>
      <w:r w:rsidR="009B3D37" w:rsidRPr="007542C3">
        <w:rPr>
          <w:lang w:val="sq-AL"/>
        </w:rPr>
        <w:t xml:space="preserve">akteve </w:t>
      </w:r>
      <w:r w:rsidRPr="007542C3">
        <w:rPr>
          <w:lang w:val="sq-AL"/>
        </w:rPr>
        <w:t>ligjore e nënligjore kombëtare për transportin hekurudhor të mallrave të rrezikshme</w:t>
      </w:r>
      <w:r w:rsidR="008B6BF0" w:rsidRPr="007542C3">
        <w:rPr>
          <w:lang w:val="sq-AL"/>
        </w:rPr>
        <w:t>.</w:t>
      </w:r>
    </w:p>
    <w:p w:rsidR="00970723" w:rsidRPr="007542C3" w:rsidRDefault="00970723" w:rsidP="00970723">
      <w:pPr>
        <w:pStyle w:val="Paragrafi"/>
        <w:rPr>
          <w:lang w:val="sq-AL"/>
        </w:rPr>
      </w:pPr>
    </w:p>
    <w:p w:rsidR="00970723" w:rsidRPr="007542C3" w:rsidRDefault="00970723" w:rsidP="00BE40D2">
      <w:pPr>
        <w:pStyle w:val="NeniNr"/>
      </w:pPr>
      <w:r w:rsidRPr="007542C3">
        <w:t>Neni 6</w:t>
      </w:r>
    </w:p>
    <w:p w:rsidR="00970723" w:rsidRPr="007542C3" w:rsidRDefault="00970723" w:rsidP="00BE40D2">
      <w:pPr>
        <w:pStyle w:val="NeniTitull"/>
      </w:pPr>
      <w:r w:rsidRPr="007542C3">
        <w:t>Formimi i njësive të mallrave</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Mallrat pa</w:t>
      </w:r>
      <w:r w:rsidR="008B6BF0" w:rsidRPr="007542C3">
        <w:rPr>
          <w:lang w:val="sq-AL"/>
        </w:rPr>
        <w:t>k</w:t>
      </w:r>
      <w:r w:rsidR="00782059" w:rsidRPr="007542C3">
        <w:rPr>
          <w:lang w:val="sq-AL"/>
        </w:rPr>
        <w:t>e</w:t>
      </w:r>
      <w:r w:rsidR="008B6BF0" w:rsidRPr="007542C3">
        <w:rPr>
          <w:lang w:val="sq-AL"/>
        </w:rPr>
        <w:t>to</w:t>
      </w:r>
      <w:r w:rsidRPr="007542C3">
        <w:rPr>
          <w:lang w:val="sq-AL"/>
        </w:rPr>
        <w:t>hen apo bashkohen si njësi për transport si më poshtë:</w:t>
      </w:r>
    </w:p>
    <w:p w:rsidR="00970723" w:rsidRPr="007542C3" w:rsidRDefault="009B3D37" w:rsidP="00970723">
      <w:pPr>
        <w:pStyle w:val="Paragrafi"/>
        <w:rPr>
          <w:lang w:val="sq-AL"/>
        </w:rPr>
      </w:pPr>
      <w:r w:rsidRPr="007542C3">
        <w:rPr>
          <w:lang w:val="sq-AL"/>
        </w:rPr>
        <w:t xml:space="preserve">- </w:t>
      </w:r>
      <w:r w:rsidR="00970723" w:rsidRPr="007542C3">
        <w:rPr>
          <w:lang w:val="sq-AL"/>
        </w:rPr>
        <w:t>Bashkohen ose lidhen me shirita çeliku, tela çeliku, rr</w:t>
      </w:r>
      <w:r w:rsidR="002F2914" w:rsidRPr="007542C3">
        <w:rPr>
          <w:lang w:val="sq-AL"/>
        </w:rPr>
        <w:t>i</w:t>
      </w:r>
      <w:r w:rsidR="00970723" w:rsidRPr="007542C3">
        <w:rPr>
          <w:lang w:val="sq-AL"/>
        </w:rPr>
        <w:t>pa sintetik</w:t>
      </w:r>
      <w:r w:rsidR="00767F37" w:rsidRPr="007542C3">
        <w:rPr>
          <w:rFonts w:ascii="Times New Roman" w:hAnsi="Times New Roman"/>
          <w:lang w:val="sq-AL"/>
        </w:rPr>
        <w:t>ë</w:t>
      </w:r>
      <w:r w:rsidR="00970723" w:rsidRPr="007542C3">
        <w:rPr>
          <w:lang w:val="sq-AL"/>
        </w:rPr>
        <w:t xml:space="preserve"> ose të endur (këto duhet të jenë të paratensionuar) me një forcë sht</w:t>
      </w:r>
      <w:r w:rsidR="00782059" w:rsidRPr="007542C3">
        <w:rPr>
          <w:lang w:val="sq-AL"/>
        </w:rPr>
        <w:t>r</w:t>
      </w:r>
      <w:r w:rsidR="00970723" w:rsidRPr="007542C3">
        <w:rPr>
          <w:lang w:val="sq-AL"/>
        </w:rPr>
        <w:t>ënguese që të paktën është:</w:t>
      </w:r>
    </w:p>
    <w:p w:rsidR="00970723" w:rsidRPr="007542C3" w:rsidRDefault="00501700" w:rsidP="00970723">
      <w:pPr>
        <w:pStyle w:val="Paragrafi"/>
        <w:rPr>
          <w:lang w:val="sq-AL"/>
        </w:rPr>
      </w:pPr>
      <w:r w:rsidRPr="007542C3">
        <w:rPr>
          <w:lang w:val="sq-AL"/>
        </w:rPr>
        <w:t xml:space="preserve">- </w:t>
      </w:r>
      <w:r w:rsidR="00970723" w:rsidRPr="007542C3">
        <w:rPr>
          <w:lang w:val="sq-AL"/>
        </w:rPr>
        <w:t>5 kN për mallra në paleta, me peshë deri 500 kg</w:t>
      </w:r>
      <w:r w:rsidRPr="007542C3">
        <w:rPr>
          <w:lang w:val="sq-AL"/>
        </w:rPr>
        <w:t>.</w:t>
      </w:r>
    </w:p>
    <w:p w:rsidR="00970723" w:rsidRPr="007542C3" w:rsidRDefault="00501700" w:rsidP="00970723">
      <w:pPr>
        <w:pStyle w:val="Paragrafi"/>
        <w:rPr>
          <w:lang w:val="sq-AL"/>
        </w:rPr>
      </w:pPr>
      <w:r w:rsidRPr="007542C3">
        <w:rPr>
          <w:lang w:val="sq-AL"/>
        </w:rPr>
        <w:t xml:space="preserve">- </w:t>
      </w:r>
      <w:r w:rsidR="00970723" w:rsidRPr="007542C3">
        <w:rPr>
          <w:lang w:val="sq-AL"/>
        </w:rPr>
        <w:t xml:space="preserve">7 kN për mallra në paleta mbi 500 kg, lëndë druri e sharruar, </w:t>
      </w:r>
      <w:r w:rsidR="00782059" w:rsidRPr="007542C3">
        <w:rPr>
          <w:lang w:val="sq-AL"/>
        </w:rPr>
        <w:t>dengje</w:t>
      </w:r>
      <w:r w:rsidR="00970723" w:rsidRPr="007542C3">
        <w:rPr>
          <w:lang w:val="sq-AL"/>
        </w:rPr>
        <w:t xml:space="preserve"> celuloze, karton</w:t>
      </w:r>
      <w:r w:rsidR="002F2914" w:rsidRPr="007542C3">
        <w:rPr>
          <w:rFonts w:ascii="Times New Roman" w:hAnsi="Times New Roman"/>
          <w:lang w:val="sq-AL"/>
        </w:rPr>
        <w:t>ë</w:t>
      </w:r>
      <w:r w:rsidR="00970723" w:rsidRPr="007542C3">
        <w:rPr>
          <w:lang w:val="sq-AL"/>
        </w:rPr>
        <w:t>, kompe</w:t>
      </w:r>
      <w:r w:rsidR="009C7606" w:rsidRPr="007542C3">
        <w:rPr>
          <w:lang w:val="sq-AL"/>
        </w:rPr>
        <w:t>n</w:t>
      </w:r>
      <w:r w:rsidR="00970723" w:rsidRPr="007542C3">
        <w:rPr>
          <w:lang w:val="sq-AL"/>
        </w:rPr>
        <w:t>sat</w:t>
      </w:r>
      <w:r w:rsidR="009C7606" w:rsidRPr="007542C3">
        <w:rPr>
          <w:rFonts w:ascii="Times New Roman" w:hAnsi="Times New Roman"/>
          <w:lang w:val="sq-AL"/>
        </w:rPr>
        <w:t>ë</w:t>
      </w:r>
      <w:r w:rsidR="00970723" w:rsidRPr="007542C3">
        <w:rPr>
          <w:lang w:val="sq-AL"/>
        </w:rPr>
        <w:t xml:space="preserve"> etj.</w:t>
      </w:r>
    </w:p>
    <w:p w:rsidR="00970723" w:rsidRPr="007542C3" w:rsidRDefault="00501700" w:rsidP="00970723">
      <w:pPr>
        <w:pStyle w:val="Paragrafi"/>
        <w:rPr>
          <w:lang w:val="sq-AL"/>
        </w:rPr>
      </w:pPr>
      <w:r w:rsidRPr="007542C3">
        <w:rPr>
          <w:lang w:val="sq-AL"/>
        </w:rPr>
        <w:t xml:space="preserve">- </w:t>
      </w:r>
      <w:r w:rsidR="00970723" w:rsidRPr="007542C3">
        <w:rPr>
          <w:lang w:val="sq-AL"/>
        </w:rPr>
        <w:t>10 kN</w:t>
      </w:r>
      <w:r w:rsidR="0088554F" w:rsidRPr="007542C3">
        <w:rPr>
          <w:lang w:val="sq-AL"/>
        </w:rPr>
        <w:t xml:space="preserve"> për </w:t>
      </w:r>
      <w:r w:rsidR="00970723" w:rsidRPr="007542C3">
        <w:rPr>
          <w:lang w:val="sq-AL"/>
        </w:rPr>
        <w:t>traversa druri, pllaka betoni etj.</w:t>
      </w:r>
    </w:p>
    <w:p w:rsidR="00970723" w:rsidRPr="007542C3" w:rsidRDefault="00501700" w:rsidP="00970723">
      <w:pPr>
        <w:pStyle w:val="Paragrafi"/>
        <w:rPr>
          <w:lang w:val="sq-AL"/>
        </w:rPr>
      </w:pPr>
      <w:r w:rsidRPr="007542C3">
        <w:rPr>
          <w:lang w:val="sq-AL"/>
        </w:rPr>
        <w:t xml:space="preserve">- </w:t>
      </w:r>
      <w:r w:rsidR="00970723" w:rsidRPr="007542C3">
        <w:rPr>
          <w:lang w:val="sq-AL"/>
        </w:rPr>
        <w:t>14 kN për pakot e lidhjeve me flet</w:t>
      </w:r>
      <w:r w:rsidR="00124CE7" w:rsidRPr="007542C3">
        <w:rPr>
          <w:rFonts w:ascii="Times New Roman" w:hAnsi="Times New Roman"/>
          <w:lang w:val="sq-AL"/>
        </w:rPr>
        <w:t>ë</w:t>
      </w:r>
      <w:r w:rsidR="00970723" w:rsidRPr="007542C3">
        <w:rPr>
          <w:lang w:val="sq-AL"/>
        </w:rPr>
        <w:t xml:space="preserve"> llamarinash çeliku, koli me shufra, rulona çeliku, pako kompe</w:t>
      </w:r>
      <w:r w:rsidR="009C7606" w:rsidRPr="007542C3">
        <w:rPr>
          <w:lang w:val="sq-AL"/>
        </w:rPr>
        <w:t>n</w:t>
      </w:r>
      <w:r w:rsidR="00970723" w:rsidRPr="007542C3">
        <w:rPr>
          <w:lang w:val="sq-AL"/>
        </w:rPr>
        <w:t>satash dhe pllaka tallashi të presuara, blloqe gurësh etj.</w:t>
      </w:r>
    </w:p>
    <w:p w:rsidR="00970723" w:rsidRPr="007542C3" w:rsidRDefault="00501700" w:rsidP="00970723">
      <w:pPr>
        <w:pStyle w:val="Paragrafi"/>
        <w:rPr>
          <w:lang w:val="sq-AL"/>
        </w:rPr>
      </w:pPr>
      <w:r w:rsidRPr="007542C3">
        <w:rPr>
          <w:lang w:val="sq-AL"/>
        </w:rPr>
        <w:t xml:space="preserve">- </w:t>
      </w:r>
      <w:r w:rsidR="00970723" w:rsidRPr="007542C3">
        <w:rPr>
          <w:lang w:val="sq-AL"/>
        </w:rPr>
        <w:t>20 kN për lidhje me disa pako llamarinash çeliku.</w:t>
      </w:r>
    </w:p>
    <w:p w:rsidR="00970723" w:rsidRPr="007542C3" w:rsidRDefault="00501700" w:rsidP="00970723">
      <w:pPr>
        <w:pStyle w:val="Paragrafi"/>
        <w:rPr>
          <w:lang w:val="sq-AL"/>
        </w:rPr>
      </w:pPr>
      <w:r w:rsidRPr="007542C3">
        <w:rPr>
          <w:lang w:val="sq-AL"/>
        </w:rPr>
        <w:t xml:space="preserve">- </w:t>
      </w:r>
      <w:r w:rsidR="00970723" w:rsidRPr="007542C3">
        <w:rPr>
          <w:lang w:val="sq-AL"/>
        </w:rPr>
        <w:t>40 kN për lidhjen së bashku të tubave prej çeliku, kur këto janë vendosur (sistemuar) në form</w:t>
      </w:r>
      <w:r w:rsidR="00C14FE5" w:rsidRPr="007542C3">
        <w:rPr>
          <w:rFonts w:ascii="Times New Roman" w:hAnsi="Times New Roman"/>
          <w:lang w:val="sq-AL"/>
        </w:rPr>
        <w:t>ë</w:t>
      </w:r>
      <w:r w:rsidR="00970723" w:rsidRPr="007542C3">
        <w:rPr>
          <w:lang w:val="sq-AL"/>
        </w:rPr>
        <w:t xml:space="preserve"> bisht</w:t>
      </w:r>
      <w:r w:rsidR="002F2914" w:rsidRPr="007542C3">
        <w:rPr>
          <w:lang w:val="sq-AL"/>
        </w:rPr>
        <w:t>dallëndysheje</w:t>
      </w:r>
      <w:r w:rsidR="00970723" w:rsidRPr="007542C3">
        <w:rPr>
          <w:lang w:val="sq-AL"/>
        </w:rPr>
        <w:t xml:space="preserve"> dhe fiksohen me tako.</w:t>
      </w:r>
    </w:p>
    <w:p w:rsidR="00970723" w:rsidRPr="007542C3" w:rsidRDefault="00970723" w:rsidP="00970723">
      <w:pPr>
        <w:pStyle w:val="Paragrafi"/>
        <w:rPr>
          <w:lang w:val="sq-AL"/>
        </w:rPr>
      </w:pPr>
      <w:r w:rsidRPr="007542C3">
        <w:rPr>
          <w:lang w:val="sq-AL"/>
        </w:rPr>
        <w:t>Numri i fashetave lidhëse së paku është 2, të shpërndara rregullisht. Ky numër është në vartësi të llojit të mallit. Në rastin e lidhjes së disa bobinave prej llamarinash çeliku duhen të paktën 4 lidhje.</w:t>
      </w:r>
    </w:p>
    <w:p w:rsidR="00970723" w:rsidRPr="007542C3" w:rsidRDefault="00970723" w:rsidP="00970723">
      <w:pPr>
        <w:pStyle w:val="Paragrafi"/>
        <w:rPr>
          <w:lang w:val="sq-AL"/>
        </w:rPr>
      </w:pPr>
      <w:r w:rsidRPr="007542C3">
        <w:rPr>
          <w:lang w:val="sq-AL"/>
        </w:rPr>
        <w:t>Në rastin e veshjes së mallit të vendosur në paletë me flet</w:t>
      </w:r>
      <w:r w:rsidR="00124CE7" w:rsidRPr="007542C3">
        <w:rPr>
          <w:rFonts w:ascii="Times New Roman" w:hAnsi="Times New Roman"/>
          <w:lang w:val="sq-AL"/>
        </w:rPr>
        <w:t>ë</w:t>
      </w:r>
      <w:r w:rsidRPr="007542C3">
        <w:rPr>
          <w:lang w:val="sq-AL"/>
        </w:rPr>
        <w:t xml:space="preserve"> plastike dhe me peshë deri afërsisht 1</w:t>
      </w:r>
      <w:r w:rsidR="009C7606" w:rsidRPr="007542C3">
        <w:rPr>
          <w:lang w:val="sq-AL"/>
        </w:rPr>
        <w:t>.</w:t>
      </w:r>
      <w:r w:rsidRPr="007542C3">
        <w:rPr>
          <w:lang w:val="sq-AL"/>
        </w:rPr>
        <w:t>000 kg, pikat mbështetëse të paletës inkludohen në veshjen plastike. Trashësia e elementit vesh</w:t>
      </w:r>
      <w:r w:rsidR="002F2914" w:rsidRPr="007542C3">
        <w:rPr>
          <w:rFonts w:ascii="Times New Roman" w:hAnsi="Times New Roman"/>
          <w:lang w:val="sq-AL"/>
        </w:rPr>
        <w:t>ë</w:t>
      </w:r>
      <w:r w:rsidRPr="007542C3">
        <w:rPr>
          <w:lang w:val="sq-AL"/>
        </w:rPr>
        <w:t>s plastik në përgjithësi duhet të jetë 0.15 mm.</w:t>
      </w:r>
    </w:p>
    <w:p w:rsidR="00970723" w:rsidRPr="007542C3" w:rsidRDefault="00970723" w:rsidP="00970723">
      <w:pPr>
        <w:pStyle w:val="Paragrafi"/>
        <w:rPr>
          <w:lang w:val="sq-AL"/>
        </w:rPr>
      </w:pPr>
    </w:p>
    <w:p w:rsidR="000D2C59" w:rsidRPr="007542C3" w:rsidRDefault="000D2C59" w:rsidP="002F2914">
      <w:pPr>
        <w:pStyle w:val="Paragrafi"/>
        <w:jc w:val="center"/>
        <w:rPr>
          <w:lang w:val="sq-AL"/>
        </w:rPr>
      </w:pPr>
    </w:p>
    <w:p w:rsidR="00970723" w:rsidRPr="007542C3" w:rsidRDefault="00501700" w:rsidP="00F20274">
      <w:pPr>
        <w:pStyle w:val="TitulliTitull"/>
      </w:pPr>
      <w:r w:rsidRPr="007542C3">
        <w:lastRenderedPageBreak/>
        <w:t>KAPITULLI II</w:t>
      </w:r>
    </w:p>
    <w:p w:rsidR="00970723" w:rsidRPr="007542C3" w:rsidRDefault="00970723" w:rsidP="002F2914">
      <w:pPr>
        <w:pStyle w:val="Paragrafi"/>
        <w:jc w:val="center"/>
        <w:rPr>
          <w:lang w:val="sq-AL"/>
        </w:rPr>
      </w:pPr>
    </w:p>
    <w:p w:rsidR="00970723" w:rsidRPr="007542C3" w:rsidRDefault="00970723" w:rsidP="00F20274">
      <w:pPr>
        <w:pStyle w:val="NeniNr"/>
      </w:pPr>
      <w:r w:rsidRPr="007542C3">
        <w:t>Neni 7</w:t>
      </w:r>
    </w:p>
    <w:p w:rsidR="00970723" w:rsidRPr="007542C3" w:rsidRDefault="00970723" w:rsidP="00F20274">
      <w:pPr>
        <w:pStyle w:val="NeniTitull"/>
      </w:pPr>
      <w:r w:rsidRPr="007542C3">
        <w:t xml:space="preserve">Përdorimi i </w:t>
      </w:r>
      <w:r w:rsidR="002F2914" w:rsidRPr="007542C3">
        <w:t>vagonë</w:t>
      </w:r>
      <w:r w:rsidRPr="007542C3">
        <w:t>ve dhe transportimi i njësive të transportit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1. Tregues të </w:t>
      </w:r>
      <w:r w:rsidR="002F2914" w:rsidRPr="007542C3">
        <w:rPr>
          <w:lang w:val="sq-AL"/>
        </w:rPr>
        <w:t>përgjithshëm</w:t>
      </w:r>
    </w:p>
    <w:p w:rsidR="00970723" w:rsidRPr="007542C3" w:rsidRDefault="00970723" w:rsidP="00970723">
      <w:pPr>
        <w:pStyle w:val="Paragrafi"/>
        <w:rPr>
          <w:lang w:val="sq-AL"/>
        </w:rPr>
      </w:pPr>
      <w:r w:rsidRPr="007542C3">
        <w:rPr>
          <w:lang w:val="sq-AL"/>
        </w:rPr>
        <w:t>Asnjë ndryshim konstruktiv nuk duhet t</w:t>
      </w:r>
      <w:r w:rsidR="00124CE7" w:rsidRPr="007542C3">
        <w:rPr>
          <w:rFonts w:ascii="Times New Roman" w:hAnsi="Times New Roman"/>
          <w:lang w:val="sq-AL"/>
        </w:rPr>
        <w:t>ë</w:t>
      </w:r>
      <w:r w:rsidRPr="007542C3">
        <w:rPr>
          <w:lang w:val="sq-AL"/>
        </w:rPr>
        <w:t xml:space="preserve"> bëhet në </w:t>
      </w:r>
      <w:r w:rsidR="002F2914" w:rsidRPr="007542C3">
        <w:rPr>
          <w:lang w:val="sq-AL"/>
        </w:rPr>
        <w:t>vagonë</w:t>
      </w:r>
      <w:r w:rsidRPr="007542C3">
        <w:rPr>
          <w:lang w:val="sq-AL"/>
        </w:rPr>
        <w:t>t dhe njësit</w:t>
      </w:r>
      <w:r w:rsidR="00124CE7" w:rsidRPr="007542C3">
        <w:rPr>
          <w:rFonts w:ascii="Times New Roman" w:hAnsi="Times New Roman"/>
          <w:lang w:val="sq-AL"/>
        </w:rPr>
        <w:t>ë</w:t>
      </w:r>
      <w:r w:rsidRPr="007542C3">
        <w:rPr>
          <w:lang w:val="sq-AL"/>
        </w:rPr>
        <w:t xml:space="preserve"> e transportit, të tilla si</w:t>
      </w:r>
      <w:r w:rsidR="009C7606" w:rsidRPr="007542C3">
        <w:rPr>
          <w:lang w:val="sq-AL"/>
        </w:rPr>
        <w:t>:</w:t>
      </w:r>
      <w:r w:rsidRPr="007542C3">
        <w:rPr>
          <w:lang w:val="sq-AL"/>
        </w:rPr>
        <w:t xml:space="preserve"> hapje vrimash, saldime në pajisjet, prerje të </w:t>
      </w:r>
      <w:r w:rsidR="002F2914" w:rsidRPr="007542C3">
        <w:rPr>
          <w:lang w:val="sq-AL"/>
        </w:rPr>
        <w:t>pjesëve</w:t>
      </w:r>
      <w:r w:rsidRPr="007542C3">
        <w:rPr>
          <w:lang w:val="sq-AL"/>
        </w:rPr>
        <w:t xml:space="preserve"> me llam</w:t>
      </w:r>
      <w:r w:rsidR="002F2914" w:rsidRPr="007542C3">
        <w:rPr>
          <w:lang w:val="sq-AL"/>
        </w:rPr>
        <w:t>b</w:t>
      </w:r>
      <w:r w:rsidRPr="007542C3">
        <w:rPr>
          <w:lang w:val="sq-AL"/>
        </w:rPr>
        <w:t>a saldimi etj</w:t>
      </w:r>
      <w:r w:rsidR="002F2914" w:rsidRPr="007542C3">
        <w:rPr>
          <w:lang w:val="sq-AL"/>
        </w:rPr>
        <w:t>.</w:t>
      </w:r>
      <w:r w:rsidRPr="007542C3">
        <w:rPr>
          <w:lang w:val="sq-AL"/>
        </w:rPr>
        <w:t>, pa p</w:t>
      </w:r>
      <w:r w:rsidR="002F2914" w:rsidRPr="007542C3">
        <w:rPr>
          <w:rFonts w:ascii="Times New Roman" w:hAnsi="Times New Roman"/>
          <w:lang w:val="sq-AL"/>
        </w:rPr>
        <w:t>ë</w:t>
      </w:r>
      <w:r w:rsidRPr="007542C3">
        <w:rPr>
          <w:lang w:val="sq-AL"/>
        </w:rPr>
        <w:t>lqimin miratimin e pronarit të mjetit.</w:t>
      </w:r>
    </w:p>
    <w:p w:rsidR="00970723" w:rsidRPr="007542C3" w:rsidRDefault="00970723" w:rsidP="00970723">
      <w:pPr>
        <w:pStyle w:val="Paragrafi"/>
        <w:rPr>
          <w:lang w:val="sq-AL"/>
        </w:rPr>
      </w:pPr>
      <w:r w:rsidRPr="007542C3">
        <w:rPr>
          <w:lang w:val="sq-AL"/>
        </w:rPr>
        <w:t>Në rastet kur në sipërfaqen e dyshemesë së vagonit është depozituar bor</w:t>
      </w:r>
      <w:r w:rsidR="009C7606" w:rsidRPr="007542C3">
        <w:rPr>
          <w:rFonts w:ascii="Times New Roman" w:hAnsi="Times New Roman"/>
          <w:lang w:val="sq-AL"/>
        </w:rPr>
        <w:t>ë</w:t>
      </w:r>
      <w:r w:rsidRPr="007542C3">
        <w:rPr>
          <w:lang w:val="sq-AL"/>
        </w:rPr>
        <w:t xml:space="preserve"> ose ka ngrirë, ajo duhet larguar më parë se të filloj</w:t>
      </w:r>
      <w:r w:rsidR="00203909" w:rsidRPr="007542C3">
        <w:rPr>
          <w:rFonts w:ascii="Times New Roman" w:hAnsi="Times New Roman"/>
          <w:lang w:val="sq-AL"/>
        </w:rPr>
        <w:t>ë</w:t>
      </w:r>
      <w:r w:rsidRPr="007542C3">
        <w:rPr>
          <w:lang w:val="sq-AL"/>
        </w:rPr>
        <w:t xml:space="preserve"> operacioni i ngarkimit të mallrave.</w:t>
      </w:r>
    </w:p>
    <w:p w:rsidR="00970723" w:rsidRPr="007542C3" w:rsidRDefault="00970723" w:rsidP="00970723">
      <w:pPr>
        <w:pStyle w:val="Paragrafi"/>
        <w:rPr>
          <w:lang w:val="sq-AL"/>
        </w:rPr>
      </w:pPr>
      <w:r w:rsidRPr="007542C3">
        <w:rPr>
          <w:lang w:val="sq-AL"/>
        </w:rPr>
        <w:t>Mbas ngarkimit dhe shkarkimit të mallrave:</w:t>
      </w:r>
    </w:p>
    <w:p w:rsidR="00970723" w:rsidRPr="007542C3" w:rsidRDefault="00501700" w:rsidP="00970723">
      <w:pPr>
        <w:pStyle w:val="Paragrafi"/>
        <w:rPr>
          <w:lang w:val="sq-AL"/>
        </w:rPr>
      </w:pPr>
      <w:r w:rsidRPr="007542C3">
        <w:rPr>
          <w:lang w:val="sq-AL"/>
        </w:rPr>
        <w:t xml:space="preserve">- </w:t>
      </w:r>
      <w:r w:rsidR="00970723" w:rsidRPr="007542C3">
        <w:rPr>
          <w:lang w:val="sq-AL"/>
        </w:rPr>
        <w:t>Dyert, spondat, çatia, kapakët, krahët, valvulat (</w:t>
      </w:r>
      <w:r w:rsidR="00782059" w:rsidRPr="007542C3">
        <w:rPr>
          <w:lang w:val="sq-AL"/>
        </w:rPr>
        <w:t>rubinetet</w:t>
      </w:r>
      <w:r w:rsidR="00970723" w:rsidRPr="007542C3">
        <w:rPr>
          <w:lang w:val="sq-AL"/>
        </w:rPr>
        <w:t>) etj</w:t>
      </w:r>
      <w:r w:rsidR="002F2914" w:rsidRPr="007542C3">
        <w:rPr>
          <w:lang w:val="sq-AL"/>
        </w:rPr>
        <w:t>.</w:t>
      </w:r>
      <w:r w:rsidR="00970723" w:rsidRPr="007542C3">
        <w:rPr>
          <w:lang w:val="sq-AL"/>
        </w:rPr>
        <w:t>, duhet të mbyllen e të sigurohen.</w:t>
      </w:r>
    </w:p>
    <w:p w:rsidR="00970723" w:rsidRPr="007542C3" w:rsidRDefault="00501700" w:rsidP="00970723">
      <w:pPr>
        <w:pStyle w:val="Paragrafi"/>
        <w:rPr>
          <w:lang w:val="sq-AL"/>
        </w:rPr>
      </w:pPr>
      <w:r w:rsidRPr="007542C3">
        <w:rPr>
          <w:lang w:val="sq-AL"/>
        </w:rPr>
        <w:t xml:space="preserve">- </w:t>
      </w:r>
      <w:r w:rsidR="00970723" w:rsidRPr="007542C3">
        <w:rPr>
          <w:lang w:val="sq-AL"/>
        </w:rPr>
        <w:t xml:space="preserve">Spondat, kapakët duhet të vendosen në pozicionin e duhur vertikal, kanatet në pjesën e poshtme (për </w:t>
      </w:r>
      <w:r w:rsidR="002F2914" w:rsidRPr="007542C3">
        <w:rPr>
          <w:lang w:val="sq-AL"/>
        </w:rPr>
        <w:t>vagonë</w:t>
      </w:r>
      <w:r w:rsidR="00970723" w:rsidRPr="007542C3">
        <w:rPr>
          <w:lang w:val="sq-AL"/>
        </w:rPr>
        <w:t>t me shkarkim nga poshtë) duhet të sigurohen, p.sh</w:t>
      </w:r>
      <w:r w:rsidR="002C0E20" w:rsidRPr="007542C3">
        <w:rPr>
          <w:lang w:val="sq-AL"/>
        </w:rPr>
        <w:t>.,</w:t>
      </w:r>
      <w:r w:rsidR="00970723" w:rsidRPr="007542C3">
        <w:rPr>
          <w:lang w:val="sq-AL"/>
        </w:rPr>
        <w:t xml:space="preserve"> duke përdorur direkt bllokuesit. Në asnjë rast nuk duhet të shkelet (tejkalohet) gabariti, shih tabelën 3. Çdo shënim, sh</w:t>
      </w:r>
      <w:r w:rsidR="002F2914" w:rsidRPr="007542C3">
        <w:rPr>
          <w:lang w:val="sq-AL"/>
        </w:rPr>
        <w:t>e</w:t>
      </w:r>
      <w:r w:rsidR="00970723" w:rsidRPr="007542C3">
        <w:rPr>
          <w:lang w:val="sq-AL"/>
        </w:rPr>
        <w:t>nja dhe etiketa duhet të jenë të shikueshme dhe të lexueshme.</w:t>
      </w:r>
    </w:p>
    <w:p w:rsidR="00970723" w:rsidRPr="007542C3" w:rsidRDefault="00501700" w:rsidP="00970723">
      <w:pPr>
        <w:pStyle w:val="Paragrafi"/>
        <w:rPr>
          <w:lang w:val="sq-AL"/>
        </w:rPr>
      </w:pPr>
      <w:r w:rsidRPr="007542C3">
        <w:rPr>
          <w:lang w:val="sq-AL"/>
        </w:rPr>
        <w:t xml:space="preserve">- </w:t>
      </w:r>
      <w:r w:rsidR="00970723" w:rsidRPr="007542C3">
        <w:rPr>
          <w:lang w:val="sq-AL"/>
        </w:rPr>
        <w:t xml:space="preserve">Pjesë të tjera të </w:t>
      </w:r>
      <w:r w:rsidR="002F2914" w:rsidRPr="007542C3">
        <w:rPr>
          <w:lang w:val="sq-AL"/>
        </w:rPr>
        <w:t>zhvendosshme</w:t>
      </w:r>
      <w:r w:rsidR="00970723" w:rsidRPr="007542C3">
        <w:rPr>
          <w:lang w:val="sq-AL"/>
        </w:rPr>
        <w:t xml:space="preserve"> dhe/ose të </w:t>
      </w:r>
      <w:r w:rsidR="002F2914" w:rsidRPr="007542C3">
        <w:rPr>
          <w:lang w:val="sq-AL"/>
        </w:rPr>
        <w:t>luajtshme</w:t>
      </w:r>
      <w:r w:rsidR="00970723" w:rsidRPr="007542C3">
        <w:rPr>
          <w:lang w:val="sq-AL"/>
        </w:rPr>
        <w:t xml:space="preserve"> dhe pajisjet e sigurimit (p.sh</w:t>
      </w:r>
      <w:r w:rsidR="002C0E20" w:rsidRPr="007542C3">
        <w:rPr>
          <w:lang w:val="sq-AL"/>
        </w:rPr>
        <w:t>.</w:t>
      </w:r>
      <w:r w:rsidR="00970723" w:rsidRPr="007542C3">
        <w:rPr>
          <w:lang w:val="sq-AL"/>
        </w:rPr>
        <w:t xml:space="preserve"> krahët) duhet të fiksohen me pajisjet e duhura dhe të jenë në kushtet e përcaktuara.</w:t>
      </w:r>
    </w:p>
    <w:p w:rsidR="00970723" w:rsidRPr="007542C3" w:rsidRDefault="00970723" w:rsidP="00970723">
      <w:pPr>
        <w:pStyle w:val="Paragrafi"/>
        <w:rPr>
          <w:lang w:val="sq-AL"/>
        </w:rPr>
      </w:pPr>
      <w:r w:rsidRPr="007542C3">
        <w:rPr>
          <w:lang w:val="sq-AL"/>
        </w:rPr>
        <w:t xml:space="preserve">Mbas ngarkimit, krahët duhet rregullisht të jenë të vendosura në pozicion vertikal (me </w:t>
      </w:r>
      <w:r w:rsidR="002F2914" w:rsidRPr="007542C3">
        <w:rPr>
          <w:lang w:val="sq-AL"/>
        </w:rPr>
        <w:t>përjashtim</w:t>
      </w:r>
      <w:r w:rsidRPr="007542C3">
        <w:rPr>
          <w:lang w:val="sq-AL"/>
        </w:rPr>
        <w:t xml:space="preserve"> në mjetet që </w:t>
      </w:r>
      <w:r w:rsidR="002F2914" w:rsidRPr="007542C3">
        <w:rPr>
          <w:lang w:val="sq-AL"/>
        </w:rPr>
        <w:t>përdoren</w:t>
      </w:r>
      <w:r w:rsidRPr="007542C3">
        <w:rPr>
          <w:lang w:val="sq-AL"/>
        </w:rPr>
        <w:t xml:space="preserve"> në pajtueshmëri me volumin 2</w:t>
      </w:r>
      <w:r w:rsidR="002F12FB">
        <w:rPr>
          <w:lang w:val="sq-AL"/>
        </w:rPr>
        <w:t>)</w:t>
      </w:r>
      <w:r w:rsidRPr="007542C3">
        <w:rPr>
          <w:lang w:val="sq-AL"/>
        </w:rPr>
        <w:t>.</w:t>
      </w:r>
    </w:p>
    <w:p w:rsidR="00970723" w:rsidRPr="007542C3" w:rsidRDefault="00970723" w:rsidP="00970723">
      <w:pPr>
        <w:pStyle w:val="Paragrafi"/>
        <w:rPr>
          <w:lang w:val="sq-AL"/>
        </w:rPr>
      </w:pPr>
      <w:r w:rsidRPr="007542C3">
        <w:rPr>
          <w:lang w:val="sq-AL"/>
        </w:rPr>
        <w:t>Kur me marrëveshje të drejtueseve të NH (ndërma</w:t>
      </w:r>
      <w:r w:rsidR="002F2914" w:rsidRPr="007542C3">
        <w:rPr>
          <w:lang w:val="sq-AL"/>
        </w:rPr>
        <w:t>r</w:t>
      </w:r>
      <w:r w:rsidRPr="007542C3">
        <w:rPr>
          <w:lang w:val="sq-AL"/>
        </w:rPr>
        <w:t xml:space="preserve">rje hekurudhore), pjesët e </w:t>
      </w:r>
      <w:r w:rsidR="002F2914" w:rsidRPr="007542C3">
        <w:rPr>
          <w:lang w:val="sq-AL"/>
        </w:rPr>
        <w:t>zhvendosshme</w:t>
      </w:r>
      <w:r w:rsidRPr="007542C3">
        <w:rPr>
          <w:lang w:val="sq-AL"/>
        </w:rPr>
        <w:t xml:space="preserve"> e të </w:t>
      </w:r>
      <w:r w:rsidR="002F2914" w:rsidRPr="007542C3">
        <w:rPr>
          <w:lang w:val="sq-AL"/>
        </w:rPr>
        <w:t>lëvizshme</w:t>
      </w:r>
      <w:r w:rsidRPr="007542C3">
        <w:rPr>
          <w:lang w:val="sq-AL"/>
        </w:rPr>
        <w:t xml:space="preserve"> nuk janë vendosur në pozicionin e duhur, ato duhet të jenë vendosur në një mënyr</w:t>
      </w:r>
      <w:r w:rsidR="00E6097B" w:rsidRPr="007542C3">
        <w:rPr>
          <w:rFonts w:ascii="Times New Roman" w:hAnsi="Times New Roman"/>
          <w:lang w:val="sq-AL"/>
        </w:rPr>
        <w:t>ë</w:t>
      </w:r>
      <w:r w:rsidRPr="007542C3">
        <w:rPr>
          <w:lang w:val="sq-AL"/>
        </w:rPr>
        <w:t xml:space="preserve"> të tillë që të mos rrezikojnë sigurinë e shfrytëzimit.</w:t>
      </w:r>
    </w:p>
    <w:p w:rsidR="00970723" w:rsidRPr="007542C3" w:rsidRDefault="003331B1" w:rsidP="00970723">
      <w:pPr>
        <w:pStyle w:val="Paragrafi"/>
        <w:rPr>
          <w:lang w:val="sq-AL"/>
        </w:rPr>
      </w:pPr>
      <w:r w:rsidRPr="007542C3">
        <w:rPr>
          <w:lang w:val="sq-AL"/>
        </w:rPr>
        <w:t>2.</w:t>
      </w:r>
      <w:r w:rsidR="00970723" w:rsidRPr="007542C3">
        <w:rPr>
          <w:lang w:val="sq-AL"/>
        </w:rPr>
        <w:t xml:space="preserve"> Dyshemeja</w:t>
      </w:r>
    </w:p>
    <w:p w:rsidR="00970723" w:rsidRPr="007542C3" w:rsidRDefault="00970723" w:rsidP="00970723">
      <w:pPr>
        <w:pStyle w:val="Paragrafi"/>
        <w:rPr>
          <w:lang w:val="sq-AL"/>
        </w:rPr>
      </w:pPr>
      <w:r w:rsidRPr="007542C3">
        <w:rPr>
          <w:lang w:val="sq-AL"/>
        </w:rPr>
        <w:t xml:space="preserve">Mallrat që kanë prirje të dëmtojnë </w:t>
      </w:r>
      <w:r w:rsidR="002F2914" w:rsidRPr="007542C3">
        <w:rPr>
          <w:lang w:val="sq-AL"/>
        </w:rPr>
        <w:t>sipërfaqen</w:t>
      </w:r>
      <w:r w:rsidRPr="007542C3">
        <w:rPr>
          <w:lang w:val="sq-AL"/>
        </w:rPr>
        <w:t xml:space="preserve"> ngarkuese për arsye të </w:t>
      </w:r>
      <w:r w:rsidR="002F2914" w:rsidRPr="007542C3">
        <w:rPr>
          <w:lang w:val="sq-AL"/>
        </w:rPr>
        <w:t>sipërfaqes</w:t>
      </w:r>
      <w:r w:rsidRPr="007542C3">
        <w:rPr>
          <w:lang w:val="sq-AL"/>
        </w:rPr>
        <w:t xml:space="preserve"> së vogël mbështetëse që kanë, duhet të ngarkohen duke pasur parasysh formën e peshën e tyre të mbështetura në trarë dërrase. Kjo kërkohet kur gjatë veprimit për ngarkim në dyshemenë e vagonit tejkalohen vlerat e mëposhtme:</w:t>
      </w:r>
    </w:p>
    <w:p w:rsidR="00970723" w:rsidRPr="007542C3" w:rsidRDefault="00970723" w:rsidP="00970723">
      <w:pPr>
        <w:pStyle w:val="Paragrafi"/>
        <w:rPr>
          <w:lang w:val="sq-AL"/>
        </w:rPr>
      </w:pPr>
      <w:r w:rsidRPr="007542C3">
        <w:rPr>
          <w:lang w:val="sq-AL"/>
        </w:rPr>
        <w:t>-</w:t>
      </w:r>
      <w:r w:rsidR="003331B1" w:rsidRPr="007542C3">
        <w:rPr>
          <w:lang w:val="sq-AL"/>
        </w:rPr>
        <w:t xml:space="preserve"> </w:t>
      </w:r>
      <w:r w:rsidRPr="007542C3">
        <w:rPr>
          <w:lang w:val="sq-AL"/>
        </w:rPr>
        <w:t>10 kg/cm</w:t>
      </w:r>
      <w:r w:rsidRPr="007542C3">
        <w:rPr>
          <w:vertAlign w:val="superscript"/>
          <w:lang w:val="sq-AL"/>
        </w:rPr>
        <w:t>2</w:t>
      </w:r>
      <w:r w:rsidRPr="007542C3">
        <w:rPr>
          <w:lang w:val="sq-AL"/>
        </w:rPr>
        <w:t xml:space="preserve"> për </w:t>
      </w:r>
      <w:r w:rsidR="002F2914" w:rsidRPr="007542C3">
        <w:rPr>
          <w:lang w:val="sq-AL"/>
        </w:rPr>
        <w:t>vagonë</w:t>
      </w:r>
      <w:r w:rsidRPr="007542C3">
        <w:rPr>
          <w:lang w:val="sq-AL"/>
        </w:rPr>
        <w:t>t që kanë shënimin UIC.</w:t>
      </w:r>
    </w:p>
    <w:p w:rsidR="00970723" w:rsidRPr="007542C3" w:rsidRDefault="00970723" w:rsidP="00970723">
      <w:pPr>
        <w:pStyle w:val="Paragrafi"/>
        <w:rPr>
          <w:lang w:val="sq-AL"/>
        </w:rPr>
      </w:pPr>
      <w:r w:rsidRPr="007542C3">
        <w:rPr>
          <w:lang w:val="sq-AL"/>
        </w:rPr>
        <w:t xml:space="preserve">Automjetet që ngarkohen në </w:t>
      </w:r>
      <w:r w:rsidR="002F2914" w:rsidRPr="007542C3">
        <w:rPr>
          <w:lang w:val="sq-AL"/>
        </w:rPr>
        <w:t>vagonë</w:t>
      </w:r>
      <w:r w:rsidR="002F12FB">
        <w:rPr>
          <w:lang w:val="sq-AL"/>
        </w:rPr>
        <w:t xml:space="preserve"> platformë, me ngarkesë</w:t>
      </w:r>
      <w:r w:rsidRPr="007542C3">
        <w:rPr>
          <w:lang w:val="sq-AL"/>
        </w:rPr>
        <w:t xml:space="preserve"> 5</w:t>
      </w:r>
      <w:r w:rsidR="009C7606" w:rsidRPr="007542C3">
        <w:rPr>
          <w:lang w:val="sq-AL"/>
        </w:rPr>
        <w:t>.</w:t>
      </w:r>
      <w:r w:rsidRPr="007542C3">
        <w:rPr>
          <w:lang w:val="sq-AL"/>
        </w:rPr>
        <w:t>000 kg për aks është i lejueshëm ngarkimi pa mbështetje me trarë ose pajisje tjetër.</w:t>
      </w:r>
    </w:p>
    <w:p w:rsidR="00970723" w:rsidRPr="007542C3" w:rsidRDefault="00970723" w:rsidP="00970723">
      <w:pPr>
        <w:pStyle w:val="Paragrafi"/>
        <w:rPr>
          <w:lang w:val="sq-AL"/>
        </w:rPr>
      </w:pPr>
      <w:r w:rsidRPr="007542C3">
        <w:rPr>
          <w:lang w:val="sq-AL"/>
        </w:rPr>
        <w:t>Ngarkesa maksimale e lejueshme në dysheme në rastin e makinerive të transportit industrial është:</w:t>
      </w:r>
    </w:p>
    <w:p w:rsidR="00970723" w:rsidRPr="007542C3" w:rsidRDefault="00970723" w:rsidP="00970723">
      <w:pPr>
        <w:pStyle w:val="Paragrafi"/>
        <w:rPr>
          <w:lang w:val="sq-AL"/>
        </w:rPr>
      </w:pPr>
      <w:r w:rsidRPr="007542C3">
        <w:rPr>
          <w:lang w:val="sq-AL"/>
        </w:rPr>
        <w:t>-</w:t>
      </w:r>
      <w:r w:rsidR="003331B1" w:rsidRPr="007542C3">
        <w:rPr>
          <w:lang w:val="sq-AL"/>
        </w:rPr>
        <w:t xml:space="preserve"> </w:t>
      </w:r>
      <w:r w:rsidRPr="007542C3">
        <w:rPr>
          <w:lang w:val="sq-AL"/>
        </w:rPr>
        <w:t>3.000 kg për aks në rastin e ngarkimit direkt në vagon.</w:t>
      </w:r>
    </w:p>
    <w:p w:rsidR="00970723" w:rsidRPr="007542C3" w:rsidRDefault="00970723" w:rsidP="00970723">
      <w:pPr>
        <w:pStyle w:val="Paragrafi"/>
        <w:rPr>
          <w:lang w:val="sq-AL"/>
        </w:rPr>
      </w:pPr>
      <w:r w:rsidRPr="007542C3">
        <w:rPr>
          <w:lang w:val="sq-AL"/>
        </w:rPr>
        <w:t>-</w:t>
      </w:r>
      <w:r w:rsidR="003331B1" w:rsidRPr="007542C3">
        <w:rPr>
          <w:lang w:val="sq-AL"/>
        </w:rPr>
        <w:t xml:space="preserve"> </w:t>
      </w:r>
      <w:r w:rsidRPr="007542C3">
        <w:rPr>
          <w:lang w:val="sq-AL"/>
        </w:rPr>
        <w:t xml:space="preserve">2.760 kg për aks në rastin e ngarkimit në </w:t>
      </w:r>
      <w:r w:rsidR="002F2914" w:rsidRPr="007542C3">
        <w:rPr>
          <w:lang w:val="sq-AL"/>
        </w:rPr>
        <w:t>kontejner</w:t>
      </w:r>
      <w:r w:rsidRPr="007542C3">
        <w:rPr>
          <w:lang w:val="sq-AL"/>
        </w:rPr>
        <w:t xml:space="preserve">. Në </w:t>
      </w:r>
      <w:r w:rsidR="002F2914" w:rsidRPr="007542C3">
        <w:rPr>
          <w:lang w:val="sq-AL"/>
        </w:rPr>
        <w:t>çdo</w:t>
      </w:r>
      <w:r w:rsidRPr="007542C3">
        <w:rPr>
          <w:lang w:val="sq-AL"/>
        </w:rPr>
        <w:t xml:space="preserve"> dy pika mbështetëse të ngarkesës, distanca midis tyre duhet të jetë së paku 760 mm.</w:t>
      </w:r>
    </w:p>
    <w:p w:rsidR="00970723" w:rsidRPr="007542C3" w:rsidRDefault="003331B1" w:rsidP="00970723">
      <w:pPr>
        <w:pStyle w:val="Paragrafi"/>
        <w:rPr>
          <w:lang w:val="sq-AL"/>
        </w:rPr>
      </w:pPr>
      <w:r w:rsidRPr="007542C3">
        <w:rPr>
          <w:lang w:val="sq-AL"/>
        </w:rPr>
        <w:t>3.</w:t>
      </w:r>
      <w:r w:rsidR="00970723" w:rsidRPr="007542C3">
        <w:rPr>
          <w:lang w:val="sq-AL"/>
        </w:rPr>
        <w:t xml:space="preserve"> Kazani, spondet dhe dyert</w:t>
      </w:r>
    </w:p>
    <w:p w:rsidR="00970723" w:rsidRPr="007542C3" w:rsidRDefault="00970723" w:rsidP="00970723">
      <w:pPr>
        <w:pStyle w:val="Paragrafi"/>
        <w:rPr>
          <w:lang w:val="sq-AL"/>
        </w:rPr>
      </w:pPr>
      <w:r w:rsidRPr="007542C3">
        <w:rPr>
          <w:lang w:val="sq-AL"/>
        </w:rPr>
        <w:t>Mall</w:t>
      </w:r>
      <w:r w:rsidR="002F12FB">
        <w:rPr>
          <w:lang w:val="sq-AL"/>
        </w:rPr>
        <w:t>rat që janë në kontakt me sponde</w:t>
      </w:r>
      <w:r w:rsidRPr="007542C3">
        <w:rPr>
          <w:lang w:val="sq-AL"/>
        </w:rPr>
        <w:t>t nuk duhet të ushtrojnë forcë mbi këto, mbasi mund t</w:t>
      </w:r>
      <w:r w:rsidR="00983900" w:rsidRPr="007542C3">
        <w:rPr>
          <w:lang w:val="sq-AL"/>
        </w:rPr>
        <w:t>’</w:t>
      </w:r>
      <w:r w:rsidRPr="007542C3">
        <w:rPr>
          <w:lang w:val="sq-AL"/>
        </w:rPr>
        <w:t>i dëmtojnë ose mund të rrezikojnë sigurinë e lëvizjes.</w:t>
      </w:r>
    </w:p>
    <w:p w:rsidR="00970723" w:rsidRPr="007542C3" w:rsidRDefault="00970723" w:rsidP="00970723">
      <w:pPr>
        <w:pStyle w:val="Paragrafi"/>
        <w:rPr>
          <w:lang w:val="sq-AL"/>
        </w:rPr>
      </w:pPr>
      <w:r w:rsidRPr="007542C3">
        <w:rPr>
          <w:lang w:val="sq-AL"/>
        </w:rPr>
        <w:t>Dyert e lëvizshme, spondet, krahët dhe çatia nuk duhet të bllokohen gjatë ngarkimit. Mundësisht ato duhet të hapen (l</w:t>
      </w:r>
      <w:r w:rsidR="002F2914" w:rsidRPr="007542C3">
        <w:rPr>
          <w:rFonts w:ascii="Times New Roman" w:hAnsi="Times New Roman"/>
          <w:lang w:val="sq-AL"/>
        </w:rPr>
        <w:t>ë</w:t>
      </w:r>
      <w:r w:rsidRPr="007542C3">
        <w:rPr>
          <w:lang w:val="sq-AL"/>
        </w:rPr>
        <w:t>vizin) pa probleme. Dyert e lëvizshme e spondet kanë për qëllim vetëm sigurimin e ngarkesës dhe forca që ushtron ngarkesa mbi to duhet të jetë br</w:t>
      </w:r>
      <w:r w:rsidR="002F2914" w:rsidRPr="007542C3">
        <w:rPr>
          <w:lang w:val="sq-AL"/>
        </w:rPr>
        <w:t>e</w:t>
      </w:r>
      <w:r w:rsidRPr="007542C3">
        <w:rPr>
          <w:lang w:val="sq-AL"/>
        </w:rPr>
        <w:t>nda limitit. Malli në kontakt me këto nuk duhet të lejohet të anohet ose të tundet sa majtas ose djathtas.</w:t>
      </w:r>
    </w:p>
    <w:p w:rsidR="00970723" w:rsidRPr="007542C3" w:rsidRDefault="00970723" w:rsidP="00970723">
      <w:pPr>
        <w:pStyle w:val="Paragrafi"/>
        <w:rPr>
          <w:lang w:val="sq-AL"/>
        </w:rPr>
      </w:pPr>
      <w:r w:rsidRPr="007542C3">
        <w:rPr>
          <w:lang w:val="sq-AL"/>
        </w:rPr>
        <w:t>Malli nuk duhet të vendoset e mbështetet në pjesën e sipërme të spondeve. Vetëm mallrat që ngarkohen në stiv</w:t>
      </w:r>
      <w:r w:rsidR="00203909" w:rsidRPr="007542C3">
        <w:rPr>
          <w:rFonts w:ascii="Times New Roman" w:hAnsi="Times New Roman"/>
          <w:lang w:val="sq-AL"/>
        </w:rPr>
        <w:t>ë</w:t>
      </w:r>
      <w:r w:rsidRPr="007542C3">
        <w:rPr>
          <w:lang w:val="sq-AL"/>
        </w:rPr>
        <w:t xml:space="preserve"> që janë në kontakt me krahët mund të takojnë spondat.</w:t>
      </w:r>
    </w:p>
    <w:p w:rsidR="00970723" w:rsidRPr="007542C3" w:rsidRDefault="003331B1" w:rsidP="00970723">
      <w:pPr>
        <w:pStyle w:val="Paragrafi"/>
        <w:rPr>
          <w:lang w:val="sq-AL"/>
        </w:rPr>
      </w:pPr>
      <w:r w:rsidRPr="007542C3">
        <w:rPr>
          <w:lang w:val="sq-AL"/>
        </w:rPr>
        <w:t>4.</w:t>
      </w:r>
      <w:r w:rsidR="00970723" w:rsidRPr="007542C3">
        <w:rPr>
          <w:lang w:val="sq-AL"/>
        </w:rPr>
        <w:t xml:space="preserve"> Pajisjet e mbulimit</w:t>
      </w:r>
    </w:p>
    <w:p w:rsidR="00970723" w:rsidRPr="007542C3" w:rsidRDefault="002F2914" w:rsidP="00970723">
      <w:pPr>
        <w:pStyle w:val="Paragrafi"/>
        <w:rPr>
          <w:lang w:val="sq-AL"/>
        </w:rPr>
      </w:pPr>
      <w:r w:rsidRPr="007542C3">
        <w:rPr>
          <w:lang w:val="sq-AL"/>
        </w:rPr>
        <w:t>Vagonë</w:t>
      </w:r>
      <w:r w:rsidR="00970723" w:rsidRPr="007542C3">
        <w:rPr>
          <w:lang w:val="sq-AL"/>
        </w:rPr>
        <w:t xml:space="preserve">t me mbulesë janë të </w:t>
      </w:r>
      <w:r w:rsidRPr="007542C3">
        <w:rPr>
          <w:lang w:val="sq-AL"/>
        </w:rPr>
        <w:t>përdorshme</w:t>
      </w:r>
      <w:r w:rsidR="00970723" w:rsidRPr="007542C3">
        <w:rPr>
          <w:lang w:val="sq-AL"/>
        </w:rPr>
        <w:t xml:space="preserve"> për të mbrojtur mallin nga agjentët atmosferikë dhe nuk kanë për qëllim të sigurojnë mallin në konceptin e sigurisë së l</w:t>
      </w:r>
      <w:r w:rsidRPr="007542C3">
        <w:rPr>
          <w:rFonts w:ascii="Times New Roman" w:hAnsi="Times New Roman"/>
          <w:lang w:val="sq-AL"/>
        </w:rPr>
        <w:t>ë</w:t>
      </w:r>
      <w:r w:rsidR="00970723" w:rsidRPr="007542C3">
        <w:rPr>
          <w:lang w:val="sq-AL"/>
        </w:rPr>
        <w:t>vizjes. Me qëllim që të sigurohet hapja dhe mbyllja e pajisjes së mbulimit, ajo duhet që të mos ketë kontakt me mallin.</w:t>
      </w:r>
    </w:p>
    <w:p w:rsidR="00F20274" w:rsidRDefault="00F20274" w:rsidP="00970723">
      <w:pPr>
        <w:pStyle w:val="Paragrafi"/>
        <w:rPr>
          <w:lang w:val="sq-AL"/>
        </w:rPr>
      </w:pPr>
    </w:p>
    <w:p w:rsidR="00970723" w:rsidRPr="007542C3" w:rsidRDefault="003331B1" w:rsidP="00970723">
      <w:pPr>
        <w:pStyle w:val="Paragrafi"/>
        <w:rPr>
          <w:lang w:val="sq-AL"/>
        </w:rPr>
      </w:pPr>
      <w:r w:rsidRPr="007542C3">
        <w:rPr>
          <w:lang w:val="sq-AL"/>
        </w:rPr>
        <w:t>5.</w:t>
      </w:r>
      <w:r w:rsidR="00970723" w:rsidRPr="007542C3">
        <w:rPr>
          <w:lang w:val="sq-AL"/>
        </w:rPr>
        <w:t xml:space="preserve"> Krahët</w:t>
      </w:r>
    </w:p>
    <w:p w:rsidR="00970723" w:rsidRDefault="00E60753" w:rsidP="00970723">
      <w:pPr>
        <w:pStyle w:val="Paragrafi"/>
        <w:rPr>
          <w:lang w:val="sq-AL"/>
        </w:rPr>
      </w:pPr>
      <w:r>
        <w:rPr>
          <w:noProof/>
        </w:rPr>
        <w:pict>
          <v:shape id="Picture 315" o:spid="_x0000_s1759" type="#_x0000_t75" style="position:absolute;left:0;text-align:left;margin-left:153.1pt;margin-top:62.35pt;width:126.6pt;height:83.55pt;z-index:-251540480;visibility:visible">
            <v:imagedata r:id="rId8" o:title=""/>
            <w10:wrap type="topAndBottom"/>
          </v:shape>
        </w:pict>
      </w:r>
      <w:r w:rsidR="00970723" w:rsidRPr="007542C3">
        <w:rPr>
          <w:lang w:val="sq-AL"/>
        </w:rPr>
        <w:t xml:space="preserve">Mallrat që mbështeten te krahët nuk duhet të </w:t>
      </w:r>
      <w:r w:rsidR="002F2914" w:rsidRPr="007542C3">
        <w:rPr>
          <w:lang w:val="sq-AL"/>
        </w:rPr>
        <w:t>ushtrojnë</w:t>
      </w:r>
      <w:r w:rsidR="00970723" w:rsidRPr="007542C3">
        <w:rPr>
          <w:lang w:val="sq-AL"/>
        </w:rPr>
        <w:t xml:space="preserve"> forcë të tillë që të shkaktojnë deformacione të përhershme tek ato. Krahët mund të l</w:t>
      </w:r>
      <w:r w:rsidR="002F2914" w:rsidRPr="007542C3">
        <w:rPr>
          <w:rFonts w:ascii="Times New Roman" w:hAnsi="Times New Roman"/>
          <w:lang w:val="sq-AL"/>
        </w:rPr>
        <w:t>ë</w:t>
      </w:r>
      <w:r w:rsidR="00970723" w:rsidRPr="007542C3">
        <w:rPr>
          <w:lang w:val="sq-AL"/>
        </w:rPr>
        <w:t>vizin nga pozicioni vertikal në vartësi të hap</w:t>
      </w:r>
      <w:r w:rsidR="002F2914" w:rsidRPr="007542C3">
        <w:rPr>
          <w:rFonts w:ascii="Times New Roman" w:hAnsi="Times New Roman"/>
          <w:lang w:val="sq-AL"/>
        </w:rPr>
        <w:t>ë</w:t>
      </w:r>
      <w:r w:rsidR="00970723" w:rsidRPr="007542C3">
        <w:rPr>
          <w:lang w:val="sq-AL"/>
        </w:rPr>
        <w:t xml:space="preserve">sirave që ka nyja e suportit. Krahët e </w:t>
      </w:r>
      <w:r w:rsidR="002F2914" w:rsidRPr="007542C3">
        <w:rPr>
          <w:lang w:val="sq-AL"/>
        </w:rPr>
        <w:t>rrotullueshëm</w:t>
      </w:r>
      <w:r w:rsidR="00970723" w:rsidRPr="007542C3">
        <w:rPr>
          <w:lang w:val="sq-AL"/>
        </w:rPr>
        <w:t>, nëse është e domosdoshme, duhet të jenë të siguruara me pajisje (tako druri).</w:t>
      </w:r>
    </w:p>
    <w:p w:rsidR="00970723" w:rsidRPr="007542C3" w:rsidRDefault="00970723" w:rsidP="00970723">
      <w:pPr>
        <w:pStyle w:val="Paragrafi"/>
        <w:rPr>
          <w:lang w:val="sq-AL"/>
        </w:rPr>
      </w:pPr>
      <w:r w:rsidRPr="007542C3">
        <w:rPr>
          <w:lang w:val="sq-AL"/>
        </w:rPr>
        <w:t>Kur mallra cilindrike (p.sh. tuba) ngarkohen me stiva</w:t>
      </w:r>
      <w:r w:rsidR="00B22EBF" w:rsidRPr="007542C3">
        <w:rPr>
          <w:lang w:val="sq-AL"/>
        </w:rPr>
        <w:t>,</w:t>
      </w:r>
      <w:r w:rsidRPr="007542C3">
        <w:rPr>
          <w:lang w:val="sq-AL"/>
        </w:rPr>
        <w:t xml:space="preserve"> ose si në figurën e mëposhtme</w:t>
      </w:r>
      <w:r w:rsidR="00B22EBF" w:rsidRPr="007542C3">
        <w:rPr>
          <w:lang w:val="sq-AL"/>
        </w:rPr>
        <w:t>,</w:t>
      </w:r>
      <w:r w:rsidRPr="007542C3">
        <w:rPr>
          <w:lang w:val="sq-AL"/>
        </w:rPr>
        <w:t xml:space="preserve"> dhe që takojn</w:t>
      </w:r>
      <w:r w:rsidR="002F2914" w:rsidRPr="007542C3">
        <w:rPr>
          <w:rFonts w:ascii="Times New Roman" w:hAnsi="Times New Roman"/>
          <w:lang w:val="sq-AL"/>
        </w:rPr>
        <w:t>ë</w:t>
      </w:r>
      <w:r w:rsidRPr="007542C3">
        <w:rPr>
          <w:lang w:val="sq-AL"/>
        </w:rPr>
        <w:t xml:space="preserve"> te krahët dhe kur lartësia e ngarkesës e kalon gjysmën e lartësisë së krahëve, atëherë çiftet e krahëve përballë duhet të jenë të lidhura me fasheta. Fashetat që përdoren duhet të kenë një shtr</w:t>
      </w:r>
      <w:r w:rsidR="00782059" w:rsidRPr="007542C3">
        <w:rPr>
          <w:lang w:val="sq-AL"/>
        </w:rPr>
        <w:t>ë</w:t>
      </w:r>
      <w:r w:rsidRPr="007542C3">
        <w:rPr>
          <w:lang w:val="sq-AL"/>
        </w:rPr>
        <w:t>ngim së paku 1.000 daN</w:t>
      </w:r>
      <w:r w:rsidR="00B8296D" w:rsidRPr="007542C3">
        <w:rPr>
          <w:lang w:val="sq-AL"/>
        </w:rPr>
        <w:t>.</w:t>
      </w:r>
    </w:p>
    <w:p w:rsidR="00F20274" w:rsidRDefault="00E60753" w:rsidP="0017685A">
      <w:pPr>
        <w:pStyle w:val="Paragrafi"/>
        <w:jc w:val="center"/>
        <w:rPr>
          <w:lang w:val="sq-AL"/>
        </w:rPr>
      </w:pPr>
      <w:r>
        <w:rPr>
          <w:noProof/>
        </w:rPr>
        <w:pict>
          <v:shape id="Picture 314" o:spid="_x0000_s1733" type="#_x0000_t75" style="position:absolute;left:0;text-align:left;margin-left:55.85pt;margin-top:18.7pt;width:284.55pt;height:106.95pt;z-index:-251539456;visibility:visible">
            <v:imagedata r:id="rId9" o:title=""/>
            <w10:wrap type="topAndBottom"/>
          </v:shape>
        </w:pict>
      </w:r>
    </w:p>
    <w:p w:rsidR="00F20274" w:rsidRDefault="00F20274" w:rsidP="0017685A">
      <w:pPr>
        <w:pStyle w:val="Paragrafi"/>
        <w:jc w:val="center"/>
        <w:rPr>
          <w:lang w:val="sq-AL"/>
        </w:rPr>
      </w:pPr>
    </w:p>
    <w:p w:rsidR="00970723" w:rsidRPr="007542C3" w:rsidRDefault="00970723" w:rsidP="00F20274">
      <w:pPr>
        <w:pStyle w:val="NeniNr"/>
      </w:pPr>
      <w:r w:rsidRPr="007542C3">
        <w:t>Neni 8</w:t>
      </w:r>
    </w:p>
    <w:p w:rsidR="00970723" w:rsidRPr="007542C3" w:rsidRDefault="00970723" w:rsidP="00F20274">
      <w:pPr>
        <w:pStyle w:val="NeniTitull"/>
      </w:pPr>
      <w:r w:rsidRPr="007542C3">
        <w:t>Pajisjet e sigurimit (unazat, ganxhat, sythet) të mallit me vagonin</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Për lidhjen direkte ose indirekte të mallrave me vagonin, sigurimi duhet të </w:t>
      </w:r>
      <w:r w:rsidR="00D35C07" w:rsidRPr="007542C3">
        <w:rPr>
          <w:lang w:val="sq-AL"/>
        </w:rPr>
        <w:t>bëhet</w:t>
      </w:r>
      <w:r w:rsidRPr="007542C3">
        <w:rPr>
          <w:lang w:val="sq-AL"/>
        </w:rPr>
        <w:t xml:space="preserve"> nëpërmjet unazave të sigurimit, </w:t>
      </w:r>
      <w:r w:rsidR="00782059" w:rsidRPr="007542C3">
        <w:rPr>
          <w:lang w:val="sq-AL"/>
        </w:rPr>
        <w:t>sythave</w:t>
      </w:r>
      <w:r w:rsidRPr="007542C3">
        <w:rPr>
          <w:lang w:val="sq-AL"/>
        </w:rPr>
        <w:t xml:space="preserve"> ose ganxhave të </w:t>
      </w:r>
      <w:r w:rsidR="00782059" w:rsidRPr="007542C3">
        <w:rPr>
          <w:lang w:val="sq-AL"/>
        </w:rPr>
        <w:t>përgatitura</w:t>
      </w:r>
      <w:r w:rsidRPr="007542C3">
        <w:rPr>
          <w:lang w:val="sq-AL"/>
        </w:rPr>
        <w:t xml:space="preserve"> nga shufra çeliku me diametër së paku 16 mm. Lidhja direkte mund të bëhet midis dy pikave të sigurimit (lidhjes) për mallra me peshë si më poshtë:</w:t>
      </w:r>
    </w:p>
    <w:p w:rsidR="00970723" w:rsidRPr="007542C3" w:rsidRDefault="00970723" w:rsidP="00970723">
      <w:pPr>
        <w:pStyle w:val="Paragrafi"/>
        <w:rPr>
          <w:lang w:val="sq-AL"/>
        </w:rPr>
      </w:pPr>
      <w:r w:rsidRPr="007542C3">
        <w:rPr>
          <w:lang w:val="sq-AL"/>
        </w:rPr>
        <w:t xml:space="preserve">- deri në 10 tonë në </w:t>
      </w:r>
      <w:r w:rsidR="002F2914" w:rsidRPr="007542C3">
        <w:rPr>
          <w:lang w:val="sq-AL"/>
        </w:rPr>
        <w:t>vagonë</w:t>
      </w:r>
      <w:r w:rsidRPr="007542C3">
        <w:rPr>
          <w:lang w:val="sq-AL"/>
        </w:rPr>
        <w:t xml:space="preserve"> platform</w:t>
      </w:r>
      <w:r w:rsidR="00C14FE5" w:rsidRPr="007542C3">
        <w:rPr>
          <w:rFonts w:ascii="Times New Roman" w:hAnsi="Times New Roman"/>
          <w:lang w:val="sq-AL"/>
        </w:rPr>
        <w:t>ë</w:t>
      </w:r>
      <w:r w:rsidR="0088554F" w:rsidRPr="007542C3">
        <w:rPr>
          <w:lang w:val="sq-AL"/>
        </w:rPr>
        <w:t>;</w:t>
      </w:r>
    </w:p>
    <w:p w:rsidR="00970723" w:rsidRPr="007542C3" w:rsidRDefault="00970723" w:rsidP="00970723">
      <w:pPr>
        <w:pStyle w:val="Paragrafi"/>
        <w:rPr>
          <w:lang w:val="sq-AL"/>
        </w:rPr>
      </w:pPr>
      <w:r w:rsidRPr="007542C3">
        <w:rPr>
          <w:lang w:val="sq-AL"/>
        </w:rPr>
        <w:t>- deri në 5 tonë në vagon të mbyllur</w:t>
      </w:r>
      <w:r w:rsidR="0088554F" w:rsidRPr="007542C3">
        <w:rPr>
          <w:lang w:val="sq-AL"/>
        </w:rPr>
        <w:t>.</w:t>
      </w:r>
    </w:p>
    <w:p w:rsidR="00970723" w:rsidRPr="007542C3" w:rsidRDefault="00970723" w:rsidP="00970723">
      <w:pPr>
        <w:pStyle w:val="Paragrafi"/>
        <w:rPr>
          <w:lang w:val="sq-AL"/>
        </w:rPr>
      </w:pPr>
      <w:r w:rsidRPr="007542C3">
        <w:rPr>
          <w:lang w:val="sq-AL"/>
        </w:rPr>
        <w:t xml:space="preserve">Sythet e unazat të përcaktuara për sigurimin e llamarinave në </w:t>
      </w:r>
      <w:r w:rsidR="002F2914" w:rsidRPr="007542C3">
        <w:rPr>
          <w:lang w:val="sq-AL"/>
        </w:rPr>
        <w:t>vagonë</w:t>
      </w:r>
      <w:r w:rsidRPr="007542C3">
        <w:rPr>
          <w:lang w:val="sq-AL"/>
        </w:rPr>
        <w:t xml:space="preserve"> mund të përdoren si më poshtë:</w:t>
      </w:r>
    </w:p>
    <w:p w:rsidR="00970723" w:rsidRPr="007542C3" w:rsidRDefault="00970723" w:rsidP="00970723">
      <w:pPr>
        <w:pStyle w:val="Paragrafi"/>
        <w:rPr>
          <w:lang w:val="sq-AL"/>
        </w:rPr>
      </w:pPr>
      <w:r w:rsidRPr="007542C3">
        <w:rPr>
          <w:lang w:val="sq-AL"/>
        </w:rPr>
        <w:t>- për lidhje direkte të mallrave me peshë deri 2 tonë</w:t>
      </w:r>
      <w:r w:rsidR="0088554F" w:rsidRPr="007542C3">
        <w:rPr>
          <w:lang w:val="sq-AL"/>
        </w:rPr>
        <w:t>;</w:t>
      </w:r>
    </w:p>
    <w:p w:rsidR="00970723" w:rsidRPr="007542C3" w:rsidRDefault="00970723" w:rsidP="00970723">
      <w:pPr>
        <w:pStyle w:val="Paragrafi"/>
        <w:rPr>
          <w:lang w:val="sq-AL"/>
        </w:rPr>
      </w:pPr>
      <w:r w:rsidRPr="007542C3">
        <w:rPr>
          <w:lang w:val="sq-AL"/>
        </w:rPr>
        <w:t>- për lidhje indirekte të mallrave me peshë deri 4 tonë</w:t>
      </w:r>
      <w:r w:rsidR="0088554F" w:rsidRPr="007542C3">
        <w:rPr>
          <w:lang w:val="sq-AL"/>
        </w:rPr>
        <w:t>.</w:t>
      </w:r>
    </w:p>
    <w:p w:rsidR="00970723" w:rsidRPr="007542C3" w:rsidRDefault="00970723" w:rsidP="00970723">
      <w:pPr>
        <w:pStyle w:val="Paragrafi"/>
        <w:rPr>
          <w:lang w:val="sq-AL"/>
        </w:rPr>
      </w:pPr>
      <w:r w:rsidRPr="007542C3">
        <w:rPr>
          <w:lang w:val="sq-AL"/>
        </w:rPr>
        <w:t>Në</w:t>
      </w:r>
      <w:r w:rsidR="0088554F" w:rsidRPr="007542C3">
        <w:rPr>
          <w:lang w:val="sq-AL"/>
        </w:rPr>
        <w:t xml:space="preserve"> </w:t>
      </w:r>
      <w:r w:rsidRPr="007542C3">
        <w:rPr>
          <w:lang w:val="sq-AL"/>
        </w:rPr>
        <w:t>qoftë</w:t>
      </w:r>
      <w:r w:rsidR="0088554F" w:rsidRPr="007542C3">
        <w:rPr>
          <w:lang w:val="sq-AL"/>
        </w:rPr>
        <w:t xml:space="preserve"> </w:t>
      </w:r>
      <w:r w:rsidRPr="007542C3">
        <w:rPr>
          <w:lang w:val="sq-AL"/>
        </w:rPr>
        <w:t xml:space="preserve">se nuk ka pika (vende) të lidhjes, lidhja mund të </w:t>
      </w:r>
      <w:r w:rsidR="00D35C07" w:rsidRPr="007542C3">
        <w:rPr>
          <w:lang w:val="sq-AL"/>
        </w:rPr>
        <w:t>bëhet</w:t>
      </w:r>
      <w:r w:rsidRPr="007542C3">
        <w:rPr>
          <w:lang w:val="sq-AL"/>
        </w:rPr>
        <w:t xml:space="preserve"> duke shfrytëzuar përdorimin e vendeve të përshtatshme në vagon. Megjithatë nuk është e lejueshme të </w:t>
      </w:r>
      <w:r w:rsidR="0088554F" w:rsidRPr="007542C3">
        <w:rPr>
          <w:lang w:val="sq-AL"/>
        </w:rPr>
        <w:t xml:space="preserve">shfrytëzohen </w:t>
      </w:r>
      <w:r w:rsidRPr="007542C3">
        <w:rPr>
          <w:lang w:val="sq-AL"/>
        </w:rPr>
        <w:t xml:space="preserve"> si pika lidhje pjesë</w:t>
      </w:r>
      <w:r w:rsidR="00B22EBF" w:rsidRPr="007542C3">
        <w:rPr>
          <w:lang w:val="sq-AL"/>
        </w:rPr>
        <w:t>,</w:t>
      </w:r>
      <w:r w:rsidRPr="007542C3">
        <w:rPr>
          <w:lang w:val="sq-AL"/>
        </w:rPr>
        <w:t xml:space="preserve"> të tilla si</w:t>
      </w:r>
      <w:r w:rsidR="00B22EBF" w:rsidRPr="007542C3">
        <w:rPr>
          <w:lang w:val="sq-AL"/>
        </w:rPr>
        <w:t>:</w:t>
      </w:r>
      <w:r w:rsidRPr="007542C3">
        <w:rPr>
          <w:lang w:val="sq-AL"/>
        </w:rPr>
        <w:t xml:space="preserve"> mekanizmat lëvizës at</w:t>
      </w:r>
      <w:r w:rsidR="00B22EBF" w:rsidRPr="007542C3">
        <w:rPr>
          <w:lang w:val="sq-AL"/>
        </w:rPr>
        <w:t>a</w:t>
      </w:r>
      <w:r w:rsidRPr="007542C3">
        <w:rPr>
          <w:lang w:val="sq-AL"/>
        </w:rPr>
        <w:t xml:space="preserve"> të amortizimit, as në karretë, mbajtëset e sinjaleve, dyert e pajisjet e dyerve, kapakët ose dri</w:t>
      </w:r>
      <w:r w:rsidR="002F12FB">
        <w:rPr>
          <w:lang w:val="sq-AL"/>
        </w:rPr>
        <w:t>taret e pajisjet e tyre, parmakë</w:t>
      </w:r>
      <w:r w:rsidRPr="007542C3">
        <w:rPr>
          <w:lang w:val="sq-AL"/>
        </w:rPr>
        <w:t>t, shkallët etj. Pajisjet e tërheqjes, parakolpet, pajisjet e frenimit, shasia etj</w:t>
      </w:r>
      <w:r w:rsidR="00C22E0C" w:rsidRPr="007542C3">
        <w:rPr>
          <w:lang w:val="sq-AL"/>
        </w:rPr>
        <w:t>.,</w:t>
      </w:r>
      <w:r w:rsidR="002F12FB">
        <w:rPr>
          <w:lang w:val="sq-AL"/>
        </w:rPr>
        <w:t xml:space="preserve"> nuk lejohen</w:t>
      </w:r>
      <w:r w:rsidRPr="007542C3">
        <w:rPr>
          <w:lang w:val="sq-AL"/>
        </w:rPr>
        <w:t xml:space="preserve"> të përdoren si v</w:t>
      </w:r>
      <w:r w:rsidR="0088554F" w:rsidRPr="007542C3">
        <w:rPr>
          <w:lang w:val="sq-AL"/>
        </w:rPr>
        <w:t>e</w:t>
      </w:r>
      <w:r w:rsidRPr="007542C3">
        <w:rPr>
          <w:lang w:val="sq-AL"/>
        </w:rPr>
        <w:t>nde për laqe.</w:t>
      </w:r>
    </w:p>
    <w:p w:rsidR="00970723" w:rsidRPr="007542C3" w:rsidRDefault="00970723" w:rsidP="00970723">
      <w:pPr>
        <w:pStyle w:val="Paragrafi"/>
        <w:rPr>
          <w:lang w:val="sq-AL"/>
        </w:rPr>
      </w:pPr>
    </w:p>
    <w:p w:rsidR="00970723" w:rsidRPr="007542C3" w:rsidRDefault="00970723" w:rsidP="00F20274">
      <w:pPr>
        <w:pStyle w:val="NeniNr"/>
      </w:pPr>
      <w:r w:rsidRPr="007542C3">
        <w:t>Neni 9</w:t>
      </w:r>
    </w:p>
    <w:p w:rsidR="00970723" w:rsidRPr="007542C3" w:rsidRDefault="00970723" w:rsidP="00F20274">
      <w:pPr>
        <w:pStyle w:val="NeniTitull"/>
      </w:pPr>
      <w:r w:rsidRPr="007542C3">
        <w:t>Ndarëset e sigurimit të mallit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1</w:t>
      </w:r>
      <w:r w:rsidR="0088554F" w:rsidRPr="007542C3">
        <w:rPr>
          <w:lang w:val="sq-AL"/>
        </w:rPr>
        <w:t>.</w:t>
      </w:r>
      <w:r w:rsidRPr="007542C3">
        <w:rPr>
          <w:lang w:val="sq-AL"/>
        </w:rPr>
        <w:t xml:space="preserve"> Ndarëset e ndërmjetme </w:t>
      </w:r>
    </w:p>
    <w:p w:rsidR="00970723" w:rsidRPr="007542C3" w:rsidRDefault="00970723" w:rsidP="00970723">
      <w:pPr>
        <w:pStyle w:val="Paragrafi"/>
        <w:rPr>
          <w:lang w:val="sq-AL"/>
        </w:rPr>
      </w:pPr>
      <w:r w:rsidRPr="007542C3">
        <w:rPr>
          <w:lang w:val="sq-AL"/>
        </w:rPr>
        <w:t>Ndarëset e ndërmjetme shërbejn</w:t>
      </w:r>
      <w:r w:rsidR="0088554F" w:rsidRPr="007542C3">
        <w:rPr>
          <w:rFonts w:ascii="Times New Roman" w:hAnsi="Times New Roman"/>
          <w:lang w:val="sq-AL"/>
        </w:rPr>
        <w:t>ë</w:t>
      </w:r>
      <w:r w:rsidRPr="007542C3">
        <w:rPr>
          <w:lang w:val="sq-AL"/>
        </w:rPr>
        <w:t xml:space="preserve"> për të siguruar mallrat që transportohen me copë. Ndarëset e ndërmjetme sigurojnë mallrat kundrejt prirjes për anim në drejtimin gjatësor në vagon, pra ato reduktojn</w:t>
      </w:r>
      <w:r w:rsidR="0088554F" w:rsidRPr="007542C3">
        <w:rPr>
          <w:rFonts w:ascii="Times New Roman" w:hAnsi="Times New Roman"/>
          <w:lang w:val="sq-AL"/>
        </w:rPr>
        <w:t>ë</w:t>
      </w:r>
      <w:r w:rsidRPr="007542C3">
        <w:rPr>
          <w:lang w:val="sq-AL"/>
        </w:rPr>
        <w:t xml:space="preserve"> ose zgjidhin plotësisht këtë problem.</w:t>
      </w:r>
    </w:p>
    <w:p w:rsidR="00970723" w:rsidRPr="007542C3" w:rsidRDefault="00970723" w:rsidP="00970723">
      <w:pPr>
        <w:pStyle w:val="Paragrafi"/>
        <w:rPr>
          <w:lang w:val="sq-AL"/>
        </w:rPr>
      </w:pPr>
      <w:r w:rsidRPr="007542C3">
        <w:rPr>
          <w:lang w:val="sq-AL"/>
        </w:rPr>
        <w:t xml:space="preserve">Në </w:t>
      </w:r>
      <w:r w:rsidR="002F2914" w:rsidRPr="007542C3">
        <w:rPr>
          <w:lang w:val="sq-AL"/>
        </w:rPr>
        <w:t>vagonë</w:t>
      </w:r>
      <w:r w:rsidRPr="007542C3">
        <w:rPr>
          <w:lang w:val="sq-AL"/>
        </w:rPr>
        <w:t xml:space="preserve">t </w:t>
      </w:r>
      <w:r w:rsidR="0088554F" w:rsidRPr="007542C3">
        <w:rPr>
          <w:lang w:val="sq-AL"/>
        </w:rPr>
        <w:t>standard</w:t>
      </w:r>
      <w:r w:rsidR="00B22EBF" w:rsidRPr="007542C3">
        <w:rPr>
          <w:rFonts w:ascii="Times New Roman" w:hAnsi="Times New Roman"/>
          <w:lang w:val="sq-AL"/>
        </w:rPr>
        <w:t>ë</w:t>
      </w:r>
      <w:r w:rsidRPr="007542C3">
        <w:rPr>
          <w:lang w:val="sq-AL"/>
        </w:rPr>
        <w:t xml:space="preserve"> deri në 5 tonë mall</w:t>
      </w:r>
      <w:r w:rsidR="00B22EBF" w:rsidRPr="007542C3">
        <w:rPr>
          <w:lang w:val="sq-AL"/>
        </w:rPr>
        <w:t>,</w:t>
      </w:r>
      <w:r w:rsidRPr="007542C3">
        <w:rPr>
          <w:lang w:val="sq-AL"/>
        </w:rPr>
        <w:t xml:space="preserve"> mund të ngarkohen duke </w:t>
      </w:r>
      <w:r w:rsidR="0088554F" w:rsidRPr="007542C3">
        <w:rPr>
          <w:lang w:val="sq-AL"/>
        </w:rPr>
        <w:t>pasur</w:t>
      </w:r>
      <w:r w:rsidRPr="007542C3">
        <w:rPr>
          <w:lang w:val="sq-AL"/>
        </w:rPr>
        <w:t xml:space="preserve"> vetëm një ndarëse të ndërmjetme; deri në 7 tonë mall mund të vendosen 2 ndarëse, që janë kundrejt njëri-tjetrit. Në këtë konfiguracion, ngarkesa mund të jetë në kontakt me ndarëset në një sip</w:t>
      </w:r>
      <w:r w:rsidR="0088554F" w:rsidRPr="007542C3">
        <w:rPr>
          <w:rFonts w:ascii="Times New Roman" w:hAnsi="Times New Roman"/>
          <w:lang w:val="sq-AL"/>
        </w:rPr>
        <w:t>ë</w:t>
      </w:r>
      <w:r w:rsidRPr="007542C3">
        <w:rPr>
          <w:lang w:val="sq-AL"/>
        </w:rPr>
        <w:t>rfaqe së paku 2.400 mm në gjatësi dhe 700 mm në lartësi.</w:t>
      </w:r>
    </w:p>
    <w:p w:rsidR="00970723" w:rsidRPr="007542C3" w:rsidRDefault="00970723" w:rsidP="00970723">
      <w:pPr>
        <w:pStyle w:val="Paragrafi"/>
        <w:rPr>
          <w:lang w:val="sq-AL"/>
        </w:rPr>
      </w:pPr>
      <w:r w:rsidRPr="007542C3">
        <w:rPr>
          <w:lang w:val="sq-AL"/>
        </w:rPr>
        <w:t>2</w:t>
      </w:r>
      <w:r w:rsidR="0088554F" w:rsidRPr="007542C3">
        <w:rPr>
          <w:lang w:val="sq-AL"/>
        </w:rPr>
        <w:t>.</w:t>
      </w:r>
      <w:r w:rsidRPr="007542C3">
        <w:rPr>
          <w:lang w:val="sq-AL"/>
        </w:rPr>
        <w:t xml:space="preserve"> Pajisjet mbështetëse të ngarkimit</w:t>
      </w:r>
    </w:p>
    <w:p w:rsidR="00970723" w:rsidRPr="007542C3" w:rsidRDefault="00970723" w:rsidP="00970723">
      <w:pPr>
        <w:pStyle w:val="Paragrafi"/>
        <w:rPr>
          <w:lang w:val="sq-AL"/>
        </w:rPr>
      </w:pPr>
      <w:r w:rsidRPr="007542C3">
        <w:rPr>
          <w:lang w:val="sq-AL"/>
        </w:rPr>
        <w:t>Këto pajisje përgjithësisht përdoren për ngarkimin e bobinave të llamarinave të çelikut. Ato janë</w:t>
      </w:r>
      <w:r w:rsidR="00B22EBF" w:rsidRPr="007542C3">
        <w:rPr>
          <w:lang w:val="sq-AL"/>
        </w:rPr>
        <w:t>,</w:t>
      </w:r>
      <w:r w:rsidRPr="007542C3">
        <w:rPr>
          <w:lang w:val="sq-AL"/>
        </w:rPr>
        <w:t xml:space="preserve"> gjithashtu</w:t>
      </w:r>
      <w:r w:rsidR="00B22EBF" w:rsidRPr="007542C3">
        <w:rPr>
          <w:lang w:val="sq-AL"/>
        </w:rPr>
        <w:t>,</w:t>
      </w:r>
      <w:r w:rsidRPr="007542C3">
        <w:rPr>
          <w:lang w:val="sq-AL"/>
        </w:rPr>
        <w:t xml:space="preserve"> të përshta</w:t>
      </w:r>
      <w:r w:rsidR="0088554F" w:rsidRPr="007542C3">
        <w:rPr>
          <w:lang w:val="sq-AL"/>
        </w:rPr>
        <w:t>t</w:t>
      </w:r>
      <w:r w:rsidRPr="007542C3">
        <w:rPr>
          <w:lang w:val="sq-AL"/>
        </w:rPr>
        <w:t xml:space="preserve">shme për ngarkimin e mallrave të ngjashme, të tilla si </w:t>
      </w:r>
      <w:r w:rsidR="00782059" w:rsidRPr="007542C3">
        <w:rPr>
          <w:lang w:val="sq-AL"/>
        </w:rPr>
        <w:t>tamburet</w:t>
      </w:r>
      <w:r w:rsidRPr="007542C3">
        <w:rPr>
          <w:lang w:val="sq-AL"/>
        </w:rPr>
        <w:t xml:space="preserve"> e kabllove. </w:t>
      </w:r>
      <w:r w:rsidR="003331B1" w:rsidRPr="007542C3">
        <w:rPr>
          <w:lang w:val="sq-AL"/>
        </w:rPr>
        <w:t>Di</w:t>
      </w:r>
      <w:r w:rsidR="000D2C59" w:rsidRPr="007542C3">
        <w:rPr>
          <w:lang w:val="sq-AL"/>
        </w:rPr>
        <w:t>a</w:t>
      </w:r>
      <w:r w:rsidR="003331B1" w:rsidRPr="007542C3">
        <w:rPr>
          <w:lang w:val="sq-AL"/>
        </w:rPr>
        <w:t>metri</w:t>
      </w:r>
      <w:r w:rsidRPr="007542C3">
        <w:rPr>
          <w:lang w:val="sq-AL"/>
        </w:rPr>
        <w:t xml:space="preserve"> i lejueshëm dhe pesha duhet të verifikohet në çdo rast të përdorimit të këtyre pajisjeve. Pajisjet ekzistuese për sigurimin anësor (pajisjet e sigurimit) duhet të jenë të vendosura në pozicion pune dhe në numrin e duhur që të lidhin mallin me pajisjen mbështetëse.</w:t>
      </w:r>
    </w:p>
    <w:p w:rsidR="00970723" w:rsidRPr="007542C3" w:rsidRDefault="00970723" w:rsidP="00970723">
      <w:pPr>
        <w:pStyle w:val="Paragrafi"/>
        <w:rPr>
          <w:lang w:val="sq-AL"/>
        </w:rPr>
      </w:pPr>
      <w:r w:rsidRPr="007542C3">
        <w:rPr>
          <w:lang w:val="sq-AL"/>
        </w:rPr>
        <w:t>3</w:t>
      </w:r>
      <w:r w:rsidR="0088554F" w:rsidRPr="007542C3">
        <w:rPr>
          <w:lang w:val="sq-AL"/>
        </w:rPr>
        <w:t>.</w:t>
      </w:r>
      <w:r w:rsidRPr="007542C3">
        <w:rPr>
          <w:lang w:val="sq-AL"/>
        </w:rPr>
        <w:t xml:space="preserve"> Pajisjet indirekte të sigurimit</w:t>
      </w:r>
    </w:p>
    <w:p w:rsidR="00970723" w:rsidRPr="007542C3" w:rsidRDefault="00970723" w:rsidP="00970723">
      <w:pPr>
        <w:pStyle w:val="Paragrafi"/>
        <w:rPr>
          <w:lang w:val="sq-AL"/>
        </w:rPr>
      </w:pPr>
      <w:r w:rsidRPr="007542C3">
        <w:rPr>
          <w:lang w:val="sq-AL"/>
        </w:rPr>
        <w:t xml:space="preserve">Këto lloje pajisjesh përgjithësisht përdoren për sigurimin e tubave, mallrave të rënda dhe lënde druri (trupa etj.) të sharruar. Pajisjet </w:t>
      </w:r>
      <w:r w:rsidR="00782059" w:rsidRPr="007542C3">
        <w:rPr>
          <w:lang w:val="sq-AL"/>
        </w:rPr>
        <w:t>shtrënguese</w:t>
      </w:r>
      <w:r w:rsidRPr="007542C3">
        <w:rPr>
          <w:lang w:val="sq-AL"/>
        </w:rPr>
        <w:t xml:space="preserve"> duhet të jenë të tërhequra mirë dhe të </w:t>
      </w:r>
      <w:r w:rsidR="0088554F" w:rsidRPr="007542C3">
        <w:rPr>
          <w:lang w:val="sq-AL"/>
        </w:rPr>
        <w:t>shtrë</w:t>
      </w:r>
      <w:r w:rsidR="0088554F" w:rsidRPr="007542C3">
        <w:rPr>
          <w:rFonts w:ascii="Times New Roman" w:hAnsi="Times New Roman"/>
          <w:lang w:val="sq-AL"/>
        </w:rPr>
        <w:t>n</w:t>
      </w:r>
      <w:r w:rsidR="0088554F" w:rsidRPr="007542C3">
        <w:rPr>
          <w:lang w:val="sq-AL"/>
        </w:rPr>
        <w:t>gojnë</w:t>
      </w:r>
      <w:r w:rsidRPr="007542C3">
        <w:rPr>
          <w:lang w:val="sq-AL"/>
        </w:rPr>
        <w:t xml:space="preserve"> mallin, dhe mbas shkarkimit, kur nuk përdoren</w:t>
      </w:r>
      <w:r w:rsidR="00660D4D" w:rsidRPr="007542C3">
        <w:rPr>
          <w:lang w:val="sq-AL"/>
        </w:rPr>
        <w:t>,</w:t>
      </w:r>
      <w:r w:rsidRPr="007542C3">
        <w:rPr>
          <w:lang w:val="sq-AL"/>
        </w:rPr>
        <w:t xml:space="preserve"> ato duhet të vendosen në vendin e duhur.</w:t>
      </w:r>
    </w:p>
    <w:p w:rsidR="00970723" w:rsidRPr="007542C3" w:rsidRDefault="00970723" w:rsidP="00970723">
      <w:pPr>
        <w:pStyle w:val="Paragrafi"/>
        <w:rPr>
          <w:lang w:val="sq-AL"/>
        </w:rPr>
      </w:pPr>
      <w:r w:rsidRPr="007542C3">
        <w:rPr>
          <w:lang w:val="sq-AL"/>
        </w:rPr>
        <w:t>4</w:t>
      </w:r>
      <w:r w:rsidR="0088554F" w:rsidRPr="007542C3">
        <w:rPr>
          <w:lang w:val="sq-AL"/>
        </w:rPr>
        <w:t>.</w:t>
      </w:r>
      <w:r w:rsidRPr="007542C3">
        <w:rPr>
          <w:lang w:val="sq-AL"/>
        </w:rPr>
        <w:t xml:space="preserve"> Pajisjet e sigurimit të rrotave të automjeteve (takot)</w:t>
      </w:r>
    </w:p>
    <w:p w:rsidR="00970723" w:rsidRPr="007542C3" w:rsidRDefault="00970723" w:rsidP="00970723">
      <w:pPr>
        <w:pStyle w:val="Paragrafi"/>
        <w:rPr>
          <w:lang w:val="sq-AL"/>
        </w:rPr>
      </w:pPr>
      <w:r w:rsidRPr="007542C3">
        <w:rPr>
          <w:lang w:val="sq-AL"/>
        </w:rPr>
        <w:t>Këto lloj pajisjesh përdoren për sigurimin e automjeteve. Ato vendosen në sipërfaqen ngarkuese në drejtimin gjatësor të vagonit dhe sigurojnë ruajtjen e pozicionit të mjetit për të mos l</w:t>
      </w:r>
      <w:r w:rsidR="0088554F" w:rsidRPr="007542C3">
        <w:rPr>
          <w:rFonts w:ascii="Times New Roman" w:hAnsi="Times New Roman"/>
          <w:lang w:val="sq-AL"/>
        </w:rPr>
        <w:t>ë</w:t>
      </w:r>
      <w:r w:rsidRPr="007542C3">
        <w:rPr>
          <w:lang w:val="sq-AL"/>
        </w:rPr>
        <w:t>vizur. Kur mjeti është siguruar, këto pajisje duhet të bllokojnë rrotat që të mos lëvizin. Mbas shkarkimit këto pajisje vendosen në vendin e duhur.</w:t>
      </w:r>
    </w:p>
    <w:p w:rsidR="00970723" w:rsidRPr="00F20274" w:rsidRDefault="00970723" w:rsidP="00970723">
      <w:pPr>
        <w:pStyle w:val="Paragrafi"/>
        <w:rPr>
          <w:sz w:val="18"/>
          <w:lang w:val="sq-AL"/>
        </w:rPr>
      </w:pPr>
    </w:p>
    <w:p w:rsidR="00970723" w:rsidRPr="007542C3" w:rsidRDefault="009A022C" w:rsidP="00F20274">
      <w:pPr>
        <w:pStyle w:val="TitulliTitull"/>
      </w:pPr>
      <w:r w:rsidRPr="007542C3">
        <w:t>KAPITULLI III</w:t>
      </w:r>
    </w:p>
    <w:p w:rsidR="0088554F" w:rsidRPr="00F20274" w:rsidRDefault="0088554F" w:rsidP="0088554F">
      <w:pPr>
        <w:pStyle w:val="Paragrafi"/>
        <w:jc w:val="center"/>
        <w:rPr>
          <w:sz w:val="16"/>
          <w:lang w:val="sq-AL"/>
        </w:rPr>
      </w:pPr>
    </w:p>
    <w:p w:rsidR="00970723" w:rsidRPr="007542C3" w:rsidRDefault="00970723" w:rsidP="00F20274">
      <w:pPr>
        <w:pStyle w:val="NeniNr"/>
      </w:pPr>
      <w:r w:rsidRPr="007542C3">
        <w:t>Neni 10</w:t>
      </w:r>
    </w:p>
    <w:p w:rsidR="00970723" w:rsidRPr="007542C3" w:rsidRDefault="00970723" w:rsidP="00F20274">
      <w:pPr>
        <w:pStyle w:val="NeniTitull"/>
      </w:pPr>
      <w:r w:rsidRPr="007542C3">
        <w:t xml:space="preserve">Ngarkimi i </w:t>
      </w:r>
      <w:r w:rsidR="002F2914" w:rsidRPr="007542C3">
        <w:t>vagonë</w:t>
      </w:r>
      <w:r w:rsidRPr="007542C3">
        <w:t>ve</w:t>
      </w:r>
    </w:p>
    <w:p w:rsidR="0027278F" w:rsidRPr="00F20274" w:rsidRDefault="0027278F" w:rsidP="0027278F">
      <w:pPr>
        <w:pStyle w:val="Paragrafi"/>
        <w:rPr>
          <w:b/>
          <w:sz w:val="16"/>
          <w:lang w:val="sq-AL"/>
        </w:rPr>
      </w:pPr>
    </w:p>
    <w:p w:rsidR="00970723" w:rsidRPr="007542C3" w:rsidRDefault="00970723" w:rsidP="0027278F">
      <w:pPr>
        <w:pStyle w:val="Paragrafi"/>
        <w:rPr>
          <w:lang w:val="sq-AL"/>
        </w:rPr>
      </w:pPr>
      <w:r w:rsidRPr="007542C3">
        <w:rPr>
          <w:lang w:val="sq-AL"/>
        </w:rPr>
        <w:t>Kategoria e linjave</w:t>
      </w:r>
    </w:p>
    <w:p w:rsidR="00970723" w:rsidRDefault="00970723" w:rsidP="00970723">
      <w:pPr>
        <w:pStyle w:val="Paragrafi"/>
        <w:rPr>
          <w:lang w:val="sq-AL"/>
        </w:rPr>
      </w:pPr>
      <w:r w:rsidRPr="007542C3">
        <w:rPr>
          <w:lang w:val="sq-AL"/>
        </w:rPr>
        <w:t>Linjat hekurudhore klasifikohen në kategori sipas ngarkesës në aks</w:t>
      </w:r>
      <w:r w:rsidR="00660D4D" w:rsidRPr="007542C3">
        <w:rPr>
          <w:lang w:val="sq-AL"/>
        </w:rPr>
        <w:t>,</w:t>
      </w:r>
      <w:r w:rsidRPr="007542C3">
        <w:rPr>
          <w:lang w:val="sq-AL"/>
        </w:rPr>
        <w:t xml:space="preserve"> të lejueshme</w:t>
      </w:r>
      <w:r w:rsidR="00660D4D" w:rsidRPr="007542C3">
        <w:rPr>
          <w:lang w:val="sq-AL"/>
        </w:rPr>
        <w:t>,</w:t>
      </w:r>
      <w:r w:rsidRPr="007542C3">
        <w:rPr>
          <w:lang w:val="sq-AL"/>
        </w:rPr>
        <w:t xml:space="preserve"> dhe masës për metër linear si më poshtë:</w:t>
      </w:r>
    </w:p>
    <w:p w:rsidR="00F20274" w:rsidRPr="00F20274" w:rsidRDefault="00F20274" w:rsidP="00970723">
      <w:pPr>
        <w:pStyle w:val="Paragrafi"/>
        <w:rPr>
          <w:sz w:val="18"/>
          <w:lang w:val="sq-AL"/>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3"/>
        <w:gridCol w:w="3432"/>
        <w:gridCol w:w="2424"/>
      </w:tblGrid>
      <w:tr w:rsidR="00970723" w:rsidRPr="00F20274" w:rsidTr="008E1DC5">
        <w:tc>
          <w:tcPr>
            <w:tcW w:w="2243" w:type="dxa"/>
          </w:tcPr>
          <w:p w:rsidR="00970723" w:rsidRPr="00F20274" w:rsidRDefault="00970723" w:rsidP="0088554F">
            <w:pPr>
              <w:pStyle w:val="Paragrafi"/>
              <w:ind w:firstLine="0"/>
              <w:jc w:val="center"/>
              <w:rPr>
                <w:b/>
                <w:sz w:val="20"/>
                <w:lang w:val="sq-AL"/>
              </w:rPr>
            </w:pPr>
            <w:r w:rsidRPr="00F20274">
              <w:rPr>
                <w:b/>
                <w:sz w:val="20"/>
                <w:lang w:val="sq-AL"/>
              </w:rPr>
              <w:t>Kategoria e linjës</w:t>
            </w:r>
          </w:p>
        </w:tc>
        <w:tc>
          <w:tcPr>
            <w:tcW w:w="3432" w:type="dxa"/>
          </w:tcPr>
          <w:p w:rsidR="00970723" w:rsidRPr="00F20274" w:rsidRDefault="00970723" w:rsidP="0088554F">
            <w:pPr>
              <w:pStyle w:val="Paragrafi"/>
              <w:ind w:firstLine="0"/>
              <w:jc w:val="center"/>
              <w:rPr>
                <w:b/>
                <w:sz w:val="20"/>
                <w:lang w:val="sq-AL"/>
              </w:rPr>
            </w:pPr>
            <w:r w:rsidRPr="00F20274">
              <w:rPr>
                <w:b/>
                <w:sz w:val="20"/>
                <w:lang w:val="sq-AL"/>
              </w:rPr>
              <w:t>Maksimumi i peshës në aks (tonë/aks)</w:t>
            </w:r>
          </w:p>
        </w:tc>
        <w:tc>
          <w:tcPr>
            <w:tcW w:w="2424" w:type="dxa"/>
          </w:tcPr>
          <w:p w:rsidR="00970723" w:rsidRPr="00F20274" w:rsidRDefault="00970723" w:rsidP="00704348">
            <w:pPr>
              <w:pStyle w:val="Paragrafi"/>
              <w:ind w:firstLine="0"/>
              <w:jc w:val="center"/>
              <w:rPr>
                <w:b/>
                <w:sz w:val="20"/>
                <w:lang w:val="sq-AL"/>
              </w:rPr>
            </w:pPr>
            <w:r w:rsidRPr="00F20274">
              <w:rPr>
                <w:b/>
                <w:sz w:val="20"/>
                <w:lang w:val="sq-AL"/>
              </w:rPr>
              <w:t>Maksimumi i peshës për metër linear (tonë/metër)</w:t>
            </w:r>
          </w:p>
        </w:tc>
      </w:tr>
      <w:tr w:rsidR="00970723" w:rsidRPr="00F20274" w:rsidTr="008E1DC5">
        <w:tc>
          <w:tcPr>
            <w:tcW w:w="2243" w:type="dxa"/>
          </w:tcPr>
          <w:p w:rsidR="00970723" w:rsidRPr="00F20274" w:rsidRDefault="00970723" w:rsidP="00970723">
            <w:pPr>
              <w:pStyle w:val="Paragrafi"/>
              <w:rPr>
                <w:sz w:val="20"/>
                <w:lang w:val="sq-AL"/>
              </w:rPr>
            </w:pPr>
            <w:r w:rsidRPr="00F20274">
              <w:rPr>
                <w:sz w:val="20"/>
                <w:lang w:val="sq-AL"/>
              </w:rPr>
              <w:t>A</w:t>
            </w:r>
          </w:p>
        </w:tc>
        <w:tc>
          <w:tcPr>
            <w:tcW w:w="3432" w:type="dxa"/>
          </w:tcPr>
          <w:p w:rsidR="00970723" w:rsidRPr="00F20274" w:rsidRDefault="00970723" w:rsidP="00970723">
            <w:pPr>
              <w:pStyle w:val="Paragrafi"/>
              <w:rPr>
                <w:sz w:val="20"/>
                <w:lang w:val="sq-AL"/>
              </w:rPr>
            </w:pPr>
            <w:r w:rsidRPr="00F20274">
              <w:rPr>
                <w:sz w:val="20"/>
                <w:lang w:val="sq-AL"/>
              </w:rPr>
              <w:t>16 t</w:t>
            </w:r>
          </w:p>
        </w:tc>
        <w:tc>
          <w:tcPr>
            <w:tcW w:w="2424" w:type="dxa"/>
          </w:tcPr>
          <w:p w:rsidR="00970723" w:rsidRPr="00F20274" w:rsidRDefault="00970723" w:rsidP="00970723">
            <w:pPr>
              <w:pStyle w:val="Paragrafi"/>
              <w:rPr>
                <w:sz w:val="20"/>
                <w:lang w:val="sq-AL"/>
              </w:rPr>
            </w:pPr>
            <w:r w:rsidRPr="00F20274">
              <w:rPr>
                <w:sz w:val="20"/>
                <w:lang w:val="sq-AL"/>
              </w:rPr>
              <w:t>5.0 t/m</w:t>
            </w:r>
          </w:p>
        </w:tc>
      </w:tr>
      <w:tr w:rsidR="00970723" w:rsidRPr="00F20274" w:rsidTr="008E1DC5">
        <w:tc>
          <w:tcPr>
            <w:tcW w:w="2243" w:type="dxa"/>
          </w:tcPr>
          <w:p w:rsidR="00970723" w:rsidRPr="00F20274" w:rsidRDefault="00970723" w:rsidP="00970723">
            <w:pPr>
              <w:pStyle w:val="Paragrafi"/>
              <w:rPr>
                <w:sz w:val="20"/>
                <w:lang w:val="sq-AL"/>
              </w:rPr>
            </w:pPr>
            <w:r w:rsidRPr="00F20274">
              <w:rPr>
                <w:sz w:val="20"/>
                <w:lang w:val="sq-AL"/>
              </w:rPr>
              <w:t>B1</w:t>
            </w:r>
          </w:p>
          <w:p w:rsidR="00970723" w:rsidRPr="00F20274" w:rsidRDefault="00970723" w:rsidP="00970723">
            <w:pPr>
              <w:pStyle w:val="Paragrafi"/>
              <w:rPr>
                <w:sz w:val="20"/>
                <w:lang w:val="sq-AL"/>
              </w:rPr>
            </w:pPr>
            <w:r w:rsidRPr="00F20274">
              <w:rPr>
                <w:sz w:val="20"/>
                <w:lang w:val="sq-AL"/>
              </w:rPr>
              <w:t>B2</w:t>
            </w:r>
          </w:p>
        </w:tc>
        <w:tc>
          <w:tcPr>
            <w:tcW w:w="3432" w:type="dxa"/>
          </w:tcPr>
          <w:p w:rsidR="00970723" w:rsidRPr="00F20274" w:rsidRDefault="00970723" w:rsidP="00970723">
            <w:pPr>
              <w:pStyle w:val="Paragrafi"/>
              <w:rPr>
                <w:sz w:val="20"/>
                <w:lang w:val="sq-AL"/>
              </w:rPr>
            </w:pPr>
            <w:r w:rsidRPr="00F20274">
              <w:rPr>
                <w:sz w:val="20"/>
                <w:lang w:val="sq-AL"/>
              </w:rPr>
              <w:t>18 t</w:t>
            </w:r>
          </w:p>
          <w:p w:rsidR="00970723" w:rsidRPr="00F20274" w:rsidRDefault="00970723" w:rsidP="00970723">
            <w:pPr>
              <w:pStyle w:val="Paragrafi"/>
              <w:rPr>
                <w:sz w:val="20"/>
                <w:lang w:val="sq-AL"/>
              </w:rPr>
            </w:pPr>
            <w:r w:rsidRPr="00F20274">
              <w:rPr>
                <w:sz w:val="20"/>
                <w:lang w:val="sq-AL"/>
              </w:rPr>
              <w:t>18 t</w:t>
            </w:r>
          </w:p>
        </w:tc>
        <w:tc>
          <w:tcPr>
            <w:tcW w:w="2424" w:type="dxa"/>
          </w:tcPr>
          <w:p w:rsidR="00970723" w:rsidRPr="00F20274" w:rsidRDefault="00970723" w:rsidP="00970723">
            <w:pPr>
              <w:pStyle w:val="Paragrafi"/>
              <w:rPr>
                <w:sz w:val="20"/>
                <w:lang w:val="sq-AL"/>
              </w:rPr>
            </w:pPr>
            <w:r w:rsidRPr="00F20274">
              <w:rPr>
                <w:sz w:val="20"/>
                <w:lang w:val="sq-AL"/>
              </w:rPr>
              <w:t>5.0 t/m</w:t>
            </w:r>
          </w:p>
          <w:p w:rsidR="00970723" w:rsidRPr="00F20274" w:rsidRDefault="00970723" w:rsidP="00970723">
            <w:pPr>
              <w:pStyle w:val="Paragrafi"/>
              <w:rPr>
                <w:sz w:val="20"/>
                <w:lang w:val="sq-AL"/>
              </w:rPr>
            </w:pPr>
            <w:r w:rsidRPr="00F20274">
              <w:rPr>
                <w:sz w:val="20"/>
                <w:lang w:val="sq-AL"/>
              </w:rPr>
              <w:t>6.4 t/m</w:t>
            </w:r>
          </w:p>
        </w:tc>
      </w:tr>
      <w:tr w:rsidR="00970723" w:rsidRPr="00F20274" w:rsidTr="008E1DC5">
        <w:tc>
          <w:tcPr>
            <w:tcW w:w="2243" w:type="dxa"/>
          </w:tcPr>
          <w:p w:rsidR="00970723" w:rsidRPr="00F20274" w:rsidRDefault="00970723" w:rsidP="00970723">
            <w:pPr>
              <w:pStyle w:val="Paragrafi"/>
              <w:rPr>
                <w:sz w:val="20"/>
                <w:lang w:val="sq-AL"/>
              </w:rPr>
            </w:pPr>
            <w:r w:rsidRPr="00F20274">
              <w:rPr>
                <w:sz w:val="20"/>
                <w:lang w:val="sq-AL"/>
              </w:rPr>
              <w:t>C2</w:t>
            </w:r>
          </w:p>
          <w:p w:rsidR="00970723" w:rsidRPr="00F20274" w:rsidRDefault="00970723" w:rsidP="00970723">
            <w:pPr>
              <w:pStyle w:val="Paragrafi"/>
              <w:rPr>
                <w:sz w:val="20"/>
                <w:lang w:val="sq-AL"/>
              </w:rPr>
            </w:pPr>
            <w:r w:rsidRPr="00F20274">
              <w:rPr>
                <w:sz w:val="20"/>
                <w:lang w:val="sq-AL"/>
              </w:rPr>
              <w:t>C3</w:t>
            </w:r>
          </w:p>
          <w:p w:rsidR="00970723" w:rsidRPr="00F20274" w:rsidRDefault="00970723" w:rsidP="00970723">
            <w:pPr>
              <w:pStyle w:val="Paragrafi"/>
              <w:rPr>
                <w:sz w:val="20"/>
                <w:lang w:val="sq-AL"/>
              </w:rPr>
            </w:pPr>
            <w:r w:rsidRPr="00F20274">
              <w:rPr>
                <w:sz w:val="20"/>
                <w:lang w:val="sq-AL"/>
              </w:rPr>
              <w:t>C4</w:t>
            </w:r>
          </w:p>
        </w:tc>
        <w:tc>
          <w:tcPr>
            <w:tcW w:w="3432" w:type="dxa"/>
          </w:tcPr>
          <w:p w:rsidR="00970723" w:rsidRPr="00F20274" w:rsidRDefault="00970723" w:rsidP="00970723">
            <w:pPr>
              <w:pStyle w:val="Paragrafi"/>
              <w:rPr>
                <w:sz w:val="20"/>
                <w:lang w:val="sq-AL"/>
              </w:rPr>
            </w:pPr>
            <w:r w:rsidRPr="00F20274">
              <w:rPr>
                <w:sz w:val="20"/>
                <w:lang w:val="sq-AL"/>
              </w:rPr>
              <w:t>20 t</w:t>
            </w:r>
          </w:p>
          <w:p w:rsidR="00970723" w:rsidRPr="00F20274" w:rsidRDefault="00970723" w:rsidP="00970723">
            <w:pPr>
              <w:pStyle w:val="Paragrafi"/>
              <w:rPr>
                <w:sz w:val="20"/>
                <w:lang w:val="sq-AL"/>
              </w:rPr>
            </w:pPr>
            <w:r w:rsidRPr="00F20274">
              <w:rPr>
                <w:sz w:val="20"/>
                <w:lang w:val="sq-AL"/>
              </w:rPr>
              <w:t>20 t</w:t>
            </w:r>
          </w:p>
          <w:p w:rsidR="00970723" w:rsidRPr="00F20274" w:rsidRDefault="00970723" w:rsidP="00970723">
            <w:pPr>
              <w:pStyle w:val="Paragrafi"/>
              <w:rPr>
                <w:sz w:val="20"/>
                <w:lang w:val="sq-AL"/>
              </w:rPr>
            </w:pPr>
            <w:r w:rsidRPr="00F20274">
              <w:rPr>
                <w:sz w:val="20"/>
                <w:lang w:val="sq-AL"/>
              </w:rPr>
              <w:t>20 t</w:t>
            </w:r>
          </w:p>
        </w:tc>
        <w:tc>
          <w:tcPr>
            <w:tcW w:w="2424" w:type="dxa"/>
          </w:tcPr>
          <w:p w:rsidR="00970723" w:rsidRPr="00F20274" w:rsidRDefault="00970723" w:rsidP="00970723">
            <w:pPr>
              <w:pStyle w:val="Paragrafi"/>
              <w:rPr>
                <w:sz w:val="20"/>
                <w:lang w:val="sq-AL"/>
              </w:rPr>
            </w:pPr>
            <w:r w:rsidRPr="00F20274">
              <w:rPr>
                <w:sz w:val="20"/>
                <w:lang w:val="sq-AL"/>
              </w:rPr>
              <w:t>6.4 t/m</w:t>
            </w:r>
          </w:p>
          <w:p w:rsidR="00970723" w:rsidRPr="00F20274" w:rsidRDefault="00970723" w:rsidP="00970723">
            <w:pPr>
              <w:pStyle w:val="Paragrafi"/>
              <w:rPr>
                <w:sz w:val="20"/>
                <w:lang w:val="sq-AL"/>
              </w:rPr>
            </w:pPr>
            <w:r w:rsidRPr="00F20274">
              <w:rPr>
                <w:sz w:val="20"/>
                <w:lang w:val="sq-AL"/>
              </w:rPr>
              <w:t>7.2 t/m</w:t>
            </w:r>
          </w:p>
          <w:p w:rsidR="00970723" w:rsidRPr="00F20274" w:rsidRDefault="00970723" w:rsidP="00970723">
            <w:pPr>
              <w:pStyle w:val="Paragrafi"/>
              <w:rPr>
                <w:sz w:val="20"/>
                <w:lang w:val="sq-AL"/>
              </w:rPr>
            </w:pPr>
            <w:r w:rsidRPr="00F20274">
              <w:rPr>
                <w:sz w:val="20"/>
                <w:lang w:val="sq-AL"/>
              </w:rPr>
              <w:t>8.0 t/m</w:t>
            </w:r>
          </w:p>
        </w:tc>
      </w:tr>
      <w:tr w:rsidR="00970723" w:rsidRPr="00F20274" w:rsidTr="008E1DC5">
        <w:tc>
          <w:tcPr>
            <w:tcW w:w="2243" w:type="dxa"/>
          </w:tcPr>
          <w:p w:rsidR="00970723" w:rsidRPr="00F20274" w:rsidRDefault="00970723" w:rsidP="00970723">
            <w:pPr>
              <w:pStyle w:val="Paragrafi"/>
              <w:rPr>
                <w:sz w:val="20"/>
                <w:lang w:val="sq-AL"/>
              </w:rPr>
            </w:pPr>
            <w:r w:rsidRPr="00F20274">
              <w:rPr>
                <w:sz w:val="20"/>
                <w:lang w:val="sq-AL"/>
              </w:rPr>
              <w:t>D2</w:t>
            </w:r>
          </w:p>
          <w:p w:rsidR="00970723" w:rsidRPr="00F20274" w:rsidRDefault="00970723" w:rsidP="00970723">
            <w:pPr>
              <w:pStyle w:val="Paragrafi"/>
              <w:rPr>
                <w:sz w:val="20"/>
                <w:lang w:val="sq-AL"/>
              </w:rPr>
            </w:pPr>
            <w:r w:rsidRPr="00F20274">
              <w:rPr>
                <w:sz w:val="20"/>
                <w:lang w:val="sq-AL"/>
              </w:rPr>
              <w:t>D3</w:t>
            </w:r>
          </w:p>
          <w:p w:rsidR="00970723" w:rsidRPr="00F20274" w:rsidRDefault="00970723" w:rsidP="00970723">
            <w:pPr>
              <w:pStyle w:val="Paragrafi"/>
              <w:rPr>
                <w:sz w:val="20"/>
                <w:lang w:val="sq-AL"/>
              </w:rPr>
            </w:pPr>
            <w:r w:rsidRPr="00F20274">
              <w:rPr>
                <w:sz w:val="20"/>
                <w:lang w:val="sq-AL"/>
              </w:rPr>
              <w:t>D4</w:t>
            </w:r>
          </w:p>
        </w:tc>
        <w:tc>
          <w:tcPr>
            <w:tcW w:w="3432" w:type="dxa"/>
          </w:tcPr>
          <w:p w:rsidR="00970723" w:rsidRPr="00F20274" w:rsidRDefault="00970723" w:rsidP="00970723">
            <w:pPr>
              <w:pStyle w:val="Paragrafi"/>
              <w:rPr>
                <w:sz w:val="20"/>
                <w:lang w:val="sq-AL"/>
              </w:rPr>
            </w:pPr>
            <w:r w:rsidRPr="00F20274">
              <w:rPr>
                <w:sz w:val="20"/>
                <w:lang w:val="sq-AL"/>
              </w:rPr>
              <w:t>22.5 t</w:t>
            </w:r>
          </w:p>
          <w:p w:rsidR="00970723" w:rsidRPr="00F20274" w:rsidRDefault="00970723" w:rsidP="00970723">
            <w:pPr>
              <w:pStyle w:val="Paragrafi"/>
              <w:rPr>
                <w:sz w:val="20"/>
                <w:lang w:val="sq-AL"/>
              </w:rPr>
            </w:pPr>
            <w:r w:rsidRPr="00F20274">
              <w:rPr>
                <w:sz w:val="20"/>
                <w:lang w:val="sq-AL"/>
              </w:rPr>
              <w:t>22.5 t</w:t>
            </w:r>
          </w:p>
          <w:p w:rsidR="00970723" w:rsidRPr="00F20274" w:rsidRDefault="00970723" w:rsidP="00970723">
            <w:pPr>
              <w:pStyle w:val="Paragrafi"/>
              <w:rPr>
                <w:sz w:val="20"/>
                <w:lang w:val="sq-AL"/>
              </w:rPr>
            </w:pPr>
            <w:r w:rsidRPr="00F20274">
              <w:rPr>
                <w:sz w:val="20"/>
                <w:lang w:val="sq-AL"/>
              </w:rPr>
              <w:t>22.5 t</w:t>
            </w:r>
          </w:p>
        </w:tc>
        <w:tc>
          <w:tcPr>
            <w:tcW w:w="2424" w:type="dxa"/>
          </w:tcPr>
          <w:p w:rsidR="00970723" w:rsidRPr="00F20274" w:rsidRDefault="00970723" w:rsidP="00970723">
            <w:pPr>
              <w:pStyle w:val="Paragrafi"/>
              <w:rPr>
                <w:sz w:val="20"/>
                <w:lang w:val="sq-AL"/>
              </w:rPr>
            </w:pPr>
            <w:r w:rsidRPr="00F20274">
              <w:rPr>
                <w:sz w:val="20"/>
                <w:lang w:val="sq-AL"/>
              </w:rPr>
              <w:t>6.4 t/m</w:t>
            </w:r>
          </w:p>
          <w:p w:rsidR="00970723" w:rsidRPr="00F20274" w:rsidRDefault="00970723" w:rsidP="00970723">
            <w:pPr>
              <w:pStyle w:val="Paragrafi"/>
              <w:rPr>
                <w:sz w:val="20"/>
                <w:lang w:val="sq-AL"/>
              </w:rPr>
            </w:pPr>
            <w:r w:rsidRPr="00F20274">
              <w:rPr>
                <w:sz w:val="20"/>
                <w:lang w:val="sq-AL"/>
              </w:rPr>
              <w:t>7.2 t/m</w:t>
            </w:r>
          </w:p>
          <w:p w:rsidR="00970723" w:rsidRPr="00F20274" w:rsidRDefault="00970723" w:rsidP="00970723">
            <w:pPr>
              <w:pStyle w:val="Paragrafi"/>
              <w:rPr>
                <w:sz w:val="20"/>
                <w:lang w:val="sq-AL"/>
              </w:rPr>
            </w:pPr>
            <w:r w:rsidRPr="00F20274">
              <w:rPr>
                <w:sz w:val="20"/>
                <w:lang w:val="sq-AL"/>
              </w:rPr>
              <w:t>8.0 t/m</w:t>
            </w:r>
          </w:p>
        </w:tc>
      </w:tr>
    </w:tbl>
    <w:p w:rsidR="00F20274" w:rsidRPr="00F20274" w:rsidRDefault="00F20274" w:rsidP="00970723">
      <w:pPr>
        <w:pStyle w:val="Paragrafi"/>
        <w:rPr>
          <w:sz w:val="16"/>
          <w:lang w:val="sq-AL"/>
        </w:rPr>
      </w:pPr>
    </w:p>
    <w:p w:rsidR="00970723" w:rsidRPr="007542C3" w:rsidRDefault="00970723" w:rsidP="00970723">
      <w:pPr>
        <w:pStyle w:val="Paragrafi"/>
        <w:rPr>
          <w:lang w:val="sq-AL"/>
        </w:rPr>
      </w:pPr>
      <w:r w:rsidRPr="007542C3">
        <w:rPr>
          <w:lang w:val="sq-AL"/>
        </w:rPr>
        <w:t xml:space="preserve">Çdo administrues i infrastrukturës hekurudhore përcakton kategoritë e linjave që i përgjigjen treguesve të sipërpërmendur për trafikun kombëtar dhe ndërkombëtar. Ndërmjet administruesve të infrastrukturave hekurudhore të </w:t>
      </w:r>
      <w:r w:rsidR="0088554F" w:rsidRPr="007542C3">
        <w:rPr>
          <w:lang w:val="sq-AL"/>
        </w:rPr>
        <w:t>vend</w:t>
      </w:r>
      <w:r w:rsidRPr="007542C3">
        <w:rPr>
          <w:lang w:val="sq-AL"/>
        </w:rPr>
        <w:t>eve të ndryshme mund të miratohen marrëveshje të veçanta për trafik specifik, për linja ose vagonë të veçantë. Në të njëjtën mënyrë, transportuesit hekurudhor</w:t>
      </w:r>
      <w:r w:rsidR="00660D4D" w:rsidRPr="007542C3">
        <w:rPr>
          <w:rFonts w:ascii="Times New Roman" w:hAnsi="Times New Roman"/>
          <w:lang w:val="sq-AL"/>
        </w:rPr>
        <w:t>ë</w:t>
      </w:r>
      <w:r w:rsidRPr="007542C3">
        <w:rPr>
          <w:lang w:val="sq-AL"/>
        </w:rPr>
        <w:t xml:space="preserve"> mund të përfundojnë marrëveshje të veçanta për ngarkimin e </w:t>
      </w:r>
      <w:r w:rsidR="002F2914" w:rsidRPr="007542C3">
        <w:rPr>
          <w:lang w:val="sq-AL"/>
        </w:rPr>
        <w:t>vagonë</w:t>
      </w:r>
      <w:r w:rsidRPr="007542C3">
        <w:rPr>
          <w:lang w:val="sq-AL"/>
        </w:rPr>
        <w:t xml:space="preserve">ve për trafikun e </w:t>
      </w:r>
      <w:r w:rsidR="0088554F" w:rsidRPr="007542C3">
        <w:rPr>
          <w:lang w:val="sq-AL"/>
        </w:rPr>
        <w:t>brend</w:t>
      </w:r>
      <w:r w:rsidRPr="007542C3">
        <w:rPr>
          <w:lang w:val="sq-AL"/>
        </w:rPr>
        <w:t>shëm. Qarkullimi i tyre mund të rregullohet sipas rregullave specifike.</w:t>
      </w:r>
    </w:p>
    <w:p w:rsidR="00970723" w:rsidRPr="00F20274" w:rsidRDefault="00970723" w:rsidP="00970723">
      <w:pPr>
        <w:pStyle w:val="Paragrafi"/>
        <w:rPr>
          <w:sz w:val="14"/>
          <w:lang w:val="sq-AL"/>
        </w:rPr>
      </w:pPr>
    </w:p>
    <w:p w:rsidR="00970723" w:rsidRPr="007542C3" w:rsidRDefault="00970723" w:rsidP="0088554F">
      <w:pPr>
        <w:pStyle w:val="Paragrafi"/>
        <w:jc w:val="center"/>
        <w:rPr>
          <w:lang w:val="sq-AL"/>
        </w:rPr>
      </w:pPr>
      <w:r w:rsidRPr="007542C3">
        <w:rPr>
          <w:lang w:val="sq-AL"/>
        </w:rPr>
        <w:t>Neni 11</w:t>
      </w:r>
    </w:p>
    <w:p w:rsidR="00970723" w:rsidRPr="007542C3" w:rsidRDefault="00970723" w:rsidP="0088554F">
      <w:pPr>
        <w:pStyle w:val="Paragrafi"/>
        <w:jc w:val="center"/>
        <w:rPr>
          <w:b/>
          <w:lang w:val="sq-AL"/>
        </w:rPr>
      </w:pPr>
      <w:r w:rsidRPr="007542C3">
        <w:rPr>
          <w:b/>
          <w:lang w:val="sq-AL"/>
        </w:rPr>
        <w:t>Kapaciteti maksimal i ngarkimit</w:t>
      </w:r>
    </w:p>
    <w:p w:rsidR="0088554F" w:rsidRPr="00F20274" w:rsidRDefault="0088554F" w:rsidP="00970723">
      <w:pPr>
        <w:pStyle w:val="Paragrafi"/>
        <w:rPr>
          <w:sz w:val="16"/>
          <w:lang w:val="sq-AL"/>
        </w:rPr>
      </w:pPr>
    </w:p>
    <w:p w:rsidR="00970723" w:rsidRPr="007542C3" w:rsidRDefault="00970723" w:rsidP="00970723">
      <w:pPr>
        <w:pStyle w:val="Paragrafi"/>
        <w:rPr>
          <w:lang w:val="sq-AL"/>
        </w:rPr>
      </w:pPr>
      <w:r w:rsidRPr="007542C3">
        <w:rPr>
          <w:lang w:val="sq-AL"/>
        </w:rPr>
        <w:t>Limiti maksimal i ngarkimit është i shënuar në vagon. Si limit maksimal i ngarkimit duhet të konsiderohet vlera më e vogël sipas kategorisë s</w:t>
      </w:r>
      <w:r w:rsidR="00203909" w:rsidRPr="007542C3">
        <w:rPr>
          <w:rFonts w:ascii="Times New Roman" w:hAnsi="Times New Roman"/>
          <w:lang w:val="sq-AL"/>
        </w:rPr>
        <w:t>ë</w:t>
      </w:r>
      <w:r w:rsidRPr="007542C3">
        <w:rPr>
          <w:lang w:val="sq-AL"/>
        </w:rPr>
        <w:t xml:space="preserve"> linjës ku do të kryhet transporti. Ky kufi nuk duhet të kalohet</w:t>
      </w:r>
      <w:r w:rsidR="00DE7480" w:rsidRPr="007542C3">
        <w:rPr>
          <w:lang w:val="sq-AL"/>
        </w:rPr>
        <w:t>.</w:t>
      </w:r>
    </w:p>
    <w:p w:rsidR="00970723" w:rsidRDefault="0088554F" w:rsidP="00970723">
      <w:pPr>
        <w:pStyle w:val="Paragrafi"/>
        <w:rPr>
          <w:lang w:val="sq-AL"/>
        </w:rPr>
      </w:pPr>
      <w:r w:rsidRPr="007542C3">
        <w:rPr>
          <w:lang w:val="sq-AL"/>
        </w:rPr>
        <w:t>Shembull</w:t>
      </w:r>
      <w:r w:rsidR="008E1DC5" w:rsidRPr="007542C3">
        <w:rPr>
          <w:lang w:val="sq-AL"/>
        </w:rPr>
        <w:t xml:space="preserve"> </w:t>
      </w:r>
      <w:r w:rsidR="008E1DC5" w:rsidRPr="007542C3">
        <w:rPr>
          <w:lang w:val="sq-AL"/>
        </w:rPr>
        <w:tab/>
      </w:r>
      <w:r w:rsidR="008E1DC5" w:rsidRPr="007542C3">
        <w:rPr>
          <w:lang w:val="sq-AL"/>
        </w:rPr>
        <w:tab/>
      </w:r>
      <w:r w:rsidR="008E1DC5" w:rsidRPr="007542C3">
        <w:rPr>
          <w:lang w:val="sq-AL"/>
        </w:rPr>
        <w:tab/>
      </w:r>
      <w:r w:rsidR="008E1DC5" w:rsidRPr="007542C3">
        <w:rPr>
          <w:lang w:val="sq-AL"/>
        </w:rPr>
        <w:tab/>
      </w:r>
      <w:r w:rsidRPr="007542C3">
        <w:rPr>
          <w:lang w:val="sq-AL"/>
        </w:rPr>
        <w:t>Shembull</w:t>
      </w:r>
      <w:r w:rsidR="00970723" w:rsidRPr="007542C3">
        <w:rPr>
          <w:lang w:val="sq-AL"/>
        </w:rPr>
        <w:t xml:space="preserve"> për marrëveshje midis hekurudhave</w:t>
      </w:r>
    </w:p>
    <w:p w:rsidR="00343073" w:rsidRPr="007542C3" w:rsidRDefault="00343073" w:rsidP="00970723">
      <w:pPr>
        <w:pStyle w:val="Paragrafi"/>
        <w:rPr>
          <w:lang w:val="sq-AL"/>
        </w:rPr>
      </w:pPr>
    </w:p>
    <w:tbl>
      <w:tblPr>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
        <w:gridCol w:w="921"/>
        <w:gridCol w:w="715"/>
        <w:gridCol w:w="497"/>
        <w:gridCol w:w="497"/>
        <w:gridCol w:w="499"/>
        <w:gridCol w:w="1731"/>
        <w:gridCol w:w="1751"/>
        <w:gridCol w:w="830"/>
        <w:gridCol w:w="829"/>
        <w:gridCol w:w="829"/>
      </w:tblGrid>
      <w:tr w:rsidR="00970723" w:rsidRPr="00343073" w:rsidTr="00356CD5">
        <w:trPr>
          <w:trHeight w:val="680"/>
        </w:trPr>
        <w:tc>
          <w:tcPr>
            <w:tcW w:w="288" w:type="dxa"/>
            <w:tcBorders>
              <w:top w:val="nil"/>
              <w:left w:val="nil"/>
            </w:tcBorders>
          </w:tcPr>
          <w:p w:rsidR="00970723" w:rsidRPr="00343073" w:rsidRDefault="00970723" w:rsidP="00970723">
            <w:pPr>
              <w:pStyle w:val="Paragrafi"/>
              <w:rPr>
                <w:sz w:val="20"/>
                <w:lang w:val="sq-AL"/>
              </w:rPr>
            </w:pPr>
          </w:p>
        </w:tc>
        <w:tc>
          <w:tcPr>
            <w:tcW w:w="921" w:type="dxa"/>
          </w:tcPr>
          <w:p w:rsidR="00970723" w:rsidRPr="00343073" w:rsidRDefault="00970723" w:rsidP="00704348">
            <w:pPr>
              <w:pStyle w:val="Paragrafi"/>
              <w:ind w:firstLine="0"/>
              <w:rPr>
                <w:sz w:val="20"/>
                <w:lang w:val="sq-AL"/>
              </w:rPr>
            </w:pPr>
            <w:r w:rsidRPr="00343073">
              <w:rPr>
                <w:sz w:val="20"/>
                <w:lang w:val="sq-AL"/>
              </w:rPr>
              <w:t>A</w:t>
            </w:r>
          </w:p>
        </w:tc>
        <w:tc>
          <w:tcPr>
            <w:tcW w:w="715" w:type="dxa"/>
          </w:tcPr>
          <w:p w:rsidR="00970723" w:rsidRPr="00343073" w:rsidRDefault="00970723" w:rsidP="00704348">
            <w:pPr>
              <w:pStyle w:val="Paragrafi"/>
              <w:ind w:firstLine="0"/>
              <w:rPr>
                <w:sz w:val="20"/>
                <w:lang w:val="sq-AL"/>
              </w:rPr>
            </w:pPr>
            <w:r w:rsidRPr="00343073">
              <w:rPr>
                <w:sz w:val="20"/>
                <w:lang w:val="sq-AL"/>
              </w:rPr>
              <w:t>B</w:t>
            </w:r>
          </w:p>
        </w:tc>
        <w:tc>
          <w:tcPr>
            <w:tcW w:w="497" w:type="dxa"/>
          </w:tcPr>
          <w:p w:rsidR="00970723" w:rsidRPr="00343073" w:rsidRDefault="00970723" w:rsidP="00704348">
            <w:pPr>
              <w:pStyle w:val="Paragrafi"/>
              <w:ind w:firstLine="0"/>
              <w:rPr>
                <w:sz w:val="20"/>
                <w:lang w:val="sq-AL"/>
              </w:rPr>
            </w:pPr>
            <w:r w:rsidRPr="00343073">
              <w:rPr>
                <w:sz w:val="20"/>
                <w:lang w:val="sq-AL"/>
              </w:rPr>
              <w:t>B2</w:t>
            </w:r>
          </w:p>
        </w:tc>
        <w:tc>
          <w:tcPr>
            <w:tcW w:w="497" w:type="dxa"/>
          </w:tcPr>
          <w:p w:rsidR="00970723" w:rsidRPr="00343073" w:rsidRDefault="00970723" w:rsidP="00704348">
            <w:pPr>
              <w:pStyle w:val="Paragrafi"/>
              <w:ind w:firstLine="0"/>
              <w:rPr>
                <w:sz w:val="20"/>
                <w:lang w:val="sq-AL"/>
              </w:rPr>
            </w:pPr>
            <w:r w:rsidRPr="00343073">
              <w:rPr>
                <w:sz w:val="20"/>
                <w:lang w:val="sq-AL"/>
              </w:rPr>
              <w:t>C2</w:t>
            </w:r>
          </w:p>
        </w:tc>
        <w:tc>
          <w:tcPr>
            <w:tcW w:w="499" w:type="dxa"/>
            <w:tcBorders>
              <w:right w:val="single" w:sz="4" w:space="0" w:color="auto"/>
            </w:tcBorders>
          </w:tcPr>
          <w:p w:rsidR="00970723" w:rsidRPr="00343073" w:rsidRDefault="00970723" w:rsidP="00704348">
            <w:pPr>
              <w:pStyle w:val="Paragrafi"/>
              <w:ind w:firstLine="0"/>
              <w:rPr>
                <w:sz w:val="20"/>
                <w:lang w:val="sq-AL"/>
              </w:rPr>
            </w:pPr>
            <w:r w:rsidRPr="00343073">
              <w:rPr>
                <w:sz w:val="20"/>
                <w:lang w:val="sq-AL"/>
              </w:rPr>
              <w:t>C3 C4</w:t>
            </w:r>
          </w:p>
        </w:tc>
        <w:tc>
          <w:tcPr>
            <w:tcW w:w="1731" w:type="dxa"/>
            <w:vMerge w:val="restart"/>
            <w:tcBorders>
              <w:top w:val="nil"/>
              <w:left w:val="single" w:sz="4" w:space="0" w:color="auto"/>
              <w:right w:val="nil"/>
            </w:tcBorders>
          </w:tcPr>
          <w:p w:rsidR="00970723" w:rsidRPr="00343073" w:rsidRDefault="00970723" w:rsidP="00704348">
            <w:pPr>
              <w:pStyle w:val="Paragrafi"/>
              <w:ind w:firstLine="0"/>
              <w:rPr>
                <w:sz w:val="20"/>
                <w:lang w:val="sq-AL"/>
              </w:rPr>
            </w:pPr>
          </w:p>
        </w:tc>
        <w:tc>
          <w:tcPr>
            <w:tcW w:w="2581" w:type="dxa"/>
            <w:gridSpan w:val="2"/>
            <w:tcBorders>
              <w:top w:val="nil"/>
              <w:left w:val="nil"/>
            </w:tcBorders>
          </w:tcPr>
          <w:p w:rsidR="00970723" w:rsidRPr="00343073" w:rsidRDefault="00970723" w:rsidP="00704348">
            <w:pPr>
              <w:pStyle w:val="Paragrafi"/>
              <w:ind w:firstLine="0"/>
              <w:rPr>
                <w:sz w:val="20"/>
                <w:lang w:val="sq-AL"/>
              </w:rPr>
            </w:pPr>
          </w:p>
        </w:tc>
        <w:tc>
          <w:tcPr>
            <w:tcW w:w="829" w:type="dxa"/>
          </w:tcPr>
          <w:p w:rsidR="00970723" w:rsidRPr="00343073" w:rsidRDefault="00970723" w:rsidP="00704348">
            <w:pPr>
              <w:pStyle w:val="Paragrafi"/>
              <w:ind w:firstLine="0"/>
              <w:rPr>
                <w:sz w:val="20"/>
                <w:lang w:val="sq-AL"/>
              </w:rPr>
            </w:pPr>
            <w:r w:rsidRPr="00343073">
              <w:rPr>
                <w:sz w:val="20"/>
                <w:lang w:val="sq-AL"/>
              </w:rPr>
              <w:t>C</w:t>
            </w:r>
          </w:p>
        </w:tc>
        <w:tc>
          <w:tcPr>
            <w:tcW w:w="829" w:type="dxa"/>
          </w:tcPr>
          <w:p w:rsidR="00970723" w:rsidRPr="00343073" w:rsidRDefault="00970723" w:rsidP="00704348">
            <w:pPr>
              <w:pStyle w:val="Paragrafi"/>
              <w:ind w:firstLine="0"/>
              <w:rPr>
                <w:sz w:val="20"/>
                <w:lang w:val="sq-AL"/>
              </w:rPr>
            </w:pPr>
            <w:r w:rsidRPr="00343073">
              <w:rPr>
                <w:sz w:val="20"/>
                <w:lang w:val="sq-AL"/>
              </w:rPr>
              <w:t>D</w:t>
            </w:r>
          </w:p>
          <w:p w:rsidR="00970723" w:rsidRPr="00343073" w:rsidRDefault="00970723" w:rsidP="00704348">
            <w:pPr>
              <w:pStyle w:val="Paragrafi"/>
              <w:ind w:firstLine="0"/>
              <w:rPr>
                <w:sz w:val="20"/>
                <w:lang w:val="sq-AL"/>
              </w:rPr>
            </w:pPr>
          </w:p>
        </w:tc>
      </w:tr>
      <w:tr w:rsidR="00970723" w:rsidRPr="00343073" w:rsidTr="00356CD5">
        <w:trPr>
          <w:trHeight w:val="229"/>
        </w:trPr>
        <w:tc>
          <w:tcPr>
            <w:tcW w:w="288" w:type="dxa"/>
          </w:tcPr>
          <w:p w:rsidR="00970723" w:rsidRPr="00343073" w:rsidRDefault="00970723" w:rsidP="00970723">
            <w:pPr>
              <w:pStyle w:val="Paragrafi"/>
              <w:rPr>
                <w:sz w:val="20"/>
                <w:lang w:val="sq-AL"/>
              </w:rPr>
            </w:pPr>
            <w:r w:rsidRPr="00343073">
              <w:rPr>
                <w:sz w:val="20"/>
                <w:lang w:val="sq-AL"/>
              </w:rPr>
              <w:t>S</w:t>
            </w:r>
          </w:p>
        </w:tc>
        <w:tc>
          <w:tcPr>
            <w:tcW w:w="921" w:type="dxa"/>
          </w:tcPr>
          <w:p w:rsidR="00970723" w:rsidRPr="00343073" w:rsidRDefault="00970723" w:rsidP="00704348">
            <w:pPr>
              <w:pStyle w:val="Paragrafi"/>
              <w:ind w:firstLine="0"/>
              <w:rPr>
                <w:sz w:val="20"/>
                <w:lang w:val="sq-AL"/>
              </w:rPr>
            </w:pPr>
            <w:r w:rsidRPr="00343073">
              <w:rPr>
                <w:sz w:val="20"/>
                <w:lang w:val="sq-AL"/>
              </w:rPr>
              <w:t>00,0</w:t>
            </w:r>
          </w:p>
        </w:tc>
        <w:tc>
          <w:tcPr>
            <w:tcW w:w="715" w:type="dxa"/>
          </w:tcPr>
          <w:p w:rsidR="00970723" w:rsidRPr="00343073" w:rsidRDefault="00970723" w:rsidP="00704348">
            <w:pPr>
              <w:pStyle w:val="Paragrafi"/>
              <w:ind w:firstLine="0"/>
              <w:rPr>
                <w:sz w:val="20"/>
                <w:lang w:val="sq-AL"/>
              </w:rPr>
            </w:pPr>
            <w:r w:rsidRPr="00343073">
              <w:rPr>
                <w:sz w:val="20"/>
                <w:lang w:val="sq-AL"/>
              </w:rPr>
              <w:t>00,0</w:t>
            </w:r>
          </w:p>
        </w:tc>
        <w:tc>
          <w:tcPr>
            <w:tcW w:w="1493" w:type="dxa"/>
            <w:gridSpan w:val="3"/>
            <w:tcBorders>
              <w:right w:val="single" w:sz="4" w:space="0" w:color="auto"/>
            </w:tcBorders>
          </w:tcPr>
          <w:p w:rsidR="00970723" w:rsidRPr="00343073" w:rsidRDefault="00970723" w:rsidP="00704348">
            <w:pPr>
              <w:pStyle w:val="Paragrafi"/>
              <w:ind w:firstLine="0"/>
              <w:rPr>
                <w:sz w:val="20"/>
                <w:lang w:val="sq-AL"/>
              </w:rPr>
            </w:pPr>
          </w:p>
        </w:tc>
        <w:tc>
          <w:tcPr>
            <w:tcW w:w="1731" w:type="dxa"/>
            <w:vMerge/>
            <w:tcBorders>
              <w:left w:val="single" w:sz="4" w:space="0" w:color="auto"/>
            </w:tcBorders>
          </w:tcPr>
          <w:p w:rsidR="00970723" w:rsidRPr="00343073" w:rsidRDefault="00970723" w:rsidP="00704348">
            <w:pPr>
              <w:pStyle w:val="Paragrafi"/>
              <w:ind w:firstLine="0"/>
              <w:rPr>
                <w:sz w:val="20"/>
                <w:lang w:val="sq-AL"/>
              </w:rPr>
            </w:pPr>
          </w:p>
        </w:tc>
        <w:tc>
          <w:tcPr>
            <w:tcW w:w="1751" w:type="dxa"/>
          </w:tcPr>
          <w:p w:rsidR="00970723" w:rsidRPr="00343073" w:rsidRDefault="00970723" w:rsidP="00704348">
            <w:pPr>
              <w:pStyle w:val="Paragrafi"/>
              <w:ind w:firstLine="0"/>
              <w:rPr>
                <w:sz w:val="20"/>
                <w:lang w:val="sq-AL"/>
              </w:rPr>
            </w:pPr>
            <w:r w:rsidRPr="00343073">
              <w:rPr>
                <w:sz w:val="20"/>
                <w:lang w:val="sq-AL"/>
              </w:rPr>
              <w:t>0BB</w:t>
            </w:r>
          </w:p>
        </w:tc>
        <w:tc>
          <w:tcPr>
            <w:tcW w:w="830" w:type="dxa"/>
          </w:tcPr>
          <w:p w:rsidR="00970723" w:rsidRPr="00343073" w:rsidRDefault="00970723" w:rsidP="00704348">
            <w:pPr>
              <w:pStyle w:val="Paragrafi"/>
              <w:ind w:firstLine="0"/>
              <w:rPr>
                <w:sz w:val="20"/>
                <w:lang w:val="sq-AL"/>
              </w:rPr>
            </w:pPr>
            <w:r w:rsidRPr="00343073">
              <w:rPr>
                <w:sz w:val="20"/>
                <w:lang w:val="sq-AL"/>
              </w:rPr>
              <w:t>S</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r>
      <w:tr w:rsidR="00970723" w:rsidRPr="00343073" w:rsidTr="00356CD5">
        <w:trPr>
          <w:trHeight w:val="214"/>
        </w:trPr>
        <w:tc>
          <w:tcPr>
            <w:tcW w:w="288" w:type="dxa"/>
          </w:tcPr>
          <w:p w:rsidR="00970723" w:rsidRPr="00343073" w:rsidRDefault="00970723" w:rsidP="00970723">
            <w:pPr>
              <w:pStyle w:val="Paragrafi"/>
              <w:rPr>
                <w:sz w:val="20"/>
                <w:lang w:val="sq-AL"/>
              </w:rPr>
            </w:pPr>
            <w:r w:rsidRPr="00343073">
              <w:rPr>
                <w:sz w:val="20"/>
                <w:lang w:val="sq-AL"/>
              </w:rPr>
              <w:t>SS</w:t>
            </w:r>
          </w:p>
        </w:tc>
        <w:tc>
          <w:tcPr>
            <w:tcW w:w="3129" w:type="dxa"/>
            <w:gridSpan w:val="5"/>
            <w:tcBorders>
              <w:right w:val="single" w:sz="4" w:space="0" w:color="auto"/>
            </w:tcBorders>
          </w:tcPr>
          <w:p w:rsidR="00970723" w:rsidRPr="00343073" w:rsidRDefault="00970723" w:rsidP="00704348">
            <w:pPr>
              <w:pStyle w:val="Paragrafi"/>
              <w:ind w:firstLine="0"/>
              <w:rPr>
                <w:sz w:val="20"/>
                <w:lang w:val="sq-AL"/>
              </w:rPr>
            </w:pPr>
            <w:r w:rsidRPr="00343073">
              <w:rPr>
                <w:sz w:val="20"/>
                <w:lang w:val="sq-AL"/>
              </w:rPr>
              <w:t>00,0</w:t>
            </w:r>
          </w:p>
        </w:tc>
        <w:tc>
          <w:tcPr>
            <w:tcW w:w="1731" w:type="dxa"/>
            <w:vMerge/>
            <w:tcBorders>
              <w:left w:val="single" w:sz="4" w:space="0" w:color="auto"/>
            </w:tcBorders>
          </w:tcPr>
          <w:p w:rsidR="00970723" w:rsidRPr="00343073" w:rsidRDefault="00970723" w:rsidP="00704348">
            <w:pPr>
              <w:pStyle w:val="Paragrafi"/>
              <w:ind w:firstLine="0"/>
              <w:rPr>
                <w:sz w:val="20"/>
                <w:lang w:val="sq-AL"/>
              </w:rPr>
            </w:pPr>
          </w:p>
        </w:tc>
        <w:tc>
          <w:tcPr>
            <w:tcW w:w="1751" w:type="dxa"/>
          </w:tcPr>
          <w:p w:rsidR="00970723" w:rsidRPr="00343073" w:rsidRDefault="00970723" w:rsidP="00704348">
            <w:pPr>
              <w:pStyle w:val="Paragrafi"/>
              <w:ind w:firstLine="0"/>
              <w:rPr>
                <w:sz w:val="20"/>
                <w:lang w:val="sq-AL"/>
              </w:rPr>
            </w:pPr>
            <w:r w:rsidRPr="00343073">
              <w:rPr>
                <w:sz w:val="20"/>
                <w:lang w:val="sq-AL"/>
              </w:rPr>
              <w:t>DB</w:t>
            </w:r>
          </w:p>
        </w:tc>
        <w:tc>
          <w:tcPr>
            <w:tcW w:w="830" w:type="dxa"/>
          </w:tcPr>
          <w:p w:rsidR="00970723" w:rsidRPr="00343073" w:rsidRDefault="00970723" w:rsidP="00704348">
            <w:pPr>
              <w:pStyle w:val="Paragrafi"/>
              <w:ind w:firstLine="0"/>
              <w:rPr>
                <w:sz w:val="20"/>
                <w:lang w:val="sq-AL"/>
              </w:rPr>
            </w:pPr>
            <w:r w:rsidRPr="00343073">
              <w:rPr>
                <w:sz w:val="20"/>
                <w:lang w:val="sq-AL"/>
              </w:rPr>
              <w:t>000</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r>
      <w:tr w:rsidR="00970723" w:rsidRPr="00343073" w:rsidTr="00356CD5">
        <w:trPr>
          <w:gridBefore w:val="6"/>
          <w:wBefore w:w="3417" w:type="dxa"/>
          <w:trHeight w:val="233"/>
        </w:trPr>
        <w:tc>
          <w:tcPr>
            <w:tcW w:w="1731" w:type="dxa"/>
            <w:vMerge/>
            <w:tcBorders>
              <w:left w:val="single" w:sz="4" w:space="0" w:color="auto"/>
              <w:bottom w:val="nil"/>
            </w:tcBorders>
          </w:tcPr>
          <w:p w:rsidR="00970723" w:rsidRPr="00343073" w:rsidRDefault="00970723" w:rsidP="00704348">
            <w:pPr>
              <w:pStyle w:val="Paragrafi"/>
              <w:ind w:firstLine="0"/>
              <w:rPr>
                <w:sz w:val="20"/>
                <w:lang w:val="sq-AL"/>
              </w:rPr>
            </w:pPr>
          </w:p>
        </w:tc>
        <w:tc>
          <w:tcPr>
            <w:tcW w:w="1751" w:type="dxa"/>
          </w:tcPr>
          <w:p w:rsidR="00970723" w:rsidRPr="00343073" w:rsidRDefault="00970723" w:rsidP="00704348">
            <w:pPr>
              <w:pStyle w:val="Paragrafi"/>
              <w:ind w:firstLine="0"/>
              <w:rPr>
                <w:sz w:val="20"/>
                <w:lang w:val="sq-AL"/>
              </w:rPr>
            </w:pPr>
            <w:r w:rsidRPr="00343073">
              <w:rPr>
                <w:sz w:val="20"/>
                <w:lang w:val="sq-AL"/>
              </w:rPr>
              <w:t>SNCF FS   CFI</w:t>
            </w:r>
          </w:p>
        </w:tc>
        <w:tc>
          <w:tcPr>
            <w:tcW w:w="830" w:type="dxa"/>
          </w:tcPr>
          <w:p w:rsidR="00970723" w:rsidRPr="00343073" w:rsidRDefault="00970723" w:rsidP="00704348">
            <w:pPr>
              <w:pStyle w:val="Paragrafi"/>
              <w:ind w:firstLine="0"/>
              <w:rPr>
                <w:sz w:val="20"/>
                <w:lang w:val="sq-AL"/>
              </w:rPr>
            </w:pPr>
            <w:r w:rsidRPr="00343073">
              <w:rPr>
                <w:sz w:val="20"/>
                <w:lang w:val="sq-AL"/>
              </w:rPr>
              <w:t>000</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c>
          <w:tcPr>
            <w:tcW w:w="829" w:type="dxa"/>
          </w:tcPr>
          <w:p w:rsidR="00970723" w:rsidRPr="00343073" w:rsidRDefault="00970723" w:rsidP="00704348">
            <w:pPr>
              <w:pStyle w:val="Paragrafi"/>
              <w:ind w:firstLine="0"/>
              <w:rPr>
                <w:sz w:val="20"/>
                <w:lang w:val="sq-AL"/>
              </w:rPr>
            </w:pPr>
            <w:r w:rsidRPr="00343073">
              <w:rPr>
                <w:sz w:val="20"/>
                <w:lang w:val="sq-AL"/>
              </w:rPr>
              <w:t>00,0</w:t>
            </w:r>
          </w:p>
        </w:tc>
      </w:tr>
    </w:tbl>
    <w:p w:rsidR="00343073" w:rsidRDefault="00343073" w:rsidP="00970723">
      <w:pPr>
        <w:pStyle w:val="Paragrafi"/>
        <w:rPr>
          <w:lang w:val="sq-AL"/>
        </w:rPr>
      </w:pPr>
    </w:p>
    <w:p w:rsidR="00970723" w:rsidRPr="007542C3" w:rsidRDefault="00970723" w:rsidP="00970723">
      <w:pPr>
        <w:pStyle w:val="Paragrafi"/>
        <w:rPr>
          <w:lang w:val="sq-AL"/>
        </w:rPr>
      </w:pPr>
      <w:r w:rsidRPr="007542C3">
        <w:rPr>
          <w:lang w:val="sq-AL"/>
        </w:rPr>
        <w:t>1</w:t>
      </w:r>
      <w:r w:rsidR="00F31AE1" w:rsidRPr="007542C3">
        <w:rPr>
          <w:lang w:val="sq-AL"/>
        </w:rPr>
        <w:t xml:space="preserve">. </w:t>
      </w:r>
      <w:r w:rsidRPr="007542C3">
        <w:rPr>
          <w:lang w:val="sq-AL"/>
        </w:rPr>
        <w:t>Shih volumin 2</w:t>
      </w:r>
      <w:r w:rsidR="0088554F" w:rsidRPr="007542C3">
        <w:rPr>
          <w:lang w:val="sq-AL"/>
        </w:rPr>
        <w:t xml:space="preserve"> për </w:t>
      </w:r>
      <w:r w:rsidRPr="007542C3">
        <w:rPr>
          <w:lang w:val="sq-AL"/>
        </w:rPr>
        <w:t>detaje</w:t>
      </w:r>
      <w:r w:rsidR="007A2903" w:rsidRPr="007542C3">
        <w:rPr>
          <w:lang w:val="sq-AL"/>
        </w:rPr>
        <w:t>.</w:t>
      </w:r>
    </w:p>
    <w:p w:rsidR="00343073" w:rsidRDefault="00343073" w:rsidP="00343073">
      <w:pPr>
        <w:pStyle w:val="NeniNr"/>
      </w:pPr>
    </w:p>
    <w:p w:rsidR="00970723" w:rsidRPr="007542C3" w:rsidRDefault="00970723" w:rsidP="00343073">
      <w:pPr>
        <w:pStyle w:val="NeniNr"/>
      </w:pPr>
      <w:r w:rsidRPr="007542C3">
        <w:t>Neni 12</w:t>
      </w:r>
    </w:p>
    <w:p w:rsidR="00970723" w:rsidRPr="007542C3" w:rsidRDefault="00970723" w:rsidP="00343073">
      <w:pPr>
        <w:pStyle w:val="NeniTitull"/>
      </w:pPr>
      <w:r w:rsidRPr="007542C3">
        <w:t>Shpërndarja e ngarkesës në vagon</w:t>
      </w:r>
    </w:p>
    <w:p w:rsidR="0088554F" w:rsidRPr="007542C3" w:rsidRDefault="0088554F" w:rsidP="00970723">
      <w:pPr>
        <w:pStyle w:val="Paragrafi"/>
        <w:rPr>
          <w:lang w:val="sq-AL"/>
        </w:rPr>
      </w:pPr>
    </w:p>
    <w:p w:rsidR="00970723" w:rsidRPr="007542C3" w:rsidRDefault="00970723" w:rsidP="00970723">
      <w:pPr>
        <w:pStyle w:val="Paragrafi"/>
        <w:rPr>
          <w:lang w:val="sq-AL"/>
        </w:rPr>
      </w:pPr>
      <w:r w:rsidRPr="007542C3">
        <w:rPr>
          <w:lang w:val="sq-AL"/>
        </w:rPr>
        <w:t>Ngarkesa duhet të shpërndahet aq sa është e mundur në mënyr</w:t>
      </w:r>
      <w:r w:rsidR="00E6097B" w:rsidRPr="007542C3">
        <w:rPr>
          <w:rFonts w:ascii="Times New Roman" w:hAnsi="Times New Roman"/>
          <w:lang w:val="sq-AL"/>
        </w:rPr>
        <w:t>ë</w:t>
      </w:r>
      <w:r w:rsidRPr="007542C3">
        <w:rPr>
          <w:lang w:val="sq-AL"/>
        </w:rPr>
        <w:t xml:space="preserve"> të barabartë në vagon, pa tejkaluar maksimumin e peshës në aks. Shpërndarja e ngarkesës duhet të bëhet e tillë sipas raporteve të mëposhtme dhe nuk duhet të tejkalohet:</w:t>
      </w:r>
    </w:p>
    <w:p w:rsidR="00970723" w:rsidRPr="007542C3" w:rsidRDefault="00E60753" w:rsidP="00970723">
      <w:pPr>
        <w:pStyle w:val="Paragrafi"/>
        <w:rPr>
          <w:lang w:val="sq-AL"/>
        </w:rPr>
      </w:pPr>
      <w:r>
        <w:rPr>
          <w:noProof/>
        </w:rPr>
        <w:pict>
          <v:shape id="Picture 316" o:spid="_x0000_s1732" type="#_x0000_t75" style="position:absolute;left:0;text-align:left;margin-left:139.1pt;margin-top:2.35pt;width:175.15pt;height:61.7pt;z-index:-251538432;visibility:visible">
            <v:imagedata r:id="rId10" o:title=""/>
            <w10:wrap type="topAndBottom"/>
          </v:shape>
        </w:pict>
      </w:r>
      <w:r w:rsidR="00CE167F" w:rsidRPr="007542C3">
        <w:rPr>
          <w:lang w:val="sq-AL"/>
        </w:rPr>
        <w:t xml:space="preserve">- </w:t>
      </w:r>
      <w:r w:rsidR="00970723" w:rsidRPr="007542C3">
        <w:rPr>
          <w:lang w:val="sq-AL"/>
        </w:rPr>
        <w:t>Kalkulimi i raporteve të shpërndarjes së ngarkesës për aks</w:t>
      </w:r>
    </w:p>
    <w:p w:rsidR="00970723" w:rsidRPr="007542C3" w:rsidRDefault="00E60753" w:rsidP="00970723">
      <w:pPr>
        <w:pStyle w:val="Paragrafi"/>
        <w:rPr>
          <w:lang w:val="sq-AL"/>
        </w:rPr>
      </w:pPr>
      <w:r>
        <w:rPr>
          <w:noProof/>
        </w:rPr>
        <w:pict>
          <v:shape id="Picture 129" o:spid="_x0000_s1731" type="#_x0000_t75" style="position:absolute;left:0;text-align:left;margin-left:151.7pt;margin-top:.45pt;width:151.85pt;height:98.15pt;z-index:251601920;visibility:visible">
            <v:imagedata r:id="rId11" o:title=""/>
            <w10:wrap type="topAndBottom"/>
          </v:shape>
        </w:pict>
      </w:r>
    </w:p>
    <w:tbl>
      <w:tblPr>
        <w:tblW w:w="0" w:type="auto"/>
        <w:tblLook w:val="04A0"/>
      </w:tblPr>
      <w:tblGrid>
        <w:gridCol w:w="6048"/>
        <w:gridCol w:w="3239"/>
      </w:tblGrid>
      <w:tr w:rsidR="006A50AD" w:rsidRPr="00667C5E" w:rsidTr="00CD1173">
        <w:tc>
          <w:tcPr>
            <w:tcW w:w="6048" w:type="dxa"/>
          </w:tcPr>
          <w:p w:rsidR="006A50AD" w:rsidRPr="00667C5E" w:rsidRDefault="006A50AD" w:rsidP="00CD1173">
            <w:pPr>
              <w:pStyle w:val="Paragrafi"/>
              <w:ind w:firstLine="0"/>
              <w:rPr>
                <w:sz w:val="20"/>
                <w:lang w:val="sq-AL"/>
              </w:rPr>
            </w:pPr>
            <w:r w:rsidRPr="00667C5E">
              <w:rPr>
                <w:sz w:val="20"/>
                <w:lang w:val="sq-AL"/>
              </w:rPr>
              <w:t xml:space="preserve">E1 = </w:t>
            </w:r>
            <w:r w:rsidRPr="00667C5E">
              <w:rPr>
                <w:sz w:val="20"/>
                <w:u w:val="single"/>
                <w:lang w:val="sq-AL"/>
              </w:rPr>
              <w:t>P x a</w:t>
            </w:r>
            <w:r w:rsidRPr="00667C5E">
              <w:rPr>
                <w:sz w:val="20"/>
                <w:lang w:val="sq-AL"/>
              </w:rPr>
              <w:t xml:space="preserve"> +  </w:t>
            </w:r>
            <w:r w:rsidRPr="00667C5E">
              <w:rPr>
                <w:sz w:val="20"/>
                <w:u w:val="single"/>
                <w:lang w:val="sq-AL"/>
              </w:rPr>
              <w:t>T</w:t>
            </w:r>
          </w:p>
          <w:p w:rsidR="006A50AD" w:rsidRPr="00667C5E" w:rsidRDefault="006A50AD" w:rsidP="00CD1173">
            <w:pPr>
              <w:pStyle w:val="Paragrafi"/>
              <w:ind w:firstLine="0"/>
              <w:rPr>
                <w:sz w:val="20"/>
                <w:lang w:val="sq-AL"/>
              </w:rPr>
            </w:pPr>
            <w:r w:rsidRPr="00667C5E">
              <w:rPr>
                <w:sz w:val="20"/>
                <w:lang w:val="sq-AL"/>
              </w:rPr>
              <w:t xml:space="preserve">            </w:t>
            </w:r>
            <w:r w:rsidR="001F3D9D" w:rsidRPr="00667C5E">
              <w:rPr>
                <w:sz w:val="20"/>
                <w:lang w:val="sq-AL"/>
              </w:rPr>
              <w:t>l</w:t>
            </w:r>
            <w:r w:rsidRPr="00667C5E">
              <w:rPr>
                <w:sz w:val="20"/>
                <w:lang w:val="sq-AL"/>
              </w:rPr>
              <w:t xml:space="preserve">        2</w:t>
            </w:r>
          </w:p>
          <w:p w:rsidR="001246C5" w:rsidRPr="00667C5E" w:rsidRDefault="001246C5" w:rsidP="001246C5">
            <w:pPr>
              <w:rPr>
                <w:sz w:val="20"/>
                <w:szCs w:val="20"/>
              </w:rPr>
            </w:pPr>
            <w:r w:rsidRPr="00667C5E">
              <w:rPr>
                <w:sz w:val="20"/>
                <w:szCs w:val="20"/>
              </w:rPr>
              <w:t>E2 = (P + T) – E1</w:t>
            </w:r>
          </w:p>
          <w:p w:rsidR="001246C5" w:rsidRPr="00667C5E" w:rsidRDefault="001246C5" w:rsidP="001246C5">
            <w:pPr>
              <w:rPr>
                <w:sz w:val="20"/>
                <w:szCs w:val="20"/>
              </w:rPr>
            </w:pPr>
            <w:r w:rsidRPr="00667C5E">
              <w:rPr>
                <w:sz w:val="20"/>
                <w:szCs w:val="20"/>
              </w:rPr>
              <w:t>Pesha bruto totale</w:t>
            </w:r>
          </w:p>
          <w:p w:rsidR="001246C5" w:rsidRPr="00667C5E" w:rsidRDefault="001246C5" w:rsidP="001246C5">
            <w:pPr>
              <w:rPr>
                <w:sz w:val="20"/>
                <w:szCs w:val="20"/>
              </w:rPr>
            </w:pPr>
            <w:r w:rsidRPr="00667C5E">
              <w:rPr>
                <w:sz w:val="20"/>
                <w:szCs w:val="20"/>
              </w:rPr>
              <w:t>Shembull: P = t</w:t>
            </w:r>
          </w:p>
          <w:p w:rsidR="001246C5" w:rsidRPr="00667C5E" w:rsidRDefault="001246C5" w:rsidP="001246C5">
            <w:pPr>
              <w:rPr>
                <w:sz w:val="20"/>
                <w:szCs w:val="20"/>
              </w:rPr>
            </w:pPr>
            <w:r w:rsidRPr="00667C5E">
              <w:rPr>
                <w:sz w:val="20"/>
                <w:szCs w:val="20"/>
              </w:rPr>
              <w:t xml:space="preserve">                a = 4.5 m</w:t>
            </w:r>
          </w:p>
          <w:p w:rsidR="001246C5" w:rsidRPr="00667C5E" w:rsidRDefault="001246C5" w:rsidP="001246C5">
            <w:pPr>
              <w:pStyle w:val="Paragrafi"/>
              <w:rPr>
                <w:sz w:val="20"/>
                <w:lang w:val="sq-AL"/>
              </w:rPr>
            </w:pPr>
            <w:r w:rsidRPr="00667C5E">
              <w:rPr>
                <w:sz w:val="20"/>
                <w:lang w:val="sq-AL"/>
              </w:rPr>
              <w:t xml:space="preserve">E1 = </w:t>
            </w:r>
            <w:r w:rsidRPr="00667C5E">
              <w:rPr>
                <w:sz w:val="20"/>
                <w:u w:val="single"/>
                <w:lang w:val="sq-AL"/>
              </w:rPr>
              <w:t>20 x 4.5</w:t>
            </w:r>
            <w:r w:rsidRPr="00667C5E">
              <w:rPr>
                <w:sz w:val="20"/>
                <w:lang w:val="sq-AL"/>
              </w:rPr>
              <w:t xml:space="preserve"> + </w:t>
            </w:r>
            <w:r w:rsidRPr="00667C5E">
              <w:rPr>
                <w:sz w:val="20"/>
                <w:u w:val="single"/>
                <w:lang w:val="sq-AL"/>
              </w:rPr>
              <w:t>12.2</w:t>
            </w:r>
            <w:r w:rsidRPr="00667C5E">
              <w:rPr>
                <w:sz w:val="20"/>
                <w:lang w:val="sq-AL"/>
              </w:rPr>
              <w:t xml:space="preserve"> = 17.35 t</w:t>
            </w:r>
          </w:p>
          <w:p w:rsidR="001246C5" w:rsidRPr="00667C5E" w:rsidRDefault="001246C5" w:rsidP="001246C5">
            <w:pPr>
              <w:pStyle w:val="Paragrafi"/>
              <w:rPr>
                <w:sz w:val="20"/>
                <w:lang w:val="sq-AL"/>
              </w:rPr>
            </w:pPr>
            <w:r w:rsidRPr="00667C5E">
              <w:rPr>
                <w:sz w:val="20"/>
                <w:lang w:val="sq-AL"/>
              </w:rPr>
              <w:t xml:space="preserve">              8             2</w:t>
            </w:r>
          </w:p>
          <w:p w:rsidR="001246C5" w:rsidRPr="00667C5E" w:rsidRDefault="001246C5" w:rsidP="001246C5">
            <w:pPr>
              <w:pStyle w:val="Paragrafi"/>
              <w:rPr>
                <w:sz w:val="20"/>
                <w:lang w:val="sq-AL"/>
              </w:rPr>
            </w:pPr>
            <w:r w:rsidRPr="00667C5E">
              <w:rPr>
                <w:sz w:val="20"/>
                <w:lang w:val="sq-AL"/>
              </w:rPr>
              <w:t>E2 = 20 + 12.2 – 17.35 = 14.85 t</w:t>
            </w:r>
          </w:p>
          <w:p w:rsidR="001246C5" w:rsidRPr="00667C5E" w:rsidRDefault="001246C5" w:rsidP="001246C5">
            <w:pPr>
              <w:pStyle w:val="Paragrafi"/>
              <w:rPr>
                <w:sz w:val="20"/>
                <w:lang w:val="sq-AL"/>
              </w:rPr>
            </w:pPr>
            <w:r w:rsidRPr="00667C5E">
              <w:rPr>
                <w:sz w:val="20"/>
                <w:lang w:val="sq-AL"/>
              </w:rPr>
              <w:t xml:space="preserve">Raporti i peshës për aks = E1/E2 = </w:t>
            </w:r>
            <w:r w:rsidRPr="00667C5E">
              <w:rPr>
                <w:sz w:val="20"/>
                <w:u w:val="single"/>
                <w:lang w:val="sq-AL"/>
              </w:rPr>
              <w:t>17.35</w:t>
            </w:r>
            <w:r w:rsidRPr="00667C5E">
              <w:rPr>
                <w:sz w:val="20"/>
                <w:lang w:val="sq-AL"/>
              </w:rPr>
              <w:t xml:space="preserve"> = </w:t>
            </w:r>
            <w:r w:rsidRPr="00667C5E">
              <w:rPr>
                <w:sz w:val="20"/>
                <w:u w:val="single"/>
                <w:lang w:val="sq-AL"/>
              </w:rPr>
              <w:t>1.18</w:t>
            </w:r>
            <w:r w:rsidRPr="00667C5E">
              <w:rPr>
                <w:sz w:val="20"/>
                <w:lang w:val="sq-AL"/>
              </w:rPr>
              <w:t xml:space="preserve"> &lt; </w:t>
            </w:r>
            <w:r w:rsidRPr="00667C5E">
              <w:rPr>
                <w:sz w:val="20"/>
                <w:u w:val="single"/>
                <w:lang w:val="sq-AL"/>
              </w:rPr>
              <w:t>2</w:t>
            </w:r>
          </w:p>
          <w:p w:rsidR="001246C5" w:rsidRPr="00667C5E" w:rsidRDefault="001246C5" w:rsidP="00FF2EF5">
            <w:pPr>
              <w:pStyle w:val="Paragrafi"/>
              <w:rPr>
                <w:sz w:val="20"/>
                <w:lang w:val="sq-AL"/>
              </w:rPr>
            </w:pPr>
            <w:r w:rsidRPr="00667C5E">
              <w:rPr>
                <w:sz w:val="20"/>
                <w:lang w:val="sq-AL"/>
              </w:rPr>
              <w:t xml:space="preserve">                                         </w:t>
            </w:r>
            <w:r w:rsidR="00667C5E">
              <w:rPr>
                <w:sz w:val="20"/>
                <w:lang w:val="sq-AL"/>
              </w:rPr>
              <w:t xml:space="preserve">           14.85       </w:t>
            </w:r>
            <w:r w:rsidRPr="00667C5E">
              <w:rPr>
                <w:sz w:val="20"/>
                <w:lang w:val="sq-AL"/>
              </w:rPr>
              <w:t xml:space="preserve">1       </w:t>
            </w:r>
            <w:r w:rsidR="00667C5E">
              <w:rPr>
                <w:sz w:val="20"/>
                <w:lang w:val="sq-AL"/>
              </w:rPr>
              <w:t xml:space="preserve"> </w:t>
            </w:r>
            <w:r w:rsidRPr="00667C5E">
              <w:rPr>
                <w:sz w:val="20"/>
                <w:lang w:val="sq-AL"/>
              </w:rPr>
              <w:t>1</w:t>
            </w:r>
          </w:p>
        </w:tc>
        <w:tc>
          <w:tcPr>
            <w:tcW w:w="3239" w:type="dxa"/>
          </w:tcPr>
          <w:p w:rsidR="006A50AD" w:rsidRPr="00667C5E" w:rsidRDefault="001F3D9D" w:rsidP="00CD1173">
            <w:pPr>
              <w:pStyle w:val="Paragrafi"/>
              <w:ind w:firstLine="0"/>
              <w:rPr>
                <w:sz w:val="20"/>
                <w:lang w:val="sq-AL"/>
              </w:rPr>
            </w:pPr>
            <w:r w:rsidRPr="00667C5E">
              <w:rPr>
                <w:sz w:val="20"/>
                <w:lang w:val="sq-AL"/>
              </w:rPr>
              <w:t>P</w:t>
            </w:r>
            <w:r w:rsidR="006A50AD" w:rsidRPr="00667C5E">
              <w:rPr>
                <w:sz w:val="20"/>
                <w:lang w:val="sq-AL"/>
              </w:rPr>
              <w:t xml:space="preserve"> = </w:t>
            </w:r>
            <w:r w:rsidRPr="00667C5E">
              <w:rPr>
                <w:sz w:val="20"/>
                <w:lang w:val="sq-AL"/>
              </w:rPr>
              <w:t>p</w:t>
            </w:r>
            <w:r w:rsidR="006A50AD" w:rsidRPr="00667C5E">
              <w:rPr>
                <w:sz w:val="20"/>
                <w:lang w:val="sq-AL"/>
              </w:rPr>
              <w:t>esha e ngarkesës në tonë</w:t>
            </w:r>
          </w:p>
          <w:p w:rsidR="00E52AA3" w:rsidRPr="00667C5E" w:rsidRDefault="00E52AA3" w:rsidP="00CD1173">
            <w:pPr>
              <w:pStyle w:val="Paragrafi"/>
              <w:ind w:firstLine="0"/>
              <w:rPr>
                <w:sz w:val="20"/>
                <w:lang w:val="sq-AL"/>
              </w:rPr>
            </w:pPr>
            <w:r w:rsidRPr="00667C5E">
              <w:rPr>
                <w:sz w:val="20"/>
                <w:lang w:val="sq-AL"/>
              </w:rPr>
              <w:t>T = tara e vagonit në tonë</w:t>
            </w:r>
          </w:p>
          <w:p w:rsidR="00E52AA3" w:rsidRPr="00667C5E" w:rsidRDefault="00E52AA3" w:rsidP="00CD1173">
            <w:pPr>
              <w:pStyle w:val="Paragrafi"/>
              <w:ind w:firstLine="0"/>
              <w:rPr>
                <w:sz w:val="20"/>
                <w:lang w:val="sq-AL"/>
              </w:rPr>
            </w:pPr>
            <w:r w:rsidRPr="00667C5E">
              <w:rPr>
                <w:sz w:val="20"/>
                <w:lang w:val="sq-AL"/>
              </w:rPr>
              <w:t>E1, E2 = pesha për aks në tonë</w:t>
            </w:r>
          </w:p>
          <w:p w:rsidR="00E52AA3" w:rsidRPr="00667C5E" w:rsidRDefault="00E52AA3" w:rsidP="00CD1173">
            <w:pPr>
              <w:pStyle w:val="Paragrafi"/>
              <w:ind w:firstLine="0"/>
              <w:rPr>
                <w:sz w:val="20"/>
                <w:lang w:val="sq-AL"/>
              </w:rPr>
            </w:pPr>
            <w:r w:rsidRPr="00667C5E">
              <w:rPr>
                <w:sz w:val="20"/>
                <w:lang w:val="sq-AL"/>
              </w:rPr>
              <w:t>a,l = distancat në m</w:t>
            </w:r>
          </w:p>
          <w:p w:rsidR="00E52AA3" w:rsidRPr="00667C5E" w:rsidRDefault="00E52AA3" w:rsidP="00CD1173">
            <w:pPr>
              <w:pStyle w:val="Paragrafi"/>
              <w:ind w:firstLine="0"/>
              <w:rPr>
                <w:sz w:val="20"/>
                <w:lang w:val="sq-AL"/>
              </w:rPr>
            </w:pPr>
            <w:r w:rsidRPr="00667C5E">
              <w:rPr>
                <w:sz w:val="20"/>
                <w:lang w:val="sq-AL"/>
              </w:rPr>
              <w:t>T = 12.2 t</w:t>
            </w:r>
          </w:p>
          <w:p w:rsidR="00E52AA3" w:rsidRPr="00667C5E" w:rsidRDefault="00E52AA3" w:rsidP="00CD1173">
            <w:pPr>
              <w:pStyle w:val="Paragrafi"/>
              <w:ind w:firstLine="0"/>
              <w:rPr>
                <w:sz w:val="20"/>
                <w:lang w:val="sq-AL"/>
              </w:rPr>
            </w:pPr>
            <w:r w:rsidRPr="00667C5E">
              <w:rPr>
                <w:sz w:val="20"/>
                <w:lang w:val="sq-AL"/>
              </w:rPr>
              <w:t>l = 8 m</w:t>
            </w:r>
          </w:p>
        </w:tc>
      </w:tr>
    </w:tbl>
    <w:p w:rsidR="00970723" w:rsidRPr="007542C3" w:rsidRDefault="00970723" w:rsidP="00970723">
      <w:pPr>
        <w:pStyle w:val="Paragrafi"/>
        <w:rPr>
          <w:szCs w:val="22"/>
          <w:lang w:val="sq-AL"/>
        </w:rPr>
      </w:pPr>
    </w:p>
    <w:p w:rsidR="00970723" w:rsidRPr="007542C3" w:rsidRDefault="00970723" w:rsidP="001246C5">
      <w:pPr>
        <w:pStyle w:val="Paragrafi"/>
        <w:rPr>
          <w:szCs w:val="22"/>
          <w:lang w:val="sq-AL"/>
        </w:rPr>
      </w:pPr>
      <w:r w:rsidRPr="007542C3">
        <w:rPr>
          <w:szCs w:val="22"/>
          <w:lang w:val="sq-AL"/>
        </w:rPr>
        <w:t>Konkluzion</w:t>
      </w:r>
      <w:r w:rsidR="00E52AA3" w:rsidRPr="007542C3">
        <w:rPr>
          <w:szCs w:val="22"/>
          <w:lang w:val="sq-AL"/>
        </w:rPr>
        <w:t>.</w:t>
      </w:r>
      <w:r w:rsidRPr="007542C3">
        <w:rPr>
          <w:szCs w:val="22"/>
          <w:lang w:val="sq-AL"/>
        </w:rPr>
        <w:t xml:space="preserve"> Ngarkesa mund të jetë e pranueshme, derisa raporti i ngarkesës për aks është më i vogël se 2:1. Megjithatë</w:t>
      </w:r>
      <w:r w:rsidR="00DE7480" w:rsidRPr="007542C3">
        <w:rPr>
          <w:szCs w:val="22"/>
          <w:lang w:val="sq-AL"/>
        </w:rPr>
        <w:t>,</w:t>
      </w:r>
      <w:r w:rsidRPr="007542C3">
        <w:rPr>
          <w:szCs w:val="22"/>
          <w:lang w:val="sq-AL"/>
        </w:rPr>
        <w:t xml:space="preserve"> kjo nuk mund të jetë e pranueshme në linjat e kategorisë A, përderisa pesha për aks (E1) është më e madhe se 16 tonë. </w:t>
      </w:r>
    </w:p>
    <w:p w:rsidR="00970723" w:rsidRPr="007542C3" w:rsidRDefault="00970723" w:rsidP="00970723">
      <w:pPr>
        <w:pStyle w:val="Paragrafi"/>
        <w:rPr>
          <w:szCs w:val="22"/>
          <w:lang w:val="sq-AL"/>
        </w:rPr>
      </w:pPr>
      <w:r w:rsidRPr="007542C3">
        <w:rPr>
          <w:szCs w:val="22"/>
          <w:lang w:val="sq-AL"/>
        </w:rPr>
        <w:t xml:space="preserve">- Për </w:t>
      </w:r>
      <w:r w:rsidR="002F2914" w:rsidRPr="007542C3">
        <w:rPr>
          <w:szCs w:val="22"/>
          <w:lang w:val="sq-AL"/>
        </w:rPr>
        <w:t>vagonë</w:t>
      </w:r>
      <w:r w:rsidRPr="007542C3">
        <w:rPr>
          <w:szCs w:val="22"/>
          <w:lang w:val="sq-AL"/>
        </w:rPr>
        <w:t>t me karreta, raporti prej 3:1 ndërmjet ngarkesave për karretë</w:t>
      </w:r>
      <w:r w:rsidR="00AB0D41" w:rsidRPr="007542C3">
        <w:rPr>
          <w:szCs w:val="22"/>
          <w:lang w:val="sq-AL"/>
        </w:rPr>
        <w:t>;</w:t>
      </w:r>
    </w:p>
    <w:p w:rsidR="00970723" w:rsidRPr="007542C3" w:rsidRDefault="00970723" w:rsidP="00970723">
      <w:pPr>
        <w:pStyle w:val="Paragrafi"/>
        <w:rPr>
          <w:szCs w:val="22"/>
          <w:lang w:val="sq-AL"/>
        </w:rPr>
      </w:pPr>
      <w:r w:rsidRPr="007542C3">
        <w:rPr>
          <w:szCs w:val="22"/>
          <w:lang w:val="sq-AL"/>
        </w:rPr>
        <w:t>-</w:t>
      </w:r>
      <w:r w:rsidR="00AB0D41" w:rsidRPr="007542C3">
        <w:rPr>
          <w:szCs w:val="22"/>
          <w:lang w:val="sq-AL"/>
        </w:rPr>
        <w:t xml:space="preserve"> </w:t>
      </w:r>
      <w:r w:rsidRPr="007542C3">
        <w:rPr>
          <w:szCs w:val="22"/>
          <w:lang w:val="sq-AL"/>
        </w:rPr>
        <w:t>Kalkulimi i raporteve të ngarkesave për karret</w:t>
      </w:r>
      <w:r w:rsidR="00AB0D41" w:rsidRPr="007542C3">
        <w:rPr>
          <w:rFonts w:ascii="Times New Roman" w:hAnsi="Times New Roman"/>
          <w:szCs w:val="22"/>
          <w:lang w:val="sq-AL"/>
        </w:rPr>
        <w:t>ë</w:t>
      </w:r>
      <w:r w:rsidR="00AB0D41" w:rsidRPr="007542C3">
        <w:rPr>
          <w:szCs w:val="22"/>
          <w:lang w:val="sq-AL"/>
        </w:rPr>
        <w:t>.</w:t>
      </w:r>
    </w:p>
    <w:p w:rsidR="00970723" w:rsidRPr="007542C3" w:rsidRDefault="00E60753" w:rsidP="00970723">
      <w:pPr>
        <w:pStyle w:val="Paragrafi"/>
        <w:rPr>
          <w:szCs w:val="22"/>
          <w:lang w:val="sq-AL"/>
        </w:rPr>
      </w:pPr>
      <w:r w:rsidRPr="00E60753">
        <w:rPr>
          <w:noProof/>
        </w:rPr>
        <w:pict>
          <v:shape id="Picture 128" o:spid="_x0000_s1730" type="#_x0000_t75" style="position:absolute;left:0;text-align:left;margin-left:121.8pt;margin-top:10.25pt;width:243.7pt;height:114.35pt;z-index:-251537408;visibility:visible">
            <v:imagedata r:id="rId12" o:title=""/>
            <w10:wrap type="topAndBottom"/>
          </v:shape>
        </w:pict>
      </w:r>
    </w:p>
    <w:p w:rsidR="00AB0D41" w:rsidRPr="007542C3" w:rsidRDefault="00AB0D41" w:rsidP="00970723">
      <w:pPr>
        <w:pStyle w:val="Paragrafi"/>
        <w:rPr>
          <w:szCs w:val="22"/>
          <w:lang w:val="sq-AL"/>
        </w:rPr>
      </w:pPr>
    </w:p>
    <w:p w:rsidR="00FF2EF5" w:rsidRPr="007542C3" w:rsidRDefault="00FF2EF5" w:rsidP="00970723">
      <w:pPr>
        <w:pStyle w:val="Paragrafi"/>
        <w:rPr>
          <w:szCs w:val="22"/>
          <w:lang w:val="sq-AL"/>
        </w:rPr>
      </w:pPr>
    </w:p>
    <w:tbl>
      <w:tblPr>
        <w:tblW w:w="0" w:type="auto"/>
        <w:tblLook w:val="04A0"/>
      </w:tblPr>
      <w:tblGrid>
        <w:gridCol w:w="4518"/>
        <w:gridCol w:w="4769"/>
      </w:tblGrid>
      <w:tr w:rsidR="00FF2EF5" w:rsidRPr="004B4187" w:rsidTr="00CD1173">
        <w:tc>
          <w:tcPr>
            <w:tcW w:w="4518" w:type="dxa"/>
          </w:tcPr>
          <w:p w:rsidR="00FF2EF5" w:rsidRPr="004B4187" w:rsidRDefault="00FF2EF5" w:rsidP="00FF2EF5">
            <w:pPr>
              <w:rPr>
                <w:sz w:val="20"/>
                <w:szCs w:val="20"/>
              </w:rPr>
            </w:pPr>
            <w:r w:rsidRPr="004B4187">
              <w:rPr>
                <w:sz w:val="20"/>
                <w:szCs w:val="20"/>
              </w:rPr>
              <w:t xml:space="preserve">E1 = </w:t>
            </w:r>
            <w:r w:rsidRPr="004B4187">
              <w:rPr>
                <w:sz w:val="20"/>
                <w:szCs w:val="20"/>
                <w:u w:val="single"/>
              </w:rPr>
              <w:t xml:space="preserve">(P1 x a) + (P2 x b) + (P3 x c) </w:t>
            </w:r>
            <w:r w:rsidRPr="004B4187">
              <w:rPr>
                <w:sz w:val="20"/>
                <w:szCs w:val="20"/>
              </w:rPr>
              <w:t xml:space="preserve">+ </w:t>
            </w:r>
            <w:r w:rsidRPr="004B4187">
              <w:rPr>
                <w:sz w:val="20"/>
                <w:szCs w:val="20"/>
                <w:u w:val="single"/>
              </w:rPr>
              <w:t>T</w:t>
            </w:r>
          </w:p>
          <w:p w:rsidR="00FF2EF5" w:rsidRPr="004B4187" w:rsidRDefault="00FF2EF5" w:rsidP="00FF2EF5">
            <w:pPr>
              <w:rPr>
                <w:sz w:val="20"/>
                <w:szCs w:val="20"/>
              </w:rPr>
            </w:pPr>
            <w:r w:rsidRPr="004B4187">
              <w:rPr>
                <w:sz w:val="20"/>
                <w:szCs w:val="20"/>
              </w:rPr>
              <w:t xml:space="preserve">                           l                             </w:t>
            </w:r>
            <w:r w:rsidR="004B4187">
              <w:rPr>
                <w:sz w:val="20"/>
                <w:szCs w:val="20"/>
              </w:rPr>
              <w:t xml:space="preserve"> </w:t>
            </w:r>
            <w:r w:rsidRPr="004B4187">
              <w:rPr>
                <w:sz w:val="20"/>
                <w:szCs w:val="20"/>
              </w:rPr>
              <w:t xml:space="preserve"> 2</w:t>
            </w:r>
          </w:p>
          <w:p w:rsidR="0079563F" w:rsidRPr="004B4187" w:rsidRDefault="0079563F" w:rsidP="00CD1173">
            <w:pPr>
              <w:pStyle w:val="Paragrafi"/>
              <w:ind w:firstLine="0"/>
              <w:rPr>
                <w:sz w:val="20"/>
                <w:lang w:val="sq-AL"/>
              </w:rPr>
            </w:pPr>
            <w:r w:rsidRPr="004B4187">
              <w:rPr>
                <w:sz w:val="20"/>
                <w:lang w:val="sq-AL"/>
              </w:rPr>
              <w:t xml:space="preserve">E2 = (P1 + P2 + P3 + T) – E1                                </w:t>
            </w:r>
          </w:p>
          <w:p w:rsidR="00FF2EF5" w:rsidRPr="004B4187" w:rsidRDefault="0079563F" w:rsidP="00CD1173">
            <w:pPr>
              <w:pStyle w:val="Paragrafi"/>
              <w:ind w:firstLine="0"/>
              <w:rPr>
                <w:sz w:val="20"/>
                <w:lang w:val="sq-AL"/>
              </w:rPr>
            </w:pPr>
            <w:r w:rsidRPr="004B4187">
              <w:rPr>
                <w:sz w:val="20"/>
                <w:lang w:val="sq-AL"/>
              </w:rPr>
              <w:t xml:space="preserve">         Pesha bruto total</w:t>
            </w:r>
          </w:p>
        </w:tc>
        <w:tc>
          <w:tcPr>
            <w:tcW w:w="4769" w:type="dxa"/>
          </w:tcPr>
          <w:p w:rsidR="00FF2EF5" w:rsidRPr="004B4187" w:rsidRDefault="00FF2EF5" w:rsidP="00CD1173">
            <w:pPr>
              <w:pStyle w:val="Paragrafi"/>
              <w:ind w:firstLine="0"/>
              <w:rPr>
                <w:sz w:val="20"/>
                <w:lang w:val="sq-AL"/>
              </w:rPr>
            </w:pPr>
            <w:r w:rsidRPr="004B4187">
              <w:rPr>
                <w:sz w:val="20"/>
                <w:lang w:val="sq-AL"/>
              </w:rPr>
              <w:t xml:space="preserve">P1, P2, P3 = </w:t>
            </w:r>
            <w:r w:rsidR="00DE7480" w:rsidRPr="004B4187">
              <w:rPr>
                <w:sz w:val="20"/>
                <w:lang w:val="sq-AL"/>
              </w:rPr>
              <w:t>p</w:t>
            </w:r>
            <w:r w:rsidRPr="004B4187">
              <w:rPr>
                <w:sz w:val="20"/>
                <w:lang w:val="sq-AL"/>
              </w:rPr>
              <w:t xml:space="preserve">esha e çdo ngarkese në tonë </w:t>
            </w:r>
          </w:p>
          <w:p w:rsidR="00FF2EF5" w:rsidRPr="004B4187" w:rsidRDefault="004B4187" w:rsidP="00FF2EF5">
            <w:pPr>
              <w:rPr>
                <w:sz w:val="20"/>
                <w:szCs w:val="20"/>
              </w:rPr>
            </w:pPr>
            <w:r>
              <w:rPr>
                <w:sz w:val="20"/>
                <w:szCs w:val="20"/>
              </w:rPr>
              <w:t xml:space="preserve"> </w:t>
            </w:r>
            <w:r w:rsidR="00FF2EF5" w:rsidRPr="004B4187">
              <w:rPr>
                <w:sz w:val="20"/>
                <w:szCs w:val="20"/>
              </w:rPr>
              <w:t xml:space="preserve">T = </w:t>
            </w:r>
            <w:r w:rsidR="00DE7480" w:rsidRPr="004B4187">
              <w:rPr>
                <w:sz w:val="20"/>
                <w:szCs w:val="20"/>
              </w:rPr>
              <w:t>p</w:t>
            </w:r>
            <w:r w:rsidR="00FF2EF5" w:rsidRPr="004B4187">
              <w:rPr>
                <w:sz w:val="20"/>
                <w:szCs w:val="20"/>
              </w:rPr>
              <w:t>esha e tarës në tonë</w:t>
            </w:r>
          </w:p>
          <w:p w:rsidR="00FF2EF5" w:rsidRPr="004B4187" w:rsidRDefault="00FF2EF5" w:rsidP="00FF2EF5">
            <w:pPr>
              <w:rPr>
                <w:sz w:val="20"/>
                <w:szCs w:val="20"/>
              </w:rPr>
            </w:pPr>
            <w:r w:rsidRPr="004B4187">
              <w:rPr>
                <w:sz w:val="20"/>
                <w:szCs w:val="20"/>
              </w:rPr>
              <w:t xml:space="preserve">E1, E2 = </w:t>
            </w:r>
            <w:r w:rsidR="00DE7480" w:rsidRPr="004B4187">
              <w:rPr>
                <w:sz w:val="20"/>
                <w:szCs w:val="20"/>
              </w:rPr>
              <w:t>p</w:t>
            </w:r>
            <w:r w:rsidRPr="004B4187">
              <w:rPr>
                <w:sz w:val="20"/>
                <w:szCs w:val="20"/>
              </w:rPr>
              <w:t>esha për karretë në tonë</w:t>
            </w:r>
          </w:p>
          <w:p w:rsidR="00FF2EF5" w:rsidRPr="004B4187" w:rsidRDefault="00FF2EF5" w:rsidP="00DE7480">
            <w:pPr>
              <w:rPr>
                <w:sz w:val="20"/>
                <w:szCs w:val="20"/>
              </w:rPr>
            </w:pPr>
            <w:r w:rsidRPr="004B4187">
              <w:rPr>
                <w:sz w:val="20"/>
                <w:szCs w:val="20"/>
              </w:rPr>
              <w:t xml:space="preserve">a, b, c, l = </w:t>
            </w:r>
            <w:r w:rsidR="00DE7480" w:rsidRPr="004B4187">
              <w:rPr>
                <w:sz w:val="20"/>
                <w:szCs w:val="20"/>
              </w:rPr>
              <w:t>d</w:t>
            </w:r>
            <w:r w:rsidRPr="004B4187">
              <w:rPr>
                <w:sz w:val="20"/>
                <w:szCs w:val="20"/>
              </w:rPr>
              <w:t>istanca në metë</w:t>
            </w:r>
            <w:r w:rsidR="0079563F" w:rsidRPr="004B4187">
              <w:rPr>
                <w:sz w:val="20"/>
                <w:szCs w:val="20"/>
              </w:rPr>
              <w:t>r</w:t>
            </w:r>
          </w:p>
        </w:tc>
      </w:tr>
      <w:tr w:rsidR="0041693E" w:rsidRPr="004B4187" w:rsidTr="00CD1173">
        <w:tc>
          <w:tcPr>
            <w:tcW w:w="9287" w:type="dxa"/>
            <w:gridSpan w:val="2"/>
          </w:tcPr>
          <w:p w:rsidR="002838ED" w:rsidRPr="004B4187" w:rsidRDefault="002838ED" w:rsidP="00CD1173">
            <w:pPr>
              <w:pStyle w:val="Paragrafi"/>
              <w:ind w:firstLine="0"/>
              <w:rPr>
                <w:sz w:val="20"/>
                <w:lang w:val="sq-AL"/>
              </w:rPr>
            </w:pPr>
          </w:p>
          <w:p w:rsidR="0041693E" w:rsidRPr="004B4187" w:rsidRDefault="0041693E" w:rsidP="00CD1173">
            <w:pPr>
              <w:pStyle w:val="Paragrafi"/>
              <w:ind w:firstLine="0"/>
              <w:rPr>
                <w:sz w:val="20"/>
                <w:lang w:val="sq-AL"/>
              </w:rPr>
            </w:pPr>
            <w:r w:rsidRPr="004B4187">
              <w:rPr>
                <w:sz w:val="20"/>
                <w:lang w:val="sq-AL"/>
              </w:rPr>
              <w:t>Shembull:          P1 = 20 t        P2  = 8 t        P3 = 2 t       T = 24 t</w:t>
            </w:r>
          </w:p>
          <w:p w:rsidR="0041693E" w:rsidRPr="004B4187" w:rsidRDefault="004B4187" w:rsidP="0041693E">
            <w:pPr>
              <w:pStyle w:val="Paragrafi"/>
              <w:rPr>
                <w:sz w:val="20"/>
                <w:lang w:val="sq-AL"/>
              </w:rPr>
            </w:pPr>
            <w:r>
              <w:rPr>
                <w:sz w:val="20"/>
                <w:lang w:val="sq-AL"/>
              </w:rPr>
              <w:t xml:space="preserve">            </w:t>
            </w:r>
            <w:r w:rsidR="0041693E" w:rsidRPr="004B4187">
              <w:rPr>
                <w:sz w:val="20"/>
                <w:lang w:val="sq-AL"/>
              </w:rPr>
              <w:t>a</w:t>
            </w:r>
            <w:r>
              <w:rPr>
                <w:sz w:val="20"/>
                <w:lang w:val="sq-AL"/>
              </w:rPr>
              <w:t xml:space="preserve"> = 11.5 m      b = 7 m         </w:t>
            </w:r>
            <w:r w:rsidR="0041693E" w:rsidRPr="004B4187">
              <w:rPr>
                <w:sz w:val="20"/>
                <w:lang w:val="sq-AL"/>
              </w:rPr>
              <w:t>c = 2.5 m     I = 13 m</w:t>
            </w:r>
          </w:p>
          <w:p w:rsidR="0041693E" w:rsidRPr="004B4187" w:rsidRDefault="004B4187" w:rsidP="0041693E">
            <w:pPr>
              <w:pStyle w:val="Paragrafi"/>
              <w:rPr>
                <w:sz w:val="20"/>
                <w:lang w:val="sq-AL"/>
              </w:rPr>
            </w:pPr>
            <w:r>
              <w:rPr>
                <w:sz w:val="20"/>
                <w:lang w:val="sq-AL"/>
              </w:rPr>
              <w:t xml:space="preserve">            </w:t>
            </w:r>
            <w:r w:rsidR="0041693E" w:rsidRPr="004B4187">
              <w:rPr>
                <w:sz w:val="20"/>
                <w:lang w:val="sq-AL"/>
              </w:rPr>
              <w:t xml:space="preserve">E1 = </w:t>
            </w:r>
            <w:r w:rsidR="0041693E" w:rsidRPr="004B4187">
              <w:rPr>
                <w:sz w:val="20"/>
                <w:u w:val="single"/>
                <w:lang w:val="sq-AL"/>
              </w:rPr>
              <w:t>20 x 11.5 + 8 x 7 + 2 x 2.5</w:t>
            </w:r>
            <w:r w:rsidR="0041693E" w:rsidRPr="004B4187">
              <w:rPr>
                <w:sz w:val="20"/>
                <w:lang w:val="sq-AL"/>
              </w:rPr>
              <w:t xml:space="preserve">   +  </w:t>
            </w:r>
            <w:r w:rsidR="0041693E" w:rsidRPr="004B4187">
              <w:rPr>
                <w:sz w:val="20"/>
                <w:u w:val="single"/>
                <w:lang w:val="sq-AL"/>
              </w:rPr>
              <w:t>24</w:t>
            </w:r>
            <w:r w:rsidR="0041693E" w:rsidRPr="004B4187">
              <w:rPr>
                <w:sz w:val="20"/>
                <w:lang w:val="sq-AL"/>
              </w:rPr>
              <w:t xml:space="preserve">  =   34.38 t, ose 17.19 t për aks</w:t>
            </w:r>
          </w:p>
          <w:p w:rsidR="0041693E" w:rsidRPr="004B4187" w:rsidRDefault="0041693E" w:rsidP="0041693E">
            <w:pPr>
              <w:pStyle w:val="Paragrafi"/>
              <w:rPr>
                <w:sz w:val="20"/>
                <w:lang w:val="sq-AL"/>
              </w:rPr>
            </w:pPr>
            <w:r w:rsidRPr="004B4187">
              <w:rPr>
                <w:sz w:val="20"/>
                <w:lang w:val="sq-AL"/>
              </w:rPr>
              <w:t xml:space="preserve">                   </w:t>
            </w:r>
            <w:r w:rsidR="00CF1BF2" w:rsidRPr="004B4187">
              <w:rPr>
                <w:sz w:val="20"/>
                <w:lang w:val="sq-AL"/>
              </w:rPr>
              <w:t xml:space="preserve">                        </w:t>
            </w:r>
            <w:r w:rsidR="004B4187">
              <w:rPr>
                <w:sz w:val="20"/>
                <w:lang w:val="sq-AL"/>
              </w:rPr>
              <w:t xml:space="preserve">13                        </w:t>
            </w:r>
            <w:r w:rsidRPr="004B4187">
              <w:rPr>
                <w:sz w:val="20"/>
                <w:lang w:val="sq-AL"/>
              </w:rPr>
              <w:t>2</w:t>
            </w:r>
          </w:p>
          <w:p w:rsidR="0041693E" w:rsidRPr="004B4187" w:rsidRDefault="004B4187" w:rsidP="0041693E">
            <w:pPr>
              <w:pStyle w:val="Paragrafi"/>
              <w:rPr>
                <w:sz w:val="20"/>
                <w:lang w:val="sq-AL"/>
              </w:rPr>
            </w:pPr>
            <w:r>
              <w:rPr>
                <w:sz w:val="20"/>
                <w:lang w:val="sq-AL"/>
              </w:rPr>
              <w:t xml:space="preserve">            </w:t>
            </w:r>
            <w:r w:rsidR="0041693E" w:rsidRPr="004B4187">
              <w:rPr>
                <w:sz w:val="20"/>
                <w:lang w:val="sq-AL"/>
              </w:rPr>
              <w:t>E2 = 20 + 8 + 2 + 24 – 34.38 = 19.62 t, ose 9.81 ton</w:t>
            </w:r>
            <w:r w:rsidR="0041693E" w:rsidRPr="004B4187">
              <w:rPr>
                <w:rFonts w:ascii="Times New Roman" w:hAnsi="Times New Roman"/>
                <w:sz w:val="20"/>
                <w:lang w:val="sq-AL"/>
              </w:rPr>
              <w:t>ë</w:t>
            </w:r>
            <w:r w:rsidR="0041693E" w:rsidRPr="004B4187">
              <w:rPr>
                <w:sz w:val="20"/>
                <w:lang w:val="sq-AL"/>
              </w:rPr>
              <w:t xml:space="preserve"> për aks</w:t>
            </w:r>
          </w:p>
          <w:p w:rsidR="0041693E" w:rsidRPr="004B4187" w:rsidRDefault="0041693E" w:rsidP="0041693E">
            <w:pPr>
              <w:pStyle w:val="Paragrafi"/>
              <w:rPr>
                <w:sz w:val="20"/>
                <w:lang w:val="sq-AL"/>
              </w:rPr>
            </w:pPr>
            <w:r w:rsidRPr="004B4187">
              <w:rPr>
                <w:sz w:val="20"/>
                <w:lang w:val="sq-AL"/>
              </w:rPr>
              <w:t xml:space="preserve">              Raporti i ngarkesës për karret:  </w:t>
            </w:r>
            <w:r w:rsidRPr="004B4187">
              <w:rPr>
                <w:sz w:val="20"/>
                <w:u w:val="single"/>
                <w:lang w:val="sq-AL"/>
              </w:rPr>
              <w:t>E1</w:t>
            </w:r>
            <w:r w:rsidRPr="004B4187">
              <w:rPr>
                <w:sz w:val="20"/>
                <w:lang w:val="sq-AL"/>
              </w:rPr>
              <w:t xml:space="preserve">   =   </w:t>
            </w:r>
            <w:r w:rsidRPr="004B4187">
              <w:rPr>
                <w:sz w:val="20"/>
                <w:u w:val="single"/>
                <w:lang w:val="sq-AL"/>
              </w:rPr>
              <w:t>34.38</w:t>
            </w:r>
            <w:r w:rsidRPr="004B4187">
              <w:rPr>
                <w:sz w:val="20"/>
                <w:lang w:val="sq-AL"/>
              </w:rPr>
              <w:t xml:space="preserve">  = 1.75 &lt; 3</w:t>
            </w:r>
          </w:p>
          <w:p w:rsidR="0041693E" w:rsidRPr="004B4187" w:rsidRDefault="0041693E" w:rsidP="00CD1173">
            <w:pPr>
              <w:pStyle w:val="Paragrafi"/>
              <w:ind w:firstLine="0"/>
              <w:rPr>
                <w:sz w:val="20"/>
                <w:lang w:val="sq-AL"/>
              </w:rPr>
            </w:pPr>
            <w:r w:rsidRPr="004B4187">
              <w:rPr>
                <w:sz w:val="20"/>
                <w:lang w:val="sq-AL"/>
              </w:rPr>
              <w:t xml:space="preserve">                                                             </w:t>
            </w:r>
            <w:r w:rsidR="004B4187">
              <w:rPr>
                <w:sz w:val="20"/>
                <w:lang w:val="sq-AL"/>
              </w:rPr>
              <w:t xml:space="preserve">         </w:t>
            </w:r>
            <w:r w:rsidRPr="004B4187">
              <w:rPr>
                <w:sz w:val="20"/>
                <w:lang w:val="sq-AL"/>
              </w:rPr>
              <w:t>E2        19.62</w:t>
            </w:r>
          </w:p>
        </w:tc>
      </w:tr>
    </w:tbl>
    <w:p w:rsidR="00970723" w:rsidRPr="007542C3" w:rsidRDefault="00970723" w:rsidP="00DD718D">
      <w:pPr>
        <w:pStyle w:val="Paragrafi"/>
        <w:ind w:firstLine="0"/>
        <w:rPr>
          <w:lang w:val="sq-AL"/>
        </w:rPr>
      </w:pPr>
      <w:r w:rsidRPr="007542C3">
        <w:rPr>
          <w:lang w:val="sq-AL"/>
        </w:rPr>
        <w:t xml:space="preserve">             Konkluzion</w:t>
      </w:r>
      <w:r w:rsidR="0041693E" w:rsidRPr="007542C3">
        <w:rPr>
          <w:lang w:val="sq-AL"/>
        </w:rPr>
        <w:t>.</w:t>
      </w:r>
      <w:r w:rsidRPr="007542C3">
        <w:rPr>
          <w:lang w:val="sq-AL"/>
        </w:rPr>
        <w:t xml:space="preserve"> Ngarkesa mund të jetë e pranueshme derisa raporti i ngarkesës për karretë është më i vogël se 3:1. Megjithatë</w:t>
      </w:r>
      <w:r w:rsidR="00693C32" w:rsidRPr="007542C3">
        <w:rPr>
          <w:lang w:val="sq-AL"/>
        </w:rPr>
        <w:t>,</w:t>
      </w:r>
      <w:r w:rsidRPr="007542C3">
        <w:rPr>
          <w:lang w:val="sq-AL"/>
        </w:rPr>
        <w:t xml:space="preserve"> kjo ngarkesë mund të jetë e pranueshme në linjat e kategorisë A, përderisa pesha për aks (te karreta E1) është më e madhe se 16 ton</w:t>
      </w:r>
      <w:r w:rsidR="0031100B" w:rsidRPr="007542C3">
        <w:rPr>
          <w:rFonts w:ascii="Times New Roman" w:hAnsi="Times New Roman"/>
          <w:lang w:val="sq-AL"/>
        </w:rPr>
        <w:t>ë</w:t>
      </w:r>
      <w:r w:rsidRPr="007542C3">
        <w:rPr>
          <w:lang w:val="sq-AL"/>
        </w:rPr>
        <w:t>.</w:t>
      </w:r>
    </w:p>
    <w:p w:rsidR="00970723" w:rsidRPr="007542C3" w:rsidRDefault="00E60753" w:rsidP="00970723">
      <w:pPr>
        <w:pStyle w:val="Paragrafi"/>
        <w:rPr>
          <w:lang w:val="sq-AL"/>
        </w:rPr>
      </w:pPr>
      <w:r>
        <w:rPr>
          <w:noProof/>
        </w:rPr>
        <w:pict>
          <v:shape id="Picture 90" o:spid="_x0000_s1729" type="#_x0000_t75" style="position:absolute;left:0;text-align:left;margin-left:117.6pt;margin-top:17.6pt;width:211.7pt;height:83.65pt;z-index:-251669504;visibility:visible">
            <v:imagedata r:id="rId13" o:title=""/>
            <w10:wrap type="topAndBottom"/>
          </v:shape>
        </w:pict>
      </w:r>
      <w:r w:rsidR="00970723" w:rsidRPr="007542C3">
        <w:rPr>
          <w:lang w:val="sq-AL"/>
        </w:rPr>
        <w:t>-</w:t>
      </w:r>
      <w:r w:rsidR="00152693" w:rsidRPr="007542C3">
        <w:rPr>
          <w:lang w:val="sq-AL"/>
        </w:rPr>
        <w:t xml:space="preserve"> </w:t>
      </w:r>
      <w:r w:rsidR="00970723" w:rsidRPr="007542C3">
        <w:rPr>
          <w:lang w:val="sq-AL"/>
        </w:rPr>
        <w:t>Raporti prej 1.25 deri 1 *)  midis akseve (majtas/djathtas) për aksin e dhënë</w:t>
      </w:r>
      <w:r w:rsidR="002838ED" w:rsidRPr="007542C3">
        <w:rPr>
          <w:lang w:val="sq-AL"/>
        </w:rPr>
        <w:t>.</w:t>
      </w:r>
    </w:p>
    <w:p w:rsidR="00970723" w:rsidRPr="007542C3" w:rsidRDefault="00970723" w:rsidP="00970723">
      <w:pPr>
        <w:pStyle w:val="Paragrafi"/>
        <w:rPr>
          <w:lang w:val="sq-AL"/>
        </w:rPr>
      </w:pPr>
      <w:r w:rsidRPr="007542C3">
        <w:rPr>
          <w:lang w:val="sq-AL"/>
        </w:rPr>
        <w:t xml:space="preserve">*) Vlera limit e lejuar e diferencës së ngarkesës në aks është e respektuar kur </w:t>
      </w:r>
      <w:r w:rsidR="00400451" w:rsidRPr="007542C3">
        <w:rPr>
          <w:lang w:val="sq-AL"/>
        </w:rPr>
        <w:t>qendra</w:t>
      </w:r>
      <w:r w:rsidRPr="007542C3">
        <w:rPr>
          <w:lang w:val="sq-AL"/>
        </w:rPr>
        <w:t xml:space="preserve"> e gravitetit spostohet në drejtim tërthor jo më tepër se:</w:t>
      </w:r>
    </w:p>
    <w:p w:rsidR="00970723" w:rsidRPr="007542C3" w:rsidRDefault="00970723" w:rsidP="00970723">
      <w:pPr>
        <w:pStyle w:val="Paragrafi"/>
        <w:rPr>
          <w:lang w:val="sq-AL"/>
        </w:rPr>
      </w:pPr>
      <w:r w:rsidRPr="007542C3">
        <w:rPr>
          <w:lang w:val="sq-AL"/>
        </w:rPr>
        <w:t>- 10 cm afërsisht kur është ngarkesa e plotë</w:t>
      </w:r>
      <w:r w:rsidR="00152693" w:rsidRPr="007542C3">
        <w:rPr>
          <w:lang w:val="sq-AL"/>
        </w:rPr>
        <w:t>;</w:t>
      </w:r>
    </w:p>
    <w:p w:rsidR="00970723" w:rsidRPr="007542C3" w:rsidRDefault="00970723" w:rsidP="00970723">
      <w:pPr>
        <w:pStyle w:val="Paragrafi"/>
        <w:rPr>
          <w:lang w:val="sq-AL"/>
        </w:rPr>
      </w:pPr>
      <w:r w:rsidRPr="007542C3">
        <w:rPr>
          <w:lang w:val="sq-AL"/>
        </w:rPr>
        <w:t>- 15 cm afërsisht kur ësht</w:t>
      </w:r>
      <w:r w:rsidR="00A22A75" w:rsidRPr="007542C3">
        <w:rPr>
          <w:rFonts w:ascii="Times New Roman" w:hAnsi="Times New Roman"/>
          <w:lang w:val="sq-AL"/>
        </w:rPr>
        <w:t>ë</w:t>
      </w:r>
      <w:r w:rsidRPr="007542C3">
        <w:rPr>
          <w:lang w:val="sq-AL"/>
        </w:rPr>
        <w:t xml:space="preserve"> </w:t>
      </w:r>
      <w:r w:rsidR="00A22A75" w:rsidRPr="007542C3">
        <w:rPr>
          <w:lang w:val="sq-AL"/>
        </w:rPr>
        <w:t>gjysmë</w:t>
      </w:r>
      <w:r w:rsidRPr="007542C3">
        <w:rPr>
          <w:lang w:val="sq-AL"/>
        </w:rPr>
        <w:t xml:space="preserve"> e ngarkuar</w:t>
      </w:r>
      <w:r w:rsidR="00152693" w:rsidRPr="007542C3">
        <w:rPr>
          <w:lang w:val="sq-AL"/>
        </w:rPr>
        <w:t>.</w:t>
      </w:r>
    </w:p>
    <w:p w:rsidR="00970723" w:rsidRPr="007542C3" w:rsidRDefault="00E60753" w:rsidP="00970723">
      <w:pPr>
        <w:pStyle w:val="Paragrafi"/>
        <w:rPr>
          <w:lang w:val="sq-AL"/>
        </w:rPr>
      </w:pPr>
      <w:r>
        <w:rPr>
          <w:noProof/>
        </w:rPr>
        <w:pict>
          <v:shape id="Picture 320" o:spid="_x0000_s1728" type="#_x0000_t75" style="position:absolute;left:0;text-align:left;margin-left:188.35pt;margin-top:37.75pt;width:71.75pt;height:61.7pt;rotation:-2;z-index:-251697152;visibility:visible">
            <v:imagedata r:id="rId14" o:title=""/>
            <w10:wrap type="topAndBottom"/>
          </v:shape>
        </w:pict>
      </w:r>
      <w:r w:rsidR="00970723" w:rsidRPr="007542C3">
        <w:rPr>
          <w:lang w:val="sq-AL"/>
        </w:rPr>
        <w:t>Kalkulimi i spostimit maksimal të qendrës së gravitetit të ngarkesës në drejtimin tërthor të vagonit</w:t>
      </w:r>
      <w:r w:rsidR="00222B6B" w:rsidRPr="007542C3">
        <w:rPr>
          <w:lang w:val="sq-AL"/>
        </w:rPr>
        <w:t>.</w:t>
      </w:r>
    </w:p>
    <w:p w:rsidR="00970723" w:rsidRPr="007542C3" w:rsidRDefault="00970723" w:rsidP="001B7A48">
      <w:pPr>
        <w:pStyle w:val="Paragrafi"/>
        <w:ind w:firstLine="0"/>
        <w:rPr>
          <w:lang w:val="sq-AL"/>
        </w:rPr>
      </w:pPr>
      <w:r w:rsidRPr="007542C3">
        <w:rPr>
          <w:lang w:val="sq-AL"/>
        </w:rPr>
        <w:t xml:space="preserve">R1, R2 = </w:t>
      </w:r>
      <w:r w:rsidR="00EA295D" w:rsidRPr="007542C3">
        <w:rPr>
          <w:lang w:val="sq-AL"/>
        </w:rPr>
        <w:t>p</w:t>
      </w:r>
      <w:r w:rsidRPr="007542C3">
        <w:rPr>
          <w:lang w:val="sq-AL"/>
        </w:rPr>
        <w:t>esha për aks në ton</w:t>
      </w:r>
      <w:r w:rsidR="00152693" w:rsidRPr="007542C3">
        <w:rPr>
          <w:rFonts w:ascii="Times New Roman" w:hAnsi="Times New Roman"/>
          <w:lang w:val="sq-AL"/>
        </w:rPr>
        <w:t>ë</w:t>
      </w:r>
    </w:p>
    <w:p w:rsidR="00970723" w:rsidRPr="007542C3" w:rsidRDefault="00970723" w:rsidP="001B7A48">
      <w:pPr>
        <w:pStyle w:val="Paragrafi"/>
        <w:ind w:firstLine="0"/>
        <w:rPr>
          <w:lang w:val="sq-AL"/>
        </w:rPr>
      </w:pPr>
      <w:r w:rsidRPr="007542C3">
        <w:rPr>
          <w:lang w:val="sq-AL"/>
        </w:rPr>
        <w:t xml:space="preserve">E1, E2 = </w:t>
      </w:r>
      <w:r w:rsidR="00EA295D" w:rsidRPr="007542C3">
        <w:rPr>
          <w:lang w:val="sq-AL"/>
        </w:rPr>
        <w:t>p</w:t>
      </w:r>
      <w:r w:rsidRPr="007542C3">
        <w:rPr>
          <w:lang w:val="sq-AL"/>
        </w:rPr>
        <w:t>esha për aks ose karretë në ton</w:t>
      </w:r>
      <w:r w:rsidR="00152693" w:rsidRPr="007542C3">
        <w:rPr>
          <w:rFonts w:ascii="Times New Roman" w:hAnsi="Times New Roman"/>
          <w:lang w:val="sq-AL"/>
        </w:rPr>
        <w:t>ë</w:t>
      </w:r>
      <w:r w:rsidRPr="007542C3">
        <w:rPr>
          <w:lang w:val="sq-AL"/>
        </w:rPr>
        <w:t xml:space="preserve"> (llogaritur si për aksin 1 ose 2)</w:t>
      </w:r>
    </w:p>
    <w:p w:rsidR="00970723" w:rsidRPr="007542C3" w:rsidRDefault="00970723" w:rsidP="001B7A48">
      <w:pPr>
        <w:pStyle w:val="Paragrafi"/>
        <w:ind w:firstLine="0"/>
        <w:rPr>
          <w:lang w:val="sq-AL"/>
        </w:rPr>
      </w:pPr>
      <w:r w:rsidRPr="007542C3">
        <w:rPr>
          <w:lang w:val="sq-AL"/>
        </w:rPr>
        <w:t xml:space="preserve">T         = </w:t>
      </w:r>
      <w:r w:rsidR="00EA295D" w:rsidRPr="007542C3">
        <w:rPr>
          <w:lang w:val="sq-AL"/>
        </w:rPr>
        <w:t>p</w:t>
      </w:r>
      <w:r w:rsidRPr="007542C3">
        <w:rPr>
          <w:lang w:val="sq-AL"/>
        </w:rPr>
        <w:t>esha e vagonit në ton</w:t>
      </w:r>
      <w:r w:rsidR="00152693" w:rsidRPr="007542C3">
        <w:rPr>
          <w:rFonts w:ascii="Times New Roman" w:hAnsi="Times New Roman"/>
          <w:lang w:val="sq-AL"/>
        </w:rPr>
        <w:t>ë</w:t>
      </w:r>
    </w:p>
    <w:p w:rsidR="00970723" w:rsidRPr="003813EC" w:rsidRDefault="00970723" w:rsidP="001B7A48">
      <w:pPr>
        <w:pStyle w:val="Paragrafi"/>
        <w:ind w:firstLine="0"/>
        <w:rPr>
          <w:sz w:val="20"/>
          <w:lang w:val="sq-AL"/>
        </w:rPr>
      </w:pPr>
      <w:r w:rsidRPr="007542C3">
        <w:rPr>
          <w:lang w:val="sq-AL"/>
        </w:rPr>
        <w:t xml:space="preserve">PA     </w:t>
      </w:r>
      <w:r w:rsidR="00167481" w:rsidRPr="007542C3">
        <w:rPr>
          <w:lang w:val="sq-AL"/>
        </w:rPr>
        <w:t xml:space="preserve">  </w:t>
      </w:r>
      <w:r w:rsidRPr="007542C3">
        <w:rPr>
          <w:lang w:val="sq-AL"/>
        </w:rPr>
        <w:t xml:space="preserve">= </w:t>
      </w:r>
      <w:r w:rsidR="00EA295D" w:rsidRPr="007542C3">
        <w:rPr>
          <w:lang w:val="sq-AL"/>
        </w:rPr>
        <w:t>p</w:t>
      </w:r>
      <w:r w:rsidRPr="007542C3">
        <w:rPr>
          <w:lang w:val="sq-AL"/>
        </w:rPr>
        <w:t>esha e ngarkesës në aks ose karretë në rastin konkret në ton</w:t>
      </w:r>
      <w:r w:rsidR="00152693" w:rsidRPr="007542C3">
        <w:rPr>
          <w:rFonts w:ascii="Times New Roman" w:hAnsi="Times New Roman"/>
          <w:lang w:val="sq-AL"/>
        </w:rPr>
        <w:t>ë</w:t>
      </w:r>
      <w:r w:rsidRPr="007542C3">
        <w:rPr>
          <w:lang w:val="sq-AL"/>
        </w:rPr>
        <w:t xml:space="preserve"> =  </w:t>
      </w:r>
      <w:r w:rsidRPr="003813EC">
        <w:rPr>
          <w:sz w:val="20"/>
          <w:lang w:val="sq-AL"/>
        </w:rPr>
        <w:t xml:space="preserve">E 1, E 2 –  </w:t>
      </w:r>
      <w:r w:rsidRPr="003813EC">
        <w:rPr>
          <w:sz w:val="20"/>
          <w:u w:val="single"/>
          <w:lang w:val="sq-AL"/>
        </w:rPr>
        <w:t>T</w:t>
      </w:r>
    </w:p>
    <w:p w:rsidR="00970723" w:rsidRPr="007542C3" w:rsidRDefault="00970723" w:rsidP="00970723">
      <w:pPr>
        <w:pStyle w:val="Paragrafi"/>
        <w:rPr>
          <w:lang w:val="sq-AL"/>
        </w:rPr>
      </w:pPr>
      <w:r w:rsidRPr="003813EC">
        <w:rPr>
          <w:sz w:val="20"/>
          <w:lang w:val="sq-AL"/>
        </w:rPr>
        <w:t xml:space="preserve">                                                                                                  </w:t>
      </w:r>
      <w:r w:rsidR="003813EC" w:rsidRPr="003813EC">
        <w:rPr>
          <w:sz w:val="20"/>
          <w:lang w:val="sq-AL"/>
        </w:rPr>
        <w:t xml:space="preserve">          </w:t>
      </w:r>
      <w:r w:rsidR="003813EC">
        <w:rPr>
          <w:sz w:val="20"/>
          <w:lang w:val="sq-AL"/>
        </w:rPr>
        <w:t xml:space="preserve">                </w:t>
      </w:r>
      <w:r w:rsidRPr="003813EC">
        <w:rPr>
          <w:sz w:val="20"/>
          <w:lang w:val="sq-AL"/>
        </w:rPr>
        <w:t>2</w:t>
      </w:r>
    </w:p>
    <w:p w:rsidR="00970723" w:rsidRPr="007542C3" w:rsidRDefault="00970723" w:rsidP="001B7A48">
      <w:pPr>
        <w:pStyle w:val="Paragrafi"/>
        <w:ind w:firstLine="0"/>
        <w:rPr>
          <w:lang w:val="sq-AL"/>
        </w:rPr>
      </w:pPr>
      <w:r w:rsidRPr="007542C3">
        <w:rPr>
          <w:lang w:val="sq-AL"/>
        </w:rPr>
        <w:t xml:space="preserve">s         </w:t>
      </w:r>
      <w:r w:rsidR="00167481" w:rsidRPr="007542C3">
        <w:rPr>
          <w:lang w:val="sq-AL"/>
        </w:rPr>
        <w:t xml:space="preserve"> </w:t>
      </w:r>
      <w:r w:rsidR="00EA295D" w:rsidRPr="007542C3">
        <w:rPr>
          <w:lang w:val="sq-AL"/>
        </w:rPr>
        <w:t>= d</w:t>
      </w:r>
      <w:r w:rsidRPr="007542C3">
        <w:rPr>
          <w:lang w:val="sq-AL"/>
        </w:rPr>
        <w:t xml:space="preserve">istanca e </w:t>
      </w:r>
      <w:r w:rsidR="00400451" w:rsidRPr="007542C3">
        <w:rPr>
          <w:lang w:val="sq-AL"/>
        </w:rPr>
        <w:t>qend</w:t>
      </w:r>
      <w:r w:rsidRPr="007542C3">
        <w:rPr>
          <w:lang w:val="sq-AL"/>
        </w:rPr>
        <w:t xml:space="preserve">rës </w:t>
      </w:r>
      <w:r w:rsidR="001B7A48" w:rsidRPr="007542C3">
        <w:rPr>
          <w:lang w:val="sq-AL"/>
        </w:rPr>
        <w:t>s</w:t>
      </w:r>
      <w:r w:rsidR="001B7A48" w:rsidRPr="007542C3">
        <w:rPr>
          <w:rFonts w:ascii="Times New Roman" w:hAnsi="Times New Roman"/>
          <w:lang w:val="sq-AL"/>
        </w:rPr>
        <w:t>ë</w:t>
      </w:r>
      <w:r w:rsidR="001B7A48" w:rsidRPr="007542C3">
        <w:rPr>
          <w:lang w:val="sq-AL"/>
        </w:rPr>
        <w:t xml:space="preserve"> </w:t>
      </w:r>
      <w:r w:rsidRPr="007542C3">
        <w:rPr>
          <w:lang w:val="sq-AL"/>
        </w:rPr>
        <w:t xml:space="preserve">gravitetit të ngarkesës nga </w:t>
      </w:r>
      <w:r w:rsidR="00400451" w:rsidRPr="007542C3">
        <w:rPr>
          <w:lang w:val="sq-AL"/>
        </w:rPr>
        <w:t>qendra</w:t>
      </w:r>
      <w:r w:rsidRPr="007542C3">
        <w:rPr>
          <w:lang w:val="sq-AL"/>
        </w:rPr>
        <w:t xml:space="preserve"> e vagonit në drejtimin gjatësor, në m</w:t>
      </w:r>
    </w:p>
    <w:p w:rsidR="00970723" w:rsidRPr="007542C3" w:rsidRDefault="00EA295D" w:rsidP="005073EB">
      <w:pPr>
        <w:pStyle w:val="Paragrafi"/>
        <w:ind w:firstLine="0"/>
        <w:rPr>
          <w:lang w:val="sq-AL"/>
        </w:rPr>
      </w:pPr>
      <w:r w:rsidRPr="007542C3">
        <w:rPr>
          <w:lang w:val="sq-AL"/>
        </w:rPr>
        <w:t>Q        = n</w:t>
      </w:r>
      <w:r w:rsidR="00970723" w:rsidRPr="007542C3">
        <w:rPr>
          <w:lang w:val="sq-AL"/>
        </w:rPr>
        <w:t>garkesa sipas tabelës A, B, C për kategorinë e linjës, në ton</w:t>
      </w:r>
      <w:r w:rsidR="00152693" w:rsidRPr="007542C3">
        <w:rPr>
          <w:rFonts w:ascii="Times New Roman" w:hAnsi="Times New Roman"/>
          <w:lang w:val="sq-AL"/>
        </w:rPr>
        <w:t>ë</w:t>
      </w:r>
    </w:p>
    <w:p w:rsidR="00970723" w:rsidRPr="007542C3" w:rsidRDefault="00970723" w:rsidP="005073EB">
      <w:pPr>
        <w:pStyle w:val="Paragrafi"/>
        <w:ind w:firstLine="0"/>
        <w:rPr>
          <w:lang w:val="sq-AL"/>
        </w:rPr>
      </w:pPr>
      <w:r w:rsidRPr="007542C3">
        <w:rPr>
          <w:lang w:val="sq-AL"/>
        </w:rPr>
        <w:t>M        = pesha bruto e vagonit (T + Q)</w:t>
      </w:r>
    </w:p>
    <w:p w:rsidR="00970723" w:rsidRPr="007542C3" w:rsidRDefault="00970723" w:rsidP="005073EB">
      <w:pPr>
        <w:pStyle w:val="Paragrafi"/>
        <w:ind w:firstLine="0"/>
        <w:rPr>
          <w:lang w:val="sq-AL"/>
        </w:rPr>
      </w:pPr>
      <w:r w:rsidRPr="007542C3">
        <w:rPr>
          <w:lang w:val="sq-AL"/>
        </w:rPr>
        <w:t>Kushti</w:t>
      </w:r>
    </w:p>
    <w:p w:rsidR="00970723" w:rsidRPr="007542C3" w:rsidRDefault="00970723" w:rsidP="005073EB">
      <w:pPr>
        <w:pStyle w:val="Paragrafi"/>
        <w:ind w:firstLine="0"/>
        <w:rPr>
          <w:lang w:val="sq-AL"/>
        </w:rPr>
      </w:pPr>
      <w:r w:rsidRPr="007542C3">
        <w:rPr>
          <w:lang w:val="sq-AL"/>
        </w:rPr>
        <w:t xml:space="preserve">RI/R2  </w:t>
      </w:r>
      <w:r w:rsidRPr="007542C3">
        <w:rPr>
          <w:rFonts w:ascii="Times New Roman" w:hAnsi="Times New Roman"/>
          <w:lang w:val="sq-AL"/>
        </w:rPr>
        <w:t>≤</w:t>
      </w:r>
      <w:r w:rsidRPr="007542C3">
        <w:rPr>
          <w:rFonts w:cs="CG Times"/>
          <w:lang w:val="sq-AL"/>
        </w:rPr>
        <w:t xml:space="preserve">  </w:t>
      </w:r>
      <w:r w:rsidRPr="007542C3">
        <w:rPr>
          <w:u w:val="single"/>
          <w:lang w:val="sq-AL"/>
        </w:rPr>
        <w:t>10</w:t>
      </w:r>
      <w:r w:rsidRPr="007542C3">
        <w:rPr>
          <w:lang w:val="sq-AL"/>
        </w:rPr>
        <w:t xml:space="preserve">    dhe     s </w:t>
      </w:r>
      <w:r w:rsidRPr="007542C3">
        <w:rPr>
          <w:rFonts w:ascii="Times New Roman" w:hAnsi="Times New Roman"/>
          <w:lang w:val="sq-AL"/>
        </w:rPr>
        <w:t>≤</w:t>
      </w:r>
      <w:r w:rsidRPr="007542C3">
        <w:rPr>
          <w:rFonts w:cs="CG Times"/>
          <w:lang w:val="sq-AL"/>
        </w:rPr>
        <w:t xml:space="preserve">  </w:t>
      </w:r>
      <w:r w:rsidRPr="007542C3">
        <w:rPr>
          <w:u w:val="single"/>
          <w:lang w:val="sq-AL"/>
        </w:rPr>
        <w:t>1</w:t>
      </w:r>
      <w:r w:rsidRPr="007542C3">
        <w:rPr>
          <w:lang w:val="sq-AL"/>
        </w:rPr>
        <w:t xml:space="preserve">     (1 + </w:t>
      </w:r>
      <w:r w:rsidRPr="007542C3">
        <w:rPr>
          <w:u w:val="single"/>
          <w:lang w:val="sq-AL"/>
        </w:rPr>
        <w:t>T</w:t>
      </w:r>
      <w:r w:rsidRPr="007542C3">
        <w:rPr>
          <w:lang w:val="sq-AL"/>
        </w:rPr>
        <w:t>)</w:t>
      </w:r>
    </w:p>
    <w:p w:rsidR="00970723" w:rsidRPr="007542C3" w:rsidRDefault="005073EB" w:rsidP="00970723">
      <w:pPr>
        <w:pStyle w:val="Paragrafi"/>
        <w:rPr>
          <w:lang w:val="sq-AL"/>
        </w:rPr>
      </w:pPr>
      <w:r w:rsidRPr="007542C3">
        <w:rPr>
          <w:lang w:val="sq-AL"/>
        </w:rPr>
        <w:t xml:space="preserve">    </w:t>
      </w:r>
      <w:r w:rsidR="00970723" w:rsidRPr="007542C3">
        <w:rPr>
          <w:lang w:val="sq-AL"/>
        </w:rPr>
        <w:t xml:space="preserve">8    </w:t>
      </w:r>
      <w:r w:rsidR="003813EC">
        <w:rPr>
          <w:lang w:val="sq-AL"/>
        </w:rPr>
        <w:t xml:space="preserve">                12         </w:t>
      </w:r>
      <w:r w:rsidR="00970723" w:rsidRPr="007542C3">
        <w:rPr>
          <w:lang w:val="sq-AL"/>
        </w:rPr>
        <w:t xml:space="preserve">2PA            </w:t>
      </w:r>
    </w:p>
    <w:p w:rsidR="002B7001" w:rsidRPr="007542C3" w:rsidRDefault="002B7001" w:rsidP="002B7001">
      <w:pPr>
        <w:pStyle w:val="Paragrafi"/>
        <w:ind w:firstLine="0"/>
        <w:jc w:val="center"/>
        <w:rPr>
          <w:lang w:val="sq-AL"/>
        </w:rPr>
      </w:pPr>
    </w:p>
    <w:p w:rsidR="00970723" w:rsidRPr="007542C3" w:rsidRDefault="00970723" w:rsidP="003813EC">
      <w:pPr>
        <w:pStyle w:val="NeniNr"/>
      </w:pPr>
      <w:r w:rsidRPr="007542C3">
        <w:t>Neni 13</w:t>
      </w:r>
    </w:p>
    <w:p w:rsidR="00970723" w:rsidRPr="007542C3" w:rsidRDefault="00970723" w:rsidP="003813EC">
      <w:pPr>
        <w:pStyle w:val="NeniTitull"/>
      </w:pPr>
      <w:r w:rsidRPr="007542C3">
        <w:t>Ngarkesa individuale</w:t>
      </w:r>
    </w:p>
    <w:p w:rsidR="00400451" w:rsidRPr="007542C3" w:rsidRDefault="00400451" w:rsidP="00970723">
      <w:pPr>
        <w:pStyle w:val="Paragrafi"/>
        <w:rPr>
          <w:lang w:val="sq-AL"/>
        </w:rPr>
      </w:pPr>
    </w:p>
    <w:p w:rsidR="00970723" w:rsidRPr="007542C3" w:rsidRDefault="00E60753" w:rsidP="00970723">
      <w:pPr>
        <w:pStyle w:val="Paragrafi"/>
        <w:rPr>
          <w:lang w:val="sq-AL"/>
        </w:rPr>
      </w:pPr>
      <w:r>
        <w:rPr>
          <w:noProof/>
        </w:rPr>
        <w:pict>
          <v:shape id="Picture 91" o:spid="_x0000_s1727" type="#_x0000_t75" style="position:absolute;left:0;text-align:left;margin-left:123.4pt;margin-top:40.95pt;width:184.25pt;height:89.45pt;z-index:-251668480;visibility:visible">
            <v:imagedata r:id="rId15" o:title=""/>
            <w10:wrap type="topAndBottom"/>
          </v:shape>
        </w:pict>
      </w:r>
      <w:r w:rsidR="00970723" w:rsidRPr="007542C3">
        <w:rPr>
          <w:lang w:val="sq-AL"/>
        </w:rPr>
        <w:t xml:space="preserve">Pesha e ngarkesës individuale maksimale e lejueshme është e </w:t>
      </w:r>
      <w:r w:rsidR="00EF32F7" w:rsidRPr="007542C3">
        <w:rPr>
          <w:lang w:val="sq-AL"/>
        </w:rPr>
        <w:t>shënuar</w:t>
      </w:r>
      <w:r w:rsidR="00970723" w:rsidRPr="007542C3">
        <w:rPr>
          <w:lang w:val="sq-AL"/>
        </w:rPr>
        <w:t xml:space="preserve"> në tabelën që i bashkëngjitet vagonit. Kjo vlerë përcaktohet nga pozicioni dhe gjatësia e ngarkesës (në veçanti në </w:t>
      </w:r>
      <w:r w:rsidR="002F2914" w:rsidRPr="007542C3">
        <w:rPr>
          <w:lang w:val="sq-AL"/>
        </w:rPr>
        <w:t>vagonë</w:t>
      </w:r>
      <w:r w:rsidR="00970723" w:rsidRPr="007542C3">
        <w:rPr>
          <w:lang w:val="sq-AL"/>
        </w:rPr>
        <w:t>t platformë).</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Një dallim bëhet midis dy llojeve të pozicionimit:</w:t>
      </w:r>
    </w:p>
    <w:p w:rsidR="00970723" w:rsidRPr="007542C3" w:rsidRDefault="002B7001" w:rsidP="00970723">
      <w:pPr>
        <w:pStyle w:val="Paragrafi"/>
        <w:rPr>
          <w:lang w:val="sq-AL"/>
        </w:rPr>
      </w:pPr>
      <w:r w:rsidRPr="007542C3">
        <w:rPr>
          <w:lang w:val="sq-AL"/>
        </w:rPr>
        <w:t xml:space="preserve">a) </w:t>
      </w:r>
      <w:r w:rsidR="00EF32F7" w:rsidRPr="007542C3">
        <w:rPr>
          <w:lang w:val="sq-AL"/>
        </w:rPr>
        <w:t>-</w:t>
      </w:r>
      <w:r w:rsidR="00970723" w:rsidRPr="007542C3">
        <w:rPr>
          <w:lang w:val="sq-AL"/>
        </w:rPr>
        <w:t xml:space="preserve"> Mallra që ngarkohen në </w:t>
      </w:r>
      <w:r w:rsidR="002F2914" w:rsidRPr="007542C3">
        <w:rPr>
          <w:lang w:val="sq-AL"/>
        </w:rPr>
        <w:t>vagonë</w:t>
      </w:r>
      <w:r w:rsidR="00970723" w:rsidRPr="007542C3">
        <w:rPr>
          <w:lang w:val="sq-AL"/>
        </w:rPr>
        <w:t>t platformë, qoftë direkt ose së paku me katër tako në vagon. Në</w:t>
      </w:r>
      <w:r w:rsidR="00EF32F7" w:rsidRPr="007542C3">
        <w:rPr>
          <w:lang w:val="sq-AL"/>
        </w:rPr>
        <w:t xml:space="preserve"> </w:t>
      </w:r>
      <w:r w:rsidR="00970723" w:rsidRPr="007542C3">
        <w:rPr>
          <w:lang w:val="sq-AL"/>
        </w:rPr>
        <w:t>qoftë</w:t>
      </w:r>
      <w:r w:rsidR="00EF32F7" w:rsidRPr="007542C3">
        <w:rPr>
          <w:lang w:val="sq-AL"/>
        </w:rPr>
        <w:t xml:space="preserve"> </w:t>
      </w:r>
      <w:r w:rsidR="00970723" w:rsidRPr="007542C3">
        <w:rPr>
          <w:lang w:val="sq-AL"/>
        </w:rPr>
        <w:t xml:space="preserve">se aksi i takove fundore është në një rrafsh ose jashtë aksit të </w:t>
      </w:r>
      <w:r w:rsidR="00400451" w:rsidRPr="007542C3">
        <w:rPr>
          <w:lang w:val="sq-AL"/>
        </w:rPr>
        <w:t>qend</w:t>
      </w:r>
      <w:r w:rsidR="00970723" w:rsidRPr="007542C3">
        <w:rPr>
          <w:lang w:val="sq-AL"/>
        </w:rPr>
        <w:t xml:space="preserve">rës së karretës, sipërfaqja mbështetëse gjatësore duhet konsideruar që të jetë e njëjtë me </w:t>
      </w:r>
      <w:r w:rsidR="006A0BF0" w:rsidRPr="007542C3">
        <w:rPr>
          <w:lang w:val="sq-AL"/>
        </w:rPr>
        <w:t>gjatësinë</w:t>
      </w:r>
      <w:r w:rsidR="00970723" w:rsidRPr="007542C3">
        <w:rPr>
          <w:lang w:val="sq-AL"/>
        </w:rPr>
        <w:t xml:space="preserve"> e </w:t>
      </w:r>
      <w:r w:rsidR="00EF32F7" w:rsidRPr="007542C3">
        <w:rPr>
          <w:lang w:val="sq-AL"/>
        </w:rPr>
        <w:t>përgjithshme</w:t>
      </w:r>
      <w:r w:rsidR="00970723" w:rsidRPr="007542C3">
        <w:rPr>
          <w:lang w:val="sq-AL"/>
        </w:rPr>
        <w:t xml:space="preserve"> të ngarkesës.</w:t>
      </w:r>
    </w:p>
    <w:p w:rsidR="00970723" w:rsidRPr="007542C3" w:rsidRDefault="00E60753" w:rsidP="00970723">
      <w:pPr>
        <w:pStyle w:val="Paragrafi"/>
        <w:rPr>
          <w:lang w:val="sq-AL"/>
        </w:rPr>
      </w:pPr>
      <w:r w:rsidRPr="00E60753">
        <w:rPr>
          <w:lang w:val="sq-AL"/>
        </w:rPr>
        <w:pict>
          <v:line id="_x0000_s1036" style="position:absolute;left:0;text-align:left;z-index:251521024" from="317.4pt,6.25pt" to="344.4pt,6.25pt"/>
        </w:pict>
      </w:r>
      <w:r w:rsidR="00970723" w:rsidRPr="007542C3">
        <w:rPr>
          <w:lang w:val="sq-AL"/>
        </w:rPr>
        <w:t>- Maksimumi i sipërfaqes mbështetëse tregohet me shenjën              përkundrejt distancës ko</w:t>
      </w:r>
      <w:r w:rsidR="00EF32F7" w:rsidRPr="007542C3">
        <w:rPr>
          <w:lang w:val="sq-AL"/>
        </w:rPr>
        <w:t>r</w:t>
      </w:r>
      <w:r w:rsidR="00970723" w:rsidRPr="007542C3">
        <w:rPr>
          <w:lang w:val="sq-AL"/>
        </w:rPr>
        <w:t>responduse</w:t>
      </w:r>
      <w:r w:rsidR="00B20C92" w:rsidRPr="007542C3">
        <w:rPr>
          <w:lang w:val="sq-AL"/>
        </w:rPr>
        <w:t>.</w:t>
      </w:r>
    </w:p>
    <w:p w:rsidR="00970723" w:rsidRPr="007542C3" w:rsidRDefault="00E60753" w:rsidP="00970723">
      <w:pPr>
        <w:pStyle w:val="Paragrafi"/>
        <w:rPr>
          <w:lang w:val="sq-AL"/>
        </w:rPr>
      </w:pPr>
      <w:r>
        <w:rPr>
          <w:noProof/>
        </w:rPr>
        <w:pict>
          <v:shape id="Picture 92" o:spid="_x0000_s1726" type="#_x0000_t75" style="position:absolute;left:0;text-align:left;margin-left:36.25pt;margin-top:16.9pt;width:355.35pt;height:137.5pt;z-index:-251667456;visibility:visible">
            <v:imagedata r:id="rId16" o:title=""/>
            <w10:wrap type="topAndBottom"/>
          </v:shape>
        </w:pict>
      </w:r>
      <w:r w:rsidR="00970723" w:rsidRPr="007542C3">
        <w:rPr>
          <w:lang w:val="sq-AL"/>
        </w:rPr>
        <w:t>- Sipërfaqja mbështetëse = I</w:t>
      </w:r>
      <w:r w:rsidR="00B20C92" w:rsidRPr="007542C3">
        <w:rPr>
          <w:lang w:val="sq-AL"/>
        </w:rPr>
        <w:t>.</w:t>
      </w:r>
    </w:p>
    <w:p w:rsidR="00970723" w:rsidRPr="007542C3" w:rsidRDefault="008F3031" w:rsidP="00970723">
      <w:pPr>
        <w:pStyle w:val="Paragrafi"/>
        <w:rPr>
          <w:lang w:val="sq-AL"/>
        </w:rPr>
      </w:pPr>
      <w:r w:rsidRPr="007542C3">
        <w:rPr>
          <w:lang w:val="sq-AL"/>
        </w:rPr>
        <w:t xml:space="preserve">b) </w:t>
      </w:r>
      <w:r w:rsidR="00970723" w:rsidRPr="007542C3">
        <w:rPr>
          <w:lang w:val="sq-AL"/>
        </w:rPr>
        <w:t>Ngarkesa vendoset vetëm në dy tako</w:t>
      </w:r>
      <w:r w:rsidR="00EB56FF" w:rsidRPr="007542C3">
        <w:rPr>
          <w:lang w:val="sq-AL"/>
        </w:rPr>
        <w:t>.</w:t>
      </w:r>
    </w:p>
    <w:p w:rsidR="00970723" w:rsidRPr="007542C3" w:rsidRDefault="00E60753" w:rsidP="00970723">
      <w:pPr>
        <w:pStyle w:val="Paragrafi"/>
        <w:rPr>
          <w:lang w:val="sq-AL"/>
        </w:rPr>
      </w:pPr>
      <w:r w:rsidRPr="00E60753">
        <w:rPr>
          <w:lang w:val="sq-AL"/>
        </w:rPr>
        <w:pict>
          <v:line id="_x0000_s1037" style="position:absolute;left:0;text-align:left;z-index:251522048" from="317.4pt,8.35pt" to="346.2pt,8.35pt"/>
        </w:pict>
      </w:r>
      <w:r w:rsidR="00970723" w:rsidRPr="007542C3">
        <w:rPr>
          <w:lang w:val="sq-AL"/>
        </w:rPr>
        <w:t>- Maksimumi i sipërfaqes mbështetëse tregohet me shenjën                 përkundrejt distancës ko</w:t>
      </w:r>
      <w:r w:rsidR="00EF32F7" w:rsidRPr="007542C3">
        <w:rPr>
          <w:lang w:val="sq-AL"/>
        </w:rPr>
        <w:t>r</w:t>
      </w:r>
      <w:r w:rsidR="00970723" w:rsidRPr="007542C3">
        <w:rPr>
          <w:lang w:val="sq-AL"/>
        </w:rPr>
        <w:t>responduse</w:t>
      </w:r>
      <w:r w:rsidR="00B20C92" w:rsidRPr="007542C3">
        <w:rPr>
          <w:lang w:val="sq-AL"/>
        </w:rPr>
        <w:t>.</w:t>
      </w:r>
    </w:p>
    <w:p w:rsidR="00970723" w:rsidRPr="007542C3" w:rsidRDefault="00E60753" w:rsidP="00970723">
      <w:pPr>
        <w:pStyle w:val="Paragrafi"/>
        <w:rPr>
          <w:lang w:val="sq-AL"/>
        </w:rPr>
      </w:pPr>
      <w:r>
        <w:rPr>
          <w:noProof/>
        </w:rPr>
        <w:pict>
          <v:shape id="Picture 323" o:spid="_x0000_s1725" type="#_x0000_t75" style="position:absolute;left:0;text-align:left;margin-left:123.4pt;margin-top:15.85pt;width:228.5pt;height:57.55pt;z-index:-251696128;visibility:visible">
            <v:imagedata r:id="rId17" o:title=""/>
            <w10:wrap type="topAndBottom"/>
          </v:shape>
        </w:pict>
      </w:r>
      <w:r w:rsidR="00970723" w:rsidRPr="007542C3">
        <w:rPr>
          <w:lang w:val="sq-AL"/>
        </w:rPr>
        <w:t>- Sipërfaqja mbështetëse = I</w:t>
      </w:r>
      <w:r w:rsidR="00B20C92" w:rsidRPr="007542C3">
        <w:rPr>
          <w:lang w:val="sq-AL"/>
        </w:rPr>
        <w:t>.</w:t>
      </w:r>
    </w:p>
    <w:p w:rsidR="00970723" w:rsidRPr="007542C3" w:rsidRDefault="00970723" w:rsidP="00970723">
      <w:pPr>
        <w:pStyle w:val="Paragrafi"/>
        <w:rPr>
          <w:lang w:val="sq-AL"/>
        </w:rPr>
      </w:pPr>
      <w:r w:rsidRPr="007542C3">
        <w:rPr>
          <w:lang w:val="sq-AL"/>
        </w:rPr>
        <w:t>Ngarkesat e këtij lloji që mbështeten jashtë aksit ose të aksit të karretës janë të pranueshme në</w:t>
      </w:r>
      <w:r w:rsidR="00EF32F7" w:rsidRPr="007542C3">
        <w:rPr>
          <w:lang w:val="sq-AL"/>
        </w:rPr>
        <w:t xml:space="preserve"> </w:t>
      </w:r>
      <w:r w:rsidRPr="007542C3">
        <w:rPr>
          <w:lang w:val="sq-AL"/>
        </w:rPr>
        <w:t>qoftë</w:t>
      </w:r>
      <w:r w:rsidR="00EF32F7" w:rsidRPr="007542C3">
        <w:rPr>
          <w:lang w:val="sq-AL"/>
        </w:rPr>
        <w:t xml:space="preserve"> </w:t>
      </w:r>
      <w:r w:rsidRPr="007542C3">
        <w:rPr>
          <w:lang w:val="sq-AL"/>
        </w:rPr>
        <w:t>se ato i përgjigjen vlerave të treguara në tabelën e ngarkimit që është individuale për tipin e vagonit.</w:t>
      </w:r>
    </w:p>
    <w:p w:rsidR="00970723" w:rsidRPr="007542C3" w:rsidRDefault="00E60753" w:rsidP="00970723">
      <w:pPr>
        <w:pStyle w:val="Paragrafi"/>
        <w:rPr>
          <w:lang w:val="sq-AL"/>
        </w:rPr>
      </w:pPr>
      <w:r w:rsidRPr="00E60753">
        <w:rPr>
          <w:lang w:val="sq-AL"/>
        </w:rPr>
        <w:pict>
          <v:line id="_x0000_s1052" style="position:absolute;left:0;text-align:left;z-index:251530240" from="87.65pt,19pt" to="115.85pt,19pt"/>
        </w:pict>
      </w:r>
      <w:r w:rsidRPr="00E60753">
        <w:rPr>
          <w:lang w:val="sq-AL"/>
        </w:rPr>
        <w:pict>
          <v:line id="_x0000_s1051" style="position:absolute;left:0;text-align:left;z-index:251529216" from="148.35pt,6.05pt" to="171.45pt,6.05pt"/>
        </w:pict>
      </w:r>
      <w:r w:rsidR="00970723" w:rsidRPr="007542C3">
        <w:rPr>
          <w:lang w:val="sq-AL"/>
        </w:rPr>
        <w:t>Në mungesë të shenjës          ngarkesa mundet të vendoset në dy tako</w:t>
      </w:r>
      <w:r w:rsidR="00EB56FF" w:rsidRPr="007542C3">
        <w:rPr>
          <w:lang w:val="sq-AL"/>
        </w:rPr>
        <w:t>,</w:t>
      </w:r>
      <w:r w:rsidR="00970723" w:rsidRPr="007542C3">
        <w:rPr>
          <w:lang w:val="sq-AL"/>
        </w:rPr>
        <w:t xml:space="preserve"> me kusht që vlera e </w:t>
      </w:r>
      <w:r w:rsidR="00C22E0C" w:rsidRPr="007542C3">
        <w:rPr>
          <w:lang w:val="sq-AL"/>
        </w:rPr>
        <w:t>dhënë</w:t>
      </w:r>
      <w:r w:rsidR="00970723" w:rsidRPr="007542C3">
        <w:rPr>
          <w:lang w:val="sq-AL"/>
        </w:rPr>
        <w:t xml:space="preserve"> me sh</w:t>
      </w:r>
      <w:r w:rsidR="00EF32F7" w:rsidRPr="007542C3">
        <w:rPr>
          <w:lang w:val="sq-AL"/>
        </w:rPr>
        <w:t>e</w:t>
      </w:r>
      <w:r w:rsidR="00970723" w:rsidRPr="007542C3">
        <w:rPr>
          <w:lang w:val="sq-AL"/>
        </w:rPr>
        <w:t>njën                t</w:t>
      </w:r>
      <w:r w:rsidR="00124CE7" w:rsidRPr="007542C3">
        <w:rPr>
          <w:rFonts w:ascii="Times New Roman" w:hAnsi="Times New Roman"/>
          <w:lang w:val="sq-AL"/>
        </w:rPr>
        <w:t>ë</w:t>
      </w:r>
      <w:r w:rsidR="00970723" w:rsidRPr="007542C3">
        <w:rPr>
          <w:lang w:val="sq-AL"/>
        </w:rPr>
        <w:t xml:space="preserve"> mos tejkalohet.</w:t>
      </w:r>
    </w:p>
    <w:p w:rsidR="00970723" w:rsidRPr="007542C3" w:rsidRDefault="00E60753" w:rsidP="00970723">
      <w:pPr>
        <w:pStyle w:val="Paragrafi"/>
        <w:rPr>
          <w:lang w:val="sq-AL"/>
        </w:rPr>
      </w:pPr>
      <w:r>
        <w:rPr>
          <w:noProof/>
        </w:rPr>
        <w:pict>
          <v:shape id="Picture 325" o:spid="_x0000_s1724" type="#_x0000_t75" style="position:absolute;left:0;text-align:left;margin-left:260.8pt;margin-top:17.5pt;width:181.6pt;height:61.15pt;rotation:-1;z-index:-251695104;visibility:visible">
            <v:imagedata r:id="rId18" o:title=""/>
          </v:shape>
        </w:pict>
      </w:r>
      <w:r w:rsidR="00970723" w:rsidRPr="007542C3">
        <w:rPr>
          <w:lang w:val="sq-AL"/>
        </w:rPr>
        <w:t xml:space="preserve">Vlerat e treguara në tabelat për ngarkesat individuale janë llogaritur për një sipërfaqe </w:t>
      </w:r>
      <w:r w:rsidR="00EF32F7" w:rsidRPr="007542C3">
        <w:rPr>
          <w:lang w:val="sq-AL"/>
        </w:rPr>
        <w:t>mbështetje</w:t>
      </w:r>
      <w:r w:rsidR="00124CE7" w:rsidRPr="007542C3">
        <w:rPr>
          <w:lang w:val="sq-AL"/>
        </w:rPr>
        <w:t xml:space="preserve"> me gjatësi prej</w:t>
      </w:r>
      <w:r w:rsidR="00970723" w:rsidRPr="007542C3">
        <w:rPr>
          <w:lang w:val="sq-AL"/>
        </w:rPr>
        <w:t>:</w:t>
      </w:r>
    </w:p>
    <w:p w:rsidR="00970723" w:rsidRPr="007542C3" w:rsidRDefault="00B20C92" w:rsidP="00B20C92">
      <w:pPr>
        <w:pStyle w:val="Paragrafi"/>
        <w:rPr>
          <w:lang w:val="sq-AL"/>
        </w:rPr>
      </w:pPr>
      <w:r w:rsidRPr="007542C3">
        <w:rPr>
          <w:lang w:val="sq-AL"/>
        </w:rPr>
        <w:t xml:space="preserve">- </w:t>
      </w:r>
      <w:r w:rsidR="00970723" w:rsidRPr="007542C3">
        <w:rPr>
          <w:lang w:val="sq-AL"/>
        </w:rPr>
        <w:t>Të paktën 2 m (tabela me një vijë kufizuese).</w:t>
      </w:r>
    </w:p>
    <w:p w:rsidR="00970723" w:rsidRPr="007542C3" w:rsidRDefault="00970723" w:rsidP="00970723">
      <w:pPr>
        <w:pStyle w:val="Paragrafi"/>
        <w:rPr>
          <w:lang w:val="sq-AL"/>
        </w:rPr>
      </w:pPr>
    </w:p>
    <w:p w:rsidR="00970723" w:rsidRPr="007542C3" w:rsidRDefault="00E60753" w:rsidP="00970723">
      <w:pPr>
        <w:pStyle w:val="Paragrafi"/>
        <w:rPr>
          <w:lang w:val="sq-AL"/>
        </w:rPr>
      </w:pPr>
      <w:r>
        <w:rPr>
          <w:noProof/>
        </w:rPr>
        <w:pict>
          <v:shape id="Picture 326" o:spid="_x0000_s1723" type="#_x0000_t75" style="position:absolute;left:0;text-align:left;margin-left:270.3pt;margin-top:12.65pt;width:177.6pt;height:54.15pt;rotation:-1;z-index:-251694080;visibility:visible">
            <v:imagedata r:id="rId19" o:title=""/>
          </v:shape>
        </w:pict>
      </w:r>
    </w:p>
    <w:p w:rsidR="003813EC" w:rsidRDefault="003813EC" w:rsidP="00970723">
      <w:pPr>
        <w:pStyle w:val="Paragrafi"/>
        <w:rPr>
          <w:lang w:val="sq-AL"/>
        </w:rPr>
      </w:pPr>
    </w:p>
    <w:p w:rsidR="00970723" w:rsidRPr="007542C3" w:rsidRDefault="00970723" w:rsidP="00970723">
      <w:pPr>
        <w:pStyle w:val="Paragrafi"/>
        <w:rPr>
          <w:lang w:val="sq-AL"/>
        </w:rPr>
      </w:pPr>
      <w:r w:rsidRPr="007542C3">
        <w:rPr>
          <w:lang w:val="sq-AL"/>
        </w:rPr>
        <w:t>- Të paktën 1.2 m (tabela me dy vija kufizuese)</w:t>
      </w:r>
      <w:r w:rsidR="00C93774" w:rsidRPr="007542C3">
        <w:rPr>
          <w:lang w:val="sq-AL"/>
        </w:rPr>
        <w:t>.</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Kur fundi i ngarkesës ose aksi i takove bie midis dy </w:t>
      </w:r>
      <w:r w:rsidR="00EF32F7" w:rsidRPr="007542C3">
        <w:rPr>
          <w:lang w:val="sq-AL"/>
        </w:rPr>
        <w:t>përcaktimeve</w:t>
      </w:r>
      <w:r w:rsidRPr="007542C3">
        <w:rPr>
          <w:lang w:val="sq-AL"/>
        </w:rPr>
        <w:t>, ngarkesa e lejueshme llogaritet me interpolim</w:t>
      </w:r>
      <w:r w:rsidR="00002267" w:rsidRPr="007542C3">
        <w:rPr>
          <w:lang w:val="sq-AL"/>
        </w:rPr>
        <w:t>.</w:t>
      </w:r>
    </w:p>
    <w:p w:rsidR="00970723" w:rsidRPr="007542C3" w:rsidRDefault="00E60753" w:rsidP="00970723">
      <w:pPr>
        <w:pStyle w:val="Paragrafi"/>
        <w:rPr>
          <w:lang w:val="sq-AL"/>
        </w:rPr>
      </w:pPr>
      <w:r>
        <w:rPr>
          <w:noProof/>
        </w:rPr>
        <w:pict>
          <v:shape id="Picture 328" o:spid="_x0000_s1721" type="#_x0000_t75" style="position:absolute;left:0;text-align:left;margin-left:343.1pt;margin-top:28.8pt;width:111.7pt;height:101.9pt;rotation:-1;z-index:-251693056;visibility:visible">
            <v:imagedata r:id="rId20" o:title=""/>
            <w10:wrap type="topAndBottom"/>
          </v:shape>
        </w:pict>
      </w:r>
      <w:r>
        <w:rPr>
          <w:noProof/>
        </w:rPr>
        <w:pict>
          <v:shape id="Picture 93" o:spid="_x0000_s1722" type="#_x0000_t75" style="position:absolute;left:0;text-align:left;margin-left:9.6pt;margin-top:15.9pt;width:256.55pt;height:137.05pt;z-index:-251666432;visibility:visible">
            <v:imagedata r:id="rId21" o:title=""/>
            <w10:wrap type="topAndBottom"/>
          </v:shape>
        </w:pict>
      </w:r>
      <w:r w:rsidR="00970723" w:rsidRPr="007542C3">
        <w:rPr>
          <w:lang w:val="sq-AL"/>
        </w:rPr>
        <w:t>Shembull kalkulimi</w:t>
      </w:r>
      <w:r w:rsidR="00ED4E87" w:rsidRPr="007542C3">
        <w:rPr>
          <w:lang w:val="sq-AL"/>
        </w:rPr>
        <w:t>.</w:t>
      </w:r>
      <w:r w:rsidR="00970723" w:rsidRPr="007542C3">
        <w:rPr>
          <w:lang w:val="sq-AL"/>
        </w:rPr>
        <w:t xml:space="preserve"> Pesha e lejuar për ngarkim me sipërfaqe mbështetëse 6.5 m</w:t>
      </w:r>
      <w:r w:rsidR="00D206A4" w:rsidRPr="007542C3">
        <w:rPr>
          <w:lang w:val="sq-AL"/>
        </w:rPr>
        <w:t>.</w:t>
      </w:r>
    </w:p>
    <w:p w:rsidR="00970723" w:rsidRPr="007542C3" w:rsidRDefault="00970723" w:rsidP="00970723">
      <w:pPr>
        <w:pStyle w:val="Paragrafi"/>
        <w:rPr>
          <w:lang w:val="sq-AL"/>
        </w:rPr>
      </w:pPr>
      <w:r w:rsidRPr="007542C3">
        <w:rPr>
          <w:lang w:val="sq-AL"/>
        </w:rPr>
        <w:t>Diferenca në gjatësi:            7 m – 5 m =  2 m</w:t>
      </w:r>
    </w:p>
    <w:p w:rsidR="00970723" w:rsidRPr="007542C3" w:rsidRDefault="00970723" w:rsidP="00970723">
      <w:pPr>
        <w:pStyle w:val="Paragrafi"/>
        <w:rPr>
          <w:lang w:val="sq-AL"/>
        </w:rPr>
      </w:pPr>
      <w:r w:rsidRPr="007542C3">
        <w:rPr>
          <w:lang w:val="sq-AL"/>
        </w:rPr>
        <w:t>Diferenca në peshë:             51\ t – 43 t = 8 t</w:t>
      </w:r>
    </w:p>
    <w:p w:rsidR="00970723" w:rsidRPr="007542C3" w:rsidRDefault="00970723" w:rsidP="00970723">
      <w:pPr>
        <w:pStyle w:val="Paragrafi"/>
        <w:rPr>
          <w:lang w:val="sq-AL"/>
        </w:rPr>
      </w:pPr>
      <w:r w:rsidRPr="007542C3">
        <w:rPr>
          <w:lang w:val="sq-AL"/>
        </w:rPr>
        <w:t>Në</w:t>
      </w:r>
      <w:r w:rsidR="00EF32F7" w:rsidRPr="007542C3">
        <w:rPr>
          <w:lang w:val="sq-AL"/>
        </w:rPr>
        <w:t xml:space="preserve"> </w:t>
      </w:r>
      <w:r w:rsidRPr="007542C3">
        <w:rPr>
          <w:lang w:val="sq-AL"/>
        </w:rPr>
        <w:t>qoftë</w:t>
      </w:r>
      <w:r w:rsidR="00EF32F7" w:rsidRPr="007542C3">
        <w:rPr>
          <w:lang w:val="sq-AL"/>
        </w:rPr>
        <w:t xml:space="preserve"> </w:t>
      </w:r>
      <w:r w:rsidRPr="007542C3">
        <w:rPr>
          <w:lang w:val="sq-AL"/>
        </w:rPr>
        <w:t>se ngarkesa kalon përtej përcaktimit c-c me 1.5 m, pesha e lejueshme për seksionin që tejkalohet është:</w:t>
      </w:r>
    </w:p>
    <w:p w:rsidR="00970723" w:rsidRPr="007542C3" w:rsidRDefault="00970723" w:rsidP="00970723">
      <w:pPr>
        <w:pStyle w:val="Paragrafi"/>
        <w:rPr>
          <w:lang w:val="sq-AL"/>
        </w:rPr>
      </w:pPr>
      <w:r w:rsidRPr="007542C3">
        <w:rPr>
          <w:u w:val="single"/>
          <w:lang w:val="sq-AL"/>
        </w:rPr>
        <w:t>8 t</w:t>
      </w:r>
      <w:r w:rsidRPr="007542C3">
        <w:rPr>
          <w:lang w:val="sq-AL"/>
        </w:rPr>
        <w:t xml:space="preserve">   x  1.5 m  = 6 t </w:t>
      </w:r>
    </w:p>
    <w:p w:rsidR="00970723" w:rsidRPr="007542C3" w:rsidRDefault="00970723" w:rsidP="00970723">
      <w:pPr>
        <w:pStyle w:val="Paragrafi"/>
        <w:rPr>
          <w:lang w:val="sq-AL"/>
        </w:rPr>
      </w:pPr>
      <w:r w:rsidRPr="007542C3">
        <w:rPr>
          <w:lang w:val="sq-AL"/>
        </w:rPr>
        <w:t>2 m</w:t>
      </w:r>
    </w:p>
    <w:p w:rsidR="00970723" w:rsidRPr="007542C3" w:rsidRDefault="00970723" w:rsidP="00970723">
      <w:pPr>
        <w:pStyle w:val="Paragrafi"/>
        <w:rPr>
          <w:lang w:val="sq-AL"/>
        </w:rPr>
      </w:pPr>
      <w:r w:rsidRPr="007542C3">
        <w:rPr>
          <w:lang w:val="sq-AL"/>
        </w:rPr>
        <w:t>kur ngarkesa është vendosur direkt në dyshemenë e vagonit, ajo mund të ketë peshën prej:</w:t>
      </w:r>
    </w:p>
    <w:p w:rsidR="00970723" w:rsidRPr="007542C3" w:rsidRDefault="00970723" w:rsidP="00970723">
      <w:pPr>
        <w:pStyle w:val="Paragrafi"/>
        <w:rPr>
          <w:lang w:val="sq-AL"/>
        </w:rPr>
      </w:pPr>
      <w:r w:rsidRPr="007542C3">
        <w:rPr>
          <w:lang w:val="sq-AL"/>
        </w:rPr>
        <w:t>43 t + 6 t = 49 t</w:t>
      </w:r>
    </w:p>
    <w:p w:rsidR="00970723" w:rsidRPr="007542C3" w:rsidRDefault="0088554F" w:rsidP="00970723">
      <w:pPr>
        <w:pStyle w:val="Paragrafi"/>
        <w:rPr>
          <w:lang w:val="sq-AL"/>
        </w:rPr>
      </w:pPr>
      <w:r w:rsidRPr="007542C3">
        <w:rPr>
          <w:lang w:val="sq-AL"/>
        </w:rPr>
        <w:t>Shembull</w:t>
      </w:r>
      <w:r w:rsidR="00970723" w:rsidRPr="007542C3">
        <w:rPr>
          <w:lang w:val="sq-AL"/>
        </w:rPr>
        <w:t xml:space="preserve"> kalkulimi</w:t>
      </w:r>
    </w:p>
    <w:p w:rsidR="00970723" w:rsidRPr="007542C3" w:rsidRDefault="00E60753" w:rsidP="00970723">
      <w:pPr>
        <w:pStyle w:val="Paragrafi"/>
        <w:rPr>
          <w:lang w:val="sq-AL"/>
        </w:rPr>
      </w:pPr>
      <w:r>
        <w:rPr>
          <w:noProof/>
        </w:rPr>
        <w:pict>
          <v:shape id="Picture 94" o:spid="_x0000_s1720" type="#_x0000_t75" style="position:absolute;left:0;text-align:left;margin-left:54.95pt;margin-top:27.85pt;width:233.2pt;height:102.85pt;z-index:-251665408;visibility:visible">
            <v:imagedata r:id="rId22" o:title="" croptop="3724f" cropbottom="4170f"/>
            <w10:wrap type="topAndBottom"/>
          </v:shape>
        </w:pict>
      </w:r>
      <w:r>
        <w:rPr>
          <w:noProof/>
        </w:rPr>
        <w:pict>
          <v:shape id="Picture 330" o:spid="_x0000_s1719" type="#_x0000_t75" style="position:absolute;left:0;text-align:left;margin-left:347.25pt;margin-top:30.35pt;width:95.2pt;height:90.5pt;rotation:-2;z-index:-251692032;visibility:visible">
            <v:imagedata r:id="rId23" o:title="" croptop="1882f"/>
            <w10:wrap type="topAndBottom"/>
          </v:shape>
        </w:pict>
      </w:r>
      <w:r w:rsidR="00970723" w:rsidRPr="007542C3">
        <w:rPr>
          <w:lang w:val="sq-AL"/>
        </w:rPr>
        <w:t xml:space="preserve">Ngarkesa e lejueshme e një mase të </w:t>
      </w:r>
      <w:r w:rsidR="007A2903" w:rsidRPr="007542C3">
        <w:rPr>
          <w:lang w:val="sq-AL"/>
        </w:rPr>
        <w:t>koncentruar</w:t>
      </w:r>
      <w:r w:rsidR="00970723" w:rsidRPr="007542C3">
        <w:rPr>
          <w:lang w:val="sq-AL"/>
        </w:rPr>
        <w:t xml:space="preserve"> në mesin e vagonit e vendosur direkt në dysheme midis pikave a – a  (</w:t>
      </w:r>
      <w:r w:rsidR="00EF32F7" w:rsidRPr="007542C3">
        <w:rPr>
          <w:lang w:val="sq-AL"/>
        </w:rPr>
        <w:t>f</w:t>
      </w:r>
      <w:r w:rsidR="00970723" w:rsidRPr="007542C3">
        <w:rPr>
          <w:lang w:val="sq-AL"/>
        </w:rPr>
        <w:t>ig.1)</w:t>
      </w:r>
      <w:r w:rsidR="004C750D" w:rsidRPr="007542C3">
        <w:rPr>
          <w:lang w:val="sq-AL"/>
        </w:rPr>
        <w:t>.</w:t>
      </w:r>
    </w:p>
    <w:p w:rsidR="00970723" w:rsidRPr="007542C3" w:rsidRDefault="00E60753" w:rsidP="00970723">
      <w:pPr>
        <w:pStyle w:val="Paragrafi"/>
        <w:rPr>
          <w:lang w:val="sq-AL"/>
        </w:rPr>
      </w:pPr>
      <w:r w:rsidRPr="00E60753">
        <w:rPr>
          <w:lang w:val="sq-AL"/>
        </w:rPr>
        <w:pict>
          <v:line id="_x0000_s1038" style="position:absolute;left:0;text-align:left;z-index:251523072" from="38.45pt,124.9pt" to="64.85pt,124.9pt"/>
        </w:pict>
      </w:r>
      <w:r w:rsidR="00970723" w:rsidRPr="007542C3">
        <w:rPr>
          <w:lang w:val="sq-AL"/>
        </w:rPr>
        <w:t>Në rast se malli është vendosur direkt në dysheme, në këtë rast masa e lejuar tregohet poshtë sh</w:t>
      </w:r>
      <w:r w:rsidR="00EF32F7" w:rsidRPr="007542C3">
        <w:rPr>
          <w:lang w:val="sq-AL"/>
        </w:rPr>
        <w:t>e</w:t>
      </w:r>
      <w:r w:rsidR="00970723" w:rsidRPr="007542C3">
        <w:rPr>
          <w:lang w:val="sq-AL"/>
        </w:rPr>
        <w:t xml:space="preserve">njës             </w:t>
      </w:r>
      <w:r w:rsidR="00681D0B" w:rsidRPr="007542C3">
        <w:rPr>
          <w:lang w:val="sq-AL"/>
        </w:rPr>
        <w:t>n</w:t>
      </w:r>
      <w:r w:rsidR="00970723" w:rsidRPr="007542C3">
        <w:rPr>
          <w:lang w:val="sq-AL"/>
        </w:rPr>
        <w:t>ë tabelën e fig. 2, që mund të ngarkohet në pjesën e mesit të vagonit.</w:t>
      </w:r>
    </w:p>
    <w:p w:rsidR="00970723" w:rsidRPr="007542C3" w:rsidRDefault="00970723" w:rsidP="00681D0B">
      <w:pPr>
        <w:pStyle w:val="Paragrafi"/>
        <w:ind w:left="-144" w:right="-144"/>
        <w:rPr>
          <w:lang w:val="sq-AL"/>
        </w:rPr>
      </w:pPr>
      <w:r w:rsidRPr="007542C3">
        <w:rPr>
          <w:lang w:val="sq-AL"/>
        </w:rPr>
        <w:t>Për mallrat që ngarkohen midis pikave a – a, masa maksimale e lejueshme kalkulohet si në vijim:</w:t>
      </w:r>
    </w:p>
    <w:p w:rsidR="00970723" w:rsidRPr="007542C3" w:rsidRDefault="00A31B7B" w:rsidP="00970723">
      <w:pPr>
        <w:pStyle w:val="Paragrafi"/>
        <w:rPr>
          <w:lang w:val="sq-AL"/>
        </w:rPr>
      </w:pPr>
      <w:r w:rsidRPr="007542C3">
        <w:rPr>
          <w:lang w:val="sq-AL"/>
        </w:rPr>
        <w:t xml:space="preserve">1. </w:t>
      </w:r>
      <w:r w:rsidR="00970723" w:rsidRPr="007542C3">
        <w:rPr>
          <w:lang w:val="sq-AL"/>
        </w:rPr>
        <w:t xml:space="preserve">Marrim masën teorike të lejueshme në </w:t>
      </w:r>
      <w:r w:rsidR="00400451" w:rsidRPr="007542C3">
        <w:rPr>
          <w:lang w:val="sq-AL"/>
        </w:rPr>
        <w:t>qend</w:t>
      </w:r>
      <w:r w:rsidR="00970723" w:rsidRPr="007542C3">
        <w:rPr>
          <w:lang w:val="sq-AL"/>
        </w:rPr>
        <w:t>ër të vagonit. Vlera kalkulohet nisur nga vlera e treguar në fig. 2 në sh</w:t>
      </w:r>
      <w:r w:rsidR="00EF32F7" w:rsidRPr="007542C3">
        <w:rPr>
          <w:lang w:val="sq-AL"/>
        </w:rPr>
        <w:t>e</w:t>
      </w:r>
      <w:r w:rsidR="00970723" w:rsidRPr="007542C3">
        <w:rPr>
          <w:lang w:val="sq-AL"/>
        </w:rPr>
        <w:t xml:space="preserve">njën a – a (=35 t) dhe korrektohet me </w:t>
      </w:r>
      <w:r w:rsidR="00524A67" w:rsidRPr="007542C3">
        <w:rPr>
          <w:lang w:val="sq-AL"/>
        </w:rPr>
        <w:t>koeficient</w:t>
      </w:r>
      <w:r w:rsidR="00524A67" w:rsidRPr="007542C3">
        <w:rPr>
          <w:rFonts w:ascii="Times New Roman" w:hAnsi="Times New Roman"/>
          <w:lang w:val="sq-AL"/>
        </w:rPr>
        <w:t>ë</w:t>
      </w:r>
      <w:r w:rsidR="00970723" w:rsidRPr="007542C3">
        <w:rPr>
          <w:lang w:val="sq-AL"/>
        </w:rPr>
        <w:t>t e tabel</w:t>
      </w:r>
      <w:r w:rsidR="00524A67" w:rsidRPr="007542C3">
        <w:rPr>
          <w:rFonts w:ascii="Times New Roman" w:hAnsi="Times New Roman"/>
          <w:lang w:val="sq-AL"/>
        </w:rPr>
        <w:t>ë</w:t>
      </w:r>
      <w:r w:rsidR="00970723" w:rsidRPr="007542C3">
        <w:rPr>
          <w:lang w:val="sq-AL"/>
        </w:rPr>
        <w:t>s s</w:t>
      </w:r>
      <w:r w:rsidR="00524A67" w:rsidRPr="007542C3">
        <w:rPr>
          <w:rFonts w:ascii="Times New Roman" w:hAnsi="Times New Roman"/>
          <w:lang w:val="sq-AL"/>
        </w:rPr>
        <w:t>ë</w:t>
      </w:r>
      <w:r w:rsidR="00970723" w:rsidRPr="007542C3">
        <w:rPr>
          <w:lang w:val="sq-AL"/>
        </w:rPr>
        <w:t xml:space="preserve"> mëposhtme:</w:t>
      </w: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F3806" w:rsidRDefault="00E60753" w:rsidP="00970723">
      <w:pPr>
        <w:pStyle w:val="Paragrafi"/>
        <w:rPr>
          <w:lang w:val="sq-AL"/>
        </w:rPr>
      </w:pPr>
      <w:r>
        <w:pict>
          <v:shape id="_x0000_s1817" type="#_x0000_t75" style="position:absolute;left:0;text-align:left;margin-left:10.25pt;margin-top:-22.4pt;width:417.6pt;height:79.45pt;z-index:251610112">
            <v:imagedata r:id="rId24" o:title=""/>
          </v:shape>
        </w:pict>
      </w: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70723" w:rsidRPr="007542C3" w:rsidRDefault="00970723" w:rsidP="00970723">
      <w:pPr>
        <w:pStyle w:val="Paragrafi"/>
        <w:rPr>
          <w:lang w:val="sq-AL"/>
        </w:rPr>
      </w:pPr>
      <w:r w:rsidRPr="007542C3">
        <w:rPr>
          <w:lang w:val="sq-AL"/>
        </w:rPr>
        <w:t xml:space="preserve">Kjo jep masën teorike të lejueshme në </w:t>
      </w:r>
      <w:r w:rsidR="00400451" w:rsidRPr="007542C3">
        <w:rPr>
          <w:lang w:val="sq-AL"/>
        </w:rPr>
        <w:t>qend</w:t>
      </w:r>
      <w:r w:rsidRPr="007542C3">
        <w:rPr>
          <w:lang w:val="sq-AL"/>
        </w:rPr>
        <w:t>ër të vagonit:</w:t>
      </w:r>
    </w:p>
    <w:p w:rsidR="00970723" w:rsidRPr="007542C3" w:rsidRDefault="00970723" w:rsidP="00970723">
      <w:pPr>
        <w:pStyle w:val="Paragrafi"/>
        <w:rPr>
          <w:lang w:val="sq-AL"/>
        </w:rPr>
      </w:pPr>
      <w:r w:rsidRPr="007542C3">
        <w:rPr>
          <w:lang w:val="sq-AL"/>
        </w:rPr>
        <w:t>0.89 x 35 t = 31.15 t</w:t>
      </w:r>
    </w:p>
    <w:p w:rsidR="00970723" w:rsidRPr="007542C3" w:rsidRDefault="002E4571" w:rsidP="00970723">
      <w:pPr>
        <w:pStyle w:val="Paragrafi"/>
        <w:rPr>
          <w:lang w:val="sq-AL"/>
        </w:rPr>
      </w:pPr>
      <w:r w:rsidRPr="007542C3">
        <w:rPr>
          <w:lang w:val="sq-AL"/>
        </w:rPr>
        <w:t xml:space="preserve">2. </w:t>
      </w:r>
      <w:r w:rsidR="00970723" w:rsidRPr="007542C3">
        <w:rPr>
          <w:lang w:val="sq-AL"/>
        </w:rPr>
        <w:t>Kjo masë rritet me një vlerë, e cila varet nga distanca a – a dhe gjatësia e mallit</w:t>
      </w:r>
      <w:r w:rsidR="002F12FB">
        <w:rPr>
          <w:lang w:val="sq-AL"/>
        </w:rPr>
        <w:t>:</w:t>
      </w:r>
    </w:p>
    <w:p w:rsidR="00970723" w:rsidRPr="007542C3" w:rsidRDefault="00970723" w:rsidP="00970723">
      <w:pPr>
        <w:pStyle w:val="Paragrafi"/>
        <w:rPr>
          <w:lang w:val="sq-AL"/>
        </w:rPr>
      </w:pPr>
      <w:r w:rsidRPr="007542C3">
        <w:rPr>
          <w:lang w:val="sq-AL"/>
        </w:rPr>
        <w:t>-</w:t>
      </w:r>
      <w:r w:rsidR="006E35B2" w:rsidRPr="007542C3">
        <w:rPr>
          <w:lang w:val="sq-AL"/>
        </w:rPr>
        <w:t xml:space="preserve"> </w:t>
      </w:r>
      <w:r w:rsidRPr="007542C3">
        <w:rPr>
          <w:lang w:val="sq-AL"/>
        </w:rPr>
        <w:t>distanca a – a = 2 m;</w:t>
      </w:r>
    </w:p>
    <w:p w:rsidR="00970723" w:rsidRPr="007542C3" w:rsidRDefault="00970723" w:rsidP="00970723">
      <w:pPr>
        <w:pStyle w:val="Paragrafi"/>
        <w:rPr>
          <w:lang w:val="sq-AL"/>
        </w:rPr>
      </w:pPr>
      <w:r w:rsidRPr="007542C3">
        <w:rPr>
          <w:lang w:val="sq-AL"/>
        </w:rPr>
        <w:t>-</w:t>
      </w:r>
      <w:r w:rsidR="006E35B2" w:rsidRPr="007542C3">
        <w:rPr>
          <w:lang w:val="sq-AL"/>
        </w:rPr>
        <w:t xml:space="preserve"> </w:t>
      </w:r>
      <w:r w:rsidRPr="007542C3">
        <w:rPr>
          <w:lang w:val="sq-AL"/>
        </w:rPr>
        <w:t>gjatësia e mallit = 1.5;</w:t>
      </w:r>
    </w:p>
    <w:p w:rsidR="00970723" w:rsidRPr="007542C3" w:rsidRDefault="00E60753" w:rsidP="00970723">
      <w:pPr>
        <w:pStyle w:val="Paragrafi"/>
        <w:rPr>
          <w:lang w:val="sq-AL"/>
        </w:rPr>
      </w:pPr>
      <w:r w:rsidRPr="00E60753">
        <w:rPr>
          <w:lang w:val="sq-AL"/>
        </w:rPr>
        <w:pict>
          <v:line id="_x0000_s1039" style="position:absolute;left:0;text-align:left;z-index:251524096" from="178.7pt,7.5pt" to="205.7pt,7.5pt"/>
        </w:pict>
      </w:r>
      <w:r w:rsidR="00970723" w:rsidRPr="007542C3">
        <w:rPr>
          <w:lang w:val="sq-AL"/>
        </w:rPr>
        <w:t xml:space="preserve">- distanca midis masës  a – a                  dhe masa teorike e lejuar në </w:t>
      </w:r>
      <w:r w:rsidR="00400451" w:rsidRPr="007542C3">
        <w:rPr>
          <w:lang w:val="sq-AL"/>
        </w:rPr>
        <w:t>qend</w:t>
      </w:r>
      <w:r w:rsidR="00970723" w:rsidRPr="007542C3">
        <w:rPr>
          <w:lang w:val="sq-AL"/>
        </w:rPr>
        <w:t>ër të vagonit</w:t>
      </w:r>
      <w:r w:rsidR="00D206A4" w:rsidRPr="007542C3">
        <w:rPr>
          <w:lang w:val="sq-AL"/>
        </w:rPr>
        <w:t>.</w:t>
      </w:r>
    </w:p>
    <w:p w:rsidR="00970723" w:rsidRPr="007542C3" w:rsidRDefault="00970723" w:rsidP="00970723">
      <w:pPr>
        <w:pStyle w:val="Paragrafi"/>
        <w:rPr>
          <w:lang w:val="sq-AL"/>
        </w:rPr>
      </w:pPr>
      <w:r w:rsidRPr="007542C3">
        <w:rPr>
          <w:lang w:val="sq-AL"/>
        </w:rPr>
        <w:t xml:space="preserve">                         35 t – 31.15 t = 3.85 t</w:t>
      </w:r>
    </w:p>
    <w:p w:rsidR="00970723" w:rsidRPr="007542C3" w:rsidRDefault="00970723" w:rsidP="00970723">
      <w:pPr>
        <w:pStyle w:val="Paragrafi"/>
        <w:rPr>
          <w:lang w:val="sq-AL"/>
        </w:rPr>
      </w:pPr>
      <w:r w:rsidRPr="007542C3">
        <w:rPr>
          <w:lang w:val="sq-AL"/>
        </w:rPr>
        <w:t xml:space="preserve">                         </w:t>
      </w:r>
      <w:r w:rsidRPr="007542C3">
        <w:rPr>
          <w:u w:val="single"/>
          <w:lang w:val="sq-AL"/>
        </w:rPr>
        <w:t>3.85 t x 1.5 m</w:t>
      </w:r>
      <w:r w:rsidRPr="007542C3">
        <w:rPr>
          <w:lang w:val="sq-AL"/>
        </w:rPr>
        <w:t xml:space="preserve">  </w:t>
      </w:r>
      <w:r w:rsidRPr="007542C3">
        <w:rPr>
          <w:rFonts w:ascii="Times New Roman" w:hAnsi="Times New Roman"/>
          <w:lang w:val="sq-AL"/>
        </w:rPr>
        <w:t>≈</w:t>
      </w:r>
      <w:r w:rsidRPr="007542C3">
        <w:rPr>
          <w:lang w:val="sq-AL"/>
        </w:rPr>
        <w:t xml:space="preserve">  2.9 ton</w:t>
      </w:r>
      <w:r w:rsidR="00152693" w:rsidRPr="007542C3">
        <w:rPr>
          <w:rFonts w:ascii="Times New Roman" w:hAnsi="Times New Roman"/>
          <w:lang w:val="sq-AL"/>
        </w:rPr>
        <w:t>ë</w:t>
      </w:r>
      <w:r w:rsidRPr="007542C3">
        <w:rPr>
          <w:lang w:val="sq-AL"/>
        </w:rPr>
        <w:t xml:space="preserve">   </w:t>
      </w:r>
    </w:p>
    <w:p w:rsidR="00970723" w:rsidRPr="007542C3" w:rsidRDefault="00970723" w:rsidP="00970723">
      <w:pPr>
        <w:pStyle w:val="Paragrafi"/>
        <w:rPr>
          <w:lang w:val="sq-AL"/>
        </w:rPr>
      </w:pPr>
      <w:r w:rsidRPr="007542C3">
        <w:rPr>
          <w:lang w:val="sq-AL"/>
        </w:rPr>
        <w:t xml:space="preserve">                                2 m</w:t>
      </w:r>
    </w:p>
    <w:p w:rsidR="00970723" w:rsidRPr="007542C3" w:rsidRDefault="00970723" w:rsidP="00970723">
      <w:pPr>
        <w:pStyle w:val="Paragrafi"/>
        <w:rPr>
          <w:lang w:val="sq-AL"/>
        </w:rPr>
      </w:pPr>
      <w:r w:rsidRPr="007542C3">
        <w:rPr>
          <w:lang w:val="sq-AL"/>
        </w:rPr>
        <w:t>Maksimumi i lejueshëm i ngarkimit për masën që vendoset direkt në dyshemenë e vagonit do të jetë:</w:t>
      </w:r>
      <w:r w:rsidR="00A4448A" w:rsidRPr="007542C3">
        <w:rPr>
          <w:lang w:val="sq-AL"/>
        </w:rPr>
        <w:t xml:space="preserve"> 31.2 t</w:t>
      </w:r>
    </w:p>
    <w:p w:rsidR="00970723" w:rsidRPr="007542C3" w:rsidRDefault="00970723" w:rsidP="00970723">
      <w:pPr>
        <w:pStyle w:val="Paragrafi"/>
        <w:rPr>
          <w:lang w:val="sq-AL"/>
        </w:rPr>
      </w:pPr>
      <w:r w:rsidRPr="007542C3">
        <w:rPr>
          <w:lang w:val="sq-AL"/>
        </w:rPr>
        <w:t>6</w:t>
      </w:r>
      <w:r w:rsidR="00A4448A" w:rsidRPr="007542C3">
        <w:rPr>
          <w:lang w:val="sq-AL"/>
        </w:rPr>
        <w:t xml:space="preserve"> </w:t>
      </w:r>
      <w:r w:rsidRPr="007542C3">
        <w:rPr>
          <w:lang w:val="sq-AL"/>
        </w:rPr>
        <w:t>+ 2.9 t = 34.1 t</w:t>
      </w:r>
    </w:p>
    <w:p w:rsidR="00970723" w:rsidRPr="007542C3" w:rsidRDefault="00A4448A" w:rsidP="00970723">
      <w:pPr>
        <w:pStyle w:val="Paragrafi"/>
        <w:rPr>
          <w:lang w:val="sq-AL"/>
        </w:rPr>
      </w:pPr>
      <w:r w:rsidRPr="007542C3">
        <w:rPr>
          <w:lang w:val="sq-AL"/>
        </w:rPr>
        <w:t xml:space="preserve">3. </w:t>
      </w:r>
      <w:r w:rsidR="00970723" w:rsidRPr="007542C3">
        <w:rPr>
          <w:lang w:val="sq-AL"/>
        </w:rPr>
        <w:t xml:space="preserve">Në këtë rast ajo nuk ka </w:t>
      </w:r>
      <w:r w:rsidR="00EF32F7" w:rsidRPr="007542C3">
        <w:rPr>
          <w:lang w:val="sq-AL"/>
        </w:rPr>
        <w:t>kufizime</w:t>
      </w:r>
      <w:r w:rsidR="00970723" w:rsidRPr="007542C3">
        <w:rPr>
          <w:lang w:val="sq-AL"/>
        </w:rPr>
        <w:t xml:space="preserve"> në lidhje me kategorinë e linjës (fig</w:t>
      </w:r>
      <w:r w:rsidR="008814F5" w:rsidRPr="007542C3">
        <w:rPr>
          <w:lang w:val="sq-AL"/>
        </w:rPr>
        <w:t>.</w:t>
      </w:r>
      <w:r w:rsidR="00970723" w:rsidRPr="007542C3">
        <w:rPr>
          <w:lang w:val="sq-AL"/>
        </w:rPr>
        <w:t xml:space="preserve"> 3)</w:t>
      </w:r>
      <w:r w:rsidR="008814F5" w:rsidRPr="007542C3">
        <w:rPr>
          <w:lang w:val="sq-AL"/>
        </w:rPr>
        <w:t>.</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720"/>
        <w:gridCol w:w="720"/>
        <w:gridCol w:w="720"/>
      </w:tblGrid>
      <w:tr w:rsidR="00970723" w:rsidRPr="004523C6" w:rsidTr="00356CD5">
        <w:tc>
          <w:tcPr>
            <w:tcW w:w="720" w:type="dxa"/>
            <w:tcBorders>
              <w:top w:val="nil"/>
              <w:left w:val="nil"/>
            </w:tcBorders>
          </w:tcPr>
          <w:p w:rsidR="00970723" w:rsidRPr="004523C6" w:rsidRDefault="00970723" w:rsidP="00970723">
            <w:pPr>
              <w:pStyle w:val="Paragrafi"/>
              <w:rPr>
                <w:sz w:val="20"/>
                <w:lang w:val="sq-AL"/>
              </w:rPr>
            </w:pPr>
            <w:r w:rsidRPr="004523C6">
              <w:rPr>
                <w:sz w:val="20"/>
                <w:lang w:val="sq-AL"/>
              </w:rPr>
              <w:t xml:space="preserve">                            </w:t>
            </w:r>
          </w:p>
        </w:tc>
        <w:tc>
          <w:tcPr>
            <w:tcW w:w="720" w:type="dxa"/>
          </w:tcPr>
          <w:p w:rsidR="00970723" w:rsidRPr="004523C6" w:rsidRDefault="00970723" w:rsidP="009C7780">
            <w:pPr>
              <w:pStyle w:val="Paragrafi"/>
              <w:ind w:firstLine="0"/>
              <w:rPr>
                <w:sz w:val="20"/>
                <w:lang w:val="sq-AL"/>
              </w:rPr>
            </w:pPr>
            <w:r w:rsidRPr="004523C6">
              <w:rPr>
                <w:sz w:val="20"/>
                <w:lang w:val="sq-AL"/>
              </w:rPr>
              <w:t>A</w:t>
            </w:r>
          </w:p>
        </w:tc>
        <w:tc>
          <w:tcPr>
            <w:tcW w:w="720" w:type="dxa"/>
          </w:tcPr>
          <w:p w:rsidR="00970723" w:rsidRPr="004523C6" w:rsidRDefault="00970723" w:rsidP="009C7780">
            <w:pPr>
              <w:pStyle w:val="Paragrafi"/>
              <w:ind w:firstLine="0"/>
              <w:rPr>
                <w:sz w:val="20"/>
                <w:lang w:val="sq-AL"/>
              </w:rPr>
            </w:pPr>
            <w:r w:rsidRPr="004523C6">
              <w:rPr>
                <w:sz w:val="20"/>
                <w:lang w:val="sq-AL"/>
              </w:rPr>
              <w:t>B</w:t>
            </w:r>
          </w:p>
        </w:tc>
        <w:tc>
          <w:tcPr>
            <w:tcW w:w="720" w:type="dxa"/>
          </w:tcPr>
          <w:p w:rsidR="00970723" w:rsidRPr="004523C6" w:rsidRDefault="00970723" w:rsidP="009C7780">
            <w:pPr>
              <w:pStyle w:val="Paragrafi"/>
              <w:ind w:firstLine="0"/>
              <w:rPr>
                <w:sz w:val="20"/>
                <w:lang w:val="sq-AL"/>
              </w:rPr>
            </w:pPr>
            <w:r w:rsidRPr="004523C6">
              <w:rPr>
                <w:sz w:val="20"/>
                <w:lang w:val="sq-AL"/>
              </w:rPr>
              <w:t>C</w:t>
            </w:r>
          </w:p>
        </w:tc>
      </w:tr>
      <w:tr w:rsidR="00970723" w:rsidRPr="004523C6" w:rsidTr="00356CD5">
        <w:tc>
          <w:tcPr>
            <w:tcW w:w="720" w:type="dxa"/>
          </w:tcPr>
          <w:p w:rsidR="00970723" w:rsidRPr="004523C6" w:rsidRDefault="00970723" w:rsidP="009C7780">
            <w:pPr>
              <w:pStyle w:val="Paragrafi"/>
              <w:ind w:firstLine="0"/>
              <w:rPr>
                <w:sz w:val="20"/>
                <w:lang w:val="sq-AL"/>
              </w:rPr>
            </w:pPr>
            <w:r w:rsidRPr="004523C6">
              <w:rPr>
                <w:sz w:val="20"/>
                <w:lang w:val="sq-AL"/>
              </w:rPr>
              <w:t>s</w:t>
            </w:r>
          </w:p>
        </w:tc>
        <w:tc>
          <w:tcPr>
            <w:tcW w:w="720" w:type="dxa"/>
          </w:tcPr>
          <w:p w:rsidR="00970723" w:rsidRPr="004523C6" w:rsidRDefault="00970723" w:rsidP="009C7780">
            <w:pPr>
              <w:pStyle w:val="Paragrafi"/>
              <w:ind w:firstLine="0"/>
              <w:rPr>
                <w:sz w:val="20"/>
                <w:lang w:val="sq-AL"/>
              </w:rPr>
            </w:pPr>
            <w:r w:rsidRPr="004523C6">
              <w:rPr>
                <w:sz w:val="20"/>
                <w:lang w:val="sq-AL"/>
              </w:rPr>
              <w:t>44.0</w:t>
            </w:r>
          </w:p>
        </w:tc>
        <w:tc>
          <w:tcPr>
            <w:tcW w:w="720" w:type="dxa"/>
          </w:tcPr>
          <w:p w:rsidR="00970723" w:rsidRPr="004523C6" w:rsidRDefault="00970723" w:rsidP="009C7780">
            <w:pPr>
              <w:pStyle w:val="Paragrafi"/>
              <w:ind w:firstLine="0"/>
              <w:rPr>
                <w:sz w:val="20"/>
                <w:lang w:val="sq-AL"/>
              </w:rPr>
            </w:pPr>
            <w:r w:rsidRPr="004523C6">
              <w:rPr>
                <w:sz w:val="20"/>
                <w:lang w:val="sq-AL"/>
              </w:rPr>
              <w:t>52.0</w:t>
            </w:r>
          </w:p>
        </w:tc>
        <w:tc>
          <w:tcPr>
            <w:tcW w:w="720" w:type="dxa"/>
          </w:tcPr>
          <w:p w:rsidR="00970723" w:rsidRPr="004523C6" w:rsidRDefault="00970723" w:rsidP="009C7780">
            <w:pPr>
              <w:pStyle w:val="Paragrafi"/>
              <w:ind w:firstLine="0"/>
              <w:rPr>
                <w:sz w:val="20"/>
                <w:lang w:val="sq-AL"/>
              </w:rPr>
            </w:pPr>
            <w:r w:rsidRPr="004523C6">
              <w:rPr>
                <w:sz w:val="20"/>
                <w:lang w:val="sq-AL"/>
              </w:rPr>
              <w:t>60.0</w:t>
            </w:r>
          </w:p>
        </w:tc>
      </w:tr>
    </w:tbl>
    <w:p w:rsidR="00970723" w:rsidRPr="007542C3" w:rsidRDefault="0088554F" w:rsidP="00970723">
      <w:pPr>
        <w:pStyle w:val="Paragrafi"/>
        <w:rPr>
          <w:lang w:val="sq-AL"/>
        </w:rPr>
      </w:pPr>
      <w:r w:rsidRPr="007542C3">
        <w:rPr>
          <w:lang w:val="sq-AL"/>
        </w:rPr>
        <w:t>Shembull</w:t>
      </w:r>
      <w:r w:rsidR="00970723" w:rsidRPr="007542C3">
        <w:rPr>
          <w:lang w:val="sq-AL"/>
        </w:rPr>
        <w:t xml:space="preserve"> kalkulimi:</w:t>
      </w:r>
    </w:p>
    <w:p w:rsidR="00970723" w:rsidRPr="007542C3" w:rsidRDefault="00E60753" w:rsidP="00970723">
      <w:pPr>
        <w:pStyle w:val="Paragrafi"/>
        <w:rPr>
          <w:lang w:val="sq-AL"/>
        </w:rPr>
      </w:pPr>
      <w:r>
        <w:rPr>
          <w:noProof/>
        </w:rPr>
        <w:pict>
          <v:shape id="Picture 95" o:spid="_x0000_s1717" type="#_x0000_t75" style="position:absolute;left:0;text-align:left;margin-left:28.3pt;margin-top:29.5pt;width:243.45pt;height:114.35pt;z-index:-251664384;visibility:visible">
            <v:imagedata r:id="rId25" o:title=""/>
            <w10:wrap type="topAndBottom"/>
          </v:shape>
        </w:pict>
      </w:r>
      <w:r>
        <w:rPr>
          <w:noProof/>
        </w:rPr>
        <w:pict>
          <v:shape id="Picture 333" o:spid="_x0000_s1716" type="#_x0000_t75" style="position:absolute;left:0;text-align:left;margin-left:320.05pt;margin-top:31.95pt;width:87.35pt;height:99pt;rotation:-1;z-index:-251691008;visibility:visible">
            <v:imagedata r:id="rId26" o:title=""/>
            <w10:wrap type="topAndBottom"/>
          </v:shape>
        </w:pict>
      </w:r>
      <w:r w:rsidR="00970723" w:rsidRPr="007542C3">
        <w:rPr>
          <w:lang w:val="sq-AL"/>
        </w:rPr>
        <w:t>Ngarkesa e lejueshme e masës</w:t>
      </w:r>
      <w:r w:rsidR="00F37B89" w:rsidRPr="007542C3">
        <w:rPr>
          <w:lang w:val="sq-AL"/>
        </w:rPr>
        <w:t>,</w:t>
      </w:r>
      <w:r w:rsidR="00970723" w:rsidRPr="007542C3">
        <w:rPr>
          <w:lang w:val="sq-AL"/>
        </w:rPr>
        <w:t xml:space="preserve"> vendosur në dy pika mbështetëse midis pikave a – a e centruar në aksin gjatësor të vagonit (fig</w:t>
      </w:r>
      <w:r w:rsidR="005F45C9" w:rsidRPr="007542C3">
        <w:rPr>
          <w:lang w:val="sq-AL"/>
        </w:rPr>
        <w:t>.</w:t>
      </w:r>
      <w:r w:rsidR="00970723" w:rsidRPr="007542C3">
        <w:rPr>
          <w:lang w:val="sq-AL"/>
        </w:rPr>
        <w:t xml:space="preserve"> 1)</w:t>
      </w:r>
      <w:r w:rsidR="005F45C9" w:rsidRPr="007542C3">
        <w:rPr>
          <w:lang w:val="sq-AL"/>
        </w:rPr>
        <w:t>.</w:t>
      </w:r>
    </w:p>
    <w:p w:rsidR="00970723" w:rsidRPr="007542C3" w:rsidRDefault="00E60753" w:rsidP="00970723">
      <w:pPr>
        <w:pStyle w:val="Paragrafi"/>
        <w:rPr>
          <w:lang w:val="sq-AL"/>
        </w:rPr>
      </w:pPr>
      <w:r w:rsidRPr="00E60753">
        <w:rPr>
          <w:lang w:val="sq-AL"/>
        </w:rPr>
        <w:pict>
          <v:line id="_x0000_s1041" style="position:absolute;left:0;text-align:left;z-index:251526144" from="38.8pt,152.9pt" to="65.8pt,152.9pt"/>
        </w:pict>
      </w:r>
      <w:r w:rsidR="008871B1" w:rsidRPr="007542C3">
        <w:rPr>
          <w:lang w:val="sq-AL"/>
        </w:rPr>
        <w:t xml:space="preserve">- </w:t>
      </w:r>
      <w:r w:rsidR="00970723" w:rsidRPr="007542C3">
        <w:rPr>
          <w:lang w:val="sq-AL"/>
        </w:rPr>
        <w:t>Meqenëse malli është vendosur në dy pika mbështetëse, gjejmë masën e treguar poshtë sh</w:t>
      </w:r>
      <w:r w:rsidR="00EF32F7" w:rsidRPr="007542C3">
        <w:rPr>
          <w:lang w:val="sq-AL"/>
        </w:rPr>
        <w:t>e</w:t>
      </w:r>
      <w:r w:rsidR="00970723" w:rsidRPr="007542C3">
        <w:rPr>
          <w:lang w:val="sq-AL"/>
        </w:rPr>
        <w:t>njës             që aplikohet si masë e për</w:t>
      </w:r>
      <w:r w:rsidR="00400451" w:rsidRPr="007542C3">
        <w:rPr>
          <w:lang w:val="sq-AL"/>
        </w:rPr>
        <w:t>qend</w:t>
      </w:r>
      <w:r w:rsidR="00970723" w:rsidRPr="007542C3">
        <w:rPr>
          <w:lang w:val="sq-AL"/>
        </w:rPr>
        <w:t>ruar në mesin e vagonit (fig</w:t>
      </w:r>
      <w:r w:rsidR="007A2903" w:rsidRPr="007542C3">
        <w:rPr>
          <w:lang w:val="sq-AL"/>
        </w:rPr>
        <w:t>.</w:t>
      </w:r>
      <w:r w:rsidR="00970723" w:rsidRPr="007542C3">
        <w:rPr>
          <w:lang w:val="sq-AL"/>
        </w:rPr>
        <w:t xml:space="preserve"> 2)</w:t>
      </w:r>
      <w:r w:rsidR="007A2903" w:rsidRPr="007542C3">
        <w:rPr>
          <w:lang w:val="sq-AL"/>
        </w:rPr>
        <w:t>.</w:t>
      </w:r>
    </w:p>
    <w:p w:rsidR="00970723" w:rsidRPr="007542C3" w:rsidRDefault="00C96CEB" w:rsidP="00970723">
      <w:pPr>
        <w:pStyle w:val="Paragrafi"/>
        <w:rPr>
          <w:lang w:val="sq-AL"/>
        </w:rPr>
      </w:pPr>
      <w:r w:rsidRPr="007542C3">
        <w:rPr>
          <w:lang w:val="sq-AL"/>
        </w:rPr>
        <w:t xml:space="preserve">- </w:t>
      </w:r>
      <w:r w:rsidR="00970723" w:rsidRPr="007542C3">
        <w:rPr>
          <w:lang w:val="sq-AL"/>
        </w:rPr>
        <w:t>Gjatësia e sipërfaqes mbështetëse duhet të konsiderohet distanca e matur midis akseve të dy pikave mbështetëse.</w:t>
      </w:r>
    </w:p>
    <w:p w:rsidR="00970723" w:rsidRPr="007542C3" w:rsidRDefault="00C96CEB" w:rsidP="00970723">
      <w:pPr>
        <w:pStyle w:val="Paragrafi"/>
        <w:rPr>
          <w:lang w:val="sq-AL"/>
        </w:rPr>
      </w:pPr>
      <w:r w:rsidRPr="007542C3">
        <w:rPr>
          <w:lang w:val="sq-AL"/>
        </w:rPr>
        <w:t xml:space="preserve">- </w:t>
      </w:r>
      <w:r w:rsidR="00970723" w:rsidRPr="007542C3">
        <w:rPr>
          <w:lang w:val="sq-AL"/>
        </w:rPr>
        <w:t>Duke qenë se pikat e mbështetjes janë midis pikave  a – a, maksimumi i masës së lejueshme kalkulohet si më poshtë:</w:t>
      </w:r>
    </w:p>
    <w:p w:rsidR="00970723" w:rsidRPr="007542C3" w:rsidRDefault="00E60753" w:rsidP="00970723">
      <w:pPr>
        <w:pStyle w:val="Paragrafi"/>
        <w:rPr>
          <w:lang w:val="sq-AL"/>
        </w:rPr>
      </w:pPr>
      <w:r>
        <w:rPr>
          <w:noProof/>
        </w:rPr>
        <w:pict>
          <v:shape id="Picture 334" o:spid="_x0000_s1715" type="#_x0000_t75" style="position:absolute;left:0;text-align:left;margin-left:22.8pt;margin-top:25.9pt;width:436.8pt;height:86.4pt;rotation:-1;z-index:-251689984;visibility:visible">
            <v:imagedata r:id="rId27" o:title=""/>
          </v:shape>
        </w:pict>
      </w:r>
      <w:r w:rsidR="00C96CEB" w:rsidRPr="007542C3">
        <w:rPr>
          <w:lang w:val="sq-AL"/>
        </w:rPr>
        <w:t xml:space="preserve">1. </w:t>
      </w:r>
      <w:r w:rsidR="00970723" w:rsidRPr="007542C3">
        <w:rPr>
          <w:lang w:val="sq-AL"/>
        </w:rPr>
        <w:t xml:space="preserve">Marrim masën teorike të lejueshme në </w:t>
      </w:r>
      <w:r w:rsidR="00400451" w:rsidRPr="007542C3">
        <w:rPr>
          <w:lang w:val="sq-AL"/>
        </w:rPr>
        <w:t>qend</w:t>
      </w:r>
      <w:r w:rsidR="00970723" w:rsidRPr="007542C3">
        <w:rPr>
          <w:lang w:val="sq-AL"/>
        </w:rPr>
        <w:t>ër të vagonit. Vlera kalkulohet nisur nga masa e treguar në sh</w:t>
      </w:r>
      <w:r w:rsidR="00EF32F7" w:rsidRPr="007542C3">
        <w:rPr>
          <w:lang w:val="sq-AL"/>
        </w:rPr>
        <w:t>e</w:t>
      </w:r>
      <w:r w:rsidR="00970723" w:rsidRPr="007542C3">
        <w:rPr>
          <w:lang w:val="sq-AL"/>
        </w:rPr>
        <w:t>njen a – a (= 40 t) dhe korrektohet me koefi</w:t>
      </w:r>
      <w:r w:rsidR="00EF32F7" w:rsidRPr="007542C3">
        <w:rPr>
          <w:lang w:val="sq-AL"/>
        </w:rPr>
        <w:t>ci</w:t>
      </w:r>
      <w:r w:rsidR="00970723" w:rsidRPr="007542C3">
        <w:rPr>
          <w:lang w:val="sq-AL"/>
        </w:rPr>
        <w:t>ent</w:t>
      </w:r>
      <w:r w:rsidR="00EF32F7" w:rsidRPr="007542C3">
        <w:rPr>
          <w:rFonts w:ascii="Times New Roman" w:hAnsi="Times New Roman"/>
          <w:lang w:val="sq-AL"/>
        </w:rPr>
        <w:t>ë</w:t>
      </w:r>
      <w:r w:rsidR="00970723" w:rsidRPr="007542C3">
        <w:rPr>
          <w:lang w:val="sq-AL"/>
        </w:rPr>
        <w:t>t e tabelës s</w:t>
      </w:r>
      <w:r w:rsidR="00EF32F7" w:rsidRPr="007542C3">
        <w:rPr>
          <w:rFonts w:ascii="Times New Roman" w:hAnsi="Times New Roman"/>
          <w:lang w:val="sq-AL"/>
        </w:rPr>
        <w:t>ë</w:t>
      </w:r>
      <w:r w:rsidR="00970723" w:rsidRPr="007542C3">
        <w:rPr>
          <w:lang w:val="sq-AL"/>
        </w:rPr>
        <w:t xml:space="preserve"> mëposhtme:</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Kjo jep masën teorike të lejueshme në qendër të vagonit</w:t>
      </w:r>
    </w:p>
    <w:p w:rsidR="00970723" w:rsidRPr="007542C3" w:rsidRDefault="00970723" w:rsidP="00970723">
      <w:pPr>
        <w:pStyle w:val="Paragrafi"/>
        <w:rPr>
          <w:lang w:val="sq-AL"/>
        </w:rPr>
      </w:pPr>
      <w:r w:rsidRPr="007542C3">
        <w:rPr>
          <w:lang w:val="sq-AL"/>
        </w:rPr>
        <w:t>0.78 x 40 t = 31.2 t</w:t>
      </w:r>
    </w:p>
    <w:p w:rsidR="00970723" w:rsidRPr="007542C3" w:rsidRDefault="00B62C1C" w:rsidP="00970723">
      <w:pPr>
        <w:pStyle w:val="Paragrafi"/>
        <w:rPr>
          <w:lang w:val="sq-AL"/>
        </w:rPr>
      </w:pPr>
      <w:r w:rsidRPr="007542C3">
        <w:rPr>
          <w:lang w:val="sq-AL"/>
        </w:rPr>
        <w:t>2. K</w:t>
      </w:r>
      <w:r w:rsidR="00970723" w:rsidRPr="007542C3">
        <w:rPr>
          <w:lang w:val="sq-AL"/>
        </w:rPr>
        <w:t>jo masë rritet me një vler</w:t>
      </w:r>
      <w:r w:rsidR="00F37B89" w:rsidRPr="007542C3">
        <w:rPr>
          <w:rFonts w:ascii="Times New Roman" w:hAnsi="Times New Roman"/>
          <w:lang w:val="sq-AL"/>
        </w:rPr>
        <w:t>ë</w:t>
      </w:r>
      <w:r w:rsidR="00F37B89" w:rsidRPr="007542C3">
        <w:rPr>
          <w:lang w:val="sq-AL"/>
        </w:rPr>
        <w:t>,</w:t>
      </w:r>
      <w:r w:rsidR="00970723" w:rsidRPr="007542C3">
        <w:rPr>
          <w:lang w:val="sq-AL"/>
        </w:rPr>
        <w:t xml:space="preserve"> e cila varet nga distanca a – a dhe gjatësia e mallit:</w:t>
      </w:r>
    </w:p>
    <w:p w:rsidR="00970723" w:rsidRPr="007542C3" w:rsidRDefault="00970723" w:rsidP="00970723">
      <w:pPr>
        <w:pStyle w:val="Paragrafi"/>
        <w:rPr>
          <w:lang w:val="sq-AL"/>
        </w:rPr>
      </w:pPr>
      <w:r w:rsidRPr="007542C3">
        <w:rPr>
          <w:lang w:val="sq-AL"/>
        </w:rPr>
        <w:t>-</w:t>
      </w:r>
      <w:r w:rsidR="007A2903" w:rsidRPr="007542C3">
        <w:rPr>
          <w:lang w:val="sq-AL"/>
        </w:rPr>
        <w:t xml:space="preserve"> </w:t>
      </w:r>
      <w:r w:rsidRPr="007542C3">
        <w:rPr>
          <w:lang w:val="sq-AL"/>
        </w:rPr>
        <w:t>distanca a – a = 2</w:t>
      </w:r>
      <w:r w:rsidR="00F72222" w:rsidRPr="007542C3">
        <w:rPr>
          <w:lang w:val="sq-AL"/>
        </w:rPr>
        <w:t>;</w:t>
      </w:r>
    </w:p>
    <w:p w:rsidR="00970723" w:rsidRPr="007542C3" w:rsidRDefault="00970723" w:rsidP="00970723">
      <w:pPr>
        <w:pStyle w:val="Paragrafi"/>
        <w:rPr>
          <w:lang w:val="sq-AL"/>
        </w:rPr>
      </w:pPr>
      <w:r w:rsidRPr="007542C3">
        <w:rPr>
          <w:lang w:val="sq-AL"/>
        </w:rPr>
        <w:t>-</w:t>
      </w:r>
      <w:r w:rsidR="007A2903" w:rsidRPr="007542C3">
        <w:rPr>
          <w:lang w:val="sq-AL"/>
        </w:rPr>
        <w:t xml:space="preserve"> </w:t>
      </w:r>
      <w:r w:rsidRPr="007542C3">
        <w:rPr>
          <w:lang w:val="sq-AL"/>
        </w:rPr>
        <w:t>distanca midis pikave të mbështetjes = 1.5 m</w:t>
      </w:r>
      <w:r w:rsidR="00F72222" w:rsidRPr="007542C3">
        <w:rPr>
          <w:lang w:val="sq-AL"/>
        </w:rPr>
        <w:t>;</w:t>
      </w:r>
    </w:p>
    <w:p w:rsidR="00970723" w:rsidRPr="007542C3" w:rsidRDefault="00E60753" w:rsidP="00970723">
      <w:pPr>
        <w:pStyle w:val="Paragrafi"/>
        <w:rPr>
          <w:lang w:val="sq-AL"/>
        </w:rPr>
      </w:pPr>
      <w:r w:rsidRPr="00E60753">
        <w:rPr>
          <w:lang w:val="sq-AL"/>
        </w:rPr>
        <w:pict>
          <v:line id="_x0000_s1040" style="position:absolute;left:0;text-align:left;z-index:251525120" from="175.15pt,6.7pt" to="214.7pt,6.7pt"/>
        </w:pict>
      </w:r>
      <w:r w:rsidR="00970723" w:rsidRPr="007542C3">
        <w:rPr>
          <w:lang w:val="sq-AL"/>
        </w:rPr>
        <w:t xml:space="preserve">- </w:t>
      </w:r>
      <w:r w:rsidR="00F72222" w:rsidRPr="007542C3">
        <w:rPr>
          <w:lang w:val="sq-AL"/>
        </w:rPr>
        <w:t>d</w:t>
      </w:r>
      <w:r w:rsidR="00970723" w:rsidRPr="007542C3">
        <w:rPr>
          <w:lang w:val="sq-AL"/>
        </w:rPr>
        <w:t>iferenca midis masës a – a                     dhe masës teorike të lejuar me qendër të vagoni</w:t>
      </w:r>
      <w:r w:rsidR="00F72222" w:rsidRPr="007542C3">
        <w:rPr>
          <w:lang w:val="sq-AL"/>
        </w:rPr>
        <w:t>t</w:t>
      </w:r>
      <w:r w:rsidR="00970723" w:rsidRPr="007542C3">
        <w:rPr>
          <w:lang w:val="sq-AL"/>
        </w:rPr>
        <w:t>:</w:t>
      </w:r>
    </w:p>
    <w:p w:rsidR="00970723" w:rsidRPr="007542C3" w:rsidRDefault="00970723" w:rsidP="00970723">
      <w:pPr>
        <w:pStyle w:val="Paragrafi"/>
        <w:rPr>
          <w:lang w:val="sq-AL"/>
        </w:rPr>
      </w:pPr>
      <w:r w:rsidRPr="007542C3">
        <w:rPr>
          <w:lang w:val="sq-AL"/>
        </w:rPr>
        <w:t xml:space="preserve">                               40 t – 31.2 t = 8.8 t</w:t>
      </w:r>
    </w:p>
    <w:p w:rsidR="00970723" w:rsidRPr="007542C3" w:rsidRDefault="00970723" w:rsidP="00970723">
      <w:pPr>
        <w:pStyle w:val="Paragrafi"/>
        <w:rPr>
          <w:lang w:val="sq-AL"/>
        </w:rPr>
      </w:pPr>
      <w:r w:rsidRPr="007542C3">
        <w:rPr>
          <w:lang w:val="sq-AL"/>
        </w:rPr>
        <w:t xml:space="preserve">                               </w:t>
      </w:r>
      <w:r w:rsidRPr="007542C3">
        <w:rPr>
          <w:u w:val="single"/>
          <w:lang w:val="sq-AL"/>
        </w:rPr>
        <w:t>8.8 x 1.5 m</w:t>
      </w:r>
      <w:r w:rsidRPr="007542C3">
        <w:rPr>
          <w:lang w:val="sq-AL"/>
        </w:rPr>
        <w:t xml:space="preserve">   </w:t>
      </w:r>
      <w:r w:rsidRPr="007542C3">
        <w:rPr>
          <w:rFonts w:ascii="Times New Roman" w:hAnsi="Times New Roman"/>
          <w:lang w:val="sq-AL"/>
        </w:rPr>
        <w:t>≈</w:t>
      </w:r>
      <w:r w:rsidRPr="007542C3">
        <w:rPr>
          <w:rFonts w:cs="CG Times"/>
          <w:lang w:val="sq-AL"/>
        </w:rPr>
        <w:t xml:space="preserve">   6.6 t</w:t>
      </w:r>
    </w:p>
    <w:p w:rsidR="00970723" w:rsidRPr="007542C3" w:rsidRDefault="00970723" w:rsidP="00970723">
      <w:pPr>
        <w:pStyle w:val="Paragrafi"/>
        <w:rPr>
          <w:lang w:val="sq-AL"/>
        </w:rPr>
      </w:pPr>
      <w:r w:rsidRPr="007542C3">
        <w:rPr>
          <w:lang w:val="sq-AL"/>
        </w:rPr>
        <w:t xml:space="preserve">                                   2 m</w:t>
      </w:r>
    </w:p>
    <w:p w:rsidR="00970723" w:rsidRPr="007542C3" w:rsidRDefault="00970723" w:rsidP="00970723">
      <w:pPr>
        <w:pStyle w:val="Paragrafi"/>
        <w:rPr>
          <w:lang w:val="sq-AL"/>
        </w:rPr>
      </w:pPr>
      <w:r w:rsidRPr="007542C3">
        <w:rPr>
          <w:lang w:val="sq-AL"/>
        </w:rPr>
        <w:t>Maksimumi i lejuar i ngarkimit për masën që vendoset në dy pika mbështetëse do të jetë:</w:t>
      </w:r>
    </w:p>
    <w:p w:rsidR="00970723" w:rsidRPr="007542C3" w:rsidRDefault="00970723" w:rsidP="00970723">
      <w:pPr>
        <w:pStyle w:val="Paragrafi"/>
        <w:rPr>
          <w:lang w:val="sq-AL"/>
        </w:rPr>
      </w:pPr>
      <w:r w:rsidRPr="007542C3">
        <w:rPr>
          <w:lang w:val="sq-AL"/>
        </w:rPr>
        <w:t xml:space="preserve">                                31.2 + 6.6 t = 37,8 t</w:t>
      </w:r>
    </w:p>
    <w:p w:rsidR="00970723" w:rsidRPr="007542C3" w:rsidRDefault="00696F17" w:rsidP="00970723">
      <w:pPr>
        <w:pStyle w:val="Paragrafi"/>
        <w:rPr>
          <w:lang w:val="sq-AL"/>
        </w:rPr>
      </w:pPr>
      <w:r w:rsidRPr="007542C3">
        <w:rPr>
          <w:lang w:val="sq-AL"/>
        </w:rPr>
        <w:t xml:space="preserve">3. </w:t>
      </w:r>
      <w:r w:rsidR="00970723" w:rsidRPr="007542C3">
        <w:rPr>
          <w:lang w:val="sq-AL"/>
        </w:rPr>
        <w:t>Në këtë rast, ajo nuk ka kufizime në lidhje me kategorinë e linjës (fig</w:t>
      </w:r>
      <w:r w:rsidR="007A2903" w:rsidRPr="007542C3">
        <w:rPr>
          <w:lang w:val="sq-AL"/>
        </w:rPr>
        <w:t>.</w:t>
      </w:r>
      <w:r w:rsidR="00970723" w:rsidRPr="007542C3">
        <w:rPr>
          <w:lang w:val="sq-AL"/>
        </w:rPr>
        <w:t xml:space="preserve"> 3)</w:t>
      </w:r>
      <w:r w:rsidR="007A2903" w:rsidRPr="007542C3">
        <w:rPr>
          <w:lang w:val="sq-AL"/>
        </w:rPr>
        <w:t>.</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720"/>
        <w:gridCol w:w="720"/>
        <w:gridCol w:w="720"/>
      </w:tblGrid>
      <w:tr w:rsidR="00970723" w:rsidRPr="007542C3" w:rsidTr="00356CD5">
        <w:tc>
          <w:tcPr>
            <w:tcW w:w="720" w:type="dxa"/>
            <w:tcBorders>
              <w:top w:val="nil"/>
              <w:left w:val="nil"/>
            </w:tcBorders>
          </w:tcPr>
          <w:p w:rsidR="00970723" w:rsidRPr="007542C3" w:rsidRDefault="00970723" w:rsidP="00C22A7C">
            <w:pPr>
              <w:pStyle w:val="Paragrafi"/>
              <w:ind w:firstLine="0"/>
              <w:rPr>
                <w:lang w:val="sq-AL"/>
              </w:rPr>
            </w:pPr>
          </w:p>
        </w:tc>
        <w:tc>
          <w:tcPr>
            <w:tcW w:w="720" w:type="dxa"/>
          </w:tcPr>
          <w:p w:rsidR="00970723" w:rsidRPr="007542C3" w:rsidRDefault="00970723" w:rsidP="00C22A7C">
            <w:pPr>
              <w:pStyle w:val="Paragrafi"/>
              <w:ind w:firstLine="0"/>
              <w:rPr>
                <w:lang w:val="sq-AL"/>
              </w:rPr>
            </w:pPr>
            <w:r w:rsidRPr="007542C3">
              <w:rPr>
                <w:lang w:val="sq-AL"/>
              </w:rPr>
              <w:t>A</w:t>
            </w:r>
          </w:p>
        </w:tc>
        <w:tc>
          <w:tcPr>
            <w:tcW w:w="720" w:type="dxa"/>
          </w:tcPr>
          <w:p w:rsidR="00970723" w:rsidRPr="007542C3" w:rsidRDefault="00970723" w:rsidP="00C22A7C">
            <w:pPr>
              <w:pStyle w:val="Paragrafi"/>
              <w:ind w:firstLine="0"/>
              <w:rPr>
                <w:lang w:val="sq-AL"/>
              </w:rPr>
            </w:pPr>
            <w:r w:rsidRPr="007542C3">
              <w:rPr>
                <w:lang w:val="sq-AL"/>
              </w:rPr>
              <w:t>B</w:t>
            </w:r>
          </w:p>
        </w:tc>
        <w:tc>
          <w:tcPr>
            <w:tcW w:w="720" w:type="dxa"/>
          </w:tcPr>
          <w:p w:rsidR="00970723" w:rsidRPr="007542C3" w:rsidRDefault="00970723" w:rsidP="00C22A7C">
            <w:pPr>
              <w:pStyle w:val="Paragrafi"/>
              <w:ind w:firstLine="0"/>
              <w:rPr>
                <w:lang w:val="sq-AL"/>
              </w:rPr>
            </w:pPr>
            <w:r w:rsidRPr="007542C3">
              <w:rPr>
                <w:lang w:val="sq-AL"/>
              </w:rPr>
              <w:t>C</w:t>
            </w:r>
          </w:p>
        </w:tc>
      </w:tr>
      <w:tr w:rsidR="00970723" w:rsidRPr="007542C3" w:rsidTr="00356CD5">
        <w:tc>
          <w:tcPr>
            <w:tcW w:w="720" w:type="dxa"/>
          </w:tcPr>
          <w:p w:rsidR="00970723" w:rsidRPr="007542C3" w:rsidRDefault="00970723" w:rsidP="00C22A7C">
            <w:pPr>
              <w:pStyle w:val="Paragrafi"/>
              <w:ind w:firstLine="0"/>
              <w:rPr>
                <w:lang w:val="sq-AL"/>
              </w:rPr>
            </w:pPr>
            <w:r w:rsidRPr="007542C3">
              <w:rPr>
                <w:lang w:val="sq-AL"/>
              </w:rPr>
              <w:t>s</w:t>
            </w:r>
          </w:p>
        </w:tc>
        <w:tc>
          <w:tcPr>
            <w:tcW w:w="720" w:type="dxa"/>
          </w:tcPr>
          <w:p w:rsidR="00970723" w:rsidRPr="007542C3" w:rsidRDefault="00970723" w:rsidP="00C22A7C">
            <w:pPr>
              <w:pStyle w:val="Paragrafi"/>
              <w:ind w:firstLine="0"/>
              <w:rPr>
                <w:lang w:val="sq-AL"/>
              </w:rPr>
            </w:pPr>
            <w:r w:rsidRPr="007542C3">
              <w:rPr>
                <w:lang w:val="sq-AL"/>
              </w:rPr>
              <w:t>44.0</w:t>
            </w:r>
          </w:p>
        </w:tc>
        <w:tc>
          <w:tcPr>
            <w:tcW w:w="720" w:type="dxa"/>
          </w:tcPr>
          <w:p w:rsidR="00970723" w:rsidRPr="007542C3" w:rsidRDefault="00970723" w:rsidP="00C22A7C">
            <w:pPr>
              <w:pStyle w:val="Paragrafi"/>
              <w:ind w:firstLine="0"/>
              <w:rPr>
                <w:lang w:val="sq-AL"/>
              </w:rPr>
            </w:pPr>
            <w:r w:rsidRPr="007542C3">
              <w:rPr>
                <w:lang w:val="sq-AL"/>
              </w:rPr>
              <w:t>52.0</w:t>
            </w:r>
          </w:p>
        </w:tc>
        <w:tc>
          <w:tcPr>
            <w:tcW w:w="720" w:type="dxa"/>
          </w:tcPr>
          <w:p w:rsidR="00970723" w:rsidRPr="007542C3" w:rsidRDefault="00970723" w:rsidP="00C22A7C">
            <w:pPr>
              <w:pStyle w:val="Paragrafi"/>
              <w:ind w:firstLine="0"/>
              <w:rPr>
                <w:lang w:val="sq-AL"/>
              </w:rPr>
            </w:pPr>
            <w:r w:rsidRPr="007542C3">
              <w:rPr>
                <w:lang w:val="sq-AL"/>
              </w:rPr>
              <w:t>60.0</w:t>
            </w:r>
          </w:p>
        </w:tc>
      </w:tr>
    </w:tbl>
    <w:p w:rsidR="00145887" w:rsidRPr="0035466E" w:rsidRDefault="00145887" w:rsidP="00970723">
      <w:pPr>
        <w:pStyle w:val="Paragrafi"/>
        <w:rPr>
          <w:sz w:val="16"/>
          <w:lang w:val="sq-AL"/>
        </w:rPr>
      </w:pPr>
    </w:p>
    <w:p w:rsidR="00970723" w:rsidRPr="007542C3" w:rsidRDefault="00970723" w:rsidP="004523C6">
      <w:pPr>
        <w:pStyle w:val="NeniNr"/>
      </w:pPr>
      <w:r w:rsidRPr="007542C3">
        <w:t>Neni 14</w:t>
      </w:r>
    </w:p>
    <w:p w:rsidR="00970723" w:rsidRPr="007542C3" w:rsidRDefault="00970723" w:rsidP="004523C6">
      <w:pPr>
        <w:pStyle w:val="NeniTitull"/>
      </w:pPr>
      <w:r w:rsidRPr="007542C3">
        <w:t>Verifikimi i shpërndarjes së ngarkesës</w:t>
      </w:r>
    </w:p>
    <w:p w:rsidR="00145887" w:rsidRPr="0035466E" w:rsidRDefault="00145887" w:rsidP="00970723">
      <w:pPr>
        <w:pStyle w:val="Paragrafi"/>
        <w:rPr>
          <w:b/>
          <w:sz w:val="16"/>
          <w:lang w:val="sq-AL"/>
        </w:rPr>
      </w:pPr>
    </w:p>
    <w:p w:rsidR="00970723" w:rsidRPr="007542C3" w:rsidRDefault="00970723" w:rsidP="00970723">
      <w:pPr>
        <w:pStyle w:val="Paragrafi"/>
        <w:rPr>
          <w:lang w:val="sq-AL"/>
        </w:rPr>
      </w:pPr>
      <w:r w:rsidRPr="007542C3">
        <w:rPr>
          <w:lang w:val="sq-AL"/>
        </w:rPr>
        <w:t>Shpërndarja e ngarkesës mund të verifikohet sipas:</w:t>
      </w:r>
    </w:p>
    <w:p w:rsidR="00970723" w:rsidRPr="007542C3" w:rsidRDefault="00970723" w:rsidP="00970723">
      <w:pPr>
        <w:pStyle w:val="Paragrafi"/>
        <w:rPr>
          <w:lang w:val="sq-AL"/>
        </w:rPr>
      </w:pPr>
      <w:r w:rsidRPr="007542C3">
        <w:rPr>
          <w:lang w:val="sq-AL"/>
        </w:rPr>
        <w:t>- kalkulimeve (shih nenin 13)</w:t>
      </w:r>
      <w:r w:rsidR="00145887" w:rsidRPr="007542C3">
        <w:rPr>
          <w:lang w:val="sq-AL"/>
        </w:rPr>
        <w:t>;</w:t>
      </w:r>
    </w:p>
    <w:p w:rsidR="00970723" w:rsidRPr="007542C3" w:rsidRDefault="00970723" w:rsidP="00970723">
      <w:pPr>
        <w:pStyle w:val="Paragrafi"/>
        <w:rPr>
          <w:lang w:val="sq-AL"/>
        </w:rPr>
      </w:pPr>
      <w:r w:rsidRPr="007542C3">
        <w:rPr>
          <w:lang w:val="sq-AL"/>
        </w:rPr>
        <w:t>- diferencës në peshë për aks ose karretë të vagonit</w:t>
      </w:r>
      <w:r w:rsidR="00145887" w:rsidRPr="007542C3">
        <w:rPr>
          <w:lang w:val="sq-AL"/>
        </w:rPr>
        <w:t>.</w:t>
      </w:r>
    </w:p>
    <w:p w:rsidR="00970723" w:rsidRPr="007542C3" w:rsidRDefault="00970723" w:rsidP="00970723">
      <w:pPr>
        <w:pStyle w:val="Paragrafi"/>
        <w:rPr>
          <w:lang w:val="sq-AL"/>
        </w:rPr>
      </w:pPr>
      <w:r w:rsidRPr="007542C3">
        <w:rPr>
          <w:lang w:val="sq-AL"/>
        </w:rPr>
        <w:t>Pesha e ngarkesës nuk është shpërndar</w:t>
      </w:r>
      <w:r w:rsidR="00F72222" w:rsidRPr="007542C3">
        <w:rPr>
          <w:rFonts w:ascii="Times New Roman" w:hAnsi="Times New Roman"/>
          <w:lang w:val="sq-AL"/>
        </w:rPr>
        <w:t>ë</w:t>
      </w:r>
      <w:r w:rsidRPr="007542C3">
        <w:rPr>
          <w:lang w:val="sq-AL"/>
        </w:rPr>
        <w:t xml:space="preserve"> në rregull nëse:</w:t>
      </w:r>
    </w:p>
    <w:p w:rsidR="00970723" w:rsidRPr="007542C3" w:rsidRDefault="00FA3A33" w:rsidP="00970723">
      <w:pPr>
        <w:pStyle w:val="Paragrafi"/>
        <w:rPr>
          <w:lang w:val="sq-AL"/>
        </w:rPr>
      </w:pPr>
      <w:r w:rsidRPr="007542C3">
        <w:rPr>
          <w:lang w:val="sq-AL"/>
        </w:rPr>
        <w:t xml:space="preserve">- </w:t>
      </w:r>
      <w:r w:rsidR="00F72222" w:rsidRPr="007542C3">
        <w:rPr>
          <w:lang w:val="sq-AL"/>
        </w:rPr>
        <w:t>d</w:t>
      </w:r>
      <w:r w:rsidR="00970723" w:rsidRPr="007542C3">
        <w:rPr>
          <w:lang w:val="sq-AL"/>
        </w:rPr>
        <w:t xml:space="preserve">istanca nga </w:t>
      </w:r>
      <w:r w:rsidR="00657BDC" w:rsidRPr="007542C3">
        <w:rPr>
          <w:lang w:val="sq-AL"/>
        </w:rPr>
        <w:t>sipër</w:t>
      </w:r>
      <w:r w:rsidR="00970723" w:rsidRPr="007542C3">
        <w:rPr>
          <w:lang w:val="sq-AL"/>
        </w:rPr>
        <w:t>faqja e kokës së shinës deri tek aksi i parakolpeve është më pak se 940 mm dhe më tepër se 1065 mm</w:t>
      </w:r>
      <w:r w:rsidR="00F72222" w:rsidRPr="007542C3">
        <w:rPr>
          <w:lang w:val="sq-AL"/>
        </w:rPr>
        <w:t>;</w:t>
      </w:r>
    </w:p>
    <w:p w:rsidR="00970723" w:rsidRPr="007542C3" w:rsidRDefault="00E60753" w:rsidP="00970723">
      <w:pPr>
        <w:pStyle w:val="Paragrafi"/>
        <w:rPr>
          <w:lang w:val="sq-AL"/>
        </w:rPr>
      </w:pPr>
      <w:r>
        <w:rPr>
          <w:noProof/>
        </w:rPr>
        <w:pict>
          <v:shape id="Picture 336" o:spid="_x0000_s1713" type="#_x0000_t75" style="position:absolute;left:0;text-align:left;margin-left:275.65pt;margin-top:32.2pt;width:156.55pt;height:92.35pt;z-index:-251687936;visibility:visible">
            <v:imagedata r:id="rId28" o:title=""/>
            <w10:wrap type="topAndBottom"/>
          </v:shape>
        </w:pict>
      </w:r>
      <w:r>
        <w:rPr>
          <w:noProof/>
        </w:rPr>
        <w:pict>
          <v:shape id="Picture 335" o:spid="_x0000_s1714" type="#_x0000_t75" style="position:absolute;left:0;text-align:left;margin-left:38.6pt;margin-top:37.7pt;width:149.8pt;height:78.35pt;z-index:-251688960;visibility:visible">
            <v:imagedata r:id="rId29" o:title=""/>
            <w10:wrap type="topAndBottom"/>
          </v:shape>
        </w:pict>
      </w:r>
      <w:r w:rsidR="00FA3A33" w:rsidRPr="007542C3">
        <w:rPr>
          <w:lang w:val="sq-AL"/>
        </w:rPr>
        <w:t xml:space="preserve">- </w:t>
      </w:r>
      <w:r w:rsidR="00F72222" w:rsidRPr="007542C3">
        <w:rPr>
          <w:lang w:val="sq-AL"/>
        </w:rPr>
        <w:t>d</w:t>
      </w:r>
      <w:r w:rsidR="00970723" w:rsidRPr="007542C3">
        <w:rPr>
          <w:lang w:val="sq-AL"/>
        </w:rPr>
        <w:t>istanca midis pjesës së sipërme të kavallotës së balestrës dhe takos së traut gjatësor të shasisë është më e vogël se 15 mm (shih vizatimet e mëposhtme)</w:t>
      </w:r>
      <w:r w:rsidR="00282B09" w:rsidRPr="007542C3">
        <w:rPr>
          <w:lang w:val="sq-AL"/>
        </w:rPr>
        <w:t>.</w:t>
      </w:r>
    </w:p>
    <w:p w:rsidR="004523C6" w:rsidRDefault="004523C6" w:rsidP="00282B09">
      <w:pPr>
        <w:pStyle w:val="Paragrafi"/>
        <w:jc w:val="center"/>
        <w:rPr>
          <w:lang w:val="sq-AL"/>
        </w:rPr>
      </w:pPr>
    </w:p>
    <w:p w:rsidR="00970723" w:rsidRPr="007542C3" w:rsidRDefault="00282B09" w:rsidP="004523C6">
      <w:pPr>
        <w:pStyle w:val="TitulliTitull"/>
      </w:pPr>
      <w:r w:rsidRPr="007542C3">
        <w:t>KAPITULLI IV</w:t>
      </w:r>
    </w:p>
    <w:p w:rsidR="00282B09" w:rsidRPr="0035466E" w:rsidRDefault="00282B09" w:rsidP="00145887">
      <w:pPr>
        <w:pStyle w:val="Paragrafi"/>
        <w:jc w:val="center"/>
        <w:rPr>
          <w:sz w:val="12"/>
          <w:lang w:val="sq-AL"/>
        </w:rPr>
      </w:pPr>
    </w:p>
    <w:p w:rsidR="00970723" w:rsidRPr="007542C3" w:rsidRDefault="00970723" w:rsidP="004523C6">
      <w:pPr>
        <w:pStyle w:val="NeniNr"/>
      </w:pPr>
      <w:r w:rsidRPr="007542C3">
        <w:t>Neni 15</w:t>
      </w:r>
    </w:p>
    <w:p w:rsidR="00970723" w:rsidRPr="007542C3" w:rsidRDefault="00970723" w:rsidP="004523C6">
      <w:pPr>
        <w:pStyle w:val="NeniTitull"/>
      </w:pPr>
      <w:r w:rsidRPr="007542C3">
        <w:t>Dimensionet e lejuara të ngarkesës</w:t>
      </w:r>
    </w:p>
    <w:p w:rsidR="00145887" w:rsidRPr="0035466E" w:rsidRDefault="00145887" w:rsidP="00970723">
      <w:pPr>
        <w:pStyle w:val="Paragrafi"/>
        <w:rPr>
          <w:sz w:val="16"/>
          <w:lang w:val="sq-AL"/>
        </w:rPr>
      </w:pPr>
    </w:p>
    <w:p w:rsidR="00970723" w:rsidRPr="007542C3" w:rsidRDefault="00970723" w:rsidP="00970723">
      <w:pPr>
        <w:pStyle w:val="Paragrafi"/>
        <w:rPr>
          <w:lang w:val="sq-AL"/>
        </w:rPr>
      </w:pPr>
      <w:r w:rsidRPr="007542C3">
        <w:rPr>
          <w:lang w:val="sq-AL"/>
        </w:rPr>
        <w:t>1</w:t>
      </w:r>
      <w:r w:rsidR="00145887" w:rsidRPr="007542C3">
        <w:rPr>
          <w:lang w:val="sq-AL"/>
        </w:rPr>
        <w:t>.</w:t>
      </w:r>
      <w:r w:rsidRPr="007542C3">
        <w:rPr>
          <w:lang w:val="sq-AL"/>
        </w:rPr>
        <w:t xml:space="preserve">  </w:t>
      </w:r>
      <w:r w:rsidR="0088554F" w:rsidRPr="007542C3">
        <w:rPr>
          <w:lang w:val="sq-AL"/>
        </w:rPr>
        <w:t>Standard</w:t>
      </w:r>
      <w:r w:rsidRPr="007542C3">
        <w:rPr>
          <w:lang w:val="sq-AL"/>
        </w:rPr>
        <w:t xml:space="preserve">et e ngarkesave dhe kufizimet </w:t>
      </w:r>
    </w:p>
    <w:p w:rsidR="00970723" w:rsidRPr="007542C3" w:rsidRDefault="0088554F" w:rsidP="00970723">
      <w:pPr>
        <w:pStyle w:val="Paragrafi"/>
        <w:rPr>
          <w:lang w:val="sq-AL"/>
        </w:rPr>
      </w:pPr>
      <w:r w:rsidRPr="007542C3">
        <w:rPr>
          <w:lang w:val="sq-AL"/>
        </w:rPr>
        <w:t>Standard</w:t>
      </w:r>
      <w:r w:rsidR="00970723" w:rsidRPr="007542C3">
        <w:rPr>
          <w:lang w:val="sq-AL"/>
        </w:rPr>
        <w:t>et (gabariti) e ngarkesave (tab</w:t>
      </w:r>
      <w:r w:rsidR="00145887" w:rsidRPr="007542C3">
        <w:rPr>
          <w:lang w:val="sq-AL"/>
        </w:rPr>
        <w:t>ela 1 e gabariteve të ngarkimit</w:t>
      </w:r>
      <w:r w:rsidR="00970723" w:rsidRPr="007542C3">
        <w:rPr>
          <w:lang w:val="sq-AL"/>
        </w:rPr>
        <w:t>) është një kërkesë që duhet respektuar dhe diktuar nga ndërtimet në linjën hekurudhore.</w:t>
      </w:r>
    </w:p>
    <w:p w:rsidR="00970723" w:rsidRPr="007542C3" w:rsidRDefault="00E60753" w:rsidP="00970723">
      <w:pPr>
        <w:pStyle w:val="Paragrafi"/>
        <w:rPr>
          <w:lang w:val="sq-AL"/>
        </w:rPr>
      </w:pPr>
      <w:r>
        <w:rPr>
          <w:noProof/>
        </w:rPr>
        <w:pict>
          <v:shape id="Picture 96" o:spid="_x0000_s1712" type="#_x0000_t75" style="position:absolute;left:0;text-align:left;margin-left:75.2pt;margin-top:44.95pt;width:294.9pt;height:84.95pt;z-index:-251663360;visibility:visible">
            <v:imagedata r:id="rId30" o:title="" croptop="5699f"/>
            <w10:wrap type="topAndBottom"/>
          </v:shape>
        </w:pict>
      </w:r>
      <w:r w:rsidR="00970723" w:rsidRPr="007542C3">
        <w:rPr>
          <w:lang w:val="sq-AL"/>
        </w:rPr>
        <w:t>Ngarkesa nuk duhet të kapërcejë gabaritin minimal në të gjithë gjatësinë e itinerarit. Zbatimi i gabaritit të ngarkesës duhet të matet nga niveli i kokës së shinës (rrafshi horizontal) në linjë të drejtë.</w:t>
      </w:r>
    </w:p>
    <w:p w:rsidR="00970723" w:rsidRPr="007542C3" w:rsidRDefault="00970723" w:rsidP="00970723">
      <w:pPr>
        <w:pStyle w:val="Paragrafi"/>
        <w:rPr>
          <w:lang w:val="sq-AL"/>
        </w:rPr>
      </w:pPr>
      <w:r w:rsidRPr="007542C3">
        <w:rPr>
          <w:lang w:val="sq-AL"/>
        </w:rPr>
        <w:t xml:space="preserve">Në llogaritjen e gabaritit merren parasysh dhe kufizimet në </w:t>
      </w:r>
      <w:r w:rsidR="00EF32F7" w:rsidRPr="007542C3">
        <w:rPr>
          <w:lang w:val="sq-AL"/>
        </w:rPr>
        <w:t>gjerë</w:t>
      </w:r>
      <w:r w:rsidRPr="007542C3">
        <w:rPr>
          <w:lang w:val="sq-AL"/>
        </w:rPr>
        <w:t>si që lindin gjatë kalimit të mjeteve në linjat në kthesë (tabela 2)</w:t>
      </w:r>
      <w:r w:rsidR="00DB7900" w:rsidRPr="007542C3">
        <w:rPr>
          <w:lang w:val="sq-AL"/>
        </w:rPr>
        <w:t>,</w:t>
      </w:r>
      <w:r w:rsidRPr="007542C3">
        <w:rPr>
          <w:lang w:val="sq-AL"/>
        </w:rPr>
        <w:t xml:space="preserve"> si:</w:t>
      </w:r>
    </w:p>
    <w:p w:rsidR="00970723" w:rsidRPr="007542C3" w:rsidRDefault="00970723" w:rsidP="00970723">
      <w:pPr>
        <w:pStyle w:val="Paragrafi"/>
        <w:rPr>
          <w:lang w:val="sq-AL"/>
        </w:rPr>
      </w:pPr>
      <w:r w:rsidRPr="007542C3">
        <w:rPr>
          <w:lang w:val="sq-AL"/>
        </w:rPr>
        <w:t>1</w:t>
      </w:r>
      <w:r w:rsidR="00145887" w:rsidRPr="007542C3">
        <w:rPr>
          <w:lang w:val="sq-AL"/>
        </w:rPr>
        <w:t>.</w:t>
      </w:r>
      <w:r w:rsidRPr="007542C3">
        <w:rPr>
          <w:lang w:val="sq-AL"/>
        </w:rPr>
        <w:t xml:space="preserve"> Nga ana e </w:t>
      </w:r>
      <w:r w:rsidR="0088554F" w:rsidRPr="007542C3">
        <w:rPr>
          <w:lang w:val="sq-AL"/>
        </w:rPr>
        <w:t>brend</w:t>
      </w:r>
      <w:r w:rsidRPr="007542C3">
        <w:rPr>
          <w:lang w:val="sq-AL"/>
        </w:rPr>
        <w:t xml:space="preserve">shme e kthesës, midis aksit dhe </w:t>
      </w:r>
      <w:r w:rsidR="00400451" w:rsidRPr="007542C3">
        <w:rPr>
          <w:lang w:val="sq-AL"/>
        </w:rPr>
        <w:t>qend</w:t>
      </w:r>
      <w:r w:rsidRPr="007542C3">
        <w:rPr>
          <w:lang w:val="sq-AL"/>
        </w:rPr>
        <w:t>rës së karretës</w:t>
      </w:r>
      <w:r w:rsidR="007923E8" w:rsidRPr="007542C3">
        <w:rPr>
          <w:lang w:val="sq-AL"/>
        </w:rPr>
        <w:t>;</w:t>
      </w:r>
      <w:r w:rsidRPr="007542C3">
        <w:rPr>
          <w:lang w:val="sq-AL"/>
        </w:rPr>
        <w:t xml:space="preserve"> dhe</w:t>
      </w:r>
    </w:p>
    <w:p w:rsidR="00970723" w:rsidRPr="007542C3" w:rsidRDefault="00970723" w:rsidP="00970723">
      <w:pPr>
        <w:pStyle w:val="Paragrafi"/>
        <w:rPr>
          <w:lang w:val="sq-AL"/>
        </w:rPr>
      </w:pPr>
      <w:r w:rsidRPr="007542C3">
        <w:rPr>
          <w:lang w:val="sq-AL"/>
        </w:rPr>
        <w:t>2</w:t>
      </w:r>
      <w:r w:rsidR="00145887" w:rsidRPr="007542C3">
        <w:rPr>
          <w:lang w:val="sq-AL"/>
        </w:rPr>
        <w:t>.</w:t>
      </w:r>
      <w:r w:rsidRPr="007542C3">
        <w:rPr>
          <w:lang w:val="sq-AL"/>
        </w:rPr>
        <w:t xml:space="preserve"> Nga ana e jashtme e kthesës, që rezu</w:t>
      </w:r>
      <w:r w:rsidR="00D463B0" w:rsidRPr="007542C3">
        <w:rPr>
          <w:lang w:val="sq-AL"/>
        </w:rPr>
        <w:t>lton nga ripozicionimi i shastisë</w:t>
      </w:r>
      <w:r w:rsidR="007923E8" w:rsidRPr="007542C3">
        <w:rPr>
          <w:lang w:val="sq-AL"/>
        </w:rPr>
        <w:t>.</w:t>
      </w:r>
    </w:p>
    <w:p w:rsidR="00970723" w:rsidRPr="007542C3" w:rsidRDefault="00E60753" w:rsidP="00970723">
      <w:pPr>
        <w:pStyle w:val="Paragrafi"/>
        <w:rPr>
          <w:lang w:val="sq-AL"/>
        </w:rPr>
      </w:pPr>
      <w:r>
        <w:rPr>
          <w:noProof/>
        </w:rPr>
        <w:pict>
          <v:shape id="Picture 97" o:spid="_x0000_s1711" type="#_x0000_t75" style="position:absolute;left:0;text-align:left;margin-left:111.6pt;margin-top:-13.15pt;width:234pt;height:102.9pt;z-index:-251662336;visibility:visible">
            <v:imagedata r:id="rId31" o:title=""/>
            <w10:wrap type="topAndBottom"/>
          </v:shape>
        </w:pict>
      </w:r>
    </w:p>
    <w:p w:rsidR="00970723" w:rsidRPr="007542C3" w:rsidRDefault="00970723" w:rsidP="00970723">
      <w:pPr>
        <w:pStyle w:val="Paragrafi"/>
        <w:rPr>
          <w:lang w:val="sq-AL"/>
        </w:rPr>
      </w:pPr>
      <w:r w:rsidRPr="007542C3">
        <w:rPr>
          <w:lang w:val="sq-AL"/>
        </w:rPr>
        <w:t>2</w:t>
      </w:r>
      <w:r w:rsidR="00145887" w:rsidRPr="007542C3">
        <w:rPr>
          <w:lang w:val="sq-AL"/>
        </w:rPr>
        <w:t>.</w:t>
      </w:r>
      <w:r w:rsidRPr="007542C3">
        <w:rPr>
          <w:lang w:val="sq-AL"/>
        </w:rPr>
        <w:t xml:space="preserve"> Daljet jashtë spondit ballor</w:t>
      </w:r>
    </w:p>
    <w:p w:rsidR="00970723" w:rsidRPr="007542C3" w:rsidRDefault="00970723" w:rsidP="00970723">
      <w:pPr>
        <w:pStyle w:val="Paragrafi"/>
        <w:rPr>
          <w:lang w:val="sq-AL"/>
        </w:rPr>
      </w:pPr>
      <w:r w:rsidRPr="007542C3">
        <w:rPr>
          <w:lang w:val="sq-AL"/>
        </w:rPr>
        <w:t>Gjatësia e ngarkimit e shënuar në vagon mund të tejkalohet si më</w:t>
      </w:r>
      <w:r w:rsidR="006C14CE" w:rsidRPr="007542C3">
        <w:rPr>
          <w:lang w:val="sq-AL"/>
        </w:rPr>
        <w:t xml:space="preserve"> </w:t>
      </w:r>
      <w:r w:rsidRPr="007542C3">
        <w:rPr>
          <w:lang w:val="sq-AL"/>
        </w:rPr>
        <w:t>poshtë, duke e matur nga rrafshi i montimit të parakolpit.</w:t>
      </w:r>
    </w:p>
    <w:p w:rsidR="00970723" w:rsidRPr="007542C3" w:rsidRDefault="00970723" w:rsidP="00970723">
      <w:pPr>
        <w:pStyle w:val="Paragrafi"/>
        <w:rPr>
          <w:lang w:val="sq-AL"/>
        </w:rPr>
      </w:pPr>
      <w:r w:rsidRPr="007542C3">
        <w:rPr>
          <w:lang w:val="sq-AL"/>
        </w:rPr>
        <w:t>- mbi vagon dhe shkallë;</w:t>
      </w:r>
    </w:p>
    <w:p w:rsidR="00970723" w:rsidRPr="007542C3" w:rsidRDefault="00970723" w:rsidP="00970723">
      <w:pPr>
        <w:pStyle w:val="Paragrafi"/>
        <w:rPr>
          <w:lang w:val="sq-AL"/>
        </w:rPr>
      </w:pPr>
      <w:r w:rsidRPr="007542C3">
        <w:rPr>
          <w:lang w:val="sq-AL"/>
        </w:rPr>
        <w:t>1</w:t>
      </w:r>
      <w:r w:rsidR="00DB7900" w:rsidRPr="007542C3">
        <w:rPr>
          <w:lang w:val="sq-AL"/>
        </w:rPr>
        <w:t>)</w:t>
      </w:r>
      <w:r w:rsidRPr="007542C3">
        <w:rPr>
          <w:lang w:val="sq-AL"/>
        </w:rPr>
        <w:t xml:space="preserve"> 20 cm nga </w:t>
      </w:r>
      <w:r w:rsidR="00400451" w:rsidRPr="007542C3">
        <w:rPr>
          <w:lang w:val="sq-AL"/>
        </w:rPr>
        <w:t>qendra</w:t>
      </w:r>
      <w:r w:rsidRPr="007542C3">
        <w:rPr>
          <w:lang w:val="sq-AL"/>
        </w:rPr>
        <w:t xml:space="preserve"> e vagonit dhe shkallëve;</w:t>
      </w:r>
    </w:p>
    <w:p w:rsidR="00970723" w:rsidRPr="007542C3" w:rsidRDefault="00E60753" w:rsidP="00970723">
      <w:pPr>
        <w:pStyle w:val="Paragrafi"/>
        <w:rPr>
          <w:lang w:val="sq-AL"/>
        </w:rPr>
      </w:pPr>
      <w:r>
        <w:rPr>
          <w:noProof/>
        </w:rPr>
        <w:pict>
          <v:shape id="Picture 98" o:spid="_x0000_s1710" type="#_x0000_t75" style="position:absolute;left:0;text-align:left;margin-left:152.2pt;margin-top:18.65pt;width:145.1pt;height:87.4pt;z-index:-251661312;visibility:visible">
            <v:imagedata r:id="rId32" o:title=""/>
            <w10:wrap type="topAndBottom"/>
          </v:shape>
        </w:pict>
      </w:r>
      <w:r w:rsidR="00970723" w:rsidRPr="007542C3">
        <w:rPr>
          <w:lang w:val="sq-AL"/>
        </w:rPr>
        <w:t>2</w:t>
      </w:r>
      <w:r w:rsidR="00DB7900" w:rsidRPr="007542C3">
        <w:rPr>
          <w:lang w:val="sq-AL"/>
        </w:rPr>
        <w:t>)</w:t>
      </w:r>
      <w:r w:rsidR="00970723" w:rsidRPr="007542C3">
        <w:rPr>
          <w:lang w:val="sq-AL"/>
        </w:rPr>
        <w:t xml:space="preserve"> deri në lartësinë prej 2 m</w:t>
      </w:r>
      <w:r w:rsidR="00DB7900" w:rsidRPr="007542C3">
        <w:rPr>
          <w:lang w:val="sq-AL"/>
        </w:rPr>
        <w:t>.</w:t>
      </w:r>
    </w:p>
    <w:p w:rsidR="00970723" w:rsidRPr="007542C3" w:rsidRDefault="00DB7900" w:rsidP="00970723">
      <w:pPr>
        <w:pStyle w:val="Paragrafi"/>
        <w:rPr>
          <w:lang w:val="sq-AL"/>
        </w:rPr>
      </w:pPr>
      <w:r w:rsidRPr="007542C3">
        <w:rPr>
          <w:lang w:val="sq-AL"/>
        </w:rPr>
        <w:t xml:space="preserve">- </w:t>
      </w:r>
      <w:r w:rsidR="00970723" w:rsidRPr="007542C3">
        <w:rPr>
          <w:lang w:val="sq-AL"/>
        </w:rPr>
        <w:t>Nga fundi i vagonit</w:t>
      </w:r>
    </w:p>
    <w:p w:rsidR="00970723" w:rsidRPr="007542C3" w:rsidRDefault="00970723" w:rsidP="00970723">
      <w:pPr>
        <w:pStyle w:val="Paragrafi"/>
        <w:rPr>
          <w:lang w:val="sq-AL"/>
        </w:rPr>
      </w:pPr>
      <w:r w:rsidRPr="007542C3">
        <w:rPr>
          <w:lang w:val="sq-AL"/>
        </w:rPr>
        <w:t>3</w:t>
      </w:r>
      <w:r w:rsidR="006D059D" w:rsidRPr="007542C3">
        <w:rPr>
          <w:lang w:val="sq-AL"/>
        </w:rPr>
        <w:t>)</w:t>
      </w:r>
      <w:r w:rsidRPr="007542C3">
        <w:rPr>
          <w:lang w:val="sq-AL"/>
        </w:rPr>
        <w:t xml:space="preserve"> Në </w:t>
      </w:r>
      <w:r w:rsidR="009A7280" w:rsidRPr="007542C3">
        <w:rPr>
          <w:lang w:val="sq-AL"/>
        </w:rPr>
        <w:t>maksimum</w:t>
      </w:r>
      <w:r w:rsidRPr="007542C3">
        <w:rPr>
          <w:lang w:val="sq-AL"/>
        </w:rPr>
        <w:t xml:space="preserve"> 21 cm</w:t>
      </w:r>
      <w:r w:rsidR="006D059D" w:rsidRPr="007542C3">
        <w:rPr>
          <w:lang w:val="sq-AL"/>
        </w:rPr>
        <w:t>;</w:t>
      </w:r>
      <w:r w:rsidRPr="007542C3">
        <w:rPr>
          <w:lang w:val="sq-AL"/>
        </w:rPr>
        <w:t xml:space="preserve"> dhe</w:t>
      </w:r>
    </w:p>
    <w:p w:rsidR="00970723" w:rsidRPr="007542C3" w:rsidRDefault="00970723" w:rsidP="00970723">
      <w:pPr>
        <w:pStyle w:val="Paragrafi"/>
        <w:rPr>
          <w:lang w:val="sq-AL"/>
        </w:rPr>
      </w:pPr>
      <w:r w:rsidRPr="007542C3">
        <w:rPr>
          <w:lang w:val="sq-AL"/>
        </w:rPr>
        <w:t>4</w:t>
      </w:r>
      <w:r w:rsidR="006D059D" w:rsidRPr="007542C3">
        <w:rPr>
          <w:lang w:val="sq-AL"/>
        </w:rPr>
        <w:t>)</w:t>
      </w:r>
      <w:r w:rsidRPr="007542C3">
        <w:rPr>
          <w:lang w:val="sq-AL"/>
        </w:rPr>
        <w:t xml:space="preserve"> Deri në </w:t>
      </w:r>
      <w:r w:rsidR="00D35C07" w:rsidRPr="007542C3">
        <w:rPr>
          <w:lang w:val="sq-AL"/>
        </w:rPr>
        <w:t>lartë</w:t>
      </w:r>
      <w:r w:rsidRPr="007542C3">
        <w:rPr>
          <w:lang w:val="sq-AL"/>
        </w:rPr>
        <w:t xml:space="preserve">sinë 2 metra referuar </w:t>
      </w:r>
      <w:r w:rsidR="009A7280" w:rsidRPr="007542C3">
        <w:rPr>
          <w:lang w:val="sq-AL"/>
        </w:rPr>
        <w:t>r</w:t>
      </w:r>
      <w:r w:rsidRPr="007542C3">
        <w:rPr>
          <w:lang w:val="sq-AL"/>
        </w:rPr>
        <w:t>rafshit të kokës së shinës</w:t>
      </w:r>
      <w:r w:rsidR="006D059D" w:rsidRPr="007542C3">
        <w:rPr>
          <w:lang w:val="sq-AL"/>
        </w:rPr>
        <w:t>;</w:t>
      </w:r>
      <w:r w:rsidRPr="007542C3">
        <w:rPr>
          <w:lang w:val="sq-AL"/>
        </w:rPr>
        <w:t xml:space="preserve"> dhe </w:t>
      </w:r>
    </w:p>
    <w:p w:rsidR="00970723" w:rsidRPr="007542C3" w:rsidRDefault="00E60753" w:rsidP="00970723">
      <w:pPr>
        <w:pStyle w:val="Paragrafi"/>
        <w:rPr>
          <w:lang w:val="sq-AL"/>
        </w:rPr>
      </w:pPr>
      <w:r>
        <w:rPr>
          <w:noProof/>
        </w:rPr>
        <w:pict>
          <v:shape id="Picture 99" o:spid="_x0000_s1709" type="#_x0000_t75" style="position:absolute;left:0;text-align:left;margin-left:121.35pt;margin-top:15.35pt;width:240.2pt;height:65.2pt;z-index:-251660288;visibility:visible">
            <v:imagedata r:id="rId33" o:title="" croptop="8738f"/>
            <w10:wrap type="topAndBottom"/>
          </v:shape>
        </w:pict>
      </w:r>
      <w:r w:rsidR="00970723" w:rsidRPr="007542C3">
        <w:rPr>
          <w:lang w:val="sq-AL"/>
        </w:rPr>
        <w:t>5</w:t>
      </w:r>
      <w:r w:rsidR="006D059D" w:rsidRPr="007542C3">
        <w:rPr>
          <w:lang w:val="sq-AL"/>
        </w:rPr>
        <w:t>)</w:t>
      </w:r>
      <w:r w:rsidR="00970723" w:rsidRPr="007542C3">
        <w:rPr>
          <w:lang w:val="sq-AL"/>
        </w:rPr>
        <w:t xml:space="preserve"> Deri në një maksimum prej 41 cm sipër kësaj </w:t>
      </w:r>
      <w:r w:rsidR="00D35C07" w:rsidRPr="007542C3">
        <w:rPr>
          <w:lang w:val="sq-AL"/>
        </w:rPr>
        <w:t>lartë</w:t>
      </w:r>
      <w:r w:rsidR="00970723" w:rsidRPr="007542C3">
        <w:rPr>
          <w:lang w:val="sq-AL"/>
        </w:rPr>
        <w:t>sie</w:t>
      </w:r>
      <w:r w:rsidR="006D059D" w:rsidRPr="007542C3">
        <w:rPr>
          <w:lang w:val="sq-AL"/>
        </w:rPr>
        <w:t>.</w:t>
      </w:r>
    </w:p>
    <w:p w:rsidR="00970723" w:rsidRPr="007542C3" w:rsidRDefault="00970723" w:rsidP="00970723">
      <w:pPr>
        <w:pStyle w:val="Paragrafi"/>
        <w:rPr>
          <w:lang w:val="sq-AL"/>
        </w:rPr>
      </w:pPr>
      <w:r w:rsidRPr="007542C3">
        <w:rPr>
          <w:lang w:val="sq-AL"/>
        </w:rPr>
        <w:t>- Përmbi ganxhën e vagonit</w:t>
      </w:r>
    </w:p>
    <w:p w:rsidR="00970723" w:rsidRPr="007542C3" w:rsidRDefault="00E60753" w:rsidP="00970723">
      <w:pPr>
        <w:pStyle w:val="Paragrafi"/>
        <w:rPr>
          <w:lang w:val="sq-AL"/>
        </w:rPr>
      </w:pPr>
      <w:r>
        <w:rPr>
          <w:noProof/>
        </w:rPr>
        <w:pict>
          <v:shape id="Picture 340" o:spid="_x0000_s1708" type="#_x0000_t75" style="position:absolute;left:0;text-align:left;margin-left:155pt;margin-top:14.5pt;width:138.25pt;height:64.1pt;z-index:-251686912;visibility:visible">
            <v:imagedata r:id="rId34" o:title="" croptop="3944f"/>
            <w10:wrap type="topAndBottom"/>
          </v:shape>
        </w:pict>
      </w:r>
      <w:r w:rsidR="003331B1" w:rsidRPr="007542C3">
        <w:rPr>
          <w:lang w:val="sq-AL"/>
        </w:rPr>
        <w:t>6</w:t>
      </w:r>
      <w:r w:rsidR="00150DF9" w:rsidRPr="007542C3">
        <w:rPr>
          <w:lang w:val="sq-AL"/>
        </w:rPr>
        <w:t>)</w:t>
      </w:r>
      <w:r w:rsidR="00970723" w:rsidRPr="007542C3">
        <w:rPr>
          <w:lang w:val="sq-AL"/>
        </w:rPr>
        <w:t xml:space="preserve"> 20 cm në të dy</w:t>
      </w:r>
      <w:r w:rsidR="00150DF9" w:rsidRPr="007542C3">
        <w:rPr>
          <w:lang w:val="sq-AL"/>
        </w:rPr>
        <w:t>ja</w:t>
      </w:r>
      <w:r w:rsidR="00970723" w:rsidRPr="007542C3">
        <w:rPr>
          <w:lang w:val="sq-AL"/>
        </w:rPr>
        <w:t xml:space="preserve"> anët e çengelit dhe 20 cm sipër</w:t>
      </w:r>
      <w:r w:rsidR="006D059D" w:rsidRPr="007542C3">
        <w:rPr>
          <w:lang w:val="sq-AL"/>
        </w:rPr>
        <w:t>.</w:t>
      </w:r>
    </w:p>
    <w:p w:rsidR="00970723" w:rsidRPr="007542C3" w:rsidRDefault="00970723" w:rsidP="00970723">
      <w:pPr>
        <w:pStyle w:val="Paragrafi"/>
        <w:rPr>
          <w:lang w:val="sq-AL"/>
        </w:rPr>
      </w:pPr>
    </w:p>
    <w:p w:rsidR="00970723" w:rsidRPr="007542C3" w:rsidRDefault="00970723" w:rsidP="0035466E">
      <w:pPr>
        <w:pStyle w:val="NeniNr"/>
      </w:pPr>
      <w:r w:rsidRPr="007542C3">
        <w:t>Neni 16</w:t>
      </w:r>
    </w:p>
    <w:p w:rsidR="00970723" w:rsidRPr="007542C3" w:rsidRDefault="002F2914" w:rsidP="0035466E">
      <w:pPr>
        <w:pStyle w:val="NeniTitull"/>
      </w:pPr>
      <w:r w:rsidRPr="007542C3">
        <w:t>Vagonë</w:t>
      </w:r>
      <w:r w:rsidR="00970723" w:rsidRPr="007542C3">
        <w:t xml:space="preserve">t e sigurimit të </w:t>
      </w:r>
      <w:r w:rsidR="009A7280" w:rsidRPr="007542C3">
        <w:t>ngarkesës</w:t>
      </w:r>
      <w:r w:rsidR="00970723" w:rsidRPr="007542C3">
        <w:t xml:space="preserve"> (vagon shtesë – sigurimi)</w:t>
      </w:r>
    </w:p>
    <w:p w:rsidR="0036389A" w:rsidRPr="007542C3" w:rsidRDefault="0036389A" w:rsidP="00970723">
      <w:pPr>
        <w:pStyle w:val="Paragrafi"/>
        <w:rPr>
          <w:lang w:val="sq-AL"/>
        </w:rPr>
      </w:pPr>
    </w:p>
    <w:p w:rsidR="00970723" w:rsidRPr="007542C3" w:rsidRDefault="00970723" w:rsidP="00970723">
      <w:pPr>
        <w:pStyle w:val="Paragrafi"/>
        <w:rPr>
          <w:lang w:val="sq-AL"/>
        </w:rPr>
      </w:pPr>
      <w:r w:rsidRPr="007542C3">
        <w:rPr>
          <w:lang w:val="sq-AL"/>
        </w:rPr>
        <w:t xml:space="preserve">Këto lloje </w:t>
      </w:r>
      <w:r w:rsidR="002F2914" w:rsidRPr="007542C3">
        <w:rPr>
          <w:lang w:val="sq-AL"/>
        </w:rPr>
        <w:t>vagonë</w:t>
      </w:r>
      <w:r w:rsidRPr="007542C3">
        <w:rPr>
          <w:lang w:val="sq-AL"/>
        </w:rPr>
        <w:t>sh duhet të përdoren kur ngarkesa tejkalon gjatësinë limit të saktësuar në neni 15/2. Distancat e mëposhtme të paraqitura duhet të respektohen:</w:t>
      </w:r>
    </w:p>
    <w:p w:rsidR="00970723" w:rsidRPr="007542C3" w:rsidRDefault="00DC332D" w:rsidP="00970723">
      <w:pPr>
        <w:pStyle w:val="Paragrafi"/>
        <w:rPr>
          <w:lang w:val="sq-AL"/>
        </w:rPr>
      </w:pPr>
      <w:r w:rsidRPr="007542C3">
        <w:rPr>
          <w:lang w:val="sq-AL"/>
        </w:rPr>
        <w:t>1</w:t>
      </w:r>
      <w:r w:rsidR="006C14CE" w:rsidRPr="007542C3">
        <w:rPr>
          <w:lang w:val="sq-AL"/>
        </w:rPr>
        <w:t>)</w:t>
      </w:r>
      <w:r w:rsidRPr="007542C3">
        <w:rPr>
          <w:lang w:val="sq-AL"/>
        </w:rPr>
        <w:t xml:space="preserve"> –</w:t>
      </w:r>
      <w:r w:rsidR="00970723" w:rsidRPr="007542C3">
        <w:rPr>
          <w:lang w:val="sq-AL"/>
        </w:rPr>
        <w:t xml:space="preserve"> 35</w:t>
      </w:r>
      <w:r w:rsidRPr="007542C3">
        <w:rPr>
          <w:lang w:val="sq-AL"/>
        </w:rPr>
        <w:t xml:space="preserve"> </w:t>
      </w:r>
      <w:r w:rsidR="00970723" w:rsidRPr="007542C3">
        <w:rPr>
          <w:lang w:val="sq-AL"/>
        </w:rPr>
        <w:t>cm midis ngarkesave</w:t>
      </w:r>
      <w:r w:rsidR="0036389A" w:rsidRPr="007542C3">
        <w:rPr>
          <w:lang w:val="sq-AL"/>
        </w:rPr>
        <w:t>;</w:t>
      </w:r>
    </w:p>
    <w:p w:rsidR="00970723" w:rsidRPr="007542C3" w:rsidRDefault="00E60753" w:rsidP="00970723">
      <w:pPr>
        <w:pStyle w:val="Paragrafi"/>
        <w:rPr>
          <w:lang w:val="sq-AL"/>
        </w:rPr>
      </w:pPr>
      <w:r>
        <w:rPr>
          <w:noProof/>
        </w:rPr>
        <w:pict>
          <v:shape id="Picture 100" o:spid="_x0000_s1707" type="#_x0000_t75" style="position:absolute;left:0;text-align:left;margin-left:87.65pt;margin-top:14.8pt;width:319.65pt;height:74.85pt;z-index:-251659264;visibility:visible">
            <v:imagedata r:id="rId35" o:title="" croptop="6313f" cropbottom="2405f"/>
            <w10:wrap type="topAndBottom"/>
          </v:shape>
        </w:pict>
      </w:r>
      <w:r w:rsidR="00DC332D" w:rsidRPr="007542C3">
        <w:rPr>
          <w:lang w:val="sq-AL"/>
        </w:rPr>
        <w:t>2</w:t>
      </w:r>
      <w:r w:rsidR="006C14CE" w:rsidRPr="007542C3">
        <w:rPr>
          <w:lang w:val="sq-AL"/>
        </w:rPr>
        <w:t>)</w:t>
      </w:r>
      <w:r w:rsidR="00DC332D" w:rsidRPr="007542C3">
        <w:rPr>
          <w:lang w:val="sq-AL"/>
        </w:rPr>
        <w:t xml:space="preserve"> –</w:t>
      </w:r>
      <w:r w:rsidR="00970723" w:rsidRPr="007542C3">
        <w:rPr>
          <w:lang w:val="sq-AL"/>
        </w:rPr>
        <w:t xml:space="preserve"> 10 cm midis ngarkesës dhe dyshemesë së vagonit të sigurimit të ngarkesës</w:t>
      </w:r>
      <w:r w:rsidR="0036389A" w:rsidRPr="007542C3">
        <w:rPr>
          <w:lang w:val="sq-AL"/>
        </w:rPr>
        <w:t>.</w:t>
      </w:r>
    </w:p>
    <w:p w:rsidR="009F3806" w:rsidRDefault="009F3806" w:rsidP="00D35C07">
      <w:pPr>
        <w:pStyle w:val="Paragrafi"/>
        <w:rPr>
          <w:lang w:val="sq-AL"/>
        </w:rPr>
      </w:pPr>
    </w:p>
    <w:p w:rsidR="00970723" w:rsidRPr="007542C3" w:rsidRDefault="00970723" w:rsidP="00D35C07">
      <w:pPr>
        <w:pStyle w:val="Paragrafi"/>
        <w:rPr>
          <w:lang w:val="sq-AL"/>
        </w:rPr>
      </w:pPr>
      <w:r w:rsidRPr="007542C3">
        <w:rPr>
          <w:lang w:val="sq-AL"/>
        </w:rPr>
        <w:t xml:space="preserve">Distanca prej 10 cm nga dyshemeja duhet të respektohet kur ngarkesa del jashtë më tej aksit të fundit ose </w:t>
      </w:r>
      <w:r w:rsidR="00400451" w:rsidRPr="007542C3">
        <w:rPr>
          <w:lang w:val="sq-AL"/>
        </w:rPr>
        <w:t>qend</w:t>
      </w:r>
      <w:r w:rsidRPr="007542C3">
        <w:rPr>
          <w:lang w:val="sq-AL"/>
        </w:rPr>
        <w:t>rës së karretës të vagonit të ngarkuar jo më tepër se 6.5 m.</w:t>
      </w:r>
    </w:p>
    <w:p w:rsidR="00970723" w:rsidRDefault="00970723" w:rsidP="00970723">
      <w:pPr>
        <w:pStyle w:val="Paragrafi"/>
        <w:rPr>
          <w:lang w:val="sq-AL"/>
        </w:rPr>
      </w:pPr>
      <w:r w:rsidRPr="007542C3">
        <w:rPr>
          <w:lang w:val="sq-AL"/>
        </w:rPr>
        <w:t>Për ngarkesa me dalje të madhe zbatohen vlerat sipas tabelës së mëposhtme (janë bazë për kalkulime : profil I 100); vlerat e ndërmjetme duhet të përcaktohen ndërmjet interpolimit.</w:t>
      </w:r>
    </w:p>
    <w:p w:rsidR="0035466E" w:rsidRPr="007542C3" w:rsidRDefault="0035466E" w:rsidP="00970723">
      <w:pPr>
        <w:pStyle w:val="Paragrafi"/>
        <w:rPr>
          <w:lang w:val="sq-AL"/>
        </w:rPr>
      </w:pPr>
    </w:p>
    <w:tbl>
      <w:tblPr>
        <w:tblW w:w="504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2700"/>
      </w:tblGrid>
      <w:tr w:rsidR="00970723" w:rsidRPr="009F3806" w:rsidTr="00356CD5">
        <w:tc>
          <w:tcPr>
            <w:tcW w:w="2340" w:type="dxa"/>
          </w:tcPr>
          <w:p w:rsidR="00970723" w:rsidRPr="009F3806" w:rsidRDefault="00970723" w:rsidP="0035466E">
            <w:pPr>
              <w:pStyle w:val="Paragrafi"/>
              <w:ind w:firstLine="0"/>
              <w:jc w:val="center"/>
              <w:rPr>
                <w:b/>
                <w:sz w:val="18"/>
                <w:szCs w:val="18"/>
                <w:lang w:val="sq-AL"/>
              </w:rPr>
            </w:pPr>
            <w:r w:rsidRPr="009F3806">
              <w:rPr>
                <w:b/>
                <w:sz w:val="18"/>
                <w:szCs w:val="18"/>
                <w:lang w:val="sq-AL"/>
              </w:rPr>
              <w:t xml:space="preserve">Tejkalimi </w:t>
            </w:r>
            <w:r w:rsidR="00E23BC1" w:rsidRPr="009F3806">
              <w:rPr>
                <w:b/>
                <w:sz w:val="18"/>
                <w:szCs w:val="18"/>
                <w:lang w:val="sq-AL"/>
              </w:rPr>
              <w:t>d</w:t>
            </w:r>
            <w:r w:rsidRPr="009F3806">
              <w:rPr>
                <w:b/>
                <w:sz w:val="18"/>
                <w:szCs w:val="18"/>
                <w:lang w:val="sq-AL"/>
              </w:rPr>
              <w:t>eri</w:t>
            </w:r>
          </w:p>
        </w:tc>
        <w:tc>
          <w:tcPr>
            <w:tcW w:w="2700" w:type="dxa"/>
          </w:tcPr>
          <w:p w:rsidR="00970723" w:rsidRPr="009F3806" w:rsidRDefault="008E2DB7" w:rsidP="0035466E">
            <w:pPr>
              <w:pStyle w:val="Paragrafi"/>
              <w:ind w:firstLine="0"/>
              <w:jc w:val="center"/>
              <w:rPr>
                <w:b/>
                <w:sz w:val="18"/>
                <w:szCs w:val="18"/>
                <w:lang w:val="sq-AL"/>
              </w:rPr>
            </w:pPr>
            <w:r w:rsidRPr="009F3806">
              <w:rPr>
                <w:b/>
                <w:sz w:val="18"/>
                <w:szCs w:val="18"/>
                <w:lang w:val="sq-AL"/>
              </w:rPr>
              <w:t>Hapësir</w:t>
            </w:r>
            <w:r w:rsidR="00970723" w:rsidRPr="009F3806">
              <w:rPr>
                <w:b/>
                <w:sz w:val="18"/>
                <w:szCs w:val="18"/>
                <w:lang w:val="sq-AL"/>
              </w:rPr>
              <w:t>a nga dyshemeja</w:t>
            </w:r>
          </w:p>
        </w:tc>
      </w:tr>
      <w:tr w:rsidR="00970723" w:rsidRPr="009F3806" w:rsidTr="00356CD5">
        <w:tc>
          <w:tcPr>
            <w:tcW w:w="2340" w:type="dxa"/>
          </w:tcPr>
          <w:p w:rsidR="00970723" w:rsidRPr="009F3806" w:rsidRDefault="00970723" w:rsidP="0035466E">
            <w:pPr>
              <w:pStyle w:val="Paragrafi"/>
              <w:ind w:firstLine="0"/>
              <w:jc w:val="center"/>
              <w:rPr>
                <w:sz w:val="18"/>
                <w:szCs w:val="18"/>
                <w:lang w:val="sq-AL"/>
              </w:rPr>
            </w:pPr>
            <w:r w:rsidRPr="009F3806">
              <w:rPr>
                <w:sz w:val="18"/>
                <w:szCs w:val="18"/>
                <w:lang w:val="sq-AL"/>
              </w:rPr>
              <w:t>7.0 m</w:t>
            </w:r>
          </w:p>
          <w:p w:rsidR="00970723" w:rsidRPr="009F3806" w:rsidRDefault="00970723" w:rsidP="0035466E">
            <w:pPr>
              <w:pStyle w:val="Paragrafi"/>
              <w:ind w:firstLine="0"/>
              <w:jc w:val="center"/>
              <w:rPr>
                <w:sz w:val="18"/>
                <w:szCs w:val="18"/>
                <w:lang w:val="sq-AL"/>
              </w:rPr>
            </w:pPr>
            <w:r w:rsidRPr="009F3806">
              <w:rPr>
                <w:sz w:val="18"/>
                <w:szCs w:val="18"/>
                <w:lang w:val="sq-AL"/>
              </w:rPr>
              <w:t>8.0 m</w:t>
            </w:r>
          </w:p>
          <w:p w:rsidR="00970723" w:rsidRPr="009F3806" w:rsidRDefault="00970723" w:rsidP="0035466E">
            <w:pPr>
              <w:pStyle w:val="Paragrafi"/>
              <w:ind w:firstLine="0"/>
              <w:jc w:val="center"/>
              <w:rPr>
                <w:sz w:val="18"/>
                <w:szCs w:val="18"/>
                <w:lang w:val="sq-AL"/>
              </w:rPr>
            </w:pPr>
            <w:r w:rsidRPr="009F3806">
              <w:rPr>
                <w:sz w:val="18"/>
                <w:szCs w:val="18"/>
                <w:lang w:val="sq-AL"/>
              </w:rPr>
              <w:t>9.0 m</w:t>
            </w:r>
          </w:p>
          <w:p w:rsidR="00970723" w:rsidRPr="009F3806" w:rsidRDefault="00970723" w:rsidP="0035466E">
            <w:pPr>
              <w:pStyle w:val="Paragrafi"/>
              <w:ind w:firstLine="0"/>
              <w:jc w:val="center"/>
              <w:rPr>
                <w:sz w:val="18"/>
                <w:szCs w:val="18"/>
                <w:lang w:val="sq-AL"/>
              </w:rPr>
            </w:pPr>
            <w:r w:rsidRPr="009F3806">
              <w:rPr>
                <w:sz w:val="18"/>
                <w:szCs w:val="18"/>
                <w:lang w:val="sq-AL"/>
              </w:rPr>
              <w:t>10.0 m</w:t>
            </w:r>
          </w:p>
        </w:tc>
        <w:tc>
          <w:tcPr>
            <w:tcW w:w="2700" w:type="dxa"/>
          </w:tcPr>
          <w:p w:rsidR="00970723" w:rsidRPr="009F3806" w:rsidRDefault="00970723" w:rsidP="0035466E">
            <w:pPr>
              <w:pStyle w:val="Paragrafi"/>
              <w:ind w:firstLine="0"/>
              <w:jc w:val="center"/>
              <w:rPr>
                <w:sz w:val="18"/>
                <w:szCs w:val="18"/>
                <w:lang w:val="sq-AL"/>
              </w:rPr>
            </w:pPr>
            <w:r w:rsidRPr="009F3806">
              <w:rPr>
                <w:sz w:val="18"/>
                <w:szCs w:val="18"/>
                <w:lang w:val="sq-AL"/>
              </w:rPr>
              <w:t>13.0 cm</w:t>
            </w:r>
          </w:p>
          <w:p w:rsidR="00970723" w:rsidRPr="009F3806" w:rsidRDefault="00970723" w:rsidP="0035466E">
            <w:pPr>
              <w:pStyle w:val="Paragrafi"/>
              <w:ind w:firstLine="0"/>
              <w:jc w:val="center"/>
              <w:rPr>
                <w:sz w:val="18"/>
                <w:szCs w:val="18"/>
                <w:lang w:val="sq-AL"/>
              </w:rPr>
            </w:pPr>
            <w:r w:rsidRPr="009F3806">
              <w:rPr>
                <w:sz w:val="18"/>
                <w:szCs w:val="18"/>
                <w:lang w:val="sq-AL"/>
              </w:rPr>
              <w:t>16.0 cm</w:t>
            </w:r>
          </w:p>
          <w:p w:rsidR="00970723" w:rsidRPr="009F3806" w:rsidRDefault="00970723" w:rsidP="0035466E">
            <w:pPr>
              <w:pStyle w:val="Paragrafi"/>
              <w:ind w:firstLine="0"/>
              <w:jc w:val="center"/>
              <w:rPr>
                <w:sz w:val="18"/>
                <w:szCs w:val="18"/>
                <w:lang w:val="sq-AL"/>
              </w:rPr>
            </w:pPr>
            <w:r w:rsidRPr="009F3806">
              <w:rPr>
                <w:sz w:val="18"/>
                <w:szCs w:val="18"/>
                <w:lang w:val="sq-AL"/>
              </w:rPr>
              <w:t>19.0 cm</w:t>
            </w:r>
          </w:p>
          <w:p w:rsidR="00970723" w:rsidRPr="009F3806" w:rsidRDefault="00970723" w:rsidP="0035466E">
            <w:pPr>
              <w:pStyle w:val="Paragrafi"/>
              <w:ind w:firstLine="0"/>
              <w:jc w:val="center"/>
              <w:rPr>
                <w:sz w:val="18"/>
                <w:szCs w:val="18"/>
                <w:lang w:val="sq-AL"/>
              </w:rPr>
            </w:pPr>
            <w:r w:rsidRPr="009F3806">
              <w:rPr>
                <w:sz w:val="18"/>
                <w:szCs w:val="18"/>
                <w:lang w:val="sq-AL"/>
              </w:rPr>
              <w:t>23.0 cm</w:t>
            </w:r>
          </w:p>
        </w:tc>
      </w:tr>
    </w:tbl>
    <w:p w:rsidR="00970723" w:rsidRPr="0035466E" w:rsidRDefault="00970723" w:rsidP="0035466E">
      <w:pPr>
        <w:pStyle w:val="Paragrafi"/>
        <w:jc w:val="center"/>
        <w:rPr>
          <w:sz w:val="18"/>
          <w:lang w:val="sq-AL"/>
        </w:rPr>
      </w:pPr>
    </w:p>
    <w:p w:rsidR="00970723" w:rsidRPr="007542C3" w:rsidRDefault="00970723" w:rsidP="0035466E">
      <w:pPr>
        <w:pStyle w:val="NeniNr"/>
      </w:pPr>
      <w:r w:rsidRPr="007542C3">
        <w:t>Neni 17</w:t>
      </w:r>
    </w:p>
    <w:p w:rsidR="00970723" w:rsidRPr="007542C3" w:rsidRDefault="00970723" w:rsidP="0035466E">
      <w:pPr>
        <w:pStyle w:val="NeniTitull"/>
      </w:pPr>
      <w:r w:rsidRPr="007542C3">
        <w:t xml:space="preserve">Çiftimet e përhershme, të shumëfishta ose </w:t>
      </w:r>
      <w:r w:rsidR="002F2914" w:rsidRPr="007542C3">
        <w:t>vagonë</w:t>
      </w:r>
      <w:r w:rsidRPr="007542C3">
        <w:t xml:space="preserve"> të lidhur</w:t>
      </w:r>
    </w:p>
    <w:p w:rsidR="00B41CE0" w:rsidRPr="0035466E" w:rsidRDefault="00B41CE0" w:rsidP="00970723">
      <w:pPr>
        <w:pStyle w:val="Paragrafi"/>
        <w:rPr>
          <w:sz w:val="16"/>
          <w:lang w:val="sq-AL"/>
        </w:rPr>
      </w:pPr>
    </w:p>
    <w:p w:rsidR="00970723" w:rsidRPr="007542C3" w:rsidRDefault="00970723" w:rsidP="00970723">
      <w:pPr>
        <w:pStyle w:val="Paragrafi"/>
        <w:rPr>
          <w:lang w:val="sq-AL"/>
        </w:rPr>
      </w:pPr>
      <w:r w:rsidRPr="007542C3">
        <w:rPr>
          <w:lang w:val="sq-AL"/>
        </w:rPr>
        <w:t>1</w:t>
      </w:r>
      <w:r w:rsidR="00870C68" w:rsidRPr="007542C3">
        <w:rPr>
          <w:lang w:val="sq-AL"/>
        </w:rPr>
        <w:t>.</w:t>
      </w:r>
      <w:r w:rsidR="00B41CE0" w:rsidRPr="007542C3">
        <w:rPr>
          <w:lang w:val="sq-AL"/>
        </w:rPr>
        <w:t xml:space="preserve"> </w:t>
      </w:r>
      <w:r w:rsidRPr="007542C3">
        <w:rPr>
          <w:lang w:val="sq-AL"/>
        </w:rPr>
        <w:t xml:space="preserve">Një vagon i </w:t>
      </w:r>
      <w:r w:rsidR="009A7280" w:rsidRPr="007542C3">
        <w:rPr>
          <w:lang w:val="sq-AL"/>
        </w:rPr>
        <w:t>përgatitur</w:t>
      </w:r>
      <w:r w:rsidRPr="007542C3">
        <w:rPr>
          <w:lang w:val="sq-AL"/>
        </w:rPr>
        <w:t xml:space="preserve"> nga njësi t</w:t>
      </w:r>
      <w:r w:rsidR="00124CE7" w:rsidRPr="007542C3">
        <w:rPr>
          <w:rFonts w:ascii="Times New Roman" w:hAnsi="Times New Roman"/>
          <w:lang w:val="sq-AL"/>
        </w:rPr>
        <w:t>ë</w:t>
      </w:r>
      <w:r w:rsidRPr="007542C3">
        <w:rPr>
          <w:lang w:val="sq-AL"/>
        </w:rPr>
        <w:t xml:space="preserve"> lidhura në mënyrë të përhershme ose</w:t>
      </w:r>
      <w:r w:rsidR="00CC001B" w:rsidRPr="007542C3">
        <w:rPr>
          <w:lang w:val="sq-AL"/>
        </w:rPr>
        <w:t xml:space="preserve"> një </w:t>
      </w:r>
      <w:r w:rsidRPr="007542C3">
        <w:rPr>
          <w:lang w:val="sq-AL"/>
        </w:rPr>
        <w:t>vagon i shumëfisht</w:t>
      </w:r>
      <w:r w:rsidR="00124CE7" w:rsidRPr="007542C3">
        <w:rPr>
          <w:rFonts w:ascii="Times New Roman" w:hAnsi="Times New Roman"/>
          <w:lang w:val="sq-AL"/>
        </w:rPr>
        <w:t>ë</w:t>
      </w:r>
      <w:r w:rsidRPr="007542C3">
        <w:rPr>
          <w:lang w:val="sq-AL"/>
        </w:rPr>
        <w:t xml:space="preserve"> është një grup prej disa </w:t>
      </w:r>
      <w:r w:rsidR="002F2914" w:rsidRPr="007542C3">
        <w:rPr>
          <w:lang w:val="sq-AL"/>
        </w:rPr>
        <w:t>vagonë</w:t>
      </w:r>
      <w:r w:rsidRPr="007542C3">
        <w:rPr>
          <w:lang w:val="sq-AL"/>
        </w:rPr>
        <w:t xml:space="preserve">sh që funksionojnë si një vagon i vetëm. Një vagon i tillë mund të jetë i formuar nga </w:t>
      </w:r>
      <w:r w:rsidR="002F2914" w:rsidRPr="007542C3">
        <w:rPr>
          <w:lang w:val="sq-AL"/>
        </w:rPr>
        <w:t>vagonë</w:t>
      </w:r>
      <w:r w:rsidRPr="007542C3">
        <w:rPr>
          <w:lang w:val="sq-AL"/>
        </w:rPr>
        <w:t xml:space="preserve"> me akse ose </w:t>
      </w:r>
      <w:r w:rsidR="002F2914" w:rsidRPr="007542C3">
        <w:rPr>
          <w:lang w:val="sq-AL"/>
        </w:rPr>
        <w:t>vagonë</w:t>
      </w:r>
      <w:r w:rsidRPr="007542C3">
        <w:rPr>
          <w:lang w:val="sq-AL"/>
        </w:rPr>
        <w:t xml:space="preserve"> me karreta.</w:t>
      </w:r>
    </w:p>
    <w:p w:rsidR="00970723" w:rsidRPr="007542C3" w:rsidRDefault="00970723" w:rsidP="00970723">
      <w:pPr>
        <w:pStyle w:val="Paragrafi"/>
        <w:rPr>
          <w:lang w:val="sq-AL"/>
        </w:rPr>
      </w:pPr>
      <w:r w:rsidRPr="007542C3">
        <w:rPr>
          <w:lang w:val="sq-AL"/>
        </w:rPr>
        <w:t>2</w:t>
      </w:r>
      <w:r w:rsidR="00870C68" w:rsidRPr="007542C3">
        <w:rPr>
          <w:lang w:val="sq-AL"/>
        </w:rPr>
        <w:t>.</w:t>
      </w:r>
      <w:r w:rsidR="00B41CE0" w:rsidRPr="007542C3">
        <w:rPr>
          <w:lang w:val="sq-AL"/>
        </w:rPr>
        <w:t xml:space="preserve"> </w:t>
      </w:r>
      <w:r w:rsidRPr="007542C3">
        <w:rPr>
          <w:lang w:val="sq-AL"/>
        </w:rPr>
        <w:t>Një vagon i</w:t>
      </w:r>
      <w:r w:rsidR="00152693" w:rsidRPr="007542C3">
        <w:rPr>
          <w:lang w:val="sq-AL"/>
        </w:rPr>
        <w:t xml:space="preserve"> tillë </w:t>
      </w:r>
      <w:r w:rsidRPr="007542C3">
        <w:rPr>
          <w:lang w:val="sq-AL"/>
        </w:rPr>
        <w:t xml:space="preserve">është një mjet i </w:t>
      </w:r>
      <w:r w:rsidR="009A7280" w:rsidRPr="007542C3">
        <w:rPr>
          <w:lang w:val="sq-AL"/>
        </w:rPr>
        <w:t>përgatitur</w:t>
      </w:r>
      <w:r w:rsidRPr="007542C3">
        <w:rPr>
          <w:lang w:val="sq-AL"/>
        </w:rPr>
        <w:t xml:space="preserve"> nga elemente të veçant</w:t>
      </w:r>
      <w:r w:rsidR="00B41CE0" w:rsidRPr="007542C3">
        <w:rPr>
          <w:lang w:val="sq-AL"/>
        </w:rPr>
        <w:t>a</w:t>
      </w:r>
      <w:r w:rsidRPr="007542C3">
        <w:rPr>
          <w:lang w:val="sq-AL"/>
        </w:rPr>
        <w:t xml:space="preserve"> dhe të lidhur</w:t>
      </w:r>
      <w:r w:rsidR="006C14CE" w:rsidRPr="007542C3">
        <w:rPr>
          <w:lang w:val="sq-AL"/>
        </w:rPr>
        <w:t>a</w:t>
      </w:r>
      <w:r w:rsidRPr="007542C3">
        <w:rPr>
          <w:lang w:val="sq-AL"/>
        </w:rPr>
        <w:t xml:space="preserve"> nga pajisje të ndërmjetme. Ai përmban së paku 3 akse ose 3 karreta.</w:t>
      </w:r>
    </w:p>
    <w:p w:rsidR="00970723" w:rsidRPr="007542C3" w:rsidRDefault="00970723" w:rsidP="00970723">
      <w:pPr>
        <w:pStyle w:val="Paragrafi"/>
        <w:rPr>
          <w:lang w:val="sq-AL"/>
        </w:rPr>
      </w:pPr>
      <w:r w:rsidRPr="007542C3">
        <w:rPr>
          <w:lang w:val="sq-AL"/>
        </w:rPr>
        <w:t>3</w:t>
      </w:r>
      <w:r w:rsidR="00870C68" w:rsidRPr="007542C3">
        <w:rPr>
          <w:lang w:val="sq-AL"/>
        </w:rPr>
        <w:t>.</w:t>
      </w:r>
      <w:r w:rsidR="00B41CE0" w:rsidRPr="007542C3">
        <w:rPr>
          <w:lang w:val="sq-AL"/>
        </w:rPr>
        <w:t xml:space="preserve"> </w:t>
      </w:r>
      <w:r w:rsidRPr="007542C3">
        <w:rPr>
          <w:lang w:val="sq-AL"/>
        </w:rPr>
        <w:t>Ky vagon duhet të konsiderohet si mjet i veçantë në kuptimin e shfrytëzimit. Ai ka një numër identifikimi, dokumentacionin e ngarkimit si</w:t>
      </w:r>
      <w:r w:rsidR="00CC001B" w:rsidRPr="007542C3">
        <w:rPr>
          <w:lang w:val="sq-AL"/>
        </w:rPr>
        <w:t xml:space="preserve"> një </w:t>
      </w:r>
      <w:r w:rsidRPr="007542C3">
        <w:rPr>
          <w:lang w:val="sq-AL"/>
        </w:rPr>
        <w:t>mjet i vetëm, ka një kapacitet ngarkimi të përgjithshëm.</w:t>
      </w:r>
    </w:p>
    <w:p w:rsidR="00970723" w:rsidRPr="007542C3" w:rsidRDefault="00970723" w:rsidP="00970723">
      <w:pPr>
        <w:pStyle w:val="Paragrafi"/>
        <w:rPr>
          <w:lang w:val="sq-AL"/>
        </w:rPr>
      </w:pPr>
      <w:r w:rsidRPr="007542C3">
        <w:rPr>
          <w:lang w:val="sq-AL"/>
        </w:rPr>
        <w:t>4</w:t>
      </w:r>
      <w:r w:rsidR="00870C68" w:rsidRPr="007542C3">
        <w:rPr>
          <w:lang w:val="sq-AL"/>
        </w:rPr>
        <w:t>.</w:t>
      </w:r>
      <w:r w:rsidR="00B41CE0" w:rsidRPr="007542C3">
        <w:rPr>
          <w:lang w:val="sq-AL"/>
        </w:rPr>
        <w:t xml:space="preserve"> </w:t>
      </w:r>
      <w:r w:rsidRPr="007542C3">
        <w:rPr>
          <w:lang w:val="sq-AL"/>
        </w:rPr>
        <w:t xml:space="preserve">Ngarkesa limit për </w:t>
      </w:r>
      <w:r w:rsidR="002F2914" w:rsidRPr="007542C3">
        <w:rPr>
          <w:lang w:val="sq-AL"/>
        </w:rPr>
        <w:t>çdo</w:t>
      </w:r>
      <w:r w:rsidRPr="007542C3">
        <w:rPr>
          <w:lang w:val="sq-AL"/>
        </w:rPr>
        <w:t xml:space="preserve"> element të veçant</w:t>
      </w:r>
      <w:r w:rsidR="00124CE7" w:rsidRPr="007542C3">
        <w:rPr>
          <w:rFonts w:ascii="Times New Roman" w:hAnsi="Times New Roman"/>
          <w:lang w:val="sq-AL"/>
        </w:rPr>
        <w:t>ë</w:t>
      </w:r>
      <w:r w:rsidRPr="007542C3">
        <w:rPr>
          <w:lang w:val="sq-AL"/>
        </w:rPr>
        <w:t xml:space="preserve"> është e barabart</w:t>
      </w:r>
      <w:r w:rsidR="00124CE7" w:rsidRPr="007542C3">
        <w:rPr>
          <w:rFonts w:ascii="Times New Roman" w:hAnsi="Times New Roman"/>
          <w:lang w:val="sq-AL"/>
        </w:rPr>
        <w:t>ë</w:t>
      </w:r>
      <w:r w:rsidRPr="007542C3">
        <w:rPr>
          <w:lang w:val="sq-AL"/>
        </w:rPr>
        <w:t xml:space="preserve"> me totalin e kapacitetit ngarkues, i ndarë në numrin e elementeve që </w:t>
      </w:r>
      <w:r w:rsidR="009A7280" w:rsidRPr="007542C3">
        <w:rPr>
          <w:lang w:val="sq-AL"/>
        </w:rPr>
        <w:t>përbëjnë</w:t>
      </w:r>
      <w:r w:rsidRPr="007542C3">
        <w:rPr>
          <w:lang w:val="sq-AL"/>
        </w:rPr>
        <w:t xml:space="preserve"> grupin. Në çdo element duhet të respektohen në mënyrë të njëjtë rregullat si një vagon i zakonshëm veçanërisht në këndshikimin e shpërndarjes së ngarkesës në drejtimin gjatësor e tërthor të vagonit (shih</w:t>
      </w:r>
      <w:r w:rsidR="00124CE7" w:rsidRPr="007542C3">
        <w:rPr>
          <w:lang w:val="sq-AL"/>
        </w:rPr>
        <w:t>,</w:t>
      </w:r>
      <w:r w:rsidRPr="007542C3">
        <w:rPr>
          <w:lang w:val="sq-AL"/>
        </w:rPr>
        <w:t xml:space="preserve"> gjithashtu</w:t>
      </w:r>
      <w:r w:rsidR="00124CE7" w:rsidRPr="007542C3">
        <w:rPr>
          <w:lang w:val="sq-AL"/>
        </w:rPr>
        <w:t>,</w:t>
      </w:r>
      <w:r w:rsidRPr="007542C3">
        <w:rPr>
          <w:lang w:val="sq-AL"/>
        </w:rPr>
        <w:t xml:space="preserve"> paragrafin 5.9)</w:t>
      </w:r>
      <w:r w:rsidR="00B41CE0" w:rsidRPr="007542C3">
        <w:rPr>
          <w:lang w:val="sq-AL"/>
        </w:rPr>
        <w:t>.</w:t>
      </w:r>
    </w:p>
    <w:p w:rsidR="00970723" w:rsidRPr="007542C3" w:rsidRDefault="00970723" w:rsidP="00970723">
      <w:pPr>
        <w:pStyle w:val="Paragrafi"/>
        <w:rPr>
          <w:lang w:val="sq-AL"/>
        </w:rPr>
      </w:pPr>
      <w:r w:rsidRPr="007542C3">
        <w:rPr>
          <w:lang w:val="sq-AL"/>
        </w:rPr>
        <w:t>5</w:t>
      </w:r>
      <w:r w:rsidR="00870C68" w:rsidRPr="007542C3">
        <w:rPr>
          <w:lang w:val="sq-AL"/>
        </w:rPr>
        <w:t>.</w:t>
      </w:r>
      <w:r w:rsidR="00B41CE0" w:rsidRPr="007542C3">
        <w:rPr>
          <w:lang w:val="sq-AL"/>
        </w:rPr>
        <w:t xml:space="preserve"> </w:t>
      </w:r>
      <w:r w:rsidRPr="007542C3">
        <w:rPr>
          <w:lang w:val="sq-AL"/>
        </w:rPr>
        <w:t xml:space="preserve">Mallrat e ngurta janë subjekt ku duhet të aplikohen kushtet për </w:t>
      </w:r>
      <w:r w:rsidR="009A7280" w:rsidRPr="007542C3">
        <w:rPr>
          <w:lang w:val="sq-AL"/>
        </w:rPr>
        <w:t>shpërndarjen</w:t>
      </w:r>
      <w:r w:rsidRPr="007542C3">
        <w:rPr>
          <w:lang w:val="sq-AL"/>
        </w:rPr>
        <w:t xml:space="preserve"> e ngarkesës në disa </w:t>
      </w:r>
      <w:r w:rsidR="002F2914" w:rsidRPr="007542C3">
        <w:rPr>
          <w:lang w:val="sq-AL"/>
        </w:rPr>
        <w:t>vagonë</w:t>
      </w:r>
      <w:r w:rsidRPr="007542C3">
        <w:rPr>
          <w:lang w:val="sq-AL"/>
        </w:rPr>
        <w:t xml:space="preserve">. Ngarkesa mund të jetë e shtrirë duke kaluar mbi zonën e lidhjes së </w:t>
      </w:r>
      <w:r w:rsidR="002F2914" w:rsidRPr="007542C3">
        <w:rPr>
          <w:lang w:val="sq-AL"/>
        </w:rPr>
        <w:t>vagonë</w:t>
      </w:r>
      <w:r w:rsidRPr="007542C3">
        <w:rPr>
          <w:lang w:val="sq-AL"/>
        </w:rPr>
        <w:t>ve. Në këtë rast</w:t>
      </w:r>
      <w:r w:rsidR="006C14CE" w:rsidRPr="007542C3">
        <w:rPr>
          <w:lang w:val="sq-AL"/>
        </w:rPr>
        <w:t>,</w:t>
      </w:r>
      <w:r w:rsidRPr="007542C3">
        <w:rPr>
          <w:lang w:val="sq-AL"/>
        </w:rPr>
        <w:t xml:space="preserve"> duhet të merret parasysh toleranca e lëvizjes gjatësore (shih</w:t>
      </w:r>
      <w:r w:rsidR="00124CE7" w:rsidRPr="007542C3">
        <w:rPr>
          <w:lang w:val="sq-AL"/>
        </w:rPr>
        <w:t>,</w:t>
      </w:r>
      <w:r w:rsidRPr="007542C3">
        <w:rPr>
          <w:lang w:val="sq-AL"/>
        </w:rPr>
        <w:t xml:space="preserve"> gjithashtu</w:t>
      </w:r>
      <w:r w:rsidR="00124CE7" w:rsidRPr="007542C3">
        <w:rPr>
          <w:lang w:val="sq-AL"/>
        </w:rPr>
        <w:t>,</w:t>
      </w:r>
      <w:r w:rsidRPr="007542C3">
        <w:rPr>
          <w:lang w:val="sq-AL"/>
        </w:rPr>
        <w:t xml:space="preserve"> paragrafin 4.3)</w:t>
      </w:r>
      <w:r w:rsidR="00B41CE0" w:rsidRPr="007542C3">
        <w:rPr>
          <w:lang w:val="sq-AL"/>
        </w:rPr>
        <w:t>.</w:t>
      </w:r>
    </w:p>
    <w:p w:rsidR="00970723" w:rsidRPr="007542C3" w:rsidRDefault="00970723" w:rsidP="00970723">
      <w:pPr>
        <w:pStyle w:val="Paragrafi"/>
        <w:rPr>
          <w:lang w:val="sq-AL"/>
        </w:rPr>
      </w:pPr>
      <w:r w:rsidRPr="007542C3">
        <w:rPr>
          <w:lang w:val="sq-AL"/>
        </w:rPr>
        <w:t xml:space="preserve">Kushtet e sigurimit që zbatohen në </w:t>
      </w:r>
      <w:r w:rsidR="002F2914" w:rsidRPr="007542C3">
        <w:rPr>
          <w:lang w:val="sq-AL"/>
        </w:rPr>
        <w:t>vagonë</w:t>
      </w:r>
      <w:r w:rsidRPr="007542C3">
        <w:rPr>
          <w:lang w:val="sq-AL"/>
        </w:rPr>
        <w:t>t shtesë mund të zbatohen</w:t>
      </w:r>
      <w:r w:rsidR="0088554F" w:rsidRPr="007542C3">
        <w:rPr>
          <w:lang w:val="sq-AL"/>
        </w:rPr>
        <w:t xml:space="preserve"> për </w:t>
      </w:r>
      <w:r w:rsidRPr="007542C3">
        <w:rPr>
          <w:lang w:val="sq-AL"/>
        </w:rPr>
        <w:t>analogji dhe për ngarkesat që vendosen vetëm në një element dhe dalin jashtë vagonit duke kaluar mbi zonën e lidhjes.</w:t>
      </w:r>
    </w:p>
    <w:p w:rsidR="00870C68" w:rsidRPr="009F3806" w:rsidRDefault="00870C68" w:rsidP="00870C68">
      <w:pPr>
        <w:pStyle w:val="Paragrafi"/>
        <w:ind w:firstLine="0"/>
        <w:rPr>
          <w:sz w:val="10"/>
          <w:lang w:val="sq-AL"/>
        </w:rPr>
      </w:pPr>
    </w:p>
    <w:p w:rsidR="00970723" w:rsidRPr="0035466E" w:rsidRDefault="003331B1" w:rsidP="0035466E">
      <w:pPr>
        <w:pStyle w:val="TitulliTitull"/>
      </w:pPr>
      <w:r w:rsidRPr="0035466E">
        <w:t>KAPITULLI  V</w:t>
      </w:r>
    </w:p>
    <w:p w:rsidR="0035466E" w:rsidRPr="0035466E" w:rsidRDefault="0035466E" w:rsidP="00870C68">
      <w:pPr>
        <w:pStyle w:val="Paragrafi"/>
        <w:ind w:firstLine="0"/>
        <w:jc w:val="center"/>
        <w:rPr>
          <w:sz w:val="16"/>
          <w:lang w:val="sq-AL"/>
        </w:rPr>
      </w:pPr>
    </w:p>
    <w:p w:rsidR="00970723" w:rsidRPr="0035466E" w:rsidRDefault="00970723" w:rsidP="0035466E">
      <w:pPr>
        <w:pStyle w:val="NeniNr"/>
      </w:pPr>
      <w:r w:rsidRPr="0035466E">
        <w:t>Neni 18</w:t>
      </w:r>
    </w:p>
    <w:p w:rsidR="00970723" w:rsidRPr="0035466E" w:rsidRDefault="00970723" w:rsidP="0035466E">
      <w:pPr>
        <w:pStyle w:val="NeniTitull"/>
      </w:pPr>
      <w:r w:rsidRPr="0035466E">
        <w:t>Metodat e ngarkimit dhe sigurimi</w:t>
      </w:r>
    </w:p>
    <w:p w:rsidR="00870C68" w:rsidRPr="009F3806" w:rsidRDefault="00870C68" w:rsidP="00970723">
      <w:pPr>
        <w:pStyle w:val="Paragrafi"/>
        <w:rPr>
          <w:sz w:val="12"/>
          <w:lang w:val="sq-AL"/>
        </w:rPr>
      </w:pPr>
    </w:p>
    <w:p w:rsidR="00970723" w:rsidRPr="007542C3" w:rsidRDefault="00970723" w:rsidP="00970723">
      <w:pPr>
        <w:pStyle w:val="Paragrafi"/>
        <w:rPr>
          <w:lang w:val="sq-AL"/>
        </w:rPr>
      </w:pPr>
      <w:r w:rsidRPr="007542C3">
        <w:rPr>
          <w:lang w:val="sq-AL"/>
        </w:rPr>
        <w:t>1</w:t>
      </w:r>
      <w:r w:rsidR="00870C68" w:rsidRPr="007542C3">
        <w:rPr>
          <w:lang w:val="sq-AL"/>
        </w:rPr>
        <w:t>.</w:t>
      </w:r>
      <w:r w:rsidR="0035466E">
        <w:rPr>
          <w:lang w:val="sq-AL"/>
        </w:rPr>
        <w:t xml:space="preserve"> </w:t>
      </w:r>
      <w:r w:rsidRPr="007542C3">
        <w:rPr>
          <w:lang w:val="sq-AL"/>
        </w:rPr>
        <w:t>Parimet bazë</w:t>
      </w:r>
    </w:p>
    <w:p w:rsidR="00970723" w:rsidRPr="007542C3" w:rsidRDefault="00970723" w:rsidP="00970723">
      <w:pPr>
        <w:pStyle w:val="Paragrafi"/>
        <w:rPr>
          <w:lang w:val="sq-AL"/>
        </w:rPr>
      </w:pPr>
      <w:r w:rsidRPr="007542C3">
        <w:rPr>
          <w:lang w:val="sq-AL"/>
        </w:rPr>
        <w:t>Lloji i mallit, karakteristikat e vagonit dhe linja në të cilën do të lëvizet</w:t>
      </w:r>
      <w:r w:rsidR="00440B62" w:rsidRPr="007542C3">
        <w:rPr>
          <w:lang w:val="sq-AL"/>
        </w:rPr>
        <w:t>,</w:t>
      </w:r>
      <w:r w:rsidRPr="007542C3">
        <w:rPr>
          <w:lang w:val="sq-AL"/>
        </w:rPr>
        <w:t xml:space="preserve"> duhet të merren parasysh gjatë procesit të ngarkimit. Sigurimi teknik i lëvizjes nuk lejon kompromise si zhvendosje ose </w:t>
      </w:r>
      <w:r w:rsidR="009A7280" w:rsidRPr="007542C3">
        <w:rPr>
          <w:lang w:val="sq-AL"/>
        </w:rPr>
        <w:t>lëvizje</w:t>
      </w:r>
      <w:r w:rsidRPr="007542C3">
        <w:rPr>
          <w:lang w:val="sq-AL"/>
        </w:rPr>
        <w:t xml:space="preserve"> të ngarkesës, ndryshim të qendrës së gravitetit, influenca të erës ose prezenc</w:t>
      </w:r>
      <w:r w:rsidR="009A7280" w:rsidRPr="007542C3">
        <w:rPr>
          <w:rFonts w:ascii="Times New Roman" w:hAnsi="Times New Roman"/>
          <w:lang w:val="sq-AL"/>
        </w:rPr>
        <w:t>ë</w:t>
      </w:r>
      <w:r w:rsidRPr="007542C3">
        <w:rPr>
          <w:lang w:val="sq-AL"/>
        </w:rPr>
        <w:t xml:space="preserve"> të dëborës ose akullit në sipërfaqen e ngarkimit ose në ngarkesë etj. Ngarkesa duhet të sigurohet që të ketë një pozicion të stabilizuar dhe të siguruar për lëvizje gjatësore ose tërthore, rënie, lëvizje, rrotullim, anim dhe ngritje (nga era). Nuk duhet të shkaktohen dëmtime nga zgjedhja e pozicionit të ngarkesës dhe mënyra e fiksimit të mallit në vagon.</w:t>
      </w:r>
    </w:p>
    <w:p w:rsidR="00970723" w:rsidRPr="007542C3" w:rsidRDefault="002F2914" w:rsidP="00970723">
      <w:pPr>
        <w:pStyle w:val="Paragrafi"/>
        <w:rPr>
          <w:lang w:val="sq-AL"/>
        </w:rPr>
      </w:pPr>
      <w:r w:rsidRPr="007542C3">
        <w:rPr>
          <w:lang w:val="sq-AL"/>
        </w:rPr>
        <w:t>Vagonë</w:t>
      </w:r>
      <w:r w:rsidR="00970723" w:rsidRPr="007542C3">
        <w:rPr>
          <w:lang w:val="sq-AL"/>
        </w:rPr>
        <w:t>t pajisen me sponda, krahë dhe pajisje të tjera fiksimi që duhet të përdoren për sigurimin e mallit. Spondat dhe krahët duhet përgjithësisht të jenë sipas kushteve teknike. Kur këto nuk sigurojnë stabilitetin e ngarkesës, p.sh</w:t>
      </w:r>
      <w:r w:rsidR="002C0E20" w:rsidRPr="007542C3">
        <w:rPr>
          <w:lang w:val="sq-AL"/>
        </w:rPr>
        <w:t>.,</w:t>
      </w:r>
      <w:r w:rsidR="00970723" w:rsidRPr="007542C3">
        <w:rPr>
          <w:lang w:val="sq-AL"/>
        </w:rPr>
        <w:t xml:space="preserve"> në rastet e ngarkesave jashtë dimensioneve, </w:t>
      </w:r>
      <w:r w:rsidR="002F68F3" w:rsidRPr="007542C3">
        <w:rPr>
          <w:lang w:val="sq-AL"/>
        </w:rPr>
        <w:t>atëher</w:t>
      </w:r>
      <w:r w:rsidR="002F68F3" w:rsidRPr="007542C3">
        <w:rPr>
          <w:rFonts w:ascii="Times New Roman" w:hAnsi="Times New Roman"/>
          <w:lang w:val="sq-AL"/>
        </w:rPr>
        <w:t>ë</w:t>
      </w:r>
      <w:r w:rsidR="00970723" w:rsidRPr="007542C3">
        <w:rPr>
          <w:lang w:val="sq-AL"/>
        </w:rPr>
        <w:t xml:space="preserve"> sigurimi i tij bëhet subjekt i një marrëveshje ndërmjet transportuesve hekurudhor duke përdorur pajisje të veçanta.</w:t>
      </w:r>
    </w:p>
    <w:p w:rsidR="00970723" w:rsidRPr="007542C3" w:rsidRDefault="00970723" w:rsidP="00970723">
      <w:pPr>
        <w:pStyle w:val="Paragrafi"/>
        <w:rPr>
          <w:lang w:val="sq-AL"/>
        </w:rPr>
      </w:pPr>
      <w:r w:rsidRPr="007542C3">
        <w:rPr>
          <w:lang w:val="sq-AL"/>
        </w:rPr>
        <w:t>2</w:t>
      </w:r>
      <w:r w:rsidR="00A33A91" w:rsidRPr="007542C3">
        <w:rPr>
          <w:lang w:val="sq-AL"/>
        </w:rPr>
        <w:t>.</w:t>
      </w:r>
      <w:r w:rsidRPr="007542C3">
        <w:rPr>
          <w:lang w:val="sq-AL"/>
        </w:rPr>
        <w:t xml:space="preserve"> Mallra që ngarkohen rifuzo (pa </w:t>
      </w:r>
      <w:r w:rsidR="0036389A" w:rsidRPr="007542C3">
        <w:rPr>
          <w:lang w:val="sq-AL"/>
        </w:rPr>
        <w:t>ambalazhim</w:t>
      </w:r>
      <w:r w:rsidRPr="007542C3">
        <w:rPr>
          <w:lang w:val="sq-AL"/>
        </w:rPr>
        <w:t>)</w:t>
      </w:r>
    </w:p>
    <w:p w:rsidR="00970723" w:rsidRPr="007542C3" w:rsidRDefault="00970723" w:rsidP="00970723">
      <w:pPr>
        <w:pStyle w:val="Paragrafi"/>
        <w:rPr>
          <w:lang w:val="sq-AL"/>
        </w:rPr>
      </w:pPr>
      <w:r w:rsidRPr="007542C3">
        <w:rPr>
          <w:lang w:val="sq-AL"/>
        </w:rPr>
        <w:t>Mallra</w:t>
      </w:r>
      <w:r w:rsidR="006047FC" w:rsidRPr="007542C3">
        <w:rPr>
          <w:lang w:val="sq-AL"/>
        </w:rPr>
        <w:t>,</w:t>
      </w:r>
      <w:r w:rsidRPr="007542C3">
        <w:rPr>
          <w:lang w:val="sq-AL"/>
        </w:rPr>
        <w:t xml:space="preserve"> të tilla si</w:t>
      </w:r>
      <w:r w:rsidR="006047FC" w:rsidRPr="007542C3">
        <w:rPr>
          <w:lang w:val="sq-AL"/>
        </w:rPr>
        <w:t>:</w:t>
      </w:r>
      <w:r w:rsidRPr="007542C3">
        <w:rPr>
          <w:lang w:val="sq-AL"/>
        </w:rPr>
        <w:t xml:space="preserve"> skrap i çelikut, ambalazhe letre të </w:t>
      </w:r>
      <w:r w:rsidR="009A7280" w:rsidRPr="007542C3">
        <w:rPr>
          <w:lang w:val="sq-AL"/>
        </w:rPr>
        <w:t>përdorura</w:t>
      </w:r>
      <w:r w:rsidRPr="007542C3">
        <w:rPr>
          <w:lang w:val="sq-AL"/>
        </w:rPr>
        <w:t>, lënde druri e sharruar, materiale ndërtimi (zhavorr, çakull), minerale etj.</w:t>
      </w:r>
      <w:r w:rsidR="001C665C" w:rsidRPr="007542C3">
        <w:rPr>
          <w:lang w:val="sq-AL"/>
        </w:rPr>
        <w:t>,</w:t>
      </w:r>
      <w:r w:rsidRPr="007542C3">
        <w:rPr>
          <w:lang w:val="sq-AL"/>
        </w:rPr>
        <w:t xml:space="preserve"> duhet të jenë të shpërndarë në të gjithë sipërfaqen e ngarkimit të vagonit.</w:t>
      </w:r>
    </w:p>
    <w:p w:rsidR="00970723" w:rsidRPr="007542C3" w:rsidRDefault="00970723" w:rsidP="00E23BC1">
      <w:pPr>
        <w:pStyle w:val="Paragrafi"/>
        <w:ind w:left="-144" w:right="-144"/>
        <w:rPr>
          <w:lang w:val="sq-AL"/>
        </w:rPr>
      </w:pPr>
      <w:r w:rsidRPr="007542C3">
        <w:rPr>
          <w:lang w:val="sq-AL"/>
        </w:rPr>
        <w:t>3</w:t>
      </w:r>
      <w:r w:rsidR="00A33A91" w:rsidRPr="007542C3">
        <w:rPr>
          <w:lang w:val="sq-AL"/>
        </w:rPr>
        <w:t>.</w:t>
      </w:r>
      <w:r w:rsidRPr="007542C3">
        <w:rPr>
          <w:lang w:val="sq-AL"/>
        </w:rPr>
        <w:t xml:space="preserve"> Mallra të leht</w:t>
      </w:r>
      <w:r w:rsidR="00124CE7" w:rsidRPr="007542C3">
        <w:rPr>
          <w:lang w:val="sq-AL"/>
        </w:rPr>
        <w:t>a</w:t>
      </w:r>
      <w:r w:rsidRPr="007542C3">
        <w:rPr>
          <w:lang w:val="sq-AL"/>
        </w:rPr>
        <w:t xml:space="preserve"> (ose pjesë të tyre) me prirje për t</w:t>
      </w:r>
      <w:r w:rsidR="00124CE7" w:rsidRPr="007542C3">
        <w:rPr>
          <w:lang w:val="sq-AL"/>
        </w:rPr>
        <w:t>’</w:t>
      </w:r>
      <w:r w:rsidRPr="007542C3">
        <w:rPr>
          <w:lang w:val="sq-AL"/>
        </w:rPr>
        <w:t>u larguar nga efekti i f</w:t>
      </w:r>
      <w:r w:rsidR="009A7280" w:rsidRPr="007542C3">
        <w:rPr>
          <w:lang w:val="sq-AL"/>
        </w:rPr>
        <w:t>r</w:t>
      </w:r>
      <w:r w:rsidRPr="007542C3">
        <w:rPr>
          <w:lang w:val="sq-AL"/>
        </w:rPr>
        <w:t>yrjes së erës, të tillë si:</w:t>
      </w:r>
    </w:p>
    <w:p w:rsidR="00970723" w:rsidRPr="007542C3" w:rsidRDefault="00970723" w:rsidP="00970723">
      <w:pPr>
        <w:pStyle w:val="Paragrafi"/>
        <w:rPr>
          <w:lang w:val="sq-AL"/>
        </w:rPr>
      </w:pPr>
      <w:r w:rsidRPr="007542C3">
        <w:rPr>
          <w:lang w:val="sq-AL"/>
        </w:rPr>
        <w:t>- llamarina çeliku (</w:t>
      </w:r>
      <w:r w:rsidR="009A7280" w:rsidRPr="007542C3">
        <w:rPr>
          <w:lang w:val="sq-AL"/>
        </w:rPr>
        <w:t>pavarësisht</w:t>
      </w:r>
      <w:r w:rsidRPr="007542C3">
        <w:rPr>
          <w:lang w:val="sq-AL"/>
        </w:rPr>
        <w:t xml:space="preserve"> nga formati, sipërfaqja dhe trashësia), pjesë </w:t>
      </w:r>
      <w:r w:rsidR="009A7280" w:rsidRPr="007542C3">
        <w:rPr>
          <w:lang w:val="sq-AL"/>
        </w:rPr>
        <w:t>skeletesh</w:t>
      </w:r>
      <w:r w:rsidRPr="007542C3">
        <w:rPr>
          <w:lang w:val="sq-AL"/>
        </w:rPr>
        <w:t xml:space="preserve">, </w:t>
      </w:r>
      <w:r w:rsidR="009A7280" w:rsidRPr="007542C3">
        <w:rPr>
          <w:lang w:val="sq-AL"/>
        </w:rPr>
        <w:t>përzierje</w:t>
      </w:r>
      <w:r w:rsidRPr="007542C3">
        <w:rPr>
          <w:lang w:val="sq-AL"/>
        </w:rPr>
        <w:t xml:space="preserve"> me pjesë të lehta ose të rënda skrapi</w:t>
      </w:r>
      <w:r w:rsidR="00A33A91" w:rsidRPr="007542C3">
        <w:rPr>
          <w:lang w:val="sq-AL"/>
        </w:rPr>
        <w:t>;</w:t>
      </w:r>
    </w:p>
    <w:p w:rsidR="00970723" w:rsidRPr="007542C3" w:rsidRDefault="00970723" w:rsidP="00970723">
      <w:pPr>
        <w:pStyle w:val="Paragrafi"/>
        <w:rPr>
          <w:lang w:val="sq-AL"/>
        </w:rPr>
      </w:pPr>
      <w:r w:rsidRPr="007542C3">
        <w:rPr>
          <w:lang w:val="sq-AL"/>
        </w:rPr>
        <w:t xml:space="preserve">- </w:t>
      </w:r>
      <w:r w:rsidR="009A7280" w:rsidRPr="007542C3">
        <w:rPr>
          <w:lang w:val="sq-AL"/>
        </w:rPr>
        <w:t>kartonë</w:t>
      </w:r>
      <w:r w:rsidRPr="007542C3">
        <w:rPr>
          <w:lang w:val="sq-AL"/>
        </w:rPr>
        <w:t>, dërras</w:t>
      </w:r>
      <w:r w:rsidR="006A0A3D" w:rsidRPr="007542C3">
        <w:rPr>
          <w:rFonts w:ascii="Times New Roman" w:hAnsi="Times New Roman"/>
          <w:lang w:val="sq-AL"/>
        </w:rPr>
        <w:t>a</w:t>
      </w:r>
      <w:r w:rsidRPr="007542C3">
        <w:rPr>
          <w:lang w:val="sq-AL"/>
        </w:rPr>
        <w:t xml:space="preserve"> dhe pllaka druri 15 mm trashësi</w:t>
      </w:r>
      <w:r w:rsidR="00A33A91" w:rsidRPr="007542C3">
        <w:rPr>
          <w:lang w:val="sq-AL"/>
        </w:rPr>
        <w:t>;</w:t>
      </w:r>
    </w:p>
    <w:p w:rsidR="00970723" w:rsidRPr="007542C3" w:rsidRDefault="00970723" w:rsidP="00970723">
      <w:pPr>
        <w:pStyle w:val="Paragrafi"/>
        <w:rPr>
          <w:lang w:val="sq-AL"/>
        </w:rPr>
      </w:pPr>
      <w:r w:rsidRPr="007542C3">
        <w:rPr>
          <w:lang w:val="sq-AL"/>
        </w:rPr>
        <w:t>- ashkla druri</w:t>
      </w:r>
      <w:r w:rsidR="00A33A91" w:rsidRPr="007542C3">
        <w:rPr>
          <w:lang w:val="sq-AL"/>
        </w:rPr>
        <w:t>;</w:t>
      </w:r>
    </w:p>
    <w:p w:rsidR="00970723" w:rsidRPr="007542C3" w:rsidRDefault="00970723" w:rsidP="00970723">
      <w:pPr>
        <w:pStyle w:val="Paragrafi"/>
        <w:rPr>
          <w:lang w:val="sq-AL"/>
        </w:rPr>
      </w:pPr>
      <w:r w:rsidRPr="007542C3">
        <w:rPr>
          <w:lang w:val="sq-AL"/>
        </w:rPr>
        <w:t>- pako gazetash, grumbull letrash të vjetra etj.</w:t>
      </w:r>
      <w:r w:rsidR="00A33A91" w:rsidRPr="007542C3">
        <w:rPr>
          <w:lang w:val="sq-AL"/>
        </w:rPr>
        <w:t>;</w:t>
      </w:r>
    </w:p>
    <w:p w:rsidR="00970723" w:rsidRPr="007542C3" w:rsidRDefault="00970723" w:rsidP="00970723">
      <w:pPr>
        <w:pStyle w:val="Paragrafi"/>
        <w:rPr>
          <w:lang w:val="sq-AL"/>
        </w:rPr>
      </w:pPr>
      <w:r w:rsidRPr="007542C3">
        <w:rPr>
          <w:lang w:val="sq-AL"/>
        </w:rPr>
        <w:t xml:space="preserve">- </w:t>
      </w:r>
      <w:r w:rsidR="00A33A91" w:rsidRPr="007542C3">
        <w:rPr>
          <w:lang w:val="sq-AL"/>
        </w:rPr>
        <w:t>a</w:t>
      </w:r>
      <w:r w:rsidRPr="007542C3">
        <w:rPr>
          <w:lang w:val="sq-AL"/>
        </w:rPr>
        <w:t>shklat e druri mund të ngarkohen në form</w:t>
      </w:r>
      <w:r w:rsidR="00C22E0C" w:rsidRPr="007542C3">
        <w:rPr>
          <w:rFonts w:ascii="Times New Roman" w:hAnsi="Times New Roman"/>
          <w:lang w:val="sq-AL"/>
        </w:rPr>
        <w:t>ë</w:t>
      </w:r>
      <w:r w:rsidRPr="007542C3">
        <w:rPr>
          <w:lang w:val="sq-AL"/>
        </w:rPr>
        <w:t xml:space="preserve"> koni, malli duhet të mbulohet me gjithë gjatësin</w:t>
      </w:r>
      <w:r w:rsidR="00A33A91" w:rsidRPr="007542C3">
        <w:rPr>
          <w:rFonts w:ascii="Times New Roman" w:hAnsi="Times New Roman"/>
          <w:lang w:val="sq-AL"/>
        </w:rPr>
        <w:t>ë</w:t>
      </w:r>
      <w:r w:rsidRPr="007542C3">
        <w:rPr>
          <w:lang w:val="sq-AL"/>
        </w:rPr>
        <w:t xml:space="preserve"> e sipërfaqes (pavarësisht nga lartësia e mallit)</w:t>
      </w:r>
      <w:r w:rsidR="000F3207" w:rsidRPr="007542C3">
        <w:rPr>
          <w:lang w:val="sq-AL"/>
        </w:rPr>
        <w:t>,</w:t>
      </w:r>
      <w:r w:rsidRPr="007542C3">
        <w:rPr>
          <w:lang w:val="sq-AL"/>
        </w:rPr>
        <w:t xml:space="preserve"> siç është përshkruar në seksionin 6.</w:t>
      </w:r>
    </w:p>
    <w:p w:rsidR="00970723" w:rsidRPr="007542C3" w:rsidRDefault="00E60753" w:rsidP="00970723">
      <w:pPr>
        <w:pStyle w:val="Paragrafi"/>
        <w:rPr>
          <w:lang w:val="sq-AL"/>
        </w:rPr>
      </w:pPr>
      <w:r>
        <w:rPr>
          <w:noProof/>
        </w:rPr>
        <w:pict>
          <v:shape id="Picture 101" o:spid="_x0000_s1706" type="#_x0000_t75" style="position:absolute;left:0;text-align:left;margin-left:94.7pt;margin-top:30.7pt;width:285.05pt;height:131.25pt;z-index:-251658240;visibility:visible">
            <v:imagedata r:id="rId36" o:title=""/>
            <w10:wrap type="topAndBottom"/>
          </v:shape>
        </w:pict>
      </w:r>
      <w:r w:rsidR="00970723" w:rsidRPr="007542C3">
        <w:rPr>
          <w:lang w:val="sq-AL"/>
        </w:rPr>
        <w:t>Duhet të ngarkohen me një lartësi jo më të madhe se lartësia e sfondeve, në tërë aksin gjatësor të vagonit.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4</w:t>
      </w:r>
      <w:r w:rsidR="00A33A91" w:rsidRPr="007542C3">
        <w:rPr>
          <w:lang w:val="sq-AL"/>
        </w:rPr>
        <w:t xml:space="preserve">. </w:t>
      </w:r>
      <w:r w:rsidRPr="007542C3">
        <w:rPr>
          <w:lang w:val="sq-AL"/>
        </w:rPr>
        <w:t>Mallrat e rënd</w:t>
      </w:r>
      <w:r w:rsidR="00A75199" w:rsidRPr="007542C3">
        <w:rPr>
          <w:lang w:val="sq-AL"/>
        </w:rPr>
        <w:t>a,</w:t>
      </w:r>
      <w:r w:rsidRPr="007542C3">
        <w:rPr>
          <w:lang w:val="sq-AL"/>
        </w:rPr>
        <w:t xml:space="preserve"> të cilat janë të prirur të bien nga vagoni</w:t>
      </w:r>
      <w:r w:rsidR="00A75199" w:rsidRPr="007542C3">
        <w:rPr>
          <w:lang w:val="sq-AL"/>
        </w:rPr>
        <w:t>,</w:t>
      </w:r>
      <w:r w:rsidRPr="007542C3">
        <w:rPr>
          <w:lang w:val="sq-AL"/>
        </w:rPr>
        <w:t xml:space="preserve"> si rezultat i vibracioneve gjatë </w:t>
      </w:r>
      <w:r w:rsidR="00CD2DCB" w:rsidRPr="007542C3">
        <w:rPr>
          <w:lang w:val="sq-AL"/>
        </w:rPr>
        <w:t>lëvizjes</w:t>
      </w:r>
      <w:r w:rsidRPr="007542C3">
        <w:rPr>
          <w:lang w:val="sq-AL"/>
        </w:rPr>
        <w:t xml:space="preserve"> ose </w:t>
      </w:r>
      <w:r w:rsidR="009A7280" w:rsidRPr="007542C3">
        <w:rPr>
          <w:lang w:val="sq-AL"/>
        </w:rPr>
        <w:t>l</w:t>
      </w:r>
      <w:r w:rsidRPr="007542C3">
        <w:rPr>
          <w:lang w:val="sq-AL"/>
        </w:rPr>
        <w:t>ëkundjeve në ndërruese, të tillë si:</w:t>
      </w:r>
    </w:p>
    <w:p w:rsidR="00970723" w:rsidRPr="007542C3" w:rsidRDefault="00970723" w:rsidP="00970723">
      <w:pPr>
        <w:pStyle w:val="Paragrafi"/>
        <w:rPr>
          <w:lang w:val="sq-AL"/>
        </w:rPr>
      </w:pPr>
      <w:r w:rsidRPr="007542C3">
        <w:rPr>
          <w:lang w:val="sq-AL"/>
        </w:rPr>
        <w:t>- karton</w:t>
      </w:r>
      <w:r w:rsidR="00A75199" w:rsidRPr="007542C3">
        <w:rPr>
          <w:rFonts w:ascii="Times New Roman" w:hAnsi="Times New Roman"/>
          <w:lang w:val="sq-AL"/>
        </w:rPr>
        <w:t>ë</w:t>
      </w:r>
      <w:r w:rsidRPr="007542C3">
        <w:rPr>
          <w:lang w:val="sq-AL"/>
        </w:rPr>
        <w:t xml:space="preserve"> me trashësi më tepër se 15 mm</w:t>
      </w:r>
      <w:r w:rsidR="00A33A91" w:rsidRPr="007542C3">
        <w:rPr>
          <w:lang w:val="sq-AL"/>
        </w:rPr>
        <w:t>;</w:t>
      </w:r>
    </w:p>
    <w:p w:rsidR="00970723" w:rsidRPr="007542C3" w:rsidRDefault="00E60753" w:rsidP="00970723">
      <w:pPr>
        <w:pStyle w:val="Paragrafi"/>
        <w:rPr>
          <w:lang w:val="sq-AL"/>
        </w:rPr>
      </w:pPr>
      <w:r>
        <w:rPr>
          <w:noProof/>
        </w:rPr>
        <w:pict>
          <v:shape id="Picture 344" o:spid="_x0000_s1705" type="#_x0000_t75" style="position:absolute;left:0;text-align:left;margin-left:74.35pt;margin-top:44.65pt;width:313.6pt;height:65.05pt;rotation:-1;z-index:-251685888;visibility:visible">
            <v:imagedata r:id="rId37" o:title=""/>
            <w10:wrap type="topAndBottom"/>
          </v:shape>
        </w:pict>
      </w:r>
      <w:r w:rsidR="00970723" w:rsidRPr="007542C3">
        <w:rPr>
          <w:lang w:val="sq-AL"/>
        </w:rPr>
        <w:t>- skrap i rënd</w:t>
      </w:r>
      <w:r w:rsidR="00A75199" w:rsidRPr="007542C3">
        <w:rPr>
          <w:rFonts w:ascii="Times New Roman" w:hAnsi="Times New Roman"/>
          <w:lang w:val="sq-AL"/>
        </w:rPr>
        <w:t>ë</w:t>
      </w:r>
      <w:r w:rsidR="00970723" w:rsidRPr="007542C3">
        <w:rPr>
          <w:lang w:val="sq-AL"/>
        </w:rPr>
        <w:t>, si skrap me copa, pjesë të fonderisë, ashkla, materiale inerte etj.</w:t>
      </w:r>
      <w:r w:rsidR="00A60BB1" w:rsidRPr="007542C3">
        <w:rPr>
          <w:lang w:val="sq-AL"/>
        </w:rPr>
        <w:t xml:space="preserve">, </w:t>
      </w:r>
      <w:r w:rsidR="00970723" w:rsidRPr="007542C3">
        <w:rPr>
          <w:lang w:val="sq-AL"/>
        </w:rPr>
        <w:t xml:space="preserve">duhet të ngarkohen deri afërsisht 10 cm poshtë </w:t>
      </w:r>
      <w:r w:rsidR="009A7280" w:rsidRPr="007542C3">
        <w:rPr>
          <w:lang w:val="sq-AL"/>
        </w:rPr>
        <w:t>lartësisë</w:t>
      </w:r>
      <w:r w:rsidR="00970723" w:rsidRPr="007542C3">
        <w:rPr>
          <w:lang w:val="sq-AL"/>
        </w:rPr>
        <w:t xml:space="preserve"> së sfondit. Gjithashtu</w:t>
      </w:r>
      <w:r w:rsidR="00CD2DCB" w:rsidRPr="007542C3">
        <w:rPr>
          <w:lang w:val="sq-AL"/>
        </w:rPr>
        <w:t>,</w:t>
      </w:r>
      <w:r w:rsidR="00970723" w:rsidRPr="007542C3">
        <w:rPr>
          <w:lang w:val="sq-AL"/>
        </w:rPr>
        <w:t xml:space="preserve"> duhet të </w:t>
      </w:r>
      <w:r w:rsidR="00CD2DCB" w:rsidRPr="007542C3">
        <w:rPr>
          <w:lang w:val="sq-AL"/>
        </w:rPr>
        <w:t>paketohen</w:t>
      </w:r>
      <w:r w:rsidR="00970723" w:rsidRPr="007542C3">
        <w:rPr>
          <w:lang w:val="sq-AL"/>
        </w:rPr>
        <w:t xml:space="preserve"> ose si skrap i presuar ose si automjete të shtypura dhe duhet të ngarkohen deri në lartësinë e spondit</w:t>
      </w:r>
      <w:r w:rsidR="00A60BB1" w:rsidRPr="007542C3">
        <w:rPr>
          <w:lang w:val="sq-AL"/>
        </w:rPr>
        <w:t>.</w:t>
      </w:r>
    </w:p>
    <w:p w:rsidR="00970723" w:rsidRPr="007542C3" w:rsidRDefault="00970723" w:rsidP="00970723">
      <w:pPr>
        <w:pStyle w:val="Paragrafi"/>
        <w:rPr>
          <w:lang w:val="sq-AL"/>
        </w:rPr>
      </w:pPr>
      <w:r w:rsidRPr="007542C3">
        <w:rPr>
          <w:lang w:val="sq-AL"/>
        </w:rPr>
        <w:t>Mallra të leht</w:t>
      </w:r>
      <w:r w:rsidR="00A75199" w:rsidRPr="007542C3">
        <w:rPr>
          <w:lang w:val="sq-AL"/>
        </w:rPr>
        <w:t>a</w:t>
      </w:r>
      <w:r w:rsidRPr="007542C3">
        <w:rPr>
          <w:lang w:val="sq-AL"/>
        </w:rPr>
        <w:t xml:space="preserve"> ose të rënd</w:t>
      </w:r>
      <w:r w:rsidR="00A75199" w:rsidRPr="007542C3">
        <w:rPr>
          <w:lang w:val="sq-AL"/>
        </w:rPr>
        <w:t>a</w:t>
      </w:r>
      <w:r w:rsidRPr="007542C3">
        <w:rPr>
          <w:lang w:val="sq-AL"/>
        </w:rPr>
        <w:t xml:space="preserve"> të këtij lloji nuk duhet të dalin jashtë lartësisë së spondeve dhe as të shtohet</w:t>
      </w:r>
      <w:r w:rsidR="00F37B66" w:rsidRPr="007542C3">
        <w:rPr>
          <w:lang w:val="sq-AL"/>
        </w:rPr>
        <w:t xml:space="preserve"> </w:t>
      </w:r>
      <w:r w:rsidRPr="007542C3">
        <w:rPr>
          <w:lang w:val="sq-AL"/>
        </w:rPr>
        <w:t>lartësia e spondeve.</w:t>
      </w:r>
    </w:p>
    <w:p w:rsidR="00970723" w:rsidRPr="007542C3" w:rsidRDefault="00970723" w:rsidP="00970723">
      <w:pPr>
        <w:pStyle w:val="Paragrafi"/>
        <w:rPr>
          <w:lang w:val="sq-AL"/>
        </w:rPr>
      </w:pPr>
      <w:r w:rsidRPr="007542C3">
        <w:rPr>
          <w:lang w:val="sq-AL"/>
        </w:rPr>
        <w:t>5</w:t>
      </w:r>
      <w:r w:rsidR="00A33A91" w:rsidRPr="007542C3">
        <w:rPr>
          <w:lang w:val="sq-AL"/>
        </w:rPr>
        <w:t>.</w:t>
      </w:r>
      <w:r w:rsidRPr="007542C3">
        <w:rPr>
          <w:lang w:val="sq-AL"/>
        </w:rPr>
        <w:t xml:space="preserve"> Mallra rifuzo (në trajtë pluhuri)</w:t>
      </w:r>
    </w:p>
    <w:p w:rsidR="00970723" w:rsidRPr="007542C3" w:rsidRDefault="00970723" w:rsidP="00970723">
      <w:pPr>
        <w:pStyle w:val="Paragrafi"/>
        <w:rPr>
          <w:lang w:val="sq-AL"/>
        </w:rPr>
      </w:pPr>
      <w:r w:rsidRPr="007542C3">
        <w:rPr>
          <w:lang w:val="sq-AL"/>
        </w:rPr>
        <w:t>Mallra</w:t>
      </w:r>
      <w:r w:rsidR="00A75199" w:rsidRPr="007542C3">
        <w:rPr>
          <w:lang w:val="sq-AL"/>
        </w:rPr>
        <w:t>,</w:t>
      </w:r>
      <w:r w:rsidRPr="007542C3">
        <w:rPr>
          <w:lang w:val="sq-AL"/>
        </w:rPr>
        <w:t xml:space="preserve"> të till</w:t>
      </w:r>
      <w:r w:rsidR="00A75199" w:rsidRPr="007542C3">
        <w:rPr>
          <w:rFonts w:ascii="Times New Roman" w:hAnsi="Times New Roman"/>
          <w:lang w:val="sq-AL"/>
        </w:rPr>
        <w:t>a</w:t>
      </w:r>
      <w:r w:rsidR="00925C60" w:rsidRPr="007542C3">
        <w:rPr>
          <w:rFonts w:ascii="Times New Roman" w:hAnsi="Times New Roman"/>
          <w:lang w:val="sq-AL"/>
        </w:rPr>
        <w:t xml:space="preserve"> </w:t>
      </w:r>
      <w:r w:rsidRPr="007542C3">
        <w:rPr>
          <w:lang w:val="sq-AL"/>
        </w:rPr>
        <w:t>si</w:t>
      </w:r>
      <w:r w:rsidR="00925C60" w:rsidRPr="007542C3">
        <w:rPr>
          <w:lang w:val="sq-AL"/>
        </w:rPr>
        <w:t>:</w:t>
      </w:r>
      <w:r w:rsidRPr="007542C3">
        <w:rPr>
          <w:lang w:val="sq-AL"/>
        </w:rPr>
        <w:t xml:space="preserve"> minerale, qymyr guri, koks, rërë, fosfate, panxhar sheqeri etj</w:t>
      </w:r>
      <w:r w:rsidR="00925C60" w:rsidRPr="007542C3">
        <w:rPr>
          <w:lang w:val="sq-AL"/>
        </w:rPr>
        <w:t>.</w:t>
      </w:r>
      <w:r w:rsidRPr="007542C3">
        <w:rPr>
          <w:lang w:val="sq-AL"/>
        </w:rPr>
        <w:t>, duhet t</w:t>
      </w:r>
      <w:r w:rsidR="00925C60" w:rsidRPr="007542C3">
        <w:rPr>
          <w:rFonts w:ascii="Times New Roman" w:hAnsi="Times New Roman"/>
          <w:lang w:val="sq-AL"/>
        </w:rPr>
        <w:t>ë</w:t>
      </w:r>
      <w:r w:rsidR="00925C60" w:rsidRPr="007542C3">
        <w:rPr>
          <w:lang w:val="sq-AL"/>
        </w:rPr>
        <w:t xml:space="preserve"> shpërndahen në të gjithë </w:t>
      </w:r>
      <w:r w:rsidRPr="007542C3">
        <w:rPr>
          <w:lang w:val="sq-AL"/>
        </w:rPr>
        <w:t>sipërfaqen e vagonit.</w:t>
      </w:r>
      <w:r w:rsidR="00A75199" w:rsidRPr="007542C3">
        <w:rPr>
          <w:lang w:val="sq-AL"/>
        </w:rPr>
        <w:t xml:space="preserve"> </w:t>
      </w:r>
    </w:p>
    <w:p w:rsidR="00970723" w:rsidRPr="007542C3" w:rsidRDefault="00970723" w:rsidP="00970723">
      <w:pPr>
        <w:pStyle w:val="Paragrafi"/>
        <w:rPr>
          <w:lang w:val="sq-AL"/>
        </w:rPr>
      </w:pPr>
      <w:r w:rsidRPr="007542C3">
        <w:rPr>
          <w:lang w:val="sq-AL"/>
        </w:rPr>
        <w:t>6</w:t>
      </w:r>
      <w:r w:rsidR="00A33A91" w:rsidRPr="007542C3">
        <w:rPr>
          <w:lang w:val="sq-AL"/>
        </w:rPr>
        <w:t>.</w:t>
      </w:r>
      <w:r w:rsidRPr="007542C3">
        <w:rPr>
          <w:lang w:val="sq-AL"/>
        </w:rPr>
        <w:t xml:space="preserve"> Mallra që ngarkohen në </w:t>
      </w:r>
      <w:r w:rsidR="002F2914" w:rsidRPr="007542C3">
        <w:rPr>
          <w:lang w:val="sq-AL"/>
        </w:rPr>
        <w:t>vagonë</w:t>
      </w:r>
      <w:r w:rsidRPr="007542C3">
        <w:rPr>
          <w:lang w:val="sq-AL"/>
        </w:rPr>
        <w:t xml:space="preserve"> të zakonshëm ose special</w:t>
      </w:r>
    </w:p>
    <w:p w:rsidR="00970723" w:rsidRPr="007542C3" w:rsidRDefault="00A60BB1" w:rsidP="00970723">
      <w:pPr>
        <w:pStyle w:val="Paragrafi"/>
        <w:rPr>
          <w:lang w:val="sq-AL"/>
        </w:rPr>
      </w:pPr>
      <w:r w:rsidRPr="007542C3">
        <w:rPr>
          <w:lang w:val="sq-AL"/>
        </w:rPr>
        <w:t>A.</w:t>
      </w:r>
      <w:r w:rsidR="00970723" w:rsidRPr="007542C3">
        <w:rPr>
          <w:lang w:val="sq-AL"/>
        </w:rPr>
        <w:t xml:space="preserve"> </w:t>
      </w:r>
      <w:r w:rsidR="002F2914" w:rsidRPr="007542C3">
        <w:rPr>
          <w:lang w:val="sq-AL"/>
        </w:rPr>
        <w:t>Vagonë</w:t>
      </w:r>
      <w:r w:rsidR="00970723" w:rsidRPr="007542C3">
        <w:rPr>
          <w:lang w:val="sq-AL"/>
        </w:rPr>
        <w:t xml:space="preserve"> të zakonshëm</w:t>
      </w:r>
    </w:p>
    <w:p w:rsidR="00970723" w:rsidRPr="007542C3" w:rsidRDefault="00970723" w:rsidP="00970723">
      <w:pPr>
        <w:pStyle w:val="Paragrafi"/>
        <w:rPr>
          <w:lang w:val="sq-AL"/>
        </w:rPr>
      </w:pPr>
      <w:r w:rsidRPr="007542C3">
        <w:rPr>
          <w:lang w:val="sq-AL"/>
        </w:rPr>
        <w:t>Ngarkimi në formë koni</w:t>
      </w:r>
    </w:p>
    <w:p w:rsidR="00D07074" w:rsidRPr="007542C3" w:rsidRDefault="00F37B66" w:rsidP="00970723">
      <w:pPr>
        <w:pStyle w:val="Paragrafi"/>
        <w:rPr>
          <w:lang w:val="sq-AL"/>
        </w:rPr>
      </w:pPr>
      <w:r w:rsidRPr="007542C3">
        <w:rPr>
          <w:lang w:val="sq-AL"/>
        </w:rPr>
        <w:t xml:space="preserve">1. </w:t>
      </w:r>
      <w:r w:rsidR="00970723" w:rsidRPr="007542C3">
        <w:rPr>
          <w:lang w:val="sq-AL"/>
        </w:rPr>
        <w:t xml:space="preserve">Deri në një lartësi afërsisht 50 cm mbi </w:t>
      </w:r>
      <w:r w:rsidR="00D07074" w:rsidRPr="007542C3">
        <w:rPr>
          <w:lang w:val="sq-AL"/>
        </w:rPr>
        <w:t>sfondet.</w:t>
      </w:r>
    </w:p>
    <w:p w:rsidR="00970723" w:rsidRPr="007542C3" w:rsidRDefault="00E60753" w:rsidP="00970723">
      <w:pPr>
        <w:pStyle w:val="Paragrafi"/>
        <w:rPr>
          <w:lang w:val="sq-AL"/>
        </w:rPr>
      </w:pPr>
      <w:r>
        <w:rPr>
          <w:noProof/>
        </w:rPr>
        <w:pict>
          <v:shape id="Picture 345" o:spid="_x0000_s1704" type="#_x0000_t75" style="position:absolute;left:0;text-align:left;margin-left:140.1pt;margin-top:33pt;width:195.45pt;height:88.15pt;rotation:-2;z-index:-251684864;visibility:visible">
            <v:imagedata r:id="rId38" o:title="" croptop="2718f"/>
            <w10:wrap type="topAndBottom"/>
          </v:shape>
        </w:pict>
      </w:r>
      <w:r w:rsidR="00D07074" w:rsidRPr="007542C3">
        <w:rPr>
          <w:lang w:val="sq-AL"/>
        </w:rPr>
        <w:t xml:space="preserve">2. </w:t>
      </w:r>
      <w:r w:rsidR="00970723" w:rsidRPr="007542C3">
        <w:rPr>
          <w:lang w:val="sq-AL"/>
        </w:rPr>
        <w:t>Malli duhet të jetë në kontakt me spondet e vagonit deri në një lartësi 15 cm, poshtë lartësisë së spondit</w:t>
      </w:r>
      <w:r w:rsidR="00F37B66" w:rsidRPr="007542C3">
        <w:rPr>
          <w:lang w:val="sq-AL"/>
        </w:rPr>
        <w:t>.</w:t>
      </w:r>
    </w:p>
    <w:p w:rsidR="00970723" w:rsidRPr="007542C3" w:rsidRDefault="00970723" w:rsidP="00970723">
      <w:pPr>
        <w:pStyle w:val="Paragrafi"/>
        <w:rPr>
          <w:lang w:val="sq-AL"/>
        </w:rPr>
      </w:pPr>
      <w:r w:rsidRPr="007542C3">
        <w:rPr>
          <w:lang w:val="sq-AL"/>
        </w:rPr>
        <w:t>Ngarkimi pa formë koni</w:t>
      </w:r>
    </w:p>
    <w:p w:rsidR="00970723" w:rsidRPr="007542C3" w:rsidRDefault="00E60753" w:rsidP="00970723">
      <w:pPr>
        <w:pStyle w:val="Paragrafi"/>
        <w:rPr>
          <w:lang w:val="sq-AL"/>
        </w:rPr>
      </w:pPr>
      <w:r>
        <w:rPr>
          <w:noProof/>
        </w:rPr>
        <w:pict>
          <v:shape id="Picture 346" o:spid="_x0000_s1703" type="#_x0000_t75" style="position:absolute;left:0;text-align:left;margin-left:174.15pt;margin-top:38.35pt;width:101.3pt;height:57.25pt;rotation:-2;z-index:-251683840;visibility:visible">
            <v:imagedata r:id="rId39" o:title=""/>
            <w10:wrap type="topAndBottom"/>
          </v:shape>
        </w:pict>
      </w:r>
      <w:r w:rsidR="00970723" w:rsidRPr="007542C3">
        <w:rPr>
          <w:lang w:val="sq-AL"/>
        </w:rPr>
        <w:t>3</w:t>
      </w:r>
      <w:r w:rsidR="00D07074" w:rsidRPr="007542C3">
        <w:rPr>
          <w:lang w:val="sq-AL"/>
        </w:rPr>
        <w:t xml:space="preserve">. </w:t>
      </w:r>
      <w:r w:rsidR="00970723" w:rsidRPr="007542C3">
        <w:rPr>
          <w:lang w:val="sq-AL"/>
        </w:rPr>
        <w:t xml:space="preserve">Malli ngarkohet deri në </w:t>
      </w:r>
      <w:r w:rsidR="00524A67" w:rsidRPr="007542C3">
        <w:rPr>
          <w:lang w:val="sq-AL"/>
        </w:rPr>
        <w:t>lartësinë</w:t>
      </w:r>
      <w:r w:rsidR="00970723" w:rsidRPr="007542C3">
        <w:rPr>
          <w:lang w:val="sq-AL"/>
        </w:rPr>
        <w:t xml:space="preserve"> e spondave të vagonit (këtu </w:t>
      </w:r>
      <w:r w:rsidR="00CD2DCB" w:rsidRPr="007542C3">
        <w:rPr>
          <w:lang w:val="sq-AL"/>
        </w:rPr>
        <w:t>nënkuptojmë</w:t>
      </w:r>
      <w:r w:rsidR="00970723" w:rsidRPr="007542C3">
        <w:rPr>
          <w:lang w:val="sq-AL"/>
        </w:rPr>
        <w:t xml:space="preserve"> dhe lartësinë në mesin e vagonit)</w:t>
      </w:r>
      <w:r w:rsidR="0073759C" w:rsidRPr="007542C3">
        <w:rPr>
          <w:lang w:val="sq-AL"/>
        </w:rPr>
        <w:t>.</w:t>
      </w:r>
    </w:p>
    <w:p w:rsidR="00970723" w:rsidRPr="007542C3" w:rsidRDefault="00970723" w:rsidP="00970723">
      <w:pPr>
        <w:pStyle w:val="Paragrafi"/>
        <w:rPr>
          <w:lang w:val="sq-AL"/>
        </w:rPr>
      </w:pPr>
      <w:r w:rsidRPr="007542C3">
        <w:rPr>
          <w:lang w:val="sq-AL"/>
        </w:rPr>
        <w:t>B</w:t>
      </w:r>
      <w:r w:rsidR="0073759C" w:rsidRPr="007542C3">
        <w:rPr>
          <w:lang w:val="sq-AL"/>
        </w:rPr>
        <w:t xml:space="preserve">. </w:t>
      </w:r>
      <w:r w:rsidR="002F2914" w:rsidRPr="007542C3">
        <w:rPr>
          <w:lang w:val="sq-AL"/>
        </w:rPr>
        <w:t>Vagon</w:t>
      </w:r>
      <w:r w:rsidRPr="007542C3">
        <w:rPr>
          <w:lang w:val="sq-AL"/>
        </w:rPr>
        <w:t xml:space="preserve"> special (i përshtatur për vet</w:t>
      </w:r>
      <w:r w:rsidR="00834F97" w:rsidRPr="007542C3">
        <w:rPr>
          <w:rFonts w:ascii="Times New Roman" w:hAnsi="Times New Roman"/>
          <w:lang w:val="sq-AL"/>
        </w:rPr>
        <w:t>ë</w:t>
      </w:r>
      <w:r w:rsidRPr="007542C3">
        <w:rPr>
          <w:lang w:val="sq-AL"/>
        </w:rPr>
        <w:t>rrëshqitje të mallit ose shkarkim me gravitacion)</w:t>
      </w:r>
    </w:p>
    <w:p w:rsidR="00970723" w:rsidRPr="007542C3" w:rsidRDefault="0073759C" w:rsidP="00C22E0C">
      <w:pPr>
        <w:pStyle w:val="Paragrafi"/>
        <w:tabs>
          <w:tab w:val="left" w:pos="2790"/>
        </w:tabs>
        <w:rPr>
          <w:lang w:val="sq-AL"/>
        </w:rPr>
      </w:pPr>
      <w:r w:rsidRPr="007542C3">
        <w:rPr>
          <w:lang w:val="sq-AL"/>
        </w:rPr>
        <w:t xml:space="preserve">1. </w:t>
      </w:r>
      <w:r w:rsidR="008E2DB7" w:rsidRPr="007542C3">
        <w:rPr>
          <w:lang w:val="sq-AL"/>
        </w:rPr>
        <w:t>Hapësir</w:t>
      </w:r>
      <w:r w:rsidR="00970723" w:rsidRPr="007542C3">
        <w:rPr>
          <w:lang w:val="sq-AL"/>
        </w:rPr>
        <w:t>a e volumit në kët</w:t>
      </w:r>
      <w:r w:rsidR="00834F97" w:rsidRPr="007542C3">
        <w:rPr>
          <w:lang w:val="sq-AL"/>
        </w:rPr>
        <w:t>a</w:t>
      </w:r>
      <w:r w:rsidR="00970723" w:rsidRPr="007542C3">
        <w:rPr>
          <w:lang w:val="sq-AL"/>
        </w:rPr>
        <w:t xml:space="preserve"> </w:t>
      </w:r>
      <w:r w:rsidR="002F2914" w:rsidRPr="007542C3">
        <w:rPr>
          <w:lang w:val="sq-AL"/>
        </w:rPr>
        <w:t>vagonë</w:t>
      </w:r>
      <w:r w:rsidR="00970723" w:rsidRPr="007542C3">
        <w:rPr>
          <w:lang w:val="sq-AL"/>
        </w:rPr>
        <w:t xml:space="preserve"> duhet të mbushet në mënyr</w:t>
      </w:r>
      <w:r w:rsidR="00C14FE5" w:rsidRPr="007542C3">
        <w:rPr>
          <w:rFonts w:ascii="Times New Roman" w:hAnsi="Times New Roman"/>
          <w:lang w:val="sq-AL"/>
        </w:rPr>
        <w:t>ë</w:t>
      </w:r>
      <w:r w:rsidR="00970723" w:rsidRPr="007542C3">
        <w:rPr>
          <w:lang w:val="sq-AL"/>
        </w:rPr>
        <w:t xml:space="preserve"> uniforme në drejtim gjatësor dhe tërthor</w:t>
      </w:r>
      <w:r w:rsidRPr="007542C3">
        <w:rPr>
          <w:lang w:val="sq-AL"/>
        </w:rPr>
        <w:t>.</w:t>
      </w:r>
    </w:p>
    <w:p w:rsidR="00970723" w:rsidRPr="007542C3" w:rsidRDefault="00E60753" w:rsidP="00970723">
      <w:pPr>
        <w:pStyle w:val="Paragrafi"/>
        <w:rPr>
          <w:lang w:val="sq-AL"/>
        </w:rPr>
      </w:pPr>
      <w:r>
        <w:rPr>
          <w:noProof/>
        </w:rPr>
        <w:pict>
          <v:shape id="Picture 102" o:spid="_x0000_s1702" type="#_x0000_t75" style="position:absolute;left:0;text-align:left;margin-left:70.05pt;margin-top:22.65pt;width:287.15pt;height:85.45pt;z-index:-251657216;visibility:visible">
            <v:imagedata r:id="rId40" o:title="" croptop="1652f" cropbottom="-32f"/>
            <w10:wrap type="topAndBottom"/>
          </v:shape>
        </w:pict>
      </w:r>
      <w:r w:rsidR="0073759C" w:rsidRPr="007542C3">
        <w:rPr>
          <w:lang w:val="sq-AL"/>
        </w:rPr>
        <w:t xml:space="preserve">2. </w:t>
      </w:r>
      <w:r w:rsidR="00970723" w:rsidRPr="007542C3">
        <w:rPr>
          <w:lang w:val="sq-AL"/>
        </w:rPr>
        <w:t>Nuk është e lejueshme që të ngarkohet nga njëra anë dhe të lihet bosh nga ana tjetër.</w:t>
      </w:r>
    </w:p>
    <w:p w:rsidR="00970723" w:rsidRPr="007542C3" w:rsidRDefault="00970723" w:rsidP="00970723">
      <w:pPr>
        <w:pStyle w:val="Paragrafi"/>
        <w:rPr>
          <w:lang w:val="sq-AL"/>
        </w:rPr>
      </w:pPr>
      <w:r w:rsidRPr="007542C3">
        <w:rPr>
          <w:lang w:val="sq-AL"/>
        </w:rPr>
        <w:t>7</w:t>
      </w:r>
      <w:r w:rsidR="00124CE7" w:rsidRPr="007542C3">
        <w:rPr>
          <w:lang w:val="sq-AL"/>
        </w:rPr>
        <w:t>.</w:t>
      </w:r>
      <w:r w:rsidRPr="007542C3">
        <w:rPr>
          <w:lang w:val="sq-AL"/>
        </w:rPr>
        <w:t xml:space="preserve"> Mallra me prirje t</w:t>
      </w:r>
      <w:r w:rsidR="00CD2DCB" w:rsidRPr="007542C3">
        <w:rPr>
          <w:rFonts w:ascii="Times New Roman" w:hAnsi="Times New Roman"/>
          <w:lang w:val="sq-AL"/>
        </w:rPr>
        <w:t>ë</w:t>
      </w:r>
      <w:r w:rsidRPr="007542C3">
        <w:rPr>
          <w:lang w:val="sq-AL"/>
        </w:rPr>
        <w:t xml:space="preserve"> zhvendosen nga era fosfati, rëra, koncentratet ose mallrat e trajtuara nga RID duhet të:</w:t>
      </w:r>
    </w:p>
    <w:p w:rsidR="00970723" w:rsidRPr="007542C3" w:rsidRDefault="00124CE7" w:rsidP="00970723">
      <w:pPr>
        <w:pStyle w:val="Paragrafi"/>
        <w:rPr>
          <w:lang w:val="sq-AL"/>
        </w:rPr>
      </w:pPr>
      <w:r w:rsidRPr="007542C3">
        <w:rPr>
          <w:lang w:val="sq-AL"/>
        </w:rPr>
        <w:t>-</w:t>
      </w:r>
      <w:r w:rsidR="00970723" w:rsidRPr="007542C3">
        <w:rPr>
          <w:lang w:val="sq-AL"/>
        </w:rPr>
        <w:t xml:space="preserve"> </w:t>
      </w:r>
      <w:r w:rsidR="00834F97" w:rsidRPr="007542C3">
        <w:rPr>
          <w:lang w:val="sq-AL"/>
        </w:rPr>
        <w:t>n</w:t>
      </w:r>
      <w:r w:rsidR="00970723" w:rsidRPr="007542C3">
        <w:rPr>
          <w:lang w:val="sq-AL"/>
        </w:rPr>
        <w:t xml:space="preserve">garkohen në </w:t>
      </w:r>
      <w:r w:rsidR="002F2914" w:rsidRPr="007542C3">
        <w:rPr>
          <w:lang w:val="sq-AL"/>
        </w:rPr>
        <w:t>vagonë</w:t>
      </w:r>
      <w:r w:rsidR="00970723" w:rsidRPr="007542C3">
        <w:rPr>
          <w:lang w:val="sq-AL"/>
        </w:rPr>
        <w:t xml:space="preserve"> të mbyllur</w:t>
      </w:r>
      <w:r w:rsidR="0073759C" w:rsidRPr="007542C3">
        <w:rPr>
          <w:lang w:val="sq-AL"/>
        </w:rPr>
        <w:t>;</w:t>
      </w:r>
      <w:r w:rsidR="00970723" w:rsidRPr="007542C3">
        <w:rPr>
          <w:lang w:val="sq-AL"/>
        </w:rPr>
        <w:t xml:space="preserve"> ose</w:t>
      </w:r>
    </w:p>
    <w:p w:rsidR="00970723" w:rsidRPr="007542C3" w:rsidRDefault="00124CE7" w:rsidP="00970723">
      <w:pPr>
        <w:pStyle w:val="Paragrafi"/>
        <w:rPr>
          <w:lang w:val="sq-AL"/>
        </w:rPr>
      </w:pPr>
      <w:r w:rsidRPr="007542C3">
        <w:rPr>
          <w:lang w:val="sq-AL"/>
        </w:rPr>
        <w:t>-</w:t>
      </w:r>
      <w:r w:rsidR="00970723" w:rsidRPr="007542C3">
        <w:rPr>
          <w:lang w:val="sq-AL"/>
        </w:rPr>
        <w:t xml:space="preserve"> </w:t>
      </w:r>
      <w:r w:rsidR="00834F97" w:rsidRPr="007542C3">
        <w:rPr>
          <w:lang w:val="sq-AL"/>
        </w:rPr>
        <w:t>t</w:t>
      </w:r>
      <w:r w:rsidR="00970723" w:rsidRPr="007542C3">
        <w:rPr>
          <w:lang w:val="sq-AL"/>
        </w:rPr>
        <w:t>ë mbulohen me mushama (shih paragrafin 6).</w:t>
      </w:r>
    </w:p>
    <w:p w:rsidR="00970723" w:rsidRPr="007542C3" w:rsidRDefault="00970723" w:rsidP="00970723">
      <w:pPr>
        <w:pStyle w:val="Paragrafi"/>
        <w:rPr>
          <w:lang w:val="sq-AL"/>
        </w:rPr>
      </w:pPr>
      <w:r w:rsidRPr="007542C3">
        <w:rPr>
          <w:lang w:val="sq-AL"/>
        </w:rPr>
        <w:t>8</w:t>
      </w:r>
      <w:r w:rsidR="00124CE7" w:rsidRPr="007542C3">
        <w:rPr>
          <w:lang w:val="sq-AL"/>
        </w:rPr>
        <w:t>.</w:t>
      </w:r>
      <w:r w:rsidRPr="007542C3">
        <w:rPr>
          <w:lang w:val="sq-AL"/>
        </w:rPr>
        <w:t xml:space="preserve"> Mallrat kompakt</w:t>
      </w:r>
      <w:r w:rsidR="00AE390F" w:rsidRPr="007542C3">
        <w:rPr>
          <w:lang w:val="sq-AL"/>
        </w:rPr>
        <w:t>e</w:t>
      </w:r>
      <w:r w:rsidRPr="007542C3">
        <w:rPr>
          <w:lang w:val="sq-AL"/>
        </w:rPr>
        <w:t xml:space="preserve"> ose me formacion të ngurta (mallra të serta, kompakte)</w:t>
      </w:r>
      <w:r w:rsidR="0073759C" w:rsidRPr="007542C3">
        <w:rPr>
          <w:lang w:val="sq-AL"/>
        </w:rPr>
        <w:t>.</w:t>
      </w:r>
    </w:p>
    <w:p w:rsidR="00970723" w:rsidRPr="007542C3" w:rsidRDefault="00E60753" w:rsidP="00970723">
      <w:pPr>
        <w:pStyle w:val="Paragrafi"/>
        <w:rPr>
          <w:lang w:val="sq-AL"/>
        </w:rPr>
      </w:pPr>
      <w:r>
        <w:rPr>
          <w:noProof/>
        </w:rPr>
        <w:pict>
          <v:shape id="Picture 348" o:spid="_x0000_s1701" type="#_x0000_t75" style="position:absolute;left:0;text-align:left;margin-left:15.1pt;margin-top:37.25pt;width:419.1pt;height:88.05pt;rotation:-1;z-index:-251682816;visibility:visible">
            <v:imagedata r:id="rId41" o:title="" cropbottom="6902f"/>
            <w10:wrap type="topAndBottom"/>
          </v:shape>
        </w:pict>
      </w:r>
      <w:r w:rsidR="00970723" w:rsidRPr="007542C3">
        <w:rPr>
          <w:lang w:val="sq-AL"/>
        </w:rPr>
        <w:t xml:space="preserve">Këto mallrat nuk kanë prirje për </w:t>
      </w:r>
      <w:r w:rsidR="00CD2DCB" w:rsidRPr="007542C3">
        <w:rPr>
          <w:lang w:val="sq-AL"/>
        </w:rPr>
        <w:t>lëvizje</w:t>
      </w:r>
      <w:r w:rsidR="00970723" w:rsidRPr="007542C3">
        <w:rPr>
          <w:lang w:val="sq-AL"/>
        </w:rPr>
        <w:t xml:space="preserve"> dhe </w:t>
      </w:r>
      <w:r w:rsidR="00C22E0C" w:rsidRPr="007542C3">
        <w:rPr>
          <w:lang w:val="sq-AL"/>
        </w:rPr>
        <w:t>janë</w:t>
      </w:r>
      <w:r w:rsidR="00970723" w:rsidRPr="007542C3">
        <w:rPr>
          <w:lang w:val="sq-AL"/>
        </w:rPr>
        <w:t xml:space="preserve"> të afta t</w:t>
      </w:r>
      <w:r w:rsidR="00983900" w:rsidRPr="007542C3">
        <w:rPr>
          <w:lang w:val="sq-AL"/>
        </w:rPr>
        <w:t>’</w:t>
      </w:r>
      <w:r w:rsidR="00970723" w:rsidRPr="007542C3">
        <w:rPr>
          <w:lang w:val="sq-AL"/>
        </w:rPr>
        <w:t xml:space="preserve">u </w:t>
      </w:r>
      <w:r w:rsidR="00CD2DCB" w:rsidRPr="007542C3">
        <w:rPr>
          <w:lang w:val="sq-AL"/>
        </w:rPr>
        <w:t>qëndrojnë</w:t>
      </w:r>
      <w:r w:rsidR="00970723" w:rsidRPr="007542C3">
        <w:rPr>
          <w:lang w:val="sq-AL"/>
        </w:rPr>
        <w:t xml:space="preserve"> ndikimeve për </w:t>
      </w:r>
      <w:r w:rsidR="00CD2DCB" w:rsidRPr="007542C3">
        <w:rPr>
          <w:lang w:val="sq-AL"/>
        </w:rPr>
        <w:t>lëvizje</w:t>
      </w:r>
      <w:r w:rsidR="00970723" w:rsidRPr="007542C3">
        <w:rPr>
          <w:lang w:val="sq-AL"/>
        </w:rPr>
        <w:t>. Ngarkesa e tyre bëhet sipas fig</w:t>
      </w:r>
      <w:r w:rsidR="00CD2DCB" w:rsidRPr="007542C3">
        <w:rPr>
          <w:lang w:val="sq-AL"/>
        </w:rPr>
        <w:t>.</w:t>
      </w:r>
      <w:r w:rsidR="00970723" w:rsidRPr="007542C3">
        <w:rPr>
          <w:lang w:val="sq-AL"/>
        </w:rPr>
        <w:t xml:space="preserve"> 1 dhe 2.</w:t>
      </w:r>
    </w:p>
    <w:p w:rsidR="00970723" w:rsidRPr="007542C3" w:rsidRDefault="00970723" w:rsidP="00970723">
      <w:pPr>
        <w:pStyle w:val="Paragrafi"/>
        <w:rPr>
          <w:lang w:val="sq-AL"/>
        </w:rPr>
      </w:pPr>
      <w:r w:rsidRPr="007542C3">
        <w:rPr>
          <w:lang w:val="sq-AL"/>
        </w:rPr>
        <w:t>Sigurimi i ngarkesës bëhet duke përdorur pajisjet që ka vagoni. Nëse vagoni ka pajisje të veçanta fiksimi</w:t>
      </w:r>
      <w:r w:rsidR="00822E76" w:rsidRPr="007542C3">
        <w:rPr>
          <w:lang w:val="sq-AL"/>
        </w:rPr>
        <w:t>,</w:t>
      </w:r>
      <w:r w:rsidRPr="007542C3">
        <w:rPr>
          <w:lang w:val="sq-AL"/>
        </w:rPr>
        <w:t xml:space="preserve"> atëher</w:t>
      </w:r>
      <w:r w:rsidR="002F68F3" w:rsidRPr="007542C3">
        <w:rPr>
          <w:rFonts w:ascii="Times New Roman" w:hAnsi="Times New Roman"/>
          <w:lang w:val="sq-AL"/>
        </w:rPr>
        <w:t>ë</w:t>
      </w:r>
      <w:r w:rsidRPr="007542C3">
        <w:rPr>
          <w:lang w:val="sq-AL"/>
        </w:rPr>
        <w:t xml:space="preserve"> sigurimi i mallit bëhet si më poshtë:</w:t>
      </w:r>
    </w:p>
    <w:p w:rsidR="00970723" w:rsidRPr="007542C3" w:rsidRDefault="00970723" w:rsidP="00970723">
      <w:pPr>
        <w:pStyle w:val="Paragrafi"/>
        <w:rPr>
          <w:lang w:val="sq-AL"/>
        </w:rPr>
      </w:pPr>
      <w:r w:rsidRPr="007542C3">
        <w:rPr>
          <w:lang w:val="sq-AL"/>
        </w:rPr>
        <w:t>9</w:t>
      </w:r>
      <w:r w:rsidR="002F68F3" w:rsidRPr="007542C3">
        <w:rPr>
          <w:lang w:val="sq-AL"/>
        </w:rPr>
        <w:t>.</w:t>
      </w:r>
      <w:r w:rsidRPr="007542C3">
        <w:rPr>
          <w:lang w:val="sq-AL"/>
        </w:rPr>
        <w:t xml:space="preserve"> Mallrat që sigurohen nëpërmjet pajisjeve ndarëse, spondave e krahëve.</w:t>
      </w:r>
    </w:p>
    <w:p w:rsidR="00970723" w:rsidRDefault="00970723" w:rsidP="00970723">
      <w:pPr>
        <w:pStyle w:val="Paragrafi"/>
        <w:rPr>
          <w:lang w:val="sq-AL"/>
        </w:rPr>
      </w:pPr>
      <w:r w:rsidRPr="007542C3">
        <w:rPr>
          <w:lang w:val="sq-AL"/>
        </w:rPr>
        <w:t>Mallrat e ngarkuara, në drejtimin tërthor</w:t>
      </w:r>
      <w:r w:rsidR="00822E76" w:rsidRPr="007542C3">
        <w:rPr>
          <w:lang w:val="sq-AL"/>
        </w:rPr>
        <w:t>,</w:t>
      </w:r>
      <w:r w:rsidRPr="007542C3">
        <w:rPr>
          <w:lang w:val="sq-AL"/>
        </w:rPr>
        <w:t xml:space="preserve"> duhet të jen</w:t>
      </w:r>
      <w:r w:rsidR="00822E76" w:rsidRPr="007542C3">
        <w:rPr>
          <w:rFonts w:ascii="Times New Roman" w:hAnsi="Times New Roman"/>
          <w:lang w:val="sq-AL"/>
        </w:rPr>
        <w:t>ë</w:t>
      </w:r>
      <w:r w:rsidRPr="007542C3">
        <w:rPr>
          <w:lang w:val="sq-AL"/>
        </w:rPr>
        <w:t xml:space="preserve"> në kontakt me ndarëset, spondet e krahët</w:t>
      </w:r>
      <w:r w:rsidRPr="007542C3">
        <w:rPr>
          <w:rFonts w:eastAsia="MS Mincho"/>
          <w:vertAlign w:val="superscript"/>
          <w:lang w:val="sq-AL"/>
        </w:rPr>
        <w:footnoteReference w:id="1"/>
      </w:r>
      <w:r w:rsidRPr="007542C3">
        <w:rPr>
          <w:vertAlign w:val="superscript"/>
          <w:lang w:val="sq-AL"/>
        </w:rPr>
        <w:t>)</w:t>
      </w:r>
      <w:r w:rsidRPr="007542C3">
        <w:rPr>
          <w:lang w:val="sq-AL"/>
        </w:rPr>
        <w:t>.</w:t>
      </w:r>
    </w:p>
    <w:p w:rsidR="00970723" w:rsidRPr="007542C3" w:rsidRDefault="00970723" w:rsidP="00970723">
      <w:pPr>
        <w:pStyle w:val="Paragrafi"/>
        <w:rPr>
          <w:lang w:val="sq-AL"/>
        </w:rPr>
      </w:pPr>
      <w:r w:rsidRPr="007542C3">
        <w:rPr>
          <w:lang w:val="sq-AL"/>
        </w:rPr>
        <w:t>1. Pjesët që përdoren për të siguruar ngarkesën</w:t>
      </w:r>
      <w:r w:rsidR="009B734E" w:rsidRPr="007542C3">
        <w:rPr>
          <w:lang w:val="sq-AL"/>
        </w:rPr>
        <w:t>,</w:t>
      </w:r>
      <w:r w:rsidRPr="007542C3">
        <w:rPr>
          <w:lang w:val="sq-AL"/>
        </w:rPr>
        <w:t xml:space="preserve"> qoftë në drejtimin gjatësor ose tërthor në vagon duhet të kenë një lartësi të paktën 10 cm mbi </w:t>
      </w:r>
      <w:r w:rsidR="00524A67" w:rsidRPr="007542C3">
        <w:rPr>
          <w:lang w:val="sq-AL"/>
        </w:rPr>
        <w:t>lartësinë</w:t>
      </w:r>
      <w:r w:rsidRPr="007542C3">
        <w:rPr>
          <w:lang w:val="sq-AL"/>
        </w:rPr>
        <w:t xml:space="preserve"> efektive të ngarkesës.</w:t>
      </w:r>
    </w:p>
    <w:p w:rsidR="00970723" w:rsidRPr="007542C3" w:rsidRDefault="00E60753" w:rsidP="00970723">
      <w:pPr>
        <w:pStyle w:val="Paragrafi"/>
        <w:rPr>
          <w:lang w:val="sq-AL"/>
        </w:rPr>
      </w:pPr>
      <w:r>
        <w:rPr>
          <w:noProof/>
        </w:rPr>
        <w:pict>
          <v:shape id="_x0000_s1700" type="#_x0000_t75" style="position:absolute;left:0;text-align:left;margin-left:1.15pt;margin-top:16.7pt;width:453.85pt;height:92pt;z-index:251595776;visibility:visible">
            <v:imagedata r:id="rId42" o:title=""/>
            <w10:wrap type="topAndBottom"/>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a)</w:t>
      </w:r>
      <w:r w:rsidR="00CD2DCB" w:rsidRPr="007542C3">
        <w:rPr>
          <w:lang w:val="sq-AL"/>
        </w:rPr>
        <w:t xml:space="preserve"> </w:t>
      </w:r>
      <w:r w:rsidRPr="007542C3">
        <w:rPr>
          <w:lang w:val="sq-AL"/>
        </w:rPr>
        <w:t xml:space="preserve">Të prirura që të anohen, duhet të sigurohen në një lartësi që e kalon </w:t>
      </w:r>
      <w:r w:rsidR="00CD2DCB" w:rsidRPr="007542C3">
        <w:rPr>
          <w:lang w:val="sq-AL"/>
        </w:rPr>
        <w:t>qendrën</w:t>
      </w:r>
      <w:r w:rsidRPr="007542C3">
        <w:rPr>
          <w:lang w:val="sq-AL"/>
        </w:rPr>
        <w:t xml:space="preserve"> e gravitetit nëpërmjet spondeve ose ndarëseve.</w:t>
      </w:r>
    </w:p>
    <w:p w:rsidR="00970723" w:rsidRPr="007542C3" w:rsidRDefault="00970723" w:rsidP="00970723">
      <w:pPr>
        <w:pStyle w:val="Paragrafi"/>
        <w:rPr>
          <w:lang w:val="sq-AL"/>
        </w:rPr>
      </w:pPr>
      <w:r w:rsidRPr="007542C3">
        <w:rPr>
          <w:lang w:val="sq-AL"/>
        </w:rPr>
        <w:t>b)</w:t>
      </w:r>
      <w:r w:rsidR="00CD2DCB" w:rsidRPr="007542C3">
        <w:rPr>
          <w:lang w:val="sq-AL"/>
        </w:rPr>
        <w:t xml:space="preserve"> </w:t>
      </w:r>
      <w:r w:rsidRPr="007542C3">
        <w:rPr>
          <w:lang w:val="sq-AL"/>
        </w:rPr>
        <w:t>Të prirura që të vet</w:t>
      </w:r>
      <w:r w:rsidR="001C665C" w:rsidRPr="007542C3">
        <w:rPr>
          <w:rFonts w:ascii="Times New Roman" w:hAnsi="Times New Roman"/>
          <w:lang w:val="sq-AL"/>
        </w:rPr>
        <w:t>ë</w:t>
      </w:r>
      <w:r w:rsidRPr="007542C3">
        <w:rPr>
          <w:lang w:val="sq-AL"/>
        </w:rPr>
        <w:t xml:space="preserve">rrotullohen dhe që janë në pjesën e sipërme të spondave ose pajisjeve ndarëse, duhet të jenë të siguruara në mënyrë të tillë që lartësia e spondeve ose pajisjeve ndarëse të paktën të jetë më e madhe se gjysma e </w:t>
      </w:r>
      <w:r w:rsidR="003331B1" w:rsidRPr="007542C3">
        <w:rPr>
          <w:lang w:val="sq-AL"/>
        </w:rPr>
        <w:t>di</w:t>
      </w:r>
      <w:r w:rsidR="006E5080" w:rsidRPr="007542C3">
        <w:rPr>
          <w:lang w:val="sq-AL"/>
        </w:rPr>
        <w:t>a</w:t>
      </w:r>
      <w:r w:rsidR="003331B1" w:rsidRPr="007542C3">
        <w:rPr>
          <w:lang w:val="sq-AL"/>
        </w:rPr>
        <w:t>metri</w:t>
      </w:r>
      <w:r w:rsidRPr="007542C3">
        <w:rPr>
          <w:lang w:val="sq-AL"/>
        </w:rPr>
        <w:t>t të tyre. Lartësia efektive e spondave e pajisjeve ndarëse duhet të jetë parashikuar më e madhe së paku 10 cm (shih skemën).</w:t>
      </w:r>
    </w:p>
    <w:p w:rsidR="00970723" w:rsidRPr="007542C3" w:rsidRDefault="00970723" w:rsidP="00970723">
      <w:pPr>
        <w:pStyle w:val="Paragrafi"/>
        <w:rPr>
          <w:lang w:val="sq-AL"/>
        </w:rPr>
      </w:pPr>
      <w:r w:rsidRPr="007542C3">
        <w:rPr>
          <w:lang w:val="sq-AL"/>
        </w:rPr>
        <w:t xml:space="preserve">2. Kur ngarkesa është siguruar duke përdorur vetëm dy krahë, malli mund të shtrihet në drejtimin gjatësor përtej </w:t>
      </w:r>
      <w:r w:rsidR="00400451" w:rsidRPr="007542C3">
        <w:rPr>
          <w:lang w:val="sq-AL"/>
        </w:rPr>
        <w:t>qend</w:t>
      </w:r>
      <w:r w:rsidRPr="007542C3">
        <w:rPr>
          <w:lang w:val="sq-AL"/>
        </w:rPr>
        <w:t xml:space="preserve">rës për </w:t>
      </w:r>
      <w:r w:rsidR="002F2914" w:rsidRPr="007542C3">
        <w:rPr>
          <w:lang w:val="sq-AL"/>
        </w:rPr>
        <w:t>çdo</w:t>
      </w:r>
      <w:r w:rsidRPr="007542C3">
        <w:rPr>
          <w:lang w:val="sq-AL"/>
        </w:rPr>
        <w:t xml:space="preserve"> krah të paktën:</w:t>
      </w:r>
    </w:p>
    <w:p w:rsidR="00970723" w:rsidRPr="007542C3" w:rsidRDefault="00E60753" w:rsidP="00970723">
      <w:pPr>
        <w:pStyle w:val="Paragrafi"/>
        <w:rPr>
          <w:lang w:val="sq-AL"/>
        </w:rPr>
      </w:pPr>
      <w:r w:rsidRPr="00E60753">
        <w:rPr>
          <w:lang w:val="sq-AL"/>
        </w:rPr>
        <w:pict>
          <v:line id="_x0000_s1042" style="position:absolute;left:0;text-align:left;z-index:251527168" from="278.8pt,3.45pt" to="278.8pt,39.45pt"/>
        </w:pict>
      </w:r>
      <w:r w:rsidR="006103DF" w:rsidRPr="007542C3">
        <w:rPr>
          <w:lang w:val="sq-AL"/>
        </w:rPr>
        <w:tab/>
      </w:r>
      <w:r w:rsidR="006103DF" w:rsidRPr="007542C3">
        <w:rPr>
          <w:lang w:val="sq-AL"/>
        </w:rPr>
        <w:tab/>
      </w:r>
      <w:r w:rsidR="006103DF" w:rsidRPr="007542C3">
        <w:rPr>
          <w:lang w:val="sq-AL"/>
        </w:rPr>
        <w:tab/>
      </w:r>
      <w:r w:rsidR="00970723" w:rsidRPr="007542C3">
        <w:rPr>
          <w:lang w:val="sq-AL"/>
        </w:rPr>
        <w:t>50 cm</w:t>
      </w:r>
      <w:r w:rsidR="006103DF" w:rsidRPr="007542C3">
        <w:rPr>
          <w:lang w:val="sq-AL"/>
        </w:rPr>
        <w:tab/>
      </w:r>
      <w:r w:rsidR="006103DF" w:rsidRPr="007542C3">
        <w:rPr>
          <w:lang w:val="sq-AL"/>
        </w:rPr>
        <w:tab/>
      </w:r>
      <w:r w:rsidR="006103DF" w:rsidRPr="007542C3">
        <w:rPr>
          <w:lang w:val="sq-AL"/>
        </w:rPr>
        <w:tab/>
      </w:r>
      <w:r w:rsidR="006103DF" w:rsidRPr="007542C3">
        <w:rPr>
          <w:lang w:val="sq-AL"/>
        </w:rPr>
        <w:tab/>
      </w:r>
      <w:r w:rsidR="006103DF" w:rsidRPr="007542C3">
        <w:rPr>
          <w:lang w:val="sq-AL"/>
        </w:rPr>
        <w:tab/>
        <w:t xml:space="preserve">    </w:t>
      </w:r>
      <w:r w:rsidR="00353012">
        <w:rPr>
          <w:lang w:val="sq-AL"/>
        </w:rPr>
        <w:t xml:space="preserve">       </w:t>
      </w:r>
      <w:r w:rsidR="00970723" w:rsidRPr="007542C3">
        <w:rPr>
          <w:lang w:val="sq-AL"/>
        </w:rPr>
        <w:t>30 cm</w:t>
      </w:r>
    </w:p>
    <w:p w:rsidR="00970723" w:rsidRPr="007542C3" w:rsidRDefault="00970723" w:rsidP="00970723">
      <w:pPr>
        <w:pStyle w:val="Paragrafi"/>
        <w:rPr>
          <w:lang w:val="sq-AL"/>
        </w:rPr>
      </w:pPr>
      <w:r w:rsidRPr="007542C3">
        <w:rPr>
          <w:lang w:val="sq-AL"/>
        </w:rPr>
        <w:t>ose në</w:t>
      </w:r>
      <w:r w:rsidR="00124CE7" w:rsidRPr="007542C3">
        <w:rPr>
          <w:lang w:val="sq-AL"/>
        </w:rPr>
        <w:t xml:space="preserve"> </w:t>
      </w:r>
      <w:r w:rsidRPr="007542C3">
        <w:rPr>
          <w:lang w:val="sq-AL"/>
        </w:rPr>
        <w:t>qof</w:t>
      </w:r>
      <w:r w:rsidR="00CD2DCB" w:rsidRPr="007542C3">
        <w:rPr>
          <w:lang w:val="sq-AL"/>
        </w:rPr>
        <w:t>t</w:t>
      </w:r>
      <w:r w:rsidR="00124CE7" w:rsidRPr="007542C3">
        <w:rPr>
          <w:rFonts w:ascii="Times New Roman" w:hAnsi="Times New Roman"/>
          <w:lang w:val="sq-AL"/>
        </w:rPr>
        <w:t>ë</w:t>
      </w:r>
      <w:r w:rsidRPr="007542C3">
        <w:rPr>
          <w:lang w:val="sq-AL"/>
        </w:rPr>
        <w:t xml:space="preserve"> se sipërfaqja mbështetëse është e ashpër  ose </w:t>
      </w:r>
      <w:r w:rsidR="00124CE7" w:rsidRPr="007542C3">
        <w:rPr>
          <w:lang w:val="sq-AL"/>
        </w:rPr>
        <w:t>në qof</w:t>
      </w:r>
      <w:r w:rsidR="00CD2DCB" w:rsidRPr="007542C3">
        <w:rPr>
          <w:lang w:val="sq-AL"/>
        </w:rPr>
        <w:t>t</w:t>
      </w:r>
      <w:r w:rsidR="00124CE7" w:rsidRPr="007542C3">
        <w:rPr>
          <w:rFonts w:ascii="Times New Roman" w:hAnsi="Times New Roman"/>
          <w:lang w:val="sq-AL"/>
        </w:rPr>
        <w:t>ë</w:t>
      </w:r>
      <w:r w:rsidR="00124CE7" w:rsidRPr="007542C3">
        <w:rPr>
          <w:lang w:val="sq-AL"/>
        </w:rPr>
        <w:t xml:space="preserve"> se </w:t>
      </w:r>
      <w:r w:rsidR="00657BDC" w:rsidRPr="007542C3">
        <w:rPr>
          <w:lang w:val="sq-AL"/>
        </w:rPr>
        <w:t>sipër</w:t>
      </w:r>
      <w:r w:rsidRPr="007542C3">
        <w:rPr>
          <w:lang w:val="sq-AL"/>
        </w:rPr>
        <w:t xml:space="preserve">faqja </w:t>
      </w:r>
      <w:r w:rsidR="00CD2DCB" w:rsidRPr="007542C3">
        <w:rPr>
          <w:lang w:val="sq-AL"/>
        </w:rPr>
        <w:t>mbështetëse</w:t>
      </w:r>
      <w:r w:rsidRPr="007542C3">
        <w:rPr>
          <w:lang w:val="sq-AL"/>
        </w:rPr>
        <w:t xml:space="preserve"> </w:t>
      </w:r>
      <w:r w:rsidR="00925C60" w:rsidRPr="007542C3">
        <w:rPr>
          <w:lang w:val="sq-AL"/>
        </w:rPr>
        <w:t>është</w:t>
      </w:r>
      <w:r w:rsidRPr="007542C3">
        <w:rPr>
          <w:lang w:val="sq-AL"/>
        </w:rPr>
        <w:t xml:space="preserve"> e ashp</w:t>
      </w:r>
      <w:r w:rsidR="00124CE7" w:rsidRPr="007542C3">
        <w:rPr>
          <w:rFonts w:ascii="Times New Roman" w:hAnsi="Times New Roman"/>
          <w:lang w:val="sq-AL"/>
        </w:rPr>
        <w:t>ë</w:t>
      </w:r>
      <w:r w:rsidRPr="007542C3">
        <w:rPr>
          <w:lang w:val="sq-AL"/>
        </w:rPr>
        <w:t>r</w:t>
      </w:r>
    </w:p>
    <w:p w:rsidR="00970723" w:rsidRPr="007542C3" w:rsidRDefault="00970723" w:rsidP="00970723">
      <w:pPr>
        <w:pStyle w:val="Paragrafi"/>
        <w:rPr>
          <w:lang w:val="sq-AL"/>
        </w:rPr>
      </w:pPr>
      <w:r w:rsidRPr="007542C3">
        <w:rPr>
          <w:lang w:val="sq-AL"/>
        </w:rPr>
        <w:t xml:space="preserve">    </w:t>
      </w:r>
      <w:r w:rsidR="00353012">
        <w:rPr>
          <w:lang w:val="sq-AL"/>
        </w:rPr>
        <w:t xml:space="preserve">                          </w:t>
      </w:r>
      <w:r w:rsidRPr="007542C3">
        <w:rPr>
          <w:lang w:val="sq-AL"/>
        </w:rPr>
        <w:t xml:space="preserve">30 cm                                 </w:t>
      </w:r>
      <w:r w:rsidR="00353012">
        <w:rPr>
          <w:lang w:val="sq-AL"/>
        </w:rPr>
        <w:t xml:space="preserve">                      </w:t>
      </w:r>
      <w:r w:rsidRPr="007542C3">
        <w:rPr>
          <w:lang w:val="sq-AL"/>
        </w:rPr>
        <w:t>20 cm</w:t>
      </w:r>
    </w:p>
    <w:p w:rsidR="00970723" w:rsidRPr="007542C3" w:rsidRDefault="006103DF" w:rsidP="00970723">
      <w:pPr>
        <w:pStyle w:val="Paragrafi"/>
        <w:rPr>
          <w:lang w:val="sq-AL"/>
        </w:rPr>
      </w:pPr>
      <w:r w:rsidRPr="007542C3">
        <w:rPr>
          <w:lang w:val="sq-AL"/>
        </w:rPr>
        <w:t>3.</w:t>
      </w:r>
      <w:r w:rsidR="00970723" w:rsidRPr="007542C3">
        <w:rPr>
          <w:lang w:val="sq-AL"/>
        </w:rPr>
        <w:t xml:space="preserve"> Njësi stabël që janë si një objekt i vetëm, sigurohen si njësi m</w:t>
      </w:r>
      <w:r w:rsidR="00124CE7" w:rsidRPr="007542C3">
        <w:rPr>
          <w:rFonts w:ascii="Times New Roman" w:hAnsi="Times New Roman"/>
          <w:lang w:val="sq-AL"/>
        </w:rPr>
        <w:t>ë</w:t>
      </w:r>
      <w:r w:rsidR="00970723" w:rsidRPr="007542C3">
        <w:rPr>
          <w:lang w:val="sq-AL"/>
        </w:rPr>
        <w:t xml:space="preserve"> vete dhe vetëm nëpërmjet një krahu,</w:t>
      </w:r>
      <w:r w:rsidR="00A103AB" w:rsidRPr="007542C3">
        <w:rPr>
          <w:lang w:val="sq-AL"/>
        </w:rPr>
        <w:t xml:space="preserve"> </w:t>
      </w:r>
      <w:r w:rsidR="00970723" w:rsidRPr="007542C3">
        <w:rPr>
          <w:lang w:val="sq-AL"/>
        </w:rPr>
        <w:t>ana tjetër sigurohet duke përdorur tako druri.</w:t>
      </w:r>
    </w:p>
    <w:p w:rsidR="00970723" w:rsidRPr="007542C3" w:rsidRDefault="00E60753" w:rsidP="00970723">
      <w:pPr>
        <w:pStyle w:val="Paragrafi"/>
        <w:rPr>
          <w:lang w:val="sq-AL"/>
        </w:rPr>
      </w:pPr>
      <w:r>
        <w:rPr>
          <w:noProof/>
        </w:rPr>
        <w:pict>
          <v:shape id="Picture 103" o:spid="_x0000_s1699" type="#_x0000_t75" style="position:absolute;left:0;text-align:left;margin-left:73.65pt;margin-top:41.95pt;width:309.4pt;height:115.5pt;z-index:-251656192;visibility:visible">
            <v:imagedata r:id="rId43" o:title="" croptop="3768f"/>
            <w10:wrap type="topAndBottom"/>
          </v:shape>
        </w:pict>
      </w:r>
      <w:r w:rsidR="006103DF" w:rsidRPr="007542C3">
        <w:rPr>
          <w:lang w:val="sq-AL"/>
        </w:rPr>
        <w:t>4.</w:t>
      </w:r>
      <w:r w:rsidR="00970723" w:rsidRPr="007542C3">
        <w:rPr>
          <w:lang w:val="sq-AL"/>
        </w:rPr>
        <w:t xml:space="preserve"> Stiva me seksion kënddrejt</w:t>
      </w:r>
      <w:r w:rsidR="009B734E" w:rsidRPr="007542C3">
        <w:rPr>
          <w:rFonts w:ascii="Times New Roman" w:hAnsi="Times New Roman"/>
          <w:lang w:val="sq-AL"/>
        </w:rPr>
        <w:t>ë</w:t>
      </w:r>
      <w:r w:rsidR="00970723" w:rsidRPr="007542C3">
        <w:rPr>
          <w:lang w:val="sq-AL"/>
        </w:rPr>
        <w:t xml:space="preserve"> prej dërrasash të sharruara ose arka, në</w:t>
      </w:r>
      <w:r w:rsidR="00CD2DCB" w:rsidRPr="007542C3">
        <w:rPr>
          <w:lang w:val="sq-AL"/>
        </w:rPr>
        <w:t xml:space="preserve"> </w:t>
      </w:r>
      <w:r w:rsidR="00970723" w:rsidRPr="007542C3">
        <w:rPr>
          <w:lang w:val="sq-AL"/>
        </w:rPr>
        <w:t>qoftë se sigurohen nëpërmjet një krahu, dhe mendohet që është i pamjaftueshëm, bëhen lidhje suplementare duke  i përshtatur sipa</w:t>
      </w:r>
      <w:r w:rsidR="00CD2DCB" w:rsidRPr="007542C3">
        <w:rPr>
          <w:lang w:val="sq-AL"/>
        </w:rPr>
        <w:t>s</w:t>
      </w:r>
      <w:r w:rsidR="00970723" w:rsidRPr="007542C3">
        <w:rPr>
          <w:lang w:val="sq-AL"/>
        </w:rPr>
        <w:t xml:space="preserve"> rastit.</w:t>
      </w:r>
    </w:p>
    <w:p w:rsidR="00970723" w:rsidRPr="007542C3" w:rsidRDefault="00970723" w:rsidP="007C0099">
      <w:pPr>
        <w:pStyle w:val="Paragrafi"/>
        <w:ind w:left="-288" w:right="-288"/>
        <w:rPr>
          <w:lang w:val="sq-AL"/>
        </w:rPr>
      </w:pPr>
      <w:r w:rsidRPr="007542C3">
        <w:rPr>
          <w:lang w:val="sq-AL"/>
        </w:rPr>
        <w:t>10</w:t>
      </w:r>
      <w:r w:rsidR="00CD2DCB" w:rsidRPr="007542C3">
        <w:rPr>
          <w:lang w:val="sq-AL"/>
        </w:rPr>
        <w:t>.</w:t>
      </w:r>
      <w:r w:rsidRPr="007542C3">
        <w:rPr>
          <w:lang w:val="sq-AL"/>
        </w:rPr>
        <w:t xml:space="preserve"> Sigurimi i ngarkesave </w:t>
      </w:r>
      <w:r w:rsidR="00CD2DCB" w:rsidRPr="007542C3">
        <w:rPr>
          <w:lang w:val="sq-AL"/>
        </w:rPr>
        <w:t>nëpërmjet</w:t>
      </w:r>
      <w:r w:rsidRPr="007542C3">
        <w:rPr>
          <w:lang w:val="sq-AL"/>
        </w:rPr>
        <w:t xml:space="preserve"> plotësimit të </w:t>
      </w:r>
      <w:r w:rsidR="008E2DB7" w:rsidRPr="007542C3">
        <w:rPr>
          <w:lang w:val="sq-AL"/>
        </w:rPr>
        <w:t>hapësir</w:t>
      </w:r>
      <w:r w:rsidRPr="007542C3">
        <w:rPr>
          <w:lang w:val="sq-AL"/>
        </w:rPr>
        <w:t>ave dhe përdorimi i takove mbështetëse.</w:t>
      </w:r>
    </w:p>
    <w:p w:rsidR="00970723" w:rsidRPr="007542C3" w:rsidRDefault="007C0099" w:rsidP="007C0099">
      <w:pPr>
        <w:pStyle w:val="Paragrafi"/>
        <w:ind w:firstLine="432"/>
        <w:rPr>
          <w:lang w:val="sq-AL"/>
        </w:rPr>
      </w:pPr>
      <w:r w:rsidRPr="007542C3">
        <w:rPr>
          <w:lang w:val="sq-AL"/>
        </w:rPr>
        <w:t xml:space="preserve">1. </w:t>
      </w:r>
      <w:r w:rsidR="00970723" w:rsidRPr="007542C3">
        <w:rPr>
          <w:lang w:val="sq-AL"/>
        </w:rPr>
        <w:t xml:space="preserve">Plotësimi i </w:t>
      </w:r>
      <w:r w:rsidR="008E2DB7" w:rsidRPr="007542C3">
        <w:rPr>
          <w:lang w:val="sq-AL"/>
        </w:rPr>
        <w:t>hapësir</w:t>
      </w:r>
      <w:r w:rsidR="00970723" w:rsidRPr="007542C3">
        <w:rPr>
          <w:lang w:val="sq-AL"/>
        </w:rPr>
        <w:t>ave boshe. Në këtë rast hapësirat boshe plotësohen p.sh</w:t>
      </w:r>
      <w:r w:rsidR="002C0E20" w:rsidRPr="007542C3">
        <w:rPr>
          <w:lang w:val="sq-AL"/>
        </w:rPr>
        <w:t>.,</w:t>
      </w:r>
      <w:r w:rsidR="00970723" w:rsidRPr="007542C3">
        <w:rPr>
          <w:lang w:val="sq-AL"/>
        </w:rPr>
        <w:t xml:space="preserve"> me paleta të </w:t>
      </w:r>
      <w:r w:rsidR="00CD2DCB" w:rsidRPr="007542C3">
        <w:rPr>
          <w:lang w:val="sq-AL"/>
        </w:rPr>
        <w:t>rrafshëta</w:t>
      </w:r>
      <w:r w:rsidR="00CF368C" w:rsidRPr="007542C3">
        <w:rPr>
          <w:lang w:val="sq-AL"/>
        </w:rPr>
        <w:t xml:space="preserve"> (kënd</w:t>
      </w:r>
      <w:r w:rsidR="00970723" w:rsidRPr="007542C3">
        <w:rPr>
          <w:lang w:val="sq-AL"/>
        </w:rPr>
        <w:t xml:space="preserve">drejta) ose me </w:t>
      </w:r>
      <w:r w:rsidR="00CD2DCB" w:rsidRPr="007542C3">
        <w:rPr>
          <w:lang w:val="sq-AL"/>
        </w:rPr>
        <w:t>jastëkë</w:t>
      </w:r>
      <w:r w:rsidR="00970723" w:rsidRPr="007542C3">
        <w:rPr>
          <w:lang w:val="sq-AL"/>
        </w:rPr>
        <w:t xml:space="preserve"> ajri. Nëse </w:t>
      </w:r>
      <w:r w:rsidR="008E2DB7" w:rsidRPr="007542C3">
        <w:rPr>
          <w:lang w:val="sq-AL"/>
        </w:rPr>
        <w:t>hapësir</w:t>
      </w:r>
      <w:r w:rsidR="00970723" w:rsidRPr="007542C3">
        <w:rPr>
          <w:lang w:val="sq-AL"/>
        </w:rPr>
        <w:t>a për t</w:t>
      </w:r>
      <w:r w:rsidR="00983900" w:rsidRPr="007542C3">
        <w:rPr>
          <w:lang w:val="sq-AL"/>
        </w:rPr>
        <w:t>’</w:t>
      </w:r>
      <w:r w:rsidR="00970723" w:rsidRPr="007542C3">
        <w:rPr>
          <w:lang w:val="sq-AL"/>
        </w:rPr>
        <w:t xml:space="preserve">u plotësuar është e </w:t>
      </w:r>
      <w:r w:rsidR="00EF32F7" w:rsidRPr="007542C3">
        <w:rPr>
          <w:lang w:val="sq-AL"/>
        </w:rPr>
        <w:t>gjerë</w:t>
      </w:r>
      <w:r w:rsidR="00970723" w:rsidRPr="007542C3">
        <w:rPr>
          <w:lang w:val="sq-AL"/>
        </w:rPr>
        <w:t xml:space="preserve"> (e madhe), vendosen tako mbështetëse prej druri (të paktën dy tako në secilin drejtim) me një minimum seksioni tërthor të domosdoshëm prej 10 x 10 cm.</w:t>
      </w:r>
    </w:p>
    <w:p w:rsidR="00970723" w:rsidRPr="007542C3" w:rsidRDefault="007C0099" w:rsidP="007C0099">
      <w:pPr>
        <w:pStyle w:val="Paragrafi"/>
        <w:ind w:firstLine="432"/>
        <w:rPr>
          <w:lang w:val="sq-AL"/>
        </w:rPr>
      </w:pPr>
      <w:r w:rsidRPr="007542C3">
        <w:rPr>
          <w:lang w:val="sq-AL"/>
        </w:rPr>
        <w:t xml:space="preserve">2. </w:t>
      </w:r>
      <w:r w:rsidR="00970723" w:rsidRPr="007542C3">
        <w:rPr>
          <w:lang w:val="sq-AL"/>
        </w:rPr>
        <w:t>Numri i takove varet nga pesha ngarkesës dhe gjatësia e takos. Për një gjatësi p</w:t>
      </w:r>
      <w:r w:rsidR="00152693" w:rsidRPr="007542C3">
        <w:rPr>
          <w:lang w:val="sq-AL"/>
        </w:rPr>
        <w:t>r</w:t>
      </w:r>
      <w:r w:rsidR="00970723" w:rsidRPr="007542C3">
        <w:rPr>
          <w:lang w:val="sq-AL"/>
        </w:rPr>
        <w:t>ej 2 m dhe pesh</w:t>
      </w:r>
      <w:r w:rsidR="00152693" w:rsidRPr="007542C3">
        <w:rPr>
          <w:rFonts w:ascii="Times New Roman" w:hAnsi="Times New Roman"/>
          <w:lang w:val="sq-AL"/>
        </w:rPr>
        <w:t>ë</w:t>
      </w:r>
      <w:r w:rsidR="00970723" w:rsidRPr="007542C3">
        <w:rPr>
          <w:lang w:val="sq-AL"/>
        </w:rPr>
        <w:t xml:space="preserve"> ngarkese prej 10 </w:t>
      </w:r>
      <w:r w:rsidR="00152693" w:rsidRPr="007542C3">
        <w:rPr>
          <w:lang w:val="sq-AL"/>
        </w:rPr>
        <w:t>t</w:t>
      </w:r>
      <w:r w:rsidR="00970723" w:rsidRPr="007542C3">
        <w:rPr>
          <w:lang w:val="sq-AL"/>
        </w:rPr>
        <w:t>on</w:t>
      </w:r>
      <w:r w:rsidR="00152693" w:rsidRPr="007542C3">
        <w:rPr>
          <w:rFonts w:ascii="Times New Roman" w:hAnsi="Times New Roman"/>
          <w:lang w:val="sq-AL"/>
        </w:rPr>
        <w:t>ë</w:t>
      </w:r>
      <w:r w:rsidR="00970723" w:rsidRPr="007542C3">
        <w:rPr>
          <w:lang w:val="sq-AL"/>
        </w:rPr>
        <w:t>, p.sh</w:t>
      </w:r>
      <w:r w:rsidR="00152693" w:rsidRPr="007542C3">
        <w:rPr>
          <w:lang w:val="sq-AL"/>
        </w:rPr>
        <w:t>.</w:t>
      </w:r>
      <w:r w:rsidR="00970723" w:rsidRPr="007542C3">
        <w:rPr>
          <w:lang w:val="sq-AL"/>
        </w:rPr>
        <w:t xml:space="preserve"> përcaktimi bëhet:</w:t>
      </w:r>
    </w:p>
    <w:p w:rsidR="00970723" w:rsidRPr="007542C3" w:rsidRDefault="00E60753" w:rsidP="00970723">
      <w:pPr>
        <w:pStyle w:val="Paragrafi"/>
        <w:rPr>
          <w:lang w:val="sq-AL"/>
        </w:rPr>
      </w:pPr>
      <w:r w:rsidRPr="00E60753">
        <w:rPr>
          <w:lang w:val="sq-AL"/>
        </w:rPr>
        <w:pict>
          <v:line id="_x0000_s1043" style="position:absolute;left:0;text-align:left;z-index:251528192" from="225pt,.55pt" to="225pt,16.25pt"/>
        </w:pict>
      </w:r>
      <w:r w:rsidR="00970723" w:rsidRPr="007542C3">
        <w:rPr>
          <w:lang w:val="sq-AL"/>
        </w:rPr>
        <w:t xml:space="preserve">                       4 tako (10 x 10 cm)              2 tako (10 x 10 cm)</w:t>
      </w:r>
    </w:p>
    <w:p w:rsidR="00970723" w:rsidRPr="007542C3" w:rsidRDefault="00E60753" w:rsidP="00970723">
      <w:pPr>
        <w:pStyle w:val="Paragrafi"/>
        <w:rPr>
          <w:lang w:val="sq-AL"/>
        </w:rPr>
      </w:pPr>
      <w:r>
        <w:rPr>
          <w:noProof/>
        </w:rPr>
        <w:pict>
          <v:shape id="Picture 104" o:spid="_x0000_s1698" type="#_x0000_t75" style="position:absolute;left:0;text-align:left;margin-left:37.85pt;margin-top:3.05pt;width:376.1pt;height:88.35pt;z-index:-251655168;visibility:visible">
            <v:imagedata r:id="rId44" o:title="" croptop="3966f" cropbottom="9443f"/>
          </v:shape>
        </w:pict>
      </w: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970723" w:rsidRPr="007542C3" w:rsidRDefault="00970723" w:rsidP="00970723">
      <w:pPr>
        <w:pStyle w:val="Paragrafi"/>
        <w:rPr>
          <w:lang w:val="sq-AL"/>
        </w:rPr>
      </w:pPr>
      <w:r w:rsidRPr="007542C3">
        <w:rPr>
          <w:lang w:val="sq-AL"/>
        </w:rPr>
        <w:t>11</w:t>
      </w:r>
      <w:r w:rsidR="00CD2DCB" w:rsidRPr="007542C3">
        <w:rPr>
          <w:lang w:val="sq-AL"/>
        </w:rPr>
        <w:t>.</w:t>
      </w:r>
      <w:r w:rsidRPr="007542C3">
        <w:rPr>
          <w:lang w:val="sq-AL"/>
        </w:rPr>
        <w:t xml:space="preserve"> Sigurimi duke përdorur tako dërrase, pjesë drejtuese ose tako</w:t>
      </w:r>
    </w:p>
    <w:p w:rsidR="00970723" w:rsidRDefault="00E60753" w:rsidP="00970723">
      <w:pPr>
        <w:pStyle w:val="Paragrafi"/>
        <w:rPr>
          <w:lang w:val="sq-AL"/>
        </w:rPr>
      </w:pPr>
      <w:r>
        <w:rPr>
          <w:noProof/>
        </w:rPr>
        <w:pict>
          <v:group id="_x0000_s1761" style="position:absolute;left:0;text-align:left;margin-left:29.6pt;margin-top:17.4pt;width:418.7pt;height:84pt;z-index:-251536384" coordorigin="1535,2030" coordsize="8849,1940">
            <v:shape id="Picture 353" o:spid="_x0000_s1762" type="#_x0000_t75" style="position:absolute;left:7020;top:2030;width:3364;height:1749;visibility:visible">
              <v:imagedata r:id="rId45" o:title=""/>
            </v:shape>
            <v:shape id="Picture 105" o:spid="_x0000_s1763" type="#_x0000_t75" style="position:absolute;left:1535;top:2390;width:4883;height:1580;visibility:visible">
              <v:imagedata r:id="rId46" o:title=""/>
            </v:shape>
          </v:group>
        </w:pict>
      </w:r>
      <w:r w:rsidR="0093563B" w:rsidRPr="007542C3">
        <w:rPr>
          <w:lang w:val="sq-AL"/>
        </w:rPr>
        <w:t xml:space="preserve">1. </w:t>
      </w:r>
      <w:r w:rsidR="00970723" w:rsidRPr="007542C3">
        <w:rPr>
          <w:lang w:val="sq-AL"/>
        </w:rPr>
        <w:t>Takot duhet të kenë të paktën 5 cm trashësi dhe pjesa mbështetëse vendoset</w:t>
      </w:r>
      <w:r w:rsidR="00CF368C" w:rsidRPr="007542C3">
        <w:rPr>
          <w:lang w:val="sq-AL"/>
        </w:rPr>
        <w:t xml:space="preserve"> te sipërfaqja e kontaktit kënd</w:t>
      </w:r>
      <w:r w:rsidR="00970723" w:rsidRPr="007542C3">
        <w:rPr>
          <w:lang w:val="sq-AL"/>
        </w:rPr>
        <w:t>drejtë.</w:t>
      </w: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Default="00353012" w:rsidP="00970723">
      <w:pPr>
        <w:pStyle w:val="Paragrafi"/>
        <w:rPr>
          <w:lang w:val="sq-AL"/>
        </w:rPr>
      </w:pPr>
    </w:p>
    <w:p w:rsidR="00353012" w:rsidRPr="007542C3" w:rsidRDefault="00353012" w:rsidP="00970723">
      <w:pPr>
        <w:pStyle w:val="Paragrafi"/>
        <w:rPr>
          <w:lang w:val="sq-AL"/>
        </w:rPr>
      </w:pPr>
    </w:p>
    <w:p w:rsidR="00970723" w:rsidRPr="007542C3" w:rsidRDefault="00970723" w:rsidP="00970723">
      <w:pPr>
        <w:pStyle w:val="Paragrafi"/>
        <w:rPr>
          <w:lang w:val="sq-AL"/>
        </w:rPr>
      </w:pPr>
      <w:r w:rsidRPr="007542C3">
        <w:rPr>
          <w:lang w:val="sq-AL"/>
        </w:rPr>
        <w:t>Lartësia efektive e takove duhet së paku të jetë:</w:t>
      </w:r>
    </w:p>
    <w:p w:rsidR="00970723" w:rsidRPr="007542C3" w:rsidRDefault="00EF3A55" w:rsidP="00970723">
      <w:pPr>
        <w:pStyle w:val="Paragrafi"/>
        <w:rPr>
          <w:lang w:val="sq-AL"/>
        </w:rPr>
      </w:pPr>
      <w:r w:rsidRPr="007542C3">
        <w:rPr>
          <w:lang w:val="sq-AL"/>
        </w:rPr>
        <w:t xml:space="preserve">2. </w:t>
      </w:r>
      <w:r w:rsidR="00970723" w:rsidRPr="007542C3">
        <w:rPr>
          <w:lang w:val="sq-AL"/>
        </w:rPr>
        <w:t>- 5 cm për të parandaluar lëvizjet gjatësore</w:t>
      </w:r>
      <w:r w:rsidR="008D37DD" w:rsidRPr="007542C3">
        <w:rPr>
          <w:lang w:val="sq-AL"/>
        </w:rPr>
        <w:t>;</w:t>
      </w:r>
    </w:p>
    <w:p w:rsidR="00970723" w:rsidRPr="007542C3" w:rsidRDefault="00EF3A55" w:rsidP="00970723">
      <w:pPr>
        <w:pStyle w:val="Paragrafi"/>
        <w:rPr>
          <w:lang w:val="sq-AL"/>
        </w:rPr>
      </w:pPr>
      <w:r w:rsidRPr="007542C3">
        <w:rPr>
          <w:lang w:val="sq-AL"/>
        </w:rPr>
        <w:t xml:space="preserve">3. </w:t>
      </w:r>
      <w:r w:rsidR="00970723" w:rsidRPr="007542C3">
        <w:rPr>
          <w:lang w:val="sq-AL"/>
        </w:rPr>
        <w:t>- 3 cm për të parandaluar lëvizjet tërthore</w:t>
      </w:r>
      <w:r w:rsidR="008D37DD" w:rsidRPr="007542C3">
        <w:rPr>
          <w:lang w:val="sq-AL"/>
        </w:rPr>
        <w:t>.</w:t>
      </w:r>
    </w:p>
    <w:p w:rsidR="00970723" w:rsidRPr="007542C3" w:rsidRDefault="00970723" w:rsidP="00970723">
      <w:pPr>
        <w:pStyle w:val="Paragrafi"/>
        <w:rPr>
          <w:lang w:val="sq-AL"/>
        </w:rPr>
      </w:pPr>
      <w:r w:rsidRPr="007542C3">
        <w:rPr>
          <w:lang w:val="sq-AL"/>
        </w:rPr>
        <w:t>Aftësitë mbajtëse të takove të gozhduara limitohet nga pesha e ngarkesës si më poshtë:</w:t>
      </w:r>
    </w:p>
    <w:p w:rsidR="00970723" w:rsidRDefault="00970723" w:rsidP="00970723">
      <w:pPr>
        <w:pStyle w:val="Paragrafi"/>
        <w:rPr>
          <w:lang w:val="sq-AL"/>
        </w:rPr>
      </w:pPr>
      <w:r w:rsidRPr="007542C3">
        <w:rPr>
          <w:lang w:val="sq-AL"/>
        </w:rPr>
        <w:t xml:space="preserve">- </w:t>
      </w:r>
      <w:r w:rsidR="00CD2DCB" w:rsidRPr="007542C3">
        <w:rPr>
          <w:lang w:val="sq-AL"/>
        </w:rPr>
        <w:t>Përkundrejt</w:t>
      </w:r>
      <w:r w:rsidRPr="007542C3">
        <w:rPr>
          <w:lang w:val="sq-AL"/>
        </w:rPr>
        <w:t xml:space="preserve"> lëvizjes gjatësore, limiti i përafërt</w:t>
      </w:r>
    </w:p>
    <w:tbl>
      <w:tblPr>
        <w:tblW w:w="0" w:type="auto"/>
        <w:tblInd w:w="2518" w:type="dxa"/>
        <w:tblBorders>
          <w:insideH w:val="single" w:sz="4" w:space="0" w:color="auto"/>
          <w:insideV w:val="single" w:sz="4" w:space="0" w:color="auto"/>
        </w:tblBorders>
        <w:tblLook w:val="04A0"/>
      </w:tblPr>
      <w:tblGrid>
        <w:gridCol w:w="2125"/>
        <w:gridCol w:w="2269"/>
      </w:tblGrid>
      <w:tr w:rsidR="00353012" w:rsidTr="00416487">
        <w:tc>
          <w:tcPr>
            <w:tcW w:w="2125" w:type="dxa"/>
          </w:tcPr>
          <w:p w:rsidR="00353012" w:rsidRPr="00416487" w:rsidRDefault="00353012" w:rsidP="00416487">
            <w:pPr>
              <w:pStyle w:val="Paragrafi"/>
              <w:ind w:firstLine="0"/>
              <w:jc w:val="center"/>
              <w:rPr>
                <w:lang w:val="sq-AL"/>
              </w:rPr>
            </w:pPr>
            <w:r w:rsidRPr="00416487">
              <w:rPr>
                <w:lang w:val="sq-AL"/>
              </w:rPr>
              <w:t>3 t</w:t>
            </w:r>
          </w:p>
        </w:tc>
        <w:tc>
          <w:tcPr>
            <w:tcW w:w="2269" w:type="dxa"/>
          </w:tcPr>
          <w:p w:rsidR="00353012" w:rsidRPr="00416487" w:rsidRDefault="00353012" w:rsidP="00416487">
            <w:pPr>
              <w:pStyle w:val="Paragrafi"/>
              <w:ind w:firstLine="0"/>
              <w:jc w:val="center"/>
              <w:rPr>
                <w:lang w:val="sq-AL"/>
              </w:rPr>
            </w:pPr>
            <w:r w:rsidRPr="00416487">
              <w:rPr>
                <w:lang w:val="sq-AL"/>
              </w:rPr>
              <w:t>12 t</w:t>
            </w:r>
          </w:p>
        </w:tc>
      </w:tr>
    </w:tbl>
    <w:p w:rsidR="00970723" w:rsidRPr="007542C3" w:rsidRDefault="00970723" w:rsidP="00152693">
      <w:pPr>
        <w:pStyle w:val="Paragrafi"/>
        <w:tabs>
          <w:tab w:val="left" w:pos="5670"/>
        </w:tabs>
        <w:rPr>
          <w:lang w:val="sq-AL"/>
        </w:rPr>
      </w:pPr>
      <w:r w:rsidRPr="007542C3">
        <w:rPr>
          <w:lang w:val="sq-AL"/>
        </w:rPr>
        <w:t>- Përkundrejt lëvizjes tërthore, limiti i përafërt 30 ton</w:t>
      </w:r>
      <w:r w:rsidR="00152693" w:rsidRPr="007542C3">
        <w:rPr>
          <w:rFonts w:ascii="Times New Roman" w:hAnsi="Times New Roman"/>
          <w:lang w:val="sq-AL"/>
        </w:rPr>
        <w:t>ë</w:t>
      </w:r>
    </w:p>
    <w:p w:rsidR="00970723" w:rsidRPr="007542C3" w:rsidRDefault="00970723" w:rsidP="00970723">
      <w:pPr>
        <w:pStyle w:val="Paragrafi"/>
        <w:rPr>
          <w:lang w:val="sq-AL"/>
        </w:rPr>
      </w:pPr>
      <w:r w:rsidRPr="007542C3">
        <w:rPr>
          <w:lang w:val="sq-AL"/>
        </w:rPr>
        <w:t xml:space="preserve">Numri i </w:t>
      </w:r>
      <w:r w:rsidR="00CD2DCB" w:rsidRPr="007542C3">
        <w:rPr>
          <w:lang w:val="sq-AL"/>
        </w:rPr>
        <w:t>gozhdëve</w:t>
      </w:r>
      <w:r w:rsidRPr="007542C3">
        <w:rPr>
          <w:lang w:val="sq-AL"/>
        </w:rPr>
        <w:t xml:space="preserve"> të përdorura është të paktën 2 për tako. Zbatimi për </w:t>
      </w:r>
      <w:r w:rsidR="008B6BF0" w:rsidRPr="007542C3">
        <w:rPr>
          <w:lang w:val="sq-AL"/>
        </w:rPr>
        <w:t>tipa</w:t>
      </w:r>
      <w:r w:rsidRPr="007542C3">
        <w:rPr>
          <w:lang w:val="sq-AL"/>
        </w:rPr>
        <w:t xml:space="preserve"> të </w:t>
      </w:r>
      <w:r w:rsidR="00CD2DCB" w:rsidRPr="007542C3">
        <w:rPr>
          <w:lang w:val="sq-AL"/>
        </w:rPr>
        <w:t>ndryshëm</w:t>
      </w:r>
      <w:r w:rsidRPr="007542C3">
        <w:rPr>
          <w:lang w:val="sq-AL"/>
        </w:rPr>
        <w:t xml:space="preserve"> mallrash merr parasysh:</w:t>
      </w:r>
    </w:p>
    <w:p w:rsidR="00970723" w:rsidRPr="007542C3" w:rsidRDefault="00083692" w:rsidP="00970723">
      <w:pPr>
        <w:pStyle w:val="Paragrafi"/>
        <w:rPr>
          <w:lang w:val="sq-AL"/>
        </w:rPr>
      </w:pPr>
      <w:r w:rsidRPr="007542C3">
        <w:rPr>
          <w:lang w:val="sq-AL"/>
        </w:rPr>
        <w:t xml:space="preserve">- </w:t>
      </w:r>
      <w:r w:rsidR="00970723" w:rsidRPr="007542C3">
        <w:rPr>
          <w:lang w:val="sq-AL"/>
        </w:rPr>
        <w:t>Peshën e ngarkesës që do të sigurohet;</w:t>
      </w:r>
    </w:p>
    <w:p w:rsidR="00970723" w:rsidRPr="007542C3" w:rsidRDefault="00083692" w:rsidP="00970723">
      <w:pPr>
        <w:pStyle w:val="Paragrafi"/>
        <w:rPr>
          <w:lang w:val="sq-AL"/>
        </w:rPr>
      </w:pPr>
      <w:r w:rsidRPr="007542C3">
        <w:rPr>
          <w:lang w:val="sq-AL"/>
        </w:rPr>
        <w:t xml:space="preserve">- </w:t>
      </w:r>
      <w:r w:rsidR="00970723" w:rsidRPr="007542C3">
        <w:rPr>
          <w:lang w:val="sq-AL"/>
        </w:rPr>
        <w:t>Forcat që ushtrohen;</w:t>
      </w:r>
    </w:p>
    <w:p w:rsidR="00970723" w:rsidRPr="007542C3" w:rsidRDefault="00083692" w:rsidP="00970723">
      <w:pPr>
        <w:pStyle w:val="Paragrafi"/>
        <w:rPr>
          <w:lang w:val="sq-AL"/>
        </w:rPr>
      </w:pPr>
      <w:r w:rsidRPr="007542C3">
        <w:rPr>
          <w:lang w:val="sq-AL"/>
        </w:rPr>
        <w:t xml:space="preserve">- </w:t>
      </w:r>
      <w:r w:rsidR="00970723" w:rsidRPr="007542C3">
        <w:rPr>
          <w:lang w:val="sq-AL"/>
        </w:rPr>
        <w:t>Niveli</w:t>
      </w:r>
      <w:r w:rsidRPr="007542C3">
        <w:rPr>
          <w:lang w:val="sq-AL"/>
        </w:rPr>
        <w:t>n</w:t>
      </w:r>
      <w:r w:rsidR="00970723" w:rsidRPr="007542C3">
        <w:rPr>
          <w:lang w:val="sq-AL"/>
        </w:rPr>
        <w:t xml:space="preserve"> real </w:t>
      </w:r>
      <w:r w:rsidRPr="007542C3">
        <w:rPr>
          <w:lang w:val="sq-AL"/>
        </w:rPr>
        <w:t>t</w:t>
      </w:r>
      <w:r w:rsidRPr="007542C3">
        <w:rPr>
          <w:rFonts w:ascii="Times New Roman" w:hAnsi="Times New Roman"/>
          <w:lang w:val="sq-AL"/>
        </w:rPr>
        <w:t>ë</w:t>
      </w:r>
      <w:r w:rsidR="00970723" w:rsidRPr="007542C3">
        <w:rPr>
          <w:lang w:val="sq-AL"/>
        </w:rPr>
        <w:t xml:space="preserve"> fërkimit</w:t>
      </w:r>
      <w:r w:rsidRPr="007542C3">
        <w:rPr>
          <w:lang w:val="sq-AL"/>
        </w:rPr>
        <w:t>.</w:t>
      </w:r>
    </w:p>
    <w:p w:rsidR="00970723" w:rsidRPr="007542C3" w:rsidRDefault="00970723" w:rsidP="00970723">
      <w:pPr>
        <w:pStyle w:val="Paragrafi"/>
        <w:rPr>
          <w:lang w:val="sq-AL"/>
        </w:rPr>
      </w:pPr>
      <w:r w:rsidRPr="007542C3">
        <w:rPr>
          <w:lang w:val="sq-AL"/>
        </w:rPr>
        <w:t xml:space="preserve">Në rast se përdoren </w:t>
      </w:r>
      <w:r w:rsidR="00CD2DCB" w:rsidRPr="007542C3">
        <w:rPr>
          <w:lang w:val="sq-AL"/>
        </w:rPr>
        <w:t>gozhdë</w:t>
      </w:r>
      <w:r w:rsidRPr="007542C3">
        <w:rPr>
          <w:lang w:val="sq-AL"/>
        </w:rPr>
        <w:t xml:space="preserve"> me diametër 5 mm dhe koefic</w:t>
      </w:r>
      <w:r w:rsidR="00CD2DCB" w:rsidRPr="007542C3">
        <w:rPr>
          <w:lang w:val="sq-AL"/>
        </w:rPr>
        <w:t>i</w:t>
      </w:r>
      <w:r w:rsidRPr="007542C3">
        <w:rPr>
          <w:lang w:val="sq-AL"/>
        </w:rPr>
        <w:t>ent mesatar fërkimi (µ = 0.4), njësia e ngarkesës mund të jetë e siguruar kur takot fiksohen si më poshtë:</w:t>
      </w:r>
    </w:p>
    <w:p w:rsidR="00970723" w:rsidRDefault="00970723" w:rsidP="00A20462">
      <w:pPr>
        <w:pStyle w:val="Paragrafi"/>
        <w:numPr>
          <w:ilvl w:val="0"/>
          <w:numId w:val="10"/>
        </w:numPr>
        <w:rPr>
          <w:lang w:val="sq-AL"/>
        </w:rPr>
      </w:pPr>
      <w:r w:rsidRPr="007542C3">
        <w:rPr>
          <w:lang w:val="sq-AL"/>
        </w:rPr>
        <w:t>Në drejtimin gjatësor të vagonit në të dy</w:t>
      </w:r>
      <w:r w:rsidR="00150DF9" w:rsidRPr="007542C3">
        <w:rPr>
          <w:lang w:val="sq-AL"/>
        </w:rPr>
        <w:t>ja</w:t>
      </w:r>
      <w:r w:rsidRPr="007542C3">
        <w:rPr>
          <w:lang w:val="sq-AL"/>
        </w:rPr>
        <w:t xml:space="preserve"> fundet vendosen të paktën</w:t>
      </w:r>
      <w:r w:rsidR="00E371CA" w:rsidRPr="007542C3">
        <w:rPr>
          <w:lang w:val="sq-AL"/>
        </w:rPr>
        <w:t>:</w:t>
      </w:r>
    </w:p>
    <w:tbl>
      <w:tblPr>
        <w:tblW w:w="0" w:type="auto"/>
        <w:tblInd w:w="2518" w:type="dxa"/>
        <w:tblBorders>
          <w:insideH w:val="single" w:sz="4" w:space="0" w:color="auto"/>
          <w:insideV w:val="single" w:sz="4" w:space="0" w:color="auto"/>
        </w:tblBorders>
        <w:tblLook w:val="04A0"/>
      </w:tblPr>
      <w:tblGrid>
        <w:gridCol w:w="2125"/>
        <w:gridCol w:w="2269"/>
      </w:tblGrid>
      <w:tr w:rsidR="00A20462" w:rsidTr="00416487">
        <w:tc>
          <w:tcPr>
            <w:tcW w:w="2125" w:type="dxa"/>
          </w:tcPr>
          <w:p w:rsidR="00A20462" w:rsidRPr="00416487" w:rsidRDefault="00A20462" w:rsidP="00416487">
            <w:pPr>
              <w:pStyle w:val="Paragrafi"/>
              <w:ind w:firstLine="0"/>
              <w:jc w:val="center"/>
              <w:rPr>
                <w:lang w:val="sq-AL"/>
              </w:rPr>
            </w:pPr>
            <w:r w:rsidRPr="00416487">
              <w:rPr>
                <w:lang w:val="sq-AL"/>
              </w:rPr>
              <w:t>1 gozhdë për 100 kg</w:t>
            </w:r>
          </w:p>
        </w:tc>
        <w:tc>
          <w:tcPr>
            <w:tcW w:w="2269" w:type="dxa"/>
          </w:tcPr>
          <w:p w:rsidR="00A20462" w:rsidRPr="00416487" w:rsidRDefault="00A20462" w:rsidP="00416487">
            <w:pPr>
              <w:pStyle w:val="Paragrafi"/>
              <w:ind w:firstLine="0"/>
              <w:jc w:val="center"/>
              <w:rPr>
                <w:lang w:val="sq-AL"/>
              </w:rPr>
            </w:pPr>
            <w:r w:rsidRPr="00416487">
              <w:rPr>
                <w:lang w:val="sq-AL"/>
              </w:rPr>
              <w:t>1 gozhdë për 400 kg</w:t>
            </w:r>
          </w:p>
        </w:tc>
      </w:tr>
    </w:tbl>
    <w:p w:rsidR="00970723" w:rsidRPr="007542C3" w:rsidRDefault="00970723" w:rsidP="00970723">
      <w:pPr>
        <w:pStyle w:val="Paragrafi"/>
        <w:rPr>
          <w:lang w:val="sq-AL"/>
        </w:rPr>
      </w:pPr>
      <w:r w:rsidRPr="007542C3">
        <w:rPr>
          <w:lang w:val="sq-AL"/>
        </w:rPr>
        <w:t>b) Në drejtimin tërthor të vagonit në secilën anë të paktën 1 gozhdë për 1.500 kg.</w:t>
      </w:r>
    </w:p>
    <w:p w:rsidR="00970723" w:rsidRPr="007542C3" w:rsidRDefault="00E60753" w:rsidP="00970723">
      <w:pPr>
        <w:pStyle w:val="Paragrafi"/>
        <w:rPr>
          <w:lang w:val="sq-AL"/>
        </w:rPr>
      </w:pPr>
      <w:r>
        <w:rPr>
          <w:noProof/>
        </w:rPr>
        <w:pict>
          <v:shape id="Picture 354" o:spid="_x0000_s1695" type="#_x0000_t75" style="position:absolute;left:0;text-align:left;margin-left:125.05pt;margin-top:45.4pt;width:211.65pt;height:74.25pt;z-index:-251681792;visibility:visible">
            <v:imagedata r:id="rId47" o:title="" croptop="6942f" cropbottom="1944f"/>
            <w10:wrap type="topAndBottom"/>
          </v:shape>
        </w:pict>
      </w:r>
      <w:r w:rsidR="00970723" w:rsidRPr="007542C3">
        <w:rPr>
          <w:lang w:val="sq-AL"/>
        </w:rPr>
        <w:t>Gozhd</w:t>
      </w:r>
      <w:r w:rsidR="00CD2DCB" w:rsidRPr="007542C3">
        <w:rPr>
          <w:rFonts w:ascii="Times New Roman" w:hAnsi="Times New Roman"/>
          <w:lang w:val="sq-AL"/>
        </w:rPr>
        <w:t>ë</w:t>
      </w:r>
      <w:r w:rsidR="00970723" w:rsidRPr="007542C3">
        <w:rPr>
          <w:lang w:val="sq-AL"/>
        </w:rPr>
        <w:t>t duhet të jenë të drejtuara vertikalisht dhe të shpërndara në gjatësi në mënyr</w:t>
      </w:r>
      <w:r w:rsidR="00E6097B" w:rsidRPr="007542C3">
        <w:rPr>
          <w:rFonts w:ascii="Times New Roman" w:hAnsi="Times New Roman"/>
          <w:lang w:val="sq-AL"/>
        </w:rPr>
        <w:t>ë</w:t>
      </w:r>
      <w:r w:rsidR="00970723" w:rsidRPr="007542C3">
        <w:rPr>
          <w:lang w:val="sq-AL"/>
        </w:rPr>
        <w:t xml:space="preserve"> të barabart</w:t>
      </w:r>
      <w:r w:rsidR="00E371CA" w:rsidRPr="007542C3">
        <w:rPr>
          <w:rFonts w:ascii="Times New Roman" w:hAnsi="Times New Roman"/>
          <w:lang w:val="sq-AL"/>
        </w:rPr>
        <w:t>ë</w:t>
      </w:r>
      <w:r w:rsidR="00970723" w:rsidRPr="007542C3">
        <w:rPr>
          <w:lang w:val="sq-AL"/>
        </w:rPr>
        <w:t>. Ato duhet të hyjnë të paktën 40 mm në thellësi të dyshemesë ose të dërrasave mbështetëse.</w:t>
      </w:r>
    </w:p>
    <w:p w:rsidR="00970723" w:rsidRPr="007542C3" w:rsidRDefault="00970723" w:rsidP="00970723">
      <w:pPr>
        <w:pStyle w:val="Paragrafi"/>
        <w:rPr>
          <w:lang w:val="sq-AL"/>
        </w:rPr>
      </w:pPr>
      <w:r w:rsidRPr="007542C3">
        <w:rPr>
          <w:lang w:val="sq-AL"/>
        </w:rPr>
        <w:t xml:space="preserve">Numri i </w:t>
      </w:r>
      <w:r w:rsidR="00CD2DCB" w:rsidRPr="007542C3">
        <w:rPr>
          <w:lang w:val="sq-AL"/>
        </w:rPr>
        <w:t>gozhdëve</w:t>
      </w:r>
      <w:r w:rsidRPr="007542C3">
        <w:rPr>
          <w:lang w:val="sq-AL"/>
        </w:rPr>
        <w:t xml:space="preserve"> i përdorur për një pykë të dhënë është i kufizuar për të shmangur plasaritjen ose çarjen e drurit. Për një tako me një </w:t>
      </w:r>
      <w:r w:rsidR="00EF32F7" w:rsidRPr="007542C3">
        <w:rPr>
          <w:lang w:val="sq-AL"/>
        </w:rPr>
        <w:t>gjerë</w:t>
      </w:r>
      <w:r w:rsidRPr="007542C3">
        <w:rPr>
          <w:lang w:val="sq-AL"/>
        </w:rPr>
        <w:t xml:space="preserve">si deri në 10 cm, mund të përdoren jo më tepër se 3 </w:t>
      </w:r>
      <w:r w:rsidR="00CD2DCB" w:rsidRPr="007542C3">
        <w:rPr>
          <w:lang w:val="sq-AL"/>
        </w:rPr>
        <w:t>gozhdë</w:t>
      </w:r>
      <w:r w:rsidRPr="007542C3">
        <w:rPr>
          <w:lang w:val="sq-AL"/>
        </w:rPr>
        <w:t>. Në</w:t>
      </w:r>
      <w:r w:rsidR="00BF4F97" w:rsidRPr="007542C3">
        <w:rPr>
          <w:lang w:val="sq-AL"/>
        </w:rPr>
        <w:t xml:space="preserve"> </w:t>
      </w:r>
      <w:r w:rsidRPr="007542C3">
        <w:rPr>
          <w:lang w:val="sq-AL"/>
        </w:rPr>
        <w:t>qoftë se del e domosdoshme</w:t>
      </w:r>
      <w:r w:rsidR="00B15A95" w:rsidRPr="007542C3">
        <w:rPr>
          <w:lang w:val="sq-AL"/>
        </w:rPr>
        <w:t>,</w:t>
      </w:r>
      <w:r w:rsidRPr="007542C3">
        <w:rPr>
          <w:lang w:val="sq-AL"/>
        </w:rPr>
        <w:t xml:space="preserve"> tako duhet të sigurohet duke përdorur vidha druri dhe pllaka çeliku lidhëse.</w:t>
      </w:r>
    </w:p>
    <w:p w:rsidR="00970723" w:rsidRPr="007542C3" w:rsidRDefault="00CD2DCB" w:rsidP="00970723">
      <w:pPr>
        <w:pStyle w:val="Paragrafi"/>
        <w:rPr>
          <w:lang w:val="sq-AL"/>
        </w:rPr>
      </w:pPr>
      <w:r w:rsidRPr="007542C3">
        <w:rPr>
          <w:lang w:val="sq-AL"/>
        </w:rPr>
        <w:t>Është,</w:t>
      </w:r>
      <w:r w:rsidR="00970723" w:rsidRPr="007542C3">
        <w:rPr>
          <w:lang w:val="sq-AL"/>
        </w:rPr>
        <w:t xml:space="preserve"> gjithashtu</w:t>
      </w:r>
      <w:r w:rsidRPr="007542C3">
        <w:rPr>
          <w:lang w:val="sq-AL"/>
        </w:rPr>
        <w:t>,</w:t>
      </w:r>
      <w:r w:rsidR="00970723" w:rsidRPr="007542C3">
        <w:rPr>
          <w:lang w:val="sq-AL"/>
        </w:rPr>
        <w:t xml:space="preserve"> e mundshme, në drejtimin tërthor, të përdoren </w:t>
      </w:r>
      <w:r w:rsidRPr="007542C3">
        <w:rPr>
          <w:lang w:val="sq-AL"/>
        </w:rPr>
        <w:t>gozhdë</w:t>
      </w:r>
      <w:r w:rsidR="00970723" w:rsidRPr="007542C3">
        <w:rPr>
          <w:lang w:val="sq-AL"/>
        </w:rPr>
        <w:t xml:space="preserve"> me diametër të vogël, në</w:t>
      </w:r>
      <w:r w:rsidR="0036389A" w:rsidRPr="007542C3">
        <w:rPr>
          <w:lang w:val="sq-AL"/>
        </w:rPr>
        <w:t xml:space="preserve"> </w:t>
      </w:r>
      <w:r w:rsidR="00970723" w:rsidRPr="007542C3">
        <w:rPr>
          <w:lang w:val="sq-AL"/>
        </w:rPr>
        <w:t>qoftë</w:t>
      </w:r>
      <w:r w:rsidR="0036389A" w:rsidRPr="007542C3">
        <w:rPr>
          <w:lang w:val="sq-AL"/>
        </w:rPr>
        <w:t xml:space="preserve"> </w:t>
      </w:r>
      <w:r w:rsidR="00970723" w:rsidRPr="007542C3">
        <w:rPr>
          <w:lang w:val="sq-AL"/>
        </w:rPr>
        <w:t xml:space="preserve">se thellësia e ndikimit ose numri i </w:t>
      </w:r>
      <w:r w:rsidRPr="007542C3">
        <w:rPr>
          <w:lang w:val="sq-AL"/>
        </w:rPr>
        <w:t>gozhdëve</w:t>
      </w:r>
      <w:r w:rsidR="00970723" w:rsidRPr="007542C3">
        <w:rPr>
          <w:lang w:val="sq-AL"/>
        </w:rPr>
        <w:t xml:space="preserve"> në lidhje me masën e ngarkesës është gjykuar të merret si e till</w:t>
      </w:r>
      <w:r w:rsidR="00BF4F97" w:rsidRPr="007542C3">
        <w:rPr>
          <w:rFonts w:ascii="Times New Roman" w:hAnsi="Times New Roman"/>
          <w:lang w:val="sq-AL"/>
        </w:rPr>
        <w:t>ë</w:t>
      </w:r>
      <w:r w:rsidR="00970723" w:rsidRPr="007542C3">
        <w:rPr>
          <w:lang w:val="sq-AL"/>
        </w:rPr>
        <w:t>.</w:t>
      </w:r>
    </w:p>
    <w:p w:rsidR="00970723" w:rsidRPr="007542C3" w:rsidRDefault="00CD2DCB" w:rsidP="00970723">
      <w:pPr>
        <w:pStyle w:val="Paragrafi"/>
        <w:rPr>
          <w:lang w:val="sq-AL"/>
        </w:rPr>
      </w:pPr>
      <w:r w:rsidRPr="007542C3">
        <w:rPr>
          <w:lang w:val="sq-AL"/>
        </w:rPr>
        <w:t>Gozhdët</w:t>
      </w:r>
      <w:r w:rsidR="00970723" w:rsidRPr="007542C3">
        <w:rPr>
          <w:lang w:val="sq-AL"/>
        </w:rPr>
        <w:t xml:space="preserve"> grover kanë rezistenc</w:t>
      </w:r>
      <w:r w:rsidR="00B15A95" w:rsidRPr="007542C3">
        <w:rPr>
          <w:rFonts w:ascii="Times New Roman" w:hAnsi="Times New Roman"/>
          <w:lang w:val="sq-AL"/>
        </w:rPr>
        <w:t>ë</w:t>
      </w:r>
      <w:r w:rsidR="00970723" w:rsidRPr="007542C3">
        <w:rPr>
          <w:lang w:val="sq-AL"/>
        </w:rPr>
        <w:t xml:space="preserve"> të lartë në heqje në krahasim me </w:t>
      </w:r>
      <w:r w:rsidR="002F68F3" w:rsidRPr="007542C3">
        <w:rPr>
          <w:lang w:val="sq-AL"/>
        </w:rPr>
        <w:t>gozhdë</w:t>
      </w:r>
      <w:r w:rsidR="00970723" w:rsidRPr="007542C3">
        <w:rPr>
          <w:lang w:val="sq-AL"/>
        </w:rPr>
        <w:t>t e lëmuara. Në kuptimin e forcës së mbërthimit një gozhdë grover me diametër dn = 4.2 mm është e krahasueshme me 1 gozhdë të lëmuar me diametër dn = 5 mm.</w:t>
      </w:r>
    </w:p>
    <w:p w:rsidR="00970723" w:rsidRDefault="00970723" w:rsidP="00970723">
      <w:pPr>
        <w:pStyle w:val="Paragrafi"/>
        <w:rPr>
          <w:lang w:val="sq-AL"/>
        </w:rPr>
      </w:pPr>
      <w:r w:rsidRPr="007542C3">
        <w:rPr>
          <w:lang w:val="sq-AL"/>
        </w:rPr>
        <w:t>Për sigurimin e mallrave në drejtimin tërthor në vagon, duhet referuar tabelës që v</w:t>
      </w:r>
      <w:r w:rsidR="00CD2DCB" w:rsidRPr="007542C3">
        <w:rPr>
          <w:lang w:val="sq-AL"/>
        </w:rPr>
        <w:t>i</w:t>
      </w:r>
      <w:r w:rsidRPr="007542C3">
        <w:rPr>
          <w:lang w:val="sq-AL"/>
        </w:rPr>
        <w:t>jon:</w:t>
      </w:r>
    </w:p>
    <w:p w:rsidR="009F3806" w:rsidRPr="007542C3" w:rsidRDefault="009F3806" w:rsidP="00970723">
      <w:pPr>
        <w:pStyle w:val="Paragrafi"/>
        <w:rPr>
          <w:lang w:val="sq-AL"/>
        </w:rPr>
      </w:pPr>
    </w:p>
    <w:tbl>
      <w:tblPr>
        <w:tblW w:w="0" w:type="auto"/>
        <w:jc w:val="center"/>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8"/>
        <w:gridCol w:w="2475"/>
        <w:gridCol w:w="2610"/>
        <w:gridCol w:w="2214"/>
      </w:tblGrid>
      <w:tr w:rsidR="00970723" w:rsidRPr="00A20462" w:rsidTr="00CD2DCB">
        <w:trPr>
          <w:jc w:val="center"/>
        </w:trPr>
        <w:tc>
          <w:tcPr>
            <w:tcW w:w="1648" w:type="dxa"/>
          </w:tcPr>
          <w:p w:rsidR="00970723" w:rsidRPr="00A20462" w:rsidRDefault="00970723" w:rsidP="0081775C">
            <w:pPr>
              <w:pStyle w:val="Paragrafi"/>
              <w:ind w:firstLine="0"/>
              <w:jc w:val="center"/>
              <w:rPr>
                <w:b/>
                <w:sz w:val="20"/>
                <w:lang w:val="sq-AL"/>
              </w:rPr>
            </w:pPr>
            <w:r w:rsidRPr="00A20462">
              <w:rPr>
                <w:b/>
                <w:sz w:val="20"/>
                <w:lang w:val="sq-AL"/>
              </w:rPr>
              <w:t>Tipi i gozhdës</w:t>
            </w:r>
          </w:p>
          <w:p w:rsidR="00970723" w:rsidRPr="00A20462" w:rsidRDefault="00970723" w:rsidP="0081775C">
            <w:pPr>
              <w:pStyle w:val="Paragrafi"/>
              <w:jc w:val="center"/>
              <w:rPr>
                <w:b/>
                <w:sz w:val="20"/>
                <w:lang w:val="sq-AL"/>
              </w:rPr>
            </w:pPr>
          </w:p>
        </w:tc>
        <w:tc>
          <w:tcPr>
            <w:tcW w:w="2475" w:type="dxa"/>
          </w:tcPr>
          <w:p w:rsidR="00970723" w:rsidRPr="00A20462" w:rsidRDefault="003331B1" w:rsidP="0081775C">
            <w:pPr>
              <w:pStyle w:val="Paragrafi"/>
              <w:ind w:firstLine="0"/>
              <w:jc w:val="center"/>
              <w:rPr>
                <w:b/>
                <w:sz w:val="20"/>
                <w:lang w:val="sq-AL"/>
              </w:rPr>
            </w:pPr>
            <w:r w:rsidRPr="00A20462">
              <w:rPr>
                <w:b/>
                <w:sz w:val="20"/>
                <w:lang w:val="sq-AL"/>
              </w:rPr>
              <w:t>Di</w:t>
            </w:r>
            <w:r w:rsidR="00D255B6" w:rsidRPr="00A20462">
              <w:rPr>
                <w:b/>
                <w:sz w:val="20"/>
                <w:lang w:val="sq-AL"/>
              </w:rPr>
              <w:t>a</w:t>
            </w:r>
            <w:r w:rsidRPr="00A20462">
              <w:rPr>
                <w:b/>
                <w:sz w:val="20"/>
                <w:lang w:val="sq-AL"/>
              </w:rPr>
              <w:t>metri</w:t>
            </w:r>
            <w:r w:rsidR="00970723" w:rsidRPr="00A20462">
              <w:rPr>
                <w:b/>
                <w:sz w:val="20"/>
                <w:lang w:val="sq-AL"/>
              </w:rPr>
              <w:t xml:space="preserve"> i gozhdës</w:t>
            </w:r>
          </w:p>
          <w:p w:rsidR="00970723" w:rsidRPr="00A20462" w:rsidRDefault="00970723" w:rsidP="0081775C">
            <w:pPr>
              <w:pStyle w:val="Paragrafi"/>
              <w:ind w:firstLine="0"/>
              <w:jc w:val="center"/>
              <w:rPr>
                <w:b/>
                <w:sz w:val="20"/>
                <w:lang w:val="sq-AL"/>
              </w:rPr>
            </w:pPr>
            <w:r w:rsidRPr="00A20462">
              <w:rPr>
                <w:b/>
                <w:sz w:val="20"/>
                <w:lang w:val="sq-AL"/>
              </w:rPr>
              <w:t>dn (mm)</w:t>
            </w:r>
          </w:p>
        </w:tc>
        <w:tc>
          <w:tcPr>
            <w:tcW w:w="2610" w:type="dxa"/>
          </w:tcPr>
          <w:p w:rsidR="00970723" w:rsidRPr="00A20462" w:rsidRDefault="00970723" w:rsidP="0081775C">
            <w:pPr>
              <w:pStyle w:val="Paragrafi"/>
              <w:ind w:firstLine="0"/>
              <w:jc w:val="center"/>
              <w:rPr>
                <w:b/>
                <w:sz w:val="20"/>
                <w:lang w:val="sq-AL"/>
              </w:rPr>
            </w:pPr>
            <w:r w:rsidRPr="00A20462">
              <w:rPr>
                <w:b/>
                <w:sz w:val="20"/>
                <w:lang w:val="sq-AL"/>
              </w:rPr>
              <w:t>Ndikimi minimal</w:t>
            </w:r>
          </w:p>
          <w:p w:rsidR="00970723" w:rsidRPr="00A20462" w:rsidRDefault="00970723" w:rsidP="0081775C">
            <w:pPr>
              <w:pStyle w:val="Paragrafi"/>
              <w:rPr>
                <w:b/>
                <w:sz w:val="20"/>
                <w:lang w:val="sq-AL"/>
              </w:rPr>
            </w:pPr>
            <w:r w:rsidRPr="00A20462">
              <w:rPr>
                <w:b/>
                <w:sz w:val="20"/>
                <w:lang w:val="sq-AL"/>
              </w:rPr>
              <w:t>S (mm)</w:t>
            </w:r>
          </w:p>
        </w:tc>
        <w:tc>
          <w:tcPr>
            <w:tcW w:w="2214" w:type="dxa"/>
          </w:tcPr>
          <w:p w:rsidR="00970723" w:rsidRPr="00A20462" w:rsidRDefault="00970723" w:rsidP="0081775C">
            <w:pPr>
              <w:pStyle w:val="Paragrafi"/>
              <w:ind w:firstLine="0"/>
              <w:jc w:val="center"/>
              <w:rPr>
                <w:b/>
                <w:sz w:val="20"/>
                <w:lang w:val="sq-AL"/>
              </w:rPr>
            </w:pPr>
            <w:r w:rsidRPr="00A20462">
              <w:rPr>
                <w:b/>
                <w:sz w:val="20"/>
                <w:lang w:val="sq-AL"/>
              </w:rPr>
              <w:t>Masa e ngarkesës ngarkesë/gozhdë (t)</w:t>
            </w:r>
          </w:p>
        </w:tc>
      </w:tr>
      <w:tr w:rsidR="00970723" w:rsidRPr="00A20462" w:rsidTr="00CD2DCB">
        <w:trPr>
          <w:jc w:val="center"/>
        </w:trPr>
        <w:tc>
          <w:tcPr>
            <w:tcW w:w="1648" w:type="dxa"/>
          </w:tcPr>
          <w:p w:rsidR="00970723" w:rsidRPr="00A20462" w:rsidRDefault="00970723" w:rsidP="00CD2DCB">
            <w:pPr>
              <w:pStyle w:val="Paragrafi"/>
              <w:jc w:val="left"/>
              <w:rPr>
                <w:sz w:val="20"/>
                <w:lang w:val="sq-AL"/>
              </w:rPr>
            </w:pPr>
            <w:r w:rsidRPr="00A20462">
              <w:rPr>
                <w:sz w:val="20"/>
                <w:lang w:val="sq-AL"/>
              </w:rPr>
              <w:t>grover</w:t>
            </w:r>
          </w:p>
        </w:tc>
        <w:tc>
          <w:tcPr>
            <w:tcW w:w="2475" w:type="dxa"/>
          </w:tcPr>
          <w:p w:rsidR="00970723" w:rsidRPr="00A20462" w:rsidRDefault="00970723" w:rsidP="00970723">
            <w:pPr>
              <w:pStyle w:val="Paragrafi"/>
              <w:rPr>
                <w:sz w:val="20"/>
                <w:lang w:val="sq-AL"/>
              </w:rPr>
            </w:pPr>
            <w:r w:rsidRPr="00A20462">
              <w:rPr>
                <w:sz w:val="20"/>
                <w:lang w:val="sq-AL"/>
              </w:rPr>
              <w:t>4.2</w:t>
            </w:r>
          </w:p>
        </w:tc>
        <w:tc>
          <w:tcPr>
            <w:tcW w:w="2610" w:type="dxa"/>
          </w:tcPr>
          <w:p w:rsidR="00970723" w:rsidRPr="00A20462" w:rsidRDefault="00970723" w:rsidP="00970723">
            <w:pPr>
              <w:pStyle w:val="Paragrafi"/>
              <w:rPr>
                <w:sz w:val="20"/>
                <w:lang w:val="sq-AL"/>
              </w:rPr>
            </w:pPr>
            <w:r w:rsidRPr="00A20462">
              <w:rPr>
                <w:sz w:val="20"/>
                <w:lang w:val="sq-AL"/>
              </w:rPr>
              <w:t>40</w:t>
            </w:r>
          </w:p>
        </w:tc>
        <w:tc>
          <w:tcPr>
            <w:tcW w:w="2214" w:type="dxa"/>
          </w:tcPr>
          <w:p w:rsidR="00970723" w:rsidRPr="00A20462" w:rsidRDefault="00970723" w:rsidP="00970723">
            <w:pPr>
              <w:pStyle w:val="Paragrafi"/>
              <w:rPr>
                <w:sz w:val="20"/>
                <w:lang w:val="sq-AL"/>
              </w:rPr>
            </w:pPr>
            <w:r w:rsidRPr="00A20462">
              <w:rPr>
                <w:sz w:val="20"/>
                <w:lang w:val="sq-AL"/>
              </w:rPr>
              <w:t>1.5</w:t>
            </w:r>
          </w:p>
        </w:tc>
      </w:tr>
      <w:tr w:rsidR="00970723" w:rsidRPr="00A20462" w:rsidTr="00CD2DCB">
        <w:trPr>
          <w:jc w:val="center"/>
        </w:trPr>
        <w:tc>
          <w:tcPr>
            <w:tcW w:w="1648" w:type="dxa"/>
          </w:tcPr>
          <w:p w:rsidR="00970723" w:rsidRPr="00A20462" w:rsidRDefault="00CD2DCB" w:rsidP="00CD2DCB">
            <w:pPr>
              <w:pStyle w:val="Paragrafi"/>
              <w:jc w:val="left"/>
              <w:rPr>
                <w:sz w:val="20"/>
                <w:lang w:val="sq-AL"/>
              </w:rPr>
            </w:pPr>
            <w:r w:rsidRPr="00A20462">
              <w:rPr>
                <w:sz w:val="20"/>
                <w:lang w:val="sq-AL"/>
              </w:rPr>
              <w:t>lëmuar</w:t>
            </w:r>
          </w:p>
          <w:p w:rsidR="00970723" w:rsidRPr="00A20462" w:rsidRDefault="00CD2DCB" w:rsidP="00CD2DCB">
            <w:pPr>
              <w:pStyle w:val="Paragrafi"/>
              <w:jc w:val="left"/>
              <w:rPr>
                <w:sz w:val="20"/>
                <w:lang w:val="sq-AL"/>
              </w:rPr>
            </w:pPr>
            <w:r w:rsidRPr="00A20462">
              <w:rPr>
                <w:sz w:val="20"/>
                <w:lang w:val="sq-AL"/>
              </w:rPr>
              <w:t>lëmuar</w:t>
            </w:r>
          </w:p>
          <w:p w:rsidR="00970723" w:rsidRPr="00A20462" w:rsidRDefault="00CD2DCB" w:rsidP="00CD2DCB">
            <w:pPr>
              <w:pStyle w:val="Paragrafi"/>
              <w:jc w:val="left"/>
              <w:rPr>
                <w:sz w:val="20"/>
                <w:lang w:val="sq-AL"/>
              </w:rPr>
            </w:pPr>
            <w:r w:rsidRPr="00A20462">
              <w:rPr>
                <w:sz w:val="20"/>
                <w:lang w:val="sq-AL"/>
              </w:rPr>
              <w:t>lëmuar</w:t>
            </w:r>
          </w:p>
        </w:tc>
        <w:tc>
          <w:tcPr>
            <w:tcW w:w="2475" w:type="dxa"/>
          </w:tcPr>
          <w:p w:rsidR="00970723" w:rsidRPr="00A20462" w:rsidRDefault="00970723" w:rsidP="00970723">
            <w:pPr>
              <w:pStyle w:val="Paragrafi"/>
              <w:rPr>
                <w:sz w:val="20"/>
                <w:lang w:val="sq-AL"/>
              </w:rPr>
            </w:pPr>
            <w:r w:rsidRPr="00A20462">
              <w:rPr>
                <w:sz w:val="20"/>
                <w:lang w:val="sq-AL"/>
              </w:rPr>
              <w:t>5.0</w:t>
            </w:r>
          </w:p>
          <w:p w:rsidR="00970723" w:rsidRPr="00A20462" w:rsidRDefault="00970723" w:rsidP="00970723">
            <w:pPr>
              <w:pStyle w:val="Paragrafi"/>
              <w:rPr>
                <w:sz w:val="20"/>
                <w:lang w:val="sq-AL"/>
              </w:rPr>
            </w:pPr>
            <w:r w:rsidRPr="00A20462">
              <w:rPr>
                <w:sz w:val="20"/>
                <w:lang w:val="sq-AL"/>
              </w:rPr>
              <w:t>4.6</w:t>
            </w:r>
          </w:p>
          <w:p w:rsidR="00970723" w:rsidRPr="00A20462" w:rsidRDefault="00970723" w:rsidP="00970723">
            <w:pPr>
              <w:pStyle w:val="Paragrafi"/>
              <w:rPr>
                <w:sz w:val="20"/>
                <w:lang w:val="sq-AL"/>
              </w:rPr>
            </w:pPr>
            <w:r w:rsidRPr="00A20462">
              <w:rPr>
                <w:sz w:val="20"/>
                <w:lang w:val="sq-AL"/>
              </w:rPr>
              <w:t>4.2</w:t>
            </w:r>
          </w:p>
        </w:tc>
        <w:tc>
          <w:tcPr>
            <w:tcW w:w="2610" w:type="dxa"/>
          </w:tcPr>
          <w:p w:rsidR="00970723" w:rsidRPr="00A20462" w:rsidRDefault="00970723" w:rsidP="00970723">
            <w:pPr>
              <w:pStyle w:val="Paragrafi"/>
              <w:rPr>
                <w:sz w:val="20"/>
                <w:lang w:val="sq-AL"/>
              </w:rPr>
            </w:pPr>
            <w:r w:rsidRPr="00A20462">
              <w:rPr>
                <w:sz w:val="20"/>
                <w:lang w:val="sq-AL"/>
              </w:rPr>
              <w:t>40</w:t>
            </w:r>
          </w:p>
          <w:p w:rsidR="00970723" w:rsidRPr="00A20462" w:rsidRDefault="00970723" w:rsidP="00970723">
            <w:pPr>
              <w:pStyle w:val="Paragrafi"/>
              <w:rPr>
                <w:sz w:val="20"/>
                <w:lang w:val="sq-AL"/>
              </w:rPr>
            </w:pPr>
            <w:r w:rsidRPr="00A20462">
              <w:rPr>
                <w:sz w:val="20"/>
                <w:lang w:val="sq-AL"/>
              </w:rPr>
              <w:t>50</w:t>
            </w:r>
          </w:p>
          <w:p w:rsidR="00970723" w:rsidRPr="00A20462" w:rsidRDefault="00970723" w:rsidP="00970723">
            <w:pPr>
              <w:pStyle w:val="Paragrafi"/>
              <w:rPr>
                <w:sz w:val="20"/>
                <w:lang w:val="sq-AL"/>
              </w:rPr>
            </w:pPr>
            <w:r w:rsidRPr="00A20462">
              <w:rPr>
                <w:sz w:val="20"/>
                <w:lang w:val="sq-AL"/>
              </w:rPr>
              <w:t>50</w:t>
            </w:r>
          </w:p>
        </w:tc>
        <w:tc>
          <w:tcPr>
            <w:tcW w:w="2214" w:type="dxa"/>
          </w:tcPr>
          <w:p w:rsidR="00970723" w:rsidRPr="00A20462" w:rsidRDefault="00970723" w:rsidP="00970723">
            <w:pPr>
              <w:pStyle w:val="Paragrafi"/>
              <w:rPr>
                <w:sz w:val="20"/>
                <w:lang w:val="sq-AL"/>
              </w:rPr>
            </w:pPr>
            <w:r w:rsidRPr="00A20462">
              <w:rPr>
                <w:sz w:val="20"/>
                <w:lang w:val="sq-AL"/>
              </w:rPr>
              <w:t>.5</w:t>
            </w:r>
          </w:p>
          <w:p w:rsidR="00970723" w:rsidRPr="00A20462" w:rsidRDefault="00970723" w:rsidP="00970723">
            <w:pPr>
              <w:pStyle w:val="Paragrafi"/>
              <w:rPr>
                <w:sz w:val="20"/>
                <w:lang w:val="sq-AL"/>
              </w:rPr>
            </w:pPr>
            <w:r w:rsidRPr="00A20462">
              <w:rPr>
                <w:sz w:val="20"/>
                <w:lang w:val="sq-AL"/>
              </w:rPr>
              <w:t>1.5</w:t>
            </w:r>
          </w:p>
          <w:p w:rsidR="00970723" w:rsidRPr="00A20462" w:rsidRDefault="00970723" w:rsidP="00970723">
            <w:pPr>
              <w:pStyle w:val="Paragrafi"/>
              <w:rPr>
                <w:sz w:val="20"/>
                <w:lang w:val="sq-AL"/>
              </w:rPr>
            </w:pPr>
            <w:r w:rsidRPr="00A20462">
              <w:rPr>
                <w:sz w:val="20"/>
                <w:lang w:val="sq-AL"/>
              </w:rPr>
              <w:t>1.0</w:t>
            </w:r>
          </w:p>
        </w:tc>
      </w:tr>
    </w:tbl>
    <w:p w:rsidR="00970723" w:rsidRDefault="00970723" w:rsidP="00970723">
      <w:pPr>
        <w:pStyle w:val="Paragrafi"/>
        <w:rPr>
          <w:lang w:val="sq-AL"/>
        </w:rPr>
      </w:pPr>
      <w:r w:rsidRPr="007542C3">
        <w:rPr>
          <w:lang w:val="sq-AL"/>
        </w:rPr>
        <w:t xml:space="preserve">Distancat minimale midis </w:t>
      </w:r>
      <w:r w:rsidR="00CD2DCB" w:rsidRPr="007542C3">
        <w:rPr>
          <w:lang w:val="sq-AL"/>
        </w:rPr>
        <w:t>gozhdëve</w:t>
      </w:r>
      <w:r w:rsidRPr="007542C3">
        <w:rPr>
          <w:lang w:val="sq-AL"/>
        </w:rPr>
        <w:t xml:space="preserve"> duhet të respektohet dhe nga </w:t>
      </w:r>
      <w:r w:rsidR="00CD2DCB" w:rsidRPr="007542C3">
        <w:rPr>
          <w:lang w:val="sq-AL"/>
        </w:rPr>
        <w:t>gozhdë</w:t>
      </w:r>
      <w:r w:rsidRPr="007542C3">
        <w:rPr>
          <w:lang w:val="sq-AL"/>
        </w:rPr>
        <w:t xml:space="preserve"> te pjesa fundore e takos ose </w:t>
      </w:r>
      <w:r w:rsidR="00CD2DCB" w:rsidRPr="007542C3">
        <w:rPr>
          <w:lang w:val="sq-AL"/>
        </w:rPr>
        <w:t>dërrasës</w:t>
      </w:r>
      <w:r w:rsidRPr="007542C3">
        <w:rPr>
          <w:lang w:val="sq-AL"/>
        </w:rPr>
        <w:t xml:space="preserve">. Kjo distancë varet nga drejtimi i forcës, nga kompaktësia e drurit të takos dhe nga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 i gozhdës. Një tako (pyk</w:t>
      </w:r>
      <w:r w:rsidR="00E64A85" w:rsidRPr="007542C3">
        <w:rPr>
          <w:rFonts w:ascii="Times New Roman" w:hAnsi="Times New Roman"/>
          <w:lang w:val="sq-AL"/>
        </w:rPr>
        <w:t>ë</w:t>
      </w:r>
      <w:r w:rsidRPr="007542C3">
        <w:rPr>
          <w:lang w:val="sq-AL"/>
        </w:rPr>
        <w:t xml:space="preserve">) druri me dimension 12 cm lartësi x 8 cm </w:t>
      </w:r>
      <w:r w:rsidR="00EF32F7" w:rsidRPr="007542C3">
        <w:rPr>
          <w:lang w:val="sq-AL"/>
        </w:rPr>
        <w:t>gjerë</w:t>
      </w:r>
      <w:r w:rsidRPr="007542C3">
        <w:rPr>
          <w:lang w:val="sq-AL"/>
        </w:rPr>
        <w:t xml:space="preserve">si mundet të </w:t>
      </w:r>
      <w:r w:rsidR="00CD2DCB" w:rsidRPr="007542C3">
        <w:rPr>
          <w:lang w:val="sq-AL"/>
        </w:rPr>
        <w:t>përdoret</w:t>
      </w:r>
      <w:r w:rsidRPr="007542C3">
        <w:rPr>
          <w:lang w:val="sq-AL"/>
        </w:rPr>
        <w:t xml:space="preserve"> me 4 </w:t>
      </w:r>
      <w:r w:rsidR="00CD2DCB" w:rsidRPr="007542C3">
        <w:rPr>
          <w:lang w:val="sq-AL"/>
        </w:rPr>
        <w:t>gozhdë</w:t>
      </w:r>
      <w:r w:rsidRPr="007542C3">
        <w:rPr>
          <w:lang w:val="sq-AL"/>
        </w:rPr>
        <w:t xml:space="preserve"> me 5 cm diametër. Nëse numri i </w:t>
      </w:r>
      <w:r w:rsidR="00CD2DCB" w:rsidRPr="007542C3">
        <w:rPr>
          <w:lang w:val="sq-AL"/>
        </w:rPr>
        <w:t>gozhdëve</w:t>
      </w:r>
      <w:r w:rsidRPr="007542C3">
        <w:rPr>
          <w:lang w:val="sq-AL"/>
        </w:rPr>
        <w:t xml:space="preserve"> është më i madh</w:t>
      </w:r>
      <w:r w:rsidR="00E64A85" w:rsidRPr="007542C3">
        <w:rPr>
          <w:lang w:val="sq-AL"/>
        </w:rPr>
        <w:t>,</w:t>
      </w:r>
      <w:r w:rsidRPr="007542C3">
        <w:rPr>
          <w:lang w:val="sq-AL"/>
        </w:rPr>
        <w:t xml:space="preserve"> atëher</w:t>
      </w:r>
      <w:r w:rsidR="002F68F3" w:rsidRPr="007542C3">
        <w:rPr>
          <w:rFonts w:ascii="Times New Roman" w:hAnsi="Times New Roman"/>
          <w:lang w:val="sq-AL"/>
        </w:rPr>
        <w:t>ë</w:t>
      </w:r>
      <w:r w:rsidRPr="007542C3">
        <w:rPr>
          <w:lang w:val="sq-AL"/>
        </w:rPr>
        <w:t xml:space="preserve"> gjatësia e takos duhet të rritet.</w:t>
      </w:r>
    </w:p>
    <w:p w:rsidR="00B037BC" w:rsidRDefault="00B037BC" w:rsidP="00970723">
      <w:pPr>
        <w:pStyle w:val="Paragrafi"/>
        <w:rPr>
          <w:lang w:val="sq-AL"/>
        </w:rPr>
      </w:pPr>
    </w:p>
    <w:p w:rsidR="00B037BC" w:rsidRDefault="00B037BC" w:rsidP="00970723">
      <w:pPr>
        <w:pStyle w:val="Paragrafi"/>
        <w:rPr>
          <w:lang w:val="sq-AL"/>
        </w:rPr>
      </w:pPr>
    </w:p>
    <w:p w:rsidR="00B037BC" w:rsidRDefault="00B037BC" w:rsidP="00970723">
      <w:pPr>
        <w:pStyle w:val="Paragrafi"/>
        <w:rPr>
          <w:lang w:val="sq-AL"/>
        </w:rPr>
      </w:pPr>
    </w:p>
    <w:p w:rsidR="00B037BC" w:rsidRDefault="00B037BC" w:rsidP="00970723">
      <w:pPr>
        <w:pStyle w:val="Paragrafi"/>
        <w:rPr>
          <w:lang w:val="sq-AL"/>
        </w:rPr>
      </w:pPr>
    </w:p>
    <w:p w:rsidR="00B037BC" w:rsidRDefault="00B037BC" w:rsidP="00970723">
      <w:pPr>
        <w:pStyle w:val="Paragrafi"/>
        <w:rPr>
          <w:lang w:val="sq-AL"/>
        </w:rPr>
      </w:pPr>
    </w:p>
    <w:p w:rsidR="00B037BC" w:rsidRPr="007542C3" w:rsidRDefault="00B037BC" w:rsidP="00970723">
      <w:pPr>
        <w:pStyle w:val="Paragrafi"/>
        <w:rPr>
          <w:lang w:val="sq-AL"/>
        </w:rPr>
      </w:pPr>
    </w:p>
    <w:p w:rsidR="00885D34" w:rsidRPr="007542C3" w:rsidRDefault="00E60753" w:rsidP="00885D34">
      <w:pPr>
        <w:pStyle w:val="Paragrafi"/>
        <w:rPr>
          <w:lang w:val="sq-AL"/>
        </w:rPr>
      </w:pPr>
      <w:r>
        <w:rPr>
          <w:noProof/>
        </w:rPr>
        <w:pict>
          <v:group id="_x0000_s1765" style="position:absolute;left:0;text-align:left;margin-left:66.85pt;margin-top:.6pt;width:298.7pt;height:237.05pt;z-index:-251535360" coordorigin="2606,2890" coordsize="6544,6581">
            <v:shape id="Picture 106" o:spid="_x0000_s1766" type="#_x0000_t75" style="position:absolute;left:2660;top:2890;width:6490;height:2720;visibility:visible">
              <v:imagedata r:id="rId48" o:title="" croptop="4884f" cropbottom="1418f"/>
            </v:shape>
            <v:shape id="Picture 107" o:spid="_x0000_s1767" type="#_x0000_t75" style="position:absolute;left:2606;top:5516;width:6544;height:3955;visibility:visible">
              <v:imagedata r:id="rId49" o:title=""/>
            </v:shape>
          </v:group>
        </w:pict>
      </w: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B037BC" w:rsidRDefault="00B037BC" w:rsidP="00885D34">
      <w:pPr>
        <w:pStyle w:val="Paragrafi"/>
        <w:rPr>
          <w:lang w:val="sq-AL"/>
        </w:rPr>
      </w:pPr>
    </w:p>
    <w:p w:rsidR="00970723" w:rsidRPr="007542C3" w:rsidRDefault="00885D34" w:rsidP="00885D34">
      <w:pPr>
        <w:pStyle w:val="Paragrafi"/>
        <w:rPr>
          <w:lang w:val="sq-AL"/>
        </w:rPr>
      </w:pPr>
      <w:r w:rsidRPr="007542C3">
        <w:rPr>
          <w:lang w:val="sq-AL"/>
        </w:rPr>
        <w:t>12.</w:t>
      </w:r>
      <w:r w:rsidR="00970723" w:rsidRPr="007542C3">
        <w:rPr>
          <w:lang w:val="sq-AL"/>
        </w:rPr>
        <w:t xml:space="preserve"> Fiksimi (lidhjet) direkte</w:t>
      </w:r>
    </w:p>
    <w:p w:rsidR="00970723" w:rsidRPr="007542C3" w:rsidRDefault="00970723" w:rsidP="00970723">
      <w:pPr>
        <w:pStyle w:val="Paragrafi"/>
        <w:rPr>
          <w:lang w:val="sq-AL"/>
        </w:rPr>
      </w:pPr>
      <w:r w:rsidRPr="007542C3">
        <w:rPr>
          <w:lang w:val="sq-AL"/>
        </w:rPr>
        <w:t>Lidhjet direkte bëhen në drejtimet ku lindin forcat dhe kanë si detyrë t</w:t>
      </w:r>
      <w:r w:rsidR="00983900" w:rsidRPr="007542C3">
        <w:rPr>
          <w:lang w:val="sq-AL"/>
        </w:rPr>
        <w:t>’</w:t>
      </w:r>
      <w:r w:rsidRPr="007542C3">
        <w:rPr>
          <w:lang w:val="sq-AL"/>
        </w:rPr>
        <w:t xml:space="preserve">u rezistojnë </w:t>
      </w:r>
      <w:r w:rsidR="00CD2DCB" w:rsidRPr="007542C3">
        <w:rPr>
          <w:lang w:val="sq-AL"/>
        </w:rPr>
        <w:t>lëvizjes</w:t>
      </w:r>
      <w:r w:rsidRPr="007542C3">
        <w:rPr>
          <w:lang w:val="sq-AL"/>
        </w:rPr>
        <w:t xml:space="preserve"> së ngarkesës.</w:t>
      </w:r>
    </w:p>
    <w:p w:rsidR="00970723" w:rsidRPr="007542C3" w:rsidRDefault="00970723" w:rsidP="00970723">
      <w:pPr>
        <w:pStyle w:val="Paragrafi"/>
        <w:rPr>
          <w:lang w:val="sq-AL"/>
        </w:rPr>
      </w:pPr>
      <w:r w:rsidRPr="007542C3">
        <w:rPr>
          <w:lang w:val="sq-AL"/>
        </w:rPr>
        <w:t xml:space="preserve">Në varësi nga lloji i mallit, pesha e tij dhe metoda e përdorur e ngarkimit mund të jenë të </w:t>
      </w:r>
      <w:r w:rsidR="00CD2DCB" w:rsidRPr="007542C3">
        <w:rPr>
          <w:lang w:val="sq-AL"/>
        </w:rPr>
        <w:t>përshtatshëm</w:t>
      </w:r>
      <w:r w:rsidRPr="007542C3">
        <w:rPr>
          <w:lang w:val="sq-AL"/>
        </w:rPr>
        <w:t xml:space="preserve"> lidhja me zinxhir me hallka çeliku të rrumbullakët, litar çeliku, shirita (qafore) të thurura ose shirita të pathurur</w:t>
      </w:r>
      <w:r w:rsidRPr="007542C3">
        <w:rPr>
          <w:rFonts w:eastAsia="MS Mincho"/>
          <w:vertAlign w:val="superscript"/>
          <w:lang w:val="sq-AL"/>
        </w:rPr>
        <w:footnoteReference w:id="2"/>
      </w:r>
      <w:r w:rsidRPr="007542C3">
        <w:rPr>
          <w:vertAlign w:val="superscript"/>
          <w:lang w:val="sq-AL"/>
        </w:rPr>
        <w:t>)</w:t>
      </w:r>
      <w:r w:rsidR="00E64A85" w:rsidRPr="007542C3">
        <w:rPr>
          <w:lang w:val="sq-AL"/>
        </w:rPr>
        <w:t>.</w:t>
      </w:r>
      <w:r w:rsidRPr="007542C3">
        <w:rPr>
          <w:lang w:val="sq-AL"/>
        </w:rPr>
        <w:t xml:space="preserve"> Shiritat (rripat) prej çeliku nuk janë të lejueshme për arsye të rreziqeve të aksidenteve që mund të lindin nga thyerjet e tyre. Për mallra me peshë deri në 3 ton</w:t>
      </w:r>
      <w:r w:rsidR="00152693" w:rsidRPr="007542C3">
        <w:rPr>
          <w:rFonts w:ascii="Times New Roman" w:hAnsi="Times New Roman"/>
          <w:lang w:val="sq-AL"/>
        </w:rPr>
        <w:t>ë</w:t>
      </w:r>
      <w:r w:rsidRPr="007542C3">
        <w:rPr>
          <w:lang w:val="sq-AL"/>
        </w:rPr>
        <w:t>, është</w:t>
      </w:r>
      <w:r w:rsidR="00E64A85" w:rsidRPr="007542C3">
        <w:rPr>
          <w:lang w:val="sq-AL"/>
        </w:rPr>
        <w:t>,</w:t>
      </w:r>
      <w:r w:rsidRPr="007542C3">
        <w:rPr>
          <w:lang w:val="sq-AL"/>
        </w:rPr>
        <w:t xml:space="preserve"> gjithashtu</w:t>
      </w:r>
      <w:r w:rsidR="00E64A85" w:rsidRPr="007542C3">
        <w:rPr>
          <w:lang w:val="sq-AL"/>
        </w:rPr>
        <w:t>,</w:t>
      </w:r>
      <w:r w:rsidRPr="007542C3">
        <w:rPr>
          <w:lang w:val="sq-AL"/>
        </w:rPr>
        <w:t xml:space="preserve"> e mundur të përdoren tela çeliku të kalitur.</w:t>
      </w:r>
    </w:p>
    <w:p w:rsidR="00970723" w:rsidRPr="007542C3" w:rsidRDefault="00E60753" w:rsidP="00970723">
      <w:pPr>
        <w:pStyle w:val="Paragrafi"/>
        <w:rPr>
          <w:lang w:val="sq-AL"/>
        </w:rPr>
      </w:pPr>
      <w:r>
        <w:rPr>
          <w:noProof/>
        </w:rPr>
        <w:pict>
          <v:shape id="Picture 108" o:spid="_x0000_s1692" type="#_x0000_t75" style="position:absolute;left:0;text-align:left;margin-left:84.4pt;margin-top:33.45pt;width:306.1pt;height:97.95pt;z-index:-251654144;visibility:visible">
            <v:imagedata r:id="rId50" o:title="" croptop="2340f"/>
            <w10:wrap type="topAndBottom"/>
          </v:shape>
        </w:pict>
      </w:r>
      <w:r w:rsidR="00885D34" w:rsidRPr="007542C3">
        <w:rPr>
          <w:lang w:val="sq-AL"/>
        </w:rPr>
        <w:t xml:space="preserve">1. </w:t>
      </w:r>
      <w:r w:rsidR="00970723" w:rsidRPr="007542C3">
        <w:rPr>
          <w:lang w:val="sq-AL"/>
        </w:rPr>
        <w:t>Kur mallrat janë të siguruar vetëm me lidhje direkte, lidhja duhet të bëhet në dy drejtimet gjatësore e tërthore në vagon. Në parim duhet të ketë dy lidhje në çdo drejtim.</w:t>
      </w:r>
    </w:p>
    <w:p w:rsidR="006A7D3D" w:rsidRDefault="006A7D3D" w:rsidP="00970723">
      <w:pPr>
        <w:pStyle w:val="Paragrafi"/>
        <w:rPr>
          <w:lang w:val="sq-AL"/>
        </w:rPr>
      </w:pPr>
    </w:p>
    <w:p w:rsidR="00970723" w:rsidRDefault="00970723" w:rsidP="00970723">
      <w:pPr>
        <w:pStyle w:val="Paragrafi"/>
        <w:rPr>
          <w:lang w:val="sq-AL"/>
        </w:rPr>
      </w:pPr>
      <w:r w:rsidRPr="007542C3">
        <w:rPr>
          <w:lang w:val="sq-AL"/>
        </w:rPr>
        <w:t>Lidhja direkte me vendosje gjatësore në vagon mund të konsiderohet me parametra e duhur nëse rezistenca në këputje</w:t>
      </w:r>
      <w:r w:rsidRPr="007542C3">
        <w:rPr>
          <w:rFonts w:eastAsia="MS Mincho"/>
          <w:vertAlign w:val="superscript"/>
          <w:lang w:val="sq-AL"/>
        </w:rPr>
        <w:footnoteReference w:id="3"/>
      </w:r>
      <w:r w:rsidRPr="007542C3">
        <w:rPr>
          <w:vertAlign w:val="superscript"/>
          <w:lang w:val="sq-AL"/>
        </w:rPr>
        <w:t>)</w:t>
      </w:r>
      <w:r w:rsidRPr="007542C3">
        <w:rPr>
          <w:lang w:val="sq-AL"/>
        </w:rPr>
        <w:t xml:space="preserve"> (forca e </w:t>
      </w:r>
      <w:r w:rsidR="00CD2DCB" w:rsidRPr="007542C3">
        <w:rPr>
          <w:lang w:val="sq-AL"/>
        </w:rPr>
        <w:t>shtrëngimit</w:t>
      </w:r>
      <w:r w:rsidRPr="007542C3">
        <w:rPr>
          <w:lang w:val="sq-AL"/>
        </w:rPr>
        <w:t xml:space="preserve">) e lidhjes në </w:t>
      </w:r>
      <w:r w:rsidR="002F2914" w:rsidRPr="007542C3">
        <w:rPr>
          <w:lang w:val="sq-AL"/>
        </w:rPr>
        <w:t>çdo</w:t>
      </w:r>
      <w:r w:rsidRPr="007542C3">
        <w:rPr>
          <w:lang w:val="sq-AL"/>
        </w:rPr>
        <w:t xml:space="preserve"> drejtim është të paktën:</w:t>
      </w:r>
    </w:p>
    <w:tbl>
      <w:tblPr>
        <w:tblW w:w="0" w:type="auto"/>
        <w:tblInd w:w="2518" w:type="dxa"/>
        <w:tblBorders>
          <w:insideH w:val="single" w:sz="4" w:space="0" w:color="auto"/>
          <w:insideV w:val="single" w:sz="4" w:space="0" w:color="auto"/>
        </w:tblBorders>
        <w:tblLook w:val="04A0"/>
      </w:tblPr>
      <w:tblGrid>
        <w:gridCol w:w="2125"/>
        <w:gridCol w:w="2269"/>
      </w:tblGrid>
      <w:tr w:rsidR="006A7D3D" w:rsidTr="00416487">
        <w:tc>
          <w:tcPr>
            <w:tcW w:w="2125" w:type="dxa"/>
          </w:tcPr>
          <w:p w:rsidR="006A7D3D" w:rsidRPr="00416487" w:rsidRDefault="006A7D3D" w:rsidP="00416487">
            <w:pPr>
              <w:pStyle w:val="Paragrafi"/>
              <w:ind w:firstLine="0"/>
              <w:jc w:val="center"/>
              <w:rPr>
                <w:lang w:val="sq-AL"/>
              </w:rPr>
            </w:pPr>
            <w:r w:rsidRPr="00416487">
              <w:rPr>
                <w:lang w:val="sq-AL"/>
              </w:rPr>
              <w:t>3.200 daN</w:t>
            </w:r>
          </w:p>
        </w:tc>
        <w:tc>
          <w:tcPr>
            <w:tcW w:w="2269" w:type="dxa"/>
          </w:tcPr>
          <w:p w:rsidR="006A7D3D" w:rsidRPr="00416487" w:rsidRDefault="006A7D3D" w:rsidP="00416487">
            <w:pPr>
              <w:pStyle w:val="Paragrafi"/>
              <w:ind w:firstLine="0"/>
              <w:jc w:val="center"/>
              <w:rPr>
                <w:lang w:val="sq-AL"/>
              </w:rPr>
            </w:pPr>
            <w:r w:rsidRPr="00416487">
              <w:rPr>
                <w:lang w:val="sq-AL"/>
              </w:rPr>
              <w:t xml:space="preserve">1.000 daN  </w:t>
            </w:r>
          </w:p>
        </w:tc>
      </w:tr>
    </w:tbl>
    <w:p w:rsidR="006A7D3D" w:rsidRDefault="00970723" w:rsidP="00970723">
      <w:pPr>
        <w:pStyle w:val="Paragrafi"/>
        <w:rPr>
          <w:lang w:val="sq-AL"/>
        </w:rPr>
      </w:pPr>
      <w:r w:rsidRPr="007542C3">
        <w:rPr>
          <w:lang w:val="sq-AL"/>
        </w:rPr>
        <w:t xml:space="preserve">Telat e çelikut të kalitur duhet të kenë të paktën një diametër prej 4 mm. </w:t>
      </w:r>
      <w:r w:rsidR="002F2914" w:rsidRPr="007542C3">
        <w:rPr>
          <w:lang w:val="sq-AL"/>
        </w:rPr>
        <w:t>Çdo</w:t>
      </w:r>
      <w:r w:rsidRPr="007542C3">
        <w:rPr>
          <w:lang w:val="sq-AL"/>
        </w:rPr>
        <w:t xml:space="preserve"> lidhje duhet parashikuar të paktën me:</w:t>
      </w:r>
      <w:r w:rsidR="00B53C33" w:rsidRPr="007542C3">
        <w:rPr>
          <w:lang w:val="sq-AL"/>
        </w:rPr>
        <w:t xml:space="preserve"> </w:t>
      </w:r>
    </w:p>
    <w:tbl>
      <w:tblPr>
        <w:tblW w:w="0" w:type="auto"/>
        <w:tblInd w:w="2518" w:type="dxa"/>
        <w:tblBorders>
          <w:insideH w:val="single" w:sz="4" w:space="0" w:color="auto"/>
          <w:insideV w:val="single" w:sz="4" w:space="0" w:color="auto"/>
        </w:tblBorders>
        <w:tblLook w:val="04A0"/>
      </w:tblPr>
      <w:tblGrid>
        <w:gridCol w:w="2125"/>
        <w:gridCol w:w="2269"/>
      </w:tblGrid>
      <w:tr w:rsidR="006A7D3D" w:rsidTr="00416487">
        <w:tc>
          <w:tcPr>
            <w:tcW w:w="2125" w:type="dxa"/>
          </w:tcPr>
          <w:p w:rsidR="006A7D3D" w:rsidRPr="00416487" w:rsidRDefault="006A7D3D" w:rsidP="00416487">
            <w:pPr>
              <w:pStyle w:val="Paragrafi"/>
              <w:ind w:firstLine="0"/>
              <w:jc w:val="center"/>
              <w:rPr>
                <w:lang w:val="sq-AL"/>
              </w:rPr>
            </w:pPr>
            <w:r w:rsidRPr="00416487">
              <w:rPr>
                <w:lang w:val="sq-AL"/>
              </w:rPr>
              <w:t>4 tela</w:t>
            </w:r>
          </w:p>
        </w:tc>
        <w:tc>
          <w:tcPr>
            <w:tcW w:w="2269" w:type="dxa"/>
          </w:tcPr>
          <w:p w:rsidR="006A7D3D" w:rsidRPr="00416487" w:rsidRDefault="006A7D3D" w:rsidP="00416487">
            <w:pPr>
              <w:pStyle w:val="Paragrafi"/>
              <w:ind w:firstLine="0"/>
              <w:jc w:val="center"/>
              <w:rPr>
                <w:lang w:val="sq-AL"/>
              </w:rPr>
            </w:pPr>
            <w:r w:rsidRPr="00416487">
              <w:rPr>
                <w:lang w:val="sq-AL"/>
              </w:rPr>
              <w:t>4 tela</w:t>
            </w:r>
          </w:p>
        </w:tc>
      </w:tr>
    </w:tbl>
    <w:p w:rsidR="00970723" w:rsidRPr="007542C3" w:rsidRDefault="006A7D3D" w:rsidP="006A7D3D">
      <w:pPr>
        <w:pStyle w:val="Paragrafi"/>
        <w:ind w:firstLine="0"/>
        <w:rPr>
          <w:lang w:val="sq-AL"/>
        </w:rPr>
      </w:pPr>
      <w:r>
        <w:rPr>
          <w:lang w:val="sq-AL"/>
        </w:rPr>
        <w:t xml:space="preserve">             </w:t>
      </w:r>
      <w:r w:rsidR="006A0BF0" w:rsidRPr="007542C3">
        <w:rPr>
          <w:lang w:val="sq-AL"/>
        </w:rPr>
        <w:t>Zinxhirë</w:t>
      </w:r>
      <w:r w:rsidR="00970723" w:rsidRPr="007542C3">
        <w:rPr>
          <w:lang w:val="sq-AL"/>
        </w:rPr>
        <w:t>t, litarët dhe shiritat e thurur mund të aplikohen të kombinuara në rastet e përdorimit të:</w:t>
      </w:r>
    </w:p>
    <w:p w:rsidR="00970723" w:rsidRPr="007542C3" w:rsidRDefault="00970723" w:rsidP="00970723">
      <w:pPr>
        <w:pStyle w:val="Paragrafi"/>
        <w:rPr>
          <w:lang w:val="sq-AL"/>
        </w:rPr>
      </w:pPr>
      <w:r w:rsidRPr="007542C3">
        <w:rPr>
          <w:lang w:val="sq-AL"/>
        </w:rPr>
        <w:t>2</w:t>
      </w:r>
      <w:r w:rsidR="00D463B0" w:rsidRPr="007542C3">
        <w:rPr>
          <w:lang w:val="sq-AL"/>
        </w:rPr>
        <w:t>.</w:t>
      </w:r>
      <w:r w:rsidRPr="007542C3">
        <w:rPr>
          <w:lang w:val="sq-AL"/>
        </w:rPr>
        <w:t xml:space="preserve"> Mënyrës së integruar të lidhjes (</w:t>
      </w:r>
      <w:r w:rsidR="00CD2DCB" w:rsidRPr="007542C3">
        <w:rPr>
          <w:lang w:val="sq-AL"/>
        </w:rPr>
        <w:t>shtrëngimit</w:t>
      </w:r>
      <w:r w:rsidRPr="007542C3">
        <w:rPr>
          <w:lang w:val="sq-AL"/>
        </w:rPr>
        <w:t>)</w:t>
      </w:r>
      <w:r w:rsidR="00E64A85" w:rsidRPr="007542C3">
        <w:rPr>
          <w:lang w:val="sq-AL"/>
        </w:rPr>
        <w:t>;</w:t>
      </w:r>
    </w:p>
    <w:p w:rsidR="00970723" w:rsidRPr="007542C3" w:rsidRDefault="00E60753" w:rsidP="00970723">
      <w:pPr>
        <w:pStyle w:val="Paragrafi"/>
        <w:rPr>
          <w:lang w:val="sq-AL"/>
        </w:rPr>
      </w:pPr>
      <w:r>
        <w:rPr>
          <w:noProof/>
        </w:rPr>
        <w:pict>
          <v:shape id="Picture 109" o:spid="_x0000_s1691" type="#_x0000_t75" style="position:absolute;left:0;text-align:left;margin-left:20.8pt;margin-top:14pt;width:385pt;height:107.3pt;z-index:-251653120;visibility:visible">
            <v:imagedata r:id="rId51" o:title="" cropbottom="2769f"/>
            <w10:wrap type="topAndBottom"/>
          </v:shape>
        </w:pict>
      </w:r>
      <w:r w:rsidR="00970723" w:rsidRPr="007542C3">
        <w:rPr>
          <w:lang w:val="sq-AL"/>
        </w:rPr>
        <w:t>3</w:t>
      </w:r>
      <w:r w:rsidR="00D463B0" w:rsidRPr="007542C3">
        <w:rPr>
          <w:lang w:val="sq-AL"/>
        </w:rPr>
        <w:t>.</w:t>
      </w:r>
      <w:r w:rsidR="00970723" w:rsidRPr="007542C3">
        <w:rPr>
          <w:lang w:val="sq-AL"/>
        </w:rPr>
        <w:t xml:space="preserve"> Mënyrës me lidhje të veçanta (pajisje) të </w:t>
      </w:r>
      <w:r w:rsidR="00CD2DCB" w:rsidRPr="007542C3">
        <w:rPr>
          <w:lang w:val="sq-AL"/>
        </w:rPr>
        <w:t>shtrëngimit</w:t>
      </w:r>
      <w:r w:rsidR="00E64A85" w:rsidRPr="007542C3">
        <w:rPr>
          <w:lang w:val="sq-AL"/>
        </w:rPr>
        <w: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Llozat dhe tokëzat për sigurimin e </w:t>
      </w:r>
      <w:r w:rsidR="00CD2DCB" w:rsidRPr="007542C3">
        <w:rPr>
          <w:lang w:val="sq-AL"/>
        </w:rPr>
        <w:t>shiritave</w:t>
      </w:r>
      <w:r w:rsidRPr="007542C3">
        <w:rPr>
          <w:lang w:val="sq-AL"/>
        </w:rPr>
        <w:t xml:space="preserve"> (rripave) duhet të përshtaten sipas </w:t>
      </w:r>
      <w:r w:rsidR="008B6BF0" w:rsidRPr="007542C3">
        <w:rPr>
          <w:lang w:val="sq-AL"/>
        </w:rPr>
        <w:t>tipa</w:t>
      </w:r>
      <w:r w:rsidRPr="007542C3">
        <w:rPr>
          <w:lang w:val="sq-AL"/>
        </w:rPr>
        <w:t>ve të shiritave me kusht të një funksionaliteti të rregullt e të sigurt.</w:t>
      </w:r>
    </w:p>
    <w:p w:rsidR="00970723" w:rsidRPr="007542C3" w:rsidRDefault="00970723" w:rsidP="00970723">
      <w:pPr>
        <w:pStyle w:val="Paragrafi"/>
        <w:rPr>
          <w:lang w:val="sq-AL"/>
        </w:rPr>
      </w:pPr>
      <w:r w:rsidRPr="007542C3">
        <w:rPr>
          <w:lang w:val="sq-AL"/>
        </w:rPr>
        <w:t>Lidhjet mund të jenë:</w:t>
      </w:r>
    </w:p>
    <w:p w:rsidR="00970723" w:rsidRPr="007542C3" w:rsidRDefault="00970723" w:rsidP="00970723">
      <w:pPr>
        <w:pStyle w:val="Paragrafi"/>
        <w:rPr>
          <w:lang w:val="sq-AL"/>
        </w:rPr>
      </w:pPr>
      <w:r w:rsidRPr="007542C3">
        <w:rPr>
          <w:lang w:val="sq-AL"/>
        </w:rPr>
        <w:t>4</w:t>
      </w:r>
      <w:r w:rsidR="00C22E0C" w:rsidRPr="007542C3">
        <w:rPr>
          <w:lang w:val="sq-AL"/>
        </w:rPr>
        <w:t>.</w:t>
      </w:r>
      <w:r w:rsidRPr="007542C3">
        <w:rPr>
          <w:lang w:val="sq-AL"/>
        </w:rPr>
        <w:t xml:space="preserve"> </w:t>
      </w:r>
      <w:r w:rsidR="00CD2DCB" w:rsidRPr="007542C3">
        <w:rPr>
          <w:lang w:val="sq-AL"/>
        </w:rPr>
        <w:t>Shtrëngimi</w:t>
      </w:r>
      <w:r w:rsidRPr="007542C3">
        <w:rPr>
          <w:lang w:val="sq-AL"/>
        </w:rPr>
        <w:t xml:space="preserve"> nëpërmjet nyj</w:t>
      </w:r>
      <w:r w:rsidR="00CD2DCB" w:rsidRPr="007542C3">
        <w:rPr>
          <w:lang w:val="sq-AL"/>
        </w:rPr>
        <w:t>a</w:t>
      </w:r>
      <w:r w:rsidRPr="007542C3">
        <w:rPr>
          <w:lang w:val="sq-AL"/>
        </w:rPr>
        <w:t>ve (laqeve)</w:t>
      </w:r>
      <w:r w:rsidR="00CD2DCB" w:rsidRPr="007542C3">
        <w:rPr>
          <w:lang w:val="sq-AL"/>
        </w:rPr>
        <w:t>;</w:t>
      </w:r>
      <w:r w:rsidRPr="007542C3">
        <w:rPr>
          <w:lang w:val="sq-AL"/>
        </w:rPr>
        <w:t xml:space="preserve"> ose</w:t>
      </w:r>
    </w:p>
    <w:p w:rsidR="00970723" w:rsidRPr="007542C3" w:rsidRDefault="00970723" w:rsidP="00970723">
      <w:pPr>
        <w:pStyle w:val="Paragrafi"/>
        <w:rPr>
          <w:lang w:val="sq-AL"/>
        </w:rPr>
      </w:pPr>
      <w:r w:rsidRPr="007542C3">
        <w:rPr>
          <w:lang w:val="sq-AL"/>
        </w:rPr>
        <w:t>5</w:t>
      </w:r>
      <w:r w:rsidR="00C22E0C" w:rsidRPr="007542C3">
        <w:rPr>
          <w:lang w:val="sq-AL"/>
        </w:rPr>
        <w:t>.</w:t>
      </w:r>
      <w:r w:rsidRPr="007542C3">
        <w:rPr>
          <w:lang w:val="sq-AL"/>
        </w:rPr>
        <w:t xml:space="preserve"> </w:t>
      </w:r>
      <w:r w:rsidR="00CD2DCB" w:rsidRPr="007542C3">
        <w:rPr>
          <w:lang w:val="sq-AL"/>
        </w:rPr>
        <w:t>Shtrëngimi</w:t>
      </w:r>
      <w:r w:rsidRPr="007542C3">
        <w:rPr>
          <w:lang w:val="sq-AL"/>
        </w:rPr>
        <w:t xml:space="preserve"> nëpërmjet ganxhave (grepa etj</w:t>
      </w:r>
      <w:r w:rsidR="00C22E0C" w:rsidRPr="007542C3">
        <w:rPr>
          <w:lang w:val="sq-AL"/>
        </w:rPr>
        <w:t>.</w:t>
      </w:r>
      <w:r w:rsidRPr="007542C3">
        <w:rPr>
          <w:lang w:val="sq-AL"/>
        </w:rPr>
        <w:t>) fikse</w:t>
      </w:r>
      <w:r w:rsidR="00CD2DCB" w:rsidRPr="007542C3">
        <w:rPr>
          <w:lang w:val="sq-AL"/>
        </w:rPr>
        <w:t>.</w:t>
      </w:r>
    </w:p>
    <w:p w:rsidR="00970723" w:rsidRPr="007542C3" w:rsidRDefault="00E60753" w:rsidP="00970723">
      <w:pPr>
        <w:pStyle w:val="Paragrafi"/>
        <w:rPr>
          <w:lang w:val="sq-AL"/>
        </w:rPr>
      </w:pPr>
      <w:r>
        <w:rPr>
          <w:noProof/>
        </w:rPr>
        <w:pict>
          <v:shape id="Picture 359" o:spid="_x0000_s1690" type="#_x0000_t75" style="position:absolute;left:0;text-align:left;margin-left:64.75pt;margin-top:30.7pt;width:265.4pt;height:80pt;z-index:-251680768;visibility:visible">
            <v:imagedata r:id="rId52" o:title="" croptop="3361f" cropbottom="4665f"/>
            <w10:wrap type="topAndBottom"/>
          </v:shape>
        </w:pict>
      </w:r>
      <w:r w:rsidR="00970723" w:rsidRPr="007542C3">
        <w:rPr>
          <w:lang w:val="sq-AL"/>
        </w:rPr>
        <w:t>6</w:t>
      </w:r>
      <w:r w:rsidR="00C22E0C" w:rsidRPr="007542C3">
        <w:rPr>
          <w:lang w:val="sq-AL"/>
        </w:rPr>
        <w:t xml:space="preserve">. </w:t>
      </w:r>
      <w:r w:rsidR="00970723" w:rsidRPr="007542C3">
        <w:rPr>
          <w:lang w:val="sq-AL"/>
        </w:rPr>
        <w:t>Kur malli ka (qoshe) të mprehta, shiriti duhet të jetë i përfshirë në një manikot plastike (ose lënd</w:t>
      </w:r>
      <w:r w:rsidR="00E64A85" w:rsidRPr="007542C3">
        <w:rPr>
          <w:rFonts w:ascii="Times New Roman" w:hAnsi="Times New Roman"/>
          <w:lang w:val="sq-AL"/>
        </w:rPr>
        <w:t>ë</w:t>
      </w:r>
      <w:r w:rsidR="00970723" w:rsidRPr="007542C3">
        <w:rPr>
          <w:lang w:val="sq-AL"/>
        </w:rPr>
        <w:t xml:space="preserve"> tjetër mbrojtëse), për të mos rrezikuar këputjen e shiritit.</w:t>
      </w:r>
    </w:p>
    <w:p w:rsidR="00970723" w:rsidRDefault="00970723" w:rsidP="00970723">
      <w:pPr>
        <w:pStyle w:val="Paragrafi"/>
        <w:rPr>
          <w:lang w:val="sq-AL"/>
        </w:rPr>
      </w:pPr>
      <w:r w:rsidRPr="007542C3">
        <w:rPr>
          <w:lang w:val="sq-AL"/>
        </w:rPr>
        <w:t>7</w:t>
      </w:r>
      <w:r w:rsidR="00C22E0C" w:rsidRPr="007542C3">
        <w:rPr>
          <w:lang w:val="sq-AL"/>
        </w:rPr>
        <w:t xml:space="preserve">. </w:t>
      </w:r>
      <w:r w:rsidRPr="007542C3">
        <w:rPr>
          <w:lang w:val="sq-AL"/>
        </w:rPr>
        <w:t>Gjat</w:t>
      </w:r>
      <w:r w:rsidR="00C22E0C" w:rsidRPr="007542C3">
        <w:rPr>
          <w:rFonts w:ascii="Times New Roman" w:hAnsi="Times New Roman"/>
          <w:lang w:val="sq-AL"/>
        </w:rPr>
        <w:t>ë</w:t>
      </w:r>
      <w:r w:rsidRPr="007542C3">
        <w:rPr>
          <w:lang w:val="sq-AL"/>
        </w:rPr>
        <w:t xml:space="preserve"> lidhjeve </w:t>
      </w:r>
      <w:r w:rsidR="00CB69E2" w:rsidRPr="007542C3">
        <w:rPr>
          <w:lang w:val="sq-AL"/>
        </w:rPr>
        <w:t>shtrënguese</w:t>
      </w:r>
      <w:r w:rsidRPr="007542C3">
        <w:rPr>
          <w:lang w:val="sq-AL"/>
        </w:rPr>
        <w:t xml:space="preserve"> me tela çeliku</w:t>
      </w:r>
      <w:r w:rsidR="00E64A85" w:rsidRPr="007542C3">
        <w:rPr>
          <w:lang w:val="sq-AL"/>
        </w:rPr>
        <w:t>,</w:t>
      </w:r>
      <w:r w:rsidRPr="007542C3">
        <w:rPr>
          <w:lang w:val="sq-AL"/>
        </w:rPr>
        <w:t xml:space="preserve"> shiritat duhet të jenë të përdredhur (gërshetuar) në çift.</w:t>
      </w:r>
    </w:p>
    <w:p w:rsidR="006A7D3D" w:rsidRDefault="00E60753" w:rsidP="00970723">
      <w:pPr>
        <w:pStyle w:val="Paragrafi"/>
        <w:rPr>
          <w:lang w:val="sq-AL"/>
        </w:rPr>
      </w:pPr>
      <w:r>
        <w:rPr>
          <w:noProof/>
        </w:rPr>
        <w:pict>
          <v:group id="_x0000_s1769" style="position:absolute;left:0;text-align:left;margin-left:28.3pt;margin-top:1.45pt;width:421.15pt;height:78.95pt;z-index:-251534336" coordorigin="1984,10581" coordsize="8423,1965">
            <v:shape id="Picture 360" o:spid="_x0000_s1770" type="#_x0000_t75" style="position:absolute;left:7763;top:10582;width:2644;height:1964;visibility:visible">
              <v:imagedata r:id="rId53" o:title="" croptop="3135f" cropbottom="2564f"/>
            </v:shape>
            <v:shape id="Picture 361" o:spid="_x0000_s1771" type="#_x0000_t75" style="position:absolute;left:1984;top:10581;width:4598;height:1898;visibility:visible">
              <v:imagedata r:id="rId54" o:title=""/>
            </v:shape>
          </v:group>
        </w:pict>
      </w:r>
    </w:p>
    <w:p w:rsidR="006A7D3D" w:rsidRDefault="006A7D3D" w:rsidP="00970723">
      <w:pPr>
        <w:pStyle w:val="Paragrafi"/>
        <w:rPr>
          <w:lang w:val="sq-AL"/>
        </w:rPr>
      </w:pPr>
    </w:p>
    <w:p w:rsidR="006A7D3D" w:rsidRDefault="006A7D3D" w:rsidP="00970723">
      <w:pPr>
        <w:pStyle w:val="Paragrafi"/>
        <w:rPr>
          <w:lang w:val="sq-AL"/>
        </w:rPr>
      </w:pPr>
    </w:p>
    <w:p w:rsidR="006A7D3D" w:rsidRDefault="006A7D3D" w:rsidP="00970723">
      <w:pPr>
        <w:pStyle w:val="Paragrafi"/>
        <w:rPr>
          <w:lang w:val="sq-AL"/>
        </w:rPr>
      </w:pPr>
    </w:p>
    <w:p w:rsidR="006A7D3D" w:rsidRPr="007542C3" w:rsidRDefault="006A7D3D" w:rsidP="00970723">
      <w:pPr>
        <w:pStyle w:val="Paragrafi"/>
        <w:rPr>
          <w:lang w:val="sq-AL"/>
        </w:rPr>
      </w:pPr>
    </w:p>
    <w:p w:rsidR="0005756D" w:rsidRPr="007542C3" w:rsidRDefault="0005756D" w:rsidP="00970723">
      <w:pPr>
        <w:pStyle w:val="Paragrafi"/>
        <w:rPr>
          <w:lang w:val="sq-AL"/>
        </w:rPr>
      </w:pPr>
    </w:p>
    <w:p w:rsidR="00970723" w:rsidRPr="007542C3" w:rsidRDefault="00970723" w:rsidP="00970723">
      <w:pPr>
        <w:pStyle w:val="Paragrafi"/>
        <w:rPr>
          <w:lang w:val="sq-AL"/>
        </w:rPr>
      </w:pPr>
      <w:r w:rsidRPr="007542C3">
        <w:rPr>
          <w:lang w:val="sq-AL"/>
        </w:rPr>
        <w:t xml:space="preserve">Numrat e mësipërm </w:t>
      </w:r>
      <w:r w:rsidR="00C22E0C" w:rsidRPr="007542C3">
        <w:rPr>
          <w:lang w:val="sq-AL"/>
        </w:rPr>
        <w:t>janë</w:t>
      </w:r>
      <w:r w:rsidRPr="007542C3">
        <w:rPr>
          <w:lang w:val="sq-AL"/>
        </w:rPr>
        <w:t xml:space="preserve"> numrat e referuar në figura.</w:t>
      </w:r>
    </w:p>
    <w:p w:rsidR="00970723" w:rsidRPr="007542C3" w:rsidRDefault="00D35C07" w:rsidP="00970723">
      <w:pPr>
        <w:pStyle w:val="Paragrafi"/>
        <w:rPr>
          <w:lang w:val="sq-AL"/>
        </w:rPr>
      </w:pPr>
      <w:r w:rsidRPr="007542C3">
        <w:rPr>
          <w:lang w:val="sq-AL"/>
        </w:rPr>
        <w:t>13.</w:t>
      </w:r>
      <w:r w:rsidR="00970723" w:rsidRPr="007542C3">
        <w:rPr>
          <w:lang w:val="sq-AL"/>
        </w:rPr>
        <w:t xml:space="preserve"> Mallra me </w:t>
      </w:r>
      <w:r w:rsidR="00CB69E2" w:rsidRPr="007542C3">
        <w:rPr>
          <w:lang w:val="sq-AL"/>
        </w:rPr>
        <w:t>mundësi</w:t>
      </w:r>
      <w:r w:rsidR="00970723" w:rsidRPr="007542C3">
        <w:rPr>
          <w:lang w:val="sq-AL"/>
        </w:rPr>
        <w:t xml:space="preserve"> lëvizje gjatësore në vagon</w:t>
      </w:r>
      <w:r w:rsidR="00E64A85" w:rsidRPr="007542C3">
        <w:rPr>
          <w:lang w:val="sq-AL"/>
        </w:rPr>
        <w:t>.</w:t>
      </w:r>
    </w:p>
    <w:p w:rsidR="00970723" w:rsidRPr="007542C3" w:rsidRDefault="00970723" w:rsidP="00970723">
      <w:pPr>
        <w:pStyle w:val="Paragrafi"/>
        <w:rPr>
          <w:lang w:val="sq-AL"/>
        </w:rPr>
      </w:pPr>
      <w:r w:rsidRPr="007542C3">
        <w:rPr>
          <w:lang w:val="sq-AL"/>
        </w:rPr>
        <w:t>Mundësia e rrëshqitjes mund të ekzistoj</w:t>
      </w:r>
      <w:r w:rsidR="00E64A85" w:rsidRPr="007542C3">
        <w:rPr>
          <w:rFonts w:ascii="Times New Roman" w:hAnsi="Times New Roman"/>
          <w:lang w:val="sq-AL"/>
        </w:rPr>
        <w:t>ë</w:t>
      </w:r>
      <w:r w:rsidRPr="007542C3">
        <w:rPr>
          <w:lang w:val="sq-AL"/>
        </w:rPr>
        <w:t xml:space="preserve"> në </w:t>
      </w:r>
      <w:r w:rsidR="002F2914" w:rsidRPr="007542C3">
        <w:rPr>
          <w:lang w:val="sq-AL"/>
        </w:rPr>
        <w:t>vagonë</w:t>
      </w:r>
      <w:r w:rsidRPr="007542C3">
        <w:rPr>
          <w:lang w:val="sq-AL"/>
        </w:rPr>
        <w:t xml:space="preserve"> individual</w:t>
      </w:r>
      <w:r w:rsidR="00E64A85" w:rsidRPr="007542C3">
        <w:rPr>
          <w:rFonts w:ascii="Times New Roman" w:hAnsi="Times New Roman"/>
          <w:lang w:val="sq-AL"/>
        </w:rPr>
        <w:t>ë</w:t>
      </w:r>
      <w:r w:rsidRPr="007542C3">
        <w:rPr>
          <w:lang w:val="sq-AL"/>
        </w:rPr>
        <w:t xml:space="preserve"> dhe në grup </w:t>
      </w:r>
      <w:r w:rsidR="002F2914" w:rsidRPr="007542C3">
        <w:rPr>
          <w:lang w:val="sq-AL"/>
        </w:rPr>
        <w:t>vagonë</w:t>
      </w:r>
      <w:r w:rsidRPr="007542C3">
        <w:rPr>
          <w:lang w:val="sq-AL"/>
        </w:rPr>
        <w:t>t për:</w:t>
      </w:r>
    </w:p>
    <w:p w:rsidR="00970723" w:rsidRPr="007542C3" w:rsidRDefault="00D35C07" w:rsidP="00970723">
      <w:pPr>
        <w:pStyle w:val="Paragrafi"/>
        <w:rPr>
          <w:lang w:val="sq-AL"/>
        </w:rPr>
      </w:pPr>
      <w:r w:rsidRPr="007542C3">
        <w:rPr>
          <w:lang w:val="sq-AL"/>
        </w:rPr>
        <w:t>1.</w:t>
      </w:r>
      <w:r w:rsidR="00970723" w:rsidRPr="007542C3">
        <w:rPr>
          <w:lang w:val="sq-AL"/>
        </w:rPr>
        <w:t xml:space="preserve"> Ngarkesa të rënda, të cilat nuk mund të sigurohen në mënyr</w:t>
      </w:r>
      <w:r w:rsidR="00BF4F97" w:rsidRPr="007542C3">
        <w:rPr>
          <w:rFonts w:ascii="Times New Roman" w:hAnsi="Times New Roman"/>
          <w:lang w:val="sq-AL"/>
        </w:rPr>
        <w:t>ë</w:t>
      </w:r>
      <w:r w:rsidR="00970723" w:rsidRPr="007542C3">
        <w:rPr>
          <w:lang w:val="sq-AL"/>
        </w:rPr>
        <w:t xml:space="preserve"> kompakte ose rregullim të fiksuar në drejtimin gjatësor të vagonit</w:t>
      </w:r>
      <w:r w:rsidRPr="007542C3">
        <w:rPr>
          <w:lang w:val="sq-AL"/>
        </w:rPr>
        <w:t xml:space="preserve"> (</w:t>
      </w:r>
      <w:r w:rsidR="00970723" w:rsidRPr="007542C3">
        <w:rPr>
          <w:lang w:val="sq-AL"/>
        </w:rPr>
        <w:t>të tilla si pako llamarinash çeliku)</w:t>
      </w:r>
      <w:r w:rsidR="00CB69E2" w:rsidRPr="007542C3">
        <w:rPr>
          <w:lang w:val="sq-AL"/>
        </w:rPr>
        <w:t>.</w:t>
      </w:r>
    </w:p>
    <w:p w:rsidR="00970723" w:rsidRDefault="00D35C07" w:rsidP="00970723">
      <w:pPr>
        <w:pStyle w:val="Paragrafi"/>
        <w:rPr>
          <w:lang w:val="sq-AL"/>
        </w:rPr>
      </w:pPr>
      <w:r w:rsidRPr="007542C3">
        <w:rPr>
          <w:lang w:val="sq-AL"/>
        </w:rPr>
        <w:t>2.</w:t>
      </w:r>
      <w:r w:rsidR="00970723" w:rsidRPr="007542C3">
        <w:rPr>
          <w:lang w:val="sq-AL"/>
        </w:rPr>
        <w:t xml:space="preserve"> Ngarkesa të cilat janë të ndjeshme nga ndryshimi i dinamikës së </w:t>
      </w:r>
      <w:r w:rsidR="00CB69E2" w:rsidRPr="007542C3">
        <w:rPr>
          <w:lang w:val="sq-AL"/>
        </w:rPr>
        <w:t>lëvizjes</w:t>
      </w:r>
      <w:r w:rsidR="00970723" w:rsidRPr="007542C3">
        <w:rPr>
          <w:lang w:val="sq-AL"/>
        </w:rPr>
        <w:t xml:space="preserve"> së vagonit (frenimet e forta etj</w:t>
      </w:r>
      <w:r w:rsidR="00C22E0C" w:rsidRPr="007542C3">
        <w:rPr>
          <w:lang w:val="sq-AL"/>
        </w:rPr>
        <w:t>.</w:t>
      </w:r>
      <w:r w:rsidR="00970723" w:rsidRPr="007542C3">
        <w:rPr>
          <w:lang w:val="sq-AL"/>
        </w:rPr>
        <w:t xml:space="preserve">), me prirje për avari (dëme) si rezultat i forcave gjatësore që lindin gjatë </w:t>
      </w:r>
      <w:r w:rsidR="00CB69E2" w:rsidRPr="007542C3">
        <w:rPr>
          <w:lang w:val="sq-AL"/>
        </w:rPr>
        <w:t>lëvizjes</w:t>
      </w:r>
      <w:r w:rsidR="00970723" w:rsidRPr="007542C3">
        <w:rPr>
          <w:lang w:val="sq-AL"/>
        </w:rPr>
        <w:t xml:space="preserve"> (të tilla si makineri).</w:t>
      </w:r>
    </w:p>
    <w:p w:rsidR="006A7D3D" w:rsidRDefault="006A7D3D" w:rsidP="00970723">
      <w:pPr>
        <w:pStyle w:val="Paragrafi"/>
        <w:rPr>
          <w:lang w:val="sq-AL"/>
        </w:rPr>
      </w:pPr>
    </w:p>
    <w:p w:rsidR="006A7D3D" w:rsidRDefault="006A7D3D" w:rsidP="00970723">
      <w:pPr>
        <w:pStyle w:val="Paragrafi"/>
        <w:rPr>
          <w:lang w:val="sq-AL"/>
        </w:rPr>
      </w:pPr>
    </w:p>
    <w:p w:rsidR="00970723" w:rsidRPr="007542C3" w:rsidRDefault="00E60753" w:rsidP="00970723">
      <w:pPr>
        <w:pStyle w:val="Paragrafi"/>
        <w:rPr>
          <w:lang w:val="sq-AL"/>
        </w:rPr>
      </w:pPr>
      <w:r>
        <w:rPr>
          <w:noProof/>
        </w:rPr>
        <w:pict>
          <v:shape id="Picture 362" o:spid="_x0000_s1776" type="#_x0000_t75" style="position:absolute;left:0;text-align:left;margin-left:72.3pt;margin-top:-6.65pt;width:281.15pt;height:81.15pt;z-index:-251533312;visibility:visible">
            <v:imagedata r:id="rId55" o:title=""/>
            <w10:wrap type="topAndBottom"/>
          </v:shape>
        </w:pict>
      </w:r>
      <w:r w:rsidR="00970723" w:rsidRPr="007542C3">
        <w:rPr>
          <w:lang w:val="sq-AL"/>
        </w:rPr>
        <w:t>Për të parandaluar lëvizjen anësore të ngarkesës, gjë që të çon në prishjen (kapërcimin, shkeljen) e gabaritit të ngarkesës ose për të siguruar raportin 1: 1.25 midis qafave të akseve, ngarkesa duhet të sigurohet dhe nga ana anësore</w:t>
      </w:r>
      <w:r w:rsidR="00E64A85" w:rsidRPr="007542C3">
        <w:rPr>
          <w:lang w:val="sq-AL"/>
        </w:rPr>
        <w:t>.</w:t>
      </w:r>
    </w:p>
    <w:p w:rsidR="00970723" w:rsidRPr="007542C3" w:rsidRDefault="00970723" w:rsidP="00970723">
      <w:pPr>
        <w:pStyle w:val="Paragrafi"/>
        <w:rPr>
          <w:lang w:val="sq-AL"/>
        </w:rPr>
      </w:pPr>
      <w:r w:rsidRPr="007542C3">
        <w:rPr>
          <w:lang w:val="sq-AL"/>
        </w:rPr>
        <w:t>Dispozitat e neni</w:t>
      </w:r>
      <w:r w:rsidR="00591871" w:rsidRPr="007542C3">
        <w:rPr>
          <w:lang w:val="sq-AL"/>
        </w:rPr>
        <w:t>t</w:t>
      </w:r>
      <w:r w:rsidRPr="007542C3">
        <w:rPr>
          <w:lang w:val="sq-AL"/>
        </w:rPr>
        <w:t xml:space="preserve"> 19, pika 11 duhet të zbatohen gjithashtu.</w:t>
      </w:r>
    </w:p>
    <w:p w:rsidR="00970723" w:rsidRPr="007542C3" w:rsidRDefault="00970723" w:rsidP="00970723">
      <w:pPr>
        <w:pStyle w:val="Paragrafi"/>
        <w:rPr>
          <w:lang w:val="sq-AL"/>
        </w:rPr>
      </w:pPr>
      <w:r w:rsidRPr="007542C3">
        <w:rPr>
          <w:lang w:val="sq-AL"/>
        </w:rPr>
        <w:t>14</w:t>
      </w:r>
      <w:r w:rsidR="005A42B8" w:rsidRPr="007542C3">
        <w:rPr>
          <w:lang w:val="sq-AL"/>
        </w:rPr>
        <w:t>.</w:t>
      </w:r>
      <w:r w:rsidRPr="007542C3">
        <w:rPr>
          <w:lang w:val="sq-AL"/>
        </w:rPr>
        <w:t xml:space="preserve">  Pajisjet slit</w:t>
      </w:r>
    </w:p>
    <w:p w:rsidR="00970723" w:rsidRPr="007542C3" w:rsidRDefault="00D25779" w:rsidP="00970723">
      <w:pPr>
        <w:pStyle w:val="Paragrafi"/>
        <w:rPr>
          <w:lang w:val="sq-AL"/>
        </w:rPr>
      </w:pPr>
      <w:r w:rsidRPr="007542C3">
        <w:rPr>
          <w:lang w:val="sq-AL"/>
        </w:rPr>
        <w:t xml:space="preserve">1. </w:t>
      </w:r>
      <w:r w:rsidR="00970723" w:rsidRPr="007542C3">
        <w:rPr>
          <w:lang w:val="sq-AL"/>
        </w:rPr>
        <w:t xml:space="preserve">Trarët e pajisjes mbështetëse duhet të vendosen në drejtimin gjatësor të dyshemesë së vagonit. Pjesa e poshtme e anëve të tyre duhet të jenë me zmuso për të shmangur ndonjë </w:t>
      </w:r>
      <w:r w:rsidR="00CB69E2" w:rsidRPr="007542C3">
        <w:rPr>
          <w:lang w:val="sq-AL"/>
        </w:rPr>
        <w:t>vështir</w:t>
      </w:r>
      <w:r w:rsidR="00CB69E2" w:rsidRPr="007542C3">
        <w:rPr>
          <w:rFonts w:ascii="Times New Roman" w:hAnsi="Times New Roman"/>
          <w:lang w:val="sq-AL"/>
        </w:rPr>
        <w:t>ë</w:t>
      </w:r>
      <w:r w:rsidR="00CB69E2" w:rsidRPr="007542C3">
        <w:rPr>
          <w:lang w:val="sq-AL"/>
        </w:rPr>
        <w:t>si</w:t>
      </w:r>
      <w:r w:rsidR="00970723" w:rsidRPr="007542C3">
        <w:rPr>
          <w:lang w:val="sq-AL"/>
        </w:rPr>
        <w:t xml:space="preserve"> që mund të lind</w:t>
      </w:r>
      <w:r w:rsidR="00591871" w:rsidRPr="007542C3">
        <w:rPr>
          <w:rFonts w:ascii="Times New Roman" w:hAnsi="Times New Roman"/>
          <w:lang w:val="sq-AL"/>
        </w:rPr>
        <w:t>ë</w:t>
      </w:r>
      <w:r w:rsidR="00970723" w:rsidRPr="007542C3">
        <w:rPr>
          <w:lang w:val="sq-AL"/>
        </w:rPr>
        <w:t xml:space="preserve"> nga mosrrafshmëria e sipërfaqes së dyshemesë së vagonit.</w:t>
      </w:r>
    </w:p>
    <w:p w:rsidR="00970723" w:rsidRPr="007542C3" w:rsidRDefault="00D25779" w:rsidP="00970723">
      <w:pPr>
        <w:pStyle w:val="Paragrafi"/>
        <w:rPr>
          <w:lang w:val="sq-AL"/>
        </w:rPr>
      </w:pPr>
      <w:r w:rsidRPr="007542C3">
        <w:rPr>
          <w:lang w:val="sq-AL"/>
        </w:rPr>
        <w:t xml:space="preserve">2. </w:t>
      </w:r>
      <w:r w:rsidR="00970723" w:rsidRPr="007542C3">
        <w:rPr>
          <w:lang w:val="sq-AL"/>
        </w:rPr>
        <w:t>Pjesët përbër</w:t>
      </w:r>
      <w:r w:rsidR="005A42B8" w:rsidRPr="007542C3">
        <w:rPr>
          <w:rFonts w:ascii="Times New Roman" w:hAnsi="Times New Roman"/>
          <w:lang w:val="sq-AL"/>
        </w:rPr>
        <w:t>ë</w:t>
      </w:r>
      <w:r w:rsidR="00970723" w:rsidRPr="007542C3">
        <w:rPr>
          <w:lang w:val="sq-AL"/>
        </w:rPr>
        <w:t xml:space="preserve">se të pajisjeve </w:t>
      </w:r>
      <w:r w:rsidR="001C665C" w:rsidRPr="007542C3">
        <w:rPr>
          <w:lang w:val="sq-AL"/>
        </w:rPr>
        <w:t>mbështetëse</w:t>
      </w:r>
      <w:r w:rsidR="00970723" w:rsidRPr="007542C3">
        <w:rPr>
          <w:lang w:val="sq-AL"/>
        </w:rPr>
        <w:t xml:space="preserve"> duhet të jenë të lidhura në mënyr</w:t>
      </w:r>
      <w:r w:rsidR="00BF4F97" w:rsidRPr="007542C3">
        <w:rPr>
          <w:rFonts w:ascii="Times New Roman" w:hAnsi="Times New Roman"/>
          <w:lang w:val="sq-AL"/>
        </w:rPr>
        <w:t>ë</w:t>
      </w:r>
      <w:r w:rsidR="00970723" w:rsidRPr="007542C3">
        <w:rPr>
          <w:lang w:val="sq-AL"/>
        </w:rPr>
        <w:t xml:space="preserve"> të </w:t>
      </w:r>
      <w:r w:rsidR="00CB69E2" w:rsidRPr="007542C3">
        <w:rPr>
          <w:lang w:val="sq-AL"/>
        </w:rPr>
        <w:t>qëndrueshme</w:t>
      </w:r>
      <w:r w:rsidR="00970723" w:rsidRPr="007542C3">
        <w:rPr>
          <w:lang w:val="sq-AL"/>
        </w:rPr>
        <w:t>, duke përdorur pajisje lidhëse ose traversa tërthore. Fundet (pjesët anësore) të pajisjes mbështetëse duhet të lidhen me vidha të tejpërtejme ose vida druri. Në pjesë të veçanta, si përjashtim, gozhdohen së bashku. Në këtë rast</w:t>
      </w:r>
      <w:r w:rsidR="00591871" w:rsidRPr="007542C3">
        <w:rPr>
          <w:lang w:val="sq-AL"/>
        </w:rPr>
        <w:t>,</w:t>
      </w:r>
      <w:r w:rsidR="00970723" w:rsidRPr="007542C3">
        <w:rPr>
          <w:lang w:val="sq-AL"/>
        </w:rPr>
        <w:t xml:space="preserve"> përdoren vida druri dhe këto duhet të hyjnë në një thellësi të dërras</w:t>
      </w:r>
      <w:r w:rsidR="00CB69E2" w:rsidRPr="007542C3">
        <w:rPr>
          <w:rFonts w:ascii="Times New Roman" w:hAnsi="Times New Roman"/>
          <w:lang w:val="sq-AL"/>
        </w:rPr>
        <w:t>ë</w:t>
      </w:r>
      <w:r w:rsidR="00970723" w:rsidRPr="007542C3">
        <w:rPr>
          <w:lang w:val="sq-AL"/>
        </w:rPr>
        <w:t>s së paku 40 mm</w:t>
      </w:r>
      <w:r w:rsidRPr="007542C3">
        <w:rPr>
          <w:lang w:val="sq-AL"/>
        </w:rPr>
        <w:t>.</w:t>
      </w:r>
      <w:r w:rsidR="00970723" w:rsidRPr="007542C3">
        <w:rPr>
          <w:lang w:val="sq-AL"/>
        </w:rPr>
        <w:t xml:space="preserve"> </w:t>
      </w:r>
    </w:p>
    <w:p w:rsidR="00970723" w:rsidRPr="007542C3" w:rsidRDefault="00E60753" w:rsidP="00970723">
      <w:pPr>
        <w:pStyle w:val="Paragrafi"/>
        <w:rPr>
          <w:lang w:val="sq-AL"/>
        </w:rPr>
      </w:pPr>
      <w:r>
        <w:rPr>
          <w:noProof/>
        </w:rPr>
        <w:pict>
          <v:shape id="Picture 363" o:spid="_x0000_s1686" type="#_x0000_t75" style="position:absolute;left:0;text-align:left;margin-left:111.5pt;margin-top:10.75pt;width:227.1pt;height:81.2pt;z-index:-251679744;visibility:visible">
            <v:imagedata r:id="rId56" o:title=""/>
            <w10:wrap type="topAndBottom"/>
          </v:shape>
        </w:pict>
      </w:r>
      <w:r w:rsidR="00970723" w:rsidRPr="007542C3">
        <w:rPr>
          <w:lang w:val="sq-AL"/>
        </w:rPr>
        <w:t>Ngarkesa duhet të jetë e lidhur me pajisjen në mënyr</w:t>
      </w:r>
      <w:r w:rsidR="00BF4F97" w:rsidRPr="007542C3">
        <w:rPr>
          <w:rFonts w:ascii="Times New Roman" w:hAnsi="Times New Roman"/>
          <w:lang w:val="sq-AL"/>
        </w:rPr>
        <w:t>ë</w:t>
      </w:r>
      <w:r w:rsidR="00970723" w:rsidRPr="007542C3">
        <w:rPr>
          <w:lang w:val="sq-AL"/>
        </w:rPr>
        <w:t xml:space="preserve"> të tillë që të mos ketë mundësi </w:t>
      </w:r>
      <w:r w:rsidR="00CB69E2" w:rsidRPr="007542C3">
        <w:rPr>
          <w:lang w:val="sq-AL"/>
        </w:rPr>
        <w:t>lëvizjeje</w:t>
      </w:r>
      <w:r w:rsidR="00970723" w:rsidRPr="007542C3">
        <w:rPr>
          <w:lang w:val="sq-AL"/>
        </w:rPr>
        <w:t xml:space="preserve"> dhe që të mos ketë kontakt me dyshemenë e vagonit.</w:t>
      </w:r>
    </w:p>
    <w:p w:rsidR="00970723" w:rsidRPr="007542C3" w:rsidRDefault="00970723" w:rsidP="00970723">
      <w:pPr>
        <w:pStyle w:val="Paragrafi"/>
        <w:rPr>
          <w:lang w:val="sq-AL"/>
        </w:rPr>
      </w:pPr>
      <w:r w:rsidRPr="007542C3">
        <w:rPr>
          <w:lang w:val="sq-AL"/>
        </w:rPr>
        <w:t>Në</w:t>
      </w:r>
      <w:r w:rsidR="00CB69E2" w:rsidRPr="007542C3">
        <w:rPr>
          <w:lang w:val="sq-AL"/>
        </w:rPr>
        <w:t xml:space="preserve"> </w:t>
      </w:r>
      <w:r w:rsidRPr="007542C3">
        <w:rPr>
          <w:lang w:val="sq-AL"/>
        </w:rPr>
        <w:t>qoftë</w:t>
      </w:r>
      <w:r w:rsidR="00CB69E2" w:rsidRPr="007542C3">
        <w:rPr>
          <w:lang w:val="sq-AL"/>
        </w:rPr>
        <w:t xml:space="preserve"> </w:t>
      </w:r>
      <w:r w:rsidRPr="007542C3">
        <w:rPr>
          <w:lang w:val="sq-AL"/>
        </w:rPr>
        <w:t>se traversat tërthore përdoren me qëllimin e rritjes së sipërfaqes mbështetëse, ato duhet t</w:t>
      </w:r>
      <w:r w:rsidR="00124CE7" w:rsidRPr="007542C3">
        <w:rPr>
          <w:rFonts w:ascii="Times New Roman" w:hAnsi="Times New Roman"/>
          <w:lang w:val="sq-AL"/>
        </w:rPr>
        <w:t>ë</w:t>
      </w:r>
      <w:r w:rsidRPr="007542C3">
        <w:rPr>
          <w:lang w:val="sq-AL"/>
        </w:rPr>
        <w:t xml:space="preserve"> lidhen me trar</w:t>
      </w:r>
      <w:r w:rsidR="00CB69E2" w:rsidRPr="007542C3">
        <w:rPr>
          <w:rFonts w:ascii="Times New Roman" w:hAnsi="Times New Roman"/>
          <w:lang w:val="sq-AL"/>
        </w:rPr>
        <w:t>ë</w:t>
      </w:r>
      <w:r w:rsidRPr="007542C3">
        <w:rPr>
          <w:lang w:val="sq-AL"/>
        </w:rPr>
        <w:t>t lidhës të pajisjes mbështetëse.</w:t>
      </w:r>
    </w:p>
    <w:p w:rsidR="00124CE7" w:rsidRPr="007542C3" w:rsidRDefault="00124CE7" w:rsidP="00970723">
      <w:pPr>
        <w:pStyle w:val="Paragrafi"/>
        <w:rPr>
          <w:lang w:val="sq-AL"/>
        </w:rPr>
      </w:pPr>
    </w:p>
    <w:p w:rsidR="00970723" w:rsidRPr="007542C3" w:rsidRDefault="00970723" w:rsidP="006A7D3D">
      <w:pPr>
        <w:pStyle w:val="NeniNr"/>
      </w:pPr>
      <w:r w:rsidRPr="007542C3">
        <w:t>Neni 19</w:t>
      </w:r>
    </w:p>
    <w:p w:rsidR="00970723" w:rsidRPr="007542C3" w:rsidRDefault="008E2DB7" w:rsidP="006A7D3D">
      <w:pPr>
        <w:pStyle w:val="NeniTitull"/>
      </w:pPr>
      <w:r w:rsidRPr="007542C3">
        <w:t>Hapësir</w:t>
      </w:r>
      <w:r w:rsidR="00970723" w:rsidRPr="007542C3">
        <w:t>at (</w:t>
      </w:r>
      <w:r w:rsidR="00124CE7" w:rsidRPr="007542C3">
        <w:t>d</w:t>
      </w:r>
      <w:r w:rsidR="00970723" w:rsidRPr="007542C3">
        <w:t>istancat)</w:t>
      </w:r>
    </w:p>
    <w:p w:rsidR="00124CE7" w:rsidRPr="007542C3" w:rsidRDefault="00124CE7" w:rsidP="00124CE7">
      <w:pPr>
        <w:pStyle w:val="Paragrafi"/>
        <w:jc w:val="center"/>
        <w:rPr>
          <w:lang w:val="sq-AL"/>
        </w:rPr>
      </w:pPr>
    </w:p>
    <w:p w:rsidR="00970723" w:rsidRPr="007542C3" w:rsidRDefault="00970723" w:rsidP="00970723">
      <w:pPr>
        <w:pStyle w:val="Paragrafi"/>
        <w:rPr>
          <w:lang w:val="sq-AL"/>
        </w:rPr>
      </w:pPr>
      <w:r w:rsidRPr="007542C3">
        <w:rPr>
          <w:lang w:val="sq-AL"/>
        </w:rPr>
        <w:t xml:space="preserve">1. Në drejtimin </w:t>
      </w:r>
      <w:r w:rsidR="001C665C" w:rsidRPr="007542C3">
        <w:rPr>
          <w:lang w:val="sq-AL"/>
        </w:rPr>
        <w:t>gjatësor</w:t>
      </w:r>
      <w:r w:rsidRPr="007542C3">
        <w:rPr>
          <w:lang w:val="sq-AL"/>
        </w:rPr>
        <w:t xml:space="preserve"> në vagon, distancat duhet të zbatohen në të dy</w:t>
      </w:r>
      <w:r w:rsidR="00124CE7" w:rsidRPr="007542C3">
        <w:rPr>
          <w:lang w:val="sq-AL"/>
        </w:rPr>
        <w:t>ja</w:t>
      </w:r>
      <w:r w:rsidRPr="007542C3">
        <w:rPr>
          <w:lang w:val="sq-AL"/>
        </w:rPr>
        <w:t xml:space="preserve"> anët:</w:t>
      </w:r>
    </w:p>
    <w:p w:rsidR="00970723" w:rsidRPr="007542C3" w:rsidRDefault="00970723" w:rsidP="00970723">
      <w:pPr>
        <w:pStyle w:val="Paragrafi"/>
        <w:rPr>
          <w:lang w:val="sq-AL"/>
        </w:rPr>
      </w:pPr>
      <w:r w:rsidRPr="007542C3">
        <w:rPr>
          <w:lang w:val="sq-AL"/>
        </w:rPr>
        <w:t xml:space="preserve">- Të paktën 30 cm për mallra me </w:t>
      </w:r>
      <w:r w:rsidR="00657BDC" w:rsidRPr="007542C3">
        <w:rPr>
          <w:lang w:val="sq-AL"/>
        </w:rPr>
        <w:t>sipër</w:t>
      </w:r>
      <w:r w:rsidRPr="007542C3">
        <w:rPr>
          <w:lang w:val="sq-AL"/>
        </w:rPr>
        <w:t>faqe të papërpunuar (p.sh. blloqe guri)</w:t>
      </w:r>
      <w:r w:rsidR="00591871" w:rsidRPr="007542C3">
        <w:rPr>
          <w:lang w:val="sq-AL"/>
        </w:rPr>
        <w:t>.</w:t>
      </w:r>
    </w:p>
    <w:p w:rsidR="00970723" w:rsidRPr="007542C3" w:rsidRDefault="00970723" w:rsidP="00970723">
      <w:pPr>
        <w:pStyle w:val="Paragrafi"/>
        <w:rPr>
          <w:lang w:val="sq-AL"/>
        </w:rPr>
      </w:pPr>
      <w:r w:rsidRPr="007542C3">
        <w:rPr>
          <w:lang w:val="sq-AL"/>
        </w:rPr>
        <w:t xml:space="preserve">- Të </w:t>
      </w:r>
      <w:r w:rsidR="006A1063" w:rsidRPr="007542C3">
        <w:rPr>
          <w:lang w:val="sq-AL"/>
        </w:rPr>
        <w:t>paktën</w:t>
      </w:r>
      <w:r w:rsidRPr="007542C3">
        <w:rPr>
          <w:lang w:val="sq-AL"/>
        </w:rPr>
        <w:t xml:space="preserve"> 50 cm për mallra me </w:t>
      </w:r>
      <w:r w:rsidR="00657BDC" w:rsidRPr="007542C3">
        <w:rPr>
          <w:lang w:val="sq-AL"/>
        </w:rPr>
        <w:t>sipër</w:t>
      </w:r>
      <w:r w:rsidRPr="007542C3">
        <w:rPr>
          <w:lang w:val="sq-AL"/>
        </w:rPr>
        <w:t>faqe të sheshta (p.sh. tuba çeliku t</w:t>
      </w:r>
      <w:r w:rsidR="00124CE7" w:rsidRPr="007542C3">
        <w:rPr>
          <w:rFonts w:ascii="Times New Roman" w:hAnsi="Times New Roman"/>
          <w:lang w:val="sq-AL"/>
        </w:rPr>
        <w:t>ë</w:t>
      </w:r>
      <w:r w:rsidRPr="007542C3">
        <w:rPr>
          <w:lang w:val="sq-AL"/>
        </w:rPr>
        <w:t xml:space="preserve"> grasatuar ose tuba me një shtresë boje ose prokate çeliku ose prodhime metalurgjiku prej çeliku).</w:t>
      </w:r>
    </w:p>
    <w:p w:rsidR="00970723" w:rsidRPr="007542C3" w:rsidRDefault="00E60753" w:rsidP="00970723">
      <w:pPr>
        <w:pStyle w:val="Paragrafi"/>
        <w:rPr>
          <w:lang w:val="sq-AL"/>
        </w:rPr>
      </w:pPr>
      <w:r>
        <w:rPr>
          <w:noProof/>
        </w:rPr>
        <w:pict>
          <v:shape id="Picture 364" o:spid="_x0000_s1685" type="#_x0000_t75" style="position:absolute;left:0;text-align:left;margin-left:108.25pt;margin-top:28.4pt;width:256.6pt;height:72.65pt;z-index:-251678720;visibility:visible">
            <v:imagedata r:id="rId57" o:title=""/>
            <w10:wrap type="topAndBottom"/>
          </v:shape>
        </w:pict>
      </w:r>
      <w:r w:rsidR="00970723" w:rsidRPr="007542C3">
        <w:rPr>
          <w:lang w:val="sq-AL"/>
        </w:rPr>
        <w:t>- 1.00 deri 1.50 m për mallra të ngarkuara dhe të mbështetura në tako, pajisje mbështetëse prej dërrase (p.sh., pako llamarinash çeliku, tambure kabllosh, makineri).</w:t>
      </w:r>
    </w:p>
    <w:p w:rsidR="00970723" w:rsidRPr="007542C3" w:rsidRDefault="00970723" w:rsidP="00970723">
      <w:pPr>
        <w:pStyle w:val="Paragrafi"/>
        <w:rPr>
          <w:lang w:val="sq-AL"/>
        </w:rPr>
      </w:pPr>
      <w:r w:rsidRPr="007542C3">
        <w:rPr>
          <w:lang w:val="sq-AL"/>
        </w:rPr>
        <w:t>2. Kufizimi i distancës së lëvizjes</w:t>
      </w:r>
    </w:p>
    <w:p w:rsidR="00970723" w:rsidRPr="007542C3" w:rsidRDefault="00970723" w:rsidP="00970723">
      <w:pPr>
        <w:pStyle w:val="Paragrafi"/>
        <w:rPr>
          <w:lang w:val="sq-AL"/>
        </w:rPr>
      </w:pPr>
      <w:r w:rsidRPr="007542C3">
        <w:rPr>
          <w:lang w:val="sq-AL"/>
        </w:rPr>
        <w:t>Distanca e lëvizjes duhet të kufizohet nëse:</w:t>
      </w:r>
    </w:p>
    <w:p w:rsidR="00970723" w:rsidRPr="007542C3" w:rsidRDefault="00970723" w:rsidP="00970723">
      <w:pPr>
        <w:pStyle w:val="Paragrafi"/>
        <w:rPr>
          <w:lang w:val="sq-AL"/>
        </w:rPr>
      </w:pPr>
      <w:r w:rsidRPr="007542C3">
        <w:rPr>
          <w:lang w:val="sq-AL"/>
        </w:rPr>
        <w:t>- Ka prirje të tejkalohet ngarkesa në aks;</w:t>
      </w:r>
    </w:p>
    <w:p w:rsidR="00970723" w:rsidRPr="007542C3" w:rsidRDefault="00970723" w:rsidP="00970723">
      <w:pPr>
        <w:pStyle w:val="Paragrafi"/>
        <w:rPr>
          <w:lang w:val="sq-AL"/>
        </w:rPr>
      </w:pPr>
      <w:r w:rsidRPr="007542C3">
        <w:rPr>
          <w:lang w:val="sq-AL"/>
        </w:rPr>
        <w:t>- Ka prirje të tejkalohet raporti i lejuar të ngarkesës për aks ose për karretë;</w:t>
      </w:r>
    </w:p>
    <w:p w:rsidR="00970723" w:rsidRPr="007542C3" w:rsidRDefault="00970723" w:rsidP="00970723">
      <w:pPr>
        <w:pStyle w:val="Paragrafi"/>
        <w:rPr>
          <w:lang w:val="sq-AL"/>
        </w:rPr>
      </w:pPr>
      <w:r w:rsidRPr="007542C3">
        <w:rPr>
          <w:lang w:val="sq-AL"/>
        </w:rPr>
        <w:t>- Ka prirje të dëmtohet malli ose vagoni</w:t>
      </w:r>
      <w:r w:rsidR="00591871" w:rsidRPr="007542C3">
        <w:rPr>
          <w:lang w:val="sq-AL"/>
        </w:rPr>
        <w:t>;</w:t>
      </w:r>
    </w:p>
    <w:p w:rsidR="00970723" w:rsidRPr="007542C3" w:rsidRDefault="00970723" w:rsidP="00970723">
      <w:pPr>
        <w:pStyle w:val="Paragrafi"/>
        <w:rPr>
          <w:lang w:val="sq-AL"/>
        </w:rPr>
      </w:pPr>
      <w:r w:rsidRPr="007542C3">
        <w:rPr>
          <w:lang w:val="sq-AL"/>
        </w:rPr>
        <w:t>- Malli ka prirje të c</w:t>
      </w:r>
      <w:r w:rsidR="00CB69E2" w:rsidRPr="007542C3">
        <w:rPr>
          <w:lang w:val="sq-AL"/>
        </w:rPr>
        <w:t>e</w:t>
      </w:r>
      <w:r w:rsidRPr="007542C3">
        <w:rPr>
          <w:lang w:val="sq-AL"/>
        </w:rPr>
        <w:t>noj</w:t>
      </w:r>
      <w:r w:rsidR="00591871" w:rsidRPr="007542C3">
        <w:rPr>
          <w:rFonts w:ascii="Times New Roman" w:hAnsi="Times New Roman"/>
          <w:lang w:val="sq-AL"/>
        </w:rPr>
        <w:t>ë</w:t>
      </w:r>
      <w:r w:rsidRPr="007542C3">
        <w:rPr>
          <w:lang w:val="sq-AL"/>
        </w:rPr>
        <w:t xml:space="preserve"> distancat e kërkuara gjatë </w:t>
      </w:r>
      <w:r w:rsidR="00CB69E2" w:rsidRPr="007542C3">
        <w:rPr>
          <w:lang w:val="sq-AL"/>
        </w:rPr>
        <w:t>proceseve</w:t>
      </w:r>
      <w:r w:rsidRPr="007542C3">
        <w:rPr>
          <w:lang w:val="sq-AL"/>
        </w:rPr>
        <w:t xml:space="preserve"> të manovrës.</w:t>
      </w:r>
    </w:p>
    <w:p w:rsidR="00970723" w:rsidRPr="007542C3" w:rsidRDefault="00970723" w:rsidP="00970723">
      <w:pPr>
        <w:pStyle w:val="Paragrafi"/>
        <w:rPr>
          <w:lang w:val="sq-AL"/>
        </w:rPr>
      </w:pPr>
      <w:r w:rsidRPr="007542C3">
        <w:rPr>
          <w:lang w:val="sq-AL"/>
        </w:rPr>
        <w:t>Lëvizjet gjatësore mund të kufizohen sipas mënyrave të mëposhtme:</w:t>
      </w:r>
    </w:p>
    <w:p w:rsidR="00970723" w:rsidRPr="007542C3" w:rsidRDefault="00970723" w:rsidP="00970723">
      <w:pPr>
        <w:pStyle w:val="Paragrafi"/>
        <w:rPr>
          <w:lang w:val="sq-AL"/>
        </w:rPr>
      </w:pPr>
      <w:r w:rsidRPr="007542C3">
        <w:rPr>
          <w:lang w:val="sq-AL"/>
        </w:rPr>
        <w:t>- Lidhjeve indirekte (p.sh</w:t>
      </w:r>
      <w:r w:rsidR="00124CE7" w:rsidRPr="007542C3">
        <w:rPr>
          <w:lang w:val="sq-AL"/>
        </w:rPr>
        <w:t>.</w:t>
      </w:r>
      <w:r w:rsidRPr="007542C3">
        <w:rPr>
          <w:lang w:val="sq-AL"/>
        </w:rPr>
        <w:t xml:space="preserve"> me shirita plastik</w:t>
      </w:r>
      <w:r w:rsidR="00591871" w:rsidRPr="007542C3">
        <w:rPr>
          <w:rFonts w:ascii="Times New Roman" w:hAnsi="Times New Roman"/>
          <w:lang w:val="sq-AL"/>
        </w:rPr>
        <w:t>ë</w:t>
      </w:r>
      <w:r w:rsidRPr="007542C3">
        <w:rPr>
          <w:lang w:val="sq-AL"/>
        </w:rPr>
        <w:t xml:space="preserve"> të </w:t>
      </w:r>
      <w:r w:rsidR="00CB69E2" w:rsidRPr="007542C3">
        <w:rPr>
          <w:lang w:val="sq-AL"/>
        </w:rPr>
        <w:t>gërshetuar</w:t>
      </w:r>
      <w:r w:rsidRPr="007542C3">
        <w:rPr>
          <w:lang w:val="sq-AL"/>
        </w:rPr>
        <w:t>);</w:t>
      </w:r>
    </w:p>
    <w:p w:rsidR="00970723" w:rsidRPr="007542C3" w:rsidRDefault="00970723" w:rsidP="00970723">
      <w:pPr>
        <w:pStyle w:val="Paragrafi"/>
        <w:rPr>
          <w:lang w:val="sq-AL"/>
        </w:rPr>
      </w:pPr>
      <w:r w:rsidRPr="007542C3">
        <w:rPr>
          <w:lang w:val="sq-AL"/>
        </w:rPr>
        <w:t xml:space="preserve">- Dërrasave (takove) ose materialeve të tjera me aftësi të ngritur (të mëdha) në </w:t>
      </w:r>
      <w:r w:rsidR="00CB69E2" w:rsidRPr="007542C3">
        <w:rPr>
          <w:lang w:val="sq-AL"/>
        </w:rPr>
        <w:t>fërkim</w:t>
      </w:r>
      <w:r w:rsidRPr="007542C3">
        <w:rPr>
          <w:lang w:val="sq-AL"/>
        </w:rPr>
        <w:t>;</w:t>
      </w:r>
    </w:p>
    <w:p w:rsidR="00970723" w:rsidRPr="007542C3" w:rsidRDefault="00970723" w:rsidP="00970723">
      <w:pPr>
        <w:pStyle w:val="Paragrafi"/>
        <w:rPr>
          <w:lang w:val="sq-AL"/>
        </w:rPr>
      </w:pPr>
      <w:r w:rsidRPr="007542C3">
        <w:rPr>
          <w:lang w:val="sq-AL"/>
        </w:rPr>
        <w:t xml:space="preserve">- Materiale elastike duke i përdorur si </w:t>
      </w:r>
      <w:r w:rsidR="001C665C" w:rsidRPr="007542C3">
        <w:rPr>
          <w:lang w:val="sq-AL"/>
        </w:rPr>
        <w:t>jastëkë</w:t>
      </w:r>
      <w:r w:rsidRPr="007542C3">
        <w:rPr>
          <w:lang w:val="sq-AL"/>
        </w:rPr>
        <w:t xml:space="preserve"> në ballet e vagonit ose midis pajisjeve ndarëse.</w:t>
      </w:r>
    </w:p>
    <w:p w:rsidR="00970723" w:rsidRPr="007542C3" w:rsidRDefault="00970723" w:rsidP="00970723">
      <w:pPr>
        <w:pStyle w:val="Paragrafi"/>
        <w:rPr>
          <w:lang w:val="sq-AL"/>
        </w:rPr>
      </w:pPr>
      <w:r w:rsidRPr="007542C3">
        <w:rPr>
          <w:lang w:val="sq-AL"/>
        </w:rPr>
        <w:t>Kët</w:t>
      </w:r>
      <w:r w:rsidR="00D25779" w:rsidRPr="007542C3">
        <w:rPr>
          <w:lang w:val="sq-AL"/>
        </w:rPr>
        <w:t xml:space="preserve">a </w:t>
      </w:r>
      <w:r w:rsidR="008B6BF0" w:rsidRPr="007542C3">
        <w:rPr>
          <w:lang w:val="sq-AL"/>
        </w:rPr>
        <w:t>tipa</w:t>
      </w:r>
      <w:r w:rsidRPr="007542C3">
        <w:rPr>
          <w:lang w:val="sq-AL"/>
        </w:rPr>
        <w:t xml:space="preserve"> të sigurimit mund të përdoren individualisht ose të kombinuara.</w:t>
      </w:r>
    </w:p>
    <w:p w:rsidR="00970723" w:rsidRPr="007542C3" w:rsidRDefault="00970723" w:rsidP="00970723">
      <w:pPr>
        <w:pStyle w:val="Paragrafi"/>
        <w:rPr>
          <w:lang w:val="sq-AL"/>
        </w:rPr>
      </w:pPr>
      <w:r w:rsidRPr="007542C3">
        <w:rPr>
          <w:lang w:val="sq-AL"/>
        </w:rPr>
        <w:t>Me disa raste</w:t>
      </w:r>
      <w:r w:rsidR="00FD0F05" w:rsidRPr="007542C3">
        <w:rPr>
          <w:lang w:val="sq-AL"/>
        </w:rPr>
        <w:t>,</w:t>
      </w:r>
      <w:r w:rsidRPr="007542C3">
        <w:rPr>
          <w:lang w:val="sq-AL"/>
        </w:rPr>
        <w:t xml:space="preserve"> distanca e nevojshme nuk është kusht kur malli që do të transportohet nuk ka prirje për këtë lëvizje, p.sh</w:t>
      </w:r>
      <w:r w:rsidR="002C0E20" w:rsidRPr="007542C3">
        <w:rPr>
          <w:lang w:val="sq-AL"/>
        </w:rPr>
        <w:t>.,</w:t>
      </w:r>
      <w:r w:rsidRPr="007542C3">
        <w:rPr>
          <w:lang w:val="sq-AL"/>
        </w:rPr>
        <w:t xml:space="preserve"> prodhime çeliku dhe shufra prej çeliku, fletë (llamarine) të </w:t>
      </w:r>
      <w:r w:rsidR="00CB69E2" w:rsidRPr="007542C3">
        <w:rPr>
          <w:lang w:val="sq-AL"/>
        </w:rPr>
        <w:t>mëdha</w:t>
      </w:r>
      <w:r w:rsidRPr="007542C3">
        <w:rPr>
          <w:lang w:val="sq-AL"/>
        </w:rPr>
        <w:t xml:space="preserve"> e t</w:t>
      </w:r>
      <w:r w:rsidR="00124CE7" w:rsidRPr="007542C3">
        <w:rPr>
          <w:rFonts w:ascii="Times New Roman" w:hAnsi="Times New Roman"/>
          <w:lang w:val="sq-AL"/>
        </w:rPr>
        <w:t>ë</w:t>
      </w:r>
      <w:r w:rsidRPr="007542C3">
        <w:rPr>
          <w:lang w:val="sq-AL"/>
        </w:rPr>
        <w:t xml:space="preserve"> mesme, llamarina çeliku të petëzuara, shufra çeliku të paratensionuara, lidhje tubash çeliku dhe shina të ngarkuara në vagon. Në pjesën më të madhe të rasteve, këto mallra janë mallra që nuk lëvizin e </w:t>
      </w:r>
      <w:r w:rsidR="00CB69E2" w:rsidRPr="007542C3">
        <w:rPr>
          <w:lang w:val="sq-AL"/>
        </w:rPr>
        <w:t>kërkojnë</w:t>
      </w:r>
      <w:r w:rsidRPr="007542C3">
        <w:rPr>
          <w:lang w:val="sq-AL"/>
        </w:rPr>
        <w:t xml:space="preserve"> të gjithë </w:t>
      </w:r>
      <w:r w:rsidR="006A0BF0" w:rsidRPr="007542C3">
        <w:rPr>
          <w:lang w:val="sq-AL"/>
        </w:rPr>
        <w:t>gjatësinë</w:t>
      </w:r>
      <w:r w:rsidRPr="007542C3">
        <w:rPr>
          <w:lang w:val="sq-AL"/>
        </w:rPr>
        <w:t xml:space="preserve"> e vagonit për ngarkim. Çdo mënyr</w:t>
      </w:r>
      <w:r w:rsidR="00BF4F97" w:rsidRPr="007542C3">
        <w:rPr>
          <w:rFonts w:ascii="Times New Roman" w:hAnsi="Times New Roman"/>
          <w:lang w:val="sq-AL"/>
        </w:rPr>
        <w:t>ë</w:t>
      </w:r>
      <w:r w:rsidRPr="007542C3">
        <w:rPr>
          <w:lang w:val="sq-AL"/>
        </w:rPr>
        <w:t xml:space="preserve"> e përmendur m</w:t>
      </w:r>
      <w:r w:rsidR="00FD0F05" w:rsidRPr="007542C3">
        <w:rPr>
          <w:lang w:val="sq-AL"/>
        </w:rPr>
        <w:t>`</w:t>
      </w:r>
      <w:r w:rsidRPr="007542C3">
        <w:rPr>
          <w:lang w:val="sq-AL"/>
        </w:rPr>
        <w:t xml:space="preserve"> sipër për sigurimin e tyre nuk është zgjidhje në vetvete. Ato mund të zbatohen sipas rastit me kosto të ndryshme. Në rastet kur ngarkesa ka lëvizur si rezultat i manovrave dhe prishen distancat që kërkohen nga personeli manovrist, </w:t>
      </w:r>
      <w:r w:rsidR="002F68F3" w:rsidRPr="007542C3">
        <w:rPr>
          <w:lang w:val="sq-AL"/>
        </w:rPr>
        <w:t>atëherë</w:t>
      </w:r>
      <w:r w:rsidRPr="007542C3">
        <w:rPr>
          <w:lang w:val="sq-AL"/>
        </w:rPr>
        <w:t xml:space="preserve"> kjo duhet të rregullohet sipas rastit konkret</w:t>
      </w:r>
      <w:r w:rsidR="00CB69E2" w:rsidRPr="007542C3">
        <w:rPr>
          <w:lang w:val="sq-AL"/>
        </w:rPr>
        <w:t>.</w:t>
      </w:r>
    </w:p>
    <w:p w:rsidR="002F68F3" w:rsidRPr="007542C3" w:rsidRDefault="002F68F3" w:rsidP="00970723">
      <w:pPr>
        <w:pStyle w:val="Paragrafi"/>
        <w:rPr>
          <w:lang w:val="sq-AL"/>
        </w:rPr>
      </w:pPr>
    </w:p>
    <w:p w:rsidR="00970723" w:rsidRPr="007542C3" w:rsidRDefault="00970723" w:rsidP="006A7D3D">
      <w:pPr>
        <w:pStyle w:val="NeniNr"/>
      </w:pPr>
      <w:r w:rsidRPr="007542C3">
        <w:t>Neni 20</w:t>
      </w:r>
    </w:p>
    <w:p w:rsidR="00970723" w:rsidRPr="007542C3" w:rsidRDefault="00970723" w:rsidP="006A7D3D">
      <w:pPr>
        <w:pStyle w:val="NeniTitull"/>
      </w:pPr>
      <w:r w:rsidRPr="007542C3">
        <w:t>Fiksimi indirekt</w:t>
      </w:r>
    </w:p>
    <w:p w:rsidR="002F68F3" w:rsidRPr="007542C3" w:rsidRDefault="002F68F3" w:rsidP="00970723">
      <w:pPr>
        <w:pStyle w:val="Paragrafi"/>
        <w:rPr>
          <w:lang w:val="sq-AL"/>
        </w:rPr>
      </w:pPr>
    </w:p>
    <w:p w:rsidR="00970723" w:rsidRPr="007542C3" w:rsidRDefault="00970723" w:rsidP="00970723">
      <w:pPr>
        <w:pStyle w:val="Paragrafi"/>
        <w:rPr>
          <w:lang w:val="sq-AL"/>
        </w:rPr>
      </w:pPr>
      <w:r w:rsidRPr="007542C3">
        <w:rPr>
          <w:lang w:val="sq-AL"/>
        </w:rPr>
        <w:t>Fiksimi indirekt rrit aderenc</w:t>
      </w:r>
      <w:r w:rsidR="001C665C" w:rsidRPr="007542C3">
        <w:rPr>
          <w:lang w:val="sq-AL"/>
        </w:rPr>
        <w:t>ë</w:t>
      </w:r>
      <w:r w:rsidRPr="007542C3">
        <w:rPr>
          <w:lang w:val="sq-AL"/>
        </w:rPr>
        <w:t xml:space="preserve">n (sipërfaqen e kapjes) dhe </w:t>
      </w:r>
      <w:r w:rsidR="00CB69E2" w:rsidRPr="007542C3">
        <w:rPr>
          <w:lang w:val="sq-AL"/>
        </w:rPr>
        <w:t>përmirëson</w:t>
      </w:r>
      <w:r w:rsidRPr="007542C3">
        <w:rPr>
          <w:lang w:val="sq-AL"/>
        </w:rPr>
        <w:t xml:space="preserve"> stabilitetin e njësive të ngarkesës.</w:t>
      </w:r>
    </w:p>
    <w:p w:rsidR="00970723" w:rsidRPr="007542C3" w:rsidRDefault="00307549" w:rsidP="00970723">
      <w:pPr>
        <w:pStyle w:val="Paragrafi"/>
        <w:rPr>
          <w:lang w:val="sq-AL"/>
        </w:rPr>
      </w:pPr>
      <w:r w:rsidRPr="007542C3">
        <w:rPr>
          <w:lang w:val="sq-AL"/>
        </w:rPr>
        <w:t xml:space="preserve">1. </w:t>
      </w:r>
      <w:r w:rsidR="00970723" w:rsidRPr="007542C3">
        <w:rPr>
          <w:lang w:val="sq-AL"/>
        </w:rPr>
        <w:t>Lidhjet që përdoren janë të preferueshme të jenë prej shiritave të thurur ose lidh</w:t>
      </w:r>
      <w:r w:rsidR="001C665C" w:rsidRPr="007542C3">
        <w:rPr>
          <w:rFonts w:ascii="Times New Roman" w:hAnsi="Times New Roman"/>
          <w:lang w:val="sq-AL"/>
        </w:rPr>
        <w:t>ë</w:t>
      </w:r>
      <w:r w:rsidR="00970723" w:rsidRPr="007542C3">
        <w:rPr>
          <w:lang w:val="sq-AL"/>
        </w:rPr>
        <w:t>se sintetike. Ato duhet të përdoren në sistemin e integruar.</w:t>
      </w:r>
    </w:p>
    <w:p w:rsidR="00970723" w:rsidRPr="007542C3" w:rsidRDefault="00307549" w:rsidP="00970723">
      <w:pPr>
        <w:pStyle w:val="Paragrafi"/>
        <w:rPr>
          <w:lang w:val="sq-AL"/>
        </w:rPr>
      </w:pPr>
      <w:r w:rsidRPr="007542C3">
        <w:rPr>
          <w:lang w:val="sq-AL"/>
        </w:rPr>
        <w:t xml:space="preserve">2. </w:t>
      </w:r>
      <w:r w:rsidR="00970723" w:rsidRPr="007542C3">
        <w:rPr>
          <w:lang w:val="sq-AL"/>
        </w:rPr>
        <w:t>Çdo njësi ngarkese duhet të ketë të paktën 2 lidhje indirekte të zbatuara afërsisht 50 cm prej fundit të ngarkesave.</w:t>
      </w:r>
    </w:p>
    <w:p w:rsidR="00AD7B4E" w:rsidRPr="007542C3" w:rsidRDefault="00970723" w:rsidP="00AD7B4E">
      <w:pPr>
        <w:pStyle w:val="Paragrafi"/>
        <w:ind w:left="-288" w:right="-288"/>
        <w:jc w:val="center"/>
        <w:rPr>
          <w:lang w:val="sq-AL"/>
        </w:rPr>
      </w:pPr>
      <w:r w:rsidRPr="007542C3">
        <w:rPr>
          <w:lang w:val="sq-AL"/>
        </w:rPr>
        <w:t xml:space="preserve">Rezistenca në këputje (forca </w:t>
      </w:r>
      <w:r w:rsidR="00CB69E2" w:rsidRPr="007542C3">
        <w:rPr>
          <w:lang w:val="sq-AL"/>
        </w:rPr>
        <w:t>tërheqëse</w:t>
      </w:r>
      <w:r w:rsidRPr="007542C3">
        <w:rPr>
          <w:lang w:val="sq-AL"/>
        </w:rPr>
        <w:t xml:space="preserve"> e lidhjes)</w:t>
      </w:r>
      <w:r w:rsidRPr="007542C3">
        <w:rPr>
          <w:rFonts w:eastAsia="MS Mincho"/>
          <w:vertAlign w:val="superscript"/>
          <w:lang w:val="sq-AL"/>
        </w:rPr>
        <w:footnoteReference w:id="4"/>
      </w:r>
      <w:r w:rsidRPr="007542C3">
        <w:rPr>
          <w:vertAlign w:val="superscript"/>
          <w:lang w:val="sq-AL"/>
        </w:rPr>
        <w:t>)</w:t>
      </w:r>
      <w:r w:rsidRPr="007542C3">
        <w:rPr>
          <w:lang w:val="sq-AL"/>
        </w:rPr>
        <w:t xml:space="preserve"> varet nga pesha, gjatësia dhe </w:t>
      </w:r>
      <w:r w:rsidR="00657BDC" w:rsidRPr="007542C3">
        <w:rPr>
          <w:lang w:val="sq-AL"/>
        </w:rPr>
        <w:t>sipër</w:t>
      </w:r>
      <w:r w:rsidR="00AD7B4E" w:rsidRPr="007542C3">
        <w:rPr>
          <w:lang w:val="sq-AL"/>
        </w:rPr>
        <w:t>faqja e mallit.</w:t>
      </w:r>
    </w:p>
    <w:p w:rsidR="00970723" w:rsidRPr="007542C3" w:rsidRDefault="002A3231" w:rsidP="00F943C5">
      <w:pPr>
        <w:pStyle w:val="Paragrafi"/>
        <w:ind w:firstLine="432"/>
        <w:rPr>
          <w:lang w:val="sq-AL"/>
        </w:rPr>
      </w:pPr>
      <w:r w:rsidRPr="007542C3">
        <w:rPr>
          <w:lang w:val="sq-AL"/>
        </w:rPr>
        <w:t>Konkretisht</w:t>
      </w:r>
      <w:r w:rsidR="00970723" w:rsidRPr="007542C3">
        <w:rPr>
          <w:lang w:val="sq-AL"/>
        </w:rPr>
        <w:t>:</w:t>
      </w:r>
    </w:p>
    <w:p w:rsidR="00970723" w:rsidRPr="007542C3" w:rsidRDefault="00970723" w:rsidP="00970723">
      <w:pPr>
        <w:pStyle w:val="Paragrafi"/>
        <w:rPr>
          <w:lang w:val="sq-AL"/>
        </w:rPr>
      </w:pPr>
      <w:r w:rsidRPr="007542C3">
        <w:rPr>
          <w:lang w:val="sq-AL"/>
        </w:rPr>
        <w:t xml:space="preserve">- 1000 daN - 4.000 daN, me një </w:t>
      </w:r>
      <w:r w:rsidR="00CB69E2" w:rsidRPr="007542C3">
        <w:rPr>
          <w:lang w:val="sq-AL"/>
        </w:rPr>
        <w:t>shtrëngim</w:t>
      </w:r>
      <w:r w:rsidRPr="007542C3">
        <w:rPr>
          <w:lang w:val="sq-AL"/>
        </w:rPr>
        <w:t xml:space="preserve"> fillestar të paktën 300 daN. Shiritat prej çeliku mundet të mos përdoren për arsye të rreziqeve të veçanta me aksidente nga këputjet e tyre.</w:t>
      </w:r>
    </w:p>
    <w:p w:rsidR="00970723" w:rsidRPr="007542C3" w:rsidRDefault="00970723" w:rsidP="00970723">
      <w:pPr>
        <w:pStyle w:val="Paragrafi"/>
        <w:rPr>
          <w:lang w:val="sq-AL"/>
        </w:rPr>
      </w:pPr>
      <w:r w:rsidRPr="007542C3">
        <w:rPr>
          <w:lang w:val="sq-AL"/>
        </w:rPr>
        <w:t xml:space="preserve">Pajisjet, tokëzat dhe llozat duhet të përshtaten sipas tipit të shiritit, që ato të jenë funksionale dhe </w:t>
      </w:r>
      <w:r w:rsidR="002A3231" w:rsidRPr="007542C3">
        <w:rPr>
          <w:lang w:val="sq-AL"/>
        </w:rPr>
        <w:t>shtrëngimi</w:t>
      </w:r>
      <w:r w:rsidRPr="007542C3">
        <w:rPr>
          <w:lang w:val="sq-AL"/>
        </w:rPr>
        <w:t xml:space="preserve"> të bëhet i efektshëm. Lidhja, për aq sa është e mundur, duhet të jet</w:t>
      </w:r>
      <w:r w:rsidR="00124CE7" w:rsidRPr="007542C3">
        <w:rPr>
          <w:rFonts w:ascii="Times New Roman" w:hAnsi="Times New Roman"/>
          <w:lang w:val="sq-AL"/>
        </w:rPr>
        <w:t>ë</w:t>
      </w:r>
      <w:r w:rsidRPr="007542C3">
        <w:rPr>
          <w:lang w:val="sq-AL"/>
        </w:rPr>
        <w:t xml:space="preserve"> e fiksuar duke përdorur çengelat dhe të tensionohet nëpërmjet laqeve (laqet dublojnë forcën e tërheqjes). Përdorimi i nyj</w:t>
      </w:r>
      <w:r w:rsidR="002A3231" w:rsidRPr="007542C3">
        <w:rPr>
          <w:lang w:val="sq-AL"/>
        </w:rPr>
        <w:t>a</w:t>
      </w:r>
      <w:r w:rsidRPr="007542C3">
        <w:rPr>
          <w:lang w:val="sq-AL"/>
        </w:rPr>
        <w:t>ve redukton rezistencën në këputje të lidhjeve af</w:t>
      </w:r>
      <w:r w:rsidR="002A3231" w:rsidRPr="007542C3">
        <w:rPr>
          <w:lang w:val="sq-AL"/>
        </w:rPr>
        <w:t>ërsisht 60</w:t>
      </w:r>
      <w:r w:rsidRPr="007542C3">
        <w:rPr>
          <w:lang w:val="sq-AL"/>
        </w:rPr>
        <w:t xml:space="preserve">%. Reduktimi i </w:t>
      </w:r>
      <w:r w:rsidR="00CB69E2" w:rsidRPr="007542C3">
        <w:rPr>
          <w:lang w:val="sq-AL"/>
        </w:rPr>
        <w:t>rezistencës</w:t>
      </w:r>
      <w:r w:rsidRPr="007542C3">
        <w:rPr>
          <w:lang w:val="sq-AL"/>
        </w:rPr>
        <w:t xml:space="preserve"> në këputje duhet të </w:t>
      </w:r>
      <w:r w:rsidR="002A3231" w:rsidRPr="007542C3">
        <w:rPr>
          <w:lang w:val="sq-AL"/>
        </w:rPr>
        <w:t>kompensohet</w:t>
      </w:r>
      <w:r w:rsidRPr="007542C3">
        <w:rPr>
          <w:lang w:val="sq-AL"/>
        </w:rPr>
        <w:t xml:space="preserve"> me lidhje të fuqishme.</w:t>
      </w:r>
    </w:p>
    <w:p w:rsidR="00970723" w:rsidRPr="007542C3" w:rsidRDefault="00970723" w:rsidP="00970723">
      <w:pPr>
        <w:pStyle w:val="Paragrafi"/>
        <w:rPr>
          <w:lang w:val="sq-AL"/>
        </w:rPr>
      </w:pPr>
      <w:r w:rsidRPr="007542C3">
        <w:rPr>
          <w:lang w:val="sq-AL"/>
        </w:rPr>
        <w:t>Kur ngarkesa është me anë (cepa) të mprehta, shiritat duhet të jenë të futur në një mbrojtëse ose e quajtur manikot mbrojtës.</w:t>
      </w:r>
    </w:p>
    <w:p w:rsidR="00970723" w:rsidRPr="007542C3" w:rsidRDefault="00E60753" w:rsidP="002A3231">
      <w:pPr>
        <w:pStyle w:val="Paragrafi"/>
        <w:tabs>
          <w:tab w:val="left" w:pos="3600"/>
        </w:tabs>
        <w:rPr>
          <w:lang w:val="sq-AL"/>
        </w:rPr>
      </w:pPr>
      <w:r>
        <w:rPr>
          <w:noProof/>
        </w:rPr>
        <w:pict>
          <v:shape id="Picture 365" o:spid="_x0000_s1684" type="#_x0000_t75" style="position:absolute;left:0;text-align:left;margin-left:115.25pt;margin-top:32.9pt;width:192.95pt;height:78.05pt;z-index:-251677696;visibility:visible">
            <v:imagedata r:id="rId58" o:title=""/>
            <w10:wrap type="topAndBottom"/>
          </v:shape>
        </w:pict>
      </w:r>
      <w:r w:rsidR="00970723" w:rsidRPr="007542C3">
        <w:rPr>
          <w:lang w:val="sq-AL"/>
        </w:rPr>
        <w:t>Për mallra që kanë sipërfaqe të sh</w:t>
      </w:r>
      <w:r w:rsidR="002A3231" w:rsidRPr="007542C3">
        <w:rPr>
          <w:lang w:val="sq-AL"/>
        </w:rPr>
        <w:t>e</w:t>
      </w:r>
      <w:r w:rsidR="00925C60" w:rsidRPr="007542C3">
        <w:rPr>
          <w:lang w:val="sq-AL"/>
        </w:rPr>
        <w:t>shtë</w:t>
      </w:r>
      <w:r w:rsidR="00970723" w:rsidRPr="007542C3">
        <w:rPr>
          <w:lang w:val="sq-AL"/>
        </w:rPr>
        <w:t xml:space="preserve"> (të lëmuar) duhet të përdoren zgjidhje të veçanta nëpërmjet rritjes s</w:t>
      </w:r>
      <w:r w:rsidR="00203909" w:rsidRPr="007542C3">
        <w:rPr>
          <w:rFonts w:ascii="Times New Roman" w:hAnsi="Times New Roman"/>
          <w:lang w:val="sq-AL"/>
        </w:rPr>
        <w:t>ë</w:t>
      </w:r>
      <w:r w:rsidR="00970723" w:rsidRPr="007542C3">
        <w:rPr>
          <w:lang w:val="sq-AL"/>
        </w:rPr>
        <w:t xml:space="preserve"> koeficientit të fërkimit përveç lidhjeve.</w:t>
      </w:r>
    </w:p>
    <w:p w:rsidR="00970723" w:rsidRPr="007542C3" w:rsidRDefault="00970723" w:rsidP="00970723">
      <w:pPr>
        <w:pStyle w:val="Paragrafi"/>
        <w:rPr>
          <w:lang w:val="sq-AL"/>
        </w:rPr>
      </w:pPr>
    </w:p>
    <w:p w:rsidR="00970723" w:rsidRPr="007542C3" w:rsidRDefault="00970723" w:rsidP="006A7D3D">
      <w:pPr>
        <w:pStyle w:val="NeniNr"/>
      </w:pPr>
      <w:r w:rsidRPr="007542C3">
        <w:t>Neni 21</w:t>
      </w:r>
    </w:p>
    <w:p w:rsidR="00970723" w:rsidRPr="007542C3" w:rsidRDefault="00970723" w:rsidP="006A7D3D">
      <w:pPr>
        <w:pStyle w:val="NeniTitull"/>
      </w:pPr>
      <w:r w:rsidRPr="007542C3">
        <w:t>Rritja</w:t>
      </w:r>
      <w:r w:rsidR="002F12FB">
        <w:t xml:space="preserve"> e</w:t>
      </w:r>
      <w:r w:rsidRPr="007542C3">
        <w:t xml:space="preserve"> </w:t>
      </w:r>
      <w:r w:rsidR="002A3231" w:rsidRPr="007542C3">
        <w:t>koeficienti</w:t>
      </w:r>
      <w:r w:rsidR="002F12FB">
        <w:t>t</w:t>
      </w:r>
      <w:r w:rsidRPr="007542C3">
        <w:t xml:space="preserve"> </w:t>
      </w:r>
      <w:r w:rsidR="002F12FB">
        <w:t>të</w:t>
      </w:r>
      <w:r w:rsidR="005518E9" w:rsidRPr="007542C3">
        <w:t xml:space="preserve"> </w:t>
      </w:r>
      <w:r w:rsidRPr="007542C3">
        <w:t>fërkimit midis mallrave dhe dyshemesë</w:t>
      </w:r>
    </w:p>
    <w:p w:rsidR="002A3231" w:rsidRPr="007542C3" w:rsidRDefault="002A3231" w:rsidP="002A3231">
      <w:pPr>
        <w:pStyle w:val="Paragrafi"/>
        <w:jc w:val="center"/>
        <w:rPr>
          <w:b/>
          <w:lang w:val="sq-AL"/>
        </w:rPr>
      </w:pPr>
    </w:p>
    <w:p w:rsidR="00970723" w:rsidRPr="007542C3" w:rsidRDefault="00970723" w:rsidP="00970723">
      <w:pPr>
        <w:pStyle w:val="Paragrafi"/>
        <w:rPr>
          <w:lang w:val="sq-AL"/>
        </w:rPr>
      </w:pPr>
      <w:r w:rsidRPr="007542C3">
        <w:rPr>
          <w:lang w:val="sq-AL"/>
        </w:rPr>
        <w:t>Rritja e koef</w:t>
      </w:r>
      <w:r w:rsidR="002A3231" w:rsidRPr="007542C3">
        <w:rPr>
          <w:lang w:val="sq-AL"/>
        </w:rPr>
        <w:t xml:space="preserve">icientit </w:t>
      </w:r>
      <w:r w:rsidRPr="007542C3">
        <w:rPr>
          <w:lang w:val="sq-AL"/>
        </w:rPr>
        <w:t>të fërkimit duhet të arrijë në nivelin të paktën µ = 0.7. Kjo kërkohet në rastet e mëposhtme:</w:t>
      </w:r>
    </w:p>
    <w:p w:rsidR="00970723" w:rsidRPr="007542C3" w:rsidRDefault="00970723" w:rsidP="00970723">
      <w:pPr>
        <w:pStyle w:val="Paragrafi"/>
        <w:rPr>
          <w:lang w:val="sq-AL"/>
        </w:rPr>
      </w:pPr>
      <w:r w:rsidRPr="007542C3">
        <w:rPr>
          <w:lang w:val="sq-AL"/>
        </w:rPr>
        <w:t xml:space="preserve">- Për të zvogëluar lëvizjet gjatësore në </w:t>
      </w:r>
      <w:r w:rsidR="002F2914" w:rsidRPr="007542C3">
        <w:rPr>
          <w:lang w:val="sq-AL"/>
        </w:rPr>
        <w:t>vagonë</w:t>
      </w:r>
      <w:r w:rsidRPr="007542C3">
        <w:rPr>
          <w:lang w:val="sq-AL"/>
        </w:rPr>
        <w:t>, si p.sh</w:t>
      </w:r>
      <w:r w:rsidR="002A3231" w:rsidRPr="007542C3">
        <w:rPr>
          <w:lang w:val="sq-AL"/>
        </w:rPr>
        <w:t>.</w:t>
      </w:r>
      <w:r w:rsidRPr="007542C3">
        <w:rPr>
          <w:lang w:val="sq-AL"/>
        </w:rPr>
        <w:t xml:space="preserve"> për:</w:t>
      </w:r>
    </w:p>
    <w:p w:rsidR="00970723" w:rsidRPr="007542C3" w:rsidRDefault="00101B58" w:rsidP="00970723">
      <w:pPr>
        <w:pStyle w:val="Paragrafi"/>
        <w:rPr>
          <w:lang w:val="sq-AL"/>
        </w:rPr>
      </w:pPr>
      <w:r w:rsidRPr="007542C3">
        <w:rPr>
          <w:lang w:val="sq-AL"/>
        </w:rPr>
        <w:t>- m</w:t>
      </w:r>
      <w:r w:rsidR="00970723" w:rsidRPr="007542C3">
        <w:rPr>
          <w:lang w:val="sq-AL"/>
        </w:rPr>
        <w:t xml:space="preserve">allra me sipërfaqe të veshura, të lëmuara ose tuba </w:t>
      </w:r>
      <w:r w:rsidR="002A3231" w:rsidRPr="007542C3">
        <w:rPr>
          <w:lang w:val="sq-AL"/>
        </w:rPr>
        <w:t>çeliku</w:t>
      </w:r>
      <w:r w:rsidR="00970723" w:rsidRPr="007542C3">
        <w:rPr>
          <w:lang w:val="sq-AL"/>
        </w:rPr>
        <w:t xml:space="preserve"> të grastuar</w:t>
      </w:r>
      <w:r w:rsidR="00647624" w:rsidRPr="007542C3">
        <w:rPr>
          <w:lang w:val="sq-AL"/>
        </w:rPr>
        <w:t>;</w:t>
      </w:r>
    </w:p>
    <w:p w:rsidR="00970723" w:rsidRPr="007542C3" w:rsidRDefault="00101B58" w:rsidP="00970723">
      <w:pPr>
        <w:pStyle w:val="Paragrafi"/>
        <w:rPr>
          <w:lang w:val="sq-AL"/>
        </w:rPr>
      </w:pPr>
      <w:r w:rsidRPr="007542C3">
        <w:rPr>
          <w:lang w:val="sq-AL"/>
        </w:rPr>
        <w:t>- p</w:t>
      </w:r>
      <w:r w:rsidR="00970723" w:rsidRPr="007542C3">
        <w:rPr>
          <w:lang w:val="sq-AL"/>
        </w:rPr>
        <w:t>llaka guri të lëmuara</w:t>
      </w:r>
      <w:r w:rsidR="00647624" w:rsidRPr="007542C3">
        <w:rPr>
          <w:lang w:val="sq-AL"/>
        </w:rPr>
        <w:t>;</w:t>
      </w:r>
    </w:p>
    <w:p w:rsidR="00970723" w:rsidRPr="007542C3" w:rsidRDefault="00101B58" w:rsidP="00970723">
      <w:pPr>
        <w:pStyle w:val="Paragrafi"/>
        <w:rPr>
          <w:lang w:val="sq-AL"/>
        </w:rPr>
      </w:pPr>
      <w:r w:rsidRPr="007542C3">
        <w:rPr>
          <w:lang w:val="sq-AL"/>
        </w:rPr>
        <w:t>- m</w:t>
      </w:r>
      <w:r w:rsidR="00970723" w:rsidRPr="007542C3">
        <w:rPr>
          <w:lang w:val="sq-AL"/>
        </w:rPr>
        <w:t xml:space="preserve">allra të paletizuar që ngarkohen me </w:t>
      </w:r>
      <w:r w:rsidR="00657BDC" w:rsidRPr="007542C3">
        <w:rPr>
          <w:lang w:val="sq-AL"/>
        </w:rPr>
        <w:t>sipër</w:t>
      </w:r>
      <w:r w:rsidR="00970723" w:rsidRPr="007542C3">
        <w:rPr>
          <w:lang w:val="sq-AL"/>
        </w:rPr>
        <w:t>faqe të l</w:t>
      </w:r>
      <w:r w:rsidR="002A3231" w:rsidRPr="007542C3">
        <w:rPr>
          <w:rFonts w:ascii="Times New Roman" w:hAnsi="Times New Roman"/>
          <w:lang w:val="sq-AL"/>
        </w:rPr>
        <w:t>ë</w:t>
      </w:r>
      <w:r w:rsidR="00970723" w:rsidRPr="007542C3">
        <w:rPr>
          <w:lang w:val="sq-AL"/>
        </w:rPr>
        <w:t>muara</w:t>
      </w:r>
      <w:r w:rsidR="00647624" w:rsidRPr="007542C3">
        <w:rPr>
          <w:lang w:val="sq-AL"/>
        </w:rPr>
        <w:t>;</w:t>
      </w:r>
    </w:p>
    <w:p w:rsidR="00970723" w:rsidRPr="007542C3" w:rsidRDefault="00101B58" w:rsidP="00970723">
      <w:pPr>
        <w:pStyle w:val="Paragrafi"/>
        <w:rPr>
          <w:lang w:val="sq-AL"/>
        </w:rPr>
      </w:pPr>
      <w:r w:rsidRPr="007542C3">
        <w:rPr>
          <w:lang w:val="sq-AL"/>
        </w:rPr>
        <w:t>- t</w:t>
      </w:r>
      <w:r w:rsidR="00970723" w:rsidRPr="007542C3">
        <w:rPr>
          <w:lang w:val="sq-AL"/>
        </w:rPr>
        <w:t xml:space="preserve">ambure letre të ngarkuara vertikalisht ose </w:t>
      </w:r>
      <w:r w:rsidR="00647624" w:rsidRPr="007542C3">
        <w:rPr>
          <w:lang w:val="sq-AL"/>
        </w:rPr>
        <w:t>horizontalisht;</w:t>
      </w:r>
    </w:p>
    <w:p w:rsidR="00970723" w:rsidRPr="007542C3" w:rsidRDefault="00101B58" w:rsidP="00970723">
      <w:pPr>
        <w:pStyle w:val="Paragrafi"/>
        <w:rPr>
          <w:lang w:val="sq-AL"/>
        </w:rPr>
      </w:pPr>
      <w:r w:rsidRPr="007542C3">
        <w:rPr>
          <w:lang w:val="sq-AL"/>
        </w:rPr>
        <w:t>- p</w:t>
      </w:r>
      <w:r w:rsidR="009D1C98" w:rsidRPr="007542C3">
        <w:rPr>
          <w:lang w:val="sq-AL"/>
        </w:rPr>
        <w:t>anele</w:t>
      </w:r>
      <w:r w:rsidR="00970723" w:rsidRPr="007542C3">
        <w:rPr>
          <w:lang w:val="sq-AL"/>
        </w:rPr>
        <w:t xml:space="preserve"> tallashi të presuara</w:t>
      </w:r>
      <w:r w:rsidR="00647624" w:rsidRPr="007542C3">
        <w:rPr>
          <w:lang w:val="sq-AL"/>
        </w:rPr>
        <w:t>.</w:t>
      </w:r>
    </w:p>
    <w:p w:rsidR="00970723" w:rsidRPr="007542C3" w:rsidRDefault="00101B58" w:rsidP="00970723">
      <w:pPr>
        <w:pStyle w:val="Paragrafi"/>
        <w:rPr>
          <w:lang w:val="sq-AL"/>
        </w:rPr>
      </w:pPr>
      <w:r w:rsidRPr="007542C3">
        <w:rPr>
          <w:lang w:val="sq-AL"/>
        </w:rPr>
        <w:t xml:space="preserve">- </w:t>
      </w:r>
      <w:r w:rsidR="00970723" w:rsidRPr="007542C3">
        <w:rPr>
          <w:lang w:val="sq-AL"/>
        </w:rPr>
        <w:t xml:space="preserve">Për të </w:t>
      </w:r>
      <w:r w:rsidR="002A3231" w:rsidRPr="007542C3">
        <w:rPr>
          <w:lang w:val="sq-AL"/>
        </w:rPr>
        <w:t>zvogëluar</w:t>
      </w:r>
      <w:r w:rsidR="00970723" w:rsidRPr="007542C3">
        <w:rPr>
          <w:lang w:val="sq-AL"/>
        </w:rPr>
        <w:t xml:space="preserve"> lëvizjet anësore</w:t>
      </w:r>
      <w:r w:rsidR="002C0E20" w:rsidRPr="007542C3">
        <w:rPr>
          <w:lang w:val="sq-AL"/>
        </w:rPr>
        <w:t>,</w:t>
      </w:r>
      <w:r w:rsidR="00970723" w:rsidRPr="007542C3">
        <w:rPr>
          <w:lang w:val="sq-AL"/>
        </w:rPr>
        <w:t xml:space="preserve"> si p.sh</w:t>
      </w:r>
      <w:r w:rsidR="002C0E20" w:rsidRPr="007542C3">
        <w:rPr>
          <w:lang w:val="sq-AL"/>
        </w:rPr>
        <w:t>.</w:t>
      </w:r>
      <w:r w:rsidR="00970723" w:rsidRPr="007542C3">
        <w:rPr>
          <w:lang w:val="sq-AL"/>
        </w:rPr>
        <w:t xml:space="preserve"> për:</w:t>
      </w:r>
    </w:p>
    <w:p w:rsidR="00970723" w:rsidRPr="007542C3" w:rsidRDefault="0009179B" w:rsidP="00970723">
      <w:pPr>
        <w:pStyle w:val="Paragrafi"/>
        <w:rPr>
          <w:lang w:val="sq-AL"/>
        </w:rPr>
      </w:pPr>
      <w:r w:rsidRPr="007542C3">
        <w:rPr>
          <w:lang w:val="sq-AL"/>
        </w:rPr>
        <w:t>- r</w:t>
      </w:r>
      <w:r w:rsidR="00970723" w:rsidRPr="007542C3">
        <w:rPr>
          <w:lang w:val="sq-AL"/>
        </w:rPr>
        <w:t>ula letre të ngarkuara shtrirë ose drejt</w:t>
      </w:r>
      <w:r w:rsidR="00647624" w:rsidRPr="007542C3">
        <w:rPr>
          <w:lang w:val="sq-AL"/>
        </w:rPr>
        <w:t>;</w:t>
      </w:r>
    </w:p>
    <w:p w:rsidR="00970723" w:rsidRPr="007542C3" w:rsidRDefault="0009179B" w:rsidP="00970723">
      <w:pPr>
        <w:pStyle w:val="Paragrafi"/>
        <w:rPr>
          <w:lang w:val="sq-AL"/>
        </w:rPr>
      </w:pPr>
      <w:r w:rsidRPr="007542C3">
        <w:rPr>
          <w:lang w:val="sq-AL"/>
        </w:rPr>
        <w:t>- b</w:t>
      </w:r>
      <w:r w:rsidR="00970723" w:rsidRPr="007542C3">
        <w:rPr>
          <w:lang w:val="sq-AL"/>
        </w:rPr>
        <w:t>obina çeliku të petëzuara të ngarkuara shtrir</w:t>
      </w:r>
      <w:r w:rsidR="00647624" w:rsidRPr="007542C3">
        <w:rPr>
          <w:rFonts w:ascii="Times New Roman" w:hAnsi="Times New Roman"/>
          <w:lang w:val="sq-AL"/>
        </w:rPr>
        <w:t>ë</w:t>
      </w:r>
      <w:r w:rsidR="00647624" w:rsidRPr="007542C3">
        <w:rPr>
          <w:lang w:val="sq-AL"/>
        </w:rPr>
        <w:t>;</w:t>
      </w:r>
    </w:p>
    <w:p w:rsidR="00970723" w:rsidRPr="007542C3" w:rsidRDefault="0009179B" w:rsidP="00970723">
      <w:pPr>
        <w:pStyle w:val="Paragrafi"/>
        <w:rPr>
          <w:lang w:val="sq-AL"/>
        </w:rPr>
      </w:pPr>
      <w:r w:rsidRPr="007542C3">
        <w:rPr>
          <w:lang w:val="sq-AL"/>
        </w:rPr>
        <w:t>- p</w:t>
      </w:r>
      <w:r w:rsidR="009D1C98" w:rsidRPr="007542C3">
        <w:rPr>
          <w:lang w:val="sq-AL"/>
        </w:rPr>
        <w:t>anele</w:t>
      </w:r>
      <w:r w:rsidR="00970723" w:rsidRPr="007542C3">
        <w:rPr>
          <w:lang w:val="sq-AL"/>
        </w:rPr>
        <w:t xml:space="preserve"> tallashi të presuara.</w:t>
      </w:r>
    </w:p>
    <w:p w:rsidR="00970723" w:rsidRPr="007542C3" w:rsidRDefault="00970723" w:rsidP="00970723">
      <w:pPr>
        <w:pStyle w:val="Paragrafi"/>
        <w:rPr>
          <w:lang w:val="sq-AL"/>
        </w:rPr>
      </w:pPr>
      <w:r w:rsidRPr="007542C3">
        <w:rPr>
          <w:lang w:val="sq-AL"/>
        </w:rPr>
        <w:t xml:space="preserve">Elementet që </w:t>
      </w:r>
      <w:r w:rsidR="002A3231" w:rsidRPr="007542C3">
        <w:rPr>
          <w:lang w:val="sq-AL"/>
        </w:rPr>
        <w:t>influencojnë</w:t>
      </w:r>
      <w:r w:rsidRPr="007542C3">
        <w:rPr>
          <w:lang w:val="sq-AL"/>
        </w:rPr>
        <w:t xml:space="preserve"> në rritjen e koef</w:t>
      </w:r>
      <w:r w:rsidR="002A3231" w:rsidRPr="007542C3">
        <w:rPr>
          <w:lang w:val="sq-AL"/>
        </w:rPr>
        <w:t xml:space="preserve">icientit </w:t>
      </w:r>
      <w:r w:rsidRPr="007542C3">
        <w:rPr>
          <w:lang w:val="sq-AL"/>
        </w:rPr>
        <w:t xml:space="preserve">të fërkimit nuk sigurojnë ngarkesën që ajo të mos bjerë nga vagoni dhe që ajo të mos </w:t>
      </w:r>
      <w:r w:rsidR="002A3231" w:rsidRPr="007542C3">
        <w:rPr>
          <w:lang w:val="sq-AL"/>
        </w:rPr>
        <w:t>cenoj</w:t>
      </w:r>
      <w:r w:rsidR="002A3231" w:rsidRPr="007542C3">
        <w:rPr>
          <w:rFonts w:ascii="Times New Roman" w:hAnsi="Times New Roman"/>
          <w:lang w:val="sq-AL"/>
        </w:rPr>
        <w:t>ë</w:t>
      </w:r>
      <w:r w:rsidRPr="007542C3">
        <w:rPr>
          <w:lang w:val="sq-AL"/>
        </w:rPr>
        <w:t xml:space="preserve"> gabaritin. Ky funksion kryhet nëpërmjet pajisjeve ndarëse, spondave dhe krahëve.</w:t>
      </w:r>
    </w:p>
    <w:p w:rsidR="00970723" w:rsidRPr="007542C3" w:rsidRDefault="00970723" w:rsidP="00970723">
      <w:pPr>
        <w:pStyle w:val="Paragrafi"/>
        <w:rPr>
          <w:lang w:val="sq-AL"/>
        </w:rPr>
      </w:pPr>
    </w:p>
    <w:p w:rsidR="00970723" w:rsidRPr="007542C3" w:rsidRDefault="00970723" w:rsidP="006A7D3D">
      <w:pPr>
        <w:pStyle w:val="NeniNr"/>
      </w:pPr>
      <w:r w:rsidRPr="007542C3">
        <w:t>Neni 22</w:t>
      </w:r>
    </w:p>
    <w:p w:rsidR="00970723" w:rsidRPr="007542C3" w:rsidRDefault="00970723" w:rsidP="006A7D3D">
      <w:pPr>
        <w:pStyle w:val="NeniTitull"/>
      </w:pPr>
      <w:r w:rsidRPr="007542C3">
        <w:t>Mallra me prirje rrotullimi</w:t>
      </w:r>
    </w:p>
    <w:p w:rsidR="002A3231" w:rsidRPr="007542C3" w:rsidRDefault="002A3231" w:rsidP="00970723">
      <w:pPr>
        <w:pStyle w:val="Paragrafi"/>
        <w:rPr>
          <w:lang w:val="sq-AL"/>
        </w:rPr>
      </w:pPr>
    </w:p>
    <w:p w:rsidR="00970723" w:rsidRPr="007542C3" w:rsidRDefault="00970723" w:rsidP="00970723">
      <w:pPr>
        <w:pStyle w:val="Paragrafi"/>
        <w:rPr>
          <w:lang w:val="sq-AL"/>
        </w:rPr>
      </w:pPr>
      <w:r w:rsidRPr="007542C3">
        <w:rPr>
          <w:lang w:val="sq-AL"/>
        </w:rPr>
        <w:t>Mallra të tilla si rulonat e letrave, tamburet e kabllove, çiftet e rrotave hekurudhore, njësi ngarkesash të tjera cilindrike, automjete etj.</w:t>
      </w:r>
      <w:r w:rsidR="00C22E0C" w:rsidRPr="007542C3">
        <w:rPr>
          <w:lang w:val="sq-AL"/>
        </w:rPr>
        <w:t>,</w:t>
      </w:r>
      <w:r w:rsidRPr="007542C3">
        <w:rPr>
          <w:lang w:val="sq-AL"/>
        </w:rPr>
        <w:t xml:space="preserve"> duhet të sigurohen nga </w:t>
      </w:r>
      <w:r w:rsidR="001C665C" w:rsidRPr="007542C3">
        <w:rPr>
          <w:lang w:val="sq-AL"/>
        </w:rPr>
        <w:t>vetërrot</w:t>
      </w:r>
      <w:r w:rsidRPr="007542C3">
        <w:rPr>
          <w:lang w:val="sq-AL"/>
        </w:rPr>
        <w:t>ullimi në të gjitha drejtimet</w:t>
      </w:r>
      <w:r w:rsidR="005518E9" w:rsidRPr="007542C3">
        <w:rPr>
          <w:lang w:val="sq-AL"/>
        </w:rPr>
        <w:t>,</w:t>
      </w:r>
      <w:r w:rsidRPr="007542C3">
        <w:rPr>
          <w:lang w:val="sq-AL"/>
        </w:rPr>
        <w:t xml:space="preserve"> duke i fiksuar nëpërmjet pajisjeve ndarëse, spondeve, krahëve, takove, pajisjeve mbështetëse ose slitave.</w:t>
      </w:r>
    </w:p>
    <w:p w:rsidR="00970723" w:rsidRPr="007542C3" w:rsidRDefault="00970723" w:rsidP="00970723">
      <w:pPr>
        <w:pStyle w:val="Paragrafi"/>
        <w:rPr>
          <w:lang w:val="sq-AL"/>
        </w:rPr>
      </w:pPr>
    </w:p>
    <w:p w:rsidR="00970723" w:rsidRPr="007542C3" w:rsidRDefault="00970723" w:rsidP="006A7D3D">
      <w:pPr>
        <w:pStyle w:val="NeniNr"/>
      </w:pPr>
      <w:r w:rsidRPr="007542C3">
        <w:t>Neni 23</w:t>
      </w:r>
    </w:p>
    <w:p w:rsidR="00970723" w:rsidRPr="007542C3" w:rsidRDefault="00970723" w:rsidP="006A7D3D">
      <w:pPr>
        <w:pStyle w:val="NeniTitull"/>
      </w:pPr>
      <w:r w:rsidRPr="007542C3">
        <w:t>Vendosja në aksin gjatësor të vagonit</w:t>
      </w:r>
    </w:p>
    <w:p w:rsidR="00970723" w:rsidRPr="007542C3" w:rsidRDefault="00970723" w:rsidP="00970723">
      <w:pPr>
        <w:pStyle w:val="Paragrafi"/>
        <w:rPr>
          <w:lang w:val="sq-AL"/>
        </w:rPr>
      </w:pPr>
    </w:p>
    <w:p w:rsidR="00970723" w:rsidRPr="007542C3" w:rsidRDefault="00647624" w:rsidP="00970723">
      <w:pPr>
        <w:pStyle w:val="Paragrafi"/>
        <w:rPr>
          <w:lang w:val="sq-AL"/>
        </w:rPr>
      </w:pPr>
      <w:r w:rsidRPr="007542C3">
        <w:rPr>
          <w:lang w:val="sq-AL"/>
        </w:rPr>
        <w:t xml:space="preserve">- </w:t>
      </w:r>
      <w:r w:rsidR="00970723" w:rsidRPr="007542C3">
        <w:rPr>
          <w:lang w:val="sq-AL"/>
        </w:rPr>
        <w:t>Mallrat me një peshë individuale deri në 7 tonë (objekte individuale të ngarkuar krah</w:t>
      </w:r>
      <w:r w:rsidR="0088554F" w:rsidRPr="007542C3">
        <w:rPr>
          <w:lang w:val="sq-AL"/>
        </w:rPr>
        <w:t xml:space="preserve"> për </w:t>
      </w:r>
      <w:r w:rsidR="00970723" w:rsidRPr="007542C3">
        <w:rPr>
          <w:lang w:val="sq-AL"/>
        </w:rPr>
        <w:t>krah ose nj</w:t>
      </w:r>
      <w:r w:rsidR="00D463B0" w:rsidRPr="007542C3">
        <w:rPr>
          <w:rFonts w:ascii="Times New Roman" w:hAnsi="Times New Roman"/>
          <w:lang w:val="sq-AL"/>
        </w:rPr>
        <w:t>ë</w:t>
      </w:r>
      <w:r w:rsidR="00970723" w:rsidRPr="007542C3">
        <w:rPr>
          <w:lang w:val="sq-AL"/>
        </w:rPr>
        <w:t xml:space="preserve">ri pas tjetrit) mundet që të mos </w:t>
      </w:r>
      <w:r w:rsidR="002A3231" w:rsidRPr="007542C3">
        <w:rPr>
          <w:lang w:val="sq-AL"/>
        </w:rPr>
        <w:t>qëndrojnë</w:t>
      </w:r>
      <w:r w:rsidR="00970723" w:rsidRPr="007542C3">
        <w:rPr>
          <w:lang w:val="sq-AL"/>
        </w:rPr>
        <w:t xml:space="preserve"> direkt në dyshemenë e vagonit, prandaj ato duhet të jenë të </w:t>
      </w:r>
      <w:r w:rsidR="002A3231" w:rsidRPr="007542C3">
        <w:rPr>
          <w:lang w:val="sq-AL"/>
        </w:rPr>
        <w:t>siguruar</w:t>
      </w:r>
      <w:r w:rsidR="00970723" w:rsidRPr="007542C3">
        <w:rPr>
          <w:lang w:val="sq-AL"/>
        </w:rPr>
        <w:t xml:space="preserve"> me tako.</w:t>
      </w:r>
    </w:p>
    <w:p w:rsidR="00970723" w:rsidRPr="007542C3" w:rsidRDefault="00647624" w:rsidP="00970723">
      <w:pPr>
        <w:pStyle w:val="Paragrafi"/>
        <w:rPr>
          <w:lang w:val="sq-AL"/>
        </w:rPr>
      </w:pPr>
      <w:r w:rsidRPr="007542C3">
        <w:rPr>
          <w:lang w:val="sq-AL"/>
        </w:rPr>
        <w:t xml:space="preserve">- </w:t>
      </w:r>
      <w:r w:rsidR="00970723" w:rsidRPr="007542C3">
        <w:rPr>
          <w:lang w:val="sq-AL"/>
        </w:rPr>
        <w:t>Mallrat me një peshë individuale deri 10 tonë duhet të ngarkohen në pajisje mbështetëse. Në qoftë se pajisja mbështetëse ka konstruksion druri, ajo duhet të fiksohet në dysheme.</w:t>
      </w:r>
    </w:p>
    <w:p w:rsidR="00970723" w:rsidRPr="007542C3" w:rsidRDefault="00647624" w:rsidP="00970723">
      <w:pPr>
        <w:pStyle w:val="Paragrafi"/>
        <w:rPr>
          <w:lang w:val="sq-AL"/>
        </w:rPr>
      </w:pPr>
      <w:r w:rsidRPr="007542C3">
        <w:rPr>
          <w:lang w:val="sq-AL"/>
        </w:rPr>
        <w:t xml:space="preserve">- </w:t>
      </w:r>
      <w:r w:rsidR="00970723" w:rsidRPr="007542C3">
        <w:rPr>
          <w:lang w:val="sq-AL"/>
        </w:rPr>
        <w:t>Mallra me një pesh</w:t>
      </w:r>
      <w:r w:rsidR="00C14FE5" w:rsidRPr="007542C3">
        <w:rPr>
          <w:rFonts w:ascii="Times New Roman" w:hAnsi="Times New Roman"/>
          <w:lang w:val="sq-AL"/>
        </w:rPr>
        <w:t>ë</w:t>
      </w:r>
      <w:r w:rsidR="00970723" w:rsidRPr="007542C3">
        <w:rPr>
          <w:lang w:val="sq-AL"/>
        </w:rPr>
        <w:t xml:space="preserve"> individuale që tejkalon 10 tonë mund të ngarkohet në vagon ose kontejner duke i përshtatur një pajisje slit.</w:t>
      </w:r>
    </w:p>
    <w:p w:rsidR="00970723" w:rsidRPr="007542C3" w:rsidRDefault="00970723" w:rsidP="00970723">
      <w:pPr>
        <w:pStyle w:val="Paragrafi"/>
        <w:rPr>
          <w:lang w:val="sq-AL"/>
        </w:rPr>
      </w:pPr>
      <w:r w:rsidRPr="007542C3">
        <w:rPr>
          <w:lang w:val="sq-AL"/>
        </w:rPr>
        <w:t xml:space="preserve">A.  Ngarkesa individuale ose në grup me peshë deri në 7 tonë </w:t>
      </w:r>
    </w:p>
    <w:p w:rsidR="00970723" w:rsidRPr="007542C3" w:rsidRDefault="00970723" w:rsidP="00970723">
      <w:pPr>
        <w:pStyle w:val="Paragrafi"/>
        <w:rPr>
          <w:lang w:val="sq-AL"/>
        </w:rPr>
      </w:pPr>
      <w:r w:rsidRPr="007542C3">
        <w:rPr>
          <w:lang w:val="sq-AL"/>
        </w:rPr>
        <w:t>Këto ngarkesa mund sigurohen duke përdorur tako si më poshtë:</w:t>
      </w:r>
    </w:p>
    <w:p w:rsidR="00970723" w:rsidRPr="007542C3" w:rsidRDefault="00647624" w:rsidP="00970723">
      <w:pPr>
        <w:pStyle w:val="Paragrafi"/>
        <w:rPr>
          <w:lang w:val="sq-AL"/>
        </w:rPr>
      </w:pPr>
      <w:r w:rsidRPr="007542C3">
        <w:rPr>
          <w:lang w:val="sq-AL"/>
        </w:rPr>
        <w:t xml:space="preserve">1. </w:t>
      </w:r>
      <w:r w:rsidR="00970723" w:rsidRPr="007542C3">
        <w:rPr>
          <w:lang w:val="sq-AL"/>
        </w:rPr>
        <w:t>Tako me kënd afërsisht 35° për mallra deri 45° për mjete;</w:t>
      </w:r>
    </w:p>
    <w:p w:rsidR="00970723" w:rsidRPr="007542C3" w:rsidRDefault="00647624" w:rsidP="00970723">
      <w:pPr>
        <w:pStyle w:val="Paragrafi"/>
        <w:rPr>
          <w:lang w:val="sq-AL"/>
        </w:rPr>
      </w:pPr>
      <w:r w:rsidRPr="007542C3">
        <w:rPr>
          <w:lang w:val="sq-AL"/>
        </w:rPr>
        <w:t xml:space="preserve">2. </w:t>
      </w:r>
      <w:r w:rsidR="00970723" w:rsidRPr="007542C3">
        <w:rPr>
          <w:lang w:val="sq-AL"/>
        </w:rPr>
        <w:t xml:space="preserve">Tako me lartësi 1/8 e </w:t>
      </w:r>
      <w:r w:rsidR="006E5080" w:rsidRPr="007542C3">
        <w:rPr>
          <w:lang w:val="sq-AL"/>
        </w:rPr>
        <w:t>diamet</w:t>
      </w:r>
      <w:r w:rsidR="003331B1" w:rsidRPr="007542C3">
        <w:rPr>
          <w:lang w:val="sq-AL"/>
        </w:rPr>
        <w:t>ri</w:t>
      </w:r>
      <w:r w:rsidR="00970723" w:rsidRPr="007542C3">
        <w:rPr>
          <w:lang w:val="sq-AL"/>
        </w:rPr>
        <w:t>t, por jo më të vogël se 12 cm</w:t>
      </w:r>
      <w:r w:rsidR="00F628BC" w:rsidRPr="007542C3">
        <w:rPr>
          <w:lang w:val="sq-AL"/>
        </w:rPr>
        <w:t>;</w:t>
      </w:r>
    </w:p>
    <w:p w:rsidR="00970723" w:rsidRPr="007542C3" w:rsidRDefault="00647624" w:rsidP="00970723">
      <w:pPr>
        <w:pStyle w:val="Paragrafi"/>
        <w:rPr>
          <w:lang w:val="sq-AL"/>
        </w:rPr>
      </w:pPr>
      <w:r w:rsidRPr="007542C3">
        <w:rPr>
          <w:lang w:val="sq-AL"/>
        </w:rPr>
        <w:t xml:space="preserve">3. </w:t>
      </w:r>
      <w:r w:rsidR="00970723" w:rsidRPr="007542C3">
        <w:rPr>
          <w:lang w:val="sq-AL"/>
        </w:rPr>
        <w:t xml:space="preserve">Tako me </w:t>
      </w:r>
      <w:r w:rsidR="00EF32F7" w:rsidRPr="007542C3">
        <w:rPr>
          <w:lang w:val="sq-AL"/>
        </w:rPr>
        <w:t>gjerë</w:t>
      </w:r>
      <w:r w:rsidR="00970723" w:rsidRPr="007542C3">
        <w:rPr>
          <w:lang w:val="sq-AL"/>
        </w:rPr>
        <w:t>si të paktën 2/3 e lartësisë së takos</w:t>
      </w:r>
      <w:r w:rsidR="00F628BC" w:rsidRPr="007542C3">
        <w:rPr>
          <w:lang w:val="sq-AL"/>
        </w:rPr>
        <w:t>.</w:t>
      </w:r>
    </w:p>
    <w:p w:rsidR="00970723" w:rsidRPr="007542C3" w:rsidRDefault="00970723" w:rsidP="00970723">
      <w:pPr>
        <w:pStyle w:val="Paragrafi"/>
        <w:rPr>
          <w:lang w:val="sq-AL"/>
        </w:rPr>
      </w:pPr>
      <w:r w:rsidRPr="007542C3">
        <w:rPr>
          <w:lang w:val="sq-AL"/>
        </w:rPr>
        <w:t>Mallrat duhet të sigurohen në të gjitha drejtimet nga rrotullimi duke përdorur:</w:t>
      </w:r>
    </w:p>
    <w:p w:rsidR="00970723" w:rsidRPr="007542C3" w:rsidRDefault="00647624" w:rsidP="00970723">
      <w:pPr>
        <w:pStyle w:val="Paragrafi"/>
        <w:rPr>
          <w:lang w:val="sq-AL"/>
        </w:rPr>
      </w:pPr>
      <w:r w:rsidRPr="007542C3">
        <w:rPr>
          <w:lang w:val="sq-AL"/>
        </w:rPr>
        <w:t xml:space="preserve">4. </w:t>
      </w:r>
      <w:r w:rsidR="00970723" w:rsidRPr="007542C3">
        <w:rPr>
          <w:lang w:val="sq-AL"/>
        </w:rPr>
        <w:t>Të paktën dy tako ose</w:t>
      </w:r>
    </w:p>
    <w:p w:rsidR="00970723" w:rsidRPr="007542C3" w:rsidRDefault="00647624" w:rsidP="00970723">
      <w:pPr>
        <w:pStyle w:val="Paragrafi"/>
        <w:rPr>
          <w:lang w:val="sq-AL"/>
        </w:rPr>
      </w:pPr>
      <w:r w:rsidRPr="007542C3">
        <w:rPr>
          <w:lang w:val="sq-AL"/>
        </w:rPr>
        <w:t xml:space="preserve">5. </w:t>
      </w:r>
      <w:r w:rsidR="00970723" w:rsidRPr="007542C3">
        <w:rPr>
          <w:lang w:val="sq-AL"/>
        </w:rPr>
        <w:t xml:space="preserve">1 tako afërsisht ¾ e </w:t>
      </w:r>
      <w:r w:rsidR="002A3231" w:rsidRPr="007542C3">
        <w:rPr>
          <w:lang w:val="sq-AL"/>
        </w:rPr>
        <w:t>gjatësisë</w:t>
      </w:r>
      <w:r w:rsidR="00970723" w:rsidRPr="007542C3">
        <w:rPr>
          <w:lang w:val="sq-AL"/>
        </w:rPr>
        <w:t xml:space="preserve"> së ngarkesës</w:t>
      </w:r>
      <w:r w:rsidR="00BC1AA1" w:rsidRPr="007542C3">
        <w:rPr>
          <w:lang w:val="sq-AL"/>
        </w:rPr>
        <w:t>.</w:t>
      </w:r>
    </w:p>
    <w:p w:rsidR="00970723" w:rsidRPr="007542C3" w:rsidRDefault="00970723" w:rsidP="00970723">
      <w:pPr>
        <w:pStyle w:val="Paragrafi"/>
        <w:rPr>
          <w:lang w:val="sq-AL"/>
        </w:rPr>
      </w:pPr>
      <w:r w:rsidRPr="007542C3">
        <w:rPr>
          <w:lang w:val="sq-AL"/>
        </w:rPr>
        <w:t>Në drejtimin tërthor në vagon, malli duhet siguruar duke përdorur</w:t>
      </w:r>
    </w:p>
    <w:p w:rsidR="00970723" w:rsidRPr="007542C3" w:rsidRDefault="00647624" w:rsidP="00970723">
      <w:pPr>
        <w:pStyle w:val="Paragrafi"/>
        <w:rPr>
          <w:lang w:val="sq-AL"/>
        </w:rPr>
      </w:pPr>
      <w:r w:rsidRPr="007542C3">
        <w:rPr>
          <w:lang w:val="sq-AL"/>
        </w:rPr>
        <w:t>6.</w:t>
      </w:r>
      <w:r w:rsidR="00970723" w:rsidRPr="007542C3">
        <w:rPr>
          <w:lang w:val="sq-AL"/>
        </w:rPr>
        <w:t xml:space="preserve"> Dërrasa afërsisht 30 cm të gjata e të paktën 5 cm lartësi</w:t>
      </w:r>
      <w:r w:rsidR="008E3421" w:rsidRPr="007542C3">
        <w:rPr>
          <w:lang w:val="sq-AL"/>
        </w:rPr>
        <w:t>;</w:t>
      </w:r>
      <w:r w:rsidR="00970723" w:rsidRPr="007542C3">
        <w:rPr>
          <w:lang w:val="sq-AL"/>
        </w:rPr>
        <w:t xml:space="preserve"> ose</w:t>
      </w:r>
    </w:p>
    <w:p w:rsidR="00970723" w:rsidRPr="007542C3" w:rsidRDefault="00970723" w:rsidP="00970723">
      <w:pPr>
        <w:pStyle w:val="Paragrafi"/>
        <w:rPr>
          <w:lang w:val="sq-AL"/>
        </w:rPr>
      </w:pPr>
      <w:r w:rsidRPr="007542C3">
        <w:rPr>
          <w:lang w:val="sq-AL"/>
        </w:rPr>
        <w:t>- pajisje mekanike</w:t>
      </w:r>
      <w:r w:rsidR="00FD1BC2" w:rsidRPr="007542C3">
        <w:rPr>
          <w:lang w:val="sq-AL"/>
        </w:rPr>
        <w:t>;</w:t>
      </w:r>
      <w:r w:rsidRPr="007542C3">
        <w:rPr>
          <w:lang w:val="sq-AL"/>
        </w:rPr>
        <w:t xml:space="preserve"> ose</w:t>
      </w:r>
    </w:p>
    <w:p w:rsidR="00970723" w:rsidRPr="007542C3" w:rsidRDefault="00970723" w:rsidP="00970723">
      <w:pPr>
        <w:pStyle w:val="Paragrafi"/>
        <w:rPr>
          <w:lang w:val="sq-AL"/>
        </w:rPr>
      </w:pPr>
      <w:r w:rsidRPr="007542C3">
        <w:rPr>
          <w:lang w:val="sq-AL"/>
        </w:rPr>
        <w:t xml:space="preserve">- </w:t>
      </w:r>
      <w:r w:rsidR="00FD1BC2" w:rsidRPr="007542C3">
        <w:rPr>
          <w:lang w:val="sq-AL"/>
        </w:rPr>
        <w:t>p</w:t>
      </w:r>
      <w:r w:rsidRPr="007542C3">
        <w:rPr>
          <w:lang w:val="sq-AL"/>
        </w:rPr>
        <w:t>jesë me fërkim të rritur (material kauçuku) për mallra individuale me peshë deri afërsisht 2 tonë (koefi</w:t>
      </w:r>
      <w:r w:rsidR="002A3231" w:rsidRPr="007542C3">
        <w:rPr>
          <w:lang w:val="sq-AL"/>
        </w:rPr>
        <w:t>ci</w:t>
      </w:r>
      <w:r w:rsidRPr="007542C3">
        <w:rPr>
          <w:lang w:val="sq-AL"/>
        </w:rPr>
        <w:t xml:space="preserve">enti i fërkimit të paktën 0.7 µ). </w:t>
      </w:r>
    </w:p>
    <w:p w:rsidR="00970723" w:rsidRPr="007542C3" w:rsidRDefault="00970723" w:rsidP="00970723">
      <w:pPr>
        <w:pStyle w:val="Paragrafi"/>
        <w:rPr>
          <w:lang w:val="sq-AL"/>
        </w:rPr>
      </w:pPr>
      <w:r w:rsidRPr="007542C3">
        <w:rPr>
          <w:lang w:val="sq-AL"/>
        </w:rPr>
        <w:t xml:space="preserve">Dërrasat duhet të fiksohen duke përdorur </w:t>
      </w:r>
      <w:r w:rsidR="00CD2DCB" w:rsidRPr="007542C3">
        <w:rPr>
          <w:lang w:val="sq-AL"/>
        </w:rPr>
        <w:t>gozhdë</w:t>
      </w:r>
      <w:r w:rsidRPr="007542C3">
        <w:rPr>
          <w:lang w:val="sq-AL"/>
        </w:rPr>
        <w:t xml:space="preserve"> me diametër afërsisht 5 mm.</w:t>
      </w:r>
    </w:p>
    <w:p w:rsidR="00970723" w:rsidRDefault="00FD1BC2" w:rsidP="00970723">
      <w:pPr>
        <w:pStyle w:val="Paragrafi"/>
        <w:rPr>
          <w:lang w:val="sq-AL"/>
        </w:rPr>
      </w:pPr>
      <w:r w:rsidRPr="007542C3">
        <w:rPr>
          <w:lang w:val="sq-AL"/>
        </w:rPr>
        <w:t xml:space="preserve">- </w:t>
      </w:r>
      <w:r w:rsidR="00970723" w:rsidRPr="007542C3">
        <w:rPr>
          <w:lang w:val="sq-AL"/>
        </w:rPr>
        <w:t xml:space="preserve">Në </w:t>
      </w:r>
      <w:r w:rsidR="002F2914" w:rsidRPr="007542C3">
        <w:rPr>
          <w:lang w:val="sq-AL"/>
        </w:rPr>
        <w:t>çdo</w:t>
      </w:r>
      <w:r w:rsidR="00970723" w:rsidRPr="007542C3">
        <w:rPr>
          <w:lang w:val="sq-AL"/>
        </w:rPr>
        <w:t xml:space="preserve"> drejtim të rrotullimit me një total prej</w:t>
      </w:r>
    </w:p>
    <w:tbl>
      <w:tblPr>
        <w:tblW w:w="0" w:type="auto"/>
        <w:tblInd w:w="2518" w:type="dxa"/>
        <w:tblBorders>
          <w:insideH w:val="single" w:sz="4" w:space="0" w:color="auto"/>
          <w:insideV w:val="single" w:sz="4" w:space="0" w:color="auto"/>
        </w:tblBorders>
        <w:tblLook w:val="04A0"/>
      </w:tblPr>
      <w:tblGrid>
        <w:gridCol w:w="2125"/>
        <w:gridCol w:w="2269"/>
      </w:tblGrid>
      <w:tr w:rsidR="001A32D9" w:rsidTr="00416487">
        <w:tc>
          <w:tcPr>
            <w:tcW w:w="2125" w:type="dxa"/>
          </w:tcPr>
          <w:p w:rsidR="001A32D9" w:rsidRPr="00416487" w:rsidRDefault="001A32D9" w:rsidP="00416487">
            <w:pPr>
              <w:pStyle w:val="Paragrafi"/>
              <w:ind w:firstLine="0"/>
              <w:jc w:val="center"/>
              <w:rPr>
                <w:lang w:val="sq-AL"/>
              </w:rPr>
            </w:pPr>
            <w:r w:rsidRPr="00416487">
              <w:rPr>
                <w:lang w:val="sq-AL"/>
              </w:rPr>
              <w:t>1 gozhdë për 500 kg</w:t>
            </w:r>
          </w:p>
        </w:tc>
        <w:tc>
          <w:tcPr>
            <w:tcW w:w="2269" w:type="dxa"/>
          </w:tcPr>
          <w:p w:rsidR="001A32D9" w:rsidRPr="00416487" w:rsidRDefault="001A32D9" w:rsidP="00416487">
            <w:pPr>
              <w:pStyle w:val="Paragrafi"/>
              <w:ind w:firstLine="0"/>
              <w:jc w:val="center"/>
              <w:rPr>
                <w:lang w:val="sq-AL"/>
              </w:rPr>
            </w:pPr>
            <w:r w:rsidRPr="00416487">
              <w:rPr>
                <w:lang w:val="sq-AL"/>
              </w:rPr>
              <w:t>1 gozhdë për 2,000 kg</w:t>
            </w:r>
          </w:p>
        </w:tc>
      </w:tr>
    </w:tbl>
    <w:p w:rsidR="00970723" w:rsidRPr="007542C3" w:rsidRDefault="00D91E7E" w:rsidP="00970723">
      <w:pPr>
        <w:pStyle w:val="Paragrafi"/>
        <w:rPr>
          <w:lang w:val="sq-AL"/>
        </w:rPr>
      </w:pPr>
      <w:r w:rsidRPr="007542C3">
        <w:rPr>
          <w:lang w:val="sq-AL"/>
        </w:rPr>
        <w:t xml:space="preserve">- </w:t>
      </w:r>
      <w:r w:rsidR="00970723" w:rsidRPr="007542C3">
        <w:rPr>
          <w:lang w:val="sq-AL"/>
        </w:rPr>
        <w:t>Në drejtim tërthor në vagon, përdoret 1 gozhdë për 1500 kg mall</w:t>
      </w:r>
      <w:r w:rsidR="00D250E1" w:rsidRPr="007542C3">
        <w:rPr>
          <w:lang w:val="sq-AL"/>
        </w:rPr>
        <w:t>.</w:t>
      </w:r>
    </w:p>
    <w:p w:rsidR="00970723" w:rsidRPr="007542C3" w:rsidRDefault="00CD2DCB" w:rsidP="00970723">
      <w:pPr>
        <w:pStyle w:val="Paragrafi"/>
        <w:rPr>
          <w:lang w:val="sq-AL"/>
        </w:rPr>
      </w:pPr>
      <w:r w:rsidRPr="007542C3">
        <w:rPr>
          <w:lang w:val="sq-AL"/>
        </w:rPr>
        <w:t>Gozhdë</w:t>
      </w:r>
      <w:r w:rsidR="00970723" w:rsidRPr="007542C3">
        <w:rPr>
          <w:lang w:val="sq-AL"/>
        </w:rPr>
        <w:t>, kudo që mundet, duhet të vendoset vertikalisht dhe të penetrojë në thellësi të paktën 40 mm. Ato duhet të jenë shpërndarë në mënyr</w:t>
      </w:r>
      <w:r w:rsidR="00BF4F97" w:rsidRPr="007542C3">
        <w:rPr>
          <w:rFonts w:ascii="Times New Roman" w:hAnsi="Times New Roman"/>
          <w:lang w:val="sq-AL"/>
        </w:rPr>
        <w:t>ë</w:t>
      </w:r>
      <w:r w:rsidR="00970723" w:rsidRPr="007542C3">
        <w:rPr>
          <w:lang w:val="sq-AL"/>
        </w:rPr>
        <w:t xml:space="preserve"> të barabartë në takot ose dërrasat, por të paktën 2 </w:t>
      </w:r>
      <w:r w:rsidRPr="007542C3">
        <w:rPr>
          <w:lang w:val="sq-AL"/>
        </w:rPr>
        <w:t>gozhdë</w:t>
      </w:r>
      <w:r w:rsidR="00970723" w:rsidRPr="007542C3">
        <w:rPr>
          <w:lang w:val="sq-AL"/>
        </w:rPr>
        <w:t xml:space="preserve"> për tako ose dërrase. Duhet të përdoren jo më tepër se 3 </w:t>
      </w:r>
      <w:r w:rsidRPr="007542C3">
        <w:rPr>
          <w:lang w:val="sq-AL"/>
        </w:rPr>
        <w:t>gozhdë</w:t>
      </w:r>
      <w:r w:rsidR="00970723" w:rsidRPr="007542C3">
        <w:rPr>
          <w:lang w:val="sq-AL"/>
        </w:rPr>
        <w:t xml:space="preserve"> për tako me </w:t>
      </w:r>
      <w:r w:rsidR="00EF32F7" w:rsidRPr="007542C3">
        <w:rPr>
          <w:lang w:val="sq-AL"/>
        </w:rPr>
        <w:t>gjerë</w:t>
      </w:r>
      <w:r w:rsidR="00970723" w:rsidRPr="007542C3">
        <w:rPr>
          <w:lang w:val="sq-AL"/>
        </w:rPr>
        <w:t>si deri 10 cm.</w:t>
      </w:r>
    </w:p>
    <w:p w:rsidR="00970723" w:rsidRPr="007542C3" w:rsidRDefault="00970723" w:rsidP="00970723">
      <w:pPr>
        <w:pStyle w:val="Paragrafi"/>
        <w:rPr>
          <w:lang w:val="sq-AL"/>
        </w:rPr>
      </w:pPr>
      <w:r w:rsidRPr="007542C3">
        <w:rPr>
          <w:lang w:val="sq-AL"/>
        </w:rPr>
        <w:t>Mallrat duhet të sigurohen përkundrejt animit.</w:t>
      </w:r>
    </w:p>
    <w:p w:rsidR="00970723" w:rsidRPr="007542C3" w:rsidRDefault="00D250E1" w:rsidP="00970723">
      <w:pPr>
        <w:pStyle w:val="Paragrafi"/>
        <w:rPr>
          <w:lang w:val="sq-AL"/>
        </w:rPr>
      </w:pPr>
      <w:r w:rsidRPr="007542C3">
        <w:rPr>
          <w:lang w:val="sq-AL"/>
        </w:rPr>
        <w:t xml:space="preserve">- </w:t>
      </w:r>
      <w:r w:rsidR="00970723" w:rsidRPr="007542C3">
        <w:rPr>
          <w:lang w:val="sq-AL"/>
        </w:rPr>
        <w:t xml:space="preserve">Kur </w:t>
      </w:r>
      <w:r w:rsidR="00EF32F7" w:rsidRPr="007542C3">
        <w:rPr>
          <w:lang w:val="sq-AL"/>
        </w:rPr>
        <w:t>gjerë</w:t>
      </w:r>
      <w:r w:rsidR="00970723" w:rsidRPr="007542C3">
        <w:rPr>
          <w:lang w:val="sq-AL"/>
        </w:rPr>
        <w:t xml:space="preserve">sia e mallit është më e vogël se 5/10 e </w:t>
      </w:r>
      <w:r w:rsidR="003331B1" w:rsidRPr="007542C3">
        <w:rPr>
          <w:lang w:val="sq-AL"/>
        </w:rPr>
        <w:t>di</w:t>
      </w:r>
      <w:r w:rsidR="006E5080" w:rsidRPr="007542C3">
        <w:rPr>
          <w:lang w:val="sq-AL"/>
        </w:rPr>
        <w:t>a</w:t>
      </w:r>
      <w:r w:rsidR="003331B1" w:rsidRPr="007542C3">
        <w:rPr>
          <w:lang w:val="sq-AL"/>
        </w:rPr>
        <w:t>metri</w:t>
      </w:r>
      <w:r w:rsidR="00970723" w:rsidRPr="007542C3">
        <w:rPr>
          <w:lang w:val="sq-AL"/>
        </w:rPr>
        <w:t>t të tyre (n</w:t>
      </w:r>
      <w:r w:rsidR="00D463B0" w:rsidRPr="007542C3">
        <w:rPr>
          <w:rFonts w:ascii="Times New Roman" w:hAnsi="Times New Roman"/>
          <w:lang w:val="sq-AL"/>
        </w:rPr>
        <w:t>ë</w:t>
      </w:r>
      <w:r w:rsidR="00970723" w:rsidRPr="007542C3">
        <w:rPr>
          <w:lang w:val="sq-AL"/>
        </w:rPr>
        <w:t xml:space="preserve"> </w:t>
      </w:r>
      <w:r w:rsidR="002F2914" w:rsidRPr="007542C3">
        <w:rPr>
          <w:lang w:val="sq-AL"/>
        </w:rPr>
        <w:t>vagonë</w:t>
      </w:r>
      <w:r w:rsidR="00970723" w:rsidRPr="007542C3">
        <w:rPr>
          <w:lang w:val="sq-AL"/>
        </w:rPr>
        <w:t>t e sheshtë, me pak se 7/10), p.sh</w:t>
      </w:r>
      <w:r w:rsidR="00D463B0" w:rsidRPr="007542C3">
        <w:rPr>
          <w:lang w:val="sq-AL"/>
        </w:rPr>
        <w:t>.,</w:t>
      </w:r>
      <w:r w:rsidR="00970723" w:rsidRPr="007542C3">
        <w:rPr>
          <w:lang w:val="sq-AL"/>
        </w:rPr>
        <w:t xml:space="preserve"> gjatë fiksimit të mallrave (shih 1.5)</w:t>
      </w:r>
      <w:r w:rsidR="006A1051" w:rsidRPr="007542C3">
        <w:rPr>
          <w:lang w:val="sq-AL"/>
        </w:rPr>
        <w:t>.</w:t>
      </w:r>
    </w:p>
    <w:p w:rsidR="009F3806" w:rsidRDefault="00E60753" w:rsidP="00970723">
      <w:pPr>
        <w:pStyle w:val="Paragrafi"/>
        <w:rPr>
          <w:lang w:val="sq-AL"/>
        </w:rPr>
      </w:pPr>
      <w:r>
        <w:pict>
          <v:shape id="_x0000_s1818" type="#_x0000_t75" style="position:absolute;left:0;text-align:left;margin-left:113.15pt;margin-top:5.75pt;width:237.45pt;height:95.05pt;z-index:251611136">
            <v:imagedata r:id="rId59" o:title=""/>
          </v:shape>
        </w:pict>
      </w: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F3806" w:rsidRDefault="009F3806" w:rsidP="00970723">
      <w:pPr>
        <w:pStyle w:val="Paragrafi"/>
        <w:rPr>
          <w:lang w:val="sq-AL"/>
        </w:rPr>
      </w:pPr>
    </w:p>
    <w:p w:rsidR="00970723" w:rsidRPr="007542C3" w:rsidRDefault="00970723" w:rsidP="00970723">
      <w:pPr>
        <w:pStyle w:val="Paragrafi"/>
        <w:rPr>
          <w:lang w:val="sq-AL"/>
        </w:rPr>
      </w:pPr>
      <w:r w:rsidRPr="007542C3">
        <w:rPr>
          <w:lang w:val="sq-AL"/>
        </w:rPr>
        <w:t>B.  Mallra individuale me peshë deri 10 ton</w:t>
      </w:r>
      <w:r w:rsidR="00BF4F97" w:rsidRPr="007542C3">
        <w:rPr>
          <w:rFonts w:ascii="Times New Roman" w:hAnsi="Times New Roman"/>
          <w:lang w:val="sq-AL"/>
        </w:rPr>
        <w:t>ë</w:t>
      </w:r>
    </w:p>
    <w:p w:rsidR="00970723" w:rsidRPr="007542C3" w:rsidRDefault="002F2914" w:rsidP="00970723">
      <w:pPr>
        <w:pStyle w:val="Paragrafi"/>
        <w:rPr>
          <w:lang w:val="sq-AL"/>
        </w:rPr>
      </w:pPr>
      <w:r w:rsidRPr="007542C3">
        <w:rPr>
          <w:lang w:val="sq-AL"/>
        </w:rPr>
        <w:t>Çdo</w:t>
      </w:r>
      <w:r w:rsidR="00970723" w:rsidRPr="007542C3">
        <w:rPr>
          <w:lang w:val="sq-AL"/>
        </w:rPr>
        <w:t xml:space="preserve"> njësi duhet sigurohet me dy pengesa të </w:t>
      </w:r>
      <w:r w:rsidR="002A3231" w:rsidRPr="007542C3">
        <w:rPr>
          <w:lang w:val="sq-AL"/>
        </w:rPr>
        <w:t>përgatitura</w:t>
      </w:r>
      <w:r w:rsidR="00970723" w:rsidRPr="007542C3">
        <w:rPr>
          <w:lang w:val="sq-AL"/>
        </w:rPr>
        <w:t xml:space="preserve"> nga tako druri duke formuar një mbështetëse (slit) të lidhura me </w:t>
      </w:r>
      <w:r w:rsidR="002A3231" w:rsidRPr="007542C3">
        <w:rPr>
          <w:lang w:val="sq-AL"/>
        </w:rPr>
        <w:t>shirita</w:t>
      </w:r>
      <w:r w:rsidR="00970723" w:rsidRPr="007542C3">
        <w:rPr>
          <w:lang w:val="sq-AL"/>
        </w:rPr>
        <w:t xml:space="preserve"> llamarine çeliku.</w:t>
      </w:r>
    </w:p>
    <w:p w:rsidR="00970723" w:rsidRPr="007542C3" w:rsidRDefault="00970723" w:rsidP="00970723">
      <w:pPr>
        <w:pStyle w:val="Paragrafi"/>
        <w:rPr>
          <w:lang w:val="sq-AL"/>
        </w:rPr>
      </w:pPr>
      <w:r w:rsidRPr="007542C3">
        <w:rPr>
          <w:lang w:val="sq-AL"/>
        </w:rPr>
        <w:t xml:space="preserve">1. </w:t>
      </w:r>
      <w:r w:rsidR="00EF32F7" w:rsidRPr="007542C3">
        <w:rPr>
          <w:lang w:val="sq-AL"/>
        </w:rPr>
        <w:t>Gjerë</w:t>
      </w:r>
      <w:r w:rsidRPr="007542C3">
        <w:rPr>
          <w:lang w:val="sq-AL"/>
        </w:rPr>
        <w:t xml:space="preserve">sia e ngarkesës duhet të jetë të paktën 5/10 e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t të tij (7/10 në </w:t>
      </w:r>
      <w:r w:rsidR="002F2914" w:rsidRPr="007542C3">
        <w:rPr>
          <w:lang w:val="sq-AL"/>
        </w:rPr>
        <w:t>vagonë</w:t>
      </w:r>
      <w:r w:rsidRPr="007542C3">
        <w:rPr>
          <w:lang w:val="sq-AL"/>
        </w:rPr>
        <w:t>t platform</w:t>
      </w:r>
      <w:r w:rsidR="00C14FE5" w:rsidRPr="007542C3">
        <w:rPr>
          <w:rFonts w:ascii="Times New Roman" w:hAnsi="Times New Roman"/>
          <w:lang w:val="sq-AL"/>
        </w:rPr>
        <w:t>ë</w:t>
      </w:r>
      <w:r w:rsidRPr="007542C3">
        <w:rPr>
          <w:lang w:val="sq-AL"/>
        </w:rPr>
        <w:t>).</w:t>
      </w:r>
    </w:p>
    <w:p w:rsidR="00970723" w:rsidRPr="007542C3" w:rsidRDefault="00970723" w:rsidP="00970723">
      <w:pPr>
        <w:pStyle w:val="Paragrafi"/>
        <w:rPr>
          <w:lang w:val="sq-AL"/>
        </w:rPr>
      </w:pPr>
      <w:r w:rsidRPr="007542C3">
        <w:rPr>
          <w:lang w:val="sq-AL"/>
        </w:rPr>
        <w:t xml:space="preserve">2. Ngarkesa nuk duhet të jetë në kontakt me dyshemenë, as të ketë prirje të </w:t>
      </w:r>
      <w:r w:rsidR="002A3231" w:rsidRPr="007542C3">
        <w:rPr>
          <w:lang w:val="sq-AL"/>
        </w:rPr>
        <w:t>lëvizë</w:t>
      </w:r>
      <w:r w:rsidRPr="007542C3">
        <w:rPr>
          <w:lang w:val="sq-AL"/>
        </w:rPr>
        <w:t xml:space="preserve"> nga pengesat (slita).</w:t>
      </w:r>
    </w:p>
    <w:p w:rsidR="00970723" w:rsidRPr="007542C3" w:rsidRDefault="00970723" w:rsidP="00970723">
      <w:pPr>
        <w:pStyle w:val="Paragrafi"/>
        <w:rPr>
          <w:lang w:val="sq-AL"/>
        </w:rPr>
      </w:pPr>
      <w:r w:rsidRPr="007542C3">
        <w:rPr>
          <w:lang w:val="sq-AL"/>
        </w:rPr>
        <w:t>3. Këndet e takove në lidhje me mallin duhet t</w:t>
      </w:r>
      <w:r w:rsidR="00124CE7" w:rsidRPr="007542C3">
        <w:rPr>
          <w:rFonts w:ascii="Times New Roman" w:hAnsi="Times New Roman"/>
          <w:lang w:val="sq-AL"/>
        </w:rPr>
        <w:t>ë</w:t>
      </w:r>
      <w:r w:rsidRPr="007542C3">
        <w:rPr>
          <w:lang w:val="sq-AL"/>
        </w:rPr>
        <w:t xml:space="preserve"> jenë afërsisht 35° dhe deri në 45° për automjetet.</w:t>
      </w:r>
    </w:p>
    <w:p w:rsidR="00970723" w:rsidRPr="007542C3" w:rsidRDefault="00970723" w:rsidP="00970723">
      <w:pPr>
        <w:pStyle w:val="Paragrafi"/>
        <w:rPr>
          <w:lang w:val="sq-AL"/>
        </w:rPr>
      </w:pPr>
      <w:r w:rsidRPr="007542C3">
        <w:rPr>
          <w:lang w:val="sq-AL"/>
        </w:rPr>
        <w:t xml:space="preserve">4. Lartësia e takove duhet të jetë sa 1/8 e </w:t>
      </w:r>
      <w:r w:rsidR="003331B1" w:rsidRPr="007542C3">
        <w:rPr>
          <w:lang w:val="sq-AL"/>
        </w:rPr>
        <w:t>di</w:t>
      </w:r>
      <w:r w:rsidR="006E5080" w:rsidRPr="007542C3">
        <w:rPr>
          <w:lang w:val="sq-AL"/>
        </w:rPr>
        <w:t>a</w:t>
      </w:r>
      <w:r w:rsidR="003331B1" w:rsidRPr="007542C3">
        <w:rPr>
          <w:lang w:val="sq-AL"/>
        </w:rPr>
        <w:t>metri</w:t>
      </w:r>
      <w:r w:rsidRPr="007542C3">
        <w:rPr>
          <w:lang w:val="sq-AL"/>
        </w:rPr>
        <w:t>t, por jo më pak se 20 cm</w:t>
      </w:r>
      <w:r w:rsidR="006E5080" w:rsidRPr="007542C3">
        <w:rPr>
          <w:lang w:val="sq-AL"/>
        </w:rPr>
        <w:t>.</w:t>
      </w:r>
    </w:p>
    <w:p w:rsidR="00970723" w:rsidRPr="007542C3" w:rsidRDefault="00970723" w:rsidP="00970723">
      <w:pPr>
        <w:pStyle w:val="Paragrafi"/>
        <w:rPr>
          <w:lang w:val="sq-AL"/>
        </w:rPr>
      </w:pPr>
      <w:r w:rsidRPr="007542C3">
        <w:rPr>
          <w:lang w:val="sq-AL"/>
        </w:rPr>
        <w:t xml:space="preserve">5. </w:t>
      </w:r>
      <w:r w:rsidR="00EF32F7" w:rsidRPr="007542C3">
        <w:rPr>
          <w:lang w:val="sq-AL"/>
        </w:rPr>
        <w:t>Gjerë</w:t>
      </w:r>
      <w:r w:rsidRPr="007542C3">
        <w:rPr>
          <w:lang w:val="sq-AL"/>
        </w:rPr>
        <w:t>sia e takove: 2/3 e lartësisë së takove, por jo më pak se 15 cm.</w:t>
      </w:r>
    </w:p>
    <w:p w:rsidR="00970723" w:rsidRPr="007542C3" w:rsidRDefault="00970723" w:rsidP="00970723">
      <w:pPr>
        <w:pStyle w:val="Paragrafi"/>
        <w:rPr>
          <w:lang w:val="sq-AL"/>
        </w:rPr>
      </w:pPr>
      <w:r w:rsidRPr="007542C3">
        <w:rPr>
          <w:lang w:val="sq-AL"/>
        </w:rPr>
        <w:t>6. Çdo dërras</w:t>
      </w:r>
      <w:r w:rsidR="00CF368C" w:rsidRPr="007542C3">
        <w:rPr>
          <w:rFonts w:ascii="Times New Roman" w:hAnsi="Times New Roman"/>
          <w:lang w:val="sq-AL"/>
        </w:rPr>
        <w:t>ë</w:t>
      </w:r>
      <w:r w:rsidRPr="007542C3">
        <w:rPr>
          <w:lang w:val="sq-AL"/>
        </w:rPr>
        <w:t xml:space="preserve"> e takove duhet të jetë e veshur në 3 anët me shirit llamarine me të </w:t>
      </w:r>
      <w:r w:rsidR="006A1063" w:rsidRPr="007542C3">
        <w:rPr>
          <w:lang w:val="sq-AL"/>
        </w:rPr>
        <w:t>paktën</w:t>
      </w:r>
      <w:r w:rsidRPr="007542C3">
        <w:rPr>
          <w:lang w:val="sq-AL"/>
        </w:rPr>
        <w:t xml:space="preserve"> 4 mm trashësi dhe të fiksohet  me vida në vend.</w:t>
      </w:r>
    </w:p>
    <w:p w:rsidR="00970723" w:rsidRDefault="00970723" w:rsidP="00970723">
      <w:pPr>
        <w:pStyle w:val="Paragrafi"/>
        <w:rPr>
          <w:lang w:val="sq-AL"/>
        </w:rPr>
      </w:pPr>
      <w:r w:rsidRPr="007542C3">
        <w:rPr>
          <w:lang w:val="sq-AL"/>
        </w:rPr>
        <w:t xml:space="preserve">7. Baza e shiritave duhet të jetë e mbrojtur nga </w:t>
      </w:r>
      <w:r w:rsidR="002A3231" w:rsidRPr="007542C3">
        <w:rPr>
          <w:lang w:val="sq-AL"/>
        </w:rPr>
        <w:t>lëvizja</w:t>
      </w:r>
      <w:r w:rsidRPr="007542C3">
        <w:rPr>
          <w:lang w:val="sq-AL"/>
        </w:rPr>
        <w:t xml:space="preserve"> duke e fiksuar atë me të paktën 6 thumba (2x3), 10 deri 15 cm të gjatë.</w:t>
      </w:r>
    </w:p>
    <w:p w:rsidR="001A32D9" w:rsidRDefault="00E60753" w:rsidP="00970723">
      <w:pPr>
        <w:pStyle w:val="Paragrafi"/>
        <w:rPr>
          <w:lang w:val="sq-AL"/>
        </w:rPr>
      </w:pPr>
      <w:r>
        <w:rPr>
          <w:noProof/>
        </w:rPr>
        <w:pict>
          <v:group id="_x0000_s1778" style="position:absolute;left:0;text-align:left;margin-left:1.15pt;margin-top:4.15pt;width:434.15pt;height:109.2pt;z-index:-251532288" coordorigin="1441,9016" coordsize="8683,2184">
            <v:shape id="Picture 110" o:spid="_x0000_s1779" type="#_x0000_t75" style="position:absolute;left:1441;top:9016;width:5078;height:2184;visibility:visible">
              <v:imagedata r:id="rId60" o:title="" cropright="1324f"/>
            </v:shape>
            <v:shape id="Picture 111" o:spid="_x0000_s1780" type="#_x0000_t75" style="position:absolute;left:6759;top:9128;width:3365;height:1755;visibility:visible">
              <v:imagedata r:id="rId61" o:title=""/>
            </v:shape>
          </v:group>
        </w:pict>
      </w:r>
    </w:p>
    <w:p w:rsidR="001A32D9" w:rsidRDefault="001A32D9" w:rsidP="00970723">
      <w:pPr>
        <w:pStyle w:val="Paragrafi"/>
        <w:rPr>
          <w:lang w:val="sq-AL"/>
        </w:rPr>
      </w:pPr>
    </w:p>
    <w:p w:rsidR="001A32D9" w:rsidRDefault="001A32D9" w:rsidP="00970723">
      <w:pPr>
        <w:pStyle w:val="Paragrafi"/>
        <w:rPr>
          <w:lang w:val="sq-AL"/>
        </w:rPr>
      </w:pPr>
    </w:p>
    <w:p w:rsidR="001A32D9" w:rsidRDefault="001A32D9" w:rsidP="00970723">
      <w:pPr>
        <w:pStyle w:val="Paragrafi"/>
        <w:rPr>
          <w:lang w:val="sq-AL"/>
        </w:rPr>
      </w:pPr>
    </w:p>
    <w:p w:rsidR="001A32D9" w:rsidRDefault="001A32D9" w:rsidP="00970723">
      <w:pPr>
        <w:pStyle w:val="Paragrafi"/>
        <w:rPr>
          <w:lang w:val="sq-AL"/>
        </w:rPr>
      </w:pPr>
    </w:p>
    <w:p w:rsidR="001A32D9" w:rsidRDefault="001A32D9" w:rsidP="00970723">
      <w:pPr>
        <w:pStyle w:val="Paragrafi"/>
        <w:rPr>
          <w:lang w:val="sq-AL"/>
        </w:rPr>
      </w:pPr>
    </w:p>
    <w:p w:rsidR="001A32D9" w:rsidRPr="007542C3" w:rsidRDefault="001A32D9" w:rsidP="00970723">
      <w:pPr>
        <w:pStyle w:val="Paragrafi"/>
        <w:rPr>
          <w:lang w:val="sq-AL"/>
        </w:rPr>
      </w:pPr>
    </w:p>
    <w:p w:rsidR="001A32D9" w:rsidRDefault="001A32D9" w:rsidP="00970723">
      <w:pPr>
        <w:pStyle w:val="Paragrafi"/>
        <w:rPr>
          <w:lang w:val="sq-AL"/>
        </w:rPr>
      </w:pPr>
    </w:p>
    <w:p w:rsidR="001A32D9" w:rsidRDefault="001A32D9" w:rsidP="00970723">
      <w:pPr>
        <w:pStyle w:val="Paragrafi"/>
        <w:rPr>
          <w:lang w:val="sq-AL"/>
        </w:rPr>
      </w:pPr>
    </w:p>
    <w:p w:rsidR="00970723" w:rsidRPr="007542C3" w:rsidRDefault="00970723" w:rsidP="00970723">
      <w:pPr>
        <w:pStyle w:val="Paragrafi"/>
        <w:rPr>
          <w:lang w:val="sq-AL"/>
        </w:rPr>
      </w:pPr>
      <w:r w:rsidRPr="007542C3">
        <w:rPr>
          <w:lang w:val="sq-AL"/>
        </w:rPr>
        <w:t>C</w:t>
      </w:r>
      <w:r w:rsidR="00691E06" w:rsidRPr="007542C3">
        <w:rPr>
          <w:lang w:val="sq-AL"/>
        </w:rPr>
        <w:t xml:space="preserve">. </w:t>
      </w:r>
      <w:r w:rsidRPr="007542C3">
        <w:rPr>
          <w:lang w:val="sq-AL"/>
        </w:rPr>
        <w:t>Mallra individuale me peshë mbi 10 tonë</w:t>
      </w:r>
    </w:p>
    <w:p w:rsidR="00970723" w:rsidRPr="007542C3" w:rsidRDefault="00970723" w:rsidP="00970723">
      <w:pPr>
        <w:pStyle w:val="Paragrafi"/>
        <w:rPr>
          <w:lang w:val="sq-AL"/>
        </w:rPr>
      </w:pPr>
      <w:r w:rsidRPr="007542C3">
        <w:rPr>
          <w:lang w:val="sq-AL"/>
        </w:rPr>
        <w:t xml:space="preserve">Këto njësi duhet të ngarkohen në </w:t>
      </w:r>
      <w:r w:rsidR="002F2914" w:rsidRPr="007542C3">
        <w:rPr>
          <w:lang w:val="sq-AL"/>
        </w:rPr>
        <w:t>vagonë</w:t>
      </w:r>
      <w:r w:rsidRPr="007542C3">
        <w:rPr>
          <w:lang w:val="sq-AL"/>
        </w:rPr>
        <w:t xml:space="preserve"> ose </w:t>
      </w:r>
      <w:r w:rsidR="002A3231" w:rsidRPr="007542C3">
        <w:rPr>
          <w:lang w:val="sq-AL"/>
        </w:rPr>
        <w:t>kontejner</w:t>
      </w:r>
      <w:r w:rsidRPr="007542C3">
        <w:rPr>
          <w:lang w:val="sq-AL"/>
        </w:rPr>
        <w:t xml:space="preserve"> të përshtatur me pajisjen mbështetëse.</w:t>
      </w:r>
    </w:p>
    <w:p w:rsidR="00970723" w:rsidRPr="007542C3" w:rsidRDefault="00970723" w:rsidP="00970723">
      <w:pPr>
        <w:pStyle w:val="Paragrafi"/>
        <w:rPr>
          <w:lang w:val="sq-AL"/>
        </w:rPr>
      </w:pPr>
      <w:r w:rsidRPr="007542C3">
        <w:rPr>
          <w:lang w:val="sq-AL"/>
        </w:rPr>
        <w:t>1. Malli nuk duhet t</w:t>
      </w:r>
      <w:r w:rsidR="00124CE7" w:rsidRPr="007542C3">
        <w:rPr>
          <w:rFonts w:ascii="Times New Roman" w:hAnsi="Times New Roman"/>
          <w:lang w:val="sq-AL"/>
        </w:rPr>
        <w:t>ë</w:t>
      </w:r>
      <w:r w:rsidRPr="007542C3">
        <w:rPr>
          <w:lang w:val="sq-AL"/>
        </w:rPr>
        <w:t xml:space="preserve"> q</w:t>
      </w:r>
      <w:r w:rsidR="00124CE7" w:rsidRPr="007542C3">
        <w:rPr>
          <w:rFonts w:ascii="Times New Roman" w:hAnsi="Times New Roman"/>
          <w:lang w:val="sq-AL"/>
        </w:rPr>
        <w:t>ë</w:t>
      </w:r>
      <w:r w:rsidRPr="007542C3">
        <w:rPr>
          <w:lang w:val="sq-AL"/>
        </w:rPr>
        <w:t>ndroj</w:t>
      </w:r>
      <w:r w:rsidR="00124CE7" w:rsidRPr="007542C3">
        <w:rPr>
          <w:rFonts w:ascii="Times New Roman" w:hAnsi="Times New Roman"/>
          <w:lang w:val="sq-AL"/>
        </w:rPr>
        <w:t>ë</w:t>
      </w:r>
      <w:r w:rsidRPr="007542C3">
        <w:rPr>
          <w:lang w:val="sq-AL"/>
        </w:rPr>
        <w:t xml:space="preserve"> në dysheme, por në pajisjen </w:t>
      </w:r>
      <w:r w:rsidR="002A3231" w:rsidRPr="007542C3">
        <w:rPr>
          <w:lang w:val="sq-AL"/>
        </w:rPr>
        <w:t>mbështetëse</w:t>
      </w:r>
      <w:r w:rsidRPr="007542C3">
        <w:rPr>
          <w:lang w:val="sq-AL"/>
        </w:rPr>
        <w:t xml:space="preserve"> dhe as të ketë prirje të lëvizë përkundrejt pajisjes mbështetëse.</w:t>
      </w:r>
    </w:p>
    <w:p w:rsidR="00970723" w:rsidRPr="007542C3" w:rsidRDefault="00970723" w:rsidP="00970723">
      <w:pPr>
        <w:pStyle w:val="Paragrafi"/>
        <w:rPr>
          <w:lang w:val="sq-AL"/>
        </w:rPr>
      </w:pPr>
      <w:r w:rsidRPr="007542C3">
        <w:rPr>
          <w:lang w:val="sq-AL"/>
        </w:rPr>
        <w:t xml:space="preserve">2. Lartësia efektive duhet të jetë të paktën 1/8 e </w:t>
      </w:r>
      <w:r w:rsidR="003331B1" w:rsidRPr="007542C3">
        <w:rPr>
          <w:lang w:val="sq-AL"/>
        </w:rPr>
        <w:t>di</w:t>
      </w:r>
      <w:r w:rsidR="00691E06" w:rsidRPr="007542C3">
        <w:rPr>
          <w:lang w:val="sq-AL"/>
        </w:rPr>
        <w:t>a</w:t>
      </w:r>
      <w:r w:rsidR="003331B1" w:rsidRPr="007542C3">
        <w:rPr>
          <w:lang w:val="sq-AL"/>
        </w:rPr>
        <w:t>metri</w:t>
      </w:r>
      <w:r w:rsidRPr="007542C3">
        <w:rPr>
          <w:lang w:val="sq-AL"/>
        </w:rPr>
        <w:t>t.</w:t>
      </w:r>
    </w:p>
    <w:p w:rsidR="00970723" w:rsidRPr="007542C3" w:rsidRDefault="00970723" w:rsidP="00970723">
      <w:pPr>
        <w:pStyle w:val="Paragrafi"/>
        <w:rPr>
          <w:lang w:val="sq-AL"/>
        </w:rPr>
      </w:pPr>
      <w:r w:rsidRPr="007542C3">
        <w:rPr>
          <w:lang w:val="sq-AL"/>
        </w:rPr>
        <w:t xml:space="preserve">3. Në drejtimin tërthor të vagonit, malli duhet të jetë i siguruar përkundrejt lëvizjes dhe i mbështetur në nivelin e </w:t>
      </w:r>
      <w:r w:rsidR="00400451" w:rsidRPr="007542C3">
        <w:rPr>
          <w:lang w:val="sq-AL"/>
        </w:rPr>
        <w:t>qend</w:t>
      </w:r>
      <w:r w:rsidRPr="007542C3">
        <w:rPr>
          <w:lang w:val="sq-AL"/>
        </w:rPr>
        <w:t xml:space="preserve">rës së tij të gravitetit për ta parandaluar nga animi, nëse </w:t>
      </w:r>
      <w:r w:rsidR="00EF32F7" w:rsidRPr="007542C3">
        <w:rPr>
          <w:lang w:val="sq-AL"/>
        </w:rPr>
        <w:t>gjerë</w:t>
      </w:r>
      <w:r w:rsidRPr="007542C3">
        <w:rPr>
          <w:lang w:val="sq-AL"/>
        </w:rPr>
        <w:t xml:space="preserve">sia është më pak se 4/10 e </w:t>
      </w:r>
      <w:r w:rsidR="003331B1" w:rsidRPr="007542C3">
        <w:rPr>
          <w:lang w:val="sq-AL"/>
        </w:rPr>
        <w:t>di</w:t>
      </w:r>
      <w:r w:rsidR="005C01A6" w:rsidRPr="007542C3">
        <w:rPr>
          <w:lang w:val="sq-AL"/>
        </w:rPr>
        <w:t>a</w:t>
      </w:r>
      <w:r w:rsidR="003331B1" w:rsidRPr="007542C3">
        <w:rPr>
          <w:lang w:val="sq-AL"/>
        </w:rPr>
        <w:t>metri</w:t>
      </w:r>
      <w:r w:rsidRPr="007542C3">
        <w:rPr>
          <w:lang w:val="sq-AL"/>
        </w:rPr>
        <w:t>t të tij.</w:t>
      </w:r>
    </w:p>
    <w:p w:rsidR="00C22E0C" w:rsidRPr="001A32D9" w:rsidRDefault="00C22E0C" w:rsidP="00970723">
      <w:pPr>
        <w:pStyle w:val="Paragrafi"/>
        <w:rPr>
          <w:sz w:val="12"/>
          <w:lang w:val="sq-AL"/>
        </w:rPr>
      </w:pPr>
    </w:p>
    <w:p w:rsidR="00970723" w:rsidRPr="007542C3" w:rsidRDefault="00970723" w:rsidP="001A32D9">
      <w:pPr>
        <w:pStyle w:val="NeniNr"/>
      </w:pPr>
      <w:r w:rsidRPr="007542C3">
        <w:t>Neni 24</w:t>
      </w:r>
    </w:p>
    <w:p w:rsidR="00970723" w:rsidRPr="007542C3" w:rsidRDefault="00970723" w:rsidP="001A32D9">
      <w:pPr>
        <w:pStyle w:val="NeniTitull"/>
      </w:pPr>
      <w:r w:rsidRPr="007542C3">
        <w:t xml:space="preserve">Ngarkimi </w:t>
      </w:r>
      <w:r w:rsidR="002A3231" w:rsidRPr="007542C3">
        <w:t>përkundrejt</w:t>
      </w:r>
      <w:r w:rsidRPr="007542C3">
        <w:t xml:space="preserve"> aksit gjat</w:t>
      </w:r>
      <w:r w:rsidR="00D35C07" w:rsidRPr="007542C3">
        <w:rPr>
          <w:rFonts w:ascii="Times New Roman" w:hAnsi="Times New Roman"/>
        </w:rPr>
        <w:t>ë</w:t>
      </w:r>
      <w:r w:rsidRPr="007542C3">
        <w:t>sor të vagonit</w:t>
      </w:r>
    </w:p>
    <w:p w:rsidR="00970723" w:rsidRPr="007542C3" w:rsidRDefault="00970723" w:rsidP="001A32D9">
      <w:pPr>
        <w:pStyle w:val="NeniTitull"/>
      </w:pPr>
      <w:r w:rsidRPr="007542C3">
        <w:t>Mallra cilindrike si silloset, tuba etj.</w:t>
      </w:r>
    </w:p>
    <w:p w:rsidR="00970723" w:rsidRPr="007542C3" w:rsidRDefault="00970723" w:rsidP="00C22E0C">
      <w:pPr>
        <w:pStyle w:val="Paragrafi"/>
        <w:jc w:val="center"/>
        <w:rPr>
          <w:lang w:val="sq-AL"/>
        </w:rPr>
      </w:pPr>
    </w:p>
    <w:p w:rsidR="00970723" w:rsidRPr="007542C3" w:rsidRDefault="00970723" w:rsidP="00970723">
      <w:pPr>
        <w:pStyle w:val="Paragrafi"/>
        <w:rPr>
          <w:lang w:val="sq-AL"/>
        </w:rPr>
      </w:pPr>
      <w:r w:rsidRPr="007542C3">
        <w:rPr>
          <w:lang w:val="sq-AL"/>
        </w:rPr>
        <w:t xml:space="preserve">Malli </w:t>
      </w:r>
      <w:r w:rsidR="002A3231" w:rsidRPr="007542C3">
        <w:rPr>
          <w:lang w:val="sq-AL"/>
        </w:rPr>
        <w:t>qëndron</w:t>
      </w:r>
      <w:r w:rsidRPr="007542C3">
        <w:rPr>
          <w:lang w:val="sq-AL"/>
        </w:rPr>
        <w:t xml:space="preserve"> i mbështetur në dysheme nëpërmjet një </w:t>
      </w:r>
      <w:r w:rsidR="002A3231" w:rsidRPr="007542C3">
        <w:rPr>
          <w:lang w:val="sq-AL"/>
        </w:rPr>
        <w:t>jastëku</w:t>
      </w:r>
      <w:r w:rsidRPr="007542C3">
        <w:rPr>
          <w:lang w:val="sq-AL"/>
        </w:rPr>
        <w:t xml:space="preserve"> (pajisje </w:t>
      </w:r>
      <w:r w:rsidR="002A3231" w:rsidRPr="007542C3">
        <w:rPr>
          <w:lang w:val="sq-AL"/>
        </w:rPr>
        <w:t>mbështetëse</w:t>
      </w:r>
      <w:r w:rsidRPr="007542C3">
        <w:rPr>
          <w:lang w:val="sq-AL"/>
        </w:rPr>
        <w:t>) ose në dërras</w:t>
      </w:r>
      <w:r w:rsidR="00CF368C" w:rsidRPr="007542C3">
        <w:rPr>
          <w:rFonts w:ascii="Times New Roman" w:hAnsi="Times New Roman"/>
          <w:lang w:val="sq-AL"/>
        </w:rPr>
        <w:t>ë</w:t>
      </w:r>
      <w:r w:rsidRPr="007542C3">
        <w:rPr>
          <w:lang w:val="sq-AL"/>
        </w:rPr>
        <w:t>.</w:t>
      </w:r>
    </w:p>
    <w:p w:rsidR="00970723" w:rsidRPr="007542C3" w:rsidRDefault="00970723" w:rsidP="00970723">
      <w:pPr>
        <w:pStyle w:val="Paragrafi"/>
        <w:rPr>
          <w:lang w:val="sq-AL"/>
        </w:rPr>
      </w:pPr>
      <w:r w:rsidRPr="007542C3">
        <w:rPr>
          <w:lang w:val="sq-AL"/>
        </w:rPr>
        <w:t xml:space="preserve">Materiali i përdorur prej dërrase duhet të jetë i përshtatshëm në kontekstin e </w:t>
      </w:r>
      <w:r w:rsidR="002A3231" w:rsidRPr="007542C3">
        <w:rPr>
          <w:lang w:val="sq-AL"/>
        </w:rPr>
        <w:t>cilësisë</w:t>
      </w:r>
      <w:r w:rsidRPr="007542C3">
        <w:rPr>
          <w:lang w:val="sq-AL"/>
        </w:rPr>
        <w:t xml:space="preserve"> dhe seksionit tërthor.</w:t>
      </w:r>
    </w:p>
    <w:p w:rsidR="00970723" w:rsidRPr="007542C3" w:rsidRDefault="00970723" w:rsidP="00970723">
      <w:pPr>
        <w:pStyle w:val="Paragrafi"/>
        <w:rPr>
          <w:lang w:val="sq-AL"/>
        </w:rPr>
      </w:pPr>
      <w:r w:rsidRPr="007542C3">
        <w:rPr>
          <w:lang w:val="sq-AL"/>
        </w:rPr>
        <w:t>Dërrasa duhet:</w:t>
      </w:r>
    </w:p>
    <w:p w:rsidR="00970723" w:rsidRPr="007542C3" w:rsidRDefault="005C01A6" w:rsidP="00970723">
      <w:pPr>
        <w:pStyle w:val="Paragrafi"/>
        <w:rPr>
          <w:lang w:val="sq-AL"/>
        </w:rPr>
      </w:pPr>
      <w:r w:rsidRPr="007542C3">
        <w:rPr>
          <w:lang w:val="sq-AL"/>
        </w:rPr>
        <w:t xml:space="preserve">- </w:t>
      </w:r>
      <w:r w:rsidR="00983900" w:rsidRPr="007542C3">
        <w:rPr>
          <w:lang w:val="sq-AL"/>
        </w:rPr>
        <w:t>Të jetë copë më vete pa shtesa</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970723" w:rsidRPr="007542C3">
        <w:rPr>
          <w:lang w:val="sq-AL"/>
        </w:rPr>
        <w:t xml:space="preserve">Të ketë seksion tërthor katërkëndëshi (lartësi të paktën 5 cm, </w:t>
      </w:r>
      <w:r w:rsidR="00EF32F7" w:rsidRPr="007542C3">
        <w:rPr>
          <w:lang w:val="sq-AL"/>
        </w:rPr>
        <w:t>gjerë</w:t>
      </w:r>
      <w:r w:rsidR="00983900" w:rsidRPr="007542C3">
        <w:rPr>
          <w:lang w:val="sq-AL"/>
        </w:rPr>
        <w:t>si të paktën 15 cm)</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970723" w:rsidRPr="007542C3">
        <w:rPr>
          <w:lang w:val="sq-AL"/>
        </w:rPr>
        <w:t xml:space="preserve">Të </w:t>
      </w:r>
      <w:r w:rsidR="002A3231" w:rsidRPr="007542C3">
        <w:rPr>
          <w:lang w:val="sq-AL"/>
        </w:rPr>
        <w:t>mbështet</w:t>
      </w:r>
      <w:r w:rsidR="00983900" w:rsidRPr="007542C3">
        <w:rPr>
          <w:lang w:val="sq-AL"/>
        </w:rPr>
        <w:t xml:space="preserve"> në pjesën e gjerë të saj</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EF32F7" w:rsidRPr="007542C3">
        <w:rPr>
          <w:lang w:val="sq-AL"/>
        </w:rPr>
        <w:t>Gjerë</w:t>
      </w:r>
      <w:r w:rsidR="00970723" w:rsidRPr="007542C3">
        <w:rPr>
          <w:lang w:val="sq-AL"/>
        </w:rPr>
        <w:t xml:space="preserve">sia të jetë më e madhe se </w:t>
      </w:r>
      <w:r w:rsidR="00EF32F7" w:rsidRPr="007542C3">
        <w:rPr>
          <w:lang w:val="sq-AL"/>
        </w:rPr>
        <w:t>gjerë</w:t>
      </w:r>
      <w:r w:rsidR="00983900" w:rsidRPr="007542C3">
        <w:rPr>
          <w:lang w:val="sq-AL"/>
        </w:rPr>
        <w:t>sia e ngarkesës</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970723" w:rsidRPr="007542C3">
        <w:rPr>
          <w:lang w:val="sq-AL"/>
        </w:rPr>
        <w:t>Të jetë e siguruar përkundrejt lëvizjeve anësore (p.sh</w:t>
      </w:r>
      <w:r w:rsidR="002C0E20" w:rsidRPr="007542C3">
        <w:rPr>
          <w:lang w:val="sq-AL"/>
        </w:rPr>
        <w:t>.,</w:t>
      </w:r>
      <w:r w:rsidR="00970723" w:rsidRPr="007542C3">
        <w:rPr>
          <w:lang w:val="sq-AL"/>
        </w:rPr>
        <w:t xml:space="preserve"> duke përdorur takot, krahët ose spondat)</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970723" w:rsidRPr="007542C3">
        <w:rPr>
          <w:lang w:val="sq-AL"/>
        </w:rPr>
        <w:t xml:space="preserve">Të ketë një gjatësi që të sigurojë të paktën 50 cm </w:t>
      </w:r>
      <w:r w:rsidR="00983900" w:rsidRPr="007542C3">
        <w:rPr>
          <w:lang w:val="sq-AL"/>
        </w:rPr>
        <w:t>nga pjesët anësore të ngarkesës</w:t>
      </w:r>
      <w:r w:rsidR="00203909" w:rsidRPr="007542C3">
        <w:rPr>
          <w:lang w:val="sq-AL"/>
        </w:rPr>
        <w:t>;</w:t>
      </w:r>
    </w:p>
    <w:p w:rsidR="00970723" w:rsidRPr="007542C3" w:rsidRDefault="005C01A6" w:rsidP="00970723">
      <w:pPr>
        <w:pStyle w:val="Paragrafi"/>
        <w:rPr>
          <w:lang w:val="sq-AL"/>
        </w:rPr>
      </w:pPr>
      <w:r w:rsidRPr="007542C3">
        <w:rPr>
          <w:lang w:val="sq-AL"/>
        </w:rPr>
        <w:t xml:space="preserve">- </w:t>
      </w:r>
      <w:r w:rsidR="00970723" w:rsidRPr="007542C3">
        <w:rPr>
          <w:lang w:val="sq-AL"/>
        </w:rPr>
        <w:t>Të jetë e përshtatshme për t</w:t>
      </w:r>
      <w:r w:rsidR="00983900" w:rsidRPr="007542C3">
        <w:rPr>
          <w:lang w:val="sq-AL"/>
        </w:rPr>
        <w:t>’</w:t>
      </w:r>
      <w:r w:rsidR="00970723" w:rsidRPr="007542C3">
        <w:rPr>
          <w:lang w:val="sq-AL"/>
        </w:rPr>
        <w:t>u bashkuar. Numri i tyre varet nga pesha, gjatësia dhe natyra e mallit.</w:t>
      </w:r>
    </w:p>
    <w:p w:rsidR="00970723" w:rsidRPr="007542C3" w:rsidRDefault="00970723" w:rsidP="00970723">
      <w:pPr>
        <w:pStyle w:val="Paragrafi"/>
        <w:rPr>
          <w:lang w:val="sq-AL"/>
        </w:rPr>
      </w:pPr>
      <w:r w:rsidRPr="007542C3">
        <w:rPr>
          <w:lang w:val="sq-AL"/>
        </w:rPr>
        <w:t xml:space="preserve">Ngarkesa duhet të </w:t>
      </w:r>
      <w:r w:rsidR="002A3231" w:rsidRPr="007542C3">
        <w:rPr>
          <w:lang w:val="sq-AL"/>
        </w:rPr>
        <w:t>sigurohet</w:t>
      </w:r>
      <w:r w:rsidRPr="007542C3">
        <w:rPr>
          <w:lang w:val="sq-AL"/>
        </w:rPr>
        <w:t xml:space="preserve"> duke përdorur:</w:t>
      </w:r>
    </w:p>
    <w:p w:rsidR="00970723" w:rsidRPr="007542C3" w:rsidRDefault="00970723" w:rsidP="00970723">
      <w:pPr>
        <w:pStyle w:val="Paragrafi"/>
        <w:rPr>
          <w:lang w:val="sq-AL"/>
        </w:rPr>
      </w:pPr>
      <w:r w:rsidRPr="007542C3">
        <w:rPr>
          <w:lang w:val="sq-AL"/>
        </w:rPr>
        <w:t>1</w:t>
      </w:r>
      <w:r w:rsidR="002A3231" w:rsidRPr="007542C3">
        <w:rPr>
          <w:lang w:val="sq-AL"/>
        </w:rPr>
        <w:t>.</w:t>
      </w:r>
      <w:r w:rsidRPr="007542C3">
        <w:rPr>
          <w:lang w:val="sq-AL"/>
        </w:rPr>
        <w:t xml:space="preserve"> Tako me kënde në lidhje me </w:t>
      </w:r>
      <w:r w:rsidR="002A3231" w:rsidRPr="007542C3">
        <w:rPr>
          <w:lang w:val="sq-AL"/>
        </w:rPr>
        <w:t>ngarkesën</w:t>
      </w:r>
      <w:r w:rsidRPr="007542C3">
        <w:rPr>
          <w:lang w:val="sq-AL"/>
        </w:rPr>
        <w:t xml:space="preserve"> afërsisht 35° dhe deri 45° për automjetet.</w:t>
      </w:r>
    </w:p>
    <w:p w:rsidR="00970723" w:rsidRPr="007542C3" w:rsidRDefault="00970723" w:rsidP="00970723">
      <w:pPr>
        <w:pStyle w:val="Paragrafi"/>
        <w:rPr>
          <w:lang w:val="sq-AL"/>
        </w:rPr>
      </w:pPr>
      <w:r w:rsidRPr="007542C3">
        <w:rPr>
          <w:lang w:val="sq-AL"/>
        </w:rPr>
        <w:t>2</w:t>
      </w:r>
      <w:r w:rsidR="002A3231" w:rsidRPr="007542C3">
        <w:rPr>
          <w:lang w:val="sq-AL"/>
        </w:rPr>
        <w:t>.</w:t>
      </w:r>
      <w:r w:rsidRPr="007542C3">
        <w:rPr>
          <w:lang w:val="sq-AL"/>
        </w:rPr>
        <w:t xml:space="preserve"> Tako me lartësi, të paktën 1/12 e </w:t>
      </w:r>
      <w:r w:rsidR="003331B1" w:rsidRPr="007542C3">
        <w:rPr>
          <w:lang w:val="sq-AL"/>
        </w:rPr>
        <w:t>di</w:t>
      </w:r>
      <w:r w:rsidR="006E5080" w:rsidRPr="007542C3">
        <w:rPr>
          <w:lang w:val="sq-AL"/>
        </w:rPr>
        <w:t>a</w:t>
      </w:r>
      <w:r w:rsidR="003331B1" w:rsidRPr="007542C3">
        <w:rPr>
          <w:lang w:val="sq-AL"/>
        </w:rPr>
        <w:t>metri</w:t>
      </w:r>
      <w:r w:rsidRPr="007542C3">
        <w:rPr>
          <w:lang w:val="sq-AL"/>
        </w:rPr>
        <w:t>t, por jo më të vogël se 12 cm</w:t>
      </w:r>
      <w:r w:rsidR="002A3231" w:rsidRPr="007542C3">
        <w:rPr>
          <w:lang w:val="sq-AL"/>
        </w:rPr>
        <w:t>.</w:t>
      </w:r>
    </w:p>
    <w:p w:rsidR="00970723" w:rsidRPr="007542C3" w:rsidRDefault="00970723" w:rsidP="00970723">
      <w:pPr>
        <w:pStyle w:val="Paragrafi"/>
        <w:rPr>
          <w:lang w:val="sq-AL"/>
        </w:rPr>
      </w:pPr>
      <w:r w:rsidRPr="007542C3">
        <w:rPr>
          <w:lang w:val="sq-AL"/>
        </w:rPr>
        <w:t>3</w:t>
      </w:r>
      <w:r w:rsidR="002A3231" w:rsidRPr="007542C3">
        <w:rPr>
          <w:lang w:val="sq-AL"/>
        </w:rPr>
        <w:t xml:space="preserve">. </w:t>
      </w:r>
      <w:r w:rsidRPr="007542C3">
        <w:rPr>
          <w:lang w:val="sq-AL"/>
        </w:rPr>
        <w:t xml:space="preserve">Tako me gjerësi aq sa është </w:t>
      </w:r>
      <w:r w:rsidR="00EF32F7" w:rsidRPr="007542C3">
        <w:rPr>
          <w:lang w:val="sq-AL"/>
        </w:rPr>
        <w:t>gjerë</w:t>
      </w:r>
      <w:r w:rsidRPr="007542C3">
        <w:rPr>
          <w:lang w:val="sq-AL"/>
        </w:rPr>
        <w:t xml:space="preserve">sia e </w:t>
      </w:r>
      <w:r w:rsidR="002A3231" w:rsidRPr="007542C3">
        <w:rPr>
          <w:lang w:val="sq-AL"/>
        </w:rPr>
        <w:t>dërrasës.</w:t>
      </w:r>
    </w:p>
    <w:p w:rsidR="00970723" w:rsidRPr="007542C3" w:rsidRDefault="00970723" w:rsidP="00970723">
      <w:pPr>
        <w:pStyle w:val="Paragrafi"/>
        <w:rPr>
          <w:lang w:val="sq-AL"/>
        </w:rPr>
      </w:pPr>
      <w:r w:rsidRPr="007542C3">
        <w:rPr>
          <w:lang w:val="sq-AL"/>
        </w:rPr>
        <w:t>Takoja duhet:</w:t>
      </w:r>
    </w:p>
    <w:p w:rsidR="00970723" w:rsidRPr="007542C3" w:rsidRDefault="00970723" w:rsidP="00970723">
      <w:pPr>
        <w:pStyle w:val="Paragrafi"/>
        <w:rPr>
          <w:lang w:val="sq-AL"/>
        </w:rPr>
      </w:pPr>
      <w:r w:rsidRPr="007542C3">
        <w:rPr>
          <w:lang w:val="sq-AL"/>
        </w:rPr>
        <w:t>1</w:t>
      </w:r>
      <w:r w:rsidR="00983900" w:rsidRPr="007542C3">
        <w:rPr>
          <w:lang w:val="sq-AL"/>
        </w:rPr>
        <w:t xml:space="preserve">. </w:t>
      </w:r>
      <w:r w:rsidRPr="007542C3">
        <w:rPr>
          <w:lang w:val="sq-AL"/>
        </w:rPr>
        <w:t xml:space="preserve">Të jetë e fiksuar nga ana e </w:t>
      </w:r>
      <w:r w:rsidR="002A3231" w:rsidRPr="007542C3">
        <w:rPr>
          <w:lang w:val="sq-AL"/>
        </w:rPr>
        <w:t>brendshme</w:t>
      </w:r>
      <w:r w:rsidRPr="007542C3">
        <w:rPr>
          <w:lang w:val="sq-AL"/>
        </w:rPr>
        <w:t xml:space="preserve"> dhe e jashtme me </w:t>
      </w:r>
      <w:r w:rsidR="00CD2DCB" w:rsidRPr="007542C3">
        <w:rPr>
          <w:lang w:val="sq-AL"/>
        </w:rPr>
        <w:t>gozhdë</w:t>
      </w:r>
      <w:r w:rsidRPr="007542C3">
        <w:rPr>
          <w:lang w:val="sq-AL"/>
        </w:rPr>
        <w:t xml:space="preserve"> me diametër afërsisht 5 mm, duke </w:t>
      </w:r>
      <w:r w:rsidR="0088554F" w:rsidRPr="007542C3">
        <w:rPr>
          <w:lang w:val="sq-AL"/>
        </w:rPr>
        <w:t>pasur</w:t>
      </w:r>
      <w:r w:rsidRPr="007542C3">
        <w:rPr>
          <w:lang w:val="sq-AL"/>
        </w:rPr>
        <w:t xml:space="preserve"> parasysh një gozhdë për 1500 kg peshë të ngarkesës në </w:t>
      </w:r>
      <w:r w:rsidR="002F2914" w:rsidRPr="007542C3">
        <w:rPr>
          <w:lang w:val="sq-AL"/>
        </w:rPr>
        <w:t>çdo</w:t>
      </w:r>
      <w:r w:rsidRPr="007542C3">
        <w:rPr>
          <w:lang w:val="sq-AL"/>
        </w:rPr>
        <w:t xml:space="preserve"> drejtim të rrotullimit.</w:t>
      </w:r>
    </w:p>
    <w:p w:rsidR="00970723" w:rsidRPr="007542C3" w:rsidRDefault="00CD2DCB" w:rsidP="00970723">
      <w:pPr>
        <w:pStyle w:val="Paragrafi"/>
        <w:rPr>
          <w:lang w:val="sq-AL"/>
        </w:rPr>
      </w:pPr>
      <w:r w:rsidRPr="007542C3">
        <w:rPr>
          <w:lang w:val="sq-AL"/>
        </w:rPr>
        <w:t>Gozhdë</w:t>
      </w:r>
      <w:r w:rsidR="00970723" w:rsidRPr="007542C3">
        <w:rPr>
          <w:lang w:val="sq-AL"/>
        </w:rPr>
        <w:t xml:space="preserve">t, në </w:t>
      </w:r>
      <w:r w:rsidR="002F2914" w:rsidRPr="007542C3">
        <w:rPr>
          <w:lang w:val="sq-AL"/>
        </w:rPr>
        <w:t>çdo</w:t>
      </w:r>
      <w:r w:rsidR="00970723" w:rsidRPr="007542C3">
        <w:rPr>
          <w:lang w:val="sq-AL"/>
        </w:rPr>
        <w:t xml:space="preserve"> rast, duhet  të kenë mundësinë të ngulen vertikalisht në një thellësi jo më pak se 40 mm të dërrasës dhe të jenë të shpërndara uniformë në tako (të paktën 4 </w:t>
      </w:r>
      <w:r w:rsidRPr="007542C3">
        <w:rPr>
          <w:lang w:val="sq-AL"/>
        </w:rPr>
        <w:t>gozhdë</w:t>
      </w:r>
      <w:r w:rsidR="00970723" w:rsidRPr="007542C3">
        <w:rPr>
          <w:lang w:val="sq-AL"/>
        </w:rPr>
        <w:t xml:space="preserve"> për tako).</w:t>
      </w:r>
    </w:p>
    <w:p w:rsidR="00970723" w:rsidRPr="007542C3" w:rsidRDefault="00970723" w:rsidP="00733EDE">
      <w:pPr>
        <w:pStyle w:val="Paragrafi"/>
        <w:rPr>
          <w:lang w:val="sq-AL"/>
        </w:rPr>
      </w:pPr>
      <w:r w:rsidRPr="007542C3">
        <w:rPr>
          <w:lang w:val="sq-AL"/>
        </w:rPr>
        <w:t>Për të parandaluar lëvizjen gjatësore malli duhet</w:t>
      </w:r>
      <w:r w:rsidR="00CF368C" w:rsidRPr="007542C3">
        <w:rPr>
          <w:lang w:val="sq-AL"/>
        </w:rPr>
        <w:t>,</w:t>
      </w:r>
      <w:r w:rsidRPr="007542C3">
        <w:rPr>
          <w:lang w:val="sq-AL"/>
        </w:rPr>
        <w:t xml:space="preserve"> gjithashtu</w:t>
      </w:r>
      <w:r w:rsidR="00CF368C" w:rsidRPr="007542C3">
        <w:rPr>
          <w:lang w:val="sq-AL"/>
        </w:rPr>
        <w:t>,</w:t>
      </w:r>
      <w:r w:rsidRPr="007542C3">
        <w:rPr>
          <w:lang w:val="sq-AL"/>
        </w:rPr>
        <w:t xml:space="preserve"> të sigurohet në </w:t>
      </w:r>
      <w:r w:rsidR="002A3231" w:rsidRPr="007542C3">
        <w:rPr>
          <w:lang w:val="sq-AL"/>
        </w:rPr>
        <w:t>pjesën</w:t>
      </w:r>
      <w:r w:rsidRPr="007542C3">
        <w:rPr>
          <w:lang w:val="sq-AL"/>
        </w:rPr>
        <w:t xml:space="preserve"> fundore të vagonit nëpërmjet spondave ballore ose krahëve</w:t>
      </w:r>
      <w:r w:rsidR="00272E7B" w:rsidRPr="007542C3">
        <w:rPr>
          <w:lang w:val="sq-AL"/>
        </w:rPr>
        <w:t>,</w:t>
      </w:r>
      <w:r w:rsidRPr="007542C3">
        <w:rPr>
          <w:lang w:val="sq-AL"/>
        </w:rPr>
        <w:t xml:space="preserve"> ose të sigurohet të paktën me dy lidhje indirekte (forca </w:t>
      </w:r>
      <w:r w:rsidR="002A3231" w:rsidRPr="007542C3">
        <w:rPr>
          <w:lang w:val="sq-AL"/>
        </w:rPr>
        <w:t>shtrënguese</w:t>
      </w:r>
      <w:r w:rsidRPr="007542C3">
        <w:rPr>
          <w:lang w:val="sq-AL"/>
        </w:rPr>
        <w:t xml:space="preserve"> të paktën 4.000 daN) e përshtatur me pajisje tensionuese (</w:t>
      </w:r>
      <w:r w:rsidR="002A3231" w:rsidRPr="007542C3">
        <w:rPr>
          <w:lang w:val="sq-AL"/>
        </w:rPr>
        <w:t>shtrënguese</w:t>
      </w:r>
      <w:r w:rsidRPr="007542C3">
        <w:rPr>
          <w:lang w:val="sq-AL"/>
        </w:rPr>
        <w:t>). Një distancë prej afërsisht 50 cm duhet të jetë midis spondave ballore e fundit të ngarkesës.</w:t>
      </w:r>
    </w:p>
    <w:p w:rsidR="00970723" w:rsidRPr="007542C3" w:rsidRDefault="00E60753" w:rsidP="00970723">
      <w:pPr>
        <w:pStyle w:val="Paragrafi"/>
        <w:rPr>
          <w:lang w:val="sq-AL"/>
        </w:rPr>
      </w:pPr>
      <w:r>
        <w:rPr>
          <w:noProof/>
        </w:rPr>
        <w:pict>
          <v:shape id="Picture 112" o:spid="_x0000_s1680" type="#_x0000_t75" style="position:absolute;left:0;text-align:left;margin-left:131.15pt;margin-top:2.65pt;width:174.3pt;height:95.9pt;z-index:-251652096;visibility:visible">
            <v:imagedata r:id="rId62" o:title=""/>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6C0E69">
      <w:pPr>
        <w:pStyle w:val="NeniNr"/>
      </w:pPr>
      <w:r w:rsidRPr="007542C3">
        <w:t>Neni 25</w:t>
      </w:r>
    </w:p>
    <w:p w:rsidR="00970723" w:rsidRPr="007542C3" w:rsidRDefault="00970723" w:rsidP="006C0E69">
      <w:pPr>
        <w:pStyle w:val="NeniTitull"/>
      </w:pPr>
      <w:r w:rsidRPr="007542C3">
        <w:t>Mallra cilindrike</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Këto mallra të tilla</w:t>
      </w:r>
      <w:r w:rsidR="00983900" w:rsidRPr="007542C3">
        <w:rPr>
          <w:lang w:val="sq-AL"/>
        </w:rPr>
        <w:t>,</w:t>
      </w:r>
      <w:r w:rsidRPr="007542C3">
        <w:rPr>
          <w:lang w:val="sq-AL"/>
        </w:rPr>
        <w:t xml:space="preserve"> si</w:t>
      </w:r>
      <w:r w:rsidR="00983900" w:rsidRPr="007542C3">
        <w:rPr>
          <w:lang w:val="sq-AL"/>
        </w:rPr>
        <w:t>:</w:t>
      </w:r>
      <w:r w:rsidRPr="007542C3">
        <w:rPr>
          <w:lang w:val="sq-AL"/>
        </w:rPr>
        <w:t xml:space="preserve"> bobina, shiritash çeliku, tambure kabllosh etj.</w:t>
      </w:r>
      <w:r w:rsidR="00C22E0C" w:rsidRPr="007542C3">
        <w:rPr>
          <w:lang w:val="sq-AL"/>
        </w:rPr>
        <w:t>,</w:t>
      </w:r>
      <w:r w:rsidRPr="007542C3">
        <w:rPr>
          <w:lang w:val="sq-AL"/>
        </w:rPr>
        <w:t xml:space="preserve"> duhet të jenë të ngarkuara:</w:t>
      </w:r>
    </w:p>
    <w:p w:rsidR="00970723" w:rsidRPr="007542C3" w:rsidRDefault="00520A87" w:rsidP="00970723">
      <w:pPr>
        <w:pStyle w:val="Paragrafi"/>
        <w:rPr>
          <w:lang w:val="sq-AL"/>
        </w:rPr>
      </w:pPr>
      <w:r w:rsidRPr="007542C3">
        <w:rPr>
          <w:lang w:val="sq-AL"/>
        </w:rPr>
        <w:t xml:space="preserve">- </w:t>
      </w:r>
      <w:r w:rsidR="00970723" w:rsidRPr="007542C3">
        <w:rPr>
          <w:lang w:val="sq-AL"/>
        </w:rPr>
        <w:t>Në pajisje mbështetëse prej dërrase kur pesha e tyre, individuale ose në grup, është më e vogël se 10 tonë;</w:t>
      </w:r>
    </w:p>
    <w:p w:rsidR="00970723" w:rsidRPr="007542C3" w:rsidRDefault="00520A87" w:rsidP="00970723">
      <w:pPr>
        <w:pStyle w:val="Paragrafi"/>
        <w:rPr>
          <w:lang w:val="sq-AL"/>
        </w:rPr>
      </w:pPr>
      <w:r w:rsidRPr="007542C3">
        <w:rPr>
          <w:lang w:val="sq-AL"/>
        </w:rPr>
        <w:t xml:space="preserve">- </w:t>
      </w:r>
      <w:r w:rsidR="00970723" w:rsidRPr="007542C3">
        <w:rPr>
          <w:lang w:val="sq-AL"/>
        </w:rPr>
        <w:t>Në pajisje mbështetëse prej metali kur pesha e tyre individuale ose në grup, është më e madhe se 10 tonë (numrat referues i përgjigjen numrave në figurat e mëposhtme</w:t>
      </w:r>
      <w:r w:rsidR="00272E7B" w:rsidRPr="007542C3">
        <w:rPr>
          <w:lang w:val="sq-AL"/>
        </w:rPr>
        <w:t>)</w:t>
      </w:r>
      <w:r w:rsidR="00970723" w:rsidRPr="007542C3">
        <w:rPr>
          <w:lang w:val="sq-AL"/>
        </w:rPr>
        <w:t>.</w:t>
      </w:r>
    </w:p>
    <w:p w:rsidR="00970723" w:rsidRPr="007542C3" w:rsidRDefault="00970723" w:rsidP="00970723">
      <w:pPr>
        <w:pStyle w:val="Paragrafi"/>
        <w:rPr>
          <w:lang w:val="sq-AL"/>
        </w:rPr>
      </w:pPr>
      <w:r w:rsidRPr="007542C3">
        <w:rPr>
          <w:lang w:val="sq-AL"/>
        </w:rPr>
        <w:t xml:space="preserve">11. Malli nuk duhet të jetë në kontakt me dyshemenë dhe as të ketë prirje të </w:t>
      </w:r>
      <w:r w:rsidR="002A3231" w:rsidRPr="007542C3">
        <w:rPr>
          <w:lang w:val="sq-AL"/>
        </w:rPr>
        <w:t>lëvizë</w:t>
      </w:r>
      <w:r w:rsidRPr="007542C3">
        <w:rPr>
          <w:lang w:val="sq-AL"/>
        </w:rPr>
        <w:t xml:space="preserve"> në pajisjen mbështetëse.</w:t>
      </w:r>
    </w:p>
    <w:p w:rsidR="00970723" w:rsidRPr="007542C3" w:rsidRDefault="00970723" w:rsidP="00970723">
      <w:pPr>
        <w:pStyle w:val="Paragrafi"/>
        <w:rPr>
          <w:lang w:val="sq-AL"/>
        </w:rPr>
      </w:pPr>
      <w:r w:rsidRPr="007542C3">
        <w:rPr>
          <w:lang w:val="sq-AL"/>
        </w:rPr>
        <w:t>12. Dërrasat duhet të jenë fiksuar plotësisht me vidha në dysheme.</w:t>
      </w:r>
    </w:p>
    <w:p w:rsidR="00970723" w:rsidRPr="007542C3" w:rsidRDefault="00970723" w:rsidP="00970723">
      <w:pPr>
        <w:pStyle w:val="Paragrafi"/>
        <w:rPr>
          <w:lang w:val="sq-AL"/>
        </w:rPr>
      </w:pPr>
      <w:r w:rsidRPr="007542C3">
        <w:rPr>
          <w:lang w:val="sq-AL"/>
        </w:rPr>
        <w:t xml:space="preserve">13. Lartësia efektive e takos së sigurimit të lëvizjes tërthore duhet të jetë sa 1/12 e </w:t>
      </w:r>
      <w:r w:rsidR="003331B1" w:rsidRPr="007542C3">
        <w:rPr>
          <w:lang w:val="sq-AL"/>
        </w:rPr>
        <w:t>di</w:t>
      </w:r>
      <w:r w:rsidR="006E5080" w:rsidRPr="007542C3">
        <w:rPr>
          <w:lang w:val="sq-AL"/>
        </w:rPr>
        <w:t>a</w:t>
      </w:r>
      <w:r w:rsidR="003331B1" w:rsidRPr="007542C3">
        <w:rPr>
          <w:lang w:val="sq-AL"/>
        </w:rPr>
        <w:t>metri</w:t>
      </w:r>
      <w:r w:rsidRPr="007542C3">
        <w:rPr>
          <w:lang w:val="sq-AL"/>
        </w:rPr>
        <w:t>t, por jo më pak se 12 cm.</w:t>
      </w:r>
    </w:p>
    <w:p w:rsidR="00970723" w:rsidRDefault="00970723" w:rsidP="00970723">
      <w:pPr>
        <w:pStyle w:val="Paragrafi"/>
        <w:rPr>
          <w:lang w:val="sq-AL"/>
        </w:rPr>
      </w:pPr>
      <w:r w:rsidRPr="007542C3">
        <w:rPr>
          <w:lang w:val="sq-AL"/>
        </w:rPr>
        <w:t xml:space="preserve">14. Në qoftë se </w:t>
      </w:r>
      <w:r w:rsidR="00EF32F7" w:rsidRPr="007542C3">
        <w:rPr>
          <w:lang w:val="sq-AL"/>
        </w:rPr>
        <w:t>gjerë</w:t>
      </w:r>
      <w:r w:rsidRPr="007542C3">
        <w:rPr>
          <w:lang w:val="sq-AL"/>
        </w:rPr>
        <w:t xml:space="preserve">sia e mallit është më e vogël se </w:t>
      </w:r>
    </w:p>
    <w:tbl>
      <w:tblPr>
        <w:tblW w:w="0" w:type="auto"/>
        <w:tblInd w:w="2518" w:type="dxa"/>
        <w:tblBorders>
          <w:insideH w:val="single" w:sz="4" w:space="0" w:color="auto"/>
          <w:insideV w:val="single" w:sz="4" w:space="0" w:color="auto"/>
        </w:tblBorders>
        <w:tblLook w:val="04A0"/>
      </w:tblPr>
      <w:tblGrid>
        <w:gridCol w:w="2125"/>
        <w:gridCol w:w="2269"/>
      </w:tblGrid>
      <w:tr w:rsidR="006C0E69" w:rsidTr="00416487">
        <w:tc>
          <w:tcPr>
            <w:tcW w:w="2125" w:type="dxa"/>
          </w:tcPr>
          <w:p w:rsidR="006C0E69" w:rsidRPr="00416487" w:rsidRDefault="006C0E69" w:rsidP="00416487">
            <w:pPr>
              <w:pStyle w:val="Paragrafi"/>
              <w:ind w:firstLine="0"/>
              <w:jc w:val="center"/>
              <w:rPr>
                <w:lang w:val="sq-AL"/>
              </w:rPr>
            </w:pPr>
            <w:r w:rsidRPr="00416487">
              <w:rPr>
                <w:lang w:val="sq-AL"/>
              </w:rPr>
              <w:t>5/10</w:t>
            </w:r>
          </w:p>
        </w:tc>
        <w:tc>
          <w:tcPr>
            <w:tcW w:w="2269" w:type="dxa"/>
          </w:tcPr>
          <w:p w:rsidR="006C0E69" w:rsidRPr="00416487" w:rsidRDefault="006C0E69" w:rsidP="00416487">
            <w:pPr>
              <w:pStyle w:val="Paragrafi"/>
              <w:ind w:firstLine="0"/>
              <w:jc w:val="center"/>
              <w:rPr>
                <w:lang w:val="sq-AL"/>
              </w:rPr>
            </w:pPr>
            <w:r w:rsidRPr="00416487">
              <w:rPr>
                <w:lang w:val="sq-AL"/>
              </w:rPr>
              <w:t>4/10</w:t>
            </w:r>
          </w:p>
        </w:tc>
      </w:tr>
    </w:tbl>
    <w:p w:rsidR="00970723" w:rsidRPr="007542C3" w:rsidRDefault="00970723" w:rsidP="00970723">
      <w:pPr>
        <w:pStyle w:val="Paragrafi"/>
        <w:rPr>
          <w:lang w:val="sq-AL"/>
        </w:rPr>
      </w:pPr>
      <w:r w:rsidRPr="007542C3">
        <w:rPr>
          <w:lang w:val="sq-AL"/>
        </w:rPr>
        <w:t xml:space="preserve">të </w:t>
      </w:r>
      <w:r w:rsidR="003331B1" w:rsidRPr="007542C3">
        <w:rPr>
          <w:lang w:val="sq-AL"/>
        </w:rPr>
        <w:t>di</w:t>
      </w:r>
      <w:r w:rsidR="00520A87" w:rsidRPr="007542C3">
        <w:rPr>
          <w:lang w:val="sq-AL"/>
        </w:rPr>
        <w:t>a</w:t>
      </w:r>
      <w:r w:rsidR="003331B1" w:rsidRPr="007542C3">
        <w:rPr>
          <w:lang w:val="sq-AL"/>
        </w:rPr>
        <w:t>metri</w:t>
      </w:r>
      <w:r w:rsidRPr="007542C3">
        <w:rPr>
          <w:lang w:val="sq-AL"/>
        </w:rPr>
        <w:t>t të saj (15)</w:t>
      </w:r>
      <w:r w:rsidR="00520A87" w:rsidRPr="007542C3">
        <w:rPr>
          <w:lang w:val="sq-AL"/>
        </w:rPr>
        <w:t>.</w:t>
      </w:r>
    </w:p>
    <w:p w:rsidR="00970723" w:rsidRPr="007542C3" w:rsidRDefault="00970723" w:rsidP="00970723">
      <w:pPr>
        <w:pStyle w:val="Paragrafi"/>
        <w:rPr>
          <w:lang w:val="sq-AL"/>
        </w:rPr>
      </w:pPr>
      <w:r w:rsidRPr="007542C3">
        <w:rPr>
          <w:lang w:val="sq-AL"/>
        </w:rPr>
        <w:t xml:space="preserve">16. Ato duhet të jenë të fiksuara ose mbështeten në nivelin e </w:t>
      </w:r>
      <w:r w:rsidR="00400451" w:rsidRPr="007542C3">
        <w:rPr>
          <w:lang w:val="sq-AL"/>
        </w:rPr>
        <w:t>qend</w:t>
      </w:r>
      <w:r w:rsidRPr="007542C3">
        <w:rPr>
          <w:lang w:val="sq-AL"/>
        </w:rPr>
        <w:t>rës së gravitetit ose më sipër.</w:t>
      </w:r>
    </w:p>
    <w:p w:rsidR="00970723" w:rsidRPr="007542C3" w:rsidRDefault="00970723" w:rsidP="00970723">
      <w:pPr>
        <w:pStyle w:val="Paragrafi"/>
        <w:rPr>
          <w:lang w:val="sq-AL"/>
        </w:rPr>
      </w:pPr>
      <w:r w:rsidRPr="007542C3">
        <w:rPr>
          <w:lang w:val="sq-AL"/>
        </w:rPr>
        <w:t xml:space="preserve">Për sigurimin e </w:t>
      </w:r>
      <w:r w:rsidR="002A3231" w:rsidRPr="007542C3">
        <w:rPr>
          <w:lang w:val="sq-AL"/>
        </w:rPr>
        <w:t>pajisjes</w:t>
      </w:r>
      <w:r w:rsidRPr="007542C3">
        <w:rPr>
          <w:lang w:val="sq-AL"/>
        </w:rPr>
        <w:t xml:space="preserve"> mbështetëse dhe ruajtjen e distancës së lëvizjes duhet të respektohet kushtet e përcaktuara në nenin 19/2</w:t>
      </w:r>
      <w:r w:rsidR="005A42B8" w:rsidRPr="007542C3">
        <w:rPr>
          <w:lang w:val="sq-AL"/>
        </w:rPr>
        <w:t>.</w:t>
      </w:r>
    </w:p>
    <w:p w:rsidR="00970723" w:rsidRPr="007542C3" w:rsidRDefault="00E60753" w:rsidP="00970723">
      <w:pPr>
        <w:pStyle w:val="Paragrafi"/>
        <w:rPr>
          <w:lang w:val="sq-AL"/>
        </w:rPr>
      </w:pPr>
      <w:r>
        <w:rPr>
          <w:noProof/>
        </w:rPr>
        <w:pict>
          <v:group id="_x0000_s1781" style="position:absolute;left:0;text-align:left;margin-left:20.45pt;margin-top:6.2pt;width:428.15pt;height:91.5pt;z-index:-251670528" coordorigin="1367,1689" coordsize="8563,2903">
            <v:shape id="Picture 371" o:spid="_x0000_s1679" type="#_x0000_t75" style="position:absolute;left:6638;top:1689;width:3292;height:2903;visibility:visible">
              <v:imagedata r:id="rId63" o:title=""/>
            </v:shape>
            <v:shape id="Picture 395" o:spid="_x0000_s1678" type="#_x0000_t75" style="position:absolute;left:1367;top:2245;width:4223;height:2185;visibility:visible">
              <v:imagedata r:id="rId64" o:title=""/>
            </v:shape>
          </v:group>
        </w:pict>
      </w:r>
    </w:p>
    <w:p w:rsidR="006C0E69" w:rsidRDefault="006C0E69" w:rsidP="005865CC">
      <w:pPr>
        <w:pStyle w:val="Paragrafi"/>
        <w:jc w:val="center"/>
        <w:rPr>
          <w:lang w:val="sq-AL"/>
        </w:rPr>
      </w:pPr>
    </w:p>
    <w:p w:rsidR="006C0E69" w:rsidRDefault="006C0E69" w:rsidP="005865CC">
      <w:pPr>
        <w:pStyle w:val="Paragrafi"/>
        <w:jc w:val="center"/>
        <w:rPr>
          <w:lang w:val="sq-AL"/>
        </w:rPr>
      </w:pPr>
    </w:p>
    <w:p w:rsidR="006C0E69" w:rsidRDefault="006C0E69" w:rsidP="005865CC">
      <w:pPr>
        <w:pStyle w:val="Paragrafi"/>
        <w:jc w:val="center"/>
        <w:rPr>
          <w:lang w:val="sq-AL"/>
        </w:rPr>
      </w:pPr>
    </w:p>
    <w:p w:rsidR="006C0E69" w:rsidRDefault="006C0E69" w:rsidP="005865CC">
      <w:pPr>
        <w:pStyle w:val="Paragrafi"/>
        <w:jc w:val="center"/>
        <w:rPr>
          <w:lang w:val="sq-AL"/>
        </w:rPr>
      </w:pPr>
    </w:p>
    <w:p w:rsidR="006C0E69" w:rsidRDefault="006C0E69" w:rsidP="005865CC">
      <w:pPr>
        <w:pStyle w:val="Paragrafi"/>
        <w:jc w:val="center"/>
        <w:rPr>
          <w:lang w:val="sq-AL"/>
        </w:rPr>
      </w:pPr>
    </w:p>
    <w:p w:rsidR="006C0E69" w:rsidRDefault="006C0E69" w:rsidP="005865CC">
      <w:pPr>
        <w:pStyle w:val="Paragrafi"/>
        <w:jc w:val="center"/>
        <w:rPr>
          <w:lang w:val="sq-AL"/>
        </w:rPr>
      </w:pPr>
    </w:p>
    <w:p w:rsidR="006C0E69" w:rsidRDefault="006C0E69" w:rsidP="005865CC">
      <w:pPr>
        <w:pStyle w:val="Paragrafi"/>
        <w:jc w:val="center"/>
        <w:rPr>
          <w:lang w:val="sq-AL"/>
        </w:rPr>
      </w:pPr>
    </w:p>
    <w:p w:rsidR="000E5603" w:rsidRDefault="000E5603" w:rsidP="000E5603">
      <w:pPr>
        <w:pStyle w:val="NeniNr"/>
        <w:keepNext w:val="0"/>
      </w:pPr>
    </w:p>
    <w:p w:rsidR="00970723" w:rsidRPr="007542C3" w:rsidRDefault="00970723" w:rsidP="006C0E69">
      <w:pPr>
        <w:pStyle w:val="NeniNr"/>
      </w:pPr>
      <w:r w:rsidRPr="007542C3">
        <w:t>Neni 26</w:t>
      </w:r>
    </w:p>
    <w:p w:rsidR="00970723" w:rsidRPr="007542C3" w:rsidRDefault="00970723" w:rsidP="006C0E69">
      <w:pPr>
        <w:pStyle w:val="NeniTitull"/>
      </w:pPr>
      <w:r w:rsidRPr="007542C3">
        <w:t>Mjete dhe makineri me rrota ose me zinxhir</w:t>
      </w:r>
      <w:r w:rsidR="00F533AF" w:rsidRPr="007542C3">
        <w:rPr>
          <w:rFonts w:ascii="Times New Roman" w:hAnsi="Times New Roman"/>
        </w:rPr>
        <w:t>ë</w:t>
      </w:r>
    </w:p>
    <w:p w:rsidR="005865CC" w:rsidRPr="007542C3" w:rsidRDefault="005865CC" w:rsidP="00970723">
      <w:pPr>
        <w:pStyle w:val="Paragrafi"/>
        <w:rPr>
          <w:b/>
          <w:lang w:val="sq-AL"/>
        </w:rPr>
      </w:pPr>
    </w:p>
    <w:p w:rsidR="00970723" w:rsidRPr="007542C3" w:rsidRDefault="00970723" w:rsidP="00970723">
      <w:pPr>
        <w:pStyle w:val="Paragrafi"/>
        <w:rPr>
          <w:lang w:val="sq-AL"/>
        </w:rPr>
      </w:pPr>
      <w:r w:rsidRPr="007542C3">
        <w:rPr>
          <w:lang w:val="sq-AL"/>
        </w:rPr>
        <w:t>Këto mjete dhe makineri duhet:</w:t>
      </w:r>
    </w:p>
    <w:p w:rsidR="00970723" w:rsidRPr="007542C3" w:rsidRDefault="005865CC" w:rsidP="00970723">
      <w:pPr>
        <w:pStyle w:val="Paragrafi"/>
        <w:rPr>
          <w:lang w:val="sq-AL"/>
        </w:rPr>
      </w:pPr>
      <w:r w:rsidRPr="007542C3">
        <w:rPr>
          <w:lang w:val="sq-AL"/>
        </w:rPr>
        <w:t xml:space="preserve">- </w:t>
      </w:r>
      <w:r w:rsidR="00970723" w:rsidRPr="007542C3">
        <w:rPr>
          <w:lang w:val="sq-AL"/>
        </w:rPr>
        <w:t>Të ngarkohen në drejtimin gjatësor të vagonit</w:t>
      </w:r>
      <w:r w:rsidRPr="007542C3">
        <w:rPr>
          <w:lang w:val="sq-AL"/>
        </w:rPr>
        <w:t>;</w:t>
      </w:r>
    </w:p>
    <w:p w:rsidR="00970723" w:rsidRPr="007542C3" w:rsidRDefault="005865CC" w:rsidP="00970723">
      <w:pPr>
        <w:pStyle w:val="Paragrafi"/>
        <w:rPr>
          <w:lang w:val="sq-AL"/>
        </w:rPr>
      </w:pPr>
      <w:r w:rsidRPr="007542C3">
        <w:rPr>
          <w:lang w:val="sq-AL"/>
        </w:rPr>
        <w:t xml:space="preserve">- </w:t>
      </w:r>
      <w:r w:rsidR="00970723" w:rsidRPr="007542C3">
        <w:rPr>
          <w:lang w:val="sq-AL"/>
        </w:rPr>
        <w:t>Të frenohen me frenat e dorës në veprim, të vendosen në marshin e parë ose kam</w:t>
      </w:r>
      <w:r w:rsidR="00E45D79" w:rsidRPr="007542C3">
        <w:rPr>
          <w:lang w:val="sq-AL"/>
        </w:rPr>
        <w:t>j</w:t>
      </w:r>
      <w:r w:rsidR="00970723" w:rsidRPr="007542C3">
        <w:rPr>
          <w:lang w:val="sq-AL"/>
        </w:rPr>
        <w:t>oja t</w:t>
      </w:r>
      <w:r w:rsidR="00124CE7" w:rsidRPr="007542C3">
        <w:rPr>
          <w:rFonts w:ascii="Times New Roman" w:hAnsi="Times New Roman"/>
          <w:lang w:val="sq-AL"/>
        </w:rPr>
        <w:t>ë</w:t>
      </w:r>
      <w:r w:rsidR="00970723" w:rsidRPr="007542C3">
        <w:rPr>
          <w:lang w:val="sq-AL"/>
        </w:rPr>
        <w:t xml:space="preserve"> bllokohet (hiqet nga funksioni)</w:t>
      </w:r>
      <w:r w:rsidRPr="007542C3">
        <w:rPr>
          <w:lang w:val="sq-AL"/>
        </w:rPr>
        <w:t>;</w:t>
      </w:r>
    </w:p>
    <w:p w:rsidR="00970723" w:rsidRPr="007542C3" w:rsidRDefault="005865CC" w:rsidP="00970723">
      <w:pPr>
        <w:pStyle w:val="Paragrafi"/>
        <w:rPr>
          <w:lang w:val="sq-AL"/>
        </w:rPr>
      </w:pPr>
      <w:r w:rsidRPr="007542C3">
        <w:rPr>
          <w:lang w:val="sq-AL"/>
        </w:rPr>
        <w:t xml:space="preserve">- </w:t>
      </w:r>
      <w:r w:rsidR="00970723" w:rsidRPr="007542C3">
        <w:rPr>
          <w:lang w:val="sq-AL"/>
        </w:rPr>
        <w:t>Të sigurohen kundrejt lëvizjeve gjatësore dhe tërthore</w:t>
      </w:r>
      <w:r w:rsidR="000D0E1D" w:rsidRPr="007542C3">
        <w:rPr>
          <w:lang w:val="sq-AL"/>
        </w:rPr>
        <w:t>,</w:t>
      </w:r>
      <w:r w:rsidR="00970723" w:rsidRPr="007542C3">
        <w:rPr>
          <w:lang w:val="sq-AL"/>
        </w:rPr>
        <w:t xml:space="preserve"> duke përdorur takot ose lidhje direkte</w:t>
      </w:r>
      <w:r w:rsidR="00E45D79" w:rsidRPr="007542C3">
        <w:rPr>
          <w:lang w:val="sq-AL"/>
        </w:rPr>
        <w:t>,</w:t>
      </w:r>
      <w:r w:rsidR="00970723" w:rsidRPr="007542C3">
        <w:rPr>
          <w:lang w:val="sq-AL"/>
        </w:rPr>
        <w:t xml:space="preserve"> në qoftë se është e pamundur të sigurohet palëvizshmëria e mjeteve dhe makinerive, kur është vendosur marshi i parë ose kamjoja është e bllokuar.</w:t>
      </w:r>
    </w:p>
    <w:p w:rsidR="00970723" w:rsidRPr="007542C3" w:rsidRDefault="00970723" w:rsidP="00970723">
      <w:pPr>
        <w:pStyle w:val="Paragrafi"/>
        <w:rPr>
          <w:lang w:val="sq-AL"/>
        </w:rPr>
      </w:pPr>
      <w:r w:rsidRPr="007542C3">
        <w:rPr>
          <w:lang w:val="sq-AL"/>
        </w:rPr>
        <w:t xml:space="preserve">Gomat duhet të </w:t>
      </w:r>
      <w:r w:rsidR="002A3231" w:rsidRPr="007542C3">
        <w:rPr>
          <w:lang w:val="sq-AL"/>
        </w:rPr>
        <w:t>sh</w:t>
      </w:r>
      <w:r w:rsidRPr="007542C3">
        <w:rPr>
          <w:lang w:val="sq-AL"/>
        </w:rPr>
        <w:t>fryhen, të mos jenë në presionin e punës.</w:t>
      </w:r>
    </w:p>
    <w:p w:rsidR="00970723" w:rsidRPr="007542C3" w:rsidRDefault="00970723" w:rsidP="00970723">
      <w:pPr>
        <w:pStyle w:val="Paragrafi"/>
        <w:rPr>
          <w:lang w:val="sq-AL"/>
        </w:rPr>
      </w:pPr>
      <w:r w:rsidRPr="007542C3">
        <w:rPr>
          <w:lang w:val="sq-AL"/>
        </w:rPr>
        <w:t xml:space="preserve">Mjetet midis tyre duhet të vendosen duke pasur një distancë të mjaftueshme për të shmangur </w:t>
      </w:r>
      <w:r w:rsidR="002A3231" w:rsidRPr="007542C3">
        <w:rPr>
          <w:lang w:val="sq-AL"/>
        </w:rPr>
        <w:t>ndonjë</w:t>
      </w:r>
      <w:r w:rsidRPr="007542C3">
        <w:rPr>
          <w:lang w:val="sq-AL"/>
        </w:rPr>
        <w:t xml:space="preserve"> dëmtim. Kjo distancë duhet të përcaktohet në bazë të parametrave teknik</w:t>
      </w:r>
      <w:r w:rsidR="00E45D79" w:rsidRPr="007542C3">
        <w:rPr>
          <w:rFonts w:ascii="Times New Roman" w:hAnsi="Times New Roman"/>
          <w:lang w:val="sq-AL"/>
        </w:rPr>
        <w:t>ë</w:t>
      </w:r>
      <w:r w:rsidRPr="007542C3">
        <w:rPr>
          <w:lang w:val="sq-AL"/>
        </w:rPr>
        <w:t xml:space="preserve"> të mjeteve ose të makinerive që do të transportohen. Nëse mjetet ose makineritë që do të transportohen janë vendosur mbi mjete të artikuluara, atëher</w:t>
      </w:r>
      <w:r w:rsidR="002F68F3" w:rsidRPr="007542C3">
        <w:rPr>
          <w:rFonts w:ascii="Times New Roman" w:hAnsi="Times New Roman"/>
          <w:lang w:val="sq-AL"/>
        </w:rPr>
        <w:t>ë</w:t>
      </w:r>
      <w:r w:rsidRPr="007542C3">
        <w:rPr>
          <w:lang w:val="sq-AL"/>
        </w:rPr>
        <w:t xml:space="preserve"> duhet të kihet parasysh dhe lëvizja e tyre midis dy elementeve që formojnë njësinë</w:t>
      </w:r>
      <w:r w:rsidR="00E45D79" w:rsidRPr="007542C3">
        <w:rPr>
          <w:lang w:val="sq-AL"/>
        </w:rPr>
        <w:t>,</w:t>
      </w:r>
      <w:r w:rsidRPr="007542C3">
        <w:rPr>
          <w:lang w:val="sq-AL"/>
        </w:rPr>
        <w:t xml:space="preserve"> si dhe lëvizjet relative të mjeteve dhe makinerive gjatë </w:t>
      </w:r>
      <w:r w:rsidR="002A3231" w:rsidRPr="007542C3">
        <w:rPr>
          <w:lang w:val="sq-AL"/>
        </w:rPr>
        <w:t>lëvizjes</w:t>
      </w:r>
      <w:r w:rsidRPr="007542C3">
        <w:rPr>
          <w:lang w:val="sq-AL"/>
        </w:rPr>
        <w:t xml:space="preserve"> në linjat me kthesa.</w:t>
      </w:r>
    </w:p>
    <w:p w:rsidR="00970723" w:rsidRPr="007542C3" w:rsidRDefault="00970723" w:rsidP="00970723">
      <w:pPr>
        <w:pStyle w:val="Paragrafi"/>
        <w:rPr>
          <w:lang w:val="sq-AL"/>
        </w:rPr>
      </w:pPr>
      <w:r w:rsidRPr="007542C3">
        <w:rPr>
          <w:lang w:val="sq-AL"/>
        </w:rPr>
        <w:t>1. Sigurimi me tako (tako me kënd afërsisht 35°, për mjetet deri 45°) dhe dërrasa</w:t>
      </w:r>
      <w:r w:rsidR="00E45D79" w:rsidRPr="007542C3">
        <w:rPr>
          <w:lang w:val="sq-AL"/>
        </w:rPr>
        <w:t>:</w:t>
      </w:r>
    </w:p>
    <w:p w:rsidR="00970723" w:rsidRPr="007542C3" w:rsidRDefault="00970723" w:rsidP="00970723">
      <w:pPr>
        <w:pStyle w:val="Paragrafi"/>
        <w:rPr>
          <w:lang w:val="sq-AL"/>
        </w:rPr>
      </w:pPr>
      <w:r w:rsidRPr="007542C3">
        <w:rPr>
          <w:lang w:val="sq-AL"/>
        </w:rPr>
        <w:t>- Në drejtimin gjatësor të vagonit</w:t>
      </w:r>
      <w:r w:rsidR="000D0E1D" w:rsidRPr="007542C3">
        <w:rPr>
          <w:lang w:val="sq-AL"/>
        </w:rPr>
        <w:t>;</w:t>
      </w:r>
    </w:p>
    <w:p w:rsidR="00970723" w:rsidRPr="007542C3" w:rsidRDefault="002F68F3" w:rsidP="00970723">
      <w:pPr>
        <w:pStyle w:val="Paragrafi"/>
        <w:rPr>
          <w:lang w:val="sq-AL"/>
        </w:rPr>
      </w:pPr>
      <w:r w:rsidRPr="007542C3">
        <w:rPr>
          <w:lang w:val="sq-AL"/>
        </w:rPr>
        <w:t>-</w:t>
      </w:r>
      <w:r w:rsidR="00970723" w:rsidRPr="007542C3">
        <w:rPr>
          <w:lang w:val="sq-AL"/>
        </w:rPr>
        <w:t xml:space="preserve"> Për pesha deri 6 tonë përdoren tako dërrase (lartësia 1/8 e </w:t>
      </w:r>
      <w:r w:rsidR="003331B1" w:rsidRPr="007542C3">
        <w:rPr>
          <w:lang w:val="sq-AL"/>
        </w:rPr>
        <w:t>di</w:t>
      </w:r>
      <w:r w:rsidR="00D36873" w:rsidRPr="007542C3">
        <w:rPr>
          <w:lang w:val="sq-AL"/>
        </w:rPr>
        <w:t>a</w:t>
      </w:r>
      <w:r w:rsidR="003331B1" w:rsidRPr="007542C3">
        <w:rPr>
          <w:lang w:val="sq-AL"/>
        </w:rPr>
        <w:t>metri</w:t>
      </w:r>
      <w:r w:rsidR="00970723" w:rsidRPr="007542C3">
        <w:rPr>
          <w:lang w:val="sq-AL"/>
        </w:rPr>
        <w:t>t të rrotës, por të paktën 12 cm)</w:t>
      </w:r>
      <w:r w:rsidR="000D0E1D" w:rsidRPr="007542C3">
        <w:rPr>
          <w:lang w:val="sq-AL"/>
        </w:rPr>
        <w:t>;</w:t>
      </w:r>
    </w:p>
    <w:p w:rsidR="00970723" w:rsidRPr="007542C3" w:rsidRDefault="002F68F3" w:rsidP="00970723">
      <w:pPr>
        <w:pStyle w:val="Paragrafi"/>
        <w:rPr>
          <w:lang w:val="sq-AL"/>
        </w:rPr>
      </w:pPr>
      <w:r w:rsidRPr="007542C3">
        <w:rPr>
          <w:lang w:val="sq-AL"/>
        </w:rPr>
        <w:t>-</w:t>
      </w:r>
      <w:r w:rsidR="00970723" w:rsidRPr="007542C3">
        <w:rPr>
          <w:lang w:val="sq-AL"/>
        </w:rPr>
        <w:t xml:space="preserve"> Për pesha mbi 6 tonë përdoren tako </w:t>
      </w:r>
      <w:r w:rsidR="002A3231" w:rsidRPr="007542C3">
        <w:rPr>
          <w:lang w:val="sq-AL"/>
        </w:rPr>
        <w:t>llamarine</w:t>
      </w:r>
      <w:r w:rsidR="00970723" w:rsidRPr="007542C3">
        <w:rPr>
          <w:lang w:val="sq-AL"/>
        </w:rPr>
        <w:t xml:space="preserve"> me sipërfaqe të ashpra (t</w:t>
      </w:r>
      <w:r w:rsidR="000D0E1D" w:rsidRPr="007542C3">
        <w:rPr>
          <w:lang w:val="sq-AL"/>
        </w:rPr>
        <w:t>ako me lartësi të paktën 17 cm)</w:t>
      </w:r>
      <w:r w:rsidR="00E45D79" w:rsidRPr="007542C3">
        <w:rPr>
          <w:lang w:val="sq-AL"/>
        </w:rPr>
        <w:t>.</w:t>
      </w:r>
    </w:p>
    <w:p w:rsidR="00970723" w:rsidRDefault="00970723" w:rsidP="00970723">
      <w:pPr>
        <w:pStyle w:val="Paragrafi"/>
        <w:rPr>
          <w:lang w:val="sq-AL"/>
        </w:rPr>
      </w:pPr>
      <w:r w:rsidRPr="007542C3">
        <w:rPr>
          <w:lang w:val="sq-AL"/>
        </w:rPr>
        <w:t>Numri i takove në çdo drejtim të rrotullimit</w:t>
      </w:r>
    </w:p>
    <w:tbl>
      <w:tblPr>
        <w:tblW w:w="0" w:type="auto"/>
        <w:tblInd w:w="2518" w:type="dxa"/>
        <w:tblBorders>
          <w:insideH w:val="single" w:sz="4" w:space="0" w:color="auto"/>
          <w:insideV w:val="single" w:sz="4" w:space="0" w:color="auto"/>
        </w:tblBorders>
        <w:tblLook w:val="04A0"/>
      </w:tblPr>
      <w:tblGrid>
        <w:gridCol w:w="2125"/>
        <w:gridCol w:w="2269"/>
      </w:tblGrid>
      <w:tr w:rsidR="006C0E69" w:rsidTr="00416487">
        <w:tc>
          <w:tcPr>
            <w:tcW w:w="2125" w:type="dxa"/>
          </w:tcPr>
          <w:p w:rsidR="006C0E69" w:rsidRPr="00416487" w:rsidRDefault="006C0E69" w:rsidP="00416487">
            <w:pPr>
              <w:pStyle w:val="Paragrafi"/>
              <w:ind w:firstLine="0"/>
              <w:jc w:val="center"/>
              <w:rPr>
                <w:lang w:val="sq-AL"/>
              </w:rPr>
            </w:pPr>
            <w:r w:rsidRPr="00416487">
              <w:rPr>
                <w:lang w:val="sq-AL"/>
              </w:rPr>
              <w:t>4</w:t>
            </w:r>
          </w:p>
          <w:p w:rsidR="006C0E69" w:rsidRPr="00416487" w:rsidRDefault="006C0E69" w:rsidP="00416487">
            <w:pPr>
              <w:pStyle w:val="Paragrafi"/>
              <w:ind w:firstLine="0"/>
              <w:jc w:val="center"/>
              <w:rPr>
                <w:lang w:val="sq-AL"/>
              </w:rPr>
            </w:pPr>
            <w:r w:rsidRPr="00416487">
              <w:rPr>
                <w:lang w:val="sq-AL"/>
              </w:rPr>
              <w:t>2</w:t>
            </w:r>
          </w:p>
        </w:tc>
        <w:tc>
          <w:tcPr>
            <w:tcW w:w="2269" w:type="dxa"/>
          </w:tcPr>
          <w:p w:rsidR="006C0E69" w:rsidRPr="00416487" w:rsidRDefault="006C0E69" w:rsidP="00416487">
            <w:pPr>
              <w:pStyle w:val="Paragrafi"/>
              <w:ind w:firstLine="0"/>
              <w:jc w:val="center"/>
              <w:rPr>
                <w:lang w:val="sq-AL"/>
              </w:rPr>
            </w:pPr>
            <w:r w:rsidRPr="00416487">
              <w:rPr>
                <w:lang w:val="sq-AL"/>
              </w:rPr>
              <w:t>2</w:t>
            </w:r>
          </w:p>
          <w:p w:rsidR="006C0E69" w:rsidRPr="00416487" w:rsidRDefault="006C0E69" w:rsidP="00416487">
            <w:pPr>
              <w:pStyle w:val="Paragrafi"/>
              <w:ind w:firstLine="0"/>
              <w:jc w:val="center"/>
              <w:rPr>
                <w:lang w:val="sq-AL"/>
              </w:rPr>
            </w:pPr>
            <w:r w:rsidRPr="00416487">
              <w:rPr>
                <w:lang w:val="sq-AL"/>
              </w:rPr>
              <w:t>2</w:t>
            </w:r>
          </w:p>
        </w:tc>
      </w:tr>
    </w:tbl>
    <w:p w:rsidR="00970723" w:rsidRPr="007542C3" w:rsidRDefault="002F68F3" w:rsidP="00970723">
      <w:pPr>
        <w:pStyle w:val="Paragrafi"/>
        <w:rPr>
          <w:lang w:val="sq-AL"/>
        </w:rPr>
      </w:pPr>
      <w:r w:rsidRPr="007542C3">
        <w:rPr>
          <w:lang w:val="sq-AL"/>
        </w:rPr>
        <w:t>-</w:t>
      </w:r>
      <w:r w:rsidR="00970723" w:rsidRPr="007542C3">
        <w:rPr>
          <w:lang w:val="sq-AL"/>
        </w:rPr>
        <w:t xml:space="preserve"> Mjetet me rrota</w:t>
      </w:r>
      <w:r w:rsidR="000D0E1D" w:rsidRPr="007542C3">
        <w:rPr>
          <w:lang w:val="sq-AL"/>
        </w:rPr>
        <w:t>;</w:t>
      </w:r>
      <w:r w:rsidR="00970723" w:rsidRPr="007542C3">
        <w:rPr>
          <w:lang w:val="sq-AL"/>
        </w:rPr>
        <w:t xml:space="preserve">                                                                                  </w:t>
      </w:r>
    </w:p>
    <w:p w:rsidR="00970723" w:rsidRPr="007542C3" w:rsidRDefault="002F68F3" w:rsidP="00970723">
      <w:pPr>
        <w:pStyle w:val="Paragrafi"/>
        <w:rPr>
          <w:lang w:val="sq-AL"/>
        </w:rPr>
      </w:pPr>
      <w:r w:rsidRPr="007542C3">
        <w:rPr>
          <w:lang w:val="sq-AL"/>
        </w:rPr>
        <w:t>-</w:t>
      </w:r>
      <w:r w:rsidR="00970723" w:rsidRPr="007542C3">
        <w:rPr>
          <w:lang w:val="sq-AL"/>
        </w:rPr>
        <w:t xml:space="preserve"> Mjete me zinxhir dhe trajlera me një aks</w:t>
      </w:r>
      <w:r w:rsidR="000D0E1D" w:rsidRPr="007542C3">
        <w:rPr>
          <w:lang w:val="sq-AL"/>
        </w:rPr>
        <w:t>.</w:t>
      </w:r>
      <w:r w:rsidR="002557C4" w:rsidRPr="007542C3">
        <w:rPr>
          <w:lang w:val="sq-AL"/>
        </w:rPr>
        <w:t xml:space="preserve">                  </w:t>
      </w:r>
      <w:r w:rsidR="00970723" w:rsidRPr="007542C3">
        <w:rPr>
          <w:lang w:val="sq-AL"/>
        </w:rPr>
        <w:t xml:space="preserve">                        </w:t>
      </w:r>
    </w:p>
    <w:p w:rsidR="00970723" w:rsidRPr="007542C3" w:rsidRDefault="00970723" w:rsidP="00970723">
      <w:pPr>
        <w:pStyle w:val="Paragrafi"/>
        <w:rPr>
          <w:lang w:val="sq-AL"/>
        </w:rPr>
      </w:pPr>
      <w:r w:rsidRPr="007542C3">
        <w:rPr>
          <w:lang w:val="sq-AL"/>
        </w:rPr>
        <w:t xml:space="preserve">Në drejtimin tërthor të vagonit, në </w:t>
      </w:r>
      <w:r w:rsidR="002F2914" w:rsidRPr="007542C3">
        <w:rPr>
          <w:lang w:val="sq-AL"/>
        </w:rPr>
        <w:t>çdo</w:t>
      </w:r>
      <w:r w:rsidRPr="007542C3">
        <w:rPr>
          <w:lang w:val="sq-AL"/>
        </w:rPr>
        <w:t xml:space="preserve"> anë (nga ana e </w:t>
      </w:r>
      <w:r w:rsidR="0088554F" w:rsidRPr="007542C3">
        <w:rPr>
          <w:lang w:val="sq-AL"/>
        </w:rPr>
        <w:t>brend</w:t>
      </w:r>
      <w:r w:rsidRPr="007542C3">
        <w:rPr>
          <w:lang w:val="sq-AL"/>
        </w:rPr>
        <w:t>shme dhe e jashtme):</w:t>
      </w:r>
    </w:p>
    <w:p w:rsidR="00970723" w:rsidRPr="007542C3" w:rsidRDefault="002F68F3" w:rsidP="00970723">
      <w:pPr>
        <w:pStyle w:val="Paragrafi"/>
        <w:rPr>
          <w:lang w:val="sq-AL"/>
        </w:rPr>
      </w:pPr>
      <w:r w:rsidRPr="007542C3">
        <w:rPr>
          <w:lang w:val="sq-AL"/>
        </w:rPr>
        <w:t>-</w:t>
      </w:r>
      <w:r w:rsidR="00970723" w:rsidRPr="007542C3">
        <w:rPr>
          <w:lang w:val="sq-AL"/>
        </w:rPr>
        <w:t xml:space="preserve"> Mjetet me </w:t>
      </w:r>
      <w:r w:rsidR="002A3231" w:rsidRPr="007542C3">
        <w:rPr>
          <w:lang w:val="sq-AL"/>
        </w:rPr>
        <w:t>r</w:t>
      </w:r>
      <w:r w:rsidR="00970723" w:rsidRPr="007542C3">
        <w:rPr>
          <w:lang w:val="sq-AL"/>
        </w:rPr>
        <w:t>rota sigurohen me dy tako dërrase</w:t>
      </w:r>
      <w:r w:rsidR="00EA1CA9" w:rsidRPr="007542C3">
        <w:rPr>
          <w:lang w:val="sq-AL"/>
        </w:rPr>
        <w:t>;</w:t>
      </w:r>
    </w:p>
    <w:p w:rsidR="00970723" w:rsidRPr="007542C3" w:rsidRDefault="002F68F3" w:rsidP="00970723">
      <w:pPr>
        <w:pStyle w:val="Paragrafi"/>
        <w:rPr>
          <w:lang w:val="sq-AL"/>
        </w:rPr>
      </w:pPr>
      <w:r w:rsidRPr="007542C3">
        <w:rPr>
          <w:lang w:val="sq-AL"/>
        </w:rPr>
        <w:t>-</w:t>
      </w:r>
      <w:r w:rsidR="00970723" w:rsidRPr="007542C3">
        <w:rPr>
          <w:lang w:val="sq-AL"/>
        </w:rPr>
        <w:t xml:space="preserve"> Mjetet me zinxhir sigurohen me të </w:t>
      </w:r>
      <w:r w:rsidR="006A1063" w:rsidRPr="007542C3">
        <w:rPr>
          <w:lang w:val="sq-AL"/>
        </w:rPr>
        <w:t>paktën</w:t>
      </w:r>
      <w:r w:rsidR="00970723" w:rsidRPr="007542C3">
        <w:rPr>
          <w:lang w:val="sq-AL"/>
        </w:rPr>
        <w:t xml:space="preserve"> dy dërrasa (lartësia s</w:t>
      </w:r>
      <w:r w:rsidR="00203909" w:rsidRPr="007542C3">
        <w:rPr>
          <w:rFonts w:ascii="Times New Roman" w:hAnsi="Times New Roman"/>
          <w:lang w:val="sq-AL"/>
        </w:rPr>
        <w:t>ë</w:t>
      </w:r>
      <w:r w:rsidR="00970723" w:rsidRPr="007542C3">
        <w:rPr>
          <w:lang w:val="sq-AL"/>
        </w:rPr>
        <w:t xml:space="preserve"> paku 5 cm)</w:t>
      </w:r>
      <w:r w:rsidR="00EA1CA9" w:rsidRPr="007542C3">
        <w:rPr>
          <w:lang w:val="sq-AL"/>
        </w:rPr>
        <w:t>.</w:t>
      </w:r>
    </w:p>
    <w:p w:rsidR="00970723" w:rsidRPr="007542C3" w:rsidRDefault="00E60753" w:rsidP="00970723">
      <w:pPr>
        <w:pStyle w:val="Paragrafi"/>
        <w:rPr>
          <w:lang w:val="sq-AL"/>
        </w:rPr>
      </w:pPr>
      <w:r>
        <w:rPr>
          <w:noProof/>
        </w:rPr>
        <w:pict>
          <v:shape id="Picture 113" o:spid="_x0000_s1677" type="#_x0000_t75" style="position:absolute;left:0;text-align:left;margin-left:47.1pt;margin-top:3.15pt;width:349.5pt;height:65.25pt;z-index:-251651072;visibility:visible">
            <v:imagedata r:id="rId65" o:title=""/>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2. Sigurimi me lidhje direkte</w:t>
      </w:r>
    </w:p>
    <w:p w:rsidR="00970723" w:rsidRPr="007542C3" w:rsidRDefault="00E60753" w:rsidP="00970723">
      <w:pPr>
        <w:pStyle w:val="Paragrafi"/>
        <w:rPr>
          <w:lang w:val="sq-AL"/>
        </w:rPr>
      </w:pPr>
      <w:r>
        <w:rPr>
          <w:noProof/>
        </w:rPr>
        <w:pict>
          <v:shape id="Picture 373" o:spid="_x0000_s1676" type="#_x0000_t75" style="position:absolute;left:0;text-align:left;margin-left:62.35pt;margin-top:31.35pt;width:322.1pt;height:65.45pt;rotation:-1;z-index:-251676672;visibility:visible">
            <v:imagedata r:id="rId66" o:title=""/>
            <w10:wrap type="topAndBottom"/>
          </v:shape>
        </w:pict>
      </w:r>
      <w:r w:rsidR="00EA1CA9" w:rsidRPr="007542C3">
        <w:rPr>
          <w:lang w:val="sq-AL"/>
        </w:rPr>
        <w:t xml:space="preserve">- </w:t>
      </w:r>
      <w:r w:rsidR="00970723" w:rsidRPr="007542C3">
        <w:rPr>
          <w:lang w:val="sq-AL"/>
        </w:rPr>
        <w:t>Në të dy</w:t>
      </w:r>
      <w:r w:rsidR="00150DF9" w:rsidRPr="007542C3">
        <w:rPr>
          <w:lang w:val="sq-AL"/>
        </w:rPr>
        <w:t>ja</w:t>
      </w:r>
      <w:r w:rsidR="00970723" w:rsidRPr="007542C3">
        <w:rPr>
          <w:lang w:val="sq-AL"/>
        </w:rPr>
        <w:t xml:space="preserve"> pjesët fundore të mjetit aplikohen lidhje të </w:t>
      </w:r>
      <w:r w:rsidR="002A3231" w:rsidRPr="007542C3">
        <w:rPr>
          <w:lang w:val="sq-AL"/>
        </w:rPr>
        <w:t>shtrënguara</w:t>
      </w:r>
      <w:r w:rsidR="00970723" w:rsidRPr="007542C3">
        <w:rPr>
          <w:lang w:val="sq-AL"/>
        </w:rPr>
        <w:t xml:space="preserve"> në veprim në dy drejtimet gjatësore e tërthore</w:t>
      </w:r>
      <w:r w:rsidR="00EA1CA9" w:rsidRPr="007542C3">
        <w:rPr>
          <w:lang w:val="sq-AL"/>
        </w:rPr>
        <w:t>.</w:t>
      </w:r>
    </w:p>
    <w:p w:rsidR="00970723" w:rsidRPr="007542C3" w:rsidRDefault="00970723" w:rsidP="00970723">
      <w:pPr>
        <w:pStyle w:val="Paragrafi"/>
        <w:rPr>
          <w:lang w:val="sq-AL"/>
        </w:rPr>
      </w:pPr>
      <w:r w:rsidRPr="007542C3">
        <w:rPr>
          <w:lang w:val="sq-AL"/>
        </w:rPr>
        <w:t xml:space="preserve">3. Mjetet e rënda me goma pneumatike, kur ngarkohen në </w:t>
      </w:r>
      <w:r w:rsidR="002F2914" w:rsidRPr="007542C3">
        <w:rPr>
          <w:lang w:val="sq-AL"/>
        </w:rPr>
        <w:t>vagonë</w:t>
      </w:r>
      <w:r w:rsidRPr="007542C3">
        <w:rPr>
          <w:lang w:val="sq-AL"/>
        </w:rPr>
        <w:t xml:space="preserve"> të specializuar, duhet të sigurohen me takot e vet vagonit. Takot duhet të veprojnë në dy drejtimet si atë gjatësor dhe atë anësor.</w:t>
      </w:r>
    </w:p>
    <w:p w:rsidR="00970723" w:rsidRPr="007542C3" w:rsidRDefault="00E60753" w:rsidP="00970723">
      <w:pPr>
        <w:pStyle w:val="Paragrafi"/>
        <w:rPr>
          <w:lang w:val="sq-AL"/>
        </w:rPr>
      </w:pPr>
      <w:r>
        <w:rPr>
          <w:noProof/>
        </w:rPr>
        <w:pict>
          <v:shape id="Picture 374" o:spid="_x0000_s1675" type="#_x0000_t75" style="position:absolute;left:0;text-align:left;margin-left:72.75pt;margin-top:2.15pt;width:316.85pt;height:103.85pt;z-index:-251675648;visibility:visible">
            <v:imagedata r:id="rId67" o:title=""/>
            <w10:wrap type="topAndBottom"/>
          </v:shape>
        </w:pict>
      </w:r>
      <w:r w:rsidR="00970723" w:rsidRPr="007542C3">
        <w:rPr>
          <w:lang w:val="sq-AL"/>
        </w:rPr>
        <w:t xml:space="preserve">4. Mjetet e lehta me goma pneumatike kur ngarkohen në </w:t>
      </w:r>
      <w:r w:rsidR="002F2914" w:rsidRPr="007542C3">
        <w:rPr>
          <w:lang w:val="sq-AL"/>
        </w:rPr>
        <w:t>vagonë</w:t>
      </w:r>
      <w:r w:rsidR="00970723" w:rsidRPr="007542C3">
        <w:rPr>
          <w:lang w:val="sq-AL"/>
        </w:rPr>
        <w:t xml:space="preserve"> të specializuar që përdorin tako për sigurim duhet të veprojnë në dy drejtimet si atë gjatësor dhe atë anësor.</w:t>
      </w:r>
    </w:p>
    <w:tbl>
      <w:tblPr>
        <w:tblW w:w="0" w:type="auto"/>
        <w:tblBorders>
          <w:insideV w:val="single" w:sz="4" w:space="0" w:color="auto"/>
        </w:tblBorders>
        <w:tblLook w:val="04A0"/>
      </w:tblPr>
      <w:tblGrid>
        <w:gridCol w:w="4363"/>
        <w:gridCol w:w="4364"/>
      </w:tblGrid>
      <w:tr w:rsidR="00701E17" w:rsidRPr="007542C3" w:rsidTr="00AC3DB6">
        <w:trPr>
          <w:trHeight w:val="1560"/>
        </w:trPr>
        <w:tc>
          <w:tcPr>
            <w:tcW w:w="4363" w:type="dxa"/>
          </w:tcPr>
          <w:p w:rsidR="00701E17" w:rsidRPr="00CD1173" w:rsidRDefault="00E60753" w:rsidP="00CD1173">
            <w:pPr>
              <w:pStyle w:val="Paragrafi"/>
              <w:ind w:firstLine="0"/>
              <w:rPr>
                <w:lang w:val="sq-AL"/>
              </w:rPr>
            </w:pPr>
            <w:r>
              <w:rPr>
                <w:noProof/>
              </w:rPr>
              <w:pict>
                <v:shape id="Picture 239" o:spid="_x0000_s1674" type="#_x0000_t75" style="position:absolute;left:0;text-align:left;margin-left:28pt;margin-top:1.85pt;width:175.65pt;height:77.7pt;rotation:-1;z-index:-251702272;visibility:visible">
                  <v:imagedata r:id="rId68" o:title=""/>
                </v:shape>
              </w:pict>
            </w:r>
            <w:r w:rsidR="00416352" w:rsidRPr="00CD1173">
              <w:rPr>
                <w:lang w:val="sq-AL"/>
              </w:rPr>
              <w:t>- Tako në rrotat ose në një aks</w:t>
            </w:r>
          </w:p>
        </w:tc>
        <w:tc>
          <w:tcPr>
            <w:tcW w:w="4364" w:type="dxa"/>
          </w:tcPr>
          <w:p w:rsidR="00701E17" w:rsidRPr="00CD1173" w:rsidRDefault="00257011" w:rsidP="00CD1173">
            <w:pPr>
              <w:pStyle w:val="Paragrafi"/>
              <w:ind w:firstLine="0"/>
              <w:rPr>
                <w:lang w:val="sq-AL"/>
              </w:rPr>
            </w:pPr>
            <w:r w:rsidRPr="00CD1173">
              <w:rPr>
                <w:lang w:val="sq-AL"/>
              </w:rPr>
              <w:t>- Vendosja e takove në  një rrotë  është e                                                                                                 lejueshme nëse vagoni ka një zon</w:t>
            </w:r>
            <w:r w:rsidRPr="00CD1173">
              <w:rPr>
                <w:rFonts w:ascii="Times New Roman" w:hAnsi="Times New Roman"/>
                <w:lang w:val="sq-AL"/>
              </w:rPr>
              <w:t>ë</w:t>
            </w:r>
            <w:r w:rsidRPr="00CD1173">
              <w:rPr>
                <w:lang w:val="sq-AL"/>
              </w:rPr>
              <w:t xml:space="preserve">                                                                                               udhëzuese të paktën 50 mm lartësi                                                                                                  që parandalon lëvizjen anësore që mund të                                                                                                 prishin gabaritin gjatë lëvizjes dhe takot                                                                                                  janë efektive në funksionim të rregullt n</w:t>
            </w:r>
            <w:r w:rsidRPr="00CD1173">
              <w:rPr>
                <w:rFonts w:ascii="Times New Roman" w:hAnsi="Times New Roman"/>
                <w:lang w:val="sq-AL"/>
              </w:rPr>
              <w:t>ë</w:t>
            </w:r>
            <w:r w:rsidRPr="00CD1173">
              <w:rPr>
                <w:lang w:val="sq-AL"/>
              </w:rPr>
              <w:t xml:space="preserve">                                                                                                 drejtimin gjatësor.</w:t>
            </w:r>
          </w:p>
        </w:tc>
      </w:tr>
      <w:tr w:rsidR="00257011" w:rsidRPr="007542C3" w:rsidTr="00AC3DB6">
        <w:trPr>
          <w:trHeight w:val="3056"/>
        </w:trPr>
        <w:tc>
          <w:tcPr>
            <w:tcW w:w="4363" w:type="dxa"/>
          </w:tcPr>
          <w:p w:rsidR="00257011" w:rsidRPr="00CD1173" w:rsidRDefault="00E60753" w:rsidP="00CD1173">
            <w:pPr>
              <w:pStyle w:val="Paragrafi"/>
              <w:ind w:firstLine="0"/>
              <w:rPr>
                <w:lang w:val="sq-AL"/>
              </w:rPr>
            </w:pPr>
            <w:r>
              <w:rPr>
                <w:noProof/>
              </w:rPr>
              <w:pict>
                <v:shape id="Picture 240" o:spid="_x0000_s1673" type="#_x0000_t75" style="position:absolute;left:0;text-align:left;margin-left:14.5pt;margin-top:21.6pt;width:188.65pt;height:91.5pt;rotation:-1;z-index:-251701248;visibility:visible;mso-position-horizontal-relative:text;mso-position-vertical-relative:text">
                  <v:imagedata r:id="rId69" o:title=""/>
                </v:shape>
              </w:pict>
            </w:r>
            <w:r w:rsidR="00257011" w:rsidRPr="00CD1173">
              <w:rPr>
                <w:lang w:val="sq-AL"/>
              </w:rPr>
              <w:t>Tako ballore për akset ballore dhe pas akseve të pasme</w:t>
            </w:r>
          </w:p>
        </w:tc>
        <w:tc>
          <w:tcPr>
            <w:tcW w:w="4364" w:type="dxa"/>
          </w:tcPr>
          <w:p w:rsidR="00257011" w:rsidRPr="00CD1173" w:rsidRDefault="00E60753" w:rsidP="00CD1173">
            <w:pPr>
              <w:pStyle w:val="Paragrafi"/>
              <w:ind w:firstLine="0"/>
              <w:rPr>
                <w:lang w:val="sq-AL"/>
              </w:rPr>
            </w:pPr>
            <w:r>
              <w:rPr>
                <w:noProof/>
              </w:rPr>
              <w:pict>
                <v:shape id="Picture 238" o:spid="_x0000_s1672" type="#_x0000_t75" style="position:absolute;left:0;text-align:left;margin-left:7.1pt;margin-top:8.95pt;width:212.9pt;height:177.8pt;rotation:-1;z-index:-251703296;visibility:visible;mso-position-horizontal-relative:text;mso-position-vertical-relative:text">
                  <v:imagedata r:id="rId70" o:title=""/>
                </v:shape>
              </w:pict>
            </w:r>
          </w:p>
        </w:tc>
      </w:tr>
    </w:tbl>
    <w:p w:rsidR="00257011" w:rsidRPr="007542C3" w:rsidRDefault="00257011" w:rsidP="002A3231">
      <w:pPr>
        <w:pStyle w:val="Paragrafi"/>
        <w:jc w:val="center"/>
        <w:rPr>
          <w:lang w:val="sq-AL"/>
        </w:rPr>
      </w:pPr>
    </w:p>
    <w:p w:rsidR="000E5603" w:rsidRDefault="000E5603" w:rsidP="006C0E69">
      <w:pPr>
        <w:pStyle w:val="NeniNr"/>
      </w:pPr>
    </w:p>
    <w:p w:rsidR="00970723" w:rsidRPr="007542C3" w:rsidRDefault="00970723" w:rsidP="006C0E69">
      <w:pPr>
        <w:pStyle w:val="NeniNr"/>
      </w:pPr>
      <w:r w:rsidRPr="007542C3">
        <w:t>Neni 27</w:t>
      </w:r>
    </w:p>
    <w:p w:rsidR="00970723" w:rsidRPr="007542C3" w:rsidRDefault="00970723" w:rsidP="006C0E69">
      <w:pPr>
        <w:pStyle w:val="NeniTitull"/>
      </w:pPr>
      <w:r w:rsidRPr="007542C3">
        <w:t xml:space="preserve">Mallra që </w:t>
      </w:r>
      <w:r w:rsidR="00C22E0C" w:rsidRPr="007542C3">
        <w:t>kanë</w:t>
      </w:r>
      <w:r w:rsidRPr="007542C3">
        <w:t xml:space="preserve"> prirje për anime</w:t>
      </w:r>
    </w:p>
    <w:p w:rsidR="002A3231" w:rsidRPr="007542C3" w:rsidRDefault="002A3231" w:rsidP="00970723">
      <w:pPr>
        <w:pStyle w:val="Paragrafi"/>
        <w:rPr>
          <w:lang w:val="sq-AL"/>
        </w:rPr>
      </w:pPr>
    </w:p>
    <w:p w:rsidR="00970723" w:rsidRPr="007542C3" w:rsidRDefault="00970723" w:rsidP="00970723">
      <w:pPr>
        <w:pStyle w:val="Paragrafi"/>
        <w:rPr>
          <w:lang w:val="sq-AL"/>
        </w:rPr>
      </w:pPr>
      <w:r w:rsidRPr="007542C3">
        <w:rPr>
          <w:lang w:val="sq-AL"/>
        </w:rPr>
        <w:t>Mallra që vendosen në mënyrë të lirë (me sipërfaqe mbështetëse të rrumbullaket ose këndore) dhe që mund të jenë:</w:t>
      </w:r>
    </w:p>
    <w:p w:rsidR="00970723" w:rsidRPr="007542C3" w:rsidRDefault="00970723" w:rsidP="00970723">
      <w:pPr>
        <w:pStyle w:val="Paragrafi"/>
        <w:rPr>
          <w:lang w:val="sq-AL"/>
        </w:rPr>
      </w:pPr>
      <w:r w:rsidRPr="007542C3">
        <w:rPr>
          <w:lang w:val="sq-AL"/>
        </w:rPr>
        <w:t>1.  Në formë të rregullt kubike ose cilindrike</w:t>
      </w:r>
      <w:r w:rsidR="00ED4D1F" w:rsidRPr="007542C3">
        <w:rPr>
          <w:lang w:val="sq-AL"/>
        </w:rPr>
        <w:t>.</w:t>
      </w:r>
    </w:p>
    <w:p w:rsidR="00970723" w:rsidRPr="007542C3" w:rsidRDefault="00970723" w:rsidP="00970723">
      <w:pPr>
        <w:pStyle w:val="Paragrafi"/>
        <w:rPr>
          <w:lang w:val="sq-AL"/>
        </w:rPr>
      </w:pPr>
      <w:r w:rsidRPr="007542C3">
        <w:rPr>
          <w:lang w:val="sq-AL"/>
        </w:rPr>
        <w:t xml:space="preserve">2. Me formë jo të rregullt (që përcaktohet nga </w:t>
      </w:r>
      <w:r w:rsidR="00400451" w:rsidRPr="007542C3">
        <w:rPr>
          <w:lang w:val="sq-AL"/>
        </w:rPr>
        <w:t>qendra</w:t>
      </w:r>
      <w:r w:rsidRPr="007542C3">
        <w:rPr>
          <w:lang w:val="sq-AL"/>
        </w:rPr>
        <w:t xml:space="preserve"> e gravitetit) duhet të sigurohen përkundrejt animit, në qoftë se raporti a:h ose b:k është më i vogël se</w:t>
      </w:r>
    </w:p>
    <w:p w:rsidR="00970723" w:rsidRDefault="00970723" w:rsidP="00970723">
      <w:pPr>
        <w:pStyle w:val="Paragrafi"/>
        <w:rPr>
          <w:lang w:val="sq-AL"/>
        </w:rPr>
      </w:pPr>
      <w:r w:rsidRPr="007542C3">
        <w:rPr>
          <w:lang w:val="sq-AL"/>
        </w:rPr>
        <w:t>- Në drejtimin gjatësor (malli i fiksuar ose jo i fiksuar)</w:t>
      </w:r>
    </w:p>
    <w:tbl>
      <w:tblPr>
        <w:tblW w:w="0" w:type="auto"/>
        <w:tblInd w:w="2518" w:type="dxa"/>
        <w:tblBorders>
          <w:insideH w:val="single" w:sz="4" w:space="0" w:color="auto"/>
          <w:insideV w:val="single" w:sz="4" w:space="0" w:color="auto"/>
        </w:tblBorders>
        <w:tblLook w:val="04A0"/>
      </w:tblPr>
      <w:tblGrid>
        <w:gridCol w:w="2125"/>
        <w:gridCol w:w="2269"/>
      </w:tblGrid>
      <w:tr w:rsidR="006C0E69" w:rsidTr="00416487">
        <w:tc>
          <w:tcPr>
            <w:tcW w:w="2125" w:type="dxa"/>
          </w:tcPr>
          <w:p w:rsidR="006C0E69" w:rsidRPr="00416487" w:rsidRDefault="006C0E69" w:rsidP="00416487">
            <w:pPr>
              <w:pStyle w:val="Paragrafi"/>
              <w:ind w:firstLine="0"/>
              <w:jc w:val="center"/>
              <w:rPr>
                <w:lang w:val="sq-AL"/>
              </w:rPr>
            </w:pPr>
            <w:r w:rsidRPr="00416487">
              <w:rPr>
                <w:lang w:val="sq-AL"/>
              </w:rPr>
              <w:t>7/10</w:t>
            </w:r>
          </w:p>
        </w:tc>
        <w:tc>
          <w:tcPr>
            <w:tcW w:w="2269" w:type="dxa"/>
          </w:tcPr>
          <w:p w:rsidR="006C0E69" w:rsidRPr="00416487" w:rsidRDefault="006C0E69" w:rsidP="00416487">
            <w:pPr>
              <w:pStyle w:val="Paragrafi"/>
              <w:ind w:firstLine="0"/>
              <w:jc w:val="center"/>
              <w:rPr>
                <w:lang w:val="sq-AL"/>
              </w:rPr>
            </w:pPr>
            <w:r w:rsidRPr="00416487">
              <w:rPr>
                <w:lang w:val="sq-AL"/>
              </w:rPr>
              <w:t>6/10</w:t>
            </w:r>
          </w:p>
        </w:tc>
      </w:tr>
    </w:tbl>
    <w:p w:rsidR="00AC3DB6" w:rsidRDefault="00E60753" w:rsidP="00970723">
      <w:pPr>
        <w:pStyle w:val="Paragrafi"/>
        <w:rPr>
          <w:lang w:val="sq-AL"/>
        </w:rPr>
      </w:pPr>
      <w:r>
        <w:rPr>
          <w:noProof/>
        </w:rPr>
        <w:pict>
          <v:shape id="Picture 114" o:spid="_x0000_s1671" type="#_x0000_t75" style="position:absolute;left:0;text-align:left;margin-left:49.95pt;margin-top:22.15pt;width:364.35pt;height:101pt;z-index:-251650048;visibility:visible;mso-position-horizontal-relative:text;mso-position-vertical-relative:text">
            <v:imagedata r:id="rId71" o:title=""/>
            <w10:wrap type="topAndBottom"/>
          </v:shape>
        </w:pict>
      </w:r>
    </w:p>
    <w:p w:rsidR="00970723" w:rsidRPr="007542C3" w:rsidRDefault="00BE169A" w:rsidP="00970723">
      <w:pPr>
        <w:pStyle w:val="Paragrafi"/>
        <w:rPr>
          <w:lang w:val="sq-AL"/>
        </w:rPr>
      </w:pPr>
      <w:r w:rsidRPr="007542C3">
        <w:rPr>
          <w:lang w:val="sq-AL"/>
        </w:rPr>
        <w:t xml:space="preserve">- </w:t>
      </w:r>
      <w:r w:rsidR="00970723" w:rsidRPr="007542C3">
        <w:rPr>
          <w:lang w:val="sq-AL"/>
        </w:rPr>
        <w:t>Në drejtimin tërthor 5/10</w:t>
      </w:r>
    </w:p>
    <w:p w:rsidR="00970723" w:rsidRDefault="00E60753" w:rsidP="00970723">
      <w:pPr>
        <w:pStyle w:val="Paragrafi"/>
        <w:rPr>
          <w:lang w:val="sq-AL"/>
        </w:rPr>
      </w:pPr>
      <w:r>
        <w:rPr>
          <w:noProof/>
        </w:rPr>
        <w:pict>
          <v:shape id="Picture 376" o:spid="_x0000_s1783" type="#_x0000_t75" style="position:absolute;left:0;text-align:left;margin-left:86.55pt;margin-top:50.75pt;width:292.2pt;height:112.3pt;z-index:-251531264;visibility:visible">
            <v:imagedata r:id="rId72" o:title=""/>
            <w10:wrap type="topAndBottom"/>
          </v:shape>
        </w:pict>
      </w:r>
      <w:r w:rsidR="00A77418" w:rsidRPr="007542C3">
        <w:rPr>
          <w:lang w:val="sq-AL"/>
        </w:rPr>
        <w:t xml:space="preserve">- </w:t>
      </w:r>
      <w:r w:rsidR="00970723" w:rsidRPr="007542C3">
        <w:rPr>
          <w:lang w:val="sq-AL"/>
        </w:rPr>
        <w:t xml:space="preserve">7/10 për </w:t>
      </w:r>
      <w:r w:rsidR="002F2914" w:rsidRPr="007542C3">
        <w:rPr>
          <w:lang w:val="sq-AL"/>
        </w:rPr>
        <w:t>vagonë</w:t>
      </w:r>
      <w:r w:rsidR="00970723" w:rsidRPr="007542C3">
        <w:rPr>
          <w:lang w:val="sq-AL"/>
        </w:rPr>
        <w:t xml:space="preserve"> platformë dhe at</w:t>
      </w:r>
      <w:r w:rsidR="00543BB6" w:rsidRPr="007542C3">
        <w:rPr>
          <w:lang w:val="sq-AL"/>
        </w:rPr>
        <w:t>a</w:t>
      </w:r>
      <w:r w:rsidR="00970723" w:rsidRPr="007542C3">
        <w:rPr>
          <w:lang w:val="sq-AL"/>
        </w:rPr>
        <w:t xml:space="preserve"> special</w:t>
      </w:r>
      <w:r w:rsidR="00543BB6" w:rsidRPr="007542C3">
        <w:rPr>
          <w:rFonts w:ascii="Times New Roman" w:hAnsi="Times New Roman"/>
          <w:lang w:val="sq-AL"/>
        </w:rPr>
        <w:t>ë</w:t>
      </w:r>
      <w:r w:rsidR="00970723" w:rsidRPr="007542C3">
        <w:rPr>
          <w:lang w:val="sq-AL"/>
        </w:rPr>
        <w:t xml:space="preserve"> të </w:t>
      </w:r>
      <w:r w:rsidR="002F3A95" w:rsidRPr="007542C3">
        <w:rPr>
          <w:lang w:val="sq-AL"/>
        </w:rPr>
        <w:t>ulët</w:t>
      </w:r>
      <w:r w:rsidR="00970723" w:rsidRPr="007542C3">
        <w:rPr>
          <w:lang w:val="sq-AL"/>
        </w:rPr>
        <w:t>, n</w:t>
      </w:r>
      <w:r w:rsidR="002A3231" w:rsidRPr="007542C3">
        <w:rPr>
          <w:rFonts w:ascii="Times New Roman" w:hAnsi="Times New Roman"/>
          <w:lang w:val="sq-AL"/>
        </w:rPr>
        <w:t>ë</w:t>
      </w:r>
      <w:r w:rsidR="002A3231" w:rsidRPr="007542C3">
        <w:rPr>
          <w:lang w:val="sq-AL"/>
        </w:rPr>
        <w:t xml:space="preserve"> </w:t>
      </w:r>
      <w:r w:rsidR="00970723" w:rsidRPr="007542C3">
        <w:rPr>
          <w:lang w:val="sq-AL"/>
        </w:rPr>
        <w:t>q</w:t>
      </w:r>
      <w:r w:rsidR="002A3231" w:rsidRPr="007542C3">
        <w:rPr>
          <w:lang w:val="sq-AL"/>
        </w:rPr>
        <w:t>oft</w:t>
      </w:r>
      <w:r w:rsidR="002A3231" w:rsidRPr="007542C3">
        <w:rPr>
          <w:rFonts w:ascii="Times New Roman" w:hAnsi="Times New Roman"/>
          <w:lang w:val="sq-AL"/>
        </w:rPr>
        <w:t>ë</w:t>
      </w:r>
      <w:r w:rsidR="002A3231" w:rsidRPr="007542C3">
        <w:rPr>
          <w:lang w:val="sq-AL"/>
        </w:rPr>
        <w:t xml:space="preserve"> </w:t>
      </w:r>
      <w:r w:rsidR="00970723" w:rsidRPr="007542C3">
        <w:rPr>
          <w:lang w:val="sq-AL"/>
        </w:rPr>
        <w:t xml:space="preserve">se raporti i peshës së njësisë së ngarkuar përkundrejt sipërfaqes anësore të ekspozuar përkundrejt erës (produkti i </w:t>
      </w:r>
      <w:r w:rsidR="002A3231" w:rsidRPr="007542C3">
        <w:rPr>
          <w:lang w:val="sq-AL"/>
        </w:rPr>
        <w:t>gjatësisë</w:t>
      </w:r>
      <w:r w:rsidR="00970723" w:rsidRPr="007542C3">
        <w:rPr>
          <w:lang w:val="sq-AL"/>
        </w:rPr>
        <w:t xml:space="preserve"> me lartësinë e mallit) është më pak se 1 ton/m</w:t>
      </w:r>
      <w:r w:rsidR="00970723" w:rsidRPr="007542C3">
        <w:rPr>
          <w:vertAlign w:val="superscript"/>
          <w:lang w:val="sq-AL"/>
        </w:rPr>
        <w:t>2</w:t>
      </w:r>
      <w:r w:rsidR="00970723" w:rsidRPr="007542C3">
        <w:rPr>
          <w:lang w:val="sq-AL"/>
        </w:rPr>
        <w:t>.</w:t>
      </w:r>
    </w:p>
    <w:p w:rsidR="00AC3DB6" w:rsidRDefault="00AC3DB6" w:rsidP="00970723">
      <w:pPr>
        <w:pStyle w:val="Paragrafi"/>
        <w:rPr>
          <w:lang w:val="sq-AL"/>
        </w:rPr>
      </w:pPr>
    </w:p>
    <w:p w:rsidR="00970723" w:rsidRDefault="00E60753" w:rsidP="00970723">
      <w:pPr>
        <w:pStyle w:val="Paragrafi"/>
        <w:rPr>
          <w:lang w:val="sq-AL"/>
        </w:rPr>
      </w:pPr>
      <w:r>
        <w:rPr>
          <w:noProof/>
        </w:rPr>
        <w:pict>
          <v:shape id="Picture 243" o:spid="_x0000_s1784" type="#_x0000_t75" style="position:absolute;left:0;text-align:left;margin-left:137.85pt;margin-top:34.2pt;width:249.05pt;height:73.55pt;rotation:-1;z-index:-251530240;visibility:visible">
            <v:imagedata r:id="rId73" o:title="" croptop="7831f" cropbottom="2905f"/>
            <w10:wrap type="topAndBottom"/>
          </v:shape>
        </w:pict>
      </w:r>
      <w:r w:rsidR="00970723" w:rsidRPr="007542C3">
        <w:rPr>
          <w:lang w:val="sq-AL"/>
        </w:rPr>
        <w:t>Këto vlera duhet</w:t>
      </w:r>
      <w:r w:rsidR="00445104" w:rsidRPr="007542C3">
        <w:rPr>
          <w:lang w:val="sq-AL"/>
        </w:rPr>
        <w:t>,</w:t>
      </w:r>
      <w:r w:rsidR="00970723" w:rsidRPr="007542C3">
        <w:rPr>
          <w:lang w:val="sq-AL"/>
        </w:rPr>
        <w:t xml:space="preserve"> gjithashtu</w:t>
      </w:r>
      <w:r w:rsidR="00445104" w:rsidRPr="007542C3">
        <w:rPr>
          <w:lang w:val="sq-AL"/>
        </w:rPr>
        <w:t>,</w:t>
      </w:r>
      <w:r w:rsidR="00970723" w:rsidRPr="007542C3">
        <w:rPr>
          <w:lang w:val="sq-AL"/>
        </w:rPr>
        <w:t xml:space="preserve"> të zbatohen në</w:t>
      </w:r>
      <w:r w:rsidR="002A3231" w:rsidRPr="007542C3">
        <w:rPr>
          <w:lang w:val="sq-AL"/>
        </w:rPr>
        <w:t xml:space="preserve"> </w:t>
      </w:r>
      <w:r w:rsidR="00970723" w:rsidRPr="007542C3">
        <w:rPr>
          <w:lang w:val="sq-AL"/>
        </w:rPr>
        <w:t>qoftë</w:t>
      </w:r>
      <w:r w:rsidR="002A3231" w:rsidRPr="007542C3">
        <w:rPr>
          <w:lang w:val="sq-AL"/>
        </w:rPr>
        <w:t xml:space="preserve"> </w:t>
      </w:r>
      <w:r w:rsidR="00970723" w:rsidRPr="007542C3">
        <w:rPr>
          <w:lang w:val="sq-AL"/>
        </w:rPr>
        <w:t>se ngarkesa është vendosur në pajisje mbështetëse, slita etj</w:t>
      </w:r>
      <w:r w:rsidR="00C22E0C" w:rsidRPr="007542C3">
        <w:rPr>
          <w:lang w:val="sq-AL"/>
        </w:rPr>
        <w:t>.</w:t>
      </w:r>
      <w:r w:rsidR="00970723" w:rsidRPr="007542C3">
        <w:rPr>
          <w:lang w:val="sq-AL"/>
        </w:rPr>
        <w:t xml:space="preserve"> dhe që janë të lidhura së bashku duke formuar një njësi ngarkese.</w:t>
      </w:r>
    </w:p>
    <w:p w:rsidR="00970723" w:rsidRPr="007542C3" w:rsidRDefault="00970723" w:rsidP="00970723">
      <w:pPr>
        <w:pStyle w:val="Paragrafi"/>
        <w:rPr>
          <w:lang w:val="sq-AL"/>
        </w:rPr>
      </w:pPr>
      <w:r w:rsidRPr="007542C3">
        <w:rPr>
          <w:lang w:val="sq-AL"/>
        </w:rPr>
        <w:t>Animi ka gjithashtu mundësi të mënjanohet nëpërmjet:</w:t>
      </w:r>
    </w:p>
    <w:p w:rsidR="00970723" w:rsidRPr="007542C3" w:rsidRDefault="00E60753" w:rsidP="00970723">
      <w:pPr>
        <w:pStyle w:val="Paragrafi"/>
        <w:rPr>
          <w:lang w:val="sq-AL"/>
        </w:rPr>
      </w:pPr>
      <w:r>
        <w:rPr>
          <w:noProof/>
        </w:rPr>
        <w:pict>
          <v:shape id="Picture 244" o:spid="_x0000_s1667" type="#_x0000_t75" style="position:absolute;left:0;text-align:left;margin-left:82pt;margin-top:21.65pt;width:260.05pt;height:59.85pt;z-index:-251700224;visibility:visible">
            <v:imagedata r:id="rId74" o:title=""/>
            <w10:wrap type="topAndBottom"/>
          </v:shape>
        </w:pict>
      </w:r>
      <w:r w:rsidR="008F6446" w:rsidRPr="007542C3">
        <w:rPr>
          <w:lang w:val="sq-AL"/>
        </w:rPr>
        <w:t xml:space="preserve">- </w:t>
      </w:r>
      <w:r w:rsidR="00970723" w:rsidRPr="007542C3">
        <w:rPr>
          <w:lang w:val="sq-AL"/>
        </w:rPr>
        <w:t>Vendosjes së disa ngarkesave në formacion kompakt dhe të lidhura së bashku</w:t>
      </w:r>
      <w:r w:rsidR="00445104" w:rsidRPr="007542C3">
        <w:rPr>
          <w:lang w:val="sq-AL"/>
        </w:rPr>
        <w:t>.</w:t>
      </w:r>
    </w:p>
    <w:p w:rsidR="00970723" w:rsidRPr="007542C3" w:rsidRDefault="00E60753" w:rsidP="00970723">
      <w:pPr>
        <w:pStyle w:val="Paragrafi"/>
        <w:rPr>
          <w:lang w:val="sq-AL"/>
        </w:rPr>
      </w:pPr>
      <w:r>
        <w:rPr>
          <w:noProof/>
        </w:rPr>
        <w:pict>
          <v:shape id="Picture 245" o:spid="_x0000_s1668" type="#_x0000_t75" style="position:absolute;left:0;text-align:left;margin-left:243.05pt;margin-top:68.3pt;width:99pt;height:48.25pt;z-index:-251699200;visibility:visible">
            <v:imagedata r:id="rId75" o:title="" croptop="7004f"/>
          </v:shape>
        </w:pict>
      </w:r>
    </w:p>
    <w:p w:rsidR="00970723" w:rsidRPr="007542C3" w:rsidRDefault="003D3043" w:rsidP="00970723">
      <w:pPr>
        <w:pStyle w:val="Paragrafi"/>
        <w:rPr>
          <w:lang w:val="sq-AL"/>
        </w:rPr>
      </w:pPr>
      <w:r w:rsidRPr="007542C3">
        <w:rPr>
          <w:lang w:val="sq-AL"/>
        </w:rPr>
        <w:t xml:space="preserve">- </w:t>
      </w:r>
      <w:r w:rsidR="00970723" w:rsidRPr="007542C3">
        <w:rPr>
          <w:lang w:val="sq-AL"/>
        </w:rPr>
        <w:t>Lidhjes direkte ose suporteve mbështetëse</w:t>
      </w:r>
      <w:r w:rsidR="00445104" w:rsidRPr="007542C3">
        <w:rPr>
          <w:lang w:val="sq-AL"/>
        </w:rPr>
        <w:t>.</w:t>
      </w:r>
    </w:p>
    <w:p w:rsidR="00970723" w:rsidRPr="007542C3" w:rsidRDefault="00970723" w:rsidP="00970723">
      <w:pPr>
        <w:pStyle w:val="Paragrafi"/>
        <w:rPr>
          <w:lang w:val="sq-AL"/>
        </w:rPr>
      </w:pPr>
    </w:p>
    <w:p w:rsidR="00AC3DB6" w:rsidRDefault="00AC3DB6" w:rsidP="00970723">
      <w:pPr>
        <w:pStyle w:val="Paragrafi"/>
        <w:rPr>
          <w:lang w:val="sq-AL"/>
        </w:rPr>
      </w:pPr>
    </w:p>
    <w:p w:rsidR="00970723" w:rsidRPr="007542C3" w:rsidRDefault="003D3043" w:rsidP="00970723">
      <w:pPr>
        <w:pStyle w:val="Paragrafi"/>
        <w:rPr>
          <w:lang w:val="sq-AL"/>
        </w:rPr>
      </w:pPr>
      <w:r w:rsidRPr="007542C3">
        <w:rPr>
          <w:lang w:val="sq-AL"/>
        </w:rPr>
        <w:t xml:space="preserve">- </w:t>
      </w:r>
      <w:r w:rsidR="00970723" w:rsidRPr="007542C3">
        <w:rPr>
          <w:lang w:val="sq-AL"/>
        </w:rPr>
        <w:t>Mbështetjes në pjesën e poshtme duke përdorur slitat.</w:t>
      </w:r>
    </w:p>
    <w:p w:rsidR="00970723" w:rsidRPr="007542C3" w:rsidRDefault="00970723" w:rsidP="00970723">
      <w:pPr>
        <w:pStyle w:val="Paragrafi"/>
        <w:rPr>
          <w:lang w:val="sq-AL"/>
        </w:rPr>
      </w:pPr>
      <w:r w:rsidRPr="007542C3">
        <w:rPr>
          <w:lang w:val="sq-AL"/>
        </w:rPr>
        <w:t>Slitat duhet të jenë të pozicionuara në mënyrë të tillë që ato të mos anohen</w:t>
      </w:r>
      <w:r w:rsidR="00445104" w:rsidRPr="007542C3">
        <w:rPr>
          <w:lang w:val="sq-AL"/>
        </w:rPr>
        <w:t>,</w:t>
      </w:r>
      <w:r w:rsidRPr="007542C3">
        <w:rPr>
          <w:lang w:val="sq-AL"/>
        </w:rPr>
        <w:t xml:space="preserve"> kujdes duhet t</w:t>
      </w:r>
      <w:r w:rsidR="00983900" w:rsidRPr="007542C3">
        <w:rPr>
          <w:lang w:val="sq-AL"/>
        </w:rPr>
        <w:t>’</w:t>
      </w:r>
      <w:r w:rsidRPr="007542C3">
        <w:rPr>
          <w:lang w:val="sq-AL"/>
        </w:rPr>
        <w:t>i kushtohet sigurisë nga ngarkimi i njëanshëm i vagonit.</w:t>
      </w:r>
    </w:p>
    <w:p w:rsidR="003D3043" w:rsidRPr="007542C3" w:rsidRDefault="00E60753" w:rsidP="002A3231">
      <w:pPr>
        <w:pStyle w:val="Paragrafi"/>
        <w:jc w:val="center"/>
        <w:rPr>
          <w:lang w:val="sq-AL"/>
        </w:rPr>
      </w:pPr>
      <w:r>
        <w:rPr>
          <w:noProof/>
        </w:rPr>
        <w:pict>
          <v:shape id="Picture 246" o:spid="_x0000_s1666" type="#_x0000_t75" style="position:absolute;left:0;text-align:left;margin-left:174.65pt;margin-top:12.9pt;width:150.4pt;height:65.9pt;z-index:-251698176;visibility:visible">
            <v:imagedata r:id="rId76" o:title="" croptop="4070f" cropbottom="3982f"/>
            <w10:wrap type="topAndBottom"/>
          </v:shape>
        </w:pict>
      </w:r>
    </w:p>
    <w:p w:rsidR="00970723" w:rsidRPr="007542C3" w:rsidRDefault="00970723" w:rsidP="00AC3DB6">
      <w:pPr>
        <w:pStyle w:val="NeniNr"/>
      </w:pPr>
      <w:r w:rsidRPr="007542C3">
        <w:t>Neni 28</w:t>
      </w:r>
    </w:p>
    <w:p w:rsidR="00970723" w:rsidRPr="007542C3" w:rsidRDefault="00970723" w:rsidP="00AC3DB6">
      <w:pPr>
        <w:pStyle w:val="NeniTitull"/>
      </w:pPr>
      <w:r w:rsidRPr="007542C3">
        <w:t>Mallra q</w:t>
      </w:r>
      <w:r w:rsidR="00203909" w:rsidRPr="007542C3">
        <w:rPr>
          <w:rFonts w:ascii="Times New Roman" w:hAnsi="Times New Roman"/>
        </w:rPr>
        <w:t>ë</w:t>
      </w:r>
      <w:r w:rsidRPr="007542C3">
        <w:t xml:space="preserve"> ngarkohen në stiv</w:t>
      </w:r>
      <w:r w:rsidR="00203909" w:rsidRPr="007542C3">
        <w:rPr>
          <w:rFonts w:ascii="Times New Roman" w:hAnsi="Times New Roman"/>
        </w:rPr>
        <w:t>ë</w:t>
      </w:r>
    </w:p>
    <w:p w:rsidR="002A3231" w:rsidRPr="007542C3" w:rsidRDefault="002A3231" w:rsidP="002A3231">
      <w:pPr>
        <w:pStyle w:val="Paragrafi"/>
        <w:jc w:val="center"/>
        <w:rPr>
          <w:b/>
          <w:lang w:val="sq-AL"/>
        </w:rPr>
      </w:pPr>
    </w:p>
    <w:p w:rsidR="00970723" w:rsidRPr="007542C3" w:rsidRDefault="009528FC" w:rsidP="00970723">
      <w:pPr>
        <w:pStyle w:val="Paragrafi"/>
        <w:rPr>
          <w:lang w:val="sq-AL"/>
        </w:rPr>
      </w:pPr>
      <w:r w:rsidRPr="007542C3">
        <w:rPr>
          <w:lang w:val="sq-AL"/>
        </w:rPr>
        <w:t xml:space="preserve">1. </w:t>
      </w:r>
      <w:r w:rsidR="00970723" w:rsidRPr="007542C3">
        <w:rPr>
          <w:lang w:val="sq-AL"/>
        </w:rPr>
        <w:t>Mallrat me cop</w:t>
      </w:r>
      <w:r w:rsidR="00445104" w:rsidRPr="007542C3">
        <w:rPr>
          <w:rFonts w:ascii="Times New Roman" w:hAnsi="Times New Roman"/>
          <w:lang w:val="sq-AL"/>
        </w:rPr>
        <w:t>ë</w:t>
      </w:r>
      <w:r w:rsidR="00970723" w:rsidRPr="007542C3">
        <w:rPr>
          <w:lang w:val="sq-AL"/>
        </w:rPr>
        <w:t xml:space="preserve"> duhet të jenë të shpërndara në një s</w:t>
      </w:r>
      <w:r w:rsidR="002A3231" w:rsidRPr="007542C3">
        <w:rPr>
          <w:lang w:val="sq-AL"/>
        </w:rPr>
        <w:t>ipërfaqe sa më të madhe të mund</w:t>
      </w:r>
      <w:r w:rsidR="00970723" w:rsidRPr="007542C3">
        <w:rPr>
          <w:lang w:val="sq-AL"/>
        </w:rPr>
        <w:t>shme të dyshemesë</w:t>
      </w:r>
      <w:r w:rsidR="00445104" w:rsidRPr="007542C3">
        <w:rPr>
          <w:lang w:val="sq-AL"/>
        </w:rPr>
        <w:t>,</w:t>
      </w:r>
      <w:r w:rsidR="00970723" w:rsidRPr="007542C3">
        <w:rPr>
          <w:lang w:val="sq-AL"/>
        </w:rPr>
        <w:t xml:space="preserve"> në mënyrë që lartësia e ngarkesës të jetë mundësisht sa më e </w:t>
      </w:r>
      <w:r w:rsidR="002F3A95" w:rsidRPr="007542C3">
        <w:rPr>
          <w:lang w:val="sq-AL"/>
        </w:rPr>
        <w:t>ulët</w:t>
      </w:r>
      <w:r w:rsidR="00970723" w:rsidRPr="007542C3">
        <w:rPr>
          <w:lang w:val="sq-AL"/>
        </w:rPr>
        <w:t>.</w:t>
      </w:r>
    </w:p>
    <w:p w:rsidR="00970723" w:rsidRPr="007542C3" w:rsidRDefault="00E60753" w:rsidP="00970723">
      <w:pPr>
        <w:pStyle w:val="Paragrafi"/>
        <w:rPr>
          <w:lang w:val="sq-AL"/>
        </w:rPr>
      </w:pPr>
      <w:r>
        <w:rPr>
          <w:noProof/>
        </w:rPr>
        <w:pict>
          <v:shape id="Picture 377" o:spid="_x0000_s1665" type="#_x0000_t75" style="position:absolute;left:0;text-align:left;margin-left:73.1pt;margin-top:14.25pt;width:275.15pt;height:48.35pt;rotation:-1;z-index:-251674624;visibility:visible">
            <v:imagedata r:id="rId77" o:title=""/>
            <w10:wrap type="topAndBottom"/>
          </v:shape>
        </w:pict>
      </w:r>
      <w:r w:rsidR="00970723" w:rsidRPr="007542C3">
        <w:rPr>
          <w:lang w:val="sq-AL"/>
        </w:rPr>
        <w:t>Mallrat që ngarkohen në stiv</w:t>
      </w:r>
      <w:r w:rsidR="006375EE" w:rsidRPr="007542C3">
        <w:rPr>
          <w:rFonts w:ascii="Times New Roman" w:hAnsi="Times New Roman"/>
          <w:lang w:val="sq-AL"/>
        </w:rPr>
        <w:t>ë</w:t>
      </w:r>
      <w:r w:rsidR="00970723" w:rsidRPr="007542C3">
        <w:rPr>
          <w:lang w:val="sq-AL"/>
        </w:rPr>
        <w:t xml:space="preserve"> duhet të formojnë një stivë stabël që të parandalojë </w:t>
      </w:r>
      <w:r w:rsidR="002A3231" w:rsidRPr="007542C3">
        <w:rPr>
          <w:lang w:val="sq-AL"/>
        </w:rPr>
        <w:t>rrezikshmërinë</w:t>
      </w:r>
      <w:r w:rsidR="00970723" w:rsidRPr="007542C3">
        <w:rPr>
          <w:lang w:val="sq-AL"/>
        </w:rPr>
        <w:t xml:space="preserve"> e lëvizjes së tyre, si p.sh</w:t>
      </w:r>
      <w:r w:rsidR="002C0E20" w:rsidRPr="007542C3">
        <w:rPr>
          <w:lang w:val="sq-AL"/>
        </w:rPr>
        <w:t>.</w:t>
      </w:r>
      <w:r w:rsidR="00970723" w:rsidRPr="007542C3">
        <w:rPr>
          <w:lang w:val="sq-AL"/>
        </w:rPr>
        <w:t xml:space="preserve"> nëpërmjet:</w:t>
      </w:r>
    </w:p>
    <w:p w:rsidR="00970723" w:rsidRPr="007542C3" w:rsidRDefault="009528FC" w:rsidP="00970723">
      <w:pPr>
        <w:pStyle w:val="Paragrafi"/>
        <w:rPr>
          <w:lang w:val="sq-AL"/>
        </w:rPr>
      </w:pPr>
      <w:r w:rsidRPr="007542C3">
        <w:rPr>
          <w:lang w:val="sq-AL"/>
        </w:rPr>
        <w:t xml:space="preserve">- </w:t>
      </w:r>
      <w:r w:rsidR="00970723" w:rsidRPr="007542C3">
        <w:rPr>
          <w:lang w:val="sq-AL"/>
        </w:rPr>
        <w:t>Vendosjes në rreshta, në një r</w:t>
      </w:r>
      <w:r w:rsidR="00D35C07" w:rsidRPr="007542C3">
        <w:rPr>
          <w:lang w:val="sq-AL"/>
        </w:rPr>
        <w:t>resht ngjitur njëra-tjetrës (</w:t>
      </w:r>
      <w:r w:rsidR="00970723" w:rsidRPr="007542C3">
        <w:rPr>
          <w:lang w:val="sq-AL"/>
        </w:rPr>
        <w:t>p.sh</w:t>
      </w:r>
      <w:r w:rsidR="00D35C07" w:rsidRPr="007542C3">
        <w:rPr>
          <w:lang w:val="sq-AL"/>
        </w:rPr>
        <w:t>.:</w:t>
      </w:r>
      <w:r w:rsidR="00970723" w:rsidRPr="007542C3">
        <w:rPr>
          <w:lang w:val="sq-AL"/>
        </w:rPr>
        <w:t xml:space="preserve"> për prokate çeliku, blloqe </w:t>
      </w:r>
      <w:r w:rsidR="002A3231" w:rsidRPr="007542C3">
        <w:rPr>
          <w:lang w:val="sq-AL"/>
        </w:rPr>
        <w:t>çeliku</w:t>
      </w:r>
      <w:r w:rsidR="00970723" w:rsidRPr="007542C3">
        <w:rPr>
          <w:lang w:val="sq-AL"/>
        </w:rPr>
        <w:t>, thasë)</w:t>
      </w:r>
      <w:r w:rsidR="00445104" w:rsidRPr="007542C3">
        <w:rPr>
          <w:lang w:val="sq-AL"/>
        </w:rPr>
        <w:t>;</w:t>
      </w:r>
    </w:p>
    <w:p w:rsidR="00970723" w:rsidRPr="007542C3" w:rsidRDefault="009528FC" w:rsidP="00970723">
      <w:pPr>
        <w:pStyle w:val="Paragrafi"/>
        <w:rPr>
          <w:lang w:val="sq-AL"/>
        </w:rPr>
      </w:pPr>
      <w:r w:rsidRPr="007542C3">
        <w:rPr>
          <w:lang w:val="sq-AL"/>
        </w:rPr>
        <w:t xml:space="preserve">- </w:t>
      </w:r>
      <w:r w:rsidR="00970723" w:rsidRPr="007542C3">
        <w:rPr>
          <w:lang w:val="sq-AL"/>
        </w:rPr>
        <w:t>Përdorimit të takove të drurit ose materiale (tako) me koefi</w:t>
      </w:r>
      <w:r w:rsidR="002A3231" w:rsidRPr="007542C3">
        <w:rPr>
          <w:lang w:val="sq-AL"/>
        </w:rPr>
        <w:t>ci</w:t>
      </w:r>
      <w:r w:rsidR="00970723" w:rsidRPr="007542C3">
        <w:rPr>
          <w:lang w:val="sq-AL"/>
        </w:rPr>
        <w:t>ent fërkimi të lartë (p.sh</w:t>
      </w:r>
      <w:r w:rsidR="002C0E20" w:rsidRPr="007542C3">
        <w:rPr>
          <w:lang w:val="sq-AL"/>
        </w:rPr>
        <w:t>.</w:t>
      </w:r>
      <w:r w:rsidR="00970723" w:rsidRPr="007542C3">
        <w:rPr>
          <w:lang w:val="sq-AL"/>
        </w:rPr>
        <w:t xml:space="preserve"> për pllaka, llamarina çeliku, dërras</w:t>
      </w:r>
      <w:r w:rsidR="00CF368C" w:rsidRPr="007542C3">
        <w:rPr>
          <w:rFonts w:ascii="Times New Roman" w:hAnsi="Times New Roman"/>
          <w:lang w:val="sq-AL"/>
        </w:rPr>
        <w:t>ë</w:t>
      </w:r>
      <w:r w:rsidR="00970723" w:rsidRPr="007542C3">
        <w:rPr>
          <w:lang w:val="sq-AL"/>
        </w:rPr>
        <w:t xml:space="preserve"> e sharruar, rula letre)</w:t>
      </w:r>
      <w:r w:rsidR="00445104" w:rsidRPr="007542C3">
        <w:rPr>
          <w:lang w:val="sq-AL"/>
        </w:rPr>
        <w:t>;</w:t>
      </w:r>
    </w:p>
    <w:p w:rsidR="00970723" w:rsidRPr="007542C3" w:rsidRDefault="009528FC" w:rsidP="00970723">
      <w:pPr>
        <w:pStyle w:val="Paragrafi"/>
        <w:rPr>
          <w:lang w:val="sq-AL"/>
        </w:rPr>
      </w:pPr>
      <w:r w:rsidRPr="007542C3">
        <w:rPr>
          <w:lang w:val="sq-AL"/>
        </w:rPr>
        <w:t xml:space="preserve">- </w:t>
      </w:r>
      <w:r w:rsidR="00970723" w:rsidRPr="007542C3">
        <w:rPr>
          <w:lang w:val="sq-AL"/>
        </w:rPr>
        <w:t>Përdorimit të pajisjeve mbështetëse (p.sh</w:t>
      </w:r>
      <w:r w:rsidR="002C0E20" w:rsidRPr="007542C3">
        <w:rPr>
          <w:lang w:val="sq-AL"/>
        </w:rPr>
        <w:t>.</w:t>
      </w:r>
      <w:r w:rsidR="00970723" w:rsidRPr="007542C3">
        <w:rPr>
          <w:lang w:val="sq-AL"/>
        </w:rPr>
        <w:t xml:space="preserve"> për tubat ose fuçit</w:t>
      </w:r>
      <w:r w:rsidR="002A3231" w:rsidRPr="007542C3">
        <w:rPr>
          <w:rFonts w:ascii="Times New Roman" w:hAnsi="Times New Roman"/>
          <w:lang w:val="sq-AL"/>
        </w:rPr>
        <w:t>ë</w:t>
      </w:r>
      <w:r w:rsidR="00970723" w:rsidRPr="007542C3">
        <w:rPr>
          <w:lang w:val="sq-AL"/>
        </w:rPr>
        <w:t>)</w:t>
      </w:r>
      <w:r w:rsidR="00445104" w:rsidRPr="007542C3">
        <w:rPr>
          <w:lang w:val="sq-AL"/>
        </w:rPr>
        <w:t>;</w:t>
      </w:r>
    </w:p>
    <w:p w:rsidR="00970723" w:rsidRPr="007542C3" w:rsidRDefault="009528FC" w:rsidP="00970723">
      <w:pPr>
        <w:pStyle w:val="Paragrafi"/>
        <w:rPr>
          <w:lang w:val="sq-AL"/>
        </w:rPr>
      </w:pPr>
      <w:r w:rsidRPr="007542C3">
        <w:rPr>
          <w:lang w:val="sq-AL"/>
        </w:rPr>
        <w:t xml:space="preserve">- </w:t>
      </w:r>
      <w:r w:rsidR="00970723" w:rsidRPr="007542C3">
        <w:rPr>
          <w:lang w:val="sq-AL"/>
        </w:rPr>
        <w:t>Përdorimit të rr</w:t>
      </w:r>
      <w:r w:rsidR="002A3231" w:rsidRPr="007542C3">
        <w:rPr>
          <w:lang w:val="sq-AL"/>
        </w:rPr>
        <w:t>i</w:t>
      </w:r>
      <w:r w:rsidR="00970723" w:rsidRPr="007542C3">
        <w:rPr>
          <w:lang w:val="sq-AL"/>
        </w:rPr>
        <w:t xml:space="preserve">pave </w:t>
      </w:r>
      <w:r w:rsidR="002C0E20" w:rsidRPr="007542C3">
        <w:rPr>
          <w:lang w:val="sq-AL"/>
        </w:rPr>
        <w:t>shtrëngues</w:t>
      </w:r>
      <w:r w:rsidR="00970723" w:rsidRPr="007542C3">
        <w:rPr>
          <w:lang w:val="sq-AL"/>
        </w:rPr>
        <w:t xml:space="preserve"> ose veshja me flet</w:t>
      </w:r>
      <w:r w:rsidR="00D35C07" w:rsidRPr="007542C3">
        <w:rPr>
          <w:rFonts w:ascii="Times New Roman" w:hAnsi="Times New Roman"/>
          <w:lang w:val="sq-AL"/>
        </w:rPr>
        <w:t>ë</w:t>
      </w:r>
      <w:r w:rsidR="00970723" w:rsidRPr="007542C3">
        <w:rPr>
          <w:lang w:val="sq-AL"/>
        </w:rPr>
        <w:t xml:space="preserve"> plastike (p.sh</w:t>
      </w:r>
      <w:r w:rsidR="00D35C07" w:rsidRPr="007542C3">
        <w:rPr>
          <w:lang w:val="sq-AL"/>
        </w:rPr>
        <w:t>.</w:t>
      </w:r>
      <w:r w:rsidR="00970723" w:rsidRPr="007542C3">
        <w:rPr>
          <w:lang w:val="sq-AL"/>
        </w:rPr>
        <w:t xml:space="preserve"> për mallra të paletizuar</w:t>
      </w:r>
      <w:r w:rsidR="00445104" w:rsidRPr="007542C3">
        <w:rPr>
          <w:lang w:val="sq-AL"/>
        </w:rPr>
        <w:t>);</w:t>
      </w:r>
    </w:p>
    <w:p w:rsidR="00970723" w:rsidRPr="007542C3" w:rsidRDefault="009528FC" w:rsidP="00970723">
      <w:pPr>
        <w:pStyle w:val="Paragrafi"/>
        <w:rPr>
          <w:lang w:val="sq-AL"/>
        </w:rPr>
      </w:pPr>
      <w:r w:rsidRPr="007542C3">
        <w:rPr>
          <w:lang w:val="sq-AL"/>
        </w:rPr>
        <w:t xml:space="preserve">- </w:t>
      </w:r>
      <w:r w:rsidR="00970723" w:rsidRPr="007542C3">
        <w:rPr>
          <w:lang w:val="sq-AL"/>
        </w:rPr>
        <w:t>Lidhjes së njësive së bashku (p.sh</w:t>
      </w:r>
      <w:r w:rsidR="00D35C07" w:rsidRPr="007542C3">
        <w:rPr>
          <w:lang w:val="sq-AL"/>
        </w:rPr>
        <w:t>.</w:t>
      </w:r>
      <w:r w:rsidR="00970723" w:rsidRPr="007542C3">
        <w:rPr>
          <w:lang w:val="sq-AL"/>
        </w:rPr>
        <w:t xml:space="preserve"> për llamarinat metalike, pllaka kompesato)</w:t>
      </w:r>
      <w:r w:rsidR="00445104" w:rsidRPr="007542C3">
        <w:rPr>
          <w:lang w:val="sq-AL"/>
        </w:rPr>
        <w:t>;</w:t>
      </w:r>
    </w:p>
    <w:p w:rsidR="00970723" w:rsidRPr="007542C3" w:rsidRDefault="009528FC" w:rsidP="00970723">
      <w:pPr>
        <w:pStyle w:val="Paragrafi"/>
        <w:rPr>
          <w:lang w:val="sq-AL"/>
        </w:rPr>
      </w:pPr>
      <w:r w:rsidRPr="007542C3">
        <w:rPr>
          <w:lang w:val="sq-AL"/>
        </w:rPr>
        <w:t xml:space="preserve">- </w:t>
      </w:r>
      <w:r w:rsidR="00970723" w:rsidRPr="007542C3">
        <w:rPr>
          <w:lang w:val="sq-AL"/>
        </w:rPr>
        <w:t>Lidhjes indirekte duke përdorur shirita të thurur sintetike (p.sh</w:t>
      </w:r>
      <w:r w:rsidR="002C0E20" w:rsidRPr="007542C3">
        <w:rPr>
          <w:lang w:val="sq-AL"/>
        </w:rPr>
        <w:t>.</w:t>
      </w:r>
      <w:r w:rsidR="00970723" w:rsidRPr="007542C3">
        <w:rPr>
          <w:lang w:val="sq-AL"/>
        </w:rPr>
        <w:t xml:space="preserve"> për </w:t>
      </w:r>
      <w:r w:rsidR="00A22A75" w:rsidRPr="007542C3">
        <w:rPr>
          <w:lang w:val="sq-AL"/>
        </w:rPr>
        <w:t>gjysmë</w:t>
      </w:r>
      <w:r w:rsidR="00970723" w:rsidRPr="007542C3">
        <w:rPr>
          <w:lang w:val="sq-AL"/>
        </w:rPr>
        <w:t>fabrikatë)</w:t>
      </w:r>
      <w:r w:rsidR="002C0E20" w:rsidRPr="007542C3">
        <w:rPr>
          <w:lang w:val="sq-AL"/>
        </w:rPr>
        <w:t>.</w:t>
      </w:r>
    </w:p>
    <w:p w:rsidR="00AC3DB6" w:rsidRDefault="00AC3DB6" w:rsidP="00970723">
      <w:pPr>
        <w:pStyle w:val="Paragrafi"/>
        <w:rPr>
          <w:lang w:val="sq-AL"/>
        </w:rPr>
      </w:pPr>
    </w:p>
    <w:p w:rsidR="00970723" w:rsidRPr="007542C3" w:rsidRDefault="00E60753" w:rsidP="00970723">
      <w:pPr>
        <w:pStyle w:val="Paragrafi"/>
        <w:rPr>
          <w:lang w:val="sq-AL"/>
        </w:rPr>
      </w:pPr>
      <w:r>
        <w:rPr>
          <w:noProof/>
        </w:rPr>
        <w:pict>
          <v:shape id="Picture 378" o:spid="_x0000_s1664" type="#_x0000_t75" style="position:absolute;left:0;text-align:left;margin-left:102.65pt;margin-top:58.1pt;width:264.05pt;height:63.7pt;z-index:-251673600;visibility:visible">
            <v:imagedata r:id="rId78" o:title="" croptop="2488f"/>
            <w10:wrap type="topAndBottom"/>
          </v:shape>
        </w:pict>
      </w:r>
      <w:r w:rsidR="00970723" w:rsidRPr="007542C3">
        <w:rPr>
          <w:lang w:val="sq-AL"/>
        </w:rPr>
        <w:t>2</w:t>
      </w:r>
      <w:r w:rsidR="00445104" w:rsidRPr="007542C3">
        <w:rPr>
          <w:lang w:val="sq-AL"/>
        </w:rPr>
        <w:t>.</w:t>
      </w:r>
      <w:r w:rsidR="00970723" w:rsidRPr="007542C3">
        <w:rPr>
          <w:lang w:val="sq-AL"/>
        </w:rPr>
        <w:t xml:space="preserve"> Kur stiva është e formuar nga njësi me diferenca pesh</w:t>
      </w:r>
      <w:r w:rsidR="00D35C07" w:rsidRPr="007542C3">
        <w:rPr>
          <w:rFonts w:ascii="Times New Roman" w:hAnsi="Times New Roman"/>
          <w:lang w:val="sq-AL"/>
        </w:rPr>
        <w:t>ë</w:t>
      </w:r>
      <w:r w:rsidR="00970723" w:rsidRPr="007542C3">
        <w:rPr>
          <w:lang w:val="sq-AL"/>
        </w:rPr>
        <w:t xml:space="preserve"> ose gjatësie, ato që kanë diametër më të madh duhet të vendosen </w:t>
      </w:r>
      <w:r w:rsidR="00D35C07" w:rsidRPr="007542C3">
        <w:rPr>
          <w:lang w:val="sq-AL"/>
        </w:rPr>
        <w:t>në pjes</w:t>
      </w:r>
      <w:r w:rsidR="002A3231" w:rsidRPr="007542C3">
        <w:rPr>
          <w:rFonts w:ascii="Times New Roman" w:hAnsi="Times New Roman"/>
          <w:lang w:val="sq-AL"/>
        </w:rPr>
        <w:t>ë</w:t>
      </w:r>
      <w:r w:rsidR="00D35C07" w:rsidRPr="007542C3">
        <w:rPr>
          <w:lang w:val="sq-AL"/>
        </w:rPr>
        <w:t>n e poshtme të stivës (</w:t>
      </w:r>
      <w:r w:rsidR="00970723" w:rsidRPr="007542C3">
        <w:rPr>
          <w:lang w:val="sq-AL"/>
        </w:rPr>
        <w:t>në dysheme). Njësitë që kanë në përbërje pjesë me peshë të ndryshme ose trashësi të ndryshme duhet të vendosen në stiv</w:t>
      </w:r>
      <w:r w:rsidR="00203909" w:rsidRPr="007542C3">
        <w:rPr>
          <w:rFonts w:ascii="Times New Roman" w:hAnsi="Times New Roman"/>
          <w:lang w:val="sq-AL"/>
        </w:rPr>
        <w:t>ë</w:t>
      </w:r>
      <w:r w:rsidR="00970723" w:rsidRPr="007542C3">
        <w:rPr>
          <w:lang w:val="sq-AL"/>
        </w:rPr>
        <w:t xml:space="preserve"> në mënyrë të alternuar.</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Stivat e formuara nga njësi cilindrike duhet të ngarkohen në </w:t>
      </w:r>
      <w:r w:rsidR="008E2DB7" w:rsidRPr="007542C3">
        <w:rPr>
          <w:lang w:val="sq-AL"/>
        </w:rPr>
        <w:t>rresht</w:t>
      </w:r>
      <w:r w:rsidRPr="007542C3">
        <w:rPr>
          <w:lang w:val="sq-AL"/>
        </w:rPr>
        <w:t xml:space="preserve">a të puthitur (njëra mbi tjetrën) ose në </w:t>
      </w:r>
      <w:r w:rsidR="008E2DB7" w:rsidRPr="007542C3">
        <w:rPr>
          <w:lang w:val="sq-AL"/>
        </w:rPr>
        <w:t>rresht</w:t>
      </w:r>
      <w:r w:rsidRPr="007542C3">
        <w:rPr>
          <w:lang w:val="sq-AL"/>
        </w:rPr>
        <w:t xml:space="preserve">a, por </w:t>
      </w:r>
      <w:r w:rsidR="002A3231" w:rsidRPr="007542C3">
        <w:rPr>
          <w:lang w:val="sq-AL"/>
        </w:rPr>
        <w:t>r</w:t>
      </w:r>
      <w:r w:rsidRPr="007542C3">
        <w:rPr>
          <w:lang w:val="sq-AL"/>
        </w:rPr>
        <w:t xml:space="preserve">reshti mbi </w:t>
      </w:r>
      <w:r w:rsidR="008E2DB7" w:rsidRPr="007542C3">
        <w:rPr>
          <w:lang w:val="sq-AL"/>
        </w:rPr>
        <w:t>rresht</w:t>
      </w:r>
      <w:r w:rsidRPr="007542C3">
        <w:rPr>
          <w:lang w:val="sq-AL"/>
        </w:rPr>
        <w:t xml:space="preserve"> vendoset në formë bisht </w:t>
      </w:r>
      <w:r w:rsidR="002A3231" w:rsidRPr="007542C3">
        <w:rPr>
          <w:lang w:val="sq-AL"/>
        </w:rPr>
        <w:t>dallëndysheje</w:t>
      </w:r>
      <w:r w:rsidRPr="007542C3">
        <w:rPr>
          <w:lang w:val="sq-AL"/>
        </w:rPr>
        <w:t>.</w:t>
      </w:r>
    </w:p>
    <w:p w:rsidR="00970723" w:rsidRPr="007542C3" w:rsidRDefault="00AF7B3D" w:rsidP="00970723">
      <w:pPr>
        <w:pStyle w:val="Paragrafi"/>
        <w:rPr>
          <w:lang w:val="sq-AL"/>
        </w:rPr>
      </w:pPr>
      <w:r w:rsidRPr="007542C3">
        <w:rPr>
          <w:lang w:val="sq-AL"/>
        </w:rPr>
        <w:t xml:space="preserve">2. </w:t>
      </w:r>
      <w:r w:rsidR="00970723" w:rsidRPr="007542C3">
        <w:rPr>
          <w:lang w:val="sq-AL"/>
        </w:rPr>
        <w:t xml:space="preserve">Si rregull, dërrasa duhet të vendoset midis </w:t>
      </w:r>
      <w:r w:rsidR="008E2DB7" w:rsidRPr="007542C3">
        <w:rPr>
          <w:lang w:val="sq-AL"/>
        </w:rPr>
        <w:t>rresht</w:t>
      </w:r>
      <w:r w:rsidR="00970723" w:rsidRPr="007542C3">
        <w:rPr>
          <w:lang w:val="sq-AL"/>
        </w:rPr>
        <w:t>ave.</w:t>
      </w:r>
    </w:p>
    <w:p w:rsidR="00970723" w:rsidRPr="007542C3" w:rsidRDefault="00AF7B3D" w:rsidP="00970723">
      <w:pPr>
        <w:pStyle w:val="Paragrafi"/>
        <w:rPr>
          <w:lang w:val="sq-AL"/>
        </w:rPr>
      </w:pPr>
      <w:r w:rsidRPr="007542C3">
        <w:rPr>
          <w:lang w:val="sq-AL"/>
        </w:rPr>
        <w:t xml:space="preserve">3. </w:t>
      </w:r>
      <w:r w:rsidR="00970723" w:rsidRPr="007542C3">
        <w:rPr>
          <w:lang w:val="sq-AL"/>
        </w:rPr>
        <w:t>Në</w:t>
      </w:r>
      <w:r w:rsidR="002A3231" w:rsidRPr="007542C3">
        <w:rPr>
          <w:lang w:val="sq-AL"/>
        </w:rPr>
        <w:t xml:space="preserve"> </w:t>
      </w:r>
      <w:r w:rsidR="00970723" w:rsidRPr="007542C3">
        <w:rPr>
          <w:lang w:val="sq-AL"/>
        </w:rPr>
        <w:t>qoftë</w:t>
      </w:r>
      <w:r w:rsidR="002A3231" w:rsidRPr="007542C3">
        <w:rPr>
          <w:lang w:val="sq-AL"/>
        </w:rPr>
        <w:t xml:space="preserve"> </w:t>
      </w:r>
      <w:r w:rsidR="00970723" w:rsidRPr="007542C3">
        <w:rPr>
          <w:lang w:val="sq-AL"/>
        </w:rPr>
        <w:t>se objektet e ngarkuara në këtë vagon (njëri mbi tjetrin) janë cilindrike, aksi i tyre duhet të jetë në të njëjtin nivel.</w:t>
      </w:r>
    </w:p>
    <w:p w:rsidR="00970723" w:rsidRPr="007542C3" w:rsidRDefault="00E60753" w:rsidP="00970723">
      <w:pPr>
        <w:pStyle w:val="Paragrafi"/>
        <w:rPr>
          <w:lang w:val="sq-AL"/>
        </w:rPr>
      </w:pPr>
      <w:r>
        <w:rPr>
          <w:noProof/>
        </w:rPr>
        <w:pict>
          <v:shape id="Picture 115" o:spid="_x0000_s1663" type="#_x0000_t75" style="position:absolute;left:0;text-align:left;margin-left:93.75pt;margin-top:46.1pt;width:240.2pt;height:139.6pt;z-index:-251649024;visibility:visible">
            <v:imagedata r:id="rId79" o:title=""/>
            <w10:wrap type="topAndBottom"/>
          </v:shape>
        </w:pict>
      </w:r>
      <w:r w:rsidR="00AF7B3D" w:rsidRPr="007542C3">
        <w:rPr>
          <w:lang w:val="sq-AL"/>
        </w:rPr>
        <w:t xml:space="preserve">4. </w:t>
      </w:r>
      <w:r w:rsidR="00782059" w:rsidRPr="007542C3">
        <w:rPr>
          <w:lang w:val="sq-AL"/>
        </w:rPr>
        <w:t>Vendosja në formë bishtdallëndysheje</w:t>
      </w:r>
      <w:r w:rsidR="00970723" w:rsidRPr="007542C3">
        <w:rPr>
          <w:lang w:val="sq-AL"/>
        </w:rPr>
        <w:t xml:space="preserve"> është e lejueshme vetëm në</w:t>
      </w:r>
      <w:r w:rsidR="00782059" w:rsidRPr="007542C3">
        <w:rPr>
          <w:lang w:val="sq-AL"/>
        </w:rPr>
        <w:t xml:space="preserve"> </w:t>
      </w:r>
      <w:r w:rsidR="00970723" w:rsidRPr="007542C3">
        <w:rPr>
          <w:lang w:val="sq-AL"/>
        </w:rPr>
        <w:t>qoftë</w:t>
      </w:r>
      <w:r w:rsidR="00782059" w:rsidRPr="007542C3">
        <w:rPr>
          <w:lang w:val="sq-AL"/>
        </w:rPr>
        <w:t xml:space="preserve"> </w:t>
      </w:r>
      <w:r w:rsidR="00970723" w:rsidRPr="007542C3">
        <w:rPr>
          <w:lang w:val="sq-AL"/>
        </w:rPr>
        <w:t xml:space="preserve">se </w:t>
      </w:r>
      <w:r w:rsidR="00942791" w:rsidRPr="007542C3">
        <w:rPr>
          <w:lang w:val="sq-AL"/>
        </w:rPr>
        <w:t>diametri</w:t>
      </w:r>
      <w:r w:rsidR="00970723" w:rsidRPr="007542C3">
        <w:rPr>
          <w:lang w:val="sq-AL"/>
        </w:rPr>
        <w:t xml:space="preserve"> i njësive në rreshtin e ngarkimit nuk është më i madh se </w:t>
      </w:r>
      <w:r w:rsidR="00942791" w:rsidRPr="007542C3">
        <w:rPr>
          <w:lang w:val="sq-AL"/>
        </w:rPr>
        <w:t>diametri</w:t>
      </w:r>
      <w:r w:rsidR="00970723" w:rsidRPr="007542C3">
        <w:rPr>
          <w:lang w:val="sq-AL"/>
        </w:rPr>
        <w:t xml:space="preserve"> i tubove në </w:t>
      </w:r>
      <w:r w:rsidR="008E2DB7" w:rsidRPr="007542C3">
        <w:rPr>
          <w:lang w:val="sq-AL"/>
        </w:rPr>
        <w:t>rresht</w:t>
      </w:r>
      <w:r w:rsidR="00970723" w:rsidRPr="007542C3">
        <w:rPr>
          <w:lang w:val="sq-AL"/>
        </w:rPr>
        <w:t>in e mëposhtëm ku ato mbështeten (shih figur</w:t>
      </w:r>
      <w:r w:rsidR="00782059" w:rsidRPr="007542C3">
        <w:rPr>
          <w:rFonts w:ascii="Times New Roman" w:hAnsi="Times New Roman"/>
          <w:lang w:val="sq-AL"/>
        </w:rPr>
        <w:t>ë</w:t>
      </w:r>
      <w:r w:rsidR="00970723" w:rsidRPr="007542C3">
        <w:rPr>
          <w:lang w:val="sq-AL"/>
        </w:rPr>
        <w:t>n)</w:t>
      </w:r>
      <w:r w:rsidR="00782059" w:rsidRPr="007542C3">
        <w:rPr>
          <w:lang w:val="sq-AL"/>
        </w:rPr>
        <w:t>.</w:t>
      </w:r>
    </w:p>
    <w:p w:rsidR="00970723" w:rsidRPr="007542C3" w:rsidRDefault="00970723" w:rsidP="00970723">
      <w:pPr>
        <w:pStyle w:val="Paragrafi"/>
        <w:rPr>
          <w:lang w:val="sq-AL"/>
        </w:rPr>
      </w:pPr>
      <w:r w:rsidRPr="007542C3">
        <w:rPr>
          <w:lang w:val="sq-AL"/>
        </w:rPr>
        <w:t xml:space="preserve">Për ngarkesat me stivë në </w:t>
      </w:r>
      <w:r w:rsidR="002F2914" w:rsidRPr="007542C3">
        <w:rPr>
          <w:lang w:val="sq-AL"/>
        </w:rPr>
        <w:t>vagonë</w:t>
      </w:r>
      <w:r w:rsidRPr="007542C3">
        <w:rPr>
          <w:lang w:val="sq-AL"/>
        </w:rPr>
        <w:t>t platformë dhe prirje lëkundjesh anësore, distanca minimale midis gabaritit të ngarkesës dhe ngarkesës duhet të rritet, siç tregohet në tabelën 2.</w:t>
      </w:r>
    </w:p>
    <w:p w:rsidR="000E5603" w:rsidRDefault="000E5603" w:rsidP="00970723">
      <w:pPr>
        <w:pStyle w:val="Paragrafi"/>
        <w:rPr>
          <w:lang w:val="sq-AL"/>
        </w:rPr>
      </w:pPr>
    </w:p>
    <w:p w:rsidR="00970723" w:rsidRPr="007542C3" w:rsidRDefault="00E60753" w:rsidP="00970723">
      <w:pPr>
        <w:pStyle w:val="Paragrafi"/>
        <w:rPr>
          <w:lang w:val="sq-AL"/>
        </w:rPr>
      </w:pPr>
      <w:r>
        <w:rPr>
          <w:noProof/>
        </w:rPr>
        <w:pict>
          <v:shape id="Picture 380" o:spid="_x0000_s1662" type="#_x0000_t75" style="position:absolute;left:0;text-align:left;margin-left:108.7pt;margin-top:43pt;width:254.2pt;height:109.6pt;z-index:-251672576;visibility:visible">
            <v:imagedata r:id="rId80" o:title="" croptop="7361f"/>
            <w10:wrap type="topAndBottom"/>
          </v:shape>
        </w:pict>
      </w:r>
      <w:r w:rsidR="00970723" w:rsidRPr="007542C3">
        <w:rPr>
          <w:lang w:val="sq-AL"/>
        </w:rPr>
        <w:t>6. Në princip lartësia e stiv</w:t>
      </w:r>
      <w:r w:rsidR="00782059" w:rsidRPr="007542C3">
        <w:rPr>
          <w:rFonts w:ascii="Times New Roman" w:hAnsi="Times New Roman"/>
          <w:lang w:val="sq-AL"/>
        </w:rPr>
        <w:t>ë</w:t>
      </w:r>
      <w:r w:rsidR="00970723" w:rsidRPr="007542C3">
        <w:rPr>
          <w:lang w:val="sq-AL"/>
        </w:rPr>
        <w:t>s nuk duhet të jetë më e madhe se gj</w:t>
      </w:r>
      <w:r w:rsidR="00782059" w:rsidRPr="007542C3">
        <w:rPr>
          <w:lang w:val="sq-AL"/>
        </w:rPr>
        <w:t>e</w:t>
      </w:r>
      <w:r w:rsidR="00970723" w:rsidRPr="007542C3">
        <w:rPr>
          <w:lang w:val="sq-AL"/>
        </w:rPr>
        <w:t>rësia e stivës. Për mallra që kanë formë kubike (p.sh</w:t>
      </w:r>
      <w:r w:rsidR="002C0E20" w:rsidRPr="007542C3">
        <w:rPr>
          <w:lang w:val="sq-AL"/>
        </w:rPr>
        <w:t>.</w:t>
      </w:r>
      <w:r w:rsidR="00E3506F" w:rsidRPr="007542C3">
        <w:rPr>
          <w:lang w:val="sq-AL"/>
        </w:rPr>
        <w:t>:</w:t>
      </w:r>
      <w:r w:rsidR="00970723" w:rsidRPr="007542C3">
        <w:rPr>
          <w:lang w:val="sq-AL"/>
        </w:rPr>
        <w:t xml:space="preserve"> arka, kafaz</w:t>
      </w:r>
      <w:r w:rsidR="00B60259" w:rsidRPr="007542C3">
        <w:rPr>
          <w:rFonts w:ascii="Times New Roman" w:hAnsi="Times New Roman"/>
          <w:lang w:val="sq-AL"/>
        </w:rPr>
        <w:t>e</w:t>
      </w:r>
      <w:r w:rsidR="00970723" w:rsidRPr="007542C3">
        <w:rPr>
          <w:lang w:val="sq-AL"/>
        </w:rPr>
        <w:t xml:space="preserve">, lidhje të dërrasave të sharruara), një njësi ngarkese plotësuese mund të vendoset në </w:t>
      </w:r>
      <w:r w:rsidR="00400451" w:rsidRPr="007542C3">
        <w:rPr>
          <w:lang w:val="sq-AL"/>
        </w:rPr>
        <w:t>qend</w:t>
      </w:r>
      <w:r w:rsidR="00970723" w:rsidRPr="007542C3">
        <w:rPr>
          <w:lang w:val="sq-AL"/>
        </w:rPr>
        <w:t>ër mbi njësitë e tjera të ngarkesës.</w:t>
      </w:r>
    </w:p>
    <w:p w:rsidR="00970723" w:rsidRPr="007542C3" w:rsidRDefault="002A3231" w:rsidP="00970723">
      <w:pPr>
        <w:pStyle w:val="Paragrafi"/>
        <w:rPr>
          <w:lang w:val="sq-AL"/>
        </w:rPr>
      </w:pPr>
      <w:r w:rsidRPr="007542C3">
        <w:rPr>
          <w:lang w:val="sq-AL"/>
        </w:rPr>
        <w:t xml:space="preserve">7. </w:t>
      </w:r>
      <w:r w:rsidR="00970723" w:rsidRPr="007542C3">
        <w:rPr>
          <w:lang w:val="sq-AL"/>
        </w:rPr>
        <w:t>Në</w:t>
      </w:r>
      <w:r w:rsidRPr="007542C3">
        <w:rPr>
          <w:lang w:val="sq-AL"/>
        </w:rPr>
        <w:t xml:space="preserve"> </w:t>
      </w:r>
      <w:r w:rsidR="00970723" w:rsidRPr="007542C3">
        <w:rPr>
          <w:lang w:val="sq-AL"/>
        </w:rPr>
        <w:t>qoftë</w:t>
      </w:r>
      <w:r w:rsidRPr="007542C3">
        <w:rPr>
          <w:lang w:val="sq-AL"/>
        </w:rPr>
        <w:t xml:space="preserve"> </w:t>
      </w:r>
      <w:r w:rsidR="00970723" w:rsidRPr="007542C3">
        <w:rPr>
          <w:lang w:val="sq-AL"/>
        </w:rPr>
        <w:t xml:space="preserve">se ngarkesa është prej tubash, numri i </w:t>
      </w:r>
      <w:r w:rsidR="008E2DB7" w:rsidRPr="007542C3">
        <w:rPr>
          <w:lang w:val="sq-AL"/>
        </w:rPr>
        <w:t>rresht</w:t>
      </w:r>
      <w:r w:rsidR="00970723" w:rsidRPr="007542C3">
        <w:rPr>
          <w:lang w:val="sq-AL"/>
        </w:rPr>
        <w:t>ave nuk duhet të tejkalojë numrin e tubave në një radhë.</w:t>
      </w:r>
    </w:p>
    <w:p w:rsidR="00970723" w:rsidRPr="007542C3" w:rsidRDefault="00782059" w:rsidP="00970723">
      <w:pPr>
        <w:pStyle w:val="Paragrafi"/>
        <w:rPr>
          <w:lang w:val="sq-AL"/>
        </w:rPr>
      </w:pPr>
      <w:r w:rsidRPr="007542C3">
        <w:rPr>
          <w:lang w:val="sq-AL"/>
        </w:rPr>
        <w:t>Është</w:t>
      </w:r>
      <w:r w:rsidR="00970723" w:rsidRPr="007542C3">
        <w:rPr>
          <w:lang w:val="sq-AL"/>
        </w:rPr>
        <w:t xml:space="preserve"> e lejueshme që rreshti </w:t>
      </w:r>
      <w:r w:rsidRPr="007542C3">
        <w:rPr>
          <w:lang w:val="sq-AL"/>
        </w:rPr>
        <w:t>i sipërm të jetë në formë bishtdallëndysheje</w:t>
      </w:r>
      <w:r w:rsidR="00970723" w:rsidRPr="007542C3">
        <w:rPr>
          <w:lang w:val="sq-AL"/>
        </w:rPr>
        <w:t>.</w:t>
      </w:r>
    </w:p>
    <w:p w:rsidR="00970723" w:rsidRPr="007542C3" w:rsidRDefault="00E60753" w:rsidP="00970723">
      <w:pPr>
        <w:pStyle w:val="Paragrafi"/>
        <w:rPr>
          <w:lang w:val="sq-AL"/>
        </w:rPr>
      </w:pPr>
      <w:r>
        <w:rPr>
          <w:noProof/>
        </w:rPr>
        <w:pict>
          <v:shape id="Picture 116" o:spid="_x0000_s1661" type="#_x0000_t75" style="position:absolute;left:0;text-align:left;margin-left:51.2pt;margin-top:27.55pt;width:355.65pt;height:158.45pt;z-index:-251648000;visibility:visible">
            <v:imagedata r:id="rId81" o:title="" croptop="4835f"/>
            <w10:wrap type="topAndBottom"/>
          </v:shape>
        </w:pict>
      </w:r>
      <w:r w:rsidR="00970723" w:rsidRPr="007542C3">
        <w:rPr>
          <w:lang w:val="sq-AL"/>
        </w:rPr>
        <w:t xml:space="preserve">8. Kur tubat janë ngarkuar </w:t>
      </w:r>
      <w:r w:rsidR="00782059" w:rsidRPr="007542C3">
        <w:rPr>
          <w:lang w:val="sq-AL"/>
        </w:rPr>
        <w:t>në formë bishtdallëndysheje</w:t>
      </w:r>
      <w:r w:rsidR="00970723" w:rsidRPr="007542C3">
        <w:rPr>
          <w:lang w:val="sq-AL"/>
        </w:rPr>
        <w:t xml:space="preserve"> dhe janë siguruar me tako, atëher</w:t>
      </w:r>
      <w:r w:rsidR="002F68F3" w:rsidRPr="007542C3">
        <w:rPr>
          <w:rFonts w:ascii="Times New Roman" w:hAnsi="Times New Roman"/>
          <w:lang w:val="sq-AL"/>
        </w:rPr>
        <w:t>ë</w:t>
      </w:r>
      <w:r w:rsidR="00970723" w:rsidRPr="007542C3">
        <w:rPr>
          <w:lang w:val="sq-AL"/>
        </w:rPr>
        <w:t xml:space="preserve"> nuk duhet të ketë më tepër se 4 </w:t>
      </w:r>
      <w:r w:rsidR="008E2DB7" w:rsidRPr="007542C3">
        <w:rPr>
          <w:lang w:val="sq-AL"/>
        </w:rPr>
        <w:t>rresht</w:t>
      </w:r>
      <w:r w:rsidR="00970723" w:rsidRPr="007542C3">
        <w:rPr>
          <w:lang w:val="sq-AL"/>
        </w:rPr>
        <w:t>a në stivosje.</w:t>
      </w:r>
    </w:p>
    <w:p w:rsidR="00970723" w:rsidRPr="007542C3" w:rsidRDefault="00970723" w:rsidP="00970723">
      <w:pPr>
        <w:pStyle w:val="Paragrafi"/>
        <w:rPr>
          <w:lang w:val="sq-AL"/>
        </w:rPr>
      </w:pPr>
    </w:p>
    <w:p w:rsidR="00970723" w:rsidRPr="007542C3" w:rsidRDefault="00970723" w:rsidP="00AC3DB6">
      <w:pPr>
        <w:pStyle w:val="NeniNr"/>
      </w:pPr>
      <w:r w:rsidRPr="007542C3">
        <w:t>Neni 29</w:t>
      </w:r>
    </w:p>
    <w:p w:rsidR="00970723" w:rsidRPr="007542C3" w:rsidRDefault="00970723" w:rsidP="00AC3DB6">
      <w:pPr>
        <w:pStyle w:val="NeniTitull"/>
      </w:pPr>
      <w:r w:rsidRPr="007542C3">
        <w:t>Dërrasat</w:t>
      </w:r>
    </w:p>
    <w:p w:rsidR="002A3231" w:rsidRPr="007542C3" w:rsidRDefault="002A3231" w:rsidP="00970723">
      <w:pPr>
        <w:pStyle w:val="Paragrafi"/>
        <w:rPr>
          <w:lang w:val="sq-AL"/>
        </w:rPr>
      </w:pPr>
    </w:p>
    <w:p w:rsidR="00970723" w:rsidRPr="007542C3" w:rsidRDefault="00970723" w:rsidP="00970723">
      <w:pPr>
        <w:pStyle w:val="Paragrafi"/>
        <w:rPr>
          <w:lang w:val="sq-AL"/>
        </w:rPr>
      </w:pPr>
      <w:r w:rsidRPr="007542C3">
        <w:rPr>
          <w:lang w:val="sq-AL"/>
        </w:rPr>
        <w:t xml:space="preserve">Dërrasat duhet të jenë të </w:t>
      </w:r>
      <w:r w:rsidR="00782059" w:rsidRPr="007542C3">
        <w:rPr>
          <w:lang w:val="sq-AL"/>
        </w:rPr>
        <w:t>përgatitura</w:t>
      </w:r>
      <w:r w:rsidRPr="007542C3">
        <w:rPr>
          <w:lang w:val="sq-AL"/>
        </w:rPr>
        <w:t xml:space="preserve"> prej një materiali të zgjedhur dhe të kenë një seksion tërthor të përshtatshëm. Ato duhet në përgjithësi të jenë prej një cope dhe të kenë një gj</w:t>
      </w:r>
      <w:r w:rsidR="00782059" w:rsidRPr="007542C3">
        <w:rPr>
          <w:lang w:val="sq-AL"/>
        </w:rPr>
        <w:t>e</w:t>
      </w:r>
      <w:r w:rsidRPr="007542C3">
        <w:rPr>
          <w:lang w:val="sq-AL"/>
        </w:rPr>
        <w:t>rësi mbi atë të njësisë së ngarkesës. Ato nuk duhet të kenë prirje për anime ose vet</w:t>
      </w:r>
      <w:r w:rsidR="008A7E50" w:rsidRPr="007542C3">
        <w:rPr>
          <w:rFonts w:ascii="Times New Roman" w:hAnsi="Times New Roman"/>
          <w:lang w:val="sq-AL"/>
        </w:rPr>
        <w:t>ë</w:t>
      </w:r>
      <w:r w:rsidRPr="007542C3">
        <w:rPr>
          <w:lang w:val="sq-AL"/>
        </w:rPr>
        <w:t>rrotullim. Ndërsa dërrasa e vendosur në mënyrë të tërthortë në vagon duhet të ketë seksion tërthor katërkëndësh dhe të mbështetur në faqen e gj</w:t>
      </w:r>
      <w:r w:rsidR="00782059" w:rsidRPr="007542C3">
        <w:rPr>
          <w:lang w:val="sq-AL"/>
        </w:rPr>
        <w:t>e</w:t>
      </w:r>
      <w:r w:rsidRPr="007542C3">
        <w:rPr>
          <w:lang w:val="sq-AL"/>
        </w:rPr>
        <w:t>rë.</w:t>
      </w:r>
    </w:p>
    <w:p w:rsidR="00970723" w:rsidRPr="007542C3" w:rsidRDefault="00970723" w:rsidP="00970723">
      <w:pPr>
        <w:pStyle w:val="Paragrafi"/>
        <w:rPr>
          <w:lang w:val="sq-AL"/>
        </w:rPr>
      </w:pPr>
      <w:r w:rsidRPr="007542C3">
        <w:rPr>
          <w:lang w:val="sq-AL"/>
        </w:rPr>
        <w:t>Të më poshtë shënuarat janë të pranueshme:</w:t>
      </w:r>
    </w:p>
    <w:p w:rsidR="00970723" w:rsidRPr="007542C3" w:rsidRDefault="009E4EF5" w:rsidP="00970723">
      <w:pPr>
        <w:pStyle w:val="Paragrafi"/>
        <w:rPr>
          <w:lang w:val="sq-AL"/>
        </w:rPr>
      </w:pPr>
      <w:r w:rsidRPr="007542C3">
        <w:rPr>
          <w:lang w:val="sq-AL"/>
        </w:rPr>
        <w:t xml:space="preserve">- </w:t>
      </w:r>
      <w:r w:rsidR="00970723" w:rsidRPr="007542C3">
        <w:rPr>
          <w:lang w:val="sq-AL"/>
        </w:rPr>
        <w:t>Për qëllime mbështetje (p.sh</w:t>
      </w:r>
      <w:r w:rsidR="002A3231" w:rsidRPr="007542C3">
        <w:rPr>
          <w:lang w:val="sq-AL"/>
        </w:rPr>
        <w:t>.</w:t>
      </w:r>
      <w:r w:rsidR="00970723" w:rsidRPr="007542C3">
        <w:rPr>
          <w:lang w:val="sq-AL"/>
        </w:rPr>
        <w:t xml:space="preserve"> dërrasat e ndërmjetme që vendosen midis rreshtave të tubave), dërrasa duhet të jetë me funde me kënd ose dërrase, seksion tërthor katërkëndësh, me një trashësi të paktën 6 cm dhe me një seksion tërthor minimal sipas problemit konkret.</w:t>
      </w:r>
    </w:p>
    <w:p w:rsidR="00970723" w:rsidRPr="007542C3" w:rsidRDefault="009E4EF5" w:rsidP="00970723">
      <w:pPr>
        <w:pStyle w:val="Paragrafi"/>
        <w:rPr>
          <w:lang w:val="sq-AL"/>
        </w:rPr>
      </w:pPr>
      <w:r w:rsidRPr="007542C3">
        <w:rPr>
          <w:lang w:val="sq-AL"/>
        </w:rPr>
        <w:t xml:space="preserve">- </w:t>
      </w:r>
      <w:r w:rsidR="00970723" w:rsidRPr="007542C3">
        <w:rPr>
          <w:lang w:val="sq-AL"/>
        </w:rPr>
        <w:t>Për qëllime jo të mbështetjes (p.sh</w:t>
      </w:r>
      <w:r w:rsidR="002A3231" w:rsidRPr="007542C3">
        <w:rPr>
          <w:lang w:val="sq-AL"/>
        </w:rPr>
        <w:t>.</w:t>
      </w:r>
      <w:r w:rsidR="00970723" w:rsidRPr="007542C3">
        <w:rPr>
          <w:lang w:val="sq-AL"/>
        </w:rPr>
        <w:t xml:space="preserve"> dërrasat e ndërmjetme të pllakave të derdhura) vendose</w:t>
      </w:r>
      <w:r w:rsidR="00E10B3D" w:rsidRPr="007542C3">
        <w:rPr>
          <w:lang w:val="sq-AL"/>
        </w:rPr>
        <w:t>n dërrasa ose binarë, trashësia</w:t>
      </w:r>
      <w:r w:rsidR="00970723" w:rsidRPr="007542C3">
        <w:rPr>
          <w:rFonts w:eastAsia="MS Mincho"/>
          <w:vertAlign w:val="superscript"/>
          <w:lang w:val="sq-AL"/>
        </w:rPr>
        <w:footnoteReference w:id="5"/>
      </w:r>
      <w:r w:rsidR="00970723" w:rsidRPr="007542C3">
        <w:rPr>
          <w:vertAlign w:val="superscript"/>
          <w:lang w:val="sq-AL"/>
        </w:rPr>
        <w:t xml:space="preserve">) </w:t>
      </w:r>
      <w:r w:rsidR="00970723" w:rsidRPr="007542C3">
        <w:rPr>
          <w:lang w:val="sq-AL"/>
        </w:rPr>
        <w:t>sipas rastit</w:t>
      </w:r>
      <w:r w:rsidR="00787C48" w:rsidRPr="007542C3">
        <w:rPr>
          <w:lang w:val="sq-AL"/>
        </w:rPr>
        <w:t>,</w:t>
      </w:r>
      <w:r w:rsidR="00970723" w:rsidRPr="007542C3">
        <w:rPr>
          <w:lang w:val="sq-AL"/>
        </w:rPr>
        <w:t xml:space="preserve"> që fillon afërsisht me 2 cm dhe është në rritje sipas problemit. Dërrasat që do të përdoren me tako që gozhdohen duhet të kenë trashësi të paktën 5 cm.</w:t>
      </w:r>
    </w:p>
    <w:p w:rsidR="00970723" w:rsidRPr="007542C3" w:rsidRDefault="00970723" w:rsidP="00970723">
      <w:pPr>
        <w:pStyle w:val="Paragrafi"/>
        <w:rPr>
          <w:lang w:val="sq-AL"/>
        </w:rPr>
      </w:pPr>
      <w:r w:rsidRPr="007542C3">
        <w:rPr>
          <w:lang w:val="sq-AL"/>
        </w:rPr>
        <w:t xml:space="preserve">Numri i dërrasave që mund të përdoren </w:t>
      </w:r>
      <w:r w:rsidR="00C22E0C" w:rsidRPr="007542C3">
        <w:rPr>
          <w:lang w:val="sq-AL"/>
        </w:rPr>
        <w:t>do të</w:t>
      </w:r>
      <w:r w:rsidRPr="007542C3">
        <w:rPr>
          <w:lang w:val="sq-AL"/>
        </w:rPr>
        <w:t xml:space="preserve"> varet nga pesha, gjatësia dhe natyra e mallit.</w:t>
      </w:r>
    </w:p>
    <w:p w:rsidR="00970723" w:rsidRPr="007542C3" w:rsidRDefault="00970723" w:rsidP="00970723">
      <w:pPr>
        <w:pStyle w:val="Paragrafi"/>
        <w:rPr>
          <w:lang w:val="sq-AL"/>
        </w:rPr>
      </w:pPr>
      <w:r w:rsidRPr="007542C3">
        <w:rPr>
          <w:lang w:val="sq-AL"/>
        </w:rPr>
        <w:t>Për mallra që nuk kanë prirje për anime ose përkulje, përdoren:</w:t>
      </w:r>
    </w:p>
    <w:p w:rsidR="00970723" w:rsidRPr="007542C3" w:rsidRDefault="0068417A" w:rsidP="00970723">
      <w:pPr>
        <w:pStyle w:val="Paragrafi"/>
        <w:rPr>
          <w:lang w:val="sq-AL"/>
        </w:rPr>
      </w:pPr>
      <w:r w:rsidRPr="007542C3">
        <w:rPr>
          <w:lang w:val="sq-AL"/>
        </w:rPr>
        <w:t xml:space="preserve">1. </w:t>
      </w:r>
      <w:r w:rsidR="00787C48" w:rsidRPr="007542C3">
        <w:rPr>
          <w:lang w:val="sq-AL"/>
        </w:rPr>
        <w:t xml:space="preserve">      </w:t>
      </w:r>
      <w:r w:rsidR="00970723" w:rsidRPr="007542C3">
        <w:rPr>
          <w:lang w:val="sq-AL"/>
        </w:rPr>
        <w:t>- 2 dërrasa</w:t>
      </w:r>
      <w:r w:rsidR="002A3231" w:rsidRPr="007542C3">
        <w:rPr>
          <w:lang w:val="sq-AL"/>
        </w:rPr>
        <w:t>;</w:t>
      </w:r>
      <w:r w:rsidR="00970723" w:rsidRPr="007542C3">
        <w:rPr>
          <w:lang w:val="sq-AL"/>
        </w:rPr>
        <w:t xml:space="preserve"> ose</w:t>
      </w:r>
    </w:p>
    <w:p w:rsidR="00970723" w:rsidRPr="007542C3" w:rsidRDefault="0068417A" w:rsidP="00970723">
      <w:pPr>
        <w:pStyle w:val="Paragrafi"/>
        <w:rPr>
          <w:lang w:val="sq-AL"/>
        </w:rPr>
      </w:pPr>
      <w:r w:rsidRPr="007542C3">
        <w:rPr>
          <w:lang w:val="sq-AL"/>
        </w:rPr>
        <w:t xml:space="preserve">2. </w:t>
      </w:r>
      <w:r w:rsidR="00787C48" w:rsidRPr="007542C3">
        <w:rPr>
          <w:lang w:val="sq-AL"/>
        </w:rPr>
        <w:t xml:space="preserve">      </w:t>
      </w:r>
      <w:r w:rsidR="00970723" w:rsidRPr="007542C3">
        <w:rPr>
          <w:lang w:val="sq-AL"/>
        </w:rPr>
        <w:t>- 2 x 2 dërrasa (në çift) për gjatësi të veçanta ose pesha të rënda</w:t>
      </w:r>
      <w:r w:rsidR="002A3231" w:rsidRPr="007542C3">
        <w:rPr>
          <w:lang w:val="sq-AL"/>
        </w:rPr>
        <w:t>.</w:t>
      </w:r>
      <w:r w:rsidR="00970723" w:rsidRPr="007542C3">
        <w:rPr>
          <w:lang w:val="sq-AL"/>
        </w:rPr>
        <w:t xml:space="preserve"> </w:t>
      </w:r>
    </w:p>
    <w:p w:rsidR="00970723" w:rsidRPr="007542C3" w:rsidRDefault="00E60753" w:rsidP="00970723">
      <w:pPr>
        <w:pStyle w:val="Paragrafi"/>
        <w:rPr>
          <w:lang w:val="sq-AL"/>
        </w:rPr>
      </w:pPr>
      <w:r>
        <w:rPr>
          <w:noProof/>
        </w:rPr>
        <w:pict>
          <v:shape id="Picture 117" o:spid="_x0000_s1660" type="#_x0000_t75" style="position:absolute;left:0;text-align:left;margin-left:32.1pt;margin-top:37pt;width:387.5pt;height:114pt;z-index:-251646976;visibility:visible">
            <v:imagedata r:id="rId82" o:title=""/>
            <w10:wrap type="topAndBottom"/>
          </v:shape>
        </w:pict>
      </w:r>
      <w:r w:rsidR="00970723" w:rsidRPr="007542C3">
        <w:rPr>
          <w:lang w:val="sq-AL"/>
        </w:rPr>
        <w:t xml:space="preserve">Për mallra fleksibël, përdoren të paktën 4 dërrasa, të shpërndara në </w:t>
      </w:r>
      <w:r w:rsidR="002A3231" w:rsidRPr="007542C3">
        <w:rPr>
          <w:lang w:val="sq-AL"/>
        </w:rPr>
        <w:t>mënyrë</w:t>
      </w:r>
      <w:r w:rsidR="00970723" w:rsidRPr="007542C3">
        <w:rPr>
          <w:lang w:val="sq-AL"/>
        </w:rPr>
        <w:t xml:space="preserve"> të barabartë përgjatë ngarkesës.</w:t>
      </w:r>
    </w:p>
    <w:p w:rsidR="00970723" w:rsidRDefault="00970723" w:rsidP="00970723">
      <w:pPr>
        <w:pStyle w:val="Paragrafi"/>
        <w:rPr>
          <w:lang w:val="sq-AL"/>
        </w:rPr>
      </w:pPr>
    </w:p>
    <w:p w:rsidR="00AC3DB6" w:rsidRDefault="00AC3DB6" w:rsidP="00970723">
      <w:pPr>
        <w:pStyle w:val="Paragrafi"/>
        <w:rPr>
          <w:lang w:val="sq-AL"/>
        </w:rPr>
      </w:pPr>
    </w:p>
    <w:p w:rsidR="00970723" w:rsidRPr="007542C3" w:rsidRDefault="00E60753" w:rsidP="00970723">
      <w:pPr>
        <w:pStyle w:val="Paragrafi"/>
        <w:rPr>
          <w:lang w:val="sq-AL"/>
        </w:rPr>
      </w:pPr>
      <w:r>
        <w:rPr>
          <w:noProof/>
        </w:rPr>
        <w:pict>
          <v:shape id="Picture 118" o:spid="_x0000_s1659" type="#_x0000_t75" style="position:absolute;left:0;text-align:left;margin-left:24.55pt;margin-top:58.95pt;width:424.05pt;height:92.1pt;z-index:-251645952;visibility:visible">
            <v:imagedata r:id="rId83" o:title="" croptop="12236f" cropbottom="12431f"/>
            <w10:wrap type="topAndBottom"/>
          </v:shape>
        </w:pict>
      </w:r>
      <w:r w:rsidR="00970723" w:rsidRPr="007542C3">
        <w:rPr>
          <w:lang w:val="sq-AL"/>
        </w:rPr>
        <w:t xml:space="preserve">3. Dërrasat të cilat janë të </w:t>
      </w:r>
      <w:r w:rsidR="007E5839" w:rsidRPr="007542C3">
        <w:rPr>
          <w:lang w:val="sq-AL"/>
        </w:rPr>
        <w:t>vendosura</w:t>
      </w:r>
      <w:r w:rsidR="00970723" w:rsidRPr="007542C3">
        <w:rPr>
          <w:lang w:val="sq-AL"/>
        </w:rPr>
        <w:t xml:space="preserve"> tërthorazi në vagon dhe kanë prirje të </w:t>
      </w:r>
      <w:r w:rsidR="002A3231" w:rsidRPr="007542C3">
        <w:rPr>
          <w:lang w:val="sq-AL"/>
        </w:rPr>
        <w:t>rrëshqasin</w:t>
      </w:r>
      <w:r w:rsidR="00970723" w:rsidRPr="007542C3">
        <w:rPr>
          <w:lang w:val="sq-AL"/>
        </w:rPr>
        <w:t>, p.sh</w:t>
      </w:r>
      <w:r w:rsidR="002A3231" w:rsidRPr="007542C3">
        <w:rPr>
          <w:lang w:val="sq-AL"/>
        </w:rPr>
        <w:t xml:space="preserve">., </w:t>
      </w:r>
      <w:r w:rsidR="00970723" w:rsidRPr="007542C3">
        <w:rPr>
          <w:lang w:val="sq-AL"/>
        </w:rPr>
        <w:t xml:space="preserve">gjatë ngarkimit të shinave ose profile çeliku, duhet të bëhet sigurimi i tyre kundrejt lëvizjes. Për të parandaluar që dërrasat mos të takojnë me krahët në rastet e </w:t>
      </w:r>
      <w:r w:rsidR="002A3231" w:rsidRPr="007542C3">
        <w:rPr>
          <w:lang w:val="sq-AL"/>
        </w:rPr>
        <w:t>zh</w:t>
      </w:r>
      <w:r w:rsidR="00970723" w:rsidRPr="007542C3">
        <w:rPr>
          <w:lang w:val="sq-AL"/>
        </w:rPr>
        <w:t>vendosjeve gjatësore të mallit, dërrasat duhet të vendosen afërsisht në mes të distancave të dy krahëve që vijnë njëri pas tjetrit.</w:t>
      </w:r>
    </w:p>
    <w:p w:rsidR="00AC3DB6" w:rsidRDefault="00AC3DB6" w:rsidP="00AC3DB6">
      <w:pPr>
        <w:pStyle w:val="NeniNr"/>
      </w:pPr>
    </w:p>
    <w:p w:rsidR="00970723" w:rsidRPr="007542C3" w:rsidRDefault="00970723" w:rsidP="00AC3DB6">
      <w:pPr>
        <w:pStyle w:val="NeniNr"/>
      </w:pPr>
      <w:r w:rsidRPr="007542C3">
        <w:t>Neni 30</w:t>
      </w:r>
    </w:p>
    <w:p w:rsidR="00970723" w:rsidRPr="007542C3" w:rsidRDefault="00970723" w:rsidP="00AC3DB6">
      <w:pPr>
        <w:pStyle w:val="NeniTitull"/>
      </w:pPr>
      <w:r w:rsidRPr="007542C3">
        <w:t>Lidhja e mallit</w:t>
      </w:r>
    </w:p>
    <w:p w:rsidR="002A3231" w:rsidRPr="007542C3" w:rsidRDefault="002A3231" w:rsidP="00970723">
      <w:pPr>
        <w:pStyle w:val="Paragrafi"/>
        <w:rPr>
          <w:lang w:val="sq-AL"/>
        </w:rPr>
      </w:pPr>
    </w:p>
    <w:p w:rsidR="00970723" w:rsidRPr="007542C3" w:rsidRDefault="00970723" w:rsidP="00970723">
      <w:pPr>
        <w:pStyle w:val="Paragrafi"/>
        <w:rPr>
          <w:lang w:val="sq-AL"/>
        </w:rPr>
      </w:pPr>
      <w:r w:rsidRPr="007542C3">
        <w:rPr>
          <w:lang w:val="sq-AL"/>
        </w:rPr>
        <w:t xml:space="preserve">Stiva e mallit duhet të jetë e lidhur duke përdorur shiritat, forca </w:t>
      </w:r>
      <w:r w:rsidR="002A3231" w:rsidRPr="007542C3">
        <w:rPr>
          <w:lang w:val="sq-AL"/>
        </w:rPr>
        <w:t>shtrënguese</w:t>
      </w:r>
      <w:r w:rsidRPr="007542C3">
        <w:rPr>
          <w:lang w:val="sq-AL"/>
        </w:rPr>
        <w:t xml:space="preserve"> e të cilave varet nga natyra e mallit dhe varion nga 14 kN</w:t>
      </w:r>
      <w:r w:rsidRPr="007542C3">
        <w:rPr>
          <w:rFonts w:eastAsia="MS Mincho"/>
          <w:vertAlign w:val="superscript"/>
          <w:lang w:val="sq-AL"/>
        </w:rPr>
        <w:footnoteReference w:id="6"/>
      </w:r>
      <w:r w:rsidRPr="007542C3">
        <w:rPr>
          <w:vertAlign w:val="superscript"/>
          <w:lang w:val="sq-AL"/>
        </w:rPr>
        <w:t>)</w:t>
      </w:r>
      <w:r w:rsidRPr="007542C3">
        <w:rPr>
          <w:lang w:val="sq-AL"/>
        </w:rPr>
        <w:t xml:space="preserve"> deri te 40 kN.</w:t>
      </w:r>
    </w:p>
    <w:p w:rsidR="00970723" w:rsidRPr="007542C3" w:rsidRDefault="00970723" w:rsidP="00970723">
      <w:pPr>
        <w:pStyle w:val="Paragrafi"/>
        <w:rPr>
          <w:lang w:val="sq-AL"/>
        </w:rPr>
      </w:pPr>
      <w:r w:rsidRPr="007542C3">
        <w:rPr>
          <w:lang w:val="sq-AL"/>
        </w:rPr>
        <w:t xml:space="preserve">Malli që është vendosur mbi </w:t>
      </w:r>
      <w:r w:rsidR="00524A67" w:rsidRPr="007542C3">
        <w:rPr>
          <w:lang w:val="sq-AL"/>
        </w:rPr>
        <w:t>lartësinë</w:t>
      </w:r>
      <w:r w:rsidRPr="007542C3">
        <w:rPr>
          <w:lang w:val="sq-AL"/>
        </w:rPr>
        <w:t xml:space="preserve"> e krahëve duhet të jetë i lidhur së bashku dhe i siguruar nëpërmjet krahëve, në</w:t>
      </w:r>
      <w:r w:rsidR="002A3231" w:rsidRPr="007542C3">
        <w:rPr>
          <w:lang w:val="sq-AL"/>
        </w:rPr>
        <w:t xml:space="preserve"> </w:t>
      </w:r>
      <w:r w:rsidRPr="007542C3">
        <w:rPr>
          <w:lang w:val="sq-AL"/>
        </w:rPr>
        <w:t>qoftë</w:t>
      </w:r>
      <w:r w:rsidR="002A3231" w:rsidRPr="007542C3">
        <w:rPr>
          <w:lang w:val="sq-AL"/>
        </w:rPr>
        <w:t xml:space="preserve"> </w:t>
      </w:r>
      <w:r w:rsidRPr="007542C3">
        <w:rPr>
          <w:lang w:val="sq-AL"/>
        </w:rPr>
        <w:t>se nuk ka formë tjetër sigurimi.</w:t>
      </w:r>
    </w:p>
    <w:p w:rsidR="00970723" w:rsidRPr="007542C3" w:rsidRDefault="00970723" w:rsidP="00970723">
      <w:pPr>
        <w:pStyle w:val="Paragrafi"/>
        <w:rPr>
          <w:lang w:val="sq-AL"/>
        </w:rPr>
      </w:pPr>
      <w:r w:rsidRPr="007542C3">
        <w:rPr>
          <w:lang w:val="sq-AL"/>
        </w:rPr>
        <w:t>Numri i lidhjeve duhet të jetë i rregullt dhe i shpërndarë në mënyrë të barabartë dhe varet nga pesha, gjatësia dhe natyra e mallit. Çdo stiv</w:t>
      </w:r>
      <w:r w:rsidR="00203909" w:rsidRPr="007542C3">
        <w:rPr>
          <w:rFonts w:ascii="Times New Roman" w:hAnsi="Times New Roman"/>
          <w:lang w:val="sq-AL"/>
        </w:rPr>
        <w:t>ë</w:t>
      </w:r>
      <w:r w:rsidRPr="007542C3">
        <w:rPr>
          <w:lang w:val="sq-AL"/>
        </w:rPr>
        <w:t xml:space="preserve"> duhet të ketë të paktën 2 lidhje</w:t>
      </w:r>
      <w:r w:rsidR="002A3231" w:rsidRPr="007542C3">
        <w:rPr>
          <w:lang w:val="sq-AL"/>
        </w:rPr>
        <w:t>.</w:t>
      </w:r>
      <w:r w:rsidRPr="007542C3">
        <w:rPr>
          <w:lang w:val="sq-AL"/>
        </w:rPr>
        <w:t xml:space="preserve"> </w:t>
      </w:r>
    </w:p>
    <w:p w:rsidR="00970723" w:rsidRPr="007542C3" w:rsidRDefault="00970723" w:rsidP="00970723">
      <w:pPr>
        <w:pStyle w:val="Paragrafi"/>
        <w:rPr>
          <w:lang w:val="sq-AL"/>
        </w:rPr>
      </w:pPr>
      <w:r w:rsidRPr="007542C3">
        <w:rPr>
          <w:lang w:val="sq-AL"/>
        </w:rPr>
        <w:t xml:space="preserve">1. Kur stiva është formuar nga njësi cilindrike të siguruara me tako dhe del jashtë krahëve më tepër se gjysma e </w:t>
      </w:r>
      <w:r w:rsidR="003331B1" w:rsidRPr="007542C3">
        <w:rPr>
          <w:lang w:val="sq-AL"/>
        </w:rPr>
        <w:t>di</w:t>
      </w:r>
      <w:r w:rsidR="00B25835" w:rsidRPr="007542C3">
        <w:rPr>
          <w:lang w:val="sq-AL"/>
        </w:rPr>
        <w:t>a</w:t>
      </w:r>
      <w:r w:rsidR="003331B1" w:rsidRPr="007542C3">
        <w:rPr>
          <w:lang w:val="sq-AL"/>
        </w:rPr>
        <w:t>metri</w:t>
      </w:r>
      <w:r w:rsidRPr="007542C3">
        <w:rPr>
          <w:lang w:val="sq-AL"/>
        </w:rPr>
        <w:t>t të njësisë, lidhja gjithmonë duhet të jetë parashikuar si një mënyr</w:t>
      </w:r>
      <w:r w:rsidR="00BF4F97" w:rsidRPr="007542C3">
        <w:rPr>
          <w:rFonts w:ascii="Times New Roman" w:hAnsi="Times New Roman"/>
          <w:lang w:val="sq-AL"/>
        </w:rPr>
        <w:t>ë</w:t>
      </w:r>
      <w:r w:rsidRPr="007542C3">
        <w:rPr>
          <w:lang w:val="sq-AL"/>
        </w:rPr>
        <w:t xml:space="preserve"> suplementare sigurimi. </w:t>
      </w:r>
    </w:p>
    <w:p w:rsidR="00970723" w:rsidRPr="007542C3" w:rsidRDefault="00E60753" w:rsidP="00970723">
      <w:pPr>
        <w:pStyle w:val="Paragrafi"/>
        <w:rPr>
          <w:lang w:val="sq-AL"/>
        </w:rPr>
      </w:pPr>
      <w:r>
        <w:rPr>
          <w:noProof/>
        </w:rPr>
        <w:pict>
          <v:shape id="Picture 119" o:spid="_x0000_s1658" type="#_x0000_t75" style="position:absolute;left:0;text-align:left;margin-left:72.6pt;margin-top:30.75pt;width:330.5pt;height:86.75pt;z-index:-251644928;visibility:visible">
            <v:imagedata r:id="rId84" o:title=""/>
            <w10:wrap type="topAndBottom"/>
          </v:shape>
        </w:pict>
      </w:r>
      <w:r w:rsidR="00970723" w:rsidRPr="007542C3">
        <w:rPr>
          <w:lang w:val="sq-AL"/>
        </w:rPr>
        <w:t>Njësit</w:t>
      </w:r>
      <w:r w:rsidR="000D0E1D" w:rsidRPr="007542C3">
        <w:rPr>
          <w:rFonts w:ascii="Times New Roman" w:hAnsi="Times New Roman"/>
          <w:lang w:val="sq-AL"/>
        </w:rPr>
        <w:t>ë</w:t>
      </w:r>
      <w:r w:rsidR="00970723" w:rsidRPr="007542C3">
        <w:rPr>
          <w:lang w:val="sq-AL"/>
        </w:rPr>
        <w:t xml:space="preserve"> cilindrike që ngarkohen në </w:t>
      </w:r>
      <w:r w:rsidR="002A3231" w:rsidRPr="007542C3">
        <w:rPr>
          <w:lang w:val="sq-AL"/>
        </w:rPr>
        <w:t>mënyrën</w:t>
      </w:r>
      <w:r w:rsidR="00970723" w:rsidRPr="007542C3">
        <w:rPr>
          <w:lang w:val="sq-AL"/>
        </w:rPr>
        <w:t xml:space="preserve"> bishtdall</w:t>
      </w:r>
      <w:r w:rsidR="000D0E1D" w:rsidRPr="007542C3">
        <w:rPr>
          <w:rFonts w:ascii="Times New Roman" w:hAnsi="Times New Roman"/>
          <w:lang w:val="sq-AL"/>
        </w:rPr>
        <w:t>ë</w:t>
      </w:r>
      <w:r w:rsidR="00970723" w:rsidRPr="007542C3">
        <w:rPr>
          <w:lang w:val="sq-AL"/>
        </w:rPr>
        <w:t>ndysheje duhet të jenë të lidhura me pajisjen mbështetëse</w:t>
      </w:r>
      <w:r w:rsidR="000D0E1D" w:rsidRPr="007542C3">
        <w:rPr>
          <w:lang w:val="sq-AL"/>
        </w:rPr>
        <w:t>.</w:t>
      </w:r>
    </w:p>
    <w:p w:rsidR="00970723" w:rsidRPr="007542C3" w:rsidRDefault="00E60753" w:rsidP="00970723">
      <w:pPr>
        <w:pStyle w:val="Paragrafi"/>
        <w:rPr>
          <w:lang w:val="sq-AL"/>
        </w:rPr>
      </w:pPr>
      <w:r>
        <w:rPr>
          <w:noProof/>
        </w:rPr>
        <w:pict>
          <v:shape id="Picture 120" o:spid="_x0000_s1657" type="#_x0000_t75" style="position:absolute;left:0;text-align:left;margin-left:123.35pt;margin-top:14.65pt;width:170.35pt;height:103.65pt;z-index:251545600;visibility:visible">
            <v:imagedata r:id="rId85" o:title=""/>
            <w10:wrap type="topAndBottom"/>
          </v:shape>
        </w:pict>
      </w:r>
      <w:r w:rsidR="00970723" w:rsidRPr="007542C3">
        <w:rPr>
          <w:lang w:val="sq-AL"/>
        </w:rPr>
        <w:t>2. Kur pajisja mbështetëse është e lidhur me ngarkesën, lidhja bëhet në kanalin e pajisjes.</w:t>
      </w:r>
    </w:p>
    <w:p w:rsidR="00970723" w:rsidRPr="007542C3" w:rsidRDefault="00970723" w:rsidP="00970723">
      <w:pPr>
        <w:pStyle w:val="Paragrafi"/>
        <w:rPr>
          <w:lang w:val="sq-AL"/>
        </w:rPr>
      </w:pPr>
    </w:p>
    <w:p w:rsidR="00970723" w:rsidRPr="007542C3" w:rsidRDefault="00970723" w:rsidP="00AC3DB6">
      <w:pPr>
        <w:pStyle w:val="NeniNr"/>
      </w:pPr>
      <w:r w:rsidRPr="007542C3">
        <w:t>Neni 31</w:t>
      </w:r>
    </w:p>
    <w:p w:rsidR="00970723" w:rsidRPr="007542C3" w:rsidRDefault="00970723" w:rsidP="00AC3DB6">
      <w:pPr>
        <w:pStyle w:val="NeniTitull"/>
      </w:pPr>
      <w:r w:rsidRPr="007542C3">
        <w:t>Sigurimi i ngarkesës</w:t>
      </w:r>
    </w:p>
    <w:p w:rsidR="00BF4F97" w:rsidRPr="007542C3" w:rsidRDefault="00BF4F97" w:rsidP="00970723">
      <w:pPr>
        <w:pStyle w:val="Paragrafi"/>
        <w:rPr>
          <w:lang w:val="sq-AL"/>
        </w:rPr>
      </w:pPr>
    </w:p>
    <w:p w:rsidR="00970723" w:rsidRPr="007542C3" w:rsidRDefault="00970723" w:rsidP="00970723">
      <w:pPr>
        <w:pStyle w:val="Paragrafi"/>
        <w:rPr>
          <w:lang w:val="sq-AL"/>
        </w:rPr>
      </w:pPr>
      <w:r w:rsidRPr="007542C3">
        <w:rPr>
          <w:lang w:val="sq-AL"/>
        </w:rPr>
        <w:t xml:space="preserve">Stiva duhet të jetë e siguruar si objekt individual në drejtimin tërthor dhe gjatësor në vagon </w:t>
      </w:r>
      <w:r w:rsidR="002A3231" w:rsidRPr="007542C3">
        <w:rPr>
          <w:lang w:val="sq-AL"/>
        </w:rPr>
        <w:t>përkundrejt</w:t>
      </w:r>
      <w:r w:rsidRPr="007542C3">
        <w:rPr>
          <w:lang w:val="sq-AL"/>
        </w:rPr>
        <w:t xml:space="preserve"> lëvizjes, </w:t>
      </w:r>
      <w:r w:rsidR="002A3231" w:rsidRPr="007542C3">
        <w:rPr>
          <w:lang w:val="sq-AL"/>
        </w:rPr>
        <w:t>r</w:t>
      </w:r>
      <w:r w:rsidRPr="007542C3">
        <w:rPr>
          <w:lang w:val="sq-AL"/>
        </w:rPr>
        <w:t>rotullimit dhe animit në vagon.</w:t>
      </w:r>
    </w:p>
    <w:p w:rsidR="00970723" w:rsidRPr="007542C3" w:rsidRDefault="00970723" w:rsidP="00970723">
      <w:pPr>
        <w:pStyle w:val="Paragrafi"/>
        <w:rPr>
          <w:lang w:val="sq-AL"/>
        </w:rPr>
      </w:pPr>
      <w:r w:rsidRPr="007542C3">
        <w:rPr>
          <w:lang w:val="sq-AL"/>
        </w:rPr>
        <w:t xml:space="preserve">Në varësi nga lloji i mallit, kushtet e seksioneve </w:t>
      </w:r>
      <w:r w:rsidR="00BF4F97" w:rsidRPr="007542C3">
        <w:rPr>
          <w:lang w:val="sq-AL"/>
        </w:rPr>
        <w:t>n</w:t>
      </w:r>
      <w:r w:rsidRPr="007542C3">
        <w:rPr>
          <w:lang w:val="sq-AL"/>
        </w:rPr>
        <w:t>eni</w:t>
      </w:r>
      <w:r w:rsidR="00787C48" w:rsidRPr="007542C3">
        <w:rPr>
          <w:lang w:val="sq-AL"/>
        </w:rPr>
        <w:t xml:space="preserve"> </w:t>
      </w:r>
      <w:r w:rsidRPr="007542C3">
        <w:rPr>
          <w:lang w:val="sq-AL"/>
        </w:rPr>
        <w:t xml:space="preserve">19, </w:t>
      </w:r>
      <w:r w:rsidR="00BF4F97" w:rsidRPr="007542C3">
        <w:rPr>
          <w:lang w:val="sq-AL"/>
        </w:rPr>
        <w:t>n</w:t>
      </w:r>
      <w:r w:rsidRPr="007542C3">
        <w:rPr>
          <w:lang w:val="sq-AL"/>
        </w:rPr>
        <w:t xml:space="preserve">eni 22 dhe </w:t>
      </w:r>
      <w:r w:rsidR="00BF4F97" w:rsidRPr="007542C3">
        <w:rPr>
          <w:lang w:val="sq-AL"/>
        </w:rPr>
        <w:t>n</w:t>
      </w:r>
      <w:r w:rsidRPr="007542C3">
        <w:rPr>
          <w:lang w:val="sq-AL"/>
        </w:rPr>
        <w:t>eni</w:t>
      </w:r>
      <w:r w:rsidR="00787C48" w:rsidRPr="007542C3">
        <w:rPr>
          <w:lang w:val="sq-AL"/>
        </w:rPr>
        <w:t xml:space="preserve"> </w:t>
      </w:r>
      <w:r w:rsidRPr="007542C3">
        <w:rPr>
          <w:lang w:val="sq-AL"/>
        </w:rPr>
        <w:t>27 duhet të kompletohen dhe me tregues shtesë</w:t>
      </w:r>
      <w:r w:rsidR="00787C48" w:rsidRPr="007542C3">
        <w:rPr>
          <w:lang w:val="sq-AL"/>
        </w:rPr>
        <w:t>.</w:t>
      </w:r>
    </w:p>
    <w:p w:rsidR="00970723" w:rsidRPr="007542C3" w:rsidRDefault="00970723" w:rsidP="00970723">
      <w:pPr>
        <w:pStyle w:val="Paragrafi"/>
        <w:rPr>
          <w:lang w:val="sq-AL"/>
        </w:rPr>
      </w:pPr>
      <w:r w:rsidRPr="007542C3">
        <w:rPr>
          <w:lang w:val="sq-AL"/>
        </w:rPr>
        <w:t>Në</w:t>
      </w:r>
      <w:r w:rsidR="00BF4F97" w:rsidRPr="007542C3">
        <w:rPr>
          <w:lang w:val="sq-AL"/>
        </w:rPr>
        <w:t xml:space="preserve"> </w:t>
      </w:r>
      <w:r w:rsidRPr="007542C3">
        <w:rPr>
          <w:lang w:val="sq-AL"/>
        </w:rPr>
        <w:t>qoftë</w:t>
      </w:r>
      <w:r w:rsidR="00BF4F97" w:rsidRPr="007542C3">
        <w:rPr>
          <w:lang w:val="sq-AL"/>
        </w:rPr>
        <w:t xml:space="preserve"> </w:t>
      </w:r>
      <w:r w:rsidRPr="007542C3">
        <w:rPr>
          <w:lang w:val="sq-AL"/>
        </w:rPr>
        <w:t xml:space="preserve">se janë përdorur dërrasa të gozhduara në pjesët udhëzuese ose takot, duhet të kalkulohet numri i </w:t>
      </w:r>
      <w:r w:rsidR="002F68F3" w:rsidRPr="007542C3">
        <w:rPr>
          <w:lang w:val="sq-AL"/>
        </w:rPr>
        <w:t>gozhdë</w:t>
      </w:r>
      <w:r w:rsidRPr="007542C3">
        <w:rPr>
          <w:lang w:val="sq-AL"/>
        </w:rPr>
        <w:t xml:space="preserve">ve në </w:t>
      </w:r>
      <w:r w:rsidR="002F2914" w:rsidRPr="007542C3">
        <w:rPr>
          <w:lang w:val="sq-AL"/>
        </w:rPr>
        <w:t>çdo</w:t>
      </w:r>
      <w:r w:rsidRPr="007542C3">
        <w:rPr>
          <w:lang w:val="sq-AL"/>
        </w:rPr>
        <w:t xml:space="preserve"> rast duhet të kihet në konsideratë pesha e ngarkesës, që merret si më poshtë:</w:t>
      </w:r>
    </w:p>
    <w:p w:rsidR="00970723" w:rsidRPr="007542C3" w:rsidRDefault="00962977" w:rsidP="00970723">
      <w:pPr>
        <w:pStyle w:val="Paragrafi"/>
        <w:rPr>
          <w:lang w:val="sq-AL"/>
        </w:rPr>
      </w:pPr>
      <w:r w:rsidRPr="007542C3">
        <w:rPr>
          <w:lang w:val="sq-AL"/>
        </w:rPr>
        <w:t xml:space="preserve">- </w:t>
      </w:r>
      <w:r w:rsidR="00970723" w:rsidRPr="007542C3">
        <w:rPr>
          <w:lang w:val="sq-AL"/>
        </w:rPr>
        <w:t xml:space="preserve">Për njësitë që ngarkohen në </w:t>
      </w:r>
      <w:r w:rsidR="008E2DB7" w:rsidRPr="007542C3">
        <w:rPr>
          <w:lang w:val="sq-AL"/>
        </w:rPr>
        <w:t>rresht</w:t>
      </w:r>
      <w:r w:rsidR="00970723" w:rsidRPr="007542C3">
        <w:rPr>
          <w:lang w:val="sq-AL"/>
        </w:rPr>
        <w:t xml:space="preserve">a, pesha për secilin </w:t>
      </w:r>
      <w:r w:rsidR="008E2DB7" w:rsidRPr="007542C3">
        <w:rPr>
          <w:lang w:val="sq-AL"/>
        </w:rPr>
        <w:t>rresht</w:t>
      </w:r>
      <w:r w:rsidR="00970723" w:rsidRPr="007542C3">
        <w:rPr>
          <w:lang w:val="sq-AL"/>
        </w:rPr>
        <w:t xml:space="preserve">, plus dhe peshën e një </w:t>
      </w:r>
      <w:r w:rsidR="008E2DB7" w:rsidRPr="007542C3">
        <w:rPr>
          <w:lang w:val="sq-AL"/>
        </w:rPr>
        <w:t>rresht</w:t>
      </w:r>
      <w:r w:rsidR="00782059" w:rsidRPr="007542C3">
        <w:rPr>
          <w:lang w:val="sq-AL"/>
        </w:rPr>
        <w:t>i të ngarkuar në formë bishtdallëndysheje</w:t>
      </w:r>
      <w:r w:rsidR="002B212B" w:rsidRPr="007542C3">
        <w:rPr>
          <w:lang w:val="sq-AL"/>
        </w:rPr>
        <w:t>;</w:t>
      </w:r>
    </w:p>
    <w:p w:rsidR="00970723" w:rsidRPr="007542C3" w:rsidRDefault="00962977" w:rsidP="00970723">
      <w:pPr>
        <w:pStyle w:val="Paragrafi"/>
        <w:rPr>
          <w:lang w:val="sq-AL"/>
        </w:rPr>
      </w:pPr>
      <w:r w:rsidRPr="007542C3">
        <w:rPr>
          <w:lang w:val="sq-AL"/>
        </w:rPr>
        <w:t xml:space="preserve">- </w:t>
      </w:r>
      <w:r w:rsidR="00970723" w:rsidRPr="007542C3">
        <w:rPr>
          <w:lang w:val="sq-AL"/>
        </w:rPr>
        <w:t>Për stivën në form</w:t>
      </w:r>
      <w:r w:rsidR="00C14FE5" w:rsidRPr="007542C3">
        <w:rPr>
          <w:rFonts w:ascii="Times New Roman" w:hAnsi="Times New Roman"/>
          <w:lang w:val="sq-AL"/>
        </w:rPr>
        <w:t>ë</w:t>
      </w:r>
      <w:r w:rsidR="00C14FE5" w:rsidRPr="007542C3">
        <w:rPr>
          <w:lang w:val="sq-AL"/>
        </w:rPr>
        <w:t xml:space="preserve"> bisht</w:t>
      </w:r>
      <w:r w:rsidR="00970723" w:rsidRPr="007542C3">
        <w:rPr>
          <w:lang w:val="sq-AL"/>
        </w:rPr>
        <w:t>dall</w:t>
      </w:r>
      <w:r w:rsidR="00C14FE5" w:rsidRPr="007542C3">
        <w:rPr>
          <w:rFonts w:ascii="Times New Roman" w:hAnsi="Times New Roman"/>
          <w:lang w:val="sq-AL"/>
        </w:rPr>
        <w:t>ë</w:t>
      </w:r>
      <w:r w:rsidR="00970723" w:rsidRPr="007542C3">
        <w:rPr>
          <w:lang w:val="sq-AL"/>
        </w:rPr>
        <w:t>ndysheje, përbën peshën e të gjithë stivës.</w:t>
      </w:r>
      <w:r w:rsidR="00404067" w:rsidRPr="007542C3">
        <w:rPr>
          <w:lang w:val="sq-AL"/>
        </w:rPr>
        <w:t xml:space="preserve"> </w:t>
      </w:r>
    </w:p>
    <w:p w:rsidR="00970723" w:rsidRPr="007542C3" w:rsidRDefault="00E60753" w:rsidP="00970723">
      <w:pPr>
        <w:pStyle w:val="Paragrafi"/>
        <w:rPr>
          <w:lang w:val="sq-AL"/>
        </w:rPr>
      </w:pPr>
      <w:r>
        <w:rPr>
          <w:noProof/>
        </w:rPr>
        <w:pict>
          <v:shape id="Picture 386" o:spid="_x0000_s1656" type="#_x0000_t75" style="position:absolute;left:0;text-align:left;margin-left:101.7pt;margin-top:53.4pt;width:308pt;height:95.55pt;z-index:-251671552;visibility:visible">
            <v:imagedata r:id="rId86" o:title=""/>
            <w10:wrap type="topAndBottom"/>
          </v:shape>
        </w:pict>
      </w:r>
      <w:r w:rsidR="00970723" w:rsidRPr="007542C3">
        <w:rPr>
          <w:lang w:val="sq-AL"/>
        </w:rPr>
        <w:t xml:space="preserve">1. Kur ngarkesa është e vendosur në </w:t>
      </w:r>
      <w:r w:rsidR="008E2DB7" w:rsidRPr="007542C3">
        <w:rPr>
          <w:lang w:val="sq-AL"/>
        </w:rPr>
        <w:t>rresht</w:t>
      </w:r>
      <w:r w:rsidR="00970723" w:rsidRPr="007542C3">
        <w:rPr>
          <w:lang w:val="sq-AL"/>
        </w:rPr>
        <w:t>a, ajo duhet të jetë e siguruar dhe përkundrejt lëvizjeve anësore. Në kët</w:t>
      </w:r>
      <w:r w:rsidR="000D0E1D" w:rsidRPr="007542C3">
        <w:rPr>
          <w:rFonts w:ascii="Times New Roman" w:hAnsi="Times New Roman"/>
          <w:lang w:val="sq-AL"/>
        </w:rPr>
        <w:t>ë</w:t>
      </w:r>
      <w:r w:rsidR="00970723" w:rsidRPr="007542C3">
        <w:rPr>
          <w:lang w:val="sq-AL"/>
        </w:rPr>
        <w:t xml:space="preserve"> rast</w:t>
      </w:r>
      <w:r w:rsidR="002253C5" w:rsidRPr="007542C3">
        <w:rPr>
          <w:lang w:val="sq-AL"/>
        </w:rPr>
        <w:t>,</w:t>
      </w:r>
      <w:r w:rsidR="00970723" w:rsidRPr="007542C3">
        <w:rPr>
          <w:lang w:val="sq-AL"/>
        </w:rPr>
        <w:t xml:space="preserve"> takot duhet të fiksohen në pjesën fundore të dërrasave për të parandaluar lëvizjen e tyre. Lëvizja duhet të parandalohet dhe përkundrejt </w:t>
      </w:r>
      <w:r w:rsidR="008E2DB7" w:rsidRPr="007542C3">
        <w:rPr>
          <w:lang w:val="sq-AL"/>
        </w:rPr>
        <w:t>rresht</w:t>
      </w:r>
      <w:r w:rsidR="00970723" w:rsidRPr="007542C3">
        <w:rPr>
          <w:lang w:val="sq-AL"/>
        </w:rPr>
        <w:t>it të poshtëm. Për kët</w:t>
      </w:r>
      <w:r w:rsidR="000D0E1D" w:rsidRPr="007542C3">
        <w:rPr>
          <w:rFonts w:ascii="Times New Roman" w:hAnsi="Times New Roman"/>
          <w:lang w:val="sq-AL"/>
        </w:rPr>
        <w:t>ë</w:t>
      </w:r>
      <w:r w:rsidR="00970723" w:rsidRPr="007542C3">
        <w:rPr>
          <w:lang w:val="sq-AL"/>
        </w:rPr>
        <w:t xml:space="preserve"> arsye takot duhet të jenë të fiksuara mirë në të dy</w:t>
      </w:r>
      <w:r w:rsidR="000D0E1D" w:rsidRPr="007542C3">
        <w:rPr>
          <w:lang w:val="sq-AL"/>
        </w:rPr>
        <w:t>ja</w:t>
      </w:r>
      <w:r w:rsidR="00970723" w:rsidRPr="007542C3">
        <w:rPr>
          <w:lang w:val="sq-AL"/>
        </w:rPr>
        <w:t xml:space="preserve"> anët e pjesës së poshtme të dërrasës.</w:t>
      </w:r>
    </w:p>
    <w:p w:rsidR="00970723" w:rsidRPr="007542C3" w:rsidRDefault="00970723" w:rsidP="00970723">
      <w:pPr>
        <w:pStyle w:val="Paragrafi"/>
        <w:rPr>
          <w:lang w:val="sq-AL"/>
        </w:rPr>
      </w:pPr>
      <w:r w:rsidRPr="007542C3">
        <w:rPr>
          <w:lang w:val="sq-AL"/>
        </w:rPr>
        <w:t>2. Kur takot përdoren për mallra cilindrike (p.sh</w:t>
      </w:r>
      <w:r w:rsidR="002C0E20" w:rsidRPr="007542C3">
        <w:rPr>
          <w:lang w:val="sq-AL"/>
        </w:rPr>
        <w:t>.</w:t>
      </w:r>
      <w:r w:rsidRPr="007542C3">
        <w:rPr>
          <w:lang w:val="sq-AL"/>
        </w:rPr>
        <w:t xml:space="preserve"> tubo çeliku), takot duhet të kenë gj</w:t>
      </w:r>
      <w:r w:rsidR="00782059" w:rsidRPr="007542C3">
        <w:rPr>
          <w:lang w:val="sq-AL"/>
        </w:rPr>
        <w:t>e</w:t>
      </w:r>
      <w:r w:rsidRPr="007542C3">
        <w:rPr>
          <w:lang w:val="sq-AL"/>
        </w:rPr>
        <w:t>rësi të njëjtë me dërrasat,</w:t>
      </w:r>
      <w:r w:rsidR="005E3E82" w:rsidRPr="007542C3">
        <w:rPr>
          <w:lang w:val="sq-AL"/>
        </w:rPr>
        <w:t xml:space="preserve"> </w:t>
      </w:r>
      <w:r w:rsidRPr="007542C3">
        <w:rPr>
          <w:lang w:val="sq-AL"/>
        </w:rPr>
        <w:t>që presupozon një gj</w:t>
      </w:r>
      <w:r w:rsidR="00782059" w:rsidRPr="007542C3">
        <w:rPr>
          <w:lang w:val="sq-AL"/>
        </w:rPr>
        <w:t>e</w:t>
      </w:r>
      <w:r w:rsidRPr="007542C3">
        <w:rPr>
          <w:lang w:val="sq-AL"/>
        </w:rPr>
        <w:t>rësi të mjaftueshme për gozhdimin. Kjo parandalon çarjen e takove, të cilat duhet të gozhdohen nga të dy</w:t>
      </w:r>
      <w:r w:rsidR="00B7783C" w:rsidRPr="007542C3">
        <w:rPr>
          <w:lang w:val="sq-AL"/>
        </w:rPr>
        <w:t>ja</w:t>
      </w:r>
      <w:r w:rsidRPr="007542C3">
        <w:rPr>
          <w:lang w:val="sq-AL"/>
        </w:rPr>
        <w:t xml:space="preserve"> anët, nga </w:t>
      </w:r>
      <w:r w:rsidR="0088554F" w:rsidRPr="007542C3">
        <w:rPr>
          <w:lang w:val="sq-AL"/>
        </w:rPr>
        <w:t>brend</w:t>
      </w:r>
      <w:r w:rsidRPr="007542C3">
        <w:rPr>
          <w:lang w:val="sq-AL"/>
        </w:rPr>
        <w:t xml:space="preserve">a dhe nga jashtë. Kjo duhet bërë para ngarkimit të mallit. </w:t>
      </w:r>
    </w:p>
    <w:p w:rsidR="00970723" w:rsidRPr="007542C3" w:rsidRDefault="00D35C07" w:rsidP="00970723">
      <w:pPr>
        <w:pStyle w:val="Paragrafi"/>
        <w:rPr>
          <w:lang w:val="sq-AL"/>
        </w:rPr>
      </w:pPr>
      <w:r w:rsidRPr="007542C3">
        <w:rPr>
          <w:lang w:val="sq-AL"/>
        </w:rPr>
        <w:t>3. Për mallra cilindrike (</w:t>
      </w:r>
      <w:r w:rsidR="00970723" w:rsidRPr="007542C3">
        <w:rPr>
          <w:lang w:val="sq-AL"/>
        </w:rPr>
        <w:t>p.sh</w:t>
      </w:r>
      <w:r w:rsidRPr="007542C3">
        <w:rPr>
          <w:lang w:val="sq-AL"/>
        </w:rPr>
        <w:t>.</w:t>
      </w:r>
      <w:r w:rsidR="00970723" w:rsidRPr="007542C3">
        <w:rPr>
          <w:lang w:val="sq-AL"/>
        </w:rPr>
        <w:t xml:space="preserve"> tubo çeliku), që dalin përmbi krahët me një lartësi më tepër se gjysma e </w:t>
      </w:r>
      <w:r w:rsidR="003331B1" w:rsidRPr="007542C3">
        <w:rPr>
          <w:lang w:val="sq-AL"/>
        </w:rPr>
        <w:t>di</w:t>
      </w:r>
      <w:r w:rsidR="005E3E82" w:rsidRPr="007542C3">
        <w:rPr>
          <w:lang w:val="sq-AL"/>
        </w:rPr>
        <w:t>a</w:t>
      </w:r>
      <w:r w:rsidR="003331B1" w:rsidRPr="007542C3">
        <w:rPr>
          <w:lang w:val="sq-AL"/>
        </w:rPr>
        <w:t>metri</w:t>
      </w:r>
      <w:r w:rsidR="00970723" w:rsidRPr="007542C3">
        <w:rPr>
          <w:lang w:val="sq-AL"/>
        </w:rPr>
        <w:t>t, takot duhet</w:t>
      </w:r>
      <w:r w:rsidR="00A66F0A" w:rsidRPr="007542C3">
        <w:rPr>
          <w:lang w:val="sq-AL"/>
        </w:rPr>
        <w:t>,</w:t>
      </w:r>
      <w:r w:rsidR="00970723" w:rsidRPr="007542C3">
        <w:rPr>
          <w:lang w:val="sq-AL"/>
        </w:rPr>
        <w:t xml:space="preserve"> gjithashtu</w:t>
      </w:r>
      <w:r w:rsidR="00A66F0A" w:rsidRPr="007542C3">
        <w:rPr>
          <w:lang w:val="sq-AL"/>
        </w:rPr>
        <w:t>,</w:t>
      </w:r>
      <w:r w:rsidR="00970723" w:rsidRPr="007542C3">
        <w:rPr>
          <w:lang w:val="sq-AL"/>
        </w:rPr>
        <w:t xml:space="preserve"> të jenë të siguruara në të dy</w:t>
      </w:r>
      <w:r w:rsidRPr="007542C3">
        <w:rPr>
          <w:lang w:val="sq-AL"/>
        </w:rPr>
        <w:t>ja</w:t>
      </w:r>
      <w:r w:rsidR="00970723" w:rsidRPr="007542C3">
        <w:rPr>
          <w:lang w:val="sq-AL"/>
        </w:rPr>
        <w:t xml:space="preserve"> anët me pllaka çeliku, kjo kur malli ngarkohet:</w:t>
      </w:r>
    </w:p>
    <w:p w:rsidR="00970723" w:rsidRPr="007542C3" w:rsidRDefault="00970723" w:rsidP="00970723">
      <w:pPr>
        <w:pStyle w:val="Paragrafi"/>
        <w:rPr>
          <w:lang w:val="sq-AL"/>
        </w:rPr>
      </w:pPr>
      <w:r w:rsidRPr="007542C3">
        <w:rPr>
          <w:lang w:val="sq-AL"/>
        </w:rPr>
        <w:t>-  Përmbi krahët në</w:t>
      </w:r>
      <w:r w:rsidR="00782059" w:rsidRPr="007542C3">
        <w:rPr>
          <w:lang w:val="sq-AL"/>
        </w:rPr>
        <w:t xml:space="preserve"> </w:t>
      </w:r>
      <w:r w:rsidRPr="007542C3">
        <w:rPr>
          <w:lang w:val="sq-AL"/>
        </w:rPr>
        <w:t>qoftë</w:t>
      </w:r>
      <w:r w:rsidR="00782059" w:rsidRPr="007542C3">
        <w:rPr>
          <w:lang w:val="sq-AL"/>
        </w:rPr>
        <w:t xml:space="preserve"> </w:t>
      </w:r>
      <w:r w:rsidRPr="007542C3">
        <w:rPr>
          <w:lang w:val="sq-AL"/>
        </w:rPr>
        <w:t xml:space="preserve">se ngarkesa është vendosur në </w:t>
      </w:r>
      <w:r w:rsidR="008E2DB7" w:rsidRPr="007542C3">
        <w:rPr>
          <w:lang w:val="sq-AL"/>
        </w:rPr>
        <w:t>rresht</w:t>
      </w:r>
      <w:r w:rsidRPr="007542C3">
        <w:rPr>
          <w:lang w:val="sq-AL"/>
        </w:rPr>
        <w:t>a</w:t>
      </w:r>
      <w:r w:rsidR="004358B4" w:rsidRPr="007542C3">
        <w:rPr>
          <w:lang w:val="sq-AL"/>
        </w:rPr>
        <w:t>;</w:t>
      </w:r>
    </w:p>
    <w:p w:rsidR="00970723" w:rsidRPr="007542C3" w:rsidRDefault="00E60753" w:rsidP="00970723">
      <w:pPr>
        <w:pStyle w:val="Paragrafi"/>
        <w:rPr>
          <w:lang w:val="sq-AL"/>
        </w:rPr>
      </w:pPr>
      <w:r>
        <w:rPr>
          <w:noProof/>
        </w:rPr>
        <w:pict>
          <v:shape id="Picture 121" o:spid="_x0000_s1655" type="#_x0000_t75" style="position:absolute;left:0;text-align:left;margin-left:101.7pt;margin-top:37pt;width:232.2pt;height:79.45pt;z-index:-251643904;visibility:visible">
            <v:imagedata r:id="rId87" o:title=""/>
            <w10:wrap type="topAndBottom"/>
          </v:shape>
        </w:pict>
      </w:r>
      <w:r w:rsidR="00970723" w:rsidRPr="007542C3">
        <w:rPr>
          <w:lang w:val="sq-AL"/>
        </w:rPr>
        <w:t>- Në pajisje mbështetëse dërrase, në</w:t>
      </w:r>
      <w:r w:rsidR="00782059" w:rsidRPr="007542C3">
        <w:rPr>
          <w:lang w:val="sq-AL"/>
        </w:rPr>
        <w:t xml:space="preserve"> </w:t>
      </w:r>
      <w:r w:rsidR="00970723" w:rsidRPr="007542C3">
        <w:rPr>
          <w:lang w:val="sq-AL"/>
        </w:rPr>
        <w:t>qoftë</w:t>
      </w:r>
      <w:r w:rsidR="00782059" w:rsidRPr="007542C3">
        <w:rPr>
          <w:lang w:val="sq-AL"/>
        </w:rPr>
        <w:t xml:space="preserve"> </w:t>
      </w:r>
      <w:r w:rsidR="00970723" w:rsidRPr="007542C3">
        <w:rPr>
          <w:lang w:val="sq-AL"/>
        </w:rPr>
        <w:t>se ngarkesa është nga</w:t>
      </w:r>
      <w:r w:rsidR="00782059" w:rsidRPr="007542C3">
        <w:rPr>
          <w:lang w:val="sq-AL"/>
        </w:rPr>
        <w:t>rkuar (vendosur) në formë bishtdallëndyshe</w:t>
      </w:r>
      <w:r w:rsidR="00970723" w:rsidRPr="007542C3">
        <w:rPr>
          <w:lang w:val="sq-AL"/>
        </w:rPr>
        <w:t>.</w:t>
      </w:r>
    </w:p>
    <w:p w:rsidR="00941F1C" w:rsidRDefault="00941F1C" w:rsidP="00970723">
      <w:pPr>
        <w:pStyle w:val="Paragrafi"/>
        <w:rPr>
          <w:lang w:val="sq-AL"/>
        </w:rPr>
      </w:pPr>
    </w:p>
    <w:p w:rsidR="00970723" w:rsidRPr="007542C3" w:rsidRDefault="00970723" w:rsidP="00970723">
      <w:pPr>
        <w:pStyle w:val="Paragrafi"/>
        <w:rPr>
          <w:lang w:val="sq-AL"/>
        </w:rPr>
      </w:pPr>
      <w:r w:rsidRPr="007542C3">
        <w:rPr>
          <w:lang w:val="sq-AL"/>
        </w:rPr>
        <w:t>4. Për ta bër</w:t>
      </w:r>
      <w:r w:rsidR="005F4F83" w:rsidRPr="007542C3">
        <w:rPr>
          <w:rFonts w:ascii="Times New Roman" w:hAnsi="Times New Roman"/>
          <w:lang w:val="sq-AL"/>
        </w:rPr>
        <w:t>ë</w:t>
      </w:r>
      <w:r w:rsidRPr="007542C3">
        <w:rPr>
          <w:lang w:val="sq-AL"/>
        </w:rPr>
        <w:t xml:space="preserve"> sa më efektive lidhjen indirekte, pjesa e sipërme e mallit ngarkohet në formë të rrumbullaket. Lartësia (h) e seksionit të rrumbullaket duhet të jetë të paktën 20 cm dhe jo më tepër se 1/3 e </w:t>
      </w:r>
      <w:r w:rsidR="002A3231" w:rsidRPr="007542C3">
        <w:rPr>
          <w:lang w:val="sq-AL"/>
        </w:rPr>
        <w:t>gjerësisë</w:t>
      </w:r>
      <w:r w:rsidRPr="007542C3">
        <w:rPr>
          <w:lang w:val="sq-AL"/>
        </w:rPr>
        <w:t xml:space="preserve"> (W) e ngarkesës. Përjashtim nga ky rregull bëhet për tubat e ngarkuar në formë </w:t>
      </w:r>
      <w:r w:rsidR="008E2DB7" w:rsidRPr="007542C3">
        <w:rPr>
          <w:lang w:val="sq-AL"/>
        </w:rPr>
        <w:t>rresht</w:t>
      </w:r>
      <w:r w:rsidRPr="007542C3">
        <w:rPr>
          <w:lang w:val="sq-AL"/>
        </w:rPr>
        <w:t>ash e kur mbi të vendoset vetëm një rresht i ngarkuar në formë bish</w:t>
      </w:r>
      <w:r w:rsidR="00782059" w:rsidRPr="007542C3">
        <w:rPr>
          <w:lang w:val="sq-AL"/>
        </w:rPr>
        <w:t>tdallëndyshe</w:t>
      </w:r>
      <w:r w:rsidRPr="007542C3">
        <w:rPr>
          <w:lang w:val="sq-AL"/>
        </w:rPr>
        <w:t>.</w:t>
      </w:r>
    </w:p>
    <w:p w:rsidR="00970723" w:rsidRPr="007542C3" w:rsidRDefault="00E60753" w:rsidP="00970723">
      <w:pPr>
        <w:pStyle w:val="Paragrafi"/>
        <w:rPr>
          <w:lang w:val="sq-AL"/>
        </w:rPr>
      </w:pPr>
      <w:r>
        <w:rPr>
          <w:noProof/>
        </w:rPr>
        <w:pict>
          <v:shape id="Picture 122" o:spid="_x0000_s1654" type="#_x0000_t75" style="position:absolute;left:0;text-align:left;margin-left:122.75pt;margin-top:4.25pt;width:207pt;height:153.8pt;z-index:-251642880;visibility:visible">
            <v:imagedata r:id="rId88" o:title=""/>
            <w10:wrap type="topAndBottom"/>
          </v:shape>
        </w:pict>
      </w:r>
    </w:p>
    <w:p w:rsidR="00970723" w:rsidRPr="007542C3" w:rsidRDefault="00970723" w:rsidP="00941F1C">
      <w:pPr>
        <w:pStyle w:val="NeniNr"/>
      </w:pPr>
      <w:r w:rsidRPr="007542C3">
        <w:t>Neni 32</w:t>
      </w:r>
    </w:p>
    <w:p w:rsidR="00970723" w:rsidRPr="007542C3" w:rsidRDefault="00970723" w:rsidP="00941F1C">
      <w:pPr>
        <w:pStyle w:val="NeniTitull"/>
      </w:pPr>
      <w:r w:rsidRPr="007542C3">
        <w:t xml:space="preserve">Mallra që ngarkohen në disa </w:t>
      </w:r>
      <w:r w:rsidR="002F2914" w:rsidRPr="007542C3">
        <w:t>vagonë</w:t>
      </w:r>
    </w:p>
    <w:p w:rsidR="002A3231" w:rsidRPr="007542C3" w:rsidRDefault="002A3231" w:rsidP="002A3231">
      <w:pPr>
        <w:pStyle w:val="Paragrafi"/>
        <w:jc w:val="center"/>
        <w:rPr>
          <w:b/>
          <w:lang w:val="sq-AL"/>
        </w:rPr>
      </w:pPr>
    </w:p>
    <w:p w:rsidR="00970723" w:rsidRPr="007542C3" w:rsidRDefault="00970723" w:rsidP="00970723">
      <w:pPr>
        <w:pStyle w:val="Paragrafi"/>
        <w:rPr>
          <w:lang w:val="sq-AL"/>
        </w:rPr>
      </w:pPr>
      <w:r w:rsidRPr="007542C3">
        <w:rPr>
          <w:lang w:val="sq-AL"/>
        </w:rPr>
        <w:t xml:space="preserve">Kur mallrat ngarkohen në disa </w:t>
      </w:r>
      <w:r w:rsidR="002F2914" w:rsidRPr="007542C3">
        <w:rPr>
          <w:lang w:val="sq-AL"/>
        </w:rPr>
        <w:t>vagonë</w:t>
      </w:r>
      <w:r w:rsidRPr="007542C3">
        <w:rPr>
          <w:lang w:val="sq-AL"/>
        </w:rPr>
        <w:t xml:space="preserve"> duhet të bëhet një dallim midis:</w:t>
      </w:r>
    </w:p>
    <w:p w:rsidR="00970723" w:rsidRPr="007542C3" w:rsidRDefault="00E20E75" w:rsidP="00970723">
      <w:pPr>
        <w:pStyle w:val="Paragrafi"/>
        <w:rPr>
          <w:lang w:val="sq-AL"/>
        </w:rPr>
      </w:pPr>
      <w:r w:rsidRPr="007542C3">
        <w:rPr>
          <w:lang w:val="sq-AL"/>
        </w:rPr>
        <w:t xml:space="preserve">- </w:t>
      </w:r>
      <w:r w:rsidR="00970723" w:rsidRPr="007542C3">
        <w:rPr>
          <w:lang w:val="sq-AL"/>
        </w:rPr>
        <w:t>Njësive të ngurta (p.sh</w:t>
      </w:r>
      <w:r w:rsidR="002C0E20" w:rsidRPr="007542C3">
        <w:rPr>
          <w:lang w:val="sq-AL"/>
        </w:rPr>
        <w:t>.</w:t>
      </w:r>
      <w:r w:rsidR="00970723" w:rsidRPr="007542C3">
        <w:rPr>
          <w:lang w:val="sq-AL"/>
        </w:rPr>
        <w:t xml:space="preserve"> traversa betoni)</w:t>
      </w:r>
      <w:r w:rsidR="000A070B" w:rsidRPr="007542C3">
        <w:rPr>
          <w:lang w:val="sq-AL"/>
        </w:rPr>
        <w:t xml:space="preserve">; </w:t>
      </w:r>
      <w:r w:rsidR="00970723" w:rsidRPr="007542C3">
        <w:rPr>
          <w:lang w:val="sq-AL"/>
        </w:rPr>
        <w:t xml:space="preserve">dhe </w:t>
      </w:r>
    </w:p>
    <w:p w:rsidR="00970723" w:rsidRPr="007542C3" w:rsidRDefault="00E20E75" w:rsidP="00970723">
      <w:pPr>
        <w:pStyle w:val="Paragrafi"/>
        <w:rPr>
          <w:lang w:val="sq-AL"/>
        </w:rPr>
      </w:pPr>
      <w:r w:rsidRPr="007542C3">
        <w:rPr>
          <w:lang w:val="sq-AL"/>
        </w:rPr>
        <w:t xml:space="preserve">- </w:t>
      </w:r>
      <w:r w:rsidR="00970723" w:rsidRPr="007542C3">
        <w:rPr>
          <w:lang w:val="sq-AL"/>
        </w:rPr>
        <w:t>Njësi fleksib</w:t>
      </w:r>
      <w:r w:rsidR="00782059" w:rsidRPr="007542C3">
        <w:rPr>
          <w:rFonts w:ascii="Times New Roman" w:hAnsi="Times New Roman"/>
          <w:lang w:val="sq-AL"/>
        </w:rPr>
        <w:t>ë</w:t>
      </w:r>
      <w:r w:rsidR="00970723" w:rsidRPr="007542C3">
        <w:rPr>
          <w:lang w:val="sq-AL"/>
        </w:rPr>
        <w:t>l</w:t>
      </w:r>
      <w:r w:rsidR="00970723" w:rsidRPr="007542C3">
        <w:rPr>
          <w:rFonts w:eastAsia="MS Mincho"/>
          <w:vertAlign w:val="superscript"/>
          <w:lang w:val="sq-AL"/>
        </w:rPr>
        <w:footnoteReference w:id="7"/>
      </w:r>
      <w:r w:rsidR="00970723" w:rsidRPr="007542C3">
        <w:rPr>
          <w:vertAlign w:val="superscript"/>
          <w:lang w:val="sq-AL"/>
        </w:rPr>
        <w:t>)</w:t>
      </w:r>
      <w:r w:rsidR="00970723" w:rsidRPr="007542C3">
        <w:rPr>
          <w:lang w:val="sq-AL"/>
        </w:rPr>
        <w:t xml:space="preserve"> (p.sh</w:t>
      </w:r>
      <w:r w:rsidR="00D463B0" w:rsidRPr="007542C3">
        <w:rPr>
          <w:lang w:val="sq-AL"/>
        </w:rPr>
        <w:t>.</w:t>
      </w:r>
      <w:r w:rsidR="000A070B" w:rsidRPr="007542C3">
        <w:rPr>
          <w:lang w:val="sq-AL"/>
        </w:rPr>
        <w:t>:</w:t>
      </w:r>
      <w:r w:rsidR="00970723" w:rsidRPr="007542C3">
        <w:rPr>
          <w:lang w:val="sq-AL"/>
        </w:rPr>
        <w:t xml:space="preserve"> shina, shufra çeliku për beton, tubo plastike).</w:t>
      </w:r>
    </w:p>
    <w:p w:rsidR="00970723" w:rsidRPr="007542C3" w:rsidRDefault="00970723" w:rsidP="00970723">
      <w:pPr>
        <w:pStyle w:val="Paragrafi"/>
        <w:rPr>
          <w:lang w:val="sq-AL"/>
        </w:rPr>
      </w:pPr>
      <w:r w:rsidRPr="007542C3">
        <w:rPr>
          <w:lang w:val="sq-AL"/>
        </w:rPr>
        <w:t>Njësit</w:t>
      </w:r>
      <w:r w:rsidR="000D0E1D" w:rsidRPr="007542C3">
        <w:rPr>
          <w:rFonts w:ascii="Times New Roman" w:hAnsi="Times New Roman"/>
          <w:lang w:val="sq-AL"/>
        </w:rPr>
        <w:t>ë</w:t>
      </w:r>
      <w:r w:rsidRPr="007542C3">
        <w:rPr>
          <w:lang w:val="sq-AL"/>
        </w:rPr>
        <w:t xml:space="preserve"> e ngurta mund të ngarkohen në dy </w:t>
      </w:r>
      <w:r w:rsidR="002F2914" w:rsidRPr="007542C3">
        <w:rPr>
          <w:lang w:val="sq-AL"/>
        </w:rPr>
        <w:t>vagonë</w:t>
      </w:r>
      <w:r w:rsidRPr="007542C3">
        <w:rPr>
          <w:lang w:val="sq-AL"/>
        </w:rPr>
        <w:t xml:space="preserve"> me karreta të pajisur me bylyk</w:t>
      </w:r>
      <w:r w:rsidRPr="007542C3">
        <w:rPr>
          <w:rFonts w:eastAsia="MS Mincho"/>
          <w:vertAlign w:val="superscript"/>
          <w:lang w:val="sq-AL"/>
        </w:rPr>
        <w:footnoteReference w:id="8"/>
      </w:r>
      <w:r w:rsidRPr="007542C3">
        <w:rPr>
          <w:vertAlign w:val="superscript"/>
          <w:lang w:val="sq-AL"/>
        </w:rPr>
        <w:t>)</w:t>
      </w:r>
      <w:r w:rsidRPr="007542C3">
        <w:rPr>
          <w:lang w:val="sq-AL"/>
        </w:rPr>
        <w:t xml:space="preserve"> dhe duhet transportuar si ngarkesë e veçantë.</w:t>
      </w:r>
    </w:p>
    <w:p w:rsidR="00970723" w:rsidRPr="007542C3" w:rsidRDefault="00970723" w:rsidP="00970723">
      <w:pPr>
        <w:pStyle w:val="Paragrafi"/>
        <w:rPr>
          <w:lang w:val="sq-AL"/>
        </w:rPr>
      </w:pPr>
      <w:r w:rsidRPr="007542C3">
        <w:rPr>
          <w:lang w:val="sq-AL"/>
        </w:rPr>
        <w:t>Njësit</w:t>
      </w:r>
      <w:r w:rsidR="000D0E1D" w:rsidRPr="007542C3">
        <w:rPr>
          <w:rFonts w:ascii="Times New Roman" w:hAnsi="Times New Roman"/>
          <w:lang w:val="sq-AL"/>
        </w:rPr>
        <w:t>ë</w:t>
      </w:r>
      <w:r w:rsidRPr="007542C3">
        <w:rPr>
          <w:lang w:val="sq-AL"/>
        </w:rPr>
        <w:t xml:space="preserve"> fleksibël mund të ngarkohen në disa </w:t>
      </w:r>
      <w:r w:rsidR="002F2914" w:rsidRPr="007542C3">
        <w:rPr>
          <w:lang w:val="sq-AL"/>
        </w:rPr>
        <w:t>vagonë</w:t>
      </w:r>
      <w:r w:rsidRPr="007542C3">
        <w:rPr>
          <w:lang w:val="sq-AL"/>
        </w:rPr>
        <w:t xml:space="preserve"> të pajisur me sponde ballore të rrotullueshme e sponda anësore dhe krahë. Në disa hekurudha, njësitë fleksib</w:t>
      </w:r>
      <w:r w:rsidR="002A3231" w:rsidRPr="007542C3">
        <w:rPr>
          <w:rFonts w:ascii="Times New Roman" w:hAnsi="Times New Roman"/>
          <w:lang w:val="sq-AL"/>
        </w:rPr>
        <w:t>ë</w:t>
      </w:r>
      <w:r w:rsidRPr="007542C3">
        <w:rPr>
          <w:lang w:val="sq-AL"/>
        </w:rPr>
        <w:t>l me gjatësi që tejkalojnë 36 m mund të transportohen me trena të veçantë si një ngarkesë e unifikuar.</w:t>
      </w:r>
    </w:p>
    <w:p w:rsidR="00970723" w:rsidRPr="007542C3" w:rsidRDefault="00970723" w:rsidP="00970723">
      <w:pPr>
        <w:pStyle w:val="Paragrafi"/>
        <w:rPr>
          <w:lang w:val="sq-AL"/>
        </w:rPr>
      </w:pPr>
      <w:r w:rsidRPr="007542C3">
        <w:rPr>
          <w:lang w:val="sq-AL"/>
        </w:rPr>
        <w:t>Ngarkesa prej njësive fleksib</w:t>
      </w:r>
      <w:r w:rsidR="002A3231" w:rsidRPr="007542C3">
        <w:rPr>
          <w:rFonts w:ascii="Times New Roman" w:hAnsi="Times New Roman"/>
          <w:lang w:val="sq-AL"/>
        </w:rPr>
        <w:t>ë</w:t>
      </w:r>
      <w:r w:rsidRPr="007542C3">
        <w:rPr>
          <w:lang w:val="sq-AL"/>
        </w:rPr>
        <w:t>l</w:t>
      </w:r>
    </w:p>
    <w:p w:rsidR="00970723" w:rsidRPr="007542C3" w:rsidRDefault="00970723" w:rsidP="00970723">
      <w:pPr>
        <w:pStyle w:val="Paragrafi"/>
        <w:rPr>
          <w:lang w:val="sq-AL"/>
        </w:rPr>
      </w:pPr>
      <w:r w:rsidRPr="007542C3">
        <w:rPr>
          <w:lang w:val="sq-AL"/>
        </w:rPr>
        <w:t>Kur ngarkojmë një njësi fleksib</w:t>
      </w:r>
      <w:r w:rsidR="002A3231" w:rsidRPr="007542C3">
        <w:rPr>
          <w:rFonts w:ascii="Times New Roman" w:hAnsi="Times New Roman"/>
          <w:lang w:val="sq-AL"/>
        </w:rPr>
        <w:t>ë</w:t>
      </w:r>
      <w:r w:rsidRPr="007542C3">
        <w:rPr>
          <w:lang w:val="sq-AL"/>
        </w:rPr>
        <w:t>l:</w:t>
      </w:r>
    </w:p>
    <w:p w:rsidR="00970723" w:rsidRPr="007542C3" w:rsidRDefault="0052349A" w:rsidP="00970723">
      <w:pPr>
        <w:pStyle w:val="Paragrafi"/>
        <w:rPr>
          <w:lang w:val="sq-AL"/>
        </w:rPr>
      </w:pPr>
      <w:r w:rsidRPr="007542C3">
        <w:rPr>
          <w:lang w:val="sq-AL"/>
        </w:rPr>
        <w:t xml:space="preserve">- </w:t>
      </w:r>
      <w:r w:rsidR="00970723" w:rsidRPr="007542C3">
        <w:rPr>
          <w:lang w:val="sq-AL"/>
        </w:rPr>
        <w:t xml:space="preserve">Duhet të sigurohet një </w:t>
      </w:r>
      <w:r w:rsidR="008E2DB7" w:rsidRPr="007542C3">
        <w:rPr>
          <w:lang w:val="sq-AL"/>
        </w:rPr>
        <w:t>hapësir</w:t>
      </w:r>
      <w:r w:rsidR="00693E3F" w:rsidRPr="007542C3">
        <w:rPr>
          <w:rFonts w:ascii="Times New Roman" w:hAnsi="Times New Roman"/>
          <w:lang w:val="sq-AL"/>
        </w:rPr>
        <w:t>ë</w:t>
      </w:r>
      <w:r w:rsidR="00970723" w:rsidRPr="007542C3">
        <w:rPr>
          <w:lang w:val="sq-AL"/>
        </w:rPr>
        <w:t xml:space="preserve"> vertikale të paktën 5 cm midis fundit të ngarkesës dhe spondave t</w:t>
      </w:r>
      <w:r w:rsidR="000D0E1D" w:rsidRPr="007542C3">
        <w:rPr>
          <w:rFonts w:ascii="Times New Roman" w:hAnsi="Times New Roman"/>
          <w:lang w:val="sq-AL"/>
        </w:rPr>
        <w:t>ë</w:t>
      </w:r>
      <w:r w:rsidR="00970723" w:rsidRPr="007542C3">
        <w:rPr>
          <w:lang w:val="sq-AL"/>
        </w:rPr>
        <w:t xml:space="preserve"> ballit në pozicion të ulur.</w:t>
      </w:r>
    </w:p>
    <w:p w:rsidR="00970723" w:rsidRPr="007542C3" w:rsidRDefault="0052349A" w:rsidP="00970723">
      <w:pPr>
        <w:pStyle w:val="Paragrafi"/>
        <w:rPr>
          <w:lang w:val="sq-AL"/>
        </w:rPr>
      </w:pPr>
      <w:r w:rsidRPr="007542C3">
        <w:rPr>
          <w:lang w:val="sq-AL"/>
        </w:rPr>
        <w:t xml:space="preserve">- </w:t>
      </w:r>
      <w:r w:rsidR="00970723" w:rsidRPr="007542C3">
        <w:rPr>
          <w:lang w:val="sq-AL"/>
        </w:rPr>
        <w:t>Maksimumi i ngarkesës nuk duhet të jetë më tepër se 75 % të ngarkesës për aks vagoni dhe 85 % për ka</w:t>
      </w:r>
      <w:r w:rsidRPr="007542C3">
        <w:rPr>
          <w:lang w:val="sq-AL"/>
        </w:rPr>
        <w:t>r</w:t>
      </w:r>
      <w:r w:rsidR="00970723" w:rsidRPr="007542C3">
        <w:rPr>
          <w:lang w:val="sq-AL"/>
        </w:rPr>
        <w:t>retë të vagonit</w:t>
      </w:r>
      <w:r w:rsidRPr="007542C3">
        <w:rPr>
          <w:lang w:val="sq-AL"/>
        </w:rPr>
        <w:t>.</w:t>
      </w:r>
    </w:p>
    <w:p w:rsidR="00970723" w:rsidRPr="007542C3" w:rsidRDefault="00970723" w:rsidP="00970723">
      <w:pPr>
        <w:pStyle w:val="Paragrafi"/>
        <w:rPr>
          <w:lang w:val="sq-AL"/>
        </w:rPr>
      </w:pPr>
      <w:r w:rsidRPr="007542C3">
        <w:rPr>
          <w:lang w:val="sq-AL"/>
        </w:rPr>
        <w:t>Për ngarkesën limit të aplikuar</w:t>
      </w:r>
    </w:p>
    <w:p w:rsidR="00970723" w:rsidRPr="007542C3" w:rsidRDefault="00970723" w:rsidP="00970723">
      <w:pPr>
        <w:pStyle w:val="Paragrafi"/>
        <w:rPr>
          <w:lang w:val="sq-AL"/>
        </w:rPr>
      </w:pPr>
      <w:r w:rsidRPr="007542C3">
        <w:rPr>
          <w:lang w:val="sq-AL"/>
        </w:rPr>
        <w:t>Shpërndarja e ngarkesës duhet të</w:t>
      </w:r>
      <w:r w:rsidR="002A3231" w:rsidRPr="007542C3">
        <w:rPr>
          <w:lang w:val="sq-AL"/>
        </w:rPr>
        <w:t xml:space="preserve"> jetë në pajtim me kushtet e më</w:t>
      </w:r>
      <w:r w:rsidRPr="007542C3">
        <w:rPr>
          <w:lang w:val="sq-AL"/>
        </w:rPr>
        <w:t>poshtme:</w:t>
      </w:r>
    </w:p>
    <w:p w:rsidR="00970723" w:rsidRPr="007542C3" w:rsidRDefault="00970723" w:rsidP="00970723">
      <w:pPr>
        <w:pStyle w:val="Paragrafi"/>
        <w:rPr>
          <w:lang w:val="sq-AL"/>
        </w:rPr>
      </w:pPr>
      <w:r w:rsidRPr="007542C3">
        <w:rPr>
          <w:lang w:val="sq-AL"/>
        </w:rPr>
        <w:t>1.</w:t>
      </w:r>
      <w:r w:rsidR="002A3231" w:rsidRPr="007542C3">
        <w:rPr>
          <w:lang w:val="sq-AL"/>
        </w:rPr>
        <w:t xml:space="preserve"> </w:t>
      </w:r>
      <w:r w:rsidRPr="007542C3">
        <w:rPr>
          <w:lang w:val="sq-AL"/>
        </w:rPr>
        <w:t>Njësitë</w:t>
      </w:r>
      <w:r w:rsidR="00D35C07" w:rsidRPr="007542C3">
        <w:rPr>
          <w:lang w:val="sq-AL"/>
        </w:rPr>
        <w:t xml:space="preserve"> fleksibël të jenë të lidhura (</w:t>
      </w:r>
      <w:r w:rsidRPr="007542C3">
        <w:rPr>
          <w:lang w:val="sq-AL"/>
        </w:rPr>
        <w:t>p</w:t>
      </w:r>
      <w:r w:rsidR="00D35C07" w:rsidRPr="007542C3">
        <w:rPr>
          <w:lang w:val="sq-AL"/>
        </w:rPr>
        <w:t>.</w:t>
      </w:r>
      <w:r w:rsidRPr="007542C3">
        <w:rPr>
          <w:lang w:val="sq-AL"/>
        </w:rPr>
        <w:t>sh. hekur betoni ose mallra të tjera të ngjashme). Ato duhet të jenë të ngarkuara në trajtë stive, jo më tepër se 4 rreshta. Malli vendoset në një distancë prej afërsisht 10 cm midis njësisë së ngarkesës e spondave ose krahëve.</w:t>
      </w:r>
    </w:p>
    <w:p w:rsidR="00970723" w:rsidRPr="007542C3" w:rsidRDefault="00E60753" w:rsidP="00970723">
      <w:pPr>
        <w:pStyle w:val="Paragrafi"/>
        <w:rPr>
          <w:lang w:val="sq-AL"/>
        </w:rPr>
      </w:pPr>
      <w:r>
        <w:rPr>
          <w:noProof/>
        </w:rPr>
        <w:pict>
          <v:shape id="Picture 123" o:spid="_x0000_s1653" type="#_x0000_t75" style="position:absolute;left:0;text-align:left;margin-left:128.35pt;margin-top:3.15pt;width:188.15pt;height:153.35pt;z-index:-251641856;visibility:visible">
            <v:imagedata r:id="rId89" o:title=""/>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624B3A" w:rsidRPr="007542C3" w:rsidRDefault="00624B3A" w:rsidP="00970723">
      <w:pPr>
        <w:pStyle w:val="Paragrafi"/>
        <w:rPr>
          <w:lang w:val="sq-AL"/>
        </w:rPr>
      </w:pPr>
    </w:p>
    <w:p w:rsidR="00970723" w:rsidRPr="007542C3" w:rsidRDefault="00970723" w:rsidP="00970723">
      <w:pPr>
        <w:pStyle w:val="Paragrafi"/>
        <w:rPr>
          <w:lang w:val="sq-AL"/>
        </w:rPr>
      </w:pPr>
      <w:r w:rsidRPr="007542C3">
        <w:rPr>
          <w:lang w:val="sq-AL"/>
        </w:rPr>
        <w:t>Ngarkesa duhet:</w:t>
      </w:r>
    </w:p>
    <w:p w:rsidR="00970723" w:rsidRPr="007542C3" w:rsidRDefault="00624B3A" w:rsidP="00970723">
      <w:pPr>
        <w:pStyle w:val="Paragrafi"/>
        <w:rPr>
          <w:lang w:val="sq-AL"/>
        </w:rPr>
      </w:pPr>
      <w:r w:rsidRPr="007542C3">
        <w:rPr>
          <w:lang w:val="sq-AL"/>
        </w:rPr>
        <w:t xml:space="preserve">- </w:t>
      </w:r>
      <w:r w:rsidR="00970723" w:rsidRPr="007542C3">
        <w:rPr>
          <w:lang w:val="sq-AL"/>
        </w:rPr>
        <w:t>Të jetë të paktën 50 cm larg fundit të sipërfaqes ngarkuese;</w:t>
      </w:r>
    </w:p>
    <w:p w:rsidR="00970723" w:rsidRPr="007542C3" w:rsidRDefault="00624B3A" w:rsidP="00970723">
      <w:pPr>
        <w:pStyle w:val="Paragrafi"/>
        <w:rPr>
          <w:lang w:val="sq-AL"/>
        </w:rPr>
      </w:pPr>
      <w:r w:rsidRPr="007542C3">
        <w:rPr>
          <w:lang w:val="sq-AL"/>
        </w:rPr>
        <w:t xml:space="preserve">- </w:t>
      </w:r>
      <w:r w:rsidR="00970723" w:rsidRPr="007542C3">
        <w:rPr>
          <w:lang w:val="sq-AL"/>
        </w:rPr>
        <w:t>Të jetë vendosur maksimalisht afërsisht 1 m përtej takos së fundit</w:t>
      </w:r>
      <w:r w:rsidR="008E6816" w:rsidRPr="007542C3">
        <w:rPr>
          <w:lang w:val="sq-AL"/>
        </w:rPr>
        <w:t>.</w:t>
      </w:r>
    </w:p>
    <w:p w:rsidR="00970723" w:rsidRPr="007542C3" w:rsidRDefault="00970723" w:rsidP="00970723">
      <w:pPr>
        <w:pStyle w:val="Paragrafi"/>
        <w:rPr>
          <w:lang w:val="sq-AL"/>
        </w:rPr>
      </w:pPr>
      <w:r w:rsidRPr="007542C3">
        <w:rPr>
          <w:lang w:val="sq-AL"/>
        </w:rPr>
        <w:t>Njësitë e ngarkesës fleksib</w:t>
      </w:r>
      <w:r w:rsidR="002A3231" w:rsidRPr="007542C3">
        <w:rPr>
          <w:rFonts w:ascii="Times New Roman" w:hAnsi="Times New Roman"/>
          <w:lang w:val="sq-AL"/>
        </w:rPr>
        <w:t>ë</w:t>
      </w:r>
      <w:r w:rsidRPr="007542C3">
        <w:rPr>
          <w:lang w:val="sq-AL"/>
        </w:rPr>
        <w:t>l që nuk janë të lidhura duhet të jenë të ngarkuara si më poshtë:</w:t>
      </w:r>
    </w:p>
    <w:p w:rsidR="00970723" w:rsidRPr="007542C3" w:rsidRDefault="00624B3A" w:rsidP="00970723">
      <w:pPr>
        <w:pStyle w:val="Paragrafi"/>
        <w:rPr>
          <w:lang w:val="sq-AL"/>
        </w:rPr>
      </w:pPr>
      <w:r w:rsidRPr="007542C3">
        <w:rPr>
          <w:lang w:val="sq-AL"/>
        </w:rPr>
        <w:t xml:space="preserve">- </w:t>
      </w:r>
      <w:r w:rsidR="00970723" w:rsidRPr="007542C3">
        <w:rPr>
          <w:lang w:val="sq-AL"/>
        </w:rPr>
        <w:t xml:space="preserve">Me maksimumin 4 </w:t>
      </w:r>
      <w:r w:rsidR="008E2DB7" w:rsidRPr="007542C3">
        <w:rPr>
          <w:lang w:val="sq-AL"/>
        </w:rPr>
        <w:t>rresht</w:t>
      </w:r>
      <w:r w:rsidR="00970723" w:rsidRPr="007542C3">
        <w:rPr>
          <w:lang w:val="sq-AL"/>
        </w:rPr>
        <w:t>a kur gjatësia e tyre është deri 36 m</w:t>
      </w:r>
      <w:r w:rsidR="008972BA" w:rsidRPr="007542C3">
        <w:rPr>
          <w:lang w:val="sq-AL"/>
        </w:rPr>
        <w:t>;</w:t>
      </w:r>
      <w:r w:rsidR="00970723" w:rsidRPr="007542C3">
        <w:rPr>
          <w:lang w:val="sq-AL"/>
        </w:rPr>
        <w:t xml:space="preserve"> dhe</w:t>
      </w:r>
    </w:p>
    <w:p w:rsidR="00970723" w:rsidRPr="007542C3" w:rsidRDefault="00624B3A" w:rsidP="00970723">
      <w:pPr>
        <w:pStyle w:val="Paragrafi"/>
        <w:rPr>
          <w:lang w:val="sq-AL"/>
        </w:rPr>
      </w:pPr>
      <w:r w:rsidRPr="007542C3">
        <w:rPr>
          <w:lang w:val="sq-AL"/>
        </w:rPr>
        <w:t xml:space="preserve">- </w:t>
      </w:r>
      <w:r w:rsidR="00970723" w:rsidRPr="007542C3">
        <w:rPr>
          <w:lang w:val="sq-AL"/>
        </w:rPr>
        <w:t xml:space="preserve">Me maksimumin 3 </w:t>
      </w:r>
      <w:r w:rsidR="008E2DB7" w:rsidRPr="007542C3">
        <w:rPr>
          <w:lang w:val="sq-AL"/>
        </w:rPr>
        <w:t>rresht</w:t>
      </w:r>
      <w:r w:rsidR="00970723" w:rsidRPr="007542C3">
        <w:rPr>
          <w:lang w:val="sq-AL"/>
        </w:rPr>
        <w:t>a kur gjatësia është mbi 36 m</w:t>
      </w:r>
      <w:r w:rsidR="008972BA" w:rsidRPr="007542C3">
        <w:rPr>
          <w:lang w:val="sq-AL"/>
        </w:rPr>
        <w:t>.</w:t>
      </w:r>
    </w:p>
    <w:p w:rsidR="00970723" w:rsidRPr="007542C3" w:rsidRDefault="002A3231" w:rsidP="00970723">
      <w:pPr>
        <w:pStyle w:val="Paragrafi"/>
        <w:rPr>
          <w:lang w:val="sq-AL"/>
        </w:rPr>
      </w:pPr>
      <w:r w:rsidRPr="007542C3">
        <w:rPr>
          <w:lang w:val="sq-AL"/>
        </w:rPr>
        <w:t xml:space="preserve">2. </w:t>
      </w:r>
      <w:r w:rsidR="00970723" w:rsidRPr="007542C3">
        <w:rPr>
          <w:lang w:val="sq-AL"/>
        </w:rPr>
        <w:t xml:space="preserve">Njësitë e ngarkesës duhet të jenë të siguruara me pajisje fiksimi në një distancë 1.5 deri 3 m nga fundi i ngarkesës dhe të jenë të paktën 10 cm nga spondat dhe krahët e vagonit. </w:t>
      </w:r>
    </w:p>
    <w:p w:rsidR="00970723" w:rsidRPr="007542C3" w:rsidRDefault="00970723" w:rsidP="00970723">
      <w:pPr>
        <w:pStyle w:val="Paragrafi"/>
        <w:rPr>
          <w:lang w:val="sq-AL"/>
        </w:rPr>
      </w:pPr>
      <w:r w:rsidRPr="007542C3">
        <w:rPr>
          <w:lang w:val="sq-AL"/>
        </w:rPr>
        <w:t>Pajisjet fiksuese duhet të jenë të fiksuara në vagon</w:t>
      </w:r>
    </w:p>
    <w:p w:rsidR="00970723" w:rsidRPr="007542C3" w:rsidRDefault="002A3231" w:rsidP="00970723">
      <w:pPr>
        <w:pStyle w:val="Paragrafi"/>
        <w:rPr>
          <w:lang w:val="sq-AL"/>
        </w:rPr>
      </w:pPr>
      <w:r w:rsidRPr="007542C3">
        <w:rPr>
          <w:lang w:val="sq-AL"/>
        </w:rPr>
        <w:t xml:space="preserve">3. </w:t>
      </w:r>
      <w:r w:rsidR="00970723" w:rsidRPr="007542C3">
        <w:rPr>
          <w:lang w:val="sq-AL"/>
        </w:rPr>
        <w:t>Pjes</w:t>
      </w:r>
      <w:r w:rsidRPr="007542C3">
        <w:rPr>
          <w:rFonts w:ascii="Times New Roman" w:hAnsi="Times New Roman"/>
          <w:lang w:val="sq-AL"/>
        </w:rPr>
        <w:t>ë</w:t>
      </w:r>
      <w:r w:rsidR="00970723" w:rsidRPr="007542C3">
        <w:rPr>
          <w:lang w:val="sq-AL"/>
        </w:rPr>
        <w:t>t anësore duhet të jenë të paktën 5 cm më të ul</w:t>
      </w:r>
      <w:r w:rsidRPr="007542C3">
        <w:rPr>
          <w:rFonts w:ascii="Times New Roman" w:hAnsi="Times New Roman"/>
          <w:lang w:val="sq-AL"/>
        </w:rPr>
        <w:t>ë</w:t>
      </w:r>
      <w:r w:rsidR="00970723" w:rsidRPr="007542C3">
        <w:rPr>
          <w:lang w:val="sq-AL"/>
        </w:rPr>
        <w:t xml:space="preserve">ta se niveli i sipërfaqes mbështetëse ku vendosen shinat. </w:t>
      </w:r>
    </w:p>
    <w:p w:rsidR="00970723" w:rsidRPr="007542C3" w:rsidRDefault="00E60753" w:rsidP="00970723">
      <w:pPr>
        <w:pStyle w:val="Paragrafi"/>
        <w:rPr>
          <w:lang w:val="sq-AL"/>
        </w:rPr>
      </w:pPr>
      <w:r>
        <w:rPr>
          <w:noProof/>
        </w:rPr>
        <w:pict>
          <v:shape id="Picture 124" o:spid="_x0000_s1652" type="#_x0000_t75" style="position:absolute;left:0;text-align:left;margin-left:72.75pt;margin-top:40.5pt;width:304.75pt;height:134.3pt;z-index:-251640832;visibility:visible">
            <v:imagedata r:id="rId90" o:title=""/>
            <w10:wrap type="topAndBottom"/>
          </v:shape>
        </w:pict>
      </w:r>
      <w:r w:rsidR="00970723" w:rsidRPr="007542C3">
        <w:rPr>
          <w:lang w:val="sq-AL"/>
        </w:rPr>
        <w:t>Në</w:t>
      </w:r>
      <w:r w:rsidR="002A3231" w:rsidRPr="007542C3">
        <w:rPr>
          <w:lang w:val="sq-AL"/>
        </w:rPr>
        <w:t xml:space="preserve"> </w:t>
      </w:r>
      <w:r w:rsidR="00970723" w:rsidRPr="007542C3">
        <w:rPr>
          <w:lang w:val="sq-AL"/>
        </w:rPr>
        <w:t>qoftë</w:t>
      </w:r>
      <w:r w:rsidR="002A3231" w:rsidRPr="007542C3">
        <w:rPr>
          <w:lang w:val="sq-AL"/>
        </w:rPr>
        <w:t xml:space="preserve"> </w:t>
      </w:r>
      <w:r w:rsidR="00970723" w:rsidRPr="007542C3">
        <w:rPr>
          <w:lang w:val="sq-AL"/>
        </w:rPr>
        <w:t>se janë përdorur dërrasa të ndërmjetme, ato duhet të sigurohen përkundrejt lëvizjes.</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Në</w:t>
      </w:r>
      <w:r w:rsidR="002A3231" w:rsidRPr="007542C3">
        <w:rPr>
          <w:lang w:val="sq-AL"/>
        </w:rPr>
        <w:t xml:space="preserve"> </w:t>
      </w:r>
      <w:r w:rsidRPr="007542C3">
        <w:rPr>
          <w:lang w:val="sq-AL"/>
        </w:rPr>
        <w:t>qoftë</w:t>
      </w:r>
      <w:r w:rsidR="002A3231" w:rsidRPr="007542C3">
        <w:rPr>
          <w:lang w:val="sq-AL"/>
        </w:rPr>
        <w:t xml:space="preserve"> </w:t>
      </w:r>
      <w:r w:rsidRPr="007542C3">
        <w:rPr>
          <w:lang w:val="sq-AL"/>
        </w:rPr>
        <w:t xml:space="preserve">se </w:t>
      </w:r>
      <w:r w:rsidR="008E2DB7" w:rsidRPr="007542C3">
        <w:rPr>
          <w:lang w:val="sq-AL"/>
        </w:rPr>
        <w:t>rresht</w:t>
      </w:r>
      <w:r w:rsidRPr="007542C3">
        <w:rPr>
          <w:lang w:val="sq-AL"/>
        </w:rPr>
        <w:t>i i sipërm nuk është kompletuar plotësisht, ato kanë mundësi të sigurohen me pajisje fiksimi</w:t>
      </w:r>
      <w:r w:rsidR="00624B3A" w:rsidRPr="007542C3">
        <w:rPr>
          <w:lang w:val="sq-AL"/>
        </w:rPr>
        <w:t>,</w:t>
      </w:r>
      <w:r w:rsidRPr="007542C3">
        <w:rPr>
          <w:lang w:val="sq-AL"/>
        </w:rPr>
        <w:t xml:space="preserve"> si:</w:t>
      </w:r>
    </w:p>
    <w:p w:rsidR="00970723" w:rsidRPr="007542C3" w:rsidRDefault="002A3231" w:rsidP="00970723">
      <w:pPr>
        <w:pStyle w:val="Paragrafi"/>
        <w:rPr>
          <w:lang w:val="sq-AL"/>
        </w:rPr>
      </w:pPr>
      <w:r w:rsidRPr="007542C3">
        <w:rPr>
          <w:lang w:val="sq-AL"/>
        </w:rPr>
        <w:t xml:space="preserve">5. </w:t>
      </w:r>
      <w:r w:rsidR="00970723" w:rsidRPr="007542C3">
        <w:rPr>
          <w:lang w:val="sq-AL"/>
        </w:rPr>
        <w:t xml:space="preserve">Lidhja me shirit të tensionuar në drejtim të kundërt (forca </w:t>
      </w:r>
      <w:r w:rsidRPr="007542C3">
        <w:rPr>
          <w:lang w:val="sq-AL"/>
        </w:rPr>
        <w:t>shtrënguese</w:t>
      </w:r>
      <w:r w:rsidR="00970723" w:rsidRPr="007542C3">
        <w:rPr>
          <w:lang w:val="sq-AL"/>
        </w:rPr>
        <w:t xml:space="preserve"> të paktën 40 kN)</w:t>
      </w:r>
      <w:r w:rsidR="00624B3A" w:rsidRPr="007542C3">
        <w:rPr>
          <w:lang w:val="sq-AL"/>
        </w:rPr>
        <w:t>;</w:t>
      </w:r>
      <w:r w:rsidR="00970723" w:rsidRPr="007542C3">
        <w:rPr>
          <w:lang w:val="sq-AL"/>
        </w:rPr>
        <w:t xml:space="preserve"> ose</w:t>
      </w:r>
    </w:p>
    <w:p w:rsidR="00970723" w:rsidRPr="007542C3" w:rsidRDefault="00E60753" w:rsidP="00970723">
      <w:pPr>
        <w:pStyle w:val="Paragrafi"/>
        <w:rPr>
          <w:lang w:val="sq-AL"/>
        </w:rPr>
      </w:pPr>
      <w:r>
        <w:rPr>
          <w:noProof/>
        </w:rPr>
        <w:pict>
          <v:shape id="Picture 125" o:spid="_x0000_s1651" type="#_x0000_t75" style="position:absolute;left:0;text-align:left;margin-left:13.35pt;margin-top:27.9pt;width:438.75pt;height:138.3pt;z-index:-251639808;visibility:visible">
            <v:imagedata r:id="rId91" o:title=""/>
            <w10:wrap type="topAndBottom"/>
          </v:shape>
        </w:pict>
      </w:r>
      <w:r w:rsidR="002A3231" w:rsidRPr="007542C3">
        <w:rPr>
          <w:lang w:val="sq-AL"/>
        </w:rPr>
        <w:t xml:space="preserve">6. </w:t>
      </w:r>
      <w:r w:rsidR="00970723" w:rsidRPr="007542C3">
        <w:rPr>
          <w:lang w:val="sq-AL"/>
        </w:rPr>
        <w:t>Me të paktën 2 tela (</w:t>
      </w:r>
      <w:r w:rsidR="00970723" w:rsidRPr="007542C3">
        <w:rPr>
          <w:rFonts w:ascii="Cambria Math" w:hAnsi="Cambria Math" w:cs="Cambria Math"/>
          <w:lang w:val="sq-AL"/>
        </w:rPr>
        <w:t>ϕ</w:t>
      </w:r>
      <w:r w:rsidR="00970723" w:rsidRPr="007542C3">
        <w:rPr>
          <w:lang w:val="sq-AL"/>
        </w:rPr>
        <w:t xml:space="preserve"> 5 mm), të cilët sigurohen</w:t>
      </w:r>
      <w:r w:rsidR="003255F3" w:rsidRPr="007542C3">
        <w:rPr>
          <w:lang w:val="sq-AL"/>
        </w:rPr>
        <w:t>,</w:t>
      </w:r>
      <w:r w:rsidR="00970723" w:rsidRPr="007542C3">
        <w:rPr>
          <w:lang w:val="sq-AL"/>
        </w:rPr>
        <w:t xml:space="preserve"> duke u lidhur te dy krahë të vagonit që janë përballë njëri</w:t>
      </w:r>
      <w:r w:rsidR="002A3231" w:rsidRPr="007542C3">
        <w:rPr>
          <w:lang w:val="sq-AL"/>
        </w:rPr>
        <w:t>-</w:t>
      </w:r>
      <w:r w:rsidR="00970723" w:rsidRPr="007542C3">
        <w:rPr>
          <w:lang w:val="sq-AL"/>
        </w:rPr>
        <w:t>tjetrit.</w:t>
      </w:r>
    </w:p>
    <w:p w:rsidR="00970723" w:rsidRPr="007542C3" w:rsidRDefault="00970723" w:rsidP="003255F3">
      <w:pPr>
        <w:pStyle w:val="Paragrafi"/>
        <w:jc w:val="center"/>
        <w:rPr>
          <w:lang w:val="sq-AL"/>
        </w:rPr>
      </w:pPr>
      <w:r w:rsidRPr="007542C3">
        <w:rPr>
          <w:lang w:val="sq-AL"/>
        </w:rPr>
        <w:t>Neni 33</w:t>
      </w:r>
    </w:p>
    <w:p w:rsidR="00970723" w:rsidRPr="007542C3" w:rsidRDefault="008E2DB7" w:rsidP="003255F3">
      <w:pPr>
        <w:pStyle w:val="Paragrafi"/>
        <w:jc w:val="center"/>
        <w:rPr>
          <w:b/>
          <w:lang w:val="sq-AL"/>
        </w:rPr>
      </w:pPr>
      <w:r w:rsidRPr="007542C3">
        <w:rPr>
          <w:b/>
          <w:lang w:val="sq-AL"/>
        </w:rPr>
        <w:t>Hapësir</w:t>
      </w:r>
      <w:r w:rsidR="00970723" w:rsidRPr="007542C3">
        <w:rPr>
          <w:b/>
          <w:lang w:val="sq-AL"/>
        </w:rPr>
        <w:t>at (</w:t>
      </w:r>
      <w:r w:rsidR="003255F3" w:rsidRPr="007542C3">
        <w:rPr>
          <w:b/>
          <w:lang w:val="sq-AL"/>
        </w:rPr>
        <w:t>d</w:t>
      </w:r>
      <w:r w:rsidR="00970723" w:rsidRPr="007542C3">
        <w:rPr>
          <w:b/>
          <w:lang w:val="sq-AL"/>
        </w:rPr>
        <w:t>istancat)</w:t>
      </w:r>
    </w:p>
    <w:p w:rsidR="003255F3" w:rsidRPr="007542C3" w:rsidRDefault="003255F3" w:rsidP="00970723">
      <w:pPr>
        <w:pStyle w:val="Paragrafi"/>
        <w:rPr>
          <w:lang w:val="sq-AL"/>
        </w:rPr>
      </w:pPr>
    </w:p>
    <w:p w:rsidR="00970723" w:rsidRPr="007542C3" w:rsidRDefault="00624B3A" w:rsidP="00970723">
      <w:pPr>
        <w:pStyle w:val="Paragrafi"/>
        <w:rPr>
          <w:lang w:val="sq-AL"/>
        </w:rPr>
      </w:pPr>
      <w:r w:rsidRPr="007542C3">
        <w:rPr>
          <w:lang w:val="sq-AL"/>
        </w:rPr>
        <w:t xml:space="preserve">- </w:t>
      </w:r>
      <w:r w:rsidR="00970723" w:rsidRPr="007542C3">
        <w:rPr>
          <w:lang w:val="sq-AL"/>
        </w:rPr>
        <w:t xml:space="preserve">Në vartësi nga gjatësia e tyre, ngarkesa duhet të respektojë </w:t>
      </w:r>
      <w:r w:rsidR="008E2DB7" w:rsidRPr="007542C3">
        <w:rPr>
          <w:lang w:val="sq-AL"/>
        </w:rPr>
        <w:t>hapësir</w:t>
      </w:r>
      <w:r w:rsidR="00970723" w:rsidRPr="007542C3">
        <w:rPr>
          <w:lang w:val="sq-AL"/>
        </w:rPr>
        <w:t>at e mëposhtme nga fundi i ngarkesës deri te balli i vagonit.</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0"/>
        <w:gridCol w:w="2700"/>
      </w:tblGrid>
      <w:tr w:rsidR="00970723" w:rsidRPr="00941F1C" w:rsidTr="00356CD5">
        <w:tc>
          <w:tcPr>
            <w:tcW w:w="2880" w:type="dxa"/>
          </w:tcPr>
          <w:p w:rsidR="00970723" w:rsidRPr="00941F1C" w:rsidRDefault="00970723" w:rsidP="00624B3A">
            <w:pPr>
              <w:pStyle w:val="Paragrafi"/>
              <w:jc w:val="center"/>
              <w:rPr>
                <w:b/>
                <w:sz w:val="20"/>
                <w:lang w:val="sq-AL"/>
              </w:rPr>
            </w:pPr>
            <w:r w:rsidRPr="00941F1C">
              <w:rPr>
                <w:b/>
                <w:sz w:val="20"/>
                <w:lang w:val="sq-AL"/>
              </w:rPr>
              <w:t>Gjat</w:t>
            </w:r>
            <w:r w:rsidR="00D35C07" w:rsidRPr="00941F1C">
              <w:rPr>
                <w:rFonts w:ascii="Times New Roman" w:hAnsi="Times New Roman"/>
                <w:b/>
                <w:sz w:val="20"/>
                <w:lang w:val="sq-AL"/>
              </w:rPr>
              <w:t>ë</w:t>
            </w:r>
            <w:r w:rsidRPr="00941F1C">
              <w:rPr>
                <w:b/>
                <w:sz w:val="20"/>
                <w:lang w:val="sq-AL"/>
              </w:rPr>
              <w:t>sia e nj</w:t>
            </w:r>
            <w:r w:rsidR="00D35C07" w:rsidRPr="00941F1C">
              <w:rPr>
                <w:rFonts w:ascii="Times New Roman" w:hAnsi="Times New Roman"/>
                <w:b/>
                <w:sz w:val="20"/>
                <w:lang w:val="sq-AL"/>
              </w:rPr>
              <w:t>ë</w:t>
            </w:r>
            <w:r w:rsidRPr="00941F1C">
              <w:rPr>
                <w:b/>
                <w:sz w:val="20"/>
                <w:lang w:val="sq-AL"/>
              </w:rPr>
              <w:t>sis</w:t>
            </w:r>
            <w:r w:rsidR="00D35C07" w:rsidRPr="00941F1C">
              <w:rPr>
                <w:rFonts w:ascii="Times New Roman" w:hAnsi="Times New Roman"/>
                <w:b/>
                <w:sz w:val="20"/>
                <w:lang w:val="sq-AL"/>
              </w:rPr>
              <w:t>ë</w:t>
            </w:r>
          </w:p>
        </w:tc>
        <w:tc>
          <w:tcPr>
            <w:tcW w:w="2700" w:type="dxa"/>
          </w:tcPr>
          <w:p w:rsidR="00970723" w:rsidRPr="00941F1C" w:rsidRDefault="008E2DB7" w:rsidP="00624B3A">
            <w:pPr>
              <w:pStyle w:val="Paragrafi"/>
              <w:ind w:firstLine="0"/>
              <w:rPr>
                <w:b/>
                <w:sz w:val="20"/>
                <w:lang w:val="sq-AL"/>
              </w:rPr>
            </w:pPr>
            <w:r w:rsidRPr="00941F1C">
              <w:rPr>
                <w:b/>
                <w:sz w:val="20"/>
                <w:lang w:val="sq-AL"/>
              </w:rPr>
              <w:t>Hapësir</w:t>
            </w:r>
            <w:r w:rsidR="00970723" w:rsidRPr="00941F1C">
              <w:rPr>
                <w:b/>
                <w:sz w:val="20"/>
                <w:lang w:val="sq-AL"/>
              </w:rPr>
              <w:t>a minimale</w:t>
            </w:r>
          </w:p>
        </w:tc>
      </w:tr>
      <w:tr w:rsidR="00970723" w:rsidRPr="00941F1C" w:rsidTr="00356CD5">
        <w:tc>
          <w:tcPr>
            <w:tcW w:w="2880" w:type="dxa"/>
          </w:tcPr>
          <w:p w:rsidR="00970723" w:rsidRPr="00941F1C" w:rsidRDefault="00970723" w:rsidP="00970723">
            <w:pPr>
              <w:pStyle w:val="Paragrafi"/>
              <w:rPr>
                <w:sz w:val="20"/>
                <w:lang w:val="sq-AL"/>
              </w:rPr>
            </w:pPr>
            <w:r w:rsidRPr="00941F1C">
              <w:rPr>
                <w:sz w:val="20"/>
                <w:lang w:val="sq-AL"/>
              </w:rPr>
              <w:t>Deri 36 m</w:t>
            </w:r>
          </w:p>
          <w:p w:rsidR="00970723" w:rsidRPr="00941F1C" w:rsidRDefault="00970723" w:rsidP="00970723">
            <w:pPr>
              <w:pStyle w:val="Paragrafi"/>
              <w:rPr>
                <w:sz w:val="20"/>
                <w:lang w:val="sq-AL"/>
              </w:rPr>
            </w:pPr>
            <w:r w:rsidRPr="00941F1C">
              <w:rPr>
                <w:sz w:val="20"/>
                <w:lang w:val="sq-AL"/>
              </w:rPr>
              <w:t>&gt;36 m deri 60 m</w:t>
            </w:r>
          </w:p>
          <w:p w:rsidR="00970723" w:rsidRPr="00941F1C" w:rsidRDefault="00970723" w:rsidP="00970723">
            <w:pPr>
              <w:pStyle w:val="Paragrafi"/>
              <w:rPr>
                <w:sz w:val="20"/>
                <w:lang w:val="sq-AL"/>
              </w:rPr>
            </w:pPr>
            <w:r w:rsidRPr="00941F1C">
              <w:rPr>
                <w:sz w:val="20"/>
                <w:lang w:val="sq-AL"/>
              </w:rPr>
              <w:t>&gt;60 m deri 90 m</w:t>
            </w:r>
          </w:p>
          <w:p w:rsidR="00970723" w:rsidRPr="00941F1C" w:rsidRDefault="00970723" w:rsidP="00970723">
            <w:pPr>
              <w:pStyle w:val="Paragrafi"/>
              <w:rPr>
                <w:sz w:val="20"/>
                <w:lang w:val="sq-AL"/>
              </w:rPr>
            </w:pPr>
            <w:r w:rsidRPr="00941F1C">
              <w:rPr>
                <w:sz w:val="20"/>
                <w:lang w:val="sq-AL"/>
              </w:rPr>
              <w:t>&gt;90 m deri 120 m</w:t>
            </w:r>
          </w:p>
          <w:p w:rsidR="00970723" w:rsidRPr="00941F1C" w:rsidRDefault="00970723" w:rsidP="00970723">
            <w:pPr>
              <w:pStyle w:val="Paragrafi"/>
              <w:rPr>
                <w:sz w:val="20"/>
                <w:lang w:val="sq-AL"/>
              </w:rPr>
            </w:pPr>
            <w:r w:rsidRPr="00941F1C">
              <w:rPr>
                <w:sz w:val="20"/>
                <w:lang w:val="sq-AL"/>
              </w:rPr>
              <w:t>&gt;120 m deri 150 m</w:t>
            </w:r>
          </w:p>
        </w:tc>
        <w:tc>
          <w:tcPr>
            <w:tcW w:w="2700" w:type="dxa"/>
          </w:tcPr>
          <w:p w:rsidR="00970723" w:rsidRPr="00941F1C" w:rsidRDefault="00970723" w:rsidP="00970723">
            <w:pPr>
              <w:pStyle w:val="Paragrafi"/>
              <w:rPr>
                <w:sz w:val="20"/>
                <w:lang w:val="sq-AL"/>
              </w:rPr>
            </w:pPr>
            <w:r w:rsidRPr="00941F1C">
              <w:rPr>
                <w:sz w:val="20"/>
                <w:lang w:val="sq-AL"/>
              </w:rPr>
              <w:t>50 cm</w:t>
            </w:r>
          </w:p>
          <w:p w:rsidR="00970723" w:rsidRPr="00941F1C" w:rsidRDefault="00970723" w:rsidP="00970723">
            <w:pPr>
              <w:pStyle w:val="Paragrafi"/>
              <w:rPr>
                <w:sz w:val="20"/>
                <w:lang w:val="sq-AL"/>
              </w:rPr>
            </w:pPr>
            <w:r w:rsidRPr="00941F1C">
              <w:rPr>
                <w:sz w:val="20"/>
                <w:lang w:val="sq-AL"/>
              </w:rPr>
              <w:t>75 cm</w:t>
            </w:r>
          </w:p>
          <w:p w:rsidR="00970723" w:rsidRPr="00941F1C" w:rsidRDefault="00970723" w:rsidP="00970723">
            <w:pPr>
              <w:pStyle w:val="Paragrafi"/>
              <w:rPr>
                <w:sz w:val="20"/>
                <w:lang w:val="sq-AL"/>
              </w:rPr>
            </w:pPr>
            <w:r w:rsidRPr="00941F1C">
              <w:rPr>
                <w:sz w:val="20"/>
                <w:lang w:val="sq-AL"/>
              </w:rPr>
              <w:t>100 cm</w:t>
            </w:r>
          </w:p>
          <w:p w:rsidR="00970723" w:rsidRPr="00941F1C" w:rsidRDefault="00970723" w:rsidP="00970723">
            <w:pPr>
              <w:pStyle w:val="Paragrafi"/>
              <w:rPr>
                <w:sz w:val="20"/>
                <w:lang w:val="sq-AL"/>
              </w:rPr>
            </w:pPr>
            <w:r w:rsidRPr="00941F1C">
              <w:rPr>
                <w:sz w:val="20"/>
                <w:lang w:val="sq-AL"/>
              </w:rPr>
              <w:t>125 cm</w:t>
            </w:r>
          </w:p>
          <w:p w:rsidR="00970723" w:rsidRPr="00941F1C" w:rsidRDefault="00970723" w:rsidP="00970723">
            <w:pPr>
              <w:pStyle w:val="Paragrafi"/>
              <w:rPr>
                <w:sz w:val="20"/>
                <w:lang w:val="sq-AL"/>
              </w:rPr>
            </w:pPr>
            <w:r w:rsidRPr="00941F1C">
              <w:rPr>
                <w:sz w:val="20"/>
                <w:lang w:val="sq-AL"/>
              </w:rPr>
              <w:t>150 cm</w:t>
            </w:r>
          </w:p>
        </w:tc>
      </w:tr>
    </w:tbl>
    <w:p w:rsidR="000E5603" w:rsidRDefault="000E5603" w:rsidP="00970723">
      <w:pPr>
        <w:pStyle w:val="Paragrafi"/>
        <w:rPr>
          <w:lang w:val="sq-AL"/>
        </w:rPr>
      </w:pPr>
    </w:p>
    <w:p w:rsidR="00970723" w:rsidRPr="007542C3" w:rsidRDefault="00624B3A" w:rsidP="00970723">
      <w:pPr>
        <w:pStyle w:val="Paragrafi"/>
        <w:rPr>
          <w:lang w:val="sq-AL"/>
        </w:rPr>
      </w:pPr>
      <w:r w:rsidRPr="007542C3">
        <w:rPr>
          <w:lang w:val="sq-AL"/>
        </w:rPr>
        <w:t xml:space="preserve">- </w:t>
      </w:r>
      <w:r w:rsidR="00970723" w:rsidRPr="007542C3">
        <w:rPr>
          <w:lang w:val="sq-AL"/>
        </w:rPr>
        <w:t>Ngarkesa mundet të shtrihet përtej takos fundore</w:t>
      </w:r>
      <w:r w:rsidR="008972BA" w:rsidRPr="007542C3">
        <w:rPr>
          <w:lang w:val="sq-AL"/>
        </w:rPr>
        <w:t>;</w:t>
      </w:r>
    </w:p>
    <w:p w:rsidR="00970723" w:rsidRPr="007542C3" w:rsidRDefault="00624B3A" w:rsidP="00970723">
      <w:pPr>
        <w:pStyle w:val="Paragrafi"/>
        <w:rPr>
          <w:lang w:val="sq-AL"/>
        </w:rPr>
      </w:pPr>
      <w:r w:rsidRPr="007542C3">
        <w:rPr>
          <w:lang w:val="sq-AL"/>
        </w:rPr>
        <w:t xml:space="preserve">- </w:t>
      </w:r>
      <w:r w:rsidR="00970723" w:rsidRPr="007542C3">
        <w:rPr>
          <w:lang w:val="sq-AL"/>
        </w:rPr>
        <w:t>Të paktën 1.0 m për ngarkesa deri 36 m gjatësi</w:t>
      </w:r>
      <w:r w:rsidR="008972BA" w:rsidRPr="007542C3">
        <w:rPr>
          <w:lang w:val="sq-AL"/>
        </w:rPr>
        <w:t>;</w:t>
      </w:r>
    </w:p>
    <w:p w:rsidR="00970723" w:rsidRPr="007542C3" w:rsidRDefault="00624B3A" w:rsidP="00970723">
      <w:pPr>
        <w:pStyle w:val="Paragrafi"/>
        <w:rPr>
          <w:lang w:val="sq-AL"/>
        </w:rPr>
      </w:pPr>
      <w:r w:rsidRPr="007542C3">
        <w:rPr>
          <w:lang w:val="sq-AL"/>
        </w:rPr>
        <w:t xml:space="preserve">- </w:t>
      </w:r>
      <w:r w:rsidR="00970723" w:rsidRPr="007542C3">
        <w:rPr>
          <w:lang w:val="sq-AL"/>
        </w:rPr>
        <w:t>Të paktën 1.5 m për ngarkesa me gjatësi mbi 36 m</w:t>
      </w:r>
      <w:r w:rsidR="008972BA" w:rsidRPr="007542C3">
        <w:rPr>
          <w:lang w:val="sq-AL"/>
        </w:rPr>
        <w:t>.</w:t>
      </w:r>
    </w:p>
    <w:p w:rsidR="000E5603" w:rsidRDefault="000E5603" w:rsidP="00941F1C">
      <w:pPr>
        <w:pStyle w:val="TitulliTitull"/>
      </w:pPr>
    </w:p>
    <w:p w:rsidR="00970723" w:rsidRPr="007542C3" w:rsidRDefault="00624B3A" w:rsidP="00941F1C">
      <w:pPr>
        <w:pStyle w:val="TitulliTitull"/>
      </w:pPr>
      <w:r w:rsidRPr="007542C3">
        <w:t>KAPITULLI VI</w:t>
      </w:r>
    </w:p>
    <w:p w:rsidR="00941F1C" w:rsidRDefault="00941F1C" w:rsidP="00D35C07">
      <w:pPr>
        <w:pStyle w:val="Paragrafi"/>
        <w:jc w:val="center"/>
        <w:rPr>
          <w:lang w:val="sq-AL"/>
        </w:rPr>
      </w:pPr>
    </w:p>
    <w:p w:rsidR="00970723" w:rsidRPr="007542C3" w:rsidRDefault="00970723" w:rsidP="00941F1C">
      <w:pPr>
        <w:pStyle w:val="NeniNr"/>
      </w:pPr>
      <w:r w:rsidRPr="007542C3">
        <w:t>Neni 34</w:t>
      </w:r>
    </w:p>
    <w:p w:rsidR="00970723" w:rsidRPr="007542C3" w:rsidRDefault="00970723" w:rsidP="00941F1C">
      <w:pPr>
        <w:pStyle w:val="NeniTitull"/>
      </w:pPr>
      <w:r w:rsidRPr="007542C3">
        <w:t>Mbulimi i mallrave</w:t>
      </w:r>
    </w:p>
    <w:p w:rsidR="00D35C07" w:rsidRPr="007542C3" w:rsidRDefault="00D35C07" w:rsidP="00970723">
      <w:pPr>
        <w:pStyle w:val="Paragrafi"/>
        <w:rPr>
          <w:lang w:val="sq-AL"/>
        </w:rPr>
      </w:pPr>
    </w:p>
    <w:p w:rsidR="00970723" w:rsidRPr="007542C3" w:rsidRDefault="00970723" w:rsidP="00970723">
      <w:pPr>
        <w:pStyle w:val="Paragrafi"/>
        <w:rPr>
          <w:lang w:val="sq-AL"/>
        </w:rPr>
      </w:pPr>
      <w:r w:rsidRPr="007542C3">
        <w:rPr>
          <w:lang w:val="sq-AL"/>
        </w:rPr>
        <w:t>Mallrat duhet të mbulohen:</w:t>
      </w:r>
    </w:p>
    <w:p w:rsidR="00970723" w:rsidRPr="007542C3" w:rsidRDefault="00624B3A" w:rsidP="00970723">
      <w:pPr>
        <w:pStyle w:val="Paragrafi"/>
        <w:rPr>
          <w:lang w:val="sq-AL"/>
        </w:rPr>
      </w:pPr>
      <w:r w:rsidRPr="007542C3">
        <w:rPr>
          <w:lang w:val="sq-AL"/>
        </w:rPr>
        <w:t xml:space="preserve">- </w:t>
      </w:r>
      <w:r w:rsidR="00970723" w:rsidRPr="007542C3">
        <w:rPr>
          <w:lang w:val="sq-AL"/>
        </w:rPr>
        <w:t>Në pajtim me dispozitat e RID-it</w:t>
      </w:r>
      <w:r w:rsidR="00C87A1E" w:rsidRPr="007542C3">
        <w:rPr>
          <w:lang w:val="sq-AL"/>
        </w:rPr>
        <w:t>;</w:t>
      </w:r>
    </w:p>
    <w:p w:rsidR="00970723" w:rsidRPr="007542C3" w:rsidRDefault="00624B3A" w:rsidP="00970723">
      <w:pPr>
        <w:pStyle w:val="Paragrafi"/>
        <w:rPr>
          <w:lang w:val="sq-AL"/>
        </w:rPr>
      </w:pPr>
      <w:r w:rsidRPr="007542C3">
        <w:rPr>
          <w:lang w:val="sq-AL"/>
        </w:rPr>
        <w:t xml:space="preserve">- </w:t>
      </w:r>
      <w:r w:rsidR="00970723" w:rsidRPr="007542C3">
        <w:rPr>
          <w:lang w:val="sq-AL"/>
        </w:rPr>
        <w:t>Në bazë të tarifave dhe rregullave doganore në fuqi</w:t>
      </w:r>
      <w:r w:rsidR="00C87A1E" w:rsidRPr="007542C3">
        <w:rPr>
          <w:lang w:val="sq-AL"/>
        </w:rPr>
        <w:t>;</w:t>
      </w:r>
    </w:p>
    <w:p w:rsidR="00970723" w:rsidRPr="007542C3" w:rsidRDefault="00624B3A" w:rsidP="00970723">
      <w:pPr>
        <w:pStyle w:val="Paragrafi"/>
        <w:rPr>
          <w:lang w:val="sq-AL"/>
        </w:rPr>
      </w:pPr>
      <w:r w:rsidRPr="007542C3">
        <w:rPr>
          <w:lang w:val="sq-AL"/>
        </w:rPr>
        <w:t xml:space="preserve">- </w:t>
      </w:r>
      <w:r w:rsidR="00970723" w:rsidRPr="007542C3">
        <w:rPr>
          <w:lang w:val="sq-AL"/>
        </w:rPr>
        <w:t>Për mbrojtjen e mjedisit</w:t>
      </w:r>
      <w:r w:rsidR="00C87A1E" w:rsidRPr="007542C3">
        <w:rPr>
          <w:lang w:val="sq-AL"/>
        </w:rPr>
        <w:t>;</w:t>
      </w:r>
      <w:r w:rsidR="00970723" w:rsidRPr="007542C3">
        <w:rPr>
          <w:lang w:val="sq-AL"/>
        </w:rPr>
        <w:t xml:space="preserve"> </w:t>
      </w:r>
    </w:p>
    <w:p w:rsidR="00970723" w:rsidRPr="007542C3" w:rsidRDefault="00624B3A" w:rsidP="00970723">
      <w:pPr>
        <w:pStyle w:val="Paragrafi"/>
        <w:rPr>
          <w:lang w:val="sq-AL"/>
        </w:rPr>
      </w:pPr>
      <w:r w:rsidRPr="007542C3">
        <w:rPr>
          <w:lang w:val="sq-AL"/>
        </w:rPr>
        <w:t xml:space="preserve">- </w:t>
      </w:r>
      <w:r w:rsidR="00970723" w:rsidRPr="007542C3">
        <w:rPr>
          <w:lang w:val="sq-AL"/>
        </w:rPr>
        <w:t>Për t’i mbrojtur ato nga fryrja e erës</w:t>
      </w:r>
      <w:r w:rsidR="00C87A1E" w:rsidRPr="007542C3">
        <w:rPr>
          <w:lang w:val="sq-AL"/>
        </w:rPr>
        <w:t>.</w:t>
      </w:r>
    </w:p>
    <w:p w:rsidR="00970723" w:rsidRPr="007542C3" w:rsidRDefault="00970723" w:rsidP="00970723">
      <w:pPr>
        <w:pStyle w:val="Paragrafi"/>
        <w:rPr>
          <w:lang w:val="sq-AL"/>
        </w:rPr>
      </w:pPr>
      <w:r w:rsidRPr="007542C3">
        <w:rPr>
          <w:lang w:val="sq-AL"/>
        </w:rPr>
        <w:t>Mbulimi me mushama</w:t>
      </w:r>
    </w:p>
    <w:p w:rsidR="00970723" w:rsidRPr="007542C3" w:rsidRDefault="00417704" w:rsidP="00970723">
      <w:pPr>
        <w:pStyle w:val="Paragrafi"/>
        <w:rPr>
          <w:lang w:val="sq-AL"/>
        </w:rPr>
      </w:pPr>
      <w:r w:rsidRPr="007542C3">
        <w:rPr>
          <w:lang w:val="sq-AL"/>
        </w:rPr>
        <w:t>Mushamaja</w:t>
      </w:r>
      <w:r w:rsidR="00970723" w:rsidRPr="007542C3">
        <w:rPr>
          <w:lang w:val="sq-AL"/>
        </w:rPr>
        <w:t xml:space="preserve"> duhet të përbëhet prej pëlhurave të </w:t>
      </w:r>
      <w:r w:rsidRPr="007542C3">
        <w:rPr>
          <w:lang w:val="sq-AL"/>
        </w:rPr>
        <w:t>përgatitura</w:t>
      </w:r>
      <w:r w:rsidR="00970723" w:rsidRPr="007542C3">
        <w:rPr>
          <w:lang w:val="sq-AL"/>
        </w:rPr>
        <w:t xml:space="preserve"> me veshje, të jetë solide dhe rezistente kundër zjarrit</w:t>
      </w:r>
      <w:r w:rsidR="000D0E1D" w:rsidRPr="007542C3">
        <w:rPr>
          <w:lang w:val="sq-AL"/>
        </w:rPr>
        <w:t>,</w:t>
      </w:r>
      <w:r w:rsidR="00970723" w:rsidRPr="007542C3">
        <w:rPr>
          <w:lang w:val="sq-AL"/>
        </w:rPr>
        <w:t xml:space="preserve"> si dhe të ketë vrima për lidhje me litar.</w:t>
      </w:r>
    </w:p>
    <w:p w:rsidR="00970723" w:rsidRPr="007542C3" w:rsidRDefault="00970723" w:rsidP="00970723">
      <w:pPr>
        <w:pStyle w:val="Paragrafi"/>
        <w:rPr>
          <w:lang w:val="sq-AL"/>
        </w:rPr>
      </w:pPr>
      <w:r w:rsidRPr="007542C3">
        <w:rPr>
          <w:lang w:val="sq-AL"/>
        </w:rPr>
        <w:t>Vendosja e mushamas</w:t>
      </w:r>
      <w:r w:rsidR="00417704" w:rsidRPr="007542C3">
        <w:rPr>
          <w:rFonts w:ascii="Times New Roman" w:hAnsi="Times New Roman"/>
          <w:lang w:val="sq-AL"/>
        </w:rPr>
        <w:t>ë</w:t>
      </w:r>
      <w:r w:rsidRPr="007542C3">
        <w:rPr>
          <w:lang w:val="sq-AL"/>
        </w:rPr>
        <w:t xml:space="preserve"> në ngarkesë</w:t>
      </w:r>
    </w:p>
    <w:p w:rsidR="00970723" w:rsidRPr="007542C3" w:rsidRDefault="006B12F0" w:rsidP="00970723">
      <w:pPr>
        <w:pStyle w:val="Paragrafi"/>
        <w:rPr>
          <w:lang w:val="sq-AL"/>
        </w:rPr>
      </w:pPr>
      <w:r w:rsidRPr="007542C3">
        <w:rPr>
          <w:lang w:val="sq-AL"/>
        </w:rPr>
        <w:t xml:space="preserve">- </w:t>
      </w:r>
      <w:r w:rsidR="00970723" w:rsidRPr="007542C3">
        <w:rPr>
          <w:lang w:val="sq-AL"/>
        </w:rPr>
        <w:t>Në</w:t>
      </w:r>
      <w:r w:rsidR="00D4416E" w:rsidRPr="007542C3">
        <w:rPr>
          <w:lang w:val="sq-AL"/>
        </w:rPr>
        <w:t xml:space="preserve"> </w:t>
      </w:r>
      <w:r w:rsidR="00970723" w:rsidRPr="007542C3">
        <w:rPr>
          <w:lang w:val="sq-AL"/>
        </w:rPr>
        <w:t>qoftë</w:t>
      </w:r>
      <w:r w:rsidR="00417704" w:rsidRPr="007542C3">
        <w:rPr>
          <w:lang w:val="sq-AL"/>
        </w:rPr>
        <w:t xml:space="preserve"> </w:t>
      </w:r>
      <w:r w:rsidR="00970723" w:rsidRPr="007542C3">
        <w:rPr>
          <w:lang w:val="sq-AL"/>
        </w:rPr>
        <w:t>se përdoret ngarkimi me pajisje mbështetëse (slita), mushamaja duhet të fiksohet direkt te malli ose te slita;</w:t>
      </w:r>
    </w:p>
    <w:p w:rsidR="00970723" w:rsidRPr="007542C3" w:rsidRDefault="006B12F0" w:rsidP="00970723">
      <w:pPr>
        <w:pStyle w:val="Paragrafi"/>
        <w:rPr>
          <w:lang w:val="sq-AL"/>
        </w:rPr>
      </w:pPr>
      <w:r w:rsidRPr="007542C3">
        <w:rPr>
          <w:lang w:val="sq-AL"/>
        </w:rPr>
        <w:t xml:space="preserve">- </w:t>
      </w:r>
      <w:r w:rsidR="00417704" w:rsidRPr="007542C3">
        <w:rPr>
          <w:lang w:val="sq-AL"/>
        </w:rPr>
        <w:t>Mushamaja</w:t>
      </w:r>
      <w:r w:rsidR="00970723" w:rsidRPr="007542C3">
        <w:rPr>
          <w:lang w:val="sq-AL"/>
        </w:rPr>
        <w:t xml:space="preserve"> duhet të jetë e tendosur te malli, të mos jetë e depërtueshme nga uji (të shmang</w:t>
      </w:r>
      <w:r w:rsidR="00375655" w:rsidRPr="007542C3">
        <w:rPr>
          <w:rFonts w:ascii="Times New Roman" w:hAnsi="Times New Roman"/>
          <w:lang w:val="sq-AL"/>
        </w:rPr>
        <w:t>ë</w:t>
      </w:r>
      <w:r w:rsidR="00970723" w:rsidRPr="007542C3">
        <w:rPr>
          <w:lang w:val="sq-AL"/>
        </w:rPr>
        <w:t xml:space="preserve"> vendet ku grumbullohet uji);</w:t>
      </w:r>
    </w:p>
    <w:p w:rsidR="00970723" w:rsidRPr="007542C3" w:rsidRDefault="006B12F0" w:rsidP="00970723">
      <w:pPr>
        <w:pStyle w:val="Paragrafi"/>
        <w:rPr>
          <w:lang w:val="sq-AL"/>
        </w:rPr>
      </w:pPr>
      <w:r w:rsidRPr="007542C3">
        <w:rPr>
          <w:lang w:val="sq-AL"/>
        </w:rPr>
        <w:t xml:space="preserve">- </w:t>
      </w:r>
      <w:r w:rsidR="00970723" w:rsidRPr="007542C3">
        <w:rPr>
          <w:lang w:val="sq-AL"/>
        </w:rPr>
        <w:t>Në rastin e përdorimit të disa mushamave, atëher</w:t>
      </w:r>
      <w:r w:rsidR="002F68F3" w:rsidRPr="007542C3">
        <w:rPr>
          <w:rFonts w:ascii="Times New Roman" w:hAnsi="Times New Roman"/>
          <w:lang w:val="sq-AL"/>
        </w:rPr>
        <w:t>ë</w:t>
      </w:r>
      <w:r w:rsidR="00970723" w:rsidRPr="007542C3">
        <w:rPr>
          <w:lang w:val="sq-AL"/>
        </w:rPr>
        <w:t xml:space="preserve"> fundet e tyre duhet të mbulojnë njëri</w:t>
      </w:r>
      <w:r w:rsidR="000D0E1D" w:rsidRPr="007542C3">
        <w:rPr>
          <w:lang w:val="sq-AL"/>
        </w:rPr>
        <w:t>-</w:t>
      </w:r>
      <w:r w:rsidR="00970723" w:rsidRPr="007542C3">
        <w:rPr>
          <w:lang w:val="sq-AL"/>
        </w:rPr>
        <w:t>tjetrin afërsisht 50 cm</w:t>
      </w:r>
      <w:r w:rsidRPr="007542C3">
        <w:rPr>
          <w:lang w:val="sq-AL"/>
        </w:rPr>
        <w:t>;</w:t>
      </w:r>
    </w:p>
    <w:p w:rsidR="00970723" w:rsidRPr="007542C3" w:rsidRDefault="00D4416E" w:rsidP="00970723">
      <w:pPr>
        <w:pStyle w:val="Paragrafi"/>
        <w:rPr>
          <w:lang w:val="sq-AL"/>
        </w:rPr>
      </w:pPr>
      <w:r w:rsidRPr="007542C3">
        <w:rPr>
          <w:lang w:val="sq-AL"/>
        </w:rPr>
        <w:t xml:space="preserve">- </w:t>
      </w:r>
      <w:r w:rsidR="00970723" w:rsidRPr="007542C3">
        <w:rPr>
          <w:lang w:val="sq-AL"/>
        </w:rPr>
        <w:t>Në</w:t>
      </w:r>
      <w:r w:rsidR="000D0E1D" w:rsidRPr="007542C3">
        <w:rPr>
          <w:lang w:val="sq-AL"/>
        </w:rPr>
        <w:t xml:space="preserve"> </w:t>
      </w:r>
      <w:r w:rsidR="00970723" w:rsidRPr="007542C3">
        <w:rPr>
          <w:lang w:val="sq-AL"/>
        </w:rPr>
        <w:t>qoftë</w:t>
      </w:r>
      <w:r w:rsidR="000D0E1D" w:rsidRPr="007542C3">
        <w:rPr>
          <w:lang w:val="sq-AL"/>
        </w:rPr>
        <w:t xml:space="preserve"> </w:t>
      </w:r>
      <w:r w:rsidR="00970723" w:rsidRPr="007542C3">
        <w:rPr>
          <w:lang w:val="sq-AL"/>
        </w:rPr>
        <w:t>se përdoret fiksimi indirekt, nuk duhet të përdoren elemente lidh</w:t>
      </w:r>
      <w:r w:rsidR="00417704" w:rsidRPr="007542C3">
        <w:rPr>
          <w:rFonts w:ascii="Times New Roman" w:hAnsi="Times New Roman"/>
          <w:lang w:val="sq-AL"/>
        </w:rPr>
        <w:t>ë</w:t>
      </w:r>
      <w:r w:rsidR="00970723" w:rsidRPr="007542C3">
        <w:rPr>
          <w:lang w:val="sq-AL"/>
        </w:rPr>
        <w:t>s</w:t>
      </w:r>
      <w:r w:rsidR="000D0E1D" w:rsidRPr="007542C3">
        <w:rPr>
          <w:lang w:val="sq-AL"/>
        </w:rPr>
        <w:t>e</w:t>
      </w:r>
      <w:r w:rsidR="00970723" w:rsidRPr="007542C3">
        <w:rPr>
          <w:lang w:val="sq-AL"/>
        </w:rPr>
        <w:t xml:space="preserve"> metalik</w:t>
      </w:r>
      <w:r w:rsidR="000D0E1D" w:rsidRPr="007542C3">
        <w:rPr>
          <w:lang w:val="sq-AL"/>
        </w:rPr>
        <w:t>e</w:t>
      </w:r>
      <w:r w:rsidR="00970723" w:rsidRPr="007542C3">
        <w:rPr>
          <w:lang w:val="sq-AL"/>
        </w:rPr>
        <w:t xml:space="preserve"> te mushamat</w:t>
      </w:r>
      <w:r w:rsidR="00417704" w:rsidRPr="007542C3">
        <w:rPr>
          <w:rFonts w:ascii="Times New Roman" w:hAnsi="Times New Roman"/>
          <w:lang w:val="sq-AL"/>
        </w:rPr>
        <w:t>ë</w:t>
      </w:r>
      <w:r w:rsidR="00375655" w:rsidRPr="007542C3">
        <w:rPr>
          <w:lang w:val="sq-AL"/>
        </w:rPr>
        <w:t>.</w:t>
      </w:r>
    </w:p>
    <w:p w:rsidR="00970723" w:rsidRPr="007542C3" w:rsidRDefault="00970723" w:rsidP="00970723">
      <w:pPr>
        <w:pStyle w:val="Paragrafi"/>
        <w:rPr>
          <w:lang w:val="sq-AL"/>
        </w:rPr>
      </w:pPr>
      <w:r w:rsidRPr="007542C3">
        <w:rPr>
          <w:lang w:val="sq-AL"/>
        </w:rPr>
        <w:t>Mushamaja duhet të kët</w:t>
      </w:r>
      <w:r w:rsidR="000D0E1D" w:rsidRPr="007542C3">
        <w:rPr>
          <w:rFonts w:ascii="Times New Roman" w:hAnsi="Times New Roman"/>
          <w:lang w:val="sq-AL"/>
        </w:rPr>
        <w:t>ë</w:t>
      </w:r>
      <w:r w:rsidRPr="007542C3">
        <w:rPr>
          <w:lang w:val="sq-AL"/>
        </w:rPr>
        <w:t xml:space="preserve"> sh</w:t>
      </w:r>
      <w:r w:rsidR="00417704" w:rsidRPr="007542C3">
        <w:rPr>
          <w:lang w:val="sq-AL"/>
        </w:rPr>
        <w:t>e</w:t>
      </w:r>
      <w:r w:rsidRPr="007542C3">
        <w:rPr>
          <w:lang w:val="sq-AL"/>
        </w:rPr>
        <w:t xml:space="preserve">njat e </w:t>
      </w:r>
      <w:r w:rsidR="00417704" w:rsidRPr="007542C3">
        <w:rPr>
          <w:lang w:val="sq-AL"/>
        </w:rPr>
        <w:t>pronësisë</w:t>
      </w:r>
      <w:r w:rsidRPr="007542C3">
        <w:rPr>
          <w:lang w:val="sq-AL"/>
        </w:rPr>
        <w:t xml:space="preserve"> dhe numrin e vagonit, të cilat duhet të jenë.</w:t>
      </w:r>
    </w:p>
    <w:p w:rsidR="00970723" w:rsidRPr="007542C3" w:rsidRDefault="00970723" w:rsidP="00970723">
      <w:pPr>
        <w:pStyle w:val="Paragrafi"/>
        <w:rPr>
          <w:lang w:val="sq-AL"/>
        </w:rPr>
      </w:pPr>
      <w:r w:rsidRPr="007542C3">
        <w:rPr>
          <w:lang w:val="sq-AL"/>
        </w:rPr>
        <w:t>Lidhja e mushamave</w:t>
      </w:r>
    </w:p>
    <w:p w:rsidR="00970723" w:rsidRPr="007542C3" w:rsidRDefault="00970723" w:rsidP="00970723">
      <w:pPr>
        <w:pStyle w:val="Paragrafi"/>
        <w:rPr>
          <w:lang w:val="sq-AL"/>
        </w:rPr>
      </w:pPr>
      <w:r w:rsidRPr="007542C3">
        <w:rPr>
          <w:lang w:val="sq-AL"/>
        </w:rPr>
        <w:t>Mushamat</w:t>
      </w:r>
      <w:r w:rsidR="000D0E1D" w:rsidRPr="007542C3">
        <w:rPr>
          <w:rFonts w:ascii="Times New Roman" w:hAnsi="Times New Roman"/>
          <w:lang w:val="sq-AL"/>
        </w:rPr>
        <w:t>ë</w:t>
      </w:r>
      <w:r w:rsidRPr="007542C3">
        <w:rPr>
          <w:lang w:val="sq-AL"/>
        </w:rPr>
        <w:t xml:space="preserve"> duhet të jenë të shtrira me tensionimin e duhur në secil</w:t>
      </w:r>
      <w:r w:rsidR="00417704" w:rsidRPr="007542C3">
        <w:rPr>
          <w:rFonts w:ascii="Times New Roman" w:hAnsi="Times New Roman"/>
          <w:lang w:val="sq-AL"/>
        </w:rPr>
        <w:t>ë</w:t>
      </w:r>
      <w:r w:rsidRPr="007542C3">
        <w:rPr>
          <w:lang w:val="sq-AL"/>
        </w:rPr>
        <w:t xml:space="preserve">n vrimë, duke përdorur lidhje jometalike (forca </w:t>
      </w:r>
      <w:r w:rsidR="00417704" w:rsidRPr="007542C3">
        <w:rPr>
          <w:lang w:val="sq-AL"/>
        </w:rPr>
        <w:t>shtrëngimit</w:t>
      </w:r>
      <w:r w:rsidRPr="007542C3">
        <w:rPr>
          <w:lang w:val="sq-AL"/>
        </w:rPr>
        <w:t xml:space="preserve"> afërsisht 5 kN), të jenë të lidhura me unazat e ganxhat e vagonit me dy nyje (fiksimi bëhet në pjesët e posaçme të vagonit). Mushamaja nuk duhet të gozhdohet në dysheme.</w:t>
      </w:r>
    </w:p>
    <w:p w:rsidR="00970723" w:rsidRPr="007542C3" w:rsidRDefault="00970723" w:rsidP="00970723">
      <w:pPr>
        <w:pStyle w:val="Paragrafi"/>
        <w:rPr>
          <w:lang w:val="sq-AL"/>
        </w:rPr>
      </w:pPr>
      <w:r w:rsidRPr="007542C3">
        <w:rPr>
          <w:lang w:val="sq-AL"/>
        </w:rPr>
        <w:t>1</w:t>
      </w:r>
      <w:r w:rsidR="00417704" w:rsidRPr="007542C3">
        <w:rPr>
          <w:lang w:val="sq-AL"/>
        </w:rPr>
        <w:t>.</w:t>
      </w:r>
      <w:r w:rsidRPr="007542C3">
        <w:rPr>
          <w:lang w:val="sq-AL"/>
        </w:rPr>
        <w:t xml:space="preserve"> Çdo lidhje duhet të kalojë në të gjitha unazat e mushamasë së vagonit me nyje të dyfisht</w:t>
      </w:r>
      <w:r w:rsidR="000D0E1D" w:rsidRPr="007542C3">
        <w:rPr>
          <w:rFonts w:ascii="Times New Roman" w:hAnsi="Times New Roman"/>
          <w:lang w:val="sq-AL"/>
        </w:rPr>
        <w:t>ë</w:t>
      </w:r>
      <w:r w:rsidRPr="007542C3">
        <w:rPr>
          <w:lang w:val="sq-AL"/>
        </w:rPr>
        <w:t xml:space="preserve"> (shih figurat e mëposhtme).</w:t>
      </w:r>
    </w:p>
    <w:p w:rsidR="00970723" w:rsidRPr="007542C3" w:rsidRDefault="00970723" w:rsidP="00970723">
      <w:pPr>
        <w:pStyle w:val="Paragrafi"/>
        <w:rPr>
          <w:lang w:val="sq-AL"/>
        </w:rPr>
      </w:pPr>
      <w:r w:rsidRPr="007542C3">
        <w:rPr>
          <w:lang w:val="sq-AL"/>
        </w:rPr>
        <w:t>2</w:t>
      </w:r>
      <w:r w:rsidR="00417704" w:rsidRPr="007542C3">
        <w:rPr>
          <w:lang w:val="sq-AL"/>
        </w:rPr>
        <w:t>.</w:t>
      </w:r>
      <w:r w:rsidRPr="007542C3">
        <w:rPr>
          <w:lang w:val="sq-AL"/>
        </w:rPr>
        <w:t xml:space="preserve"> Kur përdorim disa mushama, secila duhet të jetë e lidhur në zonën e mbimbulimit duke përdorur të paktën 3 lidhje të pjerr</w:t>
      </w:r>
      <w:r w:rsidR="00417704" w:rsidRPr="007542C3">
        <w:rPr>
          <w:rFonts w:ascii="Times New Roman" w:hAnsi="Times New Roman"/>
          <w:lang w:val="sq-AL"/>
        </w:rPr>
        <w:t>ë</w:t>
      </w:r>
      <w:r w:rsidRPr="007542C3">
        <w:rPr>
          <w:lang w:val="sq-AL"/>
        </w:rPr>
        <w:t>ta në secilën anë të vagonit.</w:t>
      </w:r>
    </w:p>
    <w:p w:rsidR="00970723" w:rsidRPr="007542C3" w:rsidRDefault="00E60753" w:rsidP="00970723">
      <w:pPr>
        <w:pStyle w:val="Paragrafi"/>
        <w:rPr>
          <w:lang w:val="sq-AL"/>
        </w:rPr>
      </w:pPr>
      <w:r>
        <w:rPr>
          <w:noProof/>
        </w:rPr>
        <w:pict>
          <v:shape id="Picture 126" o:spid="_x0000_s1650" type="#_x0000_t75" style="position:absolute;left:0;text-align:left;margin-left:49.35pt;margin-top:49.25pt;width:369.7pt;height:148.7pt;z-index:-251638784;visibility:visible">
            <v:imagedata r:id="rId92" o:title=""/>
            <w10:wrap type="topAndBottom"/>
          </v:shape>
        </w:pict>
      </w:r>
      <w:r w:rsidR="00970723" w:rsidRPr="007542C3">
        <w:rPr>
          <w:lang w:val="sq-AL"/>
        </w:rPr>
        <w:t>3</w:t>
      </w:r>
      <w:r w:rsidR="00417704" w:rsidRPr="007542C3">
        <w:rPr>
          <w:lang w:val="sq-AL"/>
        </w:rPr>
        <w:t>.</w:t>
      </w:r>
      <w:r w:rsidR="00970723" w:rsidRPr="007542C3">
        <w:rPr>
          <w:lang w:val="sq-AL"/>
        </w:rPr>
        <w:t xml:space="preserve"> Në qoftë se një unazë mungon ose nuk mund të përdoret, në vendin e mbimbulimit të mushamave, lidhja e tret</w:t>
      </w:r>
      <w:r w:rsidR="000D0E1D" w:rsidRPr="007542C3">
        <w:rPr>
          <w:rFonts w:ascii="Times New Roman" w:hAnsi="Times New Roman"/>
          <w:lang w:val="sq-AL"/>
        </w:rPr>
        <w:t>ë</w:t>
      </w:r>
      <w:r w:rsidR="00970723" w:rsidRPr="007542C3">
        <w:rPr>
          <w:lang w:val="sq-AL"/>
        </w:rPr>
        <w:t xml:space="preserve"> mund të zë</w:t>
      </w:r>
      <w:r w:rsidR="0088554F" w:rsidRPr="007542C3">
        <w:rPr>
          <w:lang w:val="sq-AL"/>
        </w:rPr>
        <w:t>vend</w:t>
      </w:r>
      <w:r w:rsidR="00970723" w:rsidRPr="007542C3">
        <w:rPr>
          <w:lang w:val="sq-AL"/>
        </w:rPr>
        <w:t xml:space="preserve">ësohet me një lidhje që kalon të gjithë </w:t>
      </w:r>
      <w:r w:rsidR="00EF32F7" w:rsidRPr="007542C3">
        <w:rPr>
          <w:lang w:val="sq-AL"/>
        </w:rPr>
        <w:t>gjerë</w:t>
      </w:r>
      <w:r w:rsidR="00970723" w:rsidRPr="007542C3">
        <w:rPr>
          <w:lang w:val="sq-AL"/>
        </w:rPr>
        <w:t>sinë e mushamasë.</w:t>
      </w:r>
    </w:p>
    <w:p w:rsidR="00D4416E" w:rsidRPr="007542C3" w:rsidRDefault="00D4416E" w:rsidP="00417704">
      <w:pPr>
        <w:pStyle w:val="Paragrafi"/>
        <w:jc w:val="center"/>
        <w:rPr>
          <w:lang w:val="sq-AL"/>
        </w:rPr>
      </w:pPr>
    </w:p>
    <w:p w:rsidR="00970723" w:rsidRPr="007542C3" w:rsidRDefault="00970723" w:rsidP="00941F1C">
      <w:pPr>
        <w:pStyle w:val="NeniNr"/>
      </w:pPr>
      <w:r w:rsidRPr="007542C3">
        <w:t>Neni 35</w:t>
      </w:r>
    </w:p>
    <w:p w:rsidR="00970723" w:rsidRPr="007542C3" w:rsidRDefault="00970723" w:rsidP="00941F1C">
      <w:pPr>
        <w:pStyle w:val="NeniTitull"/>
      </w:pPr>
      <w:r w:rsidRPr="007542C3">
        <w:t>Mbulimi me rrjeta teli ose rrjeta të tjera</w:t>
      </w:r>
    </w:p>
    <w:p w:rsidR="00D4416E" w:rsidRPr="007542C3" w:rsidRDefault="00D4416E" w:rsidP="00D4416E">
      <w:pPr>
        <w:pStyle w:val="Paragrafi"/>
        <w:rPr>
          <w:b/>
          <w:lang w:val="sq-AL"/>
        </w:rPr>
      </w:pPr>
    </w:p>
    <w:p w:rsidR="00970723" w:rsidRPr="007542C3" w:rsidRDefault="00970723" w:rsidP="00D4416E">
      <w:pPr>
        <w:pStyle w:val="Paragrafi"/>
        <w:rPr>
          <w:b/>
          <w:lang w:val="sq-AL"/>
        </w:rPr>
      </w:pPr>
      <w:r w:rsidRPr="007542C3">
        <w:rPr>
          <w:lang w:val="sq-AL"/>
        </w:rPr>
        <w:t>Materiali</w:t>
      </w:r>
    </w:p>
    <w:p w:rsidR="00970723" w:rsidRPr="007542C3" w:rsidRDefault="00D4416E" w:rsidP="00970723">
      <w:pPr>
        <w:pStyle w:val="Paragrafi"/>
        <w:rPr>
          <w:lang w:val="sq-AL"/>
        </w:rPr>
      </w:pPr>
      <w:r w:rsidRPr="007542C3">
        <w:rPr>
          <w:lang w:val="sq-AL"/>
        </w:rPr>
        <w:t xml:space="preserve">- </w:t>
      </w:r>
      <w:r w:rsidR="00970723" w:rsidRPr="007542C3">
        <w:rPr>
          <w:lang w:val="sq-AL"/>
        </w:rPr>
        <w:t>Rrjeta teli (kafaz</w:t>
      </w:r>
      <w:r w:rsidR="00B60259" w:rsidRPr="007542C3">
        <w:rPr>
          <w:rFonts w:ascii="Times New Roman" w:hAnsi="Times New Roman"/>
          <w:lang w:val="sq-AL"/>
        </w:rPr>
        <w:t>e</w:t>
      </w:r>
      <w:r w:rsidR="00970723" w:rsidRPr="007542C3">
        <w:rPr>
          <w:lang w:val="sq-AL"/>
        </w:rPr>
        <w:t>) me dimension kuadrati deri 100 mm.</w:t>
      </w:r>
    </w:p>
    <w:p w:rsidR="00970723" w:rsidRPr="007542C3" w:rsidRDefault="00D4416E" w:rsidP="00970723">
      <w:pPr>
        <w:pStyle w:val="Paragrafi"/>
        <w:rPr>
          <w:lang w:val="sq-AL"/>
        </w:rPr>
      </w:pPr>
      <w:r w:rsidRPr="007542C3">
        <w:rPr>
          <w:lang w:val="sq-AL"/>
        </w:rPr>
        <w:t xml:space="preserve">- </w:t>
      </w:r>
      <w:r w:rsidR="00970723" w:rsidRPr="007542C3">
        <w:rPr>
          <w:lang w:val="sq-AL"/>
        </w:rPr>
        <w:t>Rrjeta të prodhuara nga fibra natyrale sintetike m</w:t>
      </w:r>
      <w:r w:rsidR="00476CD3" w:rsidRPr="007542C3">
        <w:rPr>
          <w:lang w:val="sq-AL"/>
        </w:rPr>
        <w:t>e dimension kuadrati deri 30 mm</w:t>
      </w:r>
      <w:r w:rsidR="00970723" w:rsidRPr="007542C3">
        <w:rPr>
          <w:rFonts w:eastAsia="MS Mincho"/>
          <w:vertAlign w:val="superscript"/>
          <w:lang w:val="sq-AL"/>
        </w:rPr>
        <w:footnoteReference w:id="9"/>
      </w:r>
      <w:r w:rsidR="00970723" w:rsidRPr="007542C3">
        <w:rPr>
          <w:vertAlign w:val="superscript"/>
          <w:lang w:val="sq-AL"/>
        </w:rPr>
        <w:t>)</w:t>
      </w:r>
      <w:r w:rsidR="00476CD3" w:rsidRPr="007542C3">
        <w:rPr>
          <w:lang w:val="sq-AL"/>
        </w:rPr>
        <w:t>.</w:t>
      </w:r>
    </w:p>
    <w:p w:rsidR="00970723" w:rsidRPr="007542C3" w:rsidRDefault="00970723" w:rsidP="00970723">
      <w:pPr>
        <w:pStyle w:val="Paragrafi"/>
        <w:rPr>
          <w:lang w:val="sq-AL"/>
        </w:rPr>
      </w:pPr>
      <w:r w:rsidRPr="007542C3">
        <w:rPr>
          <w:lang w:val="sq-AL"/>
        </w:rPr>
        <w:t>Lidhja e mbulimit</w:t>
      </w:r>
    </w:p>
    <w:p w:rsidR="00970723" w:rsidRPr="007542C3" w:rsidRDefault="00D4416E" w:rsidP="00970723">
      <w:pPr>
        <w:pStyle w:val="Paragrafi"/>
        <w:rPr>
          <w:lang w:val="sq-AL"/>
        </w:rPr>
      </w:pPr>
      <w:r w:rsidRPr="007542C3">
        <w:rPr>
          <w:lang w:val="sq-AL"/>
        </w:rPr>
        <w:t xml:space="preserve">1. </w:t>
      </w:r>
      <w:r w:rsidR="00970723" w:rsidRPr="007542C3">
        <w:rPr>
          <w:lang w:val="sq-AL"/>
        </w:rPr>
        <w:t xml:space="preserve">Mbulesa duhet të jetë e lidhur me lidhëse jometalike afërsisht në </w:t>
      </w:r>
      <w:r w:rsidR="002F2914" w:rsidRPr="007542C3">
        <w:rPr>
          <w:lang w:val="sq-AL"/>
        </w:rPr>
        <w:t>çdo</w:t>
      </w:r>
      <w:r w:rsidR="00970723" w:rsidRPr="007542C3">
        <w:rPr>
          <w:lang w:val="sq-AL"/>
        </w:rPr>
        <w:t xml:space="preserve"> 2 m, me të paktën 2 lidhje dhe forca e </w:t>
      </w:r>
      <w:r w:rsidR="00417704" w:rsidRPr="007542C3">
        <w:rPr>
          <w:lang w:val="sq-AL"/>
        </w:rPr>
        <w:t>shtrëngimit</w:t>
      </w:r>
      <w:r w:rsidR="00970723" w:rsidRPr="007542C3">
        <w:rPr>
          <w:lang w:val="sq-AL"/>
        </w:rPr>
        <w:t xml:space="preserve"> të jetë afërsisht 50 daN.</w:t>
      </w:r>
    </w:p>
    <w:p w:rsidR="00970723" w:rsidRPr="007542C3" w:rsidRDefault="00970723" w:rsidP="00970723">
      <w:pPr>
        <w:pStyle w:val="Paragrafi"/>
        <w:rPr>
          <w:lang w:val="sq-AL"/>
        </w:rPr>
      </w:pPr>
      <w:r w:rsidRPr="007542C3">
        <w:rPr>
          <w:lang w:val="sq-AL"/>
        </w:rPr>
        <w:t>Rrjetat e telit mundet</w:t>
      </w:r>
      <w:r w:rsidR="00B670A0" w:rsidRPr="007542C3">
        <w:rPr>
          <w:lang w:val="sq-AL"/>
        </w:rPr>
        <w:t>,</w:t>
      </w:r>
      <w:r w:rsidRPr="007542C3">
        <w:rPr>
          <w:lang w:val="sq-AL"/>
        </w:rPr>
        <w:t xml:space="preserve"> gjithashtu</w:t>
      </w:r>
      <w:r w:rsidR="00B670A0" w:rsidRPr="007542C3">
        <w:rPr>
          <w:lang w:val="sq-AL"/>
        </w:rPr>
        <w:t>,</w:t>
      </w:r>
      <w:r w:rsidRPr="007542C3">
        <w:rPr>
          <w:lang w:val="sq-AL"/>
        </w:rPr>
        <w:t xml:space="preserve"> të lidhen me tela:</w:t>
      </w:r>
    </w:p>
    <w:p w:rsidR="00970723" w:rsidRPr="007542C3" w:rsidRDefault="00D4416E" w:rsidP="00970723">
      <w:pPr>
        <w:pStyle w:val="Paragrafi"/>
        <w:rPr>
          <w:lang w:val="sq-AL"/>
        </w:rPr>
      </w:pPr>
      <w:r w:rsidRPr="007542C3">
        <w:rPr>
          <w:lang w:val="sq-AL"/>
        </w:rPr>
        <w:t xml:space="preserve">- </w:t>
      </w:r>
      <w:r w:rsidR="00970723" w:rsidRPr="007542C3">
        <w:rPr>
          <w:lang w:val="sq-AL"/>
        </w:rPr>
        <w:t>Nyj</w:t>
      </w:r>
      <w:r w:rsidR="00417704" w:rsidRPr="007542C3">
        <w:rPr>
          <w:lang w:val="sq-AL"/>
        </w:rPr>
        <w:t>a</w:t>
      </w:r>
      <w:r w:rsidR="00970723" w:rsidRPr="007542C3">
        <w:rPr>
          <w:lang w:val="sq-AL"/>
        </w:rPr>
        <w:t>t bëhen te kuadratet e rrjetës</w:t>
      </w:r>
      <w:r w:rsidR="00476CD3" w:rsidRPr="007542C3">
        <w:rPr>
          <w:lang w:val="sq-AL"/>
        </w:rPr>
        <w:t>;</w:t>
      </w:r>
      <w:r w:rsidR="00970723" w:rsidRPr="007542C3">
        <w:rPr>
          <w:lang w:val="sq-AL"/>
        </w:rPr>
        <w:t xml:space="preserve"> ose</w:t>
      </w:r>
    </w:p>
    <w:p w:rsidR="00970723" w:rsidRPr="007542C3" w:rsidRDefault="00D4416E" w:rsidP="00970723">
      <w:pPr>
        <w:pStyle w:val="Paragrafi"/>
        <w:rPr>
          <w:lang w:val="sq-AL"/>
        </w:rPr>
      </w:pPr>
      <w:r w:rsidRPr="007542C3">
        <w:rPr>
          <w:lang w:val="sq-AL"/>
        </w:rPr>
        <w:t xml:space="preserve">- </w:t>
      </w:r>
      <w:r w:rsidR="00970723" w:rsidRPr="007542C3">
        <w:rPr>
          <w:lang w:val="sq-AL"/>
        </w:rPr>
        <w:t>Lidhen mbi pjesën e sipërme të mbulimit</w:t>
      </w:r>
      <w:r w:rsidR="00476CD3" w:rsidRPr="007542C3">
        <w:rPr>
          <w:lang w:val="sq-AL"/>
        </w:rPr>
        <w:t>.</w:t>
      </w:r>
    </w:p>
    <w:p w:rsidR="00970723" w:rsidRPr="007542C3" w:rsidRDefault="00E60753" w:rsidP="00970723">
      <w:pPr>
        <w:pStyle w:val="Paragrafi"/>
        <w:rPr>
          <w:lang w:val="sq-AL"/>
        </w:rPr>
      </w:pPr>
      <w:r>
        <w:rPr>
          <w:noProof/>
        </w:rPr>
        <w:pict>
          <v:shape id="Picture 127" o:spid="_x0000_s1649" type="#_x0000_t75" style="position:absolute;left:0;text-align:left;margin-left:19.85pt;margin-top:16.2pt;width:395.75pt;height:154.55pt;z-index:-251637760;visibility:visible">
            <v:imagedata r:id="rId93" o:title="" croptop="3514f"/>
            <w10:wrap type="topAndBottom"/>
          </v:shape>
        </w:pict>
      </w:r>
      <w:r w:rsidR="00970723" w:rsidRPr="007542C3">
        <w:rPr>
          <w:lang w:val="sq-AL"/>
        </w:rPr>
        <w:t xml:space="preserve">Lidhja bëhet duke u </w:t>
      </w:r>
      <w:r w:rsidR="00417704" w:rsidRPr="007542C3">
        <w:rPr>
          <w:lang w:val="sq-AL"/>
        </w:rPr>
        <w:t>shtrënguar</w:t>
      </w:r>
      <w:r w:rsidR="00970723" w:rsidRPr="007542C3">
        <w:rPr>
          <w:lang w:val="sq-AL"/>
        </w:rPr>
        <w:t xml:space="preserve"> te grepat e vagonit</w:t>
      </w:r>
      <w:r w:rsidR="00476CD3" w:rsidRPr="007542C3">
        <w:rPr>
          <w:lang w:val="sq-AL"/>
        </w:rPr>
        <w:t>.</w:t>
      </w:r>
    </w:p>
    <w:p w:rsidR="00970723" w:rsidRPr="007542C3" w:rsidRDefault="00970723" w:rsidP="00970723">
      <w:pPr>
        <w:pStyle w:val="Paragrafi"/>
        <w:rPr>
          <w:lang w:val="sq-AL"/>
        </w:rPr>
      </w:pPr>
    </w:p>
    <w:p w:rsidR="00970723" w:rsidRPr="007542C3" w:rsidRDefault="00A11B31" w:rsidP="00941F1C">
      <w:pPr>
        <w:pStyle w:val="TitulliTitull"/>
      </w:pPr>
      <w:r w:rsidRPr="007542C3">
        <w:t>KAPITULLI  VII</w:t>
      </w:r>
    </w:p>
    <w:p w:rsidR="00941F1C" w:rsidRDefault="00941F1C" w:rsidP="00417704">
      <w:pPr>
        <w:pStyle w:val="Paragrafi"/>
        <w:jc w:val="center"/>
        <w:rPr>
          <w:lang w:val="sq-AL"/>
        </w:rPr>
      </w:pPr>
    </w:p>
    <w:p w:rsidR="00970723" w:rsidRPr="007542C3" w:rsidRDefault="00970723" w:rsidP="00941F1C">
      <w:pPr>
        <w:pStyle w:val="NeniNr"/>
      </w:pPr>
      <w:r w:rsidRPr="007542C3">
        <w:t>Neni 36</w:t>
      </w:r>
    </w:p>
    <w:p w:rsidR="00970723" w:rsidRPr="007542C3" w:rsidRDefault="00970723" w:rsidP="00941F1C">
      <w:pPr>
        <w:pStyle w:val="NeniTitull"/>
      </w:pPr>
      <w:r w:rsidRPr="007542C3">
        <w:t>Transportet e ngarkesave speciale</w:t>
      </w:r>
    </w:p>
    <w:p w:rsidR="00417704" w:rsidRPr="007542C3" w:rsidRDefault="00417704" w:rsidP="00970723">
      <w:pPr>
        <w:pStyle w:val="Paragrafi"/>
        <w:rPr>
          <w:b/>
          <w:lang w:val="sq-AL"/>
        </w:rPr>
      </w:pPr>
    </w:p>
    <w:p w:rsidR="00970723" w:rsidRPr="007542C3" w:rsidRDefault="00970723" w:rsidP="00970723">
      <w:pPr>
        <w:pStyle w:val="Paragrafi"/>
        <w:rPr>
          <w:lang w:val="sq-AL"/>
        </w:rPr>
      </w:pPr>
      <w:r w:rsidRPr="007542C3">
        <w:rPr>
          <w:lang w:val="sq-AL"/>
        </w:rPr>
        <w:t>Një transport konsiderohet si transport special kur ajo paraqet vështirësi të veçanta për t</w:t>
      </w:r>
      <w:r w:rsidR="00983900" w:rsidRPr="007542C3">
        <w:rPr>
          <w:lang w:val="sq-AL"/>
        </w:rPr>
        <w:t>’</w:t>
      </w:r>
      <w:r w:rsidRPr="007542C3">
        <w:rPr>
          <w:lang w:val="sq-AL"/>
        </w:rPr>
        <w:t>u vendosur dhe lidhur në vagon ose për të kaluar në një linjë tjetër hekurudhore</w:t>
      </w:r>
      <w:r w:rsidR="00B670A0" w:rsidRPr="007542C3">
        <w:rPr>
          <w:lang w:val="sq-AL"/>
        </w:rPr>
        <w:t>,</w:t>
      </w:r>
      <w:r w:rsidRPr="007542C3">
        <w:rPr>
          <w:lang w:val="sq-AL"/>
        </w:rPr>
        <w:t xml:space="preserve"> duke pasur dimensione të mëdha, peshë ose natyrë të veçantë dhe si rrjedhim mundet të transportohet duke u trajtuar si ngarkesë e veçantë me përmasa speciale teknike dhe operacionale.</w:t>
      </w:r>
    </w:p>
    <w:p w:rsidR="00970723" w:rsidRPr="007542C3" w:rsidRDefault="00970723" w:rsidP="00970723">
      <w:pPr>
        <w:pStyle w:val="Paragrafi"/>
        <w:rPr>
          <w:lang w:val="sq-AL"/>
        </w:rPr>
      </w:pPr>
      <w:r w:rsidRPr="007542C3">
        <w:rPr>
          <w:lang w:val="sq-AL"/>
        </w:rPr>
        <w:t>Sipas dispozitave CIM</w:t>
      </w:r>
      <w:r w:rsidRPr="007542C3">
        <w:rPr>
          <w:rFonts w:eastAsia="MS Mincho"/>
          <w:vertAlign w:val="superscript"/>
          <w:lang w:val="sq-AL"/>
        </w:rPr>
        <w:footnoteReference w:id="10"/>
      </w:r>
      <w:r w:rsidRPr="007542C3">
        <w:rPr>
          <w:vertAlign w:val="superscript"/>
          <w:lang w:val="sq-AL"/>
        </w:rPr>
        <w:t>)</w:t>
      </w:r>
      <w:r w:rsidRPr="007542C3">
        <w:rPr>
          <w:lang w:val="sq-AL"/>
        </w:rPr>
        <w:t>, artikulli 5 § 1, paragrafi b, ngarkesat e mëposhtme konsiderohen si transport special:</w:t>
      </w:r>
    </w:p>
    <w:p w:rsidR="00970723" w:rsidRPr="007542C3" w:rsidRDefault="00390AA8" w:rsidP="00970723">
      <w:pPr>
        <w:pStyle w:val="Paragrafi"/>
        <w:rPr>
          <w:lang w:val="sq-AL"/>
        </w:rPr>
      </w:pPr>
      <w:r w:rsidRPr="007542C3">
        <w:rPr>
          <w:lang w:val="sq-AL"/>
        </w:rPr>
        <w:t xml:space="preserve">- </w:t>
      </w:r>
      <w:r w:rsidR="00970723" w:rsidRPr="007542C3">
        <w:rPr>
          <w:lang w:val="sq-AL"/>
        </w:rPr>
        <w:t>Ngarkesa të cilat nuk mund të sigurohen në përputhje me përcaktimet e bëra në volumin 1 ose 2 t</w:t>
      </w:r>
      <w:r w:rsidR="000D0E1D" w:rsidRPr="007542C3">
        <w:rPr>
          <w:rFonts w:ascii="Times New Roman" w:hAnsi="Times New Roman"/>
          <w:lang w:val="sq-AL"/>
        </w:rPr>
        <w:t>ë</w:t>
      </w:r>
      <w:r w:rsidR="00970723" w:rsidRPr="007542C3">
        <w:rPr>
          <w:lang w:val="sq-AL"/>
        </w:rPr>
        <w:t xml:space="preserve"> kësaj rregulloreje të ngarkimit ose për të cilën nuk ekziston ndonjë </w:t>
      </w:r>
      <w:r w:rsidR="00F31AE1" w:rsidRPr="007542C3">
        <w:rPr>
          <w:lang w:val="sq-AL"/>
        </w:rPr>
        <w:t>alternativ</w:t>
      </w:r>
      <w:r w:rsidR="00B670A0" w:rsidRPr="007542C3">
        <w:rPr>
          <w:rFonts w:ascii="Times New Roman" w:hAnsi="Times New Roman"/>
          <w:lang w:val="sq-AL"/>
        </w:rPr>
        <w:t>ë</w:t>
      </w:r>
      <w:r w:rsidR="00970723" w:rsidRPr="007542C3">
        <w:rPr>
          <w:lang w:val="sq-AL"/>
        </w:rPr>
        <w:t xml:space="preserve"> e përshtatshme (ekuivalente) tjetër e sigurimit, p.sh., duke iu referuar informacioneve të publikuara në </w:t>
      </w:r>
      <w:r w:rsidR="00F31AE1" w:rsidRPr="007542C3">
        <w:rPr>
          <w:lang w:val="sq-AL"/>
        </w:rPr>
        <w:t>dokumentet</w:t>
      </w:r>
      <w:r w:rsidR="00970723" w:rsidRPr="007542C3">
        <w:rPr>
          <w:lang w:val="sq-AL"/>
        </w:rPr>
        <w:t xml:space="preserve"> speciale (dokumentacion me ngjyrë).</w:t>
      </w:r>
    </w:p>
    <w:p w:rsidR="00970723" w:rsidRPr="007542C3" w:rsidRDefault="00390AA8" w:rsidP="00970723">
      <w:pPr>
        <w:pStyle w:val="Paragrafi"/>
        <w:rPr>
          <w:lang w:val="sq-AL"/>
        </w:rPr>
      </w:pPr>
      <w:r w:rsidRPr="007542C3">
        <w:rPr>
          <w:lang w:val="sq-AL"/>
        </w:rPr>
        <w:t xml:space="preserve">- </w:t>
      </w:r>
      <w:r w:rsidR="00970723" w:rsidRPr="007542C3">
        <w:rPr>
          <w:lang w:val="sq-AL"/>
        </w:rPr>
        <w:t xml:space="preserve">Ngarkesa të cilat si rezultat i kufizimeve të detyruara në </w:t>
      </w:r>
      <w:r w:rsidR="00EF32F7" w:rsidRPr="007542C3">
        <w:rPr>
          <w:lang w:val="sq-AL"/>
        </w:rPr>
        <w:t>gjerë</w:t>
      </w:r>
      <w:r w:rsidR="00970723" w:rsidRPr="007542C3">
        <w:rPr>
          <w:lang w:val="sq-AL"/>
        </w:rPr>
        <w:t>si, shkelin</w:t>
      </w:r>
      <w:r w:rsidR="00F31AE1" w:rsidRPr="007542C3">
        <w:rPr>
          <w:lang w:val="sq-AL"/>
        </w:rPr>
        <w:t xml:space="preserve"> gabaritin e ngarkesës, për vij</w:t>
      </w:r>
      <w:r w:rsidR="00F31AE1" w:rsidRPr="007542C3">
        <w:rPr>
          <w:rFonts w:ascii="Times New Roman" w:hAnsi="Times New Roman"/>
          <w:lang w:val="sq-AL"/>
        </w:rPr>
        <w:t>ë</w:t>
      </w:r>
      <w:r w:rsidR="00970723" w:rsidRPr="007542C3">
        <w:rPr>
          <w:lang w:val="sq-AL"/>
        </w:rPr>
        <w:t>n hekurudhore përkatëse</w:t>
      </w:r>
      <w:r w:rsidRPr="007542C3">
        <w:rPr>
          <w:lang w:val="sq-AL"/>
        </w:rPr>
        <w:t>;</w:t>
      </w:r>
    </w:p>
    <w:p w:rsidR="00970723" w:rsidRPr="007542C3" w:rsidRDefault="00390AA8" w:rsidP="00970723">
      <w:pPr>
        <w:pStyle w:val="Paragrafi"/>
        <w:rPr>
          <w:lang w:val="sq-AL"/>
        </w:rPr>
      </w:pPr>
      <w:r w:rsidRPr="007542C3">
        <w:rPr>
          <w:lang w:val="sq-AL"/>
        </w:rPr>
        <w:t xml:space="preserve">- Njësi </w:t>
      </w:r>
      <w:r w:rsidR="00970723" w:rsidRPr="007542C3">
        <w:rPr>
          <w:lang w:val="sq-AL"/>
        </w:rPr>
        <w:t>ngarkese e mallrave të ngur</w:t>
      </w:r>
      <w:r w:rsidR="00F31AE1" w:rsidRPr="007542C3">
        <w:rPr>
          <w:lang w:val="sq-AL"/>
        </w:rPr>
        <w:t>ta të ngarkuara në 2 ose më tep</w:t>
      </w:r>
      <w:r w:rsidR="00F31AE1" w:rsidRPr="007542C3">
        <w:rPr>
          <w:rFonts w:ascii="Times New Roman" w:hAnsi="Times New Roman"/>
          <w:lang w:val="sq-AL"/>
        </w:rPr>
        <w:t>ë</w:t>
      </w:r>
      <w:r w:rsidR="00970723" w:rsidRPr="007542C3">
        <w:rPr>
          <w:lang w:val="sq-AL"/>
        </w:rPr>
        <w:t xml:space="preserve">r </w:t>
      </w:r>
      <w:r w:rsidR="002F2914" w:rsidRPr="007542C3">
        <w:rPr>
          <w:lang w:val="sq-AL"/>
        </w:rPr>
        <w:t>vagonë</w:t>
      </w:r>
      <w:r w:rsidR="00970723" w:rsidRPr="007542C3">
        <w:rPr>
          <w:lang w:val="sq-AL"/>
        </w:rPr>
        <w:t xml:space="preserve"> me bylyk (neni 32)</w:t>
      </w:r>
      <w:r w:rsidRPr="007542C3">
        <w:rPr>
          <w:lang w:val="sq-AL"/>
        </w:rPr>
        <w:t>;</w:t>
      </w:r>
    </w:p>
    <w:p w:rsidR="00970723" w:rsidRPr="007542C3" w:rsidRDefault="00390AA8" w:rsidP="00970723">
      <w:pPr>
        <w:pStyle w:val="Paragrafi"/>
        <w:rPr>
          <w:lang w:val="sq-AL"/>
        </w:rPr>
      </w:pPr>
      <w:r w:rsidRPr="007542C3">
        <w:rPr>
          <w:lang w:val="sq-AL"/>
        </w:rPr>
        <w:t xml:space="preserve">- </w:t>
      </w:r>
      <w:r w:rsidR="00970723" w:rsidRPr="007542C3">
        <w:rPr>
          <w:lang w:val="sq-AL"/>
        </w:rPr>
        <w:t xml:space="preserve">Njësi ngarkese </w:t>
      </w:r>
      <w:r w:rsidR="00F31AE1" w:rsidRPr="007542C3">
        <w:rPr>
          <w:lang w:val="sq-AL"/>
        </w:rPr>
        <w:t>fleksibël</w:t>
      </w:r>
      <w:r w:rsidR="00970723" w:rsidRPr="007542C3">
        <w:rPr>
          <w:lang w:val="sq-AL"/>
        </w:rPr>
        <w:t xml:space="preserve"> mbi 36 m ngarkuar</w:t>
      </w:r>
      <w:r w:rsidR="00970723" w:rsidRPr="007542C3">
        <w:rPr>
          <w:rFonts w:eastAsia="MS Mincho"/>
          <w:vertAlign w:val="superscript"/>
          <w:lang w:val="sq-AL"/>
        </w:rPr>
        <w:footnoteReference w:id="11"/>
      </w:r>
      <w:r w:rsidR="00C53D3F" w:rsidRPr="007542C3">
        <w:rPr>
          <w:vertAlign w:val="superscript"/>
          <w:lang w:val="sq-AL"/>
        </w:rPr>
        <w:t>)</w:t>
      </w:r>
      <w:r w:rsidRPr="007542C3">
        <w:rPr>
          <w:lang w:val="sq-AL"/>
        </w:rPr>
        <w:t>;</w:t>
      </w:r>
    </w:p>
    <w:p w:rsidR="00970723" w:rsidRPr="007542C3" w:rsidRDefault="00390AA8" w:rsidP="00970723">
      <w:pPr>
        <w:pStyle w:val="Paragrafi"/>
        <w:rPr>
          <w:lang w:val="sq-AL"/>
        </w:rPr>
      </w:pPr>
      <w:r w:rsidRPr="007542C3">
        <w:rPr>
          <w:lang w:val="sq-AL"/>
        </w:rPr>
        <w:t xml:space="preserve">- </w:t>
      </w:r>
      <w:r w:rsidR="00970723" w:rsidRPr="007542C3">
        <w:rPr>
          <w:lang w:val="sq-AL"/>
        </w:rPr>
        <w:t xml:space="preserve">Ngarkesa që vendosen në disa </w:t>
      </w:r>
      <w:r w:rsidR="002F2914" w:rsidRPr="007542C3">
        <w:rPr>
          <w:lang w:val="sq-AL"/>
        </w:rPr>
        <w:t>vagonë</w:t>
      </w:r>
      <w:r w:rsidR="00970723" w:rsidRPr="007542C3">
        <w:rPr>
          <w:lang w:val="sq-AL"/>
        </w:rPr>
        <w:t xml:space="preserve"> pa bylyk sipas nenit 32</w:t>
      </w:r>
      <w:r w:rsidRPr="007542C3">
        <w:rPr>
          <w:lang w:val="sq-AL"/>
        </w:rPr>
        <w:t>;</w:t>
      </w:r>
      <w:r w:rsidR="00970723" w:rsidRPr="007542C3">
        <w:rPr>
          <w:lang w:val="sq-AL"/>
        </w:rPr>
        <w:t xml:space="preserve"> </w:t>
      </w:r>
    </w:p>
    <w:p w:rsidR="00970723" w:rsidRPr="007542C3" w:rsidRDefault="00390AA8" w:rsidP="00970723">
      <w:pPr>
        <w:pStyle w:val="Paragrafi"/>
        <w:rPr>
          <w:lang w:val="sq-AL"/>
        </w:rPr>
      </w:pPr>
      <w:r w:rsidRPr="007542C3">
        <w:rPr>
          <w:lang w:val="sq-AL"/>
        </w:rPr>
        <w:t xml:space="preserve">- </w:t>
      </w:r>
      <w:r w:rsidR="00970723" w:rsidRPr="007542C3">
        <w:rPr>
          <w:lang w:val="sq-AL"/>
        </w:rPr>
        <w:t xml:space="preserve">Njësi ngarkese që </w:t>
      </w:r>
      <w:r w:rsidR="00F31AE1" w:rsidRPr="007542C3">
        <w:rPr>
          <w:lang w:val="sq-AL"/>
        </w:rPr>
        <w:t>peshojnë</w:t>
      </w:r>
      <w:r w:rsidR="00970723" w:rsidRPr="007542C3">
        <w:rPr>
          <w:lang w:val="sq-AL"/>
        </w:rPr>
        <w:t xml:space="preserve"> mbi 25 tonë ose njësi ngarkese të ngarkuar me </w:t>
      </w:r>
      <w:r w:rsidR="002F2914" w:rsidRPr="007542C3">
        <w:rPr>
          <w:lang w:val="sq-AL"/>
        </w:rPr>
        <w:t>vagonë</w:t>
      </w:r>
      <w:r w:rsidR="00970723" w:rsidRPr="007542C3">
        <w:rPr>
          <w:lang w:val="sq-AL"/>
        </w:rPr>
        <w:t xml:space="preserve"> të </w:t>
      </w:r>
      <w:r w:rsidR="002F3A95" w:rsidRPr="007542C3">
        <w:rPr>
          <w:lang w:val="sq-AL"/>
        </w:rPr>
        <w:t>ulët</w:t>
      </w:r>
      <w:r w:rsidR="00970723" w:rsidRPr="007542C3">
        <w:rPr>
          <w:lang w:val="sq-AL"/>
        </w:rPr>
        <w:t xml:space="preserve"> dhe që duhet të ringarkohen për të arritur në destinacionin përfundimtar</w:t>
      </w:r>
      <w:r w:rsidRPr="007542C3">
        <w:rPr>
          <w:lang w:val="sq-AL"/>
        </w:rPr>
        <w:t>;</w:t>
      </w:r>
    </w:p>
    <w:p w:rsidR="00970723" w:rsidRPr="007542C3" w:rsidRDefault="00390AA8" w:rsidP="00970723">
      <w:pPr>
        <w:pStyle w:val="Paragrafi"/>
        <w:rPr>
          <w:lang w:val="sq-AL"/>
        </w:rPr>
      </w:pPr>
      <w:r w:rsidRPr="007542C3">
        <w:rPr>
          <w:lang w:val="sq-AL"/>
        </w:rPr>
        <w:t xml:space="preserve">- </w:t>
      </w:r>
      <w:r w:rsidR="00970723" w:rsidRPr="007542C3">
        <w:rPr>
          <w:lang w:val="sq-AL"/>
        </w:rPr>
        <w:t>Ngarkesa që do të vazhdojnë udhëtimin në anije (ferri-bote) dhe që janë objekt të dispozitave të aneksit IV, paragrafi 4 t</w:t>
      </w:r>
      <w:r w:rsidR="000D0E1D" w:rsidRPr="007542C3">
        <w:rPr>
          <w:rFonts w:ascii="Times New Roman" w:hAnsi="Times New Roman"/>
          <w:lang w:val="sq-AL"/>
        </w:rPr>
        <w:t>ë</w:t>
      </w:r>
      <w:r w:rsidR="00970723" w:rsidRPr="007542C3">
        <w:rPr>
          <w:lang w:val="sq-AL"/>
        </w:rPr>
        <w:t xml:space="preserve"> RIV</w:t>
      </w:r>
      <w:r w:rsidRPr="007542C3">
        <w:rPr>
          <w:lang w:val="sq-AL"/>
        </w:rPr>
        <w:t>;</w:t>
      </w:r>
    </w:p>
    <w:p w:rsidR="00970723" w:rsidRPr="007542C3" w:rsidRDefault="00390AA8" w:rsidP="00970723">
      <w:pPr>
        <w:pStyle w:val="Paragrafi"/>
        <w:rPr>
          <w:lang w:val="sq-AL"/>
        </w:rPr>
      </w:pPr>
      <w:r w:rsidRPr="007542C3">
        <w:rPr>
          <w:lang w:val="sq-AL"/>
        </w:rPr>
        <w:t xml:space="preserve">- </w:t>
      </w:r>
      <w:r w:rsidR="00970723" w:rsidRPr="007542C3">
        <w:rPr>
          <w:lang w:val="sq-AL"/>
        </w:rPr>
        <w:t xml:space="preserve">Mjetet hekurudhore që </w:t>
      </w:r>
      <w:r w:rsidR="00F31AE1" w:rsidRPr="007542C3">
        <w:rPr>
          <w:lang w:val="sq-AL"/>
        </w:rPr>
        <w:t>qarkullojnë</w:t>
      </w:r>
      <w:r w:rsidR="00970723" w:rsidRPr="007542C3">
        <w:rPr>
          <w:lang w:val="sq-AL"/>
        </w:rPr>
        <w:t xml:space="preserve"> me rrotat e tyre që nuk mbajnë shenjat e RIV ose RIC e që janë objekt të një kontrate të veçant</w:t>
      </w:r>
      <w:r w:rsidR="000D0E1D" w:rsidRPr="007542C3">
        <w:rPr>
          <w:rFonts w:ascii="Times New Roman" w:hAnsi="Times New Roman"/>
          <w:lang w:val="sq-AL"/>
        </w:rPr>
        <w:t>ë</w:t>
      </w:r>
      <w:r w:rsidR="00970723" w:rsidRPr="007542C3">
        <w:rPr>
          <w:lang w:val="sq-AL"/>
        </w:rPr>
        <w:t xml:space="preserve"> transporti</w:t>
      </w:r>
      <w:r w:rsidRPr="007542C3">
        <w:rPr>
          <w:lang w:val="sq-AL"/>
        </w:rPr>
        <w:t>;</w:t>
      </w:r>
    </w:p>
    <w:p w:rsidR="00970723" w:rsidRPr="007542C3" w:rsidRDefault="00390AA8" w:rsidP="00970723">
      <w:pPr>
        <w:pStyle w:val="Paragrafi"/>
        <w:rPr>
          <w:lang w:val="sq-AL"/>
        </w:rPr>
      </w:pPr>
      <w:r w:rsidRPr="007542C3">
        <w:rPr>
          <w:lang w:val="sq-AL"/>
        </w:rPr>
        <w:t xml:space="preserve">- </w:t>
      </w:r>
      <w:r w:rsidR="002F2914" w:rsidRPr="007542C3">
        <w:rPr>
          <w:lang w:val="sq-AL"/>
        </w:rPr>
        <w:t>Vagonë</w:t>
      </w:r>
      <w:r w:rsidR="00970723" w:rsidRPr="007542C3">
        <w:rPr>
          <w:lang w:val="sq-AL"/>
        </w:rPr>
        <w:t xml:space="preserve"> </w:t>
      </w:r>
      <w:r w:rsidR="0067589B" w:rsidRPr="007542C3">
        <w:rPr>
          <w:lang w:val="sq-AL"/>
        </w:rPr>
        <w:t xml:space="preserve">me </w:t>
      </w:r>
      <w:r w:rsidR="00970723" w:rsidRPr="007542C3">
        <w:rPr>
          <w:lang w:val="sq-AL"/>
        </w:rPr>
        <w:t xml:space="preserve">më tepër se 8 akse dhe kur ato janë të ngarkuar, megjithëse ato kanë të shkruar </w:t>
      </w:r>
      <w:r w:rsidR="00F31AE1" w:rsidRPr="007542C3">
        <w:rPr>
          <w:lang w:val="sq-AL"/>
        </w:rPr>
        <w:t>shenj</w:t>
      </w:r>
      <w:r w:rsidR="00F31AE1" w:rsidRPr="007542C3">
        <w:rPr>
          <w:rFonts w:ascii="Times New Roman" w:hAnsi="Times New Roman"/>
          <w:lang w:val="sq-AL"/>
        </w:rPr>
        <w:t>ë</w:t>
      </w:r>
      <w:r w:rsidR="00F31AE1" w:rsidRPr="007542C3">
        <w:rPr>
          <w:lang w:val="sq-AL"/>
        </w:rPr>
        <w:t>n</w:t>
      </w:r>
      <w:r w:rsidR="00970723" w:rsidRPr="007542C3">
        <w:rPr>
          <w:lang w:val="sq-AL"/>
        </w:rPr>
        <w:t xml:space="preserve"> RIV.</w:t>
      </w:r>
    </w:p>
    <w:p w:rsidR="00970723" w:rsidRPr="007542C3" w:rsidRDefault="00970723" w:rsidP="00970723">
      <w:pPr>
        <w:pStyle w:val="Paragrafi"/>
        <w:rPr>
          <w:lang w:val="sq-AL"/>
        </w:rPr>
      </w:pPr>
      <w:r w:rsidRPr="007542C3">
        <w:rPr>
          <w:lang w:val="sq-AL"/>
        </w:rPr>
        <w:t>Transportet speciale mund të konceptohen të pranueshme vetëm me kushte të veçanta, të cilët duhet të përcaktohen që më parë dhe të bihet dakor</w:t>
      </w:r>
      <w:r w:rsidR="00F31AE1" w:rsidRPr="007542C3">
        <w:rPr>
          <w:lang w:val="sq-AL"/>
        </w:rPr>
        <w:t>d</w:t>
      </w:r>
      <w:r w:rsidRPr="007542C3">
        <w:rPr>
          <w:lang w:val="sq-AL"/>
        </w:rPr>
        <w:t xml:space="preserve"> midis hekurudhave përkatëse.</w:t>
      </w:r>
    </w:p>
    <w:p w:rsidR="00124CB5" w:rsidRPr="007542C3" w:rsidRDefault="00124CB5" w:rsidP="00124CB5">
      <w:pPr>
        <w:pStyle w:val="Paragrafi"/>
        <w:jc w:val="left"/>
        <w:rPr>
          <w:lang w:val="sq-AL"/>
        </w:rPr>
      </w:pPr>
    </w:p>
    <w:p w:rsidR="00970723" w:rsidRPr="007542C3" w:rsidRDefault="00970723" w:rsidP="00545AD5">
      <w:pPr>
        <w:pStyle w:val="Paragrafi"/>
        <w:jc w:val="right"/>
        <w:rPr>
          <w:lang w:val="sq-AL"/>
        </w:rPr>
      </w:pPr>
      <w:r w:rsidRPr="007542C3">
        <w:rPr>
          <w:lang w:val="sq-AL"/>
        </w:rPr>
        <w:t>Tabela 1</w:t>
      </w:r>
    </w:p>
    <w:p w:rsidR="00970723" w:rsidRDefault="00124CB5" w:rsidP="000B1153">
      <w:pPr>
        <w:pStyle w:val="TitulliTitull"/>
      </w:pPr>
      <w:r w:rsidRPr="007542C3">
        <w:t>LISTA E GABARITIT TË NGARKESËS</w:t>
      </w:r>
    </w:p>
    <w:p w:rsidR="00BF177A" w:rsidRPr="007542C3" w:rsidRDefault="00BF177A" w:rsidP="00124CB5">
      <w:pPr>
        <w:pStyle w:val="Paragrafi"/>
        <w:jc w:val="center"/>
        <w:rPr>
          <w:lang w:val="sq-AL"/>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38"/>
        <w:gridCol w:w="1400"/>
        <w:gridCol w:w="1350"/>
        <w:gridCol w:w="1440"/>
      </w:tblGrid>
      <w:tr w:rsidR="00970723" w:rsidRPr="00BF177A" w:rsidTr="00225B9E">
        <w:trPr>
          <w:jc w:val="center"/>
        </w:trPr>
        <w:tc>
          <w:tcPr>
            <w:tcW w:w="4738" w:type="dxa"/>
          </w:tcPr>
          <w:p w:rsidR="00970723" w:rsidRPr="00BF177A" w:rsidRDefault="00970723" w:rsidP="00390AA8">
            <w:pPr>
              <w:pStyle w:val="Paragrafi"/>
              <w:ind w:firstLine="0"/>
              <w:jc w:val="center"/>
              <w:rPr>
                <w:b/>
                <w:sz w:val="18"/>
                <w:szCs w:val="18"/>
                <w:lang w:val="sq-AL"/>
              </w:rPr>
            </w:pPr>
            <w:r w:rsidRPr="00BF177A">
              <w:rPr>
                <w:b/>
                <w:sz w:val="18"/>
                <w:szCs w:val="18"/>
                <w:lang w:val="sq-AL"/>
              </w:rPr>
              <w:t xml:space="preserve">Emërtimi i </w:t>
            </w:r>
            <w:r w:rsidR="00F31AE1" w:rsidRPr="00BF177A">
              <w:rPr>
                <w:b/>
                <w:sz w:val="18"/>
                <w:szCs w:val="18"/>
                <w:lang w:val="sq-AL"/>
              </w:rPr>
              <w:t>h</w:t>
            </w:r>
            <w:r w:rsidRPr="00BF177A">
              <w:rPr>
                <w:b/>
                <w:sz w:val="18"/>
                <w:szCs w:val="18"/>
                <w:lang w:val="sq-AL"/>
              </w:rPr>
              <w:t>ekurudhave</w:t>
            </w:r>
          </w:p>
        </w:tc>
        <w:tc>
          <w:tcPr>
            <w:tcW w:w="1400" w:type="dxa"/>
          </w:tcPr>
          <w:p w:rsidR="00970723" w:rsidRPr="00BF177A" w:rsidRDefault="00970723" w:rsidP="00390AA8">
            <w:pPr>
              <w:pStyle w:val="Paragrafi"/>
              <w:ind w:firstLine="0"/>
              <w:jc w:val="center"/>
              <w:rPr>
                <w:b/>
                <w:sz w:val="18"/>
                <w:szCs w:val="18"/>
                <w:lang w:val="sq-AL"/>
              </w:rPr>
            </w:pPr>
            <w:r w:rsidRPr="00BF177A">
              <w:rPr>
                <w:b/>
                <w:sz w:val="18"/>
                <w:szCs w:val="18"/>
                <w:lang w:val="sq-AL"/>
              </w:rPr>
              <w:t>Simboli</w:t>
            </w:r>
          </w:p>
        </w:tc>
        <w:tc>
          <w:tcPr>
            <w:tcW w:w="1350" w:type="dxa"/>
          </w:tcPr>
          <w:p w:rsidR="00970723" w:rsidRPr="00BF177A" w:rsidRDefault="00970723" w:rsidP="00390AA8">
            <w:pPr>
              <w:pStyle w:val="Paragrafi"/>
              <w:ind w:firstLine="0"/>
              <w:jc w:val="center"/>
              <w:rPr>
                <w:b/>
                <w:sz w:val="18"/>
                <w:szCs w:val="18"/>
                <w:lang w:val="sq-AL"/>
              </w:rPr>
            </w:pPr>
            <w:r w:rsidRPr="00BF177A">
              <w:rPr>
                <w:b/>
                <w:sz w:val="18"/>
                <w:szCs w:val="18"/>
                <w:lang w:val="sq-AL"/>
              </w:rPr>
              <w:t>UIS Kodi Nr.</w:t>
            </w:r>
          </w:p>
        </w:tc>
        <w:tc>
          <w:tcPr>
            <w:tcW w:w="1440" w:type="dxa"/>
          </w:tcPr>
          <w:p w:rsidR="00970723" w:rsidRPr="00BF177A" w:rsidRDefault="00F31AE1" w:rsidP="00390AA8">
            <w:pPr>
              <w:pStyle w:val="Paragrafi"/>
              <w:ind w:firstLine="0"/>
              <w:jc w:val="center"/>
              <w:rPr>
                <w:b/>
                <w:sz w:val="18"/>
                <w:szCs w:val="18"/>
                <w:lang w:val="sq-AL"/>
              </w:rPr>
            </w:pPr>
            <w:r w:rsidRPr="00BF177A">
              <w:rPr>
                <w:b/>
                <w:sz w:val="18"/>
                <w:szCs w:val="18"/>
                <w:lang w:val="sq-AL"/>
              </w:rPr>
              <w:t>T</w:t>
            </w:r>
            <w:r w:rsidR="00970723" w:rsidRPr="00BF177A">
              <w:rPr>
                <w:b/>
                <w:sz w:val="18"/>
                <w:szCs w:val="18"/>
                <w:lang w:val="sq-AL"/>
              </w:rPr>
              <w:t>abela</w:t>
            </w:r>
          </w:p>
        </w:tc>
      </w:tr>
      <w:tr w:rsidR="00970723" w:rsidRPr="00BF177A" w:rsidTr="00225B9E">
        <w:trPr>
          <w:jc w:val="center"/>
        </w:trPr>
        <w:tc>
          <w:tcPr>
            <w:tcW w:w="4738" w:type="dxa"/>
          </w:tcPr>
          <w:p w:rsidR="00970723" w:rsidRPr="00BF177A" w:rsidRDefault="00970723" w:rsidP="00390AA8">
            <w:pPr>
              <w:pStyle w:val="Paragrafi"/>
              <w:ind w:firstLine="0"/>
              <w:rPr>
                <w:sz w:val="18"/>
                <w:szCs w:val="18"/>
                <w:lang w:val="sq-AL"/>
              </w:rPr>
            </w:pPr>
            <w:r w:rsidRPr="00BF177A">
              <w:rPr>
                <w:sz w:val="18"/>
                <w:szCs w:val="18"/>
                <w:lang w:val="sq-AL"/>
              </w:rPr>
              <w:t xml:space="preserve">Gabariti </w:t>
            </w:r>
            <w:r w:rsidR="00925C60" w:rsidRPr="00BF177A">
              <w:rPr>
                <w:sz w:val="18"/>
                <w:szCs w:val="18"/>
                <w:lang w:val="sq-AL"/>
              </w:rPr>
              <w:t>ndërkombëtar</w:t>
            </w:r>
            <w:r w:rsidRPr="00BF177A">
              <w:rPr>
                <w:sz w:val="18"/>
                <w:szCs w:val="18"/>
                <w:lang w:val="sq-AL"/>
              </w:rPr>
              <w:t xml:space="preserve"> i </w:t>
            </w:r>
            <w:r w:rsidR="00F31AE1" w:rsidRPr="00BF177A">
              <w:rPr>
                <w:sz w:val="18"/>
                <w:szCs w:val="18"/>
                <w:lang w:val="sq-AL"/>
              </w:rPr>
              <w:t>ngarkesës</w:t>
            </w:r>
          </w:p>
          <w:p w:rsidR="00970723" w:rsidRPr="00BF177A" w:rsidRDefault="00970723" w:rsidP="00390AA8">
            <w:pPr>
              <w:pStyle w:val="Paragrafi"/>
              <w:ind w:firstLine="0"/>
              <w:rPr>
                <w:sz w:val="18"/>
                <w:szCs w:val="18"/>
                <w:lang w:val="sq-AL"/>
              </w:rPr>
            </w:pPr>
            <w:r w:rsidRPr="00BF177A">
              <w:rPr>
                <w:sz w:val="18"/>
                <w:szCs w:val="18"/>
                <w:lang w:val="sq-AL"/>
              </w:rPr>
              <w:t>(për të gjithë hekurudhat kontinentale)</w:t>
            </w:r>
          </w:p>
          <w:p w:rsidR="00970723" w:rsidRPr="00BF177A" w:rsidRDefault="0067589B" w:rsidP="00390AA8">
            <w:pPr>
              <w:pStyle w:val="Paragrafi"/>
              <w:ind w:firstLine="0"/>
              <w:rPr>
                <w:sz w:val="18"/>
                <w:szCs w:val="18"/>
                <w:lang w:val="sq-AL"/>
              </w:rPr>
            </w:pPr>
            <w:r w:rsidRPr="00BF177A">
              <w:rPr>
                <w:sz w:val="18"/>
                <w:szCs w:val="18"/>
                <w:lang w:val="sq-AL"/>
              </w:rPr>
              <w:t xml:space="preserve">Gabariti </w:t>
            </w:r>
            <w:r w:rsidR="00970723" w:rsidRPr="00BF177A">
              <w:rPr>
                <w:sz w:val="18"/>
                <w:szCs w:val="18"/>
                <w:lang w:val="sq-AL"/>
              </w:rPr>
              <w:t>i ngarkimit (UIC) GA</w:t>
            </w:r>
          </w:p>
          <w:p w:rsidR="00970723" w:rsidRPr="00BF177A" w:rsidRDefault="00970723" w:rsidP="00390AA8">
            <w:pPr>
              <w:pStyle w:val="Paragrafi"/>
              <w:ind w:firstLine="0"/>
              <w:rPr>
                <w:sz w:val="18"/>
                <w:szCs w:val="18"/>
                <w:lang w:val="sq-AL"/>
              </w:rPr>
            </w:pPr>
            <w:r w:rsidRPr="00BF177A">
              <w:rPr>
                <w:sz w:val="18"/>
                <w:szCs w:val="18"/>
                <w:lang w:val="sq-AL"/>
              </w:rPr>
              <w:t>Gabariti i ngarkimit UIC</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F31AE1" w:rsidRPr="00BF177A">
              <w:rPr>
                <w:sz w:val="18"/>
                <w:szCs w:val="18"/>
                <w:lang w:val="sq-AL"/>
              </w:rPr>
              <w:t>shtetërore</w:t>
            </w:r>
            <w:r w:rsidRPr="00BF177A">
              <w:rPr>
                <w:sz w:val="18"/>
                <w:szCs w:val="18"/>
                <w:lang w:val="sq-AL"/>
              </w:rPr>
              <w:t xml:space="preserve"> </w:t>
            </w:r>
            <w:r w:rsidR="00F31AE1" w:rsidRPr="00BF177A">
              <w:rPr>
                <w:sz w:val="18"/>
                <w:szCs w:val="18"/>
                <w:lang w:val="sq-AL"/>
              </w:rPr>
              <w:t>finlandeze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lituaneve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shqiptare</w:t>
            </w:r>
          </w:p>
          <w:p w:rsidR="00970723" w:rsidRPr="00BF177A" w:rsidRDefault="00970723" w:rsidP="00390AA8">
            <w:pPr>
              <w:pStyle w:val="Paragrafi"/>
              <w:ind w:firstLine="0"/>
              <w:rPr>
                <w:sz w:val="18"/>
                <w:szCs w:val="18"/>
                <w:lang w:val="sq-AL"/>
              </w:rPr>
            </w:pPr>
            <w:r w:rsidRPr="00BF177A">
              <w:rPr>
                <w:sz w:val="18"/>
                <w:szCs w:val="18"/>
                <w:lang w:val="sq-AL"/>
              </w:rPr>
              <w:t>Hekurudha Raab-Oedenburg-Ebenfurt</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w:t>
            </w:r>
            <w:r w:rsidR="00F31AE1" w:rsidRPr="00BF177A">
              <w:rPr>
                <w:sz w:val="18"/>
                <w:szCs w:val="18"/>
                <w:lang w:val="sq-AL"/>
              </w:rPr>
              <w:t>Republikës</w:t>
            </w:r>
            <w:r w:rsidRPr="00BF177A">
              <w:rPr>
                <w:sz w:val="18"/>
                <w:szCs w:val="18"/>
                <w:lang w:val="sq-AL"/>
              </w:rPr>
              <w:t xml:space="preserve"> Serbe</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w:t>
            </w:r>
            <w:r w:rsidR="00F31AE1" w:rsidRPr="00BF177A">
              <w:rPr>
                <w:sz w:val="18"/>
                <w:szCs w:val="18"/>
                <w:lang w:val="sq-AL"/>
              </w:rPr>
              <w:t>Federatës</w:t>
            </w:r>
            <w:r w:rsidRPr="00BF177A">
              <w:rPr>
                <w:sz w:val="18"/>
                <w:szCs w:val="18"/>
                <w:lang w:val="sq-AL"/>
              </w:rPr>
              <w:t xml:space="preserve"> Bosnj</w:t>
            </w:r>
            <w:r w:rsidR="00F31AE1" w:rsidRPr="00BF177A">
              <w:rPr>
                <w:rFonts w:ascii="Times New Roman" w:hAnsi="Times New Roman"/>
                <w:sz w:val="18"/>
                <w:szCs w:val="18"/>
                <w:lang w:val="sq-AL"/>
              </w:rPr>
              <w:t>ë-</w:t>
            </w:r>
            <w:r w:rsidRPr="00BF177A">
              <w:rPr>
                <w:sz w:val="18"/>
                <w:szCs w:val="18"/>
                <w:lang w:val="sq-AL"/>
              </w:rPr>
              <w:t>Hercegovin</w:t>
            </w:r>
            <w:r w:rsidR="00F31AE1" w:rsidRPr="00BF177A">
              <w:rPr>
                <w:rFonts w:ascii="Times New Roman" w:hAnsi="Times New Roman"/>
                <w:sz w:val="18"/>
                <w:szCs w:val="18"/>
                <w:lang w:val="sq-AL"/>
              </w:rPr>
              <w:t>ë</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F31AE1" w:rsidRPr="00BF177A">
              <w:rPr>
                <w:sz w:val="18"/>
                <w:szCs w:val="18"/>
                <w:lang w:val="sq-AL"/>
              </w:rPr>
              <w:t>shtetërore polake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w:t>
            </w:r>
            <w:r w:rsidR="00F31AE1" w:rsidRPr="00BF177A">
              <w:rPr>
                <w:sz w:val="18"/>
                <w:szCs w:val="18"/>
                <w:lang w:val="sq-AL"/>
              </w:rPr>
              <w:t xml:space="preserve"> bullgare</w:t>
            </w:r>
          </w:p>
          <w:p w:rsidR="00970723" w:rsidRPr="00BF177A" w:rsidRDefault="00C02DE6" w:rsidP="00390AA8">
            <w:pPr>
              <w:pStyle w:val="Paragrafi"/>
              <w:ind w:firstLine="0"/>
              <w:rPr>
                <w:sz w:val="18"/>
                <w:szCs w:val="18"/>
                <w:lang w:val="sq-AL"/>
              </w:rPr>
            </w:pPr>
            <w:r w:rsidRPr="00BF177A">
              <w:rPr>
                <w:sz w:val="18"/>
                <w:szCs w:val="18"/>
                <w:lang w:val="sq-AL"/>
              </w:rPr>
              <w:t>Hekurudhat</w:t>
            </w:r>
            <w:r w:rsidR="00970723" w:rsidRPr="00BF177A">
              <w:rPr>
                <w:sz w:val="18"/>
                <w:szCs w:val="18"/>
                <w:lang w:val="sq-AL"/>
              </w:rPr>
              <w:t xml:space="preserve"> </w:t>
            </w:r>
            <w:r w:rsidR="00F31AE1" w:rsidRPr="00BF177A">
              <w:rPr>
                <w:sz w:val="18"/>
                <w:szCs w:val="18"/>
                <w:lang w:val="sq-AL"/>
              </w:rPr>
              <w:t>r</w:t>
            </w:r>
            <w:r w:rsidRPr="00BF177A">
              <w:rPr>
                <w:sz w:val="18"/>
                <w:szCs w:val="18"/>
                <w:lang w:val="sq-AL"/>
              </w:rPr>
              <w:t>u</w:t>
            </w:r>
            <w:r w:rsidR="00970723" w:rsidRPr="00BF177A">
              <w:rPr>
                <w:sz w:val="18"/>
                <w:szCs w:val="18"/>
                <w:lang w:val="sq-AL"/>
              </w:rPr>
              <w:t>mune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67589B" w:rsidRPr="00BF177A">
              <w:rPr>
                <w:sz w:val="18"/>
                <w:szCs w:val="18"/>
                <w:lang w:val="sq-AL"/>
              </w:rPr>
              <w:t>ç</w:t>
            </w:r>
            <w:r w:rsidRPr="00BF177A">
              <w:rPr>
                <w:sz w:val="18"/>
                <w:szCs w:val="18"/>
                <w:lang w:val="sq-AL"/>
              </w:rPr>
              <w:t>eke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w:t>
            </w:r>
            <w:r w:rsidRPr="00BF177A">
              <w:rPr>
                <w:sz w:val="18"/>
                <w:szCs w:val="18"/>
                <w:lang w:val="sq-AL"/>
              </w:rPr>
              <w:t xml:space="preserve"> </w:t>
            </w:r>
            <w:r w:rsidR="00F31AE1" w:rsidRPr="00BF177A">
              <w:rPr>
                <w:sz w:val="18"/>
                <w:szCs w:val="18"/>
                <w:lang w:val="sq-AL"/>
              </w:rPr>
              <w:t>h</w:t>
            </w:r>
            <w:r w:rsidRPr="00BF177A">
              <w:rPr>
                <w:sz w:val="18"/>
                <w:szCs w:val="18"/>
                <w:lang w:val="sq-AL"/>
              </w:rPr>
              <w:t>ungareze</w:t>
            </w:r>
          </w:p>
          <w:p w:rsidR="00970723" w:rsidRPr="00BF177A" w:rsidRDefault="00970723" w:rsidP="00390AA8">
            <w:pPr>
              <w:pStyle w:val="Paragrafi"/>
              <w:ind w:firstLine="0"/>
              <w:rPr>
                <w:sz w:val="18"/>
                <w:szCs w:val="18"/>
                <w:lang w:val="sq-AL"/>
              </w:rPr>
            </w:pPr>
            <w:r w:rsidRPr="00BF177A">
              <w:rPr>
                <w:sz w:val="18"/>
                <w:szCs w:val="18"/>
                <w:lang w:val="sq-AL"/>
              </w:rPr>
              <w:t xml:space="preserve">Kompania </w:t>
            </w:r>
            <w:r w:rsidR="00F31AE1" w:rsidRPr="00BF177A">
              <w:rPr>
                <w:sz w:val="18"/>
                <w:szCs w:val="18"/>
                <w:lang w:val="sq-AL"/>
              </w:rPr>
              <w:t>hekurudhore (sllovake</w:t>
            </w:r>
            <w:r w:rsidRPr="00BF177A">
              <w:rPr>
                <w:sz w:val="18"/>
                <w:szCs w:val="18"/>
                <w:lang w:val="sq-AL"/>
              </w:rPr>
              <w:t>)</w:t>
            </w:r>
          </w:p>
          <w:p w:rsidR="00970723" w:rsidRPr="00BF177A" w:rsidRDefault="00970723" w:rsidP="00390AA8">
            <w:pPr>
              <w:pStyle w:val="Paragrafi"/>
              <w:ind w:firstLine="0"/>
              <w:rPr>
                <w:sz w:val="18"/>
                <w:szCs w:val="18"/>
                <w:lang w:val="sq-AL"/>
              </w:rPr>
            </w:pPr>
            <w:r w:rsidRPr="00BF177A">
              <w:rPr>
                <w:sz w:val="18"/>
                <w:szCs w:val="18"/>
                <w:lang w:val="sq-AL"/>
              </w:rPr>
              <w:t>Hekurudha Bern – Lotseberg</w:t>
            </w:r>
          </w:p>
          <w:p w:rsidR="00970723" w:rsidRPr="00BF177A" w:rsidRDefault="00C02DE6" w:rsidP="00390AA8">
            <w:pPr>
              <w:pStyle w:val="Paragrafi"/>
              <w:ind w:firstLine="0"/>
              <w:rPr>
                <w:sz w:val="18"/>
                <w:szCs w:val="18"/>
                <w:lang w:val="sq-AL"/>
              </w:rPr>
            </w:pPr>
            <w:r w:rsidRPr="00BF177A">
              <w:rPr>
                <w:sz w:val="18"/>
                <w:szCs w:val="18"/>
                <w:lang w:val="sq-AL"/>
              </w:rPr>
              <w:t>Shfrytëzimi</w:t>
            </w:r>
            <w:r w:rsidR="00970723" w:rsidRPr="00BF177A">
              <w:rPr>
                <w:sz w:val="18"/>
                <w:szCs w:val="18"/>
                <w:lang w:val="sq-AL"/>
              </w:rPr>
              <w:t xml:space="preserve"> i </w:t>
            </w:r>
            <w:r w:rsidR="00F31AE1" w:rsidRPr="00BF177A">
              <w:rPr>
                <w:sz w:val="18"/>
                <w:szCs w:val="18"/>
                <w:lang w:val="sq-AL"/>
              </w:rPr>
              <w:t>hekuru</w:t>
            </w:r>
            <w:r w:rsidR="00970723" w:rsidRPr="00BF177A">
              <w:rPr>
                <w:sz w:val="18"/>
                <w:szCs w:val="18"/>
                <w:lang w:val="sq-AL"/>
              </w:rPr>
              <w:t>dhave të Milanos</w:t>
            </w:r>
            <w:r w:rsidR="0067589B" w:rsidRPr="00BF177A">
              <w:rPr>
                <w:sz w:val="18"/>
                <w:szCs w:val="18"/>
                <w:lang w:val="sq-AL"/>
              </w:rPr>
              <w:t xml:space="preserve"> </w:t>
            </w:r>
            <w:r w:rsidR="00970723" w:rsidRPr="00BF177A">
              <w:rPr>
                <w:sz w:val="18"/>
                <w:szCs w:val="18"/>
                <w:lang w:val="sq-AL"/>
              </w:rPr>
              <w:t>Veriore</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ish-Republikës Jugosllave </w:t>
            </w:r>
            <w:r w:rsidR="0067589B" w:rsidRPr="00BF177A">
              <w:rPr>
                <w:sz w:val="18"/>
                <w:szCs w:val="18"/>
                <w:lang w:val="sq-AL"/>
              </w:rPr>
              <w:t>Maqedonase</w:t>
            </w:r>
          </w:p>
          <w:p w:rsidR="00970723" w:rsidRPr="00BF177A" w:rsidRDefault="00970723" w:rsidP="00390AA8">
            <w:pPr>
              <w:pStyle w:val="Paragrafi"/>
              <w:ind w:firstLine="0"/>
              <w:rPr>
                <w:sz w:val="18"/>
                <w:szCs w:val="18"/>
                <w:lang w:val="sq-AL"/>
              </w:rPr>
            </w:pPr>
            <w:r w:rsidRPr="00BF177A">
              <w:rPr>
                <w:sz w:val="18"/>
                <w:szCs w:val="18"/>
                <w:lang w:val="sq-AL"/>
              </w:rPr>
              <w:t>Hekurudha Ahaus – Alstater</w:t>
            </w:r>
          </w:p>
          <w:p w:rsidR="00970723" w:rsidRPr="00BF177A" w:rsidRDefault="00970723" w:rsidP="00390AA8">
            <w:pPr>
              <w:pStyle w:val="Paragrafi"/>
              <w:ind w:firstLine="0"/>
              <w:rPr>
                <w:sz w:val="18"/>
                <w:szCs w:val="18"/>
                <w:lang w:val="sq-AL"/>
              </w:rPr>
            </w:pPr>
            <w:r w:rsidRPr="00BF177A">
              <w:rPr>
                <w:sz w:val="18"/>
                <w:szCs w:val="18"/>
                <w:lang w:val="sq-AL"/>
              </w:rPr>
              <w:t>Hekurudhat ndërkombëtare angleze –Uells-Skoci</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w:t>
            </w:r>
            <w:r w:rsidR="00F31AE1" w:rsidRPr="00BF177A">
              <w:rPr>
                <w:sz w:val="18"/>
                <w:szCs w:val="18"/>
                <w:lang w:val="sq-AL"/>
              </w:rPr>
              <w:t xml:space="preserve"> spanjolle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F31AE1" w:rsidRPr="00BF177A">
              <w:rPr>
                <w:sz w:val="18"/>
                <w:szCs w:val="18"/>
                <w:lang w:val="sq-AL"/>
              </w:rPr>
              <w:t>jugosllave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F31AE1" w:rsidRPr="00BF177A">
              <w:rPr>
                <w:sz w:val="18"/>
                <w:szCs w:val="18"/>
                <w:lang w:val="sq-AL"/>
              </w:rPr>
              <w:t>gre</w:t>
            </w:r>
            <w:r w:rsidRPr="00BF177A">
              <w:rPr>
                <w:sz w:val="18"/>
                <w:szCs w:val="18"/>
                <w:lang w:val="sq-AL"/>
              </w:rPr>
              <w:t>ke</w:t>
            </w:r>
          </w:p>
          <w:p w:rsidR="00970723" w:rsidRPr="00BF177A" w:rsidRDefault="00970723" w:rsidP="00390AA8">
            <w:pPr>
              <w:pStyle w:val="Paragrafi"/>
              <w:ind w:firstLine="0"/>
              <w:rPr>
                <w:sz w:val="18"/>
                <w:szCs w:val="18"/>
                <w:lang w:val="sq-AL"/>
              </w:rPr>
            </w:pPr>
            <w:r w:rsidRPr="00BF177A">
              <w:rPr>
                <w:sz w:val="18"/>
                <w:szCs w:val="18"/>
                <w:lang w:val="sq-AL"/>
              </w:rPr>
              <w:t>Green Cargo AB</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w:t>
            </w:r>
            <w:r w:rsidRPr="00BF177A">
              <w:rPr>
                <w:sz w:val="18"/>
                <w:szCs w:val="18"/>
                <w:lang w:val="sq-AL"/>
              </w:rPr>
              <w:t xml:space="preserve"> të Republikës Turke</w:t>
            </w:r>
          </w:p>
          <w:p w:rsidR="00970723" w:rsidRPr="00BF177A" w:rsidRDefault="00970723" w:rsidP="00390AA8">
            <w:pPr>
              <w:pStyle w:val="Paragrafi"/>
              <w:ind w:firstLine="0"/>
              <w:rPr>
                <w:sz w:val="18"/>
                <w:szCs w:val="18"/>
                <w:lang w:val="sq-AL"/>
              </w:rPr>
            </w:pPr>
            <w:r w:rsidRPr="00BF177A">
              <w:rPr>
                <w:sz w:val="18"/>
                <w:szCs w:val="18"/>
                <w:lang w:val="sq-AL"/>
              </w:rPr>
              <w:t>Cargonet</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F31AE1" w:rsidRPr="00BF177A">
              <w:rPr>
                <w:sz w:val="18"/>
                <w:szCs w:val="18"/>
                <w:lang w:val="sq-AL"/>
              </w:rPr>
              <w:t>kr</w:t>
            </w:r>
            <w:r w:rsidRPr="00BF177A">
              <w:rPr>
                <w:sz w:val="18"/>
                <w:szCs w:val="18"/>
                <w:lang w:val="sq-AL"/>
              </w:rPr>
              <w:t>oate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sllovene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 xml:space="preserve">gjermane </w:t>
            </w:r>
            <w:r w:rsidRPr="00BF177A">
              <w:rPr>
                <w:sz w:val="18"/>
                <w:szCs w:val="18"/>
                <w:lang w:val="sq-AL"/>
              </w:rPr>
              <w:t>AG</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w:t>
            </w:r>
            <w:r w:rsidR="00C02DE6" w:rsidRPr="00BF177A">
              <w:rPr>
                <w:sz w:val="18"/>
                <w:szCs w:val="18"/>
                <w:lang w:val="sq-AL"/>
              </w:rPr>
              <w:t>Federatës</w:t>
            </w:r>
            <w:r w:rsidRPr="00BF177A">
              <w:rPr>
                <w:sz w:val="18"/>
                <w:szCs w:val="18"/>
                <w:lang w:val="sq-AL"/>
              </w:rPr>
              <w:t xml:space="preserve"> Austriake</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w:t>
            </w:r>
            <w:r w:rsidR="00C02DE6" w:rsidRPr="00BF177A">
              <w:rPr>
                <w:sz w:val="18"/>
                <w:szCs w:val="18"/>
                <w:lang w:val="sq-AL"/>
              </w:rPr>
              <w:t>Luksemburgut</w:t>
            </w:r>
          </w:p>
          <w:p w:rsidR="00970723" w:rsidRPr="00BF177A" w:rsidRDefault="00970723" w:rsidP="00390AA8">
            <w:pPr>
              <w:pStyle w:val="Paragrafi"/>
              <w:ind w:firstLine="0"/>
              <w:rPr>
                <w:sz w:val="18"/>
                <w:szCs w:val="18"/>
                <w:lang w:val="sq-AL"/>
              </w:rPr>
            </w:pPr>
            <w:r w:rsidRPr="00BF177A">
              <w:rPr>
                <w:sz w:val="18"/>
                <w:szCs w:val="18"/>
                <w:lang w:val="sq-AL"/>
              </w:rPr>
              <w:t>TrenItalia</w:t>
            </w:r>
          </w:p>
          <w:p w:rsidR="00970723" w:rsidRPr="00BF177A" w:rsidRDefault="00970723" w:rsidP="00390AA8">
            <w:pPr>
              <w:pStyle w:val="Paragrafi"/>
              <w:ind w:firstLine="0"/>
              <w:rPr>
                <w:sz w:val="18"/>
                <w:szCs w:val="18"/>
                <w:lang w:val="sq-AL"/>
              </w:rPr>
            </w:pPr>
            <w:r w:rsidRPr="00BF177A">
              <w:rPr>
                <w:sz w:val="18"/>
                <w:szCs w:val="18"/>
                <w:lang w:val="sq-AL"/>
              </w:rPr>
              <w:t>Railion Benelux NV</w:t>
            </w:r>
          </w:p>
          <w:p w:rsidR="00970723" w:rsidRPr="00BF177A" w:rsidRDefault="00970723" w:rsidP="00390AA8">
            <w:pPr>
              <w:pStyle w:val="Paragrafi"/>
              <w:ind w:firstLine="0"/>
              <w:rPr>
                <w:sz w:val="18"/>
                <w:szCs w:val="18"/>
                <w:lang w:val="sq-AL"/>
              </w:rPr>
            </w:pPr>
            <w:r w:rsidRPr="00BF177A">
              <w:rPr>
                <w:sz w:val="18"/>
                <w:szCs w:val="18"/>
                <w:lang w:val="sq-AL"/>
              </w:rPr>
              <w:t xml:space="preserve">Hekurudhat e </w:t>
            </w:r>
            <w:r w:rsidR="00C02DE6" w:rsidRPr="00BF177A">
              <w:rPr>
                <w:sz w:val="18"/>
                <w:szCs w:val="18"/>
                <w:lang w:val="sq-AL"/>
              </w:rPr>
              <w:t>Federatës</w:t>
            </w:r>
            <w:r w:rsidRPr="00BF177A">
              <w:rPr>
                <w:sz w:val="18"/>
                <w:szCs w:val="18"/>
                <w:lang w:val="sq-AL"/>
              </w:rPr>
              <w:t xml:space="preserve"> </w:t>
            </w:r>
            <w:r w:rsidR="00C02DE6" w:rsidRPr="00BF177A">
              <w:rPr>
                <w:sz w:val="18"/>
                <w:szCs w:val="18"/>
                <w:lang w:val="sq-AL"/>
              </w:rPr>
              <w:t>Zvicerane</w:t>
            </w:r>
            <w:r w:rsidRPr="00BF177A">
              <w:rPr>
                <w:sz w:val="18"/>
                <w:szCs w:val="18"/>
                <w:lang w:val="sq-AL"/>
              </w:rPr>
              <w:t xml:space="preserve"> /CFF cargo</w:t>
            </w:r>
          </w:p>
          <w:p w:rsidR="00970723" w:rsidRPr="00BF177A" w:rsidRDefault="00970723" w:rsidP="00390AA8">
            <w:pPr>
              <w:pStyle w:val="Paragrafi"/>
              <w:ind w:firstLine="0"/>
              <w:rPr>
                <w:sz w:val="18"/>
                <w:szCs w:val="18"/>
                <w:lang w:val="sq-AL"/>
              </w:rPr>
            </w:pPr>
            <w:r w:rsidRPr="00BF177A">
              <w:rPr>
                <w:sz w:val="18"/>
                <w:szCs w:val="18"/>
                <w:lang w:val="sq-AL"/>
              </w:rPr>
              <w:t>Ralion Danimark</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 franceze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 belgjiane</w:t>
            </w:r>
            <w:r w:rsidRPr="00BF177A">
              <w:rPr>
                <w:sz w:val="18"/>
                <w:szCs w:val="18"/>
                <w:lang w:val="sq-AL"/>
              </w:rPr>
              <w:t>/B-cargo</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portugeze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shtetërore iraniane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siriane</w:t>
            </w:r>
          </w:p>
          <w:p w:rsidR="00970723" w:rsidRPr="00BF177A" w:rsidRDefault="00970723" w:rsidP="00390AA8">
            <w:pPr>
              <w:pStyle w:val="Paragrafi"/>
              <w:ind w:firstLine="0"/>
              <w:rPr>
                <w:sz w:val="18"/>
                <w:szCs w:val="18"/>
                <w:lang w:val="sq-AL"/>
              </w:rPr>
            </w:pPr>
            <w:r w:rsidRPr="00BF177A">
              <w:rPr>
                <w:sz w:val="18"/>
                <w:szCs w:val="18"/>
                <w:lang w:val="sq-AL"/>
              </w:rPr>
              <w:t xml:space="preserve">Hekurudhat </w:t>
            </w:r>
            <w:r w:rsidR="00C02DE6" w:rsidRPr="00BF177A">
              <w:rPr>
                <w:sz w:val="18"/>
                <w:szCs w:val="18"/>
                <w:lang w:val="sq-AL"/>
              </w:rPr>
              <w:t>irakiane</w:t>
            </w:r>
          </w:p>
        </w:tc>
        <w:tc>
          <w:tcPr>
            <w:tcW w:w="1400" w:type="dxa"/>
          </w:tcPr>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r w:rsidRPr="00BF177A">
              <w:rPr>
                <w:sz w:val="18"/>
                <w:szCs w:val="18"/>
                <w:lang w:val="sq-AL"/>
              </w:rPr>
              <w:t>VR</w:t>
            </w:r>
          </w:p>
          <w:p w:rsidR="00970723" w:rsidRPr="00BF177A" w:rsidRDefault="00970723" w:rsidP="00390AA8">
            <w:pPr>
              <w:pStyle w:val="Paragrafi"/>
              <w:ind w:firstLine="0"/>
              <w:rPr>
                <w:sz w:val="18"/>
                <w:szCs w:val="18"/>
                <w:lang w:val="sq-AL"/>
              </w:rPr>
            </w:pPr>
            <w:r w:rsidRPr="00BF177A">
              <w:rPr>
                <w:sz w:val="18"/>
                <w:szCs w:val="18"/>
                <w:lang w:val="sq-AL"/>
              </w:rPr>
              <w:t>LG</w:t>
            </w:r>
          </w:p>
          <w:p w:rsidR="00970723" w:rsidRPr="00BF177A" w:rsidRDefault="00970723" w:rsidP="00390AA8">
            <w:pPr>
              <w:pStyle w:val="Paragrafi"/>
              <w:ind w:firstLine="0"/>
              <w:rPr>
                <w:sz w:val="18"/>
                <w:szCs w:val="18"/>
                <w:lang w:val="sq-AL"/>
              </w:rPr>
            </w:pPr>
            <w:r w:rsidRPr="00BF177A">
              <w:rPr>
                <w:sz w:val="18"/>
                <w:szCs w:val="18"/>
                <w:lang w:val="sq-AL"/>
              </w:rPr>
              <w:t>HSH</w:t>
            </w:r>
          </w:p>
          <w:p w:rsidR="00970723" w:rsidRPr="00BF177A" w:rsidRDefault="00970723" w:rsidP="00390AA8">
            <w:pPr>
              <w:pStyle w:val="Paragrafi"/>
              <w:ind w:firstLine="0"/>
              <w:rPr>
                <w:sz w:val="18"/>
                <w:szCs w:val="18"/>
                <w:lang w:val="sq-AL"/>
              </w:rPr>
            </w:pPr>
            <w:r w:rsidRPr="00BF177A">
              <w:rPr>
                <w:sz w:val="18"/>
                <w:szCs w:val="18"/>
                <w:lang w:val="sq-AL"/>
              </w:rPr>
              <w:t>GySEV</w:t>
            </w:r>
          </w:p>
          <w:p w:rsidR="00970723" w:rsidRPr="00BF177A" w:rsidRDefault="00970723" w:rsidP="00390AA8">
            <w:pPr>
              <w:pStyle w:val="Paragrafi"/>
              <w:ind w:firstLine="0"/>
              <w:rPr>
                <w:sz w:val="18"/>
                <w:szCs w:val="18"/>
                <w:lang w:val="sq-AL"/>
              </w:rPr>
            </w:pPr>
            <w:r w:rsidRPr="00BF177A">
              <w:rPr>
                <w:sz w:val="18"/>
                <w:szCs w:val="18"/>
                <w:lang w:val="sq-AL"/>
              </w:rPr>
              <w:t>ZRS</w:t>
            </w:r>
          </w:p>
          <w:p w:rsidR="00970723" w:rsidRPr="00BF177A" w:rsidRDefault="00970723" w:rsidP="00390AA8">
            <w:pPr>
              <w:pStyle w:val="Paragrafi"/>
              <w:ind w:firstLine="0"/>
              <w:rPr>
                <w:sz w:val="18"/>
                <w:szCs w:val="18"/>
                <w:lang w:val="sq-AL"/>
              </w:rPr>
            </w:pPr>
            <w:r w:rsidRPr="00BF177A">
              <w:rPr>
                <w:sz w:val="18"/>
                <w:szCs w:val="18"/>
                <w:lang w:val="sq-AL"/>
              </w:rPr>
              <w:t>ZFBH</w:t>
            </w:r>
          </w:p>
          <w:p w:rsidR="00970723" w:rsidRPr="00BF177A" w:rsidRDefault="00970723" w:rsidP="00390AA8">
            <w:pPr>
              <w:pStyle w:val="Paragrafi"/>
              <w:ind w:firstLine="0"/>
              <w:rPr>
                <w:sz w:val="18"/>
                <w:szCs w:val="18"/>
                <w:lang w:val="sq-AL"/>
              </w:rPr>
            </w:pPr>
            <w:r w:rsidRPr="00BF177A">
              <w:rPr>
                <w:sz w:val="18"/>
                <w:szCs w:val="18"/>
                <w:lang w:val="sq-AL"/>
              </w:rPr>
              <w:t>PKP</w:t>
            </w:r>
          </w:p>
          <w:p w:rsidR="00970723" w:rsidRPr="00BF177A" w:rsidRDefault="00970723" w:rsidP="00390AA8">
            <w:pPr>
              <w:pStyle w:val="Paragrafi"/>
              <w:ind w:firstLine="0"/>
              <w:rPr>
                <w:sz w:val="18"/>
                <w:szCs w:val="18"/>
                <w:lang w:val="sq-AL"/>
              </w:rPr>
            </w:pPr>
            <w:r w:rsidRPr="00BF177A">
              <w:rPr>
                <w:sz w:val="18"/>
                <w:szCs w:val="18"/>
                <w:lang w:val="sq-AL"/>
              </w:rPr>
              <w:t>BDZ</w:t>
            </w:r>
          </w:p>
          <w:p w:rsidR="00970723" w:rsidRPr="00BF177A" w:rsidRDefault="00970723" w:rsidP="00390AA8">
            <w:pPr>
              <w:pStyle w:val="Paragrafi"/>
              <w:ind w:firstLine="0"/>
              <w:rPr>
                <w:sz w:val="18"/>
                <w:szCs w:val="18"/>
                <w:lang w:val="sq-AL"/>
              </w:rPr>
            </w:pPr>
            <w:r w:rsidRPr="00BF177A">
              <w:rPr>
                <w:sz w:val="18"/>
                <w:szCs w:val="18"/>
                <w:lang w:val="sq-AL"/>
              </w:rPr>
              <w:t>CFR</w:t>
            </w:r>
          </w:p>
          <w:p w:rsidR="00970723" w:rsidRPr="00BF177A" w:rsidRDefault="00970723" w:rsidP="00390AA8">
            <w:pPr>
              <w:pStyle w:val="Paragrafi"/>
              <w:ind w:firstLine="0"/>
              <w:rPr>
                <w:sz w:val="18"/>
                <w:szCs w:val="18"/>
                <w:lang w:val="sq-AL"/>
              </w:rPr>
            </w:pPr>
            <w:r w:rsidRPr="00BF177A">
              <w:rPr>
                <w:sz w:val="18"/>
                <w:szCs w:val="18"/>
                <w:lang w:val="sq-AL"/>
              </w:rPr>
              <w:t>CD</w:t>
            </w:r>
          </w:p>
          <w:p w:rsidR="00970723" w:rsidRPr="00BF177A" w:rsidRDefault="00970723" w:rsidP="00390AA8">
            <w:pPr>
              <w:pStyle w:val="Paragrafi"/>
              <w:ind w:firstLine="0"/>
              <w:rPr>
                <w:sz w:val="18"/>
                <w:szCs w:val="18"/>
                <w:lang w:val="sq-AL"/>
              </w:rPr>
            </w:pPr>
            <w:r w:rsidRPr="00BF177A">
              <w:rPr>
                <w:sz w:val="18"/>
                <w:szCs w:val="18"/>
                <w:lang w:val="sq-AL"/>
              </w:rPr>
              <w:t>MAV</w:t>
            </w:r>
          </w:p>
          <w:p w:rsidR="00970723" w:rsidRPr="00BF177A" w:rsidRDefault="00970723" w:rsidP="00390AA8">
            <w:pPr>
              <w:pStyle w:val="Paragrafi"/>
              <w:ind w:firstLine="0"/>
              <w:rPr>
                <w:sz w:val="18"/>
                <w:szCs w:val="18"/>
                <w:lang w:val="sq-AL"/>
              </w:rPr>
            </w:pPr>
            <w:r w:rsidRPr="00BF177A">
              <w:rPr>
                <w:sz w:val="18"/>
                <w:szCs w:val="18"/>
                <w:lang w:val="sq-AL"/>
              </w:rPr>
              <w:t>ZSSK (ZSR)</w:t>
            </w:r>
          </w:p>
          <w:p w:rsidR="00970723" w:rsidRPr="00BF177A" w:rsidRDefault="00970723" w:rsidP="00390AA8">
            <w:pPr>
              <w:pStyle w:val="Paragrafi"/>
              <w:ind w:firstLine="0"/>
              <w:rPr>
                <w:sz w:val="18"/>
                <w:szCs w:val="18"/>
                <w:lang w:val="sq-AL"/>
              </w:rPr>
            </w:pPr>
            <w:r w:rsidRPr="00BF177A">
              <w:rPr>
                <w:sz w:val="18"/>
                <w:szCs w:val="18"/>
                <w:lang w:val="sq-AL"/>
              </w:rPr>
              <w:t>BLS</w:t>
            </w:r>
          </w:p>
          <w:p w:rsidR="00970723" w:rsidRPr="00BF177A" w:rsidRDefault="00970723" w:rsidP="00390AA8">
            <w:pPr>
              <w:pStyle w:val="Paragrafi"/>
              <w:ind w:firstLine="0"/>
              <w:rPr>
                <w:sz w:val="18"/>
                <w:szCs w:val="18"/>
                <w:lang w:val="sq-AL"/>
              </w:rPr>
            </w:pPr>
            <w:r w:rsidRPr="00BF177A">
              <w:rPr>
                <w:sz w:val="18"/>
                <w:szCs w:val="18"/>
                <w:lang w:val="sq-AL"/>
              </w:rPr>
              <w:t>FNME</w:t>
            </w:r>
          </w:p>
          <w:p w:rsidR="00970723" w:rsidRPr="00BF177A" w:rsidRDefault="00970723" w:rsidP="00390AA8">
            <w:pPr>
              <w:pStyle w:val="Paragrafi"/>
              <w:ind w:firstLine="0"/>
              <w:rPr>
                <w:sz w:val="18"/>
                <w:szCs w:val="18"/>
                <w:lang w:val="sq-AL"/>
              </w:rPr>
            </w:pPr>
            <w:r w:rsidRPr="00BF177A">
              <w:rPr>
                <w:sz w:val="18"/>
                <w:szCs w:val="18"/>
                <w:lang w:val="sq-AL"/>
              </w:rPr>
              <w:t>MZ</w:t>
            </w:r>
          </w:p>
          <w:p w:rsidR="00970723" w:rsidRPr="00BF177A" w:rsidRDefault="00970723" w:rsidP="00390AA8">
            <w:pPr>
              <w:pStyle w:val="Paragrafi"/>
              <w:ind w:firstLine="0"/>
              <w:rPr>
                <w:sz w:val="18"/>
                <w:szCs w:val="18"/>
                <w:lang w:val="sq-AL"/>
              </w:rPr>
            </w:pPr>
            <w:r w:rsidRPr="00BF177A">
              <w:rPr>
                <w:sz w:val="18"/>
                <w:szCs w:val="18"/>
                <w:lang w:val="sq-AL"/>
              </w:rPr>
              <w:t>AAE</w:t>
            </w:r>
          </w:p>
          <w:p w:rsidR="00970723" w:rsidRPr="00BF177A" w:rsidRDefault="00970723" w:rsidP="00390AA8">
            <w:pPr>
              <w:pStyle w:val="Paragrafi"/>
              <w:ind w:firstLine="0"/>
              <w:rPr>
                <w:sz w:val="18"/>
                <w:szCs w:val="18"/>
                <w:lang w:val="sq-AL"/>
              </w:rPr>
            </w:pPr>
            <w:r w:rsidRPr="00BF177A">
              <w:rPr>
                <w:sz w:val="18"/>
                <w:szCs w:val="18"/>
                <w:lang w:val="sq-AL"/>
              </w:rPr>
              <w:t>EWS</w:t>
            </w:r>
          </w:p>
          <w:p w:rsidR="00970723" w:rsidRPr="00BF177A" w:rsidRDefault="00970723" w:rsidP="00390AA8">
            <w:pPr>
              <w:pStyle w:val="Paragrafi"/>
              <w:ind w:firstLine="0"/>
              <w:rPr>
                <w:sz w:val="18"/>
                <w:szCs w:val="18"/>
                <w:lang w:val="sq-AL"/>
              </w:rPr>
            </w:pPr>
            <w:r w:rsidRPr="00BF177A">
              <w:rPr>
                <w:sz w:val="18"/>
                <w:szCs w:val="18"/>
                <w:lang w:val="sq-AL"/>
              </w:rPr>
              <w:t>RENFE</w:t>
            </w:r>
          </w:p>
          <w:p w:rsidR="00970723" w:rsidRPr="00BF177A" w:rsidRDefault="00970723" w:rsidP="00390AA8">
            <w:pPr>
              <w:pStyle w:val="Paragrafi"/>
              <w:ind w:firstLine="0"/>
              <w:rPr>
                <w:sz w:val="18"/>
                <w:szCs w:val="18"/>
                <w:lang w:val="sq-AL"/>
              </w:rPr>
            </w:pPr>
            <w:r w:rsidRPr="00BF177A">
              <w:rPr>
                <w:sz w:val="18"/>
                <w:szCs w:val="18"/>
                <w:lang w:val="sq-AL"/>
              </w:rPr>
              <w:t>JZ</w:t>
            </w:r>
          </w:p>
          <w:p w:rsidR="00970723" w:rsidRPr="00BF177A" w:rsidRDefault="00970723" w:rsidP="00390AA8">
            <w:pPr>
              <w:pStyle w:val="Paragrafi"/>
              <w:ind w:firstLine="0"/>
              <w:rPr>
                <w:sz w:val="18"/>
                <w:szCs w:val="18"/>
                <w:lang w:val="sq-AL"/>
              </w:rPr>
            </w:pPr>
            <w:r w:rsidRPr="00BF177A">
              <w:rPr>
                <w:sz w:val="18"/>
                <w:szCs w:val="18"/>
                <w:lang w:val="sq-AL"/>
              </w:rPr>
              <w:t>CH</w:t>
            </w:r>
          </w:p>
          <w:p w:rsidR="00970723" w:rsidRPr="00BF177A" w:rsidRDefault="00970723" w:rsidP="00390AA8">
            <w:pPr>
              <w:pStyle w:val="Paragrafi"/>
              <w:ind w:firstLine="0"/>
              <w:rPr>
                <w:sz w:val="18"/>
                <w:szCs w:val="18"/>
                <w:lang w:val="sq-AL"/>
              </w:rPr>
            </w:pPr>
            <w:r w:rsidRPr="00BF177A">
              <w:rPr>
                <w:sz w:val="18"/>
                <w:szCs w:val="18"/>
                <w:lang w:val="sq-AL"/>
              </w:rPr>
              <w:t>GC (SJ)</w:t>
            </w:r>
          </w:p>
          <w:p w:rsidR="00970723" w:rsidRPr="00BF177A" w:rsidRDefault="00970723" w:rsidP="00390AA8">
            <w:pPr>
              <w:pStyle w:val="Paragrafi"/>
              <w:ind w:firstLine="0"/>
              <w:rPr>
                <w:sz w:val="18"/>
                <w:szCs w:val="18"/>
                <w:lang w:val="sq-AL"/>
              </w:rPr>
            </w:pPr>
            <w:r w:rsidRPr="00BF177A">
              <w:rPr>
                <w:sz w:val="18"/>
                <w:szCs w:val="18"/>
                <w:lang w:val="sq-AL"/>
              </w:rPr>
              <w:t>TCDD</w:t>
            </w:r>
          </w:p>
          <w:p w:rsidR="00970723" w:rsidRPr="00BF177A" w:rsidRDefault="00970723" w:rsidP="00390AA8">
            <w:pPr>
              <w:pStyle w:val="Paragrafi"/>
              <w:ind w:firstLine="0"/>
              <w:rPr>
                <w:sz w:val="18"/>
                <w:szCs w:val="18"/>
                <w:lang w:val="sq-AL"/>
              </w:rPr>
            </w:pPr>
            <w:r w:rsidRPr="00BF177A">
              <w:rPr>
                <w:sz w:val="18"/>
                <w:szCs w:val="18"/>
                <w:lang w:val="sq-AL"/>
              </w:rPr>
              <w:t>C(NSB)</w:t>
            </w:r>
          </w:p>
          <w:p w:rsidR="00970723" w:rsidRPr="00BF177A" w:rsidRDefault="00970723" w:rsidP="00390AA8">
            <w:pPr>
              <w:pStyle w:val="Paragrafi"/>
              <w:ind w:firstLine="0"/>
              <w:rPr>
                <w:sz w:val="18"/>
                <w:szCs w:val="18"/>
                <w:lang w:val="sq-AL"/>
              </w:rPr>
            </w:pPr>
            <w:r w:rsidRPr="00BF177A">
              <w:rPr>
                <w:sz w:val="18"/>
                <w:szCs w:val="18"/>
                <w:lang w:val="sq-AL"/>
              </w:rPr>
              <w:t>HZ</w:t>
            </w:r>
          </w:p>
          <w:p w:rsidR="00970723" w:rsidRPr="00BF177A" w:rsidRDefault="00970723" w:rsidP="00390AA8">
            <w:pPr>
              <w:pStyle w:val="Paragrafi"/>
              <w:ind w:firstLine="0"/>
              <w:rPr>
                <w:sz w:val="18"/>
                <w:szCs w:val="18"/>
                <w:lang w:val="sq-AL"/>
              </w:rPr>
            </w:pPr>
            <w:r w:rsidRPr="00BF177A">
              <w:rPr>
                <w:sz w:val="18"/>
                <w:szCs w:val="18"/>
                <w:lang w:val="sq-AL"/>
              </w:rPr>
              <w:t>SZ</w:t>
            </w:r>
          </w:p>
          <w:p w:rsidR="00970723" w:rsidRPr="00BF177A" w:rsidRDefault="00970723" w:rsidP="00390AA8">
            <w:pPr>
              <w:pStyle w:val="Paragrafi"/>
              <w:ind w:firstLine="0"/>
              <w:rPr>
                <w:sz w:val="18"/>
                <w:szCs w:val="18"/>
                <w:lang w:val="sq-AL"/>
              </w:rPr>
            </w:pPr>
            <w:r w:rsidRPr="00BF177A">
              <w:rPr>
                <w:sz w:val="18"/>
                <w:szCs w:val="18"/>
                <w:lang w:val="sq-AL"/>
              </w:rPr>
              <w:t>DB</w:t>
            </w:r>
          </w:p>
          <w:p w:rsidR="00970723" w:rsidRPr="00BF177A" w:rsidRDefault="00970723" w:rsidP="00390AA8">
            <w:pPr>
              <w:pStyle w:val="Paragrafi"/>
              <w:ind w:firstLine="0"/>
              <w:rPr>
                <w:sz w:val="18"/>
                <w:szCs w:val="18"/>
                <w:lang w:val="sq-AL"/>
              </w:rPr>
            </w:pPr>
            <w:r w:rsidRPr="00BF177A">
              <w:rPr>
                <w:sz w:val="18"/>
                <w:szCs w:val="18"/>
                <w:lang w:val="sq-AL"/>
              </w:rPr>
              <w:t>OBB</w:t>
            </w:r>
          </w:p>
          <w:p w:rsidR="00970723" w:rsidRPr="00BF177A" w:rsidRDefault="00970723" w:rsidP="00390AA8">
            <w:pPr>
              <w:pStyle w:val="Paragrafi"/>
              <w:ind w:firstLine="0"/>
              <w:rPr>
                <w:sz w:val="18"/>
                <w:szCs w:val="18"/>
                <w:lang w:val="sq-AL"/>
              </w:rPr>
            </w:pPr>
            <w:r w:rsidRPr="00BF177A">
              <w:rPr>
                <w:sz w:val="18"/>
                <w:szCs w:val="18"/>
                <w:lang w:val="sq-AL"/>
              </w:rPr>
              <w:t>CFL</w:t>
            </w:r>
          </w:p>
          <w:p w:rsidR="00970723" w:rsidRPr="00BF177A" w:rsidRDefault="00970723" w:rsidP="00390AA8">
            <w:pPr>
              <w:pStyle w:val="Paragrafi"/>
              <w:ind w:firstLine="0"/>
              <w:rPr>
                <w:sz w:val="18"/>
                <w:szCs w:val="18"/>
                <w:lang w:val="sq-AL"/>
              </w:rPr>
            </w:pPr>
            <w:r w:rsidRPr="00BF177A">
              <w:rPr>
                <w:sz w:val="18"/>
                <w:szCs w:val="18"/>
                <w:lang w:val="sq-AL"/>
              </w:rPr>
              <w:t>FS</w:t>
            </w:r>
          </w:p>
          <w:p w:rsidR="00970723" w:rsidRPr="00BF177A" w:rsidRDefault="00970723" w:rsidP="00390AA8">
            <w:pPr>
              <w:pStyle w:val="Paragrafi"/>
              <w:ind w:firstLine="0"/>
              <w:rPr>
                <w:sz w:val="18"/>
                <w:szCs w:val="18"/>
                <w:lang w:val="sq-AL"/>
              </w:rPr>
            </w:pPr>
            <w:r w:rsidRPr="00BF177A">
              <w:rPr>
                <w:sz w:val="18"/>
                <w:szCs w:val="18"/>
                <w:lang w:val="sq-AL"/>
              </w:rPr>
              <w:t>NS</w:t>
            </w:r>
          </w:p>
          <w:p w:rsidR="00970723" w:rsidRPr="00BF177A" w:rsidRDefault="00970723" w:rsidP="00390AA8">
            <w:pPr>
              <w:pStyle w:val="Paragrafi"/>
              <w:ind w:firstLine="0"/>
              <w:rPr>
                <w:sz w:val="18"/>
                <w:szCs w:val="18"/>
                <w:lang w:val="sq-AL"/>
              </w:rPr>
            </w:pPr>
            <w:r w:rsidRPr="00BF177A">
              <w:rPr>
                <w:sz w:val="18"/>
                <w:szCs w:val="18"/>
                <w:lang w:val="sq-AL"/>
              </w:rPr>
              <w:t>SBB/CFF</w:t>
            </w:r>
          </w:p>
          <w:p w:rsidR="00970723" w:rsidRPr="00BF177A" w:rsidRDefault="00970723" w:rsidP="00390AA8">
            <w:pPr>
              <w:pStyle w:val="Paragrafi"/>
              <w:ind w:firstLine="0"/>
              <w:rPr>
                <w:sz w:val="18"/>
                <w:szCs w:val="18"/>
                <w:lang w:val="sq-AL"/>
              </w:rPr>
            </w:pPr>
            <w:r w:rsidRPr="00BF177A">
              <w:rPr>
                <w:sz w:val="18"/>
                <w:szCs w:val="18"/>
                <w:lang w:val="sq-AL"/>
              </w:rPr>
              <w:t>DSB</w:t>
            </w:r>
          </w:p>
          <w:p w:rsidR="00970723" w:rsidRPr="00BF177A" w:rsidRDefault="00970723" w:rsidP="00390AA8">
            <w:pPr>
              <w:pStyle w:val="Paragrafi"/>
              <w:ind w:firstLine="0"/>
              <w:rPr>
                <w:sz w:val="18"/>
                <w:szCs w:val="18"/>
                <w:lang w:val="sq-AL"/>
              </w:rPr>
            </w:pPr>
            <w:r w:rsidRPr="00BF177A">
              <w:rPr>
                <w:sz w:val="18"/>
                <w:szCs w:val="18"/>
                <w:lang w:val="sq-AL"/>
              </w:rPr>
              <w:t>SNCF</w:t>
            </w:r>
          </w:p>
          <w:p w:rsidR="00970723" w:rsidRPr="00BF177A" w:rsidRDefault="00970723" w:rsidP="00390AA8">
            <w:pPr>
              <w:pStyle w:val="Paragrafi"/>
              <w:ind w:firstLine="0"/>
              <w:rPr>
                <w:sz w:val="18"/>
                <w:szCs w:val="18"/>
                <w:lang w:val="sq-AL"/>
              </w:rPr>
            </w:pPr>
            <w:r w:rsidRPr="00BF177A">
              <w:rPr>
                <w:sz w:val="18"/>
                <w:szCs w:val="18"/>
                <w:lang w:val="sq-AL"/>
              </w:rPr>
              <w:t>B</w:t>
            </w:r>
          </w:p>
          <w:p w:rsidR="00970723" w:rsidRPr="00BF177A" w:rsidRDefault="00970723" w:rsidP="00390AA8">
            <w:pPr>
              <w:pStyle w:val="Paragrafi"/>
              <w:ind w:firstLine="0"/>
              <w:rPr>
                <w:sz w:val="18"/>
                <w:szCs w:val="18"/>
                <w:lang w:val="sq-AL"/>
              </w:rPr>
            </w:pPr>
            <w:r w:rsidRPr="00BF177A">
              <w:rPr>
                <w:sz w:val="18"/>
                <w:szCs w:val="18"/>
                <w:lang w:val="sq-AL"/>
              </w:rPr>
              <w:t>CP</w:t>
            </w:r>
          </w:p>
          <w:p w:rsidR="00970723" w:rsidRPr="00BF177A" w:rsidRDefault="00970723" w:rsidP="00390AA8">
            <w:pPr>
              <w:pStyle w:val="Paragrafi"/>
              <w:ind w:firstLine="0"/>
              <w:rPr>
                <w:sz w:val="18"/>
                <w:szCs w:val="18"/>
                <w:lang w:val="sq-AL"/>
              </w:rPr>
            </w:pPr>
            <w:r w:rsidRPr="00BF177A">
              <w:rPr>
                <w:sz w:val="18"/>
                <w:szCs w:val="18"/>
                <w:lang w:val="sq-AL"/>
              </w:rPr>
              <w:t>RAI</w:t>
            </w:r>
          </w:p>
          <w:p w:rsidR="00970723" w:rsidRPr="00BF177A" w:rsidRDefault="00970723" w:rsidP="00390AA8">
            <w:pPr>
              <w:pStyle w:val="Paragrafi"/>
              <w:ind w:firstLine="0"/>
              <w:rPr>
                <w:sz w:val="18"/>
                <w:szCs w:val="18"/>
                <w:lang w:val="sq-AL"/>
              </w:rPr>
            </w:pPr>
            <w:r w:rsidRPr="00BF177A">
              <w:rPr>
                <w:sz w:val="18"/>
                <w:szCs w:val="18"/>
                <w:lang w:val="sq-AL"/>
              </w:rPr>
              <w:t>CFS</w:t>
            </w:r>
          </w:p>
          <w:p w:rsidR="00970723" w:rsidRPr="00BF177A" w:rsidRDefault="00970723" w:rsidP="00390AA8">
            <w:pPr>
              <w:pStyle w:val="Paragrafi"/>
              <w:ind w:firstLine="0"/>
              <w:rPr>
                <w:sz w:val="18"/>
                <w:szCs w:val="18"/>
                <w:lang w:val="sq-AL"/>
              </w:rPr>
            </w:pPr>
            <w:r w:rsidRPr="00BF177A">
              <w:rPr>
                <w:sz w:val="18"/>
                <w:szCs w:val="18"/>
                <w:lang w:val="sq-AL"/>
              </w:rPr>
              <w:t>IRR</w:t>
            </w:r>
          </w:p>
        </w:tc>
        <w:tc>
          <w:tcPr>
            <w:tcW w:w="1350" w:type="dxa"/>
          </w:tcPr>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r w:rsidRPr="00BF177A">
              <w:rPr>
                <w:sz w:val="18"/>
                <w:szCs w:val="18"/>
                <w:lang w:val="sq-AL"/>
              </w:rPr>
              <w:t>10</w:t>
            </w:r>
          </w:p>
          <w:p w:rsidR="00970723" w:rsidRPr="00BF177A" w:rsidRDefault="00970723" w:rsidP="00390AA8">
            <w:pPr>
              <w:pStyle w:val="Paragrafi"/>
              <w:ind w:firstLine="0"/>
              <w:rPr>
                <w:sz w:val="18"/>
                <w:szCs w:val="18"/>
                <w:lang w:val="sq-AL"/>
              </w:rPr>
            </w:pPr>
            <w:r w:rsidRPr="00BF177A">
              <w:rPr>
                <w:sz w:val="18"/>
                <w:szCs w:val="18"/>
                <w:lang w:val="sq-AL"/>
              </w:rPr>
              <w:t>24</w:t>
            </w:r>
          </w:p>
          <w:p w:rsidR="00970723" w:rsidRPr="00BF177A" w:rsidRDefault="00970723" w:rsidP="00390AA8">
            <w:pPr>
              <w:pStyle w:val="Paragrafi"/>
              <w:ind w:firstLine="0"/>
              <w:rPr>
                <w:sz w:val="18"/>
                <w:szCs w:val="18"/>
                <w:lang w:val="sq-AL"/>
              </w:rPr>
            </w:pPr>
            <w:r w:rsidRPr="00BF177A">
              <w:rPr>
                <w:sz w:val="18"/>
                <w:szCs w:val="18"/>
                <w:lang w:val="sq-AL"/>
              </w:rPr>
              <w:t>41</w:t>
            </w:r>
          </w:p>
          <w:p w:rsidR="00970723" w:rsidRPr="00BF177A" w:rsidRDefault="00970723" w:rsidP="00390AA8">
            <w:pPr>
              <w:pStyle w:val="Paragrafi"/>
              <w:ind w:firstLine="0"/>
              <w:rPr>
                <w:sz w:val="18"/>
                <w:szCs w:val="18"/>
                <w:lang w:val="sq-AL"/>
              </w:rPr>
            </w:pPr>
            <w:r w:rsidRPr="00BF177A">
              <w:rPr>
                <w:sz w:val="18"/>
                <w:szCs w:val="18"/>
                <w:lang w:val="sq-AL"/>
              </w:rPr>
              <w:t>43</w:t>
            </w:r>
          </w:p>
          <w:p w:rsidR="00970723" w:rsidRPr="00BF177A" w:rsidRDefault="00970723" w:rsidP="00390AA8">
            <w:pPr>
              <w:pStyle w:val="Paragrafi"/>
              <w:ind w:firstLine="0"/>
              <w:rPr>
                <w:sz w:val="18"/>
                <w:szCs w:val="18"/>
                <w:lang w:val="sq-AL"/>
              </w:rPr>
            </w:pPr>
            <w:r w:rsidRPr="00BF177A">
              <w:rPr>
                <w:sz w:val="18"/>
                <w:szCs w:val="18"/>
                <w:lang w:val="sq-AL"/>
              </w:rPr>
              <w:t>44</w:t>
            </w:r>
          </w:p>
          <w:p w:rsidR="00970723" w:rsidRPr="00BF177A" w:rsidRDefault="00970723" w:rsidP="00390AA8">
            <w:pPr>
              <w:pStyle w:val="Paragrafi"/>
              <w:ind w:firstLine="0"/>
              <w:rPr>
                <w:sz w:val="18"/>
                <w:szCs w:val="18"/>
                <w:lang w:val="sq-AL"/>
              </w:rPr>
            </w:pPr>
            <w:r w:rsidRPr="00BF177A">
              <w:rPr>
                <w:sz w:val="18"/>
                <w:szCs w:val="18"/>
                <w:lang w:val="sq-AL"/>
              </w:rPr>
              <w:t>50</w:t>
            </w:r>
          </w:p>
          <w:p w:rsidR="00970723" w:rsidRPr="00BF177A" w:rsidRDefault="00970723" w:rsidP="00390AA8">
            <w:pPr>
              <w:pStyle w:val="Paragrafi"/>
              <w:ind w:firstLine="0"/>
              <w:rPr>
                <w:sz w:val="18"/>
                <w:szCs w:val="18"/>
                <w:lang w:val="sq-AL"/>
              </w:rPr>
            </w:pPr>
            <w:r w:rsidRPr="00BF177A">
              <w:rPr>
                <w:sz w:val="18"/>
                <w:szCs w:val="18"/>
                <w:lang w:val="sq-AL"/>
              </w:rPr>
              <w:t>51</w:t>
            </w:r>
          </w:p>
          <w:p w:rsidR="00970723" w:rsidRPr="00BF177A" w:rsidRDefault="00970723" w:rsidP="00390AA8">
            <w:pPr>
              <w:pStyle w:val="Paragrafi"/>
              <w:ind w:firstLine="0"/>
              <w:rPr>
                <w:sz w:val="18"/>
                <w:szCs w:val="18"/>
                <w:lang w:val="sq-AL"/>
              </w:rPr>
            </w:pPr>
            <w:r w:rsidRPr="00BF177A">
              <w:rPr>
                <w:sz w:val="18"/>
                <w:szCs w:val="18"/>
                <w:lang w:val="sq-AL"/>
              </w:rPr>
              <w:t>52</w:t>
            </w:r>
          </w:p>
          <w:p w:rsidR="00970723" w:rsidRPr="00BF177A" w:rsidRDefault="00970723" w:rsidP="00390AA8">
            <w:pPr>
              <w:pStyle w:val="Paragrafi"/>
              <w:ind w:firstLine="0"/>
              <w:rPr>
                <w:sz w:val="18"/>
                <w:szCs w:val="18"/>
                <w:lang w:val="sq-AL"/>
              </w:rPr>
            </w:pPr>
            <w:r w:rsidRPr="00BF177A">
              <w:rPr>
                <w:sz w:val="18"/>
                <w:szCs w:val="18"/>
                <w:lang w:val="sq-AL"/>
              </w:rPr>
              <w:t>53</w:t>
            </w:r>
          </w:p>
          <w:p w:rsidR="00970723" w:rsidRPr="00BF177A" w:rsidRDefault="00970723" w:rsidP="00390AA8">
            <w:pPr>
              <w:pStyle w:val="Paragrafi"/>
              <w:ind w:firstLine="0"/>
              <w:rPr>
                <w:sz w:val="18"/>
                <w:szCs w:val="18"/>
                <w:lang w:val="sq-AL"/>
              </w:rPr>
            </w:pPr>
            <w:r w:rsidRPr="00BF177A">
              <w:rPr>
                <w:sz w:val="18"/>
                <w:szCs w:val="18"/>
                <w:lang w:val="sq-AL"/>
              </w:rPr>
              <w:t>54</w:t>
            </w:r>
          </w:p>
          <w:p w:rsidR="00970723" w:rsidRPr="00BF177A" w:rsidRDefault="00970723" w:rsidP="00390AA8">
            <w:pPr>
              <w:pStyle w:val="Paragrafi"/>
              <w:ind w:firstLine="0"/>
              <w:rPr>
                <w:sz w:val="18"/>
                <w:szCs w:val="18"/>
                <w:lang w:val="sq-AL"/>
              </w:rPr>
            </w:pPr>
            <w:r w:rsidRPr="00BF177A">
              <w:rPr>
                <w:sz w:val="18"/>
                <w:szCs w:val="18"/>
                <w:lang w:val="sq-AL"/>
              </w:rPr>
              <w:t>55</w:t>
            </w:r>
          </w:p>
          <w:p w:rsidR="00970723" w:rsidRPr="00BF177A" w:rsidRDefault="00970723" w:rsidP="00390AA8">
            <w:pPr>
              <w:pStyle w:val="Paragrafi"/>
              <w:ind w:firstLine="0"/>
              <w:rPr>
                <w:sz w:val="18"/>
                <w:szCs w:val="18"/>
                <w:lang w:val="sq-AL"/>
              </w:rPr>
            </w:pPr>
            <w:r w:rsidRPr="00BF177A">
              <w:rPr>
                <w:sz w:val="18"/>
                <w:szCs w:val="18"/>
                <w:lang w:val="sq-AL"/>
              </w:rPr>
              <w:t>56</w:t>
            </w:r>
          </w:p>
          <w:p w:rsidR="00970723" w:rsidRPr="00BF177A" w:rsidRDefault="00970723" w:rsidP="00390AA8">
            <w:pPr>
              <w:pStyle w:val="Paragrafi"/>
              <w:ind w:firstLine="0"/>
              <w:rPr>
                <w:sz w:val="18"/>
                <w:szCs w:val="18"/>
                <w:lang w:val="sq-AL"/>
              </w:rPr>
            </w:pPr>
            <w:r w:rsidRPr="00BF177A">
              <w:rPr>
                <w:sz w:val="18"/>
                <w:szCs w:val="18"/>
                <w:lang w:val="sq-AL"/>
              </w:rPr>
              <w:t>63</w:t>
            </w:r>
          </w:p>
          <w:p w:rsidR="00970723" w:rsidRPr="00BF177A" w:rsidRDefault="00970723" w:rsidP="00390AA8">
            <w:pPr>
              <w:pStyle w:val="Paragrafi"/>
              <w:ind w:firstLine="0"/>
              <w:rPr>
                <w:sz w:val="18"/>
                <w:szCs w:val="18"/>
                <w:lang w:val="sq-AL"/>
              </w:rPr>
            </w:pPr>
            <w:r w:rsidRPr="00BF177A">
              <w:rPr>
                <w:sz w:val="18"/>
                <w:szCs w:val="18"/>
                <w:lang w:val="sq-AL"/>
              </w:rPr>
              <w:t>64</w:t>
            </w:r>
          </w:p>
          <w:p w:rsidR="00970723" w:rsidRPr="00BF177A" w:rsidRDefault="00970723" w:rsidP="00390AA8">
            <w:pPr>
              <w:pStyle w:val="Paragrafi"/>
              <w:ind w:firstLine="0"/>
              <w:rPr>
                <w:sz w:val="18"/>
                <w:szCs w:val="18"/>
                <w:lang w:val="sq-AL"/>
              </w:rPr>
            </w:pPr>
            <w:r w:rsidRPr="00BF177A">
              <w:rPr>
                <w:sz w:val="18"/>
                <w:szCs w:val="18"/>
                <w:lang w:val="sq-AL"/>
              </w:rPr>
              <w:t>65</w:t>
            </w:r>
          </w:p>
          <w:p w:rsidR="00970723" w:rsidRPr="00BF177A" w:rsidRDefault="00970723" w:rsidP="00390AA8">
            <w:pPr>
              <w:pStyle w:val="Paragrafi"/>
              <w:ind w:firstLine="0"/>
              <w:rPr>
                <w:sz w:val="18"/>
                <w:szCs w:val="18"/>
                <w:lang w:val="sq-AL"/>
              </w:rPr>
            </w:pPr>
            <w:r w:rsidRPr="00BF177A">
              <w:rPr>
                <w:sz w:val="18"/>
                <w:szCs w:val="18"/>
                <w:lang w:val="sq-AL"/>
              </w:rPr>
              <w:t>68</w:t>
            </w:r>
          </w:p>
          <w:p w:rsidR="00970723" w:rsidRPr="00BF177A" w:rsidRDefault="00970723" w:rsidP="00390AA8">
            <w:pPr>
              <w:pStyle w:val="Paragrafi"/>
              <w:ind w:firstLine="0"/>
              <w:rPr>
                <w:sz w:val="18"/>
                <w:szCs w:val="18"/>
                <w:lang w:val="sq-AL"/>
              </w:rPr>
            </w:pPr>
            <w:r w:rsidRPr="00BF177A">
              <w:rPr>
                <w:sz w:val="18"/>
                <w:szCs w:val="18"/>
                <w:lang w:val="sq-AL"/>
              </w:rPr>
              <w:t>70</w:t>
            </w:r>
          </w:p>
          <w:p w:rsidR="00970723" w:rsidRPr="00BF177A" w:rsidRDefault="00970723" w:rsidP="00390AA8">
            <w:pPr>
              <w:pStyle w:val="Paragrafi"/>
              <w:ind w:firstLine="0"/>
              <w:rPr>
                <w:sz w:val="18"/>
                <w:szCs w:val="18"/>
                <w:lang w:val="sq-AL"/>
              </w:rPr>
            </w:pPr>
            <w:r w:rsidRPr="00BF177A">
              <w:rPr>
                <w:sz w:val="18"/>
                <w:szCs w:val="18"/>
                <w:lang w:val="sq-AL"/>
              </w:rPr>
              <w:t>71</w:t>
            </w:r>
          </w:p>
          <w:p w:rsidR="00970723" w:rsidRPr="00BF177A" w:rsidRDefault="00970723" w:rsidP="00390AA8">
            <w:pPr>
              <w:pStyle w:val="Paragrafi"/>
              <w:ind w:firstLine="0"/>
              <w:rPr>
                <w:sz w:val="18"/>
                <w:szCs w:val="18"/>
                <w:lang w:val="sq-AL"/>
              </w:rPr>
            </w:pPr>
            <w:r w:rsidRPr="00BF177A">
              <w:rPr>
                <w:sz w:val="18"/>
                <w:szCs w:val="18"/>
                <w:lang w:val="sq-AL"/>
              </w:rPr>
              <w:t>72</w:t>
            </w:r>
          </w:p>
          <w:p w:rsidR="00970723" w:rsidRPr="00BF177A" w:rsidRDefault="00970723" w:rsidP="00390AA8">
            <w:pPr>
              <w:pStyle w:val="Paragrafi"/>
              <w:ind w:firstLine="0"/>
              <w:rPr>
                <w:sz w:val="18"/>
                <w:szCs w:val="18"/>
                <w:lang w:val="sq-AL"/>
              </w:rPr>
            </w:pPr>
            <w:r w:rsidRPr="00BF177A">
              <w:rPr>
                <w:sz w:val="18"/>
                <w:szCs w:val="18"/>
                <w:lang w:val="sq-AL"/>
              </w:rPr>
              <w:t>73</w:t>
            </w:r>
          </w:p>
          <w:p w:rsidR="00970723" w:rsidRPr="00BF177A" w:rsidRDefault="00970723" w:rsidP="00390AA8">
            <w:pPr>
              <w:pStyle w:val="Paragrafi"/>
              <w:ind w:firstLine="0"/>
              <w:rPr>
                <w:sz w:val="18"/>
                <w:szCs w:val="18"/>
                <w:lang w:val="sq-AL"/>
              </w:rPr>
            </w:pPr>
            <w:r w:rsidRPr="00BF177A">
              <w:rPr>
                <w:sz w:val="18"/>
                <w:szCs w:val="18"/>
                <w:lang w:val="sq-AL"/>
              </w:rPr>
              <w:t>74</w:t>
            </w:r>
          </w:p>
          <w:p w:rsidR="00970723" w:rsidRPr="00BF177A" w:rsidRDefault="00970723" w:rsidP="00390AA8">
            <w:pPr>
              <w:pStyle w:val="Paragrafi"/>
              <w:ind w:firstLine="0"/>
              <w:rPr>
                <w:sz w:val="18"/>
                <w:szCs w:val="18"/>
                <w:lang w:val="sq-AL"/>
              </w:rPr>
            </w:pPr>
            <w:r w:rsidRPr="00BF177A">
              <w:rPr>
                <w:sz w:val="18"/>
                <w:szCs w:val="18"/>
                <w:lang w:val="sq-AL"/>
              </w:rPr>
              <w:t>75</w:t>
            </w:r>
          </w:p>
          <w:p w:rsidR="00970723" w:rsidRPr="00BF177A" w:rsidRDefault="00970723" w:rsidP="00390AA8">
            <w:pPr>
              <w:pStyle w:val="Paragrafi"/>
              <w:ind w:firstLine="0"/>
              <w:rPr>
                <w:sz w:val="18"/>
                <w:szCs w:val="18"/>
                <w:lang w:val="sq-AL"/>
              </w:rPr>
            </w:pPr>
            <w:r w:rsidRPr="00BF177A">
              <w:rPr>
                <w:sz w:val="18"/>
                <w:szCs w:val="18"/>
                <w:lang w:val="sq-AL"/>
              </w:rPr>
              <w:t>76</w:t>
            </w:r>
          </w:p>
          <w:p w:rsidR="00970723" w:rsidRPr="00BF177A" w:rsidRDefault="00970723" w:rsidP="00390AA8">
            <w:pPr>
              <w:pStyle w:val="Paragrafi"/>
              <w:ind w:firstLine="0"/>
              <w:rPr>
                <w:sz w:val="18"/>
                <w:szCs w:val="18"/>
                <w:lang w:val="sq-AL"/>
              </w:rPr>
            </w:pPr>
            <w:r w:rsidRPr="00BF177A">
              <w:rPr>
                <w:sz w:val="18"/>
                <w:szCs w:val="18"/>
                <w:lang w:val="sq-AL"/>
              </w:rPr>
              <w:t>78</w:t>
            </w:r>
          </w:p>
          <w:p w:rsidR="00970723" w:rsidRPr="00BF177A" w:rsidRDefault="00970723" w:rsidP="00390AA8">
            <w:pPr>
              <w:pStyle w:val="Paragrafi"/>
              <w:ind w:firstLine="0"/>
              <w:rPr>
                <w:sz w:val="18"/>
                <w:szCs w:val="18"/>
                <w:lang w:val="sq-AL"/>
              </w:rPr>
            </w:pPr>
            <w:r w:rsidRPr="00BF177A">
              <w:rPr>
                <w:sz w:val="18"/>
                <w:szCs w:val="18"/>
                <w:lang w:val="sq-AL"/>
              </w:rPr>
              <w:t>79</w:t>
            </w:r>
          </w:p>
          <w:p w:rsidR="00970723" w:rsidRPr="00BF177A" w:rsidRDefault="00970723" w:rsidP="00390AA8">
            <w:pPr>
              <w:pStyle w:val="Paragrafi"/>
              <w:ind w:firstLine="0"/>
              <w:rPr>
                <w:sz w:val="18"/>
                <w:szCs w:val="18"/>
                <w:lang w:val="sq-AL"/>
              </w:rPr>
            </w:pPr>
            <w:r w:rsidRPr="00BF177A">
              <w:rPr>
                <w:sz w:val="18"/>
                <w:szCs w:val="18"/>
                <w:lang w:val="sq-AL"/>
              </w:rPr>
              <w:t>80</w:t>
            </w:r>
          </w:p>
          <w:p w:rsidR="00970723" w:rsidRPr="00BF177A" w:rsidRDefault="00970723" w:rsidP="00390AA8">
            <w:pPr>
              <w:pStyle w:val="Paragrafi"/>
              <w:ind w:firstLine="0"/>
              <w:rPr>
                <w:sz w:val="18"/>
                <w:szCs w:val="18"/>
                <w:lang w:val="sq-AL"/>
              </w:rPr>
            </w:pPr>
            <w:r w:rsidRPr="00BF177A">
              <w:rPr>
                <w:sz w:val="18"/>
                <w:szCs w:val="18"/>
                <w:lang w:val="sq-AL"/>
              </w:rPr>
              <w:t>81</w:t>
            </w:r>
          </w:p>
          <w:p w:rsidR="00970723" w:rsidRPr="00BF177A" w:rsidRDefault="00970723" w:rsidP="00390AA8">
            <w:pPr>
              <w:pStyle w:val="Paragrafi"/>
              <w:ind w:firstLine="0"/>
              <w:rPr>
                <w:sz w:val="18"/>
                <w:szCs w:val="18"/>
                <w:lang w:val="sq-AL"/>
              </w:rPr>
            </w:pPr>
            <w:r w:rsidRPr="00BF177A">
              <w:rPr>
                <w:sz w:val="18"/>
                <w:szCs w:val="18"/>
                <w:lang w:val="sq-AL"/>
              </w:rPr>
              <w:t>82</w:t>
            </w:r>
          </w:p>
          <w:p w:rsidR="00970723" w:rsidRPr="00BF177A" w:rsidRDefault="00970723" w:rsidP="00390AA8">
            <w:pPr>
              <w:pStyle w:val="Paragrafi"/>
              <w:ind w:firstLine="0"/>
              <w:rPr>
                <w:sz w:val="18"/>
                <w:szCs w:val="18"/>
                <w:lang w:val="sq-AL"/>
              </w:rPr>
            </w:pPr>
            <w:r w:rsidRPr="00BF177A">
              <w:rPr>
                <w:sz w:val="18"/>
                <w:szCs w:val="18"/>
                <w:lang w:val="sq-AL"/>
              </w:rPr>
              <w:t>83</w:t>
            </w:r>
          </w:p>
          <w:p w:rsidR="00970723" w:rsidRPr="00BF177A" w:rsidRDefault="00970723" w:rsidP="00390AA8">
            <w:pPr>
              <w:pStyle w:val="Paragrafi"/>
              <w:ind w:firstLine="0"/>
              <w:rPr>
                <w:sz w:val="18"/>
                <w:szCs w:val="18"/>
                <w:lang w:val="sq-AL"/>
              </w:rPr>
            </w:pPr>
            <w:r w:rsidRPr="00BF177A">
              <w:rPr>
                <w:sz w:val="18"/>
                <w:szCs w:val="18"/>
                <w:lang w:val="sq-AL"/>
              </w:rPr>
              <w:t>84</w:t>
            </w:r>
          </w:p>
          <w:p w:rsidR="00970723" w:rsidRPr="00BF177A" w:rsidRDefault="00970723" w:rsidP="00390AA8">
            <w:pPr>
              <w:pStyle w:val="Paragrafi"/>
              <w:ind w:firstLine="0"/>
              <w:rPr>
                <w:sz w:val="18"/>
                <w:szCs w:val="18"/>
                <w:lang w:val="sq-AL"/>
              </w:rPr>
            </w:pPr>
            <w:r w:rsidRPr="00BF177A">
              <w:rPr>
                <w:sz w:val="18"/>
                <w:szCs w:val="18"/>
                <w:lang w:val="sq-AL"/>
              </w:rPr>
              <w:t>85</w:t>
            </w:r>
          </w:p>
          <w:p w:rsidR="00970723" w:rsidRPr="00BF177A" w:rsidRDefault="00970723" w:rsidP="00390AA8">
            <w:pPr>
              <w:pStyle w:val="Paragrafi"/>
              <w:ind w:firstLine="0"/>
              <w:rPr>
                <w:sz w:val="18"/>
                <w:szCs w:val="18"/>
                <w:lang w:val="sq-AL"/>
              </w:rPr>
            </w:pPr>
            <w:r w:rsidRPr="00BF177A">
              <w:rPr>
                <w:sz w:val="18"/>
                <w:szCs w:val="18"/>
                <w:lang w:val="sq-AL"/>
              </w:rPr>
              <w:t>86</w:t>
            </w:r>
          </w:p>
          <w:p w:rsidR="00970723" w:rsidRPr="00BF177A" w:rsidRDefault="00970723" w:rsidP="00390AA8">
            <w:pPr>
              <w:pStyle w:val="Paragrafi"/>
              <w:ind w:firstLine="0"/>
              <w:rPr>
                <w:sz w:val="18"/>
                <w:szCs w:val="18"/>
                <w:lang w:val="sq-AL"/>
              </w:rPr>
            </w:pPr>
            <w:r w:rsidRPr="00BF177A">
              <w:rPr>
                <w:sz w:val="18"/>
                <w:szCs w:val="18"/>
                <w:lang w:val="sq-AL"/>
              </w:rPr>
              <w:t>87</w:t>
            </w:r>
          </w:p>
          <w:p w:rsidR="00970723" w:rsidRPr="00BF177A" w:rsidRDefault="00970723" w:rsidP="00390AA8">
            <w:pPr>
              <w:pStyle w:val="Paragrafi"/>
              <w:ind w:firstLine="0"/>
              <w:rPr>
                <w:sz w:val="18"/>
                <w:szCs w:val="18"/>
                <w:lang w:val="sq-AL"/>
              </w:rPr>
            </w:pPr>
            <w:r w:rsidRPr="00BF177A">
              <w:rPr>
                <w:sz w:val="18"/>
                <w:szCs w:val="18"/>
                <w:lang w:val="sq-AL"/>
              </w:rPr>
              <w:t>88</w:t>
            </w:r>
          </w:p>
          <w:p w:rsidR="00970723" w:rsidRPr="00BF177A" w:rsidRDefault="00970723" w:rsidP="00390AA8">
            <w:pPr>
              <w:pStyle w:val="Paragrafi"/>
              <w:ind w:firstLine="0"/>
              <w:rPr>
                <w:sz w:val="18"/>
                <w:szCs w:val="18"/>
                <w:lang w:val="sq-AL"/>
              </w:rPr>
            </w:pPr>
            <w:r w:rsidRPr="00BF177A">
              <w:rPr>
                <w:sz w:val="18"/>
                <w:szCs w:val="18"/>
                <w:lang w:val="sq-AL"/>
              </w:rPr>
              <w:t>94</w:t>
            </w:r>
          </w:p>
          <w:p w:rsidR="00970723" w:rsidRPr="00BF177A" w:rsidRDefault="00970723" w:rsidP="00390AA8">
            <w:pPr>
              <w:pStyle w:val="Paragrafi"/>
              <w:ind w:firstLine="0"/>
              <w:rPr>
                <w:sz w:val="18"/>
                <w:szCs w:val="18"/>
                <w:lang w:val="sq-AL"/>
              </w:rPr>
            </w:pPr>
            <w:r w:rsidRPr="00BF177A">
              <w:rPr>
                <w:sz w:val="18"/>
                <w:szCs w:val="18"/>
                <w:lang w:val="sq-AL"/>
              </w:rPr>
              <w:t>96</w:t>
            </w:r>
          </w:p>
          <w:p w:rsidR="00970723" w:rsidRPr="00BF177A" w:rsidRDefault="00970723" w:rsidP="00390AA8">
            <w:pPr>
              <w:pStyle w:val="Paragrafi"/>
              <w:ind w:firstLine="0"/>
              <w:rPr>
                <w:sz w:val="18"/>
                <w:szCs w:val="18"/>
                <w:lang w:val="sq-AL"/>
              </w:rPr>
            </w:pPr>
            <w:r w:rsidRPr="00BF177A">
              <w:rPr>
                <w:sz w:val="18"/>
                <w:szCs w:val="18"/>
                <w:lang w:val="sq-AL"/>
              </w:rPr>
              <w:t>97</w:t>
            </w:r>
          </w:p>
          <w:p w:rsidR="00970723" w:rsidRPr="00BF177A" w:rsidRDefault="00970723" w:rsidP="00390AA8">
            <w:pPr>
              <w:pStyle w:val="Paragrafi"/>
              <w:ind w:firstLine="0"/>
              <w:rPr>
                <w:sz w:val="18"/>
                <w:szCs w:val="18"/>
                <w:lang w:val="sq-AL"/>
              </w:rPr>
            </w:pPr>
            <w:r w:rsidRPr="00BF177A">
              <w:rPr>
                <w:sz w:val="18"/>
                <w:szCs w:val="18"/>
                <w:lang w:val="sq-AL"/>
              </w:rPr>
              <w:t>99</w:t>
            </w:r>
          </w:p>
        </w:tc>
        <w:tc>
          <w:tcPr>
            <w:tcW w:w="1440" w:type="dxa"/>
          </w:tcPr>
          <w:p w:rsidR="00970723" w:rsidRPr="00BF177A" w:rsidRDefault="00970723" w:rsidP="00390AA8">
            <w:pPr>
              <w:pStyle w:val="Paragrafi"/>
              <w:ind w:firstLine="0"/>
              <w:rPr>
                <w:sz w:val="18"/>
                <w:szCs w:val="18"/>
                <w:lang w:val="sq-AL"/>
              </w:rPr>
            </w:pP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1</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3</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5</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6</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7</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3</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2</w:t>
            </w:r>
            <w:r w:rsidRPr="00BF177A">
              <w:rPr>
                <w:sz w:val="18"/>
                <w:szCs w:val="18"/>
                <w:lang w:val="sq-AL"/>
              </w:rPr>
              <w:t>, 1</w:t>
            </w:r>
            <w:r w:rsidRPr="00BF177A">
              <w:rPr>
                <w:sz w:val="18"/>
                <w:szCs w:val="18"/>
                <w:vertAlign w:val="sub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bscript"/>
                <w:lang w:val="sq-AL"/>
              </w:rPr>
              <w:t>8</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9</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10</w:t>
            </w:r>
            <w:r w:rsidRPr="00BF177A">
              <w:rPr>
                <w:sz w:val="18"/>
                <w:szCs w:val="18"/>
                <w:lang w:val="sq-AL"/>
              </w:rPr>
              <w:t>, 1</w:t>
            </w:r>
            <w:r w:rsidRPr="00BF177A">
              <w:rPr>
                <w:sz w:val="18"/>
                <w:szCs w:val="18"/>
                <w:vertAlign w:val="superscript"/>
                <w:lang w:val="sq-AL"/>
              </w:rPr>
              <w:t>11</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4</w:t>
            </w:r>
            <w:r w:rsidRPr="00BF177A">
              <w:rPr>
                <w:sz w:val="18"/>
                <w:szCs w:val="18"/>
                <w:lang w:val="sq-AL"/>
              </w:rPr>
              <w:t>, 1</w:t>
            </w:r>
            <w:r w:rsidRPr="00BF177A">
              <w:rPr>
                <w:sz w:val="18"/>
                <w:szCs w:val="18"/>
                <w:vertAlign w:val="superscript"/>
                <w:lang w:val="sq-AL"/>
              </w:rPr>
              <w:t>12</w:t>
            </w:r>
            <w:r w:rsidRPr="00BF177A">
              <w:rPr>
                <w:sz w:val="18"/>
                <w:szCs w:val="18"/>
                <w:lang w:val="sq-AL"/>
              </w:rPr>
              <w:t>, 1</w:t>
            </w:r>
            <w:r w:rsidRPr="00BF177A">
              <w:rPr>
                <w:sz w:val="18"/>
                <w:szCs w:val="18"/>
                <w:vertAlign w:val="superscript"/>
                <w:lang w:val="sq-AL"/>
              </w:rPr>
              <w:t>13</w:t>
            </w:r>
            <w:r w:rsidRPr="00BF177A">
              <w:rPr>
                <w:sz w:val="18"/>
                <w:szCs w:val="18"/>
                <w:lang w:val="sq-AL"/>
              </w:rPr>
              <w:t>, 1</w:t>
            </w:r>
            <w:r w:rsidRPr="00BF177A">
              <w:rPr>
                <w:sz w:val="18"/>
                <w:szCs w:val="18"/>
                <w:vertAlign w:val="superscript"/>
                <w:lang w:val="sq-AL"/>
              </w:rPr>
              <w:t>14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15</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7</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6</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1</w:t>
            </w:r>
            <w:r w:rsidRPr="00BF177A">
              <w:rPr>
                <w:sz w:val="18"/>
                <w:szCs w:val="18"/>
                <w:lang w:val="sq-AL"/>
              </w:rPr>
              <w:t>, 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18</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16</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9</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17</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2</w:t>
            </w:r>
            <w:r w:rsidRPr="00BF177A">
              <w:rPr>
                <w:sz w:val="18"/>
                <w:szCs w:val="18"/>
                <w:lang w:val="sq-AL"/>
              </w:rPr>
              <w:t>, 1</w:t>
            </w:r>
            <w:r w:rsidRPr="00BF177A">
              <w:rPr>
                <w:sz w:val="18"/>
                <w:szCs w:val="18"/>
                <w:vertAlign w:val="superscript"/>
                <w:lang w:val="sq-AL"/>
              </w:rPr>
              <w:t>3</w:t>
            </w:r>
            <w:r w:rsidRPr="00BF177A">
              <w:rPr>
                <w:sz w:val="18"/>
                <w:szCs w:val="18"/>
                <w:lang w:val="sq-AL"/>
              </w:rPr>
              <w:t>, 1</w:t>
            </w:r>
            <w:r w:rsidRPr="00BF177A">
              <w:rPr>
                <w:sz w:val="18"/>
                <w:szCs w:val="18"/>
                <w:vertAlign w:val="superscript"/>
                <w:lang w:val="sq-AL"/>
              </w:rPr>
              <w:t>4</w:t>
            </w:r>
          </w:p>
          <w:p w:rsidR="00970723" w:rsidRPr="00BF177A" w:rsidRDefault="00970723" w:rsidP="00390AA8">
            <w:pPr>
              <w:pStyle w:val="Paragrafi"/>
              <w:ind w:firstLine="0"/>
              <w:rPr>
                <w:sz w:val="18"/>
                <w:szCs w:val="18"/>
                <w:lang w:val="sq-AL"/>
              </w:rPr>
            </w:pPr>
            <w:r w:rsidRPr="00BF177A">
              <w:rPr>
                <w:sz w:val="18"/>
                <w:szCs w:val="18"/>
                <w:lang w:val="sq-AL"/>
              </w:rPr>
              <w:t>1</w:t>
            </w:r>
            <w:r w:rsidRPr="00BF177A">
              <w:rPr>
                <w:sz w:val="18"/>
                <w:szCs w:val="18"/>
                <w:vertAlign w:val="superscript"/>
                <w:lang w:val="sq-AL"/>
              </w:rPr>
              <w:t>4</w:t>
            </w:r>
          </w:p>
        </w:tc>
      </w:tr>
    </w:tbl>
    <w:p w:rsidR="00970723" w:rsidRPr="007542C3" w:rsidRDefault="00970723" w:rsidP="00970723">
      <w:pPr>
        <w:pStyle w:val="Paragrafi"/>
        <w:rPr>
          <w:lang w:val="sq-AL"/>
        </w:rPr>
      </w:pPr>
    </w:p>
    <w:p w:rsidR="00124CB5" w:rsidRPr="007542C3" w:rsidRDefault="00124CB5" w:rsidP="00970723">
      <w:pPr>
        <w:pStyle w:val="Paragrafi"/>
        <w:rPr>
          <w:lang w:val="sq-AL"/>
        </w:rPr>
      </w:pPr>
    </w:p>
    <w:p w:rsidR="00970723" w:rsidRPr="007542C3" w:rsidRDefault="00C02DE6" w:rsidP="00545AD5">
      <w:pPr>
        <w:pStyle w:val="Paragrafi"/>
        <w:jc w:val="right"/>
        <w:rPr>
          <w:lang w:val="sq-AL"/>
        </w:rPr>
      </w:pPr>
      <w:r w:rsidRPr="007542C3">
        <w:rPr>
          <w:lang w:val="sq-AL"/>
        </w:rPr>
        <w:t>Tabela 1</w:t>
      </w:r>
      <w:r w:rsidRPr="007542C3">
        <w:rPr>
          <w:vertAlign w:val="subscript"/>
          <w:lang w:val="sq-AL"/>
        </w:rPr>
        <w:t>1</w:t>
      </w:r>
    </w:p>
    <w:p w:rsidR="00C02DE6" w:rsidRPr="007542C3" w:rsidRDefault="00C02DE6" w:rsidP="00970723">
      <w:pPr>
        <w:pStyle w:val="Paragrafi"/>
        <w:rPr>
          <w:lang w:val="sq-AL"/>
        </w:rPr>
      </w:pPr>
      <w:r w:rsidRPr="007542C3">
        <w:rPr>
          <w:lang w:val="sq-AL"/>
        </w:rPr>
        <w:t>Gabariti nd</w:t>
      </w:r>
      <w:r w:rsidRPr="007542C3">
        <w:rPr>
          <w:rFonts w:ascii="Times New Roman" w:hAnsi="Times New Roman"/>
          <w:lang w:val="sq-AL"/>
        </w:rPr>
        <w:t>ë</w:t>
      </w:r>
      <w:r w:rsidRPr="007542C3">
        <w:rPr>
          <w:lang w:val="sq-AL"/>
        </w:rPr>
        <w:t>rkomb</w:t>
      </w:r>
      <w:r w:rsidRPr="007542C3">
        <w:rPr>
          <w:rFonts w:ascii="Times New Roman" w:hAnsi="Times New Roman"/>
          <w:lang w:val="sq-AL"/>
        </w:rPr>
        <w:t>ë</w:t>
      </w:r>
      <w:r w:rsidRPr="007542C3">
        <w:rPr>
          <w:lang w:val="sq-AL"/>
        </w:rPr>
        <w:t>tar i ngarkes</w:t>
      </w:r>
      <w:r w:rsidRPr="007542C3">
        <w:rPr>
          <w:rFonts w:ascii="Times New Roman" w:hAnsi="Times New Roman"/>
          <w:lang w:val="sq-AL"/>
        </w:rPr>
        <w:t>ë</w:t>
      </w:r>
      <w:r w:rsidRPr="007542C3">
        <w:rPr>
          <w:lang w:val="sq-AL"/>
        </w:rPr>
        <w:t>s</w:t>
      </w:r>
    </w:p>
    <w:p w:rsidR="00C02DE6" w:rsidRPr="007542C3" w:rsidRDefault="00C02DE6" w:rsidP="00970723">
      <w:pPr>
        <w:pStyle w:val="Paragrafi"/>
        <w:rPr>
          <w:rFonts w:ascii="Times New Roman" w:hAnsi="Times New Roman"/>
          <w:lang w:val="sq-AL"/>
        </w:rPr>
      </w:pPr>
      <w:r w:rsidRPr="007542C3">
        <w:rPr>
          <w:lang w:val="sq-AL"/>
        </w:rPr>
        <w:t>P</w:t>
      </w:r>
      <w:r w:rsidRPr="007542C3">
        <w:rPr>
          <w:rFonts w:ascii="Times New Roman" w:hAnsi="Times New Roman"/>
          <w:lang w:val="sq-AL"/>
        </w:rPr>
        <w:t>ë</w:t>
      </w:r>
      <w:r w:rsidRPr="007542C3">
        <w:rPr>
          <w:lang w:val="sq-AL"/>
        </w:rPr>
        <w:t>r t</w:t>
      </w:r>
      <w:r w:rsidRPr="007542C3">
        <w:rPr>
          <w:rFonts w:ascii="Times New Roman" w:hAnsi="Times New Roman"/>
          <w:lang w:val="sq-AL"/>
        </w:rPr>
        <w:t>ë</w:t>
      </w:r>
      <w:r w:rsidRPr="007542C3">
        <w:rPr>
          <w:lang w:val="sq-AL"/>
        </w:rPr>
        <w:t xml:space="preserve"> gjith</w:t>
      </w:r>
      <w:r w:rsidRPr="007542C3">
        <w:rPr>
          <w:rFonts w:ascii="Times New Roman" w:hAnsi="Times New Roman"/>
          <w:lang w:val="sq-AL"/>
        </w:rPr>
        <w:t xml:space="preserve">a linjat me përjashtim të linjave </w:t>
      </w:r>
    </w:p>
    <w:p w:rsidR="00C02DE6" w:rsidRPr="007542C3" w:rsidRDefault="00C02DE6" w:rsidP="00970723">
      <w:pPr>
        <w:pStyle w:val="Paragrafi"/>
        <w:rPr>
          <w:rFonts w:ascii="Times New Roman" w:hAnsi="Times New Roman"/>
          <w:lang w:val="sq-AL"/>
        </w:rPr>
      </w:pPr>
      <w:r w:rsidRPr="007542C3">
        <w:rPr>
          <w:rFonts w:ascii="Times New Roman" w:hAnsi="Times New Roman"/>
          <w:lang w:val="sq-AL"/>
        </w:rPr>
        <w:t>- Britanisë së Madhe (tabela 1</w:t>
      </w:r>
      <w:r w:rsidRPr="007542C3">
        <w:rPr>
          <w:rFonts w:ascii="Times New Roman" w:hAnsi="Times New Roman"/>
          <w:vertAlign w:val="subscript"/>
          <w:lang w:val="sq-AL"/>
        </w:rPr>
        <w:t>8</w:t>
      </w:r>
      <w:r w:rsidRPr="007542C3">
        <w:rPr>
          <w:rFonts w:ascii="Times New Roman" w:hAnsi="Times New Roman"/>
          <w:lang w:val="sq-AL"/>
        </w:rPr>
        <w:t>)</w:t>
      </w:r>
    </w:p>
    <w:p w:rsidR="00C02DE6" w:rsidRPr="007542C3" w:rsidRDefault="00C02DE6" w:rsidP="00970723">
      <w:pPr>
        <w:pStyle w:val="Paragrafi"/>
        <w:rPr>
          <w:lang w:val="sq-AL"/>
        </w:rPr>
      </w:pPr>
      <w:r w:rsidRPr="007542C3">
        <w:rPr>
          <w:rFonts w:ascii="Times New Roman" w:hAnsi="Times New Roman"/>
          <w:lang w:val="sq-AL"/>
        </w:rPr>
        <w:t>- Iranit (tabela 1</w:t>
      </w:r>
      <w:r w:rsidRPr="007542C3">
        <w:rPr>
          <w:rFonts w:ascii="Times New Roman" w:hAnsi="Times New Roman"/>
          <w:vertAlign w:val="subscript"/>
          <w:lang w:val="sq-AL"/>
        </w:rPr>
        <w:t>17</w:t>
      </w:r>
      <w:r w:rsidRPr="007542C3">
        <w:rPr>
          <w:rFonts w:ascii="Times New Roman" w:hAnsi="Times New Roman"/>
          <w:lang w:val="sq-AL"/>
        </w:rPr>
        <w:t>)</w:t>
      </w:r>
    </w:p>
    <w:p w:rsidR="00970723" w:rsidRPr="007542C3" w:rsidRDefault="00E60753" w:rsidP="00970723">
      <w:pPr>
        <w:pStyle w:val="Paragrafi"/>
        <w:rPr>
          <w:lang w:val="sq-AL"/>
        </w:rPr>
      </w:pPr>
      <w:r>
        <w:rPr>
          <w:noProof/>
        </w:rPr>
        <w:pict>
          <v:shape id="Picture 4" o:spid="_x0000_s1648" type="#_x0000_t75" style="position:absolute;left:0;text-align:left;margin-left:23.5pt;margin-top:34.65pt;width:388.5pt;height:353.9pt;rotation:-91;z-index:251597824;visibility:visible">
            <v:imagedata r:id="rId94" o:title="" croptop="12143f" cropbottom="6310f" cropright="15669f"/>
            <w10:wrap type="topAndBottom"/>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BF177A">
      <w:pPr>
        <w:pStyle w:val="Paragrafi"/>
        <w:jc w:val="right"/>
        <w:rPr>
          <w:lang w:val="sq-AL"/>
        </w:rPr>
      </w:pPr>
      <w:r w:rsidRPr="007542C3">
        <w:rPr>
          <w:lang w:val="sq-AL"/>
        </w:rPr>
        <w:br w:type="page"/>
        <w:t>Tabela 1</w:t>
      </w:r>
      <w:r w:rsidRPr="007542C3">
        <w:rPr>
          <w:vertAlign w:val="subscript"/>
          <w:lang w:val="sq-AL"/>
        </w:rPr>
        <w:t>1a</w:t>
      </w:r>
    </w:p>
    <w:p w:rsidR="00970723" w:rsidRPr="007542C3" w:rsidRDefault="00545AD5" w:rsidP="000B1153">
      <w:pPr>
        <w:pStyle w:val="TitulliTitull"/>
      </w:pPr>
      <w:r w:rsidRPr="007542C3">
        <w:t>GJYSMA E GJERËSISË S</w:t>
      </w:r>
      <w:r w:rsidRPr="007542C3">
        <w:rPr>
          <w:rFonts w:ascii="Times New Roman" w:hAnsi="Times New Roman"/>
        </w:rPr>
        <w:t>Ë</w:t>
      </w:r>
      <w:r w:rsidRPr="007542C3">
        <w:t xml:space="preserve"> GABARITIT</w:t>
      </w:r>
    </w:p>
    <w:p w:rsidR="00545AD5" w:rsidRPr="007542C3" w:rsidRDefault="00545AD5" w:rsidP="00545AD5">
      <w:pPr>
        <w:pStyle w:val="Paragrafi"/>
        <w:jc w:val="center"/>
        <w:rPr>
          <w:lang w:val="sq-AL"/>
        </w:rPr>
      </w:pPr>
    </w:p>
    <w:tbl>
      <w:tblPr>
        <w:tblW w:w="97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1260"/>
        <w:gridCol w:w="1260"/>
        <w:gridCol w:w="1080"/>
        <w:gridCol w:w="1260"/>
        <w:gridCol w:w="1260"/>
        <w:gridCol w:w="1260"/>
        <w:gridCol w:w="1260"/>
      </w:tblGrid>
      <w:tr w:rsidR="00970723" w:rsidRPr="00BF177A" w:rsidTr="00225B9E">
        <w:trPr>
          <w:jc w:val="center"/>
        </w:trPr>
        <w:tc>
          <w:tcPr>
            <w:tcW w:w="1080" w:type="dxa"/>
          </w:tcPr>
          <w:p w:rsidR="00970723" w:rsidRPr="00BF177A" w:rsidRDefault="00970723" w:rsidP="008A7EB1">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 xml:space="preserve">sia mbi nivelin e </w:t>
            </w:r>
            <w:r w:rsidR="00D35C07" w:rsidRPr="00BF177A">
              <w:rPr>
                <w:b/>
                <w:sz w:val="18"/>
                <w:szCs w:val="18"/>
                <w:lang w:val="sq-AL"/>
              </w:rPr>
              <w:t>kokës së</w:t>
            </w:r>
            <w:r w:rsidRPr="00BF177A">
              <w:rPr>
                <w:b/>
                <w:sz w:val="18"/>
                <w:szCs w:val="18"/>
                <w:lang w:val="sq-AL"/>
              </w:rPr>
              <w:t xml:space="preserve"> </w:t>
            </w:r>
            <w:r w:rsidR="00D108A4" w:rsidRPr="00BF177A">
              <w:rPr>
                <w:b/>
                <w:sz w:val="18"/>
                <w:szCs w:val="18"/>
                <w:lang w:val="sq-AL"/>
              </w:rPr>
              <w:t>shinës</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524A67" w:rsidP="008A7EB1">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w:t>
            </w:r>
            <w:r w:rsidR="00D35C07" w:rsidRPr="00BF177A">
              <w:rPr>
                <w:b/>
                <w:sz w:val="18"/>
                <w:szCs w:val="18"/>
                <w:lang w:val="sq-AL"/>
              </w:rPr>
              <w:t>gjerë</w:t>
            </w:r>
            <w:r w:rsidR="00970723" w:rsidRPr="00BF177A">
              <w:rPr>
                <w:b/>
                <w:sz w:val="18"/>
                <w:szCs w:val="18"/>
                <w:lang w:val="sq-AL"/>
              </w:rPr>
              <w:t>sia korresponduese</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970723" w:rsidP="008A7EB1">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sia</w:t>
            </w:r>
          </w:p>
          <w:p w:rsidR="00970723" w:rsidRPr="00BF177A" w:rsidRDefault="00970723" w:rsidP="008A7EB1">
            <w:pPr>
              <w:pStyle w:val="Paragrafi"/>
              <w:ind w:firstLine="0"/>
              <w:jc w:val="center"/>
              <w:rPr>
                <w:b/>
                <w:sz w:val="18"/>
                <w:szCs w:val="18"/>
                <w:lang w:val="sq-AL"/>
              </w:rPr>
            </w:pPr>
            <w:r w:rsidRPr="00BF177A">
              <w:rPr>
                <w:b/>
                <w:sz w:val="18"/>
                <w:szCs w:val="18"/>
                <w:lang w:val="sq-AL"/>
              </w:rPr>
              <w:t>mbi</w:t>
            </w:r>
          </w:p>
          <w:p w:rsidR="00970723" w:rsidRPr="00BF177A" w:rsidRDefault="00970723" w:rsidP="008A7EB1">
            <w:pPr>
              <w:pStyle w:val="Paragrafi"/>
              <w:ind w:firstLine="0"/>
              <w:jc w:val="center"/>
              <w:rPr>
                <w:b/>
                <w:sz w:val="18"/>
                <w:szCs w:val="18"/>
                <w:lang w:val="sq-AL"/>
              </w:rPr>
            </w:pPr>
            <w:r w:rsidRPr="00BF177A">
              <w:rPr>
                <w:b/>
                <w:sz w:val="18"/>
                <w:szCs w:val="18"/>
                <w:lang w:val="sq-AL"/>
              </w:rPr>
              <w:t xml:space="preserve">nivelin e </w:t>
            </w:r>
            <w:r w:rsidR="00D35C07" w:rsidRPr="00BF177A">
              <w:rPr>
                <w:b/>
                <w:sz w:val="18"/>
                <w:szCs w:val="18"/>
                <w:lang w:val="sq-AL"/>
              </w:rPr>
              <w:t>kokës së</w:t>
            </w:r>
            <w:r w:rsidRPr="00BF177A">
              <w:rPr>
                <w:b/>
                <w:sz w:val="18"/>
                <w:szCs w:val="18"/>
                <w:lang w:val="sq-AL"/>
              </w:rPr>
              <w:t xml:space="preserve"> </w:t>
            </w:r>
            <w:r w:rsidR="00D108A4" w:rsidRPr="00BF177A">
              <w:rPr>
                <w:b/>
                <w:sz w:val="18"/>
                <w:szCs w:val="18"/>
                <w:lang w:val="sq-AL"/>
              </w:rPr>
              <w:t>shinës</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080" w:type="dxa"/>
          </w:tcPr>
          <w:p w:rsidR="00970723" w:rsidRPr="00BF177A" w:rsidRDefault="00524A67" w:rsidP="008A7EB1">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w:t>
            </w:r>
            <w:r w:rsidR="00D35C07" w:rsidRPr="00BF177A">
              <w:rPr>
                <w:b/>
                <w:sz w:val="18"/>
                <w:szCs w:val="18"/>
                <w:lang w:val="sq-AL"/>
              </w:rPr>
              <w:t>gjerë</w:t>
            </w:r>
            <w:r w:rsidR="00970723" w:rsidRPr="00BF177A">
              <w:rPr>
                <w:b/>
                <w:sz w:val="18"/>
                <w:szCs w:val="18"/>
                <w:lang w:val="sq-AL"/>
              </w:rPr>
              <w:t>sia korresponduese</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970723" w:rsidP="008A7EB1">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sia mbi nivelin e kok</w:t>
            </w:r>
            <w:r w:rsidR="00D35C07" w:rsidRPr="00BF177A">
              <w:rPr>
                <w:rFonts w:ascii="Times New Roman" w:hAnsi="Times New Roman"/>
                <w:b/>
                <w:sz w:val="18"/>
                <w:szCs w:val="18"/>
                <w:lang w:val="sq-AL"/>
              </w:rPr>
              <w:t>ë</w:t>
            </w:r>
            <w:r w:rsidRPr="00BF177A">
              <w:rPr>
                <w:b/>
                <w:sz w:val="18"/>
                <w:szCs w:val="18"/>
                <w:lang w:val="sq-AL"/>
              </w:rPr>
              <w:t>s s</w:t>
            </w:r>
            <w:r w:rsidR="00D35C07" w:rsidRPr="00BF177A">
              <w:rPr>
                <w:rFonts w:ascii="Times New Roman" w:hAnsi="Times New Roman"/>
                <w:b/>
                <w:sz w:val="18"/>
                <w:szCs w:val="18"/>
                <w:lang w:val="sq-AL"/>
              </w:rPr>
              <w:t>ë</w:t>
            </w:r>
            <w:r w:rsidRPr="00BF177A">
              <w:rPr>
                <w:b/>
                <w:sz w:val="18"/>
                <w:szCs w:val="18"/>
                <w:lang w:val="sq-AL"/>
              </w:rPr>
              <w:t xml:space="preserve"> shin</w:t>
            </w:r>
            <w:r w:rsidR="00D35C07" w:rsidRPr="00BF177A">
              <w:rPr>
                <w:rFonts w:ascii="Times New Roman" w:hAnsi="Times New Roman"/>
                <w:b/>
                <w:sz w:val="18"/>
                <w:szCs w:val="18"/>
                <w:lang w:val="sq-AL"/>
              </w:rPr>
              <w:t>ë</w:t>
            </w:r>
            <w:r w:rsidRPr="00BF177A">
              <w:rPr>
                <w:b/>
                <w:sz w:val="18"/>
                <w:szCs w:val="18"/>
                <w:lang w:val="sq-AL"/>
              </w:rPr>
              <w:t>s</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524A67" w:rsidP="008A7EB1">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gjer</w:t>
            </w:r>
            <w:r w:rsidR="00D35C07" w:rsidRPr="00BF177A">
              <w:rPr>
                <w:rFonts w:ascii="Times New Roman" w:hAnsi="Times New Roman"/>
                <w:b/>
                <w:sz w:val="18"/>
                <w:szCs w:val="18"/>
                <w:lang w:val="sq-AL"/>
              </w:rPr>
              <w:t>ë</w:t>
            </w:r>
            <w:r w:rsidR="00970723" w:rsidRPr="00BF177A">
              <w:rPr>
                <w:b/>
                <w:sz w:val="18"/>
                <w:szCs w:val="18"/>
                <w:lang w:val="sq-AL"/>
              </w:rPr>
              <w:t>sia korresponduese</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970723" w:rsidP="008A7EB1">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sia mbi nivelin e kok</w:t>
            </w:r>
            <w:r w:rsidR="00D35C07" w:rsidRPr="00BF177A">
              <w:rPr>
                <w:rFonts w:ascii="Times New Roman" w:hAnsi="Times New Roman"/>
                <w:b/>
                <w:sz w:val="18"/>
                <w:szCs w:val="18"/>
                <w:lang w:val="sq-AL"/>
              </w:rPr>
              <w:t>ë</w:t>
            </w:r>
            <w:r w:rsidRPr="00BF177A">
              <w:rPr>
                <w:b/>
                <w:sz w:val="18"/>
                <w:szCs w:val="18"/>
                <w:lang w:val="sq-AL"/>
              </w:rPr>
              <w:t>s s</w:t>
            </w:r>
            <w:r w:rsidR="00D35C07" w:rsidRPr="00BF177A">
              <w:rPr>
                <w:rFonts w:ascii="Times New Roman" w:hAnsi="Times New Roman"/>
                <w:b/>
                <w:sz w:val="18"/>
                <w:szCs w:val="18"/>
                <w:lang w:val="sq-AL"/>
              </w:rPr>
              <w:t>ë</w:t>
            </w:r>
            <w:r w:rsidRPr="00BF177A">
              <w:rPr>
                <w:b/>
                <w:sz w:val="18"/>
                <w:szCs w:val="18"/>
                <w:lang w:val="sq-AL"/>
              </w:rPr>
              <w:t xml:space="preserve"> shin</w:t>
            </w:r>
            <w:r w:rsidR="00D35C07" w:rsidRPr="00BF177A">
              <w:rPr>
                <w:rFonts w:ascii="Times New Roman" w:hAnsi="Times New Roman"/>
                <w:b/>
                <w:sz w:val="18"/>
                <w:szCs w:val="18"/>
                <w:lang w:val="sq-AL"/>
              </w:rPr>
              <w:t>ë</w:t>
            </w:r>
            <w:r w:rsidRPr="00BF177A">
              <w:rPr>
                <w:b/>
                <w:sz w:val="18"/>
                <w:szCs w:val="18"/>
                <w:lang w:val="sq-AL"/>
              </w:rPr>
              <w:t>s</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c>
          <w:tcPr>
            <w:tcW w:w="1260" w:type="dxa"/>
          </w:tcPr>
          <w:p w:rsidR="00970723" w:rsidRPr="00BF177A" w:rsidRDefault="00970723" w:rsidP="008A7EB1">
            <w:pPr>
              <w:pStyle w:val="Paragrafi"/>
              <w:ind w:firstLine="0"/>
              <w:jc w:val="center"/>
              <w:rPr>
                <w:b/>
                <w:sz w:val="18"/>
                <w:szCs w:val="18"/>
                <w:lang w:val="sq-AL"/>
              </w:rPr>
            </w:pPr>
            <w:r w:rsidRPr="00BF177A">
              <w:rPr>
                <w:b/>
                <w:sz w:val="18"/>
                <w:szCs w:val="18"/>
                <w:lang w:val="sq-AL"/>
              </w:rPr>
              <w:t>Gjys</w:t>
            </w:r>
            <w:r w:rsidR="00D35C07" w:rsidRPr="00BF177A">
              <w:rPr>
                <w:b/>
                <w:sz w:val="18"/>
                <w:szCs w:val="18"/>
                <w:lang w:val="sq-AL"/>
              </w:rPr>
              <w:t>më</w:t>
            </w:r>
            <w:r w:rsidRPr="00BF177A">
              <w:rPr>
                <w:b/>
                <w:sz w:val="18"/>
                <w:szCs w:val="18"/>
                <w:lang w:val="sq-AL"/>
              </w:rPr>
              <w:t xml:space="preserve"> </w:t>
            </w:r>
            <w:r w:rsidR="00D35C07" w:rsidRPr="00BF177A">
              <w:rPr>
                <w:b/>
                <w:sz w:val="18"/>
                <w:szCs w:val="18"/>
                <w:lang w:val="sq-AL"/>
              </w:rPr>
              <w:t>gjerë</w:t>
            </w:r>
            <w:r w:rsidRPr="00BF177A">
              <w:rPr>
                <w:b/>
                <w:sz w:val="18"/>
                <w:szCs w:val="18"/>
                <w:lang w:val="sq-AL"/>
              </w:rPr>
              <w:t>sia korrespon</w:t>
            </w:r>
          </w:p>
          <w:p w:rsidR="00970723" w:rsidRPr="00BF177A" w:rsidRDefault="00970723" w:rsidP="008A7EB1">
            <w:pPr>
              <w:pStyle w:val="Paragrafi"/>
              <w:ind w:firstLine="0"/>
              <w:jc w:val="center"/>
              <w:rPr>
                <w:b/>
                <w:sz w:val="18"/>
                <w:szCs w:val="18"/>
                <w:lang w:val="sq-AL"/>
              </w:rPr>
            </w:pPr>
            <w:r w:rsidRPr="00BF177A">
              <w:rPr>
                <w:b/>
                <w:sz w:val="18"/>
                <w:szCs w:val="18"/>
                <w:lang w:val="sq-AL"/>
              </w:rPr>
              <w:t>duese</w:t>
            </w:r>
          </w:p>
          <w:p w:rsidR="00970723" w:rsidRPr="00BF177A" w:rsidRDefault="00970723" w:rsidP="008A7EB1">
            <w:pPr>
              <w:pStyle w:val="Paragrafi"/>
              <w:ind w:firstLine="0"/>
              <w:jc w:val="center"/>
              <w:rPr>
                <w:b/>
                <w:sz w:val="18"/>
                <w:szCs w:val="18"/>
                <w:lang w:val="sq-AL"/>
              </w:rPr>
            </w:pPr>
            <w:r w:rsidRPr="00BF177A">
              <w:rPr>
                <w:b/>
                <w:sz w:val="18"/>
                <w:szCs w:val="18"/>
                <w:lang w:val="sq-AL"/>
              </w:rPr>
              <w:t>mm</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p>
        </w:tc>
        <w:tc>
          <w:tcPr>
            <w:tcW w:w="1260" w:type="dxa"/>
          </w:tcPr>
          <w:p w:rsidR="00970723" w:rsidRPr="00BF177A" w:rsidRDefault="00970723" w:rsidP="008A7EB1">
            <w:pPr>
              <w:pStyle w:val="Paragrafi"/>
              <w:ind w:firstLine="0"/>
              <w:rPr>
                <w:sz w:val="18"/>
                <w:szCs w:val="18"/>
                <w:lang w:val="sq-AL"/>
              </w:rPr>
            </w:pP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3 450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1 461</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3 750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1 260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4 050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893</w:t>
            </w:r>
          </w:p>
        </w:tc>
      </w:tr>
      <w:tr w:rsidR="00970723" w:rsidRPr="00BF177A" w:rsidTr="00225B9E">
        <w:trPr>
          <w:jc w:val="center"/>
        </w:trPr>
        <w:tc>
          <w:tcPr>
            <w:tcW w:w="1080" w:type="dxa"/>
          </w:tcPr>
          <w:p w:rsidR="00970723" w:rsidRPr="00BF177A" w:rsidRDefault="00E60753" w:rsidP="008A7EB1">
            <w:pPr>
              <w:pStyle w:val="Paragrafi"/>
              <w:ind w:firstLine="0"/>
              <w:rPr>
                <w:sz w:val="18"/>
                <w:szCs w:val="18"/>
                <w:lang w:val="sq-AL"/>
              </w:rPr>
            </w:pPr>
            <w:r w:rsidRPr="00E60753">
              <w:rPr>
                <w:sz w:val="18"/>
                <w:szCs w:val="18"/>
                <w:lang w:val="sq-A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113" type="#_x0000_t88" style="position:absolute;left:0;text-align:left;margin-left:30.6pt;margin-top:.1pt;width:8.95pt;height:18.3pt;z-index:251544576;mso-position-horizontal-relative:text;mso-position-vertical-relative:text"/>
              </w:pict>
            </w:r>
            <w:r w:rsidR="00970723" w:rsidRPr="00BF177A">
              <w:rPr>
                <w:sz w:val="18"/>
                <w:szCs w:val="18"/>
                <w:lang w:val="sq-AL"/>
              </w:rPr>
              <w:t>430</w:t>
            </w:r>
          </w:p>
          <w:p w:rsidR="00970723" w:rsidRPr="00BF177A" w:rsidRDefault="00970723" w:rsidP="008A7EB1">
            <w:pPr>
              <w:pStyle w:val="Paragrafi"/>
              <w:ind w:firstLine="0"/>
              <w:rPr>
                <w:sz w:val="18"/>
                <w:szCs w:val="18"/>
                <w:lang w:val="sq-AL"/>
              </w:rPr>
            </w:pPr>
            <w:r w:rsidRPr="00BF177A">
              <w:rPr>
                <w:sz w:val="18"/>
                <w:szCs w:val="18"/>
                <w:lang w:val="sq-AL"/>
              </w:rPr>
              <w:t>3 175</w:t>
            </w:r>
          </w:p>
          <w:p w:rsidR="00970723" w:rsidRPr="00BF177A" w:rsidRDefault="00970723" w:rsidP="008A7EB1">
            <w:pPr>
              <w:pStyle w:val="Paragrafi"/>
              <w:ind w:firstLine="0"/>
              <w:rPr>
                <w:sz w:val="18"/>
                <w:szCs w:val="18"/>
                <w:lang w:val="sq-AL"/>
              </w:rPr>
            </w:pPr>
            <w:r w:rsidRPr="00BF177A">
              <w:rPr>
                <w:sz w:val="18"/>
                <w:szCs w:val="18"/>
                <w:lang w:val="sq-AL"/>
              </w:rPr>
              <w:t>180</w:t>
            </w:r>
          </w:p>
          <w:p w:rsidR="00970723" w:rsidRPr="00BF177A" w:rsidRDefault="00970723" w:rsidP="008A7EB1">
            <w:pPr>
              <w:pStyle w:val="Paragrafi"/>
              <w:ind w:firstLine="0"/>
              <w:rPr>
                <w:sz w:val="18"/>
                <w:szCs w:val="18"/>
                <w:lang w:val="sq-AL"/>
              </w:rPr>
            </w:pPr>
            <w:r w:rsidRPr="00BF177A">
              <w:rPr>
                <w:sz w:val="18"/>
                <w:szCs w:val="18"/>
                <w:lang w:val="sq-AL"/>
              </w:rPr>
              <w:t>190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1 575</w:t>
            </w:r>
          </w:p>
          <w:p w:rsidR="00970723" w:rsidRPr="00BF177A" w:rsidRDefault="00970723" w:rsidP="008A7EB1">
            <w:pPr>
              <w:pStyle w:val="Paragrafi"/>
              <w:ind w:firstLine="0"/>
              <w:rPr>
                <w:sz w:val="18"/>
                <w:szCs w:val="18"/>
                <w:lang w:val="sq-AL"/>
              </w:rPr>
            </w:pPr>
          </w:p>
          <w:p w:rsidR="00970723" w:rsidRPr="00BF177A" w:rsidRDefault="00970723" w:rsidP="008A7EB1">
            <w:pPr>
              <w:pStyle w:val="Paragrafi"/>
              <w:ind w:firstLine="0"/>
              <w:rPr>
                <w:sz w:val="18"/>
                <w:szCs w:val="18"/>
                <w:lang w:val="sq-AL"/>
              </w:rPr>
            </w:pPr>
            <w:r w:rsidRPr="00BF177A">
              <w:rPr>
                <w:sz w:val="18"/>
                <w:szCs w:val="18"/>
                <w:lang w:val="sq-AL"/>
              </w:rPr>
              <w:t>1 573</w:t>
            </w:r>
          </w:p>
          <w:p w:rsidR="00970723" w:rsidRPr="00BF177A" w:rsidRDefault="00970723" w:rsidP="008A7EB1">
            <w:pPr>
              <w:pStyle w:val="Paragrafi"/>
              <w:ind w:firstLine="0"/>
              <w:rPr>
                <w:sz w:val="18"/>
                <w:szCs w:val="18"/>
                <w:lang w:val="sq-AL"/>
              </w:rPr>
            </w:pPr>
            <w:r w:rsidRPr="00BF177A">
              <w:rPr>
                <w:sz w:val="18"/>
                <w:szCs w:val="18"/>
                <w:lang w:val="sq-AL"/>
              </w:rPr>
              <w:t>1570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460</w:t>
            </w:r>
          </w:p>
          <w:p w:rsidR="00970723" w:rsidRPr="00BF177A" w:rsidRDefault="00970723" w:rsidP="008A7EB1">
            <w:pPr>
              <w:pStyle w:val="Paragrafi"/>
              <w:ind w:firstLine="0"/>
              <w:rPr>
                <w:sz w:val="18"/>
                <w:szCs w:val="18"/>
                <w:lang w:val="sq-AL"/>
              </w:rPr>
            </w:pPr>
            <w:r w:rsidRPr="00BF177A">
              <w:rPr>
                <w:sz w:val="18"/>
                <w:szCs w:val="18"/>
                <w:lang w:val="sq-AL"/>
              </w:rPr>
              <w:t>470</w:t>
            </w:r>
          </w:p>
          <w:p w:rsidR="00970723" w:rsidRPr="00BF177A" w:rsidRDefault="00970723" w:rsidP="008A7EB1">
            <w:pPr>
              <w:pStyle w:val="Paragrafi"/>
              <w:ind w:firstLine="0"/>
              <w:rPr>
                <w:sz w:val="18"/>
                <w:szCs w:val="18"/>
                <w:lang w:val="sq-AL"/>
              </w:rPr>
            </w:pPr>
            <w:r w:rsidRPr="00BF177A">
              <w:rPr>
                <w:sz w:val="18"/>
                <w:szCs w:val="18"/>
                <w:lang w:val="sq-AL"/>
              </w:rPr>
              <w:t>480</w:t>
            </w:r>
          </w:p>
          <w:p w:rsidR="00970723" w:rsidRPr="00BF177A" w:rsidRDefault="00970723" w:rsidP="008A7EB1">
            <w:pPr>
              <w:pStyle w:val="Paragrafi"/>
              <w:ind w:firstLine="0"/>
              <w:rPr>
                <w:sz w:val="18"/>
                <w:szCs w:val="18"/>
                <w:lang w:val="sq-AL"/>
              </w:rPr>
            </w:pPr>
            <w:r w:rsidRPr="00BF177A">
              <w:rPr>
                <w:sz w:val="18"/>
                <w:szCs w:val="18"/>
                <w:lang w:val="sq-AL"/>
              </w:rPr>
              <w:t>490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1 456</w:t>
            </w:r>
          </w:p>
          <w:p w:rsidR="00970723" w:rsidRPr="00BF177A" w:rsidRDefault="00970723" w:rsidP="008A7EB1">
            <w:pPr>
              <w:pStyle w:val="Paragrafi"/>
              <w:ind w:firstLine="0"/>
              <w:rPr>
                <w:sz w:val="18"/>
                <w:szCs w:val="18"/>
                <w:lang w:val="sq-AL"/>
              </w:rPr>
            </w:pPr>
            <w:r w:rsidRPr="00BF177A">
              <w:rPr>
                <w:sz w:val="18"/>
                <w:szCs w:val="18"/>
                <w:lang w:val="sq-AL"/>
              </w:rPr>
              <w:t>1 450</w:t>
            </w:r>
          </w:p>
          <w:p w:rsidR="00970723" w:rsidRPr="00BF177A" w:rsidRDefault="00970723" w:rsidP="008A7EB1">
            <w:pPr>
              <w:pStyle w:val="Paragrafi"/>
              <w:ind w:firstLine="0"/>
              <w:rPr>
                <w:sz w:val="18"/>
                <w:szCs w:val="18"/>
                <w:lang w:val="sq-AL"/>
              </w:rPr>
            </w:pPr>
            <w:r w:rsidRPr="00BF177A">
              <w:rPr>
                <w:sz w:val="18"/>
                <w:szCs w:val="18"/>
                <w:lang w:val="sq-AL"/>
              </w:rPr>
              <w:t>1 445</w:t>
            </w:r>
          </w:p>
          <w:p w:rsidR="00970723" w:rsidRPr="00BF177A" w:rsidRDefault="00970723" w:rsidP="008A7EB1">
            <w:pPr>
              <w:pStyle w:val="Paragrafi"/>
              <w:ind w:firstLine="0"/>
              <w:rPr>
                <w:sz w:val="18"/>
                <w:szCs w:val="18"/>
                <w:lang w:val="sq-AL"/>
              </w:rPr>
            </w:pPr>
            <w:r w:rsidRPr="00BF177A">
              <w:rPr>
                <w:sz w:val="18"/>
                <w:szCs w:val="18"/>
                <w:lang w:val="sq-AL"/>
              </w:rPr>
              <w:t>1 439</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760</w:t>
            </w:r>
          </w:p>
          <w:p w:rsidR="00970723" w:rsidRPr="00BF177A" w:rsidRDefault="00970723" w:rsidP="008A7EB1">
            <w:pPr>
              <w:pStyle w:val="Paragrafi"/>
              <w:ind w:firstLine="0"/>
              <w:rPr>
                <w:sz w:val="18"/>
                <w:szCs w:val="18"/>
                <w:lang w:val="sq-AL"/>
              </w:rPr>
            </w:pPr>
            <w:r w:rsidRPr="00BF177A">
              <w:rPr>
                <w:sz w:val="18"/>
                <w:szCs w:val="18"/>
                <w:lang w:val="sq-AL"/>
              </w:rPr>
              <w:t>770</w:t>
            </w:r>
          </w:p>
          <w:p w:rsidR="00970723" w:rsidRPr="00BF177A" w:rsidRDefault="00970723" w:rsidP="008A7EB1">
            <w:pPr>
              <w:pStyle w:val="Paragrafi"/>
              <w:ind w:firstLine="0"/>
              <w:rPr>
                <w:sz w:val="18"/>
                <w:szCs w:val="18"/>
                <w:lang w:val="sq-AL"/>
              </w:rPr>
            </w:pPr>
            <w:r w:rsidRPr="00BF177A">
              <w:rPr>
                <w:sz w:val="18"/>
                <w:szCs w:val="18"/>
                <w:lang w:val="sq-AL"/>
              </w:rPr>
              <w:t>780</w:t>
            </w:r>
          </w:p>
          <w:p w:rsidR="00970723" w:rsidRPr="00BF177A" w:rsidRDefault="00970723" w:rsidP="008A7EB1">
            <w:pPr>
              <w:pStyle w:val="Paragrafi"/>
              <w:ind w:firstLine="0"/>
              <w:rPr>
                <w:sz w:val="18"/>
                <w:szCs w:val="18"/>
                <w:lang w:val="sq-AL"/>
              </w:rPr>
            </w:pPr>
            <w:r w:rsidRPr="00BF177A">
              <w:rPr>
                <w:sz w:val="18"/>
                <w:szCs w:val="18"/>
                <w:lang w:val="sq-AL"/>
              </w:rPr>
              <w:t>790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1 252</w:t>
            </w:r>
          </w:p>
          <w:p w:rsidR="00970723" w:rsidRPr="00BF177A" w:rsidRDefault="00970723" w:rsidP="008A7EB1">
            <w:pPr>
              <w:pStyle w:val="Paragrafi"/>
              <w:ind w:firstLine="0"/>
              <w:rPr>
                <w:sz w:val="18"/>
                <w:szCs w:val="18"/>
                <w:lang w:val="sq-AL"/>
              </w:rPr>
            </w:pPr>
            <w:r w:rsidRPr="00BF177A">
              <w:rPr>
                <w:sz w:val="18"/>
                <w:szCs w:val="18"/>
                <w:lang w:val="sq-AL"/>
              </w:rPr>
              <w:t>1 243</w:t>
            </w:r>
          </w:p>
          <w:p w:rsidR="00970723" w:rsidRPr="00BF177A" w:rsidRDefault="00970723" w:rsidP="008A7EB1">
            <w:pPr>
              <w:pStyle w:val="Paragrafi"/>
              <w:ind w:firstLine="0"/>
              <w:rPr>
                <w:sz w:val="18"/>
                <w:szCs w:val="18"/>
                <w:lang w:val="sq-AL"/>
              </w:rPr>
            </w:pPr>
            <w:r w:rsidRPr="00BF177A">
              <w:rPr>
                <w:sz w:val="18"/>
                <w:szCs w:val="18"/>
                <w:lang w:val="sq-AL"/>
              </w:rPr>
              <w:t>1 234</w:t>
            </w:r>
          </w:p>
          <w:p w:rsidR="00970723" w:rsidRPr="00BF177A" w:rsidRDefault="00970723" w:rsidP="008A7EB1">
            <w:pPr>
              <w:pStyle w:val="Paragrafi"/>
              <w:ind w:firstLine="0"/>
              <w:rPr>
                <w:sz w:val="18"/>
                <w:szCs w:val="18"/>
                <w:lang w:val="sq-AL"/>
              </w:rPr>
            </w:pPr>
            <w:r w:rsidRPr="00BF177A">
              <w:rPr>
                <w:sz w:val="18"/>
                <w:szCs w:val="18"/>
                <w:lang w:val="sq-AL"/>
              </w:rPr>
              <w:t>1 226</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060</w:t>
            </w:r>
          </w:p>
          <w:p w:rsidR="00970723" w:rsidRPr="00BF177A" w:rsidRDefault="00970723" w:rsidP="008A7EB1">
            <w:pPr>
              <w:pStyle w:val="Paragrafi"/>
              <w:ind w:firstLine="0"/>
              <w:rPr>
                <w:sz w:val="18"/>
                <w:szCs w:val="18"/>
                <w:lang w:val="sq-AL"/>
              </w:rPr>
            </w:pPr>
            <w:r w:rsidRPr="00BF177A">
              <w:rPr>
                <w:sz w:val="18"/>
                <w:szCs w:val="18"/>
                <w:lang w:val="sq-AL"/>
              </w:rPr>
              <w:t>070</w:t>
            </w:r>
          </w:p>
          <w:p w:rsidR="00970723" w:rsidRPr="00BF177A" w:rsidRDefault="00970723" w:rsidP="008A7EB1">
            <w:pPr>
              <w:pStyle w:val="Paragrafi"/>
              <w:ind w:firstLine="0"/>
              <w:rPr>
                <w:sz w:val="18"/>
                <w:szCs w:val="18"/>
                <w:lang w:val="sq-AL"/>
              </w:rPr>
            </w:pPr>
            <w:r w:rsidRPr="00BF177A">
              <w:rPr>
                <w:sz w:val="18"/>
                <w:szCs w:val="18"/>
                <w:lang w:val="sq-AL"/>
              </w:rPr>
              <w:t>080</w:t>
            </w:r>
          </w:p>
          <w:p w:rsidR="00970723" w:rsidRPr="00BF177A" w:rsidRDefault="00970723" w:rsidP="008A7EB1">
            <w:pPr>
              <w:pStyle w:val="Paragrafi"/>
              <w:ind w:firstLine="0"/>
              <w:rPr>
                <w:sz w:val="18"/>
                <w:szCs w:val="18"/>
                <w:lang w:val="sq-AL"/>
              </w:rPr>
            </w:pPr>
            <w:r w:rsidRPr="00BF177A">
              <w:rPr>
                <w:sz w:val="18"/>
                <w:szCs w:val="18"/>
                <w:lang w:val="sq-AL"/>
              </w:rPr>
              <w:t>090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871</w:t>
            </w:r>
          </w:p>
          <w:p w:rsidR="00970723" w:rsidRPr="00BF177A" w:rsidRDefault="00970723" w:rsidP="008A7EB1">
            <w:pPr>
              <w:pStyle w:val="Paragrafi"/>
              <w:ind w:firstLine="0"/>
              <w:rPr>
                <w:sz w:val="18"/>
                <w:szCs w:val="18"/>
                <w:lang w:val="sq-AL"/>
              </w:rPr>
            </w:pPr>
            <w:r w:rsidRPr="00BF177A">
              <w:rPr>
                <w:sz w:val="18"/>
                <w:szCs w:val="18"/>
                <w:lang w:val="sq-AL"/>
              </w:rPr>
              <w:t>850</w:t>
            </w:r>
          </w:p>
          <w:p w:rsidR="00970723" w:rsidRPr="00BF177A" w:rsidRDefault="00970723" w:rsidP="008A7EB1">
            <w:pPr>
              <w:pStyle w:val="Paragrafi"/>
              <w:ind w:firstLine="0"/>
              <w:rPr>
                <w:sz w:val="18"/>
                <w:szCs w:val="18"/>
                <w:lang w:val="sq-AL"/>
              </w:rPr>
            </w:pPr>
            <w:r w:rsidRPr="00BF177A">
              <w:rPr>
                <w:sz w:val="18"/>
                <w:szCs w:val="18"/>
                <w:lang w:val="sq-AL"/>
              </w:rPr>
              <w:t>829</w:t>
            </w:r>
          </w:p>
          <w:p w:rsidR="00970723" w:rsidRPr="00BF177A" w:rsidRDefault="00970723" w:rsidP="008A7EB1">
            <w:pPr>
              <w:pStyle w:val="Paragrafi"/>
              <w:ind w:firstLine="0"/>
              <w:rPr>
                <w:sz w:val="18"/>
                <w:szCs w:val="18"/>
                <w:lang w:val="sq-AL"/>
              </w:rPr>
            </w:pPr>
            <w:r w:rsidRPr="00BF177A">
              <w:rPr>
                <w:sz w:val="18"/>
                <w:szCs w:val="18"/>
                <w:lang w:val="sq-AL"/>
              </w:rPr>
              <w:t>807</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3 200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1 567</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3 500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1 434</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3 800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1 217</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4 100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786</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210</w:t>
            </w:r>
          </w:p>
          <w:p w:rsidR="00970723" w:rsidRPr="00BF177A" w:rsidRDefault="00970723" w:rsidP="008A7EB1">
            <w:pPr>
              <w:pStyle w:val="Paragrafi"/>
              <w:ind w:firstLine="0"/>
              <w:rPr>
                <w:sz w:val="18"/>
                <w:szCs w:val="18"/>
                <w:lang w:val="sq-AL"/>
              </w:rPr>
            </w:pPr>
            <w:r w:rsidRPr="00BF177A">
              <w:rPr>
                <w:sz w:val="18"/>
                <w:szCs w:val="18"/>
                <w:lang w:val="sq-AL"/>
              </w:rPr>
              <w:t>220</w:t>
            </w:r>
          </w:p>
          <w:p w:rsidR="00970723" w:rsidRPr="00BF177A" w:rsidRDefault="00970723" w:rsidP="008A7EB1">
            <w:pPr>
              <w:pStyle w:val="Paragrafi"/>
              <w:ind w:firstLine="0"/>
              <w:rPr>
                <w:sz w:val="18"/>
                <w:szCs w:val="18"/>
                <w:lang w:val="sq-AL"/>
              </w:rPr>
            </w:pPr>
            <w:r w:rsidRPr="00BF177A">
              <w:rPr>
                <w:sz w:val="18"/>
                <w:szCs w:val="18"/>
                <w:lang w:val="sq-AL"/>
              </w:rPr>
              <w:t>230</w:t>
            </w:r>
          </w:p>
          <w:p w:rsidR="00970723" w:rsidRPr="00BF177A" w:rsidRDefault="00970723" w:rsidP="008A7EB1">
            <w:pPr>
              <w:pStyle w:val="Paragrafi"/>
              <w:ind w:firstLine="0"/>
              <w:rPr>
                <w:sz w:val="18"/>
                <w:szCs w:val="18"/>
                <w:lang w:val="sq-AL"/>
              </w:rPr>
            </w:pPr>
            <w:r w:rsidRPr="00BF177A">
              <w:rPr>
                <w:sz w:val="18"/>
                <w:szCs w:val="18"/>
                <w:lang w:val="sq-AL"/>
              </w:rPr>
              <w:t>240</w:t>
            </w:r>
          </w:p>
          <w:p w:rsidR="00970723" w:rsidRPr="00BF177A" w:rsidRDefault="00970723" w:rsidP="008A7EB1">
            <w:pPr>
              <w:pStyle w:val="Paragrafi"/>
              <w:ind w:firstLine="0"/>
              <w:rPr>
                <w:sz w:val="18"/>
                <w:szCs w:val="18"/>
                <w:lang w:val="sq-AL"/>
              </w:rPr>
            </w:pPr>
            <w:r w:rsidRPr="00BF177A">
              <w:rPr>
                <w:sz w:val="18"/>
                <w:szCs w:val="18"/>
                <w:lang w:val="sq-AL"/>
              </w:rPr>
              <w:t>3 250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1 563</w:t>
            </w:r>
          </w:p>
          <w:p w:rsidR="00970723" w:rsidRPr="00BF177A" w:rsidRDefault="00970723" w:rsidP="008A7EB1">
            <w:pPr>
              <w:pStyle w:val="Paragrafi"/>
              <w:ind w:firstLine="0"/>
              <w:rPr>
                <w:sz w:val="18"/>
                <w:szCs w:val="18"/>
                <w:lang w:val="sq-AL"/>
              </w:rPr>
            </w:pPr>
            <w:r w:rsidRPr="00BF177A">
              <w:rPr>
                <w:sz w:val="18"/>
                <w:szCs w:val="18"/>
                <w:lang w:val="sq-AL"/>
              </w:rPr>
              <w:t>1 560</w:t>
            </w:r>
          </w:p>
          <w:p w:rsidR="00970723" w:rsidRPr="00BF177A" w:rsidRDefault="00970723" w:rsidP="008A7EB1">
            <w:pPr>
              <w:pStyle w:val="Paragrafi"/>
              <w:ind w:firstLine="0"/>
              <w:rPr>
                <w:sz w:val="18"/>
                <w:szCs w:val="18"/>
                <w:lang w:val="sq-AL"/>
              </w:rPr>
            </w:pPr>
            <w:r w:rsidRPr="00BF177A">
              <w:rPr>
                <w:sz w:val="18"/>
                <w:szCs w:val="18"/>
                <w:lang w:val="sq-AL"/>
              </w:rPr>
              <w:t>1 557</w:t>
            </w:r>
          </w:p>
          <w:p w:rsidR="00970723" w:rsidRPr="00BF177A" w:rsidRDefault="00970723" w:rsidP="008A7EB1">
            <w:pPr>
              <w:pStyle w:val="Paragrafi"/>
              <w:ind w:firstLine="0"/>
              <w:rPr>
                <w:sz w:val="18"/>
                <w:szCs w:val="18"/>
                <w:lang w:val="sq-AL"/>
              </w:rPr>
            </w:pPr>
            <w:r w:rsidRPr="00BF177A">
              <w:rPr>
                <w:sz w:val="18"/>
                <w:szCs w:val="18"/>
                <w:lang w:val="sq-AL"/>
              </w:rPr>
              <w:t>1 553</w:t>
            </w:r>
          </w:p>
          <w:p w:rsidR="00970723" w:rsidRPr="00BF177A" w:rsidRDefault="00970723" w:rsidP="008A7EB1">
            <w:pPr>
              <w:pStyle w:val="Paragrafi"/>
              <w:ind w:firstLine="0"/>
              <w:rPr>
                <w:sz w:val="18"/>
                <w:szCs w:val="18"/>
                <w:lang w:val="sq-AL"/>
              </w:rPr>
            </w:pPr>
            <w:r w:rsidRPr="00BF177A">
              <w:rPr>
                <w:sz w:val="18"/>
                <w:szCs w:val="18"/>
                <w:lang w:val="sq-AL"/>
              </w:rPr>
              <w:t>1 549</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510</w:t>
            </w:r>
          </w:p>
          <w:p w:rsidR="00970723" w:rsidRPr="00BF177A" w:rsidRDefault="00970723" w:rsidP="008A7EB1">
            <w:pPr>
              <w:pStyle w:val="Paragrafi"/>
              <w:ind w:firstLine="0"/>
              <w:rPr>
                <w:sz w:val="18"/>
                <w:szCs w:val="18"/>
                <w:lang w:val="sq-AL"/>
              </w:rPr>
            </w:pPr>
            <w:r w:rsidRPr="00BF177A">
              <w:rPr>
                <w:sz w:val="18"/>
                <w:szCs w:val="18"/>
                <w:lang w:val="sq-AL"/>
              </w:rPr>
              <w:t>520</w:t>
            </w:r>
          </w:p>
          <w:p w:rsidR="00970723" w:rsidRPr="00BF177A" w:rsidRDefault="00970723" w:rsidP="008A7EB1">
            <w:pPr>
              <w:pStyle w:val="Paragrafi"/>
              <w:ind w:firstLine="0"/>
              <w:rPr>
                <w:sz w:val="18"/>
                <w:szCs w:val="18"/>
                <w:lang w:val="sq-AL"/>
              </w:rPr>
            </w:pPr>
            <w:r w:rsidRPr="00BF177A">
              <w:rPr>
                <w:sz w:val="18"/>
                <w:szCs w:val="18"/>
                <w:lang w:val="sq-AL"/>
              </w:rPr>
              <w:t>530</w:t>
            </w:r>
          </w:p>
          <w:p w:rsidR="00970723" w:rsidRPr="00BF177A" w:rsidRDefault="00970723" w:rsidP="008A7EB1">
            <w:pPr>
              <w:pStyle w:val="Paragrafi"/>
              <w:ind w:firstLine="0"/>
              <w:rPr>
                <w:sz w:val="18"/>
                <w:szCs w:val="18"/>
                <w:lang w:val="sq-AL"/>
              </w:rPr>
            </w:pPr>
            <w:r w:rsidRPr="00BF177A">
              <w:rPr>
                <w:sz w:val="18"/>
                <w:szCs w:val="18"/>
                <w:lang w:val="sq-AL"/>
              </w:rPr>
              <w:t>540</w:t>
            </w:r>
          </w:p>
          <w:p w:rsidR="00970723" w:rsidRPr="00BF177A" w:rsidRDefault="00970723" w:rsidP="008A7EB1">
            <w:pPr>
              <w:pStyle w:val="Paragrafi"/>
              <w:ind w:firstLine="0"/>
              <w:rPr>
                <w:sz w:val="18"/>
                <w:szCs w:val="18"/>
                <w:lang w:val="sq-AL"/>
              </w:rPr>
            </w:pPr>
            <w:r w:rsidRPr="00BF177A">
              <w:rPr>
                <w:sz w:val="18"/>
                <w:szCs w:val="18"/>
                <w:lang w:val="sq-AL"/>
              </w:rPr>
              <w:t>3 550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1 428</w:t>
            </w:r>
          </w:p>
          <w:p w:rsidR="00970723" w:rsidRPr="00BF177A" w:rsidRDefault="00970723" w:rsidP="008A7EB1">
            <w:pPr>
              <w:pStyle w:val="Paragrafi"/>
              <w:ind w:firstLine="0"/>
              <w:rPr>
                <w:sz w:val="18"/>
                <w:szCs w:val="18"/>
                <w:lang w:val="sq-AL"/>
              </w:rPr>
            </w:pPr>
            <w:r w:rsidRPr="00BF177A">
              <w:rPr>
                <w:sz w:val="18"/>
                <w:szCs w:val="18"/>
                <w:lang w:val="sq-AL"/>
              </w:rPr>
              <w:t>1 422</w:t>
            </w:r>
          </w:p>
          <w:p w:rsidR="00970723" w:rsidRPr="00BF177A" w:rsidRDefault="00970723" w:rsidP="008A7EB1">
            <w:pPr>
              <w:pStyle w:val="Paragrafi"/>
              <w:ind w:firstLine="0"/>
              <w:rPr>
                <w:sz w:val="18"/>
                <w:szCs w:val="18"/>
                <w:lang w:val="sq-AL"/>
              </w:rPr>
            </w:pPr>
            <w:r w:rsidRPr="00BF177A">
              <w:rPr>
                <w:sz w:val="18"/>
                <w:szCs w:val="18"/>
                <w:lang w:val="sq-AL"/>
              </w:rPr>
              <w:t>1 416</w:t>
            </w:r>
          </w:p>
          <w:p w:rsidR="00970723" w:rsidRPr="00BF177A" w:rsidRDefault="00970723" w:rsidP="008A7EB1">
            <w:pPr>
              <w:pStyle w:val="Paragrafi"/>
              <w:ind w:firstLine="0"/>
              <w:rPr>
                <w:sz w:val="18"/>
                <w:szCs w:val="18"/>
                <w:lang w:val="sq-AL"/>
              </w:rPr>
            </w:pPr>
            <w:r w:rsidRPr="00BF177A">
              <w:rPr>
                <w:sz w:val="18"/>
                <w:szCs w:val="18"/>
                <w:lang w:val="sq-AL"/>
              </w:rPr>
              <w:t>1 410</w:t>
            </w:r>
          </w:p>
          <w:p w:rsidR="00970723" w:rsidRPr="00BF177A" w:rsidRDefault="00970723" w:rsidP="008A7EB1">
            <w:pPr>
              <w:pStyle w:val="Paragrafi"/>
              <w:ind w:firstLine="0"/>
              <w:rPr>
                <w:sz w:val="18"/>
                <w:szCs w:val="18"/>
                <w:lang w:val="sq-AL"/>
              </w:rPr>
            </w:pPr>
            <w:r w:rsidRPr="00BF177A">
              <w:rPr>
                <w:sz w:val="18"/>
                <w:szCs w:val="18"/>
                <w:lang w:val="sq-AL"/>
              </w:rPr>
              <w:t>1 404</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810</w:t>
            </w:r>
          </w:p>
          <w:p w:rsidR="00970723" w:rsidRPr="00BF177A" w:rsidRDefault="00970723" w:rsidP="008A7EB1">
            <w:pPr>
              <w:pStyle w:val="Paragrafi"/>
              <w:ind w:firstLine="0"/>
              <w:rPr>
                <w:sz w:val="18"/>
                <w:szCs w:val="18"/>
                <w:lang w:val="sq-AL"/>
              </w:rPr>
            </w:pPr>
            <w:r w:rsidRPr="00BF177A">
              <w:rPr>
                <w:sz w:val="18"/>
                <w:szCs w:val="18"/>
                <w:lang w:val="sq-AL"/>
              </w:rPr>
              <w:t>820</w:t>
            </w:r>
          </w:p>
          <w:p w:rsidR="00970723" w:rsidRPr="00BF177A" w:rsidRDefault="00970723" w:rsidP="008A7EB1">
            <w:pPr>
              <w:pStyle w:val="Paragrafi"/>
              <w:ind w:firstLine="0"/>
              <w:rPr>
                <w:sz w:val="18"/>
                <w:szCs w:val="18"/>
                <w:lang w:val="sq-AL"/>
              </w:rPr>
            </w:pPr>
            <w:r w:rsidRPr="00BF177A">
              <w:rPr>
                <w:sz w:val="18"/>
                <w:szCs w:val="18"/>
                <w:lang w:val="sq-AL"/>
              </w:rPr>
              <w:t>830</w:t>
            </w:r>
          </w:p>
          <w:p w:rsidR="00970723" w:rsidRPr="00BF177A" w:rsidRDefault="00970723" w:rsidP="008A7EB1">
            <w:pPr>
              <w:pStyle w:val="Paragrafi"/>
              <w:ind w:firstLine="0"/>
              <w:rPr>
                <w:sz w:val="18"/>
                <w:szCs w:val="18"/>
                <w:lang w:val="sq-AL"/>
              </w:rPr>
            </w:pPr>
            <w:r w:rsidRPr="00BF177A">
              <w:rPr>
                <w:sz w:val="18"/>
                <w:szCs w:val="18"/>
                <w:lang w:val="sq-AL"/>
              </w:rPr>
              <w:t>840</w:t>
            </w:r>
          </w:p>
          <w:p w:rsidR="00970723" w:rsidRPr="00BF177A" w:rsidRDefault="00970723" w:rsidP="008A7EB1">
            <w:pPr>
              <w:pStyle w:val="Paragrafi"/>
              <w:ind w:firstLine="0"/>
              <w:rPr>
                <w:sz w:val="18"/>
                <w:szCs w:val="18"/>
                <w:lang w:val="sq-AL"/>
              </w:rPr>
            </w:pPr>
            <w:r w:rsidRPr="00BF177A">
              <w:rPr>
                <w:sz w:val="18"/>
                <w:szCs w:val="18"/>
                <w:lang w:val="sq-AL"/>
              </w:rPr>
              <w:t>3 850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1 207</w:t>
            </w:r>
          </w:p>
          <w:p w:rsidR="00970723" w:rsidRPr="00BF177A" w:rsidRDefault="00970723" w:rsidP="008A7EB1">
            <w:pPr>
              <w:pStyle w:val="Paragrafi"/>
              <w:ind w:firstLine="0"/>
              <w:rPr>
                <w:sz w:val="18"/>
                <w:szCs w:val="18"/>
                <w:lang w:val="sq-AL"/>
              </w:rPr>
            </w:pPr>
            <w:r w:rsidRPr="00BF177A">
              <w:rPr>
                <w:sz w:val="18"/>
                <w:szCs w:val="18"/>
                <w:lang w:val="sq-AL"/>
              </w:rPr>
              <w:t>1 198</w:t>
            </w:r>
          </w:p>
          <w:p w:rsidR="00970723" w:rsidRPr="00BF177A" w:rsidRDefault="00970723" w:rsidP="008A7EB1">
            <w:pPr>
              <w:pStyle w:val="Paragrafi"/>
              <w:ind w:firstLine="0"/>
              <w:rPr>
                <w:sz w:val="18"/>
                <w:szCs w:val="18"/>
                <w:lang w:val="sq-AL"/>
              </w:rPr>
            </w:pPr>
            <w:r w:rsidRPr="00BF177A">
              <w:rPr>
                <w:sz w:val="18"/>
                <w:szCs w:val="18"/>
                <w:lang w:val="sq-AL"/>
              </w:rPr>
              <w:t>1 189</w:t>
            </w:r>
          </w:p>
          <w:p w:rsidR="00970723" w:rsidRPr="00BF177A" w:rsidRDefault="00970723" w:rsidP="008A7EB1">
            <w:pPr>
              <w:pStyle w:val="Paragrafi"/>
              <w:ind w:firstLine="0"/>
              <w:rPr>
                <w:sz w:val="18"/>
                <w:szCs w:val="18"/>
                <w:lang w:val="sq-AL"/>
              </w:rPr>
            </w:pPr>
            <w:r w:rsidRPr="00BF177A">
              <w:rPr>
                <w:sz w:val="18"/>
                <w:szCs w:val="18"/>
                <w:lang w:val="sq-AL"/>
              </w:rPr>
              <w:t>1 179</w:t>
            </w:r>
          </w:p>
          <w:p w:rsidR="00970723" w:rsidRPr="00BF177A" w:rsidRDefault="00970723" w:rsidP="008A7EB1">
            <w:pPr>
              <w:pStyle w:val="Paragrafi"/>
              <w:ind w:firstLine="0"/>
              <w:rPr>
                <w:sz w:val="18"/>
                <w:szCs w:val="18"/>
                <w:lang w:val="sq-AL"/>
              </w:rPr>
            </w:pPr>
            <w:r w:rsidRPr="00BF177A">
              <w:rPr>
                <w:sz w:val="18"/>
                <w:szCs w:val="18"/>
                <w:lang w:val="sq-AL"/>
              </w:rPr>
              <w:t>1 169</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110</w:t>
            </w:r>
          </w:p>
          <w:p w:rsidR="00970723" w:rsidRPr="00BF177A" w:rsidRDefault="00970723" w:rsidP="008A7EB1">
            <w:pPr>
              <w:pStyle w:val="Paragrafi"/>
              <w:ind w:firstLine="0"/>
              <w:rPr>
                <w:sz w:val="18"/>
                <w:szCs w:val="18"/>
                <w:lang w:val="sq-AL"/>
              </w:rPr>
            </w:pPr>
            <w:r w:rsidRPr="00BF177A">
              <w:rPr>
                <w:sz w:val="18"/>
                <w:szCs w:val="18"/>
                <w:lang w:val="sq-AL"/>
              </w:rPr>
              <w:t>120</w:t>
            </w:r>
          </w:p>
          <w:p w:rsidR="00970723" w:rsidRPr="00BF177A" w:rsidRDefault="00970723" w:rsidP="008A7EB1">
            <w:pPr>
              <w:pStyle w:val="Paragrafi"/>
              <w:ind w:firstLine="0"/>
              <w:rPr>
                <w:sz w:val="18"/>
                <w:szCs w:val="18"/>
                <w:lang w:val="sq-AL"/>
              </w:rPr>
            </w:pPr>
            <w:r w:rsidRPr="00BF177A">
              <w:rPr>
                <w:sz w:val="18"/>
                <w:szCs w:val="18"/>
                <w:lang w:val="sq-AL"/>
              </w:rPr>
              <w:t>130</w:t>
            </w:r>
          </w:p>
          <w:p w:rsidR="00970723" w:rsidRPr="00BF177A" w:rsidRDefault="00970723" w:rsidP="008A7EB1">
            <w:pPr>
              <w:pStyle w:val="Paragrafi"/>
              <w:ind w:firstLine="0"/>
              <w:rPr>
                <w:sz w:val="18"/>
                <w:szCs w:val="18"/>
                <w:lang w:val="sq-AL"/>
              </w:rPr>
            </w:pPr>
            <w:r w:rsidRPr="00BF177A">
              <w:rPr>
                <w:sz w:val="18"/>
                <w:szCs w:val="18"/>
                <w:lang w:val="sq-AL"/>
              </w:rPr>
              <w:t>140</w:t>
            </w:r>
          </w:p>
          <w:p w:rsidR="00970723" w:rsidRPr="00BF177A" w:rsidRDefault="00970723" w:rsidP="008A7EB1">
            <w:pPr>
              <w:pStyle w:val="Paragrafi"/>
              <w:ind w:firstLine="0"/>
              <w:rPr>
                <w:sz w:val="18"/>
                <w:szCs w:val="18"/>
                <w:lang w:val="sq-AL"/>
              </w:rPr>
            </w:pPr>
            <w:r w:rsidRPr="00BF177A">
              <w:rPr>
                <w:sz w:val="18"/>
                <w:szCs w:val="18"/>
                <w:lang w:val="sq-AL"/>
              </w:rPr>
              <w:t>4 150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764</w:t>
            </w:r>
          </w:p>
          <w:p w:rsidR="00970723" w:rsidRPr="00BF177A" w:rsidRDefault="00970723" w:rsidP="008A7EB1">
            <w:pPr>
              <w:pStyle w:val="Paragrafi"/>
              <w:ind w:firstLine="0"/>
              <w:rPr>
                <w:sz w:val="18"/>
                <w:szCs w:val="18"/>
                <w:lang w:val="sq-AL"/>
              </w:rPr>
            </w:pPr>
            <w:r w:rsidRPr="00BF177A">
              <w:rPr>
                <w:sz w:val="18"/>
                <w:szCs w:val="18"/>
                <w:lang w:val="sq-AL"/>
              </w:rPr>
              <w:t>743</w:t>
            </w:r>
          </w:p>
          <w:p w:rsidR="00970723" w:rsidRPr="00BF177A" w:rsidRDefault="00970723" w:rsidP="008A7EB1">
            <w:pPr>
              <w:pStyle w:val="Paragrafi"/>
              <w:ind w:firstLine="0"/>
              <w:rPr>
                <w:sz w:val="18"/>
                <w:szCs w:val="18"/>
                <w:lang w:val="sq-AL"/>
              </w:rPr>
            </w:pPr>
            <w:r w:rsidRPr="00BF177A">
              <w:rPr>
                <w:sz w:val="18"/>
                <w:szCs w:val="18"/>
                <w:lang w:val="sq-AL"/>
              </w:rPr>
              <w:t>721</w:t>
            </w:r>
          </w:p>
          <w:p w:rsidR="00970723" w:rsidRPr="00BF177A" w:rsidRDefault="00970723" w:rsidP="008A7EB1">
            <w:pPr>
              <w:pStyle w:val="Paragrafi"/>
              <w:ind w:firstLine="0"/>
              <w:rPr>
                <w:sz w:val="18"/>
                <w:szCs w:val="18"/>
                <w:lang w:val="sq-AL"/>
              </w:rPr>
            </w:pPr>
            <w:r w:rsidRPr="00BF177A">
              <w:rPr>
                <w:sz w:val="18"/>
                <w:szCs w:val="18"/>
                <w:lang w:val="sq-AL"/>
              </w:rPr>
              <w:t>700</w:t>
            </w:r>
          </w:p>
          <w:p w:rsidR="00970723" w:rsidRPr="00BF177A" w:rsidRDefault="00970723" w:rsidP="008A7EB1">
            <w:pPr>
              <w:pStyle w:val="Paragrafi"/>
              <w:ind w:firstLine="0"/>
              <w:rPr>
                <w:sz w:val="18"/>
                <w:szCs w:val="18"/>
                <w:lang w:val="sq-AL"/>
              </w:rPr>
            </w:pPr>
            <w:r w:rsidRPr="00BF177A">
              <w:rPr>
                <w:sz w:val="18"/>
                <w:szCs w:val="18"/>
                <w:lang w:val="sq-AL"/>
              </w:rPr>
              <w:t>679</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260</w:t>
            </w:r>
          </w:p>
          <w:p w:rsidR="00970723" w:rsidRPr="00BF177A" w:rsidRDefault="00970723" w:rsidP="008A7EB1">
            <w:pPr>
              <w:pStyle w:val="Paragrafi"/>
              <w:ind w:firstLine="0"/>
              <w:rPr>
                <w:sz w:val="18"/>
                <w:szCs w:val="18"/>
                <w:lang w:val="sq-AL"/>
              </w:rPr>
            </w:pPr>
            <w:r w:rsidRPr="00BF177A">
              <w:rPr>
                <w:sz w:val="18"/>
                <w:szCs w:val="18"/>
                <w:lang w:val="sq-AL"/>
              </w:rPr>
              <w:t>270</w:t>
            </w:r>
          </w:p>
          <w:p w:rsidR="00970723" w:rsidRPr="00BF177A" w:rsidRDefault="00970723" w:rsidP="008A7EB1">
            <w:pPr>
              <w:pStyle w:val="Paragrafi"/>
              <w:ind w:firstLine="0"/>
              <w:rPr>
                <w:sz w:val="18"/>
                <w:szCs w:val="18"/>
                <w:lang w:val="sq-AL"/>
              </w:rPr>
            </w:pPr>
            <w:r w:rsidRPr="00BF177A">
              <w:rPr>
                <w:sz w:val="18"/>
                <w:szCs w:val="18"/>
                <w:lang w:val="sq-AL"/>
              </w:rPr>
              <w:t>280</w:t>
            </w:r>
          </w:p>
          <w:p w:rsidR="00970723" w:rsidRPr="00BF177A" w:rsidRDefault="00970723" w:rsidP="008A7EB1">
            <w:pPr>
              <w:pStyle w:val="Paragrafi"/>
              <w:ind w:firstLine="0"/>
              <w:rPr>
                <w:sz w:val="18"/>
                <w:szCs w:val="18"/>
                <w:lang w:val="sq-AL"/>
              </w:rPr>
            </w:pPr>
            <w:r w:rsidRPr="00BF177A">
              <w:rPr>
                <w:sz w:val="18"/>
                <w:szCs w:val="18"/>
                <w:lang w:val="sq-AL"/>
              </w:rPr>
              <w:t>290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1 546</w:t>
            </w:r>
          </w:p>
          <w:p w:rsidR="00970723" w:rsidRPr="00BF177A" w:rsidRDefault="00970723" w:rsidP="008A7EB1">
            <w:pPr>
              <w:pStyle w:val="Paragrafi"/>
              <w:ind w:firstLine="0"/>
              <w:rPr>
                <w:sz w:val="18"/>
                <w:szCs w:val="18"/>
                <w:lang w:val="sq-AL"/>
              </w:rPr>
            </w:pPr>
            <w:r w:rsidRPr="00BF177A">
              <w:rPr>
                <w:sz w:val="18"/>
                <w:szCs w:val="18"/>
                <w:lang w:val="sq-AL"/>
              </w:rPr>
              <w:t>1 542</w:t>
            </w:r>
          </w:p>
          <w:p w:rsidR="00970723" w:rsidRPr="00BF177A" w:rsidRDefault="00970723" w:rsidP="008A7EB1">
            <w:pPr>
              <w:pStyle w:val="Paragrafi"/>
              <w:ind w:firstLine="0"/>
              <w:rPr>
                <w:sz w:val="18"/>
                <w:szCs w:val="18"/>
                <w:lang w:val="sq-AL"/>
              </w:rPr>
            </w:pPr>
            <w:r w:rsidRPr="00BF177A">
              <w:rPr>
                <w:sz w:val="18"/>
                <w:szCs w:val="18"/>
                <w:lang w:val="sq-AL"/>
              </w:rPr>
              <w:t>1 538</w:t>
            </w:r>
          </w:p>
          <w:p w:rsidR="00970723" w:rsidRPr="00BF177A" w:rsidRDefault="00970723" w:rsidP="008A7EB1">
            <w:pPr>
              <w:pStyle w:val="Paragrafi"/>
              <w:ind w:firstLine="0"/>
              <w:rPr>
                <w:sz w:val="18"/>
                <w:szCs w:val="18"/>
                <w:lang w:val="sq-AL"/>
              </w:rPr>
            </w:pPr>
            <w:r w:rsidRPr="00BF177A">
              <w:rPr>
                <w:sz w:val="18"/>
                <w:szCs w:val="18"/>
                <w:lang w:val="sq-AL"/>
              </w:rPr>
              <w:t>1 534</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560</w:t>
            </w:r>
          </w:p>
          <w:p w:rsidR="00970723" w:rsidRPr="00BF177A" w:rsidRDefault="00970723" w:rsidP="008A7EB1">
            <w:pPr>
              <w:pStyle w:val="Paragrafi"/>
              <w:ind w:firstLine="0"/>
              <w:rPr>
                <w:sz w:val="18"/>
                <w:szCs w:val="18"/>
                <w:lang w:val="sq-AL"/>
              </w:rPr>
            </w:pPr>
            <w:r w:rsidRPr="00BF177A">
              <w:rPr>
                <w:sz w:val="18"/>
                <w:szCs w:val="18"/>
                <w:lang w:val="sq-AL"/>
              </w:rPr>
              <w:t>570</w:t>
            </w:r>
          </w:p>
          <w:p w:rsidR="00970723" w:rsidRPr="00BF177A" w:rsidRDefault="00970723" w:rsidP="008A7EB1">
            <w:pPr>
              <w:pStyle w:val="Paragrafi"/>
              <w:ind w:firstLine="0"/>
              <w:rPr>
                <w:sz w:val="18"/>
                <w:szCs w:val="18"/>
                <w:lang w:val="sq-AL"/>
              </w:rPr>
            </w:pPr>
            <w:r w:rsidRPr="00BF177A">
              <w:rPr>
                <w:sz w:val="18"/>
                <w:szCs w:val="18"/>
                <w:lang w:val="sq-AL"/>
              </w:rPr>
              <w:t>580</w:t>
            </w:r>
          </w:p>
          <w:p w:rsidR="00970723" w:rsidRPr="00BF177A" w:rsidRDefault="00970723" w:rsidP="008A7EB1">
            <w:pPr>
              <w:pStyle w:val="Paragrafi"/>
              <w:ind w:firstLine="0"/>
              <w:rPr>
                <w:sz w:val="18"/>
                <w:szCs w:val="18"/>
                <w:lang w:val="sq-AL"/>
              </w:rPr>
            </w:pPr>
            <w:r w:rsidRPr="00BF177A">
              <w:rPr>
                <w:sz w:val="18"/>
                <w:szCs w:val="18"/>
                <w:lang w:val="sq-AL"/>
              </w:rPr>
              <w:t>590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1 398</w:t>
            </w:r>
          </w:p>
          <w:p w:rsidR="00970723" w:rsidRPr="00BF177A" w:rsidRDefault="00970723" w:rsidP="008A7EB1">
            <w:pPr>
              <w:pStyle w:val="Paragrafi"/>
              <w:ind w:firstLine="0"/>
              <w:rPr>
                <w:sz w:val="18"/>
                <w:szCs w:val="18"/>
                <w:lang w:val="sq-AL"/>
              </w:rPr>
            </w:pPr>
            <w:r w:rsidRPr="00BF177A">
              <w:rPr>
                <w:sz w:val="18"/>
                <w:szCs w:val="18"/>
                <w:lang w:val="sq-AL"/>
              </w:rPr>
              <w:t>1 392</w:t>
            </w:r>
          </w:p>
          <w:p w:rsidR="00970723" w:rsidRPr="00BF177A" w:rsidRDefault="00970723" w:rsidP="008A7EB1">
            <w:pPr>
              <w:pStyle w:val="Paragrafi"/>
              <w:ind w:firstLine="0"/>
              <w:rPr>
                <w:sz w:val="18"/>
                <w:szCs w:val="18"/>
                <w:lang w:val="sq-AL"/>
              </w:rPr>
            </w:pPr>
            <w:r w:rsidRPr="00BF177A">
              <w:rPr>
                <w:sz w:val="18"/>
                <w:szCs w:val="18"/>
                <w:lang w:val="sq-AL"/>
              </w:rPr>
              <w:t>1 385</w:t>
            </w:r>
          </w:p>
          <w:p w:rsidR="00970723" w:rsidRPr="00BF177A" w:rsidRDefault="00970723" w:rsidP="008A7EB1">
            <w:pPr>
              <w:pStyle w:val="Paragrafi"/>
              <w:ind w:firstLine="0"/>
              <w:rPr>
                <w:sz w:val="18"/>
                <w:szCs w:val="18"/>
                <w:lang w:val="sq-AL"/>
              </w:rPr>
            </w:pPr>
            <w:r w:rsidRPr="00BF177A">
              <w:rPr>
                <w:sz w:val="18"/>
                <w:szCs w:val="18"/>
                <w:lang w:val="sq-AL"/>
              </w:rPr>
              <w:t>1 379</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860</w:t>
            </w:r>
          </w:p>
          <w:p w:rsidR="00970723" w:rsidRPr="00BF177A" w:rsidRDefault="00970723" w:rsidP="008A7EB1">
            <w:pPr>
              <w:pStyle w:val="Paragrafi"/>
              <w:ind w:firstLine="0"/>
              <w:rPr>
                <w:sz w:val="18"/>
                <w:szCs w:val="18"/>
                <w:lang w:val="sq-AL"/>
              </w:rPr>
            </w:pPr>
            <w:r w:rsidRPr="00BF177A">
              <w:rPr>
                <w:sz w:val="18"/>
                <w:szCs w:val="18"/>
                <w:lang w:val="sq-AL"/>
              </w:rPr>
              <w:t>870</w:t>
            </w:r>
          </w:p>
          <w:p w:rsidR="00970723" w:rsidRPr="00BF177A" w:rsidRDefault="00970723" w:rsidP="008A7EB1">
            <w:pPr>
              <w:pStyle w:val="Paragrafi"/>
              <w:ind w:firstLine="0"/>
              <w:rPr>
                <w:sz w:val="18"/>
                <w:szCs w:val="18"/>
                <w:lang w:val="sq-AL"/>
              </w:rPr>
            </w:pPr>
            <w:r w:rsidRPr="00BF177A">
              <w:rPr>
                <w:sz w:val="18"/>
                <w:szCs w:val="18"/>
                <w:lang w:val="sq-AL"/>
              </w:rPr>
              <w:t>880</w:t>
            </w:r>
          </w:p>
          <w:p w:rsidR="00970723" w:rsidRPr="00BF177A" w:rsidRDefault="00970723" w:rsidP="008A7EB1">
            <w:pPr>
              <w:pStyle w:val="Paragrafi"/>
              <w:ind w:firstLine="0"/>
              <w:rPr>
                <w:sz w:val="18"/>
                <w:szCs w:val="18"/>
                <w:lang w:val="sq-AL"/>
              </w:rPr>
            </w:pPr>
            <w:r w:rsidRPr="00BF177A">
              <w:rPr>
                <w:sz w:val="18"/>
                <w:szCs w:val="18"/>
                <w:lang w:val="sq-AL"/>
              </w:rPr>
              <w:t>890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1 159</w:t>
            </w:r>
          </w:p>
          <w:p w:rsidR="00970723" w:rsidRPr="00BF177A" w:rsidRDefault="00970723" w:rsidP="008A7EB1">
            <w:pPr>
              <w:pStyle w:val="Paragrafi"/>
              <w:ind w:firstLine="0"/>
              <w:rPr>
                <w:sz w:val="18"/>
                <w:szCs w:val="18"/>
                <w:lang w:val="sq-AL"/>
              </w:rPr>
            </w:pPr>
            <w:r w:rsidRPr="00BF177A">
              <w:rPr>
                <w:sz w:val="18"/>
                <w:szCs w:val="18"/>
                <w:lang w:val="sq-AL"/>
              </w:rPr>
              <w:t>1 149</w:t>
            </w:r>
          </w:p>
          <w:p w:rsidR="00970723" w:rsidRPr="00BF177A" w:rsidRDefault="00970723" w:rsidP="008A7EB1">
            <w:pPr>
              <w:pStyle w:val="Paragrafi"/>
              <w:ind w:firstLine="0"/>
              <w:rPr>
                <w:sz w:val="18"/>
                <w:szCs w:val="18"/>
                <w:lang w:val="sq-AL"/>
              </w:rPr>
            </w:pPr>
            <w:r w:rsidRPr="00BF177A">
              <w:rPr>
                <w:sz w:val="18"/>
                <w:szCs w:val="18"/>
                <w:lang w:val="sq-AL"/>
              </w:rPr>
              <w:t>1 139</w:t>
            </w:r>
          </w:p>
          <w:p w:rsidR="00970723" w:rsidRPr="00BF177A" w:rsidRDefault="00970723" w:rsidP="008A7EB1">
            <w:pPr>
              <w:pStyle w:val="Paragrafi"/>
              <w:ind w:firstLine="0"/>
              <w:rPr>
                <w:sz w:val="18"/>
                <w:szCs w:val="18"/>
                <w:lang w:val="sq-AL"/>
              </w:rPr>
            </w:pPr>
            <w:r w:rsidRPr="00BF177A">
              <w:rPr>
                <w:sz w:val="18"/>
                <w:szCs w:val="18"/>
                <w:lang w:val="sq-AL"/>
              </w:rPr>
              <w:t>1 128</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160</w:t>
            </w:r>
          </w:p>
          <w:p w:rsidR="00970723" w:rsidRPr="00BF177A" w:rsidRDefault="00970723" w:rsidP="008A7EB1">
            <w:pPr>
              <w:pStyle w:val="Paragrafi"/>
              <w:ind w:firstLine="0"/>
              <w:rPr>
                <w:sz w:val="18"/>
                <w:szCs w:val="18"/>
                <w:lang w:val="sq-AL"/>
              </w:rPr>
            </w:pPr>
            <w:r w:rsidRPr="00BF177A">
              <w:rPr>
                <w:sz w:val="18"/>
                <w:szCs w:val="18"/>
                <w:lang w:val="sq-AL"/>
              </w:rPr>
              <w:t>170</w:t>
            </w:r>
          </w:p>
          <w:p w:rsidR="00970723" w:rsidRPr="00BF177A" w:rsidRDefault="00970723" w:rsidP="008A7EB1">
            <w:pPr>
              <w:pStyle w:val="Paragrafi"/>
              <w:ind w:firstLine="0"/>
              <w:rPr>
                <w:sz w:val="18"/>
                <w:szCs w:val="18"/>
                <w:lang w:val="sq-AL"/>
              </w:rPr>
            </w:pPr>
            <w:r w:rsidRPr="00BF177A">
              <w:rPr>
                <w:sz w:val="18"/>
                <w:szCs w:val="18"/>
                <w:lang w:val="sq-AL"/>
              </w:rPr>
              <w:t>180</w:t>
            </w:r>
          </w:p>
          <w:p w:rsidR="00970723" w:rsidRPr="00BF177A" w:rsidRDefault="00970723" w:rsidP="008A7EB1">
            <w:pPr>
              <w:pStyle w:val="Paragrafi"/>
              <w:ind w:firstLine="0"/>
              <w:rPr>
                <w:sz w:val="18"/>
                <w:szCs w:val="18"/>
                <w:lang w:val="sq-AL"/>
              </w:rPr>
            </w:pPr>
            <w:r w:rsidRPr="00BF177A">
              <w:rPr>
                <w:sz w:val="18"/>
                <w:szCs w:val="18"/>
                <w:lang w:val="sq-AL"/>
              </w:rPr>
              <w:t>190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657</w:t>
            </w:r>
          </w:p>
          <w:p w:rsidR="00970723" w:rsidRPr="00BF177A" w:rsidRDefault="00970723" w:rsidP="008A7EB1">
            <w:pPr>
              <w:pStyle w:val="Paragrafi"/>
              <w:ind w:firstLine="0"/>
              <w:rPr>
                <w:sz w:val="18"/>
                <w:szCs w:val="18"/>
                <w:lang w:val="sq-AL"/>
              </w:rPr>
            </w:pPr>
            <w:r w:rsidRPr="00BF177A">
              <w:rPr>
                <w:sz w:val="18"/>
                <w:szCs w:val="18"/>
                <w:lang w:val="sq-AL"/>
              </w:rPr>
              <w:t>636</w:t>
            </w:r>
          </w:p>
          <w:p w:rsidR="00970723" w:rsidRPr="00BF177A" w:rsidRDefault="00970723" w:rsidP="008A7EB1">
            <w:pPr>
              <w:pStyle w:val="Paragrafi"/>
              <w:ind w:firstLine="0"/>
              <w:rPr>
                <w:sz w:val="18"/>
                <w:szCs w:val="18"/>
                <w:lang w:val="sq-AL"/>
              </w:rPr>
            </w:pPr>
            <w:r w:rsidRPr="00BF177A">
              <w:rPr>
                <w:sz w:val="18"/>
                <w:szCs w:val="18"/>
                <w:lang w:val="sq-AL"/>
              </w:rPr>
              <w:t>614</w:t>
            </w:r>
          </w:p>
          <w:p w:rsidR="00970723" w:rsidRPr="00BF177A" w:rsidRDefault="00970723" w:rsidP="008A7EB1">
            <w:pPr>
              <w:pStyle w:val="Paragrafi"/>
              <w:ind w:firstLine="0"/>
              <w:rPr>
                <w:sz w:val="18"/>
                <w:szCs w:val="18"/>
                <w:lang w:val="sq-AL"/>
              </w:rPr>
            </w:pPr>
            <w:r w:rsidRPr="00BF177A">
              <w:rPr>
                <w:sz w:val="18"/>
                <w:szCs w:val="18"/>
                <w:lang w:val="sq-AL"/>
              </w:rPr>
              <w:t>593</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3 300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1 530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3 600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1 372</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3 900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1 118</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4 200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571</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310</w:t>
            </w:r>
          </w:p>
          <w:p w:rsidR="00970723" w:rsidRPr="00BF177A" w:rsidRDefault="00970723" w:rsidP="008A7EB1">
            <w:pPr>
              <w:pStyle w:val="Paragrafi"/>
              <w:ind w:firstLine="0"/>
              <w:rPr>
                <w:sz w:val="18"/>
                <w:szCs w:val="18"/>
                <w:lang w:val="sq-AL"/>
              </w:rPr>
            </w:pPr>
            <w:r w:rsidRPr="00BF177A">
              <w:rPr>
                <w:sz w:val="18"/>
                <w:szCs w:val="18"/>
                <w:lang w:val="sq-AL"/>
              </w:rPr>
              <w:t>320</w:t>
            </w:r>
          </w:p>
          <w:p w:rsidR="00970723" w:rsidRPr="00BF177A" w:rsidRDefault="00970723" w:rsidP="008A7EB1">
            <w:pPr>
              <w:pStyle w:val="Paragrafi"/>
              <w:ind w:firstLine="0"/>
              <w:rPr>
                <w:sz w:val="18"/>
                <w:szCs w:val="18"/>
                <w:lang w:val="sq-AL"/>
              </w:rPr>
            </w:pPr>
            <w:r w:rsidRPr="00BF177A">
              <w:rPr>
                <w:sz w:val="18"/>
                <w:szCs w:val="18"/>
                <w:lang w:val="sq-AL"/>
              </w:rPr>
              <w:t>330</w:t>
            </w:r>
          </w:p>
          <w:p w:rsidR="00970723" w:rsidRPr="00BF177A" w:rsidRDefault="00970723" w:rsidP="008A7EB1">
            <w:pPr>
              <w:pStyle w:val="Paragrafi"/>
              <w:ind w:firstLine="0"/>
              <w:rPr>
                <w:sz w:val="18"/>
                <w:szCs w:val="18"/>
                <w:lang w:val="sq-AL"/>
              </w:rPr>
            </w:pPr>
            <w:r w:rsidRPr="00BF177A">
              <w:rPr>
                <w:sz w:val="18"/>
                <w:szCs w:val="18"/>
                <w:lang w:val="sq-AL"/>
              </w:rPr>
              <w:t>340</w:t>
            </w:r>
          </w:p>
          <w:p w:rsidR="00970723" w:rsidRPr="00BF177A" w:rsidRDefault="00970723" w:rsidP="008A7EB1">
            <w:pPr>
              <w:pStyle w:val="Paragrafi"/>
              <w:ind w:firstLine="0"/>
              <w:rPr>
                <w:sz w:val="18"/>
                <w:szCs w:val="18"/>
                <w:lang w:val="sq-AL"/>
              </w:rPr>
            </w:pPr>
            <w:r w:rsidRPr="00BF177A">
              <w:rPr>
                <w:sz w:val="18"/>
                <w:szCs w:val="18"/>
                <w:lang w:val="sq-AL"/>
              </w:rPr>
              <w:t>3 350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1 526</w:t>
            </w:r>
          </w:p>
          <w:p w:rsidR="00970723" w:rsidRPr="00BF177A" w:rsidRDefault="00970723" w:rsidP="008A7EB1">
            <w:pPr>
              <w:pStyle w:val="Paragrafi"/>
              <w:ind w:firstLine="0"/>
              <w:rPr>
                <w:sz w:val="18"/>
                <w:szCs w:val="18"/>
                <w:lang w:val="sq-AL"/>
              </w:rPr>
            </w:pPr>
            <w:r w:rsidRPr="00BF177A">
              <w:rPr>
                <w:sz w:val="18"/>
                <w:szCs w:val="18"/>
                <w:lang w:val="sq-AL"/>
              </w:rPr>
              <w:t>1 522</w:t>
            </w:r>
          </w:p>
          <w:p w:rsidR="00970723" w:rsidRPr="00BF177A" w:rsidRDefault="00970723" w:rsidP="008A7EB1">
            <w:pPr>
              <w:pStyle w:val="Paragrafi"/>
              <w:ind w:firstLine="0"/>
              <w:rPr>
                <w:sz w:val="18"/>
                <w:szCs w:val="18"/>
                <w:lang w:val="sq-AL"/>
              </w:rPr>
            </w:pPr>
            <w:r w:rsidRPr="00BF177A">
              <w:rPr>
                <w:sz w:val="18"/>
                <w:szCs w:val="18"/>
                <w:lang w:val="sq-AL"/>
              </w:rPr>
              <w:t>1 518</w:t>
            </w:r>
          </w:p>
          <w:p w:rsidR="00970723" w:rsidRPr="00BF177A" w:rsidRDefault="00970723" w:rsidP="008A7EB1">
            <w:pPr>
              <w:pStyle w:val="Paragrafi"/>
              <w:ind w:firstLine="0"/>
              <w:rPr>
                <w:sz w:val="18"/>
                <w:szCs w:val="18"/>
                <w:lang w:val="sq-AL"/>
              </w:rPr>
            </w:pPr>
            <w:r w:rsidRPr="00BF177A">
              <w:rPr>
                <w:sz w:val="18"/>
                <w:szCs w:val="18"/>
                <w:lang w:val="sq-AL"/>
              </w:rPr>
              <w:t>1 513</w:t>
            </w:r>
          </w:p>
          <w:p w:rsidR="00970723" w:rsidRPr="00BF177A" w:rsidRDefault="00970723" w:rsidP="008A7EB1">
            <w:pPr>
              <w:pStyle w:val="Paragrafi"/>
              <w:ind w:firstLine="0"/>
              <w:rPr>
                <w:sz w:val="18"/>
                <w:szCs w:val="18"/>
                <w:lang w:val="sq-AL"/>
              </w:rPr>
            </w:pPr>
            <w:r w:rsidRPr="00BF177A">
              <w:rPr>
                <w:sz w:val="18"/>
                <w:szCs w:val="18"/>
                <w:lang w:val="sq-AL"/>
              </w:rPr>
              <w:t>1 509</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610</w:t>
            </w:r>
          </w:p>
          <w:p w:rsidR="00970723" w:rsidRPr="00BF177A" w:rsidRDefault="00970723" w:rsidP="008A7EB1">
            <w:pPr>
              <w:pStyle w:val="Paragrafi"/>
              <w:ind w:firstLine="0"/>
              <w:rPr>
                <w:sz w:val="18"/>
                <w:szCs w:val="18"/>
                <w:lang w:val="sq-AL"/>
              </w:rPr>
            </w:pPr>
            <w:r w:rsidRPr="00BF177A">
              <w:rPr>
                <w:sz w:val="18"/>
                <w:szCs w:val="18"/>
                <w:lang w:val="sq-AL"/>
              </w:rPr>
              <w:t>620</w:t>
            </w:r>
          </w:p>
          <w:p w:rsidR="00970723" w:rsidRPr="00BF177A" w:rsidRDefault="00970723" w:rsidP="008A7EB1">
            <w:pPr>
              <w:pStyle w:val="Paragrafi"/>
              <w:ind w:firstLine="0"/>
              <w:rPr>
                <w:sz w:val="18"/>
                <w:szCs w:val="18"/>
                <w:lang w:val="sq-AL"/>
              </w:rPr>
            </w:pPr>
            <w:r w:rsidRPr="00BF177A">
              <w:rPr>
                <w:sz w:val="18"/>
                <w:szCs w:val="18"/>
                <w:lang w:val="sq-AL"/>
              </w:rPr>
              <w:t>630</w:t>
            </w:r>
          </w:p>
          <w:p w:rsidR="00970723" w:rsidRPr="00BF177A" w:rsidRDefault="00970723" w:rsidP="008A7EB1">
            <w:pPr>
              <w:pStyle w:val="Paragrafi"/>
              <w:ind w:firstLine="0"/>
              <w:rPr>
                <w:sz w:val="18"/>
                <w:szCs w:val="18"/>
                <w:lang w:val="sq-AL"/>
              </w:rPr>
            </w:pPr>
            <w:r w:rsidRPr="00BF177A">
              <w:rPr>
                <w:sz w:val="18"/>
                <w:szCs w:val="18"/>
                <w:lang w:val="sq-AL"/>
              </w:rPr>
              <w:t>640</w:t>
            </w:r>
          </w:p>
          <w:p w:rsidR="00970723" w:rsidRPr="00BF177A" w:rsidRDefault="00970723" w:rsidP="008A7EB1">
            <w:pPr>
              <w:pStyle w:val="Paragrafi"/>
              <w:ind w:firstLine="0"/>
              <w:rPr>
                <w:sz w:val="18"/>
                <w:szCs w:val="18"/>
                <w:lang w:val="sq-AL"/>
              </w:rPr>
            </w:pPr>
            <w:r w:rsidRPr="00BF177A">
              <w:rPr>
                <w:sz w:val="18"/>
                <w:szCs w:val="18"/>
                <w:lang w:val="sq-AL"/>
              </w:rPr>
              <w:t>3650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1 366</w:t>
            </w:r>
          </w:p>
          <w:p w:rsidR="00970723" w:rsidRPr="00BF177A" w:rsidRDefault="00970723" w:rsidP="008A7EB1">
            <w:pPr>
              <w:pStyle w:val="Paragrafi"/>
              <w:ind w:firstLine="0"/>
              <w:rPr>
                <w:sz w:val="18"/>
                <w:szCs w:val="18"/>
                <w:lang w:val="sq-AL"/>
              </w:rPr>
            </w:pPr>
            <w:r w:rsidRPr="00BF177A">
              <w:rPr>
                <w:sz w:val="18"/>
                <w:szCs w:val="18"/>
                <w:lang w:val="sq-AL"/>
              </w:rPr>
              <w:t>1 359</w:t>
            </w:r>
          </w:p>
          <w:p w:rsidR="00970723" w:rsidRPr="00BF177A" w:rsidRDefault="00970723" w:rsidP="008A7EB1">
            <w:pPr>
              <w:pStyle w:val="Paragrafi"/>
              <w:ind w:firstLine="0"/>
              <w:rPr>
                <w:sz w:val="18"/>
                <w:szCs w:val="18"/>
                <w:lang w:val="sq-AL"/>
              </w:rPr>
            </w:pPr>
            <w:r w:rsidRPr="00BF177A">
              <w:rPr>
                <w:sz w:val="18"/>
                <w:szCs w:val="18"/>
                <w:lang w:val="sq-AL"/>
              </w:rPr>
              <w:t>1 352</w:t>
            </w:r>
          </w:p>
          <w:p w:rsidR="00970723" w:rsidRPr="00BF177A" w:rsidRDefault="00970723" w:rsidP="008A7EB1">
            <w:pPr>
              <w:pStyle w:val="Paragrafi"/>
              <w:ind w:firstLine="0"/>
              <w:rPr>
                <w:sz w:val="18"/>
                <w:szCs w:val="18"/>
                <w:lang w:val="sq-AL"/>
              </w:rPr>
            </w:pPr>
            <w:r w:rsidRPr="00BF177A">
              <w:rPr>
                <w:sz w:val="18"/>
                <w:szCs w:val="18"/>
                <w:lang w:val="sq-AL"/>
              </w:rPr>
              <w:t>1 345</w:t>
            </w:r>
          </w:p>
          <w:p w:rsidR="00970723" w:rsidRPr="00BF177A" w:rsidRDefault="00970723" w:rsidP="008A7EB1">
            <w:pPr>
              <w:pStyle w:val="Paragrafi"/>
              <w:ind w:firstLine="0"/>
              <w:rPr>
                <w:sz w:val="18"/>
                <w:szCs w:val="18"/>
                <w:lang w:val="sq-AL"/>
              </w:rPr>
            </w:pPr>
            <w:r w:rsidRPr="00BF177A">
              <w:rPr>
                <w:sz w:val="18"/>
                <w:szCs w:val="18"/>
                <w:lang w:val="sq-AL"/>
              </w:rPr>
              <w:t>1 338</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910</w:t>
            </w:r>
          </w:p>
          <w:p w:rsidR="00970723" w:rsidRPr="00BF177A" w:rsidRDefault="00970723" w:rsidP="008A7EB1">
            <w:pPr>
              <w:pStyle w:val="Paragrafi"/>
              <w:ind w:firstLine="0"/>
              <w:rPr>
                <w:sz w:val="18"/>
                <w:szCs w:val="18"/>
                <w:lang w:val="sq-AL"/>
              </w:rPr>
            </w:pPr>
            <w:r w:rsidRPr="00BF177A">
              <w:rPr>
                <w:sz w:val="18"/>
                <w:szCs w:val="18"/>
                <w:lang w:val="sq-AL"/>
              </w:rPr>
              <w:t>920</w:t>
            </w:r>
          </w:p>
          <w:p w:rsidR="00970723" w:rsidRPr="00BF177A" w:rsidRDefault="00970723" w:rsidP="008A7EB1">
            <w:pPr>
              <w:pStyle w:val="Paragrafi"/>
              <w:ind w:firstLine="0"/>
              <w:rPr>
                <w:sz w:val="18"/>
                <w:szCs w:val="18"/>
                <w:lang w:val="sq-AL"/>
              </w:rPr>
            </w:pPr>
            <w:r w:rsidRPr="00BF177A">
              <w:rPr>
                <w:sz w:val="18"/>
                <w:szCs w:val="18"/>
                <w:lang w:val="sq-AL"/>
              </w:rPr>
              <w:t>930</w:t>
            </w:r>
          </w:p>
          <w:p w:rsidR="00970723" w:rsidRPr="00BF177A" w:rsidRDefault="00970723" w:rsidP="008A7EB1">
            <w:pPr>
              <w:pStyle w:val="Paragrafi"/>
              <w:ind w:firstLine="0"/>
              <w:rPr>
                <w:sz w:val="18"/>
                <w:szCs w:val="18"/>
                <w:lang w:val="sq-AL"/>
              </w:rPr>
            </w:pPr>
            <w:r w:rsidRPr="00BF177A">
              <w:rPr>
                <w:sz w:val="18"/>
                <w:szCs w:val="18"/>
                <w:lang w:val="sq-AL"/>
              </w:rPr>
              <w:t>940</w:t>
            </w:r>
          </w:p>
          <w:p w:rsidR="00970723" w:rsidRPr="00BF177A" w:rsidRDefault="00970723" w:rsidP="008A7EB1">
            <w:pPr>
              <w:pStyle w:val="Paragrafi"/>
              <w:ind w:firstLine="0"/>
              <w:rPr>
                <w:sz w:val="18"/>
                <w:szCs w:val="18"/>
                <w:lang w:val="sq-AL"/>
              </w:rPr>
            </w:pPr>
            <w:r w:rsidRPr="00BF177A">
              <w:rPr>
                <w:sz w:val="18"/>
                <w:szCs w:val="18"/>
                <w:lang w:val="sq-AL"/>
              </w:rPr>
              <w:t>3 950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1 107</w:t>
            </w:r>
          </w:p>
          <w:p w:rsidR="00970723" w:rsidRPr="00BF177A" w:rsidRDefault="00970723" w:rsidP="008A7EB1">
            <w:pPr>
              <w:pStyle w:val="Paragrafi"/>
              <w:ind w:firstLine="0"/>
              <w:rPr>
                <w:sz w:val="18"/>
                <w:szCs w:val="18"/>
                <w:lang w:val="sq-AL"/>
              </w:rPr>
            </w:pPr>
            <w:r w:rsidRPr="00BF177A">
              <w:rPr>
                <w:sz w:val="18"/>
                <w:szCs w:val="18"/>
                <w:lang w:val="sq-AL"/>
              </w:rPr>
              <w:t>1 096</w:t>
            </w:r>
          </w:p>
          <w:p w:rsidR="00970723" w:rsidRPr="00BF177A" w:rsidRDefault="00970723" w:rsidP="008A7EB1">
            <w:pPr>
              <w:pStyle w:val="Paragrafi"/>
              <w:ind w:firstLine="0"/>
              <w:rPr>
                <w:sz w:val="18"/>
                <w:szCs w:val="18"/>
                <w:lang w:val="sq-AL"/>
              </w:rPr>
            </w:pPr>
            <w:r w:rsidRPr="00BF177A">
              <w:rPr>
                <w:sz w:val="18"/>
                <w:szCs w:val="18"/>
                <w:lang w:val="sq-AL"/>
              </w:rPr>
              <w:t>1 085</w:t>
            </w:r>
          </w:p>
          <w:p w:rsidR="00970723" w:rsidRPr="00BF177A" w:rsidRDefault="00970723" w:rsidP="008A7EB1">
            <w:pPr>
              <w:pStyle w:val="Paragrafi"/>
              <w:ind w:firstLine="0"/>
              <w:rPr>
                <w:sz w:val="18"/>
                <w:szCs w:val="18"/>
                <w:lang w:val="sq-AL"/>
              </w:rPr>
            </w:pPr>
            <w:r w:rsidRPr="00BF177A">
              <w:rPr>
                <w:sz w:val="18"/>
                <w:szCs w:val="18"/>
                <w:lang w:val="sq-AL"/>
              </w:rPr>
              <w:t>1 073</w:t>
            </w:r>
          </w:p>
          <w:p w:rsidR="00970723" w:rsidRPr="00BF177A" w:rsidRDefault="00970723" w:rsidP="008A7EB1">
            <w:pPr>
              <w:pStyle w:val="Paragrafi"/>
              <w:ind w:firstLine="0"/>
              <w:rPr>
                <w:sz w:val="18"/>
                <w:szCs w:val="18"/>
                <w:lang w:val="sq-AL"/>
              </w:rPr>
            </w:pPr>
            <w:r w:rsidRPr="00BF177A">
              <w:rPr>
                <w:sz w:val="18"/>
                <w:szCs w:val="18"/>
                <w:lang w:val="sq-AL"/>
              </w:rPr>
              <w:t>1 062</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210</w:t>
            </w:r>
          </w:p>
          <w:p w:rsidR="00970723" w:rsidRPr="00BF177A" w:rsidRDefault="00970723" w:rsidP="008A7EB1">
            <w:pPr>
              <w:pStyle w:val="Paragrafi"/>
              <w:ind w:firstLine="0"/>
              <w:rPr>
                <w:sz w:val="18"/>
                <w:szCs w:val="18"/>
                <w:lang w:val="sq-AL"/>
              </w:rPr>
            </w:pPr>
            <w:r w:rsidRPr="00BF177A">
              <w:rPr>
                <w:sz w:val="18"/>
                <w:szCs w:val="18"/>
                <w:lang w:val="sq-AL"/>
              </w:rPr>
              <w:t>220</w:t>
            </w:r>
          </w:p>
          <w:p w:rsidR="00970723" w:rsidRPr="00BF177A" w:rsidRDefault="00970723" w:rsidP="008A7EB1">
            <w:pPr>
              <w:pStyle w:val="Paragrafi"/>
              <w:ind w:firstLine="0"/>
              <w:rPr>
                <w:sz w:val="18"/>
                <w:szCs w:val="18"/>
                <w:lang w:val="sq-AL"/>
              </w:rPr>
            </w:pPr>
            <w:r w:rsidRPr="00BF177A">
              <w:rPr>
                <w:sz w:val="18"/>
                <w:szCs w:val="18"/>
                <w:lang w:val="sq-AL"/>
              </w:rPr>
              <w:t>230</w:t>
            </w:r>
          </w:p>
          <w:p w:rsidR="00970723" w:rsidRPr="00BF177A" w:rsidRDefault="00970723" w:rsidP="008A7EB1">
            <w:pPr>
              <w:pStyle w:val="Paragrafi"/>
              <w:ind w:firstLine="0"/>
              <w:rPr>
                <w:sz w:val="18"/>
                <w:szCs w:val="18"/>
                <w:lang w:val="sq-AL"/>
              </w:rPr>
            </w:pPr>
            <w:r w:rsidRPr="00BF177A">
              <w:rPr>
                <w:sz w:val="18"/>
                <w:szCs w:val="18"/>
                <w:lang w:val="sq-AL"/>
              </w:rPr>
              <w:t>240</w:t>
            </w:r>
          </w:p>
          <w:p w:rsidR="00970723" w:rsidRPr="00BF177A" w:rsidRDefault="00970723" w:rsidP="008A7EB1">
            <w:pPr>
              <w:pStyle w:val="Paragrafi"/>
              <w:ind w:firstLine="0"/>
              <w:rPr>
                <w:sz w:val="18"/>
                <w:szCs w:val="18"/>
                <w:lang w:val="sq-AL"/>
              </w:rPr>
            </w:pPr>
            <w:r w:rsidRPr="00BF177A">
              <w:rPr>
                <w:sz w:val="18"/>
                <w:szCs w:val="18"/>
                <w:lang w:val="sq-AL"/>
              </w:rPr>
              <w:t>4 250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550</w:t>
            </w:r>
          </w:p>
          <w:p w:rsidR="00970723" w:rsidRPr="00BF177A" w:rsidRDefault="00970723" w:rsidP="008A7EB1">
            <w:pPr>
              <w:pStyle w:val="Paragrafi"/>
              <w:ind w:firstLine="0"/>
              <w:rPr>
                <w:sz w:val="18"/>
                <w:szCs w:val="18"/>
                <w:lang w:val="sq-AL"/>
              </w:rPr>
            </w:pPr>
            <w:r w:rsidRPr="00BF177A">
              <w:rPr>
                <w:sz w:val="18"/>
                <w:szCs w:val="18"/>
                <w:lang w:val="sq-AL"/>
              </w:rPr>
              <w:t>529</w:t>
            </w:r>
          </w:p>
          <w:p w:rsidR="00970723" w:rsidRPr="00BF177A" w:rsidRDefault="00970723" w:rsidP="008A7EB1">
            <w:pPr>
              <w:pStyle w:val="Paragrafi"/>
              <w:ind w:firstLine="0"/>
              <w:rPr>
                <w:sz w:val="18"/>
                <w:szCs w:val="18"/>
                <w:lang w:val="sq-AL"/>
              </w:rPr>
            </w:pPr>
            <w:r w:rsidRPr="00BF177A">
              <w:rPr>
                <w:sz w:val="18"/>
                <w:szCs w:val="18"/>
                <w:lang w:val="sq-AL"/>
              </w:rPr>
              <w:t>507</w:t>
            </w:r>
          </w:p>
          <w:p w:rsidR="00970723" w:rsidRPr="00BF177A" w:rsidRDefault="00970723" w:rsidP="008A7EB1">
            <w:pPr>
              <w:pStyle w:val="Paragrafi"/>
              <w:ind w:firstLine="0"/>
              <w:rPr>
                <w:sz w:val="18"/>
                <w:szCs w:val="18"/>
                <w:lang w:val="sq-AL"/>
              </w:rPr>
            </w:pPr>
            <w:r w:rsidRPr="00BF177A">
              <w:rPr>
                <w:sz w:val="18"/>
                <w:szCs w:val="18"/>
                <w:lang w:val="sq-AL"/>
              </w:rPr>
              <w:t>486</w:t>
            </w:r>
          </w:p>
          <w:p w:rsidR="00970723" w:rsidRPr="00BF177A" w:rsidRDefault="00970723" w:rsidP="008A7EB1">
            <w:pPr>
              <w:pStyle w:val="Paragrafi"/>
              <w:ind w:firstLine="0"/>
              <w:rPr>
                <w:sz w:val="18"/>
                <w:szCs w:val="18"/>
                <w:lang w:val="sq-AL"/>
              </w:rPr>
            </w:pPr>
            <w:r w:rsidRPr="00BF177A">
              <w:rPr>
                <w:sz w:val="18"/>
                <w:szCs w:val="18"/>
                <w:lang w:val="sq-AL"/>
              </w:rPr>
              <w:t>464</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360</w:t>
            </w:r>
          </w:p>
          <w:p w:rsidR="00970723" w:rsidRPr="00BF177A" w:rsidRDefault="00970723" w:rsidP="008A7EB1">
            <w:pPr>
              <w:pStyle w:val="Paragrafi"/>
              <w:ind w:firstLine="0"/>
              <w:rPr>
                <w:sz w:val="18"/>
                <w:szCs w:val="18"/>
                <w:lang w:val="sq-AL"/>
              </w:rPr>
            </w:pPr>
            <w:r w:rsidRPr="00BF177A">
              <w:rPr>
                <w:sz w:val="18"/>
                <w:szCs w:val="18"/>
                <w:lang w:val="sq-AL"/>
              </w:rPr>
              <w:t>370</w:t>
            </w:r>
          </w:p>
          <w:p w:rsidR="00970723" w:rsidRPr="00BF177A" w:rsidRDefault="00970723" w:rsidP="008A7EB1">
            <w:pPr>
              <w:pStyle w:val="Paragrafi"/>
              <w:ind w:firstLine="0"/>
              <w:rPr>
                <w:sz w:val="18"/>
                <w:szCs w:val="18"/>
                <w:lang w:val="sq-AL"/>
              </w:rPr>
            </w:pPr>
            <w:r w:rsidRPr="00BF177A">
              <w:rPr>
                <w:sz w:val="18"/>
                <w:szCs w:val="18"/>
                <w:lang w:val="sq-AL"/>
              </w:rPr>
              <w:t>380</w:t>
            </w:r>
          </w:p>
          <w:p w:rsidR="00970723" w:rsidRPr="00BF177A" w:rsidRDefault="00970723" w:rsidP="008A7EB1">
            <w:pPr>
              <w:pStyle w:val="Paragrafi"/>
              <w:ind w:firstLine="0"/>
              <w:rPr>
                <w:sz w:val="18"/>
                <w:szCs w:val="18"/>
                <w:lang w:val="sq-AL"/>
              </w:rPr>
            </w:pPr>
            <w:r w:rsidRPr="00BF177A">
              <w:rPr>
                <w:sz w:val="18"/>
                <w:szCs w:val="18"/>
                <w:lang w:val="sq-AL"/>
              </w:rPr>
              <w:t>390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1 505</w:t>
            </w:r>
          </w:p>
          <w:p w:rsidR="00970723" w:rsidRPr="00BF177A" w:rsidRDefault="00970723" w:rsidP="008A7EB1">
            <w:pPr>
              <w:pStyle w:val="Paragrafi"/>
              <w:ind w:firstLine="0"/>
              <w:rPr>
                <w:sz w:val="18"/>
                <w:szCs w:val="18"/>
                <w:lang w:val="sq-AL"/>
              </w:rPr>
            </w:pPr>
            <w:r w:rsidRPr="00BF177A">
              <w:rPr>
                <w:sz w:val="18"/>
                <w:szCs w:val="18"/>
                <w:lang w:val="sq-AL"/>
              </w:rPr>
              <w:t>1 500</w:t>
            </w:r>
          </w:p>
          <w:p w:rsidR="00970723" w:rsidRPr="00BF177A" w:rsidRDefault="00970723" w:rsidP="008A7EB1">
            <w:pPr>
              <w:pStyle w:val="Paragrafi"/>
              <w:ind w:firstLine="0"/>
              <w:rPr>
                <w:sz w:val="18"/>
                <w:szCs w:val="18"/>
                <w:lang w:val="sq-AL"/>
              </w:rPr>
            </w:pPr>
            <w:r w:rsidRPr="00BF177A">
              <w:rPr>
                <w:sz w:val="18"/>
                <w:szCs w:val="18"/>
                <w:lang w:val="sq-AL"/>
              </w:rPr>
              <w:t>1 495</w:t>
            </w:r>
          </w:p>
          <w:p w:rsidR="00970723" w:rsidRPr="00BF177A" w:rsidRDefault="00970723" w:rsidP="008A7EB1">
            <w:pPr>
              <w:pStyle w:val="Paragrafi"/>
              <w:ind w:firstLine="0"/>
              <w:rPr>
                <w:sz w:val="18"/>
                <w:szCs w:val="18"/>
                <w:lang w:val="sq-AL"/>
              </w:rPr>
            </w:pPr>
            <w:r w:rsidRPr="00BF177A">
              <w:rPr>
                <w:sz w:val="18"/>
                <w:szCs w:val="18"/>
                <w:lang w:val="sq-AL"/>
              </w:rPr>
              <w:t>1 491</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660</w:t>
            </w:r>
          </w:p>
          <w:p w:rsidR="00970723" w:rsidRPr="00BF177A" w:rsidRDefault="00970723" w:rsidP="008A7EB1">
            <w:pPr>
              <w:pStyle w:val="Paragrafi"/>
              <w:ind w:firstLine="0"/>
              <w:rPr>
                <w:sz w:val="18"/>
                <w:szCs w:val="18"/>
                <w:lang w:val="sq-AL"/>
              </w:rPr>
            </w:pPr>
            <w:r w:rsidRPr="00BF177A">
              <w:rPr>
                <w:sz w:val="18"/>
                <w:szCs w:val="18"/>
                <w:lang w:val="sq-AL"/>
              </w:rPr>
              <w:t>670</w:t>
            </w:r>
          </w:p>
          <w:p w:rsidR="00970723" w:rsidRPr="00BF177A" w:rsidRDefault="00970723" w:rsidP="008A7EB1">
            <w:pPr>
              <w:pStyle w:val="Paragrafi"/>
              <w:ind w:firstLine="0"/>
              <w:rPr>
                <w:sz w:val="18"/>
                <w:szCs w:val="18"/>
                <w:lang w:val="sq-AL"/>
              </w:rPr>
            </w:pPr>
            <w:r w:rsidRPr="00BF177A">
              <w:rPr>
                <w:sz w:val="18"/>
                <w:szCs w:val="18"/>
                <w:lang w:val="sq-AL"/>
              </w:rPr>
              <w:t>680</w:t>
            </w:r>
          </w:p>
          <w:p w:rsidR="00970723" w:rsidRPr="00BF177A" w:rsidRDefault="00970723" w:rsidP="008A7EB1">
            <w:pPr>
              <w:pStyle w:val="Paragrafi"/>
              <w:ind w:firstLine="0"/>
              <w:rPr>
                <w:sz w:val="18"/>
                <w:szCs w:val="18"/>
                <w:lang w:val="sq-AL"/>
              </w:rPr>
            </w:pPr>
            <w:r w:rsidRPr="00BF177A">
              <w:rPr>
                <w:sz w:val="18"/>
                <w:szCs w:val="18"/>
                <w:lang w:val="sq-AL"/>
              </w:rPr>
              <w:t>690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1 331</w:t>
            </w:r>
          </w:p>
          <w:p w:rsidR="00970723" w:rsidRPr="00BF177A" w:rsidRDefault="00970723" w:rsidP="008A7EB1">
            <w:pPr>
              <w:pStyle w:val="Paragrafi"/>
              <w:ind w:firstLine="0"/>
              <w:rPr>
                <w:sz w:val="18"/>
                <w:szCs w:val="18"/>
                <w:lang w:val="sq-AL"/>
              </w:rPr>
            </w:pPr>
            <w:r w:rsidRPr="00BF177A">
              <w:rPr>
                <w:sz w:val="18"/>
                <w:szCs w:val="18"/>
                <w:lang w:val="sq-AL"/>
              </w:rPr>
              <w:t>1 323</w:t>
            </w:r>
          </w:p>
          <w:p w:rsidR="00970723" w:rsidRPr="00BF177A" w:rsidRDefault="00970723" w:rsidP="008A7EB1">
            <w:pPr>
              <w:pStyle w:val="Paragrafi"/>
              <w:ind w:firstLine="0"/>
              <w:rPr>
                <w:sz w:val="18"/>
                <w:szCs w:val="18"/>
                <w:lang w:val="sq-AL"/>
              </w:rPr>
            </w:pPr>
            <w:r w:rsidRPr="00BF177A">
              <w:rPr>
                <w:sz w:val="18"/>
                <w:szCs w:val="18"/>
                <w:lang w:val="sq-AL"/>
              </w:rPr>
              <w:t>1 316</w:t>
            </w:r>
          </w:p>
          <w:p w:rsidR="00970723" w:rsidRPr="00BF177A" w:rsidRDefault="00970723" w:rsidP="008A7EB1">
            <w:pPr>
              <w:pStyle w:val="Paragrafi"/>
              <w:ind w:firstLine="0"/>
              <w:rPr>
                <w:sz w:val="18"/>
                <w:szCs w:val="18"/>
                <w:lang w:val="sq-AL"/>
              </w:rPr>
            </w:pPr>
            <w:r w:rsidRPr="00BF177A">
              <w:rPr>
                <w:sz w:val="18"/>
                <w:szCs w:val="18"/>
                <w:lang w:val="sq-AL"/>
              </w:rPr>
              <w:t>1 308</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960</w:t>
            </w:r>
          </w:p>
          <w:p w:rsidR="00970723" w:rsidRPr="00BF177A" w:rsidRDefault="00970723" w:rsidP="008A7EB1">
            <w:pPr>
              <w:pStyle w:val="Paragrafi"/>
              <w:ind w:firstLine="0"/>
              <w:rPr>
                <w:sz w:val="18"/>
                <w:szCs w:val="18"/>
                <w:lang w:val="sq-AL"/>
              </w:rPr>
            </w:pPr>
            <w:r w:rsidRPr="00BF177A">
              <w:rPr>
                <w:sz w:val="18"/>
                <w:szCs w:val="18"/>
                <w:lang w:val="sq-AL"/>
              </w:rPr>
              <w:t>970</w:t>
            </w:r>
          </w:p>
          <w:p w:rsidR="00970723" w:rsidRPr="00BF177A" w:rsidRDefault="00970723" w:rsidP="008A7EB1">
            <w:pPr>
              <w:pStyle w:val="Paragrafi"/>
              <w:ind w:firstLine="0"/>
              <w:rPr>
                <w:sz w:val="18"/>
                <w:szCs w:val="18"/>
                <w:lang w:val="sq-AL"/>
              </w:rPr>
            </w:pPr>
            <w:r w:rsidRPr="00BF177A">
              <w:rPr>
                <w:sz w:val="18"/>
                <w:szCs w:val="18"/>
                <w:lang w:val="sq-AL"/>
              </w:rPr>
              <w:t>980</w:t>
            </w:r>
          </w:p>
          <w:p w:rsidR="00970723" w:rsidRPr="00BF177A" w:rsidRDefault="00970723" w:rsidP="008A7EB1">
            <w:pPr>
              <w:pStyle w:val="Paragrafi"/>
              <w:ind w:firstLine="0"/>
              <w:rPr>
                <w:sz w:val="18"/>
                <w:szCs w:val="18"/>
                <w:lang w:val="sq-AL"/>
              </w:rPr>
            </w:pPr>
            <w:r w:rsidRPr="00BF177A">
              <w:rPr>
                <w:sz w:val="18"/>
                <w:szCs w:val="18"/>
                <w:lang w:val="sq-AL"/>
              </w:rPr>
              <w:t>990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1 050</w:t>
            </w:r>
          </w:p>
          <w:p w:rsidR="00970723" w:rsidRPr="00BF177A" w:rsidRDefault="00970723" w:rsidP="008A7EB1">
            <w:pPr>
              <w:pStyle w:val="Paragrafi"/>
              <w:ind w:firstLine="0"/>
              <w:rPr>
                <w:sz w:val="18"/>
                <w:szCs w:val="18"/>
                <w:lang w:val="sq-AL"/>
              </w:rPr>
            </w:pPr>
            <w:r w:rsidRPr="00BF177A">
              <w:rPr>
                <w:sz w:val="18"/>
                <w:szCs w:val="18"/>
                <w:lang w:val="sq-AL"/>
              </w:rPr>
              <w:t>1 038</w:t>
            </w:r>
          </w:p>
          <w:p w:rsidR="00970723" w:rsidRPr="00BF177A" w:rsidRDefault="00970723" w:rsidP="008A7EB1">
            <w:pPr>
              <w:pStyle w:val="Paragrafi"/>
              <w:ind w:firstLine="0"/>
              <w:rPr>
                <w:sz w:val="18"/>
                <w:szCs w:val="18"/>
                <w:lang w:val="sq-AL"/>
              </w:rPr>
            </w:pPr>
            <w:r w:rsidRPr="00BF177A">
              <w:rPr>
                <w:sz w:val="18"/>
                <w:szCs w:val="18"/>
                <w:lang w:val="sq-AL"/>
              </w:rPr>
              <w:t>1 025</w:t>
            </w:r>
          </w:p>
          <w:p w:rsidR="00970723" w:rsidRPr="00BF177A" w:rsidRDefault="00970723" w:rsidP="008A7EB1">
            <w:pPr>
              <w:pStyle w:val="Paragrafi"/>
              <w:ind w:firstLine="0"/>
              <w:rPr>
                <w:sz w:val="18"/>
                <w:szCs w:val="18"/>
                <w:lang w:val="sq-AL"/>
              </w:rPr>
            </w:pPr>
            <w:r w:rsidRPr="00BF177A">
              <w:rPr>
                <w:sz w:val="18"/>
                <w:szCs w:val="18"/>
                <w:lang w:val="sq-AL"/>
              </w:rPr>
              <w:t>1 013</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260</w:t>
            </w:r>
          </w:p>
          <w:p w:rsidR="00970723" w:rsidRPr="00BF177A" w:rsidRDefault="00970723" w:rsidP="008A7EB1">
            <w:pPr>
              <w:pStyle w:val="Paragrafi"/>
              <w:ind w:firstLine="0"/>
              <w:rPr>
                <w:sz w:val="18"/>
                <w:szCs w:val="18"/>
                <w:lang w:val="sq-AL"/>
              </w:rPr>
            </w:pPr>
            <w:r w:rsidRPr="00BF177A">
              <w:rPr>
                <w:sz w:val="18"/>
                <w:szCs w:val="18"/>
                <w:lang w:val="sq-AL"/>
              </w:rPr>
              <w:t>270</w:t>
            </w:r>
          </w:p>
          <w:p w:rsidR="00970723" w:rsidRPr="00BF177A" w:rsidRDefault="00970723" w:rsidP="008A7EB1">
            <w:pPr>
              <w:pStyle w:val="Paragrafi"/>
              <w:ind w:firstLine="0"/>
              <w:rPr>
                <w:sz w:val="18"/>
                <w:szCs w:val="18"/>
                <w:lang w:val="sq-AL"/>
              </w:rPr>
            </w:pPr>
            <w:r w:rsidRPr="00BF177A">
              <w:rPr>
                <w:sz w:val="18"/>
                <w:szCs w:val="18"/>
                <w:lang w:val="sq-AL"/>
              </w:rPr>
              <w:t>4 280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443</w:t>
            </w:r>
          </w:p>
          <w:p w:rsidR="00970723" w:rsidRPr="00BF177A" w:rsidRDefault="00970723" w:rsidP="008A7EB1">
            <w:pPr>
              <w:pStyle w:val="Paragrafi"/>
              <w:ind w:firstLine="0"/>
              <w:rPr>
                <w:sz w:val="18"/>
                <w:szCs w:val="18"/>
                <w:lang w:val="sq-AL"/>
              </w:rPr>
            </w:pPr>
            <w:r w:rsidRPr="00BF177A">
              <w:rPr>
                <w:sz w:val="18"/>
                <w:szCs w:val="18"/>
                <w:lang w:val="sq-AL"/>
              </w:rPr>
              <w:t>421</w:t>
            </w:r>
          </w:p>
          <w:p w:rsidR="00970723" w:rsidRPr="00BF177A" w:rsidRDefault="00970723" w:rsidP="008A7EB1">
            <w:pPr>
              <w:pStyle w:val="Paragrafi"/>
              <w:ind w:firstLine="0"/>
              <w:rPr>
                <w:sz w:val="18"/>
                <w:szCs w:val="18"/>
                <w:lang w:val="sq-AL"/>
              </w:rPr>
            </w:pPr>
            <w:r w:rsidRPr="00BF177A">
              <w:rPr>
                <w:sz w:val="18"/>
                <w:szCs w:val="18"/>
                <w:lang w:val="sq-AL"/>
              </w:rPr>
              <w:t>400</w:t>
            </w: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3 400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1 486</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3 700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1 301</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4 000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1 000</w:t>
            </w:r>
          </w:p>
        </w:tc>
        <w:tc>
          <w:tcPr>
            <w:tcW w:w="1260" w:type="dxa"/>
          </w:tcPr>
          <w:p w:rsidR="00970723" w:rsidRPr="00BF177A" w:rsidRDefault="00970723" w:rsidP="008A7EB1">
            <w:pPr>
              <w:pStyle w:val="Paragrafi"/>
              <w:ind w:firstLine="0"/>
              <w:rPr>
                <w:sz w:val="18"/>
                <w:szCs w:val="18"/>
                <w:lang w:val="sq-AL"/>
              </w:rPr>
            </w:pPr>
          </w:p>
        </w:tc>
        <w:tc>
          <w:tcPr>
            <w:tcW w:w="1260" w:type="dxa"/>
          </w:tcPr>
          <w:p w:rsidR="00970723" w:rsidRPr="00BF177A" w:rsidRDefault="00970723" w:rsidP="008A7EB1">
            <w:pPr>
              <w:pStyle w:val="Paragrafi"/>
              <w:ind w:firstLine="0"/>
              <w:rPr>
                <w:sz w:val="18"/>
                <w:szCs w:val="18"/>
                <w:lang w:val="sq-AL"/>
              </w:rPr>
            </w:pPr>
          </w:p>
        </w:tc>
      </w:tr>
      <w:tr w:rsidR="00970723" w:rsidRPr="00BF177A" w:rsidTr="00225B9E">
        <w:trPr>
          <w:jc w:val="center"/>
        </w:trPr>
        <w:tc>
          <w:tcPr>
            <w:tcW w:w="1080" w:type="dxa"/>
          </w:tcPr>
          <w:p w:rsidR="00970723" w:rsidRPr="00BF177A" w:rsidRDefault="00970723" w:rsidP="008A7EB1">
            <w:pPr>
              <w:pStyle w:val="Paragrafi"/>
              <w:ind w:firstLine="0"/>
              <w:rPr>
                <w:sz w:val="18"/>
                <w:szCs w:val="18"/>
                <w:lang w:val="sq-AL"/>
              </w:rPr>
            </w:pPr>
            <w:r w:rsidRPr="00BF177A">
              <w:rPr>
                <w:sz w:val="18"/>
                <w:szCs w:val="18"/>
                <w:lang w:val="sq-AL"/>
              </w:rPr>
              <w:t>410</w:t>
            </w:r>
          </w:p>
          <w:p w:rsidR="00970723" w:rsidRPr="00BF177A" w:rsidRDefault="00970723" w:rsidP="008A7EB1">
            <w:pPr>
              <w:pStyle w:val="Paragrafi"/>
              <w:ind w:firstLine="0"/>
              <w:rPr>
                <w:sz w:val="18"/>
                <w:szCs w:val="18"/>
                <w:lang w:val="sq-AL"/>
              </w:rPr>
            </w:pPr>
            <w:r w:rsidRPr="00BF177A">
              <w:rPr>
                <w:sz w:val="18"/>
                <w:szCs w:val="18"/>
                <w:lang w:val="sq-AL"/>
              </w:rPr>
              <w:t>420</w:t>
            </w:r>
          </w:p>
          <w:p w:rsidR="00970723" w:rsidRPr="00BF177A" w:rsidRDefault="00970723" w:rsidP="008A7EB1">
            <w:pPr>
              <w:pStyle w:val="Paragrafi"/>
              <w:ind w:firstLine="0"/>
              <w:rPr>
                <w:sz w:val="18"/>
                <w:szCs w:val="18"/>
                <w:lang w:val="sq-AL"/>
              </w:rPr>
            </w:pPr>
            <w:r w:rsidRPr="00BF177A">
              <w:rPr>
                <w:sz w:val="18"/>
                <w:szCs w:val="18"/>
                <w:lang w:val="sq-AL"/>
              </w:rPr>
              <w:t>430</w:t>
            </w:r>
          </w:p>
          <w:p w:rsidR="00970723" w:rsidRPr="00BF177A" w:rsidRDefault="00970723" w:rsidP="008A7EB1">
            <w:pPr>
              <w:pStyle w:val="Paragrafi"/>
              <w:ind w:firstLine="0"/>
              <w:rPr>
                <w:sz w:val="18"/>
                <w:szCs w:val="18"/>
                <w:lang w:val="sq-AL"/>
              </w:rPr>
            </w:pPr>
            <w:r w:rsidRPr="00BF177A">
              <w:rPr>
                <w:sz w:val="18"/>
                <w:szCs w:val="18"/>
                <w:lang w:val="sq-AL"/>
              </w:rPr>
              <w:t>440</w:t>
            </w:r>
          </w:p>
          <w:p w:rsidR="00970723" w:rsidRPr="00BF177A" w:rsidRDefault="00970723" w:rsidP="008A7EB1">
            <w:pPr>
              <w:pStyle w:val="Paragrafi"/>
              <w:ind w:firstLine="0"/>
              <w:rPr>
                <w:sz w:val="18"/>
                <w:szCs w:val="18"/>
                <w:lang w:val="sq-AL"/>
              </w:rPr>
            </w:pPr>
            <w:r w:rsidRPr="00BF177A">
              <w:rPr>
                <w:sz w:val="18"/>
                <w:szCs w:val="18"/>
                <w:lang w:val="sq-AL"/>
              </w:rPr>
              <w:t>3 450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1 481</w:t>
            </w:r>
          </w:p>
          <w:p w:rsidR="00970723" w:rsidRPr="00BF177A" w:rsidRDefault="00970723" w:rsidP="008A7EB1">
            <w:pPr>
              <w:pStyle w:val="Paragrafi"/>
              <w:ind w:firstLine="0"/>
              <w:rPr>
                <w:sz w:val="18"/>
                <w:szCs w:val="18"/>
                <w:lang w:val="sq-AL"/>
              </w:rPr>
            </w:pPr>
            <w:r w:rsidRPr="00BF177A">
              <w:rPr>
                <w:sz w:val="18"/>
                <w:szCs w:val="18"/>
                <w:lang w:val="sq-AL"/>
              </w:rPr>
              <w:t>1 476</w:t>
            </w:r>
          </w:p>
          <w:p w:rsidR="00970723" w:rsidRPr="00BF177A" w:rsidRDefault="00970723" w:rsidP="008A7EB1">
            <w:pPr>
              <w:pStyle w:val="Paragrafi"/>
              <w:ind w:firstLine="0"/>
              <w:rPr>
                <w:sz w:val="18"/>
                <w:szCs w:val="18"/>
                <w:lang w:val="sq-AL"/>
              </w:rPr>
            </w:pPr>
            <w:r w:rsidRPr="00BF177A">
              <w:rPr>
                <w:sz w:val="18"/>
                <w:szCs w:val="18"/>
                <w:lang w:val="sq-AL"/>
              </w:rPr>
              <w:t>1 471</w:t>
            </w:r>
          </w:p>
          <w:p w:rsidR="00970723" w:rsidRPr="00BF177A" w:rsidRDefault="00970723" w:rsidP="008A7EB1">
            <w:pPr>
              <w:pStyle w:val="Paragrafi"/>
              <w:ind w:firstLine="0"/>
              <w:rPr>
                <w:sz w:val="18"/>
                <w:szCs w:val="18"/>
                <w:lang w:val="sq-AL"/>
              </w:rPr>
            </w:pPr>
            <w:r w:rsidRPr="00BF177A">
              <w:rPr>
                <w:sz w:val="18"/>
                <w:szCs w:val="18"/>
                <w:lang w:val="sq-AL"/>
              </w:rPr>
              <w:t>1 466</w:t>
            </w:r>
          </w:p>
          <w:p w:rsidR="00970723" w:rsidRPr="00BF177A" w:rsidRDefault="00970723" w:rsidP="008A7EB1">
            <w:pPr>
              <w:pStyle w:val="Paragrafi"/>
              <w:ind w:firstLine="0"/>
              <w:rPr>
                <w:sz w:val="18"/>
                <w:szCs w:val="18"/>
                <w:lang w:val="sq-AL"/>
              </w:rPr>
            </w:pPr>
            <w:r w:rsidRPr="00BF177A">
              <w:rPr>
                <w:sz w:val="18"/>
                <w:szCs w:val="18"/>
                <w:lang w:val="sq-AL"/>
              </w:rPr>
              <w:t>1 461</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710</w:t>
            </w:r>
          </w:p>
          <w:p w:rsidR="00970723" w:rsidRPr="00BF177A" w:rsidRDefault="00970723" w:rsidP="008A7EB1">
            <w:pPr>
              <w:pStyle w:val="Paragrafi"/>
              <w:ind w:firstLine="0"/>
              <w:rPr>
                <w:sz w:val="18"/>
                <w:szCs w:val="18"/>
                <w:lang w:val="sq-AL"/>
              </w:rPr>
            </w:pPr>
            <w:r w:rsidRPr="00BF177A">
              <w:rPr>
                <w:sz w:val="18"/>
                <w:szCs w:val="18"/>
                <w:lang w:val="sq-AL"/>
              </w:rPr>
              <w:t>720</w:t>
            </w:r>
          </w:p>
          <w:p w:rsidR="00970723" w:rsidRPr="00BF177A" w:rsidRDefault="00970723" w:rsidP="008A7EB1">
            <w:pPr>
              <w:pStyle w:val="Paragrafi"/>
              <w:ind w:firstLine="0"/>
              <w:rPr>
                <w:sz w:val="18"/>
                <w:szCs w:val="18"/>
                <w:lang w:val="sq-AL"/>
              </w:rPr>
            </w:pPr>
            <w:r w:rsidRPr="00BF177A">
              <w:rPr>
                <w:sz w:val="18"/>
                <w:szCs w:val="18"/>
                <w:lang w:val="sq-AL"/>
              </w:rPr>
              <w:t>730</w:t>
            </w:r>
          </w:p>
          <w:p w:rsidR="00970723" w:rsidRPr="00BF177A" w:rsidRDefault="00970723" w:rsidP="008A7EB1">
            <w:pPr>
              <w:pStyle w:val="Paragrafi"/>
              <w:ind w:firstLine="0"/>
              <w:rPr>
                <w:sz w:val="18"/>
                <w:szCs w:val="18"/>
                <w:lang w:val="sq-AL"/>
              </w:rPr>
            </w:pPr>
            <w:r w:rsidRPr="00BF177A">
              <w:rPr>
                <w:sz w:val="18"/>
                <w:szCs w:val="18"/>
                <w:lang w:val="sq-AL"/>
              </w:rPr>
              <w:t>740</w:t>
            </w:r>
          </w:p>
          <w:p w:rsidR="00970723" w:rsidRPr="00BF177A" w:rsidRDefault="00970723" w:rsidP="008A7EB1">
            <w:pPr>
              <w:pStyle w:val="Paragrafi"/>
              <w:ind w:firstLine="0"/>
              <w:rPr>
                <w:sz w:val="18"/>
                <w:szCs w:val="18"/>
                <w:lang w:val="sq-AL"/>
              </w:rPr>
            </w:pPr>
            <w:r w:rsidRPr="00BF177A">
              <w:rPr>
                <w:sz w:val="18"/>
                <w:szCs w:val="18"/>
                <w:lang w:val="sq-AL"/>
              </w:rPr>
              <w:t>3 750</w:t>
            </w:r>
          </w:p>
        </w:tc>
        <w:tc>
          <w:tcPr>
            <w:tcW w:w="1080" w:type="dxa"/>
          </w:tcPr>
          <w:p w:rsidR="00970723" w:rsidRPr="00BF177A" w:rsidRDefault="00970723" w:rsidP="008A7EB1">
            <w:pPr>
              <w:pStyle w:val="Paragrafi"/>
              <w:ind w:firstLine="0"/>
              <w:rPr>
                <w:sz w:val="18"/>
                <w:szCs w:val="18"/>
                <w:lang w:val="sq-AL"/>
              </w:rPr>
            </w:pPr>
            <w:r w:rsidRPr="00BF177A">
              <w:rPr>
                <w:sz w:val="18"/>
                <w:szCs w:val="18"/>
                <w:lang w:val="sq-AL"/>
              </w:rPr>
              <w:t>1 293</w:t>
            </w:r>
          </w:p>
          <w:p w:rsidR="00970723" w:rsidRPr="00BF177A" w:rsidRDefault="00970723" w:rsidP="008A7EB1">
            <w:pPr>
              <w:pStyle w:val="Paragrafi"/>
              <w:ind w:firstLine="0"/>
              <w:rPr>
                <w:sz w:val="18"/>
                <w:szCs w:val="18"/>
                <w:lang w:val="sq-AL"/>
              </w:rPr>
            </w:pPr>
            <w:r w:rsidRPr="00BF177A">
              <w:rPr>
                <w:sz w:val="18"/>
                <w:szCs w:val="18"/>
                <w:lang w:val="sq-AL"/>
              </w:rPr>
              <w:t>1 285</w:t>
            </w:r>
          </w:p>
          <w:p w:rsidR="00970723" w:rsidRPr="00BF177A" w:rsidRDefault="00970723" w:rsidP="008A7EB1">
            <w:pPr>
              <w:pStyle w:val="Paragrafi"/>
              <w:ind w:firstLine="0"/>
              <w:rPr>
                <w:sz w:val="18"/>
                <w:szCs w:val="18"/>
                <w:lang w:val="sq-AL"/>
              </w:rPr>
            </w:pPr>
            <w:r w:rsidRPr="00BF177A">
              <w:rPr>
                <w:sz w:val="18"/>
                <w:szCs w:val="18"/>
                <w:lang w:val="sq-AL"/>
              </w:rPr>
              <w:t>1 277</w:t>
            </w:r>
          </w:p>
          <w:p w:rsidR="00970723" w:rsidRPr="00BF177A" w:rsidRDefault="00970723" w:rsidP="008A7EB1">
            <w:pPr>
              <w:pStyle w:val="Paragrafi"/>
              <w:ind w:firstLine="0"/>
              <w:rPr>
                <w:sz w:val="18"/>
                <w:szCs w:val="18"/>
                <w:lang w:val="sq-AL"/>
              </w:rPr>
            </w:pPr>
            <w:r w:rsidRPr="00BF177A">
              <w:rPr>
                <w:sz w:val="18"/>
                <w:szCs w:val="18"/>
                <w:lang w:val="sq-AL"/>
              </w:rPr>
              <w:t>1 269</w:t>
            </w:r>
          </w:p>
          <w:p w:rsidR="00970723" w:rsidRPr="00BF177A" w:rsidRDefault="00970723" w:rsidP="008A7EB1">
            <w:pPr>
              <w:pStyle w:val="Paragrafi"/>
              <w:ind w:firstLine="0"/>
              <w:rPr>
                <w:sz w:val="18"/>
                <w:szCs w:val="18"/>
                <w:lang w:val="sq-AL"/>
              </w:rPr>
            </w:pPr>
            <w:r w:rsidRPr="00BF177A">
              <w:rPr>
                <w:sz w:val="18"/>
                <w:szCs w:val="18"/>
                <w:lang w:val="sq-AL"/>
              </w:rPr>
              <w:t>1 260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010</w:t>
            </w:r>
          </w:p>
          <w:p w:rsidR="00970723" w:rsidRPr="00BF177A" w:rsidRDefault="00970723" w:rsidP="008A7EB1">
            <w:pPr>
              <w:pStyle w:val="Paragrafi"/>
              <w:ind w:firstLine="0"/>
              <w:rPr>
                <w:sz w:val="18"/>
                <w:szCs w:val="18"/>
                <w:lang w:val="sq-AL"/>
              </w:rPr>
            </w:pPr>
            <w:r w:rsidRPr="00BF177A">
              <w:rPr>
                <w:sz w:val="18"/>
                <w:szCs w:val="18"/>
                <w:lang w:val="sq-AL"/>
              </w:rPr>
              <w:t>020</w:t>
            </w:r>
          </w:p>
          <w:p w:rsidR="00970723" w:rsidRPr="00BF177A" w:rsidRDefault="00970723" w:rsidP="008A7EB1">
            <w:pPr>
              <w:pStyle w:val="Paragrafi"/>
              <w:ind w:firstLine="0"/>
              <w:rPr>
                <w:sz w:val="18"/>
                <w:szCs w:val="18"/>
                <w:lang w:val="sq-AL"/>
              </w:rPr>
            </w:pPr>
            <w:r w:rsidRPr="00BF177A">
              <w:rPr>
                <w:sz w:val="18"/>
                <w:szCs w:val="18"/>
                <w:lang w:val="sq-AL"/>
              </w:rPr>
              <w:t>030</w:t>
            </w:r>
          </w:p>
          <w:p w:rsidR="00970723" w:rsidRPr="00BF177A" w:rsidRDefault="00970723" w:rsidP="008A7EB1">
            <w:pPr>
              <w:pStyle w:val="Paragrafi"/>
              <w:ind w:firstLine="0"/>
              <w:rPr>
                <w:sz w:val="18"/>
                <w:szCs w:val="18"/>
                <w:lang w:val="sq-AL"/>
              </w:rPr>
            </w:pPr>
            <w:r w:rsidRPr="00BF177A">
              <w:rPr>
                <w:sz w:val="18"/>
                <w:szCs w:val="18"/>
                <w:lang w:val="sq-AL"/>
              </w:rPr>
              <w:t>040</w:t>
            </w:r>
          </w:p>
          <w:p w:rsidR="00970723" w:rsidRPr="00BF177A" w:rsidRDefault="00970723" w:rsidP="008A7EB1">
            <w:pPr>
              <w:pStyle w:val="Paragrafi"/>
              <w:ind w:firstLine="0"/>
              <w:rPr>
                <w:sz w:val="18"/>
                <w:szCs w:val="18"/>
                <w:lang w:val="sq-AL"/>
              </w:rPr>
            </w:pPr>
            <w:r w:rsidRPr="00BF177A">
              <w:rPr>
                <w:sz w:val="18"/>
                <w:szCs w:val="18"/>
                <w:lang w:val="sq-AL"/>
              </w:rPr>
              <w:t>4 050</w:t>
            </w:r>
          </w:p>
        </w:tc>
        <w:tc>
          <w:tcPr>
            <w:tcW w:w="1260" w:type="dxa"/>
          </w:tcPr>
          <w:p w:rsidR="00970723" w:rsidRPr="00BF177A" w:rsidRDefault="00970723" w:rsidP="008A7EB1">
            <w:pPr>
              <w:pStyle w:val="Paragrafi"/>
              <w:ind w:firstLine="0"/>
              <w:rPr>
                <w:sz w:val="18"/>
                <w:szCs w:val="18"/>
                <w:lang w:val="sq-AL"/>
              </w:rPr>
            </w:pPr>
            <w:r w:rsidRPr="00BF177A">
              <w:rPr>
                <w:sz w:val="18"/>
                <w:szCs w:val="18"/>
                <w:lang w:val="sq-AL"/>
              </w:rPr>
              <w:t>979</w:t>
            </w:r>
          </w:p>
          <w:p w:rsidR="00970723" w:rsidRPr="00BF177A" w:rsidRDefault="00970723" w:rsidP="008A7EB1">
            <w:pPr>
              <w:pStyle w:val="Paragrafi"/>
              <w:ind w:firstLine="0"/>
              <w:rPr>
                <w:sz w:val="18"/>
                <w:szCs w:val="18"/>
                <w:lang w:val="sq-AL"/>
              </w:rPr>
            </w:pPr>
            <w:r w:rsidRPr="00BF177A">
              <w:rPr>
                <w:sz w:val="18"/>
                <w:szCs w:val="18"/>
                <w:lang w:val="sq-AL"/>
              </w:rPr>
              <w:t>957</w:t>
            </w:r>
          </w:p>
          <w:p w:rsidR="00970723" w:rsidRPr="00BF177A" w:rsidRDefault="00970723" w:rsidP="008A7EB1">
            <w:pPr>
              <w:pStyle w:val="Paragrafi"/>
              <w:ind w:firstLine="0"/>
              <w:rPr>
                <w:sz w:val="18"/>
                <w:szCs w:val="18"/>
                <w:lang w:val="sq-AL"/>
              </w:rPr>
            </w:pPr>
            <w:r w:rsidRPr="00BF177A">
              <w:rPr>
                <w:sz w:val="18"/>
                <w:szCs w:val="18"/>
                <w:lang w:val="sq-AL"/>
              </w:rPr>
              <w:t>936</w:t>
            </w:r>
          </w:p>
          <w:p w:rsidR="00970723" w:rsidRPr="00BF177A" w:rsidRDefault="00970723" w:rsidP="008A7EB1">
            <w:pPr>
              <w:pStyle w:val="Paragrafi"/>
              <w:ind w:firstLine="0"/>
              <w:rPr>
                <w:sz w:val="18"/>
                <w:szCs w:val="18"/>
                <w:lang w:val="sq-AL"/>
              </w:rPr>
            </w:pPr>
            <w:r w:rsidRPr="00BF177A">
              <w:rPr>
                <w:sz w:val="18"/>
                <w:szCs w:val="18"/>
                <w:lang w:val="sq-AL"/>
              </w:rPr>
              <w:t>914</w:t>
            </w:r>
          </w:p>
          <w:p w:rsidR="00970723" w:rsidRPr="00BF177A" w:rsidRDefault="00970723" w:rsidP="008A7EB1">
            <w:pPr>
              <w:pStyle w:val="Paragrafi"/>
              <w:ind w:firstLine="0"/>
              <w:rPr>
                <w:sz w:val="18"/>
                <w:szCs w:val="18"/>
                <w:lang w:val="sq-AL"/>
              </w:rPr>
            </w:pPr>
            <w:r w:rsidRPr="00BF177A">
              <w:rPr>
                <w:sz w:val="18"/>
                <w:szCs w:val="18"/>
                <w:lang w:val="sq-AL"/>
              </w:rPr>
              <w:t>893</w:t>
            </w:r>
          </w:p>
        </w:tc>
        <w:tc>
          <w:tcPr>
            <w:tcW w:w="1260" w:type="dxa"/>
          </w:tcPr>
          <w:p w:rsidR="00970723" w:rsidRPr="00BF177A" w:rsidRDefault="00970723" w:rsidP="008A7EB1">
            <w:pPr>
              <w:pStyle w:val="Paragrafi"/>
              <w:ind w:firstLine="0"/>
              <w:rPr>
                <w:sz w:val="18"/>
                <w:szCs w:val="18"/>
                <w:lang w:val="sq-AL"/>
              </w:rPr>
            </w:pPr>
          </w:p>
        </w:tc>
        <w:tc>
          <w:tcPr>
            <w:tcW w:w="1260" w:type="dxa"/>
          </w:tcPr>
          <w:p w:rsidR="00970723" w:rsidRPr="00BF177A" w:rsidRDefault="00970723" w:rsidP="008A7EB1">
            <w:pPr>
              <w:pStyle w:val="Paragrafi"/>
              <w:ind w:firstLine="0"/>
              <w:rPr>
                <w:sz w:val="18"/>
                <w:szCs w:val="18"/>
                <w:lang w:val="sq-AL"/>
              </w:rPr>
            </w:pPr>
          </w:p>
        </w:tc>
      </w:tr>
    </w:tbl>
    <w:p w:rsidR="00970723" w:rsidRPr="007542C3" w:rsidRDefault="00970723" w:rsidP="008A7EB1">
      <w:pPr>
        <w:pStyle w:val="Paragrafi"/>
        <w:ind w:firstLine="0"/>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Default="00545AD5" w:rsidP="00970723">
      <w:pPr>
        <w:pStyle w:val="Paragrafi"/>
        <w:rPr>
          <w:lang w:val="sq-AL"/>
        </w:rPr>
      </w:pPr>
    </w:p>
    <w:p w:rsidR="00BF177A" w:rsidRDefault="00BF177A" w:rsidP="00970723">
      <w:pPr>
        <w:pStyle w:val="Paragrafi"/>
        <w:rPr>
          <w:lang w:val="sq-AL"/>
        </w:rPr>
      </w:pPr>
    </w:p>
    <w:p w:rsidR="00BF177A" w:rsidRDefault="00BF177A" w:rsidP="00970723">
      <w:pPr>
        <w:pStyle w:val="Paragrafi"/>
        <w:rPr>
          <w:lang w:val="sq-AL"/>
        </w:rPr>
      </w:pPr>
    </w:p>
    <w:p w:rsidR="00BF177A" w:rsidRPr="007542C3" w:rsidRDefault="00BF177A"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545AD5" w:rsidRPr="007542C3" w:rsidRDefault="00545AD5" w:rsidP="00970723">
      <w:pPr>
        <w:pStyle w:val="Paragrafi"/>
        <w:rPr>
          <w:lang w:val="sq-AL"/>
        </w:rPr>
      </w:pPr>
    </w:p>
    <w:p w:rsidR="00C02DE6" w:rsidRPr="007542C3" w:rsidRDefault="00C02DE6" w:rsidP="00545AD5">
      <w:pPr>
        <w:pStyle w:val="Paragrafi"/>
        <w:jc w:val="right"/>
        <w:rPr>
          <w:lang w:val="sq-AL"/>
        </w:rPr>
      </w:pPr>
      <w:r w:rsidRPr="007542C3">
        <w:rPr>
          <w:lang w:val="sq-AL"/>
        </w:rPr>
        <w:t>Tabela 1</w:t>
      </w:r>
      <w:r w:rsidRPr="007542C3">
        <w:rPr>
          <w:vertAlign w:val="subscript"/>
          <w:lang w:val="sq-AL"/>
        </w:rPr>
        <w:t>2</w:t>
      </w:r>
    </w:p>
    <w:p w:rsidR="00C02DE6" w:rsidRPr="007542C3" w:rsidRDefault="00C02DE6" w:rsidP="00C02DE6">
      <w:pPr>
        <w:pStyle w:val="Paragrafi"/>
        <w:jc w:val="left"/>
        <w:rPr>
          <w:lang w:val="sq-AL"/>
        </w:rPr>
      </w:pPr>
      <w:r w:rsidRPr="007542C3">
        <w:rPr>
          <w:lang w:val="sq-AL"/>
        </w:rPr>
        <w:t>Gabariti i ngarkes</w:t>
      </w:r>
      <w:r w:rsidRPr="007542C3">
        <w:rPr>
          <w:rFonts w:ascii="Times New Roman" w:hAnsi="Times New Roman"/>
          <w:lang w:val="sq-AL"/>
        </w:rPr>
        <w:t>ë</w:t>
      </w:r>
      <w:r w:rsidRPr="007542C3">
        <w:rPr>
          <w:lang w:val="sq-AL"/>
        </w:rPr>
        <w:t>s (UIC) GA</w:t>
      </w:r>
    </w:p>
    <w:p w:rsidR="00545AD5" w:rsidRPr="007542C3" w:rsidRDefault="00C02DE6" w:rsidP="00C02DE6">
      <w:pPr>
        <w:pStyle w:val="Paragrafi"/>
        <w:jc w:val="left"/>
        <w:rPr>
          <w:lang w:val="sq-AL"/>
        </w:rPr>
      </w:pPr>
      <w:r w:rsidRPr="007542C3">
        <w:rPr>
          <w:lang w:val="sq-AL"/>
        </w:rPr>
        <w:t>Lista p</w:t>
      </w:r>
      <w:r w:rsidRPr="007542C3">
        <w:rPr>
          <w:rFonts w:ascii="Times New Roman" w:hAnsi="Times New Roman"/>
          <w:lang w:val="sq-AL"/>
        </w:rPr>
        <w:t>ë</w:t>
      </w:r>
      <w:r w:rsidRPr="007542C3">
        <w:rPr>
          <w:lang w:val="sq-AL"/>
        </w:rPr>
        <w:t>r hekurudhat q</w:t>
      </w:r>
      <w:r w:rsidRPr="007542C3">
        <w:rPr>
          <w:rFonts w:ascii="Times New Roman" w:hAnsi="Times New Roman"/>
          <w:lang w:val="sq-AL"/>
        </w:rPr>
        <w:t>ë</w:t>
      </w:r>
      <w:r w:rsidRPr="007542C3">
        <w:rPr>
          <w:lang w:val="sq-AL"/>
        </w:rPr>
        <w:t xml:space="preserve"> pranojn</w:t>
      </w:r>
      <w:r w:rsidRPr="007542C3">
        <w:rPr>
          <w:rFonts w:ascii="Times New Roman" w:hAnsi="Times New Roman"/>
          <w:lang w:val="sq-AL"/>
        </w:rPr>
        <w:t>ë</w:t>
      </w:r>
      <w:r w:rsidRPr="007542C3">
        <w:rPr>
          <w:lang w:val="sq-AL"/>
        </w:rPr>
        <w:t xml:space="preserve"> k</w:t>
      </w:r>
      <w:r w:rsidRPr="007542C3">
        <w:rPr>
          <w:rFonts w:ascii="Times New Roman" w:hAnsi="Times New Roman"/>
          <w:lang w:val="sq-AL"/>
        </w:rPr>
        <w:t>ë</w:t>
      </w:r>
      <w:r w:rsidRPr="007542C3">
        <w:rPr>
          <w:lang w:val="sq-AL"/>
        </w:rPr>
        <w:t>t</w:t>
      </w:r>
      <w:r w:rsidRPr="007542C3">
        <w:rPr>
          <w:rFonts w:ascii="Times New Roman" w:hAnsi="Times New Roman"/>
          <w:lang w:val="sq-AL"/>
        </w:rPr>
        <w:t>ë</w:t>
      </w:r>
      <w:r w:rsidRPr="007542C3">
        <w:rPr>
          <w:lang w:val="sq-AL"/>
        </w:rPr>
        <w:t xml:space="preserve"> gabarit, shikoni faqet T 1</w:t>
      </w:r>
      <w:r w:rsidRPr="007542C3">
        <w:rPr>
          <w:vertAlign w:val="subscript"/>
          <w:lang w:val="sq-AL"/>
        </w:rPr>
        <w:t>2</w:t>
      </w:r>
      <w:r w:rsidRPr="007542C3">
        <w:rPr>
          <w:lang w:val="sq-AL"/>
        </w:rPr>
        <w:t>-3 dhe T 1</w:t>
      </w:r>
      <w:r w:rsidRPr="007542C3">
        <w:rPr>
          <w:vertAlign w:val="subscript"/>
          <w:lang w:val="sq-AL"/>
        </w:rPr>
        <w:t>2</w:t>
      </w:r>
      <w:r w:rsidRPr="007542C3">
        <w:rPr>
          <w:lang w:val="sq-AL"/>
        </w:rPr>
        <w:t xml:space="preserve">-5. </w:t>
      </w:r>
    </w:p>
    <w:p w:rsidR="00970723" w:rsidRPr="007542C3" w:rsidRDefault="00E60753" w:rsidP="00C02DE6">
      <w:pPr>
        <w:pStyle w:val="Paragrafi"/>
        <w:jc w:val="left"/>
        <w:rPr>
          <w:lang w:val="sq-AL"/>
        </w:rPr>
      </w:pPr>
      <w:r w:rsidRPr="00E60753">
        <w:pict>
          <v:shape id="Picture 5" o:spid="_x0000_s1839" type="#_x0000_t75" style="width:343.2pt;height:366.3pt;rotation:-1;visibility:visible;mso-left-percent:-10001;mso-top-percent:-10001;mso-position-horizontal:absolute;mso-position-horizontal-relative:char;mso-position-vertical:absolute;mso-position-vertical-relative:line;mso-left-percent:-10001;mso-top-percent:-10001">
            <v:imagedata r:id="rId95" o:title="" croptop="18554f" cropleft="11132f" cropright="3749f"/>
            <w10:wrap type="none"/>
            <w10:anchorlock/>
          </v:shape>
        </w:pict>
      </w:r>
      <w:r w:rsidR="00970723" w:rsidRPr="007542C3">
        <w:rPr>
          <w:lang w:val="sq-AL"/>
        </w:rPr>
        <w:br w:type="page"/>
      </w:r>
    </w:p>
    <w:p w:rsidR="00970723" w:rsidRPr="007542C3" w:rsidRDefault="00970723" w:rsidP="00545AD5">
      <w:pPr>
        <w:pStyle w:val="Paragrafi"/>
        <w:jc w:val="right"/>
        <w:rPr>
          <w:lang w:val="sq-AL"/>
        </w:rPr>
      </w:pPr>
      <w:r w:rsidRPr="007542C3">
        <w:rPr>
          <w:lang w:val="sq-AL"/>
        </w:rPr>
        <w:t>Tabela 1</w:t>
      </w:r>
      <w:r w:rsidRPr="007542C3">
        <w:rPr>
          <w:vertAlign w:val="subscript"/>
          <w:lang w:val="sq-AL"/>
        </w:rPr>
        <w:t>2a</w:t>
      </w:r>
    </w:p>
    <w:p w:rsidR="00970723" w:rsidRPr="007542C3" w:rsidRDefault="00545AD5" w:rsidP="000B1153">
      <w:pPr>
        <w:pStyle w:val="TitulliTitull"/>
      </w:pPr>
      <w:r w:rsidRPr="007542C3">
        <w:t>GJYSMA E GJERËSISË S</w:t>
      </w:r>
      <w:r w:rsidRPr="007542C3">
        <w:rPr>
          <w:rFonts w:ascii="Times New Roman" w:hAnsi="Times New Roman"/>
        </w:rPr>
        <w:t>Ë</w:t>
      </w:r>
      <w:r w:rsidRPr="007542C3">
        <w:t xml:space="preserve"> GABARITIT (UIC) GA</w:t>
      </w:r>
    </w:p>
    <w:p w:rsidR="00545AD5" w:rsidRPr="007542C3" w:rsidRDefault="00545AD5"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3"/>
        <w:gridCol w:w="1115"/>
        <w:gridCol w:w="1432"/>
        <w:gridCol w:w="1114"/>
        <w:gridCol w:w="1114"/>
        <w:gridCol w:w="1315"/>
        <w:gridCol w:w="1172"/>
        <w:gridCol w:w="1062"/>
      </w:tblGrid>
      <w:tr w:rsidR="00970723" w:rsidRPr="00BF177A" w:rsidTr="00BF177A">
        <w:trPr>
          <w:jc w:val="center"/>
        </w:trPr>
        <w:tc>
          <w:tcPr>
            <w:tcW w:w="518" w:type="pct"/>
          </w:tcPr>
          <w:p w:rsidR="00970723" w:rsidRPr="00BF177A" w:rsidRDefault="00970723" w:rsidP="00545AD5">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sia mbi  nivelin e kok</w:t>
            </w:r>
            <w:r w:rsidR="00D35C07" w:rsidRPr="00BF177A">
              <w:rPr>
                <w:rFonts w:ascii="Times New Roman" w:hAnsi="Times New Roman"/>
                <w:b/>
                <w:sz w:val="18"/>
                <w:szCs w:val="18"/>
                <w:lang w:val="sq-AL"/>
              </w:rPr>
              <w:t>ë</w:t>
            </w:r>
            <w:r w:rsidRPr="00BF177A">
              <w:rPr>
                <w:b/>
                <w:sz w:val="18"/>
                <w:szCs w:val="18"/>
                <w:lang w:val="sq-AL"/>
              </w:rPr>
              <w:t>s s</w:t>
            </w:r>
            <w:r w:rsidR="00D35C07" w:rsidRPr="00BF177A">
              <w:rPr>
                <w:rFonts w:ascii="Times New Roman" w:hAnsi="Times New Roman"/>
                <w:b/>
                <w:sz w:val="18"/>
                <w:szCs w:val="18"/>
                <w:lang w:val="sq-AL"/>
              </w:rPr>
              <w:t>ë</w:t>
            </w:r>
            <w:r w:rsidRPr="00BF177A">
              <w:rPr>
                <w:b/>
                <w:sz w:val="18"/>
                <w:szCs w:val="18"/>
                <w:lang w:val="sq-AL"/>
              </w:rPr>
              <w:t xml:space="preserve"> shin</w:t>
            </w:r>
            <w:r w:rsidR="00D35C07" w:rsidRPr="00BF177A">
              <w:rPr>
                <w:rFonts w:ascii="Times New Roman" w:hAnsi="Times New Roman"/>
                <w:b/>
                <w:sz w:val="18"/>
                <w:szCs w:val="18"/>
                <w:lang w:val="sq-AL"/>
              </w:rPr>
              <w:t>ë</w:t>
            </w:r>
            <w:r w:rsidRPr="00BF177A">
              <w:rPr>
                <w:b/>
                <w:sz w:val="18"/>
                <w:szCs w:val="18"/>
                <w:lang w:val="sq-AL"/>
              </w:rPr>
              <w:t>s</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600" w:type="pct"/>
          </w:tcPr>
          <w:p w:rsidR="00970723" w:rsidRPr="00BF177A" w:rsidRDefault="00524A67" w:rsidP="00545AD5">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gjer</w:t>
            </w:r>
            <w:r w:rsidR="00D35C07" w:rsidRPr="00BF177A">
              <w:rPr>
                <w:rFonts w:ascii="Times New Roman" w:hAnsi="Times New Roman"/>
                <w:b/>
                <w:sz w:val="18"/>
                <w:szCs w:val="18"/>
                <w:lang w:val="sq-AL"/>
              </w:rPr>
              <w:t>ë</w:t>
            </w:r>
            <w:r w:rsidR="00970723" w:rsidRPr="00BF177A">
              <w:rPr>
                <w:b/>
                <w:sz w:val="18"/>
                <w:szCs w:val="18"/>
                <w:lang w:val="sq-AL"/>
              </w:rPr>
              <w:t>sia korrespon</w:t>
            </w:r>
          </w:p>
          <w:p w:rsidR="00970723" w:rsidRPr="00BF177A" w:rsidRDefault="00970723" w:rsidP="00545AD5">
            <w:pPr>
              <w:pStyle w:val="Paragrafi"/>
              <w:ind w:firstLine="0"/>
              <w:jc w:val="center"/>
              <w:rPr>
                <w:b/>
                <w:sz w:val="18"/>
                <w:szCs w:val="18"/>
                <w:lang w:val="sq-AL"/>
              </w:rPr>
            </w:pPr>
            <w:r w:rsidRPr="00BF177A">
              <w:rPr>
                <w:b/>
                <w:sz w:val="18"/>
                <w:szCs w:val="18"/>
                <w:lang w:val="sq-AL"/>
              </w:rPr>
              <w:t>duese</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771" w:type="pct"/>
          </w:tcPr>
          <w:p w:rsidR="00970723" w:rsidRPr="00BF177A" w:rsidRDefault="00970723" w:rsidP="00545AD5">
            <w:pPr>
              <w:pStyle w:val="Paragrafi"/>
              <w:ind w:firstLine="0"/>
              <w:jc w:val="center"/>
              <w:rPr>
                <w:b/>
                <w:sz w:val="18"/>
                <w:szCs w:val="18"/>
                <w:lang w:val="sq-AL"/>
              </w:rPr>
            </w:pPr>
            <w:r w:rsidRPr="00BF177A">
              <w:rPr>
                <w:b/>
                <w:sz w:val="18"/>
                <w:szCs w:val="18"/>
                <w:lang w:val="sq-AL"/>
              </w:rPr>
              <w:t>Lart</w:t>
            </w:r>
            <w:r w:rsidR="00D35C07" w:rsidRPr="00BF177A">
              <w:rPr>
                <w:rFonts w:ascii="Times New Roman" w:hAnsi="Times New Roman"/>
                <w:b/>
                <w:sz w:val="18"/>
                <w:szCs w:val="18"/>
                <w:lang w:val="sq-AL"/>
              </w:rPr>
              <w:t>ë</w:t>
            </w:r>
            <w:r w:rsidRPr="00BF177A">
              <w:rPr>
                <w:b/>
                <w:sz w:val="18"/>
                <w:szCs w:val="18"/>
                <w:lang w:val="sq-AL"/>
              </w:rPr>
              <w:t>sia</w:t>
            </w:r>
          </w:p>
          <w:p w:rsidR="00970723" w:rsidRPr="00BF177A" w:rsidRDefault="00CE655F" w:rsidP="00545AD5">
            <w:pPr>
              <w:pStyle w:val="Paragrafi"/>
              <w:ind w:firstLine="0"/>
              <w:jc w:val="center"/>
              <w:rPr>
                <w:b/>
                <w:sz w:val="18"/>
                <w:szCs w:val="18"/>
                <w:lang w:val="sq-AL"/>
              </w:rPr>
            </w:pPr>
            <w:r w:rsidRPr="00BF177A">
              <w:rPr>
                <w:b/>
                <w:sz w:val="18"/>
                <w:szCs w:val="18"/>
                <w:lang w:val="sq-AL"/>
              </w:rPr>
              <w:t>m</w:t>
            </w:r>
            <w:r w:rsidR="00970723" w:rsidRPr="00BF177A">
              <w:rPr>
                <w:b/>
                <w:sz w:val="18"/>
                <w:szCs w:val="18"/>
                <w:lang w:val="sq-AL"/>
              </w:rPr>
              <w:t>bi</w:t>
            </w:r>
            <w:r w:rsidR="00C02DE6" w:rsidRPr="00BF177A">
              <w:rPr>
                <w:b/>
                <w:sz w:val="18"/>
                <w:szCs w:val="18"/>
                <w:lang w:val="sq-AL"/>
              </w:rPr>
              <w:t xml:space="preserve"> </w:t>
            </w:r>
            <w:r w:rsidR="00970723" w:rsidRPr="00BF177A">
              <w:rPr>
                <w:b/>
                <w:sz w:val="18"/>
                <w:szCs w:val="18"/>
                <w:lang w:val="sq-AL"/>
              </w:rPr>
              <w:t xml:space="preserve">nivelin e </w:t>
            </w:r>
            <w:r w:rsidR="00D35C07" w:rsidRPr="00BF177A">
              <w:rPr>
                <w:b/>
                <w:sz w:val="18"/>
                <w:szCs w:val="18"/>
                <w:lang w:val="sq-AL"/>
              </w:rPr>
              <w:t>kokës</w:t>
            </w:r>
            <w:r w:rsidR="00970723" w:rsidRPr="00BF177A">
              <w:rPr>
                <w:b/>
                <w:sz w:val="18"/>
                <w:szCs w:val="18"/>
                <w:lang w:val="sq-AL"/>
              </w:rPr>
              <w:t xml:space="preserve"> s</w:t>
            </w:r>
            <w:r w:rsidR="00D35C07" w:rsidRPr="00BF177A">
              <w:rPr>
                <w:rFonts w:ascii="Times New Roman" w:hAnsi="Times New Roman"/>
                <w:b/>
                <w:sz w:val="18"/>
                <w:szCs w:val="18"/>
                <w:lang w:val="sq-AL"/>
              </w:rPr>
              <w:t>ë</w:t>
            </w:r>
            <w:r w:rsidR="00970723" w:rsidRPr="00BF177A">
              <w:rPr>
                <w:b/>
                <w:sz w:val="18"/>
                <w:szCs w:val="18"/>
                <w:lang w:val="sq-AL"/>
              </w:rPr>
              <w:t xml:space="preserve"> </w:t>
            </w:r>
            <w:r w:rsidR="00D108A4" w:rsidRPr="00BF177A">
              <w:rPr>
                <w:b/>
                <w:sz w:val="18"/>
                <w:szCs w:val="18"/>
                <w:lang w:val="sq-AL"/>
              </w:rPr>
              <w:t>shinës</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600" w:type="pct"/>
          </w:tcPr>
          <w:p w:rsidR="00970723" w:rsidRPr="00BF177A" w:rsidRDefault="00524A67" w:rsidP="00545AD5">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w:t>
            </w:r>
            <w:r w:rsidR="00D35C07" w:rsidRPr="00BF177A">
              <w:rPr>
                <w:b/>
                <w:sz w:val="18"/>
                <w:szCs w:val="18"/>
                <w:lang w:val="sq-AL"/>
              </w:rPr>
              <w:t>gjerë</w:t>
            </w:r>
            <w:r w:rsidR="00970723" w:rsidRPr="00BF177A">
              <w:rPr>
                <w:b/>
                <w:sz w:val="18"/>
                <w:szCs w:val="18"/>
                <w:lang w:val="sq-AL"/>
              </w:rPr>
              <w:t>sia korrespon</w:t>
            </w:r>
          </w:p>
          <w:p w:rsidR="00970723" w:rsidRPr="00BF177A" w:rsidRDefault="00970723" w:rsidP="00545AD5">
            <w:pPr>
              <w:pStyle w:val="Paragrafi"/>
              <w:ind w:firstLine="0"/>
              <w:jc w:val="center"/>
              <w:rPr>
                <w:b/>
                <w:sz w:val="18"/>
                <w:szCs w:val="18"/>
                <w:lang w:val="sq-AL"/>
              </w:rPr>
            </w:pPr>
            <w:r w:rsidRPr="00BF177A">
              <w:rPr>
                <w:b/>
                <w:sz w:val="18"/>
                <w:szCs w:val="18"/>
                <w:lang w:val="sq-AL"/>
              </w:rPr>
              <w:t>duese</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600" w:type="pct"/>
          </w:tcPr>
          <w:p w:rsidR="00970723" w:rsidRPr="00BF177A" w:rsidRDefault="00D35C07" w:rsidP="00545AD5">
            <w:pPr>
              <w:pStyle w:val="Paragrafi"/>
              <w:ind w:firstLine="0"/>
              <w:jc w:val="center"/>
              <w:rPr>
                <w:b/>
                <w:sz w:val="18"/>
                <w:szCs w:val="18"/>
                <w:lang w:val="sq-AL"/>
              </w:rPr>
            </w:pPr>
            <w:r w:rsidRPr="00BF177A">
              <w:rPr>
                <w:b/>
                <w:sz w:val="18"/>
                <w:szCs w:val="18"/>
                <w:lang w:val="sq-AL"/>
              </w:rPr>
              <w:t>Lartë</w:t>
            </w:r>
            <w:r w:rsidR="00970723" w:rsidRPr="00BF177A">
              <w:rPr>
                <w:b/>
                <w:sz w:val="18"/>
                <w:szCs w:val="18"/>
                <w:lang w:val="sq-AL"/>
              </w:rPr>
              <w:t>sia</w:t>
            </w:r>
          </w:p>
          <w:p w:rsidR="00970723" w:rsidRPr="00BF177A" w:rsidRDefault="00970723" w:rsidP="00545AD5">
            <w:pPr>
              <w:pStyle w:val="Paragrafi"/>
              <w:ind w:firstLine="0"/>
              <w:jc w:val="center"/>
              <w:rPr>
                <w:b/>
                <w:sz w:val="18"/>
                <w:szCs w:val="18"/>
                <w:lang w:val="sq-AL"/>
              </w:rPr>
            </w:pPr>
            <w:r w:rsidRPr="00BF177A">
              <w:rPr>
                <w:b/>
                <w:sz w:val="18"/>
                <w:szCs w:val="18"/>
                <w:lang w:val="sq-AL"/>
              </w:rPr>
              <w:t xml:space="preserve">mbi nivelin e </w:t>
            </w:r>
            <w:r w:rsidR="00D35C07" w:rsidRPr="00BF177A">
              <w:rPr>
                <w:b/>
                <w:sz w:val="18"/>
                <w:szCs w:val="18"/>
                <w:lang w:val="sq-AL"/>
              </w:rPr>
              <w:t>kokës së</w:t>
            </w:r>
            <w:r w:rsidRPr="00BF177A">
              <w:rPr>
                <w:b/>
                <w:sz w:val="18"/>
                <w:szCs w:val="18"/>
                <w:lang w:val="sq-AL"/>
              </w:rPr>
              <w:t xml:space="preserve"> </w:t>
            </w:r>
            <w:r w:rsidR="00D108A4" w:rsidRPr="00BF177A">
              <w:rPr>
                <w:b/>
                <w:sz w:val="18"/>
                <w:szCs w:val="18"/>
                <w:lang w:val="sq-AL"/>
              </w:rPr>
              <w:t>shinës</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708" w:type="pct"/>
          </w:tcPr>
          <w:p w:rsidR="00970723" w:rsidRPr="00BF177A" w:rsidRDefault="00524A67" w:rsidP="00545AD5">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w:t>
            </w:r>
            <w:r w:rsidR="00D35C07" w:rsidRPr="00BF177A">
              <w:rPr>
                <w:b/>
                <w:sz w:val="18"/>
                <w:szCs w:val="18"/>
                <w:lang w:val="sq-AL"/>
              </w:rPr>
              <w:t>gjerë</w:t>
            </w:r>
            <w:r w:rsidR="00970723" w:rsidRPr="00BF177A">
              <w:rPr>
                <w:b/>
                <w:sz w:val="18"/>
                <w:szCs w:val="18"/>
                <w:lang w:val="sq-AL"/>
              </w:rPr>
              <w:t>sia korrespon</w:t>
            </w:r>
          </w:p>
          <w:p w:rsidR="00970723" w:rsidRPr="00BF177A" w:rsidRDefault="00970723" w:rsidP="00545AD5">
            <w:pPr>
              <w:pStyle w:val="Paragrafi"/>
              <w:ind w:firstLine="0"/>
              <w:jc w:val="center"/>
              <w:rPr>
                <w:b/>
                <w:sz w:val="18"/>
                <w:szCs w:val="18"/>
                <w:lang w:val="sq-AL"/>
              </w:rPr>
            </w:pPr>
            <w:r w:rsidRPr="00BF177A">
              <w:rPr>
                <w:b/>
                <w:sz w:val="18"/>
                <w:szCs w:val="18"/>
                <w:lang w:val="sq-AL"/>
              </w:rPr>
              <w:t>duese</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631" w:type="pct"/>
          </w:tcPr>
          <w:p w:rsidR="00970723" w:rsidRPr="00BF177A" w:rsidRDefault="00D35C07" w:rsidP="00545AD5">
            <w:pPr>
              <w:pStyle w:val="Paragrafi"/>
              <w:ind w:firstLine="0"/>
              <w:jc w:val="center"/>
              <w:rPr>
                <w:b/>
                <w:sz w:val="18"/>
                <w:szCs w:val="18"/>
                <w:lang w:val="sq-AL"/>
              </w:rPr>
            </w:pPr>
            <w:r w:rsidRPr="00BF177A">
              <w:rPr>
                <w:b/>
                <w:sz w:val="18"/>
                <w:szCs w:val="18"/>
                <w:lang w:val="sq-AL"/>
              </w:rPr>
              <w:t>Lartë</w:t>
            </w:r>
            <w:r w:rsidR="00970723" w:rsidRPr="00BF177A">
              <w:rPr>
                <w:b/>
                <w:sz w:val="18"/>
                <w:szCs w:val="18"/>
                <w:lang w:val="sq-AL"/>
              </w:rPr>
              <w:t>sia mbi</w:t>
            </w:r>
          </w:p>
          <w:p w:rsidR="00970723" w:rsidRPr="00BF177A" w:rsidRDefault="00970723" w:rsidP="00545AD5">
            <w:pPr>
              <w:pStyle w:val="Paragrafi"/>
              <w:ind w:firstLine="0"/>
              <w:jc w:val="center"/>
              <w:rPr>
                <w:b/>
                <w:sz w:val="18"/>
                <w:szCs w:val="18"/>
                <w:lang w:val="sq-AL"/>
              </w:rPr>
            </w:pPr>
            <w:r w:rsidRPr="00BF177A">
              <w:rPr>
                <w:b/>
                <w:sz w:val="18"/>
                <w:szCs w:val="18"/>
                <w:lang w:val="sq-AL"/>
              </w:rPr>
              <w:t xml:space="preserve">nivelin e </w:t>
            </w:r>
            <w:r w:rsidR="00D35C07" w:rsidRPr="00BF177A">
              <w:rPr>
                <w:b/>
                <w:sz w:val="18"/>
                <w:szCs w:val="18"/>
                <w:lang w:val="sq-AL"/>
              </w:rPr>
              <w:t>kokës së</w:t>
            </w:r>
            <w:r w:rsidRPr="00BF177A">
              <w:rPr>
                <w:b/>
                <w:sz w:val="18"/>
                <w:szCs w:val="18"/>
                <w:lang w:val="sq-AL"/>
              </w:rPr>
              <w:t xml:space="preserve"> </w:t>
            </w:r>
            <w:r w:rsidR="00D108A4" w:rsidRPr="00BF177A">
              <w:rPr>
                <w:b/>
                <w:sz w:val="18"/>
                <w:szCs w:val="18"/>
                <w:lang w:val="sq-AL"/>
              </w:rPr>
              <w:t>shinës</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c>
          <w:tcPr>
            <w:tcW w:w="572" w:type="pct"/>
          </w:tcPr>
          <w:p w:rsidR="00970723" w:rsidRPr="00BF177A" w:rsidRDefault="00524A67" w:rsidP="00545AD5">
            <w:pPr>
              <w:pStyle w:val="Paragrafi"/>
              <w:ind w:firstLine="0"/>
              <w:jc w:val="center"/>
              <w:rPr>
                <w:b/>
                <w:sz w:val="18"/>
                <w:szCs w:val="18"/>
                <w:lang w:val="sq-AL"/>
              </w:rPr>
            </w:pPr>
            <w:r w:rsidRPr="00BF177A">
              <w:rPr>
                <w:b/>
                <w:sz w:val="18"/>
                <w:szCs w:val="18"/>
                <w:lang w:val="sq-AL"/>
              </w:rPr>
              <w:t>Gjysmë</w:t>
            </w:r>
            <w:r w:rsidR="00970723" w:rsidRPr="00BF177A">
              <w:rPr>
                <w:b/>
                <w:sz w:val="18"/>
                <w:szCs w:val="18"/>
                <w:lang w:val="sq-AL"/>
              </w:rPr>
              <w:t xml:space="preserve"> </w:t>
            </w:r>
            <w:r w:rsidR="00D35C07" w:rsidRPr="00BF177A">
              <w:rPr>
                <w:b/>
                <w:sz w:val="18"/>
                <w:szCs w:val="18"/>
                <w:lang w:val="sq-AL"/>
              </w:rPr>
              <w:t>gjerë</w:t>
            </w:r>
            <w:r w:rsidR="00970723" w:rsidRPr="00BF177A">
              <w:rPr>
                <w:b/>
                <w:sz w:val="18"/>
                <w:szCs w:val="18"/>
                <w:lang w:val="sq-AL"/>
              </w:rPr>
              <w:t>sia korrespon</w:t>
            </w:r>
          </w:p>
          <w:p w:rsidR="00970723" w:rsidRPr="00BF177A" w:rsidRDefault="00970723" w:rsidP="00545AD5">
            <w:pPr>
              <w:pStyle w:val="Paragrafi"/>
              <w:ind w:firstLine="0"/>
              <w:jc w:val="center"/>
              <w:rPr>
                <w:b/>
                <w:sz w:val="18"/>
                <w:szCs w:val="18"/>
                <w:lang w:val="sq-AL"/>
              </w:rPr>
            </w:pPr>
            <w:r w:rsidRPr="00BF177A">
              <w:rPr>
                <w:b/>
                <w:sz w:val="18"/>
                <w:szCs w:val="18"/>
                <w:lang w:val="sq-AL"/>
              </w:rPr>
              <w:t>duese</w:t>
            </w:r>
          </w:p>
          <w:p w:rsidR="00970723" w:rsidRPr="00BF177A" w:rsidRDefault="00970723" w:rsidP="00545AD5">
            <w:pPr>
              <w:pStyle w:val="Paragrafi"/>
              <w:ind w:firstLine="0"/>
              <w:jc w:val="center"/>
              <w:rPr>
                <w:b/>
                <w:sz w:val="18"/>
                <w:szCs w:val="18"/>
                <w:lang w:val="sq-AL"/>
              </w:rPr>
            </w:pPr>
            <w:r w:rsidRPr="00BF177A">
              <w:rPr>
                <w:b/>
                <w:sz w:val="18"/>
                <w:szCs w:val="18"/>
                <w:lang w:val="sq-AL"/>
              </w:rPr>
              <w:t>mm</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p>
        </w:tc>
        <w:tc>
          <w:tcPr>
            <w:tcW w:w="600" w:type="pct"/>
          </w:tcPr>
          <w:p w:rsidR="00970723" w:rsidRPr="00BF177A" w:rsidRDefault="00970723" w:rsidP="00545AD5">
            <w:pPr>
              <w:pStyle w:val="Paragrafi"/>
              <w:ind w:firstLine="0"/>
              <w:rPr>
                <w:sz w:val="18"/>
                <w:szCs w:val="18"/>
                <w:lang w:val="sq-AL"/>
              </w:rPr>
            </w:pP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3 450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1 467</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3 750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1 326</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4 050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1 010</w:t>
            </w:r>
          </w:p>
        </w:tc>
      </w:tr>
      <w:tr w:rsidR="00970723" w:rsidRPr="00BF177A" w:rsidTr="00BF177A">
        <w:trPr>
          <w:jc w:val="center"/>
        </w:trPr>
        <w:tc>
          <w:tcPr>
            <w:tcW w:w="518" w:type="pct"/>
          </w:tcPr>
          <w:p w:rsidR="00970723" w:rsidRPr="00BF177A" w:rsidRDefault="00E60753" w:rsidP="00545AD5">
            <w:pPr>
              <w:pStyle w:val="Paragrafi"/>
              <w:ind w:firstLine="0"/>
              <w:rPr>
                <w:sz w:val="18"/>
                <w:szCs w:val="18"/>
                <w:lang w:val="sq-AL"/>
              </w:rPr>
            </w:pPr>
            <w:r w:rsidRPr="00E60753">
              <w:rPr>
                <w:sz w:val="18"/>
                <w:szCs w:val="18"/>
                <w:lang w:val="sq-AL"/>
              </w:rPr>
              <w:pict>
                <v:shape id="_x0000_s1099" type="#_x0000_t88" style="position:absolute;left:0;text-align:left;margin-left:39.6pt;margin-top:5.45pt;width:9pt;height:1in;z-index:251531264;mso-position-horizontal-relative:text;mso-position-vertical-relative:text"/>
              </w:pict>
            </w:r>
            <w:r w:rsidR="00970723" w:rsidRPr="00BF177A">
              <w:rPr>
                <w:sz w:val="18"/>
                <w:szCs w:val="18"/>
                <w:lang w:val="sq-AL"/>
              </w:rPr>
              <w:t>430</w:t>
            </w:r>
          </w:p>
        </w:tc>
        <w:tc>
          <w:tcPr>
            <w:tcW w:w="600" w:type="pct"/>
          </w:tcPr>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r w:rsidRPr="00BF177A">
              <w:rPr>
                <w:sz w:val="18"/>
                <w:szCs w:val="18"/>
                <w:lang w:val="sq-AL"/>
              </w:rPr>
              <w:t>1 575</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460</w:t>
            </w:r>
          </w:p>
          <w:p w:rsidR="00970723" w:rsidRPr="00BF177A" w:rsidRDefault="00970723" w:rsidP="00545AD5">
            <w:pPr>
              <w:pStyle w:val="Paragrafi"/>
              <w:ind w:firstLine="0"/>
              <w:rPr>
                <w:sz w:val="18"/>
                <w:szCs w:val="18"/>
                <w:lang w:val="sq-AL"/>
              </w:rPr>
            </w:pPr>
            <w:r w:rsidRPr="00BF177A">
              <w:rPr>
                <w:sz w:val="18"/>
                <w:szCs w:val="18"/>
                <w:lang w:val="sq-AL"/>
              </w:rPr>
              <w:t>470</w:t>
            </w:r>
          </w:p>
          <w:p w:rsidR="00970723" w:rsidRPr="00BF177A" w:rsidRDefault="00970723" w:rsidP="00545AD5">
            <w:pPr>
              <w:pStyle w:val="Paragrafi"/>
              <w:ind w:firstLine="0"/>
              <w:rPr>
                <w:sz w:val="18"/>
                <w:szCs w:val="18"/>
                <w:lang w:val="sq-AL"/>
              </w:rPr>
            </w:pPr>
            <w:r w:rsidRPr="00BF177A">
              <w:rPr>
                <w:sz w:val="18"/>
                <w:szCs w:val="18"/>
                <w:lang w:val="sq-AL"/>
              </w:rPr>
              <w:t>480</w:t>
            </w:r>
          </w:p>
          <w:p w:rsidR="00970723" w:rsidRPr="00BF177A" w:rsidRDefault="00970723" w:rsidP="00545AD5">
            <w:pPr>
              <w:pStyle w:val="Paragrafi"/>
              <w:ind w:firstLine="0"/>
              <w:rPr>
                <w:sz w:val="18"/>
                <w:szCs w:val="18"/>
                <w:lang w:val="sq-AL"/>
              </w:rPr>
            </w:pPr>
            <w:r w:rsidRPr="00BF177A">
              <w:rPr>
                <w:sz w:val="18"/>
                <w:szCs w:val="18"/>
                <w:lang w:val="sq-AL"/>
              </w:rPr>
              <w:t>490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1 462</w:t>
            </w:r>
          </w:p>
          <w:p w:rsidR="00970723" w:rsidRPr="00BF177A" w:rsidRDefault="00970723" w:rsidP="00545AD5">
            <w:pPr>
              <w:pStyle w:val="Paragrafi"/>
              <w:ind w:firstLine="0"/>
              <w:rPr>
                <w:sz w:val="18"/>
                <w:szCs w:val="18"/>
                <w:lang w:val="sq-AL"/>
              </w:rPr>
            </w:pPr>
            <w:r w:rsidRPr="00BF177A">
              <w:rPr>
                <w:sz w:val="18"/>
                <w:szCs w:val="18"/>
                <w:lang w:val="sq-AL"/>
              </w:rPr>
              <w:t>1 457</w:t>
            </w:r>
          </w:p>
          <w:p w:rsidR="00970723" w:rsidRPr="00BF177A" w:rsidRDefault="00970723" w:rsidP="00545AD5">
            <w:pPr>
              <w:pStyle w:val="Paragrafi"/>
              <w:ind w:firstLine="0"/>
              <w:rPr>
                <w:sz w:val="18"/>
                <w:szCs w:val="18"/>
                <w:lang w:val="sq-AL"/>
              </w:rPr>
            </w:pPr>
            <w:r w:rsidRPr="00BF177A">
              <w:rPr>
                <w:sz w:val="18"/>
                <w:szCs w:val="18"/>
                <w:lang w:val="sq-AL"/>
              </w:rPr>
              <w:t>1 453</w:t>
            </w:r>
          </w:p>
          <w:p w:rsidR="00970723" w:rsidRPr="00BF177A" w:rsidRDefault="00970723" w:rsidP="00545AD5">
            <w:pPr>
              <w:pStyle w:val="Paragrafi"/>
              <w:ind w:firstLine="0"/>
              <w:rPr>
                <w:sz w:val="18"/>
                <w:szCs w:val="18"/>
                <w:lang w:val="sq-AL"/>
              </w:rPr>
            </w:pPr>
            <w:r w:rsidRPr="00BF177A">
              <w:rPr>
                <w:sz w:val="18"/>
                <w:szCs w:val="18"/>
                <w:lang w:val="sq-AL"/>
              </w:rPr>
              <w:t>1 448</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760</w:t>
            </w:r>
          </w:p>
          <w:p w:rsidR="00970723" w:rsidRPr="00BF177A" w:rsidRDefault="00970723" w:rsidP="00545AD5">
            <w:pPr>
              <w:pStyle w:val="Paragrafi"/>
              <w:ind w:firstLine="0"/>
              <w:rPr>
                <w:sz w:val="18"/>
                <w:szCs w:val="18"/>
                <w:lang w:val="sq-AL"/>
              </w:rPr>
            </w:pPr>
            <w:r w:rsidRPr="00BF177A">
              <w:rPr>
                <w:sz w:val="18"/>
                <w:szCs w:val="18"/>
                <w:lang w:val="sq-AL"/>
              </w:rPr>
              <w:t>770</w:t>
            </w:r>
          </w:p>
          <w:p w:rsidR="00970723" w:rsidRPr="00BF177A" w:rsidRDefault="00970723" w:rsidP="00545AD5">
            <w:pPr>
              <w:pStyle w:val="Paragrafi"/>
              <w:ind w:firstLine="0"/>
              <w:rPr>
                <w:sz w:val="18"/>
                <w:szCs w:val="18"/>
                <w:lang w:val="sq-AL"/>
              </w:rPr>
            </w:pPr>
            <w:r w:rsidRPr="00BF177A">
              <w:rPr>
                <w:sz w:val="18"/>
                <w:szCs w:val="18"/>
                <w:lang w:val="sq-AL"/>
              </w:rPr>
              <w:t>780</w:t>
            </w:r>
          </w:p>
          <w:p w:rsidR="00970723" w:rsidRPr="00BF177A" w:rsidRDefault="00970723" w:rsidP="00545AD5">
            <w:pPr>
              <w:pStyle w:val="Paragrafi"/>
              <w:ind w:firstLine="0"/>
              <w:rPr>
                <w:sz w:val="18"/>
                <w:szCs w:val="18"/>
                <w:lang w:val="sq-AL"/>
              </w:rPr>
            </w:pPr>
            <w:r w:rsidRPr="00BF177A">
              <w:rPr>
                <w:sz w:val="18"/>
                <w:szCs w:val="18"/>
                <w:lang w:val="sq-AL"/>
              </w:rPr>
              <w:t>790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1 322</w:t>
            </w:r>
          </w:p>
          <w:p w:rsidR="00970723" w:rsidRPr="00BF177A" w:rsidRDefault="00970723" w:rsidP="00545AD5">
            <w:pPr>
              <w:pStyle w:val="Paragrafi"/>
              <w:ind w:firstLine="0"/>
              <w:rPr>
                <w:sz w:val="18"/>
                <w:szCs w:val="18"/>
                <w:lang w:val="sq-AL"/>
              </w:rPr>
            </w:pPr>
            <w:r w:rsidRPr="00BF177A">
              <w:rPr>
                <w:sz w:val="18"/>
                <w:szCs w:val="18"/>
                <w:lang w:val="sq-AL"/>
              </w:rPr>
              <w:t>1 317</w:t>
            </w:r>
          </w:p>
          <w:p w:rsidR="00970723" w:rsidRPr="00BF177A" w:rsidRDefault="00970723" w:rsidP="00545AD5">
            <w:pPr>
              <w:pStyle w:val="Paragrafi"/>
              <w:ind w:firstLine="0"/>
              <w:rPr>
                <w:sz w:val="18"/>
                <w:szCs w:val="18"/>
                <w:lang w:val="sq-AL"/>
              </w:rPr>
            </w:pPr>
            <w:r w:rsidRPr="00BF177A">
              <w:rPr>
                <w:sz w:val="18"/>
                <w:szCs w:val="18"/>
                <w:lang w:val="sq-AL"/>
              </w:rPr>
              <w:t>1 312</w:t>
            </w:r>
          </w:p>
          <w:p w:rsidR="00970723" w:rsidRPr="00BF177A" w:rsidRDefault="00970723" w:rsidP="00545AD5">
            <w:pPr>
              <w:pStyle w:val="Paragrafi"/>
              <w:ind w:firstLine="0"/>
              <w:rPr>
                <w:sz w:val="18"/>
                <w:szCs w:val="18"/>
                <w:lang w:val="sq-AL"/>
              </w:rPr>
            </w:pPr>
            <w:r w:rsidRPr="00BF177A">
              <w:rPr>
                <w:sz w:val="18"/>
                <w:szCs w:val="18"/>
                <w:lang w:val="sq-AL"/>
              </w:rPr>
              <w:t>1 308</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060</w:t>
            </w:r>
          </w:p>
          <w:p w:rsidR="00970723" w:rsidRPr="00BF177A" w:rsidRDefault="00970723" w:rsidP="00545AD5">
            <w:pPr>
              <w:pStyle w:val="Paragrafi"/>
              <w:ind w:firstLine="0"/>
              <w:rPr>
                <w:sz w:val="18"/>
                <w:szCs w:val="18"/>
                <w:lang w:val="sq-AL"/>
              </w:rPr>
            </w:pPr>
            <w:r w:rsidRPr="00BF177A">
              <w:rPr>
                <w:sz w:val="18"/>
                <w:szCs w:val="18"/>
                <w:lang w:val="sq-AL"/>
              </w:rPr>
              <w:t>070</w:t>
            </w:r>
          </w:p>
          <w:p w:rsidR="00970723" w:rsidRPr="00BF177A" w:rsidRDefault="00970723" w:rsidP="00545AD5">
            <w:pPr>
              <w:pStyle w:val="Paragrafi"/>
              <w:ind w:firstLine="0"/>
              <w:rPr>
                <w:sz w:val="18"/>
                <w:szCs w:val="18"/>
                <w:lang w:val="sq-AL"/>
              </w:rPr>
            </w:pPr>
            <w:r w:rsidRPr="00BF177A">
              <w:rPr>
                <w:sz w:val="18"/>
                <w:szCs w:val="18"/>
                <w:lang w:val="sq-AL"/>
              </w:rPr>
              <w:t>080</w:t>
            </w:r>
          </w:p>
          <w:p w:rsidR="00970723" w:rsidRPr="00BF177A" w:rsidRDefault="00970723" w:rsidP="00545AD5">
            <w:pPr>
              <w:pStyle w:val="Paragrafi"/>
              <w:ind w:firstLine="0"/>
              <w:rPr>
                <w:sz w:val="18"/>
                <w:szCs w:val="18"/>
                <w:lang w:val="sq-AL"/>
              </w:rPr>
            </w:pPr>
            <w:r w:rsidRPr="00BF177A">
              <w:rPr>
                <w:sz w:val="18"/>
                <w:szCs w:val="18"/>
                <w:lang w:val="sq-AL"/>
              </w:rPr>
              <w:t>090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989</w:t>
            </w:r>
          </w:p>
          <w:p w:rsidR="00970723" w:rsidRPr="00BF177A" w:rsidRDefault="00970723" w:rsidP="00545AD5">
            <w:pPr>
              <w:pStyle w:val="Paragrafi"/>
              <w:ind w:firstLine="0"/>
              <w:rPr>
                <w:sz w:val="18"/>
                <w:szCs w:val="18"/>
                <w:lang w:val="sq-AL"/>
              </w:rPr>
            </w:pPr>
            <w:r w:rsidRPr="00BF177A">
              <w:rPr>
                <w:sz w:val="18"/>
                <w:szCs w:val="18"/>
                <w:lang w:val="sq-AL"/>
              </w:rPr>
              <w:t>969</w:t>
            </w:r>
          </w:p>
          <w:p w:rsidR="00970723" w:rsidRPr="00BF177A" w:rsidRDefault="00970723" w:rsidP="00545AD5">
            <w:pPr>
              <w:pStyle w:val="Paragrafi"/>
              <w:ind w:firstLine="0"/>
              <w:rPr>
                <w:sz w:val="18"/>
                <w:szCs w:val="18"/>
                <w:lang w:val="sq-AL"/>
              </w:rPr>
            </w:pPr>
            <w:r w:rsidRPr="00BF177A">
              <w:rPr>
                <w:sz w:val="18"/>
                <w:szCs w:val="18"/>
                <w:lang w:val="sq-AL"/>
              </w:rPr>
              <w:t>948</w:t>
            </w:r>
          </w:p>
          <w:p w:rsidR="00970723" w:rsidRPr="00BF177A" w:rsidRDefault="00970723" w:rsidP="00545AD5">
            <w:pPr>
              <w:pStyle w:val="Paragrafi"/>
              <w:ind w:firstLine="0"/>
              <w:rPr>
                <w:sz w:val="18"/>
                <w:szCs w:val="18"/>
                <w:lang w:val="sq-AL"/>
              </w:rPr>
            </w:pPr>
            <w:r w:rsidRPr="00BF177A">
              <w:rPr>
                <w:sz w:val="18"/>
                <w:szCs w:val="18"/>
                <w:lang w:val="sq-AL"/>
              </w:rPr>
              <w:t>928</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p>
        </w:tc>
        <w:tc>
          <w:tcPr>
            <w:tcW w:w="600" w:type="pct"/>
          </w:tcPr>
          <w:p w:rsidR="00970723" w:rsidRPr="00BF177A" w:rsidRDefault="00970723" w:rsidP="00545AD5">
            <w:pPr>
              <w:pStyle w:val="Paragrafi"/>
              <w:ind w:firstLine="0"/>
              <w:rPr>
                <w:sz w:val="18"/>
                <w:szCs w:val="18"/>
                <w:lang w:val="sq-AL"/>
              </w:rPr>
            </w:pP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3 500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1 443</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3 800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1 303</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4 100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908</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r w:rsidRPr="00BF177A">
              <w:rPr>
                <w:sz w:val="18"/>
                <w:szCs w:val="18"/>
                <w:lang w:val="sq-AL"/>
              </w:rPr>
              <w:t>3 220</w:t>
            </w:r>
          </w:p>
          <w:p w:rsidR="00970723" w:rsidRPr="00BF177A" w:rsidRDefault="00970723" w:rsidP="00545AD5">
            <w:pPr>
              <w:pStyle w:val="Paragrafi"/>
              <w:ind w:firstLine="0"/>
              <w:rPr>
                <w:sz w:val="18"/>
                <w:szCs w:val="18"/>
                <w:lang w:val="sq-AL"/>
              </w:rPr>
            </w:pPr>
            <w:r w:rsidRPr="00BF177A">
              <w:rPr>
                <w:sz w:val="18"/>
                <w:szCs w:val="18"/>
                <w:lang w:val="sq-AL"/>
              </w:rPr>
              <w:t>230</w:t>
            </w:r>
          </w:p>
          <w:p w:rsidR="00970723" w:rsidRPr="00BF177A" w:rsidRDefault="00970723" w:rsidP="00545AD5">
            <w:pPr>
              <w:pStyle w:val="Paragrafi"/>
              <w:ind w:firstLine="0"/>
              <w:rPr>
                <w:sz w:val="18"/>
                <w:szCs w:val="18"/>
                <w:lang w:val="sq-AL"/>
              </w:rPr>
            </w:pPr>
            <w:r w:rsidRPr="00BF177A">
              <w:rPr>
                <w:sz w:val="18"/>
                <w:szCs w:val="18"/>
                <w:lang w:val="sq-AL"/>
              </w:rPr>
              <w:t>240</w:t>
            </w:r>
          </w:p>
          <w:p w:rsidR="00970723" w:rsidRPr="00BF177A" w:rsidRDefault="00970723" w:rsidP="00545AD5">
            <w:pPr>
              <w:pStyle w:val="Paragrafi"/>
              <w:ind w:firstLine="0"/>
              <w:rPr>
                <w:sz w:val="18"/>
                <w:szCs w:val="18"/>
                <w:lang w:val="sq-AL"/>
              </w:rPr>
            </w:pPr>
            <w:r w:rsidRPr="00BF177A">
              <w:rPr>
                <w:sz w:val="18"/>
                <w:szCs w:val="18"/>
                <w:lang w:val="sq-AL"/>
              </w:rPr>
              <w:t>3 250</w:t>
            </w:r>
          </w:p>
        </w:tc>
        <w:tc>
          <w:tcPr>
            <w:tcW w:w="600" w:type="pct"/>
          </w:tcPr>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p>
          <w:p w:rsidR="00970723" w:rsidRPr="00BF177A" w:rsidRDefault="00970723" w:rsidP="00545AD5">
            <w:pPr>
              <w:pStyle w:val="Paragrafi"/>
              <w:ind w:firstLine="0"/>
              <w:rPr>
                <w:sz w:val="18"/>
                <w:szCs w:val="18"/>
                <w:lang w:val="sq-AL"/>
              </w:rPr>
            </w:pPr>
            <w:r w:rsidRPr="00BF177A">
              <w:rPr>
                <w:sz w:val="18"/>
                <w:szCs w:val="18"/>
                <w:lang w:val="sq-AL"/>
              </w:rPr>
              <w:t>1 570</w:t>
            </w:r>
          </w:p>
          <w:p w:rsidR="00970723" w:rsidRPr="00BF177A" w:rsidRDefault="00970723" w:rsidP="00545AD5">
            <w:pPr>
              <w:pStyle w:val="Paragrafi"/>
              <w:ind w:firstLine="0"/>
              <w:rPr>
                <w:sz w:val="18"/>
                <w:szCs w:val="18"/>
                <w:lang w:val="sq-AL"/>
              </w:rPr>
            </w:pPr>
            <w:r w:rsidRPr="00BF177A">
              <w:rPr>
                <w:sz w:val="18"/>
                <w:szCs w:val="18"/>
                <w:lang w:val="sq-AL"/>
              </w:rPr>
              <w:t>1 565</w:t>
            </w:r>
          </w:p>
          <w:p w:rsidR="00970723" w:rsidRPr="00BF177A" w:rsidRDefault="00970723" w:rsidP="00545AD5">
            <w:pPr>
              <w:pStyle w:val="Paragrafi"/>
              <w:ind w:firstLine="0"/>
              <w:rPr>
                <w:sz w:val="18"/>
                <w:szCs w:val="18"/>
                <w:lang w:val="sq-AL"/>
              </w:rPr>
            </w:pPr>
            <w:r w:rsidRPr="00BF177A">
              <w:rPr>
                <w:sz w:val="18"/>
                <w:szCs w:val="18"/>
                <w:lang w:val="sq-AL"/>
              </w:rPr>
              <w:t>1 560</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510</w:t>
            </w:r>
          </w:p>
          <w:p w:rsidR="00970723" w:rsidRPr="00BF177A" w:rsidRDefault="00970723" w:rsidP="00545AD5">
            <w:pPr>
              <w:pStyle w:val="Paragrafi"/>
              <w:ind w:firstLine="0"/>
              <w:rPr>
                <w:sz w:val="18"/>
                <w:szCs w:val="18"/>
                <w:lang w:val="sq-AL"/>
              </w:rPr>
            </w:pPr>
            <w:r w:rsidRPr="00BF177A">
              <w:rPr>
                <w:sz w:val="18"/>
                <w:szCs w:val="18"/>
                <w:lang w:val="sq-AL"/>
              </w:rPr>
              <w:t>520</w:t>
            </w:r>
          </w:p>
          <w:p w:rsidR="00970723" w:rsidRPr="00BF177A" w:rsidRDefault="00970723" w:rsidP="00545AD5">
            <w:pPr>
              <w:pStyle w:val="Paragrafi"/>
              <w:ind w:firstLine="0"/>
              <w:rPr>
                <w:sz w:val="18"/>
                <w:szCs w:val="18"/>
                <w:lang w:val="sq-AL"/>
              </w:rPr>
            </w:pPr>
            <w:r w:rsidRPr="00BF177A">
              <w:rPr>
                <w:sz w:val="18"/>
                <w:szCs w:val="18"/>
                <w:lang w:val="sq-AL"/>
              </w:rPr>
              <w:t>530</w:t>
            </w:r>
          </w:p>
          <w:p w:rsidR="00970723" w:rsidRPr="00BF177A" w:rsidRDefault="00970723" w:rsidP="00545AD5">
            <w:pPr>
              <w:pStyle w:val="Paragrafi"/>
              <w:ind w:firstLine="0"/>
              <w:rPr>
                <w:sz w:val="18"/>
                <w:szCs w:val="18"/>
                <w:lang w:val="sq-AL"/>
              </w:rPr>
            </w:pPr>
            <w:r w:rsidRPr="00BF177A">
              <w:rPr>
                <w:sz w:val="18"/>
                <w:szCs w:val="18"/>
                <w:lang w:val="sq-AL"/>
              </w:rPr>
              <w:t>540</w:t>
            </w:r>
          </w:p>
          <w:p w:rsidR="00970723" w:rsidRPr="00BF177A" w:rsidRDefault="00970723" w:rsidP="00545AD5">
            <w:pPr>
              <w:pStyle w:val="Paragrafi"/>
              <w:ind w:firstLine="0"/>
              <w:rPr>
                <w:sz w:val="18"/>
                <w:szCs w:val="18"/>
                <w:lang w:val="sq-AL"/>
              </w:rPr>
            </w:pPr>
            <w:r w:rsidRPr="00BF177A">
              <w:rPr>
                <w:sz w:val="18"/>
                <w:szCs w:val="18"/>
                <w:lang w:val="sq-AL"/>
              </w:rPr>
              <w:t>3 550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1 439</w:t>
            </w:r>
          </w:p>
          <w:p w:rsidR="00970723" w:rsidRPr="00BF177A" w:rsidRDefault="00970723" w:rsidP="00545AD5">
            <w:pPr>
              <w:pStyle w:val="Paragrafi"/>
              <w:ind w:firstLine="0"/>
              <w:rPr>
                <w:sz w:val="18"/>
                <w:szCs w:val="18"/>
                <w:lang w:val="sq-AL"/>
              </w:rPr>
            </w:pPr>
            <w:r w:rsidRPr="00BF177A">
              <w:rPr>
                <w:sz w:val="18"/>
                <w:szCs w:val="18"/>
                <w:lang w:val="sq-AL"/>
              </w:rPr>
              <w:t>1 434</w:t>
            </w:r>
          </w:p>
          <w:p w:rsidR="00970723" w:rsidRPr="00BF177A" w:rsidRDefault="00970723" w:rsidP="00545AD5">
            <w:pPr>
              <w:pStyle w:val="Paragrafi"/>
              <w:ind w:firstLine="0"/>
              <w:rPr>
                <w:sz w:val="18"/>
                <w:szCs w:val="18"/>
                <w:lang w:val="sq-AL"/>
              </w:rPr>
            </w:pPr>
            <w:r w:rsidRPr="00BF177A">
              <w:rPr>
                <w:sz w:val="18"/>
                <w:szCs w:val="18"/>
                <w:lang w:val="sq-AL"/>
              </w:rPr>
              <w:t>1 429</w:t>
            </w:r>
          </w:p>
          <w:p w:rsidR="00970723" w:rsidRPr="00BF177A" w:rsidRDefault="00970723" w:rsidP="00545AD5">
            <w:pPr>
              <w:pStyle w:val="Paragrafi"/>
              <w:ind w:firstLine="0"/>
              <w:rPr>
                <w:sz w:val="18"/>
                <w:szCs w:val="18"/>
                <w:lang w:val="sq-AL"/>
              </w:rPr>
            </w:pPr>
            <w:r w:rsidRPr="00BF177A">
              <w:rPr>
                <w:sz w:val="18"/>
                <w:szCs w:val="18"/>
                <w:lang w:val="sq-AL"/>
              </w:rPr>
              <w:t>1 425</w:t>
            </w:r>
          </w:p>
          <w:p w:rsidR="00970723" w:rsidRPr="00BF177A" w:rsidRDefault="00970723" w:rsidP="00545AD5">
            <w:pPr>
              <w:pStyle w:val="Paragrafi"/>
              <w:ind w:firstLine="0"/>
              <w:rPr>
                <w:sz w:val="18"/>
                <w:szCs w:val="18"/>
                <w:lang w:val="sq-AL"/>
              </w:rPr>
            </w:pPr>
            <w:r w:rsidRPr="00BF177A">
              <w:rPr>
                <w:sz w:val="18"/>
                <w:szCs w:val="18"/>
                <w:lang w:val="sq-AL"/>
              </w:rPr>
              <w:t>1 420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810</w:t>
            </w:r>
          </w:p>
          <w:p w:rsidR="00970723" w:rsidRPr="00BF177A" w:rsidRDefault="00970723" w:rsidP="00545AD5">
            <w:pPr>
              <w:pStyle w:val="Paragrafi"/>
              <w:ind w:firstLine="0"/>
              <w:rPr>
                <w:sz w:val="18"/>
                <w:szCs w:val="18"/>
                <w:lang w:val="sq-AL"/>
              </w:rPr>
            </w:pPr>
            <w:r w:rsidRPr="00BF177A">
              <w:rPr>
                <w:sz w:val="18"/>
                <w:szCs w:val="18"/>
                <w:lang w:val="sq-AL"/>
              </w:rPr>
              <w:t>820</w:t>
            </w:r>
          </w:p>
          <w:p w:rsidR="00970723" w:rsidRPr="00BF177A" w:rsidRDefault="00970723" w:rsidP="00545AD5">
            <w:pPr>
              <w:pStyle w:val="Paragrafi"/>
              <w:ind w:firstLine="0"/>
              <w:rPr>
                <w:sz w:val="18"/>
                <w:szCs w:val="18"/>
                <w:lang w:val="sq-AL"/>
              </w:rPr>
            </w:pPr>
            <w:r w:rsidRPr="00BF177A">
              <w:rPr>
                <w:sz w:val="18"/>
                <w:szCs w:val="18"/>
                <w:lang w:val="sq-AL"/>
              </w:rPr>
              <w:t>830</w:t>
            </w:r>
          </w:p>
          <w:p w:rsidR="00970723" w:rsidRPr="00BF177A" w:rsidRDefault="00970723" w:rsidP="00545AD5">
            <w:pPr>
              <w:pStyle w:val="Paragrafi"/>
              <w:ind w:firstLine="0"/>
              <w:rPr>
                <w:sz w:val="18"/>
                <w:szCs w:val="18"/>
                <w:lang w:val="sq-AL"/>
              </w:rPr>
            </w:pPr>
            <w:r w:rsidRPr="00BF177A">
              <w:rPr>
                <w:sz w:val="18"/>
                <w:szCs w:val="18"/>
                <w:lang w:val="sq-AL"/>
              </w:rPr>
              <w:t>840</w:t>
            </w:r>
          </w:p>
          <w:p w:rsidR="00970723" w:rsidRPr="00BF177A" w:rsidRDefault="00970723" w:rsidP="00545AD5">
            <w:pPr>
              <w:pStyle w:val="Paragrafi"/>
              <w:ind w:firstLine="0"/>
              <w:rPr>
                <w:sz w:val="18"/>
                <w:szCs w:val="18"/>
                <w:lang w:val="sq-AL"/>
              </w:rPr>
            </w:pPr>
            <w:r w:rsidRPr="00BF177A">
              <w:rPr>
                <w:sz w:val="18"/>
                <w:szCs w:val="18"/>
                <w:lang w:val="sq-AL"/>
              </w:rPr>
              <w:t>3 850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1 298</w:t>
            </w:r>
          </w:p>
          <w:p w:rsidR="00970723" w:rsidRPr="00BF177A" w:rsidRDefault="00970723" w:rsidP="00545AD5">
            <w:pPr>
              <w:pStyle w:val="Paragrafi"/>
              <w:ind w:firstLine="0"/>
              <w:rPr>
                <w:sz w:val="18"/>
                <w:szCs w:val="18"/>
                <w:lang w:val="sq-AL"/>
              </w:rPr>
            </w:pPr>
            <w:r w:rsidRPr="00BF177A">
              <w:rPr>
                <w:sz w:val="18"/>
                <w:szCs w:val="18"/>
                <w:lang w:val="sq-AL"/>
              </w:rPr>
              <w:t>1 294</w:t>
            </w:r>
          </w:p>
          <w:p w:rsidR="00970723" w:rsidRPr="00BF177A" w:rsidRDefault="00970723" w:rsidP="00545AD5">
            <w:pPr>
              <w:pStyle w:val="Paragrafi"/>
              <w:ind w:firstLine="0"/>
              <w:rPr>
                <w:sz w:val="18"/>
                <w:szCs w:val="18"/>
                <w:lang w:val="sq-AL"/>
              </w:rPr>
            </w:pPr>
            <w:r w:rsidRPr="00BF177A">
              <w:rPr>
                <w:sz w:val="18"/>
                <w:szCs w:val="18"/>
                <w:lang w:val="sq-AL"/>
              </w:rPr>
              <w:t>1 289</w:t>
            </w:r>
          </w:p>
          <w:p w:rsidR="00970723" w:rsidRPr="00BF177A" w:rsidRDefault="00970723" w:rsidP="00545AD5">
            <w:pPr>
              <w:pStyle w:val="Paragrafi"/>
              <w:ind w:firstLine="0"/>
              <w:rPr>
                <w:sz w:val="18"/>
                <w:szCs w:val="18"/>
                <w:lang w:val="sq-AL"/>
              </w:rPr>
            </w:pPr>
            <w:r w:rsidRPr="00BF177A">
              <w:rPr>
                <w:sz w:val="18"/>
                <w:szCs w:val="18"/>
                <w:lang w:val="sq-AL"/>
              </w:rPr>
              <w:t>1 284</w:t>
            </w:r>
          </w:p>
          <w:p w:rsidR="00970723" w:rsidRPr="00BF177A" w:rsidRDefault="00970723" w:rsidP="00545AD5">
            <w:pPr>
              <w:pStyle w:val="Paragrafi"/>
              <w:ind w:firstLine="0"/>
              <w:rPr>
                <w:sz w:val="18"/>
                <w:szCs w:val="18"/>
                <w:lang w:val="sq-AL"/>
              </w:rPr>
            </w:pPr>
            <w:r w:rsidRPr="00BF177A">
              <w:rPr>
                <w:sz w:val="18"/>
                <w:szCs w:val="18"/>
                <w:lang w:val="sq-AL"/>
              </w:rPr>
              <w:t>1 280</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110</w:t>
            </w:r>
          </w:p>
          <w:p w:rsidR="00970723" w:rsidRPr="00BF177A" w:rsidRDefault="00970723" w:rsidP="00545AD5">
            <w:pPr>
              <w:pStyle w:val="Paragrafi"/>
              <w:ind w:firstLine="0"/>
              <w:rPr>
                <w:sz w:val="18"/>
                <w:szCs w:val="18"/>
                <w:lang w:val="sq-AL"/>
              </w:rPr>
            </w:pPr>
            <w:r w:rsidRPr="00BF177A">
              <w:rPr>
                <w:sz w:val="18"/>
                <w:szCs w:val="18"/>
                <w:lang w:val="sq-AL"/>
              </w:rPr>
              <w:t>120</w:t>
            </w:r>
          </w:p>
          <w:p w:rsidR="00970723" w:rsidRPr="00BF177A" w:rsidRDefault="00970723" w:rsidP="00545AD5">
            <w:pPr>
              <w:pStyle w:val="Paragrafi"/>
              <w:ind w:firstLine="0"/>
              <w:rPr>
                <w:sz w:val="18"/>
                <w:szCs w:val="18"/>
                <w:lang w:val="sq-AL"/>
              </w:rPr>
            </w:pPr>
            <w:r w:rsidRPr="00BF177A">
              <w:rPr>
                <w:sz w:val="18"/>
                <w:szCs w:val="18"/>
                <w:lang w:val="sq-AL"/>
              </w:rPr>
              <w:t>130</w:t>
            </w:r>
          </w:p>
          <w:p w:rsidR="00970723" w:rsidRPr="00BF177A" w:rsidRDefault="00970723" w:rsidP="00545AD5">
            <w:pPr>
              <w:pStyle w:val="Paragrafi"/>
              <w:ind w:firstLine="0"/>
              <w:rPr>
                <w:sz w:val="18"/>
                <w:szCs w:val="18"/>
                <w:lang w:val="sq-AL"/>
              </w:rPr>
            </w:pPr>
            <w:r w:rsidRPr="00BF177A">
              <w:rPr>
                <w:sz w:val="18"/>
                <w:szCs w:val="18"/>
                <w:lang w:val="sq-AL"/>
              </w:rPr>
              <w:t>140</w:t>
            </w:r>
          </w:p>
          <w:p w:rsidR="00970723" w:rsidRPr="00BF177A" w:rsidRDefault="00970723" w:rsidP="00545AD5">
            <w:pPr>
              <w:pStyle w:val="Paragrafi"/>
              <w:ind w:firstLine="0"/>
              <w:rPr>
                <w:sz w:val="18"/>
                <w:szCs w:val="18"/>
                <w:lang w:val="sq-AL"/>
              </w:rPr>
            </w:pPr>
            <w:r w:rsidRPr="00BF177A">
              <w:rPr>
                <w:sz w:val="18"/>
                <w:szCs w:val="18"/>
                <w:lang w:val="sq-AL"/>
              </w:rPr>
              <w:t>4 150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887</w:t>
            </w:r>
          </w:p>
          <w:p w:rsidR="00970723" w:rsidRPr="00BF177A" w:rsidRDefault="00970723" w:rsidP="00545AD5">
            <w:pPr>
              <w:pStyle w:val="Paragrafi"/>
              <w:ind w:firstLine="0"/>
              <w:rPr>
                <w:sz w:val="18"/>
                <w:szCs w:val="18"/>
                <w:lang w:val="sq-AL"/>
              </w:rPr>
            </w:pPr>
            <w:r w:rsidRPr="00BF177A">
              <w:rPr>
                <w:sz w:val="18"/>
                <w:szCs w:val="18"/>
                <w:lang w:val="sq-AL"/>
              </w:rPr>
              <w:t>867</w:t>
            </w:r>
          </w:p>
          <w:p w:rsidR="00970723" w:rsidRPr="00BF177A" w:rsidRDefault="00970723" w:rsidP="00545AD5">
            <w:pPr>
              <w:pStyle w:val="Paragrafi"/>
              <w:ind w:firstLine="0"/>
              <w:rPr>
                <w:sz w:val="18"/>
                <w:szCs w:val="18"/>
                <w:lang w:val="sq-AL"/>
              </w:rPr>
            </w:pPr>
            <w:r w:rsidRPr="00BF177A">
              <w:rPr>
                <w:sz w:val="18"/>
                <w:szCs w:val="18"/>
                <w:lang w:val="sq-AL"/>
              </w:rPr>
              <w:t>847</w:t>
            </w:r>
          </w:p>
          <w:p w:rsidR="00970723" w:rsidRPr="00BF177A" w:rsidRDefault="00970723" w:rsidP="00545AD5">
            <w:pPr>
              <w:pStyle w:val="Paragrafi"/>
              <w:ind w:firstLine="0"/>
              <w:rPr>
                <w:sz w:val="18"/>
                <w:szCs w:val="18"/>
                <w:lang w:val="sq-AL"/>
              </w:rPr>
            </w:pPr>
            <w:r w:rsidRPr="00BF177A">
              <w:rPr>
                <w:sz w:val="18"/>
                <w:szCs w:val="18"/>
                <w:lang w:val="sq-AL"/>
              </w:rPr>
              <w:t>826</w:t>
            </w:r>
          </w:p>
          <w:p w:rsidR="00970723" w:rsidRPr="00BF177A" w:rsidRDefault="00970723" w:rsidP="00545AD5">
            <w:pPr>
              <w:pStyle w:val="Paragrafi"/>
              <w:ind w:firstLine="0"/>
              <w:rPr>
                <w:sz w:val="18"/>
                <w:szCs w:val="18"/>
                <w:lang w:val="sq-AL"/>
              </w:rPr>
            </w:pPr>
            <w:r w:rsidRPr="00BF177A">
              <w:rPr>
                <w:sz w:val="18"/>
                <w:szCs w:val="18"/>
                <w:lang w:val="sq-AL"/>
              </w:rPr>
              <w:t>806</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260</w:t>
            </w:r>
          </w:p>
          <w:p w:rsidR="00970723" w:rsidRPr="00BF177A" w:rsidRDefault="00970723" w:rsidP="00545AD5">
            <w:pPr>
              <w:pStyle w:val="Paragrafi"/>
              <w:ind w:firstLine="0"/>
              <w:rPr>
                <w:sz w:val="18"/>
                <w:szCs w:val="18"/>
                <w:lang w:val="sq-AL"/>
              </w:rPr>
            </w:pPr>
            <w:r w:rsidRPr="00BF177A">
              <w:rPr>
                <w:sz w:val="18"/>
                <w:szCs w:val="18"/>
                <w:lang w:val="sq-AL"/>
              </w:rPr>
              <w:t>270</w:t>
            </w:r>
          </w:p>
          <w:p w:rsidR="00970723" w:rsidRPr="00BF177A" w:rsidRDefault="00970723" w:rsidP="00545AD5">
            <w:pPr>
              <w:pStyle w:val="Paragrafi"/>
              <w:ind w:firstLine="0"/>
              <w:rPr>
                <w:sz w:val="18"/>
                <w:szCs w:val="18"/>
                <w:lang w:val="sq-AL"/>
              </w:rPr>
            </w:pPr>
            <w:r w:rsidRPr="00BF177A">
              <w:rPr>
                <w:sz w:val="18"/>
                <w:szCs w:val="18"/>
                <w:lang w:val="sq-AL"/>
              </w:rPr>
              <w:t>280</w:t>
            </w:r>
          </w:p>
          <w:p w:rsidR="00970723" w:rsidRPr="00BF177A" w:rsidRDefault="00970723" w:rsidP="00545AD5">
            <w:pPr>
              <w:pStyle w:val="Paragrafi"/>
              <w:ind w:firstLine="0"/>
              <w:rPr>
                <w:sz w:val="18"/>
                <w:szCs w:val="18"/>
                <w:lang w:val="sq-AL"/>
              </w:rPr>
            </w:pPr>
            <w:r w:rsidRPr="00BF177A">
              <w:rPr>
                <w:sz w:val="18"/>
                <w:szCs w:val="18"/>
                <w:lang w:val="sq-AL"/>
              </w:rPr>
              <w:t>290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1 556</w:t>
            </w:r>
          </w:p>
          <w:p w:rsidR="00970723" w:rsidRPr="00BF177A" w:rsidRDefault="00970723" w:rsidP="00545AD5">
            <w:pPr>
              <w:pStyle w:val="Paragrafi"/>
              <w:ind w:firstLine="0"/>
              <w:rPr>
                <w:sz w:val="18"/>
                <w:szCs w:val="18"/>
                <w:lang w:val="sq-AL"/>
              </w:rPr>
            </w:pPr>
            <w:r w:rsidRPr="00BF177A">
              <w:rPr>
                <w:sz w:val="18"/>
                <w:szCs w:val="18"/>
                <w:lang w:val="sq-AL"/>
              </w:rPr>
              <w:t>1 551</w:t>
            </w:r>
          </w:p>
          <w:p w:rsidR="00970723" w:rsidRPr="00BF177A" w:rsidRDefault="00970723" w:rsidP="00545AD5">
            <w:pPr>
              <w:pStyle w:val="Paragrafi"/>
              <w:ind w:firstLine="0"/>
              <w:rPr>
                <w:sz w:val="18"/>
                <w:szCs w:val="18"/>
                <w:lang w:val="sq-AL"/>
              </w:rPr>
            </w:pPr>
            <w:r w:rsidRPr="00BF177A">
              <w:rPr>
                <w:sz w:val="18"/>
                <w:szCs w:val="18"/>
                <w:lang w:val="sq-AL"/>
              </w:rPr>
              <w:t>1 546</w:t>
            </w:r>
          </w:p>
          <w:p w:rsidR="00970723" w:rsidRPr="00BF177A" w:rsidRDefault="00970723" w:rsidP="00545AD5">
            <w:pPr>
              <w:pStyle w:val="Paragrafi"/>
              <w:ind w:firstLine="0"/>
              <w:rPr>
                <w:sz w:val="18"/>
                <w:szCs w:val="18"/>
                <w:lang w:val="sq-AL"/>
              </w:rPr>
            </w:pPr>
            <w:r w:rsidRPr="00BF177A">
              <w:rPr>
                <w:sz w:val="18"/>
                <w:szCs w:val="18"/>
                <w:lang w:val="sq-AL"/>
              </w:rPr>
              <w:t>1 542</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560</w:t>
            </w:r>
          </w:p>
          <w:p w:rsidR="00970723" w:rsidRPr="00BF177A" w:rsidRDefault="00970723" w:rsidP="00545AD5">
            <w:pPr>
              <w:pStyle w:val="Paragrafi"/>
              <w:ind w:firstLine="0"/>
              <w:rPr>
                <w:sz w:val="18"/>
                <w:szCs w:val="18"/>
                <w:lang w:val="sq-AL"/>
              </w:rPr>
            </w:pPr>
            <w:r w:rsidRPr="00BF177A">
              <w:rPr>
                <w:sz w:val="18"/>
                <w:szCs w:val="18"/>
                <w:lang w:val="sq-AL"/>
              </w:rPr>
              <w:t>570</w:t>
            </w:r>
          </w:p>
          <w:p w:rsidR="00970723" w:rsidRPr="00BF177A" w:rsidRDefault="00970723" w:rsidP="00545AD5">
            <w:pPr>
              <w:pStyle w:val="Paragrafi"/>
              <w:ind w:firstLine="0"/>
              <w:rPr>
                <w:sz w:val="18"/>
                <w:szCs w:val="18"/>
                <w:lang w:val="sq-AL"/>
              </w:rPr>
            </w:pPr>
            <w:r w:rsidRPr="00BF177A">
              <w:rPr>
                <w:sz w:val="18"/>
                <w:szCs w:val="18"/>
                <w:lang w:val="sq-AL"/>
              </w:rPr>
              <w:t>580</w:t>
            </w:r>
          </w:p>
          <w:p w:rsidR="00970723" w:rsidRPr="00BF177A" w:rsidRDefault="00970723" w:rsidP="00545AD5">
            <w:pPr>
              <w:pStyle w:val="Paragrafi"/>
              <w:ind w:firstLine="0"/>
              <w:rPr>
                <w:sz w:val="18"/>
                <w:szCs w:val="18"/>
                <w:lang w:val="sq-AL"/>
              </w:rPr>
            </w:pPr>
            <w:r w:rsidRPr="00BF177A">
              <w:rPr>
                <w:sz w:val="18"/>
                <w:szCs w:val="18"/>
                <w:lang w:val="sq-AL"/>
              </w:rPr>
              <w:t>590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1 415</w:t>
            </w:r>
          </w:p>
          <w:p w:rsidR="00970723" w:rsidRPr="00BF177A" w:rsidRDefault="00970723" w:rsidP="00545AD5">
            <w:pPr>
              <w:pStyle w:val="Paragrafi"/>
              <w:ind w:firstLine="0"/>
              <w:rPr>
                <w:sz w:val="18"/>
                <w:szCs w:val="18"/>
                <w:lang w:val="sq-AL"/>
              </w:rPr>
            </w:pPr>
            <w:r w:rsidRPr="00BF177A">
              <w:rPr>
                <w:sz w:val="18"/>
                <w:szCs w:val="18"/>
                <w:lang w:val="sq-AL"/>
              </w:rPr>
              <w:t>1 411</w:t>
            </w:r>
          </w:p>
          <w:p w:rsidR="00970723" w:rsidRPr="00BF177A" w:rsidRDefault="00970723" w:rsidP="00545AD5">
            <w:pPr>
              <w:pStyle w:val="Paragrafi"/>
              <w:ind w:firstLine="0"/>
              <w:rPr>
                <w:sz w:val="18"/>
                <w:szCs w:val="18"/>
                <w:lang w:val="sq-AL"/>
              </w:rPr>
            </w:pPr>
            <w:r w:rsidRPr="00BF177A">
              <w:rPr>
                <w:sz w:val="18"/>
                <w:szCs w:val="18"/>
                <w:lang w:val="sq-AL"/>
              </w:rPr>
              <w:t>1 406</w:t>
            </w:r>
          </w:p>
          <w:p w:rsidR="00970723" w:rsidRPr="00BF177A" w:rsidRDefault="00970723" w:rsidP="00545AD5">
            <w:pPr>
              <w:pStyle w:val="Paragrafi"/>
              <w:ind w:firstLine="0"/>
              <w:rPr>
                <w:sz w:val="18"/>
                <w:szCs w:val="18"/>
                <w:lang w:val="sq-AL"/>
              </w:rPr>
            </w:pPr>
            <w:r w:rsidRPr="00BF177A">
              <w:rPr>
                <w:sz w:val="18"/>
                <w:szCs w:val="18"/>
                <w:lang w:val="sq-AL"/>
              </w:rPr>
              <w:t>1 401</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860</w:t>
            </w:r>
          </w:p>
          <w:p w:rsidR="00970723" w:rsidRPr="00BF177A" w:rsidRDefault="00970723" w:rsidP="00545AD5">
            <w:pPr>
              <w:pStyle w:val="Paragrafi"/>
              <w:ind w:firstLine="0"/>
              <w:rPr>
                <w:sz w:val="18"/>
                <w:szCs w:val="18"/>
                <w:lang w:val="sq-AL"/>
              </w:rPr>
            </w:pPr>
            <w:r w:rsidRPr="00BF177A">
              <w:rPr>
                <w:sz w:val="18"/>
                <w:szCs w:val="18"/>
                <w:lang w:val="sq-AL"/>
              </w:rPr>
              <w:t>870</w:t>
            </w:r>
          </w:p>
          <w:p w:rsidR="00970723" w:rsidRPr="00BF177A" w:rsidRDefault="00970723" w:rsidP="00545AD5">
            <w:pPr>
              <w:pStyle w:val="Paragrafi"/>
              <w:ind w:firstLine="0"/>
              <w:rPr>
                <w:sz w:val="18"/>
                <w:szCs w:val="18"/>
                <w:lang w:val="sq-AL"/>
              </w:rPr>
            </w:pPr>
            <w:r w:rsidRPr="00BF177A">
              <w:rPr>
                <w:sz w:val="18"/>
                <w:szCs w:val="18"/>
                <w:lang w:val="sq-AL"/>
              </w:rPr>
              <w:t>880</w:t>
            </w:r>
          </w:p>
          <w:p w:rsidR="00970723" w:rsidRPr="00BF177A" w:rsidRDefault="00970723" w:rsidP="00545AD5">
            <w:pPr>
              <w:pStyle w:val="Paragrafi"/>
              <w:ind w:firstLine="0"/>
              <w:rPr>
                <w:sz w:val="18"/>
                <w:szCs w:val="18"/>
                <w:lang w:val="sq-AL"/>
              </w:rPr>
            </w:pPr>
            <w:r w:rsidRPr="00BF177A">
              <w:rPr>
                <w:sz w:val="18"/>
                <w:szCs w:val="18"/>
                <w:lang w:val="sq-AL"/>
              </w:rPr>
              <w:t>890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1 266</w:t>
            </w:r>
          </w:p>
          <w:p w:rsidR="00970723" w:rsidRPr="00BF177A" w:rsidRDefault="00970723" w:rsidP="00545AD5">
            <w:pPr>
              <w:pStyle w:val="Paragrafi"/>
              <w:ind w:firstLine="0"/>
              <w:rPr>
                <w:sz w:val="18"/>
                <w:szCs w:val="18"/>
                <w:lang w:val="sq-AL"/>
              </w:rPr>
            </w:pPr>
            <w:r w:rsidRPr="00BF177A">
              <w:rPr>
                <w:sz w:val="18"/>
                <w:szCs w:val="18"/>
                <w:lang w:val="sq-AL"/>
              </w:rPr>
              <w:t>1 253</w:t>
            </w:r>
          </w:p>
          <w:p w:rsidR="00970723" w:rsidRPr="00BF177A" w:rsidRDefault="00970723" w:rsidP="00545AD5">
            <w:pPr>
              <w:pStyle w:val="Paragrafi"/>
              <w:ind w:firstLine="0"/>
              <w:rPr>
                <w:sz w:val="18"/>
                <w:szCs w:val="18"/>
                <w:lang w:val="sq-AL"/>
              </w:rPr>
            </w:pPr>
            <w:r w:rsidRPr="00BF177A">
              <w:rPr>
                <w:sz w:val="18"/>
                <w:szCs w:val="18"/>
                <w:lang w:val="sq-AL"/>
              </w:rPr>
              <w:t>1 239</w:t>
            </w:r>
          </w:p>
          <w:p w:rsidR="00970723" w:rsidRPr="00BF177A" w:rsidRDefault="00970723" w:rsidP="00545AD5">
            <w:pPr>
              <w:pStyle w:val="Paragrafi"/>
              <w:ind w:firstLine="0"/>
              <w:rPr>
                <w:sz w:val="18"/>
                <w:szCs w:val="18"/>
                <w:lang w:val="sq-AL"/>
              </w:rPr>
            </w:pPr>
            <w:r w:rsidRPr="00BF177A">
              <w:rPr>
                <w:sz w:val="18"/>
                <w:szCs w:val="18"/>
                <w:lang w:val="sq-AL"/>
              </w:rPr>
              <w:t>1 224</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160</w:t>
            </w:r>
          </w:p>
          <w:p w:rsidR="00970723" w:rsidRPr="00BF177A" w:rsidRDefault="00970723" w:rsidP="00545AD5">
            <w:pPr>
              <w:pStyle w:val="Paragrafi"/>
              <w:ind w:firstLine="0"/>
              <w:rPr>
                <w:sz w:val="18"/>
                <w:szCs w:val="18"/>
                <w:lang w:val="sq-AL"/>
              </w:rPr>
            </w:pPr>
            <w:r w:rsidRPr="00BF177A">
              <w:rPr>
                <w:sz w:val="18"/>
                <w:szCs w:val="18"/>
                <w:lang w:val="sq-AL"/>
              </w:rPr>
              <w:t>170</w:t>
            </w:r>
          </w:p>
          <w:p w:rsidR="00970723" w:rsidRPr="00BF177A" w:rsidRDefault="00970723" w:rsidP="00545AD5">
            <w:pPr>
              <w:pStyle w:val="Paragrafi"/>
              <w:ind w:firstLine="0"/>
              <w:rPr>
                <w:sz w:val="18"/>
                <w:szCs w:val="18"/>
                <w:lang w:val="sq-AL"/>
              </w:rPr>
            </w:pPr>
            <w:r w:rsidRPr="00BF177A">
              <w:rPr>
                <w:sz w:val="18"/>
                <w:szCs w:val="18"/>
                <w:lang w:val="sq-AL"/>
              </w:rPr>
              <w:t>180</w:t>
            </w:r>
          </w:p>
          <w:p w:rsidR="00970723" w:rsidRPr="00BF177A" w:rsidRDefault="00970723" w:rsidP="00545AD5">
            <w:pPr>
              <w:pStyle w:val="Paragrafi"/>
              <w:ind w:firstLine="0"/>
              <w:rPr>
                <w:sz w:val="18"/>
                <w:szCs w:val="18"/>
                <w:lang w:val="sq-AL"/>
              </w:rPr>
            </w:pPr>
            <w:r w:rsidRPr="00BF177A">
              <w:rPr>
                <w:sz w:val="18"/>
                <w:szCs w:val="18"/>
                <w:lang w:val="sq-AL"/>
              </w:rPr>
              <w:t>190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785</w:t>
            </w:r>
          </w:p>
          <w:p w:rsidR="00970723" w:rsidRPr="00BF177A" w:rsidRDefault="00970723" w:rsidP="00545AD5">
            <w:pPr>
              <w:pStyle w:val="Paragrafi"/>
              <w:ind w:firstLine="0"/>
              <w:rPr>
                <w:sz w:val="18"/>
                <w:szCs w:val="18"/>
                <w:lang w:val="sq-AL"/>
              </w:rPr>
            </w:pPr>
            <w:r w:rsidRPr="00BF177A">
              <w:rPr>
                <w:sz w:val="18"/>
                <w:szCs w:val="18"/>
                <w:lang w:val="sq-AL"/>
              </w:rPr>
              <w:t>765</w:t>
            </w:r>
          </w:p>
          <w:p w:rsidR="00970723" w:rsidRPr="00BF177A" w:rsidRDefault="00970723" w:rsidP="00545AD5">
            <w:pPr>
              <w:pStyle w:val="Paragrafi"/>
              <w:ind w:firstLine="0"/>
              <w:rPr>
                <w:sz w:val="18"/>
                <w:szCs w:val="18"/>
                <w:lang w:val="sq-AL"/>
              </w:rPr>
            </w:pPr>
            <w:r w:rsidRPr="00BF177A">
              <w:rPr>
                <w:sz w:val="18"/>
                <w:szCs w:val="18"/>
                <w:lang w:val="sq-AL"/>
              </w:rPr>
              <w:t>745</w:t>
            </w:r>
          </w:p>
          <w:p w:rsidR="00970723" w:rsidRPr="00BF177A" w:rsidRDefault="00970723" w:rsidP="00545AD5">
            <w:pPr>
              <w:pStyle w:val="Paragrafi"/>
              <w:ind w:firstLine="0"/>
              <w:rPr>
                <w:sz w:val="18"/>
                <w:szCs w:val="18"/>
                <w:lang w:val="sq-AL"/>
              </w:rPr>
            </w:pPr>
            <w:r w:rsidRPr="00BF177A">
              <w:rPr>
                <w:sz w:val="18"/>
                <w:szCs w:val="18"/>
                <w:lang w:val="sq-AL"/>
              </w:rPr>
              <w:t>724</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3 300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1 537</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3 600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1 397</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3 900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1 212</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4 200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704</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310</w:t>
            </w:r>
          </w:p>
          <w:p w:rsidR="00970723" w:rsidRPr="00BF177A" w:rsidRDefault="00970723" w:rsidP="00545AD5">
            <w:pPr>
              <w:pStyle w:val="Paragrafi"/>
              <w:ind w:firstLine="0"/>
              <w:rPr>
                <w:sz w:val="18"/>
                <w:szCs w:val="18"/>
                <w:lang w:val="sq-AL"/>
              </w:rPr>
            </w:pPr>
            <w:r w:rsidRPr="00BF177A">
              <w:rPr>
                <w:sz w:val="18"/>
                <w:szCs w:val="18"/>
                <w:lang w:val="sq-AL"/>
              </w:rPr>
              <w:t>320</w:t>
            </w:r>
          </w:p>
          <w:p w:rsidR="00970723" w:rsidRPr="00BF177A" w:rsidRDefault="00970723" w:rsidP="00545AD5">
            <w:pPr>
              <w:pStyle w:val="Paragrafi"/>
              <w:ind w:firstLine="0"/>
              <w:rPr>
                <w:sz w:val="18"/>
                <w:szCs w:val="18"/>
                <w:lang w:val="sq-AL"/>
              </w:rPr>
            </w:pPr>
            <w:r w:rsidRPr="00BF177A">
              <w:rPr>
                <w:sz w:val="18"/>
                <w:szCs w:val="18"/>
                <w:lang w:val="sq-AL"/>
              </w:rPr>
              <w:t>330</w:t>
            </w:r>
          </w:p>
          <w:p w:rsidR="00970723" w:rsidRPr="00BF177A" w:rsidRDefault="00970723" w:rsidP="00545AD5">
            <w:pPr>
              <w:pStyle w:val="Paragrafi"/>
              <w:ind w:firstLine="0"/>
              <w:rPr>
                <w:sz w:val="18"/>
                <w:szCs w:val="18"/>
                <w:lang w:val="sq-AL"/>
              </w:rPr>
            </w:pPr>
            <w:r w:rsidRPr="00BF177A">
              <w:rPr>
                <w:sz w:val="18"/>
                <w:szCs w:val="18"/>
                <w:lang w:val="sq-AL"/>
              </w:rPr>
              <w:t>340</w:t>
            </w:r>
          </w:p>
          <w:p w:rsidR="00970723" w:rsidRPr="00BF177A" w:rsidRDefault="00970723" w:rsidP="00545AD5">
            <w:pPr>
              <w:pStyle w:val="Paragrafi"/>
              <w:ind w:firstLine="0"/>
              <w:rPr>
                <w:sz w:val="18"/>
                <w:szCs w:val="18"/>
                <w:lang w:val="sq-AL"/>
              </w:rPr>
            </w:pPr>
            <w:r w:rsidRPr="00BF177A">
              <w:rPr>
                <w:sz w:val="18"/>
                <w:szCs w:val="18"/>
                <w:lang w:val="sq-AL"/>
              </w:rPr>
              <w:t>3 350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1 532</w:t>
            </w:r>
          </w:p>
          <w:p w:rsidR="00970723" w:rsidRPr="00BF177A" w:rsidRDefault="00970723" w:rsidP="00545AD5">
            <w:pPr>
              <w:pStyle w:val="Paragrafi"/>
              <w:ind w:firstLine="0"/>
              <w:rPr>
                <w:sz w:val="18"/>
                <w:szCs w:val="18"/>
                <w:lang w:val="sq-AL"/>
              </w:rPr>
            </w:pPr>
            <w:r w:rsidRPr="00BF177A">
              <w:rPr>
                <w:sz w:val="18"/>
                <w:szCs w:val="18"/>
                <w:lang w:val="sq-AL"/>
              </w:rPr>
              <w:t>1 528</w:t>
            </w:r>
          </w:p>
          <w:p w:rsidR="00970723" w:rsidRPr="00BF177A" w:rsidRDefault="00970723" w:rsidP="00545AD5">
            <w:pPr>
              <w:pStyle w:val="Paragrafi"/>
              <w:ind w:firstLine="0"/>
              <w:rPr>
                <w:sz w:val="18"/>
                <w:szCs w:val="18"/>
                <w:lang w:val="sq-AL"/>
              </w:rPr>
            </w:pPr>
            <w:r w:rsidRPr="00BF177A">
              <w:rPr>
                <w:sz w:val="18"/>
                <w:szCs w:val="18"/>
                <w:lang w:val="sq-AL"/>
              </w:rPr>
              <w:t>1 523</w:t>
            </w:r>
          </w:p>
          <w:p w:rsidR="00970723" w:rsidRPr="00BF177A" w:rsidRDefault="00970723" w:rsidP="00545AD5">
            <w:pPr>
              <w:pStyle w:val="Paragrafi"/>
              <w:ind w:firstLine="0"/>
              <w:rPr>
                <w:sz w:val="18"/>
                <w:szCs w:val="18"/>
                <w:lang w:val="sq-AL"/>
              </w:rPr>
            </w:pPr>
            <w:r w:rsidRPr="00BF177A">
              <w:rPr>
                <w:sz w:val="18"/>
                <w:szCs w:val="18"/>
                <w:lang w:val="sq-AL"/>
              </w:rPr>
              <w:t>1 518</w:t>
            </w:r>
          </w:p>
          <w:p w:rsidR="00970723" w:rsidRPr="00BF177A" w:rsidRDefault="00970723" w:rsidP="00545AD5">
            <w:pPr>
              <w:pStyle w:val="Paragrafi"/>
              <w:ind w:firstLine="0"/>
              <w:rPr>
                <w:sz w:val="18"/>
                <w:szCs w:val="18"/>
                <w:lang w:val="sq-AL"/>
              </w:rPr>
            </w:pPr>
            <w:r w:rsidRPr="00BF177A">
              <w:rPr>
                <w:sz w:val="18"/>
                <w:szCs w:val="18"/>
                <w:lang w:val="sq-AL"/>
              </w:rPr>
              <w:t>1 514</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610</w:t>
            </w:r>
          </w:p>
          <w:p w:rsidR="00970723" w:rsidRPr="00BF177A" w:rsidRDefault="00970723" w:rsidP="00545AD5">
            <w:pPr>
              <w:pStyle w:val="Paragrafi"/>
              <w:ind w:firstLine="0"/>
              <w:rPr>
                <w:sz w:val="18"/>
                <w:szCs w:val="18"/>
                <w:lang w:val="sq-AL"/>
              </w:rPr>
            </w:pPr>
            <w:r w:rsidRPr="00BF177A">
              <w:rPr>
                <w:sz w:val="18"/>
                <w:szCs w:val="18"/>
                <w:lang w:val="sq-AL"/>
              </w:rPr>
              <w:t>620</w:t>
            </w:r>
          </w:p>
          <w:p w:rsidR="00970723" w:rsidRPr="00BF177A" w:rsidRDefault="00970723" w:rsidP="00545AD5">
            <w:pPr>
              <w:pStyle w:val="Paragrafi"/>
              <w:ind w:firstLine="0"/>
              <w:rPr>
                <w:sz w:val="18"/>
                <w:szCs w:val="18"/>
                <w:lang w:val="sq-AL"/>
              </w:rPr>
            </w:pPr>
            <w:r w:rsidRPr="00BF177A">
              <w:rPr>
                <w:sz w:val="18"/>
                <w:szCs w:val="18"/>
                <w:lang w:val="sq-AL"/>
              </w:rPr>
              <w:t>630</w:t>
            </w:r>
          </w:p>
          <w:p w:rsidR="00970723" w:rsidRPr="00BF177A" w:rsidRDefault="00970723" w:rsidP="00545AD5">
            <w:pPr>
              <w:pStyle w:val="Paragrafi"/>
              <w:ind w:firstLine="0"/>
              <w:rPr>
                <w:sz w:val="18"/>
                <w:szCs w:val="18"/>
                <w:lang w:val="sq-AL"/>
              </w:rPr>
            </w:pPr>
            <w:r w:rsidRPr="00BF177A">
              <w:rPr>
                <w:sz w:val="18"/>
                <w:szCs w:val="18"/>
                <w:lang w:val="sq-AL"/>
              </w:rPr>
              <w:t>640</w:t>
            </w:r>
          </w:p>
          <w:p w:rsidR="00970723" w:rsidRPr="00BF177A" w:rsidRDefault="00970723" w:rsidP="00545AD5">
            <w:pPr>
              <w:pStyle w:val="Paragrafi"/>
              <w:ind w:firstLine="0"/>
              <w:rPr>
                <w:sz w:val="18"/>
                <w:szCs w:val="18"/>
                <w:lang w:val="sq-AL"/>
              </w:rPr>
            </w:pPr>
            <w:r w:rsidRPr="00BF177A">
              <w:rPr>
                <w:sz w:val="18"/>
                <w:szCs w:val="18"/>
                <w:lang w:val="sq-AL"/>
              </w:rPr>
              <w:t>3650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1 392</w:t>
            </w:r>
          </w:p>
          <w:p w:rsidR="00970723" w:rsidRPr="00BF177A" w:rsidRDefault="00970723" w:rsidP="00545AD5">
            <w:pPr>
              <w:pStyle w:val="Paragrafi"/>
              <w:ind w:firstLine="0"/>
              <w:rPr>
                <w:sz w:val="18"/>
                <w:szCs w:val="18"/>
                <w:lang w:val="sq-AL"/>
              </w:rPr>
            </w:pPr>
            <w:r w:rsidRPr="00BF177A">
              <w:rPr>
                <w:sz w:val="18"/>
                <w:szCs w:val="18"/>
                <w:lang w:val="sq-AL"/>
              </w:rPr>
              <w:t>1 387</w:t>
            </w:r>
          </w:p>
          <w:p w:rsidR="00970723" w:rsidRPr="00BF177A" w:rsidRDefault="00970723" w:rsidP="00545AD5">
            <w:pPr>
              <w:pStyle w:val="Paragrafi"/>
              <w:ind w:firstLine="0"/>
              <w:rPr>
                <w:sz w:val="18"/>
                <w:szCs w:val="18"/>
                <w:lang w:val="sq-AL"/>
              </w:rPr>
            </w:pPr>
            <w:r w:rsidRPr="00BF177A">
              <w:rPr>
                <w:sz w:val="18"/>
                <w:szCs w:val="18"/>
                <w:lang w:val="sq-AL"/>
              </w:rPr>
              <w:t>1 383</w:t>
            </w:r>
          </w:p>
          <w:p w:rsidR="00970723" w:rsidRPr="00BF177A" w:rsidRDefault="00970723" w:rsidP="00545AD5">
            <w:pPr>
              <w:pStyle w:val="Paragrafi"/>
              <w:ind w:firstLine="0"/>
              <w:rPr>
                <w:sz w:val="18"/>
                <w:szCs w:val="18"/>
                <w:lang w:val="sq-AL"/>
              </w:rPr>
            </w:pPr>
            <w:r w:rsidRPr="00BF177A">
              <w:rPr>
                <w:sz w:val="18"/>
                <w:szCs w:val="18"/>
                <w:lang w:val="sq-AL"/>
              </w:rPr>
              <w:t>1 378</w:t>
            </w:r>
          </w:p>
          <w:p w:rsidR="00970723" w:rsidRPr="00BF177A" w:rsidRDefault="00970723" w:rsidP="00545AD5">
            <w:pPr>
              <w:pStyle w:val="Paragrafi"/>
              <w:ind w:firstLine="0"/>
              <w:rPr>
                <w:sz w:val="18"/>
                <w:szCs w:val="18"/>
                <w:lang w:val="sq-AL"/>
              </w:rPr>
            </w:pPr>
            <w:r w:rsidRPr="00BF177A">
              <w:rPr>
                <w:sz w:val="18"/>
                <w:szCs w:val="18"/>
                <w:lang w:val="sq-AL"/>
              </w:rPr>
              <w:t>1 373</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910</w:t>
            </w:r>
          </w:p>
          <w:p w:rsidR="00970723" w:rsidRPr="00BF177A" w:rsidRDefault="00970723" w:rsidP="00545AD5">
            <w:pPr>
              <w:pStyle w:val="Paragrafi"/>
              <w:ind w:firstLine="0"/>
              <w:rPr>
                <w:sz w:val="18"/>
                <w:szCs w:val="18"/>
                <w:lang w:val="sq-AL"/>
              </w:rPr>
            </w:pPr>
            <w:r w:rsidRPr="00BF177A">
              <w:rPr>
                <w:sz w:val="18"/>
                <w:szCs w:val="18"/>
                <w:lang w:val="sq-AL"/>
              </w:rPr>
              <w:t>920</w:t>
            </w:r>
          </w:p>
          <w:p w:rsidR="00970723" w:rsidRPr="00BF177A" w:rsidRDefault="00970723" w:rsidP="00545AD5">
            <w:pPr>
              <w:pStyle w:val="Paragrafi"/>
              <w:ind w:firstLine="0"/>
              <w:rPr>
                <w:sz w:val="18"/>
                <w:szCs w:val="18"/>
                <w:lang w:val="sq-AL"/>
              </w:rPr>
            </w:pPr>
            <w:r w:rsidRPr="00BF177A">
              <w:rPr>
                <w:sz w:val="18"/>
                <w:szCs w:val="18"/>
                <w:lang w:val="sq-AL"/>
              </w:rPr>
              <w:t>930</w:t>
            </w:r>
          </w:p>
          <w:p w:rsidR="00970723" w:rsidRPr="00BF177A" w:rsidRDefault="00970723" w:rsidP="00545AD5">
            <w:pPr>
              <w:pStyle w:val="Paragrafi"/>
              <w:ind w:firstLine="0"/>
              <w:rPr>
                <w:sz w:val="18"/>
                <w:szCs w:val="18"/>
                <w:lang w:val="sq-AL"/>
              </w:rPr>
            </w:pPr>
            <w:r w:rsidRPr="00BF177A">
              <w:rPr>
                <w:sz w:val="18"/>
                <w:szCs w:val="18"/>
                <w:lang w:val="sq-AL"/>
              </w:rPr>
              <w:t>940</w:t>
            </w:r>
          </w:p>
          <w:p w:rsidR="00970723" w:rsidRPr="00BF177A" w:rsidRDefault="00970723" w:rsidP="00545AD5">
            <w:pPr>
              <w:pStyle w:val="Paragrafi"/>
              <w:ind w:firstLine="0"/>
              <w:rPr>
                <w:sz w:val="18"/>
                <w:szCs w:val="18"/>
                <w:lang w:val="sq-AL"/>
              </w:rPr>
            </w:pPr>
            <w:r w:rsidRPr="00BF177A">
              <w:rPr>
                <w:sz w:val="18"/>
                <w:szCs w:val="18"/>
                <w:lang w:val="sq-AL"/>
              </w:rPr>
              <w:t>3 950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1 199</w:t>
            </w:r>
          </w:p>
          <w:p w:rsidR="00970723" w:rsidRPr="00BF177A" w:rsidRDefault="00970723" w:rsidP="00545AD5">
            <w:pPr>
              <w:pStyle w:val="Paragrafi"/>
              <w:ind w:firstLine="0"/>
              <w:rPr>
                <w:sz w:val="18"/>
                <w:szCs w:val="18"/>
                <w:lang w:val="sq-AL"/>
              </w:rPr>
            </w:pPr>
            <w:r w:rsidRPr="00BF177A">
              <w:rPr>
                <w:sz w:val="18"/>
                <w:szCs w:val="18"/>
                <w:lang w:val="sq-AL"/>
              </w:rPr>
              <w:t>1 185</w:t>
            </w:r>
          </w:p>
          <w:p w:rsidR="00970723" w:rsidRPr="00BF177A" w:rsidRDefault="00970723" w:rsidP="00545AD5">
            <w:pPr>
              <w:pStyle w:val="Paragrafi"/>
              <w:ind w:firstLine="0"/>
              <w:rPr>
                <w:sz w:val="18"/>
                <w:szCs w:val="18"/>
                <w:lang w:val="sq-AL"/>
              </w:rPr>
            </w:pPr>
            <w:r w:rsidRPr="00BF177A">
              <w:rPr>
                <w:sz w:val="18"/>
                <w:szCs w:val="18"/>
                <w:lang w:val="sq-AL"/>
              </w:rPr>
              <w:t>1 172</w:t>
            </w:r>
          </w:p>
          <w:p w:rsidR="00970723" w:rsidRPr="00BF177A" w:rsidRDefault="00970723" w:rsidP="00545AD5">
            <w:pPr>
              <w:pStyle w:val="Paragrafi"/>
              <w:ind w:firstLine="0"/>
              <w:rPr>
                <w:sz w:val="18"/>
                <w:szCs w:val="18"/>
                <w:lang w:val="sq-AL"/>
              </w:rPr>
            </w:pPr>
            <w:r w:rsidRPr="00BF177A">
              <w:rPr>
                <w:sz w:val="18"/>
                <w:szCs w:val="18"/>
                <w:lang w:val="sq-AL"/>
              </w:rPr>
              <w:t>1 158</w:t>
            </w:r>
          </w:p>
          <w:p w:rsidR="00970723" w:rsidRPr="00BF177A" w:rsidRDefault="00970723" w:rsidP="00545AD5">
            <w:pPr>
              <w:pStyle w:val="Paragrafi"/>
              <w:ind w:firstLine="0"/>
              <w:rPr>
                <w:sz w:val="18"/>
                <w:szCs w:val="18"/>
                <w:lang w:val="sq-AL"/>
              </w:rPr>
            </w:pPr>
            <w:r w:rsidRPr="00BF177A">
              <w:rPr>
                <w:sz w:val="18"/>
                <w:szCs w:val="18"/>
                <w:lang w:val="sq-AL"/>
              </w:rPr>
              <w:t>1 145</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210</w:t>
            </w:r>
          </w:p>
          <w:p w:rsidR="00970723" w:rsidRPr="00BF177A" w:rsidRDefault="00970723" w:rsidP="00545AD5">
            <w:pPr>
              <w:pStyle w:val="Paragrafi"/>
              <w:ind w:firstLine="0"/>
              <w:rPr>
                <w:sz w:val="18"/>
                <w:szCs w:val="18"/>
                <w:lang w:val="sq-AL"/>
              </w:rPr>
            </w:pPr>
            <w:r w:rsidRPr="00BF177A">
              <w:rPr>
                <w:sz w:val="18"/>
                <w:szCs w:val="18"/>
                <w:lang w:val="sq-AL"/>
              </w:rPr>
              <w:t>220</w:t>
            </w:r>
          </w:p>
          <w:p w:rsidR="00970723" w:rsidRPr="00BF177A" w:rsidRDefault="00970723" w:rsidP="00545AD5">
            <w:pPr>
              <w:pStyle w:val="Paragrafi"/>
              <w:ind w:firstLine="0"/>
              <w:rPr>
                <w:sz w:val="18"/>
                <w:szCs w:val="18"/>
                <w:lang w:val="sq-AL"/>
              </w:rPr>
            </w:pPr>
            <w:r w:rsidRPr="00BF177A">
              <w:rPr>
                <w:sz w:val="18"/>
                <w:szCs w:val="18"/>
                <w:lang w:val="sq-AL"/>
              </w:rPr>
              <w:t>230</w:t>
            </w:r>
          </w:p>
          <w:p w:rsidR="00970723" w:rsidRPr="00BF177A" w:rsidRDefault="00970723" w:rsidP="00545AD5">
            <w:pPr>
              <w:pStyle w:val="Paragrafi"/>
              <w:ind w:firstLine="0"/>
              <w:rPr>
                <w:sz w:val="18"/>
                <w:szCs w:val="18"/>
                <w:lang w:val="sq-AL"/>
              </w:rPr>
            </w:pPr>
            <w:r w:rsidRPr="00BF177A">
              <w:rPr>
                <w:sz w:val="18"/>
                <w:szCs w:val="18"/>
                <w:lang w:val="sq-AL"/>
              </w:rPr>
              <w:t>240</w:t>
            </w:r>
          </w:p>
          <w:p w:rsidR="00970723" w:rsidRPr="00BF177A" w:rsidRDefault="00970723" w:rsidP="00545AD5">
            <w:pPr>
              <w:pStyle w:val="Paragrafi"/>
              <w:ind w:firstLine="0"/>
              <w:rPr>
                <w:sz w:val="18"/>
                <w:szCs w:val="18"/>
                <w:lang w:val="sq-AL"/>
              </w:rPr>
            </w:pPr>
            <w:r w:rsidRPr="00BF177A">
              <w:rPr>
                <w:sz w:val="18"/>
                <w:szCs w:val="18"/>
                <w:lang w:val="sq-AL"/>
              </w:rPr>
              <w:t>4 250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684</w:t>
            </w:r>
          </w:p>
          <w:p w:rsidR="00970723" w:rsidRPr="00BF177A" w:rsidRDefault="00970723" w:rsidP="00545AD5">
            <w:pPr>
              <w:pStyle w:val="Paragrafi"/>
              <w:ind w:firstLine="0"/>
              <w:rPr>
                <w:sz w:val="18"/>
                <w:szCs w:val="18"/>
                <w:lang w:val="sq-AL"/>
              </w:rPr>
            </w:pPr>
            <w:r w:rsidRPr="00BF177A">
              <w:rPr>
                <w:sz w:val="18"/>
                <w:szCs w:val="18"/>
                <w:lang w:val="sq-AL"/>
              </w:rPr>
              <w:t>663</w:t>
            </w:r>
          </w:p>
          <w:p w:rsidR="00970723" w:rsidRPr="00BF177A" w:rsidRDefault="00970723" w:rsidP="00545AD5">
            <w:pPr>
              <w:pStyle w:val="Paragrafi"/>
              <w:ind w:firstLine="0"/>
              <w:rPr>
                <w:sz w:val="18"/>
                <w:szCs w:val="18"/>
                <w:lang w:val="sq-AL"/>
              </w:rPr>
            </w:pPr>
            <w:r w:rsidRPr="00BF177A">
              <w:rPr>
                <w:sz w:val="18"/>
                <w:szCs w:val="18"/>
                <w:lang w:val="sq-AL"/>
              </w:rPr>
              <w:t>663</w:t>
            </w:r>
          </w:p>
          <w:p w:rsidR="00970723" w:rsidRPr="00BF177A" w:rsidRDefault="00970723" w:rsidP="00545AD5">
            <w:pPr>
              <w:pStyle w:val="Paragrafi"/>
              <w:ind w:firstLine="0"/>
              <w:rPr>
                <w:sz w:val="18"/>
                <w:szCs w:val="18"/>
                <w:lang w:val="sq-AL"/>
              </w:rPr>
            </w:pPr>
            <w:r w:rsidRPr="00BF177A">
              <w:rPr>
                <w:sz w:val="18"/>
                <w:szCs w:val="18"/>
                <w:lang w:val="sq-AL"/>
              </w:rPr>
              <w:t>622</w:t>
            </w:r>
          </w:p>
          <w:p w:rsidR="00970723" w:rsidRPr="00BF177A" w:rsidRDefault="00970723" w:rsidP="00545AD5">
            <w:pPr>
              <w:pStyle w:val="Paragrafi"/>
              <w:ind w:firstLine="0"/>
              <w:rPr>
                <w:sz w:val="18"/>
                <w:szCs w:val="18"/>
                <w:lang w:val="sq-AL"/>
              </w:rPr>
            </w:pPr>
            <w:r w:rsidRPr="00BF177A">
              <w:rPr>
                <w:sz w:val="18"/>
                <w:szCs w:val="18"/>
                <w:lang w:val="sq-AL"/>
              </w:rPr>
              <w:t>602</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360</w:t>
            </w:r>
          </w:p>
          <w:p w:rsidR="00970723" w:rsidRPr="00BF177A" w:rsidRDefault="00970723" w:rsidP="00545AD5">
            <w:pPr>
              <w:pStyle w:val="Paragrafi"/>
              <w:ind w:firstLine="0"/>
              <w:rPr>
                <w:sz w:val="18"/>
                <w:szCs w:val="18"/>
                <w:lang w:val="sq-AL"/>
              </w:rPr>
            </w:pPr>
            <w:r w:rsidRPr="00BF177A">
              <w:rPr>
                <w:sz w:val="18"/>
                <w:szCs w:val="18"/>
                <w:lang w:val="sq-AL"/>
              </w:rPr>
              <w:t>370</w:t>
            </w:r>
          </w:p>
          <w:p w:rsidR="00970723" w:rsidRPr="00BF177A" w:rsidRDefault="00970723" w:rsidP="00545AD5">
            <w:pPr>
              <w:pStyle w:val="Paragrafi"/>
              <w:ind w:firstLine="0"/>
              <w:rPr>
                <w:sz w:val="18"/>
                <w:szCs w:val="18"/>
                <w:lang w:val="sq-AL"/>
              </w:rPr>
            </w:pPr>
            <w:r w:rsidRPr="00BF177A">
              <w:rPr>
                <w:sz w:val="18"/>
                <w:szCs w:val="18"/>
                <w:lang w:val="sq-AL"/>
              </w:rPr>
              <w:t>380</w:t>
            </w:r>
          </w:p>
          <w:p w:rsidR="00970723" w:rsidRPr="00BF177A" w:rsidRDefault="00970723" w:rsidP="00545AD5">
            <w:pPr>
              <w:pStyle w:val="Paragrafi"/>
              <w:ind w:firstLine="0"/>
              <w:rPr>
                <w:sz w:val="18"/>
                <w:szCs w:val="18"/>
                <w:lang w:val="sq-AL"/>
              </w:rPr>
            </w:pPr>
            <w:r w:rsidRPr="00BF177A">
              <w:rPr>
                <w:sz w:val="18"/>
                <w:szCs w:val="18"/>
                <w:lang w:val="sq-AL"/>
              </w:rPr>
              <w:t>390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1 509</w:t>
            </w:r>
          </w:p>
          <w:p w:rsidR="00970723" w:rsidRPr="00BF177A" w:rsidRDefault="00970723" w:rsidP="00545AD5">
            <w:pPr>
              <w:pStyle w:val="Paragrafi"/>
              <w:ind w:firstLine="0"/>
              <w:rPr>
                <w:sz w:val="18"/>
                <w:szCs w:val="18"/>
                <w:lang w:val="sq-AL"/>
              </w:rPr>
            </w:pPr>
            <w:r w:rsidRPr="00BF177A">
              <w:rPr>
                <w:sz w:val="18"/>
                <w:szCs w:val="18"/>
                <w:lang w:val="sq-AL"/>
              </w:rPr>
              <w:t>1 504</w:t>
            </w:r>
          </w:p>
          <w:p w:rsidR="00970723" w:rsidRPr="00BF177A" w:rsidRDefault="00970723" w:rsidP="00545AD5">
            <w:pPr>
              <w:pStyle w:val="Paragrafi"/>
              <w:ind w:firstLine="0"/>
              <w:rPr>
                <w:sz w:val="18"/>
                <w:szCs w:val="18"/>
                <w:lang w:val="sq-AL"/>
              </w:rPr>
            </w:pPr>
            <w:r w:rsidRPr="00BF177A">
              <w:rPr>
                <w:sz w:val="18"/>
                <w:szCs w:val="18"/>
                <w:lang w:val="sq-AL"/>
              </w:rPr>
              <w:t>1 500</w:t>
            </w:r>
          </w:p>
          <w:p w:rsidR="00970723" w:rsidRPr="00BF177A" w:rsidRDefault="00970723" w:rsidP="00545AD5">
            <w:pPr>
              <w:pStyle w:val="Paragrafi"/>
              <w:ind w:firstLine="0"/>
              <w:rPr>
                <w:sz w:val="18"/>
                <w:szCs w:val="18"/>
                <w:lang w:val="sq-AL"/>
              </w:rPr>
            </w:pPr>
            <w:r w:rsidRPr="00BF177A">
              <w:rPr>
                <w:sz w:val="18"/>
                <w:szCs w:val="18"/>
                <w:lang w:val="sq-AL"/>
              </w:rPr>
              <w:t>1 495</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660</w:t>
            </w:r>
          </w:p>
          <w:p w:rsidR="00970723" w:rsidRPr="00BF177A" w:rsidRDefault="00970723" w:rsidP="00545AD5">
            <w:pPr>
              <w:pStyle w:val="Paragrafi"/>
              <w:ind w:firstLine="0"/>
              <w:rPr>
                <w:sz w:val="18"/>
                <w:szCs w:val="18"/>
                <w:lang w:val="sq-AL"/>
              </w:rPr>
            </w:pPr>
            <w:r w:rsidRPr="00BF177A">
              <w:rPr>
                <w:sz w:val="18"/>
                <w:szCs w:val="18"/>
                <w:lang w:val="sq-AL"/>
              </w:rPr>
              <w:t>670</w:t>
            </w:r>
          </w:p>
          <w:p w:rsidR="00970723" w:rsidRPr="00BF177A" w:rsidRDefault="00970723" w:rsidP="00545AD5">
            <w:pPr>
              <w:pStyle w:val="Paragrafi"/>
              <w:ind w:firstLine="0"/>
              <w:rPr>
                <w:sz w:val="18"/>
                <w:szCs w:val="18"/>
                <w:lang w:val="sq-AL"/>
              </w:rPr>
            </w:pPr>
            <w:r w:rsidRPr="00BF177A">
              <w:rPr>
                <w:sz w:val="18"/>
                <w:szCs w:val="18"/>
                <w:lang w:val="sq-AL"/>
              </w:rPr>
              <w:t>680</w:t>
            </w:r>
          </w:p>
          <w:p w:rsidR="00970723" w:rsidRPr="00BF177A" w:rsidRDefault="00970723" w:rsidP="00545AD5">
            <w:pPr>
              <w:pStyle w:val="Paragrafi"/>
              <w:ind w:firstLine="0"/>
              <w:rPr>
                <w:sz w:val="18"/>
                <w:szCs w:val="18"/>
                <w:lang w:val="sq-AL"/>
              </w:rPr>
            </w:pPr>
            <w:r w:rsidRPr="00BF177A">
              <w:rPr>
                <w:sz w:val="18"/>
                <w:szCs w:val="18"/>
                <w:lang w:val="sq-AL"/>
              </w:rPr>
              <w:t>690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1 368</w:t>
            </w:r>
          </w:p>
          <w:p w:rsidR="00970723" w:rsidRPr="00BF177A" w:rsidRDefault="00970723" w:rsidP="00545AD5">
            <w:pPr>
              <w:pStyle w:val="Paragrafi"/>
              <w:ind w:firstLine="0"/>
              <w:rPr>
                <w:sz w:val="18"/>
                <w:szCs w:val="18"/>
                <w:lang w:val="sq-AL"/>
              </w:rPr>
            </w:pPr>
            <w:r w:rsidRPr="00BF177A">
              <w:rPr>
                <w:sz w:val="18"/>
                <w:szCs w:val="18"/>
                <w:lang w:val="sq-AL"/>
              </w:rPr>
              <w:t>1 364</w:t>
            </w:r>
          </w:p>
          <w:p w:rsidR="00970723" w:rsidRPr="00BF177A" w:rsidRDefault="00970723" w:rsidP="00545AD5">
            <w:pPr>
              <w:pStyle w:val="Paragrafi"/>
              <w:ind w:firstLine="0"/>
              <w:rPr>
                <w:sz w:val="18"/>
                <w:szCs w:val="18"/>
                <w:lang w:val="sq-AL"/>
              </w:rPr>
            </w:pPr>
            <w:r w:rsidRPr="00BF177A">
              <w:rPr>
                <w:sz w:val="18"/>
                <w:szCs w:val="18"/>
                <w:lang w:val="sq-AL"/>
              </w:rPr>
              <w:t>1 359</w:t>
            </w:r>
          </w:p>
          <w:p w:rsidR="00970723" w:rsidRPr="00BF177A" w:rsidRDefault="00970723" w:rsidP="00545AD5">
            <w:pPr>
              <w:pStyle w:val="Paragrafi"/>
              <w:ind w:firstLine="0"/>
              <w:rPr>
                <w:sz w:val="18"/>
                <w:szCs w:val="18"/>
                <w:lang w:val="sq-AL"/>
              </w:rPr>
            </w:pPr>
            <w:r w:rsidRPr="00BF177A">
              <w:rPr>
                <w:sz w:val="18"/>
                <w:szCs w:val="18"/>
                <w:lang w:val="sq-AL"/>
              </w:rPr>
              <w:t>1 354</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960</w:t>
            </w:r>
          </w:p>
          <w:p w:rsidR="00970723" w:rsidRPr="00BF177A" w:rsidRDefault="00970723" w:rsidP="00545AD5">
            <w:pPr>
              <w:pStyle w:val="Paragrafi"/>
              <w:ind w:firstLine="0"/>
              <w:rPr>
                <w:sz w:val="18"/>
                <w:szCs w:val="18"/>
                <w:lang w:val="sq-AL"/>
              </w:rPr>
            </w:pPr>
            <w:r w:rsidRPr="00BF177A">
              <w:rPr>
                <w:sz w:val="18"/>
                <w:szCs w:val="18"/>
                <w:lang w:val="sq-AL"/>
              </w:rPr>
              <w:t>970</w:t>
            </w:r>
          </w:p>
          <w:p w:rsidR="00970723" w:rsidRPr="00BF177A" w:rsidRDefault="00970723" w:rsidP="00545AD5">
            <w:pPr>
              <w:pStyle w:val="Paragrafi"/>
              <w:ind w:firstLine="0"/>
              <w:rPr>
                <w:sz w:val="18"/>
                <w:szCs w:val="18"/>
                <w:lang w:val="sq-AL"/>
              </w:rPr>
            </w:pPr>
            <w:r w:rsidRPr="00BF177A">
              <w:rPr>
                <w:sz w:val="18"/>
                <w:szCs w:val="18"/>
                <w:lang w:val="sq-AL"/>
              </w:rPr>
              <w:t>980</w:t>
            </w:r>
          </w:p>
          <w:p w:rsidR="00970723" w:rsidRPr="00BF177A" w:rsidRDefault="00970723" w:rsidP="00545AD5">
            <w:pPr>
              <w:pStyle w:val="Paragrafi"/>
              <w:ind w:firstLine="0"/>
              <w:rPr>
                <w:sz w:val="18"/>
                <w:szCs w:val="18"/>
                <w:lang w:val="sq-AL"/>
              </w:rPr>
            </w:pPr>
            <w:r w:rsidRPr="00BF177A">
              <w:rPr>
                <w:sz w:val="18"/>
                <w:szCs w:val="18"/>
                <w:lang w:val="sq-AL"/>
              </w:rPr>
              <w:t>990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1 131</w:t>
            </w:r>
          </w:p>
          <w:p w:rsidR="00970723" w:rsidRPr="00BF177A" w:rsidRDefault="00970723" w:rsidP="00545AD5">
            <w:pPr>
              <w:pStyle w:val="Paragrafi"/>
              <w:ind w:firstLine="0"/>
              <w:rPr>
                <w:sz w:val="18"/>
                <w:szCs w:val="18"/>
                <w:lang w:val="sq-AL"/>
              </w:rPr>
            </w:pPr>
            <w:r w:rsidRPr="00BF177A">
              <w:rPr>
                <w:sz w:val="18"/>
                <w:szCs w:val="18"/>
                <w:lang w:val="sq-AL"/>
              </w:rPr>
              <w:t>1 118</w:t>
            </w:r>
          </w:p>
          <w:p w:rsidR="00970723" w:rsidRPr="00BF177A" w:rsidRDefault="00970723" w:rsidP="00545AD5">
            <w:pPr>
              <w:pStyle w:val="Paragrafi"/>
              <w:ind w:firstLine="0"/>
              <w:rPr>
                <w:sz w:val="18"/>
                <w:szCs w:val="18"/>
                <w:lang w:val="sq-AL"/>
              </w:rPr>
            </w:pPr>
            <w:r w:rsidRPr="00BF177A">
              <w:rPr>
                <w:sz w:val="18"/>
                <w:szCs w:val="18"/>
                <w:lang w:val="sq-AL"/>
              </w:rPr>
              <w:t>1 104</w:t>
            </w:r>
          </w:p>
          <w:p w:rsidR="00970723" w:rsidRPr="00BF177A" w:rsidRDefault="00970723" w:rsidP="00545AD5">
            <w:pPr>
              <w:pStyle w:val="Paragrafi"/>
              <w:ind w:firstLine="0"/>
              <w:rPr>
                <w:sz w:val="18"/>
                <w:szCs w:val="18"/>
                <w:lang w:val="sq-AL"/>
              </w:rPr>
            </w:pPr>
            <w:r w:rsidRPr="00BF177A">
              <w:rPr>
                <w:sz w:val="18"/>
                <w:szCs w:val="18"/>
                <w:lang w:val="sq-AL"/>
              </w:rPr>
              <w:t>1 091</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260</w:t>
            </w:r>
          </w:p>
          <w:p w:rsidR="00970723" w:rsidRPr="00BF177A" w:rsidRDefault="00970723" w:rsidP="00545AD5">
            <w:pPr>
              <w:pStyle w:val="Paragrafi"/>
              <w:ind w:firstLine="0"/>
              <w:rPr>
                <w:sz w:val="18"/>
                <w:szCs w:val="18"/>
                <w:lang w:val="sq-AL"/>
              </w:rPr>
            </w:pPr>
            <w:r w:rsidRPr="00BF177A">
              <w:rPr>
                <w:sz w:val="18"/>
                <w:szCs w:val="18"/>
                <w:lang w:val="sq-AL"/>
              </w:rPr>
              <w:t>270</w:t>
            </w:r>
          </w:p>
          <w:p w:rsidR="00970723" w:rsidRPr="00BF177A" w:rsidRDefault="00970723" w:rsidP="00545AD5">
            <w:pPr>
              <w:pStyle w:val="Paragrafi"/>
              <w:ind w:firstLine="0"/>
              <w:rPr>
                <w:sz w:val="18"/>
                <w:szCs w:val="18"/>
                <w:lang w:val="sq-AL"/>
              </w:rPr>
            </w:pPr>
            <w:r w:rsidRPr="00BF177A">
              <w:rPr>
                <w:sz w:val="18"/>
                <w:szCs w:val="18"/>
                <w:lang w:val="sq-AL"/>
              </w:rPr>
              <w:t>280</w:t>
            </w:r>
          </w:p>
          <w:p w:rsidR="00970723" w:rsidRPr="00BF177A" w:rsidRDefault="00970723" w:rsidP="00545AD5">
            <w:pPr>
              <w:pStyle w:val="Paragrafi"/>
              <w:ind w:firstLine="0"/>
              <w:rPr>
                <w:sz w:val="18"/>
                <w:szCs w:val="18"/>
                <w:lang w:val="sq-AL"/>
              </w:rPr>
            </w:pPr>
            <w:r w:rsidRPr="00BF177A">
              <w:rPr>
                <w:sz w:val="18"/>
                <w:szCs w:val="18"/>
                <w:lang w:val="sq-AL"/>
              </w:rPr>
              <w:t>290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582</w:t>
            </w:r>
          </w:p>
          <w:p w:rsidR="00970723" w:rsidRPr="00BF177A" w:rsidRDefault="00970723" w:rsidP="00545AD5">
            <w:pPr>
              <w:pStyle w:val="Paragrafi"/>
              <w:ind w:firstLine="0"/>
              <w:rPr>
                <w:sz w:val="18"/>
                <w:szCs w:val="18"/>
                <w:lang w:val="sq-AL"/>
              </w:rPr>
            </w:pPr>
            <w:r w:rsidRPr="00BF177A">
              <w:rPr>
                <w:sz w:val="18"/>
                <w:szCs w:val="18"/>
                <w:lang w:val="sq-AL"/>
              </w:rPr>
              <w:t>561</w:t>
            </w:r>
          </w:p>
          <w:p w:rsidR="00970723" w:rsidRPr="00BF177A" w:rsidRDefault="00970723" w:rsidP="00545AD5">
            <w:pPr>
              <w:pStyle w:val="Paragrafi"/>
              <w:ind w:firstLine="0"/>
              <w:rPr>
                <w:sz w:val="18"/>
                <w:szCs w:val="18"/>
                <w:lang w:val="sq-AL"/>
              </w:rPr>
            </w:pPr>
            <w:r w:rsidRPr="00BF177A">
              <w:rPr>
                <w:sz w:val="18"/>
                <w:szCs w:val="18"/>
                <w:lang w:val="sq-AL"/>
              </w:rPr>
              <w:t>541</w:t>
            </w:r>
          </w:p>
          <w:p w:rsidR="00970723" w:rsidRPr="00BF177A" w:rsidRDefault="00970723" w:rsidP="00545AD5">
            <w:pPr>
              <w:pStyle w:val="Paragrafi"/>
              <w:ind w:firstLine="0"/>
              <w:rPr>
                <w:sz w:val="18"/>
                <w:szCs w:val="18"/>
                <w:lang w:val="sq-AL"/>
              </w:rPr>
            </w:pPr>
            <w:r w:rsidRPr="00BF177A">
              <w:rPr>
                <w:sz w:val="18"/>
                <w:szCs w:val="18"/>
                <w:lang w:val="sq-AL"/>
              </w:rPr>
              <w:t>521</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3 400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1 490</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3 700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1 350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4 000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1 077</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4 300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500</w:t>
            </w:r>
          </w:p>
        </w:tc>
      </w:tr>
      <w:tr w:rsidR="00970723" w:rsidRPr="00BF177A" w:rsidTr="00BF177A">
        <w:trPr>
          <w:jc w:val="center"/>
        </w:trPr>
        <w:tc>
          <w:tcPr>
            <w:tcW w:w="518" w:type="pct"/>
          </w:tcPr>
          <w:p w:rsidR="00970723" w:rsidRPr="00BF177A" w:rsidRDefault="00970723" w:rsidP="00545AD5">
            <w:pPr>
              <w:pStyle w:val="Paragrafi"/>
              <w:ind w:firstLine="0"/>
              <w:rPr>
                <w:sz w:val="18"/>
                <w:szCs w:val="18"/>
                <w:lang w:val="sq-AL"/>
              </w:rPr>
            </w:pPr>
            <w:r w:rsidRPr="00BF177A">
              <w:rPr>
                <w:sz w:val="18"/>
                <w:szCs w:val="18"/>
                <w:lang w:val="sq-AL"/>
              </w:rPr>
              <w:t>410</w:t>
            </w:r>
          </w:p>
          <w:p w:rsidR="00970723" w:rsidRPr="00BF177A" w:rsidRDefault="00970723" w:rsidP="00545AD5">
            <w:pPr>
              <w:pStyle w:val="Paragrafi"/>
              <w:ind w:firstLine="0"/>
              <w:rPr>
                <w:sz w:val="18"/>
                <w:szCs w:val="18"/>
                <w:lang w:val="sq-AL"/>
              </w:rPr>
            </w:pPr>
            <w:r w:rsidRPr="00BF177A">
              <w:rPr>
                <w:sz w:val="18"/>
                <w:szCs w:val="18"/>
                <w:lang w:val="sq-AL"/>
              </w:rPr>
              <w:t>420</w:t>
            </w:r>
          </w:p>
          <w:p w:rsidR="00970723" w:rsidRPr="00BF177A" w:rsidRDefault="00970723" w:rsidP="00545AD5">
            <w:pPr>
              <w:pStyle w:val="Paragrafi"/>
              <w:ind w:firstLine="0"/>
              <w:rPr>
                <w:sz w:val="18"/>
                <w:szCs w:val="18"/>
                <w:lang w:val="sq-AL"/>
              </w:rPr>
            </w:pPr>
            <w:r w:rsidRPr="00BF177A">
              <w:rPr>
                <w:sz w:val="18"/>
                <w:szCs w:val="18"/>
                <w:lang w:val="sq-AL"/>
              </w:rPr>
              <w:t>430</w:t>
            </w:r>
          </w:p>
          <w:p w:rsidR="00970723" w:rsidRPr="00BF177A" w:rsidRDefault="00970723" w:rsidP="00545AD5">
            <w:pPr>
              <w:pStyle w:val="Paragrafi"/>
              <w:ind w:firstLine="0"/>
              <w:rPr>
                <w:sz w:val="18"/>
                <w:szCs w:val="18"/>
                <w:lang w:val="sq-AL"/>
              </w:rPr>
            </w:pPr>
            <w:r w:rsidRPr="00BF177A">
              <w:rPr>
                <w:sz w:val="18"/>
                <w:szCs w:val="18"/>
                <w:lang w:val="sq-AL"/>
              </w:rPr>
              <w:t>440</w:t>
            </w:r>
          </w:p>
          <w:p w:rsidR="00970723" w:rsidRPr="00BF177A" w:rsidRDefault="00970723" w:rsidP="00545AD5">
            <w:pPr>
              <w:pStyle w:val="Paragrafi"/>
              <w:ind w:firstLine="0"/>
              <w:rPr>
                <w:sz w:val="18"/>
                <w:szCs w:val="18"/>
                <w:lang w:val="sq-AL"/>
              </w:rPr>
            </w:pPr>
            <w:r w:rsidRPr="00BF177A">
              <w:rPr>
                <w:sz w:val="18"/>
                <w:szCs w:val="18"/>
                <w:lang w:val="sq-AL"/>
              </w:rPr>
              <w:t>3 450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1 485</w:t>
            </w:r>
          </w:p>
          <w:p w:rsidR="00970723" w:rsidRPr="00BF177A" w:rsidRDefault="00970723" w:rsidP="00545AD5">
            <w:pPr>
              <w:pStyle w:val="Paragrafi"/>
              <w:ind w:firstLine="0"/>
              <w:rPr>
                <w:sz w:val="18"/>
                <w:szCs w:val="18"/>
                <w:lang w:val="sq-AL"/>
              </w:rPr>
            </w:pPr>
            <w:r w:rsidRPr="00BF177A">
              <w:rPr>
                <w:sz w:val="18"/>
                <w:szCs w:val="18"/>
                <w:lang w:val="sq-AL"/>
              </w:rPr>
              <w:t>1 481</w:t>
            </w:r>
          </w:p>
          <w:p w:rsidR="00970723" w:rsidRPr="00BF177A" w:rsidRDefault="00970723" w:rsidP="00545AD5">
            <w:pPr>
              <w:pStyle w:val="Paragrafi"/>
              <w:ind w:firstLine="0"/>
              <w:rPr>
                <w:sz w:val="18"/>
                <w:szCs w:val="18"/>
                <w:lang w:val="sq-AL"/>
              </w:rPr>
            </w:pPr>
            <w:r w:rsidRPr="00BF177A">
              <w:rPr>
                <w:sz w:val="18"/>
                <w:szCs w:val="18"/>
                <w:lang w:val="sq-AL"/>
              </w:rPr>
              <w:t>1 476</w:t>
            </w:r>
          </w:p>
          <w:p w:rsidR="00970723" w:rsidRPr="00BF177A" w:rsidRDefault="00970723" w:rsidP="00545AD5">
            <w:pPr>
              <w:pStyle w:val="Paragrafi"/>
              <w:ind w:firstLine="0"/>
              <w:rPr>
                <w:sz w:val="18"/>
                <w:szCs w:val="18"/>
                <w:lang w:val="sq-AL"/>
              </w:rPr>
            </w:pPr>
            <w:r w:rsidRPr="00BF177A">
              <w:rPr>
                <w:sz w:val="18"/>
                <w:szCs w:val="18"/>
                <w:lang w:val="sq-AL"/>
              </w:rPr>
              <w:t>1 471</w:t>
            </w:r>
          </w:p>
          <w:p w:rsidR="00970723" w:rsidRPr="00BF177A" w:rsidRDefault="00970723" w:rsidP="00545AD5">
            <w:pPr>
              <w:pStyle w:val="Paragrafi"/>
              <w:ind w:firstLine="0"/>
              <w:rPr>
                <w:sz w:val="18"/>
                <w:szCs w:val="18"/>
                <w:lang w:val="sq-AL"/>
              </w:rPr>
            </w:pPr>
            <w:r w:rsidRPr="00BF177A">
              <w:rPr>
                <w:sz w:val="18"/>
                <w:szCs w:val="18"/>
                <w:lang w:val="sq-AL"/>
              </w:rPr>
              <w:t>1 467</w:t>
            </w:r>
          </w:p>
        </w:tc>
        <w:tc>
          <w:tcPr>
            <w:tcW w:w="771" w:type="pct"/>
          </w:tcPr>
          <w:p w:rsidR="00970723" w:rsidRPr="00BF177A" w:rsidRDefault="00970723" w:rsidP="00545AD5">
            <w:pPr>
              <w:pStyle w:val="Paragrafi"/>
              <w:ind w:firstLine="0"/>
              <w:rPr>
                <w:sz w:val="18"/>
                <w:szCs w:val="18"/>
                <w:lang w:val="sq-AL"/>
              </w:rPr>
            </w:pPr>
            <w:r w:rsidRPr="00BF177A">
              <w:rPr>
                <w:sz w:val="18"/>
                <w:szCs w:val="18"/>
                <w:lang w:val="sq-AL"/>
              </w:rPr>
              <w:t>710</w:t>
            </w:r>
          </w:p>
          <w:p w:rsidR="00970723" w:rsidRPr="00BF177A" w:rsidRDefault="00970723" w:rsidP="00545AD5">
            <w:pPr>
              <w:pStyle w:val="Paragrafi"/>
              <w:ind w:firstLine="0"/>
              <w:rPr>
                <w:sz w:val="18"/>
                <w:szCs w:val="18"/>
                <w:lang w:val="sq-AL"/>
              </w:rPr>
            </w:pPr>
            <w:r w:rsidRPr="00BF177A">
              <w:rPr>
                <w:sz w:val="18"/>
                <w:szCs w:val="18"/>
                <w:lang w:val="sq-AL"/>
              </w:rPr>
              <w:t>720</w:t>
            </w:r>
          </w:p>
          <w:p w:rsidR="00970723" w:rsidRPr="00BF177A" w:rsidRDefault="00970723" w:rsidP="00545AD5">
            <w:pPr>
              <w:pStyle w:val="Paragrafi"/>
              <w:ind w:firstLine="0"/>
              <w:rPr>
                <w:sz w:val="18"/>
                <w:szCs w:val="18"/>
                <w:lang w:val="sq-AL"/>
              </w:rPr>
            </w:pPr>
            <w:r w:rsidRPr="00BF177A">
              <w:rPr>
                <w:sz w:val="18"/>
                <w:szCs w:val="18"/>
                <w:lang w:val="sq-AL"/>
              </w:rPr>
              <w:t>730</w:t>
            </w:r>
          </w:p>
          <w:p w:rsidR="00970723" w:rsidRPr="00BF177A" w:rsidRDefault="00970723" w:rsidP="00545AD5">
            <w:pPr>
              <w:pStyle w:val="Paragrafi"/>
              <w:ind w:firstLine="0"/>
              <w:rPr>
                <w:sz w:val="18"/>
                <w:szCs w:val="18"/>
                <w:lang w:val="sq-AL"/>
              </w:rPr>
            </w:pPr>
            <w:r w:rsidRPr="00BF177A">
              <w:rPr>
                <w:sz w:val="18"/>
                <w:szCs w:val="18"/>
                <w:lang w:val="sq-AL"/>
              </w:rPr>
              <w:t>740</w:t>
            </w:r>
          </w:p>
          <w:p w:rsidR="00970723" w:rsidRPr="00BF177A" w:rsidRDefault="00970723" w:rsidP="00545AD5">
            <w:pPr>
              <w:pStyle w:val="Paragrafi"/>
              <w:ind w:firstLine="0"/>
              <w:rPr>
                <w:sz w:val="18"/>
                <w:szCs w:val="18"/>
                <w:lang w:val="sq-AL"/>
              </w:rPr>
            </w:pPr>
            <w:r w:rsidRPr="00BF177A">
              <w:rPr>
                <w:sz w:val="18"/>
                <w:szCs w:val="18"/>
                <w:lang w:val="sq-AL"/>
              </w:rPr>
              <w:t>3 750</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1 343</w:t>
            </w:r>
          </w:p>
          <w:p w:rsidR="00970723" w:rsidRPr="00BF177A" w:rsidRDefault="00970723" w:rsidP="00545AD5">
            <w:pPr>
              <w:pStyle w:val="Paragrafi"/>
              <w:ind w:firstLine="0"/>
              <w:rPr>
                <w:sz w:val="18"/>
                <w:szCs w:val="18"/>
                <w:lang w:val="sq-AL"/>
              </w:rPr>
            </w:pPr>
            <w:r w:rsidRPr="00BF177A">
              <w:rPr>
                <w:sz w:val="18"/>
                <w:szCs w:val="18"/>
                <w:lang w:val="sq-AL"/>
              </w:rPr>
              <w:t>1 340</w:t>
            </w:r>
          </w:p>
          <w:p w:rsidR="00970723" w:rsidRPr="00BF177A" w:rsidRDefault="00970723" w:rsidP="00545AD5">
            <w:pPr>
              <w:pStyle w:val="Paragrafi"/>
              <w:ind w:firstLine="0"/>
              <w:rPr>
                <w:sz w:val="18"/>
                <w:szCs w:val="18"/>
                <w:lang w:val="sq-AL"/>
              </w:rPr>
            </w:pPr>
            <w:r w:rsidRPr="00BF177A">
              <w:rPr>
                <w:sz w:val="18"/>
                <w:szCs w:val="18"/>
                <w:lang w:val="sq-AL"/>
              </w:rPr>
              <w:t>1 336</w:t>
            </w:r>
          </w:p>
          <w:p w:rsidR="00970723" w:rsidRPr="00BF177A" w:rsidRDefault="00970723" w:rsidP="00545AD5">
            <w:pPr>
              <w:pStyle w:val="Paragrafi"/>
              <w:ind w:firstLine="0"/>
              <w:rPr>
                <w:sz w:val="18"/>
                <w:szCs w:val="18"/>
                <w:lang w:val="sq-AL"/>
              </w:rPr>
            </w:pPr>
            <w:r w:rsidRPr="00BF177A">
              <w:rPr>
                <w:sz w:val="18"/>
                <w:szCs w:val="18"/>
                <w:lang w:val="sq-AL"/>
              </w:rPr>
              <w:t>1 331</w:t>
            </w:r>
          </w:p>
          <w:p w:rsidR="00970723" w:rsidRPr="00BF177A" w:rsidRDefault="00970723" w:rsidP="00545AD5">
            <w:pPr>
              <w:pStyle w:val="Paragrafi"/>
              <w:ind w:firstLine="0"/>
              <w:rPr>
                <w:sz w:val="18"/>
                <w:szCs w:val="18"/>
                <w:lang w:val="sq-AL"/>
              </w:rPr>
            </w:pPr>
            <w:r w:rsidRPr="00BF177A">
              <w:rPr>
                <w:sz w:val="18"/>
                <w:szCs w:val="18"/>
                <w:lang w:val="sq-AL"/>
              </w:rPr>
              <w:t>1 326</w:t>
            </w:r>
          </w:p>
        </w:tc>
        <w:tc>
          <w:tcPr>
            <w:tcW w:w="600" w:type="pct"/>
          </w:tcPr>
          <w:p w:rsidR="00970723" w:rsidRPr="00BF177A" w:rsidRDefault="00970723" w:rsidP="00545AD5">
            <w:pPr>
              <w:pStyle w:val="Paragrafi"/>
              <w:ind w:firstLine="0"/>
              <w:rPr>
                <w:sz w:val="18"/>
                <w:szCs w:val="18"/>
                <w:lang w:val="sq-AL"/>
              </w:rPr>
            </w:pPr>
            <w:r w:rsidRPr="00BF177A">
              <w:rPr>
                <w:sz w:val="18"/>
                <w:szCs w:val="18"/>
                <w:lang w:val="sq-AL"/>
              </w:rPr>
              <w:t>010</w:t>
            </w:r>
          </w:p>
          <w:p w:rsidR="00970723" w:rsidRPr="00BF177A" w:rsidRDefault="00970723" w:rsidP="00545AD5">
            <w:pPr>
              <w:pStyle w:val="Paragrafi"/>
              <w:ind w:firstLine="0"/>
              <w:rPr>
                <w:sz w:val="18"/>
                <w:szCs w:val="18"/>
                <w:lang w:val="sq-AL"/>
              </w:rPr>
            </w:pPr>
            <w:r w:rsidRPr="00BF177A">
              <w:rPr>
                <w:sz w:val="18"/>
                <w:szCs w:val="18"/>
                <w:lang w:val="sq-AL"/>
              </w:rPr>
              <w:t>020</w:t>
            </w:r>
          </w:p>
          <w:p w:rsidR="00970723" w:rsidRPr="00BF177A" w:rsidRDefault="00970723" w:rsidP="00545AD5">
            <w:pPr>
              <w:pStyle w:val="Paragrafi"/>
              <w:ind w:firstLine="0"/>
              <w:rPr>
                <w:sz w:val="18"/>
                <w:szCs w:val="18"/>
                <w:lang w:val="sq-AL"/>
              </w:rPr>
            </w:pPr>
            <w:r w:rsidRPr="00BF177A">
              <w:rPr>
                <w:sz w:val="18"/>
                <w:szCs w:val="18"/>
                <w:lang w:val="sq-AL"/>
              </w:rPr>
              <w:t>030</w:t>
            </w:r>
          </w:p>
          <w:p w:rsidR="00970723" w:rsidRPr="00BF177A" w:rsidRDefault="00970723" w:rsidP="00545AD5">
            <w:pPr>
              <w:pStyle w:val="Paragrafi"/>
              <w:ind w:firstLine="0"/>
              <w:rPr>
                <w:sz w:val="18"/>
                <w:szCs w:val="18"/>
                <w:lang w:val="sq-AL"/>
              </w:rPr>
            </w:pPr>
            <w:r w:rsidRPr="00BF177A">
              <w:rPr>
                <w:sz w:val="18"/>
                <w:szCs w:val="18"/>
                <w:lang w:val="sq-AL"/>
              </w:rPr>
              <w:t>040</w:t>
            </w:r>
          </w:p>
          <w:p w:rsidR="00970723" w:rsidRPr="00BF177A" w:rsidRDefault="00970723" w:rsidP="00545AD5">
            <w:pPr>
              <w:pStyle w:val="Paragrafi"/>
              <w:ind w:firstLine="0"/>
              <w:rPr>
                <w:sz w:val="18"/>
                <w:szCs w:val="18"/>
                <w:lang w:val="sq-AL"/>
              </w:rPr>
            </w:pPr>
            <w:r w:rsidRPr="00BF177A">
              <w:rPr>
                <w:sz w:val="18"/>
                <w:szCs w:val="18"/>
                <w:lang w:val="sq-AL"/>
              </w:rPr>
              <w:t>4 050</w:t>
            </w:r>
          </w:p>
        </w:tc>
        <w:tc>
          <w:tcPr>
            <w:tcW w:w="708" w:type="pct"/>
          </w:tcPr>
          <w:p w:rsidR="00970723" w:rsidRPr="00BF177A" w:rsidRDefault="00970723" w:rsidP="00545AD5">
            <w:pPr>
              <w:pStyle w:val="Paragrafi"/>
              <w:ind w:firstLine="0"/>
              <w:rPr>
                <w:sz w:val="18"/>
                <w:szCs w:val="18"/>
                <w:lang w:val="sq-AL"/>
              </w:rPr>
            </w:pPr>
            <w:r w:rsidRPr="00BF177A">
              <w:rPr>
                <w:sz w:val="18"/>
                <w:szCs w:val="18"/>
                <w:lang w:val="sq-AL"/>
              </w:rPr>
              <w:t>1 064</w:t>
            </w:r>
          </w:p>
          <w:p w:rsidR="00970723" w:rsidRPr="00BF177A" w:rsidRDefault="00970723" w:rsidP="00545AD5">
            <w:pPr>
              <w:pStyle w:val="Paragrafi"/>
              <w:ind w:firstLine="0"/>
              <w:rPr>
                <w:sz w:val="18"/>
                <w:szCs w:val="18"/>
                <w:lang w:val="sq-AL"/>
              </w:rPr>
            </w:pPr>
            <w:r w:rsidRPr="00BF177A">
              <w:rPr>
                <w:sz w:val="18"/>
                <w:szCs w:val="18"/>
                <w:lang w:val="sq-AL"/>
              </w:rPr>
              <w:t>1 050</w:t>
            </w:r>
          </w:p>
          <w:p w:rsidR="00970723" w:rsidRPr="00BF177A" w:rsidRDefault="00970723" w:rsidP="00545AD5">
            <w:pPr>
              <w:pStyle w:val="Paragrafi"/>
              <w:ind w:firstLine="0"/>
              <w:rPr>
                <w:sz w:val="18"/>
                <w:szCs w:val="18"/>
                <w:lang w:val="sq-AL"/>
              </w:rPr>
            </w:pPr>
            <w:r w:rsidRPr="00BF177A">
              <w:rPr>
                <w:sz w:val="18"/>
                <w:szCs w:val="18"/>
                <w:lang w:val="sq-AL"/>
              </w:rPr>
              <w:t>1 037</w:t>
            </w:r>
          </w:p>
          <w:p w:rsidR="00970723" w:rsidRPr="00BF177A" w:rsidRDefault="00970723" w:rsidP="00545AD5">
            <w:pPr>
              <w:pStyle w:val="Paragrafi"/>
              <w:ind w:firstLine="0"/>
              <w:rPr>
                <w:sz w:val="18"/>
                <w:szCs w:val="18"/>
                <w:lang w:val="sq-AL"/>
              </w:rPr>
            </w:pPr>
            <w:r w:rsidRPr="00BF177A">
              <w:rPr>
                <w:sz w:val="18"/>
                <w:szCs w:val="18"/>
                <w:lang w:val="sq-AL"/>
              </w:rPr>
              <w:t>1 023</w:t>
            </w:r>
          </w:p>
          <w:p w:rsidR="00970723" w:rsidRPr="00BF177A" w:rsidRDefault="00970723" w:rsidP="00545AD5">
            <w:pPr>
              <w:pStyle w:val="Paragrafi"/>
              <w:ind w:firstLine="0"/>
              <w:rPr>
                <w:sz w:val="18"/>
                <w:szCs w:val="18"/>
                <w:lang w:val="sq-AL"/>
              </w:rPr>
            </w:pPr>
            <w:r w:rsidRPr="00BF177A">
              <w:rPr>
                <w:sz w:val="18"/>
                <w:szCs w:val="18"/>
                <w:lang w:val="sq-AL"/>
              </w:rPr>
              <w:t>1 010</w:t>
            </w:r>
          </w:p>
        </w:tc>
        <w:tc>
          <w:tcPr>
            <w:tcW w:w="631" w:type="pct"/>
          </w:tcPr>
          <w:p w:rsidR="00970723" w:rsidRPr="00BF177A" w:rsidRDefault="00970723" w:rsidP="00545AD5">
            <w:pPr>
              <w:pStyle w:val="Paragrafi"/>
              <w:ind w:firstLine="0"/>
              <w:rPr>
                <w:sz w:val="18"/>
                <w:szCs w:val="18"/>
                <w:lang w:val="sq-AL"/>
              </w:rPr>
            </w:pPr>
            <w:r w:rsidRPr="00BF177A">
              <w:rPr>
                <w:sz w:val="18"/>
                <w:szCs w:val="18"/>
                <w:lang w:val="sq-AL"/>
              </w:rPr>
              <w:t>310</w:t>
            </w:r>
          </w:p>
          <w:p w:rsidR="00970723" w:rsidRPr="00BF177A" w:rsidRDefault="00970723" w:rsidP="00545AD5">
            <w:pPr>
              <w:pStyle w:val="Paragrafi"/>
              <w:ind w:firstLine="0"/>
              <w:rPr>
                <w:sz w:val="18"/>
                <w:szCs w:val="18"/>
                <w:lang w:val="sq-AL"/>
              </w:rPr>
            </w:pPr>
            <w:r w:rsidRPr="00BF177A">
              <w:rPr>
                <w:sz w:val="18"/>
                <w:szCs w:val="18"/>
                <w:lang w:val="sq-AL"/>
              </w:rPr>
              <w:t>4 320</w:t>
            </w:r>
          </w:p>
        </w:tc>
        <w:tc>
          <w:tcPr>
            <w:tcW w:w="572" w:type="pct"/>
          </w:tcPr>
          <w:p w:rsidR="00970723" w:rsidRPr="00BF177A" w:rsidRDefault="00970723" w:rsidP="00545AD5">
            <w:pPr>
              <w:pStyle w:val="Paragrafi"/>
              <w:ind w:firstLine="0"/>
              <w:rPr>
                <w:sz w:val="18"/>
                <w:szCs w:val="18"/>
                <w:lang w:val="sq-AL"/>
              </w:rPr>
            </w:pPr>
            <w:r w:rsidRPr="00BF177A">
              <w:rPr>
                <w:sz w:val="18"/>
                <w:szCs w:val="18"/>
                <w:lang w:val="sq-AL"/>
              </w:rPr>
              <w:t>480</w:t>
            </w:r>
          </w:p>
          <w:p w:rsidR="00970723" w:rsidRPr="00BF177A" w:rsidRDefault="00970723" w:rsidP="00545AD5">
            <w:pPr>
              <w:pStyle w:val="Paragrafi"/>
              <w:ind w:firstLine="0"/>
              <w:rPr>
                <w:sz w:val="18"/>
                <w:szCs w:val="18"/>
                <w:lang w:val="sq-AL"/>
              </w:rPr>
            </w:pPr>
            <w:r w:rsidRPr="00BF177A">
              <w:rPr>
                <w:sz w:val="18"/>
                <w:szCs w:val="18"/>
                <w:lang w:val="sq-AL"/>
              </w:rPr>
              <w:t>460</w:t>
            </w:r>
          </w:p>
        </w:tc>
      </w:tr>
    </w:tbl>
    <w:p w:rsidR="00970723" w:rsidRPr="007542C3" w:rsidRDefault="00970723" w:rsidP="00545AD5">
      <w:pPr>
        <w:pStyle w:val="Paragrafi"/>
        <w:ind w:firstLine="0"/>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7B6A31">
      <w:pPr>
        <w:pStyle w:val="Paragrafi"/>
        <w:jc w:val="right"/>
        <w:rPr>
          <w:lang w:val="sq-AL"/>
        </w:rPr>
      </w:pPr>
      <w:r w:rsidRPr="007542C3">
        <w:rPr>
          <w:lang w:val="sq-AL"/>
        </w:rPr>
        <w:br w:type="page"/>
        <w:t>Tabela 1</w:t>
      </w:r>
      <w:r w:rsidRPr="007542C3">
        <w:rPr>
          <w:vertAlign w:val="subscript"/>
          <w:lang w:val="sq-AL"/>
        </w:rPr>
        <w:t>2</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4"/>
        <w:gridCol w:w="4283"/>
      </w:tblGrid>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VR</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JZ</w:t>
            </w:r>
          </w:p>
        </w:tc>
      </w:tr>
      <w:tr w:rsidR="00970723" w:rsidRPr="00BF177A" w:rsidTr="00356CD5">
        <w:tc>
          <w:tcPr>
            <w:tcW w:w="4860" w:type="dxa"/>
            <w:tcBorders>
              <w:top w:val="nil"/>
              <w:left w:val="nil"/>
              <w:bottom w:val="nil"/>
            </w:tcBorders>
          </w:tcPr>
          <w:p w:rsidR="00970723" w:rsidRPr="00BF177A" w:rsidRDefault="000D0E1D" w:rsidP="00970723">
            <w:pPr>
              <w:pStyle w:val="Paragrafi"/>
              <w:rPr>
                <w:sz w:val="18"/>
                <w:szCs w:val="18"/>
                <w:lang w:val="sq-AL"/>
              </w:rPr>
            </w:pPr>
            <w:r w:rsidRPr="00BF177A">
              <w:rPr>
                <w:sz w:val="18"/>
                <w:szCs w:val="18"/>
                <w:lang w:val="sq-AL"/>
              </w:rPr>
              <w:t>Linjat tranzit</w:t>
            </w:r>
            <w:r w:rsidR="00970723" w:rsidRPr="00BF177A">
              <w:rPr>
                <w:sz w:val="18"/>
                <w:szCs w:val="18"/>
                <w:lang w:val="sq-AL"/>
              </w:rPr>
              <w:t>: t</w:t>
            </w:r>
            <w:r w:rsidR="00C02DE6" w:rsidRPr="00BF177A">
              <w:rPr>
                <w:rFonts w:ascii="Times New Roman" w:hAnsi="Times New Roman"/>
                <w:sz w:val="18"/>
                <w:szCs w:val="18"/>
                <w:lang w:val="sq-AL"/>
              </w:rPr>
              <w:t>ë</w:t>
            </w:r>
            <w:r w:rsidR="00970723" w:rsidRPr="00BF177A">
              <w:rPr>
                <w:sz w:val="18"/>
                <w:szCs w:val="18"/>
                <w:lang w:val="sq-AL"/>
              </w:rPr>
              <w:t xml:space="preserve"> gjitha</w:t>
            </w:r>
          </w:p>
          <w:p w:rsidR="00970723" w:rsidRPr="00BF177A" w:rsidRDefault="000D0E1D" w:rsidP="00C02DE6">
            <w:pPr>
              <w:pStyle w:val="Paragrafi"/>
              <w:rPr>
                <w:sz w:val="18"/>
                <w:szCs w:val="18"/>
                <w:lang w:val="sq-AL"/>
              </w:rPr>
            </w:pPr>
            <w:r w:rsidRPr="00BF177A">
              <w:rPr>
                <w:sz w:val="18"/>
                <w:szCs w:val="18"/>
                <w:lang w:val="sq-AL"/>
              </w:rPr>
              <w:t>Stacionet</w:t>
            </w:r>
            <w:r w:rsidR="00970723" w:rsidRPr="00BF177A">
              <w:rPr>
                <w:sz w:val="18"/>
                <w:szCs w:val="18"/>
                <w:lang w:val="sq-AL"/>
              </w:rPr>
              <w:t>: t</w:t>
            </w:r>
            <w:r w:rsidR="00C02DE6" w:rsidRPr="00BF177A">
              <w:rPr>
                <w:rFonts w:ascii="Times New Roman" w:hAnsi="Times New Roman"/>
                <w:sz w:val="18"/>
                <w:szCs w:val="18"/>
                <w:lang w:val="sq-AL"/>
              </w:rPr>
              <w:t>ë</w:t>
            </w:r>
            <w:r w:rsidR="00970723" w:rsidRPr="00BF177A">
              <w:rPr>
                <w:sz w:val="18"/>
                <w:szCs w:val="18"/>
                <w:lang w:val="sq-AL"/>
              </w:rPr>
              <w:t xml:space="preserve"> 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HSH</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CH</w:t>
            </w:r>
          </w:p>
        </w:tc>
      </w:tr>
      <w:tr w:rsidR="00970723" w:rsidRPr="00BF177A" w:rsidTr="00356CD5">
        <w:tc>
          <w:tcPr>
            <w:tcW w:w="4860" w:type="dxa"/>
            <w:tcBorders>
              <w:top w:val="nil"/>
              <w:left w:val="nil"/>
              <w:bottom w:val="nil"/>
            </w:tcBorders>
          </w:tcPr>
          <w:p w:rsidR="00970723" w:rsidRPr="00BF177A" w:rsidRDefault="000D0E1D" w:rsidP="00C02DE6">
            <w:pPr>
              <w:pStyle w:val="Paragrafi"/>
              <w:rPr>
                <w:sz w:val="18"/>
                <w:szCs w:val="18"/>
                <w:lang w:val="sq-AL"/>
              </w:rPr>
            </w:pPr>
            <w:r w:rsidRPr="00BF177A">
              <w:rPr>
                <w:sz w:val="18"/>
                <w:szCs w:val="18"/>
                <w:lang w:val="sq-AL"/>
              </w:rPr>
              <w:t>Stacionet</w:t>
            </w:r>
            <w:r w:rsidR="00970723" w:rsidRPr="00BF177A">
              <w:rPr>
                <w:sz w:val="18"/>
                <w:szCs w:val="18"/>
                <w:lang w:val="sq-AL"/>
              </w:rPr>
              <w:t>: t</w:t>
            </w:r>
            <w:r w:rsidR="00C02DE6" w:rsidRPr="00BF177A">
              <w:rPr>
                <w:rFonts w:ascii="Times New Roman" w:hAnsi="Times New Roman"/>
                <w:sz w:val="18"/>
                <w:szCs w:val="18"/>
                <w:lang w:val="sq-AL"/>
              </w:rPr>
              <w:t>ë</w:t>
            </w:r>
            <w:r w:rsidR="00970723" w:rsidRPr="00BF177A">
              <w:rPr>
                <w:sz w:val="18"/>
                <w:szCs w:val="18"/>
                <w:lang w:val="sq-AL"/>
              </w:rPr>
              <w:t xml:space="preserve"> 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GySEV</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GC (SJ)</w:t>
            </w:r>
          </w:p>
        </w:tc>
      </w:tr>
      <w:tr w:rsidR="00970723" w:rsidRPr="00BF177A" w:rsidTr="00356CD5">
        <w:tc>
          <w:tcPr>
            <w:tcW w:w="4860" w:type="dxa"/>
            <w:tcBorders>
              <w:top w:val="nil"/>
              <w:left w:val="nil"/>
              <w:bottom w:val="nil"/>
            </w:tcBorders>
          </w:tcPr>
          <w:p w:rsidR="00970723" w:rsidRPr="00BF177A" w:rsidRDefault="000D0E1D" w:rsidP="00970723">
            <w:pPr>
              <w:pStyle w:val="Paragrafi"/>
              <w:rPr>
                <w:sz w:val="18"/>
                <w:szCs w:val="18"/>
                <w:lang w:val="sq-AL"/>
              </w:rPr>
            </w:pPr>
            <w:r w:rsidRPr="00BF177A">
              <w:rPr>
                <w:sz w:val="18"/>
                <w:szCs w:val="18"/>
                <w:lang w:val="sq-AL"/>
              </w:rPr>
              <w:t>Linjat tranzit</w:t>
            </w:r>
            <w:r w:rsidR="00970723" w:rsidRPr="00BF177A">
              <w:rPr>
                <w:sz w:val="18"/>
                <w:szCs w:val="18"/>
                <w:lang w:val="sq-AL"/>
              </w:rPr>
              <w:t xml:space="preserve">: </w:t>
            </w:r>
            <w:r w:rsidR="00C02DE6" w:rsidRPr="00BF177A">
              <w:rPr>
                <w:sz w:val="18"/>
                <w:szCs w:val="18"/>
                <w:lang w:val="sq-AL"/>
              </w:rPr>
              <w:t>të gjith</w:t>
            </w:r>
            <w:r w:rsidR="00970723" w:rsidRPr="00BF177A">
              <w:rPr>
                <w:sz w:val="18"/>
                <w:szCs w:val="18"/>
                <w:lang w:val="sq-AL"/>
              </w:rPr>
              <w:t>a</w:t>
            </w:r>
          </w:p>
          <w:p w:rsidR="00970723" w:rsidRPr="00BF177A" w:rsidRDefault="00970723" w:rsidP="000D0E1D">
            <w:pPr>
              <w:pStyle w:val="Paragrafi"/>
              <w:rPr>
                <w:sz w:val="18"/>
                <w:szCs w:val="18"/>
                <w:lang w:val="sq-AL"/>
              </w:rPr>
            </w:pPr>
            <w:r w:rsidRPr="00BF177A">
              <w:rPr>
                <w:sz w:val="18"/>
                <w:szCs w:val="18"/>
                <w:lang w:val="sq-AL"/>
              </w:rPr>
              <w:t xml:space="preserve">Stacionet: </w:t>
            </w:r>
            <w:r w:rsidR="00C02DE6" w:rsidRPr="00BF177A">
              <w:rPr>
                <w:sz w:val="18"/>
                <w:szCs w:val="18"/>
                <w:lang w:val="sq-AL"/>
              </w:rPr>
              <w:t>të gjith</w:t>
            </w:r>
            <w:r w:rsidRPr="00BF177A">
              <w:rPr>
                <w:sz w:val="18"/>
                <w:szCs w:val="18"/>
                <w:lang w:val="sq-AL"/>
              </w:rPr>
              <w:t>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ZRS</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C (NSB)</w:t>
            </w:r>
          </w:p>
        </w:tc>
      </w:tr>
      <w:tr w:rsidR="00970723" w:rsidRPr="00BF177A" w:rsidTr="00356CD5">
        <w:tc>
          <w:tcPr>
            <w:tcW w:w="4860" w:type="dxa"/>
            <w:tcBorders>
              <w:top w:val="nil"/>
              <w:left w:val="nil"/>
              <w:bottom w:val="nil"/>
            </w:tcBorders>
          </w:tcPr>
          <w:p w:rsidR="00970723" w:rsidRPr="00BF177A" w:rsidRDefault="00970723" w:rsidP="000D0E1D">
            <w:pPr>
              <w:pStyle w:val="Paragrafi"/>
              <w:rPr>
                <w:sz w:val="18"/>
                <w:szCs w:val="18"/>
                <w:lang w:val="sq-AL"/>
              </w:rPr>
            </w:pPr>
            <w:r w:rsidRPr="00BF177A">
              <w:rPr>
                <w:sz w:val="18"/>
                <w:szCs w:val="18"/>
                <w:lang w:val="sq-AL"/>
              </w:rPr>
              <w:t xml:space="preserve">Linjat tranzit: </w:t>
            </w:r>
            <w:r w:rsidR="00C02DE6" w:rsidRPr="00BF177A">
              <w:rPr>
                <w:sz w:val="18"/>
                <w:szCs w:val="18"/>
                <w:lang w:val="sq-AL"/>
              </w:rPr>
              <w:t>të gjith</w:t>
            </w:r>
            <w:r w:rsidRPr="00BF177A">
              <w:rPr>
                <w:sz w:val="18"/>
                <w:szCs w:val="18"/>
                <w:lang w:val="sq-AL"/>
              </w:rPr>
              <w:t>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ZFBH</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HZ</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 t</w:t>
            </w:r>
            <w:r w:rsidR="000D0E1D" w:rsidRPr="00BF177A">
              <w:rPr>
                <w:rFonts w:ascii="Times New Roman" w:hAnsi="Times New Roman"/>
                <w:sz w:val="18"/>
                <w:szCs w:val="18"/>
                <w:lang w:val="sq-AL"/>
              </w:rPr>
              <w:t>ë</w:t>
            </w:r>
            <w:r w:rsidRPr="00BF177A">
              <w:rPr>
                <w:sz w:val="18"/>
                <w:szCs w:val="18"/>
                <w:lang w:val="sq-AL"/>
              </w:rPr>
              <w:t xml:space="preserve"> gjitha</w:t>
            </w:r>
          </w:p>
          <w:p w:rsidR="00970723" w:rsidRPr="00BF177A" w:rsidRDefault="00970723" w:rsidP="000D0E1D">
            <w:pPr>
              <w:pStyle w:val="Paragrafi"/>
              <w:rPr>
                <w:sz w:val="18"/>
                <w:szCs w:val="18"/>
                <w:lang w:val="sq-AL"/>
              </w:rPr>
            </w:pPr>
            <w:r w:rsidRPr="00BF177A">
              <w:rPr>
                <w:sz w:val="18"/>
                <w:szCs w:val="18"/>
                <w:lang w:val="sq-AL"/>
              </w:rPr>
              <w:t xml:space="preserve">Stacionet: </w:t>
            </w:r>
            <w:r w:rsidR="00C02DE6" w:rsidRPr="00BF177A">
              <w:rPr>
                <w:sz w:val="18"/>
                <w:szCs w:val="18"/>
                <w:lang w:val="sq-AL"/>
              </w:rPr>
              <w:t>të gjith</w:t>
            </w:r>
            <w:r w:rsidRPr="00BF177A">
              <w:rPr>
                <w:sz w:val="18"/>
                <w:szCs w:val="18"/>
                <w:lang w:val="sq-AL"/>
              </w:rPr>
              <w:t>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BDZ</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SZ</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 xml:space="preserve">Linjat tranzit: </w:t>
            </w:r>
            <w:r w:rsidR="00C02DE6" w:rsidRPr="00BF177A">
              <w:rPr>
                <w:sz w:val="18"/>
                <w:szCs w:val="18"/>
                <w:lang w:val="sq-AL"/>
              </w:rPr>
              <w:t>të gjith</w:t>
            </w:r>
            <w:r w:rsidRPr="00BF177A">
              <w:rPr>
                <w:sz w:val="18"/>
                <w:szCs w:val="18"/>
                <w:lang w:val="sq-AL"/>
              </w:rPr>
              <w:t>a</w:t>
            </w:r>
          </w:p>
          <w:p w:rsidR="00970723" w:rsidRPr="00BF177A" w:rsidRDefault="00970723" w:rsidP="000D0E1D">
            <w:pPr>
              <w:pStyle w:val="Paragrafi"/>
              <w:rPr>
                <w:sz w:val="18"/>
                <w:szCs w:val="18"/>
                <w:lang w:val="sq-AL"/>
              </w:rPr>
            </w:pPr>
            <w:r w:rsidRPr="00BF177A">
              <w:rPr>
                <w:sz w:val="18"/>
                <w:szCs w:val="18"/>
                <w:lang w:val="sq-AL"/>
              </w:rPr>
              <w:t xml:space="preserve">Stacionet: </w:t>
            </w:r>
            <w:r w:rsidR="00C02DE6" w:rsidRPr="00BF177A">
              <w:rPr>
                <w:sz w:val="18"/>
                <w:szCs w:val="18"/>
                <w:lang w:val="sq-AL"/>
              </w:rPr>
              <w:t>të gjith</w:t>
            </w:r>
            <w:r w:rsidRPr="00BF177A">
              <w:rPr>
                <w:sz w:val="18"/>
                <w:szCs w:val="18"/>
                <w:lang w:val="sq-AL"/>
              </w:rPr>
              <w:t>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CD</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DB</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MAV</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ÖBB</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ZSSK (ZSR)</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CFL</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FNME</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NS</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MZ</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DSB</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AAE</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RENFE</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CP</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CFS</w:t>
            </w:r>
          </w:p>
        </w:tc>
      </w:tr>
      <w:tr w:rsidR="00970723" w:rsidRPr="00BF177A" w:rsidTr="00356CD5">
        <w:tc>
          <w:tcPr>
            <w:tcW w:w="4860" w:type="dxa"/>
            <w:tcBorders>
              <w:top w:val="nil"/>
              <w:left w:val="nil"/>
              <w:bottom w:val="nil"/>
            </w:tcBorders>
          </w:tcPr>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c>
          <w:tcPr>
            <w:tcW w:w="4860" w:type="dxa"/>
            <w:tcBorders>
              <w:top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w:t>
            </w:r>
            <w:r w:rsidR="000D0E1D" w:rsidRPr="00BF177A">
              <w:rPr>
                <w:sz w:val="18"/>
                <w:szCs w:val="18"/>
                <w:lang w:val="sq-AL"/>
              </w:rPr>
              <w:t xml:space="preserve">: të </w:t>
            </w:r>
            <w:r w:rsidRPr="00BF177A">
              <w:rPr>
                <w:sz w:val="18"/>
                <w:szCs w:val="18"/>
                <w:lang w:val="sq-AL"/>
              </w:rPr>
              <w:t>gjitha</w:t>
            </w:r>
          </w:p>
        </w:tc>
      </w:tr>
      <w:tr w:rsidR="00970723" w:rsidRPr="00BF177A" w:rsidTr="00356CD5">
        <w:tc>
          <w:tcPr>
            <w:tcW w:w="9720" w:type="dxa"/>
            <w:gridSpan w:val="2"/>
            <w:tcBorders>
              <w:top w:val="nil"/>
              <w:left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SNCF</w:t>
            </w:r>
          </w:p>
        </w:tc>
      </w:tr>
      <w:tr w:rsidR="00970723" w:rsidRPr="00BF177A" w:rsidTr="00356CD5">
        <w:tc>
          <w:tcPr>
            <w:tcW w:w="9720" w:type="dxa"/>
            <w:gridSpan w:val="2"/>
            <w:tcBorders>
              <w:top w:val="nil"/>
              <w:left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tranzite</w:t>
            </w:r>
            <w:r w:rsidR="000D0E1D" w:rsidRPr="00BF177A">
              <w:rPr>
                <w:sz w:val="18"/>
                <w:szCs w:val="18"/>
                <w:lang w:val="sq-AL"/>
              </w:rPr>
              <w:t xml:space="preserve">: të </w:t>
            </w:r>
            <w:r w:rsidRPr="00BF177A">
              <w:rPr>
                <w:sz w:val="18"/>
                <w:szCs w:val="18"/>
                <w:lang w:val="sq-AL"/>
              </w:rPr>
              <w:t>gjitha</w:t>
            </w:r>
          </w:p>
          <w:p w:rsidR="00970723" w:rsidRPr="00BF177A" w:rsidRDefault="00970723" w:rsidP="00970723">
            <w:pPr>
              <w:pStyle w:val="Paragrafi"/>
              <w:rPr>
                <w:sz w:val="18"/>
                <w:szCs w:val="18"/>
                <w:lang w:val="sq-AL"/>
              </w:rPr>
            </w:pPr>
            <w:r w:rsidRPr="00BF177A">
              <w:rPr>
                <w:sz w:val="18"/>
                <w:szCs w:val="18"/>
                <w:lang w:val="sq-AL"/>
              </w:rPr>
              <w:t>Stacionet: të gjitha, me përjashtim t</w:t>
            </w:r>
            <w:r w:rsidR="000D0E1D" w:rsidRPr="00BF177A">
              <w:rPr>
                <w:rFonts w:ascii="Times New Roman" w:hAnsi="Times New Roman"/>
                <w:sz w:val="18"/>
                <w:szCs w:val="18"/>
                <w:lang w:val="sq-AL"/>
              </w:rPr>
              <w:t>ë</w:t>
            </w:r>
            <w:r w:rsidRPr="00BF177A">
              <w:rPr>
                <w:sz w:val="18"/>
                <w:szCs w:val="18"/>
                <w:lang w:val="sq-AL"/>
              </w:rPr>
              <w:t xml:space="preserve"> stacioneve në vijim: AMPLEPUIS, AUREC, BAS-MONISTROL, BASTIDE-ST-LAURENT (LA), BEGAAR, BEL-AIR-LA-MEDE, BILLOM, BOENS, BRIVES-CHARENSAC, CABANNES, CANDALE, CAPDENAC, CHALON-SUR-SAONE(PORT NORD), CHAMALIERES-SUR-LOIRE, CHAMBON-FEUGEROLLES (LE), CHARBOINNIERES-LES-VARENNES, CHATEAUNEUF-LES-MARTIGUES, CHATEAURENARD-DE-PROVENCE, CLAVAUX (LES), COLOMBIERS-RD, COURZIEU-BRUSSIEU, DECINES, DEVILLE-LES-ROUEN, DRAP-CANTARON, FIRMINY, FONTVIEILLE, FRAISSE-UNIEUX, GRAND-COMBE-LA PISE, LANGEAC, LANGOGNE, LESGOR, LIPOSTHEY, LYON-EST, MACON (PORT FLUVIAL), MALBOSC, MAURS, MESSEMPRE, MILLERY-MONTAGNY, NOIRETABLE, NOVES, OYONNAX, PLAN-D’ORGON, PUY-EN-VELAY (LE), RICAMARIE (LA), RIOUPEYROUX, SAINT-AMBROIX, SAINT-ANDIOL, TAMARIS, TARTAS, VIERZY, VIF, VILLEURBANNE, VILLEURBANNE-GARAGE, VIZILLE-TERRASSE, YCHOUX.</w:t>
            </w:r>
          </w:p>
          <w:p w:rsidR="00970723" w:rsidRPr="00BF177A" w:rsidRDefault="00970723" w:rsidP="00970723">
            <w:pPr>
              <w:pStyle w:val="Paragrafi"/>
              <w:rPr>
                <w:sz w:val="18"/>
                <w:szCs w:val="18"/>
                <w:lang w:val="sq-AL"/>
              </w:rPr>
            </w:pPr>
            <w:r w:rsidRPr="00BF177A">
              <w:rPr>
                <w:sz w:val="18"/>
                <w:szCs w:val="18"/>
                <w:lang w:val="sq-AL"/>
              </w:rPr>
              <w:t xml:space="preserve">Gabariti i </w:t>
            </w:r>
            <w:r w:rsidR="00C02DE6" w:rsidRPr="00BF177A">
              <w:rPr>
                <w:sz w:val="18"/>
                <w:szCs w:val="18"/>
                <w:lang w:val="sq-AL"/>
              </w:rPr>
              <w:t>ngarkesës</w:t>
            </w:r>
            <w:r w:rsidRPr="00BF177A">
              <w:rPr>
                <w:sz w:val="18"/>
                <w:szCs w:val="18"/>
                <w:lang w:val="sq-AL"/>
              </w:rPr>
              <w:t xml:space="preserve"> që është dhënë në tabelën 1</w:t>
            </w:r>
            <w:r w:rsidRPr="00BF177A">
              <w:rPr>
                <w:sz w:val="18"/>
                <w:szCs w:val="18"/>
                <w:vertAlign w:val="subscript"/>
                <w:lang w:val="sq-AL"/>
              </w:rPr>
              <w:t>1</w:t>
            </w:r>
            <w:r w:rsidRPr="00BF177A">
              <w:rPr>
                <w:sz w:val="18"/>
                <w:szCs w:val="18"/>
                <w:lang w:val="sq-AL"/>
              </w:rPr>
              <w:t xml:space="preserve"> pranohet për këto stacione.</w:t>
            </w:r>
          </w:p>
        </w:tc>
      </w:tr>
      <w:tr w:rsidR="00970723" w:rsidRPr="00BF177A" w:rsidTr="00356CD5">
        <w:tc>
          <w:tcPr>
            <w:tcW w:w="9720" w:type="dxa"/>
            <w:gridSpan w:val="2"/>
            <w:tcBorders>
              <w:top w:val="nil"/>
              <w:left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SNCB</w:t>
            </w:r>
          </w:p>
        </w:tc>
      </w:tr>
      <w:tr w:rsidR="00970723" w:rsidRPr="00BF177A" w:rsidTr="00356CD5">
        <w:tc>
          <w:tcPr>
            <w:tcW w:w="9720" w:type="dxa"/>
            <w:gridSpan w:val="2"/>
            <w:tcBorders>
              <w:top w:val="nil"/>
              <w:left w:val="nil"/>
              <w:bottom w:val="nil"/>
              <w:right w:val="nil"/>
            </w:tcBorders>
          </w:tcPr>
          <w:p w:rsidR="00970723" w:rsidRPr="00BF177A" w:rsidRDefault="00970723" w:rsidP="00970723">
            <w:pPr>
              <w:pStyle w:val="Paragrafi"/>
              <w:rPr>
                <w:sz w:val="18"/>
                <w:szCs w:val="18"/>
                <w:lang w:val="sq-AL"/>
              </w:rPr>
            </w:pPr>
            <w:r w:rsidRPr="00BF177A">
              <w:rPr>
                <w:sz w:val="18"/>
                <w:szCs w:val="18"/>
                <w:lang w:val="sq-AL"/>
              </w:rPr>
              <w:t>Linjat tranzit: të gjitha</w:t>
            </w:r>
          </w:p>
          <w:p w:rsidR="00970723" w:rsidRPr="00BF177A" w:rsidRDefault="00970723" w:rsidP="00970723">
            <w:pPr>
              <w:pStyle w:val="Paragrafi"/>
              <w:rPr>
                <w:sz w:val="18"/>
                <w:szCs w:val="18"/>
                <w:lang w:val="sq-AL"/>
              </w:rPr>
            </w:pPr>
            <w:r w:rsidRPr="00BF177A">
              <w:rPr>
                <w:sz w:val="18"/>
                <w:szCs w:val="18"/>
                <w:lang w:val="sq-AL"/>
              </w:rPr>
              <w:t>Stacionet: të gjitha, me përjashtim të stacioneve në vazhdim: BEIGNEE, BERZEE, COUR-SUR-HEURE, COUVIN, HAM-SUR-HEURE, JAMIOULX, MARIEMBOURG, PHILIPPEVILLE, PRY, WALCOURT DHE YVES-GOMEZEE.</w:t>
            </w:r>
          </w:p>
          <w:p w:rsidR="00970723" w:rsidRPr="00BF177A" w:rsidRDefault="00970723" w:rsidP="00C02DE6">
            <w:pPr>
              <w:pStyle w:val="Paragrafi"/>
              <w:rPr>
                <w:sz w:val="18"/>
                <w:szCs w:val="18"/>
                <w:lang w:val="sq-AL"/>
              </w:rPr>
            </w:pPr>
            <w:r w:rsidRPr="00BF177A">
              <w:rPr>
                <w:sz w:val="18"/>
                <w:szCs w:val="18"/>
                <w:lang w:val="sq-AL"/>
              </w:rPr>
              <w:t>Gabariti i ngarkes</w:t>
            </w:r>
            <w:r w:rsidR="00C02DE6" w:rsidRPr="00BF177A">
              <w:rPr>
                <w:rFonts w:ascii="Times New Roman" w:hAnsi="Times New Roman"/>
                <w:sz w:val="18"/>
                <w:szCs w:val="18"/>
                <w:lang w:val="sq-AL"/>
              </w:rPr>
              <w:t>ë</w:t>
            </w:r>
            <w:r w:rsidR="00203909" w:rsidRPr="00BF177A">
              <w:rPr>
                <w:sz w:val="18"/>
                <w:szCs w:val="18"/>
                <w:lang w:val="sq-AL"/>
              </w:rPr>
              <w:t>s që është dhënë në tabelën 1</w:t>
            </w:r>
            <w:r w:rsidR="00203909" w:rsidRPr="00BF177A">
              <w:rPr>
                <w:sz w:val="18"/>
                <w:szCs w:val="18"/>
                <w:vertAlign w:val="subscript"/>
                <w:lang w:val="sq-AL"/>
              </w:rPr>
              <w:t>1</w:t>
            </w:r>
            <w:r w:rsidRPr="00BF177A">
              <w:rPr>
                <w:sz w:val="18"/>
                <w:szCs w:val="18"/>
                <w:lang w:val="sq-AL"/>
              </w:rPr>
              <w:t xml:space="preserve"> është i pranueshëm për këto stacione. </w:t>
            </w:r>
          </w:p>
        </w:tc>
      </w:tr>
    </w:tbl>
    <w:p w:rsidR="00970723" w:rsidRPr="007542C3" w:rsidRDefault="00970723" w:rsidP="00970723">
      <w:pPr>
        <w:pStyle w:val="Paragrafi"/>
        <w:rPr>
          <w:lang w:val="sq-AL"/>
        </w:rPr>
      </w:pPr>
    </w:p>
    <w:p w:rsidR="00970723" w:rsidRPr="007542C3" w:rsidRDefault="00970723" w:rsidP="007B6A31">
      <w:pPr>
        <w:pStyle w:val="Paragrafi"/>
        <w:jc w:val="right"/>
        <w:rPr>
          <w:lang w:val="sq-AL"/>
        </w:rPr>
      </w:pPr>
      <w:r w:rsidRPr="007542C3">
        <w:rPr>
          <w:lang w:val="sq-AL"/>
        </w:rPr>
        <w:br w:type="page"/>
      </w:r>
      <w:r w:rsidR="00C02DE6" w:rsidRPr="007542C3">
        <w:rPr>
          <w:lang w:val="sq-AL"/>
        </w:rPr>
        <w:t>Tabela 1</w:t>
      </w:r>
      <w:r w:rsidR="00C02DE6" w:rsidRPr="007542C3">
        <w:rPr>
          <w:vertAlign w:val="subscript"/>
          <w:lang w:val="sq-AL"/>
        </w:rPr>
        <w:t>3</w:t>
      </w:r>
    </w:p>
    <w:p w:rsidR="00C02DE6" w:rsidRPr="007542C3" w:rsidRDefault="00C02DE6" w:rsidP="00970723">
      <w:pPr>
        <w:pStyle w:val="Paragrafi"/>
        <w:rPr>
          <w:lang w:val="sq-AL"/>
        </w:rPr>
      </w:pPr>
      <w:r w:rsidRPr="007542C3">
        <w:rPr>
          <w:lang w:val="sq-AL"/>
        </w:rPr>
        <w:t>Gabariti i ngarkimit (UIC) GB</w:t>
      </w:r>
    </w:p>
    <w:p w:rsidR="00C02DE6" w:rsidRPr="007542C3" w:rsidRDefault="00C02DE6" w:rsidP="00970723">
      <w:pPr>
        <w:pStyle w:val="Paragrafi"/>
        <w:rPr>
          <w:lang w:val="sq-AL"/>
        </w:rPr>
      </w:pPr>
      <w:r w:rsidRPr="007542C3">
        <w:rPr>
          <w:lang w:val="sq-AL"/>
        </w:rPr>
        <w:t>Lista e hekurudhave q pranojn</w:t>
      </w:r>
      <w:r w:rsidRPr="007542C3">
        <w:rPr>
          <w:rFonts w:ascii="Times New Roman" w:hAnsi="Times New Roman"/>
          <w:lang w:val="sq-AL"/>
        </w:rPr>
        <w:t>ë</w:t>
      </w:r>
      <w:r w:rsidRPr="007542C3">
        <w:rPr>
          <w:lang w:val="sq-AL"/>
        </w:rPr>
        <w:t xml:space="preserve"> k</w:t>
      </w:r>
      <w:r w:rsidRPr="007542C3">
        <w:rPr>
          <w:rFonts w:ascii="Times New Roman" w:hAnsi="Times New Roman"/>
          <w:lang w:val="sq-AL"/>
        </w:rPr>
        <w:t>ë</w:t>
      </w:r>
      <w:r w:rsidRPr="007542C3">
        <w:rPr>
          <w:lang w:val="sq-AL"/>
        </w:rPr>
        <w:t>t</w:t>
      </w:r>
      <w:r w:rsidRPr="007542C3">
        <w:rPr>
          <w:rFonts w:ascii="Times New Roman" w:hAnsi="Times New Roman"/>
          <w:lang w:val="sq-AL"/>
        </w:rPr>
        <w:t>ë</w:t>
      </w:r>
      <w:r w:rsidRPr="007542C3">
        <w:rPr>
          <w:lang w:val="sq-AL"/>
        </w:rPr>
        <w:t xml:space="preserve"> gabarit, shikoni faqet T 1</w:t>
      </w:r>
      <w:r w:rsidRPr="007542C3">
        <w:rPr>
          <w:vertAlign w:val="subscript"/>
          <w:lang w:val="sq-AL"/>
        </w:rPr>
        <w:t>3</w:t>
      </w:r>
      <w:r w:rsidRPr="007542C3">
        <w:rPr>
          <w:lang w:val="sq-AL"/>
        </w:rPr>
        <w:t>-3 deri T 1</w:t>
      </w:r>
      <w:r w:rsidRPr="007542C3">
        <w:rPr>
          <w:vertAlign w:val="subscript"/>
          <w:lang w:val="sq-AL"/>
        </w:rPr>
        <w:t>3</w:t>
      </w:r>
      <w:r w:rsidRPr="007542C3">
        <w:rPr>
          <w:lang w:val="sq-AL"/>
        </w:rPr>
        <w:t>-5</w:t>
      </w:r>
      <w:r w:rsidR="00CE655F" w:rsidRPr="007542C3">
        <w:rPr>
          <w:lang w:val="sq-AL"/>
        </w:rPr>
        <w:t>.</w:t>
      </w:r>
    </w:p>
    <w:p w:rsidR="00970723" w:rsidRPr="007542C3" w:rsidRDefault="00E60753" w:rsidP="007B6A31">
      <w:pPr>
        <w:pStyle w:val="Paragrafi"/>
        <w:jc w:val="center"/>
        <w:rPr>
          <w:lang w:val="sq-AL"/>
        </w:rPr>
      </w:pPr>
      <w:r w:rsidRPr="00E60753">
        <w:pict>
          <v:shape id="Picture 6" o:spid="_x0000_s1838" type="#_x0000_t75" style="width:396.1pt;height:321.55pt;rotation:-92;visibility:visible;mso-left-percent:-10001;mso-top-percent:-10001;mso-position-horizontal:absolute;mso-position-horizontal-relative:char;mso-position-vertical:absolute;mso-position-vertical-relative:line;mso-left-percent:-10001;mso-top-percent:-10001">
            <v:imagedata r:id="rId96" o:title="" croptop="13455f" cropbottom="6334f" cropright="14662f"/>
            <w10:wrap type="none"/>
            <w10:anchorlock/>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0B1153">
      <w:pPr>
        <w:pStyle w:val="Paragrafi"/>
        <w:jc w:val="right"/>
        <w:rPr>
          <w:lang w:val="sq-AL"/>
        </w:rPr>
      </w:pPr>
      <w:r w:rsidRPr="007542C3">
        <w:rPr>
          <w:lang w:val="sq-AL"/>
        </w:rPr>
        <w:br w:type="page"/>
        <w:t>Tabela 1</w:t>
      </w:r>
      <w:r w:rsidRPr="007542C3">
        <w:rPr>
          <w:vertAlign w:val="subscript"/>
          <w:lang w:val="sq-AL"/>
        </w:rPr>
        <w:t>3</w:t>
      </w:r>
      <w:r w:rsidRPr="007542C3">
        <w:rPr>
          <w:lang w:val="sq-AL"/>
        </w:rPr>
        <w:t xml:space="preserve"> </w:t>
      </w:r>
    </w:p>
    <w:p w:rsidR="00970723" w:rsidRPr="007542C3" w:rsidRDefault="007B6A31" w:rsidP="000B1153">
      <w:pPr>
        <w:pStyle w:val="TitulliTitull"/>
      </w:pPr>
      <w:r w:rsidRPr="007542C3">
        <w:t>GJYSMA E GJERËSISË S</w:t>
      </w:r>
      <w:r w:rsidRPr="007542C3">
        <w:rPr>
          <w:rFonts w:ascii="Times New Roman" w:hAnsi="Times New Roman"/>
        </w:rPr>
        <w:t>Ë</w:t>
      </w:r>
      <w:r w:rsidRPr="007542C3">
        <w:t xml:space="preserve"> GABARITIT (UIC) GB</w:t>
      </w:r>
    </w:p>
    <w:p w:rsidR="00914E3F" w:rsidRPr="007542C3" w:rsidRDefault="00914E3F" w:rsidP="007B6A31">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5"/>
        <w:gridCol w:w="1146"/>
        <w:gridCol w:w="1147"/>
        <w:gridCol w:w="1147"/>
        <w:gridCol w:w="1147"/>
        <w:gridCol w:w="1431"/>
        <w:gridCol w:w="1147"/>
        <w:gridCol w:w="1147"/>
      </w:tblGrid>
      <w:tr w:rsidR="00970723" w:rsidRPr="000B1153" w:rsidTr="000B1153">
        <w:trPr>
          <w:jc w:val="center"/>
        </w:trPr>
        <w:tc>
          <w:tcPr>
            <w:tcW w:w="556" w:type="pct"/>
          </w:tcPr>
          <w:p w:rsidR="00970723" w:rsidRPr="000B1153" w:rsidRDefault="00D35C07" w:rsidP="007B6A31">
            <w:pPr>
              <w:pStyle w:val="Paragrafi"/>
              <w:ind w:firstLine="0"/>
              <w:jc w:val="center"/>
              <w:rPr>
                <w:b/>
                <w:sz w:val="18"/>
                <w:szCs w:val="18"/>
                <w:lang w:val="sq-AL"/>
              </w:rPr>
            </w:pPr>
            <w:r w:rsidRPr="000B1153">
              <w:rPr>
                <w:b/>
                <w:sz w:val="18"/>
                <w:szCs w:val="18"/>
                <w:lang w:val="sq-AL"/>
              </w:rPr>
              <w:t>Lartë</w:t>
            </w:r>
            <w:r w:rsidR="00970723" w:rsidRPr="000B1153">
              <w:rPr>
                <w:b/>
                <w:sz w:val="18"/>
                <w:szCs w:val="18"/>
                <w:lang w:val="sq-AL"/>
              </w:rPr>
              <w:t xml:space="preserve">sia mbi  nivelin e </w:t>
            </w:r>
            <w:r w:rsidRPr="000B1153">
              <w:rPr>
                <w:b/>
                <w:sz w:val="18"/>
                <w:szCs w:val="18"/>
                <w:lang w:val="sq-AL"/>
              </w:rPr>
              <w:t>kokës së</w:t>
            </w:r>
            <w:r w:rsidR="00970723" w:rsidRPr="000B1153">
              <w:rPr>
                <w:b/>
                <w:sz w:val="18"/>
                <w:szCs w:val="18"/>
                <w:lang w:val="sq-AL"/>
              </w:rPr>
              <w:t xml:space="preserve"> </w:t>
            </w:r>
            <w:r w:rsidR="00D108A4" w:rsidRPr="000B1153">
              <w:rPr>
                <w:b/>
                <w:sz w:val="18"/>
                <w:szCs w:val="18"/>
                <w:lang w:val="sq-AL"/>
              </w:rPr>
              <w:t>shinës</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524A67" w:rsidP="007B6A31">
            <w:pPr>
              <w:pStyle w:val="Paragrafi"/>
              <w:ind w:firstLine="0"/>
              <w:jc w:val="center"/>
              <w:rPr>
                <w:b/>
                <w:sz w:val="18"/>
                <w:szCs w:val="18"/>
                <w:lang w:val="sq-AL"/>
              </w:rPr>
            </w:pPr>
            <w:r w:rsidRPr="000B1153">
              <w:rPr>
                <w:b/>
                <w:sz w:val="18"/>
                <w:szCs w:val="18"/>
                <w:lang w:val="sq-AL"/>
              </w:rPr>
              <w:t>Gjysmë</w:t>
            </w:r>
            <w:r w:rsidR="00970723" w:rsidRPr="000B1153">
              <w:rPr>
                <w:b/>
                <w:sz w:val="18"/>
                <w:szCs w:val="18"/>
                <w:lang w:val="sq-AL"/>
              </w:rPr>
              <w:t xml:space="preserve"> </w:t>
            </w:r>
            <w:r w:rsidR="00D35C07" w:rsidRPr="000B1153">
              <w:rPr>
                <w:b/>
                <w:sz w:val="18"/>
                <w:szCs w:val="18"/>
                <w:lang w:val="sq-AL"/>
              </w:rPr>
              <w:t>gjerë</w:t>
            </w:r>
            <w:r w:rsidR="00970723" w:rsidRPr="000B1153">
              <w:rPr>
                <w:b/>
                <w:sz w:val="18"/>
                <w:szCs w:val="18"/>
                <w:lang w:val="sq-AL"/>
              </w:rPr>
              <w:t>sia korrespon</w:t>
            </w:r>
          </w:p>
          <w:p w:rsidR="00970723" w:rsidRPr="000B1153" w:rsidRDefault="00970723" w:rsidP="007B6A31">
            <w:pPr>
              <w:pStyle w:val="Paragrafi"/>
              <w:ind w:firstLine="0"/>
              <w:jc w:val="center"/>
              <w:rPr>
                <w:b/>
                <w:sz w:val="18"/>
                <w:szCs w:val="18"/>
                <w:lang w:val="sq-AL"/>
              </w:rPr>
            </w:pPr>
            <w:r w:rsidRPr="000B1153">
              <w:rPr>
                <w:b/>
                <w:sz w:val="18"/>
                <w:szCs w:val="18"/>
                <w:lang w:val="sq-AL"/>
              </w:rPr>
              <w:t>duese</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D35C07" w:rsidP="007B6A31">
            <w:pPr>
              <w:pStyle w:val="Paragrafi"/>
              <w:ind w:firstLine="0"/>
              <w:jc w:val="center"/>
              <w:rPr>
                <w:b/>
                <w:sz w:val="18"/>
                <w:szCs w:val="18"/>
                <w:lang w:val="sq-AL"/>
              </w:rPr>
            </w:pPr>
            <w:r w:rsidRPr="000B1153">
              <w:rPr>
                <w:b/>
                <w:sz w:val="18"/>
                <w:szCs w:val="18"/>
                <w:lang w:val="sq-AL"/>
              </w:rPr>
              <w:t>Lartë</w:t>
            </w:r>
            <w:r w:rsidR="00970723" w:rsidRPr="000B1153">
              <w:rPr>
                <w:b/>
                <w:sz w:val="18"/>
                <w:szCs w:val="18"/>
                <w:lang w:val="sq-AL"/>
              </w:rPr>
              <w:t xml:space="preserve">sia mbi nivelin e </w:t>
            </w:r>
            <w:r w:rsidRPr="000B1153">
              <w:rPr>
                <w:b/>
                <w:sz w:val="18"/>
                <w:szCs w:val="18"/>
                <w:lang w:val="sq-AL"/>
              </w:rPr>
              <w:t>kokës së</w:t>
            </w:r>
            <w:r w:rsidR="00970723" w:rsidRPr="000B1153">
              <w:rPr>
                <w:b/>
                <w:sz w:val="18"/>
                <w:szCs w:val="18"/>
                <w:lang w:val="sq-AL"/>
              </w:rPr>
              <w:t xml:space="preserve"> </w:t>
            </w:r>
            <w:r w:rsidR="00D108A4" w:rsidRPr="000B1153">
              <w:rPr>
                <w:b/>
                <w:sz w:val="18"/>
                <w:szCs w:val="18"/>
                <w:lang w:val="sq-AL"/>
              </w:rPr>
              <w:t>shinës</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524A67" w:rsidP="007B6A31">
            <w:pPr>
              <w:pStyle w:val="Paragrafi"/>
              <w:ind w:firstLine="0"/>
              <w:jc w:val="center"/>
              <w:rPr>
                <w:b/>
                <w:sz w:val="18"/>
                <w:szCs w:val="18"/>
                <w:lang w:val="sq-AL"/>
              </w:rPr>
            </w:pPr>
            <w:r w:rsidRPr="000B1153">
              <w:rPr>
                <w:b/>
                <w:sz w:val="18"/>
                <w:szCs w:val="18"/>
                <w:lang w:val="sq-AL"/>
              </w:rPr>
              <w:t>Gjysmë</w:t>
            </w:r>
            <w:r w:rsidR="00970723" w:rsidRPr="000B1153">
              <w:rPr>
                <w:b/>
                <w:sz w:val="18"/>
                <w:szCs w:val="18"/>
                <w:lang w:val="sq-AL"/>
              </w:rPr>
              <w:t xml:space="preserve"> </w:t>
            </w:r>
            <w:r w:rsidR="00D35C07" w:rsidRPr="000B1153">
              <w:rPr>
                <w:b/>
                <w:sz w:val="18"/>
                <w:szCs w:val="18"/>
                <w:lang w:val="sq-AL"/>
              </w:rPr>
              <w:t>gjerë</w:t>
            </w:r>
            <w:r w:rsidR="00970723" w:rsidRPr="000B1153">
              <w:rPr>
                <w:b/>
                <w:sz w:val="18"/>
                <w:szCs w:val="18"/>
                <w:lang w:val="sq-AL"/>
              </w:rPr>
              <w:t>sia korrespon</w:t>
            </w:r>
          </w:p>
          <w:p w:rsidR="00970723" w:rsidRPr="000B1153" w:rsidRDefault="00970723" w:rsidP="007B6A31">
            <w:pPr>
              <w:pStyle w:val="Paragrafi"/>
              <w:ind w:firstLine="0"/>
              <w:jc w:val="center"/>
              <w:rPr>
                <w:b/>
                <w:sz w:val="18"/>
                <w:szCs w:val="18"/>
                <w:lang w:val="sq-AL"/>
              </w:rPr>
            </w:pPr>
            <w:r w:rsidRPr="000B1153">
              <w:rPr>
                <w:b/>
                <w:sz w:val="18"/>
                <w:szCs w:val="18"/>
                <w:lang w:val="sq-AL"/>
              </w:rPr>
              <w:t>duese</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D35C07" w:rsidP="007B6A31">
            <w:pPr>
              <w:pStyle w:val="Paragrafi"/>
              <w:ind w:firstLine="0"/>
              <w:jc w:val="center"/>
              <w:rPr>
                <w:b/>
                <w:sz w:val="18"/>
                <w:szCs w:val="18"/>
                <w:lang w:val="sq-AL"/>
              </w:rPr>
            </w:pPr>
            <w:r w:rsidRPr="000B1153">
              <w:rPr>
                <w:b/>
                <w:sz w:val="18"/>
                <w:szCs w:val="18"/>
                <w:lang w:val="sq-AL"/>
              </w:rPr>
              <w:t>Lartë</w:t>
            </w:r>
            <w:r w:rsidR="00970723" w:rsidRPr="000B1153">
              <w:rPr>
                <w:b/>
                <w:sz w:val="18"/>
                <w:szCs w:val="18"/>
                <w:lang w:val="sq-AL"/>
              </w:rPr>
              <w:t xml:space="preserve">sia mbi nivelin e </w:t>
            </w:r>
            <w:r w:rsidRPr="000B1153">
              <w:rPr>
                <w:b/>
                <w:sz w:val="18"/>
                <w:szCs w:val="18"/>
                <w:lang w:val="sq-AL"/>
              </w:rPr>
              <w:t>kokës së</w:t>
            </w:r>
            <w:r w:rsidR="00970723" w:rsidRPr="000B1153">
              <w:rPr>
                <w:b/>
                <w:sz w:val="18"/>
                <w:szCs w:val="18"/>
                <w:lang w:val="sq-AL"/>
              </w:rPr>
              <w:t xml:space="preserve"> </w:t>
            </w:r>
            <w:r w:rsidR="00D108A4" w:rsidRPr="000B1153">
              <w:rPr>
                <w:b/>
                <w:sz w:val="18"/>
                <w:szCs w:val="18"/>
                <w:lang w:val="sq-AL"/>
              </w:rPr>
              <w:t>shinës</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556" w:type="pct"/>
          </w:tcPr>
          <w:p w:rsidR="00970723" w:rsidRPr="000B1153" w:rsidRDefault="00524A67" w:rsidP="007B6A31">
            <w:pPr>
              <w:pStyle w:val="Paragrafi"/>
              <w:ind w:firstLine="0"/>
              <w:jc w:val="center"/>
              <w:rPr>
                <w:b/>
                <w:sz w:val="18"/>
                <w:szCs w:val="18"/>
                <w:lang w:val="sq-AL"/>
              </w:rPr>
            </w:pPr>
            <w:r w:rsidRPr="000B1153">
              <w:rPr>
                <w:b/>
                <w:sz w:val="18"/>
                <w:szCs w:val="18"/>
                <w:lang w:val="sq-AL"/>
              </w:rPr>
              <w:t>Gjysmë</w:t>
            </w:r>
            <w:r w:rsidR="00970723" w:rsidRPr="000B1153">
              <w:rPr>
                <w:b/>
                <w:sz w:val="18"/>
                <w:szCs w:val="18"/>
                <w:lang w:val="sq-AL"/>
              </w:rPr>
              <w:t xml:space="preserve"> </w:t>
            </w:r>
            <w:r w:rsidR="00D35C07" w:rsidRPr="000B1153">
              <w:rPr>
                <w:b/>
                <w:sz w:val="18"/>
                <w:szCs w:val="18"/>
                <w:lang w:val="sq-AL"/>
              </w:rPr>
              <w:t>gjerë</w:t>
            </w:r>
            <w:r w:rsidR="00970723" w:rsidRPr="000B1153">
              <w:rPr>
                <w:b/>
                <w:sz w:val="18"/>
                <w:szCs w:val="18"/>
                <w:lang w:val="sq-AL"/>
              </w:rPr>
              <w:t>sia korresponduese</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D35C07" w:rsidP="007B6A31">
            <w:pPr>
              <w:pStyle w:val="Paragrafi"/>
              <w:ind w:firstLine="0"/>
              <w:jc w:val="center"/>
              <w:rPr>
                <w:b/>
                <w:sz w:val="18"/>
                <w:szCs w:val="18"/>
                <w:lang w:val="sq-AL"/>
              </w:rPr>
            </w:pPr>
            <w:r w:rsidRPr="000B1153">
              <w:rPr>
                <w:b/>
                <w:sz w:val="18"/>
                <w:szCs w:val="18"/>
                <w:lang w:val="sq-AL"/>
              </w:rPr>
              <w:t>Lartë</w:t>
            </w:r>
            <w:r w:rsidR="00970723" w:rsidRPr="000B1153">
              <w:rPr>
                <w:b/>
                <w:sz w:val="18"/>
                <w:szCs w:val="18"/>
                <w:lang w:val="sq-AL"/>
              </w:rPr>
              <w:t xml:space="preserve">sia mbi nivelin e </w:t>
            </w:r>
            <w:r w:rsidRPr="000B1153">
              <w:rPr>
                <w:b/>
                <w:sz w:val="18"/>
                <w:szCs w:val="18"/>
                <w:lang w:val="sq-AL"/>
              </w:rPr>
              <w:t>kokës së</w:t>
            </w:r>
            <w:r w:rsidR="00970723" w:rsidRPr="000B1153">
              <w:rPr>
                <w:b/>
                <w:sz w:val="18"/>
                <w:szCs w:val="18"/>
                <w:lang w:val="sq-AL"/>
              </w:rPr>
              <w:t xml:space="preserve"> </w:t>
            </w:r>
            <w:r w:rsidR="00D108A4" w:rsidRPr="000B1153">
              <w:rPr>
                <w:b/>
                <w:sz w:val="18"/>
                <w:szCs w:val="18"/>
                <w:lang w:val="sq-AL"/>
              </w:rPr>
              <w:t>shinës</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c>
          <w:tcPr>
            <w:tcW w:w="648" w:type="pct"/>
          </w:tcPr>
          <w:p w:rsidR="00970723" w:rsidRPr="000B1153" w:rsidRDefault="00524A67" w:rsidP="007B6A31">
            <w:pPr>
              <w:pStyle w:val="Paragrafi"/>
              <w:ind w:firstLine="0"/>
              <w:jc w:val="center"/>
              <w:rPr>
                <w:b/>
                <w:sz w:val="18"/>
                <w:szCs w:val="18"/>
                <w:lang w:val="sq-AL"/>
              </w:rPr>
            </w:pPr>
            <w:r w:rsidRPr="000B1153">
              <w:rPr>
                <w:b/>
                <w:sz w:val="18"/>
                <w:szCs w:val="18"/>
                <w:lang w:val="sq-AL"/>
              </w:rPr>
              <w:t>Gjysmë</w:t>
            </w:r>
            <w:r w:rsidR="00970723" w:rsidRPr="000B1153">
              <w:rPr>
                <w:b/>
                <w:sz w:val="18"/>
                <w:szCs w:val="18"/>
                <w:lang w:val="sq-AL"/>
              </w:rPr>
              <w:t xml:space="preserve"> </w:t>
            </w:r>
            <w:r w:rsidR="00D35C07" w:rsidRPr="000B1153">
              <w:rPr>
                <w:b/>
                <w:sz w:val="18"/>
                <w:szCs w:val="18"/>
                <w:lang w:val="sq-AL"/>
              </w:rPr>
              <w:t>gjerë</w:t>
            </w:r>
            <w:r w:rsidR="00970723" w:rsidRPr="000B1153">
              <w:rPr>
                <w:b/>
                <w:sz w:val="18"/>
                <w:szCs w:val="18"/>
                <w:lang w:val="sq-AL"/>
              </w:rPr>
              <w:t>sia korrespon</w:t>
            </w:r>
          </w:p>
          <w:p w:rsidR="00970723" w:rsidRPr="000B1153" w:rsidRDefault="00970723" w:rsidP="007B6A31">
            <w:pPr>
              <w:pStyle w:val="Paragrafi"/>
              <w:ind w:firstLine="0"/>
              <w:jc w:val="center"/>
              <w:rPr>
                <w:b/>
                <w:sz w:val="18"/>
                <w:szCs w:val="18"/>
                <w:lang w:val="sq-AL"/>
              </w:rPr>
            </w:pPr>
            <w:r w:rsidRPr="000B1153">
              <w:rPr>
                <w:b/>
                <w:sz w:val="18"/>
                <w:szCs w:val="18"/>
                <w:lang w:val="sq-AL"/>
              </w:rPr>
              <w:t>duese</w:t>
            </w:r>
          </w:p>
          <w:p w:rsidR="00970723" w:rsidRPr="000B1153" w:rsidRDefault="00970723" w:rsidP="007B6A31">
            <w:pPr>
              <w:pStyle w:val="Paragrafi"/>
              <w:ind w:firstLine="0"/>
              <w:jc w:val="center"/>
              <w:rPr>
                <w:b/>
                <w:sz w:val="18"/>
                <w:szCs w:val="18"/>
                <w:lang w:val="sq-AL"/>
              </w:rPr>
            </w:pPr>
            <w:r w:rsidRPr="000B1153">
              <w:rPr>
                <w:b/>
                <w:sz w:val="18"/>
                <w:szCs w:val="18"/>
                <w:lang w:val="sq-AL"/>
              </w:rPr>
              <w:t>mm</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p>
        </w:tc>
        <w:tc>
          <w:tcPr>
            <w:tcW w:w="648" w:type="pct"/>
          </w:tcPr>
          <w:p w:rsidR="00970723" w:rsidRPr="000B1153" w:rsidRDefault="00970723" w:rsidP="007B6A31">
            <w:pPr>
              <w:pStyle w:val="Paragrafi"/>
              <w:ind w:firstLine="0"/>
              <w:rPr>
                <w:sz w:val="18"/>
                <w:szCs w:val="18"/>
                <w:lang w:val="sq-AL"/>
              </w:rPr>
            </w:pP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3 450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1 496</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3 750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1 393</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4 050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1 290</w:t>
            </w:r>
          </w:p>
        </w:tc>
      </w:tr>
      <w:tr w:rsidR="00970723" w:rsidRPr="000B1153" w:rsidTr="000B1153">
        <w:trPr>
          <w:jc w:val="center"/>
        </w:trPr>
        <w:tc>
          <w:tcPr>
            <w:tcW w:w="556" w:type="pct"/>
          </w:tcPr>
          <w:p w:rsidR="00970723" w:rsidRPr="000B1153" w:rsidRDefault="00E60753" w:rsidP="007B6A31">
            <w:pPr>
              <w:pStyle w:val="Paragrafi"/>
              <w:ind w:firstLine="0"/>
              <w:rPr>
                <w:sz w:val="18"/>
                <w:szCs w:val="18"/>
                <w:lang w:val="sq-AL"/>
              </w:rPr>
            </w:pPr>
            <w:r w:rsidRPr="00E60753">
              <w:rPr>
                <w:sz w:val="18"/>
                <w:szCs w:val="18"/>
                <w:lang w:val="sq-AL"/>
              </w:rPr>
              <w:pict>
                <v:shape id="_x0000_s1100" type="#_x0000_t88" style="position:absolute;left:0;text-align:left;margin-left:39.6pt;margin-top:5.45pt;width:9pt;height:1in;z-index:251532288;mso-position-horizontal-relative:text;mso-position-vertical-relative:text"/>
              </w:pict>
            </w:r>
            <w:r w:rsidR="00970723" w:rsidRPr="000B1153">
              <w:rPr>
                <w:sz w:val="18"/>
                <w:szCs w:val="18"/>
                <w:lang w:val="sq-AL"/>
              </w:rPr>
              <w:t>430</w:t>
            </w:r>
          </w:p>
        </w:tc>
        <w:tc>
          <w:tcPr>
            <w:tcW w:w="648" w:type="pct"/>
          </w:tcPr>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r w:rsidRPr="000B1153">
              <w:rPr>
                <w:sz w:val="18"/>
                <w:szCs w:val="18"/>
                <w:lang w:val="sq-AL"/>
              </w:rPr>
              <w:t>1 575</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460</w:t>
            </w:r>
          </w:p>
          <w:p w:rsidR="00970723" w:rsidRPr="000B1153" w:rsidRDefault="00970723" w:rsidP="007B6A31">
            <w:pPr>
              <w:pStyle w:val="Paragrafi"/>
              <w:ind w:firstLine="0"/>
              <w:rPr>
                <w:sz w:val="18"/>
                <w:szCs w:val="18"/>
                <w:lang w:val="sq-AL"/>
              </w:rPr>
            </w:pPr>
            <w:r w:rsidRPr="000B1153">
              <w:rPr>
                <w:sz w:val="18"/>
                <w:szCs w:val="18"/>
                <w:lang w:val="sq-AL"/>
              </w:rPr>
              <w:t>470</w:t>
            </w:r>
          </w:p>
          <w:p w:rsidR="00970723" w:rsidRPr="000B1153" w:rsidRDefault="00970723" w:rsidP="007B6A31">
            <w:pPr>
              <w:pStyle w:val="Paragrafi"/>
              <w:ind w:firstLine="0"/>
              <w:rPr>
                <w:sz w:val="18"/>
                <w:szCs w:val="18"/>
                <w:lang w:val="sq-AL"/>
              </w:rPr>
            </w:pPr>
            <w:r w:rsidRPr="000B1153">
              <w:rPr>
                <w:sz w:val="18"/>
                <w:szCs w:val="18"/>
                <w:lang w:val="sq-AL"/>
              </w:rPr>
              <w:t>480</w:t>
            </w:r>
          </w:p>
          <w:p w:rsidR="00970723" w:rsidRPr="000B1153" w:rsidRDefault="00970723" w:rsidP="007B6A31">
            <w:pPr>
              <w:pStyle w:val="Paragrafi"/>
              <w:ind w:firstLine="0"/>
              <w:rPr>
                <w:sz w:val="18"/>
                <w:szCs w:val="18"/>
                <w:lang w:val="sq-AL"/>
              </w:rPr>
            </w:pPr>
            <w:r w:rsidRPr="000B1153">
              <w:rPr>
                <w:sz w:val="18"/>
                <w:szCs w:val="18"/>
                <w:lang w:val="sq-AL"/>
              </w:rPr>
              <w:t>490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1 492</w:t>
            </w:r>
          </w:p>
          <w:p w:rsidR="00970723" w:rsidRPr="000B1153" w:rsidRDefault="00970723" w:rsidP="007B6A31">
            <w:pPr>
              <w:pStyle w:val="Paragrafi"/>
              <w:ind w:firstLine="0"/>
              <w:rPr>
                <w:sz w:val="18"/>
                <w:szCs w:val="18"/>
                <w:lang w:val="sq-AL"/>
              </w:rPr>
            </w:pPr>
            <w:r w:rsidRPr="000B1153">
              <w:rPr>
                <w:sz w:val="18"/>
                <w:szCs w:val="18"/>
                <w:lang w:val="sq-AL"/>
              </w:rPr>
              <w:t>1 489</w:t>
            </w:r>
          </w:p>
          <w:p w:rsidR="00970723" w:rsidRPr="000B1153" w:rsidRDefault="00970723" w:rsidP="007B6A31">
            <w:pPr>
              <w:pStyle w:val="Paragrafi"/>
              <w:ind w:firstLine="0"/>
              <w:rPr>
                <w:sz w:val="18"/>
                <w:szCs w:val="18"/>
                <w:lang w:val="sq-AL"/>
              </w:rPr>
            </w:pPr>
            <w:r w:rsidRPr="000B1153">
              <w:rPr>
                <w:sz w:val="18"/>
                <w:szCs w:val="18"/>
                <w:lang w:val="sq-AL"/>
              </w:rPr>
              <w:t>1 485</w:t>
            </w:r>
          </w:p>
          <w:p w:rsidR="00970723" w:rsidRPr="000B1153" w:rsidRDefault="00970723" w:rsidP="007B6A31">
            <w:pPr>
              <w:pStyle w:val="Paragrafi"/>
              <w:ind w:firstLine="0"/>
              <w:rPr>
                <w:sz w:val="18"/>
                <w:szCs w:val="18"/>
                <w:lang w:val="sq-AL"/>
              </w:rPr>
            </w:pPr>
            <w:r w:rsidRPr="000B1153">
              <w:rPr>
                <w:sz w:val="18"/>
                <w:szCs w:val="18"/>
                <w:lang w:val="sq-AL"/>
              </w:rPr>
              <w:t>1 482</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760</w:t>
            </w:r>
          </w:p>
          <w:p w:rsidR="00970723" w:rsidRPr="000B1153" w:rsidRDefault="00970723" w:rsidP="007B6A31">
            <w:pPr>
              <w:pStyle w:val="Paragrafi"/>
              <w:ind w:firstLine="0"/>
              <w:rPr>
                <w:sz w:val="18"/>
                <w:szCs w:val="18"/>
                <w:lang w:val="sq-AL"/>
              </w:rPr>
            </w:pPr>
            <w:r w:rsidRPr="000B1153">
              <w:rPr>
                <w:sz w:val="18"/>
                <w:szCs w:val="18"/>
                <w:lang w:val="sq-AL"/>
              </w:rPr>
              <w:t>770</w:t>
            </w:r>
          </w:p>
          <w:p w:rsidR="00970723" w:rsidRPr="000B1153" w:rsidRDefault="00970723" w:rsidP="007B6A31">
            <w:pPr>
              <w:pStyle w:val="Paragrafi"/>
              <w:ind w:firstLine="0"/>
              <w:rPr>
                <w:sz w:val="18"/>
                <w:szCs w:val="18"/>
                <w:lang w:val="sq-AL"/>
              </w:rPr>
            </w:pPr>
            <w:r w:rsidRPr="000B1153">
              <w:rPr>
                <w:sz w:val="18"/>
                <w:szCs w:val="18"/>
                <w:lang w:val="sq-AL"/>
              </w:rPr>
              <w:t>780</w:t>
            </w:r>
          </w:p>
          <w:p w:rsidR="00970723" w:rsidRPr="000B1153" w:rsidRDefault="00970723" w:rsidP="007B6A31">
            <w:pPr>
              <w:pStyle w:val="Paragrafi"/>
              <w:ind w:firstLine="0"/>
              <w:rPr>
                <w:sz w:val="18"/>
                <w:szCs w:val="18"/>
                <w:lang w:val="sq-AL"/>
              </w:rPr>
            </w:pPr>
            <w:r w:rsidRPr="000B1153">
              <w:rPr>
                <w:sz w:val="18"/>
                <w:szCs w:val="18"/>
                <w:lang w:val="sq-AL"/>
              </w:rPr>
              <w:t>790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1 389</w:t>
            </w:r>
          </w:p>
          <w:p w:rsidR="00970723" w:rsidRPr="000B1153" w:rsidRDefault="00970723" w:rsidP="007B6A31">
            <w:pPr>
              <w:pStyle w:val="Paragrafi"/>
              <w:ind w:firstLine="0"/>
              <w:rPr>
                <w:sz w:val="18"/>
                <w:szCs w:val="18"/>
                <w:lang w:val="sq-AL"/>
              </w:rPr>
            </w:pPr>
            <w:r w:rsidRPr="000B1153">
              <w:rPr>
                <w:sz w:val="18"/>
                <w:szCs w:val="18"/>
                <w:lang w:val="sq-AL"/>
              </w:rPr>
              <w:t>1 386</w:t>
            </w:r>
          </w:p>
          <w:p w:rsidR="00970723" w:rsidRPr="000B1153" w:rsidRDefault="00970723" w:rsidP="007B6A31">
            <w:pPr>
              <w:pStyle w:val="Paragrafi"/>
              <w:ind w:firstLine="0"/>
              <w:rPr>
                <w:sz w:val="18"/>
                <w:szCs w:val="18"/>
                <w:lang w:val="sq-AL"/>
              </w:rPr>
            </w:pPr>
            <w:r w:rsidRPr="000B1153">
              <w:rPr>
                <w:sz w:val="18"/>
                <w:szCs w:val="18"/>
                <w:lang w:val="sq-AL"/>
              </w:rPr>
              <w:t>1 382</w:t>
            </w:r>
          </w:p>
          <w:p w:rsidR="00970723" w:rsidRPr="000B1153" w:rsidRDefault="00970723" w:rsidP="007B6A31">
            <w:pPr>
              <w:pStyle w:val="Paragrafi"/>
              <w:ind w:firstLine="0"/>
              <w:rPr>
                <w:sz w:val="18"/>
                <w:szCs w:val="18"/>
                <w:lang w:val="sq-AL"/>
              </w:rPr>
            </w:pPr>
            <w:r w:rsidRPr="000B1153">
              <w:rPr>
                <w:sz w:val="18"/>
                <w:szCs w:val="18"/>
                <w:lang w:val="sq-AL"/>
              </w:rPr>
              <w:t>1 379</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060</w:t>
            </w:r>
          </w:p>
          <w:p w:rsidR="00970723" w:rsidRPr="000B1153" w:rsidRDefault="00970723" w:rsidP="007B6A31">
            <w:pPr>
              <w:pStyle w:val="Paragrafi"/>
              <w:ind w:firstLine="0"/>
              <w:rPr>
                <w:sz w:val="18"/>
                <w:szCs w:val="18"/>
                <w:lang w:val="sq-AL"/>
              </w:rPr>
            </w:pPr>
            <w:r w:rsidRPr="000B1153">
              <w:rPr>
                <w:sz w:val="18"/>
                <w:szCs w:val="18"/>
                <w:lang w:val="sq-AL"/>
              </w:rPr>
              <w:t>070</w:t>
            </w:r>
          </w:p>
          <w:p w:rsidR="00970723" w:rsidRPr="000B1153" w:rsidRDefault="00970723" w:rsidP="007B6A31">
            <w:pPr>
              <w:pStyle w:val="Paragrafi"/>
              <w:ind w:firstLine="0"/>
              <w:rPr>
                <w:sz w:val="18"/>
                <w:szCs w:val="18"/>
                <w:lang w:val="sq-AL"/>
              </w:rPr>
            </w:pPr>
            <w:r w:rsidRPr="000B1153">
              <w:rPr>
                <w:sz w:val="18"/>
                <w:szCs w:val="18"/>
                <w:lang w:val="sq-AL"/>
              </w:rPr>
              <w:t>080</w:t>
            </w:r>
          </w:p>
          <w:p w:rsidR="00970723" w:rsidRPr="000B1153" w:rsidRDefault="00970723" w:rsidP="007B6A31">
            <w:pPr>
              <w:pStyle w:val="Paragrafi"/>
              <w:ind w:firstLine="0"/>
              <w:rPr>
                <w:sz w:val="18"/>
                <w:szCs w:val="18"/>
                <w:lang w:val="sq-AL"/>
              </w:rPr>
            </w:pPr>
            <w:r w:rsidRPr="000B1153">
              <w:rPr>
                <w:sz w:val="18"/>
                <w:szCs w:val="18"/>
                <w:lang w:val="sq-AL"/>
              </w:rPr>
              <w:t>090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1 286</w:t>
            </w:r>
          </w:p>
          <w:p w:rsidR="00970723" w:rsidRPr="000B1153" w:rsidRDefault="00970723" w:rsidP="007B6A31">
            <w:pPr>
              <w:pStyle w:val="Paragrafi"/>
              <w:ind w:firstLine="0"/>
              <w:rPr>
                <w:sz w:val="18"/>
                <w:szCs w:val="18"/>
                <w:lang w:val="sq-AL"/>
              </w:rPr>
            </w:pPr>
            <w:r w:rsidRPr="000B1153">
              <w:rPr>
                <w:sz w:val="18"/>
                <w:szCs w:val="18"/>
                <w:lang w:val="sq-AL"/>
              </w:rPr>
              <w:t>1 283</w:t>
            </w:r>
          </w:p>
          <w:p w:rsidR="00970723" w:rsidRPr="000B1153" w:rsidRDefault="00970723" w:rsidP="007B6A31">
            <w:pPr>
              <w:pStyle w:val="Paragrafi"/>
              <w:ind w:firstLine="0"/>
              <w:rPr>
                <w:sz w:val="18"/>
                <w:szCs w:val="18"/>
                <w:lang w:val="sq-AL"/>
              </w:rPr>
            </w:pPr>
            <w:r w:rsidRPr="000B1153">
              <w:rPr>
                <w:sz w:val="18"/>
                <w:szCs w:val="18"/>
                <w:lang w:val="sq-AL"/>
              </w:rPr>
              <w:t>1 280</w:t>
            </w:r>
          </w:p>
          <w:p w:rsidR="00970723" w:rsidRPr="000B1153" w:rsidRDefault="00970723" w:rsidP="007B6A31">
            <w:pPr>
              <w:pStyle w:val="Paragrafi"/>
              <w:ind w:firstLine="0"/>
              <w:rPr>
                <w:sz w:val="18"/>
                <w:szCs w:val="18"/>
                <w:lang w:val="sq-AL"/>
              </w:rPr>
            </w:pPr>
            <w:r w:rsidRPr="000B1153">
              <w:rPr>
                <w:sz w:val="18"/>
                <w:szCs w:val="18"/>
                <w:lang w:val="sq-AL"/>
              </w:rPr>
              <w:t>1 245</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p>
        </w:tc>
        <w:tc>
          <w:tcPr>
            <w:tcW w:w="648" w:type="pct"/>
          </w:tcPr>
          <w:p w:rsidR="00970723" w:rsidRPr="000B1153" w:rsidRDefault="00970723" w:rsidP="007B6A31">
            <w:pPr>
              <w:pStyle w:val="Paragrafi"/>
              <w:ind w:firstLine="0"/>
              <w:rPr>
                <w:sz w:val="18"/>
                <w:szCs w:val="18"/>
                <w:lang w:val="sq-AL"/>
              </w:rPr>
            </w:pP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3 500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1 478</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3 800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1 376</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4 100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1 211</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r w:rsidRPr="000B1153">
              <w:rPr>
                <w:sz w:val="18"/>
                <w:szCs w:val="18"/>
                <w:lang w:val="sq-AL"/>
              </w:rPr>
              <w:t>3 220</w:t>
            </w:r>
          </w:p>
          <w:p w:rsidR="00970723" w:rsidRPr="000B1153" w:rsidRDefault="00970723" w:rsidP="007B6A31">
            <w:pPr>
              <w:pStyle w:val="Paragrafi"/>
              <w:ind w:firstLine="0"/>
              <w:rPr>
                <w:sz w:val="18"/>
                <w:szCs w:val="18"/>
                <w:lang w:val="sq-AL"/>
              </w:rPr>
            </w:pPr>
            <w:r w:rsidRPr="000B1153">
              <w:rPr>
                <w:sz w:val="18"/>
                <w:szCs w:val="18"/>
                <w:lang w:val="sq-AL"/>
              </w:rPr>
              <w:t>230</w:t>
            </w:r>
          </w:p>
          <w:p w:rsidR="00970723" w:rsidRPr="000B1153" w:rsidRDefault="00970723" w:rsidP="007B6A31">
            <w:pPr>
              <w:pStyle w:val="Paragrafi"/>
              <w:ind w:firstLine="0"/>
              <w:rPr>
                <w:sz w:val="18"/>
                <w:szCs w:val="18"/>
                <w:lang w:val="sq-AL"/>
              </w:rPr>
            </w:pPr>
            <w:r w:rsidRPr="000B1153">
              <w:rPr>
                <w:sz w:val="18"/>
                <w:szCs w:val="18"/>
                <w:lang w:val="sq-AL"/>
              </w:rPr>
              <w:t>240</w:t>
            </w:r>
          </w:p>
          <w:p w:rsidR="00970723" w:rsidRPr="000B1153" w:rsidRDefault="00970723" w:rsidP="007B6A31">
            <w:pPr>
              <w:pStyle w:val="Paragrafi"/>
              <w:ind w:firstLine="0"/>
              <w:rPr>
                <w:sz w:val="18"/>
                <w:szCs w:val="18"/>
                <w:lang w:val="sq-AL"/>
              </w:rPr>
            </w:pPr>
            <w:r w:rsidRPr="000B1153">
              <w:rPr>
                <w:sz w:val="18"/>
                <w:szCs w:val="18"/>
                <w:lang w:val="sq-AL"/>
              </w:rPr>
              <w:t>3 250</w:t>
            </w:r>
          </w:p>
        </w:tc>
        <w:tc>
          <w:tcPr>
            <w:tcW w:w="648" w:type="pct"/>
          </w:tcPr>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p>
          <w:p w:rsidR="00970723" w:rsidRPr="000B1153" w:rsidRDefault="00970723" w:rsidP="007B6A31">
            <w:pPr>
              <w:pStyle w:val="Paragrafi"/>
              <w:ind w:firstLine="0"/>
              <w:rPr>
                <w:sz w:val="18"/>
                <w:szCs w:val="18"/>
                <w:lang w:val="sq-AL"/>
              </w:rPr>
            </w:pPr>
            <w:r w:rsidRPr="000B1153">
              <w:rPr>
                <w:sz w:val="18"/>
                <w:szCs w:val="18"/>
                <w:lang w:val="sq-AL"/>
              </w:rPr>
              <w:t>1 571</w:t>
            </w:r>
          </w:p>
          <w:p w:rsidR="00970723" w:rsidRPr="000B1153" w:rsidRDefault="00970723" w:rsidP="007B6A31">
            <w:pPr>
              <w:pStyle w:val="Paragrafi"/>
              <w:ind w:firstLine="0"/>
              <w:rPr>
                <w:sz w:val="18"/>
                <w:szCs w:val="18"/>
                <w:lang w:val="sq-AL"/>
              </w:rPr>
            </w:pPr>
            <w:r w:rsidRPr="000B1153">
              <w:rPr>
                <w:sz w:val="18"/>
                <w:szCs w:val="18"/>
                <w:lang w:val="sq-AL"/>
              </w:rPr>
              <w:t>1 568</w:t>
            </w:r>
          </w:p>
          <w:p w:rsidR="00970723" w:rsidRPr="000B1153" w:rsidRDefault="00970723" w:rsidP="007B6A31">
            <w:pPr>
              <w:pStyle w:val="Paragrafi"/>
              <w:ind w:firstLine="0"/>
              <w:rPr>
                <w:sz w:val="18"/>
                <w:szCs w:val="18"/>
                <w:lang w:val="sq-AL"/>
              </w:rPr>
            </w:pPr>
            <w:r w:rsidRPr="000B1153">
              <w:rPr>
                <w:sz w:val="18"/>
                <w:szCs w:val="18"/>
                <w:lang w:val="sq-AL"/>
              </w:rPr>
              <w:t>1 564</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510</w:t>
            </w:r>
          </w:p>
          <w:p w:rsidR="00970723" w:rsidRPr="000B1153" w:rsidRDefault="00970723" w:rsidP="007B6A31">
            <w:pPr>
              <w:pStyle w:val="Paragrafi"/>
              <w:ind w:firstLine="0"/>
              <w:rPr>
                <w:sz w:val="18"/>
                <w:szCs w:val="18"/>
                <w:lang w:val="sq-AL"/>
              </w:rPr>
            </w:pPr>
            <w:r w:rsidRPr="000B1153">
              <w:rPr>
                <w:sz w:val="18"/>
                <w:szCs w:val="18"/>
                <w:lang w:val="sq-AL"/>
              </w:rPr>
              <w:t>520</w:t>
            </w:r>
          </w:p>
          <w:p w:rsidR="00970723" w:rsidRPr="000B1153" w:rsidRDefault="00970723" w:rsidP="007B6A31">
            <w:pPr>
              <w:pStyle w:val="Paragrafi"/>
              <w:ind w:firstLine="0"/>
              <w:rPr>
                <w:sz w:val="18"/>
                <w:szCs w:val="18"/>
                <w:lang w:val="sq-AL"/>
              </w:rPr>
            </w:pPr>
            <w:r w:rsidRPr="000B1153">
              <w:rPr>
                <w:sz w:val="18"/>
                <w:szCs w:val="18"/>
                <w:lang w:val="sq-AL"/>
              </w:rPr>
              <w:t>530</w:t>
            </w:r>
          </w:p>
          <w:p w:rsidR="00970723" w:rsidRPr="000B1153" w:rsidRDefault="00970723" w:rsidP="007B6A31">
            <w:pPr>
              <w:pStyle w:val="Paragrafi"/>
              <w:ind w:firstLine="0"/>
              <w:rPr>
                <w:sz w:val="18"/>
                <w:szCs w:val="18"/>
                <w:lang w:val="sq-AL"/>
              </w:rPr>
            </w:pPr>
            <w:r w:rsidRPr="000B1153">
              <w:rPr>
                <w:sz w:val="18"/>
                <w:szCs w:val="18"/>
                <w:lang w:val="sq-AL"/>
              </w:rPr>
              <w:t>540</w:t>
            </w:r>
          </w:p>
          <w:p w:rsidR="00970723" w:rsidRPr="000B1153" w:rsidRDefault="00970723" w:rsidP="007B6A31">
            <w:pPr>
              <w:pStyle w:val="Paragrafi"/>
              <w:ind w:firstLine="0"/>
              <w:rPr>
                <w:sz w:val="18"/>
                <w:szCs w:val="18"/>
                <w:lang w:val="sq-AL"/>
              </w:rPr>
            </w:pPr>
            <w:r w:rsidRPr="000B1153">
              <w:rPr>
                <w:sz w:val="18"/>
                <w:szCs w:val="18"/>
                <w:lang w:val="sq-AL"/>
              </w:rPr>
              <w:t>3 550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1 475</w:t>
            </w:r>
          </w:p>
          <w:p w:rsidR="00970723" w:rsidRPr="000B1153" w:rsidRDefault="00970723" w:rsidP="007B6A31">
            <w:pPr>
              <w:pStyle w:val="Paragrafi"/>
              <w:ind w:firstLine="0"/>
              <w:rPr>
                <w:sz w:val="18"/>
                <w:szCs w:val="18"/>
                <w:lang w:val="sq-AL"/>
              </w:rPr>
            </w:pPr>
            <w:r w:rsidRPr="000B1153">
              <w:rPr>
                <w:sz w:val="18"/>
                <w:szCs w:val="18"/>
                <w:lang w:val="sq-AL"/>
              </w:rPr>
              <w:t>1 472</w:t>
            </w:r>
          </w:p>
          <w:p w:rsidR="00970723" w:rsidRPr="000B1153" w:rsidRDefault="00970723" w:rsidP="007B6A31">
            <w:pPr>
              <w:pStyle w:val="Paragrafi"/>
              <w:ind w:firstLine="0"/>
              <w:rPr>
                <w:sz w:val="18"/>
                <w:szCs w:val="18"/>
                <w:lang w:val="sq-AL"/>
              </w:rPr>
            </w:pPr>
            <w:r w:rsidRPr="000B1153">
              <w:rPr>
                <w:sz w:val="18"/>
                <w:szCs w:val="18"/>
                <w:lang w:val="sq-AL"/>
              </w:rPr>
              <w:t>1 468</w:t>
            </w:r>
          </w:p>
          <w:p w:rsidR="00970723" w:rsidRPr="000B1153" w:rsidRDefault="00970723" w:rsidP="007B6A31">
            <w:pPr>
              <w:pStyle w:val="Paragrafi"/>
              <w:ind w:firstLine="0"/>
              <w:rPr>
                <w:sz w:val="18"/>
                <w:szCs w:val="18"/>
                <w:lang w:val="sq-AL"/>
              </w:rPr>
            </w:pPr>
            <w:r w:rsidRPr="000B1153">
              <w:rPr>
                <w:sz w:val="18"/>
                <w:szCs w:val="18"/>
                <w:lang w:val="sq-AL"/>
              </w:rPr>
              <w:t>1 465</w:t>
            </w:r>
          </w:p>
          <w:p w:rsidR="00970723" w:rsidRPr="000B1153" w:rsidRDefault="00970723" w:rsidP="007B6A31">
            <w:pPr>
              <w:pStyle w:val="Paragrafi"/>
              <w:ind w:firstLine="0"/>
              <w:rPr>
                <w:sz w:val="18"/>
                <w:szCs w:val="18"/>
                <w:lang w:val="sq-AL"/>
              </w:rPr>
            </w:pPr>
            <w:r w:rsidRPr="000B1153">
              <w:rPr>
                <w:sz w:val="18"/>
                <w:szCs w:val="18"/>
                <w:lang w:val="sq-AL"/>
              </w:rPr>
              <w:t>1 461</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810</w:t>
            </w:r>
          </w:p>
          <w:p w:rsidR="00970723" w:rsidRPr="000B1153" w:rsidRDefault="00970723" w:rsidP="007B6A31">
            <w:pPr>
              <w:pStyle w:val="Paragrafi"/>
              <w:ind w:firstLine="0"/>
              <w:rPr>
                <w:sz w:val="18"/>
                <w:szCs w:val="18"/>
                <w:lang w:val="sq-AL"/>
              </w:rPr>
            </w:pPr>
            <w:r w:rsidRPr="000B1153">
              <w:rPr>
                <w:sz w:val="18"/>
                <w:szCs w:val="18"/>
                <w:lang w:val="sq-AL"/>
              </w:rPr>
              <w:t>820</w:t>
            </w:r>
          </w:p>
          <w:p w:rsidR="00970723" w:rsidRPr="000B1153" w:rsidRDefault="00970723" w:rsidP="007B6A31">
            <w:pPr>
              <w:pStyle w:val="Paragrafi"/>
              <w:ind w:firstLine="0"/>
              <w:rPr>
                <w:sz w:val="18"/>
                <w:szCs w:val="18"/>
                <w:lang w:val="sq-AL"/>
              </w:rPr>
            </w:pPr>
            <w:r w:rsidRPr="000B1153">
              <w:rPr>
                <w:sz w:val="18"/>
                <w:szCs w:val="18"/>
                <w:lang w:val="sq-AL"/>
              </w:rPr>
              <w:t>830</w:t>
            </w:r>
          </w:p>
          <w:p w:rsidR="00970723" w:rsidRPr="000B1153" w:rsidRDefault="00970723" w:rsidP="007B6A31">
            <w:pPr>
              <w:pStyle w:val="Paragrafi"/>
              <w:ind w:firstLine="0"/>
              <w:rPr>
                <w:sz w:val="18"/>
                <w:szCs w:val="18"/>
                <w:lang w:val="sq-AL"/>
              </w:rPr>
            </w:pPr>
            <w:r w:rsidRPr="000B1153">
              <w:rPr>
                <w:sz w:val="18"/>
                <w:szCs w:val="18"/>
                <w:lang w:val="sq-AL"/>
              </w:rPr>
              <w:t>840</w:t>
            </w:r>
          </w:p>
          <w:p w:rsidR="00970723" w:rsidRPr="000B1153" w:rsidRDefault="00970723" w:rsidP="007B6A31">
            <w:pPr>
              <w:pStyle w:val="Paragrafi"/>
              <w:ind w:firstLine="0"/>
              <w:rPr>
                <w:sz w:val="18"/>
                <w:szCs w:val="18"/>
                <w:lang w:val="sq-AL"/>
              </w:rPr>
            </w:pPr>
            <w:r w:rsidRPr="000B1153">
              <w:rPr>
                <w:sz w:val="18"/>
                <w:szCs w:val="18"/>
                <w:lang w:val="sq-AL"/>
              </w:rPr>
              <w:t>3 850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1 372</w:t>
            </w:r>
          </w:p>
          <w:p w:rsidR="00970723" w:rsidRPr="000B1153" w:rsidRDefault="00970723" w:rsidP="007B6A31">
            <w:pPr>
              <w:pStyle w:val="Paragrafi"/>
              <w:ind w:firstLine="0"/>
              <w:rPr>
                <w:sz w:val="18"/>
                <w:szCs w:val="18"/>
                <w:lang w:val="sq-AL"/>
              </w:rPr>
            </w:pPr>
            <w:r w:rsidRPr="000B1153">
              <w:rPr>
                <w:sz w:val="18"/>
                <w:szCs w:val="18"/>
                <w:lang w:val="sq-AL"/>
              </w:rPr>
              <w:t>1 369</w:t>
            </w:r>
          </w:p>
          <w:p w:rsidR="00970723" w:rsidRPr="000B1153" w:rsidRDefault="00970723" w:rsidP="007B6A31">
            <w:pPr>
              <w:pStyle w:val="Paragrafi"/>
              <w:ind w:firstLine="0"/>
              <w:rPr>
                <w:sz w:val="18"/>
                <w:szCs w:val="18"/>
                <w:lang w:val="sq-AL"/>
              </w:rPr>
            </w:pPr>
            <w:r w:rsidRPr="000B1153">
              <w:rPr>
                <w:sz w:val="18"/>
                <w:szCs w:val="18"/>
                <w:lang w:val="sq-AL"/>
              </w:rPr>
              <w:t>1 365</w:t>
            </w:r>
          </w:p>
          <w:p w:rsidR="00970723" w:rsidRPr="000B1153" w:rsidRDefault="00970723" w:rsidP="007B6A31">
            <w:pPr>
              <w:pStyle w:val="Paragrafi"/>
              <w:ind w:firstLine="0"/>
              <w:rPr>
                <w:sz w:val="18"/>
                <w:szCs w:val="18"/>
                <w:lang w:val="sq-AL"/>
              </w:rPr>
            </w:pPr>
            <w:r w:rsidRPr="000B1153">
              <w:rPr>
                <w:sz w:val="18"/>
                <w:szCs w:val="18"/>
                <w:lang w:val="sq-AL"/>
              </w:rPr>
              <w:t>1 362</w:t>
            </w:r>
          </w:p>
          <w:p w:rsidR="00970723" w:rsidRPr="000B1153" w:rsidRDefault="00970723" w:rsidP="007B6A31">
            <w:pPr>
              <w:pStyle w:val="Paragrafi"/>
              <w:ind w:firstLine="0"/>
              <w:rPr>
                <w:sz w:val="18"/>
                <w:szCs w:val="18"/>
                <w:lang w:val="sq-AL"/>
              </w:rPr>
            </w:pPr>
            <w:r w:rsidRPr="000B1153">
              <w:rPr>
                <w:sz w:val="18"/>
                <w:szCs w:val="18"/>
                <w:lang w:val="sq-AL"/>
              </w:rPr>
              <w:t>1 358</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110</w:t>
            </w:r>
          </w:p>
          <w:p w:rsidR="00970723" w:rsidRPr="000B1153" w:rsidRDefault="00970723" w:rsidP="007B6A31">
            <w:pPr>
              <w:pStyle w:val="Paragrafi"/>
              <w:ind w:firstLine="0"/>
              <w:rPr>
                <w:sz w:val="18"/>
                <w:szCs w:val="18"/>
                <w:lang w:val="sq-AL"/>
              </w:rPr>
            </w:pPr>
            <w:r w:rsidRPr="000B1153">
              <w:rPr>
                <w:sz w:val="18"/>
                <w:szCs w:val="18"/>
                <w:lang w:val="sq-AL"/>
              </w:rPr>
              <w:t>120</w:t>
            </w:r>
          </w:p>
          <w:p w:rsidR="00970723" w:rsidRPr="000B1153" w:rsidRDefault="00970723" w:rsidP="007B6A31">
            <w:pPr>
              <w:pStyle w:val="Paragrafi"/>
              <w:ind w:firstLine="0"/>
              <w:rPr>
                <w:sz w:val="18"/>
                <w:szCs w:val="18"/>
                <w:lang w:val="sq-AL"/>
              </w:rPr>
            </w:pPr>
            <w:r w:rsidRPr="000B1153">
              <w:rPr>
                <w:sz w:val="18"/>
                <w:szCs w:val="18"/>
                <w:lang w:val="sq-AL"/>
              </w:rPr>
              <w:t>130</w:t>
            </w:r>
          </w:p>
          <w:p w:rsidR="00970723" w:rsidRPr="000B1153" w:rsidRDefault="00970723" w:rsidP="007B6A31">
            <w:pPr>
              <w:pStyle w:val="Paragrafi"/>
              <w:ind w:firstLine="0"/>
              <w:rPr>
                <w:sz w:val="18"/>
                <w:szCs w:val="18"/>
                <w:lang w:val="sq-AL"/>
              </w:rPr>
            </w:pPr>
            <w:r w:rsidRPr="000B1153">
              <w:rPr>
                <w:sz w:val="18"/>
                <w:szCs w:val="18"/>
                <w:lang w:val="sq-AL"/>
              </w:rPr>
              <w:t>140</w:t>
            </w:r>
          </w:p>
          <w:p w:rsidR="00970723" w:rsidRPr="000B1153" w:rsidRDefault="00970723" w:rsidP="007B6A31">
            <w:pPr>
              <w:pStyle w:val="Paragrafi"/>
              <w:ind w:firstLine="0"/>
              <w:rPr>
                <w:sz w:val="18"/>
                <w:szCs w:val="18"/>
                <w:lang w:val="sq-AL"/>
              </w:rPr>
            </w:pPr>
            <w:r w:rsidRPr="000B1153">
              <w:rPr>
                <w:sz w:val="18"/>
                <w:szCs w:val="18"/>
                <w:lang w:val="sq-AL"/>
              </w:rPr>
              <w:t>4 150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1 177</w:t>
            </w:r>
          </w:p>
          <w:p w:rsidR="00970723" w:rsidRPr="000B1153" w:rsidRDefault="00970723" w:rsidP="007B6A31">
            <w:pPr>
              <w:pStyle w:val="Paragrafi"/>
              <w:ind w:firstLine="0"/>
              <w:rPr>
                <w:sz w:val="18"/>
                <w:szCs w:val="18"/>
                <w:lang w:val="sq-AL"/>
              </w:rPr>
            </w:pPr>
            <w:r w:rsidRPr="000B1153">
              <w:rPr>
                <w:sz w:val="18"/>
                <w:szCs w:val="18"/>
                <w:lang w:val="sq-AL"/>
              </w:rPr>
              <w:t>1 143</w:t>
            </w:r>
          </w:p>
          <w:p w:rsidR="00970723" w:rsidRPr="000B1153" w:rsidRDefault="00970723" w:rsidP="007B6A31">
            <w:pPr>
              <w:pStyle w:val="Paragrafi"/>
              <w:ind w:firstLine="0"/>
              <w:rPr>
                <w:sz w:val="18"/>
                <w:szCs w:val="18"/>
                <w:lang w:val="sq-AL"/>
              </w:rPr>
            </w:pPr>
            <w:r w:rsidRPr="000B1153">
              <w:rPr>
                <w:sz w:val="18"/>
                <w:szCs w:val="18"/>
                <w:lang w:val="sq-AL"/>
              </w:rPr>
              <w:t>1 109</w:t>
            </w:r>
          </w:p>
          <w:p w:rsidR="00970723" w:rsidRPr="000B1153" w:rsidRDefault="00970723" w:rsidP="007B6A31">
            <w:pPr>
              <w:pStyle w:val="Paragrafi"/>
              <w:ind w:firstLine="0"/>
              <w:rPr>
                <w:sz w:val="18"/>
                <w:szCs w:val="18"/>
                <w:lang w:val="sq-AL"/>
              </w:rPr>
            </w:pPr>
            <w:r w:rsidRPr="000B1153">
              <w:rPr>
                <w:sz w:val="18"/>
                <w:szCs w:val="18"/>
                <w:lang w:val="sq-AL"/>
              </w:rPr>
              <w:t>1 075</w:t>
            </w:r>
          </w:p>
          <w:p w:rsidR="00970723" w:rsidRPr="000B1153" w:rsidRDefault="00970723" w:rsidP="007B6A31">
            <w:pPr>
              <w:pStyle w:val="Paragrafi"/>
              <w:ind w:firstLine="0"/>
              <w:rPr>
                <w:sz w:val="18"/>
                <w:szCs w:val="18"/>
                <w:lang w:val="sq-AL"/>
              </w:rPr>
            </w:pPr>
            <w:r w:rsidRPr="000B1153">
              <w:rPr>
                <w:sz w:val="18"/>
                <w:szCs w:val="18"/>
                <w:lang w:val="sq-AL"/>
              </w:rPr>
              <w:t>1 040</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260</w:t>
            </w:r>
          </w:p>
          <w:p w:rsidR="00970723" w:rsidRPr="000B1153" w:rsidRDefault="00970723" w:rsidP="007B6A31">
            <w:pPr>
              <w:pStyle w:val="Paragrafi"/>
              <w:ind w:firstLine="0"/>
              <w:rPr>
                <w:sz w:val="18"/>
                <w:szCs w:val="18"/>
                <w:lang w:val="sq-AL"/>
              </w:rPr>
            </w:pPr>
            <w:r w:rsidRPr="000B1153">
              <w:rPr>
                <w:sz w:val="18"/>
                <w:szCs w:val="18"/>
                <w:lang w:val="sq-AL"/>
              </w:rPr>
              <w:t>270</w:t>
            </w:r>
          </w:p>
          <w:p w:rsidR="00970723" w:rsidRPr="000B1153" w:rsidRDefault="00970723" w:rsidP="007B6A31">
            <w:pPr>
              <w:pStyle w:val="Paragrafi"/>
              <w:ind w:firstLine="0"/>
              <w:rPr>
                <w:sz w:val="18"/>
                <w:szCs w:val="18"/>
                <w:lang w:val="sq-AL"/>
              </w:rPr>
            </w:pPr>
            <w:r w:rsidRPr="000B1153">
              <w:rPr>
                <w:sz w:val="18"/>
                <w:szCs w:val="18"/>
                <w:lang w:val="sq-AL"/>
              </w:rPr>
              <w:t>280</w:t>
            </w:r>
          </w:p>
          <w:p w:rsidR="00970723" w:rsidRPr="000B1153" w:rsidRDefault="00970723" w:rsidP="007B6A31">
            <w:pPr>
              <w:pStyle w:val="Paragrafi"/>
              <w:ind w:firstLine="0"/>
              <w:rPr>
                <w:sz w:val="18"/>
                <w:szCs w:val="18"/>
                <w:lang w:val="sq-AL"/>
              </w:rPr>
            </w:pPr>
            <w:r w:rsidRPr="000B1153">
              <w:rPr>
                <w:sz w:val="18"/>
                <w:szCs w:val="18"/>
                <w:lang w:val="sq-AL"/>
              </w:rPr>
              <w:t>290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1 561</w:t>
            </w:r>
          </w:p>
          <w:p w:rsidR="00970723" w:rsidRPr="000B1153" w:rsidRDefault="00970723" w:rsidP="007B6A31">
            <w:pPr>
              <w:pStyle w:val="Paragrafi"/>
              <w:ind w:firstLine="0"/>
              <w:rPr>
                <w:sz w:val="18"/>
                <w:szCs w:val="18"/>
                <w:lang w:val="sq-AL"/>
              </w:rPr>
            </w:pPr>
            <w:r w:rsidRPr="000B1153">
              <w:rPr>
                <w:sz w:val="18"/>
                <w:szCs w:val="18"/>
                <w:lang w:val="sq-AL"/>
              </w:rPr>
              <w:t>1 557</w:t>
            </w:r>
          </w:p>
          <w:p w:rsidR="00970723" w:rsidRPr="000B1153" w:rsidRDefault="00970723" w:rsidP="007B6A31">
            <w:pPr>
              <w:pStyle w:val="Paragrafi"/>
              <w:ind w:firstLine="0"/>
              <w:rPr>
                <w:sz w:val="18"/>
                <w:szCs w:val="18"/>
                <w:lang w:val="sq-AL"/>
              </w:rPr>
            </w:pPr>
            <w:r w:rsidRPr="000B1153">
              <w:rPr>
                <w:sz w:val="18"/>
                <w:szCs w:val="18"/>
                <w:lang w:val="sq-AL"/>
              </w:rPr>
              <w:t>1 554</w:t>
            </w:r>
          </w:p>
          <w:p w:rsidR="00970723" w:rsidRPr="000B1153" w:rsidRDefault="00970723" w:rsidP="007B6A31">
            <w:pPr>
              <w:pStyle w:val="Paragrafi"/>
              <w:ind w:firstLine="0"/>
              <w:rPr>
                <w:sz w:val="18"/>
                <w:szCs w:val="18"/>
                <w:lang w:val="sq-AL"/>
              </w:rPr>
            </w:pPr>
            <w:r w:rsidRPr="000B1153">
              <w:rPr>
                <w:sz w:val="18"/>
                <w:szCs w:val="18"/>
                <w:lang w:val="sq-AL"/>
              </w:rPr>
              <w:t>1 550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560</w:t>
            </w:r>
          </w:p>
          <w:p w:rsidR="00970723" w:rsidRPr="000B1153" w:rsidRDefault="00970723" w:rsidP="007B6A31">
            <w:pPr>
              <w:pStyle w:val="Paragrafi"/>
              <w:ind w:firstLine="0"/>
              <w:rPr>
                <w:sz w:val="18"/>
                <w:szCs w:val="18"/>
                <w:lang w:val="sq-AL"/>
              </w:rPr>
            </w:pPr>
            <w:r w:rsidRPr="000B1153">
              <w:rPr>
                <w:sz w:val="18"/>
                <w:szCs w:val="18"/>
                <w:lang w:val="sq-AL"/>
              </w:rPr>
              <w:t>570</w:t>
            </w:r>
          </w:p>
          <w:p w:rsidR="00970723" w:rsidRPr="000B1153" w:rsidRDefault="00970723" w:rsidP="007B6A31">
            <w:pPr>
              <w:pStyle w:val="Paragrafi"/>
              <w:ind w:firstLine="0"/>
              <w:rPr>
                <w:sz w:val="18"/>
                <w:szCs w:val="18"/>
                <w:lang w:val="sq-AL"/>
              </w:rPr>
            </w:pPr>
            <w:r w:rsidRPr="000B1153">
              <w:rPr>
                <w:sz w:val="18"/>
                <w:szCs w:val="18"/>
                <w:lang w:val="sq-AL"/>
              </w:rPr>
              <w:t>580</w:t>
            </w:r>
          </w:p>
          <w:p w:rsidR="00970723" w:rsidRPr="000B1153" w:rsidRDefault="00970723" w:rsidP="007B6A31">
            <w:pPr>
              <w:pStyle w:val="Paragrafi"/>
              <w:ind w:firstLine="0"/>
              <w:rPr>
                <w:sz w:val="18"/>
                <w:szCs w:val="18"/>
                <w:lang w:val="sq-AL"/>
              </w:rPr>
            </w:pPr>
            <w:r w:rsidRPr="000B1153">
              <w:rPr>
                <w:sz w:val="18"/>
                <w:szCs w:val="18"/>
                <w:lang w:val="sq-AL"/>
              </w:rPr>
              <w:t>590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1 458</w:t>
            </w:r>
          </w:p>
          <w:p w:rsidR="00970723" w:rsidRPr="000B1153" w:rsidRDefault="00970723" w:rsidP="007B6A31">
            <w:pPr>
              <w:pStyle w:val="Paragrafi"/>
              <w:ind w:firstLine="0"/>
              <w:rPr>
                <w:sz w:val="18"/>
                <w:szCs w:val="18"/>
                <w:lang w:val="sq-AL"/>
              </w:rPr>
            </w:pPr>
            <w:r w:rsidRPr="000B1153">
              <w:rPr>
                <w:sz w:val="18"/>
                <w:szCs w:val="18"/>
                <w:lang w:val="sq-AL"/>
              </w:rPr>
              <w:t>1 454</w:t>
            </w:r>
          </w:p>
          <w:p w:rsidR="00970723" w:rsidRPr="000B1153" w:rsidRDefault="00970723" w:rsidP="007B6A31">
            <w:pPr>
              <w:pStyle w:val="Paragrafi"/>
              <w:ind w:firstLine="0"/>
              <w:rPr>
                <w:sz w:val="18"/>
                <w:szCs w:val="18"/>
                <w:lang w:val="sq-AL"/>
              </w:rPr>
            </w:pPr>
            <w:r w:rsidRPr="000B1153">
              <w:rPr>
                <w:sz w:val="18"/>
                <w:szCs w:val="18"/>
                <w:lang w:val="sq-AL"/>
              </w:rPr>
              <w:t>1 451</w:t>
            </w:r>
          </w:p>
          <w:p w:rsidR="00970723" w:rsidRPr="000B1153" w:rsidRDefault="00970723" w:rsidP="007B6A31">
            <w:pPr>
              <w:pStyle w:val="Paragrafi"/>
              <w:ind w:firstLine="0"/>
              <w:rPr>
                <w:sz w:val="18"/>
                <w:szCs w:val="18"/>
                <w:lang w:val="sq-AL"/>
              </w:rPr>
            </w:pPr>
            <w:r w:rsidRPr="000B1153">
              <w:rPr>
                <w:sz w:val="18"/>
                <w:szCs w:val="18"/>
                <w:lang w:val="sq-AL"/>
              </w:rPr>
              <w:t>1 448</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860</w:t>
            </w:r>
          </w:p>
          <w:p w:rsidR="00970723" w:rsidRPr="000B1153" w:rsidRDefault="00970723" w:rsidP="007B6A31">
            <w:pPr>
              <w:pStyle w:val="Paragrafi"/>
              <w:ind w:firstLine="0"/>
              <w:rPr>
                <w:sz w:val="18"/>
                <w:szCs w:val="18"/>
                <w:lang w:val="sq-AL"/>
              </w:rPr>
            </w:pPr>
            <w:r w:rsidRPr="000B1153">
              <w:rPr>
                <w:sz w:val="18"/>
                <w:szCs w:val="18"/>
                <w:lang w:val="sq-AL"/>
              </w:rPr>
              <w:t>870</w:t>
            </w:r>
          </w:p>
          <w:p w:rsidR="00970723" w:rsidRPr="000B1153" w:rsidRDefault="00970723" w:rsidP="007B6A31">
            <w:pPr>
              <w:pStyle w:val="Paragrafi"/>
              <w:ind w:firstLine="0"/>
              <w:rPr>
                <w:sz w:val="18"/>
                <w:szCs w:val="18"/>
                <w:lang w:val="sq-AL"/>
              </w:rPr>
            </w:pPr>
            <w:r w:rsidRPr="000B1153">
              <w:rPr>
                <w:sz w:val="18"/>
                <w:szCs w:val="18"/>
                <w:lang w:val="sq-AL"/>
              </w:rPr>
              <w:t>880</w:t>
            </w:r>
          </w:p>
          <w:p w:rsidR="00970723" w:rsidRPr="000B1153" w:rsidRDefault="00970723" w:rsidP="007B6A31">
            <w:pPr>
              <w:pStyle w:val="Paragrafi"/>
              <w:ind w:firstLine="0"/>
              <w:rPr>
                <w:sz w:val="18"/>
                <w:szCs w:val="18"/>
                <w:lang w:val="sq-AL"/>
              </w:rPr>
            </w:pPr>
            <w:r w:rsidRPr="000B1153">
              <w:rPr>
                <w:sz w:val="18"/>
                <w:szCs w:val="18"/>
                <w:lang w:val="sq-AL"/>
              </w:rPr>
              <w:t>890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1 355</w:t>
            </w:r>
          </w:p>
          <w:p w:rsidR="00970723" w:rsidRPr="000B1153" w:rsidRDefault="00970723" w:rsidP="007B6A31">
            <w:pPr>
              <w:pStyle w:val="Paragrafi"/>
              <w:ind w:firstLine="0"/>
              <w:rPr>
                <w:sz w:val="18"/>
                <w:szCs w:val="18"/>
                <w:lang w:val="sq-AL"/>
              </w:rPr>
            </w:pPr>
            <w:r w:rsidRPr="000B1153">
              <w:rPr>
                <w:sz w:val="18"/>
                <w:szCs w:val="18"/>
                <w:lang w:val="sq-AL"/>
              </w:rPr>
              <w:t>1 352</w:t>
            </w:r>
          </w:p>
          <w:p w:rsidR="00970723" w:rsidRPr="000B1153" w:rsidRDefault="00970723" w:rsidP="007B6A31">
            <w:pPr>
              <w:pStyle w:val="Paragrafi"/>
              <w:ind w:firstLine="0"/>
              <w:rPr>
                <w:sz w:val="18"/>
                <w:szCs w:val="18"/>
                <w:lang w:val="sq-AL"/>
              </w:rPr>
            </w:pPr>
            <w:r w:rsidRPr="000B1153">
              <w:rPr>
                <w:sz w:val="18"/>
                <w:szCs w:val="18"/>
                <w:lang w:val="sq-AL"/>
              </w:rPr>
              <w:t>1 348</w:t>
            </w:r>
          </w:p>
          <w:p w:rsidR="00970723" w:rsidRPr="000B1153" w:rsidRDefault="00970723" w:rsidP="007B6A31">
            <w:pPr>
              <w:pStyle w:val="Paragrafi"/>
              <w:ind w:firstLine="0"/>
              <w:rPr>
                <w:sz w:val="18"/>
                <w:szCs w:val="18"/>
                <w:lang w:val="sq-AL"/>
              </w:rPr>
            </w:pPr>
            <w:r w:rsidRPr="000B1153">
              <w:rPr>
                <w:sz w:val="18"/>
                <w:szCs w:val="18"/>
                <w:lang w:val="sq-AL"/>
              </w:rPr>
              <w:t>1 345</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160</w:t>
            </w:r>
          </w:p>
          <w:p w:rsidR="00970723" w:rsidRPr="000B1153" w:rsidRDefault="00970723" w:rsidP="007B6A31">
            <w:pPr>
              <w:pStyle w:val="Paragrafi"/>
              <w:ind w:firstLine="0"/>
              <w:rPr>
                <w:sz w:val="18"/>
                <w:szCs w:val="18"/>
                <w:lang w:val="sq-AL"/>
              </w:rPr>
            </w:pPr>
            <w:r w:rsidRPr="000B1153">
              <w:rPr>
                <w:sz w:val="18"/>
                <w:szCs w:val="18"/>
                <w:lang w:val="sq-AL"/>
              </w:rPr>
              <w:t>170</w:t>
            </w:r>
          </w:p>
          <w:p w:rsidR="00970723" w:rsidRPr="000B1153" w:rsidRDefault="00970723" w:rsidP="007B6A31">
            <w:pPr>
              <w:pStyle w:val="Paragrafi"/>
              <w:ind w:firstLine="0"/>
              <w:rPr>
                <w:sz w:val="18"/>
                <w:szCs w:val="18"/>
                <w:lang w:val="sq-AL"/>
              </w:rPr>
            </w:pPr>
            <w:r w:rsidRPr="000B1153">
              <w:rPr>
                <w:sz w:val="18"/>
                <w:szCs w:val="18"/>
                <w:lang w:val="sq-AL"/>
              </w:rPr>
              <w:t>180</w:t>
            </w:r>
          </w:p>
          <w:p w:rsidR="00970723" w:rsidRPr="000B1153" w:rsidRDefault="00970723" w:rsidP="007B6A31">
            <w:pPr>
              <w:pStyle w:val="Paragrafi"/>
              <w:ind w:firstLine="0"/>
              <w:rPr>
                <w:sz w:val="18"/>
                <w:szCs w:val="18"/>
                <w:lang w:val="sq-AL"/>
              </w:rPr>
            </w:pPr>
            <w:r w:rsidRPr="000B1153">
              <w:rPr>
                <w:sz w:val="18"/>
                <w:szCs w:val="18"/>
                <w:lang w:val="sq-AL"/>
              </w:rPr>
              <w:t>190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1 006</w:t>
            </w:r>
          </w:p>
          <w:p w:rsidR="00970723" w:rsidRPr="000B1153" w:rsidRDefault="00970723" w:rsidP="007B6A31">
            <w:pPr>
              <w:pStyle w:val="Paragrafi"/>
              <w:ind w:firstLine="0"/>
              <w:rPr>
                <w:sz w:val="18"/>
                <w:szCs w:val="18"/>
                <w:lang w:val="sq-AL"/>
              </w:rPr>
            </w:pPr>
            <w:r w:rsidRPr="000B1153">
              <w:rPr>
                <w:sz w:val="18"/>
                <w:szCs w:val="18"/>
                <w:lang w:val="sq-AL"/>
              </w:rPr>
              <w:t>972</w:t>
            </w:r>
          </w:p>
          <w:p w:rsidR="00970723" w:rsidRPr="000B1153" w:rsidRDefault="00970723" w:rsidP="007B6A31">
            <w:pPr>
              <w:pStyle w:val="Paragrafi"/>
              <w:ind w:firstLine="0"/>
              <w:rPr>
                <w:sz w:val="18"/>
                <w:szCs w:val="18"/>
                <w:lang w:val="sq-AL"/>
              </w:rPr>
            </w:pPr>
            <w:r w:rsidRPr="000B1153">
              <w:rPr>
                <w:sz w:val="18"/>
                <w:szCs w:val="18"/>
                <w:lang w:val="sq-AL"/>
              </w:rPr>
              <w:t>938</w:t>
            </w:r>
          </w:p>
          <w:p w:rsidR="00970723" w:rsidRPr="000B1153" w:rsidRDefault="00970723" w:rsidP="007B6A31">
            <w:pPr>
              <w:pStyle w:val="Paragrafi"/>
              <w:ind w:firstLine="0"/>
              <w:rPr>
                <w:sz w:val="18"/>
                <w:szCs w:val="18"/>
                <w:lang w:val="sq-AL"/>
              </w:rPr>
            </w:pPr>
            <w:r w:rsidRPr="000B1153">
              <w:rPr>
                <w:sz w:val="18"/>
                <w:szCs w:val="18"/>
                <w:lang w:val="sq-AL"/>
              </w:rPr>
              <w:t>904</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3 300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1 547</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3 600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1 444</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3 900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1 341</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4 200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870</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310</w:t>
            </w:r>
          </w:p>
          <w:p w:rsidR="00970723" w:rsidRPr="000B1153" w:rsidRDefault="00970723" w:rsidP="007B6A31">
            <w:pPr>
              <w:pStyle w:val="Paragrafi"/>
              <w:ind w:firstLine="0"/>
              <w:rPr>
                <w:sz w:val="18"/>
                <w:szCs w:val="18"/>
                <w:lang w:val="sq-AL"/>
              </w:rPr>
            </w:pPr>
            <w:r w:rsidRPr="000B1153">
              <w:rPr>
                <w:sz w:val="18"/>
                <w:szCs w:val="18"/>
                <w:lang w:val="sq-AL"/>
              </w:rPr>
              <w:t>320</w:t>
            </w:r>
          </w:p>
          <w:p w:rsidR="00970723" w:rsidRPr="000B1153" w:rsidRDefault="00970723" w:rsidP="007B6A31">
            <w:pPr>
              <w:pStyle w:val="Paragrafi"/>
              <w:ind w:firstLine="0"/>
              <w:rPr>
                <w:sz w:val="18"/>
                <w:szCs w:val="18"/>
                <w:lang w:val="sq-AL"/>
              </w:rPr>
            </w:pPr>
            <w:r w:rsidRPr="000B1153">
              <w:rPr>
                <w:sz w:val="18"/>
                <w:szCs w:val="18"/>
                <w:lang w:val="sq-AL"/>
              </w:rPr>
              <w:t>330</w:t>
            </w:r>
          </w:p>
          <w:p w:rsidR="00970723" w:rsidRPr="000B1153" w:rsidRDefault="00970723" w:rsidP="007B6A31">
            <w:pPr>
              <w:pStyle w:val="Paragrafi"/>
              <w:ind w:firstLine="0"/>
              <w:rPr>
                <w:sz w:val="18"/>
                <w:szCs w:val="18"/>
                <w:lang w:val="sq-AL"/>
              </w:rPr>
            </w:pPr>
            <w:r w:rsidRPr="000B1153">
              <w:rPr>
                <w:sz w:val="18"/>
                <w:szCs w:val="18"/>
                <w:lang w:val="sq-AL"/>
              </w:rPr>
              <w:t>340</w:t>
            </w:r>
          </w:p>
          <w:p w:rsidR="00970723" w:rsidRPr="000B1153" w:rsidRDefault="00970723" w:rsidP="007B6A31">
            <w:pPr>
              <w:pStyle w:val="Paragrafi"/>
              <w:ind w:firstLine="0"/>
              <w:rPr>
                <w:sz w:val="18"/>
                <w:szCs w:val="18"/>
                <w:lang w:val="sq-AL"/>
              </w:rPr>
            </w:pPr>
            <w:r w:rsidRPr="000B1153">
              <w:rPr>
                <w:sz w:val="18"/>
                <w:szCs w:val="18"/>
                <w:lang w:val="sq-AL"/>
              </w:rPr>
              <w:t>3 350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1 544</w:t>
            </w:r>
          </w:p>
          <w:p w:rsidR="00970723" w:rsidRPr="000B1153" w:rsidRDefault="00970723" w:rsidP="007B6A31">
            <w:pPr>
              <w:pStyle w:val="Paragrafi"/>
              <w:ind w:firstLine="0"/>
              <w:rPr>
                <w:sz w:val="18"/>
                <w:szCs w:val="18"/>
                <w:lang w:val="sq-AL"/>
              </w:rPr>
            </w:pPr>
            <w:r w:rsidRPr="000B1153">
              <w:rPr>
                <w:sz w:val="18"/>
                <w:szCs w:val="18"/>
                <w:lang w:val="sq-AL"/>
              </w:rPr>
              <w:t>1 540</w:t>
            </w:r>
          </w:p>
          <w:p w:rsidR="00970723" w:rsidRPr="000B1153" w:rsidRDefault="00970723" w:rsidP="007B6A31">
            <w:pPr>
              <w:pStyle w:val="Paragrafi"/>
              <w:ind w:firstLine="0"/>
              <w:rPr>
                <w:sz w:val="18"/>
                <w:szCs w:val="18"/>
                <w:lang w:val="sq-AL"/>
              </w:rPr>
            </w:pPr>
            <w:r w:rsidRPr="000B1153">
              <w:rPr>
                <w:sz w:val="18"/>
                <w:szCs w:val="18"/>
                <w:lang w:val="sq-AL"/>
              </w:rPr>
              <w:t>1 537</w:t>
            </w:r>
          </w:p>
          <w:p w:rsidR="00970723" w:rsidRPr="000B1153" w:rsidRDefault="00970723" w:rsidP="007B6A31">
            <w:pPr>
              <w:pStyle w:val="Paragrafi"/>
              <w:ind w:firstLine="0"/>
              <w:rPr>
                <w:sz w:val="18"/>
                <w:szCs w:val="18"/>
                <w:lang w:val="sq-AL"/>
              </w:rPr>
            </w:pPr>
            <w:r w:rsidRPr="000B1153">
              <w:rPr>
                <w:sz w:val="18"/>
                <w:szCs w:val="18"/>
                <w:lang w:val="sq-AL"/>
              </w:rPr>
              <w:t>1 533</w:t>
            </w:r>
          </w:p>
          <w:p w:rsidR="00970723" w:rsidRPr="000B1153" w:rsidRDefault="00970723" w:rsidP="007B6A31">
            <w:pPr>
              <w:pStyle w:val="Paragrafi"/>
              <w:ind w:firstLine="0"/>
              <w:rPr>
                <w:sz w:val="18"/>
                <w:szCs w:val="18"/>
                <w:lang w:val="sq-AL"/>
              </w:rPr>
            </w:pPr>
            <w:r w:rsidRPr="000B1153">
              <w:rPr>
                <w:sz w:val="18"/>
                <w:szCs w:val="18"/>
                <w:lang w:val="sq-AL"/>
              </w:rPr>
              <w:t>1 530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610</w:t>
            </w:r>
          </w:p>
          <w:p w:rsidR="00970723" w:rsidRPr="000B1153" w:rsidRDefault="00970723" w:rsidP="007B6A31">
            <w:pPr>
              <w:pStyle w:val="Paragrafi"/>
              <w:ind w:firstLine="0"/>
              <w:rPr>
                <w:sz w:val="18"/>
                <w:szCs w:val="18"/>
                <w:lang w:val="sq-AL"/>
              </w:rPr>
            </w:pPr>
            <w:r w:rsidRPr="000B1153">
              <w:rPr>
                <w:sz w:val="18"/>
                <w:szCs w:val="18"/>
                <w:lang w:val="sq-AL"/>
              </w:rPr>
              <w:t>620</w:t>
            </w:r>
          </w:p>
          <w:p w:rsidR="00970723" w:rsidRPr="000B1153" w:rsidRDefault="00970723" w:rsidP="007B6A31">
            <w:pPr>
              <w:pStyle w:val="Paragrafi"/>
              <w:ind w:firstLine="0"/>
              <w:rPr>
                <w:sz w:val="18"/>
                <w:szCs w:val="18"/>
                <w:lang w:val="sq-AL"/>
              </w:rPr>
            </w:pPr>
            <w:r w:rsidRPr="000B1153">
              <w:rPr>
                <w:sz w:val="18"/>
                <w:szCs w:val="18"/>
                <w:lang w:val="sq-AL"/>
              </w:rPr>
              <w:t>630</w:t>
            </w:r>
          </w:p>
          <w:p w:rsidR="00970723" w:rsidRPr="000B1153" w:rsidRDefault="00970723" w:rsidP="007B6A31">
            <w:pPr>
              <w:pStyle w:val="Paragrafi"/>
              <w:ind w:firstLine="0"/>
              <w:rPr>
                <w:sz w:val="18"/>
                <w:szCs w:val="18"/>
                <w:lang w:val="sq-AL"/>
              </w:rPr>
            </w:pPr>
            <w:r w:rsidRPr="000B1153">
              <w:rPr>
                <w:sz w:val="18"/>
                <w:szCs w:val="18"/>
                <w:lang w:val="sq-AL"/>
              </w:rPr>
              <w:t>640</w:t>
            </w:r>
          </w:p>
          <w:p w:rsidR="00970723" w:rsidRPr="000B1153" w:rsidRDefault="00970723" w:rsidP="007B6A31">
            <w:pPr>
              <w:pStyle w:val="Paragrafi"/>
              <w:ind w:firstLine="0"/>
              <w:rPr>
                <w:sz w:val="18"/>
                <w:szCs w:val="18"/>
                <w:lang w:val="sq-AL"/>
              </w:rPr>
            </w:pPr>
            <w:r w:rsidRPr="000B1153">
              <w:rPr>
                <w:sz w:val="18"/>
                <w:szCs w:val="18"/>
                <w:lang w:val="sq-AL"/>
              </w:rPr>
              <w:t>3650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1 441</w:t>
            </w:r>
          </w:p>
          <w:p w:rsidR="00970723" w:rsidRPr="000B1153" w:rsidRDefault="00970723" w:rsidP="007B6A31">
            <w:pPr>
              <w:pStyle w:val="Paragrafi"/>
              <w:ind w:firstLine="0"/>
              <w:rPr>
                <w:sz w:val="18"/>
                <w:szCs w:val="18"/>
                <w:lang w:val="sq-AL"/>
              </w:rPr>
            </w:pPr>
            <w:r w:rsidRPr="000B1153">
              <w:rPr>
                <w:sz w:val="18"/>
                <w:szCs w:val="18"/>
                <w:lang w:val="sq-AL"/>
              </w:rPr>
              <w:t>1 437</w:t>
            </w:r>
          </w:p>
          <w:p w:rsidR="00970723" w:rsidRPr="000B1153" w:rsidRDefault="00970723" w:rsidP="007B6A31">
            <w:pPr>
              <w:pStyle w:val="Paragrafi"/>
              <w:ind w:firstLine="0"/>
              <w:rPr>
                <w:sz w:val="18"/>
                <w:szCs w:val="18"/>
                <w:lang w:val="sq-AL"/>
              </w:rPr>
            </w:pPr>
            <w:r w:rsidRPr="000B1153">
              <w:rPr>
                <w:sz w:val="18"/>
                <w:szCs w:val="18"/>
                <w:lang w:val="sq-AL"/>
              </w:rPr>
              <w:t>1 434</w:t>
            </w:r>
          </w:p>
          <w:p w:rsidR="00970723" w:rsidRPr="000B1153" w:rsidRDefault="00970723" w:rsidP="007B6A31">
            <w:pPr>
              <w:pStyle w:val="Paragrafi"/>
              <w:ind w:firstLine="0"/>
              <w:rPr>
                <w:sz w:val="18"/>
                <w:szCs w:val="18"/>
                <w:lang w:val="sq-AL"/>
              </w:rPr>
            </w:pPr>
            <w:r w:rsidRPr="000B1153">
              <w:rPr>
                <w:sz w:val="18"/>
                <w:szCs w:val="18"/>
                <w:lang w:val="sq-AL"/>
              </w:rPr>
              <w:t>1 430</w:t>
            </w:r>
          </w:p>
          <w:p w:rsidR="00970723" w:rsidRPr="000B1153" w:rsidRDefault="00970723" w:rsidP="007B6A31">
            <w:pPr>
              <w:pStyle w:val="Paragrafi"/>
              <w:ind w:firstLine="0"/>
              <w:rPr>
                <w:sz w:val="18"/>
                <w:szCs w:val="18"/>
                <w:lang w:val="sq-AL"/>
              </w:rPr>
            </w:pPr>
            <w:r w:rsidRPr="000B1153">
              <w:rPr>
                <w:sz w:val="18"/>
                <w:szCs w:val="18"/>
                <w:lang w:val="sq-AL"/>
              </w:rPr>
              <w:t>1 427</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910</w:t>
            </w:r>
          </w:p>
          <w:p w:rsidR="00970723" w:rsidRPr="000B1153" w:rsidRDefault="00970723" w:rsidP="007B6A31">
            <w:pPr>
              <w:pStyle w:val="Paragrafi"/>
              <w:ind w:firstLine="0"/>
              <w:rPr>
                <w:sz w:val="18"/>
                <w:szCs w:val="18"/>
                <w:lang w:val="sq-AL"/>
              </w:rPr>
            </w:pPr>
            <w:r w:rsidRPr="000B1153">
              <w:rPr>
                <w:sz w:val="18"/>
                <w:szCs w:val="18"/>
                <w:lang w:val="sq-AL"/>
              </w:rPr>
              <w:t>920</w:t>
            </w:r>
          </w:p>
          <w:p w:rsidR="00970723" w:rsidRPr="000B1153" w:rsidRDefault="00970723" w:rsidP="007B6A31">
            <w:pPr>
              <w:pStyle w:val="Paragrafi"/>
              <w:ind w:firstLine="0"/>
              <w:rPr>
                <w:sz w:val="18"/>
                <w:szCs w:val="18"/>
                <w:lang w:val="sq-AL"/>
              </w:rPr>
            </w:pPr>
            <w:r w:rsidRPr="000B1153">
              <w:rPr>
                <w:sz w:val="18"/>
                <w:szCs w:val="18"/>
                <w:lang w:val="sq-AL"/>
              </w:rPr>
              <w:t>930</w:t>
            </w:r>
          </w:p>
          <w:p w:rsidR="00970723" w:rsidRPr="000B1153" w:rsidRDefault="00970723" w:rsidP="007B6A31">
            <w:pPr>
              <w:pStyle w:val="Paragrafi"/>
              <w:ind w:firstLine="0"/>
              <w:rPr>
                <w:sz w:val="18"/>
                <w:szCs w:val="18"/>
                <w:lang w:val="sq-AL"/>
              </w:rPr>
            </w:pPr>
            <w:r w:rsidRPr="000B1153">
              <w:rPr>
                <w:sz w:val="18"/>
                <w:szCs w:val="18"/>
                <w:lang w:val="sq-AL"/>
              </w:rPr>
              <w:t>940</w:t>
            </w:r>
          </w:p>
          <w:p w:rsidR="00970723" w:rsidRPr="000B1153" w:rsidRDefault="00970723" w:rsidP="007B6A31">
            <w:pPr>
              <w:pStyle w:val="Paragrafi"/>
              <w:ind w:firstLine="0"/>
              <w:rPr>
                <w:sz w:val="18"/>
                <w:szCs w:val="18"/>
                <w:lang w:val="sq-AL"/>
              </w:rPr>
            </w:pPr>
            <w:r w:rsidRPr="000B1153">
              <w:rPr>
                <w:sz w:val="18"/>
                <w:szCs w:val="18"/>
                <w:lang w:val="sq-AL"/>
              </w:rPr>
              <w:t>3 950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1 338</w:t>
            </w:r>
          </w:p>
          <w:p w:rsidR="00970723" w:rsidRPr="000B1153" w:rsidRDefault="00970723" w:rsidP="007B6A31">
            <w:pPr>
              <w:pStyle w:val="Paragrafi"/>
              <w:ind w:firstLine="0"/>
              <w:rPr>
                <w:sz w:val="18"/>
                <w:szCs w:val="18"/>
                <w:lang w:val="sq-AL"/>
              </w:rPr>
            </w:pPr>
            <w:r w:rsidRPr="000B1153">
              <w:rPr>
                <w:sz w:val="18"/>
                <w:szCs w:val="18"/>
                <w:lang w:val="sq-AL"/>
              </w:rPr>
              <w:t>1 334</w:t>
            </w:r>
          </w:p>
          <w:p w:rsidR="00970723" w:rsidRPr="000B1153" w:rsidRDefault="00970723" w:rsidP="007B6A31">
            <w:pPr>
              <w:pStyle w:val="Paragrafi"/>
              <w:ind w:firstLine="0"/>
              <w:rPr>
                <w:sz w:val="18"/>
                <w:szCs w:val="18"/>
                <w:lang w:val="sq-AL"/>
              </w:rPr>
            </w:pPr>
            <w:r w:rsidRPr="000B1153">
              <w:rPr>
                <w:sz w:val="18"/>
                <w:szCs w:val="18"/>
                <w:lang w:val="sq-AL"/>
              </w:rPr>
              <w:t>1 331</w:t>
            </w:r>
          </w:p>
          <w:p w:rsidR="00970723" w:rsidRPr="000B1153" w:rsidRDefault="00970723" w:rsidP="007B6A31">
            <w:pPr>
              <w:pStyle w:val="Paragrafi"/>
              <w:ind w:firstLine="0"/>
              <w:rPr>
                <w:sz w:val="18"/>
                <w:szCs w:val="18"/>
                <w:lang w:val="sq-AL"/>
              </w:rPr>
            </w:pPr>
            <w:r w:rsidRPr="000B1153">
              <w:rPr>
                <w:sz w:val="18"/>
                <w:szCs w:val="18"/>
                <w:lang w:val="sq-AL"/>
              </w:rPr>
              <w:t>1 328</w:t>
            </w:r>
          </w:p>
          <w:p w:rsidR="00970723" w:rsidRPr="000B1153" w:rsidRDefault="00970723" w:rsidP="007B6A31">
            <w:pPr>
              <w:pStyle w:val="Paragrafi"/>
              <w:ind w:firstLine="0"/>
              <w:rPr>
                <w:sz w:val="18"/>
                <w:szCs w:val="18"/>
                <w:lang w:val="sq-AL"/>
              </w:rPr>
            </w:pPr>
            <w:r w:rsidRPr="000B1153">
              <w:rPr>
                <w:sz w:val="18"/>
                <w:szCs w:val="18"/>
                <w:lang w:val="sq-AL"/>
              </w:rPr>
              <w:t>1 325</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210</w:t>
            </w:r>
          </w:p>
          <w:p w:rsidR="00970723" w:rsidRPr="000B1153" w:rsidRDefault="00970723" w:rsidP="007B6A31">
            <w:pPr>
              <w:pStyle w:val="Paragrafi"/>
              <w:ind w:firstLine="0"/>
              <w:rPr>
                <w:sz w:val="18"/>
                <w:szCs w:val="18"/>
                <w:lang w:val="sq-AL"/>
              </w:rPr>
            </w:pPr>
            <w:r w:rsidRPr="000B1153">
              <w:rPr>
                <w:sz w:val="18"/>
                <w:szCs w:val="18"/>
                <w:lang w:val="sq-AL"/>
              </w:rPr>
              <w:t>220</w:t>
            </w:r>
          </w:p>
          <w:p w:rsidR="00970723" w:rsidRPr="000B1153" w:rsidRDefault="00970723" w:rsidP="007B6A31">
            <w:pPr>
              <w:pStyle w:val="Paragrafi"/>
              <w:ind w:firstLine="0"/>
              <w:rPr>
                <w:sz w:val="18"/>
                <w:szCs w:val="18"/>
                <w:lang w:val="sq-AL"/>
              </w:rPr>
            </w:pPr>
            <w:r w:rsidRPr="000B1153">
              <w:rPr>
                <w:sz w:val="18"/>
                <w:szCs w:val="18"/>
                <w:lang w:val="sq-AL"/>
              </w:rPr>
              <w:t>230</w:t>
            </w:r>
          </w:p>
          <w:p w:rsidR="00970723" w:rsidRPr="000B1153" w:rsidRDefault="00970723" w:rsidP="007B6A31">
            <w:pPr>
              <w:pStyle w:val="Paragrafi"/>
              <w:ind w:firstLine="0"/>
              <w:rPr>
                <w:sz w:val="18"/>
                <w:szCs w:val="18"/>
                <w:lang w:val="sq-AL"/>
              </w:rPr>
            </w:pPr>
            <w:r w:rsidRPr="000B1153">
              <w:rPr>
                <w:sz w:val="18"/>
                <w:szCs w:val="18"/>
                <w:lang w:val="sq-AL"/>
              </w:rPr>
              <w:t>240</w:t>
            </w:r>
          </w:p>
          <w:p w:rsidR="00970723" w:rsidRPr="000B1153" w:rsidRDefault="00970723" w:rsidP="007B6A31">
            <w:pPr>
              <w:pStyle w:val="Paragrafi"/>
              <w:ind w:firstLine="0"/>
              <w:rPr>
                <w:sz w:val="18"/>
                <w:szCs w:val="18"/>
                <w:lang w:val="sq-AL"/>
              </w:rPr>
            </w:pPr>
            <w:r w:rsidRPr="000B1153">
              <w:rPr>
                <w:sz w:val="18"/>
                <w:szCs w:val="18"/>
                <w:lang w:val="sq-AL"/>
              </w:rPr>
              <w:t>4 250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835</w:t>
            </w:r>
          </w:p>
          <w:p w:rsidR="00970723" w:rsidRPr="000B1153" w:rsidRDefault="00970723" w:rsidP="007B6A31">
            <w:pPr>
              <w:pStyle w:val="Paragrafi"/>
              <w:ind w:firstLine="0"/>
              <w:rPr>
                <w:sz w:val="18"/>
                <w:szCs w:val="18"/>
                <w:lang w:val="sq-AL"/>
              </w:rPr>
            </w:pPr>
            <w:r w:rsidRPr="000B1153">
              <w:rPr>
                <w:sz w:val="18"/>
                <w:szCs w:val="18"/>
                <w:lang w:val="sq-AL"/>
              </w:rPr>
              <w:t>801</w:t>
            </w:r>
          </w:p>
          <w:p w:rsidR="00970723" w:rsidRPr="000B1153" w:rsidRDefault="00970723" w:rsidP="007B6A31">
            <w:pPr>
              <w:pStyle w:val="Paragrafi"/>
              <w:ind w:firstLine="0"/>
              <w:rPr>
                <w:sz w:val="18"/>
                <w:szCs w:val="18"/>
                <w:lang w:val="sq-AL"/>
              </w:rPr>
            </w:pPr>
            <w:r w:rsidRPr="000B1153">
              <w:rPr>
                <w:sz w:val="18"/>
                <w:szCs w:val="18"/>
                <w:lang w:val="sq-AL"/>
              </w:rPr>
              <w:t>767</w:t>
            </w:r>
          </w:p>
          <w:p w:rsidR="00970723" w:rsidRPr="000B1153" w:rsidRDefault="00970723" w:rsidP="007B6A31">
            <w:pPr>
              <w:pStyle w:val="Paragrafi"/>
              <w:ind w:firstLine="0"/>
              <w:rPr>
                <w:sz w:val="18"/>
                <w:szCs w:val="18"/>
                <w:lang w:val="sq-AL"/>
              </w:rPr>
            </w:pPr>
            <w:r w:rsidRPr="000B1153">
              <w:rPr>
                <w:sz w:val="18"/>
                <w:szCs w:val="18"/>
                <w:lang w:val="sq-AL"/>
              </w:rPr>
              <w:t>733</w:t>
            </w:r>
          </w:p>
          <w:p w:rsidR="00970723" w:rsidRPr="000B1153" w:rsidRDefault="00970723" w:rsidP="007B6A31">
            <w:pPr>
              <w:pStyle w:val="Paragrafi"/>
              <w:ind w:firstLine="0"/>
              <w:rPr>
                <w:sz w:val="18"/>
                <w:szCs w:val="18"/>
                <w:lang w:val="sq-AL"/>
              </w:rPr>
            </w:pPr>
            <w:r w:rsidRPr="000B1153">
              <w:rPr>
                <w:sz w:val="18"/>
                <w:szCs w:val="18"/>
                <w:lang w:val="sq-AL"/>
              </w:rPr>
              <w:t>699</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360</w:t>
            </w:r>
          </w:p>
          <w:p w:rsidR="00970723" w:rsidRPr="000B1153" w:rsidRDefault="00970723" w:rsidP="007B6A31">
            <w:pPr>
              <w:pStyle w:val="Paragrafi"/>
              <w:ind w:firstLine="0"/>
              <w:rPr>
                <w:sz w:val="18"/>
                <w:szCs w:val="18"/>
                <w:lang w:val="sq-AL"/>
              </w:rPr>
            </w:pPr>
            <w:r w:rsidRPr="000B1153">
              <w:rPr>
                <w:sz w:val="18"/>
                <w:szCs w:val="18"/>
                <w:lang w:val="sq-AL"/>
              </w:rPr>
              <w:t>370</w:t>
            </w:r>
          </w:p>
          <w:p w:rsidR="00970723" w:rsidRPr="000B1153" w:rsidRDefault="00970723" w:rsidP="007B6A31">
            <w:pPr>
              <w:pStyle w:val="Paragrafi"/>
              <w:ind w:firstLine="0"/>
              <w:rPr>
                <w:sz w:val="18"/>
                <w:szCs w:val="18"/>
                <w:lang w:val="sq-AL"/>
              </w:rPr>
            </w:pPr>
            <w:r w:rsidRPr="000B1153">
              <w:rPr>
                <w:sz w:val="18"/>
                <w:szCs w:val="18"/>
                <w:lang w:val="sq-AL"/>
              </w:rPr>
              <w:t>380</w:t>
            </w:r>
          </w:p>
          <w:p w:rsidR="00970723" w:rsidRPr="000B1153" w:rsidRDefault="00970723" w:rsidP="007B6A31">
            <w:pPr>
              <w:pStyle w:val="Paragrafi"/>
              <w:ind w:firstLine="0"/>
              <w:rPr>
                <w:sz w:val="18"/>
                <w:szCs w:val="18"/>
                <w:lang w:val="sq-AL"/>
              </w:rPr>
            </w:pPr>
            <w:r w:rsidRPr="000B1153">
              <w:rPr>
                <w:sz w:val="18"/>
                <w:szCs w:val="18"/>
                <w:lang w:val="sq-AL"/>
              </w:rPr>
              <w:t>390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1 526</w:t>
            </w:r>
          </w:p>
          <w:p w:rsidR="00970723" w:rsidRPr="000B1153" w:rsidRDefault="00970723" w:rsidP="007B6A31">
            <w:pPr>
              <w:pStyle w:val="Paragrafi"/>
              <w:ind w:firstLine="0"/>
              <w:rPr>
                <w:sz w:val="18"/>
                <w:szCs w:val="18"/>
                <w:lang w:val="sq-AL"/>
              </w:rPr>
            </w:pPr>
            <w:r w:rsidRPr="000B1153">
              <w:rPr>
                <w:sz w:val="18"/>
                <w:szCs w:val="18"/>
                <w:lang w:val="sq-AL"/>
              </w:rPr>
              <w:t>1 523</w:t>
            </w:r>
          </w:p>
          <w:p w:rsidR="00970723" w:rsidRPr="000B1153" w:rsidRDefault="00970723" w:rsidP="007B6A31">
            <w:pPr>
              <w:pStyle w:val="Paragrafi"/>
              <w:ind w:firstLine="0"/>
              <w:rPr>
                <w:sz w:val="18"/>
                <w:szCs w:val="18"/>
                <w:lang w:val="sq-AL"/>
              </w:rPr>
            </w:pPr>
            <w:r w:rsidRPr="000B1153">
              <w:rPr>
                <w:sz w:val="18"/>
                <w:szCs w:val="18"/>
                <w:lang w:val="sq-AL"/>
              </w:rPr>
              <w:t>1 520</w:t>
            </w:r>
          </w:p>
          <w:p w:rsidR="00970723" w:rsidRPr="000B1153" w:rsidRDefault="00970723" w:rsidP="007B6A31">
            <w:pPr>
              <w:pStyle w:val="Paragrafi"/>
              <w:ind w:firstLine="0"/>
              <w:rPr>
                <w:sz w:val="18"/>
                <w:szCs w:val="18"/>
                <w:lang w:val="sq-AL"/>
              </w:rPr>
            </w:pPr>
            <w:r w:rsidRPr="000B1153">
              <w:rPr>
                <w:sz w:val="18"/>
                <w:szCs w:val="18"/>
                <w:lang w:val="sq-AL"/>
              </w:rPr>
              <w:t>1 516</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660</w:t>
            </w:r>
          </w:p>
          <w:p w:rsidR="00970723" w:rsidRPr="000B1153" w:rsidRDefault="00970723" w:rsidP="007B6A31">
            <w:pPr>
              <w:pStyle w:val="Paragrafi"/>
              <w:ind w:firstLine="0"/>
              <w:rPr>
                <w:sz w:val="18"/>
                <w:szCs w:val="18"/>
                <w:lang w:val="sq-AL"/>
              </w:rPr>
            </w:pPr>
            <w:r w:rsidRPr="000B1153">
              <w:rPr>
                <w:sz w:val="18"/>
                <w:szCs w:val="18"/>
                <w:lang w:val="sq-AL"/>
              </w:rPr>
              <w:t>670</w:t>
            </w:r>
          </w:p>
          <w:p w:rsidR="00970723" w:rsidRPr="000B1153" w:rsidRDefault="00970723" w:rsidP="007B6A31">
            <w:pPr>
              <w:pStyle w:val="Paragrafi"/>
              <w:ind w:firstLine="0"/>
              <w:rPr>
                <w:sz w:val="18"/>
                <w:szCs w:val="18"/>
                <w:lang w:val="sq-AL"/>
              </w:rPr>
            </w:pPr>
            <w:r w:rsidRPr="000B1153">
              <w:rPr>
                <w:sz w:val="18"/>
                <w:szCs w:val="18"/>
                <w:lang w:val="sq-AL"/>
              </w:rPr>
              <w:t>680</w:t>
            </w:r>
          </w:p>
          <w:p w:rsidR="00970723" w:rsidRPr="000B1153" w:rsidRDefault="00970723" w:rsidP="007B6A31">
            <w:pPr>
              <w:pStyle w:val="Paragrafi"/>
              <w:ind w:firstLine="0"/>
              <w:rPr>
                <w:sz w:val="18"/>
                <w:szCs w:val="18"/>
                <w:lang w:val="sq-AL"/>
              </w:rPr>
            </w:pPr>
            <w:r w:rsidRPr="000B1153">
              <w:rPr>
                <w:sz w:val="18"/>
                <w:szCs w:val="18"/>
                <w:lang w:val="sq-AL"/>
              </w:rPr>
              <w:t>690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1 424</w:t>
            </w:r>
          </w:p>
          <w:p w:rsidR="00970723" w:rsidRPr="000B1153" w:rsidRDefault="00970723" w:rsidP="007B6A31">
            <w:pPr>
              <w:pStyle w:val="Paragrafi"/>
              <w:ind w:firstLine="0"/>
              <w:rPr>
                <w:sz w:val="18"/>
                <w:szCs w:val="18"/>
                <w:lang w:val="sq-AL"/>
              </w:rPr>
            </w:pPr>
            <w:r w:rsidRPr="000B1153">
              <w:rPr>
                <w:sz w:val="18"/>
                <w:szCs w:val="18"/>
                <w:lang w:val="sq-AL"/>
              </w:rPr>
              <w:t>1 420</w:t>
            </w:r>
          </w:p>
          <w:p w:rsidR="00970723" w:rsidRPr="000B1153" w:rsidRDefault="00970723" w:rsidP="007B6A31">
            <w:pPr>
              <w:pStyle w:val="Paragrafi"/>
              <w:ind w:firstLine="0"/>
              <w:rPr>
                <w:sz w:val="18"/>
                <w:szCs w:val="18"/>
                <w:lang w:val="sq-AL"/>
              </w:rPr>
            </w:pPr>
            <w:r w:rsidRPr="000B1153">
              <w:rPr>
                <w:sz w:val="18"/>
                <w:szCs w:val="18"/>
                <w:lang w:val="sq-AL"/>
              </w:rPr>
              <w:t>1 417</w:t>
            </w:r>
          </w:p>
          <w:p w:rsidR="00970723" w:rsidRPr="000B1153" w:rsidRDefault="00970723" w:rsidP="007B6A31">
            <w:pPr>
              <w:pStyle w:val="Paragrafi"/>
              <w:ind w:firstLine="0"/>
              <w:rPr>
                <w:sz w:val="18"/>
                <w:szCs w:val="18"/>
                <w:lang w:val="sq-AL"/>
              </w:rPr>
            </w:pPr>
            <w:r w:rsidRPr="000B1153">
              <w:rPr>
                <w:sz w:val="18"/>
                <w:szCs w:val="18"/>
                <w:lang w:val="sq-AL"/>
              </w:rPr>
              <w:t>1 413</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960</w:t>
            </w:r>
          </w:p>
          <w:p w:rsidR="00970723" w:rsidRPr="000B1153" w:rsidRDefault="00970723" w:rsidP="007B6A31">
            <w:pPr>
              <w:pStyle w:val="Paragrafi"/>
              <w:ind w:firstLine="0"/>
              <w:rPr>
                <w:sz w:val="18"/>
                <w:szCs w:val="18"/>
                <w:lang w:val="sq-AL"/>
              </w:rPr>
            </w:pPr>
            <w:r w:rsidRPr="000B1153">
              <w:rPr>
                <w:sz w:val="18"/>
                <w:szCs w:val="18"/>
                <w:lang w:val="sq-AL"/>
              </w:rPr>
              <w:t>970</w:t>
            </w:r>
          </w:p>
          <w:p w:rsidR="00970723" w:rsidRPr="000B1153" w:rsidRDefault="00970723" w:rsidP="007B6A31">
            <w:pPr>
              <w:pStyle w:val="Paragrafi"/>
              <w:ind w:firstLine="0"/>
              <w:rPr>
                <w:sz w:val="18"/>
                <w:szCs w:val="18"/>
                <w:lang w:val="sq-AL"/>
              </w:rPr>
            </w:pPr>
            <w:r w:rsidRPr="000B1153">
              <w:rPr>
                <w:sz w:val="18"/>
                <w:szCs w:val="18"/>
                <w:lang w:val="sq-AL"/>
              </w:rPr>
              <w:t>980</w:t>
            </w:r>
          </w:p>
          <w:p w:rsidR="00970723" w:rsidRPr="000B1153" w:rsidRDefault="00970723" w:rsidP="007B6A31">
            <w:pPr>
              <w:pStyle w:val="Paragrafi"/>
              <w:ind w:firstLine="0"/>
              <w:rPr>
                <w:sz w:val="18"/>
                <w:szCs w:val="18"/>
                <w:lang w:val="sq-AL"/>
              </w:rPr>
            </w:pPr>
            <w:r w:rsidRPr="000B1153">
              <w:rPr>
                <w:sz w:val="18"/>
                <w:szCs w:val="18"/>
                <w:lang w:val="sq-AL"/>
              </w:rPr>
              <w:t>990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1 321</w:t>
            </w:r>
          </w:p>
          <w:p w:rsidR="00970723" w:rsidRPr="000B1153" w:rsidRDefault="00970723" w:rsidP="007B6A31">
            <w:pPr>
              <w:pStyle w:val="Paragrafi"/>
              <w:ind w:firstLine="0"/>
              <w:rPr>
                <w:sz w:val="18"/>
                <w:szCs w:val="18"/>
                <w:lang w:val="sq-AL"/>
              </w:rPr>
            </w:pPr>
            <w:r w:rsidRPr="000B1153">
              <w:rPr>
                <w:sz w:val="18"/>
                <w:szCs w:val="18"/>
                <w:lang w:val="sq-AL"/>
              </w:rPr>
              <w:t>1 317</w:t>
            </w:r>
          </w:p>
          <w:p w:rsidR="00970723" w:rsidRPr="000B1153" w:rsidRDefault="00970723" w:rsidP="007B6A31">
            <w:pPr>
              <w:pStyle w:val="Paragrafi"/>
              <w:ind w:firstLine="0"/>
              <w:rPr>
                <w:sz w:val="18"/>
                <w:szCs w:val="18"/>
                <w:lang w:val="sq-AL"/>
              </w:rPr>
            </w:pPr>
            <w:r w:rsidRPr="000B1153">
              <w:rPr>
                <w:sz w:val="18"/>
                <w:szCs w:val="18"/>
                <w:lang w:val="sq-AL"/>
              </w:rPr>
              <w:t>1 314</w:t>
            </w:r>
          </w:p>
          <w:p w:rsidR="00970723" w:rsidRPr="000B1153" w:rsidRDefault="00970723" w:rsidP="007B6A31">
            <w:pPr>
              <w:pStyle w:val="Paragrafi"/>
              <w:ind w:firstLine="0"/>
              <w:rPr>
                <w:sz w:val="18"/>
                <w:szCs w:val="18"/>
                <w:lang w:val="sq-AL"/>
              </w:rPr>
            </w:pPr>
            <w:r w:rsidRPr="000B1153">
              <w:rPr>
                <w:sz w:val="18"/>
                <w:szCs w:val="18"/>
                <w:lang w:val="sq-AL"/>
              </w:rPr>
              <w:t>1 310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260</w:t>
            </w:r>
          </w:p>
          <w:p w:rsidR="00970723" w:rsidRPr="000B1153" w:rsidRDefault="00970723" w:rsidP="007B6A31">
            <w:pPr>
              <w:pStyle w:val="Paragrafi"/>
              <w:ind w:firstLine="0"/>
              <w:rPr>
                <w:sz w:val="18"/>
                <w:szCs w:val="18"/>
                <w:lang w:val="sq-AL"/>
              </w:rPr>
            </w:pPr>
            <w:r w:rsidRPr="000B1153">
              <w:rPr>
                <w:sz w:val="18"/>
                <w:szCs w:val="18"/>
                <w:lang w:val="sq-AL"/>
              </w:rPr>
              <w:t>270</w:t>
            </w:r>
          </w:p>
          <w:p w:rsidR="00970723" w:rsidRPr="000B1153" w:rsidRDefault="00970723" w:rsidP="007B6A31">
            <w:pPr>
              <w:pStyle w:val="Paragrafi"/>
              <w:ind w:firstLine="0"/>
              <w:rPr>
                <w:sz w:val="18"/>
                <w:szCs w:val="18"/>
                <w:lang w:val="sq-AL"/>
              </w:rPr>
            </w:pPr>
            <w:r w:rsidRPr="000B1153">
              <w:rPr>
                <w:sz w:val="18"/>
                <w:szCs w:val="18"/>
                <w:lang w:val="sq-AL"/>
              </w:rPr>
              <w:t>280</w:t>
            </w:r>
          </w:p>
          <w:p w:rsidR="00970723" w:rsidRPr="000B1153" w:rsidRDefault="00970723" w:rsidP="007B6A31">
            <w:pPr>
              <w:pStyle w:val="Paragrafi"/>
              <w:ind w:firstLine="0"/>
              <w:rPr>
                <w:sz w:val="18"/>
                <w:szCs w:val="18"/>
                <w:lang w:val="sq-AL"/>
              </w:rPr>
            </w:pPr>
            <w:r w:rsidRPr="000B1153">
              <w:rPr>
                <w:sz w:val="18"/>
                <w:szCs w:val="18"/>
                <w:lang w:val="sq-AL"/>
              </w:rPr>
              <w:t>290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665</w:t>
            </w:r>
          </w:p>
          <w:p w:rsidR="00970723" w:rsidRPr="000B1153" w:rsidRDefault="00970723" w:rsidP="007B6A31">
            <w:pPr>
              <w:pStyle w:val="Paragrafi"/>
              <w:ind w:firstLine="0"/>
              <w:rPr>
                <w:sz w:val="18"/>
                <w:szCs w:val="18"/>
                <w:lang w:val="sq-AL"/>
              </w:rPr>
            </w:pPr>
            <w:r w:rsidRPr="000B1153">
              <w:rPr>
                <w:sz w:val="18"/>
                <w:szCs w:val="18"/>
                <w:lang w:val="sq-AL"/>
              </w:rPr>
              <w:t>630</w:t>
            </w:r>
          </w:p>
          <w:p w:rsidR="00970723" w:rsidRPr="000B1153" w:rsidRDefault="00970723" w:rsidP="007B6A31">
            <w:pPr>
              <w:pStyle w:val="Paragrafi"/>
              <w:ind w:firstLine="0"/>
              <w:rPr>
                <w:sz w:val="18"/>
                <w:szCs w:val="18"/>
                <w:lang w:val="sq-AL"/>
              </w:rPr>
            </w:pPr>
            <w:r w:rsidRPr="000B1153">
              <w:rPr>
                <w:sz w:val="18"/>
                <w:szCs w:val="18"/>
                <w:lang w:val="sq-AL"/>
              </w:rPr>
              <w:t>596</w:t>
            </w:r>
          </w:p>
          <w:p w:rsidR="00970723" w:rsidRPr="000B1153" w:rsidRDefault="00970723" w:rsidP="007B6A31">
            <w:pPr>
              <w:pStyle w:val="Paragrafi"/>
              <w:ind w:firstLine="0"/>
              <w:rPr>
                <w:sz w:val="18"/>
                <w:szCs w:val="18"/>
                <w:lang w:val="sq-AL"/>
              </w:rPr>
            </w:pPr>
            <w:r w:rsidRPr="000B1153">
              <w:rPr>
                <w:sz w:val="18"/>
                <w:szCs w:val="18"/>
                <w:lang w:val="sq-AL"/>
              </w:rPr>
              <w:t>562</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3 400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1 513</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3 700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1 410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4 000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1 307</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4 300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528</w:t>
            </w:r>
          </w:p>
        </w:tc>
      </w:tr>
      <w:tr w:rsidR="00970723" w:rsidRPr="000B1153" w:rsidTr="000B1153">
        <w:trPr>
          <w:jc w:val="center"/>
        </w:trPr>
        <w:tc>
          <w:tcPr>
            <w:tcW w:w="556" w:type="pct"/>
          </w:tcPr>
          <w:p w:rsidR="00970723" w:rsidRPr="000B1153" w:rsidRDefault="00970723" w:rsidP="007B6A31">
            <w:pPr>
              <w:pStyle w:val="Paragrafi"/>
              <w:ind w:firstLine="0"/>
              <w:rPr>
                <w:sz w:val="18"/>
                <w:szCs w:val="18"/>
                <w:lang w:val="sq-AL"/>
              </w:rPr>
            </w:pPr>
            <w:r w:rsidRPr="000B1153">
              <w:rPr>
                <w:sz w:val="18"/>
                <w:szCs w:val="18"/>
                <w:lang w:val="sq-AL"/>
              </w:rPr>
              <w:t>410</w:t>
            </w:r>
          </w:p>
          <w:p w:rsidR="00970723" w:rsidRPr="000B1153" w:rsidRDefault="00970723" w:rsidP="007B6A31">
            <w:pPr>
              <w:pStyle w:val="Paragrafi"/>
              <w:ind w:firstLine="0"/>
              <w:rPr>
                <w:sz w:val="18"/>
                <w:szCs w:val="18"/>
                <w:lang w:val="sq-AL"/>
              </w:rPr>
            </w:pPr>
            <w:r w:rsidRPr="000B1153">
              <w:rPr>
                <w:sz w:val="18"/>
                <w:szCs w:val="18"/>
                <w:lang w:val="sq-AL"/>
              </w:rPr>
              <w:t>420</w:t>
            </w:r>
          </w:p>
          <w:p w:rsidR="00970723" w:rsidRPr="000B1153" w:rsidRDefault="00970723" w:rsidP="007B6A31">
            <w:pPr>
              <w:pStyle w:val="Paragrafi"/>
              <w:ind w:firstLine="0"/>
              <w:rPr>
                <w:sz w:val="18"/>
                <w:szCs w:val="18"/>
                <w:lang w:val="sq-AL"/>
              </w:rPr>
            </w:pPr>
            <w:r w:rsidRPr="000B1153">
              <w:rPr>
                <w:sz w:val="18"/>
                <w:szCs w:val="18"/>
                <w:lang w:val="sq-AL"/>
              </w:rPr>
              <w:t>430</w:t>
            </w:r>
          </w:p>
          <w:p w:rsidR="00970723" w:rsidRPr="000B1153" w:rsidRDefault="00970723" w:rsidP="007B6A31">
            <w:pPr>
              <w:pStyle w:val="Paragrafi"/>
              <w:ind w:firstLine="0"/>
              <w:rPr>
                <w:sz w:val="18"/>
                <w:szCs w:val="18"/>
                <w:lang w:val="sq-AL"/>
              </w:rPr>
            </w:pPr>
            <w:r w:rsidRPr="000B1153">
              <w:rPr>
                <w:sz w:val="18"/>
                <w:szCs w:val="18"/>
                <w:lang w:val="sq-AL"/>
              </w:rPr>
              <w:t>440</w:t>
            </w:r>
          </w:p>
          <w:p w:rsidR="00970723" w:rsidRPr="000B1153" w:rsidRDefault="00970723" w:rsidP="007B6A31">
            <w:pPr>
              <w:pStyle w:val="Paragrafi"/>
              <w:ind w:firstLine="0"/>
              <w:rPr>
                <w:sz w:val="18"/>
                <w:szCs w:val="18"/>
                <w:lang w:val="sq-AL"/>
              </w:rPr>
            </w:pPr>
            <w:r w:rsidRPr="000B1153">
              <w:rPr>
                <w:sz w:val="18"/>
                <w:szCs w:val="18"/>
                <w:lang w:val="sq-AL"/>
              </w:rPr>
              <w:t>3 450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1 509</w:t>
            </w:r>
          </w:p>
          <w:p w:rsidR="00970723" w:rsidRPr="000B1153" w:rsidRDefault="00970723" w:rsidP="007B6A31">
            <w:pPr>
              <w:pStyle w:val="Paragrafi"/>
              <w:ind w:firstLine="0"/>
              <w:rPr>
                <w:sz w:val="18"/>
                <w:szCs w:val="18"/>
                <w:lang w:val="sq-AL"/>
              </w:rPr>
            </w:pPr>
            <w:r w:rsidRPr="000B1153">
              <w:rPr>
                <w:sz w:val="18"/>
                <w:szCs w:val="18"/>
                <w:lang w:val="sq-AL"/>
              </w:rPr>
              <w:t>1 506</w:t>
            </w:r>
          </w:p>
          <w:p w:rsidR="00970723" w:rsidRPr="000B1153" w:rsidRDefault="00970723" w:rsidP="007B6A31">
            <w:pPr>
              <w:pStyle w:val="Paragrafi"/>
              <w:ind w:firstLine="0"/>
              <w:rPr>
                <w:sz w:val="18"/>
                <w:szCs w:val="18"/>
                <w:lang w:val="sq-AL"/>
              </w:rPr>
            </w:pPr>
            <w:r w:rsidRPr="000B1153">
              <w:rPr>
                <w:sz w:val="18"/>
                <w:szCs w:val="18"/>
                <w:lang w:val="sq-AL"/>
              </w:rPr>
              <w:t>1 502</w:t>
            </w:r>
          </w:p>
          <w:p w:rsidR="00970723" w:rsidRPr="000B1153" w:rsidRDefault="00970723" w:rsidP="007B6A31">
            <w:pPr>
              <w:pStyle w:val="Paragrafi"/>
              <w:ind w:firstLine="0"/>
              <w:rPr>
                <w:sz w:val="18"/>
                <w:szCs w:val="18"/>
                <w:lang w:val="sq-AL"/>
              </w:rPr>
            </w:pPr>
            <w:r w:rsidRPr="000B1153">
              <w:rPr>
                <w:sz w:val="18"/>
                <w:szCs w:val="18"/>
                <w:lang w:val="sq-AL"/>
              </w:rPr>
              <w:t>1 499</w:t>
            </w:r>
          </w:p>
          <w:p w:rsidR="00970723" w:rsidRPr="000B1153" w:rsidRDefault="00970723" w:rsidP="007B6A31">
            <w:pPr>
              <w:pStyle w:val="Paragrafi"/>
              <w:ind w:firstLine="0"/>
              <w:rPr>
                <w:sz w:val="18"/>
                <w:szCs w:val="18"/>
                <w:lang w:val="sq-AL"/>
              </w:rPr>
            </w:pPr>
            <w:r w:rsidRPr="000B1153">
              <w:rPr>
                <w:sz w:val="18"/>
                <w:szCs w:val="18"/>
                <w:lang w:val="sq-AL"/>
              </w:rPr>
              <w:t>1 496</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710</w:t>
            </w:r>
          </w:p>
          <w:p w:rsidR="00970723" w:rsidRPr="000B1153" w:rsidRDefault="00970723" w:rsidP="007B6A31">
            <w:pPr>
              <w:pStyle w:val="Paragrafi"/>
              <w:ind w:firstLine="0"/>
              <w:rPr>
                <w:sz w:val="18"/>
                <w:szCs w:val="18"/>
                <w:lang w:val="sq-AL"/>
              </w:rPr>
            </w:pPr>
            <w:r w:rsidRPr="000B1153">
              <w:rPr>
                <w:sz w:val="18"/>
                <w:szCs w:val="18"/>
                <w:lang w:val="sq-AL"/>
              </w:rPr>
              <w:t>720</w:t>
            </w:r>
          </w:p>
          <w:p w:rsidR="00970723" w:rsidRPr="000B1153" w:rsidRDefault="00970723" w:rsidP="007B6A31">
            <w:pPr>
              <w:pStyle w:val="Paragrafi"/>
              <w:ind w:firstLine="0"/>
              <w:rPr>
                <w:sz w:val="18"/>
                <w:szCs w:val="18"/>
                <w:lang w:val="sq-AL"/>
              </w:rPr>
            </w:pPr>
            <w:r w:rsidRPr="000B1153">
              <w:rPr>
                <w:sz w:val="18"/>
                <w:szCs w:val="18"/>
                <w:lang w:val="sq-AL"/>
              </w:rPr>
              <w:t>730</w:t>
            </w:r>
          </w:p>
          <w:p w:rsidR="00970723" w:rsidRPr="000B1153" w:rsidRDefault="00970723" w:rsidP="007B6A31">
            <w:pPr>
              <w:pStyle w:val="Paragrafi"/>
              <w:ind w:firstLine="0"/>
              <w:rPr>
                <w:sz w:val="18"/>
                <w:szCs w:val="18"/>
                <w:lang w:val="sq-AL"/>
              </w:rPr>
            </w:pPr>
            <w:r w:rsidRPr="000B1153">
              <w:rPr>
                <w:sz w:val="18"/>
                <w:szCs w:val="18"/>
                <w:lang w:val="sq-AL"/>
              </w:rPr>
              <w:t>740</w:t>
            </w:r>
          </w:p>
          <w:p w:rsidR="00970723" w:rsidRPr="000B1153" w:rsidRDefault="00970723" w:rsidP="007B6A31">
            <w:pPr>
              <w:pStyle w:val="Paragrafi"/>
              <w:ind w:firstLine="0"/>
              <w:rPr>
                <w:sz w:val="18"/>
                <w:szCs w:val="18"/>
                <w:lang w:val="sq-AL"/>
              </w:rPr>
            </w:pPr>
            <w:r w:rsidRPr="000B1153">
              <w:rPr>
                <w:sz w:val="18"/>
                <w:szCs w:val="18"/>
                <w:lang w:val="sq-AL"/>
              </w:rPr>
              <w:t>3 750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1 406</w:t>
            </w:r>
          </w:p>
          <w:p w:rsidR="00970723" w:rsidRPr="000B1153" w:rsidRDefault="00970723" w:rsidP="007B6A31">
            <w:pPr>
              <w:pStyle w:val="Paragrafi"/>
              <w:ind w:firstLine="0"/>
              <w:rPr>
                <w:sz w:val="18"/>
                <w:szCs w:val="18"/>
                <w:lang w:val="sq-AL"/>
              </w:rPr>
            </w:pPr>
            <w:r w:rsidRPr="000B1153">
              <w:rPr>
                <w:sz w:val="18"/>
                <w:szCs w:val="18"/>
                <w:lang w:val="sq-AL"/>
              </w:rPr>
              <w:t>1 403</w:t>
            </w:r>
          </w:p>
          <w:p w:rsidR="00970723" w:rsidRPr="000B1153" w:rsidRDefault="00970723" w:rsidP="007B6A31">
            <w:pPr>
              <w:pStyle w:val="Paragrafi"/>
              <w:ind w:firstLine="0"/>
              <w:rPr>
                <w:sz w:val="18"/>
                <w:szCs w:val="18"/>
                <w:lang w:val="sq-AL"/>
              </w:rPr>
            </w:pPr>
            <w:r w:rsidRPr="000B1153">
              <w:rPr>
                <w:sz w:val="18"/>
                <w:szCs w:val="18"/>
                <w:lang w:val="sq-AL"/>
              </w:rPr>
              <w:t>1 400</w:t>
            </w:r>
          </w:p>
          <w:p w:rsidR="00970723" w:rsidRPr="000B1153" w:rsidRDefault="00970723" w:rsidP="007B6A31">
            <w:pPr>
              <w:pStyle w:val="Paragrafi"/>
              <w:ind w:firstLine="0"/>
              <w:rPr>
                <w:sz w:val="18"/>
                <w:szCs w:val="18"/>
                <w:lang w:val="sq-AL"/>
              </w:rPr>
            </w:pPr>
            <w:r w:rsidRPr="000B1153">
              <w:rPr>
                <w:sz w:val="18"/>
                <w:szCs w:val="18"/>
                <w:lang w:val="sq-AL"/>
              </w:rPr>
              <w:t>1 396</w:t>
            </w:r>
          </w:p>
          <w:p w:rsidR="00970723" w:rsidRPr="000B1153" w:rsidRDefault="00970723" w:rsidP="007B6A31">
            <w:pPr>
              <w:pStyle w:val="Paragrafi"/>
              <w:ind w:firstLine="0"/>
              <w:rPr>
                <w:sz w:val="18"/>
                <w:szCs w:val="18"/>
                <w:lang w:val="sq-AL"/>
              </w:rPr>
            </w:pPr>
            <w:r w:rsidRPr="000B1153">
              <w:rPr>
                <w:sz w:val="18"/>
                <w:szCs w:val="18"/>
                <w:lang w:val="sq-AL"/>
              </w:rPr>
              <w:t>1 393</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010</w:t>
            </w:r>
          </w:p>
          <w:p w:rsidR="00970723" w:rsidRPr="000B1153" w:rsidRDefault="00970723" w:rsidP="007B6A31">
            <w:pPr>
              <w:pStyle w:val="Paragrafi"/>
              <w:ind w:firstLine="0"/>
              <w:rPr>
                <w:sz w:val="18"/>
                <w:szCs w:val="18"/>
                <w:lang w:val="sq-AL"/>
              </w:rPr>
            </w:pPr>
            <w:r w:rsidRPr="000B1153">
              <w:rPr>
                <w:sz w:val="18"/>
                <w:szCs w:val="18"/>
                <w:lang w:val="sq-AL"/>
              </w:rPr>
              <w:t>020</w:t>
            </w:r>
          </w:p>
          <w:p w:rsidR="00970723" w:rsidRPr="000B1153" w:rsidRDefault="00970723" w:rsidP="007B6A31">
            <w:pPr>
              <w:pStyle w:val="Paragrafi"/>
              <w:ind w:firstLine="0"/>
              <w:rPr>
                <w:sz w:val="18"/>
                <w:szCs w:val="18"/>
                <w:lang w:val="sq-AL"/>
              </w:rPr>
            </w:pPr>
            <w:r w:rsidRPr="000B1153">
              <w:rPr>
                <w:sz w:val="18"/>
                <w:szCs w:val="18"/>
                <w:lang w:val="sq-AL"/>
              </w:rPr>
              <w:t>030</w:t>
            </w:r>
          </w:p>
          <w:p w:rsidR="00970723" w:rsidRPr="000B1153" w:rsidRDefault="00970723" w:rsidP="007B6A31">
            <w:pPr>
              <w:pStyle w:val="Paragrafi"/>
              <w:ind w:firstLine="0"/>
              <w:rPr>
                <w:sz w:val="18"/>
                <w:szCs w:val="18"/>
                <w:lang w:val="sq-AL"/>
              </w:rPr>
            </w:pPr>
            <w:r w:rsidRPr="000B1153">
              <w:rPr>
                <w:sz w:val="18"/>
                <w:szCs w:val="18"/>
                <w:lang w:val="sq-AL"/>
              </w:rPr>
              <w:t>040</w:t>
            </w:r>
          </w:p>
          <w:p w:rsidR="00970723" w:rsidRPr="000B1153" w:rsidRDefault="00970723" w:rsidP="007B6A31">
            <w:pPr>
              <w:pStyle w:val="Paragrafi"/>
              <w:ind w:firstLine="0"/>
              <w:rPr>
                <w:sz w:val="18"/>
                <w:szCs w:val="18"/>
                <w:lang w:val="sq-AL"/>
              </w:rPr>
            </w:pPr>
            <w:r w:rsidRPr="000B1153">
              <w:rPr>
                <w:sz w:val="18"/>
                <w:szCs w:val="18"/>
                <w:lang w:val="sq-AL"/>
              </w:rPr>
              <w:t>4 050</w:t>
            </w:r>
          </w:p>
        </w:tc>
        <w:tc>
          <w:tcPr>
            <w:tcW w:w="556" w:type="pct"/>
          </w:tcPr>
          <w:p w:rsidR="00970723" w:rsidRPr="000B1153" w:rsidRDefault="00970723" w:rsidP="007B6A31">
            <w:pPr>
              <w:pStyle w:val="Paragrafi"/>
              <w:ind w:firstLine="0"/>
              <w:rPr>
                <w:sz w:val="18"/>
                <w:szCs w:val="18"/>
                <w:lang w:val="sq-AL"/>
              </w:rPr>
            </w:pPr>
            <w:r w:rsidRPr="000B1153">
              <w:rPr>
                <w:sz w:val="18"/>
                <w:szCs w:val="18"/>
                <w:lang w:val="sq-AL"/>
              </w:rPr>
              <w:t>1 304</w:t>
            </w:r>
          </w:p>
          <w:p w:rsidR="00970723" w:rsidRPr="000B1153" w:rsidRDefault="00970723" w:rsidP="007B6A31">
            <w:pPr>
              <w:pStyle w:val="Paragrafi"/>
              <w:ind w:firstLine="0"/>
              <w:rPr>
                <w:sz w:val="18"/>
                <w:szCs w:val="18"/>
                <w:lang w:val="sq-AL"/>
              </w:rPr>
            </w:pPr>
            <w:r w:rsidRPr="000B1153">
              <w:rPr>
                <w:sz w:val="18"/>
                <w:szCs w:val="18"/>
                <w:lang w:val="sq-AL"/>
              </w:rPr>
              <w:t>1 300</w:t>
            </w:r>
          </w:p>
          <w:p w:rsidR="00970723" w:rsidRPr="000B1153" w:rsidRDefault="00970723" w:rsidP="007B6A31">
            <w:pPr>
              <w:pStyle w:val="Paragrafi"/>
              <w:ind w:firstLine="0"/>
              <w:rPr>
                <w:sz w:val="18"/>
                <w:szCs w:val="18"/>
                <w:lang w:val="sq-AL"/>
              </w:rPr>
            </w:pPr>
            <w:r w:rsidRPr="000B1153">
              <w:rPr>
                <w:sz w:val="18"/>
                <w:szCs w:val="18"/>
                <w:lang w:val="sq-AL"/>
              </w:rPr>
              <w:t>1 297</w:t>
            </w:r>
          </w:p>
          <w:p w:rsidR="00970723" w:rsidRPr="000B1153" w:rsidRDefault="00970723" w:rsidP="007B6A31">
            <w:pPr>
              <w:pStyle w:val="Paragrafi"/>
              <w:ind w:firstLine="0"/>
              <w:rPr>
                <w:sz w:val="18"/>
                <w:szCs w:val="18"/>
                <w:lang w:val="sq-AL"/>
              </w:rPr>
            </w:pPr>
            <w:r w:rsidRPr="000B1153">
              <w:rPr>
                <w:sz w:val="18"/>
                <w:szCs w:val="18"/>
                <w:lang w:val="sq-AL"/>
              </w:rPr>
              <w:t>1 293</w:t>
            </w:r>
          </w:p>
          <w:p w:rsidR="00970723" w:rsidRPr="000B1153" w:rsidRDefault="00970723" w:rsidP="007B6A31">
            <w:pPr>
              <w:pStyle w:val="Paragrafi"/>
              <w:ind w:firstLine="0"/>
              <w:rPr>
                <w:sz w:val="18"/>
                <w:szCs w:val="18"/>
                <w:lang w:val="sq-AL"/>
              </w:rPr>
            </w:pPr>
            <w:r w:rsidRPr="000B1153">
              <w:rPr>
                <w:sz w:val="18"/>
                <w:szCs w:val="18"/>
                <w:lang w:val="sq-AL"/>
              </w:rPr>
              <w:t>1 290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310</w:t>
            </w:r>
          </w:p>
          <w:p w:rsidR="00970723" w:rsidRPr="000B1153" w:rsidRDefault="00970723" w:rsidP="007B6A31">
            <w:pPr>
              <w:pStyle w:val="Paragrafi"/>
              <w:ind w:firstLine="0"/>
              <w:rPr>
                <w:sz w:val="18"/>
                <w:szCs w:val="18"/>
                <w:lang w:val="sq-AL"/>
              </w:rPr>
            </w:pPr>
            <w:r w:rsidRPr="000B1153">
              <w:rPr>
                <w:sz w:val="18"/>
                <w:szCs w:val="18"/>
                <w:lang w:val="sq-AL"/>
              </w:rPr>
              <w:t>4 320</w:t>
            </w:r>
          </w:p>
        </w:tc>
        <w:tc>
          <w:tcPr>
            <w:tcW w:w="648" w:type="pct"/>
          </w:tcPr>
          <w:p w:rsidR="00970723" w:rsidRPr="000B1153" w:rsidRDefault="00970723" w:rsidP="007B6A31">
            <w:pPr>
              <w:pStyle w:val="Paragrafi"/>
              <w:ind w:firstLine="0"/>
              <w:rPr>
                <w:sz w:val="18"/>
                <w:szCs w:val="18"/>
                <w:lang w:val="sq-AL"/>
              </w:rPr>
            </w:pPr>
            <w:r w:rsidRPr="000B1153">
              <w:rPr>
                <w:sz w:val="18"/>
                <w:szCs w:val="18"/>
                <w:lang w:val="sq-AL"/>
              </w:rPr>
              <w:t>494</w:t>
            </w:r>
          </w:p>
          <w:p w:rsidR="00970723" w:rsidRPr="000B1153" w:rsidRDefault="00970723" w:rsidP="007B6A31">
            <w:pPr>
              <w:pStyle w:val="Paragrafi"/>
              <w:ind w:firstLine="0"/>
              <w:rPr>
                <w:sz w:val="18"/>
                <w:szCs w:val="18"/>
                <w:lang w:val="sq-AL"/>
              </w:rPr>
            </w:pPr>
            <w:r w:rsidRPr="000B1153">
              <w:rPr>
                <w:sz w:val="18"/>
                <w:szCs w:val="18"/>
                <w:lang w:val="sq-AL"/>
              </w:rPr>
              <w:t>460</w:t>
            </w:r>
          </w:p>
        </w:tc>
      </w:tr>
    </w:tbl>
    <w:p w:rsidR="00970723" w:rsidRPr="007542C3" w:rsidRDefault="00970723" w:rsidP="007B6A31">
      <w:pPr>
        <w:pStyle w:val="Paragrafi"/>
        <w:ind w:firstLine="0"/>
        <w:rPr>
          <w:lang w:val="sq-AL"/>
        </w:rPr>
      </w:pPr>
    </w:p>
    <w:p w:rsidR="00970723" w:rsidRPr="007542C3" w:rsidRDefault="00970723" w:rsidP="007B6A31">
      <w:pPr>
        <w:pStyle w:val="Paragrafi"/>
        <w:ind w:firstLine="0"/>
        <w:rPr>
          <w:lang w:val="sq-AL"/>
        </w:rPr>
      </w:pPr>
    </w:p>
    <w:p w:rsidR="00970723" w:rsidRPr="007542C3" w:rsidRDefault="00970723" w:rsidP="007B6A31">
      <w:pPr>
        <w:pStyle w:val="Paragrafi"/>
        <w:ind w:firstLine="0"/>
        <w:rPr>
          <w:lang w:val="sq-AL"/>
        </w:rPr>
      </w:pPr>
    </w:p>
    <w:p w:rsidR="00970723" w:rsidRPr="007542C3" w:rsidRDefault="00970723" w:rsidP="00970723">
      <w:pPr>
        <w:pStyle w:val="Paragrafi"/>
        <w:rPr>
          <w:lang w:val="sq-AL"/>
        </w:rPr>
      </w:pPr>
    </w:p>
    <w:p w:rsidR="00970723" w:rsidRPr="007542C3" w:rsidRDefault="00970723" w:rsidP="00F0227F">
      <w:pPr>
        <w:pStyle w:val="Paragrafi"/>
        <w:jc w:val="right"/>
        <w:rPr>
          <w:lang w:val="sq-AL"/>
        </w:rPr>
      </w:pPr>
      <w:r w:rsidRPr="007542C3">
        <w:rPr>
          <w:lang w:val="sq-AL"/>
        </w:rPr>
        <w:br w:type="page"/>
        <w:t>Tabela 1</w:t>
      </w:r>
      <w:r w:rsidRPr="007542C3">
        <w:rPr>
          <w:vertAlign w:val="subscript"/>
          <w:lang w:val="sq-AL"/>
        </w:rPr>
        <w:t>3</w:t>
      </w:r>
    </w:p>
    <w:p w:rsidR="00970723" w:rsidRPr="007542C3" w:rsidRDefault="00F0227F" w:rsidP="000B1153">
      <w:pPr>
        <w:pStyle w:val="TitulliTitull"/>
      </w:pPr>
      <w:r w:rsidRPr="007542C3">
        <w:t>LISTA E NDËRMARRJEVE HEKURUDHORE QË KANË PRANUAR GABARITIN E NGARKESËS (UIC) GB</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1"/>
        <w:gridCol w:w="4246"/>
      </w:tblGrid>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VR</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JZ</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 me përjashtim t</w:t>
            </w:r>
            <w:r w:rsidR="000D0E1D" w:rsidRPr="000B1153">
              <w:rPr>
                <w:rFonts w:ascii="Times New Roman" w:hAnsi="Times New Roman"/>
                <w:sz w:val="20"/>
                <w:lang w:val="sq-AL"/>
              </w:rPr>
              <w:t xml:space="preserve">ë </w:t>
            </w:r>
            <w:r w:rsidRPr="000B1153">
              <w:rPr>
                <w:sz w:val="20"/>
                <w:lang w:val="sq-AL"/>
              </w:rPr>
              <w:t>VALJEVO-KALENIC DHE GRLICA-DJENERAL JANKOVIÇ</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HSH</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GySEV</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 xml:space="preserve">gjitha </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ZRS</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MAV</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ZFBH</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SNCF</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524A67">
            <w:pPr>
              <w:pStyle w:val="Paragrafi"/>
              <w:rPr>
                <w:sz w:val="20"/>
                <w:lang w:val="sq-AL"/>
              </w:rPr>
            </w:pPr>
            <w:r w:rsidRPr="000B1153">
              <w:rPr>
                <w:sz w:val="20"/>
                <w:lang w:val="sq-AL"/>
              </w:rPr>
              <w:t>Shih tabel</w:t>
            </w:r>
            <w:r w:rsidR="00524A67" w:rsidRPr="000B1153">
              <w:rPr>
                <w:rFonts w:ascii="Times New Roman" w:hAnsi="Times New Roman"/>
                <w:sz w:val="20"/>
                <w:lang w:val="sq-AL"/>
              </w:rPr>
              <w:t>ë</w:t>
            </w:r>
            <w:r w:rsidRPr="000B1153">
              <w:rPr>
                <w:sz w:val="20"/>
                <w:lang w:val="sq-AL"/>
              </w:rPr>
              <w:t>n 1</w:t>
            </w:r>
            <w:r w:rsidRPr="000B1153">
              <w:rPr>
                <w:sz w:val="20"/>
                <w:vertAlign w:val="subscript"/>
                <w:lang w:val="sq-AL"/>
              </w:rPr>
              <w:t>18</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CD</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HZ</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tranzite</w:t>
            </w:r>
          </w:p>
          <w:p w:rsidR="00970723" w:rsidRPr="000B1153" w:rsidRDefault="00970723" w:rsidP="00970723">
            <w:pPr>
              <w:pStyle w:val="Paragrafi"/>
              <w:rPr>
                <w:sz w:val="20"/>
                <w:lang w:val="sq-AL"/>
              </w:rPr>
            </w:pPr>
            <w:r w:rsidRPr="000B1153">
              <w:rPr>
                <w:sz w:val="20"/>
                <w:lang w:val="sq-AL"/>
              </w:rPr>
              <w:t>Stacionet: s</w:t>
            </w:r>
            <w:r w:rsidR="003445AD" w:rsidRPr="000B1153">
              <w:rPr>
                <w:sz w:val="20"/>
                <w:lang w:val="sq-AL"/>
              </w:rPr>
              <w:t>’</w:t>
            </w:r>
            <w:r w:rsidRPr="000B1153">
              <w:rPr>
                <w:sz w:val="20"/>
                <w:lang w:val="sq-AL"/>
              </w:rPr>
              <w:t>ka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0D0E1D">
            <w:pPr>
              <w:pStyle w:val="Paragrafi"/>
              <w:rPr>
                <w:sz w:val="20"/>
                <w:lang w:val="sq-AL"/>
              </w:rPr>
            </w:pPr>
            <w:r w:rsidRPr="000B1153">
              <w:rPr>
                <w:sz w:val="20"/>
                <w:lang w:val="sq-AL"/>
              </w:rPr>
              <w:t>Stacionet</w:t>
            </w:r>
            <w:r w:rsidR="000D0E1D" w:rsidRPr="000B1153">
              <w:rPr>
                <w:sz w:val="20"/>
                <w:lang w:val="sq-AL"/>
              </w:rPr>
              <w:t>: të gjitha me përjashtim t</w:t>
            </w:r>
            <w:r w:rsidR="000D0E1D" w:rsidRPr="000B1153">
              <w:rPr>
                <w:rFonts w:ascii="Times New Roman" w:hAnsi="Times New Roman"/>
                <w:sz w:val="20"/>
                <w:lang w:val="sq-AL"/>
              </w:rPr>
              <w:t>ë</w:t>
            </w:r>
            <w:r w:rsidRPr="000B1153">
              <w:rPr>
                <w:sz w:val="20"/>
                <w:lang w:val="sq-AL"/>
              </w:rPr>
              <w:t>: KASTEL STARI, KASTEL SUCURAC, SADINE, SOLIN LIKA, SPLIT, SPLIT PREDGRADE</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BDZ</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SZ</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0D0E1D">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 me përjashtim t</w:t>
            </w:r>
            <w:r w:rsidR="000D0E1D" w:rsidRPr="000B1153">
              <w:rPr>
                <w:rFonts w:ascii="Times New Roman" w:hAnsi="Times New Roman"/>
                <w:sz w:val="20"/>
                <w:lang w:val="sq-AL"/>
              </w:rPr>
              <w:t>ë</w:t>
            </w:r>
            <w:r w:rsidRPr="000B1153">
              <w:rPr>
                <w:sz w:val="20"/>
                <w:lang w:val="sq-AL"/>
              </w:rPr>
              <w:t xml:space="preserve"> stacioneve: BOROUCHTITZA, CHICHKOVTZI, DEBELETZ, GABROVO, GUESHEVO, KJUSTENDIL, KOPILOVTZI, KRASTETZ, PLATCHKOVTZI, REDEVITZI, RAJDAVITZA, SAMOVODENE, SOKOLOVO, VARBANOVO, VELIKO, TRAPEZITZA, TRIAVNA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CD</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DSB</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CFS</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MZ</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ZSSK (ZSR)</w:t>
            </w:r>
          </w:p>
        </w:tc>
        <w:tc>
          <w:tcPr>
            <w:tcW w:w="4860" w:type="dxa"/>
            <w:tcBorders>
              <w:top w:val="nil"/>
              <w:bottom w:val="nil"/>
              <w:right w:val="nil"/>
            </w:tcBorders>
          </w:tcPr>
          <w:p w:rsidR="00970723" w:rsidRPr="000B1153" w:rsidRDefault="00970723" w:rsidP="00970723">
            <w:pPr>
              <w:pStyle w:val="Paragrafi"/>
              <w:rPr>
                <w:sz w:val="20"/>
                <w:lang w:val="sq-AL"/>
              </w:rPr>
            </w:pPr>
          </w:p>
        </w:tc>
      </w:tr>
      <w:tr w:rsidR="00970723" w:rsidRPr="000B1153" w:rsidTr="00356CD5">
        <w:tc>
          <w:tcPr>
            <w:tcW w:w="4860" w:type="dxa"/>
            <w:tcBorders>
              <w:top w:val="nil"/>
              <w:left w:val="nil"/>
              <w:bottom w:val="nil"/>
            </w:tcBorders>
          </w:tcPr>
          <w:p w:rsidR="00970723" w:rsidRPr="000B1153" w:rsidRDefault="00970723" w:rsidP="00970723">
            <w:pPr>
              <w:pStyle w:val="Paragrafi"/>
              <w:rPr>
                <w:sz w:val="20"/>
                <w:lang w:val="sq-AL"/>
              </w:rPr>
            </w:pPr>
            <w:r w:rsidRPr="000B1153">
              <w:rPr>
                <w:sz w:val="20"/>
                <w:lang w:val="sq-AL"/>
              </w:rPr>
              <w:t>Linjat tranzit</w:t>
            </w:r>
            <w:r w:rsidR="000D0E1D" w:rsidRPr="000B1153">
              <w:rPr>
                <w:sz w:val="20"/>
                <w:lang w:val="sq-AL"/>
              </w:rPr>
              <w:t xml:space="preserve">: të </w:t>
            </w:r>
            <w:r w:rsidRPr="000B1153">
              <w:rPr>
                <w:sz w:val="20"/>
                <w:lang w:val="sq-AL"/>
              </w:rPr>
              <w:t>gjitha</w:t>
            </w:r>
          </w:p>
          <w:p w:rsidR="00970723" w:rsidRPr="000B1153" w:rsidRDefault="00970723" w:rsidP="00970723">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w:t>
            </w:r>
          </w:p>
        </w:tc>
        <w:tc>
          <w:tcPr>
            <w:tcW w:w="4860" w:type="dxa"/>
            <w:tcBorders>
              <w:top w:val="nil"/>
              <w:bottom w:val="nil"/>
              <w:right w:val="nil"/>
            </w:tcBorders>
          </w:tcPr>
          <w:p w:rsidR="00970723" w:rsidRPr="000B1153" w:rsidRDefault="00970723" w:rsidP="00970723">
            <w:pPr>
              <w:pStyle w:val="Paragrafi"/>
              <w:rPr>
                <w:sz w:val="20"/>
                <w:lang w:val="sq-AL"/>
              </w:rPr>
            </w:pPr>
          </w:p>
        </w:tc>
      </w:tr>
      <w:tr w:rsidR="00970723" w:rsidRPr="000B1153" w:rsidTr="00356CD5">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CFL</w:t>
            </w:r>
          </w:p>
        </w:tc>
      </w:tr>
      <w:tr w:rsidR="00970723" w:rsidRPr="000B1153" w:rsidTr="00356CD5">
        <w:tc>
          <w:tcPr>
            <w:tcW w:w="9720" w:type="dxa"/>
            <w:gridSpan w:val="2"/>
            <w:tcBorders>
              <w:top w:val="nil"/>
              <w:left w:val="nil"/>
              <w:bottom w:val="nil"/>
              <w:right w:val="nil"/>
            </w:tcBorders>
          </w:tcPr>
          <w:p w:rsidR="00CE655F" w:rsidRPr="000B1153" w:rsidRDefault="00CE655F" w:rsidP="00970723">
            <w:pPr>
              <w:pStyle w:val="Paragrafi"/>
              <w:rPr>
                <w:sz w:val="20"/>
                <w:lang w:val="sq-AL"/>
              </w:rPr>
            </w:pPr>
          </w:p>
          <w:p w:rsidR="00970723" w:rsidRPr="000B1153" w:rsidRDefault="00970723" w:rsidP="00970723">
            <w:pPr>
              <w:pStyle w:val="Paragrafi"/>
              <w:rPr>
                <w:sz w:val="20"/>
                <w:lang w:val="sq-AL"/>
              </w:rPr>
            </w:pPr>
            <w:r w:rsidRPr="000B1153">
              <w:rPr>
                <w:sz w:val="20"/>
                <w:lang w:val="sq-AL"/>
              </w:rPr>
              <w:t>Linjat tranzit BETTEMBOURG-KLEINBETINGEN, WASSERBILLING-RODANGE/ATHAUS.</w:t>
            </w:r>
          </w:p>
          <w:p w:rsidR="00970723" w:rsidRPr="000B1153" w:rsidRDefault="00970723" w:rsidP="000D0E1D">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 me përjashtim t</w:t>
            </w:r>
            <w:r w:rsidR="000D0E1D" w:rsidRPr="000B1153">
              <w:rPr>
                <w:rFonts w:ascii="Times New Roman" w:hAnsi="Times New Roman"/>
                <w:sz w:val="20"/>
                <w:lang w:val="sq-AL"/>
              </w:rPr>
              <w:t>ë</w:t>
            </w:r>
            <w:r w:rsidRPr="000B1153">
              <w:rPr>
                <w:sz w:val="20"/>
                <w:lang w:val="sq-AL"/>
              </w:rPr>
              <w:t xml:space="preserve"> BELLAIN, BISSEN, CLERVAUX, COLMAR-BERG, CRUCHTEN, DIEKRICH, DOMMELDANGE, DRAUFFELT, ETTELBRUCK, GOEBELSMUEHLE, KAUTENBACH, LINTGEN, LORENTZWEILLER, MAULUSMUEHLE, MERSCH, MICHELAU, SCHIEREN, TROISVIERGES, WALFERDANGE, WILNERWILTZ.</w:t>
            </w:r>
          </w:p>
        </w:tc>
      </w:tr>
      <w:tr w:rsidR="00970723" w:rsidRPr="000B1153" w:rsidTr="00356CD5">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CH</w:t>
            </w:r>
          </w:p>
        </w:tc>
      </w:tr>
      <w:tr w:rsidR="00970723" w:rsidRPr="000B1153" w:rsidTr="00356CD5">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Linjat tranzit:  IDOMENI-MESSONISSION, IDOMENI-PROMACHON, MESSONISSION-PROMACHON, ORMENION-PITHION</w:t>
            </w:r>
          </w:p>
          <w:p w:rsidR="00970723" w:rsidRPr="000B1153" w:rsidRDefault="00970723" w:rsidP="00970723">
            <w:pPr>
              <w:pStyle w:val="Paragrafi"/>
              <w:rPr>
                <w:sz w:val="20"/>
                <w:lang w:val="sq-AL"/>
              </w:rPr>
            </w:pPr>
          </w:p>
          <w:p w:rsidR="00970723" w:rsidRPr="000B1153" w:rsidRDefault="00970723" w:rsidP="00970723">
            <w:pPr>
              <w:pStyle w:val="Paragrafi"/>
              <w:rPr>
                <w:sz w:val="20"/>
                <w:lang w:val="sq-AL"/>
              </w:rPr>
            </w:pPr>
            <w:r w:rsidRPr="000B1153">
              <w:rPr>
                <w:sz w:val="20"/>
                <w:lang w:val="sq-AL"/>
              </w:rPr>
              <w:t>Stacionet: Via IDOMENI, AGRAS, ALEXANDRIA, ALIKI, AMINTEON, ANCHIALOS MAC., ARMENION, ARNISSA, ASPROS, DOIRANI, DOMOKOS, DOXARAS, EDESSA, EGHINION-KOLINDROS, EPISKOPI, FILADELPHIA, FLORINA, GALIKOS, GHEFIRA, GIRTONI, IDOMENI, KALINDIA, KASTANAS, KASTANOUSSA, KATERINI, KILKIS, KOMANOS, KAZANI, KRANON, LACHA-NOKIPI, LAKIA, LARISSA, LATOMION, LEPTOKARIA, LITOCHORON, MANDRAKION, MAVRODENDRION, MESSONISSIEN, METALLIKO, MOURIES, NAOUSSA, N. AGATHOU-POLIS, ORFANA, PALEOFARSALOS, PLATAMON, PLATI, POLIKASTRON, PROMACHON, PTOLEMAIS, RAPSANI, RODOPOLIS, SERRE, SIDIROKASTRO, SINDOS, SKIDRA, SKOTOUSSA, STRMON, TEMPI, THESSALONIKI, VELESTINON, VERIA, VEVI, VIRONIA, VOLOS, XECHASMENI via ORMENION dhe PITHION, ALEKSANDROUPOLIS, CHIMONION, DIDIMOTICHION, DIKEA, FERE, LAGHINA, LAVARA, N. ORESTIAS, N. VISSA, ORMENION, PEPLOS, PITHION, SOUFLION, TICHERON</w:t>
            </w:r>
          </w:p>
          <w:p w:rsidR="00970723" w:rsidRPr="000B1153" w:rsidRDefault="00970723" w:rsidP="00970723">
            <w:pPr>
              <w:pStyle w:val="Paragrafi"/>
              <w:rPr>
                <w:sz w:val="20"/>
                <w:lang w:val="sq-AL"/>
              </w:rPr>
            </w:pPr>
          </w:p>
        </w:tc>
      </w:tr>
      <w:tr w:rsidR="00970723" w:rsidRPr="000B1153" w:rsidTr="00356CD5">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GC (SJ)</w:t>
            </w:r>
          </w:p>
        </w:tc>
      </w:tr>
      <w:tr w:rsidR="00970723" w:rsidRPr="000B1153" w:rsidTr="00356CD5">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Linjat tran</w:t>
            </w:r>
            <w:r w:rsidR="000B1153" w:rsidRPr="000B1153">
              <w:rPr>
                <w:sz w:val="20"/>
                <w:lang w:val="sq-AL"/>
              </w:rPr>
              <w:t xml:space="preserve">zit: HELSINBORG-CHARLOTTENBERG, </w:t>
            </w:r>
            <w:r w:rsidRPr="000B1153">
              <w:rPr>
                <w:sz w:val="20"/>
                <w:lang w:val="sq-AL"/>
              </w:rPr>
              <w:t>HELSINGBORG-HAPARANDA, HELSINGBORG-KORNSJOE, HELSINGBORG-STORLIEN, TRELLEBORG-CHARLOTEENBERG, TRELLEBORG-HAPARANDA, TRELLEBORG-KORNSJOE, TRELLEBORG-STORLIEN.</w:t>
            </w:r>
          </w:p>
          <w:p w:rsidR="00970723" w:rsidRPr="000B1153" w:rsidRDefault="00970723" w:rsidP="00970723">
            <w:pPr>
              <w:pStyle w:val="Paragrafi"/>
              <w:rPr>
                <w:sz w:val="20"/>
                <w:lang w:val="sq-AL"/>
              </w:rPr>
            </w:pPr>
          </w:p>
          <w:p w:rsidR="00970723" w:rsidRPr="000B1153" w:rsidRDefault="00970723" w:rsidP="000D0E1D">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 me përjashtim t</w:t>
            </w:r>
            <w:r w:rsidR="000D0E1D" w:rsidRPr="000B1153">
              <w:rPr>
                <w:rFonts w:ascii="Times New Roman" w:hAnsi="Times New Roman"/>
                <w:sz w:val="20"/>
                <w:lang w:val="sq-AL"/>
              </w:rPr>
              <w:t>ë</w:t>
            </w:r>
            <w:r w:rsidRPr="000B1153">
              <w:rPr>
                <w:sz w:val="20"/>
                <w:lang w:val="sq-AL"/>
              </w:rPr>
              <w:t xml:space="preserve"> ARENDAL</w:t>
            </w:r>
          </w:p>
        </w:tc>
      </w:tr>
      <w:tr w:rsidR="00970723" w:rsidRPr="000B1153" w:rsidTr="00356CD5">
        <w:trPr>
          <w:trHeight w:val="239"/>
        </w:trPr>
        <w:tc>
          <w:tcPr>
            <w:tcW w:w="9720" w:type="dxa"/>
            <w:gridSpan w:val="2"/>
            <w:tcBorders>
              <w:top w:val="nil"/>
              <w:left w:val="nil"/>
              <w:bottom w:val="nil"/>
              <w:right w:val="nil"/>
            </w:tcBorders>
          </w:tcPr>
          <w:p w:rsidR="00970723" w:rsidRPr="000B1153" w:rsidRDefault="00970723" w:rsidP="00970723">
            <w:pPr>
              <w:pStyle w:val="Paragrafi"/>
              <w:rPr>
                <w:sz w:val="20"/>
                <w:lang w:val="sq-AL"/>
              </w:rPr>
            </w:pPr>
            <w:r w:rsidRPr="000B1153">
              <w:rPr>
                <w:sz w:val="20"/>
                <w:lang w:val="sq-AL"/>
              </w:rPr>
              <w:t>DB</w:t>
            </w:r>
          </w:p>
        </w:tc>
      </w:tr>
      <w:tr w:rsidR="00970723" w:rsidRPr="000B1153" w:rsidTr="00356CD5">
        <w:tc>
          <w:tcPr>
            <w:tcW w:w="9720" w:type="dxa"/>
            <w:gridSpan w:val="2"/>
            <w:tcBorders>
              <w:top w:val="nil"/>
              <w:left w:val="nil"/>
              <w:bottom w:val="nil"/>
              <w:right w:val="nil"/>
            </w:tcBorders>
          </w:tcPr>
          <w:p w:rsidR="00970723" w:rsidRPr="000B1153" w:rsidRDefault="000D0E1D" w:rsidP="00970723">
            <w:pPr>
              <w:pStyle w:val="Paragrafi"/>
              <w:rPr>
                <w:sz w:val="20"/>
                <w:lang w:val="sq-AL"/>
              </w:rPr>
            </w:pPr>
            <w:r w:rsidRPr="000B1153">
              <w:rPr>
                <w:sz w:val="20"/>
                <w:lang w:val="sq-AL"/>
              </w:rPr>
              <w:t>Linjat tranzit: t</w:t>
            </w:r>
            <w:r w:rsidRPr="000B1153">
              <w:rPr>
                <w:rFonts w:ascii="Times New Roman" w:hAnsi="Times New Roman"/>
                <w:sz w:val="20"/>
                <w:lang w:val="sq-AL"/>
              </w:rPr>
              <w:t>ë</w:t>
            </w:r>
            <w:r w:rsidR="00970723" w:rsidRPr="000B1153">
              <w:rPr>
                <w:sz w:val="20"/>
                <w:lang w:val="sq-AL"/>
              </w:rPr>
              <w:t xml:space="preserve"> gjitha me përjashtim t</w:t>
            </w:r>
            <w:r w:rsidRPr="000B1153">
              <w:rPr>
                <w:rFonts w:ascii="Times New Roman" w:hAnsi="Times New Roman"/>
                <w:sz w:val="20"/>
                <w:lang w:val="sq-AL"/>
              </w:rPr>
              <w:t>ë</w:t>
            </w:r>
            <w:r w:rsidR="00970723" w:rsidRPr="000B1153">
              <w:rPr>
                <w:sz w:val="20"/>
                <w:lang w:val="sq-AL"/>
              </w:rPr>
              <w:t>: (ALTENBEKEN) – OTTBERGEN – KREIENSEN – (BRAUNSCHWEIG), (DORTMUND)-SCHWERTE/RUHR-BRILON/WALD-(KASSEL), (KOLN) – EUSKIRCHEN-GEROLSTEIN – (EHRAG), (KOBLENZ) – NIEDERLAHNSTEIN – WETZLAR – (GIEßEN), (BINGEN/RHEIN)-BAD MUNSTER A.STEIN – HOCHSPEYER – (KAISERSLAUTERN), (NURNBERG) – KIRCHENLAIBACH – MARKTREDWITZ – (SCHIRNDING), -(BUCHLOE) – IMMENSTADT – HERGATZ – (LINDAU)</w:t>
            </w:r>
          </w:p>
          <w:p w:rsidR="00970723" w:rsidRPr="000B1153" w:rsidRDefault="00970723" w:rsidP="003445AD">
            <w:pPr>
              <w:pStyle w:val="Paragrafi"/>
              <w:rPr>
                <w:sz w:val="20"/>
                <w:lang w:val="sq-AL"/>
              </w:rPr>
            </w:pPr>
            <w:r w:rsidRPr="000B1153">
              <w:rPr>
                <w:sz w:val="20"/>
                <w:lang w:val="sq-AL"/>
              </w:rPr>
              <w:t>Stacionet</w:t>
            </w:r>
            <w:r w:rsidR="000D0E1D" w:rsidRPr="000B1153">
              <w:rPr>
                <w:sz w:val="20"/>
                <w:lang w:val="sq-AL"/>
              </w:rPr>
              <w:t xml:space="preserve">: të </w:t>
            </w:r>
            <w:r w:rsidRPr="000B1153">
              <w:rPr>
                <w:sz w:val="20"/>
                <w:lang w:val="sq-AL"/>
              </w:rPr>
              <w:t>gjitha me përjashtim t</w:t>
            </w:r>
            <w:r w:rsidR="003445AD" w:rsidRPr="000B1153">
              <w:rPr>
                <w:rFonts w:ascii="Times New Roman" w:hAnsi="Times New Roman"/>
                <w:sz w:val="20"/>
                <w:lang w:val="sq-AL"/>
              </w:rPr>
              <w:t>ë</w:t>
            </w:r>
            <w:r w:rsidRPr="000B1153">
              <w:rPr>
                <w:sz w:val="20"/>
                <w:lang w:val="sq-AL"/>
              </w:rPr>
              <w:t>: ARNSBERG, AUMENAU, BESTWIG, BIGGE, BLANKENHEIM (WALD), BRILON STADT, BRILON (WALD), DIELKIRCHEN, DIEZ, DORTMUND-HORDE, ENKENBACH, ESCHOFEN, EVERSBERG, FACHINGEN, FREIENOHL, HOXTER, HOLZMINDEN, JUNKERATH, KALL, KERKERBACH, LONGSCHEDE, LIMBURG, LOHNBERG, MECHERNICH, MECHERNICH WEST, NASSAU/LAHN, NEHEIM-HUSTEN, NEUSORG, NEUSTADT (SACHS). NURNBERG STEIN, ROCKENHAUSEN, ROTHENBACH (ALLGAU), SCHMIDTHEIM, SCHWERTE OST, STADTOLDENDORF, WEILBURG, WICKEDE.</w:t>
            </w:r>
          </w:p>
        </w:tc>
      </w:tr>
    </w:tbl>
    <w:p w:rsidR="00970723" w:rsidRPr="007542C3" w:rsidRDefault="00970723" w:rsidP="00970723">
      <w:pPr>
        <w:pStyle w:val="Paragrafi"/>
        <w:rPr>
          <w:lang w:val="sq-AL"/>
        </w:rPr>
      </w:pPr>
    </w:p>
    <w:p w:rsidR="00970723" w:rsidRPr="007542C3" w:rsidRDefault="00970723" w:rsidP="000B1153">
      <w:pPr>
        <w:pStyle w:val="Paragrafi"/>
        <w:jc w:val="right"/>
        <w:rPr>
          <w:lang w:val="sq-AL"/>
        </w:rPr>
      </w:pPr>
      <w:r w:rsidRPr="007542C3">
        <w:rPr>
          <w:lang w:val="sq-AL"/>
        </w:rPr>
        <w:br w:type="page"/>
      </w:r>
      <w:r w:rsidR="003445AD" w:rsidRPr="007542C3">
        <w:rPr>
          <w:lang w:val="sq-AL"/>
        </w:rPr>
        <w:t>Tabela 1</w:t>
      </w:r>
      <w:r w:rsidR="003445AD" w:rsidRPr="007542C3">
        <w:rPr>
          <w:vertAlign w:val="subscript"/>
          <w:lang w:val="sq-AL"/>
        </w:rPr>
        <w:t>4</w:t>
      </w:r>
    </w:p>
    <w:p w:rsidR="003445AD" w:rsidRPr="007542C3" w:rsidRDefault="003445AD"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 xml:space="preserve"> pranuar nga:</w:t>
      </w:r>
    </w:p>
    <w:p w:rsidR="00970723" w:rsidRPr="007542C3" w:rsidRDefault="00E60753" w:rsidP="00970723">
      <w:pPr>
        <w:pStyle w:val="Paragrafi"/>
        <w:rPr>
          <w:lang w:val="sq-AL"/>
        </w:rPr>
      </w:pPr>
      <w:r w:rsidRPr="00E60753">
        <w:pict>
          <v:shape id="Picture 3" o:spid="_x0000_s1837" type="#_x0000_t75" style="width:436.65pt;height:366.1pt;rotation:-1;visibility:visible;mso-left-percent:-10001;mso-top-percent:-10001;mso-position-horizontal:absolute;mso-position-horizontal-relative:char;mso-position-vertical:absolute;mso-position-vertical-relative:line;mso-left-percent:-10001;mso-top-percent:-10001">
            <v:imagedata r:id="rId97" o:title="" croptop="4864f" cropbottom="13762f"/>
            <w10:wrap type="none"/>
            <w10:anchorlock/>
          </v:shape>
        </w:pict>
      </w:r>
    </w:p>
    <w:p w:rsidR="003445AD" w:rsidRPr="007542C3" w:rsidRDefault="003445AD" w:rsidP="00970723">
      <w:pPr>
        <w:pStyle w:val="Paragrafi"/>
        <w:rPr>
          <w:lang w:val="sq-AL"/>
        </w:rPr>
      </w:pPr>
      <w:r w:rsidRPr="007542C3">
        <w:rPr>
          <w:lang w:val="sq-AL"/>
        </w:rPr>
        <w:t>Me p</w:t>
      </w:r>
      <w:r w:rsidRPr="007542C3">
        <w:rPr>
          <w:rFonts w:ascii="Times New Roman" w:hAnsi="Times New Roman"/>
          <w:lang w:val="sq-AL"/>
        </w:rPr>
        <w:t>ë</w:t>
      </w:r>
      <w:r w:rsidRPr="007542C3">
        <w:rPr>
          <w:lang w:val="sq-AL"/>
        </w:rPr>
        <w:t>rjashtim t</w:t>
      </w:r>
      <w:r w:rsidRPr="007542C3">
        <w:rPr>
          <w:rFonts w:ascii="Times New Roman" w:hAnsi="Times New Roman"/>
          <w:lang w:val="sq-AL"/>
        </w:rPr>
        <w:t>ë</w:t>
      </w:r>
      <w:r w:rsidRPr="007542C3">
        <w:rPr>
          <w:lang w:val="sq-AL"/>
        </w:rPr>
        <w:t xml:space="preserve"> stacioneve t</w:t>
      </w:r>
      <w:r w:rsidRPr="007542C3">
        <w:rPr>
          <w:rFonts w:ascii="Times New Roman" w:hAnsi="Times New Roman"/>
          <w:lang w:val="sq-AL"/>
        </w:rPr>
        <w:t>ë</w:t>
      </w:r>
      <w:r w:rsidRPr="007542C3">
        <w:rPr>
          <w:lang w:val="sq-AL"/>
        </w:rPr>
        <w:t xml:space="preserve"> m</w:t>
      </w:r>
      <w:r w:rsidRPr="007542C3">
        <w:rPr>
          <w:rFonts w:ascii="Times New Roman" w:hAnsi="Times New Roman"/>
          <w:lang w:val="sq-AL"/>
        </w:rPr>
        <w:t>ë</w:t>
      </w:r>
      <w:r w:rsidRPr="007542C3">
        <w:rPr>
          <w:lang w:val="sq-AL"/>
        </w:rPr>
        <w:t xml:space="preserve">poshtme: </w:t>
      </w:r>
    </w:p>
    <w:p w:rsidR="003445AD" w:rsidRPr="007542C3" w:rsidRDefault="003445AD" w:rsidP="00970723">
      <w:pPr>
        <w:pStyle w:val="Paragrafi"/>
        <w:rPr>
          <w:lang w:val="sq-AL"/>
        </w:rPr>
      </w:pPr>
      <w:r w:rsidRPr="007542C3">
        <w:rPr>
          <w:lang w:val="sq-AL"/>
        </w:rPr>
        <w:t>1. MAV : BUDAPEST – DELI-PU</w:t>
      </w:r>
    </w:p>
    <w:p w:rsidR="003445AD" w:rsidRPr="007542C3" w:rsidRDefault="003445AD"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dh</w:t>
      </w:r>
      <w:r w:rsidRPr="007542C3">
        <w:rPr>
          <w:rFonts w:ascii="Times New Roman" w:hAnsi="Times New Roman"/>
          <w:lang w:val="sq-AL"/>
        </w:rPr>
        <w:t>ë</w:t>
      </w:r>
      <w:r w:rsidRPr="007542C3">
        <w:rPr>
          <w:lang w:val="sq-AL"/>
        </w:rPr>
        <w:t>n</w:t>
      </w:r>
      <w:r w:rsidRPr="007542C3">
        <w:rPr>
          <w:rFonts w:ascii="Times New Roman" w:hAnsi="Times New Roman"/>
          <w:lang w:val="sq-AL"/>
        </w:rPr>
        <w:t>ë</w:t>
      </w:r>
      <w:r w:rsidRPr="007542C3">
        <w:rPr>
          <w:lang w:val="sq-AL"/>
        </w:rPr>
        <w:t xml:space="preserve"> n</w:t>
      </w:r>
      <w:r w:rsidRPr="007542C3">
        <w:rPr>
          <w:rFonts w:ascii="Times New Roman" w:hAnsi="Times New Roman"/>
          <w:lang w:val="sq-AL"/>
        </w:rPr>
        <w:t>ë</w:t>
      </w:r>
      <w:r w:rsidRPr="007542C3">
        <w:rPr>
          <w:lang w:val="sq-AL"/>
        </w:rPr>
        <w:t xml:space="preserve"> tabel</w:t>
      </w:r>
      <w:r w:rsidRPr="007542C3">
        <w:rPr>
          <w:rFonts w:ascii="Times New Roman" w:hAnsi="Times New Roman"/>
          <w:lang w:val="sq-AL"/>
        </w:rPr>
        <w:t>ë</w:t>
      </w:r>
      <w:r w:rsidRPr="007542C3">
        <w:rPr>
          <w:lang w:val="sq-AL"/>
        </w:rPr>
        <w:t>n 1</w:t>
      </w:r>
      <w:r w:rsidRPr="007542C3">
        <w:rPr>
          <w:vertAlign w:val="subscript"/>
          <w:lang w:val="sq-AL"/>
        </w:rPr>
        <w:t>1</w:t>
      </w:r>
      <w:r w:rsidRPr="007542C3">
        <w:rPr>
          <w:lang w:val="sq-AL"/>
        </w:rPr>
        <w:t xml:space="preserve"> </w:t>
      </w:r>
      <w:r w:rsidRPr="007542C3">
        <w:rPr>
          <w:rFonts w:ascii="Times New Roman" w:hAnsi="Times New Roman"/>
          <w:lang w:val="sq-AL"/>
        </w:rPr>
        <w:t>ë</w:t>
      </w:r>
      <w:r w:rsidRPr="007542C3">
        <w:rPr>
          <w:lang w:val="sq-AL"/>
        </w:rPr>
        <w:t>sht</w:t>
      </w:r>
      <w:r w:rsidRPr="007542C3">
        <w:rPr>
          <w:rFonts w:ascii="Times New Roman" w:hAnsi="Times New Roman"/>
          <w:lang w:val="sq-AL"/>
        </w:rPr>
        <w:t>ë</w:t>
      </w:r>
      <w:r w:rsidRPr="007542C3">
        <w:rPr>
          <w:lang w:val="sq-AL"/>
        </w:rPr>
        <w:t xml:space="preserve"> i zbatuesh</w:t>
      </w:r>
      <w:r w:rsidRPr="007542C3">
        <w:rPr>
          <w:rFonts w:ascii="Times New Roman" w:hAnsi="Times New Roman"/>
          <w:lang w:val="sq-AL"/>
        </w:rPr>
        <w:t>ë</w:t>
      </w:r>
      <w:r w:rsidRPr="007542C3">
        <w:rPr>
          <w:lang w:val="sq-AL"/>
        </w:rPr>
        <w:t>m p</w:t>
      </w:r>
      <w:r w:rsidRPr="007542C3">
        <w:rPr>
          <w:rFonts w:ascii="Times New Roman" w:hAnsi="Times New Roman"/>
          <w:lang w:val="sq-AL"/>
        </w:rPr>
        <w:t>ë</w:t>
      </w:r>
      <w:r w:rsidRPr="007542C3">
        <w:rPr>
          <w:lang w:val="sq-AL"/>
        </w:rPr>
        <w:t>r k</w:t>
      </w:r>
      <w:r w:rsidRPr="007542C3">
        <w:rPr>
          <w:rFonts w:ascii="Times New Roman" w:hAnsi="Times New Roman"/>
          <w:lang w:val="sq-AL"/>
        </w:rPr>
        <w:t>ë</w:t>
      </w:r>
      <w:r w:rsidRPr="007542C3">
        <w:rPr>
          <w:lang w:val="sq-AL"/>
        </w:rPr>
        <w:t>to stacione.</w:t>
      </w:r>
    </w:p>
    <w:p w:rsidR="003445AD" w:rsidRPr="007542C3" w:rsidRDefault="003445AD" w:rsidP="00970723">
      <w:pPr>
        <w:pStyle w:val="Paragrafi"/>
        <w:rPr>
          <w:lang w:val="sq-AL"/>
        </w:rPr>
      </w:pPr>
      <w:r w:rsidRPr="007542C3">
        <w:rPr>
          <w:lang w:val="sq-AL"/>
        </w:rPr>
        <w:t>2. TCDD : KAPIKULE, EDIRNE, ALPULLU, LULEBURGAZ, MURATLI, CORLU, CERKEZKOY, HALKALI, VAN.</w:t>
      </w:r>
    </w:p>
    <w:p w:rsidR="003445AD" w:rsidRPr="007542C3" w:rsidRDefault="003445AD" w:rsidP="003445AD">
      <w:pPr>
        <w:pStyle w:val="Paragrafi"/>
        <w:rPr>
          <w:lang w:val="sq-AL"/>
        </w:rPr>
      </w:pPr>
      <w:r w:rsidRPr="007542C3">
        <w:rPr>
          <w:lang w:val="sq-AL"/>
        </w:rPr>
        <w:t xml:space="preserve"> Gabariti i ngarkes</w:t>
      </w:r>
      <w:r w:rsidRPr="007542C3">
        <w:rPr>
          <w:rFonts w:ascii="Times New Roman" w:hAnsi="Times New Roman"/>
          <w:lang w:val="sq-AL"/>
        </w:rPr>
        <w:t>ë</w:t>
      </w:r>
      <w:r w:rsidRPr="007542C3">
        <w:rPr>
          <w:lang w:val="sq-AL"/>
        </w:rPr>
        <w:t>s i dh</w:t>
      </w:r>
      <w:r w:rsidRPr="007542C3">
        <w:rPr>
          <w:rFonts w:ascii="Times New Roman" w:hAnsi="Times New Roman"/>
          <w:lang w:val="sq-AL"/>
        </w:rPr>
        <w:t>ë</w:t>
      </w:r>
      <w:r w:rsidRPr="007542C3">
        <w:rPr>
          <w:lang w:val="sq-AL"/>
        </w:rPr>
        <w:t>n</w:t>
      </w:r>
      <w:r w:rsidRPr="007542C3">
        <w:rPr>
          <w:rFonts w:ascii="Times New Roman" w:hAnsi="Times New Roman"/>
          <w:lang w:val="sq-AL"/>
        </w:rPr>
        <w:t>ë</w:t>
      </w:r>
      <w:r w:rsidRPr="007542C3">
        <w:rPr>
          <w:lang w:val="sq-AL"/>
        </w:rPr>
        <w:t xml:space="preserve"> n</w:t>
      </w:r>
      <w:r w:rsidRPr="007542C3">
        <w:rPr>
          <w:rFonts w:ascii="Times New Roman" w:hAnsi="Times New Roman"/>
          <w:lang w:val="sq-AL"/>
        </w:rPr>
        <w:t>ë</w:t>
      </w:r>
      <w:r w:rsidRPr="007542C3">
        <w:rPr>
          <w:lang w:val="sq-AL"/>
        </w:rPr>
        <w:t xml:space="preserve"> tabelat 1</w:t>
      </w:r>
      <w:r w:rsidRPr="007542C3">
        <w:rPr>
          <w:vertAlign w:val="subscript"/>
          <w:lang w:val="sq-AL"/>
        </w:rPr>
        <w:t>12</w:t>
      </w:r>
      <w:r w:rsidRPr="007542C3">
        <w:rPr>
          <w:lang w:val="sq-AL"/>
        </w:rPr>
        <w:t xml:space="preserve"> ose 1</w:t>
      </w:r>
      <w:r w:rsidRPr="007542C3">
        <w:rPr>
          <w:vertAlign w:val="subscript"/>
          <w:lang w:val="sq-AL"/>
        </w:rPr>
        <w:t>13</w:t>
      </w:r>
      <w:r w:rsidRPr="007542C3">
        <w:rPr>
          <w:lang w:val="sq-AL"/>
        </w:rPr>
        <w:t xml:space="preserve"> ose 1</w:t>
      </w:r>
      <w:r w:rsidRPr="007542C3">
        <w:rPr>
          <w:vertAlign w:val="subscript"/>
          <w:lang w:val="sq-AL"/>
        </w:rPr>
        <w:t>14</w:t>
      </w:r>
      <w:r w:rsidRPr="007542C3">
        <w:rPr>
          <w:lang w:val="sq-AL"/>
        </w:rPr>
        <w:t xml:space="preserve"> jan</w:t>
      </w:r>
      <w:r w:rsidRPr="007542C3">
        <w:rPr>
          <w:rFonts w:ascii="Times New Roman" w:hAnsi="Times New Roman"/>
          <w:lang w:val="sq-AL"/>
        </w:rPr>
        <w:t>ë</w:t>
      </w:r>
      <w:r w:rsidRPr="007542C3">
        <w:rPr>
          <w:lang w:val="sq-AL"/>
        </w:rPr>
        <w:t xml:space="preserve"> t</w:t>
      </w:r>
      <w:r w:rsidRPr="007542C3">
        <w:rPr>
          <w:rFonts w:ascii="Times New Roman" w:hAnsi="Times New Roman"/>
          <w:lang w:val="sq-AL"/>
        </w:rPr>
        <w:t>ë</w:t>
      </w:r>
      <w:r w:rsidRPr="007542C3">
        <w:rPr>
          <w:lang w:val="sq-AL"/>
        </w:rPr>
        <w:t xml:space="preserve"> zbatueshme p</w:t>
      </w:r>
      <w:r w:rsidRPr="007542C3">
        <w:rPr>
          <w:rFonts w:ascii="Times New Roman" w:hAnsi="Times New Roman"/>
          <w:lang w:val="sq-AL"/>
        </w:rPr>
        <w:t>ë</w:t>
      </w:r>
      <w:r w:rsidRPr="007542C3">
        <w:rPr>
          <w:lang w:val="sq-AL"/>
        </w:rPr>
        <w:t>r k</w:t>
      </w:r>
      <w:r w:rsidRPr="007542C3">
        <w:rPr>
          <w:rFonts w:ascii="Times New Roman" w:hAnsi="Times New Roman"/>
          <w:lang w:val="sq-AL"/>
        </w:rPr>
        <w:t>ë</w:t>
      </w:r>
      <w:r w:rsidRPr="007542C3">
        <w:rPr>
          <w:lang w:val="sq-AL"/>
        </w:rPr>
        <w:t>to stacione.</w:t>
      </w:r>
    </w:p>
    <w:p w:rsidR="003445AD" w:rsidRPr="007542C3" w:rsidRDefault="003445AD" w:rsidP="00970723">
      <w:pPr>
        <w:pStyle w:val="Paragrafi"/>
        <w:rPr>
          <w:lang w:val="sq-AL"/>
        </w:rPr>
      </w:pPr>
    </w:p>
    <w:p w:rsidR="00970723" w:rsidRPr="007542C3" w:rsidRDefault="003445AD" w:rsidP="00970723">
      <w:pPr>
        <w:pStyle w:val="Paragrafi"/>
        <w:rPr>
          <w:lang w:val="sq-AL"/>
        </w:rPr>
      </w:pPr>
      <w:r w:rsidRPr="007542C3">
        <w:rPr>
          <w:lang w:val="sq-AL"/>
        </w:rPr>
        <w:t xml:space="preserve"> </w:t>
      </w:r>
    </w:p>
    <w:p w:rsidR="003445AD" w:rsidRPr="007542C3" w:rsidRDefault="003445AD"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CB76F2" w:rsidRPr="007542C3" w:rsidRDefault="00CB76F2" w:rsidP="00970723">
      <w:pPr>
        <w:pStyle w:val="Paragrafi"/>
        <w:rPr>
          <w:lang w:val="sq-AL"/>
        </w:rPr>
      </w:pPr>
    </w:p>
    <w:p w:rsidR="00970723" w:rsidRPr="007542C3" w:rsidRDefault="00970723" w:rsidP="00B11C89">
      <w:pPr>
        <w:pStyle w:val="Paragrafi"/>
        <w:jc w:val="right"/>
        <w:rPr>
          <w:lang w:val="sq-AL"/>
        </w:rPr>
      </w:pPr>
      <w:r w:rsidRPr="007542C3">
        <w:rPr>
          <w:lang w:val="sq-AL"/>
        </w:rPr>
        <w:t>Tabela 1</w:t>
      </w:r>
      <w:r w:rsidRPr="007542C3">
        <w:rPr>
          <w:vertAlign w:val="subscript"/>
          <w:lang w:val="sq-AL"/>
        </w:rPr>
        <w:t>4</w:t>
      </w:r>
    </w:p>
    <w:p w:rsidR="00970723" w:rsidRPr="007542C3" w:rsidRDefault="00970723" w:rsidP="00970723">
      <w:pPr>
        <w:pStyle w:val="Paragrafi"/>
        <w:rPr>
          <w:lang w:val="sq-AL"/>
        </w:rPr>
      </w:pPr>
    </w:p>
    <w:p w:rsidR="00970723" w:rsidRPr="007542C3" w:rsidRDefault="00B11C89" w:rsidP="00CE29C9">
      <w:pPr>
        <w:pStyle w:val="TitulliTitull"/>
      </w:pPr>
      <w:r w:rsidRPr="007542C3">
        <w:t>GJYSMA E GJERËSISË S</w:t>
      </w:r>
      <w:r w:rsidRPr="007542C3">
        <w:rPr>
          <w:rFonts w:ascii="Times New Roman" w:hAnsi="Times New Roman"/>
        </w:rPr>
        <w:t>Ë</w:t>
      </w:r>
      <w:r w:rsidRPr="007542C3">
        <w:t xml:space="preserve"> GABARITIT</w:t>
      </w:r>
    </w:p>
    <w:p w:rsidR="00B11C89" w:rsidRPr="007542C3" w:rsidRDefault="00B11C89" w:rsidP="00CE29C9">
      <w:pPr>
        <w:pStyle w:val="TitulliTitul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9"/>
        <w:gridCol w:w="1099"/>
        <w:gridCol w:w="1099"/>
        <w:gridCol w:w="1431"/>
        <w:gridCol w:w="928"/>
        <w:gridCol w:w="1100"/>
        <w:gridCol w:w="1100"/>
        <w:gridCol w:w="1431"/>
      </w:tblGrid>
      <w:tr w:rsidR="00970723" w:rsidRPr="00CE29C9" w:rsidTr="00CE29C9">
        <w:trPr>
          <w:jc w:val="center"/>
        </w:trPr>
        <w:tc>
          <w:tcPr>
            <w:tcW w:w="648" w:type="pct"/>
          </w:tcPr>
          <w:p w:rsidR="00970723" w:rsidRPr="00CE29C9" w:rsidRDefault="00D35C07" w:rsidP="00B11C89">
            <w:pPr>
              <w:pStyle w:val="Paragrafi"/>
              <w:ind w:firstLine="0"/>
              <w:jc w:val="center"/>
              <w:rPr>
                <w:b/>
                <w:sz w:val="18"/>
                <w:szCs w:val="18"/>
                <w:lang w:val="sq-AL"/>
              </w:rPr>
            </w:pPr>
            <w:r w:rsidRPr="00CE29C9">
              <w:rPr>
                <w:b/>
                <w:sz w:val="18"/>
                <w:szCs w:val="18"/>
                <w:lang w:val="sq-AL"/>
              </w:rPr>
              <w:t>Lartë</w:t>
            </w:r>
            <w:r w:rsidR="00970723" w:rsidRPr="00CE29C9">
              <w:rPr>
                <w:b/>
                <w:sz w:val="18"/>
                <w:szCs w:val="18"/>
                <w:lang w:val="sq-AL"/>
              </w:rPr>
              <w:t xml:space="preserve">sia mbi  nivelin e </w:t>
            </w:r>
            <w:r w:rsidRPr="00CE29C9">
              <w:rPr>
                <w:b/>
                <w:sz w:val="18"/>
                <w:szCs w:val="18"/>
                <w:lang w:val="sq-AL"/>
              </w:rPr>
              <w:t>kokës së</w:t>
            </w:r>
            <w:r w:rsidR="00970723" w:rsidRPr="00CE29C9">
              <w:rPr>
                <w:b/>
                <w:sz w:val="18"/>
                <w:szCs w:val="18"/>
                <w:lang w:val="sq-AL"/>
              </w:rPr>
              <w:t xml:space="preserve"> </w:t>
            </w:r>
            <w:r w:rsidR="00D108A4" w:rsidRPr="00CE29C9">
              <w:rPr>
                <w:b/>
                <w:sz w:val="18"/>
                <w:szCs w:val="18"/>
                <w:lang w:val="sq-AL"/>
              </w:rPr>
              <w:t>shinës</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648" w:type="pct"/>
          </w:tcPr>
          <w:p w:rsidR="00970723" w:rsidRPr="00CE29C9" w:rsidRDefault="00524A67" w:rsidP="00B11C89">
            <w:pPr>
              <w:pStyle w:val="Paragrafi"/>
              <w:ind w:firstLine="0"/>
              <w:jc w:val="center"/>
              <w:rPr>
                <w:b/>
                <w:sz w:val="18"/>
                <w:szCs w:val="18"/>
                <w:lang w:val="sq-AL"/>
              </w:rPr>
            </w:pPr>
            <w:r w:rsidRPr="00CE29C9">
              <w:rPr>
                <w:b/>
                <w:sz w:val="18"/>
                <w:szCs w:val="18"/>
                <w:lang w:val="sq-AL"/>
              </w:rPr>
              <w:t>Gjysmë</w:t>
            </w:r>
            <w:r w:rsidR="00970723" w:rsidRPr="00CE29C9">
              <w:rPr>
                <w:b/>
                <w:sz w:val="18"/>
                <w:szCs w:val="18"/>
                <w:lang w:val="sq-AL"/>
              </w:rPr>
              <w:t xml:space="preserve"> </w:t>
            </w:r>
            <w:r w:rsidR="00D35C07" w:rsidRPr="00CE29C9">
              <w:rPr>
                <w:b/>
                <w:sz w:val="18"/>
                <w:szCs w:val="18"/>
                <w:lang w:val="sq-AL"/>
              </w:rPr>
              <w:t>gjerë</w:t>
            </w:r>
            <w:r w:rsidR="00970723" w:rsidRPr="00CE29C9">
              <w:rPr>
                <w:b/>
                <w:sz w:val="18"/>
                <w:szCs w:val="18"/>
                <w:lang w:val="sq-AL"/>
              </w:rPr>
              <w:t>sia korrespon</w:t>
            </w:r>
          </w:p>
          <w:p w:rsidR="00970723" w:rsidRPr="00CE29C9" w:rsidRDefault="00970723" w:rsidP="00B11C89">
            <w:pPr>
              <w:pStyle w:val="Paragrafi"/>
              <w:ind w:firstLine="0"/>
              <w:jc w:val="center"/>
              <w:rPr>
                <w:b/>
                <w:sz w:val="18"/>
                <w:szCs w:val="18"/>
                <w:lang w:val="sq-AL"/>
              </w:rPr>
            </w:pPr>
            <w:r w:rsidRPr="00CE29C9">
              <w:rPr>
                <w:b/>
                <w:sz w:val="18"/>
                <w:szCs w:val="18"/>
                <w:lang w:val="sq-AL"/>
              </w:rPr>
              <w:t>duese</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648" w:type="pct"/>
          </w:tcPr>
          <w:p w:rsidR="00970723" w:rsidRPr="00CE29C9" w:rsidRDefault="00D35C07" w:rsidP="00B11C89">
            <w:pPr>
              <w:pStyle w:val="Paragrafi"/>
              <w:ind w:firstLine="0"/>
              <w:jc w:val="center"/>
              <w:rPr>
                <w:b/>
                <w:sz w:val="18"/>
                <w:szCs w:val="18"/>
                <w:lang w:val="sq-AL"/>
              </w:rPr>
            </w:pPr>
            <w:r w:rsidRPr="00CE29C9">
              <w:rPr>
                <w:b/>
                <w:sz w:val="18"/>
                <w:szCs w:val="18"/>
                <w:lang w:val="sq-AL"/>
              </w:rPr>
              <w:t>Lartë</w:t>
            </w:r>
            <w:r w:rsidR="00970723" w:rsidRPr="00CE29C9">
              <w:rPr>
                <w:b/>
                <w:sz w:val="18"/>
                <w:szCs w:val="18"/>
                <w:lang w:val="sq-AL"/>
              </w:rPr>
              <w:t xml:space="preserve">sia mbi nivelin e </w:t>
            </w:r>
            <w:r w:rsidRPr="00CE29C9">
              <w:rPr>
                <w:b/>
                <w:sz w:val="18"/>
                <w:szCs w:val="18"/>
                <w:lang w:val="sq-AL"/>
              </w:rPr>
              <w:t>kokës së</w:t>
            </w:r>
            <w:r w:rsidR="00970723" w:rsidRPr="00CE29C9">
              <w:rPr>
                <w:b/>
                <w:sz w:val="18"/>
                <w:szCs w:val="18"/>
                <w:lang w:val="sq-AL"/>
              </w:rPr>
              <w:t xml:space="preserve"> </w:t>
            </w:r>
            <w:r w:rsidR="00D108A4" w:rsidRPr="00CE29C9">
              <w:rPr>
                <w:b/>
                <w:sz w:val="18"/>
                <w:szCs w:val="18"/>
                <w:lang w:val="sq-AL"/>
              </w:rPr>
              <w:t>shinës</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556" w:type="pct"/>
          </w:tcPr>
          <w:p w:rsidR="00970723" w:rsidRPr="00CE29C9" w:rsidRDefault="00524A67" w:rsidP="00B11C89">
            <w:pPr>
              <w:pStyle w:val="Paragrafi"/>
              <w:ind w:firstLine="0"/>
              <w:jc w:val="center"/>
              <w:rPr>
                <w:b/>
                <w:sz w:val="18"/>
                <w:szCs w:val="18"/>
                <w:lang w:val="sq-AL"/>
              </w:rPr>
            </w:pPr>
            <w:r w:rsidRPr="00CE29C9">
              <w:rPr>
                <w:b/>
                <w:sz w:val="18"/>
                <w:szCs w:val="18"/>
                <w:lang w:val="sq-AL"/>
              </w:rPr>
              <w:t>Gjysmë</w:t>
            </w:r>
            <w:r w:rsidR="00970723" w:rsidRPr="00CE29C9">
              <w:rPr>
                <w:b/>
                <w:sz w:val="18"/>
                <w:szCs w:val="18"/>
                <w:lang w:val="sq-AL"/>
              </w:rPr>
              <w:t xml:space="preserve"> </w:t>
            </w:r>
            <w:r w:rsidR="00D35C07" w:rsidRPr="00CE29C9">
              <w:rPr>
                <w:b/>
                <w:sz w:val="18"/>
                <w:szCs w:val="18"/>
                <w:lang w:val="sq-AL"/>
              </w:rPr>
              <w:t>gjerë</w:t>
            </w:r>
            <w:r w:rsidR="00970723" w:rsidRPr="00CE29C9">
              <w:rPr>
                <w:b/>
                <w:sz w:val="18"/>
                <w:szCs w:val="18"/>
                <w:lang w:val="sq-AL"/>
              </w:rPr>
              <w:t>sia korresponduese</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556" w:type="pct"/>
          </w:tcPr>
          <w:p w:rsidR="00970723" w:rsidRPr="00CE29C9" w:rsidRDefault="00D35C07" w:rsidP="00B11C89">
            <w:pPr>
              <w:pStyle w:val="Paragrafi"/>
              <w:ind w:firstLine="0"/>
              <w:jc w:val="center"/>
              <w:rPr>
                <w:b/>
                <w:sz w:val="18"/>
                <w:szCs w:val="18"/>
                <w:lang w:val="sq-AL"/>
              </w:rPr>
            </w:pPr>
            <w:r w:rsidRPr="00CE29C9">
              <w:rPr>
                <w:b/>
                <w:sz w:val="18"/>
                <w:szCs w:val="18"/>
                <w:lang w:val="sq-AL"/>
              </w:rPr>
              <w:t>Lartë</w:t>
            </w:r>
            <w:r w:rsidR="00970723" w:rsidRPr="00CE29C9">
              <w:rPr>
                <w:b/>
                <w:sz w:val="18"/>
                <w:szCs w:val="18"/>
                <w:lang w:val="sq-AL"/>
              </w:rPr>
              <w:t xml:space="preserve">sia mbi nivelin e </w:t>
            </w:r>
            <w:r w:rsidRPr="00CE29C9">
              <w:rPr>
                <w:b/>
                <w:sz w:val="18"/>
                <w:szCs w:val="18"/>
                <w:lang w:val="sq-AL"/>
              </w:rPr>
              <w:t>kokës së</w:t>
            </w:r>
            <w:r w:rsidR="00970723" w:rsidRPr="00CE29C9">
              <w:rPr>
                <w:b/>
                <w:sz w:val="18"/>
                <w:szCs w:val="18"/>
                <w:lang w:val="sq-AL"/>
              </w:rPr>
              <w:t xml:space="preserve"> </w:t>
            </w:r>
            <w:r w:rsidR="00D108A4" w:rsidRPr="00CE29C9">
              <w:rPr>
                <w:b/>
                <w:sz w:val="18"/>
                <w:szCs w:val="18"/>
                <w:lang w:val="sq-AL"/>
              </w:rPr>
              <w:t>shinës</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648" w:type="pct"/>
          </w:tcPr>
          <w:p w:rsidR="00970723" w:rsidRPr="00CE29C9" w:rsidRDefault="00524A67" w:rsidP="00B11C89">
            <w:pPr>
              <w:pStyle w:val="Paragrafi"/>
              <w:ind w:firstLine="0"/>
              <w:jc w:val="center"/>
              <w:rPr>
                <w:b/>
                <w:sz w:val="18"/>
                <w:szCs w:val="18"/>
                <w:lang w:val="sq-AL"/>
              </w:rPr>
            </w:pPr>
            <w:r w:rsidRPr="00CE29C9">
              <w:rPr>
                <w:b/>
                <w:sz w:val="18"/>
                <w:szCs w:val="18"/>
                <w:lang w:val="sq-AL"/>
              </w:rPr>
              <w:t>Gjysmë</w:t>
            </w:r>
            <w:r w:rsidR="00970723" w:rsidRPr="00CE29C9">
              <w:rPr>
                <w:b/>
                <w:sz w:val="18"/>
                <w:szCs w:val="18"/>
                <w:lang w:val="sq-AL"/>
              </w:rPr>
              <w:t xml:space="preserve"> </w:t>
            </w:r>
            <w:r w:rsidR="00D35C07" w:rsidRPr="00CE29C9">
              <w:rPr>
                <w:b/>
                <w:sz w:val="18"/>
                <w:szCs w:val="18"/>
                <w:lang w:val="sq-AL"/>
              </w:rPr>
              <w:t>gjerë</w:t>
            </w:r>
            <w:r w:rsidR="00970723" w:rsidRPr="00CE29C9">
              <w:rPr>
                <w:b/>
                <w:sz w:val="18"/>
                <w:szCs w:val="18"/>
                <w:lang w:val="sq-AL"/>
              </w:rPr>
              <w:t>sia korrespon</w:t>
            </w:r>
          </w:p>
          <w:p w:rsidR="00970723" w:rsidRPr="00CE29C9" w:rsidRDefault="00970723" w:rsidP="00B11C89">
            <w:pPr>
              <w:pStyle w:val="Paragrafi"/>
              <w:ind w:firstLine="0"/>
              <w:jc w:val="center"/>
              <w:rPr>
                <w:b/>
                <w:sz w:val="18"/>
                <w:szCs w:val="18"/>
                <w:lang w:val="sq-AL"/>
              </w:rPr>
            </w:pPr>
            <w:r w:rsidRPr="00CE29C9">
              <w:rPr>
                <w:b/>
                <w:sz w:val="18"/>
                <w:szCs w:val="18"/>
                <w:lang w:val="sq-AL"/>
              </w:rPr>
              <w:t>duese</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648" w:type="pct"/>
          </w:tcPr>
          <w:p w:rsidR="00970723" w:rsidRPr="00CE29C9" w:rsidRDefault="00D35C07" w:rsidP="00B11C89">
            <w:pPr>
              <w:pStyle w:val="Paragrafi"/>
              <w:ind w:firstLine="0"/>
              <w:jc w:val="center"/>
              <w:rPr>
                <w:b/>
                <w:sz w:val="18"/>
                <w:szCs w:val="18"/>
                <w:lang w:val="sq-AL"/>
              </w:rPr>
            </w:pPr>
            <w:r w:rsidRPr="00CE29C9">
              <w:rPr>
                <w:b/>
                <w:sz w:val="18"/>
                <w:szCs w:val="18"/>
                <w:lang w:val="sq-AL"/>
              </w:rPr>
              <w:t>Lartë</w:t>
            </w:r>
            <w:r w:rsidR="00970723" w:rsidRPr="00CE29C9">
              <w:rPr>
                <w:b/>
                <w:sz w:val="18"/>
                <w:szCs w:val="18"/>
                <w:lang w:val="sq-AL"/>
              </w:rPr>
              <w:t xml:space="preserve">sia mbi nivelin e </w:t>
            </w:r>
            <w:r w:rsidRPr="00CE29C9">
              <w:rPr>
                <w:b/>
                <w:sz w:val="18"/>
                <w:szCs w:val="18"/>
                <w:lang w:val="sq-AL"/>
              </w:rPr>
              <w:t>kokës së</w:t>
            </w:r>
            <w:r w:rsidR="00970723" w:rsidRPr="00CE29C9">
              <w:rPr>
                <w:b/>
                <w:sz w:val="18"/>
                <w:szCs w:val="18"/>
                <w:lang w:val="sq-AL"/>
              </w:rPr>
              <w:t xml:space="preserve"> </w:t>
            </w:r>
            <w:r w:rsidR="00D108A4" w:rsidRPr="00CE29C9">
              <w:rPr>
                <w:b/>
                <w:sz w:val="18"/>
                <w:szCs w:val="18"/>
                <w:lang w:val="sq-AL"/>
              </w:rPr>
              <w:t>shinës</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c>
          <w:tcPr>
            <w:tcW w:w="648" w:type="pct"/>
          </w:tcPr>
          <w:p w:rsidR="00970723" w:rsidRPr="00CE29C9" w:rsidRDefault="00524A67" w:rsidP="00B11C89">
            <w:pPr>
              <w:pStyle w:val="Paragrafi"/>
              <w:ind w:firstLine="0"/>
              <w:jc w:val="center"/>
              <w:rPr>
                <w:b/>
                <w:sz w:val="18"/>
                <w:szCs w:val="18"/>
                <w:lang w:val="sq-AL"/>
              </w:rPr>
            </w:pPr>
            <w:r w:rsidRPr="00CE29C9">
              <w:rPr>
                <w:b/>
                <w:sz w:val="18"/>
                <w:szCs w:val="18"/>
                <w:lang w:val="sq-AL"/>
              </w:rPr>
              <w:t>Gjysmë</w:t>
            </w:r>
            <w:r w:rsidR="00970723" w:rsidRPr="00CE29C9">
              <w:rPr>
                <w:b/>
                <w:sz w:val="18"/>
                <w:szCs w:val="18"/>
                <w:lang w:val="sq-AL"/>
              </w:rPr>
              <w:t xml:space="preserve"> </w:t>
            </w:r>
            <w:r w:rsidR="00D35C07" w:rsidRPr="00CE29C9">
              <w:rPr>
                <w:b/>
                <w:sz w:val="18"/>
                <w:szCs w:val="18"/>
                <w:lang w:val="sq-AL"/>
              </w:rPr>
              <w:t>gjerë</w:t>
            </w:r>
            <w:r w:rsidR="00970723" w:rsidRPr="00CE29C9">
              <w:rPr>
                <w:b/>
                <w:sz w:val="18"/>
                <w:szCs w:val="18"/>
                <w:lang w:val="sq-AL"/>
              </w:rPr>
              <w:t>sia korresponduese</w:t>
            </w:r>
          </w:p>
          <w:p w:rsidR="00970723" w:rsidRPr="00CE29C9" w:rsidRDefault="00970723" w:rsidP="00B11C89">
            <w:pPr>
              <w:pStyle w:val="Paragrafi"/>
              <w:ind w:firstLine="0"/>
              <w:jc w:val="center"/>
              <w:rPr>
                <w:b/>
                <w:sz w:val="18"/>
                <w:szCs w:val="18"/>
                <w:lang w:val="sq-AL"/>
              </w:rPr>
            </w:pPr>
            <w:r w:rsidRPr="00CE29C9">
              <w:rPr>
                <w:b/>
                <w:sz w:val="18"/>
                <w:szCs w:val="18"/>
                <w:lang w:val="sq-AL"/>
              </w:rPr>
              <w:t>mm</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3 800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1 398</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4 100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1 149</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4 400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899</w:t>
            </w:r>
          </w:p>
        </w:tc>
      </w:tr>
      <w:tr w:rsidR="00970723" w:rsidRPr="00CE29C9" w:rsidTr="00CE29C9">
        <w:trPr>
          <w:jc w:val="center"/>
        </w:trPr>
        <w:tc>
          <w:tcPr>
            <w:tcW w:w="648" w:type="pct"/>
          </w:tcPr>
          <w:p w:rsidR="00970723" w:rsidRPr="00CE29C9" w:rsidRDefault="00E60753" w:rsidP="00B11C89">
            <w:pPr>
              <w:pStyle w:val="Paragrafi"/>
              <w:ind w:firstLine="0"/>
              <w:rPr>
                <w:sz w:val="18"/>
                <w:szCs w:val="18"/>
                <w:lang w:val="sq-AL"/>
              </w:rPr>
            </w:pPr>
            <w:r w:rsidRPr="00E60753">
              <w:rPr>
                <w:sz w:val="18"/>
                <w:szCs w:val="18"/>
                <w:lang w:val="sq-AL"/>
              </w:rPr>
              <w:pict>
                <v:shape id="_x0000_s1106" type="#_x0000_t88" style="position:absolute;left:0;text-align:left;margin-left:45.75pt;margin-top:2.95pt;width:13.6pt;height:18pt;z-index:251538432;mso-position-horizontal-relative:text;mso-position-vertical-relative:text"/>
              </w:pict>
            </w:r>
            <w:r w:rsidR="00970723" w:rsidRPr="00CE29C9">
              <w:rPr>
                <w:sz w:val="18"/>
                <w:szCs w:val="18"/>
                <w:lang w:val="sq-AL"/>
              </w:rPr>
              <w:t>430</w:t>
            </w:r>
          </w:p>
          <w:p w:rsidR="00970723" w:rsidRPr="00CE29C9" w:rsidRDefault="00970723" w:rsidP="00B11C89">
            <w:pPr>
              <w:pStyle w:val="Paragrafi"/>
              <w:ind w:firstLine="0"/>
              <w:rPr>
                <w:sz w:val="18"/>
                <w:szCs w:val="18"/>
                <w:lang w:val="sq-AL"/>
              </w:rPr>
            </w:pPr>
            <w:r w:rsidRPr="00CE29C9">
              <w:rPr>
                <w:sz w:val="18"/>
                <w:szCs w:val="18"/>
                <w:lang w:val="sq-AL"/>
              </w:rPr>
              <w:t>3 500</w:t>
            </w:r>
          </w:p>
          <w:p w:rsidR="00970723" w:rsidRPr="00CE29C9" w:rsidRDefault="00970723" w:rsidP="00B11C89">
            <w:pPr>
              <w:pStyle w:val="Paragrafi"/>
              <w:ind w:firstLine="0"/>
              <w:rPr>
                <w:sz w:val="18"/>
                <w:szCs w:val="18"/>
                <w:lang w:val="sq-AL"/>
              </w:rPr>
            </w:pPr>
            <w:r w:rsidRPr="00CE29C9">
              <w:rPr>
                <w:sz w:val="18"/>
                <w:szCs w:val="18"/>
                <w:lang w:val="sq-AL"/>
              </w:rPr>
              <w:t>510</w:t>
            </w:r>
          </w:p>
          <w:p w:rsidR="00970723" w:rsidRPr="00CE29C9" w:rsidRDefault="00970723" w:rsidP="00B11C89">
            <w:pPr>
              <w:pStyle w:val="Paragrafi"/>
              <w:ind w:firstLine="0"/>
              <w:rPr>
                <w:sz w:val="18"/>
                <w:szCs w:val="18"/>
                <w:lang w:val="sq-AL"/>
              </w:rPr>
            </w:pPr>
            <w:r w:rsidRPr="00CE29C9">
              <w:rPr>
                <w:sz w:val="18"/>
                <w:szCs w:val="18"/>
                <w:lang w:val="sq-AL"/>
              </w:rPr>
              <w:t>520</w:t>
            </w:r>
          </w:p>
          <w:p w:rsidR="00970723" w:rsidRPr="00CE29C9" w:rsidRDefault="00970723" w:rsidP="00B11C89">
            <w:pPr>
              <w:pStyle w:val="Paragrafi"/>
              <w:ind w:firstLine="0"/>
              <w:rPr>
                <w:sz w:val="18"/>
                <w:szCs w:val="18"/>
                <w:lang w:val="sq-AL"/>
              </w:rPr>
            </w:pPr>
            <w:r w:rsidRPr="00CE29C9">
              <w:rPr>
                <w:sz w:val="18"/>
                <w:szCs w:val="18"/>
                <w:lang w:val="sq-AL"/>
              </w:rPr>
              <w:t>530</w:t>
            </w:r>
          </w:p>
          <w:p w:rsidR="00970723" w:rsidRPr="00CE29C9" w:rsidRDefault="00970723" w:rsidP="00B11C89">
            <w:pPr>
              <w:pStyle w:val="Paragrafi"/>
              <w:ind w:firstLine="0"/>
              <w:rPr>
                <w:sz w:val="18"/>
                <w:szCs w:val="18"/>
                <w:lang w:val="sq-AL"/>
              </w:rPr>
            </w:pPr>
            <w:r w:rsidRPr="00CE29C9">
              <w:rPr>
                <w:sz w:val="18"/>
                <w:szCs w:val="18"/>
                <w:lang w:val="sq-AL"/>
              </w:rPr>
              <w:t>540</w:t>
            </w:r>
          </w:p>
          <w:p w:rsidR="00970723" w:rsidRPr="00CE29C9" w:rsidRDefault="00970723" w:rsidP="00B11C89">
            <w:pPr>
              <w:pStyle w:val="Paragrafi"/>
              <w:ind w:firstLine="0"/>
              <w:rPr>
                <w:sz w:val="18"/>
                <w:szCs w:val="18"/>
                <w:lang w:val="sq-AL"/>
              </w:rPr>
            </w:pPr>
            <w:r w:rsidRPr="00CE29C9">
              <w:rPr>
                <w:sz w:val="18"/>
                <w:szCs w:val="18"/>
                <w:lang w:val="sq-AL"/>
              </w:rPr>
              <w:t>3 550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1 575</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1 569</w:t>
            </w:r>
          </w:p>
          <w:p w:rsidR="00970723" w:rsidRPr="00CE29C9" w:rsidRDefault="00970723" w:rsidP="00B11C89">
            <w:pPr>
              <w:pStyle w:val="Paragrafi"/>
              <w:ind w:firstLine="0"/>
              <w:rPr>
                <w:sz w:val="18"/>
                <w:szCs w:val="18"/>
                <w:lang w:val="sq-AL"/>
              </w:rPr>
            </w:pPr>
            <w:r w:rsidRPr="00CE29C9">
              <w:rPr>
                <w:sz w:val="18"/>
                <w:szCs w:val="18"/>
                <w:lang w:val="sq-AL"/>
              </w:rPr>
              <w:t>1 563</w:t>
            </w:r>
          </w:p>
          <w:p w:rsidR="00970723" w:rsidRPr="00CE29C9" w:rsidRDefault="00970723" w:rsidP="00B11C89">
            <w:pPr>
              <w:pStyle w:val="Paragrafi"/>
              <w:ind w:firstLine="0"/>
              <w:rPr>
                <w:sz w:val="18"/>
                <w:szCs w:val="18"/>
                <w:lang w:val="sq-AL"/>
              </w:rPr>
            </w:pPr>
            <w:r w:rsidRPr="00CE29C9">
              <w:rPr>
                <w:sz w:val="18"/>
                <w:szCs w:val="18"/>
                <w:lang w:val="sq-AL"/>
              </w:rPr>
              <w:t>1 557</w:t>
            </w:r>
          </w:p>
          <w:p w:rsidR="00970723" w:rsidRPr="00CE29C9" w:rsidRDefault="00970723" w:rsidP="00B11C89">
            <w:pPr>
              <w:pStyle w:val="Paragrafi"/>
              <w:ind w:firstLine="0"/>
              <w:rPr>
                <w:sz w:val="18"/>
                <w:szCs w:val="18"/>
                <w:lang w:val="sq-AL"/>
              </w:rPr>
            </w:pPr>
            <w:r w:rsidRPr="00CE29C9">
              <w:rPr>
                <w:sz w:val="18"/>
                <w:szCs w:val="18"/>
                <w:lang w:val="sq-AL"/>
              </w:rPr>
              <w:t>1 551</w:t>
            </w:r>
          </w:p>
          <w:p w:rsidR="00970723" w:rsidRPr="00CE29C9" w:rsidRDefault="00970723" w:rsidP="00B11C89">
            <w:pPr>
              <w:pStyle w:val="Paragrafi"/>
              <w:ind w:firstLine="0"/>
              <w:rPr>
                <w:sz w:val="18"/>
                <w:szCs w:val="18"/>
                <w:lang w:val="sq-AL"/>
              </w:rPr>
            </w:pPr>
            <w:r w:rsidRPr="00CE29C9">
              <w:rPr>
                <w:sz w:val="18"/>
                <w:szCs w:val="18"/>
                <w:lang w:val="sq-AL"/>
              </w:rPr>
              <w:t>1 545</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805</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810</w:t>
            </w:r>
          </w:p>
          <w:p w:rsidR="00970723" w:rsidRPr="00CE29C9" w:rsidRDefault="00970723" w:rsidP="00B11C89">
            <w:pPr>
              <w:pStyle w:val="Paragrafi"/>
              <w:ind w:firstLine="0"/>
              <w:rPr>
                <w:sz w:val="18"/>
                <w:szCs w:val="18"/>
                <w:lang w:val="sq-AL"/>
              </w:rPr>
            </w:pPr>
            <w:r w:rsidRPr="00CE29C9">
              <w:rPr>
                <w:sz w:val="18"/>
                <w:szCs w:val="18"/>
                <w:lang w:val="sq-AL"/>
              </w:rPr>
              <w:t>820</w:t>
            </w:r>
          </w:p>
          <w:p w:rsidR="00970723" w:rsidRPr="00CE29C9" w:rsidRDefault="00970723" w:rsidP="00B11C89">
            <w:pPr>
              <w:pStyle w:val="Paragrafi"/>
              <w:ind w:firstLine="0"/>
              <w:rPr>
                <w:sz w:val="18"/>
                <w:szCs w:val="18"/>
                <w:lang w:val="sq-AL"/>
              </w:rPr>
            </w:pPr>
            <w:r w:rsidRPr="00CE29C9">
              <w:rPr>
                <w:sz w:val="18"/>
                <w:szCs w:val="18"/>
                <w:lang w:val="sq-AL"/>
              </w:rPr>
              <w:t>830</w:t>
            </w:r>
          </w:p>
          <w:p w:rsidR="00970723" w:rsidRPr="00CE29C9" w:rsidRDefault="00970723" w:rsidP="00B11C89">
            <w:pPr>
              <w:pStyle w:val="Paragrafi"/>
              <w:ind w:firstLine="0"/>
              <w:rPr>
                <w:sz w:val="18"/>
                <w:szCs w:val="18"/>
                <w:lang w:val="sq-AL"/>
              </w:rPr>
            </w:pPr>
            <w:r w:rsidRPr="00CE29C9">
              <w:rPr>
                <w:sz w:val="18"/>
                <w:szCs w:val="18"/>
                <w:lang w:val="sq-AL"/>
              </w:rPr>
              <w:t>840</w:t>
            </w:r>
          </w:p>
          <w:p w:rsidR="00970723" w:rsidRPr="00CE29C9" w:rsidRDefault="00970723" w:rsidP="00B11C89">
            <w:pPr>
              <w:pStyle w:val="Paragrafi"/>
              <w:ind w:firstLine="0"/>
              <w:rPr>
                <w:sz w:val="18"/>
                <w:szCs w:val="18"/>
                <w:lang w:val="sq-AL"/>
              </w:rPr>
            </w:pPr>
            <w:r w:rsidRPr="00CE29C9">
              <w:rPr>
                <w:sz w:val="18"/>
                <w:szCs w:val="18"/>
                <w:lang w:val="sq-AL"/>
              </w:rPr>
              <w:t>3 850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1 395</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1 391</w:t>
            </w:r>
          </w:p>
          <w:p w:rsidR="00970723" w:rsidRPr="00CE29C9" w:rsidRDefault="00970723" w:rsidP="00B11C89">
            <w:pPr>
              <w:pStyle w:val="Paragrafi"/>
              <w:ind w:firstLine="0"/>
              <w:rPr>
                <w:sz w:val="18"/>
                <w:szCs w:val="18"/>
                <w:lang w:val="sq-AL"/>
              </w:rPr>
            </w:pPr>
            <w:r w:rsidRPr="00CE29C9">
              <w:rPr>
                <w:sz w:val="18"/>
                <w:szCs w:val="18"/>
                <w:lang w:val="sq-AL"/>
              </w:rPr>
              <w:t>1 382</w:t>
            </w:r>
          </w:p>
          <w:p w:rsidR="00970723" w:rsidRPr="00CE29C9" w:rsidRDefault="00970723" w:rsidP="00B11C89">
            <w:pPr>
              <w:pStyle w:val="Paragrafi"/>
              <w:ind w:firstLine="0"/>
              <w:rPr>
                <w:sz w:val="18"/>
                <w:szCs w:val="18"/>
                <w:lang w:val="sq-AL"/>
              </w:rPr>
            </w:pPr>
            <w:r w:rsidRPr="00CE29C9">
              <w:rPr>
                <w:sz w:val="18"/>
                <w:szCs w:val="18"/>
                <w:lang w:val="sq-AL"/>
              </w:rPr>
              <w:t>1 374</w:t>
            </w:r>
          </w:p>
          <w:p w:rsidR="00970723" w:rsidRPr="00CE29C9" w:rsidRDefault="00970723" w:rsidP="00B11C89">
            <w:pPr>
              <w:pStyle w:val="Paragrafi"/>
              <w:ind w:firstLine="0"/>
              <w:rPr>
                <w:sz w:val="18"/>
                <w:szCs w:val="18"/>
                <w:lang w:val="sq-AL"/>
              </w:rPr>
            </w:pPr>
            <w:r w:rsidRPr="00CE29C9">
              <w:rPr>
                <w:sz w:val="18"/>
                <w:szCs w:val="18"/>
                <w:lang w:val="sq-AL"/>
              </w:rPr>
              <w:t>1 366</w:t>
            </w:r>
          </w:p>
          <w:p w:rsidR="00970723" w:rsidRPr="00CE29C9" w:rsidRDefault="00970723" w:rsidP="00B11C89">
            <w:pPr>
              <w:pStyle w:val="Paragrafi"/>
              <w:ind w:firstLine="0"/>
              <w:rPr>
                <w:sz w:val="18"/>
                <w:szCs w:val="18"/>
                <w:lang w:val="sq-AL"/>
              </w:rPr>
            </w:pPr>
            <w:r w:rsidRPr="00CE29C9">
              <w:rPr>
                <w:sz w:val="18"/>
                <w:szCs w:val="18"/>
                <w:lang w:val="sq-AL"/>
              </w:rPr>
              <w:t>1 357</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110</w:t>
            </w:r>
          </w:p>
          <w:p w:rsidR="00970723" w:rsidRPr="00CE29C9" w:rsidRDefault="00970723" w:rsidP="00B11C89">
            <w:pPr>
              <w:pStyle w:val="Paragrafi"/>
              <w:ind w:firstLine="0"/>
              <w:rPr>
                <w:sz w:val="18"/>
                <w:szCs w:val="18"/>
                <w:lang w:val="sq-AL"/>
              </w:rPr>
            </w:pPr>
            <w:r w:rsidRPr="00CE29C9">
              <w:rPr>
                <w:sz w:val="18"/>
                <w:szCs w:val="18"/>
                <w:lang w:val="sq-AL"/>
              </w:rPr>
              <w:t>120</w:t>
            </w:r>
          </w:p>
          <w:p w:rsidR="00970723" w:rsidRPr="00CE29C9" w:rsidRDefault="00970723" w:rsidP="00B11C89">
            <w:pPr>
              <w:pStyle w:val="Paragrafi"/>
              <w:ind w:firstLine="0"/>
              <w:rPr>
                <w:sz w:val="18"/>
                <w:szCs w:val="18"/>
                <w:lang w:val="sq-AL"/>
              </w:rPr>
            </w:pPr>
            <w:r w:rsidRPr="00CE29C9">
              <w:rPr>
                <w:sz w:val="18"/>
                <w:szCs w:val="18"/>
                <w:lang w:val="sq-AL"/>
              </w:rPr>
              <w:t>130</w:t>
            </w:r>
          </w:p>
          <w:p w:rsidR="00970723" w:rsidRPr="00CE29C9" w:rsidRDefault="00970723" w:rsidP="00B11C89">
            <w:pPr>
              <w:pStyle w:val="Paragrafi"/>
              <w:ind w:firstLine="0"/>
              <w:rPr>
                <w:sz w:val="18"/>
                <w:szCs w:val="18"/>
                <w:lang w:val="sq-AL"/>
              </w:rPr>
            </w:pPr>
            <w:r w:rsidRPr="00CE29C9">
              <w:rPr>
                <w:sz w:val="18"/>
                <w:szCs w:val="18"/>
                <w:lang w:val="sq-AL"/>
              </w:rPr>
              <w:t>140</w:t>
            </w:r>
          </w:p>
          <w:p w:rsidR="00970723" w:rsidRPr="00CE29C9" w:rsidRDefault="00970723" w:rsidP="00B11C89">
            <w:pPr>
              <w:pStyle w:val="Paragrafi"/>
              <w:ind w:firstLine="0"/>
              <w:rPr>
                <w:sz w:val="18"/>
                <w:szCs w:val="18"/>
                <w:lang w:val="sq-AL"/>
              </w:rPr>
            </w:pPr>
            <w:r w:rsidRPr="00CE29C9">
              <w:rPr>
                <w:sz w:val="18"/>
                <w:szCs w:val="18"/>
                <w:lang w:val="sq-AL"/>
              </w:rPr>
              <w:t>4 150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 xml:space="preserve">- </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1 141</w:t>
            </w:r>
          </w:p>
          <w:p w:rsidR="00970723" w:rsidRPr="00CE29C9" w:rsidRDefault="00970723" w:rsidP="00B11C89">
            <w:pPr>
              <w:pStyle w:val="Paragrafi"/>
              <w:ind w:firstLine="0"/>
              <w:rPr>
                <w:sz w:val="18"/>
                <w:szCs w:val="18"/>
                <w:lang w:val="sq-AL"/>
              </w:rPr>
            </w:pPr>
            <w:r w:rsidRPr="00CE29C9">
              <w:rPr>
                <w:sz w:val="18"/>
                <w:szCs w:val="18"/>
                <w:lang w:val="sq-AL"/>
              </w:rPr>
              <w:t>1 132</w:t>
            </w:r>
          </w:p>
          <w:p w:rsidR="00970723" w:rsidRPr="00CE29C9" w:rsidRDefault="00970723" w:rsidP="00B11C89">
            <w:pPr>
              <w:pStyle w:val="Paragrafi"/>
              <w:ind w:firstLine="0"/>
              <w:rPr>
                <w:sz w:val="18"/>
                <w:szCs w:val="18"/>
                <w:lang w:val="sq-AL"/>
              </w:rPr>
            </w:pPr>
            <w:r w:rsidRPr="00CE29C9">
              <w:rPr>
                <w:sz w:val="18"/>
                <w:szCs w:val="18"/>
                <w:lang w:val="sq-AL"/>
              </w:rPr>
              <w:t>1 124</w:t>
            </w:r>
          </w:p>
          <w:p w:rsidR="00970723" w:rsidRPr="00CE29C9" w:rsidRDefault="00970723" w:rsidP="00B11C89">
            <w:pPr>
              <w:pStyle w:val="Paragrafi"/>
              <w:ind w:firstLine="0"/>
              <w:rPr>
                <w:sz w:val="18"/>
                <w:szCs w:val="18"/>
                <w:lang w:val="sq-AL"/>
              </w:rPr>
            </w:pPr>
            <w:r w:rsidRPr="00CE29C9">
              <w:rPr>
                <w:sz w:val="18"/>
                <w:szCs w:val="18"/>
                <w:lang w:val="sq-AL"/>
              </w:rPr>
              <w:t>1 116</w:t>
            </w:r>
          </w:p>
          <w:p w:rsidR="00970723" w:rsidRPr="00CE29C9" w:rsidRDefault="00970723" w:rsidP="00B11C89">
            <w:pPr>
              <w:pStyle w:val="Paragrafi"/>
              <w:ind w:firstLine="0"/>
              <w:rPr>
                <w:sz w:val="18"/>
                <w:szCs w:val="18"/>
                <w:lang w:val="sq-AL"/>
              </w:rPr>
            </w:pPr>
            <w:r w:rsidRPr="00CE29C9">
              <w:rPr>
                <w:sz w:val="18"/>
                <w:szCs w:val="18"/>
                <w:lang w:val="sq-AL"/>
              </w:rPr>
              <w:t>1 107</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410</w:t>
            </w:r>
          </w:p>
          <w:p w:rsidR="00970723" w:rsidRPr="00CE29C9" w:rsidRDefault="00970723" w:rsidP="00B11C89">
            <w:pPr>
              <w:pStyle w:val="Paragrafi"/>
              <w:ind w:firstLine="0"/>
              <w:rPr>
                <w:sz w:val="18"/>
                <w:szCs w:val="18"/>
                <w:lang w:val="sq-AL"/>
              </w:rPr>
            </w:pPr>
            <w:r w:rsidRPr="00CE29C9">
              <w:rPr>
                <w:sz w:val="18"/>
                <w:szCs w:val="18"/>
                <w:lang w:val="sq-AL"/>
              </w:rPr>
              <w:t>420</w:t>
            </w:r>
          </w:p>
          <w:p w:rsidR="00970723" w:rsidRPr="00CE29C9" w:rsidRDefault="00970723" w:rsidP="00B11C89">
            <w:pPr>
              <w:pStyle w:val="Paragrafi"/>
              <w:ind w:firstLine="0"/>
              <w:rPr>
                <w:sz w:val="18"/>
                <w:szCs w:val="18"/>
                <w:lang w:val="sq-AL"/>
              </w:rPr>
            </w:pPr>
            <w:r w:rsidRPr="00CE29C9">
              <w:rPr>
                <w:sz w:val="18"/>
                <w:szCs w:val="18"/>
                <w:lang w:val="sq-AL"/>
              </w:rPr>
              <w:t>430</w:t>
            </w:r>
          </w:p>
          <w:p w:rsidR="00970723" w:rsidRPr="00CE29C9" w:rsidRDefault="00970723" w:rsidP="00B11C89">
            <w:pPr>
              <w:pStyle w:val="Paragrafi"/>
              <w:ind w:firstLine="0"/>
              <w:rPr>
                <w:sz w:val="18"/>
                <w:szCs w:val="18"/>
                <w:lang w:val="sq-AL"/>
              </w:rPr>
            </w:pPr>
            <w:r w:rsidRPr="00CE29C9">
              <w:rPr>
                <w:sz w:val="18"/>
                <w:szCs w:val="18"/>
                <w:lang w:val="sq-AL"/>
              </w:rPr>
              <w:t>440</w:t>
            </w:r>
          </w:p>
          <w:p w:rsidR="00970723" w:rsidRPr="00CE29C9" w:rsidRDefault="00970723" w:rsidP="00B11C89">
            <w:pPr>
              <w:pStyle w:val="Paragrafi"/>
              <w:ind w:firstLine="0"/>
              <w:rPr>
                <w:sz w:val="18"/>
                <w:szCs w:val="18"/>
                <w:lang w:val="sq-AL"/>
              </w:rPr>
            </w:pPr>
            <w:r w:rsidRPr="00CE29C9">
              <w:rPr>
                <w:sz w:val="18"/>
                <w:szCs w:val="18"/>
                <w:lang w:val="sq-AL"/>
              </w:rPr>
              <w:t>4 450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w:t>
            </w:r>
          </w:p>
          <w:p w:rsidR="00970723" w:rsidRPr="00CE29C9" w:rsidRDefault="00970723" w:rsidP="00B11C89">
            <w:pPr>
              <w:pStyle w:val="Paragrafi"/>
              <w:ind w:firstLine="0"/>
              <w:rPr>
                <w:sz w:val="18"/>
                <w:szCs w:val="18"/>
                <w:lang w:val="sq-AL"/>
              </w:rPr>
            </w:pPr>
          </w:p>
          <w:p w:rsidR="00970723" w:rsidRPr="00CE29C9" w:rsidRDefault="00970723" w:rsidP="00B11C89">
            <w:pPr>
              <w:pStyle w:val="Paragrafi"/>
              <w:ind w:firstLine="0"/>
              <w:rPr>
                <w:sz w:val="18"/>
                <w:szCs w:val="18"/>
                <w:lang w:val="sq-AL"/>
              </w:rPr>
            </w:pPr>
            <w:r w:rsidRPr="00CE29C9">
              <w:rPr>
                <w:sz w:val="18"/>
                <w:szCs w:val="18"/>
                <w:lang w:val="sq-AL"/>
              </w:rPr>
              <w:t>890</w:t>
            </w:r>
          </w:p>
          <w:p w:rsidR="00970723" w:rsidRPr="00CE29C9" w:rsidRDefault="00970723" w:rsidP="00B11C89">
            <w:pPr>
              <w:pStyle w:val="Paragrafi"/>
              <w:ind w:firstLine="0"/>
              <w:rPr>
                <w:sz w:val="18"/>
                <w:szCs w:val="18"/>
                <w:lang w:val="sq-AL"/>
              </w:rPr>
            </w:pPr>
            <w:r w:rsidRPr="00CE29C9">
              <w:rPr>
                <w:sz w:val="18"/>
                <w:szCs w:val="18"/>
                <w:lang w:val="sq-AL"/>
              </w:rPr>
              <w:t>882</w:t>
            </w:r>
          </w:p>
          <w:p w:rsidR="00970723" w:rsidRPr="00CE29C9" w:rsidRDefault="00970723" w:rsidP="00B11C89">
            <w:pPr>
              <w:pStyle w:val="Paragrafi"/>
              <w:ind w:firstLine="0"/>
              <w:rPr>
                <w:sz w:val="18"/>
                <w:szCs w:val="18"/>
                <w:lang w:val="sq-AL"/>
              </w:rPr>
            </w:pPr>
            <w:r w:rsidRPr="00CE29C9">
              <w:rPr>
                <w:sz w:val="18"/>
                <w:szCs w:val="18"/>
                <w:lang w:val="sq-AL"/>
              </w:rPr>
              <w:t>874</w:t>
            </w:r>
          </w:p>
          <w:p w:rsidR="00970723" w:rsidRPr="00CE29C9" w:rsidRDefault="00970723" w:rsidP="00B11C89">
            <w:pPr>
              <w:pStyle w:val="Paragrafi"/>
              <w:ind w:firstLine="0"/>
              <w:rPr>
                <w:sz w:val="18"/>
                <w:szCs w:val="18"/>
                <w:lang w:val="sq-AL"/>
              </w:rPr>
            </w:pPr>
            <w:r w:rsidRPr="00CE29C9">
              <w:rPr>
                <w:sz w:val="18"/>
                <w:szCs w:val="18"/>
                <w:lang w:val="sq-AL"/>
              </w:rPr>
              <w:t>865</w:t>
            </w:r>
          </w:p>
          <w:p w:rsidR="00970723" w:rsidRPr="00CE29C9" w:rsidRDefault="00970723" w:rsidP="00B11C89">
            <w:pPr>
              <w:pStyle w:val="Paragrafi"/>
              <w:ind w:firstLine="0"/>
              <w:rPr>
                <w:sz w:val="18"/>
                <w:szCs w:val="18"/>
                <w:lang w:val="sq-AL"/>
              </w:rPr>
            </w:pPr>
            <w:r w:rsidRPr="00CE29C9">
              <w:rPr>
                <w:sz w:val="18"/>
                <w:szCs w:val="18"/>
                <w:lang w:val="sq-AL"/>
              </w:rPr>
              <w:t>857</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560</w:t>
            </w:r>
          </w:p>
          <w:p w:rsidR="00970723" w:rsidRPr="00CE29C9" w:rsidRDefault="00970723" w:rsidP="00B11C89">
            <w:pPr>
              <w:pStyle w:val="Paragrafi"/>
              <w:ind w:firstLine="0"/>
              <w:rPr>
                <w:sz w:val="18"/>
                <w:szCs w:val="18"/>
                <w:lang w:val="sq-AL"/>
              </w:rPr>
            </w:pPr>
            <w:r w:rsidRPr="00CE29C9">
              <w:rPr>
                <w:sz w:val="18"/>
                <w:szCs w:val="18"/>
                <w:lang w:val="sq-AL"/>
              </w:rPr>
              <w:t>570</w:t>
            </w:r>
          </w:p>
          <w:p w:rsidR="00970723" w:rsidRPr="00CE29C9" w:rsidRDefault="00970723" w:rsidP="00B11C89">
            <w:pPr>
              <w:pStyle w:val="Paragrafi"/>
              <w:ind w:firstLine="0"/>
              <w:rPr>
                <w:sz w:val="18"/>
                <w:szCs w:val="18"/>
                <w:lang w:val="sq-AL"/>
              </w:rPr>
            </w:pPr>
            <w:r w:rsidRPr="00CE29C9">
              <w:rPr>
                <w:sz w:val="18"/>
                <w:szCs w:val="18"/>
                <w:lang w:val="sq-AL"/>
              </w:rPr>
              <w:t>580</w:t>
            </w:r>
          </w:p>
          <w:p w:rsidR="00970723" w:rsidRPr="00CE29C9" w:rsidRDefault="00970723" w:rsidP="00B11C89">
            <w:pPr>
              <w:pStyle w:val="Paragrafi"/>
              <w:ind w:firstLine="0"/>
              <w:rPr>
                <w:sz w:val="18"/>
                <w:szCs w:val="18"/>
                <w:lang w:val="sq-AL"/>
              </w:rPr>
            </w:pPr>
            <w:r w:rsidRPr="00CE29C9">
              <w:rPr>
                <w:sz w:val="18"/>
                <w:szCs w:val="18"/>
                <w:lang w:val="sq-AL"/>
              </w:rPr>
              <w:t>590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1 540</w:t>
            </w:r>
          </w:p>
          <w:p w:rsidR="00970723" w:rsidRPr="00CE29C9" w:rsidRDefault="00970723" w:rsidP="00B11C89">
            <w:pPr>
              <w:pStyle w:val="Paragrafi"/>
              <w:ind w:firstLine="0"/>
              <w:rPr>
                <w:sz w:val="18"/>
                <w:szCs w:val="18"/>
                <w:lang w:val="sq-AL"/>
              </w:rPr>
            </w:pPr>
            <w:r w:rsidRPr="00CE29C9">
              <w:rPr>
                <w:sz w:val="18"/>
                <w:szCs w:val="18"/>
                <w:lang w:val="sq-AL"/>
              </w:rPr>
              <w:t>1 534</w:t>
            </w:r>
          </w:p>
          <w:p w:rsidR="00970723" w:rsidRPr="00CE29C9" w:rsidRDefault="00970723" w:rsidP="00B11C89">
            <w:pPr>
              <w:pStyle w:val="Paragrafi"/>
              <w:ind w:firstLine="0"/>
              <w:rPr>
                <w:sz w:val="18"/>
                <w:szCs w:val="18"/>
                <w:lang w:val="sq-AL"/>
              </w:rPr>
            </w:pPr>
            <w:r w:rsidRPr="00CE29C9">
              <w:rPr>
                <w:sz w:val="18"/>
                <w:szCs w:val="18"/>
                <w:lang w:val="sq-AL"/>
              </w:rPr>
              <w:t>1 528</w:t>
            </w:r>
          </w:p>
          <w:p w:rsidR="00970723" w:rsidRPr="00CE29C9" w:rsidRDefault="00970723" w:rsidP="00B11C89">
            <w:pPr>
              <w:pStyle w:val="Paragrafi"/>
              <w:ind w:firstLine="0"/>
              <w:rPr>
                <w:sz w:val="18"/>
                <w:szCs w:val="18"/>
                <w:lang w:val="sq-AL"/>
              </w:rPr>
            </w:pPr>
            <w:r w:rsidRPr="00CE29C9">
              <w:rPr>
                <w:sz w:val="18"/>
                <w:szCs w:val="18"/>
                <w:lang w:val="sq-AL"/>
              </w:rPr>
              <w:t>1 522</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860</w:t>
            </w:r>
          </w:p>
          <w:p w:rsidR="00970723" w:rsidRPr="00CE29C9" w:rsidRDefault="00970723" w:rsidP="00B11C89">
            <w:pPr>
              <w:pStyle w:val="Paragrafi"/>
              <w:ind w:firstLine="0"/>
              <w:rPr>
                <w:sz w:val="18"/>
                <w:szCs w:val="18"/>
                <w:lang w:val="sq-AL"/>
              </w:rPr>
            </w:pPr>
            <w:r w:rsidRPr="00CE29C9">
              <w:rPr>
                <w:sz w:val="18"/>
                <w:szCs w:val="18"/>
                <w:lang w:val="sq-AL"/>
              </w:rPr>
              <w:t>870</w:t>
            </w:r>
          </w:p>
          <w:p w:rsidR="00970723" w:rsidRPr="00CE29C9" w:rsidRDefault="00970723" w:rsidP="00B11C89">
            <w:pPr>
              <w:pStyle w:val="Paragrafi"/>
              <w:ind w:firstLine="0"/>
              <w:rPr>
                <w:sz w:val="18"/>
                <w:szCs w:val="18"/>
                <w:lang w:val="sq-AL"/>
              </w:rPr>
            </w:pPr>
            <w:r w:rsidRPr="00CE29C9">
              <w:rPr>
                <w:sz w:val="18"/>
                <w:szCs w:val="18"/>
                <w:lang w:val="sq-AL"/>
              </w:rPr>
              <w:t>880</w:t>
            </w:r>
          </w:p>
          <w:p w:rsidR="00970723" w:rsidRPr="00CE29C9" w:rsidRDefault="00970723" w:rsidP="00B11C89">
            <w:pPr>
              <w:pStyle w:val="Paragrafi"/>
              <w:ind w:firstLine="0"/>
              <w:rPr>
                <w:sz w:val="18"/>
                <w:szCs w:val="18"/>
                <w:lang w:val="sq-AL"/>
              </w:rPr>
            </w:pPr>
            <w:r w:rsidRPr="00CE29C9">
              <w:rPr>
                <w:sz w:val="18"/>
                <w:szCs w:val="18"/>
                <w:lang w:val="sq-AL"/>
              </w:rPr>
              <w:t>890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1 349</w:t>
            </w:r>
          </w:p>
          <w:p w:rsidR="00970723" w:rsidRPr="00CE29C9" w:rsidRDefault="00970723" w:rsidP="00B11C89">
            <w:pPr>
              <w:pStyle w:val="Paragrafi"/>
              <w:ind w:firstLine="0"/>
              <w:rPr>
                <w:sz w:val="18"/>
                <w:szCs w:val="18"/>
                <w:lang w:val="sq-AL"/>
              </w:rPr>
            </w:pPr>
            <w:r w:rsidRPr="00CE29C9">
              <w:rPr>
                <w:sz w:val="18"/>
                <w:szCs w:val="18"/>
                <w:lang w:val="sq-AL"/>
              </w:rPr>
              <w:t>1 341</w:t>
            </w:r>
          </w:p>
          <w:p w:rsidR="00970723" w:rsidRPr="00CE29C9" w:rsidRDefault="00970723" w:rsidP="00B11C89">
            <w:pPr>
              <w:pStyle w:val="Paragrafi"/>
              <w:ind w:firstLine="0"/>
              <w:rPr>
                <w:sz w:val="18"/>
                <w:szCs w:val="18"/>
                <w:lang w:val="sq-AL"/>
              </w:rPr>
            </w:pPr>
            <w:r w:rsidRPr="00CE29C9">
              <w:rPr>
                <w:sz w:val="18"/>
                <w:szCs w:val="18"/>
                <w:lang w:val="sq-AL"/>
              </w:rPr>
              <w:t>1 332</w:t>
            </w:r>
          </w:p>
          <w:p w:rsidR="00970723" w:rsidRPr="00CE29C9" w:rsidRDefault="00970723" w:rsidP="00B11C89">
            <w:pPr>
              <w:pStyle w:val="Paragrafi"/>
              <w:ind w:firstLine="0"/>
              <w:rPr>
                <w:sz w:val="18"/>
                <w:szCs w:val="18"/>
                <w:lang w:val="sq-AL"/>
              </w:rPr>
            </w:pPr>
            <w:r w:rsidRPr="00CE29C9">
              <w:rPr>
                <w:sz w:val="18"/>
                <w:szCs w:val="18"/>
                <w:lang w:val="sq-AL"/>
              </w:rPr>
              <w:t>1 324</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160</w:t>
            </w:r>
          </w:p>
          <w:p w:rsidR="00970723" w:rsidRPr="00CE29C9" w:rsidRDefault="00970723" w:rsidP="00B11C89">
            <w:pPr>
              <w:pStyle w:val="Paragrafi"/>
              <w:ind w:firstLine="0"/>
              <w:rPr>
                <w:sz w:val="18"/>
                <w:szCs w:val="18"/>
                <w:lang w:val="sq-AL"/>
              </w:rPr>
            </w:pPr>
            <w:r w:rsidRPr="00CE29C9">
              <w:rPr>
                <w:sz w:val="18"/>
                <w:szCs w:val="18"/>
                <w:lang w:val="sq-AL"/>
              </w:rPr>
              <w:t>170</w:t>
            </w:r>
          </w:p>
          <w:p w:rsidR="00970723" w:rsidRPr="00CE29C9" w:rsidRDefault="00970723" w:rsidP="00B11C89">
            <w:pPr>
              <w:pStyle w:val="Paragrafi"/>
              <w:ind w:firstLine="0"/>
              <w:rPr>
                <w:sz w:val="18"/>
                <w:szCs w:val="18"/>
                <w:lang w:val="sq-AL"/>
              </w:rPr>
            </w:pPr>
            <w:r w:rsidRPr="00CE29C9">
              <w:rPr>
                <w:sz w:val="18"/>
                <w:szCs w:val="18"/>
                <w:lang w:val="sq-AL"/>
              </w:rPr>
              <w:t>180</w:t>
            </w:r>
          </w:p>
          <w:p w:rsidR="00970723" w:rsidRPr="00CE29C9" w:rsidRDefault="00970723" w:rsidP="00B11C89">
            <w:pPr>
              <w:pStyle w:val="Paragrafi"/>
              <w:ind w:firstLine="0"/>
              <w:rPr>
                <w:sz w:val="18"/>
                <w:szCs w:val="18"/>
                <w:lang w:val="sq-AL"/>
              </w:rPr>
            </w:pPr>
            <w:r w:rsidRPr="00CE29C9">
              <w:rPr>
                <w:sz w:val="18"/>
                <w:szCs w:val="18"/>
                <w:lang w:val="sq-AL"/>
              </w:rPr>
              <w:t>190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1 099</w:t>
            </w:r>
          </w:p>
          <w:p w:rsidR="00970723" w:rsidRPr="00CE29C9" w:rsidRDefault="00970723" w:rsidP="00B11C89">
            <w:pPr>
              <w:pStyle w:val="Paragrafi"/>
              <w:ind w:firstLine="0"/>
              <w:rPr>
                <w:sz w:val="18"/>
                <w:szCs w:val="18"/>
                <w:lang w:val="sq-AL"/>
              </w:rPr>
            </w:pPr>
            <w:r w:rsidRPr="00CE29C9">
              <w:rPr>
                <w:sz w:val="18"/>
                <w:szCs w:val="18"/>
                <w:lang w:val="sq-AL"/>
              </w:rPr>
              <w:t>1 090</w:t>
            </w:r>
          </w:p>
          <w:p w:rsidR="00970723" w:rsidRPr="00CE29C9" w:rsidRDefault="00970723" w:rsidP="00B11C89">
            <w:pPr>
              <w:pStyle w:val="Paragrafi"/>
              <w:ind w:firstLine="0"/>
              <w:rPr>
                <w:sz w:val="18"/>
                <w:szCs w:val="18"/>
                <w:lang w:val="sq-AL"/>
              </w:rPr>
            </w:pPr>
            <w:r w:rsidRPr="00CE29C9">
              <w:rPr>
                <w:sz w:val="18"/>
                <w:szCs w:val="18"/>
                <w:lang w:val="sq-AL"/>
              </w:rPr>
              <w:t>1 082</w:t>
            </w:r>
          </w:p>
          <w:p w:rsidR="00970723" w:rsidRPr="00CE29C9" w:rsidRDefault="00970723" w:rsidP="00B11C89">
            <w:pPr>
              <w:pStyle w:val="Paragrafi"/>
              <w:ind w:firstLine="0"/>
              <w:rPr>
                <w:sz w:val="18"/>
                <w:szCs w:val="18"/>
                <w:lang w:val="sq-AL"/>
              </w:rPr>
            </w:pPr>
            <w:r w:rsidRPr="00CE29C9">
              <w:rPr>
                <w:sz w:val="18"/>
                <w:szCs w:val="18"/>
                <w:lang w:val="sq-AL"/>
              </w:rPr>
              <w:t>1 074</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460</w:t>
            </w:r>
          </w:p>
          <w:p w:rsidR="00970723" w:rsidRPr="00CE29C9" w:rsidRDefault="00970723" w:rsidP="00B11C89">
            <w:pPr>
              <w:pStyle w:val="Paragrafi"/>
              <w:ind w:firstLine="0"/>
              <w:rPr>
                <w:sz w:val="18"/>
                <w:szCs w:val="18"/>
                <w:lang w:val="sq-AL"/>
              </w:rPr>
            </w:pPr>
            <w:r w:rsidRPr="00CE29C9">
              <w:rPr>
                <w:sz w:val="18"/>
                <w:szCs w:val="18"/>
                <w:lang w:val="sq-AL"/>
              </w:rPr>
              <w:t>470</w:t>
            </w:r>
          </w:p>
          <w:p w:rsidR="00970723" w:rsidRPr="00CE29C9" w:rsidRDefault="00970723" w:rsidP="00B11C89">
            <w:pPr>
              <w:pStyle w:val="Paragrafi"/>
              <w:ind w:firstLine="0"/>
              <w:rPr>
                <w:sz w:val="18"/>
                <w:szCs w:val="18"/>
                <w:lang w:val="sq-AL"/>
              </w:rPr>
            </w:pPr>
            <w:r w:rsidRPr="00CE29C9">
              <w:rPr>
                <w:sz w:val="18"/>
                <w:szCs w:val="18"/>
                <w:lang w:val="sq-AL"/>
              </w:rPr>
              <w:t>480</w:t>
            </w:r>
          </w:p>
          <w:p w:rsidR="00970723" w:rsidRPr="00CE29C9" w:rsidRDefault="00970723" w:rsidP="00B11C89">
            <w:pPr>
              <w:pStyle w:val="Paragrafi"/>
              <w:ind w:firstLine="0"/>
              <w:rPr>
                <w:sz w:val="18"/>
                <w:szCs w:val="18"/>
                <w:lang w:val="sq-AL"/>
              </w:rPr>
            </w:pPr>
            <w:r w:rsidRPr="00CE29C9">
              <w:rPr>
                <w:sz w:val="18"/>
                <w:szCs w:val="18"/>
                <w:lang w:val="sq-AL"/>
              </w:rPr>
              <w:t>490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849</w:t>
            </w:r>
          </w:p>
          <w:p w:rsidR="00970723" w:rsidRPr="00CE29C9" w:rsidRDefault="00970723" w:rsidP="00B11C89">
            <w:pPr>
              <w:pStyle w:val="Paragrafi"/>
              <w:ind w:firstLine="0"/>
              <w:rPr>
                <w:sz w:val="18"/>
                <w:szCs w:val="18"/>
                <w:lang w:val="sq-AL"/>
              </w:rPr>
            </w:pPr>
            <w:r w:rsidRPr="00CE29C9">
              <w:rPr>
                <w:sz w:val="18"/>
                <w:szCs w:val="18"/>
                <w:lang w:val="sq-AL"/>
              </w:rPr>
              <w:t>840</w:t>
            </w:r>
          </w:p>
          <w:p w:rsidR="00970723" w:rsidRPr="00CE29C9" w:rsidRDefault="00970723" w:rsidP="00B11C89">
            <w:pPr>
              <w:pStyle w:val="Paragrafi"/>
              <w:ind w:firstLine="0"/>
              <w:rPr>
                <w:sz w:val="18"/>
                <w:szCs w:val="18"/>
                <w:lang w:val="sq-AL"/>
              </w:rPr>
            </w:pPr>
            <w:r w:rsidRPr="00CE29C9">
              <w:rPr>
                <w:sz w:val="18"/>
                <w:szCs w:val="18"/>
                <w:lang w:val="sq-AL"/>
              </w:rPr>
              <w:t>832</w:t>
            </w:r>
          </w:p>
          <w:p w:rsidR="00970723" w:rsidRPr="00CE29C9" w:rsidRDefault="00970723" w:rsidP="00B11C89">
            <w:pPr>
              <w:pStyle w:val="Paragrafi"/>
              <w:ind w:firstLine="0"/>
              <w:rPr>
                <w:sz w:val="18"/>
                <w:szCs w:val="18"/>
                <w:lang w:val="sq-AL"/>
              </w:rPr>
            </w:pPr>
            <w:r w:rsidRPr="00CE29C9">
              <w:rPr>
                <w:sz w:val="18"/>
                <w:szCs w:val="18"/>
                <w:lang w:val="sq-AL"/>
              </w:rPr>
              <w:t>823</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3 600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1 516</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3 900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1 316</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4 200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1 065</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4 500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815</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610</w:t>
            </w:r>
          </w:p>
          <w:p w:rsidR="00970723" w:rsidRPr="00CE29C9" w:rsidRDefault="00970723" w:rsidP="00B11C89">
            <w:pPr>
              <w:pStyle w:val="Paragrafi"/>
              <w:ind w:firstLine="0"/>
              <w:rPr>
                <w:sz w:val="18"/>
                <w:szCs w:val="18"/>
                <w:lang w:val="sq-AL"/>
              </w:rPr>
            </w:pPr>
            <w:r w:rsidRPr="00CE29C9">
              <w:rPr>
                <w:sz w:val="18"/>
                <w:szCs w:val="18"/>
                <w:lang w:val="sq-AL"/>
              </w:rPr>
              <w:t>620</w:t>
            </w:r>
          </w:p>
          <w:p w:rsidR="00970723" w:rsidRPr="00CE29C9" w:rsidRDefault="00970723" w:rsidP="00B11C89">
            <w:pPr>
              <w:pStyle w:val="Paragrafi"/>
              <w:ind w:firstLine="0"/>
              <w:rPr>
                <w:sz w:val="18"/>
                <w:szCs w:val="18"/>
                <w:lang w:val="sq-AL"/>
              </w:rPr>
            </w:pPr>
            <w:r w:rsidRPr="00CE29C9">
              <w:rPr>
                <w:sz w:val="18"/>
                <w:szCs w:val="18"/>
                <w:lang w:val="sq-AL"/>
              </w:rPr>
              <w:t>630</w:t>
            </w:r>
          </w:p>
          <w:p w:rsidR="00970723" w:rsidRPr="00CE29C9" w:rsidRDefault="00970723" w:rsidP="00B11C89">
            <w:pPr>
              <w:pStyle w:val="Paragrafi"/>
              <w:ind w:firstLine="0"/>
              <w:rPr>
                <w:sz w:val="18"/>
                <w:szCs w:val="18"/>
                <w:lang w:val="sq-AL"/>
              </w:rPr>
            </w:pPr>
            <w:r w:rsidRPr="00CE29C9">
              <w:rPr>
                <w:sz w:val="18"/>
                <w:szCs w:val="18"/>
                <w:lang w:val="sq-AL"/>
              </w:rPr>
              <w:t>640</w:t>
            </w:r>
          </w:p>
          <w:p w:rsidR="00970723" w:rsidRPr="00CE29C9" w:rsidRDefault="00970723" w:rsidP="00B11C89">
            <w:pPr>
              <w:pStyle w:val="Paragrafi"/>
              <w:ind w:firstLine="0"/>
              <w:rPr>
                <w:sz w:val="18"/>
                <w:szCs w:val="18"/>
                <w:lang w:val="sq-AL"/>
              </w:rPr>
            </w:pPr>
            <w:r w:rsidRPr="00CE29C9">
              <w:rPr>
                <w:sz w:val="18"/>
                <w:szCs w:val="18"/>
                <w:lang w:val="sq-AL"/>
              </w:rPr>
              <w:t>3 650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1 510</w:t>
            </w:r>
          </w:p>
          <w:p w:rsidR="00970723" w:rsidRPr="00CE29C9" w:rsidRDefault="00970723" w:rsidP="00B11C89">
            <w:pPr>
              <w:pStyle w:val="Paragrafi"/>
              <w:ind w:firstLine="0"/>
              <w:rPr>
                <w:sz w:val="18"/>
                <w:szCs w:val="18"/>
                <w:lang w:val="sq-AL"/>
              </w:rPr>
            </w:pPr>
            <w:r w:rsidRPr="00CE29C9">
              <w:rPr>
                <w:sz w:val="18"/>
                <w:szCs w:val="18"/>
                <w:lang w:val="sq-AL"/>
              </w:rPr>
              <w:t>1 504</w:t>
            </w:r>
          </w:p>
          <w:p w:rsidR="00970723" w:rsidRPr="00CE29C9" w:rsidRDefault="00970723" w:rsidP="00B11C89">
            <w:pPr>
              <w:pStyle w:val="Paragrafi"/>
              <w:ind w:firstLine="0"/>
              <w:rPr>
                <w:sz w:val="18"/>
                <w:szCs w:val="18"/>
                <w:lang w:val="sq-AL"/>
              </w:rPr>
            </w:pPr>
            <w:r w:rsidRPr="00CE29C9">
              <w:rPr>
                <w:sz w:val="18"/>
                <w:szCs w:val="18"/>
                <w:lang w:val="sq-AL"/>
              </w:rPr>
              <w:t>1 498</w:t>
            </w:r>
          </w:p>
          <w:p w:rsidR="00970723" w:rsidRPr="00CE29C9" w:rsidRDefault="00970723" w:rsidP="00B11C89">
            <w:pPr>
              <w:pStyle w:val="Paragrafi"/>
              <w:ind w:firstLine="0"/>
              <w:rPr>
                <w:sz w:val="18"/>
                <w:szCs w:val="18"/>
                <w:lang w:val="sq-AL"/>
              </w:rPr>
            </w:pPr>
            <w:r w:rsidRPr="00CE29C9">
              <w:rPr>
                <w:sz w:val="18"/>
                <w:szCs w:val="18"/>
                <w:lang w:val="sq-AL"/>
              </w:rPr>
              <w:t>1 492</w:t>
            </w:r>
          </w:p>
          <w:p w:rsidR="00970723" w:rsidRPr="00CE29C9" w:rsidRDefault="00970723" w:rsidP="00B11C89">
            <w:pPr>
              <w:pStyle w:val="Paragrafi"/>
              <w:ind w:firstLine="0"/>
              <w:rPr>
                <w:sz w:val="18"/>
                <w:szCs w:val="18"/>
                <w:lang w:val="sq-AL"/>
              </w:rPr>
            </w:pPr>
            <w:r w:rsidRPr="00CE29C9">
              <w:rPr>
                <w:sz w:val="18"/>
                <w:szCs w:val="18"/>
                <w:lang w:val="sq-AL"/>
              </w:rPr>
              <w:t>1 486</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910</w:t>
            </w:r>
          </w:p>
          <w:p w:rsidR="00970723" w:rsidRPr="00CE29C9" w:rsidRDefault="00970723" w:rsidP="00B11C89">
            <w:pPr>
              <w:pStyle w:val="Paragrafi"/>
              <w:ind w:firstLine="0"/>
              <w:rPr>
                <w:sz w:val="18"/>
                <w:szCs w:val="18"/>
                <w:lang w:val="sq-AL"/>
              </w:rPr>
            </w:pPr>
            <w:r w:rsidRPr="00CE29C9">
              <w:rPr>
                <w:sz w:val="18"/>
                <w:szCs w:val="18"/>
                <w:lang w:val="sq-AL"/>
              </w:rPr>
              <w:t>920</w:t>
            </w:r>
          </w:p>
          <w:p w:rsidR="00970723" w:rsidRPr="00CE29C9" w:rsidRDefault="00970723" w:rsidP="00B11C89">
            <w:pPr>
              <w:pStyle w:val="Paragrafi"/>
              <w:ind w:firstLine="0"/>
              <w:rPr>
                <w:sz w:val="18"/>
                <w:szCs w:val="18"/>
                <w:lang w:val="sq-AL"/>
              </w:rPr>
            </w:pPr>
            <w:r w:rsidRPr="00CE29C9">
              <w:rPr>
                <w:sz w:val="18"/>
                <w:szCs w:val="18"/>
                <w:lang w:val="sq-AL"/>
              </w:rPr>
              <w:t>930</w:t>
            </w:r>
          </w:p>
          <w:p w:rsidR="00970723" w:rsidRPr="00CE29C9" w:rsidRDefault="00970723" w:rsidP="00B11C89">
            <w:pPr>
              <w:pStyle w:val="Paragrafi"/>
              <w:ind w:firstLine="0"/>
              <w:rPr>
                <w:sz w:val="18"/>
                <w:szCs w:val="18"/>
                <w:lang w:val="sq-AL"/>
              </w:rPr>
            </w:pPr>
            <w:r w:rsidRPr="00CE29C9">
              <w:rPr>
                <w:sz w:val="18"/>
                <w:szCs w:val="18"/>
                <w:lang w:val="sq-AL"/>
              </w:rPr>
              <w:t>940</w:t>
            </w:r>
          </w:p>
          <w:p w:rsidR="00970723" w:rsidRPr="00CE29C9" w:rsidRDefault="00970723" w:rsidP="00B11C89">
            <w:pPr>
              <w:pStyle w:val="Paragrafi"/>
              <w:ind w:firstLine="0"/>
              <w:rPr>
                <w:sz w:val="18"/>
                <w:szCs w:val="18"/>
                <w:lang w:val="sq-AL"/>
              </w:rPr>
            </w:pPr>
            <w:r w:rsidRPr="00CE29C9">
              <w:rPr>
                <w:sz w:val="18"/>
                <w:szCs w:val="18"/>
                <w:lang w:val="sq-AL"/>
              </w:rPr>
              <w:t>3 950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1 307</w:t>
            </w:r>
          </w:p>
          <w:p w:rsidR="00970723" w:rsidRPr="00CE29C9" w:rsidRDefault="00970723" w:rsidP="00B11C89">
            <w:pPr>
              <w:pStyle w:val="Paragrafi"/>
              <w:ind w:firstLine="0"/>
              <w:rPr>
                <w:sz w:val="18"/>
                <w:szCs w:val="18"/>
                <w:lang w:val="sq-AL"/>
              </w:rPr>
            </w:pPr>
            <w:r w:rsidRPr="00CE29C9">
              <w:rPr>
                <w:sz w:val="18"/>
                <w:szCs w:val="18"/>
                <w:lang w:val="sq-AL"/>
              </w:rPr>
              <w:t>1 299</w:t>
            </w:r>
          </w:p>
          <w:p w:rsidR="00970723" w:rsidRPr="00CE29C9" w:rsidRDefault="00970723" w:rsidP="00B11C89">
            <w:pPr>
              <w:pStyle w:val="Paragrafi"/>
              <w:ind w:firstLine="0"/>
              <w:rPr>
                <w:sz w:val="18"/>
                <w:szCs w:val="18"/>
                <w:lang w:val="sq-AL"/>
              </w:rPr>
            </w:pPr>
            <w:r w:rsidRPr="00CE29C9">
              <w:rPr>
                <w:sz w:val="18"/>
                <w:szCs w:val="18"/>
                <w:lang w:val="sq-AL"/>
              </w:rPr>
              <w:t>1 291</w:t>
            </w:r>
          </w:p>
          <w:p w:rsidR="00970723" w:rsidRPr="00CE29C9" w:rsidRDefault="00970723" w:rsidP="00B11C89">
            <w:pPr>
              <w:pStyle w:val="Paragrafi"/>
              <w:ind w:firstLine="0"/>
              <w:rPr>
                <w:sz w:val="18"/>
                <w:szCs w:val="18"/>
                <w:lang w:val="sq-AL"/>
              </w:rPr>
            </w:pPr>
            <w:r w:rsidRPr="00CE29C9">
              <w:rPr>
                <w:sz w:val="18"/>
                <w:szCs w:val="18"/>
                <w:lang w:val="sq-AL"/>
              </w:rPr>
              <w:t>1 282</w:t>
            </w:r>
          </w:p>
          <w:p w:rsidR="00970723" w:rsidRPr="00CE29C9" w:rsidRDefault="00970723" w:rsidP="00B11C89">
            <w:pPr>
              <w:pStyle w:val="Paragrafi"/>
              <w:ind w:firstLine="0"/>
              <w:rPr>
                <w:sz w:val="18"/>
                <w:szCs w:val="18"/>
                <w:lang w:val="sq-AL"/>
              </w:rPr>
            </w:pPr>
            <w:r w:rsidRPr="00CE29C9">
              <w:rPr>
                <w:sz w:val="18"/>
                <w:szCs w:val="18"/>
                <w:lang w:val="sq-AL"/>
              </w:rPr>
              <w:t>1 274</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210</w:t>
            </w:r>
          </w:p>
          <w:p w:rsidR="00970723" w:rsidRPr="00CE29C9" w:rsidRDefault="00970723" w:rsidP="00B11C89">
            <w:pPr>
              <w:pStyle w:val="Paragrafi"/>
              <w:ind w:firstLine="0"/>
              <w:rPr>
                <w:sz w:val="18"/>
                <w:szCs w:val="18"/>
                <w:lang w:val="sq-AL"/>
              </w:rPr>
            </w:pPr>
            <w:r w:rsidRPr="00CE29C9">
              <w:rPr>
                <w:sz w:val="18"/>
                <w:szCs w:val="18"/>
                <w:lang w:val="sq-AL"/>
              </w:rPr>
              <w:t>220</w:t>
            </w:r>
          </w:p>
          <w:p w:rsidR="00970723" w:rsidRPr="00CE29C9" w:rsidRDefault="00970723" w:rsidP="00B11C89">
            <w:pPr>
              <w:pStyle w:val="Paragrafi"/>
              <w:ind w:firstLine="0"/>
              <w:rPr>
                <w:sz w:val="18"/>
                <w:szCs w:val="18"/>
                <w:lang w:val="sq-AL"/>
              </w:rPr>
            </w:pPr>
            <w:r w:rsidRPr="00CE29C9">
              <w:rPr>
                <w:sz w:val="18"/>
                <w:szCs w:val="18"/>
                <w:lang w:val="sq-AL"/>
              </w:rPr>
              <w:t>230</w:t>
            </w:r>
          </w:p>
          <w:p w:rsidR="00970723" w:rsidRPr="00CE29C9" w:rsidRDefault="00970723" w:rsidP="00B11C89">
            <w:pPr>
              <w:pStyle w:val="Paragrafi"/>
              <w:ind w:firstLine="0"/>
              <w:rPr>
                <w:sz w:val="18"/>
                <w:szCs w:val="18"/>
                <w:lang w:val="sq-AL"/>
              </w:rPr>
            </w:pPr>
            <w:r w:rsidRPr="00CE29C9">
              <w:rPr>
                <w:sz w:val="18"/>
                <w:szCs w:val="18"/>
                <w:lang w:val="sq-AL"/>
              </w:rPr>
              <w:t>240</w:t>
            </w:r>
          </w:p>
          <w:p w:rsidR="00970723" w:rsidRPr="00CE29C9" w:rsidRDefault="00970723" w:rsidP="00B11C89">
            <w:pPr>
              <w:pStyle w:val="Paragrafi"/>
              <w:ind w:firstLine="0"/>
              <w:rPr>
                <w:sz w:val="18"/>
                <w:szCs w:val="18"/>
                <w:lang w:val="sq-AL"/>
              </w:rPr>
            </w:pPr>
            <w:r w:rsidRPr="00CE29C9">
              <w:rPr>
                <w:sz w:val="18"/>
                <w:szCs w:val="18"/>
                <w:lang w:val="sq-AL"/>
              </w:rPr>
              <w:t>4 250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1 057</w:t>
            </w:r>
          </w:p>
          <w:p w:rsidR="00970723" w:rsidRPr="00CE29C9" w:rsidRDefault="00970723" w:rsidP="00B11C89">
            <w:pPr>
              <w:pStyle w:val="Paragrafi"/>
              <w:ind w:firstLine="0"/>
              <w:rPr>
                <w:sz w:val="18"/>
                <w:szCs w:val="18"/>
                <w:lang w:val="sq-AL"/>
              </w:rPr>
            </w:pPr>
            <w:r w:rsidRPr="00CE29C9">
              <w:rPr>
                <w:sz w:val="18"/>
                <w:szCs w:val="18"/>
                <w:lang w:val="sq-AL"/>
              </w:rPr>
              <w:t>1 049</w:t>
            </w:r>
          </w:p>
          <w:p w:rsidR="00970723" w:rsidRPr="00CE29C9" w:rsidRDefault="00970723" w:rsidP="00B11C89">
            <w:pPr>
              <w:pStyle w:val="Paragrafi"/>
              <w:ind w:firstLine="0"/>
              <w:rPr>
                <w:sz w:val="18"/>
                <w:szCs w:val="18"/>
                <w:lang w:val="sq-AL"/>
              </w:rPr>
            </w:pPr>
            <w:r w:rsidRPr="00CE29C9">
              <w:rPr>
                <w:sz w:val="18"/>
                <w:szCs w:val="18"/>
                <w:lang w:val="sq-AL"/>
              </w:rPr>
              <w:t>1 040</w:t>
            </w:r>
          </w:p>
          <w:p w:rsidR="00970723" w:rsidRPr="00CE29C9" w:rsidRDefault="00970723" w:rsidP="00B11C89">
            <w:pPr>
              <w:pStyle w:val="Paragrafi"/>
              <w:ind w:firstLine="0"/>
              <w:rPr>
                <w:sz w:val="18"/>
                <w:szCs w:val="18"/>
                <w:lang w:val="sq-AL"/>
              </w:rPr>
            </w:pPr>
            <w:r w:rsidRPr="00CE29C9">
              <w:rPr>
                <w:sz w:val="18"/>
                <w:szCs w:val="18"/>
                <w:lang w:val="sq-AL"/>
              </w:rPr>
              <w:t>1 032</w:t>
            </w:r>
          </w:p>
          <w:p w:rsidR="00970723" w:rsidRPr="00CE29C9" w:rsidRDefault="00970723" w:rsidP="00B11C89">
            <w:pPr>
              <w:pStyle w:val="Paragrafi"/>
              <w:ind w:firstLine="0"/>
              <w:rPr>
                <w:sz w:val="18"/>
                <w:szCs w:val="18"/>
                <w:lang w:val="sq-AL"/>
              </w:rPr>
            </w:pPr>
            <w:r w:rsidRPr="00CE29C9">
              <w:rPr>
                <w:sz w:val="18"/>
                <w:szCs w:val="18"/>
                <w:lang w:val="sq-AL"/>
              </w:rPr>
              <w:t>1 024</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510</w:t>
            </w:r>
          </w:p>
          <w:p w:rsidR="00970723" w:rsidRPr="00CE29C9" w:rsidRDefault="00970723" w:rsidP="00B11C89">
            <w:pPr>
              <w:pStyle w:val="Paragrafi"/>
              <w:ind w:firstLine="0"/>
              <w:rPr>
                <w:sz w:val="18"/>
                <w:szCs w:val="18"/>
                <w:lang w:val="sq-AL"/>
              </w:rPr>
            </w:pPr>
            <w:r w:rsidRPr="00CE29C9">
              <w:rPr>
                <w:sz w:val="18"/>
                <w:szCs w:val="18"/>
                <w:lang w:val="sq-AL"/>
              </w:rPr>
              <w:t>520</w:t>
            </w:r>
          </w:p>
          <w:p w:rsidR="00970723" w:rsidRPr="00CE29C9" w:rsidRDefault="00970723" w:rsidP="00B11C89">
            <w:pPr>
              <w:pStyle w:val="Paragrafi"/>
              <w:ind w:firstLine="0"/>
              <w:rPr>
                <w:sz w:val="18"/>
                <w:szCs w:val="18"/>
                <w:lang w:val="sq-AL"/>
              </w:rPr>
            </w:pPr>
            <w:r w:rsidRPr="00CE29C9">
              <w:rPr>
                <w:sz w:val="18"/>
                <w:szCs w:val="18"/>
                <w:lang w:val="sq-AL"/>
              </w:rPr>
              <w:t>530</w:t>
            </w:r>
          </w:p>
          <w:p w:rsidR="00970723" w:rsidRPr="00CE29C9" w:rsidRDefault="00970723" w:rsidP="00B11C89">
            <w:pPr>
              <w:pStyle w:val="Paragrafi"/>
              <w:ind w:firstLine="0"/>
              <w:rPr>
                <w:sz w:val="18"/>
                <w:szCs w:val="18"/>
                <w:lang w:val="sq-AL"/>
              </w:rPr>
            </w:pPr>
            <w:r w:rsidRPr="00CE29C9">
              <w:rPr>
                <w:sz w:val="18"/>
                <w:szCs w:val="18"/>
                <w:lang w:val="sq-AL"/>
              </w:rPr>
              <w:t>540</w:t>
            </w:r>
          </w:p>
          <w:p w:rsidR="00970723" w:rsidRPr="00CE29C9" w:rsidRDefault="00970723" w:rsidP="00B11C89">
            <w:pPr>
              <w:pStyle w:val="Paragrafi"/>
              <w:ind w:firstLine="0"/>
              <w:rPr>
                <w:sz w:val="18"/>
                <w:szCs w:val="18"/>
                <w:lang w:val="sq-AL"/>
              </w:rPr>
            </w:pPr>
            <w:r w:rsidRPr="00CE29C9">
              <w:rPr>
                <w:sz w:val="18"/>
                <w:szCs w:val="18"/>
                <w:lang w:val="sq-AL"/>
              </w:rPr>
              <w:t>4 550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807</w:t>
            </w:r>
          </w:p>
          <w:p w:rsidR="00970723" w:rsidRPr="00CE29C9" w:rsidRDefault="00970723" w:rsidP="00B11C89">
            <w:pPr>
              <w:pStyle w:val="Paragrafi"/>
              <w:ind w:firstLine="0"/>
              <w:rPr>
                <w:sz w:val="18"/>
                <w:szCs w:val="18"/>
                <w:lang w:val="sq-AL"/>
              </w:rPr>
            </w:pPr>
            <w:r w:rsidRPr="00CE29C9">
              <w:rPr>
                <w:sz w:val="18"/>
                <w:szCs w:val="18"/>
                <w:lang w:val="sq-AL"/>
              </w:rPr>
              <w:t>798</w:t>
            </w:r>
          </w:p>
          <w:p w:rsidR="00970723" w:rsidRPr="00CE29C9" w:rsidRDefault="00970723" w:rsidP="00B11C89">
            <w:pPr>
              <w:pStyle w:val="Paragrafi"/>
              <w:ind w:firstLine="0"/>
              <w:rPr>
                <w:sz w:val="18"/>
                <w:szCs w:val="18"/>
                <w:lang w:val="sq-AL"/>
              </w:rPr>
            </w:pPr>
            <w:r w:rsidRPr="00CE29C9">
              <w:rPr>
                <w:sz w:val="18"/>
                <w:szCs w:val="18"/>
                <w:lang w:val="sq-AL"/>
              </w:rPr>
              <w:t>790</w:t>
            </w:r>
          </w:p>
          <w:p w:rsidR="00970723" w:rsidRPr="00CE29C9" w:rsidRDefault="00970723" w:rsidP="00B11C89">
            <w:pPr>
              <w:pStyle w:val="Paragrafi"/>
              <w:ind w:firstLine="0"/>
              <w:rPr>
                <w:sz w:val="18"/>
                <w:szCs w:val="18"/>
                <w:lang w:val="sq-AL"/>
              </w:rPr>
            </w:pPr>
            <w:r w:rsidRPr="00CE29C9">
              <w:rPr>
                <w:sz w:val="18"/>
                <w:szCs w:val="18"/>
                <w:lang w:val="sq-AL"/>
              </w:rPr>
              <w:t>782</w:t>
            </w:r>
          </w:p>
          <w:p w:rsidR="00970723" w:rsidRPr="00CE29C9" w:rsidRDefault="00970723" w:rsidP="00B11C89">
            <w:pPr>
              <w:pStyle w:val="Paragrafi"/>
              <w:ind w:firstLine="0"/>
              <w:rPr>
                <w:sz w:val="18"/>
                <w:szCs w:val="18"/>
                <w:lang w:val="sq-AL"/>
              </w:rPr>
            </w:pPr>
            <w:r w:rsidRPr="00CE29C9">
              <w:rPr>
                <w:sz w:val="18"/>
                <w:szCs w:val="18"/>
                <w:lang w:val="sq-AL"/>
              </w:rPr>
              <w:t>773</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660</w:t>
            </w:r>
          </w:p>
          <w:p w:rsidR="00970723" w:rsidRPr="00CE29C9" w:rsidRDefault="00970723" w:rsidP="00B11C89">
            <w:pPr>
              <w:pStyle w:val="Paragrafi"/>
              <w:ind w:firstLine="0"/>
              <w:rPr>
                <w:sz w:val="18"/>
                <w:szCs w:val="18"/>
                <w:lang w:val="sq-AL"/>
              </w:rPr>
            </w:pPr>
            <w:r w:rsidRPr="00CE29C9">
              <w:rPr>
                <w:sz w:val="18"/>
                <w:szCs w:val="18"/>
                <w:lang w:val="sq-AL"/>
              </w:rPr>
              <w:t>670</w:t>
            </w:r>
          </w:p>
          <w:p w:rsidR="00970723" w:rsidRPr="00CE29C9" w:rsidRDefault="00970723" w:rsidP="00B11C89">
            <w:pPr>
              <w:pStyle w:val="Paragrafi"/>
              <w:ind w:firstLine="0"/>
              <w:rPr>
                <w:sz w:val="18"/>
                <w:szCs w:val="18"/>
                <w:lang w:val="sq-AL"/>
              </w:rPr>
            </w:pPr>
            <w:r w:rsidRPr="00CE29C9">
              <w:rPr>
                <w:sz w:val="18"/>
                <w:szCs w:val="18"/>
                <w:lang w:val="sq-AL"/>
              </w:rPr>
              <w:t>680</w:t>
            </w:r>
          </w:p>
          <w:p w:rsidR="00970723" w:rsidRPr="00CE29C9" w:rsidRDefault="00970723" w:rsidP="00B11C89">
            <w:pPr>
              <w:pStyle w:val="Paragrafi"/>
              <w:ind w:firstLine="0"/>
              <w:rPr>
                <w:sz w:val="18"/>
                <w:szCs w:val="18"/>
                <w:lang w:val="sq-AL"/>
              </w:rPr>
            </w:pPr>
            <w:r w:rsidRPr="00CE29C9">
              <w:rPr>
                <w:sz w:val="18"/>
                <w:szCs w:val="18"/>
                <w:lang w:val="sq-AL"/>
              </w:rPr>
              <w:t>690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1 481</w:t>
            </w:r>
          </w:p>
          <w:p w:rsidR="00970723" w:rsidRPr="00CE29C9" w:rsidRDefault="00970723" w:rsidP="00B11C89">
            <w:pPr>
              <w:pStyle w:val="Paragrafi"/>
              <w:ind w:firstLine="0"/>
              <w:rPr>
                <w:sz w:val="18"/>
                <w:szCs w:val="18"/>
                <w:lang w:val="sq-AL"/>
              </w:rPr>
            </w:pPr>
            <w:r w:rsidRPr="00CE29C9">
              <w:rPr>
                <w:sz w:val="18"/>
                <w:szCs w:val="18"/>
                <w:lang w:val="sq-AL"/>
              </w:rPr>
              <w:t>1 475</w:t>
            </w:r>
          </w:p>
          <w:p w:rsidR="00970723" w:rsidRPr="00CE29C9" w:rsidRDefault="00970723" w:rsidP="00B11C89">
            <w:pPr>
              <w:pStyle w:val="Paragrafi"/>
              <w:ind w:firstLine="0"/>
              <w:rPr>
                <w:sz w:val="18"/>
                <w:szCs w:val="18"/>
                <w:lang w:val="sq-AL"/>
              </w:rPr>
            </w:pPr>
            <w:r w:rsidRPr="00CE29C9">
              <w:rPr>
                <w:sz w:val="18"/>
                <w:szCs w:val="18"/>
                <w:lang w:val="sq-AL"/>
              </w:rPr>
              <w:t>1 469</w:t>
            </w:r>
          </w:p>
          <w:p w:rsidR="00970723" w:rsidRPr="00CE29C9" w:rsidRDefault="00970723" w:rsidP="00B11C89">
            <w:pPr>
              <w:pStyle w:val="Paragrafi"/>
              <w:ind w:firstLine="0"/>
              <w:rPr>
                <w:sz w:val="18"/>
                <w:szCs w:val="18"/>
                <w:lang w:val="sq-AL"/>
              </w:rPr>
            </w:pPr>
            <w:r w:rsidRPr="00CE29C9">
              <w:rPr>
                <w:sz w:val="18"/>
                <w:szCs w:val="18"/>
                <w:lang w:val="sq-AL"/>
              </w:rPr>
              <w:t>1 463</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960</w:t>
            </w:r>
          </w:p>
          <w:p w:rsidR="00970723" w:rsidRPr="00CE29C9" w:rsidRDefault="00970723" w:rsidP="00B11C89">
            <w:pPr>
              <w:pStyle w:val="Paragrafi"/>
              <w:ind w:firstLine="0"/>
              <w:rPr>
                <w:sz w:val="18"/>
                <w:szCs w:val="18"/>
                <w:lang w:val="sq-AL"/>
              </w:rPr>
            </w:pPr>
            <w:r w:rsidRPr="00CE29C9">
              <w:rPr>
                <w:sz w:val="18"/>
                <w:szCs w:val="18"/>
                <w:lang w:val="sq-AL"/>
              </w:rPr>
              <w:t>970</w:t>
            </w:r>
          </w:p>
          <w:p w:rsidR="00970723" w:rsidRPr="00CE29C9" w:rsidRDefault="00970723" w:rsidP="00B11C89">
            <w:pPr>
              <w:pStyle w:val="Paragrafi"/>
              <w:ind w:firstLine="0"/>
              <w:rPr>
                <w:sz w:val="18"/>
                <w:szCs w:val="18"/>
                <w:lang w:val="sq-AL"/>
              </w:rPr>
            </w:pPr>
            <w:r w:rsidRPr="00CE29C9">
              <w:rPr>
                <w:sz w:val="18"/>
                <w:szCs w:val="18"/>
                <w:lang w:val="sq-AL"/>
              </w:rPr>
              <w:t>980</w:t>
            </w:r>
          </w:p>
          <w:p w:rsidR="00970723" w:rsidRPr="00CE29C9" w:rsidRDefault="00970723" w:rsidP="00B11C89">
            <w:pPr>
              <w:pStyle w:val="Paragrafi"/>
              <w:ind w:firstLine="0"/>
              <w:rPr>
                <w:sz w:val="18"/>
                <w:szCs w:val="18"/>
                <w:lang w:val="sq-AL"/>
              </w:rPr>
            </w:pPr>
            <w:r w:rsidRPr="00CE29C9">
              <w:rPr>
                <w:sz w:val="18"/>
                <w:szCs w:val="18"/>
                <w:lang w:val="sq-AL"/>
              </w:rPr>
              <w:t>990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1 266</w:t>
            </w:r>
          </w:p>
          <w:p w:rsidR="00970723" w:rsidRPr="00CE29C9" w:rsidRDefault="00970723" w:rsidP="00B11C89">
            <w:pPr>
              <w:pStyle w:val="Paragrafi"/>
              <w:ind w:firstLine="0"/>
              <w:rPr>
                <w:sz w:val="18"/>
                <w:szCs w:val="18"/>
                <w:lang w:val="sq-AL"/>
              </w:rPr>
            </w:pPr>
            <w:r w:rsidRPr="00CE29C9">
              <w:rPr>
                <w:sz w:val="18"/>
                <w:szCs w:val="18"/>
                <w:lang w:val="sq-AL"/>
              </w:rPr>
              <w:t>1 257</w:t>
            </w:r>
          </w:p>
          <w:p w:rsidR="00970723" w:rsidRPr="00CE29C9" w:rsidRDefault="00970723" w:rsidP="00B11C89">
            <w:pPr>
              <w:pStyle w:val="Paragrafi"/>
              <w:ind w:firstLine="0"/>
              <w:rPr>
                <w:sz w:val="18"/>
                <w:szCs w:val="18"/>
                <w:lang w:val="sq-AL"/>
              </w:rPr>
            </w:pPr>
            <w:r w:rsidRPr="00CE29C9">
              <w:rPr>
                <w:sz w:val="18"/>
                <w:szCs w:val="18"/>
                <w:lang w:val="sq-AL"/>
              </w:rPr>
              <w:t>1 249</w:t>
            </w:r>
          </w:p>
          <w:p w:rsidR="00970723" w:rsidRPr="00CE29C9" w:rsidRDefault="00970723" w:rsidP="00B11C89">
            <w:pPr>
              <w:pStyle w:val="Paragrafi"/>
              <w:ind w:firstLine="0"/>
              <w:rPr>
                <w:sz w:val="18"/>
                <w:szCs w:val="18"/>
                <w:lang w:val="sq-AL"/>
              </w:rPr>
            </w:pPr>
            <w:r w:rsidRPr="00CE29C9">
              <w:rPr>
                <w:sz w:val="18"/>
                <w:szCs w:val="18"/>
                <w:lang w:val="sq-AL"/>
              </w:rPr>
              <w:t>1 241</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260</w:t>
            </w:r>
          </w:p>
          <w:p w:rsidR="00970723" w:rsidRPr="00CE29C9" w:rsidRDefault="00970723" w:rsidP="00B11C89">
            <w:pPr>
              <w:pStyle w:val="Paragrafi"/>
              <w:ind w:firstLine="0"/>
              <w:rPr>
                <w:sz w:val="18"/>
                <w:szCs w:val="18"/>
                <w:lang w:val="sq-AL"/>
              </w:rPr>
            </w:pPr>
            <w:r w:rsidRPr="00CE29C9">
              <w:rPr>
                <w:sz w:val="18"/>
                <w:szCs w:val="18"/>
                <w:lang w:val="sq-AL"/>
              </w:rPr>
              <w:t>270</w:t>
            </w:r>
          </w:p>
          <w:p w:rsidR="00970723" w:rsidRPr="00CE29C9" w:rsidRDefault="00970723" w:rsidP="00B11C89">
            <w:pPr>
              <w:pStyle w:val="Paragrafi"/>
              <w:ind w:firstLine="0"/>
              <w:rPr>
                <w:sz w:val="18"/>
                <w:szCs w:val="18"/>
                <w:lang w:val="sq-AL"/>
              </w:rPr>
            </w:pPr>
            <w:r w:rsidRPr="00CE29C9">
              <w:rPr>
                <w:sz w:val="18"/>
                <w:szCs w:val="18"/>
                <w:lang w:val="sq-AL"/>
              </w:rPr>
              <w:t>280</w:t>
            </w:r>
          </w:p>
          <w:p w:rsidR="00970723" w:rsidRPr="00CE29C9" w:rsidRDefault="00970723" w:rsidP="00B11C89">
            <w:pPr>
              <w:pStyle w:val="Paragrafi"/>
              <w:ind w:firstLine="0"/>
              <w:rPr>
                <w:sz w:val="18"/>
                <w:szCs w:val="18"/>
                <w:lang w:val="sq-AL"/>
              </w:rPr>
            </w:pPr>
            <w:r w:rsidRPr="00CE29C9">
              <w:rPr>
                <w:sz w:val="18"/>
                <w:szCs w:val="18"/>
                <w:lang w:val="sq-AL"/>
              </w:rPr>
              <w:t>290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1 015</w:t>
            </w:r>
          </w:p>
          <w:p w:rsidR="00970723" w:rsidRPr="00CE29C9" w:rsidRDefault="00970723" w:rsidP="00B11C89">
            <w:pPr>
              <w:pStyle w:val="Paragrafi"/>
              <w:ind w:firstLine="0"/>
              <w:rPr>
                <w:sz w:val="18"/>
                <w:szCs w:val="18"/>
                <w:lang w:val="sq-AL"/>
              </w:rPr>
            </w:pPr>
            <w:r w:rsidRPr="00CE29C9">
              <w:rPr>
                <w:sz w:val="18"/>
                <w:szCs w:val="18"/>
                <w:lang w:val="sq-AL"/>
              </w:rPr>
              <w:t>1 007</w:t>
            </w:r>
          </w:p>
          <w:p w:rsidR="00970723" w:rsidRPr="00CE29C9" w:rsidRDefault="00970723" w:rsidP="00B11C89">
            <w:pPr>
              <w:pStyle w:val="Paragrafi"/>
              <w:ind w:firstLine="0"/>
              <w:rPr>
                <w:sz w:val="18"/>
                <w:szCs w:val="18"/>
                <w:lang w:val="sq-AL"/>
              </w:rPr>
            </w:pPr>
            <w:r w:rsidRPr="00CE29C9">
              <w:rPr>
                <w:sz w:val="18"/>
                <w:szCs w:val="18"/>
                <w:lang w:val="sq-AL"/>
              </w:rPr>
              <w:t>999</w:t>
            </w:r>
          </w:p>
          <w:p w:rsidR="00970723" w:rsidRPr="00CE29C9" w:rsidRDefault="00970723" w:rsidP="00B11C89">
            <w:pPr>
              <w:pStyle w:val="Paragrafi"/>
              <w:ind w:firstLine="0"/>
              <w:rPr>
                <w:sz w:val="18"/>
                <w:szCs w:val="18"/>
                <w:lang w:val="sq-AL"/>
              </w:rPr>
            </w:pPr>
            <w:r w:rsidRPr="00CE29C9">
              <w:rPr>
                <w:sz w:val="18"/>
                <w:szCs w:val="18"/>
                <w:lang w:val="sq-AL"/>
              </w:rPr>
              <w:t>990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560</w:t>
            </w:r>
          </w:p>
          <w:p w:rsidR="00970723" w:rsidRPr="00CE29C9" w:rsidRDefault="00970723" w:rsidP="00B11C89">
            <w:pPr>
              <w:pStyle w:val="Paragrafi"/>
              <w:ind w:firstLine="0"/>
              <w:rPr>
                <w:sz w:val="18"/>
                <w:szCs w:val="18"/>
                <w:lang w:val="sq-AL"/>
              </w:rPr>
            </w:pPr>
            <w:r w:rsidRPr="00CE29C9">
              <w:rPr>
                <w:sz w:val="18"/>
                <w:szCs w:val="18"/>
                <w:lang w:val="sq-AL"/>
              </w:rPr>
              <w:t>570</w:t>
            </w:r>
          </w:p>
          <w:p w:rsidR="00970723" w:rsidRPr="00CE29C9" w:rsidRDefault="00970723" w:rsidP="00B11C89">
            <w:pPr>
              <w:pStyle w:val="Paragrafi"/>
              <w:ind w:firstLine="0"/>
              <w:rPr>
                <w:sz w:val="18"/>
                <w:szCs w:val="18"/>
                <w:lang w:val="sq-AL"/>
              </w:rPr>
            </w:pPr>
            <w:r w:rsidRPr="00CE29C9">
              <w:rPr>
                <w:sz w:val="18"/>
                <w:szCs w:val="18"/>
                <w:lang w:val="sq-AL"/>
              </w:rPr>
              <w:t>580</w:t>
            </w:r>
          </w:p>
          <w:p w:rsidR="00970723" w:rsidRPr="00CE29C9" w:rsidRDefault="00970723" w:rsidP="00B11C89">
            <w:pPr>
              <w:pStyle w:val="Paragrafi"/>
              <w:ind w:firstLine="0"/>
              <w:rPr>
                <w:sz w:val="18"/>
                <w:szCs w:val="18"/>
                <w:lang w:val="sq-AL"/>
              </w:rPr>
            </w:pPr>
            <w:r w:rsidRPr="00CE29C9">
              <w:rPr>
                <w:sz w:val="18"/>
                <w:szCs w:val="18"/>
                <w:lang w:val="sq-AL"/>
              </w:rPr>
              <w:t>590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765</w:t>
            </w:r>
          </w:p>
          <w:p w:rsidR="00970723" w:rsidRPr="00CE29C9" w:rsidRDefault="00970723" w:rsidP="00B11C89">
            <w:pPr>
              <w:pStyle w:val="Paragrafi"/>
              <w:ind w:firstLine="0"/>
              <w:rPr>
                <w:sz w:val="18"/>
                <w:szCs w:val="18"/>
                <w:lang w:val="sq-AL"/>
              </w:rPr>
            </w:pPr>
            <w:r w:rsidRPr="00CE29C9">
              <w:rPr>
                <w:sz w:val="18"/>
                <w:szCs w:val="18"/>
                <w:lang w:val="sq-AL"/>
              </w:rPr>
              <w:t>757</w:t>
            </w:r>
          </w:p>
          <w:p w:rsidR="00970723" w:rsidRPr="00CE29C9" w:rsidRDefault="00970723" w:rsidP="00B11C89">
            <w:pPr>
              <w:pStyle w:val="Paragrafi"/>
              <w:ind w:firstLine="0"/>
              <w:rPr>
                <w:sz w:val="18"/>
                <w:szCs w:val="18"/>
                <w:lang w:val="sq-AL"/>
              </w:rPr>
            </w:pPr>
            <w:r w:rsidRPr="00CE29C9">
              <w:rPr>
                <w:sz w:val="18"/>
                <w:szCs w:val="18"/>
                <w:lang w:val="sq-AL"/>
              </w:rPr>
              <w:t>748</w:t>
            </w:r>
          </w:p>
          <w:p w:rsidR="00970723" w:rsidRPr="00CE29C9" w:rsidRDefault="00970723" w:rsidP="00B11C89">
            <w:pPr>
              <w:pStyle w:val="Paragrafi"/>
              <w:ind w:firstLine="0"/>
              <w:rPr>
                <w:sz w:val="18"/>
                <w:szCs w:val="18"/>
                <w:lang w:val="sq-AL"/>
              </w:rPr>
            </w:pPr>
            <w:r w:rsidRPr="00CE29C9">
              <w:rPr>
                <w:sz w:val="18"/>
                <w:szCs w:val="18"/>
                <w:lang w:val="sq-AL"/>
              </w:rPr>
              <w:t>740</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3 700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1 457</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4 000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1 232</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4 300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982</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4 600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732</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710</w:t>
            </w:r>
          </w:p>
          <w:p w:rsidR="00970723" w:rsidRPr="00CE29C9" w:rsidRDefault="00970723" w:rsidP="00B11C89">
            <w:pPr>
              <w:pStyle w:val="Paragrafi"/>
              <w:ind w:firstLine="0"/>
              <w:rPr>
                <w:sz w:val="18"/>
                <w:szCs w:val="18"/>
                <w:lang w:val="sq-AL"/>
              </w:rPr>
            </w:pPr>
            <w:r w:rsidRPr="00CE29C9">
              <w:rPr>
                <w:sz w:val="18"/>
                <w:szCs w:val="18"/>
                <w:lang w:val="sq-AL"/>
              </w:rPr>
              <w:t>720</w:t>
            </w:r>
          </w:p>
          <w:p w:rsidR="00970723" w:rsidRPr="00CE29C9" w:rsidRDefault="00970723" w:rsidP="00B11C89">
            <w:pPr>
              <w:pStyle w:val="Paragrafi"/>
              <w:ind w:firstLine="0"/>
              <w:rPr>
                <w:sz w:val="18"/>
                <w:szCs w:val="18"/>
                <w:lang w:val="sq-AL"/>
              </w:rPr>
            </w:pPr>
            <w:r w:rsidRPr="00CE29C9">
              <w:rPr>
                <w:sz w:val="18"/>
                <w:szCs w:val="18"/>
                <w:lang w:val="sq-AL"/>
              </w:rPr>
              <w:t>730</w:t>
            </w:r>
          </w:p>
          <w:p w:rsidR="00970723" w:rsidRPr="00CE29C9" w:rsidRDefault="00970723" w:rsidP="00B11C89">
            <w:pPr>
              <w:pStyle w:val="Paragrafi"/>
              <w:ind w:firstLine="0"/>
              <w:rPr>
                <w:sz w:val="18"/>
                <w:szCs w:val="18"/>
                <w:lang w:val="sq-AL"/>
              </w:rPr>
            </w:pPr>
            <w:r w:rsidRPr="00CE29C9">
              <w:rPr>
                <w:sz w:val="18"/>
                <w:szCs w:val="18"/>
                <w:lang w:val="sq-AL"/>
              </w:rPr>
              <w:t>740</w:t>
            </w:r>
          </w:p>
          <w:p w:rsidR="00970723" w:rsidRPr="00CE29C9" w:rsidRDefault="00970723" w:rsidP="00B11C89">
            <w:pPr>
              <w:pStyle w:val="Paragrafi"/>
              <w:ind w:firstLine="0"/>
              <w:rPr>
                <w:sz w:val="18"/>
                <w:szCs w:val="18"/>
                <w:lang w:val="sq-AL"/>
              </w:rPr>
            </w:pPr>
            <w:r w:rsidRPr="00CE29C9">
              <w:rPr>
                <w:sz w:val="18"/>
                <w:szCs w:val="18"/>
                <w:lang w:val="sq-AL"/>
              </w:rPr>
              <w:t>750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1 451</w:t>
            </w:r>
          </w:p>
          <w:p w:rsidR="00970723" w:rsidRPr="00CE29C9" w:rsidRDefault="00970723" w:rsidP="00B11C89">
            <w:pPr>
              <w:pStyle w:val="Paragrafi"/>
              <w:ind w:firstLine="0"/>
              <w:rPr>
                <w:sz w:val="18"/>
                <w:szCs w:val="18"/>
                <w:lang w:val="sq-AL"/>
              </w:rPr>
            </w:pPr>
            <w:r w:rsidRPr="00CE29C9">
              <w:rPr>
                <w:sz w:val="18"/>
                <w:szCs w:val="18"/>
                <w:lang w:val="sq-AL"/>
              </w:rPr>
              <w:t>1 445</w:t>
            </w:r>
          </w:p>
          <w:p w:rsidR="00970723" w:rsidRPr="00CE29C9" w:rsidRDefault="00970723" w:rsidP="00B11C89">
            <w:pPr>
              <w:pStyle w:val="Paragrafi"/>
              <w:ind w:firstLine="0"/>
              <w:rPr>
                <w:sz w:val="18"/>
                <w:szCs w:val="18"/>
                <w:lang w:val="sq-AL"/>
              </w:rPr>
            </w:pPr>
            <w:r w:rsidRPr="00CE29C9">
              <w:rPr>
                <w:sz w:val="18"/>
                <w:szCs w:val="18"/>
                <w:lang w:val="sq-AL"/>
              </w:rPr>
              <w:t>1 439</w:t>
            </w:r>
          </w:p>
          <w:p w:rsidR="00970723" w:rsidRPr="00CE29C9" w:rsidRDefault="00970723" w:rsidP="00B11C89">
            <w:pPr>
              <w:pStyle w:val="Paragrafi"/>
              <w:ind w:firstLine="0"/>
              <w:rPr>
                <w:sz w:val="18"/>
                <w:szCs w:val="18"/>
                <w:lang w:val="sq-AL"/>
              </w:rPr>
            </w:pPr>
            <w:r w:rsidRPr="00CE29C9">
              <w:rPr>
                <w:sz w:val="18"/>
                <w:szCs w:val="18"/>
                <w:lang w:val="sq-AL"/>
              </w:rPr>
              <w:t>1 433</w:t>
            </w:r>
          </w:p>
          <w:p w:rsidR="00970723" w:rsidRPr="00CE29C9" w:rsidRDefault="00970723" w:rsidP="00B11C89">
            <w:pPr>
              <w:pStyle w:val="Paragrafi"/>
              <w:ind w:firstLine="0"/>
              <w:rPr>
                <w:sz w:val="18"/>
                <w:szCs w:val="18"/>
                <w:lang w:val="sq-AL"/>
              </w:rPr>
            </w:pPr>
            <w:r w:rsidRPr="00CE29C9">
              <w:rPr>
                <w:sz w:val="18"/>
                <w:szCs w:val="18"/>
                <w:lang w:val="sq-AL"/>
              </w:rPr>
              <w:t>1 427</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010</w:t>
            </w:r>
          </w:p>
          <w:p w:rsidR="00970723" w:rsidRPr="00CE29C9" w:rsidRDefault="00970723" w:rsidP="00B11C89">
            <w:pPr>
              <w:pStyle w:val="Paragrafi"/>
              <w:ind w:firstLine="0"/>
              <w:rPr>
                <w:sz w:val="18"/>
                <w:szCs w:val="18"/>
                <w:lang w:val="sq-AL"/>
              </w:rPr>
            </w:pPr>
            <w:r w:rsidRPr="00CE29C9">
              <w:rPr>
                <w:sz w:val="18"/>
                <w:szCs w:val="18"/>
                <w:lang w:val="sq-AL"/>
              </w:rPr>
              <w:t>020</w:t>
            </w:r>
          </w:p>
          <w:p w:rsidR="00970723" w:rsidRPr="00CE29C9" w:rsidRDefault="00970723" w:rsidP="00B11C89">
            <w:pPr>
              <w:pStyle w:val="Paragrafi"/>
              <w:ind w:firstLine="0"/>
              <w:rPr>
                <w:sz w:val="18"/>
                <w:szCs w:val="18"/>
                <w:lang w:val="sq-AL"/>
              </w:rPr>
            </w:pPr>
            <w:r w:rsidRPr="00CE29C9">
              <w:rPr>
                <w:sz w:val="18"/>
                <w:szCs w:val="18"/>
                <w:lang w:val="sq-AL"/>
              </w:rPr>
              <w:t>030</w:t>
            </w:r>
          </w:p>
          <w:p w:rsidR="00970723" w:rsidRPr="00CE29C9" w:rsidRDefault="00970723" w:rsidP="00B11C89">
            <w:pPr>
              <w:pStyle w:val="Paragrafi"/>
              <w:ind w:firstLine="0"/>
              <w:rPr>
                <w:sz w:val="18"/>
                <w:szCs w:val="18"/>
                <w:lang w:val="sq-AL"/>
              </w:rPr>
            </w:pPr>
            <w:r w:rsidRPr="00CE29C9">
              <w:rPr>
                <w:sz w:val="18"/>
                <w:szCs w:val="18"/>
                <w:lang w:val="sq-AL"/>
              </w:rPr>
              <w:t>040</w:t>
            </w:r>
          </w:p>
          <w:p w:rsidR="00970723" w:rsidRPr="00CE29C9" w:rsidRDefault="00970723" w:rsidP="00B11C89">
            <w:pPr>
              <w:pStyle w:val="Paragrafi"/>
              <w:ind w:firstLine="0"/>
              <w:rPr>
                <w:sz w:val="18"/>
                <w:szCs w:val="18"/>
                <w:lang w:val="sq-AL"/>
              </w:rPr>
            </w:pPr>
            <w:r w:rsidRPr="00CE29C9">
              <w:rPr>
                <w:sz w:val="18"/>
                <w:szCs w:val="18"/>
                <w:lang w:val="sq-AL"/>
              </w:rPr>
              <w:t>4 050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1 224</w:t>
            </w:r>
          </w:p>
          <w:p w:rsidR="00970723" w:rsidRPr="00CE29C9" w:rsidRDefault="00970723" w:rsidP="00B11C89">
            <w:pPr>
              <w:pStyle w:val="Paragrafi"/>
              <w:ind w:firstLine="0"/>
              <w:rPr>
                <w:sz w:val="18"/>
                <w:szCs w:val="18"/>
                <w:lang w:val="sq-AL"/>
              </w:rPr>
            </w:pPr>
            <w:r w:rsidRPr="00CE29C9">
              <w:rPr>
                <w:sz w:val="18"/>
                <w:szCs w:val="18"/>
                <w:lang w:val="sq-AL"/>
              </w:rPr>
              <w:t>1 216</w:t>
            </w:r>
          </w:p>
          <w:p w:rsidR="00970723" w:rsidRPr="00CE29C9" w:rsidRDefault="00970723" w:rsidP="00B11C89">
            <w:pPr>
              <w:pStyle w:val="Paragrafi"/>
              <w:ind w:firstLine="0"/>
              <w:rPr>
                <w:sz w:val="18"/>
                <w:szCs w:val="18"/>
                <w:lang w:val="sq-AL"/>
              </w:rPr>
            </w:pPr>
            <w:r w:rsidRPr="00CE29C9">
              <w:rPr>
                <w:sz w:val="18"/>
                <w:szCs w:val="18"/>
                <w:lang w:val="sq-AL"/>
              </w:rPr>
              <w:t>1 207</w:t>
            </w:r>
          </w:p>
          <w:p w:rsidR="00970723" w:rsidRPr="00CE29C9" w:rsidRDefault="00970723" w:rsidP="00B11C89">
            <w:pPr>
              <w:pStyle w:val="Paragrafi"/>
              <w:ind w:firstLine="0"/>
              <w:rPr>
                <w:sz w:val="18"/>
                <w:szCs w:val="18"/>
                <w:lang w:val="sq-AL"/>
              </w:rPr>
            </w:pPr>
            <w:r w:rsidRPr="00CE29C9">
              <w:rPr>
                <w:sz w:val="18"/>
                <w:szCs w:val="18"/>
                <w:lang w:val="sq-AL"/>
              </w:rPr>
              <w:t>1 199</w:t>
            </w:r>
          </w:p>
          <w:p w:rsidR="00970723" w:rsidRPr="00CE29C9" w:rsidRDefault="00970723" w:rsidP="00B11C89">
            <w:pPr>
              <w:pStyle w:val="Paragrafi"/>
              <w:ind w:firstLine="0"/>
              <w:rPr>
                <w:sz w:val="18"/>
                <w:szCs w:val="18"/>
                <w:lang w:val="sq-AL"/>
              </w:rPr>
            </w:pPr>
            <w:r w:rsidRPr="00CE29C9">
              <w:rPr>
                <w:sz w:val="18"/>
                <w:szCs w:val="18"/>
                <w:lang w:val="sq-AL"/>
              </w:rPr>
              <w:t>1 191</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310</w:t>
            </w:r>
          </w:p>
          <w:p w:rsidR="00970723" w:rsidRPr="00CE29C9" w:rsidRDefault="00970723" w:rsidP="00B11C89">
            <w:pPr>
              <w:pStyle w:val="Paragrafi"/>
              <w:ind w:firstLine="0"/>
              <w:rPr>
                <w:sz w:val="18"/>
                <w:szCs w:val="18"/>
                <w:lang w:val="sq-AL"/>
              </w:rPr>
            </w:pPr>
            <w:r w:rsidRPr="00CE29C9">
              <w:rPr>
                <w:sz w:val="18"/>
                <w:szCs w:val="18"/>
                <w:lang w:val="sq-AL"/>
              </w:rPr>
              <w:t>320</w:t>
            </w:r>
          </w:p>
          <w:p w:rsidR="00970723" w:rsidRPr="00CE29C9" w:rsidRDefault="00970723" w:rsidP="00B11C89">
            <w:pPr>
              <w:pStyle w:val="Paragrafi"/>
              <w:ind w:firstLine="0"/>
              <w:rPr>
                <w:sz w:val="18"/>
                <w:szCs w:val="18"/>
                <w:lang w:val="sq-AL"/>
              </w:rPr>
            </w:pPr>
            <w:r w:rsidRPr="00CE29C9">
              <w:rPr>
                <w:sz w:val="18"/>
                <w:szCs w:val="18"/>
                <w:lang w:val="sq-AL"/>
              </w:rPr>
              <w:t>330</w:t>
            </w:r>
          </w:p>
          <w:p w:rsidR="00970723" w:rsidRPr="00CE29C9" w:rsidRDefault="00970723" w:rsidP="00B11C89">
            <w:pPr>
              <w:pStyle w:val="Paragrafi"/>
              <w:ind w:firstLine="0"/>
              <w:rPr>
                <w:sz w:val="18"/>
                <w:szCs w:val="18"/>
                <w:lang w:val="sq-AL"/>
              </w:rPr>
            </w:pPr>
            <w:r w:rsidRPr="00CE29C9">
              <w:rPr>
                <w:sz w:val="18"/>
                <w:szCs w:val="18"/>
                <w:lang w:val="sq-AL"/>
              </w:rPr>
              <w:t>340</w:t>
            </w:r>
          </w:p>
          <w:p w:rsidR="00970723" w:rsidRPr="00CE29C9" w:rsidRDefault="00970723" w:rsidP="00B11C89">
            <w:pPr>
              <w:pStyle w:val="Paragrafi"/>
              <w:ind w:firstLine="0"/>
              <w:rPr>
                <w:sz w:val="18"/>
                <w:szCs w:val="18"/>
                <w:lang w:val="sq-AL"/>
              </w:rPr>
            </w:pPr>
            <w:r w:rsidRPr="00CE29C9">
              <w:rPr>
                <w:sz w:val="18"/>
                <w:szCs w:val="18"/>
                <w:lang w:val="sq-AL"/>
              </w:rPr>
              <w:t>4 350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974</w:t>
            </w:r>
          </w:p>
          <w:p w:rsidR="00970723" w:rsidRPr="00CE29C9" w:rsidRDefault="00970723" w:rsidP="00B11C89">
            <w:pPr>
              <w:pStyle w:val="Paragrafi"/>
              <w:ind w:firstLine="0"/>
              <w:rPr>
                <w:sz w:val="18"/>
                <w:szCs w:val="18"/>
                <w:lang w:val="sq-AL"/>
              </w:rPr>
            </w:pPr>
            <w:r w:rsidRPr="00CE29C9">
              <w:rPr>
                <w:sz w:val="18"/>
                <w:szCs w:val="18"/>
                <w:lang w:val="sq-AL"/>
              </w:rPr>
              <w:t>965</w:t>
            </w:r>
          </w:p>
          <w:p w:rsidR="00970723" w:rsidRPr="00CE29C9" w:rsidRDefault="00970723" w:rsidP="00B11C89">
            <w:pPr>
              <w:pStyle w:val="Paragrafi"/>
              <w:ind w:firstLine="0"/>
              <w:rPr>
                <w:sz w:val="18"/>
                <w:szCs w:val="18"/>
                <w:lang w:val="sq-AL"/>
              </w:rPr>
            </w:pPr>
            <w:r w:rsidRPr="00CE29C9">
              <w:rPr>
                <w:sz w:val="18"/>
                <w:szCs w:val="18"/>
                <w:lang w:val="sq-AL"/>
              </w:rPr>
              <w:t>957</w:t>
            </w:r>
          </w:p>
          <w:p w:rsidR="00970723" w:rsidRPr="00CE29C9" w:rsidRDefault="00970723" w:rsidP="00B11C89">
            <w:pPr>
              <w:pStyle w:val="Paragrafi"/>
              <w:ind w:firstLine="0"/>
              <w:rPr>
                <w:sz w:val="18"/>
                <w:szCs w:val="18"/>
                <w:lang w:val="sq-AL"/>
              </w:rPr>
            </w:pPr>
            <w:r w:rsidRPr="00CE29C9">
              <w:rPr>
                <w:sz w:val="18"/>
                <w:szCs w:val="18"/>
                <w:lang w:val="sq-AL"/>
              </w:rPr>
              <w:t>949</w:t>
            </w:r>
          </w:p>
          <w:p w:rsidR="00970723" w:rsidRPr="00CE29C9" w:rsidRDefault="00970723" w:rsidP="00B11C89">
            <w:pPr>
              <w:pStyle w:val="Paragrafi"/>
              <w:ind w:firstLine="0"/>
              <w:rPr>
                <w:sz w:val="18"/>
                <w:szCs w:val="18"/>
                <w:lang w:val="sq-AL"/>
              </w:rPr>
            </w:pPr>
            <w:r w:rsidRPr="00CE29C9">
              <w:rPr>
                <w:sz w:val="18"/>
                <w:szCs w:val="18"/>
                <w:lang w:val="sq-AL"/>
              </w:rPr>
              <w:t>940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610</w:t>
            </w:r>
          </w:p>
          <w:p w:rsidR="00970723" w:rsidRPr="00CE29C9" w:rsidRDefault="00970723" w:rsidP="00B11C89">
            <w:pPr>
              <w:pStyle w:val="Paragrafi"/>
              <w:ind w:firstLine="0"/>
              <w:rPr>
                <w:sz w:val="18"/>
                <w:szCs w:val="18"/>
                <w:lang w:val="sq-AL"/>
              </w:rPr>
            </w:pPr>
            <w:r w:rsidRPr="00CE29C9">
              <w:rPr>
                <w:sz w:val="18"/>
                <w:szCs w:val="18"/>
                <w:lang w:val="sq-AL"/>
              </w:rPr>
              <w:t>620</w:t>
            </w:r>
          </w:p>
          <w:p w:rsidR="00970723" w:rsidRPr="00CE29C9" w:rsidRDefault="00970723" w:rsidP="00B11C89">
            <w:pPr>
              <w:pStyle w:val="Paragrafi"/>
              <w:ind w:firstLine="0"/>
              <w:rPr>
                <w:sz w:val="18"/>
                <w:szCs w:val="18"/>
                <w:lang w:val="sq-AL"/>
              </w:rPr>
            </w:pPr>
            <w:r w:rsidRPr="00CE29C9">
              <w:rPr>
                <w:sz w:val="18"/>
                <w:szCs w:val="18"/>
                <w:lang w:val="sq-AL"/>
              </w:rPr>
              <w:t>630</w:t>
            </w:r>
          </w:p>
          <w:p w:rsidR="00970723" w:rsidRPr="00CE29C9" w:rsidRDefault="00970723" w:rsidP="00B11C89">
            <w:pPr>
              <w:pStyle w:val="Paragrafi"/>
              <w:ind w:firstLine="0"/>
              <w:rPr>
                <w:sz w:val="18"/>
                <w:szCs w:val="18"/>
                <w:lang w:val="sq-AL"/>
              </w:rPr>
            </w:pPr>
            <w:r w:rsidRPr="00CE29C9">
              <w:rPr>
                <w:sz w:val="18"/>
                <w:szCs w:val="18"/>
                <w:lang w:val="sq-AL"/>
              </w:rPr>
              <w:t>640</w:t>
            </w:r>
          </w:p>
          <w:p w:rsidR="00970723" w:rsidRPr="00CE29C9" w:rsidRDefault="00970723" w:rsidP="00B11C89">
            <w:pPr>
              <w:pStyle w:val="Paragrafi"/>
              <w:ind w:firstLine="0"/>
              <w:rPr>
                <w:sz w:val="18"/>
                <w:szCs w:val="18"/>
                <w:lang w:val="sq-AL"/>
              </w:rPr>
            </w:pPr>
            <w:r w:rsidRPr="00CE29C9">
              <w:rPr>
                <w:sz w:val="18"/>
                <w:szCs w:val="18"/>
                <w:lang w:val="sq-AL"/>
              </w:rPr>
              <w:t>4 650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723</w:t>
            </w:r>
          </w:p>
          <w:p w:rsidR="00970723" w:rsidRPr="00CE29C9" w:rsidRDefault="00970723" w:rsidP="00B11C89">
            <w:pPr>
              <w:pStyle w:val="Paragrafi"/>
              <w:ind w:firstLine="0"/>
              <w:rPr>
                <w:sz w:val="18"/>
                <w:szCs w:val="18"/>
                <w:lang w:val="sq-AL"/>
              </w:rPr>
            </w:pPr>
            <w:r w:rsidRPr="00CE29C9">
              <w:rPr>
                <w:sz w:val="18"/>
                <w:szCs w:val="18"/>
                <w:lang w:val="sq-AL"/>
              </w:rPr>
              <w:t>715</w:t>
            </w:r>
          </w:p>
          <w:p w:rsidR="00970723" w:rsidRPr="00CE29C9" w:rsidRDefault="00970723" w:rsidP="00B11C89">
            <w:pPr>
              <w:pStyle w:val="Paragrafi"/>
              <w:ind w:firstLine="0"/>
              <w:rPr>
                <w:sz w:val="18"/>
                <w:szCs w:val="18"/>
                <w:lang w:val="sq-AL"/>
              </w:rPr>
            </w:pPr>
            <w:r w:rsidRPr="00CE29C9">
              <w:rPr>
                <w:sz w:val="18"/>
                <w:szCs w:val="18"/>
                <w:lang w:val="sq-AL"/>
              </w:rPr>
              <w:t>707</w:t>
            </w:r>
          </w:p>
          <w:p w:rsidR="00970723" w:rsidRPr="00CE29C9" w:rsidRDefault="00970723" w:rsidP="00B11C89">
            <w:pPr>
              <w:pStyle w:val="Paragrafi"/>
              <w:ind w:firstLine="0"/>
              <w:rPr>
                <w:sz w:val="18"/>
                <w:szCs w:val="18"/>
                <w:lang w:val="sq-AL"/>
              </w:rPr>
            </w:pPr>
            <w:r w:rsidRPr="00CE29C9">
              <w:rPr>
                <w:sz w:val="18"/>
                <w:szCs w:val="18"/>
                <w:lang w:val="sq-AL"/>
              </w:rPr>
              <w:t>698</w:t>
            </w:r>
          </w:p>
          <w:p w:rsidR="00970723" w:rsidRPr="00CE29C9" w:rsidRDefault="00970723" w:rsidP="00B11C89">
            <w:pPr>
              <w:pStyle w:val="Paragrafi"/>
              <w:ind w:firstLine="0"/>
              <w:rPr>
                <w:sz w:val="18"/>
                <w:szCs w:val="18"/>
                <w:lang w:val="sq-AL"/>
              </w:rPr>
            </w:pPr>
            <w:r w:rsidRPr="00CE29C9">
              <w:rPr>
                <w:sz w:val="18"/>
                <w:szCs w:val="18"/>
                <w:lang w:val="sq-AL"/>
              </w:rPr>
              <w:t>690</w:t>
            </w: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760</w:t>
            </w:r>
          </w:p>
          <w:p w:rsidR="00970723" w:rsidRPr="00CE29C9" w:rsidRDefault="00970723" w:rsidP="00B11C89">
            <w:pPr>
              <w:pStyle w:val="Paragrafi"/>
              <w:ind w:firstLine="0"/>
              <w:rPr>
                <w:sz w:val="18"/>
                <w:szCs w:val="18"/>
                <w:lang w:val="sq-AL"/>
              </w:rPr>
            </w:pPr>
            <w:r w:rsidRPr="00CE29C9">
              <w:rPr>
                <w:sz w:val="18"/>
                <w:szCs w:val="18"/>
                <w:lang w:val="sq-AL"/>
              </w:rPr>
              <w:t>770</w:t>
            </w:r>
          </w:p>
          <w:p w:rsidR="00970723" w:rsidRPr="00CE29C9" w:rsidRDefault="00970723" w:rsidP="00B11C89">
            <w:pPr>
              <w:pStyle w:val="Paragrafi"/>
              <w:ind w:firstLine="0"/>
              <w:rPr>
                <w:sz w:val="18"/>
                <w:szCs w:val="18"/>
                <w:lang w:val="sq-AL"/>
              </w:rPr>
            </w:pPr>
            <w:r w:rsidRPr="00CE29C9">
              <w:rPr>
                <w:sz w:val="18"/>
                <w:szCs w:val="18"/>
                <w:lang w:val="sq-AL"/>
              </w:rPr>
              <w:t>780</w:t>
            </w:r>
          </w:p>
          <w:p w:rsidR="00970723" w:rsidRPr="00CE29C9" w:rsidRDefault="00970723" w:rsidP="00B11C89">
            <w:pPr>
              <w:pStyle w:val="Paragrafi"/>
              <w:ind w:firstLine="0"/>
              <w:rPr>
                <w:sz w:val="18"/>
                <w:szCs w:val="18"/>
                <w:lang w:val="sq-AL"/>
              </w:rPr>
            </w:pPr>
            <w:r w:rsidRPr="00CE29C9">
              <w:rPr>
                <w:sz w:val="18"/>
                <w:szCs w:val="18"/>
                <w:lang w:val="sq-AL"/>
              </w:rPr>
              <w:t>790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1 422</w:t>
            </w:r>
          </w:p>
          <w:p w:rsidR="00970723" w:rsidRPr="00CE29C9" w:rsidRDefault="00970723" w:rsidP="00B11C89">
            <w:pPr>
              <w:pStyle w:val="Paragrafi"/>
              <w:ind w:firstLine="0"/>
              <w:rPr>
                <w:sz w:val="18"/>
                <w:szCs w:val="18"/>
                <w:lang w:val="sq-AL"/>
              </w:rPr>
            </w:pPr>
            <w:r w:rsidRPr="00CE29C9">
              <w:rPr>
                <w:sz w:val="18"/>
                <w:szCs w:val="18"/>
                <w:lang w:val="sq-AL"/>
              </w:rPr>
              <w:t>1 416</w:t>
            </w:r>
          </w:p>
          <w:p w:rsidR="00970723" w:rsidRPr="00CE29C9" w:rsidRDefault="00970723" w:rsidP="00B11C89">
            <w:pPr>
              <w:pStyle w:val="Paragrafi"/>
              <w:ind w:firstLine="0"/>
              <w:rPr>
                <w:sz w:val="18"/>
                <w:szCs w:val="18"/>
                <w:lang w:val="sq-AL"/>
              </w:rPr>
            </w:pPr>
            <w:r w:rsidRPr="00CE29C9">
              <w:rPr>
                <w:sz w:val="18"/>
                <w:szCs w:val="18"/>
                <w:lang w:val="sq-AL"/>
              </w:rPr>
              <w:t>1 410</w:t>
            </w:r>
          </w:p>
          <w:p w:rsidR="00970723" w:rsidRPr="00CE29C9" w:rsidRDefault="00970723" w:rsidP="00B11C89">
            <w:pPr>
              <w:pStyle w:val="Paragrafi"/>
              <w:ind w:firstLine="0"/>
              <w:rPr>
                <w:sz w:val="18"/>
                <w:szCs w:val="18"/>
                <w:lang w:val="sq-AL"/>
              </w:rPr>
            </w:pPr>
            <w:r w:rsidRPr="00CE29C9">
              <w:rPr>
                <w:sz w:val="18"/>
                <w:szCs w:val="18"/>
                <w:lang w:val="sq-AL"/>
              </w:rPr>
              <w:t>1 404</w:t>
            </w:r>
          </w:p>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060</w:t>
            </w:r>
          </w:p>
          <w:p w:rsidR="00970723" w:rsidRPr="00CE29C9" w:rsidRDefault="00970723" w:rsidP="00B11C89">
            <w:pPr>
              <w:pStyle w:val="Paragrafi"/>
              <w:ind w:firstLine="0"/>
              <w:rPr>
                <w:sz w:val="18"/>
                <w:szCs w:val="18"/>
                <w:lang w:val="sq-AL"/>
              </w:rPr>
            </w:pPr>
            <w:r w:rsidRPr="00CE29C9">
              <w:rPr>
                <w:sz w:val="18"/>
                <w:szCs w:val="18"/>
                <w:lang w:val="sq-AL"/>
              </w:rPr>
              <w:t>070</w:t>
            </w:r>
          </w:p>
          <w:p w:rsidR="00970723" w:rsidRPr="00CE29C9" w:rsidRDefault="00970723" w:rsidP="00B11C89">
            <w:pPr>
              <w:pStyle w:val="Paragrafi"/>
              <w:ind w:firstLine="0"/>
              <w:rPr>
                <w:sz w:val="18"/>
                <w:szCs w:val="18"/>
                <w:lang w:val="sq-AL"/>
              </w:rPr>
            </w:pPr>
            <w:r w:rsidRPr="00CE29C9">
              <w:rPr>
                <w:sz w:val="18"/>
                <w:szCs w:val="18"/>
                <w:lang w:val="sq-AL"/>
              </w:rPr>
              <w:t>080</w:t>
            </w:r>
          </w:p>
          <w:p w:rsidR="00970723" w:rsidRPr="00CE29C9" w:rsidRDefault="00970723" w:rsidP="00B11C89">
            <w:pPr>
              <w:pStyle w:val="Paragrafi"/>
              <w:ind w:firstLine="0"/>
              <w:rPr>
                <w:sz w:val="18"/>
                <w:szCs w:val="18"/>
                <w:lang w:val="sq-AL"/>
              </w:rPr>
            </w:pPr>
            <w:r w:rsidRPr="00CE29C9">
              <w:rPr>
                <w:sz w:val="18"/>
                <w:szCs w:val="18"/>
                <w:lang w:val="sq-AL"/>
              </w:rPr>
              <w:t>090</w:t>
            </w:r>
          </w:p>
          <w:p w:rsidR="00970723" w:rsidRPr="00CE29C9" w:rsidRDefault="00970723" w:rsidP="00B11C89">
            <w:pPr>
              <w:pStyle w:val="Paragrafi"/>
              <w:ind w:firstLine="0"/>
              <w:rPr>
                <w:sz w:val="18"/>
                <w:szCs w:val="18"/>
                <w:lang w:val="sq-AL"/>
              </w:rPr>
            </w:pP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1 182</w:t>
            </w:r>
          </w:p>
          <w:p w:rsidR="00970723" w:rsidRPr="00CE29C9" w:rsidRDefault="00970723" w:rsidP="00B11C89">
            <w:pPr>
              <w:pStyle w:val="Paragrafi"/>
              <w:ind w:firstLine="0"/>
              <w:rPr>
                <w:sz w:val="18"/>
                <w:szCs w:val="18"/>
                <w:lang w:val="sq-AL"/>
              </w:rPr>
            </w:pPr>
            <w:r w:rsidRPr="00CE29C9">
              <w:rPr>
                <w:sz w:val="18"/>
                <w:szCs w:val="18"/>
                <w:lang w:val="sq-AL"/>
              </w:rPr>
              <w:t>1 174</w:t>
            </w:r>
          </w:p>
          <w:p w:rsidR="00970723" w:rsidRPr="00CE29C9" w:rsidRDefault="00970723" w:rsidP="00B11C89">
            <w:pPr>
              <w:pStyle w:val="Paragrafi"/>
              <w:ind w:firstLine="0"/>
              <w:rPr>
                <w:sz w:val="18"/>
                <w:szCs w:val="18"/>
                <w:lang w:val="sq-AL"/>
              </w:rPr>
            </w:pPr>
            <w:r w:rsidRPr="00CE29C9">
              <w:rPr>
                <w:sz w:val="18"/>
                <w:szCs w:val="18"/>
                <w:lang w:val="sq-AL"/>
              </w:rPr>
              <w:t>1 166</w:t>
            </w:r>
          </w:p>
          <w:p w:rsidR="00970723" w:rsidRPr="00CE29C9" w:rsidRDefault="00970723" w:rsidP="00B11C89">
            <w:pPr>
              <w:pStyle w:val="Paragrafi"/>
              <w:ind w:firstLine="0"/>
              <w:rPr>
                <w:sz w:val="18"/>
                <w:szCs w:val="18"/>
                <w:lang w:val="sq-AL"/>
              </w:rPr>
            </w:pPr>
            <w:r w:rsidRPr="00CE29C9">
              <w:rPr>
                <w:sz w:val="18"/>
                <w:szCs w:val="18"/>
                <w:lang w:val="sq-AL"/>
              </w:rPr>
              <w:t>1 157</w:t>
            </w:r>
          </w:p>
          <w:p w:rsidR="00970723" w:rsidRPr="00CE29C9" w:rsidRDefault="00970723" w:rsidP="00B11C89">
            <w:pPr>
              <w:pStyle w:val="Paragrafi"/>
              <w:ind w:firstLine="0"/>
              <w:rPr>
                <w:sz w:val="18"/>
                <w:szCs w:val="18"/>
                <w:lang w:val="sq-AL"/>
              </w:rPr>
            </w:pP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360</w:t>
            </w:r>
          </w:p>
          <w:p w:rsidR="00970723" w:rsidRPr="00CE29C9" w:rsidRDefault="00970723" w:rsidP="00B11C89">
            <w:pPr>
              <w:pStyle w:val="Paragrafi"/>
              <w:ind w:firstLine="0"/>
              <w:rPr>
                <w:sz w:val="18"/>
                <w:szCs w:val="18"/>
                <w:lang w:val="sq-AL"/>
              </w:rPr>
            </w:pPr>
            <w:r w:rsidRPr="00CE29C9">
              <w:rPr>
                <w:sz w:val="18"/>
                <w:szCs w:val="18"/>
                <w:lang w:val="sq-AL"/>
              </w:rPr>
              <w:t>370</w:t>
            </w:r>
          </w:p>
          <w:p w:rsidR="00970723" w:rsidRPr="00CE29C9" w:rsidRDefault="00970723" w:rsidP="00B11C89">
            <w:pPr>
              <w:pStyle w:val="Paragrafi"/>
              <w:ind w:firstLine="0"/>
              <w:rPr>
                <w:sz w:val="18"/>
                <w:szCs w:val="18"/>
                <w:lang w:val="sq-AL"/>
              </w:rPr>
            </w:pPr>
            <w:r w:rsidRPr="00CE29C9">
              <w:rPr>
                <w:sz w:val="18"/>
                <w:szCs w:val="18"/>
                <w:lang w:val="sq-AL"/>
              </w:rPr>
              <w:t>380</w:t>
            </w:r>
          </w:p>
          <w:p w:rsidR="00970723" w:rsidRPr="00CE29C9" w:rsidRDefault="00970723" w:rsidP="00B11C89">
            <w:pPr>
              <w:pStyle w:val="Paragrafi"/>
              <w:ind w:firstLine="0"/>
              <w:rPr>
                <w:sz w:val="18"/>
                <w:szCs w:val="18"/>
                <w:lang w:val="sq-AL"/>
              </w:rPr>
            </w:pPr>
            <w:r w:rsidRPr="00CE29C9">
              <w:rPr>
                <w:sz w:val="18"/>
                <w:szCs w:val="18"/>
                <w:lang w:val="sq-AL"/>
              </w:rPr>
              <w:t>390</w:t>
            </w:r>
          </w:p>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932</w:t>
            </w:r>
          </w:p>
          <w:p w:rsidR="00970723" w:rsidRPr="00CE29C9" w:rsidRDefault="00970723" w:rsidP="00B11C89">
            <w:pPr>
              <w:pStyle w:val="Paragrafi"/>
              <w:ind w:firstLine="0"/>
              <w:rPr>
                <w:sz w:val="18"/>
                <w:szCs w:val="18"/>
                <w:lang w:val="sq-AL"/>
              </w:rPr>
            </w:pPr>
            <w:r w:rsidRPr="00CE29C9">
              <w:rPr>
                <w:sz w:val="18"/>
                <w:szCs w:val="18"/>
                <w:lang w:val="sq-AL"/>
              </w:rPr>
              <w:t>934</w:t>
            </w:r>
          </w:p>
          <w:p w:rsidR="00970723" w:rsidRPr="00CE29C9" w:rsidRDefault="00970723" w:rsidP="00B11C89">
            <w:pPr>
              <w:pStyle w:val="Paragrafi"/>
              <w:ind w:firstLine="0"/>
              <w:rPr>
                <w:sz w:val="18"/>
                <w:szCs w:val="18"/>
                <w:lang w:val="sq-AL"/>
              </w:rPr>
            </w:pPr>
            <w:r w:rsidRPr="00CE29C9">
              <w:rPr>
                <w:sz w:val="18"/>
                <w:szCs w:val="18"/>
                <w:lang w:val="sq-AL"/>
              </w:rPr>
              <w:t>915</w:t>
            </w:r>
          </w:p>
          <w:p w:rsidR="00970723" w:rsidRPr="00CE29C9" w:rsidRDefault="00970723" w:rsidP="00B11C89">
            <w:pPr>
              <w:pStyle w:val="Paragrafi"/>
              <w:ind w:firstLine="0"/>
              <w:rPr>
                <w:sz w:val="18"/>
                <w:szCs w:val="18"/>
                <w:lang w:val="sq-AL"/>
              </w:rPr>
            </w:pPr>
            <w:r w:rsidRPr="00CE29C9">
              <w:rPr>
                <w:sz w:val="18"/>
                <w:szCs w:val="18"/>
                <w:lang w:val="sq-AL"/>
              </w:rPr>
              <w:t>907</w:t>
            </w:r>
          </w:p>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p>
        </w:tc>
      </w:tr>
      <w:tr w:rsidR="00970723" w:rsidRPr="00CE29C9" w:rsidTr="00CE29C9">
        <w:trPr>
          <w:jc w:val="center"/>
        </w:trPr>
        <w:tc>
          <w:tcPr>
            <w:tcW w:w="648" w:type="pct"/>
          </w:tcPr>
          <w:p w:rsidR="00970723" w:rsidRPr="00CE29C9" w:rsidRDefault="00970723" w:rsidP="00B11C89">
            <w:pPr>
              <w:pStyle w:val="Paragrafi"/>
              <w:ind w:firstLine="0"/>
              <w:rPr>
                <w:sz w:val="18"/>
                <w:szCs w:val="18"/>
                <w:lang w:val="sq-AL"/>
              </w:rPr>
            </w:pPr>
            <w:r w:rsidRPr="00CE29C9">
              <w:rPr>
                <w:sz w:val="18"/>
                <w:szCs w:val="18"/>
                <w:lang w:val="sq-AL"/>
              </w:rPr>
              <w:t>3 800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1 398</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4 100</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1 149</w:t>
            </w:r>
          </w:p>
        </w:tc>
        <w:tc>
          <w:tcPr>
            <w:tcW w:w="556" w:type="pct"/>
          </w:tcPr>
          <w:p w:rsidR="00970723" w:rsidRPr="00CE29C9" w:rsidRDefault="00970723" w:rsidP="00B11C89">
            <w:pPr>
              <w:pStyle w:val="Paragrafi"/>
              <w:ind w:firstLine="0"/>
              <w:rPr>
                <w:sz w:val="18"/>
                <w:szCs w:val="18"/>
                <w:lang w:val="sq-AL"/>
              </w:rPr>
            </w:pPr>
            <w:r w:rsidRPr="00CE29C9">
              <w:rPr>
                <w:sz w:val="18"/>
                <w:szCs w:val="18"/>
                <w:lang w:val="sq-AL"/>
              </w:rPr>
              <w:t>4 400</w:t>
            </w:r>
          </w:p>
        </w:tc>
        <w:tc>
          <w:tcPr>
            <w:tcW w:w="648" w:type="pct"/>
          </w:tcPr>
          <w:p w:rsidR="00970723" w:rsidRPr="00CE29C9" w:rsidRDefault="00970723" w:rsidP="00B11C89">
            <w:pPr>
              <w:pStyle w:val="Paragrafi"/>
              <w:ind w:firstLine="0"/>
              <w:rPr>
                <w:sz w:val="18"/>
                <w:szCs w:val="18"/>
                <w:lang w:val="sq-AL"/>
              </w:rPr>
            </w:pPr>
            <w:r w:rsidRPr="00CE29C9">
              <w:rPr>
                <w:sz w:val="18"/>
                <w:szCs w:val="18"/>
                <w:lang w:val="sq-AL"/>
              </w:rPr>
              <w:t>899</w:t>
            </w:r>
          </w:p>
        </w:tc>
        <w:tc>
          <w:tcPr>
            <w:tcW w:w="648" w:type="pct"/>
          </w:tcPr>
          <w:p w:rsidR="00970723" w:rsidRPr="00CE29C9" w:rsidRDefault="00970723" w:rsidP="00B11C89">
            <w:pPr>
              <w:pStyle w:val="Paragrafi"/>
              <w:ind w:firstLine="0"/>
              <w:rPr>
                <w:sz w:val="18"/>
                <w:szCs w:val="18"/>
                <w:lang w:val="sq-AL"/>
              </w:rPr>
            </w:pPr>
          </w:p>
        </w:tc>
        <w:tc>
          <w:tcPr>
            <w:tcW w:w="648" w:type="pct"/>
          </w:tcPr>
          <w:p w:rsidR="00970723" w:rsidRPr="00CE29C9" w:rsidRDefault="00970723" w:rsidP="00B11C89">
            <w:pPr>
              <w:pStyle w:val="Paragrafi"/>
              <w:ind w:firstLine="0"/>
              <w:rPr>
                <w:sz w:val="18"/>
                <w:szCs w:val="18"/>
                <w:lang w:val="sq-AL"/>
              </w:rPr>
            </w:pPr>
          </w:p>
        </w:tc>
      </w:tr>
    </w:tbl>
    <w:p w:rsidR="00970723" w:rsidRPr="007542C3" w:rsidRDefault="00970723" w:rsidP="00B11C89">
      <w:pPr>
        <w:pStyle w:val="Paragrafi"/>
        <w:ind w:firstLine="0"/>
        <w:rPr>
          <w:lang w:val="sq-AL"/>
        </w:rPr>
      </w:pPr>
    </w:p>
    <w:p w:rsidR="00970723" w:rsidRPr="007542C3" w:rsidRDefault="00970723" w:rsidP="00970723">
      <w:pPr>
        <w:pStyle w:val="Paragrafi"/>
        <w:rPr>
          <w:lang w:val="sq-AL"/>
        </w:rPr>
      </w:pPr>
    </w:p>
    <w:p w:rsidR="00B11C89" w:rsidRPr="007542C3" w:rsidRDefault="00B11C89" w:rsidP="003445AD">
      <w:pPr>
        <w:pStyle w:val="Paragrafi"/>
        <w:jc w:val="left"/>
        <w:rPr>
          <w:lang w:val="sq-AL"/>
        </w:rPr>
      </w:pPr>
    </w:p>
    <w:p w:rsidR="00B11C89" w:rsidRPr="007542C3" w:rsidRDefault="00B11C89" w:rsidP="003445AD">
      <w:pPr>
        <w:pStyle w:val="Paragrafi"/>
        <w:jc w:val="left"/>
        <w:rPr>
          <w:lang w:val="sq-AL"/>
        </w:rPr>
      </w:pPr>
    </w:p>
    <w:p w:rsidR="00B11C89" w:rsidRPr="007542C3" w:rsidRDefault="00B11C89" w:rsidP="003445AD">
      <w:pPr>
        <w:pStyle w:val="Paragrafi"/>
        <w:jc w:val="left"/>
        <w:rPr>
          <w:lang w:val="sq-AL"/>
        </w:rPr>
      </w:pPr>
    </w:p>
    <w:p w:rsidR="00B11C89" w:rsidRPr="007542C3" w:rsidRDefault="00B11C89" w:rsidP="003445AD">
      <w:pPr>
        <w:pStyle w:val="Paragrafi"/>
        <w:jc w:val="left"/>
        <w:rPr>
          <w:lang w:val="sq-AL"/>
        </w:rPr>
      </w:pPr>
    </w:p>
    <w:p w:rsidR="00B11C89" w:rsidRDefault="00B11C89" w:rsidP="003445AD">
      <w:pPr>
        <w:pStyle w:val="Paragrafi"/>
        <w:jc w:val="left"/>
        <w:rPr>
          <w:lang w:val="sq-AL"/>
        </w:rPr>
      </w:pPr>
    </w:p>
    <w:p w:rsidR="00832683" w:rsidRDefault="00832683" w:rsidP="003445AD">
      <w:pPr>
        <w:pStyle w:val="Paragrafi"/>
        <w:jc w:val="left"/>
        <w:rPr>
          <w:lang w:val="sq-AL"/>
        </w:rPr>
      </w:pPr>
    </w:p>
    <w:p w:rsidR="00832683" w:rsidRDefault="00832683" w:rsidP="003445AD">
      <w:pPr>
        <w:pStyle w:val="Paragrafi"/>
        <w:jc w:val="left"/>
        <w:rPr>
          <w:lang w:val="sq-AL"/>
        </w:rPr>
      </w:pPr>
    </w:p>
    <w:p w:rsidR="00832683" w:rsidRDefault="00832683" w:rsidP="003445AD">
      <w:pPr>
        <w:pStyle w:val="Paragrafi"/>
        <w:jc w:val="left"/>
        <w:rPr>
          <w:lang w:val="sq-AL"/>
        </w:rPr>
      </w:pPr>
    </w:p>
    <w:p w:rsidR="00832683" w:rsidRDefault="00832683" w:rsidP="003445AD">
      <w:pPr>
        <w:pStyle w:val="Paragrafi"/>
        <w:jc w:val="left"/>
        <w:rPr>
          <w:lang w:val="sq-AL"/>
        </w:rPr>
      </w:pPr>
    </w:p>
    <w:p w:rsidR="00832683" w:rsidRPr="007542C3" w:rsidRDefault="00832683" w:rsidP="003445AD">
      <w:pPr>
        <w:pStyle w:val="Paragrafi"/>
        <w:jc w:val="left"/>
        <w:rPr>
          <w:lang w:val="sq-AL"/>
        </w:rPr>
      </w:pPr>
    </w:p>
    <w:p w:rsidR="00B11C89" w:rsidRPr="007542C3" w:rsidRDefault="00B11C89" w:rsidP="003445AD">
      <w:pPr>
        <w:pStyle w:val="Paragrafi"/>
        <w:jc w:val="left"/>
        <w:rPr>
          <w:lang w:val="sq-AL"/>
        </w:rPr>
      </w:pPr>
    </w:p>
    <w:p w:rsidR="00B11C89" w:rsidRPr="007542C3" w:rsidRDefault="00B11C89" w:rsidP="003445AD">
      <w:pPr>
        <w:pStyle w:val="Paragrafi"/>
        <w:jc w:val="left"/>
        <w:rPr>
          <w:lang w:val="sq-AL"/>
        </w:rPr>
      </w:pPr>
    </w:p>
    <w:p w:rsidR="00B11C89" w:rsidRPr="007542C3" w:rsidRDefault="00B11C89" w:rsidP="003445AD">
      <w:pPr>
        <w:pStyle w:val="Paragrafi"/>
        <w:jc w:val="left"/>
        <w:rPr>
          <w:lang w:val="sq-AL"/>
        </w:rPr>
      </w:pPr>
    </w:p>
    <w:p w:rsidR="003445AD" w:rsidRPr="007542C3" w:rsidRDefault="003445AD" w:rsidP="00B11C89">
      <w:pPr>
        <w:pStyle w:val="Paragrafi"/>
        <w:jc w:val="right"/>
        <w:rPr>
          <w:lang w:val="sq-AL"/>
        </w:rPr>
      </w:pPr>
      <w:r w:rsidRPr="007542C3">
        <w:rPr>
          <w:lang w:val="sq-AL"/>
        </w:rPr>
        <w:t>Tabela 1</w:t>
      </w:r>
      <w:r w:rsidRPr="007542C3">
        <w:rPr>
          <w:vertAlign w:val="subscript"/>
          <w:lang w:val="sq-AL"/>
        </w:rPr>
        <w:t>4</w:t>
      </w:r>
    </w:p>
    <w:p w:rsidR="00970723" w:rsidRPr="007542C3" w:rsidRDefault="003445AD" w:rsidP="00914E3F">
      <w:pPr>
        <w:pStyle w:val="Paragrafi"/>
        <w:jc w:val="center"/>
        <w:rPr>
          <w:lang w:val="sq-AL"/>
        </w:rPr>
      </w:pPr>
      <w:r w:rsidRPr="007542C3">
        <w:rPr>
          <w:lang w:val="sq-AL"/>
        </w:rPr>
        <w:t>Pjesa e poshtme e gabaritit t</w:t>
      </w:r>
      <w:r w:rsidRPr="007542C3">
        <w:rPr>
          <w:rFonts w:ascii="Times New Roman" w:hAnsi="Times New Roman"/>
          <w:lang w:val="sq-AL"/>
        </w:rPr>
        <w:t>ë</w:t>
      </w:r>
      <w:r w:rsidRPr="007542C3">
        <w:rPr>
          <w:lang w:val="sq-AL"/>
        </w:rPr>
        <w:t xml:space="preserve"> ngarkes</w:t>
      </w:r>
      <w:r w:rsidRPr="007542C3">
        <w:rPr>
          <w:rFonts w:ascii="Times New Roman" w:hAnsi="Times New Roman"/>
          <w:lang w:val="sq-AL"/>
        </w:rPr>
        <w:t>ë</w:t>
      </w:r>
      <w:r w:rsidRPr="007542C3">
        <w:rPr>
          <w:lang w:val="sq-AL"/>
        </w:rPr>
        <w:t>s p</w:t>
      </w:r>
      <w:r w:rsidRPr="007542C3">
        <w:rPr>
          <w:rFonts w:ascii="Times New Roman" w:hAnsi="Times New Roman"/>
          <w:lang w:val="sq-AL"/>
        </w:rPr>
        <w:t>ë</w:t>
      </w:r>
      <w:r w:rsidRPr="007542C3">
        <w:rPr>
          <w:lang w:val="sq-AL"/>
        </w:rPr>
        <w:t xml:space="preserve">r hekurudhat </w:t>
      </w:r>
      <w:r w:rsidR="00970723" w:rsidRPr="007542C3">
        <w:rPr>
          <w:lang w:val="sq-AL"/>
        </w:rPr>
        <w:t xml:space="preserve">      </w:t>
      </w:r>
      <w:r w:rsidR="001F2EE9">
        <w:rPr>
          <w:noProof/>
        </w:rPr>
        <w:pict>
          <v:shape id="Picture 2" o:spid="_x0000_i1029" type="#_x0000_t75" style="width:441.15pt;height:538.4pt;visibility:visible">
            <v:imagedata r:id="rId98" o:title="" croptop="6920f"/>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832683" w:rsidRDefault="00832683" w:rsidP="00832683">
      <w:pPr>
        <w:pStyle w:val="Paragrafi"/>
        <w:jc w:val="right"/>
        <w:rPr>
          <w:vertAlign w:val="subscript"/>
          <w:lang w:val="sq-AL"/>
        </w:rPr>
      </w:pPr>
      <w:r>
        <w:rPr>
          <w:lang w:val="sq-AL"/>
        </w:rPr>
        <w:t xml:space="preserve">Tabela </w:t>
      </w:r>
      <w:r w:rsidR="003445AD" w:rsidRPr="007542C3">
        <w:rPr>
          <w:lang w:val="sq-AL"/>
        </w:rPr>
        <w:t>1</w:t>
      </w:r>
      <w:r w:rsidR="003445AD" w:rsidRPr="007542C3">
        <w:rPr>
          <w:vertAlign w:val="subscript"/>
          <w:lang w:val="sq-AL"/>
        </w:rPr>
        <w:t>4</w:t>
      </w:r>
    </w:p>
    <w:p w:rsidR="00970723" w:rsidRPr="007542C3" w:rsidRDefault="001F2EE9" w:rsidP="00832683">
      <w:pPr>
        <w:pStyle w:val="Paragrafi"/>
        <w:jc w:val="center"/>
        <w:rPr>
          <w:lang w:val="sq-AL"/>
        </w:rPr>
      </w:pPr>
      <w:r>
        <w:rPr>
          <w:noProof/>
        </w:rPr>
        <w:pict>
          <v:shape id="Picture 1" o:spid="_x0000_i1030" type="#_x0000_t75" style="width:405.15pt;height:486.25pt;visibility:visible">
            <v:imagedata r:id="rId99" o:title="rregullore e ngarkimit principet" croptop="9438f" cropbottom="6188f" cropleft="1430f"/>
          </v:shape>
        </w:pict>
      </w: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B11C89" w:rsidRPr="007542C3" w:rsidRDefault="00B11C89" w:rsidP="00970723">
      <w:pPr>
        <w:pStyle w:val="Paragrafi"/>
        <w:rPr>
          <w:lang w:val="sq-AL"/>
        </w:rPr>
      </w:pPr>
    </w:p>
    <w:p w:rsidR="00970723" w:rsidRPr="007542C3" w:rsidRDefault="00623B73" w:rsidP="00B11C89">
      <w:pPr>
        <w:pStyle w:val="Paragrafi"/>
        <w:jc w:val="right"/>
        <w:rPr>
          <w:lang w:val="sq-AL"/>
        </w:rPr>
      </w:pPr>
      <w:r w:rsidRPr="007542C3">
        <w:rPr>
          <w:lang w:val="sq-AL"/>
        </w:rPr>
        <w:t>Tabela 1</w:t>
      </w:r>
      <w:r w:rsidRPr="007542C3">
        <w:rPr>
          <w:vertAlign w:val="subscript"/>
          <w:lang w:val="sq-AL"/>
        </w:rPr>
        <w:t>6</w:t>
      </w:r>
    </w:p>
    <w:p w:rsidR="00623B73" w:rsidRPr="007542C3" w:rsidRDefault="00623B73" w:rsidP="00623B7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w:t>
      </w:r>
    </w:p>
    <w:p w:rsidR="00623B73" w:rsidRPr="007542C3" w:rsidRDefault="00623B73" w:rsidP="00623B73">
      <w:pPr>
        <w:pStyle w:val="Paragrafi"/>
        <w:rPr>
          <w:lang w:val="sq-AL"/>
        </w:rPr>
      </w:pPr>
      <w:r w:rsidRPr="007542C3">
        <w:rPr>
          <w:lang w:val="sq-AL"/>
        </w:rPr>
        <w:t>BLS</w:t>
      </w:r>
    </w:p>
    <w:p w:rsidR="00623B73" w:rsidRPr="007542C3" w:rsidRDefault="00623B73" w:rsidP="00623B73">
      <w:pPr>
        <w:pStyle w:val="Paragrafi"/>
        <w:rPr>
          <w:lang w:val="sq-AL"/>
        </w:rPr>
      </w:pPr>
      <w:r w:rsidRPr="007542C3">
        <w:rPr>
          <w:lang w:val="sq-AL"/>
        </w:rPr>
        <w:t>SBB/CFF</w:t>
      </w:r>
    </w:p>
    <w:p w:rsidR="00623B73" w:rsidRPr="007542C3" w:rsidRDefault="00623B73" w:rsidP="00970723">
      <w:pPr>
        <w:pStyle w:val="Paragrafi"/>
        <w:rPr>
          <w:lang w:val="sq-AL"/>
        </w:rPr>
      </w:pPr>
    </w:p>
    <w:p w:rsidR="00970723" w:rsidRPr="007542C3" w:rsidRDefault="00E60753" w:rsidP="00B11C89">
      <w:pPr>
        <w:pStyle w:val="Paragrafi"/>
        <w:jc w:val="center"/>
        <w:rPr>
          <w:lang w:val="sq-AL"/>
        </w:rPr>
      </w:pPr>
      <w:r w:rsidRPr="00E60753">
        <w:pict>
          <v:shape id="Picture 7" o:spid="_x0000_s1834" type="#_x0000_t75" style="width:386.75pt;height:379.45pt;rotation:-91;visibility:visible;mso-left-percent:-10001;mso-top-percent:-10001;mso-position-horizontal:absolute;mso-position-horizontal-relative:char;mso-position-vertical:absolute;mso-position-vertical-relative:line;mso-left-percent:-10001;mso-top-percent:-10001">
            <v:imagedata r:id="rId100" o:title="" croptop="8720f" cropbottom="3783f" cropright="15916f"/>
            <w10:wrap type="none"/>
            <w10:anchorlock/>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970723" w:rsidRPr="007542C3" w:rsidRDefault="00970723" w:rsidP="00B11C89">
      <w:pPr>
        <w:pStyle w:val="Paragrafi"/>
        <w:jc w:val="right"/>
        <w:rPr>
          <w:lang w:val="sq-AL"/>
        </w:rPr>
      </w:pPr>
      <w:r w:rsidRPr="007542C3">
        <w:rPr>
          <w:lang w:val="sq-AL"/>
        </w:rPr>
        <w:t>Tabela 1</w:t>
      </w:r>
      <w:r w:rsidRPr="007542C3">
        <w:rPr>
          <w:vertAlign w:val="subscript"/>
          <w:lang w:val="sq-AL"/>
        </w:rPr>
        <w:t>6</w:t>
      </w:r>
    </w:p>
    <w:p w:rsidR="00970723" w:rsidRPr="007542C3" w:rsidRDefault="00B11C89" w:rsidP="00832683">
      <w:pPr>
        <w:pStyle w:val="TitulliTitull"/>
      </w:pPr>
      <w:r w:rsidRPr="007542C3">
        <w:t>GJYSMA E GJERËSISË S</w:t>
      </w:r>
      <w:r w:rsidRPr="007542C3">
        <w:rPr>
          <w:rFonts w:ascii="Times New Roman" w:hAnsi="Times New Roman"/>
        </w:rPr>
        <w:t>Ë</w:t>
      </w:r>
      <w:r w:rsidRPr="007542C3">
        <w:t xml:space="preserve"> GABARITIT</w:t>
      </w:r>
    </w:p>
    <w:p w:rsidR="00B11C89" w:rsidRPr="007542C3" w:rsidRDefault="00B11C89" w:rsidP="00B11C89">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4"/>
        <w:gridCol w:w="1034"/>
        <w:gridCol w:w="1034"/>
        <w:gridCol w:w="1431"/>
        <w:gridCol w:w="1035"/>
        <w:gridCol w:w="1431"/>
        <w:gridCol w:w="857"/>
        <w:gridCol w:w="1431"/>
      </w:tblGrid>
      <w:tr w:rsidR="00970723" w:rsidRPr="00832683" w:rsidTr="00832683">
        <w:tc>
          <w:tcPr>
            <w:tcW w:w="673" w:type="pct"/>
          </w:tcPr>
          <w:p w:rsidR="00970723" w:rsidRPr="00832683" w:rsidRDefault="00E4662C" w:rsidP="00B11C89">
            <w:pPr>
              <w:pStyle w:val="Paragrafi"/>
              <w:ind w:firstLine="0"/>
              <w:jc w:val="center"/>
              <w:rPr>
                <w:b/>
                <w:sz w:val="18"/>
                <w:szCs w:val="18"/>
                <w:lang w:val="sq-AL"/>
              </w:rPr>
            </w:pPr>
            <w:r w:rsidRPr="00832683">
              <w:rPr>
                <w:b/>
                <w:sz w:val="18"/>
                <w:szCs w:val="18"/>
                <w:lang w:val="sq-AL"/>
              </w:rPr>
              <w:t>L</w:t>
            </w:r>
            <w:r w:rsidR="00B11C89" w:rsidRPr="00832683">
              <w:rPr>
                <w:b/>
                <w:sz w:val="18"/>
                <w:szCs w:val="18"/>
                <w:lang w:val="sq-AL"/>
              </w:rPr>
              <w:t>artësia</w:t>
            </w:r>
            <w:r w:rsidRPr="00832683">
              <w:rPr>
                <w:b/>
                <w:sz w:val="18"/>
                <w:szCs w:val="18"/>
                <w:lang w:val="sq-AL"/>
              </w:rPr>
              <w:t xml:space="preserve"> </w:t>
            </w:r>
            <w:r w:rsidR="00B11C89" w:rsidRPr="00832683">
              <w:rPr>
                <w:b/>
                <w:sz w:val="18"/>
                <w:szCs w:val="18"/>
                <w:lang w:val="sq-AL"/>
              </w:rPr>
              <w:t xml:space="preserve"> mbi  nivelin e kokës së shinës</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673" w:type="pct"/>
          </w:tcPr>
          <w:p w:rsidR="00970723" w:rsidRPr="00832683" w:rsidRDefault="00E4662C" w:rsidP="00B11C89">
            <w:pPr>
              <w:pStyle w:val="Paragrafi"/>
              <w:ind w:firstLine="0"/>
              <w:jc w:val="center"/>
              <w:rPr>
                <w:b/>
                <w:sz w:val="18"/>
                <w:szCs w:val="18"/>
                <w:lang w:val="sq-AL"/>
              </w:rPr>
            </w:pPr>
            <w:r w:rsidRPr="00832683">
              <w:rPr>
                <w:b/>
                <w:sz w:val="18"/>
                <w:szCs w:val="18"/>
                <w:lang w:val="sq-AL"/>
              </w:rPr>
              <w:t>G</w:t>
            </w:r>
            <w:r w:rsidR="00B11C89" w:rsidRPr="00832683">
              <w:rPr>
                <w:b/>
                <w:sz w:val="18"/>
                <w:szCs w:val="18"/>
                <w:lang w:val="sq-AL"/>
              </w:rPr>
              <w:t>jysmë</w:t>
            </w:r>
            <w:r w:rsidRPr="00832683">
              <w:rPr>
                <w:b/>
                <w:sz w:val="18"/>
                <w:szCs w:val="18"/>
                <w:lang w:val="sq-AL"/>
              </w:rPr>
              <w:t xml:space="preserve"> </w:t>
            </w:r>
            <w:r w:rsidR="00B11C89" w:rsidRPr="00832683">
              <w:rPr>
                <w:b/>
                <w:sz w:val="18"/>
                <w:szCs w:val="18"/>
                <w:lang w:val="sq-AL"/>
              </w:rPr>
              <w:t xml:space="preserve"> gjerësia korrespon</w:t>
            </w:r>
          </w:p>
          <w:p w:rsidR="00970723" w:rsidRPr="00832683" w:rsidRDefault="00B11C89" w:rsidP="00B11C89">
            <w:pPr>
              <w:pStyle w:val="Paragrafi"/>
              <w:ind w:firstLine="0"/>
              <w:jc w:val="center"/>
              <w:rPr>
                <w:b/>
                <w:sz w:val="18"/>
                <w:szCs w:val="18"/>
                <w:lang w:val="sq-AL"/>
              </w:rPr>
            </w:pPr>
            <w:r w:rsidRPr="00832683">
              <w:rPr>
                <w:b/>
                <w:sz w:val="18"/>
                <w:szCs w:val="18"/>
                <w:lang w:val="sq-AL"/>
              </w:rPr>
              <w:t>duese</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673" w:type="pct"/>
          </w:tcPr>
          <w:p w:rsidR="00970723" w:rsidRPr="00832683" w:rsidRDefault="00E4662C" w:rsidP="00B11C89">
            <w:pPr>
              <w:pStyle w:val="Paragrafi"/>
              <w:ind w:firstLine="0"/>
              <w:jc w:val="center"/>
              <w:rPr>
                <w:b/>
                <w:sz w:val="18"/>
                <w:szCs w:val="18"/>
                <w:lang w:val="sq-AL"/>
              </w:rPr>
            </w:pPr>
            <w:r w:rsidRPr="00832683">
              <w:rPr>
                <w:b/>
                <w:sz w:val="18"/>
                <w:szCs w:val="18"/>
                <w:lang w:val="sq-AL"/>
              </w:rPr>
              <w:t>L</w:t>
            </w:r>
            <w:r w:rsidR="00B11C89" w:rsidRPr="00832683">
              <w:rPr>
                <w:b/>
                <w:sz w:val="18"/>
                <w:szCs w:val="18"/>
                <w:lang w:val="sq-AL"/>
              </w:rPr>
              <w:t>artësia</w:t>
            </w:r>
            <w:r w:rsidRPr="00832683">
              <w:rPr>
                <w:b/>
                <w:sz w:val="18"/>
                <w:szCs w:val="18"/>
                <w:lang w:val="sq-AL"/>
              </w:rPr>
              <w:t xml:space="preserve"> </w:t>
            </w:r>
          </w:p>
          <w:p w:rsidR="00970723" w:rsidRPr="00832683" w:rsidRDefault="00B11C89" w:rsidP="00B11C89">
            <w:pPr>
              <w:pStyle w:val="Paragrafi"/>
              <w:ind w:firstLine="0"/>
              <w:jc w:val="center"/>
              <w:rPr>
                <w:b/>
                <w:sz w:val="18"/>
                <w:szCs w:val="18"/>
                <w:lang w:val="sq-AL"/>
              </w:rPr>
            </w:pPr>
            <w:r w:rsidRPr="00832683">
              <w:rPr>
                <w:b/>
                <w:sz w:val="18"/>
                <w:szCs w:val="18"/>
                <w:lang w:val="sq-AL"/>
              </w:rPr>
              <w:t>mbi</w:t>
            </w:r>
          </w:p>
          <w:p w:rsidR="00970723" w:rsidRPr="00832683" w:rsidRDefault="00B11C89" w:rsidP="00B11C89">
            <w:pPr>
              <w:pStyle w:val="Paragrafi"/>
              <w:ind w:firstLine="0"/>
              <w:jc w:val="center"/>
              <w:rPr>
                <w:b/>
                <w:sz w:val="18"/>
                <w:szCs w:val="18"/>
                <w:lang w:val="sq-AL"/>
              </w:rPr>
            </w:pPr>
            <w:r w:rsidRPr="00832683">
              <w:rPr>
                <w:b/>
                <w:sz w:val="18"/>
                <w:szCs w:val="18"/>
                <w:lang w:val="sq-AL"/>
              </w:rPr>
              <w:t>nivelin e kokës së shinës</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577" w:type="pct"/>
          </w:tcPr>
          <w:p w:rsidR="00970723" w:rsidRPr="00832683" w:rsidRDefault="00E4662C" w:rsidP="00B11C89">
            <w:pPr>
              <w:pStyle w:val="Paragrafi"/>
              <w:ind w:firstLine="0"/>
              <w:jc w:val="center"/>
              <w:rPr>
                <w:b/>
                <w:sz w:val="18"/>
                <w:szCs w:val="18"/>
                <w:lang w:val="sq-AL"/>
              </w:rPr>
            </w:pPr>
            <w:r w:rsidRPr="00832683">
              <w:rPr>
                <w:b/>
                <w:sz w:val="18"/>
                <w:szCs w:val="18"/>
                <w:lang w:val="sq-AL"/>
              </w:rPr>
              <w:t>G</w:t>
            </w:r>
            <w:r w:rsidR="00B11C89" w:rsidRPr="00832683">
              <w:rPr>
                <w:b/>
                <w:sz w:val="18"/>
                <w:szCs w:val="18"/>
                <w:lang w:val="sq-AL"/>
              </w:rPr>
              <w:t>jysmë</w:t>
            </w:r>
            <w:r w:rsidRPr="00832683">
              <w:rPr>
                <w:b/>
                <w:sz w:val="18"/>
                <w:szCs w:val="18"/>
                <w:lang w:val="sq-AL"/>
              </w:rPr>
              <w:t xml:space="preserve"> </w:t>
            </w:r>
            <w:r w:rsidR="00B11C89" w:rsidRPr="00832683">
              <w:rPr>
                <w:b/>
                <w:sz w:val="18"/>
                <w:szCs w:val="18"/>
                <w:lang w:val="sq-AL"/>
              </w:rPr>
              <w:t xml:space="preserve"> gjerësia korresponduese</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673" w:type="pct"/>
          </w:tcPr>
          <w:p w:rsidR="00970723" w:rsidRPr="00832683" w:rsidRDefault="00E4662C" w:rsidP="00B11C89">
            <w:pPr>
              <w:pStyle w:val="Paragrafi"/>
              <w:ind w:firstLine="0"/>
              <w:jc w:val="center"/>
              <w:rPr>
                <w:b/>
                <w:sz w:val="18"/>
                <w:szCs w:val="18"/>
                <w:lang w:val="sq-AL"/>
              </w:rPr>
            </w:pPr>
            <w:r w:rsidRPr="00832683">
              <w:rPr>
                <w:b/>
                <w:sz w:val="18"/>
                <w:szCs w:val="18"/>
                <w:lang w:val="sq-AL"/>
              </w:rPr>
              <w:t>L</w:t>
            </w:r>
            <w:r w:rsidR="00B11C89" w:rsidRPr="00832683">
              <w:rPr>
                <w:b/>
                <w:sz w:val="18"/>
                <w:szCs w:val="18"/>
                <w:lang w:val="sq-AL"/>
              </w:rPr>
              <w:t>artësia</w:t>
            </w:r>
            <w:r w:rsidRPr="00832683">
              <w:rPr>
                <w:b/>
                <w:sz w:val="18"/>
                <w:szCs w:val="18"/>
                <w:lang w:val="sq-AL"/>
              </w:rPr>
              <w:t xml:space="preserve"> </w:t>
            </w:r>
          </w:p>
          <w:p w:rsidR="00970723" w:rsidRPr="00832683" w:rsidRDefault="00B11C89" w:rsidP="00B11C89">
            <w:pPr>
              <w:pStyle w:val="Paragrafi"/>
              <w:ind w:firstLine="0"/>
              <w:jc w:val="center"/>
              <w:rPr>
                <w:b/>
                <w:sz w:val="18"/>
                <w:szCs w:val="18"/>
                <w:lang w:val="sq-AL"/>
              </w:rPr>
            </w:pPr>
            <w:r w:rsidRPr="00832683">
              <w:rPr>
                <w:b/>
                <w:sz w:val="18"/>
                <w:szCs w:val="18"/>
                <w:lang w:val="sq-AL"/>
              </w:rPr>
              <w:t>mbi</w:t>
            </w:r>
          </w:p>
          <w:p w:rsidR="00970723" w:rsidRPr="00832683" w:rsidRDefault="00B11C89" w:rsidP="00B11C89">
            <w:pPr>
              <w:pStyle w:val="Paragrafi"/>
              <w:ind w:firstLine="0"/>
              <w:jc w:val="center"/>
              <w:rPr>
                <w:b/>
                <w:sz w:val="18"/>
                <w:szCs w:val="18"/>
                <w:lang w:val="sq-AL"/>
              </w:rPr>
            </w:pPr>
            <w:r w:rsidRPr="00832683">
              <w:rPr>
                <w:b/>
                <w:sz w:val="18"/>
                <w:szCs w:val="18"/>
                <w:lang w:val="sq-AL"/>
              </w:rPr>
              <w:t>nivelin e kokës së shinës</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577" w:type="pct"/>
          </w:tcPr>
          <w:p w:rsidR="00970723" w:rsidRPr="00832683" w:rsidRDefault="00E4662C" w:rsidP="00B11C89">
            <w:pPr>
              <w:pStyle w:val="Paragrafi"/>
              <w:ind w:firstLine="0"/>
              <w:jc w:val="center"/>
              <w:rPr>
                <w:b/>
                <w:sz w:val="18"/>
                <w:szCs w:val="18"/>
                <w:lang w:val="sq-AL"/>
              </w:rPr>
            </w:pPr>
            <w:r w:rsidRPr="00832683">
              <w:rPr>
                <w:b/>
                <w:sz w:val="18"/>
                <w:szCs w:val="18"/>
                <w:lang w:val="sq-AL"/>
              </w:rPr>
              <w:t>G</w:t>
            </w:r>
            <w:r w:rsidR="00B11C89" w:rsidRPr="00832683">
              <w:rPr>
                <w:b/>
                <w:sz w:val="18"/>
                <w:szCs w:val="18"/>
                <w:lang w:val="sq-AL"/>
              </w:rPr>
              <w:t>jysmë</w:t>
            </w:r>
            <w:r w:rsidRPr="00832683">
              <w:rPr>
                <w:b/>
                <w:sz w:val="18"/>
                <w:szCs w:val="18"/>
                <w:lang w:val="sq-AL"/>
              </w:rPr>
              <w:t xml:space="preserve"> </w:t>
            </w:r>
            <w:r w:rsidR="00B11C89" w:rsidRPr="00832683">
              <w:rPr>
                <w:b/>
                <w:sz w:val="18"/>
                <w:szCs w:val="18"/>
                <w:lang w:val="sq-AL"/>
              </w:rPr>
              <w:t xml:space="preserve"> gjerësia korresponduese</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577" w:type="pct"/>
          </w:tcPr>
          <w:p w:rsidR="00970723" w:rsidRPr="00832683" w:rsidRDefault="00E4662C" w:rsidP="00B11C89">
            <w:pPr>
              <w:pStyle w:val="Paragrafi"/>
              <w:ind w:firstLine="0"/>
              <w:jc w:val="center"/>
              <w:rPr>
                <w:b/>
                <w:sz w:val="18"/>
                <w:szCs w:val="18"/>
                <w:lang w:val="sq-AL"/>
              </w:rPr>
            </w:pPr>
            <w:r w:rsidRPr="00832683">
              <w:rPr>
                <w:b/>
                <w:sz w:val="18"/>
                <w:szCs w:val="18"/>
                <w:lang w:val="sq-AL"/>
              </w:rPr>
              <w:t>L</w:t>
            </w:r>
            <w:r w:rsidR="00B11C89" w:rsidRPr="00832683">
              <w:rPr>
                <w:b/>
                <w:sz w:val="18"/>
                <w:szCs w:val="18"/>
                <w:lang w:val="sq-AL"/>
              </w:rPr>
              <w:t>artësia</w:t>
            </w:r>
            <w:r w:rsidRPr="00832683">
              <w:rPr>
                <w:b/>
                <w:sz w:val="18"/>
                <w:szCs w:val="18"/>
                <w:lang w:val="sq-AL"/>
              </w:rPr>
              <w:t xml:space="preserve"> </w:t>
            </w:r>
            <w:r w:rsidR="00B11C89" w:rsidRPr="00832683">
              <w:rPr>
                <w:b/>
                <w:sz w:val="18"/>
                <w:szCs w:val="18"/>
                <w:lang w:val="sq-AL"/>
              </w:rPr>
              <w:t xml:space="preserve"> mbi nivelin e kokës së shinës</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c>
          <w:tcPr>
            <w:tcW w:w="577" w:type="pct"/>
          </w:tcPr>
          <w:p w:rsidR="00970723" w:rsidRPr="00832683" w:rsidRDefault="00E4662C" w:rsidP="00B11C89">
            <w:pPr>
              <w:pStyle w:val="Paragrafi"/>
              <w:ind w:firstLine="0"/>
              <w:jc w:val="center"/>
              <w:rPr>
                <w:b/>
                <w:sz w:val="18"/>
                <w:szCs w:val="18"/>
                <w:lang w:val="sq-AL"/>
              </w:rPr>
            </w:pPr>
            <w:r w:rsidRPr="00832683">
              <w:rPr>
                <w:b/>
                <w:sz w:val="18"/>
                <w:szCs w:val="18"/>
                <w:lang w:val="sq-AL"/>
              </w:rPr>
              <w:t>G</w:t>
            </w:r>
            <w:r w:rsidR="00B11C89" w:rsidRPr="00832683">
              <w:rPr>
                <w:b/>
                <w:sz w:val="18"/>
                <w:szCs w:val="18"/>
                <w:lang w:val="sq-AL"/>
              </w:rPr>
              <w:t>jysmë</w:t>
            </w:r>
            <w:r w:rsidRPr="00832683">
              <w:rPr>
                <w:b/>
                <w:sz w:val="18"/>
                <w:szCs w:val="18"/>
                <w:lang w:val="sq-AL"/>
              </w:rPr>
              <w:t xml:space="preserve"> </w:t>
            </w:r>
            <w:r w:rsidR="00B11C89" w:rsidRPr="00832683">
              <w:rPr>
                <w:b/>
                <w:sz w:val="18"/>
                <w:szCs w:val="18"/>
                <w:lang w:val="sq-AL"/>
              </w:rPr>
              <w:t xml:space="preserve"> gjerësia korresponduese</w:t>
            </w:r>
          </w:p>
          <w:p w:rsidR="00970723" w:rsidRPr="00832683" w:rsidRDefault="00B11C89" w:rsidP="00B11C89">
            <w:pPr>
              <w:pStyle w:val="Paragrafi"/>
              <w:ind w:firstLine="0"/>
              <w:jc w:val="center"/>
              <w:rPr>
                <w:b/>
                <w:sz w:val="18"/>
                <w:szCs w:val="18"/>
                <w:lang w:val="sq-AL"/>
              </w:rPr>
            </w:pPr>
            <w:r w:rsidRPr="00832683">
              <w:rPr>
                <w:b/>
                <w:sz w:val="18"/>
                <w:szCs w:val="18"/>
                <w:lang w:val="sq-AL"/>
              </w:rPr>
              <w:t>mm</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3 330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1 575</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3 600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1 417</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3 900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1 233</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4 200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922</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310</w:t>
            </w:r>
          </w:p>
          <w:p w:rsidR="00970723" w:rsidRPr="00832683" w:rsidRDefault="00B11C89" w:rsidP="00B11C89">
            <w:pPr>
              <w:pStyle w:val="Paragrafi"/>
              <w:ind w:firstLine="0"/>
              <w:rPr>
                <w:sz w:val="18"/>
                <w:szCs w:val="18"/>
                <w:lang w:val="sq-AL"/>
              </w:rPr>
            </w:pPr>
            <w:r w:rsidRPr="00832683">
              <w:rPr>
                <w:sz w:val="18"/>
                <w:szCs w:val="18"/>
                <w:lang w:val="sq-AL"/>
              </w:rPr>
              <w:t>320</w:t>
            </w:r>
          </w:p>
          <w:p w:rsidR="00970723" w:rsidRPr="00832683" w:rsidRDefault="00B11C89" w:rsidP="00B11C89">
            <w:pPr>
              <w:pStyle w:val="Paragrafi"/>
              <w:ind w:firstLine="0"/>
              <w:rPr>
                <w:sz w:val="18"/>
                <w:szCs w:val="18"/>
                <w:lang w:val="sq-AL"/>
              </w:rPr>
            </w:pPr>
            <w:r w:rsidRPr="00832683">
              <w:rPr>
                <w:sz w:val="18"/>
                <w:szCs w:val="18"/>
                <w:lang w:val="sq-AL"/>
              </w:rPr>
              <w:t>330</w:t>
            </w:r>
          </w:p>
          <w:p w:rsidR="00970723" w:rsidRPr="00832683" w:rsidRDefault="00B11C89" w:rsidP="00B11C89">
            <w:pPr>
              <w:pStyle w:val="Paragrafi"/>
              <w:ind w:firstLine="0"/>
              <w:rPr>
                <w:sz w:val="18"/>
                <w:szCs w:val="18"/>
                <w:lang w:val="sq-AL"/>
              </w:rPr>
            </w:pPr>
            <w:r w:rsidRPr="00832683">
              <w:rPr>
                <w:sz w:val="18"/>
                <w:szCs w:val="18"/>
                <w:lang w:val="sq-AL"/>
              </w:rPr>
              <w:t>340</w:t>
            </w:r>
          </w:p>
          <w:p w:rsidR="00970723" w:rsidRPr="00832683" w:rsidRDefault="00B11C89" w:rsidP="00B11C89">
            <w:pPr>
              <w:pStyle w:val="Paragrafi"/>
              <w:ind w:firstLine="0"/>
              <w:rPr>
                <w:sz w:val="18"/>
                <w:szCs w:val="18"/>
                <w:lang w:val="sq-AL"/>
              </w:rPr>
            </w:pPr>
            <w:r w:rsidRPr="00832683">
              <w:rPr>
                <w:sz w:val="18"/>
                <w:szCs w:val="18"/>
                <w:lang w:val="sq-AL"/>
              </w:rPr>
              <w:t>3 350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1 570</w:t>
            </w:r>
          </w:p>
          <w:p w:rsidR="00970723" w:rsidRPr="00832683" w:rsidRDefault="00B11C89" w:rsidP="00B11C89">
            <w:pPr>
              <w:pStyle w:val="Paragrafi"/>
              <w:ind w:firstLine="0"/>
              <w:rPr>
                <w:sz w:val="18"/>
                <w:szCs w:val="18"/>
                <w:lang w:val="sq-AL"/>
              </w:rPr>
            </w:pPr>
            <w:r w:rsidRPr="00832683">
              <w:rPr>
                <w:sz w:val="18"/>
                <w:szCs w:val="18"/>
                <w:lang w:val="sq-AL"/>
              </w:rPr>
              <w:t>1 565</w:t>
            </w:r>
          </w:p>
          <w:p w:rsidR="00970723" w:rsidRPr="00832683" w:rsidRDefault="00B11C89" w:rsidP="00B11C89">
            <w:pPr>
              <w:pStyle w:val="Paragrafi"/>
              <w:ind w:firstLine="0"/>
              <w:rPr>
                <w:sz w:val="18"/>
                <w:szCs w:val="18"/>
                <w:lang w:val="sq-AL"/>
              </w:rPr>
            </w:pPr>
            <w:r w:rsidRPr="00832683">
              <w:rPr>
                <w:sz w:val="18"/>
                <w:szCs w:val="18"/>
                <w:lang w:val="sq-AL"/>
              </w:rPr>
              <w:t>1 559</w:t>
            </w:r>
          </w:p>
          <w:p w:rsidR="00970723" w:rsidRPr="00832683" w:rsidRDefault="00B11C89" w:rsidP="00B11C89">
            <w:pPr>
              <w:pStyle w:val="Paragrafi"/>
              <w:ind w:firstLine="0"/>
              <w:rPr>
                <w:sz w:val="18"/>
                <w:szCs w:val="18"/>
                <w:lang w:val="sq-AL"/>
              </w:rPr>
            </w:pPr>
            <w:r w:rsidRPr="00832683">
              <w:rPr>
                <w:sz w:val="18"/>
                <w:szCs w:val="18"/>
                <w:lang w:val="sq-AL"/>
              </w:rPr>
              <w:t>1 554</w:t>
            </w:r>
          </w:p>
          <w:p w:rsidR="00970723" w:rsidRPr="00832683" w:rsidRDefault="00B11C89" w:rsidP="00B11C89">
            <w:pPr>
              <w:pStyle w:val="Paragrafi"/>
              <w:ind w:firstLine="0"/>
              <w:rPr>
                <w:sz w:val="18"/>
                <w:szCs w:val="18"/>
                <w:lang w:val="sq-AL"/>
              </w:rPr>
            </w:pPr>
            <w:r w:rsidRPr="00832683">
              <w:rPr>
                <w:sz w:val="18"/>
                <w:szCs w:val="18"/>
                <w:lang w:val="sq-AL"/>
              </w:rPr>
              <w:t>1 549</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610</w:t>
            </w:r>
          </w:p>
          <w:p w:rsidR="00970723" w:rsidRPr="00832683" w:rsidRDefault="00B11C89" w:rsidP="00B11C89">
            <w:pPr>
              <w:pStyle w:val="Paragrafi"/>
              <w:ind w:firstLine="0"/>
              <w:rPr>
                <w:sz w:val="18"/>
                <w:szCs w:val="18"/>
                <w:lang w:val="sq-AL"/>
              </w:rPr>
            </w:pPr>
            <w:r w:rsidRPr="00832683">
              <w:rPr>
                <w:sz w:val="18"/>
                <w:szCs w:val="18"/>
                <w:lang w:val="sq-AL"/>
              </w:rPr>
              <w:t>620</w:t>
            </w:r>
          </w:p>
          <w:p w:rsidR="00970723" w:rsidRPr="00832683" w:rsidRDefault="00B11C89" w:rsidP="00B11C89">
            <w:pPr>
              <w:pStyle w:val="Paragrafi"/>
              <w:ind w:firstLine="0"/>
              <w:rPr>
                <w:sz w:val="18"/>
                <w:szCs w:val="18"/>
                <w:lang w:val="sq-AL"/>
              </w:rPr>
            </w:pPr>
            <w:r w:rsidRPr="00832683">
              <w:rPr>
                <w:sz w:val="18"/>
                <w:szCs w:val="18"/>
                <w:lang w:val="sq-AL"/>
              </w:rPr>
              <w:t>630</w:t>
            </w:r>
          </w:p>
          <w:p w:rsidR="00970723" w:rsidRPr="00832683" w:rsidRDefault="00B11C89" w:rsidP="00B11C89">
            <w:pPr>
              <w:pStyle w:val="Paragrafi"/>
              <w:ind w:firstLine="0"/>
              <w:rPr>
                <w:sz w:val="18"/>
                <w:szCs w:val="18"/>
                <w:lang w:val="sq-AL"/>
              </w:rPr>
            </w:pPr>
            <w:r w:rsidRPr="00832683">
              <w:rPr>
                <w:sz w:val="18"/>
                <w:szCs w:val="18"/>
                <w:lang w:val="sq-AL"/>
              </w:rPr>
              <w:t>640</w:t>
            </w:r>
          </w:p>
          <w:p w:rsidR="00970723" w:rsidRPr="00832683" w:rsidRDefault="00B11C89" w:rsidP="00B11C89">
            <w:pPr>
              <w:pStyle w:val="Paragrafi"/>
              <w:ind w:firstLine="0"/>
              <w:rPr>
                <w:sz w:val="18"/>
                <w:szCs w:val="18"/>
                <w:lang w:val="sq-AL"/>
              </w:rPr>
            </w:pPr>
            <w:r w:rsidRPr="00832683">
              <w:rPr>
                <w:sz w:val="18"/>
                <w:szCs w:val="18"/>
                <w:lang w:val="sq-AL"/>
              </w:rPr>
              <w:t>3 650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1 412</w:t>
            </w:r>
          </w:p>
          <w:p w:rsidR="00970723" w:rsidRPr="00832683" w:rsidRDefault="00B11C89" w:rsidP="00B11C89">
            <w:pPr>
              <w:pStyle w:val="Paragrafi"/>
              <w:ind w:firstLine="0"/>
              <w:rPr>
                <w:sz w:val="18"/>
                <w:szCs w:val="18"/>
                <w:lang w:val="sq-AL"/>
              </w:rPr>
            </w:pPr>
            <w:r w:rsidRPr="00832683">
              <w:rPr>
                <w:sz w:val="18"/>
                <w:szCs w:val="18"/>
                <w:lang w:val="sq-AL"/>
              </w:rPr>
              <w:t>1 406</w:t>
            </w:r>
          </w:p>
          <w:p w:rsidR="00970723" w:rsidRPr="00832683" w:rsidRDefault="00B11C89" w:rsidP="00B11C89">
            <w:pPr>
              <w:pStyle w:val="Paragrafi"/>
              <w:ind w:firstLine="0"/>
              <w:rPr>
                <w:sz w:val="18"/>
                <w:szCs w:val="18"/>
                <w:lang w:val="sq-AL"/>
              </w:rPr>
            </w:pPr>
            <w:r w:rsidRPr="00832683">
              <w:rPr>
                <w:sz w:val="18"/>
                <w:szCs w:val="18"/>
                <w:lang w:val="sq-AL"/>
              </w:rPr>
              <w:t>1 401</w:t>
            </w:r>
          </w:p>
          <w:p w:rsidR="00970723" w:rsidRPr="00832683" w:rsidRDefault="00B11C89" w:rsidP="00B11C89">
            <w:pPr>
              <w:pStyle w:val="Paragrafi"/>
              <w:ind w:firstLine="0"/>
              <w:rPr>
                <w:sz w:val="18"/>
                <w:szCs w:val="18"/>
                <w:lang w:val="sq-AL"/>
              </w:rPr>
            </w:pPr>
            <w:r w:rsidRPr="00832683">
              <w:rPr>
                <w:sz w:val="18"/>
                <w:szCs w:val="18"/>
                <w:lang w:val="sq-AL"/>
              </w:rPr>
              <w:t>1 396</w:t>
            </w:r>
          </w:p>
          <w:p w:rsidR="00970723" w:rsidRPr="00832683" w:rsidRDefault="00B11C89" w:rsidP="00B11C89">
            <w:pPr>
              <w:pStyle w:val="Paragrafi"/>
              <w:ind w:firstLine="0"/>
              <w:rPr>
                <w:sz w:val="18"/>
                <w:szCs w:val="18"/>
                <w:lang w:val="sq-AL"/>
              </w:rPr>
            </w:pPr>
            <w:r w:rsidRPr="00832683">
              <w:rPr>
                <w:sz w:val="18"/>
                <w:szCs w:val="18"/>
                <w:lang w:val="sq-AL"/>
              </w:rPr>
              <w:t>1 390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910</w:t>
            </w:r>
          </w:p>
          <w:p w:rsidR="00970723" w:rsidRPr="00832683" w:rsidRDefault="00B11C89" w:rsidP="00B11C89">
            <w:pPr>
              <w:pStyle w:val="Paragrafi"/>
              <w:ind w:firstLine="0"/>
              <w:rPr>
                <w:sz w:val="18"/>
                <w:szCs w:val="18"/>
                <w:lang w:val="sq-AL"/>
              </w:rPr>
            </w:pPr>
            <w:r w:rsidRPr="00832683">
              <w:rPr>
                <w:sz w:val="18"/>
                <w:szCs w:val="18"/>
                <w:lang w:val="sq-AL"/>
              </w:rPr>
              <w:t>920</w:t>
            </w:r>
          </w:p>
          <w:p w:rsidR="00970723" w:rsidRPr="00832683" w:rsidRDefault="00B11C89" w:rsidP="00B11C89">
            <w:pPr>
              <w:pStyle w:val="Paragrafi"/>
              <w:ind w:firstLine="0"/>
              <w:rPr>
                <w:sz w:val="18"/>
                <w:szCs w:val="18"/>
                <w:lang w:val="sq-AL"/>
              </w:rPr>
            </w:pPr>
            <w:r w:rsidRPr="00832683">
              <w:rPr>
                <w:sz w:val="18"/>
                <w:szCs w:val="18"/>
                <w:lang w:val="sq-AL"/>
              </w:rPr>
              <w:t>930</w:t>
            </w:r>
          </w:p>
          <w:p w:rsidR="00970723" w:rsidRPr="00832683" w:rsidRDefault="00B11C89" w:rsidP="00B11C89">
            <w:pPr>
              <w:pStyle w:val="Paragrafi"/>
              <w:ind w:firstLine="0"/>
              <w:rPr>
                <w:sz w:val="18"/>
                <w:szCs w:val="18"/>
                <w:lang w:val="sq-AL"/>
              </w:rPr>
            </w:pPr>
            <w:r w:rsidRPr="00832683">
              <w:rPr>
                <w:sz w:val="18"/>
                <w:szCs w:val="18"/>
                <w:lang w:val="sq-AL"/>
              </w:rPr>
              <w:t>940</w:t>
            </w:r>
          </w:p>
          <w:p w:rsidR="00970723" w:rsidRPr="00832683" w:rsidRDefault="00B11C89" w:rsidP="00B11C89">
            <w:pPr>
              <w:pStyle w:val="Paragrafi"/>
              <w:ind w:firstLine="0"/>
              <w:rPr>
                <w:sz w:val="18"/>
                <w:szCs w:val="18"/>
                <w:lang w:val="sq-AL"/>
              </w:rPr>
            </w:pPr>
            <w:r w:rsidRPr="00832683">
              <w:rPr>
                <w:sz w:val="18"/>
                <w:szCs w:val="18"/>
                <w:lang w:val="sq-AL"/>
              </w:rPr>
              <w:t>3 950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1 223</w:t>
            </w:r>
          </w:p>
          <w:p w:rsidR="00970723" w:rsidRPr="00832683" w:rsidRDefault="00B11C89" w:rsidP="00B11C89">
            <w:pPr>
              <w:pStyle w:val="Paragrafi"/>
              <w:ind w:firstLine="0"/>
              <w:rPr>
                <w:sz w:val="18"/>
                <w:szCs w:val="18"/>
                <w:lang w:val="sq-AL"/>
              </w:rPr>
            </w:pPr>
            <w:r w:rsidRPr="00832683">
              <w:rPr>
                <w:sz w:val="18"/>
                <w:szCs w:val="18"/>
                <w:lang w:val="sq-AL"/>
              </w:rPr>
              <w:t>1 212</w:t>
            </w:r>
          </w:p>
          <w:p w:rsidR="00970723" w:rsidRPr="00832683" w:rsidRDefault="00B11C89" w:rsidP="00B11C89">
            <w:pPr>
              <w:pStyle w:val="Paragrafi"/>
              <w:ind w:firstLine="0"/>
              <w:rPr>
                <w:sz w:val="18"/>
                <w:szCs w:val="18"/>
                <w:lang w:val="sq-AL"/>
              </w:rPr>
            </w:pPr>
            <w:r w:rsidRPr="00832683">
              <w:rPr>
                <w:sz w:val="18"/>
                <w:szCs w:val="18"/>
                <w:lang w:val="sq-AL"/>
              </w:rPr>
              <w:t>1 202</w:t>
            </w:r>
          </w:p>
          <w:p w:rsidR="00970723" w:rsidRPr="00832683" w:rsidRDefault="00B11C89" w:rsidP="00B11C89">
            <w:pPr>
              <w:pStyle w:val="Paragrafi"/>
              <w:ind w:firstLine="0"/>
              <w:rPr>
                <w:sz w:val="18"/>
                <w:szCs w:val="18"/>
                <w:lang w:val="sq-AL"/>
              </w:rPr>
            </w:pPr>
            <w:r w:rsidRPr="00832683">
              <w:rPr>
                <w:sz w:val="18"/>
                <w:szCs w:val="18"/>
                <w:lang w:val="sq-AL"/>
              </w:rPr>
              <w:t>1 192</w:t>
            </w:r>
          </w:p>
          <w:p w:rsidR="00970723" w:rsidRPr="00832683" w:rsidRDefault="00B11C89" w:rsidP="00B11C89">
            <w:pPr>
              <w:pStyle w:val="Paragrafi"/>
              <w:ind w:firstLine="0"/>
              <w:rPr>
                <w:sz w:val="18"/>
                <w:szCs w:val="18"/>
                <w:lang w:val="sq-AL"/>
              </w:rPr>
            </w:pPr>
            <w:r w:rsidRPr="00832683">
              <w:rPr>
                <w:sz w:val="18"/>
                <w:szCs w:val="18"/>
                <w:lang w:val="sq-AL"/>
              </w:rPr>
              <w:t>1 181</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210</w:t>
            </w:r>
          </w:p>
          <w:p w:rsidR="00970723" w:rsidRPr="00832683" w:rsidRDefault="00B11C89" w:rsidP="00B11C89">
            <w:pPr>
              <w:pStyle w:val="Paragrafi"/>
              <w:ind w:firstLine="0"/>
              <w:rPr>
                <w:sz w:val="18"/>
                <w:szCs w:val="18"/>
                <w:lang w:val="sq-AL"/>
              </w:rPr>
            </w:pPr>
            <w:r w:rsidRPr="00832683">
              <w:rPr>
                <w:sz w:val="18"/>
                <w:szCs w:val="18"/>
                <w:lang w:val="sq-AL"/>
              </w:rPr>
              <w:t>220</w:t>
            </w:r>
          </w:p>
          <w:p w:rsidR="00970723" w:rsidRPr="00832683" w:rsidRDefault="00B11C89" w:rsidP="00B11C89">
            <w:pPr>
              <w:pStyle w:val="Paragrafi"/>
              <w:ind w:firstLine="0"/>
              <w:rPr>
                <w:sz w:val="18"/>
                <w:szCs w:val="18"/>
                <w:lang w:val="sq-AL"/>
              </w:rPr>
            </w:pPr>
            <w:r w:rsidRPr="00832683">
              <w:rPr>
                <w:sz w:val="18"/>
                <w:szCs w:val="18"/>
                <w:lang w:val="sq-AL"/>
              </w:rPr>
              <w:t>230</w:t>
            </w:r>
          </w:p>
          <w:p w:rsidR="00970723" w:rsidRPr="00832683" w:rsidRDefault="00B11C89" w:rsidP="00B11C89">
            <w:pPr>
              <w:pStyle w:val="Paragrafi"/>
              <w:ind w:firstLine="0"/>
              <w:rPr>
                <w:sz w:val="18"/>
                <w:szCs w:val="18"/>
                <w:lang w:val="sq-AL"/>
              </w:rPr>
            </w:pPr>
            <w:r w:rsidRPr="00832683">
              <w:rPr>
                <w:sz w:val="18"/>
                <w:szCs w:val="18"/>
                <w:lang w:val="sq-AL"/>
              </w:rPr>
              <w:t>240</w:t>
            </w:r>
          </w:p>
          <w:p w:rsidR="00970723" w:rsidRPr="00832683" w:rsidRDefault="00B11C89" w:rsidP="00B11C89">
            <w:pPr>
              <w:pStyle w:val="Paragrafi"/>
              <w:ind w:firstLine="0"/>
              <w:rPr>
                <w:sz w:val="18"/>
                <w:szCs w:val="18"/>
                <w:lang w:val="sq-AL"/>
              </w:rPr>
            </w:pPr>
            <w:r w:rsidRPr="00832683">
              <w:rPr>
                <w:sz w:val="18"/>
                <w:szCs w:val="18"/>
                <w:lang w:val="sq-AL"/>
              </w:rPr>
              <w:t>4 250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911</w:t>
            </w:r>
          </w:p>
          <w:p w:rsidR="00970723" w:rsidRPr="00832683" w:rsidRDefault="00B11C89" w:rsidP="00B11C89">
            <w:pPr>
              <w:pStyle w:val="Paragrafi"/>
              <w:ind w:firstLine="0"/>
              <w:rPr>
                <w:sz w:val="18"/>
                <w:szCs w:val="18"/>
                <w:lang w:val="sq-AL"/>
              </w:rPr>
            </w:pPr>
            <w:r w:rsidRPr="00832683">
              <w:rPr>
                <w:sz w:val="18"/>
                <w:szCs w:val="18"/>
                <w:lang w:val="sq-AL"/>
              </w:rPr>
              <w:t>901</w:t>
            </w:r>
          </w:p>
          <w:p w:rsidR="00970723" w:rsidRPr="00832683" w:rsidRDefault="00B11C89" w:rsidP="00B11C89">
            <w:pPr>
              <w:pStyle w:val="Paragrafi"/>
              <w:ind w:firstLine="0"/>
              <w:rPr>
                <w:sz w:val="18"/>
                <w:szCs w:val="18"/>
                <w:lang w:val="sq-AL"/>
              </w:rPr>
            </w:pPr>
            <w:r w:rsidRPr="00832683">
              <w:rPr>
                <w:sz w:val="18"/>
                <w:szCs w:val="18"/>
                <w:lang w:val="sq-AL"/>
              </w:rPr>
              <w:t>890</w:t>
            </w:r>
          </w:p>
          <w:p w:rsidR="00970723" w:rsidRPr="00832683" w:rsidRDefault="00B11C89" w:rsidP="00B11C89">
            <w:pPr>
              <w:pStyle w:val="Paragrafi"/>
              <w:ind w:firstLine="0"/>
              <w:rPr>
                <w:sz w:val="18"/>
                <w:szCs w:val="18"/>
                <w:lang w:val="sq-AL"/>
              </w:rPr>
            </w:pPr>
            <w:r w:rsidRPr="00832683">
              <w:rPr>
                <w:sz w:val="18"/>
                <w:szCs w:val="18"/>
                <w:lang w:val="sq-AL"/>
              </w:rPr>
              <w:t>880</w:t>
            </w:r>
          </w:p>
          <w:p w:rsidR="00970723" w:rsidRPr="00832683" w:rsidRDefault="00B11C89" w:rsidP="00B11C89">
            <w:pPr>
              <w:pStyle w:val="Paragrafi"/>
              <w:ind w:firstLine="0"/>
              <w:rPr>
                <w:sz w:val="18"/>
                <w:szCs w:val="18"/>
                <w:lang w:val="sq-AL"/>
              </w:rPr>
            </w:pPr>
            <w:r w:rsidRPr="00832683">
              <w:rPr>
                <w:sz w:val="18"/>
                <w:szCs w:val="18"/>
                <w:lang w:val="sq-AL"/>
              </w:rPr>
              <w:t>870</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360</w:t>
            </w:r>
          </w:p>
          <w:p w:rsidR="00970723" w:rsidRPr="00832683" w:rsidRDefault="00B11C89" w:rsidP="00B11C89">
            <w:pPr>
              <w:pStyle w:val="Paragrafi"/>
              <w:ind w:firstLine="0"/>
              <w:rPr>
                <w:sz w:val="18"/>
                <w:szCs w:val="18"/>
                <w:lang w:val="sq-AL"/>
              </w:rPr>
            </w:pPr>
            <w:r w:rsidRPr="00832683">
              <w:rPr>
                <w:sz w:val="18"/>
                <w:szCs w:val="18"/>
                <w:lang w:val="sq-AL"/>
              </w:rPr>
              <w:t>370</w:t>
            </w:r>
          </w:p>
          <w:p w:rsidR="00970723" w:rsidRPr="00832683" w:rsidRDefault="00B11C89" w:rsidP="00B11C89">
            <w:pPr>
              <w:pStyle w:val="Paragrafi"/>
              <w:ind w:firstLine="0"/>
              <w:rPr>
                <w:sz w:val="18"/>
                <w:szCs w:val="18"/>
                <w:lang w:val="sq-AL"/>
              </w:rPr>
            </w:pPr>
            <w:r w:rsidRPr="00832683">
              <w:rPr>
                <w:sz w:val="18"/>
                <w:szCs w:val="18"/>
                <w:lang w:val="sq-AL"/>
              </w:rPr>
              <w:t>380</w:t>
            </w:r>
          </w:p>
          <w:p w:rsidR="00970723" w:rsidRPr="00832683" w:rsidRDefault="00B11C89" w:rsidP="00B11C89">
            <w:pPr>
              <w:pStyle w:val="Paragrafi"/>
              <w:ind w:firstLine="0"/>
              <w:rPr>
                <w:sz w:val="18"/>
                <w:szCs w:val="18"/>
                <w:lang w:val="sq-AL"/>
              </w:rPr>
            </w:pPr>
            <w:r w:rsidRPr="00832683">
              <w:rPr>
                <w:sz w:val="18"/>
                <w:szCs w:val="18"/>
                <w:lang w:val="sq-AL"/>
              </w:rPr>
              <w:t>390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1 543</w:t>
            </w:r>
          </w:p>
          <w:p w:rsidR="00970723" w:rsidRPr="00832683" w:rsidRDefault="00B11C89" w:rsidP="00B11C89">
            <w:pPr>
              <w:pStyle w:val="Paragrafi"/>
              <w:ind w:firstLine="0"/>
              <w:rPr>
                <w:sz w:val="18"/>
                <w:szCs w:val="18"/>
                <w:lang w:val="sq-AL"/>
              </w:rPr>
            </w:pPr>
            <w:r w:rsidRPr="00832683">
              <w:rPr>
                <w:sz w:val="18"/>
                <w:szCs w:val="18"/>
                <w:lang w:val="sq-AL"/>
              </w:rPr>
              <w:t>1 538</w:t>
            </w:r>
          </w:p>
          <w:p w:rsidR="00970723" w:rsidRPr="00832683" w:rsidRDefault="00B11C89" w:rsidP="00B11C89">
            <w:pPr>
              <w:pStyle w:val="Paragrafi"/>
              <w:ind w:firstLine="0"/>
              <w:rPr>
                <w:sz w:val="18"/>
                <w:szCs w:val="18"/>
                <w:lang w:val="sq-AL"/>
              </w:rPr>
            </w:pPr>
            <w:r w:rsidRPr="00832683">
              <w:rPr>
                <w:sz w:val="18"/>
                <w:szCs w:val="18"/>
                <w:lang w:val="sq-AL"/>
              </w:rPr>
              <w:t>1 533</w:t>
            </w:r>
          </w:p>
          <w:p w:rsidR="00970723" w:rsidRPr="00832683" w:rsidRDefault="00B11C89" w:rsidP="00B11C89">
            <w:pPr>
              <w:pStyle w:val="Paragrafi"/>
              <w:ind w:firstLine="0"/>
              <w:rPr>
                <w:sz w:val="18"/>
                <w:szCs w:val="18"/>
                <w:lang w:val="sq-AL"/>
              </w:rPr>
            </w:pPr>
            <w:r w:rsidRPr="00832683">
              <w:rPr>
                <w:sz w:val="18"/>
                <w:szCs w:val="18"/>
                <w:lang w:val="sq-AL"/>
              </w:rPr>
              <w:t>1 528</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660</w:t>
            </w:r>
          </w:p>
          <w:p w:rsidR="00970723" w:rsidRPr="00832683" w:rsidRDefault="00B11C89" w:rsidP="00B11C89">
            <w:pPr>
              <w:pStyle w:val="Paragrafi"/>
              <w:ind w:firstLine="0"/>
              <w:rPr>
                <w:sz w:val="18"/>
                <w:szCs w:val="18"/>
                <w:lang w:val="sq-AL"/>
              </w:rPr>
            </w:pPr>
            <w:r w:rsidRPr="00832683">
              <w:rPr>
                <w:sz w:val="18"/>
                <w:szCs w:val="18"/>
                <w:lang w:val="sq-AL"/>
              </w:rPr>
              <w:t>670</w:t>
            </w:r>
          </w:p>
          <w:p w:rsidR="00970723" w:rsidRPr="00832683" w:rsidRDefault="00B11C89" w:rsidP="00B11C89">
            <w:pPr>
              <w:pStyle w:val="Paragrafi"/>
              <w:ind w:firstLine="0"/>
              <w:rPr>
                <w:sz w:val="18"/>
                <w:szCs w:val="18"/>
                <w:lang w:val="sq-AL"/>
              </w:rPr>
            </w:pPr>
            <w:r w:rsidRPr="00832683">
              <w:rPr>
                <w:sz w:val="18"/>
                <w:szCs w:val="18"/>
                <w:lang w:val="sq-AL"/>
              </w:rPr>
              <w:t>680</w:t>
            </w:r>
          </w:p>
          <w:p w:rsidR="00970723" w:rsidRPr="00832683" w:rsidRDefault="00B11C89" w:rsidP="00B11C89">
            <w:pPr>
              <w:pStyle w:val="Paragrafi"/>
              <w:ind w:firstLine="0"/>
              <w:rPr>
                <w:sz w:val="18"/>
                <w:szCs w:val="18"/>
                <w:lang w:val="sq-AL"/>
              </w:rPr>
            </w:pPr>
            <w:r w:rsidRPr="00832683">
              <w:rPr>
                <w:sz w:val="18"/>
                <w:szCs w:val="18"/>
                <w:lang w:val="sq-AL"/>
              </w:rPr>
              <w:t>690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1 385</w:t>
            </w:r>
          </w:p>
          <w:p w:rsidR="00970723" w:rsidRPr="00832683" w:rsidRDefault="00B11C89" w:rsidP="00B11C89">
            <w:pPr>
              <w:pStyle w:val="Paragrafi"/>
              <w:ind w:firstLine="0"/>
              <w:rPr>
                <w:sz w:val="18"/>
                <w:szCs w:val="18"/>
                <w:lang w:val="sq-AL"/>
              </w:rPr>
            </w:pPr>
            <w:r w:rsidRPr="00832683">
              <w:rPr>
                <w:sz w:val="18"/>
                <w:szCs w:val="18"/>
                <w:lang w:val="sq-AL"/>
              </w:rPr>
              <w:t>1 380</w:t>
            </w:r>
          </w:p>
          <w:p w:rsidR="00970723" w:rsidRPr="00832683" w:rsidRDefault="00B11C89" w:rsidP="00B11C89">
            <w:pPr>
              <w:pStyle w:val="Paragrafi"/>
              <w:ind w:firstLine="0"/>
              <w:rPr>
                <w:sz w:val="18"/>
                <w:szCs w:val="18"/>
                <w:lang w:val="sq-AL"/>
              </w:rPr>
            </w:pPr>
            <w:r w:rsidRPr="00832683">
              <w:rPr>
                <w:sz w:val="18"/>
                <w:szCs w:val="18"/>
                <w:lang w:val="sq-AL"/>
              </w:rPr>
              <w:t>1 375</w:t>
            </w:r>
          </w:p>
          <w:p w:rsidR="00970723" w:rsidRPr="00832683" w:rsidRDefault="00B11C89" w:rsidP="00B11C89">
            <w:pPr>
              <w:pStyle w:val="Paragrafi"/>
              <w:ind w:firstLine="0"/>
              <w:rPr>
                <w:sz w:val="18"/>
                <w:szCs w:val="18"/>
                <w:lang w:val="sq-AL"/>
              </w:rPr>
            </w:pPr>
            <w:r w:rsidRPr="00832683">
              <w:rPr>
                <w:sz w:val="18"/>
                <w:szCs w:val="18"/>
                <w:lang w:val="sq-AL"/>
              </w:rPr>
              <w:t>1 369</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960</w:t>
            </w:r>
          </w:p>
          <w:p w:rsidR="00970723" w:rsidRPr="00832683" w:rsidRDefault="00B11C89" w:rsidP="00B11C89">
            <w:pPr>
              <w:pStyle w:val="Paragrafi"/>
              <w:ind w:firstLine="0"/>
              <w:rPr>
                <w:sz w:val="18"/>
                <w:szCs w:val="18"/>
                <w:lang w:val="sq-AL"/>
              </w:rPr>
            </w:pPr>
            <w:r w:rsidRPr="00832683">
              <w:rPr>
                <w:sz w:val="18"/>
                <w:szCs w:val="18"/>
                <w:lang w:val="sq-AL"/>
              </w:rPr>
              <w:t>970</w:t>
            </w:r>
          </w:p>
          <w:p w:rsidR="00970723" w:rsidRPr="00832683" w:rsidRDefault="00B11C89" w:rsidP="00B11C89">
            <w:pPr>
              <w:pStyle w:val="Paragrafi"/>
              <w:ind w:firstLine="0"/>
              <w:rPr>
                <w:sz w:val="18"/>
                <w:szCs w:val="18"/>
                <w:lang w:val="sq-AL"/>
              </w:rPr>
            </w:pPr>
            <w:r w:rsidRPr="00832683">
              <w:rPr>
                <w:sz w:val="18"/>
                <w:szCs w:val="18"/>
                <w:lang w:val="sq-AL"/>
              </w:rPr>
              <w:t>980</w:t>
            </w:r>
          </w:p>
          <w:p w:rsidR="00970723" w:rsidRPr="00832683" w:rsidRDefault="00B11C89" w:rsidP="00B11C89">
            <w:pPr>
              <w:pStyle w:val="Paragrafi"/>
              <w:ind w:firstLine="0"/>
              <w:rPr>
                <w:sz w:val="18"/>
                <w:szCs w:val="18"/>
                <w:lang w:val="sq-AL"/>
              </w:rPr>
            </w:pPr>
            <w:r w:rsidRPr="00832683">
              <w:rPr>
                <w:sz w:val="18"/>
                <w:szCs w:val="18"/>
                <w:lang w:val="sq-AL"/>
              </w:rPr>
              <w:t>990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1 171</w:t>
            </w:r>
          </w:p>
          <w:p w:rsidR="00970723" w:rsidRPr="00832683" w:rsidRDefault="00B11C89" w:rsidP="00B11C89">
            <w:pPr>
              <w:pStyle w:val="Paragrafi"/>
              <w:ind w:firstLine="0"/>
              <w:rPr>
                <w:sz w:val="18"/>
                <w:szCs w:val="18"/>
                <w:lang w:val="sq-AL"/>
              </w:rPr>
            </w:pPr>
            <w:r w:rsidRPr="00832683">
              <w:rPr>
                <w:sz w:val="18"/>
                <w:szCs w:val="18"/>
                <w:lang w:val="sq-AL"/>
              </w:rPr>
              <w:t>1 160</w:t>
            </w:r>
          </w:p>
          <w:p w:rsidR="00970723" w:rsidRPr="00832683" w:rsidRDefault="00B11C89" w:rsidP="00B11C89">
            <w:pPr>
              <w:pStyle w:val="Paragrafi"/>
              <w:ind w:firstLine="0"/>
              <w:rPr>
                <w:sz w:val="18"/>
                <w:szCs w:val="18"/>
                <w:lang w:val="sq-AL"/>
              </w:rPr>
            </w:pPr>
            <w:r w:rsidRPr="00832683">
              <w:rPr>
                <w:sz w:val="18"/>
                <w:szCs w:val="18"/>
                <w:lang w:val="sq-AL"/>
              </w:rPr>
              <w:t>1 150</w:t>
            </w:r>
          </w:p>
          <w:p w:rsidR="00970723" w:rsidRPr="00832683" w:rsidRDefault="00B11C89" w:rsidP="00B11C89">
            <w:pPr>
              <w:pStyle w:val="Paragrafi"/>
              <w:ind w:firstLine="0"/>
              <w:rPr>
                <w:sz w:val="18"/>
                <w:szCs w:val="18"/>
                <w:lang w:val="sq-AL"/>
              </w:rPr>
            </w:pPr>
            <w:r w:rsidRPr="00832683">
              <w:rPr>
                <w:sz w:val="18"/>
                <w:szCs w:val="18"/>
                <w:lang w:val="sq-AL"/>
              </w:rPr>
              <w:t>1 140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260</w:t>
            </w:r>
          </w:p>
          <w:p w:rsidR="00970723" w:rsidRPr="00832683" w:rsidRDefault="00B11C89" w:rsidP="00B11C89">
            <w:pPr>
              <w:pStyle w:val="Paragrafi"/>
              <w:ind w:firstLine="0"/>
              <w:rPr>
                <w:sz w:val="18"/>
                <w:szCs w:val="18"/>
                <w:lang w:val="sq-AL"/>
              </w:rPr>
            </w:pPr>
            <w:r w:rsidRPr="00832683">
              <w:rPr>
                <w:sz w:val="18"/>
                <w:szCs w:val="18"/>
                <w:lang w:val="sq-AL"/>
              </w:rPr>
              <w:t>270</w:t>
            </w:r>
          </w:p>
          <w:p w:rsidR="00970723" w:rsidRPr="00832683" w:rsidRDefault="00B11C89" w:rsidP="00B11C89">
            <w:pPr>
              <w:pStyle w:val="Paragrafi"/>
              <w:ind w:firstLine="0"/>
              <w:rPr>
                <w:sz w:val="18"/>
                <w:szCs w:val="18"/>
                <w:lang w:val="sq-AL"/>
              </w:rPr>
            </w:pPr>
            <w:r w:rsidRPr="00832683">
              <w:rPr>
                <w:sz w:val="18"/>
                <w:szCs w:val="18"/>
                <w:lang w:val="sq-AL"/>
              </w:rPr>
              <w:t>280</w:t>
            </w:r>
          </w:p>
          <w:p w:rsidR="00970723" w:rsidRPr="00832683" w:rsidRDefault="00B11C89" w:rsidP="00B11C89">
            <w:pPr>
              <w:pStyle w:val="Paragrafi"/>
              <w:ind w:firstLine="0"/>
              <w:rPr>
                <w:sz w:val="18"/>
                <w:szCs w:val="18"/>
                <w:lang w:val="sq-AL"/>
              </w:rPr>
            </w:pPr>
            <w:r w:rsidRPr="00832683">
              <w:rPr>
                <w:sz w:val="18"/>
                <w:szCs w:val="18"/>
                <w:lang w:val="sq-AL"/>
              </w:rPr>
              <w:t>290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859</w:t>
            </w:r>
          </w:p>
          <w:p w:rsidR="00970723" w:rsidRPr="00832683" w:rsidRDefault="00B11C89" w:rsidP="00B11C89">
            <w:pPr>
              <w:pStyle w:val="Paragrafi"/>
              <w:ind w:firstLine="0"/>
              <w:rPr>
                <w:sz w:val="18"/>
                <w:szCs w:val="18"/>
                <w:lang w:val="sq-AL"/>
              </w:rPr>
            </w:pPr>
            <w:r w:rsidRPr="00832683">
              <w:rPr>
                <w:sz w:val="18"/>
                <w:szCs w:val="18"/>
                <w:lang w:val="sq-AL"/>
              </w:rPr>
              <w:t>849</w:t>
            </w:r>
          </w:p>
          <w:p w:rsidR="00970723" w:rsidRPr="00832683" w:rsidRDefault="00B11C89" w:rsidP="00B11C89">
            <w:pPr>
              <w:pStyle w:val="Paragrafi"/>
              <w:ind w:firstLine="0"/>
              <w:rPr>
                <w:sz w:val="18"/>
                <w:szCs w:val="18"/>
                <w:lang w:val="sq-AL"/>
              </w:rPr>
            </w:pPr>
            <w:r w:rsidRPr="00832683">
              <w:rPr>
                <w:sz w:val="18"/>
                <w:szCs w:val="18"/>
                <w:lang w:val="sq-AL"/>
              </w:rPr>
              <w:t>838</w:t>
            </w:r>
          </w:p>
          <w:p w:rsidR="00970723" w:rsidRPr="00832683" w:rsidRDefault="00B11C89" w:rsidP="00B11C89">
            <w:pPr>
              <w:pStyle w:val="Paragrafi"/>
              <w:ind w:firstLine="0"/>
              <w:rPr>
                <w:sz w:val="18"/>
                <w:szCs w:val="18"/>
                <w:lang w:val="sq-AL"/>
              </w:rPr>
            </w:pPr>
            <w:r w:rsidRPr="00832683">
              <w:rPr>
                <w:sz w:val="18"/>
                <w:szCs w:val="18"/>
                <w:lang w:val="sq-AL"/>
              </w:rPr>
              <w:t>828</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3 400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1 522</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3 700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1 364</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4 000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1 129</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4 300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818</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410</w:t>
            </w:r>
          </w:p>
          <w:p w:rsidR="00970723" w:rsidRPr="00832683" w:rsidRDefault="00B11C89" w:rsidP="00B11C89">
            <w:pPr>
              <w:pStyle w:val="Paragrafi"/>
              <w:ind w:firstLine="0"/>
              <w:rPr>
                <w:sz w:val="18"/>
                <w:szCs w:val="18"/>
                <w:lang w:val="sq-AL"/>
              </w:rPr>
            </w:pPr>
            <w:r w:rsidRPr="00832683">
              <w:rPr>
                <w:sz w:val="18"/>
                <w:szCs w:val="18"/>
                <w:lang w:val="sq-AL"/>
              </w:rPr>
              <w:t>420</w:t>
            </w:r>
          </w:p>
          <w:p w:rsidR="00970723" w:rsidRPr="00832683" w:rsidRDefault="00B11C89" w:rsidP="00B11C89">
            <w:pPr>
              <w:pStyle w:val="Paragrafi"/>
              <w:ind w:firstLine="0"/>
              <w:rPr>
                <w:sz w:val="18"/>
                <w:szCs w:val="18"/>
                <w:lang w:val="sq-AL"/>
              </w:rPr>
            </w:pPr>
            <w:r w:rsidRPr="00832683">
              <w:rPr>
                <w:sz w:val="18"/>
                <w:szCs w:val="18"/>
                <w:lang w:val="sq-AL"/>
              </w:rPr>
              <w:t>430</w:t>
            </w:r>
          </w:p>
          <w:p w:rsidR="00970723" w:rsidRPr="00832683" w:rsidRDefault="00B11C89" w:rsidP="00B11C89">
            <w:pPr>
              <w:pStyle w:val="Paragrafi"/>
              <w:ind w:firstLine="0"/>
              <w:rPr>
                <w:sz w:val="18"/>
                <w:szCs w:val="18"/>
                <w:lang w:val="sq-AL"/>
              </w:rPr>
            </w:pPr>
            <w:r w:rsidRPr="00832683">
              <w:rPr>
                <w:sz w:val="18"/>
                <w:szCs w:val="18"/>
                <w:lang w:val="sq-AL"/>
              </w:rPr>
              <w:t>440</w:t>
            </w:r>
          </w:p>
          <w:p w:rsidR="00970723" w:rsidRPr="00832683" w:rsidRDefault="00B11C89" w:rsidP="00B11C89">
            <w:pPr>
              <w:pStyle w:val="Paragrafi"/>
              <w:ind w:firstLine="0"/>
              <w:rPr>
                <w:sz w:val="18"/>
                <w:szCs w:val="18"/>
                <w:lang w:val="sq-AL"/>
              </w:rPr>
            </w:pPr>
            <w:r w:rsidRPr="00832683">
              <w:rPr>
                <w:sz w:val="18"/>
                <w:szCs w:val="18"/>
                <w:lang w:val="sq-AL"/>
              </w:rPr>
              <w:t>3 450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1 517</w:t>
            </w:r>
          </w:p>
          <w:p w:rsidR="00970723" w:rsidRPr="00832683" w:rsidRDefault="00B11C89" w:rsidP="00B11C89">
            <w:pPr>
              <w:pStyle w:val="Paragrafi"/>
              <w:ind w:firstLine="0"/>
              <w:rPr>
                <w:sz w:val="18"/>
                <w:szCs w:val="18"/>
                <w:lang w:val="sq-AL"/>
              </w:rPr>
            </w:pPr>
            <w:r w:rsidRPr="00832683">
              <w:rPr>
                <w:sz w:val="18"/>
                <w:szCs w:val="18"/>
                <w:lang w:val="sq-AL"/>
              </w:rPr>
              <w:t>1 512</w:t>
            </w:r>
          </w:p>
          <w:p w:rsidR="00970723" w:rsidRPr="00832683" w:rsidRDefault="00B11C89" w:rsidP="00B11C89">
            <w:pPr>
              <w:pStyle w:val="Paragrafi"/>
              <w:ind w:firstLine="0"/>
              <w:rPr>
                <w:sz w:val="18"/>
                <w:szCs w:val="18"/>
                <w:lang w:val="sq-AL"/>
              </w:rPr>
            </w:pPr>
            <w:r w:rsidRPr="00832683">
              <w:rPr>
                <w:sz w:val="18"/>
                <w:szCs w:val="18"/>
                <w:lang w:val="sq-AL"/>
              </w:rPr>
              <w:t>1 507</w:t>
            </w:r>
          </w:p>
          <w:p w:rsidR="00970723" w:rsidRPr="00832683" w:rsidRDefault="00B11C89" w:rsidP="00B11C89">
            <w:pPr>
              <w:pStyle w:val="Paragrafi"/>
              <w:ind w:firstLine="0"/>
              <w:rPr>
                <w:sz w:val="18"/>
                <w:szCs w:val="18"/>
                <w:lang w:val="sq-AL"/>
              </w:rPr>
            </w:pPr>
            <w:r w:rsidRPr="00832683">
              <w:rPr>
                <w:sz w:val="18"/>
                <w:szCs w:val="18"/>
                <w:lang w:val="sq-AL"/>
              </w:rPr>
              <w:t>1 501</w:t>
            </w:r>
          </w:p>
          <w:p w:rsidR="00970723" w:rsidRPr="00832683" w:rsidRDefault="00B11C89" w:rsidP="00B11C89">
            <w:pPr>
              <w:pStyle w:val="Paragrafi"/>
              <w:ind w:firstLine="0"/>
              <w:rPr>
                <w:sz w:val="18"/>
                <w:szCs w:val="18"/>
                <w:lang w:val="sq-AL"/>
              </w:rPr>
            </w:pPr>
            <w:r w:rsidRPr="00832683">
              <w:rPr>
                <w:sz w:val="18"/>
                <w:szCs w:val="18"/>
                <w:lang w:val="sq-AL"/>
              </w:rPr>
              <w:t>1 496</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710</w:t>
            </w:r>
          </w:p>
          <w:p w:rsidR="00970723" w:rsidRPr="00832683" w:rsidRDefault="00B11C89" w:rsidP="00B11C89">
            <w:pPr>
              <w:pStyle w:val="Paragrafi"/>
              <w:ind w:firstLine="0"/>
              <w:rPr>
                <w:sz w:val="18"/>
                <w:szCs w:val="18"/>
                <w:lang w:val="sq-AL"/>
              </w:rPr>
            </w:pPr>
            <w:r w:rsidRPr="00832683">
              <w:rPr>
                <w:sz w:val="18"/>
                <w:szCs w:val="18"/>
                <w:lang w:val="sq-AL"/>
              </w:rPr>
              <w:t>720</w:t>
            </w:r>
          </w:p>
          <w:p w:rsidR="00970723" w:rsidRPr="00832683" w:rsidRDefault="00B11C89" w:rsidP="00B11C89">
            <w:pPr>
              <w:pStyle w:val="Paragrafi"/>
              <w:ind w:firstLine="0"/>
              <w:rPr>
                <w:sz w:val="18"/>
                <w:szCs w:val="18"/>
                <w:lang w:val="sq-AL"/>
              </w:rPr>
            </w:pPr>
            <w:r w:rsidRPr="00832683">
              <w:rPr>
                <w:sz w:val="18"/>
                <w:szCs w:val="18"/>
                <w:lang w:val="sq-AL"/>
              </w:rPr>
              <w:t>730</w:t>
            </w:r>
          </w:p>
          <w:p w:rsidR="00970723" w:rsidRPr="00832683" w:rsidRDefault="00B11C89" w:rsidP="00B11C89">
            <w:pPr>
              <w:pStyle w:val="Paragrafi"/>
              <w:ind w:firstLine="0"/>
              <w:rPr>
                <w:sz w:val="18"/>
                <w:szCs w:val="18"/>
                <w:lang w:val="sq-AL"/>
              </w:rPr>
            </w:pPr>
            <w:r w:rsidRPr="00832683">
              <w:rPr>
                <w:sz w:val="18"/>
                <w:szCs w:val="18"/>
                <w:lang w:val="sq-AL"/>
              </w:rPr>
              <w:t>740</w:t>
            </w:r>
          </w:p>
          <w:p w:rsidR="00970723" w:rsidRPr="00832683" w:rsidRDefault="00B11C89" w:rsidP="00B11C89">
            <w:pPr>
              <w:pStyle w:val="Paragrafi"/>
              <w:ind w:firstLine="0"/>
              <w:rPr>
                <w:sz w:val="18"/>
                <w:szCs w:val="18"/>
                <w:lang w:val="sq-AL"/>
              </w:rPr>
            </w:pPr>
            <w:r w:rsidRPr="00832683">
              <w:rPr>
                <w:sz w:val="18"/>
                <w:szCs w:val="18"/>
                <w:lang w:val="sq-AL"/>
              </w:rPr>
              <w:t>3 750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1 359</w:t>
            </w:r>
          </w:p>
          <w:p w:rsidR="00970723" w:rsidRPr="00832683" w:rsidRDefault="00B11C89" w:rsidP="00B11C89">
            <w:pPr>
              <w:pStyle w:val="Paragrafi"/>
              <w:ind w:firstLine="0"/>
              <w:rPr>
                <w:sz w:val="18"/>
                <w:szCs w:val="18"/>
                <w:lang w:val="sq-AL"/>
              </w:rPr>
            </w:pPr>
            <w:r w:rsidRPr="00832683">
              <w:rPr>
                <w:sz w:val="18"/>
                <w:szCs w:val="18"/>
                <w:lang w:val="sq-AL"/>
              </w:rPr>
              <w:t>1 354</w:t>
            </w:r>
          </w:p>
          <w:p w:rsidR="00970723" w:rsidRPr="00832683" w:rsidRDefault="00B11C89" w:rsidP="00B11C89">
            <w:pPr>
              <w:pStyle w:val="Paragrafi"/>
              <w:ind w:firstLine="0"/>
              <w:rPr>
                <w:sz w:val="18"/>
                <w:szCs w:val="18"/>
                <w:lang w:val="sq-AL"/>
              </w:rPr>
            </w:pPr>
            <w:r w:rsidRPr="00832683">
              <w:rPr>
                <w:sz w:val="18"/>
                <w:szCs w:val="18"/>
                <w:lang w:val="sq-AL"/>
              </w:rPr>
              <w:t>1 348</w:t>
            </w:r>
          </w:p>
          <w:p w:rsidR="00970723" w:rsidRPr="00832683" w:rsidRDefault="00B11C89" w:rsidP="00B11C89">
            <w:pPr>
              <w:pStyle w:val="Paragrafi"/>
              <w:ind w:firstLine="0"/>
              <w:rPr>
                <w:sz w:val="18"/>
                <w:szCs w:val="18"/>
                <w:lang w:val="sq-AL"/>
              </w:rPr>
            </w:pPr>
            <w:r w:rsidRPr="00832683">
              <w:rPr>
                <w:sz w:val="18"/>
                <w:szCs w:val="18"/>
                <w:lang w:val="sq-AL"/>
              </w:rPr>
              <w:t>1 343</w:t>
            </w:r>
          </w:p>
          <w:p w:rsidR="00970723" w:rsidRPr="00832683" w:rsidRDefault="00B11C89" w:rsidP="00B11C89">
            <w:pPr>
              <w:pStyle w:val="Paragrafi"/>
              <w:ind w:firstLine="0"/>
              <w:rPr>
                <w:sz w:val="18"/>
                <w:szCs w:val="18"/>
                <w:lang w:val="sq-AL"/>
              </w:rPr>
            </w:pPr>
            <w:r w:rsidRPr="00832683">
              <w:rPr>
                <w:sz w:val="18"/>
                <w:szCs w:val="18"/>
                <w:lang w:val="sq-AL"/>
              </w:rPr>
              <w:t>1 338</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010</w:t>
            </w:r>
          </w:p>
          <w:p w:rsidR="00970723" w:rsidRPr="00832683" w:rsidRDefault="00B11C89" w:rsidP="00B11C89">
            <w:pPr>
              <w:pStyle w:val="Paragrafi"/>
              <w:ind w:firstLine="0"/>
              <w:rPr>
                <w:sz w:val="18"/>
                <w:szCs w:val="18"/>
                <w:lang w:val="sq-AL"/>
              </w:rPr>
            </w:pPr>
            <w:r w:rsidRPr="00832683">
              <w:rPr>
                <w:sz w:val="18"/>
                <w:szCs w:val="18"/>
                <w:lang w:val="sq-AL"/>
              </w:rPr>
              <w:t>020</w:t>
            </w:r>
          </w:p>
          <w:p w:rsidR="00970723" w:rsidRPr="00832683" w:rsidRDefault="00B11C89" w:rsidP="00B11C89">
            <w:pPr>
              <w:pStyle w:val="Paragrafi"/>
              <w:ind w:firstLine="0"/>
              <w:rPr>
                <w:sz w:val="18"/>
                <w:szCs w:val="18"/>
                <w:lang w:val="sq-AL"/>
              </w:rPr>
            </w:pPr>
            <w:r w:rsidRPr="00832683">
              <w:rPr>
                <w:sz w:val="18"/>
                <w:szCs w:val="18"/>
                <w:lang w:val="sq-AL"/>
              </w:rPr>
              <w:t>030</w:t>
            </w:r>
          </w:p>
          <w:p w:rsidR="00970723" w:rsidRPr="00832683" w:rsidRDefault="00B11C89" w:rsidP="00B11C89">
            <w:pPr>
              <w:pStyle w:val="Paragrafi"/>
              <w:ind w:firstLine="0"/>
              <w:rPr>
                <w:sz w:val="18"/>
                <w:szCs w:val="18"/>
                <w:lang w:val="sq-AL"/>
              </w:rPr>
            </w:pPr>
            <w:r w:rsidRPr="00832683">
              <w:rPr>
                <w:sz w:val="18"/>
                <w:szCs w:val="18"/>
                <w:lang w:val="sq-AL"/>
              </w:rPr>
              <w:t>040</w:t>
            </w:r>
          </w:p>
          <w:p w:rsidR="00970723" w:rsidRPr="00832683" w:rsidRDefault="00B11C89" w:rsidP="00B11C89">
            <w:pPr>
              <w:pStyle w:val="Paragrafi"/>
              <w:ind w:firstLine="0"/>
              <w:rPr>
                <w:sz w:val="18"/>
                <w:szCs w:val="18"/>
                <w:lang w:val="sq-AL"/>
              </w:rPr>
            </w:pPr>
            <w:r w:rsidRPr="00832683">
              <w:rPr>
                <w:sz w:val="18"/>
                <w:szCs w:val="18"/>
                <w:lang w:val="sq-AL"/>
              </w:rPr>
              <w:t>4 050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1 119</w:t>
            </w:r>
          </w:p>
          <w:p w:rsidR="00970723" w:rsidRPr="00832683" w:rsidRDefault="00B11C89" w:rsidP="00B11C89">
            <w:pPr>
              <w:pStyle w:val="Paragrafi"/>
              <w:ind w:firstLine="0"/>
              <w:rPr>
                <w:sz w:val="18"/>
                <w:szCs w:val="18"/>
                <w:lang w:val="sq-AL"/>
              </w:rPr>
            </w:pPr>
            <w:r w:rsidRPr="00832683">
              <w:rPr>
                <w:sz w:val="18"/>
                <w:szCs w:val="18"/>
                <w:lang w:val="sq-AL"/>
              </w:rPr>
              <w:t>1 108</w:t>
            </w:r>
          </w:p>
          <w:p w:rsidR="00970723" w:rsidRPr="00832683" w:rsidRDefault="00B11C89" w:rsidP="00B11C89">
            <w:pPr>
              <w:pStyle w:val="Paragrafi"/>
              <w:ind w:firstLine="0"/>
              <w:rPr>
                <w:sz w:val="18"/>
                <w:szCs w:val="18"/>
                <w:lang w:val="sq-AL"/>
              </w:rPr>
            </w:pPr>
            <w:r w:rsidRPr="00832683">
              <w:rPr>
                <w:sz w:val="18"/>
                <w:szCs w:val="18"/>
                <w:lang w:val="sq-AL"/>
              </w:rPr>
              <w:t>1 098</w:t>
            </w:r>
          </w:p>
          <w:p w:rsidR="00970723" w:rsidRPr="00832683" w:rsidRDefault="00B11C89" w:rsidP="00B11C89">
            <w:pPr>
              <w:pStyle w:val="Paragrafi"/>
              <w:ind w:firstLine="0"/>
              <w:rPr>
                <w:sz w:val="18"/>
                <w:szCs w:val="18"/>
                <w:lang w:val="sq-AL"/>
              </w:rPr>
            </w:pPr>
            <w:r w:rsidRPr="00832683">
              <w:rPr>
                <w:sz w:val="18"/>
                <w:szCs w:val="18"/>
                <w:lang w:val="sq-AL"/>
              </w:rPr>
              <w:t>1 088</w:t>
            </w:r>
          </w:p>
          <w:p w:rsidR="00970723" w:rsidRPr="00832683" w:rsidRDefault="00B11C89" w:rsidP="00B11C89">
            <w:pPr>
              <w:pStyle w:val="Paragrafi"/>
              <w:ind w:firstLine="0"/>
              <w:rPr>
                <w:sz w:val="18"/>
                <w:szCs w:val="18"/>
                <w:lang w:val="sq-AL"/>
              </w:rPr>
            </w:pPr>
            <w:r w:rsidRPr="00832683">
              <w:rPr>
                <w:sz w:val="18"/>
                <w:szCs w:val="18"/>
                <w:lang w:val="sq-AL"/>
              </w:rPr>
              <w:t>1 077</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310</w:t>
            </w:r>
          </w:p>
          <w:p w:rsidR="00970723" w:rsidRPr="00832683" w:rsidRDefault="00B11C89" w:rsidP="00B11C89">
            <w:pPr>
              <w:pStyle w:val="Paragrafi"/>
              <w:ind w:firstLine="0"/>
              <w:rPr>
                <w:sz w:val="18"/>
                <w:szCs w:val="18"/>
                <w:lang w:val="sq-AL"/>
              </w:rPr>
            </w:pPr>
            <w:r w:rsidRPr="00832683">
              <w:rPr>
                <w:sz w:val="18"/>
                <w:szCs w:val="18"/>
                <w:lang w:val="sq-AL"/>
              </w:rPr>
              <w:t>320</w:t>
            </w:r>
          </w:p>
          <w:p w:rsidR="00970723" w:rsidRPr="00832683" w:rsidRDefault="00B11C89" w:rsidP="00B11C89">
            <w:pPr>
              <w:pStyle w:val="Paragrafi"/>
              <w:ind w:firstLine="0"/>
              <w:rPr>
                <w:sz w:val="18"/>
                <w:szCs w:val="18"/>
                <w:lang w:val="sq-AL"/>
              </w:rPr>
            </w:pPr>
            <w:r w:rsidRPr="00832683">
              <w:rPr>
                <w:sz w:val="18"/>
                <w:szCs w:val="18"/>
                <w:lang w:val="sq-AL"/>
              </w:rPr>
              <w:t>330</w:t>
            </w:r>
          </w:p>
          <w:p w:rsidR="00970723" w:rsidRPr="00832683" w:rsidRDefault="00B11C89" w:rsidP="00B11C89">
            <w:pPr>
              <w:pStyle w:val="Paragrafi"/>
              <w:ind w:firstLine="0"/>
              <w:rPr>
                <w:sz w:val="18"/>
                <w:szCs w:val="18"/>
                <w:lang w:val="sq-AL"/>
              </w:rPr>
            </w:pPr>
            <w:r w:rsidRPr="00832683">
              <w:rPr>
                <w:sz w:val="18"/>
                <w:szCs w:val="18"/>
                <w:lang w:val="sq-AL"/>
              </w:rPr>
              <w:t>340</w:t>
            </w:r>
          </w:p>
          <w:p w:rsidR="00970723" w:rsidRPr="00832683" w:rsidRDefault="00B11C89" w:rsidP="00B11C89">
            <w:pPr>
              <w:pStyle w:val="Paragrafi"/>
              <w:ind w:firstLine="0"/>
              <w:rPr>
                <w:sz w:val="18"/>
                <w:szCs w:val="18"/>
                <w:lang w:val="sq-AL"/>
              </w:rPr>
            </w:pPr>
            <w:r w:rsidRPr="00832683">
              <w:rPr>
                <w:sz w:val="18"/>
                <w:szCs w:val="18"/>
                <w:lang w:val="sq-AL"/>
              </w:rPr>
              <w:t>4 350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807</w:t>
            </w:r>
          </w:p>
          <w:p w:rsidR="00970723" w:rsidRPr="00832683" w:rsidRDefault="00B11C89" w:rsidP="00B11C89">
            <w:pPr>
              <w:pStyle w:val="Paragrafi"/>
              <w:ind w:firstLine="0"/>
              <w:rPr>
                <w:sz w:val="18"/>
                <w:szCs w:val="18"/>
                <w:lang w:val="sq-AL"/>
              </w:rPr>
            </w:pPr>
            <w:r w:rsidRPr="00832683">
              <w:rPr>
                <w:sz w:val="18"/>
                <w:szCs w:val="18"/>
                <w:lang w:val="sq-AL"/>
              </w:rPr>
              <w:t>797</w:t>
            </w:r>
          </w:p>
          <w:p w:rsidR="00970723" w:rsidRPr="00832683" w:rsidRDefault="00B11C89" w:rsidP="00B11C89">
            <w:pPr>
              <w:pStyle w:val="Paragrafi"/>
              <w:ind w:firstLine="0"/>
              <w:rPr>
                <w:sz w:val="18"/>
                <w:szCs w:val="18"/>
                <w:lang w:val="sq-AL"/>
              </w:rPr>
            </w:pPr>
            <w:r w:rsidRPr="00832683">
              <w:rPr>
                <w:sz w:val="18"/>
                <w:szCs w:val="18"/>
                <w:lang w:val="sq-AL"/>
              </w:rPr>
              <w:t>787</w:t>
            </w:r>
          </w:p>
          <w:p w:rsidR="00970723" w:rsidRPr="00832683" w:rsidRDefault="00B11C89" w:rsidP="00B11C89">
            <w:pPr>
              <w:pStyle w:val="Paragrafi"/>
              <w:ind w:firstLine="0"/>
              <w:rPr>
                <w:sz w:val="18"/>
                <w:szCs w:val="18"/>
                <w:lang w:val="sq-AL"/>
              </w:rPr>
            </w:pPr>
            <w:r w:rsidRPr="00832683">
              <w:rPr>
                <w:sz w:val="18"/>
                <w:szCs w:val="18"/>
                <w:lang w:val="sq-AL"/>
              </w:rPr>
              <w:t>776</w:t>
            </w:r>
          </w:p>
          <w:p w:rsidR="00970723" w:rsidRPr="00832683" w:rsidRDefault="00B11C89" w:rsidP="00B11C89">
            <w:pPr>
              <w:pStyle w:val="Paragrafi"/>
              <w:ind w:firstLine="0"/>
              <w:rPr>
                <w:sz w:val="18"/>
                <w:szCs w:val="18"/>
                <w:lang w:val="sq-AL"/>
              </w:rPr>
            </w:pPr>
            <w:r w:rsidRPr="00832683">
              <w:rPr>
                <w:sz w:val="18"/>
                <w:szCs w:val="18"/>
                <w:lang w:val="sq-AL"/>
              </w:rPr>
              <w:t>766</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460</w:t>
            </w:r>
          </w:p>
          <w:p w:rsidR="00970723" w:rsidRPr="00832683" w:rsidRDefault="00B11C89" w:rsidP="00B11C89">
            <w:pPr>
              <w:pStyle w:val="Paragrafi"/>
              <w:ind w:firstLine="0"/>
              <w:rPr>
                <w:sz w:val="18"/>
                <w:szCs w:val="18"/>
                <w:lang w:val="sq-AL"/>
              </w:rPr>
            </w:pPr>
            <w:r w:rsidRPr="00832683">
              <w:rPr>
                <w:sz w:val="18"/>
                <w:szCs w:val="18"/>
                <w:lang w:val="sq-AL"/>
              </w:rPr>
              <w:t>470</w:t>
            </w:r>
          </w:p>
          <w:p w:rsidR="00970723" w:rsidRPr="00832683" w:rsidRDefault="00B11C89" w:rsidP="00B11C89">
            <w:pPr>
              <w:pStyle w:val="Paragrafi"/>
              <w:ind w:firstLine="0"/>
              <w:rPr>
                <w:sz w:val="18"/>
                <w:szCs w:val="18"/>
                <w:lang w:val="sq-AL"/>
              </w:rPr>
            </w:pPr>
            <w:r w:rsidRPr="00832683">
              <w:rPr>
                <w:sz w:val="18"/>
                <w:szCs w:val="18"/>
                <w:lang w:val="sq-AL"/>
              </w:rPr>
              <w:t>480</w:t>
            </w:r>
          </w:p>
          <w:p w:rsidR="00970723" w:rsidRPr="00832683" w:rsidRDefault="00B11C89" w:rsidP="00B11C89">
            <w:pPr>
              <w:pStyle w:val="Paragrafi"/>
              <w:ind w:firstLine="0"/>
              <w:rPr>
                <w:sz w:val="18"/>
                <w:szCs w:val="18"/>
                <w:lang w:val="sq-AL"/>
              </w:rPr>
            </w:pPr>
            <w:r w:rsidRPr="00832683">
              <w:rPr>
                <w:sz w:val="18"/>
                <w:szCs w:val="18"/>
                <w:lang w:val="sq-AL"/>
              </w:rPr>
              <w:t>490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1 491</w:t>
            </w:r>
          </w:p>
          <w:p w:rsidR="00970723" w:rsidRPr="00832683" w:rsidRDefault="00B11C89" w:rsidP="00B11C89">
            <w:pPr>
              <w:pStyle w:val="Paragrafi"/>
              <w:ind w:firstLine="0"/>
              <w:rPr>
                <w:sz w:val="18"/>
                <w:szCs w:val="18"/>
                <w:lang w:val="sq-AL"/>
              </w:rPr>
            </w:pPr>
            <w:r w:rsidRPr="00832683">
              <w:rPr>
                <w:sz w:val="18"/>
                <w:szCs w:val="18"/>
                <w:lang w:val="sq-AL"/>
              </w:rPr>
              <w:t>1 485</w:t>
            </w:r>
          </w:p>
          <w:p w:rsidR="00970723" w:rsidRPr="00832683" w:rsidRDefault="00B11C89" w:rsidP="00B11C89">
            <w:pPr>
              <w:pStyle w:val="Paragrafi"/>
              <w:ind w:firstLine="0"/>
              <w:rPr>
                <w:sz w:val="18"/>
                <w:szCs w:val="18"/>
                <w:lang w:val="sq-AL"/>
              </w:rPr>
            </w:pPr>
            <w:r w:rsidRPr="00832683">
              <w:rPr>
                <w:sz w:val="18"/>
                <w:szCs w:val="18"/>
                <w:lang w:val="sq-AL"/>
              </w:rPr>
              <w:t>1 480</w:t>
            </w:r>
          </w:p>
          <w:p w:rsidR="00970723" w:rsidRPr="00832683" w:rsidRDefault="00B11C89" w:rsidP="00B11C89">
            <w:pPr>
              <w:pStyle w:val="Paragrafi"/>
              <w:ind w:firstLine="0"/>
              <w:rPr>
                <w:sz w:val="18"/>
                <w:szCs w:val="18"/>
                <w:lang w:val="sq-AL"/>
              </w:rPr>
            </w:pPr>
            <w:r w:rsidRPr="00832683">
              <w:rPr>
                <w:sz w:val="18"/>
                <w:szCs w:val="18"/>
                <w:lang w:val="sq-AL"/>
              </w:rPr>
              <w:t>1 475</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760</w:t>
            </w:r>
          </w:p>
          <w:p w:rsidR="00970723" w:rsidRPr="00832683" w:rsidRDefault="00B11C89" w:rsidP="00B11C89">
            <w:pPr>
              <w:pStyle w:val="Paragrafi"/>
              <w:ind w:firstLine="0"/>
              <w:rPr>
                <w:sz w:val="18"/>
                <w:szCs w:val="18"/>
                <w:lang w:val="sq-AL"/>
              </w:rPr>
            </w:pPr>
            <w:r w:rsidRPr="00832683">
              <w:rPr>
                <w:sz w:val="18"/>
                <w:szCs w:val="18"/>
                <w:lang w:val="sq-AL"/>
              </w:rPr>
              <w:t>770</w:t>
            </w:r>
          </w:p>
          <w:p w:rsidR="00970723" w:rsidRPr="00832683" w:rsidRDefault="00B11C89" w:rsidP="00B11C89">
            <w:pPr>
              <w:pStyle w:val="Paragrafi"/>
              <w:ind w:firstLine="0"/>
              <w:rPr>
                <w:sz w:val="18"/>
                <w:szCs w:val="18"/>
                <w:lang w:val="sq-AL"/>
              </w:rPr>
            </w:pPr>
            <w:r w:rsidRPr="00832683">
              <w:rPr>
                <w:sz w:val="18"/>
                <w:szCs w:val="18"/>
                <w:lang w:val="sq-AL"/>
              </w:rPr>
              <w:t>780</w:t>
            </w:r>
          </w:p>
          <w:p w:rsidR="00970723" w:rsidRPr="00832683" w:rsidRDefault="00B11C89" w:rsidP="00B11C89">
            <w:pPr>
              <w:pStyle w:val="Paragrafi"/>
              <w:ind w:firstLine="0"/>
              <w:rPr>
                <w:sz w:val="18"/>
                <w:szCs w:val="18"/>
                <w:lang w:val="sq-AL"/>
              </w:rPr>
            </w:pPr>
            <w:r w:rsidRPr="00832683">
              <w:rPr>
                <w:sz w:val="18"/>
                <w:szCs w:val="18"/>
                <w:lang w:val="sq-AL"/>
              </w:rPr>
              <w:t>790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1 333</w:t>
            </w:r>
          </w:p>
          <w:p w:rsidR="00970723" w:rsidRPr="00832683" w:rsidRDefault="00B11C89" w:rsidP="00B11C89">
            <w:pPr>
              <w:pStyle w:val="Paragrafi"/>
              <w:ind w:firstLine="0"/>
              <w:rPr>
                <w:sz w:val="18"/>
                <w:szCs w:val="18"/>
                <w:lang w:val="sq-AL"/>
              </w:rPr>
            </w:pPr>
            <w:r w:rsidRPr="00832683">
              <w:rPr>
                <w:sz w:val="18"/>
                <w:szCs w:val="18"/>
                <w:lang w:val="sq-AL"/>
              </w:rPr>
              <w:t>1 327</w:t>
            </w:r>
          </w:p>
          <w:p w:rsidR="00970723" w:rsidRPr="00832683" w:rsidRDefault="00B11C89" w:rsidP="00B11C89">
            <w:pPr>
              <w:pStyle w:val="Paragrafi"/>
              <w:ind w:firstLine="0"/>
              <w:rPr>
                <w:sz w:val="18"/>
                <w:szCs w:val="18"/>
                <w:lang w:val="sq-AL"/>
              </w:rPr>
            </w:pPr>
            <w:r w:rsidRPr="00832683">
              <w:rPr>
                <w:sz w:val="18"/>
                <w:szCs w:val="18"/>
                <w:lang w:val="sq-AL"/>
              </w:rPr>
              <w:t>1 322</w:t>
            </w:r>
          </w:p>
          <w:p w:rsidR="00970723" w:rsidRPr="00832683" w:rsidRDefault="00B11C89" w:rsidP="00B11C89">
            <w:pPr>
              <w:pStyle w:val="Paragrafi"/>
              <w:ind w:firstLine="0"/>
              <w:rPr>
                <w:sz w:val="18"/>
                <w:szCs w:val="18"/>
                <w:lang w:val="sq-AL"/>
              </w:rPr>
            </w:pPr>
            <w:r w:rsidRPr="00832683">
              <w:rPr>
                <w:sz w:val="18"/>
                <w:szCs w:val="18"/>
                <w:lang w:val="sq-AL"/>
              </w:rPr>
              <w:t>1 317</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060</w:t>
            </w:r>
          </w:p>
          <w:p w:rsidR="00970723" w:rsidRPr="00832683" w:rsidRDefault="00B11C89" w:rsidP="00B11C89">
            <w:pPr>
              <w:pStyle w:val="Paragrafi"/>
              <w:ind w:firstLine="0"/>
              <w:rPr>
                <w:sz w:val="18"/>
                <w:szCs w:val="18"/>
                <w:lang w:val="sq-AL"/>
              </w:rPr>
            </w:pPr>
            <w:r w:rsidRPr="00832683">
              <w:rPr>
                <w:sz w:val="18"/>
                <w:szCs w:val="18"/>
                <w:lang w:val="sq-AL"/>
              </w:rPr>
              <w:t>070</w:t>
            </w:r>
          </w:p>
          <w:p w:rsidR="00970723" w:rsidRPr="00832683" w:rsidRDefault="00B11C89" w:rsidP="00B11C89">
            <w:pPr>
              <w:pStyle w:val="Paragrafi"/>
              <w:ind w:firstLine="0"/>
              <w:rPr>
                <w:sz w:val="18"/>
                <w:szCs w:val="18"/>
                <w:lang w:val="sq-AL"/>
              </w:rPr>
            </w:pPr>
            <w:r w:rsidRPr="00832683">
              <w:rPr>
                <w:sz w:val="18"/>
                <w:szCs w:val="18"/>
                <w:lang w:val="sq-AL"/>
              </w:rPr>
              <w:t>080</w:t>
            </w:r>
          </w:p>
          <w:p w:rsidR="00970723" w:rsidRPr="00832683" w:rsidRDefault="00B11C89" w:rsidP="00B11C89">
            <w:pPr>
              <w:pStyle w:val="Paragrafi"/>
              <w:ind w:firstLine="0"/>
              <w:rPr>
                <w:sz w:val="18"/>
                <w:szCs w:val="18"/>
                <w:lang w:val="sq-AL"/>
              </w:rPr>
            </w:pPr>
            <w:r w:rsidRPr="00832683">
              <w:rPr>
                <w:sz w:val="18"/>
                <w:szCs w:val="18"/>
                <w:lang w:val="sq-AL"/>
              </w:rPr>
              <w:t>090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1 067</w:t>
            </w:r>
          </w:p>
          <w:p w:rsidR="00970723" w:rsidRPr="00832683" w:rsidRDefault="00B11C89" w:rsidP="00B11C89">
            <w:pPr>
              <w:pStyle w:val="Paragrafi"/>
              <w:ind w:firstLine="0"/>
              <w:rPr>
                <w:sz w:val="18"/>
                <w:szCs w:val="18"/>
                <w:lang w:val="sq-AL"/>
              </w:rPr>
            </w:pPr>
            <w:r w:rsidRPr="00832683">
              <w:rPr>
                <w:sz w:val="18"/>
                <w:szCs w:val="18"/>
                <w:lang w:val="sq-AL"/>
              </w:rPr>
              <w:t>1 059</w:t>
            </w:r>
          </w:p>
          <w:p w:rsidR="00970723" w:rsidRPr="00832683" w:rsidRDefault="00B11C89" w:rsidP="00B11C89">
            <w:pPr>
              <w:pStyle w:val="Paragrafi"/>
              <w:ind w:firstLine="0"/>
              <w:rPr>
                <w:sz w:val="18"/>
                <w:szCs w:val="18"/>
                <w:lang w:val="sq-AL"/>
              </w:rPr>
            </w:pPr>
            <w:r w:rsidRPr="00832683">
              <w:rPr>
                <w:sz w:val="18"/>
                <w:szCs w:val="18"/>
                <w:lang w:val="sq-AL"/>
              </w:rPr>
              <w:t>1 046</w:t>
            </w:r>
          </w:p>
          <w:p w:rsidR="00970723" w:rsidRPr="00832683" w:rsidRDefault="00B11C89" w:rsidP="00B11C89">
            <w:pPr>
              <w:pStyle w:val="Paragrafi"/>
              <w:ind w:firstLine="0"/>
              <w:rPr>
                <w:sz w:val="18"/>
                <w:szCs w:val="18"/>
                <w:lang w:val="sq-AL"/>
              </w:rPr>
            </w:pPr>
            <w:r w:rsidRPr="00832683">
              <w:rPr>
                <w:sz w:val="18"/>
                <w:szCs w:val="18"/>
                <w:lang w:val="sq-AL"/>
              </w:rPr>
              <w:t>1 036</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360</w:t>
            </w:r>
          </w:p>
          <w:p w:rsidR="00970723" w:rsidRPr="00832683" w:rsidRDefault="00B11C89" w:rsidP="00B11C89">
            <w:pPr>
              <w:pStyle w:val="Paragrafi"/>
              <w:ind w:firstLine="0"/>
              <w:rPr>
                <w:sz w:val="18"/>
                <w:szCs w:val="18"/>
                <w:lang w:val="sq-AL"/>
              </w:rPr>
            </w:pPr>
            <w:r w:rsidRPr="00832683">
              <w:rPr>
                <w:sz w:val="18"/>
                <w:szCs w:val="18"/>
                <w:lang w:val="sq-AL"/>
              </w:rPr>
              <w:t>370</w:t>
            </w:r>
          </w:p>
          <w:p w:rsidR="00970723" w:rsidRPr="00832683" w:rsidRDefault="00B11C89" w:rsidP="00B11C89">
            <w:pPr>
              <w:pStyle w:val="Paragrafi"/>
              <w:ind w:firstLine="0"/>
              <w:rPr>
                <w:sz w:val="18"/>
                <w:szCs w:val="18"/>
                <w:lang w:val="sq-AL"/>
              </w:rPr>
            </w:pPr>
            <w:r w:rsidRPr="00832683">
              <w:rPr>
                <w:sz w:val="18"/>
                <w:szCs w:val="18"/>
                <w:lang w:val="sq-AL"/>
              </w:rPr>
              <w:t>380</w:t>
            </w:r>
          </w:p>
          <w:p w:rsidR="00970723" w:rsidRPr="00832683" w:rsidRDefault="00B11C89" w:rsidP="00B11C89">
            <w:pPr>
              <w:pStyle w:val="Paragrafi"/>
              <w:ind w:firstLine="0"/>
              <w:rPr>
                <w:sz w:val="18"/>
                <w:szCs w:val="18"/>
                <w:lang w:val="sq-AL"/>
              </w:rPr>
            </w:pPr>
            <w:r w:rsidRPr="00832683">
              <w:rPr>
                <w:sz w:val="18"/>
                <w:szCs w:val="18"/>
                <w:lang w:val="sq-AL"/>
              </w:rPr>
              <w:t>390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755</w:t>
            </w:r>
          </w:p>
          <w:p w:rsidR="00970723" w:rsidRPr="00832683" w:rsidRDefault="00B11C89" w:rsidP="00B11C89">
            <w:pPr>
              <w:pStyle w:val="Paragrafi"/>
              <w:ind w:firstLine="0"/>
              <w:rPr>
                <w:sz w:val="18"/>
                <w:szCs w:val="18"/>
                <w:lang w:val="sq-AL"/>
              </w:rPr>
            </w:pPr>
            <w:r w:rsidRPr="00832683">
              <w:rPr>
                <w:sz w:val="18"/>
                <w:szCs w:val="18"/>
                <w:lang w:val="sq-AL"/>
              </w:rPr>
              <w:t>745</w:t>
            </w:r>
          </w:p>
          <w:p w:rsidR="00970723" w:rsidRPr="00832683" w:rsidRDefault="00B11C89" w:rsidP="00B11C89">
            <w:pPr>
              <w:pStyle w:val="Paragrafi"/>
              <w:ind w:firstLine="0"/>
              <w:rPr>
                <w:sz w:val="18"/>
                <w:szCs w:val="18"/>
                <w:lang w:val="sq-AL"/>
              </w:rPr>
            </w:pPr>
            <w:r w:rsidRPr="00832683">
              <w:rPr>
                <w:sz w:val="18"/>
                <w:szCs w:val="18"/>
                <w:lang w:val="sq-AL"/>
              </w:rPr>
              <w:t>735</w:t>
            </w:r>
          </w:p>
          <w:p w:rsidR="00970723" w:rsidRPr="00832683" w:rsidRDefault="00B11C89" w:rsidP="00B11C89">
            <w:pPr>
              <w:pStyle w:val="Paragrafi"/>
              <w:ind w:firstLine="0"/>
              <w:rPr>
                <w:sz w:val="18"/>
                <w:szCs w:val="18"/>
                <w:lang w:val="sq-AL"/>
              </w:rPr>
            </w:pPr>
            <w:r w:rsidRPr="00832683">
              <w:rPr>
                <w:sz w:val="18"/>
                <w:szCs w:val="18"/>
                <w:lang w:val="sq-AL"/>
              </w:rPr>
              <w:t>724</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3 500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1 470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3 800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1 311</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4 100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1 025</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4 400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714</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510</w:t>
            </w:r>
          </w:p>
          <w:p w:rsidR="00970723" w:rsidRPr="00832683" w:rsidRDefault="00B11C89" w:rsidP="00B11C89">
            <w:pPr>
              <w:pStyle w:val="Paragrafi"/>
              <w:ind w:firstLine="0"/>
              <w:rPr>
                <w:sz w:val="18"/>
                <w:szCs w:val="18"/>
                <w:lang w:val="sq-AL"/>
              </w:rPr>
            </w:pPr>
            <w:r w:rsidRPr="00832683">
              <w:rPr>
                <w:sz w:val="18"/>
                <w:szCs w:val="18"/>
                <w:lang w:val="sq-AL"/>
              </w:rPr>
              <w:t>520</w:t>
            </w:r>
          </w:p>
          <w:p w:rsidR="00970723" w:rsidRPr="00832683" w:rsidRDefault="00B11C89" w:rsidP="00B11C89">
            <w:pPr>
              <w:pStyle w:val="Paragrafi"/>
              <w:ind w:firstLine="0"/>
              <w:rPr>
                <w:sz w:val="18"/>
                <w:szCs w:val="18"/>
                <w:lang w:val="sq-AL"/>
              </w:rPr>
            </w:pPr>
            <w:r w:rsidRPr="00832683">
              <w:rPr>
                <w:sz w:val="18"/>
                <w:szCs w:val="18"/>
                <w:lang w:val="sq-AL"/>
              </w:rPr>
              <w:t>530</w:t>
            </w:r>
          </w:p>
          <w:p w:rsidR="00970723" w:rsidRPr="00832683" w:rsidRDefault="00B11C89" w:rsidP="00B11C89">
            <w:pPr>
              <w:pStyle w:val="Paragrafi"/>
              <w:ind w:firstLine="0"/>
              <w:rPr>
                <w:sz w:val="18"/>
                <w:szCs w:val="18"/>
                <w:lang w:val="sq-AL"/>
              </w:rPr>
            </w:pPr>
            <w:r w:rsidRPr="00832683">
              <w:rPr>
                <w:sz w:val="18"/>
                <w:szCs w:val="18"/>
                <w:lang w:val="sq-AL"/>
              </w:rPr>
              <w:t>540</w:t>
            </w:r>
          </w:p>
          <w:p w:rsidR="00970723" w:rsidRPr="00832683" w:rsidRDefault="00B11C89" w:rsidP="00B11C89">
            <w:pPr>
              <w:pStyle w:val="Paragrafi"/>
              <w:ind w:firstLine="0"/>
              <w:rPr>
                <w:sz w:val="18"/>
                <w:szCs w:val="18"/>
                <w:lang w:val="sq-AL"/>
              </w:rPr>
            </w:pPr>
            <w:r w:rsidRPr="00832683">
              <w:rPr>
                <w:sz w:val="18"/>
                <w:szCs w:val="18"/>
                <w:lang w:val="sq-AL"/>
              </w:rPr>
              <w:t>3 550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1 464</w:t>
            </w:r>
          </w:p>
          <w:p w:rsidR="00970723" w:rsidRPr="00832683" w:rsidRDefault="00B11C89" w:rsidP="00B11C89">
            <w:pPr>
              <w:pStyle w:val="Paragrafi"/>
              <w:ind w:firstLine="0"/>
              <w:rPr>
                <w:sz w:val="18"/>
                <w:szCs w:val="18"/>
                <w:lang w:val="sq-AL"/>
              </w:rPr>
            </w:pPr>
            <w:r w:rsidRPr="00832683">
              <w:rPr>
                <w:sz w:val="18"/>
                <w:szCs w:val="18"/>
                <w:lang w:val="sq-AL"/>
              </w:rPr>
              <w:t>1 459</w:t>
            </w:r>
          </w:p>
          <w:p w:rsidR="00970723" w:rsidRPr="00832683" w:rsidRDefault="00B11C89" w:rsidP="00B11C89">
            <w:pPr>
              <w:pStyle w:val="Paragrafi"/>
              <w:ind w:firstLine="0"/>
              <w:rPr>
                <w:sz w:val="18"/>
                <w:szCs w:val="18"/>
                <w:lang w:val="sq-AL"/>
              </w:rPr>
            </w:pPr>
            <w:r w:rsidRPr="00832683">
              <w:rPr>
                <w:sz w:val="18"/>
                <w:szCs w:val="18"/>
                <w:lang w:val="sq-AL"/>
              </w:rPr>
              <w:t>1 454</w:t>
            </w:r>
          </w:p>
          <w:p w:rsidR="00970723" w:rsidRPr="00832683" w:rsidRDefault="00B11C89" w:rsidP="00B11C89">
            <w:pPr>
              <w:pStyle w:val="Paragrafi"/>
              <w:ind w:firstLine="0"/>
              <w:rPr>
                <w:sz w:val="18"/>
                <w:szCs w:val="18"/>
                <w:lang w:val="sq-AL"/>
              </w:rPr>
            </w:pPr>
            <w:r w:rsidRPr="00832683">
              <w:rPr>
                <w:sz w:val="18"/>
                <w:szCs w:val="18"/>
                <w:lang w:val="sq-AL"/>
              </w:rPr>
              <w:t>1 449</w:t>
            </w:r>
          </w:p>
          <w:p w:rsidR="00970723" w:rsidRPr="00832683" w:rsidRDefault="00B11C89" w:rsidP="00B11C89">
            <w:pPr>
              <w:pStyle w:val="Paragrafi"/>
              <w:ind w:firstLine="0"/>
              <w:rPr>
                <w:sz w:val="18"/>
                <w:szCs w:val="18"/>
                <w:lang w:val="sq-AL"/>
              </w:rPr>
            </w:pPr>
            <w:r w:rsidRPr="00832683">
              <w:rPr>
                <w:sz w:val="18"/>
                <w:szCs w:val="18"/>
                <w:lang w:val="sq-AL"/>
              </w:rPr>
              <w:t>1 443</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810</w:t>
            </w:r>
          </w:p>
          <w:p w:rsidR="00970723" w:rsidRPr="00832683" w:rsidRDefault="00B11C89" w:rsidP="00B11C89">
            <w:pPr>
              <w:pStyle w:val="Paragrafi"/>
              <w:ind w:firstLine="0"/>
              <w:rPr>
                <w:sz w:val="18"/>
                <w:szCs w:val="18"/>
                <w:lang w:val="sq-AL"/>
              </w:rPr>
            </w:pPr>
            <w:r w:rsidRPr="00832683">
              <w:rPr>
                <w:sz w:val="18"/>
                <w:szCs w:val="18"/>
                <w:lang w:val="sq-AL"/>
              </w:rPr>
              <w:t>820</w:t>
            </w:r>
          </w:p>
          <w:p w:rsidR="00970723" w:rsidRPr="00832683" w:rsidRDefault="00B11C89" w:rsidP="00B11C89">
            <w:pPr>
              <w:pStyle w:val="Paragrafi"/>
              <w:ind w:firstLine="0"/>
              <w:rPr>
                <w:sz w:val="18"/>
                <w:szCs w:val="18"/>
                <w:lang w:val="sq-AL"/>
              </w:rPr>
            </w:pPr>
            <w:r w:rsidRPr="00832683">
              <w:rPr>
                <w:sz w:val="18"/>
                <w:szCs w:val="18"/>
                <w:lang w:val="sq-AL"/>
              </w:rPr>
              <w:t>830</w:t>
            </w:r>
          </w:p>
          <w:p w:rsidR="00970723" w:rsidRPr="00832683" w:rsidRDefault="00B11C89" w:rsidP="00B11C89">
            <w:pPr>
              <w:pStyle w:val="Paragrafi"/>
              <w:ind w:firstLine="0"/>
              <w:rPr>
                <w:sz w:val="18"/>
                <w:szCs w:val="18"/>
                <w:lang w:val="sq-AL"/>
              </w:rPr>
            </w:pPr>
            <w:r w:rsidRPr="00832683">
              <w:rPr>
                <w:sz w:val="18"/>
                <w:szCs w:val="18"/>
                <w:lang w:val="sq-AL"/>
              </w:rPr>
              <w:t>840</w:t>
            </w:r>
          </w:p>
          <w:p w:rsidR="00970723" w:rsidRPr="00832683" w:rsidRDefault="00B11C89" w:rsidP="00B11C89">
            <w:pPr>
              <w:pStyle w:val="Paragrafi"/>
              <w:ind w:firstLine="0"/>
              <w:rPr>
                <w:sz w:val="18"/>
                <w:szCs w:val="18"/>
                <w:lang w:val="sq-AL"/>
              </w:rPr>
            </w:pPr>
            <w:r w:rsidRPr="00832683">
              <w:rPr>
                <w:sz w:val="18"/>
                <w:szCs w:val="18"/>
                <w:lang w:val="sq-AL"/>
              </w:rPr>
              <w:t>3 850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1 306</w:t>
            </w:r>
          </w:p>
          <w:p w:rsidR="00970723" w:rsidRPr="00832683" w:rsidRDefault="00B11C89" w:rsidP="00B11C89">
            <w:pPr>
              <w:pStyle w:val="Paragrafi"/>
              <w:ind w:firstLine="0"/>
              <w:rPr>
                <w:sz w:val="18"/>
                <w:szCs w:val="18"/>
                <w:lang w:val="sq-AL"/>
              </w:rPr>
            </w:pPr>
            <w:r w:rsidRPr="00832683">
              <w:rPr>
                <w:sz w:val="18"/>
                <w:szCs w:val="18"/>
                <w:lang w:val="sq-AL"/>
              </w:rPr>
              <w:t>1 301</w:t>
            </w:r>
          </w:p>
          <w:p w:rsidR="00970723" w:rsidRPr="00832683" w:rsidRDefault="00B11C89" w:rsidP="00B11C89">
            <w:pPr>
              <w:pStyle w:val="Paragrafi"/>
              <w:ind w:firstLine="0"/>
              <w:rPr>
                <w:sz w:val="18"/>
                <w:szCs w:val="18"/>
                <w:lang w:val="sq-AL"/>
              </w:rPr>
            </w:pPr>
            <w:r w:rsidRPr="00832683">
              <w:rPr>
                <w:sz w:val="18"/>
                <w:szCs w:val="18"/>
                <w:lang w:val="sq-AL"/>
              </w:rPr>
              <w:t>1 296</w:t>
            </w:r>
          </w:p>
          <w:p w:rsidR="00970723" w:rsidRPr="00832683" w:rsidRDefault="00B11C89" w:rsidP="00B11C89">
            <w:pPr>
              <w:pStyle w:val="Paragrafi"/>
              <w:ind w:firstLine="0"/>
              <w:rPr>
                <w:sz w:val="18"/>
                <w:szCs w:val="18"/>
                <w:lang w:val="sq-AL"/>
              </w:rPr>
            </w:pPr>
            <w:r w:rsidRPr="00832683">
              <w:rPr>
                <w:sz w:val="18"/>
                <w:szCs w:val="18"/>
                <w:lang w:val="sq-AL"/>
              </w:rPr>
              <w:t>1 290</w:t>
            </w:r>
          </w:p>
          <w:p w:rsidR="00970723" w:rsidRPr="00832683" w:rsidRDefault="00B11C89" w:rsidP="00B11C89">
            <w:pPr>
              <w:pStyle w:val="Paragrafi"/>
              <w:ind w:firstLine="0"/>
              <w:rPr>
                <w:sz w:val="18"/>
                <w:szCs w:val="18"/>
                <w:lang w:val="sq-AL"/>
              </w:rPr>
            </w:pPr>
            <w:r w:rsidRPr="00832683">
              <w:rPr>
                <w:sz w:val="18"/>
                <w:szCs w:val="18"/>
                <w:lang w:val="sq-AL"/>
              </w:rPr>
              <w:t>1 285</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110</w:t>
            </w:r>
          </w:p>
          <w:p w:rsidR="00970723" w:rsidRPr="00832683" w:rsidRDefault="00B11C89" w:rsidP="00B11C89">
            <w:pPr>
              <w:pStyle w:val="Paragrafi"/>
              <w:ind w:firstLine="0"/>
              <w:rPr>
                <w:sz w:val="18"/>
                <w:szCs w:val="18"/>
                <w:lang w:val="sq-AL"/>
              </w:rPr>
            </w:pPr>
            <w:r w:rsidRPr="00832683">
              <w:rPr>
                <w:sz w:val="18"/>
                <w:szCs w:val="18"/>
                <w:lang w:val="sq-AL"/>
              </w:rPr>
              <w:t>120</w:t>
            </w:r>
          </w:p>
          <w:p w:rsidR="00970723" w:rsidRPr="00832683" w:rsidRDefault="00B11C89" w:rsidP="00B11C89">
            <w:pPr>
              <w:pStyle w:val="Paragrafi"/>
              <w:ind w:firstLine="0"/>
              <w:rPr>
                <w:sz w:val="18"/>
                <w:szCs w:val="18"/>
                <w:lang w:val="sq-AL"/>
              </w:rPr>
            </w:pPr>
            <w:r w:rsidRPr="00832683">
              <w:rPr>
                <w:sz w:val="18"/>
                <w:szCs w:val="18"/>
                <w:lang w:val="sq-AL"/>
              </w:rPr>
              <w:t>130</w:t>
            </w:r>
          </w:p>
          <w:p w:rsidR="00970723" w:rsidRPr="00832683" w:rsidRDefault="00B11C89" w:rsidP="00B11C89">
            <w:pPr>
              <w:pStyle w:val="Paragrafi"/>
              <w:ind w:firstLine="0"/>
              <w:rPr>
                <w:sz w:val="18"/>
                <w:szCs w:val="18"/>
                <w:lang w:val="sq-AL"/>
              </w:rPr>
            </w:pPr>
            <w:r w:rsidRPr="00832683">
              <w:rPr>
                <w:sz w:val="18"/>
                <w:szCs w:val="18"/>
                <w:lang w:val="sq-AL"/>
              </w:rPr>
              <w:t>140</w:t>
            </w:r>
          </w:p>
          <w:p w:rsidR="00970723" w:rsidRPr="00832683" w:rsidRDefault="00B11C89" w:rsidP="00B11C89">
            <w:pPr>
              <w:pStyle w:val="Paragrafi"/>
              <w:ind w:firstLine="0"/>
              <w:rPr>
                <w:sz w:val="18"/>
                <w:szCs w:val="18"/>
                <w:lang w:val="sq-AL"/>
              </w:rPr>
            </w:pPr>
            <w:r w:rsidRPr="00832683">
              <w:rPr>
                <w:sz w:val="18"/>
                <w:szCs w:val="18"/>
                <w:lang w:val="sq-AL"/>
              </w:rPr>
              <w:t>4 150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1 015</w:t>
            </w:r>
          </w:p>
          <w:p w:rsidR="00970723" w:rsidRPr="00832683" w:rsidRDefault="00B11C89" w:rsidP="00B11C89">
            <w:pPr>
              <w:pStyle w:val="Paragrafi"/>
              <w:ind w:firstLine="0"/>
              <w:rPr>
                <w:sz w:val="18"/>
                <w:szCs w:val="18"/>
                <w:lang w:val="sq-AL"/>
              </w:rPr>
            </w:pPr>
            <w:r w:rsidRPr="00832683">
              <w:rPr>
                <w:sz w:val="18"/>
                <w:szCs w:val="18"/>
                <w:lang w:val="sq-AL"/>
              </w:rPr>
              <w:t>1 005</w:t>
            </w:r>
          </w:p>
          <w:p w:rsidR="00970723" w:rsidRPr="00832683" w:rsidRDefault="00B11C89" w:rsidP="00B11C89">
            <w:pPr>
              <w:pStyle w:val="Paragrafi"/>
              <w:ind w:firstLine="0"/>
              <w:rPr>
                <w:sz w:val="18"/>
                <w:szCs w:val="18"/>
                <w:lang w:val="sq-AL"/>
              </w:rPr>
            </w:pPr>
            <w:r w:rsidRPr="00832683">
              <w:rPr>
                <w:sz w:val="18"/>
                <w:szCs w:val="18"/>
                <w:lang w:val="sq-AL"/>
              </w:rPr>
              <w:t>994</w:t>
            </w:r>
          </w:p>
          <w:p w:rsidR="00970723" w:rsidRPr="00832683" w:rsidRDefault="00B11C89" w:rsidP="00B11C89">
            <w:pPr>
              <w:pStyle w:val="Paragrafi"/>
              <w:ind w:firstLine="0"/>
              <w:rPr>
                <w:sz w:val="18"/>
                <w:szCs w:val="18"/>
                <w:lang w:val="sq-AL"/>
              </w:rPr>
            </w:pPr>
            <w:r w:rsidRPr="00832683">
              <w:rPr>
                <w:sz w:val="18"/>
                <w:szCs w:val="18"/>
                <w:lang w:val="sq-AL"/>
              </w:rPr>
              <w:t>984</w:t>
            </w:r>
          </w:p>
          <w:p w:rsidR="00970723" w:rsidRPr="00832683" w:rsidRDefault="00B11C89" w:rsidP="00B11C89">
            <w:pPr>
              <w:pStyle w:val="Paragrafi"/>
              <w:ind w:firstLine="0"/>
              <w:rPr>
                <w:sz w:val="18"/>
                <w:szCs w:val="18"/>
                <w:lang w:val="sq-AL"/>
              </w:rPr>
            </w:pPr>
            <w:r w:rsidRPr="00832683">
              <w:rPr>
                <w:sz w:val="18"/>
                <w:szCs w:val="18"/>
                <w:lang w:val="sq-AL"/>
              </w:rPr>
              <w:t>973</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410</w:t>
            </w:r>
          </w:p>
          <w:p w:rsidR="00970723" w:rsidRPr="00832683" w:rsidRDefault="00B11C89" w:rsidP="00B11C89">
            <w:pPr>
              <w:pStyle w:val="Paragrafi"/>
              <w:ind w:firstLine="0"/>
              <w:rPr>
                <w:sz w:val="18"/>
                <w:szCs w:val="18"/>
                <w:lang w:val="sq-AL"/>
              </w:rPr>
            </w:pPr>
            <w:r w:rsidRPr="00832683">
              <w:rPr>
                <w:sz w:val="18"/>
                <w:szCs w:val="18"/>
                <w:lang w:val="sq-AL"/>
              </w:rPr>
              <w:t>420</w:t>
            </w:r>
          </w:p>
          <w:p w:rsidR="00970723" w:rsidRPr="00832683" w:rsidRDefault="00B11C89" w:rsidP="00B11C89">
            <w:pPr>
              <w:pStyle w:val="Paragrafi"/>
              <w:ind w:firstLine="0"/>
              <w:rPr>
                <w:sz w:val="18"/>
                <w:szCs w:val="18"/>
                <w:lang w:val="sq-AL"/>
              </w:rPr>
            </w:pPr>
            <w:r w:rsidRPr="00832683">
              <w:rPr>
                <w:sz w:val="18"/>
                <w:szCs w:val="18"/>
                <w:lang w:val="sq-AL"/>
              </w:rPr>
              <w:t>430</w:t>
            </w:r>
          </w:p>
          <w:p w:rsidR="00970723" w:rsidRPr="00832683" w:rsidRDefault="00B11C89" w:rsidP="00B11C89">
            <w:pPr>
              <w:pStyle w:val="Paragrafi"/>
              <w:ind w:firstLine="0"/>
              <w:rPr>
                <w:sz w:val="18"/>
                <w:szCs w:val="18"/>
                <w:lang w:val="sq-AL"/>
              </w:rPr>
            </w:pPr>
            <w:r w:rsidRPr="00832683">
              <w:rPr>
                <w:sz w:val="18"/>
                <w:szCs w:val="18"/>
                <w:lang w:val="sq-AL"/>
              </w:rPr>
              <w:t>440</w:t>
            </w:r>
          </w:p>
          <w:p w:rsidR="00970723" w:rsidRPr="00832683" w:rsidRDefault="00B11C89" w:rsidP="00B11C89">
            <w:pPr>
              <w:pStyle w:val="Paragrafi"/>
              <w:ind w:firstLine="0"/>
              <w:rPr>
                <w:sz w:val="18"/>
                <w:szCs w:val="18"/>
                <w:lang w:val="sq-AL"/>
              </w:rPr>
            </w:pPr>
            <w:r w:rsidRPr="00832683">
              <w:rPr>
                <w:sz w:val="18"/>
                <w:szCs w:val="18"/>
                <w:lang w:val="sq-AL"/>
              </w:rPr>
              <w:t>4 450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703</w:t>
            </w:r>
          </w:p>
          <w:p w:rsidR="00970723" w:rsidRPr="00832683" w:rsidRDefault="00B11C89" w:rsidP="00B11C89">
            <w:pPr>
              <w:pStyle w:val="Paragrafi"/>
              <w:ind w:firstLine="0"/>
              <w:rPr>
                <w:sz w:val="18"/>
                <w:szCs w:val="18"/>
                <w:lang w:val="sq-AL"/>
              </w:rPr>
            </w:pPr>
            <w:r w:rsidRPr="00832683">
              <w:rPr>
                <w:sz w:val="18"/>
                <w:szCs w:val="18"/>
                <w:lang w:val="sq-AL"/>
              </w:rPr>
              <w:t>693</w:t>
            </w:r>
          </w:p>
          <w:p w:rsidR="00970723" w:rsidRPr="00832683" w:rsidRDefault="00B11C89" w:rsidP="00B11C89">
            <w:pPr>
              <w:pStyle w:val="Paragrafi"/>
              <w:ind w:firstLine="0"/>
              <w:rPr>
                <w:sz w:val="18"/>
                <w:szCs w:val="18"/>
                <w:lang w:val="sq-AL"/>
              </w:rPr>
            </w:pPr>
            <w:r w:rsidRPr="00832683">
              <w:rPr>
                <w:sz w:val="18"/>
                <w:szCs w:val="18"/>
                <w:lang w:val="sq-AL"/>
              </w:rPr>
              <w:t>683</w:t>
            </w:r>
          </w:p>
          <w:p w:rsidR="00970723" w:rsidRPr="00832683" w:rsidRDefault="00B11C89" w:rsidP="00B11C89">
            <w:pPr>
              <w:pStyle w:val="Paragrafi"/>
              <w:ind w:firstLine="0"/>
              <w:rPr>
                <w:sz w:val="18"/>
                <w:szCs w:val="18"/>
                <w:lang w:val="sq-AL"/>
              </w:rPr>
            </w:pPr>
            <w:r w:rsidRPr="00832683">
              <w:rPr>
                <w:sz w:val="18"/>
                <w:szCs w:val="18"/>
                <w:lang w:val="sq-AL"/>
              </w:rPr>
              <w:t>672</w:t>
            </w:r>
          </w:p>
          <w:p w:rsidR="00970723" w:rsidRPr="00832683" w:rsidRDefault="00B11C89" w:rsidP="00B11C89">
            <w:pPr>
              <w:pStyle w:val="Paragrafi"/>
              <w:ind w:firstLine="0"/>
              <w:rPr>
                <w:sz w:val="18"/>
                <w:szCs w:val="18"/>
                <w:lang w:val="sq-AL"/>
              </w:rPr>
            </w:pPr>
            <w:r w:rsidRPr="00832683">
              <w:rPr>
                <w:sz w:val="18"/>
                <w:szCs w:val="18"/>
                <w:lang w:val="sq-AL"/>
              </w:rPr>
              <w:t>662</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560</w:t>
            </w:r>
          </w:p>
          <w:p w:rsidR="00970723" w:rsidRPr="00832683" w:rsidRDefault="00B11C89" w:rsidP="00B11C89">
            <w:pPr>
              <w:pStyle w:val="Paragrafi"/>
              <w:ind w:firstLine="0"/>
              <w:rPr>
                <w:sz w:val="18"/>
                <w:szCs w:val="18"/>
                <w:lang w:val="sq-AL"/>
              </w:rPr>
            </w:pPr>
            <w:r w:rsidRPr="00832683">
              <w:rPr>
                <w:sz w:val="18"/>
                <w:szCs w:val="18"/>
                <w:lang w:val="sq-AL"/>
              </w:rPr>
              <w:t>570</w:t>
            </w:r>
          </w:p>
          <w:p w:rsidR="00970723" w:rsidRPr="00832683" w:rsidRDefault="00B11C89" w:rsidP="00B11C89">
            <w:pPr>
              <w:pStyle w:val="Paragrafi"/>
              <w:ind w:firstLine="0"/>
              <w:rPr>
                <w:sz w:val="18"/>
                <w:szCs w:val="18"/>
                <w:lang w:val="sq-AL"/>
              </w:rPr>
            </w:pPr>
            <w:r w:rsidRPr="00832683">
              <w:rPr>
                <w:sz w:val="18"/>
                <w:szCs w:val="18"/>
                <w:lang w:val="sq-AL"/>
              </w:rPr>
              <w:t>580</w:t>
            </w:r>
          </w:p>
          <w:p w:rsidR="00970723" w:rsidRPr="00832683" w:rsidRDefault="00B11C89" w:rsidP="00B11C89">
            <w:pPr>
              <w:pStyle w:val="Paragrafi"/>
              <w:ind w:firstLine="0"/>
              <w:rPr>
                <w:sz w:val="18"/>
                <w:szCs w:val="18"/>
                <w:lang w:val="sq-AL"/>
              </w:rPr>
            </w:pPr>
            <w:r w:rsidRPr="00832683">
              <w:rPr>
                <w:sz w:val="18"/>
                <w:szCs w:val="18"/>
                <w:lang w:val="sq-AL"/>
              </w:rPr>
              <w:t>590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1 439</w:t>
            </w:r>
          </w:p>
          <w:p w:rsidR="00970723" w:rsidRPr="00832683" w:rsidRDefault="00B11C89" w:rsidP="00B11C89">
            <w:pPr>
              <w:pStyle w:val="Paragrafi"/>
              <w:ind w:firstLine="0"/>
              <w:rPr>
                <w:sz w:val="18"/>
                <w:szCs w:val="18"/>
                <w:lang w:val="sq-AL"/>
              </w:rPr>
            </w:pPr>
            <w:r w:rsidRPr="00832683">
              <w:rPr>
                <w:sz w:val="18"/>
                <w:szCs w:val="18"/>
                <w:lang w:val="sq-AL"/>
              </w:rPr>
              <w:t>1 433</w:t>
            </w:r>
          </w:p>
          <w:p w:rsidR="00970723" w:rsidRPr="00832683" w:rsidRDefault="00B11C89" w:rsidP="00B11C89">
            <w:pPr>
              <w:pStyle w:val="Paragrafi"/>
              <w:ind w:firstLine="0"/>
              <w:rPr>
                <w:sz w:val="18"/>
                <w:szCs w:val="18"/>
                <w:lang w:val="sq-AL"/>
              </w:rPr>
            </w:pPr>
            <w:r w:rsidRPr="00832683">
              <w:rPr>
                <w:sz w:val="18"/>
                <w:szCs w:val="18"/>
                <w:lang w:val="sq-AL"/>
              </w:rPr>
              <w:t>1 427</w:t>
            </w:r>
          </w:p>
          <w:p w:rsidR="00970723" w:rsidRPr="00832683" w:rsidRDefault="00B11C89" w:rsidP="00B11C89">
            <w:pPr>
              <w:pStyle w:val="Paragrafi"/>
              <w:ind w:firstLine="0"/>
              <w:rPr>
                <w:sz w:val="18"/>
                <w:szCs w:val="18"/>
                <w:lang w:val="sq-AL"/>
              </w:rPr>
            </w:pPr>
            <w:r w:rsidRPr="00832683">
              <w:rPr>
                <w:sz w:val="18"/>
                <w:szCs w:val="18"/>
                <w:lang w:val="sq-AL"/>
              </w:rPr>
              <w:t>1 422</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860</w:t>
            </w:r>
          </w:p>
          <w:p w:rsidR="00970723" w:rsidRPr="00832683" w:rsidRDefault="00B11C89" w:rsidP="00B11C89">
            <w:pPr>
              <w:pStyle w:val="Paragrafi"/>
              <w:ind w:firstLine="0"/>
              <w:rPr>
                <w:sz w:val="18"/>
                <w:szCs w:val="18"/>
                <w:lang w:val="sq-AL"/>
              </w:rPr>
            </w:pPr>
            <w:r w:rsidRPr="00832683">
              <w:rPr>
                <w:sz w:val="18"/>
                <w:szCs w:val="18"/>
                <w:lang w:val="sq-AL"/>
              </w:rPr>
              <w:t>870</w:t>
            </w:r>
          </w:p>
          <w:p w:rsidR="00970723" w:rsidRPr="00832683" w:rsidRDefault="00B11C89" w:rsidP="00B11C89">
            <w:pPr>
              <w:pStyle w:val="Paragrafi"/>
              <w:ind w:firstLine="0"/>
              <w:rPr>
                <w:sz w:val="18"/>
                <w:szCs w:val="18"/>
                <w:lang w:val="sq-AL"/>
              </w:rPr>
            </w:pPr>
            <w:r w:rsidRPr="00832683">
              <w:rPr>
                <w:sz w:val="18"/>
                <w:szCs w:val="18"/>
                <w:lang w:val="sq-AL"/>
              </w:rPr>
              <w:t>880</w:t>
            </w:r>
          </w:p>
          <w:p w:rsidR="00970723" w:rsidRPr="00832683" w:rsidRDefault="00B11C89" w:rsidP="00B11C89">
            <w:pPr>
              <w:pStyle w:val="Paragrafi"/>
              <w:ind w:firstLine="0"/>
              <w:rPr>
                <w:sz w:val="18"/>
                <w:szCs w:val="18"/>
                <w:lang w:val="sq-AL"/>
              </w:rPr>
            </w:pPr>
            <w:r w:rsidRPr="00832683">
              <w:rPr>
                <w:sz w:val="18"/>
                <w:szCs w:val="18"/>
                <w:lang w:val="sq-AL"/>
              </w:rPr>
              <w:t>890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1 275</w:t>
            </w:r>
          </w:p>
          <w:p w:rsidR="00970723" w:rsidRPr="00832683" w:rsidRDefault="00B11C89" w:rsidP="00B11C89">
            <w:pPr>
              <w:pStyle w:val="Paragrafi"/>
              <w:ind w:firstLine="0"/>
              <w:rPr>
                <w:sz w:val="18"/>
                <w:szCs w:val="18"/>
                <w:lang w:val="sq-AL"/>
              </w:rPr>
            </w:pPr>
            <w:r w:rsidRPr="00832683">
              <w:rPr>
                <w:sz w:val="18"/>
                <w:szCs w:val="18"/>
                <w:lang w:val="sq-AL"/>
              </w:rPr>
              <w:t>1 264</w:t>
            </w:r>
          </w:p>
          <w:p w:rsidR="00970723" w:rsidRPr="00832683" w:rsidRDefault="00B11C89" w:rsidP="00B11C89">
            <w:pPr>
              <w:pStyle w:val="Paragrafi"/>
              <w:ind w:firstLine="0"/>
              <w:rPr>
                <w:sz w:val="18"/>
                <w:szCs w:val="18"/>
                <w:lang w:val="sq-AL"/>
              </w:rPr>
            </w:pPr>
            <w:r w:rsidRPr="00832683">
              <w:rPr>
                <w:sz w:val="18"/>
                <w:szCs w:val="18"/>
                <w:lang w:val="sq-AL"/>
              </w:rPr>
              <w:t>1 254</w:t>
            </w:r>
          </w:p>
          <w:p w:rsidR="00970723" w:rsidRPr="00832683" w:rsidRDefault="00B11C89" w:rsidP="00B11C89">
            <w:pPr>
              <w:pStyle w:val="Paragrafi"/>
              <w:ind w:firstLine="0"/>
              <w:rPr>
                <w:sz w:val="18"/>
                <w:szCs w:val="18"/>
                <w:lang w:val="sq-AL"/>
              </w:rPr>
            </w:pPr>
            <w:r w:rsidRPr="00832683">
              <w:rPr>
                <w:sz w:val="18"/>
                <w:szCs w:val="18"/>
                <w:lang w:val="sq-AL"/>
              </w:rPr>
              <w:t>1 243</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160</w:t>
            </w:r>
          </w:p>
          <w:p w:rsidR="00970723" w:rsidRPr="00832683" w:rsidRDefault="00B11C89" w:rsidP="00B11C89">
            <w:pPr>
              <w:pStyle w:val="Paragrafi"/>
              <w:ind w:firstLine="0"/>
              <w:rPr>
                <w:sz w:val="18"/>
                <w:szCs w:val="18"/>
                <w:lang w:val="sq-AL"/>
              </w:rPr>
            </w:pPr>
            <w:r w:rsidRPr="00832683">
              <w:rPr>
                <w:sz w:val="18"/>
                <w:szCs w:val="18"/>
                <w:lang w:val="sq-AL"/>
              </w:rPr>
              <w:t>170</w:t>
            </w:r>
          </w:p>
          <w:p w:rsidR="00970723" w:rsidRPr="00832683" w:rsidRDefault="00B11C89" w:rsidP="00B11C89">
            <w:pPr>
              <w:pStyle w:val="Paragrafi"/>
              <w:ind w:firstLine="0"/>
              <w:rPr>
                <w:sz w:val="18"/>
                <w:szCs w:val="18"/>
                <w:lang w:val="sq-AL"/>
              </w:rPr>
            </w:pPr>
            <w:r w:rsidRPr="00832683">
              <w:rPr>
                <w:sz w:val="18"/>
                <w:szCs w:val="18"/>
                <w:lang w:val="sq-AL"/>
              </w:rPr>
              <w:t>180</w:t>
            </w:r>
          </w:p>
          <w:p w:rsidR="00970723" w:rsidRPr="00832683" w:rsidRDefault="00B11C89" w:rsidP="00B11C89">
            <w:pPr>
              <w:pStyle w:val="Paragrafi"/>
              <w:ind w:firstLine="0"/>
              <w:rPr>
                <w:sz w:val="18"/>
                <w:szCs w:val="18"/>
                <w:lang w:val="sq-AL"/>
              </w:rPr>
            </w:pPr>
            <w:r w:rsidRPr="00832683">
              <w:rPr>
                <w:sz w:val="18"/>
                <w:szCs w:val="18"/>
                <w:lang w:val="sq-AL"/>
              </w:rPr>
              <w:t>190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963</w:t>
            </w:r>
          </w:p>
          <w:p w:rsidR="00970723" w:rsidRPr="00832683" w:rsidRDefault="00B11C89" w:rsidP="00B11C89">
            <w:pPr>
              <w:pStyle w:val="Paragrafi"/>
              <w:ind w:firstLine="0"/>
              <w:rPr>
                <w:sz w:val="18"/>
                <w:szCs w:val="18"/>
                <w:lang w:val="sq-AL"/>
              </w:rPr>
            </w:pPr>
            <w:r w:rsidRPr="00832683">
              <w:rPr>
                <w:sz w:val="18"/>
                <w:szCs w:val="18"/>
                <w:lang w:val="sq-AL"/>
              </w:rPr>
              <w:t>953</w:t>
            </w:r>
          </w:p>
          <w:p w:rsidR="00970723" w:rsidRPr="00832683" w:rsidRDefault="00B11C89" w:rsidP="00B11C89">
            <w:pPr>
              <w:pStyle w:val="Paragrafi"/>
              <w:ind w:firstLine="0"/>
              <w:rPr>
                <w:sz w:val="18"/>
                <w:szCs w:val="18"/>
                <w:lang w:val="sq-AL"/>
              </w:rPr>
            </w:pPr>
            <w:r w:rsidRPr="00832683">
              <w:rPr>
                <w:sz w:val="18"/>
                <w:szCs w:val="18"/>
                <w:lang w:val="sq-AL"/>
              </w:rPr>
              <w:t>942</w:t>
            </w:r>
          </w:p>
          <w:p w:rsidR="00970723" w:rsidRPr="00832683" w:rsidRDefault="00B11C89" w:rsidP="00B11C89">
            <w:pPr>
              <w:pStyle w:val="Paragrafi"/>
              <w:ind w:firstLine="0"/>
              <w:rPr>
                <w:sz w:val="18"/>
                <w:szCs w:val="18"/>
                <w:lang w:val="sq-AL"/>
              </w:rPr>
            </w:pPr>
            <w:r w:rsidRPr="00832683">
              <w:rPr>
                <w:sz w:val="18"/>
                <w:szCs w:val="18"/>
                <w:lang w:val="sq-AL"/>
              </w:rPr>
              <w:t>932</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460</w:t>
            </w:r>
          </w:p>
          <w:p w:rsidR="00970723" w:rsidRPr="00832683" w:rsidRDefault="00B11C89" w:rsidP="00B11C89">
            <w:pPr>
              <w:pStyle w:val="Paragrafi"/>
              <w:ind w:firstLine="0"/>
              <w:rPr>
                <w:sz w:val="18"/>
                <w:szCs w:val="18"/>
                <w:lang w:val="sq-AL"/>
              </w:rPr>
            </w:pPr>
            <w:r w:rsidRPr="00832683">
              <w:rPr>
                <w:sz w:val="18"/>
                <w:szCs w:val="18"/>
                <w:lang w:val="sq-AL"/>
              </w:rPr>
              <w:t>470</w:t>
            </w:r>
          </w:p>
          <w:p w:rsidR="00970723" w:rsidRPr="00832683" w:rsidRDefault="00B11C89" w:rsidP="00B11C89">
            <w:pPr>
              <w:pStyle w:val="Paragrafi"/>
              <w:ind w:firstLine="0"/>
              <w:rPr>
                <w:sz w:val="18"/>
                <w:szCs w:val="18"/>
                <w:lang w:val="sq-AL"/>
              </w:rPr>
            </w:pPr>
            <w:r w:rsidRPr="00832683">
              <w:rPr>
                <w:sz w:val="18"/>
                <w:szCs w:val="18"/>
                <w:lang w:val="sq-AL"/>
              </w:rPr>
              <w:t>480</w:t>
            </w:r>
          </w:p>
          <w:p w:rsidR="00970723" w:rsidRPr="00832683" w:rsidRDefault="00B11C89" w:rsidP="00B11C89">
            <w:pPr>
              <w:pStyle w:val="Paragrafi"/>
              <w:ind w:firstLine="0"/>
              <w:rPr>
                <w:sz w:val="18"/>
                <w:szCs w:val="18"/>
                <w:lang w:val="sq-AL"/>
              </w:rPr>
            </w:pPr>
            <w:r w:rsidRPr="00832683">
              <w:rPr>
                <w:sz w:val="18"/>
                <w:szCs w:val="18"/>
                <w:lang w:val="sq-AL"/>
              </w:rPr>
              <w:t>490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652</w:t>
            </w:r>
          </w:p>
          <w:p w:rsidR="00970723" w:rsidRPr="00832683" w:rsidRDefault="00B11C89" w:rsidP="00B11C89">
            <w:pPr>
              <w:pStyle w:val="Paragrafi"/>
              <w:ind w:firstLine="0"/>
              <w:rPr>
                <w:sz w:val="18"/>
                <w:szCs w:val="18"/>
                <w:lang w:val="sq-AL"/>
              </w:rPr>
            </w:pPr>
            <w:r w:rsidRPr="00832683">
              <w:rPr>
                <w:sz w:val="18"/>
                <w:szCs w:val="18"/>
                <w:lang w:val="sq-AL"/>
              </w:rPr>
              <w:t>641</w:t>
            </w:r>
          </w:p>
          <w:p w:rsidR="00970723" w:rsidRPr="00832683" w:rsidRDefault="00B11C89" w:rsidP="00B11C89">
            <w:pPr>
              <w:pStyle w:val="Paragrafi"/>
              <w:ind w:firstLine="0"/>
              <w:rPr>
                <w:sz w:val="18"/>
                <w:szCs w:val="18"/>
                <w:lang w:val="sq-AL"/>
              </w:rPr>
            </w:pPr>
            <w:r w:rsidRPr="00832683">
              <w:rPr>
                <w:sz w:val="18"/>
                <w:szCs w:val="18"/>
                <w:lang w:val="sq-AL"/>
              </w:rPr>
              <w:t>631</w:t>
            </w:r>
          </w:p>
          <w:p w:rsidR="00970723" w:rsidRPr="00832683" w:rsidRDefault="00B11C89" w:rsidP="00B11C89">
            <w:pPr>
              <w:pStyle w:val="Paragrafi"/>
              <w:ind w:firstLine="0"/>
              <w:rPr>
                <w:sz w:val="18"/>
                <w:szCs w:val="18"/>
                <w:lang w:val="sq-AL"/>
              </w:rPr>
            </w:pPr>
            <w:r w:rsidRPr="00832683">
              <w:rPr>
                <w:sz w:val="18"/>
                <w:szCs w:val="18"/>
                <w:lang w:val="sq-AL"/>
              </w:rPr>
              <w:t>620</w:t>
            </w:r>
          </w:p>
        </w:tc>
      </w:tr>
      <w:tr w:rsidR="00970723" w:rsidRPr="00832683" w:rsidTr="00832683">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3 600</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1 417</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3 900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1 233</w:t>
            </w:r>
          </w:p>
        </w:tc>
        <w:tc>
          <w:tcPr>
            <w:tcW w:w="673" w:type="pct"/>
          </w:tcPr>
          <w:p w:rsidR="00970723" w:rsidRPr="00832683" w:rsidRDefault="00B11C89" w:rsidP="00B11C89">
            <w:pPr>
              <w:pStyle w:val="Paragrafi"/>
              <w:ind w:firstLine="0"/>
              <w:rPr>
                <w:sz w:val="18"/>
                <w:szCs w:val="18"/>
                <w:lang w:val="sq-AL"/>
              </w:rPr>
            </w:pPr>
            <w:r w:rsidRPr="00832683">
              <w:rPr>
                <w:sz w:val="18"/>
                <w:szCs w:val="18"/>
                <w:lang w:val="sq-AL"/>
              </w:rPr>
              <w:t>4 200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922</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4 500</w:t>
            </w:r>
          </w:p>
        </w:tc>
        <w:tc>
          <w:tcPr>
            <w:tcW w:w="577" w:type="pct"/>
          </w:tcPr>
          <w:p w:rsidR="00970723" w:rsidRPr="00832683" w:rsidRDefault="00B11C89" w:rsidP="00B11C89">
            <w:pPr>
              <w:pStyle w:val="Paragrafi"/>
              <w:ind w:firstLine="0"/>
              <w:rPr>
                <w:sz w:val="18"/>
                <w:szCs w:val="18"/>
                <w:lang w:val="sq-AL"/>
              </w:rPr>
            </w:pPr>
            <w:r w:rsidRPr="00832683">
              <w:rPr>
                <w:sz w:val="18"/>
                <w:szCs w:val="18"/>
                <w:lang w:val="sq-AL"/>
              </w:rPr>
              <w:t>610</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B11C89" w:rsidRDefault="00B11C89" w:rsidP="00623B73">
      <w:pPr>
        <w:pStyle w:val="Paragrafi"/>
        <w:rPr>
          <w:lang w:val="sq-AL"/>
        </w:rPr>
      </w:pPr>
    </w:p>
    <w:p w:rsidR="00832683" w:rsidRDefault="00832683" w:rsidP="00623B73">
      <w:pPr>
        <w:pStyle w:val="Paragrafi"/>
        <w:rPr>
          <w:lang w:val="sq-AL"/>
        </w:rPr>
      </w:pPr>
    </w:p>
    <w:p w:rsidR="00832683" w:rsidRDefault="00832683" w:rsidP="00623B73">
      <w:pPr>
        <w:pStyle w:val="Paragrafi"/>
        <w:rPr>
          <w:lang w:val="sq-AL"/>
        </w:rPr>
      </w:pPr>
    </w:p>
    <w:p w:rsidR="00832683" w:rsidRPr="007542C3" w:rsidRDefault="00832683" w:rsidP="00623B73">
      <w:pPr>
        <w:pStyle w:val="Paragrafi"/>
        <w:rPr>
          <w:lang w:val="sq-AL"/>
        </w:rPr>
      </w:pPr>
    </w:p>
    <w:p w:rsidR="00B11C89" w:rsidRPr="007542C3" w:rsidRDefault="00B11C89" w:rsidP="00623B73">
      <w:pPr>
        <w:pStyle w:val="Paragrafi"/>
        <w:rPr>
          <w:lang w:val="sq-AL"/>
        </w:rPr>
      </w:pPr>
    </w:p>
    <w:p w:rsidR="00B11C89" w:rsidRPr="007542C3" w:rsidRDefault="00B11C89" w:rsidP="00623B73">
      <w:pPr>
        <w:pStyle w:val="Paragrafi"/>
        <w:rPr>
          <w:lang w:val="sq-AL"/>
        </w:rPr>
      </w:pPr>
    </w:p>
    <w:p w:rsidR="00623B73" w:rsidRPr="007542C3" w:rsidRDefault="00623B73" w:rsidP="00AC37C6">
      <w:pPr>
        <w:pStyle w:val="Paragrafi"/>
        <w:jc w:val="right"/>
        <w:rPr>
          <w:lang w:val="sq-AL"/>
        </w:rPr>
      </w:pPr>
      <w:r w:rsidRPr="007542C3">
        <w:rPr>
          <w:lang w:val="sq-AL"/>
        </w:rPr>
        <w:t>Tabela 1</w:t>
      </w:r>
      <w:r w:rsidRPr="007542C3">
        <w:rPr>
          <w:vertAlign w:val="subscript"/>
          <w:lang w:val="sq-AL"/>
        </w:rPr>
        <w:t>16</w:t>
      </w:r>
      <w:r w:rsidRPr="007542C3">
        <w:rPr>
          <w:lang w:val="sq-AL"/>
        </w:rPr>
        <w:t xml:space="preserve"> </w:t>
      </w:r>
    </w:p>
    <w:p w:rsidR="00623B73" w:rsidRPr="007542C3" w:rsidRDefault="00623B73" w:rsidP="00623B7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SNCB</w:t>
      </w:r>
    </w:p>
    <w:p w:rsidR="00970723" w:rsidRPr="007542C3" w:rsidRDefault="00E60753" w:rsidP="00970723">
      <w:pPr>
        <w:pStyle w:val="Paragrafi"/>
        <w:rPr>
          <w:lang w:val="sq-AL"/>
        </w:rPr>
      </w:pPr>
      <w:r w:rsidRPr="00E60753">
        <w:pict>
          <v:shape id="Picture 8" o:spid="_x0000_s1833" type="#_x0000_t75" style="width:332.95pt;height:411.85pt;rotation:-91;visibility:visible;mso-left-percent:-10001;mso-top-percent:-10001;mso-position-horizontal:absolute;mso-position-horizontal-relative:char;mso-position-vertical:absolute;mso-position-vertical-relative:line;mso-left-percent:-10001;mso-top-percent:-10001">
            <v:imagedata r:id="rId101" o:title="" cropleft="14407f" cropright="9414f"/>
            <w10:wrap type="none"/>
            <w10:anchorlock/>
          </v:shape>
        </w:pict>
      </w:r>
    </w:p>
    <w:p w:rsidR="00832683" w:rsidRDefault="00832683" w:rsidP="00970723">
      <w:pPr>
        <w:pStyle w:val="Paragrafi"/>
        <w:rPr>
          <w:lang w:val="sq-AL"/>
        </w:rPr>
      </w:pPr>
    </w:p>
    <w:p w:rsidR="00970723" w:rsidRPr="007542C3" w:rsidRDefault="00623B73" w:rsidP="00970723">
      <w:pPr>
        <w:pStyle w:val="Paragrafi"/>
        <w:rPr>
          <w:lang w:val="sq-AL"/>
        </w:rPr>
      </w:pPr>
      <w:r w:rsidRPr="007542C3">
        <w:rPr>
          <w:lang w:val="sq-AL"/>
        </w:rPr>
        <w:t>Me p</w:t>
      </w:r>
      <w:r w:rsidRPr="007542C3">
        <w:rPr>
          <w:rFonts w:ascii="Times New Roman" w:hAnsi="Times New Roman"/>
          <w:lang w:val="sq-AL"/>
        </w:rPr>
        <w:t>ë</w:t>
      </w:r>
      <w:r w:rsidRPr="007542C3">
        <w:rPr>
          <w:lang w:val="sq-AL"/>
        </w:rPr>
        <w:t>rjashtim t</w:t>
      </w:r>
      <w:r w:rsidRPr="007542C3">
        <w:rPr>
          <w:rFonts w:ascii="Times New Roman" w:hAnsi="Times New Roman"/>
          <w:lang w:val="sq-AL"/>
        </w:rPr>
        <w:t>ë</w:t>
      </w:r>
      <w:r w:rsidRPr="007542C3">
        <w:rPr>
          <w:lang w:val="sq-AL"/>
        </w:rPr>
        <w:t xml:space="preserve"> stacioneve </w:t>
      </w:r>
    </w:p>
    <w:p w:rsidR="00623B73" w:rsidRPr="007542C3" w:rsidRDefault="00623B73" w:rsidP="00970723">
      <w:pPr>
        <w:pStyle w:val="Paragrafi"/>
        <w:rPr>
          <w:lang w:val="sq-AL"/>
        </w:rPr>
      </w:pPr>
      <w:r w:rsidRPr="007542C3">
        <w:rPr>
          <w:lang w:val="sq-AL"/>
        </w:rPr>
        <w:t>BEIGNE, BERZEE, COUR-HEURE, COUVIN, HAM-SUR-HEURE, JAMIOULX, MERIEMBOURG, PHIPPEVILLE, PRY, WAL-COURT dhe YVESS-GOMEZEE</w:t>
      </w:r>
    </w:p>
    <w:p w:rsidR="00623B73" w:rsidRPr="007542C3" w:rsidRDefault="00623B73"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dh</w:t>
      </w:r>
      <w:r w:rsidRPr="007542C3">
        <w:rPr>
          <w:rFonts w:ascii="Times New Roman" w:hAnsi="Times New Roman"/>
          <w:lang w:val="sq-AL"/>
        </w:rPr>
        <w:t>ë</w:t>
      </w:r>
      <w:r w:rsidRPr="007542C3">
        <w:rPr>
          <w:lang w:val="sq-AL"/>
        </w:rPr>
        <w:t>n</w:t>
      </w:r>
      <w:r w:rsidRPr="007542C3">
        <w:rPr>
          <w:rFonts w:ascii="Times New Roman" w:hAnsi="Times New Roman"/>
          <w:lang w:val="sq-AL"/>
        </w:rPr>
        <w:t>ë</w:t>
      </w:r>
      <w:r w:rsidRPr="007542C3">
        <w:rPr>
          <w:lang w:val="sq-AL"/>
        </w:rPr>
        <w:t xml:space="preserve"> n</w:t>
      </w:r>
      <w:r w:rsidRPr="007542C3">
        <w:rPr>
          <w:rFonts w:ascii="Times New Roman" w:hAnsi="Times New Roman"/>
          <w:lang w:val="sq-AL"/>
        </w:rPr>
        <w:t>ë</w:t>
      </w:r>
      <w:r w:rsidRPr="007542C3">
        <w:rPr>
          <w:lang w:val="sq-AL"/>
        </w:rPr>
        <w:t xml:space="preserve"> tabel</w:t>
      </w:r>
      <w:r w:rsidRPr="007542C3">
        <w:rPr>
          <w:rFonts w:ascii="Times New Roman" w:hAnsi="Times New Roman"/>
          <w:lang w:val="sq-AL"/>
        </w:rPr>
        <w:t>ë</w:t>
      </w:r>
      <w:r w:rsidRPr="007542C3">
        <w:rPr>
          <w:lang w:val="sq-AL"/>
        </w:rPr>
        <w:t>n 1</w:t>
      </w:r>
      <w:r w:rsidRPr="007542C3">
        <w:rPr>
          <w:vertAlign w:val="subscript"/>
          <w:lang w:val="sq-AL"/>
        </w:rPr>
        <w:t>1</w:t>
      </w:r>
      <w:r w:rsidRPr="007542C3">
        <w:rPr>
          <w:lang w:val="sq-AL"/>
        </w:rPr>
        <w:t xml:space="preserve"> </w:t>
      </w:r>
      <w:r w:rsidRPr="007542C3">
        <w:rPr>
          <w:rFonts w:ascii="Times New Roman" w:hAnsi="Times New Roman"/>
          <w:lang w:val="sq-AL"/>
        </w:rPr>
        <w:t>ë</w:t>
      </w:r>
      <w:r w:rsidRPr="007542C3">
        <w:rPr>
          <w:lang w:val="sq-AL"/>
        </w:rPr>
        <w:t>sht</w:t>
      </w:r>
      <w:r w:rsidRPr="007542C3">
        <w:rPr>
          <w:rFonts w:ascii="Times New Roman" w:hAnsi="Times New Roman"/>
          <w:lang w:val="sq-AL"/>
        </w:rPr>
        <w:t>ë</w:t>
      </w:r>
      <w:r w:rsidRPr="007542C3">
        <w:rPr>
          <w:lang w:val="sq-AL"/>
        </w:rPr>
        <w:t xml:space="preserve"> i aplikueshëm p</w:t>
      </w:r>
      <w:r w:rsidRPr="007542C3">
        <w:rPr>
          <w:rFonts w:ascii="Times New Roman" w:hAnsi="Times New Roman"/>
          <w:lang w:val="sq-AL"/>
        </w:rPr>
        <w:t>ë</w:t>
      </w:r>
      <w:r w:rsidRPr="007542C3">
        <w:rPr>
          <w:lang w:val="sq-AL"/>
        </w:rPr>
        <w:t>r k</w:t>
      </w:r>
      <w:r w:rsidRPr="007542C3">
        <w:rPr>
          <w:rFonts w:ascii="Times New Roman" w:hAnsi="Times New Roman"/>
          <w:lang w:val="sq-AL"/>
        </w:rPr>
        <w:t>ë</w:t>
      </w:r>
      <w:r w:rsidRPr="007542C3">
        <w:rPr>
          <w:lang w:val="sq-AL"/>
        </w:rPr>
        <w:t xml:space="preserve">to stacione. </w:t>
      </w:r>
    </w:p>
    <w:p w:rsidR="00970723" w:rsidRPr="007542C3" w:rsidRDefault="00970723" w:rsidP="00832683">
      <w:pPr>
        <w:pStyle w:val="Paragrafi"/>
        <w:jc w:val="right"/>
        <w:rPr>
          <w:lang w:val="sq-AL"/>
        </w:rPr>
      </w:pPr>
      <w:r w:rsidRPr="007542C3">
        <w:rPr>
          <w:lang w:val="sq-AL"/>
        </w:rPr>
        <w:br w:type="page"/>
        <w:t>Tabela 1</w:t>
      </w:r>
      <w:r w:rsidRPr="007542C3">
        <w:rPr>
          <w:vertAlign w:val="subscript"/>
          <w:lang w:val="sq-AL"/>
        </w:rPr>
        <w:t>16</w:t>
      </w:r>
    </w:p>
    <w:p w:rsidR="00970723" w:rsidRPr="007542C3" w:rsidRDefault="009844CF" w:rsidP="00832683">
      <w:pPr>
        <w:pStyle w:val="TitulliTitull"/>
      </w:pPr>
      <w:r w:rsidRPr="007542C3">
        <w:t>GJYSMË GJERËSIA E GABARITIT</w:t>
      </w:r>
    </w:p>
    <w:p w:rsidR="00225B9E" w:rsidRPr="007542C3" w:rsidRDefault="00225B9E" w:rsidP="009844CF">
      <w:pPr>
        <w:pStyle w:val="Paragrafi"/>
        <w:jc w:val="center"/>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0"/>
        <w:gridCol w:w="1605"/>
        <w:gridCol w:w="1519"/>
        <w:gridCol w:w="1688"/>
        <w:gridCol w:w="1350"/>
        <w:gridCol w:w="1605"/>
      </w:tblGrid>
      <w:tr w:rsidR="00970723" w:rsidRPr="00832683" w:rsidTr="00832683">
        <w:tc>
          <w:tcPr>
            <w:tcW w:w="818" w:type="pct"/>
          </w:tcPr>
          <w:p w:rsidR="00970723" w:rsidRPr="00832683" w:rsidRDefault="00D35C07" w:rsidP="009844C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c>
          <w:tcPr>
            <w:tcW w:w="864" w:type="pct"/>
          </w:tcPr>
          <w:p w:rsidR="00970723" w:rsidRPr="00832683" w:rsidRDefault="00524A67" w:rsidP="009844C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c>
          <w:tcPr>
            <w:tcW w:w="818" w:type="pct"/>
          </w:tcPr>
          <w:p w:rsidR="00970723" w:rsidRPr="00832683" w:rsidRDefault="00D35C07" w:rsidP="009844C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c>
          <w:tcPr>
            <w:tcW w:w="909" w:type="pct"/>
          </w:tcPr>
          <w:p w:rsidR="00970723" w:rsidRPr="00832683" w:rsidRDefault="00524A67" w:rsidP="009844C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c>
          <w:tcPr>
            <w:tcW w:w="727" w:type="pct"/>
          </w:tcPr>
          <w:p w:rsidR="00970723" w:rsidRPr="00832683" w:rsidRDefault="00D35C07" w:rsidP="009844C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c>
          <w:tcPr>
            <w:tcW w:w="864" w:type="pct"/>
          </w:tcPr>
          <w:p w:rsidR="00970723" w:rsidRPr="00832683" w:rsidRDefault="00524A67" w:rsidP="009844C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9844CF">
            <w:pPr>
              <w:pStyle w:val="Paragrafi"/>
              <w:ind w:firstLine="0"/>
              <w:jc w:val="center"/>
              <w:rPr>
                <w:b/>
                <w:sz w:val="18"/>
                <w:szCs w:val="18"/>
                <w:lang w:val="sq-AL"/>
              </w:rPr>
            </w:pPr>
            <w:r w:rsidRPr="00832683">
              <w:rPr>
                <w:b/>
                <w:sz w:val="18"/>
                <w:szCs w:val="18"/>
                <w:lang w:val="sq-AL"/>
              </w:rPr>
              <w:t>mm</w:t>
            </w:r>
          </w:p>
        </w:tc>
      </w:tr>
      <w:tr w:rsidR="00970723" w:rsidRPr="00832683" w:rsidTr="00832683">
        <w:tc>
          <w:tcPr>
            <w:tcW w:w="818" w:type="pct"/>
          </w:tcPr>
          <w:p w:rsidR="00970723" w:rsidRPr="00832683" w:rsidRDefault="00970723" w:rsidP="009844CF">
            <w:pPr>
              <w:pStyle w:val="Paragrafi"/>
              <w:ind w:firstLine="0"/>
              <w:rPr>
                <w:sz w:val="18"/>
                <w:szCs w:val="18"/>
                <w:lang w:val="sq-AL"/>
              </w:rPr>
            </w:pPr>
          </w:p>
          <w:p w:rsidR="00970723" w:rsidRPr="00832683" w:rsidRDefault="00E60753" w:rsidP="009844CF">
            <w:pPr>
              <w:pStyle w:val="Paragrafi"/>
              <w:ind w:firstLine="0"/>
              <w:rPr>
                <w:sz w:val="18"/>
                <w:szCs w:val="18"/>
                <w:lang w:val="sq-AL"/>
              </w:rPr>
            </w:pPr>
            <w:r w:rsidRPr="00E60753">
              <w:rPr>
                <w:sz w:val="18"/>
                <w:szCs w:val="18"/>
                <w:lang w:val="sq-AL"/>
              </w:rPr>
              <w:pict>
                <v:shape id="_x0000_s1108" type="#_x0000_t88" style="position:absolute;left:0;text-align:left;margin-left:48.6pt;margin-top:5.4pt;width:9.5pt;height:17.65pt;z-index:251540480"/>
              </w:pict>
            </w:r>
            <w:r w:rsidR="00970723" w:rsidRPr="00832683">
              <w:rPr>
                <w:sz w:val="18"/>
                <w:szCs w:val="18"/>
                <w:lang w:val="sq-AL"/>
              </w:rPr>
              <w:t>400</w:t>
            </w:r>
          </w:p>
          <w:p w:rsidR="00970723" w:rsidRPr="00832683" w:rsidRDefault="00970723" w:rsidP="009844CF">
            <w:pPr>
              <w:pStyle w:val="Paragrafi"/>
              <w:ind w:firstLine="0"/>
              <w:rPr>
                <w:sz w:val="18"/>
                <w:szCs w:val="18"/>
                <w:lang w:val="sq-AL"/>
              </w:rPr>
            </w:pPr>
            <w:r w:rsidRPr="00832683">
              <w:rPr>
                <w:sz w:val="18"/>
                <w:szCs w:val="18"/>
                <w:lang w:val="sq-AL"/>
              </w:rPr>
              <w:t>3 230</w:t>
            </w:r>
          </w:p>
          <w:p w:rsidR="00970723" w:rsidRPr="00832683" w:rsidRDefault="00970723" w:rsidP="009844CF">
            <w:pPr>
              <w:pStyle w:val="Paragrafi"/>
              <w:ind w:firstLine="0"/>
              <w:rPr>
                <w:sz w:val="18"/>
                <w:szCs w:val="18"/>
                <w:lang w:val="sq-AL"/>
              </w:rPr>
            </w:pPr>
            <w:r w:rsidRPr="00832683">
              <w:rPr>
                <w:sz w:val="18"/>
                <w:szCs w:val="18"/>
                <w:lang w:val="sq-AL"/>
              </w:rPr>
              <w:t>240</w:t>
            </w:r>
          </w:p>
          <w:p w:rsidR="00970723" w:rsidRPr="00832683" w:rsidRDefault="00970723" w:rsidP="009844CF">
            <w:pPr>
              <w:pStyle w:val="Paragrafi"/>
              <w:ind w:firstLine="0"/>
              <w:rPr>
                <w:sz w:val="18"/>
                <w:szCs w:val="18"/>
                <w:lang w:val="sq-AL"/>
              </w:rPr>
            </w:pPr>
            <w:r w:rsidRPr="00832683">
              <w:rPr>
                <w:sz w:val="18"/>
                <w:szCs w:val="18"/>
                <w:lang w:val="sq-AL"/>
              </w:rPr>
              <w:t>3 250</w:t>
            </w:r>
          </w:p>
        </w:tc>
        <w:tc>
          <w:tcPr>
            <w:tcW w:w="864" w:type="pct"/>
          </w:tcPr>
          <w:p w:rsidR="00970723" w:rsidRPr="00832683" w:rsidRDefault="00970723" w:rsidP="009844CF">
            <w:pPr>
              <w:pStyle w:val="Paragrafi"/>
              <w:ind w:firstLine="0"/>
              <w:rPr>
                <w:sz w:val="18"/>
                <w:szCs w:val="18"/>
                <w:lang w:val="sq-AL"/>
              </w:rPr>
            </w:pPr>
          </w:p>
          <w:p w:rsidR="00970723" w:rsidRPr="00832683" w:rsidRDefault="00970723" w:rsidP="009844CF">
            <w:pPr>
              <w:pStyle w:val="Paragrafi"/>
              <w:ind w:firstLine="0"/>
              <w:rPr>
                <w:sz w:val="18"/>
                <w:szCs w:val="18"/>
                <w:lang w:val="sq-AL"/>
              </w:rPr>
            </w:pPr>
          </w:p>
          <w:p w:rsidR="00970723" w:rsidRPr="00832683" w:rsidRDefault="00970723" w:rsidP="009844CF">
            <w:pPr>
              <w:pStyle w:val="Paragrafi"/>
              <w:ind w:firstLine="0"/>
              <w:rPr>
                <w:sz w:val="18"/>
                <w:szCs w:val="18"/>
                <w:lang w:val="sq-AL"/>
              </w:rPr>
            </w:pPr>
            <w:r w:rsidRPr="00832683">
              <w:rPr>
                <w:sz w:val="18"/>
                <w:szCs w:val="18"/>
                <w:lang w:val="sq-AL"/>
              </w:rPr>
              <w:t>1 575</w:t>
            </w:r>
          </w:p>
          <w:p w:rsidR="00970723" w:rsidRPr="00832683" w:rsidRDefault="00970723" w:rsidP="009844CF">
            <w:pPr>
              <w:pStyle w:val="Paragrafi"/>
              <w:ind w:firstLine="0"/>
              <w:rPr>
                <w:sz w:val="18"/>
                <w:szCs w:val="18"/>
                <w:lang w:val="sq-AL"/>
              </w:rPr>
            </w:pPr>
            <w:r w:rsidRPr="00832683">
              <w:rPr>
                <w:sz w:val="18"/>
                <w:szCs w:val="18"/>
                <w:lang w:val="sq-AL"/>
              </w:rPr>
              <w:t>1 572</w:t>
            </w:r>
          </w:p>
          <w:p w:rsidR="00970723" w:rsidRPr="00832683" w:rsidRDefault="00970723" w:rsidP="009844CF">
            <w:pPr>
              <w:pStyle w:val="Paragrafi"/>
              <w:ind w:firstLine="0"/>
              <w:rPr>
                <w:sz w:val="18"/>
                <w:szCs w:val="18"/>
                <w:lang w:val="sq-AL"/>
              </w:rPr>
            </w:pPr>
            <w:r w:rsidRPr="00832683">
              <w:rPr>
                <w:sz w:val="18"/>
                <w:szCs w:val="18"/>
                <w:lang w:val="sq-AL"/>
              </w:rPr>
              <w:t>1 568</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710</w:t>
            </w:r>
          </w:p>
          <w:p w:rsidR="00970723" w:rsidRPr="00832683" w:rsidRDefault="00970723" w:rsidP="009844CF">
            <w:pPr>
              <w:pStyle w:val="Paragrafi"/>
              <w:ind w:firstLine="0"/>
              <w:rPr>
                <w:sz w:val="18"/>
                <w:szCs w:val="18"/>
                <w:lang w:val="sq-AL"/>
              </w:rPr>
            </w:pPr>
            <w:r w:rsidRPr="00832683">
              <w:rPr>
                <w:sz w:val="18"/>
                <w:szCs w:val="18"/>
                <w:lang w:val="sq-AL"/>
              </w:rPr>
              <w:t>720</w:t>
            </w:r>
          </w:p>
          <w:p w:rsidR="00970723" w:rsidRPr="00832683" w:rsidRDefault="00970723" w:rsidP="009844CF">
            <w:pPr>
              <w:pStyle w:val="Paragrafi"/>
              <w:ind w:firstLine="0"/>
              <w:rPr>
                <w:sz w:val="18"/>
                <w:szCs w:val="18"/>
                <w:lang w:val="sq-AL"/>
              </w:rPr>
            </w:pPr>
            <w:r w:rsidRPr="00832683">
              <w:rPr>
                <w:sz w:val="18"/>
                <w:szCs w:val="18"/>
                <w:lang w:val="sq-AL"/>
              </w:rPr>
              <w:t>730</w:t>
            </w:r>
          </w:p>
          <w:p w:rsidR="00970723" w:rsidRPr="00832683" w:rsidRDefault="00970723" w:rsidP="009844CF">
            <w:pPr>
              <w:pStyle w:val="Paragrafi"/>
              <w:ind w:firstLine="0"/>
              <w:rPr>
                <w:sz w:val="18"/>
                <w:szCs w:val="18"/>
                <w:lang w:val="sq-AL"/>
              </w:rPr>
            </w:pPr>
            <w:r w:rsidRPr="00832683">
              <w:rPr>
                <w:sz w:val="18"/>
                <w:szCs w:val="18"/>
                <w:lang w:val="sq-AL"/>
              </w:rPr>
              <w:t>740</w:t>
            </w:r>
          </w:p>
          <w:p w:rsidR="00970723" w:rsidRPr="00832683" w:rsidRDefault="00970723" w:rsidP="009844CF">
            <w:pPr>
              <w:pStyle w:val="Paragrafi"/>
              <w:ind w:firstLine="0"/>
              <w:rPr>
                <w:sz w:val="18"/>
                <w:szCs w:val="18"/>
                <w:lang w:val="sq-AL"/>
              </w:rPr>
            </w:pPr>
            <w:r w:rsidRPr="00832683">
              <w:rPr>
                <w:sz w:val="18"/>
                <w:szCs w:val="18"/>
                <w:lang w:val="sq-AL"/>
              </w:rPr>
              <w:t>3 750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1 374</w:t>
            </w:r>
          </w:p>
          <w:p w:rsidR="00970723" w:rsidRPr="00832683" w:rsidRDefault="00970723" w:rsidP="009844CF">
            <w:pPr>
              <w:pStyle w:val="Paragrafi"/>
              <w:ind w:firstLine="0"/>
              <w:rPr>
                <w:sz w:val="18"/>
                <w:szCs w:val="18"/>
                <w:lang w:val="sq-AL"/>
              </w:rPr>
            </w:pPr>
            <w:r w:rsidRPr="00832683">
              <w:rPr>
                <w:sz w:val="18"/>
                <w:szCs w:val="18"/>
                <w:lang w:val="sq-AL"/>
              </w:rPr>
              <w:t>1 369</w:t>
            </w:r>
          </w:p>
          <w:p w:rsidR="00970723" w:rsidRPr="00832683" w:rsidRDefault="00970723" w:rsidP="009844CF">
            <w:pPr>
              <w:pStyle w:val="Paragrafi"/>
              <w:ind w:firstLine="0"/>
              <w:rPr>
                <w:sz w:val="18"/>
                <w:szCs w:val="18"/>
                <w:lang w:val="sq-AL"/>
              </w:rPr>
            </w:pPr>
            <w:r w:rsidRPr="00832683">
              <w:rPr>
                <w:sz w:val="18"/>
                <w:szCs w:val="18"/>
                <w:lang w:val="sq-AL"/>
              </w:rPr>
              <w:t>1 363</w:t>
            </w:r>
          </w:p>
          <w:p w:rsidR="00970723" w:rsidRPr="00832683" w:rsidRDefault="00970723" w:rsidP="009844CF">
            <w:pPr>
              <w:pStyle w:val="Paragrafi"/>
              <w:ind w:firstLine="0"/>
              <w:rPr>
                <w:sz w:val="18"/>
                <w:szCs w:val="18"/>
                <w:lang w:val="sq-AL"/>
              </w:rPr>
            </w:pPr>
            <w:r w:rsidRPr="00832683">
              <w:rPr>
                <w:sz w:val="18"/>
                <w:szCs w:val="18"/>
                <w:lang w:val="sq-AL"/>
              </w:rPr>
              <w:t>1 358</w:t>
            </w:r>
          </w:p>
          <w:p w:rsidR="00970723" w:rsidRPr="00832683" w:rsidRDefault="00970723" w:rsidP="009844CF">
            <w:pPr>
              <w:pStyle w:val="Paragrafi"/>
              <w:ind w:firstLine="0"/>
              <w:rPr>
                <w:sz w:val="18"/>
                <w:szCs w:val="18"/>
                <w:lang w:val="sq-AL"/>
              </w:rPr>
            </w:pPr>
            <w:r w:rsidRPr="00832683">
              <w:rPr>
                <w:sz w:val="18"/>
                <w:szCs w:val="18"/>
                <w:lang w:val="sq-AL"/>
              </w:rPr>
              <w:t>1 353</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210</w:t>
            </w:r>
          </w:p>
          <w:p w:rsidR="00970723" w:rsidRPr="00832683" w:rsidRDefault="00970723" w:rsidP="009844CF">
            <w:pPr>
              <w:pStyle w:val="Paragrafi"/>
              <w:ind w:firstLine="0"/>
              <w:rPr>
                <w:sz w:val="18"/>
                <w:szCs w:val="18"/>
                <w:lang w:val="sq-AL"/>
              </w:rPr>
            </w:pPr>
            <w:r w:rsidRPr="00832683">
              <w:rPr>
                <w:sz w:val="18"/>
                <w:szCs w:val="18"/>
                <w:lang w:val="sq-AL"/>
              </w:rPr>
              <w:t>220</w:t>
            </w:r>
          </w:p>
          <w:p w:rsidR="00970723" w:rsidRPr="00832683" w:rsidRDefault="00970723" w:rsidP="009844CF">
            <w:pPr>
              <w:pStyle w:val="Paragrafi"/>
              <w:ind w:firstLine="0"/>
              <w:rPr>
                <w:sz w:val="18"/>
                <w:szCs w:val="18"/>
                <w:lang w:val="sq-AL"/>
              </w:rPr>
            </w:pPr>
            <w:r w:rsidRPr="00832683">
              <w:rPr>
                <w:sz w:val="18"/>
                <w:szCs w:val="18"/>
                <w:lang w:val="sq-AL"/>
              </w:rPr>
              <w:t>230</w:t>
            </w:r>
          </w:p>
          <w:p w:rsidR="00970723" w:rsidRPr="00832683" w:rsidRDefault="00970723" w:rsidP="009844CF">
            <w:pPr>
              <w:pStyle w:val="Paragrafi"/>
              <w:ind w:firstLine="0"/>
              <w:rPr>
                <w:sz w:val="18"/>
                <w:szCs w:val="18"/>
                <w:lang w:val="sq-AL"/>
              </w:rPr>
            </w:pPr>
            <w:r w:rsidRPr="00832683">
              <w:rPr>
                <w:sz w:val="18"/>
                <w:szCs w:val="18"/>
                <w:lang w:val="sq-AL"/>
              </w:rPr>
              <w:t>240</w:t>
            </w:r>
          </w:p>
          <w:p w:rsidR="00970723" w:rsidRPr="00832683" w:rsidRDefault="00970723" w:rsidP="009844CF">
            <w:pPr>
              <w:pStyle w:val="Paragrafi"/>
              <w:ind w:firstLine="0"/>
              <w:rPr>
                <w:sz w:val="18"/>
                <w:szCs w:val="18"/>
                <w:lang w:val="sq-AL"/>
              </w:rPr>
            </w:pPr>
            <w:r w:rsidRPr="00832683">
              <w:rPr>
                <w:sz w:val="18"/>
                <w:szCs w:val="18"/>
                <w:lang w:val="sq-AL"/>
              </w:rPr>
              <w:t>4 250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1 009</w:t>
            </w:r>
          </w:p>
          <w:p w:rsidR="00970723" w:rsidRPr="00832683" w:rsidRDefault="00970723" w:rsidP="009844CF">
            <w:pPr>
              <w:pStyle w:val="Paragrafi"/>
              <w:ind w:firstLine="0"/>
              <w:rPr>
                <w:sz w:val="18"/>
                <w:szCs w:val="18"/>
                <w:lang w:val="sq-AL"/>
              </w:rPr>
            </w:pPr>
            <w:r w:rsidRPr="00832683">
              <w:rPr>
                <w:sz w:val="18"/>
                <w:szCs w:val="18"/>
                <w:lang w:val="sq-AL"/>
              </w:rPr>
              <w:t>998</w:t>
            </w:r>
          </w:p>
          <w:p w:rsidR="00970723" w:rsidRPr="00832683" w:rsidRDefault="00970723" w:rsidP="009844CF">
            <w:pPr>
              <w:pStyle w:val="Paragrafi"/>
              <w:ind w:firstLine="0"/>
              <w:rPr>
                <w:sz w:val="18"/>
                <w:szCs w:val="18"/>
                <w:lang w:val="sq-AL"/>
              </w:rPr>
            </w:pPr>
            <w:r w:rsidRPr="00832683">
              <w:rPr>
                <w:sz w:val="18"/>
                <w:szCs w:val="18"/>
                <w:lang w:val="sq-AL"/>
              </w:rPr>
              <w:t>986</w:t>
            </w:r>
          </w:p>
          <w:p w:rsidR="00970723" w:rsidRPr="00832683" w:rsidRDefault="00970723" w:rsidP="009844CF">
            <w:pPr>
              <w:pStyle w:val="Paragrafi"/>
              <w:ind w:firstLine="0"/>
              <w:rPr>
                <w:sz w:val="18"/>
                <w:szCs w:val="18"/>
                <w:lang w:val="sq-AL"/>
              </w:rPr>
            </w:pPr>
            <w:r w:rsidRPr="00832683">
              <w:rPr>
                <w:sz w:val="18"/>
                <w:szCs w:val="18"/>
                <w:lang w:val="sq-AL"/>
              </w:rPr>
              <w:t>975</w:t>
            </w:r>
          </w:p>
          <w:p w:rsidR="00970723" w:rsidRPr="00832683" w:rsidRDefault="00970723" w:rsidP="009844CF">
            <w:pPr>
              <w:pStyle w:val="Paragrafi"/>
              <w:ind w:firstLine="0"/>
              <w:rPr>
                <w:sz w:val="18"/>
                <w:szCs w:val="18"/>
                <w:lang w:val="sq-AL"/>
              </w:rPr>
            </w:pPr>
            <w:r w:rsidRPr="00832683">
              <w:rPr>
                <w:sz w:val="18"/>
                <w:szCs w:val="18"/>
                <w:lang w:val="sq-AL"/>
              </w:rPr>
              <w:t>963</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260</w:t>
            </w:r>
          </w:p>
          <w:p w:rsidR="00970723" w:rsidRPr="00832683" w:rsidRDefault="00970723" w:rsidP="009844CF">
            <w:pPr>
              <w:pStyle w:val="Paragrafi"/>
              <w:ind w:firstLine="0"/>
              <w:rPr>
                <w:sz w:val="18"/>
                <w:szCs w:val="18"/>
                <w:lang w:val="sq-AL"/>
              </w:rPr>
            </w:pPr>
            <w:r w:rsidRPr="00832683">
              <w:rPr>
                <w:sz w:val="18"/>
                <w:szCs w:val="18"/>
                <w:lang w:val="sq-AL"/>
              </w:rPr>
              <w:t>270</w:t>
            </w:r>
          </w:p>
          <w:p w:rsidR="00970723" w:rsidRPr="00832683" w:rsidRDefault="00970723" w:rsidP="009844CF">
            <w:pPr>
              <w:pStyle w:val="Paragrafi"/>
              <w:ind w:firstLine="0"/>
              <w:rPr>
                <w:sz w:val="18"/>
                <w:szCs w:val="18"/>
                <w:lang w:val="sq-AL"/>
              </w:rPr>
            </w:pPr>
            <w:r w:rsidRPr="00832683">
              <w:rPr>
                <w:sz w:val="18"/>
                <w:szCs w:val="18"/>
                <w:lang w:val="sq-AL"/>
              </w:rPr>
              <w:t>280</w:t>
            </w:r>
          </w:p>
          <w:p w:rsidR="00970723" w:rsidRPr="00832683" w:rsidRDefault="00970723" w:rsidP="009844CF">
            <w:pPr>
              <w:pStyle w:val="Paragrafi"/>
              <w:ind w:firstLine="0"/>
              <w:rPr>
                <w:sz w:val="18"/>
                <w:szCs w:val="18"/>
                <w:lang w:val="sq-AL"/>
              </w:rPr>
            </w:pPr>
            <w:r w:rsidRPr="00832683">
              <w:rPr>
                <w:sz w:val="18"/>
                <w:szCs w:val="18"/>
                <w:lang w:val="sq-AL"/>
              </w:rPr>
              <w:t>290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1 565</w:t>
            </w:r>
          </w:p>
          <w:p w:rsidR="00970723" w:rsidRPr="00832683" w:rsidRDefault="00970723" w:rsidP="009844CF">
            <w:pPr>
              <w:pStyle w:val="Paragrafi"/>
              <w:ind w:firstLine="0"/>
              <w:rPr>
                <w:sz w:val="18"/>
                <w:szCs w:val="18"/>
                <w:lang w:val="sq-AL"/>
              </w:rPr>
            </w:pPr>
            <w:r w:rsidRPr="00832683">
              <w:rPr>
                <w:sz w:val="18"/>
                <w:szCs w:val="18"/>
                <w:lang w:val="sq-AL"/>
              </w:rPr>
              <w:t>1 562</w:t>
            </w:r>
          </w:p>
          <w:p w:rsidR="00970723" w:rsidRPr="00832683" w:rsidRDefault="00970723" w:rsidP="009844CF">
            <w:pPr>
              <w:pStyle w:val="Paragrafi"/>
              <w:ind w:firstLine="0"/>
              <w:rPr>
                <w:sz w:val="18"/>
                <w:szCs w:val="18"/>
                <w:lang w:val="sq-AL"/>
              </w:rPr>
            </w:pPr>
            <w:r w:rsidRPr="00832683">
              <w:rPr>
                <w:sz w:val="18"/>
                <w:szCs w:val="18"/>
                <w:lang w:val="sq-AL"/>
              </w:rPr>
              <w:t>1 558</w:t>
            </w:r>
          </w:p>
          <w:p w:rsidR="00970723" w:rsidRPr="00832683" w:rsidRDefault="00970723" w:rsidP="009844CF">
            <w:pPr>
              <w:pStyle w:val="Paragrafi"/>
              <w:ind w:firstLine="0"/>
              <w:rPr>
                <w:sz w:val="18"/>
                <w:szCs w:val="18"/>
                <w:lang w:val="sq-AL"/>
              </w:rPr>
            </w:pPr>
            <w:r w:rsidRPr="00832683">
              <w:rPr>
                <w:sz w:val="18"/>
                <w:szCs w:val="18"/>
                <w:lang w:val="sq-AL"/>
              </w:rPr>
              <w:t>1 554</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760</w:t>
            </w:r>
          </w:p>
          <w:p w:rsidR="00970723" w:rsidRPr="00832683" w:rsidRDefault="00970723" w:rsidP="009844CF">
            <w:pPr>
              <w:pStyle w:val="Paragrafi"/>
              <w:ind w:firstLine="0"/>
              <w:rPr>
                <w:sz w:val="18"/>
                <w:szCs w:val="18"/>
                <w:lang w:val="sq-AL"/>
              </w:rPr>
            </w:pPr>
            <w:r w:rsidRPr="00832683">
              <w:rPr>
                <w:sz w:val="18"/>
                <w:szCs w:val="18"/>
                <w:lang w:val="sq-AL"/>
              </w:rPr>
              <w:t>770</w:t>
            </w:r>
          </w:p>
          <w:p w:rsidR="00970723" w:rsidRPr="00832683" w:rsidRDefault="00970723" w:rsidP="009844CF">
            <w:pPr>
              <w:pStyle w:val="Paragrafi"/>
              <w:ind w:firstLine="0"/>
              <w:rPr>
                <w:sz w:val="18"/>
                <w:szCs w:val="18"/>
                <w:lang w:val="sq-AL"/>
              </w:rPr>
            </w:pPr>
            <w:r w:rsidRPr="00832683">
              <w:rPr>
                <w:sz w:val="18"/>
                <w:szCs w:val="18"/>
                <w:lang w:val="sq-AL"/>
              </w:rPr>
              <w:t>780</w:t>
            </w:r>
          </w:p>
          <w:p w:rsidR="00970723" w:rsidRPr="00832683" w:rsidRDefault="00970723" w:rsidP="009844CF">
            <w:pPr>
              <w:pStyle w:val="Paragrafi"/>
              <w:ind w:firstLine="0"/>
              <w:rPr>
                <w:sz w:val="18"/>
                <w:szCs w:val="18"/>
                <w:lang w:val="sq-AL"/>
              </w:rPr>
            </w:pPr>
            <w:r w:rsidRPr="00832683">
              <w:rPr>
                <w:sz w:val="18"/>
                <w:szCs w:val="18"/>
                <w:lang w:val="sq-AL"/>
              </w:rPr>
              <w:t>790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1 348</w:t>
            </w:r>
          </w:p>
          <w:p w:rsidR="00970723" w:rsidRPr="00832683" w:rsidRDefault="00970723" w:rsidP="009844CF">
            <w:pPr>
              <w:pStyle w:val="Paragrafi"/>
              <w:ind w:firstLine="0"/>
              <w:rPr>
                <w:sz w:val="18"/>
                <w:szCs w:val="18"/>
                <w:lang w:val="sq-AL"/>
              </w:rPr>
            </w:pPr>
            <w:r w:rsidRPr="00832683">
              <w:rPr>
                <w:sz w:val="18"/>
                <w:szCs w:val="18"/>
                <w:lang w:val="sq-AL"/>
              </w:rPr>
              <w:t>1 342</w:t>
            </w:r>
          </w:p>
          <w:p w:rsidR="00970723" w:rsidRPr="00832683" w:rsidRDefault="00970723" w:rsidP="009844CF">
            <w:pPr>
              <w:pStyle w:val="Paragrafi"/>
              <w:ind w:firstLine="0"/>
              <w:rPr>
                <w:sz w:val="18"/>
                <w:szCs w:val="18"/>
                <w:lang w:val="sq-AL"/>
              </w:rPr>
            </w:pPr>
            <w:r w:rsidRPr="00832683">
              <w:rPr>
                <w:sz w:val="18"/>
                <w:szCs w:val="18"/>
                <w:lang w:val="sq-AL"/>
              </w:rPr>
              <w:t>1 337</w:t>
            </w:r>
          </w:p>
          <w:p w:rsidR="00970723" w:rsidRPr="00832683" w:rsidRDefault="00970723" w:rsidP="009844CF">
            <w:pPr>
              <w:pStyle w:val="Paragrafi"/>
              <w:ind w:firstLine="0"/>
              <w:rPr>
                <w:sz w:val="18"/>
                <w:szCs w:val="18"/>
                <w:lang w:val="sq-AL"/>
              </w:rPr>
            </w:pPr>
            <w:r w:rsidRPr="00832683">
              <w:rPr>
                <w:sz w:val="18"/>
                <w:szCs w:val="18"/>
                <w:lang w:val="sq-AL"/>
              </w:rPr>
              <w:t>1 332</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260</w:t>
            </w:r>
          </w:p>
          <w:p w:rsidR="00970723" w:rsidRPr="00832683" w:rsidRDefault="00970723" w:rsidP="009844CF">
            <w:pPr>
              <w:pStyle w:val="Paragrafi"/>
              <w:ind w:firstLine="0"/>
              <w:rPr>
                <w:sz w:val="18"/>
                <w:szCs w:val="18"/>
                <w:lang w:val="sq-AL"/>
              </w:rPr>
            </w:pPr>
            <w:r w:rsidRPr="00832683">
              <w:rPr>
                <w:sz w:val="18"/>
                <w:szCs w:val="18"/>
                <w:lang w:val="sq-AL"/>
              </w:rPr>
              <w:t>270</w:t>
            </w:r>
          </w:p>
          <w:p w:rsidR="00970723" w:rsidRPr="00832683" w:rsidRDefault="00970723" w:rsidP="009844CF">
            <w:pPr>
              <w:pStyle w:val="Paragrafi"/>
              <w:ind w:firstLine="0"/>
              <w:rPr>
                <w:sz w:val="18"/>
                <w:szCs w:val="18"/>
                <w:lang w:val="sq-AL"/>
              </w:rPr>
            </w:pPr>
            <w:r w:rsidRPr="00832683">
              <w:rPr>
                <w:sz w:val="18"/>
                <w:szCs w:val="18"/>
                <w:lang w:val="sq-AL"/>
              </w:rPr>
              <w:t>280</w:t>
            </w:r>
          </w:p>
          <w:p w:rsidR="00970723" w:rsidRPr="00832683" w:rsidRDefault="00970723" w:rsidP="009844CF">
            <w:pPr>
              <w:pStyle w:val="Paragrafi"/>
              <w:ind w:firstLine="0"/>
              <w:rPr>
                <w:sz w:val="18"/>
                <w:szCs w:val="18"/>
                <w:lang w:val="sq-AL"/>
              </w:rPr>
            </w:pPr>
            <w:r w:rsidRPr="00832683">
              <w:rPr>
                <w:sz w:val="18"/>
                <w:szCs w:val="18"/>
                <w:lang w:val="sq-AL"/>
              </w:rPr>
              <w:t>290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951</w:t>
            </w:r>
          </w:p>
          <w:p w:rsidR="00970723" w:rsidRPr="00832683" w:rsidRDefault="00970723" w:rsidP="009844CF">
            <w:pPr>
              <w:pStyle w:val="Paragrafi"/>
              <w:ind w:firstLine="0"/>
              <w:rPr>
                <w:sz w:val="18"/>
                <w:szCs w:val="18"/>
                <w:lang w:val="sq-AL"/>
              </w:rPr>
            </w:pPr>
            <w:r w:rsidRPr="00832683">
              <w:rPr>
                <w:sz w:val="18"/>
                <w:szCs w:val="18"/>
                <w:lang w:val="sq-AL"/>
              </w:rPr>
              <w:t>939</w:t>
            </w:r>
          </w:p>
          <w:p w:rsidR="00970723" w:rsidRPr="00832683" w:rsidRDefault="00970723" w:rsidP="009844CF">
            <w:pPr>
              <w:pStyle w:val="Paragrafi"/>
              <w:ind w:firstLine="0"/>
              <w:rPr>
                <w:sz w:val="18"/>
                <w:szCs w:val="18"/>
                <w:lang w:val="sq-AL"/>
              </w:rPr>
            </w:pPr>
            <w:r w:rsidRPr="00832683">
              <w:rPr>
                <w:sz w:val="18"/>
                <w:szCs w:val="18"/>
                <w:lang w:val="sq-AL"/>
              </w:rPr>
              <w:t>926</w:t>
            </w:r>
          </w:p>
          <w:p w:rsidR="00970723" w:rsidRPr="00832683" w:rsidRDefault="00970723" w:rsidP="009844CF">
            <w:pPr>
              <w:pStyle w:val="Paragrafi"/>
              <w:ind w:firstLine="0"/>
              <w:rPr>
                <w:sz w:val="18"/>
                <w:szCs w:val="18"/>
                <w:lang w:val="sq-AL"/>
              </w:rPr>
            </w:pPr>
            <w:r w:rsidRPr="00832683">
              <w:rPr>
                <w:sz w:val="18"/>
                <w:szCs w:val="18"/>
                <w:lang w:val="sq-AL"/>
              </w:rPr>
              <w:t>913</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3 300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1 551</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3 800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1 326</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4 300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900</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310</w:t>
            </w:r>
          </w:p>
          <w:p w:rsidR="00970723" w:rsidRPr="00832683" w:rsidRDefault="00970723" w:rsidP="009844CF">
            <w:pPr>
              <w:pStyle w:val="Paragrafi"/>
              <w:ind w:firstLine="0"/>
              <w:rPr>
                <w:sz w:val="18"/>
                <w:szCs w:val="18"/>
                <w:lang w:val="sq-AL"/>
              </w:rPr>
            </w:pPr>
            <w:r w:rsidRPr="00832683">
              <w:rPr>
                <w:sz w:val="18"/>
                <w:szCs w:val="18"/>
                <w:lang w:val="sq-AL"/>
              </w:rPr>
              <w:t>320</w:t>
            </w:r>
          </w:p>
          <w:p w:rsidR="00970723" w:rsidRPr="00832683" w:rsidRDefault="00970723" w:rsidP="009844CF">
            <w:pPr>
              <w:pStyle w:val="Paragrafi"/>
              <w:ind w:firstLine="0"/>
              <w:rPr>
                <w:sz w:val="18"/>
                <w:szCs w:val="18"/>
                <w:lang w:val="sq-AL"/>
              </w:rPr>
            </w:pPr>
            <w:r w:rsidRPr="00832683">
              <w:rPr>
                <w:sz w:val="18"/>
                <w:szCs w:val="18"/>
                <w:lang w:val="sq-AL"/>
              </w:rPr>
              <w:t>330</w:t>
            </w:r>
          </w:p>
          <w:p w:rsidR="00970723" w:rsidRPr="00832683" w:rsidRDefault="00970723" w:rsidP="009844CF">
            <w:pPr>
              <w:pStyle w:val="Paragrafi"/>
              <w:ind w:firstLine="0"/>
              <w:rPr>
                <w:sz w:val="18"/>
                <w:szCs w:val="18"/>
                <w:lang w:val="sq-AL"/>
              </w:rPr>
            </w:pPr>
            <w:r w:rsidRPr="00832683">
              <w:rPr>
                <w:sz w:val="18"/>
                <w:szCs w:val="18"/>
                <w:lang w:val="sq-AL"/>
              </w:rPr>
              <w:t>340</w:t>
            </w:r>
          </w:p>
          <w:p w:rsidR="00970723" w:rsidRPr="00832683" w:rsidRDefault="00970723" w:rsidP="009844CF">
            <w:pPr>
              <w:pStyle w:val="Paragrafi"/>
              <w:ind w:firstLine="0"/>
              <w:rPr>
                <w:sz w:val="18"/>
                <w:szCs w:val="18"/>
                <w:lang w:val="sq-AL"/>
              </w:rPr>
            </w:pPr>
            <w:r w:rsidRPr="00832683">
              <w:rPr>
                <w:sz w:val="18"/>
                <w:szCs w:val="18"/>
                <w:lang w:val="sq-AL"/>
              </w:rPr>
              <w:t>3 350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1 547</w:t>
            </w:r>
          </w:p>
          <w:p w:rsidR="00970723" w:rsidRPr="00832683" w:rsidRDefault="00970723" w:rsidP="009844CF">
            <w:pPr>
              <w:pStyle w:val="Paragrafi"/>
              <w:ind w:firstLine="0"/>
              <w:rPr>
                <w:sz w:val="18"/>
                <w:szCs w:val="18"/>
                <w:lang w:val="sq-AL"/>
              </w:rPr>
            </w:pPr>
            <w:r w:rsidRPr="00832683">
              <w:rPr>
                <w:sz w:val="18"/>
                <w:szCs w:val="18"/>
                <w:lang w:val="sq-AL"/>
              </w:rPr>
              <w:t>1 544</w:t>
            </w:r>
          </w:p>
          <w:p w:rsidR="00970723" w:rsidRPr="00832683" w:rsidRDefault="00970723" w:rsidP="009844CF">
            <w:pPr>
              <w:pStyle w:val="Paragrafi"/>
              <w:ind w:firstLine="0"/>
              <w:rPr>
                <w:sz w:val="18"/>
                <w:szCs w:val="18"/>
                <w:lang w:val="sq-AL"/>
              </w:rPr>
            </w:pPr>
            <w:r w:rsidRPr="00832683">
              <w:rPr>
                <w:sz w:val="18"/>
                <w:szCs w:val="18"/>
                <w:lang w:val="sq-AL"/>
              </w:rPr>
              <w:t>1 540</w:t>
            </w:r>
          </w:p>
          <w:p w:rsidR="00970723" w:rsidRPr="00832683" w:rsidRDefault="00970723" w:rsidP="009844CF">
            <w:pPr>
              <w:pStyle w:val="Paragrafi"/>
              <w:ind w:firstLine="0"/>
              <w:rPr>
                <w:sz w:val="18"/>
                <w:szCs w:val="18"/>
                <w:lang w:val="sq-AL"/>
              </w:rPr>
            </w:pPr>
            <w:r w:rsidRPr="00832683">
              <w:rPr>
                <w:sz w:val="18"/>
                <w:szCs w:val="18"/>
                <w:lang w:val="sq-AL"/>
              </w:rPr>
              <w:t>1 536</w:t>
            </w:r>
          </w:p>
          <w:p w:rsidR="00970723" w:rsidRPr="00832683" w:rsidRDefault="00970723" w:rsidP="009844CF">
            <w:pPr>
              <w:pStyle w:val="Paragrafi"/>
              <w:ind w:firstLine="0"/>
              <w:rPr>
                <w:sz w:val="18"/>
                <w:szCs w:val="18"/>
                <w:lang w:val="sq-AL"/>
              </w:rPr>
            </w:pPr>
            <w:r w:rsidRPr="00832683">
              <w:rPr>
                <w:sz w:val="18"/>
                <w:szCs w:val="18"/>
                <w:lang w:val="sq-AL"/>
              </w:rPr>
              <w:t>1 532</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810</w:t>
            </w:r>
          </w:p>
          <w:p w:rsidR="00970723" w:rsidRPr="00832683" w:rsidRDefault="00970723" w:rsidP="009844CF">
            <w:pPr>
              <w:pStyle w:val="Paragrafi"/>
              <w:ind w:firstLine="0"/>
              <w:rPr>
                <w:sz w:val="18"/>
                <w:szCs w:val="18"/>
                <w:lang w:val="sq-AL"/>
              </w:rPr>
            </w:pPr>
            <w:r w:rsidRPr="00832683">
              <w:rPr>
                <w:sz w:val="18"/>
                <w:szCs w:val="18"/>
                <w:lang w:val="sq-AL"/>
              </w:rPr>
              <w:t>820</w:t>
            </w:r>
          </w:p>
          <w:p w:rsidR="00970723" w:rsidRPr="00832683" w:rsidRDefault="00970723" w:rsidP="009844CF">
            <w:pPr>
              <w:pStyle w:val="Paragrafi"/>
              <w:ind w:firstLine="0"/>
              <w:rPr>
                <w:sz w:val="18"/>
                <w:szCs w:val="18"/>
                <w:lang w:val="sq-AL"/>
              </w:rPr>
            </w:pPr>
            <w:r w:rsidRPr="00832683">
              <w:rPr>
                <w:sz w:val="18"/>
                <w:szCs w:val="18"/>
                <w:lang w:val="sq-AL"/>
              </w:rPr>
              <w:t>830</w:t>
            </w:r>
          </w:p>
          <w:p w:rsidR="00970723" w:rsidRPr="00832683" w:rsidRDefault="00970723" w:rsidP="009844CF">
            <w:pPr>
              <w:pStyle w:val="Paragrafi"/>
              <w:ind w:firstLine="0"/>
              <w:rPr>
                <w:sz w:val="18"/>
                <w:szCs w:val="18"/>
                <w:lang w:val="sq-AL"/>
              </w:rPr>
            </w:pPr>
            <w:r w:rsidRPr="00832683">
              <w:rPr>
                <w:sz w:val="18"/>
                <w:szCs w:val="18"/>
                <w:lang w:val="sq-AL"/>
              </w:rPr>
              <w:t>840</w:t>
            </w:r>
          </w:p>
          <w:p w:rsidR="00970723" w:rsidRPr="00832683" w:rsidRDefault="00970723" w:rsidP="009844CF">
            <w:pPr>
              <w:pStyle w:val="Paragrafi"/>
              <w:ind w:firstLine="0"/>
              <w:rPr>
                <w:sz w:val="18"/>
                <w:szCs w:val="18"/>
                <w:lang w:val="sq-AL"/>
              </w:rPr>
            </w:pPr>
            <w:r w:rsidRPr="00832683">
              <w:rPr>
                <w:sz w:val="18"/>
                <w:szCs w:val="18"/>
                <w:lang w:val="sq-AL"/>
              </w:rPr>
              <w:t>3 850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1 321</w:t>
            </w:r>
          </w:p>
          <w:p w:rsidR="00970723" w:rsidRPr="00832683" w:rsidRDefault="00970723" w:rsidP="009844CF">
            <w:pPr>
              <w:pStyle w:val="Paragrafi"/>
              <w:ind w:firstLine="0"/>
              <w:rPr>
                <w:sz w:val="18"/>
                <w:szCs w:val="18"/>
                <w:lang w:val="sq-AL"/>
              </w:rPr>
            </w:pPr>
            <w:r w:rsidRPr="00832683">
              <w:rPr>
                <w:sz w:val="18"/>
                <w:szCs w:val="18"/>
                <w:lang w:val="sq-AL"/>
              </w:rPr>
              <w:t>1 315</w:t>
            </w:r>
          </w:p>
          <w:p w:rsidR="00970723" w:rsidRPr="00832683" w:rsidRDefault="00970723" w:rsidP="009844CF">
            <w:pPr>
              <w:pStyle w:val="Paragrafi"/>
              <w:ind w:firstLine="0"/>
              <w:rPr>
                <w:sz w:val="18"/>
                <w:szCs w:val="18"/>
                <w:lang w:val="sq-AL"/>
              </w:rPr>
            </w:pPr>
            <w:r w:rsidRPr="00832683">
              <w:rPr>
                <w:sz w:val="18"/>
                <w:szCs w:val="18"/>
                <w:lang w:val="sq-AL"/>
              </w:rPr>
              <w:t>1 310</w:t>
            </w:r>
          </w:p>
          <w:p w:rsidR="00970723" w:rsidRPr="00832683" w:rsidRDefault="00970723" w:rsidP="009844CF">
            <w:pPr>
              <w:pStyle w:val="Paragrafi"/>
              <w:ind w:firstLine="0"/>
              <w:rPr>
                <w:sz w:val="18"/>
                <w:szCs w:val="18"/>
                <w:lang w:val="sq-AL"/>
              </w:rPr>
            </w:pPr>
            <w:r w:rsidRPr="00832683">
              <w:rPr>
                <w:sz w:val="18"/>
                <w:szCs w:val="18"/>
                <w:lang w:val="sq-AL"/>
              </w:rPr>
              <w:t>1 305</w:t>
            </w:r>
          </w:p>
          <w:p w:rsidR="00970723" w:rsidRPr="00832683" w:rsidRDefault="00970723" w:rsidP="009844CF">
            <w:pPr>
              <w:pStyle w:val="Paragrafi"/>
              <w:ind w:firstLine="0"/>
              <w:rPr>
                <w:sz w:val="18"/>
                <w:szCs w:val="18"/>
                <w:lang w:val="sq-AL"/>
              </w:rPr>
            </w:pPr>
            <w:r w:rsidRPr="00832683">
              <w:rPr>
                <w:sz w:val="18"/>
                <w:szCs w:val="18"/>
                <w:lang w:val="sq-AL"/>
              </w:rPr>
              <w:t>1 299</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310</w:t>
            </w:r>
          </w:p>
          <w:p w:rsidR="00970723" w:rsidRPr="00832683" w:rsidRDefault="00970723" w:rsidP="009844CF">
            <w:pPr>
              <w:pStyle w:val="Paragrafi"/>
              <w:ind w:firstLine="0"/>
              <w:rPr>
                <w:sz w:val="18"/>
                <w:szCs w:val="18"/>
                <w:lang w:val="sq-AL"/>
              </w:rPr>
            </w:pPr>
            <w:r w:rsidRPr="00832683">
              <w:rPr>
                <w:sz w:val="18"/>
                <w:szCs w:val="18"/>
                <w:lang w:val="sq-AL"/>
              </w:rPr>
              <w:t>320</w:t>
            </w:r>
          </w:p>
          <w:p w:rsidR="00970723" w:rsidRPr="00832683" w:rsidRDefault="00970723" w:rsidP="009844CF">
            <w:pPr>
              <w:pStyle w:val="Paragrafi"/>
              <w:ind w:firstLine="0"/>
              <w:rPr>
                <w:sz w:val="18"/>
                <w:szCs w:val="18"/>
                <w:lang w:val="sq-AL"/>
              </w:rPr>
            </w:pPr>
            <w:r w:rsidRPr="00832683">
              <w:rPr>
                <w:sz w:val="18"/>
                <w:szCs w:val="18"/>
                <w:lang w:val="sq-AL"/>
              </w:rPr>
              <w:t>330</w:t>
            </w:r>
          </w:p>
          <w:p w:rsidR="00970723" w:rsidRPr="00832683" w:rsidRDefault="00970723" w:rsidP="009844CF">
            <w:pPr>
              <w:pStyle w:val="Paragrafi"/>
              <w:ind w:firstLine="0"/>
              <w:rPr>
                <w:sz w:val="18"/>
                <w:szCs w:val="18"/>
                <w:lang w:val="sq-AL"/>
              </w:rPr>
            </w:pPr>
            <w:r w:rsidRPr="00832683">
              <w:rPr>
                <w:sz w:val="18"/>
                <w:szCs w:val="18"/>
                <w:lang w:val="sq-AL"/>
              </w:rPr>
              <w:t>340</w:t>
            </w:r>
          </w:p>
          <w:p w:rsidR="00970723" w:rsidRPr="00832683" w:rsidRDefault="00970723" w:rsidP="009844CF">
            <w:pPr>
              <w:pStyle w:val="Paragrafi"/>
              <w:ind w:firstLine="0"/>
              <w:rPr>
                <w:sz w:val="18"/>
                <w:szCs w:val="18"/>
                <w:lang w:val="sq-AL"/>
              </w:rPr>
            </w:pPr>
            <w:r w:rsidRPr="00832683">
              <w:rPr>
                <w:sz w:val="18"/>
                <w:szCs w:val="18"/>
                <w:lang w:val="sq-AL"/>
              </w:rPr>
              <w:t>4 350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886</w:t>
            </w:r>
          </w:p>
          <w:p w:rsidR="00970723" w:rsidRPr="00832683" w:rsidRDefault="00970723" w:rsidP="009844CF">
            <w:pPr>
              <w:pStyle w:val="Paragrafi"/>
              <w:ind w:firstLine="0"/>
              <w:rPr>
                <w:sz w:val="18"/>
                <w:szCs w:val="18"/>
                <w:lang w:val="sq-AL"/>
              </w:rPr>
            </w:pPr>
            <w:r w:rsidRPr="00832683">
              <w:rPr>
                <w:sz w:val="18"/>
                <w:szCs w:val="18"/>
                <w:lang w:val="sq-AL"/>
              </w:rPr>
              <w:t>873</w:t>
            </w:r>
          </w:p>
          <w:p w:rsidR="00970723" w:rsidRPr="00832683" w:rsidRDefault="00970723" w:rsidP="009844CF">
            <w:pPr>
              <w:pStyle w:val="Paragrafi"/>
              <w:ind w:firstLine="0"/>
              <w:rPr>
                <w:sz w:val="18"/>
                <w:szCs w:val="18"/>
                <w:lang w:val="sq-AL"/>
              </w:rPr>
            </w:pPr>
            <w:r w:rsidRPr="00832683">
              <w:rPr>
                <w:sz w:val="18"/>
                <w:szCs w:val="18"/>
                <w:lang w:val="sq-AL"/>
              </w:rPr>
              <w:t>858</w:t>
            </w:r>
          </w:p>
          <w:p w:rsidR="00970723" w:rsidRPr="00832683" w:rsidRDefault="00970723" w:rsidP="009844CF">
            <w:pPr>
              <w:pStyle w:val="Paragrafi"/>
              <w:ind w:firstLine="0"/>
              <w:rPr>
                <w:sz w:val="18"/>
                <w:szCs w:val="18"/>
                <w:lang w:val="sq-AL"/>
              </w:rPr>
            </w:pPr>
            <w:r w:rsidRPr="00832683">
              <w:rPr>
                <w:sz w:val="18"/>
                <w:szCs w:val="18"/>
                <w:lang w:val="sq-AL"/>
              </w:rPr>
              <w:t>844</w:t>
            </w:r>
          </w:p>
          <w:p w:rsidR="00970723" w:rsidRPr="00832683" w:rsidRDefault="00970723" w:rsidP="009844CF">
            <w:pPr>
              <w:pStyle w:val="Paragrafi"/>
              <w:ind w:firstLine="0"/>
              <w:rPr>
                <w:sz w:val="18"/>
                <w:szCs w:val="18"/>
                <w:lang w:val="sq-AL"/>
              </w:rPr>
            </w:pPr>
            <w:r w:rsidRPr="00832683">
              <w:rPr>
                <w:sz w:val="18"/>
                <w:szCs w:val="18"/>
                <w:lang w:val="sq-AL"/>
              </w:rPr>
              <w:t>829</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360</w:t>
            </w:r>
          </w:p>
          <w:p w:rsidR="00970723" w:rsidRPr="00832683" w:rsidRDefault="00970723" w:rsidP="009844CF">
            <w:pPr>
              <w:pStyle w:val="Paragrafi"/>
              <w:ind w:firstLine="0"/>
              <w:rPr>
                <w:sz w:val="18"/>
                <w:szCs w:val="18"/>
                <w:lang w:val="sq-AL"/>
              </w:rPr>
            </w:pPr>
            <w:r w:rsidRPr="00832683">
              <w:rPr>
                <w:sz w:val="18"/>
                <w:szCs w:val="18"/>
                <w:lang w:val="sq-AL"/>
              </w:rPr>
              <w:t>370</w:t>
            </w:r>
          </w:p>
          <w:p w:rsidR="00970723" w:rsidRPr="00832683" w:rsidRDefault="00970723" w:rsidP="009844CF">
            <w:pPr>
              <w:pStyle w:val="Paragrafi"/>
              <w:ind w:firstLine="0"/>
              <w:rPr>
                <w:sz w:val="18"/>
                <w:szCs w:val="18"/>
                <w:lang w:val="sq-AL"/>
              </w:rPr>
            </w:pPr>
            <w:r w:rsidRPr="00832683">
              <w:rPr>
                <w:sz w:val="18"/>
                <w:szCs w:val="18"/>
                <w:lang w:val="sq-AL"/>
              </w:rPr>
              <w:t>380</w:t>
            </w:r>
          </w:p>
          <w:p w:rsidR="00970723" w:rsidRPr="00832683" w:rsidRDefault="00970723" w:rsidP="009844CF">
            <w:pPr>
              <w:pStyle w:val="Paragrafi"/>
              <w:ind w:firstLine="0"/>
              <w:rPr>
                <w:sz w:val="18"/>
                <w:szCs w:val="18"/>
                <w:lang w:val="sq-AL"/>
              </w:rPr>
            </w:pPr>
            <w:r w:rsidRPr="00832683">
              <w:rPr>
                <w:sz w:val="18"/>
                <w:szCs w:val="18"/>
                <w:lang w:val="sq-AL"/>
              </w:rPr>
              <w:t>390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1 529</w:t>
            </w:r>
          </w:p>
          <w:p w:rsidR="00970723" w:rsidRPr="00832683" w:rsidRDefault="00970723" w:rsidP="009844CF">
            <w:pPr>
              <w:pStyle w:val="Paragrafi"/>
              <w:ind w:firstLine="0"/>
              <w:rPr>
                <w:sz w:val="18"/>
                <w:szCs w:val="18"/>
                <w:lang w:val="sq-AL"/>
              </w:rPr>
            </w:pPr>
            <w:r w:rsidRPr="00832683">
              <w:rPr>
                <w:sz w:val="18"/>
                <w:szCs w:val="18"/>
                <w:lang w:val="sq-AL"/>
              </w:rPr>
              <w:t>1 525</w:t>
            </w:r>
          </w:p>
          <w:p w:rsidR="00970723" w:rsidRPr="00832683" w:rsidRDefault="00970723" w:rsidP="009844CF">
            <w:pPr>
              <w:pStyle w:val="Paragrafi"/>
              <w:ind w:firstLine="0"/>
              <w:rPr>
                <w:sz w:val="18"/>
                <w:szCs w:val="18"/>
                <w:lang w:val="sq-AL"/>
              </w:rPr>
            </w:pPr>
            <w:r w:rsidRPr="00832683">
              <w:rPr>
                <w:sz w:val="18"/>
                <w:szCs w:val="18"/>
                <w:lang w:val="sq-AL"/>
              </w:rPr>
              <w:t>1 521</w:t>
            </w:r>
          </w:p>
          <w:p w:rsidR="00970723" w:rsidRPr="00832683" w:rsidRDefault="00970723" w:rsidP="009844CF">
            <w:pPr>
              <w:pStyle w:val="Paragrafi"/>
              <w:ind w:firstLine="0"/>
              <w:rPr>
                <w:sz w:val="18"/>
                <w:szCs w:val="18"/>
                <w:lang w:val="sq-AL"/>
              </w:rPr>
            </w:pPr>
            <w:r w:rsidRPr="00832683">
              <w:rPr>
                <w:sz w:val="18"/>
                <w:szCs w:val="18"/>
                <w:lang w:val="sq-AL"/>
              </w:rPr>
              <w:t>1 517</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860</w:t>
            </w:r>
          </w:p>
          <w:p w:rsidR="00970723" w:rsidRPr="00832683" w:rsidRDefault="00970723" w:rsidP="009844CF">
            <w:pPr>
              <w:pStyle w:val="Paragrafi"/>
              <w:ind w:firstLine="0"/>
              <w:rPr>
                <w:sz w:val="18"/>
                <w:szCs w:val="18"/>
                <w:lang w:val="sq-AL"/>
              </w:rPr>
            </w:pPr>
            <w:r w:rsidRPr="00832683">
              <w:rPr>
                <w:sz w:val="18"/>
                <w:szCs w:val="18"/>
                <w:lang w:val="sq-AL"/>
              </w:rPr>
              <w:t>870</w:t>
            </w:r>
          </w:p>
          <w:p w:rsidR="00970723" w:rsidRPr="00832683" w:rsidRDefault="00970723" w:rsidP="009844CF">
            <w:pPr>
              <w:pStyle w:val="Paragrafi"/>
              <w:ind w:firstLine="0"/>
              <w:rPr>
                <w:sz w:val="18"/>
                <w:szCs w:val="18"/>
                <w:lang w:val="sq-AL"/>
              </w:rPr>
            </w:pPr>
            <w:r w:rsidRPr="00832683">
              <w:rPr>
                <w:sz w:val="18"/>
                <w:szCs w:val="18"/>
                <w:lang w:val="sq-AL"/>
              </w:rPr>
              <w:t>880</w:t>
            </w:r>
          </w:p>
          <w:p w:rsidR="00970723" w:rsidRPr="00832683" w:rsidRDefault="00970723" w:rsidP="009844CF">
            <w:pPr>
              <w:pStyle w:val="Paragrafi"/>
              <w:ind w:firstLine="0"/>
              <w:rPr>
                <w:sz w:val="18"/>
                <w:szCs w:val="18"/>
                <w:lang w:val="sq-AL"/>
              </w:rPr>
            </w:pPr>
            <w:r w:rsidRPr="00832683">
              <w:rPr>
                <w:sz w:val="18"/>
                <w:szCs w:val="18"/>
                <w:lang w:val="sq-AL"/>
              </w:rPr>
              <w:t>890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1 293</w:t>
            </w:r>
          </w:p>
          <w:p w:rsidR="00970723" w:rsidRPr="00832683" w:rsidRDefault="00970723" w:rsidP="009844CF">
            <w:pPr>
              <w:pStyle w:val="Paragrafi"/>
              <w:ind w:firstLine="0"/>
              <w:rPr>
                <w:sz w:val="18"/>
                <w:szCs w:val="18"/>
                <w:lang w:val="sq-AL"/>
              </w:rPr>
            </w:pPr>
            <w:r w:rsidRPr="00832683">
              <w:rPr>
                <w:sz w:val="18"/>
                <w:szCs w:val="18"/>
                <w:lang w:val="sq-AL"/>
              </w:rPr>
              <w:t>1 287</w:t>
            </w:r>
          </w:p>
          <w:p w:rsidR="00970723" w:rsidRPr="00832683" w:rsidRDefault="00970723" w:rsidP="009844CF">
            <w:pPr>
              <w:pStyle w:val="Paragrafi"/>
              <w:ind w:firstLine="0"/>
              <w:rPr>
                <w:sz w:val="18"/>
                <w:szCs w:val="18"/>
                <w:lang w:val="sq-AL"/>
              </w:rPr>
            </w:pPr>
            <w:r w:rsidRPr="00832683">
              <w:rPr>
                <w:sz w:val="18"/>
                <w:szCs w:val="18"/>
                <w:lang w:val="sq-AL"/>
              </w:rPr>
              <w:t>1 281</w:t>
            </w:r>
          </w:p>
          <w:p w:rsidR="00970723" w:rsidRPr="00832683" w:rsidRDefault="00970723" w:rsidP="009844CF">
            <w:pPr>
              <w:pStyle w:val="Paragrafi"/>
              <w:ind w:firstLine="0"/>
              <w:rPr>
                <w:sz w:val="18"/>
                <w:szCs w:val="18"/>
                <w:lang w:val="sq-AL"/>
              </w:rPr>
            </w:pPr>
            <w:r w:rsidRPr="00832683">
              <w:rPr>
                <w:sz w:val="18"/>
                <w:szCs w:val="18"/>
                <w:lang w:val="sq-AL"/>
              </w:rPr>
              <w:t>1 275</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360</w:t>
            </w:r>
          </w:p>
          <w:p w:rsidR="00970723" w:rsidRPr="00832683" w:rsidRDefault="00970723" w:rsidP="009844CF">
            <w:pPr>
              <w:pStyle w:val="Paragrafi"/>
              <w:ind w:firstLine="0"/>
              <w:rPr>
                <w:sz w:val="18"/>
                <w:szCs w:val="18"/>
                <w:lang w:val="sq-AL"/>
              </w:rPr>
            </w:pPr>
            <w:r w:rsidRPr="00832683">
              <w:rPr>
                <w:sz w:val="18"/>
                <w:szCs w:val="18"/>
                <w:lang w:val="sq-AL"/>
              </w:rPr>
              <w:t>370</w:t>
            </w:r>
          </w:p>
          <w:p w:rsidR="00970723" w:rsidRPr="00832683" w:rsidRDefault="00970723" w:rsidP="009844CF">
            <w:pPr>
              <w:pStyle w:val="Paragrafi"/>
              <w:ind w:firstLine="0"/>
              <w:rPr>
                <w:sz w:val="18"/>
                <w:szCs w:val="18"/>
                <w:lang w:val="sq-AL"/>
              </w:rPr>
            </w:pPr>
            <w:r w:rsidRPr="00832683">
              <w:rPr>
                <w:sz w:val="18"/>
                <w:szCs w:val="18"/>
                <w:lang w:val="sq-AL"/>
              </w:rPr>
              <w:t>380</w:t>
            </w:r>
          </w:p>
          <w:p w:rsidR="00970723" w:rsidRPr="00832683" w:rsidRDefault="00970723" w:rsidP="009844CF">
            <w:pPr>
              <w:pStyle w:val="Paragrafi"/>
              <w:ind w:firstLine="0"/>
              <w:rPr>
                <w:sz w:val="18"/>
                <w:szCs w:val="18"/>
                <w:lang w:val="sq-AL"/>
              </w:rPr>
            </w:pPr>
            <w:r w:rsidRPr="00832683">
              <w:rPr>
                <w:sz w:val="18"/>
                <w:szCs w:val="18"/>
                <w:lang w:val="sq-AL"/>
              </w:rPr>
              <w:t>390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814</w:t>
            </w:r>
          </w:p>
          <w:p w:rsidR="00970723" w:rsidRPr="00832683" w:rsidRDefault="00970723" w:rsidP="009844CF">
            <w:pPr>
              <w:pStyle w:val="Paragrafi"/>
              <w:ind w:firstLine="0"/>
              <w:rPr>
                <w:sz w:val="18"/>
                <w:szCs w:val="18"/>
                <w:lang w:val="sq-AL"/>
              </w:rPr>
            </w:pPr>
            <w:r w:rsidRPr="00832683">
              <w:rPr>
                <w:sz w:val="18"/>
                <w:szCs w:val="18"/>
                <w:lang w:val="sq-AL"/>
              </w:rPr>
              <w:t>798</w:t>
            </w:r>
          </w:p>
          <w:p w:rsidR="00970723" w:rsidRPr="00832683" w:rsidRDefault="00970723" w:rsidP="009844CF">
            <w:pPr>
              <w:pStyle w:val="Paragrafi"/>
              <w:ind w:firstLine="0"/>
              <w:rPr>
                <w:sz w:val="18"/>
                <w:szCs w:val="18"/>
                <w:lang w:val="sq-AL"/>
              </w:rPr>
            </w:pPr>
            <w:r w:rsidRPr="00832683">
              <w:rPr>
                <w:sz w:val="18"/>
                <w:szCs w:val="18"/>
                <w:lang w:val="sq-AL"/>
              </w:rPr>
              <w:t>782</w:t>
            </w:r>
          </w:p>
          <w:p w:rsidR="00970723" w:rsidRPr="00832683" w:rsidRDefault="00970723" w:rsidP="009844CF">
            <w:pPr>
              <w:pStyle w:val="Paragrafi"/>
              <w:ind w:firstLine="0"/>
              <w:rPr>
                <w:sz w:val="18"/>
                <w:szCs w:val="18"/>
                <w:lang w:val="sq-AL"/>
              </w:rPr>
            </w:pPr>
            <w:r w:rsidRPr="00832683">
              <w:rPr>
                <w:sz w:val="18"/>
                <w:szCs w:val="18"/>
                <w:lang w:val="sq-AL"/>
              </w:rPr>
              <w:t>765</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3 400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1 513</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3 900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1 269</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4 400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748</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410</w:t>
            </w:r>
          </w:p>
          <w:p w:rsidR="00970723" w:rsidRPr="00832683" w:rsidRDefault="00970723" w:rsidP="009844CF">
            <w:pPr>
              <w:pStyle w:val="Paragrafi"/>
              <w:ind w:firstLine="0"/>
              <w:rPr>
                <w:sz w:val="18"/>
                <w:szCs w:val="18"/>
                <w:lang w:val="sq-AL"/>
              </w:rPr>
            </w:pPr>
            <w:r w:rsidRPr="00832683">
              <w:rPr>
                <w:sz w:val="18"/>
                <w:szCs w:val="18"/>
                <w:lang w:val="sq-AL"/>
              </w:rPr>
              <w:t>420</w:t>
            </w:r>
          </w:p>
          <w:p w:rsidR="00970723" w:rsidRPr="00832683" w:rsidRDefault="00970723" w:rsidP="009844CF">
            <w:pPr>
              <w:pStyle w:val="Paragrafi"/>
              <w:ind w:firstLine="0"/>
              <w:rPr>
                <w:sz w:val="18"/>
                <w:szCs w:val="18"/>
                <w:lang w:val="sq-AL"/>
              </w:rPr>
            </w:pPr>
            <w:r w:rsidRPr="00832683">
              <w:rPr>
                <w:sz w:val="18"/>
                <w:szCs w:val="18"/>
                <w:lang w:val="sq-AL"/>
              </w:rPr>
              <w:t>430</w:t>
            </w:r>
          </w:p>
          <w:p w:rsidR="00970723" w:rsidRPr="00832683" w:rsidRDefault="00970723" w:rsidP="009844CF">
            <w:pPr>
              <w:pStyle w:val="Paragrafi"/>
              <w:ind w:firstLine="0"/>
              <w:rPr>
                <w:sz w:val="18"/>
                <w:szCs w:val="18"/>
                <w:lang w:val="sq-AL"/>
              </w:rPr>
            </w:pPr>
            <w:r w:rsidRPr="00832683">
              <w:rPr>
                <w:sz w:val="18"/>
                <w:szCs w:val="18"/>
                <w:lang w:val="sq-AL"/>
              </w:rPr>
              <w:t>440</w:t>
            </w:r>
          </w:p>
          <w:p w:rsidR="00970723" w:rsidRPr="00832683" w:rsidRDefault="00970723" w:rsidP="009844CF">
            <w:pPr>
              <w:pStyle w:val="Paragrafi"/>
              <w:ind w:firstLine="0"/>
              <w:rPr>
                <w:sz w:val="18"/>
                <w:szCs w:val="18"/>
                <w:lang w:val="sq-AL"/>
              </w:rPr>
            </w:pPr>
            <w:r w:rsidRPr="00832683">
              <w:rPr>
                <w:sz w:val="18"/>
                <w:szCs w:val="18"/>
                <w:lang w:val="sq-AL"/>
              </w:rPr>
              <w:t>3 450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1 509</w:t>
            </w:r>
          </w:p>
          <w:p w:rsidR="00970723" w:rsidRPr="00832683" w:rsidRDefault="00970723" w:rsidP="009844CF">
            <w:pPr>
              <w:pStyle w:val="Paragrafi"/>
              <w:ind w:firstLine="0"/>
              <w:rPr>
                <w:sz w:val="18"/>
                <w:szCs w:val="18"/>
                <w:lang w:val="sq-AL"/>
              </w:rPr>
            </w:pPr>
            <w:r w:rsidRPr="00832683">
              <w:rPr>
                <w:sz w:val="18"/>
                <w:szCs w:val="18"/>
                <w:lang w:val="sq-AL"/>
              </w:rPr>
              <w:t>1 505</w:t>
            </w:r>
          </w:p>
          <w:p w:rsidR="00970723" w:rsidRPr="00832683" w:rsidRDefault="00970723" w:rsidP="009844CF">
            <w:pPr>
              <w:pStyle w:val="Paragrafi"/>
              <w:ind w:firstLine="0"/>
              <w:rPr>
                <w:sz w:val="18"/>
                <w:szCs w:val="18"/>
                <w:lang w:val="sq-AL"/>
              </w:rPr>
            </w:pPr>
            <w:r w:rsidRPr="00832683">
              <w:rPr>
                <w:sz w:val="18"/>
                <w:szCs w:val="18"/>
                <w:lang w:val="sq-AL"/>
              </w:rPr>
              <w:t>1 501</w:t>
            </w:r>
          </w:p>
          <w:p w:rsidR="00970723" w:rsidRPr="00832683" w:rsidRDefault="00970723" w:rsidP="009844CF">
            <w:pPr>
              <w:pStyle w:val="Paragrafi"/>
              <w:ind w:firstLine="0"/>
              <w:rPr>
                <w:sz w:val="18"/>
                <w:szCs w:val="18"/>
                <w:lang w:val="sq-AL"/>
              </w:rPr>
            </w:pPr>
            <w:r w:rsidRPr="00832683">
              <w:rPr>
                <w:sz w:val="18"/>
                <w:szCs w:val="18"/>
                <w:lang w:val="sq-AL"/>
              </w:rPr>
              <w:t>1 497</w:t>
            </w:r>
          </w:p>
          <w:p w:rsidR="00970723" w:rsidRPr="00832683" w:rsidRDefault="00970723" w:rsidP="009844CF">
            <w:pPr>
              <w:pStyle w:val="Paragrafi"/>
              <w:ind w:firstLine="0"/>
              <w:rPr>
                <w:sz w:val="18"/>
                <w:szCs w:val="18"/>
                <w:lang w:val="sq-AL"/>
              </w:rPr>
            </w:pPr>
            <w:r w:rsidRPr="00832683">
              <w:rPr>
                <w:sz w:val="18"/>
                <w:szCs w:val="18"/>
                <w:lang w:val="sq-AL"/>
              </w:rPr>
              <w:t>1 493</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910</w:t>
            </w:r>
          </w:p>
          <w:p w:rsidR="00970723" w:rsidRPr="00832683" w:rsidRDefault="00970723" w:rsidP="009844CF">
            <w:pPr>
              <w:pStyle w:val="Paragrafi"/>
              <w:ind w:firstLine="0"/>
              <w:rPr>
                <w:sz w:val="18"/>
                <w:szCs w:val="18"/>
                <w:lang w:val="sq-AL"/>
              </w:rPr>
            </w:pPr>
            <w:r w:rsidRPr="00832683">
              <w:rPr>
                <w:sz w:val="18"/>
                <w:szCs w:val="18"/>
                <w:lang w:val="sq-AL"/>
              </w:rPr>
              <w:t>920</w:t>
            </w:r>
          </w:p>
          <w:p w:rsidR="00970723" w:rsidRPr="00832683" w:rsidRDefault="00970723" w:rsidP="009844CF">
            <w:pPr>
              <w:pStyle w:val="Paragrafi"/>
              <w:ind w:firstLine="0"/>
              <w:rPr>
                <w:sz w:val="18"/>
                <w:szCs w:val="18"/>
                <w:lang w:val="sq-AL"/>
              </w:rPr>
            </w:pPr>
            <w:r w:rsidRPr="00832683">
              <w:rPr>
                <w:sz w:val="18"/>
                <w:szCs w:val="18"/>
                <w:lang w:val="sq-AL"/>
              </w:rPr>
              <w:t>930</w:t>
            </w:r>
          </w:p>
          <w:p w:rsidR="00970723" w:rsidRPr="00832683" w:rsidRDefault="00970723" w:rsidP="009844CF">
            <w:pPr>
              <w:pStyle w:val="Paragrafi"/>
              <w:ind w:firstLine="0"/>
              <w:rPr>
                <w:sz w:val="18"/>
                <w:szCs w:val="18"/>
                <w:lang w:val="sq-AL"/>
              </w:rPr>
            </w:pPr>
            <w:r w:rsidRPr="00832683">
              <w:rPr>
                <w:sz w:val="18"/>
                <w:szCs w:val="18"/>
                <w:lang w:val="sq-AL"/>
              </w:rPr>
              <w:t>940</w:t>
            </w:r>
          </w:p>
          <w:p w:rsidR="00970723" w:rsidRPr="00832683" w:rsidRDefault="00970723" w:rsidP="009844CF">
            <w:pPr>
              <w:pStyle w:val="Paragrafi"/>
              <w:ind w:firstLine="0"/>
              <w:rPr>
                <w:sz w:val="18"/>
                <w:szCs w:val="18"/>
                <w:lang w:val="sq-AL"/>
              </w:rPr>
            </w:pPr>
            <w:r w:rsidRPr="00832683">
              <w:rPr>
                <w:sz w:val="18"/>
                <w:szCs w:val="18"/>
                <w:lang w:val="sq-AL"/>
              </w:rPr>
              <w:t>3 950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1 262</w:t>
            </w:r>
          </w:p>
          <w:p w:rsidR="00970723" w:rsidRPr="00832683" w:rsidRDefault="00970723" w:rsidP="009844CF">
            <w:pPr>
              <w:pStyle w:val="Paragrafi"/>
              <w:ind w:firstLine="0"/>
              <w:rPr>
                <w:sz w:val="18"/>
                <w:szCs w:val="18"/>
                <w:lang w:val="sq-AL"/>
              </w:rPr>
            </w:pPr>
            <w:r w:rsidRPr="00832683">
              <w:rPr>
                <w:sz w:val="18"/>
                <w:szCs w:val="18"/>
                <w:lang w:val="sq-AL"/>
              </w:rPr>
              <w:t>1 256</w:t>
            </w:r>
          </w:p>
          <w:p w:rsidR="00970723" w:rsidRPr="00832683" w:rsidRDefault="00970723" w:rsidP="009844CF">
            <w:pPr>
              <w:pStyle w:val="Paragrafi"/>
              <w:ind w:firstLine="0"/>
              <w:rPr>
                <w:sz w:val="18"/>
                <w:szCs w:val="18"/>
                <w:lang w:val="sq-AL"/>
              </w:rPr>
            </w:pPr>
            <w:r w:rsidRPr="00832683">
              <w:rPr>
                <w:sz w:val="18"/>
                <w:szCs w:val="18"/>
                <w:lang w:val="sq-AL"/>
              </w:rPr>
              <w:t>1 249</w:t>
            </w:r>
          </w:p>
          <w:p w:rsidR="00970723" w:rsidRPr="00832683" w:rsidRDefault="00970723" w:rsidP="009844CF">
            <w:pPr>
              <w:pStyle w:val="Paragrafi"/>
              <w:ind w:firstLine="0"/>
              <w:rPr>
                <w:sz w:val="18"/>
                <w:szCs w:val="18"/>
                <w:lang w:val="sq-AL"/>
              </w:rPr>
            </w:pPr>
            <w:r w:rsidRPr="00832683">
              <w:rPr>
                <w:sz w:val="18"/>
                <w:szCs w:val="18"/>
                <w:lang w:val="sq-AL"/>
              </w:rPr>
              <w:t>1 243</w:t>
            </w:r>
          </w:p>
          <w:p w:rsidR="00970723" w:rsidRPr="00832683" w:rsidRDefault="00970723" w:rsidP="009844CF">
            <w:pPr>
              <w:pStyle w:val="Paragrafi"/>
              <w:ind w:firstLine="0"/>
              <w:rPr>
                <w:sz w:val="18"/>
                <w:szCs w:val="18"/>
                <w:lang w:val="sq-AL"/>
              </w:rPr>
            </w:pPr>
            <w:r w:rsidRPr="00832683">
              <w:rPr>
                <w:sz w:val="18"/>
                <w:szCs w:val="18"/>
                <w:lang w:val="sq-AL"/>
              </w:rPr>
              <w:t>1 236</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410</w:t>
            </w:r>
          </w:p>
          <w:p w:rsidR="00970723" w:rsidRPr="00832683" w:rsidRDefault="00970723" w:rsidP="009844CF">
            <w:pPr>
              <w:pStyle w:val="Paragrafi"/>
              <w:ind w:firstLine="0"/>
              <w:rPr>
                <w:sz w:val="18"/>
                <w:szCs w:val="18"/>
                <w:lang w:val="sq-AL"/>
              </w:rPr>
            </w:pPr>
            <w:r w:rsidRPr="00832683">
              <w:rPr>
                <w:sz w:val="18"/>
                <w:szCs w:val="18"/>
                <w:lang w:val="sq-AL"/>
              </w:rPr>
              <w:t>420</w:t>
            </w:r>
          </w:p>
          <w:p w:rsidR="00970723" w:rsidRPr="00832683" w:rsidRDefault="00970723" w:rsidP="009844CF">
            <w:pPr>
              <w:pStyle w:val="Paragrafi"/>
              <w:ind w:firstLine="0"/>
              <w:rPr>
                <w:sz w:val="18"/>
                <w:szCs w:val="18"/>
                <w:lang w:val="sq-AL"/>
              </w:rPr>
            </w:pPr>
            <w:r w:rsidRPr="00832683">
              <w:rPr>
                <w:sz w:val="18"/>
                <w:szCs w:val="18"/>
                <w:lang w:val="sq-AL"/>
              </w:rPr>
              <w:t>430</w:t>
            </w:r>
          </w:p>
          <w:p w:rsidR="00970723" w:rsidRPr="00832683" w:rsidRDefault="00970723" w:rsidP="009844CF">
            <w:pPr>
              <w:pStyle w:val="Paragrafi"/>
              <w:ind w:firstLine="0"/>
              <w:rPr>
                <w:sz w:val="18"/>
                <w:szCs w:val="18"/>
                <w:lang w:val="sq-AL"/>
              </w:rPr>
            </w:pPr>
            <w:r w:rsidRPr="00832683">
              <w:rPr>
                <w:sz w:val="18"/>
                <w:szCs w:val="18"/>
                <w:lang w:val="sq-AL"/>
              </w:rPr>
              <w:t>440</w:t>
            </w:r>
          </w:p>
          <w:p w:rsidR="00970723" w:rsidRPr="00832683" w:rsidRDefault="00970723" w:rsidP="009844CF">
            <w:pPr>
              <w:pStyle w:val="Paragrafi"/>
              <w:ind w:firstLine="0"/>
              <w:rPr>
                <w:sz w:val="18"/>
                <w:szCs w:val="18"/>
                <w:lang w:val="sq-AL"/>
              </w:rPr>
            </w:pPr>
            <w:r w:rsidRPr="00832683">
              <w:rPr>
                <w:sz w:val="18"/>
                <w:szCs w:val="18"/>
                <w:lang w:val="sq-AL"/>
              </w:rPr>
              <w:t>4 450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731</w:t>
            </w:r>
          </w:p>
          <w:p w:rsidR="00970723" w:rsidRPr="00832683" w:rsidRDefault="00970723" w:rsidP="009844CF">
            <w:pPr>
              <w:pStyle w:val="Paragrafi"/>
              <w:ind w:firstLine="0"/>
              <w:rPr>
                <w:sz w:val="18"/>
                <w:szCs w:val="18"/>
                <w:lang w:val="sq-AL"/>
              </w:rPr>
            </w:pPr>
            <w:r w:rsidRPr="00832683">
              <w:rPr>
                <w:sz w:val="18"/>
                <w:szCs w:val="18"/>
                <w:lang w:val="sq-AL"/>
              </w:rPr>
              <w:t>712</w:t>
            </w:r>
          </w:p>
          <w:p w:rsidR="00970723" w:rsidRPr="00832683" w:rsidRDefault="00970723" w:rsidP="009844CF">
            <w:pPr>
              <w:pStyle w:val="Paragrafi"/>
              <w:ind w:firstLine="0"/>
              <w:rPr>
                <w:sz w:val="18"/>
                <w:szCs w:val="18"/>
                <w:lang w:val="sq-AL"/>
              </w:rPr>
            </w:pPr>
            <w:r w:rsidRPr="00832683">
              <w:rPr>
                <w:sz w:val="18"/>
                <w:szCs w:val="18"/>
                <w:lang w:val="sq-AL"/>
              </w:rPr>
              <w:t>694</w:t>
            </w:r>
          </w:p>
          <w:p w:rsidR="00970723" w:rsidRPr="00832683" w:rsidRDefault="00970723" w:rsidP="009844CF">
            <w:pPr>
              <w:pStyle w:val="Paragrafi"/>
              <w:ind w:firstLine="0"/>
              <w:rPr>
                <w:sz w:val="18"/>
                <w:szCs w:val="18"/>
                <w:lang w:val="sq-AL"/>
              </w:rPr>
            </w:pPr>
            <w:r w:rsidRPr="00832683">
              <w:rPr>
                <w:sz w:val="18"/>
                <w:szCs w:val="18"/>
                <w:lang w:val="sq-AL"/>
              </w:rPr>
              <w:t>674</w:t>
            </w:r>
          </w:p>
          <w:p w:rsidR="00970723" w:rsidRPr="00832683" w:rsidRDefault="00970723" w:rsidP="009844CF">
            <w:pPr>
              <w:pStyle w:val="Paragrafi"/>
              <w:ind w:firstLine="0"/>
              <w:rPr>
                <w:sz w:val="18"/>
                <w:szCs w:val="18"/>
                <w:lang w:val="sq-AL"/>
              </w:rPr>
            </w:pPr>
            <w:r w:rsidRPr="00832683">
              <w:rPr>
                <w:sz w:val="18"/>
                <w:szCs w:val="18"/>
                <w:lang w:val="sq-AL"/>
              </w:rPr>
              <w:t>654</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460</w:t>
            </w:r>
          </w:p>
          <w:p w:rsidR="00970723" w:rsidRPr="00832683" w:rsidRDefault="00970723" w:rsidP="009844CF">
            <w:pPr>
              <w:pStyle w:val="Paragrafi"/>
              <w:ind w:firstLine="0"/>
              <w:rPr>
                <w:sz w:val="18"/>
                <w:szCs w:val="18"/>
                <w:lang w:val="sq-AL"/>
              </w:rPr>
            </w:pPr>
            <w:r w:rsidRPr="00832683">
              <w:rPr>
                <w:sz w:val="18"/>
                <w:szCs w:val="18"/>
                <w:lang w:val="sq-AL"/>
              </w:rPr>
              <w:t>470</w:t>
            </w:r>
          </w:p>
          <w:p w:rsidR="00970723" w:rsidRPr="00832683" w:rsidRDefault="00970723" w:rsidP="009844CF">
            <w:pPr>
              <w:pStyle w:val="Paragrafi"/>
              <w:ind w:firstLine="0"/>
              <w:rPr>
                <w:sz w:val="18"/>
                <w:szCs w:val="18"/>
                <w:lang w:val="sq-AL"/>
              </w:rPr>
            </w:pPr>
            <w:r w:rsidRPr="00832683">
              <w:rPr>
                <w:sz w:val="18"/>
                <w:szCs w:val="18"/>
                <w:lang w:val="sq-AL"/>
              </w:rPr>
              <w:t>480</w:t>
            </w:r>
          </w:p>
          <w:p w:rsidR="00970723" w:rsidRPr="00832683" w:rsidRDefault="00970723" w:rsidP="009844CF">
            <w:pPr>
              <w:pStyle w:val="Paragrafi"/>
              <w:ind w:firstLine="0"/>
              <w:rPr>
                <w:sz w:val="18"/>
                <w:szCs w:val="18"/>
                <w:lang w:val="sq-AL"/>
              </w:rPr>
            </w:pPr>
            <w:r w:rsidRPr="00832683">
              <w:rPr>
                <w:sz w:val="18"/>
                <w:szCs w:val="18"/>
                <w:lang w:val="sq-AL"/>
              </w:rPr>
              <w:t>490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1 489</w:t>
            </w:r>
          </w:p>
          <w:p w:rsidR="00970723" w:rsidRPr="00832683" w:rsidRDefault="00970723" w:rsidP="009844CF">
            <w:pPr>
              <w:pStyle w:val="Paragrafi"/>
              <w:ind w:firstLine="0"/>
              <w:rPr>
                <w:sz w:val="18"/>
                <w:szCs w:val="18"/>
                <w:lang w:val="sq-AL"/>
              </w:rPr>
            </w:pPr>
            <w:r w:rsidRPr="00832683">
              <w:rPr>
                <w:sz w:val="18"/>
                <w:szCs w:val="18"/>
                <w:lang w:val="sq-AL"/>
              </w:rPr>
              <w:t>1 485</w:t>
            </w:r>
          </w:p>
          <w:p w:rsidR="00970723" w:rsidRPr="00832683" w:rsidRDefault="00970723" w:rsidP="009844CF">
            <w:pPr>
              <w:pStyle w:val="Paragrafi"/>
              <w:ind w:firstLine="0"/>
              <w:rPr>
                <w:sz w:val="18"/>
                <w:szCs w:val="18"/>
                <w:lang w:val="sq-AL"/>
              </w:rPr>
            </w:pPr>
            <w:r w:rsidRPr="00832683">
              <w:rPr>
                <w:sz w:val="18"/>
                <w:szCs w:val="18"/>
                <w:lang w:val="sq-AL"/>
              </w:rPr>
              <w:t>1 481</w:t>
            </w:r>
          </w:p>
          <w:p w:rsidR="00970723" w:rsidRPr="00832683" w:rsidRDefault="00970723" w:rsidP="009844CF">
            <w:pPr>
              <w:pStyle w:val="Paragrafi"/>
              <w:ind w:firstLine="0"/>
              <w:rPr>
                <w:sz w:val="18"/>
                <w:szCs w:val="18"/>
                <w:lang w:val="sq-AL"/>
              </w:rPr>
            </w:pPr>
            <w:r w:rsidRPr="00832683">
              <w:rPr>
                <w:sz w:val="18"/>
                <w:szCs w:val="18"/>
                <w:lang w:val="sq-AL"/>
              </w:rPr>
              <w:t>1 476</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960</w:t>
            </w:r>
          </w:p>
          <w:p w:rsidR="00970723" w:rsidRPr="00832683" w:rsidRDefault="00970723" w:rsidP="009844CF">
            <w:pPr>
              <w:pStyle w:val="Paragrafi"/>
              <w:ind w:firstLine="0"/>
              <w:rPr>
                <w:sz w:val="18"/>
                <w:szCs w:val="18"/>
                <w:lang w:val="sq-AL"/>
              </w:rPr>
            </w:pPr>
            <w:r w:rsidRPr="00832683">
              <w:rPr>
                <w:sz w:val="18"/>
                <w:szCs w:val="18"/>
                <w:lang w:val="sq-AL"/>
              </w:rPr>
              <w:t>970</w:t>
            </w:r>
          </w:p>
          <w:p w:rsidR="00970723" w:rsidRPr="00832683" w:rsidRDefault="00970723" w:rsidP="009844CF">
            <w:pPr>
              <w:pStyle w:val="Paragrafi"/>
              <w:ind w:firstLine="0"/>
              <w:rPr>
                <w:sz w:val="18"/>
                <w:szCs w:val="18"/>
                <w:lang w:val="sq-AL"/>
              </w:rPr>
            </w:pPr>
            <w:r w:rsidRPr="00832683">
              <w:rPr>
                <w:sz w:val="18"/>
                <w:szCs w:val="18"/>
                <w:lang w:val="sq-AL"/>
              </w:rPr>
              <w:t>980</w:t>
            </w:r>
          </w:p>
          <w:p w:rsidR="00970723" w:rsidRPr="00832683" w:rsidRDefault="00970723" w:rsidP="009844CF">
            <w:pPr>
              <w:pStyle w:val="Paragrafi"/>
              <w:ind w:firstLine="0"/>
              <w:rPr>
                <w:sz w:val="18"/>
                <w:szCs w:val="18"/>
                <w:lang w:val="sq-AL"/>
              </w:rPr>
            </w:pPr>
            <w:r w:rsidRPr="00832683">
              <w:rPr>
                <w:sz w:val="18"/>
                <w:szCs w:val="18"/>
                <w:lang w:val="sq-AL"/>
              </w:rPr>
              <w:t>990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1 229</w:t>
            </w:r>
          </w:p>
          <w:p w:rsidR="00970723" w:rsidRPr="00832683" w:rsidRDefault="00970723" w:rsidP="009844CF">
            <w:pPr>
              <w:pStyle w:val="Paragrafi"/>
              <w:ind w:firstLine="0"/>
              <w:rPr>
                <w:sz w:val="18"/>
                <w:szCs w:val="18"/>
                <w:lang w:val="sq-AL"/>
              </w:rPr>
            </w:pPr>
            <w:r w:rsidRPr="00832683">
              <w:rPr>
                <w:sz w:val="18"/>
                <w:szCs w:val="18"/>
                <w:lang w:val="sq-AL"/>
              </w:rPr>
              <w:t>1 222</w:t>
            </w:r>
          </w:p>
          <w:p w:rsidR="00970723" w:rsidRPr="00832683" w:rsidRDefault="00970723" w:rsidP="009844CF">
            <w:pPr>
              <w:pStyle w:val="Paragrafi"/>
              <w:ind w:firstLine="0"/>
              <w:rPr>
                <w:sz w:val="18"/>
                <w:szCs w:val="18"/>
                <w:lang w:val="sq-AL"/>
              </w:rPr>
            </w:pPr>
            <w:r w:rsidRPr="00832683">
              <w:rPr>
                <w:sz w:val="18"/>
                <w:szCs w:val="18"/>
                <w:lang w:val="sq-AL"/>
              </w:rPr>
              <w:t>1 215</w:t>
            </w:r>
          </w:p>
          <w:p w:rsidR="00970723" w:rsidRPr="00832683" w:rsidRDefault="00970723" w:rsidP="009844CF">
            <w:pPr>
              <w:pStyle w:val="Paragrafi"/>
              <w:ind w:firstLine="0"/>
              <w:rPr>
                <w:sz w:val="18"/>
                <w:szCs w:val="18"/>
                <w:lang w:val="sq-AL"/>
              </w:rPr>
            </w:pPr>
            <w:r w:rsidRPr="00832683">
              <w:rPr>
                <w:sz w:val="18"/>
                <w:szCs w:val="18"/>
                <w:lang w:val="sq-AL"/>
              </w:rPr>
              <w:t>1 207</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460</w:t>
            </w:r>
          </w:p>
          <w:p w:rsidR="00970723" w:rsidRPr="00832683" w:rsidRDefault="00970723" w:rsidP="009844CF">
            <w:pPr>
              <w:pStyle w:val="Paragrafi"/>
              <w:ind w:firstLine="0"/>
              <w:rPr>
                <w:sz w:val="18"/>
                <w:szCs w:val="18"/>
                <w:lang w:val="sq-AL"/>
              </w:rPr>
            </w:pPr>
            <w:r w:rsidRPr="00832683">
              <w:rPr>
                <w:sz w:val="18"/>
                <w:szCs w:val="18"/>
                <w:lang w:val="sq-AL"/>
              </w:rPr>
              <w:t>470</w:t>
            </w:r>
          </w:p>
          <w:p w:rsidR="00970723" w:rsidRPr="00832683" w:rsidRDefault="00970723" w:rsidP="009844CF">
            <w:pPr>
              <w:pStyle w:val="Paragrafi"/>
              <w:ind w:firstLine="0"/>
              <w:rPr>
                <w:sz w:val="18"/>
                <w:szCs w:val="18"/>
                <w:lang w:val="sq-AL"/>
              </w:rPr>
            </w:pPr>
            <w:r w:rsidRPr="00832683">
              <w:rPr>
                <w:sz w:val="18"/>
                <w:szCs w:val="18"/>
                <w:lang w:val="sq-AL"/>
              </w:rPr>
              <w:t>480</w:t>
            </w:r>
          </w:p>
          <w:p w:rsidR="00970723" w:rsidRPr="00832683" w:rsidRDefault="00970723" w:rsidP="009844CF">
            <w:pPr>
              <w:pStyle w:val="Paragrafi"/>
              <w:ind w:firstLine="0"/>
              <w:rPr>
                <w:sz w:val="18"/>
                <w:szCs w:val="18"/>
                <w:lang w:val="sq-AL"/>
              </w:rPr>
            </w:pPr>
            <w:r w:rsidRPr="00832683">
              <w:rPr>
                <w:sz w:val="18"/>
                <w:szCs w:val="18"/>
                <w:lang w:val="sq-AL"/>
              </w:rPr>
              <w:t>490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633</w:t>
            </w:r>
          </w:p>
          <w:p w:rsidR="00970723" w:rsidRPr="00832683" w:rsidRDefault="00970723" w:rsidP="009844CF">
            <w:pPr>
              <w:pStyle w:val="Paragrafi"/>
              <w:ind w:firstLine="0"/>
              <w:rPr>
                <w:sz w:val="18"/>
                <w:szCs w:val="18"/>
                <w:lang w:val="sq-AL"/>
              </w:rPr>
            </w:pPr>
            <w:r w:rsidRPr="00832683">
              <w:rPr>
                <w:sz w:val="18"/>
                <w:szCs w:val="18"/>
                <w:lang w:val="sq-AL"/>
              </w:rPr>
              <w:t>611</w:t>
            </w:r>
          </w:p>
          <w:p w:rsidR="00970723" w:rsidRPr="00832683" w:rsidRDefault="00970723" w:rsidP="009844CF">
            <w:pPr>
              <w:pStyle w:val="Paragrafi"/>
              <w:ind w:firstLine="0"/>
              <w:rPr>
                <w:sz w:val="18"/>
                <w:szCs w:val="18"/>
                <w:lang w:val="sq-AL"/>
              </w:rPr>
            </w:pPr>
            <w:r w:rsidRPr="00832683">
              <w:rPr>
                <w:sz w:val="18"/>
                <w:szCs w:val="18"/>
                <w:lang w:val="sq-AL"/>
              </w:rPr>
              <w:t>588</w:t>
            </w:r>
          </w:p>
          <w:p w:rsidR="00970723" w:rsidRPr="00832683" w:rsidRDefault="00970723" w:rsidP="009844CF">
            <w:pPr>
              <w:pStyle w:val="Paragrafi"/>
              <w:ind w:firstLine="0"/>
              <w:rPr>
                <w:sz w:val="18"/>
                <w:szCs w:val="18"/>
                <w:lang w:val="sq-AL"/>
              </w:rPr>
            </w:pPr>
            <w:r w:rsidRPr="00832683">
              <w:rPr>
                <w:sz w:val="18"/>
                <w:szCs w:val="18"/>
                <w:lang w:val="sq-AL"/>
              </w:rPr>
              <w:t>564</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3 500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1 472</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4 000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1 200</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4 500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538</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510</w:t>
            </w:r>
          </w:p>
          <w:p w:rsidR="00970723" w:rsidRPr="00832683" w:rsidRDefault="00970723" w:rsidP="009844CF">
            <w:pPr>
              <w:pStyle w:val="Paragrafi"/>
              <w:ind w:firstLine="0"/>
              <w:rPr>
                <w:sz w:val="18"/>
                <w:szCs w:val="18"/>
                <w:lang w:val="sq-AL"/>
              </w:rPr>
            </w:pPr>
            <w:r w:rsidRPr="00832683">
              <w:rPr>
                <w:sz w:val="18"/>
                <w:szCs w:val="18"/>
                <w:lang w:val="sq-AL"/>
              </w:rPr>
              <w:t>520</w:t>
            </w:r>
          </w:p>
          <w:p w:rsidR="00970723" w:rsidRPr="00832683" w:rsidRDefault="00970723" w:rsidP="009844CF">
            <w:pPr>
              <w:pStyle w:val="Paragrafi"/>
              <w:ind w:firstLine="0"/>
              <w:rPr>
                <w:sz w:val="18"/>
                <w:szCs w:val="18"/>
                <w:lang w:val="sq-AL"/>
              </w:rPr>
            </w:pPr>
            <w:r w:rsidRPr="00832683">
              <w:rPr>
                <w:sz w:val="18"/>
                <w:szCs w:val="18"/>
                <w:lang w:val="sq-AL"/>
              </w:rPr>
              <w:t>530</w:t>
            </w:r>
          </w:p>
          <w:p w:rsidR="00970723" w:rsidRPr="00832683" w:rsidRDefault="00970723" w:rsidP="009844CF">
            <w:pPr>
              <w:pStyle w:val="Paragrafi"/>
              <w:ind w:firstLine="0"/>
              <w:rPr>
                <w:sz w:val="18"/>
                <w:szCs w:val="18"/>
                <w:lang w:val="sq-AL"/>
              </w:rPr>
            </w:pPr>
            <w:r w:rsidRPr="00832683">
              <w:rPr>
                <w:sz w:val="18"/>
                <w:szCs w:val="18"/>
                <w:lang w:val="sq-AL"/>
              </w:rPr>
              <w:t>540</w:t>
            </w:r>
          </w:p>
          <w:p w:rsidR="00970723" w:rsidRPr="00832683" w:rsidRDefault="00970723" w:rsidP="009844CF">
            <w:pPr>
              <w:pStyle w:val="Paragrafi"/>
              <w:ind w:firstLine="0"/>
              <w:rPr>
                <w:sz w:val="18"/>
                <w:szCs w:val="18"/>
                <w:lang w:val="sq-AL"/>
              </w:rPr>
            </w:pPr>
            <w:r w:rsidRPr="00832683">
              <w:rPr>
                <w:sz w:val="18"/>
                <w:szCs w:val="18"/>
                <w:lang w:val="sq-AL"/>
              </w:rPr>
              <w:t>3 550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1 468</w:t>
            </w:r>
          </w:p>
          <w:p w:rsidR="00970723" w:rsidRPr="00832683" w:rsidRDefault="00970723" w:rsidP="009844CF">
            <w:pPr>
              <w:pStyle w:val="Paragrafi"/>
              <w:ind w:firstLine="0"/>
              <w:rPr>
                <w:sz w:val="18"/>
                <w:szCs w:val="18"/>
                <w:lang w:val="sq-AL"/>
              </w:rPr>
            </w:pPr>
            <w:r w:rsidRPr="00832683">
              <w:rPr>
                <w:sz w:val="18"/>
                <w:szCs w:val="18"/>
                <w:lang w:val="sq-AL"/>
              </w:rPr>
              <w:t>1 464</w:t>
            </w:r>
          </w:p>
          <w:p w:rsidR="00970723" w:rsidRPr="00832683" w:rsidRDefault="00970723" w:rsidP="009844CF">
            <w:pPr>
              <w:pStyle w:val="Paragrafi"/>
              <w:ind w:firstLine="0"/>
              <w:rPr>
                <w:sz w:val="18"/>
                <w:szCs w:val="18"/>
                <w:lang w:val="sq-AL"/>
              </w:rPr>
            </w:pPr>
            <w:r w:rsidRPr="00832683">
              <w:rPr>
                <w:sz w:val="18"/>
                <w:szCs w:val="18"/>
                <w:lang w:val="sq-AL"/>
              </w:rPr>
              <w:t>1 459</w:t>
            </w:r>
          </w:p>
          <w:p w:rsidR="00970723" w:rsidRPr="00832683" w:rsidRDefault="00970723" w:rsidP="009844CF">
            <w:pPr>
              <w:pStyle w:val="Paragrafi"/>
              <w:ind w:firstLine="0"/>
              <w:rPr>
                <w:sz w:val="18"/>
                <w:szCs w:val="18"/>
                <w:lang w:val="sq-AL"/>
              </w:rPr>
            </w:pPr>
            <w:r w:rsidRPr="00832683">
              <w:rPr>
                <w:sz w:val="18"/>
                <w:szCs w:val="18"/>
                <w:lang w:val="sq-AL"/>
              </w:rPr>
              <w:t>1 455</w:t>
            </w:r>
          </w:p>
          <w:p w:rsidR="00970723" w:rsidRPr="00832683" w:rsidRDefault="00970723" w:rsidP="009844CF">
            <w:pPr>
              <w:pStyle w:val="Paragrafi"/>
              <w:ind w:firstLine="0"/>
              <w:rPr>
                <w:sz w:val="18"/>
                <w:szCs w:val="18"/>
                <w:lang w:val="sq-AL"/>
              </w:rPr>
            </w:pPr>
            <w:r w:rsidRPr="00832683">
              <w:rPr>
                <w:sz w:val="18"/>
                <w:szCs w:val="18"/>
                <w:lang w:val="sq-AL"/>
              </w:rPr>
              <w:t>1 450</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010</w:t>
            </w:r>
          </w:p>
          <w:p w:rsidR="00970723" w:rsidRPr="00832683" w:rsidRDefault="00970723" w:rsidP="009844CF">
            <w:pPr>
              <w:pStyle w:val="Paragrafi"/>
              <w:ind w:firstLine="0"/>
              <w:rPr>
                <w:sz w:val="18"/>
                <w:szCs w:val="18"/>
                <w:lang w:val="sq-AL"/>
              </w:rPr>
            </w:pPr>
            <w:r w:rsidRPr="00832683">
              <w:rPr>
                <w:sz w:val="18"/>
                <w:szCs w:val="18"/>
                <w:lang w:val="sq-AL"/>
              </w:rPr>
              <w:t>020</w:t>
            </w:r>
          </w:p>
          <w:p w:rsidR="00970723" w:rsidRPr="00832683" w:rsidRDefault="00970723" w:rsidP="009844CF">
            <w:pPr>
              <w:pStyle w:val="Paragrafi"/>
              <w:ind w:firstLine="0"/>
              <w:rPr>
                <w:sz w:val="18"/>
                <w:szCs w:val="18"/>
                <w:lang w:val="sq-AL"/>
              </w:rPr>
            </w:pPr>
            <w:r w:rsidRPr="00832683">
              <w:rPr>
                <w:sz w:val="18"/>
                <w:szCs w:val="18"/>
                <w:lang w:val="sq-AL"/>
              </w:rPr>
              <w:t>030</w:t>
            </w:r>
          </w:p>
          <w:p w:rsidR="00970723" w:rsidRPr="00832683" w:rsidRDefault="00970723" w:rsidP="009844CF">
            <w:pPr>
              <w:pStyle w:val="Paragrafi"/>
              <w:ind w:firstLine="0"/>
              <w:rPr>
                <w:sz w:val="18"/>
                <w:szCs w:val="18"/>
                <w:lang w:val="sq-AL"/>
              </w:rPr>
            </w:pPr>
            <w:r w:rsidRPr="00832683">
              <w:rPr>
                <w:sz w:val="18"/>
                <w:szCs w:val="18"/>
                <w:lang w:val="sq-AL"/>
              </w:rPr>
              <w:t>040</w:t>
            </w:r>
          </w:p>
          <w:p w:rsidR="00970723" w:rsidRPr="00832683" w:rsidRDefault="00970723" w:rsidP="009844CF">
            <w:pPr>
              <w:pStyle w:val="Paragrafi"/>
              <w:ind w:firstLine="0"/>
              <w:rPr>
                <w:sz w:val="18"/>
                <w:szCs w:val="18"/>
                <w:lang w:val="sq-AL"/>
              </w:rPr>
            </w:pPr>
            <w:r w:rsidRPr="00832683">
              <w:rPr>
                <w:sz w:val="18"/>
                <w:szCs w:val="18"/>
                <w:lang w:val="sq-AL"/>
              </w:rPr>
              <w:t>4 050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1 192</w:t>
            </w:r>
          </w:p>
          <w:p w:rsidR="00970723" w:rsidRPr="00832683" w:rsidRDefault="00970723" w:rsidP="009844CF">
            <w:pPr>
              <w:pStyle w:val="Paragrafi"/>
              <w:ind w:firstLine="0"/>
              <w:rPr>
                <w:sz w:val="18"/>
                <w:szCs w:val="18"/>
                <w:lang w:val="sq-AL"/>
              </w:rPr>
            </w:pPr>
            <w:r w:rsidRPr="00832683">
              <w:rPr>
                <w:sz w:val="18"/>
                <w:szCs w:val="18"/>
                <w:lang w:val="sq-AL"/>
              </w:rPr>
              <w:t>1 185</w:t>
            </w:r>
          </w:p>
          <w:p w:rsidR="00970723" w:rsidRPr="00832683" w:rsidRDefault="00970723" w:rsidP="009844CF">
            <w:pPr>
              <w:pStyle w:val="Paragrafi"/>
              <w:ind w:firstLine="0"/>
              <w:rPr>
                <w:sz w:val="18"/>
                <w:szCs w:val="18"/>
                <w:lang w:val="sq-AL"/>
              </w:rPr>
            </w:pPr>
            <w:r w:rsidRPr="00832683">
              <w:rPr>
                <w:sz w:val="18"/>
                <w:szCs w:val="18"/>
                <w:lang w:val="sq-AL"/>
              </w:rPr>
              <w:t>1 177</w:t>
            </w:r>
          </w:p>
          <w:p w:rsidR="00970723" w:rsidRPr="00832683" w:rsidRDefault="00970723" w:rsidP="009844CF">
            <w:pPr>
              <w:pStyle w:val="Paragrafi"/>
              <w:ind w:firstLine="0"/>
              <w:rPr>
                <w:sz w:val="18"/>
                <w:szCs w:val="18"/>
                <w:lang w:val="sq-AL"/>
              </w:rPr>
            </w:pPr>
            <w:r w:rsidRPr="00832683">
              <w:rPr>
                <w:sz w:val="18"/>
                <w:szCs w:val="18"/>
                <w:lang w:val="sq-AL"/>
              </w:rPr>
              <w:t xml:space="preserve"> 1 169</w:t>
            </w:r>
          </w:p>
          <w:p w:rsidR="00970723" w:rsidRPr="00832683" w:rsidRDefault="00970723" w:rsidP="009844CF">
            <w:pPr>
              <w:pStyle w:val="Paragrafi"/>
              <w:ind w:firstLine="0"/>
              <w:rPr>
                <w:sz w:val="18"/>
                <w:szCs w:val="18"/>
                <w:lang w:val="sq-AL"/>
              </w:rPr>
            </w:pPr>
            <w:r w:rsidRPr="00832683">
              <w:rPr>
                <w:sz w:val="18"/>
                <w:szCs w:val="18"/>
                <w:lang w:val="sq-AL"/>
              </w:rPr>
              <w:t>1 161</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510</w:t>
            </w:r>
          </w:p>
          <w:p w:rsidR="00970723" w:rsidRPr="00832683" w:rsidRDefault="00970723" w:rsidP="009844CF">
            <w:pPr>
              <w:pStyle w:val="Paragrafi"/>
              <w:ind w:firstLine="0"/>
              <w:rPr>
                <w:sz w:val="18"/>
                <w:szCs w:val="18"/>
                <w:lang w:val="sq-AL"/>
              </w:rPr>
            </w:pPr>
            <w:r w:rsidRPr="00832683">
              <w:rPr>
                <w:sz w:val="18"/>
                <w:szCs w:val="18"/>
                <w:lang w:val="sq-AL"/>
              </w:rPr>
              <w:t>520</w:t>
            </w:r>
          </w:p>
          <w:p w:rsidR="00970723" w:rsidRPr="00832683" w:rsidRDefault="00970723" w:rsidP="009844CF">
            <w:pPr>
              <w:pStyle w:val="Paragrafi"/>
              <w:ind w:firstLine="0"/>
              <w:rPr>
                <w:sz w:val="18"/>
                <w:szCs w:val="18"/>
                <w:lang w:val="sq-AL"/>
              </w:rPr>
            </w:pPr>
            <w:r w:rsidRPr="00832683">
              <w:rPr>
                <w:sz w:val="18"/>
                <w:szCs w:val="18"/>
                <w:lang w:val="sq-AL"/>
              </w:rPr>
              <w:t>530</w:t>
            </w:r>
          </w:p>
          <w:p w:rsidR="00970723" w:rsidRPr="00832683" w:rsidRDefault="00970723" w:rsidP="009844CF">
            <w:pPr>
              <w:pStyle w:val="Paragrafi"/>
              <w:ind w:firstLine="0"/>
              <w:rPr>
                <w:sz w:val="18"/>
                <w:szCs w:val="18"/>
                <w:lang w:val="sq-AL"/>
              </w:rPr>
            </w:pPr>
            <w:r w:rsidRPr="00832683">
              <w:rPr>
                <w:sz w:val="18"/>
                <w:szCs w:val="18"/>
                <w:lang w:val="sq-AL"/>
              </w:rPr>
              <w:t>540</w:t>
            </w:r>
          </w:p>
          <w:p w:rsidR="00970723" w:rsidRPr="00832683" w:rsidRDefault="00970723" w:rsidP="009844CF">
            <w:pPr>
              <w:pStyle w:val="Paragrafi"/>
              <w:ind w:firstLine="0"/>
              <w:rPr>
                <w:sz w:val="18"/>
                <w:szCs w:val="18"/>
                <w:lang w:val="sq-AL"/>
              </w:rPr>
            </w:pPr>
            <w:r w:rsidRPr="00832683">
              <w:rPr>
                <w:sz w:val="18"/>
                <w:szCs w:val="18"/>
                <w:lang w:val="sq-AL"/>
              </w:rPr>
              <w:t>4 550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512</w:t>
            </w:r>
          </w:p>
          <w:p w:rsidR="00970723" w:rsidRPr="00832683" w:rsidRDefault="00970723" w:rsidP="009844CF">
            <w:pPr>
              <w:pStyle w:val="Paragrafi"/>
              <w:ind w:firstLine="0"/>
              <w:rPr>
                <w:sz w:val="18"/>
                <w:szCs w:val="18"/>
                <w:lang w:val="sq-AL"/>
              </w:rPr>
            </w:pPr>
            <w:r w:rsidRPr="00832683">
              <w:rPr>
                <w:sz w:val="18"/>
                <w:szCs w:val="18"/>
                <w:lang w:val="sq-AL"/>
              </w:rPr>
              <w:t>483</w:t>
            </w:r>
          </w:p>
          <w:p w:rsidR="00970723" w:rsidRPr="00832683" w:rsidRDefault="00970723" w:rsidP="009844CF">
            <w:pPr>
              <w:pStyle w:val="Paragrafi"/>
              <w:ind w:firstLine="0"/>
              <w:rPr>
                <w:sz w:val="18"/>
                <w:szCs w:val="18"/>
                <w:lang w:val="sq-AL"/>
              </w:rPr>
            </w:pPr>
            <w:r w:rsidRPr="00832683">
              <w:rPr>
                <w:sz w:val="18"/>
                <w:szCs w:val="18"/>
                <w:lang w:val="sq-AL"/>
              </w:rPr>
              <w:t>453</w:t>
            </w:r>
          </w:p>
          <w:p w:rsidR="00970723" w:rsidRPr="00832683" w:rsidRDefault="00970723" w:rsidP="009844CF">
            <w:pPr>
              <w:pStyle w:val="Paragrafi"/>
              <w:ind w:firstLine="0"/>
              <w:rPr>
                <w:sz w:val="18"/>
                <w:szCs w:val="18"/>
                <w:lang w:val="sq-AL"/>
              </w:rPr>
            </w:pPr>
            <w:r w:rsidRPr="00832683">
              <w:rPr>
                <w:sz w:val="18"/>
                <w:szCs w:val="18"/>
                <w:lang w:val="sq-AL"/>
              </w:rPr>
              <w:t>420</w:t>
            </w:r>
          </w:p>
          <w:p w:rsidR="00970723" w:rsidRPr="00832683" w:rsidRDefault="00970723" w:rsidP="009844CF">
            <w:pPr>
              <w:pStyle w:val="Paragrafi"/>
              <w:ind w:firstLine="0"/>
              <w:rPr>
                <w:sz w:val="18"/>
                <w:szCs w:val="18"/>
                <w:lang w:val="sq-AL"/>
              </w:rPr>
            </w:pPr>
            <w:r w:rsidRPr="00832683">
              <w:rPr>
                <w:sz w:val="18"/>
                <w:szCs w:val="18"/>
                <w:lang w:val="sq-AL"/>
              </w:rPr>
              <w:t>384</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560</w:t>
            </w:r>
          </w:p>
          <w:p w:rsidR="00970723" w:rsidRPr="00832683" w:rsidRDefault="00970723" w:rsidP="009844CF">
            <w:pPr>
              <w:pStyle w:val="Paragrafi"/>
              <w:ind w:firstLine="0"/>
              <w:rPr>
                <w:sz w:val="18"/>
                <w:szCs w:val="18"/>
                <w:lang w:val="sq-AL"/>
              </w:rPr>
            </w:pPr>
            <w:r w:rsidRPr="00832683">
              <w:rPr>
                <w:sz w:val="18"/>
                <w:szCs w:val="18"/>
                <w:lang w:val="sq-AL"/>
              </w:rPr>
              <w:t>570</w:t>
            </w:r>
          </w:p>
          <w:p w:rsidR="00970723" w:rsidRPr="00832683" w:rsidRDefault="00970723" w:rsidP="009844CF">
            <w:pPr>
              <w:pStyle w:val="Paragrafi"/>
              <w:ind w:firstLine="0"/>
              <w:rPr>
                <w:sz w:val="18"/>
                <w:szCs w:val="18"/>
                <w:lang w:val="sq-AL"/>
              </w:rPr>
            </w:pPr>
            <w:r w:rsidRPr="00832683">
              <w:rPr>
                <w:sz w:val="18"/>
                <w:szCs w:val="18"/>
                <w:lang w:val="sq-AL"/>
              </w:rPr>
              <w:t>580</w:t>
            </w:r>
          </w:p>
          <w:p w:rsidR="00970723" w:rsidRPr="00832683" w:rsidRDefault="00970723" w:rsidP="009844CF">
            <w:pPr>
              <w:pStyle w:val="Paragrafi"/>
              <w:ind w:firstLine="0"/>
              <w:rPr>
                <w:sz w:val="18"/>
                <w:szCs w:val="18"/>
                <w:lang w:val="sq-AL"/>
              </w:rPr>
            </w:pPr>
            <w:r w:rsidRPr="00832683">
              <w:rPr>
                <w:sz w:val="18"/>
                <w:szCs w:val="18"/>
                <w:lang w:val="sq-AL"/>
              </w:rPr>
              <w:t>590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1 446</w:t>
            </w:r>
          </w:p>
          <w:p w:rsidR="00970723" w:rsidRPr="00832683" w:rsidRDefault="00970723" w:rsidP="009844CF">
            <w:pPr>
              <w:pStyle w:val="Paragrafi"/>
              <w:ind w:firstLine="0"/>
              <w:rPr>
                <w:sz w:val="18"/>
                <w:szCs w:val="18"/>
                <w:lang w:val="sq-AL"/>
              </w:rPr>
            </w:pPr>
            <w:r w:rsidRPr="00832683">
              <w:rPr>
                <w:sz w:val="18"/>
                <w:szCs w:val="18"/>
                <w:lang w:val="sq-AL"/>
              </w:rPr>
              <w:t>1 441</w:t>
            </w:r>
          </w:p>
          <w:p w:rsidR="00970723" w:rsidRPr="00832683" w:rsidRDefault="00970723" w:rsidP="009844CF">
            <w:pPr>
              <w:pStyle w:val="Paragrafi"/>
              <w:ind w:firstLine="0"/>
              <w:rPr>
                <w:sz w:val="18"/>
                <w:szCs w:val="18"/>
                <w:lang w:val="sq-AL"/>
              </w:rPr>
            </w:pPr>
            <w:r w:rsidRPr="00832683">
              <w:rPr>
                <w:sz w:val="18"/>
                <w:szCs w:val="18"/>
                <w:lang w:val="sq-AL"/>
              </w:rPr>
              <w:t>1 437</w:t>
            </w:r>
          </w:p>
          <w:p w:rsidR="00970723" w:rsidRPr="00832683" w:rsidRDefault="00970723" w:rsidP="009844CF">
            <w:pPr>
              <w:pStyle w:val="Paragrafi"/>
              <w:ind w:firstLine="0"/>
              <w:rPr>
                <w:sz w:val="18"/>
                <w:szCs w:val="18"/>
                <w:lang w:val="sq-AL"/>
              </w:rPr>
            </w:pPr>
            <w:r w:rsidRPr="00832683">
              <w:rPr>
                <w:sz w:val="18"/>
                <w:szCs w:val="18"/>
                <w:lang w:val="sq-AL"/>
              </w:rPr>
              <w:t>1 432</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060</w:t>
            </w:r>
          </w:p>
          <w:p w:rsidR="00970723" w:rsidRPr="00832683" w:rsidRDefault="00970723" w:rsidP="009844CF">
            <w:pPr>
              <w:pStyle w:val="Paragrafi"/>
              <w:ind w:firstLine="0"/>
              <w:rPr>
                <w:sz w:val="18"/>
                <w:szCs w:val="18"/>
                <w:lang w:val="sq-AL"/>
              </w:rPr>
            </w:pPr>
            <w:r w:rsidRPr="00832683">
              <w:rPr>
                <w:sz w:val="18"/>
                <w:szCs w:val="18"/>
                <w:lang w:val="sq-AL"/>
              </w:rPr>
              <w:t>070</w:t>
            </w:r>
          </w:p>
          <w:p w:rsidR="00970723" w:rsidRPr="00832683" w:rsidRDefault="00970723" w:rsidP="009844CF">
            <w:pPr>
              <w:pStyle w:val="Paragrafi"/>
              <w:ind w:firstLine="0"/>
              <w:rPr>
                <w:sz w:val="18"/>
                <w:szCs w:val="18"/>
                <w:lang w:val="sq-AL"/>
              </w:rPr>
            </w:pPr>
            <w:r w:rsidRPr="00832683">
              <w:rPr>
                <w:sz w:val="18"/>
                <w:szCs w:val="18"/>
                <w:lang w:val="sq-AL"/>
              </w:rPr>
              <w:t>080</w:t>
            </w:r>
          </w:p>
          <w:p w:rsidR="00970723" w:rsidRPr="00832683" w:rsidRDefault="00970723" w:rsidP="009844CF">
            <w:pPr>
              <w:pStyle w:val="Paragrafi"/>
              <w:ind w:firstLine="0"/>
              <w:rPr>
                <w:sz w:val="18"/>
                <w:szCs w:val="18"/>
                <w:lang w:val="sq-AL"/>
              </w:rPr>
            </w:pPr>
            <w:r w:rsidRPr="00832683">
              <w:rPr>
                <w:sz w:val="18"/>
                <w:szCs w:val="18"/>
                <w:lang w:val="sq-AL"/>
              </w:rPr>
              <w:t>090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1 153</w:t>
            </w:r>
          </w:p>
          <w:p w:rsidR="00970723" w:rsidRPr="00832683" w:rsidRDefault="00970723" w:rsidP="009844CF">
            <w:pPr>
              <w:pStyle w:val="Paragrafi"/>
              <w:ind w:firstLine="0"/>
              <w:rPr>
                <w:sz w:val="18"/>
                <w:szCs w:val="18"/>
                <w:lang w:val="sq-AL"/>
              </w:rPr>
            </w:pPr>
            <w:r w:rsidRPr="00832683">
              <w:rPr>
                <w:sz w:val="18"/>
                <w:szCs w:val="18"/>
                <w:lang w:val="sq-AL"/>
              </w:rPr>
              <w:t>1 144</w:t>
            </w:r>
          </w:p>
          <w:p w:rsidR="00970723" w:rsidRPr="00832683" w:rsidRDefault="00970723" w:rsidP="009844CF">
            <w:pPr>
              <w:pStyle w:val="Paragrafi"/>
              <w:ind w:firstLine="0"/>
              <w:rPr>
                <w:sz w:val="18"/>
                <w:szCs w:val="18"/>
                <w:lang w:val="sq-AL"/>
              </w:rPr>
            </w:pPr>
            <w:r w:rsidRPr="00832683">
              <w:rPr>
                <w:sz w:val="18"/>
                <w:szCs w:val="18"/>
                <w:lang w:val="sq-AL"/>
              </w:rPr>
              <w:t>1 136</w:t>
            </w:r>
          </w:p>
          <w:p w:rsidR="00970723" w:rsidRPr="00832683" w:rsidRDefault="00970723" w:rsidP="009844CF">
            <w:pPr>
              <w:pStyle w:val="Paragrafi"/>
              <w:ind w:firstLine="0"/>
              <w:rPr>
                <w:sz w:val="18"/>
                <w:szCs w:val="18"/>
                <w:lang w:val="sq-AL"/>
              </w:rPr>
            </w:pPr>
            <w:r w:rsidRPr="00832683">
              <w:rPr>
                <w:sz w:val="18"/>
                <w:szCs w:val="18"/>
                <w:lang w:val="sq-AL"/>
              </w:rPr>
              <w:t>1 127</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560</w:t>
            </w:r>
          </w:p>
          <w:p w:rsidR="00970723" w:rsidRPr="00832683" w:rsidRDefault="00970723" w:rsidP="009844CF">
            <w:pPr>
              <w:pStyle w:val="Paragrafi"/>
              <w:ind w:firstLine="0"/>
              <w:rPr>
                <w:sz w:val="18"/>
                <w:szCs w:val="18"/>
                <w:lang w:val="sq-AL"/>
              </w:rPr>
            </w:pPr>
            <w:r w:rsidRPr="00832683">
              <w:rPr>
                <w:sz w:val="18"/>
                <w:szCs w:val="18"/>
                <w:lang w:val="sq-AL"/>
              </w:rPr>
              <w:t>570</w:t>
            </w:r>
          </w:p>
          <w:p w:rsidR="00970723" w:rsidRPr="00832683" w:rsidRDefault="00970723" w:rsidP="009844CF">
            <w:pPr>
              <w:pStyle w:val="Paragrafi"/>
              <w:ind w:firstLine="0"/>
              <w:rPr>
                <w:sz w:val="18"/>
                <w:szCs w:val="18"/>
                <w:lang w:val="sq-AL"/>
              </w:rPr>
            </w:pPr>
            <w:r w:rsidRPr="00832683">
              <w:rPr>
                <w:sz w:val="18"/>
                <w:szCs w:val="18"/>
                <w:lang w:val="sq-AL"/>
              </w:rPr>
              <w:t>580</w:t>
            </w:r>
          </w:p>
          <w:p w:rsidR="00970723" w:rsidRPr="00832683" w:rsidRDefault="00970723" w:rsidP="009844CF">
            <w:pPr>
              <w:pStyle w:val="Paragrafi"/>
              <w:ind w:firstLine="0"/>
              <w:rPr>
                <w:sz w:val="18"/>
                <w:szCs w:val="18"/>
                <w:lang w:val="sq-AL"/>
              </w:rPr>
            </w:pPr>
            <w:r w:rsidRPr="00832683">
              <w:rPr>
                <w:sz w:val="18"/>
                <w:szCs w:val="18"/>
                <w:lang w:val="sq-AL"/>
              </w:rPr>
              <w:t>590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344</w:t>
            </w:r>
          </w:p>
          <w:p w:rsidR="00970723" w:rsidRPr="00832683" w:rsidRDefault="00970723" w:rsidP="009844CF">
            <w:pPr>
              <w:pStyle w:val="Paragrafi"/>
              <w:ind w:firstLine="0"/>
              <w:rPr>
                <w:sz w:val="18"/>
                <w:szCs w:val="18"/>
                <w:lang w:val="sq-AL"/>
              </w:rPr>
            </w:pPr>
            <w:r w:rsidRPr="00832683">
              <w:rPr>
                <w:sz w:val="18"/>
                <w:szCs w:val="18"/>
                <w:lang w:val="sq-AL"/>
              </w:rPr>
              <w:t>298</w:t>
            </w:r>
          </w:p>
          <w:p w:rsidR="00970723" w:rsidRPr="00832683" w:rsidRDefault="00970723" w:rsidP="009844CF">
            <w:pPr>
              <w:pStyle w:val="Paragrafi"/>
              <w:ind w:firstLine="0"/>
              <w:rPr>
                <w:sz w:val="18"/>
                <w:szCs w:val="18"/>
                <w:lang w:val="sq-AL"/>
              </w:rPr>
            </w:pPr>
            <w:r w:rsidRPr="00832683">
              <w:rPr>
                <w:sz w:val="18"/>
                <w:szCs w:val="18"/>
                <w:lang w:val="sq-AL"/>
              </w:rPr>
              <w:t>244</w:t>
            </w:r>
          </w:p>
          <w:p w:rsidR="00970723" w:rsidRPr="00832683" w:rsidRDefault="00970723" w:rsidP="009844CF">
            <w:pPr>
              <w:pStyle w:val="Paragrafi"/>
              <w:ind w:firstLine="0"/>
              <w:rPr>
                <w:sz w:val="18"/>
                <w:szCs w:val="18"/>
                <w:lang w:val="sq-AL"/>
              </w:rPr>
            </w:pPr>
            <w:r w:rsidRPr="00832683">
              <w:rPr>
                <w:sz w:val="18"/>
                <w:szCs w:val="18"/>
                <w:lang w:val="sq-AL"/>
              </w:rPr>
              <w:t>173</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3 600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1 427</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4 100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1 118</w:t>
            </w:r>
          </w:p>
        </w:tc>
        <w:tc>
          <w:tcPr>
            <w:tcW w:w="727" w:type="pct"/>
          </w:tcPr>
          <w:p w:rsidR="00970723" w:rsidRPr="00832683" w:rsidRDefault="00970723" w:rsidP="009844CF">
            <w:pPr>
              <w:pStyle w:val="Paragrafi"/>
              <w:ind w:firstLine="0"/>
              <w:rPr>
                <w:sz w:val="18"/>
                <w:szCs w:val="18"/>
                <w:lang w:val="sq-AL"/>
              </w:rPr>
            </w:pPr>
            <w:r w:rsidRPr="00832683">
              <w:rPr>
                <w:sz w:val="18"/>
                <w:szCs w:val="18"/>
                <w:lang w:val="sq-AL"/>
              </w:rPr>
              <w:t>4 600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w:t>
            </w: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610</w:t>
            </w:r>
          </w:p>
          <w:p w:rsidR="00970723" w:rsidRPr="00832683" w:rsidRDefault="00970723" w:rsidP="009844CF">
            <w:pPr>
              <w:pStyle w:val="Paragrafi"/>
              <w:ind w:firstLine="0"/>
              <w:rPr>
                <w:sz w:val="18"/>
                <w:szCs w:val="18"/>
                <w:lang w:val="sq-AL"/>
              </w:rPr>
            </w:pPr>
            <w:r w:rsidRPr="00832683">
              <w:rPr>
                <w:sz w:val="18"/>
                <w:szCs w:val="18"/>
                <w:lang w:val="sq-AL"/>
              </w:rPr>
              <w:t>620</w:t>
            </w:r>
          </w:p>
          <w:p w:rsidR="00970723" w:rsidRPr="00832683" w:rsidRDefault="00970723" w:rsidP="009844CF">
            <w:pPr>
              <w:pStyle w:val="Paragrafi"/>
              <w:ind w:firstLine="0"/>
              <w:rPr>
                <w:sz w:val="18"/>
                <w:szCs w:val="18"/>
                <w:lang w:val="sq-AL"/>
              </w:rPr>
            </w:pPr>
            <w:r w:rsidRPr="00832683">
              <w:rPr>
                <w:sz w:val="18"/>
                <w:szCs w:val="18"/>
                <w:lang w:val="sq-AL"/>
              </w:rPr>
              <w:t>630</w:t>
            </w:r>
          </w:p>
          <w:p w:rsidR="00970723" w:rsidRPr="00832683" w:rsidRDefault="00970723" w:rsidP="009844CF">
            <w:pPr>
              <w:pStyle w:val="Paragrafi"/>
              <w:ind w:firstLine="0"/>
              <w:rPr>
                <w:sz w:val="18"/>
                <w:szCs w:val="18"/>
                <w:lang w:val="sq-AL"/>
              </w:rPr>
            </w:pPr>
            <w:r w:rsidRPr="00832683">
              <w:rPr>
                <w:sz w:val="18"/>
                <w:szCs w:val="18"/>
                <w:lang w:val="sq-AL"/>
              </w:rPr>
              <w:t>640</w:t>
            </w:r>
          </w:p>
          <w:p w:rsidR="00970723" w:rsidRPr="00832683" w:rsidRDefault="00970723" w:rsidP="009844CF">
            <w:pPr>
              <w:pStyle w:val="Paragrafi"/>
              <w:ind w:firstLine="0"/>
              <w:rPr>
                <w:sz w:val="18"/>
                <w:szCs w:val="18"/>
                <w:lang w:val="sq-AL"/>
              </w:rPr>
            </w:pPr>
            <w:r w:rsidRPr="00832683">
              <w:rPr>
                <w:sz w:val="18"/>
                <w:szCs w:val="18"/>
                <w:lang w:val="sq-AL"/>
              </w:rPr>
              <w:t>3 650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1 423</w:t>
            </w:r>
          </w:p>
          <w:p w:rsidR="00970723" w:rsidRPr="00832683" w:rsidRDefault="00970723" w:rsidP="009844CF">
            <w:pPr>
              <w:pStyle w:val="Paragrafi"/>
              <w:ind w:firstLine="0"/>
              <w:rPr>
                <w:sz w:val="18"/>
                <w:szCs w:val="18"/>
                <w:lang w:val="sq-AL"/>
              </w:rPr>
            </w:pPr>
            <w:r w:rsidRPr="00832683">
              <w:rPr>
                <w:sz w:val="18"/>
                <w:szCs w:val="18"/>
                <w:lang w:val="sq-AL"/>
              </w:rPr>
              <w:t>1 418</w:t>
            </w:r>
          </w:p>
          <w:p w:rsidR="00970723" w:rsidRPr="00832683" w:rsidRDefault="00970723" w:rsidP="009844CF">
            <w:pPr>
              <w:pStyle w:val="Paragrafi"/>
              <w:ind w:firstLine="0"/>
              <w:rPr>
                <w:sz w:val="18"/>
                <w:szCs w:val="18"/>
                <w:lang w:val="sq-AL"/>
              </w:rPr>
            </w:pPr>
            <w:r w:rsidRPr="00832683">
              <w:rPr>
                <w:sz w:val="18"/>
                <w:szCs w:val="18"/>
                <w:lang w:val="sq-AL"/>
              </w:rPr>
              <w:t>1 413</w:t>
            </w:r>
          </w:p>
          <w:p w:rsidR="00970723" w:rsidRPr="00832683" w:rsidRDefault="00970723" w:rsidP="009844CF">
            <w:pPr>
              <w:pStyle w:val="Paragrafi"/>
              <w:ind w:firstLine="0"/>
              <w:rPr>
                <w:sz w:val="18"/>
                <w:szCs w:val="18"/>
                <w:lang w:val="sq-AL"/>
              </w:rPr>
            </w:pPr>
            <w:r w:rsidRPr="00832683">
              <w:rPr>
                <w:sz w:val="18"/>
                <w:szCs w:val="18"/>
                <w:lang w:val="sq-AL"/>
              </w:rPr>
              <w:t>1 408</w:t>
            </w:r>
          </w:p>
          <w:p w:rsidR="00970723" w:rsidRPr="00832683" w:rsidRDefault="00970723" w:rsidP="009844CF">
            <w:pPr>
              <w:pStyle w:val="Paragrafi"/>
              <w:ind w:firstLine="0"/>
              <w:rPr>
                <w:sz w:val="18"/>
                <w:szCs w:val="18"/>
                <w:lang w:val="sq-AL"/>
              </w:rPr>
            </w:pPr>
            <w:r w:rsidRPr="00832683">
              <w:rPr>
                <w:sz w:val="18"/>
                <w:szCs w:val="18"/>
                <w:lang w:val="sq-AL"/>
              </w:rPr>
              <w:t>1 404</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110</w:t>
            </w:r>
          </w:p>
          <w:p w:rsidR="00970723" w:rsidRPr="00832683" w:rsidRDefault="00970723" w:rsidP="009844CF">
            <w:pPr>
              <w:pStyle w:val="Paragrafi"/>
              <w:ind w:firstLine="0"/>
              <w:rPr>
                <w:sz w:val="18"/>
                <w:szCs w:val="18"/>
                <w:lang w:val="sq-AL"/>
              </w:rPr>
            </w:pPr>
            <w:r w:rsidRPr="00832683">
              <w:rPr>
                <w:sz w:val="18"/>
                <w:szCs w:val="18"/>
                <w:lang w:val="sq-AL"/>
              </w:rPr>
              <w:t>120</w:t>
            </w:r>
          </w:p>
          <w:p w:rsidR="00970723" w:rsidRPr="00832683" w:rsidRDefault="00970723" w:rsidP="009844CF">
            <w:pPr>
              <w:pStyle w:val="Paragrafi"/>
              <w:ind w:firstLine="0"/>
              <w:rPr>
                <w:sz w:val="18"/>
                <w:szCs w:val="18"/>
                <w:lang w:val="sq-AL"/>
              </w:rPr>
            </w:pPr>
            <w:r w:rsidRPr="00832683">
              <w:rPr>
                <w:sz w:val="18"/>
                <w:szCs w:val="18"/>
                <w:lang w:val="sq-AL"/>
              </w:rPr>
              <w:t>130</w:t>
            </w:r>
          </w:p>
          <w:p w:rsidR="00970723" w:rsidRPr="00832683" w:rsidRDefault="00970723" w:rsidP="009844CF">
            <w:pPr>
              <w:pStyle w:val="Paragrafi"/>
              <w:ind w:firstLine="0"/>
              <w:rPr>
                <w:sz w:val="18"/>
                <w:szCs w:val="18"/>
                <w:lang w:val="sq-AL"/>
              </w:rPr>
            </w:pPr>
            <w:r w:rsidRPr="00832683">
              <w:rPr>
                <w:sz w:val="18"/>
                <w:szCs w:val="18"/>
                <w:lang w:val="sq-AL"/>
              </w:rPr>
              <w:t>140</w:t>
            </w:r>
          </w:p>
          <w:p w:rsidR="00970723" w:rsidRPr="00832683" w:rsidRDefault="00970723" w:rsidP="009844CF">
            <w:pPr>
              <w:pStyle w:val="Paragrafi"/>
              <w:ind w:firstLine="0"/>
              <w:rPr>
                <w:sz w:val="18"/>
                <w:szCs w:val="18"/>
                <w:lang w:val="sq-AL"/>
              </w:rPr>
            </w:pPr>
            <w:r w:rsidRPr="00832683">
              <w:rPr>
                <w:sz w:val="18"/>
                <w:szCs w:val="18"/>
                <w:lang w:val="sq-AL"/>
              </w:rPr>
              <w:t>4 150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1 109</w:t>
            </w:r>
          </w:p>
          <w:p w:rsidR="00970723" w:rsidRPr="00832683" w:rsidRDefault="00970723" w:rsidP="009844CF">
            <w:pPr>
              <w:pStyle w:val="Paragrafi"/>
              <w:ind w:firstLine="0"/>
              <w:rPr>
                <w:sz w:val="18"/>
                <w:szCs w:val="18"/>
                <w:lang w:val="sq-AL"/>
              </w:rPr>
            </w:pPr>
            <w:r w:rsidRPr="00832683">
              <w:rPr>
                <w:sz w:val="18"/>
                <w:szCs w:val="18"/>
                <w:lang w:val="sq-AL"/>
              </w:rPr>
              <w:t>1 100</w:t>
            </w:r>
          </w:p>
          <w:p w:rsidR="00970723" w:rsidRPr="00832683" w:rsidRDefault="00970723" w:rsidP="009844CF">
            <w:pPr>
              <w:pStyle w:val="Paragrafi"/>
              <w:ind w:firstLine="0"/>
              <w:rPr>
                <w:sz w:val="18"/>
                <w:szCs w:val="18"/>
                <w:lang w:val="sq-AL"/>
              </w:rPr>
            </w:pPr>
            <w:r w:rsidRPr="00832683">
              <w:rPr>
                <w:sz w:val="18"/>
                <w:szCs w:val="18"/>
                <w:lang w:val="sq-AL"/>
              </w:rPr>
              <w:t>1 090</w:t>
            </w:r>
          </w:p>
          <w:p w:rsidR="00970723" w:rsidRPr="00832683" w:rsidRDefault="00970723" w:rsidP="009844CF">
            <w:pPr>
              <w:pStyle w:val="Paragrafi"/>
              <w:ind w:firstLine="0"/>
              <w:rPr>
                <w:sz w:val="18"/>
                <w:szCs w:val="18"/>
                <w:lang w:val="sq-AL"/>
              </w:rPr>
            </w:pPr>
            <w:r w:rsidRPr="00832683">
              <w:rPr>
                <w:sz w:val="18"/>
                <w:szCs w:val="18"/>
                <w:lang w:val="sq-AL"/>
              </w:rPr>
              <w:t>1 081</w:t>
            </w:r>
          </w:p>
          <w:p w:rsidR="00970723" w:rsidRPr="00832683" w:rsidRDefault="00970723" w:rsidP="009844CF">
            <w:pPr>
              <w:pStyle w:val="Paragrafi"/>
              <w:ind w:firstLine="0"/>
              <w:rPr>
                <w:sz w:val="18"/>
                <w:szCs w:val="18"/>
                <w:lang w:val="sq-AL"/>
              </w:rPr>
            </w:pPr>
            <w:r w:rsidRPr="00832683">
              <w:rPr>
                <w:sz w:val="18"/>
                <w:szCs w:val="18"/>
                <w:lang w:val="sq-AL"/>
              </w:rPr>
              <w:t>1 071</w:t>
            </w:r>
          </w:p>
        </w:tc>
        <w:tc>
          <w:tcPr>
            <w:tcW w:w="727" w:type="pct"/>
          </w:tcPr>
          <w:p w:rsidR="00970723" w:rsidRPr="00832683" w:rsidRDefault="00970723" w:rsidP="009844CF">
            <w:pPr>
              <w:pStyle w:val="Paragrafi"/>
              <w:ind w:firstLine="0"/>
              <w:rPr>
                <w:sz w:val="18"/>
                <w:szCs w:val="18"/>
                <w:lang w:val="sq-AL"/>
              </w:rPr>
            </w:pPr>
          </w:p>
        </w:tc>
        <w:tc>
          <w:tcPr>
            <w:tcW w:w="864" w:type="pct"/>
          </w:tcPr>
          <w:p w:rsidR="00970723" w:rsidRPr="00832683" w:rsidRDefault="00970723" w:rsidP="009844CF">
            <w:pPr>
              <w:pStyle w:val="Paragrafi"/>
              <w:ind w:firstLine="0"/>
              <w:rPr>
                <w:sz w:val="18"/>
                <w:szCs w:val="18"/>
                <w:lang w:val="sq-AL"/>
              </w:rPr>
            </w:pP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660</w:t>
            </w:r>
          </w:p>
          <w:p w:rsidR="00970723" w:rsidRPr="00832683" w:rsidRDefault="00970723" w:rsidP="009844CF">
            <w:pPr>
              <w:pStyle w:val="Paragrafi"/>
              <w:ind w:firstLine="0"/>
              <w:rPr>
                <w:sz w:val="18"/>
                <w:szCs w:val="18"/>
                <w:lang w:val="sq-AL"/>
              </w:rPr>
            </w:pPr>
            <w:r w:rsidRPr="00832683">
              <w:rPr>
                <w:sz w:val="18"/>
                <w:szCs w:val="18"/>
                <w:lang w:val="sq-AL"/>
              </w:rPr>
              <w:t>670</w:t>
            </w:r>
          </w:p>
          <w:p w:rsidR="00970723" w:rsidRPr="00832683" w:rsidRDefault="00970723" w:rsidP="009844CF">
            <w:pPr>
              <w:pStyle w:val="Paragrafi"/>
              <w:ind w:firstLine="0"/>
              <w:rPr>
                <w:sz w:val="18"/>
                <w:szCs w:val="18"/>
                <w:lang w:val="sq-AL"/>
              </w:rPr>
            </w:pPr>
            <w:r w:rsidRPr="00832683">
              <w:rPr>
                <w:sz w:val="18"/>
                <w:szCs w:val="18"/>
                <w:lang w:val="sq-AL"/>
              </w:rPr>
              <w:t>680</w:t>
            </w:r>
          </w:p>
          <w:p w:rsidR="00970723" w:rsidRPr="00832683" w:rsidRDefault="00970723" w:rsidP="009844CF">
            <w:pPr>
              <w:pStyle w:val="Paragrafi"/>
              <w:ind w:firstLine="0"/>
              <w:rPr>
                <w:sz w:val="18"/>
                <w:szCs w:val="18"/>
                <w:lang w:val="sq-AL"/>
              </w:rPr>
            </w:pPr>
            <w:r w:rsidRPr="00832683">
              <w:rPr>
                <w:sz w:val="18"/>
                <w:szCs w:val="18"/>
                <w:lang w:val="sq-AL"/>
              </w:rPr>
              <w:t>690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1 399</w:t>
            </w:r>
          </w:p>
          <w:p w:rsidR="00970723" w:rsidRPr="00832683" w:rsidRDefault="00970723" w:rsidP="009844CF">
            <w:pPr>
              <w:pStyle w:val="Paragrafi"/>
              <w:ind w:firstLine="0"/>
              <w:rPr>
                <w:sz w:val="18"/>
                <w:szCs w:val="18"/>
                <w:lang w:val="sq-AL"/>
              </w:rPr>
            </w:pPr>
            <w:r w:rsidRPr="00832683">
              <w:rPr>
                <w:sz w:val="18"/>
                <w:szCs w:val="18"/>
                <w:lang w:val="sq-AL"/>
              </w:rPr>
              <w:t>1 394</w:t>
            </w:r>
          </w:p>
          <w:p w:rsidR="00970723" w:rsidRPr="00832683" w:rsidRDefault="00970723" w:rsidP="009844CF">
            <w:pPr>
              <w:pStyle w:val="Paragrafi"/>
              <w:ind w:firstLine="0"/>
              <w:rPr>
                <w:sz w:val="18"/>
                <w:szCs w:val="18"/>
                <w:lang w:val="sq-AL"/>
              </w:rPr>
            </w:pPr>
            <w:r w:rsidRPr="00832683">
              <w:rPr>
                <w:sz w:val="18"/>
                <w:szCs w:val="18"/>
                <w:lang w:val="sq-AL"/>
              </w:rPr>
              <w:t>1 389</w:t>
            </w:r>
          </w:p>
          <w:p w:rsidR="00970723" w:rsidRPr="00832683" w:rsidRDefault="00970723" w:rsidP="009844CF">
            <w:pPr>
              <w:pStyle w:val="Paragrafi"/>
              <w:ind w:firstLine="0"/>
              <w:rPr>
                <w:sz w:val="18"/>
                <w:szCs w:val="18"/>
                <w:lang w:val="sq-AL"/>
              </w:rPr>
            </w:pPr>
            <w:r w:rsidRPr="00832683">
              <w:rPr>
                <w:sz w:val="18"/>
                <w:szCs w:val="18"/>
                <w:lang w:val="sq-AL"/>
              </w:rPr>
              <w:t>1 384</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160</w:t>
            </w:r>
          </w:p>
          <w:p w:rsidR="00970723" w:rsidRPr="00832683" w:rsidRDefault="00970723" w:rsidP="009844CF">
            <w:pPr>
              <w:pStyle w:val="Paragrafi"/>
              <w:ind w:firstLine="0"/>
              <w:rPr>
                <w:sz w:val="18"/>
                <w:szCs w:val="18"/>
                <w:lang w:val="sq-AL"/>
              </w:rPr>
            </w:pPr>
            <w:r w:rsidRPr="00832683">
              <w:rPr>
                <w:sz w:val="18"/>
                <w:szCs w:val="18"/>
                <w:lang w:val="sq-AL"/>
              </w:rPr>
              <w:t>170</w:t>
            </w:r>
          </w:p>
          <w:p w:rsidR="00970723" w:rsidRPr="00832683" w:rsidRDefault="00970723" w:rsidP="009844CF">
            <w:pPr>
              <w:pStyle w:val="Paragrafi"/>
              <w:ind w:firstLine="0"/>
              <w:rPr>
                <w:sz w:val="18"/>
                <w:szCs w:val="18"/>
                <w:lang w:val="sq-AL"/>
              </w:rPr>
            </w:pPr>
            <w:r w:rsidRPr="00832683">
              <w:rPr>
                <w:sz w:val="18"/>
                <w:szCs w:val="18"/>
                <w:lang w:val="sq-AL"/>
              </w:rPr>
              <w:t>180</w:t>
            </w:r>
          </w:p>
          <w:p w:rsidR="00970723" w:rsidRPr="00832683" w:rsidRDefault="00970723" w:rsidP="009844CF">
            <w:pPr>
              <w:pStyle w:val="Paragrafi"/>
              <w:ind w:firstLine="0"/>
              <w:rPr>
                <w:sz w:val="18"/>
                <w:szCs w:val="18"/>
                <w:lang w:val="sq-AL"/>
              </w:rPr>
            </w:pPr>
            <w:r w:rsidRPr="00832683">
              <w:rPr>
                <w:sz w:val="18"/>
                <w:szCs w:val="18"/>
                <w:lang w:val="sq-AL"/>
              </w:rPr>
              <w:t>190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1 061</w:t>
            </w:r>
          </w:p>
          <w:p w:rsidR="00970723" w:rsidRPr="00832683" w:rsidRDefault="00970723" w:rsidP="009844CF">
            <w:pPr>
              <w:pStyle w:val="Paragrafi"/>
              <w:ind w:firstLine="0"/>
              <w:rPr>
                <w:sz w:val="18"/>
                <w:szCs w:val="18"/>
                <w:lang w:val="sq-AL"/>
              </w:rPr>
            </w:pPr>
            <w:r w:rsidRPr="00832683">
              <w:rPr>
                <w:sz w:val="18"/>
                <w:szCs w:val="18"/>
                <w:lang w:val="sq-AL"/>
              </w:rPr>
              <w:t>1 051</w:t>
            </w:r>
          </w:p>
          <w:p w:rsidR="00970723" w:rsidRPr="00832683" w:rsidRDefault="00970723" w:rsidP="009844CF">
            <w:pPr>
              <w:pStyle w:val="Paragrafi"/>
              <w:ind w:firstLine="0"/>
              <w:rPr>
                <w:sz w:val="18"/>
                <w:szCs w:val="18"/>
                <w:lang w:val="sq-AL"/>
              </w:rPr>
            </w:pPr>
            <w:r w:rsidRPr="00832683">
              <w:rPr>
                <w:sz w:val="18"/>
                <w:szCs w:val="18"/>
                <w:lang w:val="sq-AL"/>
              </w:rPr>
              <w:t>1 041</w:t>
            </w:r>
          </w:p>
          <w:p w:rsidR="00970723" w:rsidRPr="00832683" w:rsidRDefault="00970723" w:rsidP="009844CF">
            <w:pPr>
              <w:pStyle w:val="Paragrafi"/>
              <w:ind w:firstLine="0"/>
              <w:rPr>
                <w:sz w:val="18"/>
                <w:szCs w:val="18"/>
                <w:lang w:val="sq-AL"/>
              </w:rPr>
            </w:pPr>
            <w:r w:rsidRPr="00832683">
              <w:rPr>
                <w:sz w:val="18"/>
                <w:szCs w:val="18"/>
                <w:lang w:val="sq-AL"/>
              </w:rPr>
              <w:t>1 030</w:t>
            </w:r>
          </w:p>
        </w:tc>
        <w:tc>
          <w:tcPr>
            <w:tcW w:w="727" w:type="pct"/>
          </w:tcPr>
          <w:p w:rsidR="00970723" w:rsidRPr="00832683" w:rsidRDefault="00970723" w:rsidP="009844CF">
            <w:pPr>
              <w:pStyle w:val="Paragrafi"/>
              <w:ind w:firstLine="0"/>
              <w:rPr>
                <w:sz w:val="18"/>
                <w:szCs w:val="18"/>
                <w:lang w:val="sq-AL"/>
              </w:rPr>
            </w:pPr>
          </w:p>
        </w:tc>
        <w:tc>
          <w:tcPr>
            <w:tcW w:w="864" w:type="pct"/>
          </w:tcPr>
          <w:p w:rsidR="00970723" w:rsidRPr="00832683" w:rsidRDefault="00970723" w:rsidP="009844CF">
            <w:pPr>
              <w:pStyle w:val="Paragrafi"/>
              <w:ind w:firstLine="0"/>
              <w:rPr>
                <w:sz w:val="18"/>
                <w:szCs w:val="18"/>
                <w:lang w:val="sq-AL"/>
              </w:rPr>
            </w:pPr>
          </w:p>
        </w:tc>
      </w:tr>
      <w:tr w:rsidR="00970723" w:rsidRPr="00832683" w:rsidTr="00832683">
        <w:tc>
          <w:tcPr>
            <w:tcW w:w="818" w:type="pct"/>
          </w:tcPr>
          <w:p w:rsidR="00970723" w:rsidRPr="00832683" w:rsidRDefault="00970723" w:rsidP="009844CF">
            <w:pPr>
              <w:pStyle w:val="Paragrafi"/>
              <w:ind w:firstLine="0"/>
              <w:rPr>
                <w:sz w:val="18"/>
                <w:szCs w:val="18"/>
                <w:lang w:val="sq-AL"/>
              </w:rPr>
            </w:pPr>
            <w:r w:rsidRPr="00832683">
              <w:rPr>
                <w:sz w:val="18"/>
                <w:szCs w:val="18"/>
                <w:lang w:val="sq-AL"/>
              </w:rPr>
              <w:t>3 700</w:t>
            </w:r>
          </w:p>
        </w:tc>
        <w:tc>
          <w:tcPr>
            <w:tcW w:w="864" w:type="pct"/>
          </w:tcPr>
          <w:p w:rsidR="00970723" w:rsidRPr="00832683" w:rsidRDefault="00970723" w:rsidP="009844CF">
            <w:pPr>
              <w:pStyle w:val="Paragrafi"/>
              <w:ind w:firstLine="0"/>
              <w:rPr>
                <w:sz w:val="18"/>
                <w:szCs w:val="18"/>
                <w:lang w:val="sq-AL"/>
              </w:rPr>
            </w:pPr>
            <w:r w:rsidRPr="00832683">
              <w:rPr>
                <w:sz w:val="18"/>
                <w:szCs w:val="18"/>
                <w:lang w:val="sq-AL"/>
              </w:rPr>
              <w:t>1 379</w:t>
            </w:r>
          </w:p>
        </w:tc>
        <w:tc>
          <w:tcPr>
            <w:tcW w:w="818" w:type="pct"/>
          </w:tcPr>
          <w:p w:rsidR="00970723" w:rsidRPr="00832683" w:rsidRDefault="00970723" w:rsidP="009844CF">
            <w:pPr>
              <w:pStyle w:val="Paragrafi"/>
              <w:ind w:firstLine="0"/>
              <w:rPr>
                <w:sz w:val="18"/>
                <w:szCs w:val="18"/>
                <w:lang w:val="sq-AL"/>
              </w:rPr>
            </w:pPr>
            <w:r w:rsidRPr="00832683">
              <w:rPr>
                <w:sz w:val="18"/>
                <w:szCs w:val="18"/>
                <w:lang w:val="sq-AL"/>
              </w:rPr>
              <w:t>4 200</w:t>
            </w:r>
          </w:p>
        </w:tc>
        <w:tc>
          <w:tcPr>
            <w:tcW w:w="909" w:type="pct"/>
          </w:tcPr>
          <w:p w:rsidR="00970723" w:rsidRPr="00832683" w:rsidRDefault="00970723" w:rsidP="009844CF">
            <w:pPr>
              <w:pStyle w:val="Paragrafi"/>
              <w:ind w:firstLine="0"/>
              <w:rPr>
                <w:sz w:val="18"/>
                <w:szCs w:val="18"/>
                <w:lang w:val="sq-AL"/>
              </w:rPr>
            </w:pPr>
            <w:r w:rsidRPr="00832683">
              <w:rPr>
                <w:sz w:val="18"/>
                <w:szCs w:val="18"/>
                <w:lang w:val="sq-AL"/>
              </w:rPr>
              <w:t>1 020</w:t>
            </w:r>
          </w:p>
        </w:tc>
        <w:tc>
          <w:tcPr>
            <w:tcW w:w="727" w:type="pct"/>
          </w:tcPr>
          <w:p w:rsidR="00970723" w:rsidRPr="00832683" w:rsidRDefault="00970723" w:rsidP="009844CF">
            <w:pPr>
              <w:pStyle w:val="Paragrafi"/>
              <w:ind w:firstLine="0"/>
              <w:rPr>
                <w:sz w:val="18"/>
                <w:szCs w:val="18"/>
                <w:lang w:val="sq-AL"/>
              </w:rPr>
            </w:pPr>
          </w:p>
        </w:tc>
        <w:tc>
          <w:tcPr>
            <w:tcW w:w="864" w:type="pct"/>
          </w:tcPr>
          <w:p w:rsidR="00970723" w:rsidRPr="00832683" w:rsidRDefault="00970723" w:rsidP="009844CF">
            <w:pPr>
              <w:pStyle w:val="Paragrafi"/>
              <w:ind w:firstLine="0"/>
              <w:rPr>
                <w:sz w:val="18"/>
                <w:szCs w:val="18"/>
                <w:lang w:val="sq-AL"/>
              </w:rPr>
            </w:pPr>
          </w:p>
        </w:tc>
      </w:tr>
    </w:tbl>
    <w:p w:rsidR="00623B73" w:rsidRDefault="00623B73" w:rsidP="009844CF">
      <w:pPr>
        <w:pStyle w:val="Paragrafi"/>
        <w:ind w:firstLine="0"/>
        <w:rPr>
          <w:lang w:val="sq-AL"/>
        </w:rPr>
      </w:pPr>
    </w:p>
    <w:p w:rsidR="00832683" w:rsidRDefault="00832683" w:rsidP="009844CF">
      <w:pPr>
        <w:pStyle w:val="Paragrafi"/>
        <w:ind w:firstLine="0"/>
        <w:rPr>
          <w:lang w:val="sq-AL"/>
        </w:rPr>
      </w:pPr>
    </w:p>
    <w:p w:rsidR="00832683" w:rsidRDefault="00832683" w:rsidP="009844CF">
      <w:pPr>
        <w:pStyle w:val="Paragrafi"/>
        <w:ind w:firstLine="0"/>
        <w:rPr>
          <w:lang w:val="sq-AL"/>
        </w:rPr>
      </w:pPr>
    </w:p>
    <w:p w:rsidR="00832683" w:rsidRPr="007542C3" w:rsidRDefault="00832683" w:rsidP="009844CF">
      <w:pPr>
        <w:pStyle w:val="Paragrafi"/>
        <w:ind w:firstLine="0"/>
        <w:rPr>
          <w:lang w:val="sq-AL"/>
        </w:rPr>
      </w:pPr>
    </w:p>
    <w:p w:rsidR="00623B73" w:rsidRPr="007542C3" w:rsidRDefault="00623B73" w:rsidP="00225B9E">
      <w:pPr>
        <w:pStyle w:val="Paragrafi"/>
        <w:jc w:val="right"/>
        <w:rPr>
          <w:lang w:val="sq-AL"/>
        </w:rPr>
      </w:pPr>
      <w:r w:rsidRPr="007542C3">
        <w:rPr>
          <w:lang w:val="sq-AL"/>
        </w:rPr>
        <w:t>Tabela 1</w:t>
      </w:r>
      <w:r w:rsidR="00D564BA" w:rsidRPr="007542C3">
        <w:rPr>
          <w:vertAlign w:val="subscript"/>
          <w:lang w:val="sq-AL"/>
        </w:rPr>
        <w:t>7</w:t>
      </w:r>
    </w:p>
    <w:p w:rsidR="00D564BA" w:rsidRPr="007542C3" w:rsidRDefault="00623B73"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w:t>
      </w:r>
    </w:p>
    <w:p w:rsidR="00970723" w:rsidRPr="007542C3" w:rsidRDefault="00623B73" w:rsidP="00970723">
      <w:pPr>
        <w:pStyle w:val="Paragrafi"/>
        <w:rPr>
          <w:lang w:val="sq-AL"/>
        </w:rPr>
      </w:pPr>
      <w:r w:rsidRPr="007542C3">
        <w:rPr>
          <w:lang w:val="sq-AL"/>
        </w:rPr>
        <w:t>FNME</w:t>
      </w:r>
    </w:p>
    <w:p w:rsidR="00623B73" w:rsidRPr="007542C3" w:rsidRDefault="00623B73" w:rsidP="00970723">
      <w:pPr>
        <w:pStyle w:val="Paragrafi"/>
        <w:rPr>
          <w:lang w:val="sq-AL"/>
        </w:rPr>
      </w:pPr>
      <w:r w:rsidRPr="007542C3">
        <w:rPr>
          <w:lang w:val="sq-AL"/>
        </w:rPr>
        <w:t>FS</w:t>
      </w:r>
    </w:p>
    <w:p w:rsidR="00970723" w:rsidRPr="007542C3" w:rsidRDefault="00E60753" w:rsidP="00970723">
      <w:pPr>
        <w:pStyle w:val="Paragrafi"/>
        <w:rPr>
          <w:lang w:val="sq-AL"/>
        </w:rPr>
      </w:pPr>
      <w:r w:rsidRPr="00E60753">
        <w:pict>
          <v:shape id="Picture 9" o:spid="_x0000_s1832" type="#_x0000_t75" style="width:327.25pt;height:389.05pt;rotation:-1;visibility:visible;mso-left-percent:-10001;mso-top-percent:-10001;mso-position-horizontal:absolute;mso-position-horizontal-relative:char;mso-position-vertical:absolute;mso-position-vertical-relative:line;mso-left-percent:-10001;mso-top-percent:-10001">
            <v:imagedata r:id="rId102" o:title="" croptop="15546f" cropleft="12882f" cropright="6882f"/>
            <w10:wrap type="none"/>
            <w10:anchorlock/>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970723" w:rsidRPr="007542C3" w:rsidRDefault="00970723" w:rsidP="00D564BA">
      <w:pPr>
        <w:pStyle w:val="Paragrafi"/>
        <w:jc w:val="right"/>
        <w:rPr>
          <w:lang w:val="sq-AL"/>
        </w:rPr>
      </w:pPr>
      <w:r w:rsidRPr="007542C3">
        <w:rPr>
          <w:lang w:val="sq-AL"/>
        </w:rPr>
        <w:t>Tabela 1</w:t>
      </w:r>
      <w:r w:rsidRPr="007542C3">
        <w:rPr>
          <w:vertAlign w:val="subscript"/>
          <w:lang w:val="sq-AL"/>
        </w:rPr>
        <w:t>7</w:t>
      </w:r>
    </w:p>
    <w:p w:rsidR="00970723" w:rsidRPr="007542C3" w:rsidRDefault="00D564BA" w:rsidP="00832683">
      <w:pPr>
        <w:pStyle w:val="TitulliTitull"/>
      </w:pPr>
      <w:r w:rsidRPr="007542C3">
        <w:t>GJYSMA E GJERËSISË S</w:t>
      </w:r>
      <w:r w:rsidRPr="007542C3">
        <w:rPr>
          <w:rFonts w:ascii="Times New Roman" w:hAnsi="Times New Roman"/>
        </w:rPr>
        <w:t>Ë</w:t>
      </w:r>
      <w:r w:rsidRPr="007542C3">
        <w:t xml:space="preserve"> GABARITIT</w:t>
      </w:r>
    </w:p>
    <w:p w:rsidR="00D564BA" w:rsidRPr="007542C3" w:rsidRDefault="00D564BA" w:rsidP="00832683">
      <w:pPr>
        <w:pStyle w:val="TitulliTitul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1431"/>
        <w:gridCol w:w="854"/>
        <w:gridCol w:w="1431"/>
        <w:gridCol w:w="1001"/>
        <w:gridCol w:w="1431"/>
        <w:gridCol w:w="854"/>
        <w:gridCol w:w="1431"/>
      </w:tblGrid>
      <w:tr w:rsidR="00970723" w:rsidRPr="00832683" w:rsidTr="00832683">
        <w:tc>
          <w:tcPr>
            <w:tcW w:w="600" w:type="pct"/>
          </w:tcPr>
          <w:p w:rsidR="00970723" w:rsidRPr="00832683" w:rsidRDefault="00D35C07" w:rsidP="00D564BA">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p>
          <w:p w:rsidR="00970723" w:rsidRPr="00832683" w:rsidRDefault="00970723" w:rsidP="00D564BA">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600" w:type="pct"/>
          </w:tcPr>
          <w:p w:rsidR="00970723" w:rsidRPr="00832683" w:rsidRDefault="00524A67" w:rsidP="00D564BA">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600" w:type="pct"/>
          </w:tcPr>
          <w:p w:rsidR="00970723" w:rsidRPr="00832683" w:rsidRDefault="00D35C07" w:rsidP="00D564BA">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D564BA">
            <w:pPr>
              <w:pStyle w:val="Paragrafi"/>
              <w:ind w:firstLine="0"/>
              <w:jc w:val="center"/>
              <w:rPr>
                <w:b/>
                <w:sz w:val="18"/>
                <w:szCs w:val="18"/>
                <w:lang w:val="sq-AL"/>
              </w:rPr>
            </w:pPr>
            <w:r w:rsidRPr="00832683">
              <w:rPr>
                <w:b/>
                <w:sz w:val="18"/>
                <w:szCs w:val="18"/>
                <w:lang w:val="sq-AL"/>
              </w:rPr>
              <w:t>mbi</w:t>
            </w:r>
          </w:p>
          <w:p w:rsidR="00970723" w:rsidRPr="00832683" w:rsidRDefault="00970723" w:rsidP="00D564BA">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600" w:type="pct"/>
          </w:tcPr>
          <w:p w:rsidR="00970723" w:rsidRPr="00832683" w:rsidRDefault="00524A67" w:rsidP="00D564BA">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700" w:type="pct"/>
          </w:tcPr>
          <w:p w:rsidR="00970723" w:rsidRPr="00832683" w:rsidRDefault="00D35C07" w:rsidP="00D564BA">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D564BA">
            <w:pPr>
              <w:pStyle w:val="Paragrafi"/>
              <w:ind w:firstLine="0"/>
              <w:jc w:val="center"/>
              <w:rPr>
                <w:b/>
                <w:sz w:val="18"/>
                <w:szCs w:val="18"/>
                <w:lang w:val="sq-AL"/>
              </w:rPr>
            </w:pPr>
            <w:r w:rsidRPr="00832683">
              <w:rPr>
                <w:b/>
                <w:sz w:val="18"/>
                <w:szCs w:val="18"/>
                <w:lang w:val="sq-AL"/>
              </w:rPr>
              <w:t>mbi</w:t>
            </w:r>
          </w:p>
          <w:p w:rsidR="00970723" w:rsidRPr="00832683" w:rsidRDefault="00970723" w:rsidP="00D564BA">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700" w:type="pct"/>
          </w:tcPr>
          <w:p w:rsidR="00970723" w:rsidRPr="00832683" w:rsidRDefault="00524A67" w:rsidP="00D564BA">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600" w:type="pct"/>
          </w:tcPr>
          <w:p w:rsidR="00970723" w:rsidRPr="00832683" w:rsidRDefault="00D35C07" w:rsidP="00D564BA">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p>
          <w:p w:rsidR="00970723" w:rsidRPr="00832683" w:rsidRDefault="00970723" w:rsidP="00D564BA">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w:t>
            </w:r>
            <w:r w:rsidRPr="00832683">
              <w:rPr>
                <w:b/>
                <w:sz w:val="18"/>
                <w:szCs w:val="18"/>
                <w:lang w:val="sq-AL"/>
              </w:rPr>
              <w:t xml:space="preserve"> s</w:t>
            </w:r>
            <w:r w:rsidR="00623B73" w:rsidRPr="00832683">
              <w:rPr>
                <w:rFonts w:ascii="Times New Roman" w:hAnsi="Times New Roman"/>
                <w:b/>
                <w:sz w:val="18"/>
                <w:szCs w:val="18"/>
                <w:lang w:val="sq-AL"/>
              </w:rPr>
              <w:t>ë</w:t>
            </w:r>
            <w:r w:rsidRPr="00832683">
              <w:rPr>
                <w:b/>
                <w:sz w:val="18"/>
                <w:szCs w:val="18"/>
                <w:lang w:val="sq-AL"/>
              </w:rPr>
              <w:t xml:space="preserve"> </w:t>
            </w:r>
            <w:r w:rsidR="00D108A4" w:rsidRPr="00832683">
              <w:rPr>
                <w:b/>
                <w:sz w:val="18"/>
                <w:szCs w:val="18"/>
                <w:lang w:val="sq-AL"/>
              </w:rPr>
              <w:t>shinës</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c>
          <w:tcPr>
            <w:tcW w:w="600" w:type="pct"/>
          </w:tcPr>
          <w:p w:rsidR="00970723" w:rsidRPr="00832683" w:rsidRDefault="00524A67" w:rsidP="00D564BA">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D564BA">
            <w:pPr>
              <w:pStyle w:val="Paragrafi"/>
              <w:ind w:firstLine="0"/>
              <w:jc w:val="center"/>
              <w:rPr>
                <w:b/>
                <w:sz w:val="18"/>
                <w:szCs w:val="18"/>
                <w:lang w:val="sq-AL"/>
              </w:rPr>
            </w:pPr>
            <w:r w:rsidRPr="00832683">
              <w:rPr>
                <w:b/>
                <w:sz w:val="18"/>
                <w:szCs w:val="18"/>
                <w:lang w:val="sq-AL"/>
              </w:rPr>
              <w:t>mm</w:t>
            </w:r>
          </w:p>
        </w:tc>
      </w:tr>
      <w:tr w:rsidR="00970723" w:rsidRPr="00832683" w:rsidTr="00832683">
        <w:tc>
          <w:tcPr>
            <w:tcW w:w="600" w:type="pct"/>
          </w:tcPr>
          <w:p w:rsidR="00970723" w:rsidRPr="00832683" w:rsidRDefault="00970723" w:rsidP="00D564BA">
            <w:pPr>
              <w:pStyle w:val="Paragrafi"/>
              <w:ind w:firstLine="0"/>
              <w:rPr>
                <w:sz w:val="18"/>
                <w:szCs w:val="18"/>
                <w:lang w:val="sq-AL"/>
              </w:rPr>
            </w:pPr>
          </w:p>
        </w:tc>
        <w:tc>
          <w:tcPr>
            <w:tcW w:w="600" w:type="pct"/>
          </w:tcPr>
          <w:p w:rsidR="00970723" w:rsidRPr="00832683" w:rsidRDefault="00970723" w:rsidP="00D564BA">
            <w:pPr>
              <w:pStyle w:val="Paragrafi"/>
              <w:ind w:firstLine="0"/>
              <w:rPr>
                <w:sz w:val="18"/>
                <w:szCs w:val="18"/>
                <w:lang w:val="sq-AL"/>
              </w:rPr>
            </w:pP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3 500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1 498</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3 800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1 375</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4 100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880</w:t>
            </w:r>
          </w:p>
        </w:tc>
      </w:tr>
      <w:tr w:rsidR="00970723" w:rsidRPr="00832683" w:rsidTr="00832683">
        <w:tc>
          <w:tcPr>
            <w:tcW w:w="600" w:type="pct"/>
          </w:tcPr>
          <w:p w:rsidR="00970723" w:rsidRPr="00832683" w:rsidRDefault="00970723" w:rsidP="00D564BA">
            <w:pPr>
              <w:pStyle w:val="Paragrafi"/>
              <w:ind w:firstLine="0"/>
              <w:rPr>
                <w:sz w:val="18"/>
                <w:szCs w:val="18"/>
                <w:lang w:val="sq-AL"/>
              </w:rPr>
            </w:pPr>
          </w:p>
          <w:p w:rsidR="00970723" w:rsidRPr="00832683" w:rsidRDefault="00970723" w:rsidP="00D564BA">
            <w:pPr>
              <w:pStyle w:val="Paragrafi"/>
              <w:ind w:firstLine="0"/>
              <w:rPr>
                <w:sz w:val="18"/>
                <w:szCs w:val="18"/>
                <w:lang w:val="sq-AL"/>
              </w:rPr>
            </w:pPr>
          </w:p>
          <w:p w:rsidR="00970723" w:rsidRPr="00832683" w:rsidRDefault="00970723" w:rsidP="00D564BA">
            <w:pPr>
              <w:pStyle w:val="Paragrafi"/>
              <w:ind w:firstLine="0"/>
              <w:rPr>
                <w:sz w:val="18"/>
                <w:szCs w:val="18"/>
                <w:lang w:val="sq-AL"/>
              </w:rPr>
            </w:pPr>
          </w:p>
          <w:p w:rsidR="00970723" w:rsidRPr="00832683" w:rsidRDefault="00E60753" w:rsidP="00D564BA">
            <w:pPr>
              <w:pStyle w:val="Paragrafi"/>
              <w:ind w:firstLine="0"/>
              <w:rPr>
                <w:sz w:val="18"/>
                <w:szCs w:val="18"/>
                <w:lang w:val="sq-AL"/>
              </w:rPr>
            </w:pPr>
            <w:r w:rsidRPr="00E60753">
              <w:rPr>
                <w:sz w:val="18"/>
                <w:szCs w:val="18"/>
                <w:lang w:val="sq-AL"/>
              </w:rPr>
              <w:pict>
                <v:shape id="_x0000_s1107" type="#_x0000_t88" style="position:absolute;left:0;text-align:left;margin-left:30.6pt;margin-top:.45pt;width:9pt;height:18pt;z-index:251539456"/>
              </w:pict>
            </w:r>
            <w:r w:rsidR="00970723" w:rsidRPr="00832683">
              <w:rPr>
                <w:sz w:val="18"/>
                <w:szCs w:val="18"/>
                <w:lang w:val="sq-AL"/>
              </w:rPr>
              <w:t>370</w:t>
            </w:r>
          </w:p>
          <w:p w:rsidR="00970723" w:rsidRPr="00832683" w:rsidRDefault="00970723" w:rsidP="00D564BA">
            <w:pPr>
              <w:pStyle w:val="Paragrafi"/>
              <w:ind w:firstLine="0"/>
              <w:rPr>
                <w:sz w:val="18"/>
                <w:szCs w:val="18"/>
                <w:lang w:val="sq-AL"/>
              </w:rPr>
            </w:pPr>
            <w:r w:rsidRPr="00832683">
              <w:rPr>
                <w:sz w:val="18"/>
                <w:szCs w:val="18"/>
                <w:lang w:val="sq-AL"/>
              </w:rPr>
              <w:t>3 250</w:t>
            </w:r>
          </w:p>
        </w:tc>
        <w:tc>
          <w:tcPr>
            <w:tcW w:w="600" w:type="pct"/>
          </w:tcPr>
          <w:p w:rsidR="00970723" w:rsidRPr="00832683" w:rsidRDefault="00970723" w:rsidP="00D564BA">
            <w:pPr>
              <w:pStyle w:val="Paragrafi"/>
              <w:ind w:firstLine="0"/>
              <w:rPr>
                <w:sz w:val="18"/>
                <w:szCs w:val="18"/>
                <w:lang w:val="sq-AL"/>
              </w:rPr>
            </w:pPr>
          </w:p>
          <w:p w:rsidR="00970723" w:rsidRPr="00832683" w:rsidRDefault="00970723" w:rsidP="00D564BA">
            <w:pPr>
              <w:pStyle w:val="Paragrafi"/>
              <w:ind w:firstLine="0"/>
              <w:rPr>
                <w:sz w:val="18"/>
                <w:szCs w:val="18"/>
                <w:lang w:val="sq-AL"/>
              </w:rPr>
            </w:pPr>
          </w:p>
          <w:p w:rsidR="00970723" w:rsidRPr="00832683" w:rsidRDefault="00970723" w:rsidP="00D564BA">
            <w:pPr>
              <w:pStyle w:val="Paragrafi"/>
              <w:ind w:firstLine="0"/>
              <w:rPr>
                <w:sz w:val="18"/>
                <w:szCs w:val="18"/>
                <w:lang w:val="sq-AL"/>
              </w:rPr>
            </w:pPr>
          </w:p>
          <w:p w:rsidR="00970723" w:rsidRPr="00832683" w:rsidRDefault="00970723" w:rsidP="00D564BA">
            <w:pPr>
              <w:pStyle w:val="Paragrafi"/>
              <w:ind w:firstLine="0"/>
              <w:rPr>
                <w:sz w:val="18"/>
                <w:szCs w:val="18"/>
                <w:lang w:val="sq-AL"/>
              </w:rPr>
            </w:pPr>
            <w:r w:rsidRPr="00832683">
              <w:rPr>
                <w:sz w:val="18"/>
                <w:szCs w:val="18"/>
                <w:lang w:val="sq-AL"/>
              </w:rPr>
              <w:t>1 600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510</w:t>
            </w:r>
          </w:p>
          <w:p w:rsidR="00970723" w:rsidRPr="00832683" w:rsidRDefault="00970723" w:rsidP="00D564BA">
            <w:pPr>
              <w:pStyle w:val="Paragrafi"/>
              <w:ind w:firstLine="0"/>
              <w:rPr>
                <w:sz w:val="18"/>
                <w:szCs w:val="18"/>
                <w:lang w:val="sq-AL"/>
              </w:rPr>
            </w:pPr>
            <w:r w:rsidRPr="00832683">
              <w:rPr>
                <w:sz w:val="18"/>
                <w:szCs w:val="18"/>
                <w:lang w:val="sq-AL"/>
              </w:rPr>
              <w:t>520</w:t>
            </w:r>
          </w:p>
          <w:p w:rsidR="00970723" w:rsidRPr="00832683" w:rsidRDefault="00970723" w:rsidP="00D564BA">
            <w:pPr>
              <w:pStyle w:val="Paragrafi"/>
              <w:ind w:firstLine="0"/>
              <w:rPr>
                <w:sz w:val="18"/>
                <w:szCs w:val="18"/>
                <w:lang w:val="sq-AL"/>
              </w:rPr>
            </w:pPr>
            <w:r w:rsidRPr="00832683">
              <w:rPr>
                <w:sz w:val="18"/>
                <w:szCs w:val="18"/>
                <w:lang w:val="sq-AL"/>
              </w:rPr>
              <w:t>530</w:t>
            </w:r>
          </w:p>
          <w:p w:rsidR="00970723" w:rsidRPr="00832683" w:rsidRDefault="00970723" w:rsidP="00D564BA">
            <w:pPr>
              <w:pStyle w:val="Paragrafi"/>
              <w:ind w:firstLine="0"/>
              <w:rPr>
                <w:sz w:val="18"/>
                <w:szCs w:val="18"/>
                <w:lang w:val="sq-AL"/>
              </w:rPr>
            </w:pPr>
            <w:r w:rsidRPr="00832683">
              <w:rPr>
                <w:sz w:val="18"/>
                <w:szCs w:val="18"/>
                <w:lang w:val="sq-AL"/>
              </w:rPr>
              <w:t>540</w:t>
            </w:r>
          </w:p>
          <w:p w:rsidR="00970723" w:rsidRPr="00832683" w:rsidRDefault="00970723" w:rsidP="00D564BA">
            <w:pPr>
              <w:pStyle w:val="Paragrafi"/>
              <w:ind w:firstLine="0"/>
              <w:rPr>
                <w:sz w:val="18"/>
                <w:szCs w:val="18"/>
                <w:lang w:val="sq-AL"/>
              </w:rPr>
            </w:pPr>
            <w:r w:rsidRPr="00832683">
              <w:rPr>
                <w:sz w:val="18"/>
                <w:szCs w:val="18"/>
                <w:lang w:val="sq-AL"/>
              </w:rPr>
              <w:t>3 550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1 494</w:t>
            </w:r>
          </w:p>
          <w:p w:rsidR="00970723" w:rsidRPr="00832683" w:rsidRDefault="00970723" w:rsidP="00D564BA">
            <w:pPr>
              <w:pStyle w:val="Paragrafi"/>
              <w:ind w:firstLine="0"/>
              <w:rPr>
                <w:sz w:val="18"/>
                <w:szCs w:val="18"/>
                <w:lang w:val="sq-AL"/>
              </w:rPr>
            </w:pPr>
            <w:r w:rsidRPr="00832683">
              <w:rPr>
                <w:sz w:val="18"/>
                <w:szCs w:val="18"/>
                <w:lang w:val="sq-AL"/>
              </w:rPr>
              <w:t>1 490</w:t>
            </w:r>
          </w:p>
          <w:p w:rsidR="00970723" w:rsidRPr="00832683" w:rsidRDefault="00970723" w:rsidP="00D564BA">
            <w:pPr>
              <w:pStyle w:val="Paragrafi"/>
              <w:ind w:firstLine="0"/>
              <w:rPr>
                <w:sz w:val="18"/>
                <w:szCs w:val="18"/>
                <w:lang w:val="sq-AL"/>
              </w:rPr>
            </w:pPr>
            <w:r w:rsidRPr="00832683">
              <w:rPr>
                <w:sz w:val="18"/>
                <w:szCs w:val="18"/>
                <w:lang w:val="sq-AL"/>
              </w:rPr>
              <w:t>1 485</w:t>
            </w:r>
          </w:p>
          <w:p w:rsidR="00970723" w:rsidRPr="00832683" w:rsidRDefault="00970723" w:rsidP="00D564BA">
            <w:pPr>
              <w:pStyle w:val="Paragrafi"/>
              <w:ind w:firstLine="0"/>
              <w:rPr>
                <w:sz w:val="18"/>
                <w:szCs w:val="18"/>
                <w:lang w:val="sq-AL"/>
              </w:rPr>
            </w:pPr>
            <w:r w:rsidRPr="00832683">
              <w:rPr>
                <w:sz w:val="18"/>
                <w:szCs w:val="18"/>
                <w:lang w:val="sq-AL"/>
              </w:rPr>
              <w:t>1 481</w:t>
            </w:r>
          </w:p>
          <w:p w:rsidR="00970723" w:rsidRPr="00832683" w:rsidRDefault="00970723" w:rsidP="00D564BA">
            <w:pPr>
              <w:pStyle w:val="Paragrafi"/>
              <w:ind w:firstLine="0"/>
              <w:rPr>
                <w:sz w:val="18"/>
                <w:szCs w:val="18"/>
                <w:lang w:val="sq-AL"/>
              </w:rPr>
            </w:pPr>
            <w:r w:rsidRPr="00832683">
              <w:rPr>
                <w:sz w:val="18"/>
                <w:szCs w:val="18"/>
                <w:lang w:val="sq-AL"/>
              </w:rPr>
              <w:t>1 477</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810</w:t>
            </w:r>
          </w:p>
          <w:p w:rsidR="00970723" w:rsidRPr="00832683" w:rsidRDefault="00970723" w:rsidP="00D564BA">
            <w:pPr>
              <w:pStyle w:val="Paragrafi"/>
              <w:ind w:firstLine="0"/>
              <w:rPr>
                <w:sz w:val="18"/>
                <w:szCs w:val="18"/>
                <w:lang w:val="sq-AL"/>
              </w:rPr>
            </w:pPr>
            <w:r w:rsidRPr="00832683">
              <w:rPr>
                <w:sz w:val="18"/>
                <w:szCs w:val="18"/>
                <w:lang w:val="sq-AL"/>
              </w:rPr>
              <w:t>820</w:t>
            </w:r>
          </w:p>
          <w:p w:rsidR="00970723" w:rsidRPr="00832683" w:rsidRDefault="00970723" w:rsidP="00D564BA">
            <w:pPr>
              <w:pStyle w:val="Paragrafi"/>
              <w:ind w:firstLine="0"/>
              <w:rPr>
                <w:sz w:val="18"/>
                <w:szCs w:val="18"/>
                <w:lang w:val="sq-AL"/>
              </w:rPr>
            </w:pPr>
            <w:r w:rsidRPr="00832683">
              <w:rPr>
                <w:sz w:val="18"/>
                <w:szCs w:val="18"/>
                <w:lang w:val="sq-AL"/>
              </w:rPr>
              <w:t>830</w:t>
            </w:r>
          </w:p>
          <w:p w:rsidR="00970723" w:rsidRPr="00832683" w:rsidRDefault="00970723" w:rsidP="00D564BA">
            <w:pPr>
              <w:pStyle w:val="Paragrafi"/>
              <w:ind w:firstLine="0"/>
              <w:rPr>
                <w:sz w:val="18"/>
                <w:szCs w:val="18"/>
                <w:lang w:val="sq-AL"/>
              </w:rPr>
            </w:pPr>
            <w:r w:rsidRPr="00832683">
              <w:rPr>
                <w:sz w:val="18"/>
                <w:szCs w:val="18"/>
                <w:lang w:val="sq-AL"/>
              </w:rPr>
              <w:t>840</w:t>
            </w:r>
          </w:p>
          <w:p w:rsidR="00970723" w:rsidRPr="00832683" w:rsidRDefault="00970723" w:rsidP="00D564BA">
            <w:pPr>
              <w:pStyle w:val="Paragrafi"/>
              <w:ind w:firstLine="0"/>
              <w:rPr>
                <w:sz w:val="18"/>
                <w:szCs w:val="18"/>
                <w:lang w:val="sq-AL"/>
              </w:rPr>
            </w:pPr>
            <w:r w:rsidRPr="00832683">
              <w:rPr>
                <w:sz w:val="18"/>
                <w:szCs w:val="18"/>
                <w:lang w:val="sq-AL"/>
              </w:rPr>
              <w:t>3 850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1 359</w:t>
            </w:r>
          </w:p>
          <w:p w:rsidR="00970723" w:rsidRPr="00832683" w:rsidRDefault="00970723" w:rsidP="00D564BA">
            <w:pPr>
              <w:pStyle w:val="Paragrafi"/>
              <w:ind w:firstLine="0"/>
              <w:rPr>
                <w:sz w:val="18"/>
                <w:szCs w:val="18"/>
                <w:lang w:val="sq-AL"/>
              </w:rPr>
            </w:pPr>
            <w:r w:rsidRPr="00832683">
              <w:rPr>
                <w:sz w:val="18"/>
                <w:szCs w:val="18"/>
                <w:lang w:val="sq-AL"/>
              </w:rPr>
              <w:t>1 342</w:t>
            </w:r>
          </w:p>
          <w:p w:rsidR="00970723" w:rsidRPr="00832683" w:rsidRDefault="00970723" w:rsidP="00D564BA">
            <w:pPr>
              <w:pStyle w:val="Paragrafi"/>
              <w:ind w:firstLine="0"/>
              <w:rPr>
                <w:sz w:val="18"/>
                <w:szCs w:val="18"/>
                <w:lang w:val="sq-AL"/>
              </w:rPr>
            </w:pPr>
            <w:r w:rsidRPr="00832683">
              <w:rPr>
                <w:sz w:val="18"/>
                <w:szCs w:val="18"/>
                <w:lang w:val="sq-AL"/>
              </w:rPr>
              <w:t>1 326</w:t>
            </w:r>
          </w:p>
          <w:p w:rsidR="00970723" w:rsidRPr="00832683" w:rsidRDefault="00970723" w:rsidP="00D564BA">
            <w:pPr>
              <w:pStyle w:val="Paragrafi"/>
              <w:ind w:firstLine="0"/>
              <w:rPr>
                <w:sz w:val="18"/>
                <w:szCs w:val="18"/>
                <w:lang w:val="sq-AL"/>
              </w:rPr>
            </w:pPr>
            <w:r w:rsidRPr="00832683">
              <w:rPr>
                <w:sz w:val="18"/>
                <w:szCs w:val="18"/>
                <w:lang w:val="sq-AL"/>
              </w:rPr>
              <w:t>1 309</w:t>
            </w:r>
          </w:p>
          <w:p w:rsidR="00970723" w:rsidRPr="00832683" w:rsidRDefault="00970723" w:rsidP="00D564BA">
            <w:pPr>
              <w:pStyle w:val="Paragrafi"/>
              <w:ind w:firstLine="0"/>
              <w:rPr>
                <w:sz w:val="18"/>
                <w:szCs w:val="18"/>
                <w:lang w:val="sq-AL"/>
              </w:rPr>
            </w:pPr>
            <w:r w:rsidRPr="00832683">
              <w:rPr>
                <w:sz w:val="18"/>
                <w:szCs w:val="18"/>
                <w:lang w:val="sq-AL"/>
              </w:rPr>
              <w:t>1 293</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110</w:t>
            </w:r>
          </w:p>
          <w:p w:rsidR="00970723" w:rsidRPr="00832683" w:rsidRDefault="00970723" w:rsidP="00D564BA">
            <w:pPr>
              <w:pStyle w:val="Paragrafi"/>
              <w:ind w:firstLine="0"/>
              <w:rPr>
                <w:sz w:val="18"/>
                <w:szCs w:val="18"/>
                <w:lang w:val="sq-AL"/>
              </w:rPr>
            </w:pPr>
            <w:r w:rsidRPr="00832683">
              <w:rPr>
                <w:sz w:val="18"/>
                <w:szCs w:val="18"/>
                <w:lang w:val="sq-AL"/>
              </w:rPr>
              <w:t>120</w:t>
            </w:r>
          </w:p>
          <w:p w:rsidR="00970723" w:rsidRPr="00832683" w:rsidRDefault="00970723" w:rsidP="00D564BA">
            <w:pPr>
              <w:pStyle w:val="Paragrafi"/>
              <w:ind w:firstLine="0"/>
              <w:rPr>
                <w:sz w:val="18"/>
                <w:szCs w:val="18"/>
                <w:lang w:val="sq-AL"/>
              </w:rPr>
            </w:pPr>
            <w:r w:rsidRPr="00832683">
              <w:rPr>
                <w:sz w:val="18"/>
                <w:szCs w:val="18"/>
                <w:lang w:val="sq-AL"/>
              </w:rPr>
              <w:t>130</w:t>
            </w:r>
          </w:p>
          <w:p w:rsidR="00970723" w:rsidRPr="00832683" w:rsidRDefault="00970723" w:rsidP="00D564BA">
            <w:pPr>
              <w:pStyle w:val="Paragrafi"/>
              <w:ind w:firstLine="0"/>
              <w:rPr>
                <w:sz w:val="18"/>
                <w:szCs w:val="18"/>
                <w:lang w:val="sq-AL"/>
              </w:rPr>
            </w:pPr>
            <w:r w:rsidRPr="00832683">
              <w:rPr>
                <w:sz w:val="18"/>
                <w:szCs w:val="18"/>
                <w:lang w:val="sq-AL"/>
              </w:rPr>
              <w:t>140</w:t>
            </w:r>
          </w:p>
          <w:p w:rsidR="00970723" w:rsidRPr="00832683" w:rsidRDefault="00970723" w:rsidP="00D564BA">
            <w:pPr>
              <w:pStyle w:val="Paragrafi"/>
              <w:ind w:firstLine="0"/>
              <w:rPr>
                <w:sz w:val="18"/>
                <w:szCs w:val="18"/>
                <w:lang w:val="sq-AL"/>
              </w:rPr>
            </w:pPr>
            <w:r w:rsidRPr="00832683">
              <w:rPr>
                <w:sz w:val="18"/>
                <w:szCs w:val="18"/>
                <w:lang w:val="sq-AL"/>
              </w:rPr>
              <w:t>4 150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864</w:t>
            </w:r>
          </w:p>
          <w:p w:rsidR="00970723" w:rsidRPr="00832683" w:rsidRDefault="00970723" w:rsidP="00D564BA">
            <w:pPr>
              <w:pStyle w:val="Paragrafi"/>
              <w:ind w:firstLine="0"/>
              <w:rPr>
                <w:sz w:val="18"/>
                <w:szCs w:val="18"/>
                <w:lang w:val="sq-AL"/>
              </w:rPr>
            </w:pPr>
            <w:r w:rsidRPr="00832683">
              <w:rPr>
                <w:sz w:val="18"/>
                <w:szCs w:val="18"/>
                <w:lang w:val="sq-AL"/>
              </w:rPr>
              <w:t>847</w:t>
            </w:r>
          </w:p>
          <w:p w:rsidR="00970723" w:rsidRPr="00832683" w:rsidRDefault="00970723" w:rsidP="00D564BA">
            <w:pPr>
              <w:pStyle w:val="Paragrafi"/>
              <w:ind w:firstLine="0"/>
              <w:rPr>
                <w:sz w:val="18"/>
                <w:szCs w:val="18"/>
                <w:lang w:val="sq-AL"/>
              </w:rPr>
            </w:pPr>
            <w:r w:rsidRPr="00832683">
              <w:rPr>
                <w:sz w:val="18"/>
                <w:szCs w:val="18"/>
                <w:lang w:val="sq-AL"/>
              </w:rPr>
              <w:t>831</w:t>
            </w:r>
          </w:p>
          <w:p w:rsidR="00970723" w:rsidRPr="00832683" w:rsidRDefault="00970723" w:rsidP="00D564BA">
            <w:pPr>
              <w:pStyle w:val="Paragrafi"/>
              <w:ind w:firstLine="0"/>
              <w:rPr>
                <w:sz w:val="18"/>
                <w:szCs w:val="18"/>
                <w:lang w:val="sq-AL"/>
              </w:rPr>
            </w:pPr>
            <w:r w:rsidRPr="00832683">
              <w:rPr>
                <w:sz w:val="18"/>
                <w:szCs w:val="18"/>
                <w:lang w:val="sq-AL"/>
              </w:rPr>
              <w:t>814</w:t>
            </w:r>
          </w:p>
          <w:p w:rsidR="00970723" w:rsidRPr="00832683" w:rsidRDefault="00970723" w:rsidP="00D564BA">
            <w:pPr>
              <w:pStyle w:val="Paragrafi"/>
              <w:ind w:firstLine="0"/>
              <w:rPr>
                <w:sz w:val="18"/>
                <w:szCs w:val="18"/>
                <w:lang w:val="sq-AL"/>
              </w:rPr>
            </w:pPr>
            <w:r w:rsidRPr="00832683">
              <w:rPr>
                <w:sz w:val="18"/>
                <w:szCs w:val="18"/>
                <w:lang w:val="sq-AL"/>
              </w:rPr>
              <w:t>798</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260</w:t>
            </w:r>
          </w:p>
          <w:p w:rsidR="00970723" w:rsidRPr="00832683" w:rsidRDefault="00970723" w:rsidP="00D564BA">
            <w:pPr>
              <w:pStyle w:val="Paragrafi"/>
              <w:ind w:firstLine="0"/>
              <w:rPr>
                <w:sz w:val="18"/>
                <w:szCs w:val="18"/>
                <w:lang w:val="sq-AL"/>
              </w:rPr>
            </w:pPr>
            <w:r w:rsidRPr="00832683">
              <w:rPr>
                <w:sz w:val="18"/>
                <w:szCs w:val="18"/>
                <w:lang w:val="sq-AL"/>
              </w:rPr>
              <w:t>270</w:t>
            </w:r>
          </w:p>
          <w:p w:rsidR="00970723" w:rsidRPr="00832683" w:rsidRDefault="00970723" w:rsidP="00D564BA">
            <w:pPr>
              <w:pStyle w:val="Paragrafi"/>
              <w:ind w:firstLine="0"/>
              <w:rPr>
                <w:sz w:val="18"/>
                <w:szCs w:val="18"/>
                <w:lang w:val="sq-AL"/>
              </w:rPr>
            </w:pPr>
            <w:r w:rsidRPr="00832683">
              <w:rPr>
                <w:sz w:val="18"/>
                <w:szCs w:val="18"/>
                <w:lang w:val="sq-AL"/>
              </w:rPr>
              <w:t>280</w:t>
            </w:r>
          </w:p>
          <w:p w:rsidR="00970723" w:rsidRPr="00832683" w:rsidRDefault="00970723" w:rsidP="00D564BA">
            <w:pPr>
              <w:pStyle w:val="Paragrafi"/>
              <w:ind w:firstLine="0"/>
              <w:rPr>
                <w:sz w:val="18"/>
                <w:szCs w:val="18"/>
                <w:lang w:val="sq-AL"/>
              </w:rPr>
            </w:pPr>
            <w:r w:rsidRPr="00832683">
              <w:rPr>
                <w:sz w:val="18"/>
                <w:szCs w:val="18"/>
                <w:lang w:val="sq-AL"/>
              </w:rPr>
              <w:t>290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1 596</w:t>
            </w:r>
          </w:p>
          <w:p w:rsidR="00970723" w:rsidRPr="00832683" w:rsidRDefault="00970723" w:rsidP="00D564BA">
            <w:pPr>
              <w:pStyle w:val="Paragrafi"/>
              <w:ind w:firstLine="0"/>
              <w:rPr>
                <w:sz w:val="18"/>
                <w:szCs w:val="18"/>
                <w:lang w:val="sq-AL"/>
              </w:rPr>
            </w:pPr>
            <w:r w:rsidRPr="00832683">
              <w:rPr>
                <w:sz w:val="18"/>
                <w:szCs w:val="18"/>
                <w:lang w:val="sq-AL"/>
              </w:rPr>
              <w:t>1 592</w:t>
            </w:r>
          </w:p>
          <w:p w:rsidR="00970723" w:rsidRPr="00832683" w:rsidRDefault="00970723" w:rsidP="00D564BA">
            <w:pPr>
              <w:pStyle w:val="Paragrafi"/>
              <w:ind w:firstLine="0"/>
              <w:rPr>
                <w:sz w:val="18"/>
                <w:szCs w:val="18"/>
                <w:lang w:val="sq-AL"/>
              </w:rPr>
            </w:pPr>
            <w:r w:rsidRPr="00832683">
              <w:rPr>
                <w:sz w:val="18"/>
                <w:szCs w:val="18"/>
                <w:lang w:val="sq-AL"/>
              </w:rPr>
              <w:t>1 588</w:t>
            </w:r>
          </w:p>
          <w:p w:rsidR="00970723" w:rsidRPr="00832683" w:rsidRDefault="00970723" w:rsidP="00D564BA">
            <w:pPr>
              <w:pStyle w:val="Paragrafi"/>
              <w:ind w:firstLine="0"/>
              <w:rPr>
                <w:sz w:val="18"/>
                <w:szCs w:val="18"/>
                <w:lang w:val="sq-AL"/>
              </w:rPr>
            </w:pPr>
            <w:r w:rsidRPr="00832683">
              <w:rPr>
                <w:sz w:val="18"/>
                <w:szCs w:val="18"/>
                <w:lang w:val="sq-AL"/>
              </w:rPr>
              <w:t>1 584</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560</w:t>
            </w:r>
          </w:p>
          <w:p w:rsidR="00970723" w:rsidRPr="00832683" w:rsidRDefault="00970723" w:rsidP="00D564BA">
            <w:pPr>
              <w:pStyle w:val="Paragrafi"/>
              <w:ind w:firstLine="0"/>
              <w:rPr>
                <w:sz w:val="18"/>
                <w:szCs w:val="18"/>
                <w:lang w:val="sq-AL"/>
              </w:rPr>
            </w:pPr>
            <w:r w:rsidRPr="00832683">
              <w:rPr>
                <w:sz w:val="18"/>
                <w:szCs w:val="18"/>
                <w:lang w:val="sq-AL"/>
              </w:rPr>
              <w:t>570</w:t>
            </w:r>
          </w:p>
          <w:p w:rsidR="00970723" w:rsidRPr="00832683" w:rsidRDefault="00970723" w:rsidP="00D564BA">
            <w:pPr>
              <w:pStyle w:val="Paragrafi"/>
              <w:ind w:firstLine="0"/>
              <w:rPr>
                <w:sz w:val="18"/>
                <w:szCs w:val="18"/>
                <w:lang w:val="sq-AL"/>
              </w:rPr>
            </w:pPr>
            <w:r w:rsidRPr="00832683">
              <w:rPr>
                <w:sz w:val="18"/>
                <w:szCs w:val="18"/>
                <w:lang w:val="sq-AL"/>
              </w:rPr>
              <w:t>580</w:t>
            </w:r>
          </w:p>
          <w:p w:rsidR="00970723" w:rsidRPr="00832683" w:rsidRDefault="00970723" w:rsidP="00D564BA">
            <w:pPr>
              <w:pStyle w:val="Paragrafi"/>
              <w:ind w:firstLine="0"/>
              <w:rPr>
                <w:sz w:val="18"/>
                <w:szCs w:val="18"/>
                <w:lang w:val="sq-AL"/>
              </w:rPr>
            </w:pPr>
            <w:r w:rsidRPr="00832683">
              <w:rPr>
                <w:sz w:val="18"/>
                <w:szCs w:val="18"/>
                <w:lang w:val="sq-AL"/>
              </w:rPr>
              <w:t>590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1 473</w:t>
            </w:r>
          </w:p>
          <w:p w:rsidR="00970723" w:rsidRPr="00832683" w:rsidRDefault="00970723" w:rsidP="00D564BA">
            <w:pPr>
              <w:pStyle w:val="Paragrafi"/>
              <w:ind w:firstLine="0"/>
              <w:rPr>
                <w:sz w:val="18"/>
                <w:szCs w:val="18"/>
                <w:lang w:val="sq-AL"/>
              </w:rPr>
            </w:pPr>
            <w:r w:rsidRPr="00832683">
              <w:rPr>
                <w:sz w:val="18"/>
                <w:szCs w:val="18"/>
                <w:lang w:val="sq-AL"/>
              </w:rPr>
              <w:t>1 469</w:t>
            </w:r>
          </w:p>
          <w:p w:rsidR="00970723" w:rsidRPr="00832683" w:rsidRDefault="00970723" w:rsidP="00D564BA">
            <w:pPr>
              <w:pStyle w:val="Paragrafi"/>
              <w:ind w:firstLine="0"/>
              <w:rPr>
                <w:sz w:val="18"/>
                <w:szCs w:val="18"/>
                <w:lang w:val="sq-AL"/>
              </w:rPr>
            </w:pPr>
            <w:r w:rsidRPr="00832683">
              <w:rPr>
                <w:sz w:val="18"/>
                <w:szCs w:val="18"/>
                <w:lang w:val="sq-AL"/>
              </w:rPr>
              <w:t>1 465</w:t>
            </w:r>
          </w:p>
          <w:p w:rsidR="00970723" w:rsidRPr="00832683" w:rsidRDefault="00970723" w:rsidP="00D564BA">
            <w:pPr>
              <w:pStyle w:val="Paragrafi"/>
              <w:ind w:firstLine="0"/>
              <w:rPr>
                <w:sz w:val="18"/>
                <w:szCs w:val="18"/>
                <w:lang w:val="sq-AL"/>
              </w:rPr>
            </w:pPr>
            <w:r w:rsidRPr="00832683">
              <w:rPr>
                <w:sz w:val="18"/>
                <w:szCs w:val="18"/>
                <w:lang w:val="sq-AL"/>
              </w:rPr>
              <w:t>1 461</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860</w:t>
            </w:r>
          </w:p>
          <w:p w:rsidR="00970723" w:rsidRPr="00832683" w:rsidRDefault="00970723" w:rsidP="00D564BA">
            <w:pPr>
              <w:pStyle w:val="Paragrafi"/>
              <w:ind w:firstLine="0"/>
              <w:rPr>
                <w:sz w:val="18"/>
                <w:szCs w:val="18"/>
                <w:lang w:val="sq-AL"/>
              </w:rPr>
            </w:pPr>
            <w:r w:rsidRPr="00832683">
              <w:rPr>
                <w:sz w:val="18"/>
                <w:szCs w:val="18"/>
                <w:lang w:val="sq-AL"/>
              </w:rPr>
              <w:t>870</w:t>
            </w:r>
          </w:p>
          <w:p w:rsidR="00970723" w:rsidRPr="00832683" w:rsidRDefault="00970723" w:rsidP="00D564BA">
            <w:pPr>
              <w:pStyle w:val="Paragrafi"/>
              <w:ind w:firstLine="0"/>
              <w:rPr>
                <w:sz w:val="18"/>
                <w:szCs w:val="18"/>
                <w:lang w:val="sq-AL"/>
              </w:rPr>
            </w:pPr>
            <w:r w:rsidRPr="00832683">
              <w:rPr>
                <w:sz w:val="18"/>
                <w:szCs w:val="18"/>
                <w:lang w:val="sq-AL"/>
              </w:rPr>
              <w:t>880</w:t>
            </w:r>
          </w:p>
          <w:p w:rsidR="00970723" w:rsidRPr="00832683" w:rsidRDefault="00970723" w:rsidP="00D564BA">
            <w:pPr>
              <w:pStyle w:val="Paragrafi"/>
              <w:ind w:firstLine="0"/>
              <w:rPr>
                <w:sz w:val="18"/>
                <w:szCs w:val="18"/>
                <w:lang w:val="sq-AL"/>
              </w:rPr>
            </w:pPr>
            <w:r w:rsidRPr="00832683">
              <w:rPr>
                <w:sz w:val="18"/>
                <w:szCs w:val="18"/>
                <w:lang w:val="sq-AL"/>
              </w:rPr>
              <w:t>890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1 276</w:t>
            </w:r>
          </w:p>
          <w:p w:rsidR="00970723" w:rsidRPr="00832683" w:rsidRDefault="00970723" w:rsidP="00D564BA">
            <w:pPr>
              <w:pStyle w:val="Paragrafi"/>
              <w:ind w:firstLine="0"/>
              <w:rPr>
                <w:sz w:val="18"/>
                <w:szCs w:val="18"/>
                <w:lang w:val="sq-AL"/>
              </w:rPr>
            </w:pPr>
            <w:r w:rsidRPr="00832683">
              <w:rPr>
                <w:sz w:val="18"/>
                <w:szCs w:val="18"/>
                <w:lang w:val="sq-AL"/>
              </w:rPr>
              <w:t>1 260</w:t>
            </w:r>
          </w:p>
          <w:p w:rsidR="00970723" w:rsidRPr="00832683" w:rsidRDefault="00970723" w:rsidP="00D564BA">
            <w:pPr>
              <w:pStyle w:val="Paragrafi"/>
              <w:ind w:firstLine="0"/>
              <w:rPr>
                <w:sz w:val="18"/>
                <w:szCs w:val="18"/>
                <w:lang w:val="sq-AL"/>
              </w:rPr>
            </w:pPr>
            <w:r w:rsidRPr="00832683">
              <w:rPr>
                <w:sz w:val="18"/>
                <w:szCs w:val="18"/>
                <w:lang w:val="sq-AL"/>
              </w:rPr>
              <w:t>1 243</w:t>
            </w:r>
          </w:p>
          <w:p w:rsidR="00970723" w:rsidRPr="00832683" w:rsidRDefault="00970723" w:rsidP="00D564BA">
            <w:pPr>
              <w:pStyle w:val="Paragrafi"/>
              <w:ind w:firstLine="0"/>
              <w:rPr>
                <w:sz w:val="18"/>
                <w:szCs w:val="18"/>
                <w:lang w:val="sq-AL"/>
              </w:rPr>
            </w:pPr>
            <w:r w:rsidRPr="00832683">
              <w:rPr>
                <w:sz w:val="18"/>
                <w:szCs w:val="18"/>
                <w:lang w:val="sq-AL"/>
              </w:rPr>
              <w:t>1 227</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160</w:t>
            </w:r>
          </w:p>
          <w:p w:rsidR="00970723" w:rsidRPr="00832683" w:rsidRDefault="00970723" w:rsidP="00D564BA">
            <w:pPr>
              <w:pStyle w:val="Paragrafi"/>
              <w:ind w:firstLine="0"/>
              <w:rPr>
                <w:sz w:val="18"/>
                <w:szCs w:val="18"/>
                <w:lang w:val="sq-AL"/>
              </w:rPr>
            </w:pPr>
            <w:r w:rsidRPr="00832683">
              <w:rPr>
                <w:sz w:val="18"/>
                <w:szCs w:val="18"/>
                <w:lang w:val="sq-AL"/>
              </w:rPr>
              <w:t>170</w:t>
            </w:r>
          </w:p>
          <w:p w:rsidR="00970723" w:rsidRPr="00832683" w:rsidRDefault="00970723" w:rsidP="00D564BA">
            <w:pPr>
              <w:pStyle w:val="Paragrafi"/>
              <w:ind w:firstLine="0"/>
              <w:rPr>
                <w:sz w:val="18"/>
                <w:szCs w:val="18"/>
                <w:lang w:val="sq-AL"/>
              </w:rPr>
            </w:pPr>
            <w:r w:rsidRPr="00832683">
              <w:rPr>
                <w:sz w:val="18"/>
                <w:szCs w:val="18"/>
                <w:lang w:val="sq-AL"/>
              </w:rPr>
              <w:t>180</w:t>
            </w:r>
          </w:p>
          <w:p w:rsidR="00970723" w:rsidRPr="00832683" w:rsidRDefault="00970723" w:rsidP="00D564BA">
            <w:pPr>
              <w:pStyle w:val="Paragrafi"/>
              <w:ind w:firstLine="0"/>
              <w:rPr>
                <w:sz w:val="18"/>
                <w:szCs w:val="18"/>
                <w:lang w:val="sq-AL"/>
              </w:rPr>
            </w:pPr>
            <w:r w:rsidRPr="00832683">
              <w:rPr>
                <w:sz w:val="18"/>
                <w:szCs w:val="18"/>
                <w:lang w:val="sq-AL"/>
              </w:rPr>
              <w:t>190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781</w:t>
            </w:r>
          </w:p>
          <w:p w:rsidR="00970723" w:rsidRPr="00832683" w:rsidRDefault="00970723" w:rsidP="00D564BA">
            <w:pPr>
              <w:pStyle w:val="Paragrafi"/>
              <w:ind w:firstLine="0"/>
              <w:rPr>
                <w:sz w:val="18"/>
                <w:szCs w:val="18"/>
                <w:lang w:val="sq-AL"/>
              </w:rPr>
            </w:pPr>
            <w:r w:rsidRPr="00832683">
              <w:rPr>
                <w:sz w:val="18"/>
                <w:szCs w:val="18"/>
                <w:lang w:val="sq-AL"/>
              </w:rPr>
              <w:t>765</w:t>
            </w:r>
          </w:p>
          <w:p w:rsidR="00970723" w:rsidRPr="00832683" w:rsidRDefault="00970723" w:rsidP="00D564BA">
            <w:pPr>
              <w:pStyle w:val="Paragrafi"/>
              <w:ind w:firstLine="0"/>
              <w:rPr>
                <w:sz w:val="18"/>
                <w:szCs w:val="18"/>
                <w:lang w:val="sq-AL"/>
              </w:rPr>
            </w:pPr>
            <w:r w:rsidRPr="00832683">
              <w:rPr>
                <w:sz w:val="18"/>
                <w:szCs w:val="18"/>
                <w:lang w:val="sq-AL"/>
              </w:rPr>
              <w:t>748</w:t>
            </w:r>
          </w:p>
          <w:p w:rsidR="00970723" w:rsidRPr="00832683" w:rsidRDefault="00970723" w:rsidP="00D564BA">
            <w:pPr>
              <w:pStyle w:val="Paragrafi"/>
              <w:ind w:firstLine="0"/>
              <w:rPr>
                <w:sz w:val="18"/>
                <w:szCs w:val="18"/>
                <w:lang w:val="sq-AL"/>
              </w:rPr>
            </w:pPr>
            <w:r w:rsidRPr="00832683">
              <w:rPr>
                <w:sz w:val="18"/>
                <w:szCs w:val="18"/>
                <w:lang w:val="sq-AL"/>
              </w:rPr>
              <w:t>732</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3 300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1 580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3 600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1 457</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3 900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1 210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4 200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715</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310</w:t>
            </w:r>
          </w:p>
          <w:p w:rsidR="00970723" w:rsidRPr="00832683" w:rsidRDefault="00970723" w:rsidP="00D564BA">
            <w:pPr>
              <w:pStyle w:val="Paragrafi"/>
              <w:ind w:firstLine="0"/>
              <w:rPr>
                <w:sz w:val="18"/>
                <w:szCs w:val="18"/>
                <w:lang w:val="sq-AL"/>
              </w:rPr>
            </w:pPr>
            <w:r w:rsidRPr="00832683">
              <w:rPr>
                <w:sz w:val="18"/>
                <w:szCs w:val="18"/>
                <w:lang w:val="sq-AL"/>
              </w:rPr>
              <w:t>320</w:t>
            </w:r>
          </w:p>
          <w:p w:rsidR="00970723" w:rsidRPr="00832683" w:rsidRDefault="00970723" w:rsidP="00D564BA">
            <w:pPr>
              <w:pStyle w:val="Paragrafi"/>
              <w:ind w:firstLine="0"/>
              <w:rPr>
                <w:sz w:val="18"/>
                <w:szCs w:val="18"/>
                <w:lang w:val="sq-AL"/>
              </w:rPr>
            </w:pPr>
            <w:r w:rsidRPr="00832683">
              <w:rPr>
                <w:sz w:val="18"/>
                <w:szCs w:val="18"/>
                <w:lang w:val="sq-AL"/>
              </w:rPr>
              <w:t>330</w:t>
            </w:r>
          </w:p>
          <w:p w:rsidR="00970723" w:rsidRPr="00832683" w:rsidRDefault="00970723" w:rsidP="00D564BA">
            <w:pPr>
              <w:pStyle w:val="Paragrafi"/>
              <w:ind w:firstLine="0"/>
              <w:rPr>
                <w:sz w:val="18"/>
                <w:szCs w:val="18"/>
                <w:lang w:val="sq-AL"/>
              </w:rPr>
            </w:pPr>
            <w:r w:rsidRPr="00832683">
              <w:rPr>
                <w:sz w:val="18"/>
                <w:szCs w:val="18"/>
                <w:lang w:val="sq-AL"/>
              </w:rPr>
              <w:t>340</w:t>
            </w:r>
          </w:p>
          <w:p w:rsidR="00970723" w:rsidRPr="00832683" w:rsidRDefault="00970723" w:rsidP="00D564BA">
            <w:pPr>
              <w:pStyle w:val="Paragrafi"/>
              <w:ind w:firstLine="0"/>
              <w:rPr>
                <w:sz w:val="18"/>
                <w:szCs w:val="18"/>
                <w:lang w:val="sq-AL"/>
              </w:rPr>
            </w:pPr>
            <w:r w:rsidRPr="00832683">
              <w:rPr>
                <w:sz w:val="18"/>
                <w:szCs w:val="18"/>
                <w:lang w:val="sq-AL"/>
              </w:rPr>
              <w:t>3 350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1 575</w:t>
            </w:r>
          </w:p>
          <w:p w:rsidR="00970723" w:rsidRPr="00832683" w:rsidRDefault="00970723" w:rsidP="00D564BA">
            <w:pPr>
              <w:pStyle w:val="Paragrafi"/>
              <w:ind w:firstLine="0"/>
              <w:rPr>
                <w:sz w:val="18"/>
                <w:szCs w:val="18"/>
                <w:lang w:val="sq-AL"/>
              </w:rPr>
            </w:pPr>
            <w:r w:rsidRPr="00832683">
              <w:rPr>
                <w:sz w:val="18"/>
                <w:szCs w:val="18"/>
                <w:lang w:val="sq-AL"/>
              </w:rPr>
              <w:t>1 571</w:t>
            </w:r>
          </w:p>
          <w:p w:rsidR="00970723" w:rsidRPr="00832683" w:rsidRDefault="00970723" w:rsidP="00D564BA">
            <w:pPr>
              <w:pStyle w:val="Paragrafi"/>
              <w:ind w:firstLine="0"/>
              <w:rPr>
                <w:sz w:val="18"/>
                <w:szCs w:val="18"/>
                <w:lang w:val="sq-AL"/>
              </w:rPr>
            </w:pPr>
            <w:r w:rsidRPr="00832683">
              <w:rPr>
                <w:sz w:val="18"/>
                <w:szCs w:val="18"/>
                <w:lang w:val="sq-AL"/>
              </w:rPr>
              <w:t>1 567</w:t>
            </w:r>
          </w:p>
          <w:p w:rsidR="00970723" w:rsidRPr="00832683" w:rsidRDefault="00970723" w:rsidP="00D564BA">
            <w:pPr>
              <w:pStyle w:val="Paragrafi"/>
              <w:ind w:firstLine="0"/>
              <w:rPr>
                <w:sz w:val="18"/>
                <w:szCs w:val="18"/>
                <w:lang w:val="sq-AL"/>
              </w:rPr>
            </w:pPr>
            <w:r w:rsidRPr="00832683">
              <w:rPr>
                <w:sz w:val="18"/>
                <w:szCs w:val="18"/>
                <w:lang w:val="sq-AL"/>
              </w:rPr>
              <w:t>1 563</w:t>
            </w:r>
          </w:p>
          <w:p w:rsidR="00970723" w:rsidRPr="00832683" w:rsidRDefault="00970723" w:rsidP="00D564BA">
            <w:pPr>
              <w:pStyle w:val="Paragrafi"/>
              <w:ind w:firstLine="0"/>
              <w:rPr>
                <w:sz w:val="18"/>
                <w:szCs w:val="18"/>
                <w:lang w:val="sq-AL"/>
              </w:rPr>
            </w:pPr>
            <w:r w:rsidRPr="00832683">
              <w:rPr>
                <w:sz w:val="18"/>
                <w:szCs w:val="18"/>
                <w:lang w:val="sq-AL"/>
              </w:rPr>
              <w:t>1 559</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610</w:t>
            </w:r>
          </w:p>
          <w:p w:rsidR="00970723" w:rsidRPr="00832683" w:rsidRDefault="00970723" w:rsidP="00D564BA">
            <w:pPr>
              <w:pStyle w:val="Paragrafi"/>
              <w:ind w:firstLine="0"/>
              <w:rPr>
                <w:sz w:val="18"/>
                <w:szCs w:val="18"/>
                <w:lang w:val="sq-AL"/>
              </w:rPr>
            </w:pPr>
            <w:r w:rsidRPr="00832683">
              <w:rPr>
                <w:sz w:val="18"/>
                <w:szCs w:val="18"/>
                <w:lang w:val="sq-AL"/>
              </w:rPr>
              <w:t>620</w:t>
            </w:r>
          </w:p>
          <w:p w:rsidR="00970723" w:rsidRPr="00832683" w:rsidRDefault="00970723" w:rsidP="00D564BA">
            <w:pPr>
              <w:pStyle w:val="Paragrafi"/>
              <w:ind w:firstLine="0"/>
              <w:rPr>
                <w:sz w:val="18"/>
                <w:szCs w:val="18"/>
                <w:lang w:val="sq-AL"/>
              </w:rPr>
            </w:pPr>
            <w:r w:rsidRPr="00832683">
              <w:rPr>
                <w:sz w:val="18"/>
                <w:szCs w:val="18"/>
                <w:lang w:val="sq-AL"/>
              </w:rPr>
              <w:t>630</w:t>
            </w:r>
          </w:p>
          <w:p w:rsidR="00970723" w:rsidRPr="00832683" w:rsidRDefault="00970723" w:rsidP="00D564BA">
            <w:pPr>
              <w:pStyle w:val="Paragrafi"/>
              <w:ind w:firstLine="0"/>
              <w:rPr>
                <w:sz w:val="18"/>
                <w:szCs w:val="18"/>
                <w:lang w:val="sq-AL"/>
              </w:rPr>
            </w:pPr>
            <w:r w:rsidRPr="00832683">
              <w:rPr>
                <w:sz w:val="18"/>
                <w:szCs w:val="18"/>
                <w:lang w:val="sq-AL"/>
              </w:rPr>
              <w:t>640</w:t>
            </w:r>
          </w:p>
          <w:p w:rsidR="00970723" w:rsidRPr="00832683" w:rsidRDefault="00970723" w:rsidP="00D564BA">
            <w:pPr>
              <w:pStyle w:val="Paragrafi"/>
              <w:ind w:firstLine="0"/>
              <w:rPr>
                <w:sz w:val="18"/>
                <w:szCs w:val="18"/>
                <w:lang w:val="sq-AL"/>
              </w:rPr>
            </w:pPr>
            <w:r w:rsidRPr="00832683">
              <w:rPr>
                <w:sz w:val="18"/>
                <w:szCs w:val="18"/>
                <w:lang w:val="sq-AL"/>
              </w:rPr>
              <w:t>3 650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1 453</w:t>
            </w:r>
          </w:p>
          <w:p w:rsidR="00970723" w:rsidRPr="00832683" w:rsidRDefault="00970723" w:rsidP="00D564BA">
            <w:pPr>
              <w:pStyle w:val="Paragrafi"/>
              <w:ind w:firstLine="0"/>
              <w:rPr>
                <w:sz w:val="18"/>
                <w:szCs w:val="18"/>
                <w:lang w:val="sq-AL"/>
              </w:rPr>
            </w:pPr>
            <w:r w:rsidRPr="00832683">
              <w:rPr>
                <w:sz w:val="18"/>
                <w:szCs w:val="18"/>
                <w:lang w:val="sq-AL"/>
              </w:rPr>
              <w:t>1 449</w:t>
            </w:r>
          </w:p>
          <w:p w:rsidR="00970723" w:rsidRPr="00832683" w:rsidRDefault="00970723" w:rsidP="00D564BA">
            <w:pPr>
              <w:pStyle w:val="Paragrafi"/>
              <w:ind w:firstLine="0"/>
              <w:rPr>
                <w:sz w:val="18"/>
                <w:szCs w:val="18"/>
                <w:lang w:val="sq-AL"/>
              </w:rPr>
            </w:pPr>
            <w:r w:rsidRPr="00832683">
              <w:rPr>
                <w:sz w:val="18"/>
                <w:szCs w:val="18"/>
                <w:lang w:val="sq-AL"/>
              </w:rPr>
              <w:t>1 445</w:t>
            </w:r>
          </w:p>
          <w:p w:rsidR="00970723" w:rsidRPr="00832683" w:rsidRDefault="00970723" w:rsidP="00D564BA">
            <w:pPr>
              <w:pStyle w:val="Paragrafi"/>
              <w:ind w:firstLine="0"/>
              <w:rPr>
                <w:sz w:val="18"/>
                <w:szCs w:val="18"/>
                <w:lang w:val="sq-AL"/>
              </w:rPr>
            </w:pPr>
            <w:r w:rsidRPr="00832683">
              <w:rPr>
                <w:sz w:val="18"/>
                <w:szCs w:val="18"/>
                <w:lang w:val="sq-AL"/>
              </w:rPr>
              <w:t>1 440</w:t>
            </w:r>
          </w:p>
          <w:p w:rsidR="00970723" w:rsidRPr="00832683" w:rsidRDefault="00970723" w:rsidP="00D564BA">
            <w:pPr>
              <w:pStyle w:val="Paragrafi"/>
              <w:ind w:firstLine="0"/>
              <w:rPr>
                <w:sz w:val="18"/>
                <w:szCs w:val="18"/>
                <w:lang w:val="sq-AL"/>
              </w:rPr>
            </w:pPr>
            <w:r w:rsidRPr="00832683">
              <w:rPr>
                <w:sz w:val="18"/>
                <w:szCs w:val="18"/>
                <w:lang w:val="sq-AL"/>
              </w:rPr>
              <w:t>1 436</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910</w:t>
            </w:r>
          </w:p>
          <w:p w:rsidR="00970723" w:rsidRPr="00832683" w:rsidRDefault="00970723" w:rsidP="00D564BA">
            <w:pPr>
              <w:pStyle w:val="Paragrafi"/>
              <w:ind w:firstLine="0"/>
              <w:rPr>
                <w:sz w:val="18"/>
                <w:szCs w:val="18"/>
                <w:lang w:val="sq-AL"/>
              </w:rPr>
            </w:pPr>
            <w:r w:rsidRPr="00832683">
              <w:rPr>
                <w:sz w:val="18"/>
                <w:szCs w:val="18"/>
                <w:lang w:val="sq-AL"/>
              </w:rPr>
              <w:t>920</w:t>
            </w:r>
          </w:p>
          <w:p w:rsidR="00970723" w:rsidRPr="00832683" w:rsidRDefault="00970723" w:rsidP="00D564BA">
            <w:pPr>
              <w:pStyle w:val="Paragrafi"/>
              <w:ind w:firstLine="0"/>
              <w:rPr>
                <w:sz w:val="18"/>
                <w:szCs w:val="18"/>
                <w:lang w:val="sq-AL"/>
              </w:rPr>
            </w:pPr>
            <w:r w:rsidRPr="00832683">
              <w:rPr>
                <w:sz w:val="18"/>
                <w:szCs w:val="18"/>
                <w:lang w:val="sq-AL"/>
              </w:rPr>
              <w:t>930</w:t>
            </w:r>
          </w:p>
          <w:p w:rsidR="00970723" w:rsidRPr="00832683" w:rsidRDefault="00970723" w:rsidP="00D564BA">
            <w:pPr>
              <w:pStyle w:val="Paragrafi"/>
              <w:ind w:firstLine="0"/>
              <w:rPr>
                <w:sz w:val="18"/>
                <w:szCs w:val="18"/>
                <w:lang w:val="sq-AL"/>
              </w:rPr>
            </w:pPr>
            <w:r w:rsidRPr="00832683">
              <w:rPr>
                <w:sz w:val="18"/>
                <w:szCs w:val="18"/>
                <w:lang w:val="sq-AL"/>
              </w:rPr>
              <w:t>940</w:t>
            </w:r>
          </w:p>
          <w:p w:rsidR="00970723" w:rsidRPr="00832683" w:rsidRDefault="00970723" w:rsidP="00D564BA">
            <w:pPr>
              <w:pStyle w:val="Paragrafi"/>
              <w:ind w:firstLine="0"/>
              <w:rPr>
                <w:sz w:val="18"/>
                <w:szCs w:val="18"/>
                <w:lang w:val="sq-AL"/>
              </w:rPr>
            </w:pPr>
            <w:r w:rsidRPr="00832683">
              <w:rPr>
                <w:sz w:val="18"/>
                <w:szCs w:val="18"/>
                <w:lang w:val="sq-AL"/>
              </w:rPr>
              <w:t>3 950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1 197</w:t>
            </w:r>
          </w:p>
          <w:p w:rsidR="00970723" w:rsidRPr="00832683" w:rsidRDefault="00970723" w:rsidP="00D564BA">
            <w:pPr>
              <w:pStyle w:val="Paragrafi"/>
              <w:ind w:firstLine="0"/>
              <w:rPr>
                <w:sz w:val="18"/>
                <w:szCs w:val="18"/>
                <w:lang w:val="sq-AL"/>
              </w:rPr>
            </w:pPr>
            <w:r w:rsidRPr="00832683">
              <w:rPr>
                <w:sz w:val="18"/>
                <w:szCs w:val="18"/>
                <w:lang w:val="sq-AL"/>
              </w:rPr>
              <w:t>1 177</w:t>
            </w:r>
          </w:p>
          <w:p w:rsidR="00970723" w:rsidRPr="00832683" w:rsidRDefault="00970723" w:rsidP="00D564BA">
            <w:pPr>
              <w:pStyle w:val="Paragrafi"/>
              <w:ind w:firstLine="0"/>
              <w:rPr>
                <w:sz w:val="18"/>
                <w:szCs w:val="18"/>
                <w:lang w:val="sq-AL"/>
              </w:rPr>
            </w:pPr>
            <w:r w:rsidRPr="00832683">
              <w:rPr>
                <w:sz w:val="18"/>
                <w:szCs w:val="18"/>
                <w:lang w:val="sq-AL"/>
              </w:rPr>
              <w:t>1 161</w:t>
            </w:r>
          </w:p>
          <w:p w:rsidR="00970723" w:rsidRPr="00832683" w:rsidRDefault="00970723" w:rsidP="00D564BA">
            <w:pPr>
              <w:pStyle w:val="Paragrafi"/>
              <w:ind w:firstLine="0"/>
              <w:rPr>
                <w:sz w:val="18"/>
                <w:szCs w:val="18"/>
                <w:lang w:val="sq-AL"/>
              </w:rPr>
            </w:pPr>
            <w:r w:rsidRPr="00832683">
              <w:rPr>
                <w:sz w:val="18"/>
                <w:szCs w:val="18"/>
                <w:lang w:val="sq-AL"/>
              </w:rPr>
              <w:t>1 144</w:t>
            </w:r>
          </w:p>
          <w:p w:rsidR="00970723" w:rsidRPr="00832683" w:rsidRDefault="00970723" w:rsidP="00D564BA">
            <w:pPr>
              <w:pStyle w:val="Paragrafi"/>
              <w:ind w:firstLine="0"/>
              <w:rPr>
                <w:sz w:val="18"/>
                <w:szCs w:val="18"/>
                <w:lang w:val="sq-AL"/>
              </w:rPr>
            </w:pPr>
            <w:r w:rsidRPr="00832683">
              <w:rPr>
                <w:sz w:val="18"/>
                <w:szCs w:val="18"/>
                <w:lang w:val="sq-AL"/>
              </w:rPr>
              <w:t>1 128</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210</w:t>
            </w:r>
          </w:p>
          <w:p w:rsidR="00970723" w:rsidRPr="00832683" w:rsidRDefault="00970723" w:rsidP="00D564BA">
            <w:pPr>
              <w:pStyle w:val="Paragrafi"/>
              <w:ind w:firstLine="0"/>
              <w:rPr>
                <w:sz w:val="18"/>
                <w:szCs w:val="18"/>
                <w:lang w:val="sq-AL"/>
              </w:rPr>
            </w:pPr>
            <w:r w:rsidRPr="00832683">
              <w:rPr>
                <w:sz w:val="18"/>
                <w:szCs w:val="18"/>
                <w:lang w:val="sq-AL"/>
              </w:rPr>
              <w:t>220</w:t>
            </w:r>
          </w:p>
          <w:p w:rsidR="00970723" w:rsidRPr="00832683" w:rsidRDefault="00970723" w:rsidP="00D564BA">
            <w:pPr>
              <w:pStyle w:val="Paragrafi"/>
              <w:ind w:firstLine="0"/>
              <w:rPr>
                <w:sz w:val="18"/>
                <w:szCs w:val="18"/>
                <w:lang w:val="sq-AL"/>
              </w:rPr>
            </w:pPr>
            <w:r w:rsidRPr="00832683">
              <w:rPr>
                <w:sz w:val="18"/>
                <w:szCs w:val="18"/>
                <w:lang w:val="sq-AL"/>
              </w:rPr>
              <w:t>230</w:t>
            </w:r>
          </w:p>
          <w:p w:rsidR="00970723" w:rsidRPr="00832683" w:rsidRDefault="00970723" w:rsidP="00D564BA">
            <w:pPr>
              <w:pStyle w:val="Paragrafi"/>
              <w:ind w:firstLine="0"/>
              <w:rPr>
                <w:sz w:val="18"/>
                <w:szCs w:val="18"/>
                <w:lang w:val="sq-AL"/>
              </w:rPr>
            </w:pPr>
            <w:r w:rsidRPr="00832683">
              <w:rPr>
                <w:sz w:val="18"/>
                <w:szCs w:val="18"/>
                <w:lang w:val="sq-AL"/>
              </w:rPr>
              <w:t>240</w:t>
            </w:r>
          </w:p>
          <w:p w:rsidR="00970723" w:rsidRPr="00832683" w:rsidRDefault="00970723" w:rsidP="00D564BA">
            <w:pPr>
              <w:pStyle w:val="Paragrafi"/>
              <w:ind w:firstLine="0"/>
              <w:rPr>
                <w:sz w:val="18"/>
                <w:szCs w:val="18"/>
                <w:lang w:val="sq-AL"/>
              </w:rPr>
            </w:pPr>
            <w:r w:rsidRPr="00832683">
              <w:rPr>
                <w:sz w:val="18"/>
                <w:szCs w:val="18"/>
                <w:lang w:val="sq-AL"/>
              </w:rPr>
              <w:t>4 250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699</w:t>
            </w:r>
          </w:p>
          <w:p w:rsidR="00970723" w:rsidRPr="00832683" w:rsidRDefault="00970723" w:rsidP="00D564BA">
            <w:pPr>
              <w:pStyle w:val="Paragrafi"/>
              <w:ind w:firstLine="0"/>
              <w:rPr>
                <w:sz w:val="18"/>
                <w:szCs w:val="18"/>
                <w:lang w:val="sq-AL"/>
              </w:rPr>
            </w:pPr>
            <w:r w:rsidRPr="00832683">
              <w:rPr>
                <w:sz w:val="18"/>
                <w:szCs w:val="18"/>
                <w:lang w:val="sq-AL"/>
              </w:rPr>
              <w:t>682</w:t>
            </w:r>
          </w:p>
          <w:p w:rsidR="00970723" w:rsidRPr="00832683" w:rsidRDefault="00970723" w:rsidP="00D564BA">
            <w:pPr>
              <w:pStyle w:val="Paragrafi"/>
              <w:ind w:firstLine="0"/>
              <w:rPr>
                <w:sz w:val="18"/>
                <w:szCs w:val="18"/>
                <w:lang w:val="sq-AL"/>
              </w:rPr>
            </w:pPr>
            <w:r w:rsidRPr="00832683">
              <w:rPr>
                <w:sz w:val="18"/>
                <w:szCs w:val="18"/>
                <w:lang w:val="sq-AL"/>
              </w:rPr>
              <w:t>666</w:t>
            </w:r>
          </w:p>
          <w:p w:rsidR="00970723" w:rsidRPr="00832683" w:rsidRDefault="00970723" w:rsidP="00D564BA">
            <w:pPr>
              <w:pStyle w:val="Paragrafi"/>
              <w:ind w:firstLine="0"/>
              <w:rPr>
                <w:sz w:val="18"/>
                <w:szCs w:val="18"/>
                <w:lang w:val="sq-AL"/>
              </w:rPr>
            </w:pPr>
            <w:r w:rsidRPr="00832683">
              <w:rPr>
                <w:sz w:val="18"/>
                <w:szCs w:val="18"/>
                <w:lang w:val="sq-AL"/>
              </w:rPr>
              <w:t>649</w:t>
            </w:r>
          </w:p>
          <w:p w:rsidR="00970723" w:rsidRPr="00832683" w:rsidRDefault="00970723" w:rsidP="00D564BA">
            <w:pPr>
              <w:pStyle w:val="Paragrafi"/>
              <w:ind w:firstLine="0"/>
              <w:rPr>
                <w:sz w:val="18"/>
                <w:szCs w:val="18"/>
                <w:lang w:val="sq-AL"/>
              </w:rPr>
            </w:pPr>
            <w:r w:rsidRPr="00832683">
              <w:rPr>
                <w:sz w:val="18"/>
                <w:szCs w:val="18"/>
                <w:lang w:val="sq-AL"/>
              </w:rPr>
              <w:t>633</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360</w:t>
            </w:r>
          </w:p>
          <w:p w:rsidR="00970723" w:rsidRPr="00832683" w:rsidRDefault="00970723" w:rsidP="00D564BA">
            <w:pPr>
              <w:pStyle w:val="Paragrafi"/>
              <w:ind w:firstLine="0"/>
              <w:rPr>
                <w:sz w:val="18"/>
                <w:szCs w:val="18"/>
                <w:lang w:val="sq-AL"/>
              </w:rPr>
            </w:pPr>
            <w:r w:rsidRPr="00832683">
              <w:rPr>
                <w:sz w:val="18"/>
                <w:szCs w:val="18"/>
                <w:lang w:val="sq-AL"/>
              </w:rPr>
              <w:t>370</w:t>
            </w:r>
          </w:p>
          <w:p w:rsidR="00970723" w:rsidRPr="00832683" w:rsidRDefault="00970723" w:rsidP="00D564BA">
            <w:pPr>
              <w:pStyle w:val="Paragrafi"/>
              <w:ind w:firstLine="0"/>
              <w:rPr>
                <w:sz w:val="18"/>
                <w:szCs w:val="18"/>
                <w:lang w:val="sq-AL"/>
              </w:rPr>
            </w:pPr>
            <w:r w:rsidRPr="00832683">
              <w:rPr>
                <w:sz w:val="18"/>
                <w:szCs w:val="18"/>
                <w:lang w:val="sq-AL"/>
              </w:rPr>
              <w:t>380</w:t>
            </w:r>
          </w:p>
          <w:p w:rsidR="00970723" w:rsidRPr="00832683" w:rsidRDefault="00970723" w:rsidP="00D564BA">
            <w:pPr>
              <w:pStyle w:val="Paragrafi"/>
              <w:ind w:firstLine="0"/>
              <w:rPr>
                <w:sz w:val="18"/>
                <w:szCs w:val="18"/>
                <w:lang w:val="sq-AL"/>
              </w:rPr>
            </w:pPr>
            <w:r w:rsidRPr="00832683">
              <w:rPr>
                <w:sz w:val="18"/>
                <w:szCs w:val="18"/>
                <w:lang w:val="sq-AL"/>
              </w:rPr>
              <w:t>390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1 555</w:t>
            </w:r>
          </w:p>
          <w:p w:rsidR="00970723" w:rsidRPr="00832683" w:rsidRDefault="00970723" w:rsidP="00D564BA">
            <w:pPr>
              <w:pStyle w:val="Paragrafi"/>
              <w:ind w:firstLine="0"/>
              <w:rPr>
                <w:sz w:val="18"/>
                <w:szCs w:val="18"/>
                <w:lang w:val="sq-AL"/>
              </w:rPr>
            </w:pPr>
            <w:r w:rsidRPr="00832683">
              <w:rPr>
                <w:sz w:val="18"/>
                <w:szCs w:val="18"/>
                <w:lang w:val="sq-AL"/>
              </w:rPr>
              <w:t>1 551</w:t>
            </w:r>
          </w:p>
          <w:p w:rsidR="00970723" w:rsidRPr="00832683" w:rsidRDefault="00970723" w:rsidP="00D564BA">
            <w:pPr>
              <w:pStyle w:val="Paragrafi"/>
              <w:ind w:firstLine="0"/>
              <w:rPr>
                <w:sz w:val="18"/>
                <w:szCs w:val="18"/>
                <w:lang w:val="sq-AL"/>
              </w:rPr>
            </w:pPr>
            <w:r w:rsidRPr="00832683">
              <w:rPr>
                <w:sz w:val="18"/>
                <w:szCs w:val="18"/>
                <w:lang w:val="sq-AL"/>
              </w:rPr>
              <w:t>1 547</w:t>
            </w:r>
          </w:p>
          <w:p w:rsidR="00970723" w:rsidRPr="00832683" w:rsidRDefault="00970723" w:rsidP="00D564BA">
            <w:pPr>
              <w:pStyle w:val="Paragrafi"/>
              <w:ind w:firstLine="0"/>
              <w:rPr>
                <w:sz w:val="18"/>
                <w:szCs w:val="18"/>
                <w:lang w:val="sq-AL"/>
              </w:rPr>
            </w:pPr>
            <w:r w:rsidRPr="00832683">
              <w:rPr>
                <w:sz w:val="18"/>
                <w:szCs w:val="18"/>
                <w:lang w:val="sq-AL"/>
              </w:rPr>
              <w:t>1 543</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660</w:t>
            </w:r>
          </w:p>
          <w:p w:rsidR="00970723" w:rsidRPr="00832683" w:rsidRDefault="00970723" w:rsidP="00D564BA">
            <w:pPr>
              <w:pStyle w:val="Paragrafi"/>
              <w:ind w:firstLine="0"/>
              <w:rPr>
                <w:sz w:val="18"/>
                <w:szCs w:val="18"/>
                <w:lang w:val="sq-AL"/>
              </w:rPr>
            </w:pPr>
            <w:r w:rsidRPr="00832683">
              <w:rPr>
                <w:sz w:val="18"/>
                <w:szCs w:val="18"/>
                <w:lang w:val="sq-AL"/>
              </w:rPr>
              <w:t>670</w:t>
            </w:r>
          </w:p>
          <w:p w:rsidR="00970723" w:rsidRPr="00832683" w:rsidRDefault="00970723" w:rsidP="00D564BA">
            <w:pPr>
              <w:pStyle w:val="Paragrafi"/>
              <w:ind w:firstLine="0"/>
              <w:rPr>
                <w:sz w:val="18"/>
                <w:szCs w:val="18"/>
                <w:lang w:val="sq-AL"/>
              </w:rPr>
            </w:pPr>
            <w:r w:rsidRPr="00832683">
              <w:rPr>
                <w:sz w:val="18"/>
                <w:szCs w:val="18"/>
                <w:lang w:val="sq-AL"/>
              </w:rPr>
              <w:t>680</w:t>
            </w:r>
          </w:p>
          <w:p w:rsidR="00970723" w:rsidRPr="00832683" w:rsidRDefault="00970723" w:rsidP="00D564BA">
            <w:pPr>
              <w:pStyle w:val="Paragrafi"/>
              <w:ind w:firstLine="0"/>
              <w:rPr>
                <w:sz w:val="18"/>
                <w:szCs w:val="18"/>
                <w:lang w:val="sq-AL"/>
              </w:rPr>
            </w:pPr>
            <w:r w:rsidRPr="00832683">
              <w:rPr>
                <w:sz w:val="18"/>
                <w:szCs w:val="18"/>
                <w:lang w:val="sq-AL"/>
              </w:rPr>
              <w:t>690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1 432</w:t>
            </w:r>
          </w:p>
          <w:p w:rsidR="00970723" w:rsidRPr="00832683" w:rsidRDefault="00970723" w:rsidP="00D564BA">
            <w:pPr>
              <w:pStyle w:val="Paragrafi"/>
              <w:ind w:firstLine="0"/>
              <w:rPr>
                <w:sz w:val="18"/>
                <w:szCs w:val="18"/>
                <w:lang w:val="sq-AL"/>
              </w:rPr>
            </w:pPr>
            <w:r w:rsidRPr="00832683">
              <w:rPr>
                <w:sz w:val="18"/>
                <w:szCs w:val="18"/>
                <w:lang w:val="sq-AL"/>
              </w:rPr>
              <w:t>1 428</w:t>
            </w:r>
          </w:p>
          <w:p w:rsidR="00970723" w:rsidRPr="00832683" w:rsidRDefault="00970723" w:rsidP="00D564BA">
            <w:pPr>
              <w:pStyle w:val="Paragrafi"/>
              <w:ind w:firstLine="0"/>
              <w:rPr>
                <w:sz w:val="18"/>
                <w:szCs w:val="18"/>
                <w:lang w:val="sq-AL"/>
              </w:rPr>
            </w:pPr>
            <w:r w:rsidRPr="00832683">
              <w:rPr>
                <w:sz w:val="18"/>
                <w:szCs w:val="18"/>
                <w:lang w:val="sq-AL"/>
              </w:rPr>
              <w:t>1 424</w:t>
            </w:r>
          </w:p>
          <w:p w:rsidR="00970723" w:rsidRPr="00832683" w:rsidRDefault="00970723" w:rsidP="00D564BA">
            <w:pPr>
              <w:pStyle w:val="Paragrafi"/>
              <w:ind w:firstLine="0"/>
              <w:rPr>
                <w:sz w:val="18"/>
                <w:szCs w:val="18"/>
                <w:lang w:val="sq-AL"/>
              </w:rPr>
            </w:pPr>
            <w:r w:rsidRPr="00832683">
              <w:rPr>
                <w:sz w:val="18"/>
                <w:szCs w:val="18"/>
                <w:lang w:val="sq-AL"/>
              </w:rPr>
              <w:t>1 420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960</w:t>
            </w:r>
          </w:p>
          <w:p w:rsidR="00970723" w:rsidRPr="00832683" w:rsidRDefault="00970723" w:rsidP="00D564BA">
            <w:pPr>
              <w:pStyle w:val="Paragrafi"/>
              <w:ind w:firstLine="0"/>
              <w:rPr>
                <w:sz w:val="18"/>
                <w:szCs w:val="18"/>
                <w:lang w:val="sq-AL"/>
              </w:rPr>
            </w:pPr>
            <w:r w:rsidRPr="00832683">
              <w:rPr>
                <w:sz w:val="18"/>
                <w:szCs w:val="18"/>
                <w:lang w:val="sq-AL"/>
              </w:rPr>
              <w:t>970</w:t>
            </w:r>
          </w:p>
          <w:p w:rsidR="00970723" w:rsidRPr="00832683" w:rsidRDefault="00970723" w:rsidP="00D564BA">
            <w:pPr>
              <w:pStyle w:val="Paragrafi"/>
              <w:ind w:firstLine="0"/>
              <w:rPr>
                <w:sz w:val="18"/>
                <w:szCs w:val="18"/>
                <w:lang w:val="sq-AL"/>
              </w:rPr>
            </w:pPr>
            <w:r w:rsidRPr="00832683">
              <w:rPr>
                <w:sz w:val="18"/>
                <w:szCs w:val="18"/>
                <w:lang w:val="sq-AL"/>
              </w:rPr>
              <w:t>980</w:t>
            </w:r>
          </w:p>
          <w:p w:rsidR="00970723" w:rsidRPr="00832683" w:rsidRDefault="00970723" w:rsidP="00D564BA">
            <w:pPr>
              <w:pStyle w:val="Paragrafi"/>
              <w:ind w:firstLine="0"/>
              <w:rPr>
                <w:sz w:val="18"/>
                <w:szCs w:val="18"/>
                <w:lang w:val="sq-AL"/>
              </w:rPr>
            </w:pPr>
            <w:r w:rsidRPr="00832683">
              <w:rPr>
                <w:sz w:val="18"/>
                <w:szCs w:val="18"/>
                <w:lang w:val="sq-AL"/>
              </w:rPr>
              <w:t>990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1 111</w:t>
            </w:r>
          </w:p>
          <w:p w:rsidR="00970723" w:rsidRPr="00832683" w:rsidRDefault="00970723" w:rsidP="00D564BA">
            <w:pPr>
              <w:pStyle w:val="Paragrafi"/>
              <w:ind w:firstLine="0"/>
              <w:rPr>
                <w:sz w:val="18"/>
                <w:szCs w:val="18"/>
                <w:lang w:val="sq-AL"/>
              </w:rPr>
            </w:pPr>
            <w:r w:rsidRPr="00832683">
              <w:rPr>
                <w:sz w:val="18"/>
                <w:szCs w:val="18"/>
                <w:lang w:val="sq-AL"/>
              </w:rPr>
              <w:t>1 095</w:t>
            </w:r>
          </w:p>
          <w:p w:rsidR="00970723" w:rsidRPr="00832683" w:rsidRDefault="00970723" w:rsidP="00D564BA">
            <w:pPr>
              <w:pStyle w:val="Paragrafi"/>
              <w:ind w:firstLine="0"/>
              <w:rPr>
                <w:sz w:val="18"/>
                <w:szCs w:val="18"/>
                <w:lang w:val="sq-AL"/>
              </w:rPr>
            </w:pPr>
            <w:r w:rsidRPr="00832683">
              <w:rPr>
                <w:sz w:val="18"/>
                <w:szCs w:val="18"/>
                <w:lang w:val="sq-AL"/>
              </w:rPr>
              <w:t>1 078</w:t>
            </w:r>
          </w:p>
          <w:p w:rsidR="00970723" w:rsidRPr="00832683" w:rsidRDefault="00970723" w:rsidP="00D564BA">
            <w:pPr>
              <w:pStyle w:val="Paragrafi"/>
              <w:ind w:firstLine="0"/>
              <w:rPr>
                <w:sz w:val="18"/>
                <w:szCs w:val="18"/>
                <w:lang w:val="sq-AL"/>
              </w:rPr>
            </w:pPr>
            <w:r w:rsidRPr="00832683">
              <w:rPr>
                <w:sz w:val="18"/>
                <w:szCs w:val="18"/>
                <w:lang w:val="sq-AL"/>
              </w:rPr>
              <w:t>1 062</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260</w:t>
            </w:r>
          </w:p>
          <w:p w:rsidR="00970723" w:rsidRPr="00832683" w:rsidRDefault="00970723" w:rsidP="00D564BA">
            <w:pPr>
              <w:pStyle w:val="Paragrafi"/>
              <w:ind w:firstLine="0"/>
              <w:rPr>
                <w:sz w:val="18"/>
                <w:szCs w:val="18"/>
                <w:lang w:val="sq-AL"/>
              </w:rPr>
            </w:pPr>
            <w:r w:rsidRPr="00832683">
              <w:rPr>
                <w:sz w:val="18"/>
                <w:szCs w:val="18"/>
                <w:lang w:val="sq-AL"/>
              </w:rPr>
              <w:t>270</w:t>
            </w:r>
          </w:p>
          <w:p w:rsidR="00970723" w:rsidRPr="00832683" w:rsidRDefault="00970723" w:rsidP="00D564BA">
            <w:pPr>
              <w:pStyle w:val="Paragrafi"/>
              <w:ind w:firstLine="0"/>
              <w:rPr>
                <w:sz w:val="18"/>
                <w:szCs w:val="18"/>
                <w:lang w:val="sq-AL"/>
              </w:rPr>
            </w:pPr>
            <w:r w:rsidRPr="00832683">
              <w:rPr>
                <w:sz w:val="18"/>
                <w:szCs w:val="18"/>
                <w:lang w:val="sq-AL"/>
              </w:rPr>
              <w:t>280</w:t>
            </w:r>
          </w:p>
          <w:p w:rsidR="00970723" w:rsidRPr="00832683" w:rsidRDefault="00970723" w:rsidP="00D564BA">
            <w:pPr>
              <w:pStyle w:val="Paragrafi"/>
              <w:ind w:firstLine="0"/>
              <w:rPr>
                <w:sz w:val="18"/>
                <w:szCs w:val="18"/>
                <w:lang w:val="sq-AL"/>
              </w:rPr>
            </w:pPr>
            <w:r w:rsidRPr="00832683">
              <w:rPr>
                <w:sz w:val="18"/>
                <w:szCs w:val="18"/>
                <w:lang w:val="sq-AL"/>
              </w:rPr>
              <w:t>290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616</w:t>
            </w:r>
          </w:p>
          <w:p w:rsidR="00970723" w:rsidRPr="00832683" w:rsidRDefault="00970723" w:rsidP="00D564BA">
            <w:pPr>
              <w:pStyle w:val="Paragrafi"/>
              <w:ind w:firstLine="0"/>
              <w:rPr>
                <w:sz w:val="18"/>
                <w:szCs w:val="18"/>
                <w:lang w:val="sq-AL"/>
              </w:rPr>
            </w:pPr>
            <w:r w:rsidRPr="00832683">
              <w:rPr>
                <w:sz w:val="18"/>
                <w:szCs w:val="18"/>
                <w:lang w:val="sq-AL"/>
              </w:rPr>
              <w:t>600</w:t>
            </w:r>
          </w:p>
          <w:p w:rsidR="00970723" w:rsidRPr="00832683" w:rsidRDefault="00970723" w:rsidP="00D564BA">
            <w:pPr>
              <w:pStyle w:val="Paragrafi"/>
              <w:ind w:firstLine="0"/>
              <w:rPr>
                <w:sz w:val="18"/>
                <w:szCs w:val="18"/>
                <w:lang w:val="sq-AL"/>
              </w:rPr>
            </w:pPr>
            <w:r w:rsidRPr="00832683">
              <w:rPr>
                <w:sz w:val="18"/>
                <w:szCs w:val="18"/>
                <w:lang w:val="sq-AL"/>
              </w:rPr>
              <w:t>583</w:t>
            </w:r>
          </w:p>
          <w:p w:rsidR="00970723" w:rsidRPr="00832683" w:rsidRDefault="00970723" w:rsidP="00D564BA">
            <w:pPr>
              <w:pStyle w:val="Paragrafi"/>
              <w:ind w:firstLine="0"/>
              <w:rPr>
                <w:sz w:val="18"/>
                <w:szCs w:val="18"/>
                <w:lang w:val="sq-AL"/>
              </w:rPr>
            </w:pPr>
            <w:r w:rsidRPr="00832683">
              <w:rPr>
                <w:sz w:val="18"/>
                <w:szCs w:val="18"/>
                <w:lang w:val="sq-AL"/>
              </w:rPr>
              <w:t>567</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3 400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1 539</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3 700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1 416</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4 000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1 045</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4 300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550</w:t>
            </w: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410</w:t>
            </w:r>
          </w:p>
          <w:p w:rsidR="00970723" w:rsidRPr="00832683" w:rsidRDefault="00970723" w:rsidP="00D564BA">
            <w:pPr>
              <w:pStyle w:val="Paragrafi"/>
              <w:ind w:firstLine="0"/>
              <w:rPr>
                <w:sz w:val="18"/>
                <w:szCs w:val="18"/>
                <w:lang w:val="sq-AL"/>
              </w:rPr>
            </w:pPr>
            <w:r w:rsidRPr="00832683">
              <w:rPr>
                <w:sz w:val="18"/>
                <w:szCs w:val="18"/>
                <w:lang w:val="sq-AL"/>
              </w:rPr>
              <w:t>420</w:t>
            </w:r>
          </w:p>
          <w:p w:rsidR="00970723" w:rsidRPr="00832683" w:rsidRDefault="00970723" w:rsidP="00D564BA">
            <w:pPr>
              <w:pStyle w:val="Paragrafi"/>
              <w:ind w:firstLine="0"/>
              <w:rPr>
                <w:sz w:val="18"/>
                <w:szCs w:val="18"/>
                <w:lang w:val="sq-AL"/>
              </w:rPr>
            </w:pPr>
            <w:r w:rsidRPr="00832683">
              <w:rPr>
                <w:sz w:val="18"/>
                <w:szCs w:val="18"/>
                <w:lang w:val="sq-AL"/>
              </w:rPr>
              <w:t>430</w:t>
            </w:r>
          </w:p>
          <w:p w:rsidR="00970723" w:rsidRPr="00832683" w:rsidRDefault="00970723" w:rsidP="00D564BA">
            <w:pPr>
              <w:pStyle w:val="Paragrafi"/>
              <w:ind w:firstLine="0"/>
              <w:rPr>
                <w:sz w:val="18"/>
                <w:szCs w:val="18"/>
                <w:lang w:val="sq-AL"/>
              </w:rPr>
            </w:pPr>
            <w:r w:rsidRPr="00832683">
              <w:rPr>
                <w:sz w:val="18"/>
                <w:szCs w:val="18"/>
                <w:lang w:val="sq-AL"/>
              </w:rPr>
              <w:t>440</w:t>
            </w:r>
          </w:p>
          <w:p w:rsidR="00970723" w:rsidRPr="00832683" w:rsidRDefault="00970723" w:rsidP="00D564BA">
            <w:pPr>
              <w:pStyle w:val="Paragrafi"/>
              <w:ind w:firstLine="0"/>
              <w:rPr>
                <w:sz w:val="18"/>
                <w:szCs w:val="18"/>
                <w:lang w:val="sq-AL"/>
              </w:rPr>
            </w:pPr>
            <w:r w:rsidRPr="00832683">
              <w:rPr>
                <w:sz w:val="18"/>
                <w:szCs w:val="18"/>
                <w:lang w:val="sq-AL"/>
              </w:rPr>
              <w:t>3 450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1 535</w:t>
            </w:r>
          </w:p>
          <w:p w:rsidR="00970723" w:rsidRPr="00832683" w:rsidRDefault="00970723" w:rsidP="00D564BA">
            <w:pPr>
              <w:pStyle w:val="Paragrafi"/>
              <w:ind w:firstLine="0"/>
              <w:rPr>
                <w:sz w:val="18"/>
                <w:szCs w:val="18"/>
                <w:lang w:val="sq-AL"/>
              </w:rPr>
            </w:pPr>
            <w:r w:rsidRPr="00832683">
              <w:rPr>
                <w:sz w:val="18"/>
                <w:szCs w:val="18"/>
                <w:lang w:val="sq-AL"/>
              </w:rPr>
              <w:t>1 530</w:t>
            </w:r>
          </w:p>
          <w:p w:rsidR="00970723" w:rsidRPr="00832683" w:rsidRDefault="00970723" w:rsidP="00D564BA">
            <w:pPr>
              <w:pStyle w:val="Paragrafi"/>
              <w:ind w:firstLine="0"/>
              <w:rPr>
                <w:sz w:val="18"/>
                <w:szCs w:val="18"/>
                <w:lang w:val="sq-AL"/>
              </w:rPr>
            </w:pPr>
            <w:r w:rsidRPr="00832683">
              <w:rPr>
                <w:sz w:val="18"/>
                <w:szCs w:val="18"/>
                <w:lang w:val="sq-AL"/>
              </w:rPr>
              <w:t>1 526</w:t>
            </w:r>
          </w:p>
          <w:p w:rsidR="00970723" w:rsidRPr="00832683" w:rsidRDefault="00970723" w:rsidP="00D564BA">
            <w:pPr>
              <w:pStyle w:val="Paragrafi"/>
              <w:ind w:firstLine="0"/>
              <w:rPr>
                <w:sz w:val="18"/>
                <w:szCs w:val="18"/>
                <w:lang w:val="sq-AL"/>
              </w:rPr>
            </w:pPr>
            <w:r w:rsidRPr="00832683">
              <w:rPr>
                <w:sz w:val="18"/>
                <w:szCs w:val="18"/>
                <w:lang w:val="sq-AL"/>
              </w:rPr>
              <w:t>1 522</w:t>
            </w:r>
          </w:p>
          <w:p w:rsidR="00970723" w:rsidRPr="00832683" w:rsidRDefault="00970723" w:rsidP="00D564BA">
            <w:pPr>
              <w:pStyle w:val="Paragrafi"/>
              <w:ind w:firstLine="0"/>
              <w:rPr>
                <w:sz w:val="18"/>
                <w:szCs w:val="18"/>
                <w:lang w:val="sq-AL"/>
              </w:rPr>
            </w:pPr>
            <w:r w:rsidRPr="00832683">
              <w:rPr>
                <w:sz w:val="18"/>
                <w:szCs w:val="18"/>
                <w:lang w:val="sq-AL"/>
              </w:rPr>
              <w:t>1 518</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710</w:t>
            </w:r>
          </w:p>
          <w:p w:rsidR="00970723" w:rsidRPr="00832683" w:rsidRDefault="00970723" w:rsidP="00D564BA">
            <w:pPr>
              <w:pStyle w:val="Paragrafi"/>
              <w:ind w:firstLine="0"/>
              <w:rPr>
                <w:sz w:val="18"/>
                <w:szCs w:val="18"/>
                <w:lang w:val="sq-AL"/>
              </w:rPr>
            </w:pPr>
            <w:r w:rsidRPr="00832683">
              <w:rPr>
                <w:sz w:val="18"/>
                <w:szCs w:val="18"/>
                <w:lang w:val="sq-AL"/>
              </w:rPr>
              <w:t>720</w:t>
            </w:r>
          </w:p>
          <w:p w:rsidR="00970723" w:rsidRPr="00832683" w:rsidRDefault="00970723" w:rsidP="00D564BA">
            <w:pPr>
              <w:pStyle w:val="Paragrafi"/>
              <w:ind w:firstLine="0"/>
              <w:rPr>
                <w:sz w:val="18"/>
                <w:szCs w:val="18"/>
                <w:lang w:val="sq-AL"/>
              </w:rPr>
            </w:pPr>
            <w:r w:rsidRPr="00832683">
              <w:rPr>
                <w:sz w:val="18"/>
                <w:szCs w:val="18"/>
                <w:lang w:val="sq-AL"/>
              </w:rPr>
              <w:t>730</w:t>
            </w:r>
          </w:p>
          <w:p w:rsidR="00970723" w:rsidRPr="00832683" w:rsidRDefault="00970723" w:rsidP="00D564BA">
            <w:pPr>
              <w:pStyle w:val="Paragrafi"/>
              <w:ind w:firstLine="0"/>
              <w:rPr>
                <w:sz w:val="18"/>
                <w:szCs w:val="18"/>
                <w:lang w:val="sq-AL"/>
              </w:rPr>
            </w:pPr>
            <w:r w:rsidRPr="00832683">
              <w:rPr>
                <w:sz w:val="18"/>
                <w:szCs w:val="18"/>
                <w:lang w:val="sq-AL"/>
              </w:rPr>
              <w:t>740</w:t>
            </w:r>
          </w:p>
          <w:p w:rsidR="00970723" w:rsidRPr="00832683" w:rsidRDefault="00970723" w:rsidP="00D564BA">
            <w:pPr>
              <w:pStyle w:val="Paragrafi"/>
              <w:ind w:firstLine="0"/>
              <w:rPr>
                <w:sz w:val="18"/>
                <w:szCs w:val="18"/>
                <w:lang w:val="sq-AL"/>
              </w:rPr>
            </w:pPr>
            <w:r w:rsidRPr="00832683">
              <w:rPr>
                <w:sz w:val="18"/>
                <w:szCs w:val="18"/>
                <w:lang w:val="sq-AL"/>
              </w:rPr>
              <w:t>3 750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1 412</w:t>
            </w:r>
          </w:p>
          <w:p w:rsidR="00970723" w:rsidRPr="00832683" w:rsidRDefault="00970723" w:rsidP="00D564BA">
            <w:pPr>
              <w:pStyle w:val="Paragrafi"/>
              <w:ind w:firstLine="0"/>
              <w:rPr>
                <w:sz w:val="18"/>
                <w:szCs w:val="18"/>
                <w:lang w:val="sq-AL"/>
              </w:rPr>
            </w:pPr>
            <w:r w:rsidRPr="00832683">
              <w:rPr>
                <w:sz w:val="18"/>
                <w:szCs w:val="18"/>
                <w:lang w:val="sq-AL"/>
              </w:rPr>
              <w:t>1 408</w:t>
            </w:r>
          </w:p>
          <w:p w:rsidR="00970723" w:rsidRPr="00832683" w:rsidRDefault="00970723" w:rsidP="00D564BA">
            <w:pPr>
              <w:pStyle w:val="Paragrafi"/>
              <w:ind w:firstLine="0"/>
              <w:rPr>
                <w:sz w:val="18"/>
                <w:szCs w:val="18"/>
                <w:lang w:val="sq-AL"/>
              </w:rPr>
            </w:pPr>
            <w:r w:rsidRPr="00832683">
              <w:rPr>
                <w:sz w:val="18"/>
                <w:szCs w:val="18"/>
                <w:lang w:val="sq-AL"/>
              </w:rPr>
              <w:t>1 404</w:t>
            </w:r>
          </w:p>
          <w:p w:rsidR="00970723" w:rsidRPr="00832683" w:rsidRDefault="00970723" w:rsidP="00D564BA">
            <w:pPr>
              <w:pStyle w:val="Paragrafi"/>
              <w:ind w:firstLine="0"/>
              <w:rPr>
                <w:sz w:val="18"/>
                <w:szCs w:val="18"/>
                <w:lang w:val="sq-AL"/>
              </w:rPr>
            </w:pPr>
            <w:r w:rsidRPr="00832683">
              <w:rPr>
                <w:sz w:val="18"/>
                <w:szCs w:val="18"/>
                <w:lang w:val="sq-AL"/>
              </w:rPr>
              <w:t>1 400</w:t>
            </w:r>
          </w:p>
          <w:p w:rsidR="00970723" w:rsidRPr="00832683" w:rsidRDefault="00970723" w:rsidP="00D564BA">
            <w:pPr>
              <w:pStyle w:val="Paragrafi"/>
              <w:ind w:firstLine="0"/>
              <w:rPr>
                <w:sz w:val="18"/>
                <w:szCs w:val="18"/>
                <w:lang w:val="sq-AL"/>
              </w:rPr>
            </w:pPr>
            <w:r w:rsidRPr="00832683">
              <w:rPr>
                <w:sz w:val="18"/>
                <w:szCs w:val="18"/>
                <w:lang w:val="sq-AL"/>
              </w:rPr>
              <w:t>1 395</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010</w:t>
            </w:r>
          </w:p>
          <w:p w:rsidR="00970723" w:rsidRPr="00832683" w:rsidRDefault="00970723" w:rsidP="00D564BA">
            <w:pPr>
              <w:pStyle w:val="Paragrafi"/>
              <w:ind w:firstLine="0"/>
              <w:rPr>
                <w:sz w:val="18"/>
                <w:szCs w:val="18"/>
                <w:lang w:val="sq-AL"/>
              </w:rPr>
            </w:pPr>
            <w:r w:rsidRPr="00832683">
              <w:rPr>
                <w:sz w:val="18"/>
                <w:szCs w:val="18"/>
                <w:lang w:val="sq-AL"/>
              </w:rPr>
              <w:t>020</w:t>
            </w:r>
          </w:p>
          <w:p w:rsidR="00970723" w:rsidRPr="00832683" w:rsidRDefault="00970723" w:rsidP="00D564BA">
            <w:pPr>
              <w:pStyle w:val="Paragrafi"/>
              <w:ind w:firstLine="0"/>
              <w:rPr>
                <w:sz w:val="18"/>
                <w:szCs w:val="18"/>
                <w:lang w:val="sq-AL"/>
              </w:rPr>
            </w:pPr>
            <w:r w:rsidRPr="00832683">
              <w:rPr>
                <w:sz w:val="18"/>
                <w:szCs w:val="18"/>
                <w:lang w:val="sq-AL"/>
              </w:rPr>
              <w:t>030</w:t>
            </w:r>
          </w:p>
          <w:p w:rsidR="00970723" w:rsidRPr="00832683" w:rsidRDefault="00970723" w:rsidP="00D564BA">
            <w:pPr>
              <w:pStyle w:val="Paragrafi"/>
              <w:ind w:firstLine="0"/>
              <w:rPr>
                <w:sz w:val="18"/>
                <w:szCs w:val="18"/>
                <w:lang w:val="sq-AL"/>
              </w:rPr>
            </w:pPr>
            <w:r w:rsidRPr="00832683">
              <w:rPr>
                <w:sz w:val="18"/>
                <w:szCs w:val="18"/>
                <w:lang w:val="sq-AL"/>
              </w:rPr>
              <w:t>040</w:t>
            </w:r>
          </w:p>
          <w:p w:rsidR="00970723" w:rsidRPr="00832683" w:rsidRDefault="00970723" w:rsidP="00D564BA">
            <w:pPr>
              <w:pStyle w:val="Paragrafi"/>
              <w:ind w:firstLine="0"/>
              <w:rPr>
                <w:sz w:val="18"/>
                <w:szCs w:val="18"/>
                <w:lang w:val="sq-AL"/>
              </w:rPr>
            </w:pPr>
            <w:r w:rsidRPr="00832683">
              <w:rPr>
                <w:sz w:val="18"/>
                <w:szCs w:val="18"/>
                <w:lang w:val="sq-AL"/>
              </w:rPr>
              <w:t>4 050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1 029</w:t>
            </w:r>
          </w:p>
          <w:p w:rsidR="00970723" w:rsidRPr="00832683" w:rsidRDefault="00970723" w:rsidP="00D564BA">
            <w:pPr>
              <w:pStyle w:val="Paragrafi"/>
              <w:ind w:firstLine="0"/>
              <w:rPr>
                <w:sz w:val="18"/>
                <w:szCs w:val="18"/>
                <w:lang w:val="sq-AL"/>
              </w:rPr>
            </w:pPr>
            <w:r w:rsidRPr="00832683">
              <w:rPr>
                <w:sz w:val="18"/>
                <w:szCs w:val="18"/>
                <w:lang w:val="sq-AL"/>
              </w:rPr>
              <w:t>1 012</w:t>
            </w:r>
          </w:p>
          <w:p w:rsidR="00970723" w:rsidRPr="00832683" w:rsidRDefault="00970723" w:rsidP="00D564BA">
            <w:pPr>
              <w:pStyle w:val="Paragrafi"/>
              <w:ind w:firstLine="0"/>
              <w:rPr>
                <w:sz w:val="18"/>
                <w:szCs w:val="18"/>
                <w:lang w:val="sq-AL"/>
              </w:rPr>
            </w:pPr>
            <w:r w:rsidRPr="00832683">
              <w:rPr>
                <w:sz w:val="18"/>
                <w:szCs w:val="18"/>
                <w:lang w:val="sq-AL"/>
              </w:rPr>
              <w:t>996</w:t>
            </w:r>
          </w:p>
          <w:p w:rsidR="00970723" w:rsidRPr="00832683" w:rsidRDefault="00970723" w:rsidP="00D564BA">
            <w:pPr>
              <w:pStyle w:val="Paragrafi"/>
              <w:ind w:firstLine="0"/>
              <w:rPr>
                <w:sz w:val="18"/>
                <w:szCs w:val="18"/>
                <w:lang w:val="sq-AL"/>
              </w:rPr>
            </w:pPr>
            <w:r w:rsidRPr="00832683">
              <w:rPr>
                <w:sz w:val="18"/>
                <w:szCs w:val="18"/>
                <w:lang w:val="sq-AL"/>
              </w:rPr>
              <w:t>979</w:t>
            </w:r>
          </w:p>
          <w:p w:rsidR="00970723" w:rsidRPr="00832683" w:rsidRDefault="00970723" w:rsidP="00D564BA">
            <w:pPr>
              <w:pStyle w:val="Paragrafi"/>
              <w:ind w:firstLine="0"/>
              <w:rPr>
                <w:sz w:val="18"/>
                <w:szCs w:val="18"/>
                <w:lang w:val="sq-AL"/>
              </w:rPr>
            </w:pPr>
            <w:r w:rsidRPr="00832683">
              <w:rPr>
                <w:sz w:val="18"/>
                <w:szCs w:val="18"/>
                <w:lang w:val="sq-AL"/>
              </w:rPr>
              <w:t>963</w:t>
            </w:r>
          </w:p>
        </w:tc>
        <w:tc>
          <w:tcPr>
            <w:tcW w:w="600" w:type="pct"/>
          </w:tcPr>
          <w:p w:rsidR="00970723" w:rsidRPr="00832683" w:rsidRDefault="00970723" w:rsidP="00D564BA">
            <w:pPr>
              <w:pStyle w:val="Paragrafi"/>
              <w:ind w:firstLine="0"/>
              <w:rPr>
                <w:sz w:val="18"/>
                <w:szCs w:val="18"/>
                <w:lang w:val="sq-AL"/>
              </w:rPr>
            </w:pPr>
          </w:p>
        </w:tc>
        <w:tc>
          <w:tcPr>
            <w:tcW w:w="600" w:type="pct"/>
          </w:tcPr>
          <w:p w:rsidR="00970723" w:rsidRPr="00832683" w:rsidRDefault="00970723" w:rsidP="00D564BA">
            <w:pPr>
              <w:pStyle w:val="Paragrafi"/>
              <w:ind w:firstLine="0"/>
              <w:rPr>
                <w:sz w:val="18"/>
                <w:szCs w:val="18"/>
                <w:lang w:val="sq-AL"/>
              </w:rPr>
            </w:pP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460</w:t>
            </w:r>
          </w:p>
          <w:p w:rsidR="00970723" w:rsidRPr="00832683" w:rsidRDefault="00970723" w:rsidP="00D564BA">
            <w:pPr>
              <w:pStyle w:val="Paragrafi"/>
              <w:ind w:firstLine="0"/>
              <w:rPr>
                <w:sz w:val="18"/>
                <w:szCs w:val="18"/>
                <w:lang w:val="sq-AL"/>
              </w:rPr>
            </w:pPr>
            <w:r w:rsidRPr="00832683">
              <w:rPr>
                <w:sz w:val="18"/>
                <w:szCs w:val="18"/>
                <w:lang w:val="sq-AL"/>
              </w:rPr>
              <w:t>470</w:t>
            </w:r>
          </w:p>
          <w:p w:rsidR="00970723" w:rsidRPr="00832683" w:rsidRDefault="00970723" w:rsidP="00D564BA">
            <w:pPr>
              <w:pStyle w:val="Paragrafi"/>
              <w:ind w:firstLine="0"/>
              <w:rPr>
                <w:sz w:val="18"/>
                <w:szCs w:val="18"/>
                <w:lang w:val="sq-AL"/>
              </w:rPr>
            </w:pPr>
            <w:r w:rsidRPr="00832683">
              <w:rPr>
                <w:sz w:val="18"/>
                <w:szCs w:val="18"/>
                <w:lang w:val="sq-AL"/>
              </w:rPr>
              <w:t>480</w:t>
            </w:r>
          </w:p>
          <w:p w:rsidR="00970723" w:rsidRPr="00832683" w:rsidRDefault="00970723" w:rsidP="00D564BA">
            <w:pPr>
              <w:pStyle w:val="Paragrafi"/>
              <w:ind w:firstLine="0"/>
              <w:rPr>
                <w:sz w:val="18"/>
                <w:szCs w:val="18"/>
                <w:lang w:val="sq-AL"/>
              </w:rPr>
            </w:pPr>
            <w:r w:rsidRPr="00832683">
              <w:rPr>
                <w:sz w:val="18"/>
                <w:szCs w:val="18"/>
                <w:lang w:val="sq-AL"/>
              </w:rPr>
              <w:t>490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1 514</w:t>
            </w:r>
          </w:p>
          <w:p w:rsidR="00970723" w:rsidRPr="00832683" w:rsidRDefault="00970723" w:rsidP="00D564BA">
            <w:pPr>
              <w:pStyle w:val="Paragrafi"/>
              <w:ind w:firstLine="0"/>
              <w:rPr>
                <w:sz w:val="18"/>
                <w:szCs w:val="18"/>
                <w:lang w:val="sq-AL"/>
              </w:rPr>
            </w:pPr>
            <w:r w:rsidRPr="00832683">
              <w:rPr>
                <w:sz w:val="18"/>
                <w:szCs w:val="18"/>
                <w:lang w:val="sq-AL"/>
              </w:rPr>
              <w:t>1 510</w:t>
            </w:r>
          </w:p>
          <w:p w:rsidR="00970723" w:rsidRPr="00832683" w:rsidRDefault="00970723" w:rsidP="00D564BA">
            <w:pPr>
              <w:pStyle w:val="Paragrafi"/>
              <w:ind w:firstLine="0"/>
              <w:rPr>
                <w:sz w:val="18"/>
                <w:szCs w:val="18"/>
                <w:lang w:val="sq-AL"/>
              </w:rPr>
            </w:pPr>
            <w:r w:rsidRPr="00832683">
              <w:rPr>
                <w:sz w:val="18"/>
                <w:szCs w:val="18"/>
                <w:lang w:val="sq-AL"/>
              </w:rPr>
              <w:t>1 506</w:t>
            </w:r>
          </w:p>
          <w:p w:rsidR="00970723" w:rsidRPr="00832683" w:rsidRDefault="00970723" w:rsidP="00D564BA">
            <w:pPr>
              <w:pStyle w:val="Paragrafi"/>
              <w:ind w:firstLine="0"/>
              <w:rPr>
                <w:sz w:val="18"/>
                <w:szCs w:val="18"/>
                <w:lang w:val="sq-AL"/>
              </w:rPr>
            </w:pPr>
            <w:r w:rsidRPr="00832683">
              <w:rPr>
                <w:sz w:val="18"/>
                <w:szCs w:val="18"/>
                <w:lang w:val="sq-AL"/>
              </w:rPr>
              <w:t>1 502</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760</w:t>
            </w:r>
          </w:p>
          <w:p w:rsidR="00970723" w:rsidRPr="00832683" w:rsidRDefault="00970723" w:rsidP="00D564BA">
            <w:pPr>
              <w:pStyle w:val="Paragrafi"/>
              <w:ind w:firstLine="0"/>
              <w:rPr>
                <w:sz w:val="18"/>
                <w:szCs w:val="18"/>
                <w:lang w:val="sq-AL"/>
              </w:rPr>
            </w:pPr>
            <w:r w:rsidRPr="00832683">
              <w:rPr>
                <w:sz w:val="18"/>
                <w:szCs w:val="18"/>
                <w:lang w:val="sq-AL"/>
              </w:rPr>
              <w:t>770</w:t>
            </w:r>
          </w:p>
          <w:p w:rsidR="00970723" w:rsidRPr="00832683" w:rsidRDefault="00970723" w:rsidP="00D564BA">
            <w:pPr>
              <w:pStyle w:val="Paragrafi"/>
              <w:ind w:firstLine="0"/>
              <w:rPr>
                <w:sz w:val="18"/>
                <w:szCs w:val="18"/>
                <w:lang w:val="sq-AL"/>
              </w:rPr>
            </w:pPr>
            <w:r w:rsidRPr="00832683">
              <w:rPr>
                <w:sz w:val="18"/>
                <w:szCs w:val="18"/>
                <w:lang w:val="sq-AL"/>
              </w:rPr>
              <w:t>780</w:t>
            </w:r>
          </w:p>
          <w:p w:rsidR="00970723" w:rsidRPr="00832683" w:rsidRDefault="00970723" w:rsidP="00D564BA">
            <w:pPr>
              <w:pStyle w:val="Paragrafi"/>
              <w:ind w:firstLine="0"/>
              <w:rPr>
                <w:sz w:val="18"/>
                <w:szCs w:val="18"/>
                <w:lang w:val="sq-AL"/>
              </w:rPr>
            </w:pPr>
            <w:r w:rsidRPr="00832683">
              <w:rPr>
                <w:sz w:val="18"/>
                <w:szCs w:val="18"/>
                <w:lang w:val="sq-AL"/>
              </w:rPr>
              <w:t>790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1 391</w:t>
            </w:r>
          </w:p>
          <w:p w:rsidR="00970723" w:rsidRPr="00832683" w:rsidRDefault="00970723" w:rsidP="00D564BA">
            <w:pPr>
              <w:pStyle w:val="Paragrafi"/>
              <w:ind w:firstLine="0"/>
              <w:rPr>
                <w:sz w:val="18"/>
                <w:szCs w:val="18"/>
                <w:lang w:val="sq-AL"/>
              </w:rPr>
            </w:pPr>
            <w:r w:rsidRPr="00832683">
              <w:rPr>
                <w:sz w:val="18"/>
                <w:szCs w:val="18"/>
                <w:lang w:val="sq-AL"/>
              </w:rPr>
              <w:t>1 387</w:t>
            </w:r>
          </w:p>
          <w:p w:rsidR="00970723" w:rsidRPr="00832683" w:rsidRDefault="00970723" w:rsidP="00D564BA">
            <w:pPr>
              <w:pStyle w:val="Paragrafi"/>
              <w:ind w:firstLine="0"/>
              <w:rPr>
                <w:sz w:val="18"/>
                <w:szCs w:val="18"/>
                <w:lang w:val="sq-AL"/>
              </w:rPr>
            </w:pPr>
            <w:r w:rsidRPr="00832683">
              <w:rPr>
                <w:sz w:val="18"/>
                <w:szCs w:val="18"/>
                <w:lang w:val="sq-AL"/>
              </w:rPr>
              <w:t>1 383</w:t>
            </w:r>
          </w:p>
          <w:p w:rsidR="00970723" w:rsidRPr="00832683" w:rsidRDefault="00970723" w:rsidP="00D564BA">
            <w:pPr>
              <w:pStyle w:val="Paragrafi"/>
              <w:ind w:firstLine="0"/>
              <w:rPr>
                <w:sz w:val="18"/>
                <w:szCs w:val="18"/>
                <w:lang w:val="sq-AL"/>
              </w:rPr>
            </w:pPr>
            <w:r w:rsidRPr="00832683">
              <w:rPr>
                <w:sz w:val="18"/>
                <w:szCs w:val="18"/>
                <w:lang w:val="sq-AL"/>
              </w:rPr>
              <w:t>1 379</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060</w:t>
            </w:r>
          </w:p>
          <w:p w:rsidR="00970723" w:rsidRPr="00832683" w:rsidRDefault="00970723" w:rsidP="00D564BA">
            <w:pPr>
              <w:pStyle w:val="Paragrafi"/>
              <w:ind w:firstLine="0"/>
              <w:rPr>
                <w:sz w:val="18"/>
                <w:szCs w:val="18"/>
                <w:lang w:val="sq-AL"/>
              </w:rPr>
            </w:pPr>
            <w:r w:rsidRPr="00832683">
              <w:rPr>
                <w:sz w:val="18"/>
                <w:szCs w:val="18"/>
                <w:lang w:val="sq-AL"/>
              </w:rPr>
              <w:t>070</w:t>
            </w:r>
          </w:p>
          <w:p w:rsidR="00970723" w:rsidRPr="00832683" w:rsidRDefault="00970723" w:rsidP="00D564BA">
            <w:pPr>
              <w:pStyle w:val="Paragrafi"/>
              <w:ind w:firstLine="0"/>
              <w:rPr>
                <w:sz w:val="18"/>
                <w:szCs w:val="18"/>
                <w:lang w:val="sq-AL"/>
              </w:rPr>
            </w:pPr>
            <w:r w:rsidRPr="00832683">
              <w:rPr>
                <w:sz w:val="18"/>
                <w:szCs w:val="18"/>
                <w:lang w:val="sq-AL"/>
              </w:rPr>
              <w:t>080</w:t>
            </w:r>
          </w:p>
          <w:p w:rsidR="00970723" w:rsidRPr="00832683" w:rsidRDefault="00970723" w:rsidP="00D564BA">
            <w:pPr>
              <w:pStyle w:val="Paragrafi"/>
              <w:ind w:firstLine="0"/>
              <w:rPr>
                <w:sz w:val="18"/>
                <w:szCs w:val="18"/>
                <w:lang w:val="sq-AL"/>
              </w:rPr>
            </w:pPr>
            <w:r w:rsidRPr="00832683">
              <w:rPr>
                <w:sz w:val="18"/>
                <w:szCs w:val="18"/>
                <w:lang w:val="sq-AL"/>
              </w:rPr>
              <w:t>090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946</w:t>
            </w:r>
          </w:p>
          <w:p w:rsidR="00970723" w:rsidRPr="00832683" w:rsidRDefault="00970723" w:rsidP="00D564BA">
            <w:pPr>
              <w:pStyle w:val="Paragrafi"/>
              <w:ind w:firstLine="0"/>
              <w:rPr>
                <w:sz w:val="18"/>
                <w:szCs w:val="18"/>
                <w:lang w:val="sq-AL"/>
              </w:rPr>
            </w:pPr>
            <w:r w:rsidRPr="00832683">
              <w:rPr>
                <w:sz w:val="18"/>
                <w:szCs w:val="18"/>
                <w:lang w:val="sq-AL"/>
              </w:rPr>
              <w:t>930</w:t>
            </w:r>
          </w:p>
          <w:p w:rsidR="00970723" w:rsidRPr="00832683" w:rsidRDefault="00970723" w:rsidP="00D564BA">
            <w:pPr>
              <w:pStyle w:val="Paragrafi"/>
              <w:ind w:firstLine="0"/>
              <w:rPr>
                <w:sz w:val="18"/>
                <w:szCs w:val="18"/>
                <w:lang w:val="sq-AL"/>
              </w:rPr>
            </w:pPr>
            <w:r w:rsidRPr="00832683">
              <w:rPr>
                <w:sz w:val="18"/>
                <w:szCs w:val="18"/>
                <w:lang w:val="sq-AL"/>
              </w:rPr>
              <w:t>913</w:t>
            </w:r>
          </w:p>
          <w:p w:rsidR="00970723" w:rsidRPr="00832683" w:rsidRDefault="00970723" w:rsidP="00D564BA">
            <w:pPr>
              <w:pStyle w:val="Paragrafi"/>
              <w:ind w:firstLine="0"/>
              <w:rPr>
                <w:sz w:val="18"/>
                <w:szCs w:val="18"/>
                <w:lang w:val="sq-AL"/>
              </w:rPr>
            </w:pPr>
            <w:r w:rsidRPr="00832683">
              <w:rPr>
                <w:sz w:val="18"/>
                <w:szCs w:val="18"/>
                <w:lang w:val="sq-AL"/>
              </w:rPr>
              <w:t>897</w:t>
            </w:r>
          </w:p>
        </w:tc>
        <w:tc>
          <w:tcPr>
            <w:tcW w:w="600" w:type="pct"/>
          </w:tcPr>
          <w:p w:rsidR="00970723" w:rsidRPr="00832683" w:rsidRDefault="00970723" w:rsidP="00D564BA">
            <w:pPr>
              <w:pStyle w:val="Paragrafi"/>
              <w:ind w:firstLine="0"/>
              <w:rPr>
                <w:sz w:val="18"/>
                <w:szCs w:val="18"/>
                <w:lang w:val="sq-AL"/>
              </w:rPr>
            </w:pPr>
          </w:p>
        </w:tc>
        <w:tc>
          <w:tcPr>
            <w:tcW w:w="600" w:type="pct"/>
          </w:tcPr>
          <w:p w:rsidR="00970723" w:rsidRPr="00832683" w:rsidRDefault="00970723" w:rsidP="00D564BA">
            <w:pPr>
              <w:pStyle w:val="Paragrafi"/>
              <w:ind w:firstLine="0"/>
              <w:rPr>
                <w:sz w:val="18"/>
                <w:szCs w:val="18"/>
                <w:lang w:val="sq-AL"/>
              </w:rPr>
            </w:pPr>
          </w:p>
        </w:tc>
      </w:tr>
      <w:tr w:rsidR="00970723" w:rsidRPr="00832683" w:rsidTr="00832683">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3 500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1 498</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3 800</w:t>
            </w:r>
          </w:p>
        </w:tc>
        <w:tc>
          <w:tcPr>
            <w:tcW w:w="600" w:type="pct"/>
          </w:tcPr>
          <w:p w:rsidR="00970723" w:rsidRPr="00832683" w:rsidRDefault="00970723" w:rsidP="00D564BA">
            <w:pPr>
              <w:pStyle w:val="Paragrafi"/>
              <w:ind w:firstLine="0"/>
              <w:rPr>
                <w:sz w:val="18"/>
                <w:szCs w:val="18"/>
                <w:lang w:val="sq-AL"/>
              </w:rPr>
            </w:pPr>
            <w:r w:rsidRPr="00832683">
              <w:rPr>
                <w:sz w:val="18"/>
                <w:szCs w:val="18"/>
                <w:lang w:val="sq-AL"/>
              </w:rPr>
              <w:t>1 375</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4 100</w:t>
            </w:r>
          </w:p>
        </w:tc>
        <w:tc>
          <w:tcPr>
            <w:tcW w:w="700" w:type="pct"/>
          </w:tcPr>
          <w:p w:rsidR="00970723" w:rsidRPr="00832683" w:rsidRDefault="00970723" w:rsidP="00D564BA">
            <w:pPr>
              <w:pStyle w:val="Paragrafi"/>
              <w:ind w:firstLine="0"/>
              <w:rPr>
                <w:sz w:val="18"/>
                <w:szCs w:val="18"/>
                <w:lang w:val="sq-AL"/>
              </w:rPr>
            </w:pPr>
            <w:r w:rsidRPr="00832683">
              <w:rPr>
                <w:sz w:val="18"/>
                <w:szCs w:val="18"/>
                <w:lang w:val="sq-AL"/>
              </w:rPr>
              <w:t>880</w:t>
            </w:r>
          </w:p>
        </w:tc>
        <w:tc>
          <w:tcPr>
            <w:tcW w:w="600" w:type="pct"/>
          </w:tcPr>
          <w:p w:rsidR="00970723" w:rsidRPr="00832683" w:rsidRDefault="00970723" w:rsidP="00D564BA">
            <w:pPr>
              <w:pStyle w:val="Paragrafi"/>
              <w:ind w:firstLine="0"/>
              <w:rPr>
                <w:sz w:val="18"/>
                <w:szCs w:val="18"/>
                <w:lang w:val="sq-AL"/>
              </w:rPr>
            </w:pPr>
          </w:p>
        </w:tc>
        <w:tc>
          <w:tcPr>
            <w:tcW w:w="600" w:type="pct"/>
          </w:tcPr>
          <w:p w:rsidR="00970723" w:rsidRPr="00832683" w:rsidRDefault="00970723" w:rsidP="00D564BA">
            <w:pPr>
              <w:pStyle w:val="Paragrafi"/>
              <w:ind w:firstLine="0"/>
              <w:rPr>
                <w:sz w:val="18"/>
                <w:szCs w:val="18"/>
                <w:lang w:val="sq-AL"/>
              </w:rPr>
            </w:pPr>
          </w:p>
        </w:tc>
      </w:tr>
    </w:tbl>
    <w:p w:rsidR="00970723" w:rsidRPr="007542C3" w:rsidRDefault="00970723"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Pr="007542C3" w:rsidRDefault="00D564BA" w:rsidP="00970723">
      <w:pPr>
        <w:pStyle w:val="Paragrafi"/>
        <w:rPr>
          <w:lang w:val="sq-AL"/>
        </w:rPr>
      </w:pPr>
    </w:p>
    <w:p w:rsidR="00D564BA" w:rsidRDefault="00D564BA" w:rsidP="00970723">
      <w:pPr>
        <w:pStyle w:val="Paragrafi"/>
        <w:rPr>
          <w:lang w:val="sq-AL"/>
        </w:rPr>
      </w:pPr>
    </w:p>
    <w:p w:rsidR="00832683" w:rsidRDefault="00832683" w:rsidP="00970723">
      <w:pPr>
        <w:pStyle w:val="Paragrafi"/>
        <w:rPr>
          <w:lang w:val="sq-AL"/>
        </w:rPr>
      </w:pPr>
    </w:p>
    <w:p w:rsidR="00832683" w:rsidRDefault="00832683" w:rsidP="00970723">
      <w:pPr>
        <w:pStyle w:val="Paragrafi"/>
        <w:rPr>
          <w:lang w:val="sq-AL"/>
        </w:rPr>
      </w:pPr>
    </w:p>
    <w:p w:rsidR="00832683" w:rsidRPr="007542C3" w:rsidRDefault="00832683" w:rsidP="00970723">
      <w:pPr>
        <w:pStyle w:val="Paragrafi"/>
        <w:rPr>
          <w:lang w:val="sq-AL"/>
        </w:rPr>
      </w:pPr>
    </w:p>
    <w:p w:rsidR="00623B73" w:rsidRPr="007542C3" w:rsidRDefault="00623B73" w:rsidP="00D564BA">
      <w:pPr>
        <w:pStyle w:val="Paragrafi"/>
        <w:jc w:val="right"/>
        <w:rPr>
          <w:lang w:val="sq-AL"/>
        </w:rPr>
      </w:pPr>
      <w:r w:rsidRPr="007542C3">
        <w:rPr>
          <w:lang w:val="sq-AL"/>
        </w:rPr>
        <w:t>Tabela 1</w:t>
      </w:r>
      <w:r w:rsidRPr="007542C3">
        <w:rPr>
          <w:vertAlign w:val="subscript"/>
          <w:lang w:val="sq-AL"/>
        </w:rPr>
        <w:t>8</w:t>
      </w:r>
    </w:p>
    <w:p w:rsidR="00623B73" w:rsidRPr="007542C3" w:rsidRDefault="00623B73" w:rsidP="00623B7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EWS</w:t>
      </w:r>
    </w:p>
    <w:p w:rsidR="00B47BDF" w:rsidRPr="007542C3" w:rsidRDefault="00B47BDF" w:rsidP="00623B73">
      <w:pPr>
        <w:pStyle w:val="Paragrafi"/>
        <w:rPr>
          <w:lang w:val="sq-AL"/>
        </w:rPr>
      </w:pPr>
    </w:p>
    <w:p w:rsidR="00970723" w:rsidRPr="007542C3" w:rsidRDefault="001F2EE9" w:rsidP="00B47BDF">
      <w:pPr>
        <w:pStyle w:val="Paragrafi"/>
        <w:jc w:val="center"/>
        <w:rPr>
          <w:lang w:val="sq-AL"/>
        </w:rPr>
      </w:pPr>
      <w:r>
        <w:rPr>
          <w:noProof/>
        </w:rPr>
        <w:pict>
          <v:shape id="Picture 10" o:spid="_x0000_i1034" type="#_x0000_t75" style="width:358.95pt;height:405.65pt;visibility:visible">
            <v:imagedata r:id="rId103" o:title="" croptop="13515f" cropleft="12164f"/>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970723" w:rsidRPr="007542C3" w:rsidRDefault="00970723" w:rsidP="00B47BDF">
      <w:pPr>
        <w:pStyle w:val="Paragrafi"/>
        <w:jc w:val="right"/>
        <w:rPr>
          <w:lang w:val="sq-AL"/>
        </w:rPr>
      </w:pPr>
      <w:r w:rsidRPr="007542C3">
        <w:rPr>
          <w:lang w:val="sq-AL"/>
        </w:rPr>
        <w:t>Tabela 1</w:t>
      </w:r>
      <w:r w:rsidRPr="007542C3">
        <w:rPr>
          <w:vertAlign w:val="subscript"/>
          <w:lang w:val="sq-AL"/>
        </w:rPr>
        <w:t>8</w:t>
      </w:r>
    </w:p>
    <w:p w:rsidR="00970723" w:rsidRPr="007542C3" w:rsidRDefault="00B47BDF" w:rsidP="00832683">
      <w:pPr>
        <w:pStyle w:val="TitulliTitull"/>
      </w:pPr>
      <w:r w:rsidRPr="007542C3">
        <w:t>GJYSMË GJERËSIA E GABARITIT</w:t>
      </w:r>
    </w:p>
    <w:p w:rsidR="00B47BDF" w:rsidRPr="007542C3" w:rsidRDefault="00B47BDF"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7"/>
        <w:gridCol w:w="1431"/>
        <w:gridCol w:w="1607"/>
        <w:gridCol w:w="1607"/>
        <w:gridCol w:w="1428"/>
        <w:gridCol w:w="1607"/>
      </w:tblGrid>
      <w:tr w:rsidR="00970723" w:rsidRPr="00832683" w:rsidTr="00832683">
        <w:trPr>
          <w:jc w:val="center"/>
        </w:trPr>
        <w:tc>
          <w:tcPr>
            <w:tcW w:w="865" w:type="pct"/>
          </w:tcPr>
          <w:p w:rsidR="00970723" w:rsidRPr="00832683" w:rsidRDefault="00D35C07" w:rsidP="00B47BD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B47BDF">
            <w:pPr>
              <w:pStyle w:val="Paragrafi"/>
              <w:ind w:firstLine="0"/>
              <w:jc w:val="center"/>
              <w:rPr>
                <w:b/>
                <w:sz w:val="18"/>
                <w:szCs w:val="18"/>
                <w:lang w:val="sq-AL"/>
              </w:rPr>
            </w:pPr>
            <w:r w:rsidRPr="00832683">
              <w:rPr>
                <w:b/>
                <w:sz w:val="18"/>
                <w:szCs w:val="18"/>
                <w:lang w:val="sq-AL"/>
              </w:rPr>
              <w:t>mm</w:t>
            </w:r>
          </w:p>
        </w:tc>
        <w:tc>
          <w:tcPr>
            <w:tcW w:w="770" w:type="pct"/>
          </w:tcPr>
          <w:p w:rsidR="00970723" w:rsidRPr="00832683" w:rsidRDefault="00524A67" w:rsidP="00B47BD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623B73" w:rsidRPr="00832683">
              <w:rPr>
                <w:b/>
                <w:sz w:val="18"/>
                <w:szCs w:val="18"/>
                <w:lang w:val="sq-AL"/>
              </w:rPr>
              <w:t>sia korrespon</w:t>
            </w:r>
            <w:r w:rsidR="00970723" w:rsidRPr="00832683">
              <w:rPr>
                <w:b/>
                <w:sz w:val="18"/>
                <w:szCs w:val="18"/>
                <w:lang w:val="sq-AL"/>
              </w:rPr>
              <w:t>duese</w:t>
            </w:r>
          </w:p>
          <w:p w:rsidR="00970723" w:rsidRPr="00832683" w:rsidRDefault="00970723" w:rsidP="00B47BDF">
            <w:pPr>
              <w:pStyle w:val="Paragrafi"/>
              <w:ind w:firstLine="0"/>
              <w:jc w:val="center"/>
              <w:rPr>
                <w:b/>
                <w:sz w:val="18"/>
                <w:szCs w:val="18"/>
                <w:lang w:val="sq-AL"/>
              </w:rPr>
            </w:pPr>
            <w:r w:rsidRPr="00832683">
              <w:rPr>
                <w:b/>
                <w:sz w:val="18"/>
                <w:szCs w:val="18"/>
                <w:lang w:val="sq-AL"/>
              </w:rPr>
              <w:t>mm</w:t>
            </w:r>
          </w:p>
        </w:tc>
        <w:tc>
          <w:tcPr>
            <w:tcW w:w="865" w:type="pct"/>
          </w:tcPr>
          <w:p w:rsidR="00970723" w:rsidRPr="00832683" w:rsidRDefault="00D35C07" w:rsidP="00B47BD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B47BDF">
            <w:pPr>
              <w:pStyle w:val="Paragrafi"/>
              <w:ind w:firstLine="0"/>
              <w:rPr>
                <w:b/>
                <w:sz w:val="18"/>
                <w:szCs w:val="18"/>
                <w:lang w:val="sq-AL"/>
              </w:rPr>
            </w:pPr>
            <w:r w:rsidRPr="00832683">
              <w:rPr>
                <w:b/>
                <w:sz w:val="18"/>
                <w:szCs w:val="18"/>
                <w:lang w:val="sq-AL"/>
              </w:rPr>
              <w:t>mm</w:t>
            </w:r>
          </w:p>
        </w:tc>
        <w:tc>
          <w:tcPr>
            <w:tcW w:w="865" w:type="pct"/>
          </w:tcPr>
          <w:p w:rsidR="00970723" w:rsidRPr="00832683" w:rsidRDefault="00524A67" w:rsidP="00B47BD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623B73" w:rsidRPr="00832683">
              <w:rPr>
                <w:b/>
                <w:sz w:val="18"/>
                <w:szCs w:val="18"/>
                <w:lang w:val="sq-AL"/>
              </w:rPr>
              <w:t>sia korrespon</w:t>
            </w:r>
            <w:r w:rsidR="00970723" w:rsidRPr="00832683">
              <w:rPr>
                <w:b/>
                <w:sz w:val="18"/>
                <w:szCs w:val="18"/>
                <w:lang w:val="sq-AL"/>
              </w:rPr>
              <w:t>duese</w:t>
            </w:r>
          </w:p>
          <w:p w:rsidR="00970723" w:rsidRPr="00832683" w:rsidRDefault="00970723" w:rsidP="00B47BDF">
            <w:pPr>
              <w:pStyle w:val="Paragrafi"/>
              <w:ind w:firstLine="0"/>
              <w:jc w:val="center"/>
              <w:rPr>
                <w:b/>
                <w:sz w:val="18"/>
                <w:szCs w:val="18"/>
                <w:lang w:val="sq-AL"/>
              </w:rPr>
            </w:pPr>
            <w:r w:rsidRPr="00832683">
              <w:rPr>
                <w:b/>
                <w:sz w:val="18"/>
                <w:szCs w:val="18"/>
                <w:lang w:val="sq-AL"/>
              </w:rPr>
              <w:t>mm</w:t>
            </w:r>
          </w:p>
        </w:tc>
        <w:tc>
          <w:tcPr>
            <w:tcW w:w="769" w:type="pct"/>
          </w:tcPr>
          <w:p w:rsidR="00970723" w:rsidRPr="00832683" w:rsidRDefault="00D35C07" w:rsidP="00B47BDF">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B47BDF">
            <w:pPr>
              <w:pStyle w:val="Paragrafi"/>
              <w:ind w:firstLine="0"/>
              <w:rPr>
                <w:b/>
                <w:sz w:val="18"/>
                <w:szCs w:val="18"/>
                <w:lang w:val="sq-AL"/>
              </w:rPr>
            </w:pPr>
            <w:r w:rsidRPr="00832683">
              <w:rPr>
                <w:b/>
                <w:sz w:val="18"/>
                <w:szCs w:val="18"/>
                <w:lang w:val="sq-AL"/>
              </w:rPr>
              <w:t>mm</w:t>
            </w:r>
          </w:p>
        </w:tc>
        <w:tc>
          <w:tcPr>
            <w:tcW w:w="865" w:type="pct"/>
          </w:tcPr>
          <w:p w:rsidR="00970723" w:rsidRPr="00832683" w:rsidRDefault="00524A67" w:rsidP="00B47BDF">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623B73" w:rsidRPr="00832683">
              <w:rPr>
                <w:b/>
                <w:sz w:val="18"/>
                <w:szCs w:val="18"/>
                <w:lang w:val="sq-AL"/>
              </w:rPr>
              <w:t>sia korrespon</w:t>
            </w:r>
            <w:r w:rsidR="00970723" w:rsidRPr="00832683">
              <w:rPr>
                <w:b/>
                <w:sz w:val="18"/>
                <w:szCs w:val="18"/>
                <w:lang w:val="sq-AL"/>
              </w:rPr>
              <w:t>duese</w:t>
            </w:r>
          </w:p>
          <w:p w:rsidR="00970723" w:rsidRPr="00832683" w:rsidRDefault="00970723" w:rsidP="00B47BDF">
            <w:pPr>
              <w:pStyle w:val="Paragrafi"/>
              <w:ind w:firstLine="0"/>
              <w:jc w:val="center"/>
              <w:rPr>
                <w:b/>
                <w:sz w:val="18"/>
                <w:szCs w:val="18"/>
                <w:lang w:val="sq-AL"/>
              </w:rPr>
            </w:pPr>
            <w:r w:rsidRPr="00832683">
              <w:rPr>
                <w:b/>
                <w:sz w:val="18"/>
                <w:szCs w:val="18"/>
                <w:lang w:val="sq-AL"/>
              </w:rPr>
              <w:t>mm</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p>
          <w:p w:rsidR="00970723" w:rsidRPr="00832683" w:rsidRDefault="00970723" w:rsidP="00B47BDF">
            <w:pPr>
              <w:pStyle w:val="Paragrafi"/>
              <w:ind w:firstLine="0"/>
              <w:rPr>
                <w:sz w:val="18"/>
                <w:szCs w:val="18"/>
                <w:lang w:val="sq-AL"/>
              </w:rPr>
            </w:pPr>
            <w:r w:rsidRPr="00832683">
              <w:rPr>
                <w:sz w:val="18"/>
                <w:szCs w:val="18"/>
                <w:lang w:val="sq-AL"/>
              </w:rPr>
              <w:t>3 080</w:t>
            </w:r>
          </w:p>
          <w:p w:rsidR="00970723" w:rsidRPr="00832683" w:rsidRDefault="00970723" w:rsidP="00B47BDF">
            <w:pPr>
              <w:pStyle w:val="Paragrafi"/>
              <w:ind w:firstLine="0"/>
              <w:rPr>
                <w:sz w:val="18"/>
                <w:szCs w:val="18"/>
                <w:lang w:val="sq-AL"/>
              </w:rPr>
            </w:pPr>
            <w:r w:rsidRPr="00832683">
              <w:rPr>
                <w:sz w:val="18"/>
                <w:szCs w:val="18"/>
                <w:lang w:val="sq-AL"/>
              </w:rPr>
              <w:t>3 090</w:t>
            </w:r>
          </w:p>
        </w:tc>
        <w:tc>
          <w:tcPr>
            <w:tcW w:w="770" w:type="pct"/>
          </w:tcPr>
          <w:p w:rsidR="00970723" w:rsidRPr="00832683" w:rsidRDefault="00970723" w:rsidP="00B47BDF">
            <w:pPr>
              <w:pStyle w:val="Paragrafi"/>
              <w:ind w:firstLine="0"/>
              <w:rPr>
                <w:sz w:val="18"/>
                <w:szCs w:val="18"/>
                <w:lang w:val="sq-AL"/>
              </w:rPr>
            </w:pPr>
          </w:p>
          <w:p w:rsidR="00970723" w:rsidRPr="00832683" w:rsidRDefault="00970723" w:rsidP="00B47BDF">
            <w:pPr>
              <w:pStyle w:val="Paragrafi"/>
              <w:ind w:firstLine="0"/>
              <w:rPr>
                <w:sz w:val="18"/>
                <w:szCs w:val="18"/>
                <w:lang w:val="sq-AL"/>
              </w:rPr>
            </w:pPr>
            <w:r w:rsidRPr="00832683">
              <w:rPr>
                <w:sz w:val="18"/>
                <w:szCs w:val="18"/>
                <w:lang w:val="sq-AL"/>
              </w:rPr>
              <w:t>1 410</w:t>
            </w:r>
          </w:p>
          <w:p w:rsidR="00970723" w:rsidRPr="00832683" w:rsidRDefault="00970723" w:rsidP="00B47BDF">
            <w:pPr>
              <w:pStyle w:val="Paragrafi"/>
              <w:ind w:firstLine="0"/>
              <w:rPr>
                <w:sz w:val="18"/>
                <w:szCs w:val="18"/>
                <w:lang w:val="sq-AL"/>
              </w:rPr>
            </w:pPr>
            <w:r w:rsidRPr="00832683">
              <w:rPr>
                <w:sz w:val="18"/>
                <w:szCs w:val="18"/>
                <w:lang w:val="sq-AL"/>
              </w:rPr>
              <w:t>1 407</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3 370</w:t>
            </w:r>
          </w:p>
          <w:p w:rsidR="00970723" w:rsidRPr="00832683" w:rsidRDefault="00970723" w:rsidP="00B47BDF">
            <w:pPr>
              <w:pStyle w:val="Paragrafi"/>
              <w:ind w:firstLine="0"/>
              <w:rPr>
                <w:sz w:val="18"/>
                <w:szCs w:val="18"/>
                <w:lang w:val="sq-AL"/>
              </w:rPr>
            </w:pPr>
            <w:r w:rsidRPr="00832683">
              <w:rPr>
                <w:sz w:val="18"/>
                <w:szCs w:val="18"/>
                <w:lang w:val="sq-AL"/>
              </w:rPr>
              <w:t>3 380</w:t>
            </w:r>
          </w:p>
          <w:p w:rsidR="00970723" w:rsidRPr="00832683" w:rsidRDefault="00970723" w:rsidP="00B47BDF">
            <w:pPr>
              <w:pStyle w:val="Paragrafi"/>
              <w:ind w:firstLine="0"/>
              <w:rPr>
                <w:sz w:val="18"/>
                <w:szCs w:val="18"/>
                <w:lang w:val="sq-AL"/>
              </w:rPr>
            </w:pPr>
            <w:r w:rsidRPr="00832683">
              <w:rPr>
                <w:sz w:val="18"/>
                <w:szCs w:val="18"/>
                <w:lang w:val="sq-AL"/>
              </w:rPr>
              <w:t>3 390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1 283</w:t>
            </w:r>
          </w:p>
          <w:p w:rsidR="00970723" w:rsidRPr="00832683" w:rsidRDefault="00970723" w:rsidP="00B47BDF">
            <w:pPr>
              <w:pStyle w:val="Paragrafi"/>
              <w:ind w:firstLine="0"/>
              <w:rPr>
                <w:sz w:val="18"/>
                <w:szCs w:val="18"/>
                <w:lang w:val="sq-AL"/>
              </w:rPr>
            </w:pPr>
            <w:r w:rsidRPr="00832683">
              <w:rPr>
                <w:sz w:val="18"/>
                <w:szCs w:val="18"/>
                <w:lang w:val="sq-AL"/>
              </w:rPr>
              <w:t>1 272</w:t>
            </w:r>
          </w:p>
          <w:p w:rsidR="00970723" w:rsidRPr="00832683" w:rsidRDefault="00970723" w:rsidP="00B47BDF">
            <w:pPr>
              <w:pStyle w:val="Paragrafi"/>
              <w:ind w:firstLine="0"/>
              <w:rPr>
                <w:sz w:val="18"/>
                <w:szCs w:val="18"/>
                <w:lang w:val="sq-AL"/>
              </w:rPr>
            </w:pPr>
            <w:r w:rsidRPr="00832683">
              <w:rPr>
                <w:sz w:val="18"/>
                <w:szCs w:val="18"/>
                <w:lang w:val="sq-AL"/>
              </w:rPr>
              <w:t>1 265</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3 670</w:t>
            </w:r>
          </w:p>
          <w:p w:rsidR="00970723" w:rsidRPr="00832683" w:rsidRDefault="00970723" w:rsidP="00B47BDF">
            <w:pPr>
              <w:pStyle w:val="Paragrafi"/>
              <w:ind w:firstLine="0"/>
              <w:rPr>
                <w:sz w:val="18"/>
                <w:szCs w:val="18"/>
                <w:lang w:val="sq-AL"/>
              </w:rPr>
            </w:pPr>
            <w:r w:rsidRPr="00832683">
              <w:rPr>
                <w:sz w:val="18"/>
                <w:szCs w:val="18"/>
                <w:lang w:val="sq-AL"/>
              </w:rPr>
              <w:t>3 680</w:t>
            </w:r>
          </w:p>
          <w:p w:rsidR="00970723" w:rsidRPr="00832683" w:rsidRDefault="00970723" w:rsidP="00B47BDF">
            <w:pPr>
              <w:pStyle w:val="Paragrafi"/>
              <w:ind w:firstLine="0"/>
              <w:rPr>
                <w:sz w:val="18"/>
                <w:szCs w:val="18"/>
                <w:lang w:val="sq-AL"/>
              </w:rPr>
            </w:pPr>
            <w:r w:rsidRPr="00832683">
              <w:rPr>
                <w:sz w:val="18"/>
                <w:szCs w:val="18"/>
                <w:lang w:val="sq-AL"/>
              </w:rPr>
              <w:t>3 690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905</w:t>
            </w:r>
          </w:p>
          <w:p w:rsidR="00970723" w:rsidRPr="00832683" w:rsidRDefault="00970723" w:rsidP="00B47BDF">
            <w:pPr>
              <w:pStyle w:val="Paragrafi"/>
              <w:ind w:firstLine="0"/>
              <w:rPr>
                <w:sz w:val="18"/>
                <w:szCs w:val="18"/>
                <w:lang w:val="sq-AL"/>
              </w:rPr>
            </w:pPr>
            <w:r w:rsidRPr="00832683">
              <w:rPr>
                <w:sz w:val="18"/>
                <w:szCs w:val="18"/>
                <w:lang w:val="sq-AL"/>
              </w:rPr>
              <w:t>891</w:t>
            </w:r>
          </w:p>
          <w:p w:rsidR="00970723" w:rsidRPr="00832683" w:rsidRDefault="00970723" w:rsidP="00B47BDF">
            <w:pPr>
              <w:pStyle w:val="Paragrafi"/>
              <w:ind w:firstLine="0"/>
              <w:rPr>
                <w:sz w:val="18"/>
                <w:szCs w:val="18"/>
                <w:lang w:val="sq-AL"/>
              </w:rPr>
            </w:pPr>
            <w:r w:rsidRPr="00832683">
              <w:rPr>
                <w:sz w:val="18"/>
                <w:szCs w:val="18"/>
                <w:lang w:val="sq-AL"/>
              </w:rPr>
              <w:t>877</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3 100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1 404</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3 400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1 256</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3 700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864</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3 110</w:t>
            </w:r>
          </w:p>
          <w:p w:rsidR="00970723" w:rsidRPr="00832683" w:rsidRDefault="00970723" w:rsidP="00B47BDF">
            <w:pPr>
              <w:pStyle w:val="Paragrafi"/>
              <w:ind w:firstLine="0"/>
              <w:rPr>
                <w:sz w:val="18"/>
                <w:szCs w:val="18"/>
                <w:lang w:val="sq-AL"/>
              </w:rPr>
            </w:pPr>
            <w:r w:rsidRPr="00832683">
              <w:rPr>
                <w:sz w:val="18"/>
                <w:szCs w:val="18"/>
                <w:lang w:val="sq-AL"/>
              </w:rPr>
              <w:t>1 120</w:t>
            </w:r>
          </w:p>
          <w:p w:rsidR="00970723" w:rsidRPr="00832683" w:rsidRDefault="00970723" w:rsidP="00B47BDF">
            <w:pPr>
              <w:pStyle w:val="Paragrafi"/>
              <w:ind w:firstLine="0"/>
              <w:rPr>
                <w:sz w:val="18"/>
                <w:szCs w:val="18"/>
                <w:lang w:val="sq-AL"/>
              </w:rPr>
            </w:pPr>
            <w:r w:rsidRPr="00832683">
              <w:rPr>
                <w:sz w:val="18"/>
                <w:szCs w:val="18"/>
                <w:lang w:val="sq-AL"/>
              </w:rPr>
              <w:t>3 130</w:t>
            </w:r>
          </w:p>
          <w:p w:rsidR="00970723" w:rsidRPr="00832683" w:rsidRDefault="00970723" w:rsidP="00B47BDF">
            <w:pPr>
              <w:pStyle w:val="Paragrafi"/>
              <w:ind w:firstLine="0"/>
              <w:rPr>
                <w:sz w:val="18"/>
                <w:szCs w:val="18"/>
                <w:lang w:val="sq-AL"/>
              </w:rPr>
            </w:pPr>
            <w:r w:rsidRPr="00832683">
              <w:rPr>
                <w:sz w:val="18"/>
                <w:szCs w:val="18"/>
                <w:lang w:val="sq-AL"/>
              </w:rPr>
              <w:t>3 140</w:t>
            </w:r>
          </w:p>
          <w:p w:rsidR="00970723" w:rsidRPr="00832683" w:rsidRDefault="00970723" w:rsidP="00B47BDF">
            <w:pPr>
              <w:pStyle w:val="Paragrafi"/>
              <w:ind w:firstLine="0"/>
              <w:rPr>
                <w:sz w:val="18"/>
                <w:szCs w:val="18"/>
                <w:lang w:val="sq-AL"/>
              </w:rPr>
            </w:pPr>
            <w:r w:rsidRPr="00832683">
              <w:rPr>
                <w:sz w:val="18"/>
                <w:szCs w:val="18"/>
                <w:lang w:val="sq-AL"/>
              </w:rPr>
              <w:t>3 150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1 401</w:t>
            </w:r>
          </w:p>
          <w:p w:rsidR="00970723" w:rsidRPr="00832683" w:rsidRDefault="00970723" w:rsidP="00B47BDF">
            <w:pPr>
              <w:pStyle w:val="Paragrafi"/>
              <w:ind w:firstLine="0"/>
              <w:rPr>
                <w:sz w:val="18"/>
                <w:szCs w:val="18"/>
                <w:lang w:val="sq-AL"/>
              </w:rPr>
            </w:pPr>
            <w:r w:rsidRPr="00832683">
              <w:rPr>
                <w:sz w:val="18"/>
                <w:szCs w:val="18"/>
                <w:lang w:val="sq-AL"/>
              </w:rPr>
              <w:t>1 398</w:t>
            </w:r>
          </w:p>
          <w:p w:rsidR="00970723" w:rsidRPr="00832683" w:rsidRDefault="00970723" w:rsidP="00B47BDF">
            <w:pPr>
              <w:pStyle w:val="Paragrafi"/>
              <w:ind w:firstLine="0"/>
              <w:rPr>
                <w:sz w:val="18"/>
                <w:szCs w:val="18"/>
                <w:lang w:val="sq-AL"/>
              </w:rPr>
            </w:pPr>
            <w:r w:rsidRPr="00832683">
              <w:rPr>
                <w:sz w:val="18"/>
                <w:szCs w:val="18"/>
                <w:lang w:val="sq-AL"/>
              </w:rPr>
              <w:t>1 395</w:t>
            </w:r>
          </w:p>
          <w:p w:rsidR="00970723" w:rsidRPr="00832683" w:rsidRDefault="00970723" w:rsidP="00B47BDF">
            <w:pPr>
              <w:pStyle w:val="Paragrafi"/>
              <w:ind w:firstLine="0"/>
              <w:rPr>
                <w:sz w:val="18"/>
                <w:szCs w:val="18"/>
                <w:lang w:val="sq-AL"/>
              </w:rPr>
            </w:pPr>
            <w:r w:rsidRPr="00832683">
              <w:rPr>
                <w:sz w:val="18"/>
                <w:szCs w:val="18"/>
                <w:lang w:val="sq-AL"/>
              </w:rPr>
              <w:t>1 392</w:t>
            </w:r>
          </w:p>
          <w:p w:rsidR="00970723" w:rsidRPr="00832683" w:rsidRDefault="00970723" w:rsidP="00B47BDF">
            <w:pPr>
              <w:pStyle w:val="Paragrafi"/>
              <w:ind w:firstLine="0"/>
              <w:rPr>
                <w:sz w:val="18"/>
                <w:szCs w:val="18"/>
                <w:lang w:val="sq-AL"/>
              </w:rPr>
            </w:pPr>
            <w:r w:rsidRPr="00832683">
              <w:rPr>
                <w:sz w:val="18"/>
                <w:szCs w:val="18"/>
                <w:lang w:val="sq-AL"/>
              </w:rPr>
              <w:t>1 389</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3 410</w:t>
            </w:r>
          </w:p>
          <w:p w:rsidR="00970723" w:rsidRPr="00832683" w:rsidRDefault="00970723" w:rsidP="00B47BDF">
            <w:pPr>
              <w:pStyle w:val="Paragrafi"/>
              <w:ind w:firstLine="0"/>
              <w:rPr>
                <w:sz w:val="18"/>
                <w:szCs w:val="18"/>
                <w:lang w:val="sq-AL"/>
              </w:rPr>
            </w:pPr>
            <w:r w:rsidRPr="00832683">
              <w:rPr>
                <w:sz w:val="18"/>
                <w:szCs w:val="18"/>
                <w:lang w:val="sq-AL"/>
              </w:rPr>
              <w:t>3 420</w:t>
            </w:r>
          </w:p>
          <w:p w:rsidR="00970723" w:rsidRPr="00832683" w:rsidRDefault="00970723" w:rsidP="00B47BDF">
            <w:pPr>
              <w:pStyle w:val="Paragrafi"/>
              <w:ind w:firstLine="0"/>
              <w:rPr>
                <w:sz w:val="18"/>
                <w:szCs w:val="18"/>
                <w:lang w:val="sq-AL"/>
              </w:rPr>
            </w:pPr>
            <w:r w:rsidRPr="00832683">
              <w:rPr>
                <w:sz w:val="18"/>
                <w:szCs w:val="18"/>
                <w:lang w:val="sq-AL"/>
              </w:rPr>
              <w:t>3 430</w:t>
            </w:r>
          </w:p>
          <w:p w:rsidR="00970723" w:rsidRPr="00832683" w:rsidRDefault="00970723" w:rsidP="00B47BDF">
            <w:pPr>
              <w:pStyle w:val="Paragrafi"/>
              <w:ind w:firstLine="0"/>
              <w:rPr>
                <w:sz w:val="18"/>
                <w:szCs w:val="18"/>
                <w:lang w:val="sq-AL"/>
              </w:rPr>
            </w:pPr>
            <w:r w:rsidRPr="00832683">
              <w:rPr>
                <w:sz w:val="18"/>
                <w:szCs w:val="18"/>
                <w:lang w:val="sq-AL"/>
              </w:rPr>
              <w:t>3 440</w:t>
            </w:r>
          </w:p>
          <w:p w:rsidR="00970723" w:rsidRPr="00832683" w:rsidRDefault="00970723" w:rsidP="00B47BDF">
            <w:pPr>
              <w:pStyle w:val="Paragrafi"/>
              <w:ind w:firstLine="0"/>
              <w:rPr>
                <w:sz w:val="18"/>
                <w:szCs w:val="18"/>
                <w:lang w:val="sq-AL"/>
              </w:rPr>
            </w:pPr>
            <w:r w:rsidRPr="00832683">
              <w:rPr>
                <w:sz w:val="18"/>
                <w:szCs w:val="18"/>
                <w:lang w:val="sq-AL"/>
              </w:rPr>
              <w:t>3 450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1 247</w:t>
            </w:r>
          </w:p>
          <w:p w:rsidR="00970723" w:rsidRPr="00832683" w:rsidRDefault="00970723" w:rsidP="00B47BDF">
            <w:pPr>
              <w:pStyle w:val="Paragrafi"/>
              <w:ind w:firstLine="0"/>
              <w:rPr>
                <w:sz w:val="18"/>
                <w:szCs w:val="18"/>
                <w:lang w:val="sq-AL"/>
              </w:rPr>
            </w:pPr>
            <w:r w:rsidRPr="00832683">
              <w:rPr>
                <w:sz w:val="18"/>
                <w:szCs w:val="18"/>
                <w:lang w:val="sq-AL"/>
              </w:rPr>
              <w:t>1 238</w:t>
            </w:r>
          </w:p>
          <w:p w:rsidR="00970723" w:rsidRPr="00832683" w:rsidRDefault="00970723" w:rsidP="00B47BDF">
            <w:pPr>
              <w:pStyle w:val="Paragrafi"/>
              <w:ind w:firstLine="0"/>
              <w:rPr>
                <w:sz w:val="18"/>
                <w:szCs w:val="18"/>
                <w:lang w:val="sq-AL"/>
              </w:rPr>
            </w:pPr>
            <w:r w:rsidRPr="00832683">
              <w:rPr>
                <w:sz w:val="18"/>
                <w:szCs w:val="18"/>
                <w:lang w:val="sq-AL"/>
              </w:rPr>
              <w:t>1 229</w:t>
            </w:r>
          </w:p>
          <w:p w:rsidR="00970723" w:rsidRPr="00832683" w:rsidRDefault="00970723" w:rsidP="00B47BDF">
            <w:pPr>
              <w:pStyle w:val="Paragrafi"/>
              <w:ind w:firstLine="0"/>
              <w:rPr>
                <w:sz w:val="18"/>
                <w:szCs w:val="18"/>
                <w:lang w:val="sq-AL"/>
              </w:rPr>
            </w:pPr>
            <w:r w:rsidRPr="00832683">
              <w:rPr>
                <w:sz w:val="18"/>
                <w:szCs w:val="18"/>
                <w:lang w:val="sq-AL"/>
              </w:rPr>
              <w:t>1 220</w:t>
            </w:r>
          </w:p>
          <w:p w:rsidR="00970723" w:rsidRPr="00832683" w:rsidRDefault="00970723" w:rsidP="00B47BDF">
            <w:pPr>
              <w:pStyle w:val="Paragrafi"/>
              <w:ind w:firstLine="0"/>
              <w:rPr>
                <w:sz w:val="18"/>
                <w:szCs w:val="18"/>
                <w:lang w:val="sq-AL"/>
              </w:rPr>
            </w:pPr>
            <w:r w:rsidRPr="00832683">
              <w:rPr>
                <w:sz w:val="18"/>
                <w:szCs w:val="18"/>
                <w:lang w:val="sq-AL"/>
              </w:rPr>
              <w:t>1 207</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3 710</w:t>
            </w:r>
          </w:p>
          <w:p w:rsidR="00970723" w:rsidRPr="00832683" w:rsidRDefault="00970723" w:rsidP="00B47BDF">
            <w:pPr>
              <w:pStyle w:val="Paragrafi"/>
              <w:ind w:firstLine="0"/>
              <w:rPr>
                <w:sz w:val="18"/>
                <w:szCs w:val="18"/>
                <w:lang w:val="sq-AL"/>
              </w:rPr>
            </w:pPr>
            <w:r w:rsidRPr="00832683">
              <w:rPr>
                <w:sz w:val="18"/>
                <w:szCs w:val="18"/>
                <w:lang w:val="sq-AL"/>
              </w:rPr>
              <w:t>3 720</w:t>
            </w:r>
          </w:p>
          <w:p w:rsidR="00970723" w:rsidRPr="00832683" w:rsidRDefault="00970723" w:rsidP="00B47BDF">
            <w:pPr>
              <w:pStyle w:val="Paragrafi"/>
              <w:ind w:firstLine="0"/>
              <w:rPr>
                <w:sz w:val="18"/>
                <w:szCs w:val="18"/>
                <w:lang w:val="sq-AL"/>
              </w:rPr>
            </w:pPr>
            <w:r w:rsidRPr="00832683">
              <w:rPr>
                <w:sz w:val="18"/>
                <w:szCs w:val="18"/>
                <w:lang w:val="sq-AL"/>
              </w:rPr>
              <w:t>3 730</w:t>
            </w:r>
          </w:p>
          <w:p w:rsidR="00970723" w:rsidRPr="00832683" w:rsidRDefault="00970723" w:rsidP="00B47BDF">
            <w:pPr>
              <w:pStyle w:val="Paragrafi"/>
              <w:ind w:firstLine="0"/>
              <w:rPr>
                <w:sz w:val="18"/>
                <w:szCs w:val="18"/>
                <w:lang w:val="sq-AL"/>
              </w:rPr>
            </w:pPr>
            <w:r w:rsidRPr="00832683">
              <w:rPr>
                <w:sz w:val="18"/>
                <w:szCs w:val="18"/>
                <w:lang w:val="sq-AL"/>
              </w:rPr>
              <w:t>3 740</w:t>
            </w:r>
          </w:p>
          <w:p w:rsidR="00970723" w:rsidRPr="00832683" w:rsidRDefault="00970723" w:rsidP="00B47BDF">
            <w:pPr>
              <w:pStyle w:val="Paragrafi"/>
              <w:ind w:firstLine="0"/>
              <w:rPr>
                <w:sz w:val="18"/>
                <w:szCs w:val="18"/>
                <w:lang w:val="sq-AL"/>
              </w:rPr>
            </w:pPr>
            <w:r w:rsidRPr="00832683">
              <w:rPr>
                <w:sz w:val="18"/>
                <w:szCs w:val="18"/>
                <w:lang w:val="sq-AL"/>
              </w:rPr>
              <w:t>3 750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850</w:t>
            </w:r>
          </w:p>
          <w:p w:rsidR="00970723" w:rsidRPr="00832683" w:rsidRDefault="00970723" w:rsidP="00B47BDF">
            <w:pPr>
              <w:pStyle w:val="Paragrafi"/>
              <w:ind w:firstLine="0"/>
              <w:rPr>
                <w:sz w:val="18"/>
                <w:szCs w:val="18"/>
                <w:lang w:val="sq-AL"/>
              </w:rPr>
            </w:pPr>
            <w:r w:rsidRPr="00832683">
              <w:rPr>
                <w:sz w:val="18"/>
                <w:szCs w:val="18"/>
                <w:lang w:val="sq-AL"/>
              </w:rPr>
              <w:t>836</w:t>
            </w:r>
          </w:p>
          <w:p w:rsidR="00970723" w:rsidRPr="00832683" w:rsidRDefault="00970723" w:rsidP="00B47BDF">
            <w:pPr>
              <w:pStyle w:val="Paragrafi"/>
              <w:ind w:firstLine="0"/>
              <w:rPr>
                <w:sz w:val="18"/>
                <w:szCs w:val="18"/>
                <w:lang w:val="sq-AL"/>
              </w:rPr>
            </w:pPr>
            <w:r w:rsidRPr="00832683">
              <w:rPr>
                <w:sz w:val="18"/>
                <w:szCs w:val="18"/>
                <w:lang w:val="sq-AL"/>
              </w:rPr>
              <w:t>822</w:t>
            </w:r>
          </w:p>
          <w:p w:rsidR="00970723" w:rsidRPr="00832683" w:rsidRDefault="00970723" w:rsidP="00B47BDF">
            <w:pPr>
              <w:pStyle w:val="Paragrafi"/>
              <w:ind w:firstLine="0"/>
              <w:rPr>
                <w:sz w:val="18"/>
                <w:szCs w:val="18"/>
                <w:lang w:val="sq-AL"/>
              </w:rPr>
            </w:pPr>
            <w:r w:rsidRPr="00832683">
              <w:rPr>
                <w:sz w:val="18"/>
                <w:szCs w:val="18"/>
                <w:lang w:val="sq-AL"/>
              </w:rPr>
              <w:t>809</w:t>
            </w:r>
          </w:p>
          <w:p w:rsidR="00970723" w:rsidRPr="00832683" w:rsidRDefault="00970723" w:rsidP="00B47BDF">
            <w:pPr>
              <w:pStyle w:val="Paragrafi"/>
              <w:ind w:firstLine="0"/>
              <w:rPr>
                <w:sz w:val="18"/>
                <w:szCs w:val="18"/>
                <w:lang w:val="sq-AL"/>
              </w:rPr>
            </w:pPr>
            <w:r w:rsidRPr="00832683">
              <w:rPr>
                <w:sz w:val="18"/>
                <w:szCs w:val="18"/>
                <w:lang w:val="sq-AL"/>
              </w:rPr>
              <w:t>795</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3 160</w:t>
            </w:r>
          </w:p>
          <w:p w:rsidR="00970723" w:rsidRPr="00832683" w:rsidRDefault="00970723" w:rsidP="00B47BDF">
            <w:pPr>
              <w:pStyle w:val="Paragrafi"/>
              <w:ind w:firstLine="0"/>
              <w:rPr>
                <w:sz w:val="18"/>
                <w:szCs w:val="18"/>
                <w:lang w:val="sq-AL"/>
              </w:rPr>
            </w:pPr>
            <w:r w:rsidRPr="00832683">
              <w:rPr>
                <w:sz w:val="18"/>
                <w:szCs w:val="18"/>
                <w:lang w:val="sq-AL"/>
              </w:rPr>
              <w:t>3 170</w:t>
            </w:r>
          </w:p>
          <w:p w:rsidR="00970723" w:rsidRPr="00832683" w:rsidRDefault="00970723" w:rsidP="00B47BDF">
            <w:pPr>
              <w:pStyle w:val="Paragrafi"/>
              <w:ind w:firstLine="0"/>
              <w:rPr>
                <w:sz w:val="18"/>
                <w:szCs w:val="18"/>
                <w:lang w:val="sq-AL"/>
              </w:rPr>
            </w:pPr>
            <w:r w:rsidRPr="00832683">
              <w:rPr>
                <w:sz w:val="18"/>
                <w:szCs w:val="18"/>
                <w:lang w:val="sq-AL"/>
              </w:rPr>
              <w:t>3 180</w:t>
            </w:r>
          </w:p>
          <w:p w:rsidR="00970723" w:rsidRPr="00832683" w:rsidRDefault="00970723" w:rsidP="00B47BDF">
            <w:pPr>
              <w:pStyle w:val="Paragrafi"/>
              <w:ind w:firstLine="0"/>
              <w:rPr>
                <w:sz w:val="18"/>
                <w:szCs w:val="18"/>
                <w:lang w:val="sq-AL"/>
              </w:rPr>
            </w:pPr>
            <w:r w:rsidRPr="00832683">
              <w:rPr>
                <w:sz w:val="18"/>
                <w:szCs w:val="18"/>
                <w:lang w:val="sq-AL"/>
              </w:rPr>
              <w:t>3 190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1 386</w:t>
            </w:r>
          </w:p>
          <w:p w:rsidR="00970723" w:rsidRPr="00832683" w:rsidRDefault="00970723" w:rsidP="00B47BDF">
            <w:pPr>
              <w:pStyle w:val="Paragrafi"/>
              <w:ind w:firstLine="0"/>
              <w:rPr>
                <w:sz w:val="18"/>
                <w:szCs w:val="18"/>
                <w:lang w:val="sq-AL"/>
              </w:rPr>
            </w:pPr>
            <w:r w:rsidRPr="00832683">
              <w:rPr>
                <w:sz w:val="18"/>
                <w:szCs w:val="18"/>
                <w:lang w:val="sq-AL"/>
              </w:rPr>
              <w:t>1 383</w:t>
            </w:r>
          </w:p>
          <w:p w:rsidR="00970723" w:rsidRPr="00832683" w:rsidRDefault="00970723" w:rsidP="00B47BDF">
            <w:pPr>
              <w:pStyle w:val="Paragrafi"/>
              <w:ind w:firstLine="0"/>
              <w:rPr>
                <w:sz w:val="18"/>
                <w:szCs w:val="18"/>
                <w:lang w:val="sq-AL"/>
              </w:rPr>
            </w:pPr>
            <w:r w:rsidRPr="00832683">
              <w:rPr>
                <w:sz w:val="18"/>
                <w:szCs w:val="18"/>
                <w:lang w:val="sq-AL"/>
              </w:rPr>
              <w:t>1 379</w:t>
            </w:r>
          </w:p>
          <w:p w:rsidR="00970723" w:rsidRPr="00832683" w:rsidRDefault="00970723" w:rsidP="00B47BDF">
            <w:pPr>
              <w:pStyle w:val="Paragrafi"/>
              <w:ind w:firstLine="0"/>
              <w:rPr>
                <w:sz w:val="18"/>
                <w:szCs w:val="18"/>
                <w:lang w:val="sq-AL"/>
              </w:rPr>
            </w:pPr>
            <w:r w:rsidRPr="00832683">
              <w:rPr>
                <w:sz w:val="18"/>
                <w:szCs w:val="18"/>
                <w:lang w:val="sq-AL"/>
              </w:rPr>
              <w:t>1 376</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3 460</w:t>
            </w:r>
          </w:p>
          <w:p w:rsidR="00970723" w:rsidRPr="00832683" w:rsidRDefault="00970723" w:rsidP="00B47BDF">
            <w:pPr>
              <w:pStyle w:val="Paragrafi"/>
              <w:ind w:firstLine="0"/>
              <w:rPr>
                <w:sz w:val="18"/>
                <w:szCs w:val="18"/>
                <w:lang w:val="sq-AL"/>
              </w:rPr>
            </w:pPr>
            <w:r w:rsidRPr="00832683">
              <w:rPr>
                <w:sz w:val="18"/>
                <w:szCs w:val="18"/>
                <w:lang w:val="sq-AL"/>
              </w:rPr>
              <w:t>3 470</w:t>
            </w:r>
          </w:p>
          <w:p w:rsidR="00970723" w:rsidRPr="00832683" w:rsidRDefault="00970723" w:rsidP="00B47BDF">
            <w:pPr>
              <w:pStyle w:val="Paragrafi"/>
              <w:ind w:firstLine="0"/>
              <w:rPr>
                <w:sz w:val="18"/>
                <w:szCs w:val="18"/>
                <w:lang w:val="sq-AL"/>
              </w:rPr>
            </w:pPr>
            <w:r w:rsidRPr="00832683">
              <w:rPr>
                <w:sz w:val="18"/>
                <w:szCs w:val="18"/>
                <w:lang w:val="sq-AL"/>
              </w:rPr>
              <w:t>3 480</w:t>
            </w:r>
          </w:p>
          <w:p w:rsidR="00970723" w:rsidRPr="00832683" w:rsidRDefault="00970723" w:rsidP="00B47BDF">
            <w:pPr>
              <w:pStyle w:val="Paragrafi"/>
              <w:ind w:firstLine="0"/>
              <w:rPr>
                <w:sz w:val="18"/>
                <w:szCs w:val="18"/>
                <w:lang w:val="sq-AL"/>
              </w:rPr>
            </w:pPr>
            <w:r w:rsidRPr="00832683">
              <w:rPr>
                <w:sz w:val="18"/>
                <w:szCs w:val="18"/>
                <w:lang w:val="sq-AL"/>
              </w:rPr>
              <w:t>3 490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1 193</w:t>
            </w:r>
          </w:p>
          <w:p w:rsidR="00970723" w:rsidRPr="00832683" w:rsidRDefault="00970723" w:rsidP="00B47BDF">
            <w:pPr>
              <w:pStyle w:val="Paragrafi"/>
              <w:ind w:firstLine="0"/>
              <w:rPr>
                <w:sz w:val="18"/>
                <w:szCs w:val="18"/>
                <w:lang w:val="sq-AL"/>
              </w:rPr>
            </w:pPr>
            <w:r w:rsidRPr="00832683">
              <w:rPr>
                <w:sz w:val="18"/>
                <w:szCs w:val="18"/>
                <w:lang w:val="sq-AL"/>
              </w:rPr>
              <w:t>1 179</w:t>
            </w:r>
          </w:p>
          <w:p w:rsidR="00970723" w:rsidRPr="00832683" w:rsidRDefault="00970723" w:rsidP="00B47BDF">
            <w:pPr>
              <w:pStyle w:val="Paragrafi"/>
              <w:ind w:firstLine="0"/>
              <w:rPr>
                <w:sz w:val="18"/>
                <w:szCs w:val="18"/>
                <w:lang w:val="sq-AL"/>
              </w:rPr>
            </w:pPr>
            <w:r w:rsidRPr="00832683">
              <w:rPr>
                <w:sz w:val="18"/>
                <w:szCs w:val="18"/>
                <w:lang w:val="sq-AL"/>
              </w:rPr>
              <w:t>1 165</w:t>
            </w:r>
          </w:p>
          <w:p w:rsidR="00970723" w:rsidRPr="00832683" w:rsidRDefault="00970723" w:rsidP="00B47BDF">
            <w:pPr>
              <w:pStyle w:val="Paragrafi"/>
              <w:ind w:firstLine="0"/>
              <w:rPr>
                <w:sz w:val="18"/>
                <w:szCs w:val="18"/>
                <w:lang w:val="sq-AL"/>
              </w:rPr>
            </w:pPr>
            <w:r w:rsidRPr="00832683">
              <w:rPr>
                <w:sz w:val="18"/>
                <w:szCs w:val="18"/>
                <w:lang w:val="sq-AL"/>
              </w:rPr>
              <w:t>1 151</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3 760</w:t>
            </w:r>
          </w:p>
          <w:p w:rsidR="00970723" w:rsidRPr="00832683" w:rsidRDefault="00970723" w:rsidP="00B47BDF">
            <w:pPr>
              <w:pStyle w:val="Paragrafi"/>
              <w:ind w:firstLine="0"/>
              <w:rPr>
                <w:sz w:val="18"/>
                <w:szCs w:val="18"/>
                <w:lang w:val="sq-AL"/>
              </w:rPr>
            </w:pPr>
            <w:r w:rsidRPr="00832683">
              <w:rPr>
                <w:sz w:val="18"/>
                <w:szCs w:val="18"/>
                <w:lang w:val="sq-AL"/>
              </w:rPr>
              <w:t>3 770</w:t>
            </w:r>
          </w:p>
          <w:p w:rsidR="00970723" w:rsidRPr="00832683" w:rsidRDefault="00970723" w:rsidP="00B47BDF">
            <w:pPr>
              <w:pStyle w:val="Paragrafi"/>
              <w:ind w:firstLine="0"/>
              <w:rPr>
                <w:sz w:val="18"/>
                <w:szCs w:val="18"/>
                <w:lang w:val="sq-AL"/>
              </w:rPr>
            </w:pPr>
            <w:r w:rsidRPr="00832683">
              <w:rPr>
                <w:sz w:val="18"/>
                <w:szCs w:val="18"/>
                <w:lang w:val="sq-AL"/>
              </w:rPr>
              <w:t>3 780</w:t>
            </w:r>
          </w:p>
          <w:p w:rsidR="00970723" w:rsidRPr="00832683" w:rsidRDefault="00970723" w:rsidP="00B47BDF">
            <w:pPr>
              <w:pStyle w:val="Paragrafi"/>
              <w:ind w:firstLine="0"/>
              <w:rPr>
                <w:sz w:val="18"/>
                <w:szCs w:val="18"/>
                <w:lang w:val="sq-AL"/>
              </w:rPr>
            </w:pPr>
            <w:r w:rsidRPr="00832683">
              <w:rPr>
                <w:sz w:val="18"/>
                <w:szCs w:val="18"/>
                <w:lang w:val="sq-AL"/>
              </w:rPr>
              <w:t>3 790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765</w:t>
            </w:r>
          </w:p>
          <w:p w:rsidR="00970723" w:rsidRPr="00832683" w:rsidRDefault="00970723" w:rsidP="00B47BDF">
            <w:pPr>
              <w:pStyle w:val="Paragrafi"/>
              <w:ind w:firstLine="0"/>
              <w:rPr>
                <w:sz w:val="18"/>
                <w:szCs w:val="18"/>
                <w:lang w:val="sq-AL"/>
              </w:rPr>
            </w:pPr>
            <w:r w:rsidRPr="00832683">
              <w:rPr>
                <w:sz w:val="18"/>
                <w:szCs w:val="18"/>
                <w:lang w:val="sq-AL"/>
              </w:rPr>
              <w:t>735</w:t>
            </w:r>
          </w:p>
          <w:p w:rsidR="00970723" w:rsidRPr="00832683" w:rsidRDefault="00970723" w:rsidP="00B47BDF">
            <w:pPr>
              <w:pStyle w:val="Paragrafi"/>
              <w:ind w:firstLine="0"/>
              <w:rPr>
                <w:sz w:val="18"/>
                <w:szCs w:val="18"/>
                <w:lang w:val="sq-AL"/>
              </w:rPr>
            </w:pPr>
            <w:r w:rsidRPr="00832683">
              <w:rPr>
                <w:sz w:val="18"/>
                <w:szCs w:val="18"/>
                <w:lang w:val="sq-AL"/>
              </w:rPr>
              <w:t>706</w:t>
            </w:r>
          </w:p>
          <w:p w:rsidR="00970723" w:rsidRPr="00832683" w:rsidRDefault="00970723" w:rsidP="00B47BDF">
            <w:pPr>
              <w:pStyle w:val="Paragrafi"/>
              <w:ind w:firstLine="0"/>
              <w:rPr>
                <w:sz w:val="18"/>
                <w:szCs w:val="18"/>
                <w:lang w:val="sq-AL"/>
              </w:rPr>
            </w:pPr>
            <w:r w:rsidRPr="00832683">
              <w:rPr>
                <w:sz w:val="18"/>
                <w:szCs w:val="18"/>
                <w:lang w:val="sq-AL"/>
              </w:rPr>
              <w:t>676</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3 200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1 373</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3 500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1 138</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3 800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646</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3 210</w:t>
            </w:r>
          </w:p>
          <w:p w:rsidR="00970723" w:rsidRPr="00832683" w:rsidRDefault="00970723" w:rsidP="00B47BDF">
            <w:pPr>
              <w:pStyle w:val="Paragrafi"/>
              <w:ind w:firstLine="0"/>
              <w:rPr>
                <w:sz w:val="18"/>
                <w:szCs w:val="18"/>
                <w:lang w:val="sq-AL"/>
              </w:rPr>
            </w:pPr>
            <w:r w:rsidRPr="00832683">
              <w:rPr>
                <w:sz w:val="18"/>
                <w:szCs w:val="18"/>
                <w:lang w:val="sq-AL"/>
              </w:rPr>
              <w:t>3 220</w:t>
            </w:r>
          </w:p>
          <w:p w:rsidR="00970723" w:rsidRPr="00832683" w:rsidRDefault="00970723" w:rsidP="00B47BDF">
            <w:pPr>
              <w:pStyle w:val="Paragrafi"/>
              <w:ind w:firstLine="0"/>
              <w:rPr>
                <w:sz w:val="18"/>
                <w:szCs w:val="18"/>
                <w:lang w:val="sq-AL"/>
              </w:rPr>
            </w:pPr>
            <w:r w:rsidRPr="00832683">
              <w:rPr>
                <w:sz w:val="18"/>
                <w:szCs w:val="18"/>
                <w:lang w:val="sq-AL"/>
              </w:rPr>
              <w:t>3 230</w:t>
            </w:r>
          </w:p>
          <w:p w:rsidR="00970723" w:rsidRPr="00832683" w:rsidRDefault="00970723" w:rsidP="00B47BDF">
            <w:pPr>
              <w:pStyle w:val="Paragrafi"/>
              <w:ind w:firstLine="0"/>
              <w:rPr>
                <w:sz w:val="18"/>
                <w:szCs w:val="18"/>
                <w:lang w:val="sq-AL"/>
              </w:rPr>
            </w:pPr>
            <w:r w:rsidRPr="00832683">
              <w:rPr>
                <w:sz w:val="18"/>
                <w:szCs w:val="18"/>
                <w:lang w:val="sq-AL"/>
              </w:rPr>
              <w:t xml:space="preserve"> 3 240</w:t>
            </w:r>
          </w:p>
          <w:p w:rsidR="00970723" w:rsidRPr="00832683" w:rsidRDefault="00970723" w:rsidP="00B47BDF">
            <w:pPr>
              <w:pStyle w:val="Paragrafi"/>
              <w:ind w:firstLine="0"/>
              <w:rPr>
                <w:sz w:val="18"/>
                <w:szCs w:val="18"/>
                <w:lang w:val="sq-AL"/>
              </w:rPr>
            </w:pPr>
            <w:r w:rsidRPr="00832683">
              <w:rPr>
                <w:sz w:val="18"/>
                <w:szCs w:val="18"/>
                <w:lang w:val="sq-AL"/>
              </w:rPr>
              <w:t>3 250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1 371</w:t>
            </w:r>
          </w:p>
          <w:p w:rsidR="00970723" w:rsidRPr="00832683" w:rsidRDefault="00970723" w:rsidP="00B47BDF">
            <w:pPr>
              <w:pStyle w:val="Paragrafi"/>
              <w:ind w:firstLine="0"/>
              <w:rPr>
                <w:sz w:val="18"/>
                <w:szCs w:val="18"/>
                <w:lang w:val="sq-AL"/>
              </w:rPr>
            </w:pPr>
            <w:r w:rsidRPr="00832683">
              <w:rPr>
                <w:sz w:val="18"/>
                <w:szCs w:val="18"/>
                <w:lang w:val="sq-AL"/>
              </w:rPr>
              <w:t>1 368</w:t>
            </w:r>
          </w:p>
          <w:p w:rsidR="00970723" w:rsidRPr="00832683" w:rsidRDefault="00970723" w:rsidP="00B47BDF">
            <w:pPr>
              <w:pStyle w:val="Paragrafi"/>
              <w:ind w:firstLine="0"/>
              <w:rPr>
                <w:sz w:val="18"/>
                <w:szCs w:val="18"/>
                <w:lang w:val="sq-AL"/>
              </w:rPr>
            </w:pPr>
            <w:r w:rsidRPr="00832683">
              <w:rPr>
                <w:sz w:val="18"/>
                <w:szCs w:val="18"/>
                <w:lang w:val="sq-AL"/>
              </w:rPr>
              <w:t>1 366</w:t>
            </w:r>
          </w:p>
          <w:p w:rsidR="00970723" w:rsidRPr="00832683" w:rsidRDefault="00970723" w:rsidP="00B47BDF">
            <w:pPr>
              <w:pStyle w:val="Paragrafi"/>
              <w:ind w:firstLine="0"/>
              <w:rPr>
                <w:sz w:val="18"/>
                <w:szCs w:val="18"/>
                <w:lang w:val="sq-AL"/>
              </w:rPr>
            </w:pPr>
            <w:r w:rsidRPr="00832683">
              <w:rPr>
                <w:sz w:val="18"/>
                <w:szCs w:val="18"/>
                <w:lang w:val="sq-AL"/>
              </w:rPr>
              <w:t>1 363</w:t>
            </w:r>
          </w:p>
          <w:p w:rsidR="00970723" w:rsidRPr="00832683" w:rsidRDefault="00970723" w:rsidP="00B47BDF">
            <w:pPr>
              <w:pStyle w:val="Paragrafi"/>
              <w:ind w:firstLine="0"/>
              <w:rPr>
                <w:sz w:val="18"/>
                <w:szCs w:val="18"/>
                <w:lang w:val="sq-AL"/>
              </w:rPr>
            </w:pPr>
            <w:r w:rsidRPr="00832683">
              <w:rPr>
                <w:sz w:val="18"/>
                <w:szCs w:val="18"/>
                <w:lang w:val="sq-AL"/>
              </w:rPr>
              <w:t>1 360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3 510</w:t>
            </w:r>
          </w:p>
          <w:p w:rsidR="00970723" w:rsidRPr="00832683" w:rsidRDefault="00970723" w:rsidP="00B47BDF">
            <w:pPr>
              <w:pStyle w:val="Paragrafi"/>
              <w:ind w:firstLine="0"/>
              <w:rPr>
                <w:sz w:val="18"/>
                <w:szCs w:val="18"/>
                <w:lang w:val="sq-AL"/>
              </w:rPr>
            </w:pPr>
            <w:r w:rsidRPr="00832683">
              <w:rPr>
                <w:sz w:val="18"/>
                <w:szCs w:val="18"/>
                <w:lang w:val="sq-AL"/>
              </w:rPr>
              <w:t>3 520</w:t>
            </w:r>
          </w:p>
          <w:p w:rsidR="00970723" w:rsidRPr="00832683" w:rsidRDefault="00970723" w:rsidP="00B47BDF">
            <w:pPr>
              <w:pStyle w:val="Paragrafi"/>
              <w:ind w:firstLine="0"/>
              <w:rPr>
                <w:sz w:val="18"/>
                <w:szCs w:val="18"/>
                <w:lang w:val="sq-AL"/>
              </w:rPr>
            </w:pPr>
            <w:r w:rsidRPr="00832683">
              <w:rPr>
                <w:sz w:val="18"/>
                <w:szCs w:val="18"/>
                <w:lang w:val="sq-AL"/>
              </w:rPr>
              <w:t>3 530</w:t>
            </w:r>
          </w:p>
          <w:p w:rsidR="00970723" w:rsidRPr="00832683" w:rsidRDefault="00970723" w:rsidP="00B47BDF">
            <w:pPr>
              <w:pStyle w:val="Paragrafi"/>
              <w:ind w:firstLine="0"/>
              <w:rPr>
                <w:sz w:val="18"/>
                <w:szCs w:val="18"/>
                <w:lang w:val="sq-AL"/>
              </w:rPr>
            </w:pPr>
            <w:r w:rsidRPr="00832683">
              <w:rPr>
                <w:sz w:val="18"/>
                <w:szCs w:val="18"/>
                <w:lang w:val="sq-AL"/>
              </w:rPr>
              <w:t>3 540</w:t>
            </w:r>
          </w:p>
          <w:p w:rsidR="00970723" w:rsidRPr="00832683" w:rsidRDefault="00970723" w:rsidP="00B47BDF">
            <w:pPr>
              <w:pStyle w:val="Paragrafi"/>
              <w:ind w:firstLine="0"/>
              <w:rPr>
                <w:sz w:val="18"/>
                <w:szCs w:val="18"/>
                <w:lang w:val="sq-AL"/>
              </w:rPr>
            </w:pPr>
            <w:r w:rsidRPr="00832683">
              <w:rPr>
                <w:sz w:val="18"/>
                <w:szCs w:val="18"/>
                <w:lang w:val="sq-AL"/>
              </w:rPr>
              <w:t>3 550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1 124</w:t>
            </w:r>
          </w:p>
          <w:p w:rsidR="00970723" w:rsidRPr="00832683" w:rsidRDefault="00970723" w:rsidP="00B47BDF">
            <w:pPr>
              <w:pStyle w:val="Paragrafi"/>
              <w:ind w:firstLine="0"/>
              <w:rPr>
                <w:sz w:val="18"/>
                <w:szCs w:val="18"/>
                <w:lang w:val="sq-AL"/>
              </w:rPr>
            </w:pPr>
            <w:r w:rsidRPr="00832683">
              <w:rPr>
                <w:sz w:val="18"/>
                <w:szCs w:val="18"/>
                <w:lang w:val="sq-AL"/>
              </w:rPr>
              <w:t>1 110</w:t>
            </w:r>
          </w:p>
          <w:p w:rsidR="00970723" w:rsidRPr="00832683" w:rsidRDefault="00970723" w:rsidP="00B47BDF">
            <w:pPr>
              <w:pStyle w:val="Paragrafi"/>
              <w:ind w:firstLine="0"/>
              <w:rPr>
                <w:sz w:val="18"/>
                <w:szCs w:val="18"/>
                <w:lang w:val="sq-AL"/>
              </w:rPr>
            </w:pPr>
            <w:r w:rsidRPr="00832683">
              <w:rPr>
                <w:sz w:val="18"/>
                <w:szCs w:val="18"/>
                <w:lang w:val="sq-AL"/>
              </w:rPr>
              <w:t>1 097</w:t>
            </w:r>
          </w:p>
          <w:p w:rsidR="00970723" w:rsidRPr="00832683" w:rsidRDefault="00970723" w:rsidP="00B47BDF">
            <w:pPr>
              <w:pStyle w:val="Paragrafi"/>
              <w:ind w:firstLine="0"/>
              <w:rPr>
                <w:sz w:val="18"/>
                <w:szCs w:val="18"/>
                <w:lang w:val="sq-AL"/>
              </w:rPr>
            </w:pPr>
            <w:r w:rsidRPr="00832683">
              <w:rPr>
                <w:sz w:val="18"/>
                <w:szCs w:val="18"/>
                <w:lang w:val="sq-AL"/>
              </w:rPr>
              <w:t>1 083</w:t>
            </w:r>
          </w:p>
          <w:p w:rsidR="00970723" w:rsidRPr="00832683" w:rsidRDefault="00970723" w:rsidP="00B47BDF">
            <w:pPr>
              <w:pStyle w:val="Paragrafi"/>
              <w:ind w:firstLine="0"/>
              <w:rPr>
                <w:sz w:val="18"/>
                <w:szCs w:val="18"/>
                <w:lang w:val="sq-AL"/>
              </w:rPr>
            </w:pPr>
            <w:r w:rsidRPr="00832683">
              <w:rPr>
                <w:sz w:val="18"/>
                <w:szCs w:val="18"/>
                <w:lang w:val="sq-AL"/>
              </w:rPr>
              <w:t>1 069</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3 810</w:t>
            </w:r>
          </w:p>
          <w:p w:rsidR="00970723" w:rsidRPr="00832683" w:rsidRDefault="00970723" w:rsidP="00B47BDF">
            <w:pPr>
              <w:pStyle w:val="Paragrafi"/>
              <w:ind w:firstLine="0"/>
              <w:rPr>
                <w:sz w:val="18"/>
                <w:szCs w:val="18"/>
                <w:lang w:val="sq-AL"/>
              </w:rPr>
            </w:pPr>
            <w:r w:rsidRPr="00832683">
              <w:rPr>
                <w:sz w:val="18"/>
                <w:szCs w:val="18"/>
                <w:lang w:val="sq-AL"/>
              </w:rPr>
              <w:t>3 820</w:t>
            </w:r>
          </w:p>
          <w:p w:rsidR="00970723" w:rsidRPr="00832683" w:rsidRDefault="00970723" w:rsidP="00B47BDF">
            <w:pPr>
              <w:pStyle w:val="Paragrafi"/>
              <w:ind w:firstLine="0"/>
              <w:rPr>
                <w:sz w:val="18"/>
                <w:szCs w:val="18"/>
                <w:lang w:val="sq-AL"/>
              </w:rPr>
            </w:pPr>
            <w:r w:rsidRPr="00832683">
              <w:rPr>
                <w:sz w:val="18"/>
                <w:szCs w:val="18"/>
                <w:lang w:val="sq-AL"/>
              </w:rPr>
              <w:t>3 830</w:t>
            </w:r>
          </w:p>
          <w:p w:rsidR="00970723" w:rsidRPr="00832683" w:rsidRDefault="00970723" w:rsidP="00B47BDF">
            <w:pPr>
              <w:pStyle w:val="Paragrafi"/>
              <w:ind w:firstLine="0"/>
              <w:rPr>
                <w:sz w:val="18"/>
                <w:szCs w:val="18"/>
                <w:lang w:val="sq-AL"/>
              </w:rPr>
            </w:pPr>
            <w:r w:rsidRPr="00832683">
              <w:rPr>
                <w:sz w:val="18"/>
                <w:szCs w:val="18"/>
                <w:lang w:val="sq-AL"/>
              </w:rPr>
              <w:t>3 840</w:t>
            </w:r>
          </w:p>
          <w:p w:rsidR="00970723" w:rsidRPr="00832683" w:rsidRDefault="00970723" w:rsidP="00B47BDF">
            <w:pPr>
              <w:pStyle w:val="Paragrafi"/>
              <w:ind w:firstLine="0"/>
              <w:rPr>
                <w:sz w:val="18"/>
                <w:szCs w:val="18"/>
                <w:lang w:val="sq-AL"/>
              </w:rPr>
            </w:pPr>
            <w:r w:rsidRPr="00832683">
              <w:rPr>
                <w:sz w:val="18"/>
                <w:szCs w:val="18"/>
                <w:lang w:val="sq-AL"/>
              </w:rPr>
              <w:t>3 850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616</w:t>
            </w:r>
          </w:p>
          <w:p w:rsidR="00970723" w:rsidRPr="00832683" w:rsidRDefault="00970723" w:rsidP="00B47BDF">
            <w:pPr>
              <w:pStyle w:val="Paragrafi"/>
              <w:ind w:firstLine="0"/>
              <w:rPr>
                <w:sz w:val="18"/>
                <w:szCs w:val="18"/>
                <w:lang w:val="sq-AL"/>
              </w:rPr>
            </w:pPr>
            <w:r w:rsidRPr="00832683">
              <w:rPr>
                <w:sz w:val="18"/>
                <w:szCs w:val="18"/>
                <w:lang w:val="sq-AL"/>
              </w:rPr>
              <w:t>586</w:t>
            </w:r>
          </w:p>
          <w:p w:rsidR="00970723" w:rsidRPr="00832683" w:rsidRDefault="00970723" w:rsidP="00B47BDF">
            <w:pPr>
              <w:pStyle w:val="Paragrafi"/>
              <w:ind w:firstLine="0"/>
              <w:rPr>
                <w:sz w:val="18"/>
                <w:szCs w:val="18"/>
                <w:lang w:val="sq-AL"/>
              </w:rPr>
            </w:pPr>
            <w:r w:rsidRPr="00832683">
              <w:rPr>
                <w:sz w:val="18"/>
                <w:szCs w:val="18"/>
                <w:lang w:val="sq-AL"/>
              </w:rPr>
              <w:t>556</w:t>
            </w:r>
          </w:p>
          <w:p w:rsidR="00970723" w:rsidRPr="00832683" w:rsidRDefault="00970723" w:rsidP="00B47BDF">
            <w:pPr>
              <w:pStyle w:val="Paragrafi"/>
              <w:ind w:firstLine="0"/>
              <w:rPr>
                <w:sz w:val="18"/>
                <w:szCs w:val="18"/>
                <w:lang w:val="sq-AL"/>
              </w:rPr>
            </w:pPr>
            <w:r w:rsidRPr="00832683">
              <w:rPr>
                <w:sz w:val="18"/>
                <w:szCs w:val="18"/>
                <w:lang w:val="sq-AL"/>
              </w:rPr>
              <w:t>526</w:t>
            </w:r>
          </w:p>
          <w:p w:rsidR="00970723" w:rsidRPr="00832683" w:rsidRDefault="00970723" w:rsidP="00B47BDF">
            <w:pPr>
              <w:pStyle w:val="Paragrafi"/>
              <w:ind w:firstLine="0"/>
              <w:rPr>
                <w:sz w:val="18"/>
                <w:szCs w:val="18"/>
                <w:lang w:val="sq-AL"/>
              </w:rPr>
            </w:pPr>
            <w:r w:rsidRPr="00832683">
              <w:rPr>
                <w:sz w:val="18"/>
                <w:szCs w:val="18"/>
                <w:lang w:val="sq-AL"/>
              </w:rPr>
              <w:t>496</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3 260</w:t>
            </w:r>
          </w:p>
          <w:p w:rsidR="00970723" w:rsidRPr="00832683" w:rsidRDefault="00970723" w:rsidP="00B47BDF">
            <w:pPr>
              <w:pStyle w:val="Paragrafi"/>
              <w:ind w:firstLine="0"/>
              <w:rPr>
                <w:sz w:val="18"/>
                <w:szCs w:val="18"/>
                <w:lang w:val="sq-AL"/>
              </w:rPr>
            </w:pPr>
            <w:r w:rsidRPr="00832683">
              <w:rPr>
                <w:sz w:val="18"/>
                <w:szCs w:val="18"/>
                <w:lang w:val="sq-AL"/>
              </w:rPr>
              <w:t>3 270</w:t>
            </w:r>
          </w:p>
          <w:p w:rsidR="00970723" w:rsidRPr="00832683" w:rsidRDefault="00970723" w:rsidP="00B47BDF">
            <w:pPr>
              <w:pStyle w:val="Paragrafi"/>
              <w:ind w:firstLine="0"/>
              <w:rPr>
                <w:sz w:val="18"/>
                <w:szCs w:val="18"/>
                <w:lang w:val="sq-AL"/>
              </w:rPr>
            </w:pPr>
            <w:r w:rsidRPr="00832683">
              <w:rPr>
                <w:sz w:val="18"/>
                <w:szCs w:val="18"/>
                <w:lang w:val="sq-AL"/>
              </w:rPr>
              <w:t>3 280</w:t>
            </w:r>
          </w:p>
          <w:p w:rsidR="00970723" w:rsidRPr="00832683" w:rsidRDefault="00970723" w:rsidP="00B47BDF">
            <w:pPr>
              <w:pStyle w:val="Paragrafi"/>
              <w:ind w:firstLine="0"/>
              <w:rPr>
                <w:sz w:val="18"/>
                <w:szCs w:val="18"/>
                <w:lang w:val="sq-AL"/>
              </w:rPr>
            </w:pPr>
            <w:r w:rsidRPr="00832683">
              <w:rPr>
                <w:sz w:val="18"/>
                <w:szCs w:val="18"/>
                <w:lang w:val="sq-AL"/>
              </w:rPr>
              <w:t>3 290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1 357</w:t>
            </w:r>
          </w:p>
          <w:p w:rsidR="00970723" w:rsidRPr="00832683" w:rsidRDefault="00970723" w:rsidP="00B47BDF">
            <w:pPr>
              <w:pStyle w:val="Paragrafi"/>
              <w:ind w:firstLine="0"/>
              <w:rPr>
                <w:sz w:val="18"/>
                <w:szCs w:val="18"/>
                <w:lang w:val="sq-AL"/>
              </w:rPr>
            </w:pPr>
            <w:r w:rsidRPr="00832683">
              <w:rPr>
                <w:sz w:val="18"/>
                <w:szCs w:val="18"/>
                <w:lang w:val="sq-AL"/>
              </w:rPr>
              <w:t>1 354</w:t>
            </w:r>
          </w:p>
          <w:p w:rsidR="00970723" w:rsidRPr="00832683" w:rsidRDefault="00970723" w:rsidP="00B47BDF">
            <w:pPr>
              <w:pStyle w:val="Paragrafi"/>
              <w:ind w:firstLine="0"/>
              <w:rPr>
                <w:sz w:val="18"/>
                <w:szCs w:val="18"/>
                <w:lang w:val="sq-AL"/>
              </w:rPr>
            </w:pPr>
            <w:r w:rsidRPr="00832683">
              <w:rPr>
                <w:sz w:val="18"/>
                <w:szCs w:val="18"/>
                <w:lang w:val="sq-AL"/>
              </w:rPr>
              <w:t>1 351</w:t>
            </w:r>
          </w:p>
          <w:p w:rsidR="00970723" w:rsidRPr="00832683" w:rsidRDefault="00970723" w:rsidP="00B47BDF">
            <w:pPr>
              <w:pStyle w:val="Paragrafi"/>
              <w:ind w:firstLine="0"/>
              <w:rPr>
                <w:sz w:val="18"/>
                <w:szCs w:val="18"/>
                <w:lang w:val="sq-AL"/>
              </w:rPr>
            </w:pPr>
            <w:r w:rsidRPr="00832683">
              <w:rPr>
                <w:sz w:val="18"/>
                <w:szCs w:val="18"/>
                <w:lang w:val="sq-AL"/>
              </w:rPr>
              <w:t>1 348</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3 560</w:t>
            </w:r>
          </w:p>
          <w:p w:rsidR="00970723" w:rsidRPr="00832683" w:rsidRDefault="00970723" w:rsidP="00B47BDF">
            <w:pPr>
              <w:pStyle w:val="Paragrafi"/>
              <w:ind w:firstLine="0"/>
              <w:rPr>
                <w:sz w:val="18"/>
                <w:szCs w:val="18"/>
                <w:lang w:val="sq-AL"/>
              </w:rPr>
            </w:pPr>
            <w:r w:rsidRPr="00832683">
              <w:rPr>
                <w:sz w:val="18"/>
                <w:szCs w:val="18"/>
                <w:lang w:val="sq-AL"/>
              </w:rPr>
              <w:t>3 570</w:t>
            </w:r>
          </w:p>
          <w:p w:rsidR="00970723" w:rsidRPr="00832683" w:rsidRDefault="00970723" w:rsidP="00B47BDF">
            <w:pPr>
              <w:pStyle w:val="Paragrafi"/>
              <w:ind w:firstLine="0"/>
              <w:rPr>
                <w:sz w:val="18"/>
                <w:szCs w:val="18"/>
                <w:lang w:val="sq-AL"/>
              </w:rPr>
            </w:pPr>
            <w:r w:rsidRPr="00832683">
              <w:rPr>
                <w:sz w:val="18"/>
                <w:szCs w:val="18"/>
                <w:lang w:val="sq-AL"/>
              </w:rPr>
              <w:t>3 580</w:t>
            </w:r>
          </w:p>
          <w:p w:rsidR="00970723" w:rsidRPr="00832683" w:rsidRDefault="00970723" w:rsidP="00B47BDF">
            <w:pPr>
              <w:pStyle w:val="Paragrafi"/>
              <w:ind w:firstLine="0"/>
              <w:rPr>
                <w:sz w:val="18"/>
                <w:szCs w:val="18"/>
                <w:lang w:val="sq-AL"/>
              </w:rPr>
            </w:pPr>
            <w:r w:rsidRPr="00832683">
              <w:rPr>
                <w:sz w:val="18"/>
                <w:szCs w:val="18"/>
                <w:lang w:val="sq-AL"/>
              </w:rPr>
              <w:t>3 590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 xml:space="preserve"> 1 055</w:t>
            </w:r>
          </w:p>
          <w:p w:rsidR="00970723" w:rsidRPr="00832683" w:rsidRDefault="00970723" w:rsidP="00B47BDF">
            <w:pPr>
              <w:pStyle w:val="Paragrafi"/>
              <w:ind w:firstLine="0"/>
              <w:rPr>
                <w:sz w:val="18"/>
                <w:szCs w:val="18"/>
                <w:lang w:val="sq-AL"/>
              </w:rPr>
            </w:pPr>
            <w:r w:rsidRPr="00832683">
              <w:rPr>
                <w:sz w:val="18"/>
                <w:szCs w:val="18"/>
                <w:lang w:val="sq-AL"/>
              </w:rPr>
              <w:t>1 042</w:t>
            </w:r>
          </w:p>
          <w:p w:rsidR="00970723" w:rsidRPr="00832683" w:rsidRDefault="00970723" w:rsidP="00B47BDF">
            <w:pPr>
              <w:pStyle w:val="Paragrafi"/>
              <w:ind w:firstLine="0"/>
              <w:rPr>
                <w:sz w:val="18"/>
                <w:szCs w:val="18"/>
                <w:lang w:val="sq-AL"/>
              </w:rPr>
            </w:pPr>
            <w:r w:rsidRPr="00832683">
              <w:rPr>
                <w:sz w:val="18"/>
                <w:szCs w:val="18"/>
                <w:lang w:val="sq-AL"/>
              </w:rPr>
              <w:t>1 028</w:t>
            </w:r>
          </w:p>
          <w:p w:rsidR="00970723" w:rsidRPr="00832683" w:rsidRDefault="00970723" w:rsidP="00B47BDF">
            <w:pPr>
              <w:pStyle w:val="Paragrafi"/>
              <w:ind w:firstLine="0"/>
              <w:rPr>
                <w:sz w:val="18"/>
                <w:szCs w:val="18"/>
                <w:lang w:val="sq-AL"/>
              </w:rPr>
            </w:pPr>
            <w:r w:rsidRPr="00832683">
              <w:rPr>
                <w:sz w:val="18"/>
                <w:szCs w:val="18"/>
                <w:lang w:val="sq-AL"/>
              </w:rPr>
              <w:t>1 014</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3 860</w:t>
            </w:r>
          </w:p>
          <w:p w:rsidR="00970723" w:rsidRPr="00832683" w:rsidRDefault="00970723" w:rsidP="00B47BDF">
            <w:pPr>
              <w:pStyle w:val="Paragrafi"/>
              <w:ind w:firstLine="0"/>
              <w:rPr>
                <w:sz w:val="18"/>
                <w:szCs w:val="18"/>
                <w:lang w:val="sq-AL"/>
              </w:rPr>
            </w:pPr>
            <w:r w:rsidRPr="00832683">
              <w:rPr>
                <w:sz w:val="18"/>
                <w:szCs w:val="18"/>
                <w:lang w:val="sq-AL"/>
              </w:rPr>
              <w:t>3 870</w:t>
            </w:r>
          </w:p>
          <w:p w:rsidR="00970723" w:rsidRPr="00832683" w:rsidRDefault="00970723" w:rsidP="00B47BDF">
            <w:pPr>
              <w:pStyle w:val="Paragrafi"/>
              <w:ind w:firstLine="0"/>
              <w:rPr>
                <w:sz w:val="18"/>
                <w:szCs w:val="18"/>
                <w:lang w:val="sq-AL"/>
              </w:rPr>
            </w:pPr>
            <w:r w:rsidRPr="00832683">
              <w:rPr>
                <w:sz w:val="18"/>
                <w:szCs w:val="18"/>
                <w:lang w:val="sq-AL"/>
              </w:rPr>
              <w:t>3 880</w:t>
            </w:r>
          </w:p>
          <w:p w:rsidR="00970723" w:rsidRPr="00832683" w:rsidRDefault="00970723" w:rsidP="00B47BDF">
            <w:pPr>
              <w:pStyle w:val="Paragrafi"/>
              <w:ind w:firstLine="0"/>
              <w:rPr>
                <w:sz w:val="18"/>
                <w:szCs w:val="18"/>
                <w:lang w:val="sq-AL"/>
              </w:rPr>
            </w:pPr>
            <w:r w:rsidRPr="00832683">
              <w:rPr>
                <w:sz w:val="18"/>
                <w:szCs w:val="18"/>
                <w:lang w:val="sq-AL"/>
              </w:rPr>
              <w:t>3 890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466</w:t>
            </w:r>
          </w:p>
          <w:p w:rsidR="00970723" w:rsidRPr="00832683" w:rsidRDefault="00970723" w:rsidP="00B47BDF">
            <w:pPr>
              <w:pStyle w:val="Paragrafi"/>
              <w:ind w:firstLine="0"/>
              <w:rPr>
                <w:sz w:val="18"/>
                <w:szCs w:val="18"/>
                <w:lang w:val="sq-AL"/>
              </w:rPr>
            </w:pPr>
            <w:r w:rsidRPr="00832683">
              <w:rPr>
                <w:sz w:val="18"/>
                <w:szCs w:val="18"/>
                <w:lang w:val="sq-AL"/>
              </w:rPr>
              <w:t>436</w:t>
            </w:r>
          </w:p>
          <w:p w:rsidR="00970723" w:rsidRPr="00832683" w:rsidRDefault="00970723" w:rsidP="00B47BDF">
            <w:pPr>
              <w:pStyle w:val="Paragrafi"/>
              <w:ind w:firstLine="0"/>
              <w:rPr>
                <w:sz w:val="18"/>
                <w:szCs w:val="18"/>
                <w:lang w:val="sq-AL"/>
              </w:rPr>
            </w:pPr>
            <w:r w:rsidRPr="00832683">
              <w:rPr>
                <w:sz w:val="18"/>
                <w:szCs w:val="18"/>
                <w:lang w:val="sq-AL"/>
              </w:rPr>
              <w:t>407</w:t>
            </w:r>
          </w:p>
          <w:p w:rsidR="00970723" w:rsidRPr="00832683" w:rsidRDefault="00970723" w:rsidP="00B47BDF">
            <w:pPr>
              <w:pStyle w:val="Paragrafi"/>
              <w:ind w:firstLine="0"/>
              <w:rPr>
                <w:sz w:val="18"/>
                <w:szCs w:val="18"/>
                <w:lang w:val="sq-AL"/>
              </w:rPr>
            </w:pPr>
            <w:r w:rsidRPr="00832683">
              <w:rPr>
                <w:sz w:val="18"/>
                <w:szCs w:val="18"/>
                <w:lang w:val="sq-AL"/>
              </w:rPr>
              <w:t>377</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3 300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1 345</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3 600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1 001</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3 900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347</w:t>
            </w:r>
          </w:p>
        </w:tc>
      </w:tr>
      <w:tr w:rsidR="00970723" w:rsidRPr="00832683" w:rsidTr="00832683">
        <w:trPr>
          <w:jc w:val="center"/>
        </w:trPr>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3 310</w:t>
            </w:r>
          </w:p>
          <w:p w:rsidR="00970723" w:rsidRPr="00832683" w:rsidRDefault="00970723" w:rsidP="00B47BDF">
            <w:pPr>
              <w:pStyle w:val="Paragrafi"/>
              <w:ind w:firstLine="0"/>
              <w:rPr>
                <w:sz w:val="18"/>
                <w:szCs w:val="18"/>
                <w:lang w:val="sq-AL"/>
              </w:rPr>
            </w:pPr>
            <w:r w:rsidRPr="00832683">
              <w:rPr>
                <w:sz w:val="18"/>
                <w:szCs w:val="18"/>
                <w:lang w:val="sq-AL"/>
              </w:rPr>
              <w:t>3 320</w:t>
            </w:r>
          </w:p>
          <w:p w:rsidR="00970723" w:rsidRPr="00832683" w:rsidRDefault="00970723" w:rsidP="00B47BDF">
            <w:pPr>
              <w:pStyle w:val="Paragrafi"/>
              <w:ind w:firstLine="0"/>
              <w:rPr>
                <w:sz w:val="18"/>
                <w:szCs w:val="18"/>
                <w:lang w:val="sq-AL"/>
              </w:rPr>
            </w:pPr>
            <w:r w:rsidRPr="00832683">
              <w:rPr>
                <w:sz w:val="18"/>
                <w:szCs w:val="18"/>
                <w:lang w:val="sq-AL"/>
              </w:rPr>
              <w:t>3 330</w:t>
            </w:r>
          </w:p>
          <w:p w:rsidR="00970723" w:rsidRPr="00832683" w:rsidRDefault="00970723" w:rsidP="00B47BDF">
            <w:pPr>
              <w:pStyle w:val="Paragrafi"/>
              <w:ind w:firstLine="0"/>
              <w:rPr>
                <w:sz w:val="18"/>
                <w:szCs w:val="18"/>
                <w:lang w:val="sq-AL"/>
              </w:rPr>
            </w:pPr>
            <w:r w:rsidRPr="00832683">
              <w:rPr>
                <w:sz w:val="18"/>
                <w:szCs w:val="18"/>
                <w:lang w:val="sq-AL"/>
              </w:rPr>
              <w:t>3 340</w:t>
            </w:r>
          </w:p>
          <w:p w:rsidR="00970723" w:rsidRPr="00832683" w:rsidRDefault="00970723" w:rsidP="00B47BDF">
            <w:pPr>
              <w:pStyle w:val="Paragrafi"/>
              <w:ind w:firstLine="0"/>
              <w:rPr>
                <w:sz w:val="18"/>
                <w:szCs w:val="18"/>
                <w:lang w:val="sq-AL"/>
              </w:rPr>
            </w:pPr>
            <w:r w:rsidRPr="00832683">
              <w:rPr>
                <w:sz w:val="18"/>
                <w:szCs w:val="18"/>
                <w:lang w:val="sq-AL"/>
              </w:rPr>
              <w:t>3 350</w:t>
            </w:r>
          </w:p>
          <w:p w:rsidR="00970723" w:rsidRPr="00832683" w:rsidRDefault="00970723" w:rsidP="00B47BDF">
            <w:pPr>
              <w:pStyle w:val="Paragrafi"/>
              <w:ind w:firstLine="0"/>
              <w:rPr>
                <w:sz w:val="18"/>
                <w:szCs w:val="18"/>
                <w:lang w:val="sq-AL"/>
              </w:rPr>
            </w:pPr>
            <w:r w:rsidRPr="00832683">
              <w:rPr>
                <w:sz w:val="18"/>
                <w:szCs w:val="18"/>
                <w:lang w:val="sq-AL"/>
              </w:rPr>
              <w:t>3 360</w:t>
            </w:r>
          </w:p>
        </w:tc>
        <w:tc>
          <w:tcPr>
            <w:tcW w:w="770" w:type="pct"/>
          </w:tcPr>
          <w:p w:rsidR="00970723" w:rsidRPr="00832683" w:rsidRDefault="00970723" w:rsidP="00B47BDF">
            <w:pPr>
              <w:pStyle w:val="Paragrafi"/>
              <w:ind w:firstLine="0"/>
              <w:rPr>
                <w:sz w:val="18"/>
                <w:szCs w:val="18"/>
                <w:lang w:val="sq-AL"/>
              </w:rPr>
            </w:pPr>
            <w:r w:rsidRPr="00832683">
              <w:rPr>
                <w:sz w:val="18"/>
                <w:szCs w:val="18"/>
                <w:lang w:val="sq-AL"/>
              </w:rPr>
              <w:t>1 336</w:t>
            </w:r>
          </w:p>
          <w:p w:rsidR="00970723" w:rsidRPr="00832683" w:rsidRDefault="00970723" w:rsidP="00B47BDF">
            <w:pPr>
              <w:pStyle w:val="Paragrafi"/>
              <w:ind w:firstLine="0"/>
              <w:rPr>
                <w:sz w:val="18"/>
                <w:szCs w:val="18"/>
                <w:lang w:val="sq-AL"/>
              </w:rPr>
            </w:pPr>
            <w:r w:rsidRPr="00832683">
              <w:rPr>
                <w:sz w:val="18"/>
                <w:szCs w:val="18"/>
                <w:lang w:val="sq-AL"/>
              </w:rPr>
              <w:t>1 327</w:t>
            </w:r>
          </w:p>
          <w:p w:rsidR="00970723" w:rsidRPr="00832683" w:rsidRDefault="00970723" w:rsidP="00B47BDF">
            <w:pPr>
              <w:pStyle w:val="Paragrafi"/>
              <w:ind w:firstLine="0"/>
              <w:rPr>
                <w:sz w:val="18"/>
                <w:szCs w:val="18"/>
                <w:lang w:val="sq-AL"/>
              </w:rPr>
            </w:pPr>
            <w:r w:rsidRPr="00832683">
              <w:rPr>
                <w:sz w:val="18"/>
                <w:szCs w:val="18"/>
                <w:lang w:val="sq-AL"/>
              </w:rPr>
              <w:t>1 318</w:t>
            </w:r>
          </w:p>
          <w:p w:rsidR="00970723" w:rsidRPr="00832683" w:rsidRDefault="00970723" w:rsidP="00B47BDF">
            <w:pPr>
              <w:pStyle w:val="Paragrafi"/>
              <w:ind w:firstLine="0"/>
              <w:rPr>
                <w:sz w:val="18"/>
                <w:szCs w:val="18"/>
                <w:lang w:val="sq-AL"/>
              </w:rPr>
            </w:pPr>
            <w:r w:rsidRPr="00832683">
              <w:rPr>
                <w:sz w:val="18"/>
                <w:szCs w:val="18"/>
                <w:lang w:val="sq-AL"/>
              </w:rPr>
              <w:t>1 309</w:t>
            </w:r>
          </w:p>
          <w:p w:rsidR="00970723" w:rsidRPr="00832683" w:rsidRDefault="00970723" w:rsidP="00B47BDF">
            <w:pPr>
              <w:pStyle w:val="Paragrafi"/>
              <w:ind w:firstLine="0"/>
              <w:rPr>
                <w:sz w:val="18"/>
                <w:szCs w:val="18"/>
                <w:lang w:val="sq-AL"/>
              </w:rPr>
            </w:pPr>
            <w:r w:rsidRPr="00832683">
              <w:rPr>
                <w:sz w:val="18"/>
                <w:szCs w:val="18"/>
                <w:lang w:val="sq-AL"/>
              </w:rPr>
              <w:t>1 300</w:t>
            </w:r>
          </w:p>
          <w:p w:rsidR="00970723" w:rsidRPr="00832683" w:rsidRDefault="00970723" w:rsidP="00B47BDF">
            <w:pPr>
              <w:pStyle w:val="Paragrafi"/>
              <w:ind w:firstLine="0"/>
              <w:rPr>
                <w:sz w:val="18"/>
                <w:szCs w:val="18"/>
                <w:lang w:val="sq-AL"/>
              </w:rPr>
            </w:pPr>
            <w:r w:rsidRPr="00832683">
              <w:rPr>
                <w:sz w:val="18"/>
                <w:szCs w:val="18"/>
                <w:lang w:val="sq-AL"/>
              </w:rPr>
              <w:t>1 291</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3 610</w:t>
            </w:r>
          </w:p>
          <w:p w:rsidR="00970723" w:rsidRPr="00832683" w:rsidRDefault="00970723" w:rsidP="00B47BDF">
            <w:pPr>
              <w:pStyle w:val="Paragrafi"/>
              <w:ind w:firstLine="0"/>
              <w:rPr>
                <w:sz w:val="18"/>
                <w:szCs w:val="18"/>
                <w:lang w:val="sq-AL"/>
              </w:rPr>
            </w:pPr>
            <w:r w:rsidRPr="00832683">
              <w:rPr>
                <w:sz w:val="18"/>
                <w:szCs w:val="18"/>
                <w:lang w:val="sq-AL"/>
              </w:rPr>
              <w:t>3 620</w:t>
            </w:r>
          </w:p>
          <w:p w:rsidR="00970723" w:rsidRPr="00832683" w:rsidRDefault="00970723" w:rsidP="00B47BDF">
            <w:pPr>
              <w:pStyle w:val="Paragrafi"/>
              <w:ind w:firstLine="0"/>
              <w:rPr>
                <w:sz w:val="18"/>
                <w:szCs w:val="18"/>
                <w:lang w:val="sq-AL"/>
              </w:rPr>
            </w:pPr>
            <w:r w:rsidRPr="00832683">
              <w:rPr>
                <w:sz w:val="18"/>
                <w:szCs w:val="18"/>
                <w:lang w:val="sq-AL"/>
              </w:rPr>
              <w:t>3 630</w:t>
            </w:r>
          </w:p>
          <w:p w:rsidR="00970723" w:rsidRPr="00832683" w:rsidRDefault="00970723" w:rsidP="00B47BDF">
            <w:pPr>
              <w:pStyle w:val="Paragrafi"/>
              <w:ind w:firstLine="0"/>
              <w:rPr>
                <w:sz w:val="18"/>
                <w:szCs w:val="18"/>
                <w:lang w:val="sq-AL"/>
              </w:rPr>
            </w:pPr>
            <w:r w:rsidRPr="00832683">
              <w:rPr>
                <w:sz w:val="18"/>
                <w:szCs w:val="18"/>
                <w:lang w:val="sq-AL"/>
              </w:rPr>
              <w:t>3 640</w:t>
            </w:r>
          </w:p>
          <w:p w:rsidR="00970723" w:rsidRPr="00832683" w:rsidRDefault="00970723" w:rsidP="00B47BDF">
            <w:pPr>
              <w:pStyle w:val="Paragrafi"/>
              <w:ind w:firstLine="0"/>
              <w:rPr>
                <w:sz w:val="18"/>
                <w:szCs w:val="18"/>
                <w:lang w:val="sq-AL"/>
              </w:rPr>
            </w:pPr>
            <w:r w:rsidRPr="00832683">
              <w:rPr>
                <w:sz w:val="18"/>
                <w:szCs w:val="18"/>
                <w:lang w:val="sq-AL"/>
              </w:rPr>
              <w:t>3 650</w:t>
            </w:r>
          </w:p>
          <w:p w:rsidR="00970723" w:rsidRPr="00832683" w:rsidRDefault="00970723" w:rsidP="00B47BDF">
            <w:pPr>
              <w:pStyle w:val="Paragrafi"/>
              <w:ind w:firstLine="0"/>
              <w:rPr>
                <w:sz w:val="18"/>
                <w:szCs w:val="18"/>
                <w:lang w:val="sq-AL"/>
              </w:rPr>
            </w:pPr>
            <w:r w:rsidRPr="00832683">
              <w:rPr>
                <w:sz w:val="18"/>
                <w:szCs w:val="18"/>
                <w:lang w:val="sq-AL"/>
              </w:rPr>
              <w:t>3 660</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987</w:t>
            </w:r>
          </w:p>
          <w:p w:rsidR="00970723" w:rsidRPr="00832683" w:rsidRDefault="00970723" w:rsidP="00B47BDF">
            <w:pPr>
              <w:pStyle w:val="Paragrafi"/>
              <w:ind w:firstLine="0"/>
              <w:rPr>
                <w:sz w:val="18"/>
                <w:szCs w:val="18"/>
                <w:lang w:val="sq-AL"/>
              </w:rPr>
            </w:pPr>
            <w:r w:rsidRPr="00832683">
              <w:rPr>
                <w:sz w:val="18"/>
                <w:szCs w:val="18"/>
                <w:lang w:val="sq-AL"/>
              </w:rPr>
              <w:t>973</w:t>
            </w:r>
          </w:p>
          <w:p w:rsidR="00970723" w:rsidRPr="00832683" w:rsidRDefault="00970723" w:rsidP="00B47BDF">
            <w:pPr>
              <w:pStyle w:val="Paragrafi"/>
              <w:ind w:firstLine="0"/>
              <w:rPr>
                <w:sz w:val="18"/>
                <w:szCs w:val="18"/>
                <w:lang w:val="sq-AL"/>
              </w:rPr>
            </w:pPr>
            <w:r w:rsidRPr="00832683">
              <w:rPr>
                <w:sz w:val="18"/>
                <w:szCs w:val="18"/>
                <w:lang w:val="sq-AL"/>
              </w:rPr>
              <w:t>960</w:t>
            </w:r>
          </w:p>
          <w:p w:rsidR="00970723" w:rsidRPr="00832683" w:rsidRDefault="00970723" w:rsidP="00B47BDF">
            <w:pPr>
              <w:pStyle w:val="Paragrafi"/>
              <w:ind w:firstLine="0"/>
              <w:rPr>
                <w:sz w:val="18"/>
                <w:szCs w:val="18"/>
                <w:lang w:val="sq-AL"/>
              </w:rPr>
            </w:pPr>
            <w:r w:rsidRPr="00832683">
              <w:rPr>
                <w:sz w:val="18"/>
                <w:szCs w:val="18"/>
                <w:lang w:val="sq-AL"/>
              </w:rPr>
              <w:t>946</w:t>
            </w:r>
          </w:p>
          <w:p w:rsidR="00970723" w:rsidRPr="00832683" w:rsidRDefault="00970723" w:rsidP="00B47BDF">
            <w:pPr>
              <w:pStyle w:val="Paragrafi"/>
              <w:ind w:firstLine="0"/>
              <w:rPr>
                <w:sz w:val="18"/>
                <w:szCs w:val="18"/>
                <w:lang w:val="sq-AL"/>
              </w:rPr>
            </w:pPr>
            <w:r w:rsidRPr="00832683">
              <w:rPr>
                <w:sz w:val="18"/>
                <w:szCs w:val="18"/>
                <w:lang w:val="sq-AL"/>
              </w:rPr>
              <w:t>932</w:t>
            </w:r>
          </w:p>
          <w:p w:rsidR="00970723" w:rsidRPr="00832683" w:rsidRDefault="00970723" w:rsidP="00B47BDF">
            <w:pPr>
              <w:pStyle w:val="Paragrafi"/>
              <w:ind w:firstLine="0"/>
              <w:rPr>
                <w:sz w:val="18"/>
                <w:szCs w:val="18"/>
                <w:lang w:val="sq-AL"/>
              </w:rPr>
            </w:pPr>
            <w:r w:rsidRPr="00832683">
              <w:rPr>
                <w:sz w:val="18"/>
                <w:szCs w:val="18"/>
                <w:lang w:val="sq-AL"/>
              </w:rPr>
              <w:t>918</w:t>
            </w:r>
          </w:p>
        </w:tc>
        <w:tc>
          <w:tcPr>
            <w:tcW w:w="769" w:type="pct"/>
          </w:tcPr>
          <w:p w:rsidR="00970723" w:rsidRPr="00832683" w:rsidRDefault="00970723" w:rsidP="00B47BDF">
            <w:pPr>
              <w:pStyle w:val="Paragrafi"/>
              <w:ind w:firstLine="0"/>
              <w:rPr>
                <w:sz w:val="18"/>
                <w:szCs w:val="18"/>
                <w:lang w:val="sq-AL"/>
              </w:rPr>
            </w:pPr>
            <w:r w:rsidRPr="00832683">
              <w:rPr>
                <w:sz w:val="18"/>
                <w:szCs w:val="18"/>
                <w:lang w:val="sq-AL"/>
              </w:rPr>
              <w:t>3 910</w:t>
            </w:r>
          </w:p>
          <w:p w:rsidR="00970723" w:rsidRPr="00832683" w:rsidRDefault="00970723" w:rsidP="00B47BDF">
            <w:pPr>
              <w:pStyle w:val="Paragrafi"/>
              <w:ind w:firstLine="0"/>
              <w:rPr>
                <w:sz w:val="18"/>
                <w:szCs w:val="18"/>
                <w:lang w:val="sq-AL"/>
              </w:rPr>
            </w:pPr>
            <w:r w:rsidRPr="00832683">
              <w:rPr>
                <w:sz w:val="18"/>
                <w:szCs w:val="18"/>
                <w:lang w:val="sq-AL"/>
              </w:rPr>
              <w:t>3 920</w:t>
            </w:r>
          </w:p>
          <w:p w:rsidR="00970723" w:rsidRPr="00832683" w:rsidRDefault="00970723" w:rsidP="00B47BDF">
            <w:pPr>
              <w:pStyle w:val="Paragrafi"/>
              <w:ind w:firstLine="0"/>
              <w:rPr>
                <w:sz w:val="18"/>
                <w:szCs w:val="18"/>
                <w:lang w:val="sq-AL"/>
              </w:rPr>
            </w:pPr>
            <w:r w:rsidRPr="00832683">
              <w:rPr>
                <w:sz w:val="18"/>
                <w:szCs w:val="18"/>
                <w:lang w:val="sq-AL"/>
              </w:rPr>
              <w:t>3 930</w:t>
            </w:r>
          </w:p>
          <w:p w:rsidR="00970723" w:rsidRPr="00832683" w:rsidRDefault="00970723" w:rsidP="00B47BDF">
            <w:pPr>
              <w:pStyle w:val="Paragrafi"/>
              <w:ind w:firstLine="0"/>
              <w:rPr>
                <w:sz w:val="18"/>
                <w:szCs w:val="18"/>
                <w:lang w:val="sq-AL"/>
              </w:rPr>
            </w:pPr>
            <w:r w:rsidRPr="00832683">
              <w:rPr>
                <w:sz w:val="18"/>
                <w:szCs w:val="18"/>
                <w:lang w:val="sq-AL"/>
              </w:rPr>
              <w:t>3 940</w:t>
            </w:r>
          </w:p>
          <w:p w:rsidR="00970723" w:rsidRPr="00832683" w:rsidRDefault="00970723" w:rsidP="00B47BDF">
            <w:pPr>
              <w:pStyle w:val="Paragrafi"/>
              <w:ind w:firstLine="0"/>
              <w:rPr>
                <w:sz w:val="18"/>
                <w:szCs w:val="18"/>
                <w:lang w:val="sq-AL"/>
              </w:rPr>
            </w:pPr>
            <w:r w:rsidRPr="00832683">
              <w:rPr>
                <w:sz w:val="18"/>
                <w:szCs w:val="18"/>
                <w:lang w:val="sq-AL"/>
              </w:rPr>
              <w:t>3 950</w:t>
            </w:r>
          </w:p>
          <w:p w:rsidR="00970723" w:rsidRPr="00832683" w:rsidRDefault="00970723" w:rsidP="00B47BDF">
            <w:pPr>
              <w:pStyle w:val="Paragrafi"/>
              <w:ind w:firstLine="0"/>
              <w:rPr>
                <w:sz w:val="18"/>
                <w:szCs w:val="18"/>
                <w:lang w:val="sq-AL"/>
              </w:rPr>
            </w:pPr>
            <w:r w:rsidRPr="00832683">
              <w:rPr>
                <w:sz w:val="18"/>
                <w:szCs w:val="18"/>
                <w:lang w:val="sq-AL"/>
              </w:rPr>
              <w:t>3 965</w:t>
            </w:r>
          </w:p>
        </w:tc>
        <w:tc>
          <w:tcPr>
            <w:tcW w:w="865" w:type="pct"/>
          </w:tcPr>
          <w:p w:rsidR="00970723" w:rsidRPr="00832683" w:rsidRDefault="00970723" w:rsidP="00B47BDF">
            <w:pPr>
              <w:pStyle w:val="Paragrafi"/>
              <w:ind w:firstLine="0"/>
              <w:rPr>
                <w:sz w:val="18"/>
                <w:szCs w:val="18"/>
                <w:lang w:val="sq-AL"/>
              </w:rPr>
            </w:pPr>
            <w:r w:rsidRPr="00832683">
              <w:rPr>
                <w:sz w:val="18"/>
                <w:szCs w:val="18"/>
                <w:lang w:val="sq-AL"/>
              </w:rPr>
              <w:t>317</w:t>
            </w:r>
          </w:p>
          <w:p w:rsidR="00970723" w:rsidRPr="00832683" w:rsidRDefault="00970723" w:rsidP="00B47BDF">
            <w:pPr>
              <w:pStyle w:val="Paragrafi"/>
              <w:ind w:firstLine="0"/>
              <w:rPr>
                <w:sz w:val="18"/>
                <w:szCs w:val="18"/>
                <w:lang w:val="sq-AL"/>
              </w:rPr>
            </w:pPr>
            <w:r w:rsidRPr="00832683">
              <w:rPr>
                <w:sz w:val="18"/>
                <w:szCs w:val="18"/>
                <w:lang w:val="sq-AL"/>
              </w:rPr>
              <w:t>287</w:t>
            </w:r>
          </w:p>
          <w:p w:rsidR="00970723" w:rsidRPr="00832683" w:rsidRDefault="00970723" w:rsidP="00B47BDF">
            <w:pPr>
              <w:pStyle w:val="Paragrafi"/>
              <w:ind w:firstLine="0"/>
              <w:rPr>
                <w:sz w:val="18"/>
                <w:szCs w:val="18"/>
                <w:lang w:val="sq-AL"/>
              </w:rPr>
            </w:pPr>
            <w:r w:rsidRPr="00832683">
              <w:rPr>
                <w:sz w:val="18"/>
                <w:szCs w:val="18"/>
                <w:lang w:val="sq-AL"/>
              </w:rPr>
              <w:t>257</w:t>
            </w:r>
          </w:p>
          <w:p w:rsidR="00970723" w:rsidRPr="00832683" w:rsidRDefault="00970723" w:rsidP="00B47BDF">
            <w:pPr>
              <w:pStyle w:val="Paragrafi"/>
              <w:ind w:firstLine="0"/>
              <w:rPr>
                <w:sz w:val="18"/>
                <w:szCs w:val="18"/>
                <w:lang w:val="sq-AL"/>
              </w:rPr>
            </w:pPr>
            <w:r w:rsidRPr="00832683">
              <w:rPr>
                <w:sz w:val="18"/>
                <w:szCs w:val="18"/>
                <w:lang w:val="sq-AL"/>
              </w:rPr>
              <w:t>227</w:t>
            </w:r>
          </w:p>
          <w:p w:rsidR="00970723" w:rsidRPr="00832683" w:rsidRDefault="00970723" w:rsidP="00B47BDF">
            <w:pPr>
              <w:pStyle w:val="Paragrafi"/>
              <w:ind w:firstLine="0"/>
              <w:rPr>
                <w:sz w:val="18"/>
                <w:szCs w:val="18"/>
                <w:lang w:val="sq-AL"/>
              </w:rPr>
            </w:pPr>
            <w:r w:rsidRPr="00832683">
              <w:rPr>
                <w:sz w:val="18"/>
                <w:szCs w:val="18"/>
                <w:lang w:val="sq-AL"/>
              </w:rPr>
              <w:t>197</w:t>
            </w:r>
          </w:p>
          <w:p w:rsidR="00970723" w:rsidRPr="00832683" w:rsidRDefault="00970723" w:rsidP="00B47BDF">
            <w:pPr>
              <w:pStyle w:val="Paragrafi"/>
              <w:ind w:firstLine="0"/>
              <w:rPr>
                <w:sz w:val="18"/>
                <w:szCs w:val="18"/>
                <w:lang w:val="sq-AL"/>
              </w:rPr>
            </w:pPr>
            <w:r w:rsidRPr="00832683">
              <w:rPr>
                <w:sz w:val="18"/>
                <w:szCs w:val="18"/>
                <w:lang w:val="sq-AL"/>
              </w:rPr>
              <w:t>152.5</w:t>
            </w:r>
          </w:p>
        </w:tc>
      </w:tr>
    </w:tbl>
    <w:p w:rsidR="00970723" w:rsidRPr="007542C3" w:rsidRDefault="00970723" w:rsidP="00B47BDF">
      <w:pPr>
        <w:pStyle w:val="Paragrafi"/>
        <w:ind w:firstLine="0"/>
        <w:rPr>
          <w:lang w:val="sq-AL"/>
        </w:rPr>
      </w:pPr>
    </w:p>
    <w:p w:rsidR="00970723" w:rsidRPr="007542C3" w:rsidRDefault="00970723" w:rsidP="00970723">
      <w:pPr>
        <w:pStyle w:val="Paragrafi"/>
        <w:rPr>
          <w:lang w:val="sq-AL"/>
        </w:rPr>
      </w:pPr>
    </w:p>
    <w:p w:rsidR="00970723" w:rsidRPr="007542C3" w:rsidRDefault="00970723" w:rsidP="00B47BDF">
      <w:pPr>
        <w:pStyle w:val="Paragrafi"/>
        <w:jc w:val="right"/>
        <w:rPr>
          <w:lang w:val="sq-AL"/>
        </w:rPr>
      </w:pPr>
      <w:r w:rsidRPr="007542C3">
        <w:rPr>
          <w:lang w:val="sq-AL"/>
        </w:rPr>
        <w:br w:type="page"/>
      </w:r>
      <w:r w:rsidR="00623B73" w:rsidRPr="007542C3">
        <w:rPr>
          <w:lang w:val="sq-AL"/>
        </w:rPr>
        <w:t>Tabela 1</w:t>
      </w:r>
      <w:r w:rsidR="00623B73" w:rsidRPr="007542C3">
        <w:rPr>
          <w:vertAlign w:val="subscript"/>
          <w:lang w:val="sq-AL"/>
        </w:rPr>
        <w:t>9</w:t>
      </w:r>
    </w:p>
    <w:p w:rsidR="00623B73" w:rsidRPr="007542C3" w:rsidRDefault="00623B73" w:rsidP="00623B7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 xml:space="preserve">s i pranuar nga </w:t>
      </w:r>
    </w:p>
    <w:p w:rsidR="00623B73" w:rsidRPr="007542C3" w:rsidRDefault="00623B73" w:rsidP="00623B73">
      <w:pPr>
        <w:pStyle w:val="Paragrafi"/>
        <w:rPr>
          <w:lang w:val="sq-AL"/>
        </w:rPr>
      </w:pPr>
      <w:r w:rsidRPr="007542C3">
        <w:rPr>
          <w:lang w:val="sq-AL"/>
        </w:rPr>
        <w:t>RENFE</w:t>
      </w:r>
    </w:p>
    <w:p w:rsidR="00623B73" w:rsidRPr="007542C3" w:rsidRDefault="00623B73" w:rsidP="00970723">
      <w:pPr>
        <w:pStyle w:val="Paragrafi"/>
        <w:rPr>
          <w:lang w:val="sq-AL"/>
        </w:rPr>
      </w:pPr>
      <w:r w:rsidRPr="007542C3">
        <w:rPr>
          <w:lang w:val="sq-AL"/>
        </w:rPr>
        <w:t>CP</w:t>
      </w:r>
    </w:p>
    <w:p w:rsidR="00970723" w:rsidRPr="007542C3" w:rsidRDefault="00E60753" w:rsidP="00623B73">
      <w:pPr>
        <w:pStyle w:val="Paragrafi"/>
        <w:jc w:val="center"/>
        <w:rPr>
          <w:lang w:val="sq-AL"/>
        </w:rPr>
      </w:pPr>
      <w:r w:rsidRPr="00E60753">
        <w:pict>
          <v:shape id="Picture 11" o:spid="_x0000_s1830" type="#_x0000_t75" style="width:407.25pt;height:414.7pt;rotation:-91;visibility:visible;mso-left-percent:-10001;mso-top-percent:-10001;mso-position-horizontal:absolute;mso-position-horizontal-relative:char;mso-position-vertical:absolute;mso-position-vertical-relative:line;mso-left-percent:-10001;mso-top-percent:-10001">
            <v:imagedata r:id="rId104" o:title="" croptop="10543f" cropright="13230f"/>
            <w10:wrap type="none"/>
            <w10:anchorlock/>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970723" w:rsidRPr="007542C3" w:rsidRDefault="00970723" w:rsidP="00CE499E">
      <w:pPr>
        <w:pStyle w:val="Paragrafi"/>
        <w:jc w:val="right"/>
        <w:rPr>
          <w:lang w:val="sq-AL"/>
        </w:rPr>
      </w:pPr>
      <w:r w:rsidRPr="007542C3">
        <w:rPr>
          <w:lang w:val="sq-AL"/>
        </w:rPr>
        <w:t>Tabela 1</w:t>
      </w:r>
      <w:r w:rsidRPr="007542C3">
        <w:rPr>
          <w:vertAlign w:val="subscript"/>
          <w:lang w:val="sq-AL"/>
        </w:rPr>
        <w:t>9</w:t>
      </w:r>
    </w:p>
    <w:p w:rsidR="00970723" w:rsidRPr="007542C3" w:rsidRDefault="00CE499E" w:rsidP="00832683">
      <w:pPr>
        <w:pStyle w:val="TitulliTitull"/>
      </w:pPr>
      <w:r w:rsidRPr="007542C3">
        <w:t>GJYSMA E GJERËSISË S</w:t>
      </w:r>
      <w:r w:rsidRPr="007542C3">
        <w:rPr>
          <w:rFonts w:ascii="Times New Roman" w:hAnsi="Times New Roman"/>
        </w:rPr>
        <w:t>Ë</w:t>
      </w:r>
      <w:r w:rsidRPr="007542C3">
        <w:t xml:space="preserve"> GABARITIT</w:t>
      </w:r>
    </w:p>
    <w:p w:rsidR="00CE499E" w:rsidRPr="007542C3" w:rsidRDefault="00CE499E" w:rsidP="00CE499E">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1100"/>
        <w:gridCol w:w="1100"/>
        <w:gridCol w:w="1431"/>
        <w:gridCol w:w="1100"/>
        <w:gridCol w:w="1100"/>
        <w:gridCol w:w="1100"/>
        <w:gridCol w:w="1431"/>
      </w:tblGrid>
      <w:tr w:rsidR="00970723" w:rsidRPr="00832683" w:rsidTr="00832683">
        <w:trPr>
          <w:jc w:val="center"/>
        </w:trPr>
        <w:tc>
          <w:tcPr>
            <w:tcW w:w="566" w:type="pct"/>
          </w:tcPr>
          <w:p w:rsidR="00970723" w:rsidRPr="00832683" w:rsidRDefault="00D35C07" w:rsidP="00CE499E">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p>
          <w:p w:rsidR="00970723" w:rsidRPr="00832683" w:rsidRDefault="00970723" w:rsidP="00CE499E">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CE499E">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CE499E">
            <w:pPr>
              <w:pStyle w:val="Paragrafi"/>
              <w:ind w:firstLine="0"/>
              <w:jc w:val="center"/>
              <w:rPr>
                <w:b/>
                <w:sz w:val="18"/>
                <w:szCs w:val="18"/>
                <w:lang w:val="sq-AL"/>
              </w:rPr>
            </w:pPr>
            <w:r w:rsidRPr="00832683">
              <w:rPr>
                <w:b/>
                <w:sz w:val="18"/>
                <w:szCs w:val="18"/>
                <w:lang w:val="sq-AL"/>
              </w:rPr>
              <w:t>duese</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CE499E">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CE499E">
            <w:pPr>
              <w:pStyle w:val="Paragrafi"/>
              <w:ind w:firstLine="0"/>
              <w:jc w:val="center"/>
              <w:rPr>
                <w:b/>
                <w:sz w:val="18"/>
                <w:szCs w:val="18"/>
                <w:lang w:val="sq-AL"/>
              </w:rPr>
            </w:pPr>
            <w:r w:rsidRPr="00832683">
              <w:rPr>
                <w:b/>
                <w:sz w:val="18"/>
                <w:szCs w:val="18"/>
                <w:lang w:val="sq-AL"/>
              </w:rPr>
              <w:t>mbi</w:t>
            </w:r>
          </w:p>
          <w:p w:rsidR="00970723" w:rsidRPr="00832683" w:rsidRDefault="00970723" w:rsidP="00CE499E">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CE499E">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CE499E">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CE499E">
            <w:pPr>
              <w:pStyle w:val="Paragrafi"/>
              <w:ind w:firstLine="0"/>
              <w:jc w:val="center"/>
              <w:rPr>
                <w:b/>
                <w:sz w:val="18"/>
                <w:szCs w:val="18"/>
                <w:lang w:val="sq-AL"/>
              </w:rPr>
            </w:pPr>
            <w:r w:rsidRPr="00832683">
              <w:rPr>
                <w:b/>
                <w:sz w:val="18"/>
                <w:szCs w:val="18"/>
                <w:lang w:val="sq-AL"/>
              </w:rPr>
              <w:t>mbi</w:t>
            </w:r>
          </w:p>
          <w:p w:rsidR="00970723" w:rsidRPr="00832683" w:rsidRDefault="00970723" w:rsidP="00CE499E">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CE499E">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CE499E">
            <w:pPr>
              <w:pStyle w:val="Paragrafi"/>
              <w:ind w:firstLine="0"/>
              <w:jc w:val="center"/>
              <w:rPr>
                <w:b/>
                <w:sz w:val="18"/>
                <w:szCs w:val="18"/>
                <w:lang w:val="sq-AL"/>
              </w:rPr>
            </w:pPr>
            <w:r w:rsidRPr="00832683">
              <w:rPr>
                <w:b/>
                <w:sz w:val="18"/>
                <w:szCs w:val="18"/>
                <w:lang w:val="sq-AL"/>
              </w:rPr>
              <w:t>duese</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CE499E">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p>
          <w:p w:rsidR="00970723" w:rsidRPr="00832683" w:rsidRDefault="00970723" w:rsidP="00CE499E">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w:t>
            </w:r>
            <w:r w:rsidRPr="00832683">
              <w:rPr>
                <w:b/>
                <w:sz w:val="18"/>
                <w:szCs w:val="18"/>
                <w:lang w:val="sq-AL"/>
              </w:rPr>
              <w:t xml:space="preserve"> s</w:t>
            </w:r>
            <w:r w:rsidR="00623B73" w:rsidRPr="00832683">
              <w:rPr>
                <w:rFonts w:ascii="Times New Roman" w:hAnsi="Times New Roman"/>
                <w:b/>
                <w:sz w:val="18"/>
                <w:szCs w:val="18"/>
                <w:lang w:val="sq-AL"/>
              </w:rPr>
              <w:t>ë</w:t>
            </w:r>
            <w:r w:rsidRPr="00832683">
              <w:rPr>
                <w:b/>
                <w:sz w:val="18"/>
                <w:szCs w:val="18"/>
                <w:lang w:val="sq-AL"/>
              </w:rPr>
              <w:t xml:space="preserve"> </w:t>
            </w:r>
            <w:r w:rsidR="00D108A4" w:rsidRPr="00832683">
              <w:rPr>
                <w:b/>
                <w:sz w:val="18"/>
                <w:szCs w:val="18"/>
                <w:lang w:val="sq-AL"/>
              </w:rPr>
              <w:t>shinës</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CE499E">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CE499E">
            <w:pPr>
              <w:pStyle w:val="Paragrafi"/>
              <w:ind w:firstLine="0"/>
              <w:jc w:val="center"/>
              <w:rPr>
                <w:b/>
                <w:sz w:val="18"/>
                <w:szCs w:val="18"/>
                <w:lang w:val="sq-AL"/>
              </w:rPr>
            </w:pPr>
            <w:r w:rsidRPr="00832683">
              <w:rPr>
                <w:b/>
                <w:sz w:val="18"/>
                <w:szCs w:val="18"/>
                <w:lang w:val="sq-AL"/>
              </w:rPr>
              <w:t>mm</w:t>
            </w: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430</w:t>
            </w:r>
          </w:p>
          <w:p w:rsidR="00970723" w:rsidRPr="00832683" w:rsidRDefault="00970723" w:rsidP="00CE499E">
            <w:pPr>
              <w:pStyle w:val="Paragrafi"/>
              <w:ind w:firstLine="0"/>
              <w:rPr>
                <w:sz w:val="18"/>
                <w:szCs w:val="18"/>
                <w:lang w:val="sq-AL"/>
              </w:rPr>
            </w:pPr>
            <w:r w:rsidRPr="00832683">
              <w:rPr>
                <w:sz w:val="18"/>
                <w:szCs w:val="18"/>
                <w:lang w:val="sq-AL"/>
              </w:rPr>
              <w:t>3 290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1 650</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c>
          <w:tcPr>
            <w:tcW w:w="660" w:type="pct"/>
          </w:tcPr>
          <w:p w:rsidR="00970723" w:rsidRPr="00832683" w:rsidRDefault="00970723" w:rsidP="00CE499E">
            <w:pPr>
              <w:pStyle w:val="Paragrafi"/>
              <w:ind w:firstLine="0"/>
              <w:rPr>
                <w:sz w:val="18"/>
                <w:szCs w:val="18"/>
                <w:lang w:val="sq-AL"/>
              </w:rPr>
            </w:pPr>
          </w:p>
        </w:tc>
        <w:tc>
          <w:tcPr>
            <w:tcW w:w="660" w:type="pct"/>
          </w:tcPr>
          <w:p w:rsidR="00970723" w:rsidRPr="00832683" w:rsidRDefault="00970723" w:rsidP="00CE499E">
            <w:pPr>
              <w:pStyle w:val="Paragrafi"/>
              <w:ind w:firstLine="0"/>
              <w:rPr>
                <w:sz w:val="18"/>
                <w:szCs w:val="18"/>
                <w:lang w:val="sq-AL"/>
              </w:rPr>
            </w:pP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3 300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1 646</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3 600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1 532</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3 900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1 312</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4 200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913</w:t>
            </w: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310</w:t>
            </w:r>
          </w:p>
          <w:p w:rsidR="00970723" w:rsidRPr="00832683" w:rsidRDefault="00970723" w:rsidP="00CE499E">
            <w:pPr>
              <w:pStyle w:val="Paragrafi"/>
              <w:ind w:firstLine="0"/>
              <w:rPr>
                <w:sz w:val="18"/>
                <w:szCs w:val="18"/>
                <w:lang w:val="sq-AL"/>
              </w:rPr>
            </w:pPr>
            <w:r w:rsidRPr="00832683">
              <w:rPr>
                <w:sz w:val="18"/>
                <w:szCs w:val="18"/>
                <w:lang w:val="sq-AL"/>
              </w:rPr>
              <w:t>320</w:t>
            </w:r>
          </w:p>
          <w:p w:rsidR="00970723" w:rsidRPr="00832683" w:rsidRDefault="00970723" w:rsidP="00CE499E">
            <w:pPr>
              <w:pStyle w:val="Paragrafi"/>
              <w:ind w:firstLine="0"/>
              <w:rPr>
                <w:sz w:val="18"/>
                <w:szCs w:val="18"/>
                <w:lang w:val="sq-AL"/>
              </w:rPr>
            </w:pPr>
            <w:r w:rsidRPr="00832683">
              <w:rPr>
                <w:sz w:val="18"/>
                <w:szCs w:val="18"/>
                <w:lang w:val="sq-AL"/>
              </w:rPr>
              <w:t>330</w:t>
            </w:r>
          </w:p>
          <w:p w:rsidR="00970723" w:rsidRPr="00832683" w:rsidRDefault="00970723" w:rsidP="00CE499E">
            <w:pPr>
              <w:pStyle w:val="Paragrafi"/>
              <w:ind w:firstLine="0"/>
              <w:rPr>
                <w:sz w:val="18"/>
                <w:szCs w:val="18"/>
                <w:lang w:val="sq-AL"/>
              </w:rPr>
            </w:pPr>
            <w:r w:rsidRPr="00832683">
              <w:rPr>
                <w:sz w:val="18"/>
                <w:szCs w:val="18"/>
                <w:lang w:val="sq-AL"/>
              </w:rPr>
              <w:t>340</w:t>
            </w:r>
          </w:p>
          <w:p w:rsidR="00970723" w:rsidRPr="00832683" w:rsidRDefault="00970723" w:rsidP="00CE499E">
            <w:pPr>
              <w:pStyle w:val="Paragrafi"/>
              <w:ind w:firstLine="0"/>
              <w:rPr>
                <w:sz w:val="18"/>
                <w:szCs w:val="18"/>
                <w:lang w:val="sq-AL"/>
              </w:rPr>
            </w:pPr>
            <w:r w:rsidRPr="00832683">
              <w:rPr>
                <w:sz w:val="18"/>
                <w:szCs w:val="18"/>
                <w:lang w:val="sq-AL"/>
              </w:rPr>
              <w:t>350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1 642</w:t>
            </w:r>
          </w:p>
          <w:p w:rsidR="00970723" w:rsidRPr="00832683" w:rsidRDefault="00970723" w:rsidP="00CE499E">
            <w:pPr>
              <w:pStyle w:val="Paragrafi"/>
              <w:ind w:firstLine="0"/>
              <w:rPr>
                <w:sz w:val="18"/>
                <w:szCs w:val="18"/>
                <w:lang w:val="sq-AL"/>
              </w:rPr>
            </w:pPr>
            <w:r w:rsidRPr="00832683">
              <w:rPr>
                <w:sz w:val="18"/>
                <w:szCs w:val="18"/>
                <w:lang w:val="sq-AL"/>
              </w:rPr>
              <w:t>1 638</w:t>
            </w:r>
          </w:p>
          <w:p w:rsidR="00970723" w:rsidRPr="00832683" w:rsidRDefault="00970723" w:rsidP="00CE499E">
            <w:pPr>
              <w:pStyle w:val="Paragrafi"/>
              <w:ind w:firstLine="0"/>
              <w:rPr>
                <w:sz w:val="18"/>
                <w:szCs w:val="18"/>
                <w:lang w:val="sq-AL"/>
              </w:rPr>
            </w:pPr>
            <w:r w:rsidRPr="00832683">
              <w:rPr>
                <w:sz w:val="18"/>
                <w:szCs w:val="18"/>
                <w:lang w:val="sq-AL"/>
              </w:rPr>
              <w:t>1 635</w:t>
            </w:r>
          </w:p>
          <w:p w:rsidR="00970723" w:rsidRPr="00832683" w:rsidRDefault="00970723" w:rsidP="00CE499E">
            <w:pPr>
              <w:pStyle w:val="Paragrafi"/>
              <w:ind w:firstLine="0"/>
              <w:rPr>
                <w:sz w:val="18"/>
                <w:szCs w:val="18"/>
                <w:lang w:val="sq-AL"/>
              </w:rPr>
            </w:pPr>
            <w:r w:rsidRPr="00832683">
              <w:rPr>
                <w:sz w:val="18"/>
                <w:szCs w:val="18"/>
                <w:lang w:val="sq-AL"/>
              </w:rPr>
              <w:t>1 631</w:t>
            </w:r>
          </w:p>
          <w:p w:rsidR="00970723" w:rsidRPr="00832683" w:rsidRDefault="00970723" w:rsidP="00CE499E">
            <w:pPr>
              <w:pStyle w:val="Paragrafi"/>
              <w:ind w:firstLine="0"/>
              <w:rPr>
                <w:sz w:val="18"/>
                <w:szCs w:val="18"/>
                <w:lang w:val="sq-AL"/>
              </w:rPr>
            </w:pPr>
            <w:r w:rsidRPr="00832683">
              <w:rPr>
                <w:sz w:val="18"/>
                <w:szCs w:val="18"/>
                <w:lang w:val="sq-AL"/>
              </w:rPr>
              <w:t>1 627</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610</w:t>
            </w:r>
          </w:p>
          <w:p w:rsidR="00970723" w:rsidRPr="00832683" w:rsidRDefault="00970723" w:rsidP="00CE499E">
            <w:pPr>
              <w:pStyle w:val="Paragrafi"/>
              <w:ind w:firstLine="0"/>
              <w:rPr>
                <w:sz w:val="18"/>
                <w:szCs w:val="18"/>
                <w:lang w:val="sq-AL"/>
              </w:rPr>
            </w:pPr>
            <w:r w:rsidRPr="00832683">
              <w:rPr>
                <w:sz w:val="18"/>
                <w:szCs w:val="18"/>
                <w:lang w:val="sq-AL"/>
              </w:rPr>
              <w:t>620</w:t>
            </w:r>
          </w:p>
          <w:p w:rsidR="00970723" w:rsidRPr="00832683" w:rsidRDefault="00970723" w:rsidP="00CE499E">
            <w:pPr>
              <w:pStyle w:val="Paragrafi"/>
              <w:ind w:firstLine="0"/>
              <w:rPr>
                <w:sz w:val="18"/>
                <w:szCs w:val="18"/>
                <w:lang w:val="sq-AL"/>
              </w:rPr>
            </w:pPr>
            <w:r w:rsidRPr="00832683">
              <w:rPr>
                <w:sz w:val="18"/>
                <w:szCs w:val="18"/>
                <w:lang w:val="sq-AL"/>
              </w:rPr>
              <w:t>630</w:t>
            </w:r>
          </w:p>
          <w:p w:rsidR="00970723" w:rsidRPr="00832683" w:rsidRDefault="00970723" w:rsidP="00CE499E">
            <w:pPr>
              <w:pStyle w:val="Paragrafi"/>
              <w:ind w:firstLine="0"/>
              <w:rPr>
                <w:sz w:val="18"/>
                <w:szCs w:val="18"/>
                <w:lang w:val="sq-AL"/>
              </w:rPr>
            </w:pPr>
            <w:r w:rsidRPr="00832683">
              <w:rPr>
                <w:sz w:val="18"/>
                <w:szCs w:val="18"/>
                <w:lang w:val="sq-AL"/>
              </w:rPr>
              <w:t>640</w:t>
            </w:r>
          </w:p>
          <w:p w:rsidR="00970723" w:rsidRPr="00832683" w:rsidRDefault="00970723" w:rsidP="00CE499E">
            <w:pPr>
              <w:pStyle w:val="Paragrafi"/>
              <w:ind w:firstLine="0"/>
              <w:rPr>
                <w:sz w:val="18"/>
                <w:szCs w:val="18"/>
                <w:lang w:val="sq-AL"/>
              </w:rPr>
            </w:pPr>
            <w:r w:rsidRPr="00832683">
              <w:rPr>
                <w:sz w:val="18"/>
                <w:szCs w:val="18"/>
                <w:lang w:val="sq-AL"/>
              </w:rPr>
              <w:t>650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1 528</w:t>
            </w:r>
          </w:p>
          <w:p w:rsidR="00970723" w:rsidRPr="00832683" w:rsidRDefault="00970723" w:rsidP="00CE499E">
            <w:pPr>
              <w:pStyle w:val="Paragrafi"/>
              <w:ind w:firstLine="0"/>
              <w:rPr>
                <w:sz w:val="18"/>
                <w:szCs w:val="18"/>
                <w:lang w:val="sq-AL"/>
              </w:rPr>
            </w:pPr>
            <w:r w:rsidRPr="00832683">
              <w:rPr>
                <w:sz w:val="18"/>
                <w:szCs w:val="18"/>
                <w:lang w:val="sq-AL"/>
              </w:rPr>
              <w:t>1 524</w:t>
            </w:r>
          </w:p>
          <w:p w:rsidR="00970723" w:rsidRPr="00832683" w:rsidRDefault="00970723" w:rsidP="00CE499E">
            <w:pPr>
              <w:pStyle w:val="Paragrafi"/>
              <w:ind w:firstLine="0"/>
              <w:rPr>
                <w:sz w:val="18"/>
                <w:szCs w:val="18"/>
                <w:lang w:val="sq-AL"/>
              </w:rPr>
            </w:pPr>
            <w:r w:rsidRPr="00832683">
              <w:rPr>
                <w:sz w:val="18"/>
                <w:szCs w:val="18"/>
                <w:lang w:val="sq-AL"/>
              </w:rPr>
              <w:t>1 520</w:t>
            </w:r>
          </w:p>
          <w:p w:rsidR="00970723" w:rsidRPr="00832683" w:rsidRDefault="00970723" w:rsidP="00CE499E">
            <w:pPr>
              <w:pStyle w:val="Paragrafi"/>
              <w:ind w:firstLine="0"/>
              <w:rPr>
                <w:sz w:val="18"/>
                <w:szCs w:val="18"/>
                <w:lang w:val="sq-AL"/>
              </w:rPr>
            </w:pPr>
            <w:r w:rsidRPr="00832683">
              <w:rPr>
                <w:sz w:val="18"/>
                <w:szCs w:val="18"/>
                <w:lang w:val="sq-AL"/>
              </w:rPr>
              <w:t>1 516</w:t>
            </w:r>
          </w:p>
          <w:p w:rsidR="00970723" w:rsidRPr="00832683" w:rsidRDefault="00970723" w:rsidP="00CE499E">
            <w:pPr>
              <w:pStyle w:val="Paragrafi"/>
              <w:ind w:firstLine="0"/>
              <w:rPr>
                <w:sz w:val="18"/>
                <w:szCs w:val="18"/>
                <w:lang w:val="sq-AL"/>
              </w:rPr>
            </w:pPr>
            <w:r w:rsidRPr="00832683">
              <w:rPr>
                <w:sz w:val="18"/>
                <w:szCs w:val="18"/>
                <w:lang w:val="sq-AL"/>
              </w:rPr>
              <w:t>1 513</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910</w:t>
            </w:r>
          </w:p>
          <w:p w:rsidR="00970723" w:rsidRPr="00832683" w:rsidRDefault="00970723" w:rsidP="00CE499E">
            <w:pPr>
              <w:pStyle w:val="Paragrafi"/>
              <w:ind w:firstLine="0"/>
              <w:rPr>
                <w:sz w:val="18"/>
                <w:szCs w:val="18"/>
                <w:lang w:val="sq-AL"/>
              </w:rPr>
            </w:pPr>
            <w:r w:rsidRPr="00832683">
              <w:rPr>
                <w:sz w:val="18"/>
                <w:szCs w:val="18"/>
                <w:lang w:val="sq-AL"/>
              </w:rPr>
              <w:t>920</w:t>
            </w:r>
          </w:p>
          <w:p w:rsidR="00970723" w:rsidRPr="00832683" w:rsidRDefault="00970723" w:rsidP="00CE499E">
            <w:pPr>
              <w:pStyle w:val="Paragrafi"/>
              <w:ind w:firstLine="0"/>
              <w:rPr>
                <w:sz w:val="18"/>
                <w:szCs w:val="18"/>
                <w:lang w:val="sq-AL"/>
              </w:rPr>
            </w:pPr>
            <w:r w:rsidRPr="00832683">
              <w:rPr>
                <w:sz w:val="18"/>
                <w:szCs w:val="18"/>
                <w:lang w:val="sq-AL"/>
              </w:rPr>
              <w:t>930</w:t>
            </w:r>
          </w:p>
          <w:p w:rsidR="00970723" w:rsidRPr="00832683" w:rsidRDefault="00970723" w:rsidP="00CE499E">
            <w:pPr>
              <w:pStyle w:val="Paragrafi"/>
              <w:ind w:firstLine="0"/>
              <w:rPr>
                <w:sz w:val="18"/>
                <w:szCs w:val="18"/>
                <w:lang w:val="sq-AL"/>
              </w:rPr>
            </w:pPr>
            <w:r w:rsidRPr="00832683">
              <w:rPr>
                <w:sz w:val="18"/>
                <w:szCs w:val="18"/>
                <w:lang w:val="sq-AL"/>
              </w:rPr>
              <w:t>940</w:t>
            </w:r>
          </w:p>
          <w:p w:rsidR="00970723" w:rsidRPr="00832683" w:rsidRDefault="00970723" w:rsidP="00CE499E">
            <w:pPr>
              <w:pStyle w:val="Paragrafi"/>
              <w:ind w:firstLine="0"/>
              <w:rPr>
                <w:sz w:val="18"/>
                <w:szCs w:val="18"/>
                <w:lang w:val="sq-AL"/>
              </w:rPr>
            </w:pPr>
            <w:r w:rsidRPr="00832683">
              <w:rPr>
                <w:sz w:val="18"/>
                <w:szCs w:val="18"/>
                <w:lang w:val="sq-AL"/>
              </w:rPr>
              <w:t>950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1 304</w:t>
            </w:r>
          </w:p>
          <w:p w:rsidR="00970723" w:rsidRPr="00832683" w:rsidRDefault="00970723" w:rsidP="00CE499E">
            <w:pPr>
              <w:pStyle w:val="Paragrafi"/>
              <w:ind w:firstLine="0"/>
              <w:rPr>
                <w:sz w:val="18"/>
                <w:szCs w:val="18"/>
                <w:lang w:val="sq-AL"/>
              </w:rPr>
            </w:pPr>
            <w:r w:rsidRPr="00832683">
              <w:rPr>
                <w:sz w:val="18"/>
                <w:szCs w:val="18"/>
                <w:lang w:val="sq-AL"/>
              </w:rPr>
              <w:t>1 296</w:t>
            </w:r>
          </w:p>
          <w:p w:rsidR="00970723" w:rsidRPr="00832683" w:rsidRDefault="00970723" w:rsidP="00CE499E">
            <w:pPr>
              <w:pStyle w:val="Paragrafi"/>
              <w:ind w:firstLine="0"/>
              <w:rPr>
                <w:sz w:val="18"/>
                <w:szCs w:val="18"/>
                <w:lang w:val="sq-AL"/>
              </w:rPr>
            </w:pPr>
            <w:r w:rsidRPr="00832683">
              <w:rPr>
                <w:sz w:val="18"/>
                <w:szCs w:val="18"/>
                <w:lang w:val="sq-AL"/>
              </w:rPr>
              <w:t>1 287</w:t>
            </w:r>
          </w:p>
          <w:p w:rsidR="00970723" w:rsidRPr="00832683" w:rsidRDefault="00970723" w:rsidP="00CE499E">
            <w:pPr>
              <w:pStyle w:val="Paragrafi"/>
              <w:ind w:firstLine="0"/>
              <w:rPr>
                <w:sz w:val="18"/>
                <w:szCs w:val="18"/>
                <w:lang w:val="sq-AL"/>
              </w:rPr>
            </w:pPr>
            <w:r w:rsidRPr="00832683">
              <w:rPr>
                <w:sz w:val="18"/>
                <w:szCs w:val="18"/>
                <w:lang w:val="sq-AL"/>
              </w:rPr>
              <w:t>1279</w:t>
            </w:r>
          </w:p>
          <w:p w:rsidR="00970723" w:rsidRPr="00832683" w:rsidRDefault="00970723" w:rsidP="00CE499E">
            <w:pPr>
              <w:pStyle w:val="Paragrafi"/>
              <w:ind w:firstLine="0"/>
              <w:rPr>
                <w:sz w:val="18"/>
                <w:szCs w:val="18"/>
                <w:lang w:val="sq-AL"/>
              </w:rPr>
            </w:pPr>
            <w:r w:rsidRPr="00832683">
              <w:rPr>
                <w:sz w:val="18"/>
                <w:szCs w:val="18"/>
                <w:lang w:val="sq-AL"/>
              </w:rPr>
              <w:t>1 270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210</w:t>
            </w:r>
          </w:p>
          <w:p w:rsidR="00970723" w:rsidRPr="00832683" w:rsidRDefault="00970723" w:rsidP="00CE499E">
            <w:pPr>
              <w:pStyle w:val="Paragrafi"/>
              <w:ind w:firstLine="0"/>
              <w:rPr>
                <w:sz w:val="18"/>
                <w:szCs w:val="18"/>
                <w:lang w:val="sq-AL"/>
              </w:rPr>
            </w:pPr>
            <w:r w:rsidRPr="00832683">
              <w:rPr>
                <w:sz w:val="18"/>
                <w:szCs w:val="18"/>
                <w:lang w:val="sq-AL"/>
              </w:rPr>
              <w:t>220</w:t>
            </w:r>
          </w:p>
          <w:p w:rsidR="00970723" w:rsidRPr="00832683" w:rsidRDefault="00970723" w:rsidP="00CE499E">
            <w:pPr>
              <w:pStyle w:val="Paragrafi"/>
              <w:ind w:firstLine="0"/>
              <w:rPr>
                <w:sz w:val="18"/>
                <w:szCs w:val="18"/>
                <w:lang w:val="sq-AL"/>
              </w:rPr>
            </w:pPr>
            <w:r w:rsidRPr="00832683">
              <w:rPr>
                <w:sz w:val="18"/>
                <w:szCs w:val="18"/>
                <w:lang w:val="sq-AL"/>
              </w:rPr>
              <w:t>230</w:t>
            </w:r>
          </w:p>
          <w:p w:rsidR="00970723" w:rsidRPr="00832683" w:rsidRDefault="00970723" w:rsidP="00CE499E">
            <w:pPr>
              <w:pStyle w:val="Paragrafi"/>
              <w:ind w:firstLine="0"/>
              <w:rPr>
                <w:sz w:val="18"/>
                <w:szCs w:val="18"/>
                <w:lang w:val="sq-AL"/>
              </w:rPr>
            </w:pPr>
            <w:r w:rsidRPr="00832683">
              <w:rPr>
                <w:sz w:val="18"/>
                <w:szCs w:val="18"/>
                <w:lang w:val="sq-AL"/>
              </w:rPr>
              <w:t>240</w:t>
            </w:r>
          </w:p>
          <w:p w:rsidR="00970723" w:rsidRPr="00832683" w:rsidRDefault="00970723" w:rsidP="00CE499E">
            <w:pPr>
              <w:pStyle w:val="Paragrafi"/>
              <w:ind w:firstLine="0"/>
              <w:rPr>
                <w:sz w:val="18"/>
                <w:szCs w:val="18"/>
                <w:lang w:val="sq-AL"/>
              </w:rPr>
            </w:pPr>
            <w:r w:rsidRPr="00832683">
              <w:rPr>
                <w:sz w:val="18"/>
                <w:szCs w:val="18"/>
                <w:lang w:val="sq-AL"/>
              </w:rPr>
              <w:t>250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893</w:t>
            </w:r>
          </w:p>
          <w:p w:rsidR="00970723" w:rsidRPr="00832683" w:rsidRDefault="00970723" w:rsidP="00CE499E">
            <w:pPr>
              <w:pStyle w:val="Paragrafi"/>
              <w:ind w:firstLine="0"/>
              <w:rPr>
                <w:sz w:val="18"/>
                <w:szCs w:val="18"/>
                <w:lang w:val="sq-AL"/>
              </w:rPr>
            </w:pPr>
            <w:r w:rsidRPr="00832683">
              <w:rPr>
                <w:sz w:val="18"/>
                <w:szCs w:val="18"/>
                <w:lang w:val="sq-AL"/>
              </w:rPr>
              <w:t>873</w:t>
            </w:r>
          </w:p>
          <w:p w:rsidR="00970723" w:rsidRPr="00832683" w:rsidRDefault="00970723" w:rsidP="00CE499E">
            <w:pPr>
              <w:pStyle w:val="Paragrafi"/>
              <w:ind w:firstLine="0"/>
              <w:rPr>
                <w:sz w:val="18"/>
                <w:szCs w:val="18"/>
                <w:lang w:val="sq-AL"/>
              </w:rPr>
            </w:pPr>
            <w:r w:rsidRPr="00832683">
              <w:rPr>
                <w:sz w:val="18"/>
                <w:szCs w:val="18"/>
                <w:lang w:val="sq-AL"/>
              </w:rPr>
              <w:t>853</w:t>
            </w:r>
          </w:p>
          <w:p w:rsidR="00970723" w:rsidRPr="00832683" w:rsidRDefault="00970723" w:rsidP="00CE499E">
            <w:pPr>
              <w:pStyle w:val="Paragrafi"/>
              <w:ind w:firstLine="0"/>
              <w:rPr>
                <w:sz w:val="18"/>
                <w:szCs w:val="18"/>
                <w:lang w:val="sq-AL"/>
              </w:rPr>
            </w:pPr>
            <w:r w:rsidRPr="00832683">
              <w:rPr>
                <w:sz w:val="18"/>
                <w:szCs w:val="18"/>
                <w:lang w:val="sq-AL"/>
              </w:rPr>
              <w:t>834</w:t>
            </w:r>
          </w:p>
          <w:p w:rsidR="00970723" w:rsidRPr="00832683" w:rsidRDefault="00970723" w:rsidP="00CE499E">
            <w:pPr>
              <w:pStyle w:val="Paragrafi"/>
              <w:ind w:firstLine="0"/>
              <w:rPr>
                <w:sz w:val="18"/>
                <w:szCs w:val="18"/>
                <w:lang w:val="sq-AL"/>
              </w:rPr>
            </w:pPr>
            <w:r w:rsidRPr="00832683">
              <w:rPr>
                <w:sz w:val="18"/>
                <w:szCs w:val="18"/>
                <w:lang w:val="sq-AL"/>
              </w:rPr>
              <w:t>814</w:t>
            </w: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360</w:t>
            </w:r>
          </w:p>
          <w:p w:rsidR="00970723" w:rsidRPr="00832683" w:rsidRDefault="00970723" w:rsidP="00CE499E">
            <w:pPr>
              <w:pStyle w:val="Paragrafi"/>
              <w:ind w:firstLine="0"/>
              <w:rPr>
                <w:sz w:val="18"/>
                <w:szCs w:val="18"/>
                <w:lang w:val="sq-AL"/>
              </w:rPr>
            </w:pPr>
            <w:r w:rsidRPr="00832683">
              <w:rPr>
                <w:sz w:val="18"/>
                <w:szCs w:val="18"/>
                <w:lang w:val="sq-AL"/>
              </w:rPr>
              <w:t>370</w:t>
            </w:r>
          </w:p>
          <w:p w:rsidR="00970723" w:rsidRPr="00832683" w:rsidRDefault="00970723" w:rsidP="00CE499E">
            <w:pPr>
              <w:pStyle w:val="Paragrafi"/>
              <w:ind w:firstLine="0"/>
              <w:rPr>
                <w:sz w:val="18"/>
                <w:szCs w:val="18"/>
                <w:lang w:val="sq-AL"/>
              </w:rPr>
            </w:pPr>
            <w:r w:rsidRPr="00832683">
              <w:rPr>
                <w:sz w:val="18"/>
                <w:szCs w:val="18"/>
                <w:lang w:val="sq-AL"/>
              </w:rPr>
              <w:t>380</w:t>
            </w:r>
          </w:p>
          <w:p w:rsidR="00970723" w:rsidRPr="00832683" w:rsidRDefault="00970723" w:rsidP="00CE499E">
            <w:pPr>
              <w:pStyle w:val="Paragrafi"/>
              <w:ind w:firstLine="0"/>
              <w:rPr>
                <w:sz w:val="18"/>
                <w:szCs w:val="18"/>
                <w:lang w:val="sq-AL"/>
              </w:rPr>
            </w:pPr>
            <w:r w:rsidRPr="00832683">
              <w:rPr>
                <w:sz w:val="18"/>
                <w:szCs w:val="18"/>
                <w:lang w:val="sq-AL"/>
              </w:rPr>
              <w:t>390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1 623</w:t>
            </w:r>
          </w:p>
          <w:p w:rsidR="00970723" w:rsidRPr="00832683" w:rsidRDefault="00970723" w:rsidP="00CE499E">
            <w:pPr>
              <w:pStyle w:val="Paragrafi"/>
              <w:ind w:firstLine="0"/>
              <w:rPr>
                <w:sz w:val="18"/>
                <w:szCs w:val="18"/>
                <w:lang w:val="sq-AL"/>
              </w:rPr>
            </w:pPr>
            <w:r w:rsidRPr="00832683">
              <w:rPr>
                <w:sz w:val="18"/>
                <w:szCs w:val="18"/>
                <w:lang w:val="sq-AL"/>
              </w:rPr>
              <w:t>1 619</w:t>
            </w:r>
          </w:p>
          <w:p w:rsidR="00970723" w:rsidRPr="00832683" w:rsidRDefault="00970723" w:rsidP="00CE499E">
            <w:pPr>
              <w:pStyle w:val="Paragrafi"/>
              <w:ind w:firstLine="0"/>
              <w:rPr>
                <w:sz w:val="18"/>
                <w:szCs w:val="18"/>
                <w:lang w:val="sq-AL"/>
              </w:rPr>
            </w:pPr>
            <w:r w:rsidRPr="00832683">
              <w:rPr>
                <w:sz w:val="18"/>
                <w:szCs w:val="18"/>
                <w:lang w:val="sq-AL"/>
              </w:rPr>
              <w:t>1 616</w:t>
            </w:r>
          </w:p>
          <w:p w:rsidR="00970723" w:rsidRPr="00832683" w:rsidRDefault="00970723" w:rsidP="00CE499E">
            <w:pPr>
              <w:pStyle w:val="Paragrafi"/>
              <w:ind w:firstLine="0"/>
              <w:rPr>
                <w:sz w:val="18"/>
                <w:szCs w:val="18"/>
                <w:lang w:val="sq-AL"/>
              </w:rPr>
            </w:pPr>
            <w:r w:rsidRPr="00832683">
              <w:rPr>
                <w:sz w:val="18"/>
                <w:szCs w:val="18"/>
                <w:lang w:val="sq-AL"/>
              </w:rPr>
              <w:t>1 612</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660</w:t>
            </w:r>
          </w:p>
          <w:p w:rsidR="00970723" w:rsidRPr="00832683" w:rsidRDefault="00970723" w:rsidP="00CE499E">
            <w:pPr>
              <w:pStyle w:val="Paragrafi"/>
              <w:ind w:firstLine="0"/>
              <w:rPr>
                <w:sz w:val="18"/>
                <w:szCs w:val="18"/>
                <w:lang w:val="sq-AL"/>
              </w:rPr>
            </w:pPr>
            <w:r w:rsidRPr="00832683">
              <w:rPr>
                <w:sz w:val="18"/>
                <w:szCs w:val="18"/>
                <w:lang w:val="sq-AL"/>
              </w:rPr>
              <w:t>670</w:t>
            </w:r>
          </w:p>
          <w:p w:rsidR="00970723" w:rsidRPr="00832683" w:rsidRDefault="00970723" w:rsidP="00CE499E">
            <w:pPr>
              <w:pStyle w:val="Paragrafi"/>
              <w:ind w:firstLine="0"/>
              <w:rPr>
                <w:sz w:val="18"/>
                <w:szCs w:val="18"/>
                <w:lang w:val="sq-AL"/>
              </w:rPr>
            </w:pPr>
            <w:r w:rsidRPr="00832683">
              <w:rPr>
                <w:sz w:val="18"/>
                <w:szCs w:val="18"/>
                <w:lang w:val="sq-AL"/>
              </w:rPr>
              <w:t>680</w:t>
            </w:r>
          </w:p>
          <w:p w:rsidR="00970723" w:rsidRPr="00832683" w:rsidRDefault="00970723" w:rsidP="00CE499E">
            <w:pPr>
              <w:pStyle w:val="Paragrafi"/>
              <w:ind w:firstLine="0"/>
              <w:rPr>
                <w:sz w:val="18"/>
                <w:szCs w:val="18"/>
                <w:lang w:val="sq-AL"/>
              </w:rPr>
            </w:pPr>
            <w:r w:rsidRPr="00832683">
              <w:rPr>
                <w:sz w:val="18"/>
                <w:szCs w:val="18"/>
                <w:lang w:val="sq-AL"/>
              </w:rPr>
              <w:t>690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1 509</w:t>
            </w:r>
          </w:p>
          <w:p w:rsidR="00970723" w:rsidRPr="00832683" w:rsidRDefault="00970723" w:rsidP="00CE499E">
            <w:pPr>
              <w:pStyle w:val="Paragrafi"/>
              <w:ind w:firstLine="0"/>
              <w:rPr>
                <w:sz w:val="18"/>
                <w:szCs w:val="18"/>
                <w:lang w:val="sq-AL"/>
              </w:rPr>
            </w:pPr>
            <w:r w:rsidRPr="00832683">
              <w:rPr>
                <w:sz w:val="18"/>
                <w:szCs w:val="18"/>
                <w:lang w:val="sq-AL"/>
              </w:rPr>
              <w:t>1 505</w:t>
            </w:r>
          </w:p>
          <w:p w:rsidR="00970723" w:rsidRPr="00832683" w:rsidRDefault="00970723" w:rsidP="00CE499E">
            <w:pPr>
              <w:pStyle w:val="Paragrafi"/>
              <w:ind w:firstLine="0"/>
              <w:rPr>
                <w:sz w:val="18"/>
                <w:szCs w:val="18"/>
                <w:lang w:val="sq-AL"/>
              </w:rPr>
            </w:pPr>
            <w:r w:rsidRPr="00832683">
              <w:rPr>
                <w:sz w:val="18"/>
                <w:szCs w:val="18"/>
                <w:lang w:val="sq-AL"/>
              </w:rPr>
              <w:t>1 497</w:t>
            </w:r>
          </w:p>
          <w:p w:rsidR="00970723" w:rsidRPr="00832683" w:rsidRDefault="00970723" w:rsidP="00CE499E">
            <w:pPr>
              <w:pStyle w:val="Paragrafi"/>
              <w:ind w:firstLine="0"/>
              <w:rPr>
                <w:sz w:val="18"/>
                <w:szCs w:val="18"/>
                <w:lang w:val="sq-AL"/>
              </w:rPr>
            </w:pPr>
            <w:r w:rsidRPr="00832683">
              <w:rPr>
                <w:sz w:val="18"/>
                <w:szCs w:val="18"/>
                <w:lang w:val="sq-AL"/>
              </w:rPr>
              <w:t>1 488</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960</w:t>
            </w:r>
          </w:p>
          <w:p w:rsidR="00970723" w:rsidRPr="00832683" w:rsidRDefault="00970723" w:rsidP="00CE499E">
            <w:pPr>
              <w:pStyle w:val="Paragrafi"/>
              <w:ind w:firstLine="0"/>
              <w:rPr>
                <w:sz w:val="18"/>
                <w:szCs w:val="18"/>
                <w:lang w:val="sq-AL"/>
              </w:rPr>
            </w:pPr>
            <w:r w:rsidRPr="00832683">
              <w:rPr>
                <w:sz w:val="18"/>
                <w:szCs w:val="18"/>
                <w:lang w:val="sq-AL"/>
              </w:rPr>
              <w:t>970</w:t>
            </w:r>
          </w:p>
          <w:p w:rsidR="00970723" w:rsidRPr="00832683" w:rsidRDefault="00970723" w:rsidP="00CE499E">
            <w:pPr>
              <w:pStyle w:val="Paragrafi"/>
              <w:ind w:firstLine="0"/>
              <w:rPr>
                <w:sz w:val="18"/>
                <w:szCs w:val="18"/>
                <w:lang w:val="sq-AL"/>
              </w:rPr>
            </w:pPr>
            <w:r w:rsidRPr="00832683">
              <w:rPr>
                <w:sz w:val="18"/>
                <w:szCs w:val="18"/>
                <w:lang w:val="sq-AL"/>
              </w:rPr>
              <w:t>980</w:t>
            </w:r>
          </w:p>
          <w:p w:rsidR="00970723" w:rsidRPr="00832683" w:rsidRDefault="00970723" w:rsidP="00CE499E">
            <w:pPr>
              <w:pStyle w:val="Paragrafi"/>
              <w:ind w:firstLine="0"/>
              <w:rPr>
                <w:sz w:val="18"/>
                <w:szCs w:val="18"/>
                <w:lang w:val="sq-AL"/>
              </w:rPr>
            </w:pPr>
            <w:r w:rsidRPr="00832683">
              <w:rPr>
                <w:sz w:val="18"/>
                <w:szCs w:val="18"/>
                <w:lang w:val="sq-AL"/>
              </w:rPr>
              <w:t>990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1 262</w:t>
            </w:r>
          </w:p>
          <w:p w:rsidR="00970723" w:rsidRPr="00832683" w:rsidRDefault="00970723" w:rsidP="00CE499E">
            <w:pPr>
              <w:pStyle w:val="Paragrafi"/>
              <w:ind w:firstLine="0"/>
              <w:rPr>
                <w:sz w:val="18"/>
                <w:szCs w:val="18"/>
                <w:lang w:val="sq-AL"/>
              </w:rPr>
            </w:pPr>
            <w:r w:rsidRPr="00832683">
              <w:rPr>
                <w:sz w:val="18"/>
                <w:szCs w:val="18"/>
                <w:lang w:val="sq-AL"/>
              </w:rPr>
              <w:t>1 254</w:t>
            </w:r>
          </w:p>
          <w:p w:rsidR="00970723" w:rsidRPr="00832683" w:rsidRDefault="00970723" w:rsidP="00CE499E">
            <w:pPr>
              <w:pStyle w:val="Paragrafi"/>
              <w:ind w:firstLine="0"/>
              <w:rPr>
                <w:sz w:val="18"/>
                <w:szCs w:val="18"/>
                <w:lang w:val="sq-AL"/>
              </w:rPr>
            </w:pPr>
            <w:r w:rsidRPr="00832683">
              <w:rPr>
                <w:sz w:val="18"/>
                <w:szCs w:val="18"/>
                <w:lang w:val="sq-AL"/>
              </w:rPr>
              <w:t>1 245</w:t>
            </w:r>
          </w:p>
          <w:p w:rsidR="00970723" w:rsidRPr="00832683" w:rsidRDefault="00970723" w:rsidP="00CE499E">
            <w:pPr>
              <w:pStyle w:val="Paragrafi"/>
              <w:ind w:firstLine="0"/>
              <w:rPr>
                <w:sz w:val="18"/>
                <w:szCs w:val="18"/>
                <w:lang w:val="sq-AL"/>
              </w:rPr>
            </w:pPr>
            <w:r w:rsidRPr="00832683">
              <w:rPr>
                <w:sz w:val="18"/>
                <w:szCs w:val="18"/>
                <w:lang w:val="sq-AL"/>
              </w:rPr>
              <w:t>1 237</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260</w:t>
            </w:r>
          </w:p>
          <w:p w:rsidR="00970723" w:rsidRPr="00832683" w:rsidRDefault="00970723" w:rsidP="00CE499E">
            <w:pPr>
              <w:pStyle w:val="Paragrafi"/>
              <w:ind w:firstLine="0"/>
              <w:rPr>
                <w:sz w:val="18"/>
                <w:szCs w:val="18"/>
                <w:lang w:val="sq-AL"/>
              </w:rPr>
            </w:pPr>
            <w:r w:rsidRPr="00832683">
              <w:rPr>
                <w:sz w:val="18"/>
                <w:szCs w:val="18"/>
                <w:lang w:val="sq-AL"/>
              </w:rPr>
              <w:t>270</w:t>
            </w:r>
          </w:p>
          <w:p w:rsidR="00970723" w:rsidRPr="00832683" w:rsidRDefault="00970723" w:rsidP="00CE499E">
            <w:pPr>
              <w:pStyle w:val="Paragrafi"/>
              <w:ind w:firstLine="0"/>
              <w:rPr>
                <w:sz w:val="18"/>
                <w:szCs w:val="18"/>
                <w:lang w:val="sq-AL"/>
              </w:rPr>
            </w:pPr>
            <w:r w:rsidRPr="00832683">
              <w:rPr>
                <w:sz w:val="18"/>
                <w:szCs w:val="18"/>
                <w:lang w:val="sq-AL"/>
              </w:rPr>
              <w:t>280</w:t>
            </w:r>
          </w:p>
          <w:p w:rsidR="00970723" w:rsidRPr="00832683" w:rsidRDefault="00970723" w:rsidP="00CE499E">
            <w:pPr>
              <w:pStyle w:val="Paragrafi"/>
              <w:ind w:firstLine="0"/>
              <w:rPr>
                <w:sz w:val="18"/>
                <w:szCs w:val="18"/>
                <w:lang w:val="sq-AL"/>
              </w:rPr>
            </w:pPr>
            <w:r w:rsidRPr="00832683">
              <w:rPr>
                <w:sz w:val="18"/>
                <w:szCs w:val="18"/>
                <w:lang w:val="sq-AL"/>
              </w:rPr>
              <w:t>290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794</w:t>
            </w:r>
          </w:p>
          <w:p w:rsidR="00970723" w:rsidRPr="00832683" w:rsidRDefault="00970723" w:rsidP="00CE499E">
            <w:pPr>
              <w:pStyle w:val="Paragrafi"/>
              <w:ind w:firstLine="0"/>
              <w:rPr>
                <w:sz w:val="18"/>
                <w:szCs w:val="18"/>
                <w:lang w:val="sq-AL"/>
              </w:rPr>
            </w:pPr>
            <w:r w:rsidRPr="00832683">
              <w:rPr>
                <w:sz w:val="18"/>
                <w:szCs w:val="18"/>
                <w:lang w:val="sq-AL"/>
              </w:rPr>
              <w:t>774</w:t>
            </w:r>
          </w:p>
          <w:p w:rsidR="00970723" w:rsidRPr="00832683" w:rsidRDefault="00970723" w:rsidP="00CE499E">
            <w:pPr>
              <w:pStyle w:val="Paragrafi"/>
              <w:ind w:firstLine="0"/>
              <w:rPr>
                <w:sz w:val="18"/>
                <w:szCs w:val="18"/>
                <w:lang w:val="sq-AL"/>
              </w:rPr>
            </w:pPr>
            <w:r w:rsidRPr="00832683">
              <w:rPr>
                <w:sz w:val="18"/>
                <w:szCs w:val="18"/>
                <w:lang w:val="sq-AL"/>
              </w:rPr>
              <w:t>755</w:t>
            </w:r>
          </w:p>
          <w:p w:rsidR="00970723" w:rsidRPr="00832683" w:rsidRDefault="00970723" w:rsidP="00CE499E">
            <w:pPr>
              <w:pStyle w:val="Paragrafi"/>
              <w:ind w:firstLine="0"/>
              <w:rPr>
                <w:sz w:val="18"/>
                <w:szCs w:val="18"/>
                <w:lang w:val="sq-AL"/>
              </w:rPr>
            </w:pPr>
            <w:r w:rsidRPr="00832683">
              <w:rPr>
                <w:sz w:val="18"/>
                <w:szCs w:val="18"/>
                <w:lang w:val="sq-AL"/>
              </w:rPr>
              <w:t>735</w:t>
            </w: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3 400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1 608</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3 700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1 480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4 000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1 229</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4 300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715</w:t>
            </w: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410</w:t>
            </w:r>
          </w:p>
          <w:p w:rsidR="00970723" w:rsidRPr="00832683" w:rsidRDefault="00970723" w:rsidP="00CE499E">
            <w:pPr>
              <w:pStyle w:val="Paragrafi"/>
              <w:ind w:firstLine="0"/>
              <w:rPr>
                <w:sz w:val="18"/>
                <w:szCs w:val="18"/>
                <w:lang w:val="sq-AL"/>
              </w:rPr>
            </w:pPr>
            <w:r w:rsidRPr="00832683">
              <w:rPr>
                <w:sz w:val="18"/>
                <w:szCs w:val="18"/>
                <w:lang w:val="sq-AL"/>
              </w:rPr>
              <w:t>420</w:t>
            </w:r>
          </w:p>
          <w:p w:rsidR="00970723" w:rsidRPr="00832683" w:rsidRDefault="00970723" w:rsidP="00CE499E">
            <w:pPr>
              <w:pStyle w:val="Paragrafi"/>
              <w:ind w:firstLine="0"/>
              <w:rPr>
                <w:sz w:val="18"/>
                <w:szCs w:val="18"/>
                <w:lang w:val="sq-AL"/>
              </w:rPr>
            </w:pPr>
            <w:r w:rsidRPr="00832683">
              <w:rPr>
                <w:sz w:val="18"/>
                <w:szCs w:val="18"/>
                <w:lang w:val="sq-AL"/>
              </w:rPr>
              <w:t>430</w:t>
            </w:r>
          </w:p>
          <w:p w:rsidR="00970723" w:rsidRPr="00832683" w:rsidRDefault="00970723" w:rsidP="00CE499E">
            <w:pPr>
              <w:pStyle w:val="Paragrafi"/>
              <w:ind w:firstLine="0"/>
              <w:rPr>
                <w:sz w:val="18"/>
                <w:szCs w:val="18"/>
                <w:lang w:val="sq-AL"/>
              </w:rPr>
            </w:pPr>
            <w:r w:rsidRPr="00832683">
              <w:rPr>
                <w:sz w:val="18"/>
                <w:szCs w:val="18"/>
                <w:lang w:val="sq-AL"/>
              </w:rPr>
              <w:t>440</w:t>
            </w:r>
          </w:p>
          <w:p w:rsidR="00970723" w:rsidRPr="00832683" w:rsidRDefault="00970723" w:rsidP="00CE499E">
            <w:pPr>
              <w:pStyle w:val="Paragrafi"/>
              <w:ind w:firstLine="0"/>
              <w:rPr>
                <w:sz w:val="18"/>
                <w:szCs w:val="18"/>
                <w:lang w:val="sq-AL"/>
              </w:rPr>
            </w:pPr>
            <w:r w:rsidRPr="00832683">
              <w:rPr>
                <w:sz w:val="18"/>
                <w:szCs w:val="18"/>
                <w:lang w:val="sq-AL"/>
              </w:rPr>
              <w:t>450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1 604</w:t>
            </w:r>
          </w:p>
          <w:p w:rsidR="00970723" w:rsidRPr="00832683" w:rsidRDefault="00970723" w:rsidP="00CE499E">
            <w:pPr>
              <w:pStyle w:val="Paragrafi"/>
              <w:ind w:firstLine="0"/>
              <w:rPr>
                <w:sz w:val="18"/>
                <w:szCs w:val="18"/>
                <w:lang w:val="sq-AL"/>
              </w:rPr>
            </w:pPr>
            <w:r w:rsidRPr="00832683">
              <w:rPr>
                <w:sz w:val="18"/>
                <w:szCs w:val="18"/>
                <w:lang w:val="sq-AL"/>
              </w:rPr>
              <w:t>1 600</w:t>
            </w:r>
          </w:p>
          <w:p w:rsidR="00970723" w:rsidRPr="00832683" w:rsidRDefault="00970723" w:rsidP="00CE499E">
            <w:pPr>
              <w:pStyle w:val="Paragrafi"/>
              <w:ind w:firstLine="0"/>
              <w:rPr>
                <w:sz w:val="18"/>
                <w:szCs w:val="18"/>
                <w:lang w:val="sq-AL"/>
              </w:rPr>
            </w:pPr>
            <w:r w:rsidRPr="00832683">
              <w:rPr>
                <w:sz w:val="18"/>
                <w:szCs w:val="18"/>
                <w:lang w:val="sq-AL"/>
              </w:rPr>
              <w:t>1 597</w:t>
            </w:r>
          </w:p>
          <w:p w:rsidR="00970723" w:rsidRPr="00832683" w:rsidRDefault="00970723" w:rsidP="00CE499E">
            <w:pPr>
              <w:pStyle w:val="Paragrafi"/>
              <w:ind w:firstLine="0"/>
              <w:rPr>
                <w:sz w:val="18"/>
                <w:szCs w:val="18"/>
                <w:lang w:val="sq-AL"/>
              </w:rPr>
            </w:pPr>
            <w:r w:rsidRPr="00832683">
              <w:rPr>
                <w:sz w:val="18"/>
                <w:szCs w:val="18"/>
                <w:lang w:val="sq-AL"/>
              </w:rPr>
              <w:t>1 593</w:t>
            </w:r>
          </w:p>
          <w:p w:rsidR="00970723" w:rsidRPr="00832683" w:rsidRDefault="00970723" w:rsidP="00CE499E">
            <w:pPr>
              <w:pStyle w:val="Paragrafi"/>
              <w:ind w:firstLine="0"/>
              <w:rPr>
                <w:sz w:val="18"/>
                <w:szCs w:val="18"/>
                <w:lang w:val="sq-AL"/>
              </w:rPr>
            </w:pPr>
            <w:r w:rsidRPr="00832683">
              <w:rPr>
                <w:sz w:val="18"/>
                <w:szCs w:val="18"/>
                <w:lang w:val="sq-AL"/>
              </w:rPr>
              <w:t>1 589</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710</w:t>
            </w:r>
          </w:p>
          <w:p w:rsidR="00970723" w:rsidRPr="00832683" w:rsidRDefault="00970723" w:rsidP="00CE499E">
            <w:pPr>
              <w:pStyle w:val="Paragrafi"/>
              <w:ind w:firstLine="0"/>
              <w:rPr>
                <w:sz w:val="18"/>
                <w:szCs w:val="18"/>
                <w:lang w:val="sq-AL"/>
              </w:rPr>
            </w:pPr>
            <w:r w:rsidRPr="00832683">
              <w:rPr>
                <w:sz w:val="18"/>
                <w:szCs w:val="18"/>
                <w:lang w:val="sq-AL"/>
              </w:rPr>
              <w:t>720</w:t>
            </w:r>
          </w:p>
          <w:p w:rsidR="00970723" w:rsidRPr="00832683" w:rsidRDefault="00970723" w:rsidP="00CE499E">
            <w:pPr>
              <w:pStyle w:val="Paragrafi"/>
              <w:ind w:firstLine="0"/>
              <w:rPr>
                <w:sz w:val="18"/>
                <w:szCs w:val="18"/>
                <w:lang w:val="sq-AL"/>
              </w:rPr>
            </w:pPr>
            <w:r w:rsidRPr="00832683">
              <w:rPr>
                <w:sz w:val="18"/>
                <w:szCs w:val="18"/>
                <w:lang w:val="sq-AL"/>
              </w:rPr>
              <w:t>730</w:t>
            </w:r>
          </w:p>
          <w:p w:rsidR="00970723" w:rsidRPr="00832683" w:rsidRDefault="00970723" w:rsidP="00CE499E">
            <w:pPr>
              <w:pStyle w:val="Paragrafi"/>
              <w:ind w:firstLine="0"/>
              <w:rPr>
                <w:sz w:val="18"/>
                <w:szCs w:val="18"/>
                <w:lang w:val="sq-AL"/>
              </w:rPr>
            </w:pPr>
            <w:r w:rsidRPr="00832683">
              <w:rPr>
                <w:sz w:val="18"/>
                <w:szCs w:val="18"/>
                <w:lang w:val="sq-AL"/>
              </w:rPr>
              <w:t>740</w:t>
            </w:r>
          </w:p>
          <w:p w:rsidR="00970723" w:rsidRPr="00832683" w:rsidRDefault="00970723" w:rsidP="00CE499E">
            <w:pPr>
              <w:pStyle w:val="Paragrafi"/>
              <w:ind w:firstLine="0"/>
              <w:rPr>
                <w:sz w:val="18"/>
                <w:szCs w:val="18"/>
                <w:lang w:val="sq-AL"/>
              </w:rPr>
            </w:pPr>
            <w:r w:rsidRPr="00832683">
              <w:rPr>
                <w:sz w:val="18"/>
                <w:szCs w:val="18"/>
                <w:lang w:val="sq-AL"/>
              </w:rPr>
              <w:t>750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1 471</w:t>
            </w:r>
          </w:p>
          <w:p w:rsidR="00970723" w:rsidRPr="00832683" w:rsidRDefault="00970723" w:rsidP="00CE499E">
            <w:pPr>
              <w:pStyle w:val="Paragrafi"/>
              <w:ind w:firstLine="0"/>
              <w:rPr>
                <w:sz w:val="18"/>
                <w:szCs w:val="18"/>
                <w:lang w:val="sq-AL"/>
              </w:rPr>
            </w:pPr>
            <w:r w:rsidRPr="00832683">
              <w:rPr>
                <w:sz w:val="18"/>
                <w:szCs w:val="18"/>
                <w:lang w:val="sq-AL"/>
              </w:rPr>
              <w:t>1 463</w:t>
            </w:r>
          </w:p>
          <w:p w:rsidR="00970723" w:rsidRPr="00832683" w:rsidRDefault="00970723" w:rsidP="00CE499E">
            <w:pPr>
              <w:pStyle w:val="Paragrafi"/>
              <w:ind w:firstLine="0"/>
              <w:rPr>
                <w:sz w:val="18"/>
                <w:szCs w:val="18"/>
                <w:lang w:val="sq-AL"/>
              </w:rPr>
            </w:pPr>
            <w:r w:rsidRPr="00832683">
              <w:rPr>
                <w:sz w:val="18"/>
                <w:szCs w:val="18"/>
                <w:lang w:val="sq-AL"/>
              </w:rPr>
              <w:t>1 455</w:t>
            </w:r>
          </w:p>
          <w:p w:rsidR="00970723" w:rsidRPr="00832683" w:rsidRDefault="00970723" w:rsidP="00CE499E">
            <w:pPr>
              <w:pStyle w:val="Paragrafi"/>
              <w:ind w:firstLine="0"/>
              <w:rPr>
                <w:sz w:val="18"/>
                <w:szCs w:val="18"/>
                <w:lang w:val="sq-AL"/>
              </w:rPr>
            </w:pPr>
            <w:r w:rsidRPr="00832683">
              <w:rPr>
                <w:sz w:val="18"/>
                <w:szCs w:val="18"/>
                <w:lang w:val="sq-AL"/>
              </w:rPr>
              <w:t>1 446</w:t>
            </w:r>
          </w:p>
          <w:p w:rsidR="00970723" w:rsidRPr="00832683" w:rsidRDefault="00970723" w:rsidP="00CE499E">
            <w:pPr>
              <w:pStyle w:val="Paragrafi"/>
              <w:ind w:firstLine="0"/>
              <w:rPr>
                <w:sz w:val="18"/>
                <w:szCs w:val="18"/>
                <w:lang w:val="sq-AL"/>
              </w:rPr>
            </w:pPr>
            <w:r w:rsidRPr="00832683">
              <w:rPr>
                <w:sz w:val="18"/>
                <w:szCs w:val="18"/>
                <w:lang w:val="sq-AL"/>
              </w:rPr>
              <w:t>1 438</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010</w:t>
            </w:r>
          </w:p>
          <w:p w:rsidR="00970723" w:rsidRPr="00832683" w:rsidRDefault="00970723" w:rsidP="00CE499E">
            <w:pPr>
              <w:pStyle w:val="Paragrafi"/>
              <w:ind w:firstLine="0"/>
              <w:rPr>
                <w:sz w:val="18"/>
                <w:szCs w:val="18"/>
                <w:lang w:val="sq-AL"/>
              </w:rPr>
            </w:pPr>
            <w:r w:rsidRPr="00832683">
              <w:rPr>
                <w:sz w:val="18"/>
                <w:szCs w:val="18"/>
                <w:lang w:val="sq-AL"/>
              </w:rPr>
              <w:t>020</w:t>
            </w:r>
          </w:p>
          <w:p w:rsidR="00970723" w:rsidRPr="00832683" w:rsidRDefault="00970723" w:rsidP="00CE499E">
            <w:pPr>
              <w:pStyle w:val="Paragrafi"/>
              <w:ind w:firstLine="0"/>
              <w:rPr>
                <w:sz w:val="18"/>
                <w:szCs w:val="18"/>
                <w:lang w:val="sq-AL"/>
              </w:rPr>
            </w:pPr>
            <w:r w:rsidRPr="00832683">
              <w:rPr>
                <w:sz w:val="18"/>
                <w:szCs w:val="18"/>
                <w:lang w:val="sq-AL"/>
              </w:rPr>
              <w:t>030</w:t>
            </w:r>
          </w:p>
          <w:p w:rsidR="00970723" w:rsidRPr="00832683" w:rsidRDefault="00970723" w:rsidP="00CE499E">
            <w:pPr>
              <w:pStyle w:val="Paragrafi"/>
              <w:ind w:firstLine="0"/>
              <w:rPr>
                <w:sz w:val="18"/>
                <w:szCs w:val="18"/>
                <w:lang w:val="sq-AL"/>
              </w:rPr>
            </w:pPr>
            <w:r w:rsidRPr="00832683">
              <w:rPr>
                <w:sz w:val="18"/>
                <w:szCs w:val="18"/>
                <w:lang w:val="sq-AL"/>
              </w:rPr>
              <w:t>040</w:t>
            </w:r>
          </w:p>
          <w:p w:rsidR="00970723" w:rsidRPr="00832683" w:rsidRDefault="00970723" w:rsidP="00CE499E">
            <w:pPr>
              <w:pStyle w:val="Paragrafi"/>
              <w:ind w:firstLine="0"/>
              <w:rPr>
                <w:sz w:val="18"/>
                <w:szCs w:val="18"/>
                <w:lang w:val="sq-AL"/>
              </w:rPr>
            </w:pPr>
            <w:r w:rsidRPr="00832683">
              <w:rPr>
                <w:sz w:val="18"/>
                <w:szCs w:val="18"/>
                <w:lang w:val="sq-AL"/>
              </w:rPr>
              <w:t>050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1 220</w:t>
            </w:r>
          </w:p>
          <w:p w:rsidR="00970723" w:rsidRPr="00832683" w:rsidRDefault="00970723" w:rsidP="00CE499E">
            <w:pPr>
              <w:pStyle w:val="Paragrafi"/>
              <w:ind w:firstLine="0"/>
              <w:rPr>
                <w:sz w:val="18"/>
                <w:szCs w:val="18"/>
                <w:lang w:val="sq-AL"/>
              </w:rPr>
            </w:pPr>
            <w:r w:rsidRPr="00832683">
              <w:rPr>
                <w:sz w:val="18"/>
                <w:szCs w:val="18"/>
                <w:lang w:val="sq-AL"/>
              </w:rPr>
              <w:t>1 212</w:t>
            </w:r>
          </w:p>
          <w:p w:rsidR="00970723" w:rsidRPr="00832683" w:rsidRDefault="00970723" w:rsidP="00CE499E">
            <w:pPr>
              <w:pStyle w:val="Paragrafi"/>
              <w:ind w:firstLine="0"/>
              <w:rPr>
                <w:sz w:val="18"/>
                <w:szCs w:val="18"/>
                <w:lang w:val="sq-AL"/>
              </w:rPr>
            </w:pPr>
            <w:r w:rsidRPr="00832683">
              <w:rPr>
                <w:sz w:val="18"/>
                <w:szCs w:val="18"/>
                <w:lang w:val="sq-AL"/>
              </w:rPr>
              <w:t>1 203</w:t>
            </w:r>
          </w:p>
          <w:p w:rsidR="00970723" w:rsidRPr="00832683" w:rsidRDefault="00970723" w:rsidP="00CE499E">
            <w:pPr>
              <w:pStyle w:val="Paragrafi"/>
              <w:ind w:firstLine="0"/>
              <w:rPr>
                <w:sz w:val="18"/>
                <w:szCs w:val="18"/>
                <w:lang w:val="sq-AL"/>
              </w:rPr>
            </w:pPr>
            <w:r w:rsidRPr="00832683">
              <w:rPr>
                <w:sz w:val="18"/>
                <w:szCs w:val="18"/>
                <w:lang w:val="sq-AL"/>
              </w:rPr>
              <w:t>1 195</w:t>
            </w:r>
          </w:p>
          <w:p w:rsidR="00970723" w:rsidRPr="00832683" w:rsidRDefault="00970723" w:rsidP="00CE499E">
            <w:pPr>
              <w:pStyle w:val="Paragrafi"/>
              <w:ind w:firstLine="0"/>
              <w:rPr>
                <w:sz w:val="18"/>
                <w:szCs w:val="18"/>
                <w:lang w:val="sq-AL"/>
              </w:rPr>
            </w:pPr>
            <w:r w:rsidRPr="00832683">
              <w:rPr>
                <w:sz w:val="18"/>
                <w:szCs w:val="18"/>
                <w:lang w:val="sq-AL"/>
              </w:rPr>
              <w:t>1 187</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460</w:t>
            </w:r>
          </w:p>
          <w:p w:rsidR="00970723" w:rsidRPr="00832683" w:rsidRDefault="00970723" w:rsidP="00CE499E">
            <w:pPr>
              <w:pStyle w:val="Paragrafi"/>
              <w:ind w:firstLine="0"/>
              <w:rPr>
                <w:sz w:val="18"/>
                <w:szCs w:val="18"/>
                <w:lang w:val="sq-AL"/>
              </w:rPr>
            </w:pPr>
            <w:r w:rsidRPr="00832683">
              <w:rPr>
                <w:sz w:val="18"/>
                <w:szCs w:val="18"/>
                <w:lang w:val="sq-AL"/>
              </w:rPr>
              <w:t>470</w:t>
            </w:r>
          </w:p>
          <w:p w:rsidR="00970723" w:rsidRPr="00832683" w:rsidRDefault="00970723" w:rsidP="00CE499E">
            <w:pPr>
              <w:pStyle w:val="Paragrafi"/>
              <w:ind w:firstLine="0"/>
              <w:rPr>
                <w:sz w:val="18"/>
                <w:szCs w:val="18"/>
                <w:lang w:val="sq-AL"/>
              </w:rPr>
            </w:pPr>
            <w:r w:rsidRPr="00832683">
              <w:rPr>
                <w:sz w:val="18"/>
                <w:szCs w:val="18"/>
                <w:lang w:val="sq-AL"/>
              </w:rPr>
              <w:t>480</w:t>
            </w:r>
          </w:p>
          <w:p w:rsidR="00970723" w:rsidRPr="00832683" w:rsidRDefault="00970723" w:rsidP="00CE499E">
            <w:pPr>
              <w:pStyle w:val="Paragrafi"/>
              <w:ind w:firstLine="0"/>
              <w:rPr>
                <w:sz w:val="18"/>
                <w:szCs w:val="18"/>
                <w:lang w:val="sq-AL"/>
              </w:rPr>
            </w:pPr>
            <w:r w:rsidRPr="00832683">
              <w:rPr>
                <w:sz w:val="18"/>
                <w:szCs w:val="18"/>
                <w:lang w:val="sq-AL"/>
              </w:rPr>
              <w:t>490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1 585</w:t>
            </w:r>
          </w:p>
          <w:p w:rsidR="00970723" w:rsidRPr="00832683" w:rsidRDefault="00970723" w:rsidP="00CE499E">
            <w:pPr>
              <w:pStyle w:val="Paragrafi"/>
              <w:ind w:firstLine="0"/>
              <w:rPr>
                <w:sz w:val="18"/>
                <w:szCs w:val="18"/>
                <w:lang w:val="sq-AL"/>
              </w:rPr>
            </w:pPr>
            <w:r w:rsidRPr="00832683">
              <w:rPr>
                <w:sz w:val="18"/>
                <w:szCs w:val="18"/>
                <w:lang w:val="sq-AL"/>
              </w:rPr>
              <w:t>1 581</w:t>
            </w:r>
          </w:p>
          <w:p w:rsidR="00970723" w:rsidRPr="00832683" w:rsidRDefault="00970723" w:rsidP="00CE499E">
            <w:pPr>
              <w:pStyle w:val="Paragrafi"/>
              <w:ind w:firstLine="0"/>
              <w:rPr>
                <w:sz w:val="18"/>
                <w:szCs w:val="18"/>
                <w:lang w:val="sq-AL"/>
              </w:rPr>
            </w:pPr>
            <w:r w:rsidRPr="00832683">
              <w:rPr>
                <w:sz w:val="18"/>
                <w:szCs w:val="18"/>
                <w:lang w:val="sq-AL"/>
              </w:rPr>
              <w:t>1 577</w:t>
            </w:r>
          </w:p>
          <w:p w:rsidR="00970723" w:rsidRPr="00832683" w:rsidRDefault="00970723" w:rsidP="00CE499E">
            <w:pPr>
              <w:pStyle w:val="Paragrafi"/>
              <w:ind w:firstLine="0"/>
              <w:rPr>
                <w:sz w:val="18"/>
                <w:szCs w:val="18"/>
                <w:lang w:val="sq-AL"/>
              </w:rPr>
            </w:pPr>
            <w:r w:rsidRPr="00832683">
              <w:rPr>
                <w:sz w:val="18"/>
                <w:szCs w:val="18"/>
                <w:lang w:val="sq-AL"/>
              </w:rPr>
              <w:t>1 574</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760</w:t>
            </w:r>
          </w:p>
          <w:p w:rsidR="00970723" w:rsidRPr="00832683" w:rsidRDefault="00970723" w:rsidP="00CE499E">
            <w:pPr>
              <w:pStyle w:val="Paragrafi"/>
              <w:ind w:firstLine="0"/>
              <w:rPr>
                <w:sz w:val="18"/>
                <w:szCs w:val="18"/>
                <w:lang w:val="sq-AL"/>
              </w:rPr>
            </w:pPr>
            <w:r w:rsidRPr="00832683">
              <w:rPr>
                <w:sz w:val="18"/>
                <w:szCs w:val="18"/>
                <w:lang w:val="sq-AL"/>
              </w:rPr>
              <w:t>770</w:t>
            </w:r>
          </w:p>
          <w:p w:rsidR="00970723" w:rsidRPr="00832683" w:rsidRDefault="00970723" w:rsidP="00CE499E">
            <w:pPr>
              <w:pStyle w:val="Paragrafi"/>
              <w:ind w:firstLine="0"/>
              <w:rPr>
                <w:sz w:val="18"/>
                <w:szCs w:val="18"/>
                <w:lang w:val="sq-AL"/>
              </w:rPr>
            </w:pPr>
            <w:r w:rsidRPr="00832683">
              <w:rPr>
                <w:sz w:val="18"/>
                <w:szCs w:val="18"/>
                <w:lang w:val="sq-AL"/>
              </w:rPr>
              <w:t>780</w:t>
            </w:r>
          </w:p>
          <w:p w:rsidR="00970723" w:rsidRPr="00832683" w:rsidRDefault="00970723" w:rsidP="00CE499E">
            <w:pPr>
              <w:pStyle w:val="Paragrafi"/>
              <w:ind w:firstLine="0"/>
              <w:rPr>
                <w:sz w:val="18"/>
                <w:szCs w:val="18"/>
                <w:lang w:val="sq-AL"/>
              </w:rPr>
            </w:pPr>
            <w:r w:rsidRPr="00832683">
              <w:rPr>
                <w:sz w:val="18"/>
                <w:szCs w:val="18"/>
                <w:lang w:val="sq-AL"/>
              </w:rPr>
              <w:t>790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1 430</w:t>
            </w:r>
          </w:p>
          <w:p w:rsidR="00970723" w:rsidRPr="00832683" w:rsidRDefault="00970723" w:rsidP="00CE499E">
            <w:pPr>
              <w:pStyle w:val="Paragrafi"/>
              <w:ind w:firstLine="0"/>
              <w:rPr>
                <w:sz w:val="18"/>
                <w:szCs w:val="18"/>
                <w:lang w:val="sq-AL"/>
              </w:rPr>
            </w:pPr>
            <w:r w:rsidRPr="00832683">
              <w:rPr>
                <w:sz w:val="18"/>
                <w:szCs w:val="18"/>
                <w:lang w:val="sq-AL"/>
              </w:rPr>
              <w:t>1 421</w:t>
            </w:r>
          </w:p>
          <w:p w:rsidR="00970723" w:rsidRPr="00832683" w:rsidRDefault="00970723" w:rsidP="00CE499E">
            <w:pPr>
              <w:pStyle w:val="Paragrafi"/>
              <w:ind w:firstLine="0"/>
              <w:rPr>
                <w:sz w:val="18"/>
                <w:szCs w:val="18"/>
                <w:lang w:val="sq-AL"/>
              </w:rPr>
            </w:pPr>
            <w:r w:rsidRPr="00832683">
              <w:rPr>
                <w:sz w:val="18"/>
                <w:szCs w:val="18"/>
                <w:lang w:val="sq-AL"/>
              </w:rPr>
              <w:t>1 413</w:t>
            </w:r>
          </w:p>
          <w:p w:rsidR="00970723" w:rsidRPr="00832683" w:rsidRDefault="00970723" w:rsidP="00CE499E">
            <w:pPr>
              <w:pStyle w:val="Paragrafi"/>
              <w:ind w:firstLine="0"/>
              <w:rPr>
                <w:sz w:val="18"/>
                <w:szCs w:val="18"/>
                <w:lang w:val="sq-AL"/>
              </w:rPr>
            </w:pPr>
            <w:r w:rsidRPr="00832683">
              <w:rPr>
                <w:sz w:val="18"/>
                <w:szCs w:val="18"/>
                <w:lang w:val="sq-AL"/>
              </w:rPr>
              <w:t>1 404</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060</w:t>
            </w:r>
          </w:p>
          <w:p w:rsidR="00970723" w:rsidRPr="00832683" w:rsidRDefault="00970723" w:rsidP="00CE499E">
            <w:pPr>
              <w:pStyle w:val="Paragrafi"/>
              <w:ind w:firstLine="0"/>
              <w:rPr>
                <w:sz w:val="18"/>
                <w:szCs w:val="18"/>
                <w:lang w:val="sq-AL"/>
              </w:rPr>
            </w:pPr>
            <w:r w:rsidRPr="00832683">
              <w:rPr>
                <w:sz w:val="18"/>
                <w:szCs w:val="18"/>
                <w:lang w:val="sq-AL"/>
              </w:rPr>
              <w:t>070</w:t>
            </w:r>
          </w:p>
          <w:p w:rsidR="00970723" w:rsidRPr="00832683" w:rsidRDefault="00970723" w:rsidP="00CE499E">
            <w:pPr>
              <w:pStyle w:val="Paragrafi"/>
              <w:ind w:firstLine="0"/>
              <w:rPr>
                <w:sz w:val="18"/>
                <w:szCs w:val="18"/>
                <w:lang w:val="sq-AL"/>
              </w:rPr>
            </w:pPr>
            <w:r w:rsidRPr="00832683">
              <w:rPr>
                <w:sz w:val="18"/>
                <w:szCs w:val="18"/>
                <w:lang w:val="sq-AL"/>
              </w:rPr>
              <w:t>080</w:t>
            </w:r>
          </w:p>
          <w:p w:rsidR="00970723" w:rsidRPr="00832683" w:rsidRDefault="00970723" w:rsidP="00CE499E">
            <w:pPr>
              <w:pStyle w:val="Paragrafi"/>
              <w:ind w:firstLine="0"/>
              <w:rPr>
                <w:sz w:val="18"/>
                <w:szCs w:val="18"/>
                <w:lang w:val="sq-AL"/>
              </w:rPr>
            </w:pPr>
            <w:r w:rsidRPr="00832683">
              <w:rPr>
                <w:sz w:val="18"/>
                <w:szCs w:val="18"/>
                <w:lang w:val="sq-AL"/>
              </w:rPr>
              <w:t>090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1 178</w:t>
            </w:r>
          </w:p>
          <w:p w:rsidR="00970723" w:rsidRPr="00832683" w:rsidRDefault="00970723" w:rsidP="00CE499E">
            <w:pPr>
              <w:pStyle w:val="Paragrafi"/>
              <w:ind w:firstLine="0"/>
              <w:rPr>
                <w:sz w:val="18"/>
                <w:szCs w:val="18"/>
                <w:lang w:val="sq-AL"/>
              </w:rPr>
            </w:pPr>
            <w:r w:rsidRPr="00832683">
              <w:rPr>
                <w:sz w:val="18"/>
                <w:szCs w:val="18"/>
                <w:lang w:val="sq-AL"/>
              </w:rPr>
              <w:t>1 170</w:t>
            </w:r>
          </w:p>
          <w:p w:rsidR="00970723" w:rsidRPr="00832683" w:rsidRDefault="00970723" w:rsidP="00CE499E">
            <w:pPr>
              <w:pStyle w:val="Paragrafi"/>
              <w:ind w:firstLine="0"/>
              <w:rPr>
                <w:sz w:val="18"/>
                <w:szCs w:val="18"/>
                <w:lang w:val="sq-AL"/>
              </w:rPr>
            </w:pPr>
            <w:r w:rsidRPr="00832683">
              <w:rPr>
                <w:sz w:val="18"/>
                <w:szCs w:val="18"/>
                <w:lang w:val="sq-AL"/>
              </w:rPr>
              <w:t>1 150</w:t>
            </w:r>
          </w:p>
          <w:p w:rsidR="00970723" w:rsidRPr="00832683" w:rsidRDefault="00970723" w:rsidP="00CE499E">
            <w:pPr>
              <w:pStyle w:val="Paragrafi"/>
              <w:ind w:firstLine="0"/>
              <w:rPr>
                <w:sz w:val="18"/>
                <w:szCs w:val="18"/>
                <w:lang w:val="sq-AL"/>
              </w:rPr>
            </w:pPr>
            <w:r w:rsidRPr="00832683">
              <w:rPr>
                <w:sz w:val="18"/>
                <w:szCs w:val="18"/>
                <w:lang w:val="sq-AL"/>
              </w:rPr>
              <w:t>1 130</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3 500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1 570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3 800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1 396</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4 100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1 111</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510</w:t>
            </w:r>
          </w:p>
          <w:p w:rsidR="00970723" w:rsidRPr="00832683" w:rsidRDefault="00970723" w:rsidP="00CE499E">
            <w:pPr>
              <w:pStyle w:val="Paragrafi"/>
              <w:ind w:firstLine="0"/>
              <w:rPr>
                <w:sz w:val="18"/>
                <w:szCs w:val="18"/>
                <w:lang w:val="sq-AL"/>
              </w:rPr>
            </w:pPr>
            <w:r w:rsidRPr="00832683">
              <w:rPr>
                <w:sz w:val="18"/>
                <w:szCs w:val="18"/>
                <w:lang w:val="sq-AL"/>
              </w:rPr>
              <w:t>520</w:t>
            </w:r>
          </w:p>
          <w:p w:rsidR="00970723" w:rsidRPr="00832683" w:rsidRDefault="00970723" w:rsidP="00CE499E">
            <w:pPr>
              <w:pStyle w:val="Paragrafi"/>
              <w:ind w:firstLine="0"/>
              <w:rPr>
                <w:sz w:val="18"/>
                <w:szCs w:val="18"/>
                <w:lang w:val="sq-AL"/>
              </w:rPr>
            </w:pPr>
            <w:r w:rsidRPr="00832683">
              <w:rPr>
                <w:sz w:val="18"/>
                <w:szCs w:val="18"/>
                <w:lang w:val="sq-AL"/>
              </w:rPr>
              <w:t>530</w:t>
            </w:r>
          </w:p>
          <w:p w:rsidR="00970723" w:rsidRPr="00832683" w:rsidRDefault="00970723" w:rsidP="00CE499E">
            <w:pPr>
              <w:pStyle w:val="Paragrafi"/>
              <w:ind w:firstLine="0"/>
              <w:rPr>
                <w:sz w:val="18"/>
                <w:szCs w:val="18"/>
                <w:lang w:val="sq-AL"/>
              </w:rPr>
            </w:pPr>
            <w:r w:rsidRPr="00832683">
              <w:rPr>
                <w:sz w:val="18"/>
                <w:szCs w:val="18"/>
                <w:lang w:val="sq-AL"/>
              </w:rPr>
              <w:t>540</w:t>
            </w:r>
          </w:p>
          <w:p w:rsidR="00970723" w:rsidRPr="00832683" w:rsidRDefault="00970723" w:rsidP="00CE499E">
            <w:pPr>
              <w:pStyle w:val="Paragrafi"/>
              <w:ind w:firstLine="0"/>
              <w:rPr>
                <w:sz w:val="18"/>
                <w:szCs w:val="18"/>
                <w:lang w:val="sq-AL"/>
              </w:rPr>
            </w:pPr>
            <w:r w:rsidRPr="00832683">
              <w:rPr>
                <w:sz w:val="18"/>
                <w:szCs w:val="18"/>
                <w:lang w:val="sq-AL"/>
              </w:rPr>
              <w:t>550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1 566</w:t>
            </w:r>
          </w:p>
          <w:p w:rsidR="00970723" w:rsidRPr="00832683" w:rsidRDefault="00970723" w:rsidP="00CE499E">
            <w:pPr>
              <w:pStyle w:val="Paragrafi"/>
              <w:ind w:firstLine="0"/>
              <w:rPr>
                <w:sz w:val="18"/>
                <w:szCs w:val="18"/>
                <w:lang w:val="sq-AL"/>
              </w:rPr>
            </w:pPr>
            <w:r w:rsidRPr="00832683">
              <w:rPr>
                <w:sz w:val="18"/>
                <w:szCs w:val="18"/>
                <w:lang w:val="sq-AL"/>
              </w:rPr>
              <w:t>1 562</w:t>
            </w:r>
          </w:p>
          <w:p w:rsidR="00970723" w:rsidRPr="00832683" w:rsidRDefault="00970723" w:rsidP="00CE499E">
            <w:pPr>
              <w:pStyle w:val="Paragrafi"/>
              <w:ind w:firstLine="0"/>
              <w:rPr>
                <w:sz w:val="18"/>
                <w:szCs w:val="18"/>
                <w:lang w:val="sq-AL"/>
              </w:rPr>
            </w:pPr>
            <w:r w:rsidRPr="00832683">
              <w:rPr>
                <w:sz w:val="18"/>
                <w:szCs w:val="18"/>
                <w:lang w:val="sq-AL"/>
              </w:rPr>
              <w:t>1 558</w:t>
            </w:r>
          </w:p>
          <w:p w:rsidR="00970723" w:rsidRPr="00832683" w:rsidRDefault="00970723" w:rsidP="00CE499E">
            <w:pPr>
              <w:pStyle w:val="Paragrafi"/>
              <w:ind w:firstLine="0"/>
              <w:rPr>
                <w:sz w:val="18"/>
                <w:szCs w:val="18"/>
                <w:lang w:val="sq-AL"/>
              </w:rPr>
            </w:pPr>
            <w:r w:rsidRPr="00832683">
              <w:rPr>
                <w:sz w:val="18"/>
                <w:szCs w:val="18"/>
                <w:lang w:val="sq-AL"/>
              </w:rPr>
              <w:t>1 555</w:t>
            </w:r>
          </w:p>
          <w:p w:rsidR="00970723" w:rsidRPr="00832683" w:rsidRDefault="00970723" w:rsidP="00CE499E">
            <w:pPr>
              <w:pStyle w:val="Paragrafi"/>
              <w:ind w:firstLine="0"/>
              <w:rPr>
                <w:sz w:val="18"/>
                <w:szCs w:val="18"/>
                <w:lang w:val="sq-AL"/>
              </w:rPr>
            </w:pPr>
            <w:r w:rsidRPr="00832683">
              <w:rPr>
                <w:sz w:val="18"/>
                <w:szCs w:val="18"/>
                <w:lang w:val="sq-AL"/>
              </w:rPr>
              <w:t>1 551</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810</w:t>
            </w:r>
          </w:p>
          <w:p w:rsidR="00970723" w:rsidRPr="00832683" w:rsidRDefault="00970723" w:rsidP="00CE499E">
            <w:pPr>
              <w:pStyle w:val="Paragrafi"/>
              <w:ind w:firstLine="0"/>
              <w:rPr>
                <w:sz w:val="18"/>
                <w:szCs w:val="18"/>
                <w:lang w:val="sq-AL"/>
              </w:rPr>
            </w:pPr>
            <w:r w:rsidRPr="00832683">
              <w:rPr>
                <w:sz w:val="18"/>
                <w:szCs w:val="18"/>
                <w:lang w:val="sq-AL"/>
              </w:rPr>
              <w:t>820</w:t>
            </w:r>
          </w:p>
          <w:p w:rsidR="00970723" w:rsidRPr="00832683" w:rsidRDefault="00970723" w:rsidP="00CE499E">
            <w:pPr>
              <w:pStyle w:val="Paragrafi"/>
              <w:ind w:firstLine="0"/>
              <w:rPr>
                <w:sz w:val="18"/>
                <w:szCs w:val="18"/>
                <w:lang w:val="sq-AL"/>
              </w:rPr>
            </w:pPr>
            <w:r w:rsidRPr="00832683">
              <w:rPr>
                <w:sz w:val="18"/>
                <w:szCs w:val="18"/>
                <w:lang w:val="sq-AL"/>
              </w:rPr>
              <w:t>830</w:t>
            </w:r>
          </w:p>
          <w:p w:rsidR="00970723" w:rsidRPr="00832683" w:rsidRDefault="00970723" w:rsidP="00CE499E">
            <w:pPr>
              <w:pStyle w:val="Paragrafi"/>
              <w:ind w:firstLine="0"/>
              <w:rPr>
                <w:sz w:val="18"/>
                <w:szCs w:val="18"/>
                <w:lang w:val="sq-AL"/>
              </w:rPr>
            </w:pPr>
            <w:r w:rsidRPr="00832683">
              <w:rPr>
                <w:sz w:val="18"/>
                <w:szCs w:val="18"/>
                <w:lang w:val="sq-AL"/>
              </w:rPr>
              <w:t>840</w:t>
            </w:r>
          </w:p>
          <w:p w:rsidR="00970723" w:rsidRPr="00832683" w:rsidRDefault="00970723" w:rsidP="00CE499E">
            <w:pPr>
              <w:pStyle w:val="Paragrafi"/>
              <w:ind w:firstLine="0"/>
              <w:rPr>
                <w:sz w:val="18"/>
                <w:szCs w:val="18"/>
                <w:lang w:val="sq-AL"/>
              </w:rPr>
            </w:pPr>
            <w:r w:rsidRPr="00832683">
              <w:rPr>
                <w:sz w:val="18"/>
                <w:szCs w:val="18"/>
                <w:lang w:val="sq-AL"/>
              </w:rPr>
              <w:t>850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1 388</w:t>
            </w:r>
          </w:p>
          <w:p w:rsidR="00970723" w:rsidRPr="00832683" w:rsidRDefault="00970723" w:rsidP="00CE499E">
            <w:pPr>
              <w:pStyle w:val="Paragrafi"/>
              <w:ind w:firstLine="0"/>
              <w:rPr>
                <w:sz w:val="18"/>
                <w:szCs w:val="18"/>
                <w:lang w:val="sq-AL"/>
              </w:rPr>
            </w:pPr>
            <w:r w:rsidRPr="00832683">
              <w:rPr>
                <w:sz w:val="18"/>
                <w:szCs w:val="18"/>
                <w:lang w:val="sq-AL"/>
              </w:rPr>
              <w:t>1 379</w:t>
            </w:r>
          </w:p>
          <w:p w:rsidR="00970723" w:rsidRPr="00832683" w:rsidRDefault="00970723" w:rsidP="00CE499E">
            <w:pPr>
              <w:pStyle w:val="Paragrafi"/>
              <w:ind w:firstLine="0"/>
              <w:rPr>
                <w:sz w:val="18"/>
                <w:szCs w:val="18"/>
                <w:lang w:val="sq-AL"/>
              </w:rPr>
            </w:pPr>
            <w:r w:rsidRPr="00832683">
              <w:rPr>
                <w:sz w:val="18"/>
                <w:szCs w:val="18"/>
                <w:lang w:val="sq-AL"/>
              </w:rPr>
              <w:t>1 371</w:t>
            </w:r>
          </w:p>
          <w:p w:rsidR="00970723" w:rsidRPr="00832683" w:rsidRDefault="00970723" w:rsidP="00CE499E">
            <w:pPr>
              <w:pStyle w:val="Paragrafi"/>
              <w:ind w:firstLine="0"/>
              <w:rPr>
                <w:sz w:val="18"/>
                <w:szCs w:val="18"/>
                <w:lang w:val="sq-AL"/>
              </w:rPr>
            </w:pPr>
            <w:r w:rsidRPr="00832683">
              <w:rPr>
                <w:sz w:val="18"/>
                <w:szCs w:val="18"/>
                <w:lang w:val="sq-AL"/>
              </w:rPr>
              <w:t>1 363</w:t>
            </w:r>
          </w:p>
          <w:p w:rsidR="00970723" w:rsidRPr="00832683" w:rsidRDefault="00970723" w:rsidP="00CE499E">
            <w:pPr>
              <w:pStyle w:val="Paragrafi"/>
              <w:ind w:firstLine="0"/>
              <w:rPr>
                <w:sz w:val="18"/>
                <w:szCs w:val="18"/>
                <w:lang w:val="sq-AL"/>
              </w:rPr>
            </w:pPr>
            <w:r w:rsidRPr="00832683">
              <w:rPr>
                <w:sz w:val="18"/>
                <w:szCs w:val="18"/>
                <w:lang w:val="sq-AL"/>
              </w:rPr>
              <w:t>1 354</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110</w:t>
            </w:r>
          </w:p>
          <w:p w:rsidR="00970723" w:rsidRPr="00832683" w:rsidRDefault="00970723" w:rsidP="00CE499E">
            <w:pPr>
              <w:pStyle w:val="Paragrafi"/>
              <w:ind w:firstLine="0"/>
              <w:rPr>
                <w:sz w:val="18"/>
                <w:szCs w:val="18"/>
                <w:lang w:val="sq-AL"/>
              </w:rPr>
            </w:pPr>
            <w:r w:rsidRPr="00832683">
              <w:rPr>
                <w:sz w:val="18"/>
                <w:szCs w:val="18"/>
                <w:lang w:val="sq-AL"/>
              </w:rPr>
              <w:t>120</w:t>
            </w:r>
          </w:p>
          <w:p w:rsidR="00970723" w:rsidRPr="00832683" w:rsidRDefault="00970723" w:rsidP="00CE499E">
            <w:pPr>
              <w:pStyle w:val="Paragrafi"/>
              <w:ind w:firstLine="0"/>
              <w:rPr>
                <w:sz w:val="18"/>
                <w:szCs w:val="18"/>
                <w:lang w:val="sq-AL"/>
              </w:rPr>
            </w:pPr>
            <w:r w:rsidRPr="00832683">
              <w:rPr>
                <w:sz w:val="18"/>
                <w:szCs w:val="18"/>
                <w:lang w:val="sq-AL"/>
              </w:rPr>
              <w:t>130</w:t>
            </w:r>
          </w:p>
          <w:p w:rsidR="00970723" w:rsidRPr="00832683" w:rsidRDefault="00970723" w:rsidP="00CE499E">
            <w:pPr>
              <w:pStyle w:val="Paragrafi"/>
              <w:ind w:firstLine="0"/>
              <w:rPr>
                <w:sz w:val="18"/>
                <w:szCs w:val="18"/>
                <w:lang w:val="sq-AL"/>
              </w:rPr>
            </w:pPr>
            <w:r w:rsidRPr="00832683">
              <w:rPr>
                <w:sz w:val="18"/>
                <w:szCs w:val="18"/>
                <w:lang w:val="sq-AL"/>
              </w:rPr>
              <w:t>140</w:t>
            </w:r>
          </w:p>
          <w:p w:rsidR="00970723" w:rsidRPr="00832683" w:rsidRDefault="00970723" w:rsidP="00CE499E">
            <w:pPr>
              <w:pStyle w:val="Paragrafi"/>
              <w:ind w:firstLine="0"/>
              <w:rPr>
                <w:sz w:val="18"/>
                <w:szCs w:val="18"/>
                <w:lang w:val="sq-AL"/>
              </w:rPr>
            </w:pPr>
            <w:r w:rsidRPr="00832683">
              <w:rPr>
                <w:sz w:val="18"/>
                <w:szCs w:val="18"/>
                <w:lang w:val="sq-AL"/>
              </w:rPr>
              <w:t>150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1 091</w:t>
            </w:r>
          </w:p>
          <w:p w:rsidR="00970723" w:rsidRPr="00832683" w:rsidRDefault="00970723" w:rsidP="00CE499E">
            <w:pPr>
              <w:pStyle w:val="Paragrafi"/>
              <w:ind w:firstLine="0"/>
              <w:rPr>
                <w:sz w:val="18"/>
                <w:szCs w:val="18"/>
                <w:lang w:val="sq-AL"/>
              </w:rPr>
            </w:pPr>
            <w:r w:rsidRPr="00832683">
              <w:rPr>
                <w:sz w:val="18"/>
                <w:szCs w:val="18"/>
                <w:lang w:val="sq-AL"/>
              </w:rPr>
              <w:t>1 071</w:t>
            </w:r>
          </w:p>
          <w:p w:rsidR="00970723" w:rsidRPr="00832683" w:rsidRDefault="00970723" w:rsidP="00CE499E">
            <w:pPr>
              <w:pStyle w:val="Paragrafi"/>
              <w:ind w:firstLine="0"/>
              <w:rPr>
                <w:sz w:val="18"/>
                <w:szCs w:val="18"/>
                <w:lang w:val="sq-AL"/>
              </w:rPr>
            </w:pPr>
            <w:r w:rsidRPr="00832683">
              <w:rPr>
                <w:sz w:val="18"/>
                <w:szCs w:val="18"/>
                <w:lang w:val="sq-AL"/>
              </w:rPr>
              <w:t>1 051</w:t>
            </w:r>
          </w:p>
          <w:p w:rsidR="00970723" w:rsidRPr="00832683" w:rsidRDefault="00970723" w:rsidP="00CE499E">
            <w:pPr>
              <w:pStyle w:val="Paragrafi"/>
              <w:ind w:firstLine="0"/>
              <w:rPr>
                <w:sz w:val="18"/>
                <w:szCs w:val="18"/>
                <w:lang w:val="sq-AL"/>
              </w:rPr>
            </w:pPr>
            <w:r w:rsidRPr="00832683">
              <w:rPr>
                <w:sz w:val="18"/>
                <w:szCs w:val="18"/>
                <w:lang w:val="sq-AL"/>
              </w:rPr>
              <w:t>1 031</w:t>
            </w:r>
          </w:p>
          <w:p w:rsidR="00970723" w:rsidRPr="00832683" w:rsidRDefault="00970723" w:rsidP="00CE499E">
            <w:pPr>
              <w:pStyle w:val="Paragrafi"/>
              <w:ind w:firstLine="0"/>
              <w:rPr>
                <w:sz w:val="18"/>
                <w:szCs w:val="18"/>
                <w:lang w:val="sq-AL"/>
              </w:rPr>
            </w:pPr>
            <w:r w:rsidRPr="00832683">
              <w:rPr>
                <w:sz w:val="18"/>
                <w:szCs w:val="18"/>
                <w:lang w:val="sq-AL"/>
              </w:rPr>
              <w:t>1 012</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560</w:t>
            </w:r>
          </w:p>
          <w:p w:rsidR="00970723" w:rsidRPr="00832683" w:rsidRDefault="00970723" w:rsidP="00CE499E">
            <w:pPr>
              <w:pStyle w:val="Paragrafi"/>
              <w:ind w:firstLine="0"/>
              <w:rPr>
                <w:sz w:val="18"/>
                <w:szCs w:val="18"/>
                <w:lang w:val="sq-AL"/>
              </w:rPr>
            </w:pPr>
            <w:r w:rsidRPr="00832683">
              <w:rPr>
                <w:sz w:val="18"/>
                <w:szCs w:val="18"/>
                <w:lang w:val="sq-AL"/>
              </w:rPr>
              <w:t>570</w:t>
            </w:r>
          </w:p>
          <w:p w:rsidR="00970723" w:rsidRPr="00832683" w:rsidRDefault="00970723" w:rsidP="00CE499E">
            <w:pPr>
              <w:pStyle w:val="Paragrafi"/>
              <w:ind w:firstLine="0"/>
              <w:rPr>
                <w:sz w:val="18"/>
                <w:szCs w:val="18"/>
                <w:lang w:val="sq-AL"/>
              </w:rPr>
            </w:pPr>
            <w:r w:rsidRPr="00832683">
              <w:rPr>
                <w:sz w:val="18"/>
                <w:szCs w:val="18"/>
                <w:lang w:val="sq-AL"/>
              </w:rPr>
              <w:t>580</w:t>
            </w:r>
          </w:p>
          <w:p w:rsidR="00970723" w:rsidRPr="00832683" w:rsidRDefault="00970723" w:rsidP="00CE499E">
            <w:pPr>
              <w:pStyle w:val="Paragrafi"/>
              <w:ind w:firstLine="0"/>
              <w:rPr>
                <w:sz w:val="18"/>
                <w:szCs w:val="18"/>
                <w:lang w:val="sq-AL"/>
              </w:rPr>
            </w:pPr>
            <w:r w:rsidRPr="00832683">
              <w:rPr>
                <w:sz w:val="18"/>
                <w:szCs w:val="18"/>
                <w:lang w:val="sq-AL"/>
              </w:rPr>
              <w:t>590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1 547</w:t>
            </w:r>
          </w:p>
          <w:p w:rsidR="00970723" w:rsidRPr="00832683" w:rsidRDefault="00970723" w:rsidP="00CE499E">
            <w:pPr>
              <w:pStyle w:val="Paragrafi"/>
              <w:ind w:firstLine="0"/>
              <w:rPr>
                <w:sz w:val="18"/>
                <w:szCs w:val="18"/>
                <w:lang w:val="sq-AL"/>
              </w:rPr>
            </w:pPr>
            <w:r w:rsidRPr="00832683">
              <w:rPr>
                <w:sz w:val="18"/>
                <w:szCs w:val="18"/>
                <w:lang w:val="sq-AL"/>
              </w:rPr>
              <w:t>1 543</w:t>
            </w:r>
          </w:p>
          <w:p w:rsidR="00970723" w:rsidRPr="00832683" w:rsidRDefault="00970723" w:rsidP="00CE499E">
            <w:pPr>
              <w:pStyle w:val="Paragrafi"/>
              <w:ind w:firstLine="0"/>
              <w:rPr>
                <w:sz w:val="18"/>
                <w:szCs w:val="18"/>
                <w:lang w:val="sq-AL"/>
              </w:rPr>
            </w:pPr>
            <w:r w:rsidRPr="00832683">
              <w:rPr>
                <w:sz w:val="18"/>
                <w:szCs w:val="18"/>
                <w:lang w:val="sq-AL"/>
              </w:rPr>
              <w:t>1 539</w:t>
            </w:r>
          </w:p>
          <w:p w:rsidR="00970723" w:rsidRPr="00832683" w:rsidRDefault="00970723" w:rsidP="00CE499E">
            <w:pPr>
              <w:pStyle w:val="Paragrafi"/>
              <w:ind w:firstLine="0"/>
              <w:rPr>
                <w:sz w:val="18"/>
                <w:szCs w:val="18"/>
                <w:lang w:val="sq-AL"/>
              </w:rPr>
            </w:pPr>
            <w:r w:rsidRPr="00832683">
              <w:rPr>
                <w:sz w:val="18"/>
                <w:szCs w:val="18"/>
                <w:lang w:val="sq-AL"/>
              </w:rPr>
              <w:t>1 535</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860</w:t>
            </w:r>
          </w:p>
          <w:p w:rsidR="00970723" w:rsidRPr="00832683" w:rsidRDefault="00970723" w:rsidP="00CE499E">
            <w:pPr>
              <w:pStyle w:val="Paragrafi"/>
              <w:ind w:firstLine="0"/>
              <w:rPr>
                <w:sz w:val="18"/>
                <w:szCs w:val="18"/>
                <w:lang w:val="sq-AL"/>
              </w:rPr>
            </w:pPr>
            <w:r w:rsidRPr="00832683">
              <w:rPr>
                <w:sz w:val="18"/>
                <w:szCs w:val="18"/>
                <w:lang w:val="sq-AL"/>
              </w:rPr>
              <w:t>870</w:t>
            </w:r>
          </w:p>
          <w:p w:rsidR="00970723" w:rsidRPr="00832683" w:rsidRDefault="00970723" w:rsidP="00CE499E">
            <w:pPr>
              <w:pStyle w:val="Paragrafi"/>
              <w:ind w:firstLine="0"/>
              <w:rPr>
                <w:sz w:val="18"/>
                <w:szCs w:val="18"/>
                <w:lang w:val="sq-AL"/>
              </w:rPr>
            </w:pPr>
            <w:r w:rsidRPr="00832683">
              <w:rPr>
                <w:sz w:val="18"/>
                <w:szCs w:val="18"/>
                <w:lang w:val="sq-AL"/>
              </w:rPr>
              <w:t>880</w:t>
            </w:r>
          </w:p>
          <w:p w:rsidR="00970723" w:rsidRPr="00832683" w:rsidRDefault="00970723" w:rsidP="00CE499E">
            <w:pPr>
              <w:pStyle w:val="Paragrafi"/>
              <w:ind w:firstLine="0"/>
              <w:rPr>
                <w:sz w:val="18"/>
                <w:szCs w:val="18"/>
                <w:lang w:val="sq-AL"/>
              </w:rPr>
            </w:pPr>
            <w:r w:rsidRPr="00832683">
              <w:rPr>
                <w:sz w:val="18"/>
                <w:szCs w:val="18"/>
                <w:lang w:val="sq-AL"/>
              </w:rPr>
              <w:t>890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1 346</w:t>
            </w:r>
          </w:p>
          <w:p w:rsidR="00970723" w:rsidRPr="00832683" w:rsidRDefault="00970723" w:rsidP="00CE499E">
            <w:pPr>
              <w:pStyle w:val="Paragrafi"/>
              <w:ind w:firstLine="0"/>
              <w:rPr>
                <w:sz w:val="18"/>
                <w:szCs w:val="18"/>
                <w:lang w:val="sq-AL"/>
              </w:rPr>
            </w:pPr>
            <w:r w:rsidRPr="00832683">
              <w:rPr>
                <w:sz w:val="18"/>
                <w:szCs w:val="18"/>
                <w:lang w:val="sq-AL"/>
              </w:rPr>
              <w:t>1 337</w:t>
            </w:r>
          </w:p>
          <w:p w:rsidR="00970723" w:rsidRPr="00832683" w:rsidRDefault="00970723" w:rsidP="00CE499E">
            <w:pPr>
              <w:pStyle w:val="Paragrafi"/>
              <w:ind w:firstLine="0"/>
              <w:rPr>
                <w:sz w:val="18"/>
                <w:szCs w:val="18"/>
                <w:lang w:val="sq-AL"/>
              </w:rPr>
            </w:pPr>
            <w:r w:rsidRPr="00832683">
              <w:rPr>
                <w:sz w:val="18"/>
                <w:szCs w:val="18"/>
                <w:lang w:val="sq-AL"/>
              </w:rPr>
              <w:t>1 329</w:t>
            </w:r>
          </w:p>
          <w:p w:rsidR="00970723" w:rsidRPr="00832683" w:rsidRDefault="00970723" w:rsidP="00CE499E">
            <w:pPr>
              <w:pStyle w:val="Paragrafi"/>
              <w:ind w:firstLine="0"/>
              <w:rPr>
                <w:sz w:val="18"/>
                <w:szCs w:val="18"/>
                <w:lang w:val="sq-AL"/>
              </w:rPr>
            </w:pPr>
            <w:r w:rsidRPr="00832683">
              <w:rPr>
                <w:sz w:val="18"/>
                <w:szCs w:val="18"/>
                <w:lang w:val="sq-AL"/>
              </w:rPr>
              <w:t>1 321</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160</w:t>
            </w:r>
          </w:p>
          <w:p w:rsidR="00970723" w:rsidRPr="00832683" w:rsidRDefault="00970723" w:rsidP="00CE499E">
            <w:pPr>
              <w:pStyle w:val="Paragrafi"/>
              <w:ind w:firstLine="0"/>
              <w:rPr>
                <w:sz w:val="18"/>
                <w:szCs w:val="18"/>
                <w:lang w:val="sq-AL"/>
              </w:rPr>
            </w:pPr>
            <w:r w:rsidRPr="00832683">
              <w:rPr>
                <w:sz w:val="18"/>
                <w:szCs w:val="18"/>
                <w:lang w:val="sq-AL"/>
              </w:rPr>
              <w:t>170</w:t>
            </w:r>
          </w:p>
          <w:p w:rsidR="00970723" w:rsidRPr="00832683" w:rsidRDefault="00970723" w:rsidP="00CE499E">
            <w:pPr>
              <w:pStyle w:val="Paragrafi"/>
              <w:ind w:firstLine="0"/>
              <w:rPr>
                <w:sz w:val="18"/>
                <w:szCs w:val="18"/>
                <w:lang w:val="sq-AL"/>
              </w:rPr>
            </w:pPr>
            <w:r w:rsidRPr="00832683">
              <w:rPr>
                <w:sz w:val="18"/>
                <w:szCs w:val="18"/>
                <w:lang w:val="sq-AL"/>
              </w:rPr>
              <w:t>180</w:t>
            </w:r>
          </w:p>
          <w:p w:rsidR="00970723" w:rsidRPr="00832683" w:rsidRDefault="00970723" w:rsidP="00CE499E">
            <w:pPr>
              <w:pStyle w:val="Paragrafi"/>
              <w:ind w:firstLine="0"/>
              <w:rPr>
                <w:sz w:val="18"/>
                <w:szCs w:val="18"/>
                <w:lang w:val="sq-AL"/>
              </w:rPr>
            </w:pPr>
            <w:r w:rsidRPr="00832683">
              <w:rPr>
                <w:sz w:val="18"/>
                <w:szCs w:val="18"/>
                <w:lang w:val="sq-AL"/>
              </w:rPr>
              <w:t>190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992</w:t>
            </w:r>
          </w:p>
          <w:p w:rsidR="00970723" w:rsidRPr="00832683" w:rsidRDefault="00970723" w:rsidP="00CE499E">
            <w:pPr>
              <w:pStyle w:val="Paragrafi"/>
              <w:ind w:firstLine="0"/>
              <w:rPr>
                <w:sz w:val="18"/>
                <w:szCs w:val="18"/>
                <w:lang w:val="sq-AL"/>
              </w:rPr>
            </w:pPr>
            <w:r w:rsidRPr="00832683">
              <w:rPr>
                <w:sz w:val="18"/>
                <w:szCs w:val="18"/>
                <w:lang w:val="sq-AL"/>
              </w:rPr>
              <w:t>972</w:t>
            </w:r>
          </w:p>
          <w:p w:rsidR="00970723" w:rsidRPr="00832683" w:rsidRDefault="00970723" w:rsidP="00CE499E">
            <w:pPr>
              <w:pStyle w:val="Paragrafi"/>
              <w:ind w:firstLine="0"/>
              <w:rPr>
                <w:sz w:val="18"/>
                <w:szCs w:val="18"/>
                <w:lang w:val="sq-AL"/>
              </w:rPr>
            </w:pPr>
            <w:r w:rsidRPr="00832683">
              <w:rPr>
                <w:sz w:val="18"/>
                <w:szCs w:val="18"/>
                <w:lang w:val="sq-AL"/>
              </w:rPr>
              <w:t>952</w:t>
            </w:r>
          </w:p>
          <w:p w:rsidR="00970723" w:rsidRPr="00832683" w:rsidRDefault="00970723" w:rsidP="00CE499E">
            <w:pPr>
              <w:pStyle w:val="Paragrafi"/>
              <w:ind w:firstLine="0"/>
              <w:rPr>
                <w:sz w:val="18"/>
                <w:szCs w:val="18"/>
                <w:lang w:val="sq-AL"/>
              </w:rPr>
            </w:pPr>
            <w:r w:rsidRPr="00832683">
              <w:rPr>
                <w:sz w:val="18"/>
                <w:szCs w:val="18"/>
                <w:lang w:val="sq-AL"/>
              </w:rPr>
              <w:t>933</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CE499E">
            <w:pPr>
              <w:pStyle w:val="Paragrafi"/>
              <w:ind w:firstLine="0"/>
              <w:rPr>
                <w:sz w:val="18"/>
                <w:szCs w:val="18"/>
                <w:lang w:val="sq-AL"/>
              </w:rPr>
            </w:pPr>
            <w:r w:rsidRPr="00832683">
              <w:rPr>
                <w:sz w:val="18"/>
                <w:szCs w:val="18"/>
                <w:lang w:val="sq-AL"/>
              </w:rPr>
              <w:t>3 600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1 532</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3 900</w:t>
            </w:r>
          </w:p>
        </w:tc>
        <w:tc>
          <w:tcPr>
            <w:tcW w:w="566" w:type="pct"/>
          </w:tcPr>
          <w:p w:rsidR="00970723" w:rsidRPr="00832683" w:rsidRDefault="00970723" w:rsidP="00CE499E">
            <w:pPr>
              <w:pStyle w:val="Paragrafi"/>
              <w:ind w:firstLine="0"/>
              <w:rPr>
                <w:sz w:val="18"/>
                <w:szCs w:val="18"/>
                <w:lang w:val="sq-AL"/>
              </w:rPr>
            </w:pPr>
            <w:r w:rsidRPr="00832683">
              <w:rPr>
                <w:sz w:val="18"/>
                <w:szCs w:val="18"/>
                <w:lang w:val="sq-AL"/>
              </w:rPr>
              <w:t>1 312</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4 200</w:t>
            </w:r>
          </w:p>
        </w:tc>
        <w:tc>
          <w:tcPr>
            <w:tcW w:w="660" w:type="pct"/>
          </w:tcPr>
          <w:p w:rsidR="00970723" w:rsidRPr="00832683" w:rsidRDefault="00970723" w:rsidP="00CE499E">
            <w:pPr>
              <w:pStyle w:val="Paragrafi"/>
              <w:ind w:firstLine="0"/>
              <w:rPr>
                <w:sz w:val="18"/>
                <w:szCs w:val="18"/>
                <w:lang w:val="sq-AL"/>
              </w:rPr>
            </w:pPr>
            <w:r w:rsidRPr="00832683">
              <w:rPr>
                <w:sz w:val="18"/>
                <w:szCs w:val="18"/>
                <w:lang w:val="sq-AL"/>
              </w:rPr>
              <w:t>913</w:t>
            </w:r>
          </w:p>
        </w:tc>
        <w:tc>
          <w:tcPr>
            <w:tcW w:w="660" w:type="pct"/>
          </w:tcPr>
          <w:p w:rsidR="00970723" w:rsidRPr="00832683" w:rsidRDefault="00970723" w:rsidP="00CE499E">
            <w:pPr>
              <w:pStyle w:val="Paragrafi"/>
              <w:ind w:firstLine="0"/>
              <w:rPr>
                <w:sz w:val="18"/>
                <w:szCs w:val="18"/>
                <w:lang w:val="sq-AL"/>
              </w:rPr>
            </w:pPr>
          </w:p>
        </w:tc>
        <w:tc>
          <w:tcPr>
            <w:tcW w:w="566" w:type="pct"/>
          </w:tcPr>
          <w:p w:rsidR="00970723" w:rsidRPr="00832683" w:rsidRDefault="00970723" w:rsidP="00CE499E">
            <w:pPr>
              <w:pStyle w:val="Paragrafi"/>
              <w:ind w:firstLine="0"/>
              <w:rPr>
                <w:sz w:val="18"/>
                <w:szCs w:val="18"/>
                <w:lang w:val="sq-AL"/>
              </w:rPr>
            </w:pP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832683">
      <w:pPr>
        <w:pStyle w:val="Paragrafi"/>
        <w:jc w:val="right"/>
        <w:rPr>
          <w:lang w:val="sq-AL"/>
        </w:rPr>
      </w:pPr>
      <w:r w:rsidRPr="007542C3">
        <w:rPr>
          <w:lang w:val="sq-AL"/>
        </w:rPr>
        <w:br w:type="page"/>
        <w:t>Tabela 1</w:t>
      </w:r>
      <w:r w:rsidRPr="007542C3">
        <w:rPr>
          <w:vertAlign w:val="subscript"/>
          <w:lang w:val="sq-AL"/>
        </w:rPr>
        <w:t>11</w:t>
      </w:r>
    </w:p>
    <w:p w:rsidR="00C66E81" w:rsidRPr="007542C3" w:rsidRDefault="00C66E81" w:rsidP="00C66E81">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GC (SJ)</w:t>
      </w:r>
    </w:p>
    <w:p w:rsidR="00C66E81" w:rsidRPr="007542C3" w:rsidRDefault="00C66E81" w:rsidP="00C66E81">
      <w:pPr>
        <w:pStyle w:val="Paragrafi"/>
        <w:rPr>
          <w:lang w:val="sq-AL"/>
        </w:rPr>
      </w:pPr>
      <w:r w:rsidRPr="007542C3">
        <w:rPr>
          <w:lang w:val="sq-AL"/>
        </w:rPr>
        <w:t>- stacionet: VASSIJAURE GRENZE</w:t>
      </w:r>
    </w:p>
    <w:p w:rsidR="00970723" w:rsidRPr="007542C3" w:rsidRDefault="00970723" w:rsidP="00970723">
      <w:pPr>
        <w:pStyle w:val="Paragrafi"/>
        <w:rPr>
          <w:lang w:val="sq-AL"/>
        </w:rPr>
      </w:pPr>
    </w:p>
    <w:p w:rsidR="003D0714" w:rsidRPr="007542C3" w:rsidRDefault="00E60753" w:rsidP="003D0714">
      <w:pPr>
        <w:pStyle w:val="Paragrafi"/>
        <w:jc w:val="center"/>
        <w:rPr>
          <w:lang w:val="sq-AL"/>
        </w:rPr>
      </w:pPr>
      <w:r>
        <w:rPr>
          <w:noProof/>
        </w:rPr>
        <w:pict>
          <v:shape id="Picture 13" o:spid="_x0000_i1036" type="#_x0000_t75" style="width:361.6pt;height:368.6pt;visibility:visible">
            <v:imagedata r:id="rId105" o:title="" croptop="11838f" cropbottom="4340f" cropleft="13266f"/>
          </v:shape>
        </w:pict>
      </w:r>
    </w:p>
    <w:p w:rsidR="003D0714" w:rsidRPr="007542C3" w:rsidRDefault="003D0714" w:rsidP="003D0714">
      <w:pPr>
        <w:pStyle w:val="Paragrafi"/>
        <w:jc w:val="center"/>
        <w:rPr>
          <w:lang w:val="sq-AL"/>
        </w:rPr>
      </w:pPr>
    </w:p>
    <w:p w:rsidR="003D0714" w:rsidRPr="007542C3" w:rsidRDefault="003D0714" w:rsidP="003D0714">
      <w:pPr>
        <w:pStyle w:val="Paragrafi"/>
        <w:jc w:val="center"/>
        <w:rPr>
          <w:lang w:val="sq-AL"/>
        </w:rPr>
      </w:pPr>
    </w:p>
    <w:p w:rsidR="00970723" w:rsidRPr="007542C3" w:rsidRDefault="00C66E81" w:rsidP="003D0714">
      <w:pPr>
        <w:pStyle w:val="Paragrafi"/>
        <w:jc w:val="center"/>
        <w:rPr>
          <w:lang w:val="sq-AL"/>
        </w:rPr>
      </w:pPr>
      <w:r w:rsidRPr="007542C3">
        <w:rPr>
          <w:lang w:val="sq-AL"/>
        </w:rPr>
        <w:t>Gabariti i ngarkes</w:t>
      </w:r>
      <w:r w:rsidRPr="007542C3">
        <w:rPr>
          <w:rFonts w:ascii="Times New Roman" w:hAnsi="Times New Roman"/>
          <w:lang w:val="sq-AL"/>
        </w:rPr>
        <w:t>ë</w:t>
      </w:r>
      <w:r w:rsidRPr="007542C3">
        <w:rPr>
          <w:lang w:val="sq-AL"/>
        </w:rPr>
        <w:t>s s</w:t>
      </w:r>
      <w:r w:rsidRPr="007542C3">
        <w:rPr>
          <w:rFonts w:ascii="Times New Roman" w:hAnsi="Times New Roman"/>
          <w:lang w:val="sq-AL"/>
        </w:rPr>
        <w:t>ë</w:t>
      </w:r>
      <w:r w:rsidRPr="007542C3">
        <w:rPr>
          <w:lang w:val="sq-AL"/>
        </w:rPr>
        <w:t xml:space="preserve"> dh</w:t>
      </w:r>
      <w:r w:rsidRPr="007542C3">
        <w:rPr>
          <w:rFonts w:ascii="Times New Roman" w:hAnsi="Times New Roman"/>
          <w:lang w:val="sq-AL"/>
        </w:rPr>
        <w:t>ë</w:t>
      </w:r>
      <w:r w:rsidRPr="007542C3">
        <w:rPr>
          <w:lang w:val="sq-AL"/>
        </w:rPr>
        <w:t>n</w:t>
      </w:r>
      <w:r w:rsidRPr="007542C3">
        <w:rPr>
          <w:rFonts w:ascii="Times New Roman" w:hAnsi="Times New Roman"/>
          <w:lang w:val="sq-AL"/>
        </w:rPr>
        <w:t>ë</w:t>
      </w:r>
      <w:r w:rsidRPr="007542C3">
        <w:rPr>
          <w:lang w:val="sq-AL"/>
        </w:rPr>
        <w:t xml:space="preserve"> n</w:t>
      </w:r>
      <w:r w:rsidRPr="007542C3">
        <w:rPr>
          <w:rFonts w:ascii="Times New Roman" w:hAnsi="Times New Roman"/>
          <w:lang w:val="sq-AL"/>
        </w:rPr>
        <w:t>ë</w:t>
      </w:r>
      <w:r w:rsidRPr="007542C3">
        <w:rPr>
          <w:lang w:val="sq-AL"/>
        </w:rPr>
        <w:t xml:space="preserve"> tabel</w:t>
      </w:r>
      <w:r w:rsidRPr="007542C3">
        <w:rPr>
          <w:rFonts w:ascii="Times New Roman" w:hAnsi="Times New Roman"/>
          <w:lang w:val="sq-AL"/>
        </w:rPr>
        <w:t>ë</w:t>
      </w:r>
      <w:r w:rsidRPr="007542C3">
        <w:rPr>
          <w:lang w:val="sq-AL"/>
        </w:rPr>
        <w:t>n 1</w:t>
      </w:r>
      <w:r w:rsidRPr="007542C3">
        <w:rPr>
          <w:vertAlign w:val="subscript"/>
          <w:lang w:val="sq-AL"/>
        </w:rPr>
        <w:t>10</w:t>
      </w:r>
      <w:r w:rsidRPr="007542C3">
        <w:rPr>
          <w:lang w:val="sq-AL"/>
        </w:rPr>
        <w:t xml:space="preserve"> </w:t>
      </w:r>
      <w:r w:rsidRPr="007542C3">
        <w:rPr>
          <w:rFonts w:ascii="Times New Roman" w:hAnsi="Times New Roman"/>
          <w:lang w:val="sq-AL"/>
        </w:rPr>
        <w:t>ë</w:t>
      </w:r>
      <w:r w:rsidRPr="007542C3">
        <w:rPr>
          <w:lang w:val="sq-AL"/>
        </w:rPr>
        <w:t>sht</w:t>
      </w:r>
      <w:r w:rsidRPr="007542C3">
        <w:rPr>
          <w:rFonts w:ascii="Times New Roman" w:hAnsi="Times New Roman"/>
          <w:lang w:val="sq-AL"/>
        </w:rPr>
        <w:t>ë</w:t>
      </w:r>
      <w:r w:rsidRPr="007542C3">
        <w:rPr>
          <w:lang w:val="sq-AL"/>
        </w:rPr>
        <w:t xml:space="preserve"> i zbatuesh</w:t>
      </w:r>
      <w:r w:rsidRPr="007542C3">
        <w:rPr>
          <w:rFonts w:ascii="Times New Roman" w:hAnsi="Times New Roman"/>
          <w:lang w:val="sq-AL"/>
        </w:rPr>
        <w:t>ë</w:t>
      </w:r>
      <w:r w:rsidRPr="007542C3">
        <w:rPr>
          <w:lang w:val="sq-AL"/>
        </w:rPr>
        <w:t>m p</w:t>
      </w:r>
      <w:r w:rsidRPr="007542C3">
        <w:rPr>
          <w:rFonts w:ascii="Times New Roman" w:hAnsi="Times New Roman"/>
          <w:lang w:val="sq-AL"/>
        </w:rPr>
        <w:t>ë</w:t>
      </w:r>
      <w:r w:rsidRPr="007542C3">
        <w:rPr>
          <w:lang w:val="sq-AL"/>
        </w:rPr>
        <w:t>r stacione t</w:t>
      </w:r>
      <w:r w:rsidRPr="007542C3">
        <w:rPr>
          <w:rFonts w:ascii="Times New Roman" w:hAnsi="Times New Roman"/>
          <w:lang w:val="sq-AL"/>
        </w:rPr>
        <w:t>ë</w:t>
      </w:r>
      <w:r w:rsidRPr="007542C3">
        <w:rPr>
          <w:lang w:val="sq-AL"/>
        </w:rPr>
        <w:t xml:space="preserve"> tjera.</w:t>
      </w:r>
    </w:p>
    <w:p w:rsidR="00C66E81" w:rsidRPr="007542C3" w:rsidRDefault="00C66E81"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3D0714" w:rsidRPr="007542C3" w:rsidRDefault="003D0714" w:rsidP="00970723">
      <w:pPr>
        <w:pStyle w:val="Paragrafi"/>
        <w:rPr>
          <w:lang w:val="sq-AL"/>
        </w:rPr>
      </w:pPr>
    </w:p>
    <w:p w:rsidR="00970723" w:rsidRPr="007542C3" w:rsidRDefault="00970723" w:rsidP="003D0714">
      <w:pPr>
        <w:pStyle w:val="Paragrafi"/>
        <w:jc w:val="right"/>
        <w:rPr>
          <w:lang w:val="sq-AL"/>
        </w:rPr>
      </w:pPr>
      <w:r w:rsidRPr="007542C3">
        <w:rPr>
          <w:lang w:val="sq-AL"/>
        </w:rPr>
        <w:t>Tabela 1</w:t>
      </w:r>
      <w:r w:rsidRPr="007542C3">
        <w:rPr>
          <w:vertAlign w:val="subscript"/>
          <w:lang w:val="sq-AL"/>
        </w:rPr>
        <w:t>11</w:t>
      </w:r>
    </w:p>
    <w:p w:rsidR="00970723" w:rsidRPr="007542C3" w:rsidRDefault="003D0714" w:rsidP="00832683">
      <w:pPr>
        <w:pStyle w:val="TitulliTitull"/>
      </w:pPr>
      <w:r w:rsidRPr="007542C3">
        <w:t>GJYSMA E GJERËSISË S</w:t>
      </w:r>
      <w:r w:rsidRPr="007542C3">
        <w:rPr>
          <w:rFonts w:ascii="Times New Roman" w:hAnsi="Times New Roman"/>
        </w:rPr>
        <w:t>Ë</w:t>
      </w:r>
      <w:r w:rsidRPr="007542C3">
        <w:t xml:space="preserve"> GABARITIT</w:t>
      </w:r>
    </w:p>
    <w:p w:rsidR="003D0714" w:rsidRPr="007542C3" w:rsidRDefault="003D0714" w:rsidP="00970723">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1100"/>
        <w:gridCol w:w="1100"/>
        <w:gridCol w:w="1431"/>
        <w:gridCol w:w="1100"/>
        <w:gridCol w:w="1100"/>
        <w:gridCol w:w="1100"/>
        <w:gridCol w:w="1431"/>
      </w:tblGrid>
      <w:tr w:rsidR="00970723" w:rsidRPr="00832683" w:rsidTr="00832683">
        <w:tc>
          <w:tcPr>
            <w:tcW w:w="566" w:type="pct"/>
          </w:tcPr>
          <w:p w:rsidR="00970723" w:rsidRPr="00832683" w:rsidRDefault="00D35C07" w:rsidP="003D0714">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p>
          <w:p w:rsidR="00970723" w:rsidRPr="00832683" w:rsidRDefault="00970723" w:rsidP="003D0714">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3D0714">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3D0714">
            <w:pPr>
              <w:pStyle w:val="Paragrafi"/>
              <w:ind w:firstLine="0"/>
              <w:jc w:val="center"/>
              <w:rPr>
                <w:b/>
                <w:sz w:val="18"/>
                <w:szCs w:val="18"/>
                <w:lang w:val="sq-AL"/>
              </w:rPr>
            </w:pPr>
            <w:r w:rsidRPr="00832683">
              <w:rPr>
                <w:b/>
                <w:sz w:val="18"/>
                <w:szCs w:val="18"/>
                <w:lang w:val="sq-AL"/>
              </w:rPr>
              <w:t>duese</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3D0714">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3D0714">
            <w:pPr>
              <w:pStyle w:val="Paragrafi"/>
              <w:ind w:firstLine="0"/>
              <w:jc w:val="center"/>
              <w:rPr>
                <w:b/>
                <w:sz w:val="18"/>
                <w:szCs w:val="18"/>
                <w:lang w:val="sq-AL"/>
              </w:rPr>
            </w:pPr>
            <w:r w:rsidRPr="00832683">
              <w:rPr>
                <w:b/>
                <w:sz w:val="18"/>
                <w:szCs w:val="18"/>
                <w:lang w:val="sq-AL"/>
              </w:rPr>
              <w:t>mbi</w:t>
            </w:r>
          </w:p>
          <w:p w:rsidR="00970723" w:rsidRPr="00832683" w:rsidRDefault="00970723" w:rsidP="003D0714">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3D0714">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3D0714">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970723" w:rsidP="003D0714">
            <w:pPr>
              <w:pStyle w:val="Paragrafi"/>
              <w:ind w:firstLine="0"/>
              <w:jc w:val="center"/>
              <w:rPr>
                <w:b/>
                <w:sz w:val="18"/>
                <w:szCs w:val="18"/>
                <w:lang w:val="sq-AL"/>
              </w:rPr>
            </w:pPr>
            <w:r w:rsidRPr="00832683">
              <w:rPr>
                <w:b/>
                <w:sz w:val="18"/>
                <w:szCs w:val="18"/>
                <w:lang w:val="sq-AL"/>
              </w:rPr>
              <w:t>mbi</w:t>
            </w:r>
          </w:p>
          <w:p w:rsidR="00970723" w:rsidRPr="00832683" w:rsidRDefault="00970723" w:rsidP="003D0714">
            <w:pPr>
              <w:pStyle w:val="Paragrafi"/>
              <w:ind w:firstLine="0"/>
              <w:jc w:val="center"/>
              <w:rPr>
                <w:b/>
                <w:sz w:val="18"/>
                <w:szCs w:val="18"/>
                <w:lang w:val="sq-AL"/>
              </w:rPr>
            </w:pPr>
            <w:r w:rsidRPr="00832683">
              <w:rPr>
                <w:b/>
                <w:sz w:val="18"/>
                <w:szCs w:val="18"/>
                <w:lang w:val="sq-AL"/>
              </w:rPr>
              <w:t xml:space="preserve">nivelin e </w:t>
            </w:r>
            <w:r w:rsidR="00D35C07" w:rsidRPr="00832683">
              <w:rPr>
                <w:b/>
                <w:sz w:val="18"/>
                <w:szCs w:val="18"/>
                <w:lang w:val="sq-AL"/>
              </w:rPr>
              <w:t>kokës së</w:t>
            </w:r>
            <w:r w:rsidRPr="00832683">
              <w:rPr>
                <w:b/>
                <w:sz w:val="18"/>
                <w:szCs w:val="18"/>
                <w:lang w:val="sq-AL"/>
              </w:rPr>
              <w:t xml:space="preserve"> </w:t>
            </w:r>
            <w:r w:rsidR="00D108A4" w:rsidRPr="00832683">
              <w:rPr>
                <w:b/>
                <w:sz w:val="18"/>
                <w:szCs w:val="18"/>
                <w:lang w:val="sq-AL"/>
              </w:rPr>
              <w:t>shinës</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3D0714">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3D0714">
            <w:pPr>
              <w:pStyle w:val="Paragrafi"/>
              <w:ind w:firstLine="0"/>
              <w:jc w:val="center"/>
              <w:rPr>
                <w:b/>
                <w:sz w:val="18"/>
                <w:szCs w:val="18"/>
                <w:lang w:val="sq-AL"/>
              </w:rPr>
            </w:pPr>
            <w:r w:rsidRPr="00832683">
              <w:rPr>
                <w:b/>
                <w:sz w:val="18"/>
                <w:szCs w:val="18"/>
                <w:lang w:val="sq-AL"/>
              </w:rPr>
              <w:t>duese</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3D0714">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r w:rsidR="00C66E81" w:rsidRPr="00832683">
              <w:rPr>
                <w:b/>
                <w:sz w:val="18"/>
                <w:szCs w:val="18"/>
                <w:lang w:val="sq-AL"/>
              </w:rPr>
              <w:t xml:space="preserve"> </w:t>
            </w:r>
            <w:r w:rsidR="00970723" w:rsidRPr="00832683">
              <w:rPr>
                <w:b/>
                <w:sz w:val="18"/>
                <w:szCs w:val="18"/>
                <w:lang w:val="sq-AL"/>
              </w:rPr>
              <w:t xml:space="preserve">nivelin e </w:t>
            </w:r>
            <w:r w:rsidRPr="00832683">
              <w:rPr>
                <w:b/>
                <w:sz w:val="18"/>
                <w:szCs w:val="18"/>
                <w:lang w:val="sq-AL"/>
              </w:rPr>
              <w:t>kokës</w:t>
            </w:r>
            <w:r w:rsidR="00C66E81" w:rsidRPr="00832683">
              <w:rPr>
                <w:b/>
                <w:sz w:val="18"/>
                <w:szCs w:val="18"/>
                <w:lang w:val="sq-AL"/>
              </w:rPr>
              <w:t xml:space="preserve"> s</w:t>
            </w:r>
            <w:r w:rsidR="00C66E81" w:rsidRPr="00832683">
              <w:rPr>
                <w:rFonts w:ascii="Times New Roman" w:hAnsi="Times New Roman"/>
                <w:b/>
                <w:sz w:val="18"/>
                <w:szCs w:val="18"/>
                <w:lang w:val="sq-AL"/>
              </w:rPr>
              <w:t>ë</w:t>
            </w:r>
            <w:r w:rsidR="00970723" w:rsidRPr="00832683">
              <w:rPr>
                <w:b/>
                <w:sz w:val="18"/>
                <w:szCs w:val="18"/>
                <w:lang w:val="sq-AL"/>
              </w:rPr>
              <w:t xml:space="preserve"> </w:t>
            </w:r>
            <w:r w:rsidR="00D108A4" w:rsidRPr="00832683">
              <w:rPr>
                <w:b/>
                <w:sz w:val="18"/>
                <w:szCs w:val="18"/>
                <w:lang w:val="sq-AL"/>
              </w:rPr>
              <w:t>shinës</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3D0714">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3D0714">
            <w:pPr>
              <w:pStyle w:val="Paragrafi"/>
              <w:ind w:firstLine="0"/>
              <w:jc w:val="center"/>
              <w:rPr>
                <w:b/>
                <w:sz w:val="18"/>
                <w:szCs w:val="18"/>
                <w:lang w:val="sq-AL"/>
              </w:rPr>
            </w:pPr>
            <w:r w:rsidRPr="00832683">
              <w:rPr>
                <w:b/>
                <w:sz w:val="18"/>
                <w:szCs w:val="18"/>
                <w:lang w:val="sq-AL"/>
              </w:rPr>
              <w:t>mm</w:t>
            </w:r>
          </w:p>
        </w:tc>
      </w:tr>
      <w:tr w:rsidR="00970723" w:rsidRPr="00832683" w:rsidTr="00832683">
        <w:tc>
          <w:tcPr>
            <w:tcW w:w="566" w:type="pct"/>
          </w:tcPr>
          <w:p w:rsidR="00970723" w:rsidRPr="00832683" w:rsidRDefault="00970723" w:rsidP="003D0714">
            <w:pPr>
              <w:pStyle w:val="Paragrafi"/>
              <w:ind w:firstLine="0"/>
              <w:rPr>
                <w:sz w:val="18"/>
                <w:szCs w:val="18"/>
                <w:lang w:val="sq-AL"/>
              </w:rPr>
            </w:pPr>
          </w:p>
        </w:tc>
        <w:tc>
          <w:tcPr>
            <w:tcW w:w="660" w:type="pct"/>
          </w:tcPr>
          <w:p w:rsidR="00970723" w:rsidRPr="00832683" w:rsidRDefault="00970723" w:rsidP="003D0714">
            <w:pPr>
              <w:pStyle w:val="Paragrafi"/>
              <w:ind w:firstLine="0"/>
              <w:rPr>
                <w:sz w:val="18"/>
                <w:szCs w:val="18"/>
                <w:lang w:val="sq-AL"/>
              </w:rPr>
            </w:pP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3 500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1 500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3 800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1 200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4 100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900</w:t>
            </w:r>
          </w:p>
        </w:tc>
      </w:tr>
      <w:tr w:rsidR="00970723" w:rsidRPr="00832683" w:rsidTr="00832683">
        <w:tc>
          <w:tcPr>
            <w:tcW w:w="566" w:type="pct"/>
          </w:tcPr>
          <w:p w:rsidR="00970723" w:rsidRPr="00832683" w:rsidRDefault="00970723" w:rsidP="003D0714">
            <w:pPr>
              <w:pStyle w:val="Paragrafi"/>
              <w:ind w:firstLine="0"/>
              <w:rPr>
                <w:sz w:val="18"/>
                <w:szCs w:val="18"/>
                <w:lang w:val="sq-AL"/>
              </w:rPr>
            </w:pPr>
          </w:p>
          <w:p w:rsidR="00970723" w:rsidRPr="00832683" w:rsidRDefault="00970723" w:rsidP="003D0714">
            <w:pPr>
              <w:pStyle w:val="Paragrafi"/>
              <w:ind w:firstLine="0"/>
              <w:rPr>
                <w:sz w:val="18"/>
                <w:szCs w:val="18"/>
                <w:lang w:val="sq-AL"/>
              </w:rPr>
            </w:pPr>
          </w:p>
          <w:p w:rsidR="00970723" w:rsidRPr="00832683" w:rsidRDefault="00E60753" w:rsidP="003D0714">
            <w:pPr>
              <w:pStyle w:val="Paragrafi"/>
              <w:ind w:firstLine="0"/>
              <w:rPr>
                <w:sz w:val="18"/>
                <w:szCs w:val="18"/>
                <w:lang w:val="sq-AL"/>
              </w:rPr>
            </w:pPr>
            <w:r w:rsidRPr="00E60753">
              <w:rPr>
                <w:sz w:val="18"/>
                <w:szCs w:val="18"/>
                <w:lang w:val="sq-AL"/>
              </w:rPr>
              <w:pict>
                <v:shape id="_x0000_s1101" type="#_x0000_t88" style="position:absolute;left:0;text-align:left;margin-left:36pt;margin-top:2.8pt;width:9.05pt;height:18pt;z-index:251533312"/>
              </w:pict>
            </w:r>
            <w:r w:rsidR="00970723" w:rsidRPr="00832683">
              <w:rPr>
                <w:sz w:val="18"/>
                <w:szCs w:val="18"/>
                <w:lang w:val="sq-AL"/>
              </w:rPr>
              <w:t>430</w:t>
            </w:r>
          </w:p>
          <w:p w:rsidR="00970723" w:rsidRPr="00832683" w:rsidRDefault="00970723" w:rsidP="003D0714">
            <w:pPr>
              <w:pStyle w:val="Paragrafi"/>
              <w:ind w:firstLine="0"/>
              <w:rPr>
                <w:sz w:val="18"/>
                <w:szCs w:val="18"/>
                <w:lang w:val="sq-AL"/>
              </w:rPr>
            </w:pPr>
            <w:r w:rsidRPr="00832683">
              <w:rPr>
                <w:sz w:val="18"/>
                <w:szCs w:val="18"/>
                <w:lang w:val="sq-AL"/>
              </w:rPr>
              <w:t>1 200</w:t>
            </w:r>
          </w:p>
        </w:tc>
        <w:tc>
          <w:tcPr>
            <w:tcW w:w="660" w:type="pct"/>
          </w:tcPr>
          <w:p w:rsidR="00970723" w:rsidRPr="00832683" w:rsidRDefault="00970723" w:rsidP="003D0714">
            <w:pPr>
              <w:pStyle w:val="Paragrafi"/>
              <w:ind w:firstLine="0"/>
              <w:rPr>
                <w:sz w:val="18"/>
                <w:szCs w:val="18"/>
                <w:lang w:val="sq-AL"/>
              </w:rPr>
            </w:pPr>
          </w:p>
          <w:p w:rsidR="00970723" w:rsidRPr="00832683" w:rsidRDefault="00970723" w:rsidP="003D0714">
            <w:pPr>
              <w:pStyle w:val="Paragrafi"/>
              <w:ind w:firstLine="0"/>
              <w:rPr>
                <w:sz w:val="18"/>
                <w:szCs w:val="18"/>
                <w:lang w:val="sq-AL"/>
              </w:rPr>
            </w:pPr>
          </w:p>
          <w:p w:rsidR="00970723" w:rsidRPr="00832683" w:rsidRDefault="00970723" w:rsidP="003D0714">
            <w:pPr>
              <w:pStyle w:val="Paragrafi"/>
              <w:ind w:firstLine="0"/>
              <w:rPr>
                <w:sz w:val="18"/>
                <w:szCs w:val="18"/>
                <w:lang w:val="sq-AL"/>
              </w:rPr>
            </w:pPr>
            <w:r w:rsidRPr="00832683">
              <w:rPr>
                <w:sz w:val="18"/>
                <w:szCs w:val="18"/>
                <w:lang w:val="sq-AL"/>
              </w:rPr>
              <w:t>1575</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510</w:t>
            </w:r>
          </w:p>
          <w:p w:rsidR="00970723" w:rsidRPr="00832683" w:rsidRDefault="00970723" w:rsidP="003D0714">
            <w:pPr>
              <w:pStyle w:val="Paragrafi"/>
              <w:ind w:firstLine="0"/>
              <w:rPr>
                <w:sz w:val="18"/>
                <w:szCs w:val="18"/>
                <w:lang w:val="sq-AL"/>
              </w:rPr>
            </w:pPr>
            <w:r w:rsidRPr="00832683">
              <w:rPr>
                <w:sz w:val="18"/>
                <w:szCs w:val="18"/>
                <w:lang w:val="sq-AL"/>
              </w:rPr>
              <w:t>520</w:t>
            </w:r>
          </w:p>
          <w:p w:rsidR="00970723" w:rsidRPr="00832683" w:rsidRDefault="00970723" w:rsidP="003D0714">
            <w:pPr>
              <w:pStyle w:val="Paragrafi"/>
              <w:ind w:firstLine="0"/>
              <w:rPr>
                <w:sz w:val="18"/>
                <w:szCs w:val="18"/>
                <w:lang w:val="sq-AL"/>
              </w:rPr>
            </w:pPr>
            <w:r w:rsidRPr="00832683">
              <w:rPr>
                <w:sz w:val="18"/>
                <w:szCs w:val="18"/>
                <w:lang w:val="sq-AL"/>
              </w:rPr>
              <w:t>530</w:t>
            </w:r>
          </w:p>
          <w:p w:rsidR="00970723" w:rsidRPr="00832683" w:rsidRDefault="00970723" w:rsidP="003D0714">
            <w:pPr>
              <w:pStyle w:val="Paragrafi"/>
              <w:ind w:firstLine="0"/>
              <w:rPr>
                <w:sz w:val="18"/>
                <w:szCs w:val="18"/>
                <w:lang w:val="sq-AL"/>
              </w:rPr>
            </w:pPr>
            <w:r w:rsidRPr="00832683">
              <w:rPr>
                <w:sz w:val="18"/>
                <w:szCs w:val="18"/>
                <w:lang w:val="sq-AL"/>
              </w:rPr>
              <w:t>540</w:t>
            </w:r>
          </w:p>
          <w:p w:rsidR="00970723" w:rsidRPr="00832683" w:rsidRDefault="00970723" w:rsidP="003D0714">
            <w:pPr>
              <w:pStyle w:val="Paragrafi"/>
              <w:ind w:firstLine="0"/>
              <w:rPr>
                <w:sz w:val="18"/>
                <w:szCs w:val="18"/>
                <w:lang w:val="sq-AL"/>
              </w:rPr>
            </w:pPr>
            <w:r w:rsidRPr="00832683">
              <w:rPr>
                <w:sz w:val="18"/>
                <w:szCs w:val="18"/>
                <w:lang w:val="sq-AL"/>
              </w:rPr>
              <w:t>3 550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1 490</w:t>
            </w:r>
          </w:p>
          <w:p w:rsidR="00970723" w:rsidRPr="00832683" w:rsidRDefault="00970723" w:rsidP="003D0714">
            <w:pPr>
              <w:pStyle w:val="Paragrafi"/>
              <w:ind w:firstLine="0"/>
              <w:rPr>
                <w:sz w:val="18"/>
                <w:szCs w:val="18"/>
                <w:lang w:val="sq-AL"/>
              </w:rPr>
            </w:pPr>
            <w:r w:rsidRPr="00832683">
              <w:rPr>
                <w:sz w:val="18"/>
                <w:szCs w:val="18"/>
                <w:lang w:val="sq-AL"/>
              </w:rPr>
              <w:t>1 480</w:t>
            </w:r>
          </w:p>
          <w:p w:rsidR="00970723" w:rsidRPr="00832683" w:rsidRDefault="00970723" w:rsidP="003D0714">
            <w:pPr>
              <w:pStyle w:val="Paragrafi"/>
              <w:ind w:firstLine="0"/>
              <w:rPr>
                <w:sz w:val="18"/>
                <w:szCs w:val="18"/>
                <w:lang w:val="sq-AL"/>
              </w:rPr>
            </w:pPr>
            <w:r w:rsidRPr="00832683">
              <w:rPr>
                <w:sz w:val="18"/>
                <w:szCs w:val="18"/>
                <w:lang w:val="sq-AL"/>
              </w:rPr>
              <w:t>1 470</w:t>
            </w:r>
          </w:p>
          <w:p w:rsidR="00970723" w:rsidRPr="00832683" w:rsidRDefault="00970723" w:rsidP="003D0714">
            <w:pPr>
              <w:pStyle w:val="Paragrafi"/>
              <w:ind w:firstLine="0"/>
              <w:rPr>
                <w:sz w:val="18"/>
                <w:szCs w:val="18"/>
                <w:lang w:val="sq-AL"/>
              </w:rPr>
            </w:pPr>
            <w:r w:rsidRPr="00832683">
              <w:rPr>
                <w:sz w:val="18"/>
                <w:szCs w:val="18"/>
                <w:lang w:val="sq-AL"/>
              </w:rPr>
              <w:t>1 460</w:t>
            </w:r>
          </w:p>
          <w:p w:rsidR="00970723" w:rsidRPr="00832683" w:rsidRDefault="00970723" w:rsidP="003D0714">
            <w:pPr>
              <w:pStyle w:val="Paragrafi"/>
              <w:ind w:firstLine="0"/>
              <w:rPr>
                <w:sz w:val="18"/>
                <w:szCs w:val="18"/>
                <w:lang w:val="sq-AL"/>
              </w:rPr>
            </w:pPr>
            <w:r w:rsidRPr="00832683">
              <w:rPr>
                <w:sz w:val="18"/>
                <w:szCs w:val="18"/>
                <w:lang w:val="sq-AL"/>
              </w:rPr>
              <w:t>1 450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810</w:t>
            </w:r>
          </w:p>
          <w:p w:rsidR="00970723" w:rsidRPr="00832683" w:rsidRDefault="00970723" w:rsidP="003D0714">
            <w:pPr>
              <w:pStyle w:val="Paragrafi"/>
              <w:ind w:firstLine="0"/>
              <w:rPr>
                <w:sz w:val="18"/>
                <w:szCs w:val="18"/>
                <w:lang w:val="sq-AL"/>
              </w:rPr>
            </w:pPr>
            <w:r w:rsidRPr="00832683">
              <w:rPr>
                <w:sz w:val="18"/>
                <w:szCs w:val="18"/>
                <w:lang w:val="sq-AL"/>
              </w:rPr>
              <w:t>820</w:t>
            </w:r>
          </w:p>
          <w:p w:rsidR="00970723" w:rsidRPr="00832683" w:rsidRDefault="00970723" w:rsidP="003D0714">
            <w:pPr>
              <w:pStyle w:val="Paragrafi"/>
              <w:ind w:firstLine="0"/>
              <w:rPr>
                <w:sz w:val="18"/>
                <w:szCs w:val="18"/>
                <w:lang w:val="sq-AL"/>
              </w:rPr>
            </w:pPr>
            <w:r w:rsidRPr="00832683">
              <w:rPr>
                <w:sz w:val="18"/>
                <w:szCs w:val="18"/>
                <w:lang w:val="sq-AL"/>
              </w:rPr>
              <w:t>830</w:t>
            </w:r>
          </w:p>
          <w:p w:rsidR="00970723" w:rsidRPr="00832683" w:rsidRDefault="00970723" w:rsidP="003D0714">
            <w:pPr>
              <w:pStyle w:val="Paragrafi"/>
              <w:ind w:firstLine="0"/>
              <w:rPr>
                <w:sz w:val="18"/>
                <w:szCs w:val="18"/>
                <w:lang w:val="sq-AL"/>
              </w:rPr>
            </w:pPr>
            <w:r w:rsidRPr="00832683">
              <w:rPr>
                <w:sz w:val="18"/>
                <w:szCs w:val="18"/>
                <w:lang w:val="sq-AL"/>
              </w:rPr>
              <w:t>840</w:t>
            </w:r>
          </w:p>
          <w:p w:rsidR="00970723" w:rsidRPr="00832683" w:rsidRDefault="00970723" w:rsidP="003D0714">
            <w:pPr>
              <w:pStyle w:val="Paragrafi"/>
              <w:ind w:firstLine="0"/>
              <w:rPr>
                <w:sz w:val="18"/>
                <w:szCs w:val="18"/>
                <w:lang w:val="sq-AL"/>
              </w:rPr>
            </w:pPr>
            <w:r w:rsidRPr="00832683">
              <w:rPr>
                <w:sz w:val="18"/>
                <w:szCs w:val="18"/>
                <w:lang w:val="sq-AL"/>
              </w:rPr>
              <w:t>3 850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1 190</w:t>
            </w:r>
          </w:p>
          <w:p w:rsidR="00970723" w:rsidRPr="00832683" w:rsidRDefault="00970723" w:rsidP="003D0714">
            <w:pPr>
              <w:pStyle w:val="Paragrafi"/>
              <w:ind w:firstLine="0"/>
              <w:rPr>
                <w:sz w:val="18"/>
                <w:szCs w:val="18"/>
                <w:lang w:val="sq-AL"/>
              </w:rPr>
            </w:pPr>
            <w:r w:rsidRPr="00832683">
              <w:rPr>
                <w:sz w:val="18"/>
                <w:szCs w:val="18"/>
                <w:lang w:val="sq-AL"/>
              </w:rPr>
              <w:t>1 180</w:t>
            </w:r>
          </w:p>
          <w:p w:rsidR="00970723" w:rsidRPr="00832683" w:rsidRDefault="00970723" w:rsidP="003D0714">
            <w:pPr>
              <w:pStyle w:val="Paragrafi"/>
              <w:ind w:firstLine="0"/>
              <w:rPr>
                <w:sz w:val="18"/>
                <w:szCs w:val="18"/>
                <w:lang w:val="sq-AL"/>
              </w:rPr>
            </w:pPr>
            <w:r w:rsidRPr="00832683">
              <w:rPr>
                <w:sz w:val="18"/>
                <w:szCs w:val="18"/>
                <w:lang w:val="sq-AL"/>
              </w:rPr>
              <w:t>1 170</w:t>
            </w:r>
          </w:p>
          <w:p w:rsidR="00970723" w:rsidRPr="00832683" w:rsidRDefault="00970723" w:rsidP="003D0714">
            <w:pPr>
              <w:pStyle w:val="Paragrafi"/>
              <w:ind w:firstLine="0"/>
              <w:rPr>
                <w:sz w:val="18"/>
                <w:szCs w:val="18"/>
                <w:lang w:val="sq-AL"/>
              </w:rPr>
            </w:pPr>
            <w:r w:rsidRPr="00832683">
              <w:rPr>
                <w:sz w:val="18"/>
                <w:szCs w:val="18"/>
                <w:lang w:val="sq-AL"/>
              </w:rPr>
              <w:t>1 160</w:t>
            </w:r>
          </w:p>
          <w:p w:rsidR="00970723" w:rsidRPr="00832683" w:rsidRDefault="00970723" w:rsidP="003D0714">
            <w:pPr>
              <w:pStyle w:val="Paragrafi"/>
              <w:ind w:firstLine="0"/>
              <w:rPr>
                <w:sz w:val="18"/>
                <w:szCs w:val="18"/>
                <w:lang w:val="sq-AL"/>
              </w:rPr>
            </w:pPr>
            <w:r w:rsidRPr="00832683">
              <w:rPr>
                <w:sz w:val="18"/>
                <w:szCs w:val="18"/>
                <w:lang w:val="sq-AL"/>
              </w:rPr>
              <w:t>1 150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110</w:t>
            </w:r>
          </w:p>
          <w:p w:rsidR="00970723" w:rsidRPr="00832683" w:rsidRDefault="00970723" w:rsidP="003D0714">
            <w:pPr>
              <w:pStyle w:val="Paragrafi"/>
              <w:ind w:firstLine="0"/>
              <w:rPr>
                <w:sz w:val="18"/>
                <w:szCs w:val="18"/>
                <w:lang w:val="sq-AL"/>
              </w:rPr>
            </w:pPr>
            <w:r w:rsidRPr="00832683">
              <w:rPr>
                <w:sz w:val="18"/>
                <w:szCs w:val="18"/>
                <w:lang w:val="sq-AL"/>
              </w:rPr>
              <w:t>120</w:t>
            </w:r>
          </w:p>
          <w:p w:rsidR="00970723" w:rsidRPr="00832683" w:rsidRDefault="00970723" w:rsidP="003D0714">
            <w:pPr>
              <w:pStyle w:val="Paragrafi"/>
              <w:ind w:firstLine="0"/>
              <w:rPr>
                <w:sz w:val="18"/>
                <w:szCs w:val="18"/>
                <w:lang w:val="sq-AL"/>
              </w:rPr>
            </w:pPr>
            <w:r w:rsidRPr="00832683">
              <w:rPr>
                <w:sz w:val="18"/>
                <w:szCs w:val="18"/>
                <w:lang w:val="sq-AL"/>
              </w:rPr>
              <w:t>130</w:t>
            </w:r>
          </w:p>
          <w:p w:rsidR="00970723" w:rsidRPr="00832683" w:rsidRDefault="00970723" w:rsidP="003D0714">
            <w:pPr>
              <w:pStyle w:val="Paragrafi"/>
              <w:ind w:firstLine="0"/>
              <w:rPr>
                <w:sz w:val="18"/>
                <w:szCs w:val="18"/>
                <w:lang w:val="sq-AL"/>
              </w:rPr>
            </w:pPr>
            <w:r w:rsidRPr="00832683">
              <w:rPr>
                <w:sz w:val="18"/>
                <w:szCs w:val="18"/>
                <w:lang w:val="sq-AL"/>
              </w:rPr>
              <w:t>140</w:t>
            </w:r>
          </w:p>
          <w:p w:rsidR="00970723" w:rsidRPr="00832683" w:rsidRDefault="00970723" w:rsidP="003D0714">
            <w:pPr>
              <w:pStyle w:val="Paragrafi"/>
              <w:ind w:firstLine="0"/>
              <w:rPr>
                <w:sz w:val="18"/>
                <w:szCs w:val="18"/>
                <w:lang w:val="sq-AL"/>
              </w:rPr>
            </w:pPr>
            <w:r w:rsidRPr="00832683">
              <w:rPr>
                <w:sz w:val="18"/>
                <w:szCs w:val="18"/>
                <w:lang w:val="sq-AL"/>
              </w:rPr>
              <w:t>4 150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890</w:t>
            </w:r>
          </w:p>
          <w:p w:rsidR="00970723" w:rsidRPr="00832683" w:rsidRDefault="00970723" w:rsidP="003D0714">
            <w:pPr>
              <w:pStyle w:val="Paragrafi"/>
              <w:ind w:firstLine="0"/>
              <w:rPr>
                <w:sz w:val="18"/>
                <w:szCs w:val="18"/>
                <w:lang w:val="sq-AL"/>
              </w:rPr>
            </w:pPr>
            <w:r w:rsidRPr="00832683">
              <w:rPr>
                <w:sz w:val="18"/>
                <w:szCs w:val="18"/>
                <w:lang w:val="sq-AL"/>
              </w:rPr>
              <w:t>880</w:t>
            </w:r>
          </w:p>
          <w:p w:rsidR="00970723" w:rsidRPr="00832683" w:rsidRDefault="00970723" w:rsidP="003D0714">
            <w:pPr>
              <w:pStyle w:val="Paragrafi"/>
              <w:ind w:firstLine="0"/>
              <w:rPr>
                <w:sz w:val="18"/>
                <w:szCs w:val="18"/>
                <w:lang w:val="sq-AL"/>
              </w:rPr>
            </w:pPr>
            <w:r w:rsidRPr="00832683">
              <w:rPr>
                <w:sz w:val="18"/>
                <w:szCs w:val="18"/>
                <w:lang w:val="sq-AL"/>
              </w:rPr>
              <w:t>870</w:t>
            </w:r>
          </w:p>
          <w:p w:rsidR="00970723" w:rsidRPr="00832683" w:rsidRDefault="00970723" w:rsidP="003D0714">
            <w:pPr>
              <w:pStyle w:val="Paragrafi"/>
              <w:ind w:firstLine="0"/>
              <w:rPr>
                <w:sz w:val="18"/>
                <w:szCs w:val="18"/>
                <w:lang w:val="sq-AL"/>
              </w:rPr>
            </w:pPr>
            <w:r w:rsidRPr="00832683">
              <w:rPr>
                <w:sz w:val="18"/>
                <w:szCs w:val="18"/>
                <w:lang w:val="sq-AL"/>
              </w:rPr>
              <w:t>860</w:t>
            </w:r>
          </w:p>
          <w:p w:rsidR="00970723" w:rsidRPr="00832683" w:rsidRDefault="00970723" w:rsidP="003D0714">
            <w:pPr>
              <w:pStyle w:val="Paragrafi"/>
              <w:ind w:firstLine="0"/>
              <w:rPr>
                <w:sz w:val="18"/>
                <w:szCs w:val="18"/>
                <w:lang w:val="sq-AL"/>
              </w:rPr>
            </w:pPr>
            <w:r w:rsidRPr="00832683">
              <w:rPr>
                <w:sz w:val="18"/>
                <w:szCs w:val="18"/>
                <w:lang w:val="sq-AL"/>
              </w:rPr>
              <w:t>850</w:t>
            </w:r>
          </w:p>
        </w:tc>
      </w:tr>
      <w:tr w:rsidR="00970723" w:rsidRPr="00832683" w:rsidTr="00832683">
        <w:tc>
          <w:tcPr>
            <w:tcW w:w="566" w:type="pct"/>
          </w:tcPr>
          <w:p w:rsidR="00970723" w:rsidRPr="00832683" w:rsidRDefault="00970723" w:rsidP="003D0714">
            <w:pPr>
              <w:pStyle w:val="Paragrafi"/>
              <w:ind w:firstLine="0"/>
              <w:rPr>
                <w:sz w:val="18"/>
                <w:szCs w:val="18"/>
                <w:lang w:val="sq-AL"/>
              </w:rPr>
            </w:pPr>
          </w:p>
          <w:p w:rsidR="00970723" w:rsidRPr="00832683" w:rsidRDefault="00E60753" w:rsidP="003D0714">
            <w:pPr>
              <w:pStyle w:val="Paragrafi"/>
              <w:ind w:firstLine="0"/>
              <w:rPr>
                <w:sz w:val="18"/>
                <w:szCs w:val="18"/>
                <w:lang w:val="sq-AL"/>
              </w:rPr>
            </w:pPr>
            <w:r w:rsidRPr="00E60753">
              <w:rPr>
                <w:sz w:val="18"/>
                <w:szCs w:val="18"/>
                <w:lang w:val="sq-AL"/>
              </w:rPr>
              <w:pict>
                <v:shape id="_x0000_s1102" type="#_x0000_t88" style="position:absolute;left:0;text-align:left;margin-left:36pt;margin-top:10.55pt;width:9.05pt;height:18pt;z-index:251534336"/>
              </w:pict>
            </w:r>
          </w:p>
          <w:p w:rsidR="00970723" w:rsidRPr="00832683" w:rsidRDefault="00970723" w:rsidP="003D0714">
            <w:pPr>
              <w:pStyle w:val="Paragrafi"/>
              <w:ind w:firstLine="0"/>
              <w:rPr>
                <w:sz w:val="18"/>
                <w:szCs w:val="18"/>
                <w:lang w:val="sq-AL"/>
              </w:rPr>
            </w:pPr>
            <w:r w:rsidRPr="00832683">
              <w:rPr>
                <w:sz w:val="18"/>
                <w:szCs w:val="18"/>
                <w:lang w:val="sq-AL"/>
              </w:rPr>
              <w:t>1 200</w:t>
            </w:r>
          </w:p>
          <w:p w:rsidR="00970723" w:rsidRPr="00832683" w:rsidRDefault="00970723" w:rsidP="003D0714">
            <w:pPr>
              <w:pStyle w:val="Paragrafi"/>
              <w:ind w:firstLine="0"/>
              <w:rPr>
                <w:sz w:val="18"/>
                <w:szCs w:val="18"/>
                <w:lang w:val="sq-AL"/>
              </w:rPr>
            </w:pPr>
            <w:r w:rsidRPr="00832683">
              <w:rPr>
                <w:sz w:val="18"/>
                <w:szCs w:val="18"/>
                <w:lang w:val="sq-AL"/>
              </w:rPr>
              <w:t>3 300</w:t>
            </w:r>
          </w:p>
        </w:tc>
        <w:tc>
          <w:tcPr>
            <w:tcW w:w="660" w:type="pct"/>
          </w:tcPr>
          <w:p w:rsidR="00970723" w:rsidRPr="00832683" w:rsidRDefault="00970723" w:rsidP="003D0714">
            <w:pPr>
              <w:pStyle w:val="Paragrafi"/>
              <w:ind w:firstLine="0"/>
              <w:rPr>
                <w:sz w:val="18"/>
                <w:szCs w:val="18"/>
                <w:lang w:val="sq-AL"/>
              </w:rPr>
            </w:pPr>
          </w:p>
          <w:p w:rsidR="00970723" w:rsidRPr="00832683" w:rsidRDefault="00970723" w:rsidP="003D0714">
            <w:pPr>
              <w:pStyle w:val="Paragrafi"/>
              <w:ind w:firstLine="0"/>
              <w:rPr>
                <w:sz w:val="18"/>
                <w:szCs w:val="18"/>
                <w:lang w:val="sq-AL"/>
              </w:rPr>
            </w:pPr>
          </w:p>
          <w:p w:rsidR="00970723" w:rsidRPr="00832683" w:rsidRDefault="00970723" w:rsidP="003D0714">
            <w:pPr>
              <w:pStyle w:val="Paragrafi"/>
              <w:ind w:firstLine="0"/>
              <w:rPr>
                <w:sz w:val="18"/>
                <w:szCs w:val="18"/>
                <w:lang w:val="sq-AL"/>
              </w:rPr>
            </w:pPr>
            <w:r w:rsidRPr="00832683">
              <w:rPr>
                <w:sz w:val="18"/>
                <w:szCs w:val="18"/>
                <w:lang w:val="sq-AL"/>
              </w:rPr>
              <w:t>1 700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560</w:t>
            </w:r>
          </w:p>
          <w:p w:rsidR="00970723" w:rsidRPr="00832683" w:rsidRDefault="00970723" w:rsidP="003D0714">
            <w:pPr>
              <w:pStyle w:val="Paragrafi"/>
              <w:ind w:firstLine="0"/>
              <w:rPr>
                <w:sz w:val="18"/>
                <w:szCs w:val="18"/>
                <w:lang w:val="sq-AL"/>
              </w:rPr>
            </w:pPr>
            <w:r w:rsidRPr="00832683">
              <w:rPr>
                <w:sz w:val="18"/>
                <w:szCs w:val="18"/>
                <w:lang w:val="sq-AL"/>
              </w:rPr>
              <w:t>570</w:t>
            </w:r>
          </w:p>
          <w:p w:rsidR="00970723" w:rsidRPr="00832683" w:rsidRDefault="00970723" w:rsidP="003D0714">
            <w:pPr>
              <w:pStyle w:val="Paragrafi"/>
              <w:ind w:firstLine="0"/>
              <w:rPr>
                <w:sz w:val="18"/>
                <w:szCs w:val="18"/>
                <w:lang w:val="sq-AL"/>
              </w:rPr>
            </w:pPr>
            <w:r w:rsidRPr="00832683">
              <w:rPr>
                <w:sz w:val="18"/>
                <w:szCs w:val="18"/>
                <w:lang w:val="sq-AL"/>
              </w:rPr>
              <w:t>580</w:t>
            </w:r>
          </w:p>
          <w:p w:rsidR="00970723" w:rsidRPr="00832683" w:rsidRDefault="00970723" w:rsidP="003D0714">
            <w:pPr>
              <w:pStyle w:val="Paragrafi"/>
              <w:ind w:firstLine="0"/>
              <w:rPr>
                <w:sz w:val="18"/>
                <w:szCs w:val="18"/>
                <w:lang w:val="sq-AL"/>
              </w:rPr>
            </w:pPr>
            <w:r w:rsidRPr="00832683">
              <w:rPr>
                <w:sz w:val="18"/>
                <w:szCs w:val="18"/>
                <w:lang w:val="sq-AL"/>
              </w:rPr>
              <w:t>590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1 440</w:t>
            </w:r>
          </w:p>
          <w:p w:rsidR="00970723" w:rsidRPr="00832683" w:rsidRDefault="00970723" w:rsidP="003D0714">
            <w:pPr>
              <w:pStyle w:val="Paragrafi"/>
              <w:ind w:firstLine="0"/>
              <w:rPr>
                <w:sz w:val="18"/>
                <w:szCs w:val="18"/>
                <w:lang w:val="sq-AL"/>
              </w:rPr>
            </w:pPr>
            <w:r w:rsidRPr="00832683">
              <w:rPr>
                <w:sz w:val="18"/>
                <w:szCs w:val="18"/>
                <w:lang w:val="sq-AL"/>
              </w:rPr>
              <w:t>1 430</w:t>
            </w:r>
          </w:p>
          <w:p w:rsidR="00970723" w:rsidRPr="00832683" w:rsidRDefault="00970723" w:rsidP="003D0714">
            <w:pPr>
              <w:pStyle w:val="Paragrafi"/>
              <w:ind w:firstLine="0"/>
              <w:rPr>
                <w:sz w:val="18"/>
                <w:szCs w:val="18"/>
                <w:lang w:val="sq-AL"/>
              </w:rPr>
            </w:pPr>
            <w:r w:rsidRPr="00832683">
              <w:rPr>
                <w:sz w:val="18"/>
                <w:szCs w:val="18"/>
                <w:lang w:val="sq-AL"/>
              </w:rPr>
              <w:t>1 420</w:t>
            </w:r>
          </w:p>
          <w:p w:rsidR="00970723" w:rsidRPr="00832683" w:rsidRDefault="00970723" w:rsidP="003D0714">
            <w:pPr>
              <w:pStyle w:val="Paragrafi"/>
              <w:ind w:firstLine="0"/>
              <w:rPr>
                <w:sz w:val="18"/>
                <w:szCs w:val="18"/>
                <w:lang w:val="sq-AL"/>
              </w:rPr>
            </w:pPr>
            <w:r w:rsidRPr="00832683">
              <w:rPr>
                <w:sz w:val="18"/>
                <w:szCs w:val="18"/>
                <w:lang w:val="sq-AL"/>
              </w:rPr>
              <w:t>1 410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860</w:t>
            </w:r>
          </w:p>
          <w:p w:rsidR="00970723" w:rsidRPr="00832683" w:rsidRDefault="00970723" w:rsidP="003D0714">
            <w:pPr>
              <w:pStyle w:val="Paragrafi"/>
              <w:ind w:firstLine="0"/>
              <w:rPr>
                <w:sz w:val="18"/>
                <w:szCs w:val="18"/>
                <w:lang w:val="sq-AL"/>
              </w:rPr>
            </w:pPr>
            <w:r w:rsidRPr="00832683">
              <w:rPr>
                <w:sz w:val="18"/>
                <w:szCs w:val="18"/>
                <w:lang w:val="sq-AL"/>
              </w:rPr>
              <w:t>870</w:t>
            </w:r>
          </w:p>
          <w:p w:rsidR="00970723" w:rsidRPr="00832683" w:rsidRDefault="00970723" w:rsidP="003D0714">
            <w:pPr>
              <w:pStyle w:val="Paragrafi"/>
              <w:ind w:firstLine="0"/>
              <w:rPr>
                <w:sz w:val="18"/>
                <w:szCs w:val="18"/>
                <w:lang w:val="sq-AL"/>
              </w:rPr>
            </w:pPr>
            <w:r w:rsidRPr="00832683">
              <w:rPr>
                <w:sz w:val="18"/>
                <w:szCs w:val="18"/>
                <w:lang w:val="sq-AL"/>
              </w:rPr>
              <w:t>880</w:t>
            </w:r>
          </w:p>
          <w:p w:rsidR="00970723" w:rsidRPr="00832683" w:rsidRDefault="00970723" w:rsidP="003D0714">
            <w:pPr>
              <w:pStyle w:val="Paragrafi"/>
              <w:ind w:firstLine="0"/>
              <w:rPr>
                <w:sz w:val="18"/>
                <w:szCs w:val="18"/>
                <w:lang w:val="sq-AL"/>
              </w:rPr>
            </w:pPr>
            <w:r w:rsidRPr="00832683">
              <w:rPr>
                <w:sz w:val="18"/>
                <w:szCs w:val="18"/>
                <w:lang w:val="sq-AL"/>
              </w:rPr>
              <w:t>890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1 140</w:t>
            </w:r>
          </w:p>
          <w:p w:rsidR="00970723" w:rsidRPr="00832683" w:rsidRDefault="00970723" w:rsidP="003D0714">
            <w:pPr>
              <w:pStyle w:val="Paragrafi"/>
              <w:ind w:firstLine="0"/>
              <w:rPr>
                <w:sz w:val="18"/>
                <w:szCs w:val="18"/>
                <w:lang w:val="sq-AL"/>
              </w:rPr>
            </w:pPr>
            <w:r w:rsidRPr="00832683">
              <w:rPr>
                <w:sz w:val="18"/>
                <w:szCs w:val="18"/>
                <w:lang w:val="sq-AL"/>
              </w:rPr>
              <w:t>1 130</w:t>
            </w:r>
          </w:p>
          <w:p w:rsidR="00970723" w:rsidRPr="00832683" w:rsidRDefault="00970723" w:rsidP="003D0714">
            <w:pPr>
              <w:pStyle w:val="Paragrafi"/>
              <w:ind w:firstLine="0"/>
              <w:rPr>
                <w:sz w:val="18"/>
                <w:szCs w:val="18"/>
                <w:lang w:val="sq-AL"/>
              </w:rPr>
            </w:pPr>
            <w:r w:rsidRPr="00832683">
              <w:rPr>
                <w:sz w:val="18"/>
                <w:szCs w:val="18"/>
                <w:lang w:val="sq-AL"/>
              </w:rPr>
              <w:t>1 120</w:t>
            </w:r>
          </w:p>
          <w:p w:rsidR="00970723" w:rsidRPr="00832683" w:rsidRDefault="00970723" w:rsidP="003D0714">
            <w:pPr>
              <w:pStyle w:val="Paragrafi"/>
              <w:ind w:firstLine="0"/>
              <w:rPr>
                <w:sz w:val="18"/>
                <w:szCs w:val="18"/>
                <w:lang w:val="sq-AL"/>
              </w:rPr>
            </w:pPr>
            <w:r w:rsidRPr="00832683">
              <w:rPr>
                <w:sz w:val="18"/>
                <w:szCs w:val="18"/>
                <w:lang w:val="sq-AL"/>
              </w:rPr>
              <w:t>1 110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160</w:t>
            </w:r>
          </w:p>
          <w:p w:rsidR="00970723" w:rsidRPr="00832683" w:rsidRDefault="00970723" w:rsidP="003D0714">
            <w:pPr>
              <w:pStyle w:val="Paragrafi"/>
              <w:ind w:firstLine="0"/>
              <w:rPr>
                <w:sz w:val="18"/>
                <w:szCs w:val="18"/>
                <w:lang w:val="sq-AL"/>
              </w:rPr>
            </w:pPr>
            <w:r w:rsidRPr="00832683">
              <w:rPr>
                <w:sz w:val="18"/>
                <w:szCs w:val="18"/>
                <w:lang w:val="sq-AL"/>
              </w:rPr>
              <w:t>170</w:t>
            </w:r>
          </w:p>
          <w:p w:rsidR="00970723" w:rsidRPr="00832683" w:rsidRDefault="00970723" w:rsidP="003D0714">
            <w:pPr>
              <w:pStyle w:val="Paragrafi"/>
              <w:ind w:firstLine="0"/>
              <w:rPr>
                <w:sz w:val="18"/>
                <w:szCs w:val="18"/>
                <w:lang w:val="sq-AL"/>
              </w:rPr>
            </w:pPr>
            <w:r w:rsidRPr="00832683">
              <w:rPr>
                <w:sz w:val="18"/>
                <w:szCs w:val="18"/>
                <w:lang w:val="sq-AL"/>
              </w:rPr>
              <w:t>180</w:t>
            </w:r>
          </w:p>
          <w:p w:rsidR="00970723" w:rsidRPr="00832683" w:rsidRDefault="00970723" w:rsidP="003D0714">
            <w:pPr>
              <w:pStyle w:val="Paragrafi"/>
              <w:ind w:firstLine="0"/>
              <w:rPr>
                <w:sz w:val="18"/>
                <w:szCs w:val="18"/>
                <w:lang w:val="sq-AL"/>
              </w:rPr>
            </w:pPr>
            <w:r w:rsidRPr="00832683">
              <w:rPr>
                <w:sz w:val="18"/>
                <w:szCs w:val="18"/>
                <w:lang w:val="sq-AL"/>
              </w:rPr>
              <w:t>190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840</w:t>
            </w:r>
          </w:p>
          <w:p w:rsidR="00970723" w:rsidRPr="00832683" w:rsidRDefault="00970723" w:rsidP="003D0714">
            <w:pPr>
              <w:pStyle w:val="Paragrafi"/>
              <w:ind w:firstLine="0"/>
              <w:rPr>
                <w:sz w:val="18"/>
                <w:szCs w:val="18"/>
                <w:lang w:val="sq-AL"/>
              </w:rPr>
            </w:pPr>
            <w:r w:rsidRPr="00832683">
              <w:rPr>
                <w:sz w:val="18"/>
                <w:szCs w:val="18"/>
                <w:lang w:val="sq-AL"/>
              </w:rPr>
              <w:t>830</w:t>
            </w:r>
          </w:p>
          <w:p w:rsidR="00970723" w:rsidRPr="00832683" w:rsidRDefault="00970723" w:rsidP="003D0714">
            <w:pPr>
              <w:pStyle w:val="Paragrafi"/>
              <w:ind w:firstLine="0"/>
              <w:rPr>
                <w:sz w:val="18"/>
                <w:szCs w:val="18"/>
                <w:lang w:val="sq-AL"/>
              </w:rPr>
            </w:pPr>
            <w:r w:rsidRPr="00832683">
              <w:rPr>
                <w:sz w:val="18"/>
                <w:szCs w:val="18"/>
                <w:lang w:val="sq-AL"/>
              </w:rPr>
              <w:t>820</w:t>
            </w:r>
          </w:p>
          <w:p w:rsidR="00970723" w:rsidRPr="00832683" w:rsidRDefault="00970723" w:rsidP="003D0714">
            <w:pPr>
              <w:pStyle w:val="Paragrafi"/>
              <w:ind w:firstLine="0"/>
              <w:rPr>
                <w:sz w:val="18"/>
                <w:szCs w:val="18"/>
                <w:lang w:val="sq-AL"/>
              </w:rPr>
            </w:pPr>
            <w:r w:rsidRPr="00832683">
              <w:rPr>
                <w:sz w:val="18"/>
                <w:szCs w:val="18"/>
                <w:lang w:val="sq-AL"/>
              </w:rPr>
              <w:t>810</w:t>
            </w: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3 300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1 700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3 600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1 400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3 900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1 100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4 200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800</w:t>
            </w: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310</w:t>
            </w:r>
          </w:p>
          <w:p w:rsidR="00970723" w:rsidRPr="00832683" w:rsidRDefault="00970723" w:rsidP="003D0714">
            <w:pPr>
              <w:pStyle w:val="Paragrafi"/>
              <w:ind w:firstLine="0"/>
              <w:rPr>
                <w:sz w:val="18"/>
                <w:szCs w:val="18"/>
                <w:lang w:val="sq-AL"/>
              </w:rPr>
            </w:pPr>
            <w:r w:rsidRPr="00832683">
              <w:rPr>
                <w:sz w:val="18"/>
                <w:szCs w:val="18"/>
                <w:lang w:val="sq-AL"/>
              </w:rPr>
              <w:t>320</w:t>
            </w:r>
          </w:p>
          <w:p w:rsidR="00970723" w:rsidRPr="00832683" w:rsidRDefault="00970723" w:rsidP="003D0714">
            <w:pPr>
              <w:pStyle w:val="Paragrafi"/>
              <w:ind w:firstLine="0"/>
              <w:rPr>
                <w:sz w:val="18"/>
                <w:szCs w:val="18"/>
                <w:lang w:val="sq-AL"/>
              </w:rPr>
            </w:pPr>
            <w:r w:rsidRPr="00832683">
              <w:rPr>
                <w:sz w:val="18"/>
                <w:szCs w:val="18"/>
                <w:lang w:val="sq-AL"/>
              </w:rPr>
              <w:t>330</w:t>
            </w:r>
          </w:p>
          <w:p w:rsidR="00970723" w:rsidRPr="00832683" w:rsidRDefault="00970723" w:rsidP="003D0714">
            <w:pPr>
              <w:pStyle w:val="Paragrafi"/>
              <w:ind w:firstLine="0"/>
              <w:rPr>
                <w:sz w:val="18"/>
                <w:szCs w:val="18"/>
                <w:lang w:val="sq-AL"/>
              </w:rPr>
            </w:pPr>
            <w:r w:rsidRPr="00832683">
              <w:rPr>
                <w:sz w:val="18"/>
                <w:szCs w:val="18"/>
                <w:lang w:val="sq-AL"/>
              </w:rPr>
              <w:t>340</w:t>
            </w:r>
          </w:p>
          <w:p w:rsidR="00970723" w:rsidRPr="00832683" w:rsidRDefault="00970723" w:rsidP="003D0714">
            <w:pPr>
              <w:pStyle w:val="Paragrafi"/>
              <w:ind w:firstLine="0"/>
              <w:rPr>
                <w:sz w:val="18"/>
                <w:szCs w:val="18"/>
                <w:lang w:val="sq-AL"/>
              </w:rPr>
            </w:pPr>
            <w:r w:rsidRPr="00832683">
              <w:rPr>
                <w:sz w:val="18"/>
                <w:szCs w:val="18"/>
                <w:lang w:val="sq-AL"/>
              </w:rPr>
              <w:t>3 350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1 690</w:t>
            </w:r>
          </w:p>
          <w:p w:rsidR="00970723" w:rsidRPr="00832683" w:rsidRDefault="00970723" w:rsidP="003D0714">
            <w:pPr>
              <w:pStyle w:val="Paragrafi"/>
              <w:ind w:firstLine="0"/>
              <w:rPr>
                <w:sz w:val="18"/>
                <w:szCs w:val="18"/>
                <w:lang w:val="sq-AL"/>
              </w:rPr>
            </w:pPr>
            <w:r w:rsidRPr="00832683">
              <w:rPr>
                <w:sz w:val="18"/>
                <w:szCs w:val="18"/>
                <w:lang w:val="sq-AL"/>
              </w:rPr>
              <w:t>1 680</w:t>
            </w:r>
          </w:p>
          <w:p w:rsidR="00970723" w:rsidRPr="00832683" w:rsidRDefault="00970723" w:rsidP="003D0714">
            <w:pPr>
              <w:pStyle w:val="Paragrafi"/>
              <w:ind w:firstLine="0"/>
              <w:rPr>
                <w:sz w:val="18"/>
                <w:szCs w:val="18"/>
                <w:lang w:val="sq-AL"/>
              </w:rPr>
            </w:pPr>
            <w:r w:rsidRPr="00832683">
              <w:rPr>
                <w:sz w:val="18"/>
                <w:szCs w:val="18"/>
                <w:lang w:val="sq-AL"/>
              </w:rPr>
              <w:t>1 670</w:t>
            </w:r>
          </w:p>
          <w:p w:rsidR="00970723" w:rsidRPr="00832683" w:rsidRDefault="00970723" w:rsidP="003D0714">
            <w:pPr>
              <w:pStyle w:val="Paragrafi"/>
              <w:ind w:firstLine="0"/>
              <w:rPr>
                <w:sz w:val="18"/>
                <w:szCs w:val="18"/>
                <w:lang w:val="sq-AL"/>
              </w:rPr>
            </w:pPr>
            <w:r w:rsidRPr="00832683">
              <w:rPr>
                <w:sz w:val="18"/>
                <w:szCs w:val="18"/>
                <w:lang w:val="sq-AL"/>
              </w:rPr>
              <w:t>1 660</w:t>
            </w:r>
          </w:p>
          <w:p w:rsidR="00970723" w:rsidRPr="00832683" w:rsidRDefault="00970723" w:rsidP="003D0714">
            <w:pPr>
              <w:pStyle w:val="Paragrafi"/>
              <w:ind w:firstLine="0"/>
              <w:rPr>
                <w:sz w:val="18"/>
                <w:szCs w:val="18"/>
                <w:lang w:val="sq-AL"/>
              </w:rPr>
            </w:pPr>
            <w:r w:rsidRPr="00832683">
              <w:rPr>
                <w:sz w:val="18"/>
                <w:szCs w:val="18"/>
                <w:lang w:val="sq-AL"/>
              </w:rPr>
              <w:t>1 650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610</w:t>
            </w:r>
          </w:p>
          <w:p w:rsidR="00970723" w:rsidRPr="00832683" w:rsidRDefault="00970723" w:rsidP="003D0714">
            <w:pPr>
              <w:pStyle w:val="Paragrafi"/>
              <w:ind w:firstLine="0"/>
              <w:rPr>
                <w:sz w:val="18"/>
                <w:szCs w:val="18"/>
                <w:lang w:val="sq-AL"/>
              </w:rPr>
            </w:pPr>
            <w:r w:rsidRPr="00832683">
              <w:rPr>
                <w:sz w:val="18"/>
                <w:szCs w:val="18"/>
                <w:lang w:val="sq-AL"/>
              </w:rPr>
              <w:t>620</w:t>
            </w:r>
          </w:p>
          <w:p w:rsidR="00970723" w:rsidRPr="00832683" w:rsidRDefault="00970723" w:rsidP="003D0714">
            <w:pPr>
              <w:pStyle w:val="Paragrafi"/>
              <w:ind w:firstLine="0"/>
              <w:rPr>
                <w:sz w:val="18"/>
                <w:szCs w:val="18"/>
                <w:lang w:val="sq-AL"/>
              </w:rPr>
            </w:pPr>
            <w:r w:rsidRPr="00832683">
              <w:rPr>
                <w:sz w:val="18"/>
                <w:szCs w:val="18"/>
                <w:lang w:val="sq-AL"/>
              </w:rPr>
              <w:t>630</w:t>
            </w:r>
          </w:p>
          <w:p w:rsidR="00970723" w:rsidRPr="00832683" w:rsidRDefault="00970723" w:rsidP="003D0714">
            <w:pPr>
              <w:pStyle w:val="Paragrafi"/>
              <w:ind w:firstLine="0"/>
              <w:rPr>
                <w:sz w:val="18"/>
                <w:szCs w:val="18"/>
                <w:lang w:val="sq-AL"/>
              </w:rPr>
            </w:pPr>
            <w:r w:rsidRPr="00832683">
              <w:rPr>
                <w:sz w:val="18"/>
                <w:szCs w:val="18"/>
                <w:lang w:val="sq-AL"/>
              </w:rPr>
              <w:t>640</w:t>
            </w:r>
          </w:p>
          <w:p w:rsidR="00970723" w:rsidRPr="00832683" w:rsidRDefault="00970723" w:rsidP="003D0714">
            <w:pPr>
              <w:pStyle w:val="Paragrafi"/>
              <w:ind w:firstLine="0"/>
              <w:rPr>
                <w:sz w:val="18"/>
                <w:szCs w:val="18"/>
                <w:lang w:val="sq-AL"/>
              </w:rPr>
            </w:pPr>
            <w:r w:rsidRPr="00832683">
              <w:rPr>
                <w:sz w:val="18"/>
                <w:szCs w:val="18"/>
                <w:lang w:val="sq-AL"/>
              </w:rPr>
              <w:t>3 650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1 390</w:t>
            </w:r>
          </w:p>
          <w:p w:rsidR="00970723" w:rsidRPr="00832683" w:rsidRDefault="00970723" w:rsidP="003D0714">
            <w:pPr>
              <w:pStyle w:val="Paragrafi"/>
              <w:ind w:firstLine="0"/>
              <w:rPr>
                <w:sz w:val="18"/>
                <w:szCs w:val="18"/>
                <w:lang w:val="sq-AL"/>
              </w:rPr>
            </w:pPr>
            <w:r w:rsidRPr="00832683">
              <w:rPr>
                <w:sz w:val="18"/>
                <w:szCs w:val="18"/>
                <w:lang w:val="sq-AL"/>
              </w:rPr>
              <w:t>1 380</w:t>
            </w:r>
          </w:p>
          <w:p w:rsidR="00970723" w:rsidRPr="00832683" w:rsidRDefault="00970723" w:rsidP="003D0714">
            <w:pPr>
              <w:pStyle w:val="Paragrafi"/>
              <w:ind w:firstLine="0"/>
              <w:rPr>
                <w:sz w:val="18"/>
                <w:szCs w:val="18"/>
                <w:lang w:val="sq-AL"/>
              </w:rPr>
            </w:pPr>
            <w:r w:rsidRPr="00832683">
              <w:rPr>
                <w:sz w:val="18"/>
                <w:szCs w:val="18"/>
                <w:lang w:val="sq-AL"/>
              </w:rPr>
              <w:t>1 370</w:t>
            </w:r>
          </w:p>
          <w:p w:rsidR="00970723" w:rsidRPr="00832683" w:rsidRDefault="00970723" w:rsidP="003D0714">
            <w:pPr>
              <w:pStyle w:val="Paragrafi"/>
              <w:ind w:firstLine="0"/>
              <w:rPr>
                <w:sz w:val="18"/>
                <w:szCs w:val="18"/>
                <w:lang w:val="sq-AL"/>
              </w:rPr>
            </w:pPr>
            <w:r w:rsidRPr="00832683">
              <w:rPr>
                <w:sz w:val="18"/>
                <w:szCs w:val="18"/>
                <w:lang w:val="sq-AL"/>
              </w:rPr>
              <w:t>1 360</w:t>
            </w:r>
          </w:p>
          <w:p w:rsidR="00970723" w:rsidRPr="00832683" w:rsidRDefault="00970723" w:rsidP="003D0714">
            <w:pPr>
              <w:pStyle w:val="Paragrafi"/>
              <w:ind w:firstLine="0"/>
              <w:rPr>
                <w:sz w:val="18"/>
                <w:szCs w:val="18"/>
                <w:lang w:val="sq-AL"/>
              </w:rPr>
            </w:pPr>
            <w:r w:rsidRPr="00832683">
              <w:rPr>
                <w:sz w:val="18"/>
                <w:szCs w:val="18"/>
                <w:lang w:val="sq-AL"/>
              </w:rPr>
              <w:t>1 350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910</w:t>
            </w:r>
          </w:p>
          <w:p w:rsidR="00970723" w:rsidRPr="00832683" w:rsidRDefault="00970723" w:rsidP="003D0714">
            <w:pPr>
              <w:pStyle w:val="Paragrafi"/>
              <w:ind w:firstLine="0"/>
              <w:rPr>
                <w:sz w:val="18"/>
                <w:szCs w:val="18"/>
                <w:lang w:val="sq-AL"/>
              </w:rPr>
            </w:pPr>
            <w:r w:rsidRPr="00832683">
              <w:rPr>
                <w:sz w:val="18"/>
                <w:szCs w:val="18"/>
                <w:lang w:val="sq-AL"/>
              </w:rPr>
              <w:t>920</w:t>
            </w:r>
          </w:p>
          <w:p w:rsidR="00970723" w:rsidRPr="00832683" w:rsidRDefault="00970723" w:rsidP="003D0714">
            <w:pPr>
              <w:pStyle w:val="Paragrafi"/>
              <w:ind w:firstLine="0"/>
              <w:rPr>
                <w:sz w:val="18"/>
                <w:szCs w:val="18"/>
                <w:lang w:val="sq-AL"/>
              </w:rPr>
            </w:pPr>
            <w:r w:rsidRPr="00832683">
              <w:rPr>
                <w:sz w:val="18"/>
                <w:szCs w:val="18"/>
                <w:lang w:val="sq-AL"/>
              </w:rPr>
              <w:t>930</w:t>
            </w:r>
          </w:p>
          <w:p w:rsidR="00970723" w:rsidRPr="00832683" w:rsidRDefault="00970723" w:rsidP="003D0714">
            <w:pPr>
              <w:pStyle w:val="Paragrafi"/>
              <w:ind w:firstLine="0"/>
              <w:rPr>
                <w:sz w:val="18"/>
                <w:szCs w:val="18"/>
                <w:lang w:val="sq-AL"/>
              </w:rPr>
            </w:pPr>
            <w:r w:rsidRPr="00832683">
              <w:rPr>
                <w:sz w:val="18"/>
                <w:szCs w:val="18"/>
                <w:lang w:val="sq-AL"/>
              </w:rPr>
              <w:t>940</w:t>
            </w:r>
          </w:p>
          <w:p w:rsidR="00970723" w:rsidRPr="00832683" w:rsidRDefault="00970723" w:rsidP="003D0714">
            <w:pPr>
              <w:pStyle w:val="Paragrafi"/>
              <w:ind w:firstLine="0"/>
              <w:rPr>
                <w:sz w:val="18"/>
                <w:szCs w:val="18"/>
                <w:lang w:val="sq-AL"/>
              </w:rPr>
            </w:pPr>
            <w:r w:rsidRPr="00832683">
              <w:rPr>
                <w:sz w:val="18"/>
                <w:szCs w:val="18"/>
                <w:lang w:val="sq-AL"/>
              </w:rPr>
              <w:t>3 950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1 090</w:t>
            </w:r>
          </w:p>
          <w:p w:rsidR="00970723" w:rsidRPr="00832683" w:rsidRDefault="00970723" w:rsidP="003D0714">
            <w:pPr>
              <w:pStyle w:val="Paragrafi"/>
              <w:ind w:firstLine="0"/>
              <w:rPr>
                <w:sz w:val="18"/>
                <w:szCs w:val="18"/>
                <w:lang w:val="sq-AL"/>
              </w:rPr>
            </w:pPr>
            <w:r w:rsidRPr="00832683">
              <w:rPr>
                <w:sz w:val="18"/>
                <w:szCs w:val="18"/>
                <w:lang w:val="sq-AL"/>
              </w:rPr>
              <w:t>1 080</w:t>
            </w:r>
          </w:p>
          <w:p w:rsidR="00970723" w:rsidRPr="00832683" w:rsidRDefault="00970723" w:rsidP="003D0714">
            <w:pPr>
              <w:pStyle w:val="Paragrafi"/>
              <w:ind w:firstLine="0"/>
              <w:rPr>
                <w:sz w:val="18"/>
                <w:szCs w:val="18"/>
                <w:lang w:val="sq-AL"/>
              </w:rPr>
            </w:pPr>
            <w:r w:rsidRPr="00832683">
              <w:rPr>
                <w:sz w:val="18"/>
                <w:szCs w:val="18"/>
                <w:lang w:val="sq-AL"/>
              </w:rPr>
              <w:t>1 070</w:t>
            </w:r>
          </w:p>
          <w:p w:rsidR="00970723" w:rsidRPr="00832683" w:rsidRDefault="00970723" w:rsidP="003D0714">
            <w:pPr>
              <w:pStyle w:val="Paragrafi"/>
              <w:ind w:firstLine="0"/>
              <w:rPr>
                <w:sz w:val="18"/>
                <w:szCs w:val="18"/>
                <w:lang w:val="sq-AL"/>
              </w:rPr>
            </w:pPr>
            <w:r w:rsidRPr="00832683">
              <w:rPr>
                <w:sz w:val="18"/>
                <w:szCs w:val="18"/>
                <w:lang w:val="sq-AL"/>
              </w:rPr>
              <w:t>1 060</w:t>
            </w:r>
          </w:p>
          <w:p w:rsidR="00970723" w:rsidRPr="00832683" w:rsidRDefault="00970723" w:rsidP="003D0714">
            <w:pPr>
              <w:pStyle w:val="Paragrafi"/>
              <w:ind w:firstLine="0"/>
              <w:rPr>
                <w:sz w:val="18"/>
                <w:szCs w:val="18"/>
                <w:lang w:val="sq-AL"/>
              </w:rPr>
            </w:pPr>
            <w:r w:rsidRPr="00832683">
              <w:rPr>
                <w:sz w:val="18"/>
                <w:szCs w:val="18"/>
                <w:lang w:val="sq-AL"/>
              </w:rPr>
              <w:t>1 050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210</w:t>
            </w:r>
          </w:p>
          <w:p w:rsidR="00970723" w:rsidRPr="00832683" w:rsidRDefault="00970723" w:rsidP="003D0714">
            <w:pPr>
              <w:pStyle w:val="Paragrafi"/>
              <w:ind w:firstLine="0"/>
              <w:rPr>
                <w:sz w:val="18"/>
                <w:szCs w:val="18"/>
                <w:lang w:val="sq-AL"/>
              </w:rPr>
            </w:pPr>
            <w:r w:rsidRPr="00832683">
              <w:rPr>
                <w:sz w:val="18"/>
                <w:szCs w:val="18"/>
                <w:lang w:val="sq-AL"/>
              </w:rPr>
              <w:t>220</w:t>
            </w:r>
          </w:p>
          <w:p w:rsidR="00970723" w:rsidRPr="00832683" w:rsidRDefault="00970723" w:rsidP="003D0714">
            <w:pPr>
              <w:pStyle w:val="Paragrafi"/>
              <w:ind w:firstLine="0"/>
              <w:rPr>
                <w:sz w:val="18"/>
                <w:szCs w:val="18"/>
                <w:lang w:val="sq-AL"/>
              </w:rPr>
            </w:pPr>
            <w:r w:rsidRPr="00832683">
              <w:rPr>
                <w:sz w:val="18"/>
                <w:szCs w:val="18"/>
                <w:lang w:val="sq-AL"/>
              </w:rPr>
              <w:t>230</w:t>
            </w:r>
          </w:p>
          <w:p w:rsidR="00970723" w:rsidRPr="00832683" w:rsidRDefault="00970723" w:rsidP="003D0714">
            <w:pPr>
              <w:pStyle w:val="Paragrafi"/>
              <w:ind w:firstLine="0"/>
              <w:rPr>
                <w:sz w:val="18"/>
                <w:szCs w:val="18"/>
                <w:lang w:val="sq-AL"/>
              </w:rPr>
            </w:pPr>
            <w:r w:rsidRPr="00832683">
              <w:rPr>
                <w:sz w:val="18"/>
                <w:szCs w:val="18"/>
                <w:lang w:val="sq-AL"/>
              </w:rPr>
              <w:t>240</w:t>
            </w:r>
          </w:p>
          <w:p w:rsidR="00970723" w:rsidRPr="00832683" w:rsidRDefault="00970723" w:rsidP="003D0714">
            <w:pPr>
              <w:pStyle w:val="Paragrafi"/>
              <w:ind w:firstLine="0"/>
              <w:rPr>
                <w:sz w:val="18"/>
                <w:szCs w:val="18"/>
                <w:lang w:val="sq-AL"/>
              </w:rPr>
            </w:pPr>
            <w:r w:rsidRPr="00832683">
              <w:rPr>
                <w:sz w:val="18"/>
                <w:szCs w:val="18"/>
                <w:lang w:val="sq-AL"/>
              </w:rPr>
              <w:t>4 250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790</w:t>
            </w:r>
          </w:p>
          <w:p w:rsidR="00970723" w:rsidRPr="00832683" w:rsidRDefault="00970723" w:rsidP="003D0714">
            <w:pPr>
              <w:pStyle w:val="Paragrafi"/>
              <w:ind w:firstLine="0"/>
              <w:rPr>
                <w:sz w:val="18"/>
                <w:szCs w:val="18"/>
                <w:lang w:val="sq-AL"/>
              </w:rPr>
            </w:pPr>
            <w:r w:rsidRPr="00832683">
              <w:rPr>
                <w:sz w:val="18"/>
                <w:szCs w:val="18"/>
                <w:lang w:val="sq-AL"/>
              </w:rPr>
              <w:t>780</w:t>
            </w:r>
          </w:p>
          <w:p w:rsidR="00970723" w:rsidRPr="00832683" w:rsidRDefault="00970723" w:rsidP="003D0714">
            <w:pPr>
              <w:pStyle w:val="Paragrafi"/>
              <w:ind w:firstLine="0"/>
              <w:rPr>
                <w:sz w:val="18"/>
                <w:szCs w:val="18"/>
                <w:lang w:val="sq-AL"/>
              </w:rPr>
            </w:pPr>
            <w:r w:rsidRPr="00832683">
              <w:rPr>
                <w:sz w:val="18"/>
                <w:szCs w:val="18"/>
                <w:lang w:val="sq-AL"/>
              </w:rPr>
              <w:t>770</w:t>
            </w:r>
          </w:p>
          <w:p w:rsidR="00970723" w:rsidRPr="00832683" w:rsidRDefault="00970723" w:rsidP="003D0714">
            <w:pPr>
              <w:pStyle w:val="Paragrafi"/>
              <w:ind w:firstLine="0"/>
              <w:rPr>
                <w:sz w:val="18"/>
                <w:szCs w:val="18"/>
                <w:lang w:val="sq-AL"/>
              </w:rPr>
            </w:pPr>
            <w:r w:rsidRPr="00832683">
              <w:rPr>
                <w:sz w:val="18"/>
                <w:szCs w:val="18"/>
                <w:lang w:val="sq-AL"/>
              </w:rPr>
              <w:t>760</w:t>
            </w:r>
          </w:p>
          <w:p w:rsidR="00970723" w:rsidRPr="00832683" w:rsidRDefault="00970723" w:rsidP="003D0714">
            <w:pPr>
              <w:pStyle w:val="Paragrafi"/>
              <w:ind w:firstLine="0"/>
              <w:rPr>
                <w:sz w:val="18"/>
                <w:szCs w:val="18"/>
                <w:lang w:val="sq-AL"/>
              </w:rPr>
            </w:pPr>
            <w:r w:rsidRPr="00832683">
              <w:rPr>
                <w:sz w:val="18"/>
                <w:szCs w:val="18"/>
                <w:lang w:val="sq-AL"/>
              </w:rPr>
              <w:t>750</w:t>
            </w: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360</w:t>
            </w:r>
          </w:p>
          <w:p w:rsidR="00970723" w:rsidRPr="00832683" w:rsidRDefault="00970723" w:rsidP="003D0714">
            <w:pPr>
              <w:pStyle w:val="Paragrafi"/>
              <w:ind w:firstLine="0"/>
              <w:rPr>
                <w:sz w:val="18"/>
                <w:szCs w:val="18"/>
                <w:lang w:val="sq-AL"/>
              </w:rPr>
            </w:pPr>
            <w:r w:rsidRPr="00832683">
              <w:rPr>
                <w:sz w:val="18"/>
                <w:szCs w:val="18"/>
                <w:lang w:val="sq-AL"/>
              </w:rPr>
              <w:t>370</w:t>
            </w:r>
          </w:p>
          <w:p w:rsidR="00970723" w:rsidRPr="00832683" w:rsidRDefault="00970723" w:rsidP="003D0714">
            <w:pPr>
              <w:pStyle w:val="Paragrafi"/>
              <w:ind w:firstLine="0"/>
              <w:rPr>
                <w:sz w:val="18"/>
                <w:szCs w:val="18"/>
                <w:lang w:val="sq-AL"/>
              </w:rPr>
            </w:pPr>
            <w:r w:rsidRPr="00832683">
              <w:rPr>
                <w:sz w:val="18"/>
                <w:szCs w:val="18"/>
                <w:lang w:val="sq-AL"/>
              </w:rPr>
              <w:t>380</w:t>
            </w:r>
          </w:p>
          <w:p w:rsidR="00970723" w:rsidRPr="00832683" w:rsidRDefault="00970723" w:rsidP="003D0714">
            <w:pPr>
              <w:pStyle w:val="Paragrafi"/>
              <w:ind w:firstLine="0"/>
              <w:rPr>
                <w:sz w:val="18"/>
                <w:szCs w:val="18"/>
                <w:lang w:val="sq-AL"/>
              </w:rPr>
            </w:pPr>
            <w:r w:rsidRPr="00832683">
              <w:rPr>
                <w:sz w:val="18"/>
                <w:szCs w:val="18"/>
                <w:lang w:val="sq-AL"/>
              </w:rPr>
              <w:t>390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1 640</w:t>
            </w:r>
          </w:p>
          <w:p w:rsidR="00970723" w:rsidRPr="00832683" w:rsidRDefault="00970723" w:rsidP="003D0714">
            <w:pPr>
              <w:pStyle w:val="Paragrafi"/>
              <w:ind w:firstLine="0"/>
              <w:rPr>
                <w:sz w:val="18"/>
                <w:szCs w:val="18"/>
                <w:lang w:val="sq-AL"/>
              </w:rPr>
            </w:pPr>
            <w:r w:rsidRPr="00832683">
              <w:rPr>
                <w:sz w:val="18"/>
                <w:szCs w:val="18"/>
                <w:lang w:val="sq-AL"/>
              </w:rPr>
              <w:t>1 630</w:t>
            </w:r>
          </w:p>
          <w:p w:rsidR="00970723" w:rsidRPr="00832683" w:rsidRDefault="00970723" w:rsidP="003D0714">
            <w:pPr>
              <w:pStyle w:val="Paragrafi"/>
              <w:ind w:firstLine="0"/>
              <w:rPr>
                <w:sz w:val="18"/>
                <w:szCs w:val="18"/>
                <w:lang w:val="sq-AL"/>
              </w:rPr>
            </w:pPr>
            <w:r w:rsidRPr="00832683">
              <w:rPr>
                <w:sz w:val="18"/>
                <w:szCs w:val="18"/>
                <w:lang w:val="sq-AL"/>
              </w:rPr>
              <w:t>1 620</w:t>
            </w:r>
          </w:p>
          <w:p w:rsidR="00970723" w:rsidRPr="00832683" w:rsidRDefault="00970723" w:rsidP="003D0714">
            <w:pPr>
              <w:pStyle w:val="Paragrafi"/>
              <w:ind w:firstLine="0"/>
              <w:rPr>
                <w:sz w:val="18"/>
                <w:szCs w:val="18"/>
                <w:lang w:val="sq-AL"/>
              </w:rPr>
            </w:pPr>
            <w:r w:rsidRPr="00832683">
              <w:rPr>
                <w:sz w:val="18"/>
                <w:szCs w:val="18"/>
                <w:lang w:val="sq-AL"/>
              </w:rPr>
              <w:t>1 610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660</w:t>
            </w:r>
          </w:p>
          <w:p w:rsidR="00970723" w:rsidRPr="00832683" w:rsidRDefault="00970723" w:rsidP="003D0714">
            <w:pPr>
              <w:pStyle w:val="Paragrafi"/>
              <w:ind w:firstLine="0"/>
              <w:rPr>
                <w:sz w:val="18"/>
                <w:szCs w:val="18"/>
                <w:lang w:val="sq-AL"/>
              </w:rPr>
            </w:pPr>
            <w:r w:rsidRPr="00832683">
              <w:rPr>
                <w:sz w:val="18"/>
                <w:szCs w:val="18"/>
                <w:lang w:val="sq-AL"/>
              </w:rPr>
              <w:t>670</w:t>
            </w:r>
          </w:p>
          <w:p w:rsidR="00970723" w:rsidRPr="00832683" w:rsidRDefault="00970723" w:rsidP="003D0714">
            <w:pPr>
              <w:pStyle w:val="Paragrafi"/>
              <w:ind w:firstLine="0"/>
              <w:rPr>
                <w:sz w:val="18"/>
                <w:szCs w:val="18"/>
                <w:lang w:val="sq-AL"/>
              </w:rPr>
            </w:pPr>
            <w:r w:rsidRPr="00832683">
              <w:rPr>
                <w:sz w:val="18"/>
                <w:szCs w:val="18"/>
                <w:lang w:val="sq-AL"/>
              </w:rPr>
              <w:t>680</w:t>
            </w:r>
          </w:p>
          <w:p w:rsidR="00970723" w:rsidRPr="00832683" w:rsidRDefault="00970723" w:rsidP="003D0714">
            <w:pPr>
              <w:pStyle w:val="Paragrafi"/>
              <w:ind w:firstLine="0"/>
              <w:rPr>
                <w:sz w:val="18"/>
                <w:szCs w:val="18"/>
                <w:lang w:val="sq-AL"/>
              </w:rPr>
            </w:pPr>
            <w:r w:rsidRPr="00832683">
              <w:rPr>
                <w:sz w:val="18"/>
                <w:szCs w:val="18"/>
                <w:lang w:val="sq-AL"/>
              </w:rPr>
              <w:t>690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1 340</w:t>
            </w:r>
          </w:p>
          <w:p w:rsidR="00970723" w:rsidRPr="00832683" w:rsidRDefault="00970723" w:rsidP="003D0714">
            <w:pPr>
              <w:pStyle w:val="Paragrafi"/>
              <w:ind w:firstLine="0"/>
              <w:rPr>
                <w:sz w:val="18"/>
                <w:szCs w:val="18"/>
                <w:lang w:val="sq-AL"/>
              </w:rPr>
            </w:pPr>
            <w:r w:rsidRPr="00832683">
              <w:rPr>
                <w:sz w:val="18"/>
                <w:szCs w:val="18"/>
                <w:lang w:val="sq-AL"/>
              </w:rPr>
              <w:t>1 330</w:t>
            </w:r>
          </w:p>
          <w:p w:rsidR="00970723" w:rsidRPr="00832683" w:rsidRDefault="00970723" w:rsidP="003D0714">
            <w:pPr>
              <w:pStyle w:val="Paragrafi"/>
              <w:ind w:firstLine="0"/>
              <w:rPr>
                <w:sz w:val="18"/>
                <w:szCs w:val="18"/>
                <w:lang w:val="sq-AL"/>
              </w:rPr>
            </w:pPr>
            <w:r w:rsidRPr="00832683">
              <w:rPr>
                <w:sz w:val="18"/>
                <w:szCs w:val="18"/>
                <w:lang w:val="sq-AL"/>
              </w:rPr>
              <w:t>1 320</w:t>
            </w:r>
          </w:p>
          <w:p w:rsidR="00970723" w:rsidRPr="00832683" w:rsidRDefault="00970723" w:rsidP="003D0714">
            <w:pPr>
              <w:pStyle w:val="Paragrafi"/>
              <w:ind w:firstLine="0"/>
              <w:rPr>
                <w:sz w:val="18"/>
                <w:szCs w:val="18"/>
                <w:lang w:val="sq-AL"/>
              </w:rPr>
            </w:pPr>
            <w:r w:rsidRPr="00832683">
              <w:rPr>
                <w:sz w:val="18"/>
                <w:szCs w:val="18"/>
                <w:lang w:val="sq-AL"/>
              </w:rPr>
              <w:t>1 310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960</w:t>
            </w:r>
          </w:p>
          <w:p w:rsidR="00970723" w:rsidRPr="00832683" w:rsidRDefault="00970723" w:rsidP="003D0714">
            <w:pPr>
              <w:pStyle w:val="Paragrafi"/>
              <w:ind w:firstLine="0"/>
              <w:rPr>
                <w:sz w:val="18"/>
                <w:szCs w:val="18"/>
                <w:lang w:val="sq-AL"/>
              </w:rPr>
            </w:pPr>
            <w:r w:rsidRPr="00832683">
              <w:rPr>
                <w:sz w:val="18"/>
                <w:szCs w:val="18"/>
                <w:lang w:val="sq-AL"/>
              </w:rPr>
              <w:t>970</w:t>
            </w:r>
          </w:p>
          <w:p w:rsidR="00970723" w:rsidRPr="00832683" w:rsidRDefault="00970723" w:rsidP="003D0714">
            <w:pPr>
              <w:pStyle w:val="Paragrafi"/>
              <w:ind w:firstLine="0"/>
              <w:rPr>
                <w:sz w:val="18"/>
                <w:szCs w:val="18"/>
                <w:lang w:val="sq-AL"/>
              </w:rPr>
            </w:pPr>
            <w:r w:rsidRPr="00832683">
              <w:rPr>
                <w:sz w:val="18"/>
                <w:szCs w:val="18"/>
                <w:lang w:val="sq-AL"/>
              </w:rPr>
              <w:t>980</w:t>
            </w:r>
          </w:p>
          <w:p w:rsidR="00970723" w:rsidRPr="00832683" w:rsidRDefault="00970723" w:rsidP="003D0714">
            <w:pPr>
              <w:pStyle w:val="Paragrafi"/>
              <w:ind w:firstLine="0"/>
              <w:rPr>
                <w:sz w:val="18"/>
                <w:szCs w:val="18"/>
                <w:lang w:val="sq-AL"/>
              </w:rPr>
            </w:pPr>
            <w:r w:rsidRPr="00832683">
              <w:rPr>
                <w:sz w:val="18"/>
                <w:szCs w:val="18"/>
                <w:lang w:val="sq-AL"/>
              </w:rPr>
              <w:t>990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1 040</w:t>
            </w:r>
          </w:p>
          <w:p w:rsidR="00970723" w:rsidRPr="00832683" w:rsidRDefault="00970723" w:rsidP="003D0714">
            <w:pPr>
              <w:pStyle w:val="Paragrafi"/>
              <w:ind w:firstLine="0"/>
              <w:rPr>
                <w:sz w:val="18"/>
                <w:szCs w:val="18"/>
                <w:lang w:val="sq-AL"/>
              </w:rPr>
            </w:pPr>
            <w:r w:rsidRPr="00832683">
              <w:rPr>
                <w:sz w:val="18"/>
                <w:szCs w:val="18"/>
                <w:lang w:val="sq-AL"/>
              </w:rPr>
              <w:t>1 030</w:t>
            </w:r>
          </w:p>
          <w:p w:rsidR="00970723" w:rsidRPr="00832683" w:rsidRDefault="00970723" w:rsidP="003D0714">
            <w:pPr>
              <w:pStyle w:val="Paragrafi"/>
              <w:ind w:firstLine="0"/>
              <w:rPr>
                <w:sz w:val="18"/>
                <w:szCs w:val="18"/>
                <w:lang w:val="sq-AL"/>
              </w:rPr>
            </w:pPr>
            <w:r w:rsidRPr="00832683">
              <w:rPr>
                <w:sz w:val="18"/>
                <w:szCs w:val="18"/>
                <w:lang w:val="sq-AL"/>
              </w:rPr>
              <w:t>1 020</w:t>
            </w:r>
          </w:p>
          <w:p w:rsidR="00970723" w:rsidRPr="00832683" w:rsidRDefault="00970723" w:rsidP="003D0714">
            <w:pPr>
              <w:pStyle w:val="Paragrafi"/>
              <w:ind w:firstLine="0"/>
              <w:rPr>
                <w:sz w:val="18"/>
                <w:szCs w:val="18"/>
                <w:lang w:val="sq-AL"/>
              </w:rPr>
            </w:pPr>
            <w:r w:rsidRPr="00832683">
              <w:rPr>
                <w:sz w:val="18"/>
                <w:szCs w:val="18"/>
                <w:lang w:val="sq-AL"/>
              </w:rPr>
              <w:t>1 010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260</w:t>
            </w:r>
          </w:p>
          <w:p w:rsidR="00970723" w:rsidRPr="00832683" w:rsidRDefault="00970723" w:rsidP="003D0714">
            <w:pPr>
              <w:pStyle w:val="Paragrafi"/>
              <w:ind w:firstLine="0"/>
              <w:rPr>
                <w:sz w:val="18"/>
                <w:szCs w:val="18"/>
                <w:lang w:val="sq-AL"/>
              </w:rPr>
            </w:pPr>
            <w:r w:rsidRPr="00832683">
              <w:rPr>
                <w:sz w:val="18"/>
                <w:szCs w:val="18"/>
                <w:lang w:val="sq-AL"/>
              </w:rPr>
              <w:t>270</w:t>
            </w:r>
          </w:p>
          <w:p w:rsidR="00970723" w:rsidRPr="00832683" w:rsidRDefault="00970723" w:rsidP="003D0714">
            <w:pPr>
              <w:pStyle w:val="Paragrafi"/>
              <w:ind w:firstLine="0"/>
              <w:rPr>
                <w:sz w:val="18"/>
                <w:szCs w:val="18"/>
                <w:lang w:val="sq-AL"/>
              </w:rPr>
            </w:pPr>
            <w:r w:rsidRPr="00832683">
              <w:rPr>
                <w:sz w:val="18"/>
                <w:szCs w:val="18"/>
                <w:lang w:val="sq-AL"/>
              </w:rPr>
              <w:t>280</w:t>
            </w:r>
          </w:p>
          <w:p w:rsidR="00970723" w:rsidRPr="00832683" w:rsidRDefault="00970723" w:rsidP="003D0714">
            <w:pPr>
              <w:pStyle w:val="Paragrafi"/>
              <w:ind w:firstLine="0"/>
              <w:rPr>
                <w:sz w:val="18"/>
                <w:szCs w:val="18"/>
                <w:lang w:val="sq-AL"/>
              </w:rPr>
            </w:pPr>
            <w:r w:rsidRPr="00832683">
              <w:rPr>
                <w:sz w:val="18"/>
                <w:szCs w:val="18"/>
                <w:lang w:val="sq-AL"/>
              </w:rPr>
              <w:t>290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740</w:t>
            </w:r>
          </w:p>
          <w:p w:rsidR="00970723" w:rsidRPr="00832683" w:rsidRDefault="00970723" w:rsidP="003D0714">
            <w:pPr>
              <w:pStyle w:val="Paragrafi"/>
              <w:ind w:firstLine="0"/>
              <w:rPr>
                <w:sz w:val="18"/>
                <w:szCs w:val="18"/>
                <w:lang w:val="sq-AL"/>
              </w:rPr>
            </w:pPr>
            <w:r w:rsidRPr="00832683">
              <w:rPr>
                <w:sz w:val="18"/>
                <w:szCs w:val="18"/>
                <w:lang w:val="sq-AL"/>
              </w:rPr>
              <w:t>730</w:t>
            </w:r>
          </w:p>
          <w:p w:rsidR="00970723" w:rsidRPr="00832683" w:rsidRDefault="00970723" w:rsidP="003D0714">
            <w:pPr>
              <w:pStyle w:val="Paragrafi"/>
              <w:ind w:firstLine="0"/>
              <w:rPr>
                <w:sz w:val="18"/>
                <w:szCs w:val="18"/>
                <w:lang w:val="sq-AL"/>
              </w:rPr>
            </w:pPr>
            <w:r w:rsidRPr="00832683">
              <w:rPr>
                <w:sz w:val="18"/>
                <w:szCs w:val="18"/>
                <w:lang w:val="sq-AL"/>
              </w:rPr>
              <w:t>720</w:t>
            </w:r>
          </w:p>
          <w:p w:rsidR="00970723" w:rsidRPr="00832683" w:rsidRDefault="00970723" w:rsidP="003D0714">
            <w:pPr>
              <w:pStyle w:val="Paragrafi"/>
              <w:ind w:firstLine="0"/>
              <w:rPr>
                <w:sz w:val="18"/>
                <w:szCs w:val="18"/>
                <w:lang w:val="sq-AL"/>
              </w:rPr>
            </w:pPr>
            <w:r w:rsidRPr="00832683">
              <w:rPr>
                <w:sz w:val="18"/>
                <w:szCs w:val="18"/>
                <w:lang w:val="sq-AL"/>
              </w:rPr>
              <w:t>710</w:t>
            </w: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3 400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1 600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3 700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1 300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4 000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1 000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4 300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700</w:t>
            </w: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410</w:t>
            </w:r>
          </w:p>
          <w:p w:rsidR="00970723" w:rsidRPr="00832683" w:rsidRDefault="00970723" w:rsidP="003D0714">
            <w:pPr>
              <w:pStyle w:val="Paragrafi"/>
              <w:ind w:firstLine="0"/>
              <w:rPr>
                <w:sz w:val="18"/>
                <w:szCs w:val="18"/>
                <w:lang w:val="sq-AL"/>
              </w:rPr>
            </w:pPr>
            <w:r w:rsidRPr="00832683">
              <w:rPr>
                <w:sz w:val="18"/>
                <w:szCs w:val="18"/>
                <w:lang w:val="sq-AL"/>
              </w:rPr>
              <w:t>420</w:t>
            </w:r>
          </w:p>
          <w:p w:rsidR="00970723" w:rsidRPr="00832683" w:rsidRDefault="00970723" w:rsidP="003D0714">
            <w:pPr>
              <w:pStyle w:val="Paragrafi"/>
              <w:ind w:firstLine="0"/>
              <w:rPr>
                <w:sz w:val="18"/>
                <w:szCs w:val="18"/>
                <w:lang w:val="sq-AL"/>
              </w:rPr>
            </w:pPr>
            <w:r w:rsidRPr="00832683">
              <w:rPr>
                <w:sz w:val="18"/>
                <w:szCs w:val="18"/>
                <w:lang w:val="sq-AL"/>
              </w:rPr>
              <w:t>430</w:t>
            </w:r>
          </w:p>
          <w:p w:rsidR="00970723" w:rsidRPr="00832683" w:rsidRDefault="00970723" w:rsidP="003D0714">
            <w:pPr>
              <w:pStyle w:val="Paragrafi"/>
              <w:ind w:firstLine="0"/>
              <w:rPr>
                <w:sz w:val="18"/>
                <w:szCs w:val="18"/>
                <w:lang w:val="sq-AL"/>
              </w:rPr>
            </w:pPr>
            <w:r w:rsidRPr="00832683">
              <w:rPr>
                <w:sz w:val="18"/>
                <w:szCs w:val="18"/>
                <w:lang w:val="sq-AL"/>
              </w:rPr>
              <w:t>440</w:t>
            </w:r>
          </w:p>
          <w:p w:rsidR="00970723" w:rsidRPr="00832683" w:rsidRDefault="00970723" w:rsidP="003D0714">
            <w:pPr>
              <w:pStyle w:val="Paragrafi"/>
              <w:ind w:firstLine="0"/>
              <w:rPr>
                <w:sz w:val="18"/>
                <w:szCs w:val="18"/>
                <w:lang w:val="sq-AL"/>
              </w:rPr>
            </w:pPr>
            <w:r w:rsidRPr="00832683">
              <w:rPr>
                <w:sz w:val="18"/>
                <w:szCs w:val="18"/>
                <w:lang w:val="sq-AL"/>
              </w:rPr>
              <w:t>3 450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1 590</w:t>
            </w:r>
          </w:p>
          <w:p w:rsidR="00970723" w:rsidRPr="00832683" w:rsidRDefault="00970723" w:rsidP="003D0714">
            <w:pPr>
              <w:pStyle w:val="Paragrafi"/>
              <w:ind w:firstLine="0"/>
              <w:rPr>
                <w:sz w:val="18"/>
                <w:szCs w:val="18"/>
                <w:lang w:val="sq-AL"/>
              </w:rPr>
            </w:pPr>
            <w:r w:rsidRPr="00832683">
              <w:rPr>
                <w:sz w:val="18"/>
                <w:szCs w:val="18"/>
                <w:lang w:val="sq-AL"/>
              </w:rPr>
              <w:t>1 580</w:t>
            </w:r>
          </w:p>
          <w:p w:rsidR="00970723" w:rsidRPr="00832683" w:rsidRDefault="00970723" w:rsidP="003D0714">
            <w:pPr>
              <w:pStyle w:val="Paragrafi"/>
              <w:ind w:firstLine="0"/>
              <w:rPr>
                <w:sz w:val="18"/>
                <w:szCs w:val="18"/>
                <w:lang w:val="sq-AL"/>
              </w:rPr>
            </w:pPr>
            <w:r w:rsidRPr="00832683">
              <w:rPr>
                <w:sz w:val="18"/>
                <w:szCs w:val="18"/>
                <w:lang w:val="sq-AL"/>
              </w:rPr>
              <w:t>1 570</w:t>
            </w:r>
          </w:p>
          <w:p w:rsidR="00970723" w:rsidRPr="00832683" w:rsidRDefault="00970723" w:rsidP="003D0714">
            <w:pPr>
              <w:pStyle w:val="Paragrafi"/>
              <w:ind w:firstLine="0"/>
              <w:rPr>
                <w:sz w:val="18"/>
                <w:szCs w:val="18"/>
                <w:lang w:val="sq-AL"/>
              </w:rPr>
            </w:pPr>
            <w:r w:rsidRPr="00832683">
              <w:rPr>
                <w:sz w:val="18"/>
                <w:szCs w:val="18"/>
                <w:lang w:val="sq-AL"/>
              </w:rPr>
              <w:t>1 560</w:t>
            </w:r>
          </w:p>
          <w:p w:rsidR="00970723" w:rsidRPr="00832683" w:rsidRDefault="00970723" w:rsidP="003D0714">
            <w:pPr>
              <w:pStyle w:val="Paragrafi"/>
              <w:ind w:firstLine="0"/>
              <w:rPr>
                <w:sz w:val="18"/>
                <w:szCs w:val="18"/>
                <w:lang w:val="sq-AL"/>
              </w:rPr>
            </w:pPr>
            <w:r w:rsidRPr="00832683">
              <w:rPr>
                <w:sz w:val="18"/>
                <w:szCs w:val="18"/>
                <w:lang w:val="sq-AL"/>
              </w:rPr>
              <w:t>1 550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710</w:t>
            </w:r>
          </w:p>
          <w:p w:rsidR="00970723" w:rsidRPr="00832683" w:rsidRDefault="00970723" w:rsidP="003D0714">
            <w:pPr>
              <w:pStyle w:val="Paragrafi"/>
              <w:ind w:firstLine="0"/>
              <w:rPr>
                <w:sz w:val="18"/>
                <w:szCs w:val="18"/>
                <w:lang w:val="sq-AL"/>
              </w:rPr>
            </w:pPr>
            <w:r w:rsidRPr="00832683">
              <w:rPr>
                <w:sz w:val="18"/>
                <w:szCs w:val="18"/>
                <w:lang w:val="sq-AL"/>
              </w:rPr>
              <w:t>720</w:t>
            </w:r>
          </w:p>
          <w:p w:rsidR="00970723" w:rsidRPr="00832683" w:rsidRDefault="00970723" w:rsidP="003D0714">
            <w:pPr>
              <w:pStyle w:val="Paragrafi"/>
              <w:ind w:firstLine="0"/>
              <w:rPr>
                <w:sz w:val="18"/>
                <w:szCs w:val="18"/>
                <w:lang w:val="sq-AL"/>
              </w:rPr>
            </w:pPr>
            <w:r w:rsidRPr="00832683">
              <w:rPr>
                <w:sz w:val="18"/>
                <w:szCs w:val="18"/>
                <w:lang w:val="sq-AL"/>
              </w:rPr>
              <w:t>730</w:t>
            </w:r>
          </w:p>
          <w:p w:rsidR="00970723" w:rsidRPr="00832683" w:rsidRDefault="00970723" w:rsidP="003D0714">
            <w:pPr>
              <w:pStyle w:val="Paragrafi"/>
              <w:ind w:firstLine="0"/>
              <w:rPr>
                <w:sz w:val="18"/>
                <w:szCs w:val="18"/>
                <w:lang w:val="sq-AL"/>
              </w:rPr>
            </w:pPr>
            <w:r w:rsidRPr="00832683">
              <w:rPr>
                <w:sz w:val="18"/>
                <w:szCs w:val="18"/>
                <w:lang w:val="sq-AL"/>
              </w:rPr>
              <w:t>740</w:t>
            </w:r>
          </w:p>
          <w:p w:rsidR="00970723" w:rsidRPr="00832683" w:rsidRDefault="00970723" w:rsidP="003D0714">
            <w:pPr>
              <w:pStyle w:val="Paragrafi"/>
              <w:ind w:firstLine="0"/>
              <w:rPr>
                <w:sz w:val="18"/>
                <w:szCs w:val="18"/>
                <w:lang w:val="sq-AL"/>
              </w:rPr>
            </w:pPr>
            <w:r w:rsidRPr="00832683">
              <w:rPr>
                <w:sz w:val="18"/>
                <w:szCs w:val="18"/>
                <w:lang w:val="sq-AL"/>
              </w:rPr>
              <w:t>3 750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1 290</w:t>
            </w:r>
          </w:p>
          <w:p w:rsidR="00970723" w:rsidRPr="00832683" w:rsidRDefault="00970723" w:rsidP="003D0714">
            <w:pPr>
              <w:pStyle w:val="Paragrafi"/>
              <w:ind w:firstLine="0"/>
              <w:rPr>
                <w:sz w:val="18"/>
                <w:szCs w:val="18"/>
                <w:lang w:val="sq-AL"/>
              </w:rPr>
            </w:pPr>
            <w:r w:rsidRPr="00832683">
              <w:rPr>
                <w:sz w:val="18"/>
                <w:szCs w:val="18"/>
                <w:lang w:val="sq-AL"/>
              </w:rPr>
              <w:t>1 280</w:t>
            </w:r>
          </w:p>
          <w:p w:rsidR="00970723" w:rsidRPr="00832683" w:rsidRDefault="00970723" w:rsidP="003D0714">
            <w:pPr>
              <w:pStyle w:val="Paragrafi"/>
              <w:ind w:firstLine="0"/>
              <w:rPr>
                <w:sz w:val="18"/>
                <w:szCs w:val="18"/>
                <w:lang w:val="sq-AL"/>
              </w:rPr>
            </w:pPr>
            <w:r w:rsidRPr="00832683">
              <w:rPr>
                <w:sz w:val="18"/>
                <w:szCs w:val="18"/>
                <w:lang w:val="sq-AL"/>
              </w:rPr>
              <w:t>1 270</w:t>
            </w:r>
          </w:p>
          <w:p w:rsidR="00970723" w:rsidRPr="00832683" w:rsidRDefault="00970723" w:rsidP="003D0714">
            <w:pPr>
              <w:pStyle w:val="Paragrafi"/>
              <w:ind w:firstLine="0"/>
              <w:rPr>
                <w:sz w:val="18"/>
                <w:szCs w:val="18"/>
                <w:lang w:val="sq-AL"/>
              </w:rPr>
            </w:pPr>
            <w:r w:rsidRPr="00832683">
              <w:rPr>
                <w:sz w:val="18"/>
                <w:szCs w:val="18"/>
                <w:lang w:val="sq-AL"/>
              </w:rPr>
              <w:t>1 260</w:t>
            </w:r>
          </w:p>
          <w:p w:rsidR="00970723" w:rsidRPr="00832683" w:rsidRDefault="00970723" w:rsidP="003D0714">
            <w:pPr>
              <w:pStyle w:val="Paragrafi"/>
              <w:ind w:firstLine="0"/>
              <w:rPr>
                <w:sz w:val="18"/>
                <w:szCs w:val="18"/>
                <w:lang w:val="sq-AL"/>
              </w:rPr>
            </w:pPr>
            <w:r w:rsidRPr="00832683">
              <w:rPr>
                <w:sz w:val="18"/>
                <w:szCs w:val="18"/>
                <w:lang w:val="sq-AL"/>
              </w:rPr>
              <w:t>1 250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010</w:t>
            </w:r>
          </w:p>
          <w:p w:rsidR="00970723" w:rsidRPr="00832683" w:rsidRDefault="00970723" w:rsidP="003D0714">
            <w:pPr>
              <w:pStyle w:val="Paragrafi"/>
              <w:ind w:firstLine="0"/>
              <w:rPr>
                <w:sz w:val="18"/>
                <w:szCs w:val="18"/>
                <w:lang w:val="sq-AL"/>
              </w:rPr>
            </w:pPr>
            <w:r w:rsidRPr="00832683">
              <w:rPr>
                <w:sz w:val="18"/>
                <w:szCs w:val="18"/>
                <w:lang w:val="sq-AL"/>
              </w:rPr>
              <w:t>020</w:t>
            </w:r>
          </w:p>
          <w:p w:rsidR="00970723" w:rsidRPr="00832683" w:rsidRDefault="00970723" w:rsidP="003D0714">
            <w:pPr>
              <w:pStyle w:val="Paragrafi"/>
              <w:ind w:firstLine="0"/>
              <w:rPr>
                <w:sz w:val="18"/>
                <w:szCs w:val="18"/>
                <w:lang w:val="sq-AL"/>
              </w:rPr>
            </w:pPr>
            <w:r w:rsidRPr="00832683">
              <w:rPr>
                <w:sz w:val="18"/>
                <w:szCs w:val="18"/>
                <w:lang w:val="sq-AL"/>
              </w:rPr>
              <w:t>030</w:t>
            </w:r>
          </w:p>
          <w:p w:rsidR="00970723" w:rsidRPr="00832683" w:rsidRDefault="00970723" w:rsidP="003D0714">
            <w:pPr>
              <w:pStyle w:val="Paragrafi"/>
              <w:ind w:firstLine="0"/>
              <w:rPr>
                <w:sz w:val="18"/>
                <w:szCs w:val="18"/>
                <w:lang w:val="sq-AL"/>
              </w:rPr>
            </w:pPr>
            <w:r w:rsidRPr="00832683">
              <w:rPr>
                <w:sz w:val="18"/>
                <w:szCs w:val="18"/>
                <w:lang w:val="sq-AL"/>
              </w:rPr>
              <w:t>040</w:t>
            </w:r>
          </w:p>
          <w:p w:rsidR="00970723" w:rsidRPr="00832683" w:rsidRDefault="00970723" w:rsidP="003D0714">
            <w:pPr>
              <w:pStyle w:val="Paragrafi"/>
              <w:ind w:firstLine="0"/>
              <w:rPr>
                <w:sz w:val="18"/>
                <w:szCs w:val="18"/>
                <w:lang w:val="sq-AL"/>
              </w:rPr>
            </w:pPr>
            <w:r w:rsidRPr="00832683">
              <w:rPr>
                <w:sz w:val="18"/>
                <w:szCs w:val="18"/>
                <w:lang w:val="sq-AL"/>
              </w:rPr>
              <w:t>4 050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990</w:t>
            </w:r>
          </w:p>
          <w:p w:rsidR="00970723" w:rsidRPr="00832683" w:rsidRDefault="00970723" w:rsidP="003D0714">
            <w:pPr>
              <w:pStyle w:val="Paragrafi"/>
              <w:ind w:firstLine="0"/>
              <w:rPr>
                <w:sz w:val="18"/>
                <w:szCs w:val="18"/>
                <w:lang w:val="sq-AL"/>
              </w:rPr>
            </w:pPr>
            <w:r w:rsidRPr="00832683">
              <w:rPr>
                <w:sz w:val="18"/>
                <w:szCs w:val="18"/>
                <w:lang w:val="sq-AL"/>
              </w:rPr>
              <w:t>980</w:t>
            </w:r>
          </w:p>
          <w:p w:rsidR="00970723" w:rsidRPr="00832683" w:rsidRDefault="00970723" w:rsidP="003D0714">
            <w:pPr>
              <w:pStyle w:val="Paragrafi"/>
              <w:ind w:firstLine="0"/>
              <w:rPr>
                <w:sz w:val="18"/>
                <w:szCs w:val="18"/>
                <w:lang w:val="sq-AL"/>
              </w:rPr>
            </w:pPr>
            <w:r w:rsidRPr="00832683">
              <w:rPr>
                <w:sz w:val="18"/>
                <w:szCs w:val="18"/>
                <w:lang w:val="sq-AL"/>
              </w:rPr>
              <w:t>970</w:t>
            </w:r>
          </w:p>
          <w:p w:rsidR="00970723" w:rsidRPr="00832683" w:rsidRDefault="00970723" w:rsidP="003D0714">
            <w:pPr>
              <w:pStyle w:val="Paragrafi"/>
              <w:ind w:firstLine="0"/>
              <w:rPr>
                <w:sz w:val="18"/>
                <w:szCs w:val="18"/>
                <w:lang w:val="sq-AL"/>
              </w:rPr>
            </w:pPr>
            <w:r w:rsidRPr="00832683">
              <w:rPr>
                <w:sz w:val="18"/>
                <w:szCs w:val="18"/>
                <w:lang w:val="sq-AL"/>
              </w:rPr>
              <w:t>960</w:t>
            </w:r>
          </w:p>
          <w:p w:rsidR="00970723" w:rsidRPr="00832683" w:rsidRDefault="00970723" w:rsidP="003D0714">
            <w:pPr>
              <w:pStyle w:val="Paragrafi"/>
              <w:ind w:firstLine="0"/>
              <w:rPr>
                <w:sz w:val="18"/>
                <w:szCs w:val="18"/>
                <w:lang w:val="sq-AL"/>
              </w:rPr>
            </w:pPr>
            <w:r w:rsidRPr="00832683">
              <w:rPr>
                <w:sz w:val="18"/>
                <w:szCs w:val="18"/>
                <w:lang w:val="sq-AL"/>
              </w:rPr>
              <w:t>950</w:t>
            </w:r>
          </w:p>
        </w:tc>
        <w:tc>
          <w:tcPr>
            <w:tcW w:w="660" w:type="pct"/>
          </w:tcPr>
          <w:p w:rsidR="00970723" w:rsidRPr="00832683" w:rsidRDefault="00970723" w:rsidP="003D0714">
            <w:pPr>
              <w:pStyle w:val="Paragrafi"/>
              <w:ind w:firstLine="0"/>
              <w:rPr>
                <w:sz w:val="18"/>
                <w:szCs w:val="18"/>
                <w:lang w:val="sq-AL"/>
              </w:rPr>
            </w:pPr>
          </w:p>
        </w:tc>
        <w:tc>
          <w:tcPr>
            <w:tcW w:w="566" w:type="pct"/>
          </w:tcPr>
          <w:p w:rsidR="00970723" w:rsidRPr="00832683" w:rsidRDefault="00970723" w:rsidP="003D0714">
            <w:pPr>
              <w:pStyle w:val="Paragrafi"/>
              <w:ind w:firstLine="0"/>
              <w:rPr>
                <w:sz w:val="18"/>
                <w:szCs w:val="18"/>
                <w:lang w:val="sq-AL"/>
              </w:rPr>
            </w:pP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460</w:t>
            </w:r>
          </w:p>
          <w:p w:rsidR="00970723" w:rsidRPr="00832683" w:rsidRDefault="00970723" w:rsidP="003D0714">
            <w:pPr>
              <w:pStyle w:val="Paragrafi"/>
              <w:ind w:firstLine="0"/>
              <w:rPr>
                <w:sz w:val="18"/>
                <w:szCs w:val="18"/>
                <w:lang w:val="sq-AL"/>
              </w:rPr>
            </w:pPr>
            <w:r w:rsidRPr="00832683">
              <w:rPr>
                <w:sz w:val="18"/>
                <w:szCs w:val="18"/>
                <w:lang w:val="sq-AL"/>
              </w:rPr>
              <w:t>470</w:t>
            </w:r>
          </w:p>
          <w:p w:rsidR="00970723" w:rsidRPr="00832683" w:rsidRDefault="00970723" w:rsidP="003D0714">
            <w:pPr>
              <w:pStyle w:val="Paragrafi"/>
              <w:ind w:firstLine="0"/>
              <w:rPr>
                <w:sz w:val="18"/>
                <w:szCs w:val="18"/>
                <w:lang w:val="sq-AL"/>
              </w:rPr>
            </w:pPr>
            <w:r w:rsidRPr="00832683">
              <w:rPr>
                <w:sz w:val="18"/>
                <w:szCs w:val="18"/>
                <w:lang w:val="sq-AL"/>
              </w:rPr>
              <w:t>480</w:t>
            </w:r>
          </w:p>
          <w:p w:rsidR="00970723" w:rsidRPr="00832683" w:rsidRDefault="00970723" w:rsidP="003D0714">
            <w:pPr>
              <w:pStyle w:val="Paragrafi"/>
              <w:ind w:firstLine="0"/>
              <w:rPr>
                <w:sz w:val="18"/>
                <w:szCs w:val="18"/>
                <w:lang w:val="sq-AL"/>
              </w:rPr>
            </w:pPr>
            <w:r w:rsidRPr="00832683">
              <w:rPr>
                <w:sz w:val="18"/>
                <w:szCs w:val="18"/>
                <w:lang w:val="sq-AL"/>
              </w:rPr>
              <w:t>490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1 540</w:t>
            </w:r>
          </w:p>
          <w:p w:rsidR="00970723" w:rsidRPr="00832683" w:rsidRDefault="00970723" w:rsidP="003D0714">
            <w:pPr>
              <w:pStyle w:val="Paragrafi"/>
              <w:ind w:firstLine="0"/>
              <w:rPr>
                <w:sz w:val="18"/>
                <w:szCs w:val="18"/>
                <w:lang w:val="sq-AL"/>
              </w:rPr>
            </w:pPr>
            <w:r w:rsidRPr="00832683">
              <w:rPr>
                <w:sz w:val="18"/>
                <w:szCs w:val="18"/>
                <w:lang w:val="sq-AL"/>
              </w:rPr>
              <w:t>1 530</w:t>
            </w:r>
          </w:p>
          <w:p w:rsidR="00970723" w:rsidRPr="00832683" w:rsidRDefault="00970723" w:rsidP="003D0714">
            <w:pPr>
              <w:pStyle w:val="Paragrafi"/>
              <w:ind w:firstLine="0"/>
              <w:rPr>
                <w:sz w:val="18"/>
                <w:szCs w:val="18"/>
                <w:lang w:val="sq-AL"/>
              </w:rPr>
            </w:pPr>
            <w:r w:rsidRPr="00832683">
              <w:rPr>
                <w:sz w:val="18"/>
                <w:szCs w:val="18"/>
                <w:lang w:val="sq-AL"/>
              </w:rPr>
              <w:t>1 520</w:t>
            </w:r>
          </w:p>
          <w:p w:rsidR="00970723" w:rsidRPr="00832683" w:rsidRDefault="00970723" w:rsidP="003D0714">
            <w:pPr>
              <w:pStyle w:val="Paragrafi"/>
              <w:ind w:firstLine="0"/>
              <w:rPr>
                <w:sz w:val="18"/>
                <w:szCs w:val="18"/>
                <w:lang w:val="sq-AL"/>
              </w:rPr>
            </w:pPr>
            <w:r w:rsidRPr="00832683">
              <w:rPr>
                <w:sz w:val="18"/>
                <w:szCs w:val="18"/>
                <w:lang w:val="sq-AL"/>
              </w:rPr>
              <w:t>1 510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760</w:t>
            </w:r>
          </w:p>
          <w:p w:rsidR="00970723" w:rsidRPr="00832683" w:rsidRDefault="00970723" w:rsidP="003D0714">
            <w:pPr>
              <w:pStyle w:val="Paragrafi"/>
              <w:ind w:firstLine="0"/>
              <w:rPr>
                <w:sz w:val="18"/>
                <w:szCs w:val="18"/>
                <w:lang w:val="sq-AL"/>
              </w:rPr>
            </w:pPr>
            <w:r w:rsidRPr="00832683">
              <w:rPr>
                <w:sz w:val="18"/>
                <w:szCs w:val="18"/>
                <w:lang w:val="sq-AL"/>
              </w:rPr>
              <w:t>770</w:t>
            </w:r>
          </w:p>
          <w:p w:rsidR="00970723" w:rsidRPr="00832683" w:rsidRDefault="00970723" w:rsidP="003D0714">
            <w:pPr>
              <w:pStyle w:val="Paragrafi"/>
              <w:ind w:firstLine="0"/>
              <w:rPr>
                <w:sz w:val="18"/>
                <w:szCs w:val="18"/>
                <w:lang w:val="sq-AL"/>
              </w:rPr>
            </w:pPr>
            <w:r w:rsidRPr="00832683">
              <w:rPr>
                <w:sz w:val="18"/>
                <w:szCs w:val="18"/>
                <w:lang w:val="sq-AL"/>
              </w:rPr>
              <w:t>780</w:t>
            </w:r>
          </w:p>
          <w:p w:rsidR="00970723" w:rsidRPr="00832683" w:rsidRDefault="00970723" w:rsidP="003D0714">
            <w:pPr>
              <w:pStyle w:val="Paragrafi"/>
              <w:ind w:firstLine="0"/>
              <w:rPr>
                <w:sz w:val="18"/>
                <w:szCs w:val="18"/>
                <w:lang w:val="sq-AL"/>
              </w:rPr>
            </w:pPr>
            <w:r w:rsidRPr="00832683">
              <w:rPr>
                <w:sz w:val="18"/>
                <w:szCs w:val="18"/>
                <w:lang w:val="sq-AL"/>
              </w:rPr>
              <w:t>790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1 240</w:t>
            </w:r>
          </w:p>
          <w:p w:rsidR="00970723" w:rsidRPr="00832683" w:rsidRDefault="00970723" w:rsidP="003D0714">
            <w:pPr>
              <w:pStyle w:val="Paragrafi"/>
              <w:ind w:firstLine="0"/>
              <w:rPr>
                <w:sz w:val="18"/>
                <w:szCs w:val="18"/>
                <w:lang w:val="sq-AL"/>
              </w:rPr>
            </w:pPr>
            <w:r w:rsidRPr="00832683">
              <w:rPr>
                <w:sz w:val="18"/>
                <w:szCs w:val="18"/>
                <w:lang w:val="sq-AL"/>
              </w:rPr>
              <w:t>1 230</w:t>
            </w:r>
          </w:p>
          <w:p w:rsidR="00970723" w:rsidRPr="00832683" w:rsidRDefault="00970723" w:rsidP="003D0714">
            <w:pPr>
              <w:pStyle w:val="Paragrafi"/>
              <w:ind w:firstLine="0"/>
              <w:rPr>
                <w:sz w:val="18"/>
                <w:szCs w:val="18"/>
                <w:lang w:val="sq-AL"/>
              </w:rPr>
            </w:pPr>
            <w:r w:rsidRPr="00832683">
              <w:rPr>
                <w:sz w:val="18"/>
                <w:szCs w:val="18"/>
                <w:lang w:val="sq-AL"/>
              </w:rPr>
              <w:t>1 220</w:t>
            </w:r>
          </w:p>
          <w:p w:rsidR="00970723" w:rsidRPr="00832683" w:rsidRDefault="00970723" w:rsidP="003D0714">
            <w:pPr>
              <w:pStyle w:val="Paragrafi"/>
              <w:ind w:firstLine="0"/>
              <w:rPr>
                <w:sz w:val="18"/>
                <w:szCs w:val="18"/>
                <w:lang w:val="sq-AL"/>
              </w:rPr>
            </w:pPr>
            <w:r w:rsidRPr="00832683">
              <w:rPr>
                <w:sz w:val="18"/>
                <w:szCs w:val="18"/>
                <w:lang w:val="sq-AL"/>
              </w:rPr>
              <w:t>1 210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060</w:t>
            </w:r>
          </w:p>
          <w:p w:rsidR="00970723" w:rsidRPr="00832683" w:rsidRDefault="00970723" w:rsidP="003D0714">
            <w:pPr>
              <w:pStyle w:val="Paragrafi"/>
              <w:ind w:firstLine="0"/>
              <w:rPr>
                <w:sz w:val="18"/>
                <w:szCs w:val="18"/>
                <w:lang w:val="sq-AL"/>
              </w:rPr>
            </w:pPr>
            <w:r w:rsidRPr="00832683">
              <w:rPr>
                <w:sz w:val="18"/>
                <w:szCs w:val="18"/>
                <w:lang w:val="sq-AL"/>
              </w:rPr>
              <w:t>070</w:t>
            </w:r>
          </w:p>
          <w:p w:rsidR="00970723" w:rsidRPr="00832683" w:rsidRDefault="00970723" w:rsidP="003D0714">
            <w:pPr>
              <w:pStyle w:val="Paragrafi"/>
              <w:ind w:firstLine="0"/>
              <w:rPr>
                <w:sz w:val="18"/>
                <w:szCs w:val="18"/>
                <w:lang w:val="sq-AL"/>
              </w:rPr>
            </w:pPr>
            <w:r w:rsidRPr="00832683">
              <w:rPr>
                <w:sz w:val="18"/>
                <w:szCs w:val="18"/>
                <w:lang w:val="sq-AL"/>
              </w:rPr>
              <w:t>080</w:t>
            </w:r>
          </w:p>
          <w:p w:rsidR="00970723" w:rsidRPr="00832683" w:rsidRDefault="00970723" w:rsidP="003D0714">
            <w:pPr>
              <w:pStyle w:val="Paragrafi"/>
              <w:ind w:firstLine="0"/>
              <w:rPr>
                <w:sz w:val="18"/>
                <w:szCs w:val="18"/>
                <w:lang w:val="sq-AL"/>
              </w:rPr>
            </w:pPr>
            <w:r w:rsidRPr="00832683">
              <w:rPr>
                <w:sz w:val="18"/>
                <w:szCs w:val="18"/>
                <w:lang w:val="sq-AL"/>
              </w:rPr>
              <w:t>090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940</w:t>
            </w:r>
          </w:p>
          <w:p w:rsidR="00970723" w:rsidRPr="00832683" w:rsidRDefault="00970723" w:rsidP="003D0714">
            <w:pPr>
              <w:pStyle w:val="Paragrafi"/>
              <w:ind w:firstLine="0"/>
              <w:rPr>
                <w:sz w:val="18"/>
                <w:szCs w:val="18"/>
                <w:lang w:val="sq-AL"/>
              </w:rPr>
            </w:pPr>
            <w:r w:rsidRPr="00832683">
              <w:rPr>
                <w:sz w:val="18"/>
                <w:szCs w:val="18"/>
                <w:lang w:val="sq-AL"/>
              </w:rPr>
              <w:t>930</w:t>
            </w:r>
          </w:p>
          <w:p w:rsidR="00970723" w:rsidRPr="00832683" w:rsidRDefault="00970723" w:rsidP="003D0714">
            <w:pPr>
              <w:pStyle w:val="Paragrafi"/>
              <w:ind w:firstLine="0"/>
              <w:rPr>
                <w:sz w:val="18"/>
                <w:szCs w:val="18"/>
                <w:lang w:val="sq-AL"/>
              </w:rPr>
            </w:pPr>
            <w:r w:rsidRPr="00832683">
              <w:rPr>
                <w:sz w:val="18"/>
                <w:szCs w:val="18"/>
                <w:lang w:val="sq-AL"/>
              </w:rPr>
              <w:t>920</w:t>
            </w:r>
          </w:p>
          <w:p w:rsidR="00970723" w:rsidRPr="00832683" w:rsidRDefault="00970723" w:rsidP="003D0714">
            <w:pPr>
              <w:pStyle w:val="Paragrafi"/>
              <w:ind w:firstLine="0"/>
              <w:rPr>
                <w:sz w:val="18"/>
                <w:szCs w:val="18"/>
                <w:lang w:val="sq-AL"/>
              </w:rPr>
            </w:pPr>
            <w:r w:rsidRPr="00832683">
              <w:rPr>
                <w:sz w:val="18"/>
                <w:szCs w:val="18"/>
                <w:lang w:val="sq-AL"/>
              </w:rPr>
              <w:t>910</w:t>
            </w:r>
          </w:p>
        </w:tc>
        <w:tc>
          <w:tcPr>
            <w:tcW w:w="660" w:type="pct"/>
          </w:tcPr>
          <w:p w:rsidR="00970723" w:rsidRPr="00832683" w:rsidRDefault="00970723" w:rsidP="003D0714">
            <w:pPr>
              <w:pStyle w:val="Paragrafi"/>
              <w:ind w:firstLine="0"/>
              <w:rPr>
                <w:sz w:val="18"/>
                <w:szCs w:val="18"/>
                <w:lang w:val="sq-AL"/>
              </w:rPr>
            </w:pPr>
          </w:p>
        </w:tc>
        <w:tc>
          <w:tcPr>
            <w:tcW w:w="566" w:type="pct"/>
          </w:tcPr>
          <w:p w:rsidR="00970723" w:rsidRPr="00832683" w:rsidRDefault="00970723" w:rsidP="003D0714">
            <w:pPr>
              <w:pStyle w:val="Paragrafi"/>
              <w:ind w:firstLine="0"/>
              <w:rPr>
                <w:sz w:val="18"/>
                <w:szCs w:val="18"/>
                <w:lang w:val="sq-AL"/>
              </w:rPr>
            </w:pPr>
          </w:p>
        </w:tc>
      </w:tr>
      <w:tr w:rsidR="00970723" w:rsidRPr="00832683" w:rsidTr="00832683">
        <w:tc>
          <w:tcPr>
            <w:tcW w:w="566" w:type="pct"/>
          </w:tcPr>
          <w:p w:rsidR="00970723" w:rsidRPr="00832683" w:rsidRDefault="00970723" w:rsidP="003D0714">
            <w:pPr>
              <w:pStyle w:val="Paragrafi"/>
              <w:ind w:firstLine="0"/>
              <w:rPr>
                <w:sz w:val="18"/>
                <w:szCs w:val="18"/>
                <w:lang w:val="sq-AL"/>
              </w:rPr>
            </w:pPr>
            <w:r w:rsidRPr="00832683">
              <w:rPr>
                <w:sz w:val="18"/>
                <w:szCs w:val="18"/>
                <w:lang w:val="sq-AL"/>
              </w:rPr>
              <w:t>3 500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1 500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3 800</w:t>
            </w:r>
          </w:p>
        </w:tc>
        <w:tc>
          <w:tcPr>
            <w:tcW w:w="566" w:type="pct"/>
          </w:tcPr>
          <w:p w:rsidR="00970723" w:rsidRPr="00832683" w:rsidRDefault="00970723" w:rsidP="003D0714">
            <w:pPr>
              <w:pStyle w:val="Paragrafi"/>
              <w:ind w:firstLine="0"/>
              <w:rPr>
                <w:sz w:val="18"/>
                <w:szCs w:val="18"/>
                <w:lang w:val="sq-AL"/>
              </w:rPr>
            </w:pPr>
            <w:r w:rsidRPr="00832683">
              <w:rPr>
                <w:sz w:val="18"/>
                <w:szCs w:val="18"/>
                <w:lang w:val="sq-AL"/>
              </w:rPr>
              <w:t>1 200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4 100</w:t>
            </w:r>
          </w:p>
        </w:tc>
        <w:tc>
          <w:tcPr>
            <w:tcW w:w="660" w:type="pct"/>
          </w:tcPr>
          <w:p w:rsidR="00970723" w:rsidRPr="00832683" w:rsidRDefault="00970723" w:rsidP="003D0714">
            <w:pPr>
              <w:pStyle w:val="Paragrafi"/>
              <w:ind w:firstLine="0"/>
              <w:rPr>
                <w:sz w:val="18"/>
                <w:szCs w:val="18"/>
                <w:lang w:val="sq-AL"/>
              </w:rPr>
            </w:pPr>
            <w:r w:rsidRPr="00832683">
              <w:rPr>
                <w:sz w:val="18"/>
                <w:szCs w:val="18"/>
                <w:lang w:val="sq-AL"/>
              </w:rPr>
              <w:t>900</w:t>
            </w:r>
          </w:p>
        </w:tc>
        <w:tc>
          <w:tcPr>
            <w:tcW w:w="660" w:type="pct"/>
          </w:tcPr>
          <w:p w:rsidR="00970723" w:rsidRPr="00832683" w:rsidRDefault="00970723" w:rsidP="003D0714">
            <w:pPr>
              <w:pStyle w:val="Paragrafi"/>
              <w:ind w:firstLine="0"/>
              <w:rPr>
                <w:sz w:val="18"/>
                <w:szCs w:val="18"/>
                <w:lang w:val="sq-AL"/>
              </w:rPr>
            </w:pPr>
          </w:p>
        </w:tc>
        <w:tc>
          <w:tcPr>
            <w:tcW w:w="566" w:type="pct"/>
          </w:tcPr>
          <w:p w:rsidR="00970723" w:rsidRPr="00832683" w:rsidRDefault="00970723" w:rsidP="003D0714">
            <w:pPr>
              <w:pStyle w:val="Paragrafi"/>
              <w:ind w:firstLine="0"/>
              <w:rPr>
                <w:sz w:val="18"/>
                <w:szCs w:val="18"/>
                <w:lang w:val="sq-AL"/>
              </w:rPr>
            </w:pP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C66E81" w:rsidRPr="007542C3" w:rsidRDefault="00970723" w:rsidP="00422E59">
      <w:pPr>
        <w:pStyle w:val="Paragrafi"/>
        <w:jc w:val="right"/>
        <w:rPr>
          <w:lang w:val="sq-AL"/>
        </w:rPr>
      </w:pPr>
      <w:r w:rsidRPr="007542C3">
        <w:rPr>
          <w:lang w:val="sq-AL"/>
        </w:rPr>
        <w:br w:type="page"/>
      </w:r>
      <w:r w:rsidR="00C66E81" w:rsidRPr="007542C3">
        <w:rPr>
          <w:lang w:val="sq-AL"/>
        </w:rPr>
        <w:t>Tabela 1</w:t>
      </w:r>
      <w:r w:rsidR="00C66E81" w:rsidRPr="007542C3">
        <w:rPr>
          <w:vertAlign w:val="subscript"/>
          <w:lang w:val="sq-AL"/>
        </w:rPr>
        <w:t>12</w:t>
      </w:r>
    </w:p>
    <w:p w:rsidR="00C66E81" w:rsidRPr="007542C3" w:rsidRDefault="00C66E81" w:rsidP="00C66E81">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TCDD</w:t>
      </w:r>
    </w:p>
    <w:p w:rsidR="00C66E81" w:rsidRPr="007542C3" w:rsidRDefault="00C66E81" w:rsidP="00C66E81">
      <w:pPr>
        <w:pStyle w:val="Paragrafi"/>
        <w:rPr>
          <w:lang w:val="sq-AL"/>
        </w:rPr>
      </w:pPr>
      <w:r w:rsidRPr="007542C3">
        <w:rPr>
          <w:lang w:val="sq-AL"/>
        </w:rPr>
        <w:t>P</w:t>
      </w:r>
      <w:r w:rsidRPr="007542C3">
        <w:rPr>
          <w:rFonts w:ascii="Times New Roman" w:hAnsi="Times New Roman"/>
          <w:lang w:val="sq-AL"/>
        </w:rPr>
        <w:t>ë</w:t>
      </w:r>
      <w:r w:rsidRPr="007542C3">
        <w:rPr>
          <w:lang w:val="sq-AL"/>
        </w:rPr>
        <w:t>r si vijon:</w:t>
      </w:r>
    </w:p>
    <w:p w:rsidR="00C66E81" w:rsidRPr="007542C3" w:rsidRDefault="00C66E81" w:rsidP="00C66E81">
      <w:pPr>
        <w:pStyle w:val="Paragrafi"/>
        <w:rPr>
          <w:lang w:val="sq-AL"/>
        </w:rPr>
      </w:pPr>
      <w:r w:rsidRPr="007542C3">
        <w:rPr>
          <w:lang w:val="sq-AL"/>
        </w:rPr>
        <w:t>- linja: KAPIKULE-EDIRNE</w:t>
      </w:r>
    </w:p>
    <w:p w:rsidR="00970723" w:rsidRPr="007542C3" w:rsidRDefault="00C66E81" w:rsidP="00C66E81">
      <w:pPr>
        <w:pStyle w:val="Paragrafi"/>
        <w:rPr>
          <w:lang w:val="sq-AL"/>
        </w:rPr>
      </w:pPr>
      <w:r w:rsidRPr="007542C3">
        <w:rPr>
          <w:lang w:val="sq-AL"/>
        </w:rPr>
        <w:t>- stacionet: KAPIKULE, EDIRNE</w:t>
      </w:r>
    </w:p>
    <w:p w:rsidR="00BE1F26" w:rsidRPr="007542C3" w:rsidRDefault="00BE1F26" w:rsidP="00C66E81">
      <w:pPr>
        <w:pStyle w:val="Paragrafi"/>
        <w:rPr>
          <w:lang w:val="sq-AL"/>
        </w:rPr>
      </w:pPr>
    </w:p>
    <w:p w:rsidR="00970723" w:rsidRPr="007542C3" w:rsidRDefault="001F2EE9" w:rsidP="00422E59">
      <w:pPr>
        <w:pStyle w:val="Paragrafi"/>
        <w:jc w:val="center"/>
        <w:rPr>
          <w:lang w:val="sq-AL"/>
        </w:rPr>
      </w:pPr>
      <w:r>
        <w:rPr>
          <w:noProof/>
        </w:rPr>
        <w:pict>
          <v:shape id="Picture 14" o:spid="_x0000_i1037" type="#_x0000_t75" style="width:369.15pt;height:383.1pt;visibility:visible">
            <v:imagedata r:id="rId106" o:title="" croptop="15993f" cropbottom="6772f" cropleft="16300f"/>
          </v:shape>
        </w:pict>
      </w:r>
    </w:p>
    <w:p w:rsidR="00970723" w:rsidRPr="007542C3" w:rsidRDefault="00970723" w:rsidP="00970723">
      <w:pPr>
        <w:pStyle w:val="Paragrafi"/>
        <w:rPr>
          <w:lang w:val="sq-AL"/>
        </w:rPr>
      </w:pPr>
    </w:p>
    <w:p w:rsidR="00970723" w:rsidRPr="007542C3" w:rsidRDefault="00C66E81" w:rsidP="00970723">
      <w:pPr>
        <w:pStyle w:val="Paragrafi"/>
        <w:rPr>
          <w:lang w:val="sq-AL"/>
        </w:rPr>
      </w:pPr>
      <w:r w:rsidRPr="007542C3">
        <w:rPr>
          <w:lang w:val="sq-AL"/>
        </w:rPr>
        <w:t>P</w:t>
      </w:r>
      <w:r w:rsidRPr="007542C3">
        <w:rPr>
          <w:rFonts w:ascii="Times New Roman" w:hAnsi="Times New Roman"/>
          <w:lang w:val="sq-AL"/>
        </w:rPr>
        <w:t>ë</w:t>
      </w:r>
      <w:r w:rsidRPr="007542C3">
        <w:rPr>
          <w:lang w:val="sq-AL"/>
        </w:rPr>
        <w:t>r stacionet e tjera shih tabelat 1</w:t>
      </w:r>
      <w:r w:rsidRPr="007542C3">
        <w:rPr>
          <w:vertAlign w:val="subscript"/>
          <w:lang w:val="sq-AL"/>
        </w:rPr>
        <w:t>4</w:t>
      </w:r>
      <w:r w:rsidRPr="007542C3">
        <w:rPr>
          <w:lang w:val="sq-AL"/>
        </w:rPr>
        <w:t>, 1</w:t>
      </w:r>
      <w:r w:rsidRPr="007542C3">
        <w:rPr>
          <w:vertAlign w:val="subscript"/>
          <w:lang w:val="sq-AL"/>
        </w:rPr>
        <w:t>13</w:t>
      </w:r>
      <w:r w:rsidRPr="007542C3">
        <w:rPr>
          <w:lang w:val="sq-AL"/>
        </w:rPr>
        <w:t xml:space="preserve"> dhe 1</w:t>
      </w:r>
      <w:r w:rsidRPr="007542C3">
        <w:rPr>
          <w:vertAlign w:val="subscript"/>
          <w:lang w:val="sq-AL"/>
        </w:rPr>
        <w:t>14</w:t>
      </w:r>
      <w:r w:rsidRPr="007542C3">
        <w:rPr>
          <w:lang w:val="sq-AL"/>
        </w:rPr>
        <w:t>.</w:t>
      </w:r>
    </w:p>
    <w:p w:rsidR="00970723" w:rsidRPr="007542C3" w:rsidRDefault="00970723" w:rsidP="00970723">
      <w:pPr>
        <w:pStyle w:val="Paragrafi"/>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BE1F26" w:rsidRPr="007542C3" w:rsidRDefault="00BE1F26" w:rsidP="00BE1F26">
      <w:pPr>
        <w:pStyle w:val="Paragrafi"/>
        <w:jc w:val="right"/>
        <w:rPr>
          <w:lang w:val="sq-AL"/>
        </w:rPr>
      </w:pPr>
    </w:p>
    <w:p w:rsidR="00970723" w:rsidRPr="007542C3" w:rsidRDefault="00970723" w:rsidP="00BE1F26">
      <w:pPr>
        <w:pStyle w:val="Paragrafi"/>
        <w:jc w:val="right"/>
        <w:rPr>
          <w:lang w:val="sq-AL"/>
        </w:rPr>
      </w:pPr>
      <w:r w:rsidRPr="007542C3">
        <w:rPr>
          <w:lang w:val="sq-AL"/>
        </w:rPr>
        <w:t>Tabela 1</w:t>
      </w:r>
      <w:r w:rsidRPr="007542C3">
        <w:rPr>
          <w:vertAlign w:val="subscript"/>
          <w:lang w:val="sq-AL"/>
        </w:rPr>
        <w:t>12</w:t>
      </w:r>
    </w:p>
    <w:p w:rsidR="00970723" w:rsidRPr="007542C3" w:rsidRDefault="00BE1F26" w:rsidP="00832683">
      <w:pPr>
        <w:pStyle w:val="TitulliTitull"/>
      </w:pPr>
      <w:r w:rsidRPr="007542C3">
        <w:t>GJYSMË GJERËSIA E GABARITIT</w:t>
      </w:r>
    </w:p>
    <w:p w:rsidR="00970723" w:rsidRPr="007542C3" w:rsidRDefault="00970723" w:rsidP="00970723">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2"/>
        <w:gridCol w:w="2389"/>
        <w:gridCol w:w="2517"/>
        <w:gridCol w:w="2389"/>
      </w:tblGrid>
      <w:tr w:rsidR="00970723" w:rsidRPr="00832683" w:rsidTr="00832683">
        <w:tc>
          <w:tcPr>
            <w:tcW w:w="1072"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1286"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1355"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 xml:space="preserve">sia mbi nivelin 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1286"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r>
      <w:tr w:rsidR="00970723" w:rsidRPr="00832683" w:rsidTr="00832683">
        <w:tc>
          <w:tcPr>
            <w:tcW w:w="1072" w:type="pct"/>
          </w:tcPr>
          <w:p w:rsidR="00970723" w:rsidRPr="00832683" w:rsidRDefault="00E60753" w:rsidP="002C474C">
            <w:pPr>
              <w:pStyle w:val="Paragrafi"/>
              <w:ind w:firstLine="0"/>
              <w:rPr>
                <w:sz w:val="18"/>
                <w:szCs w:val="18"/>
                <w:lang w:val="sq-AL"/>
              </w:rPr>
            </w:pPr>
            <w:r w:rsidRPr="00E60753">
              <w:rPr>
                <w:sz w:val="18"/>
                <w:szCs w:val="18"/>
                <w:lang w:val="sq-AL"/>
              </w:rPr>
              <w:pict>
                <v:shape id="_x0000_s1103" type="#_x0000_t88" style="position:absolute;left:0;text-align:left;margin-left:57.6pt;margin-top:1.6pt;width:9pt;height:17.9pt;z-index:251535360;mso-position-horizontal-relative:text;mso-position-vertical-relative:text"/>
              </w:pict>
            </w:r>
            <w:r w:rsidR="00970723" w:rsidRPr="00832683">
              <w:rPr>
                <w:sz w:val="18"/>
                <w:szCs w:val="18"/>
                <w:lang w:val="sq-AL"/>
              </w:rPr>
              <w:t>430</w:t>
            </w:r>
          </w:p>
          <w:p w:rsidR="00970723" w:rsidRPr="00832683" w:rsidRDefault="00970723" w:rsidP="002C474C">
            <w:pPr>
              <w:pStyle w:val="Paragrafi"/>
              <w:ind w:firstLine="0"/>
              <w:rPr>
                <w:sz w:val="18"/>
                <w:szCs w:val="18"/>
                <w:lang w:val="sq-AL"/>
              </w:rPr>
            </w:pPr>
            <w:r w:rsidRPr="00832683">
              <w:rPr>
                <w:sz w:val="18"/>
                <w:szCs w:val="18"/>
                <w:lang w:val="sq-AL"/>
              </w:rPr>
              <w:t>835</w:t>
            </w:r>
          </w:p>
        </w:tc>
        <w:tc>
          <w:tcPr>
            <w:tcW w:w="1286"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1 600</w:t>
            </w:r>
          </w:p>
        </w:tc>
        <w:tc>
          <w:tcPr>
            <w:tcW w:w="1355" w:type="pct"/>
          </w:tcPr>
          <w:p w:rsidR="00970723" w:rsidRPr="00832683" w:rsidRDefault="00970723" w:rsidP="002C474C">
            <w:pPr>
              <w:pStyle w:val="Paragrafi"/>
              <w:ind w:firstLine="0"/>
              <w:rPr>
                <w:sz w:val="18"/>
                <w:szCs w:val="18"/>
                <w:lang w:val="sq-AL"/>
              </w:rPr>
            </w:pPr>
          </w:p>
        </w:tc>
        <w:tc>
          <w:tcPr>
            <w:tcW w:w="1286" w:type="pct"/>
          </w:tcPr>
          <w:p w:rsidR="00970723" w:rsidRPr="00832683" w:rsidRDefault="00970723" w:rsidP="002C474C">
            <w:pPr>
              <w:pStyle w:val="Paragrafi"/>
              <w:ind w:firstLine="0"/>
              <w:rPr>
                <w:sz w:val="18"/>
                <w:szCs w:val="18"/>
                <w:lang w:val="sq-AL"/>
              </w:rPr>
            </w:pPr>
          </w:p>
        </w:tc>
      </w:tr>
      <w:tr w:rsidR="00970723" w:rsidRPr="00832683" w:rsidTr="00832683">
        <w:tc>
          <w:tcPr>
            <w:tcW w:w="1072" w:type="pct"/>
          </w:tcPr>
          <w:p w:rsidR="00970723" w:rsidRPr="00832683" w:rsidRDefault="00E60753" w:rsidP="002C474C">
            <w:pPr>
              <w:pStyle w:val="Paragrafi"/>
              <w:ind w:firstLine="0"/>
              <w:rPr>
                <w:sz w:val="18"/>
                <w:szCs w:val="18"/>
                <w:lang w:val="sq-AL"/>
              </w:rPr>
            </w:pPr>
            <w:r w:rsidRPr="00E60753">
              <w:rPr>
                <w:sz w:val="18"/>
                <w:szCs w:val="18"/>
                <w:lang w:val="sq-AL"/>
              </w:rPr>
              <w:pict>
                <v:shape id="_x0000_s1104" type="#_x0000_t88" style="position:absolute;left:0;text-align:left;margin-left:57.6pt;margin-top:5.1pt;width:9pt;height:17.9pt;z-index:251536384;mso-position-horizontal-relative:text;mso-position-vertical-relative:text"/>
              </w:pict>
            </w:r>
            <w:r w:rsidR="00970723" w:rsidRPr="00832683">
              <w:rPr>
                <w:sz w:val="18"/>
                <w:szCs w:val="18"/>
                <w:lang w:val="sq-AL"/>
              </w:rPr>
              <w:t>835</w:t>
            </w:r>
          </w:p>
          <w:p w:rsidR="00970723" w:rsidRPr="00832683" w:rsidRDefault="00970723" w:rsidP="002C474C">
            <w:pPr>
              <w:pStyle w:val="Paragrafi"/>
              <w:ind w:firstLine="0"/>
              <w:rPr>
                <w:sz w:val="18"/>
                <w:szCs w:val="18"/>
                <w:lang w:val="sq-AL"/>
              </w:rPr>
            </w:pPr>
            <w:r w:rsidRPr="00832683">
              <w:rPr>
                <w:sz w:val="18"/>
                <w:szCs w:val="18"/>
                <w:lang w:val="sq-AL"/>
              </w:rPr>
              <w:t>4 200</w:t>
            </w:r>
          </w:p>
        </w:tc>
        <w:tc>
          <w:tcPr>
            <w:tcW w:w="1286"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1 650</w:t>
            </w:r>
          </w:p>
        </w:tc>
        <w:tc>
          <w:tcPr>
            <w:tcW w:w="1355"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4 450</w:t>
            </w:r>
          </w:p>
        </w:tc>
        <w:tc>
          <w:tcPr>
            <w:tcW w:w="1286"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1 435</w:t>
            </w:r>
          </w:p>
        </w:tc>
      </w:tr>
      <w:tr w:rsidR="00970723" w:rsidRPr="00832683" w:rsidTr="00832683">
        <w:tc>
          <w:tcPr>
            <w:tcW w:w="1072" w:type="pct"/>
          </w:tcPr>
          <w:p w:rsidR="00970723" w:rsidRPr="00832683" w:rsidRDefault="00970723" w:rsidP="002C474C">
            <w:pPr>
              <w:pStyle w:val="Paragrafi"/>
              <w:ind w:firstLine="0"/>
              <w:rPr>
                <w:sz w:val="18"/>
                <w:szCs w:val="18"/>
                <w:lang w:val="sq-AL"/>
              </w:rPr>
            </w:pPr>
            <w:r w:rsidRPr="00832683">
              <w:rPr>
                <w:sz w:val="18"/>
                <w:szCs w:val="18"/>
                <w:lang w:val="sq-AL"/>
              </w:rPr>
              <w:t>210</w:t>
            </w:r>
          </w:p>
          <w:p w:rsidR="00970723" w:rsidRPr="00832683" w:rsidRDefault="00970723" w:rsidP="002C474C">
            <w:pPr>
              <w:pStyle w:val="Paragrafi"/>
              <w:ind w:firstLine="0"/>
              <w:rPr>
                <w:sz w:val="18"/>
                <w:szCs w:val="18"/>
                <w:lang w:val="sq-AL"/>
              </w:rPr>
            </w:pPr>
            <w:r w:rsidRPr="00832683">
              <w:rPr>
                <w:sz w:val="18"/>
                <w:szCs w:val="18"/>
                <w:lang w:val="sq-AL"/>
              </w:rPr>
              <w:t>220</w:t>
            </w:r>
          </w:p>
          <w:p w:rsidR="00970723" w:rsidRPr="00832683" w:rsidRDefault="00970723" w:rsidP="002C474C">
            <w:pPr>
              <w:pStyle w:val="Paragrafi"/>
              <w:ind w:firstLine="0"/>
              <w:rPr>
                <w:sz w:val="18"/>
                <w:szCs w:val="18"/>
                <w:lang w:val="sq-AL"/>
              </w:rPr>
            </w:pPr>
            <w:r w:rsidRPr="00832683">
              <w:rPr>
                <w:sz w:val="18"/>
                <w:szCs w:val="18"/>
                <w:lang w:val="sq-AL"/>
              </w:rPr>
              <w:t>230</w:t>
            </w:r>
          </w:p>
          <w:p w:rsidR="00970723" w:rsidRPr="00832683" w:rsidRDefault="00970723" w:rsidP="002C474C">
            <w:pPr>
              <w:pStyle w:val="Paragrafi"/>
              <w:ind w:firstLine="0"/>
              <w:rPr>
                <w:sz w:val="18"/>
                <w:szCs w:val="18"/>
                <w:lang w:val="sq-AL"/>
              </w:rPr>
            </w:pPr>
            <w:r w:rsidRPr="00832683">
              <w:rPr>
                <w:sz w:val="18"/>
                <w:szCs w:val="18"/>
                <w:lang w:val="sq-AL"/>
              </w:rPr>
              <w:t>240</w:t>
            </w:r>
          </w:p>
          <w:p w:rsidR="00970723" w:rsidRPr="00832683" w:rsidRDefault="00970723" w:rsidP="002C474C">
            <w:pPr>
              <w:pStyle w:val="Paragrafi"/>
              <w:ind w:firstLine="0"/>
              <w:rPr>
                <w:sz w:val="18"/>
                <w:szCs w:val="18"/>
                <w:lang w:val="sq-AL"/>
              </w:rPr>
            </w:pPr>
            <w:r w:rsidRPr="00832683">
              <w:rPr>
                <w:sz w:val="18"/>
                <w:szCs w:val="18"/>
                <w:lang w:val="sq-AL"/>
              </w:rPr>
              <w:t>4 250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1 640</w:t>
            </w:r>
          </w:p>
          <w:p w:rsidR="00970723" w:rsidRPr="00832683" w:rsidRDefault="00970723" w:rsidP="002C474C">
            <w:pPr>
              <w:pStyle w:val="Paragrafi"/>
              <w:ind w:firstLine="0"/>
              <w:rPr>
                <w:sz w:val="18"/>
                <w:szCs w:val="18"/>
                <w:lang w:val="sq-AL"/>
              </w:rPr>
            </w:pPr>
            <w:r w:rsidRPr="00832683">
              <w:rPr>
                <w:sz w:val="18"/>
                <w:szCs w:val="18"/>
                <w:lang w:val="sq-AL"/>
              </w:rPr>
              <w:t>1 630</w:t>
            </w:r>
          </w:p>
          <w:p w:rsidR="00970723" w:rsidRPr="00832683" w:rsidRDefault="00970723" w:rsidP="002C474C">
            <w:pPr>
              <w:pStyle w:val="Paragrafi"/>
              <w:ind w:firstLine="0"/>
              <w:rPr>
                <w:sz w:val="18"/>
                <w:szCs w:val="18"/>
                <w:lang w:val="sq-AL"/>
              </w:rPr>
            </w:pPr>
            <w:r w:rsidRPr="00832683">
              <w:rPr>
                <w:sz w:val="18"/>
                <w:szCs w:val="18"/>
                <w:lang w:val="sq-AL"/>
              </w:rPr>
              <w:t>1 620</w:t>
            </w:r>
          </w:p>
          <w:p w:rsidR="00970723" w:rsidRPr="00832683" w:rsidRDefault="00970723" w:rsidP="002C474C">
            <w:pPr>
              <w:pStyle w:val="Paragrafi"/>
              <w:ind w:firstLine="0"/>
              <w:rPr>
                <w:sz w:val="18"/>
                <w:szCs w:val="18"/>
                <w:lang w:val="sq-AL"/>
              </w:rPr>
            </w:pPr>
            <w:r w:rsidRPr="00832683">
              <w:rPr>
                <w:sz w:val="18"/>
                <w:szCs w:val="18"/>
                <w:lang w:val="sq-AL"/>
              </w:rPr>
              <w:t>1 610</w:t>
            </w:r>
          </w:p>
          <w:p w:rsidR="00970723" w:rsidRPr="00832683" w:rsidRDefault="00970723" w:rsidP="002C474C">
            <w:pPr>
              <w:pStyle w:val="Paragrafi"/>
              <w:ind w:firstLine="0"/>
              <w:rPr>
                <w:sz w:val="18"/>
                <w:szCs w:val="18"/>
                <w:lang w:val="sq-AL"/>
              </w:rPr>
            </w:pPr>
            <w:r w:rsidRPr="00832683">
              <w:rPr>
                <w:sz w:val="18"/>
                <w:szCs w:val="18"/>
                <w:lang w:val="sq-AL"/>
              </w:rPr>
              <w:t>1 600</w:t>
            </w:r>
          </w:p>
        </w:tc>
        <w:tc>
          <w:tcPr>
            <w:tcW w:w="1355" w:type="pct"/>
          </w:tcPr>
          <w:p w:rsidR="00970723" w:rsidRPr="00832683" w:rsidRDefault="00970723" w:rsidP="002C474C">
            <w:pPr>
              <w:pStyle w:val="Paragrafi"/>
              <w:ind w:firstLine="0"/>
              <w:rPr>
                <w:sz w:val="18"/>
                <w:szCs w:val="18"/>
                <w:lang w:val="sq-AL"/>
              </w:rPr>
            </w:pPr>
            <w:r w:rsidRPr="00832683">
              <w:rPr>
                <w:sz w:val="18"/>
                <w:szCs w:val="18"/>
                <w:lang w:val="sq-AL"/>
              </w:rPr>
              <w:t>460</w:t>
            </w:r>
          </w:p>
          <w:p w:rsidR="00970723" w:rsidRPr="00832683" w:rsidRDefault="00970723" w:rsidP="002C474C">
            <w:pPr>
              <w:pStyle w:val="Paragrafi"/>
              <w:ind w:firstLine="0"/>
              <w:rPr>
                <w:sz w:val="18"/>
                <w:szCs w:val="18"/>
                <w:lang w:val="sq-AL"/>
              </w:rPr>
            </w:pPr>
            <w:r w:rsidRPr="00832683">
              <w:rPr>
                <w:sz w:val="18"/>
                <w:szCs w:val="18"/>
                <w:lang w:val="sq-AL"/>
              </w:rPr>
              <w:t>470</w:t>
            </w:r>
          </w:p>
          <w:p w:rsidR="00970723" w:rsidRPr="00832683" w:rsidRDefault="00970723" w:rsidP="002C474C">
            <w:pPr>
              <w:pStyle w:val="Paragrafi"/>
              <w:ind w:firstLine="0"/>
              <w:rPr>
                <w:sz w:val="18"/>
                <w:szCs w:val="18"/>
                <w:lang w:val="sq-AL"/>
              </w:rPr>
            </w:pPr>
            <w:r w:rsidRPr="00832683">
              <w:rPr>
                <w:sz w:val="18"/>
                <w:szCs w:val="18"/>
                <w:lang w:val="sq-AL"/>
              </w:rPr>
              <w:t>480</w:t>
            </w:r>
          </w:p>
          <w:p w:rsidR="00970723" w:rsidRPr="00832683" w:rsidRDefault="00970723" w:rsidP="002C474C">
            <w:pPr>
              <w:pStyle w:val="Paragrafi"/>
              <w:ind w:firstLine="0"/>
              <w:rPr>
                <w:sz w:val="18"/>
                <w:szCs w:val="18"/>
                <w:lang w:val="sq-AL"/>
              </w:rPr>
            </w:pPr>
            <w:r w:rsidRPr="00832683">
              <w:rPr>
                <w:sz w:val="18"/>
                <w:szCs w:val="18"/>
                <w:lang w:val="sq-AL"/>
              </w:rPr>
              <w:t>490</w:t>
            </w:r>
          </w:p>
          <w:p w:rsidR="00970723" w:rsidRPr="00832683" w:rsidRDefault="00970723" w:rsidP="002C474C">
            <w:pPr>
              <w:pStyle w:val="Paragrafi"/>
              <w:ind w:firstLine="0"/>
              <w:rPr>
                <w:sz w:val="18"/>
                <w:szCs w:val="18"/>
                <w:lang w:val="sq-AL"/>
              </w:rPr>
            </w:pPr>
            <w:r w:rsidRPr="00832683">
              <w:rPr>
                <w:sz w:val="18"/>
                <w:szCs w:val="18"/>
                <w:lang w:val="sq-AL"/>
              </w:rPr>
              <w:t>4 500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1 428</w:t>
            </w:r>
          </w:p>
          <w:p w:rsidR="00970723" w:rsidRPr="00832683" w:rsidRDefault="00970723" w:rsidP="002C474C">
            <w:pPr>
              <w:pStyle w:val="Paragrafi"/>
              <w:ind w:firstLine="0"/>
              <w:rPr>
                <w:sz w:val="18"/>
                <w:szCs w:val="18"/>
                <w:lang w:val="sq-AL"/>
              </w:rPr>
            </w:pPr>
            <w:r w:rsidRPr="00832683">
              <w:rPr>
                <w:sz w:val="18"/>
                <w:szCs w:val="18"/>
                <w:lang w:val="sq-AL"/>
              </w:rPr>
              <w:t>1 421</w:t>
            </w:r>
          </w:p>
          <w:p w:rsidR="00970723" w:rsidRPr="00832683" w:rsidRDefault="00970723" w:rsidP="002C474C">
            <w:pPr>
              <w:pStyle w:val="Paragrafi"/>
              <w:ind w:firstLine="0"/>
              <w:rPr>
                <w:sz w:val="18"/>
                <w:szCs w:val="18"/>
                <w:lang w:val="sq-AL"/>
              </w:rPr>
            </w:pPr>
            <w:r w:rsidRPr="00832683">
              <w:rPr>
                <w:sz w:val="18"/>
                <w:szCs w:val="18"/>
                <w:lang w:val="sq-AL"/>
              </w:rPr>
              <w:t>1 414</w:t>
            </w:r>
          </w:p>
          <w:p w:rsidR="00970723" w:rsidRPr="00832683" w:rsidRDefault="00970723" w:rsidP="002C474C">
            <w:pPr>
              <w:pStyle w:val="Paragrafi"/>
              <w:ind w:firstLine="0"/>
              <w:rPr>
                <w:sz w:val="18"/>
                <w:szCs w:val="18"/>
                <w:lang w:val="sq-AL"/>
              </w:rPr>
            </w:pPr>
            <w:r w:rsidRPr="00832683">
              <w:rPr>
                <w:sz w:val="18"/>
                <w:szCs w:val="18"/>
                <w:lang w:val="sq-AL"/>
              </w:rPr>
              <w:t>1 407</w:t>
            </w:r>
          </w:p>
          <w:p w:rsidR="00970723" w:rsidRPr="00832683" w:rsidRDefault="00970723" w:rsidP="002C474C">
            <w:pPr>
              <w:pStyle w:val="Paragrafi"/>
              <w:ind w:firstLine="0"/>
              <w:rPr>
                <w:sz w:val="18"/>
                <w:szCs w:val="18"/>
                <w:lang w:val="sq-AL"/>
              </w:rPr>
            </w:pPr>
            <w:r w:rsidRPr="00832683">
              <w:rPr>
                <w:sz w:val="18"/>
                <w:szCs w:val="18"/>
                <w:lang w:val="sq-AL"/>
              </w:rPr>
              <w:t>1 400</w:t>
            </w:r>
          </w:p>
        </w:tc>
      </w:tr>
      <w:tr w:rsidR="00970723" w:rsidRPr="00832683" w:rsidTr="00832683">
        <w:tc>
          <w:tcPr>
            <w:tcW w:w="1072" w:type="pct"/>
          </w:tcPr>
          <w:p w:rsidR="00970723" w:rsidRPr="00832683" w:rsidRDefault="00970723" w:rsidP="002C474C">
            <w:pPr>
              <w:pStyle w:val="Paragrafi"/>
              <w:ind w:firstLine="0"/>
              <w:rPr>
                <w:sz w:val="18"/>
                <w:szCs w:val="18"/>
                <w:lang w:val="sq-AL"/>
              </w:rPr>
            </w:pPr>
            <w:r w:rsidRPr="00832683">
              <w:rPr>
                <w:sz w:val="18"/>
                <w:szCs w:val="18"/>
                <w:lang w:val="sq-AL"/>
              </w:rPr>
              <w:t>260</w:t>
            </w:r>
          </w:p>
          <w:p w:rsidR="00970723" w:rsidRPr="00832683" w:rsidRDefault="00970723" w:rsidP="002C474C">
            <w:pPr>
              <w:pStyle w:val="Paragrafi"/>
              <w:ind w:firstLine="0"/>
              <w:rPr>
                <w:sz w:val="18"/>
                <w:szCs w:val="18"/>
                <w:lang w:val="sq-AL"/>
              </w:rPr>
            </w:pPr>
            <w:r w:rsidRPr="00832683">
              <w:rPr>
                <w:sz w:val="18"/>
                <w:szCs w:val="18"/>
                <w:lang w:val="sq-AL"/>
              </w:rPr>
              <w:t>270</w:t>
            </w:r>
          </w:p>
          <w:p w:rsidR="00970723" w:rsidRPr="00832683" w:rsidRDefault="00970723" w:rsidP="002C474C">
            <w:pPr>
              <w:pStyle w:val="Paragrafi"/>
              <w:ind w:firstLine="0"/>
              <w:rPr>
                <w:sz w:val="18"/>
                <w:szCs w:val="18"/>
                <w:lang w:val="sq-AL"/>
              </w:rPr>
            </w:pPr>
            <w:r w:rsidRPr="00832683">
              <w:rPr>
                <w:sz w:val="18"/>
                <w:szCs w:val="18"/>
                <w:lang w:val="sq-AL"/>
              </w:rPr>
              <w:t>280</w:t>
            </w:r>
          </w:p>
          <w:p w:rsidR="00970723" w:rsidRPr="00832683" w:rsidRDefault="00970723" w:rsidP="002C474C">
            <w:pPr>
              <w:pStyle w:val="Paragrafi"/>
              <w:ind w:firstLine="0"/>
              <w:rPr>
                <w:sz w:val="18"/>
                <w:szCs w:val="18"/>
                <w:lang w:val="sq-AL"/>
              </w:rPr>
            </w:pPr>
            <w:r w:rsidRPr="00832683">
              <w:rPr>
                <w:sz w:val="18"/>
                <w:szCs w:val="18"/>
                <w:lang w:val="sq-AL"/>
              </w:rPr>
              <w:t>290</w:t>
            </w:r>
          </w:p>
          <w:p w:rsidR="00970723" w:rsidRPr="00832683" w:rsidRDefault="00970723" w:rsidP="002C474C">
            <w:pPr>
              <w:pStyle w:val="Paragrafi"/>
              <w:ind w:firstLine="0"/>
              <w:rPr>
                <w:sz w:val="18"/>
                <w:szCs w:val="18"/>
                <w:lang w:val="sq-AL"/>
              </w:rPr>
            </w:pPr>
            <w:r w:rsidRPr="00832683">
              <w:rPr>
                <w:sz w:val="18"/>
                <w:szCs w:val="18"/>
                <w:lang w:val="sq-AL"/>
              </w:rPr>
              <w:t>4 300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1 590</w:t>
            </w:r>
          </w:p>
          <w:p w:rsidR="00970723" w:rsidRPr="00832683" w:rsidRDefault="00970723" w:rsidP="002C474C">
            <w:pPr>
              <w:pStyle w:val="Paragrafi"/>
              <w:ind w:firstLine="0"/>
              <w:rPr>
                <w:sz w:val="18"/>
                <w:szCs w:val="18"/>
                <w:lang w:val="sq-AL"/>
              </w:rPr>
            </w:pPr>
            <w:r w:rsidRPr="00832683">
              <w:rPr>
                <w:sz w:val="18"/>
                <w:szCs w:val="18"/>
                <w:lang w:val="sq-AL"/>
              </w:rPr>
              <w:t>1 580</w:t>
            </w:r>
          </w:p>
          <w:p w:rsidR="00970723" w:rsidRPr="00832683" w:rsidRDefault="00970723" w:rsidP="002C474C">
            <w:pPr>
              <w:pStyle w:val="Paragrafi"/>
              <w:ind w:firstLine="0"/>
              <w:rPr>
                <w:sz w:val="18"/>
                <w:szCs w:val="18"/>
                <w:lang w:val="sq-AL"/>
              </w:rPr>
            </w:pPr>
            <w:r w:rsidRPr="00832683">
              <w:rPr>
                <w:sz w:val="18"/>
                <w:szCs w:val="18"/>
                <w:lang w:val="sq-AL"/>
              </w:rPr>
              <w:t>1 570</w:t>
            </w:r>
          </w:p>
          <w:p w:rsidR="00970723" w:rsidRPr="00832683" w:rsidRDefault="00970723" w:rsidP="002C474C">
            <w:pPr>
              <w:pStyle w:val="Paragrafi"/>
              <w:ind w:firstLine="0"/>
              <w:rPr>
                <w:sz w:val="18"/>
                <w:szCs w:val="18"/>
                <w:lang w:val="sq-AL"/>
              </w:rPr>
            </w:pPr>
            <w:r w:rsidRPr="00832683">
              <w:rPr>
                <w:sz w:val="18"/>
                <w:szCs w:val="18"/>
                <w:lang w:val="sq-AL"/>
              </w:rPr>
              <w:t>1 560</w:t>
            </w:r>
          </w:p>
          <w:p w:rsidR="00970723" w:rsidRPr="00832683" w:rsidRDefault="00970723" w:rsidP="002C474C">
            <w:pPr>
              <w:pStyle w:val="Paragrafi"/>
              <w:ind w:firstLine="0"/>
              <w:rPr>
                <w:sz w:val="18"/>
                <w:szCs w:val="18"/>
                <w:lang w:val="sq-AL"/>
              </w:rPr>
            </w:pPr>
            <w:r w:rsidRPr="00832683">
              <w:rPr>
                <w:sz w:val="18"/>
                <w:szCs w:val="18"/>
                <w:lang w:val="sq-AL"/>
              </w:rPr>
              <w:t>1 550</w:t>
            </w:r>
          </w:p>
        </w:tc>
        <w:tc>
          <w:tcPr>
            <w:tcW w:w="1355" w:type="pct"/>
          </w:tcPr>
          <w:p w:rsidR="00970723" w:rsidRPr="00832683" w:rsidRDefault="00970723" w:rsidP="002C474C">
            <w:pPr>
              <w:pStyle w:val="Paragrafi"/>
              <w:ind w:firstLine="0"/>
              <w:rPr>
                <w:sz w:val="18"/>
                <w:szCs w:val="18"/>
                <w:lang w:val="sq-AL"/>
              </w:rPr>
            </w:pPr>
            <w:r w:rsidRPr="00832683">
              <w:rPr>
                <w:sz w:val="18"/>
                <w:szCs w:val="18"/>
                <w:lang w:val="sq-AL"/>
              </w:rPr>
              <w:t>510</w:t>
            </w:r>
          </w:p>
          <w:p w:rsidR="00970723" w:rsidRPr="00832683" w:rsidRDefault="00970723" w:rsidP="002C474C">
            <w:pPr>
              <w:pStyle w:val="Paragrafi"/>
              <w:ind w:firstLine="0"/>
              <w:rPr>
                <w:sz w:val="18"/>
                <w:szCs w:val="18"/>
                <w:lang w:val="sq-AL"/>
              </w:rPr>
            </w:pPr>
            <w:r w:rsidRPr="00832683">
              <w:rPr>
                <w:sz w:val="18"/>
                <w:szCs w:val="18"/>
                <w:lang w:val="sq-AL"/>
              </w:rPr>
              <w:t>520</w:t>
            </w:r>
          </w:p>
          <w:p w:rsidR="00970723" w:rsidRPr="00832683" w:rsidRDefault="00970723" w:rsidP="002C474C">
            <w:pPr>
              <w:pStyle w:val="Paragrafi"/>
              <w:ind w:firstLine="0"/>
              <w:rPr>
                <w:sz w:val="18"/>
                <w:szCs w:val="18"/>
                <w:lang w:val="sq-AL"/>
              </w:rPr>
            </w:pPr>
            <w:r w:rsidRPr="00832683">
              <w:rPr>
                <w:sz w:val="18"/>
                <w:szCs w:val="18"/>
                <w:lang w:val="sq-AL"/>
              </w:rPr>
              <w:t>530</w:t>
            </w:r>
          </w:p>
          <w:p w:rsidR="00970723" w:rsidRPr="00832683" w:rsidRDefault="00970723" w:rsidP="002C474C">
            <w:pPr>
              <w:pStyle w:val="Paragrafi"/>
              <w:ind w:firstLine="0"/>
              <w:rPr>
                <w:sz w:val="18"/>
                <w:szCs w:val="18"/>
                <w:lang w:val="sq-AL"/>
              </w:rPr>
            </w:pPr>
            <w:r w:rsidRPr="00832683">
              <w:rPr>
                <w:sz w:val="18"/>
                <w:szCs w:val="18"/>
                <w:lang w:val="sq-AL"/>
              </w:rPr>
              <w:t>540</w:t>
            </w:r>
          </w:p>
          <w:p w:rsidR="00970723" w:rsidRPr="00832683" w:rsidRDefault="00970723" w:rsidP="002C474C">
            <w:pPr>
              <w:pStyle w:val="Paragrafi"/>
              <w:ind w:firstLine="0"/>
              <w:rPr>
                <w:sz w:val="18"/>
                <w:szCs w:val="18"/>
                <w:lang w:val="sq-AL"/>
              </w:rPr>
            </w:pPr>
            <w:r w:rsidRPr="00832683">
              <w:rPr>
                <w:sz w:val="18"/>
                <w:szCs w:val="18"/>
                <w:lang w:val="sq-AL"/>
              </w:rPr>
              <w:t>4 550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1 390</w:t>
            </w:r>
          </w:p>
          <w:p w:rsidR="00970723" w:rsidRPr="00832683" w:rsidRDefault="00970723" w:rsidP="002C474C">
            <w:pPr>
              <w:pStyle w:val="Paragrafi"/>
              <w:ind w:firstLine="0"/>
              <w:rPr>
                <w:sz w:val="18"/>
                <w:szCs w:val="18"/>
                <w:lang w:val="sq-AL"/>
              </w:rPr>
            </w:pPr>
            <w:r w:rsidRPr="00832683">
              <w:rPr>
                <w:sz w:val="18"/>
                <w:szCs w:val="18"/>
                <w:lang w:val="sq-AL"/>
              </w:rPr>
              <w:t>1 380</w:t>
            </w:r>
          </w:p>
          <w:p w:rsidR="00970723" w:rsidRPr="00832683" w:rsidRDefault="00970723" w:rsidP="002C474C">
            <w:pPr>
              <w:pStyle w:val="Paragrafi"/>
              <w:ind w:firstLine="0"/>
              <w:rPr>
                <w:sz w:val="18"/>
                <w:szCs w:val="18"/>
                <w:lang w:val="sq-AL"/>
              </w:rPr>
            </w:pPr>
            <w:r w:rsidRPr="00832683">
              <w:rPr>
                <w:sz w:val="18"/>
                <w:szCs w:val="18"/>
                <w:lang w:val="sq-AL"/>
              </w:rPr>
              <w:t>1 370</w:t>
            </w:r>
          </w:p>
          <w:p w:rsidR="00970723" w:rsidRPr="00832683" w:rsidRDefault="00970723" w:rsidP="002C474C">
            <w:pPr>
              <w:pStyle w:val="Paragrafi"/>
              <w:ind w:firstLine="0"/>
              <w:rPr>
                <w:sz w:val="18"/>
                <w:szCs w:val="18"/>
                <w:lang w:val="sq-AL"/>
              </w:rPr>
            </w:pPr>
            <w:r w:rsidRPr="00832683">
              <w:rPr>
                <w:sz w:val="18"/>
                <w:szCs w:val="18"/>
                <w:lang w:val="sq-AL"/>
              </w:rPr>
              <w:t>1 360</w:t>
            </w:r>
          </w:p>
          <w:p w:rsidR="00970723" w:rsidRPr="00832683" w:rsidRDefault="00970723" w:rsidP="002C474C">
            <w:pPr>
              <w:pStyle w:val="Paragrafi"/>
              <w:ind w:firstLine="0"/>
              <w:rPr>
                <w:sz w:val="18"/>
                <w:szCs w:val="18"/>
                <w:lang w:val="sq-AL"/>
              </w:rPr>
            </w:pPr>
            <w:r w:rsidRPr="00832683">
              <w:rPr>
                <w:sz w:val="18"/>
                <w:szCs w:val="18"/>
                <w:lang w:val="sq-AL"/>
              </w:rPr>
              <w:t>1 350</w:t>
            </w:r>
          </w:p>
        </w:tc>
      </w:tr>
      <w:tr w:rsidR="00970723" w:rsidRPr="00832683" w:rsidTr="00832683">
        <w:tc>
          <w:tcPr>
            <w:tcW w:w="1072" w:type="pct"/>
          </w:tcPr>
          <w:p w:rsidR="00970723" w:rsidRPr="00832683" w:rsidRDefault="00970723" w:rsidP="002C474C">
            <w:pPr>
              <w:pStyle w:val="Paragrafi"/>
              <w:ind w:firstLine="0"/>
              <w:rPr>
                <w:sz w:val="18"/>
                <w:szCs w:val="18"/>
                <w:lang w:val="sq-AL"/>
              </w:rPr>
            </w:pPr>
            <w:r w:rsidRPr="00832683">
              <w:rPr>
                <w:sz w:val="18"/>
                <w:szCs w:val="18"/>
                <w:lang w:val="sq-AL"/>
              </w:rPr>
              <w:t>310</w:t>
            </w:r>
          </w:p>
          <w:p w:rsidR="00970723" w:rsidRPr="00832683" w:rsidRDefault="00970723" w:rsidP="002C474C">
            <w:pPr>
              <w:pStyle w:val="Paragrafi"/>
              <w:ind w:firstLine="0"/>
              <w:rPr>
                <w:sz w:val="18"/>
                <w:szCs w:val="18"/>
                <w:lang w:val="sq-AL"/>
              </w:rPr>
            </w:pPr>
            <w:r w:rsidRPr="00832683">
              <w:rPr>
                <w:sz w:val="18"/>
                <w:szCs w:val="18"/>
                <w:lang w:val="sq-AL"/>
              </w:rPr>
              <w:t>320</w:t>
            </w:r>
          </w:p>
          <w:p w:rsidR="00970723" w:rsidRPr="00832683" w:rsidRDefault="00970723" w:rsidP="002C474C">
            <w:pPr>
              <w:pStyle w:val="Paragrafi"/>
              <w:ind w:firstLine="0"/>
              <w:rPr>
                <w:sz w:val="18"/>
                <w:szCs w:val="18"/>
                <w:lang w:val="sq-AL"/>
              </w:rPr>
            </w:pPr>
            <w:r w:rsidRPr="00832683">
              <w:rPr>
                <w:sz w:val="18"/>
                <w:szCs w:val="18"/>
                <w:lang w:val="sq-AL"/>
              </w:rPr>
              <w:t>330</w:t>
            </w:r>
          </w:p>
          <w:p w:rsidR="00970723" w:rsidRPr="00832683" w:rsidRDefault="00970723" w:rsidP="002C474C">
            <w:pPr>
              <w:pStyle w:val="Paragrafi"/>
              <w:ind w:firstLine="0"/>
              <w:rPr>
                <w:sz w:val="18"/>
                <w:szCs w:val="18"/>
                <w:lang w:val="sq-AL"/>
              </w:rPr>
            </w:pPr>
            <w:r w:rsidRPr="00832683">
              <w:rPr>
                <w:sz w:val="18"/>
                <w:szCs w:val="18"/>
                <w:lang w:val="sq-AL"/>
              </w:rPr>
              <w:t>340</w:t>
            </w:r>
          </w:p>
          <w:p w:rsidR="00970723" w:rsidRPr="00832683" w:rsidRDefault="00970723" w:rsidP="002C474C">
            <w:pPr>
              <w:pStyle w:val="Paragrafi"/>
              <w:ind w:firstLine="0"/>
              <w:rPr>
                <w:sz w:val="18"/>
                <w:szCs w:val="18"/>
                <w:lang w:val="sq-AL"/>
              </w:rPr>
            </w:pPr>
            <w:r w:rsidRPr="00832683">
              <w:rPr>
                <w:sz w:val="18"/>
                <w:szCs w:val="18"/>
                <w:lang w:val="sq-AL"/>
              </w:rPr>
              <w:t>4 350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1 540</w:t>
            </w:r>
          </w:p>
          <w:p w:rsidR="00970723" w:rsidRPr="00832683" w:rsidRDefault="00970723" w:rsidP="002C474C">
            <w:pPr>
              <w:pStyle w:val="Paragrafi"/>
              <w:ind w:firstLine="0"/>
              <w:rPr>
                <w:sz w:val="18"/>
                <w:szCs w:val="18"/>
                <w:lang w:val="sq-AL"/>
              </w:rPr>
            </w:pPr>
            <w:r w:rsidRPr="00832683">
              <w:rPr>
                <w:sz w:val="18"/>
                <w:szCs w:val="18"/>
                <w:lang w:val="sq-AL"/>
              </w:rPr>
              <w:t>1 530</w:t>
            </w:r>
          </w:p>
          <w:p w:rsidR="00970723" w:rsidRPr="00832683" w:rsidRDefault="00970723" w:rsidP="002C474C">
            <w:pPr>
              <w:pStyle w:val="Paragrafi"/>
              <w:ind w:firstLine="0"/>
              <w:rPr>
                <w:sz w:val="18"/>
                <w:szCs w:val="18"/>
                <w:lang w:val="sq-AL"/>
              </w:rPr>
            </w:pPr>
            <w:r w:rsidRPr="00832683">
              <w:rPr>
                <w:sz w:val="18"/>
                <w:szCs w:val="18"/>
                <w:lang w:val="sq-AL"/>
              </w:rPr>
              <w:t>1 520</w:t>
            </w:r>
          </w:p>
          <w:p w:rsidR="00970723" w:rsidRPr="00832683" w:rsidRDefault="00970723" w:rsidP="002C474C">
            <w:pPr>
              <w:pStyle w:val="Paragrafi"/>
              <w:ind w:firstLine="0"/>
              <w:rPr>
                <w:sz w:val="18"/>
                <w:szCs w:val="18"/>
                <w:lang w:val="sq-AL"/>
              </w:rPr>
            </w:pPr>
            <w:r w:rsidRPr="00832683">
              <w:rPr>
                <w:sz w:val="18"/>
                <w:szCs w:val="18"/>
                <w:lang w:val="sq-AL"/>
              </w:rPr>
              <w:t>1 510</w:t>
            </w:r>
          </w:p>
          <w:p w:rsidR="00970723" w:rsidRPr="00832683" w:rsidRDefault="00970723" w:rsidP="002C474C">
            <w:pPr>
              <w:pStyle w:val="Paragrafi"/>
              <w:ind w:firstLine="0"/>
              <w:rPr>
                <w:sz w:val="18"/>
                <w:szCs w:val="18"/>
                <w:lang w:val="sq-AL"/>
              </w:rPr>
            </w:pPr>
            <w:r w:rsidRPr="00832683">
              <w:rPr>
                <w:sz w:val="18"/>
                <w:szCs w:val="18"/>
                <w:lang w:val="sq-AL"/>
              </w:rPr>
              <w:t>1 500</w:t>
            </w:r>
          </w:p>
        </w:tc>
        <w:tc>
          <w:tcPr>
            <w:tcW w:w="1355" w:type="pct"/>
          </w:tcPr>
          <w:p w:rsidR="00970723" w:rsidRPr="00832683" w:rsidRDefault="00970723" w:rsidP="002C474C">
            <w:pPr>
              <w:pStyle w:val="Paragrafi"/>
              <w:ind w:firstLine="0"/>
              <w:rPr>
                <w:sz w:val="18"/>
                <w:szCs w:val="18"/>
                <w:lang w:val="sq-AL"/>
              </w:rPr>
            </w:pPr>
            <w:r w:rsidRPr="00832683">
              <w:rPr>
                <w:sz w:val="18"/>
                <w:szCs w:val="18"/>
                <w:lang w:val="sq-AL"/>
              </w:rPr>
              <w:t>560</w:t>
            </w:r>
          </w:p>
          <w:p w:rsidR="00970723" w:rsidRPr="00832683" w:rsidRDefault="00970723" w:rsidP="002C474C">
            <w:pPr>
              <w:pStyle w:val="Paragrafi"/>
              <w:ind w:firstLine="0"/>
              <w:rPr>
                <w:sz w:val="18"/>
                <w:szCs w:val="18"/>
                <w:lang w:val="sq-AL"/>
              </w:rPr>
            </w:pPr>
            <w:r w:rsidRPr="00832683">
              <w:rPr>
                <w:sz w:val="18"/>
                <w:szCs w:val="18"/>
                <w:lang w:val="sq-AL"/>
              </w:rPr>
              <w:t>570</w:t>
            </w:r>
          </w:p>
          <w:p w:rsidR="00970723" w:rsidRPr="00832683" w:rsidRDefault="00970723" w:rsidP="002C474C">
            <w:pPr>
              <w:pStyle w:val="Paragrafi"/>
              <w:ind w:firstLine="0"/>
              <w:rPr>
                <w:sz w:val="18"/>
                <w:szCs w:val="18"/>
                <w:lang w:val="sq-AL"/>
              </w:rPr>
            </w:pPr>
            <w:r w:rsidRPr="00832683">
              <w:rPr>
                <w:sz w:val="18"/>
                <w:szCs w:val="18"/>
                <w:lang w:val="sq-AL"/>
              </w:rPr>
              <w:t>580</w:t>
            </w:r>
          </w:p>
          <w:p w:rsidR="00970723" w:rsidRPr="00832683" w:rsidRDefault="00970723" w:rsidP="002C474C">
            <w:pPr>
              <w:pStyle w:val="Paragrafi"/>
              <w:ind w:firstLine="0"/>
              <w:rPr>
                <w:sz w:val="18"/>
                <w:szCs w:val="18"/>
                <w:lang w:val="sq-AL"/>
              </w:rPr>
            </w:pPr>
            <w:r w:rsidRPr="00832683">
              <w:rPr>
                <w:sz w:val="18"/>
                <w:szCs w:val="18"/>
                <w:lang w:val="sq-AL"/>
              </w:rPr>
              <w:t>590</w:t>
            </w:r>
          </w:p>
          <w:p w:rsidR="00970723" w:rsidRPr="00832683" w:rsidRDefault="00970723" w:rsidP="002C474C">
            <w:pPr>
              <w:pStyle w:val="Paragrafi"/>
              <w:ind w:firstLine="0"/>
              <w:rPr>
                <w:sz w:val="18"/>
                <w:szCs w:val="18"/>
                <w:lang w:val="sq-AL"/>
              </w:rPr>
            </w:pPr>
            <w:r w:rsidRPr="00832683">
              <w:rPr>
                <w:sz w:val="18"/>
                <w:szCs w:val="18"/>
                <w:lang w:val="sq-AL"/>
              </w:rPr>
              <w:t>4 600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1 340</w:t>
            </w:r>
          </w:p>
          <w:p w:rsidR="00970723" w:rsidRPr="00832683" w:rsidRDefault="00970723" w:rsidP="002C474C">
            <w:pPr>
              <w:pStyle w:val="Paragrafi"/>
              <w:ind w:firstLine="0"/>
              <w:rPr>
                <w:sz w:val="18"/>
                <w:szCs w:val="18"/>
                <w:lang w:val="sq-AL"/>
              </w:rPr>
            </w:pPr>
            <w:r w:rsidRPr="00832683">
              <w:rPr>
                <w:sz w:val="18"/>
                <w:szCs w:val="18"/>
                <w:lang w:val="sq-AL"/>
              </w:rPr>
              <w:t>1 330</w:t>
            </w:r>
          </w:p>
          <w:p w:rsidR="00970723" w:rsidRPr="00832683" w:rsidRDefault="00970723" w:rsidP="002C474C">
            <w:pPr>
              <w:pStyle w:val="Paragrafi"/>
              <w:ind w:firstLine="0"/>
              <w:rPr>
                <w:sz w:val="18"/>
                <w:szCs w:val="18"/>
                <w:lang w:val="sq-AL"/>
              </w:rPr>
            </w:pPr>
            <w:r w:rsidRPr="00832683">
              <w:rPr>
                <w:sz w:val="18"/>
                <w:szCs w:val="18"/>
                <w:lang w:val="sq-AL"/>
              </w:rPr>
              <w:t>1 320</w:t>
            </w:r>
          </w:p>
          <w:p w:rsidR="00970723" w:rsidRPr="00832683" w:rsidRDefault="00970723" w:rsidP="002C474C">
            <w:pPr>
              <w:pStyle w:val="Paragrafi"/>
              <w:ind w:firstLine="0"/>
              <w:rPr>
                <w:sz w:val="18"/>
                <w:szCs w:val="18"/>
                <w:lang w:val="sq-AL"/>
              </w:rPr>
            </w:pPr>
            <w:r w:rsidRPr="00832683">
              <w:rPr>
                <w:sz w:val="18"/>
                <w:szCs w:val="18"/>
                <w:lang w:val="sq-AL"/>
              </w:rPr>
              <w:t>1 310</w:t>
            </w:r>
          </w:p>
          <w:p w:rsidR="00970723" w:rsidRPr="00832683" w:rsidRDefault="00970723" w:rsidP="002C474C">
            <w:pPr>
              <w:pStyle w:val="Paragrafi"/>
              <w:ind w:firstLine="0"/>
              <w:rPr>
                <w:sz w:val="18"/>
                <w:szCs w:val="18"/>
                <w:lang w:val="sq-AL"/>
              </w:rPr>
            </w:pPr>
            <w:r w:rsidRPr="00832683">
              <w:rPr>
                <w:sz w:val="18"/>
                <w:szCs w:val="18"/>
                <w:lang w:val="sq-AL"/>
              </w:rPr>
              <w:t>1 300</w:t>
            </w:r>
          </w:p>
        </w:tc>
      </w:tr>
      <w:tr w:rsidR="00970723" w:rsidRPr="00832683" w:rsidTr="00832683">
        <w:tc>
          <w:tcPr>
            <w:tcW w:w="1072" w:type="pct"/>
          </w:tcPr>
          <w:p w:rsidR="00970723" w:rsidRPr="00832683" w:rsidRDefault="00970723" w:rsidP="002C474C">
            <w:pPr>
              <w:pStyle w:val="Paragrafi"/>
              <w:ind w:firstLine="0"/>
              <w:rPr>
                <w:sz w:val="18"/>
                <w:szCs w:val="18"/>
                <w:lang w:val="sq-AL"/>
              </w:rPr>
            </w:pPr>
            <w:r w:rsidRPr="00832683">
              <w:rPr>
                <w:sz w:val="18"/>
                <w:szCs w:val="18"/>
                <w:lang w:val="sq-AL"/>
              </w:rPr>
              <w:t>360</w:t>
            </w:r>
          </w:p>
          <w:p w:rsidR="00970723" w:rsidRPr="00832683" w:rsidRDefault="00970723" w:rsidP="002C474C">
            <w:pPr>
              <w:pStyle w:val="Paragrafi"/>
              <w:ind w:firstLine="0"/>
              <w:rPr>
                <w:sz w:val="18"/>
                <w:szCs w:val="18"/>
                <w:lang w:val="sq-AL"/>
              </w:rPr>
            </w:pPr>
            <w:r w:rsidRPr="00832683">
              <w:rPr>
                <w:sz w:val="18"/>
                <w:szCs w:val="18"/>
                <w:lang w:val="sq-AL"/>
              </w:rPr>
              <w:t>370</w:t>
            </w:r>
          </w:p>
          <w:p w:rsidR="00970723" w:rsidRPr="00832683" w:rsidRDefault="00970723" w:rsidP="002C474C">
            <w:pPr>
              <w:pStyle w:val="Paragrafi"/>
              <w:ind w:firstLine="0"/>
              <w:rPr>
                <w:sz w:val="18"/>
                <w:szCs w:val="18"/>
                <w:lang w:val="sq-AL"/>
              </w:rPr>
            </w:pPr>
            <w:r w:rsidRPr="00832683">
              <w:rPr>
                <w:sz w:val="18"/>
                <w:szCs w:val="18"/>
                <w:lang w:val="sq-AL"/>
              </w:rPr>
              <w:t>380</w:t>
            </w:r>
          </w:p>
          <w:p w:rsidR="00970723" w:rsidRPr="00832683" w:rsidRDefault="00970723" w:rsidP="002C474C">
            <w:pPr>
              <w:pStyle w:val="Paragrafi"/>
              <w:ind w:firstLine="0"/>
              <w:rPr>
                <w:sz w:val="18"/>
                <w:szCs w:val="18"/>
                <w:lang w:val="sq-AL"/>
              </w:rPr>
            </w:pPr>
            <w:r w:rsidRPr="00832683">
              <w:rPr>
                <w:sz w:val="18"/>
                <w:szCs w:val="18"/>
                <w:lang w:val="sq-AL"/>
              </w:rPr>
              <w:t>390</w:t>
            </w:r>
          </w:p>
          <w:p w:rsidR="00970723" w:rsidRPr="00832683" w:rsidRDefault="00970723" w:rsidP="002C474C">
            <w:pPr>
              <w:pStyle w:val="Paragrafi"/>
              <w:ind w:firstLine="0"/>
              <w:rPr>
                <w:sz w:val="18"/>
                <w:szCs w:val="18"/>
                <w:lang w:val="sq-AL"/>
              </w:rPr>
            </w:pPr>
            <w:r w:rsidRPr="00832683">
              <w:rPr>
                <w:sz w:val="18"/>
                <w:szCs w:val="18"/>
                <w:lang w:val="sq-AL"/>
              </w:rPr>
              <w:t>4 400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1 490</w:t>
            </w:r>
          </w:p>
          <w:p w:rsidR="00970723" w:rsidRPr="00832683" w:rsidRDefault="00970723" w:rsidP="002C474C">
            <w:pPr>
              <w:pStyle w:val="Paragrafi"/>
              <w:ind w:firstLine="0"/>
              <w:rPr>
                <w:sz w:val="18"/>
                <w:szCs w:val="18"/>
                <w:lang w:val="sq-AL"/>
              </w:rPr>
            </w:pPr>
            <w:r w:rsidRPr="00832683">
              <w:rPr>
                <w:sz w:val="18"/>
                <w:szCs w:val="18"/>
                <w:lang w:val="sq-AL"/>
              </w:rPr>
              <w:t>1 480</w:t>
            </w:r>
          </w:p>
          <w:p w:rsidR="00970723" w:rsidRPr="00832683" w:rsidRDefault="00970723" w:rsidP="002C474C">
            <w:pPr>
              <w:pStyle w:val="Paragrafi"/>
              <w:ind w:firstLine="0"/>
              <w:rPr>
                <w:sz w:val="18"/>
                <w:szCs w:val="18"/>
                <w:lang w:val="sq-AL"/>
              </w:rPr>
            </w:pPr>
            <w:r w:rsidRPr="00832683">
              <w:rPr>
                <w:sz w:val="18"/>
                <w:szCs w:val="18"/>
                <w:lang w:val="sq-AL"/>
              </w:rPr>
              <w:t>1 470</w:t>
            </w:r>
          </w:p>
          <w:p w:rsidR="00970723" w:rsidRPr="00832683" w:rsidRDefault="00970723" w:rsidP="002C474C">
            <w:pPr>
              <w:pStyle w:val="Paragrafi"/>
              <w:ind w:firstLine="0"/>
              <w:rPr>
                <w:sz w:val="18"/>
                <w:szCs w:val="18"/>
                <w:lang w:val="sq-AL"/>
              </w:rPr>
            </w:pPr>
            <w:r w:rsidRPr="00832683">
              <w:rPr>
                <w:sz w:val="18"/>
                <w:szCs w:val="18"/>
                <w:lang w:val="sq-AL"/>
              </w:rPr>
              <w:t>1 460</w:t>
            </w:r>
          </w:p>
          <w:p w:rsidR="00970723" w:rsidRPr="00832683" w:rsidRDefault="00970723" w:rsidP="002C474C">
            <w:pPr>
              <w:pStyle w:val="Paragrafi"/>
              <w:ind w:firstLine="0"/>
              <w:rPr>
                <w:sz w:val="18"/>
                <w:szCs w:val="18"/>
                <w:lang w:val="sq-AL"/>
              </w:rPr>
            </w:pPr>
            <w:r w:rsidRPr="00832683">
              <w:rPr>
                <w:sz w:val="18"/>
                <w:szCs w:val="18"/>
                <w:lang w:val="sq-AL"/>
              </w:rPr>
              <w:t>1 450</w:t>
            </w:r>
          </w:p>
        </w:tc>
        <w:tc>
          <w:tcPr>
            <w:tcW w:w="1355" w:type="pct"/>
          </w:tcPr>
          <w:p w:rsidR="00970723" w:rsidRPr="00832683" w:rsidRDefault="00970723" w:rsidP="002C474C">
            <w:pPr>
              <w:pStyle w:val="Paragrafi"/>
              <w:ind w:firstLine="0"/>
              <w:rPr>
                <w:sz w:val="18"/>
                <w:szCs w:val="18"/>
                <w:lang w:val="sq-AL"/>
              </w:rPr>
            </w:pPr>
            <w:r w:rsidRPr="00832683">
              <w:rPr>
                <w:sz w:val="18"/>
                <w:szCs w:val="18"/>
                <w:lang w:val="sq-AL"/>
              </w:rPr>
              <w:t>610</w:t>
            </w:r>
          </w:p>
          <w:p w:rsidR="00970723" w:rsidRPr="00832683" w:rsidRDefault="00970723" w:rsidP="002C474C">
            <w:pPr>
              <w:pStyle w:val="Paragrafi"/>
              <w:ind w:firstLine="0"/>
              <w:rPr>
                <w:sz w:val="18"/>
                <w:szCs w:val="18"/>
                <w:lang w:val="sq-AL"/>
              </w:rPr>
            </w:pPr>
            <w:r w:rsidRPr="00832683">
              <w:rPr>
                <w:sz w:val="18"/>
                <w:szCs w:val="18"/>
                <w:lang w:val="sq-AL"/>
              </w:rPr>
              <w:t>620</w:t>
            </w:r>
          </w:p>
          <w:p w:rsidR="00970723" w:rsidRPr="00832683" w:rsidRDefault="00970723" w:rsidP="002C474C">
            <w:pPr>
              <w:pStyle w:val="Paragrafi"/>
              <w:ind w:firstLine="0"/>
              <w:rPr>
                <w:sz w:val="18"/>
                <w:szCs w:val="18"/>
                <w:lang w:val="sq-AL"/>
              </w:rPr>
            </w:pPr>
            <w:r w:rsidRPr="00832683">
              <w:rPr>
                <w:sz w:val="18"/>
                <w:szCs w:val="18"/>
                <w:lang w:val="sq-AL"/>
              </w:rPr>
              <w:t>630</w:t>
            </w:r>
          </w:p>
          <w:p w:rsidR="00970723" w:rsidRPr="00832683" w:rsidRDefault="00970723" w:rsidP="002C474C">
            <w:pPr>
              <w:pStyle w:val="Paragrafi"/>
              <w:ind w:firstLine="0"/>
              <w:rPr>
                <w:sz w:val="18"/>
                <w:szCs w:val="18"/>
                <w:lang w:val="sq-AL"/>
              </w:rPr>
            </w:pPr>
            <w:r w:rsidRPr="00832683">
              <w:rPr>
                <w:sz w:val="18"/>
                <w:szCs w:val="18"/>
                <w:lang w:val="sq-AL"/>
              </w:rPr>
              <w:t>640</w:t>
            </w:r>
          </w:p>
          <w:p w:rsidR="00970723" w:rsidRPr="00832683" w:rsidRDefault="00970723" w:rsidP="002C474C">
            <w:pPr>
              <w:pStyle w:val="Paragrafi"/>
              <w:ind w:firstLine="0"/>
              <w:rPr>
                <w:sz w:val="18"/>
                <w:szCs w:val="18"/>
                <w:lang w:val="sq-AL"/>
              </w:rPr>
            </w:pPr>
            <w:r w:rsidRPr="00832683">
              <w:rPr>
                <w:sz w:val="18"/>
                <w:szCs w:val="18"/>
                <w:lang w:val="sq-AL"/>
              </w:rPr>
              <w:t>4 650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1 290</w:t>
            </w:r>
          </w:p>
          <w:p w:rsidR="00970723" w:rsidRPr="00832683" w:rsidRDefault="00970723" w:rsidP="002C474C">
            <w:pPr>
              <w:pStyle w:val="Paragrafi"/>
              <w:ind w:firstLine="0"/>
              <w:rPr>
                <w:sz w:val="18"/>
                <w:szCs w:val="18"/>
                <w:lang w:val="sq-AL"/>
              </w:rPr>
            </w:pPr>
            <w:r w:rsidRPr="00832683">
              <w:rPr>
                <w:sz w:val="18"/>
                <w:szCs w:val="18"/>
                <w:lang w:val="sq-AL"/>
              </w:rPr>
              <w:t>1 280</w:t>
            </w:r>
          </w:p>
          <w:p w:rsidR="00970723" w:rsidRPr="00832683" w:rsidRDefault="00970723" w:rsidP="002C474C">
            <w:pPr>
              <w:pStyle w:val="Paragrafi"/>
              <w:ind w:firstLine="0"/>
              <w:rPr>
                <w:sz w:val="18"/>
                <w:szCs w:val="18"/>
                <w:lang w:val="sq-AL"/>
              </w:rPr>
            </w:pPr>
            <w:r w:rsidRPr="00832683">
              <w:rPr>
                <w:sz w:val="18"/>
                <w:szCs w:val="18"/>
                <w:lang w:val="sq-AL"/>
              </w:rPr>
              <w:t>1 270</w:t>
            </w:r>
          </w:p>
          <w:p w:rsidR="00970723" w:rsidRPr="00832683" w:rsidRDefault="00970723" w:rsidP="002C474C">
            <w:pPr>
              <w:pStyle w:val="Paragrafi"/>
              <w:ind w:firstLine="0"/>
              <w:rPr>
                <w:sz w:val="18"/>
                <w:szCs w:val="18"/>
                <w:lang w:val="sq-AL"/>
              </w:rPr>
            </w:pPr>
            <w:r w:rsidRPr="00832683">
              <w:rPr>
                <w:sz w:val="18"/>
                <w:szCs w:val="18"/>
                <w:lang w:val="sq-AL"/>
              </w:rPr>
              <w:t>1 260</w:t>
            </w:r>
          </w:p>
          <w:p w:rsidR="00970723" w:rsidRPr="00832683" w:rsidRDefault="00970723" w:rsidP="002C474C">
            <w:pPr>
              <w:pStyle w:val="Paragrafi"/>
              <w:ind w:firstLine="0"/>
              <w:rPr>
                <w:sz w:val="18"/>
                <w:szCs w:val="18"/>
                <w:lang w:val="sq-AL"/>
              </w:rPr>
            </w:pPr>
            <w:r w:rsidRPr="00832683">
              <w:rPr>
                <w:sz w:val="18"/>
                <w:szCs w:val="18"/>
                <w:lang w:val="sq-AL"/>
              </w:rPr>
              <w:t>1 250</w:t>
            </w:r>
          </w:p>
        </w:tc>
      </w:tr>
      <w:tr w:rsidR="00970723" w:rsidRPr="00832683" w:rsidTr="00832683">
        <w:tc>
          <w:tcPr>
            <w:tcW w:w="1072" w:type="pct"/>
          </w:tcPr>
          <w:p w:rsidR="00970723" w:rsidRPr="00832683" w:rsidRDefault="00970723" w:rsidP="002C474C">
            <w:pPr>
              <w:pStyle w:val="Paragrafi"/>
              <w:ind w:firstLine="0"/>
              <w:rPr>
                <w:sz w:val="18"/>
                <w:szCs w:val="18"/>
                <w:lang w:val="sq-AL"/>
              </w:rPr>
            </w:pPr>
            <w:r w:rsidRPr="00832683">
              <w:rPr>
                <w:sz w:val="18"/>
                <w:szCs w:val="18"/>
                <w:lang w:val="sq-AL"/>
              </w:rPr>
              <w:t>410</w:t>
            </w:r>
          </w:p>
          <w:p w:rsidR="00970723" w:rsidRPr="00832683" w:rsidRDefault="00970723" w:rsidP="002C474C">
            <w:pPr>
              <w:pStyle w:val="Paragrafi"/>
              <w:ind w:firstLine="0"/>
              <w:rPr>
                <w:sz w:val="18"/>
                <w:szCs w:val="18"/>
                <w:lang w:val="sq-AL"/>
              </w:rPr>
            </w:pPr>
            <w:r w:rsidRPr="00832683">
              <w:rPr>
                <w:sz w:val="18"/>
                <w:szCs w:val="18"/>
                <w:lang w:val="sq-AL"/>
              </w:rPr>
              <w:t>420</w:t>
            </w:r>
          </w:p>
          <w:p w:rsidR="00970723" w:rsidRPr="00832683" w:rsidRDefault="00970723" w:rsidP="002C474C">
            <w:pPr>
              <w:pStyle w:val="Paragrafi"/>
              <w:ind w:firstLine="0"/>
              <w:rPr>
                <w:sz w:val="18"/>
                <w:szCs w:val="18"/>
                <w:lang w:val="sq-AL"/>
              </w:rPr>
            </w:pPr>
            <w:r w:rsidRPr="00832683">
              <w:rPr>
                <w:sz w:val="18"/>
                <w:szCs w:val="18"/>
                <w:lang w:val="sq-AL"/>
              </w:rPr>
              <w:t>430</w:t>
            </w:r>
          </w:p>
          <w:p w:rsidR="00970723" w:rsidRPr="00832683" w:rsidRDefault="00970723" w:rsidP="002C474C">
            <w:pPr>
              <w:pStyle w:val="Paragrafi"/>
              <w:ind w:firstLine="0"/>
              <w:rPr>
                <w:sz w:val="18"/>
                <w:szCs w:val="18"/>
                <w:lang w:val="sq-AL"/>
              </w:rPr>
            </w:pPr>
            <w:r w:rsidRPr="00832683">
              <w:rPr>
                <w:sz w:val="18"/>
                <w:szCs w:val="18"/>
                <w:lang w:val="sq-AL"/>
              </w:rPr>
              <w:t>440</w:t>
            </w:r>
          </w:p>
          <w:p w:rsidR="00970723" w:rsidRPr="00832683" w:rsidRDefault="00970723" w:rsidP="002C474C">
            <w:pPr>
              <w:pStyle w:val="Paragrafi"/>
              <w:ind w:firstLine="0"/>
              <w:rPr>
                <w:sz w:val="18"/>
                <w:szCs w:val="18"/>
                <w:lang w:val="sq-AL"/>
              </w:rPr>
            </w:pPr>
            <w:r w:rsidRPr="00832683">
              <w:rPr>
                <w:sz w:val="18"/>
                <w:szCs w:val="18"/>
                <w:lang w:val="sq-AL"/>
              </w:rPr>
              <w:t>4 450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1 445</w:t>
            </w:r>
          </w:p>
          <w:p w:rsidR="00970723" w:rsidRPr="00832683" w:rsidRDefault="00970723" w:rsidP="002C474C">
            <w:pPr>
              <w:pStyle w:val="Paragrafi"/>
              <w:ind w:firstLine="0"/>
              <w:rPr>
                <w:sz w:val="18"/>
                <w:szCs w:val="18"/>
                <w:lang w:val="sq-AL"/>
              </w:rPr>
            </w:pPr>
            <w:r w:rsidRPr="00832683">
              <w:rPr>
                <w:sz w:val="18"/>
                <w:szCs w:val="18"/>
                <w:lang w:val="sq-AL"/>
              </w:rPr>
              <w:t>1 440</w:t>
            </w:r>
          </w:p>
          <w:p w:rsidR="00970723" w:rsidRPr="00832683" w:rsidRDefault="00970723" w:rsidP="002C474C">
            <w:pPr>
              <w:pStyle w:val="Paragrafi"/>
              <w:ind w:firstLine="0"/>
              <w:rPr>
                <w:sz w:val="18"/>
                <w:szCs w:val="18"/>
                <w:lang w:val="sq-AL"/>
              </w:rPr>
            </w:pPr>
            <w:r w:rsidRPr="00832683">
              <w:rPr>
                <w:sz w:val="18"/>
                <w:szCs w:val="18"/>
                <w:lang w:val="sq-AL"/>
              </w:rPr>
              <w:t>1 435</w:t>
            </w:r>
          </w:p>
          <w:p w:rsidR="00970723" w:rsidRPr="00832683" w:rsidRDefault="00970723" w:rsidP="002C474C">
            <w:pPr>
              <w:pStyle w:val="Paragrafi"/>
              <w:ind w:firstLine="0"/>
              <w:rPr>
                <w:sz w:val="18"/>
                <w:szCs w:val="18"/>
                <w:lang w:val="sq-AL"/>
              </w:rPr>
            </w:pPr>
            <w:r w:rsidRPr="00832683">
              <w:rPr>
                <w:sz w:val="18"/>
                <w:szCs w:val="18"/>
                <w:lang w:val="sq-AL"/>
              </w:rPr>
              <w:t>1 430</w:t>
            </w:r>
          </w:p>
          <w:p w:rsidR="00970723" w:rsidRPr="00832683" w:rsidRDefault="00970723" w:rsidP="002C474C">
            <w:pPr>
              <w:pStyle w:val="Paragrafi"/>
              <w:ind w:firstLine="0"/>
              <w:rPr>
                <w:sz w:val="18"/>
                <w:szCs w:val="18"/>
                <w:lang w:val="sq-AL"/>
              </w:rPr>
            </w:pPr>
            <w:r w:rsidRPr="00832683">
              <w:rPr>
                <w:sz w:val="18"/>
                <w:szCs w:val="18"/>
                <w:lang w:val="sq-AL"/>
              </w:rPr>
              <w:t>1 435</w:t>
            </w:r>
          </w:p>
        </w:tc>
        <w:tc>
          <w:tcPr>
            <w:tcW w:w="1355" w:type="pct"/>
          </w:tcPr>
          <w:p w:rsidR="00970723" w:rsidRPr="00832683" w:rsidRDefault="00970723" w:rsidP="002C474C">
            <w:pPr>
              <w:pStyle w:val="Paragrafi"/>
              <w:ind w:firstLine="0"/>
              <w:rPr>
                <w:sz w:val="18"/>
                <w:szCs w:val="18"/>
                <w:lang w:val="sq-AL"/>
              </w:rPr>
            </w:pPr>
            <w:r w:rsidRPr="00832683">
              <w:rPr>
                <w:sz w:val="18"/>
                <w:szCs w:val="18"/>
                <w:lang w:val="sq-AL"/>
              </w:rPr>
              <w:t>660</w:t>
            </w:r>
          </w:p>
          <w:p w:rsidR="00970723" w:rsidRPr="00832683" w:rsidRDefault="00970723" w:rsidP="002C474C">
            <w:pPr>
              <w:pStyle w:val="Paragrafi"/>
              <w:ind w:firstLine="0"/>
              <w:rPr>
                <w:sz w:val="18"/>
                <w:szCs w:val="18"/>
                <w:lang w:val="sq-AL"/>
              </w:rPr>
            </w:pPr>
            <w:r w:rsidRPr="00832683">
              <w:rPr>
                <w:sz w:val="18"/>
                <w:szCs w:val="18"/>
                <w:lang w:val="sq-AL"/>
              </w:rPr>
              <w:t>670</w:t>
            </w:r>
          </w:p>
          <w:p w:rsidR="00970723" w:rsidRPr="00832683" w:rsidRDefault="00970723" w:rsidP="002C474C">
            <w:pPr>
              <w:pStyle w:val="Paragrafi"/>
              <w:ind w:firstLine="0"/>
              <w:rPr>
                <w:sz w:val="18"/>
                <w:szCs w:val="18"/>
                <w:lang w:val="sq-AL"/>
              </w:rPr>
            </w:pPr>
            <w:r w:rsidRPr="00832683">
              <w:rPr>
                <w:sz w:val="18"/>
                <w:szCs w:val="18"/>
                <w:lang w:val="sq-AL"/>
              </w:rPr>
              <w:t>680</w:t>
            </w:r>
          </w:p>
          <w:p w:rsidR="00970723" w:rsidRPr="00832683" w:rsidRDefault="00970723" w:rsidP="002C474C">
            <w:pPr>
              <w:pStyle w:val="Paragrafi"/>
              <w:ind w:firstLine="0"/>
              <w:rPr>
                <w:sz w:val="18"/>
                <w:szCs w:val="18"/>
                <w:lang w:val="sq-AL"/>
              </w:rPr>
            </w:pPr>
            <w:r w:rsidRPr="00832683">
              <w:rPr>
                <w:sz w:val="18"/>
                <w:szCs w:val="18"/>
                <w:lang w:val="sq-AL"/>
              </w:rPr>
              <w:t>690</w:t>
            </w:r>
          </w:p>
          <w:p w:rsidR="00970723" w:rsidRPr="00832683" w:rsidRDefault="00970723" w:rsidP="002C474C">
            <w:pPr>
              <w:pStyle w:val="Paragrafi"/>
              <w:ind w:firstLine="0"/>
              <w:rPr>
                <w:sz w:val="18"/>
                <w:szCs w:val="18"/>
                <w:lang w:val="sq-AL"/>
              </w:rPr>
            </w:pPr>
            <w:r w:rsidRPr="00832683">
              <w:rPr>
                <w:sz w:val="18"/>
                <w:szCs w:val="18"/>
                <w:lang w:val="sq-AL"/>
              </w:rPr>
              <w:t>4 700</w:t>
            </w:r>
          </w:p>
        </w:tc>
        <w:tc>
          <w:tcPr>
            <w:tcW w:w="1286" w:type="pct"/>
          </w:tcPr>
          <w:p w:rsidR="00970723" w:rsidRPr="00832683" w:rsidRDefault="00970723" w:rsidP="002C474C">
            <w:pPr>
              <w:pStyle w:val="Paragrafi"/>
              <w:ind w:firstLine="0"/>
              <w:rPr>
                <w:sz w:val="18"/>
                <w:szCs w:val="18"/>
                <w:lang w:val="sq-AL"/>
              </w:rPr>
            </w:pPr>
            <w:r w:rsidRPr="00832683">
              <w:rPr>
                <w:sz w:val="18"/>
                <w:szCs w:val="18"/>
                <w:lang w:val="sq-AL"/>
              </w:rPr>
              <w:t>1 240</w:t>
            </w:r>
          </w:p>
          <w:p w:rsidR="00970723" w:rsidRPr="00832683" w:rsidRDefault="00970723" w:rsidP="002C474C">
            <w:pPr>
              <w:pStyle w:val="Paragrafi"/>
              <w:ind w:firstLine="0"/>
              <w:rPr>
                <w:sz w:val="18"/>
                <w:szCs w:val="18"/>
                <w:lang w:val="sq-AL"/>
              </w:rPr>
            </w:pPr>
            <w:r w:rsidRPr="00832683">
              <w:rPr>
                <w:sz w:val="18"/>
                <w:szCs w:val="18"/>
                <w:lang w:val="sq-AL"/>
              </w:rPr>
              <w:t>1 230</w:t>
            </w:r>
          </w:p>
          <w:p w:rsidR="00970723" w:rsidRPr="00832683" w:rsidRDefault="00970723" w:rsidP="002C474C">
            <w:pPr>
              <w:pStyle w:val="Paragrafi"/>
              <w:ind w:firstLine="0"/>
              <w:rPr>
                <w:sz w:val="18"/>
                <w:szCs w:val="18"/>
                <w:lang w:val="sq-AL"/>
              </w:rPr>
            </w:pPr>
            <w:r w:rsidRPr="00832683">
              <w:rPr>
                <w:sz w:val="18"/>
                <w:szCs w:val="18"/>
                <w:lang w:val="sq-AL"/>
              </w:rPr>
              <w:t>1 220</w:t>
            </w:r>
          </w:p>
          <w:p w:rsidR="00970723" w:rsidRPr="00832683" w:rsidRDefault="00970723" w:rsidP="002C474C">
            <w:pPr>
              <w:pStyle w:val="Paragrafi"/>
              <w:ind w:firstLine="0"/>
              <w:rPr>
                <w:sz w:val="18"/>
                <w:szCs w:val="18"/>
                <w:lang w:val="sq-AL"/>
              </w:rPr>
            </w:pPr>
            <w:r w:rsidRPr="00832683">
              <w:rPr>
                <w:sz w:val="18"/>
                <w:szCs w:val="18"/>
                <w:lang w:val="sq-AL"/>
              </w:rPr>
              <w:t>1 210</w:t>
            </w:r>
          </w:p>
          <w:p w:rsidR="00970723" w:rsidRPr="00832683" w:rsidRDefault="00970723" w:rsidP="002C474C">
            <w:pPr>
              <w:pStyle w:val="Paragrafi"/>
              <w:ind w:firstLine="0"/>
              <w:rPr>
                <w:sz w:val="18"/>
                <w:szCs w:val="18"/>
                <w:lang w:val="sq-AL"/>
              </w:rPr>
            </w:pPr>
            <w:r w:rsidRPr="00832683">
              <w:rPr>
                <w:sz w:val="18"/>
                <w:szCs w:val="18"/>
                <w:lang w:val="sq-AL"/>
              </w:rPr>
              <w:t>1 200</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Default="002C474C" w:rsidP="00970723">
      <w:pPr>
        <w:pStyle w:val="Paragrafi"/>
        <w:rPr>
          <w:lang w:val="sq-AL"/>
        </w:rPr>
      </w:pPr>
    </w:p>
    <w:p w:rsidR="00832683" w:rsidRDefault="00832683" w:rsidP="00970723">
      <w:pPr>
        <w:pStyle w:val="Paragrafi"/>
        <w:rPr>
          <w:lang w:val="sq-AL"/>
        </w:rPr>
      </w:pPr>
    </w:p>
    <w:p w:rsidR="00832683" w:rsidRDefault="00832683" w:rsidP="00970723">
      <w:pPr>
        <w:pStyle w:val="Paragrafi"/>
        <w:rPr>
          <w:lang w:val="sq-AL"/>
        </w:rPr>
      </w:pPr>
    </w:p>
    <w:p w:rsidR="00832683" w:rsidRDefault="00832683" w:rsidP="00970723">
      <w:pPr>
        <w:pStyle w:val="Paragrafi"/>
        <w:rPr>
          <w:lang w:val="sq-AL"/>
        </w:rPr>
      </w:pPr>
    </w:p>
    <w:p w:rsidR="00832683" w:rsidRPr="007542C3" w:rsidRDefault="00832683"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970723" w:rsidRPr="007542C3" w:rsidRDefault="00C66E81" w:rsidP="002C474C">
      <w:pPr>
        <w:pStyle w:val="Paragrafi"/>
        <w:jc w:val="right"/>
        <w:rPr>
          <w:lang w:val="sq-AL"/>
        </w:rPr>
      </w:pPr>
      <w:r w:rsidRPr="007542C3">
        <w:rPr>
          <w:lang w:val="sq-AL"/>
        </w:rPr>
        <w:t>Tabela 1</w:t>
      </w:r>
      <w:r w:rsidRPr="007542C3">
        <w:rPr>
          <w:vertAlign w:val="subscript"/>
          <w:lang w:val="sq-AL"/>
        </w:rPr>
        <w:t>13</w:t>
      </w:r>
    </w:p>
    <w:p w:rsidR="00C66E81" w:rsidRPr="007542C3" w:rsidRDefault="00C66E81"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TCDD</w:t>
      </w:r>
    </w:p>
    <w:p w:rsidR="00C66E81" w:rsidRPr="007542C3" w:rsidRDefault="00C66E81" w:rsidP="00970723">
      <w:pPr>
        <w:pStyle w:val="Paragrafi"/>
        <w:rPr>
          <w:lang w:val="sq-AL"/>
        </w:rPr>
      </w:pPr>
      <w:r w:rsidRPr="007542C3">
        <w:rPr>
          <w:lang w:val="sq-AL"/>
        </w:rPr>
        <w:t>P</w:t>
      </w:r>
      <w:r w:rsidRPr="007542C3">
        <w:rPr>
          <w:rFonts w:ascii="Times New Roman" w:hAnsi="Times New Roman"/>
          <w:lang w:val="sq-AL"/>
        </w:rPr>
        <w:t>ë</w:t>
      </w:r>
      <w:r w:rsidRPr="007542C3">
        <w:rPr>
          <w:lang w:val="sq-AL"/>
        </w:rPr>
        <w:t>r si vijon:</w:t>
      </w:r>
    </w:p>
    <w:p w:rsidR="00C66E81" w:rsidRPr="007542C3" w:rsidRDefault="00C66E81" w:rsidP="00970723">
      <w:pPr>
        <w:pStyle w:val="Paragrafi"/>
        <w:rPr>
          <w:lang w:val="sq-AL"/>
        </w:rPr>
      </w:pPr>
      <w:r w:rsidRPr="007542C3">
        <w:rPr>
          <w:lang w:val="sq-AL"/>
        </w:rPr>
        <w:t>- linja: EDIRNE-HALKALI</w:t>
      </w:r>
    </w:p>
    <w:p w:rsidR="00C66E81" w:rsidRPr="007542C3" w:rsidRDefault="00C66E81" w:rsidP="00970723">
      <w:pPr>
        <w:pStyle w:val="Paragrafi"/>
        <w:rPr>
          <w:lang w:val="sq-AL"/>
        </w:rPr>
      </w:pPr>
      <w:r w:rsidRPr="007542C3">
        <w:rPr>
          <w:lang w:val="sq-AL"/>
        </w:rPr>
        <w:t>- stacionet: ALPULLU, LULEBURGAZ, MURATLI, CORLU, CERKEZKOY, HALKALI</w:t>
      </w:r>
    </w:p>
    <w:p w:rsidR="002C474C" w:rsidRPr="007542C3" w:rsidRDefault="002C474C" w:rsidP="00970723">
      <w:pPr>
        <w:pStyle w:val="Paragrafi"/>
        <w:rPr>
          <w:lang w:val="sq-AL"/>
        </w:rPr>
      </w:pPr>
    </w:p>
    <w:p w:rsidR="00970723" w:rsidRPr="007542C3" w:rsidRDefault="001F2EE9" w:rsidP="002C474C">
      <w:pPr>
        <w:pStyle w:val="Paragrafi"/>
        <w:rPr>
          <w:lang w:val="sq-AL"/>
        </w:rPr>
      </w:pPr>
      <w:r>
        <w:rPr>
          <w:noProof/>
        </w:rPr>
        <w:pict>
          <v:shape id="Picture 15" o:spid="_x0000_i1038" type="#_x0000_t75" style="width:390.65pt;height:407.8pt;visibility:visible">
            <v:imagedata r:id="rId107" o:title="" croptop="14407f" cropbottom="6785f" cropleft="13445f" cropright="2178f"/>
          </v:shape>
        </w:pict>
      </w:r>
    </w:p>
    <w:p w:rsidR="00970723" w:rsidRPr="007542C3" w:rsidRDefault="00970723" w:rsidP="00970723">
      <w:pPr>
        <w:pStyle w:val="Paragrafi"/>
        <w:rPr>
          <w:lang w:val="sq-AL"/>
        </w:rPr>
      </w:pPr>
    </w:p>
    <w:p w:rsidR="00970723" w:rsidRPr="007542C3" w:rsidRDefault="00C66E81" w:rsidP="00970723">
      <w:pPr>
        <w:pStyle w:val="Paragrafi"/>
        <w:rPr>
          <w:lang w:val="sq-AL"/>
        </w:rPr>
      </w:pPr>
      <w:r w:rsidRPr="007542C3">
        <w:rPr>
          <w:lang w:val="sq-AL"/>
        </w:rPr>
        <w:t>P</w:t>
      </w:r>
      <w:r w:rsidRPr="007542C3">
        <w:rPr>
          <w:rFonts w:ascii="Times New Roman" w:hAnsi="Times New Roman"/>
          <w:lang w:val="sq-AL"/>
        </w:rPr>
        <w:t>ë</w:t>
      </w:r>
      <w:r w:rsidRPr="007542C3">
        <w:rPr>
          <w:lang w:val="sq-AL"/>
        </w:rPr>
        <w:t>r stacione t</w:t>
      </w:r>
      <w:r w:rsidRPr="007542C3">
        <w:rPr>
          <w:rFonts w:ascii="Times New Roman" w:hAnsi="Times New Roman"/>
          <w:lang w:val="sq-AL"/>
        </w:rPr>
        <w:t>ë</w:t>
      </w:r>
      <w:r w:rsidRPr="007542C3">
        <w:rPr>
          <w:lang w:val="sq-AL"/>
        </w:rPr>
        <w:t xml:space="preserve"> tjera shihni tabelat 1</w:t>
      </w:r>
      <w:r w:rsidRPr="007542C3">
        <w:rPr>
          <w:vertAlign w:val="subscript"/>
          <w:lang w:val="sq-AL"/>
        </w:rPr>
        <w:t>4</w:t>
      </w:r>
      <w:r w:rsidRPr="007542C3">
        <w:rPr>
          <w:lang w:val="sq-AL"/>
        </w:rPr>
        <w:t>, 1</w:t>
      </w:r>
      <w:r w:rsidRPr="007542C3">
        <w:rPr>
          <w:vertAlign w:val="subscript"/>
          <w:lang w:val="sq-AL"/>
        </w:rPr>
        <w:t>12</w:t>
      </w:r>
      <w:r w:rsidRPr="007542C3">
        <w:rPr>
          <w:lang w:val="sq-AL"/>
        </w:rPr>
        <w:t xml:space="preserve"> dhe 1</w:t>
      </w:r>
      <w:r w:rsidRPr="007542C3">
        <w:rPr>
          <w:vertAlign w:val="subscript"/>
          <w:lang w:val="sq-AL"/>
        </w:rPr>
        <w:t>14</w:t>
      </w:r>
      <w:r w:rsidRPr="007542C3">
        <w:rPr>
          <w:lang w:val="sq-AL"/>
        </w:rPr>
        <w:t>.</w:t>
      </w:r>
    </w:p>
    <w:p w:rsidR="00970723" w:rsidRPr="007542C3" w:rsidRDefault="00970723"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2C474C" w:rsidRPr="007542C3" w:rsidRDefault="002C474C" w:rsidP="00970723">
      <w:pPr>
        <w:pStyle w:val="Paragrafi"/>
        <w:rPr>
          <w:lang w:val="sq-AL"/>
        </w:rPr>
      </w:pPr>
    </w:p>
    <w:p w:rsidR="00970723" w:rsidRPr="007542C3" w:rsidRDefault="00970723" w:rsidP="002C474C">
      <w:pPr>
        <w:pStyle w:val="Paragrafi"/>
        <w:jc w:val="right"/>
        <w:rPr>
          <w:lang w:val="sq-AL"/>
        </w:rPr>
      </w:pPr>
      <w:r w:rsidRPr="007542C3">
        <w:rPr>
          <w:lang w:val="sq-AL"/>
        </w:rPr>
        <w:t>Tabela 1</w:t>
      </w:r>
      <w:r w:rsidRPr="007542C3">
        <w:rPr>
          <w:vertAlign w:val="subscript"/>
          <w:lang w:val="sq-AL"/>
        </w:rPr>
        <w:t>13</w:t>
      </w:r>
    </w:p>
    <w:p w:rsidR="00970723" w:rsidRPr="007542C3" w:rsidRDefault="002C474C" w:rsidP="00832683">
      <w:pPr>
        <w:pStyle w:val="TitulliTitull"/>
      </w:pPr>
      <w:r w:rsidRPr="007542C3">
        <w:t>GJYSMA E GJERËSISË S</w:t>
      </w:r>
      <w:r w:rsidRPr="007542C3">
        <w:rPr>
          <w:rFonts w:ascii="Times New Roman" w:hAnsi="Times New Roman"/>
        </w:rPr>
        <w:t>Ë</w:t>
      </w:r>
      <w:r w:rsidRPr="007542C3">
        <w:t xml:space="preserve"> GABARITIT</w:t>
      </w:r>
    </w:p>
    <w:p w:rsidR="002C474C" w:rsidRPr="007542C3" w:rsidRDefault="002C474C"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1100"/>
        <w:gridCol w:w="1100"/>
        <w:gridCol w:w="1431"/>
        <w:gridCol w:w="1100"/>
        <w:gridCol w:w="1100"/>
        <w:gridCol w:w="1100"/>
        <w:gridCol w:w="1431"/>
      </w:tblGrid>
      <w:tr w:rsidR="00970723" w:rsidRPr="00832683" w:rsidTr="00832683">
        <w:trPr>
          <w:jc w:val="center"/>
        </w:trPr>
        <w:tc>
          <w:tcPr>
            <w:tcW w:w="566"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 mbi</w:t>
            </w:r>
            <w:r w:rsidR="00C66E81" w:rsidRPr="00832683">
              <w:rPr>
                <w:b/>
                <w:sz w:val="18"/>
                <w:szCs w:val="18"/>
                <w:lang w:val="sq-AL"/>
              </w:rPr>
              <w:t xml:space="preserve"> </w:t>
            </w:r>
            <w:r w:rsidR="00970723" w:rsidRPr="00832683">
              <w:rPr>
                <w:b/>
                <w:sz w:val="18"/>
                <w:szCs w:val="18"/>
                <w:lang w:val="sq-AL"/>
              </w:rPr>
              <w:t xml:space="preserve">nivelin e </w:t>
            </w:r>
            <w:r w:rsidRPr="00832683">
              <w:rPr>
                <w:b/>
                <w:sz w:val="18"/>
                <w:szCs w:val="18"/>
                <w:lang w:val="sq-AL"/>
              </w:rPr>
              <w:t>kokës së</w:t>
            </w:r>
            <w:r w:rsidR="00970723" w:rsidRPr="00832683">
              <w:rPr>
                <w:b/>
                <w:sz w:val="18"/>
                <w:szCs w:val="18"/>
                <w:lang w:val="sq-AL"/>
              </w:rPr>
              <w:t xml:space="preserv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2C474C">
            <w:pPr>
              <w:pStyle w:val="Paragrafi"/>
              <w:ind w:firstLine="0"/>
              <w:jc w:val="center"/>
              <w:rPr>
                <w:b/>
                <w:sz w:val="18"/>
                <w:szCs w:val="18"/>
                <w:lang w:val="sq-AL"/>
              </w:rPr>
            </w:pPr>
            <w:r w:rsidRPr="00832683">
              <w:rPr>
                <w:b/>
                <w:sz w:val="18"/>
                <w:szCs w:val="18"/>
                <w:lang w:val="sq-AL"/>
              </w:rPr>
              <w:t>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C66E81" w:rsidP="002C474C">
            <w:pPr>
              <w:pStyle w:val="Paragrafi"/>
              <w:ind w:firstLine="0"/>
              <w:rPr>
                <w:b/>
                <w:sz w:val="18"/>
                <w:szCs w:val="18"/>
                <w:lang w:val="sq-AL"/>
              </w:rPr>
            </w:pPr>
            <w:r w:rsidRPr="00832683">
              <w:rPr>
                <w:b/>
                <w:sz w:val="18"/>
                <w:szCs w:val="18"/>
                <w:lang w:val="sq-AL"/>
              </w:rPr>
              <w:t>M</w:t>
            </w:r>
            <w:r w:rsidR="00970723" w:rsidRPr="00832683">
              <w:rPr>
                <w:b/>
                <w:sz w:val="18"/>
                <w:szCs w:val="18"/>
                <w:lang w:val="sq-AL"/>
              </w:rPr>
              <w:t>bi</w:t>
            </w:r>
            <w:r w:rsidRPr="00832683">
              <w:rPr>
                <w:b/>
                <w:sz w:val="18"/>
                <w:szCs w:val="18"/>
                <w:lang w:val="sq-AL"/>
              </w:rPr>
              <w:t xml:space="preserve"> </w:t>
            </w:r>
            <w:r w:rsidR="00970723" w:rsidRPr="00832683">
              <w:rPr>
                <w:b/>
                <w:sz w:val="18"/>
                <w:szCs w:val="18"/>
                <w:lang w:val="sq-AL"/>
              </w:rPr>
              <w:t xml:space="preserve">nivelin e </w:t>
            </w:r>
            <w:r w:rsidR="00D35C07" w:rsidRPr="00832683">
              <w:rPr>
                <w:b/>
                <w:sz w:val="18"/>
                <w:szCs w:val="18"/>
                <w:lang w:val="sq-AL"/>
              </w:rPr>
              <w:t>kokës së</w:t>
            </w:r>
            <w:r w:rsidR="00970723" w:rsidRPr="00832683">
              <w:rPr>
                <w:b/>
                <w:sz w:val="18"/>
                <w:szCs w:val="18"/>
                <w:lang w:val="sq-AL"/>
              </w:rPr>
              <w:t xml:space="preserv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970723" w:rsidRPr="00832683">
              <w:rPr>
                <w:b/>
                <w:sz w:val="18"/>
                <w:szCs w:val="18"/>
                <w:lang w:val="sq-AL"/>
              </w:rPr>
              <w:t>sia</w:t>
            </w:r>
          </w:p>
          <w:p w:rsidR="00970723" w:rsidRPr="00832683" w:rsidRDefault="00C66E81" w:rsidP="002C474C">
            <w:pPr>
              <w:pStyle w:val="Paragrafi"/>
              <w:ind w:firstLine="0"/>
              <w:rPr>
                <w:b/>
                <w:sz w:val="18"/>
                <w:szCs w:val="18"/>
                <w:lang w:val="sq-AL"/>
              </w:rPr>
            </w:pPr>
            <w:r w:rsidRPr="00832683">
              <w:rPr>
                <w:b/>
                <w:sz w:val="18"/>
                <w:szCs w:val="18"/>
                <w:lang w:val="sq-AL"/>
              </w:rPr>
              <w:t>M</w:t>
            </w:r>
            <w:r w:rsidR="00970723" w:rsidRPr="00832683">
              <w:rPr>
                <w:b/>
                <w:sz w:val="18"/>
                <w:szCs w:val="18"/>
                <w:lang w:val="sq-AL"/>
              </w:rPr>
              <w:t>bi</w:t>
            </w:r>
            <w:r w:rsidRPr="00832683">
              <w:rPr>
                <w:b/>
                <w:sz w:val="18"/>
                <w:szCs w:val="18"/>
                <w:lang w:val="sq-AL"/>
              </w:rPr>
              <w:t xml:space="preserve"> </w:t>
            </w:r>
            <w:r w:rsidR="00970723" w:rsidRPr="00832683">
              <w:rPr>
                <w:b/>
                <w:sz w:val="18"/>
                <w:szCs w:val="18"/>
                <w:lang w:val="sq-AL"/>
              </w:rPr>
              <w:t xml:space="preserve">nivelin e </w:t>
            </w:r>
            <w:r w:rsidR="00D35C07" w:rsidRPr="00832683">
              <w:rPr>
                <w:b/>
                <w:sz w:val="18"/>
                <w:szCs w:val="18"/>
                <w:lang w:val="sq-AL"/>
              </w:rPr>
              <w:t>kokës së</w:t>
            </w:r>
            <w:r w:rsidR="00970723" w:rsidRPr="00832683">
              <w:rPr>
                <w:b/>
                <w:sz w:val="18"/>
                <w:szCs w:val="18"/>
                <w:lang w:val="sq-AL"/>
              </w:rPr>
              <w:t xml:space="preserv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w:t>
            </w:r>
          </w:p>
          <w:p w:rsidR="00970723" w:rsidRPr="00832683" w:rsidRDefault="00970723" w:rsidP="002C474C">
            <w:pPr>
              <w:pStyle w:val="Paragrafi"/>
              <w:ind w:firstLine="0"/>
              <w:rPr>
                <w:b/>
                <w:sz w:val="18"/>
                <w:szCs w:val="18"/>
                <w:lang w:val="sq-AL"/>
              </w:rPr>
            </w:pPr>
            <w:r w:rsidRPr="00832683">
              <w:rPr>
                <w:b/>
                <w:sz w:val="18"/>
                <w:szCs w:val="18"/>
                <w:lang w:val="sq-AL"/>
              </w:rPr>
              <w:t>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660" w:type="pct"/>
          </w:tcPr>
          <w:p w:rsidR="00970723" w:rsidRPr="00832683" w:rsidRDefault="00D35C07" w:rsidP="002C474C">
            <w:pPr>
              <w:pStyle w:val="Paragrafi"/>
              <w:ind w:firstLine="0"/>
              <w:jc w:val="center"/>
              <w:rPr>
                <w:b/>
                <w:sz w:val="18"/>
                <w:szCs w:val="18"/>
                <w:lang w:val="sq-AL"/>
              </w:rPr>
            </w:pPr>
            <w:r w:rsidRPr="00832683">
              <w:rPr>
                <w:b/>
                <w:sz w:val="18"/>
                <w:szCs w:val="18"/>
                <w:lang w:val="sq-AL"/>
              </w:rPr>
              <w:t>Lartë</w:t>
            </w:r>
            <w:r w:rsidR="00C66E81" w:rsidRPr="00832683">
              <w:rPr>
                <w:b/>
                <w:sz w:val="18"/>
                <w:szCs w:val="18"/>
                <w:lang w:val="sq-AL"/>
              </w:rPr>
              <w:t xml:space="preserve">sia </w:t>
            </w:r>
            <w:r w:rsidR="00970723" w:rsidRPr="00832683">
              <w:rPr>
                <w:b/>
                <w:sz w:val="18"/>
                <w:szCs w:val="18"/>
                <w:lang w:val="sq-AL"/>
              </w:rPr>
              <w:t>mbi</w:t>
            </w:r>
            <w:r w:rsidR="00C66E81" w:rsidRPr="00832683">
              <w:rPr>
                <w:b/>
                <w:sz w:val="18"/>
                <w:szCs w:val="18"/>
                <w:lang w:val="sq-AL"/>
              </w:rPr>
              <w:t xml:space="preserve"> </w:t>
            </w:r>
            <w:r w:rsidR="00970723" w:rsidRPr="00832683">
              <w:rPr>
                <w:b/>
                <w:sz w:val="18"/>
                <w:szCs w:val="18"/>
                <w:lang w:val="sq-AL"/>
              </w:rPr>
              <w:t xml:space="preserve">nivelin e </w:t>
            </w:r>
            <w:r w:rsidRPr="00832683">
              <w:rPr>
                <w:b/>
                <w:sz w:val="18"/>
                <w:szCs w:val="18"/>
                <w:lang w:val="sq-AL"/>
              </w:rPr>
              <w:t>kokës</w:t>
            </w:r>
          </w:p>
          <w:p w:rsidR="00970723" w:rsidRPr="00832683" w:rsidRDefault="00970723" w:rsidP="002C474C">
            <w:pPr>
              <w:pStyle w:val="Paragrafi"/>
              <w:ind w:firstLine="0"/>
              <w:rPr>
                <w:b/>
                <w:sz w:val="18"/>
                <w:szCs w:val="18"/>
                <w:lang w:val="sq-AL"/>
              </w:rPr>
            </w:pPr>
            <w:r w:rsidRPr="00832683">
              <w:rPr>
                <w:b/>
                <w:sz w:val="18"/>
                <w:szCs w:val="18"/>
                <w:lang w:val="sq-AL"/>
              </w:rPr>
              <w:t>s</w:t>
            </w:r>
            <w:r w:rsidR="00C66E81" w:rsidRPr="00832683">
              <w:rPr>
                <w:b/>
                <w:sz w:val="18"/>
                <w:szCs w:val="18"/>
                <w:lang w:val="sq-AL"/>
              </w:rPr>
              <w:t>ë</w:t>
            </w:r>
            <w:r w:rsidRPr="00832683">
              <w:rPr>
                <w:b/>
                <w:sz w:val="18"/>
                <w:szCs w:val="18"/>
                <w:lang w:val="sq-AL"/>
              </w:rPr>
              <w:t xml:space="preserve"> </w:t>
            </w:r>
            <w:r w:rsidR="00D108A4" w:rsidRPr="00832683">
              <w:rPr>
                <w:b/>
                <w:sz w:val="18"/>
                <w:szCs w:val="18"/>
                <w:lang w:val="sq-AL"/>
              </w:rPr>
              <w:t>shinës</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c>
          <w:tcPr>
            <w:tcW w:w="566" w:type="pct"/>
          </w:tcPr>
          <w:p w:rsidR="00970723" w:rsidRPr="00832683" w:rsidRDefault="00524A67" w:rsidP="002C474C">
            <w:pPr>
              <w:pStyle w:val="Paragrafi"/>
              <w:ind w:firstLine="0"/>
              <w:jc w:val="center"/>
              <w:rPr>
                <w:b/>
                <w:sz w:val="18"/>
                <w:szCs w:val="18"/>
                <w:lang w:val="sq-AL"/>
              </w:rPr>
            </w:pPr>
            <w:r w:rsidRPr="00832683">
              <w:rPr>
                <w:b/>
                <w:sz w:val="18"/>
                <w:szCs w:val="18"/>
                <w:lang w:val="sq-AL"/>
              </w:rPr>
              <w:t>Gjysmë</w:t>
            </w:r>
            <w:r w:rsidR="00970723" w:rsidRPr="00832683">
              <w:rPr>
                <w:b/>
                <w:sz w:val="18"/>
                <w:szCs w:val="18"/>
                <w:lang w:val="sq-AL"/>
              </w:rPr>
              <w:t xml:space="preserve"> </w:t>
            </w:r>
            <w:r w:rsidR="00D35C07" w:rsidRPr="00832683">
              <w:rPr>
                <w:b/>
                <w:sz w:val="18"/>
                <w:szCs w:val="18"/>
                <w:lang w:val="sq-AL"/>
              </w:rPr>
              <w:t>gjerë</w:t>
            </w:r>
            <w:r w:rsidR="00970723" w:rsidRPr="00832683">
              <w:rPr>
                <w:b/>
                <w:sz w:val="18"/>
                <w:szCs w:val="18"/>
                <w:lang w:val="sq-AL"/>
              </w:rPr>
              <w:t>sia korresponduese</w:t>
            </w:r>
          </w:p>
          <w:p w:rsidR="00970723" w:rsidRPr="00832683" w:rsidRDefault="00970723" w:rsidP="002C474C">
            <w:pPr>
              <w:pStyle w:val="Paragrafi"/>
              <w:ind w:firstLine="0"/>
              <w:jc w:val="center"/>
              <w:rPr>
                <w:b/>
                <w:sz w:val="18"/>
                <w:szCs w:val="18"/>
                <w:lang w:val="sq-AL"/>
              </w:rPr>
            </w:pPr>
            <w:r w:rsidRPr="00832683">
              <w:rPr>
                <w:b/>
                <w:sz w:val="18"/>
                <w:szCs w:val="18"/>
                <w:lang w:val="sq-AL"/>
              </w:rPr>
              <w:t>mm</w:t>
            </w:r>
          </w:p>
        </w:tc>
      </w:tr>
      <w:tr w:rsidR="00970723" w:rsidRPr="00832683" w:rsidTr="00832683">
        <w:trPr>
          <w:jc w:val="center"/>
        </w:trPr>
        <w:tc>
          <w:tcPr>
            <w:tcW w:w="566" w:type="pct"/>
          </w:tcPr>
          <w:p w:rsidR="00970723" w:rsidRPr="00832683" w:rsidRDefault="00E60753" w:rsidP="002C474C">
            <w:pPr>
              <w:pStyle w:val="Paragrafi"/>
              <w:ind w:firstLine="0"/>
              <w:rPr>
                <w:sz w:val="18"/>
                <w:szCs w:val="18"/>
                <w:lang w:val="sq-AL"/>
              </w:rPr>
            </w:pPr>
            <w:r w:rsidRPr="00E60753">
              <w:rPr>
                <w:sz w:val="18"/>
                <w:szCs w:val="18"/>
                <w:lang w:val="sq-AL"/>
              </w:rPr>
              <w:pict>
                <v:shape id="_x0000_s1105" type="#_x0000_t88" style="position:absolute;left:0;text-align:left;margin-left:36pt;margin-top:2.8pt;width:9.05pt;height:18pt;z-index:251537408;mso-position-horizontal-relative:text;mso-position-vertical-relative:text"/>
              </w:pict>
            </w:r>
            <w:r w:rsidR="00970723" w:rsidRPr="00832683">
              <w:rPr>
                <w:sz w:val="18"/>
                <w:szCs w:val="18"/>
                <w:lang w:val="sq-AL"/>
              </w:rPr>
              <w:t>430</w:t>
            </w:r>
          </w:p>
          <w:p w:rsidR="00970723" w:rsidRPr="00832683" w:rsidRDefault="00970723" w:rsidP="002C474C">
            <w:pPr>
              <w:pStyle w:val="Paragrafi"/>
              <w:ind w:firstLine="0"/>
              <w:rPr>
                <w:sz w:val="18"/>
                <w:szCs w:val="18"/>
                <w:lang w:val="sq-AL"/>
              </w:rPr>
            </w:pPr>
            <w:r w:rsidRPr="00832683">
              <w:rPr>
                <w:sz w:val="18"/>
                <w:szCs w:val="18"/>
                <w:lang w:val="sq-AL"/>
              </w:rPr>
              <w:t>3 500</w:t>
            </w:r>
          </w:p>
        </w:tc>
        <w:tc>
          <w:tcPr>
            <w:tcW w:w="660"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1 575</w:t>
            </w:r>
          </w:p>
        </w:tc>
        <w:tc>
          <w:tcPr>
            <w:tcW w:w="660"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3 800</w:t>
            </w:r>
          </w:p>
        </w:tc>
        <w:tc>
          <w:tcPr>
            <w:tcW w:w="566"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1 422</w:t>
            </w:r>
          </w:p>
        </w:tc>
        <w:tc>
          <w:tcPr>
            <w:tcW w:w="660"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4 100</w:t>
            </w:r>
          </w:p>
        </w:tc>
        <w:tc>
          <w:tcPr>
            <w:tcW w:w="660"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1 262</w:t>
            </w:r>
          </w:p>
        </w:tc>
        <w:tc>
          <w:tcPr>
            <w:tcW w:w="660"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4 400</w:t>
            </w:r>
          </w:p>
        </w:tc>
        <w:tc>
          <w:tcPr>
            <w:tcW w:w="566" w:type="pct"/>
          </w:tcPr>
          <w:p w:rsidR="00970723" w:rsidRPr="00832683" w:rsidRDefault="00970723" w:rsidP="002C474C">
            <w:pPr>
              <w:pStyle w:val="Paragrafi"/>
              <w:ind w:firstLine="0"/>
              <w:rPr>
                <w:sz w:val="18"/>
                <w:szCs w:val="18"/>
                <w:lang w:val="sq-AL"/>
              </w:rPr>
            </w:pPr>
          </w:p>
          <w:p w:rsidR="00970723" w:rsidRPr="00832683" w:rsidRDefault="00970723" w:rsidP="002C474C">
            <w:pPr>
              <w:pStyle w:val="Paragrafi"/>
              <w:ind w:firstLine="0"/>
              <w:rPr>
                <w:sz w:val="18"/>
                <w:szCs w:val="18"/>
                <w:lang w:val="sq-AL"/>
              </w:rPr>
            </w:pPr>
            <w:r w:rsidRPr="00832683">
              <w:rPr>
                <w:sz w:val="18"/>
                <w:szCs w:val="18"/>
                <w:lang w:val="sq-AL"/>
              </w:rPr>
              <w:t>985</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510</w:t>
            </w:r>
          </w:p>
          <w:p w:rsidR="00970723" w:rsidRPr="00832683" w:rsidRDefault="00970723" w:rsidP="002C474C">
            <w:pPr>
              <w:pStyle w:val="Paragrafi"/>
              <w:ind w:firstLine="0"/>
              <w:rPr>
                <w:sz w:val="18"/>
                <w:szCs w:val="18"/>
                <w:lang w:val="sq-AL"/>
              </w:rPr>
            </w:pPr>
            <w:r w:rsidRPr="00832683">
              <w:rPr>
                <w:sz w:val="18"/>
                <w:szCs w:val="18"/>
                <w:lang w:val="sq-AL"/>
              </w:rPr>
              <w:t>520</w:t>
            </w:r>
          </w:p>
          <w:p w:rsidR="00970723" w:rsidRPr="00832683" w:rsidRDefault="00970723" w:rsidP="002C474C">
            <w:pPr>
              <w:pStyle w:val="Paragrafi"/>
              <w:ind w:firstLine="0"/>
              <w:rPr>
                <w:sz w:val="18"/>
                <w:szCs w:val="18"/>
                <w:lang w:val="sq-AL"/>
              </w:rPr>
            </w:pPr>
            <w:r w:rsidRPr="00832683">
              <w:rPr>
                <w:sz w:val="18"/>
                <w:szCs w:val="18"/>
                <w:lang w:val="sq-AL"/>
              </w:rPr>
              <w:t>530</w:t>
            </w:r>
          </w:p>
          <w:p w:rsidR="00970723" w:rsidRPr="00832683" w:rsidRDefault="00970723" w:rsidP="002C474C">
            <w:pPr>
              <w:pStyle w:val="Paragrafi"/>
              <w:ind w:firstLine="0"/>
              <w:rPr>
                <w:sz w:val="18"/>
                <w:szCs w:val="18"/>
                <w:lang w:val="sq-AL"/>
              </w:rPr>
            </w:pPr>
            <w:r w:rsidRPr="00832683">
              <w:rPr>
                <w:sz w:val="18"/>
                <w:szCs w:val="18"/>
                <w:lang w:val="sq-AL"/>
              </w:rPr>
              <w:t>540</w:t>
            </w:r>
          </w:p>
          <w:p w:rsidR="00970723" w:rsidRPr="00832683" w:rsidRDefault="00970723" w:rsidP="002C474C">
            <w:pPr>
              <w:pStyle w:val="Paragrafi"/>
              <w:ind w:firstLine="0"/>
              <w:rPr>
                <w:sz w:val="18"/>
                <w:szCs w:val="18"/>
                <w:lang w:val="sq-AL"/>
              </w:rPr>
            </w:pPr>
            <w:r w:rsidRPr="00832683">
              <w:rPr>
                <w:sz w:val="18"/>
                <w:szCs w:val="18"/>
                <w:lang w:val="sq-AL"/>
              </w:rPr>
              <w:t>3 550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1 570</w:t>
            </w:r>
          </w:p>
          <w:p w:rsidR="00970723" w:rsidRPr="00832683" w:rsidRDefault="00970723" w:rsidP="002C474C">
            <w:pPr>
              <w:pStyle w:val="Paragrafi"/>
              <w:ind w:firstLine="0"/>
              <w:rPr>
                <w:sz w:val="18"/>
                <w:szCs w:val="18"/>
                <w:lang w:val="sq-AL"/>
              </w:rPr>
            </w:pPr>
            <w:r w:rsidRPr="00832683">
              <w:rPr>
                <w:sz w:val="18"/>
                <w:szCs w:val="18"/>
                <w:lang w:val="sq-AL"/>
              </w:rPr>
              <w:t>1 565</w:t>
            </w:r>
          </w:p>
          <w:p w:rsidR="00970723" w:rsidRPr="00832683" w:rsidRDefault="00970723" w:rsidP="002C474C">
            <w:pPr>
              <w:pStyle w:val="Paragrafi"/>
              <w:ind w:firstLine="0"/>
              <w:rPr>
                <w:sz w:val="18"/>
                <w:szCs w:val="18"/>
                <w:lang w:val="sq-AL"/>
              </w:rPr>
            </w:pPr>
            <w:r w:rsidRPr="00832683">
              <w:rPr>
                <w:sz w:val="18"/>
                <w:szCs w:val="18"/>
                <w:lang w:val="sq-AL"/>
              </w:rPr>
              <w:t>1 560</w:t>
            </w:r>
          </w:p>
          <w:p w:rsidR="00970723" w:rsidRPr="00832683" w:rsidRDefault="00970723" w:rsidP="002C474C">
            <w:pPr>
              <w:pStyle w:val="Paragrafi"/>
              <w:ind w:firstLine="0"/>
              <w:rPr>
                <w:sz w:val="18"/>
                <w:szCs w:val="18"/>
                <w:lang w:val="sq-AL"/>
              </w:rPr>
            </w:pPr>
            <w:r w:rsidRPr="00832683">
              <w:rPr>
                <w:sz w:val="18"/>
                <w:szCs w:val="18"/>
                <w:lang w:val="sq-AL"/>
              </w:rPr>
              <w:t>1 555</w:t>
            </w:r>
          </w:p>
          <w:p w:rsidR="00970723" w:rsidRPr="00832683" w:rsidRDefault="00970723" w:rsidP="002C474C">
            <w:pPr>
              <w:pStyle w:val="Paragrafi"/>
              <w:ind w:firstLine="0"/>
              <w:rPr>
                <w:sz w:val="18"/>
                <w:szCs w:val="18"/>
                <w:lang w:val="sq-AL"/>
              </w:rPr>
            </w:pPr>
            <w:r w:rsidRPr="00832683">
              <w:rPr>
                <w:sz w:val="18"/>
                <w:szCs w:val="18"/>
                <w:lang w:val="sq-AL"/>
              </w:rPr>
              <w:t>1 550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810</w:t>
            </w:r>
          </w:p>
          <w:p w:rsidR="00970723" w:rsidRPr="00832683" w:rsidRDefault="00970723" w:rsidP="002C474C">
            <w:pPr>
              <w:pStyle w:val="Paragrafi"/>
              <w:ind w:firstLine="0"/>
              <w:rPr>
                <w:sz w:val="18"/>
                <w:szCs w:val="18"/>
                <w:lang w:val="sq-AL"/>
              </w:rPr>
            </w:pPr>
            <w:r w:rsidRPr="00832683">
              <w:rPr>
                <w:sz w:val="18"/>
                <w:szCs w:val="18"/>
                <w:lang w:val="sq-AL"/>
              </w:rPr>
              <w:t>820</w:t>
            </w:r>
          </w:p>
          <w:p w:rsidR="00970723" w:rsidRPr="00832683" w:rsidRDefault="00970723" w:rsidP="002C474C">
            <w:pPr>
              <w:pStyle w:val="Paragrafi"/>
              <w:ind w:firstLine="0"/>
              <w:rPr>
                <w:sz w:val="18"/>
                <w:szCs w:val="18"/>
                <w:lang w:val="sq-AL"/>
              </w:rPr>
            </w:pPr>
            <w:r w:rsidRPr="00832683">
              <w:rPr>
                <w:sz w:val="18"/>
                <w:szCs w:val="18"/>
                <w:lang w:val="sq-AL"/>
              </w:rPr>
              <w:t>830</w:t>
            </w:r>
          </w:p>
          <w:p w:rsidR="00970723" w:rsidRPr="00832683" w:rsidRDefault="00970723" w:rsidP="002C474C">
            <w:pPr>
              <w:pStyle w:val="Paragrafi"/>
              <w:ind w:firstLine="0"/>
              <w:rPr>
                <w:sz w:val="18"/>
                <w:szCs w:val="18"/>
                <w:lang w:val="sq-AL"/>
              </w:rPr>
            </w:pPr>
            <w:r w:rsidRPr="00832683">
              <w:rPr>
                <w:sz w:val="18"/>
                <w:szCs w:val="18"/>
                <w:lang w:val="sq-AL"/>
              </w:rPr>
              <w:t>840</w:t>
            </w:r>
          </w:p>
          <w:p w:rsidR="00970723" w:rsidRPr="00832683" w:rsidRDefault="00970723" w:rsidP="002C474C">
            <w:pPr>
              <w:pStyle w:val="Paragrafi"/>
              <w:ind w:firstLine="0"/>
              <w:rPr>
                <w:sz w:val="18"/>
                <w:szCs w:val="18"/>
                <w:lang w:val="sq-AL"/>
              </w:rPr>
            </w:pPr>
            <w:r w:rsidRPr="00832683">
              <w:rPr>
                <w:sz w:val="18"/>
                <w:szCs w:val="18"/>
                <w:lang w:val="sq-AL"/>
              </w:rPr>
              <w:t>3 850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1 417</w:t>
            </w:r>
          </w:p>
          <w:p w:rsidR="00970723" w:rsidRPr="00832683" w:rsidRDefault="00970723" w:rsidP="002C474C">
            <w:pPr>
              <w:pStyle w:val="Paragrafi"/>
              <w:ind w:firstLine="0"/>
              <w:rPr>
                <w:sz w:val="18"/>
                <w:szCs w:val="18"/>
                <w:lang w:val="sq-AL"/>
              </w:rPr>
            </w:pPr>
            <w:r w:rsidRPr="00832683">
              <w:rPr>
                <w:sz w:val="18"/>
                <w:szCs w:val="18"/>
                <w:lang w:val="sq-AL"/>
              </w:rPr>
              <w:t>1 412</w:t>
            </w:r>
          </w:p>
          <w:p w:rsidR="00970723" w:rsidRPr="00832683" w:rsidRDefault="00970723" w:rsidP="002C474C">
            <w:pPr>
              <w:pStyle w:val="Paragrafi"/>
              <w:ind w:firstLine="0"/>
              <w:rPr>
                <w:sz w:val="18"/>
                <w:szCs w:val="18"/>
                <w:lang w:val="sq-AL"/>
              </w:rPr>
            </w:pPr>
            <w:r w:rsidRPr="00832683">
              <w:rPr>
                <w:sz w:val="18"/>
                <w:szCs w:val="18"/>
                <w:lang w:val="sq-AL"/>
              </w:rPr>
              <w:t>1 407</w:t>
            </w:r>
          </w:p>
          <w:p w:rsidR="00970723" w:rsidRPr="00832683" w:rsidRDefault="00970723" w:rsidP="002C474C">
            <w:pPr>
              <w:pStyle w:val="Paragrafi"/>
              <w:ind w:firstLine="0"/>
              <w:rPr>
                <w:sz w:val="18"/>
                <w:szCs w:val="18"/>
                <w:lang w:val="sq-AL"/>
              </w:rPr>
            </w:pPr>
            <w:r w:rsidRPr="00832683">
              <w:rPr>
                <w:sz w:val="18"/>
                <w:szCs w:val="18"/>
                <w:lang w:val="sq-AL"/>
              </w:rPr>
              <w:t>1 402</w:t>
            </w:r>
          </w:p>
          <w:p w:rsidR="00970723" w:rsidRPr="00832683" w:rsidRDefault="00970723" w:rsidP="002C474C">
            <w:pPr>
              <w:pStyle w:val="Paragrafi"/>
              <w:ind w:firstLine="0"/>
              <w:rPr>
                <w:sz w:val="18"/>
                <w:szCs w:val="18"/>
                <w:lang w:val="sq-AL"/>
              </w:rPr>
            </w:pPr>
            <w:r w:rsidRPr="00832683">
              <w:rPr>
                <w:sz w:val="18"/>
                <w:szCs w:val="18"/>
                <w:lang w:val="sq-AL"/>
              </w:rPr>
              <w:t>1 397</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110</w:t>
            </w:r>
          </w:p>
          <w:p w:rsidR="00970723" w:rsidRPr="00832683" w:rsidRDefault="00970723" w:rsidP="002C474C">
            <w:pPr>
              <w:pStyle w:val="Paragrafi"/>
              <w:ind w:firstLine="0"/>
              <w:rPr>
                <w:sz w:val="18"/>
                <w:szCs w:val="18"/>
                <w:lang w:val="sq-AL"/>
              </w:rPr>
            </w:pPr>
            <w:r w:rsidRPr="00832683">
              <w:rPr>
                <w:sz w:val="18"/>
                <w:szCs w:val="18"/>
                <w:lang w:val="sq-AL"/>
              </w:rPr>
              <w:t>120</w:t>
            </w:r>
          </w:p>
          <w:p w:rsidR="00970723" w:rsidRPr="00832683" w:rsidRDefault="00970723" w:rsidP="002C474C">
            <w:pPr>
              <w:pStyle w:val="Paragrafi"/>
              <w:ind w:firstLine="0"/>
              <w:rPr>
                <w:sz w:val="18"/>
                <w:szCs w:val="18"/>
                <w:lang w:val="sq-AL"/>
              </w:rPr>
            </w:pPr>
            <w:r w:rsidRPr="00832683">
              <w:rPr>
                <w:sz w:val="18"/>
                <w:szCs w:val="18"/>
                <w:lang w:val="sq-AL"/>
              </w:rPr>
              <w:t>130</w:t>
            </w:r>
          </w:p>
          <w:p w:rsidR="00970723" w:rsidRPr="00832683" w:rsidRDefault="00970723" w:rsidP="002C474C">
            <w:pPr>
              <w:pStyle w:val="Paragrafi"/>
              <w:ind w:firstLine="0"/>
              <w:rPr>
                <w:sz w:val="18"/>
                <w:szCs w:val="18"/>
                <w:lang w:val="sq-AL"/>
              </w:rPr>
            </w:pPr>
            <w:r w:rsidRPr="00832683">
              <w:rPr>
                <w:sz w:val="18"/>
                <w:szCs w:val="18"/>
                <w:lang w:val="sq-AL"/>
              </w:rPr>
              <w:t>140</w:t>
            </w:r>
          </w:p>
          <w:p w:rsidR="00970723" w:rsidRPr="00832683" w:rsidRDefault="00970723" w:rsidP="002C474C">
            <w:pPr>
              <w:pStyle w:val="Paragrafi"/>
              <w:ind w:firstLine="0"/>
              <w:rPr>
                <w:sz w:val="18"/>
                <w:szCs w:val="18"/>
                <w:lang w:val="sq-AL"/>
              </w:rPr>
            </w:pPr>
            <w:r w:rsidRPr="00832683">
              <w:rPr>
                <w:sz w:val="18"/>
                <w:szCs w:val="18"/>
                <w:lang w:val="sq-AL"/>
              </w:rPr>
              <w:t>4 150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1 252</w:t>
            </w:r>
          </w:p>
          <w:p w:rsidR="00970723" w:rsidRPr="00832683" w:rsidRDefault="00970723" w:rsidP="002C474C">
            <w:pPr>
              <w:pStyle w:val="Paragrafi"/>
              <w:ind w:firstLine="0"/>
              <w:rPr>
                <w:sz w:val="18"/>
                <w:szCs w:val="18"/>
                <w:lang w:val="sq-AL"/>
              </w:rPr>
            </w:pPr>
            <w:r w:rsidRPr="00832683">
              <w:rPr>
                <w:sz w:val="18"/>
                <w:szCs w:val="18"/>
                <w:lang w:val="sq-AL"/>
              </w:rPr>
              <w:t>1 243</w:t>
            </w:r>
          </w:p>
          <w:p w:rsidR="00970723" w:rsidRPr="00832683" w:rsidRDefault="00970723" w:rsidP="002C474C">
            <w:pPr>
              <w:pStyle w:val="Paragrafi"/>
              <w:ind w:firstLine="0"/>
              <w:rPr>
                <w:sz w:val="18"/>
                <w:szCs w:val="18"/>
                <w:lang w:val="sq-AL"/>
              </w:rPr>
            </w:pPr>
            <w:r w:rsidRPr="00832683">
              <w:rPr>
                <w:sz w:val="18"/>
                <w:szCs w:val="18"/>
                <w:lang w:val="sq-AL"/>
              </w:rPr>
              <w:t>1 234</w:t>
            </w:r>
          </w:p>
          <w:p w:rsidR="00970723" w:rsidRPr="00832683" w:rsidRDefault="00970723" w:rsidP="002C474C">
            <w:pPr>
              <w:pStyle w:val="Paragrafi"/>
              <w:ind w:firstLine="0"/>
              <w:rPr>
                <w:sz w:val="18"/>
                <w:szCs w:val="18"/>
                <w:lang w:val="sq-AL"/>
              </w:rPr>
            </w:pPr>
            <w:r w:rsidRPr="00832683">
              <w:rPr>
                <w:sz w:val="18"/>
                <w:szCs w:val="18"/>
                <w:lang w:val="sq-AL"/>
              </w:rPr>
              <w:t>1 225</w:t>
            </w:r>
          </w:p>
          <w:p w:rsidR="00970723" w:rsidRPr="00832683" w:rsidRDefault="00970723" w:rsidP="002C474C">
            <w:pPr>
              <w:pStyle w:val="Paragrafi"/>
              <w:ind w:firstLine="0"/>
              <w:rPr>
                <w:sz w:val="18"/>
                <w:szCs w:val="18"/>
                <w:lang w:val="sq-AL"/>
              </w:rPr>
            </w:pPr>
            <w:r w:rsidRPr="00832683">
              <w:rPr>
                <w:sz w:val="18"/>
                <w:szCs w:val="18"/>
                <w:lang w:val="sq-AL"/>
              </w:rPr>
              <w:t>1 215</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410</w:t>
            </w:r>
          </w:p>
          <w:p w:rsidR="00970723" w:rsidRPr="00832683" w:rsidRDefault="00970723" w:rsidP="002C474C">
            <w:pPr>
              <w:pStyle w:val="Paragrafi"/>
              <w:ind w:firstLine="0"/>
              <w:rPr>
                <w:sz w:val="18"/>
                <w:szCs w:val="18"/>
                <w:lang w:val="sq-AL"/>
              </w:rPr>
            </w:pPr>
            <w:r w:rsidRPr="00832683">
              <w:rPr>
                <w:sz w:val="18"/>
                <w:szCs w:val="18"/>
                <w:lang w:val="sq-AL"/>
              </w:rPr>
              <w:t>420</w:t>
            </w:r>
          </w:p>
          <w:p w:rsidR="00970723" w:rsidRPr="00832683" w:rsidRDefault="00970723" w:rsidP="002C474C">
            <w:pPr>
              <w:pStyle w:val="Paragrafi"/>
              <w:ind w:firstLine="0"/>
              <w:rPr>
                <w:sz w:val="18"/>
                <w:szCs w:val="18"/>
                <w:lang w:val="sq-AL"/>
              </w:rPr>
            </w:pPr>
            <w:r w:rsidRPr="00832683">
              <w:rPr>
                <w:sz w:val="18"/>
                <w:szCs w:val="18"/>
                <w:lang w:val="sq-AL"/>
              </w:rPr>
              <w:t>430</w:t>
            </w:r>
          </w:p>
          <w:p w:rsidR="00970723" w:rsidRPr="00832683" w:rsidRDefault="00970723" w:rsidP="002C474C">
            <w:pPr>
              <w:pStyle w:val="Paragrafi"/>
              <w:ind w:firstLine="0"/>
              <w:rPr>
                <w:sz w:val="18"/>
                <w:szCs w:val="18"/>
                <w:lang w:val="sq-AL"/>
              </w:rPr>
            </w:pPr>
            <w:r w:rsidRPr="00832683">
              <w:rPr>
                <w:sz w:val="18"/>
                <w:szCs w:val="18"/>
                <w:lang w:val="sq-AL"/>
              </w:rPr>
              <w:t>440</w:t>
            </w:r>
          </w:p>
          <w:p w:rsidR="00970723" w:rsidRPr="00832683" w:rsidRDefault="00970723" w:rsidP="002C474C">
            <w:pPr>
              <w:pStyle w:val="Paragrafi"/>
              <w:ind w:firstLine="0"/>
              <w:rPr>
                <w:sz w:val="18"/>
                <w:szCs w:val="18"/>
                <w:lang w:val="sq-AL"/>
              </w:rPr>
            </w:pPr>
            <w:r w:rsidRPr="00832683">
              <w:rPr>
                <w:sz w:val="18"/>
                <w:szCs w:val="18"/>
                <w:lang w:val="sq-AL"/>
              </w:rPr>
              <w:t>4 450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975</w:t>
            </w:r>
          </w:p>
          <w:p w:rsidR="00970723" w:rsidRPr="00832683" w:rsidRDefault="00970723" w:rsidP="002C474C">
            <w:pPr>
              <w:pStyle w:val="Paragrafi"/>
              <w:ind w:firstLine="0"/>
              <w:rPr>
                <w:sz w:val="18"/>
                <w:szCs w:val="18"/>
                <w:lang w:val="sq-AL"/>
              </w:rPr>
            </w:pPr>
            <w:r w:rsidRPr="00832683">
              <w:rPr>
                <w:sz w:val="18"/>
                <w:szCs w:val="18"/>
                <w:lang w:val="sq-AL"/>
              </w:rPr>
              <w:t>966</w:t>
            </w:r>
          </w:p>
          <w:p w:rsidR="00970723" w:rsidRPr="00832683" w:rsidRDefault="00970723" w:rsidP="002C474C">
            <w:pPr>
              <w:pStyle w:val="Paragrafi"/>
              <w:ind w:firstLine="0"/>
              <w:rPr>
                <w:sz w:val="18"/>
                <w:szCs w:val="18"/>
                <w:lang w:val="sq-AL"/>
              </w:rPr>
            </w:pPr>
            <w:r w:rsidRPr="00832683">
              <w:rPr>
                <w:sz w:val="18"/>
                <w:szCs w:val="18"/>
                <w:lang w:val="sq-AL"/>
              </w:rPr>
              <w:t>957</w:t>
            </w:r>
          </w:p>
          <w:p w:rsidR="00970723" w:rsidRPr="00832683" w:rsidRDefault="00970723" w:rsidP="002C474C">
            <w:pPr>
              <w:pStyle w:val="Paragrafi"/>
              <w:ind w:firstLine="0"/>
              <w:rPr>
                <w:sz w:val="18"/>
                <w:szCs w:val="18"/>
                <w:lang w:val="sq-AL"/>
              </w:rPr>
            </w:pPr>
            <w:r w:rsidRPr="00832683">
              <w:rPr>
                <w:sz w:val="18"/>
                <w:szCs w:val="18"/>
                <w:lang w:val="sq-AL"/>
              </w:rPr>
              <w:t>948</w:t>
            </w:r>
          </w:p>
          <w:p w:rsidR="00970723" w:rsidRPr="00832683" w:rsidRDefault="00970723" w:rsidP="002C474C">
            <w:pPr>
              <w:pStyle w:val="Paragrafi"/>
              <w:ind w:firstLine="0"/>
              <w:rPr>
                <w:sz w:val="18"/>
                <w:szCs w:val="18"/>
                <w:lang w:val="sq-AL"/>
              </w:rPr>
            </w:pPr>
            <w:r w:rsidRPr="00832683">
              <w:rPr>
                <w:sz w:val="18"/>
                <w:szCs w:val="18"/>
                <w:lang w:val="sq-AL"/>
              </w:rPr>
              <w:t>938</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560</w:t>
            </w:r>
          </w:p>
          <w:p w:rsidR="00970723" w:rsidRPr="00832683" w:rsidRDefault="00970723" w:rsidP="002C474C">
            <w:pPr>
              <w:pStyle w:val="Paragrafi"/>
              <w:ind w:firstLine="0"/>
              <w:rPr>
                <w:sz w:val="18"/>
                <w:szCs w:val="18"/>
                <w:lang w:val="sq-AL"/>
              </w:rPr>
            </w:pPr>
            <w:r w:rsidRPr="00832683">
              <w:rPr>
                <w:sz w:val="18"/>
                <w:szCs w:val="18"/>
                <w:lang w:val="sq-AL"/>
              </w:rPr>
              <w:t>570</w:t>
            </w:r>
          </w:p>
          <w:p w:rsidR="00970723" w:rsidRPr="00832683" w:rsidRDefault="00970723" w:rsidP="002C474C">
            <w:pPr>
              <w:pStyle w:val="Paragrafi"/>
              <w:ind w:firstLine="0"/>
              <w:rPr>
                <w:sz w:val="18"/>
                <w:szCs w:val="18"/>
                <w:lang w:val="sq-AL"/>
              </w:rPr>
            </w:pPr>
            <w:r w:rsidRPr="00832683">
              <w:rPr>
                <w:sz w:val="18"/>
                <w:szCs w:val="18"/>
                <w:lang w:val="sq-AL"/>
              </w:rPr>
              <w:t>580</w:t>
            </w:r>
          </w:p>
          <w:p w:rsidR="00970723" w:rsidRPr="00832683" w:rsidRDefault="00970723" w:rsidP="002C474C">
            <w:pPr>
              <w:pStyle w:val="Paragrafi"/>
              <w:ind w:firstLine="0"/>
              <w:rPr>
                <w:sz w:val="18"/>
                <w:szCs w:val="18"/>
                <w:lang w:val="sq-AL"/>
              </w:rPr>
            </w:pPr>
            <w:r w:rsidRPr="00832683">
              <w:rPr>
                <w:sz w:val="18"/>
                <w:szCs w:val="18"/>
                <w:lang w:val="sq-AL"/>
              </w:rPr>
              <w:t>590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1 544</w:t>
            </w:r>
          </w:p>
          <w:p w:rsidR="00970723" w:rsidRPr="00832683" w:rsidRDefault="00970723" w:rsidP="002C474C">
            <w:pPr>
              <w:pStyle w:val="Paragrafi"/>
              <w:ind w:firstLine="0"/>
              <w:rPr>
                <w:sz w:val="18"/>
                <w:szCs w:val="18"/>
                <w:lang w:val="sq-AL"/>
              </w:rPr>
            </w:pPr>
            <w:r w:rsidRPr="00832683">
              <w:rPr>
                <w:sz w:val="18"/>
                <w:szCs w:val="18"/>
                <w:lang w:val="sq-AL"/>
              </w:rPr>
              <w:t>1 539</w:t>
            </w:r>
          </w:p>
          <w:p w:rsidR="00970723" w:rsidRPr="00832683" w:rsidRDefault="00970723" w:rsidP="002C474C">
            <w:pPr>
              <w:pStyle w:val="Paragrafi"/>
              <w:ind w:firstLine="0"/>
              <w:rPr>
                <w:sz w:val="18"/>
                <w:szCs w:val="18"/>
                <w:lang w:val="sq-AL"/>
              </w:rPr>
            </w:pPr>
            <w:r w:rsidRPr="00832683">
              <w:rPr>
                <w:sz w:val="18"/>
                <w:szCs w:val="18"/>
                <w:lang w:val="sq-AL"/>
              </w:rPr>
              <w:t>1 534</w:t>
            </w:r>
          </w:p>
          <w:p w:rsidR="00970723" w:rsidRPr="00832683" w:rsidRDefault="00970723" w:rsidP="002C474C">
            <w:pPr>
              <w:pStyle w:val="Paragrafi"/>
              <w:ind w:firstLine="0"/>
              <w:rPr>
                <w:sz w:val="18"/>
                <w:szCs w:val="18"/>
                <w:lang w:val="sq-AL"/>
              </w:rPr>
            </w:pPr>
            <w:r w:rsidRPr="00832683">
              <w:rPr>
                <w:sz w:val="18"/>
                <w:szCs w:val="18"/>
                <w:lang w:val="sq-AL"/>
              </w:rPr>
              <w:t>1 529</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860</w:t>
            </w:r>
          </w:p>
          <w:p w:rsidR="00970723" w:rsidRPr="00832683" w:rsidRDefault="00970723" w:rsidP="002C474C">
            <w:pPr>
              <w:pStyle w:val="Paragrafi"/>
              <w:ind w:firstLine="0"/>
              <w:rPr>
                <w:sz w:val="18"/>
                <w:szCs w:val="18"/>
                <w:lang w:val="sq-AL"/>
              </w:rPr>
            </w:pPr>
            <w:r w:rsidRPr="00832683">
              <w:rPr>
                <w:sz w:val="18"/>
                <w:szCs w:val="18"/>
                <w:lang w:val="sq-AL"/>
              </w:rPr>
              <w:t>870</w:t>
            </w:r>
          </w:p>
          <w:p w:rsidR="00970723" w:rsidRPr="00832683" w:rsidRDefault="00970723" w:rsidP="002C474C">
            <w:pPr>
              <w:pStyle w:val="Paragrafi"/>
              <w:ind w:firstLine="0"/>
              <w:rPr>
                <w:sz w:val="18"/>
                <w:szCs w:val="18"/>
                <w:lang w:val="sq-AL"/>
              </w:rPr>
            </w:pPr>
            <w:r w:rsidRPr="00832683">
              <w:rPr>
                <w:sz w:val="18"/>
                <w:szCs w:val="18"/>
                <w:lang w:val="sq-AL"/>
              </w:rPr>
              <w:t>880</w:t>
            </w:r>
          </w:p>
          <w:p w:rsidR="00970723" w:rsidRPr="00832683" w:rsidRDefault="00970723" w:rsidP="002C474C">
            <w:pPr>
              <w:pStyle w:val="Paragrafi"/>
              <w:ind w:firstLine="0"/>
              <w:rPr>
                <w:sz w:val="18"/>
                <w:szCs w:val="18"/>
                <w:lang w:val="sq-AL"/>
              </w:rPr>
            </w:pPr>
            <w:r w:rsidRPr="00832683">
              <w:rPr>
                <w:sz w:val="18"/>
                <w:szCs w:val="18"/>
                <w:lang w:val="sq-AL"/>
              </w:rPr>
              <w:t>890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1 392</w:t>
            </w:r>
          </w:p>
          <w:p w:rsidR="00970723" w:rsidRPr="00832683" w:rsidRDefault="00970723" w:rsidP="002C474C">
            <w:pPr>
              <w:pStyle w:val="Paragrafi"/>
              <w:ind w:firstLine="0"/>
              <w:rPr>
                <w:sz w:val="18"/>
                <w:szCs w:val="18"/>
                <w:lang w:val="sq-AL"/>
              </w:rPr>
            </w:pPr>
            <w:r w:rsidRPr="00832683">
              <w:rPr>
                <w:sz w:val="18"/>
                <w:szCs w:val="18"/>
                <w:lang w:val="sq-AL"/>
              </w:rPr>
              <w:t>1 387</w:t>
            </w:r>
          </w:p>
          <w:p w:rsidR="00970723" w:rsidRPr="00832683" w:rsidRDefault="00970723" w:rsidP="002C474C">
            <w:pPr>
              <w:pStyle w:val="Paragrafi"/>
              <w:ind w:firstLine="0"/>
              <w:rPr>
                <w:sz w:val="18"/>
                <w:szCs w:val="18"/>
                <w:lang w:val="sq-AL"/>
              </w:rPr>
            </w:pPr>
            <w:r w:rsidRPr="00832683">
              <w:rPr>
                <w:sz w:val="18"/>
                <w:szCs w:val="18"/>
                <w:lang w:val="sq-AL"/>
              </w:rPr>
              <w:t>1 382</w:t>
            </w:r>
          </w:p>
          <w:p w:rsidR="00970723" w:rsidRPr="00832683" w:rsidRDefault="00970723" w:rsidP="002C474C">
            <w:pPr>
              <w:pStyle w:val="Paragrafi"/>
              <w:ind w:firstLine="0"/>
              <w:rPr>
                <w:sz w:val="18"/>
                <w:szCs w:val="18"/>
                <w:lang w:val="sq-AL"/>
              </w:rPr>
            </w:pPr>
            <w:r w:rsidRPr="00832683">
              <w:rPr>
                <w:sz w:val="18"/>
                <w:szCs w:val="18"/>
                <w:lang w:val="sq-AL"/>
              </w:rPr>
              <w:t>1 377</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160</w:t>
            </w:r>
          </w:p>
          <w:p w:rsidR="00970723" w:rsidRPr="00832683" w:rsidRDefault="00970723" w:rsidP="002C474C">
            <w:pPr>
              <w:pStyle w:val="Paragrafi"/>
              <w:ind w:firstLine="0"/>
              <w:rPr>
                <w:sz w:val="18"/>
                <w:szCs w:val="18"/>
                <w:lang w:val="sq-AL"/>
              </w:rPr>
            </w:pPr>
            <w:r w:rsidRPr="00832683">
              <w:rPr>
                <w:sz w:val="18"/>
                <w:szCs w:val="18"/>
                <w:lang w:val="sq-AL"/>
              </w:rPr>
              <w:t>170</w:t>
            </w:r>
          </w:p>
          <w:p w:rsidR="00970723" w:rsidRPr="00832683" w:rsidRDefault="00970723" w:rsidP="002C474C">
            <w:pPr>
              <w:pStyle w:val="Paragrafi"/>
              <w:ind w:firstLine="0"/>
              <w:rPr>
                <w:sz w:val="18"/>
                <w:szCs w:val="18"/>
                <w:lang w:val="sq-AL"/>
              </w:rPr>
            </w:pPr>
            <w:r w:rsidRPr="00832683">
              <w:rPr>
                <w:sz w:val="18"/>
                <w:szCs w:val="18"/>
                <w:lang w:val="sq-AL"/>
              </w:rPr>
              <w:t>180</w:t>
            </w:r>
          </w:p>
          <w:p w:rsidR="00970723" w:rsidRPr="00832683" w:rsidRDefault="00970723" w:rsidP="002C474C">
            <w:pPr>
              <w:pStyle w:val="Paragrafi"/>
              <w:ind w:firstLine="0"/>
              <w:rPr>
                <w:sz w:val="18"/>
                <w:szCs w:val="18"/>
                <w:lang w:val="sq-AL"/>
              </w:rPr>
            </w:pPr>
            <w:r w:rsidRPr="00832683">
              <w:rPr>
                <w:sz w:val="18"/>
                <w:szCs w:val="18"/>
                <w:lang w:val="sq-AL"/>
              </w:rPr>
              <w:t>190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1 206</w:t>
            </w:r>
          </w:p>
          <w:p w:rsidR="00970723" w:rsidRPr="00832683" w:rsidRDefault="00970723" w:rsidP="002C474C">
            <w:pPr>
              <w:pStyle w:val="Paragrafi"/>
              <w:ind w:firstLine="0"/>
              <w:rPr>
                <w:sz w:val="18"/>
                <w:szCs w:val="18"/>
                <w:lang w:val="sq-AL"/>
              </w:rPr>
            </w:pPr>
            <w:r w:rsidRPr="00832683">
              <w:rPr>
                <w:sz w:val="18"/>
                <w:szCs w:val="18"/>
                <w:lang w:val="sq-AL"/>
              </w:rPr>
              <w:t>1 197</w:t>
            </w:r>
          </w:p>
          <w:p w:rsidR="00970723" w:rsidRPr="00832683" w:rsidRDefault="00970723" w:rsidP="002C474C">
            <w:pPr>
              <w:pStyle w:val="Paragrafi"/>
              <w:ind w:firstLine="0"/>
              <w:rPr>
                <w:sz w:val="18"/>
                <w:szCs w:val="18"/>
                <w:lang w:val="sq-AL"/>
              </w:rPr>
            </w:pPr>
            <w:r w:rsidRPr="00832683">
              <w:rPr>
                <w:sz w:val="18"/>
                <w:szCs w:val="18"/>
                <w:lang w:val="sq-AL"/>
              </w:rPr>
              <w:t>1 188</w:t>
            </w:r>
          </w:p>
          <w:p w:rsidR="00970723" w:rsidRPr="00832683" w:rsidRDefault="00970723" w:rsidP="002C474C">
            <w:pPr>
              <w:pStyle w:val="Paragrafi"/>
              <w:ind w:firstLine="0"/>
              <w:rPr>
                <w:sz w:val="18"/>
                <w:szCs w:val="18"/>
                <w:lang w:val="sq-AL"/>
              </w:rPr>
            </w:pPr>
            <w:r w:rsidRPr="00832683">
              <w:rPr>
                <w:sz w:val="18"/>
                <w:szCs w:val="18"/>
                <w:lang w:val="sq-AL"/>
              </w:rPr>
              <w:t>1 178</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460</w:t>
            </w:r>
          </w:p>
          <w:p w:rsidR="00970723" w:rsidRPr="00832683" w:rsidRDefault="00970723" w:rsidP="002C474C">
            <w:pPr>
              <w:pStyle w:val="Paragrafi"/>
              <w:ind w:firstLine="0"/>
              <w:rPr>
                <w:sz w:val="18"/>
                <w:szCs w:val="18"/>
                <w:lang w:val="sq-AL"/>
              </w:rPr>
            </w:pPr>
            <w:r w:rsidRPr="00832683">
              <w:rPr>
                <w:sz w:val="18"/>
                <w:szCs w:val="18"/>
                <w:lang w:val="sq-AL"/>
              </w:rPr>
              <w:t>470</w:t>
            </w:r>
          </w:p>
          <w:p w:rsidR="00970723" w:rsidRPr="00832683" w:rsidRDefault="00970723" w:rsidP="002C474C">
            <w:pPr>
              <w:pStyle w:val="Paragrafi"/>
              <w:ind w:firstLine="0"/>
              <w:rPr>
                <w:sz w:val="18"/>
                <w:szCs w:val="18"/>
                <w:lang w:val="sq-AL"/>
              </w:rPr>
            </w:pPr>
            <w:r w:rsidRPr="00832683">
              <w:rPr>
                <w:sz w:val="18"/>
                <w:szCs w:val="18"/>
                <w:lang w:val="sq-AL"/>
              </w:rPr>
              <w:t>480</w:t>
            </w:r>
          </w:p>
          <w:p w:rsidR="00970723" w:rsidRPr="00832683" w:rsidRDefault="00970723" w:rsidP="002C474C">
            <w:pPr>
              <w:pStyle w:val="Paragrafi"/>
              <w:ind w:firstLine="0"/>
              <w:rPr>
                <w:sz w:val="18"/>
                <w:szCs w:val="18"/>
                <w:lang w:val="sq-AL"/>
              </w:rPr>
            </w:pPr>
            <w:r w:rsidRPr="00832683">
              <w:rPr>
                <w:sz w:val="18"/>
                <w:szCs w:val="18"/>
                <w:lang w:val="sq-AL"/>
              </w:rPr>
              <w:t>490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929</w:t>
            </w:r>
          </w:p>
          <w:p w:rsidR="00970723" w:rsidRPr="00832683" w:rsidRDefault="00970723" w:rsidP="002C474C">
            <w:pPr>
              <w:pStyle w:val="Paragrafi"/>
              <w:ind w:firstLine="0"/>
              <w:rPr>
                <w:sz w:val="18"/>
                <w:szCs w:val="18"/>
                <w:lang w:val="sq-AL"/>
              </w:rPr>
            </w:pPr>
            <w:r w:rsidRPr="00832683">
              <w:rPr>
                <w:sz w:val="18"/>
                <w:szCs w:val="18"/>
                <w:lang w:val="sq-AL"/>
              </w:rPr>
              <w:t>920</w:t>
            </w:r>
          </w:p>
          <w:p w:rsidR="00970723" w:rsidRPr="00832683" w:rsidRDefault="00970723" w:rsidP="002C474C">
            <w:pPr>
              <w:pStyle w:val="Paragrafi"/>
              <w:ind w:firstLine="0"/>
              <w:rPr>
                <w:sz w:val="18"/>
                <w:szCs w:val="18"/>
                <w:lang w:val="sq-AL"/>
              </w:rPr>
            </w:pPr>
            <w:r w:rsidRPr="00832683">
              <w:rPr>
                <w:sz w:val="18"/>
                <w:szCs w:val="18"/>
                <w:lang w:val="sq-AL"/>
              </w:rPr>
              <w:t>911</w:t>
            </w:r>
          </w:p>
          <w:p w:rsidR="00970723" w:rsidRPr="00832683" w:rsidRDefault="00970723" w:rsidP="002C474C">
            <w:pPr>
              <w:pStyle w:val="Paragrafi"/>
              <w:ind w:firstLine="0"/>
              <w:rPr>
                <w:sz w:val="18"/>
                <w:szCs w:val="18"/>
                <w:lang w:val="sq-AL"/>
              </w:rPr>
            </w:pPr>
            <w:r w:rsidRPr="00832683">
              <w:rPr>
                <w:sz w:val="18"/>
                <w:szCs w:val="18"/>
                <w:lang w:val="sq-AL"/>
              </w:rPr>
              <w:t>902</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3 600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1 524</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3 900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1 372</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4 200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1 169</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4 500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892</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610</w:t>
            </w:r>
          </w:p>
          <w:p w:rsidR="00970723" w:rsidRPr="00832683" w:rsidRDefault="00970723" w:rsidP="002C474C">
            <w:pPr>
              <w:pStyle w:val="Paragrafi"/>
              <w:ind w:firstLine="0"/>
              <w:rPr>
                <w:sz w:val="18"/>
                <w:szCs w:val="18"/>
                <w:lang w:val="sq-AL"/>
              </w:rPr>
            </w:pPr>
            <w:r w:rsidRPr="00832683">
              <w:rPr>
                <w:sz w:val="18"/>
                <w:szCs w:val="18"/>
                <w:lang w:val="sq-AL"/>
              </w:rPr>
              <w:t>620</w:t>
            </w:r>
          </w:p>
          <w:p w:rsidR="00970723" w:rsidRPr="00832683" w:rsidRDefault="00970723" w:rsidP="002C474C">
            <w:pPr>
              <w:pStyle w:val="Paragrafi"/>
              <w:ind w:firstLine="0"/>
              <w:rPr>
                <w:sz w:val="18"/>
                <w:szCs w:val="18"/>
                <w:lang w:val="sq-AL"/>
              </w:rPr>
            </w:pPr>
            <w:r w:rsidRPr="00832683">
              <w:rPr>
                <w:sz w:val="18"/>
                <w:szCs w:val="18"/>
                <w:lang w:val="sq-AL"/>
              </w:rPr>
              <w:t>630</w:t>
            </w:r>
          </w:p>
          <w:p w:rsidR="00970723" w:rsidRPr="00832683" w:rsidRDefault="00970723" w:rsidP="002C474C">
            <w:pPr>
              <w:pStyle w:val="Paragrafi"/>
              <w:ind w:firstLine="0"/>
              <w:rPr>
                <w:sz w:val="18"/>
                <w:szCs w:val="18"/>
                <w:lang w:val="sq-AL"/>
              </w:rPr>
            </w:pPr>
            <w:r w:rsidRPr="00832683">
              <w:rPr>
                <w:sz w:val="18"/>
                <w:szCs w:val="18"/>
                <w:lang w:val="sq-AL"/>
              </w:rPr>
              <w:t>640</w:t>
            </w:r>
          </w:p>
          <w:p w:rsidR="00970723" w:rsidRPr="00832683" w:rsidRDefault="00970723" w:rsidP="002C474C">
            <w:pPr>
              <w:pStyle w:val="Paragrafi"/>
              <w:ind w:firstLine="0"/>
              <w:rPr>
                <w:sz w:val="18"/>
                <w:szCs w:val="18"/>
                <w:lang w:val="sq-AL"/>
              </w:rPr>
            </w:pPr>
            <w:r w:rsidRPr="00832683">
              <w:rPr>
                <w:sz w:val="18"/>
                <w:szCs w:val="18"/>
                <w:lang w:val="sq-AL"/>
              </w:rPr>
              <w:t>3 650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1 519</w:t>
            </w:r>
          </w:p>
          <w:p w:rsidR="00970723" w:rsidRPr="00832683" w:rsidRDefault="00970723" w:rsidP="002C474C">
            <w:pPr>
              <w:pStyle w:val="Paragrafi"/>
              <w:ind w:firstLine="0"/>
              <w:rPr>
                <w:sz w:val="18"/>
                <w:szCs w:val="18"/>
                <w:lang w:val="sq-AL"/>
              </w:rPr>
            </w:pPr>
            <w:r w:rsidRPr="00832683">
              <w:rPr>
                <w:sz w:val="18"/>
                <w:szCs w:val="18"/>
                <w:lang w:val="sq-AL"/>
              </w:rPr>
              <w:t>1 514</w:t>
            </w:r>
          </w:p>
          <w:p w:rsidR="00970723" w:rsidRPr="00832683" w:rsidRDefault="00970723" w:rsidP="002C474C">
            <w:pPr>
              <w:pStyle w:val="Paragrafi"/>
              <w:ind w:firstLine="0"/>
              <w:rPr>
                <w:sz w:val="18"/>
                <w:szCs w:val="18"/>
                <w:lang w:val="sq-AL"/>
              </w:rPr>
            </w:pPr>
            <w:r w:rsidRPr="00832683">
              <w:rPr>
                <w:sz w:val="18"/>
                <w:szCs w:val="18"/>
                <w:lang w:val="sq-AL"/>
              </w:rPr>
              <w:t>1 509</w:t>
            </w:r>
          </w:p>
          <w:p w:rsidR="00970723" w:rsidRPr="00832683" w:rsidRDefault="00970723" w:rsidP="002C474C">
            <w:pPr>
              <w:pStyle w:val="Paragrafi"/>
              <w:ind w:firstLine="0"/>
              <w:rPr>
                <w:sz w:val="18"/>
                <w:szCs w:val="18"/>
                <w:lang w:val="sq-AL"/>
              </w:rPr>
            </w:pPr>
            <w:r w:rsidRPr="00832683">
              <w:rPr>
                <w:sz w:val="18"/>
                <w:szCs w:val="18"/>
                <w:lang w:val="sq-AL"/>
              </w:rPr>
              <w:t>1 504</w:t>
            </w:r>
          </w:p>
          <w:p w:rsidR="00970723" w:rsidRPr="00832683" w:rsidRDefault="00970723" w:rsidP="002C474C">
            <w:pPr>
              <w:pStyle w:val="Paragrafi"/>
              <w:ind w:firstLine="0"/>
              <w:rPr>
                <w:sz w:val="18"/>
                <w:szCs w:val="18"/>
                <w:lang w:val="sq-AL"/>
              </w:rPr>
            </w:pPr>
            <w:r w:rsidRPr="00832683">
              <w:rPr>
                <w:sz w:val="18"/>
                <w:szCs w:val="18"/>
                <w:lang w:val="sq-AL"/>
              </w:rPr>
              <w:t>1 499</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910</w:t>
            </w:r>
          </w:p>
          <w:p w:rsidR="00970723" w:rsidRPr="00832683" w:rsidRDefault="00970723" w:rsidP="002C474C">
            <w:pPr>
              <w:pStyle w:val="Paragrafi"/>
              <w:ind w:firstLine="0"/>
              <w:rPr>
                <w:sz w:val="18"/>
                <w:szCs w:val="18"/>
                <w:lang w:val="sq-AL"/>
              </w:rPr>
            </w:pPr>
            <w:r w:rsidRPr="00832683">
              <w:rPr>
                <w:sz w:val="18"/>
                <w:szCs w:val="18"/>
                <w:lang w:val="sq-AL"/>
              </w:rPr>
              <w:t>920</w:t>
            </w:r>
          </w:p>
          <w:p w:rsidR="00970723" w:rsidRPr="00832683" w:rsidRDefault="00970723" w:rsidP="002C474C">
            <w:pPr>
              <w:pStyle w:val="Paragrafi"/>
              <w:ind w:firstLine="0"/>
              <w:rPr>
                <w:sz w:val="18"/>
                <w:szCs w:val="18"/>
                <w:lang w:val="sq-AL"/>
              </w:rPr>
            </w:pPr>
            <w:r w:rsidRPr="00832683">
              <w:rPr>
                <w:sz w:val="18"/>
                <w:szCs w:val="18"/>
                <w:lang w:val="sq-AL"/>
              </w:rPr>
              <w:t>930</w:t>
            </w:r>
          </w:p>
          <w:p w:rsidR="00970723" w:rsidRPr="00832683" w:rsidRDefault="00970723" w:rsidP="002C474C">
            <w:pPr>
              <w:pStyle w:val="Paragrafi"/>
              <w:ind w:firstLine="0"/>
              <w:rPr>
                <w:sz w:val="18"/>
                <w:szCs w:val="18"/>
                <w:lang w:val="sq-AL"/>
              </w:rPr>
            </w:pPr>
            <w:r w:rsidRPr="00832683">
              <w:rPr>
                <w:sz w:val="18"/>
                <w:szCs w:val="18"/>
                <w:lang w:val="sq-AL"/>
              </w:rPr>
              <w:t>940</w:t>
            </w:r>
          </w:p>
          <w:p w:rsidR="00970723" w:rsidRPr="00832683" w:rsidRDefault="00970723" w:rsidP="002C474C">
            <w:pPr>
              <w:pStyle w:val="Paragrafi"/>
              <w:ind w:firstLine="0"/>
              <w:rPr>
                <w:sz w:val="18"/>
                <w:szCs w:val="18"/>
                <w:lang w:val="sq-AL"/>
              </w:rPr>
            </w:pPr>
            <w:r w:rsidRPr="00832683">
              <w:rPr>
                <w:sz w:val="18"/>
                <w:szCs w:val="18"/>
                <w:lang w:val="sq-AL"/>
              </w:rPr>
              <w:t>3 950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1 366</w:t>
            </w:r>
          </w:p>
          <w:p w:rsidR="00970723" w:rsidRPr="00832683" w:rsidRDefault="00970723" w:rsidP="002C474C">
            <w:pPr>
              <w:pStyle w:val="Paragrafi"/>
              <w:ind w:firstLine="0"/>
              <w:rPr>
                <w:sz w:val="18"/>
                <w:szCs w:val="18"/>
                <w:lang w:val="sq-AL"/>
              </w:rPr>
            </w:pPr>
            <w:r w:rsidRPr="00832683">
              <w:rPr>
                <w:sz w:val="18"/>
                <w:szCs w:val="18"/>
                <w:lang w:val="sq-AL"/>
              </w:rPr>
              <w:t>1 361</w:t>
            </w:r>
          </w:p>
          <w:p w:rsidR="00970723" w:rsidRPr="00832683" w:rsidRDefault="00970723" w:rsidP="002C474C">
            <w:pPr>
              <w:pStyle w:val="Paragrafi"/>
              <w:ind w:firstLine="0"/>
              <w:rPr>
                <w:sz w:val="18"/>
                <w:szCs w:val="18"/>
                <w:lang w:val="sq-AL"/>
              </w:rPr>
            </w:pPr>
            <w:r w:rsidRPr="00832683">
              <w:rPr>
                <w:sz w:val="18"/>
                <w:szCs w:val="18"/>
                <w:lang w:val="sq-AL"/>
              </w:rPr>
              <w:t>1 356</w:t>
            </w:r>
          </w:p>
          <w:p w:rsidR="00970723" w:rsidRPr="00832683" w:rsidRDefault="00970723" w:rsidP="002C474C">
            <w:pPr>
              <w:pStyle w:val="Paragrafi"/>
              <w:ind w:firstLine="0"/>
              <w:rPr>
                <w:sz w:val="18"/>
                <w:szCs w:val="18"/>
                <w:lang w:val="sq-AL"/>
              </w:rPr>
            </w:pPr>
            <w:r w:rsidRPr="00832683">
              <w:rPr>
                <w:sz w:val="18"/>
                <w:szCs w:val="18"/>
                <w:lang w:val="sq-AL"/>
              </w:rPr>
              <w:t>1 351</w:t>
            </w:r>
          </w:p>
          <w:p w:rsidR="00970723" w:rsidRPr="00832683" w:rsidRDefault="00970723" w:rsidP="002C474C">
            <w:pPr>
              <w:pStyle w:val="Paragrafi"/>
              <w:ind w:firstLine="0"/>
              <w:rPr>
                <w:sz w:val="18"/>
                <w:szCs w:val="18"/>
                <w:lang w:val="sq-AL"/>
              </w:rPr>
            </w:pPr>
            <w:r w:rsidRPr="00832683">
              <w:rPr>
                <w:sz w:val="18"/>
                <w:szCs w:val="18"/>
                <w:lang w:val="sq-AL"/>
              </w:rPr>
              <w:t>1 346</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210</w:t>
            </w:r>
          </w:p>
          <w:p w:rsidR="00970723" w:rsidRPr="00832683" w:rsidRDefault="00970723" w:rsidP="002C474C">
            <w:pPr>
              <w:pStyle w:val="Paragrafi"/>
              <w:ind w:firstLine="0"/>
              <w:rPr>
                <w:sz w:val="18"/>
                <w:szCs w:val="18"/>
                <w:lang w:val="sq-AL"/>
              </w:rPr>
            </w:pPr>
            <w:r w:rsidRPr="00832683">
              <w:rPr>
                <w:sz w:val="18"/>
                <w:szCs w:val="18"/>
                <w:lang w:val="sq-AL"/>
              </w:rPr>
              <w:t>220</w:t>
            </w:r>
          </w:p>
          <w:p w:rsidR="00970723" w:rsidRPr="00832683" w:rsidRDefault="00970723" w:rsidP="002C474C">
            <w:pPr>
              <w:pStyle w:val="Paragrafi"/>
              <w:ind w:firstLine="0"/>
              <w:rPr>
                <w:sz w:val="18"/>
                <w:szCs w:val="18"/>
                <w:lang w:val="sq-AL"/>
              </w:rPr>
            </w:pPr>
            <w:r w:rsidRPr="00832683">
              <w:rPr>
                <w:sz w:val="18"/>
                <w:szCs w:val="18"/>
                <w:lang w:val="sq-AL"/>
              </w:rPr>
              <w:t>230</w:t>
            </w:r>
          </w:p>
          <w:p w:rsidR="00970723" w:rsidRPr="00832683" w:rsidRDefault="00970723" w:rsidP="002C474C">
            <w:pPr>
              <w:pStyle w:val="Paragrafi"/>
              <w:ind w:firstLine="0"/>
              <w:rPr>
                <w:sz w:val="18"/>
                <w:szCs w:val="18"/>
                <w:lang w:val="sq-AL"/>
              </w:rPr>
            </w:pPr>
            <w:r w:rsidRPr="00832683">
              <w:rPr>
                <w:sz w:val="18"/>
                <w:szCs w:val="18"/>
                <w:lang w:val="sq-AL"/>
              </w:rPr>
              <w:t>240</w:t>
            </w:r>
          </w:p>
          <w:p w:rsidR="00970723" w:rsidRPr="00832683" w:rsidRDefault="00970723" w:rsidP="002C474C">
            <w:pPr>
              <w:pStyle w:val="Paragrafi"/>
              <w:ind w:firstLine="0"/>
              <w:rPr>
                <w:sz w:val="18"/>
                <w:szCs w:val="18"/>
                <w:lang w:val="sq-AL"/>
              </w:rPr>
            </w:pPr>
            <w:r w:rsidRPr="00832683">
              <w:rPr>
                <w:sz w:val="18"/>
                <w:szCs w:val="18"/>
                <w:lang w:val="sq-AL"/>
              </w:rPr>
              <w:t>4 250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1 160</w:t>
            </w:r>
          </w:p>
          <w:p w:rsidR="00970723" w:rsidRPr="00832683" w:rsidRDefault="00970723" w:rsidP="002C474C">
            <w:pPr>
              <w:pStyle w:val="Paragrafi"/>
              <w:ind w:firstLine="0"/>
              <w:rPr>
                <w:sz w:val="18"/>
                <w:szCs w:val="18"/>
                <w:lang w:val="sq-AL"/>
              </w:rPr>
            </w:pPr>
            <w:r w:rsidRPr="00832683">
              <w:rPr>
                <w:sz w:val="18"/>
                <w:szCs w:val="18"/>
                <w:lang w:val="sq-AL"/>
              </w:rPr>
              <w:t>1 151</w:t>
            </w:r>
          </w:p>
          <w:p w:rsidR="00970723" w:rsidRPr="00832683" w:rsidRDefault="00970723" w:rsidP="002C474C">
            <w:pPr>
              <w:pStyle w:val="Paragrafi"/>
              <w:ind w:firstLine="0"/>
              <w:rPr>
                <w:sz w:val="18"/>
                <w:szCs w:val="18"/>
                <w:lang w:val="sq-AL"/>
              </w:rPr>
            </w:pPr>
            <w:r w:rsidRPr="00832683">
              <w:rPr>
                <w:sz w:val="18"/>
                <w:szCs w:val="18"/>
                <w:lang w:val="sq-AL"/>
              </w:rPr>
              <w:t>1 142</w:t>
            </w:r>
          </w:p>
          <w:p w:rsidR="00970723" w:rsidRPr="00832683" w:rsidRDefault="00970723" w:rsidP="002C474C">
            <w:pPr>
              <w:pStyle w:val="Paragrafi"/>
              <w:ind w:firstLine="0"/>
              <w:rPr>
                <w:sz w:val="18"/>
                <w:szCs w:val="18"/>
                <w:lang w:val="sq-AL"/>
              </w:rPr>
            </w:pPr>
            <w:r w:rsidRPr="00832683">
              <w:rPr>
                <w:sz w:val="18"/>
                <w:szCs w:val="18"/>
                <w:lang w:val="sq-AL"/>
              </w:rPr>
              <w:t>1 132</w:t>
            </w:r>
          </w:p>
          <w:p w:rsidR="00970723" w:rsidRPr="00832683" w:rsidRDefault="00970723" w:rsidP="002C474C">
            <w:pPr>
              <w:pStyle w:val="Paragrafi"/>
              <w:ind w:firstLine="0"/>
              <w:rPr>
                <w:sz w:val="18"/>
                <w:szCs w:val="18"/>
                <w:lang w:val="sq-AL"/>
              </w:rPr>
            </w:pPr>
            <w:r w:rsidRPr="00832683">
              <w:rPr>
                <w:sz w:val="18"/>
                <w:szCs w:val="18"/>
                <w:lang w:val="sq-AL"/>
              </w:rPr>
              <w:t>1 123</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510</w:t>
            </w:r>
          </w:p>
          <w:p w:rsidR="00970723" w:rsidRPr="00832683" w:rsidRDefault="00970723" w:rsidP="002C474C">
            <w:pPr>
              <w:pStyle w:val="Paragrafi"/>
              <w:ind w:firstLine="0"/>
              <w:rPr>
                <w:sz w:val="18"/>
                <w:szCs w:val="18"/>
                <w:lang w:val="sq-AL"/>
              </w:rPr>
            </w:pPr>
            <w:r w:rsidRPr="00832683">
              <w:rPr>
                <w:sz w:val="18"/>
                <w:szCs w:val="18"/>
                <w:lang w:val="sq-AL"/>
              </w:rPr>
              <w:t>520</w:t>
            </w:r>
          </w:p>
          <w:p w:rsidR="00970723" w:rsidRPr="00832683" w:rsidRDefault="00970723" w:rsidP="002C474C">
            <w:pPr>
              <w:pStyle w:val="Paragrafi"/>
              <w:ind w:firstLine="0"/>
              <w:rPr>
                <w:sz w:val="18"/>
                <w:szCs w:val="18"/>
                <w:lang w:val="sq-AL"/>
              </w:rPr>
            </w:pPr>
            <w:r w:rsidRPr="00832683">
              <w:rPr>
                <w:sz w:val="18"/>
                <w:szCs w:val="18"/>
                <w:lang w:val="sq-AL"/>
              </w:rPr>
              <w:t>530</w:t>
            </w:r>
          </w:p>
          <w:p w:rsidR="00970723" w:rsidRPr="00832683" w:rsidRDefault="00970723" w:rsidP="002C474C">
            <w:pPr>
              <w:pStyle w:val="Paragrafi"/>
              <w:ind w:firstLine="0"/>
              <w:rPr>
                <w:sz w:val="18"/>
                <w:szCs w:val="18"/>
                <w:lang w:val="sq-AL"/>
              </w:rPr>
            </w:pPr>
            <w:r w:rsidRPr="00832683">
              <w:rPr>
                <w:sz w:val="18"/>
                <w:szCs w:val="18"/>
                <w:lang w:val="sq-AL"/>
              </w:rPr>
              <w:t>540</w:t>
            </w:r>
          </w:p>
          <w:p w:rsidR="00970723" w:rsidRPr="00832683" w:rsidRDefault="00970723" w:rsidP="002C474C">
            <w:pPr>
              <w:pStyle w:val="Paragrafi"/>
              <w:ind w:firstLine="0"/>
              <w:rPr>
                <w:sz w:val="18"/>
                <w:szCs w:val="18"/>
                <w:lang w:val="sq-AL"/>
              </w:rPr>
            </w:pPr>
            <w:r w:rsidRPr="00832683">
              <w:rPr>
                <w:sz w:val="18"/>
                <w:szCs w:val="18"/>
                <w:lang w:val="sq-AL"/>
              </w:rPr>
              <w:t>4 500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883</w:t>
            </w:r>
          </w:p>
          <w:p w:rsidR="00970723" w:rsidRPr="00832683" w:rsidRDefault="00970723" w:rsidP="002C474C">
            <w:pPr>
              <w:pStyle w:val="Paragrafi"/>
              <w:ind w:firstLine="0"/>
              <w:rPr>
                <w:sz w:val="18"/>
                <w:szCs w:val="18"/>
                <w:lang w:val="sq-AL"/>
              </w:rPr>
            </w:pPr>
            <w:r w:rsidRPr="00832683">
              <w:rPr>
                <w:sz w:val="18"/>
                <w:szCs w:val="18"/>
                <w:lang w:val="sq-AL"/>
              </w:rPr>
              <w:t>874</w:t>
            </w:r>
          </w:p>
          <w:p w:rsidR="00970723" w:rsidRPr="00832683" w:rsidRDefault="00970723" w:rsidP="002C474C">
            <w:pPr>
              <w:pStyle w:val="Paragrafi"/>
              <w:ind w:firstLine="0"/>
              <w:rPr>
                <w:sz w:val="18"/>
                <w:szCs w:val="18"/>
                <w:lang w:val="sq-AL"/>
              </w:rPr>
            </w:pPr>
            <w:r w:rsidRPr="00832683">
              <w:rPr>
                <w:sz w:val="18"/>
                <w:szCs w:val="18"/>
                <w:lang w:val="sq-AL"/>
              </w:rPr>
              <w:t>865</w:t>
            </w:r>
          </w:p>
          <w:p w:rsidR="00970723" w:rsidRPr="00832683" w:rsidRDefault="00970723" w:rsidP="002C474C">
            <w:pPr>
              <w:pStyle w:val="Paragrafi"/>
              <w:ind w:firstLine="0"/>
              <w:rPr>
                <w:sz w:val="18"/>
                <w:szCs w:val="18"/>
                <w:lang w:val="sq-AL"/>
              </w:rPr>
            </w:pPr>
            <w:r w:rsidRPr="00832683">
              <w:rPr>
                <w:sz w:val="18"/>
                <w:szCs w:val="18"/>
                <w:lang w:val="sq-AL"/>
              </w:rPr>
              <w:t>855</w:t>
            </w:r>
          </w:p>
          <w:p w:rsidR="00970723" w:rsidRPr="00832683" w:rsidRDefault="00970723" w:rsidP="002C474C">
            <w:pPr>
              <w:pStyle w:val="Paragrafi"/>
              <w:ind w:firstLine="0"/>
              <w:rPr>
                <w:sz w:val="18"/>
                <w:szCs w:val="18"/>
                <w:lang w:val="sq-AL"/>
              </w:rPr>
            </w:pPr>
            <w:r w:rsidRPr="00832683">
              <w:rPr>
                <w:sz w:val="18"/>
                <w:szCs w:val="18"/>
                <w:lang w:val="sq-AL"/>
              </w:rPr>
              <w:t>846</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660</w:t>
            </w:r>
          </w:p>
          <w:p w:rsidR="00970723" w:rsidRPr="00832683" w:rsidRDefault="00970723" w:rsidP="002C474C">
            <w:pPr>
              <w:pStyle w:val="Paragrafi"/>
              <w:ind w:firstLine="0"/>
              <w:rPr>
                <w:sz w:val="18"/>
                <w:szCs w:val="18"/>
                <w:lang w:val="sq-AL"/>
              </w:rPr>
            </w:pPr>
            <w:r w:rsidRPr="00832683">
              <w:rPr>
                <w:sz w:val="18"/>
                <w:szCs w:val="18"/>
                <w:lang w:val="sq-AL"/>
              </w:rPr>
              <w:t>670</w:t>
            </w:r>
          </w:p>
          <w:p w:rsidR="00970723" w:rsidRPr="00832683" w:rsidRDefault="00970723" w:rsidP="002C474C">
            <w:pPr>
              <w:pStyle w:val="Paragrafi"/>
              <w:ind w:firstLine="0"/>
              <w:rPr>
                <w:sz w:val="18"/>
                <w:szCs w:val="18"/>
                <w:lang w:val="sq-AL"/>
              </w:rPr>
            </w:pPr>
            <w:r w:rsidRPr="00832683">
              <w:rPr>
                <w:sz w:val="18"/>
                <w:szCs w:val="18"/>
                <w:lang w:val="sq-AL"/>
              </w:rPr>
              <w:t>680</w:t>
            </w:r>
          </w:p>
          <w:p w:rsidR="00970723" w:rsidRPr="00832683" w:rsidRDefault="00970723" w:rsidP="002C474C">
            <w:pPr>
              <w:pStyle w:val="Paragrafi"/>
              <w:ind w:firstLine="0"/>
              <w:rPr>
                <w:sz w:val="18"/>
                <w:szCs w:val="18"/>
                <w:lang w:val="sq-AL"/>
              </w:rPr>
            </w:pPr>
            <w:r w:rsidRPr="00832683">
              <w:rPr>
                <w:sz w:val="18"/>
                <w:szCs w:val="18"/>
                <w:lang w:val="sq-AL"/>
              </w:rPr>
              <w:t>690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1 494</w:t>
            </w:r>
          </w:p>
          <w:p w:rsidR="00970723" w:rsidRPr="00832683" w:rsidRDefault="00970723" w:rsidP="002C474C">
            <w:pPr>
              <w:pStyle w:val="Paragrafi"/>
              <w:ind w:firstLine="0"/>
              <w:rPr>
                <w:sz w:val="18"/>
                <w:szCs w:val="18"/>
                <w:lang w:val="sq-AL"/>
              </w:rPr>
            </w:pPr>
            <w:r w:rsidRPr="00832683">
              <w:rPr>
                <w:sz w:val="18"/>
                <w:szCs w:val="18"/>
                <w:lang w:val="sq-AL"/>
              </w:rPr>
              <w:t>1 489</w:t>
            </w:r>
          </w:p>
          <w:p w:rsidR="00970723" w:rsidRPr="00832683" w:rsidRDefault="00970723" w:rsidP="002C474C">
            <w:pPr>
              <w:pStyle w:val="Paragrafi"/>
              <w:ind w:firstLine="0"/>
              <w:rPr>
                <w:sz w:val="18"/>
                <w:szCs w:val="18"/>
                <w:lang w:val="sq-AL"/>
              </w:rPr>
            </w:pPr>
            <w:r w:rsidRPr="00832683">
              <w:rPr>
                <w:sz w:val="18"/>
                <w:szCs w:val="18"/>
                <w:lang w:val="sq-AL"/>
              </w:rPr>
              <w:t>1 483</w:t>
            </w:r>
          </w:p>
          <w:p w:rsidR="00970723" w:rsidRPr="00832683" w:rsidRDefault="00970723" w:rsidP="002C474C">
            <w:pPr>
              <w:pStyle w:val="Paragrafi"/>
              <w:ind w:firstLine="0"/>
              <w:rPr>
                <w:sz w:val="18"/>
                <w:szCs w:val="18"/>
                <w:lang w:val="sq-AL"/>
              </w:rPr>
            </w:pPr>
            <w:r w:rsidRPr="00832683">
              <w:rPr>
                <w:sz w:val="18"/>
                <w:szCs w:val="18"/>
                <w:lang w:val="sq-AL"/>
              </w:rPr>
              <w:t>1 478</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960</w:t>
            </w:r>
          </w:p>
          <w:p w:rsidR="00970723" w:rsidRPr="00832683" w:rsidRDefault="00970723" w:rsidP="002C474C">
            <w:pPr>
              <w:pStyle w:val="Paragrafi"/>
              <w:ind w:firstLine="0"/>
              <w:rPr>
                <w:sz w:val="18"/>
                <w:szCs w:val="18"/>
                <w:lang w:val="sq-AL"/>
              </w:rPr>
            </w:pPr>
            <w:r w:rsidRPr="00832683">
              <w:rPr>
                <w:sz w:val="18"/>
                <w:szCs w:val="18"/>
                <w:lang w:val="sq-AL"/>
              </w:rPr>
              <w:t>970</w:t>
            </w:r>
          </w:p>
          <w:p w:rsidR="00970723" w:rsidRPr="00832683" w:rsidRDefault="00970723" w:rsidP="002C474C">
            <w:pPr>
              <w:pStyle w:val="Paragrafi"/>
              <w:ind w:firstLine="0"/>
              <w:rPr>
                <w:sz w:val="18"/>
                <w:szCs w:val="18"/>
                <w:lang w:val="sq-AL"/>
              </w:rPr>
            </w:pPr>
            <w:r w:rsidRPr="00832683">
              <w:rPr>
                <w:sz w:val="18"/>
                <w:szCs w:val="18"/>
                <w:lang w:val="sq-AL"/>
              </w:rPr>
              <w:t>980</w:t>
            </w:r>
          </w:p>
          <w:p w:rsidR="00970723" w:rsidRPr="00832683" w:rsidRDefault="00970723" w:rsidP="002C474C">
            <w:pPr>
              <w:pStyle w:val="Paragrafi"/>
              <w:ind w:firstLine="0"/>
              <w:rPr>
                <w:sz w:val="18"/>
                <w:szCs w:val="18"/>
                <w:lang w:val="sq-AL"/>
              </w:rPr>
            </w:pPr>
            <w:r w:rsidRPr="00832683">
              <w:rPr>
                <w:sz w:val="18"/>
                <w:szCs w:val="18"/>
                <w:lang w:val="sq-AL"/>
              </w:rPr>
              <w:t>990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1 341</w:t>
            </w:r>
          </w:p>
          <w:p w:rsidR="00970723" w:rsidRPr="00832683" w:rsidRDefault="00970723" w:rsidP="002C474C">
            <w:pPr>
              <w:pStyle w:val="Paragrafi"/>
              <w:ind w:firstLine="0"/>
              <w:rPr>
                <w:sz w:val="18"/>
                <w:szCs w:val="18"/>
                <w:lang w:val="sq-AL"/>
              </w:rPr>
            </w:pPr>
            <w:r w:rsidRPr="00832683">
              <w:rPr>
                <w:sz w:val="18"/>
                <w:szCs w:val="18"/>
                <w:lang w:val="sq-AL"/>
              </w:rPr>
              <w:t>1 336</w:t>
            </w:r>
          </w:p>
          <w:p w:rsidR="00970723" w:rsidRPr="00832683" w:rsidRDefault="00970723" w:rsidP="002C474C">
            <w:pPr>
              <w:pStyle w:val="Paragrafi"/>
              <w:ind w:firstLine="0"/>
              <w:rPr>
                <w:sz w:val="18"/>
                <w:szCs w:val="18"/>
                <w:lang w:val="sq-AL"/>
              </w:rPr>
            </w:pPr>
            <w:r w:rsidRPr="00832683">
              <w:rPr>
                <w:sz w:val="18"/>
                <w:szCs w:val="18"/>
                <w:lang w:val="sq-AL"/>
              </w:rPr>
              <w:t>1 331</w:t>
            </w:r>
          </w:p>
          <w:p w:rsidR="00970723" w:rsidRPr="00832683" w:rsidRDefault="00970723" w:rsidP="002C474C">
            <w:pPr>
              <w:pStyle w:val="Paragrafi"/>
              <w:ind w:firstLine="0"/>
              <w:rPr>
                <w:sz w:val="18"/>
                <w:szCs w:val="18"/>
                <w:lang w:val="sq-AL"/>
              </w:rPr>
            </w:pPr>
            <w:r w:rsidRPr="00832683">
              <w:rPr>
                <w:sz w:val="18"/>
                <w:szCs w:val="18"/>
                <w:lang w:val="sq-AL"/>
              </w:rPr>
              <w:t>1 326</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260</w:t>
            </w:r>
          </w:p>
          <w:p w:rsidR="00970723" w:rsidRPr="00832683" w:rsidRDefault="00970723" w:rsidP="002C474C">
            <w:pPr>
              <w:pStyle w:val="Paragrafi"/>
              <w:ind w:firstLine="0"/>
              <w:rPr>
                <w:sz w:val="18"/>
                <w:szCs w:val="18"/>
                <w:lang w:val="sq-AL"/>
              </w:rPr>
            </w:pPr>
            <w:r w:rsidRPr="00832683">
              <w:rPr>
                <w:sz w:val="18"/>
                <w:szCs w:val="18"/>
                <w:lang w:val="sq-AL"/>
              </w:rPr>
              <w:t>270</w:t>
            </w:r>
          </w:p>
          <w:p w:rsidR="00970723" w:rsidRPr="00832683" w:rsidRDefault="00970723" w:rsidP="002C474C">
            <w:pPr>
              <w:pStyle w:val="Paragrafi"/>
              <w:ind w:firstLine="0"/>
              <w:rPr>
                <w:sz w:val="18"/>
                <w:szCs w:val="18"/>
                <w:lang w:val="sq-AL"/>
              </w:rPr>
            </w:pPr>
            <w:r w:rsidRPr="00832683">
              <w:rPr>
                <w:sz w:val="18"/>
                <w:szCs w:val="18"/>
                <w:lang w:val="sq-AL"/>
              </w:rPr>
              <w:t>280</w:t>
            </w:r>
          </w:p>
          <w:p w:rsidR="00970723" w:rsidRPr="00832683" w:rsidRDefault="00970723" w:rsidP="002C474C">
            <w:pPr>
              <w:pStyle w:val="Paragrafi"/>
              <w:ind w:firstLine="0"/>
              <w:rPr>
                <w:sz w:val="18"/>
                <w:szCs w:val="18"/>
                <w:lang w:val="sq-AL"/>
              </w:rPr>
            </w:pPr>
            <w:r w:rsidRPr="00832683">
              <w:rPr>
                <w:sz w:val="18"/>
                <w:szCs w:val="18"/>
                <w:lang w:val="sq-AL"/>
              </w:rPr>
              <w:t>290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1 114</w:t>
            </w:r>
          </w:p>
          <w:p w:rsidR="00970723" w:rsidRPr="00832683" w:rsidRDefault="00970723" w:rsidP="002C474C">
            <w:pPr>
              <w:pStyle w:val="Paragrafi"/>
              <w:ind w:firstLine="0"/>
              <w:rPr>
                <w:sz w:val="18"/>
                <w:szCs w:val="18"/>
                <w:lang w:val="sq-AL"/>
              </w:rPr>
            </w:pPr>
            <w:r w:rsidRPr="00832683">
              <w:rPr>
                <w:sz w:val="18"/>
                <w:szCs w:val="18"/>
                <w:lang w:val="sq-AL"/>
              </w:rPr>
              <w:t>1 105</w:t>
            </w:r>
          </w:p>
          <w:p w:rsidR="00970723" w:rsidRPr="00832683" w:rsidRDefault="00970723" w:rsidP="002C474C">
            <w:pPr>
              <w:pStyle w:val="Paragrafi"/>
              <w:ind w:firstLine="0"/>
              <w:rPr>
                <w:sz w:val="18"/>
                <w:szCs w:val="18"/>
                <w:lang w:val="sq-AL"/>
              </w:rPr>
            </w:pPr>
            <w:r w:rsidRPr="00832683">
              <w:rPr>
                <w:sz w:val="18"/>
                <w:szCs w:val="18"/>
                <w:lang w:val="sq-AL"/>
              </w:rPr>
              <w:t>1 095</w:t>
            </w:r>
          </w:p>
          <w:p w:rsidR="00970723" w:rsidRPr="00832683" w:rsidRDefault="00970723" w:rsidP="002C474C">
            <w:pPr>
              <w:pStyle w:val="Paragrafi"/>
              <w:ind w:firstLine="0"/>
              <w:rPr>
                <w:sz w:val="18"/>
                <w:szCs w:val="18"/>
                <w:lang w:val="sq-AL"/>
              </w:rPr>
            </w:pPr>
            <w:r w:rsidRPr="00832683">
              <w:rPr>
                <w:sz w:val="18"/>
                <w:szCs w:val="18"/>
                <w:lang w:val="sq-AL"/>
              </w:rPr>
              <w:t>1 086</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560</w:t>
            </w:r>
          </w:p>
          <w:p w:rsidR="00970723" w:rsidRPr="00832683" w:rsidRDefault="00970723" w:rsidP="002C474C">
            <w:pPr>
              <w:pStyle w:val="Paragrafi"/>
              <w:ind w:firstLine="0"/>
              <w:rPr>
                <w:sz w:val="18"/>
                <w:szCs w:val="18"/>
                <w:lang w:val="sq-AL"/>
              </w:rPr>
            </w:pPr>
            <w:r w:rsidRPr="00832683">
              <w:rPr>
                <w:sz w:val="18"/>
                <w:szCs w:val="18"/>
                <w:lang w:val="sq-AL"/>
              </w:rPr>
              <w:t>570</w:t>
            </w:r>
          </w:p>
          <w:p w:rsidR="00970723" w:rsidRPr="00832683" w:rsidRDefault="00970723" w:rsidP="002C474C">
            <w:pPr>
              <w:pStyle w:val="Paragrafi"/>
              <w:ind w:firstLine="0"/>
              <w:rPr>
                <w:sz w:val="18"/>
                <w:szCs w:val="18"/>
                <w:lang w:val="sq-AL"/>
              </w:rPr>
            </w:pPr>
            <w:r w:rsidRPr="00832683">
              <w:rPr>
                <w:sz w:val="18"/>
                <w:szCs w:val="18"/>
                <w:lang w:val="sq-AL"/>
              </w:rPr>
              <w:t>580</w:t>
            </w:r>
          </w:p>
          <w:p w:rsidR="00970723" w:rsidRPr="00832683" w:rsidRDefault="00970723" w:rsidP="002C474C">
            <w:pPr>
              <w:pStyle w:val="Paragrafi"/>
              <w:ind w:firstLine="0"/>
              <w:rPr>
                <w:sz w:val="18"/>
                <w:szCs w:val="18"/>
                <w:lang w:val="sq-AL"/>
              </w:rPr>
            </w:pPr>
            <w:r w:rsidRPr="00832683">
              <w:rPr>
                <w:sz w:val="18"/>
                <w:szCs w:val="18"/>
                <w:lang w:val="sq-AL"/>
              </w:rPr>
              <w:t>590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837</w:t>
            </w:r>
          </w:p>
          <w:p w:rsidR="00970723" w:rsidRPr="00832683" w:rsidRDefault="00970723" w:rsidP="002C474C">
            <w:pPr>
              <w:pStyle w:val="Paragrafi"/>
              <w:ind w:firstLine="0"/>
              <w:rPr>
                <w:sz w:val="18"/>
                <w:szCs w:val="18"/>
                <w:lang w:val="sq-AL"/>
              </w:rPr>
            </w:pPr>
            <w:r w:rsidRPr="00832683">
              <w:rPr>
                <w:sz w:val="18"/>
                <w:szCs w:val="18"/>
                <w:lang w:val="sq-AL"/>
              </w:rPr>
              <w:t>828</w:t>
            </w:r>
          </w:p>
          <w:p w:rsidR="00970723" w:rsidRPr="00832683" w:rsidRDefault="00970723" w:rsidP="002C474C">
            <w:pPr>
              <w:pStyle w:val="Paragrafi"/>
              <w:ind w:firstLine="0"/>
              <w:rPr>
                <w:sz w:val="18"/>
                <w:szCs w:val="18"/>
                <w:lang w:val="sq-AL"/>
              </w:rPr>
            </w:pPr>
            <w:r w:rsidRPr="00832683">
              <w:rPr>
                <w:sz w:val="18"/>
                <w:szCs w:val="18"/>
                <w:lang w:val="sq-AL"/>
              </w:rPr>
              <w:t>818</w:t>
            </w:r>
          </w:p>
          <w:p w:rsidR="00970723" w:rsidRPr="00832683" w:rsidRDefault="00970723" w:rsidP="002C474C">
            <w:pPr>
              <w:pStyle w:val="Paragrafi"/>
              <w:ind w:firstLine="0"/>
              <w:rPr>
                <w:sz w:val="18"/>
                <w:szCs w:val="18"/>
                <w:lang w:val="sq-AL"/>
              </w:rPr>
            </w:pPr>
            <w:r w:rsidRPr="00832683">
              <w:rPr>
                <w:sz w:val="18"/>
                <w:szCs w:val="18"/>
                <w:lang w:val="sq-AL"/>
              </w:rPr>
              <w:t>809</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3 700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1 473</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4 000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1 321</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4 300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1 077</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4 600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800</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710</w:t>
            </w:r>
          </w:p>
          <w:p w:rsidR="00970723" w:rsidRPr="00832683" w:rsidRDefault="00970723" w:rsidP="002C474C">
            <w:pPr>
              <w:pStyle w:val="Paragrafi"/>
              <w:ind w:firstLine="0"/>
              <w:rPr>
                <w:sz w:val="18"/>
                <w:szCs w:val="18"/>
                <w:lang w:val="sq-AL"/>
              </w:rPr>
            </w:pPr>
            <w:r w:rsidRPr="00832683">
              <w:rPr>
                <w:sz w:val="18"/>
                <w:szCs w:val="18"/>
                <w:lang w:val="sq-AL"/>
              </w:rPr>
              <w:t>720</w:t>
            </w:r>
          </w:p>
          <w:p w:rsidR="00970723" w:rsidRPr="00832683" w:rsidRDefault="00970723" w:rsidP="002C474C">
            <w:pPr>
              <w:pStyle w:val="Paragrafi"/>
              <w:ind w:firstLine="0"/>
              <w:rPr>
                <w:sz w:val="18"/>
                <w:szCs w:val="18"/>
                <w:lang w:val="sq-AL"/>
              </w:rPr>
            </w:pPr>
            <w:r w:rsidRPr="00832683">
              <w:rPr>
                <w:sz w:val="18"/>
                <w:szCs w:val="18"/>
                <w:lang w:val="sq-AL"/>
              </w:rPr>
              <w:t>730</w:t>
            </w:r>
          </w:p>
          <w:p w:rsidR="00970723" w:rsidRPr="00832683" w:rsidRDefault="00970723" w:rsidP="002C474C">
            <w:pPr>
              <w:pStyle w:val="Paragrafi"/>
              <w:ind w:firstLine="0"/>
              <w:rPr>
                <w:sz w:val="18"/>
                <w:szCs w:val="18"/>
                <w:lang w:val="sq-AL"/>
              </w:rPr>
            </w:pPr>
            <w:r w:rsidRPr="00832683">
              <w:rPr>
                <w:sz w:val="18"/>
                <w:szCs w:val="18"/>
                <w:lang w:val="sq-AL"/>
              </w:rPr>
              <w:t>740</w:t>
            </w:r>
          </w:p>
          <w:p w:rsidR="00970723" w:rsidRPr="00832683" w:rsidRDefault="00970723" w:rsidP="002C474C">
            <w:pPr>
              <w:pStyle w:val="Paragrafi"/>
              <w:ind w:firstLine="0"/>
              <w:rPr>
                <w:sz w:val="18"/>
                <w:szCs w:val="18"/>
                <w:lang w:val="sq-AL"/>
              </w:rPr>
            </w:pPr>
            <w:r w:rsidRPr="00832683">
              <w:rPr>
                <w:sz w:val="18"/>
                <w:szCs w:val="18"/>
                <w:lang w:val="sq-AL"/>
              </w:rPr>
              <w:t>3 750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1 468</w:t>
            </w:r>
          </w:p>
          <w:p w:rsidR="00970723" w:rsidRPr="00832683" w:rsidRDefault="00970723" w:rsidP="002C474C">
            <w:pPr>
              <w:pStyle w:val="Paragrafi"/>
              <w:ind w:firstLine="0"/>
              <w:rPr>
                <w:sz w:val="18"/>
                <w:szCs w:val="18"/>
                <w:lang w:val="sq-AL"/>
              </w:rPr>
            </w:pPr>
            <w:r w:rsidRPr="00832683">
              <w:rPr>
                <w:sz w:val="18"/>
                <w:szCs w:val="18"/>
                <w:lang w:val="sq-AL"/>
              </w:rPr>
              <w:t>1 463</w:t>
            </w:r>
          </w:p>
          <w:p w:rsidR="00970723" w:rsidRPr="00832683" w:rsidRDefault="00970723" w:rsidP="002C474C">
            <w:pPr>
              <w:pStyle w:val="Paragrafi"/>
              <w:ind w:firstLine="0"/>
              <w:rPr>
                <w:sz w:val="18"/>
                <w:szCs w:val="18"/>
                <w:lang w:val="sq-AL"/>
              </w:rPr>
            </w:pPr>
            <w:r w:rsidRPr="00832683">
              <w:rPr>
                <w:sz w:val="18"/>
                <w:szCs w:val="18"/>
                <w:lang w:val="sq-AL"/>
              </w:rPr>
              <w:t>1 458</w:t>
            </w:r>
          </w:p>
          <w:p w:rsidR="00970723" w:rsidRPr="00832683" w:rsidRDefault="00970723" w:rsidP="002C474C">
            <w:pPr>
              <w:pStyle w:val="Paragrafi"/>
              <w:ind w:firstLine="0"/>
              <w:rPr>
                <w:sz w:val="18"/>
                <w:szCs w:val="18"/>
                <w:lang w:val="sq-AL"/>
              </w:rPr>
            </w:pPr>
            <w:r w:rsidRPr="00832683">
              <w:rPr>
                <w:sz w:val="18"/>
                <w:szCs w:val="18"/>
                <w:lang w:val="sq-AL"/>
              </w:rPr>
              <w:t>1 453</w:t>
            </w:r>
          </w:p>
          <w:p w:rsidR="00970723" w:rsidRPr="00832683" w:rsidRDefault="00970723" w:rsidP="002C474C">
            <w:pPr>
              <w:pStyle w:val="Paragrafi"/>
              <w:ind w:firstLine="0"/>
              <w:rPr>
                <w:sz w:val="18"/>
                <w:szCs w:val="18"/>
                <w:lang w:val="sq-AL"/>
              </w:rPr>
            </w:pPr>
            <w:r w:rsidRPr="00832683">
              <w:rPr>
                <w:sz w:val="18"/>
                <w:szCs w:val="18"/>
                <w:lang w:val="sq-AL"/>
              </w:rPr>
              <w:t>1 448</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010</w:t>
            </w:r>
          </w:p>
          <w:p w:rsidR="00970723" w:rsidRPr="00832683" w:rsidRDefault="00970723" w:rsidP="002C474C">
            <w:pPr>
              <w:pStyle w:val="Paragrafi"/>
              <w:ind w:firstLine="0"/>
              <w:rPr>
                <w:sz w:val="18"/>
                <w:szCs w:val="18"/>
                <w:lang w:val="sq-AL"/>
              </w:rPr>
            </w:pPr>
            <w:r w:rsidRPr="00832683">
              <w:rPr>
                <w:sz w:val="18"/>
                <w:szCs w:val="18"/>
                <w:lang w:val="sq-AL"/>
              </w:rPr>
              <w:t>020</w:t>
            </w:r>
          </w:p>
          <w:p w:rsidR="00970723" w:rsidRPr="00832683" w:rsidRDefault="00970723" w:rsidP="002C474C">
            <w:pPr>
              <w:pStyle w:val="Paragrafi"/>
              <w:ind w:firstLine="0"/>
              <w:rPr>
                <w:sz w:val="18"/>
                <w:szCs w:val="18"/>
                <w:lang w:val="sq-AL"/>
              </w:rPr>
            </w:pPr>
            <w:r w:rsidRPr="00832683">
              <w:rPr>
                <w:sz w:val="18"/>
                <w:szCs w:val="18"/>
                <w:lang w:val="sq-AL"/>
              </w:rPr>
              <w:t>030</w:t>
            </w:r>
          </w:p>
          <w:p w:rsidR="00970723" w:rsidRPr="00832683" w:rsidRDefault="00970723" w:rsidP="002C474C">
            <w:pPr>
              <w:pStyle w:val="Paragrafi"/>
              <w:ind w:firstLine="0"/>
              <w:rPr>
                <w:sz w:val="18"/>
                <w:szCs w:val="18"/>
                <w:lang w:val="sq-AL"/>
              </w:rPr>
            </w:pPr>
            <w:r w:rsidRPr="00832683">
              <w:rPr>
                <w:sz w:val="18"/>
                <w:szCs w:val="18"/>
                <w:lang w:val="sq-AL"/>
              </w:rPr>
              <w:t>040</w:t>
            </w:r>
          </w:p>
          <w:p w:rsidR="00970723" w:rsidRPr="00832683" w:rsidRDefault="00970723" w:rsidP="002C474C">
            <w:pPr>
              <w:pStyle w:val="Paragrafi"/>
              <w:ind w:firstLine="0"/>
              <w:rPr>
                <w:sz w:val="18"/>
                <w:szCs w:val="18"/>
                <w:lang w:val="sq-AL"/>
              </w:rPr>
            </w:pPr>
            <w:r w:rsidRPr="00832683">
              <w:rPr>
                <w:sz w:val="18"/>
                <w:szCs w:val="18"/>
                <w:lang w:val="sq-AL"/>
              </w:rPr>
              <w:t>4 050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1 316</w:t>
            </w:r>
          </w:p>
          <w:p w:rsidR="00970723" w:rsidRPr="00832683" w:rsidRDefault="00970723" w:rsidP="002C474C">
            <w:pPr>
              <w:pStyle w:val="Paragrafi"/>
              <w:ind w:firstLine="0"/>
              <w:rPr>
                <w:sz w:val="18"/>
                <w:szCs w:val="18"/>
                <w:lang w:val="sq-AL"/>
              </w:rPr>
            </w:pPr>
            <w:r w:rsidRPr="00832683">
              <w:rPr>
                <w:sz w:val="18"/>
                <w:szCs w:val="18"/>
                <w:lang w:val="sq-AL"/>
              </w:rPr>
              <w:t>1 311</w:t>
            </w:r>
          </w:p>
          <w:p w:rsidR="00970723" w:rsidRPr="00832683" w:rsidRDefault="00970723" w:rsidP="002C474C">
            <w:pPr>
              <w:pStyle w:val="Paragrafi"/>
              <w:ind w:firstLine="0"/>
              <w:rPr>
                <w:sz w:val="18"/>
                <w:szCs w:val="18"/>
                <w:lang w:val="sq-AL"/>
              </w:rPr>
            </w:pPr>
            <w:r w:rsidRPr="00832683">
              <w:rPr>
                <w:sz w:val="18"/>
                <w:szCs w:val="18"/>
                <w:lang w:val="sq-AL"/>
              </w:rPr>
              <w:t>1 305</w:t>
            </w:r>
          </w:p>
          <w:p w:rsidR="00970723" w:rsidRPr="00832683" w:rsidRDefault="00970723" w:rsidP="002C474C">
            <w:pPr>
              <w:pStyle w:val="Paragrafi"/>
              <w:ind w:firstLine="0"/>
              <w:rPr>
                <w:sz w:val="18"/>
                <w:szCs w:val="18"/>
                <w:lang w:val="sq-AL"/>
              </w:rPr>
            </w:pPr>
            <w:r w:rsidRPr="00832683">
              <w:rPr>
                <w:sz w:val="18"/>
                <w:szCs w:val="18"/>
                <w:lang w:val="sq-AL"/>
              </w:rPr>
              <w:t>1 300</w:t>
            </w:r>
          </w:p>
          <w:p w:rsidR="00970723" w:rsidRPr="00832683" w:rsidRDefault="00970723" w:rsidP="002C474C">
            <w:pPr>
              <w:pStyle w:val="Paragrafi"/>
              <w:ind w:firstLine="0"/>
              <w:rPr>
                <w:sz w:val="18"/>
                <w:szCs w:val="18"/>
                <w:lang w:val="sq-AL"/>
              </w:rPr>
            </w:pPr>
            <w:r w:rsidRPr="00832683">
              <w:rPr>
                <w:sz w:val="18"/>
                <w:szCs w:val="18"/>
                <w:lang w:val="sq-AL"/>
              </w:rPr>
              <w:t>1 295</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310</w:t>
            </w:r>
          </w:p>
          <w:p w:rsidR="00970723" w:rsidRPr="00832683" w:rsidRDefault="00970723" w:rsidP="002C474C">
            <w:pPr>
              <w:pStyle w:val="Paragrafi"/>
              <w:ind w:firstLine="0"/>
              <w:rPr>
                <w:sz w:val="18"/>
                <w:szCs w:val="18"/>
                <w:lang w:val="sq-AL"/>
              </w:rPr>
            </w:pPr>
            <w:r w:rsidRPr="00832683">
              <w:rPr>
                <w:sz w:val="18"/>
                <w:szCs w:val="18"/>
                <w:lang w:val="sq-AL"/>
              </w:rPr>
              <w:t>320</w:t>
            </w:r>
          </w:p>
          <w:p w:rsidR="00970723" w:rsidRPr="00832683" w:rsidRDefault="00970723" w:rsidP="002C474C">
            <w:pPr>
              <w:pStyle w:val="Paragrafi"/>
              <w:ind w:firstLine="0"/>
              <w:rPr>
                <w:sz w:val="18"/>
                <w:szCs w:val="18"/>
                <w:lang w:val="sq-AL"/>
              </w:rPr>
            </w:pPr>
            <w:r w:rsidRPr="00832683">
              <w:rPr>
                <w:sz w:val="18"/>
                <w:szCs w:val="18"/>
                <w:lang w:val="sq-AL"/>
              </w:rPr>
              <w:t>330</w:t>
            </w:r>
          </w:p>
          <w:p w:rsidR="00970723" w:rsidRPr="00832683" w:rsidRDefault="00970723" w:rsidP="002C474C">
            <w:pPr>
              <w:pStyle w:val="Paragrafi"/>
              <w:ind w:firstLine="0"/>
              <w:rPr>
                <w:sz w:val="18"/>
                <w:szCs w:val="18"/>
                <w:lang w:val="sq-AL"/>
              </w:rPr>
            </w:pPr>
            <w:r w:rsidRPr="00832683">
              <w:rPr>
                <w:sz w:val="18"/>
                <w:szCs w:val="18"/>
                <w:lang w:val="sq-AL"/>
              </w:rPr>
              <w:t>340</w:t>
            </w:r>
          </w:p>
          <w:p w:rsidR="00970723" w:rsidRPr="00832683" w:rsidRDefault="00970723" w:rsidP="002C474C">
            <w:pPr>
              <w:pStyle w:val="Paragrafi"/>
              <w:ind w:firstLine="0"/>
              <w:rPr>
                <w:sz w:val="18"/>
                <w:szCs w:val="18"/>
                <w:lang w:val="sq-AL"/>
              </w:rPr>
            </w:pPr>
            <w:r w:rsidRPr="00832683">
              <w:rPr>
                <w:sz w:val="18"/>
                <w:szCs w:val="18"/>
                <w:lang w:val="sq-AL"/>
              </w:rPr>
              <w:t>4 350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1 068</w:t>
            </w:r>
          </w:p>
          <w:p w:rsidR="00970723" w:rsidRPr="00832683" w:rsidRDefault="00970723" w:rsidP="002C474C">
            <w:pPr>
              <w:pStyle w:val="Paragrafi"/>
              <w:ind w:firstLine="0"/>
              <w:rPr>
                <w:sz w:val="18"/>
                <w:szCs w:val="18"/>
                <w:lang w:val="sq-AL"/>
              </w:rPr>
            </w:pPr>
            <w:r w:rsidRPr="00832683">
              <w:rPr>
                <w:sz w:val="18"/>
                <w:szCs w:val="18"/>
                <w:lang w:val="sq-AL"/>
              </w:rPr>
              <w:t>1 058</w:t>
            </w:r>
          </w:p>
          <w:p w:rsidR="00970723" w:rsidRPr="00832683" w:rsidRDefault="00970723" w:rsidP="002C474C">
            <w:pPr>
              <w:pStyle w:val="Paragrafi"/>
              <w:ind w:firstLine="0"/>
              <w:rPr>
                <w:sz w:val="18"/>
                <w:szCs w:val="18"/>
                <w:lang w:val="sq-AL"/>
              </w:rPr>
            </w:pPr>
            <w:r w:rsidRPr="00832683">
              <w:rPr>
                <w:sz w:val="18"/>
                <w:szCs w:val="18"/>
                <w:lang w:val="sq-AL"/>
              </w:rPr>
              <w:t>1 049</w:t>
            </w:r>
          </w:p>
          <w:p w:rsidR="00970723" w:rsidRPr="00832683" w:rsidRDefault="00970723" w:rsidP="002C474C">
            <w:pPr>
              <w:pStyle w:val="Paragrafi"/>
              <w:ind w:firstLine="0"/>
              <w:rPr>
                <w:sz w:val="18"/>
                <w:szCs w:val="18"/>
                <w:lang w:val="sq-AL"/>
              </w:rPr>
            </w:pPr>
            <w:r w:rsidRPr="00832683">
              <w:rPr>
                <w:sz w:val="18"/>
                <w:szCs w:val="18"/>
                <w:lang w:val="sq-AL"/>
              </w:rPr>
              <w:t>1 040</w:t>
            </w:r>
          </w:p>
          <w:p w:rsidR="00970723" w:rsidRPr="00832683" w:rsidRDefault="00970723" w:rsidP="002C474C">
            <w:pPr>
              <w:pStyle w:val="Paragrafi"/>
              <w:ind w:firstLine="0"/>
              <w:rPr>
                <w:sz w:val="18"/>
                <w:szCs w:val="18"/>
                <w:lang w:val="sq-AL"/>
              </w:rPr>
            </w:pPr>
            <w:r w:rsidRPr="00832683">
              <w:rPr>
                <w:sz w:val="18"/>
                <w:szCs w:val="18"/>
                <w:lang w:val="sq-AL"/>
              </w:rPr>
              <w:t>1 031</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610</w:t>
            </w:r>
          </w:p>
          <w:p w:rsidR="00970723" w:rsidRPr="00832683" w:rsidRDefault="00970723" w:rsidP="002C474C">
            <w:pPr>
              <w:pStyle w:val="Paragrafi"/>
              <w:ind w:firstLine="0"/>
              <w:rPr>
                <w:sz w:val="18"/>
                <w:szCs w:val="18"/>
                <w:lang w:val="sq-AL"/>
              </w:rPr>
            </w:pPr>
            <w:r w:rsidRPr="00832683">
              <w:rPr>
                <w:sz w:val="18"/>
                <w:szCs w:val="18"/>
                <w:lang w:val="sq-AL"/>
              </w:rPr>
              <w:t>620</w:t>
            </w:r>
          </w:p>
          <w:p w:rsidR="00970723" w:rsidRPr="00832683" w:rsidRDefault="00970723" w:rsidP="002C474C">
            <w:pPr>
              <w:pStyle w:val="Paragrafi"/>
              <w:ind w:firstLine="0"/>
              <w:rPr>
                <w:sz w:val="18"/>
                <w:szCs w:val="18"/>
                <w:lang w:val="sq-AL"/>
              </w:rPr>
            </w:pPr>
            <w:r w:rsidRPr="00832683">
              <w:rPr>
                <w:sz w:val="18"/>
                <w:szCs w:val="18"/>
                <w:lang w:val="sq-AL"/>
              </w:rPr>
              <w:t>630</w:t>
            </w:r>
          </w:p>
          <w:p w:rsidR="00970723" w:rsidRPr="00832683" w:rsidRDefault="00970723" w:rsidP="002C474C">
            <w:pPr>
              <w:pStyle w:val="Paragrafi"/>
              <w:ind w:firstLine="0"/>
              <w:rPr>
                <w:sz w:val="18"/>
                <w:szCs w:val="18"/>
                <w:lang w:val="sq-AL"/>
              </w:rPr>
            </w:pPr>
            <w:r w:rsidRPr="00832683">
              <w:rPr>
                <w:sz w:val="18"/>
                <w:szCs w:val="18"/>
                <w:lang w:val="sq-AL"/>
              </w:rPr>
              <w:t>640</w:t>
            </w:r>
          </w:p>
          <w:p w:rsidR="00970723" w:rsidRPr="00832683" w:rsidRDefault="00970723" w:rsidP="002C474C">
            <w:pPr>
              <w:pStyle w:val="Paragrafi"/>
              <w:ind w:firstLine="0"/>
              <w:rPr>
                <w:sz w:val="18"/>
                <w:szCs w:val="18"/>
                <w:lang w:val="sq-AL"/>
              </w:rPr>
            </w:pPr>
            <w:r w:rsidRPr="00832683">
              <w:rPr>
                <w:sz w:val="18"/>
                <w:szCs w:val="18"/>
                <w:lang w:val="sq-AL"/>
              </w:rPr>
              <w:t>4 650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791</w:t>
            </w:r>
          </w:p>
          <w:p w:rsidR="00970723" w:rsidRPr="00832683" w:rsidRDefault="00970723" w:rsidP="002C474C">
            <w:pPr>
              <w:pStyle w:val="Paragrafi"/>
              <w:ind w:firstLine="0"/>
              <w:rPr>
                <w:sz w:val="18"/>
                <w:szCs w:val="18"/>
                <w:lang w:val="sq-AL"/>
              </w:rPr>
            </w:pPr>
            <w:r w:rsidRPr="00832683">
              <w:rPr>
                <w:sz w:val="18"/>
                <w:szCs w:val="18"/>
                <w:lang w:val="sq-AL"/>
              </w:rPr>
              <w:t>782</w:t>
            </w:r>
          </w:p>
          <w:p w:rsidR="00970723" w:rsidRPr="00832683" w:rsidRDefault="00970723" w:rsidP="002C474C">
            <w:pPr>
              <w:pStyle w:val="Paragrafi"/>
              <w:ind w:firstLine="0"/>
              <w:rPr>
                <w:sz w:val="18"/>
                <w:szCs w:val="18"/>
                <w:lang w:val="sq-AL"/>
              </w:rPr>
            </w:pPr>
            <w:r w:rsidRPr="00832683">
              <w:rPr>
                <w:sz w:val="18"/>
                <w:szCs w:val="18"/>
                <w:lang w:val="sq-AL"/>
              </w:rPr>
              <w:t>772</w:t>
            </w:r>
          </w:p>
          <w:p w:rsidR="00970723" w:rsidRPr="00832683" w:rsidRDefault="00970723" w:rsidP="002C474C">
            <w:pPr>
              <w:pStyle w:val="Paragrafi"/>
              <w:ind w:firstLine="0"/>
              <w:rPr>
                <w:sz w:val="18"/>
                <w:szCs w:val="18"/>
                <w:lang w:val="sq-AL"/>
              </w:rPr>
            </w:pPr>
            <w:r w:rsidRPr="00832683">
              <w:rPr>
                <w:sz w:val="18"/>
                <w:szCs w:val="18"/>
                <w:lang w:val="sq-AL"/>
              </w:rPr>
              <w:t>763</w:t>
            </w:r>
          </w:p>
          <w:p w:rsidR="00970723" w:rsidRPr="00832683" w:rsidRDefault="00970723" w:rsidP="002C474C">
            <w:pPr>
              <w:pStyle w:val="Paragrafi"/>
              <w:ind w:firstLine="0"/>
              <w:rPr>
                <w:sz w:val="18"/>
                <w:szCs w:val="18"/>
                <w:lang w:val="sq-AL"/>
              </w:rPr>
            </w:pPr>
            <w:r w:rsidRPr="00832683">
              <w:rPr>
                <w:sz w:val="18"/>
                <w:szCs w:val="18"/>
                <w:lang w:val="sq-AL"/>
              </w:rPr>
              <w:t>754</w:t>
            </w: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760</w:t>
            </w:r>
          </w:p>
          <w:p w:rsidR="00970723" w:rsidRPr="00832683" w:rsidRDefault="00970723" w:rsidP="002C474C">
            <w:pPr>
              <w:pStyle w:val="Paragrafi"/>
              <w:ind w:firstLine="0"/>
              <w:rPr>
                <w:sz w:val="18"/>
                <w:szCs w:val="18"/>
                <w:lang w:val="sq-AL"/>
              </w:rPr>
            </w:pPr>
            <w:r w:rsidRPr="00832683">
              <w:rPr>
                <w:sz w:val="18"/>
                <w:szCs w:val="18"/>
                <w:lang w:val="sq-AL"/>
              </w:rPr>
              <w:t>770</w:t>
            </w:r>
          </w:p>
          <w:p w:rsidR="00970723" w:rsidRPr="00832683" w:rsidRDefault="00970723" w:rsidP="002C474C">
            <w:pPr>
              <w:pStyle w:val="Paragrafi"/>
              <w:ind w:firstLine="0"/>
              <w:rPr>
                <w:sz w:val="18"/>
                <w:szCs w:val="18"/>
                <w:lang w:val="sq-AL"/>
              </w:rPr>
            </w:pPr>
            <w:r w:rsidRPr="00832683">
              <w:rPr>
                <w:sz w:val="18"/>
                <w:szCs w:val="18"/>
                <w:lang w:val="sq-AL"/>
              </w:rPr>
              <w:t>780</w:t>
            </w:r>
          </w:p>
          <w:p w:rsidR="00970723" w:rsidRPr="00832683" w:rsidRDefault="00970723" w:rsidP="002C474C">
            <w:pPr>
              <w:pStyle w:val="Paragrafi"/>
              <w:ind w:firstLine="0"/>
              <w:rPr>
                <w:sz w:val="18"/>
                <w:szCs w:val="18"/>
                <w:lang w:val="sq-AL"/>
              </w:rPr>
            </w:pPr>
            <w:r w:rsidRPr="00832683">
              <w:rPr>
                <w:sz w:val="18"/>
                <w:szCs w:val="18"/>
                <w:lang w:val="sq-AL"/>
              </w:rPr>
              <w:t>790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1 443</w:t>
            </w:r>
          </w:p>
          <w:p w:rsidR="00970723" w:rsidRPr="00832683" w:rsidRDefault="00970723" w:rsidP="002C474C">
            <w:pPr>
              <w:pStyle w:val="Paragrafi"/>
              <w:ind w:firstLine="0"/>
              <w:rPr>
                <w:sz w:val="18"/>
                <w:szCs w:val="18"/>
                <w:lang w:val="sq-AL"/>
              </w:rPr>
            </w:pPr>
            <w:r w:rsidRPr="00832683">
              <w:rPr>
                <w:sz w:val="18"/>
                <w:szCs w:val="18"/>
                <w:lang w:val="sq-AL"/>
              </w:rPr>
              <w:t>1 438</w:t>
            </w:r>
          </w:p>
          <w:p w:rsidR="00970723" w:rsidRPr="00832683" w:rsidRDefault="00970723" w:rsidP="002C474C">
            <w:pPr>
              <w:pStyle w:val="Paragrafi"/>
              <w:ind w:firstLine="0"/>
              <w:rPr>
                <w:sz w:val="18"/>
                <w:szCs w:val="18"/>
                <w:lang w:val="sq-AL"/>
              </w:rPr>
            </w:pPr>
            <w:r w:rsidRPr="00832683">
              <w:rPr>
                <w:sz w:val="18"/>
                <w:szCs w:val="18"/>
                <w:lang w:val="sq-AL"/>
              </w:rPr>
              <w:t>1 433</w:t>
            </w:r>
          </w:p>
          <w:p w:rsidR="00970723" w:rsidRPr="00832683" w:rsidRDefault="00970723" w:rsidP="002C474C">
            <w:pPr>
              <w:pStyle w:val="Paragrafi"/>
              <w:ind w:firstLine="0"/>
              <w:rPr>
                <w:sz w:val="18"/>
                <w:szCs w:val="18"/>
                <w:lang w:val="sq-AL"/>
              </w:rPr>
            </w:pPr>
            <w:r w:rsidRPr="00832683">
              <w:rPr>
                <w:sz w:val="18"/>
                <w:szCs w:val="18"/>
                <w:lang w:val="sq-AL"/>
              </w:rPr>
              <w:t>1 428</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060</w:t>
            </w:r>
          </w:p>
          <w:p w:rsidR="00970723" w:rsidRPr="00832683" w:rsidRDefault="00970723" w:rsidP="002C474C">
            <w:pPr>
              <w:pStyle w:val="Paragrafi"/>
              <w:ind w:firstLine="0"/>
              <w:rPr>
                <w:sz w:val="18"/>
                <w:szCs w:val="18"/>
                <w:lang w:val="sq-AL"/>
              </w:rPr>
            </w:pPr>
            <w:r w:rsidRPr="00832683">
              <w:rPr>
                <w:sz w:val="18"/>
                <w:szCs w:val="18"/>
                <w:lang w:val="sq-AL"/>
              </w:rPr>
              <w:t>070</w:t>
            </w:r>
          </w:p>
          <w:p w:rsidR="00970723" w:rsidRPr="00832683" w:rsidRDefault="00970723" w:rsidP="002C474C">
            <w:pPr>
              <w:pStyle w:val="Paragrafi"/>
              <w:ind w:firstLine="0"/>
              <w:rPr>
                <w:sz w:val="18"/>
                <w:szCs w:val="18"/>
                <w:lang w:val="sq-AL"/>
              </w:rPr>
            </w:pPr>
            <w:r w:rsidRPr="00832683">
              <w:rPr>
                <w:sz w:val="18"/>
                <w:szCs w:val="18"/>
                <w:lang w:val="sq-AL"/>
              </w:rPr>
              <w:t>080</w:t>
            </w:r>
          </w:p>
          <w:p w:rsidR="00970723" w:rsidRPr="00832683" w:rsidRDefault="00970723" w:rsidP="002C474C">
            <w:pPr>
              <w:pStyle w:val="Paragrafi"/>
              <w:ind w:firstLine="0"/>
              <w:rPr>
                <w:sz w:val="18"/>
                <w:szCs w:val="18"/>
                <w:lang w:val="sq-AL"/>
              </w:rPr>
            </w:pPr>
            <w:r w:rsidRPr="00832683">
              <w:rPr>
                <w:sz w:val="18"/>
                <w:szCs w:val="18"/>
                <w:lang w:val="sq-AL"/>
              </w:rPr>
              <w:t>090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1 290</w:t>
            </w:r>
          </w:p>
          <w:p w:rsidR="00970723" w:rsidRPr="00832683" w:rsidRDefault="00970723" w:rsidP="002C474C">
            <w:pPr>
              <w:pStyle w:val="Paragrafi"/>
              <w:ind w:firstLine="0"/>
              <w:rPr>
                <w:sz w:val="18"/>
                <w:szCs w:val="18"/>
                <w:lang w:val="sq-AL"/>
              </w:rPr>
            </w:pPr>
            <w:r w:rsidRPr="00832683">
              <w:rPr>
                <w:sz w:val="18"/>
                <w:szCs w:val="18"/>
                <w:lang w:val="sq-AL"/>
              </w:rPr>
              <w:t>1 285</w:t>
            </w:r>
          </w:p>
          <w:p w:rsidR="00970723" w:rsidRPr="00832683" w:rsidRDefault="00970723" w:rsidP="002C474C">
            <w:pPr>
              <w:pStyle w:val="Paragrafi"/>
              <w:ind w:firstLine="0"/>
              <w:rPr>
                <w:sz w:val="18"/>
                <w:szCs w:val="18"/>
                <w:lang w:val="sq-AL"/>
              </w:rPr>
            </w:pPr>
            <w:r w:rsidRPr="00832683">
              <w:rPr>
                <w:sz w:val="18"/>
                <w:szCs w:val="18"/>
                <w:lang w:val="sq-AL"/>
              </w:rPr>
              <w:t>1 280</w:t>
            </w:r>
          </w:p>
          <w:p w:rsidR="00970723" w:rsidRPr="00832683" w:rsidRDefault="00970723" w:rsidP="002C474C">
            <w:pPr>
              <w:pStyle w:val="Paragrafi"/>
              <w:ind w:firstLine="0"/>
              <w:rPr>
                <w:sz w:val="18"/>
                <w:szCs w:val="18"/>
                <w:lang w:val="sq-AL"/>
              </w:rPr>
            </w:pPr>
            <w:r w:rsidRPr="00832683">
              <w:rPr>
                <w:sz w:val="18"/>
                <w:szCs w:val="18"/>
                <w:lang w:val="sq-AL"/>
              </w:rPr>
              <w:t>1 271</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360</w:t>
            </w:r>
          </w:p>
          <w:p w:rsidR="00970723" w:rsidRPr="00832683" w:rsidRDefault="00970723" w:rsidP="002C474C">
            <w:pPr>
              <w:pStyle w:val="Paragrafi"/>
              <w:ind w:firstLine="0"/>
              <w:rPr>
                <w:sz w:val="18"/>
                <w:szCs w:val="18"/>
                <w:lang w:val="sq-AL"/>
              </w:rPr>
            </w:pPr>
            <w:r w:rsidRPr="00832683">
              <w:rPr>
                <w:sz w:val="18"/>
                <w:szCs w:val="18"/>
                <w:lang w:val="sq-AL"/>
              </w:rPr>
              <w:t>370</w:t>
            </w:r>
          </w:p>
          <w:p w:rsidR="00970723" w:rsidRPr="00832683" w:rsidRDefault="00970723" w:rsidP="002C474C">
            <w:pPr>
              <w:pStyle w:val="Paragrafi"/>
              <w:ind w:firstLine="0"/>
              <w:rPr>
                <w:sz w:val="18"/>
                <w:szCs w:val="18"/>
                <w:lang w:val="sq-AL"/>
              </w:rPr>
            </w:pPr>
            <w:r w:rsidRPr="00832683">
              <w:rPr>
                <w:sz w:val="18"/>
                <w:szCs w:val="18"/>
                <w:lang w:val="sq-AL"/>
              </w:rPr>
              <w:t>380</w:t>
            </w:r>
          </w:p>
          <w:p w:rsidR="00970723" w:rsidRPr="00832683" w:rsidRDefault="00970723" w:rsidP="002C474C">
            <w:pPr>
              <w:pStyle w:val="Paragrafi"/>
              <w:ind w:firstLine="0"/>
              <w:rPr>
                <w:sz w:val="18"/>
                <w:szCs w:val="18"/>
                <w:lang w:val="sq-AL"/>
              </w:rPr>
            </w:pPr>
            <w:r w:rsidRPr="00832683">
              <w:rPr>
                <w:sz w:val="18"/>
                <w:szCs w:val="18"/>
                <w:lang w:val="sq-AL"/>
              </w:rPr>
              <w:t>390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1 022</w:t>
            </w:r>
          </w:p>
          <w:p w:rsidR="00970723" w:rsidRPr="00832683" w:rsidRDefault="00970723" w:rsidP="002C474C">
            <w:pPr>
              <w:pStyle w:val="Paragrafi"/>
              <w:ind w:firstLine="0"/>
              <w:rPr>
                <w:sz w:val="18"/>
                <w:szCs w:val="18"/>
                <w:lang w:val="sq-AL"/>
              </w:rPr>
            </w:pPr>
            <w:r w:rsidRPr="00832683">
              <w:rPr>
                <w:sz w:val="18"/>
                <w:szCs w:val="18"/>
                <w:lang w:val="sq-AL"/>
              </w:rPr>
              <w:t>1 012</w:t>
            </w:r>
          </w:p>
          <w:p w:rsidR="00970723" w:rsidRPr="00832683" w:rsidRDefault="00970723" w:rsidP="002C474C">
            <w:pPr>
              <w:pStyle w:val="Paragrafi"/>
              <w:ind w:firstLine="0"/>
              <w:rPr>
                <w:sz w:val="18"/>
                <w:szCs w:val="18"/>
                <w:lang w:val="sq-AL"/>
              </w:rPr>
            </w:pPr>
            <w:r w:rsidRPr="00832683">
              <w:rPr>
                <w:sz w:val="18"/>
                <w:szCs w:val="18"/>
                <w:lang w:val="sq-AL"/>
              </w:rPr>
              <w:t>1 003</w:t>
            </w:r>
          </w:p>
          <w:p w:rsidR="00970723" w:rsidRPr="00832683" w:rsidRDefault="00970723" w:rsidP="002C474C">
            <w:pPr>
              <w:pStyle w:val="Paragrafi"/>
              <w:ind w:firstLine="0"/>
              <w:rPr>
                <w:sz w:val="18"/>
                <w:szCs w:val="18"/>
                <w:lang w:val="sq-AL"/>
              </w:rPr>
            </w:pPr>
            <w:r w:rsidRPr="00832683">
              <w:rPr>
                <w:sz w:val="18"/>
                <w:szCs w:val="18"/>
                <w:lang w:val="sq-AL"/>
              </w:rPr>
              <w:t>994</w:t>
            </w:r>
          </w:p>
        </w:tc>
        <w:tc>
          <w:tcPr>
            <w:tcW w:w="660" w:type="pct"/>
          </w:tcPr>
          <w:p w:rsidR="00970723" w:rsidRPr="00832683" w:rsidRDefault="00970723" w:rsidP="002C474C">
            <w:pPr>
              <w:pStyle w:val="Paragrafi"/>
              <w:ind w:firstLine="0"/>
              <w:rPr>
                <w:sz w:val="18"/>
                <w:szCs w:val="18"/>
                <w:lang w:val="sq-AL"/>
              </w:rPr>
            </w:pPr>
          </w:p>
        </w:tc>
        <w:tc>
          <w:tcPr>
            <w:tcW w:w="566" w:type="pct"/>
          </w:tcPr>
          <w:p w:rsidR="00970723" w:rsidRPr="00832683" w:rsidRDefault="00970723" w:rsidP="002C474C">
            <w:pPr>
              <w:pStyle w:val="Paragrafi"/>
              <w:ind w:firstLine="0"/>
              <w:rPr>
                <w:sz w:val="18"/>
                <w:szCs w:val="18"/>
                <w:lang w:val="sq-AL"/>
              </w:rPr>
            </w:pPr>
          </w:p>
        </w:tc>
      </w:tr>
      <w:tr w:rsidR="00970723" w:rsidRPr="00832683" w:rsidTr="00832683">
        <w:trPr>
          <w:jc w:val="center"/>
        </w:trPr>
        <w:tc>
          <w:tcPr>
            <w:tcW w:w="566" w:type="pct"/>
          </w:tcPr>
          <w:p w:rsidR="00970723" w:rsidRPr="00832683" w:rsidRDefault="00970723" w:rsidP="002C474C">
            <w:pPr>
              <w:pStyle w:val="Paragrafi"/>
              <w:ind w:firstLine="0"/>
              <w:rPr>
                <w:sz w:val="18"/>
                <w:szCs w:val="18"/>
                <w:lang w:val="sq-AL"/>
              </w:rPr>
            </w:pPr>
            <w:r w:rsidRPr="00832683">
              <w:rPr>
                <w:sz w:val="18"/>
                <w:szCs w:val="18"/>
                <w:lang w:val="sq-AL"/>
              </w:rPr>
              <w:t>3 800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1 422</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4 100</w:t>
            </w:r>
          </w:p>
        </w:tc>
        <w:tc>
          <w:tcPr>
            <w:tcW w:w="566" w:type="pct"/>
          </w:tcPr>
          <w:p w:rsidR="00970723" w:rsidRPr="00832683" w:rsidRDefault="00970723" w:rsidP="002C474C">
            <w:pPr>
              <w:pStyle w:val="Paragrafi"/>
              <w:ind w:firstLine="0"/>
              <w:rPr>
                <w:sz w:val="18"/>
                <w:szCs w:val="18"/>
                <w:lang w:val="sq-AL"/>
              </w:rPr>
            </w:pPr>
            <w:r w:rsidRPr="00832683">
              <w:rPr>
                <w:sz w:val="18"/>
                <w:szCs w:val="18"/>
                <w:lang w:val="sq-AL"/>
              </w:rPr>
              <w:t>1 262</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4 400</w:t>
            </w:r>
          </w:p>
        </w:tc>
        <w:tc>
          <w:tcPr>
            <w:tcW w:w="660" w:type="pct"/>
          </w:tcPr>
          <w:p w:rsidR="00970723" w:rsidRPr="00832683" w:rsidRDefault="00970723" w:rsidP="002C474C">
            <w:pPr>
              <w:pStyle w:val="Paragrafi"/>
              <w:ind w:firstLine="0"/>
              <w:rPr>
                <w:sz w:val="18"/>
                <w:szCs w:val="18"/>
                <w:lang w:val="sq-AL"/>
              </w:rPr>
            </w:pPr>
            <w:r w:rsidRPr="00832683">
              <w:rPr>
                <w:sz w:val="18"/>
                <w:szCs w:val="18"/>
                <w:lang w:val="sq-AL"/>
              </w:rPr>
              <w:t>985</w:t>
            </w:r>
          </w:p>
        </w:tc>
        <w:tc>
          <w:tcPr>
            <w:tcW w:w="660" w:type="pct"/>
          </w:tcPr>
          <w:p w:rsidR="00970723" w:rsidRPr="00832683" w:rsidRDefault="00970723" w:rsidP="002C474C">
            <w:pPr>
              <w:pStyle w:val="Paragrafi"/>
              <w:ind w:firstLine="0"/>
              <w:rPr>
                <w:sz w:val="18"/>
                <w:szCs w:val="18"/>
                <w:lang w:val="sq-AL"/>
              </w:rPr>
            </w:pPr>
          </w:p>
        </w:tc>
        <w:tc>
          <w:tcPr>
            <w:tcW w:w="566" w:type="pct"/>
          </w:tcPr>
          <w:p w:rsidR="00970723" w:rsidRPr="00832683" w:rsidRDefault="00970723" w:rsidP="002C474C">
            <w:pPr>
              <w:pStyle w:val="Paragrafi"/>
              <w:ind w:firstLine="0"/>
              <w:rPr>
                <w:sz w:val="18"/>
                <w:szCs w:val="18"/>
                <w:lang w:val="sq-AL"/>
              </w:rPr>
            </w:pP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Default="00BE7BC3" w:rsidP="00970723">
      <w:pPr>
        <w:pStyle w:val="Paragrafi"/>
        <w:rPr>
          <w:lang w:val="sq-AL"/>
        </w:rPr>
      </w:pPr>
    </w:p>
    <w:p w:rsidR="00053E4A" w:rsidRDefault="00053E4A" w:rsidP="00970723">
      <w:pPr>
        <w:pStyle w:val="Paragrafi"/>
        <w:rPr>
          <w:lang w:val="sq-AL"/>
        </w:rPr>
      </w:pPr>
    </w:p>
    <w:p w:rsidR="00053E4A" w:rsidRDefault="00053E4A" w:rsidP="00970723">
      <w:pPr>
        <w:pStyle w:val="Paragrafi"/>
        <w:rPr>
          <w:lang w:val="sq-AL"/>
        </w:rPr>
      </w:pPr>
    </w:p>
    <w:p w:rsidR="00053E4A" w:rsidRDefault="00053E4A" w:rsidP="00970723">
      <w:pPr>
        <w:pStyle w:val="Paragrafi"/>
        <w:rPr>
          <w:lang w:val="sq-AL"/>
        </w:rPr>
      </w:pPr>
    </w:p>
    <w:p w:rsidR="00053E4A" w:rsidRDefault="00053E4A" w:rsidP="00970723">
      <w:pPr>
        <w:pStyle w:val="Paragrafi"/>
        <w:rPr>
          <w:lang w:val="sq-AL"/>
        </w:rPr>
      </w:pPr>
    </w:p>
    <w:p w:rsidR="00053E4A" w:rsidRPr="007542C3" w:rsidRDefault="00053E4A" w:rsidP="00970723">
      <w:pPr>
        <w:pStyle w:val="Paragrafi"/>
        <w:rPr>
          <w:lang w:val="sq-AL"/>
        </w:rPr>
      </w:pPr>
    </w:p>
    <w:p w:rsidR="00970723" w:rsidRPr="007542C3" w:rsidRDefault="00D108A4" w:rsidP="00BE7BC3">
      <w:pPr>
        <w:pStyle w:val="Paragrafi"/>
        <w:jc w:val="right"/>
        <w:rPr>
          <w:lang w:val="sq-AL"/>
        </w:rPr>
      </w:pPr>
      <w:r w:rsidRPr="007542C3">
        <w:rPr>
          <w:lang w:val="sq-AL"/>
        </w:rPr>
        <w:t>Tabela 1</w:t>
      </w:r>
      <w:r w:rsidRPr="007542C3">
        <w:rPr>
          <w:vertAlign w:val="subscript"/>
          <w:lang w:val="sq-AL"/>
        </w:rPr>
        <w:t>14</w:t>
      </w:r>
    </w:p>
    <w:p w:rsidR="00D108A4" w:rsidRPr="007542C3" w:rsidRDefault="00C66E81"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TCDD</w:t>
      </w:r>
    </w:p>
    <w:p w:rsidR="00C66E81" w:rsidRPr="007542C3" w:rsidRDefault="00C66E81" w:rsidP="00970723">
      <w:pPr>
        <w:pStyle w:val="Paragrafi"/>
        <w:rPr>
          <w:lang w:val="sq-AL"/>
        </w:rPr>
      </w:pPr>
      <w:r w:rsidRPr="007542C3">
        <w:rPr>
          <w:lang w:val="sq-AL"/>
        </w:rPr>
        <w:t>P</w:t>
      </w:r>
      <w:r w:rsidRPr="007542C3">
        <w:rPr>
          <w:rFonts w:ascii="Times New Roman" w:hAnsi="Times New Roman"/>
          <w:lang w:val="sq-AL"/>
        </w:rPr>
        <w:t>ë</w:t>
      </w:r>
      <w:r w:rsidRPr="007542C3">
        <w:rPr>
          <w:lang w:val="sq-AL"/>
        </w:rPr>
        <w:t>r si vijon:</w:t>
      </w:r>
    </w:p>
    <w:p w:rsidR="00C66E81" w:rsidRPr="007542C3" w:rsidRDefault="00C66E81" w:rsidP="00970723">
      <w:pPr>
        <w:pStyle w:val="Paragrafi"/>
        <w:rPr>
          <w:lang w:val="sq-AL"/>
        </w:rPr>
      </w:pPr>
      <w:r w:rsidRPr="007542C3">
        <w:rPr>
          <w:lang w:val="sq-AL"/>
        </w:rPr>
        <w:t>- linja: VAN-KAPIKOY</w:t>
      </w:r>
    </w:p>
    <w:p w:rsidR="00C66E81" w:rsidRPr="007542C3" w:rsidRDefault="00C66E81" w:rsidP="00970723">
      <w:pPr>
        <w:pStyle w:val="Paragrafi"/>
        <w:rPr>
          <w:lang w:val="sq-AL"/>
        </w:rPr>
      </w:pPr>
      <w:r w:rsidRPr="007542C3">
        <w:rPr>
          <w:lang w:val="sq-AL"/>
        </w:rPr>
        <w:t>- stacionet VAN, KAPIKOVI</w:t>
      </w:r>
    </w:p>
    <w:p w:rsidR="00C66E81" w:rsidRPr="007542C3" w:rsidRDefault="00C66E81" w:rsidP="00970723">
      <w:pPr>
        <w:pStyle w:val="Paragrafi"/>
        <w:rPr>
          <w:lang w:val="sq-AL"/>
        </w:rPr>
      </w:pPr>
    </w:p>
    <w:p w:rsidR="00970723" w:rsidRPr="007542C3" w:rsidRDefault="001F2EE9" w:rsidP="00BE7BC3">
      <w:pPr>
        <w:pStyle w:val="Paragrafi"/>
        <w:jc w:val="center"/>
        <w:rPr>
          <w:lang w:val="sq-AL"/>
        </w:rPr>
      </w:pPr>
      <w:r>
        <w:rPr>
          <w:noProof/>
        </w:rPr>
        <w:pict>
          <v:shape id="Picture 16" o:spid="_x0000_i1039" type="#_x0000_t75" style="width:397.6pt;height:393.3pt;visibility:visible">
            <v:imagedata r:id="rId108" o:title="" croptop="15489f" cropbottom="4125f" cropleft="11276f"/>
          </v:shape>
        </w:pict>
      </w:r>
    </w:p>
    <w:p w:rsidR="00970723" w:rsidRPr="007542C3" w:rsidRDefault="00970723" w:rsidP="00970723">
      <w:pPr>
        <w:pStyle w:val="Paragrafi"/>
        <w:rPr>
          <w:lang w:val="sq-AL"/>
        </w:rPr>
      </w:pPr>
    </w:p>
    <w:p w:rsidR="00970723" w:rsidRPr="007542C3" w:rsidRDefault="00D108A4" w:rsidP="00970723">
      <w:pPr>
        <w:pStyle w:val="Paragrafi"/>
        <w:rPr>
          <w:lang w:val="sq-AL"/>
        </w:rPr>
      </w:pPr>
      <w:r w:rsidRPr="007542C3">
        <w:rPr>
          <w:lang w:val="sq-AL"/>
        </w:rPr>
        <w:t>P</w:t>
      </w:r>
      <w:r w:rsidRPr="007542C3">
        <w:rPr>
          <w:rFonts w:ascii="Times New Roman" w:hAnsi="Times New Roman"/>
          <w:lang w:val="sq-AL"/>
        </w:rPr>
        <w:t>ë</w:t>
      </w:r>
      <w:r w:rsidRPr="007542C3">
        <w:rPr>
          <w:lang w:val="sq-AL"/>
        </w:rPr>
        <w:t>r stacione t</w:t>
      </w:r>
      <w:r w:rsidRPr="007542C3">
        <w:rPr>
          <w:rFonts w:ascii="Times New Roman" w:hAnsi="Times New Roman"/>
          <w:lang w:val="sq-AL"/>
        </w:rPr>
        <w:t>ë</w:t>
      </w:r>
      <w:r w:rsidRPr="007542C3">
        <w:rPr>
          <w:lang w:val="sq-AL"/>
        </w:rPr>
        <w:t xml:space="preserve"> tjera, shih tabel</w:t>
      </w:r>
      <w:r w:rsidRPr="007542C3">
        <w:rPr>
          <w:rFonts w:ascii="Times New Roman" w:hAnsi="Times New Roman"/>
          <w:lang w:val="sq-AL"/>
        </w:rPr>
        <w:t>ë</w:t>
      </w:r>
      <w:r w:rsidRPr="007542C3">
        <w:rPr>
          <w:lang w:val="sq-AL"/>
        </w:rPr>
        <w:t>n 1</w:t>
      </w:r>
      <w:r w:rsidRPr="007542C3">
        <w:rPr>
          <w:vertAlign w:val="subscript"/>
          <w:lang w:val="sq-AL"/>
        </w:rPr>
        <w:t>4</w:t>
      </w:r>
      <w:r w:rsidRPr="007542C3">
        <w:rPr>
          <w:lang w:val="sq-AL"/>
        </w:rPr>
        <w:t>, 1</w:t>
      </w:r>
      <w:r w:rsidRPr="007542C3">
        <w:rPr>
          <w:vertAlign w:val="subscript"/>
          <w:lang w:val="sq-AL"/>
        </w:rPr>
        <w:t>12</w:t>
      </w:r>
      <w:r w:rsidRPr="007542C3">
        <w:rPr>
          <w:lang w:val="sq-AL"/>
        </w:rPr>
        <w:t xml:space="preserve"> dhe 1</w:t>
      </w:r>
      <w:r w:rsidRPr="007542C3">
        <w:rPr>
          <w:vertAlign w:val="subscript"/>
          <w:lang w:val="sq-AL"/>
        </w:rPr>
        <w:t>13</w:t>
      </w:r>
      <w:r w:rsidRPr="007542C3">
        <w:rPr>
          <w:lang w:val="sq-AL"/>
        </w:rPr>
        <w:t>.</w:t>
      </w:r>
    </w:p>
    <w:p w:rsidR="00D108A4" w:rsidRPr="007542C3" w:rsidRDefault="00D108A4"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BE7BC3" w:rsidRPr="007542C3" w:rsidRDefault="00BE7BC3" w:rsidP="00970723">
      <w:pPr>
        <w:pStyle w:val="Paragrafi"/>
        <w:rPr>
          <w:lang w:val="sq-AL"/>
        </w:rPr>
      </w:pPr>
    </w:p>
    <w:p w:rsidR="00970723" w:rsidRPr="007542C3" w:rsidRDefault="00D108A4" w:rsidP="00BE7BC3">
      <w:pPr>
        <w:pStyle w:val="Paragrafi"/>
        <w:jc w:val="right"/>
        <w:rPr>
          <w:lang w:val="sq-AL"/>
        </w:rPr>
      </w:pPr>
      <w:r w:rsidRPr="007542C3">
        <w:rPr>
          <w:lang w:val="sq-AL"/>
        </w:rPr>
        <w:t>Tabela 1</w:t>
      </w:r>
      <w:r w:rsidR="00970723" w:rsidRPr="007542C3">
        <w:rPr>
          <w:vertAlign w:val="subscript"/>
          <w:lang w:val="sq-AL"/>
        </w:rPr>
        <w:t>14</w:t>
      </w:r>
    </w:p>
    <w:p w:rsidR="00970723" w:rsidRPr="007542C3" w:rsidRDefault="00BE590C" w:rsidP="00053E4A">
      <w:pPr>
        <w:pStyle w:val="TitulliTitull"/>
      </w:pPr>
      <w:r w:rsidRPr="007542C3">
        <w:t>GJYSMË GJERËSIA E GABARITIT</w:t>
      </w:r>
    </w:p>
    <w:p w:rsidR="00BE590C" w:rsidRPr="007542C3" w:rsidRDefault="00BE590C"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4"/>
        <w:gridCol w:w="1575"/>
        <w:gridCol w:w="1493"/>
        <w:gridCol w:w="1575"/>
        <w:gridCol w:w="1493"/>
        <w:gridCol w:w="1657"/>
      </w:tblGrid>
      <w:tr w:rsidR="00970723" w:rsidRPr="00053E4A" w:rsidTr="00937563">
        <w:trPr>
          <w:jc w:val="center"/>
        </w:trPr>
        <w:tc>
          <w:tcPr>
            <w:tcW w:w="804" w:type="pct"/>
          </w:tcPr>
          <w:p w:rsidR="00970723" w:rsidRPr="00053E4A" w:rsidRDefault="00D35C07" w:rsidP="00BE590C">
            <w:pPr>
              <w:pStyle w:val="Paragrafi"/>
              <w:ind w:firstLine="0"/>
              <w:jc w:val="center"/>
              <w:rPr>
                <w:b/>
                <w:sz w:val="18"/>
                <w:szCs w:val="18"/>
                <w:lang w:val="sq-AL"/>
              </w:rPr>
            </w:pPr>
            <w:r w:rsidRPr="00053E4A">
              <w:rPr>
                <w:b/>
                <w:sz w:val="18"/>
                <w:szCs w:val="18"/>
                <w:lang w:val="sq-AL"/>
              </w:rPr>
              <w:t>Lartë</w:t>
            </w:r>
            <w:r w:rsidR="00970723" w:rsidRPr="00053E4A">
              <w:rPr>
                <w:b/>
                <w:sz w:val="18"/>
                <w:szCs w:val="18"/>
                <w:lang w:val="sq-AL"/>
              </w:rPr>
              <w:t xml:space="preserve">sia mbi nivelin e </w:t>
            </w:r>
            <w:r w:rsidR="00D108A4" w:rsidRPr="00053E4A">
              <w:rPr>
                <w:b/>
                <w:sz w:val="18"/>
                <w:szCs w:val="18"/>
                <w:lang w:val="sq-AL"/>
              </w:rPr>
              <w:t>shinës</w:t>
            </w:r>
          </w:p>
          <w:p w:rsidR="00970723" w:rsidRPr="00053E4A" w:rsidRDefault="00970723" w:rsidP="00BE590C">
            <w:pPr>
              <w:pStyle w:val="Paragrafi"/>
              <w:ind w:firstLine="0"/>
              <w:jc w:val="center"/>
              <w:rPr>
                <w:b/>
                <w:sz w:val="18"/>
                <w:szCs w:val="18"/>
                <w:lang w:val="sq-AL"/>
              </w:rPr>
            </w:pPr>
            <w:r w:rsidRPr="00053E4A">
              <w:rPr>
                <w:b/>
                <w:sz w:val="18"/>
                <w:szCs w:val="18"/>
                <w:lang w:val="sq-AL"/>
              </w:rPr>
              <w:t>mm</w:t>
            </w:r>
          </w:p>
        </w:tc>
        <w:tc>
          <w:tcPr>
            <w:tcW w:w="848" w:type="pct"/>
          </w:tcPr>
          <w:p w:rsidR="00970723" w:rsidRPr="00053E4A" w:rsidRDefault="00524A67" w:rsidP="00BE590C">
            <w:pPr>
              <w:pStyle w:val="Paragrafi"/>
              <w:ind w:firstLine="0"/>
              <w:jc w:val="center"/>
              <w:rPr>
                <w:b/>
                <w:sz w:val="18"/>
                <w:szCs w:val="18"/>
                <w:lang w:val="sq-AL"/>
              </w:rPr>
            </w:pPr>
            <w:r w:rsidRPr="00053E4A">
              <w:rPr>
                <w:b/>
                <w:sz w:val="18"/>
                <w:szCs w:val="18"/>
                <w:lang w:val="sq-AL"/>
              </w:rPr>
              <w:t>Gjysmë</w:t>
            </w:r>
            <w:r w:rsidR="00970723" w:rsidRPr="00053E4A">
              <w:rPr>
                <w:b/>
                <w:sz w:val="18"/>
                <w:szCs w:val="18"/>
                <w:lang w:val="sq-AL"/>
              </w:rPr>
              <w:t xml:space="preserve"> </w:t>
            </w:r>
            <w:r w:rsidR="00D35C07" w:rsidRPr="00053E4A">
              <w:rPr>
                <w:b/>
                <w:sz w:val="18"/>
                <w:szCs w:val="18"/>
                <w:lang w:val="sq-AL"/>
              </w:rPr>
              <w:t>gjerë</w:t>
            </w:r>
            <w:r w:rsidR="00970723" w:rsidRPr="00053E4A">
              <w:rPr>
                <w:b/>
                <w:sz w:val="18"/>
                <w:szCs w:val="18"/>
                <w:lang w:val="sq-AL"/>
              </w:rPr>
              <w:t>sia korresponduese</w:t>
            </w:r>
          </w:p>
          <w:p w:rsidR="00970723" w:rsidRPr="00053E4A" w:rsidRDefault="00970723" w:rsidP="00BE590C">
            <w:pPr>
              <w:pStyle w:val="Paragrafi"/>
              <w:ind w:firstLine="0"/>
              <w:jc w:val="center"/>
              <w:rPr>
                <w:b/>
                <w:sz w:val="18"/>
                <w:szCs w:val="18"/>
                <w:lang w:val="sq-AL"/>
              </w:rPr>
            </w:pPr>
            <w:r w:rsidRPr="00053E4A">
              <w:rPr>
                <w:b/>
                <w:sz w:val="18"/>
                <w:szCs w:val="18"/>
                <w:lang w:val="sq-AL"/>
              </w:rPr>
              <w:t>mm</w:t>
            </w:r>
          </w:p>
        </w:tc>
        <w:tc>
          <w:tcPr>
            <w:tcW w:w="804" w:type="pct"/>
          </w:tcPr>
          <w:p w:rsidR="00970723" w:rsidRPr="00053E4A" w:rsidRDefault="00D35C07" w:rsidP="00BE590C">
            <w:pPr>
              <w:pStyle w:val="Paragrafi"/>
              <w:ind w:firstLine="0"/>
              <w:jc w:val="center"/>
              <w:rPr>
                <w:b/>
                <w:sz w:val="18"/>
                <w:szCs w:val="18"/>
                <w:lang w:val="sq-AL"/>
              </w:rPr>
            </w:pPr>
            <w:r w:rsidRPr="00053E4A">
              <w:rPr>
                <w:b/>
                <w:sz w:val="18"/>
                <w:szCs w:val="18"/>
                <w:lang w:val="sq-AL"/>
              </w:rPr>
              <w:t>Lartë</w:t>
            </w:r>
            <w:r w:rsidR="00970723" w:rsidRPr="00053E4A">
              <w:rPr>
                <w:b/>
                <w:sz w:val="18"/>
                <w:szCs w:val="18"/>
                <w:lang w:val="sq-AL"/>
              </w:rPr>
              <w:t xml:space="preserve">sia mbi nivelin e </w:t>
            </w:r>
            <w:r w:rsidR="00D108A4" w:rsidRPr="00053E4A">
              <w:rPr>
                <w:b/>
                <w:sz w:val="18"/>
                <w:szCs w:val="18"/>
                <w:lang w:val="sq-AL"/>
              </w:rPr>
              <w:t>shinës</w:t>
            </w:r>
          </w:p>
          <w:p w:rsidR="00970723" w:rsidRPr="00053E4A" w:rsidRDefault="00970723" w:rsidP="00BE590C">
            <w:pPr>
              <w:pStyle w:val="Paragrafi"/>
              <w:ind w:firstLine="0"/>
              <w:jc w:val="center"/>
              <w:rPr>
                <w:b/>
                <w:sz w:val="18"/>
                <w:szCs w:val="18"/>
                <w:lang w:val="sq-AL"/>
              </w:rPr>
            </w:pPr>
            <w:r w:rsidRPr="00053E4A">
              <w:rPr>
                <w:b/>
                <w:sz w:val="18"/>
                <w:szCs w:val="18"/>
                <w:lang w:val="sq-AL"/>
              </w:rPr>
              <w:t>mm</w:t>
            </w:r>
          </w:p>
        </w:tc>
        <w:tc>
          <w:tcPr>
            <w:tcW w:w="848" w:type="pct"/>
          </w:tcPr>
          <w:p w:rsidR="00970723" w:rsidRPr="00053E4A" w:rsidRDefault="00524A67" w:rsidP="00BE590C">
            <w:pPr>
              <w:pStyle w:val="Paragrafi"/>
              <w:ind w:firstLine="0"/>
              <w:jc w:val="center"/>
              <w:rPr>
                <w:b/>
                <w:sz w:val="18"/>
                <w:szCs w:val="18"/>
                <w:lang w:val="sq-AL"/>
              </w:rPr>
            </w:pPr>
            <w:r w:rsidRPr="00053E4A">
              <w:rPr>
                <w:b/>
                <w:sz w:val="18"/>
                <w:szCs w:val="18"/>
                <w:lang w:val="sq-AL"/>
              </w:rPr>
              <w:t>Gjysmë</w:t>
            </w:r>
            <w:r w:rsidR="00970723" w:rsidRPr="00053E4A">
              <w:rPr>
                <w:b/>
                <w:sz w:val="18"/>
                <w:szCs w:val="18"/>
                <w:lang w:val="sq-AL"/>
              </w:rPr>
              <w:t xml:space="preserve"> </w:t>
            </w:r>
            <w:r w:rsidR="00D35C07" w:rsidRPr="00053E4A">
              <w:rPr>
                <w:b/>
                <w:sz w:val="18"/>
                <w:szCs w:val="18"/>
                <w:lang w:val="sq-AL"/>
              </w:rPr>
              <w:t>gjerë</w:t>
            </w:r>
            <w:r w:rsidR="00D108A4" w:rsidRPr="00053E4A">
              <w:rPr>
                <w:b/>
                <w:sz w:val="18"/>
                <w:szCs w:val="18"/>
                <w:lang w:val="sq-AL"/>
              </w:rPr>
              <w:t>sia korrespon</w:t>
            </w:r>
            <w:r w:rsidR="00970723" w:rsidRPr="00053E4A">
              <w:rPr>
                <w:b/>
                <w:sz w:val="18"/>
                <w:szCs w:val="18"/>
                <w:lang w:val="sq-AL"/>
              </w:rPr>
              <w:t>duese</w:t>
            </w:r>
          </w:p>
          <w:p w:rsidR="00970723" w:rsidRPr="00053E4A" w:rsidRDefault="00970723" w:rsidP="00BE590C">
            <w:pPr>
              <w:pStyle w:val="Paragrafi"/>
              <w:ind w:firstLine="0"/>
              <w:jc w:val="center"/>
              <w:rPr>
                <w:b/>
                <w:sz w:val="18"/>
                <w:szCs w:val="18"/>
                <w:lang w:val="sq-AL"/>
              </w:rPr>
            </w:pPr>
            <w:r w:rsidRPr="00053E4A">
              <w:rPr>
                <w:b/>
                <w:sz w:val="18"/>
                <w:szCs w:val="18"/>
                <w:lang w:val="sq-AL"/>
              </w:rPr>
              <w:t>mm</w:t>
            </w:r>
          </w:p>
        </w:tc>
        <w:tc>
          <w:tcPr>
            <w:tcW w:w="804" w:type="pct"/>
          </w:tcPr>
          <w:p w:rsidR="00970723" w:rsidRPr="00053E4A" w:rsidRDefault="00D35C07" w:rsidP="00BE590C">
            <w:pPr>
              <w:pStyle w:val="Paragrafi"/>
              <w:ind w:firstLine="0"/>
              <w:jc w:val="center"/>
              <w:rPr>
                <w:b/>
                <w:sz w:val="18"/>
                <w:szCs w:val="18"/>
                <w:lang w:val="sq-AL"/>
              </w:rPr>
            </w:pPr>
            <w:r w:rsidRPr="00053E4A">
              <w:rPr>
                <w:b/>
                <w:sz w:val="18"/>
                <w:szCs w:val="18"/>
                <w:lang w:val="sq-AL"/>
              </w:rPr>
              <w:t>Lartë</w:t>
            </w:r>
            <w:r w:rsidR="00970723" w:rsidRPr="00053E4A">
              <w:rPr>
                <w:b/>
                <w:sz w:val="18"/>
                <w:szCs w:val="18"/>
                <w:lang w:val="sq-AL"/>
              </w:rPr>
              <w:t xml:space="preserve">sia mbi nivelin e </w:t>
            </w:r>
            <w:r w:rsidR="00D108A4" w:rsidRPr="00053E4A">
              <w:rPr>
                <w:b/>
                <w:sz w:val="18"/>
                <w:szCs w:val="18"/>
                <w:lang w:val="sq-AL"/>
              </w:rPr>
              <w:t>shinës</w:t>
            </w:r>
          </w:p>
          <w:p w:rsidR="00970723" w:rsidRPr="00053E4A" w:rsidRDefault="00970723" w:rsidP="00BE590C">
            <w:pPr>
              <w:pStyle w:val="Paragrafi"/>
              <w:ind w:firstLine="0"/>
              <w:rPr>
                <w:b/>
                <w:sz w:val="18"/>
                <w:szCs w:val="18"/>
                <w:lang w:val="sq-AL"/>
              </w:rPr>
            </w:pPr>
            <w:r w:rsidRPr="00053E4A">
              <w:rPr>
                <w:b/>
                <w:sz w:val="18"/>
                <w:szCs w:val="18"/>
                <w:lang w:val="sq-AL"/>
              </w:rPr>
              <w:t>mm</w:t>
            </w:r>
          </w:p>
        </w:tc>
        <w:tc>
          <w:tcPr>
            <w:tcW w:w="893" w:type="pct"/>
          </w:tcPr>
          <w:p w:rsidR="00970723" w:rsidRPr="00053E4A" w:rsidRDefault="00524A67" w:rsidP="00BE590C">
            <w:pPr>
              <w:pStyle w:val="Paragrafi"/>
              <w:ind w:firstLine="0"/>
              <w:jc w:val="center"/>
              <w:rPr>
                <w:b/>
                <w:sz w:val="18"/>
                <w:szCs w:val="18"/>
                <w:lang w:val="sq-AL"/>
              </w:rPr>
            </w:pPr>
            <w:r w:rsidRPr="00053E4A">
              <w:rPr>
                <w:b/>
                <w:sz w:val="18"/>
                <w:szCs w:val="18"/>
                <w:lang w:val="sq-AL"/>
              </w:rPr>
              <w:t>Gjysmë</w:t>
            </w:r>
            <w:r w:rsidR="00970723" w:rsidRPr="00053E4A">
              <w:rPr>
                <w:b/>
                <w:sz w:val="18"/>
                <w:szCs w:val="18"/>
                <w:lang w:val="sq-AL"/>
              </w:rPr>
              <w:t xml:space="preserve"> </w:t>
            </w:r>
            <w:r w:rsidR="00D35C07" w:rsidRPr="00053E4A">
              <w:rPr>
                <w:b/>
                <w:sz w:val="18"/>
                <w:szCs w:val="18"/>
                <w:lang w:val="sq-AL"/>
              </w:rPr>
              <w:t>gjerë</w:t>
            </w:r>
            <w:r w:rsidR="00D108A4" w:rsidRPr="00053E4A">
              <w:rPr>
                <w:b/>
                <w:sz w:val="18"/>
                <w:szCs w:val="18"/>
                <w:lang w:val="sq-AL"/>
              </w:rPr>
              <w:t>sia korrespon</w:t>
            </w:r>
            <w:r w:rsidR="00970723" w:rsidRPr="00053E4A">
              <w:rPr>
                <w:b/>
                <w:sz w:val="18"/>
                <w:szCs w:val="18"/>
                <w:lang w:val="sq-AL"/>
              </w:rPr>
              <w:t>duese</w:t>
            </w:r>
          </w:p>
          <w:p w:rsidR="00970723" w:rsidRPr="00053E4A" w:rsidRDefault="00970723" w:rsidP="00BE590C">
            <w:pPr>
              <w:pStyle w:val="Paragrafi"/>
              <w:ind w:firstLine="0"/>
              <w:jc w:val="center"/>
              <w:rPr>
                <w:b/>
                <w:sz w:val="18"/>
                <w:szCs w:val="18"/>
                <w:lang w:val="sq-AL"/>
              </w:rPr>
            </w:pPr>
            <w:r w:rsidRPr="00053E4A">
              <w:rPr>
                <w:b/>
                <w:sz w:val="18"/>
                <w:szCs w:val="18"/>
                <w:lang w:val="sq-AL"/>
              </w:rPr>
              <w:t>mm</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830</w:t>
            </w:r>
          </w:p>
          <w:p w:rsidR="00970723" w:rsidRPr="00053E4A" w:rsidRDefault="00970723" w:rsidP="00BE590C">
            <w:pPr>
              <w:pStyle w:val="Paragrafi"/>
              <w:ind w:firstLine="0"/>
              <w:rPr>
                <w:sz w:val="18"/>
                <w:szCs w:val="18"/>
                <w:lang w:val="sq-AL"/>
              </w:rPr>
            </w:pPr>
            <w:r w:rsidRPr="00053E4A">
              <w:rPr>
                <w:sz w:val="18"/>
                <w:szCs w:val="18"/>
                <w:lang w:val="sq-AL"/>
              </w:rPr>
              <w:t>835</w:t>
            </w:r>
          </w:p>
          <w:p w:rsidR="00970723" w:rsidRPr="00053E4A" w:rsidRDefault="00970723" w:rsidP="00BE590C">
            <w:pPr>
              <w:pStyle w:val="Paragrafi"/>
              <w:ind w:firstLine="0"/>
              <w:rPr>
                <w:sz w:val="18"/>
                <w:szCs w:val="18"/>
                <w:lang w:val="sq-AL"/>
              </w:rPr>
            </w:pPr>
            <w:r w:rsidRPr="00053E4A">
              <w:rPr>
                <w:sz w:val="18"/>
                <w:szCs w:val="18"/>
                <w:lang w:val="sq-AL"/>
              </w:rPr>
              <w:t>835</w:t>
            </w:r>
          </w:p>
          <w:p w:rsidR="00970723" w:rsidRPr="00053E4A" w:rsidRDefault="00970723" w:rsidP="00BE590C">
            <w:pPr>
              <w:pStyle w:val="Paragrafi"/>
              <w:ind w:firstLine="0"/>
              <w:rPr>
                <w:sz w:val="18"/>
                <w:szCs w:val="18"/>
                <w:lang w:val="sq-AL"/>
              </w:rPr>
            </w:pPr>
            <w:r w:rsidRPr="00053E4A">
              <w:rPr>
                <w:sz w:val="18"/>
                <w:szCs w:val="18"/>
                <w:lang w:val="sq-AL"/>
              </w:rPr>
              <w:t>3 900</w:t>
            </w:r>
          </w:p>
        </w:tc>
        <w:tc>
          <w:tcPr>
            <w:tcW w:w="848" w:type="pct"/>
          </w:tcPr>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1 600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1 800</w:t>
            </w:r>
          </w:p>
        </w:tc>
        <w:tc>
          <w:tcPr>
            <w:tcW w:w="804" w:type="pct"/>
          </w:tcPr>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4 200</w:t>
            </w:r>
          </w:p>
        </w:tc>
        <w:tc>
          <w:tcPr>
            <w:tcW w:w="848" w:type="pct"/>
          </w:tcPr>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1 660</w:t>
            </w:r>
          </w:p>
        </w:tc>
        <w:tc>
          <w:tcPr>
            <w:tcW w:w="804" w:type="pct"/>
          </w:tcPr>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4 500</w:t>
            </w:r>
          </w:p>
        </w:tc>
        <w:tc>
          <w:tcPr>
            <w:tcW w:w="893" w:type="pct"/>
          </w:tcPr>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1 400</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910</w:t>
            </w:r>
          </w:p>
          <w:p w:rsidR="00970723" w:rsidRPr="00053E4A" w:rsidRDefault="00970723" w:rsidP="00BE590C">
            <w:pPr>
              <w:pStyle w:val="Paragrafi"/>
              <w:ind w:firstLine="0"/>
              <w:rPr>
                <w:sz w:val="18"/>
                <w:szCs w:val="18"/>
                <w:lang w:val="sq-AL"/>
              </w:rPr>
            </w:pPr>
            <w:r w:rsidRPr="00053E4A">
              <w:rPr>
                <w:sz w:val="18"/>
                <w:szCs w:val="18"/>
                <w:lang w:val="sq-AL"/>
              </w:rPr>
              <w:t>920</w:t>
            </w:r>
          </w:p>
          <w:p w:rsidR="00970723" w:rsidRPr="00053E4A" w:rsidRDefault="00970723" w:rsidP="00BE590C">
            <w:pPr>
              <w:pStyle w:val="Paragrafi"/>
              <w:ind w:firstLine="0"/>
              <w:rPr>
                <w:sz w:val="18"/>
                <w:szCs w:val="18"/>
                <w:lang w:val="sq-AL"/>
              </w:rPr>
            </w:pPr>
            <w:r w:rsidRPr="00053E4A">
              <w:rPr>
                <w:sz w:val="18"/>
                <w:szCs w:val="18"/>
                <w:lang w:val="sq-AL"/>
              </w:rPr>
              <w:t>930</w:t>
            </w:r>
          </w:p>
          <w:p w:rsidR="00970723" w:rsidRPr="00053E4A" w:rsidRDefault="00970723" w:rsidP="00BE590C">
            <w:pPr>
              <w:pStyle w:val="Paragrafi"/>
              <w:ind w:firstLine="0"/>
              <w:rPr>
                <w:sz w:val="18"/>
                <w:szCs w:val="18"/>
                <w:lang w:val="sq-AL"/>
              </w:rPr>
            </w:pPr>
            <w:r w:rsidRPr="00053E4A">
              <w:rPr>
                <w:sz w:val="18"/>
                <w:szCs w:val="18"/>
                <w:lang w:val="sq-AL"/>
              </w:rPr>
              <w:t>940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3 950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1 795</w:t>
            </w:r>
          </w:p>
          <w:p w:rsidR="00970723" w:rsidRPr="00053E4A" w:rsidRDefault="00970723" w:rsidP="00BE590C">
            <w:pPr>
              <w:pStyle w:val="Paragrafi"/>
              <w:ind w:firstLine="0"/>
              <w:rPr>
                <w:sz w:val="18"/>
                <w:szCs w:val="18"/>
                <w:lang w:val="sq-AL"/>
              </w:rPr>
            </w:pPr>
            <w:r w:rsidRPr="00053E4A">
              <w:rPr>
                <w:sz w:val="18"/>
                <w:szCs w:val="18"/>
                <w:lang w:val="sq-AL"/>
              </w:rPr>
              <w:t>1 787</w:t>
            </w:r>
          </w:p>
          <w:p w:rsidR="00970723" w:rsidRPr="00053E4A" w:rsidRDefault="00970723" w:rsidP="00BE590C">
            <w:pPr>
              <w:pStyle w:val="Paragrafi"/>
              <w:ind w:firstLine="0"/>
              <w:rPr>
                <w:sz w:val="18"/>
                <w:szCs w:val="18"/>
                <w:lang w:val="sq-AL"/>
              </w:rPr>
            </w:pPr>
            <w:r w:rsidRPr="00053E4A">
              <w:rPr>
                <w:sz w:val="18"/>
                <w:szCs w:val="18"/>
                <w:lang w:val="sq-AL"/>
              </w:rPr>
              <w:t>1 780</w:t>
            </w:r>
          </w:p>
          <w:p w:rsidR="00970723" w:rsidRPr="00053E4A" w:rsidRDefault="00970723" w:rsidP="00BE590C">
            <w:pPr>
              <w:pStyle w:val="Paragrafi"/>
              <w:ind w:firstLine="0"/>
              <w:rPr>
                <w:sz w:val="18"/>
                <w:szCs w:val="18"/>
                <w:lang w:val="sq-AL"/>
              </w:rPr>
            </w:pPr>
            <w:r w:rsidRPr="00053E4A">
              <w:rPr>
                <w:sz w:val="18"/>
                <w:szCs w:val="18"/>
                <w:lang w:val="sq-AL"/>
              </w:rPr>
              <w:t>1 774</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1 760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210</w:t>
            </w:r>
          </w:p>
          <w:p w:rsidR="00970723" w:rsidRPr="00053E4A" w:rsidRDefault="00970723" w:rsidP="00BE590C">
            <w:pPr>
              <w:pStyle w:val="Paragrafi"/>
              <w:ind w:firstLine="0"/>
              <w:rPr>
                <w:sz w:val="18"/>
                <w:szCs w:val="18"/>
                <w:lang w:val="sq-AL"/>
              </w:rPr>
            </w:pPr>
            <w:r w:rsidRPr="00053E4A">
              <w:rPr>
                <w:sz w:val="18"/>
                <w:szCs w:val="18"/>
                <w:lang w:val="sq-AL"/>
              </w:rPr>
              <w:t>220</w:t>
            </w:r>
          </w:p>
          <w:p w:rsidR="00970723" w:rsidRPr="00053E4A" w:rsidRDefault="00970723" w:rsidP="00BE590C">
            <w:pPr>
              <w:pStyle w:val="Paragrafi"/>
              <w:ind w:firstLine="0"/>
              <w:rPr>
                <w:sz w:val="18"/>
                <w:szCs w:val="18"/>
                <w:lang w:val="sq-AL"/>
              </w:rPr>
            </w:pPr>
            <w:r w:rsidRPr="00053E4A">
              <w:rPr>
                <w:sz w:val="18"/>
                <w:szCs w:val="18"/>
                <w:lang w:val="sq-AL"/>
              </w:rPr>
              <w:t>230</w:t>
            </w:r>
          </w:p>
          <w:p w:rsidR="00970723" w:rsidRPr="00053E4A" w:rsidRDefault="00970723" w:rsidP="00BE590C">
            <w:pPr>
              <w:pStyle w:val="Paragrafi"/>
              <w:ind w:firstLine="0"/>
              <w:rPr>
                <w:sz w:val="18"/>
                <w:szCs w:val="18"/>
                <w:lang w:val="sq-AL"/>
              </w:rPr>
            </w:pPr>
            <w:r w:rsidRPr="00053E4A">
              <w:rPr>
                <w:sz w:val="18"/>
                <w:szCs w:val="18"/>
                <w:lang w:val="sq-AL"/>
              </w:rPr>
              <w:t>240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2 250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1 658</w:t>
            </w:r>
          </w:p>
          <w:p w:rsidR="00970723" w:rsidRPr="00053E4A" w:rsidRDefault="00970723" w:rsidP="00BE590C">
            <w:pPr>
              <w:pStyle w:val="Paragrafi"/>
              <w:ind w:firstLine="0"/>
              <w:rPr>
                <w:sz w:val="18"/>
                <w:szCs w:val="18"/>
                <w:lang w:val="sq-AL"/>
              </w:rPr>
            </w:pPr>
            <w:r w:rsidRPr="00053E4A">
              <w:rPr>
                <w:sz w:val="18"/>
                <w:szCs w:val="18"/>
                <w:lang w:val="sq-AL"/>
              </w:rPr>
              <w:t>1 656</w:t>
            </w:r>
          </w:p>
          <w:p w:rsidR="00970723" w:rsidRPr="00053E4A" w:rsidRDefault="00970723" w:rsidP="00BE590C">
            <w:pPr>
              <w:pStyle w:val="Paragrafi"/>
              <w:ind w:firstLine="0"/>
              <w:rPr>
                <w:sz w:val="18"/>
                <w:szCs w:val="18"/>
                <w:lang w:val="sq-AL"/>
              </w:rPr>
            </w:pPr>
            <w:r w:rsidRPr="00053E4A">
              <w:rPr>
                <w:sz w:val="18"/>
                <w:szCs w:val="18"/>
                <w:lang w:val="sq-AL"/>
              </w:rPr>
              <w:t>1 654</w:t>
            </w:r>
          </w:p>
          <w:p w:rsidR="00970723" w:rsidRPr="00053E4A" w:rsidRDefault="00970723" w:rsidP="00BE590C">
            <w:pPr>
              <w:pStyle w:val="Paragrafi"/>
              <w:ind w:firstLine="0"/>
              <w:rPr>
                <w:sz w:val="18"/>
                <w:szCs w:val="18"/>
                <w:lang w:val="sq-AL"/>
              </w:rPr>
            </w:pPr>
            <w:r w:rsidRPr="00053E4A">
              <w:rPr>
                <w:sz w:val="18"/>
                <w:szCs w:val="18"/>
                <w:lang w:val="sq-AL"/>
              </w:rPr>
              <w:t>1 652</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1 650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510</w:t>
            </w:r>
          </w:p>
          <w:p w:rsidR="00970723" w:rsidRPr="00053E4A" w:rsidRDefault="00970723" w:rsidP="00BE590C">
            <w:pPr>
              <w:pStyle w:val="Paragrafi"/>
              <w:ind w:firstLine="0"/>
              <w:rPr>
                <w:sz w:val="18"/>
                <w:szCs w:val="18"/>
                <w:lang w:val="sq-AL"/>
              </w:rPr>
            </w:pPr>
            <w:r w:rsidRPr="00053E4A">
              <w:rPr>
                <w:sz w:val="18"/>
                <w:szCs w:val="18"/>
                <w:lang w:val="sq-AL"/>
              </w:rPr>
              <w:t>520</w:t>
            </w:r>
          </w:p>
          <w:p w:rsidR="00970723" w:rsidRPr="00053E4A" w:rsidRDefault="00970723" w:rsidP="00BE590C">
            <w:pPr>
              <w:pStyle w:val="Paragrafi"/>
              <w:ind w:firstLine="0"/>
              <w:rPr>
                <w:sz w:val="18"/>
                <w:szCs w:val="18"/>
                <w:lang w:val="sq-AL"/>
              </w:rPr>
            </w:pPr>
            <w:r w:rsidRPr="00053E4A">
              <w:rPr>
                <w:sz w:val="18"/>
                <w:szCs w:val="18"/>
                <w:lang w:val="sq-AL"/>
              </w:rPr>
              <w:t>530</w:t>
            </w:r>
          </w:p>
          <w:p w:rsidR="00970723" w:rsidRPr="00053E4A" w:rsidRDefault="00970723" w:rsidP="00BE590C">
            <w:pPr>
              <w:pStyle w:val="Paragrafi"/>
              <w:ind w:firstLine="0"/>
              <w:rPr>
                <w:sz w:val="18"/>
                <w:szCs w:val="18"/>
                <w:lang w:val="sq-AL"/>
              </w:rPr>
            </w:pPr>
            <w:r w:rsidRPr="00053E4A">
              <w:rPr>
                <w:sz w:val="18"/>
                <w:szCs w:val="18"/>
                <w:lang w:val="sq-AL"/>
              </w:rPr>
              <w:t>540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4 550</w:t>
            </w:r>
          </w:p>
        </w:tc>
        <w:tc>
          <w:tcPr>
            <w:tcW w:w="893" w:type="pct"/>
          </w:tcPr>
          <w:p w:rsidR="00970723" w:rsidRPr="00053E4A" w:rsidRDefault="00970723" w:rsidP="00BE590C">
            <w:pPr>
              <w:pStyle w:val="Paragrafi"/>
              <w:ind w:firstLine="0"/>
              <w:rPr>
                <w:sz w:val="18"/>
                <w:szCs w:val="18"/>
                <w:lang w:val="sq-AL"/>
              </w:rPr>
            </w:pPr>
            <w:r w:rsidRPr="00053E4A">
              <w:rPr>
                <w:sz w:val="18"/>
                <w:szCs w:val="18"/>
                <w:lang w:val="sq-AL"/>
              </w:rPr>
              <w:t>1 380</w:t>
            </w:r>
          </w:p>
          <w:p w:rsidR="00970723" w:rsidRPr="00053E4A" w:rsidRDefault="00970723" w:rsidP="00BE590C">
            <w:pPr>
              <w:pStyle w:val="Paragrafi"/>
              <w:ind w:firstLine="0"/>
              <w:rPr>
                <w:sz w:val="18"/>
                <w:szCs w:val="18"/>
                <w:lang w:val="sq-AL"/>
              </w:rPr>
            </w:pPr>
            <w:r w:rsidRPr="00053E4A">
              <w:rPr>
                <w:sz w:val="18"/>
                <w:szCs w:val="18"/>
                <w:lang w:val="sq-AL"/>
              </w:rPr>
              <w:t>1 360</w:t>
            </w:r>
          </w:p>
          <w:p w:rsidR="00970723" w:rsidRPr="00053E4A" w:rsidRDefault="00970723" w:rsidP="00BE590C">
            <w:pPr>
              <w:pStyle w:val="Paragrafi"/>
              <w:ind w:firstLine="0"/>
              <w:rPr>
                <w:sz w:val="18"/>
                <w:szCs w:val="18"/>
                <w:lang w:val="sq-AL"/>
              </w:rPr>
            </w:pPr>
            <w:r w:rsidRPr="00053E4A">
              <w:rPr>
                <w:sz w:val="18"/>
                <w:szCs w:val="18"/>
                <w:lang w:val="sq-AL"/>
              </w:rPr>
              <w:t>1 340</w:t>
            </w:r>
          </w:p>
          <w:p w:rsidR="00970723" w:rsidRPr="00053E4A" w:rsidRDefault="00970723" w:rsidP="00BE590C">
            <w:pPr>
              <w:pStyle w:val="Paragrafi"/>
              <w:ind w:firstLine="0"/>
              <w:rPr>
                <w:sz w:val="18"/>
                <w:szCs w:val="18"/>
                <w:lang w:val="sq-AL"/>
              </w:rPr>
            </w:pPr>
            <w:r w:rsidRPr="00053E4A">
              <w:rPr>
                <w:sz w:val="18"/>
                <w:szCs w:val="18"/>
                <w:lang w:val="sq-AL"/>
              </w:rPr>
              <w:t>1320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1 300</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960</w:t>
            </w:r>
          </w:p>
          <w:p w:rsidR="00970723" w:rsidRPr="00053E4A" w:rsidRDefault="00970723" w:rsidP="00BE590C">
            <w:pPr>
              <w:pStyle w:val="Paragrafi"/>
              <w:ind w:firstLine="0"/>
              <w:rPr>
                <w:sz w:val="18"/>
                <w:szCs w:val="18"/>
                <w:lang w:val="sq-AL"/>
              </w:rPr>
            </w:pPr>
            <w:r w:rsidRPr="00053E4A">
              <w:rPr>
                <w:sz w:val="18"/>
                <w:szCs w:val="18"/>
                <w:lang w:val="sq-AL"/>
              </w:rPr>
              <w:t>970</w:t>
            </w:r>
          </w:p>
          <w:p w:rsidR="00970723" w:rsidRPr="00053E4A" w:rsidRDefault="00970723" w:rsidP="00BE590C">
            <w:pPr>
              <w:pStyle w:val="Paragrafi"/>
              <w:ind w:firstLine="0"/>
              <w:rPr>
                <w:sz w:val="18"/>
                <w:szCs w:val="18"/>
                <w:lang w:val="sq-AL"/>
              </w:rPr>
            </w:pPr>
            <w:r w:rsidRPr="00053E4A">
              <w:rPr>
                <w:sz w:val="18"/>
                <w:szCs w:val="18"/>
                <w:lang w:val="sq-AL"/>
              </w:rPr>
              <w:t>980</w:t>
            </w:r>
          </w:p>
          <w:p w:rsidR="00970723" w:rsidRPr="00053E4A" w:rsidRDefault="00970723" w:rsidP="00BE590C">
            <w:pPr>
              <w:pStyle w:val="Paragrafi"/>
              <w:ind w:firstLine="0"/>
              <w:rPr>
                <w:sz w:val="18"/>
                <w:szCs w:val="18"/>
                <w:lang w:val="sq-AL"/>
              </w:rPr>
            </w:pPr>
            <w:r w:rsidRPr="00053E4A">
              <w:rPr>
                <w:sz w:val="18"/>
                <w:szCs w:val="18"/>
                <w:lang w:val="sq-AL"/>
              </w:rPr>
              <w:t>990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1 756</w:t>
            </w:r>
          </w:p>
          <w:p w:rsidR="00970723" w:rsidRPr="00053E4A" w:rsidRDefault="00970723" w:rsidP="00BE590C">
            <w:pPr>
              <w:pStyle w:val="Paragrafi"/>
              <w:ind w:firstLine="0"/>
              <w:rPr>
                <w:sz w:val="18"/>
                <w:szCs w:val="18"/>
                <w:lang w:val="sq-AL"/>
              </w:rPr>
            </w:pPr>
            <w:r w:rsidRPr="00053E4A">
              <w:rPr>
                <w:sz w:val="18"/>
                <w:szCs w:val="18"/>
                <w:lang w:val="sq-AL"/>
              </w:rPr>
              <w:t>1 752</w:t>
            </w:r>
          </w:p>
          <w:p w:rsidR="00970723" w:rsidRPr="00053E4A" w:rsidRDefault="00970723" w:rsidP="00BE590C">
            <w:pPr>
              <w:pStyle w:val="Paragrafi"/>
              <w:ind w:firstLine="0"/>
              <w:rPr>
                <w:sz w:val="18"/>
                <w:szCs w:val="18"/>
                <w:lang w:val="sq-AL"/>
              </w:rPr>
            </w:pPr>
            <w:r w:rsidRPr="00053E4A">
              <w:rPr>
                <w:sz w:val="18"/>
                <w:szCs w:val="18"/>
                <w:lang w:val="sq-AL"/>
              </w:rPr>
              <w:t>1 748</w:t>
            </w:r>
          </w:p>
          <w:p w:rsidR="00970723" w:rsidRPr="00053E4A" w:rsidRDefault="00970723" w:rsidP="00BE590C">
            <w:pPr>
              <w:pStyle w:val="Paragrafi"/>
              <w:ind w:firstLine="0"/>
              <w:rPr>
                <w:sz w:val="18"/>
                <w:szCs w:val="18"/>
                <w:lang w:val="sq-AL"/>
              </w:rPr>
            </w:pPr>
            <w:r w:rsidRPr="00053E4A">
              <w:rPr>
                <w:sz w:val="18"/>
                <w:szCs w:val="18"/>
                <w:lang w:val="sq-AL"/>
              </w:rPr>
              <w:t>1 744</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260</w:t>
            </w:r>
          </w:p>
          <w:p w:rsidR="00970723" w:rsidRPr="00053E4A" w:rsidRDefault="00970723" w:rsidP="00BE590C">
            <w:pPr>
              <w:pStyle w:val="Paragrafi"/>
              <w:ind w:firstLine="0"/>
              <w:rPr>
                <w:sz w:val="18"/>
                <w:szCs w:val="18"/>
                <w:lang w:val="sq-AL"/>
              </w:rPr>
            </w:pPr>
            <w:r w:rsidRPr="00053E4A">
              <w:rPr>
                <w:sz w:val="18"/>
                <w:szCs w:val="18"/>
                <w:lang w:val="sq-AL"/>
              </w:rPr>
              <w:t>270</w:t>
            </w:r>
          </w:p>
          <w:p w:rsidR="00970723" w:rsidRPr="00053E4A" w:rsidRDefault="00970723" w:rsidP="00BE590C">
            <w:pPr>
              <w:pStyle w:val="Paragrafi"/>
              <w:ind w:firstLine="0"/>
              <w:rPr>
                <w:sz w:val="18"/>
                <w:szCs w:val="18"/>
                <w:lang w:val="sq-AL"/>
              </w:rPr>
            </w:pPr>
            <w:r w:rsidRPr="00053E4A">
              <w:rPr>
                <w:sz w:val="18"/>
                <w:szCs w:val="18"/>
                <w:lang w:val="sq-AL"/>
              </w:rPr>
              <w:t>280</w:t>
            </w:r>
          </w:p>
          <w:p w:rsidR="00970723" w:rsidRPr="00053E4A" w:rsidRDefault="00970723" w:rsidP="00BE590C">
            <w:pPr>
              <w:pStyle w:val="Paragrafi"/>
              <w:ind w:firstLine="0"/>
              <w:rPr>
                <w:sz w:val="18"/>
                <w:szCs w:val="18"/>
                <w:lang w:val="sq-AL"/>
              </w:rPr>
            </w:pPr>
            <w:r w:rsidRPr="00053E4A">
              <w:rPr>
                <w:sz w:val="18"/>
                <w:szCs w:val="18"/>
                <w:lang w:val="sq-AL"/>
              </w:rPr>
              <w:t>290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1 648</w:t>
            </w:r>
          </w:p>
          <w:p w:rsidR="00970723" w:rsidRPr="00053E4A" w:rsidRDefault="00970723" w:rsidP="00BE590C">
            <w:pPr>
              <w:pStyle w:val="Paragrafi"/>
              <w:ind w:firstLine="0"/>
              <w:rPr>
                <w:sz w:val="18"/>
                <w:szCs w:val="18"/>
                <w:lang w:val="sq-AL"/>
              </w:rPr>
            </w:pPr>
            <w:r w:rsidRPr="00053E4A">
              <w:rPr>
                <w:sz w:val="18"/>
                <w:szCs w:val="18"/>
                <w:lang w:val="sq-AL"/>
              </w:rPr>
              <w:t>1 646</w:t>
            </w:r>
          </w:p>
          <w:p w:rsidR="00970723" w:rsidRPr="00053E4A" w:rsidRDefault="00970723" w:rsidP="00BE590C">
            <w:pPr>
              <w:pStyle w:val="Paragrafi"/>
              <w:ind w:firstLine="0"/>
              <w:rPr>
                <w:sz w:val="18"/>
                <w:szCs w:val="18"/>
                <w:lang w:val="sq-AL"/>
              </w:rPr>
            </w:pPr>
            <w:r w:rsidRPr="00053E4A">
              <w:rPr>
                <w:sz w:val="18"/>
                <w:szCs w:val="18"/>
                <w:lang w:val="sq-AL"/>
              </w:rPr>
              <w:t>1 644</w:t>
            </w:r>
          </w:p>
          <w:p w:rsidR="00970723" w:rsidRPr="00053E4A" w:rsidRDefault="00970723" w:rsidP="00BE590C">
            <w:pPr>
              <w:pStyle w:val="Paragrafi"/>
              <w:ind w:firstLine="0"/>
              <w:rPr>
                <w:sz w:val="18"/>
                <w:szCs w:val="18"/>
                <w:lang w:val="sq-AL"/>
              </w:rPr>
            </w:pPr>
            <w:r w:rsidRPr="00053E4A">
              <w:rPr>
                <w:sz w:val="18"/>
                <w:szCs w:val="18"/>
                <w:lang w:val="sq-AL"/>
              </w:rPr>
              <w:t>1 642</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560</w:t>
            </w:r>
          </w:p>
          <w:p w:rsidR="00970723" w:rsidRPr="00053E4A" w:rsidRDefault="00970723" w:rsidP="00BE590C">
            <w:pPr>
              <w:pStyle w:val="Paragrafi"/>
              <w:ind w:firstLine="0"/>
              <w:rPr>
                <w:sz w:val="18"/>
                <w:szCs w:val="18"/>
                <w:lang w:val="sq-AL"/>
              </w:rPr>
            </w:pPr>
            <w:r w:rsidRPr="00053E4A">
              <w:rPr>
                <w:sz w:val="18"/>
                <w:szCs w:val="18"/>
                <w:lang w:val="sq-AL"/>
              </w:rPr>
              <w:t>570</w:t>
            </w:r>
          </w:p>
          <w:p w:rsidR="00970723" w:rsidRPr="00053E4A" w:rsidRDefault="00970723" w:rsidP="00BE590C">
            <w:pPr>
              <w:pStyle w:val="Paragrafi"/>
              <w:ind w:firstLine="0"/>
              <w:rPr>
                <w:sz w:val="18"/>
                <w:szCs w:val="18"/>
                <w:lang w:val="sq-AL"/>
              </w:rPr>
            </w:pPr>
            <w:r w:rsidRPr="00053E4A">
              <w:rPr>
                <w:sz w:val="18"/>
                <w:szCs w:val="18"/>
                <w:lang w:val="sq-AL"/>
              </w:rPr>
              <w:t>580</w:t>
            </w:r>
          </w:p>
          <w:p w:rsidR="00970723" w:rsidRPr="00053E4A" w:rsidRDefault="00970723" w:rsidP="00BE590C">
            <w:pPr>
              <w:pStyle w:val="Paragrafi"/>
              <w:ind w:firstLine="0"/>
              <w:rPr>
                <w:sz w:val="18"/>
                <w:szCs w:val="18"/>
                <w:lang w:val="sq-AL"/>
              </w:rPr>
            </w:pPr>
            <w:r w:rsidRPr="00053E4A">
              <w:rPr>
                <w:sz w:val="18"/>
                <w:szCs w:val="18"/>
                <w:lang w:val="sq-AL"/>
              </w:rPr>
              <w:t>590</w:t>
            </w:r>
          </w:p>
        </w:tc>
        <w:tc>
          <w:tcPr>
            <w:tcW w:w="893" w:type="pct"/>
          </w:tcPr>
          <w:p w:rsidR="00970723" w:rsidRPr="00053E4A" w:rsidRDefault="00970723" w:rsidP="00BE590C">
            <w:pPr>
              <w:pStyle w:val="Paragrafi"/>
              <w:ind w:firstLine="0"/>
              <w:rPr>
                <w:sz w:val="18"/>
                <w:szCs w:val="18"/>
                <w:lang w:val="sq-AL"/>
              </w:rPr>
            </w:pPr>
            <w:r w:rsidRPr="00053E4A">
              <w:rPr>
                <w:sz w:val="18"/>
                <w:szCs w:val="18"/>
                <w:lang w:val="sq-AL"/>
              </w:rPr>
              <w:t>1 280</w:t>
            </w:r>
          </w:p>
          <w:p w:rsidR="00970723" w:rsidRPr="00053E4A" w:rsidRDefault="00970723" w:rsidP="00BE590C">
            <w:pPr>
              <w:pStyle w:val="Paragrafi"/>
              <w:ind w:firstLine="0"/>
              <w:rPr>
                <w:sz w:val="18"/>
                <w:szCs w:val="18"/>
                <w:lang w:val="sq-AL"/>
              </w:rPr>
            </w:pPr>
            <w:r w:rsidRPr="00053E4A">
              <w:rPr>
                <w:sz w:val="18"/>
                <w:szCs w:val="18"/>
                <w:lang w:val="sq-AL"/>
              </w:rPr>
              <w:t>1 260</w:t>
            </w:r>
          </w:p>
          <w:p w:rsidR="00970723" w:rsidRPr="00053E4A" w:rsidRDefault="00970723" w:rsidP="00BE590C">
            <w:pPr>
              <w:pStyle w:val="Paragrafi"/>
              <w:ind w:firstLine="0"/>
              <w:rPr>
                <w:sz w:val="18"/>
                <w:szCs w:val="18"/>
                <w:lang w:val="sq-AL"/>
              </w:rPr>
            </w:pPr>
            <w:r w:rsidRPr="00053E4A">
              <w:rPr>
                <w:sz w:val="18"/>
                <w:szCs w:val="18"/>
                <w:lang w:val="sq-AL"/>
              </w:rPr>
              <w:t>1 240</w:t>
            </w:r>
          </w:p>
          <w:p w:rsidR="00970723" w:rsidRPr="00053E4A" w:rsidRDefault="00970723" w:rsidP="00BE590C">
            <w:pPr>
              <w:pStyle w:val="Paragrafi"/>
              <w:ind w:firstLine="0"/>
              <w:rPr>
                <w:sz w:val="18"/>
                <w:szCs w:val="18"/>
                <w:lang w:val="sq-AL"/>
              </w:rPr>
            </w:pPr>
            <w:r w:rsidRPr="00053E4A">
              <w:rPr>
                <w:sz w:val="18"/>
                <w:szCs w:val="18"/>
                <w:lang w:val="sq-AL"/>
              </w:rPr>
              <w:t>1 220</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4 000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1 740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4 300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1 640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4 600</w:t>
            </w:r>
          </w:p>
        </w:tc>
        <w:tc>
          <w:tcPr>
            <w:tcW w:w="893" w:type="pct"/>
          </w:tcPr>
          <w:p w:rsidR="00970723" w:rsidRPr="00053E4A" w:rsidRDefault="00970723" w:rsidP="00BE590C">
            <w:pPr>
              <w:pStyle w:val="Paragrafi"/>
              <w:ind w:firstLine="0"/>
              <w:rPr>
                <w:sz w:val="18"/>
                <w:szCs w:val="18"/>
                <w:lang w:val="sq-AL"/>
              </w:rPr>
            </w:pPr>
            <w:r w:rsidRPr="00053E4A">
              <w:rPr>
                <w:sz w:val="18"/>
                <w:szCs w:val="18"/>
                <w:lang w:val="sq-AL"/>
              </w:rPr>
              <w:t>1 200</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010</w:t>
            </w:r>
          </w:p>
          <w:p w:rsidR="00970723" w:rsidRPr="00053E4A" w:rsidRDefault="00970723" w:rsidP="00BE590C">
            <w:pPr>
              <w:pStyle w:val="Paragrafi"/>
              <w:ind w:firstLine="0"/>
              <w:rPr>
                <w:sz w:val="18"/>
                <w:szCs w:val="18"/>
                <w:lang w:val="sq-AL"/>
              </w:rPr>
            </w:pPr>
            <w:r w:rsidRPr="00053E4A">
              <w:rPr>
                <w:sz w:val="18"/>
                <w:szCs w:val="18"/>
                <w:lang w:val="sq-AL"/>
              </w:rPr>
              <w:t>020</w:t>
            </w:r>
          </w:p>
          <w:p w:rsidR="00970723" w:rsidRPr="00053E4A" w:rsidRDefault="00970723" w:rsidP="00BE590C">
            <w:pPr>
              <w:pStyle w:val="Paragrafi"/>
              <w:ind w:firstLine="0"/>
              <w:rPr>
                <w:sz w:val="18"/>
                <w:szCs w:val="18"/>
                <w:lang w:val="sq-AL"/>
              </w:rPr>
            </w:pPr>
            <w:r w:rsidRPr="00053E4A">
              <w:rPr>
                <w:sz w:val="18"/>
                <w:szCs w:val="18"/>
                <w:lang w:val="sq-AL"/>
              </w:rPr>
              <w:t>030</w:t>
            </w:r>
          </w:p>
          <w:p w:rsidR="00970723" w:rsidRPr="00053E4A" w:rsidRDefault="00970723" w:rsidP="00BE590C">
            <w:pPr>
              <w:pStyle w:val="Paragrafi"/>
              <w:ind w:firstLine="0"/>
              <w:rPr>
                <w:sz w:val="18"/>
                <w:szCs w:val="18"/>
                <w:lang w:val="sq-AL"/>
              </w:rPr>
            </w:pPr>
            <w:r w:rsidRPr="00053E4A">
              <w:rPr>
                <w:sz w:val="18"/>
                <w:szCs w:val="18"/>
                <w:lang w:val="sq-AL"/>
              </w:rPr>
              <w:t>040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4 050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1 738</w:t>
            </w:r>
          </w:p>
          <w:p w:rsidR="00970723" w:rsidRPr="00053E4A" w:rsidRDefault="00970723" w:rsidP="00BE590C">
            <w:pPr>
              <w:pStyle w:val="Paragrafi"/>
              <w:ind w:firstLine="0"/>
              <w:rPr>
                <w:sz w:val="18"/>
                <w:szCs w:val="18"/>
                <w:lang w:val="sq-AL"/>
              </w:rPr>
            </w:pPr>
            <w:r w:rsidRPr="00053E4A">
              <w:rPr>
                <w:sz w:val="18"/>
                <w:szCs w:val="18"/>
                <w:lang w:val="sq-AL"/>
              </w:rPr>
              <w:t>1 736</w:t>
            </w:r>
          </w:p>
          <w:p w:rsidR="00970723" w:rsidRPr="00053E4A" w:rsidRDefault="00970723" w:rsidP="00BE590C">
            <w:pPr>
              <w:pStyle w:val="Paragrafi"/>
              <w:ind w:firstLine="0"/>
              <w:rPr>
                <w:sz w:val="18"/>
                <w:szCs w:val="18"/>
                <w:lang w:val="sq-AL"/>
              </w:rPr>
            </w:pPr>
            <w:r w:rsidRPr="00053E4A">
              <w:rPr>
                <w:sz w:val="18"/>
                <w:szCs w:val="18"/>
                <w:lang w:val="sq-AL"/>
              </w:rPr>
              <w:t>1 734</w:t>
            </w:r>
          </w:p>
          <w:p w:rsidR="00970723" w:rsidRPr="00053E4A" w:rsidRDefault="00970723" w:rsidP="00BE590C">
            <w:pPr>
              <w:pStyle w:val="Paragrafi"/>
              <w:ind w:firstLine="0"/>
              <w:rPr>
                <w:sz w:val="18"/>
                <w:szCs w:val="18"/>
                <w:lang w:val="sq-AL"/>
              </w:rPr>
            </w:pPr>
            <w:r w:rsidRPr="00053E4A">
              <w:rPr>
                <w:sz w:val="18"/>
                <w:szCs w:val="18"/>
                <w:lang w:val="sq-AL"/>
              </w:rPr>
              <w:t>1 732</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1 730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310</w:t>
            </w:r>
          </w:p>
          <w:p w:rsidR="00970723" w:rsidRPr="00053E4A" w:rsidRDefault="00970723" w:rsidP="00BE590C">
            <w:pPr>
              <w:pStyle w:val="Paragrafi"/>
              <w:ind w:firstLine="0"/>
              <w:rPr>
                <w:sz w:val="18"/>
                <w:szCs w:val="18"/>
                <w:lang w:val="sq-AL"/>
              </w:rPr>
            </w:pPr>
            <w:r w:rsidRPr="00053E4A">
              <w:rPr>
                <w:sz w:val="18"/>
                <w:szCs w:val="18"/>
                <w:lang w:val="sq-AL"/>
              </w:rPr>
              <w:t>320</w:t>
            </w:r>
          </w:p>
          <w:p w:rsidR="00970723" w:rsidRPr="00053E4A" w:rsidRDefault="00970723" w:rsidP="00BE590C">
            <w:pPr>
              <w:pStyle w:val="Paragrafi"/>
              <w:ind w:firstLine="0"/>
              <w:rPr>
                <w:sz w:val="18"/>
                <w:szCs w:val="18"/>
                <w:lang w:val="sq-AL"/>
              </w:rPr>
            </w:pPr>
            <w:r w:rsidRPr="00053E4A">
              <w:rPr>
                <w:sz w:val="18"/>
                <w:szCs w:val="18"/>
                <w:lang w:val="sq-AL"/>
              </w:rPr>
              <w:t>330</w:t>
            </w:r>
          </w:p>
          <w:p w:rsidR="00970723" w:rsidRPr="00053E4A" w:rsidRDefault="00970723" w:rsidP="00BE590C">
            <w:pPr>
              <w:pStyle w:val="Paragrafi"/>
              <w:ind w:firstLine="0"/>
              <w:rPr>
                <w:sz w:val="18"/>
                <w:szCs w:val="18"/>
                <w:lang w:val="sq-AL"/>
              </w:rPr>
            </w:pPr>
            <w:r w:rsidRPr="00053E4A">
              <w:rPr>
                <w:sz w:val="18"/>
                <w:szCs w:val="18"/>
                <w:lang w:val="sq-AL"/>
              </w:rPr>
              <w:t>340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4 350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1 636</w:t>
            </w:r>
          </w:p>
          <w:p w:rsidR="00970723" w:rsidRPr="00053E4A" w:rsidRDefault="00970723" w:rsidP="00BE590C">
            <w:pPr>
              <w:pStyle w:val="Paragrafi"/>
              <w:ind w:firstLine="0"/>
              <w:rPr>
                <w:sz w:val="18"/>
                <w:szCs w:val="18"/>
                <w:lang w:val="sq-AL"/>
              </w:rPr>
            </w:pPr>
            <w:r w:rsidRPr="00053E4A">
              <w:rPr>
                <w:sz w:val="18"/>
                <w:szCs w:val="18"/>
                <w:lang w:val="sq-AL"/>
              </w:rPr>
              <w:t>1 632</w:t>
            </w:r>
          </w:p>
          <w:p w:rsidR="00970723" w:rsidRPr="00053E4A" w:rsidRDefault="00970723" w:rsidP="00BE590C">
            <w:pPr>
              <w:pStyle w:val="Paragrafi"/>
              <w:ind w:firstLine="0"/>
              <w:rPr>
                <w:sz w:val="18"/>
                <w:szCs w:val="18"/>
                <w:lang w:val="sq-AL"/>
              </w:rPr>
            </w:pPr>
            <w:r w:rsidRPr="00053E4A">
              <w:rPr>
                <w:sz w:val="18"/>
                <w:szCs w:val="18"/>
                <w:lang w:val="sq-AL"/>
              </w:rPr>
              <w:t>1 628</w:t>
            </w:r>
          </w:p>
          <w:p w:rsidR="00970723" w:rsidRPr="00053E4A" w:rsidRDefault="00970723" w:rsidP="00BE590C">
            <w:pPr>
              <w:pStyle w:val="Paragrafi"/>
              <w:ind w:firstLine="0"/>
              <w:rPr>
                <w:sz w:val="18"/>
                <w:szCs w:val="18"/>
                <w:lang w:val="sq-AL"/>
              </w:rPr>
            </w:pPr>
            <w:r w:rsidRPr="00053E4A">
              <w:rPr>
                <w:sz w:val="18"/>
                <w:szCs w:val="18"/>
                <w:lang w:val="sq-AL"/>
              </w:rPr>
              <w:t>1 624</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1 620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610</w:t>
            </w:r>
          </w:p>
          <w:p w:rsidR="00970723" w:rsidRPr="00053E4A" w:rsidRDefault="00970723" w:rsidP="00BE590C">
            <w:pPr>
              <w:pStyle w:val="Paragrafi"/>
              <w:ind w:firstLine="0"/>
              <w:rPr>
                <w:sz w:val="18"/>
                <w:szCs w:val="18"/>
                <w:lang w:val="sq-AL"/>
              </w:rPr>
            </w:pPr>
            <w:r w:rsidRPr="00053E4A">
              <w:rPr>
                <w:sz w:val="18"/>
                <w:szCs w:val="18"/>
                <w:lang w:val="sq-AL"/>
              </w:rPr>
              <w:t>620</w:t>
            </w:r>
          </w:p>
          <w:p w:rsidR="00970723" w:rsidRPr="00053E4A" w:rsidRDefault="00970723" w:rsidP="00BE590C">
            <w:pPr>
              <w:pStyle w:val="Paragrafi"/>
              <w:ind w:firstLine="0"/>
              <w:rPr>
                <w:sz w:val="18"/>
                <w:szCs w:val="18"/>
                <w:lang w:val="sq-AL"/>
              </w:rPr>
            </w:pPr>
            <w:r w:rsidRPr="00053E4A">
              <w:rPr>
                <w:sz w:val="18"/>
                <w:szCs w:val="18"/>
                <w:lang w:val="sq-AL"/>
              </w:rPr>
              <w:t>630</w:t>
            </w:r>
          </w:p>
          <w:p w:rsidR="00970723" w:rsidRPr="00053E4A" w:rsidRDefault="00970723" w:rsidP="00BE590C">
            <w:pPr>
              <w:pStyle w:val="Paragrafi"/>
              <w:ind w:firstLine="0"/>
              <w:rPr>
                <w:sz w:val="18"/>
                <w:szCs w:val="18"/>
                <w:lang w:val="sq-AL"/>
              </w:rPr>
            </w:pPr>
            <w:r w:rsidRPr="00053E4A">
              <w:rPr>
                <w:sz w:val="18"/>
                <w:szCs w:val="18"/>
                <w:lang w:val="sq-AL"/>
              </w:rPr>
              <w:t>640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4 650</w:t>
            </w:r>
          </w:p>
        </w:tc>
        <w:tc>
          <w:tcPr>
            <w:tcW w:w="893" w:type="pct"/>
          </w:tcPr>
          <w:p w:rsidR="00970723" w:rsidRPr="00053E4A" w:rsidRDefault="00970723" w:rsidP="00BE590C">
            <w:pPr>
              <w:pStyle w:val="Paragrafi"/>
              <w:ind w:firstLine="0"/>
              <w:rPr>
                <w:sz w:val="18"/>
                <w:szCs w:val="18"/>
                <w:lang w:val="sq-AL"/>
              </w:rPr>
            </w:pPr>
            <w:r w:rsidRPr="00053E4A">
              <w:rPr>
                <w:sz w:val="18"/>
                <w:szCs w:val="18"/>
                <w:lang w:val="sq-AL"/>
              </w:rPr>
              <w:t>1 180</w:t>
            </w:r>
          </w:p>
          <w:p w:rsidR="00970723" w:rsidRPr="00053E4A" w:rsidRDefault="00970723" w:rsidP="00BE590C">
            <w:pPr>
              <w:pStyle w:val="Paragrafi"/>
              <w:ind w:firstLine="0"/>
              <w:rPr>
                <w:sz w:val="18"/>
                <w:szCs w:val="18"/>
                <w:lang w:val="sq-AL"/>
              </w:rPr>
            </w:pPr>
            <w:r w:rsidRPr="00053E4A">
              <w:rPr>
                <w:sz w:val="18"/>
                <w:szCs w:val="18"/>
                <w:lang w:val="sq-AL"/>
              </w:rPr>
              <w:t>1 160</w:t>
            </w:r>
          </w:p>
          <w:p w:rsidR="00970723" w:rsidRPr="00053E4A" w:rsidRDefault="00970723" w:rsidP="00BE590C">
            <w:pPr>
              <w:pStyle w:val="Paragrafi"/>
              <w:ind w:firstLine="0"/>
              <w:rPr>
                <w:sz w:val="18"/>
                <w:szCs w:val="18"/>
                <w:lang w:val="sq-AL"/>
              </w:rPr>
            </w:pPr>
            <w:r w:rsidRPr="00053E4A">
              <w:rPr>
                <w:sz w:val="18"/>
                <w:szCs w:val="18"/>
                <w:lang w:val="sq-AL"/>
              </w:rPr>
              <w:t>1 140</w:t>
            </w:r>
          </w:p>
          <w:p w:rsidR="00970723" w:rsidRPr="00053E4A" w:rsidRDefault="00970723" w:rsidP="00BE590C">
            <w:pPr>
              <w:pStyle w:val="Paragrafi"/>
              <w:ind w:firstLine="0"/>
              <w:rPr>
                <w:sz w:val="18"/>
                <w:szCs w:val="18"/>
                <w:lang w:val="sq-AL"/>
              </w:rPr>
            </w:pPr>
            <w:r w:rsidRPr="00053E4A">
              <w:rPr>
                <w:sz w:val="18"/>
                <w:szCs w:val="18"/>
                <w:lang w:val="sq-AL"/>
              </w:rPr>
              <w:t>1 120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1 100</w:t>
            </w: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060</w:t>
            </w:r>
          </w:p>
          <w:p w:rsidR="00970723" w:rsidRPr="00053E4A" w:rsidRDefault="00970723" w:rsidP="00BE590C">
            <w:pPr>
              <w:pStyle w:val="Paragrafi"/>
              <w:ind w:firstLine="0"/>
              <w:rPr>
                <w:sz w:val="18"/>
                <w:szCs w:val="18"/>
                <w:lang w:val="sq-AL"/>
              </w:rPr>
            </w:pPr>
            <w:r w:rsidRPr="00053E4A">
              <w:rPr>
                <w:sz w:val="18"/>
                <w:szCs w:val="18"/>
                <w:lang w:val="sq-AL"/>
              </w:rPr>
              <w:t>070</w:t>
            </w:r>
          </w:p>
          <w:p w:rsidR="00970723" w:rsidRPr="00053E4A" w:rsidRDefault="00970723" w:rsidP="00BE590C">
            <w:pPr>
              <w:pStyle w:val="Paragrafi"/>
              <w:ind w:firstLine="0"/>
              <w:rPr>
                <w:sz w:val="18"/>
                <w:szCs w:val="18"/>
                <w:lang w:val="sq-AL"/>
              </w:rPr>
            </w:pPr>
            <w:r w:rsidRPr="00053E4A">
              <w:rPr>
                <w:sz w:val="18"/>
                <w:szCs w:val="18"/>
                <w:lang w:val="sq-AL"/>
              </w:rPr>
              <w:t>080</w:t>
            </w:r>
          </w:p>
          <w:p w:rsidR="00970723" w:rsidRPr="00053E4A" w:rsidRDefault="00970723" w:rsidP="00BE590C">
            <w:pPr>
              <w:pStyle w:val="Paragrafi"/>
              <w:ind w:firstLine="0"/>
              <w:rPr>
                <w:sz w:val="18"/>
                <w:szCs w:val="18"/>
                <w:lang w:val="sq-AL"/>
              </w:rPr>
            </w:pPr>
            <w:r w:rsidRPr="00053E4A">
              <w:rPr>
                <w:sz w:val="18"/>
                <w:szCs w:val="18"/>
                <w:lang w:val="sq-AL"/>
              </w:rPr>
              <w:t>090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1 726</w:t>
            </w:r>
          </w:p>
          <w:p w:rsidR="00970723" w:rsidRPr="00053E4A" w:rsidRDefault="00970723" w:rsidP="00BE590C">
            <w:pPr>
              <w:pStyle w:val="Paragrafi"/>
              <w:ind w:firstLine="0"/>
              <w:rPr>
                <w:sz w:val="18"/>
                <w:szCs w:val="18"/>
                <w:lang w:val="sq-AL"/>
              </w:rPr>
            </w:pPr>
            <w:r w:rsidRPr="00053E4A">
              <w:rPr>
                <w:sz w:val="18"/>
                <w:szCs w:val="18"/>
                <w:lang w:val="sq-AL"/>
              </w:rPr>
              <w:t>1 722</w:t>
            </w:r>
          </w:p>
          <w:p w:rsidR="00970723" w:rsidRPr="00053E4A" w:rsidRDefault="00970723" w:rsidP="00BE590C">
            <w:pPr>
              <w:pStyle w:val="Paragrafi"/>
              <w:ind w:firstLine="0"/>
              <w:rPr>
                <w:sz w:val="18"/>
                <w:szCs w:val="18"/>
                <w:lang w:val="sq-AL"/>
              </w:rPr>
            </w:pPr>
            <w:r w:rsidRPr="00053E4A">
              <w:rPr>
                <w:sz w:val="18"/>
                <w:szCs w:val="18"/>
                <w:lang w:val="sq-AL"/>
              </w:rPr>
              <w:t>1 718</w:t>
            </w:r>
          </w:p>
          <w:p w:rsidR="00970723" w:rsidRPr="00053E4A" w:rsidRDefault="00970723" w:rsidP="00BE590C">
            <w:pPr>
              <w:pStyle w:val="Paragrafi"/>
              <w:ind w:firstLine="0"/>
              <w:rPr>
                <w:sz w:val="18"/>
                <w:szCs w:val="18"/>
                <w:lang w:val="sq-AL"/>
              </w:rPr>
            </w:pPr>
            <w:r w:rsidRPr="00053E4A">
              <w:rPr>
                <w:sz w:val="18"/>
                <w:szCs w:val="18"/>
                <w:lang w:val="sq-AL"/>
              </w:rPr>
              <w:t>1 714</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360</w:t>
            </w:r>
          </w:p>
          <w:p w:rsidR="00970723" w:rsidRPr="00053E4A" w:rsidRDefault="00970723" w:rsidP="00BE590C">
            <w:pPr>
              <w:pStyle w:val="Paragrafi"/>
              <w:ind w:firstLine="0"/>
              <w:rPr>
                <w:sz w:val="18"/>
                <w:szCs w:val="18"/>
                <w:lang w:val="sq-AL"/>
              </w:rPr>
            </w:pPr>
            <w:r w:rsidRPr="00053E4A">
              <w:rPr>
                <w:sz w:val="18"/>
                <w:szCs w:val="18"/>
                <w:lang w:val="sq-AL"/>
              </w:rPr>
              <w:t>370</w:t>
            </w:r>
          </w:p>
          <w:p w:rsidR="00970723" w:rsidRPr="00053E4A" w:rsidRDefault="00970723" w:rsidP="00BE590C">
            <w:pPr>
              <w:pStyle w:val="Paragrafi"/>
              <w:ind w:firstLine="0"/>
              <w:rPr>
                <w:sz w:val="18"/>
                <w:szCs w:val="18"/>
                <w:lang w:val="sq-AL"/>
              </w:rPr>
            </w:pPr>
            <w:r w:rsidRPr="00053E4A">
              <w:rPr>
                <w:sz w:val="18"/>
                <w:szCs w:val="18"/>
                <w:lang w:val="sq-AL"/>
              </w:rPr>
              <w:t>380</w:t>
            </w:r>
          </w:p>
          <w:p w:rsidR="00970723" w:rsidRPr="00053E4A" w:rsidRDefault="00970723" w:rsidP="00BE590C">
            <w:pPr>
              <w:pStyle w:val="Paragrafi"/>
              <w:ind w:firstLine="0"/>
              <w:rPr>
                <w:sz w:val="18"/>
                <w:szCs w:val="18"/>
                <w:lang w:val="sq-AL"/>
              </w:rPr>
            </w:pPr>
            <w:r w:rsidRPr="00053E4A">
              <w:rPr>
                <w:sz w:val="18"/>
                <w:szCs w:val="18"/>
                <w:lang w:val="sq-AL"/>
              </w:rPr>
              <w:t>390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1 616</w:t>
            </w:r>
          </w:p>
          <w:p w:rsidR="00970723" w:rsidRPr="00053E4A" w:rsidRDefault="00970723" w:rsidP="00BE590C">
            <w:pPr>
              <w:pStyle w:val="Paragrafi"/>
              <w:ind w:firstLine="0"/>
              <w:rPr>
                <w:sz w:val="18"/>
                <w:szCs w:val="18"/>
                <w:lang w:val="sq-AL"/>
              </w:rPr>
            </w:pPr>
            <w:r w:rsidRPr="00053E4A">
              <w:rPr>
                <w:sz w:val="18"/>
                <w:szCs w:val="18"/>
                <w:lang w:val="sq-AL"/>
              </w:rPr>
              <w:t>1 612</w:t>
            </w:r>
          </w:p>
          <w:p w:rsidR="00970723" w:rsidRPr="00053E4A" w:rsidRDefault="00970723" w:rsidP="00BE590C">
            <w:pPr>
              <w:pStyle w:val="Paragrafi"/>
              <w:ind w:firstLine="0"/>
              <w:rPr>
                <w:sz w:val="18"/>
                <w:szCs w:val="18"/>
                <w:lang w:val="sq-AL"/>
              </w:rPr>
            </w:pPr>
            <w:r w:rsidRPr="00053E4A">
              <w:rPr>
                <w:sz w:val="18"/>
                <w:szCs w:val="18"/>
                <w:lang w:val="sq-AL"/>
              </w:rPr>
              <w:t>1 608</w:t>
            </w:r>
          </w:p>
          <w:p w:rsidR="00970723" w:rsidRPr="00053E4A" w:rsidRDefault="00970723" w:rsidP="00BE590C">
            <w:pPr>
              <w:pStyle w:val="Paragrafi"/>
              <w:ind w:firstLine="0"/>
              <w:rPr>
                <w:sz w:val="18"/>
                <w:szCs w:val="18"/>
                <w:lang w:val="sq-AL"/>
              </w:rPr>
            </w:pPr>
            <w:r w:rsidRPr="00053E4A">
              <w:rPr>
                <w:sz w:val="18"/>
                <w:szCs w:val="18"/>
                <w:lang w:val="sq-AL"/>
              </w:rPr>
              <w:t>1 604</w:t>
            </w:r>
          </w:p>
        </w:tc>
        <w:tc>
          <w:tcPr>
            <w:tcW w:w="804" w:type="pct"/>
          </w:tcPr>
          <w:p w:rsidR="00970723" w:rsidRPr="00053E4A" w:rsidRDefault="00970723" w:rsidP="00BE590C">
            <w:pPr>
              <w:pStyle w:val="Paragrafi"/>
              <w:ind w:firstLine="0"/>
              <w:rPr>
                <w:sz w:val="18"/>
                <w:szCs w:val="18"/>
                <w:lang w:val="sq-AL"/>
              </w:rPr>
            </w:pPr>
          </w:p>
        </w:tc>
        <w:tc>
          <w:tcPr>
            <w:tcW w:w="893" w:type="pct"/>
          </w:tcPr>
          <w:p w:rsidR="00970723" w:rsidRPr="00053E4A" w:rsidRDefault="00970723" w:rsidP="00BE590C">
            <w:pPr>
              <w:pStyle w:val="Paragrafi"/>
              <w:ind w:firstLine="0"/>
              <w:rPr>
                <w:sz w:val="18"/>
                <w:szCs w:val="18"/>
                <w:lang w:val="sq-AL"/>
              </w:rPr>
            </w:pP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4 100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1 710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4 400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1 600</w:t>
            </w:r>
          </w:p>
        </w:tc>
        <w:tc>
          <w:tcPr>
            <w:tcW w:w="804" w:type="pct"/>
          </w:tcPr>
          <w:p w:rsidR="00970723" w:rsidRPr="00053E4A" w:rsidRDefault="00970723" w:rsidP="00BE590C">
            <w:pPr>
              <w:pStyle w:val="Paragrafi"/>
              <w:ind w:firstLine="0"/>
              <w:rPr>
                <w:sz w:val="18"/>
                <w:szCs w:val="18"/>
                <w:lang w:val="sq-AL"/>
              </w:rPr>
            </w:pPr>
          </w:p>
        </w:tc>
        <w:tc>
          <w:tcPr>
            <w:tcW w:w="893" w:type="pct"/>
          </w:tcPr>
          <w:p w:rsidR="00970723" w:rsidRPr="00053E4A" w:rsidRDefault="00970723" w:rsidP="00BE590C">
            <w:pPr>
              <w:pStyle w:val="Paragrafi"/>
              <w:ind w:firstLine="0"/>
              <w:rPr>
                <w:sz w:val="18"/>
                <w:szCs w:val="18"/>
                <w:lang w:val="sq-AL"/>
              </w:rPr>
            </w:pP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110</w:t>
            </w:r>
          </w:p>
          <w:p w:rsidR="00970723" w:rsidRPr="00053E4A" w:rsidRDefault="00970723" w:rsidP="00BE590C">
            <w:pPr>
              <w:pStyle w:val="Paragrafi"/>
              <w:ind w:firstLine="0"/>
              <w:rPr>
                <w:sz w:val="18"/>
                <w:szCs w:val="18"/>
                <w:lang w:val="sq-AL"/>
              </w:rPr>
            </w:pPr>
            <w:r w:rsidRPr="00053E4A">
              <w:rPr>
                <w:sz w:val="18"/>
                <w:szCs w:val="18"/>
                <w:lang w:val="sq-AL"/>
              </w:rPr>
              <w:t>120</w:t>
            </w:r>
          </w:p>
          <w:p w:rsidR="00970723" w:rsidRPr="00053E4A" w:rsidRDefault="00970723" w:rsidP="00BE590C">
            <w:pPr>
              <w:pStyle w:val="Paragrafi"/>
              <w:ind w:firstLine="0"/>
              <w:rPr>
                <w:sz w:val="18"/>
                <w:szCs w:val="18"/>
                <w:lang w:val="sq-AL"/>
              </w:rPr>
            </w:pPr>
            <w:r w:rsidRPr="00053E4A">
              <w:rPr>
                <w:sz w:val="18"/>
                <w:szCs w:val="18"/>
                <w:lang w:val="sq-AL"/>
              </w:rPr>
              <w:t>130</w:t>
            </w:r>
          </w:p>
          <w:p w:rsidR="00970723" w:rsidRPr="00053E4A" w:rsidRDefault="00970723" w:rsidP="00BE590C">
            <w:pPr>
              <w:pStyle w:val="Paragrafi"/>
              <w:ind w:firstLine="0"/>
              <w:rPr>
                <w:sz w:val="18"/>
                <w:szCs w:val="18"/>
                <w:lang w:val="sq-AL"/>
              </w:rPr>
            </w:pPr>
            <w:r w:rsidRPr="00053E4A">
              <w:rPr>
                <w:sz w:val="18"/>
                <w:szCs w:val="18"/>
                <w:lang w:val="sq-AL"/>
              </w:rPr>
              <w:t>140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4 150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1 708</w:t>
            </w:r>
          </w:p>
          <w:p w:rsidR="00970723" w:rsidRPr="00053E4A" w:rsidRDefault="00970723" w:rsidP="00BE590C">
            <w:pPr>
              <w:pStyle w:val="Paragrafi"/>
              <w:ind w:firstLine="0"/>
              <w:rPr>
                <w:sz w:val="18"/>
                <w:szCs w:val="18"/>
                <w:lang w:val="sq-AL"/>
              </w:rPr>
            </w:pPr>
            <w:r w:rsidRPr="00053E4A">
              <w:rPr>
                <w:sz w:val="18"/>
                <w:szCs w:val="18"/>
                <w:lang w:val="sq-AL"/>
              </w:rPr>
              <w:t>1 706</w:t>
            </w:r>
          </w:p>
          <w:p w:rsidR="00970723" w:rsidRPr="00053E4A" w:rsidRDefault="00970723" w:rsidP="00BE590C">
            <w:pPr>
              <w:pStyle w:val="Paragrafi"/>
              <w:ind w:firstLine="0"/>
              <w:rPr>
                <w:sz w:val="18"/>
                <w:szCs w:val="18"/>
                <w:lang w:val="sq-AL"/>
              </w:rPr>
            </w:pPr>
            <w:r w:rsidRPr="00053E4A">
              <w:rPr>
                <w:sz w:val="18"/>
                <w:szCs w:val="18"/>
                <w:lang w:val="sq-AL"/>
              </w:rPr>
              <w:t>1 704</w:t>
            </w:r>
          </w:p>
          <w:p w:rsidR="00970723" w:rsidRPr="00053E4A" w:rsidRDefault="00970723" w:rsidP="00BE590C">
            <w:pPr>
              <w:pStyle w:val="Paragrafi"/>
              <w:ind w:firstLine="0"/>
              <w:rPr>
                <w:sz w:val="18"/>
                <w:szCs w:val="18"/>
                <w:lang w:val="sq-AL"/>
              </w:rPr>
            </w:pPr>
            <w:r w:rsidRPr="00053E4A">
              <w:rPr>
                <w:sz w:val="18"/>
                <w:szCs w:val="18"/>
                <w:lang w:val="sq-AL"/>
              </w:rPr>
              <w:t>1 702</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1 700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410</w:t>
            </w:r>
          </w:p>
          <w:p w:rsidR="00970723" w:rsidRPr="00053E4A" w:rsidRDefault="00970723" w:rsidP="00BE590C">
            <w:pPr>
              <w:pStyle w:val="Paragrafi"/>
              <w:ind w:firstLine="0"/>
              <w:rPr>
                <w:sz w:val="18"/>
                <w:szCs w:val="18"/>
                <w:lang w:val="sq-AL"/>
              </w:rPr>
            </w:pPr>
            <w:r w:rsidRPr="00053E4A">
              <w:rPr>
                <w:sz w:val="18"/>
                <w:szCs w:val="18"/>
                <w:lang w:val="sq-AL"/>
              </w:rPr>
              <w:t>420</w:t>
            </w:r>
          </w:p>
          <w:p w:rsidR="00970723" w:rsidRPr="00053E4A" w:rsidRDefault="00970723" w:rsidP="00BE590C">
            <w:pPr>
              <w:pStyle w:val="Paragrafi"/>
              <w:ind w:firstLine="0"/>
              <w:rPr>
                <w:sz w:val="18"/>
                <w:szCs w:val="18"/>
                <w:lang w:val="sq-AL"/>
              </w:rPr>
            </w:pPr>
            <w:r w:rsidRPr="00053E4A">
              <w:rPr>
                <w:sz w:val="18"/>
                <w:szCs w:val="18"/>
                <w:lang w:val="sq-AL"/>
              </w:rPr>
              <w:t>430</w:t>
            </w:r>
          </w:p>
          <w:p w:rsidR="00970723" w:rsidRPr="00053E4A" w:rsidRDefault="00970723" w:rsidP="00BE590C">
            <w:pPr>
              <w:pStyle w:val="Paragrafi"/>
              <w:ind w:firstLine="0"/>
              <w:rPr>
                <w:sz w:val="18"/>
                <w:szCs w:val="18"/>
                <w:lang w:val="sq-AL"/>
              </w:rPr>
            </w:pPr>
            <w:r w:rsidRPr="00053E4A">
              <w:rPr>
                <w:sz w:val="18"/>
                <w:szCs w:val="18"/>
                <w:lang w:val="sq-AL"/>
              </w:rPr>
              <w:t>440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4 450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1 580</w:t>
            </w:r>
          </w:p>
          <w:p w:rsidR="00970723" w:rsidRPr="00053E4A" w:rsidRDefault="00970723" w:rsidP="00BE590C">
            <w:pPr>
              <w:pStyle w:val="Paragrafi"/>
              <w:ind w:firstLine="0"/>
              <w:rPr>
                <w:sz w:val="18"/>
                <w:szCs w:val="18"/>
                <w:lang w:val="sq-AL"/>
              </w:rPr>
            </w:pPr>
            <w:r w:rsidRPr="00053E4A">
              <w:rPr>
                <w:sz w:val="18"/>
                <w:szCs w:val="18"/>
                <w:lang w:val="sq-AL"/>
              </w:rPr>
              <w:t>1 560</w:t>
            </w:r>
          </w:p>
          <w:p w:rsidR="00970723" w:rsidRPr="00053E4A" w:rsidRDefault="00970723" w:rsidP="00BE590C">
            <w:pPr>
              <w:pStyle w:val="Paragrafi"/>
              <w:ind w:firstLine="0"/>
              <w:rPr>
                <w:sz w:val="18"/>
                <w:szCs w:val="18"/>
                <w:lang w:val="sq-AL"/>
              </w:rPr>
            </w:pPr>
            <w:r w:rsidRPr="00053E4A">
              <w:rPr>
                <w:sz w:val="18"/>
                <w:szCs w:val="18"/>
                <w:lang w:val="sq-AL"/>
              </w:rPr>
              <w:t>1 540</w:t>
            </w:r>
          </w:p>
          <w:p w:rsidR="00970723" w:rsidRPr="00053E4A" w:rsidRDefault="00970723" w:rsidP="00BE590C">
            <w:pPr>
              <w:pStyle w:val="Paragrafi"/>
              <w:ind w:firstLine="0"/>
              <w:rPr>
                <w:sz w:val="18"/>
                <w:szCs w:val="18"/>
                <w:lang w:val="sq-AL"/>
              </w:rPr>
            </w:pPr>
            <w:r w:rsidRPr="00053E4A">
              <w:rPr>
                <w:sz w:val="18"/>
                <w:szCs w:val="18"/>
                <w:lang w:val="sq-AL"/>
              </w:rPr>
              <w:t>1 520</w:t>
            </w:r>
          </w:p>
          <w:p w:rsidR="00970723" w:rsidRPr="00053E4A" w:rsidRDefault="00970723" w:rsidP="00BE590C">
            <w:pPr>
              <w:pStyle w:val="Paragrafi"/>
              <w:ind w:firstLine="0"/>
              <w:rPr>
                <w:sz w:val="18"/>
                <w:szCs w:val="18"/>
                <w:lang w:val="sq-AL"/>
              </w:rPr>
            </w:pPr>
          </w:p>
          <w:p w:rsidR="00970723" w:rsidRPr="00053E4A" w:rsidRDefault="00970723" w:rsidP="00BE590C">
            <w:pPr>
              <w:pStyle w:val="Paragrafi"/>
              <w:ind w:firstLine="0"/>
              <w:rPr>
                <w:sz w:val="18"/>
                <w:szCs w:val="18"/>
                <w:lang w:val="sq-AL"/>
              </w:rPr>
            </w:pPr>
            <w:r w:rsidRPr="00053E4A">
              <w:rPr>
                <w:sz w:val="18"/>
                <w:szCs w:val="18"/>
                <w:lang w:val="sq-AL"/>
              </w:rPr>
              <w:t>1 500</w:t>
            </w:r>
          </w:p>
        </w:tc>
        <w:tc>
          <w:tcPr>
            <w:tcW w:w="804" w:type="pct"/>
          </w:tcPr>
          <w:p w:rsidR="00970723" w:rsidRPr="00053E4A" w:rsidRDefault="00970723" w:rsidP="00BE590C">
            <w:pPr>
              <w:pStyle w:val="Paragrafi"/>
              <w:ind w:firstLine="0"/>
              <w:rPr>
                <w:sz w:val="18"/>
                <w:szCs w:val="18"/>
                <w:lang w:val="sq-AL"/>
              </w:rPr>
            </w:pPr>
          </w:p>
        </w:tc>
        <w:tc>
          <w:tcPr>
            <w:tcW w:w="893" w:type="pct"/>
          </w:tcPr>
          <w:p w:rsidR="00970723" w:rsidRPr="00053E4A" w:rsidRDefault="00970723" w:rsidP="00BE590C">
            <w:pPr>
              <w:pStyle w:val="Paragrafi"/>
              <w:ind w:firstLine="0"/>
              <w:rPr>
                <w:sz w:val="18"/>
                <w:szCs w:val="18"/>
                <w:lang w:val="sq-AL"/>
              </w:rPr>
            </w:pP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160</w:t>
            </w:r>
          </w:p>
          <w:p w:rsidR="00970723" w:rsidRPr="00053E4A" w:rsidRDefault="00970723" w:rsidP="00BE590C">
            <w:pPr>
              <w:pStyle w:val="Paragrafi"/>
              <w:ind w:firstLine="0"/>
              <w:rPr>
                <w:sz w:val="18"/>
                <w:szCs w:val="18"/>
                <w:lang w:val="sq-AL"/>
              </w:rPr>
            </w:pPr>
            <w:r w:rsidRPr="00053E4A">
              <w:rPr>
                <w:sz w:val="18"/>
                <w:szCs w:val="18"/>
                <w:lang w:val="sq-AL"/>
              </w:rPr>
              <w:t>170</w:t>
            </w:r>
          </w:p>
          <w:p w:rsidR="00970723" w:rsidRPr="00053E4A" w:rsidRDefault="00970723" w:rsidP="00BE590C">
            <w:pPr>
              <w:pStyle w:val="Paragrafi"/>
              <w:ind w:firstLine="0"/>
              <w:rPr>
                <w:sz w:val="18"/>
                <w:szCs w:val="18"/>
                <w:lang w:val="sq-AL"/>
              </w:rPr>
            </w:pPr>
            <w:r w:rsidRPr="00053E4A">
              <w:rPr>
                <w:sz w:val="18"/>
                <w:szCs w:val="18"/>
                <w:lang w:val="sq-AL"/>
              </w:rPr>
              <w:t>180</w:t>
            </w:r>
          </w:p>
          <w:p w:rsidR="00970723" w:rsidRPr="00053E4A" w:rsidRDefault="00970723" w:rsidP="00BE590C">
            <w:pPr>
              <w:pStyle w:val="Paragrafi"/>
              <w:ind w:firstLine="0"/>
              <w:rPr>
                <w:sz w:val="18"/>
                <w:szCs w:val="18"/>
                <w:lang w:val="sq-AL"/>
              </w:rPr>
            </w:pPr>
            <w:r w:rsidRPr="00053E4A">
              <w:rPr>
                <w:sz w:val="18"/>
                <w:szCs w:val="18"/>
                <w:lang w:val="sq-AL"/>
              </w:rPr>
              <w:t>190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1 692</w:t>
            </w:r>
          </w:p>
          <w:p w:rsidR="00970723" w:rsidRPr="00053E4A" w:rsidRDefault="00970723" w:rsidP="00BE590C">
            <w:pPr>
              <w:pStyle w:val="Paragrafi"/>
              <w:ind w:firstLine="0"/>
              <w:rPr>
                <w:sz w:val="18"/>
                <w:szCs w:val="18"/>
                <w:lang w:val="sq-AL"/>
              </w:rPr>
            </w:pPr>
            <w:r w:rsidRPr="00053E4A">
              <w:rPr>
                <w:sz w:val="18"/>
                <w:szCs w:val="18"/>
                <w:lang w:val="sq-AL"/>
              </w:rPr>
              <w:t>1 684</w:t>
            </w:r>
          </w:p>
          <w:p w:rsidR="00970723" w:rsidRPr="00053E4A" w:rsidRDefault="00970723" w:rsidP="00BE590C">
            <w:pPr>
              <w:pStyle w:val="Paragrafi"/>
              <w:ind w:firstLine="0"/>
              <w:rPr>
                <w:sz w:val="18"/>
                <w:szCs w:val="18"/>
                <w:lang w:val="sq-AL"/>
              </w:rPr>
            </w:pPr>
            <w:r w:rsidRPr="00053E4A">
              <w:rPr>
                <w:sz w:val="18"/>
                <w:szCs w:val="18"/>
                <w:lang w:val="sq-AL"/>
              </w:rPr>
              <w:t>1 676</w:t>
            </w:r>
          </w:p>
          <w:p w:rsidR="00970723" w:rsidRPr="00053E4A" w:rsidRDefault="00970723" w:rsidP="00BE590C">
            <w:pPr>
              <w:pStyle w:val="Paragrafi"/>
              <w:ind w:firstLine="0"/>
              <w:rPr>
                <w:sz w:val="18"/>
                <w:szCs w:val="18"/>
                <w:lang w:val="sq-AL"/>
              </w:rPr>
            </w:pPr>
            <w:r w:rsidRPr="00053E4A">
              <w:rPr>
                <w:sz w:val="18"/>
                <w:szCs w:val="18"/>
                <w:lang w:val="sq-AL"/>
              </w:rPr>
              <w:t>1 668</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460</w:t>
            </w:r>
          </w:p>
          <w:p w:rsidR="00970723" w:rsidRPr="00053E4A" w:rsidRDefault="00970723" w:rsidP="00BE590C">
            <w:pPr>
              <w:pStyle w:val="Paragrafi"/>
              <w:ind w:firstLine="0"/>
              <w:rPr>
                <w:sz w:val="18"/>
                <w:szCs w:val="18"/>
                <w:lang w:val="sq-AL"/>
              </w:rPr>
            </w:pPr>
            <w:r w:rsidRPr="00053E4A">
              <w:rPr>
                <w:sz w:val="18"/>
                <w:szCs w:val="18"/>
                <w:lang w:val="sq-AL"/>
              </w:rPr>
              <w:t>470</w:t>
            </w:r>
          </w:p>
          <w:p w:rsidR="00970723" w:rsidRPr="00053E4A" w:rsidRDefault="00970723" w:rsidP="00BE590C">
            <w:pPr>
              <w:pStyle w:val="Paragrafi"/>
              <w:ind w:firstLine="0"/>
              <w:rPr>
                <w:sz w:val="18"/>
                <w:szCs w:val="18"/>
                <w:lang w:val="sq-AL"/>
              </w:rPr>
            </w:pPr>
            <w:r w:rsidRPr="00053E4A">
              <w:rPr>
                <w:sz w:val="18"/>
                <w:szCs w:val="18"/>
                <w:lang w:val="sq-AL"/>
              </w:rPr>
              <w:t>480</w:t>
            </w:r>
          </w:p>
          <w:p w:rsidR="00970723" w:rsidRPr="00053E4A" w:rsidRDefault="00970723" w:rsidP="00BE590C">
            <w:pPr>
              <w:pStyle w:val="Paragrafi"/>
              <w:ind w:firstLine="0"/>
              <w:rPr>
                <w:sz w:val="18"/>
                <w:szCs w:val="18"/>
                <w:lang w:val="sq-AL"/>
              </w:rPr>
            </w:pPr>
            <w:r w:rsidRPr="00053E4A">
              <w:rPr>
                <w:sz w:val="18"/>
                <w:szCs w:val="18"/>
                <w:lang w:val="sq-AL"/>
              </w:rPr>
              <w:t>490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1 480</w:t>
            </w:r>
          </w:p>
          <w:p w:rsidR="00970723" w:rsidRPr="00053E4A" w:rsidRDefault="00970723" w:rsidP="00BE590C">
            <w:pPr>
              <w:pStyle w:val="Paragrafi"/>
              <w:ind w:firstLine="0"/>
              <w:rPr>
                <w:sz w:val="18"/>
                <w:szCs w:val="18"/>
                <w:lang w:val="sq-AL"/>
              </w:rPr>
            </w:pPr>
            <w:r w:rsidRPr="00053E4A">
              <w:rPr>
                <w:sz w:val="18"/>
                <w:szCs w:val="18"/>
                <w:lang w:val="sq-AL"/>
              </w:rPr>
              <w:t>1 460</w:t>
            </w:r>
          </w:p>
          <w:p w:rsidR="00970723" w:rsidRPr="00053E4A" w:rsidRDefault="00970723" w:rsidP="00BE590C">
            <w:pPr>
              <w:pStyle w:val="Paragrafi"/>
              <w:ind w:firstLine="0"/>
              <w:rPr>
                <w:sz w:val="18"/>
                <w:szCs w:val="18"/>
                <w:lang w:val="sq-AL"/>
              </w:rPr>
            </w:pPr>
            <w:r w:rsidRPr="00053E4A">
              <w:rPr>
                <w:sz w:val="18"/>
                <w:szCs w:val="18"/>
                <w:lang w:val="sq-AL"/>
              </w:rPr>
              <w:t>1 440</w:t>
            </w:r>
          </w:p>
          <w:p w:rsidR="00970723" w:rsidRPr="00053E4A" w:rsidRDefault="00970723" w:rsidP="00BE590C">
            <w:pPr>
              <w:pStyle w:val="Paragrafi"/>
              <w:ind w:firstLine="0"/>
              <w:rPr>
                <w:sz w:val="18"/>
                <w:szCs w:val="18"/>
                <w:lang w:val="sq-AL"/>
              </w:rPr>
            </w:pPr>
            <w:r w:rsidRPr="00053E4A">
              <w:rPr>
                <w:sz w:val="18"/>
                <w:szCs w:val="18"/>
                <w:lang w:val="sq-AL"/>
              </w:rPr>
              <w:t>1 420</w:t>
            </w:r>
          </w:p>
        </w:tc>
        <w:tc>
          <w:tcPr>
            <w:tcW w:w="804" w:type="pct"/>
          </w:tcPr>
          <w:p w:rsidR="00970723" w:rsidRPr="00053E4A" w:rsidRDefault="00970723" w:rsidP="00BE590C">
            <w:pPr>
              <w:pStyle w:val="Paragrafi"/>
              <w:ind w:firstLine="0"/>
              <w:rPr>
                <w:sz w:val="18"/>
                <w:szCs w:val="18"/>
                <w:lang w:val="sq-AL"/>
              </w:rPr>
            </w:pPr>
          </w:p>
        </w:tc>
        <w:tc>
          <w:tcPr>
            <w:tcW w:w="893" w:type="pct"/>
          </w:tcPr>
          <w:p w:rsidR="00970723" w:rsidRPr="00053E4A" w:rsidRDefault="00970723" w:rsidP="00BE590C">
            <w:pPr>
              <w:pStyle w:val="Paragrafi"/>
              <w:ind w:firstLine="0"/>
              <w:rPr>
                <w:sz w:val="18"/>
                <w:szCs w:val="18"/>
                <w:lang w:val="sq-AL"/>
              </w:rPr>
            </w:pPr>
          </w:p>
        </w:tc>
      </w:tr>
      <w:tr w:rsidR="00970723" w:rsidRPr="00053E4A" w:rsidTr="00937563">
        <w:trPr>
          <w:jc w:val="center"/>
        </w:trPr>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4 200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1 660</w:t>
            </w:r>
          </w:p>
        </w:tc>
        <w:tc>
          <w:tcPr>
            <w:tcW w:w="804" w:type="pct"/>
          </w:tcPr>
          <w:p w:rsidR="00970723" w:rsidRPr="00053E4A" w:rsidRDefault="00970723" w:rsidP="00BE590C">
            <w:pPr>
              <w:pStyle w:val="Paragrafi"/>
              <w:ind w:firstLine="0"/>
              <w:rPr>
                <w:sz w:val="18"/>
                <w:szCs w:val="18"/>
                <w:lang w:val="sq-AL"/>
              </w:rPr>
            </w:pPr>
            <w:r w:rsidRPr="00053E4A">
              <w:rPr>
                <w:sz w:val="18"/>
                <w:szCs w:val="18"/>
                <w:lang w:val="sq-AL"/>
              </w:rPr>
              <w:t>4 500</w:t>
            </w:r>
          </w:p>
        </w:tc>
        <w:tc>
          <w:tcPr>
            <w:tcW w:w="848" w:type="pct"/>
          </w:tcPr>
          <w:p w:rsidR="00970723" w:rsidRPr="00053E4A" w:rsidRDefault="00970723" w:rsidP="00BE590C">
            <w:pPr>
              <w:pStyle w:val="Paragrafi"/>
              <w:ind w:firstLine="0"/>
              <w:rPr>
                <w:sz w:val="18"/>
                <w:szCs w:val="18"/>
                <w:lang w:val="sq-AL"/>
              </w:rPr>
            </w:pPr>
            <w:r w:rsidRPr="00053E4A">
              <w:rPr>
                <w:sz w:val="18"/>
                <w:szCs w:val="18"/>
                <w:lang w:val="sq-AL"/>
              </w:rPr>
              <w:t>1 400</w:t>
            </w:r>
          </w:p>
        </w:tc>
        <w:tc>
          <w:tcPr>
            <w:tcW w:w="804" w:type="pct"/>
          </w:tcPr>
          <w:p w:rsidR="00970723" w:rsidRPr="00053E4A" w:rsidRDefault="00970723" w:rsidP="00BE590C">
            <w:pPr>
              <w:pStyle w:val="Paragrafi"/>
              <w:ind w:firstLine="0"/>
              <w:rPr>
                <w:sz w:val="18"/>
                <w:szCs w:val="18"/>
                <w:lang w:val="sq-AL"/>
              </w:rPr>
            </w:pPr>
          </w:p>
        </w:tc>
        <w:tc>
          <w:tcPr>
            <w:tcW w:w="893" w:type="pct"/>
          </w:tcPr>
          <w:p w:rsidR="00970723" w:rsidRPr="00053E4A" w:rsidRDefault="00970723" w:rsidP="00BE590C">
            <w:pPr>
              <w:pStyle w:val="Paragrafi"/>
              <w:ind w:firstLine="0"/>
              <w:rPr>
                <w:sz w:val="18"/>
                <w:szCs w:val="18"/>
                <w:lang w:val="sq-AL"/>
              </w:rPr>
            </w:pPr>
          </w:p>
        </w:tc>
      </w:tr>
    </w:tbl>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Pr="007542C3" w:rsidRDefault="00F01678" w:rsidP="00BE590C">
      <w:pPr>
        <w:pStyle w:val="Paragrafi"/>
        <w:jc w:val="right"/>
        <w:rPr>
          <w:lang w:val="sq-AL"/>
        </w:rPr>
      </w:pPr>
    </w:p>
    <w:p w:rsidR="00F01678" w:rsidRDefault="00F01678" w:rsidP="00BE590C">
      <w:pPr>
        <w:pStyle w:val="Paragrafi"/>
        <w:jc w:val="right"/>
        <w:rPr>
          <w:lang w:val="sq-AL"/>
        </w:rPr>
      </w:pPr>
    </w:p>
    <w:p w:rsidR="00937563" w:rsidRDefault="00937563" w:rsidP="00BE590C">
      <w:pPr>
        <w:pStyle w:val="Paragrafi"/>
        <w:jc w:val="right"/>
        <w:rPr>
          <w:lang w:val="sq-AL"/>
        </w:rPr>
      </w:pPr>
    </w:p>
    <w:p w:rsidR="00937563" w:rsidRDefault="00937563" w:rsidP="00BE590C">
      <w:pPr>
        <w:pStyle w:val="Paragrafi"/>
        <w:jc w:val="right"/>
        <w:rPr>
          <w:lang w:val="sq-AL"/>
        </w:rPr>
      </w:pPr>
    </w:p>
    <w:p w:rsidR="00937563" w:rsidRDefault="00937563" w:rsidP="00BE590C">
      <w:pPr>
        <w:pStyle w:val="Paragrafi"/>
        <w:jc w:val="right"/>
        <w:rPr>
          <w:lang w:val="sq-AL"/>
        </w:rPr>
      </w:pPr>
    </w:p>
    <w:p w:rsidR="00937563" w:rsidRDefault="00937563" w:rsidP="00BE590C">
      <w:pPr>
        <w:pStyle w:val="Paragrafi"/>
        <w:jc w:val="right"/>
        <w:rPr>
          <w:lang w:val="sq-AL"/>
        </w:rPr>
      </w:pPr>
    </w:p>
    <w:p w:rsidR="00937563" w:rsidRDefault="00937563" w:rsidP="00BE590C">
      <w:pPr>
        <w:pStyle w:val="Paragrafi"/>
        <w:jc w:val="right"/>
        <w:rPr>
          <w:lang w:val="sq-AL"/>
        </w:rPr>
      </w:pPr>
    </w:p>
    <w:p w:rsidR="00937563" w:rsidRPr="007542C3" w:rsidRDefault="00937563" w:rsidP="00BE590C">
      <w:pPr>
        <w:pStyle w:val="Paragrafi"/>
        <w:jc w:val="right"/>
        <w:rPr>
          <w:lang w:val="sq-AL"/>
        </w:rPr>
      </w:pPr>
    </w:p>
    <w:p w:rsidR="00F01678" w:rsidRPr="007542C3" w:rsidRDefault="00F01678" w:rsidP="00BE590C">
      <w:pPr>
        <w:pStyle w:val="Paragrafi"/>
        <w:jc w:val="right"/>
        <w:rPr>
          <w:lang w:val="sq-AL"/>
        </w:rPr>
      </w:pPr>
    </w:p>
    <w:p w:rsidR="00970723" w:rsidRPr="007542C3" w:rsidRDefault="00BE590C" w:rsidP="00BE590C">
      <w:pPr>
        <w:pStyle w:val="Paragrafi"/>
        <w:jc w:val="right"/>
        <w:rPr>
          <w:lang w:val="sq-AL"/>
        </w:rPr>
      </w:pPr>
      <w:r w:rsidRPr="007542C3">
        <w:rPr>
          <w:lang w:val="sq-AL"/>
        </w:rPr>
        <w:t>Tabela 1</w:t>
      </w:r>
      <w:r w:rsidRPr="007542C3">
        <w:rPr>
          <w:vertAlign w:val="subscript"/>
          <w:lang w:val="sq-AL"/>
        </w:rPr>
        <w:t>15</w:t>
      </w:r>
    </w:p>
    <w:p w:rsidR="00BE590C" w:rsidRPr="007542C3" w:rsidRDefault="00BE590C"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C (NSB)</w:t>
      </w:r>
    </w:p>
    <w:p w:rsidR="00970723" w:rsidRPr="007542C3" w:rsidRDefault="00970723" w:rsidP="00970723">
      <w:pPr>
        <w:pStyle w:val="Paragrafi"/>
        <w:rPr>
          <w:lang w:val="sq-AL"/>
        </w:rPr>
      </w:pPr>
    </w:p>
    <w:p w:rsidR="00970723" w:rsidRPr="007542C3" w:rsidRDefault="00E60753" w:rsidP="00970723">
      <w:pPr>
        <w:pStyle w:val="Paragrafi"/>
        <w:rPr>
          <w:lang w:val="sq-AL"/>
        </w:rPr>
      </w:pPr>
      <w:r>
        <w:rPr>
          <w:noProof/>
        </w:rPr>
        <w:pict>
          <v:shape id="Picture 17" o:spid="_x0000_s1640" type="#_x0000_t75" style="position:absolute;left:0;text-align:left;margin-left:16.95pt;margin-top:6.35pt;width:368.25pt;height:389.95pt;z-index:251598848;visibility:visible">
            <v:imagedata r:id="rId109" o:title="" croptop="11030f"/>
            <w10:wrap type="topAndBottom"/>
          </v:shape>
        </w:pict>
      </w: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F01678" w:rsidRPr="007542C3" w:rsidRDefault="00F01678" w:rsidP="00970723">
      <w:pPr>
        <w:pStyle w:val="Paragrafi"/>
        <w:rPr>
          <w:lang w:val="sq-AL"/>
        </w:rPr>
      </w:pPr>
    </w:p>
    <w:p w:rsidR="00970723" w:rsidRPr="007542C3" w:rsidRDefault="00970723" w:rsidP="00F01678">
      <w:pPr>
        <w:pStyle w:val="Paragrafi"/>
        <w:jc w:val="right"/>
        <w:rPr>
          <w:lang w:val="sq-AL"/>
        </w:rPr>
      </w:pPr>
      <w:r w:rsidRPr="007542C3">
        <w:rPr>
          <w:lang w:val="sq-AL"/>
        </w:rPr>
        <w:t>Tabela 1</w:t>
      </w:r>
      <w:r w:rsidRPr="007542C3">
        <w:rPr>
          <w:vertAlign w:val="subscript"/>
          <w:lang w:val="sq-AL"/>
        </w:rPr>
        <w:t>15</w:t>
      </w:r>
    </w:p>
    <w:p w:rsidR="00970723" w:rsidRPr="007542C3" w:rsidRDefault="00F01678" w:rsidP="00937563">
      <w:pPr>
        <w:pStyle w:val="TitulliTitull"/>
      </w:pPr>
      <w:r w:rsidRPr="007542C3">
        <w:t>GJYSMA E GJERËSISË S</w:t>
      </w:r>
      <w:r w:rsidRPr="007542C3">
        <w:rPr>
          <w:rFonts w:ascii="Times New Roman" w:hAnsi="Times New Roman"/>
        </w:rPr>
        <w:t>Ë</w:t>
      </w:r>
      <w:r w:rsidRPr="007542C3">
        <w:t xml:space="preserve"> GABARITIT</w:t>
      </w:r>
    </w:p>
    <w:p w:rsidR="00F01678" w:rsidRPr="007542C3" w:rsidRDefault="00F01678"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1100"/>
        <w:gridCol w:w="1100"/>
        <w:gridCol w:w="1431"/>
        <w:gridCol w:w="1100"/>
        <w:gridCol w:w="1100"/>
        <w:gridCol w:w="1100"/>
        <w:gridCol w:w="1431"/>
      </w:tblGrid>
      <w:tr w:rsidR="00970723" w:rsidRPr="00937563" w:rsidTr="00937563">
        <w:trPr>
          <w:jc w:val="center"/>
        </w:trPr>
        <w:tc>
          <w:tcPr>
            <w:tcW w:w="566" w:type="pct"/>
          </w:tcPr>
          <w:p w:rsidR="00970723" w:rsidRPr="00937563" w:rsidRDefault="00D35C07" w:rsidP="00AC37C6">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 mbi</w:t>
            </w:r>
            <w:r w:rsidR="00D108A4" w:rsidRPr="00937563">
              <w:rPr>
                <w:b/>
                <w:sz w:val="18"/>
                <w:szCs w:val="18"/>
                <w:lang w:val="sq-AL"/>
              </w:rPr>
              <w:t xml:space="preserve"> </w:t>
            </w:r>
            <w:r w:rsidR="00970723" w:rsidRPr="00937563">
              <w:rPr>
                <w:b/>
                <w:sz w:val="18"/>
                <w:szCs w:val="18"/>
                <w:lang w:val="sq-AL"/>
              </w:rPr>
              <w:t xml:space="preserve">nivelin e </w:t>
            </w:r>
            <w:r w:rsidRPr="00937563">
              <w:rPr>
                <w:b/>
                <w:sz w:val="18"/>
                <w:szCs w:val="18"/>
                <w:lang w:val="sq-AL"/>
              </w:rPr>
              <w:t>kokës së</w:t>
            </w:r>
            <w:r w:rsidR="00970723" w:rsidRPr="00937563">
              <w:rPr>
                <w:b/>
                <w:sz w:val="18"/>
                <w:szCs w:val="18"/>
                <w:lang w:val="sq-AL"/>
              </w:rPr>
              <w:t xml:space="preserve"> shin</w:t>
            </w:r>
            <w:r w:rsidR="00D108A4" w:rsidRPr="00937563">
              <w:rPr>
                <w:rFonts w:ascii="Times New Roman" w:hAnsi="Times New Roman"/>
                <w:b/>
                <w:sz w:val="18"/>
                <w:szCs w:val="18"/>
                <w:lang w:val="sq-AL"/>
              </w:rPr>
              <w:t>ë</w:t>
            </w:r>
            <w:r w:rsidR="00970723" w:rsidRPr="00937563">
              <w:rPr>
                <w:b/>
                <w:sz w:val="18"/>
                <w:szCs w:val="18"/>
                <w:lang w:val="sq-AL"/>
              </w:rPr>
              <w:t>s</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660" w:type="pct"/>
          </w:tcPr>
          <w:p w:rsidR="00970723" w:rsidRPr="00937563" w:rsidRDefault="00524A67" w:rsidP="00AC37C6">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970723" w:rsidRPr="00937563">
              <w:rPr>
                <w:b/>
                <w:sz w:val="18"/>
                <w:szCs w:val="18"/>
                <w:lang w:val="sq-AL"/>
              </w:rPr>
              <w:t>sia korrespon</w:t>
            </w:r>
          </w:p>
          <w:p w:rsidR="00970723" w:rsidRPr="00937563" w:rsidRDefault="00970723" w:rsidP="00AC37C6">
            <w:pPr>
              <w:pStyle w:val="Paragrafi"/>
              <w:ind w:firstLine="0"/>
              <w:jc w:val="center"/>
              <w:rPr>
                <w:b/>
                <w:sz w:val="18"/>
                <w:szCs w:val="18"/>
                <w:lang w:val="sq-AL"/>
              </w:rPr>
            </w:pPr>
            <w:r w:rsidRPr="00937563">
              <w:rPr>
                <w:b/>
                <w:sz w:val="18"/>
                <w:szCs w:val="18"/>
                <w:lang w:val="sq-AL"/>
              </w:rPr>
              <w:t>duese</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660" w:type="pct"/>
          </w:tcPr>
          <w:p w:rsidR="00970723" w:rsidRPr="00937563" w:rsidRDefault="00D35C07" w:rsidP="00AC37C6">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w:t>
            </w:r>
          </w:p>
          <w:p w:rsidR="00970723" w:rsidRPr="00937563" w:rsidRDefault="00970723" w:rsidP="00AC37C6">
            <w:pPr>
              <w:pStyle w:val="Paragrafi"/>
              <w:ind w:firstLine="0"/>
              <w:jc w:val="center"/>
              <w:rPr>
                <w:b/>
                <w:sz w:val="18"/>
                <w:szCs w:val="18"/>
                <w:lang w:val="sq-AL"/>
              </w:rPr>
            </w:pPr>
            <w:r w:rsidRPr="00937563">
              <w:rPr>
                <w:b/>
                <w:sz w:val="18"/>
                <w:szCs w:val="18"/>
                <w:lang w:val="sq-AL"/>
              </w:rPr>
              <w:t>mbi</w:t>
            </w:r>
          </w:p>
          <w:p w:rsidR="00970723" w:rsidRPr="00937563" w:rsidRDefault="00970723" w:rsidP="00AC37C6">
            <w:pPr>
              <w:pStyle w:val="Paragrafi"/>
              <w:ind w:firstLine="0"/>
              <w:jc w:val="center"/>
              <w:rPr>
                <w:b/>
                <w:sz w:val="18"/>
                <w:szCs w:val="18"/>
                <w:lang w:val="sq-AL"/>
              </w:rPr>
            </w:pPr>
            <w:r w:rsidRPr="00937563">
              <w:rPr>
                <w:b/>
                <w:sz w:val="18"/>
                <w:szCs w:val="18"/>
                <w:lang w:val="sq-AL"/>
              </w:rPr>
              <w:t xml:space="preserve">nivelin e </w:t>
            </w:r>
            <w:r w:rsidR="00D35C07" w:rsidRPr="00937563">
              <w:rPr>
                <w:b/>
                <w:sz w:val="18"/>
                <w:szCs w:val="18"/>
                <w:lang w:val="sq-AL"/>
              </w:rPr>
              <w:t>kokës së</w:t>
            </w:r>
            <w:r w:rsidRPr="00937563">
              <w:rPr>
                <w:b/>
                <w:sz w:val="18"/>
                <w:szCs w:val="18"/>
                <w:lang w:val="sq-AL"/>
              </w:rPr>
              <w:t xml:space="preserve"> shin</w:t>
            </w:r>
            <w:r w:rsidR="00D108A4" w:rsidRPr="00937563">
              <w:rPr>
                <w:rFonts w:ascii="Times New Roman" w:hAnsi="Times New Roman"/>
                <w:b/>
                <w:sz w:val="18"/>
                <w:szCs w:val="18"/>
                <w:lang w:val="sq-AL"/>
              </w:rPr>
              <w:t>ë</w:t>
            </w:r>
            <w:r w:rsidRPr="00937563">
              <w:rPr>
                <w:b/>
                <w:sz w:val="18"/>
                <w:szCs w:val="18"/>
                <w:lang w:val="sq-AL"/>
              </w:rPr>
              <w:t>s</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566" w:type="pct"/>
          </w:tcPr>
          <w:p w:rsidR="00970723" w:rsidRPr="00937563" w:rsidRDefault="00524A67" w:rsidP="00AC37C6">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970723" w:rsidRPr="00937563">
              <w:rPr>
                <w:b/>
                <w:sz w:val="18"/>
                <w:szCs w:val="18"/>
                <w:lang w:val="sq-AL"/>
              </w:rPr>
              <w:t>sia korresponduese</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660" w:type="pct"/>
          </w:tcPr>
          <w:p w:rsidR="00970723" w:rsidRPr="00937563" w:rsidRDefault="00D35C07" w:rsidP="00AC37C6">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w:t>
            </w:r>
          </w:p>
          <w:p w:rsidR="00970723" w:rsidRPr="00937563" w:rsidRDefault="00970723" w:rsidP="00AC37C6">
            <w:pPr>
              <w:pStyle w:val="Paragrafi"/>
              <w:ind w:firstLine="0"/>
              <w:jc w:val="center"/>
              <w:rPr>
                <w:b/>
                <w:sz w:val="18"/>
                <w:szCs w:val="18"/>
                <w:lang w:val="sq-AL"/>
              </w:rPr>
            </w:pPr>
            <w:r w:rsidRPr="00937563">
              <w:rPr>
                <w:b/>
                <w:sz w:val="18"/>
                <w:szCs w:val="18"/>
                <w:lang w:val="sq-AL"/>
              </w:rPr>
              <w:t>mbi</w:t>
            </w:r>
          </w:p>
          <w:p w:rsidR="00970723" w:rsidRPr="00937563" w:rsidRDefault="00970723" w:rsidP="00AC37C6">
            <w:pPr>
              <w:pStyle w:val="Paragrafi"/>
              <w:ind w:firstLine="0"/>
              <w:jc w:val="center"/>
              <w:rPr>
                <w:b/>
                <w:sz w:val="18"/>
                <w:szCs w:val="18"/>
                <w:lang w:val="sq-AL"/>
              </w:rPr>
            </w:pPr>
            <w:r w:rsidRPr="00937563">
              <w:rPr>
                <w:b/>
                <w:sz w:val="18"/>
                <w:szCs w:val="18"/>
                <w:lang w:val="sq-AL"/>
              </w:rPr>
              <w:t xml:space="preserve">nivelin e </w:t>
            </w:r>
            <w:r w:rsidR="00D35C07" w:rsidRPr="00937563">
              <w:rPr>
                <w:b/>
                <w:sz w:val="18"/>
                <w:szCs w:val="18"/>
                <w:lang w:val="sq-AL"/>
              </w:rPr>
              <w:t>kokës së</w:t>
            </w:r>
            <w:r w:rsidRPr="00937563">
              <w:rPr>
                <w:b/>
                <w:sz w:val="18"/>
                <w:szCs w:val="18"/>
                <w:lang w:val="sq-AL"/>
              </w:rPr>
              <w:t xml:space="preserve"> shin</w:t>
            </w:r>
            <w:r w:rsidR="00D108A4" w:rsidRPr="00937563">
              <w:rPr>
                <w:rFonts w:ascii="Times New Roman" w:hAnsi="Times New Roman"/>
                <w:b/>
                <w:sz w:val="18"/>
                <w:szCs w:val="18"/>
                <w:lang w:val="sq-AL"/>
              </w:rPr>
              <w:t>ë</w:t>
            </w:r>
            <w:r w:rsidRPr="00937563">
              <w:rPr>
                <w:b/>
                <w:sz w:val="18"/>
                <w:szCs w:val="18"/>
                <w:lang w:val="sq-AL"/>
              </w:rPr>
              <w:t>s</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660" w:type="pct"/>
          </w:tcPr>
          <w:p w:rsidR="00970723" w:rsidRPr="00937563" w:rsidRDefault="00524A67" w:rsidP="00AC37C6">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970723" w:rsidRPr="00937563">
              <w:rPr>
                <w:b/>
                <w:sz w:val="18"/>
                <w:szCs w:val="18"/>
                <w:lang w:val="sq-AL"/>
              </w:rPr>
              <w:t>sia korrespon</w:t>
            </w:r>
          </w:p>
          <w:p w:rsidR="00970723" w:rsidRPr="00937563" w:rsidRDefault="00970723" w:rsidP="00AC37C6">
            <w:pPr>
              <w:pStyle w:val="Paragrafi"/>
              <w:ind w:firstLine="0"/>
              <w:jc w:val="center"/>
              <w:rPr>
                <w:b/>
                <w:sz w:val="18"/>
                <w:szCs w:val="18"/>
                <w:lang w:val="sq-AL"/>
              </w:rPr>
            </w:pPr>
            <w:r w:rsidRPr="00937563">
              <w:rPr>
                <w:b/>
                <w:sz w:val="18"/>
                <w:szCs w:val="18"/>
                <w:lang w:val="sq-AL"/>
              </w:rPr>
              <w:t>duese</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660" w:type="pct"/>
          </w:tcPr>
          <w:p w:rsidR="00970723" w:rsidRPr="00937563" w:rsidRDefault="00D35C07" w:rsidP="00AC37C6">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 mbi</w:t>
            </w:r>
          </w:p>
          <w:p w:rsidR="00970723" w:rsidRPr="00937563" w:rsidRDefault="00970723" w:rsidP="00AC37C6">
            <w:pPr>
              <w:pStyle w:val="Paragrafi"/>
              <w:ind w:firstLine="0"/>
              <w:jc w:val="center"/>
              <w:rPr>
                <w:b/>
                <w:sz w:val="18"/>
                <w:szCs w:val="18"/>
                <w:lang w:val="sq-AL"/>
              </w:rPr>
            </w:pPr>
            <w:r w:rsidRPr="00937563">
              <w:rPr>
                <w:b/>
                <w:sz w:val="18"/>
                <w:szCs w:val="18"/>
                <w:lang w:val="sq-AL"/>
              </w:rPr>
              <w:t xml:space="preserve">nivelin e </w:t>
            </w:r>
            <w:r w:rsidR="00D35C07" w:rsidRPr="00937563">
              <w:rPr>
                <w:b/>
                <w:sz w:val="18"/>
                <w:szCs w:val="18"/>
                <w:lang w:val="sq-AL"/>
              </w:rPr>
              <w:t>kokës</w:t>
            </w:r>
          </w:p>
          <w:p w:rsidR="00970723" w:rsidRPr="00937563" w:rsidRDefault="00970723" w:rsidP="00AC37C6">
            <w:pPr>
              <w:pStyle w:val="Paragrafi"/>
              <w:ind w:firstLine="0"/>
              <w:jc w:val="center"/>
              <w:rPr>
                <w:b/>
                <w:sz w:val="18"/>
                <w:szCs w:val="18"/>
                <w:lang w:val="sq-AL"/>
              </w:rPr>
            </w:pPr>
            <w:r w:rsidRPr="00937563">
              <w:rPr>
                <w:b/>
                <w:sz w:val="18"/>
                <w:szCs w:val="18"/>
                <w:lang w:val="sq-AL"/>
              </w:rPr>
              <w:t>se shin</w:t>
            </w:r>
            <w:r w:rsidR="00D108A4" w:rsidRPr="00937563">
              <w:rPr>
                <w:rFonts w:ascii="Times New Roman" w:hAnsi="Times New Roman"/>
                <w:b/>
                <w:sz w:val="18"/>
                <w:szCs w:val="18"/>
                <w:lang w:val="sq-AL"/>
              </w:rPr>
              <w:t>ë</w:t>
            </w:r>
            <w:r w:rsidRPr="00937563">
              <w:rPr>
                <w:b/>
                <w:sz w:val="18"/>
                <w:szCs w:val="18"/>
                <w:lang w:val="sq-AL"/>
              </w:rPr>
              <w:t>s</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c>
          <w:tcPr>
            <w:tcW w:w="566" w:type="pct"/>
          </w:tcPr>
          <w:p w:rsidR="00970723" w:rsidRPr="00937563" w:rsidRDefault="00524A67" w:rsidP="00AC37C6">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970723" w:rsidRPr="00937563">
              <w:rPr>
                <w:b/>
                <w:sz w:val="18"/>
                <w:szCs w:val="18"/>
                <w:lang w:val="sq-AL"/>
              </w:rPr>
              <w:t>sia korresponduese</w:t>
            </w:r>
          </w:p>
          <w:p w:rsidR="00970723" w:rsidRPr="00937563" w:rsidRDefault="00970723" w:rsidP="00AC37C6">
            <w:pPr>
              <w:pStyle w:val="Paragrafi"/>
              <w:ind w:firstLine="0"/>
              <w:jc w:val="center"/>
              <w:rPr>
                <w:b/>
                <w:sz w:val="18"/>
                <w:szCs w:val="18"/>
                <w:lang w:val="sq-AL"/>
              </w:rPr>
            </w:pPr>
            <w:r w:rsidRPr="00937563">
              <w:rPr>
                <w:b/>
                <w:sz w:val="18"/>
                <w:szCs w:val="18"/>
                <w:lang w:val="sq-AL"/>
              </w:rPr>
              <w:t>mm</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p>
        </w:tc>
        <w:tc>
          <w:tcPr>
            <w:tcW w:w="660" w:type="pct"/>
          </w:tcPr>
          <w:p w:rsidR="00970723" w:rsidRPr="00937563" w:rsidRDefault="00970723" w:rsidP="00F01678">
            <w:pPr>
              <w:pStyle w:val="Paragrafi"/>
              <w:ind w:firstLine="0"/>
              <w:rPr>
                <w:sz w:val="18"/>
                <w:szCs w:val="18"/>
                <w:lang w:val="sq-AL"/>
              </w:rPr>
            </w:pP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3 550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1 500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3 850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1 200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4 150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900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p>
          <w:p w:rsidR="00970723" w:rsidRPr="00937563" w:rsidRDefault="00E60753" w:rsidP="00F01678">
            <w:pPr>
              <w:pStyle w:val="Paragrafi"/>
              <w:ind w:firstLine="0"/>
              <w:rPr>
                <w:sz w:val="18"/>
                <w:szCs w:val="18"/>
                <w:lang w:val="sq-AL"/>
              </w:rPr>
            </w:pPr>
            <w:r w:rsidRPr="00E60753">
              <w:rPr>
                <w:sz w:val="18"/>
                <w:szCs w:val="18"/>
                <w:lang w:val="sq-AL"/>
              </w:rPr>
              <w:pict>
                <v:shape id="_x0000_s1109" type="#_x0000_t88" style="position:absolute;left:0;text-align:left;margin-left:36pt;margin-top:2.8pt;width:9.05pt;height:18pt;z-index:251541504"/>
              </w:pict>
            </w:r>
            <w:r w:rsidR="00970723" w:rsidRPr="00937563">
              <w:rPr>
                <w:sz w:val="18"/>
                <w:szCs w:val="18"/>
                <w:lang w:val="sq-AL"/>
              </w:rPr>
              <w:t>430</w:t>
            </w:r>
          </w:p>
          <w:p w:rsidR="00970723" w:rsidRPr="00937563" w:rsidRDefault="00970723" w:rsidP="00F01678">
            <w:pPr>
              <w:pStyle w:val="Paragrafi"/>
              <w:ind w:firstLine="0"/>
              <w:rPr>
                <w:sz w:val="18"/>
                <w:szCs w:val="18"/>
                <w:lang w:val="sq-AL"/>
              </w:rPr>
            </w:pPr>
            <w:r w:rsidRPr="00937563">
              <w:rPr>
                <w:sz w:val="18"/>
                <w:szCs w:val="18"/>
                <w:lang w:val="sq-AL"/>
              </w:rPr>
              <w:t>1 200</w:t>
            </w:r>
          </w:p>
          <w:p w:rsidR="00970723" w:rsidRPr="00937563" w:rsidRDefault="00970723" w:rsidP="00F01678">
            <w:pPr>
              <w:pStyle w:val="Paragrafi"/>
              <w:ind w:firstLine="0"/>
              <w:rPr>
                <w:sz w:val="18"/>
                <w:szCs w:val="18"/>
                <w:lang w:val="sq-AL"/>
              </w:rPr>
            </w:pPr>
          </w:p>
        </w:tc>
        <w:tc>
          <w:tcPr>
            <w:tcW w:w="660" w:type="pct"/>
          </w:tcPr>
          <w:p w:rsidR="00970723" w:rsidRPr="00937563" w:rsidRDefault="00970723" w:rsidP="00F01678">
            <w:pPr>
              <w:pStyle w:val="Paragrafi"/>
              <w:ind w:firstLine="0"/>
              <w:rPr>
                <w:sz w:val="18"/>
                <w:szCs w:val="18"/>
                <w:lang w:val="sq-AL"/>
              </w:rPr>
            </w:pPr>
          </w:p>
          <w:p w:rsidR="00970723" w:rsidRPr="00937563" w:rsidRDefault="00970723" w:rsidP="00F01678">
            <w:pPr>
              <w:pStyle w:val="Paragrafi"/>
              <w:ind w:firstLine="0"/>
              <w:rPr>
                <w:sz w:val="18"/>
                <w:szCs w:val="18"/>
                <w:lang w:val="sq-AL"/>
              </w:rPr>
            </w:pPr>
            <w:r w:rsidRPr="00937563">
              <w:rPr>
                <w:sz w:val="18"/>
                <w:szCs w:val="18"/>
                <w:lang w:val="sq-AL"/>
              </w:rPr>
              <w:t>1 575</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560</w:t>
            </w:r>
          </w:p>
          <w:p w:rsidR="00970723" w:rsidRPr="00937563" w:rsidRDefault="00970723" w:rsidP="00F01678">
            <w:pPr>
              <w:pStyle w:val="Paragrafi"/>
              <w:ind w:firstLine="0"/>
              <w:rPr>
                <w:sz w:val="18"/>
                <w:szCs w:val="18"/>
                <w:lang w:val="sq-AL"/>
              </w:rPr>
            </w:pPr>
            <w:r w:rsidRPr="00937563">
              <w:rPr>
                <w:sz w:val="18"/>
                <w:szCs w:val="18"/>
                <w:lang w:val="sq-AL"/>
              </w:rPr>
              <w:t>570</w:t>
            </w:r>
          </w:p>
          <w:p w:rsidR="00970723" w:rsidRPr="00937563" w:rsidRDefault="00970723" w:rsidP="00F01678">
            <w:pPr>
              <w:pStyle w:val="Paragrafi"/>
              <w:ind w:firstLine="0"/>
              <w:rPr>
                <w:sz w:val="18"/>
                <w:szCs w:val="18"/>
                <w:lang w:val="sq-AL"/>
              </w:rPr>
            </w:pPr>
            <w:r w:rsidRPr="00937563">
              <w:rPr>
                <w:sz w:val="18"/>
                <w:szCs w:val="18"/>
                <w:lang w:val="sq-AL"/>
              </w:rPr>
              <w:t>580</w:t>
            </w:r>
          </w:p>
          <w:p w:rsidR="00970723" w:rsidRPr="00937563" w:rsidRDefault="00970723" w:rsidP="00F01678">
            <w:pPr>
              <w:pStyle w:val="Paragrafi"/>
              <w:ind w:firstLine="0"/>
              <w:rPr>
                <w:sz w:val="18"/>
                <w:szCs w:val="18"/>
                <w:lang w:val="sq-AL"/>
              </w:rPr>
            </w:pPr>
            <w:r w:rsidRPr="00937563">
              <w:rPr>
                <w:sz w:val="18"/>
                <w:szCs w:val="18"/>
                <w:lang w:val="sq-AL"/>
              </w:rPr>
              <w:t>590</w:t>
            </w:r>
          </w:p>
          <w:p w:rsidR="00970723" w:rsidRPr="00937563" w:rsidRDefault="00970723" w:rsidP="00F01678">
            <w:pPr>
              <w:pStyle w:val="Paragrafi"/>
              <w:ind w:firstLine="0"/>
              <w:rPr>
                <w:sz w:val="18"/>
                <w:szCs w:val="18"/>
                <w:lang w:val="sq-AL"/>
              </w:rPr>
            </w:pPr>
            <w:r w:rsidRPr="00937563">
              <w:rPr>
                <w:sz w:val="18"/>
                <w:szCs w:val="18"/>
                <w:lang w:val="sq-AL"/>
              </w:rPr>
              <w:t>3 600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1 490</w:t>
            </w:r>
          </w:p>
          <w:p w:rsidR="00970723" w:rsidRPr="00937563" w:rsidRDefault="00970723" w:rsidP="00F01678">
            <w:pPr>
              <w:pStyle w:val="Paragrafi"/>
              <w:ind w:firstLine="0"/>
              <w:rPr>
                <w:sz w:val="18"/>
                <w:szCs w:val="18"/>
                <w:lang w:val="sq-AL"/>
              </w:rPr>
            </w:pPr>
            <w:r w:rsidRPr="00937563">
              <w:rPr>
                <w:sz w:val="18"/>
                <w:szCs w:val="18"/>
                <w:lang w:val="sq-AL"/>
              </w:rPr>
              <w:t>1 480</w:t>
            </w:r>
          </w:p>
          <w:p w:rsidR="00970723" w:rsidRPr="00937563" w:rsidRDefault="00970723" w:rsidP="00F01678">
            <w:pPr>
              <w:pStyle w:val="Paragrafi"/>
              <w:ind w:firstLine="0"/>
              <w:rPr>
                <w:sz w:val="18"/>
                <w:szCs w:val="18"/>
                <w:lang w:val="sq-AL"/>
              </w:rPr>
            </w:pPr>
            <w:r w:rsidRPr="00937563">
              <w:rPr>
                <w:sz w:val="18"/>
                <w:szCs w:val="18"/>
                <w:lang w:val="sq-AL"/>
              </w:rPr>
              <w:t>1 470</w:t>
            </w:r>
          </w:p>
          <w:p w:rsidR="00970723" w:rsidRPr="00937563" w:rsidRDefault="00970723" w:rsidP="00F01678">
            <w:pPr>
              <w:pStyle w:val="Paragrafi"/>
              <w:ind w:firstLine="0"/>
              <w:rPr>
                <w:sz w:val="18"/>
                <w:szCs w:val="18"/>
                <w:lang w:val="sq-AL"/>
              </w:rPr>
            </w:pPr>
            <w:r w:rsidRPr="00937563">
              <w:rPr>
                <w:sz w:val="18"/>
                <w:szCs w:val="18"/>
                <w:lang w:val="sq-AL"/>
              </w:rPr>
              <w:t>1 460</w:t>
            </w:r>
          </w:p>
          <w:p w:rsidR="00970723" w:rsidRPr="00937563" w:rsidRDefault="00970723" w:rsidP="00F01678">
            <w:pPr>
              <w:pStyle w:val="Paragrafi"/>
              <w:ind w:firstLine="0"/>
              <w:rPr>
                <w:sz w:val="18"/>
                <w:szCs w:val="18"/>
                <w:lang w:val="sq-AL"/>
              </w:rPr>
            </w:pPr>
            <w:r w:rsidRPr="00937563">
              <w:rPr>
                <w:sz w:val="18"/>
                <w:szCs w:val="18"/>
                <w:lang w:val="sq-AL"/>
              </w:rPr>
              <w:t>1 450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860</w:t>
            </w:r>
          </w:p>
          <w:p w:rsidR="00970723" w:rsidRPr="00937563" w:rsidRDefault="00970723" w:rsidP="00F01678">
            <w:pPr>
              <w:pStyle w:val="Paragrafi"/>
              <w:ind w:firstLine="0"/>
              <w:rPr>
                <w:sz w:val="18"/>
                <w:szCs w:val="18"/>
                <w:lang w:val="sq-AL"/>
              </w:rPr>
            </w:pPr>
            <w:r w:rsidRPr="00937563">
              <w:rPr>
                <w:sz w:val="18"/>
                <w:szCs w:val="18"/>
                <w:lang w:val="sq-AL"/>
              </w:rPr>
              <w:t>870</w:t>
            </w:r>
          </w:p>
          <w:p w:rsidR="00970723" w:rsidRPr="00937563" w:rsidRDefault="00970723" w:rsidP="00F01678">
            <w:pPr>
              <w:pStyle w:val="Paragrafi"/>
              <w:ind w:firstLine="0"/>
              <w:rPr>
                <w:sz w:val="18"/>
                <w:szCs w:val="18"/>
                <w:lang w:val="sq-AL"/>
              </w:rPr>
            </w:pPr>
            <w:r w:rsidRPr="00937563">
              <w:rPr>
                <w:sz w:val="18"/>
                <w:szCs w:val="18"/>
                <w:lang w:val="sq-AL"/>
              </w:rPr>
              <w:t>880</w:t>
            </w:r>
          </w:p>
          <w:p w:rsidR="00970723" w:rsidRPr="00937563" w:rsidRDefault="00970723" w:rsidP="00F01678">
            <w:pPr>
              <w:pStyle w:val="Paragrafi"/>
              <w:ind w:firstLine="0"/>
              <w:rPr>
                <w:sz w:val="18"/>
                <w:szCs w:val="18"/>
                <w:lang w:val="sq-AL"/>
              </w:rPr>
            </w:pPr>
            <w:r w:rsidRPr="00937563">
              <w:rPr>
                <w:sz w:val="18"/>
                <w:szCs w:val="18"/>
                <w:lang w:val="sq-AL"/>
              </w:rPr>
              <w:t>890</w:t>
            </w:r>
          </w:p>
          <w:p w:rsidR="00970723" w:rsidRPr="00937563" w:rsidRDefault="00970723" w:rsidP="00F01678">
            <w:pPr>
              <w:pStyle w:val="Paragrafi"/>
              <w:ind w:firstLine="0"/>
              <w:rPr>
                <w:sz w:val="18"/>
                <w:szCs w:val="18"/>
                <w:lang w:val="sq-AL"/>
              </w:rPr>
            </w:pPr>
            <w:r w:rsidRPr="00937563">
              <w:rPr>
                <w:sz w:val="18"/>
                <w:szCs w:val="18"/>
                <w:lang w:val="sq-AL"/>
              </w:rPr>
              <w:t>3 900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1 190</w:t>
            </w:r>
          </w:p>
          <w:p w:rsidR="00970723" w:rsidRPr="00937563" w:rsidRDefault="00970723" w:rsidP="00F01678">
            <w:pPr>
              <w:pStyle w:val="Paragrafi"/>
              <w:ind w:firstLine="0"/>
              <w:rPr>
                <w:sz w:val="18"/>
                <w:szCs w:val="18"/>
                <w:lang w:val="sq-AL"/>
              </w:rPr>
            </w:pPr>
            <w:r w:rsidRPr="00937563">
              <w:rPr>
                <w:sz w:val="18"/>
                <w:szCs w:val="18"/>
                <w:lang w:val="sq-AL"/>
              </w:rPr>
              <w:t>1 180</w:t>
            </w:r>
          </w:p>
          <w:p w:rsidR="00970723" w:rsidRPr="00937563" w:rsidRDefault="00970723" w:rsidP="00F01678">
            <w:pPr>
              <w:pStyle w:val="Paragrafi"/>
              <w:ind w:firstLine="0"/>
              <w:rPr>
                <w:sz w:val="18"/>
                <w:szCs w:val="18"/>
                <w:lang w:val="sq-AL"/>
              </w:rPr>
            </w:pPr>
            <w:r w:rsidRPr="00937563">
              <w:rPr>
                <w:sz w:val="18"/>
                <w:szCs w:val="18"/>
                <w:lang w:val="sq-AL"/>
              </w:rPr>
              <w:t>1 170</w:t>
            </w:r>
          </w:p>
          <w:p w:rsidR="00970723" w:rsidRPr="00937563" w:rsidRDefault="00970723" w:rsidP="00F01678">
            <w:pPr>
              <w:pStyle w:val="Paragrafi"/>
              <w:ind w:firstLine="0"/>
              <w:rPr>
                <w:sz w:val="18"/>
                <w:szCs w:val="18"/>
                <w:lang w:val="sq-AL"/>
              </w:rPr>
            </w:pPr>
            <w:r w:rsidRPr="00937563">
              <w:rPr>
                <w:sz w:val="18"/>
                <w:szCs w:val="18"/>
                <w:lang w:val="sq-AL"/>
              </w:rPr>
              <w:t>1 160</w:t>
            </w:r>
          </w:p>
          <w:p w:rsidR="00970723" w:rsidRPr="00937563" w:rsidRDefault="00970723" w:rsidP="00F01678">
            <w:pPr>
              <w:pStyle w:val="Paragrafi"/>
              <w:ind w:firstLine="0"/>
              <w:rPr>
                <w:sz w:val="18"/>
                <w:szCs w:val="18"/>
                <w:lang w:val="sq-AL"/>
              </w:rPr>
            </w:pPr>
            <w:r w:rsidRPr="00937563">
              <w:rPr>
                <w:sz w:val="18"/>
                <w:szCs w:val="18"/>
                <w:lang w:val="sq-AL"/>
              </w:rPr>
              <w:t>1 150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160</w:t>
            </w:r>
          </w:p>
          <w:p w:rsidR="00970723" w:rsidRPr="00937563" w:rsidRDefault="00970723" w:rsidP="00F01678">
            <w:pPr>
              <w:pStyle w:val="Paragrafi"/>
              <w:ind w:firstLine="0"/>
              <w:rPr>
                <w:sz w:val="18"/>
                <w:szCs w:val="18"/>
                <w:lang w:val="sq-AL"/>
              </w:rPr>
            </w:pPr>
            <w:r w:rsidRPr="00937563">
              <w:rPr>
                <w:sz w:val="18"/>
                <w:szCs w:val="18"/>
                <w:lang w:val="sq-AL"/>
              </w:rPr>
              <w:t>170</w:t>
            </w:r>
          </w:p>
          <w:p w:rsidR="00970723" w:rsidRPr="00937563" w:rsidRDefault="00970723" w:rsidP="00F01678">
            <w:pPr>
              <w:pStyle w:val="Paragrafi"/>
              <w:ind w:firstLine="0"/>
              <w:rPr>
                <w:sz w:val="18"/>
                <w:szCs w:val="18"/>
                <w:lang w:val="sq-AL"/>
              </w:rPr>
            </w:pPr>
            <w:r w:rsidRPr="00937563">
              <w:rPr>
                <w:sz w:val="18"/>
                <w:szCs w:val="18"/>
                <w:lang w:val="sq-AL"/>
              </w:rPr>
              <w:t>180</w:t>
            </w:r>
          </w:p>
          <w:p w:rsidR="00970723" w:rsidRPr="00937563" w:rsidRDefault="00970723" w:rsidP="00F01678">
            <w:pPr>
              <w:pStyle w:val="Paragrafi"/>
              <w:ind w:firstLine="0"/>
              <w:rPr>
                <w:sz w:val="18"/>
                <w:szCs w:val="18"/>
                <w:lang w:val="sq-AL"/>
              </w:rPr>
            </w:pPr>
            <w:r w:rsidRPr="00937563">
              <w:rPr>
                <w:sz w:val="18"/>
                <w:szCs w:val="18"/>
                <w:lang w:val="sq-AL"/>
              </w:rPr>
              <w:t>190</w:t>
            </w:r>
          </w:p>
          <w:p w:rsidR="00970723" w:rsidRPr="00937563" w:rsidRDefault="00970723" w:rsidP="00F01678">
            <w:pPr>
              <w:pStyle w:val="Paragrafi"/>
              <w:ind w:firstLine="0"/>
              <w:rPr>
                <w:sz w:val="18"/>
                <w:szCs w:val="18"/>
                <w:lang w:val="sq-AL"/>
              </w:rPr>
            </w:pPr>
            <w:r w:rsidRPr="00937563">
              <w:rPr>
                <w:sz w:val="18"/>
                <w:szCs w:val="18"/>
                <w:lang w:val="sq-AL"/>
              </w:rPr>
              <w:t>4 200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890</w:t>
            </w:r>
          </w:p>
          <w:p w:rsidR="00970723" w:rsidRPr="00937563" w:rsidRDefault="00970723" w:rsidP="00F01678">
            <w:pPr>
              <w:pStyle w:val="Paragrafi"/>
              <w:ind w:firstLine="0"/>
              <w:rPr>
                <w:sz w:val="18"/>
                <w:szCs w:val="18"/>
                <w:lang w:val="sq-AL"/>
              </w:rPr>
            </w:pPr>
            <w:r w:rsidRPr="00937563">
              <w:rPr>
                <w:sz w:val="18"/>
                <w:szCs w:val="18"/>
                <w:lang w:val="sq-AL"/>
              </w:rPr>
              <w:t>880</w:t>
            </w:r>
          </w:p>
          <w:p w:rsidR="00970723" w:rsidRPr="00937563" w:rsidRDefault="00970723" w:rsidP="00F01678">
            <w:pPr>
              <w:pStyle w:val="Paragrafi"/>
              <w:ind w:firstLine="0"/>
              <w:rPr>
                <w:sz w:val="18"/>
                <w:szCs w:val="18"/>
                <w:lang w:val="sq-AL"/>
              </w:rPr>
            </w:pPr>
            <w:r w:rsidRPr="00937563">
              <w:rPr>
                <w:sz w:val="18"/>
                <w:szCs w:val="18"/>
                <w:lang w:val="sq-AL"/>
              </w:rPr>
              <w:t>870</w:t>
            </w:r>
          </w:p>
          <w:p w:rsidR="00970723" w:rsidRPr="00937563" w:rsidRDefault="00970723" w:rsidP="00F01678">
            <w:pPr>
              <w:pStyle w:val="Paragrafi"/>
              <w:ind w:firstLine="0"/>
              <w:rPr>
                <w:sz w:val="18"/>
                <w:szCs w:val="18"/>
                <w:lang w:val="sq-AL"/>
              </w:rPr>
            </w:pPr>
            <w:r w:rsidRPr="00937563">
              <w:rPr>
                <w:sz w:val="18"/>
                <w:szCs w:val="18"/>
                <w:lang w:val="sq-AL"/>
              </w:rPr>
              <w:t>860</w:t>
            </w:r>
          </w:p>
          <w:p w:rsidR="00970723" w:rsidRPr="00937563" w:rsidRDefault="00970723" w:rsidP="00F01678">
            <w:pPr>
              <w:pStyle w:val="Paragrafi"/>
              <w:ind w:firstLine="0"/>
              <w:rPr>
                <w:sz w:val="18"/>
                <w:szCs w:val="18"/>
                <w:lang w:val="sq-AL"/>
              </w:rPr>
            </w:pPr>
            <w:r w:rsidRPr="00937563">
              <w:rPr>
                <w:sz w:val="18"/>
                <w:szCs w:val="18"/>
                <w:lang w:val="sq-AL"/>
              </w:rPr>
              <w:t>850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p>
          <w:p w:rsidR="00970723" w:rsidRPr="00937563" w:rsidRDefault="00E60753" w:rsidP="00F01678">
            <w:pPr>
              <w:pStyle w:val="Paragrafi"/>
              <w:ind w:firstLine="0"/>
              <w:rPr>
                <w:sz w:val="18"/>
                <w:szCs w:val="18"/>
                <w:lang w:val="sq-AL"/>
              </w:rPr>
            </w:pPr>
            <w:r w:rsidRPr="00E60753">
              <w:rPr>
                <w:sz w:val="18"/>
                <w:szCs w:val="18"/>
                <w:lang w:val="sq-AL"/>
              </w:rPr>
              <w:pict>
                <v:shape id="_x0000_s1110" type="#_x0000_t88" style="position:absolute;left:0;text-align:left;margin-left:30.6pt;margin-top:-1.05pt;width:9pt;height:18pt;z-index:251542528"/>
              </w:pict>
            </w:r>
            <w:r w:rsidR="00970723" w:rsidRPr="00937563">
              <w:rPr>
                <w:sz w:val="18"/>
                <w:szCs w:val="18"/>
                <w:lang w:val="sq-AL"/>
              </w:rPr>
              <w:t>1 200</w:t>
            </w:r>
          </w:p>
          <w:p w:rsidR="00970723" w:rsidRPr="00937563" w:rsidRDefault="00970723" w:rsidP="00F01678">
            <w:pPr>
              <w:pStyle w:val="Paragrafi"/>
              <w:ind w:firstLine="0"/>
              <w:rPr>
                <w:sz w:val="18"/>
                <w:szCs w:val="18"/>
                <w:lang w:val="sq-AL"/>
              </w:rPr>
            </w:pPr>
            <w:r w:rsidRPr="00937563">
              <w:rPr>
                <w:sz w:val="18"/>
                <w:szCs w:val="18"/>
                <w:lang w:val="sq-AL"/>
              </w:rPr>
              <w:t>3 350</w:t>
            </w:r>
          </w:p>
        </w:tc>
        <w:tc>
          <w:tcPr>
            <w:tcW w:w="660" w:type="pct"/>
          </w:tcPr>
          <w:p w:rsidR="00970723" w:rsidRPr="00937563" w:rsidRDefault="00970723" w:rsidP="00F01678">
            <w:pPr>
              <w:pStyle w:val="Paragrafi"/>
              <w:ind w:firstLine="0"/>
              <w:rPr>
                <w:sz w:val="18"/>
                <w:szCs w:val="18"/>
                <w:lang w:val="sq-AL"/>
              </w:rPr>
            </w:pPr>
          </w:p>
          <w:p w:rsidR="00970723" w:rsidRPr="00937563" w:rsidRDefault="00970723" w:rsidP="00F01678">
            <w:pPr>
              <w:pStyle w:val="Paragrafi"/>
              <w:ind w:firstLine="0"/>
              <w:rPr>
                <w:sz w:val="18"/>
                <w:szCs w:val="18"/>
                <w:lang w:val="sq-AL"/>
              </w:rPr>
            </w:pPr>
            <w:r w:rsidRPr="00937563">
              <w:rPr>
                <w:sz w:val="18"/>
                <w:szCs w:val="18"/>
                <w:lang w:val="sq-AL"/>
              </w:rPr>
              <w:t>1 700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610</w:t>
            </w:r>
          </w:p>
          <w:p w:rsidR="00970723" w:rsidRPr="00937563" w:rsidRDefault="00970723" w:rsidP="00F01678">
            <w:pPr>
              <w:pStyle w:val="Paragrafi"/>
              <w:ind w:firstLine="0"/>
              <w:rPr>
                <w:sz w:val="18"/>
                <w:szCs w:val="18"/>
                <w:lang w:val="sq-AL"/>
              </w:rPr>
            </w:pPr>
            <w:r w:rsidRPr="00937563">
              <w:rPr>
                <w:sz w:val="18"/>
                <w:szCs w:val="18"/>
                <w:lang w:val="sq-AL"/>
              </w:rPr>
              <w:t>620</w:t>
            </w:r>
          </w:p>
          <w:p w:rsidR="00970723" w:rsidRPr="00937563" w:rsidRDefault="00970723" w:rsidP="00F01678">
            <w:pPr>
              <w:pStyle w:val="Paragrafi"/>
              <w:ind w:firstLine="0"/>
              <w:rPr>
                <w:sz w:val="18"/>
                <w:szCs w:val="18"/>
                <w:lang w:val="sq-AL"/>
              </w:rPr>
            </w:pPr>
            <w:r w:rsidRPr="00937563">
              <w:rPr>
                <w:sz w:val="18"/>
                <w:szCs w:val="18"/>
                <w:lang w:val="sq-AL"/>
              </w:rPr>
              <w:t>630</w:t>
            </w:r>
          </w:p>
          <w:p w:rsidR="00970723" w:rsidRPr="00937563" w:rsidRDefault="00970723" w:rsidP="00F01678">
            <w:pPr>
              <w:pStyle w:val="Paragrafi"/>
              <w:ind w:firstLine="0"/>
              <w:rPr>
                <w:sz w:val="18"/>
                <w:szCs w:val="18"/>
                <w:lang w:val="sq-AL"/>
              </w:rPr>
            </w:pPr>
            <w:r w:rsidRPr="00937563">
              <w:rPr>
                <w:sz w:val="18"/>
                <w:szCs w:val="18"/>
                <w:lang w:val="sq-AL"/>
              </w:rPr>
              <w:t>640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1 440</w:t>
            </w:r>
          </w:p>
          <w:p w:rsidR="00970723" w:rsidRPr="00937563" w:rsidRDefault="00970723" w:rsidP="00F01678">
            <w:pPr>
              <w:pStyle w:val="Paragrafi"/>
              <w:ind w:firstLine="0"/>
              <w:rPr>
                <w:sz w:val="18"/>
                <w:szCs w:val="18"/>
                <w:lang w:val="sq-AL"/>
              </w:rPr>
            </w:pPr>
            <w:r w:rsidRPr="00937563">
              <w:rPr>
                <w:sz w:val="18"/>
                <w:szCs w:val="18"/>
                <w:lang w:val="sq-AL"/>
              </w:rPr>
              <w:t>1 430</w:t>
            </w:r>
          </w:p>
          <w:p w:rsidR="00970723" w:rsidRPr="00937563" w:rsidRDefault="00970723" w:rsidP="00F01678">
            <w:pPr>
              <w:pStyle w:val="Paragrafi"/>
              <w:ind w:firstLine="0"/>
              <w:rPr>
                <w:sz w:val="18"/>
                <w:szCs w:val="18"/>
                <w:lang w:val="sq-AL"/>
              </w:rPr>
            </w:pPr>
            <w:r w:rsidRPr="00937563">
              <w:rPr>
                <w:sz w:val="18"/>
                <w:szCs w:val="18"/>
                <w:lang w:val="sq-AL"/>
              </w:rPr>
              <w:t>1 420</w:t>
            </w:r>
          </w:p>
          <w:p w:rsidR="00970723" w:rsidRPr="00937563" w:rsidRDefault="00970723" w:rsidP="00F01678">
            <w:pPr>
              <w:pStyle w:val="Paragrafi"/>
              <w:ind w:firstLine="0"/>
              <w:rPr>
                <w:sz w:val="18"/>
                <w:szCs w:val="18"/>
                <w:lang w:val="sq-AL"/>
              </w:rPr>
            </w:pPr>
            <w:r w:rsidRPr="00937563">
              <w:rPr>
                <w:sz w:val="18"/>
                <w:szCs w:val="18"/>
                <w:lang w:val="sq-AL"/>
              </w:rPr>
              <w:t>1 410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910</w:t>
            </w:r>
          </w:p>
          <w:p w:rsidR="00970723" w:rsidRPr="00937563" w:rsidRDefault="00970723" w:rsidP="00F01678">
            <w:pPr>
              <w:pStyle w:val="Paragrafi"/>
              <w:ind w:firstLine="0"/>
              <w:rPr>
                <w:sz w:val="18"/>
                <w:szCs w:val="18"/>
                <w:lang w:val="sq-AL"/>
              </w:rPr>
            </w:pPr>
            <w:r w:rsidRPr="00937563">
              <w:rPr>
                <w:sz w:val="18"/>
                <w:szCs w:val="18"/>
                <w:lang w:val="sq-AL"/>
              </w:rPr>
              <w:t>920</w:t>
            </w:r>
          </w:p>
          <w:p w:rsidR="00970723" w:rsidRPr="00937563" w:rsidRDefault="00970723" w:rsidP="00F01678">
            <w:pPr>
              <w:pStyle w:val="Paragrafi"/>
              <w:ind w:firstLine="0"/>
              <w:rPr>
                <w:sz w:val="18"/>
                <w:szCs w:val="18"/>
                <w:lang w:val="sq-AL"/>
              </w:rPr>
            </w:pPr>
            <w:r w:rsidRPr="00937563">
              <w:rPr>
                <w:sz w:val="18"/>
                <w:szCs w:val="18"/>
                <w:lang w:val="sq-AL"/>
              </w:rPr>
              <w:t>930</w:t>
            </w:r>
          </w:p>
          <w:p w:rsidR="00970723" w:rsidRPr="00937563" w:rsidRDefault="00970723" w:rsidP="00F01678">
            <w:pPr>
              <w:pStyle w:val="Paragrafi"/>
              <w:ind w:firstLine="0"/>
              <w:rPr>
                <w:sz w:val="18"/>
                <w:szCs w:val="18"/>
                <w:lang w:val="sq-AL"/>
              </w:rPr>
            </w:pPr>
            <w:r w:rsidRPr="00937563">
              <w:rPr>
                <w:sz w:val="18"/>
                <w:szCs w:val="18"/>
                <w:lang w:val="sq-AL"/>
              </w:rPr>
              <w:t>940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1 140</w:t>
            </w:r>
          </w:p>
          <w:p w:rsidR="00970723" w:rsidRPr="00937563" w:rsidRDefault="00970723" w:rsidP="00F01678">
            <w:pPr>
              <w:pStyle w:val="Paragrafi"/>
              <w:ind w:firstLine="0"/>
              <w:rPr>
                <w:sz w:val="18"/>
                <w:szCs w:val="18"/>
                <w:lang w:val="sq-AL"/>
              </w:rPr>
            </w:pPr>
            <w:r w:rsidRPr="00937563">
              <w:rPr>
                <w:sz w:val="18"/>
                <w:szCs w:val="18"/>
                <w:lang w:val="sq-AL"/>
              </w:rPr>
              <w:t>1 130</w:t>
            </w:r>
          </w:p>
          <w:p w:rsidR="00970723" w:rsidRPr="00937563" w:rsidRDefault="00970723" w:rsidP="00F01678">
            <w:pPr>
              <w:pStyle w:val="Paragrafi"/>
              <w:ind w:firstLine="0"/>
              <w:rPr>
                <w:sz w:val="18"/>
                <w:szCs w:val="18"/>
                <w:lang w:val="sq-AL"/>
              </w:rPr>
            </w:pPr>
            <w:r w:rsidRPr="00937563">
              <w:rPr>
                <w:sz w:val="18"/>
                <w:szCs w:val="18"/>
                <w:lang w:val="sq-AL"/>
              </w:rPr>
              <w:t>1 120</w:t>
            </w:r>
          </w:p>
          <w:p w:rsidR="00970723" w:rsidRPr="00937563" w:rsidRDefault="00970723" w:rsidP="00F01678">
            <w:pPr>
              <w:pStyle w:val="Paragrafi"/>
              <w:ind w:firstLine="0"/>
              <w:rPr>
                <w:sz w:val="18"/>
                <w:szCs w:val="18"/>
                <w:lang w:val="sq-AL"/>
              </w:rPr>
            </w:pPr>
            <w:r w:rsidRPr="00937563">
              <w:rPr>
                <w:sz w:val="18"/>
                <w:szCs w:val="18"/>
                <w:lang w:val="sq-AL"/>
              </w:rPr>
              <w:t>1 110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210</w:t>
            </w:r>
          </w:p>
          <w:p w:rsidR="00970723" w:rsidRPr="00937563" w:rsidRDefault="00970723" w:rsidP="00F01678">
            <w:pPr>
              <w:pStyle w:val="Paragrafi"/>
              <w:ind w:firstLine="0"/>
              <w:rPr>
                <w:sz w:val="18"/>
                <w:szCs w:val="18"/>
                <w:lang w:val="sq-AL"/>
              </w:rPr>
            </w:pPr>
            <w:r w:rsidRPr="00937563">
              <w:rPr>
                <w:sz w:val="18"/>
                <w:szCs w:val="18"/>
                <w:lang w:val="sq-AL"/>
              </w:rPr>
              <w:t>220</w:t>
            </w:r>
          </w:p>
          <w:p w:rsidR="00970723" w:rsidRPr="00937563" w:rsidRDefault="00970723" w:rsidP="00F01678">
            <w:pPr>
              <w:pStyle w:val="Paragrafi"/>
              <w:ind w:firstLine="0"/>
              <w:rPr>
                <w:sz w:val="18"/>
                <w:szCs w:val="18"/>
                <w:lang w:val="sq-AL"/>
              </w:rPr>
            </w:pPr>
            <w:r w:rsidRPr="00937563">
              <w:rPr>
                <w:sz w:val="18"/>
                <w:szCs w:val="18"/>
                <w:lang w:val="sq-AL"/>
              </w:rPr>
              <w:t>230</w:t>
            </w:r>
          </w:p>
          <w:p w:rsidR="00970723" w:rsidRPr="00937563" w:rsidRDefault="00970723" w:rsidP="00F01678">
            <w:pPr>
              <w:pStyle w:val="Paragrafi"/>
              <w:ind w:firstLine="0"/>
              <w:rPr>
                <w:sz w:val="18"/>
                <w:szCs w:val="18"/>
                <w:lang w:val="sq-AL"/>
              </w:rPr>
            </w:pPr>
            <w:r w:rsidRPr="00937563">
              <w:rPr>
                <w:sz w:val="18"/>
                <w:szCs w:val="18"/>
                <w:lang w:val="sq-AL"/>
              </w:rPr>
              <w:t>240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840</w:t>
            </w:r>
          </w:p>
          <w:p w:rsidR="00970723" w:rsidRPr="00937563" w:rsidRDefault="00970723" w:rsidP="00F01678">
            <w:pPr>
              <w:pStyle w:val="Paragrafi"/>
              <w:ind w:firstLine="0"/>
              <w:rPr>
                <w:sz w:val="18"/>
                <w:szCs w:val="18"/>
                <w:lang w:val="sq-AL"/>
              </w:rPr>
            </w:pPr>
            <w:r w:rsidRPr="00937563">
              <w:rPr>
                <w:sz w:val="18"/>
                <w:szCs w:val="18"/>
                <w:lang w:val="sq-AL"/>
              </w:rPr>
              <w:t>830</w:t>
            </w:r>
          </w:p>
          <w:p w:rsidR="00970723" w:rsidRPr="00937563" w:rsidRDefault="00970723" w:rsidP="00F01678">
            <w:pPr>
              <w:pStyle w:val="Paragrafi"/>
              <w:ind w:firstLine="0"/>
              <w:rPr>
                <w:sz w:val="18"/>
                <w:szCs w:val="18"/>
                <w:lang w:val="sq-AL"/>
              </w:rPr>
            </w:pPr>
            <w:r w:rsidRPr="00937563">
              <w:rPr>
                <w:sz w:val="18"/>
                <w:szCs w:val="18"/>
                <w:lang w:val="sq-AL"/>
              </w:rPr>
              <w:t>820</w:t>
            </w:r>
          </w:p>
          <w:p w:rsidR="00970723" w:rsidRPr="00937563" w:rsidRDefault="00970723" w:rsidP="00F01678">
            <w:pPr>
              <w:pStyle w:val="Paragrafi"/>
              <w:ind w:firstLine="0"/>
              <w:rPr>
                <w:sz w:val="18"/>
                <w:szCs w:val="18"/>
                <w:lang w:val="sq-AL"/>
              </w:rPr>
            </w:pPr>
            <w:r w:rsidRPr="00937563">
              <w:rPr>
                <w:sz w:val="18"/>
                <w:szCs w:val="18"/>
                <w:lang w:val="sq-AL"/>
              </w:rPr>
              <w:t>810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3 350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1 700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3 650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1 400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3 950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1 100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4 250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800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360</w:t>
            </w:r>
          </w:p>
          <w:p w:rsidR="00970723" w:rsidRPr="00937563" w:rsidRDefault="00970723" w:rsidP="00F01678">
            <w:pPr>
              <w:pStyle w:val="Paragrafi"/>
              <w:ind w:firstLine="0"/>
              <w:rPr>
                <w:sz w:val="18"/>
                <w:szCs w:val="18"/>
                <w:lang w:val="sq-AL"/>
              </w:rPr>
            </w:pPr>
            <w:r w:rsidRPr="00937563">
              <w:rPr>
                <w:sz w:val="18"/>
                <w:szCs w:val="18"/>
                <w:lang w:val="sq-AL"/>
              </w:rPr>
              <w:t>370</w:t>
            </w:r>
          </w:p>
          <w:p w:rsidR="00970723" w:rsidRPr="00937563" w:rsidRDefault="00970723" w:rsidP="00F01678">
            <w:pPr>
              <w:pStyle w:val="Paragrafi"/>
              <w:ind w:firstLine="0"/>
              <w:rPr>
                <w:sz w:val="18"/>
                <w:szCs w:val="18"/>
                <w:lang w:val="sq-AL"/>
              </w:rPr>
            </w:pPr>
            <w:r w:rsidRPr="00937563">
              <w:rPr>
                <w:sz w:val="18"/>
                <w:szCs w:val="18"/>
                <w:lang w:val="sq-AL"/>
              </w:rPr>
              <w:t>380</w:t>
            </w:r>
          </w:p>
          <w:p w:rsidR="00970723" w:rsidRPr="00937563" w:rsidRDefault="00970723" w:rsidP="00F01678">
            <w:pPr>
              <w:pStyle w:val="Paragrafi"/>
              <w:ind w:firstLine="0"/>
              <w:rPr>
                <w:sz w:val="18"/>
                <w:szCs w:val="18"/>
                <w:lang w:val="sq-AL"/>
              </w:rPr>
            </w:pPr>
            <w:r w:rsidRPr="00937563">
              <w:rPr>
                <w:sz w:val="18"/>
                <w:szCs w:val="18"/>
                <w:lang w:val="sq-AL"/>
              </w:rPr>
              <w:t>390</w:t>
            </w:r>
          </w:p>
          <w:p w:rsidR="00970723" w:rsidRPr="00937563" w:rsidRDefault="00970723" w:rsidP="00F01678">
            <w:pPr>
              <w:pStyle w:val="Paragrafi"/>
              <w:ind w:firstLine="0"/>
              <w:rPr>
                <w:sz w:val="18"/>
                <w:szCs w:val="18"/>
                <w:lang w:val="sq-AL"/>
              </w:rPr>
            </w:pPr>
            <w:r w:rsidRPr="00937563">
              <w:rPr>
                <w:sz w:val="18"/>
                <w:szCs w:val="18"/>
                <w:lang w:val="sq-AL"/>
              </w:rPr>
              <w:t>3 400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1 690</w:t>
            </w:r>
          </w:p>
          <w:p w:rsidR="00970723" w:rsidRPr="00937563" w:rsidRDefault="00970723" w:rsidP="00F01678">
            <w:pPr>
              <w:pStyle w:val="Paragrafi"/>
              <w:ind w:firstLine="0"/>
              <w:rPr>
                <w:sz w:val="18"/>
                <w:szCs w:val="18"/>
                <w:lang w:val="sq-AL"/>
              </w:rPr>
            </w:pPr>
            <w:r w:rsidRPr="00937563">
              <w:rPr>
                <w:sz w:val="18"/>
                <w:szCs w:val="18"/>
                <w:lang w:val="sq-AL"/>
              </w:rPr>
              <w:t>1 680</w:t>
            </w:r>
          </w:p>
          <w:p w:rsidR="00970723" w:rsidRPr="00937563" w:rsidRDefault="00970723" w:rsidP="00F01678">
            <w:pPr>
              <w:pStyle w:val="Paragrafi"/>
              <w:ind w:firstLine="0"/>
              <w:rPr>
                <w:sz w:val="18"/>
                <w:szCs w:val="18"/>
                <w:lang w:val="sq-AL"/>
              </w:rPr>
            </w:pPr>
            <w:r w:rsidRPr="00937563">
              <w:rPr>
                <w:sz w:val="18"/>
                <w:szCs w:val="18"/>
                <w:lang w:val="sq-AL"/>
              </w:rPr>
              <w:t>1 670</w:t>
            </w:r>
          </w:p>
          <w:p w:rsidR="00970723" w:rsidRPr="00937563" w:rsidRDefault="00970723" w:rsidP="00F01678">
            <w:pPr>
              <w:pStyle w:val="Paragrafi"/>
              <w:ind w:firstLine="0"/>
              <w:rPr>
                <w:sz w:val="18"/>
                <w:szCs w:val="18"/>
                <w:lang w:val="sq-AL"/>
              </w:rPr>
            </w:pPr>
            <w:r w:rsidRPr="00937563">
              <w:rPr>
                <w:sz w:val="18"/>
                <w:szCs w:val="18"/>
                <w:lang w:val="sq-AL"/>
              </w:rPr>
              <w:t>1 660</w:t>
            </w:r>
          </w:p>
          <w:p w:rsidR="00970723" w:rsidRPr="00937563" w:rsidRDefault="00970723" w:rsidP="00F01678">
            <w:pPr>
              <w:pStyle w:val="Paragrafi"/>
              <w:ind w:firstLine="0"/>
              <w:rPr>
                <w:sz w:val="18"/>
                <w:szCs w:val="18"/>
                <w:lang w:val="sq-AL"/>
              </w:rPr>
            </w:pPr>
            <w:r w:rsidRPr="00937563">
              <w:rPr>
                <w:sz w:val="18"/>
                <w:szCs w:val="18"/>
                <w:lang w:val="sq-AL"/>
              </w:rPr>
              <w:t>1 650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660</w:t>
            </w:r>
          </w:p>
          <w:p w:rsidR="00970723" w:rsidRPr="00937563" w:rsidRDefault="00970723" w:rsidP="00F01678">
            <w:pPr>
              <w:pStyle w:val="Paragrafi"/>
              <w:ind w:firstLine="0"/>
              <w:rPr>
                <w:sz w:val="18"/>
                <w:szCs w:val="18"/>
                <w:lang w:val="sq-AL"/>
              </w:rPr>
            </w:pPr>
            <w:r w:rsidRPr="00937563">
              <w:rPr>
                <w:sz w:val="18"/>
                <w:szCs w:val="18"/>
                <w:lang w:val="sq-AL"/>
              </w:rPr>
              <w:t>670</w:t>
            </w:r>
          </w:p>
          <w:p w:rsidR="00970723" w:rsidRPr="00937563" w:rsidRDefault="00970723" w:rsidP="00F01678">
            <w:pPr>
              <w:pStyle w:val="Paragrafi"/>
              <w:ind w:firstLine="0"/>
              <w:rPr>
                <w:sz w:val="18"/>
                <w:szCs w:val="18"/>
                <w:lang w:val="sq-AL"/>
              </w:rPr>
            </w:pPr>
            <w:r w:rsidRPr="00937563">
              <w:rPr>
                <w:sz w:val="18"/>
                <w:szCs w:val="18"/>
                <w:lang w:val="sq-AL"/>
              </w:rPr>
              <w:t>680</w:t>
            </w:r>
          </w:p>
          <w:p w:rsidR="00970723" w:rsidRPr="00937563" w:rsidRDefault="00970723" w:rsidP="00F01678">
            <w:pPr>
              <w:pStyle w:val="Paragrafi"/>
              <w:ind w:firstLine="0"/>
              <w:rPr>
                <w:sz w:val="18"/>
                <w:szCs w:val="18"/>
                <w:lang w:val="sq-AL"/>
              </w:rPr>
            </w:pPr>
            <w:r w:rsidRPr="00937563">
              <w:rPr>
                <w:sz w:val="18"/>
                <w:szCs w:val="18"/>
                <w:lang w:val="sq-AL"/>
              </w:rPr>
              <w:t>690</w:t>
            </w:r>
          </w:p>
          <w:p w:rsidR="00970723" w:rsidRPr="00937563" w:rsidRDefault="00970723" w:rsidP="00F01678">
            <w:pPr>
              <w:pStyle w:val="Paragrafi"/>
              <w:ind w:firstLine="0"/>
              <w:rPr>
                <w:sz w:val="18"/>
                <w:szCs w:val="18"/>
                <w:lang w:val="sq-AL"/>
              </w:rPr>
            </w:pPr>
            <w:r w:rsidRPr="00937563">
              <w:rPr>
                <w:sz w:val="18"/>
                <w:szCs w:val="18"/>
                <w:lang w:val="sq-AL"/>
              </w:rPr>
              <w:t>3 700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1 390</w:t>
            </w:r>
          </w:p>
          <w:p w:rsidR="00970723" w:rsidRPr="00937563" w:rsidRDefault="00970723" w:rsidP="00F01678">
            <w:pPr>
              <w:pStyle w:val="Paragrafi"/>
              <w:ind w:firstLine="0"/>
              <w:rPr>
                <w:sz w:val="18"/>
                <w:szCs w:val="18"/>
                <w:lang w:val="sq-AL"/>
              </w:rPr>
            </w:pPr>
            <w:r w:rsidRPr="00937563">
              <w:rPr>
                <w:sz w:val="18"/>
                <w:szCs w:val="18"/>
                <w:lang w:val="sq-AL"/>
              </w:rPr>
              <w:t>1 380</w:t>
            </w:r>
          </w:p>
          <w:p w:rsidR="00970723" w:rsidRPr="00937563" w:rsidRDefault="00970723" w:rsidP="00F01678">
            <w:pPr>
              <w:pStyle w:val="Paragrafi"/>
              <w:ind w:firstLine="0"/>
              <w:rPr>
                <w:sz w:val="18"/>
                <w:szCs w:val="18"/>
                <w:lang w:val="sq-AL"/>
              </w:rPr>
            </w:pPr>
            <w:r w:rsidRPr="00937563">
              <w:rPr>
                <w:sz w:val="18"/>
                <w:szCs w:val="18"/>
                <w:lang w:val="sq-AL"/>
              </w:rPr>
              <w:t>1 370</w:t>
            </w:r>
          </w:p>
          <w:p w:rsidR="00970723" w:rsidRPr="00937563" w:rsidRDefault="00970723" w:rsidP="00F01678">
            <w:pPr>
              <w:pStyle w:val="Paragrafi"/>
              <w:ind w:firstLine="0"/>
              <w:rPr>
                <w:sz w:val="18"/>
                <w:szCs w:val="18"/>
                <w:lang w:val="sq-AL"/>
              </w:rPr>
            </w:pPr>
            <w:r w:rsidRPr="00937563">
              <w:rPr>
                <w:sz w:val="18"/>
                <w:szCs w:val="18"/>
                <w:lang w:val="sq-AL"/>
              </w:rPr>
              <w:t>1 360</w:t>
            </w:r>
          </w:p>
          <w:p w:rsidR="00970723" w:rsidRPr="00937563" w:rsidRDefault="00970723" w:rsidP="00F01678">
            <w:pPr>
              <w:pStyle w:val="Paragrafi"/>
              <w:ind w:firstLine="0"/>
              <w:rPr>
                <w:sz w:val="18"/>
                <w:szCs w:val="18"/>
                <w:lang w:val="sq-AL"/>
              </w:rPr>
            </w:pPr>
            <w:r w:rsidRPr="00937563">
              <w:rPr>
                <w:sz w:val="18"/>
                <w:szCs w:val="18"/>
                <w:lang w:val="sq-AL"/>
              </w:rPr>
              <w:t>1 350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960</w:t>
            </w:r>
          </w:p>
          <w:p w:rsidR="00970723" w:rsidRPr="00937563" w:rsidRDefault="00970723" w:rsidP="00F01678">
            <w:pPr>
              <w:pStyle w:val="Paragrafi"/>
              <w:ind w:firstLine="0"/>
              <w:rPr>
                <w:sz w:val="18"/>
                <w:szCs w:val="18"/>
                <w:lang w:val="sq-AL"/>
              </w:rPr>
            </w:pPr>
            <w:r w:rsidRPr="00937563">
              <w:rPr>
                <w:sz w:val="18"/>
                <w:szCs w:val="18"/>
                <w:lang w:val="sq-AL"/>
              </w:rPr>
              <w:t>970</w:t>
            </w:r>
          </w:p>
          <w:p w:rsidR="00970723" w:rsidRPr="00937563" w:rsidRDefault="00970723" w:rsidP="00F01678">
            <w:pPr>
              <w:pStyle w:val="Paragrafi"/>
              <w:ind w:firstLine="0"/>
              <w:rPr>
                <w:sz w:val="18"/>
                <w:szCs w:val="18"/>
                <w:lang w:val="sq-AL"/>
              </w:rPr>
            </w:pPr>
            <w:r w:rsidRPr="00937563">
              <w:rPr>
                <w:sz w:val="18"/>
                <w:szCs w:val="18"/>
                <w:lang w:val="sq-AL"/>
              </w:rPr>
              <w:t>980</w:t>
            </w:r>
          </w:p>
          <w:p w:rsidR="00970723" w:rsidRPr="00937563" w:rsidRDefault="00970723" w:rsidP="00F01678">
            <w:pPr>
              <w:pStyle w:val="Paragrafi"/>
              <w:ind w:firstLine="0"/>
              <w:rPr>
                <w:sz w:val="18"/>
                <w:szCs w:val="18"/>
                <w:lang w:val="sq-AL"/>
              </w:rPr>
            </w:pPr>
            <w:r w:rsidRPr="00937563">
              <w:rPr>
                <w:sz w:val="18"/>
                <w:szCs w:val="18"/>
                <w:lang w:val="sq-AL"/>
              </w:rPr>
              <w:t>990</w:t>
            </w:r>
          </w:p>
          <w:p w:rsidR="00970723" w:rsidRPr="00937563" w:rsidRDefault="00970723" w:rsidP="00F01678">
            <w:pPr>
              <w:pStyle w:val="Paragrafi"/>
              <w:ind w:firstLine="0"/>
              <w:rPr>
                <w:sz w:val="18"/>
                <w:szCs w:val="18"/>
                <w:lang w:val="sq-AL"/>
              </w:rPr>
            </w:pPr>
            <w:r w:rsidRPr="00937563">
              <w:rPr>
                <w:sz w:val="18"/>
                <w:szCs w:val="18"/>
                <w:lang w:val="sq-AL"/>
              </w:rPr>
              <w:t>4 000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1 090</w:t>
            </w:r>
          </w:p>
          <w:p w:rsidR="00970723" w:rsidRPr="00937563" w:rsidRDefault="00970723" w:rsidP="00F01678">
            <w:pPr>
              <w:pStyle w:val="Paragrafi"/>
              <w:ind w:firstLine="0"/>
              <w:rPr>
                <w:sz w:val="18"/>
                <w:szCs w:val="18"/>
                <w:lang w:val="sq-AL"/>
              </w:rPr>
            </w:pPr>
            <w:r w:rsidRPr="00937563">
              <w:rPr>
                <w:sz w:val="18"/>
                <w:szCs w:val="18"/>
                <w:lang w:val="sq-AL"/>
              </w:rPr>
              <w:t>1 080</w:t>
            </w:r>
          </w:p>
          <w:p w:rsidR="00970723" w:rsidRPr="00937563" w:rsidRDefault="00970723" w:rsidP="00F01678">
            <w:pPr>
              <w:pStyle w:val="Paragrafi"/>
              <w:ind w:firstLine="0"/>
              <w:rPr>
                <w:sz w:val="18"/>
                <w:szCs w:val="18"/>
                <w:lang w:val="sq-AL"/>
              </w:rPr>
            </w:pPr>
            <w:r w:rsidRPr="00937563">
              <w:rPr>
                <w:sz w:val="18"/>
                <w:szCs w:val="18"/>
                <w:lang w:val="sq-AL"/>
              </w:rPr>
              <w:t>1 070</w:t>
            </w:r>
          </w:p>
          <w:p w:rsidR="00970723" w:rsidRPr="00937563" w:rsidRDefault="00970723" w:rsidP="00F01678">
            <w:pPr>
              <w:pStyle w:val="Paragrafi"/>
              <w:ind w:firstLine="0"/>
              <w:rPr>
                <w:sz w:val="18"/>
                <w:szCs w:val="18"/>
                <w:lang w:val="sq-AL"/>
              </w:rPr>
            </w:pPr>
            <w:r w:rsidRPr="00937563">
              <w:rPr>
                <w:sz w:val="18"/>
                <w:szCs w:val="18"/>
                <w:lang w:val="sq-AL"/>
              </w:rPr>
              <w:t>1 060</w:t>
            </w:r>
          </w:p>
          <w:p w:rsidR="00970723" w:rsidRPr="00937563" w:rsidRDefault="00970723" w:rsidP="00F01678">
            <w:pPr>
              <w:pStyle w:val="Paragrafi"/>
              <w:ind w:firstLine="0"/>
              <w:rPr>
                <w:sz w:val="18"/>
                <w:szCs w:val="18"/>
                <w:lang w:val="sq-AL"/>
              </w:rPr>
            </w:pPr>
            <w:r w:rsidRPr="00937563">
              <w:rPr>
                <w:sz w:val="18"/>
                <w:szCs w:val="18"/>
                <w:lang w:val="sq-AL"/>
              </w:rPr>
              <w:t>1050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260</w:t>
            </w:r>
          </w:p>
          <w:p w:rsidR="00970723" w:rsidRPr="00937563" w:rsidRDefault="00970723" w:rsidP="00F01678">
            <w:pPr>
              <w:pStyle w:val="Paragrafi"/>
              <w:ind w:firstLine="0"/>
              <w:rPr>
                <w:sz w:val="18"/>
                <w:szCs w:val="18"/>
                <w:lang w:val="sq-AL"/>
              </w:rPr>
            </w:pPr>
            <w:r w:rsidRPr="00937563">
              <w:rPr>
                <w:sz w:val="18"/>
                <w:szCs w:val="18"/>
                <w:lang w:val="sq-AL"/>
              </w:rPr>
              <w:t>270</w:t>
            </w:r>
          </w:p>
          <w:p w:rsidR="00970723" w:rsidRPr="00937563" w:rsidRDefault="00970723" w:rsidP="00F01678">
            <w:pPr>
              <w:pStyle w:val="Paragrafi"/>
              <w:ind w:firstLine="0"/>
              <w:rPr>
                <w:sz w:val="18"/>
                <w:szCs w:val="18"/>
                <w:lang w:val="sq-AL"/>
              </w:rPr>
            </w:pPr>
            <w:r w:rsidRPr="00937563">
              <w:rPr>
                <w:sz w:val="18"/>
                <w:szCs w:val="18"/>
                <w:lang w:val="sq-AL"/>
              </w:rPr>
              <w:t>280</w:t>
            </w:r>
          </w:p>
          <w:p w:rsidR="00970723" w:rsidRPr="00937563" w:rsidRDefault="00970723" w:rsidP="00F01678">
            <w:pPr>
              <w:pStyle w:val="Paragrafi"/>
              <w:ind w:firstLine="0"/>
              <w:rPr>
                <w:sz w:val="18"/>
                <w:szCs w:val="18"/>
                <w:lang w:val="sq-AL"/>
              </w:rPr>
            </w:pPr>
            <w:r w:rsidRPr="00937563">
              <w:rPr>
                <w:sz w:val="18"/>
                <w:szCs w:val="18"/>
                <w:lang w:val="sq-AL"/>
              </w:rPr>
              <w:t>290</w:t>
            </w:r>
          </w:p>
          <w:p w:rsidR="00970723" w:rsidRPr="00937563" w:rsidRDefault="00970723" w:rsidP="00F01678">
            <w:pPr>
              <w:pStyle w:val="Paragrafi"/>
              <w:ind w:firstLine="0"/>
              <w:rPr>
                <w:sz w:val="18"/>
                <w:szCs w:val="18"/>
                <w:lang w:val="sq-AL"/>
              </w:rPr>
            </w:pPr>
            <w:r w:rsidRPr="00937563">
              <w:rPr>
                <w:sz w:val="18"/>
                <w:szCs w:val="18"/>
                <w:lang w:val="sq-AL"/>
              </w:rPr>
              <w:t>4 300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790</w:t>
            </w:r>
          </w:p>
          <w:p w:rsidR="00970723" w:rsidRPr="00937563" w:rsidRDefault="00970723" w:rsidP="00F01678">
            <w:pPr>
              <w:pStyle w:val="Paragrafi"/>
              <w:ind w:firstLine="0"/>
              <w:rPr>
                <w:sz w:val="18"/>
                <w:szCs w:val="18"/>
                <w:lang w:val="sq-AL"/>
              </w:rPr>
            </w:pPr>
            <w:r w:rsidRPr="00937563">
              <w:rPr>
                <w:sz w:val="18"/>
                <w:szCs w:val="18"/>
                <w:lang w:val="sq-AL"/>
              </w:rPr>
              <w:t>780</w:t>
            </w:r>
          </w:p>
          <w:p w:rsidR="00970723" w:rsidRPr="00937563" w:rsidRDefault="00970723" w:rsidP="00F01678">
            <w:pPr>
              <w:pStyle w:val="Paragrafi"/>
              <w:ind w:firstLine="0"/>
              <w:rPr>
                <w:sz w:val="18"/>
                <w:szCs w:val="18"/>
                <w:lang w:val="sq-AL"/>
              </w:rPr>
            </w:pPr>
            <w:r w:rsidRPr="00937563">
              <w:rPr>
                <w:sz w:val="18"/>
                <w:szCs w:val="18"/>
                <w:lang w:val="sq-AL"/>
              </w:rPr>
              <w:t>770</w:t>
            </w:r>
          </w:p>
          <w:p w:rsidR="00970723" w:rsidRPr="00937563" w:rsidRDefault="00970723" w:rsidP="00F01678">
            <w:pPr>
              <w:pStyle w:val="Paragrafi"/>
              <w:ind w:firstLine="0"/>
              <w:rPr>
                <w:sz w:val="18"/>
                <w:szCs w:val="18"/>
                <w:lang w:val="sq-AL"/>
              </w:rPr>
            </w:pPr>
            <w:r w:rsidRPr="00937563">
              <w:rPr>
                <w:sz w:val="18"/>
                <w:szCs w:val="18"/>
                <w:lang w:val="sq-AL"/>
              </w:rPr>
              <w:t>760</w:t>
            </w:r>
          </w:p>
          <w:p w:rsidR="00970723" w:rsidRPr="00937563" w:rsidRDefault="00970723" w:rsidP="00F01678">
            <w:pPr>
              <w:pStyle w:val="Paragrafi"/>
              <w:ind w:firstLine="0"/>
              <w:rPr>
                <w:sz w:val="18"/>
                <w:szCs w:val="18"/>
                <w:lang w:val="sq-AL"/>
              </w:rPr>
            </w:pPr>
            <w:r w:rsidRPr="00937563">
              <w:rPr>
                <w:sz w:val="18"/>
                <w:szCs w:val="18"/>
                <w:lang w:val="sq-AL"/>
              </w:rPr>
              <w:t>750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410</w:t>
            </w:r>
          </w:p>
          <w:p w:rsidR="00970723" w:rsidRPr="00937563" w:rsidRDefault="00970723" w:rsidP="00F01678">
            <w:pPr>
              <w:pStyle w:val="Paragrafi"/>
              <w:ind w:firstLine="0"/>
              <w:rPr>
                <w:sz w:val="18"/>
                <w:szCs w:val="18"/>
                <w:lang w:val="sq-AL"/>
              </w:rPr>
            </w:pPr>
            <w:r w:rsidRPr="00937563">
              <w:rPr>
                <w:sz w:val="18"/>
                <w:szCs w:val="18"/>
                <w:lang w:val="sq-AL"/>
              </w:rPr>
              <w:t>420</w:t>
            </w:r>
          </w:p>
          <w:p w:rsidR="00970723" w:rsidRPr="00937563" w:rsidRDefault="00970723" w:rsidP="00F01678">
            <w:pPr>
              <w:pStyle w:val="Paragrafi"/>
              <w:ind w:firstLine="0"/>
              <w:rPr>
                <w:sz w:val="18"/>
                <w:szCs w:val="18"/>
                <w:lang w:val="sq-AL"/>
              </w:rPr>
            </w:pPr>
            <w:r w:rsidRPr="00937563">
              <w:rPr>
                <w:sz w:val="18"/>
                <w:szCs w:val="18"/>
                <w:lang w:val="sq-AL"/>
              </w:rPr>
              <w:t>430</w:t>
            </w:r>
          </w:p>
          <w:p w:rsidR="00970723" w:rsidRPr="00937563" w:rsidRDefault="00970723" w:rsidP="00F01678">
            <w:pPr>
              <w:pStyle w:val="Paragrafi"/>
              <w:ind w:firstLine="0"/>
              <w:rPr>
                <w:sz w:val="18"/>
                <w:szCs w:val="18"/>
                <w:lang w:val="sq-AL"/>
              </w:rPr>
            </w:pPr>
            <w:r w:rsidRPr="00937563">
              <w:rPr>
                <w:sz w:val="18"/>
                <w:szCs w:val="18"/>
                <w:lang w:val="sq-AL"/>
              </w:rPr>
              <w:t>440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1 640</w:t>
            </w:r>
          </w:p>
          <w:p w:rsidR="00970723" w:rsidRPr="00937563" w:rsidRDefault="00970723" w:rsidP="00F01678">
            <w:pPr>
              <w:pStyle w:val="Paragrafi"/>
              <w:ind w:firstLine="0"/>
              <w:rPr>
                <w:sz w:val="18"/>
                <w:szCs w:val="18"/>
                <w:lang w:val="sq-AL"/>
              </w:rPr>
            </w:pPr>
            <w:r w:rsidRPr="00937563">
              <w:rPr>
                <w:sz w:val="18"/>
                <w:szCs w:val="18"/>
                <w:lang w:val="sq-AL"/>
              </w:rPr>
              <w:t>1 630</w:t>
            </w:r>
          </w:p>
          <w:p w:rsidR="00970723" w:rsidRPr="00937563" w:rsidRDefault="00970723" w:rsidP="00F01678">
            <w:pPr>
              <w:pStyle w:val="Paragrafi"/>
              <w:ind w:firstLine="0"/>
              <w:rPr>
                <w:sz w:val="18"/>
                <w:szCs w:val="18"/>
                <w:lang w:val="sq-AL"/>
              </w:rPr>
            </w:pPr>
            <w:r w:rsidRPr="00937563">
              <w:rPr>
                <w:sz w:val="18"/>
                <w:szCs w:val="18"/>
                <w:lang w:val="sq-AL"/>
              </w:rPr>
              <w:t>1 620</w:t>
            </w:r>
          </w:p>
          <w:p w:rsidR="00970723" w:rsidRPr="00937563" w:rsidRDefault="00970723" w:rsidP="00F01678">
            <w:pPr>
              <w:pStyle w:val="Paragrafi"/>
              <w:ind w:firstLine="0"/>
              <w:rPr>
                <w:sz w:val="18"/>
                <w:szCs w:val="18"/>
                <w:lang w:val="sq-AL"/>
              </w:rPr>
            </w:pPr>
            <w:r w:rsidRPr="00937563">
              <w:rPr>
                <w:sz w:val="18"/>
                <w:szCs w:val="18"/>
                <w:lang w:val="sq-AL"/>
              </w:rPr>
              <w:t>1 610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710</w:t>
            </w:r>
          </w:p>
          <w:p w:rsidR="00970723" w:rsidRPr="00937563" w:rsidRDefault="00970723" w:rsidP="00F01678">
            <w:pPr>
              <w:pStyle w:val="Paragrafi"/>
              <w:ind w:firstLine="0"/>
              <w:rPr>
                <w:sz w:val="18"/>
                <w:szCs w:val="18"/>
                <w:lang w:val="sq-AL"/>
              </w:rPr>
            </w:pPr>
            <w:r w:rsidRPr="00937563">
              <w:rPr>
                <w:sz w:val="18"/>
                <w:szCs w:val="18"/>
                <w:lang w:val="sq-AL"/>
              </w:rPr>
              <w:t>720</w:t>
            </w:r>
          </w:p>
          <w:p w:rsidR="00970723" w:rsidRPr="00937563" w:rsidRDefault="00970723" w:rsidP="00F01678">
            <w:pPr>
              <w:pStyle w:val="Paragrafi"/>
              <w:ind w:firstLine="0"/>
              <w:rPr>
                <w:sz w:val="18"/>
                <w:szCs w:val="18"/>
                <w:lang w:val="sq-AL"/>
              </w:rPr>
            </w:pPr>
            <w:r w:rsidRPr="00937563">
              <w:rPr>
                <w:sz w:val="18"/>
                <w:szCs w:val="18"/>
                <w:lang w:val="sq-AL"/>
              </w:rPr>
              <w:t>730</w:t>
            </w:r>
          </w:p>
          <w:p w:rsidR="00970723" w:rsidRPr="00937563" w:rsidRDefault="00970723" w:rsidP="00F01678">
            <w:pPr>
              <w:pStyle w:val="Paragrafi"/>
              <w:ind w:firstLine="0"/>
              <w:rPr>
                <w:sz w:val="18"/>
                <w:szCs w:val="18"/>
                <w:lang w:val="sq-AL"/>
              </w:rPr>
            </w:pPr>
            <w:r w:rsidRPr="00937563">
              <w:rPr>
                <w:sz w:val="18"/>
                <w:szCs w:val="18"/>
                <w:lang w:val="sq-AL"/>
              </w:rPr>
              <w:t>740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1 340</w:t>
            </w:r>
          </w:p>
          <w:p w:rsidR="00970723" w:rsidRPr="00937563" w:rsidRDefault="00970723" w:rsidP="00F01678">
            <w:pPr>
              <w:pStyle w:val="Paragrafi"/>
              <w:ind w:firstLine="0"/>
              <w:rPr>
                <w:sz w:val="18"/>
                <w:szCs w:val="18"/>
                <w:lang w:val="sq-AL"/>
              </w:rPr>
            </w:pPr>
            <w:r w:rsidRPr="00937563">
              <w:rPr>
                <w:sz w:val="18"/>
                <w:szCs w:val="18"/>
                <w:lang w:val="sq-AL"/>
              </w:rPr>
              <w:t>1 330</w:t>
            </w:r>
          </w:p>
          <w:p w:rsidR="00970723" w:rsidRPr="00937563" w:rsidRDefault="00970723" w:rsidP="00F01678">
            <w:pPr>
              <w:pStyle w:val="Paragrafi"/>
              <w:ind w:firstLine="0"/>
              <w:rPr>
                <w:sz w:val="18"/>
                <w:szCs w:val="18"/>
                <w:lang w:val="sq-AL"/>
              </w:rPr>
            </w:pPr>
            <w:r w:rsidRPr="00937563">
              <w:rPr>
                <w:sz w:val="18"/>
                <w:szCs w:val="18"/>
                <w:lang w:val="sq-AL"/>
              </w:rPr>
              <w:t>1 320</w:t>
            </w:r>
          </w:p>
          <w:p w:rsidR="00970723" w:rsidRPr="00937563" w:rsidRDefault="00970723" w:rsidP="00F01678">
            <w:pPr>
              <w:pStyle w:val="Paragrafi"/>
              <w:ind w:firstLine="0"/>
              <w:rPr>
                <w:sz w:val="18"/>
                <w:szCs w:val="18"/>
                <w:lang w:val="sq-AL"/>
              </w:rPr>
            </w:pPr>
            <w:r w:rsidRPr="00937563">
              <w:rPr>
                <w:sz w:val="18"/>
                <w:szCs w:val="18"/>
                <w:lang w:val="sq-AL"/>
              </w:rPr>
              <w:t>1 310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010</w:t>
            </w:r>
          </w:p>
          <w:p w:rsidR="00970723" w:rsidRPr="00937563" w:rsidRDefault="00970723" w:rsidP="00F01678">
            <w:pPr>
              <w:pStyle w:val="Paragrafi"/>
              <w:ind w:firstLine="0"/>
              <w:rPr>
                <w:sz w:val="18"/>
                <w:szCs w:val="18"/>
                <w:lang w:val="sq-AL"/>
              </w:rPr>
            </w:pPr>
            <w:r w:rsidRPr="00937563">
              <w:rPr>
                <w:sz w:val="18"/>
                <w:szCs w:val="18"/>
                <w:lang w:val="sq-AL"/>
              </w:rPr>
              <w:t>020</w:t>
            </w:r>
          </w:p>
          <w:p w:rsidR="00970723" w:rsidRPr="00937563" w:rsidRDefault="00970723" w:rsidP="00F01678">
            <w:pPr>
              <w:pStyle w:val="Paragrafi"/>
              <w:ind w:firstLine="0"/>
              <w:rPr>
                <w:sz w:val="18"/>
                <w:szCs w:val="18"/>
                <w:lang w:val="sq-AL"/>
              </w:rPr>
            </w:pPr>
            <w:r w:rsidRPr="00937563">
              <w:rPr>
                <w:sz w:val="18"/>
                <w:szCs w:val="18"/>
                <w:lang w:val="sq-AL"/>
              </w:rPr>
              <w:t>030</w:t>
            </w:r>
          </w:p>
          <w:p w:rsidR="00970723" w:rsidRPr="00937563" w:rsidRDefault="00970723" w:rsidP="00F01678">
            <w:pPr>
              <w:pStyle w:val="Paragrafi"/>
              <w:ind w:firstLine="0"/>
              <w:rPr>
                <w:sz w:val="18"/>
                <w:szCs w:val="18"/>
                <w:lang w:val="sq-AL"/>
              </w:rPr>
            </w:pPr>
            <w:r w:rsidRPr="00937563">
              <w:rPr>
                <w:sz w:val="18"/>
                <w:szCs w:val="18"/>
                <w:lang w:val="sq-AL"/>
              </w:rPr>
              <w:t>040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1 040</w:t>
            </w:r>
          </w:p>
          <w:p w:rsidR="00970723" w:rsidRPr="00937563" w:rsidRDefault="00970723" w:rsidP="00F01678">
            <w:pPr>
              <w:pStyle w:val="Paragrafi"/>
              <w:ind w:firstLine="0"/>
              <w:rPr>
                <w:sz w:val="18"/>
                <w:szCs w:val="18"/>
                <w:lang w:val="sq-AL"/>
              </w:rPr>
            </w:pPr>
            <w:r w:rsidRPr="00937563">
              <w:rPr>
                <w:sz w:val="18"/>
                <w:szCs w:val="18"/>
                <w:lang w:val="sq-AL"/>
              </w:rPr>
              <w:t>1 030</w:t>
            </w:r>
          </w:p>
          <w:p w:rsidR="00970723" w:rsidRPr="00937563" w:rsidRDefault="00970723" w:rsidP="00F01678">
            <w:pPr>
              <w:pStyle w:val="Paragrafi"/>
              <w:ind w:firstLine="0"/>
              <w:rPr>
                <w:sz w:val="18"/>
                <w:szCs w:val="18"/>
                <w:lang w:val="sq-AL"/>
              </w:rPr>
            </w:pPr>
            <w:r w:rsidRPr="00937563">
              <w:rPr>
                <w:sz w:val="18"/>
                <w:szCs w:val="18"/>
                <w:lang w:val="sq-AL"/>
              </w:rPr>
              <w:t>1 020</w:t>
            </w:r>
          </w:p>
          <w:p w:rsidR="00970723" w:rsidRPr="00937563" w:rsidRDefault="00970723" w:rsidP="00F01678">
            <w:pPr>
              <w:pStyle w:val="Paragrafi"/>
              <w:ind w:firstLine="0"/>
              <w:rPr>
                <w:sz w:val="18"/>
                <w:szCs w:val="18"/>
                <w:lang w:val="sq-AL"/>
              </w:rPr>
            </w:pPr>
            <w:r w:rsidRPr="00937563">
              <w:rPr>
                <w:sz w:val="18"/>
                <w:szCs w:val="18"/>
                <w:lang w:val="sq-AL"/>
              </w:rPr>
              <w:t>1 010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310</w:t>
            </w:r>
          </w:p>
          <w:p w:rsidR="00970723" w:rsidRPr="00937563" w:rsidRDefault="00970723" w:rsidP="00F01678">
            <w:pPr>
              <w:pStyle w:val="Paragrafi"/>
              <w:ind w:firstLine="0"/>
              <w:rPr>
                <w:sz w:val="18"/>
                <w:szCs w:val="18"/>
                <w:lang w:val="sq-AL"/>
              </w:rPr>
            </w:pPr>
            <w:r w:rsidRPr="00937563">
              <w:rPr>
                <w:sz w:val="18"/>
                <w:szCs w:val="18"/>
                <w:lang w:val="sq-AL"/>
              </w:rPr>
              <w:t>320</w:t>
            </w:r>
          </w:p>
          <w:p w:rsidR="00970723" w:rsidRPr="00937563" w:rsidRDefault="00970723" w:rsidP="00F01678">
            <w:pPr>
              <w:pStyle w:val="Paragrafi"/>
              <w:ind w:firstLine="0"/>
              <w:rPr>
                <w:sz w:val="18"/>
                <w:szCs w:val="18"/>
                <w:lang w:val="sq-AL"/>
              </w:rPr>
            </w:pPr>
            <w:r w:rsidRPr="00937563">
              <w:rPr>
                <w:sz w:val="18"/>
                <w:szCs w:val="18"/>
                <w:lang w:val="sq-AL"/>
              </w:rPr>
              <w:t>330</w:t>
            </w:r>
          </w:p>
          <w:p w:rsidR="00970723" w:rsidRPr="00937563" w:rsidRDefault="00970723" w:rsidP="00F01678">
            <w:pPr>
              <w:pStyle w:val="Paragrafi"/>
              <w:ind w:firstLine="0"/>
              <w:rPr>
                <w:sz w:val="18"/>
                <w:szCs w:val="18"/>
                <w:lang w:val="sq-AL"/>
              </w:rPr>
            </w:pPr>
            <w:r w:rsidRPr="00937563">
              <w:rPr>
                <w:sz w:val="18"/>
                <w:szCs w:val="18"/>
                <w:lang w:val="sq-AL"/>
              </w:rPr>
              <w:t>340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740</w:t>
            </w:r>
          </w:p>
          <w:p w:rsidR="00970723" w:rsidRPr="00937563" w:rsidRDefault="00970723" w:rsidP="00F01678">
            <w:pPr>
              <w:pStyle w:val="Paragrafi"/>
              <w:ind w:firstLine="0"/>
              <w:rPr>
                <w:sz w:val="18"/>
                <w:szCs w:val="18"/>
                <w:lang w:val="sq-AL"/>
              </w:rPr>
            </w:pPr>
            <w:r w:rsidRPr="00937563">
              <w:rPr>
                <w:sz w:val="18"/>
                <w:szCs w:val="18"/>
                <w:lang w:val="sq-AL"/>
              </w:rPr>
              <w:t>730</w:t>
            </w:r>
          </w:p>
          <w:p w:rsidR="00970723" w:rsidRPr="00937563" w:rsidRDefault="00970723" w:rsidP="00F01678">
            <w:pPr>
              <w:pStyle w:val="Paragrafi"/>
              <w:ind w:firstLine="0"/>
              <w:rPr>
                <w:sz w:val="18"/>
                <w:szCs w:val="18"/>
                <w:lang w:val="sq-AL"/>
              </w:rPr>
            </w:pPr>
            <w:r w:rsidRPr="00937563">
              <w:rPr>
                <w:sz w:val="18"/>
                <w:szCs w:val="18"/>
                <w:lang w:val="sq-AL"/>
              </w:rPr>
              <w:t>720</w:t>
            </w:r>
          </w:p>
          <w:p w:rsidR="00970723" w:rsidRPr="00937563" w:rsidRDefault="00970723" w:rsidP="00F01678">
            <w:pPr>
              <w:pStyle w:val="Paragrafi"/>
              <w:ind w:firstLine="0"/>
              <w:rPr>
                <w:sz w:val="18"/>
                <w:szCs w:val="18"/>
                <w:lang w:val="sq-AL"/>
              </w:rPr>
            </w:pPr>
            <w:r w:rsidRPr="00937563">
              <w:rPr>
                <w:sz w:val="18"/>
                <w:szCs w:val="18"/>
                <w:lang w:val="sq-AL"/>
              </w:rPr>
              <w:t>710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3 450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1 600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3 750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1 300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4 050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1 000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4 350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700</w:t>
            </w: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460</w:t>
            </w:r>
          </w:p>
          <w:p w:rsidR="00970723" w:rsidRPr="00937563" w:rsidRDefault="00970723" w:rsidP="00F01678">
            <w:pPr>
              <w:pStyle w:val="Paragrafi"/>
              <w:ind w:firstLine="0"/>
              <w:rPr>
                <w:sz w:val="18"/>
                <w:szCs w:val="18"/>
                <w:lang w:val="sq-AL"/>
              </w:rPr>
            </w:pPr>
            <w:r w:rsidRPr="00937563">
              <w:rPr>
                <w:sz w:val="18"/>
                <w:szCs w:val="18"/>
                <w:lang w:val="sq-AL"/>
              </w:rPr>
              <w:t>470</w:t>
            </w:r>
          </w:p>
          <w:p w:rsidR="00970723" w:rsidRPr="00937563" w:rsidRDefault="00970723" w:rsidP="00F01678">
            <w:pPr>
              <w:pStyle w:val="Paragrafi"/>
              <w:ind w:firstLine="0"/>
              <w:rPr>
                <w:sz w:val="18"/>
                <w:szCs w:val="18"/>
                <w:lang w:val="sq-AL"/>
              </w:rPr>
            </w:pPr>
            <w:r w:rsidRPr="00937563">
              <w:rPr>
                <w:sz w:val="18"/>
                <w:szCs w:val="18"/>
                <w:lang w:val="sq-AL"/>
              </w:rPr>
              <w:t>480</w:t>
            </w:r>
          </w:p>
          <w:p w:rsidR="00970723" w:rsidRPr="00937563" w:rsidRDefault="00970723" w:rsidP="00F01678">
            <w:pPr>
              <w:pStyle w:val="Paragrafi"/>
              <w:ind w:firstLine="0"/>
              <w:rPr>
                <w:sz w:val="18"/>
                <w:szCs w:val="18"/>
                <w:lang w:val="sq-AL"/>
              </w:rPr>
            </w:pPr>
            <w:r w:rsidRPr="00937563">
              <w:rPr>
                <w:sz w:val="18"/>
                <w:szCs w:val="18"/>
                <w:lang w:val="sq-AL"/>
              </w:rPr>
              <w:t>490</w:t>
            </w:r>
          </w:p>
          <w:p w:rsidR="00970723" w:rsidRPr="00937563" w:rsidRDefault="00970723" w:rsidP="00F01678">
            <w:pPr>
              <w:pStyle w:val="Paragrafi"/>
              <w:ind w:firstLine="0"/>
              <w:rPr>
                <w:sz w:val="18"/>
                <w:szCs w:val="18"/>
                <w:lang w:val="sq-AL"/>
              </w:rPr>
            </w:pPr>
            <w:r w:rsidRPr="00937563">
              <w:rPr>
                <w:sz w:val="18"/>
                <w:szCs w:val="18"/>
                <w:lang w:val="sq-AL"/>
              </w:rPr>
              <w:t>3 500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1 590</w:t>
            </w:r>
          </w:p>
          <w:p w:rsidR="00970723" w:rsidRPr="00937563" w:rsidRDefault="00970723" w:rsidP="00F01678">
            <w:pPr>
              <w:pStyle w:val="Paragrafi"/>
              <w:ind w:firstLine="0"/>
              <w:rPr>
                <w:sz w:val="18"/>
                <w:szCs w:val="18"/>
                <w:lang w:val="sq-AL"/>
              </w:rPr>
            </w:pPr>
            <w:r w:rsidRPr="00937563">
              <w:rPr>
                <w:sz w:val="18"/>
                <w:szCs w:val="18"/>
                <w:lang w:val="sq-AL"/>
              </w:rPr>
              <w:t>1 580</w:t>
            </w:r>
          </w:p>
          <w:p w:rsidR="00970723" w:rsidRPr="00937563" w:rsidRDefault="00970723" w:rsidP="00F01678">
            <w:pPr>
              <w:pStyle w:val="Paragrafi"/>
              <w:ind w:firstLine="0"/>
              <w:rPr>
                <w:sz w:val="18"/>
                <w:szCs w:val="18"/>
                <w:lang w:val="sq-AL"/>
              </w:rPr>
            </w:pPr>
            <w:r w:rsidRPr="00937563">
              <w:rPr>
                <w:sz w:val="18"/>
                <w:szCs w:val="18"/>
                <w:lang w:val="sq-AL"/>
              </w:rPr>
              <w:t>1 570</w:t>
            </w:r>
          </w:p>
          <w:p w:rsidR="00970723" w:rsidRPr="00937563" w:rsidRDefault="00970723" w:rsidP="00F01678">
            <w:pPr>
              <w:pStyle w:val="Paragrafi"/>
              <w:ind w:firstLine="0"/>
              <w:rPr>
                <w:sz w:val="18"/>
                <w:szCs w:val="18"/>
                <w:lang w:val="sq-AL"/>
              </w:rPr>
            </w:pPr>
            <w:r w:rsidRPr="00937563">
              <w:rPr>
                <w:sz w:val="18"/>
                <w:szCs w:val="18"/>
                <w:lang w:val="sq-AL"/>
              </w:rPr>
              <w:t>1 560</w:t>
            </w:r>
          </w:p>
          <w:p w:rsidR="00970723" w:rsidRPr="00937563" w:rsidRDefault="00970723" w:rsidP="00F01678">
            <w:pPr>
              <w:pStyle w:val="Paragrafi"/>
              <w:ind w:firstLine="0"/>
              <w:rPr>
                <w:sz w:val="18"/>
                <w:szCs w:val="18"/>
                <w:lang w:val="sq-AL"/>
              </w:rPr>
            </w:pPr>
            <w:r w:rsidRPr="00937563">
              <w:rPr>
                <w:sz w:val="18"/>
                <w:szCs w:val="18"/>
                <w:lang w:val="sq-AL"/>
              </w:rPr>
              <w:t>1 550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760</w:t>
            </w:r>
          </w:p>
          <w:p w:rsidR="00970723" w:rsidRPr="00937563" w:rsidRDefault="00970723" w:rsidP="00F01678">
            <w:pPr>
              <w:pStyle w:val="Paragrafi"/>
              <w:ind w:firstLine="0"/>
              <w:rPr>
                <w:sz w:val="18"/>
                <w:szCs w:val="18"/>
                <w:lang w:val="sq-AL"/>
              </w:rPr>
            </w:pPr>
            <w:r w:rsidRPr="00937563">
              <w:rPr>
                <w:sz w:val="18"/>
                <w:szCs w:val="18"/>
                <w:lang w:val="sq-AL"/>
              </w:rPr>
              <w:t>770</w:t>
            </w:r>
          </w:p>
          <w:p w:rsidR="00970723" w:rsidRPr="00937563" w:rsidRDefault="00970723" w:rsidP="00F01678">
            <w:pPr>
              <w:pStyle w:val="Paragrafi"/>
              <w:ind w:firstLine="0"/>
              <w:rPr>
                <w:sz w:val="18"/>
                <w:szCs w:val="18"/>
                <w:lang w:val="sq-AL"/>
              </w:rPr>
            </w:pPr>
            <w:r w:rsidRPr="00937563">
              <w:rPr>
                <w:sz w:val="18"/>
                <w:szCs w:val="18"/>
                <w:lang w:val="sq-AL"/>
              </w:rPr>
              <w:t>780</w:t>
            </w:r>
          </w:p>
          <w:p w:rsidR="00970723" w:rsidRPr="00937563" w:rsidRDefault="00970723" w:rsidP="00F01678">
            <w:pPr>
              <w:pStyle w:val="Paragrafi"/>
              <w:ind w:firstLine="0"/>
              <w:rPr>
                <w:sz w:val="18"/>
                <w:szCs w:val="18"/>
                <w:lang w:val="sq-AL"/>
              </w:rPr>
            </w:pPr>
            <w:r w:rsidRPr="00937563">
              <w:rPr>
                <w:sz w:val="18"/>
                <w:szCs w:val="18"/>
                <w:lang w:val="sq-AL"/>
              </w:rPr>
              <w:t>790</w:t>
            </w:r>
          </w:p>
          <w:p w:rsidR="00970723" w:rsidRPr="00937563" w:rsidRDefault="00970723" w:rsidP="00F01678">
            <w:pPr>
              <w:pStyle w:val="Paragrafi"/>
              <w:ind w:firstLine="0"/>
              <w:rPr>
                <w:sz w:val="18"/>
                <w:szCs w:val="18"/>
                <w:lang w:val="sq-AL"/>
              </w:rPr>
            </w:pPr>
            <w:r w:rsidRPr="00937563">
              <w:rPr>
                <w:sz w:val="18"/>
                <w:szCs w:val="18"/>
                <w:lang w:val="sq-AL"/>
              </w:rPr>
              <w:t>3 800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1 290</w:t>
            </w:r>
          </w:p>
          <w:p w:rsidR="00970723" w:rsidRPr="00937563" w:rsidRDefault="00970723" w:rsidP="00F01678">
            <w:pPr>
              <w:pStyle w:val="Paragrafi"/>
              <w:ind w:firstLine="0"/>
              <w:rPr>
                <w:sz w:val="18"/>
                <w:szCs w:val="18"/>
                <w:lang w:val="sq-AL"/>
              </w:rPr>
            </w:pPr>
            <w:r w:rsidRPr="00937563">
              <w:rPr>
                <w:sz w:val="18"/>
                <w:szCs w:val="18"/>
                <w:lang w:val="sq-AL"/>
              </w:rPr>
              <w:t>1 280</w:t>
            </w:r>
          </w:p>
          <w:p w:rsidR="00970723" w:rsidRPr="00937563" w:rsidRDefault="00970723" w:rsidP="00F01678">
            <w:pPr>
              <w:pStyle w:val="Paragrafi"/>
              <w:ind w:firstLine="0"/>
              <w:rPr>
                <w:sz w:val="18"/>
                <w:szCs w:val="18"/>
                <w:lang w:val="sq-AL"/>
              </w:rPr>
            </w:pPr>
            <w:r w:rsidRPr="00937563">
              <w:rPr>
                <w:sz w:val="18"/>
                <w:szCs w:val="18"/>
                <w:lang w:val="sq-AL"/>
              </w:rPr>
              <w:t>1 270</w:t>
            </w:r>
          </w:p>
          <w:p w:rsidR="00970723" w:rsidRPr="00937563" w:rsidRDefault="00970723" w:rsidP="00F01678">
            <w:pPr>
              <w:pStyle w:val="Paragrafi"/>
              <w:ind w:firstLine="0"/>
              <w:rPr>
                <w:sz w:val="18"/>
                <w:szCs w:val="18"/>
                <w:lang w:val="sq-AL"/>
              </w:rPr>
            </w:pPr>
            <w:r w:rsidRPr="00937563">
              <w:rPr>
                <w:sz w:val="18"/>
                <w:szCs w:val="18"/>
                <w:lang w:val="sq-AL"/>
              </w:rPr>
              <w:t>1 260</w:t>
            </w:r>
          </w:p>
          <w:p w:rsidR="00970723" w:rsidRPr="00937563" w:rsidRDefault="00970723" w:rsidP="00F01678">
            <w:pPr>
              <w:pStyle w:val="Paragrafi"/>
              <w:ind w:firstLine="0"/>
              <w:rPr>
                <w:sz w:val="18"/>
                <w:szCs w:val="18"/>
                <w:lang w:val="sq-AL"/>
              </w:rPr>
            </w:pPr>
            <w:r w:rsidRPr="00937563">
              <w:rPr>
                <w:sz w:val="18"/>
                <w:szCs w:val="18"/>
                <w:lang w:val="sq-AL"/>
              </w:rPr>
              <w:t>1 250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060</w:t>
            </w:r>
          </w:p>
          <w:p w:rsidR="00970723" w:rsidRPr="00937563" w:rsidRDefault="00970723" w:rsidP="00F01678">
            <w:pPr>
              <w:pStyle w:val="Paragrafi"/>
              <w:ind w:firstLine="0"/>
              <w:rPr>
                <w:sz w:val="18"/>
                <w:szCs w:val="18"/>
                <w:lang w:val="sq-AL"/>
              </w:rPr>
            </w:pPr>
            <w:r w:rsidRPr="00937563">
              <w:rPr>
                <w:sz w:val="18"/>
                <w:szCs w:val="18"/>
                <w:lang w:val="sq-AL"/>
              </w:rPr>
              <w:t>070</w:t>
            </w:r>
          </w:p>
          <w:p w:rsidR="00970723" w:rsidRPr="00937563" w:rsidRDefault="00970723" w:rsidP="00F01678">
            <w:pPr>
              <w:pStyle w:val="Paragrafi"/>
              <w:ind w:firstLine="0"/>
              <w:rPr>
                <w:sz w:val="18"/>
                <w:szCs w:val="18"/>
                <w:lang w:val="sq-AL"/>
              </w:rPr>
            </w:pPr>
            <w:r w:rsidRPr="00937563">
              <w:rPr>
                <w:sz w:val="18"/>
                <w:szCs w:val="18"/>
                <w:lang w:val="sq-AL"/>
              </w:rPr>
              <w:t>080</w:t>
            </w:r>
          </w:p>
          <w:p w:rsidR="00970723" w:rsidRPr="00937563" w:rsidRDefault="00970723" w:rsidP="00F01678">
            <w:pPr>
              <w:pStyle w:val="Paragrafi"/>
              <w:ind w:firstLine="0"/>
              <w:rPr>
                <w:sz w:val="18"/>
                <w:szCs w:val="18"/>
                <w:lang w:val="sq-AL"/>
              </w:rPr>
            </w:pPr>
            <w:r w:rsidRPr="00937563">
              <w:rPr>
                <w:sz w:val="18"/>
                <w:szCs w:val="18"/>
                <w:lang w:val="sq-AL"/>
              </w:rPr>
              <w:t>090</w:t>
            </w:r>
          </w:p>
          <w:p w:rsidR="00970723" w:rsidRPr="00937563" w:rsidRDefault="00970723" w:rsidP="00F01678">
            <w:pPr>
              <w:pStyle w:val="Paragrafi"/>
              <w:ind w:firstLine="0"/>
              <w:rPr>
                <w:sz w:val="18"/>
                <w:szCs w:val="18"/>
                <w:lang w:val="sq-AL"/>
              </w:rPr>
            </w:pPr>
            <w:r w:rsidRPr="00937563">
              <w:rPr>
                <w:sz w:val="18"/>
                <w:szCs w:val="18"/>
                <w:lang w:val="sq-AL"/>
              </w:rPr>
              <w:t>4 100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990</w:t>
            </w:r>
          </w:p>
          <w:p w:rsidR="00970723" w:rsidRPr="00937563" w:rsidRDefault="00970723" w:rsidP="00F01678">
            <w:pPr>
              <w:pStyle w:val="Paragrafi"/>
              <w:ind w:firstLine="0"/>
              <w:rPr>
                <w:sz w:val="18"/>
                <w:szCs w:val="18"/>
                <w:lang w:val="sq-AL"/>
              </w:rPr>
            </w:pPr>
            <w:r w:rsidRPr="00937563">
              <w:rPr>
                <w:sz w:val="18"/>
                <w:szCs w:val="18"/>
                <w:lang w:val="sq-AL"/>
              </w:rPr>
              <w:t>980</w:t>
            </w:r>
          </w:p>
          <w:p w:rsidR="00970723" w:rsidRPr="00937563" w:rsidRDefault="00970723" w:rsidP="00F01678">
            <w:pPr>
              <w:pStyle w:val="Paragrafi"/>
              <w:ind w:firstLine="0"/>
              <w:rPr>
                <w:sz w:val="18"/>
                <w:szCs w:val="18"/>
                <w:lang w:val="sq-AL"/>
              </w:rPr>
            </w:pPr>
            <w:r w:rsidRPr="00937563">
              <w:rPr>
                <w:sz w:val="18"/>
                <w:szCs w:val="18"/>
                <w:lang w:val="sq-AL"/>
              </w:rPr>
              <w:t>970</w:t>
            </w:r>
          </w:p>
          <w:p w:rsidR="00970723" w:rsidRPr="00937563" w:rsidRDefault="00970723" w:rsidP="00F01678">
            <w:pPr>
              <w:pStyle w:val="Paragrafi"/>
              <w:ind w:firstLine="0"/>
              <w:rPr>
                <w:sz w:val="18"/>
                <w:szCs w:val="18"/>
                <w:lang w:val="sq-AL"/>
              </w:rPr>
            </w:pPr>
            <w:r w:rsidRPr="00937563">
              <w:rPr>
                <w:sz w:val="18"/>
                <w:szCs w:val="18"/>
                <w:lang w:val="sq-AL"/>
              </w:rPr>
              <w:t>960</w:t>
            </w:r>
          </w:p>
          <w:p w:rsidR="00970723" w:rsidRPr="00937563" w:rsidRDefault="00970723" w:rsidP="00F01678">
            <w:pPr>
              <w:pStyle w:val="Paragrafi"/>
              <w:ind w:firstLine="0"/>
              <w:rPr>
                <w:sz w:val="18"/>
                <w:szCs w:val="18"/>
                <w:lang w:val="sq-AL"/>
              </w:rPr>
            </w:pPr>
            <w:r w:rsidRPr="00937563">
              <w:rPr>
                <w:sz w:val="18"/>
                <w:szCs w:val="18"/>
                <w:lang w:val="sq-AL"/>
              </w:rPr>
              <w:t>950</w:t>
            </w:r>
          </w:p>
        </w:tc>
        <w:tc>
          <w:tcPr>
            <w:tcW w:w="660" w:type="pct"/>
          </w:tcPr>
          <w:p w:rsidR="00970723" w:rsidRPr="00937563" w:rsidRDefault="00970723" w:rsidP="00F01678">
            <w:pPr>
              <w:pStyle w:val="Paragrafi"/>
              <w:ind w:firstLine="0"/>
              <w:rPr>
                <w:sz w:val="18"/>
                <w:szCs w:val="18"/>
                <w:lang w:val="sq-AL"/>
              </w:rPr>
            </w:pPr>
          </w:p>
        </w:tc>
        <w:tc>
          <w:tcPr>
            <w:tcW w:w="566" w:type="pct"/>
          </w:tcPr>
          <w:p w:rsidR="00970723" w:rsidRPr="00937563" w:rsidRDefault="00970723" w:rsidP="00F01678">
            <w:pPr>
              <w:pStyle w:val="Paragrafi"/>
              <w:ind w:firstLine="0"/>
              <w:rPr>
                <w:sz w:val="18"/>
                <w:szCs w:val="18"/>
                <w:lang w:val="sq-AL"/>
              </w:rPr>
            </w:pP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510</w:t>
            </w:r>
          </w:p>
          <w:p w:rsidR="00970723" w:rsidRPr="00937563" w:rsidRDefault="00970723" w:rsidP="00F01678">
            <w:pPr>
              <w:pStyle w:val="Paragrafi"/>
              <w:ind w:firstLine="0"/>
              <w:rPr>
                <w:sz w:val="18"/>
                <w:szCs w:val="18"/>
                <w:lang w:val="sq-AL"/>
              </w:rPr>
            </w:pPr>
            <w:r w:rsidRPr="00937563">
              <w:rPr>
                <w:sz w:val="18"/>
                <w:szCs w:val="18"/>
                <w:lang w:val="sq-AL"/>
              </w:rPr>
              <w:t>520</w:t>
            </w:r>
          </w:p>
          <w:p w:rsidR="00970723" w:rsidRPr="00937563" w:rsidRDefault="00970723" w:rsidP="00F01678">
            <w:pPr>
              <w:pStyle w:val="Paragrafi"/>
              <w:ind w:firstLine="0"/>
              <w:rPr>
                <w:sz w:val="18"/>
                <w:szCs w:val="18"/>
                <w:lang w:val="sq-AL"/>
              </w:rPr>
            </w:pPr>
            <w:r w:rsidRPr="00937563">
              <w:rPr>
                <w:sz w:val="18"/>
                <w:szCs w:val="18"/>
                <w:lang w:val="sq-AL"/>
              </w:rPr>
              <w:t>530</w:t>
            </w:r>
          </w:p>
          <w:p w:rsidR="00970723" w:rsidRPr="00937563" w:rsidRDefault="00970723" w:rsidP="00F01678">
            <w:pPr>
              <w:pStyle w:val="Paragrafi"/>
              <w:ind w:firstLine="0"/>
              <w:rPr>
                <w:sz w:val="18"/>
                <w:szCs w:val="18"/>
                <w:lang w:val="sq-AL"/>
              </w:rPr>
            </w:pPr>
            <w:r w:rsidRPr="00937563">
              <w:rPr>
                <w:sz w:val="18"/>
                <w:szCs w:val="18"/>
                <w:lang w:val="sq-AL"/>
              </w:rPr>
              <w:t>540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1 540</w:t>
            </w:r>
          </w:p>
          <w:p w:rsidR="00970723" w:rsidRPr="00937563" w:rsidRDefault="00970723" w:rsidP="00F01678">
            <w:pPr>
              <w:pStyle w:val="Paragrafi"/>
              <w:ind w:firstLine="0"/>
              <w:rPr>
                <w:sz w:val="18"/>
                <w:szCs w:val="18"/>
                <w:lang w:val="sq-AL"/>
              </w:rPr>
            </w:pPr>
            <w:r w:rsidRPr="00937563">
              <w:rPr>
                <w:sz w:val="18"/>
                <w:szCs w:val="18"/>
                <w:lang w:val="sq-AL"/>
              </w:rPr>
              <w:t>1 530</w:t>
            </w:r>
          </w:p>
          <w:p w:rsidR="00970723" w:rsidRPr="00937563" w:rsidRDefault="00970723" w:rsidP="00F01678">
            <w:pPr>
              <w:pStyle w:val="Paragrafi"/>
              <w:ind w:firstLine="0"/>
              <w:rPr>
                <w:sz w:val="18"/>
                <w:szCs w:val="18"/>
                <w:lang w:val="sq-AL"/>
              </w:rPr>
            </w:pPr>
            <w:r w:rsidRPr="00937563">
              <w:rPr>
                <w:sz w:val="18"/>
                <w:szCs w:val="18"/>
                <w:lang w:val="sq-AL"/>
              </w:rPr>
              <w:t>1 520</w:t>
            </w:r>
          </w:p>
          <w:p w:rsidR="00970723" w:rsidRPr="00937563" w:rsidRDefault="00970723" w:rsidP="00F01678">
            <w:pPr>
              <w:pStyle w:val="Paragrafi"/>
              <w:ind w:firstLine="0"/>
              <w:rPr>
                <w:sz w:val="18"/>
                <w:szCs w:val="18"/>
                <w:lang w:val="sq-AL"/>
              </w:rPr>
            </w:pPr>
            <w:r w:rsidRPr="00937563">
              <w:rPr>
                <w:sz w:val="18"/>
                <w:szCs w:val="18"/>
                <w:lang w:val="sq-AL"/>
              </w:rPr>
              <w:t>1 510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810</w:t>
            </w:r>
          </w:p>
          <w:p w:rsidR="00970723" w:rsidRPr="00937563" w:rsidRDefault="00970723" w:rsidP="00F01678">
            <w:pPr>
              <w:pStyle w:val="Paragrafi"/>
              <w:ind w:firstLine="0"/>
              <w:rPr>
                <w:sz w:val="18"/>
                <w:szCs w:val="18"/>
                <w:lang w:val="sq-AL"/>
              </w:rPr>
            </w:pPr>
            <w:r w:rsidRPr="00937563">
              <w:rPr>
                <w:sz w:val="18"/>
                <w:szCs w:val="18"/>
                <w:lang w:val="sq-AL"/>
              </w:rPr>
              <w:t>820</w:t>
            </w:r>
          </w:p>
          <w:p w:rsidR="00970723" w:rsidRPr="00937563" w:rsidRDefault="00970723" w:rsidP="00F01678">
            <w:pPr>
              <w:pStyle w:val="Paragrafi"/>
              <w:ind w:firstLine="0"/>
              <w:rPr>
                <w:sz w:val="18"/>
                <w:szCs w:val="18"/>
                <w:lang w:val="sq-AL"/>
              </w:rPr>
            </w:pPr>
            <w:r w:rsidRPr="00937563">
              <w:rPr>
                <w:sz w:val="18"/>
                <w:szCs w:val="18"/>
                <w:lang w:val="sq-AL"/>
              </w:rPr>
              <w:t>830</w:t>
            </w:r>
          </w:p>
          <w:p w:rsidR="00970723" w:rsidRPr="00937563" w:rsidRDefault="00970723" w:rsidP="00F01678">
            <w:pPr>
              <w:pStyle w:val="Paragrafi"/>
              <w:ind w:firstLine="0"/>
              <w:rPr>
                <w:sz w:val="18"/>
                <w:szCs w:val="18"/>
                <w:lang w:val="sq-AL"/>
              </w:rPr>
            </w:pPr>
            <w:r w:rsidRPr="00937563">
              <w:rPr>
                <w:sz w:val="18"/>
                <w:szCs w:val="18"/>
                <w:lang w:val="sq-AL"/>
              </w:rPr>
              <w:t>840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1 240</w:t>
            </w:r>
          </w:p>
          <w:p w:rsidR="00970723" w:rsidRPr="00937563" w:rsidRDefault="00970723" w:rsidP="00F01678">
            <w:pPr>
              <w:pStyle w:val="Paragrafi"/>
              <w:ind w:firstLine="0"/>
              <w:rPr>
                <w:sz w:val="18"/>
                <w:szCs w:val="18"/>
                <w:lang w:val="sq-AL"/>
              </w:rPr>
            </w:pPr>
            <w:r w:rsidRPr="00937563">
              <w:rPr>
                <w:sz w:val="18"/>
                <w:szCs w:val="18"/>
                <w:lang w:val="sq-AL"/>
              </w:rPr>
              <w:t>1 230</w:t>
            </w:r>
          </w:p>
          <w:p w:rsidR="00970723" w:rsidRPr="00937563" w:rsidRDefault="00970723" w:rsidP="00F01678">
            <w:pPr>
              <w:pStyle w:val="Paragrafi"/>
              <w:ind w:firstLine="0"/>
              <w:rPr>
                <w:sz w:val="18"/>
                <w:szCs w:val="18"/>
                <w:lang w:val="sq-AL"/>
              </w:rPr>
            </w:pPr>
            <w:r w:rsidRPr="00937563">
              <w:rPr>
                <w:sz w:val="18"/>
                <w:szCs w:val="18"/>
                <w:lang w:val="sq-AL"/>
              </w:rPr>
              <w:t>1 220</w:t>
            </w:r>
          </w:p>
          <w:p w:rsidR="00970723" w:rsidRPr="00937563" w:rsidRDefault="00970723" w:rsidP="00F01678">
            <w:pPr>
              <w:pStyle w:val="Paragrafi"/>
              <w:ind w:firstLine="0"/>
              <w:rPr>
                <w:sz w:val="18"/>
                <w:szCs w:val="18"/>
                <w:lang w:val="sq-AL"/>
              </w:rPr>
            </w:pPr>
            <w:r w:rsidRPr="00937563">
              <w:rPr>
                <w:sz w:val="18"/>
                <w:szCs w:val="18"/>
                <w:lang w:val="sq-AL"/>
              </w:rPr>
              <w:t>1 210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110</w:t>
            </w:r>
          </w:p>
          <w:p w:rsidR="00970723" w:rsidRPr="00937563" w:rsidRDefault="00970723" w:rsidP="00F01678">
            <w:pPr>
              <w:pStyle w:val="Paragrafi"/>
              <w:ind w:firstLine="0"/>
              <w:rPr>
                <w:sz w:val="18"/>
                <w:szCs w:val="18"/>
                <w:lang w:val="sq-AL"/>
              </w:rPr>
            </w:pPr>
            <w:r w:rsidRPr="00937563">
              <w:rPr>
                <w:sz w:val="18"/>
                <w:szCs w:val="18"/>
                <w:lang w:val="sq-AL"/>
              </w:rPr>
              <w:t>120</w:t>
            </w:r>
          </w:p>
          <w:p w:rsidR="00970723" w:rsidRPr="00937563" w:rsidRDefault="00970723" w:rsidP="00F01678">
            <w:pPr>
              <w:pStyle w:val="Paragrafi"/>
              <w:ind w:firstLine="0"/>
              <w:rPr>
                <w:sz w:val="18"/>
                <w:szCs w:val="18"/>
                <w:lang w:val="sq-AL"/>
              </w:rPr>
            </w:pPr>
            <w:r w:rsidRPr="00937563">
              <w:rPr>
                <w:sz w:val="18"/>
                <w:szCs w:val="18"/>
                <w:lang w:val="sq-AL"/>
              </w:rPr>
              <w:t>130</w:t>
            </w:r>
          </w:p>
          <w:p w:rsidR="00970723" w:rsidRPr="00937563" w:rsidRDefault="00970723" w:rsidP="00F01678">
            <w:pPr>
              <w:pStyle w:val="Paragrafi"/>
              <w:ind w:firstLine="0"/>
              <w:rPr>
                <w:sz w:val="18"/>
                <w:szCs w:val="18"/>
                <w:lang w:val="sq-AL"/>
              </w:rPr>
            </w:pPr>
            <w:r w:rsidRPr="00937563">
              <w:rPr>
                <w:sz w:val="18"/>
                <w:szCs w:val="18"/>
                <w:lang w:val="sq-AL"/>
              </w:rPr>
              <w:t>140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940</w:t>
            </w:r>
          </w:p>
          <w:p w:rsidR="00970723" w:rsidRPr="00937563" w:rsidRDefault="00970723" w:rsidP="00F01678">
            <w:pPr>
              <w:pStyle w:val="Paragrafi"/>
              <w:ind w:firstLine="0"/>
              <w:rPr>
                <w:sz w:val="18"/>
                <w:szCs w:val="18"/>
                <w:lang w:val="sq-AL"/>
              </w:rPr>
            </w:pPr>
            <w:r w:rsidRPr="00937563">
              <w:rPr>
                <w:sz w:val="18"/>
                <w:szCs w:val="18"/>
                <w:lang w:val="sq-AL"/>
              </w:rPr>
              <w:t>930</w:t>
            </w:r>
          </w:p>
          <w:p w:rsidR="00970723" w:rsidRPr="00937563" w:rsidRDefault="00970723" w:rsidP="00F01678">
            <w:pPr>
              <w:pStyle w:val="Paragrafi"/>
              <w:ind w:firstLine="0"/>
              <w:rPr>
                <w:sz w:val="18"/>
                <w:szCs w:val="18"/>
                <w:lang w:val="sq-AL"/>
              </w:rPr>
            </w:pPr>
            <w:r w:rsidRPr="00937563">
              <w:rPr>
                <w:sz w:val="18"/>
                <w:szCs w:val="18"/>
                <w:lang w:val="sq-AL"/>
              </w:rPr>
              <w:t>920</w:t>
            </w:r>
          </w:p>
          <w:p w:rsidR="00970723" w:rsidRPr="00937563" w:rsidRDefault="00970723" w:rsidP="00F01678">
            <w:pPr>
              <w:pStyle w:val="Paragrafi"/>
              <w:ind w:firstLine="0"/>
              <w:rPr>
                <w:sz w:val="18"/>
                <w:szCs w:val="18"/>
                <w:lang w:val="sq-AL"/>
              </w:rPr>
            </w:pPr>
            <w:r w:rsidRPr="00937563">
              <w:rPr>
                <w:sz w:val="18"/>
                <w:szCs w:val="18"/>
                <w:lang w:val="sq-AL"/>
              </w:rPr>
              <w:t>910</w:t>
            </w:r>
          </w:p>
        </w:tc>
        <w:tc>
          <w:tcPr>
            <w:tcW w:w="660" w:type="pct"/>
          </w:tcPr>
          <w:p w:rsidR="00970723" w:rsidRPr="00937563" w:rsidRDefault="00970723" w:rsidP="00F01678">
            <w:pPr>
              <w:pStyle w:val="Paragrafi"/>
              <w:ind w:firstLine="0"/>
              <w:rPr>
                <w:sz w:val="18"/>
                <w:szCs w:val="18"/>
                <w:lang w:val="sq-AL"/>
              </w:rPr>
            </w:pPr>
          </w:p>
        </w:tc>
        <w:tc>
          <w:tcPr>
            <w:tcW w:w="566" w:type="pct"/>
          </w:tcPr>
          <w:p w:rsidR="00970723" w:rsidRPr="00937563" w:rsidRDefault="00970723" w:rsidP="00F01678">
            <w:pPr>
              <w:pStyle w:val="Paragrafi"/>
              <w:ind w:firstLine="0"/>
              <w:rPr>
                <w:sz w:val="18"/>
                <w:szCs w:val="18"/>
                <w:lang w:val="sq-AL"/>
              </w:rPr>
            </w:pPr>
          </w:p>
        </w:tc>
      </w:tr>
      <w:tr w:rsidR="00970723" w:rsidRPr="00937563" w:rsidTr="00937563">
        <w:trPr>
          <w:jc w:val="center"/>
        </w:trPr>
        <w:tc>
          <w:tcPr>
            <w:tcW w:w="566" w:type="pct"/>
          </w:tcPr>
          <w:p w:rsidR="00970723" w:rsidRPr="00937563" w:rsidRDefault="00970723" w:rsidP="00F01678">
            <w:pPr>
              <w:pStyle w:val="Paragrafi"/>
              <w:ind w:firstLine="0"/>
              <w:rPr>
                <w:sz w:val="18"/>
                <w:szCs w:val="18"/>
                <w:lang w:val="sq-AL"/>
              </w:rPr>
            </w:pPr>
            <w:r w:rsidRPr="00937563">
              <w:rPr>
                <w:sz w:val="18"/>
                <w:szCs w:val="18"/>
                <w:lang w:val="sq-AL"/>
              </w:rPr>
              <w:t>3 550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1 500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 xml:space="preserve"> 3 850</w:t>
            </w:r>
          </w:p>
        </w:tc>
        <w:tc>
          <w:tcPr>
            <w:tcW w:w="566" w:type="pct"/>
          </w:tcPr>
          <w:p w:rsidR="00970723" w:rsidRPr="00937563" w:rsidRDefault="00970723" w:rsidP="00F01678">
            <w:pPr>
              <w:pStyle w:val="Paragrafi"/>
              <w:ind w:firstLine="0"/>
              <w:rPr>
                <w:sz w:val="18"/>
                <w:szCs w:val="18"/>
                <w:lang w:val="sq-AL"/>
              </w:rPr>
            </w:pPr>
            <w:r w:rsidRPr="00937563">
              <w:rPr>
                <w:sz w:val="18"/>
                <w:szCs w:val="18"/>
                <w:lang w:val="sq-AL"/>
              </w:rPr>
              <w:t>1 200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4 150</w:t>
            </w:r>
          </w:p>
        </w:tc>
        <w:tc>
          <w:tcPr>
            <w:tcW w:w="660" w:type="pct"/>
          </w:tcPr>
          <w:p w:rsidR="00970723" w:rsidRPr="00937563" w:rsidRDefault="00970723" w:rsidP="00F01678">
            <w:pPr>
              <w:pStyle w:val="Paragrafi"/>
              <w:ind w:firstLine="0"/>
              <w:rPr>
                <w:sz w:val="18"/>
                <w:szCs w:val="18"/>
                <w:lang w:val="sq-AL"/>
              </w:rPr>
            </w:pPr>
            <w:r w:rsidRPr="00937563">
              <w:rPr>
                <w:sz w:val="18"/>
                <w:szCs w:val="18"/>
                <w:lang w:val="sq-AL"/>
              </w:rPr>
              <w:t>900</w:t>
            </w:r>
          </w:p>
        </w:tc>
        <w:tc>
          <w:tcPr>
            <w:tcW w:w="660" w:type="pct"/>
          </w:tcPr>
          <w:p w:rsidR="00970723" w:rsidRPr="00937563" w:rsidRDefault="00970723" w:rsidP="00F01678">
            <w:pPr>
              <w:pStyle w:val="Paragrafi"/>
              <w:ind w:firstLine="0"/>
              <w:rPr>
                <w:sz w:val="18"/>
                <w:szCs w:val="18"/>
                <w:lang w:val="sq-AL"/>
              </w:rPr>
            </w:pPr>
          </w:p>
        </w:tc>
        <w:tc>
          <w:tcPr>
            <w:tcW w:w="566" w:type="pct"/>
          </w:tcPr>
          <w:p w:rsidR="00970723" w:rsidRPr="00937563" w:rsidRDefault="00970723" w:rsidP="00F01678">
            <w:pPr>
              <w:pStyle w:val="Paragrafi"/>
              <w:ind w:firstLine="0"/>
              <w:rPr>
                <w:sz w:val="18"/>
                <w:szCs w:val="18"/>
                <w:lang w:val="sq-AL"/>
              </w:rPr>
            </w:pP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AE494B">
      <w:pPr>
        <w:pStyle w:val="Paragrafi"/>
        <w:jc w:val="right"/>
        <w:rPr>
          <w:lang w:val="sq-AL"/>
        </w:rPr>
      </w:pPr>
      <w:r w:rsidRPr="007542C3">
        <w:rPr>
          <w:lang w:val="sq-AL"/>
        </w:rPr>
        <w:br w:type="page"/>
      </w:r>
      <w:r w:rsidR="00E60753">
        <w:rPr>
          <w:noProof/>
        </w:rPr>
        <w:pict>
          <v:shape id="Picture 18" o:spid="_x0000_s1639" type="#_x0000_t75" style="position:absolute;left:0;text-align:left;margin-left:33.7pt;margin-top:49.45pt;width:365.6pt;height:368.6pt;z-index:251596800;visibility:visible">
            <v:imagedata r:id="rId110" o:title="" croptop="11842f" cropleft="13017f"/>
            <w10:wrap type="topAndBottom"/>
          </v:shape>
        </w:pict>
      </w:r>
      <w:r w:rsidR="00D108A4" w:rsidRPr="007542C3">
        <w:rPr>
          <w:lang w:val="sq-AL"/>
        </w:rPr>
        <w:t>Tabela 1</w:t>
      </w:r>
      <w:r w:rsidR="00D108A4" w:rsidRPr="007542C3">
        <w:rPr>
          <w:vertAlign w:val="subscript"/>
          <w:lang w:val="sq-AL"/>
        </w:rPr>
        <w:t xml:space="preserve">16 </w:t>
      </w:r>
    </w:p>
    <w:p w:rsidR="00D108A4" w:rsidRPr="007542C3" w:rsidRDefault="00D108A4"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SNCB</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AE494B">
      <w:pPr>
        <w:pStyle w:val="Paragrafi"/>
        <w:jc w:val="right"/>
        <w:rPr>
          <w:lang w:val="sq-AL"/>
        </w:rPr>
      </w:pPr>
      <w:r w:rsidRPr="007542C3">
        <w:rPr>
          <w:lang w:val="sq-AL"/>
        </w:rPr>
        <w:br w:type="page"/>
        <w:t xml:space="preserve">  Tabela 1</w:t>
      </w:r>
      <w:r w:rsidRPr="007542C3">
        <w:rPr>
          <w:vertAlign w:val="subscript"/>
          <w:lang w:val="sq-AL"/>
        </w:rPr>
        <w:t>16</w:t>
      </w:r>
    </w:p>
    <w:p w:rsidR="00970723" w:rsidRPr="007542C3" w:rsidRDefault="00AE494B" w:rsidP="00937563">
      <w:pPr>
        <w:pStyle w:val="TitulliTitull"/>
      </w:pPr>
      <w:r w:rsidRPr="007542C3">
        <w:t>GJYSMË GJERËSIA E GABARITIT</w:t>
      </w:r>
    </w:p>
    <w:p w:rsidR="00AE494B" w:rsidRPr="007542C3" w:rsidRDefault="00AE494B" w:rsidP="00AE494B">
      <w:pPr>
        <w:pStyle w:val="Paragrafi"/>
        <w:jc w:val="center"/>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6"/>
        <w:gridCol w:w="1630"/>
        <w:gridCol w:w="1466"/>
        <w:gridCol w:w="1630"/>
        <w:gridCol w:w="1466"/>
        <w:gridCol w:w="1629"/>
      </w:tblGrid>
      <w:tr w:rsidR="00970723" w:rsidRPr="00937563" w:rsidTr="00937563">
        <w:trPr>
          <w:jc w:val="center"/>
        </w:trPr>
        <w:tc>
          <w:tcPr>
            <w:tcW w:w="789" w:type="pct"/>
          </w:tcPr>
          <w:p w:rsidR="00AE494B" w:rsidRPr="00937563" w:rsidRDefault="00D35C07" w:rsidP="00D404A3">
            <w:pPr>
              <w:pStyle w:val="Paragrafi"/>
              <w:ind w:firstLine="0"/>
              <w:jc w:val="center"/>
              <w:rPr>
                <w:b/>
                <w:sz w:val="18"/>
                <w:szCs w:val="18"/>
                <w:lang w:val="sq-AL"/>
              </w:rPr>
            </w:pPr>
            <w:r w:rsidRPr="00937563">
              <w:rPr>
                <w:b/>
                <w:sz w:val="18"/>
                <w:szCs w:val="18"/>
                <w:lang w:val="sq-AL"/>
              </w:rPr>
              <w:t>Lartë</w:t>
            </w:r>
            <w:r w:rsidR="00D108A4" w:rsidRPr="00937563">
              <w:rPr>
                <w:b/>
                <w:sz w:val="18"/>
                <w:szCs w:val="18"/>
                <w:lang w:val="sq-AL"/>
              </w:rPr>
              <w:t>sia mbi nivelin e shin</w:t>
            </w:r>
            <w:r w:rsidR="00D108A4" w:rsidRPr="00937563">
              <w:rPr>
                <w:rFonts w:ascii="Times New Roman" w:hAnsi="Times New Roman"/>
                <w:b/>
                <w:sz w:val="18"/>
                <w:szCs w:val="18"/>
                <w:lang w:val="sq-AL"/>
              </w:rPr>
              <w:t>ë</w:t>
            </w:r>
            <w:r w:rsidR="00970723" w:rsidRPr="00937563">
              <w:rPr>
                <w:b/>
                <w:sz w:val="18"/>
                <w:szCs w:val="18"/>
                <w:lang w:val="sq-AL"/>
              </w:rPr>
              <w:t>s</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c>
          <w:tcPr>
            <w:tcW w:w="877" w:type="pct"/>
          </w:tcPr>
          <w:p w:rsidR="00AE494B" w:rsidRPr="00937563" w:rsidRDefault="00524A67" w:rsidP="00D404A3">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D108A4" w:rsidRPr="00937563">
              <w:rPr>
                <w:b/>
                <w:sz w:val="18"/>
                <w:szCs w:val="18"/>
                <w:lang w:val="sq-AL"/>
              </w:rPr>
              <w:t>sia korrespon</w:t>
            </w:r>
            <w:r w:rsidR="00970723" w:rsidRPr="00937563">
              <w:rPr>
                <w:b/>
                <w:sz w:val="18"/>
                <w:szCs w:val="18"/>
                <w:lang w:val="sq-AL"/>
              </w:rPr>
              <w:t>duese</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c>
          <w:tcPr>
            <w:tcW w:w="789" w:type="pct"/>
          </w:tcPr>
          <w:p w:rsidR="00AE494B" w:rsidRPr="00937563" w:rsidRDefault="00D35C07" w:rsidP="00D404A3">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 mbi nivelin e shin</w:t>
            </w:r>
            <w:r w:rsidR="00D108A4" w:rsidRPr="00937563">
              <w:rPr>
                <w:rFonts w:ascii="Times New Roman" w:hAnsi="Times New Roman"/>
                <w:b/>
                <w:sz w:val="18"/>
                <w:szCs w:val="18"/>
                <w:lang w:val="sq-AL"/>
              </w:rPr>
              <w:t>ë</w:t>
            </w:r>
            <w:r w:rsidR="00970723" w:rsidRPr="00937563">
              <w:rPr>
                <w:b/>
                <w:sz w:val="18"/>
                <w:szCs w:val="18"/>
                <w:lang w:val="sq-AL"/>
              </w:rPr>
              <w:t>s</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c>
          <w:tcPr>
            <w:tcW w:w="877" w:type="pct"/>
          </w:tcPr>
          <w:p w:rsidR="00970723" w:rsidRPr="00937563" w:rsidRDefault="00524A67" w:rsidP="00D404A3">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D108A4" w:rsidRPr="00937563">
              <w:rPr>
                <w:b/>
                <w:sz w:val="18"/>
                <w:szCs w:val="18"/>
                <w:lang w:val="sq-AL"/>
              </w:rPr>
              <w:t>sia korrespon</w:t>
            </w:r>
            <w:r w:rsidR="00970723" w:rsidRPr="00937563">
              <w:rPr>
                <w:b/>
                <w:sz w:val="18"/>
                <w:szCs w:val="18"/>
                <w:lang w:val="sq-AL"/>
              </w:rPr>
              <w:t>duese</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c>
          <w:tcPr>
            <w:tcW w:w="789" w:type="pct"/>
          </w:tcPr>
          <w:p w:rsidR="00AE494B" w:rsidRPr="00937563" w:rsidRDefault="00D35C07" w:rsidP="00D404A3">
            <w:pPr>
              <w:pStyle w:val="Paragrafi"/>
              <w:ind w:firstLine="0"/>
              <w:jc w:val="center"/>
              <w:rPr>
                <w:b/>
                <w:sz w:val="18"/>
                <w:szCs w:val="18"/>
                <w:lang w:val="sq-AL"/>
              </w:rPr>
            </w:pPr>
            <w:r w:rsidRPr="00937563">
              <w:rPr>
                <w:b/>
                <w:sz w:val="18"/>
                <w:szCs w:val="18"/>
                <w:lang w:val="sq-AL"/>
              </w:rPr>
              <w:t>Lartë</w:t>
            </w:r>
            <w:r w:rsidR="00970723" w:rsidRPr="00937563">
              <w:rPr>
                <w:b/>
                <w:sz w:val="18"/>
                <w:szCs w:val="18"/>
                <w:lang w:val="sq-AL"/>
              </w:rPr>
              <w:t>sia mbi nivelin e shin</w:t>
            </w:r>
            <w:r w:rsidR="00D108A4" w:rsidRPr="00937563">
              <w:rPr>
                <w:rFonts w:ascii="Times New Roman" w:hAnsi="Times New Roman"/>
                <w:b/>
                <w:sz w:val="18"/>
                <w:szCs w:val="18"/>
                <w:lang w:val="sq-AL"/>
              </w:rPr>
              <w:t>ë</w:t>
            </w:r>
            <w:r w:rsidR="00970723" w:rsidRPr="00937563">
              <w:rPr>
                <w:b/>
                <w:sz w:val="18"/>
                <w:szCs w:val="18"/>
                <w:lang w:val="sq-AL"/>
              </w:rPr>
              <w:t>s</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c>
          <w:tcPr>
            <w:tcW w:w="877" w:type="pct"/>
          </w:tcPr>
          <w:p w:rsidR="00AE494B" w:rsidRPr="00937563" w:rsidRDefault="00524A67" w:rsidP="00D404A3">
            <w:pPr>
              <w:pStyle w:val="Paragrafi"/>
              <w:ind w:firstLine="0"/>
              <w:jc w:val="center"/>
              <w:rPr>
                <w:b/>
                <w:sz w:val="18"/>
                <w:szCs w:val="18"/>
                <w:lang w:val="sq-AL"/>
              </w:rPr>
            </w:pPr>
            <w:r w:rsidRPr="00937563">
              <w:rPr>
                <w:b/>
                <w:sz w:val="18"/>
                <w:szCs w:val="18"/>
                <w:lang w:val="sq-AL"/>
              </w:rPr>
              <w:t>Gjysmë</w:t>
            </w:r>
            <w:r w:rsidR="00970723" w:rsidRPr="00937563">
              <w:rPr>
                <w:b/>
                <w:sz w:val="18"/>
                <w:szCs w:val="18"/>
                <w:lang w:val="sq-AL"/>
              </w:rPr>
              <w:t xml:space="preserve"> </w:t>
            </w:r>
            <w:r w:rsidR="00D35C07" w:rsidRPr="00937563">
              <w:rPr>
                <w:b/>
                <w:sz w:val="18"/>
                <w:szCs w:val="18"/>
                <w:lang w:val="sq-AL"/>
              </w:rPr>
              <w:t>gjerë</w:t>
            </w:r>
            <w:r w:rsidR="00D108A4" w:rsidRPr="00937563">
              <w:rPr>
                <w:b/>
                <w:sz w:val="18"/>
                <w:szCs w:val="18"/>
                <w:lang w:val="sq-AL"/>
              </w:rPr>
              <w:t>sia korrespon</w:t>
            </w:r>
            <w:r w:rsidR="00970723" w:rsidRPr="00937563">
              <w:rPr>
                <w:b/>
                <w:sz w:val="18"/>
                <w:szCs w:val="18"/>
                <w:lang w:val="sq-AL"/>
              </w:rPr>
              <w:t>duese</w:t>
            </w:r>
          </w:p>
          <w:p w:rsidR="00970723" w:rsidRPr="00937563" w:rsidRDefault="00970723" w:rsidP="00D404A3">
            <w:pPr>
              <w:pStyle w:val="Paragrafi"/>
              <w:ind w:firstLine="0"/>
              <w:jc w:val="center"/>
              <w:rPr>
                <w:b/>
                <w:sz w:val="18"/>
                <w:szCs w:val="18"/>
                <w:lang w:val="sq-AL"/>
              </w:rPr>
            </w:pPr>
            <w:r w:rsidRPr="00937563">
              <w:rPr>
                <w:b/>
                <w:sz w:val="18"/>
                <w:szCs w:val="18"/>
                <w:lang w:val="sq-AL"/>
              </w:rPr>
              <w:t>mm</w:t>
            </w:r>
          </w:p>
        </w:tc>
      </w:tr>
      <w:tr w:rsidR="00970723" w:rsidRPr="00937563" w:rsidTr="00937563">
        <w:trPr>
          <w:jc w:val="center"/>
        </w:trPr>
        <w:tc>
          <w:tcPr>
            <w:tcW w:w="789" w:type="pct"/>
          </w:tcPr>
          <w:p w:rsidR="00970723" w:rsidRPr="00937563" w:rsidRDefault="00E60753" w:rsidP="00D404A3">
            <w:pPr>
              <w:pStyle w:val="Paragrafi"/>
              <w:ind w:firstLine="0"/>
              <w:rPr>
                <w:sz w:val="18"/>
                <w:szCs w:val="18"/>
                <w:lang w:val="sq-AL"/>
              </w:rPr>
            </w:pPr>
            <w:r w:rsidRPr="00E60753">
              <w:rPr>
                <w:sz w:val="18"/>
                <w:szCs w:val="18"/>
                <w:lang w:val="sq-AL"/>
              </w:rPr>
              <w:pict>
                <v:shape id="_x0000_s1111" type="#_x0000_t88" style="position:absolute;left:0;text-align:left;margin-left:48.6pt;margin-top:9.05pt;width:9pt;height:18pt;z-index:251543552;mso-position-horizontal-relative:text;mso-position-vertical-relative:text" adj=",11700"/>
              </w:pict>
            </w:r>
          </w:p>
          <w:p w:rsidR="00970723" w:rsidRPr="00937563" w:rsidRDefault="00970723" w:rsidP="00D404A3">
            <w:pPr>
              <w:pStyle w:val="Paragrafi"/>
              <w:ind w:firstLine="0"/>
              <w:rPr>
                <w:sz w:val="18"/>
                <w:szCs w:val="18"/>
                <w:lang w:val="sq-AL"/>
              </w:rPr>
            </w:pPr>
            <w:r w:rsidRPr="00937563">
              <w:rPr>
                <w:sz w:val="18"/>
                <w:szCs w:val="18"/>
                <w:lang w:val="sq-AL"/>
              </w:rPr>
              <w:t>400</w:t>
            </w:r>
          </w:p>
          <w:p w:rsidR="00970723" w:rsidRPr="00937563" w:rsidRDefault="00970723" w:rsidP="00D404A3">
            <w:pPr>
              <w:pStyle w:val="Paragrafi"/>
              <w:ind w:firstLine="0"/>
              <w:rPr>
                <w:sz w:val="18"/>
                <w:szCs w:val="18"/>
                <w:lang w:val="sq-AL"/>
              </w:rPr>
            </w:pPr>
            <w:r w:rsidRPr="00937563">
              <w:rPr>
                <w:sz w:val="18"/>
                <w:szCs w:val="18"/>
                <w:lang w:val="sq-AL"/>
              </w:rPr>
              <w:t>3 230</w:t>
            </w:r>
          </w:p>
          <w:p w:rsidR="00970723" w:rsidRPr="00937563" w:rsidRDefault="00970723" w:rsidP="00D404A3">
            <w:pPr>
              <w:pStyle w:val="Paragrafi"/>
              <w:ind w:firstLine="0"/>
              <w:rPr>
                <w:sz w:val="18"/>
                <w:szCs w:val="18"/>
                <w:lang w:val="sq-AL"/>
              </w:rPr>
            </w:pPr>
            <w:r w:rsidRPr="00937563">
              <w:rPr>
                <w:sz w:val="18"/>
                <w:szCs w:val="18"/>
                <w:lang w:val="sq-AL"/>
              </w:rPr>
              <w:t>240</w:t>
            </w:r>
          </w:p>
          <w:p w:rsidR="00970723" w:rsidRPr="00937563" w:rsidRDefault="00970723" w:rsidP="00D404A3">
            <w:pPr>
              <w:pStyle w:val="Paragrafi"/>
              <w:ind w:firstLine="0"/>
              <w:rPr>
                <w:sz w:val="18"/>
                <w:szCs w:val="18"/>
                <w:lang w:val="sq-AL"/>
              </w:rPr>
            </w:pPr>
            <w:r w:rsidRPr="00937563">
              <w:rPr>
                <w:sz w:val="18"/>
                <w:szCs w:val="18"/>
                <w:lang w:val="sq-AL"/>
              </w:rPr>
              <w:t>3 250</w:t>
            </w:r>
          </w:p>
        </w:tc>
        <w:tc>
          <w:tcPr>
            <w:tcW w:w="877" w:type="pct"/>
          </w:tcPr>
          <w:p w:rsidR="00970723" w:rsidRPr="00937563" w:rsidRDefault="00970723" w:rsidP="00D404A3">
            <w:pPr>
              <w:pStyle w:val="Paragrafi"/>
              <w:ind w:firstLine="0"/>
              <w:rPr>
                <w:sz w:val="18"/>
                <w:szCs w:val="18"/>
                <w:lang w:val="sq-AL"/>
              </w:rPr>
            </w:pPr>
          </w:p>
          <w:p w:rsidR="00970723" w:rsidRPr="00937563" w:rsidRDefault="00970723" w:rsidP="00D404A3">
            <w:pPr>
              <w:pStyle w:val="Paragrafi"/>
              <w:ind w:firstLine="0"/>
              <w:rPr>
                <w:sz w:val="18"/>
                <w:szCs w:val="18"/>
                <w:lang w:val="sq-AL"/>
              </w:rPr>
            </w:pPr>
            <w:r w:rsidRPr="00937563">
              <w:rPr>
                <w:sz w:val="18"/>
                <w:szCs w:val="18"/>
                <w:lang w:val="sq-AL"/>
              </w:rPr>
              <w:t>1 575</w:t>
            </w:r>
          </w:p>
          <w:p w:rsidR="00970723" w:rsidRPr="00937563" w:rsidRDefault="00970723" w:rsidP="00D404A3">
            <w:pPr>
              <w:pStyle w:val="Paragrafi"/>
              <w:ind w:firstLine="0"/>
              <w:rPr>
                <w:sz w:val="18"/>
                <w:szCs w:val="18"/>
                <w:lang w:val="sq-AL"/>
              </w:rPr>
            </w:pPr>
          </w:p>
          <w:p w:rsidR="00970723" w:rsidRPr="00937563" w:rsidRDefault="00970723" w:rsidP="00D404A3">
            <w:pPr>
              <w:pStyle w:val="Paragrafi"/>
              <w:ind w:firstLine="0"/>
              <w:rPr>
                <w:sz w:val="18"/>
                <w:szCs w:val="18"/>
                <w:lang w:val="sq-AL"/>
              </w:rPr>
            </w:pPr>
            <w:r w:rsidRPr="00937563">
              <w:rPr>
                <w:sz w:val="18"/>
                <w:szCs w:val="18"/>
                <w:lang w:val="sq-AL"/>
              </w:rPr>
              <w:t>1 572</w:t>
            </w:r>
          </w:p>
          <w:p w:rsidR="00970723" w:rsidRPr="00937563" w:rsidRDefault="00970723" w:rsidP="00D404A3">
            <w:pPr>
              <w:pStyle w:val="Paragrafi"/>
              <w:ind w:firstLine="0"/>
              <w:rPr>
                <w:sz w:val="18"/>
                <w:szCs w:val="18"/>
                <w:lang w:val="sq-AL"/>
              </w:rPr>
            </w:pPr>
            <w:r w:rsidRPr="00937563">
              <w:rPr>
                <w:sz w:val="18"/>
                <w:szCs w:val="18"/>
                <w:lang w:val="sq-AL"/>
              </w:rPr>
              <w:t>1 568</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710</w:t>
            </w:r>
          </w:p>
          <w:p w:rsidR="00970723" w:rsidRPr="00937563" w:rsidRDefault="00970723" w:rsidP="00D404A3">
            <w:pPr>
              <w:pStyle w:val="Paragrafi"/>
              <w:ind w:firstLine="0"/>
              <w:rPr>
                <w:sz w:val="18"/>
                <w:szCs w:val="18"/>
                <w:lang w:val="sq-AL"/>
              </w:rPr>
            </w:pPr>
            <w:r w:rsidRPr="00937563">
              <w:rPr>
                <w:sz w:val="18"/>
                <w:szCs w:val="18"/>
                <w:lang w:val="sq-AL"/>
              </w:rPr>
              <w:t>720</w:t>
            </w:r>
          </w:p>
          <w:p w:rsidR="00970723" w:rsidRPr="00937563" w:rsidRDefault="00970723" w:rsidP="00D404A3">
            <w:pPr>
              <w:pStyle w:val="Paragrafi"/>
              <w:ind w:firstLine="0"/>
              <w:rPr>
                <w:sz w:val="18"/>
                <w:szCs w:val="18"/>
                <w:lang w:val="sq-AL"/>
              </w:rPr>
            </w:pPr>
            <w:r w:rsidRPr="00937563">
              <w:rPr>
                <w:sz w:val="18"/>
                <w:szCs w:val="18"/>
                <w:lang w:val="sq-AL"/>
              </w:rPr>
              <w:t>730</w:t>
            </w:r>
          </w:p>
          <w:p w:rsidR="00970723" w:rsidRPr="00937563" w:rsidRDefault="00970723" w:rsidP="00D404A3">
            <w:pPr>
              <w:pStyle w:val="Paragrafi"/>
              <w:ind w:firstLine="0"/>
              <w:rPr>
                <w:sz w:val="18"/>
                <w:szCs w:val="18"/>
                <w:lang w:val="sq-AL"/>
              </w:rPr>
            </w:pPr>
            <w:r w:rsidRPr="00937563">
              <w:rPr>
                <w:sz w:val="18"/>
                <w:szCs w:val="18"/>
                <w:lang w:val="sq-AL"/>
              </w:rPr>
              <w:t>740</w:t>
            </w:r>
          </w:p>
          <w:p w:rsidR="00970723" w:rsidRPr="00937563" w:rsidRDefault="00970723" w:rsidP="00D404A3">
            <w:pPr>
              <w:pStyle w:val="Paragrafi"/>
              <w:ind w:firstLine="0"/>
              <w:rPr>
                <w:sz w:val="18"/>
                <w:szCs w:val="18"/>
                <w:lang w:val="sq-AL"/>
              </w:rPr>
            </w:pPr>
            <w:r w:rsidRPr="00937563">
              <w:rPr>
                <w:sz w:val="18"/>
                <w:szCs w:val="18"/>
                <w:lang w:val="sq-AL"/>
              </w:rPr>
              <w:t>3 750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1 374</w:t>
            </w:r>
          </w:p>
          <w:p w:rsidR="00970723" w:rsidRPr="00937563" w:rsidRDefault="00970723" w:rsidP="00D404A3">
            <w:pPr>
              <w:pStyle w:val="Paragrafi"/>
              <w:ind w:firstLine="0"/>
              <w:rPr>
                <w:sz w:val="18"/>
                <w:szCs w:val="18"/>
                <w:lang w:val="sq-AL"/>
              </w:rPr>
            </w:pPr>
            <w:r w:rsidRPr="00937563">
              <w:rPr>
                <w:sz w:val="18"/>
                <w:szCs w:val="18"/>
                <w:lang w:val="sq-AL"/>
              </w:rPr>
              <w:t>1 369</w:t>
            </w:r>
          </w:p>
          <w:p w:rsidR="00970723" w:rsidRPr="00937563" w:rsidRDefault="00970723" w:rsidP="00D404A3">
            <w:pPr>
              <w:pStyle w:val="Paragrafi"/>
              <w:ind w:firstLine="0"/>
              <w:rPr>
                <w:sz w:val="18"/>
                <w:szCs w:val="18"/>
                <w:lang w:val="sq-AL"/>
              </w:rPr>
            </w:pPr>
            <w:r w:rsidRPr="00937563">
              <w:rPr>
                <w:sz w:val="18"/>
                <w:szCs w:val="18"/>
                <w:lang w:val="sq-AL"/>
              </w:rPr>
              <w:t>1 363</w:t>
            </w:r>
          </w:p>
          <w:p w:rsidR="00970723" w:rsidRPr="00937563" w:rsidRDefault="00970723" w:rsidP="00D404A3">
            <w:pPr>
              <w:pStyle w:val="Paragrafi"/>
              <w:ind w:firstLine="0"/>
              <w:rPr>
                <w:sz w:val="18"/>
                <w:szCs w:val="18"/>
                <w:lang w:val="sq-AL"/>
              </w:rPr>
            </w:pPr>
            <w:r w:rsidRPr="00937563">
              <w:rPr>
                <w:sz w:val="18"/>
                <w:szCs w:val="18"/>
                <w:lang w:val="sq-AL"/>
              </w:rPr>
              <w:t>1 358</w:t>
            </w:r>
          </w:p>
          <w:p w:rsidR="00970723" w:rsidRPr="00937563" w:rsidRDefault="00970723" w:rsidP="00D404A3">
            <w:pPr>
              <w:pStyle w:val="Paragrafi"/>
              <w:ind w:firstLine="0"/>
              <w:rPr>
                <w:sz w:val="18"/>
                <w:szCs w:val="18"/>
                <w:lang w:val="sq-AL"/>
              </w:rPr>
            </w:pPr>
            <w:r w:rsidRPr="00937563">
              <w:rPr>
                <w:sz w:val="18"/>
                <w:szCs w:val="18"/>
                <w:lang w:val="sq-AL"/>
              </w:rPr>
              <w:t>1 353</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210</w:t>
            </w:r>
          </w:p>
          <w:p w:rsidR="00970723" w:rsidRPr="00937563" w:rsidRDefault="00970723" w:rsidP="00D404A3">
            <w:pPr>
              <w:pStyle w:val="Paragrafi"/>
              <w:ind w:firstLine="0"/>
              <w:rPr>
                <w:sz w:val="18"/>
                <w:szCs w:val="18"/>
                <w:lang w:val="sq-AL"/>
              </w:rPr>
            </w:pPr>
            <w:r w:rsidRPr="00937563">
              <w:rPr>
                <w:sz w:val="18"/>
                <w:szCs w:val="18"/>
                <w:lang w:val="sq-AL"/>
              </w:rPr>
              <w:t>220</w:t>
            </w:r>
          </w:p>
          <w:p w:rsidR="00970723" w:rsidRPr="00937563" w:rsidRDefault="00970723" w:rsidP="00D404A3">
            <w:pPr>
              <w:pStyle w:val="Paragrafi"/>
              <w:ind w:firstLine="0"/>
              <w:rPr>
                <w:sz w:val="18"/>
                <w:szCs w:val="18"/>
                <w:lang w:val="sq-AL"/>
              </w:rPr>
            </w:pPr>
            <w:r w:rsidRPr="00937563">
              <w:rPr>
                <w:sz w:val="18"/>
                <w:szCs w:val="18"/>
                <w:lang w:val="sq-AL"/>
              </w:rPr>
              <w:t>230</w:t>
            </w:r>
          </w:p>
          <w:p w:rsidR="00970723" w:rsidRPr="00937563" w:rsidRDefault="00970723" w:rsidP="00D404A3">
            <w:pPr>
              <w:pStyle w:val="Paragrafi"/>
              <w:ind w:firstLine="0"/>
              <w:rPr>
                <w:sz w:val="18"/>
                <w:szCs w:val="18"/>
                <w:lang w:val="sq-AL"/>
              </w:rPr>
            </w:pPr>
            <w:r w:rsidRPr="00937563">
              <w:rPr>
                <w:sz w:val="18"/>
                <w:szCs w:val="18"/>
                <w:lang w:val="sq-AL"/>
              </w:rPr>
              <w:t>240</w:t>
            </w:r>
          </w:p>
          <w:p w:rsidR="00970723" w:rsidRPr="00937563" w:rsidRDefault="00970723" w:rsidP="00D404A3">
            <w:pPr>
              <w:pStyle w:val="Paragrafi"/>
              <w:ind w:firstLine="0"/>
              <w:rPr>
                <w:sz w:val="18"/>
                <w:szCs w:val="18"/>
                <w:lang w:val="sq-AL"/>
              </w:rPr>
            </w:pPr>
            <w:r w:rsidRPr="00937563">
              <w:rPr>
                <w:sz w:val="18"/>
                <w:szCs w:val="18"/>
                <w:lang w:val="sq-AL"/>
              </w:rPr>
              <w:t>4 250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1 009</w:t>
            </w:r>
          </w:p>
          <w:p w:rsidR="00970723" w:rsidRPr="00937563" w:rsidRDefault="00970723" w:rsidP="00D404A3">
            <w:pPr>
              <w:pStyle w:val="Paragrafi"/>
              <w:ind w:firstLine="0"/>
              <w:rPr>
                <w:sz w:val="18"/>
                <w:szCs w:val="18"/>
                <w:lang w:val="sq-AL"/>
              </w:rPr>
            </w:pPr>
            <w:r w:rsidRPr="00937563">
              <w:rPr>
                <w:sz w:val="18"/>
                <w:szCs w:val="18"/>
                <w:lang w:val="sq-AL"/>
              </w:rPr>
              <w:t>998</w:t>
            </w:r>
          </w:p>
          <w:p w:rsidR="00970723" w:rsidRPr="00937563" w:rsidRDefault="00970723" w:rsidP="00D404A3">
            <w:pPr>
              <w:pStyle w:val="Paragrafi"/>
              <w:ind w:firstLine="0"/>
              <w:rPr>
                <w:sz w:val="18"/>
                <w:szCs w:val="18"/>
                <w:lang w:val="sq-AL"/>
              </w:rPr>
            </w:pPr>
            <w:r w:rsidRPr="00937563">
              <w:rPr>
                <w:sz w:val="18"/>
                <w:szCs w:val="18"/>
                <w:lang w:val="sq-AL"/>
              </w:rPr>
              <w:t>986</w:t>
            </w:r>
          </w:p>
          <w:p w:rsidR="00970723" w:rsidRPr="00937563" w:rsidRDefault="00970723" w:rsidP="00D404A3">
            <w:pPr>
              <w:pStyle w:val="Paragrafi"/>
              <w:ind w:firstLine="0"/>
              <w:rPr>
                <w:sz w:val="18"/>
                <w:szCs w:val="18"/>
                <w:lang w:val="sq-AL"/>
              </w:rPr>
            </w:pPr>
            <w:r w:rsidRPr="00937563">
              <w:rPr>
                <w:sz w:val="18"/>
                <w:szCs w:val="18"/>
                <w:lang w:val="sq-AL"/>
              </w:rPr>
              <w:t>975</w:t>
            </w:r>
          </w:p>
          <w:p w:rsidR="00970723" w:rsidRPr="00937563" w:rsidRDefault="00970723" w:rsidP="00D404A3">
            <w:pPr>
              <w:pStyle w:val="Paragrafi"/>
              <w:ind w:firstLine="0"/>
              <w:rPr>
                <w:sz w:val="18"/>
                <w:szCs w:val="18"/>
                <w:lang w:val="sq-AL"/>
              </w:rPr>
            </w:pPr>
            <w:r w:rsidRPr="00937563">
              <w:rPr>
                <w:sz w:val="18"/>
                <w:szCs w:val="18"/>
                <w:lang w:val="sq-AL"/>
              </w:rPr>
              <w:t>963</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260</w:t>
            </w:r>
          </w:p>
          <w:p w:rsidR="00970723" w:rsidRPr="00937563" w:rsidRDefault="00970723" w:rsidP="00D404A3">
            <w:pPr>
              <w:pStyle w:val="Paragrafi"/>
              <w:ind w:firstLine="0"/>
              <w:rPr>
                <w:sz w:val="18"/>
                <w:szCs w:val="18"/>
                <w:lang w:val="sq-AL"/>
              </w:rPr>
            </w:pPr>
            <w:r w:rsidRPr="00937563">
              <w:rPr>
                <w:sz w:val="18"/>
                <w:szCs w:val="18"/>
                <w:lang w:val="sq-AL"/>
              </w:rPr>
              <w:t>270</w:t>
            </w:r>
          </w:p>
          <w:p w:rsidR="00970723" w:rsidRPr="00937563" w:rsidRDefault="00970723" w:rsidP="00D404A3">
            <w:pPr>
              <w:pStyle w:val="Paragrafi"/>
              <w:ind w:firstLine="0"/>
              <w:rPr>
                <w:sz w:val="18"/>
                <w:szCs w:val="18"/>
                <w:lang w:val="sq-AL"/>
              </w:rPr>
            </w:pPr>
            <w:r w:rsidRPr="00937563">
              <w:rPr>
                <w:sz w:val="18"/>
                <w:szCs w:val="18"/>
                <w:lang w:val="sq-AL"/>
              </w:rPr>
              <w:t>280</w:t>
            </w:r>
          </w:p>
          <w:p w:rsidR="00970723" w:rsidRPr="00937563" w:rsidRDefault="00970723" w:rsidP="00D404A3">
            <w:pPr>
              <w:pStyle w:val="Paragrafi"/>
              <w:ind w:firstLine="0"/>
              <w:rPr>
                <w:sz w:val="18"/>
                <w:szCs w:val="18"/>
                <w:lang w:val="sq-AL"/>
              </w:rPr>
            </w:pPr>
            <w:r w:rsidRPr="00937563">
              <w:rPr>
                <w:sz w:val="18"/>
                <w:szCs w:val="18"/>
                <w:lang w:val="sq-AL"/>
              </w:rPr>
              <w:t>290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1 565</w:t>
            </w:r>
          </w:p>
          <w:p w:rsidR="00970723" w:rsidRPr="00937563" w:rsidRDefault="00970723" w:rsidP="00D404A3">
            <w:pPr>
              <w:pStyle w:val="Paragrafi"/>
              <w:ind w:firstLine="0"/>
              <w:rPr>
                <w:sz w:val="18"/>
                <w:szCs w:val="18"/>
                <w:lang w:val="sq-AL"/>
              </w:rPr>
            </w:pPr>
            <w:r w:rsidRPr="00937563">
              <w:rPr>
                <w:sz w:val="18"/>
                <w:szCs w:val="18"/>
                <w:lang w:val="sq-AL"/>
              </w:rPr>
              <w:t>1 562</w:t>
            </w:r>
          </w:p>
          <w:p w:rsidR="00970723" w:rsidRPr="00937563" w:rsidRDefault="00970723" w:rsidP="00D404A3">
            <w:pPr>
              <w:pStyle w:val="Paragrafi"/>
              <w:ind w:firstLine="0"/>
              <w:rPr>
                <w:sz w:val="18"/>
                <w:szCs w:val="18"/>
                <w:lang w:val="sq-AL"/>
              </w:rPr>
            </w:pPr>
            <w:r w:rsidRPr="00937563">
              <w:rPr>
                <w:sz w:val="18"/>
                <w:szCs w:val="18"/>
                <w:lang w:val="sq-AL"/>
              </w:rPr>
              <w:t>1 558</w:t>
            </w:r>
          </w:p>
          <w:p w:rsidR="00970723" w:rsidRPr="00937563" w:rsidRDefault="00970723" w:rsidP="00D404A3">
            <w:pPr>
              <w:pStyle w:val="Paragrafi"/>
              <w:ind w:firstLine="0"/>
              <w:rPr>
                <w:sz w:val="18"/>
                <w:szCs w:val="18"/>
                <w:lang w:val="sq-AL"/>
              </w:rPr>
            </w:pPr>
            <w:r w:rsidRPr="00937563">
              <w:rPr>
                <w:sz w:val="18"/>
                <w:szCs w:val="18"/>
                <w:lang w:val="sq-AL"/>
              </w:rPr>
              <w:t>1 554</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760</w:t>
            </w:r>
          </w:p>
          <w:p w:rsidR="00970723" w:rsidRPr="00937563" w:rsidRDefault="00970723" w:rsidP="00D404A3">
            <w:pPr>
              <w:pStyle w:val="Paragrafi"/>
              <w:ind w:firstLine="0"/>
              <w:rPr>
                <w:sz w:val="18"/>
                <w:szCs w:val="18"/>
                <w:lang w:val="sq-AL"/>
              </w:rPr>
            </w:pPr>
            <w:r w:rsidRPr="00937563">
              <w:rPr>
                <w:sz w:val="18"/>
                <w:szCs w:val="18"/>
                <w:lang w:val="sq-AL"/>
              </w:rPr>
              <w:t>770</w:t>
            </w:r>
          </w:p>
          <w:p w:rsidR="00970723" w:rsidRPr="00937563" w:rsidRDefault="00970723" w:rsidP="00D404A3">
            <w:pPr>
              <w:pStyle w:val="Paragrafi"/>
              <w:ind w:firstLine="0"/>
              <w:rPr>
                <w:sz w:val="18"/>
                <w:szCs w:val="18"/>
                <w:lang w:val="sq-AL"/>
              </w:rPr>
            </w:pPr>
            <w:r w:rsidRPr="00937563">
              <w:rPr>
                <w:sz w:val="18"/>
                <w:szCs w:val="18"/>
                <w:lang w:val="sq-AL"/>
              </w:rPr>
              <w:t>780</w:t>
            </w:r>
          </w:p>
          <w:p w:rsidR="00970723" w:rsidRPr="00937563" w:rsidRDefault="00970723" w:rsidP="00D404A3">
            <w:pPr>
              <w:pStyle w:val="Paragrafi"/>
              <w:ind w:firstLine="0"/>
              <w:rPr>
                <w:sz w:val="18"/>
                <w:szCs w:val="18"/>
                <w:lang w:val="sq-AL"/>
              </w:rPr>
            </w:pPr>
            <w:r w:rsidRPr="00937563">
              <w:rPr>
                <w:sz w:val="18"/>
                <w:szCs w:val="18"/>
                <w:lang w:val="sq-AL"/>
              </w:rPr>
              <w:t>790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1 348</w:t>
            </w:r>
          </w:p>
          <w:p w:rsidR="00970723" w:rsidRPr="00937563" w:rsidRDefault="00970723" w:rsidP="00D404A3">
            <w:pPr>
              <w:pStyle w:val="Paragrafi"/>
              <w:ind w:firstLine="0"/>
              <w:rPr>
                <w:sz w:val="18"/>
                <w:szCs w:val="18"/>
                <w:lang w:val="sq-AL"/>
              </w:rPr>
            </w:pPr>
            <w:r w:rsidRPr="00937563">
              <w:rPr>
                <w:sz w:val="18"/>
                <w:szCs w:val="18"/>
                <w:lang w:val="sq-AL"/>
              </w:rPr>
              <w:t>1 342</w:t>
            </w:r>
          </w:p>
          <w:p w:rsidR="00970723" w:rsidRPr="00937563" w:rsidRDefault="00970723" w:rsidP="00D404A3">
            <w:pPr>
              <w:pStyle w:val="Paragrafi"/>
              <w:ind w:firstLine="0"/>
              <w:rPr>
                <w:sz w:val="18"/>
                <w:szCs w:val="18"/>
                <w:lang w:val="sq-AL"/>
              </w:rPr>
            </w:pPr>
            <w:r w:rsidRPr="00937563">
              <w:rPr>
                <w:sz w:val="18"/>
                <w:szCs w:val="18"/>
                <w:lang w:val="sq-AL"/>
              </w:rPr>
              <w:t>1 337</w:t>
            </w:r>
          </w:p>
          <w:p w:rsidR="00970723" w:rsidRPr="00937563" w:rsidRDefault="00970723" w:rsidP="00D404A3">
            <w:pPr>
              <w:pStyle w:val="Paragrafi"/>
              <w:ind w:firstLine="0"/>
              <w:rPr>
                <w:sz w:val="18"/>
                <w:szCs w:val="18"/>
                <w:lang w:val="sq-AL"/>
              </w:rPr>
            </w:pPr>
            <w:r w:rsidRPr="00937563">
              <w:rPr>
                <w:sz w:val="18"/>
                <w:szCs w:val="18"/>
                <w:lang w:val="sq-AL"/>
              </w:rPr>
              <w:t>1 332</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260</w:t>
            </w:r>
          </w:p>
          <w:p w:rsidR="00970723" w:rsidRPr="00937563" w:rsidRDefault="00970723" w:rsidP="00D404A3">
            <w:pPr>
              <w:pStyle w:val="Paragrafi"/>
              <w:ind w:firstLine="0"/>
              <w:rPr>
                <w:sz w:val="18"/>
                <w:szCs w:val="18"/>
                <w:lang w:val="sq-AL"/>
              </w:rPr>
            </w:pPr>
            <w:r w:rsidRPr="00937563">
              <w:rPr>
                <w:sz w:val="18"/>
                <w:szCs w:val="18"/>
                <w:lang w:val="sq-AL"/>
              </w:rPr>
              <w:t>270</w:t>
            </w:r>
          </w:p>
          <w:p w:rsidR="00970723" w:rsidRPr="00937563" w:rsidRDefault="00970723" w:rsidP="00D404A3">
            <w:pPr>
              <w:pStyle w:val="Paragrafi"/>
              <w:ind w:firstLine="0"/>
              <w:rPr>
                <w:sz w:val="18"/>
                <w:szCs w:val="18"/>
                <w:lang w:val="sq-AL"/>
              </w:rPr>
            </w:pPr>
            <w:r w:rsidRPr="00937563">
              <w:rPr>
                <w:sz w:val="18"/>
                <w:szCs w:val="18"/>
                <w:lang w:val="sq-AL"/>
              </w:rPr>
              <w:t>280</w:t>
            </w:r>
          </w:p>
          <w:p w:rsidR="00970723" w:rsidRPr="00937563" w:rsidRDefault="00970723" w:rsidP="00D404A3">
            <w:pPr>
              <w:pStyle w:val="Paragrafi"/>
              <w:ind w:firstLine="0"/>
              <w:rPr>
                <w:sz w:val="18"/>
                <w:szCs w:val="18"/>
                <w:lang w:val="sq-AL"/>
              </w:rPr>
            </w:pPr>
            <w:r w:rsidRPr="00937563">
              <w:rPr>
                <w:sz w:val="18"/>
                <w:szCs w:val="18"/>
                <w:lang w:val="sq-AL"/>
              </w:rPr>
              <w:t>290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951</w:t>
            </w:r>
          </w:p>
          <w:p w:rsidR="00970723" w:rsidRPr="00937563" w:rsidRDefault="00970723" w:rsidP="00D404A3">
            <w:pPr>
              <w:pStyle w:val="Paragrafi"/>
              <w:ind w:firstLine="0"/>
              <w:rPr>
                <w:sz w:val="18"/>
                <w:szCs w:val="18"/>
                <w:lang w:val="sq-AL"/>
              </w:rPr>
            </w:pPr>
            <w:r w:rsidRPr="00937563">
              <w:rPr>
                <w:sz w:val="18"/>
                <w:szCs w:val="18"/>
                <w:lang w:val="sq-AL"/>
              </w:rPr>
              <w:t>939</w:t>
            </w:r>
          </w:p>
          <w:p w:rsidR="00970723" w:rsidRPr="00937563" w:rsidRDefault="00970723" w:rsidP="00D404A3">
            <w:pPr>
              <w:pStyle w:val="Paragrafi"/>
              <w:ind w:firstLine="0"/>
              <w:rPr>
                <w:sz w:val="18"/>
                <w:szCs w:val="18"/>
                <w:lang w:val="sq-AL"/>
              </w:rPr>
            </w:pPr>
            <w:r w:rsidRPr="00937563">
              <w:rPr>
                <w:sz w:val="18"/>
                <w:szCs w:val="18"/>
                <w:lang w:val="sq-AL"/>
              </w:rPr>
              <w:t>926</w:t>
            </w:r>
          </w:p>
          <w:p w:rsidR="00970723" w:rsidRPr="00937563" w:rsidRDefault="00970723" w:rsidP="00D404A3">
            <w:pPr>
              <w:pStyle w:val="Paragrafi"/>
              <w:ind w:firstLine="0"/>
              <w:rPr>
                <w:sz w:val="18"/>
                <w:szCs w:val="18"/>
                <w:lang w:val="sq-AL"/>
              </w:rPr>
            </w:pPr>
            <w:r w:rsidRPr="00937563">
              <w:rPr>
                <w:sz w:val="18"/>
                <w:szCs w:val="18"/>
                <w:lang w:val="sq-AL"/>
              </w:rPr>
              <w:t>913</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3 300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1 551</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3 800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1 326</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4 300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900</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310</w:t>
            </w:r>
          </w:p>
          <w:p w:rsidR="00970723" w:rsidRPr="00937563" w:rsidRDefault="00970723" w:rsidP="00D404A3">
            <w:pPr>
              <w:pStyle w:val="Paragrafi"/>
              <w:ind w:firstLine="0"/>
              <w:rPr>
                <w:sz w:val="18"/>
                <w:szCs w:val="18"/>
                <w:lang w:val="sq-AL"/>
              </w:rPr>
            </w:pPr>
            <w:r w:rsidRPr="00937563">
              <w:rPr>
                <w:sz w:val="18"/>
                <w:szCs w:val="18"/>
                <w:lang w:val="sq-AL"/>
              </w:rPr>
              <w:t>320</w:t>
            </w:r>
          </w:p>
          <w:p w:rsidR="00970723" w:rsidRPr="00937563" w:rsidRDefault="00970723" w:rsidP="00D404A3">
            <w:pPr>
              <w:pStyle w:val="Paragrafi"/>
              <w:ind w:firstLine="0"/>
              <w:rPr>
                <w:sz w:val="18"/>
                <w:szCs w:val="18"/>
                <w:lang w:val="sq-AL"/>
              </w:rPr>
            </w:pPr>
            <w:r w:rsidRPr="00937563">
              <w:rPr>
                <w:sz w:val="18"/>
                <w:szCs w:val="18"/>
                <w:lang w:val="sq-AL"/>
              </w:rPr>
              <w:t>330</w:t>
            </w:r>
          </w:p>
          <w:p w:rsidR="00970723" w:rsidRPr="00937563" w:rsidRDefault="00970723" w:rsidP="00D404A3">
            <w:pPr>
              <w:pStyle w:val="Paragrafi"/>
              <w:ind w:firstLine="0"/>
              <w:rPr>
                <w:sz w:val="18"/>
                <w:szCs w:val="18"/>
                <w:lang w:val="sq-AL"/>
              </w:rPr>
            </w:pPr>
            <w:r w:rsidRPr="00937563">
              <w:rPr>
                <w:sz w:val="18"/>
                <w:szCs w:val="18"/>
                <w:lang w:val="sq-AL"/>
              </w:rPr>
              <w:t>340</w:t>
            </w:r>
          </w:p>
          <w:p w:rsidR="00970723" w:rsidRPr="00937563" w:rsidRDefault="00970723" w:rsidP="00D404A3">
            <w:pPr>
              <w:pStyle w:val="Paragrafi"/>
              <w:ind w:firstLine="0"/>
              <w:rPr>
                <w:sz w:val="18"/>
                <w:szCs w:val="18"/>
                <w:lang w:val="sq-AL"/>
              </w:rPr>
            </w:pPr>
            <w:r w:rsidRPr="00937563">
              <w:rPr>
                <w:sz w:val="18"/>
                <w:szCs w:val="18"/>
                <w:lang w:val="sq-AL"/>
              </w:rPr>
              <w:t>3 350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 xml:space="preserve"> 1 547</w:t>
            </w:r>
          </w:p>
          <w:p w:rsidR="00970723" w:rsidRPr="00937563" w:rsidRDefault="00970723" w:rsidP="00D404A3">
            <w:pPr>
              <w:pStyle w:val="Paragrafi"/>
              <w:ind w:firstLine="0"/>
              <w:rPr>
                <w:sz w:val="18"/>
                <w:szCs w:val="18"/>
                <w:lang w:val="sq-AL"/>
              </w:rPr>
            </w:pPr>
            <w:r w:rsidRPr="00937563">
              <w:rPr>
                <w:sz w:val="18"/>
                <w:szCs w:val="18"/>
                <w:lang w:val="sq-AL"/>
              </w:rPr>
              <w:t>1 544</w:t>
            </w:r>
          </w:p>
          <w:p w:rsidR="00970723" w:rsidRPr="00937563" w:rsidRDefault="00970723" w:rsidP="00D404A3">
            <w:pPr>
              <w:pStyle w:val="Paragrafi"/>
              <w:ind w:firstLine="0"/>
              <w:rPr>
                <w:sz w:val="18"/>
                <w:szCs w:val="18"/>
                <w:lang w:val="sq-AL"/>
              </w:rPr>
            </w:pPr>
            <w:r w:rsidRPr="00937563">
              <w:rPr>
                <w:sz w:val="18"/>
                <w:szCs w:val="18"/>
                <w:lang w:val="sq-AL"/>
              </w:rPr>
              <w:t>1 540</w:t>
            </w:r>
          </w:p>
          <w:p w:rsidR="00970723" w:rsidRPr="00937563" w:rsidRDefault="00970723" w:rsidP="00D404A3">
            <w:pPr>
              <w:pStyle w:val="Paragrafi"/>
              <w:ind w:firstLine="0"/>
              <w:rPr>
                <w:sz w:val="18"/>
                <w:szCs w:val="18"/>
                <w:lang w:val="sq-AL"/>
              </w:rPr>
            </w:pPr>
            <w:r w:rsidRPr="00937563">
              <w:rPr>
                <w:sz w:val="18"/>
                <w:szCs w:val="18"/>
                <w:lang w:val="sq-AL"/>
              </w:rPr>
              <w:t>1 536</w:t>
            </w:r>
          </w:p>
          <w:p w:rsidR="00970723" w:rsidRPr="00937563" w:rsidRDefault="00970723" w:rsidP="00D404A3">
            <w:pPr>
              <w:pStyle w:val="Paragrafi"/>
              <w:ind w:firstLine="0"/>
              <w:rPr>
                <w:sz w:val="18"/>
                <w:szCs w:val="18"/>
                <w:lang w:val="sq-AL"/>
              </w:rPr>
            </w:pPr>
            <w:r w:rsidRPr="00937563">
              <w:rPr>
                <w:sz w:val="18"/>
                <w:szCs w:val="18"/>
                <w:lang w:val="sq-AL"/>
              </w:rPr>
              <w:t>1 532</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810</w:t>
            </w:r>
          </w:p>
          <w:p w:rsidR="00970723" w:rsidRPr="00937563" w:rsidRDefault="00970723" w:rsidP="00D404A3">
            <w:pPr>
              <w:pStyle w:val="Paragrafi"/>
              <w:ind w:firstLine="0"/>
              <w:rPr>
                <w:sz w:val="18"/>
                <w:szCs w:val="18"/>
                <w:lang w:val="sq-AL"/>
              </w:rPr>
            </w:pPr>
            <w:r w:rsidRPr="00937563">
              <w:rPr>
                <w:sz w:val="18"/>
                <w:szCs w:val="18"/>
                <w:lang w:val="sq-AL"/>
              </w:rPr>
              <w:t>820</w:t>
            </w:r>
          </w:p>
          <w:p w:rsidR="00970723" w:rsidRPr="00937563" w:rsidRDefault="00970723" w:rsidP="00D404A3">
            <w:pPr>
              <w:pStyle w:val="Paragrafi"/>
              <w:ind w:firstLine="0"/>
              <w:rPr>
                <w:sz w:val="18"/>
                <w:szCs w:val="18"/>
                <w:lang w:val="sq-AL"/>
              </w:rPr>
            </w:pPr>
            <w:r w:rsidRPr="00937563">
              <w:rPr>
                <w:sz w:val="18"/>
                <w:szCs w:val="18"/>
                <w:lang w:val="sq-AL"/>
              </w:rPr>
              <w:t>830</w:t>
            </w:r>
          </w:p>
          <w:p w:rsidR="00970723" w:rsidRPr="00937563" w:rsidRDefault="00970723" w:rsidP="00D404A3">
            <w:pPr>
              <w:pStyle w:val="Paragrafi"/>
              <w:ind w:firstLine="0"/>
              <w:rPr>
                <w:sz w:val="18"/>
                <w:szCs w:val="18"/>
                <w:lang w:val="sq-AL"/>
              </w:rPr>
            </w:pPr>
            <w:r w:rsidRPr="00937563">
              <w:rPr>
                <w:sz w:val="18"/>
                <w:szCs w:val="18"/>
                <w:lang w:val="sq-AL"/>
              </w:rPr>
              <w:t>840</w:t>
            </w:r>
          </w:p>
          <w:p w:rsidR="00970723" w:rsidRPr="00937563" w:rsidRDefault="00970723" w:rsidP="00D404A3">
            <w:pPr>
              <w:pStyle w:val="Paragrafi"/>
              <w:ind w:firstLine="0"/>
              <w:rPr>
                <w:sz w:val="18"/>
                <w:szCs w:val="18"/>
                <w:lang w:val="sq-AL"/>
              </w:rPr>
            </w:pPr>
            <w:r w:rsidRPr="00937563">
              <w:rPr>
                <w:sz w:val="18"/>
                <w:szCs w:val="18"/>
                <w:lang w:val="sq-AL"/>
              </w:rPr>
              <w:t>3 850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1 321</w:t>
            </w:r>
          </w:p>
          <w:p w:rsidR="00970723" w:rsidRPr="00937563" w:rsidRDefault="00970723" w:rsidP="00D404A3">
            <w:pPr>
              <w:pStyle w:val="Paragrafi"/>
              <w:ind w:firstLine="0"/>
              <w:rPr>
                <w:sz w:val="18"/>
                <w:szCs w:val="18"/>
                <w:lang w:val="sq-AL"/>
              </w:rPr>
            </w:pPr>
            <w:r w:rsidRPr="00937563">
              <w:rPr>
                <w:sz w:val="18"/>
                <w:szCs w:val="18"/>
                <w:lang w:val="sq-AL"/>
              </w:rPr>
              <w:t>1 315</w:t>
            </w:r>
          </w:p>
          <w:p w:rsidR="00970723" w:rsidRPr="00937563" w:rsidRDefault="00970723" w:rsidP="00D404A3">
            <w:pPr>
              <w:pStyle w:val="Paragrafi"/>
              <w:ind w:firstLine="0"/>
              <w:rPr>
                <w:sz w:val="18"/>
                <w:szCs w:val="18"/>
                <w:lang w:val="sq-AL"/>
              </w:rPr>
            </w:pPr>
            <w:r w:rsidRPr="00937563">
              <w:rPr>
                <w:sz w:val="18"/>
                <w:szCs w:val="18"/>
                <w:lang w:val="sq-AL"/>
              </w:rPr>
              <w:t>1 310</w:t>
            </w:r>
          </w:p>
          <w:p w:rsidR="00970723" w:rsidRPr="00937563" w:rsidRDefault="00970723" w:rsidP="00D404A3">
            <w:pPr>
              <w:pStyle w:val="Paragrafi"/>
              <w:ind w:firstLine="0"/>
              <w:rPr>
                <w:sz w:val="18"/>
                <w:szCs w:val="18"/>
                <w:lang w:val="sq-AL"/>
              </w:rPr>
            </w:pPr>
            <w:r w:rsidRPr="00937563">
              <w:rPr>
                <w:sz w:val="18"/>
                <w:szCs w:val="18"/>
                <w:lang w:val="sq-AL"/>
              </w:rPr>
              <w:t>1 305</w:t>
            </w:r>
          </w:p>
          <w:p w:rsidR="00970723" w:rsidRPr="00937563" w:rsidRDefault="00970723" w:rsidP="00D404A3">
            <w:pPr>
              <w:pStyle w:val="Paragrafi"/>
              <w:ind w:firstLine="0"/>
              <w:rPr>
                <w:sz w:val="18"/>
                <w:szCs w:val="18"/>
                <w:lang w:val="sq-AL"/>
              </w:rPr>
            </w:pPr>
            <w:r w:rsidRPr="00937563">
              <w:rPr>
                <w:sz w:val="18"/>
                <w:szCs w:val="18"/>
                <w:lang w:val="sq-AL"/>
              </w:rPr>
              <w:t>1 299</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310</w:t>
            </w:r>
          </w:p>
          <w:p w:rsidR="00970723" w:rsidRPr="00937563" w:rsidRDefault="00970723" w:rsidP="00D404A3">
            <w:pPr>
              <w:pStyle w:val="Paragrafi"/>
              <w:ind w:firstLine="0"/>
              <w:rPr>
                <w:sz w:val="18"/>
                <w:szCs w:val="18"/>
                <w:lang w:val="sq-AL"/>
              </w:rPr>
            </w:pPr>
            <w:r w:rsidRPr="00937563">
              <w:rPr>
                <w:sz w:val="18"/>
                <w:szCs w:val="18"/>
                <w:lang w:val="sq-AL"/>
              </w:rPr>
              <w:t>320</w:t>
            </w:r>
          </w:p>
          <w:p w:rsidR="00970723" w:rsidRPr="00937563" w:rsidRDefault="00970723" w:rsidP="00D404A3">
            <w:pPr>
              <w:pStyle w:val="Paragrafi"/>
              <w:ind w:firstLine="0"/>
              <w:rPr>
                <w:sz w:val="18"/>
                <w:szCs w:val="18"/>
                <w:lang w:val="sq-AL"/>
              </w:rPr>
            </w:pPr>
            <w:r w:rsidRPr="00937563">
              <w:rPr>
                <w:sz w:val="18"/>
                <w:szCs w:val="18"/>
                <w:lang w:val="sq-AL"/>
              </w:rPr>
              <w:t>330</w:t>
            </w:r>
          </w:p>
          <w:p w:rsidR="00970723" w:rsidRPr="00937563" w:rsidRDefault="00970723" w:rsidP="00D404A3">
            <w:pPr>
              <w:pStyle w:val="Paragrafi"/>
              <w:ind w:firstLine="0"/>
              <w:rPr>
                <w:sz w:val="18"/>
                <w:szCs w:val="18"/>
                <w:lang w:val="sq-AL"/>
              </w:rPr>
            </w:pPr>
            <w:r w:rsidRPr="00937563">
              <w:rPr>
                <w:sz w:val="18"/>
                <w:szCs w:val="18"/>
                <w:lang w:val="sq-AL"/>
              </w:rPr>
              <w:t>430</w:t>
            </w:r>
          </w:p>
          <w:p w:rsidR="00970723" w:rsidRPr="00937563" w:rsidRDefault="00970723" w:rsidP="00D404A3">
            <w:pPr>
              <w:pStyle w:val="Paragrafi"/>
              <w:ind w:firstLine="0"/>
              <w:rPr>
                <w:sz w:val="18"/>
                <w:szCs w:val="18"/>
                <w:lang w:val="sq-AL"/>
              </w:rPr>
            </w:pPr>
            <w:r w:rsidRPr="00937563">
              <w:rPr>
                <w:sz w:val="18"/>
                <w:szCs w:val="18"/>
                <w:lang w:val="sq-AL"/>
              </w:rPr>
              <w:t>4 350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886</w:t>
            </w:r>
          </w:p>
          <w:p w:rsidR="00970723" w:rsidRPr="00937563" w:rsidRDefault="00970723" w:rsidP="00D404A3">
            <w:pPr>
              <w:pStyle w:val="Paragrafi"/>
              <w:ind w:firstLine="0"/>
              <w:rPr>
                <w:sz w:val="18"/>
                <w:szCs w:val="18"/>
                <w:lang w:val="sq-AL"/>
              </w:rPr>
            </w:pPr>
            <w:r w:rsidRPr="00937563">
              <w:rPr>
                <w:sz w:val="18"/>
                <w:szCs w:val="18"/>
                <w:lang w:val="sq-AL"/>
              </w:rPr>
              <w:t>873</w:t>
            </w:r>
          </w:p>
          <w:p w:rsidR="00970723" w:rsidRPr="00937563" w:rsidRDefault="00970723" w:rsidP="00D404A3">
            <w:pPr>
              <w:pStyle w:val="Paragrafi"/>
              <w:ind w:firstLine="0"/>
              <w:rPr>
                <w:sz w:val="18"/>
                <w:szCs w:val="18"/>
                <w:lang w:val="sq-AL"/>
              </w:rPr>
            </w:pPr>
            <w:r w:rsidRPr="00937563">
              <w:rPr>
                <w:sz w:val="18"/>
                <w:szCs w:val="18"/>
                <w:lang w:val="sq-AL"/>
              </w:rPr>
              <w:t>858</w:t>
            </w:r>
          </w:p>
          <w:p w:rsidR="00970723" w:rsidRPr="00937563" w:rsidRDefault="00970723" w:rsidP="00D404A3">
            <w:pPr>
              <w:pStyle w:val="Paragrafi"/>
              <w:ind w:firstLine="0"/>
              <w:rPr>
                <w:sz w:val="18"/>
                <w:szCs w:val="18"/>
                <w:lang w:val="sq-AL"/>
              </w:rPr>
            </w:pPr>
            <w:r w:rsidRPr="00937563">
              <w:rPr>
                <w:sz w:val="18"/>
                <w:szCs w:val="18"/>
                <w:lang w:val="sq-AL"/>
              </w:rPr>
              <w:t>844</w:t>
            </w:r>
          </w:p>
          <w:p w:rsidR="00970723" w:rsidRPr="00937563" w:rsidRDefault="00970723" w:rsidP="00D404A3">
            <w:pPr>
              <w:pStyle w:val="Paragrafi"/>
              <w:ind w:firstLine="0"/>
              <w:rPr>
                <w:sz w:val="18"/>
                <w:szCs w:val="18"/>
                <w:lang w:val="sq-AL"/>
              </w:rPr>
            </w:pPr>
            <w:r w:rsidRPr="00937563">
              <w:rPr>
                <w:sz w:val="18"/>
                <w:szCs w:val="18"/>
                <w:lang w:val="sq-AL"/>
              </w:rPr>
              <w:t>829</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360</w:t>
            </w:r>
          </w:p>
          <w:p w:rsidR="00970723" w:rsidRPr="00937563" w:rsidRDefault="00970723" w:rsidP="00D404A3">
            <w:pPr>
              <w:pStyle w:val="Paragrafi"/>
              <w:ind w:firstLine="0"/>
              <w:rPr>
                <w:sz w:val="18"/>
                <w:szCs w:val="18"/>
                <w:lang w:val="sq-AL"/>
              </w:rPr>
            </w:pPr>
            <w:r w:rsidRPr="00937563">
              <w:rPr>
                <w:sz w:val="18"/>
                <w:szCs w:val="18"/>
                <w:lang w:val="sq-AL"/>
              </w:rPr>
              <w:t>370</w:t>
            </w:r>
          </w:p>
          <w:p w:rsidR="00970723" w:rsidRPr="00937563" w:rsidRDefault="00970723" w:rsidP="00D404A3">
            <w:pPr>
              <w:pStyle w:val="Paragrafi"/>
              <w:ind w:firstLine="0"/>
              <w:rPr>
                <w:sz w:val="18"/>
                <w:szCs w:val="18"/>
                <w:lang w:val="sq-AL"/>
              </w:rPr>
            </w:pPr>
            <w:r w:rsidRPr="00937563">
              <w:rPr>
                <w:sz w:val="18"/>
                <w:szCs w:val="18"/>
                <w:lang w:val="sq-AL"/>
              </w:rPr>
              <w:t>380</w:t>
            </w:r>
          </w:p>
          <w:p w:rsidR="00970723" w:rsidRPr="00937563" w:rsidRDefault="00970723" w:rsidP="00D404A3">
            <w:pPr>
              <w:pStyle w:val="Paragrafi"/>
              <w:ind w:firstLine="0"/>
              <w:rPr>
                <w:sz w:val="18"/>
                <w:szCs w:val="18"/>
                <w:lang w:val="sq-AL"/>
              </w:rPr>
            </w:pPr>
            <w:r w:rsidRPr="00937563">
              <w:rPr>
                <w:sz w:val="18"/>
                <w:szCs w:val="18"/>
                <w:lang w:val="sq-AL"/>
              </w:rPr>
              <w:t>390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1 529</w:t>
            </w:r>
          </w:p>
          <w:p w:rsidR="00970723" w:rsidRPr="00937563" w:rsidRDefault="00970723" w:rsidP="00D404A3">
            <w:pPr>
              <w:pStyle w:val="Paragrafi"/>
              <w:ind w:firstLine="0"/>
              <w:rPr>
                <w:sz w:val="18"/>
                <w:szCs w:val="18"/>
                <w:lang w:val="sq-AL"/>
              </w:rPr>
            </w:pPr>
            <w:r w:rsidRPr="00937563">
              <w:rPr>
                <w:sz w:val="18"/>
                <w:szCs w:val="18"/>
                <w:lang w:val="sq-AL"/>
              </w:rPr>
              <w:t>1 525</w:t>
            </w:r>
          </w:p>
          <w:p w:rsidR="00970723" w:rsidRPr="00937563" w:rsidRDefault="00970723" w:rsidP="00D404A3">
            <w:pPr>
              <w:pStyle w:val="Paragrafi"/>
              <w:ind w:firstLine="0"/>
              <w:rPr>
                <w:sz w:val="18"/>
                <w:szCs w:val="18"/>
                <w:lang w:val="sq-AL"/>
              </w:rPr>
            </w:pPr>
            <w:r w:rsidRPr="00937563">
              <w:rPr>
                <w:sz w:val="18"/>
                <w:szCs w:val="18"/>
                <w:lang w:val="sq-AL"/>
              </w:rPr>
              <w:t>1 521</w:t>
            </w:r>
          </w:p>
          <w:p w:rsidR="00970723" w:rsidRPr="00937563" w:rsidRDefault="00970723" w:rsidP="00D404A3">
            <w:pPr>
              <w:pStyle w:val="Paragrafi"/>
              <w:ind w:firstLine="0"/>
              <w:rPr>
                <w:sz w:val="18"/>
                <w:szCs w:val="18"/>
                <w:lang w:val="sq-AL"/>
              </w:rPr>
            </w:pPr>
            <w:r w:rsidRPr="00937563">
              <w:rPr>
                <w:sz w:val="18"/>
                <w:szCs w:val="18"/>
                <w:lang w:val="sq-AL"/>
              </w:rPr>
              <w:t>1 517</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860</w:t>
            </w:r>
          </w:p>
          <w:p w:rsidR="00970723" w:rsidRPr="00937563" w:rsidRDefault="00970723" w:rsidP="00D404A3">
            <w:pPr>
              <w:pStyle w:val="Paragrafi"/>
              <w:ind w:firstLine="0"/>
              <w:rPr>
                <w:sz w:val="18"/>
                <w:szCs w:val="18"/>
                <w:lang w:val="sq-AL"/>
              </w:rPr>
            </w:pPr>
            <w:r w:rsidRPr="00937563">
              <w:rPr>
                <w:sz w:val="18"/>
                <w:szCs w:val="18"/>
                <w:lang w:val="sq-AL"/>
              </w:rPr>
              <w:t>870</w:t>
            </w:r>
          </w:p>
          <w:p w:rsidR="00970723" w:rsidRPr="00937563" w:rsidRDefault="00970723" w:rsidP="00D404A3">
            <w:pPr>
              <w:pStyle w:val="Paragrafi"/>
              <w:ind w:firstLine="0"/>
              <w:rPr>
                <w:sz w:val="18"/>
                <w:szCs w:val="18"/>
                <w:lang w:val="sq-AL"/>
              </w:rPr>
            </w:pPr>
            <w:r w:rsidRPr="00937563">
              <w:rPr>
                <w:sz w:val="18"/>
                <w:szCs w:val="18"/>
                <w:lang w:val="sq-AL"/>
              </w:rPr>
              <w:t>880</w:t>
            </w:r>
          </w:p>
          <w:p w:rsidR="00970723" w:rsidRPr="00937563" w:rsidRDefault="00970723" w:rsidP="00D404A3">
            <w:pPr>
              <w:pStyle w:val="Paragrafi"/>
              <w:ind w:firstLine="0"/>
              <w:rPr>
                <w:sz w:val="18"/>
                <w:szCs w:val="18"/>
                <w:lang w:val="sq-AL"/>
              </w:rPr>
            </w:pPr>
            <w:r w:rsidRPr="00937563">
              <w:rPr>
                <w:sz w:val="18"/>
                <w:szCs w:val="18"/>
                <w:lang w:val="sq-AL"/>
              </w:rPr>
              <w:t>890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1 293</w:t>
            </w:r>
          </w:p>
          <w:p w:rsidR="00970723" w:rsidRPr="00937563" w:rsidRDefault="00970723" w:rsidP="00D404A3">
            <w:pPr>
              <w:pStyle w:val="Paragrafi"/>
              <w:ind w:firstLine="0"/>
              <w:rPr>
                <w:sz w:val="18"/>
                <w:szCs w:val="18"/>
                <w:lang w:val="sq-AL"/>
              </w:rPr>
            </w:pPr>
            <w:r w:rsidRPr="00937563">
              <w:rPr>
                <w:sz w:val="18"/>
                <w:szCs w:val="18"/>
                <w:lang w:val="sq-AL"/>
              </w:rPr>
              <w:t>1 287</w:t>
            </w:r>
          </w:p>
          <w:p w:rsidR="00970723" w:rsidRPr="00937563" w:rsidRDefault="00970723" w:rsidP="00D404A3">
            <w:pPr>
              <w:pStyle w:val="Paragrafi"/>
              <w:ind w:firstLine="0"/>
              <w:rPr>
                <w:sz w:val="18"/>
                <w:szCs w:val="18"/>
                <w:lang w:val="sq-AL"/>
              </w:rPr>
            </w:pPr>
            <w:r w:rsidRPr="00937563">
              <w:rPr>
                <w:sz w:val="18"/>
                <w:szCs w:val="18"/>
                <w:lang w:val="sq-AL"/>
              </w:rPr>
              <w:t>1 281</w:t>
            </w:r>
          </w:p>
          <w:p w:rsidR="00970723" w:rsidRPr="00937563" w:rsidRDefault="00970723" w:rsidP="00D404A3">
            <w:pPr>
              <w:pStyle w:val="Paragrafi"/>
              <w:ind w:firstLine="0"/>
              <w:rPr>
                <w:sz w:val="18"/>
                <w:szCs w:val="18"/>
                <w:lang w:val="sq-AL"/>
              </w:rPr>
            </w:pPr>
            <w:r w:rsidRPr="00937563">
              <w:rPr>
                <w:sz w:val="18"/>
                <w:szCs w:val="18"/>
                <w:lang w:val="sq-AL"/>
              </w:rPr>
              <w:t>1 275</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360</w:t>
            </w:r>
          </w:p>
          <w:p w:rsidR="00970723" w:rsidRPr="00937563" w:rsidRDefault="00970723" w:rsidP="00D404A3">
            <w:pPr>
              <w:pStyle w:val="Paragrafi"/>
              <w:ind w:firstLine="0"/>
              <w:rPr>
                <w:sz w:val="18"/>
                <w:szCs w:val="18"/>
                <w:lang w:val="sq-AL"/>
              </w:rPr>
            </w:pPr>
            <w:r w:rsidRPr="00937563">
              <w:rPr>
                <w:sz w:val="18"/>
                <w:szCs w:val="18"/>
                <w:lang w:val="sq-AL"/>
              </w:rPr>
              <w:t>370</w:t>
            </w:r>
          </w:p>
          <w:p w:rsidR="00970723" w:rsidRPr="00937563" w:rsidRDefault="00970723" w:rsidP="00D404A3">
            <w:pPr>
              <w:pStyle w:val="Paragrafi"/>
              <w:ind w:firstLine="0"/>
              <w:rPr>
                <w:sz w:val="18"/>
                <w:szCs w:val="18"/>
                <w:lang w:val="sq-AL"/>
              </w:rPr>
            </w:pPr>
            <w:r w:rsidRPr="00937563">
              <w:rPr>
                <w:sz w:val="18"/>
                <w:szCs w:val="18"/>
                <w:lang w:val="sq-AL"/>
              </w:rPr>
              <w:t>380</w:t>
            </w:r>
          </w:p>
          <w:p w:rsidR="00970723" w:rsidRPr="00937563" w:rsidRDefault="00970723" w:rsidP="00D404A3">
            <w:pPr>
              <w:pStyle w:val="Paragrafi"/>
              <w:ind w:firstLine="0"/>
              <w:rPr>
                <w:sz w:val="18"/>
                <w:szCs w:val="18"/>
                <w:lang w:val="sq-AL"/>
              </w:rPr>
            </w:pPr>
            <w:r w:rsidRPr="00937563">
              <w:rPr>
                <w:sz w:val="18"/>
                <w:szCs w:val="18"/>
                <w:lang w:val="sq-AL"/>
              </w:rPr>
              <w:t>390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814</w:t>
            </w:r>
          </w:p>
          <w:p w:rsidR="00970723" w:rsidRPr="00937563" w:rsidRDefault="00970723" w:rsidP="00D404A3">
            <w:pPr>
              <w:pStyle w:val="Paragrafi"/>
              <w:ind w:firstLine="0"/>
              <w:rPr>
                <w:sz w:val="18"/>
                <w:szCs w:val="18"/>
                <w:lang w:val="sq-AL"/>
              </w:rPr>
            </w:pPr>
            <w:r w:rsidRPr="00937563">
              <w:rPr>
                <w:sz w:val="18"/>
                <w:szCs w:val="18"/>
                <w:lang w:val="sq-AL"/>
              </w:rPr>
              <w:t>798</w:t>
            </w:r>
          </w:p>
          <w:p w:rsidR="00970723" w:rsidRPr="00937563" w:rsidRDefault="00970723" w:rsidP="00D404A3">
            <w:pPr>
              <w:pStyle w:val="Paragrafi"/>
              <w:ind w:firstLine="0"/>
              <w:rPr>
                <w:sz w:val="18"/>
                <w:szCs w:val="18"/>
                <w:lang w:val="sq-AL"/>
              </w:rPr>
            </w:pPr>
            <w:r w:rsidRPr="00937563">
              <w:rPr>
                <w:sz w:val="18"/>
                <w:szCs w:val="18"/>
                <w:lang w:val="sq-AL"/>
              </w:rPr>
              <w:t>782</w:t>
            </w:r>
          </w:p>
          <w:p w:rsidR="00970723" w:rsidRPr="00937563" w:rsidRDefault="00970723" w:rsidP="00D404A3">
            <w:pPr>
              <w:pStyle w:val="Paragrafi"/>
              <w:ind w:firstLine="0"/>
              <w:rPr>
                <w:sz w:val="18"/>
                <w:szCs w:val="18"/>
                <w:lang w:val="sq-AL"/>
              </w:rPr>
            </w:pPr>
            <w:r w:rsidRPr="00937563">
              <w:rPr>
                <w:sz w:val="18"/>
                <w:szCs w:val="18"/>
                <w:lang w:val="sq-AL"/>
              </w:rPr>
              <w:t>765</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3 400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1 513</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3 900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1 269</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4 400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748</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410</w:t>
            </w:r>
          </w:p>
          <w:p w:rsidR="00970723" w:rsidRPr="00937563" w:rsidRDefault="00970723" w:rsidP="00D404A3">
            <w:pPr>
              <w:pStyle w:val="Paragrafi"/>
              <w:ind w:firstLine="0"/>
              <w:rPr>
                <w:sz w:val="18"/>
                <w:szCs w:val="18"/>
                <w:lang w:val="sq-AL"/>
              </w:rPr>
            </w:pPr>
            <w:r w:rsidRPr="00937563">
              <w:rPr>
                <w:sz w:val="18"/>
                <w:szCs w:val="18"/>
                <w:lang w:val="sq-AL"/>
              </w:rPr>
              <w:t>420</w:t>
            </w:r>
          </w:p>
          <w:p w:rsidR="00970723" w:rsidRPr="00937563" w:rsidRDefault="00970723" w:rsidP="00D404A3">
            <w:pPr>
              <w:pStyle w:val="Paragrafi"/>
              <w:ind w:firstLine="0"/>
              <w:rPr>
                <w:sz w:val="18"/>
                <w:szCs w:val="18"/>
                <w:lang w:val="sq-AL"/>
              </w:rPr>
            </w:pPr>
            <w:r w:rsidRPr="00937563">
              <w:rPr>
                <w:sz w:val="18"/>
                <w:szCs w:val="18"/>
                <w:lang w:val="sq-AL"/>
              </w:rPr>
              <w:t>430</w:t>
            </w:r>
          </w:p>
          <w:p w:rsidR="00970723" w:rsidRPr="00937563" w:rsidRDefault="00970723" w:rsidP="00D404A3">
            <w:pPr>
              <w:pStyle w:val="Paragrafi"/>
              <w:ind w:firstLine="0"/>
              <w:rPr>
                <w:sz w:val="18"/>
                <w:szCs w:val="18"/>
                <w:lang w:val="sq-AL"/>
              </w:rPr>
            </w:pPr>
            <w:r w:rsidRPr="00937563">
              <w:rPr>
                <w:sz w:val="18"/>
                <w:szCs w:val="18"/>
                <w:lang w:val="sq-AL"/>
              </w:rPr>
              <w:t>440</w:t>
            </w:r>
          </w:p>
          <w:p w:rsidR="00970723" w:rsidRPr="00937563" w:rsidRDefault="00970723" w:rsidP="00D404A3">
            <w:pPr>
              <w:pStyle w:val="Paragrafi"/>
              <w:ind w:firstLine="0"/>
              <w:rPr>
                <w:sz w:val="18"/>
                <w:szCs w:val="18"/>
                <w:lang w:val="sq-AL"/>
              </w:rPr>
            </w:pPr>
            <w:r w:rsidRPr="00937563">
              <w:rPr>
                <w:sz w:val="18"/>
                <w:szCs w:val="18"/>
                <w:lang w:val="sq-AL"/>
              </w:rPr>
              <w:t>3 450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1 509</w:t>
            </w:r>
          </w:p>
          <w:p w:rsidR="00970723" w:rsidRPr="00937563" w:rsidRDefault="00970723" w:rsidP="00D404A3">
            <w:pPr>
              <w:pStyle w:val="Paragrafi"/>
              <w:ind w:firstLine="0"/>
              <w:rPr>
                <w:sz w:val="18"/>
                <w:szCs w:val="18"/>
                <w:lang w:val="sq-AL"/>
              </w:rPr>
            </w:pPr>
            <w:r w:rsidRPr="00937563">
              <w:rPr>
                <w:sz w:val="18"/>
                <w:szCs w:val="18"/>
                <w:lang w:val="sq-AL"/>
              </w:rPr>
              <w:t>1 505</w:t>
            </w:r>
          </w:p>
          <w:p w:rsidR="00970723" w:rsidRPr="00937563" w:rsidRDefault="00970723" w:rsidP="00D404A3">
            <w:pPr>
              <w:pStyle w:val="Paragrafi"/>
              <w:ind w:firstLine="0"/>
              <w:rPr>
                <w:sz w:val="18"/>
                <w:szCs w:val="18"/>
                <w:lang w:val="sq-AL"/>
              </w:rPr>
            </w:pPr>
            <w:r w:rsidRPr="00937563">
              <w:rPr>
                <w:sz w:val="18"/>
                <w:szCs w:val="18"/>
                <w:lang w:val="sq-AL"/>
              </w:rPr>
              <w:t>1 501</w:t>
            </w:r>
          </w:p>
          <w:p w:rsidR="00970723" w:rsidRPr="00937563" w:rsidRDefault="00970723" w:rsidP="00D404A3">
            <w:pPr>
              <w:pStyle w:val="Paragrafi"/>
              <w:ind w:firstLine="0"/>
              <w:rPr>
                <w:sz w:val="18"/>
                <w:szCs w:val="18"/>
                <w:lang w:val="sq-AL"/>
              </w:rPr>
            </w:pPr>
            <w:r w:rsidRPr="00937563">
              <w:rPr>
                <w:sz w:val="18"/>
                <w:szCs w:val="18"/>
                <w:lang w:val="sq-AL"/>
              </w:rPr>
              <w:t>1 497</w:t>
            </w:r>
          </w:p>
          <w:p w:rsidR="00970723" w:rsidRPr="00937563" w:rsidRDefault="00970723" w:rsidP="00D404A3">
            <w:pPr>
              <w:pStyle w:val="Paragrafi"/>
              <w:ind w:firstLine="0"/>
              <w:rPr>
                <w:sz w:val="18"/>
                <w:szCs w:val="18"/>
                <w:lang w:val="sq-AL"/>
              </w:rPr>
            </w:pPr>
            <w:r w:rsidRPr="00937563">
              <w:rPr>
                <w:sz w:val="18"/>
                <w:szCs w:val="18"/>
                <w:lang w:val="sq-AL"/>
              </w:rPr>
              <w:t>1 493</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910</w:t>
            </w:r>
          </w:p>
          <w:p w:rsidR="00970723" w:rsidRPr="00937563" w:rsidRDefault="00970723" w:rsidP="00D404A3">
            <w:pPr>
              <w:pStyle w:val="Paragrafi"/>
              <w:ind w:firstLine="0"/>
              <w:rPr>
                <w:sz w:val="18"/>
                <w:szCs w:val="18"/>
                <w:lang w:val="sq-AL"/>
              </w:rPr>
            </w:pPr>
            <w:r w:rsidRPr="00937563">
              <w:rPr>
                <w:sz w:val="18"/>
                <w:szCs w:val="18"/>
                <w:lang w:val="sq-AL"/>
              </w:rPr>
              <w:t>920</w:t>
            </w:r>
          </w:p>
          <w:p w:rsidR="00970723" w:rsidRPr="00937563" w:rsidRDefault="00970723" w:rsidP="00D404A3">
            <w:pPr>
              <w:pStyle w:val="Paragrafi"/>
              <w:ind w:firstLine="0"/>
              <w:rPr>
                <w:sz w:val="18"/>
                <w:szCs w:val="18"/>
                <w:lang w:val="sq-AL"/>
              </w:rPr>
            </w:pPr>
            <w:r w:rsidRPr="00937563">
              <w:rPr>
                <w:sz w:val="18"/>
                <w:szCs w:val="18"/>
                <w:lang w:val="sq-AL"/>
              </w:rPr>
              <w:t>930</w:t>
            </w:r>
          </w:p>
          <w:p w:rsidR="00970723" w:rsidRPr="00937563" w:rsidRDefault="00970723" w:rsidP="00D404A3">
            <w:pPr>
              <w:pStyle w:val="Paragrafi"/>
              <w:ind w:firstLine="0"/>
              <w:rPr>
                <w:sz w:val="18"/>
                <w:szCs w:val="18"/>
                <w:lang w:val="sq-AL"/>
              </w:rPr>
            </w:pPr>
            <w:r w:rsidRPr="00937563">
              <w:rPr>
                <w:sz w:val="18"/>
                <w:szCs w:val="18"/>
                <w:lang w:val="sq-AL"/>
              </w:rPr>
              <w:t>940</w:t>
            </w:r>
          </w:p>
          <w:p w:rsidR="00970723" w:rsidRPr="00937563" w:rsidRDefault="00970723" w:rsidP="00D404A3">
            <w:pPr>
              <w:pStyle w:val="Paragrafi"/>
              <w:ind w:firstLine="0"/>
              <w:rPr>
                <w:sz w:val="18"/>
                <w:szCs w:val="18"/>
                <w:lang w:val="sq-AL"/>
              </w:rPr>
            </w:pPr>
            <w:r w:rsidRPr="00937563">
              <w:rPr>
                <w:sz w:val="18"/>
                <w:szCs w:val="18"/>
                <w:lang w:val="sq-AL"/>
              </w:rPr>
              <w:t>3 950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1 262</w:t>
            </w:r>
          </w:p>
          <w:p w:rsidR="00970723" w:rsidRPr="00937563" w:rsidRDefault="00970723" w:rsidP="00D404A3">
            <w:pPr>
              <w:pStyle w:val="Paragrafi"/>
              <w:ind w:firstLine="0"/>
              <w:rPr>
                <w:sz w:val="18"/>
                <w:szCs w:val="18"/>
                <w:lang w:val="sq-AL"/>
              </w:rPr>
            </w:pPr>
            <w:r w:rsidRPr="00937563">
              <w:rPr>
                <w:sz w:val="18"/>
                <w:szCs w:val="18"/>
                <w:lang w:val="sq-AL"/>
              </w:rPr>
              <w:t>1 256</w:t>
            </w:r>
          </w:p>
          <w:p w:rsidR="00970723" w:rsidRPr="00937563" w:rsidRDefault="00970723" w:rsidP="00D404A3">
            <w:pPr>
              <w:pStyle w:val="Paragrafi"/>
              <w:ind w:firstLine="0"/>
              <w:rPr>
                <w:sz w:val="18"/>
                <w:szCs w:val="18"/>
                <w:lang w:val="sq-AL"/>
              </w:rPr>
            </w:pPr>
            <w:r w:rsidRPr="00937563">
              <w:rPr>
                <w:sz w:val="18"/>
                <w:szCs w:val="18"/>
                <w:lang w:val="sq-AL"/>
              </w:rPr>
              <w:t>1 249</w:t>
            </w:r>
          </w:p>
          <w:p w:rsidR="00970723" w:rsidRPr="00937563" w:rsidRDefault="00970723" w:rsidP="00D404A3">
            <w:pPr>
              <w:pStyle w:val="Paragrafi"/>
              <w:ind w:firstLine="0"/>
              <w:rPr>
                <w:sz w:val="18"/>
                <w:szCs w:val="18"/>
                <w:lang w:val="sq-AL"/>
              </w:rPr>
            </w:pPr>
            <w:r w:rsidRPr="00937563">
              <w:rPr>
                <w:sz w:val="18"/>
                <w:szCs w:val="18"/>
                <w:lang w:val="sq-AL"/>
              </w:rPr>
              <w:t>1 243</w:t>
            </w:r>
          </w:p>
          <w:p w:rsidR="00970723" w:rsidRPr="00937563" w:rsidRDefault="00970723" w:rsidP="00D404A3">
            <w:pPr>
              <w:pStyle w:val="Paragrafi"/>
              <w:ind w:firstLine="0"/>
              <w:rPr>
                <w:sz w:val="18"/>
                <w:szCs w:val="18"/>
                <w:lang w:val="sq-AL"/>
              </w:rPr>
            </w:pPr>
            <w:r w:rsidRPr="00937563">
              <w:rPr>
                <w:sz w:val="18"/>
                <w:szCs w:val="18"/>
                <w:lang w:val="sq-AL"/>
              </w:rPr>
              <w:t>1 236</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410</w:t>
            </w:r>
          </w:p>
          <w:p w:rsidR="00970723" w:rsidRPr="00937563" w:rsidRDefault="00970723" w:rsidP="00D404A3">
            <w:pPr>
              <w:pStyle w:val="Paragrafi"/>
              <w:ind w:firstLine="0"/>
              <w:rPr>
                <w:sz w:val="18"/>
                <w:szCs w:val="18"/>
                <w:lang w:val="sq-AL"/>
              </w:rPr>
            </w:pPr>
            <w:r w:rsidRPr="00937563">
              <w:rPr>
                <w:sz w:val="18"/>
                <w:szCs w:val="18"/>
                <w:lang w:val="sq-AL"/>
              </w:rPr>
              <w:t>420</w:t>
            </w:r>
          </w:p>
          <w:p w:rsidR="00970723" w:rsidRPr="00937563" w:rsidRDefault="00970723" w:rsidP="00D404A3">
            <w:pPr>
              <w:pStyle w:val="Paragrafi"/>
              <w:ind w:firstLine="0"/>
              <w:rPr>
                <w:sz w:val="18"/>
                <w:szCs w:val="18"/>
                <w:lang w:val="sq-AL"/>
              </w:rPr>
            </w:pPr>
            <w:r w:rsidRPr="00937563">
              <w:rPr>
                <w:sz w:val="18"/>
                <w:szCs w:val="18"/>
                <w:lang w:val="sq-AL"/>
              </w:rPr>
              <w:t>430</w:t>
            </w:r>
          </w:p>
          <w:p w:rsidR="00970723" w:rsidRPr="00937563" w:rsidRDefault="00970723" w:rsidP="00D404A3">
            <w:pPr>
              <w:pStyle w:val="Paragrafi"/>
              <w:ind w:firstLine="0"/>
              <w:rPr>
                <w:sz w:val="18"/>
                <w:szCs w:val="18"/>
                <w:lang w:val="sq-AL"/>
              </w:rPr>
            </w:pPr>
            <w:r w:rsidRPr="00937563">
              <w:rPr>
                <w:sz w:val="18"/>
                <w:szCs w:val="18"/>
                <w:lang w:val="sq-AL"/>
              </w:rPr>
              <w:t>440</w:t>
            </w:r>
          </w:p>
          <w:p w:rsidR="00970723" w:rsidRPr="00937563" w:rsidRDefault="00970723" w:rsidP="00D404A3">
            <w:pPr>
              <w:pStyle w:val="Paragrafi"/>
              <w:ind w:firstLine="0"/>
              <w:rPr>
                <w:sz w:val="18"/>
                <w:szCs w:val="18"/>
                <w:lang w:val="sq-AL"/>
              </w:rPr>
            </w:pPr>
            <w:r w:rsidRPr="00937563">
              <w:rPr>
                <w:sz w:val="18"/>
                <w:szCs w:val="18"/>
                <w:lang w:val="sq-AL"/>
              </w:rPr>
              <w:t>4 450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731</w:t>
            </w:r>
          </w:p>
          <w:p w:rsidR="00970723" w:rsidRPr="00937563" w:rsidRDefault="00970723" w:rsidP="00D404A3">
            <w:pPr>
              <w:pStyle w:val="Paragrafi"/>
              <w:ind w:firstLine="0"/>
              <w:rPr>
                <w:sz w:val="18"/>
                <w:szCs w:val="18"/>
                <w:lang w:val="sq-AL"/>
              </w:rPr>
            </w:pPr>
            <w:r w:rsidRPr="00937563">
              <w:rPr>
                <w:sz w:val="18"/>
                <w:szCs w:val="18"/>
                <w:lang w:val="sq-AL"/>
              </w:rPr>
              <w:t>712</w:t>
            </w:r>
          </w:p>
          <w:p w:rsidR="00970723" w:rsidRPr="00937563" w:rsidRDefault="00970723" w:rsidP="00D404A3">
            <w:pPr>
              <w:pStyle w:val="Paragrafi"/>
              <w:ind w:firstLine="0"/>
              <w:rPr>
                <w:sz w:val="18"/>
                <w:szCs w:val="18"/>
                <w:lang w:val="sq-AL"/>
              </w:rPr>
            </w:pPr>
            <w:r w:rsidRPr="00937563">
              <w:rPr>
                <w:sz w:val="18"/>
                <w:szCs w:val="18"/>
                <w:lang w:val="sq-AL"/>
              </w:rPr>
              <w:t>694</w:t>
            </w:r>
          </w:p>
          <w:p w:rsidR="00970723" w:rsidRPr="00937563" w:rsidRDefault="00970723" w:rsidP="00D404A3">
            <w:pPr>
              <w:pStyle w:val="Paragrafi"/>
              <w:ind w:firstLine="0"/>
              <w:rPr>
                <w:sz w:val="18"/>
                <w:szCs w:val="18"/>
                <w:lang w:val="sq-AL"/>
              </w:rPr>
            </w:pPr>
            <w:r w:rsidRPr="00937563">
              <w:rPr>
                <w:sz w:val="18"/>
                <w:szCs w:val="18"/>
                <w:lang w:val="sq-AL"/>
              </w:rPr>
              <w:t>674</w:t>
            </w:r>
          </w:p>
          <w:p w:rsidR="00970723" w:rsidRPr="00937563" w:rsidRDefault="00970723" w:rsidP="00D404A3">
            <w:pPr>
              <w:pStyle w:val="Paragrafi"/>
              <w:ind w:firstLine="0"/>
              <w:rPr>
                <w:sz w:val="18"/>
                <w:szCs w:val="18"/>
                <w:lang w:val="sq-AL"/>
              </w:rPr>
            </w:pPr>
            <w:r w:rsidRPr="00937563">
              <w:rPr>
                <w:sz w:val="18"/>
                <w:szCs w:val="18"/>
                <w:lang w:val="sq-AL"/>
              </w:rPr>
              <w:t>654</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460</w:t>
            </w:r>
          </w:p>
          <w:p w:rsidR="00970723" w:rsidRPr="00937563" w:rsidRDefault="00970723" w:rsidP="00D404A3">
            <w:pPr>
              <w:pStyle w:val="Paragrafi"/>
              <w:ind w:firstLine="0"/>
              <w:rPr>
                <w:sz w:val="18"/>
                <w:szCs w:val="18"/>
                <w:lang w:val="sq-AL"/>
              </w:rPr>
            </w:pPr>
            <w:r w:rsidRPr="00937563">
              <w:rPr>
                <w:sz w:val="18"/>
                <w:szCs w:val="18"/>
                <w:lang w:val="sq-AL"/>
              </w:rPr>
              <w:t>470</w:t>
            </w:r>
          </w:p>
          <w:p w:rsidR="00970723" w:rsidRPr="00937563" w:rsidRDefault="00970723" w:rsidP="00D404A3">
            <w:pPr>
              <w:pStyle w:val="Paragrafi"/>
              <w:ind w:firstLine="0"/>
              <w:rPr>
                <w:sz w:val="18"/>
                <w:szCs w:val="18"/>
                <w:lang w:val="sq-AL"/>
              </w:rPr>
            </w:pPr>
            <w:r w:rsidRPr="00937563">
              <w:rPr>
                <w:sz w:val="18"/>
                <w:szCs w:val="18"/>
                <w:lang w:val="sq-AL"/>
              </w:rPr>
              <w:t>480</w:t>
            </w:r>
          </w:p>
          <w:p w:rsidR="00970723" w:rsidRPr="00937563" w:rsidRDefault="00970723" w:rsidP="00D404A3">
            <w:pPr>
              <w:pStyle w:val="Paragrafi"/>
              <w:ind w:firstLine="0"/>
              <w:rPr>
                <w:sz w:val="18"/>
                <w:szCs w:val="18"/>
                <w:lang w:val="sq-AL"/>
              </w:rPr>
            </w:pPr>
            <w:r w:rsidRPr="00937563">
              <w:rPr>
                <w:sz w:val="18"/>
                <w:szCs w:val="18"/>
                <w:lang w:val="sq-AL"/>
              </w:rPr>
              <w:t>490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1 489</w:t>
            </w:r>
          </w:p>
          <w:p w:rsidR="00970723" w:rsidRPr="00937563" w:rsidRDefault="00970723" w:rsidP="00D404A3">
            <w:pPr>
              <w:pStyle w:val="Paragrafi"/>
              <w:ind w:firstLine="0"/>
              <w:rPr>
                <w:sz w:val="18"/>
                <w:szCs w:val="18"/>
                <w:lang w:val="sq-AL"/>
              </w:rPr>
            </w:pPr>
            <w:r w:rsidRPr="00937563">
              <w:rPr>
                <w:sz w:val="18"/>
                <w:szCs w:val="18"/>
                <w:lang w:val="sq-AL"/>
              </w:rPr>
              <w:t>1 485</w:t>
            </w:r>
          </w:p>
          <w:p w:rsidR="00970723" w:rsidRPr="00937563" w:rsidRDefault="00970723" w:rsidP="00D404A3">
            <w:pPr>
              <w:pStyle w:val="Paragrafi"/>
              <w:ind w:firstLine="0"/>
              <w:rPr>
                <w:sz w:val="18"/>
                <w:szCs w:val="18"/>
                <w:lang w:val="sq-AL"/>
              </w:rPr>
            </w:pPr>
            <w:r w:rsidRPr="00937563">
              <w:rPr>
                <w:sz w:val="18"/>
                <w:szCs w:val="18"/>
                <w:lang w:val="sq-AL"/>
              </w:rPr>
              <w:t>1 481</w:t>
            </w:r>
          </w:p>
          <w:p w:rsidR="00970723" w:rsidRPr="00937563" w:rsidRDefault="00970723" w:rsidP="00D404A3">
            <w:pPr>
              <w:pStyle w:val="Paragrafi"/>
              <w:ind w:firstLine="0"/>
              <w:rPr>
                <w:sz w:val="18"/>
                <w:szCs w:val="18"/>
                <w:lang w:val="sq-AL"/>
              </w:rPr>
            </w:pPr>
            <w:r w:rsidRPr="00937563">
              <w:rPr>
                <w:sz w:val="18"/>
                <w:szCs w:val="18"/>
                <w:lang w:val="sq-AL"/>
              </w:rPr>
              <w:t>1 476</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960</w:t>
            </w:r>
          </w:p>
          <w:p w:rsidR="00970723" w:rsidRPr="00937563" w:rsidRDefault="00970723" w:rsidP="00D404A3">
            <w:pPr>
              <w:pStyle w:val="Paragrafi"/>
              <w:ind w:firstLine="0"/>
              <w:rPr>
                <w:sz w:val="18"/>
                <w:szCs w:val="18"/>
                <w:lang w:val="sq-AL"/>
              </w:rPr>
            </w:pPr>
            <w:r w:rsidRPr="00937563">
              <w:rPr>
                <w:sz w:val="18"/>
                <w:szCs w:val="18"/>
                <w:lang w:val="sq-AL"/>
              </w:rPr>
              <w:t>970</w:t>
            </w:r>
          </w:p>
          <w:p w:rsidR="00970723" w:rsidRPr="00937563" w:rsidRDefault="00970723" w:rsidP="00D404A3">
            <w:pPr>
              <w:pStyle w:val="Paragrafi"/>
              <w:ind w:firstLine="0"/>
              <w:rPr>
                <w:sz w:val="18"/>
                <w:szCs w:val="18"/>
                <w:lang w:val="sq-AL"/>
              </w:rPr>
            </w:pPr>
            <w:r w:rsidRPr="00937563">
              <w:rPr>
                <w:sz w:val="18"/>
                <w:szCs w:val="18"/>
                <w:lang w:val="sq-AL"/>
              </w:rPr>
              <w:t>980</w:t>
            </w:r>
          </w:p>
          <w:p w:rsidR="00970723" w:rsidRPr="00937563" w:rsidRDefault="00970723" w:rsidP="00D404A3">
            <w:pPr>
              <w:pStyle w:val="Paragrafi"/>
              <w:ind w:firstLine="0"/>
              <w:rPr>
                <w:sz w:val="18"/>
                <w:szCs w:val="18"/>
                <w:lang w:val="sq-AL"/>
              </w:rPr>
            </w:pPr>
            <w:r w:rsidRPr="00937563">
              <w:rPr>
                <w:sz w:val="18"/>
                <w:szCs w:val="18"/>
                <w:lang w:val="sq-AL"/>
              </w:rPr>
              <w:t>990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1 229</w:t>
            </w:r>
          </w:p>
          <w:p w:rsidR="00970723" w:rsidRPr="00937563" w:rsidRDefault="00970723" w:rsidP="00D404A3">
            <w:pPr>
              <w:pStyle w:val="Paragrafi"/>
              <w:ind w:firstLine="0"/>
              <w:rPr>
                <w:sz w:val="18"/>
                <w:szCs w:val="18"/>
                <w:lang w:val="sq-AL"/>
              </w:rPr>
            </w:pPr>
            <w:r w:rsidRPr="00937563">
              <w:rPr>
                <w:sz w:val="18"/>
                <w:szCs w:val="18"/>
                <w:lang w:val="sq-AL"/>
              </w:rPr>
              <w:t>1 222</w:t>
            </w:r>
          </w:p>
          <w:p w:rsidR="00970723" w:rsidRPr="00937563" w:rsidRDefault="00970723" w:rsidP="00D404A3">
            <w:pPr>
              <w:pStyle w:val="Paragrafi"/>
              <w:ind w:firstLine="0"/>
              <w:rPr>
                <w:sz w:val="18"/>
                <w:szCs w:val="18"/>
                <w:lang w:val="sq-AL"/>
              </w:rPr>
            </w:pPr>
            <w:r w:rsidRPr="00937563">
              <w:rPr>
                <w:sz w:val="18"/>
                <w:szCs w:val="18"/>
                <w:lang w:val="sq-AL"/>
              </w:rPr>
              <w:t>1 215</w:t>
            </w:r>
          </w:p>
          <w:p w:rsidR="00970723" w:rsidRPr="00937563" w:rsidRDefault="00970723" w:rsidP="00D404A3">
            <w:pPr>
              <w:pStyle w:val="Paragrafi"/>
              <w:ind w:firstLine="0"/>
              <w:rPr>
                <w:sz w:val="18"/>
                <w:szCs w:val="18"/>
                <w:lang w:val="sq-AL"/>
              </w:rPr>
            </w:pPr>
            <w:r w:rsidRPr="00937563">
              <w:rPr>
                <w:sz w:val="18"/>
                <w:szCs w:val="18"/>
                <w:lang w:val="sq-AL"/>
              </w:rPr>
              <w:t>1 207</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460</w:t>
            </w:r>
          </w:p>
          <w:p w:rsidR="00970723" w:rsidRPr="00937563" w:rsidRDefault="00970723" w:rsidP="00D404A3">
            <w:pPr>
              <w:pStyle w:val="Paragrafi"/>
              <w:ind w:firstLine="0"/>
              <w:rPr>
                <w:sz w:val="18"/>
                <w:szCs w:val="18"/>
                <w:lang w:val="sq-AL"/>
              </w:rPr>
            </w:pPr>
            <w:r w:rsidRPr="00937563">
              <w:rPr>
                <w:sz w:val="18"/>
                <w:szCs w:val="18"/>
                <w:lang w:val="sq-AL"/>
              </w:rPr>
              <w:t>470</w:t>
            </w:r>
          </w:p>
          <w:p w:rsidR="00970723" w:rsidRPr="00937563" w:rsidRDefault="00970723" w:rsidP="00D404A3">
            <w:pPr>
              <w:pStyle w:val="Paragrafi"/>
              <w:ind w:firstLine="0"/>
              <w:rPr>
                <w:sz w:val="18"/>
                <w:szCs w:val="18"/>
                <w:lang w:val="sq-AL"/>
              </w:rPr>
            </w:pPr>
            <w:r w:rsidRPr="00937563">
              <w:rPr>
                <w:sz w:val="18"/>
                <w:szCs w:val="18"/>
                <w:lang w:val="sq-AL"/>
              </w:rPr>
              <w:t>480</w:t>
            </w:r>
          </w:p>
          <w:p w:rsidR="00970723" w:rsidRPr="00937563" w:rsidRDefault="00970723" w:rsidP="00D404A3">
            <w:pPr>
              <w:pStyle w:val="Paragrafi"/>
              <w:ind w:firstLine="0"/>
              <w:rPr>
                <w:sz w:val="18"/>
                <w:szCs w:val="18"/>
                <w:lang w:val="sq-AL"/>
              </w:rPr>
            </w:pPr>
            <w:r w:rsidRPr="00937563">
              <w:rPr>
                <w:sz w:val="18"/>
                <w:szCs w:val="18"/>
                <w:lang w:val="sq-AL"/>
              </w:rPr>
              <w:t>490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633</w:t>
            </w:r>
          </w:p>
          <w:p w:rsidR="00970723" w:rsidRPr="00937563" w:rsidRDefault="00970723" w:rsidP="00D404A3">
            <w:pPr>
              <w:pStyle w:val="Paragrafi"/>
              <w:ind w:firstLine="0"/>
              <w:rPr>
                <w:sz w:val="18"/>
                <w:szCs w:val="18"/>
                <w:lang w:val="sq-AL"/>
              </w:rPr>
            </w:pPr>
            <w:r w:rsidRPr="00937563">
              <w:rPr>
                <w:sz w:val="18"/>
                <w:szCs w:val="18"/>
                <w:lang w:val="sq-AL"/>
              </w:rPr>
              <w:t>611</w:t>
            </w:r>
          </w:p>
          <w:p w:rsidR="00970723" w:rsidRPr="00937563" w:rsidRDefault="00970723" w:rsidP="00D404A3">
            <w:pPr>
              <w:pStyle w:val="Paragrafi"/>
              <w:ind w:firstLine="0"/>
              <w:rPr>
                <w:sz w:val="18"/>
                <w:szCs w:val="18"/>
                <w:lang w:val="sq-AL"/>
              </w:rPr>
            </w:pPr>
            <w:r w:rsidRPr="00937563">
              <w:rPr>
                <w:sz w:val="18"/>
                <w:szCs w:val="18"/>
                <w:lang w:val="sq-AL"/>
              </w:rPr>
              <w:t>588</w:t>
            </w:r>
          </w:p>
          <w:p w:rsidR="00970723" w:rsidRPr="00937563" w:rsidRDefault="00970723" w:rsidP="00D404A3">
            <w:pPr>
              <w:pStyle w:val="Paragrafi"/>
              <w:ind w:firstLine="0"/>
              <w:rPr>
                <w:sz w:val="18"/>
                <w:szCs w:val="18"/>
                <w:lang w:val="sq-AL"/>
              </w:rPr>
            </w:pPr>
            <w:r w:rsidRPr="00937563">
              <w:rPr>
                <w:sz w:val="18"/>
                <w:szCs w:val="18"/>
                <w:lang w:val="sq-AL"/>
              </w:rPr>
              <w:t>564</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3 500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1 472</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4 000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1 200</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4 500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538</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510</w:t>
            </w:r>
          </w:p>
          <w:p w:rsidR="00970723" w:rsidRPr="00937563" w:rsidRDefault="00970723" w:rsidP="00D404A3">
            <w:pPr>
              <w:pStyle w:val="Paragrafi"/>
              <w:ind w:firstLine="0"/>
              <w:rPr>
                <w:sz w:val="18"/>
                <w:szCs w:val="18"/>
                <w:lang w:val="sq-AL"/>
              </w:rPr>
            </w:pPr>
            <w:r w:rsidRPr="00937563">
              <w:rPr>
                <w:sz w:val="18"/>
                <w:szCs w:val="18"/>
                <w:lang w:val="sq-AL"/>
              </w:rPr>
              <w:t>520</w:t>
            </w:r>
          </w:p>
          <w:p w:rsidR="00970723" w:rsidRPr="00937563" w:rsidRDefault="00970723" w:rsidP="00D404A3">
            <w:pPr>
              <w:pStyle w:val="Paragrafi"/>
              <w:ind w:firstLine="0"/>
              <w:rPr>
                <w:sz w:val="18"/>
                <w:szCs w:val="18"/>
                <w:lang w:val="sq-AL"/>
              </w:rPr>
            </w:pPr>
            <w:r w:rsidRPr="00937563">
              <w:rPr>
                <w:sz w:val="18"/>
                <w:szCs w:val="18"/>
                <w:lang w:val="sq-AL"/>
              </w:rPr>
              <w:t>530</w:t>
            </w:r>
          </w:p>
          <w:p w:rsidR="00970723" w:rsidRPr="00937563" w:rsidRDefault="00970723" w:rsidP="00D404A3">
            <w:pPr>
              <w:pStyle w:val="Paragrafi"/>
              <w:ind w:firstLine="0"/>
              <w:rPr>
                <w:sz w:val="18"/>
                <w:szCs w:val="18"/>
                <w:lang w:val="sq-AL"/>
              </w:rPr>
            </w:pPr>
            <w:r w:rsidRPr="00937563">
              <w:rPr>
                <w:sz w:val="18"/>
                <w:szCs w:val="18"/>
                <w:lang w:val="sq-AL"/>
              </w:rPr>
              <w:t>540</w:t>
            </w:r>
          </w:p>
          <w:p w:rsidR="00970723" w:rsidRPr="00937563" w:rsidRDefault="00970723" w:rsidP="00D404A3">
            <w:pPr>
              <w:pStyle w:val="Paragrafi"/>
              <w:ind w:firstLine="0"/>
              <w:rPr>
                <w:sz w:val="18"/>
                <w:szCs w:val="18"/>
                <w:lang w:val="sq-AL"/>
              </w:rPr>
            </w:pPr>
            <w:r w:rsidRPr="00937563">
              <w:rPr>
                <w:sz w:val="18"/>
                <w:szCs w:val="18"/>
                <w:lang w:val="sq-AL"/>
              </w:rPr>
              <w:t>3 550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1 468</w:t>
            </w:r>
          </w:p>
          <w:p w:rsidR="00970723" w:rsidRPr="00937563" w:rsidRDefault="00970723" w:rsidP="00D404A3">
            <w:pPr>
              <w:pStyle w:val="Paragrafi"/>
              <w:ind w:firstLine="0"/>
              <w:rPr>
                <w:sz w:val="18"/>
                <w:szCs w:val="18"/>
                <w:lang w:val="sq-AL"/>
              </w:rPr>
            </w:pPr>
            <w:r w:rsidRPr="00937563">
              <w:rPr>
                <w:sz w:val="18"/>
                <w:szCs w:val="18"/>
                <w:lang w:val="sq-AL"/>
              </w:rPr>
              <w:t>1 464</w:t>
            </w:r>
          </w:p>
          <w:p w:rsidR="00970723" w:rsidRPr="00937563" w:rsidRDefault="00970723" w:rsidP="00D404A3">
            <w:pPr>
              <w:pStyle w:val="Paragrafi"/>
              <w:ind w:firstLine="0"/>
              <w:rPr>
                <w:sz w:val="18"/>
                <w:szCs w:val="18"/>
                <w:lang w:val="sq-AL"/>
              </w:rPr>
            </w:pPr>
            <w:r w:rsidRPr="00937563">
              <w:rPr>
                <w:sz w:val="18"/>
                <w:szCs w:val="18"/>
                <w:lang w:val="sq-AL"/>
              </w:rPr>
              <w:t>1 459</w:t>
            </w:r>
          </w:p>
          <w:p w:rsidR="00970723" w:rsidRPr="00937563" w:rsidRDefault="00970723" w:rsidP="00D404A3">
            <w:pPr>
              <w:pStyle w:val="Paragrafi"/>
              <w:ind w:firstLine="0"/>
              <w:rPr>
                <w:sz w:val="18"/>
                <w:szCs w:val="18"/>
                <w:lang w:val="sq-AL"/>
              </w:rPr>
            </w:pPr>
            <w:r w:rsidRPr="00937563">
              <w:rPr>
                <w:sz w:val="18"/>
                <w:szCs w:val="18"/>
                <w:lang w:val="sq-AL"/>
              </w:rPr>
              <w:t>1 455</w:t>
            </w:r>
          </w:p>
          <w:p w:rsidR="00970723" w:rsidRPr="00937563" w:rsidRDefault="00970723" w:rsidP="00D404A3">
            <w:pPr>
              <w:pStyle w:val="Paragrafi"/>
              <w:ind w:firstLine="0"/>
              <w:rPr>
                <w:sz w:val="18"/>
                <w:szCs w:val="18"/>
                <w:lang w:val="sq-AL"/>
              </w:rPr>
            </w:pPr>
            <w:r w:rsidRPr="00937563">
              <w:rPr>
                <w:sz w:val="18"/>
                <w:szCs w:val="18"/>
                <w:lang w:val="sq-AL"/>
              </w:rPr>
              <w:t>1 450</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010</w:t>
            </w:r>
          </w:p>
          <w:p w:rsidR="00970723" w:rsidRPr="00937563" w:rsidRDefault="00970723" w:rsidP="00D404A3">
            <w:pPr>
              <w:pStyle w:val="Paragrafi"/>
              <w:ind w:firstLine="0"/>
              <w:rPr>
                <w:sz w:val="18"/>
                <w:szCs w:val="18"/>
                <w:lang w:val="sq-AL"/>
              </w:rPr>
            </w:pPr>
            <w:r w:rsidRPr="00937563">
              <w:rPr>
                <w:sz w:val="18"/>
                <w:szCs w:val="18"/>
                <w:lang w:val="sq-AL"/>
              </w:rPr>
              <w:t>020</w:t>
            </w:r>
          </w:p>
          <w:p w:rsidR="00970723" w:rsidRPr="00937563" w:rsidRDefault="00970723" w:rsidP="00D404A3">
            <w:pPr>
              <w:pStyle w:val="Paragrafi"/>
              <w:ind w:firstLine="0"/>
              <w:rPr>
                <w:sz w:val="18"/>
                <w:szCs w:val="18"/>
                <w:lang w:val="sq-AL"/>
              </w:rPr>
            </w:pPr>
            <w:r w:rsidRPr="00937563">
              <w:rPr>
                <w:sz w:val="18"/>
                <w:szCs w:val="18"/>
                <w:lang w:val="sq-AL"/>
              </w:rPr>
              <w:t>030</w:t>
            </w:r>
          </w:p>
          <w:p w:rsidR="00970723" w:rsidRPr="00937563" w:rsidRDefault="00970723" w:rsidP="00D404A3">
            <w:pPr>
              <w:pStyle w:val="Paragrafi"/>
              <w:ind w:firstLine="0"/>
              <w:rPr>
                <w:sz w:val="18"/>
                <w:szCs w:val="18"/>
                <w:lang w:val="sq-AL"/>
              </w:rPr>
            </w:pPr>
            <w:r w:rsidRPr="00937563">
              <w:rPr>
                <w:sz w:val="18"/>
                <w:szCs w:val="18"/>
                <w:lang w:val="sq-AL"/>
              </w:rPr>
              <w:t>040</w:t>
            </w:r>
          </w:p>
          <w:p w:rsidR="00970723" w:rsidRPr="00937563" w:rsidRDefault="00970723" w:rsidP="00D404A3">
            <w:pPr>
              <w:pStyle w:val="Paragrafi"/>
              <w:ind w:firstLine="0"/>
              <w:rPr>
                <w:sz w:val="18"/>
                <w:szCs w:val="18"/>
                <w:lang w:val="sq-AL"/>
              </w:rPr>
            </w:pPr>
            <w:r w:rsidRPr="00937563">
              <w:rPr>
                <w:sz w:val="18"/>
                <w:szCs w:val="18"/>
                <w:lang w:val="sq-AL"/>
              </w:rPr>
              <w:t>4 050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1 192</w:t>
            </w:r>
          </w:p>
          <w:p w:rsidR="00970723" w:rsidRPr="00937563" w:rsidRDefault="00970723" w:rsidP="00D404A3">
            <w:pPr>
              <w:pStyle w:val="Paragrafi"/>
              <w:ind w:firstLine="0"/>
              <w:rPr>
                <w:sz w:val="18"/>
                <w:szCs w:val="18"/>
                <w:lang w:val="sq-AL"/>
              </w:rPr>
            </w:pPr>
            <w:r w:rsidRPr="00937563">
              <w:rPr>
                <w:sz w:val="18"/>
                <w:szCs w:val="18"/>
                <w:lang w:val="sq-AL"/>
              </w:rPr>
              <w:t>1 185</w:t>
            </w:r>
          </w:p>
          <w:p w:rsidR="00970723" w:rsidRPr="00937563" w:rsidRDefault="00970723" w:rsidP="00D404A3">
            <w:pPr>
              <w:pStyle w:val="Paragrafi"/>
              <w:ind w:firstLine="0"/>
              <w:rPr>
                <w:sz w:val="18"/>
                <w:szCs w:val="18"/>
                <w:lang w:val="sq-AL"/>
              </w:rPr>
            </w:pPr>
            <w:r w:rsidRPr="00937563">
              <w:rPr>
                <w:sz w:val="18"/>
                <w:szCs w:val="18"/>
                <w:lang w:val="sq-AL"/>
              </w:rPr>
              <w:t>1 177</w:t>
            </w:r>
          </w:p>
          <w:p w:rsidR="00970723" w:rsidRPr="00937563" w:rsidRDefault="00970723" w:rsidP="00D404A3">
            <w:pPr>
              <w:pStyle w:val="Paragrafi"/>
              <w:ind w:firstLine="0"/>
              <w:rPr>
                <w:sz w:val="18"/>
                <w:szCs w:val="18"/>
                <w:lang w:val="sq-AL"/>
              </w:rPr>
            </w:pPr>
            <w:r w:rsidRPr="00937563">
              <w:rPr>
                <w:sz w:val="18"/>
                <w:szCs w:val="18"/>
                <w:lang w:val="sq-AL"/>
              </w:rPr>
              <w:t>1 169</w:t>
            </w:r>
          </w:p>
          <w:p w:rsidR="00970723" w:rsidRPr="00937563" w:rsidRDefault="00970723" w:rsidP="00D404A3">
            <w:pPr>
              <w:pStyle w:val="Paragrafi"/>
              <w:ind w:firstLine="0"/>
              <w:rPr>
                <w:sz w:val="18"/>
                <w:szCs w:val="18"/>
                <w:lang w:val="sq-AL"/>
              </w:rPr>
            </w:pPr>
            <w:r w:rsidRPr="00937563">
              <w:rPr>
                <w:sz w:val="18"/>
                <w:szCs w:val="18"/>
                <w:lang w:val="sq-AL"/>
              </w:rPr>
              <w:t>1 161</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510</w:t>
            </w:r>
          </w:p>
          <w:p w:rsidR="00970723" w:rsidRPr="00937563" w:rsidRDefault="00970723" w:rsidP="00D404A3">
            <w:pPr>
              <w:pStyle w:val="Paragrafi"/>
              <w:ind w:firstLine="0"/>
              <w:rPr>
                <w:sz w:val="18"/>
                <w:szCs w:val="18"/>
                <w:lang w:val="sq-AL"/>
              </w:rPr>
            </w:pPr>
            <w:r w:rsidRPr="00937563">
              <w:rPr>
                <w:sz w:val="18"/>
                <w:szCs w:val="18"/>
                <w:lang w:val="sq-AL"/>
              </w:rPr>
              <w:t>520</w:t>
            </w:r>
          </w:p>
          <w:p w:rsidR="00970723" w:rsidRPr="00937563" w:rsidRDefault="00970723" w:rsidP="00D404A3">
            <w:pPr>
              <w:pStyle w:val="Paragrafi"/>
              <w:ind w:firstLine="0"/>
              <w:rPr>
                <w:sz w:val="18"/>
                <w:szCs w:val="18"/>
                <w:lang w:val="sq-AL"/>
              </w:rPr>
            </w:pPr>
            <w:r w:rsidRPr="00937563">
              <w:rPr>
                <w:sz w:val="18"/>
                <w:szCs w:val="18"/>
                <w:lang w:val="sq-AL"/>
              </w:rPr>
              <w:t>530</w:t>
            </w:r>
          </w:p>
          <w:p w:rsidR="00970723" w:rsidRPr="00937563" w:rsidRDefault="00970723" w:rsidP="00D404A3">
            <w:pPr>
              <w:pStyle w:val="Paragrafi"/>
              <w:ind w:firstLine="0"/>
              <w:rPr>
                <w:sz w:val="18"/>
                <w:szCs w:val="18"/>
                <w:lang w:val="sq-AL"/>
              </w:rPr>
            </w:pPr>
            <w:r w:rsidRPr="00937563">
              <w:rPr>
                <w:sz w:val="18"/>
                <w:szCs w:val="18"/>
                <w:lang w:val="sq-AL"/>
              </w:rPr>
              <w:t>540</w:t>
            </w:r>
          </w:p>
          <w:p w:rsidR="00970723" w:rsidRPr="00937563" w:rsidRDefault="00970723" w:rsidP="00D404A3">
            <w:pPr>
              <w:pStyle w:val="Paragrafi"/>
              <w:ind w:firstLine="0"/>
              <w:rPr>
                <w:sz w:val="18"/>
                <w:szCs w:val="18"/>
                <w:lang w:val="sq-AL"/>
              </w:rPr>
            </w:pPr>
            <w:r w:rsidRPr="00937563">
              <w:rPr>
                <w:sz w:val="18"/>
                <w:szCs w:val="18"/>
                <w:lang w:val="sq-AL"/>
              </w:rPr>
              <w:t>4 550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512</w:t>
            </w:r>
          </w:p>
          <w:p w:rsidR="00970723" w:rsidRPr="00937563" w:rsidRDefault="00970723" w:rsidP="00D404A3">
            <w:pPr>
              <w:pStyle w:val="Paragrafi"/>
              <w:ind w:firstLine="0"/>
              <w:rPr>
                <w:sz w:val="18"/>
                <w:szCs w:val="18"/>
                <w:lang w:val="sq-AL"/>
              </w:rPr>
            </w:pPr>
            <w:r w:rsidRPr="00937563">
              <w:rPr>
                <w:sz w:val="18"/>
                <w:szCs w:val="18"/>
                <w:lang w:val="sq-AL"/>
              </w:rPr>
              <w:t>483</w:t>
            </w:r>
          </w:p>
          <w:p w:rsidR="00970723" w:rsidRPr="00937563" w:rsidRDefault="00970723" w:rsidP="00D404A3">
            <w:pPr>
              <w:pStyle w:val="Paragrafi"/>
              <w:ind w:firstLine="0"/>
              <w:rPr>
                <w:sz w:val="18"/>
                <w:szCs w:val="18"/>
                <w:lang w:val="sq-AL"/>
              </w:rPr>
            </w:pPr>
            <w:r w:rsidRPr="00937563">
              <w:rPr>
                <w:sz w:val="18"/>
                <w:szCs w:val="18"/>
                <w:lang w:val="sq-AL"/>
              </w:rPr>
              <w:t>453</w:t>
            </w:r>
          </w:p>
          <w:p w:rsidR="00970723" w:rsidRPr="00937563" w:rsidRDefault="00970723" w:rsidP="00D404A3">
            <w:pPr>
              <w:pStyle w:val="Paragrafi"/>
              <w:ind w:firstLine="0"/>
              <w:rPr>
                <w:sz w:val="18"/>
                <w:szCs w:val="18"/>
                <w:lang w:val="sq-AL"/>
              </w:rPr>
            </w:pPr>
            <w:r w:rsidRPr="00937563">
              <w:rPr>
                <w:sz w:val="18"/>
                <w:szCs w:val="18"/>
                <w:lang w:val="sq-AL"/>
              </w:rPr>
              <w:t>420</w:t>
            </w:r>
          </w:p>
          <w:p w:rsidR="00970723" w:rsidRPr="00937563" w:rsidRDefault="00970723" w:rsidP="00D404A3">
            <w:pPr>
              <w:pStyle w:val="Paragrafi"/>
              <w:ind w:firstLine="0"/>
              <w:rPr>
                <w:sz w:val="18"/>
                <w:szCs w:val="18"/>
                <w:lang w:val="sq-AL"/>
              </w:rPr>
            </w:pPr>
            <w:r w:rsidRPr="00937563">
              <w:rPr>
                <w:sz w:val="18"/>
                <w:szCs w:val="18"/>
                <w:lang w:val="sq-AL"/>
              </w:rPr>
              <w:t>384</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560</w:t>
            </w:r>
          </w:p>
          <w:p w:rsidR="00970723" w:rsidRPr="00937563" w:rsidRDefault="00970723" w:rsidP="00D404A3">
            <w:pPr>
              <w:pStyle w:val="Paragrafi"/>
              <w:ind w:firstLine="0"/>
              <w:rPr>
                <w:sz w:val="18"/>
                <w:szCs w:val="18"/>
                <w:lang w:val="sq-AL"/>
              </w:rPr>
            </w:pPr>
            <w:r w:rsidRPr="00937563">
              <w:rPr>
                <w:sz w:val="18"/>
                <w:szCs w:val="18"/>
                <w:lang w:val="sq-AL"/>
              </w:rPr>
              <w:t>570</w:t>
            </w:r>
          </w:p>
          <w:p w:rsidR="00970723" w:rsidRPr="00937563" w:rsidRDefault="00970723" w:rsidP="00D404A3">
            <w:pPr>
              <w:pStyle w:val="Paragrafi"/>
              <w:ind w:firstLine="0"/>
              <w:rPr>
                <w:sz w:val="18"/>
                <w:szCs w:val="18"/>
                <w:lang w:val="sq-AL"/>
              </w:rPr>
            </w:pPr>
            <w:r w:rsidRPr="00937563">
              <w:rPr>
                <w:sz w:val="18"/>
                <w:szCs w:val="18"/>
                <w:lang w:val="sq-AL"/>
              </w:rPr>
              <w:t>580</w:t>
            </w:r>
          </w:p>
          <w:p w:rsidR="00970723" w:rsidRPr="00937563" w:rsidRDefault="00970723" w:rsidP="00D404A3">
            <w:pPr>
              <w:pStyle w:val="Paragrafi"/>
              <w:ind w:firstLine="0"/>
              <w:rPr>
                <w:sz w:val="18"/>
                <w:szCs w:val="18"/>
                <w:lang w:val="sq-AL"/>
              </w:rPr>
            </w:pPr>
            <w:r w:rsidRPr="00937563">
              <w:rPr>
                <w:sz w:val="18"/>
                <w:szCs w:val="18"/>
                <w:lang w:val="sq-AL"/>
              </w:rPr>
              <w:t>590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1 446</w:t>
            </w:r>
          </w:p>
          <w:p w:rsidR="00970723" w:rsidRPr="00937563" w:rsidRDefault="00970723" w:rsidP="00D404A3">
            <w:pPr>
              <w:pStyle w:val="Paragrafi"/>
              <w:ind w:firstLine="0"/>
              <w:rPr>
                <w:sz w:val="18"/>
                <w:szCs w:val="18"/>
                <w:lang w:val="sq-AL"/>
              </w:rPr>
            </w:pPr>
            <w:r w:rsidRPr="00937563">
              <w:rPr>
                <w:sz w:val="18"/>
                <w:szCs w:val="18"/>
                <w:lang w:val="sq-AL"/>
              </w:rPr>
              <w:t>1 441</w:t>
            </w:r>
          </w:p>
          <w:p w:rsidR="00970723" w:rsidRPr="00937563" w:rsidRDefault="00970723" w:rsidP="00D404A3">
            <w:pPr>
              <w:pStyle w:val="Paragrafi"/>
              <w:ind w:firstLine="0"/>
              <w:rPr>
                <w:sz w:val="18"/>
                <w:szCs w:val="18"/>
                <w:lang w:val="sq-AL"/>
              </w:rPr>
            </w:pPr>
            <w:r w:rsidRPr="00937563">
              <w:rPr>
                <w:sz w:val="18"/>
                <w:szCs w:val="18"/>
                <w:lang w:val="sq-AL"/>
              </w:rPr>
              <w:t>1 437</w:t>
            </w:r>
          </w:p>
          <w:p w:rsidR="00970723" w:rsidRPr="00937563" w:rsidRDefault="00970723" w:rsidP="00D404A3">
            <w:pPr>
              <w:pStyle w:val="Paragrafi"/>
              <w:ind w:firstLine="0"/>
              <w:rPr>
                <w:sz w:val="18"/>
                <w:szCs w:val="18"/>
                <w:lang w:val="sq-AL"/>
              </w:rPr>
            </w:pPr>
            <w:r w:rsidRPr="00937563">
              <w:rPr>
                <w:sz w:val="18"/>
                <w:szCs w:val="18"/>
                <w:lang w:val="sq-AL"/>
              </w:rPr>
              <w:t>1 432</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060</w:t>
            </w:r>
          </w:p>
          <w:p w:rsidR="00970723" w:rsidRPr="00937563" w:rsidRDefault="00970723" w:rsidP="00D404A3">
            <w:pPr>
              <w:pStyle w:val="Paragrafi"/>
              <w:ind w:firstLine="0"/>
              <w:rPr>
                <w:sz w:val="18"/>
                <w:szCs w:val="18"/>
                <w:lang w:val="sq-AL"/>
              </w:rPr>
            </w:pPr>
            <w:r w:rsidRPr="00937563">
              <w:rPr>
                <w:sz w:val="18"/>
                <w:szCs w:val="18"/>
                <w:lang w:val="sq-AL"/>
              </w:rPr>
              <w:t>070</w:t>
            </w:r>
          </w:p>
          <w:p w:rsidR="00970723" w:rsidRPr="00937563" w:rsidRDefault="00970723" w:rsidP="00D404A3">
            <w:pPr>
              <w:pStyle w:val="Paragrafi"/>
              <w:ind w:firstLine="0"/>
              <w:rPr>
                <w:sz w:val="18"/>
                <w:szCs w:val="18"/>
                <w:lang w:val="sq-AL"/>
              </w:rPr>
            </w:pPr>
            <w:r w:rsidRPr="00937563">
              <w:rPr>
                <w:sz w:val="18"/>
                <w:szCs w:val="18"/>
                <w:lang w:val="sq-AL"/>
              </w:rPr>
              <w:t>080</w:t>
            </w:r>
          </w:p>
          <w:p w:rsidR="00970723" w:rsidRPr="00937563" w:rsidRDefault="00970723" w:rsidP="00D404A3">
            <w:pPr>
              <w:pStyle w:val="Paragrafi"/>
              <w:ind w:firstLine="0"/>
              <w:rPr>
                <w:sz w:val="18"/>
                <w:szCs w:val="18"/>
                <w:lang w:val="sq-AL"/>
              </w:rPr>
            </w:pPr>
            <w:r w:rsidRPr="00937563">
              <w:rPr>
                <w:sz w:val="18"/>
                <w:szCs w:val="18"/>
                <w:lang w:val="sq-AL"/>
              </w:rPr>
              <w:t>090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1 153</w:t>
            </w:r>
          </w:p>
          <w:p w:rsidR="00970723" w:rsidRPr="00937563" w:rsidRDefault="00970723" w:rsidP="00D404A3">
            <w:pPr>
              <w:pStyle w:val="Paragrafi"/>
              <w:ind w:firstLine="0"/>
              <w:rPr>
                <w:sz w:val="18"/>
                <w:szCs w:val="18"/>
                <w:lang w:val="sq-AL"/>
              </w:rPr>
            </w:pPr>
            <w:r w:rsidRPr="00937563">
              <w:rPr>
                <w:sz w:val="18"/>
                <w:szCs w:val="18"/>
                <w:lang w:val="sq-AL"/>
              </w:rPr>
              <w:t>1 144</w:t>
            </w:r>
          </w:p>
          <w:p w:rsidR="00970723" w:rsidRPr="00937563" w:rsidRDefault="00970723" w:rsidP="00D404A3">
            <w:pPr>
              <w:pStyle w:val="Paragrafi"/>
              <w:ind w:firstLine="0"/>
              <w:rPr>
                <w:sz w:val="18"/>
                <w:szCs w:val="18"/>
                <w:lang w:val="sq-AL"/>
              </w:rPr>
            </w:pPr>
            <w:r w:rsidRPr="00937563">
              <w:rPr>
                <w:sz w:val="18"/>
                <w:szCs w:val="18"/>
                <w:lang w:val="sq-AL"/>
              </w:rPr>
              <w:t>1 136</w:t>
            </w:r>
          </w:p>
          <w:p w:rsidR="00970723" w:rsidRPr="00937563" w:rsidRDefault="00970723" w:rsidP="00D404A3">
            <w:pPr>
              <w:pStyle w:val="Paragrafi"/>
              <w:ind w:firstLine="0"/>
              <w:rPr>
                <w:sz w:val="18"/>
                <w:szCs w:val="18"/>
                <w:lang w:val="sq-AL"/>
              </w:rPr>
            </w:pPr>
            <w:r w:rsidRPr="00937563">
              <w:rPr>
                <w:sz w:val="18"/>
                <w:szCs w:val="18"/>
                <w:lang w:val="sq-AL"/>
              </w:rPr>
              <w:t>1 127</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560</w:t>
            </w:r>
          </w:p>
          <w:p w:rsidR="00970723" w:rsidRPr="00937563" w:rsidRDefault="00970723" w:rsidP="00D404A3">
            <w:pPr>
              <w:pStyle w:val="Paragrafi"/>
              <w:ind w:firstLine="0"/>
              <w:rPr>
                <w:sz w:val="18"/>
                <w:szCs w:val="18"/>
                <w:lang w:val="sq-AL"/>
              </w:rPr>
            </w:pPr>
            <w:r w:rsidRPr="00937563">
              <w:rPr>
                <w:sz w:val="18"/>
                <w:szCs w:val="18"/>
                <w:lang w:val="sq-AL"/>
              </w:rPr>
              <w:t>570</w:t>
            </w:r>
          </w:p>
          <w:p w:rsidR="00970723" w:rsidRPr="00937563" w:rsidRDefault="00970723" w:rsidP="00D404A3">
            <w:pPr>
              <w:pStyle w:val="Paragrafi"/>
              <w:ind w:firstLine="0"/>
              <w:rPr>
                <w:sz w:val="18"/>
                <w:szCs w:val="18"/>
                <w:lang w:val="sq-AL"/>
              </w:rPr>
            </w:pPr>
            <w:r w:rsidRPr="00937563">
              <w:rPr>
                <w:sz w:val="18"/>
                <w:szCs w:val="18"/>
                <w:lang w:val="sq-AL"/>
              </w:rPr>
              <w:t>580</w:t>
            </w:r>
          </w:p>
          <w:p w:rsidR="00970723" w:rsidRPr="00937563" w:rsidRDefault="00970723" w:rsidP="00D404A3">
            <w:pPr>
              <w:pStyle w:val="Paragrafi"/>
              <w:ind w:firstLine="0"/>
              <w:rPr>
                <w:sz w:val="18"/>
                <w:szCs w:val="18"/>
                <w:lang w:val="sq-AL"/>
              </w:rPr>
            </w:pPr>
            <w:r w:rsidRPr="00937563">
              <w:rPr>
                <w:sz w:val="18"/>
                <w:szCs w:val="18"/>
                <w:lang w:val="sq-AL"/>
              </w:rPr>
              <w:t>590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344</w:t>
            </w:r>
          </w:p>
          <w:p w:rsidR="00970723" w:rsidRPr="00937563" w:rsidRDefault="00970723" w:rsidP="00D404A3">
            <w:pPr>
              <w:pStyle w:val="Paragrafi"/>
              <w:ind w:firstLine="0"/>
              <w:rPr>
                <w:sz w:val="18"/>
                <w:szCs w:val="18"/>
                <w:lang w:val="sq-AL"/>
              </w:rPr>
            </w:pPr>
            <w:r w:rsidRPr="00937563">
              <w:rPr>
                <w:sz w:val="18"/>
                <w:szCs w:val="18"/>
                <w:lang w:val="sq-AL"/>
              </w:rPr>
              <w:t>298</w:t>
            </w:r>
          </w:p>
          <w:p w:rsidR="00970723" w:rsidRPr="00937563" w:rsidRDefault="00970723" w:rsidP="00D404A3">
            <w:pPr>
              <w:pStyle w:val="Paragrafi"/>
              <w:ind w:firstLine="0"/>
              <w:rPr>
                <w:sz w:val="18"/>
                <w:szCs w:val="18"/>
                <w:lang w:val="sq-AL"/>
              </w:rPr>
            </w:pPr>
            <w:r w:rsidRPr="00937563">
              <w:rPr>
                <w:sz w:val="18"/>
                <w:szCs w:val="18"/>
                <w:lang w:val="sq-AL"/>
              </w:rPr>
              <w:t>244</w:t>
            </w:r>
          </w:p>
          <w:p w:rsidR="00970723" w:rsidRPr="00937563" w:rsidRDefault="00970723" w:rsidP="00D404A3">
            <w:pPr>
              <w:pStyle w:val="Paragrafi"/>
              <w:ind w:firstLine="0"/>
              <w:rPr>
                <w:sz w:val="18"/>
                <w:szCs w:val="18"/>
                <w:lang w:val="sq-AL"/>
              </w:rPr>
            </w:pPr>
            <w:r w:rsidRPr="00937563">
              <w:rPr>
                <w:sz w:val="18"/>
                <w:szCs w:val="18"/>
                <w:lang w:val="sq-AL"/>
              </w:rPr>
              <w:t>173</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3 600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1 427</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4 100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1 118</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4 600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w:t>
            </w: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610</w:t>
            </w:r>
          </w:p>
          <w:p w:rsidR="00970723" w:rsidRPr="00937563" w:rsidRDefault="00970723" w:rsidP="00D404A3">
            <w:pPr>
              <w:pStyle w:val="Paragrafi"/>
              <w:ind w:firstLine="0"/>
              <w:rPr>
                <w:sz w:val="18"/>
                <w:szCs w:val="18"/>
                <w:lang w:val="sq-AL"/>
              </w:rPr>
            </w:pPr>
            <w:r w:rsidRPr="00937563">
              <w:rPr>
                <w:sz w:val="18"/>
                <w:szCs w:val="18"/>
                <w:lang w:val="sq-AL"/>
              </w:rPr>
              <w:t>620</w:t>
            </w:r>
          </w:p>
          <w:p w:rsidR="00970723" w:rsidRPr="00937563" w:rsidRDefault="00970723" w:rsidP="00D404A3">
            <w:pPr>
              <w:pStyle w:val="Paragrafi"/>
              <w:ind w:firstLine="0"/>
              <w:rPr>
                <w:sz w:val="18"/>
                <w:szCs w:val="18"/>
                <w:lang w:val="sq-AL"/>
              </w:rPr>
            </w:pPr>
            <w:r w:rsidRPr="00937563">
              <w:rPr>
                <w:sz w:val="18"/>
                <w:szCs w:val="18"/>
                <w:lang w:val="sq-AL"/>
              </w:rPr>
              <w:t>630</w:t>
            </w:r>
          </w:p>
          <w:p w:rsidR="00970723" w:rsidRPr="00937563" w:rsidRDefault="00970723" w:rsidP="00D404A3">
            <w:pPr>
              <w:pStyle w:val="Paragrafi"/>
              <w:ind w:firstLine="0"/>
              <w:rPr>
                <w:sz w:val="18"/>
                <w:szCs w:val="18"/>
                <w:lang w:val="sq-AL"/>
              </w:rPr>
            </w:pPr>
            <w:r w:rsidRPr="00937563">
              <w:rPr>
                <w:sz w:val="18"/>
                <w:szCs w:val="18"/>
                <w:lang w:val="sq-AL"/>
              </w:rPr>
              <w:t>640</w:t>
            </w:r>
          </w:p>
          <w:p w:rsidR="00970723" w:rsidRPr="00937563" w:rsidRDefault="00970723" w:rsidP="00D404A3">
            <w:pPr>
              <w:pStyle w:val="Paragrafi"/>
              <w:ind w:firstLine="0"/>
              <w:rPr>
                <w:sz w:val="18"/>
                <w:szCs w:val="18"/>
                <w:lang w:val="sq-AL"/>
              </w:rPr>
            </w:pPr>
            <w:r w:rsidRPr="00937563">
              <w:rPr>
                <w:sz w:val="18"/>
                <w:szCs w:val="18"/>
                <w:lang w:val="sq-AL"/>
              </w:rPr>
              <w:t>3 650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1 423</w:t>
            </w:r>
          </w:p>
          <w:p w:rsidR="00970723" w:rsidRPr="00937563" w:rsidRDefault="00970723" w:rsidP="00D404A3">
            <w:pPr>
              <w:pStyle w:val="Paragrafi"/>
              <w:ind w:firstLine="0"/>
              <w:rPr>
                <w:sz w:val="18"/>
                <w:szCs w:val="18"/>
                <w:lang w:val="sq-AL"/>
              </w:rPr>
            </w:pPr>
            <w:r w:rsidRPr="00937563">
              <w:rPr>
                <w:sz w:val="18"/>
                <w:szCs w:val="18"/>
                <w:lang w:val="sq-AL"/>
              </w:rPr>
              <w:t>1 418</w:t>
            </w:r>
          </w:p>
          <w:p w:rsidR="00970723" w:rsidRPr="00937563" w:rsidRDefault="00970723" w:rsidP="00D404A3">
            <w:pPr>
              <w:pStyle w:val="Paragrafi"/>
              <w:ind w:firstLine="0"/>
              <w:rPr>
                <w:sz w:val="18"/>
                <w:szCs w:val="18"/>
                <w:lang w:val="sq-AL"/>
              </w:rPr>
            </w:pPr>
            <w:r w:rsidRPr="00937563">
              <w:rPr>
                <w:sz w:val="18"/>
                <w:szCs w:val="18"/>
                <w:lang w:val="sq-AL"/>
              </w:rPr>
              <w:t>1 413</w:t>
            </w:r>
          </w:p>
          <w:p w:rsidR="00970723" w:rsidRPr="00937563" w:rsidRDefault="00970723" w:rsidP="00D404A3">
            <w:pPr>
              <w:pStyle w:val="Paragrafi"/>
              <w:ind w:firstLine="0"/>
              <w:rPr>
                <w:sz w:val="18"/>
                <w:szCs w:val="18"/>
                <w:lang w:val="sq-AL"/>
              </w:rPr>
            </w:pPr>
            <w:r w:rsidRPr="00937563">
              <w:rPr>
                <w:sz w:val="18"/>
                <w:szCs w:val="18"/>
                <w:lang w:val="sq-AL"/>
              </w:rPr>
              <w:t>1 408</w:t>
            </w:r>
          </w:p>
          <w:p w:rsidR="00970723" w:rsidRPr="00937563" w:rsidRDefault="00970723" w:rsidP="00D404A3">
            <w:pPr>
              <w:pStyle w:val="Paragrafi"/>
              <w:ind w:firstLine="0"/>
              <w:rPr>
                <w:sz w:val="18"/>
                <w:szCs w:val="18"/>
                <w:lang w:val="sq-AL"/>
              </w:rPr>
            </w:pPr>
            <w:r w:rsidRPr="00937563">
              <w:rPr>
                <w:sz w:val="18"/>
                <w:szCs w:val="18"/>
                <w:lang w:val="sq-AL"/>
              </w:rPr>
              <w:t>1 404</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110</w:t>
            </w:r>
          </w:p>
          <w:p w:rsidR="00970723" w:rsidRPr="00937563" w:rsidRDefault="00970723" w:rsidP="00D404A3">
            <w:pPr>
              <w:pStyle w:val="Paragrafi"/>
              <w:ind w:firstLine="0"/>
              <w:rPr>
                <w:sz w:val="18"/>
                <w:szCs w:val="18"/>
                <w:lang w:val="sq-AL"/>
              </w:rPr>
            </w:pPr>
            <w:r w:rsidRPr="00937563">
              <w:rPr>
                <w:sz w:val="18"/>
                <w:szCs w:val="18"/>
                <w:lang w:val="sq-AL"/>
              </w:rPr>
              <w:t>120</w:t>
            </w:r>
          </w:p>
          <w:p w:rsidR="00970723" w:rsidRPr="00937563" w:rsidRDefault="00970723" w:rsidP="00D404A3">
            <w:pPr>
              <w:pStyle w:val="Paragrafi"/>
              <w:ind w:firstLine="0"/>
              <w:rPr>
                <w:sz w:val="18"/>
                <w:szCs w:val="18"/>
                <w:lang w:val="sq-AL"/>
              </w:rPr>
            </w:pPr>
            <w:r w:rsidRPr="00937563">
              <w:rPr>
                <w:sz w:val="18"/>
                <w:szCs w:val="18"/>
                <w:lang w:val="sq-AL"/>
              </w:rPr>
              <w:t>130</w:t>
            </w:r>
          </w:p>
          <w:p w:rsidR="00970723" w:rsidRPr="00937563" w:rsidRDefault="00970723" w:rsidP="00D404A3">
            <w:pPr>
              <w:pStyle w:val="Paragrafi"/>
              <w:ind w:firstLine="0"/>
              <w:rPr>
                <w:sz w:val="18"/>
                <w:szCs w:val="18"/>
                <w:lang w:val="sq-AL"/>
              </w:rPr>
            </w:pPr>
            <w:r w:rsidRPr="00937563">
              <w:rPr>
                <w:sz w:val="18"/>
                <w:szCs w:val="18"/>
                <w:lang w:val="sq-AL"/>
              </w:rPr>
              <w:t>140</w:t>
            </w:r>
          </w:p>
          <w:p w:rsidR="00970723" w:rsidRPr="00937563" w:rsidRDefault="00970723" w:rsidP="00D404A3">
            <w:pPr>
              <w:pStyle w:val="Paragrafi"/>
              <w:ind w:firstLine="0"/>
              <w:rPr>
                <w:sz w:val="18"/>
                <w:szCs w:val="18"/>
                <w:lang w:val="sq-AL"/>
              </w:rPr>
            </w:pPr>
            <w:r w:rsidRPr="00937563">
              <w:rPr>
                <w:sz w:val="18"/>
                <w:szCs w:val="18"/>
                <w:lang w:val="sq-AL"/>
              </w:rPr>
              <w:t>4 150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1 109</w:t>
            </w:r>
          </w:p>
          <w:p w:rsidR="00970723" w:rsidRPr="00937563" w:rsidRDefault="00970723" w:rsidP="00D404A3">
            <w:pPr>
              <w:pStyle w:val="Paragrafi"/>
              <w:ind w:firstLine="0"/>
              <w:rPr>
                <w:sz w:val="18"/>
                <w:szCs w:val="18"/>
                <w:lang w:val="sq-AL"/>
              </w:rPr>
            </w:pPr>
            <w:r w:rsidRPr="00937563">
              <w:rPr>
                <w:sz w:val="18"/>
                <w:szCs w:val="18"/>
                <w:lang w:val="sq-AL"/>
              </w:rPr>
              <w:t>1 100</w:t>
            </w:r>
          </w:p>
          <w:p w:rsidR="00970723" w:rsidRPr="00937563" w:rsidRDefault="00970723" w:rsidP="00D404A3">
            <w:pPr>
              <w:pStyle w:val="Paragrafi"/>
              <w:ind w:firstLine="0"/>
              <w:rPr>
                <w:sz w:val="18"/>
                <w:szCs w:val="18"/>
                <w:lang w:val="sq-AL"/>
              </w:rPr>
            </w:pPr>
            <w:r w:rsidRPr="00937563">
              <w:rPr>
                <w:sz w:val="18"/>
                <w:szCs w:val="18"/>
                <w:lang w:val="sq-AL"/>
              </w:rPr>
              <w:t>1 090</w:t>
            </w:r>
          </w:p>
          <w:p w:rsidR="00970723" w:rsidRPr="00937563" w:rsidRDefault="00970723" w:rsidP="00D404A3">
            <w:pPr>
              <w:pStyle w:val="Paragrafi"/>
              <w:ind w:firstLine="0"/>
              <w:rPr>
                <w:sz w:val="18"/>
                <w:szCs w:val="18"/>
                <w:lang w:val="sq-AL"/>
              </w:rPr>
            </w:pPr>
            <w:r w:rsidRPr="00937563">
              <w:rPr>
                <w:sz w:val="18"/>
                <w:szCs w:val="18"/>
                <w:lang w:val="sq-AL"/>
              </w:rPr>
              <w:t>1 081</w:t>
            </w:r>
          </w:p>
          <w:p w:rsidR="00970723" w:rsidRPr="00937563" w:rsidRDefault="00970723" w:rsidP="00D404A3">
            <w:pPr>
              <w:pStyle w:val="Paragrafi"/>
              <w:ind w:firstLine="0"/>
              <w:rPr>
                <w:sz w:val="18"/>
                <w:szCs w:val="18"/>
                <w:lang w:val="sq-AL"/>
              </w:rPr>
            </w:pPr>
            <w:r w:rsidRPr="00937563">
              <w:rPr>
                <w:sz w:val="18"/>
                <w:szCs w:val="18"/>
                <w:lang w:val="sq-AL"/>
              </w:rPr>
              <w:t>1 071</w:t>
            </w:r>
          </w:p>
        </w:tc>
        <w:tc>
          <w:tcPr>
            <w:tcW w:w="789" w:type="pct"/>
          </w:tcPr>
          <w:p w:rsidR="00970723" w:rsidRPr="00937563" w:rsidRDefault="00970723" w:rsidP="00D404A3">
            <w:pPr>
              <w:pStyle w:val="Paragrafi"/>
              <w:ind w:firstLine="0"/>
              <w:rPr>
                <w:sz w:val="18"/>
                <w:szCs w:val="18"/>
                <w:lang w:val="sq-AL"/>
              </w:rPr>
            </w:pPr>
          </w:p>
        </w:tc>
        <w:tc>
          <w:tcPr>
            <w:tcW w:w="877" w:type="pct"/>
          </w:tcPr>
          <w:p w:rsidR="00970723" w:rsidRPr="00937563" w:rsidRDefault="00970723" w:rsidP="00D404A3">
            <w:pPr>
              <w:pStyle w:val="Paragrafi"/>
              <w:ind w:firstLine="0"/>
              <w:rPr>
                <w:sz w:val="18"/>
                <w:szCs w:val="18"/>
                <w:lang w:val="sq-AL"/>
              </w:rPr>
            </w:pP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660</w:t>
            </w:r>
          </w:p>
          <w:p w:rsidR="00970723" w:rsidRPr="00937563" w:rsidRDefault="00970723" w:rsidP="00D404A3">
            <w:pPr>
              <w:pStyle w:val="Paragrafi"/>
              <w:ind w:firstLine="0"/>
              <w:rPr>
                <w:sz w:val="18"/>
                <w:szCs w:val="18"/>
                <w:lang w:val="sq-AL"/>
              </w:rPr>
            </w:pPr>
            <w:r w:rsidRPr="00937563">
              <w:rPr>
                <w:sz w:val="18"/>
                <w:szCs w:val="18"/>
                <w:lang w:val="sq-AL"/>
              </w:rPr>
              <w:t>670</w:t>
            </w:r>
          </w:p>
          <w:p w:rsidR="00970723" w:rsidRPr="00937563" w:rsidRDefault="00970723" w:rsidP="00D404A3">
            <w:pPr>
              <w:pStyle w:val="Paragrafi"/>
              <w:ind w:firstLine="0"/>
              <w:rPr>
                <w:sz w:val="18"/>
                <w:szCs w:val="18"/>
                <w:lang w:val="sq-AL"/>
              </w:rPr>
            </w:pPr>
            <w:r w:rsidRPr="00937563">
              <w:rPr>
                <w:sz w:val="18"/>
                <w:szCs w:val="18"/>
                <w:lang w:val="sq-AL"/>
              </w:rPr>
              <w:t>680</w:t>
            </w:r>
          </w:p>
          <w:p w:rsidR="00970723" w:rsidRPr="00937563" w:rsidRDefault="00970723" w:rsidP="00D404A3">
            <w:pPr>
              <w:pStyle w:val="Paragrafi"/>
              <w:ind w:firstLine="0"/>
              <w:rPr>
                <w:sz w:val="18"/>
                <w:szCs w:val="18"/>
                <w:lang w:val="sq-AL"/>
              </w:rPr>
            </w:pPr>
            <w:r w:rsidRPr="00937563">
              <w:rPr>
                <w:sz w:val="18"/>
                <w:szCs w:val="18"/>
                <w:lang w:val="sq-AL"/>
              </w:rPr>
              <w:t>690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1 399</w:t>
            </w:r>
          </w:p>
          <w:p w:rsidR="00970723" w:rsidRPr="00937563" w:rsidRDefault="00970723" w:rsidP="00D404A3">
            <w:pPr>
              <w:pStyle w:val="Paragrafi"/>
              <w:ind w:firstLine="0"/>
              <w:rPr>
                <w:sz w:val="18"/>
                <w:szCs w:val="18"/>
                <w:lang w:val="sq-AL"/>
              </w:rPr>
            </w:pPr>
            <w:r w:rsidRPr="00937563">
              <w:rPr>
                <w:sz w:val="18"/>
                <w:szCs w:val="18"/>
                <w:lang w:val="sq-AL"/>
              </w:rPr>
              <w:t>1 394</w:t>
            </w:r>
          </w:p>
          <w:p w:rsidR="00970723" w:rsidRPr="00937563" w:rsidRDefault="00970723" w:rsidP="00D404A3">
            <w:pPr>
              <w:pStyle w:val="Paragrafi"/>
              <w:ind w:firstLine="0"/>
              <w:rPr>
                <w:sz w:val="18"/>
                <w:szCs w:val="18"/>
                <w:lang w:val="sq-AL"/>
              </w:rPr>
            </w:pPr>
            <w:r w:rsidRPr="00937563">
              <w:rPr>
                <w:sz w:val="18"/>
                <w:szCs w:val="18"/>
                <w:lang w:val="sq-AL"/>
              </w:rPr>
              <w:t>1 389</w:t>
            </w:r>
          </w:p>
          <w:p w:rsidR="00970723" w:rsidRPr="00937563" w:rsidRDefault="00970723" w:rsidP="00D404A3">
            <w:pPr>
              <w:pStyle w:val="Paragrafi"/>
              <w:ind w:firstLine="0"/>
              <w:rPr>
                <w:sz w:val="18"/>
                <w:szCs w:val="18"/>
                <w:lang w:val="sq-AL"/>
              </w:rPr>
            </w:pPr>
            <w:r w:rsidRPr="00937563">
              <w:rPr>
                <w:sz w:val="18"/>
                <w:szCs w:val="18"/>
                <w:lang w:val="sq-AL"/>
              </w:rPr>
              <w:t>1 384</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160</w:t>
            </w:r>
          </w:p>
          <w:p w:rsidR="00970723" w:rsidRPr="00937563" w:rsidRDefault="00970723" w:rsidP="00D404A3">
            <w:pPr>
              <w:pStyle w:val="Paragrafi"/>
              <w:ind w:firstLine="0"/>
              <w:rPr>
                <w:sz w:val="18"/>
                <w:szCs w:val="18"/>
                <w:lang w:val="sq-AL"/>
              </w:rPr>
            </w:pPr>
            <w:r w:rsidRPr="00937563">
              <w:rPr>
                <w:sz w:val="18"/>
                <w:szCs w:val="18"/>
                <w:lang w:val="sq-AL"/>
              </w:rPr>
              <w:t>170</w:t>
            </w:r>
          </w:p>
          <w:p w:rsidR="00970723" w:rsidRPr="00937563" w:rsidRDefault="00970723" w:rsidP="00D404A3">
            <w:pPr>
              <w:pStyle w:val="Paragrafi"/>
              <w:ind w:firstLine="0"/>
              <w:rPr>
                <w:sz w:val="18"/>
                <w:szCs w:val="18"/>
                <w:lang w:val="sq-AL"/>
              </w:rPr>
            </w:pPr>
            <w:r w:rsidRPr="00937563">
              <w:rPr>
                <w:sz w:val="18"/>
                <w:szCs w:val="18"/>
                <w:lang w:val="sq-AL"/>
              </w:rPr>
              <w:t>180</w:t>
            </w:r>
          </w:p>
          <w:p w:rsidR="00970723" w:rsidRPr="00937563" w:rsidRDefault="00970723" w:rsidP="00D404A3">
            <w:pPr>
              <w:pStyle w:val="Paragrafi"/>
              <w:ind w:firstLine="0"/>
              <w:rPr>
                <w:sz w:val="18"/>
                <w:szCs w:val="18"/>
                <w:lang w:val="sq-AL"/>
              </w:rPr>
            </w:pPr>
            <w:r w:rsidRPr="00937563">
              <w:rPr>
                <w:sz w:val="18"/>
                <w:szCs w:val="18"/>
                <w:lang w:val="sq-AL"/>
              </w:rPr>
              <w:t>190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1 061</w:t>
            </w:r>
          </w:p>
          <w:p w:rsidR="00970723" w:rsidRPr="00937563" w:rsidRDefault="00970723" w:rsidP="00D404A3">
            <w:pPr>
              <w:pStyle w:val="Paragrafi"/>
              <w:ind w:firstLine="0"/>
              <w:rPr>
                <w:sz w:val="18"/>
                <w:szCs w:val="18"/>
                <w:lang w:val="sq-AL"/>
              </w:rPr>
            </w:pPr>
            <w:r w:rsidRPr="00937563">
              <w:rPr>
                <w:sz w:val="18"/>
                <w:szCs w:val="18"/>
                <w:lang w:val="sq-AL"/>
              </w:rPr>
              <w:t>1 051</w:t>
            </w:r>
          </w:p>
          <w:p w:rsidR="00970723" w:rsidRPr="00937563" w:rsidRDefault="00970723" w:rsidP="00D404A3">
            <w:pPr>
              <w:pStyle w:val="Paragrafi"/>
              <w:ind w:firstLine="0"/>
              <w:rPr>
                <w:sz w:val="18"/>
                <w:szCs w:val="18"/>
                <w:lang w:val="sq-AL"/>
              </w:rPr>
            </w:pPr>
            <w:r w:rsidRPr="00937563">
              <w:rPr>
                <w:sz w:val="18"/>
                <w:szCs w:val="18"/>
                <w:lang w:val="sq-AL"/>
              </w:rPr>
              <w:t>1 041</w:t>
            </w:r>
          </w:p>
          <w:p w:rsidR="00970723" w:rsidRPr="00937563" w:rsidRDefault="00970723" w:rsidP="00D404A3">
            <w:pPr>
              <w:pStyle w:val="Paragrafi"/>
              <w:ind w:firstLine="0"/>
              <w:rPr>
                <w:sz w:val="18"/>
                <w:szCs w:val="18"/>
                <w:lang w:val="sq-AL"/>
              </w:rPr>
            </w:pPr>
            <w:r w:rsidRPr="00937563">
              <w:rPr>
                <w:sz w:val="18"/>
                <w:szCs w:val="18"/>
                <w:lang w:val="sq-AL"/>
              </w:rPr>
              <w:t>1 030</w:t>
            </w:r>
          </w:p>
        </w:tc>
        <w:tc>
          <w:tcPr>
            <w:tcW w:w="789" w:type="pct"/>
          </w:tcPr>
          <w:p w:rsidR="00970723" w:rsidRPr="00937563" w:rsidRDefault="00970723" w:rsidP="00D404A3">
            <w:pPr>
              <w:pStyle w:val="Paragrafi"/>
              <w:ind w:firstLine="0"/>
              <w:rPr>
                <w:sz w:val="18"/>
                <w:szCs w:val="18"/>
                <w:lang w:val="sq-AL"/>
              </w:rPr>
            </w:pPr>
          </w:p>
        </w:tc>
        <w:tc>
          <w:tcPr>
            <w:tcW w:w="877" w:type="pct"/>
          </w:tcPr>
          <w:p w:rsidR="00970723" w:rsidRPr="00937563" w:rsidRDefault="00970723" w:rsidP="00D404A3">
            <w:pPr>
              <w:pStyle w:val="Paragrafi"/>
              <w:ind w:firstLine="0"/>
              <w:rPr>
                <w:sz w:val="18"/>
                <w:szCs w:val="18"/>
                <w:lang w:val="sq-AL"/>
              </w:rPr>
            </w:pPr>
          </w:p>
        </w:tc>
      </w:tr>
      <w:tr w:rsidR="00970723" w:rsidRPr="00937563" w:rsidTr="00937563">
        <w:trPr>
          <w:jc w:val="center"/>
        </w:trPr>
        <w:tc>
          <w:tcPr>
            <w:tcW w:w="789" w:type="pct"/>
          </w:tcPr>
          <w:p w:rsidR="00970723" w:rsidRPr="00937563" w:rsidRDefault="00970723" w:rsidP="00D404A3">
            <w:pPr>
              <w:pStyle w:val="Paragrafi"/>
              <w:ind w:firstLine="0"/>
              <w:rPr>
                <w:sz w:val="18"/>
                <w:szCs w:val="18"/>
                <w:lang w:val="sq-AL"/>
              </w:rPr>
            </w:pPr>
            <w:r w:rsidRPr="00937563">
              <w:rPr>
                <w:sz w:val="18"/>
                <w:szCs w:val="18"/>
                <w:lang w:val="sq-AL"/>
              </w:rPr>
              <w:t>3 700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1 379</w:t>
            </w:r>
          </w:p>
        </w:tc>
        <w:tc>
          <w:tcPr>
            <w:tcW w:w="789" w:type="pct"/>
          </w:tcPr>
          <w:p w:rsidR="00970723" w:rsidRPr="00937563" w:rsidRDefault="00970723" w:rsidP="00D404A3">
            <w:pPr>
              <w:pStyle w:val="Paragrafi"/>
              <w:ind w:firstLine="0"/>
              <w:rPr>
                <w:sz w:val="18"/>
                <w:szCs w:val="18"/>
                <w:lang w:val="sq-AL"/>
              </w:rPr>
            </w:pPr>
            <w:r w:rsidRPr="00937563">
              <w:rPr>
                <w:sz w:val="18"/>
                <w:szCs w:val="18"/>
                <w:lang w:val="sq-AL"/>
              </w:rPr>
              <w:t>4 200</w:t>
            </w:r>
          </w:p>
        </w:tc>
        <w:tc>
          <w:tcPr>
            <w:tcW w:w="877" w:type="pct"/>
          </w:tcPr>
          <w:p w:rsidR="00970723" w:rsidRPr="00937563" w:rsidRDefault="00970723" w:rsidP="00D404A3">
            <w:pPr>
              <w:pStyle w:val="Paragrafi"/>
              <w:ind w:firstLine="0"/>
              <w:rPr>
                <w:sz w:val="18"/>
                <w:szCs w:val="18"/>
                <w:lang w:val="sq-AL"/>
              </w:rPr>
            </w:pPr>
            <w:r w:rsidRPr="00937563">
              <w:rPr>
                <w:sz w:val="18"/>
                <w:szCs w:val="18"/>
                <w:lang w:val="sq-AL"/>
              </w:rPr>
              <w:t>1 020</w:t>
            </w:r>
          </w:p>
        </w:tc>
        <w:tc>
          <w:tcPr>
            <w:tcW w:w="789" w:type="pct"/>
          </w:tcPr>
          <w:p w:rsidR="00970723" w:rsidRPr="00937563" w:rsidRDefault="00970723" w:rsidP="00D404A3">
            <w:pPr>
              <w:pStyle w:val="Paragrafi"/>
              <w:ind w:firstLine="0"/>
              <w:rPr>
                <w:sz w:val="18"/>
                <w:szCs w:val="18"/>
                <w:lang w:val="sq-AL"/>
              </w:rPr>
            </w:pPr>
          </w:p>
        </w:tc>
        <w:tc>
          <w:tcPr>
            <w:tcW w:w="877" w:type="pct"/>
          </w:tcPr>
          <w:p w:rsidR="00970723" w:rsidRPr="00937563" w:rsidRDefault="00970723" w:rsidP="00D404A3">
            <w:pPr>
              <w:pStyle w:val="Paragrafi"/>
              <w:ind w:firstLine="0"/>
              <w:rPr>
                <w:sz w:val="18"/>
                <w:szCs w:val="18"/>
                <w:lang w:val="sq-AL"/>
              </w:rPr>
            </w:pPr>
          </w:p>
        </w:tc>
      </w:tr>
    </w:tbl>
    <w:p w:rsidR="00970723" w:rsidRDefault="00970723" w:rsidP="00970723">
      <w:pPr>
        <w:pStyle w:val="Paragrafi"/>
        <w:rPr>
          <w:lang w:val="sq-AL"/>
        </w:rPr>
      </w:pPr>
    </w:p>
    <w:p w:rsidR="00937563" w:rsidRDefault="00937563" w:rsidP="00970723">
      <w:pPr>
        <w:pStyle w:val="Paragrafi"/>
        <w:rPr>
          <w:lang w:val="sq-AL"/>
        </w:rPr>
      </w:pPr>
    </w:p>
    <w:p w:rsidR="00937563" w:rsidRDefault="00937563" w:rsidP="00970723">
      <w:pPr>
        <w:pStyle w:val="Paragrafi"/>
        <w:rPr>
          <w:lang w:val="sq-AL"/>
        </w:rPr>
      </w:pPr>
    </w:p>
    <w:p w:rsidR="00937563" w:rsidRDefault="00937563" w:rsidP="00970723">
      <w:pPr>
        <w:pStyle w:val="Paragrafi"/>
        <w:rPr>
          <w:lang w:val="sq-AL"/>
        </w:rPr>
      </w:pPr>
    </w:p>
    <w:p w:rsidR="00937563" w:rsidRPr="007542C3" w:rsidRDefault="00937563" w:rsidP="00970723">
      <w:pPr>
        <w:pStyle w:val="Paragrafi"/>
        <w:rPr>
          <w:lang w:val="sq-AL"/>
        </w:rPr>
      </w:pPr>
    </w:p>
    <w:p w:rsidR="00970723" w:rsidRPr="007542C3" w:rsidRDefault="007614A2" w:rsidP="00D404A3">
      <w:pPr>
        <w:pStyle w:val="Paragrafi"/>
        <w:jc w:val="right"/>
        <w:rPr>
          <w:lang w:val="sq-AL"/>
        </w:rPr>
      </w:pPr>
      <w:r w:rsidRPr="007542C3">
        <w:rPr>
          <w:lang w:val="sq-AL"/>
        </w:rPr>
        <w:t>Tabela 1</w:t>
      </w:r>
      <w:r w:rsidRPr="007542C3">
        <w:rPr>
          <w:vertAlign w:val="subscript"/>
          <w:lang w:val="sq-AL"/>
        </w:rPr>
        <w:t>17</w:t>
      </w:r>
      <w:r w:rsidRPr="007542C3">
        <w:rPr>
          <w:lang w:val="sq-AL"/>
        </w:rPr>
        <w:t xml:space="preserve"> </w:t>
      </w:r>
    </w:p>
    <w:p w:rsidR="007614A2" w:rsidRDefault="007614A2" w:rsidP="00970723">
      <w:pPr>
        <w:pStyle w:val="Paragrafi"/>
        <w:rPr>
          <w:lang w:val="sq-AL"/>
        </w:rPr>
      </w:pPr>
      <w:r w:rsidRPr="007542C3">
        <w:rPr>
          <w:lang w:val="sq-AL"/>
        </w:rPr>
        <w:t>Gabariti i ngarkes</w:t>
      </w:r>
      <w:r w:rsidRPr="007542C3">
        <w:rPr>
          <w:rFonts w:ascii="Times New Roman" w:hAnsi="Times New Roman"/>
          <w:lang w:val="sq-AL"/>
        </w:rPr>
        <w:t>ë</w:t>
      </w:r>
      <w:r w:rsidRPr="007542C3">
        <w:rPr>
          <w:lang w:val="sq-AL"/>
        </w:rPr>
        <w:t>s i pranuar nga RAI</w:t>
      </w:r>
    </w:p>
    <w:p w:rsidR="00937563" w:rsidRPr="007542C3" w:rsidRDefault="00937563" w:rsidP="00970723">
      <w:pPr>
        <w:pStyle w:val="Paragrafi"/>
        <w:rPr>
          <w:lang w:val="sq-AL"/>
        </w:rPr>
      </w:pPr>
    </w:p>
    <w:p w:rsidR="00970723" w:rsidRPr="007542C3" w:rsidRDefault="001F2EE9" w:rsidP="00D404A3">
      <w:pPr>
        <w:pStyle w:val="Paragrafi"/>
        <w:jc w:val="center"/>
        <w:rPr>
          <w:lang w:val="sq-AL"/>
        </w:rPr>
      </w:pPr>
      <w:r>
        <w:rPr>
          <w:noProof/>
        </w:rPr>
        <w:pict>
          <v:shape id="Picture 19" o:spid="_x0000_i1040" type="#_x0000_t75" style="width:407.8pt;height:409.45pt;visibility:visible">
            <v:imagedata r:id="rId111" o:title="" croptop="12262f" cropleft="7998f"/>
          </v:shape>
        </w:pic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013709">
      <w:pPr>
        <w:pStyle w:val="Paragrafi"/>
        <w:jc w:val="right"/>
        <w:rPr>
          <w:lang w:val="sq-AL"/>
        </w:rPr>
      </w:pPr>
      <w:r w:rsidRPr="007542C3">
        <w:rPr>
          <w:lang w:val="sq-AL"/>
        </w:rPr>
        <w:br w:type="page"/>
        <w:t xml:space="preserve"> Tabela 1</w:t>
      </w:r>
      <w:r w:rsidRPr="007542C3">
        <w:rPr>
          <w:vertAlign w:val="subscript"/>
          <w:lang w:val="sq-AL"/>
        </w:rPr>
        <w:t>17</w:t>
      </w:r>
    </w:p>
    <w:p w:rsidR="00970723" w:rsidRPr="007542C3" w:rsidRDefault="00D404A3" w:rsidP="0094374B">
      <w:pPr>
        <w:pStyle w:val="TitulliTitull"/>
      </w:pPr>
      <w:r w:rsidRPr="007542C3">
        <w:t>GJYSMA E GJERËSISË S</w:t>
      </w:r>
      <w:r w:rsidRPr="007542C3">
        <w:rPr>
          <w:rFonts w:ascii="Times New Roman" w:hAnsi="Times New Roman"/>
        </w:rPr>
        <w:t>Ë</w:t>
      </w:r>
      <w:r w:rsidRPr="007542C3">
        <w:t xml:space="preserve"> GABARITIT</w:t>
      </w:r>
    </w:p>
    <w:p w:rsidR="00D404A3" w:rsidRPr="007542C3" w:rsidRDefault="00D404A3" w:rsidP="00970723">
      <w:pPr>
        <w:pStyle w:val="Paragrafi"/>
        <w:rPr>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2"/>
        <w:gridCol w:w="1003"/>
        <w:gridCol w:w="911"/>
        <w:gridCol w:w="1431"/>
        <w:gridCol w:w="999"/>
        <w:gridCol w:w="1431"/>
        <w:gridCol w:w="999"/>
        <w:gridCol w:w="1431"/>
      </w:tblGrid>
      <w:tr w:rsidR="00970723" w:rsidRPr="0094374B" w:rsidTr="0094374B">
        <w:trPr>
          <w:jc w:val="center"/>
        </w:trPr>
        <w:tc>
          <w:tcPr>
            <w:tcW w:w="721" w:type="pct"/>
          </w:tcPr>
          <w:p w:rsidR="00970723" w:rsidRPr="0094374B" w:rsidRDefault="00D35C07" w:rsidP="00D404A3">
            <w:pPr>
              <w:pStyle w:val="Paragrafi"/>
              <w:ind w:firstLine="0"/>
              <w:jc w:val="center"/>
              <w:rPr>
                <w:b/>
                <w:sz w:val="18"/>
                <w:szCs w:val="18"/>
                <w:lang w:val="sq-AL"/>
              </w:rPr>
            </w:pPr>
            <w:r w:rsidRPr="0094374B">
              <w:rPr>
                <w:b/>
                <w:sz w:val="18"/>
                <w:szCs w:val="18"/>
                <w:lang w:val="sq-AL"/>
              </w:rPr>
              <w:t>Lartë</w:t>
            </w:r>
            <w:r w:rsidR="00970723" w:rsidRPr="0094374B">
              <w:rPr>
                <w:b/>
                <w:sz w:val="18"/>
                <w:szCs w:val="18"/>
                <w:lang w:val="sq-AL"/>
              </w:rPr>
              <w:t>sia mbi</w:t>
            </w:r>
            <w:r w:rsidR="007614A2" w:rsidRPr="0094374B">
              <w:rPr>
                <w:b/>
                <w:sz w:val="18"/>
                <w:szCs w:val="18"/>
                <w:lang w:val="sq-AL"/>
              </w:rPr>
              <w:t xml:space="preserve"> </w:t>
            </w:r>
            <w:r w:rsidR="00970723" w:rsidRPr="0094374B">
              <w:rPr>
                <w:b/>
                <w:sz w:val="18"/>
                <w:szCs w:val="18"/>
                <w:lang w:val="sq-AL"/>
              </w:rPr>
              <w:t xml:space="preserve">nivelin e </w:t>
            </w:r>
            <w:r w:rsidRPr="0094374B">
              <w:rPr>
                <w:b/>
                <w:sz w:val="18"/>
                <w:szCs w:val="18"/>
                <w:lang w:val="sq-AL"/>
              </w:rPr>
              <w:t>kokës së</w:t>
            </w:r>
            <w:r w:rsidR="00970723" w:rsidRPr="0094374B">
              <w:rPr>
                <w:b/>
                <w:sz w:val="18"/>
                <w:szCs w:val="18"/>
                <w:lang w:val="sq-AL"/>
              </w:rPr>
              <w:t xml:space="preserve"> shin</w:t>
            </w:r>
            <w:r w:rsidR="007614A2" w:rsidRPr="0094374B">
              <w:rPr>
                <w:rFonts w:ascii="Times New Roman" w:hAnsi="Times New Roman"/>
                <w:b/>
                <w:sz w:val="18"/>
                <w:szCs w:val="18"/>
                <w:lang w:val="sq-AL"/>
              </w:rPr>
              <w:t>ë</w:t>
            </w:r>
            <w:r w:rsidR="00970723" w:rsidRPr="0094374B">
              <w:rPr>
                <w:b/>
                <w:sz w:val="18"/>
                <w:szCs w:val="18"/>
                <w:lang w:val="sq-AL"/>
              </w:rPr>
              <w:t>s</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631" w:type="pct"/>
          </w:tcPr>
          <w:p w:rsidR="00970723" w:rsidRPr="0094374B" w:rsidRDefault="00524A67" w:rsidP="00D404A3">
            <w:pPr>
              <w:pStyle w:val="Paragrafi"/>
              <w:ind w:firstLine="0"/>
              <w:jc w:val="center"/>
              <w:rPr>
                <w:b/>
                <w:sz w:val="18"/>
                <w:szCs w:val="18"/>
                <w:lang w:val="sq-AL"/>
              </w:rPr>
            </w:pPr>
            <w:r w:rsidRPr="0094374B">
              <w:rPr>
                <w:b/>
                <w:sz w:val="18"/>
                <w:szCs w:val="18"/>
                <w:lang w:val="sq-AL"/>
              </w:rPr>
              <w:t>Gjysmë</w:t>
            </w:r>
            <w:r w:rsidR="00970723" w:rsidRPr="0094374B">
              <w:rPr>
                <w:b/>
                <w:sz w:val="18"/>
                <w:szCs w:val="18"/>
                <w:lang w:val="sq-AL"/>
              </w:rPr>
              <w:t xml:space="preserve"> </w:t>
            </w:r>
            <w:r w:rsidR="00D35C07" w:rsidRPr="0094374B">
              <w:rPr>
                <w:b/>
                <w:sz w:val="18"/>
                <w:szCs w:val="18"/>
                <w:lang w:val="sq-AL"/>
              </w:rPr>
              <w:t>gjerë</w:t>
            </w:r>
            <w:r w:rsidR="00970723" w:rsidRPr="0094374B">
              <w:rPr>
                <w:b/>
                <w:sz w:val="18"/>
                <w:szCs w:val="18"/>
                <w:lang w:val="sq-AL"/>
              </w:rPr>
              <w:t>sia korrespon</w:t>
            </w:r>
          </w:p>
          <w:p w:rsidR="00970723" w:rsidRPr="0094374B" w:rsidRDefault="00970723" w:rsidP="00D404A3">
            <w:pPr>
              <w:pStyle w:val="Paragrafi"/>
              <w:ind w:firstLine="0"/>
              <w:jc w:val="center"/>
              <w:rPr>
                <w:b/>
                <w:sz w:val="18"/>
                <w:szCs w:val="18"/>
                <w:lang w:val="sq-AL"/>
              </w:rPr>
            </w:pPr>
            <w:r w:rsidRPr="0094374B">
              <w:rPr>
                <w:b/>
                <w:sz w:val="18"/>
                <w:szCs w:val="18"/>
                <w:lang w:val="sq-AL"/>
              </w:rPr>
              <w:t>duese</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676" w:type="pct"/>
          </w:tcPr>
          <w:p w:rsidR="00970723" w:rsidRPr="0094374B" w:rsidRDefault="00D35C07" w:rsidP="00D404A3">
            <w:pPr>
              <w:pStyle w:val="Paragrafi"/>
              <w:ind w:firstLine="0"/>
              <w:jc w:val="center"/>
              <w:rPr>
                <w:b/>
                <w:sz w:val="18"/>
                <w:szCs w:val="18"/>
                <w:lang w:val="sq-AL"/>
              </w:rPr>
            </w:pPr>
            <w:r w:rsidRPr="0094374B">
              <w:rPr>
                <w:b/>
                <w:sz w:val="18"/>
                <w:szCs w:val="18"/>
                <w:lang w:val="sq-AL"/>
              </w:rPr>
              <w:t>Lartë</w:t>
            </w:r>
            <w:r w:rsidR="00970723" w:rsidRPr="0094374B">
              <w:rPr>
                <w:b/>
                <w:sz w:val="18"/>
                <w:szCs w:val="18"/>
                <w:lang w:val="sq-AL"/>
              </w:rPr>
              <w:t>sia mbi</w:t>
            </w:r>
          </w:p>
          <w:p w:rsidR="00970723" w:rsidRPr="0094374B" w:rsidRDefault="00970723" w:rsidP="00D404A3">
            <w:pPr>
              <w:pStyle w:val="Paragrafi"/>
              <w:ind w:firstLine="0"/>
              <w:jc w:val="center"/>
              <w:rPr>
                <w:b/>
                <w:sz w:val="18"/>
                <w:szCs w:val="18"/>
                <w:lang w:val="sq-AL"/>
              </w:rPr>
            </w:pPr>
            <w:r w:rsidRPr="0094374B">
              <w:rPr>
                <w:b/>
                <w:sz w:val="18"/>
                <w:szCs w:val="18"/>
                <w:lang w:val="sq-AL"/>
              </w:rPr>
              <w:t xml:space="preserve">nivelin e </w:t>
            </w:r>
            <w:r w:rsidR="00D35C07" w:rsidRPr="0094374B">
              <w:rPr>
                <w:b/>
                <w:sz w:val="18"/>
                <w:szCs w:val="18"/>
                <w:lang w:val="sq-AL"/>
              </w:rPr>
              <w:t>kokës së</w:t>
            </w:r>
            <w:r w:rsidRPr="0094374B">
              <w:rPr>
                <w:b/>
                <w:sz w:val="18"/>
                <w:szCs w:val="18"/>
                <w:lang w:val="sq-AL"/>
              </w:rPr>
              <w:t xml:space="preserve"> shin</w:t>
            </w:r>
            <w:r w:rsidR="007614A2" w:rsidRPr="0094374B">
              <w:rPr>
                <w:rFonts w:ascii="Times New Roman" w:hAnsi="Times New Roman"/>
                <w:b/>
                <w:sz w:val="18"/>
                <w:szCs w:val="18"/>
                <w:lang w:val="sq-AL"/>
              </w:rPr>
              <w:t>ë</w:t>
            </w:r>
            <w:r w:rsidRPr="0094374B">
              <w:rPr>
                <w:b/>
                <w:sz w:val="18"/>
                <w:szCs w:val="18"/>
                <w:lang w:val="sq-AL"/>
              </w:rPr>
              <w:t>s</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541" w:type="pct"/>
          </w:tcPr>
          <w:p w:rsidR="00970723" w:rsidRPr="0094374B" w:rsidRDefault="00524A67" w:rsidP="00D404A3">
            <w:pPr>
              <w:pStyle w:val="Paragrafi"/>
              <w:ind w:firstLine="0"/>
              <w:jc w:val="center"/>
              <w:rPr>
                <w:b/>
                <w:sz w:val="18"/>
                <w:szCs w:val="18"/>
                <w:lang w:val="sq-AL"/>
              </w:rPr>
            </w:pPr>
            <w:r w:rsidRPr="0094374B">
              <w:rPr>
                <w:b/>
                <w:sz w:val="18"/>
                <w:szCs w:val="18"/>
                <w:lang w:val="sq-AL"/>
              </w:rPr>
              <w:t>Gjysmë</w:t>
            </w:r>
            <w:r w:rsidR="00970723" w:rsidRPr="0094374B">
              <w:rPr>
                <w:b/>
                <w:sz w:val="18"/>
                <w:szCs w:val="18"/>
                <w:lang w:val="sq-AL"/>
              </w:rPr>
              <w:t xml:space="preserve"> </w:t>
            </w:r>
            <w:r w:rsidR="00D35C07" w:rsidRPr="0094374B">
              <w:rPr>
                <w:b/>
                <w:sz w:val="18"/>
                <w:szCs w:val="18"/>
                <w:lang w:val="sq-AL"/>
              </w:rPr>
              <w:t>gjerë</w:t>
            </w:r>
            <w:r w:rsidR="00970723" w:rsidRPr="0094374B">
              <w:rPr>
                <w:b/>
                <w:sz w:val="18"/>
                <w:szCs w:val="18"/>
                <w:lang w:val="sq-AL"/>
              </w:rPr>
              <w:t>sia korresponduese</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676" w:type="pct"/>
          </w:tcPr>
          <w:p w:rsidR="00970723" w:rsidRPr="0094374B" w:rsidRDefault="00D35C07" w:rsidP="00D404A3">
            <w:pPr>
              <w:pStyle w:val="Paragrafi"/>
              <w:ind w:firstLine="0"/>
              <w:jc w:val="center"/>
              <w:rPr>
                <w:b/>
                <w:sz w:val="18"/>
                <w:szCs w:val="18"/>
                <w:lang w:val="sq-AL"/>
              </w:rPr>
            </w:pPr>
            <w:r w:rsidRPr="0094374B">
              <w:rPr>
                <w:b/>
                <w:sz w:val="18"/>
                <w:szCs w:val="18"/>
                <w:lang w:val="sq-AL"/>
              </w:rPr>
              <w:t>Lartë</w:t>
            </w:r>
            <w:r w:rsidR="00970723" w:rsidRPr="0094374B">
              <w:rPr>
                <w:b/>
                <w:sz w:val="18"/>
                <w:szCs w:val="18"/>
                <w:lang w:val="sq-AL"/>
              </w:rPr>
              <w:t>sia mbi</w:t>
            </w:r>
          </w:p>
          <w:p w:rsidR="00970723" w:rsidRPr="0094374B" w:rsidRDefault="00970723" w:rsidP="00D404A3">
            <w:pPr>
              <w:pStyle w:val="Paragrafi"/>
              <w:ind w:firstLine="0"/>
              <w:jc w:val="center"/>
              <w:rPr>
                <w:b/>
                <w:sz w:val="18"/>
                <w:szCs w:val="18"/>
                <w:lang w:val="sq-AL"/>
              </w:rPr>
            </w:pPr>
            <w:r w:rsidRPr="0094374B">
              <w:rPr>
                <w:b/>
                <w:sz w:val="18"/>
                <w:szCs w:val="18"/>
                <w:lang w:val="sq-AL"/>
              </w:rPr>
              <w:t xml:space="preserve">nivelin e </w:t>
            </w:r>
            <w:r w:rsidR="00D35C07" w:rsidRPr="0094374B">
              <w:rPr>
                <w:b/>
                <w:sz w:val="18"/>
                <w:szCs w:val="18"/>
                <w:lang w:val="sq-AL"/>
              </w:rPr>
              <w:t>kokës së</w:t>
            </w:r>
            <w:r w:rsidRPr="0094374B">
              <w:rPr>
                <w:b/>
                <w:sz w:val="18"/>
                <w:szCs w:val="18"/>
                <w:lang w:val="sq-AL"/>
              </w:rPr>
              <w:t xml:space="preserve"> shin</w:t>
            </w:r>
            <w:r w:rsidR="007614A2" w:rsidRPr="0094374B">
              <w:rPr>
                <w:rFonts w:ascii="Times New Roman" w:hAnsi="Times New Roman"/>
                <w:b/>
                <w:sz w:val="18"/>
                <w:szCs w:val="18"/>
                <w:lang w:val="sq-AL"/>
              </w:rPr>
              <w:t>ë</w:t>
            </w:r>
            <w:r w:rsidRPr="0094374B">
              <w:rPr>
                <w:b/>
                <w:sz w:val="18"/>
                <w:szCs w:val="18"/>
                <w:lang w:val="sq-AL"/>
              </w:rPr>
              <w:t>s</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541" w:type="pct"/>
          </w:tcPr>
          <w:p w:rsidR="00970723" w:rsidRPr="0094374B" w:rsidRDefault="00524A67" w:rsidP="00D404A3">
            <w:pPr>
              <w:pStyle w:val="Paragrafi"/>
              <w:ind w:firstLine="0"/>
              <w:jc w:val="center"/>
              <w:rPr>
                <w:b/>
                <w:sz w:val="18"/>
                <w:szCs w:val="18"/>
                <w:lang w:val="sq-AL"/>
              </w:rPr>
            </w:pPr>
            <w:r w:rsidRPr="0094374B">
              <w:rPr>
                <w:b/>
                <w:sz w:val="18"/>
                <w:szCs w:val="18"/>
                <w:lang w:val="sq-AL"/>
              </w:rPr>
              <w:t>Gjysmë</w:t>
            </w:r>
            <w:r w:rsidR="00970723" w:rsidRPr="0094374B">
              <w:rPr>
                <w:b/>
                <w:sz w:val="18"/>
                <w:szCs w:val="18"/>
                <w:lang w:val="sq-AL"/>
              </w:rPr>
              <w:t xml:space="preserve"> </w:t>
            </w:r>
            <w:r w:rsidR="00D35C07" w:rsidRPr="0094374B">
              <w:rPr>
                <w:b/>
                <w:sz w:val="18"/>
                <w:szCs w:val="18"/>
                <w:lang w:val="sq-AL"/>
              </w:rPr>
              <w:t>gjerë</w:t>
            </w:r>
            <w:r w:rsidR="00970723" w:rsidRPr="0094374B">
              <w:rPr>
                <w:b/>
                <w:sz w:val="18"/>
                <w:szCs w:val="18"/>
                <w:lang w:val="sq-AL"/>
              </w:rPr>
              <w:t>sia korresponduese</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676" w:type="pct"/>
          </w:tcPr>
          <w:p w:rsidR="00970723" w:rsidRPr="0094374B" w:rsidRDefault="00D35C07" w:rsidP="00D404A3">
            <w:pPr>
              <w:pStyle w:val="Paragrafi"/>
              <w:ind w:firstLine="0"/>
              <w:jc w:val="center"/>
              <w:rPr>
                <w:b/>
                <w:sz w:val="18"/>
                <w:szCs w:val="18"/>
                <w:lang w:val="sq-AL"/>
              </w:rPr>
            </w:pPr>
            <w:r w:rsidRPr="0094374B">
              <w:rPr>
                <w:b/>
                <w:sz w:val="18"/>
                <w:szCs w:val="18"/>
                <w:lang w:val="sq-AL"/>
              </w:rPr>
              <w:t>Lartë</w:t>
            </w:r>
            <w:r w:rsidR="00970723" w:rsidRPr="0094374B">
              <w:rPr>
                <w:b/>
                <w:sz w:val="18"/>
                <w:szCs w:val="18"/>
                <w:lang w:val="sq-AL"/>
              </w:rPr>
              <w:t>sia mbi</w:t>
            </w:r>
          </w:p>
          <w:p w:rsidR="00970723" w:rsidRPr="0094374B" w:rsidRDefault="00970723" w:rsidP="00D404A3">
            <w:pPr>
              <w:pStyle w:val="Paragrafi"/>
              <w:ind w:firstLine="0"/>
              <w:jc w:val="center"/>
              <w:rPr>
                <w:b/>
                <w:sz w:val="18"/>
                <w:szCs w:val="18"/>
                <w:lang w:val="sq-AL"/>
              </w:rPr>
            </w:pPr>
            <w:r w:rsidRPr="0094374B">
              <w:rPr>
                <w:b/>
                <w:sz w:val="18"/>
                <w:szCs w:val="18"/>
                <w:lang w:val="sq-AL"/>
              </w:rPr>
              <w:t xml:space="preserve">nivelin e </w:t>
            </w:r>
            <w:r w:rsidR="00D35C07" w:rsidRPr="0094374B">
              <w:rPr>
                <w:b/>
                <w:sz w:val="18"/>
                <w:szCs w:val="18"/>
                <w:lang w:val="sq-AL"/>
              </w:rPr>
              <w:t>kokës</w:t>
            </w:r>
          </w:p>
          <w:p w:rsidR="00970723" w:rsidRPr="0094374B" w:rsidRDefault="00970723" w:rsidP="00D404A3">
            <w:pPr>
              <w:pStyle w:val="Paragrafi"/>
              <w:ind w:firstLine="0"/>
              <w:jc w:val="center"/>
              <w:rPr>
                <w:b/>
                <w:sz w:val="18"/>
                <w:szCs w:val="18"/>
                <w:lang w:val="sq-AL"/>
              </w:rPr>
            </w:pPr>
            <w:r w:rsidRPr="0094374B">
              <w:rPr>
                <w:b/>
                <w:sz w:val="18"/>
                <w:szCs w:val="18"/>
                <w:lang w:val="sq-AL"/>
              </w:rPr>
              <w:t>s</w:t>
            </w:r>
            <w:r w:rsidR="007614A2" w:rsidRPr="0094374B">
              <w:rPr>
                <w:rFonts w:ascii="Times New Roman" w:hAnsi="Times New Roman"/>
                <w:b/>
                <w:sz w:val="18"/>
                <w:szCs w:val="18"/>
                <w:lang w:val="sq-AL"/>
              </w:rPr>
              <w:t>ë</w:t>
            </w:r>
            <w:r w:rsidRPr="0094374B">
              <w:rPr>
                <w:b/>
                <w:sz w:val="18"/>
                <w:szCs w:val="18"/>
                <w:lang w:val="sq-AL"/>
              </w:rPr>
              <w:t xml:space="preserve"> shin</w:t>
            </w:r>
            <w:r w:rsidR="007614A2" w:rsidRPr="0094374B">
              <w:rPr>
                <w:rFonts w:ascii="Times New Roman" w:hAnsi="Times New Roman"/>
                <w:b/>
                <w:sz w:val="18"/>
                <w:szCs w:val="18"/>
                <w:lang w:val="sq-AL"/>
              </w:rPr>
              <w:t>ë</w:t>
            </w:r>
            <w:r w:rsidRPr="0094374B">
              <w:rPr>
                <w:b/>
                <w:sz w:val="18"/>
                <w:szCs w:val="18"/>
                <w:lang w:val="sq-AL"/>
              </w:rPr>
              <w:t>s</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c>
          <w:tcPr>
            <w:tcW w:w="541" w:type="pct"/>
          </w:tcPr>
          <w:p w:rsidR="00970723" w:rsidRPr="0094374B" w:rsidRDefault="00524A67" w:rsidP="00D404A3">
            <w:pPr>
              <w:pStyle w:val="Paragrafi"/>
              <w:ind w:firstLine="0"/>
              <w:jc w:val="center"/>
              <w:rPr>
                <w:b/>
                <w:sz w:val="18"/>
                <w:szCs w:val="18"/>
                <w:lang w:val="sq-AL"/>
              </w:rPr>
            </w:pPr>
            <w:r w:rsidRPr="0094374B">
              <w:rPr>
                <w:b/>
                <w:sz w:val="18"/>
                <w:szCs w:val="18"/>
                <w:lang w:val="sq-AL"/>
              </w:rPr>
              <w:t>Gjysmë</w:t>
            </w:r>
            <w:r w:rsidR="00970723" w:rsidRPr="0094374B">
              <w:rPr>
                <w:b/>
                <w:sz w:val="18"/>
                <w:szCs w:val="18"/>
                <w:lang w:val="sq-AL"/>
              </w:rPr>
              <w:t xml:space="preserve"> </w:t>
            </w:r>
            <w:r w:rsidR="00D35C07" w:rsidRPr="0094374B">
              <w:rPr>
                <w:b/>
                <w:sz w:val="18"/>
                <w:szCs w:val="18"/>
                <w:lang w:val="sq-AL"/>
              </w:rPr>
              <w:t>gjerë</w:t>
            </w:r>
            <w:r w:rsidR="00970723" w:rsidRPr="0094374B">
              <w:rPr>
                <w:b/>
                <w:sz w:val="18"/>
                <w:szCs w:val="18"/>
                <w:lang w:val="sq-AL"/>
              </w:rPr>
              <w:t>sia korresponduese</w:t>
            </w:r>
          </w:p>
          <w:p w:rsidR="00970723" w:rsidRPr="0094374B" w:rsidRDefault="00970723" w:rsidP="00D404A3">
            <w:pPr>
              <w:pStyle w:val="Paragrafi"/>
              <w:ind w:firstLine="0"/>
              <w:jc w:val="center"/>
              <w:rPr>
                <w:b/>
                <w:sz w:val="18"/>
                <w:szCs w:val="18"/>
                <w:lang w:val="sq-AL"/>
              </w:rPr>
            </w:pPr>
            <w:r w:rsidRPr="0094374B">
              <w:rPr>
                <w:b/>
                <w:sz w:val="18"/>
                <w:szCs w:val="18"/>
                <w:lang w:val="sq-AL"/>
              </w:rPr>
              <w:t>mm</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3 330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1 575</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3 600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1 410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3 900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1 200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4 200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900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310</w:t>
            </w:r>
          </w:p>
          <w:p w:rsidR="00970723" w:rsidRPr="0094374B" w:rsidRDefault="00970723" w:rsidP="00D404A3">
            <w:pPr>
              <w:pStyle w:val="Paragrafi"/>
              <w:ind w:firstLine="0"/>
              <w:rPr>
                <w:sz w:val="18"/>
                <w:szCs w:val="18"/>
                <w:lang w:val="sq-AL"/>
              </w:rPr>
            </w:pPr>
            <w:r w:rsidRPr="0094374B">
              <w:rPr>
                <w:sz w:val="18"/>
                <w:szCs w:val="18"/>
                <w:lang w:val="sq-AL"/>
              </w:rPr>
              <w:t>320</w:t>
            </w:r>
          </w:p>
          <w:p w:rsidR="00970723" w:rsidRPr="0094374B" w:rsidRDefault="00970723" w:rsidP="00D404A3">
            <w:pPr>
              <w:pStyle w:val="Paragrafi"/>
              <w:ind w:firstLine="0"/>
              <w:rPr>
                <w:sz w:val="18"/>
                <w:szCs w:val="18"/>
                <w:lang w:val="sq-AL"/>
              </w:rPr>
            </w:pPr>
            <w:r w:rsidRPr="0094374B">
              <w:rPr>
                <w:sz w:val="18"/>
                <w:szCs w:val="18"/>
                <w:lang w:val="sq-AL"/>
              </w:rPr>
              <w:t>330</w:t>
            </w:r>
          </w:p>
          <w:p w:rsidR="00970723" w:rsidRPr="0094374B" w:rsidRDefault="00970723" w:rsidP="00D404A3">
            <w:pPr>
              <w:pStyle w:val="Paragrafi"/>
              <w:ind w:firstLine="0"/>
              <w:rPr>
                <w:sz w:val="18"/>
                <w:szCs w:val="18"/>
                <w:lang w:val="sq-AL"/>
              </w:rPr>
            </w:pPr>
            <w:r w:rsidRPr="0094374B">
              <w:rPr>
                <w:sz w:val="18"/>
                <w:szCs w:val="18"/>
                <w:lang w:val="sq-AL"/>
              </w:rPr>
              <w:t>340</w:t>
            </w:r>
          </w:p>
          <w:p w:rsidR="00970723" w:rsidRPr="0094374B" w:rsidRDefault="00970723" w:rsidP="00D404A3">
            <w:pPr>
              <w:pStyle w:val="Paragrafi"/>
              <w:ind w:firstLine="0"/>
              <w:rPr>
                <w:sz w:val="18"/>
                <w:szCs w:val="18"/>
                <w:lang w:val="sq-AL"/>
              </w:rPr>
            </w:pPr>
            <w:r w:rsidRPr="0094374B">
              <w:rPr>
                <w:sz w:val="18"/>
                <w:szCs w:val="18"/>
                <w:lang w:val="sq-AL"/>
              </w:rPr>
              <w:t>3 350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1 570</w:t>
            </w:r>
          </w:p>
          <w:p w:rsidR="00970723" w:rsidRPr="0094374B" w:rsidRDefault="00970723" w:rsidP="00D404A3">
            <w:pPr>
              <w:pStyle w:val="Paragrafi"/>
              <w:ind w:firstLine="0"/>
              <w:rPr>
                <w:sz w:val="18"/>
                <w:szCs w:val="18"/>
                <w:lang w:val="sq-AL"/>
              </w:rPr>
            </w:pPr>
            <w:r w:rsidRPr="0094374B">
              <w:rPr>
                <w:sz w:val="18"/>
                <w:szCs w:val="18"/>
                <w:lang w:val="sq-AL"/>
              </w:rPr>
              <w:t>1 564</w:t>
            </w:r>
          </w:p>
          <w:p w:rsidR="00970723" w:rsidRPr="0094374B" w:rsidRDefault="00970723" w:rsidP="00D404A3">
            <w:pPr>
              <w:pStyle w:val="Paragrafi"/>
              <w:ind w:firstLine="0"/>
              <w:rPr>
                <w:sz w:val="18"/>
                <w:szCs w:val="18"/>
                <w:lang w:val="sq-AL"/>
              </w:rPr>
            </w:pPr>
            <w:r w:rsidRPr="0094374B">
              <w:rPr>
                <w:sz w:val="18"/>
                <w:szCs w:val="18"/>
                <w:lang w:val="sq-AL"/>
              </w:rPr>
              <w:t>1 559</w:t>
            </w:r>
          </w:p>
          <w:p w:rsidR="00970723" w:rsidRPr="0094374B" w:rsidRDefault="00970723" w:rsidP="00D404A3">
            <w:pPr>
              <w:pStyle w:val="Paragrafi"/>
              <w:ind w:firstLine="0"/>
              <w:rPr>
                <w:sz w:val="18"/>
                <w:szCs w:val="18"/>
                <w:lang w:val="sq-AL"/>
              </w:rPr>
            </w:pPr>
            <w:r w:rsidRPr="0094374B">
              <w:rPr>
                <w:sz w:val="18"/>
                <w:szCs w:val="18"/>
                <w:lang w:val="sq-AL"/>
              </w:rPr>
              <w:t>1 553</w:t>
            </w:r>
          </w:p>
          <w:p w:rsidR="00970723" w:rsidRPr="0094374B" w:rsidRDefault="00970723" w:rsidP="00D404A3">
            <w:pPr>
              <w:pStyle w:val="Paragrafi"/>
              <w:ind w:firstLine="0"/>
              <w:rPr>
                <w:sz w:val="18"/>
                <w:szCs w:val="18"/>
                <w:lang w:val="sq-AL"/>
              </w:rPr>
            </w:pPr>
            <w:r w:rsidRPr="0094374B">
              <w:rPr>
                <w:sz w:val="18"/>
                <w:szCs w:val="18"/>
                <w:lang w:val="sq-AL"/>
              </w:rPr>
              <w:t>1 548</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610</w:t>
            </w:r>
          </w:p>
          <w:p w:rsidR="00970723" w:rsidRPr="0094374B" w:rsidRDefault="00970723" w:rsidP="00D404A3">
            <w:pPr>
              <w:pStyle w:val="Paragrafi"/>
              <w:ind w:firstLine="0"/>
              <w:rPr>
                <w:sz w:val="18"/>
                <w:szCs w:val="18"/>
                <w:lang w:val="sq-AL"/>
              </w:rPr>
            </w:pPr>
            <w:r w:rsidRPr="0094374B">
              <w:rPr>
                <w:sz w:val="18"/>
                <w:szCs w:val="18"/>
                <w:lang w:val="sq-AL"/>
              </w:rPr>
              <w:t>620</w:t>
            </w:r>
          </w:p>
          <w:p w:rsidR="00970723" w:rsidRPr="0094374B" w:rsidRDefault="00970723" w:rsidP="00D404A3">
            <w:pPr>
              <w:pStyle w:val="Paragrafi"/>
              <w:ind w:firstLine="0"/>
              <w:rPr>
                <w:sz w:val="18"/>
                <w:szCs w:val="18"/>
                <w:lang w:val="sq-AL"/>
              </w:rPr>
            </w:pPr>
            <w:r w:rsidRPr="0094374B">
              <w:rPr>
                <w:sz w:val="18"/>
                <w:szCs w:val="18"/>
                <w:lang w:val="sq-AL"/>
              </w:rPr>
              <w:t>630</w:t>
            </w:r>
          </w:p>
          <w:p w:rsidR="00970723" w:rsidRPr="0094374B" w:rsidRDefault="00970723" w:rsidP="00D404A3">
            <w:pPr>
              <w:pStyle w:val="Paragrafi"/>
              <w:ind w:firstLine="0"/>
              <w:rPr>
                <w:sz w:val="18"/>
                <w:szCs w:val="18"/>
                <w:lang w:val="sq-AL"/>
              </w:rPr>
            </w:pPr>
            <w:r w:rsidRPr="0094374B">
              <w:rPr>
                <w:sz w:val="18"/>
                <w:szCs w:val="18"/>
                <w:lang w:val="sq-AL"/>
              </w:rPr>
              <w:t>640</w:t>
            </w:r>
          </w:p>
          <w:p w:rsidR="00970723" w:rsidRPr="0094374B" w:rsidRDefault="00970723" w:rsidP="00D404A3">
            <w:pPr>
              <w:pStyle w:val="Paragrafi"/>
              <w:ind w:firstLine="0"/>
              <w:rPr>
                <w:sz w:val="18"/>
                <w:szCs w:val="18"/>
                <w:lang w:val="sq-AL"/>
              </w:rPr>
            </w:pPr>
            <w:r w:rsidRPr="0094374B">
              <w:rPr>
                <w:sz w:val="18"/>
                <w:szCs w:val="18"/>
                <w:lang w:val="sq-AL"/>
              </w:rPr>
              <w:t>3 650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1 405</w:t>
            </w:r>
          </w:p>
          <w:p w:rsidR="00970723" w:rsidRPr="0094374B" w:rsidRDefault="00970723" w:rsidP="00D404A3">
            <w:pPr>
              <w:pStyle w:val="Paragrafi"/>
              <w:ind w:firstLine="0"/>
              <w:rPr>
                <w:sz w:val="18"/>
                <w:szCs w:val="18"/>
                <w:lang w:val="sq-AL"/>
              </w:rPr>
            </w:pPr>
            <w:r w:rsidRPr="0094374B">
              <w:rPr>
                <w:sz w:val="18"/>
                <w:szCs w:val="18"/>
                <w:lang w:val="sq-AL"/>
              </w:rPr>
              <w:t>1 399</w:t>
            </w:r>
          </w:p>
          <w:p w:rsidR="00970723" w:rsidRPr="0094374B" w:rsidRDefault="00970723" w:rsidP="00D404A3">
            <w:pPr>
              <w:pStyle w:val="Paragrafi"/>
              <w:ind w:firstLine="0"/>
              <w:rPr>
                <w:sz w:val="18"/>
                <w:szCs w:val="18"/>
                <w:lang w:val="sq-AL"/>
              </w:rPr>
            </w:pPr>
            <w:r w:rsidRPr="0094374B">
              <w:rPr>
                <w:sz w:val="18"/>
                <w:szCs w:val="18"/>
                <w:lang w:val="sq-AL"/>
              </w:rPr>
              <w:t>1 394</w:t>
            </w:r>
          </w:p>
          <w:p w:rsidR="00970723" w:rsidRPr="0094374B" w:rsidRDefault="00970723" w:rsidP="00D404A3">
            <w:pPr>
              <w:pStyle w:val="Paragrafi"/>
              <w:ind w:firstLine="0"/>
              <w:rPr>
                <w:sz w:val="18"/>
                <w:szCs w:val="18"/>
                <w:lang w:val="sq-AL"/>
              </w:rPr>
            </w:pPr>
            <w:r w:rsidRPr="0094374B">
              <w:rPr>
                <w:sz w:val="18"/>
                <w:szCs w:val="18"/>
                <w:lang w:val="sq-AL"/>
              </w:rPr>
              <w:t>1 388</w:t>
            </w:r>
          </w:p>
          <w:p w:rsidR="00970723" w:rsidRPr="0094374B" w:rsidRDefault="00970723" w:rsidP="00D404A3">
            <w:pPr>
              <w:pStyle w:val="Paragrafi"/>
              <w:ind w:firstLine="0"/>
              <w:rPr>
                <w:sz w:val="18"/>
                <w:szCs w:val="18"/>
                <w:lang w:val="sq-AL"/>
              </w:rPr>
            </w:pPr>
            <w:r w:rsidRPr="0094374B">
              <w:rPr>
                <w:sz w:val="18"/>
                <w:szCs w:val="18"/>
                <w:lang w:val="sq-AL"/>
              </w:rPr>
              <w:t>1 383</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910</w:t>
            </w:r>
          </w:p>
          <w:p w:rsidR="00970723" w:rsidRPr="0094374B" w:rsidRDefault="00970723" w:rsidP="00D404A3">
            <w:pPr>
              <w:pStyle w:val="Paragrafi"/>
              <w:ind w:firstLine="0"/>
              <w:rPr>
                <w:sz w:val="18"/>
                <w:szCs w:val="18"/>
                <w:lang w:val="sq-AL"/>
              </w:rPr>
            </w:pPr>
            <w:r w:rsidRPr="0094374B">
              <w:rPr>
                <w:sz w:val="18"/>
                <w:szCs w:val="18"/>
                <w:lang w:val="sq-AL"/>
              </w:rPr>
              <w:t>920</w:t>
            </w:r>
          </w:p>
          <w:p w:rsidR="00970723" w:rsidRPr="0094374B" w:rsidRDefault="00970723" w:rsidP="00D404A3">
            <w:pPr>
              <w:pStyle w:val="Paragrafi"/>
              <w:ind w:firstLine="0"/>
              <w:rPr>
                <w:sz w:val="18"/>
                <w:szCs w:val="18"/>
                <w:lang w:val="sq-AL"/>
              </w:rPr>
            </w:pPr>
            <w:r w:rsidRPr="0094374B">
              <w:rPr>
                <w:sz w:val="18"/>
                <w:szCs w:val="18"/>
                <w:lang w:val="sq-AL"/>
              </w:rPr>
              <w:t>930</w:t>
            </w:r>
          </w:p>
          <w:p w:rsidR="00970723" w:rsidRPr="0094374B" w:rsidRDefault="00970723" w:rsidP="00D404A3">
            <w:pPr>
              <w:pStyle w:val="Paragrafi"/>
              <w:ind w:firstLine="0"/>
              <w:rPr>
                <w:sz w:val="18"/>
                <w:szCs w:val="18"/>
                <w:lang w:val="sq-AL"/>
              </w:rPr>
            </w:pPr>
            <w:r w:rsidRPr="0094374B">
              <w:rPr>
                <w:sz w:val="18"/>
                <w:szCs w:val="18"/>
                <w:lang w:val="sq-AL"/>
              </w:rPr>
              <w:t>940</w:t>
            </w:r>
          </w:p>
          <w:p w:rsidR="00970723" w:rsidRPr="0094374B" w:rsidRDefault="00970723" w:rsidP="00D404A3">
            <w:pPr>
              <w:pStyle w:val="Paragrafi"/>
              <w:ind w:firstLine="0"/>
              <w:rPr>
                <w:sz w:val="18"/>
                <w:szCs w:val="18"/>
                <w:lang w:val="sq-AL"/>
              </w:rPr>
            </w:pPr>
            <w:r w:rsidRPr="0094374B">
              <w:rPr>
                <w:sz w:val="18"/>
                <w:szCs w:val="18"/>
                <w:lang w:val="sq-AL"/>
              </w:rPr>
              <w:t>3 950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1 190</w:t>
            </w:r>
          </w:p>
          <w:p w:rsidR="00970723" w:rsidRPr="0094374B" w:rsidRDefault="00970723" w:rsidP="00D404A3">
            <w:pPr>
              <w:pStyle w:val="Paragrafi"/>
              <w:ind w:firstLine="0"/>
              <w:rPr>
                <w:sz w:val="18"/>
                <w:szCs w:val="18"/>
                <w:lang w:val="sq-AL"/>
              </w:rPr>
            </w:pPr>
            <w:r w:rsidRPr="0094374B">
              <w:rPr>
                <w:sz w:val="18"/>
                <w:szCs w:val="18"/>
                <w:lang w:val="sq-AL"/>
              </w:rPr>
              <w:t>1 180</w:t>
            </w:r>
          </w:p>
          <w:p w:rsidR="00970723" w:rsidRPr="0094374B" w:rsidRDefault="00970723" w:rsidP="00D404A3">
            <w:pPr>
              <w:pStyle w:val="Paragrafi"/>
              <w:ind w:firstLine="0"/>
              <w:rPr>
                <w:sz w:val="18"/>
                <w:szCs w:val="18"/>
                <w:lang w:val="sq-AL"/>
              </w:rPr>
            </w:pPr>
            <w:r w:rsidRPr="0094374B">
              <w:rPr>
                <w:sz w:val="18"/>
                <w:szCs w:val="18"/>
                <w:lang w:val="sq-AL"/>
              </w:rPr>
              <w:t>1 170</w:t>
            </w:r>
          </w:p>
          <w:p w:rsidR="00970723" w:rsidRPr="0094374B" w:rsidRDefault="00970723" w:rsidP="00D404A3">
            <w:pPr>
              <w:pStyle w:val="Paragrafi"/>
              <w:ind w:firstLine="0"/>
              <w:rPr>
                <w:sz w:val="18"/>
                <w:szCs w:val="18"/>
                <w:lang w:val="sq-AL"/>
              </w:rPr>
            </w:pPr>
            <w:r w:rsidRPr="0094374B">
              <w:rPr>
                <w:sz w:val="18"/>
                <w:szCs w:val="18"/>
                <w:lang w:val="sq-AL"/>
              </w:rPr>
              <w:t>1 160</w:t>
            </w:r>
          </w:p>
          <w:p w:rsidR="00970723" w:rsidRPr="0094374B" w:rsidRDefault="00970723" w:rsidP="00D404A3">
            <w:pPr>
              <w:pStyle w:val="Paragrafi"/>
              <w:ind w:firstLine="0"/>
              <w:rPr>
                <w:sz w:val="18"/>
                <w:szCs w:val="18"/>
                <w:lang w:val="sq-AL"/>
              </w:rPr>
            </w:pPr>
            <w:r w:rsidRPr="0094374B">
              <w:rPr>
                <w:sz w:val="18"/>
                <w:szCs w:val="18"/>
                <w:lang w:val="sq-AL"/>
              </w:rPr>
              <w:t>1 150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210</w:t>
            </w:r>
          </w:p>
          <w:p w:rsidR="00970723" w:rsidRPr="0094374B" w:rsidRDefault="00970723" w:rsidP="00D404A3">
            <w:pPr>
              <w:pStyle w:val="Paragrafi"/>
              <w:ind w:firstLine="0"/>
              <w:rPr>
                <w:sz w:val="18"/>
                <w:szCs w:val="18"/>
                <w:lang w:val="sq-AL"/>
              </w:rPr>
            </w:pPr>
            <w:r w:rsidRPr="0094374B">
              <w:rPr>
                <w:sz w:val="18"/>
                <w:szCs w:val="18"/>
                <w:lang w:val="sq-AL"/>
              </w:rPr>
              <w:t>220</w:t>
            </w:r>
          </w:p>
          <w:p w:rsidR="00970723" w:rsidRPr="0094374B" w:rsidRDefault="00970723" w:rsidP="00D404A3">
            <w:pPr>
              <w:pStyle w:val="Paragrafi"/>
              <w:ind w:firstLine="0"/>
              <w:rPr>
                <w:sz w:val="18"/>
                <w:szCs w:val="18"/>
                <w:lang w:val="sq-AL"/>
              </w:rPr>
            </w:pPr>
            <w:r w:rsidRPr="0094374B">
              <w:rPr>
                <w:sz w:val="18"/>
                <w:szCs w:val="18"/>
                <w:lang w:val="sq-AL"/>
              </w:rPr>
              <w:t>230</w:t>
            </w:r>
          </w:p>
          <w:p w:rsidR="00970723" w:rsidRPr="0094374B" w:rsidRDefault="00970723" w:rsidP="00D404A3">
            <w:pPr>
              <w:pStyle w:val="Paragrafi"/>
              <w:ind w:firstLine="0"/>
              <w:rPr>
                <w:sz w:val="18"/>
                <w:szCs w:val="18"/>
                <w:lang w:val="sq-AL"/>
              </w:rPr>
            </w:pPr>
            <w:r w:rsidRPr="0094374B">
              <w:rPr>
                <w:sz w:val="18"/>
                <w:szCs w:val="18"/>
                <w:lang w:val="sq-AL"/>
              </w:rPr>
              <w:t>240</w:t>
            </w:r>
          </w:p>
          <w:p w:rsidR="00970723" w:rsidRPr="0094374B" w:rsidRDefault="00970723" w:rsidP="00D404A3">
            <w:pPr>
              <w:pStyle w:val="Paragrafi"/>
              <w:ind w:firstLine="0"/>
              <w:rPr>
                <w:sz w:val="18"/>
                <w:szCs w:val="18"/>
                <w:lang w:val="sq-AL"/>
              </w:rPr>
            </w:pPr>
            <w:r w:rsidRPr="0094374B">
              <w:rPr>
                <w:sz w:val="18"/>
                <w:szCs w:val="18"/>
                <w:lang w:val="sq-AL"/>
              </w:rPr>
              <w:t>4 250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890</w:t>
            </w:r>
          </w:p>
          <w:p w:rsidR="00970723" w:rsidRPr="0094374B" w:rsidRDefault="00970723" w:rsidP="00D404A3">
            <w:pPr>
              <w:pStyle w:val="Paragrafi"/>
              <w:ind w:firstLine="0"/>
              <w:rPr>
                <w:sz w:val="18"/>
                <w:szCs w:val="18"/>
                <w:lang w:val="sq-AL"/>
              </w:rPr>
            </w:pPr>
            <w:r w:rsidRPr="0094374B">
              <w:rPr>
                <w:sz w:val="18"/>
                <w:szCs w:val="18"/>
                <w:lang w:val="sq-AL"/>
              </w:rPr>
              <w:t>880</w:t>
            </w:r>
          </w:p>
          <w:p w:rsidR="00970723" w:rsidRPr="0094374B" w:rsidRDefault="00970723" w:rsidP="00D404A3">
            <w:pPr>
              <w:pStyle w:val="Paragrafi"/>
              <w:ind w:firstLine="0"/>
              <w:rPr>
                <w:sz w:val="18"/>
                <w:szCs w:val="18"/>
                <w:lang w:val="sq-AL"/>
              </w:rPr>
            </w:pPr>
            <w:r w:rsidRPr="0094374B">
              <w:rPr>
                <w:sz w:val="18"/>
                <w:szCs w:val="18"/>
                <w:lang w:val="sq-AL"/>
              </w:rPr>
              <w:t>870</w:t>
            </w:r>
          </w:p>
          <w:p w:rsidR="00970723" w:rsidRPr="0094374B" w:rsidRDefault="00970723" w:rsidP="00D404A3">
            <w:pPr>
              <w:pStyle w:val="Paragrafi"/>
              <w:ind w:firstLine="0"/>
              <w:rPr>
                <w:sz w:val="18"/>
                <w:szCs w:val="18"/>
                <w:lang w:val="sq-AL"/>
              </w:rPr>
            </w:pPr>
            <w:r w:rsidRPr="0094374B">
              <w:rPr>
                <w:sz w:val="18"/>
                <w:szCs w:val="18"/>
                <w:lang w:val="sq-AL"/>
              </w:rPr>
              <w:t>860</w:t>
            </w:r>
          </w:p>
          <w:p w:rsidR="00970723" w:rsidRPr="0094374B" w:rsidRDefault="00970723" w:rsidP="00D404A3">
            <w:pPr>
              <w:pStyle w:val="Paragrafi"/>
              <w:ind w:firstLine="0"/>
              <w:rPr>
                <w:sz w:val="18"/>
                <w:szCs w:val="18"/>
                <w:lang w:val="sq-AL"/>
              </w:rPr>
            </w:pPr>
            <w:r w:rsidRPr="0094374B">
              <w:rPr>
                <w:sz w:val="18"/>
                <w:szCs w:val="18"/>
                <w:lang w:val="sq-AL"/>
              </w:rPr>
              <w:t>850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360</w:t>
            </w:r>
          </w:p>
          <w:p w:rsidR="00970723" w:rsidRPr="0094374B" w:rsidRDefault="00970723" w:rsidP="00D404A3">
            <w:pPr>
              <w:pStyle w:val="Paragrafi"/>
              <w:ind w:firstLine="0"/>
              <w:rPr>
                <w:sz w:val="18"/>
                <w:szCs w:val="18"/>
                <w:lang w:val="sq-AL"/>
              </w:rPr>
            </w:pPr>
            <w:r w:rsidRPr="0094374B">
              <w:rPr>
                <w:sz w:val="18"/>
                <w:szCs w:val="18"/>
                <w:lang w:val="sq-AL"/>
              </w:rPr>
              <w:t>370</w:t>
            </w:r>
          </w:p>
          <w:p w:rsidR="00970723" w:rsidRPr="0094374B" w:rsidRDefault="00970723" w:rsidP="00D404A3">
            <w:pPr>
              <w:pStyle w:val="Paragrafi"/>
              <w:ind w:firstLine="0"/>
              <w:rPr>
                <w:sz w:val="18"/>
                <w:szCs w:val="18"/>
                <w:lang w:val="sq-AL"/>
              </w:rPr>
            </w:pPr>
            <w:r w:rsidRPr="0094374B">
              <w:rPr>
                <w:sz w:val="18"/>
                <w:szCs w:val="18"/>
                <w:lang w:val="sq-AL"/>
              </w:rPr>
              <w:t>380</w:t>
            </w:r>
          </w:p>
          <w:p w:rsidR="00970723" w:rsidRPr="0094374B" w:rsidRDefault="00970723" w:rsidP="00D404A3">
            <w:pPr>
              <w:pStyle w:val="Paragrafi"/>
              <w:ind w:firstLine="0"/>
              <w:rPr>
                <w:sz w:val="18"/>
                <w:szCs w:val="18"/>
                <w:lang w:val="sq-AL"/>
              </w:rPr>
            </w:pPr>
            <w:r w:rsidRPr="0094374B">
              <w:rPr>
                <w:sz w:val="18"/>
                <w:szCs w:val="18"/>
                <w:lang w:val="sq-AL"/>
              </w:rPr>
              <w:t>390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1 542</w:t>
            </w:r>
          </w:p>
          <w:p w:rsidR="00970723" w:rsidRPr="0094374B" w:rsidRDefault="00970723" w:rsidP="00D404A3">
            <w:pPr>
              <w:pStyle w:val="Paragrafi"/>
              <w:ind w:firstLine="0"/>
              <w:rPr>
                <w:sz w:val="18"/>
                <w:szCs w:val="18"/>
                <w:lang w:val="sq-AL"/>
              </w:rPr>
            </w:pPr>
            <w:r w:rsidRPr="0094374B">
              <w:rPr>
                <w:sz w:val="18"/>
                <w:szCs w:val="18"/>
                <w:lang w:val="sq-AL"/>
              </w:rPr>
              <w:t>1 537</w:t>
            </w:r>
          </w:p>
          <w:p w:rsidR="00970723" w:rsidRPr="0094374B" w:rsidRDefault="00970723" w:rsidP="00D404A3">
            <w:pPr>
              <w:pStyle w:val="Paragrafi"/>
              <w:ind w:firstLine="0"/>
              <w:rPr>
                <w:sz w:val="18"/>
                <w:szCs w:val="18"/>
                <w:lang w:val="sq-AL"/>
              </w:rPr>
            </w:pPr>
            <w:r w:rsidRPr="0094374B">
              <w:rPr>
                <w:sz w:val="18"/>
                <w:szCs w:val="18"/>
                <w:lang w:val="sq-AL"/>
              </w:rPr>
              <w:t>1 531</w:t>
            </w:r>
          </w:p>
          <w:p w:rsidR="00970723" w:rsidRPr="0094374B" w:rsidRDefault="00970723" w:rsidP="00D404A3">
            <w:pPr>
              <w:pStyle w:val="Paragrafi"/>
              <w:ind w:firstLine="0"/>
              <w:rPr>
                <w:sz w:val="18"/>
                <w:szCs w:val="18"/>
                <w:lang w:val="sq-AL"/>
              </w:rPr>
            </w:pPr>
            <w:r w:rsidRPr="0094374B">
              <w:rPr>
                <w:sz w:val="18"/>
                <w:szCs w:val="18"/>
                <w:lang w:val="sq-AL"/>
              </w:rPr>
              <w:t>1 526</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660</w:t>
            </w:r>
          </w:p>
          <w:p w:rsidR="00970723" w:rsidRPr="0094374B" w:rsidRDefault="00970723" w:rsidP="00D404A3">
            <w:pPr>
              <w:pStyle w:val="Paragrafi"/>
              <w:ind w:firstLine="0"/>
              <w:rPr>
                <w:sz w:val="18"/>
                <w:szCs w:val="18"/>
                <w:lang w:val="sq-AL"/>
              </w:rPr>
            </w:pPr>
            <w:r w:rsidRPr="0094374B">
              <w:rPr>
                <w:sz w:val="18"/>
                <w:szCs w:val="18"/>
                <w:lang w:val="sq-AL"/>
              </w:rPr>
              <w:t>670</w:t>
            </w:r>
          </w:p>
          <w:p w:rsidR="00970723" w:rsidRPr="0094374B" w:rsidRDefault="00970723" w:rsidP="00D404A3">
            <w:pPr>
              <w:pStyle w:val="Paragrafi"/>
              <w:ind w:firstLine="0"/>
              <w:rPr>
                <w:sz w:val="18"/>
                <w:szCs w:val="18"/>
                <w:lang w:val="sq-AL"/>
              </w:rPr>
            </w:pPr>
            <w:r w:rsidRPr="0094374B">
              <w:rPr>
                <w:sz w:val="18"/>
                <w:szCs w:val="18"/>
                <w:lang w:val="sq-AL"/>
              </w:rPr>
              <w:t>680</w:t>
            </w:r>
          </w:p>
          <w:p w:rsidR="00970723" w:rsidRPr="0094374B" w:rsidRDefault="00970723" w:rsidP="00D404A3">
            <w:pPr>
              <w:pStyle w:val="Paragrafi"/>
              <w:ind w:firstLine="0"/>
              <w:rPr>
                <w:sz w:val="18"/>
                <w:szCs w:val="18"/>
                <w:lang w:val="sq-AL"/>
              </w:rPr>
            </w:pPr>
            <w:r w:rsidRPr="0094374B">
              <w:rPr>
                <w:sz w:val="18"/>
                <w:szCs w:val="18"/>
                <w:lang w:val="sq-AL"/>
              </w:rPr>
              <w:t>690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1 377</w:t>
            </w:r>
          </w:p>
          <w:p w:rsidR="00970723" w:rsidRPr="0094374B" w:rsidRDefault="00970723" w:rsidP="00D404A3">
            <w:pPr>
              <w:pStyle w:val="Paragrafi"/>
              <w:ind w:firstLine="0"/>
              <w:rPr>
                <w:sz w:val="18"/>
                <w:szCs w:val="18"/>
                <w:lang w:val="sq-AL"/>
              </w:rPr>
            </w:pPr>
            <w:r w:rsidRPr="0094374B">
              <w:rPr>
                <w:sz w:val="18"/>
                <w:szCs w:val="18"/>
                <w:lang w:val="sq-AL"/>
              </w:rPr>
              <w:t>1 372</w:t>
            </w:r>
          </w:p>
          <w:p w:rsidR="00970723" w:rsidRPr="0094374B" w:rsidRDefault="00970723" w:rsidP="00D404A3">
            <w:pPr>
              <w:pStyle w:val="Paragrafi"/>
              <w:ind w:firstLine="0"/>
              <w:rPr>
                <w:sz w:val="18"/>
                <w:szCs w:val="18"/>
                <w:lang w:val="sq-AL"/>
              </w:rPr>
            </w:pPr>
            <w:r w:rsidRPr="0094374B">
              <w:rPr>
                <w:sz w:val="18"/>
                <w:szCs w:val="18"/>
                <w:lang w:val="sq-AL"/>
              </w:rPr>
              <w:t>1 366</w:t>
            </w:r>
          </w:p>
          <w:p w:rsidR="00970723" w:rsidRPr="0094374B" w:rsidRDefault="00970723" w:rsidP="00D404A3">
            <w:pPr>
              <w:pStyle w:val="Paragrafi"/>
              <w:ind w:firstLine="0"/>
              <w:rPr>
                <w:sz w:val="18"/>
                <w:szCs w:val="18"/>
                <w:lang w:val="sq-AL"/>
              </w:rPr>
            </w:pPr>
            <w:r w:rsidRPr="0094374B">
              <w:rPr>
                <w:sz w:val="18"/>
                <w:szCs w:val="18"/>
                <w:lang w:val="sq-AL"/>
              </w:rPr>
              <w:t>1 361</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960</w:t>
            </w:r>
          </w:p>
          <w:p w:rsidR="00970723" w:rsidRPr="0094374B" w:rsidRDefault="00970723" w:rsidP="00D404A3">
            <w:pPr>
              <w:pStyle w:val="Paragrafi"/>
              <w:ind w:firstLine="0"/>
              <w:rPr>
                <w:sz w:val="18"/>
                <w:szCs w:val="18"/>
                <w:lang w:val="sq-AL"/>
              </w:rPr>
            </w:pPr>
            <w:r w:rsidRPr="0094374B">
              <w:rPr>
                <w:sz w:val="18"/>
                <w:szCs w:val="18"/>
                <w:lang w:val="sq-AL"/>
              </w:rPr>
              <w:t>970</w:t>
            </w:r>
          </w:p>
          <w:p w:rsidR="00970723" w:rsidRPr="0094374B" w:rsidRDefault="00970723" w:rsidP="00D404A3">
            <w:pPr>
              <w:pStyle w:val="Paragrafi"/>
              <w:ind w:firstLine="0"/>
              <w:rPr>
                <w:sz w:val="18"/>
                <w:szCs w:val="18"/>
                <w:lang w:val="sq-AL"/>
              </w:rPr>
            </w:pPr>
            <w:r w:rsidRPr="0094374B">
              <w:rPr>
                <w:sz w:val="18"/>
                <w:szCs w:val="18"/>
                <w:lang w:val="sq-AL"/>
              </w:rPr>
              <w:t>980</w:t>
            </w:r>
          </w:p>
          <w:p w:rsidR="00970723" w:rsidRPr="0094374B" w:rsidRDefault="00970723" w:rsidP="00D404A3">
            <w:pPr>
              <w:pStyle w:val="Paragrafi"/>
              <w:ind w:firstLine="0"/>
              <w:rPr>
                <w:sz w:val="18"/>
                <w:szCs w:val="18"/>
                <w:lang w:val="sq-AL"/>
              </w:rPr>
            </w:pPr>
            <w:r w:rsidRPr="0094374B">
              <w:rPr>
                <w:sz w:val="18"/>
                <w:szCs w:val="18"/>
                <w:lang w:val="sq-AL"/>
              </w:rPr>
              <w:t>990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1 140</w:t>
            </w:r>
          </w:p>
          <w:p w:rsidR="00970723" w:rsidRPr="0094374B" w:rsidRDefault="00970723" w:rsidP="00D404A3">
            <w:pPr>
              <w:pStyle w:val="Paragrafi"/>
              <w:ind w:firstLine="0"/>
              <w:rPr>
                <w:sz w:val="18"/>
                <w:szCs w:val="18"/>
                <w:lang w:val="sq-AL"/>
              </w:rPr>
            </w:pPr>
            <w:r w:rsidRPr="0094374B">
              <w:rPr>
                <w:sz w:val="18"/>
                <w:szCs w:val="18"/>
                <w:lang w:val="sq-AL"/>
              </w:rPr>
              <w:t>1 130</w:t>
            </w:r>
          </w:p>
          <w:p w:rsidR="00970723" w:rsidRPr="0094374B" w:rsidRDefault="00970723" w:rsidP="00D404A3">
            <w:pPr>
              <w:pStyle w:val="Paragrafi"/>
              <w:ind w:firstLine="0"/>
              <w:rPr>
                <w:sz w:val="18"/>
                <w:szCs w:val="18"/>
                <w:lang w:val="sq-AL"/>
              </w:rPr>
            </w:pPr>
            <w:r w:rsidRPr="0094374B">
              <w:rPr>
                <w:sz w:val="18"/>
                <w:szCs w:val="18"/>
                <w:lang w:val="sq-AL"/>
              </w:rPr>
              <w:t>1 120</w:t>
            </w:r>
          </w:p>
          <w:p w:rsidR="00970723" w:rsidRPr="0094374B" w:rsidRDefault="00970723" w:rsidP="00D404A3">
            <w:pPr>
              <w:pStyle w:val="Paragrafi"/>
              <w:ind w:firstLine="0"/>
              <w:rPr>
                <w:sz w:val="18"/>
                <w:szCs w:val="18"/>
                <w:lang w:val="sq-AL"/>
              </w:rPr>
            </w:pPr>
            <w:r w:rsidRPr="0094374B">
              <w:rPr>
                <w:sz w:val="18"/>
                <w:szCs w:val="18"/>
                <w:lang w:val="sq-AL"/>
              </w:rPr>
              <w:t>1 110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260</w:t>
            </w:r>
          </w:p>
          <w:p w:rsidR="00970723" w:rsidRPr="0094374B" w:rsidRDefault="00970723" w:rsidP="00D404A3">
            <w:pPr>
              <w:pStyle w:val="Paragrafi"/>
              <w:ind w:firstLine="0"/>
              <w:rPr>
                <w:sz w:val="18"/>
                <w:szCs w:val="18"/>
                <w:lang w:val="sq-AL"/>
              </w:rPr>
            </w:pPr>
            <w:r w:rsidRPr="0094374B">
              <w:rPr>
                <w:sz w:val="18"/>
                <w:szCs w:val="18"/>
                <w:lang w:val="sq-AL"/>
              </w:rPr>
              <w:t>270</w:t>
            </w:r>
          </w:p>
          <w:p w:rsidR="00970723" w:rsidRPr="0094374B" w:rsidRDefault="00970723" w:rsidP="00D404A3">
            <w:pPr>
              <w:pStyle w:val="Paragrafi"/>
              <w:ind w:firstLine="0"/>
              <w:rPr>
                <w:sz w:val="18"/>
                <w:szCs w:val="18"/>
                <w:lang w:val="sq-AL"/>
              </w:rPr>
            </w:pPr>
            <w:r w:rsidRPr="0094374B">
              <w:rPr>
                <w:sz w:val="18"/>
                <w:szCs w:val="18"/>
                <w:lang w:val="sq-AL"/>
              </w:rPr>
              <w:t>280</w:t>
            </w:r>
          </w:p>
          <w:p w:rsidR="00970723" w:rsidRPr="0094374B" w:rsidRDefault="00970723" w:rsidP="00D404A3">
            <w:pPr>
              <w:pStyle w:val="Paragrafi"/>
              <w:ind w:firstLine="0"/>
              <w:rPr>
                <w:sz w:val="18"/>
                <w:szCs w:val="18"/>
                <w:lang w:val="sq-AL"/>
              </w:rPr>
            </w:pPr>
            <w:r w:rsidRPr="0094374B">
              <w:rPr>
                <w:sz w:val="18"/>
                <w:szCs w:val="18"/>
                <w:lang w:val="sq-AL"/>
              </w:rPr>
              <w:t>290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840</w:t>
            </w:r>
          </w:p>
          <w:p w:rsidR="00970723" w:rsidRPr="0094374B" w:rsidRDefault="00970723" w:rsidP="00D404A3">
            <w:pPr>
              <w:pStyle w:val="Paragrafi"/>
              <w:ind w:firstLine="0"/>
              <w:rPr>
                <w:sz w:val="18"/>
                <w:szCs w:val="18"/>
                <w:lang w:val="sq-AL"/>
              </w:rPr>
            </w:pPr>
            <w:r w:rsidRPr="0094374B">
              <w:rPr>
                <w:sz w:val="18"/>
                <w:szCs w:val="18"/>
                <w:lang w:val="sq-AL"/>
              </w:rPr>
              <w:t>830</w:t>
            </w:r>
          </w:p>
          <w:p w:rsidR="00970723" w:rsidRPr="0094374B" w:rsidRDefault="00970723" w:rsidP="00D404A3">
            <w:pPr>
              <w:pStyle w:val="Paragrafi"/>
              <w:ind w:firstLine="0"/>
              <w:rPr>
                <w:sz w:val="18"/>
                <w:szCs w:val="18"/>
                <w:lang w:val="sq-AL"/>
              </w:rPr>
            </w:pPr>
            <w:r w:rsidRPr="0094374B">
              <w:rPr>
                <w:sz w:val="18"/>
                <w:szCs w:val="18"/>
                <w:lang w:val="sq-AL"/>
              </w:rPr>
              <w:t>820</w:t>
            </w:r>
          </w:p>
          <w:p w:rsidR="00970723" w:rsidRPr="0094374B" w:rsidRDefault="00970723" w:rsidP="00D404A3">
            <w:pPr>
              <w:pStyle w:val="Paragrafi"/>
              <w:ind w:firstLine="0"/>
              <w:rPr>
                <w:sz w:val="18"/>
                <w:szCs w:val="18"/>
                <w:lang w:val="sq-AL"/>
              </w:rPr>
            </w:pPr>
            <w:r w:rsidRPr="0094374B">
              <w:rPr>
                <w:sz w:val="18"/>
                <w:szCs w:val="18"/>
                <w:lang w:val="sq-AL"/>
              </w:rPr>
              <w:t>810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3 400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1 520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3 700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1 355</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4 000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1 100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4 300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800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410</w:t>
            </w:r>
          </w:p>
          <w:p w:rsidR="00970723" w:rsidRPr="0094374B" w:rsidRDefault="00970723" w:rsidP="00D404A3">
            <w:pPr>
              <w:pStyle w:val="Paragrafi"/>
              <w:ind w:firstLine="0"/>
              <w:rPr>
                <w:sz w:val="18"/>
                <w:szCs w:val="18"/>
                <w:lang w:val="sq-AL"/>
              </w:rPr>
            </w:pPr>
            <w:r w:rsidRPr="0094374B">
              <w:rPr>
                <w:sz w:val="18"/>
                <w:szCs w:val="18"/>
                <w:lang w:val="sq-AL"/>
              </w:rPr>
              <w:t>420</w:t>
            </w:r>
          </w:p>
          <w:p w:rsidR="00970723" w:rsidRPr="0094374B" w:rsidRDefault="00970723" w:rsidP="00D404A3">
            <w:pPr>
              <w:pStyle w:val="Paragrafi"/>
              <w:ind w:firstLine="0"/>
              <w:rPr>
                <w:sz w:val="18"/>
                <w:szCs w:val="18"/>
                <w:lang w:val="sq-AL"/>
              </w:rPr>
            </w:pPr>
            <w:r w:rsidRPr="0094374B">
              <w:rPr>
                <w:sz w:val="18"/>
                <w:szCs w:val="18"/>
                <w:lang w:val="sq-AL"/>
              </w:rPr>
              <w:t>430</w:t>
            </w:r>
          </w:p>
          <w:p w:rsidR="00970723" w:rsidRPr="0094374B" w:rsidRDefault="00970723" w:rsidP="00D404A3">
            <w:pPr>
              <w:pStyle w:val="Paragrafi"/>
              <w:ind w:firstLine="0"/>
              <w:rPr>
                <w:sz w:val="18"/>
                <w:szCs w:val="18"/>
                <w:lang w:val="sq-AL"/>
              </w:rPr>
            </w:pPr>
            <w:r w:rsidRPr="0094374B">
              <w:rPr>
                <w:sz w:val="18"/>
                <w:szCs w:val="18"/>
                <w:lang w:val="sq-AL"/>
              </w:rPr>
              <w:t>440</w:t>
            </w:r>
          </w:p>
          <w:p w:rsidR="00970723" w:rsidRPr="0094374B" w:rsidRDefault="00970723" w:rsidP="00D404A3">
            <w:pPr>
              <w:pStyle w:val="Paragrafi"/>
              <w:ind w:firstLine="0"/>
              <w:rPr>
                <w:sz w:val="18"/>
                <w:szCs w:val="18"/>
                <w:lang w:val="sq-AL"/>
              </w:rPr>
            </w:pPr>
            <w:r w:rsidRPr="0094374B">
              <w:rPr>
                <w:sz w:val="18"/>
                <w:szCs w:val="18"/>
                <w:lang w:val="sq-AL"/>
              </w:rPr>
              <w:t>3 450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1 515</w:t>
            </w:r>
          </w:p>
          <w:p w:rsidR="00970723" w:rsidRPr="0094374B" w:rsidRDefault="00970723" w:rsidP="00D404A3">
            <w:pPr>
              <w:pStyle w:val="Paragrafi"/>
              <w:ind w:firstLine="0"/>
              <w:rPr>
                <w:sz w:val="18"/>
                <w:szCs w:val="18"/>
                <w:lang w:val="sq-AL"/>
              </w:rPr>
            </w:pPr>
            <w:r w:rsidRPr="0094374B">
              <w:rPr>
                <w:sz w:val="18"/>
                <w:szCs w:val="18"/>
                <w:lang w:val="sq-AL"/>
              </w:rPr>
              <w:t>1 509</w:t>
            </w:r>
          </w:p>
          <w:p w:rsidR="00970723" w:rsidRPr="0094374B" w:rsidRDefault="00970723" w:rsidP="00D404A3">
            <w:pPr>
              <w:pStyle w:val="Paragrafi"/>
              <w:ind w:firstLine="0"/>
              <w:rPr>
                <w:sz w:val="18"/>
                <w:szCs w:val="18"/>
                <w:lang w:val="sq-AL"/>
              </w:rPr>
            </w:pPr>
            <w:r w:rsidRPr="0094374B">
              <w:rPr>
                <w:sz w:val="18"/>
                <w:szCs w:val="18"/>
                <w:lang w:val="sq-AL"/>
              </w:rPr>
              <w:t>1 505</w:t>
            </w:r>
          </w:p>
          <w:p w:rsidR="00970723" w:rsidRPr="0094374B" w:rsidRDefault="00970723" w:rsidP="00D404A3">
            <w:pPr>
              <w:pStyle w:val="Paragrafi"/>
              <w:ind w:firstLine="0"/>
              <w:rPr>
                <w:sz w:val="18"/>
                <w:szCs w:val="18"/>
                <w:lang w:val="sq-AL"/>
              </w:rPr>
            </w:pPr>
            <w:r w:rsidRPr="0094374B">
              <w:rPr>
                <w:sz w:val="18"/>
                <w:szCs w:val="18"/>
                <w:lang w:val="sq-AL"/>
              </w:rPr>
              <w:t>1 498</w:t>
            </w:r>
          </w:p>
          <w:p w:rsidR="00970723" w:rsidRPr="0094374B" w:rsidRDefault="00970723" w:rsidP="00D404A3">
            <w:pPr>
              <w:pStyle w:val="Paragrafi"/>
              <w:ind w:firstLine="0"/>
              <w:rPr>
                <w:sz w:val="18"/>
                <w:szCs w:val="18"/>
                <w:lang w:val="sq-AL"/>
              </w:rPr>
            </w:pPr>
            <w:r w:rsidRPr="0094374B">
              <w:rPr>
                <w:sz w:val="18"/>
                <w:szCs w:val="18"/>
                <w:lang w:val="sq-AL"/>
              </w:rPr>
              <w:t>1 493</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710</w:t>
            </w:r>
          </w:p>
          <w:p w:rsidR="00970723" w:rsidRPr="0094374B" w:rsidRDefault="00970723" w:rsidP="00D404A3">
            <w:pPr>
              <w:pStyle w:val="Paragrafi"/>
              <w:ind w:firstLine="0"/>
              <w:rPr>
                <w:sz w:val="18"/>
                <w:szCs w:val="18"/>
                <w:lang w:val="sq-AL"/>
              </w:rPr>
            </w:pPr>
            <w:r w:rsidRPr="0094374B">
              <w:rPr>
                <w:sz w:val="18"/>
                <w:szCs w:val="18"/>
                <w:lang w:val="sq-AL"/>
              </w:rPr>
              <w:t>720</w:t>
            </w:r>
          </w:p>
          <w:p w:rsidR="00970723" w:rsidRPr="0094374B" w:rsidRDefault="00970723" w:rsidP="00D404A3">
            <w:pPr>
              <w:pStyle w:val="Paragrafi"/>
              <w:ind w:firstLine="0"/>
              <w:rPr>
                <w:sz w:val="18"/>
                <w:szCs w:val="18"/>
                <w:lang w:val="sq-AL"/>
              </w:rPr>
            </w:pPr>
            <w:r w:rsidRPr="0094374B">
              <w:rPr>
                <w:sz w:val="18"/>
                <w:szCs w:val="18"/>
                <w:lang w:val="sq-AL"/>
              </w:rPr>
              <w:t>730</w:t>
            </w:r>
          </w:p>
          <w:p w:rsidR="00970723" w:rsidRPr="0094374B" w:rsidRDefault="00970723" w:rsidP="00D404A3">
            <w:pPr>
              <w:pStyle w:val="Paragrafi"/>
              <w:ind w:firstLine="0"/>
              <w:rPr>
                <w:sz w:val="18"/>
                <w:szCs w:val="18"/>
                <w:lang w:val="sq-AL"/>
              </w:rPr>
            </w:pPr>
            <w:r w:rsidRPr="0094374B">
              <w:rPr>
                <w:sz w:val="18"/>
                <w:szCs w:val="18"/>
                <w:lang w:val="sq-AL"/>
              </w:rPr>
              <w:t>740</w:t>
            </w:r>
          </w:p>
          <w:p w:rsidR="00970723" w:rsidRPr="0094374B" w:rsidRDefault="00970723" w:rsidP="00D404A3">
            <w:pPr>
              <w:pStyle w:val="Paragrafi"/>
              <w:ind w:firstLine="0"/>
              <w:rPr>
                <w:sz w:val="18"/>
                <w:szCs w:val="18"/>
                <w:lang w:val="sq-AL"/>
              </w:rPr>
            </w:pPr>
            <w:r w:rsidRPr="0094374B">
              <w:rPr>
                <w:sz w:val="18"/>
                <w:szCs w:val="18"/>
                <w:lang w:val="sq-AL"/>
              </w:rPr>
              <w:t>3 750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1 350</w:t>
            </w:r>
          </w:p>
          <w:p w:rsidR="00970723" w:rsidRPr="0094374B" w:rsidRDefault="00970723" w:rsidP="00D404A3">
            <w:pPr>
              <w:pStyle w:val="Paragrafi"/>
              <w:ind w:firstLine="0"/>
              <w:rPr>
                <w:sz w:val="18"/>
                <w:szCs w:val="18"/>
                <w:lang w:val="sq-AL"/>
              </w:rPr>
            </w:pPr>
            <w:r w:rsidRPr="0094374B">
              <w:rPr>
                <w:sz w:val="18"/>
                <w:szCs w:val="18"/>
                <w:lang w:val="sq-AL"/>
              </w:rPr>
              <w:t>1 344</w:t>
            </w:r>
          </w:p>
          <w:p w:rsidR="00970723" w:rsidRPr="0094374B" w:rsidRDefault="00970723" w:rsidP="00D404A3">
            <w:pPr>
              <w:pStyle w:val="Paragrafi"/>
              <w:ind w:firstLine="0"/>
              <w:rPr>
                <w:sz w:val="18"/>
                <w:szCs w:val="18"/>
                <w:lang w:val="sq-AL"/>
              </w:rPr>
            </w:pPr>
            <w:r w:rsidRPr="0094374B">
              <w:rPr>
                <w:sz w:val="18"/>
                <w:szCs w:val="18"/>
                <w:lang w:val="sq-AL"/>
              </w:rPr>
              <w:t>1 339</w:t>
            </w:r>
          </w:p>
          <w:p w:rsidR="00970723" w:rsidRPr="0094374B" w:rsidRDefault="00970723" w:rsidP="00D404A3">
            <w:pPr>
              <w:pStyle w:val="Paragrafi"/>
              <w:ind w:firstLine="0"/>
              <w:rPr>
                <w:sz w:val="18"/>
                <w:szCs w:val="18"/>
                <w:lang w:val="sq-AL"/>
              </w:rPr>
            </w:pPr>
            <w:r w:rsidRPr="0094374B">
              <w:rPr>
                <w:sz w:val="18"/>
                <w:szCs w:val="18"/>
                <w:lang w:val="sq-AL"/>
              </w:rPr>
              <w:t>1 333</w:t>
            </w:r>
          </w:p>
          <w:p w:rsidR="00970723" w:rsidRPr="0094374B" w:rsidRDefault="00970723" w:rsidP="00D404A3">
            <w:pPr>
              <w:pStyle w:val="Paragrafi"/>
              <w:ind w:firstLine="0"/>
              <w:rPr>
                <w:sz w:val="18"/>
                <w:szCs w:val="18"/>
                <w:lang w:val="sq-AL"/>
              </w:rPr>
            </w:pPr>
            <w:r w:rsidRPr="0094374B">
              <w:rPr>
                <w:sz w:val="18"/>
                <w:szCs w:val="18"/>
                <w:lang w:val="sq-AL"/>
              </w:rPr>
              <w:t>1 328</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010</w:t>
            </w:r>
          </w:p>
          <w:p w:rsidR="00970723" w:rsidRPr="0094374B" w:rsidRDefault="00970723" w:rsidP="00D404A3">
            <w:pPr>
              <w:pStyle w:val="Paragrafi"/>
              <w:ind w:firstLine="0"/>
              <w:rPr>
                <w:sz w:val="18"/>
                <w:szCs w:val="18"/>
                <w:lang w:val="sq-AL"/>
              </w:rPr>
            </w:pPr>
            <w:r w:rsidRPr="0094374B">
              <w:rPr>
                <w:sz w:val="18"/>
                <w:szCs w:val="18"/>
                <w:lang w:val="sq-AL"/>
              </w:rPr>
              <w:t>020</w:t>
            </w:r>
          </w:p>
          <w:p w:rsidR="00970723" w:rsidRPr="0094374B" w:rsidRDefault="00970723" w:rsidP="00D404A3">
            <w:pPr>
              <w:pStyle w:val="Paragrafi"/>
              <w:ind w:firstLine="0"/>
              <w:rPr>
                <w:sz w:val="18"/>
                <w:szCs w:val="18"/>
                <w:lang w:val="sq-AL"/>
              </w:rPr>
            </w:pPr>
            <w:r w:rsidRPr="0094374B">
              <w:rPr>
                <w:sz w:val="18"/>
                <w:szCs w:val="18"/>
                <w:lang w:val="sq-AL"/>
              </w:rPr>
              <w:t>030</w:t>
            </w:r>
          </w:p>
          <w:p w:rsidR="00970723" w:rsidRPr="0094374B" w:rsidRDefault="00970723" w:rsidP="00D404A3">
            <w:pPr>
              <w:pStyle w:val="Paragrafi"/>
              <w:ind w:firstLine="0"/>
              <w:rPr>
                <w:sz w:val="18"/>
                <w:szCs w:val="18"/>
                <w:lang w:val="sq-AL"/>
              </w:rPr>
            </w:pPr>
            <w:r w:rsidRPr="0094374B">
              <w:rPr>
                <w:sz w:val="18"/>
                <w:szCs w:val="18"/>
                <w:lang w:val="sq-AL"/>
              </w:rPr>
              <w:t>040</w:t>
            </w:r>
          </w:p>
          <w:p w:rsidR="00970723" w:rsidRPr="0094374B" w:rsidRDefault="00970723" w:rsidP="00D404A3">
            <w:pPr>
              <w:pStyle w:val="Paragrafi"/>
              <w:ind w:firstLine="0"/>
              <w:rPr>
                <w:sz w:val="18"/>
                <w:szCs w:val="18"/>
                <w:lang w:val="sq-AL"/>
              </w:rPr>
            </w:pPr>
            <w:r w:rsidRPr="0094374B">
              <w:rPr>
                <w:sz w:val="18"/>
                <w:szCs w:val="18"/>
                <w:lang w:val="sq-AL"/>
              </w:rPr>
              <w:t>4 050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1 090</w:t>
            </w:r>
          </w:p>
          <w:p w:rsidR="00970723" w:rsidRPr="0094374B" w:rsidRDefault="00970723" w:rsidP="00D404A3">
            <w:pPr>
              <w:pStyle w:val="Paragrafi"/>
              <w:ind w:firstLine="0"/>
              <w:rPr>
                <w:sz w:val="18"/>
                <w:szCs w:val="18"/>
                <w:lang w:val="sq-AL"/>
              </w:rPr>
            </w:pPr>
            <w:r w:rsidRPr="0094374B">
              <w:rPr>
                <w:sz w:val="18"/>
                <w:szCs w:val="18"/>
                <w:lang w:val="sq-AL"/>
              </w:rPr>
              <w:t>1 080</w:t>
            </w:r>
          </w:p>
          <w:p w:rsidR="00970723" w:rsidRPr="0094374B" w:rsidRDefault="00970723" w:rsidP="00D404A3">
            <w:pPr>
              <w:pStyle w:val="Paragrafi"/>
              <w:ind w:firstLine="0"/>
              <w:rPr>
                <w:sz w:val="18"/>
                <w:szCs w:val="18"/>
                <w:lang w:val="sq-AL"/>
              </w:rPr>
            </w:pPr>
            <w:r w:rsidRPr="0094374B">
              <w:rPr>
                <w:sz w:val="18"/>
                <w:szCs w:val="18"/>
                <w:lang w:val="sq-AL"/>
              </w:rPr>
              <w:t>1 070</w:t>
            </w:r>
          </w:p>
          <w:p w:rsidR="00970723" w:rsidRPr="0094374B" w:rsidRDefault="00970723" w:rsidP="00D404A3">
            <w:pPr>
              <w:pStyle w:val="Paragrafi"/>
              <w:ind w:firstLine="0"/>
              <w:rPr>
                <w:sz w:val="18"/>
                <w:szCs w:val="18"/>
                <w:lang w:val="sq-AL"/>
              </w:rPr>
            </w:pPr>
            <w:r w:rsidRPr="0094374B">
              <w:rPr>
                <w:sz w:val="18"/>
                <w:szCs w:val="18"/>
                <w:lang w:val="sq-AL"/>
              </w:rPr>
              <w:t>1 060</w:t>
            </w:r>
          </w:p>
          <w:p w:rsidR="00970723" w:rsidRPr="0094374B" w:rsidRDefault="00970723" w:rsidP="00D404A3">
            <w:pPr>
              <w:pStyle w:val="Paragrafi"/>
              <w:ind w:firstLine="0"/>
              <w:rPr>
                <w:sz w:val="18"/>
                <w:szCs w:val="18"/>
                <w:lang w:val="sq-AL"/>
              </w:rPr>
            </w:pPr>
            <w:r w:rsidRPr="0094374B">
              <w:rPr>
                <w:sz w:val="18"/>
                <w:szCs w:val="18"/>
                <w:lang w:val="sq-AL"/>
              </w:rPr>
              <w:t>1 050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310</w:t>
            </w:r>
          </w:p>
          <w:p w:rsidR="00970723" w:rsidRPr="0094374B" w:rsidRDefault="00970723" w:rsidP="00D404A3">
            <w:pPr>
              <w:pStyle w:val="Paragrafi"/>
              <w:ind w:firstLine="0"/>
              <w:rPr>
                <w:sz w:val="18"/>
                <w:szCs w:val="18"/>
                <w:lang w:val="sq-AL"/>
              </w:rPr>
            </w:pPr>
            <w:r w:rsidRPr="0094374B">
              <w:rPr>
                <w:sz w:val="18"/>
                <w:szCs w:val="18"/>
                <w:lang w:val="sq-AL"/>
              </w:rPr>
              <w:t>320</w:t>
            </w:r>
          </w:p>
          <w:p w:rsidR="00970723" w:rsidRPr="0094374B" w:rsidRDefault="00970723" w:rsidP="00D404A3">
            <w:pPr>
              <w:pStyle w:val="Paragrafi"/>
              <w:ind w:firstLine="0"/>
              <w:rPr>
                <w:sz w:val="18"/>
                <w:szCs w:val="18"/>
                <w:lang w:val="sq-AL"/>
              </w:rPr>
            </w:pPr>
            <w:r w:rsidRPr="0094374B">
              <w:rPr>
                <w:sz w:val="18"/>
                <w:szCs w:val="18"/>
                <w:lang w:val="sq-AL"/>
              </w:rPr>
              <w:t>330</w:t>
            </w:r>
          </w:p>
          <w:p w:rsidR="00970723" w:rsidRPr="0094374B" w:rsidRDefault="00970723" w:rsidP="00D404A3">
            <w:pPr>
              <w:pStyle w:val="Paragrafi"/>
              <w:ind w:firstLine="0"/>
              <w:rPr>
                <w:sz w:val="18"/>
                <w:szCs w:val="18"/>
                <w:lang w:val="sq-AL"/>
              </w:rPr>
            </w:pPr>
            <w:r w:rsidRPr="0094374B">
              <w:rPr>
                <w:sz w:val="18"/>
                <w:szCs w:val="18"/>
                <w:lang w:val="sq-AL"/>
              </w:rPr>
              <w:t>340</w:t>
            </w:r>
          </w:p>
          <w:p w:rsidR="00970723" w:rsidRPr="0094374B" w:rsidRDefault="00970723" w:rsidP="00D404A3">
            <w:pPr>
              <w:pStyle w:val="Paragrafi"/>
              <w:ind w:firstLine="0"/>
              <w:rPr>
                <w:sz w:val="18"/>
                <w:szCs w:val="18"/>
                <w:lang w:val="sq-AL"/>
              </w:rPr>
            </w:pPr>
            <w:r w:rsidRPr="0094374B">
              <w:rPr>
                <w:sz w:val="18"/>
                <w:szCs w:val="18"/>
                <w:lang w:val="sq-AL"/>
              </w:rPr>
              <w:t>4 350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790</w:t>
            </w:r>
          </w:p>
          <w:p w:rsidR="00970723" w:rsidRPr="0094374B" w:rsidRDefault="00970723" w:rsidP="00D404A3">
            <w:pPr>
              <w:pStyle w:val="Paragrafi"/>
              <w:ind w:firstLine="0"/>
              <w:rPr>
                <w:sz w:val="18"/>
                <w:szCs w:val="18"/>
                <w:lang w:val="sq-AL"/>
              </w:rPr>
            </w:pPr>
            <w:r w:rsidRPr="0094374B">
              <w:rPr>
                <w:sz w:val="18"/>
                <w:szCs w:val="18"/>
                <w:lang w:val="sq-AL"/>
              </w:rPr>
              <w:t>780</w:t>
            </w:r>
          </w:p>
          <w:p w:rsidR="00970723" w:rsidRPr="0094374B" w:rsidRDefault="00970723" w:rsidP="00D404A3">
            <w:pPr>
              <w:pStyle w:val="Paragrafi"/>
              <w:ind w:firstLine="0"/>
              <w:rPr>
                <w:sz w:val="18"/>
                <w:szCs w:val="18"/>
                <w:lang w:val="sq-AL"/>
              </w:rPr>
            </w:pPr>
            <w:r w:rsidRPr="0094374B">
              <w:rPr>
                <w:sz w:val="18"/>
                <w:szCs w:val="18"/>
                <w:lang w:val="sq-AL"/>
              </w:rPr>
              <w:t>770</w:t>
            </w:r>
          </w:p>
          <w:p w:rsidR="00970723" w:rsidRPr="0094374B" w:rsidRDefault="00970723" w:rsidP="00D404A3">
            <w:pPr>
              <w:pStyle w:val="Paragrafi"/>
              <w:ind w:firstLine="0"/>
              <w:rPr>
                <w:sz w:val="18"/>
                <w:szCs w:val="18"/>
                <w:lang w:val="sq-AL"/>
              </w:rPr>
            </w:pPr>
            <w:r w:rsidRPr="0094374B">
              <w:rPr>
                <w:sz w:val="18"/>
                <w:szCs w:val="18"/>
                <w:lang w:val="sq-AL"/>
              </w:rPr>
              <w:t>760</w:t>
            </w:r>
          </w:p>
          <w:p w:rsidR="00970723" w:rsidRPr="0094374B" w:rsidRDefault="00970723" w:rsidP="00D404A3">
            <w:pPr>
              <w:pStyle w:val="Paragrafi"/>
              <w:ind w:firstLine="0"/>
              <w:rPr>
                <w:sz w:val="18"/>
                <w:szCs w:val="18"/>
                <w:lang w:val="sq-AL"/>
              </w:rPr>
            </w:pPr>
            <w:r w:rsidRPr="0094374B">
              <w:rPr>
                <w:sz w:val="18"/>
                <w:szCs w:val="18"/>
                <w:lang w:val="sq-AL"/>
              </w:rPr>
              <w:t>750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460</w:t>
            </w:r>
          </w:p>
          <w:p w:rsidR="00970723" w:rsidRPr="0094374B" w:rsidRDefault="00970723" w:rsidP="00D404A3">
            <w:pPr>
              <w:pStyle w:val="Paragrafi"/>
              <w:ind w:firstLine="0"/>
              <w:rPr>
                <w:sz w:val="18"/>
                <w:szCs w:val="18"/>
                <w:lang w:val="sq-AL"/>
              </w:rPr>
            </w:pPr>
            <w:r w:rsidRPr="0094374B">
              <w:rPr>
                <w:sz w:val="18"/>
                <w:szCs w:val="18"/>
                <w:lang w:val="sq-AL"/>
              </w:rPr>
              <w:t>470</w:t>
            </w:r>
          </w:p>
          <w:p w:rsidR="00970723" w:rsidRPr="0094374B" w:rsidRDefault="00970723" w:rsidP="00D404A3">
            <w:pPr>
              <w:pStyle w:val="Paragrafi"/>
              <w:ind w:firstLine="0"/>
              <w:rPr>
                <w:sz w:val="18"/>
                <w:szCs w:val="18"/>
                <w:lang w:val="sq-AL"/>
              </w:rPr>
            </w:pPr>
            <w:r w:rsidRPr="0094374B">
              <w:rPr>
                <w:sz w:val="18"/>
                <w:szCs w:val="18"/>
                <w:lang w:val="sq-AL"/>
              </w:rPr>
              <w:t>480</w:t>
            </w:r>
          </w:p>
          <w:p w:rsidR="00970723" w:rsidRPr="0094374B" w:rsidRDefault="00970723" w:rsidP="00D404A3">
            <w:pPr>
              <w:pStyle w:val="Paragrafi"/>
              <w:ind w:firstLine="0"/>
              <w:rPr>
                <w:sz w:val="18"/>
                <w:szCs w:val="18"/>
                <w:lang w:val="sq-AL"/>
              </w:rPr>
            </w:pPr>
            <w:r w:rsidRPr="0094374B">
              <w:rPr>
                <w:sz w:val="18"/>
                <w:szCs w:val="18"/>
                <w:lang w:val="sq-AL"/>
              </w:rPr>
              <w:t>490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1 487</w:t>
            </w:r>
          </w:p>
          <w:p w:rsidR="00970723" w:rsidRPr="0094374B" w:rsidRDefault="00970723" w:rsidP="00D404A3">
            <w:pPr>
              <w:pStyle w:val="Paragrafi"/>
              <w:ind w:firstLine="0"/>
              <w:rPr>
                <w:sz w:val="18"/>
                <w:szCs w:val="18"/>
                <w:lang w:val="sq-AL"/>
              </w:rPr>
            </w:pPr>
            <w:r w:rsidRPr="0094374B">
              <w:rPr>
                <w:sz w:val="18"/>
                <w:szCs w:val="18"/>
                <w:lang w:val="sq-AL"/>
              </w:rPr>
              <w:t>1 482</w:t>
            </w:r>
          </w:p>
          <w:p w:rsidR="00970723" w:rsidRPr="0094374B" w:rsidRDefault="00970723" w:rsidP="00D404A3">
            <w:pPr>
              <w:pStyle w:val="Paragrafi"/>
              <w:ind w:firstLine="0"/>
              <w:rPr>
                <w:sz w:val="18"/>
                <w:szCs w:val="18"/>
                <w:lang w:val="sq-AL"/>
              </w:rPr>
            </w:pPr>
            <w:r w:rsidRPr="0094374B">
              <w:rPr>
                <w:sz w:val="18"/>
                <w:szCs w:val="18"/>
                <w:lang w:val="sq-AL"/>
              </w:rPr>
              <w:t>1 476</w:t>
            </w:r>
          </w:p>
          <w:p w:rsidR="00970723" w:rsidRPr="0094374B" w:rsidRDefault="00970723" w:rsidP="00D404A3">
            <w:pPr>
              <w:pStyle w:val="Paragrafi"/>
              <w:ind w:firstLine="0"/>
              <w:rPr>
                <w:sz w:val="18"/>
                <w:szCs w:val="18"/>
                <w:lang w:val="sq-AL"/>
              </w:rPr>
            </w:pPr>
            <w:r w:rsidRPr="0094374B">
              <w:rPr>
                <w:sz w:val="18"/>
                <w:szCs w:val="18"/>
                <w:lang w:val="sq-AL"/>
              </w:rPr>
              <w:t>1 471</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760</w:t>
            </w:r>
          </w:p>
          <w:p w:rsidR="00970723" w:rsidRPr="0094374B" w:rsidRDefault="00970723" w:rsidP="00D404A3">
            <w:pPr>
              <w:pStyle w:val="Paragrafi"/>
              <w:ind w:firstLine="0"/>
              <w:rPr>
                <w:sz w:val="18"/>
                <w:szCs w:val="18"/>
                <w:lang w:val="sq-AL"/>
              </w:rPr>
            </w:pPr>
            <w:r w:rsidRPr="0094374B">
              <w:rPr>
                <w:sz w:val="18"/>
                <w:szCs w:val="18"/>
                <w:lang w:val="sq-AL"/>
              </w:rPr>
              <w:t>770</w:t>
            </w:r>
          </w:p>
          <w:p w:rsidR="00970723" w:rsidRPr="0094374B" w:rsidRDefault="00970723" w:rsidP="00D404A3">
            <w:pPr>
              <w:pStyle w:val="Paragrafi"/>
              <w:ind w:firstLine="0"/>
              <w:rPr>
                <w:sz w:val="18"/>
                <w:szCs w:val="18"/>
                <w:lang w:val="sq-AL"/>
              </w:rPr>
            </w:pPr>
            <w:r w:rsidRPr="0094374B">
              <w:rPr>
                <w:sz w:val="18"/>
                <w:szCs w:val="18"/>
                <w:lang w:val="sq-AL"/>
              </w:rPr>
              <w:t>780</w:t>
            </w:r>
          </w:p>
          <w:p w:rsidR="00970723" w:rsidRPr="0094374B" w:rsidRDefault="00970723" w:rsidP="00D404A3">
            <w:pPr>
              <w:pStyle w:val="Paragrafi"/>
              <w:ind w:firstLine="0"/>
              <w:rPr>
                <w:sz w:val="18"/>
                <w:szCs w:val="18"/>
                <w:lang w:val="sq-AL"/>
              </w:rPr>
            </w:pPr>
            <w:r w:rsidRPr="0094374B">
              <w:rPr>
                <w:sz w:val="18"/>
                <w:szCs w:val="18"/>
                <w:lang w:val="sq-AL"/>
              </w:rPr>
              <w:t>790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1 322</w:t>
            </w:r>
          </w:p>
          <w:p w:rsidR="00970723" w:rsidRPr="0094374B" w:rsidRDefault="00970723" w:rsidP="00D404A3">
            <w:pPr>
              <w:pStyle w:val="Paragrafi"/>
              <w:ind w:firstLine="0"/>
              <w:rPr>
                <w:sz w:val="18"/>
                <w:szCs w:val="18"/>
                <w:lang w:val="sq-AL"/>
              </w:rPr>
            </w:pPr>
            <w:r w:rsidRPr="0094374B">
              <w:rPr>
                <w:sz w:val="18"/>
                <w:szCs w:val="18"/>
                <w:lang w:val="sq-AL"/>
              </w:rPr>
              <w:t>1 317</w:t>
            </w:r>
          </w:p>
          <w:p w:rsidR="00970723" w:rsidRPr="0094374B" w:rsidRDefault="00970723" w:rsidP="00D404A3">
            <w:pPr>
              <w:pStyle w:val="Paragrafi"/>
              <w:ind w:firstLine="0"/>
              <w:rPr>
                <w:sz w:val="18"/>
                <w:szCs w:val="18"/>
                <w:lang w:val="sq-AL"/>
              </w:rPr>
            </w:pPr>
            <w:r w:rsidRPr="0094374B">
              <w:rPr>
                <w:sz w:val="18"/>
                <w:szCs w:val="18"/>
                <w:lang w:val="sq-AL"/>
              </w:rPr>
              <w:t>1 311</w:t>
            </w:r>
          </w:p>
          <w:p w:rsidR="00970723" w:rsidRPr="0094374B" w:rsidRDefault="00970723" w:rsidP="00D404A3">
            <w:pPr>
              <w:pStyle w:val="Paragrafi"/>
              <w:ind w:firstLine="0"/>
              <w:rPr>
                <w:sz w:val="18"/>
                <w:szCs w:val="18"/>
                <w:lang w:val="sq-AL"/>
              </w:rPr>
            </w:pPr>
            <w:r w:rsidRPr="0094374B">
              <w:rPr>
                <w:sz w:val="18"/>
                <w:szCs w:val="18"/>
                <w:lang w:val="sq-AL"/>
              </w:rPr>
              <w:t>1 306</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060</w:t>
            </w:r>
          </w:p>
          <w:p w:rsidR="00970723" w:rsidRPr="0094374B" w:rsidRDefault="00970723" w:rsidP="00D404A3">
            <w:pPr>
              <w:pStyle w:val="Paragrafi"/>
              <w:ind w:firstLine="0"/>
              <w:rPr>
                <w:sz w:val="18"/>
                <w:szCs w:val="18"/>
                <w:lang w:val="sq-AL"/>
              </w:rPr>
            </w:pPr>
            <w:r w:rsidRPr="0094374B">
              <w:rPr>
                <w:sz w:val="18"/>
                <w:szCs w:val="18"/>
                <w:lang w:val="sq-AL"/>
              </w:rPr>
              <w:t>070</w:t>
            </w:r>
          </w:p>
          <w:p w:rsidR="00970723" w:rsidRPr="0094374B" w:rsidRDefault="00970723" w:rsidP="00D404A3">
            <w:pPr>
              <w:pStyle w:val="Paragrafi"/>
              <w:ind w:firstLine="0"/>
              <w:rPr>
                <w:sz w:val="18"/>
                <w:szCs w:val="18"/>
                <w:lang w:val="sq-AL"/>
              </w:rPr>
            </w:pPr>
            <w:r w:rsidRPr="0094374B">
              <w:rPr>
                <w:sz w:val="18"/>
                <w:szCs w:val="18"/>
                <w:lang w:val="sq-AL"/>
              </w:rPr>
              <w:t>080</w:t>
            </w:r>
          </w:p>
          <w:p w:rsidR="00970723" w:rsidRPr="0094374B" w:rsidRDefault="00970723" w:rsidP="00D404A3">
            <w:pPr>
              <w:pStyle w:val="Paragrafi"/>
              <w:ind w:firstLine="0"/>
              <w:rPr>
                <w:sz w:val="18"/>
                <w:szCs w:val="18"/>
                <w:lang w:val="sq-AL"/>
              </w:rPr>
            </w:pPr>
            <w:r w:rsidRPr="0094374B">
              <w:rPr>
                <w:sz w:val="18"/>
                <w:szCs w:val="18"/>
                <w:lang w:val="sq-AL"/>
              </w:rPr>
              <w:t>090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1 040</w:t>
            </w:r>
          </w:p>
          <w:p w:rsidR="00970723" w:rsidRPr="0094374B" w:rsidRDefault="00970723" w:rsidP="00D404A3">
            <w:pPr>
              <w:pStyle w:val="Paragrafi"/>
              <w:ind w:firstLine="0"/>
              <w:rPr>
                <w:sz w:val="18"/>
                <w:szCs w:val="18"/>
                <w:lang w:val="sq-AL"/>
              </w:rPr>
            </w:pPr>
            <w:r w:rsidRPr="0094374B">
              <w:rPr>
                <w:sz w:val="18"/>
                <w:szCs w:val="18"/>
                <w:lang w:val="sq-AL"/>
              </w:rPr>
              <w:t>1 030</w:t>
            </w:r>
          </w:p>
          <w:p w:rsidR="00970723" w:rsidRPr="0094374B" w:rsidRDefault="00970723" w:rsidP="00D404A3">
            <w:pPr>
              <w:pStyle w:val="Paragrafi"/>
              <w:ind w:firstLine="0"/>
              <w:rPr>
                <w:sz w:val="18"/>
                <w:szCs w:val="18"/>
                <w:lang w:val="sq-AL"/>
              </w:rPr>
            </w:pPr>
            <w:r w:rsidRPr="0094374B">
              <w:rPr>
                <w:sz w:val="18"/>
                <w:szCs w:val="18"/>
                <w:lang w:val="sq-AL"/>
              </w:rPr>
              <w:t>1 020</w:t>
            </w:r>
          </w:p>
          <w:p w:rsidR="00970723" w:rsidRPr="0094374B" w:rsidRDefault="00970723" w:rsidP="00D404A3">
            <w:pPr>
              <w:pStyle w:val="Paragrafi"/>
              <w:ind w:firstLine="0"/>
              <w:rPr>
                <w:sz w:val="18"/>
                <w:szCs w:val="18"/>
                <w:lang w:val="sq-AL"/>
              </w:rPr>
            </w:pPr>
            <w:r w:rsidRPr="0094374B">
              <w:rPr>
                <w:sz w:val="18"/>
                <w:szCs w:val="18"/>
                <w:lang w:val="sq-AL"/>
              </w:rPr>
              <w:t>1 010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360</w:t>
            </w:r>
          </w:p>
          <w:p w:rsidR="00970723" w:rsidRPr="0094374B" w:rsidRDefault="00970723" w:rsidP="00D404A3">
            <w:pPr>
              <w:pStyle w:val="Paragrafi"/>
              <w:ind w:firstLine="0"/>
              <w:rPr>
                <w:sz w:val="18"/>
                <w:szCs w:val="18"/>
                <w:lang w:val="sq-AL"/>
              </w:rPr>
            </w:pPr>
            <w:r w:rsidRPr="0094374B">
              <w:rPr>
                <w:sz w:val="18"/>
                <w:szCs w:val="18"/>
                <w:lang w:val="sq-AL"/>
              </w:rPr>
              <w:t>370</w:t>
            </w:r>
          </w:p>
          <w:p w:rsidR="00970723" w:rsidRPr="0094374B" w:rsidRDefault="00970723" w:rsidP="00D404A3">
            <w:pPr>
              <w:pStyle w:val="Paragrafi"/>
              <w:ind w:firstLine="0"/>
              <w:rPr>
                <w:sz w:val="18"/>
                <w:szCs w:val="18"/>
                <w:lang w:val="sq-AL"/>
              </w:rPr>
            </w:pPr>
            <w:r w:rsidRPr="0094374B">
              <w:rPr>
                <w:sz w:val="18"/>
                <w:szCs w:val="18"/>
                <w:lang w:val="sq-AL"/>
              </w:rPr>
              <w:t>380</w:t>
            </w:r>
          </w:p>
          <w:p w:rsidR="00970723" w:rsidRPr="0094374B" w:rsidRDefault="00970723" w:rsidP="00D404A3">
            <w:pPr>
              <w:pStyle w:val="Paragrafi"/>
              <w:ind w:firstLine="0"/>
              <w:rPr>
                <w:sz w:val="18"/>
                <w:szCs w:val="18"/>
                <w:lang w:val="sq-AL"/>
              </w:rPr>
            </w:pPr>
            <w:r w:rsidRPr="0094374B">
              <w:rPr>
                <w:sz w:val="18"/>
                <w:szCs w:val="18"/>
                <w:lang w:val="sq-AL"/>
              </w:rPr>
              <w:t>390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740</w:t>
            </w:r>
          </w:p>
          <w:p w:rsidR="00970723" w:rsidRPr="0094374B" w:rsidRDefault="00970723" w:rsidP="00D404A3">
            <w:pPr>
              <w:pStyle w:val="Paragrafi"/>
              <w:ind w:firstLine="0"/>
              <w:rPr>
                <w:sz w:val="18"/>
                <w:szCs w:val="18"/>
                <w:lang w:val="sq-AL"/>
              </w:rPr>
            </w:pPr>
            <w:r w:rsidRPr="0094374B">
              <w:rPr>
                <w:sz w:val="18"/>
                <w:szCs w:val="18"/>
                <w:lang w:val="sq-AL"/>
              </w:rPr>
              <w:t>730</w:t>
            </w:r>
          </w:p>
          <w:p w:rsidR="00970723" w:rsidRPr="0094374B" w:rsidRDefault="00970723" w:rsidP="00D404A3">
            <w:pPr>
              <w:pStyle w:val="Paragrafi"/>
              <w:ind w:firstLine="0"/>
              <w:rPr>
                <w:sz w:val="18"/>
                <w:szCs w:val="18"/>
                <w:lang w:val="sq-AL"/>
              </w:rPr>
            </w:pPr>
            <w:r w:rsidRPr="0094374B">
              <w:rPr>
                <w:sz w:val="18"/>
                <w:szCs w:val="18"/>
                <w:lang w:val="sq-AL"/>
              </w:rPr>
              <w:t>720</w:t>
            </w:r>
          </w:p>
          <w:p w:rsidR="00970723" w:rsidRPr="0094374B" w:rsidRDefault="00970723" w:rsidP="00D404A3">
            <w:pPr>
              <w:pStyle w:val="Paragrafi"/>
              <w:ind w:firstLine="0"/>
              <w:rPr>
                <w:sz w:val="18"/>
                <w:szCs w:val="18"/>
                <w:lang w:val="sq-AL"/>
              </w:rPr>
            </w:pPr>
            <w:r w:rsidRPr="0094374B">
              <w:rPr>
                <w:sz w:val="18"/>
                <w:szCs w:val="18"/>
                <w:lang w:val="sq-AL"/>
              </w:rPr>
              <w:t>710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3 500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1 465</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3 800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1 300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4 100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1 000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4 400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700</w:t>
            </w: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510</w:t>
            </w:r>
          </w:p>
          <w:p w:rsidR="00970723" w:rsidRPr="0094374B" w:rsidRDefault="00970723" w:rsidP="00D404A3">
            <w:pPr>
              <w:pStyle w:val="Paragrafi"/>
              <w:ind w:firstLine="0"/>
              <w:rPr>
                <w:sz w:val="18"/>
                <w:szCs w:val="18"/>
                <w:lang w:val="sq-AL"/>
              </w:rPr>
            </w:pPr>
            <w:r w:rsidRPr="0094374B">
              <w:rPr>
                <w:sz w:val="18"/>
                <w:szCs w:val="18"/>
                <w:lang w:val="sq-AL"/>
              </w:rPr>
              <w:t>520</w:t>
            </w:r>
          </w:p>
          <w:p w:rsidR="00970723" w:rsidRPr="0094374B" w:rsidRDefault="00970723" w:rsidP="00D404A3">
            <w:pPr>
              <w:pStyle w:val="Paragrafi"/>
              <w:ind w:firstLine="0"/>
              <w:rPr>
                <w:sz w:val="18"/>
                <w:szCs w:val="18"/>
                <w:lang w:val="sq-AL"/>
              </w:rPr>
            </w:pPr>
            <w:r w:rsidRPr="0094374B">
              <w:rPr>
                <w:sz w:val="18"/>
                <w:szCs w:val="18"/>
                <w:lang w:val="sq-AL"/>
              </w:rPr>
              <w:t>530</w:t>
            </w:r>
          </w:p>
          <w:p w:rsidR="00970723" w:rsidRPr="0094374B" w:rsidRDefault="00970723" w:rsidP="00D404A3">
            <w:pPr>
              <w:pStyle w:val="Paragrafi"/>
              <w:ind w:firstLine="0"/>
              <w:rPr>
                <w:sz w:val="18"/>
                <w:szCs w:val="18"/>
                <w:lang w:val="sq-AL"/>
              </w:rPr>
            </w:pPr>
            <w:r w:rsidRPr="0094374B">
              <w:rPr>
                <w:sz w:val="18"/>
                <w:szCs w:val="18"/>
                <w:lang w:val="sq-AL"/>
              </w:rPr>
              <w:t>540</w:t>
            </w:r>
          </w:p>
          <w:p w:rsidR="00970723" w:rsidRPr="0094374B" w:rsidRDefault="00970723" w:rsidP="00D404A3">
            <w:pPr>
              <w:pStyle w:val="Paragrafi"/>
              <w:ind w:firstLine="0"/>
              <w:rPr>
                <w:sz w:val="18"/>
                <w:szCs w:val="18"/>
                <w:lang w:val="sq-AL"/>
              </w:rPr>
            </w:pPr>
            <w:r w:rsidRPr="0094374B">
              <w:rPr>
                <w:sz w:val="18"/>
                <w:szCs w:val="18"/>
                <w:lang w:val="sq-AL"/>
              </w:rPr>
              <w:t>3 550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1 460</w:t>
            </w:r>
          </w:p>
          <w:p w:rsidR="00970723" w:rsidRPr="0094374B" w:rsidRDefault="00970723" w:rsidP="00D404A3">
            <w:pPr>
              <w:pStyle w:val="Paragrafi"/>
              <w:ind w:firstLine="0"/>
              <w:rPr>
                <w:sz w:val="18"/>
                <w:szCs w:val="18"/>
                <w:lang w:val="sq-AL"/>
              </w:rPr>
            </w:pPr>
            <w:r w:rsidRPr="0094374B">
              <w:rPr>
                <w:sz w:val="18"/>
                <w:szCs w:val="18"/>
                <w:lang w:val="sq-AL"/>
              </w:rPr>
              <w:t>1 454</w:t>
            </w:r>
          </w:p>
          <w:p w:rsidR="00970723" w:rsidRPr="0094374B" w:rsidRDefault="00970723" w:rsidP="00D404A3">
            <w:pPr>
              <w:pStyle w:val="Paragrafi"/>
              <w:ind w:firstLine="0"/>
              <w:rPr>
                <w:sz w:val="18"/>
                <w:szCs w:val="18"/>
                <w:lang w:val="sq-AL"/>
              </w:rPr>
            </w:pPr>
            <w:r w:rsidRPr="0094374B">
              <w:rPr>
                <w:sz w:val="18"/>
                <w:szCs w:val="18"/>
                <w:lang w:val="sq-AL"/>
              </w:rPr>
              <w:t>1 449</w:t>
            </w:r>
          </w:p>
          <w:p w:rsidR="00970723" w:rsidRPr="0094374B" w:rsidRDefault="00970723" w:rsidP="00D404A3">
            <w:pPr>
              <w:pStyle w:val="Paragrafi"/>
              <w:ind w:firstLine="0"/>
              <w:rPr>
                <w:sz w:val="18"/>
                <w:szCs w:val="18"/>
                <w:lang w:val="sq-AL"/>
              </w:rPr>
            </w:pPr>
            <w:r w:rsidRPr="0094374B">
              <w:rPr>
                <w:sz w:val="18"/>
                <w:szCs w:val="18"/>
                <w:lang w:val="sq-AL"/>
              </w:rPr>
              <w:t>1 443</w:t>
            </w:r>
          </w:p>
          <w:p w:rsidR="00970723" w:rsidRPr="0094374B" w:rsidRDefault="00970723" w:rsidP="00D404A3">
            <w:pPr>
              <w:pStyle w:val="Paragrafi"/>
              <w:ind w:firstLine="0"/>
              <w:rPr>
                <w:sz w:val="18"/>
                <w:szCs w:val="18"/>
                <w:lang w:val="sq-AL"/>
              </w:rPr>
            </w:pPr>
            <w:r w:rsidRPr="0094374B">
              <w:rPr>
                <w:sz w:val="18"/>
                <w:szCs w:val="18"/>
                <w:lang w:val="sq-AL"/>
              </w:rPr>
              <w:t>1 438</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810</w:t>
            </w:r>
          </w:p>
          <w:p w:rsidR="00970723" w:rsidRPr="0094374B" w:rsidRDefault="00970723" w:rsidP="00D404A3">
            <w:pPr>
              <w:pStyle w:val="Paragrafi"/>
              <w:ind w:firstLine="0"/>
              <w:rPr>
                <w:sz w:val="18"/>
                <w:szCs w:val="18"/>
                <w:lang w:val="sq-AL"/>
              </w:rPr>
            </w:pPr>
            <w:r w:rsidRPr="0094374B">
              <w:rPr>
                <w:sz w:val="18"/>
                <w:szCs w:val="18"/>
                <w:lang w:val="sq-AL"/>
              </w:rPr>
              <w:t>820</w:t>
            </w:r>
          </w:p>
          <w:p w:rsidR="00970723" w:rsidRPr="0094374B" w:rsidRDefault="00970723" w:rsidP="00D404A3">
            <w:pPr>
              <w:pStyle w:val="Paragrafi"/>
              <w:ind w:firstLine="0"/>
              <w:rPr>
                <w:sz w:val="18"/>
                <w:szCs w:val="18"/>
                <w:lang w:val="sq-AL"/>
              </w:rPr>
            </w:pPr>
            <w:r w:rsidRPr="0094374B">
              <w:rPr>
                <w:sz w:val="18"/>
                <w:szCs w:val="18"/>
                <w:lang w:val="sq-AL"/>
              </w:rPr>
              <w:t>830</w:t>
            </w:r>
          </w:p>
          <w:p w:rsidR="00970723" w:rsidRPr="0094374B" w:rsidRDefault="00970723" w:rsidP="00D404A3">
            <w:pPr>
              <w:pStyle w:val="Paragrafi"/>
              <w:ind w:firstLine="0"/>
              <w:rPr>
                <w:sz w:val="18"/>
                <w:szCs w:val="18"/>
                <w:lang w:val="sq-AL"/>
              </w:rPr>
            </w:pPr>
            <w:r w:rsidRPr="0094374B">
              <w:rPr>
                <w:sz w:val="18"/>
                <w:szCs w:val="18"/>
                <w:lang w:val="sq-AL"/>
              </w:rPr>
              <w:t>840</w:t>
            </w:r>
          </w:p>
          <w:p w:rsidR="00970723" w:rsidRPr="0094374B" w:rsidRDefault="00970723" w:rsidP="00D404A3">
            <w:pPr>
              <w:pStyle w:val="Paragrafi"/>
              <w:ind w:firstLine="0"/>
              <w:rPr>
                <w:sz w:val="18"/>
                <w:szCs w:val="18"/>
                <w:lang w:val="sq-AL"/>
              </w:rPr>
            </w:pPr>
            <w:r w:rsidRPr="0094374B">
              <w:rPr>
                <w:sz w:val="18"/>
                <w:szCs w:val="18"/>
                <w:lang w:val="sq-AL"/>
              </w:rPr>
              <w:t>3 850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1 290</w:t>
            </w:r>
          </w:p>
          <w:p w:rsidR="00970723" w:rsidRPr="0094374B" w:rsidRDefault="00970723" w:rsidP="00D404A3">
            <w:pPr>
              <w:pStyle w:val="Paragrafi"/>
              <w:ind w:firstLine="0"/>
              <w:rPr>
                <w:sz w:val="18"/>
                <w:szCs w:val="18"/>
                <w:lang w:val="sq-AL"/>
              </w:rPr>
            </w:pPr>
            <w:r w:rsidRPr="0094374B">
              <w:rPr>
                <w:sz w:val="18"/>
                <w:szCs w:val="18"/>
                <w:lang w:val="sq-AL"/>
              </w:rPr>
              <w:t>1 280</w:t>
            </w:r>
          </w:p>
          <w:p w:rsidR="00970723" w:rsidRPr="0094374B" w:rsidRDefault="00970723" w:rsidP="00D404A3">
            <w:pPr>
              <w:pStyle w:val="Paragrafi"/>
              <w:ind w:firstLine="0"/>
              <w:rPr>
                <w:sz w:val="18"/>
                <w:szCs w:val="18"/>
                <w:lang w:val="sq-AL"/>
              </w:rPr>
            </w:pPr>
            <w:r w:rsidRPr="0094374B">
              <w:rPr>
                <w:sz w:val="18"/>
                <w:szCs w:val="18"/>
                <w:lang w:val="sq-AL"/>
              </w:rPr>
              <w:t>1 270</w:t>
            </w:r>
          </w:p>
          <w:p w:rsidR="00970723" w:rsidRPr="0094374B" w:rsidRDefault="00970723" w:rsidP="00D404A3">
            <w:pPr>
              <w:pStyle w:val="Paragrafi"/>
              <w:ind w:firstLine="0"/>
              <w:rPr>
                <w:sz w:val="18"/>
                <w:szCs w:val="18"/>
                <w:lang w:val="sq-AL"/>
              </w:rPr>
            </w:pPr>
            <w:r w:rsidRPr="0094374B">
              <w:rPr>
                <w:sz w:val="18"/>
                <w:szCs w:val="18"/>
                <w:lang w:val="sq-AL"/>
              </w:rPr>
              <w:t>1 260</w:t>
            </w:r>
          </w:p>
          <w:p w:rsidR="00970723" w:rsidRPr="0094374B" w:rsidRDefault="00970723" w:rsidP="00D404A3">
            <w:pPr>
              <w:pStyle w:val="Paragrafi"/>
              <w:ind w:firstLine="0"/>
              <w:rPr>
                <w:sz w:val="18"/>
                <w:szCs w:val="18"/>
                <w:lang w:val="sq-AL"/>
              </w:rPr>
            </w:pPr>
            <w:r w:rsidRPr="0094374B">
              <w:rPr>
                <w:sz w:val="18"/>
                <w:szCs w:val="18"/>
                <w:lang w:val="sq-AL"/>
              </w:rPr>
              <w:t>1 250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110</w:t>
            </w:r>
          </w:p>
          <w:p w:rsidR="00970723" w:rsidRPr="0094374B" w:rsidRDefault="00970723" w:rsidP="00D404A3">
            <w:pPr>
              <w:pStyle w:val="Paragrafi"/>
              <w:ind w:firstLine="0"/>
              <w:rPr>
                <w:sz w:val="18"/>
                <w:szCs w:val="18"/>
                <w:lang w:val="sq-AL"/>
              </w:rPr>
            </w:pPr>
            <w:r w:rsidRPr="0094374B">
              <w:rPr>
                <w:sz w:val="18"/>
                <w:szCs w:val="18"/>
                <w:lang w:val="sq-AL"/>
              </w:rPr>
              <w:t>120</w:t>
            </w:r>
          </w:p>
          <w:p w:rsidR="00970723" w:rsidRPr="0094374B" w:rsidRDefault="00970723" w:rsidP="00D404A3">
            <w:pPr>
              <w:pStyle w:val="Paragrafi"/>
              <w:ind w:firstLine="0"/>
              <w:rPr>
                <w:sz w:val="18"/>
                <w:szCs w:val="18"/>
                <w:lang w:val="sq-AL"/>
              </w:rPr>
            </w:pPr>
            <w:r w:rsidRPr="0094374B">
              <w:rPr>
                <w:sz w:val="18"/>
                <w:szCs w:val="18"/>
                <w:lang w:val="sq-AL"/>
              </w:rPr>
              <w:t>130</w:t>
            </w:r>
          </w:p>
          <w:p w:rsidR="00970723" w:rsidRPr="0094374B" w:rsidRDefault="00970723" w:rsidP="00D404A3">
            <w:pPr>
              <w:pStyle w:val="Paragrafi"/>
              <w:ind w:firstLine="0"/>
              <w:rPr>
                <w:sz w:val="18"/>
                <w:szCs w:val="18"/>
                <w:lang w:val="sq-AL"/>
              </w:rPr>
            </w:pPr>
            <w:r w:rsidRPr="0094374B">
              <w:rPr>
                <w:sz w:val="18"/>
                <w:szCs w:val="18"/>
                <w:lang w:val="sq-AL"/>
              </w:rPr>
              <w:t>140</w:t>
            </w:r>
          </w:p>
          <w:p w:rsidR="00970723" w:rsidRPr="0094374B" w:rsidRDefault="00970723" w:rsidP="00D404A3">
            <w:pPr>
              <w:pStyle w:val="Paragrafi"/>
              <w:ind w:firstLine="0"/>
              <w:rPr>
                <w:sz w:val="18"/>
                <w:szCs w:val="18"/>
                <w:lang w:val="sq-AL"/>
              </w:rPr>
            </w:pPr>
            <w:r w:rsidRPr="0094374B">
              <w:rPr>
                <w:sz w:val="18"/>
                <w:szCs w:val="18"/>
                <w:lang w:val="sq-AL"/>
              </w:rPr>
              <w:t>4 150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990</w:t>
            </w:r>
          </w:p>
          <w:p w:rsidR="00970723" w:rsidRPr="0094374B" w:rsidRDefault="00970723" w:rsidP="00D404A3">
            <w:pPr>
              <w:pStyle w:val="Paragrafi"/>
              <w:ind w:firstLine="0"/>
              <w:rPr>
                <w:sz w:val="18"/>
                <w:szCs w:val="18"/>
                <w:lang w:val="sq-AL"/>
              </w:rPr>
            </w:pPr>
            <w:r w:rsidRPr="0094374B">
              <w:rPr>
                <w:sz w:val="18"/>
                <w:szCs w:val="18"/>
                <w:lang w:val="sq-AL"/>
              </w:rPr>
              <w:t>980</w:t>
            </w:r>
          </w:p>
          <w:p w:rsidR="00970723" w:rsidRPr="0094374B" w:rsidRDefault="00970723" w:rsidP="00D404A3">
            <w:pPr>
              <w:pStyle w:val="Paragrafi"/>
              <w:ind w:firstLine="0"/>
              <w:rPr>
                <w:sz w:val="18"/>
                <w:szCs w:val="18"/>
                <w:lang w:val="sq-AL"/>
              </w:rPr>
            </w:pPr>
            <w:r w:rsidRPr="0094374B">
              <w:rPr>
                <w:sz w:val="18"/>
                <w:szCs w:val="18"/>
                <w:lang w:val="sq-AL"/>
              </w:rPr>
              <w:t>970</w:t>
            </w:r>
          </w:p>
          <w:p w:rsidR="00970723" w:rsidRPr="0094374B" w:rsidRDefault="00970723" w:rsidP="00D404A3">
            <w:pPr>
              <w:pStyle w:val="Paragrafi"/>
              <w:ind w:firstLine="0"/>
              <w:rPr>
                <w:sz w:val="18"/>
                <w:szCs w:val="18"/>
                <w:lang w:val="sq-AL"/>
              </w:rPr>
            </w:pPr>
            <w:r w:rsidRPr="0094374B">
              <w:rPr>
                <w:sz w:val="18"/>
                <w:szCs w:val="18"/>
                <w:lang w:val="sq-AL"/>
              </w:rPr>
              <w:t>960</w:t>
            </w:r>
          </w:p>
          <w:p w:rsidR="00970723" w:rsidRPr="0094374B" w:rsidRDefault="00970723" w:rsidP="00D404A3">
            <w:pPr>
              <w:pStyle w:val="Paragrafi"/>
              <w:ind w:firstLine="0"/>
              <w:rPr>
                <w:sz w:val="18"/>
                <w:szCs w:val="18"/>
                <w:lang w:val="sq-AL"/>
              </w:rPr>
            </w:pPr>
            <w:r w:rsidRPr="0094374B">
              <w:rPr>
                <w:sz w:val="18"/>
                <w:szCs w:val="18"/>
                <w:lang w:val="sq-AL"/>
              </w:rPr>
              <w:t>950</w:t>
            </w:r>
          </w:p>
        </w:tc>
        <w:tc>
          <w:tcPr>
            <w:tcW w:w="676" w:type="pct"/>
          </w:tcPr>
          <w:p w:rsidR="00970723" w:rsidRPr="0094374B" w:rsidRDefault="00970723" w:rsidP="00D404A3">
            <w:pPr>
              <w:pStyle w:val="Paragrafi"/>
              <w:ind w:firstLine="0"/>
              <w:rPr>
                <w:sz w:val="18"/>
                <w:szCs w:val="18"/>
                <w:lang w:val="sq-AL"/>
              </w:rPr>
            </w:pPr>
          </w:p>
        </w:tc>
        <w:tc>
          <w:tcPr>
            <w:tcW w:w="541" w:type="pct"/>
          </w:tcPr>
          <w:p w:rsidR="00970723" w:rsidRPr="0094374B" w:rsidRDefault="00970723" w:rsidP="00D404A3">
            <w:pPr>
              <w:pStyle w:val="Paragrafi"/>
              <w:ind w:firstLine="0"/>
              <w:rPr>
                <w:sz w:val="18"/>
                <w:szCs w:val="18"/>
                <w:lang w:val="sq-AL"/>
              </w:rPr>
            </w:pP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560</w:t>
            </w:r>
          </w:p>
          <w:p w:rsidR="00970723" w:rsidRPr="0094374B" w:rsidRDefault="00970723" w:rsidP="00D404A3">
            <w:pPr>
              <w:pStyle w:val="Paragrafi"/>
              <w:ind w:firstLine="0"/>
              <w:rPr>
                <w:sz w:val="18"/>
                <w:szCs w:val="18"/>
                <w:lang w:val="sq-AL"/>
              </w:rPr>
            </w:pPr>
            <w:r w:rsidRPr="0094374B">
              <w:rPr>
                <w:sz w:val="18"/>
                <w:szCs w:val="18"/>
                <w:lang w:val="sq-AL"/>
              </w:rPr>
              <w:t>570</w:t>
            </w:r>
          </w:p>
          <w:p w:rsidR="00970723" w:rsidRPr="0094374B" w:rsidRDefault="00970723" w:rsidP="00D404A3">
            <w:pPr>
              <w:pStyle w:val="Paragrafi"/>
              <w:ind w:firstLine="0"/>
              <w:rPr>
                <w:sz w:val="18"/>
                <w:szCs w:val="18"/>
                <w:lang w:val="sq-AL"/>
              </w:rPr>
            </w:pPr>
            <w:r w:rsidRPr="0094374B">
              <w:rPr>
                <w:sz w:val="18"/>
                <w:szCs w:val="18"/>
                <w:lang w:val="sq-AL"/>
              </w:rPr>
              <w:t>580</w:t>
            </w:r>
          </w:p>
          <w:p w:rsidR="00970723" w:rsidRPr="0094374B" w:rsidRDefault="00970723" w:rsidP="00D404A3">
            <w:pPr>
              <w:pStyle w:val="Paragrafi"/>
              <w:ind w:firstLine="0"/>
              <w:rPr>
                <w:sz w:val="18"/>
                <w:szCs w:val="18"/>
                <w:lang w:val="sq-AL"/>
              </w:rPr>
            </w:pPr>
            <w:r w:rsidRPr="0094374B">
              <w:rPr>
                <w:sz w:val="18"/>
                <w:szCs w:val="18"/>
                <w:lang w:val="sq-AL"/>
              </w:rPr>
              <w:t>590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1 432</w:t>
            </w:r>
          </w:p>
          <w:p w:rsidR="00970723" w:rsidRPr="0094374B" w:rsidRDefault="00970723" w:rsidP="00D404A3">
            <w:pPr>
              <w:pStyle w:val="Paragrafi"/>
              <w:ind w:firstLine="0"/>
              <w:rPr>
                <w:sz w:val="18"/>
                <w:szCs w:val="18"/>
                <w:lang w:val="sq-AL"/>
              </w:rPr>
            </w:pPr>
            <w:r w:rsidRPr="0094374B">
              <w:rPr>
                <w:sz w:val="18"/>
                <w:szCs w:val="18"/>
                <w:lang w:val="sq-AL"/>
              </w:rPr>
              <w:t>1 427</w:t>
            </w:r>
          </w:p>
          <w:p w:rsidR="00970723" w:rsidRPr="0094374B" w:rsidRDefault="00970723" w:rsidP="00D404A3">
            <w:pPr>
              <w:pStyle w:val="Paragrafi"/>
              <w:ind w:firstLine="0"/>
              <w:rPr>
                <w:sz w:val="18"/>
                <w:szCs w:val="18"/>
                <w:lang w:val="sq-AL"/>
              </w:rPr>
            </w:pPr>
            <w:r w:rsidRPr="0094374B">
              <w:rPr>
                <w:sz w:val="18"/>
                <w:szCs w:val="18"/>
                <w:lang w:val="sq-AL"/>
              </w:rPr>
              <w:t>1 421</w:t>
            </w:r>
          </w:p>
          <w:p w:rsidR="00970723" w:rsidRPr="0094374B" w:rsidRDefault="00970723" w:rsidP="00D404A3">
            <w:pPr>
              <w:pStyle w:val="Paragrafi"/>
              <w:ind w:firstLine="0"/>
              <w:rPr>
                <w:sz w:val="18"/>
                <w:szCs w:val="18"/>
                <w:lang w:val="sq-AL"/>
              </w:rPr>
            </w:pPr>
            <w:r w:rsidRPr="0094374B">
              <w:rPr>
                <w:sz w:val="18"/>
                <w:szCs w:val="18"/>
                <w:lang w:val="sq-AL"/>
              </w:rPr>
              <w:t>1 416</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860</w:t>
            </w:r>
          </w:p>
          <w:p w:rsidR="00970723" w:rsidRPr="0094374B" w:rsidRDefault="00970723" w:rsidP="00D404A3">
            <w:pPr>
              <w:pStyle w:val="Paragrafi"/>
              <w:ind w:firstLine="0"/>
              <w:rPr>
                <w:sz w:val="18"/>
                <w:szCs w:val="18"/>
                <w:lang w:val="sq-AL"/>
              </w:rPr>
            </w:pPr>
            <w:r w:rsidRPr="0094374B">
              <w:rPr>
                <w:sz w:val="18"/>
                <w:szCs w:val="18"/>
                <w:lang w:val="sq-AL"/>
              </w:rPr>
              <w:t>870</w:t>
            </w:r>
          </w:p>
          <w:p w:rsidR="00970723" w:rsidRPr="0094374B" w:rsidRDefault="00970723" w:rsidP="00D404A3">
            <w:pPr>
              <w:pStyle w:val="Paragrafi"/>
              <w:ind w:firstLine="0"/>
              <w:rPr>
                <w:sz w:val="18"/>
                <w:szCs w:val="18"/>
                <w:lang w:val="sq-AL"/>
              </w:rPr>
            </w:pPr>
            <w:r w:rsidRPr="0094374B">
              <w:rPr>
                <w:sz w:val="18"/>
                <w:szCs w:val="18"/>
                <w:lang w:val="sq-AL"/>
              </w:rPr>
              <w:t>880</w:t>
            </w:r>
          </w:p>
          <w:p w:rsidR="00970723" w:rsidRPr="0094374B" w:rsidRDefault="00970723" w:rsidP="00D404A3">
            <w:pPr>
              <w:pStyle w:val="Paragrafi"/>
              <w:ind w:firstLine="0"/>
              <w:rPr>
                <w:sz w:val="18"/>
                <w:szCs w:val="18"/>
                <w:lang w:val="sq-AL"/>
              </w:rPr>
            </w:pPr>
            <w:r w:rsidRPr="0094374B">
              <w:rPr>
                <w:sz w:val="18"/>
                <w:szCs w:val="18"/>
                <w:lang w:val="sq-AL"/>
              </w:rPr>
              <w:t>890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1 240</w:t>
            </w:r>
          </w:p>
          <w:p w:rsidR="00970723" w:rsidRPr="0094374B" w:rsidRDefault="00970723" w:rsidP="00D404A3">
            <w:pPr>
              <w:pStyle w:val="Paragrafi"/>
              <w:ind w:firstLine="0"/>
              <w:rPr>
                <w:sz w:val="18"/>
                <w:szCs w:val="18"/>
                <w:lang w:val="sq-AL"/>
              </w:rPr>
            </w:pPr>
            <w:r w:rsidRPr="0094374B">
              <w:rPr>
                <w:sz w:val="18"/>
                <w:szCs w:val="18"/>
                <w:lang w:val="sq-AL"/>
              </w:rPr>
              <w:t>1 230</w:t>
            </w:r>
          </w:p>
          <w:p w:rsidR="00970723" w:rsidRPr="0094374B" w:rsidRDefault="00970723" w:rsidP="00D404A3">
            <w:pPr>
              <w:pStyle w:val="Paragrafi"/>
              <w:ind w:firstLine="0"/>
              <w:rPr>
                <w:sz w:val="18"/>
                <w:szCs w:val="18"/>
                <w:lang w:val="sq-AL"/>
              </w:rPr>
            </w:pPr>
            <w:r w:rsidRPr="0094374B">
              <w:rPr>
                <w:sz w:val="18"/>
                <w:szCs w:val="18"/>
                <w:lang w:val="sq-AL"/>
              </w:rPr>
              <w:t>1 220</w:t>
            </w:r>
          </w:p>
          <w:p w:rsidR="00970723" w:rsidRPr="0094374B" w:rsidRDefault="00970723" w:rsidP="00D404A3">
            <w:pPr>
              <w:pStyle w:val="Paragrafi"/>
              <w:ind w:firstLine="0"/>
              <w:rPr>
                <w:sz w:val="18"/>
                <w:szCs w:val="18"/>
                <w:lang w:val="sq-AL"/>
              </w:rPr>
            </w:pPr>
            <w:r w:rsidRPr="0094374B">
              <w:rPr>
                <w:sz w:val="18"/>
                <w:szCs w:val="18"/>
                <w:lang w:val="sq-AL"/>
              </w:rPr>
              <w:t>1 210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160</w:t>
            </w:r>
          </w:p>
          <w:p w:rsidR="00970723" w:rsidRPr="0094374B" w:rsidRDefault="00970723" w:rsidP="00D404A3">
            <w:pPr>
              <w:pStyle w:val="Paragrafi"/>
              <w:ind w:firstLine="0"/>
              <w:rPr>
                <w:sz w:val="18"/>
                <w:szCs w:val="18"/>
                <w:lang w:val="sq-AL"/>
              </w:rPr>
            </w:pPr>
            <w:r w:rsidRPr="0094374B">
              <w:rPr>
                <w:sz w:val="18"/>
                <w:szCs w:val="18"/>
                <w:lang w:val="sq-AL"/>
              </w:rPr>
              <w:t>170</w:t>
            </w:r>
          </w:p>
          <w:p w:rsidR="00970723" w:rsidRPr="0094374B" w:rsidRDefault="00970723" w:rsidP="00D404A3">
            <w:pPr>
              <w:pStyle w:val="Paragrafi"/>
              <w:ind w:firstLine="0"/>
              <w:rPr>
                <w:sz w:val="18"/>
                <w:szCs w:val="18"/>
                <w:lang w:val="sq-AL"/>
              </w:rPr>
            </w:pPr>
            <w:r w:rsidRPr="0094374B">
              <w:rPr>
                <w:sz w:val="18"/>
                <w:szCs w:val="18"/>
                <w:lang w:val="sq-AL"/>
              </w:rPr>
              <w:t>180</w:t>
            </w:r>
          </w:p>
          <w:p w:rsidR="00970723" w:rsidRPr="0094374B" w:rsidRDefault="00970723" w:rsidP="00D404A3">
            <w:pPr>
              <w:pStyle w:val="Paragrafi"/>
              <w:ind w:firstLine="0"/>
              <w:rPr>
                <w:sz w:val="18"/>
                <w:szCs w:val="18"/>
                <w:lang w:val="sq-AL"/>
              </w:rPr>
            </w:pPr>
            <w:r w:rsidRPr="0094374B">
              <w:rPr>
                <w:sz w:val="18"/>
                <w:szCs w:val="18"/>
                <w:lang w:val="sq-AL"/>
              </w:rPr>
              <w:t>190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940</w:t>
            </w:r>
          </w:p>
          <w:p w:rsidR="00970723" w:rsidRPr="0094374B" w:rsidRDefault="00970723" w:rsidP="00D404A3">
            <w:pPr>
              <w:pStyle w:val="Paragrafi"/>
              <w:ind w:firstLine="0"/>
              <w:rPr>
                <w:sz w:val="18"/>
                <w:szCs w:val="18"/>
                <w:lang w:val="sq-AL"/>
              </w:rPr>
            </w:pPr>
            <w:r w:rsidRPr="0094374B">
              <w:rPr>
                <w:sz w:val="18"/>
                <w:szCs w:val="18"/>
                <w:lang w:val="sq-AL"/>
              </w:rPr>
              <w:t>930</w:t>
            </w:r>
          </w:p>
          <w:p w:rsidR="00970723" w:rsidRPr="0094374B" w:rsidRDefault="00970723" w:rsidP="00D404A3">
            <w:pPr>
              <w:pStyle w:val="Paragrafi"/>
              <w:ind w:firstLine="0"/>
              <w:rPr>
                <w:sz w:val="18"/>
                <w:szCs w:val="18"/>
                <w:lang w:val="sq-AL"/>
              </w:rPr>
            </w:pPr>
            <w:r w:rsidRPr="0094374B">
              <w:rPr>
                <w:sz w:val="18"/>
                <w:szCs w:val="18"/>
                <w:lang w:val="sq-AL"/>
              </w:rPr>
              <w:t>920</w:t>
            </w:r>
          </w:p>
          <w:p w:rsidR="00970723" w:rsidRPr="0094374B" w:rsidRDefault="00970723" w:rsidP="00D404A3">
            <w:pPr>
              <w:pStyle w:val="Paragrafi"/>
              <w:ind w:firstLine="0"/>
              <w:rPr>
                <w:sz w:val="18"/>
                <w:szCs w:val="18"/>
                <w:lang w:val="sq-AL"/>
              </w:rPr>
            </w:pPr>
            <w:r w:rsidRPr="0094374B">
              <w:rPr>
                <w:sz w:val="18"/>
                <w:szCs w:val="18"/>
                <w:lang w:val="sq-AL"/>
              </w:rPr>
              <w:t>910</w:t>
            </w:r>
          </w:p>
        </w:tc>
        <w:tc>
          <w:tcPr>
            <w:tcW w:w="676" w:type="pct"/>
          </w:tcPr>
          <w:p w:rsidR="00970723" w:rsidRPr="0094374B" w:rsidRDefault="00970723" w:rsidP="00D404A3">
            <w:pPr>
              <w:pStyle w:val="Paragrafi"/>
              <w:ind w:firstLine="0"/>
              <w:rPr>
                <w:sz w:val="18"/>
                <w:szCs w:val="18"/>
                <w:lang w:val="sq-AL"/>
              </w:rPr>
            </w:pPr>
          </w:p>
        </w:tc>
        <w:tc>
          <w:tcPr>
            <w:tcW w:w="541" w:type="pct"/>
          </w:tcPr>
          <w:p w:rsidR="00970723" w:rsidRPr="0094374B" w:rsidRDefault="00970723" w:rsidP="00D404A3">
            <w:pPr>
              <w:pStyle w:val="Paragrafi"/>
              <w:ind w:firstLine="0"/>
              <w:rPr>
                <w:sz w:val="18"/>
                <w:szCs w:val="18"/>
                <w:lang w:val="sq-AL"/>
              </w:rPr>
            </w:pPr>
          </w:p>
        </w:tc>
      </w:tr>
      <w:tr w:rsidR="00970723" w:rsidRPr="0094374B" w:rsidTr="0094374B">
        <w:trPr>
          <w:jc w:val="center"/>
        </w:trPr>
        <w:tc>
          <w:tcPr>
            <w:tcW w:w="721" w:type="pct"/>
          </w:tcPr>
          <w:p w:rsidR="00970723" w:rsidRPr="0094374B" w:rsidRDefault="00970723" w:rsidP="00D404A3">
            <w:pPr>
              <w:pStyle w:val="Paragrafi"/>
              <w:ind w:firstLine="0"/>
              <w:rPr>
                <w:sz w:val="18"/>
                <w:szCs w:val="18"/>
                <w:lang w:val="sq-AL"/>
              </w:rPr>
            </w:pPr>
            <w:r w:rsidRPr="0094374B">
              <w:rPr>
                <w:sz w:val="18"/>
                <w:szCs w:val="18"/>
                <w:lang w:val="sq-AL"/>
              </w:rPr>
              <w:t>3 600</w:t>
            </w:r>
          </w:p>
        </w:tc>
        <w:tc>
          <w:tcPr>
            <w:tcW w:w="631" w:type="pct"/>
          </w:tcPr>
          <w:p w:rsidR="00970723" w:rsidRPr="0094374B" w:rsidRDefault="00970723" w:rsidP="00D404A3">
            <w:pPr>
              <w:pStyle w:val="Paragrafi"/>
              <w:ind w:firstLine="0"/>
              <w:rPr>
                <w:sz w:val="18"/>
                <w:szCs w:val="18"/>
                <w:lang w:val="sq-AL"/>
              </w:rPr>
            </w:pPr>
            <w:r w:rsidRPr="0094374B">
              <w:rPr>
                <w:sz w:val="18"/>
                <w:szCs w:val="18"/>
                <w:lang w:val="sq-AL"/>
              </w:rPr>
              <w:t>1 410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3 900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1 200</w:t>
            </w:r>
          </w:p>
        </w:tc>
        <w:tc>
          <w:tcPr>
            <w:tcW w:w="676" w:type="pct"/>
          </w:tcPr>
          <w:p w:rsidR="00970723" w:rsidRPr="0094374B" w:rsidRDefault="00970723" w:rsidP="00D404A3">
            <w:pPr>
              <w:pStyle w:val="Paragrafi"/>
              <w:ind w:firstLine="0"/>
              <w:rPr>
                <w:sz w:val="18"/>
                <w:szCs w:val="18"/>
                <w:lang w:val="sq-AL"/>
              </w:rPr>
            </w:pPr>
            <w:r w:rsidRPr="0094374B">
              <w:rPr>
                <w:sz w:val="18"/>
                <w:szCs w:val="18"/>
                <w:lang w:val="sq-AL"/>
              </w:rPr>
              <w:t>4 200</w:t>
            </w:r>
          </w:p>
        </w:tc>
        <w:tc>
          <w:tcPr>
            <w:tcW w:w="541" w:type="pct"/>
          </w:tcPr>
          <w:p w:rsidR="00970723" w:rsidRPr="0094374B" w:rsidRDefault="00970723" w:rsidP="00D404A3">
            <w:pPr>
              <w:pStyle w:val="Paragrafi"/>
              <w:ind w:firstLine="0"/>
              <w:rPr>
                <w:sz w:val="18"/>
                <w:szCs w:val="18"/>
                <w:lang w:val="sq-AL"/>
              </w:rPr>
            </w:pPr>
            <w:r w:rsidRPr="0094374B">
              <w:rPr>
                <w:sz w:val="18"/>
                <w:szCs w:val="18"/>
                <w:lang w:val="sq-AL"/>
              </w:rPr>
              <w:t>900</w:t>
            </w:r>
          </w:p>
        </w:tc>
        <w:tc>
          <w:tcPr>
            <w:tcW w:w="676" w:type="pct"/>
          </w:tcPr>
          <w:p w:rsidR="00970723" w:rsidRPr="0094374B" w:rsidRDefault="00970723" w:rsidP="00D404A3">
            <w:pPr>
              <w:pStyle w:val="Paragrafi"/>
              <w:ind w:firstLine="0"/>
              <w:rPr>
                <w:sz w:val="18"/>
                <w:szCs w:val="18"/>
                <w:lang w:val="sq-AL"/>
              </w:rPr>
            </w:pPr>
          </w:p>
        </w:tc>
        <w:tc>
          <w:tcPr>
            <w:tcW w:w="541" w:type="pct"/>
          </w:tcPr>
          <w:p w:rsidR="00970723" w:rsidRPr="0094374B" w:rsidRDefault="00970723" w:rsidP="00D404A3">
            <w:pPr>
              <w:pStyle w:val="Paragrafi"/>
              <w:ind w:firstLine="0"/>
              <w:rPr>
                <w:sz w:val="18"/>
                <w:szCs w:val="18"/>
                <w:lang w:val="sq-AL"/>
              </w:rPr>
            </w:pP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4374B">
      <w:pPr>
        <w:pStyle w:val="TitulliTitull"/>
      </w:pPr>
      <w:r w:rsidRPr="007542C3">
        <w:br w:type="page"/>
      </w:r>
      <w:r w:rsidR="007614A2" w:rsidRPr="007542C3">
        <w:t>KAPITULLI IX</w:t>
      </w:r>
    </w:p>
    <w:p w:rsidR="00970723" w:rsidRPr="007542C3" w:rsidRDefault="007614A2" w:rsidP="0094374B">
      <w:pPr>
        <w:pStyle w:val="TitulliTitull"/>
      </w:pPr>
      <w:r w:rsidRPr="007542C3">
        <w:t>KUFIZIME NË GJERËSINË E NGARKESËS</w:t>
      </w:r>
    </w:p>
    <w:p w:rsidR="007614A2" w:rsidRPr="007542C3" w:rsidRDefault="007614A2" w:rsidP="00970723">
      <w:pPr>
        <w:pStyle w:val="Paragrafi"/>
        <w:rPr>
          <w:lang w:val="sq-AL"/>
        </w:rPr>
      </w:pPr>
    </w:p>
    <w:p w:rsidR="00970723" w:rsidRPr="007542C3" w:rsidRDefault="00970723" w:rsidP="00D404A3">
      <w:pPr>
        <w:pStyle w:val="Paragrafi"/>
        <w:jc w:val="right"/>
        <w:rPr>
          <w:lang w:val="sq-AL"/>
        </w:rPr>
      </w:pPr>
      <w:r w:rsidRPr="007542C3">
        <w:rPr>
          <w:lang w:val="sq-AL"/>
        </w:rPr>
        <w:t>Tabela 2-1</w:t>
      </w:r>
    </w:p>
    <w:p w:rsidR="00970723" w:rsidRPr="007542C3" w:rsidRDefault="00970723" w:rsidP="00970723">
      <w:pPr>
        <w:pStyle w:val="Paragrafi"/>
        <w:rPr>
          <w:lang w:val="sq-AL"/>
        </w:rPr>
      </w:pPr>
      <w:r w:rsidRPr="007542C3">
        <w:rPr>
          <w:lang w:val="sq-AL"/>
        </w:rPr>
        <w:t xml:space="preserve">Kufizime në </w:t>
      </w:r>
      <w:r w:rsidR="00EF32F7" w:rsidRPr="007542C3">
        <w:rPr>
          <w:lang w:val="sq-AL"/>
        </w:rPr>
        <w:t>gjerë</w:t>
      </w:r>
      <w:r w:rsidR="00A6531C" w:rsidRPr="007542C3">
        <w:rPr>
          <w:lang w:val="sq-AL"/>
        </w:rPr>
        <w:t>sinë</w:t>
      </w:r>
      <w:r w:rsidRPr="007542C3">
        <w:rPr>
          <w:lang w:val="sq-AL"/>
        </w:rPr>
        <w:t xml:space="preserve"> e ngarkesës në linjat e </w:t>
      </w:r>
      <w:r w:rsidR="00013709" w:rsidRPr="007542C3">
        <w:rPr>
          <w:lang w:val="sq-AL"/>
        </w:rPr>
        <w:t>k</w:t>
      </w:r>
      <w:r w:rsidRPr="007542C3">
        <w:rPr>
          <w:lang w:val="sq-AL"/>
        </w:rPr>
        <w:t>ontinentit</w:t>
      </w:r>
      <w:r w:rsidR="00221468" w:rsidRPr="007542C3">
        <w:rPr>
          <w:rStyle w:val="FootnoteReference"/>
          <w:lang w:val="sq-AL"/>
        </w:rPr>
        <w:t>1</w:t>
      </w:r>
      <w:r w:rsidR="005727BC" w:rsidRPr="007542C3">
        <w:rPr>
          <w:rStyle w:val="FootnoteReference"/>
          <w:lang w:val="sq-AL"/>
        </w:rPr>
        <w:t>)</w:t>
      </w:r>
      <w:r w:rsidRPr="007542C3">
        <w:rPr>
          <w:lang w:val="sq-AL"/>
        </w:rPr>
        <w:t xml:space="preserve"> </w:t>
      </w:r>
    </w:p>
    <w:p w:rsidR="00970723" w:rsidRPr="007542C3" w:rsidRDefault="00970723" w:rsidP="00970723">
      <w:pPr>
        <w:pStyle w:val="Paragrafi"/>
        <w:rPr>
          <w:lang w:val="sq-AL"/>
        </w:rPr>
      </w:pPr>
      <w:r w:rsidRPr="007542C3">
        <w:rPr>
          <w:lang w:val="sq-AL"/>
        </w:rPr>
        <w:t xml:space="preserve">Distanca minimale horizontale, në cm, që duhet të rezervohet në </w:t>
      </w:r>
      <w:r w:rsidR="002F2914" w:rsidRPr="007542C3">
        <w:rPr>
          <w:lang w:val="sq-AL"/>
        </w:rPr>
        <w:t>çdo</w:t>
      </w:r>
      <w:r w:rsidRPr="007542C3">
        <w:rPr>
          <w:lang w:val="sq-AL"/>
        </w:rPr>
        <w:t xml:space="preserve"> anë midis gabaritit dhe pjesës të </w:t>
      </w:r>
      <w:r w:rsidR="007614A2" w:rsidRPr="007542C3">
        <w:rPr>
          <w:lang w:val="sq-AL"/>
        </w:rPr>
        <w:t>ngarkesës</w:t>
      </w:r>
      <w:r w:rsidRPr="007542C3">
        <w:rPr>
          <w:lang w:val="sq-AL"/>
        </w:rPr>
        <w:t xml:space="preserve"> që ndodhet midis akseve fundore ose </w:t>
      </w:r>
      <w:r w:rsidR="00400451" w:rsidRPr="007542C3">
        <w:rPr>
          <w:lang w:val="sq-AL"/>
        </w:rPr>
        <w:t>qendra</w:t>
      </w:r>
      <w:r w:rsidRPr="007542C3">
        <w:rPr>
          <w:lang w:val="sq-AL"/>
        </w:rPr>
        <w:t>ve të karretave.</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1"/>
        <w:gridCol w:w="296"/>
        <w:gridCol w:w="429"/>
        <w:gridCol w:w="296"/>
        <w:gridCol w:w="429"/>
        <w:gridCol w:w="376"/>
        <w:gridCol w:w="494"/>
        <w:gridCol w:w="376"/>
        <w:gridCol w:w="429"/>
        <w:gridCol w:w="376"/>
        <w:gridCol w:w="429"/>
        <w:gridCol w:w="376"/>
        <w:gridCol w:w="429"/>
        <w:gridCol w:w="376"/>
        <w:gridCol w:w="429"/>
        <w:gridCol w:w="376"/>
        <w:gridCol w:w="376"/>
        <w:gridCol w:w="376"/>
        <w:gridCol w:w="376"/>
        <w:gridCol w:w="376"/>
        <w:gridCol w:w="376"/>
        <w:gridCol w:w="376"/>
        <w:gridCol w:w="376"/>
      </w:tblGrid>
      <w:tr w:rsidR="00970723" w:rsidRPr="0094374B" w:rsidTr="0094374B">
        <w:trPr>
          <w:trHeight w:val="1178"/>
        </w:trPr>
        <w:tc>
          <w:tcPr>
            <w:tcW w:w="438" w:type="pct"/>
          </w:tcPr>
          <w:p w:rsidR="00970723" w:rsidRPr="0094374B" w:rsidRDefault="00970723" w:rsidP="00D404A3">
            <w:pPr>
              <w:pStyle w:val="Paragrafi"/>
              <w:ind w:firstLine="0"/>
              <w:rPr>
                <w:sz w:val="16"/>
                <w:szCs w:val="16"/>
                <w:lang w:val="sq-AL"/>
              </w:rPr>
            </w:pPr>
            <w:r w:rsidRPr="0094374B">
              <w:rPr>
                <w:sz w:val="16"/>
                <w:szCs w:val="16"/>
                <w:lang w:val="sq-AL"/>
              </w:rPr>
              <w:t xml:space="preserve">Distanca midis akseve fundore ose midis </w:t>
            </w:r>
            <w:r w:rsidR="00400451" w:rsidRPr="0094374B">
              <w:rPr>
                <w:sz w:val="16"/>
                <w:szCs w:val="16"/>
                <w:lang w:val="sq-AL"/>
              </w:rPr>
              <w:t>qendra</w:t>
            </w:r>
            <w:r w:rsidRPr="0094374B">
              <w:rPr>
                <w:sz w:val="16"/>
                <w:szCs w:val="16"/>
                <w:lang w:val="sq-AL"/>
              </w:rPr>
              <w:t>ve të ka</w:t>
            </w:r>
            <w:r w:rsidR="007614A2" w:rsidRPr="0094374B">
              <w:rPr>
                <w:sz w:val="16"/>
                <w:szCs w:val="16"/>
                <w:lang w:val="sq-AL"/>
              </w:rPr>
              <w:t>r</w:t>
            </w:r>
            <w:r w:rsidRPr="0094374B">
              <w:rPr>
                <w:sz w:val="16"/>
                <w:szCs w:val="16"/>
                <w:lang w:val="sq-AL"/>
              </w:rPr>
              <w:t>retave</w:t>
            </w:r>
          </w:p>
        </w:tc>
        <w:tc>
          <w:tcPr>
            <w:tcW w:w="4562" w:type="pct"/>
            <w:gridSpan w:val="22"/>
          </w:tcPr>
          <w:p w:rsidR="00970723" w:rsidRPr="0094374B" w:rsidRDefault="00970723" w:rsidP="00D404A3">
            <w:pPr>
              <w:pStyle w:val="Paragrafi"/>
              <w:ind w:firstLine="0"/>
              <w:rPr>
                <w:sz w:val="16"/>
                <w:szCs w:val="16"/>
                <w:lang w:val="sq-AL"/>
              </w:rPr>
            </w:pPr>
            <w:r w:rsidRPr="0094374B">
              <w:rPr>
                <w:sz w:val="16"/>
                <w:szCs w:val="16"/>
                <w:lang w:val="sq-AL"/>
              </w:rPr>
              <w:t xml:space="preserve">Distanca nga seksioni në diskutim tek aksi fundor më i </w:t>
            </w:r>
            <w:r w:rsidR="002C520C" w:rsidRPr="0094374B">
              <w:rPr>
                <w:sz w:val="16"/>
                <w:szCs w:val="16"/>
                <w:lang w:val="sq-AL"/>
              </w:rPr>
              <w:t>afër</w:t>
            </w:r>
            <w:r w:rsidRPr="0094374B">
              <w:rPr>
                <w:sz w:val="16"/>
                <w:szCs w:val="16"/>
                <w:lang w:val="sq-AL"/>
              </w:rPr>
              <w:t xml:space="preserve">t ose te </w:t>
            </w:r>
            <w:r w:rsidR="00400451" w:rsidRPr="0094374B">
              <w:rPr>
                <w:sz w:val="16"/>
                <w:szCs w:val="16"/>
                <w:lang w:val="sq-AL"/>
              </w:rPr>
              <w:t>qendra</w:t>
            </w:r>
            <w:r w:rsidRPr="0094374B">
              <w:rPr>
                <w:sz w:val="16"/>
                <w:szCs w:val="16"/>
                <w:lang w:val="sq-AL"/>
              </w:rPr>
              <w:t xml:space="preserve"> më e afërt e karretës</w:t>
            </w:r>
          </w:p>
          <w:p w:rsidR="00970723" w:rsidRPr="0094374B" w:rsidRDefault="00970723" w:rsidP="00D404A3">
            <w:pPr>
              <w:pStyle w:val="Paragrafi"/>
              <w:ind w:firstLine="0"/>
              <w:rPr>
                <w:sz w:val="16"/>
                <w:szCs w:val="16"/>
                <w:lang w:val="sq-AL"/>
              </w:rPr>
            </w:pPr>
          </w:p>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m</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3,5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4,5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5,5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6,5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7,5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15</w:t>
            </w: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28"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0</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19.5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 xml:space="preserve">13                                                                                                                                                                                                                                                                                                                                                                                                                                                                                                                                                                                                                                                                                                                                                                                                                                                                                                                                                                                                                                                                                                                                                                                                                                                                                                                                                                                                                                                                                                                                                                                                                                                                                                                                                                                                                                                                                                                                                                                                                                                                                                                                                                                                                                                                                                                                                                                   </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20,5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1</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24</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21,5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26</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27</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2</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4</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23</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35</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26</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7</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27</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43</w:t>
            </w:r>
          </w:p>
        </w:tc>
        <w:tc>
          <w:tcPr>
            <w:tcW w:w="200" w:type="pct"/>
          </w:tcPr>
          <w:p w:rsidR="00970723" w:rsidRPr="0094374B" w:rsidRDefault="00970723" w:rsidP="00D404A3">
            <w:pPr>
              <w:pStyle w:val="Paragrafi"/>
              <w:ind w:firstLine="0"/>
              <w:rPr>
                <w:sz w:val="16"/>
                <w:szCs w:val="16"/>
                <w:lang w:val="sq-AL"/>
              </w:rPr>
            </w:pP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28</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5</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8</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13</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31</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36</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44</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47</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52</w:t>
            </w:r>
          </w:p>
        </w:tc>
        <w:tc>
          <w:tcPr>
            <w:tcW w:w="200" w:type="pct"/>
          </w:tcPr>
          <w:p w:rsidR="00970723" w:rsidRPr="0094374B" w:rsidRDefault="00970723" w:rsidP="00D404A3">
            <w:pPr>
              <w:pStyle w:val="Paragrafi"/>
              <w:ind w:firstLine="0"/>
              <w:rPr>
                <w:sz w:val="16"/>
                <w:szCs w:val="16"/>
                <w:lang w:val="sq-AL"/>
              </w:rPr>
            </w:pPr>
          </w:p>
        </w:tc>
      </w:tr>
      <w:tr w:rsidR="0094374B" w:rsidRPr="0094374B" w:rsidTr="0094374B">
        <w:tc>
          <w:tcPr>
            <w:tcW w:w="438" w:type="pct"/>
          </w:tcPr>
          <w:p w:rsidR="00970723" w:rsidRPr="0094374B" w:rsidRDefault="00970723" w:rsidP="00D404A3">
            <w:pPr>
              <w:pStyle w:val="Paragrafi"/>
              <w:ind w:firstLine="0"/>
              <w:rPr>
                <w:sz w:val="16"/>
                <w:szCs w:val="16"/>
                <w:lang w:val="sq-AL"/>
              </w:rPr>
            </w:pPr>
            <w:r w:rsidRPr="0094374B">
              <w:rPr>
                <w:sz w:val="16"/>
                <w:szCs w:val="16"/>
                <w:lang w:val="sq-AL"/>
              </w:rPr>
              <w:t>30</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3</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6</w:t>
            </w:r>
          </w:p>
        </w:tc>
        <w:tc>
          <w:tcPr>
            <w:tcW w:w="159" w:type="pct"/>
          </w:tcPr>
          <w:p w:rsidR="00970723" w:rsidRPr="0094374B" w:rsidRDefault="00970723" w:rsidP="00D404A3">
            <w:pPr>
              <w:pStyle w:val="Paragrafi"/>
              <w:ind w:firstLine="0"/>
              <w:rPr>
                <w:sz w:val="16"/>
                <w:szCs w:val="16"/>
                <w:lang w:val="sq-AL"/>
              </w:rPr>
            </w:pPr>
            <w:r w:rsidRPr="0094374B">
              <w:rPr>
                <w:sz w:val="16"/>
                <w:szCs w:val="16"/>
                <w:lang w:val="sq-AL"/>
              </w:rPr>
              <w:t>9</w:t>
            </w:r>
          </w:p>
        </w:tc>
        <w:tc>
          <w:tcPr>
            <w:tcW w:w="229" w:type="pct"/>
          </w:tcPr>
          <w:p w:rsidR="00970723" w:rsidRPr="0094374B" w:rsidRDefault="00970723" w:rsidP="00D404A3">
            <w:pPr>
              <w:pStyle w:val="Paragrafi"/>
              <w:ind w:firstLine="0"/>
              <w:rPr>
                <w:sz w:val="16"/>
                <w:szCs w:val="16"/>
                <w:lang w:val="sq-AL"/>
              </w:rPr>
            </w:pPr>
            <w:r w:rsidRPr="0094374B">
              <w:rPr>
                <w:sz w:val="16"/>
                <w:szCs w:val="16"/>
                <w:lang w:val="sq-AL"/>
              </w:rPr>
              <w:t>11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14</w:t>
            </w:r>
          </w:p>
        </w:tc>
        <w:tc>
          <w:tcPr>
            <w:tcW w:w="272" w:type="pct"/>
          </w:tcPr>
          <w:p w:rsidR="00970723" w:rsidRPr="0094374B" w:rsidRDefault="00970723" w:rsidP="00D404A3">
            <w:pPr>
              <w:pStyle w:val="Paragrafi"/>
              <w:ind w:firstLine="0"/>
              <w:rPr>
                <w:sz w:val="16"/>
                <w:szCs w:val="16"/>
                <w:lang w:val="sq-AL"/>
              </w:rPr>
            </w:pPr>
            <w:r w:rsidRPr="0094374B">
              <w:rPr>
                <w:sz w:val="16"/>
                <w:szCs w:val="16"/>
                <w:lang w:val="sq-AL"/>
              </w:rPr>
              <w:t>18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22</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25</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29</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35</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38</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40</w:t>
            </w:r>
          </w:p>
        </w:tc>
        <w:tc>
          <w:tcPr>
            <w:tcW w:w="228" w:type="pct"/>
          </w:tcPr>
          <w:p w:rsidR="00970723" w:rsidRPr="0094374B" w:rsidRDefault="00970723" w:rsidP="00D404A3">
            <w:pPr>
              <w:pStyle w:val="Paragrafi"/>
              <w:ind w:firstLine="0"/>
              <w:rPr>
                <w:sz w:val="16"/>
                <w:szCs w:val="16"/>
                <w:lang w:val="sq-AL"/>
              </w:rPr>
            </w:pPr>
            <w:r w:rsidRPr="0094374B">
              <w:rPr>
                <w:sz w:val="16"/>
                <w:szCs w:val="16"/>
                <w:lang w:val="sq-AL"/>
              </w:rPr>
              <w:t>43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46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50</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53</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56</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59</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61</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62</w:t>
            </w:r>
          </w:p>
        </w:tc>
        <w:tc>
          <w:tcPr>
            <w:tcW w:w="200" w:type="pct"/>
          </w:tcPr>
          <w:p w:rsidR="00970723" w:rsidRPr="0094374B" w:rsidRDefault="00970723" w:rsidP="00D404A3">
            <w:pPr>
              <w:pStyle w:val="Paragrafi"/>
              <w:ind w:firstLine="0"/>
              <w:rPr>
                <w:sz w:val="16"/>
                <w:szCs w:val="16"/>
                <w:lang w:val="sq-AL"/>
              </w:rPr>
            </w:pPr>
            <w:r w:rsidRPr="0094374B">
              <w:rPr>
                <w:sz w:val="16"/>
                <w:szCs w:val="16"/>
                <w:lang w:val="sq-AL"/>
              </w:rPr>
              <w:t>62</w:t>
            </w:r>
          </w:p>
        </w:tc>
      </w:tr>
      <w:tr w:rsidR="00970723" w:rsidRPr="0094374B" w:rsidTr="0094374B">
        <w:tc>
          <w:tcPr>
            <w:tcW w:w="5000" w:type="pct"/>
            <w:gridSpan w:val="23"/>
          </w:tcPr>
          <w:p w:rsidR="00970723" w:rsidRPr="0094374B" w:rsidRDefault="00970723" w:rsidP="00D404A3">
            <w:pPr>
              <w:pStyle w:val="Paragrafi"/>
              <w:ind w:firstLine="0"/>
              <w:rPr>
                <w:sz w:val="16"/>
                <w:szCs w:val="16"/>
                <w:lang w:val="sq-AL"/>
              </w:rPr>
            </w:pPr>
            <w:r w:rsidRPr="0094374B">
              <w:rPr>
                <w:sz w:val="16"/>
                <w:szCs w:val="16"/>
                <w:lang w:val="sq-AL"/>
              </w:rPr>
              <w:t>Për dimensionet që nuk jepen në tabelë, merret vlera më e afërt superiore</w:t>
            </w:r>
            <w:r w:rsidR="00013709" w:rsidRPr="0094374B">
              <w:rPr>
                <w:sz w:val="16"/>
                <w:szCs w:val="16"/>
                <w:lang w:val="sq-AL"/>
              </w:rPr>
              <w:t>.</w:t>
            </w:r>
          </w:p>
        </w:tc>
      </w:tr>
    </w:tbl>
    <w:p w:rsidR="007614A2" w:rsidRPr="007542C3" w:rsidRDefault="007614A2" w:rsidP="00970723">
      <w:pPr>
        <w:pStyle w:val="Paragrafi"/>
        <w:rPr>
          <w:lang w:val="sq-AL"/>
        </w:rPr>
      </w:pPr>
    </w:p>
    <w:p w:rsidR="00970723" w:rsidRPr="007542C3" w:rsidRDefault="007614A2" w:rsidP="00970723">
      <w:pPr>
        <w:pStyle w:val="Paragrafi"/>
        <w:rPr>
          <w:lang w:val="sq-AL"/>
        </w:rPr>
      </w:pPr>
      <w:r w:rsidRPr="007542C3">
        <w:rPr>
          <w:lang w:val="sq-AL"/>
        </w:rPr>
        <w:t>Vëmendje</w:t>
      </w:r>
    </w:p>
    <w:p w:rsidR="00970723" w:rsidRPr="007542C3" w:rsidRDefault="0019094E" w:rsidP="00970723">
      <w:pPr>
        <w:pStyle w:val="Paragrafi"/>
        <w:rPr>
          <w:lang w:val="sq-AL"/>
        </w:rPr>
      </w:pPr>
      <w:r w:rsidRPr="007542C3">
        <w:rPr>
          <w:lang w:val="sq-AL"/>
        </w:rPr>
        <w:t xml:space="preserve">1. </w:t>
      </w:r>
      <w:r w:rsidR="00970723" w:rsidRPr="007542C3">
        <w:rPr>
          <w:lang w:val="sq-AL"/>
        </w:rPr>
        <w:t>Distancë minimale horizontale, duhet të rritet 5 cm për ato pjes</w:t>
      </w:r>
      <w:r w:rsidR="00013709" w:rsidRPr="007542C3">
        <w:rPr>
          <w:rFonts w:ascii="Times New Roman" w:hAnsi="Times New Roman"/>
          <w:lang w:val="sq-AL"/>
        </w:rPr>
        <w:t>ë</w:t>
      </w:r>
      <w:r w:rsidR="00970723" w:rsidRPr="007542C3">
        <w:rPr>
          <w:lang w:val="sq-AL"/>
        </w:rPr>
        <w:t xml:space="preserve"> të ngarkesës që janë vendosur m</w:t>
      </w:r>
      <w:r w:rsidR="00203909" w:rsidRPr="007542C3">
        <w:rPr>
          <w:rFonts w:ascii="Times New Roman" w:hAnsi="Times New Roman"/>
          <w:lang w:val="sq-AL"/>
        </w:rPr>
        <w:t>ë</w:t>
      </w:r>
      <w:r w:rsidR="00970723" w:rsidRPr="007542C3">
        <w:rPr>
          <w:lang w:val="sq-AL"/>
        </w:rPr>
        <w:t xml:space="preserve"> poshtë se 430 mm referuar nivelit të shinës.</w:t>
      </w:r>
    </w:p>
    <w:p w:rsidR="00970723" w:rsidRPr="007542C3" w:rsidRDefault="0019094E" w:rsidP="00970723">
      <w:pPr>
        <w:pStyle w:val="Paragrafi"/>
        <w:rPr>
          <w:lang w:val="sq-AL"/>
        </w:rPr>
      </w:pPr>
      <w:r w:rsidRPr="007542C3">
        <w:rPr>
          <w:lang w:val="sq-AL"/>
        </w:rPr>
        <w:t xml:space="preserve">2. </w:t>
      </w:r>
      <w:r w:rsidR="00970723" w:rsidRPr="007542C3">
        <w:rPr>
          <w:lang w:val="sq-AL"/>
        </w:rPr>
        <w:t>Për njësit</w:t>
      </w:r>
      <w:r w:rsidR="000D0E1D" w:rsidRPr="007542C3">
        <w:rPr>
          <w:rFonts w:ascii="Times New Roman" w:hAnsi="Times New Roman"/>
          <w:lang w:val="sq-AL"/>
        </w:rPr>
        <w:t>ë</w:t>
      </w:r>
      <w:r w:rsidR="00970723" w:rsidRPr="007542C3">
        <w:rPr>
          <w:lang w:val="sq-AL"/>
        </w:rPr>
        <w:t xml:space="preserve"> e ngarkesave që kanë prirje të anohen mbi spondat anësore, distanca minimale horizontale duhet të rritet</w:t>
      </w:r>
      <w:r w:rsidR="00013709" w:rsidRPr="007542C3">
        <w:rPr>
          <w:lang w:val="sq-AL"/>
        </w:rPr>
        <w:t>,</w:t>
      </w:r>
      <w:r w:rsidR="00970723" w:rsidRPr="007542C3">
        <w:rPr>
          <w:lang w:val="sq-AL"/>
        </w:rPr>
        <w:t xml:space="preserve"> si më poshtë:</w:t>
      </w:r>
    </w:p>
    <w:p w:rsidR="00970723" w:rsidRPr="007542C3" w:rsidRDefault="0019094E" w:rsidP="00970723">
      <w:pPr>
        <w:pStyle w:val="Paragrafi"/>
        <w:rPr>
          <w:lang w:val="sq-AL"/>
        </w:rPr>
      </w:pPr>
      <w:r w:rsidRPr="007542C3">
        <w:rPr>
          <w:lang w:val="sq-AL"/>
        </w:rPr>
        <w:t xml:space="preserve">- </w:t>
      </w:r>
      <w:r w:rsidR="00970723" w:rsidRPr="007542C3">
        <w:rPr>
          <w:lang w:val="sq-AL"/>
        </w:rPr>
        <w:t>10 cm për stivat (p.sh</w:t>
      </w:r>
      <w:r w:rsidR="002C0E20" w:rsidRPr="007542C3">
        <w:rPr>
          <w:lang w:val="sq-AL"/>
        </w:rPr>
        <w:t>.</w:t>
      </w:r>
      <w:r w:rsidR="00970723" w:rsidRPr="007542C3">
        <w:rPr>
          <w:lang w:val="sq-AL"/>
        </w:rPr>
        <w:t xml:space="preserve"> kafaz</w:t>
      </w:r>
      <w:r w:rsidR="00B60259" w:rsidRPr="007542C3">
        <w:rPr>
          <w:rFonts w:ascii="Times New Roman" w:hAnsi="Times New Roman"/>
          <w:lang w:val="sq-AL"/>
        </w:rPr>
        <w:t>e</w:t>
      </w:r>
      <w:r w:rsidR="00970723" w:rsidRPr="007542C3">
        <w:rPr>
          <w:lang w:val="sq-AL"/>
        </w:rPr>
        <w:t xml:space="preserve"> metalik</w:t>
      </w:r>
      <w:r w:rsidR="00B60259" w:rsidRPr="007542C3">
        <w:rPr>
          <w:rFonts w:ascii="Times New Roman" w:hAnsi="Times New Roman"/>
          <w:lang w:val="sq-AL"/>
        </w:rPr>
        <w:t>e</w:t>
      </w:r>
      <w:r w:rsidR="00970723" w:rsidRPr="007542C3">
        <w:rPr>
          <w:lang w:val="sq-AL"/>
        </w:rPr>
        <w:t>) që dalin mbi krahët</w:t>
      </w:r>
      <w:r w:rsidR="00B60259" w:rsidRPr="007542C3">
        <w:rPr>
          <w:lang w:val="sq-AL"/>
        </w:rPr>
        <w:t>;</w:t>
      </w:r>
    </w:p>
    <w:p w:rsidR="00970723" w:rsidRPr="007542C3" w:rsidRDefault="0019094E" w:rsidP="00970723">
      <w:pPr>
        <w:pStyle w:val="Paragrafi"/>
        <w:rPr>
          <w:lang w:val="sq-AL"/>
        </w:rPr>
      </w:pPr>
      <w:r w:rsidRPr="007542C3">
        <w:rPr>
          <w:lang w:val="sq-AL"/>
        </w:rPr>
        <w:t xml:space="preserve">- </w:t>
      </w:r>
      <w:r w:rsidR="00970723" w:rsidRPr="007542C3">
        <w:rPr>
          <w:lang w:val="sq-AL"/>
        </w:rPr>
        <w:t xml:space="preserve">5 cm për ato pjesë të mjeteve me goma, pa lidhje që tejkalojnë lartësinë 3200 m (kjo nuk aplikohet për mjetet e ngarkuara në pjesën e sipërme të </w:t>
      </w:r>
      <w:r w:rsidR="002F2914" w:rsidRPr="007542C3">
        <w:rPr>
          <w:lang w:val="sq-AL"/>
        </w:rPr>
        <w:t>vagonë</w:t>
      </w:r>
      <w:r w:rsidR="00970723" w:rsidRPr="007542C3">
        <w:rPr>
          <w:lang w:val="sq-AL"/>
        </w:rPr>
        <w:t>ve me dy kate ngarkimi)</w:t>
      </w:r>
      <w:r w:rsidR="00B60259" w:rsidRPr="007542C3">
        <w:rPr>
          <w:lang w:val="sq-AL"/>
        </w:rPr>
        <w:t>.</w:t>
      </w:r>
      <w:r w:rsidR="00970723" w:rsidRPr="007542C3">
        <w:rPr>
          <w:lang w:val="sq-AL"/>
        </w:rPr>
        <w:t xml:space="preserve"> </w:t>
      </w:r>
    </w:p>
    <w:p w:rsidR="00970723" w:rsidRPr="007542C3" w:rsidRDefault="0019094E" w:rsidP="00970723">
      <w:pPr>
        <w:pStyle w:val="Paragrafi"/>
        <w:rPr>
          <w:lang w:val="sq-AL"/>
        </w:rPr>
      </w:pPr>
      <w:r w:rsidRPr="007542C3">
        <w:rPr>
          <w:lang w:val="sq-AL"/>
        </w:rPr>
        <w:t xml:space="preserve">3. </w:t>
      </w:r>
      <w:r w:rsidR="00970723" w:rsidRPr="007542C3">
        <w:rPr>
          <w:lang w:val="sq-AL"/>
        </w:rPr>
        <w:t xml:space="preserve">Për ngarkesat që bëhen në </w:t>
      </w:r>
      <w:r w:rsidR="002F2914" w:rsidRPr="007542C3">
        <w:rPr>
          <w:lang w:val="sq-AL"/>
        </w:rPr>
        <w:t>vagonë</w:t>
      </w:r>
      <w:r w:rsidR="00970723" w:rsidRPr="007542C3">
        <w:rPr>
          <w:lang w:val="sq-AL"/>
        </w:rPr>
        <w:t xml:space="preserve">t me karreta, distanca minimale horizontale duhet të rritet (për ato pjesë që janë të </w:t>
      </w:r>
      <w:r w:rsidR="007614A2" w:rsidRPr="007542C3">
        <w:rPr>
          <w:lang w:val="sq-AL"/>
        </w:rPr>
        <w:t>vendosura</w:t>
      </w:r>
      <w:r w:rsidR="00970723" w:rsidRPr="007542C3">
        <w:rPr>
          <w:lang w:val="sq-AL"/>
        </w:rPr>
        <w:t xml:space="preserve"> midis dy karretave) për një distanc</w:t>
      </w:r>
      <w:r w:rsidR="00693E3F" w:rsidRPr="007542C3">
        <w:rPr>
          <w:rFonts w:ascii="Times New Roman" w:hAnsi="Times New Roman"/>
          <w:lang w:val="sq-AL"/>
        </w:rPr>
        <w:t>ë</w:t>
      </w:r>
      <w:r w:rsidR="00970723" w:rsidRPr="007542C3">
        <w:rPr>
          <w:lang w:val="sq-AL"/>
        </w:rPr>
        <w:t xml:space="preserve"> midis akseve të karretave</w:t>
      </w:r>
      <w:r w:rsidR="00B60259" w:rsidRPr="007542C3">
        <w:rPr>
          <w:lang w:val="sq-AL"/>
        </w:rPr>
        <w:t>:</w:t>
      </w:r>
    </w:p>
    <w:p w:rsidR="00970723" w:rsidRPr="007542C3" w:rsidRDefault="00970723" w:rsidP="00970723">
      <w:pPr>
        <w:pStyle w:val="Paragrafi"/>
        <w:rPr>
          <w:lang w:val="sq-AL"/>
        </w:rPr>
      </w:pPr>
      <w:r w:rsidRPr="007542C3">
        <w:rPr>
          <w:lang w:val="sq-AL"/>
        </w:rPr>
        <w:t xml:space="preserve">   mbi 4 m deri 6 m më 1 cm</w:t>
      </w:r>
    </w:p>
    <w:p w:rsidR="00970723" w:rsidRPr="007542C3" w:rsidRDefault="0094374B" w:rsidP="00970723">
      <w:pPr>
        <w:pStyle w:val="Paragrafi"/>
        <w:rPr>
          <w:lang w:val="sq-AL"/>
        </w:rPr>
      </w:pPr>
      <w:r>
        <w:rPr>
          <w:lang w:val="sq-AL"/>
        </w:rPr>
        <w:t xml:space="preserve">   mbi 6 m             </w:t>
      </w:r>
      <w:r w:rsidR="00970723" w:rsidRPr="007542C3">
        <w:rPr>
          <w:lang w:val="sq-AL"/>
        </w:rPr>
        <w:t>më 2 cm</w:t>
      </w:r>
    </w:p>
    <w:p w:rsidR="00970723" w:rsidRPr="007542C3" w:rsidRDefault="00C723E9" w:rsidP="00C723E9">
      <w:pPr>
        <w:pStyle w:val="Paragrafi"/>
        <w:ind w:left="-288" w:right="-288" w:firstLine="1008"/>
        <w:rPr>
          <w:lang w:val="sq-AL"/>
        </w:rPr>
      </w:pPr>
      <w:r w:rsidRPr="007542C3">
        <w:rPr>
          <w:lang w:val="sq-AL"/>
        </w:rPr>
        <w:t xml:space="preserve">4. </w:t>
      </w:r>
      <w:r w:rsidR="00970723" w:rsidRPr="007542C3">
        <w:rPr>
          <w:lang w:val="sq-AL"/>
        </w:rPr>
        <w:t>Kur vendoset vagon mbrojtës ose vagon i ndërmjetëm, shikoni</w:t>
      </w:r>
      <w:r w:rsidR="00B60259" w:rsidRPr="007542C3">
        <w:rPr>
          <w:lang w:val="sq-AL"/>
        </w:rPr>
        <w:t>,</w:t>
      </w:r>
      <w:r w:rsidR="00970723" w:rsidRPr="007542C3">
        <w:rPr>
          <w:lang w:val="sq-AL"/>
        </w:rPr>
        <w:t xml:space="preserve"> gjithashtu</w:t>
      </w:r>
      <w:r w:rsidR="00B60259" w:rsidRPr="007542C3">
        <w:rPr>
          <w:lang w:val="sq-AL"/>
        </w:rPr>
        <w:t>,</w:t>
      </w:r>
      <w:r w:rsidR="00970723" w:rsidRPr="007542C3">
        <w:rPr>
          <w:lang w:val="sq-AL"/>
        </w:rPr>
        <w:t xml:space="preserve"> 4.3 dhe tabel</w:t>
      </w:r>
      <w:r w:rsidR="00524A67" w:rsidRPr="007542C3">
        <w:rPr>
          <w:rFonts w:ascii="Times New Roman" w:hAnsi="Times New Roman"/>
          <w:lang w:val="sq-AL"/>
        </w:rPr>
        <w:t>ë</w:t>
      </w:r>
      <w:r w:rsidR="00970723" w:rsidRPr="007542C3">
        <w:rPr>
          <w:lang w:val="sq-AL"/>
        </w:rPr>
        <w:t>n 2</w:t>
      </w:r>
      <w:r w:rsidR="00970723" w:rsidRPr="007542C3">
        <w:rPr>
          <w:vertAlign w:val="subscript"/>
          <w:lang w:val="sq-AL"/>
        </w:rPr>
        <w:t>5</w:t>
      </w:r>
      <w:r w:rsidR="00970723" w:rsidRPr="007542C3">
        <w:rPr>
          <w:lang w:val="sq-AL"/>
        </w:rPr>
        <w:t>.</w:t>
      </w:r>
    </w:p>
    <w:p w:rsidR="00970723" w:rsidRPr="007542C3" w:rsidRDefault="002F12FB" w:rsidP="00970723">
      <w:pPr>
        <w:pStyle w:val="Paragrafi"/>
        <w:rPr>
          <w:lang w:val="sq-AL"/>
        </w:rPr>
      </w:pPr>
      <w:r>
        <w:rPr>
          <w:lang w:val="sq-AL"/>
        </w:rPr>
        <w:t xml:space="preserve">5. </w:t>
      </w:r>
      <w:r w:rsidR="00970723" w:rsidRPr="007542C3">
        <w:rPr>
          <w:lang w:val="sq-AL"/>
        </w:rPr>
        <w:t>Përveç sa më sipër, kushtet në vijim duhet të zbatohen në respekt të gabariteve (UIC) GA (tabel</w:t>
      </w:r>
      <w:r w:rsidR="00221468" w:rsidRPr="007542C3">
        <w:rPr>
          <w:lang w:val="sq-AL"/>
        </w:rPr>
        <w:t>a 1</w:t>
      </w:r>
      <w:r w:rsidR="00221468" w:rsidRPr="007542C3">
        <w:rPr>
          <w:vertAlign w:val="subscript"/>
          <w:lang w:val="sq-AL"/>
        </w:rPr>
        <w:t>2</w:t>
      </w:r>
      <w:r w:rsidR="00221468" w:rsidRPr="007542C3">
        <w:rPr>
          <w:lang w:val="sq-AL"/>
        </w:rPr>
        <w:t>)  dhe (UIC) GB (tabela 1</w:t>
      </w:r>
      <w:r w:rsidR="00221468" w:rsidRPr="007542C3">
        <w:rPr>
          <w:vertAlign w:val="subscript"/>
          <w:lang w:val="sq-AL"/>
        </w:rPr>
        <w:t>3</w:t>
      </w:r>
      <w:r w:rsidR="00221468" w:rsidRPr="007542C3">
        <w:rPr>
          <w:lang w:val="sq-AL"/>
        </w:rPr>
        <w:t>)</w:t>
      </w:r>
      <w:r w:rsidR="00970723" w:rsidRPr="007542C3">
        <w:rPr>
          <w:lang w:val="sq-AL"/>
        </w:rPr>
        <w:t>:</w:t>
      </w:r>
    </w:p>
    <w:p w:rsidR="00970723" w:rsidRPr="007542C3" w:rsidRDefault="00970723" w:rsidP="00970723">
      <w:pPr>
        <w:pStyle w:val="Paragrafi"/>
        <w:rPr>
          <w:lang w:val="sq-AL"/>
        </w:rPr>
      </w:pPr>
      <w:r w:rsidRPr="007542C3">
        <w:rPr>
          <w:lang w:val="sq-AL"/>
        </w:rPr>
        <w:t xml:space="preserve">Për pjesët e ngarkesës që janë mbi </w:t>
      </w:r>
      <w:r w:rsidR="00524A67" w:rsidRPr="007542C3">
        <w:rPr>
          <w:lang w:val="sq-AL"/>
        </w:rPr>
        <w:t>lartësinë</w:t>
      </w:r>
      <w:r w:rsidRPr="007542C3">
        <w:rPr>
          <w:lang w:val="sq-AL"/>
        </w:rPr>
        <w:t xml:space="preserve"> 3.32 m (GA) ose 3.36 m (GB) mbi </w:t>
      </w:r>
      <w:r w:rsidR="00524A67" w:rsidRPr="007542C3">
        <w:rPr>
          <w:lang w:val="sq-AL"/>
        </w:rPr>
        <w:t>lartësinë</w:t>
      </w:r>
      <w:r w:rsidRPr="007542C3">
        <w:rPr>
          <w:lang w:val="sq-AL"/>
        </w:rPr>
        <w:t xml:space="preserve"> nga koka e shinës, distanca horizontale minimale duhet të reduktohet sipas tabelës s</w:t>
      </w:r>
      <w:r w:rsidR="00693E3F" w:rsidRPr="007542C3">
        <w:rPr>
          <w:rFonts w:ascii="Times New Roman" w:hAnsi="Times New Roman"/>
          <w:lang w:val="sq-AL"/>
        </w:rPr>
        <w:t>ë</w:t>
      </w:r>
      <w:r w:rsidRPr="007542C3">
        <w:rPr>
          <w:lang w:val="sq-AL"/>
        </w:rPr>
        <w:t xml:space="preserve"> mëposhtme.</w:t>
      </w:r>
    </w:p>
    <w:p w:rsidR="00970723" w:rsidRPr="0094374B" w:rsidRDefault="00970723" w:rsidP="0094374B">
      <w:pPr>
        <w:pStyle w:val="Paragrafi"/>
        <w:ind w:firstLine="0"/>
        <w:rPr>
          <w:sz w:val="20"/>
          <w:lang w:val="sq-AL"/>
        </w:rPr>
      </w:pPr>
      <w:r w:rsidRPr="0094374B">
        <w:rPr>
          <w:sz w:val="20"/>
          <w:lang w:val="sq-AL"/>
        </w:rPr>
        <w:t xml:space="preserve">(UIC) GA </w:t>
      </w:r>
    </w:p>
    <w:p w:rsidR="00970723" w:rsidRPr="0094374B" w:rsidRDefault="00970723" w:rsidP="0034669F">
      <w:pPr>
        <w:pStyle w:val="Paragrafi"/>
        <w:ind w:firstLine="0"/>
        <w:rPr>
          <w:sz w:val="20"/>
          <w:lang w:val="sq-AL"/>
        </w:rPr>
      </w:pPr>
      <w:r w:rsidRPr="0094374B">
        <w:rPr>
          <w:sz w:val="20"/>
          <w:lang w:val="sq-AL"/>
        </w:rPr>
        <w:t xml:space="preserve">përmbi </w:t>
      </w:r>
      <w:r w:rsidR="00524A67" w:rsidRPr="0094374B">
        <w:rPr>
          <w:sz w:val="20"/>
          <w:lang w:val="sq-AL"/>
        </w:rPr>
        <w:t>lartësinë</w:t>
      </w:r>
      <w:r w:rsidRPr="0094374B">
        <w:rPr>
          <w:sz w:val="20"/>
          <w:lang w:val="sq-AL"/>
        </w:rPr>
        <w:t xml:space="preserve"> prej             3,320                3,420                 3,510              3,610               3,710               3,810 mm</w:t>
      </w:r>
    </w:p>
    <w:p w:rsidR="00970723" w:rsidRPr="0094374B" w:rsidRDefault="00970723" w:rsidP="0034669F">
      <w:pPr>
        <w:pStyle w:val="Paragrafi"/>
        <w:ind w:firstLine="0"/>
        <w:rPr>
          <w:sz w:val="20"/>
          <w:lang w:val="sq-AL"/>
        </w:rPr>
      </w:pPr>
      <w:r w:rsidRPr="0094374B">
        <w:rPr>
          <w:sz w:val="20"/>
          <w:lang w:val="sq-AL"/>
        </w:rPr>
        <w:t xml:space="preserve">                                                1                        2                       3                     4                      5                      6     cm</w:t>
      </w:r>
    </w:p>
    <w:p w:rsidR="00970723" w:rsidRPr="0094374B" w:rsidRDefault="00970723" w:rsidP="0034669F">
      <w:pPr>
        <w:pStyle w:val="Paragrafi"/>
        <w:ind w:firstLine="0"/>
        <w:rPr>
          <w:sz w:val="20"/>
          <w:lang w:val="sq-AL"/>
        </w:rPr>
      </w:pPr>
      <w:r w:rsidRPr="0094374B">
        <w:rPr>
          <w:sz w:val="20"/>
          <w:lang w:val="sq-AL"/>
        </w:rPr>
        <w:t>(UIC) GA</w:t>
      </w:r>
    </w:p>
    <w:p w:rsidR="00970723" w:rsidRPr="0094374B" w:rsidRDefault="00970723" w:rsidP="0034669F">
      <w:pPr>
        <w:pStyle w:val="Paragrafi"/>
        <w:ind w:firstLine="0"/>
        <w:rPr>
          <w:sz w:val="20"/>
          <w:lang w:val="sq-AL"/>
        </w:rPr>
      </w:pPr>
      <w:r w:rsidRPr="0094374B">
        <w:rPr>
          <w:sz w:val="20"/>
          <w:lang w:val="sq-AL"/>
        </w:rPr>
        <w:t xml:space="preserve">përmbi </w:t>
      </w:r>
      <w:r w:rsidR="00524A67" w:rsidRPr="0094374B">
        <w:rPr>
          <w:sz w:val="20"/>
          <w:lang w:val="sq-AL"/>
        </w:rPr>
        <w:t>lartësinë</w:t>
      </w:r>
      <w:r w:rsidRPr="0094374B">
        <w:rPr>
          <w:sz w:val="20"/>
          <w:lang w:val="sq-AL"/>
        </w:rPr>
        <w:t xml:space="preserve"> prej             3,360                3,490                 3,620              3,750               3,890               4,020 mm</w:t>
      </w:r>
    </w:p>
    <w:p w:rsidR="00970723" w:rsidRPr="0094374B" w:rsidRDefault="00970723" w:rsidP="0034669F">
      <w:pPr>
        <w:pStyle w:val="Paragrafi"/>
        <w:ind w:firstLine="0"/>
        <w:rPr>
          <w:sz w:val="20"/>
          <w:lang w:val="sq-AL"/>
        </w:rPr>
      </w:pPr>
      <w:r w:rsidRPr="0094374B">
        <w:rPr>
          <w:sz w:val="20"/>
          <w:lang w:val="sq-AL"/>
        </w:rPr>
        <w:t xml:space="preserve">                                           </w:t>
      </w:r>
      <w:r w:rsidR="0094374B">
        <w:rPr>
          <w:sz w:val="20"/>
          <w:lang w:val="sq-AL"/>
        </w:rPr>
        <w:t xml:space="preserve">       1                      </w:t>
      </w:r>
      <w:r w:rsidRPr="0094374B">
        <w:rPr>
          <w:sz w:val="20"/>
          <w:lang w:val="sq-AL"/>
        </w:rPr>
        <w:t>2                      3                     4                      5                       6    cm</w:t>
      </w:r>
    </w:p>
    <w:p w:rsidR="00970723" w:rsidRPr="007542C3" w:rsidRDefault="007614A2" w:rsidP="0034669F">
      <w:pPr>
        <w:pStyle w:val="Paragrafi"/>
        <w:rPr>
          <w:lang w:val="sq-AL"/>
        </w:rPr>
      </w:pPr>
      <w:r w:rsidRPr="007542C3">
        <w:rPr>
          <w:lang w:val="sq-AL"/>
        </w:rPr>
        <w:t>Shënim</w:t>
      </w:r>
      <w:r w:rsidR="00524A67" w:rsidRPr="007542C3">
        <w:rPr>
          <w:lang w:val="sq-AL"/>
        </w:rPr>
        <w:t>.</w:t>
      </w:r>
      <w:r w:rsidR="00970723" w:rsidRPr="007542C3">
        <w:rPr>
          <w:lang w:val="sq-AL"/>
        </w:rPr>
        <w:t xml:space="preserve"> Kur rezultati i operacionit është negativ, përdoret vlera : 0</w:t>
      </w:r>
    </w:p>
    <w:p w:rsidR="00970723" w:rsidRPr="007542C3" w:rsidRDefault="00970723" w:rsidP="00970723">
      <w:pPr>
        <w:pStyle w:val="Paragrafi"/>
        <w:rPr>
          <w:lang w:val="sq-AL"/>
        </w:rPr>
      </w:pPr>
      <w:r w:rsidRPr="007542C3">
        <w:rPr>
          <w:lang w:val="sq-AL"/>
        </w:rPr>
        <w:t>____________</w:t>
      </w:r>
      <w:r w:rsidR="005727BC" w:rsidRPr="007542C3">
        <w:rPr>
          <w:lang w:val="sq-AL"/>
        </w:rPr>
        <w:t>_</w:t>
      </w:r>
    </w:p>
    <w:p w:rsidR="005727BC" w:rsidRPr="007542C3" w:rsidRDefault="005727BC" w:rsidP="005727BC">
      <w:pPr>
        <w:pStyle w:val="Paragrafi"/>
        <w:rPr>
          <w:lang w:val="sq-AL"/>
        </w:rPr>
      </w:pPr>
      <w:r w:rsidRPr="007542C3">
        <w:rPr>
          <w:lang w:val="sq-AL"/>
        </w:rPr>
        <w:t>1) për linjat finlandeze (VR) shihni tabelën 26</w:t>
      </w:r>
      <w:r w:rsidR="00B60259" w:rsidRPr="007542C3">
        <w:rPr>
          <w:lang w:val="sq-AL"/>
        </w:rPr>
        <w:t>.</w:t>
      </w:r>
    </w:p>
    <w:p w:rsidR="0034669F" w:rsidRPr="007542C3" w:rsidRDefault="0034669F" w:rsidP="00221468">
      <w:pPr>
        <w:pStyle w:val="Paragrafi"/>
        <w:jc w:val="right"/>
        <w:rPr>
          <w:lang w:val="sq-AL"/>
        </w:rPr>
      </w:pPr>
    </w:p>
    <w:p w:rsidR="0034669F" w:rsidRPr="007542C3" w:rsidRDefault="0034669F" w:rsidP="00221468">
      <w:pPr>
        <w:pStyle w:val="Paragrafi"/>
        <w:jc w:val="right"/>
        <w:rPr>
          <w:lang w:val="sq-AL"/>
        </w:rPr>
      </w:pPr>
    </w:p>
    <w:p w:rsidR="00970723" w:rsidRPr="007542C3" w:rsidRDefault="00970723" w:rsidP="00221468">
      <w:pPr>
        <w:pStyle w:val="Paragrafi"/>
        <w:jc w:val="right"/>
        <w:rPr>
          <w:lang w:val="sq-AL"/>
        </w:rPr>
      </w:pPr>
      <w:r w:rsidRPr="007542C3">
        <w:rPr>
          <w:lang w:val="sq-AL"/>
        </w:rPr>
        <w:t>Tabela 2-3</w:t>
      </w:r>
    </w:p>
    <w:p w:rsidR="00970723" w:rsidRPr="007542C3" w:rsidRDefault="00970723" w:rsidP="00970723">
      <w:pPr>
        <w:pStyle w:val="Paragrafi"/>
        <w:rPr>
          <w:lang w:val="sq-AL"/>
        </w:rPr>
      </w:pPr>
      <w:r w:rsidRPr="007542C3">
        <w:rPr>
          <w:lang w:val="sq-AL"/>
        </w:rPr>
        <w:t>Kufizime në gjerësinë e ngarkesës në linjat e kontinentit</w:t>
      </w:r>
    </w:p>
    <w:p w:rsidR="00970723" w:rsidRDefault="00970723" w:rsidP="00970723">
      <w:pPr>
        <w:pStyle w:val="Paragrafi"/>
        <w:rPr>
          <w:lang w:val="sq-AL"/>
        </w:rPr>
      </w:pPr>
      <w:r w:rsidRPr="007542C3">
        <w:rPr>
          <w:lang w:val="sq-AL"/>
        </w:rPr>
        <w:t xml:space="preserve">Distanca horizontale minimale, në cm, që është rezervuar në çdo anë midis gabaritit dhe pjesëve të ngarkesës që ndodhen midis akseve fundore ose </w:t>
      </w:r>
      <w:r w:rsidR="00400451" w:rsidRPr="007542C3">
        <w:rPr>
          <w:lang w:val="sq-AL"/>
        </w:rPr>
        <w:t>qendra</w:t>
      </w:r>
      <w:r w:rsidRPr="007542C3">
        <w:rPr>
          <w:lang w:val="sq-AL"/>
        </w:rPr>
        <w:t>ve të karretave.</w:t>
      </w:r>
    </w:p>
    <w:p w:rsidR="0094374B" w:rsidRPr="007542C3" w:rsidRDefault="0094374B" w:rsidP="00970723">
      <w:pPr>
        <w:pStyle w:val="Paragrafi"/>
        <w:rPr>
          <w:lang w:val="sq-AL"/>
        </w:rPr>
      </w:pP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
        <w:gridCol w:w="296"/>
        <w:gridCol w:w="429"/>
        <w:gridCol w:w="509"/>
        <w:gridCol w:w="376"/>
        <w:gridCol w:w="509"/>
        <w:gridCol w:w="429"/>
        <w:gridCol w:w="376"/>
        <w:gridCol w:w="429"/>
        <w:gridCol w:w="376"/>
        <w:gridCol w:w="429"/>
        <w:gridCol w:w="376"/>
        <w:gridCol w:w="429"/>
        <w:gridCol w:w="376"/>
        <w:gridCol w:w="429"/>
        <w:gridCol w:w="376"/>
        <w:gridCol w:w="429"/>
        <w:gridCol w:w="376"/>
        <w:gridCol w:w="429"/>
        <w:gridCol w:w="456"/>
        <w:gridCol w:w="456"/>
        <w:gridCol w:w="456"/>
      </w:tblGrid>
      <w:tr w:rsidR="00970723" w:rsidRPr="0094374B" w:rsidTr="0094374B">
        <w:tc>
          <w:tcPr>
            <w:tcW w:w="413" w:type="pct"/>
          </w:tcPr>
          <w:p w:rsidR="00970723" w:rsidRPr="0094374B" w:rsidRDefault="00970723" w:rsidP="0094374B">
            <w:pPr>
              <w:pStyle w:val="Paragrafi"/>
              <w:ind w:firstLine="0"/>
              <w:jc w:val="center"/>
              <w:rPr>
                <w:sz w:val="16"/>
                <w:szCs w:val="16"/>
                <w:lang w:val="sq-AL"/>
              </w:rPr>
            </w:pPr>
            <w:r w:rsidRPr="0094374B">
              <w:rPr>
                <w:sz w:val="16"/>
                <w:szCs w:val="16"/>
                <w:lang w:val="sq-AL"/>
              </w:rPr>
              <w:t xml:space="preserve">Distanca midis akseve fundore ose </w:t>
            </w:r>
            <w:r w:rsidR="00400451" w:rsidRPr="0094374B">
              <w:rPr>
                <w:sz w:val="16"/>
                <w:szCs w:val="16"/>
                <w:lang w:val="sq-AL"/>
              </w:rPr>
              <w:t>qendra</w:t>
            </w:r>
            <w:r w:rsidRPr="0094374B">
              <w:rPr>
                <w:sz w:val="16"/>
                <w:szCs w:val="16"/>
                <w:lang w:val="sq-AL"/>
              </w:rPr>
              <w:t>ve të karretës</w:t>
            </w:r>
          </w:p>
        </w:tc>
        <w:tc>
          <w:tcPr>
            <w:tcW w:w="4587" w:type="pct"/>
            <w:gridSpan w:val="21"/>
            <w:vAlign w:val="center"/>
          </w:tcPr>
          <w:p w:rsidR="00970723" w:rsidRPr="0094374B" w:rsidRDefault="00970723" w:rsidP="0094374B">
            <w:pPr>
              <w:pStyle w:val="Paragrafi"/>
              <w:ind w:firstLine="0"/>
              <w:jc w:val="center"/>
              <w:rPr>
                <w:sz w:val="16"/>
                <w:szCs w:val="16"/>
                <w:lang w:val="sq-AL"/>
              </w:rPr>
            </w:pPr>
            <w:r w:rsidRPr="0094374B">
              <w:rPr>
                <w:sz w:val="16"/>
                <w:szCs w:val="16"/>
                <w:lang w:val="sq-AL"/>
              </w:rPr>
              <w:t>Distanca nga seksioni n</w:t>
            </w:r>
            <w:r w:rsidR="007614A2" w:rsidRPr="0094374B">
              <w:rPr>
                <w:sz w:val="16"/>
                <w:szCs w:val="16"/>
                <w:lang w:val="sq-AL"/>
              </w:rPr>
              <w:t>ë diskutim</w:t>
            </w:r>
            <w:r w:rsidR="00885F6E">
              <w:rPr>
                <w:rStyle w:val="FootnoteReference"/>
                <w:sz w:val="16"/>
                <w:szCs w:val="16"/>
                <w:lang w:val="sq-AL"/>
              </w:rPr>
              <w:footnoteReference w:id="12"/>
            </w:r>
            <w:r w:rsidR="007614A2" w:rsidRPr="0094374B">
              <w:rPr>
                <w:sz w:val="16"/>
                <w:szCs w:val="16"/>
                <w:lang w:val="sq-AL"/>
              </w:rPr>
              <w:t xml:space="preserve"> tek aksi fundor m</w:t>
            </w:r>
            <w:r w:rsidR="007614A2" w:rsidRPr="0094374B">
              <w:rPr>
                <w:rFonts w:ascii="Times New Roman" w:hAnsi="Times New Roman"/>
                <w:sz w:val="16"/>
                <w:szCs w:val="16"/>
                <w:lang w:val="sq-AL"/>
              </w:rPr>
              <w:t>ë</w:t>
            </w:r>
            <w:r w:rsidR="007614A2" w:rsidRPr="0094374B">
              <w:rPr>
                <w:sz w:val="16"/>
                <w:szCs w:val="16"/>
                <w:lang w:val="sq-AL"/>
              </w:rPr>
              <w:t xml:space="preserve"> </w:t>
            </w:r>
            <w:r w:rsidRPr="0094374B">
              <w:rPr>
                <w:sz w:val="16"/>
                <w:szCs w:val="16"/>
                <w:lang w:val="sq-AL"/>
              </w:rPr>
              <w:t xml:space="preserve">i afërt ose te </w:t>
            </w:r>
            <w:r w:rsidR="00400451" w:rsidRPr="0094374B">
              <w:rPr>
                <w:sz w:val="16"/>
                <w:szCs w:val="16"/>
                <w:lang w:val="sq-AL"/>
              </w:rPr>
              <w:t>qendra</w:t>
            </w:r>
            <w:r w:rsidRPr="0094374B">
              <w:rPr>
                <w:sz w:val="16"/>
                <w:szCs w:val="16"/>
                <w:lang w:val="sq-AL"/>
              </w:rPr>
              <w:t xml:space="preserve"> më e afërt e karretës</w:t>
            </w:r>
          </w:p>
          <w:p w:rsidR="00970723" w:rsidRPr="0094374B" w:rsidRDefault="00970723" w:rsidP="0094374B">
            <w:pPr>
              <w:pStyle w:val="Paragrafi"/>
              <w:ind w:firstLine="0"/>
              <w:jc w:val="center"/>
              <w:rPr>
                <w:sz w:val="16"/>
                <w:szCs w:val="16"/>
                <w:lang w:val="sq-AL"/>
              </w:rPr>
            </w:pPr>
          </w:p>
          <w:p w:rsidR="00970723" w:rsidRPr="0094374B" w:rsidRDefault="00970723" w:rsidP="0094374B">
            <w:pPr>
              <w:pStyle w:val="Paragrafi"/>
              <w:ind w:firstLine="0"/>
              <w:jc w:val="center"/>
              <w:rPr>
                <w:sz w:val="16"/>
                <w:szCs w:val="16"/>
                <w:lang w:val="sq-AL"/>
              </w:rPr>
            </w:pP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m</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1.75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2.25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8.5</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9.5</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10</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42</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52</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44</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54</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56</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48</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54</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59</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45</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62</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64</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62</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67</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58</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64</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70</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54</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73</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58</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70</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76</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60</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79</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69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82</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72</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85</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75</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82</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89</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28</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77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85</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92</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24</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98</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26</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19</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74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81</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88</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96</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104</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28</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9</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11</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13</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16</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20</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37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57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72</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87</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94</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103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111</w:t>
            </w:r>
          </w:p>
        </w:tc>
      </w:tr>
      <w:tr w:rsidR="0094374B" w:rsidRPr="0094374B" w:rsidTr="0094374B">
        <w:tc>
          <w:tcPr>
            <w:tcW w:w="413" w:type="pct"/>
          </w:tcPr>
          <w:p w:rsidR="00970723" w:rsidRPr="0094374B" w:rsidRDefault="00970723" w:rsidP="00221468">
            <w:pPr>
              <w:pStyle w:val="Paragrafi"/>
              <w:ind w:firstLine="0"/>
              <w:rPr>
                <w:sz w:val="16"/>
                <w:szCs w:val="16"/>
                <w:lang w:val="sq-AL"/>
              </w:rPr>
            </w:pPr>
            <w:r w:rsidRPr="0094374B">
              <w:rPr>
                <w:sz w:val="16"/>
                <w:szCs w:val="16"/>
                <w:lang w:val="sq-AL"/>
              </w:rPr>
              <w:t>30</w:t>
            </w:r>
          </w:p>
        </w:tc>
        <w:tc>
          <w:tcPr>
            <w:tcW w:w="156" w:type="pct"/>
          </w:tcPr>
          <w:p w:rsidR="00970723" w:rsidRPr="0094374B" w:rsidRDefault="00970723" w:rsidP="00221468">
            <w:pPr>
              <w:pStyle w:val="Paragrafi"/>
              <w:ind w:firstLine="0"/>
              <w:rPr>
                <w:sz w:val="16"/>
                <w:szCs w:val="16"/>
                <w:lang w:val="sq-AL"/>
              </w:rPr>
            </w:pPr>
            <w:r w:rsidRPr="0094374B">
              <w:rPr>
                <w:sz w:val="16"/>
                <w:szCs w:val="16"/>
                <w:lang w:val="sq-AL"/>
              </w:rPr>
              <w:t>3</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w:t>
            </w:r>
          </w:p>
        </w:tc>
        <w:tc>
          <w:tcPr>
            <w:tcW w:w="263" w:type="pct"/>
          </w:tcPr>
          <w:p w:rsidR="00970723" w:rsidRPr="0094374B" w:rsidRDefault="00970723" w:rsidP="00221468">
            <w:pPr>
              <w:pStyle w:val="Paragrafi"/>
              <w:ind w:firstLine="0"/>
              <w:rPr>
                <w:sz w:val="16"/>
                <w:szCs w:val="16"/>
                <w:lang w:val="sq-AL"/>
              </w:rPr>
            </w:pPr>
            <w:r w:rsidRPr="0094374B">
              <w:rPr>
                <w:sz w:val="16"/>
                <w:szCs w:val="16"/>
                <w:lang w:val="sq-AL"/>
              </w:rPr>
              <w:t>8</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10</w:t>
            </w:r>
          </w:p>
        </w:tc>
        <w:tc>
          <w:tcPr>
            <w:tcW w:w="313" w:type="pct"/>
          </w:tcPr>
          <w:p w:rsidR="00970723" w:rsidRPr="0094374B" w:rsidRDefault="00970723" w:rsidP="00221468">
            <w:pPr>
              <w:pStyle w:val="Paragrafi"/>
              <w:ind w:firstLine="0"/>
              <w:rPr>
                <w:sz w:val="16"/>
                <w:szCs w:val="16"/>
                <w:lang w:val="sq-AL"/>
              </w:rPr>
            </w:pPr>
            <w:r w:rsidRPr="0094374B">
              <w:rPr>
                <w:sz w:val="16"/>
                <w:szCs w:val="16"/>
                <w:lang w:val="sq-AL"/>
              </w:rPr>
              <w:t>12</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14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17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21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27</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34</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40</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47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54</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61</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69</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77</w:t>
            </w:r>
          </w:p>
        </w:tc>
        <w:tc>
          <w:tcPr>
            <w:tcW w:w="196" w:type="pct"/>
          </w:tcPr>
          <w:p w:rsidR="00970723" w:rsidRPr="0094374B" w:rsidRDefault="00970723" w:rsidP="00221468">
            <w:pPr>
              <w:pStyle w:val="Paragrafi"/>
              <w:ind w:firstLine="0"/>
              <w:rPr>
                <w:sz w:val="16"/>
                <w:szCs w:val="16"/>
                <w:lang w:val="sq-AL"/>
              </w:rPr>
            </w:pPr>
            <w:r w:rsidRPr="0094374B">
              <w:rPr>
                <w:sz w:val="16"/>
                <w:szCs w:val="16"/>
                <w:lang w:val="sq-AL"/>
              </w:rPr>
              <w:t>85</w:t>
            </w:r>
          </w:p>
        </w:tc>
        <w:tc>
          <w:tcPr>
            <w:tcW w:w="222" w:type="pct"/>
          </w:tcPr>
          <w:p w:rsidR="00970723" w:rsidRPr="0094374B" w:rsidRDefault="00970723" w:rsidP="00221468">
            <w:pPr>
              <w:pStyle w:val="Paragrafi"/>
              <w:ind w:firstLine="0"/>
              <w:rPr>
                <w:sz w:val="16"/>
                <w:szCs w:val="16"/>
                <w:lang w:val="sq-AL"/>
              </w:rPr>
            </w:pPr>
            <w:r w:rsidRPr="0094374B">
              <w:rPr>
                <w:sz w:val="16"/>
                <w:szCs w:val="16"/>
                <w:lang w:val="sq-AL"/>
              </w:rPr>
              <w:t>93</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100</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109</w:t>
            </w:r>
          </w:p>
        </w:tc>
        <w:tc>
          <w:tcPr>
            <w:tcW w:w="236" w:type="pct"/>
          </w:tcPr>
          <w:p w:rsidR="00970723" w:rsidRPr="0094374B" w:rsidRDefault="00970723" w:rsidP="00221468">
            <w:pPr>
              <w:pStyle w:val="Paragrafi"/>
              <w:ind w:firstLine="0"/>
              <w:rPr>
                <w:sz w:val="16"/>
                <w:szCs w:val="16"/>
                <w:lang w:val="sq-AL"/>
              </w:rPr>
            </w:pPr>
            <w:r w:rsidRPr="0094374B">
              <w:rPr>
                <w:sz w:val="16"/>
                <w:szCs w:val="16"/>
                <w:lang w:val="sq-AL"/>
              </w:rPr>
              <w:t>117</w:t>
            </w:r>
          </w:p>
        </w:tc>
      </w:tr>
      <w:tr w:rsidR="00970723" w:rsidRPr="0094374B" w:rsidTr="0094374B">
        <w:tc>
          <w:tcPr>
            <w:tcW w:w="5000" w:type="pct"/>
            <w:gridSpan w:val="22"/>
          </w:tcPr>
          <w:p w:rsidR="00970723" w:rsidRPr="0094374B" w:rsidRDefault="00970723" w:rsidP="00221468">
            <w:pPr>
              <w:pStyle w:val="Paragrafi"/>
              <w:ind w:firstLine="0"/>
              <w:rPr>
                <w:sz w:val="16"/>
                <w:szCs w:val="16"/>
                <w:lang w:val="sq-AL"/>
              </w:rPr>
            </w:pPr>
            <w:r w:rsidRPr="0094374B">
              <w:rPr>
                <w:sz w:val="16"/>
                <w:szCs w:val="16"/>
                <w:lang w:val="sq-AL"/>
              </w:rPr>
              <w:t>Për dimensionet të cilat nuk janë dhënë në tabelë, merret vlera më e afërt superiore</w:t>
            </w:r>
            <w:r w:rsidR="00B60259" w:rsidRPr="0094374B">
              <w:rPr>
                <w:sz w:val="16"/>
                <w:szCs w:val="16"/>
                <w:lang w:val="sq-AL"/>
              </w:rPr>
              <w:t>.</w:t>
            </w:r>
          </w:p>
        </w:tc>
      </w:tr>
    </w:tbl>
    <w:p w:rsidR="00970723" w:rsidRPr="007542C3" w:rsidRDefault="00970723" w:rsidP="00970723">
      <w:pPr>
        <w:pStyle w:val="Paragrafi"/>
        <w:rPr>
          <w:lang w:val="sq-AL"/>
        </w:rPr>
      </w:pPr>
    </w:p>
    <w:p w:rsidR="00970723" w:rsidRDefault="00970723" w:rsidP="00970723">
      <w:pPr>
        <w:pStyle w:val="Paragrafi"/>
        <w:rPr>
          <w:lang w:val="sq-AL"/>
        </w:rPr>
      </w:pPr>
    </w:p>
    <w:p w:rsidR="0094374B" w:rsidRDefault="0094374B" w:rsidP="00970723">
      <w:pPr>
        <w:pStyle w:val="Paragrafi"/>
        <w:rPr>
          <w:lang w:val="sq-AL"/>
        </w:rPr>
      </w:pPr>
    </w:p>
    <w:p w:rsidR="0094374B" w:rsidRDefault="0094374B" w:rsidP="00970723">
      <w:pPr>
        <w:pStyle w:val="Paragrafi"/>
        <w:rPr>
          <w:lang w:val="sq-AL"/>
        </w:rPr>
      </w:pPr>
    </w:p>
    <w:p w:rsidR="0094374B" w:rsidRDefault="0094374B" w:rsidP="00970723">
      <w:pPr>
        <w:pStyle w:val="Paragrafi"/>
        <w:rPr>
          <w:lang w:val="sq-AL"/>
        </w:rPr>
      </w:pPr>
    </w:p>
    <w:p w:rsidR="0094374B" w:rsidRDefault="0094374B" w:rsidP="00970723">
      <w:pPr>
        <w:pStyle w:val="Paragrafi"/>
        <w:rPr>
          <w:lang w:val="sq-AL"/>
        </w:rPr>
      </w:pPr>
    </w:p>
    <w:p w:rsidR="0094374B" w:rsidRDefault="0094374B" w:rsidP="00970723">
      <w:pPr>
        <w:pStyle w:val="Paragrafi"/>
        <w:rPr>
          <w:lang w:val="sq-AL"/>
        </w:rPr>
      </w:pPr>
    </w:p>
    <w:p w:rsidR="0094374B" w:rsidRDefault="0094374B" w:rsidP="00970723">
      <w:pPr>
        <w:pStyle w:val="Paragrafi"/>
        <w:rPr>
          <w:lang w:val="sq-AL"/>
        </w:rPr>
      </w:pPr>
    </w:p>
    <w:p w:rsidR="00970723" w:rsidRPr="007542C3" w:rsidRDefault="00970723" w:rsidP="00235D27">
      <w:pPr>
        <w:pStyle w:val="Paragrafi"/>
        <w:rPr>
          <w:lang w:val="sq-AL"/>
        </w:rPr>
      </w:pPr>
      <w:r w:rsidRPr="007542C3">
        <w:rPr>
          <w:lang w:val="sq-AL"/>
        </w:rPr>
        <w:t>Vërejtje</w:t>
      </w:r>
    </w:p>
    <w:p w:rsidR="00970723" w:rsidRPr="007542C3" w:rsidRDefault="00FC7047" w:rsidP="00970723">
      <w:pPr>
        <w:pStyle w:val="Paragrafi"/>
        <w:rPr>
          <w:lang w:val="sq-AL"/>
        </w:rPr>
      </w:pPr>
      <w:r w:rsidRPr="007542C3">
        <w:rPr>
          <w:lang w:val="sq-AL"/>
        </w:rPr>
        <w:t xml:space="preserve">1. </w:t>
      </w:r>
      <w:r w:rsidR="00970723" w:rsidRPr="007542C3">
        <w:rPr>
          <w:lang w:val="sq-AL"/>
        </w:rPr>
        <w:t xml:space="preserve">Distanca </w:t>
      </w:r>
      <w:r w:rsidR="007614A2" w:rsidRPr="007542C3">
        <w:rPr>
          <w:lang w:val="sq-AL"/>
        </w:rPr>
        <w:t>horizontale</w:t>
      </w:r>
      <w:r w:rsidR="00970723" w:rsidRPr="007542C3">
        <w:rPr>
          <w:lang w:val="sq-AL"/>
        </w:rPr>
        <w:t xml:space="preserve"> minimale do të rritet me 5 cm për ato pjesë të ngarkesës të vendosura nën lartësin</w:t>
      </w:r>
      <w:r w:rsidR="00524A67" w:rsidRPr="007542C3">
        <w:rPr>
          <w:rFonts w:ascii="Times New Roman" w:hAnsi="Times New Roman"/>
          <w:lang w:val="sq-AL"/>
        </w:rPr>
        <w:t>ë</w:t>
      </w:r>
      <w:r w:rsidR="00970723" w:rsidRPr="007542C3">
        <w:rPr>
          <w:lang w:val="sq-AL"/>
        </w:rPr>
        <w:t xml:space="preserve"> 430 mm referuar nivelit të kokës së shinës.</w:t>
      </w:r>
    </w:p>
    <w:p w:rsidR="00970723" w:rsidRPr="007542C3" w:rsidRDefault="00FC7047" w:rsidP="00970723">
      <w:pPr>
        <w:pStyle w:val="Paragrafi"/>
        <w:rPr>
          <w:lang w:val="sq-AL"/>
        </w:rPr>
      </w:pPr>
      <w:r w:rsidRPr="007542C3">
        <w:rPr>
          <w:lang w:val="sq-AL"/>
        </w:rPr>
        <w:t xml:space="preserve">2. </w:t>
      </w:r>
      <w:r w:rsidR="00970723" w:rsidRPr="007542C3">
        <w:rPr>
          <w:lang w:val="sq-AL"/>
        </w:rPr>
        <w:t>Për njësit</w:t>
      </w:r>
      <w:r w:rsidR="000D0E1D" w:rsidRPr="007542C3">
        <w:rPr>
          <w:rFonts w:ascii="Times New Roman" w:hAnsi="Times New Roman"/>
          <w:lang w:val="sq-AL"/>
        </w:rPr>
        <w:t>ë</w:t>
      </w:r>
      <w:r w:rsidR="00970723" w:rsidRPr="007542C3">
        <w:rPr>
          <w:lang w:val="sq-AL"/>
        </w:rPr>
        <w:t xml:space="preserve"> e ngarkesave që kanë prirje të anohen përmbi spondat anësore, distanca horizontale minimale duhet të rritet</w:t>
      </w:r>
      <w:r w:rsidR="00B60259" w:rsidRPr="007542C3">
        <w:rPr>
          <w:lang w:val="sq-AL"/>
        </w:rPr>
        <w:t>,</w:t>
      </w:r>
      <w:r w:rsidR="00970723" w:rsidRPr="007542C3">
        <w:rPr>
          <w:lang w:val="sq-AL"/>
        </w:rPr>
        <w:t xml:space="preserve"> si:</w:t>
      </w:r>
    </w:p>
    <w:p w:rsidR="00970723" w:rsidRPr="007542C3" w:rsidRDefault="00FC7047" w:rsidP="00970723">
      <w:pPr>
        <w:pStyle w:val="Paragrafi"/>
        <w:rPr>
          <w:lang w:val="sq-AL"/>
        </w:rPr>
      </w:pPr>
      <w:r w:rsidRPr="007542C3">
        <w:rPr>
          <w:lang w:val="sq-AL"/>
        </w:rPr>
        <w:t xml:space="preserve">- </w:t>
      </w:r>
      <w:r w:rsidR="00970723" w:rsidRPr="007542C3">
        <w:rPr>
          <w:lang w:val="sq-AL"/>
        </w:rPr>
        <w:t>10 cm për stivat (p.sh</w:t>
      </w:r>
      <w:r w:rsidR="002C0E20" w:rsidRPr="007542C3">
        <w:rPr>
          <w:lang w:val="sq-AL"/>
        </w:rPr>
        <w:t>.</w:t>
      </w:r>
      <w:r w:rsidR="00970723" w:rsidRPr="007542C3">
        <w:rPr>
          <w:lang w:val="sq-AL"/>
        </w:rPr>
        <w:t xml:space="preserve"> kafaz</w:t>
      </w:r>
      <w:r w:rsidR="00B60259" w:rsidRPr="007542C3">
        <w:rPr>
          <w:lang w:val="sq-AL"/>
        </w:rPr>
        <w:t>e</w:t>
      </w:r>
      <w:r w:rsidR="00970723" w:rsidRPr="007542C3">
        <w:rPr>
          <w:lang w:val="sq-AL"/>
        </w:rPr>
        <w:t xml:space="preserve"> metalike) që dalin mbi krahët</w:t>
      </w:r>
      <w:r w:rsidR="00B60259" w:rsidRPr="007542C3">
        <w:rPr>
          <w:lang w:val="sq-AL"/>
        </w:rPr>
        <w:t>;</w:t>
      </w:r>
    </w:p>
    <w:p w:rsidR="00970723" w:rsidRPr="007542C3" w:rsidRDefault="00FC7047" w:rsidP="00970723">
      <w:pPr>
        <w:pStyle w:val="Paragrafi"/>
        <w:rPr>
          <w:lang w:val="sq-AL"/>
        </w:rPr>
      </w:pPr>
      <w:r w:rsidRPr="007542C3">
        <w:rPr>
          <w:lang w:val="sq-AL"/>
        </w:rPr>
        <w:t xml:space="preserve">- </w:t>
      </w:r>
      <w:r w:rsidR="00970723" w:rsidRPr="007542C3">
        <w:rPr>
          <w:lang w:val="sq-AL"/>
        </w:rPr>
        <w:t xml:space="preserve">5 cm për ato pjesë të mjeteve me goma, pa lidhje që tejkalojnë lartësinë 3200 mm (kjo nuk aplikohet për mjetet e ngarkuara në pjesën e sipërme të </w:t>
      </w:r>
      <w:r w:rsidR="002F2914" w:rsidRPr="007542C3">
        <w:rPr>
          <w:lang w:val="sq-AL"/>
        </w:rPr>
        <w:t>vagonë</w:t>
      </w:r>
      <w:r w:rsidR="00970723" w:rsidRPr="007542C3">
        <w:rPr>
          <w:lang w:val="sq-AL"/>
        </w:rPr>
        <w:t>ve me dy kate ngarkimi)</w:t>
      </w:r>
      <w:r w:rsidR="00B60259" w:rsidRPr="007542C3">
        <w:rPr>
          <w:lang w:val="sq-AL"/>
        </w:rPr>
        <w:t>.</w:t>
      </w:r>
    </w:p>
    <w:p w:rsidR="00970723" w:rsidRPr="007542C3" w:rsidRDefault="00FC7047" w:rsidP="00970723">
      <w:pPr>
        <w:pStyle w:val="Paragrafi"/>
        <w:rPr>
          <w:lang w:val="sq-AL"/>
        </w:rPr>
      </w:pPr>
      <w:r w:rsidRPr="007542C3">
        <w:rPr>
          <w:lang w:val="sq-AL"/>
        </w:rPr>
        <w:t xml:space="preserve">3. </w:t>
      </w:r>
      <w:r w:rsidR="00970723" w:rsidRPr="007542C3">
        <w:rPr>
          <w:lang w:val="sq-AL"/>
        </w:rPr>
        <w:t>Kur vendoset vagon mbrojtës ose vagon i ndërmjetëm, shikoni</w:t>
      </w:r>
      <w:r w:rsidR="00B60259" w:rsidRPr="007542C3">
        <w:rPr>
          <w:lang w:val="sq-AL"/>
        </w:rPr>
        <w:t>,</w:t>
      </w:r>
      <w:r w:rsidR="00970723" w:rsidRPr="007542C3">
        <w:rPr>
          <w:lang w:val="sq-AL"/>
        </w:rPr>
        <w:t xml:space="preserve"> gjithashtu</w:t>
      </w:r>
      <w:r w:rsidR="00B60259" w:rsidRPr="007542C3">
        <w:rPr>
          <w:lang w:val="sq-AL"/>
        </w:rPr>
        <w:t>,</w:t>
      </w:r>
      <w:r w:rsidR="00970723" w:rsidRPr="007542C3">
        <w:rPr>
          <w:lang w:val="sq-AL"/>
        </w:rPr>
        <w:t xml:space="preserve"> 4.3 dhe tabelën 2</w:t>
      </w:r>
      <w:r w:rsidR="00970723" w:rsidRPr="007542C3">
        <w:rPr>
          <w:vertAlign w:val="subscript"/>
          <w:lang w:val="sq-AL"/>
        </w:rPr>
        <w:t>5</w:t>
      </w:r>
      <w:r w:rsidR="00970723" w:rsidRPr="007542C3">
        <w:rPr>
          <w:lang w:val="sq-AL"/>
        </w:rPr>
        <w:t>.</w:t>
      </w:r>
    </w:p>
    <w:p w:rsidR="00970723" w:rsidRPr="007542C3" w:rsidRDefault="00FC7047" w:rsidP="00970723">
      <w:pPr>
        <w:pStyle w:val="Paragrafi"/>
        <w:rPr>
          <w:lang w:val="sq-AL"/>
        </w:rPr>
      </w:pPr>
      <w:r w:rsidRPr="007542C3">
        <w:rPr>
          <w:lang w:val="sq-AL"/>
        </w:rPr>
        <w:t xml:space="preserve">4. </w:t>
      </w:r>
      <w:r w:rsidR="00970723" w:rsidRPr="007542C3">
        <w:rPr>
          <w:lang w:val="sq-AL"/>
        </w:rPr>
        <w:t xml:space="preserve">Përveç sa më </w:t>
      </w:r>
      <w:r w:rsidR="00657BDC" w:rsidRPr="007542C3">
        <w:rPr>
          <w:lang w:val="sq-AL"/>
        </w:rPr>
        <w:t>sipër</w:t>
      </w:r>
      <w:r w:rsidR="00970723" w:rsidRPr="007542C3">
        <w:rPr>
          <w:lang w:val="sq-AL"/>
        </w:rPr>
        <w:t>, kushtet në vijim duhet të zbatohen në respekt të gabariteve (UIC) GA (tabela 1</w:t>
      </w:r>
      <w:r w:rsidR="00970723" w:rsidRPr="007542C3">
        <w:rPr>
          <w:vertAlign w:val="subscript"/>
          <w:lang w:val="sq-AL"/>
        </w:rPr>
        <w:t>2</w:t>
      </w:r>
      <w:r w:rsidR="00970723" w:rsidRPr="007542C3">
        <w:rPr>
          <w:lang w:val="sq-AL"/>
        </w:rPr>
        <w:t>) dhe (UIC) GB (tabela 1</w:t>
      </w:r>
      <w:r w:rsidR="00970723" w:rsidRPr="007542C3">
        <w:rPr>
          <w:vertAlign w:val="subscript"/>
          <w:lang w:val="sq-AL"/>
        </w:rPr>
        <w:t>3</w:t>
      </w:r>
      <w:r w:rsidR="00970723" w:rsidRPr="007542C3">
        <w:rPr>
          <w:lang w:val="sq-AL"/>
        </w:rPr>
        <w:t>)</w:t>
      </w:r>
      <w:r w:rsidR="00B60259" w:rsidRPr="007542C3">
        <w:rPr>
          <w:lang w:val="sq-AL"/>
        </w:rPr>
        <w:t>.</w:t>
      </w:r>
    </w:p>
    <w:p w:rsidR="00970723" w:rsidRPr="007542C3" w:rsidRDefault="00970723" w:rsidP="00970723">
      <w:pPr>
        <w:pStyle w:val="Paragrafi"/>
        <w:rPr>
          <w:lang w:val="sq-AL"/>
        </w:rPr>
      </w:pPr>
      <w:r w:rsidRPr="007542C3">
        <w:rPr>
          <w:lang w:val="sq-AL"/>
        </w:rPr>
        <w:t xml:space="preserve">Për pjesët e ngarkesës që janë mbi </w:t>
      </w:r>
      <w:r w:rsidR="00524A67" w:rsidRPr="007542C3">
        <w:rPr>
          <w:lang w:val="sq-AL"/>
        </w:rPr>
        <w:t>lartësinë</w:t>
      </w:r>
      <w:r w:rsidRPr="007542C3">
        <w:rPr>
          <w:lang w:val="sq-AL"/>
        </w:rPr>
        <w:t xml:space="preserve"> 3.32 m (GA) ose 3.36 m (GB) mbi </w:t>
      </w:r>
      <w:r w:rsidR="00524A67" w:rsidRPr="007542C3">
        <w:rPr>
          <w:lang w:val="sq-AL"/>
        </w:rPr>
        <w:t>lartësinë</w:t>
      </w:r>
      <w:r w:rsidRPr="007542C3">
        <w:rPr>
          <w:lang w:val="sq-AL"/>
        </w:rPr>
        <w:t xml:space="preserve"> e kokës së shinës, distanca horizontale minimale duhet të reduktohet sipas tabelës së mëposhtme.</w:t>
      </w:r>
    </w:p>
    <w:p w:rsidR="00970723" w:rsidRPr="007542C3" w:rsidRDefault="00970723" w:rsidP="00970723">
      <w:pPr>
        <w:pStyle w:val="Paragrafi"/>
        <w:rPr>
          <w:lang w:val="sq-AL"/>
        </w:rPr>
      </w:pPr>
    </w:p>
    <w:p w:rsidR="00970723" w:rsidRPr="0094374B" w:rsidRDefault="00970723" w:rsidP="000B5A41">
      <w:pPr>
        <w:pStyle w:val="Paragrafi"/>
        <w:ind w:firstLine="0"/>
        <w:rPr>
          <w:sz w:val="20"/>
          <w:lang w:val="sq-AL"/>
        </w:rPr>
      </w:pPr>
      <w:r w:rsidRPr="0094374B">
        <w:rPr>
          <w:sz w:val="20"/>
          <w:lang w:val="sq-AL"/>
        </w:rPr>
        <w:t xml:space="preserve">(UIC) GA </w:t>
      </w:r>
    </w:p>
    <w:p w:rsidR="00970723" w:rsidRPr="0094374B" w:rsidRDefault="00970723" w:rsidP="000B5A41">
      <w:pPr>
        <w:pStyle w:val="Paragrafi"/>
        <w:ind w:firstLine="0"/>
        <w:rPr>
          <w:sz w:val="20"/>
          <w:lang w:val="sq-AL"/>
        </w:rPr>
      </w:pPr>
      <w:r w:rsidRPr="0094374B">
        <w:rPr>
          <w:sz w:val="20"/>
          <w:lang w:val="sq-AL"/>
        </w:rPr>
        <w:t>përmbi lartësinë prej             3,320                3,420                 3,510              3,610               3,710               3,810 mm</w:t>
      </w:r>
    </w:p>
    <w:p w:rsidR="00970723" w:rsidRPr="0094374B" w:rsidRDefault="00970723" w:rsidP="000B5A41">
      <w:pPr>
        <w:pStyle w:val="Paragrafi"/>
        <w:ind w:firstLine="0"/>
        <w:rPr>
          <w:sz w:val="20"/>
          <w:lang w:val="sq-AL"/>
        </w:rPr>
      </w:pPr>
      <w:r w:rsidRPr="0094374B">
        <w:rPr>
          <w:sz w:val="20"/>
          <w:lang w:val="sq-AL"/>
        </w:rPr>
        <w:t xml:space="preserve">                                                 1                        2                       3                     4                      5                      6     cm</w:t>
      </w:r>
    </w:p>
    <w:p w:rsidR="00970723" w:rsidRPr="0094374B" w:rsidRDefault="00970723" w:rsidP="000B5A41">
      <w:pPr>
        <w:pStyle w:val="Paragrafi"/>
        <w:ind w:firstLine="0"/>
        <w:rPr>
          <w:sz w:val="20"/>
          <w:lang w:val="sq-AL"/>
        </w:rPr>
      </w:pPr>
    </w:p>
    <w:p w:rsidR="00970723" w:rsidRPr="0094374B" w:rsidRDefault="00970723" w:rsidP="000B5A41">
      <w:pPr>
        <w:pStyle w:val="Paragrafi"/>
        <w:ind w:firstLine="0"/>
        <w:rPr>
          <w:sz w:val="20"/>
          <w:lang w:val="sq-AL"/>
        </w:rPr>
      </w:pPr>
    </w:p>
    <w:p w:rsidR="00970723" w:rsidRPr="0094374B" w:rsidRDefault="00970723" w:rsidP="000B5A41">
      <w:pPr>
        <w:pStyle w:val="Paragrafi"/>
        <w:ind w:firstLine="0"/>
        <w:rPr>
          <w:sz w:val="20"/>
          <w:lang w:val="sq-AL"/>
        </w:rPr>
      </w:pPr>
      <w:r w:rsidRPr="0094374B">
        <w:rPr>
          <w:sz w:val="20"/>
          <w:lang w:val="sq-AL"/>
        </w:rPr>
        <w:t>(UIC) GA</w:t>
      </w:r>
    </w:p>
    <w:p w:rsidR="00970723" w:rsidRPr="0094374B" w:rsidRDefault="00970723" w:rsidP="000B5A41">
      <w:pPr>
        <w:pStyle w:val="Paragrafi"/>
        <w:ind w:firstLine="0"/>
        <w:rPr>
          <w:sz w:val="20"/>
          <w:lang w:val="sq-AL"/>
        </w:rPr>
      </w:pPr>
      <w:r w:rsidRPr="0094374B">
        <w:rPr>
          <w:sz w:val="20"/>
          <w:lang w:val="sq-AL"/>
        </w:rPr>
        <w:t>përmbi lartësinë prej             3,360                3,490                 3,620              3,750               3,890               4,020 mm</w:t>
      </w:r>
    </w:p>
    <w:p w:rsidR="00970723" w:rsidRPr="0094374B" w:rsidRDefault="00970723" w:rsidP="000B5A41">
      <w:pPr>
        <w:pStyle w:val="Paragrafi"/>
        <w:ind w:firstLine="0"/>
        <w:rPr>
          <w:sz w:val="20"/>
          <w:lang w:val="sq-AL"/>
        </w:rPr>
      </w:pPr>
      <w:r w:rsidRPr="0094374B">
        <w:rPr>
          <w:sz w:val="20"/>
          <w:lang w:val="sq-AL"/>
        </w:rPr>
        <w:t xml:space="preserve">                                                  1                        2                      3                     4                      5                       6    cm</w:t>
      </w:r>
    </w:p>
    <w:p w:rsidR="00970723" w:rsidRPr="007542C3" w:rsidRDefault="00970723" w:rsidP="000B5A41">
      <w:pPr>
        <w:pStyle w:val="Paragrafi"/>
        <w:ind w:firstLine="0"/>
        <w:rPr>
          <w:lang w:val="sq-AL"/>
        </w:rPr>
      </w:pPr>
    </w:p>
    <w:p w:rsidR="00970723" w:rsidRPr="007542C3" w:rsidRDefault="00970723" w:rsidP="000B5A41">
      <w:pPr>
        <w:pStyle w:val="Paragrafi"/>
        <w:ind w:firstLine="0"/>
        <w:rPr>
          <w:lang w:val="sq-AL"/>
        </w:rPr>
      </w:pPr>
      <w:r w:rsidRPr="007542C3">
        <w:rPr>
          <w:lang w:val="sq-AL"/>
        </w:rPr>
        <w:t>Shënim</w:t>
      </w:r>
      <w:r w:rsidR="00FC7047" w:rsidRPr="007542C3">
        <w:rPr>
          <w:lang w:val="sq-AL"/>
        </w:rPr>
        <w:t>.</w:t>
      </w:r>
      <w:r w:rsidRPr="007542C3">
        <w:rPr>
          <w:lang w:val="sq-AL"/>
        </w:rPr>
        <w:t xml:space="preserve"> Kur rezultati i operacionit është negativ, përdoret vlera : 0</w:t>
      </w:r>
      <w:r w:rsidR="00B60259" w:rsidRPr="007542C3">
        <w:rPr>
          <w:lang w:val="sq-AL"/>
        </w:rPr>
        <w: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xml:space="preserve">                                                                                                                                                                                  </w:t>
      </w:r>
    </w:p>
    <w:p w:rsidR="00970723" w:rsidRPr="007542C3" w:rsidRDefault="00970723" w:rsidP="00970723">
      <w:pPr>
        <w:pStyle w:val="Paragrafi"/>
        <w:rPr>
          <w:lang w:val="sq-AL"/>
        </w:rPr>
      </w:pPr>
    </w:p>
    <w:p w:rsidR="00970723" w:rsidRPr="007542C3" w:rsidRDefault="00970723" w:rsidP="0094374B">
      <w:pPr>
        <w:pStyle w:val="Paragrafi"/>
        <w:jc w:val="right"/>
        <w:rPr>
          <w:lang w:val="sq-AL"/>
        </w:rPr>
      </w:pPr>
      <w:r w:rsidRPr="007542C3">
        <w:rPr>
          <w:lang w:val="sq-AL"/>
        </w:rPr>
        <w:br w:type="page"/>
        <w:t>Tabela 2-5</w:t>
      </w:r>
    </w:p>
    <w:p w:rsidR="00970723" w:rsidRPr="007542C3" w:rsidRDefault="00970723" w:rsidP="00970723">
      <w:pPr>
        <w:pStyle w:val="Paragrafi"/>
        <w:rPr>
          <w:lang w:val="sq-AL"/>
        </w:rPr>
      </w:pPr>
      <w:r w:rsidRPr="007542C3">
        <w:rPr>
          <w:lang w:val="sq-AL"/>
        </w:rPr>
        <w:t xml:space="preserve">Kufizime në </w:t>
      </w:r>
      <w:r w:rsidR="00EF32F7" w:rsidRPr="007542C3">
        <w:rPr>
          <w:lang w:val="sq-AL"/>
        </w:rPr>
        <w:t>gjerë</w:t>
      </w:r>
      <w:r w:rsidRPr="007542C3">
        <w:rPr>
          <w:lang w:val="sq-AL"/>
        </w:rPr>
        <w:t>sinë e ngarkesës në linjat e kontinentit</w:t>
      </w:r>
    </w:p>
    <w:p w:rsidR="00970723" w:rsidRDefault="00970723" w:rsidP="00970723">
      <w:pPr>
        <w:pStyle w:val="Paragrafi"/>
        <w:rPr>
          <w:lang w:val="sq-AL"/>
        </w:rPr>
      </w:pPr>
      <w:r w:rsidRPr="007542C3">
        <w:rPr>
          <w:lang w:val="sq-AL"/>
        </w:rPr>
        <w:t xml:space="preserve">Distanca horizontale minimale, në cm, që rezervohet në çdo anë, midis ngarkesës dhe spondeve anësore ose krahëve në </w:t>
      </w:r>
      <w:r w:rsidR="002F2914" w:rsidRPr="007542C3">
        <w:rPr>
          <w:lang w:val="sq-AL"/>
        </w:rPr>
        <w:t>vagonë</w:t>
      </w:r>
      <w:r w:rsidRPr="007542C3">
        <w:rPr>
          <w:lang w:val="sq-AL"/>
        </w:rPr>
        <w:t>t mbrojtës ose të ndërmjetëm.</w:t>
      </w:r>
    </w:p>
    <w:p w:rsidR="0094374B" w:rsidRPr="007542C3" w:rsidRDefault="0094374B" w:rsidP="00970723">
      <w:pPr>
        <w:pStyle w:val="Paragrafi"/>
        <w:rPr>
          <w:lang w:val="sq-AL"/>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3"/>
        <w:gridCol w:w="750"/>
        <w:gridCol w:w="751"/>
        <w:gridCol w:w="878"/>
        <w:gridCol w:w="751"/>
        <w:gridCol w:w="896"/>
        <w:gridCol w:w="778"/>
        <w:gridCol w:w="778"/>
        <w:gridCol w:w="778"/>
        <w:gridCol w:w="778"/>
        <w:gridCol w:w="588"/>
      </w:tblGrid>
      <w:tr w:rsidR="00970723" w:rsidRPr="0094374B" w:rsidTr="00356CD5">
        <w:trPr>
          <w:trHeight w:val="300"/>
        </w:trPr>
        <w:tc>
          <w:tcPr>
            <w:tcW w:w="1438" w:type="dxa"/>
            <w:vMerge w:val="restart"/>
          </w:tcPr>
          <w:p w:rsidR="00970723" w:rsidRPr="0094374B" w:rsidRDefault="00970723" w:rsidP="0094374B">
            <w:pPr>
              <w:pStyle w:val="Paragrafi"/>
              <w:ind w:firstLine="0"/>
              <w:jc w:val="center"/>
              <w:rPr>
                <w:sz w:val="18"/>
                <w:szCs w:val="18"/>
                <w:lang w:val="sq-AL"/>
              </w:rPr>
            </w:pPr>
            <w:r w:rsidRPr="0094374B">
              <w:rPr>
                <w:sz w:val="18"/>
                <w:szCs w:val="18"/>
                <w:lang w:val="sq-AL"/>
              </w:rPr>
              <w:t xml:space="preserve">Distanca </w:t>
            </w:r>
            <w:r w:rsidR="007614A2" w:rsidRPr="0094374B">
              <w:rPr>
                <w:sz w:val="18"/>
                <w:szCs w:val="18"/>
                <w:lang w:val="sq-AL"/>
              </w:rPr>
              <w:t>midis</w:t>
            </w:r>
            <w:r w:rsidRPr="0094374B">
              <w:rPr>
                <w:sz w:val="18"/>
                <w:szCs w:val="18"/>
                <w:lang w:val="sq-AL"/>
              </w:rPr>
              <w:t xml:space="preserve"> akseve fundore ose </w:t>
            </w:r>
            <w:r w:rsidR="00400451" w:rsidRPr="0094374B">
              <w:rPr>
                <w:sz w:val="18"/>
                <w:szCs w:val="18"/>
                <w:lang w:val="sq-AL"/>
              </w:rPr>
              <w:t>qendra</w:t>
            </w:r>
            <w:r w:rsidRPr="0094374B">
              <w:rPr>
                <w:sz w:val="18"/>
                <w:szCs w:val="18"/>
                <w:lang w:val="sq-AL"/>
              </w:rPr>
              <w:t>ve të karret</w:t>
            </w:r>
            <w:r w:rsidR="002C0E20" w:rsidRPr="0094374B">
              <w:rPr>
                <w:rFonts w:ascii="Times New Roman" w:hAnsi="Times New Roman"/>
                <w:sz w:val="18"/>
                <w:szCs w:val="18"/>
                <w:lang w:val="sq-AL"/>
              </w:rPr>
              <w:t>ë</w:t>
            </w:r>
            <w:r w:rsidRPr="0094374B">
              <w:rPr>
                <w:sz w:val="18"/>
                <w:szCs w:val="18"/>
                <w:lang w:val="sq-AL"/>
              </w:rPr>
              <w:t>s</w:t>
            </w:r>
          </w:p>
        </w:tc>
        <w:tc>
          <w:tcPr>
            <w:tcW w:w="9103" w:type="dxa"/>
            <w:gridSpan w:val="10"/>
          </w:tcPr>
          <w:p w:rsidR="00970723" w:rsidRPr="0094374B" w:rsidRDefault="00970723" w:rsidP="0094374B">
            <w:pPr>
              <w:pStyle w:val="Paragrafi"/>
              <w:ind w:firstLine="0"/>
              <w:jc w:val="center"/>
              <w:rPr>
                <w:sz w:val="18"/>
                <w:szCs w:val="18"/>
                <w:lang w:val="sq-AL"/>
              </w:rPr>
            </w:pPr>
            <w:r w:rsidRPr="0094374B">
              <w:rPr>
                <w:sz w:val="18"/>
                <w:szCs w:val="18"/>
                <w:lang w:val="sq-AL"/>
              </w:rPr>
              <w:t xml:space="preserve">Distanca, në cm, nga ngarkesa deri te spondat anësore ose krahët </w:t>
            </w:r>
            <w:r w:rsidR="00CA08CD">
              <w:rPr>
                <w:rStyle w:val="FootnoteReference"/>
                <w:sz w:val="18"/>
                <w:szCs w:val="18"/>
                <w:lang w:val="sq-AL"/>
              </w:rPr>
              <w:footnoteReference w:id="13"/>
            </w:r>
          </w:p>
        </w:tc>
      </w:tr>
      <w:tr w:rsidR="00970723" w:rsidRPr="0094374B" w:rsidTr="0094374B">
        <w:trPr>
          <w:cantSplit/>
          <w:trHeight w:val="1339"/>
        </w:trPr>
        <w:tc>
          <w:tcPr>
            <w:tcW w:w="1438" w:type="dxa"/>
            <w:vMerge/>
          </w:tcPr>
          <w:p w:rsidR="00970723" w:rsidRPr="0094374B" w:rsidRDefault="00970723" w:rsidP="0094374B">
            <w:pPr>
              <w:pStyle w:val="Paragrafi"/>
              <w:ind w:firstLine="0"/>
              <w:jc w:val="center"/>
              <w:rPr>
                <w:sz w:val="18"/>
                <w:szCs w:val="18"/>
                <w:lang w:val="sq-AL"/>
              </w:rPr>
            </w:pPr>
          </w:p>
        </w:tc>
        <w:tc>
          <w:tcPr>
            <w:tcW w:w="8455" w:type="dxa"/>
            <w:gridSpan w:val="9"/>
          </w:tcPr>
          <w:p w:rsidR="00970723" w:rsidRPr="0094374B" w:rsidRDefault="00970723" w:rsidP="0094374B">
            <w:pPr>
              <w:pStyle w:val="Paragrafi"/>
              <w:ind w:firstLine="0"/>
              <w:jc w:val="center"/>
              <w:rPr>
                <w:sz w:val="18"/>
                <w:szCs w:val="18"/>
                <w:lang w:val="sq-AL"/>
              </w:rPr>
            </w:pPr>
            <w:r w:rsidRPr="0094374B">
              <w:rPr>
                <w:sz w:val="18"/>
                <w:szCs w:val="18"/>
                <w:lang w:val="sq-AL"/>
              </w:rPr>
              <w:t>Vagoni mbrojtës për një distancë, nga seksioni në diskutim deri tek</w:t>
            </w:r>
          </w:p>
          <w:p w:rsidR="00970723" w:rsidRPr="0094374B" w:rsidRDefault="00970723" w:rsidP="0094374B">
            <w:pPr>
              <w:pStyle w:val="Paragrafi"/>
              <w:ind w:firstLine="0"/>
              <w:jc w:val="center"/>
              <w:rPr>
                <w:sz w:val="18"/>
                <w:szCs w:val="18"/>
                <w:lang w:val="sq-AL"/>
              </w:rPr>
            </w:pPr>
            <w:r w:rsidRPr="0094374B">
              <w:rPr>
                <w:sz w:val="18"/>
                <w:szCs w:val="18"/>
                <w:lang w:val="sq-AL"/>
              </w:rPr>
              <w:t>aksi fundor të vagonit të ngarkesës ose te qendra e karretës më e afërt</w:t>
            </w:r>
          </w:p>
        </w:tc>
        <w:tc>
          <w:tcPr>
            <w:tcW w:w="648" w:type="dxa"/>
            <w:tcBorders>
              <w:bottom w:val="nil"/>
            </w:tcBorders>
            <w:textDirection w:val="btLr"/>
          </w:tcPr>
          <w:p w:rsidR="00970723" w:rsidRPr="0094374B" w:rsidRDefault="00970723" w:rsidP="0094374B">
            <w:pPr>
              <w:pStyle w:val="Paragrafi"/>
              <w:ind w:firstLine="0"/>
              <w:jc w:val="center"/>
              <w:rPr>
                <w:sz w:val="18"/>
                <w:szCs w:val="18"/>
                <w:lang w:val="sq-AL"/>
              </w:rPr>
            </w:pPr>
            <w:r w:rsidRPr="0094374B">
              <w:rPr>
                <w:sz w:val="18"/>
                <w:szCs w:val="18"/>
                <w:lang w:val="sq-AL"/>
              </w:rPr>
              <w:t>Nga</w:t>
            </w:r>
            <w:r w:rsidR="0094374B">
              <w:rPr>
                <w:sz w:val="18"/>
                <w:szCs w:val="18"/>
                <w:lang w:val="sq-AL"/>
              </w:rPr>
              <w:t xml:space="preserve"> </w:t>
            </w:r>
            <w:r w:rsidRPr="0094374B">
              <w:rPr>
                <w:sz w:val="18"/>
                <w:szCs w:val="18"/>
                <w:lang w:val="sq-AL"/>
              </w:rPr>
              <w:t xml:space="preserve">vagoni </w:t>
            </w:r>
            <w:r w:rsidR="007614A2" w:rsidRPr="0094374B">
              <w:rPr>
                <w:sz w:val="18"/>
                <w:szCs w:val="18"/>
                <w:lang w:val="sq-AL"/>
              </w:rPr>
              <w:t>ndërmjetëm</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m</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6.5</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10</w:t>
            </w:r>
          </w:p>
        </w:tc>
        <w:tc>
          <w:tcPr>
            <w:tcW w:w="648" w:type="dxa"/>
            <w:tcBorders>
              <w:top w:val="nil"/>
            </w:tcBorders>
          </w:tcPr>
          <w:p w:rsidR="00970723" w:rsidRPr="0094374B" w:rsidRDefault="00970723" w:rsidP="0094374B">
            <w:pPr>
              <w:pStyle w:val="Paragrafi"/>
              <w:ind w:firstLine="0"/>
              <w:jc w:val="center"/>
              <w:rPr>
                <w:sz w:val="18"/>
                <w:szCs w:val="18"/>
                <w:lang w:val="sq-AL"/>
              </w:rPr>
            </w:pP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4</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26</w:t>
            </w:r>
          </w:p>
        </w:tc>
        <w:tc>
          <w:tcPr>
            <w:tcW w:w="899" w:type="dxa"/>
          </w:tcPr>
          <w:p w:rsidR="00970723" w:rsidRPr="0094374B" w:rsidRDefault="00970723" w:rsidP="00FC7047">
            <w:pPr>
              <w:pStyle w:val="Paragrafi"/>
              <w:ind w:firstLine="0"/>
              <w:rPr>
                <w:sz w:val="18"/>
                <w:szCs w:val="18"/>
                <w:lang w:val="sq-AL"/>
              </w:rPr>
            </w:pPr>
          </w:p>
        </w:tc>
        <w:tc>
          <w:tcPr>
            <w:tcW w:w="1079" w:type="dxa"/>
          </w:tcPr>
          <w:p w:rsidR="00970723" w:rsidRPr="0094374B" w:rsidRDefault="00970723" w:rsidP="00FC7047">
            <w:pPr>
              <w:pStyle w:val="Paragrafi"/>
              <w:ind w:firstLine="0"/>
              <w:rPr>
                <w:sz w:val="18"/>
                <w:szCs w:val="18"/>
                <w:lang w:val="sq-AL"/>
              </w:rPr>
            </w:pPr>
          </w:p>
        </w:tc>
        <w:tc>
          <w:tcPr>
            <w:tcW w:w="899" w:type="dxa"/>
          </w:tcPr>
          <w:p w:rsidR="00970723" w:rsidRPr="0094374B" w:rsidRDefault="00970723" w:rsidP="00FC7047">
            <w:pPr>
              <w:pStyle w:val="Paragrafi"/>
              <w:ind w:firstLine="0"/>
              <w:rPr>
                <w:sz w:val="18"/>
                <w:szCs w:val="18"/>
                <w:lang w:val="sq-AL"/>
              </w:rPr>
            </w:pPr>
          </w:p>
        </w:tc>
        <w:tc>
          <w:tcPr>
            <w:tcW w:w="1079" w:type="dxa"/>
          </w:tcPr>
          <w:p w:rsidR="00970723" w:rsidRPr="0094374B" w:rsidRDefault="00970723" w:rsidP="00FC7047">
            <w:pPr>
              <w:pStyle w:val="Paragrafi"/>
              <w:ind w:firstLine="0"/>
              <w:rPr>
                <w:sz w:val="18"/>
                <w:szCs w:val="18"/>
                <w:lang w:val="sq-AL"/>
              </w:rPr>
            </w:pPr>
          </w:p>
        </w:tc>
        <w:tc>
          <w:tcPr>
            <w:tcW w:w="900" w:type="dxa"/>
          </w:tcPr>
          <w:p w:rsidR="00970723" w:rsidRPr="0094374B" w:rsidRDefault="00970723" w:rsidP="00FC7047">
            <w:pPr>
              <w:pStyle w:val="Paragrafi"/>
              <w:ind w:firstLine="0"/>
              <w:rPr>
                <w:sz w:val="18"/>
                <w:szCs w:val="18"/>
                <w:lang w:val="sq-AL"/>
              </w:rPr>
            </w:pPr>
          </w:p>
        </w:tc>
        <w:tc>
          <w:tcPr>
            <w:tcW w:w="900" w:type="dxa"/>
          </w:tcPr>
          <w:p w:rsidR="00970723" w:rsidRPr="0094374B" w:rsidRDefault="00970723" w:rsidP="00FC7047">
            <w:pPr>
              <w:pStyle w:val="Paragrafi"/>
              <w:ind w:firstLine="0"/>
              <w:rPr>
                <w:sz w:val="18"/>
                <w:szCs w:val="18"/>
                <w:lang w:val="sq-AL"/>
              </w:rPr>
            </w:pPr>
          </w:p>
        </w:tc>
        <w:tc>
          <w:tcPr>
            <w:tcW w:w="900" w:type="dxa"/>
          </w:tcPr>
          <w:p w:rsidR="00970723" w:rsidRPr="0094374B" w:rsidRDefault="00970723" w:rsidP="00FC7047">
            <w:pPr>
              <w:pStyle w:val="Paragrafi"/>
              <w:ind w:firstLine="0"/>
              <w:rPr>
                <w:sz w:val="18"/>
                <w:szCs w:val="18"/>
                <w:lang w:val="sq-AL"/>
              </w:rPr>
            </w:pPr>
          </w:p>
        </w:tc>
        <w:tc>
          <w:tcPr>
            <w:tcW w:w="900" w:type="dxa"/>
          </w:tcPr>
          <w:p w:rsidR="00970723" w:rsidRPr="0094374B" w:rsidRDefault="00970723" w:rsidP="00FC7047">
            <w:pPr>
              <w:pStyle w:val="Paragrafi"/>
              <w:ind w:firstLine="0"/>
              <w:rPr>
                <w:sz w:val="18"/>
                <w:szCs w:val="18"/>
                <w:lang w:val="sq-AL"/>
              </w:rPr>
            </w:pPr>
          </w:p>
        </w:tc>
        <w:tc>
          <w:tcPr>
            <w:tcW w:w="648" w:type="dxa"/>
          </w:tcPr>
          <w:p w:rsidR="00970723" w:rsidRPr="0094374B" w:rsidRDefault="00970723" w:rsidP="00FC7047">
            <w:pPr>
              <w:pStyle w:val="Paragrafi"/>
              <w:ind w:firstLine="0"/>
              <w:rPr>
                <w:sz w:val="18"/>
                <w:szCs w:val="18"/>
                <w:lang w:val="sq-AL"/>
              </w:rPr>
            </w:pP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26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31</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38</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45</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49</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53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61</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80</w:t>
            </w:r>
          </w:p>
        </w:tc>
        <w:tc>
          <w:tcPr>
            <w:tcW w:w="648" w:type="dxa"/>
          </w:tcPr>
          <w:p w:rsidR="00970723" w:rsidRPr="0094374B" w:rsidRDefault="00970723" w:rsidP="00FC7047">
            <w:pPr>
              <w:pStyle w:val="Paragrafi"/>
              <w:ind w:firstLine="0"/>
              <w:rPr>
                <w:sz w:val="18"/>
                <w:szCs w:val="18"/>
                <w:lang w:val="sq-AL"/>
              </w:rPr>
            </w:pP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8</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26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32</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39</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47</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55</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72</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83</w:t>
            </w:r>
          </w:p>
        </w:tc>
        <w:tc>
          <w:tcPr>
            <w:tcW w:w="648" w:type="dxa"/>
          </w:tcPr>
          <w:p w:rsidR="00970723" w:rsidRPr="0094374B" w:rsidRDefault="00970723" w:rsidP="00FC7047">
            <w:pPr>
              <w:pStyle w:val="Paragrafi"/>
              <w:ind w:firstLine="0"/>
              <w:rPr>
                <w:sz w:val="18"/>
                <w:szCs w:val="18"/>
                <w:lang w:val="sq-AL"/>
              </w:rPr>
            </w:pP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10</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28</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34</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41</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49</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54</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58</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88</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24</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12</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29</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44</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52</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61</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71</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81</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93</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28</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14</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31</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38</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47</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56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60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65</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76</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86</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98</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33</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16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33</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41</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50</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59</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64</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69</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92</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104</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38</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18</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34</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43</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53</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63</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68</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85</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110</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44</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20</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36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56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67</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72</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78</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90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102</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116</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51</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25</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41</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52</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64</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76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83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89</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103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117</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132</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71</w:t>
            </w:r>
          </w:p>
        </w:tc>
      </w:tr>
      <w:tr w:rsidR="00970723" w:rsidRPr="0094374B" w:rsidTr="00356CD5">
        <w:tc>
          <w:tcPr>
            <w:tcW w:w="1438" w:type="dxa"/>
          </w:tcPr>
          <w:p w:rsidR="00970723" w:rsidRPr="0094374B" w:rsidRDefault="00970723" w:rsidP="00FC7047">
            <w:pPr>
              <w:pStyle w:val="Paragrafi"/>
              <w:ind w:firstLine="0"/>
              <w:rPr>
                <w:sz w:val="18"/>
                <w:szCs w:val="18"/>
                <w:lang w:val="sq-AL"/>
              </w:rPr>
            </w:pPr>
            <w:r w:rsidRPr="0094374B">
              <w:rPr>
                <w:sz w:val="18"/>
                <w:szCs w:val="18"/>
                <w:lang w:val="sq-AL"/>
              </w:rPr>
              <w:t>30</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46</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58</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72</w:t>
            </w:r>
          </w:p>
        </w:tc>
        <w:tc>
          <w:tcPr>
            <w:tcW w:w="899" w:type="dxa"/>
          </w:tcPr>
          <w:p w:rsidR="00970723" w:rsidRPr="0094374B" w:rsidRDefault="00970723" w:rsidP="00FC7047">
            <w:pPr>
              <w:pStyle w:val="Paragrafi"/>
              <w:ind w:firstLine="0"/>
              <w:rPr>
                <w:sz w:val="18"/>
                <w:szCs w:val="18"/>
                <w:lang w:val="sq-AL"/>
              </w:rPr>
            </w:pPr>
            <w:r w:rsidRPr="0094374B">
              <w:rPr>
                <w:sz w:val="18"/>
                <w:szCs w:val="18"/>
                <w:lang w:val="sq-AL"/>
              </w:rPr>
              <w:t>86</w:t>
            </w:r>
          </w:p>
        </w:tc>
        <w:tc>
          <w:tcPr>
            <w:tcW w:w="1079" w:type="dxa"/>
          </w:tcPr>
          <w:p w:rsidR="00970723" w:rsidRPr="0094374B" w:rsidRDefault="00970723" w:rsidP="00FC7047">
            <w:pPr>
              <w:pStyle w:val="Paragrafi"/>
              <w:ind w:firstLine="0"/>
              <w:rPr>
                <w:sz w:val="18"/>
                <w:szCs w:val="18"/>
                <w:lang w:val="sq-AL"/>
              </w:rPr>
            </w:pPr>
            <w:r w:rsidRPr="0094374B">
              <w:rPr>
                <w:sz w:val="18"/>
                <w:szCs w:val="18"/>
                <w:lang w:val="sq-AL"/>
              </w:rPr>
              <w:t>93</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100</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116</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131</w:t>
            </w:r>
          </w:p>
        </w:tc>
        <w:tc>
          <w:tcPr>
            <w:tcW w:w="900" w:type="dxa"/>
          </w:tcPr>
          <w:p w:rsidR="00970723" w:rsidRPr="0094374B" w:rsidRDefault="00970723" w:rsidP="00FC7047">
            <w:pPr>
              <w:pStyle w:val="Paragrafi"/>
              <w:ind w:firstLine="0"/>
              <w:rPr>
                <w:sz w:val="18"/>
                <w:szCs w:val="18"/>
                <w:lang w:val="sq-AL"/>
              </w:rPr>
            </w:pPr>
            <w:r w:rsidRPr="0094374B">
              <w:rPr>
                <w:sz w:val="18"/>
                <w:szCs w:val="18"/>
                <w:lang w:val="sq-AL"/>
              </w:rPr>
              <w:t>148</w:t>
            </w:r>
          </w:p>
        </w:tc>
        <w:tc>
          <w:tcPr>
            <w:tcW w:w="648" w:type="dxa"/>
          </w:tcPr>
          <w:p w:rsidR="00970723" w:rsidRPr="0094374B" w:rsidRDefault="00970723" w:rsidP="00FC7047">
            <w:pPr>
              <w:pStyle w:val="Paragrafi"/>
              <w:ind w:firstLine="0"/>
              <w:rPr>
                <w:sz w:val="18"/>
                <w:szCs w:val="18"/>
                <w:lang w:val="sq-AL"/>
              </w:rPr>
            </w:pPr>
            <w:r w:rsidRPr="0094374B">
              <w:rPr>
                <w:sz w:val="18"/>
                <w:szCs w:val="18"/>
                <w:lang w:val="sq-AL"/>
              </w:rPr>
              <w:t>95</w:t>
            </w:r>
          </w:p>
        </w:tc>
      </w:tr>
      <w:tr w:rsidR="00970723" w:rsidRPr="0094374B" w:rsidTr="00356CD5">
        <w:tc>
          <w:tcPr>
            <w:tcW w:w="10541" w:type="dxa"/>
            <w:gridSpan w:val="11"/>
          </w:tcPr>
          <w:p w:rsidR="00970723" w:rsidRPr="0094374B" w:rsidRDefault="00970723" w:rsidP="00FC7047">
            <w:pPr>
              <w:pStyle w:val="Paragrafi"/>
              <w:ind w:firstLine="0"/>
              <w:rPr>
                <w:sz w:val="18"/>
                <w:szCs w:val="18"/>
                <w:lang w:val="sq-AL"/>
              </w:rPr>
            </w:pPr>
            <w:r w:rsidRPr="0094374B">
              <w:rPr>
                <w:sz w:val="18"/>
                <w:szCs w:val="18"/>
                <w:lang w:val="sq-AL"/>
              </w:rPr>
              <w:t>Për ato dimensione që nuk janë dhënë në tabel</w:t>
            </w:r>
            <w:r w:rsidR="00524A67" w:rsidRPr="0094374B">
              <w:rPr>
                <w:rFonts w:ascii="Times New Roman" w:hAnsi="Times New Roman"/>
                <w:sz w:val="18"/>
                <w:szCs w:val="18"/>
                <w:lang w:val="sq-AL"/>
              </w:rPr>
              <w:t>ë</w:t>
            </w:r>
            <w:r w:rsidRPr="0094374B">
              <w:rPr>
                <w:sz w:val="18"/>
                <w:szCs w:val="18"/>
                <w:lang w:val="sq-AL"/>
              </w:rPr>
              <w:t>, merret vlera më e afërt superiore</w:t>
            </w:r>
            <w:r w:rsidR="00B60259" w:rsidRPr="0094374B">
              <w:rPr>
                <w:sz w:val="18"/>
                <w:szCs w:val="18"/>
                <w:lang w:val="sq-AL"/>
              </w:rPr>
              <w:t>.</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Default="00970723" w:rsidP="00970723">
      <w:pPr>
        <w:pStyle w:val="Paragrafi"/>
        <w:rPr>
          <w:lang w:val="sq-AL"/>
        </w:rPr>
      </w:pPr>
    </w:p>
    <w:p w:rsidR="0094374B" w:rsidRDefault="0094374B" w:rsidP="00970723">
      <w:pPr>
        <w:pStyle w:val="Paragrafi"/>
        <w:rPr>
          <w:lang w:val="sq-AL"/>
        </w:rPr>
      </w:pPr>
    </w:p>
    <w:p w:rsidR="005A10E9" w:rsidRDefault="005A10E9" w:rsidP="00970723">
      <w:pPr>
        <w:pStyle w:val="Paragrafi"/>
        <w:rPr>
          <w:lang w:val="sq-AL"/>
        </w:rPr>
      </w:pPr>
    </w:p>
    <w:p w:rsidR="005A10E9" w:rsidRDefault="005A10E9" w:rsidP="00970723">
      <w:pPr>
        <w:pStyle w:val="Paragrafi"/>
        <w:rPr>
          <w:lang w:val="sq-AL"/>
        </w:rPr>
      </w:pPr>
    </w:p>
    <w:p w:rsidR="0094374B" w:rsidRPr="007542C3" w:rsidRDefault="0094374B" w:rsidP="00970723">
      <w:pPr>
        <w:pStyle w:val="Paragrafi"/>
        <w:rPr>
          <w:lang w:val="sq-AL"/>
        </w:rPr>
      </w:pPr>
    </w:p>
    <w:p w:rsidR="00970723" w:rsidRPr="007542C3" w:rsidRDefault="00970723" w:rsidP="00970723">
      <w:pPr>
        <w:pStyle w:val="Paragrafi"/>
        <w:rPr>
          <w:lang w:val="sq-AL"/>
        </w:rPr>
      </w:pPr>
    </w:p>
    <w:p w:rsidR="00970723" w:rsidRPr="007542C3" w:rsidRDefault="00970723" w:rsidP="00CA08CD">
      <w:pPr>
        <w:pStyle w:val="Paragrafi"/>
        <w:jc w:val="right"/>
        <w:rPr>
          <w:lang w:val="sq-AL"/>
        </w:rPr>
      </w:pPr>
      <w:r w:rsidRPr="007542C3">
        <w:rPr>
          <w:lang w:val="sq-AL"/>
        </w:rPr>
        <w:br w:type="page"/>
        <w:t>Tabela 2-6</w:t>
      </w:r>
    </w:p>
    <w:p w:rsidR="00970723" w:rsidRPr="007542C3" w:rsidRDefault="00970723" w:rsidP="00970723">
      <w:pPr>
        <w:pStyle w:val="Paragrafi"/>
        <w:rPr>
          <w:lang w:val="sq-AL"/>
        </w:rPr>
      </w:pPr>
      <w:r w:rsidRPr="007542C3">
        <w:rPr>
          <w:lang w:val="sq-AL"/>
        </w:rPr>
        <w:t xml:space="preserve">Kufizime në </w:t>
      </w:r>
      <w:r w:rsidR="00EF32F7" w:rsidRPr="007542C3">
        <w:rPr>
          <w:lang w:val="sq-AL"/>
        </w:rPr>
        <w:t>gjerë</w:t>
      </w:r>
      <w:r w:rsidR="00A6531C" w:rsidRPr="007542C3">
        <w:rPr>
          <w:lang w:val="sq-AL"/>
        </w:rPr>
        <w:t>sinë</w:t>
      </w:r>
      <w:r w:rsidRPr="007542C3">
        <w:rPr>
          <w:lang w:val="sq-AL"/>
        </w:rPr>
        <w:t xml:space="preserve"> e ngarkesës në linjat e Finlandës (VR)</w:t>
      </w:r>
    </w:p>
    <w:p w:rsidR="00970723" w:rsidRPr="007542C3" w:rsidRDefault="00970723" w:rsidP="00970723">
      <w:pPr>
        <w:pStyle w:val="Paragrafi"/>
        <w:rPr>
          <w:lang w:val="sq-AL"/>
        </w:rPr>
      </w:pPr>
      <w:r w:rsidRPr="007542C3">
        <w:rPr>
          <w:lang w:val="sq-AL"/>
        </w:rPr>
        <w:t xml:space="preserve">Distanca horizontale minimale, në cm, rezervuar në </w:t>
      </w:r>
      <w:r w:rsidR="002F2914" w:rsidRPr="007542C3">
        <w:rPr>
          <w:lang w:val="sq-AL"/>
        </w:rPr>
        <w:t>çdo</w:t>
      </w:r>
      <w:r w:rsidRPr="007542C3">
        <w:rPr>
          <w:lang w:val="sq-AL"/>
        </w:rPr>
        <w:t xml:space="preserve"> anë midis gabaritit dhe pjesëve të ngarkesës të ngarkuara midis akseve fundore ose </w:t>
      </w:r>
      <w:r w:rsidR="00400451" w:rsidRPr="007542C3">
        <w:rPr>
          <w:lang w:val="sq-AL"/>
        </w:rPr>
        <w:t>qendra</w:t>
      </w:r>
      <w:r w:rsidRPr="007542C3">
        <w:rPr>
          <w:lang w:val="sq-AL"/>
        </w:rPr>
        <w:t>ve të karretës.</w:t>
      </w:r>
    </w:p>
    <w:p w:rsidR="00970723" w:rsidRPr="007542C3" w:rsidRDefault="00970723" w:rsidP="00970723">
      <w:pPr>
        <w:pStyle w:val="Paragrafi"/>
        <w:rPr>
          <w:lang w:val="sq-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8"/>
        <w:gridCol w:w="512"/>
        <w:gridCol w:w="512"/>
        <w:gridCol w:w="512"/>
        <w:gridCol w:w="512"/>
        <w:gridCol w:w="512"/>
        <w:gridCol w:w="512"/>
        <w:gridCol w:w="493"/>
        <w:gridCol w:w="512"/>
        <w:gridCol w:w="604"/>
        <w:gridCol w:w="493"/>
        <w:gridCol w:w="493"/>
        <w:gridCol w:w="604"/>
      </w:tblGrid>
      <w:tr w:rsidR="00970723" w:rsidRPr="006045BD" w:rsidTr="007614A2">
        <w:tc>
          <w:tcPr>
            <w:tcW w:w="2548" w:type="dxa"/>
          </w:tcPr>
          <w:p w:rsidR="00970723" w:rsidRPr="006045BD" w:rsidRDefault="00970723" w:rsidP="007614A2">
            <w:pPr>
              <w:pStyle w:val="Paragrafi"/>
              <w:ind w:firstLine="0"/>
              <w:jc w:val="center"/>
              <w:rPr>
                <w:b/>
                <w:sz w:val="18"/>
                <w:szCs w:val="18"/>
                <w:lang w:val="sq-AL"/>
              </w:rPr>
            </w:pPr>
            <w:r w:rsidRPr="006045BD">
              <w:rPr>
                <w:b/>
                <w:sz w:val="18"/>
                <w:szCs w:val="18"/>
                <w:lang w:val="sq-AL"/>
              </w:rPr>
              <w:t>Distanca midis akseve fundore ose</w:t>
            </w:r>
            <w:r w:rsidR="007614A2" w:rsidRPr="006045BD">
              <w:rPr>
                <w:b/>
                <w:sz w:val="18"/>
                <w:szCs w:val="18"/>
                <w:lang w:val="sq-AL"/>
              </w:rPr>
              <w:t xml:space="preserve"> </w:t>
            </w:r>
            <w:r w:rsidR="00400451" w:rsidRPr="006045BD">
              <w:rPr>
                <w:b/>
                <w:sz w:val="18"/>
                <w:szCs w:val="18"/>
                <w:lang w:val="sq-AL"/>
              </w:rPr>
              <w:t>qendra</w:t>
            </w:r>
            <w:r w:rsidRPr="006045BD">
              <w:rPr>
                <w:b/>
                <w:sz w:val="18"/>
                <w:szCs w:val="18"/>
                <w:lang w:val="sq-AL"/>
              </w:rPr>
              <w:t>ve të karretës</w:t>
            </w:r>
          </w:p>
        </w:tc>
        <w:tc>
          <w:tcPr>
            <w:tcW w:w="6271" w:type="dxa"/>
            <w:gridSpan w:val="12"/>
          </w:tcPr>
          <w:p w:rsidR="00970723" w:rsidRPr="006045BD" w:rsidRDefault="00970723" w:rsidP="001F46AA">
            <w:pPr>
              <w:pStyle w:val="Paragrafi"/>
              <w:ind w:firstLine="0"/>
              <w:jc w:val="center"/>
              <w:rPr>
                <w:b/>
                <w:sz w:val="18"/>
                <w:szCs w:val="18"/>
                <w:lang w:val="sq-AL"/>
              </w:rPr>
            </w:pPr>
            <w:r w:rsidRPr="006045BD">
              <w:rPr>
                <w:b/>
                <w:sz w:val="18"/>
                <w:szCs w:val="18"/>
                <w:lang w:val="sq-AL"/>
              </w:rPr>
              <w:t xml:space="preserve">Distanca nga seksioni në diskutim deri tek aksi fundor ose te </w:t>
            </w:r>
            <w:r w:rsidR="00400451" w:rsidRPr="006045BD">
              <w:rPr>
                <w:b/>
                <w:sz w:val="18"/>
                <w:szCs w:val="18"/>
                <w:lang w:val="sq-AL"/>
              </w:rPr>
              <w:t>qendra</w:t>
            </w:r>
            <w:r w:rsidRPr="006045BD">
              <w:rPr>
                <w:b/>
                <w:sz w:val="18"/>
                <w:szCs w:val="18"/>
                <w:lang w:val="sq-AL"/>
              </w:rPr>
              <w:t xml:space="preserve"> e karretës më e afërt</w:t>
            </w: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m</w:t>
            </w:r>
          </w:p>
        </w:tc>
        <w:tc>
          <w:tcPr>
            <w:tcW w:w="512" w:type="dxa"/>
          </w:tcPr>
          <w:p w:rsidR="00970723" w:rsidRPr="006045BD" w:rsidRDefault="00970723" w:rsidP="00970723">
            <w:pPr>
              <w:pStyle w:val="Paragrafi"/>
              <w:rPr>
                <w:sz w:val="18"/>
                <w:szCs w:val="18"/>
                <w:lang w:val="sq-AL"/>
              </w:rPr>
            </w:pPr>
            <w:r w:rsidRPr="006045BD">
              <w:rPr>
                <w:sz w:val="18"/>
                <w:szCs w:val="18"/>
                <w:lang w:val="sq-AL"/>
              </w:rPr>
              <w:t>5.0</w:t>
            </w:r>
          </w:p>
        </w:tc>
        <w:tc>
          <w:tcPr>
            <w:tcW w:w="512" w:type="dxa"/>
          </w:tcPr>
          <w:p w:rsidR="00970723" w:rsidRPr="006045BD" w:rsidRDefault="00970723" w:rsidP="00970723">
            <w:pPr>
              <w:pStyle w:val="Paragrafi"/>
              <w:rPr>
                <w:sz w:val="18"/>
                <w:szCs w:val="18"/>
                <w:lang w:val="sq-AL"/>
              </w:rPr>
            </w:pPr>
            <w:r w:rsidRPr="006045BD">
              <w:rPr>
                <w:sz w:val="18"/>
                <w:szCs w:val="18"/>
                <w:lang w:val="sq-AL"/>
              </w:rPr>
              <w:t>5.5</w:t>
            </w:r>
          </w:p>
        </w:tc>
        <w:tc>
          <w:tcPr>
            <w:tcW w:w="512" w:type="dxa"/>
          </w:tcPr>
          <w:p w:rsidR="00970723" w:rsidRPr="006045BD" w:rsidRDefault="00970723" w:rsidP="00970723">
            <w:pPr>
              <w:pStyle w:val="Paragrafi"/>
              <w:rPr>
                <w:sz w:val="18"/>
                <w:szCs w:val="18"/>
                <w:lang w:val="sq-AL"/>
              </w:rPr>
            </w:pPr>
            <w:r w:rsidRPr="006045BD">
              <w:rPr>
                <w:sz w:val="18"/>
                <w:szCs w:val="18"/>
                <w:lang w:val="sq-AL"/>
              </w:rPr>
              <w:t>6.0</w:t>
            </w:r>
          </w:p>
        </w:tc>
        <w:tc>
          <w:tcPr>
            <w:tcW w:w="512" w:type="dxa"/>
          </w:tcPr>
          <w:p w:rsidR="00970723" w:rsidRPr="006045BD" w:rsidRDefault="00970723" w:rsidP="00970723">
            <w:pPr>
              <w:pStyle w:val="Paragrafi"/>
              <w:rPr>
                <w:sz w:val="18"/>
                <w:szCs w:val="18"/>
                <w:lang w:val="sq-AL"/>
              </w:rPr>
            </w:pPr>
            <w:r w:rsidRPr="006045BD">
              <w:rPr>
                <w:sz w:val="18"/>
                <w:szCs w:val="18"/>
                <w:lang w:val="sq-AL"/>
              </w:rPr>
              <w:t>6.5</w:t>
            </w:r>
          </w:p>
        </w:tc>
        <w:tc>
          <w:tcPr>
            <w:tcW w:w="512" w:type="dxa"/>
          </w:tcPr>
          <w:p w:rsidR="00970723" w:rsidRPr="006045BD" w:rsidRDefault="00970723" w:rsidP="00970723">
            <w:pPr>
              <w:pStyle w:val="Paragrafi"/>
              <w:rPr>
                <w:sz w:val="18"/>
                <w:szCs w:val="18"/>
                <w:lang w:val="sq-AL"/>
              </w:rPr>
            </w:pPr>
            <w:r w:rsidRPr="006045BD">
              <w:rPr>
                <w:sz w:val="18"/>
                <w:szCs w:val="18"/>
                <w:lang w:val="sq-AL"/>
              </w:rPr>
              <w:t>7.0</w:t>
            </w:r>
          </w:p>
        </w:tc>
        <w:tc>
          <w:tcPr>
            <w:tcW w:w="512" w:type="dxa"/>
          </w:tcPr>
          <w:p w:rsidR="00970723" w:rsidRPr="006045BD" w:rsidRDefault="00970723" w:rsidP="00970723">
            <w:pPr>
              <w:pStyle w:val="Paragrafi"/>
              <w:rPr>
                <w:sz w:val="18"/>
                <w:szCs w:val="18"/>
                <w:lang w:val="sq-AL"/>
              </w:rPr>
            </w:pPr>
            <w:r w:rsidRPr="006045BD">
              <w:rPr>
                <w:sz w:val="18"/>
                <w:szCs w:val="18"/>
                <w:lang w:val="sq-AL"/>
              </w:rPr>
              <w:t>7.5</w:t>
            </w:r>
          </w:p>
        </w:tc>
        <w:tc>
          <w:tcPr>
            <w:tcW w:w="493" w:type="dxa"/>
          </w:tcPr>
          <w:p w:rsidR="00970723" w:rsidRPr="006045BD" w:rsidRDefault="00970723" w:rsidP="00970723">
            <w:pPr>
              <w:pStyle w:val="Paragrafi"/>
              <w:rPr>
                <w:sz w:val="18"/>
                <w:szCs w:val="18"/>
                <w:lang w:val="sq-AL"/>
              </w:rPr>
            </w:pPr>
            <w:r w:rsidRPr="006045BD">
              <w:rPr>
                <w:sz w:val="18"/>
                <w:szCs w:val="18"/>
                <w:lang w:val="sq-AL"/>
              </w:rPr>
              <w:t>8.0</w:t>
            </w:r>
          </w:p>
        </w:tc>
        <w:tc>
          <w:tcPr>
            <w:tcW w:w="512" w:type="dxa"/>
          </w:tcPr>
          <w:p w:rsidR="00970723" w:rsidRPr="006045BD" w:rsidRDefault="00970723" w:rsidP="00970723">
            <w:pPr>
              <w:pStyle w:val="Paragrafi"/>
              <w:rPr>
                <w:sz w:val="18"/>
                <w:szCs w:val="18"/>
                <w:lang w:val="sq-AL"/>
              </w:rPr>
            </w:pPr>
            <w:r w:rsidRPr="006045BD">
              <w:rPr>
                <w:sz w:val="18"/>
                <w:szCs w:val="18"/>
                <w:lang w:val="sq-AL"/>
              </w:rPr>
              <w:t>8.5</w:t>
            </w:r>
          </w:p>
        </w:tc>
        <w:tc>
          <w:tcPr>
            <w:tcW w:w="604" w:type="dxa"/>
          </w:tcPr>
          <w:p w:rsidR="00970723" w:rsidRPr="006045BD" w:rsidRDefault="00970723" w:rsidP="00970723">
            <w:pPr>
              <w:pStyle w:val="Paragrafi"/>
              <w:rPr>
                <w:sz w:val="18"/>
                <w:szCs w:val="18"/>
                <w:lang w:val="sq-AL"/>
              </w:rPr>
            </w:pPr>
            <w:r w:rsidRPr="006045BD">
              <w:rPr>
                <w:sz w:val="18"/>
                <w:szCs w:val="18"/>
                <w:lang w:val="sq-AL"/>
              </w:rPr>
              <w:t>8.75</w:t>
            </w:r>
          </w:p>
        </w:tc>
        <w:tc>
          <w:tcPr>
            <w:tcW w:w="493" w:type="dxa"/>
          </w:tcPr>
          <w:p w:rsidR="00970723" w:rsidRPr="006045BD" w:rsidRDefault="00970723" w:rsidP="00970723">
            <w:pPr>
              <w:pStyle w:val="Paragrafi"/>
              <w:rPr>
                <w:sz w:val="18"/>
                <w:szCs w:val="18"/>
                <w:lang w:val="sq-AL"/>
              </w:rPr>
            </w:pPr>
            <w:r w:rsidRPr="006045BD">
              <w:rPr>
                <w:sz w:val="18"/>
                <w:szCs w:val="18"/>
                <w:lang w:val="sq-AL"/>
              </w:rPr>
              <w:t>9.0</w:t>
            </w:r>
          </w:p>
        </w:tc>
        <w:tc>
          <w:tcPr>
            <w:tcW w:w="493" w:type="dxa"/>
          </w:tcPr>
          <w:p w:rsidR="00970723" w:rsidRPr="006045BD" w:rsidRDefault="00970723" w:rsidP="00970723">
            <w:pPr>
              <w:pStyle w:val="Paragrafi"/>
              <w:rPr>
                <w:sz w:val="18"/>
                <w:szCs w:val="18"/>
                <w:lang w:val="sq-AL"/>
              </w:rPr>
            </w:pPr>
            <w:r w:rsidRPr="006045BD">
              <w:rPr>
                <w:sz w:val="18"/>
                <w:szCs w:val="18"/>
                <w:lang w:val="sq-AL"/>
              </w:rPr>
              <w:t>9.5</w:t>
            </w:r>
          </w:p>
        </w:tc>
        <w:tc>
          <w:tcPr>
            <w:tcW w:w="604" w:type="dxa"/>
          </w:tcPr>
          <w:p w:rsidR="00970723" w:rsidRPr="006045BD" w:rsidRDefault="00970723" w:rsidP="00970723">
            <w:pPr>
              <w:pStyle w:val="Paragrafi"/>
              <w:rPr>
                <w:sz w:val="18"/>
                <w:szCs w:val="18"/>
                <w:lang w:val="sq-AL"/>
              </w:rPr>
            </w:pPr>
            <w:r w:rsidRPr="006045BD">
              <w:rPr>
                <w:sz w:val="18"/>
                <w:szCs w:val="18"/>
                <w:lang w:val="sq-AL"/>
              </w:rPr>
              <w:t>10.0</w:t>
            </w: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17.0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493"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604" w:type="dxa"/>
          </w:tcPr>
          <w:p w:rsidR="00970723" w:rsidRPr="006045BD" w:rsidRDefault="00970723" w:rsidP="00970723">
            <w:pPr>
              <w:pStyle w:val="Paragrafi"/>
              <w:rPr>
                <w:sz w:val="18"/>
                <w:szCs w:val="18"/>
                <w:lang w:val="sq-AL"/>
              </w:rPr>
            </w:pPr>
          </w:p>
        </w:tc>
        <w:tc>
          <w:tcPr>
            <w:tcW w:w="493" w:type="dxa"/>
          </w:tcPr>
          <w:p w:rsidR="00970723" w:rsidRPr="006045BD" w:rsidRDefault="00970723" w:rsidP="00970723">
            <w:pPr>
              <w:pStyle w:val="Paragrafi"/>
              <w:rPr>
                <w:sz w:val="18"/>
                <w:szCs w:val="18"/>
                <w:lang w:val="sq-AL"/>
              </w:rPr>
            </w:pPr>
          </w:p>
        </w:tc>
        <w:tc>
          <w:tcPr>
            <w:tcW w:w="493" w:type="dxa"/>
          </w:tcPr>
          <w:p w:rsidR="00970723" w:rsidRPr="006045BD" w:rsidRDefault="00970723" w:rsidP="00970723">
            <w:pPr>
              <w:pStyle w:val="Paragrafi"/>
              <w:rPr>
                <w:sz w:val="18"/>
                <w:szCs w:val="18"/>
                <w:lang w:val="sq-AL"/>
              </w:rPr>
            </w:pPr>
          </w:p>
        </w:tc>
        <w:tc>
          <w:tcPr>
            <w:tcW w:w="604" w:type="dxa"/>
          </w:tcPr>
          <w:p w:rsidR="00970723" w:rsidRPr="006045BD" w:rsidRDefault="00970723" w:rsidP="00970723">
            <w:pPr>
              <w:pStyle w:val="Paragrafi"/>
              <w:rPr>
                <w:sz w:val="18"/>
                <w:szCs w:val="18"/>
                <w:lang w:val="sq-AL"/>
              </w:rPr>
            </w:pP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17.5</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493"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604" w:type="dxa"/>
          </w:tcPr>
          <w:p w:rsidR="00970723" w:rsidRPr="006045BD" w:rsidRDefault="00970723" w:rsidP="00970723">
            <w:pPr>
              <w:pStyle w:val="Paragrafi"/>
              <w:rPr>
                <w:sz w:val="18"/>
                <w:szCs w:val="18"/>
                <w:lang w:val="sq-AL"/>
              </w:rPr>
            </w:pPr>
            <w:r w:rsidRPr="006045BD">
              <w:rPr>
                <w:sz w:val="18"/>
                <w:szCs w:val="18"/>
                <w:lang w:val="sq-AL"/>
              </w:rPr>
              <w:t>0</w:t>
            </w:r>
          </w:p>
        </w:tc>
        <w:tc>
          <w:tcPr>
            <w:tcW w:w="493" w:type="dxa"/>
          </w:tcPr>
          <w:p w:rsidR="00970723" w:rsidRPr="006045BD" w:rsidRDefault="00970723" w:rsidP="00970723">
            <w:pPr>
              <w:pStyle w:val="Paragrafi"/>
              <w:rPr>
                <w:sz w:val="18"/>
                <w:szCs w:val="18"/>
                <w:lang w:val="sq-AL"/>
              </w:rPr>
            </w:pPr>
          </w:p>
        </w:tc>
        <w:tc>
          <w:tcPr>
            <w:tcW w:w="493" w:type="dxa"/>
          </w:tcPr>
          <w:p w:rsidR="00970723" w:rsidRPr="006045BD" w:rsidRDefault="00970723" w:rsidP="00970723">
            <w:pPr>
              <w:pStyle w:val="Paragrafi"/>
              <w:rPr>
                <w:sz w:val="18"/>
                <w:szCs w:val="18"/>
                <w:lang w:val="sq-AL"/>
              </w:rPr>
            </w:pPr>
          </w:p>
        </w:tc>
        <w:tc>
          <w:tcPr>
            <w:tcW w:w="604" w:type="dxa"/>
          </w:tcPr>
          <w:p w:rsidR="00970723" w:rsidRPr="006045BD" w:rsidRDefault="00970723" w:rsidP="00970723">
            <w:pPr>
              <w:pStyle w:val="Paragrafi"/>
              <w:rPr>
                <w:sz w:val="18"/>
                <w:szCs w:val="18"/>
                <w:lang w:val="sq-AL"/>
              </w:rPr>
            </w:pP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18.0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493" w:type="dxa"/>
          </w:tcPr>
          <w:p w:rsidR="00970723" w:rsidRPr="006045BD" w:rsidRDefault="00970723" w:rsidP="00970723">
            <w:pPr>
              <w:pStyle w:val="Paragrafi"/>
              <w:rPr>
                <w:sz w:val="18"/>
                <w:szCs w:val="18"/>
                <w:lang w:val="sq-AL"/>
              </w:rPr>
            </w:pPr>
            <w:r w:rsidRPr="006045BD">
              <w:rPr>
                <w:sz w:val="18"/>
                <w:szCs w:val="18"/>
                <w:lang w:val="sq-AL"/>
              </w:rPr>
              <w:t>1</w:t>
            </w:r>
          </w:p>
        </w:tc>
        <w:tc>
          <w:tcPr>
            <w:tcW w:w="512" w:type="dxa"/>
          </w:tcPr>
          <w:p w:rsidR="00970723" w:rsidRPr="006045BD" w:rsidRDefault="00970723" w:rsidP="00970723">
            <w:pPr>
              <w:pStyle w:val="Paragrafi"/>
              <w:rPr>
                <w:sz w:val="18"/>
                <w:szCs w:val="18"/>
                <w:lang w:val="sq-AL"/>
              </w:rPr>
            </w:pPr>
            <w:r w:rsidRPr="006045BD">
              <w:rPr>
                <w:sz w:val="18"/>
                <w:szCs w:val="18"/>
                <w:lang w:val="sq-AL"/>
              </w:rPr>
              <w:t>1</w:t>
            </w:r>
          </w:p>
        </w:tc>
        <w:tc>
          <w:tcPr>
            <w:tcW w:w="604" w:type="dxa"/>
          </w:tcPr>
          <w:p w:rsidR="00970723" w:rsidRPr="006045BD" w:rsidRDefault="00970723" w:rsidP="00970723">
            <w:pPr>
              <w:pStyle w:val="Paragrafi"/>
              <w:rPr>
                <w:sz w:val="18"/>
                <w:szCs w:val="18"/>
                <w:lang w:val="sq-AL"/>
              </w:rPr>
            </w:pPr>
            <w:r w:rsidRPr="006045BD">
              <w:rPr>
                <w:sz w:val="18"/>
                <w:szCs w:val="18"/>
                <w:lang w:val="sq-AL"/>
              </w:rPr>
              <w:t>1</w:t>
            </w:r>
          </w:p>
        </w:tc>
        <w:tc>
          <w:tcPr>
            <w:tcW w:w="493" w:type="dxa"/>
          </w:tcPr>
          <w:p w:rsidR="00970723" w:rsidRPr="006045BD" w:rsidRDefault="00970723" w:rsidP="00970723">
            <w:pPr>
              <w:pStyle w:val="Paragrafi"/>
              <w:rPr>
                <w:sz w:val="18"/>
                <w:szCs w:val="18"/>
                <w:lang w:val="sq-AL"/>
              </w:rPr>
            </w:pPr>
            <w:r w:rsidRPr="006045BD">
              <w:rPr>
                <w:sz w:val="18"/>
                <w:szCs w:val="18"/>
                <w:lang w:val="sq-AL"/>
              </w:rPr>
              <w:t>1</w:t>
            </w:r>
          </w:p>
        </w:tc>
        <w:tc>
          <w:tcPr>
            <w:tcW w:w="493" w:type="dxa"/>
          </w:tcPr>
          <w:p w:rsidR="00970723" w:rsidRPr="006045BD" w:rsidRDefault="00970723" w:rsidP="00970723">
            <w:pPr>
              <w:pStyle w:val="Paragrafi"/>
              <w:rPr>
                <w:sz w:val="18"/>
                <w:szCs w:val="18"/>
                <w:lang w:val="sq-AL"/>
              </w:rPr>
            </w:pPr>
          </w:p>
        </w:tc>
        <w:tc>
          <w:tcPr>
            <w:tcW w:w="604" w:type="dxa"/>
          </w:tcPr>
          <w:p w:rsidR="00970723" w:rsidRPr="006045BD" w:rsidRDefault="00970723" w:rsidP="00970723">
            <w:pPr>
              <w:pStyle w:val="Paragrafi"/>
              <w:rPr>
                <w:sz w:val="18"/>
                <w:szCs w:val="18"/>
                <w:lang w:val="sq-AL"/>
              </w:rPr>
            </w:pP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19.0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0</w:t>
            </w:r>
          </w:p>
        </w:tc>
        <w:tc>
          <w:tcPr>
            <w:tcW w:w="512" w:type="dxa"/>
          </w:tcPr>
          <w:p w:rsidR="00970723" w:rsidRPr="006045BD" w:rsidRDefault="00970723" w:rsidP="00970723">
            <w:pPr>
              <w:pStyle w:val="Paragrafi"/>
              <w:rPr>
                <w:sz w:val="18"/>
                <w:szCs w:val="18"/>
                <w:lang w:val="sq-AL"/>
              </w:rPr>
            </w:pPr>
            <w:r w:rsidRPr="006045BD">
              <w:rPr>
                <w:sz w:val="18"/>
                <w:szCs w:val="18"/>
                <w:lang w:val="sq-AL"/>
              </w:rPr>
              <w:t>1</w:t>
            </w:r>
          </w:p>
        </w:tc>
        <w:tc>
          <w:tcPr>
            <w:tcW w:w="512" w:type="dxa"/>
          </w:tcPr>
          <w:p w:rsidR="00970723" w:rsidRPr="006045BD" w:rsidRDefault="00970723" w:rsidP="00970723">
            <w:pPr>
              <w:pStyle w:val="Paragrafi"/>
              <w:rPr>
                <w:sz w:val="18"/>
                <w:szCs w:val="18"/>
                <w:lang w:val="sq-AL"/>
              </w:rPr>
            </w:pPr>
            <w:r w:rsidRPr="006045BD">
              <w:rPr>
                <w:sz w:val="18"/>
                <w:szCs w:val="18"/>
                <w:lang w:val="sq-AL"/>
              </w:rPr>
              <w:t>2</w:t>
            </w:r>
          </w:p>
        </w:tc>
        <w:tc>
          <w:tcPr>
            <w:tcW w:w="512" w:type="dxa"/>
          </w:tcPr>
          <w:p w:rsidR="00970723" w:rsidRPr="006045BD" w:rsidRDefault="00970723" w:rsidP="00970723">
            <w:pPr>
              <w:pStyle w:val="Paragrafi"/>
              <w:rPr>
                <w:sz w:val="18"/>
                <w:szCs w:val="18"/>
                <w:lang w:val="sq-AL"/>
              </w:rPr>
            </w:pPr>
            <w:r w:rsidRPr="006045BD">
              <w:rPr>
                <w:sz w:val="18"/>
                <w:szCs w:val="18"/>
                <w:lang w:val="sq-AL"/>
              </w:rPr>
              <w:t>3</w:t>
            </w:r>
          </w:p>
        </w:tc>
        <w:tc>
          <w:tcPr>
            <w:tcW w:w="493" w:type="dxa"/>
          </w:tcPr>
          <w:p w:rsidR="00970723" w:rsidRPr="006045BD" w:rsidRDefault="00970723" w:rsidP="00970723">
            <w:pPr>
              <w:pStyle w:val="Paragrafi"/>
              <w:rPr>
                <w:sz w:val="18"/>
                <w:szCs w:val="18"/>
                <w:lang w:val="sq-AL"/>
              </w:rPr>
            </w:pPr>
            <w:r w:rsidRPr="006045BD">
              <w:rPr>
                <w:sz w:val="18"/>
                <w:szCs w:val="18"/>
                <w:lang w:val="sq-AL"/>
              </w:rPr>
              <w:t>4</w:t>
            </w:r>
          </w:p>
        </w:tc>
        <w:tc>
          <w:tcPr>
            <w:tcW w:w="512" w:type="dxa"/>
          </w:tcPr>
          <w:p w:rsidR="00970723" w:rsidRPr="006045BD" w:rsidRDefault="00970723" w:rsidP="00970723">
            <w:pPr>
              <w:pStyle w:val="Paragrafi"/>
              <w:rPr>
                <w:sz w:val="18"/>
                <w:szCs w:val="18"/>
                <w:lang w:val="sq-AL"/>
              </w:rPr>
            </w:pPr>
            <w:r w:rsidRPr="006045BD">
              <w:rPr>
                <w:sz w:val="18"/>
                <w:szCs w:val="18"/>
                <w:lang w:val="sq-AL"/>
              </w:rPr>
              <w:t>4</w:t>
            </w:r>
          </w:p>
        </w:tc>
        <w:tc>
          <w:tcPr>
            <w:tcW w:w="604" w:type="dxa"/>
          </w:tcPr>
          <w:p w:rsidR="00970723" w:rsidRPr="006045BD" w:rsidRDefault="00970723" w:rsidP="00970723">
            <w:pPr>
              <w:pStyle w:val="Paragrafi"/>
              <w:rPr>
                <w:sz w:val="18"/>
                <w:szCs w:val="18"/>
                <w:lang w:val="sq-AL"/>
              </w:rPr>
            </w:pPr>
            <w:r w:rsidRPr="006045BD">
              <w:rPr>
                <w:sz w:val="18"/>
                <w:szCs w:val="18"/>
                <w:lang w:val="sq-AL"/>
              </w:rPr>
              <w:t>4</w:t>
            </w:r>
          </w:p>
        </w:tc>
        <w:tc>
          <w:tcPr>
            <w:tcW w:w="493" w:type="dxa"/>
          </w:tcPr>
          <w:p w:rsidR="00970723" w:rsidRPr="006045BD" w:rsidRDefault="00970723" w:rsidP="00970723">
            <w:pPr>
              <w:pStyle w:val="Paragrafi"/>
              <w:rPr>
                <w:sz w:val="18"/>
                <w:szCs w:val="18"/>
                <w:lang w:val="sq-AL"/>
              </w:rPr>
            </w:pPr>
            <w:r w:rsidRPr="006045BD">
              <w:rPr>
                <w:sz w:val="18"/>
                <w:szCs w:val="18"/>
                <w:lang w:val="sq-AL"/>
              </w:rPr>
              <w:t>4</w:t>
            </w:r>
          </w:p>
        </w:tc>
        <w:tc>
          <w:tcPr>
            <w:tcW w:w="493" w:type="dxa"/>
          </w:tcPr>
          <w:p w:rsidR="00970723" w:rsidRPr="006045BD" w:rsidRDefault="00970723" w:rsidP="00970723">
            <w:pPr>
              <w:pStyle w:val="Paragrafi"/>
              <w:rPr>
                <w:sz w:val="18"/>
                <w:szCs w:val="18"/>
                <w:lang w:val="sq-AL"/>
              </w:rPr>
            </w:pPr>
            <w:r w:rsidRPr="006045BD">
              <w:rPr>
                <w:sz w:val="18"/>
                <w:szCs w:val="18"/>
                <w:lang w:val="sq-AL"/>
              </w:rPr>
              <w:t>4</w:t>
            </w:r>
          </w:p>
        </w:tc>
        <w:tc>
          <w:tcPr>
            <w:tcW w:w="604" w:type="dxa"/>
          </w:tcPr>
          <w:p w:rsidR="00970723" w:rsidRPr="006045BD" w:rsidRDefault="00970723" w:rsidP="00970723">
            <w:pPr>
              <w:pStyle w:val="Paragrafi"/>
              <w:rPr>
                <w:sz w:val="18"/>
                <w:szCs w:val="18"/>
                <w:lang w:val="sq-AL"/>
              </w:rPr>
            </w:pPr>
          </w:p>
        </w:tc>
      </w:tr>
      <w:tr w:rsidR="00970723" w:rsidRPr="006045BD" w:rsidTr="007614A2">
        <w:tc>
          <w:tcPr>
            <w:tcW w:w="2548" w:type="dxa"/>
          </w:tcPr>
          <w:p w:rsidR="00970723" w:rsidRPr="006045BD" w:rsidRDefault="00970723" w:rsidP="00970723">
            <w:pPr>
              <w:pStyle w:val="Paragrafi"/>
              <w:rPr>
                <w:sz w:val="18"/>
                <w:szCs w:val="18"/>
                <w:lang w:val="sq-AL"/>
              </w:rPr>
            </w:pPr>
            <w:r w:rsidRPr="006045BD">
              <w:rPr>
                <w:sz w:val="18"/>
                <w:szCs w:val="18"/>
                <w:lang w:val="sq-AL"/>
              </w:rPr>
              <w:t>20.0</w:t>
            </w:r>
          </w:p>
        </w:tc>
        <w:tc>
          <w:tcPr>
            <w:tcW w:w="512" w:type="dxa"/>
          </w:tcPr>
          <w:p w:rsidR="00970723" w:rsidRPr="006045BD" w:rsidRDefault="00970723" w:rsidP="00970723">
            <w:pPr>
              <w:pStyle w:val="Paragrafi"/>
              <w:rPr>
                <w:sz w:val="18"/>
                <w:szCs w:val="18"/>
                <w:lang w:val="sq-AL"/>
              </w:rPr>
            </w:pPr>
            <w:r w:rsidRPr="006045BD">
              <w:rPr>
                <w:sz w:val="18"/>
                <w:szCs w:val="18"/>
                <w:lang w:val="sq-AL"/>
              </w:rPr>
              <w:t>1</w:t>
            </w:r>
          </w:p>
        </w:tc>
        <w:tc>
          <w:tcPr>
            <w:tcW w:w="512" w:type="dxa"/>
          </w:tcPr>
          <w:p w:rsidR="00970723" w:rsidRPr="006045BD" w:rsidRDefault="00970723" w:rsidP="00970723">
            <w:pPr>
              <w:pStyle w:val="Paragrafi"/>
              <w:rPr>
                <w:sz w:val="18"/>
                <w:szCs w:val="18"/>
                <w:lang w:val="sq-AL"/>
              </w:rPr>
            </w:pPr>
            <w:r w:rsidRPr="006045BD">
              <w:rPr>
                <w:sz w:val="18"/>
                <w:szCs w:val="18"/>
                <w:lang w:val="sq-AL"/>
              </w:rPr>
              <w:t>1</w:t>
            </w:r>
          </w:p>
        </w:tc>
        <w:tc>
          <w:tcPr>
            <w:tcW w:w="512" w:type="dxa"/>
          </w:tcPr>
          <w:p w:rsidR="00970723" w:rsidRPr="006045BD" w:rsidRDefault="00970723" w:rsidP="00970723">
            <w:pPr>
              <w:pStyle w:val="Paragrafi"/>
              <w:rPr>
                <w:sz w:val="18"/>
                <w:szCs w:val="18"/>
                <w:lang w:val="sq-AL"/>
              </w:rPr>
            </w:pPr>
            <w:r w:rsidRPr="006045BD">
              <w:rPr>
                <w:sz w:val="18"/>
                <w:szCs w:val="18"/>
                <w:lang w:val="sq-AL"/>
              </w:rPr>
              <w:t>2</w:t>
            </w:r>
          </w:p>
        </w:tc>
        <w:tc>
          <w:tcPr>
            <w:tcW w:w="512" w:type="dxa"/>
          </w:tcPr>
          <w:p w:rsidR="00970723" w:rsidRPr="006045BD" w:rsidRDefault="00970723" w:rsidP="00970723">
            <w:pPr>
              <w:pStyle w:val="Paragrafi"/>
              <w:rPr>
                <w:sz w:val="18"/>
                <w:szCs w:val="18"/>
                <w:lang w:val="sq-AL"/>
              </w:rPr>
            </w:pPr>
            <w:r w:rsidRPr="006045BD">
              <w:rPr>
                <w:sz w:val="18"/>
                <w:szCs w:val="18"/>
                <w:lang w:val="sq-AL"/>
              </w:rPr>
              <w:t>3</w:t>
            </w:r>
          </w:p>
        </w:tc>
        <w:tc>
          <w:tcPr>
            <w:tcW w:w="512" w:type="dxa"/>
          </w:tcPr>
          <w:p w:rsidR="00970723" w:rsidRPr="006045BD" w:rsidRDefault="00970723" w:rsidP="00970723">
            <w:pPr>
              <w:pStyle w:val="Paragrafi"/>
              <w:rPr>
                <w:sz w:val="18"/>
                <w:szCs w:val="18"/>
                <w:lang w:val="sq-AL"/>
              </w:rPr>
            </w:pPr>
            <w:r w:rsidRPr="006045BD">
              <w:rPr>
                <w:sz w:val="18"/>
                <w:szCs w:val="18"/>
                <w:lang w:val="sq-AL"/>
              </w:rPr>
              <w:t>5</w:t>
            </w:r>
          </w:p>
        </w:tc>
        <w:tc>
          <w:tcPr>
            <w:tcW w:w="512" w:type="dxa"/>
          </w:tcPr>
          <w:p w:rsidR="00970723" w:rsidRPr="006045BD" w:rsidRDefault="00970723" w:rsidP="00970723">
            <w:pPr>
              <w:pStyle w:val="Paragrafi"/>
              <w:rPr>
                <w:sz w:val="18"/>
                <w:szCs w:val="18"/>
                <w:lang w:val="sq-AL"/>
              </w:rPr>
            </w:pPr>
            <w:r w:rsidRPr="006045BD">
              <w:rPr>
                <w:sz w:val="18"/>
                <w:szCs w:val="18"/>
                <w:lang w:val="sq-AL"/>
              </w:rPr>
              <w:t>5</w:t>
            </w:r>
          </w:p>
        </w:tc>
        <w:tc>
          <w:tcPr>
            <w:tcW w:w="493" w:type="dxa"/>
          </w:tcPr>
          <w:p w:rsidR="00970723" w:rsidRPr="006045BD" w:rsidRDefault="00970723" w:rsidP="00970723">
            <w:pPr>
              <w:pStyle w:val="Paragrafi"/>
              <w:rPr>
                <w:sz w:val="18"/>
                <w:szCs w:val="18"/>
                <w:lang w:val="sq-AL"/>
              </w:rPr>
            </w:pPr>
            <w:r w:rsidRPr="006045BD">
              <w:rPr>
                <w:sz w:val="18"/>
                <w:szCs w:val="18"/>
                <w:lang w:val="sq-AL"/>
              </w:rPr>
              <w:t>6</w:t>
            </w:r>
          </w:p>
        </w:tc>
        <w:tc>
          <w:tcPr>
            <w:tcW w:w="512" w:type="dxa"/>
          </w:tcPr>
          <w:p w:rsidR="00970723" w:rsidRPr="006045BD" w:rsidRDefault="00970723" w:rsidP="00970723">
            <w:pPr>
              <w:pStyle w:val="Paragrafi"/>
              <w:rPr>
                <w:sz w:val="18"/>
                <w:szCs w:val="18"/>
                <w:lang w:val="sq-AL"/>
              </w:rPr>
            </w:pPr>
            <w:r w:rsidRPr="006045BD">
              <w:rPr>
                <w:sz w:val="18"/>
                <w:szCs w:val="18"/>
                <w:lang w:val="sq-AL"/>
              </w:rPr>
              <w:t>7</w:t>
            </w:r>
          </w:p>
        </w:tc>
        <w:tc>
          <w:tcPr>
            <w:tcW w:w="604" w:type="dxa"/>
          </w:tcPr>
          <w:p w:rsidR="00970723" w:rsidRPr="006045BD" w:rsidRDefault="00970723" w:rsidP="00970723">
            <w:pPr>
              <w:pStyle w:val="Paragrafi"/>
              <w:rPr>
                <w:sz w:val="18"/>
                <w:szCs w:val="18"/>
                <w:lang w:val="sq-AL"/>
              </w:rPr>
            </w:pPr>
            <w:r w:rsidRPr="006045BD">
              <w:rPr>
                <w:sz w:val="18"/>
                <w:szCs w:val="18"/>
                <w:lang w:val="sq-AL"/>
              </w:rPr>
              <w:t>7</w:t>
            </w:r>
          </w:p>
        </w:tc>
        <w:tc>
          <w:tcPr>
            <w:tcW w:w="493" w:type="dxa"/>
          </w:tcPr>
          <w:p w:rsidR="00970723" w:rsidRPr="006045BD" w:rsidRDefault="00970723" w:rsidP="00970723">
            <w:pPr>
              <w:pStyle w:val="Paragrafi"/>
              <w:rPr>
                <w:sz w:val="18"/>
                <w:szCs w:val="18"/>
                <w:lang w:val="sq-AL"/>
              </w:rPr>
            </w:pPr>
            <w:r w:rsidRPr="006045BD">
              <w:rPr>
                <w:sz w:val="18"/>
                <w:szCs w:val="18"/>
                <w:lang w:val="sq-AL"/>
              </w:rPr>
              <w:t>7</w:t>
            </w:r>
          </w:p>
        </w:tc>
        <w:tc>
          <w:tcPr>
            <w:tcW w:w="493" w:type="dxa"/>
          </w:tcPr>
          <w:p w:rsidR="00970723" w:rsidRPr="006045BD" w:rsidRDefault="00970723" w:rsidP="00970723">
            <w:pPr>
              <w:pStyle w:val="Paragrafi"/>
              <w:rPr>
                <w:sz w:val="18"/>
                <w:szCs w:val="18"/>
                <w:lang w:val="sq-AL"/>
              </w:rPr>
            </w:pPr>
            <w:r w:rsidRPr="006045BD">
              <w:rPr>
                <w:sz w:val="18"/>
                <w:szCs w:val="18"/>
                <w:lang w:val="sq-AL"/>
              </w:rPr>
              <w:t>7</w:t>
            </w:r>
          </w:p>
        </w:tc>
        <w:tc>
          <w:tcPr>
            <w:tcW w:w="604" w:type="dxa"/>
          </w:tcPr>
          <w:p w:rsidR="00970723" w:rsidRPr="006045BD" w:rsidRDefault="00970723" w:rsidP="00970723">
            <w:pPr>
              <w:pStyle w:val="Paragrafi"/>
              <w:rPr>
                <w:sz w:val="18"/>
                <w:szCs w:val="18"/>
                <w:lang w:val="sq-AL"/>
              </w:rPr>
            </w:pPr>
            <w:r w:rsidRPr="006045BD">
              <w:rPr>
                <w:sz w:val="18"/>
                <w:szCs w:val="18"/>
                <w:lang w:val="sq-AL"/>
              </w:rPr>
              <w:t>8</w:t>
            </w:r>
          </w:p>
        </w:tc>
      </w:tr>
      <w:tr w:rsidR="00970723" w:rsidRPr="006045BD" w:rsidTr="007614A2">
        <w:tc>
          <w:tcPr>
            <w:tcW w:w="8819" w:type="dxa"/>
            <w:gridSpan w:val="13"/>
          </w:tcPr>
          <w:p w:rsidR="00970723" w:rsidRPr="006045BD" w:rsidRDefault="00970723" w:rsidP="00B60259">
            <w:pPr>
              <w:pStyle w:val="Paragrafi"/>
              <w:rPr>
                <w:sz w:val="18"/>
                <w:szCs w:val="18"/>
                <w:lang w:val="sq-AL"/>
              </w:rPr>
            </w:pPr>
            <w:r w:rsidRPr="006045BD">
              <w:rPr>
                <w:sz w:val="18"/>
                <w:szCs w:val="18"/>
                <w:lang w:val="sq-AL"/>
              </w:rPr>
              <w:t>Për dimensionet që nuk janë dhën</w:t>
            </w:r>
            <w:r w:rsidR="00B60259" w:rsidRPr="006045BD">
              <w:rPr>
                <w:rFonts w:ascii="Times New Roman" w:hAnsi="Times New Roman"/>
                <w:sz w:val="18"/>
                <w:szCs w:val="18"/>
                <w:lang w:val="sq-AL"/>
              </w:rPr>
              <w:t>ë</w:t>
            </w:r>
            <w:r w:rsidRPr="006045BD">
              <w:rPr>
                <w:sz w:val="18"/>
                <w:szCs w:val="18"/>
                <w:lang w:val="sq-AL"/>
              </w:rPr>
              <w:t xml:space="preserve"> në tabelë, merret vlera më e afërt superiore</w:t>
            </w:r>
            <w:r w:rsidR="00B60259" w:rsidRPr="006045BD">
              <w:rPr>
                <w:sz w:val="18"/>
                <w:szCs w:val="18"/>
                <w:lang w:val="sq-AL"/>
              </w:rPr>
              <w:t>.</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Vërejtje</w:t>
      </w:r>
    </w:p>
    <w:p w:rsidR="00970723" w:rsidRPr="007542C3" w:rsidRDefault="00DE6692" w:rsidP="00970723">
      <w:pPr>
        <w:pStyle w:val="Paragrafi"/>
        <w:rPr>
          <w:lang w:val="sq-AL"/>
        </w:rPr>
      </w:pPr>
      <w:r w:rsidRPr="007542C3">
        <w:rPr>
          <w:lang w:val="sq-AL"/>
        </w:rPr>
        <w:t xml:space="preserve">1. </w:t>
      </w:r>
      <w:r w:rsidR="00970723" w:rsidRPr="007542C3">
        <w:rPr>
          <w:lang w:val="sq-AL"/>
        </w:rPr>
        <w:t>Distanca horizontale minimale, duhet të rritet me 7.5 cm për të gjitha ato pjesë që ndodhen nën 330 mm referuar nivelit të kokës së shinës.</w:t>
      </w:r>
    </w:p>
    <w:p w:rsidR="00970723" w:rsidRPr="007542C3" w:rsidRDefault="00DE6692" w:rsidP="00970723">
      <w:pPr>
        <w:pStyle w:val="Paragrafi"/>
        <w:rPr>
          <w:lang w:val="sq-AL"/>
        </w:rPr>
      </w:pPr>
      <w:r w:rsidRPr="007542C3">
        <w:rPr>
          <w:lang w:val="sq-AL"/>
        </w:rPr>
        <w:t xml:space="preserve">2. </w:t>
      </w:r>
      <w:r w:rsidR="00970723" w:rsidRPr="007542C3">
        <w:rPr>
          <w:lang w:val="sq-AL"/>
        </w:rPr>
        <w:t>Për njësitë e ngarkesave të pritura të anohen mbi spondat anësore, distanca horizontale minimale duhet të rritet me:</w:t>
      </w:r>
    </w:p>
    <w:p w:rsidR="00970723" w:rsidRPr="007542C3" w:rsidRDefault="00DE6692" w:rsidP="00970723">
      <w:pPr>
        <w:pStyle w:val="Paragrafi"/>
        <w:rPr>
          <w:lang w:val="sq-AL"/>
        </w:rPr>
      </w:pPr>
      <w:r w:rsidRPr="007542C3">
        <w:rPr>
          <w:lang w:val="sq-AL"/>
        </w:rPr>
        <w:t xml:space="preserve">- </w:t>
      </w:r>
      <w:r w:rsidR="00970723" w:rsidRPr="007542C3">
        <w:rPr>
          <w:lang w:val="sq-AL"/>
        </w:rPr>
        <w:t>10 cm për stiva (p.sh</w:t>
      </w:r>
      <w:r w:rsidR="002C0E20" w:rsidRPr="007542C3">
        <w:rPr>
          <w:lang w:val="sq-AL"/>
        </w:rPr>
        <w:t>.</w:t>
      </w:r>
      <w:r w:rsidR="00970723" w:rsidRPr="007542C3">
        <w:rPr>
          <w:lang w:val="sq-AL"/>
        </w:rPr>
        <w:t xml:space="preserve"> kafaze metalike) që dalin mbi krahët</w:t>
      </w:r>
      <w:r w:rsidR="00706E67" w:rsidRPr="007542C3">
        <w:rPr>
          <w:lang w:val="sq-AL"/>
        </w:rPr>
        <w:t>;</w:t>
      </w:r>
    </w:p>
    <w:p w:rsidR="00970723" w:rsidRPr="007542C3" w:rsidRDefault="00DE6692" w:rsidP="00970723">
      <w:pPr>
        <w:pStyle w:val="Paragrafi"/>
        <w:rPr>
          <w:lang w:val="sq-AL"/>
        </w:rPr>
      </w:pPr>
      <w:r w:rsidRPr="007542C3">
        <w:rPr>
          <w:lang w:val="sq-AL"/>
        </w:rPr>
        <w:t xml:space="preserve">- </w:t>
      </w:r>
      <w:r w:rsidR="00970723" w:rsidRPr="007542C3">
        <w:rPr>
          <w:lang w:val="sq-AL"/>
        </w:rPr>
        <w:t>5 cm për ato pjesë të mjeteve me goma, pa lidhje që tejkalojnë lartësinë 3200 mm</w:t>
      </w:r>
      <w:r w:rsidR="00706E67" w:rsidRPr="007542C3">
        <w:rPr>
          <w:lang w:val="sq-AL"/>
        </w:rPr>
        <w:t>.</w:t>
      </w:r>
      <w:r w:rsidR="00970723" w:rsidRPr="007542C3">
        <w:rPr>
          <w:lang w:val="sq-AL"/>
        </w:rPr>
        <w:t xml:space="preserve">     </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5A10E9">
      <w:pPr>
        <w:pStyle w:val="Paragrafi"/>
        <w:rPr>
          <w:lang w:val="sq-AL"/>
        </w:rPr>
      </w:pPr>
      <w:r w:rsidRPr="007542C3">
        <w:rPr>
          <w:lang w:val="sq-AL"/>
        </w:rPr>
        <w:br w:type="page"/>
        <w:t>Tabela 2-7</w:t>
      </w:r>
    </w:p>
    <w:p w:rsidR="00970723" w:rsidRPr="007542C3" w:rsidRDefault="00970723" w:rsidP="00970723">
      <w:pPr>
        <w:pStyle w:val="Paragrafi"/>
        <w:rPr>
          <w:lang w:val="sq-AL"/>
        </w:rPr>
      </w:pPr>
      <w:r w:rsidRPr="007542C3">
        <w:rPr>
          <w:lang w:val="sq-AL"/>
        </w:rPr>
        <w:t xml:space="preserve">Kufizime me gjerësinë e ngarkesës në linjat në </w:t>
      </w:r>
      <w:r w:rsidR="007614A2" w:rsidRPr="007542C3">
        <w:rPr>
          <w:lang w:val="sq-AL"/>
        </w:rPr>
        <w:t>Finlandë</w:t>
      </w:r>
      <w:r w:rsidRPr="007542C3">
        <w:rPr>
          <w:lang w:val="sq-AL"/>
        </w:rPr>
        <w:t xml:space="preserve"> (VR)</w:t>
      </w:r>
    </w:p>
    <w:p w:rsidR="00970723" w:rsidRPr="007542C3" w:rsidRDefault="00970723" w:rsidP="00970723">
      <w:pPr>
        <w:pStyle w:val="Paragrafi"/>
        <w:rPr>
          <w:lang w:val="sq-AL"/>
        </w:rPr>
      </w:pPr>
      <w:r w:rsidRPr="007542C3">
        <w:rPr>
          <w:lang w:val="sq-AL"/>
        </w:rPr>
        <w:t xml:space="preserve">Distanca horizontale minimale, në cm, rezervuar në </w:t>
      </w:r>
      <w:r w:rsidR="002F2914" w:rsidRPr="007542C3">
        <w:rPr>
          <w:lang w:val="sq-AL"/>
        </w:rPr>
        <w:t>çdo</w:t>
      </w:r>
      <w:r w:rsidRPr="007542C3">
        <w:rPr>
          <w:lang w:val="sq-AL"/>
        </w:rPr>
        <w:t xml:space="preserve"> anë midis gabaritit dhe pjesëve të ngarkesës të ngarkuara midis akseve fundore ose midis karretave.</w:t>
      </w:r>
    </w:p>
    <w:p w:rsidR="00970723" w:rsidRPr="007542C3" w:rsidRDefault="00970723" w:rsidP="00970723">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5"/>
        <w:gridCol w:w="520"/>
        <w:gridCol w:w="520"/>
        <w:gridCol w:w="520"/>
        <w:gridCol w:w="520"/>
        <w:gridCol w:w="520"/>
        <w:gridCol w:w="520"/>
        <w:gridCol w:w="520"/>
        <w:gridCol w:w="520"/>
        <w:gridCol w:w="520"/>
        <w:gridCol w:w="520"/>
        <w:gridCol w:w="520"/>
        <w:gridCol w:w="494"/>
      </w:tblGrid>
      <w:tr w:rsidR="00970723" w:rsidRPr="006045BD" w:rsidTr="007614A2">
        <w:tc>
          <w:tcPr>
            <w:tcW w:w="2965" w:type="dxa"/>
          </w:tcPr>
          <w:p w:rsidR="00970723" w:rsidRPr="006045BD" w:rsidRDefault="00970723" w:rsidP="002A15C7">
            <w:pPr>
              <w:pStyle w:val="Paragrafi"/>
              <w:ind w:firstLine="0"/>
              <w:jc w:val="center"/>
              <w:rPr>
                <w:b/>
                <w:sz w:val="18"/>
                <w:szCs w:val="18"/>
                <w:lang w:val="sq-AL"/>
              </w:rPr>
            </w:pPr>
            <w:r w:rsidRPr="006045BD">
              <w:rPr>
                <w:b/>
                <w:sz w:val="18"/>
                <w:szCs w:val="18"/>
                <w:lang w:val="sq-AL"/>
              </w:rPr>
              <w:t>Distanca midis akseve fundore ose midis karretave</w:t>
            </w:r>
          </w:p>
        </w:tc>
        <w:tc>
          <w:tcPr>
            <w:tcW w:w="6214" w:type="dxa"/>
            <w:gridSpan w:val="12"/>
          </w:tcPr>
          <w:p w:rsidR="00970723" w:rsidRPr="006045BD" w:rsidRDefault="00970723" w:rsidP="002A15C7">
            <w:pPr>
              <w:pStyle w:val="Paragrafi"/>
              <w:ind w:firstLine="0"/>
              <w:jc w:val="center"/>
              <w:rPr>
                <w:b/>
                <w:sz w:val="18"/>
                <w:szCs w:val="18"/>
                <w:lang w:val="sq-AL"/>
              </w:rPr>
            </w:pPr>
            <w:r w:rsidRPr="006045BD">
              <w:rPr>
                <w:b/>
                <w:sz w:val="18"/>
                <w:szCs w:val="18"/>
                <w:lang w:val="sq-AL"/>
              </w:rPr>
              <w:t xml:space="preserve">Distanca nga seksioni në diskutim tek aksi fundor më i afërt ose </w:t>
            </w:r>
            <w:r w:rsidR="00400451" w:rsidRPr="006045BD">
              <w:rPr>
                <w:b/>
                <w:sz w:val="18"/>
                <w:szCs w:val="18"/>
                <w:lang w:val="sq-AL"/>
              </w:rPr>
              <w:t>qendra</w:t>
            </w:r>
            <w:r w:rsidRPr="006045BD">
              <w:rPr>
                <w:b/>
                <w:sz w:val="18"/>
                <w:szCs w:val="18"/>
                <w:lang w:val="sq-AL"/>
              </w:rPr>
              <w:t xml:space="preserve"> e karretës m</w:t>
            </w:r>
            <w:r w:rsidR="000D0E1D" w:rsidRPr="006045BD">
              <w:rPr>
                <w:rFonts w:ascii="Times New Roman" w:hAnsi="Times New Roman"/>
                <w:b/>
                <w:sz w:val="18"/>
                <w:szCs w:val="18"/>
                <w:lang w:val="sq-AL"/>
              </w:rPr>
              <w:t>ë</w:t>
            </w:r>
            <w:r w:rsidRPr="006045BD">
              <w:rPr>
                <w:b/>
                <w:sz w:val="18"/>
                <w:szCs w:val="18"/>
                <w:lang w:val="sq-AL"/>
              </w:rPr>
              <w:t xml:space="preserve"> t</w:t>
            </w:r>
            <w:r w:rsidR="000D0E1D" w:rsidRPr="006045BD">
              <w:rPr>
                <w:rFonts w:ascii="Times New Roman" w:hAnsi="Times New Roman"/>
                <w:b/>
                <w:sz w:val="18"/>
                <w:szCs w:val="18"/>
                <w:lang w:val="sq-AL"/>
              </w:rPr>
              <w:t>ë</w:t>
            </w:r>
            <w:r w:rsidRPr="006045BD">
              <w:rPr>
                <w:b/>
                <w:sz w:val="18"/>
                <w:szCs w:val="18"/>
                <w:lang w:val="sq-AL"/>
              </w:rPr>
              <w:t xml:space="preserve"> afërt</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m</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4,0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4,5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5,0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5,5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6,0</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6,5</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6,0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7,0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8,0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9,0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10,0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4</w:t>
            </w:r>
          </w:p>
        </w:tc>
        <w:tc>
          <w:tcPr>
            <w:tcW w:w="520" w:type="dxa"/>
          </w:tcPr>
          <w:p w:rsidR="00970723" w:rsidRPr="006045BD" w:rsidRDefault="00970723" w:rsidP="009A31C7">
            <w:pPr>
              <w:pStyle w:val="Paragrafi"/>
              <w:ind w:firstLine="0"/>
              <w:rPr>
                <w:sz w:val="18"/>
                <w:szCs w:val="18"/>
                <w:lang w:val="sq-AL"/>
              </w:rPr>
            </w:pP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11,0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9</w:t>
            </w:r>
          </w:p>
        </w:tc>
        <w:tc>
          <w:tcPr>
            <w:tcW w:w="520" w:type="dxa"/>
          </w:tcPr>
          <w:p w:rsidR="00970723" w:rsidRPr="006045BD" w:rsidRDefault="00970723" w:rsidP="009A31C7">
            <w:pPr>
              <w:pStyle w:val="Paragrafi"/>
              <w:ind w:firstLine="0"/>
              <w:rPr>
                <w:sz w:val="18"/>
                <w:szCs w:val="18"/>
                <w:lang w:val="sq-AL"/>
              </w:rPr>
            </w:pP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12,0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15</w:t>
            </w:r>
          </w:p>
        </w:tc>
        <w:tc>
          <w:tcPr>
            <w:tcW w:w="494" w:type="dxa"/>
          </w:tcPr>
          <w:p w:rsidR="00970723" w:rsidRPr="006045BD" w:rsidRDefault="00970723" w:rsidP="009A31C7">
            <w:pPr>
              <w:pStyle w:val="Paragrafi"/>
              <w:ind w:firstLine="0"/>
              <w:rPr>
                <w:sz w:val="18"/>
                <w:szCs w:val="18"/>
                <w:lang w:val="sq-AL"/>
              </w:rPr>
            </w:pP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13,0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4</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17</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21</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14,0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9</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14</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18</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23</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15,0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6</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20</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25</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16,0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22</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27</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17,0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4</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9</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14</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18</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23</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29</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18,0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6</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15</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25</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31</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19,0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11</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17</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22</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27</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33</w:t>
            </w:r>
          </w:p>
        </w:tc>
      </w:tr>
      <w:tr w:rsidR="00970723" w:rsidRPr="006045BD" w:rsidTr="007614A2">
        <w:tc>
          <w:tcPr>
            <w:tcW w:w="2965" w:type="dxa"/>
          </w:tcPr>
          <w:p w:rsidR="00970723" w:rsidRPr="006045BD" w:rsidRDefault="00970723" w:rsidP="009A31C7">
            <w:pPr>
              <w:pStyle w:val="Paragrafi"/>
              <w:ind w:firstLine="0"/>
              <w:rPr>
                <w:sz w:val="18"/>
                <w:szCs w:val="18"/>
                <w:lang w:val="sq-AL"/>
              </w:rPr>
            </w:pPr>
            <w:r w:rsidRPr="006045BD">
              <w:rPr>
                <w:sz w:val="18"/>
                <w:szCs w:val="18"/>
                <w:lang w:val="sq-AL"/>
              </w:rPr>
              <w:t>20,0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0</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8</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18</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23</w:t>
            </w:r>
          </w:p>
        </w:tc>
        <w:tc>
          <w:tcPr>
            <w:tcW w:w="520" w:type="dxa"/>
          </w:tcPr>
          <w:p w:rsidR="00970723" w:rsidRPr="006045BD" w:rsidRDefault="00970723" w:rsidP="009A31C7">
            <w:pPr>
              <w:pStyle w:val="Paragrafi"/>
              <w:ind w:firstLine="0"/>
              <w:rPr>
                <w:sz w:val="18"/>
                <w:szCs w:val="18"/>
                <w:lang w:val="sq-AL"/>
              </w:rPr>
            </w:pPr>
            <w:r w:rsidRPr="006045BD">
              <w:rPr>
                <w:sz w:val="18"/>
                <w:szCs w:val="18"/>
                <w:lang w:val="sq-AL"/>
              </w:rPr>
              <w:t>30</w:t>
            </w:r>
          </w:p>
        </w:tc>
        <w:tc>
          <w:tcPr>
            <w:tcW w:w="494" w:type="dxa"/>
          </w:tcPr>
          <w:p w:rsidR="00970723" w:rsidRPr="006045BD" w:rsidRDefault="00970723" w:rsidP="009A31C7">
            <w:pPr>
              <w:pStyle w:val="Paragrafi"/>
              <w:ind w:firstLine="0"/>
              <w:rPr>
                <w:sz w:val="18"/>
                <w:szCs w:val="18"/>
                <w:lang w:val="sq-AL"/>
              </w:rPr>
            </w:pPr>
            <w:r w:rsidRPr="006045BD">
              <w:rPr>
                <w:sz w:val="18"/>
                <w:szCs w:val="18"/>
                <w:lang w:val="sq-AL"/>
              </w:rPr>
              <w:t>35</w:t>
            </w:r>
          </w:p>
        </w:tc>
      </w:tr>
      <w:tr w:rsidR="00970723" w:rsidRPr="006045BD" w:rsidTr="007614A2">
        <w:trPr>
          <w:trHeight w:val="260"/>
        </w:trPr>
        <w:tc>
          <w:tcPr>
            <w:tcW w:w="9179" w:type="dxa"/>
            <w:gridSpan w:val="13"/>
          </w:tcPr>
          <w:p w:rsidR="00970723" w:rsidRPr="006045BD" w:rsidRDefault="00970723" w:rsidP="009A31C7">
            <w:pPr>
              <w:pStyle w:val="Paragrafi"/>
              <w:ind w:firstLine="0"/>
              <w:rPr>
                <w:sz w:val="18"/>
                <w:szCs w:val="18"/>
                <w:lang w:val="sq-AL"/>
              </w:rPr>
            </w:pPr>
            <w:r w:rsidRPr="006045BD">
              <w:rPr>
                <w:sz w:val="18"/>
                <w:szCs w:val="18"/>
                <w:lang w:val="sq-AL"/>
              </w:rPr>
              <w:t>Për dimensionet që nuk janë dhënë në tabelë, merret vlera më e afërt superiore</w:t>
            </w:r>
            <w:r w:rsidR="002A15C7" w:rsidRPr="006045BD">
              <w:rPr>
                <w:sz w:val="18"/>
                <w:szCs w:val="18"/>
                <w:lang w:val="sq-AL"/>
              </w:rPr>
              <w:t>.</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Vërejtje</w:t>
      </w:r>
    </w:p>
    <w:p w:rsidR="00970723" w:rsidRPr="007542C3" w:rsidRDefault="00CA6B85" w:rsidP="00970723">
      <w:pPr>
        <w:pStyle w:val="Paragrafi"/>
        <w:rPr>
          <w:lang w:val="sq-AL"/>
        </w:rPr>
      </w:pPr>
      <w:r w:rsidRPr="007542C3">
        <w:rPr>
          <w:lang w:val="sq-AL"/>
        </w:rPr>
        <w:t xml:space="preserve">1. </w:t>
      </w:r>
      <w:r w:rsidR="00970723" w:rsidRPr="007542C3">
        <w:rPr>
          <w:lang w:val="sq-AL"/>
        </w:rPr>
        <w:t>Distanca horizontale minimale duhet të rritet me 7.5 cm, për të gjithë ato pjesë që ndodhen nën 330 mm referuar nivelit të kokës së shinës.</w:t>
      </w:r>
    </w:p>
    <w:p w:rsidR="00970723" w:rsidRPr="007542C3" w:rsidRDefault="00CA6B85" w:rsidP="00970723">
      <w:pPr>
        <w:pStyle w:val="Paragrafi"/>
        <w:rPr>
          <w:lang w:val="sq-AL"/>
        </w:rPr>
      </w:pPr>
      <w:r w:rsidRPr="007542C3">
        <w:rPr>
          <w:lang w:val="sq-AL"/>
        </w:rPr>
        <w:t xml:space="preserve">2. </w:t>
      </w:r>
      <w:r w:rsidR="00970723" w:rsidRPr="007542C3">
        <w:rPr>
          <w:lang w:val="sq-AL"/>
        </w:rPr>
        <w:t xml:space="preserve">Për pjesët e ngarkesave të prirura të anohen mbi spondet e </w:t>
      </w:r>
      <w:r w:rsidR="002F2914" w:rsidRPr="007542C3">
        <w:rPr>
          <w:lang w:val="sq-AL"/>
        </w:rPr>
        <w:t>vagonë</w:t>
      </w:r>
      <w:r w:rsidR="00970723" w:rsidRPr="007542C3">
        <w:rPr>
          <w:lang w:val="sq-AL"/>
        </w:rPr>
        <w:t>ve, distanca horizontale minimale duhet të rritet me</w:t>
      </w:r>
      <w:r w:rsidR="007614A2" w:rsidRPr="007542C3">
        <w:rPr>
          <w:lang w:val="sq-AL"/>
        </w:rPr>
        <w:t>:</w:t>
      </w:r>
    </w:p>
    <w:p w:rsidR="00970723" w:rsidRPr="007542C3" w:rsidRDefault="00970723" w:rsidP="00970723">
      <w:pPr>
        <w:pStyle w:val="Paragrafi"/>
        <w:rPr>
          <w:lang w:val="sq-AL"/>
        </w:rPr>
      </w:pPr>
      <w:r w:rsidRPr="007542C3">
        <w:rPr>
          <w:lang w:val="sq-AL"/>
        </w:rPr>
        <w:t xml:space="preserve"> </w:t>
      </w:r>
      <w:r w:rsidR="00CA6B85" w:rsidRPr="007542C3">
        <w:rPr>
          <w:lang w:val="sq-AL"/>
        </w:rPr>
        <w:t xml:space="preserve">- </w:t>
      </w:r>
      <w:r w:rsidRPr="007542C3">
        <w:rPr>
          <w:lang w:val="sq-AL"/>
        </w:rPr>
        <w:t>10 cm për stiva (p.sh. kafaz</w:t>
      </w:r>
      <w:r w:rsidR="00B60259" w:rsidRPr="007542C3">
        <w:rPr>
          <w:lang w:val="sq-AL"/>
        </w:rPr>
        <w:t>e</w:t>
      </w:r>
      <w:r w:rsidRPr="007542C3">
        <w:rPr>
          <w:lang w:val="sq-AL"/>
        </w:rPr>
        <w:t xml:space="preserve"> metalik</w:t>
      </w:r>
      <w:r w:rsidR="00B60259" w:rsidRPr="007542C3">
        <w:rPr>
          <w:lang w:val="sq-AL"/>
        </w:rPr>
        <w:t>e</w:t>
      </w:r>
      <w:r w:rsidRPr="007542C3">
        <w:rPr>
          <w:lang w:val="sq-AL"/>
        </w:rPr>
        <w:t>) që dalin mbi krahët</w:t>
      </w:r>
      <w:r w:rsidR="002A15C7" w:rsidRPr="007542C3">
        <w:rPr>
          <w:lang w:val="sq-AL"/>
        </w:rPr>
        <w:t>;</w:t>
      </w:r>
    </w:p>
    <w:p w:rsidR="00970723" w:rsidRPr="007542C3" w:rsidRDefault="00970723" w:rsidP="00970723">
      <w:pPr>
        <w:pStyle w:val="Paragrafi"/>
        <w:rPr>
          <w:lang w:val="sq-AL"/>
        </w:rPr>
      </w:pPr>
      <w:r w:rsidRPr="007542C3">
        <w:rPr>
          <w:lang w:val="sq-AL"/>
        </w:rPr>
        <w:t xml:space="preserve"> </w:t>
      </w:r>
      <w:r w:rsidR="00CA6B85" w:rsidRPr="007542C3">
        <w:rPr>
          <w:lang w:val="sq-AL"/>
        </w:rPr>
        <w:t xml:space="preserve">- </w:t>
      </w:r>
      <w:r w:rsidRPr="007542C3">
        <w:rPr>
          <w:lang w:val="sq-AL"/>
        </w:rPr>
        <w:t xml:space="preserve">5 cm për ato pjesë të mjeteve me goma, pa lidhje që </w:t>
      </w:r>
      <w:r w:rsidR="00906E79" w:rsidRPr="007542C3">
        <w:rPr>
          <w:lang w:val="sq-AL"/>
        </w:rPr>
        <w:t>tejkalojnë</w:t>
      </w:r>
      <w:r w:rsidRPr="007542C3">
        <w:rPr>
          <w:lang w:val="sq-AL"/>
        </w:rPr>
        <w:t xml:space="preserve"> </w:t>
      </w:r>
      <w:r w:rsidR="00524A67" w:rsidRPr="007542C3">
        <w:rPr>
          <w:lang w:val="sq-AL"/>
        </w:rPr>
        <w:t>lartësinë</w:t>
      </w:r>
      <w:r w:rsidRPr="007542C3">
        <w:rPr>
          <w:lang w:val="sq-AL"/>
        </w:rPr>
        <w:t xml:space="preserve"> 3200 mm (kjo nuk aplikohet për mjetet e ngarkuara në pjesën e sipërme të </w:t>
      </w:r>
      <w:r w:rsidR="002F2914" w:rsidRPr="007542C3">
        <w:rPr>
          <w:lang w:val="sq-AL"/>
        </w:rPr>
        <w:t>vagonë</w:t>
      </w:r>
      <w:r w:rsidRPr="007542C3">
        <w:rPr>
          <w:lang w:val="sq-AL"/>
        </w:rPr>
        <w:t>ve me dy kate ngarkimi).</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6045BD">
      <w:pPr>
        <w:pStyle w:val="Paragrafi"/>
        <w:jc w:val="right"/>
        <w:rPr>
          <w:lang w:val="sq-AL"/>
        </w:rPr>
      </w:pPr>
      <w:r w:rsidRPr="007542C3">
        <w:rPr>
          <w:lang w:val="sq-AL"/>
        </w:rPr>
        <w:br w:type="page"/>
        <w:t>Tabela 3</w:t>
      </w:r>
    </w:p>
    <w:p w:rsidR="006045BD" w:rsidRDefault="006045BD" w:rsidP="006045BD">
      <w:pPr>
        <w:pStyle w:val="TitulliTitull"/>
      </w:pPr>
    </w:p>
    <w:p w:rsidR="00970723" w:rsidRPr="007542C3" w:rsidRDefault="004E1CDB" w:rsidP="006045BD">
      <w:pPr>
        <w:pStyle w:val="TitulliTitull"/>
      </w:pPr>
      <w:r w:rsidRPr="007542C3">
        <w:t>SPONDET E VAGONËVE PLATFORMË QË MUND TË ULEN PA CENUAR GABARITIN NDËRKOMBËTAR</w:t>
      </w:r>
    </w:p>
    <w:p w:rsidR="004E1CDB" w:rsidRPr="007542C3" w:rsidRDefault="004E1CDB" w:rsidP="00970723">
      <w:pPr>
        <w:pStyle w:val="Paragrafi"/>
        <w:rPr>
          <w:lang w:val="sq-AL"/>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5"/>
        <w:gridCol w:w="1261"/>
        <w:gridCol w:w="1451"/>
        <w:gridCol w:w="2597"/>
        <w:gridCol w:w="903"/>
        <w:gridCol w:w="2132"/>
      </w:tblGrid>
      <w:tr w:rsidR="00970723" w:rsidRPr="006045BD" w:rsidTr="004E1CDB">
        <w:trPr>
          <w:trHeight w:val="240"/>
          <w:jc w:val="center"/>
        </w:trPr>
        <w:tc>
          <w:tcPr>
            <w:tcW w:w="850" w:type="dxa"/>
            <w:vMerge w:val="restart"/>
          </w:tcPr>
          <w:p w:rsidR="00970723" w:rsidRPr="006045BD" w:rsidRDefault="00970723" w:rsidP="004E1CDB">
            <w:pPr>
              <w:pStyle w:val="Paragrafi"/>
              <w:ind w:firstLine="0"/>
              <w:jc w:val="center"/>
              <w:rPr>
                <w:b/>
                <w:sz w:val="18"/>
                <w:szCs w:val="18"/>
                <w:lang w:val="sq-AL"/>
              </w:rPr>
            </w:pPr>
            <w:r w:rsidRPr="006045BD">
              <w:rPr>
                <w:b/>
                <w:sz w:val="18"/>
                <w:szCs w:val="18"/>
                <w:lang w:val="sq-AL"/>
              </w:rPr>
              <w:t>UIC</w:t>
            </w:r>
          </w:p>
          <w:p w:rsidR="00970723" w:rsidRPr="006045BD" w:rsidRDefault="00970723" w:rsidP="004E1CDB">
            <w:pPr>
              <w:pStyle w:val="Paragrafi"/>
              <w:ind w:firstLine="0"/>
              <w:jc w:val="center"/>
              <w:rPr>
                <w:b/>
                <w:sz w:val="18"/>
                <w:szCs w:val="18"/>
                <w:lang w:val="sq-AL"/>
              </w:rPr>
            </w:pPr>
            <w:r w:rsidRPr="006045BD">
              <w:rPr>
                <w:b/>
                <w:sz w:val="18"/>
                <w:szCs w:val="18"/>
                <w:lang w:val="sq-AL"/>
              </w:rPr>
              <w:t>Code</w:t>
            </w:r>
          </w:p>
          <w:p w:rsidR="00970723" w:rsidRPr="006045BD" w:rsidRDefault="00970723" w:rsidP="004E1CDB">
            <w:pPr>
              <w:pStyle w:val="Paragrafi"/>
              <w:ind w:firstLine="0"/>
              <w:jc w:val="center"/>
              <w:rPr>
                <w:b/>
                <w:sz w:val="18"/>
                <w:szCs w:val="18"/>
                <w:lang w:val="sq-AL"/>
              </w:rPr>
            </w:pPr>
            <w:r w:rsidRPr="006045BD">
              <w:rPr>
                <w:b/>
                <w:sz w:val="18"/>
                <w:szCs w:val="18"/>
                <w:lang w:val="sq-AL"/>
              </w:rPr>
              <w:t>Nr.</w:t>
            </w:r>
          </w:p>
        </w:tc>
        <w:tc>
          <w:tcPr>
            <w:tcW w:w="1272" w:type="dxa"/>
            <w:vMerge w:val="restart"/>
          </w:tcPr>
          <w:p w:rsidR="00970723" w:rsidRPr="006045BD" w:rsidRDefault="00970723" w:rsidP="004E1CDB">
            <w:pPr>
              <w:pStyle w:val="Paragrafi"/>
              <w:ind w:firstLine="0"/>
              <w:jc w:val="center"/>
              <w:rPr>
                <w:b/>
                <w:sz w:val="18"/>
                <w:szCs w:val="18"/>
                <w:lang w:val="sq-AL"/>
              </w:rPr>
            </w:pPr>
            <w:r w:rsidRPr="006045BD">
              <w:rPr>
                <w:b/>
                <w:sz w:val="18"/>
                <w:szCs w:val="18"/>
                <w:lang w:val="sq-AL"/>
              </w:rPr>
              <w:t>Hekurudha</w:t>
            </w:r>
          </w:p>
        </w:tc>
        <w:tc>
          <w:tcPr>
            <w:tcW w:w="4206" w:type="dxa"/>
            <w:gridSpan w:val="2"/>
          </w:tcPr>
          <w:p w:rsidR="00970723" w:rsidRPr="006045BD" w:rsidRDefault="002F2914" w:rsidP="004E1CDB">
            <w:pPr>
              <w:pStyle w:val="Paragrafi"/>
              <w:ind w:firstLine="0"/>
              <w:jc w:val="center"/>
              <w:rPr>
                <w:b/>
                <w:sz w:val="18"/>
                <w:szCs w:val="18"/>
                <w:lang w:val="sq-AL"/>
              </w:rPr>
            </w:pPr>
            <w:r w:rsidRPr="006045BD">
              <w:rPr>
                <w:b/>
                <w:sz w:val="18"/>
                <w:szCs w:val="18"/>
                <w:lang w:val="sq-AL"/>
              </w:rPr>
              <w:t>Vagonë</w:t>
            </w:r>
            <w:r w:rsidR="00970723" w:rsidRPr="006045BD">
              <w:rPr>
                <w:b/>
                <w:sz w:val="18"/>
                <w:szCs w:val="18"/>
                <w:lang w:val="sq-AL"/>
              </w:rPr>
              <w:t>t</w:t>
            </w:r>
          </w:p>
        </w:tc>
        <w:tc>
          <w:tcPr>
            <w:tcW w:w="3140" w:type="dxa"/>
            <w:gridSpan w:val="2"/>
          </w:tcPr>
          <w:p w:rsidR="00970723" w:rsidRPr="006045BD" w:rsidRDefault="00970723" w:rsidP="004E1CDB">
            <w:pPr>
              <w:pStyle w:val="Paragrafi"/>
              <w:ind w:firstLine="0"/>
              <w:jc w:val="center"/>
              <w:rPr>
                <w:b/>
                <w:sz w:val="18"/>
                <w:szCs w:val="18"/>
                <w:lang w:val="sq-AL"/>
              </w:rPr>
            </w:pPr>
            <w:r w:rsidRPr="006045BD">
              <w:rPr>
                <w:b/>
                <w:sz w:val="18"/>
                <w:szCs w:val="18"/>
                <w:lang w:val="sq-AL"/>
              </w:rPr>
              <w:t>Numri i spondeve për anë</w:t>
            </w:r>
          </w:p>
        </w:tc>
      </w:tr>
      <w:tr w:rsidR="00970723" w:rsidRPr="006045BD" w:rsidTr="004E1CDB">
        <w:trPr>
          <w:trHeight w:val="450"/>
          <w:jc w:val="center"/>
        </w:trPr>
        <w:tc>
          <w:tcPr>
            <w:tcW w:w="850" w:type="dxa"/>
            <w:vMerge/>
          </w:tcPr>
          <w:p w:rsidR="00970723" w:rsidRPr="006045BD" w:rsidRDefault="00970723" w:rsidP="004E1CDB">
            <w:pPr>
              <w:pStyle w:val="Paragrafi"/>
              <w:ind w:firstLine="0"/>
              <w:jc w:val="center"/>
              <w:rPr>
                <w:b/>
                <w:sz w:val="18"/>
                <w:szCs w:val="18"/>
                <w:lang w:val="sq-AL"/>
              </w:rPr>
            </w:pPr>
          </w:p>
        </w:tc>
        <w:tc>
          <w:tcPr>
            <w:tcW w:w="1272" w:type="dxa"/>
            <w:vMerge/>
          </w:tcPr>
          <w:p w:rsidR="00970723" w:rsidRPr="006045BD" w:rsidRDefault="00970723" w:rsidP="004E1CDB">
            <w:pPr>
              <w:pStyle w:val="Paragrafi"/>
              <w:ind w:firstLine="0"/>
              <w:jc w:val="center"/>
              <w:rPr>
                <w:b/>
                <w:sz w:val="18"/>
                <w:szCs w:val="18"/>
                <w:lang w:val="sq-AL"/>
              </w:rPr>
            </w:pPr>
          </w:p>
        </w:tc>
        <w:tc>
          <w:tcPr>
            <w:tcW w:w="1485" w:type="dxa"/>
          </w:tcPr>
          <w:p w:rsidR="00970723" w:rsidRPr="006045BD" w:rsidRDefault="00970723" w:rsidP="004E1CDB">
            <w:pPr>
              <w:pStyle w:val="Paragrafi"/>
              <w:ind w:firstLine="0"/>
              <w:jc w:val="center"/>
              <w:rPr>
                <w:b/>
                <w:sz w:val="18"/>
                <w:szCs w:val="18"/>
                <w:lang w:val="sq-AL"/>
              </w:rPr>
            </w:pPr>
            <w:r w:rsidRPr="006045BD">
              <w:rPr>
                <w:b/>
                <w:sz w:val="18"/>
                <w:szCs w:val="18"/>
                <w:lang w:val="sq-AL"/>
              </w:rPr>
              <w:t>Germat e kodit</w:t>
            </w:r>
          </w:p>
        </w:tc>
        <w:tc>
          <w:tcPr>
            <w:tcW w:w="2721" w:type="dxa"/>
          </w:tcPr>
          <w:p w:rsidR="00970723" w:rsidRPr="006045BD" w:rsidRDefault="00970723" w:rsidP="004E1CDB">
            <w:pPr>
              <w:pStyle w:val="Paragrafi"/>
              <w:ind w:firstLine="0"/>
              <w:jc w:val="center"/>
              <w:rPr>
                <w:b/>
                <w:sz w:val="18"/>
                <w:szCs w:val="18"/>
                <w:lang w:val="sq-AL"/>
              </w:rPr>
            </w:pPr>
            <w:r w:rsidRPr="006045BD">
              <w:rPr>
                <w:b/>
                <w:sz w:val="18"/>
                <w:szCs w:val="18"/>
                <w:lang w:val="sq-AL"/>
              </w:rPr>
              <w:t xml:space="preserve">Numri i </w:t>
            </w:r>
            <w:r w:rsidR="00906E79" w:rsidRPr="006045BD">
              <w:rPr>
                <w:b/>
                <w:sz w:val="18"/>
                <w:szCs w:val="18"/>
                <w:lang w:val="sq-AL"/>
              </w:rPr>
              <w:t>serisë</w:t>
            </w:r>
          </w:p>
        </w:tc>
        <w:tc>
          <w:tcPr>
            <w:tcW w:w="918" w:type="dxa"/>
          </w:tcPr>
          <w:p w:rsidR="00970723" w:rsidRPr="006045BD" w:rsidRDefault="00970723" w:rsidP="004E1CDB">
            <w:pPr>
              <w:pStyle w:val="Paragrafi"/>
              <w:ind w:firstLine="0"/>
              <w:jc w:val="center"/>
              <w:rPr>
                <w:b/>
                <w:sz w:val="18"/>
                <w:szCs w:val="18"/>
                <w:lang w:val="sq-AL"/>
              </w:rPr>
            </w:pPr>
            <w:r w:rsidRPr="006045BD">
              <w:rPr>
                <w:b/>
                <w:sz w:val="18"/>
                <w:szCs w:val="18"/>
                <w:lang w:val="sq-AL"/>
              </w:rPr>
              <w:t>Totali</w:t>
            </w:r>
          </w:p>
        </w:tc>
        <w:tc>
          <w:tcPr>
            <w:tcW w:w="2222" w:type="dxa"/>
          </w:tcPr>
          <w:p w:rsidR="00970723" w:rsidRPr="006045BD" w:rsidRDefault="00970723" w:rsidP="004E1CDB">
            <w:pPr>
              <w:pStyle w:val="Paragrafi"/>
              <w:ind w:firstLine="0"/>
              <w:jc w:val="center"/>
              <w:rPr>
                <w:b/>
                <w:sz w:val="18"/>
                <w:szCs w:val="18"/>
                <w:lang w:val="sq-AL"/>
              </w:rPr>
            </w:pPr>
            <w:r w:rsidRPr="006045BD">
              <w:rPr>
                <w:b/>
                <w:sz w:val="18"/>
                <w:szCs w:val="18"/>
                <w:lang w:val="sq-AL"/>
              </w:rPr>
              <w:t>Mund të ulen</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51</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PKP</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Kbkk</w:t>
            </w:r>
          </w:p>
          <w:p w:rsidR="00970723" w:rsidRPr="006045BD" w:rsidRDefault="00970723" w:rsidP="004E1CDB">
            <w:pPr>
              <w:pStyle w:val="Paragrafi"/>
              <w:ind w:firstLine="0"/>
              <w:rPr>
                <w:sz w:val="18"/>
                <w:szCs w:val="18"/>
                <w:lang w:val="sq-AL"/>
              </w:rPr>
            </w:pPr>
            <w:r w:rsidRPr="006045BD">
              <w:rPr>
                <w:sz w:val="18"/>
                <w:szCs w:val="18"/>
                <w:lang w:val="sq-AL"/>
              </w:rPr>
              <w:t>K/Kbkk</w:t>
            </w:r>
          </w:p>
          <w:p w:rsidR="00970723" w:rsidRPr="006045BD" w:rsidRDefault="00970723" w:rsidP="004E1CDB">
            <w:pPr>
              <w:pStyle w:val="Paragrafi"/>
              <w:ind w:firstLine="0"/>
              <w:rPr>
                <w:sz w:val="18"/>
                <w:szCs w:val="18"/>
                <w:lang w:val="sq-AL"/>
              </w:rPr>
            </w:pPr>
            <w:r w:rsidRPr="006045BD">
              <w:rPr>
                <w:sz w:val="18"/>
                <w:szCs w:val="18"/>
                <w:lang w:val="sq-AL"/>
              </w:rPr>
              <w:t>K/Kbkk</w:t>
            </w:r>
          </w:p>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Ks/Kbkks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300 0 000 – 301 3 999</w:t>
            </w:r>
          </w:p>
          <w:p w:rsidR="00970723" w:rsidRPr="006045BD" w:rsidRDefault="00970723" w:rsidP="004E1CDB">
            <w:pPr>
              <w:pStyle w:val="Paragrafi"/>
              <w:ind w:firstLine="0"/>
              <w:rPr>
                <w:sz w:val="18"/>
                <w:szCs w:val="18"/>
                <w:lang w:val="sq-AL"/>
              </w:rPr>
            </w:pPr>
            <w:r w:rsidRPr="006045BD">
              <w:rPr>
                <w:sz w:val="18"/>
                <w:szCs w:val="18"/>
                <w:lang w:val="sq-AL"/>
              </w:rPr>
              <w:t>321 0 000 – 321 7 999</w:t>
            </w:r>
          </w:p>
          <w:p w:rsidR="00970723" w:rsidRPr="006045BD" w:rsidRDefault="00970723" w:rsidP="004E1CDB">
            <w:pPr>
              <w:pStyle w:val="Paragrafi"/>
              <w:ind w:firstLine="0"/>
              <w:rPr>
                <w:sz w:val="18"/>
                <w:szCs w:val="18"/>
                <w:lang w:val="sq-AL"/>
              </w:rPr>
            </w:pPr>
            <w:r w:rsidRPr="006045BD">
              <w:rPr>
                <w:sz w:val="18"/>
                <w:szCs w:val="18"/>
                <w:lang w:val="sq-AL"/>
              </w:rPr>
              <w:t>322 1 000 – 322 2 999</w:t>
            </w:r>
          </w:p>
          <w:p w:rsidR="00970723" w:rsidRPr="006045BD" w:rsidRDefault="00970723" w:rsidP="004E1CDB">
            <w:pPr>
              <w:pStyle w:val="Paragrafi"/>
              <w:ind w:firstLine="0"/>
              <w:rPr>
                <w:sz w:val="18"/>
                <w:szCs w:val="18"/>
                <w:lang w:val="sq-AL"/>
              </w:rPr>
            </w:pPr>
            <w:r w:rsidRPr="006045BD">
              <w:rPr>
                <w:sz w:val="18"/>
                <w:szCs w:val="18"/>
                <w:lang w:val="sq-AL"/>
              </w:rPr>
              <w:t>330 0 000 – 330 9 999</w:t>
            </w:r>
          </w:p>
          <w:p w:rsidR="00970723" w:rsidRPr="006045BD" w:rsidRDefault="00970723" w:rsidP="004E1CDB">
            <w:pPr>
              <w:pStyle w:val="Paragrafi"/>
              <w:ind w:firstLine="0"/>
              <w:rPr>
                <w:sz w:val="18"/>
                <w:szCs w:val="18"/>
                <w:lang w:val="sq-AL"/>
              </w:rPr>
            </w:pPr>
            <w:r w:rsidRPr="006045BD">
              <w:rPr>
                <w:sz w:val="18"/>
                <w:szCs w:val="18"/>
                <w:lang w:val="sq-AL"/>
              </w:rPr>
              <w:t>341 5 000 – 341 7 999</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5</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52</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BDZ</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Ras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393 ...</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8</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54</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CD</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Kbkks</w:t>
            </w:r>
          </w:p>
          <w:p w:rsidR="00970723" w:rsidRPr="006045BD" w:rsidRDefault="00970723" w:rsidP="004E1CDB">
            <w:pPr>
              <w:pStyle w:val="Paragrafi"/>
              <w:ind w:firstLine="0"/>
              <w:rPr>
                <w:sz w:val="18"/>
                <w:szCs w:val="18"/>
                <w:lang w:val="sq-AL"/>
              </w:rPr>
            </w:pPr>
            <w:r w:rsidRPr="006045BD">
              <w:rPr>
                <w:sz w:val="18"/>
                <w:szCs w:val="18"/>
                <w:lang w:val="sq-AL"/>
              </w:rPr>
              <w:t>Res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394 1 ...   – 341 6 ...</w:t>
            </w:r>
          </w:p>
          <w:p w:rsidR="00970723" w:rsidRPr="006045BD" w:rsidRDefault="00970723" w:rsidP="004E1CDB">
            <w:pPr>
              <w:pStyle w:val="Paragrafi"/>
              <w:ind w:firstLine="0"/>
              <w:rPr>
                <w:sz w:val="18"/>
                <w:szCs w:val="18"/>
                <w:lang w:val="sq-AL"/>
              </w:rPr>
            </w:pPr>
            <w:r w:rsidRPr="006045BD">
              <w:rPr>
                <w:sz w:val="18"/>
                <w:szCs w:val="18"/>
                <w:lang w:val="sq-AL"/>
              </w:rPr>
              <w:t>394 1 ...   – 394 4...</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7</w:t>
            </w:r>
          </w:p>
          <w:p w:rsidR="00970723" w:rsidRPr="006045BD" w:rsidRDefault="00970723" w:rsidP="004E1CDB">
            <w:pPr>
              <w:pStyle w:val="Paragrafi"/>
              <w:ind w:firstLine="0"/>
              <w:rPr>
                <w:sz w:val="18"/>
                <w:szCs w:val="18"/>
                <w:lang w:val="sq-AL"/>
              </w:rPr>
            </w:pPr>
            <w:r w:rsidRPr="006045BD">
              <w:rPr>
                <w:sz w:val="18"/>
                <w:szCs w:val="18"/>
                <w:lang w:val="sq-AL"/>
              </w:rPr>
              <w:t>9</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55</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MAV</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0 000 – 330 7 999</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56</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ZSSK(ZSR)</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Kbkks</w:t>
            </w:r>
          </w:p>
          <w:p w:rsidR="00970723" w:rsidRPr="006045BD" w:rsidRDefault="00970723" w:rsidP="004E1CDB">
            <w:pPr>
              <w:pStyle w:val="Paragrafi"/>
              <w:ind w:firstLine="0"/>
              <w:rPr>
                <w:sz w:val="18"/>
                <w:szCs w:val="18"/>
                <w:lang w:val="sq-AL"/>
              </w:rPr>
            </w:pPr>
            <w:r w:rsidRPr="006045BD">
              <w:rPr>
                <w:sz w:val="18"/>
                <w:szCs w:val="18"/>
                <w:lang w:val="sq-AL"/>
              </w:rPr>
              <w:t>Res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341 5 ...   – 341 6...</w:t>
            </w:r>
          </w:p>
          <w:p w:rsidR="00970723" w:rsidRPr="006045BD" w:rsidRDefault="00970723" w:rsidP="004E1CDB">
            <w:pPr>
              <w:pStyle w:val="Paragrafi"/>
              <w:ind w:firstLine="0"/>
              <w:rPr>
                <w:sz w:val="18"/>
                <w:szCs w:val="18"/>
                <w:lang w:val="sq-AL"/>
              </w:rPr>
            </w:pPr>
            <w:r w:rsidRPr="006045BD">
              <w:rPr>
                <w:sz w:val="18"/>
                <w:szCs w:val="18"/>
                <w:lang w:val="sq-AL"/>
              </w:rPr>
              <w:t>394 1 ...   – 394 4</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7</w:t>
            </w:r>
          </w:p>
          <w:p w:rsidR="00970723" w:rsidRPr="006045BD" w:rsidRDefault="00970723" w:rsidP="004E1CDB">
            <w:pPr>
              <w:pStyle w:val="Paragrafi"/>
              <w:ind w:firstLine="0"/>
              <w:rPr>
                <w:sz w:val="18"/>
                <w:szCs w:val="18"/>
                <w:lang w:val="sq-AL"/>
              </w:rPr>
            </w:pPr>
            <w:r w:rsidRPr="006045BD">
              <w:rPr>
                <w:sz w:val="18"/>
                <w:szCs w:val="18"/>
                <w:lang w:val="sq-AL"/>
              </w:rPr>
              <w:t>9</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64</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FNME</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Kkklm</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328 3 000 – 328 3 010</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4</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65</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MZ</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333 0 200 – 333 0 245</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71</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RENFE</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1 000 – 330 1 049</w:t>
            </w:r>
          </w:p>
          <w:p w:rsidR="00970723" w:rsidRPr="006045BD" w:rsidRDefault="00970723" w:rsidP="004E1CDB">
            <w:pPr>
              <w:pStyle w:val="Paragrafi"/>
              <w:ind w:firstLine="0"/>
              <w:rPr>
                <w:sz w:val="18"/>
                <w:szCs w:val="18"/>
                <w:lang w:val="sq-AL"/>
              </w:rPr>
            </w:pPr>
            <w:r w:rsidRPr="006045BD">
              <w:rPr>
                <w:sz w:val="18"/>
                <w:szCs w:val="18"/>
                <w:lang w:val="sq-AL"/>
              </w:rPr>
              <w:t>330 0 000 – 333 0 412</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72</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JZ</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333 0 200 – 333 0 249</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74</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GC (SJ)</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Kbs</w:t>
            </w:r>
          </w:p>
          <w:p w:rsidR="00970723" w:rsidRPr="006045BD" w:rsidRDefault="00970723" w:rsidP="004E1CDB">
            <w:pPr>
              <w:pStyle w:val="Paragrafi"/>
              <w:ind w:firstLine="0"/>
              <w:rPr>
                <w:sz w:val="18"/>
                <w:szCs w:val="18"/>
                <w:lang w:val="sq-AL"/>
              </w:rPr>
            </w:pPr>
            <w:r w:rsidRPr="006045BD">
              <w:rPr>
                <w:sz w:val="18"/>
                <w:szCs w:val="18"/>
                <w:lang w:val="sq-AL"/>
              </w:rPr>
              <w:t>Kbs 443</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0 004 – 330 0 998</w:t>
            </w:r>
          </w:p>
          <w:p w:rsidR="00970723" w:rsidRPr="006045BD" w:rsidRDefault="00970723" w:rsidP="004E1CDB">
            <w:pPr>
              <w:pStyle w:val="Paragrafi"/>
              <w:ind w:firstLine="0"/>
              <w:rPr>
                <w:sz w:val="18"/>
                <w:szCs w:val="18"/>
                <w:lang w:val="sq-AL"/>
              </w:rPr>
            </w:pPr>
            <w:r w:rsidRPr="006045BD">
              <w:rPr>
                <w:sz w:val="18"/>
                <w:szCs w:val="18"/>
                <w:lang w:val="sq-AL"/>
              </w:rPr>
              <w:t>333 1 001 – 333 1 426</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79</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SZ</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Kgs-Z</w:t>
            </w:r>
          </w:p>
          <w:p w:rsidR="00970723" w:rsidRPr="006045BD" w:rsidRDefault="00970723" w:rsidP="004E1CDB">
            <w:pPr>
              <w:pStyle w:val="Paragrafi"/>
              <w:ind w:firstLine="0"/>
              <w:rPr>
                <w:sz w:val="18"/>
                <w:szCs w:val="18"/>
                <w:lang w:val="sq-AL"/>
              </w:rPr>
            </w:pPr>
            <w:r w:rsidRPr="006045BD">
              <w:rPr>
                <w:sz w:val="18"/>
                <w:szCs w:val="18"/>
                <w:lang w:val="sq-AL"/>
              </w:rPr>
              <w:t>Kgs-Z</w:t>
            </w:r>
          </w:p>
          <w:p w:rsidR="00970723" w:rsidRPr="006045BD" w:rsidRDefault="00970723" w:rsidP="004E1CDB">
            <w:pPr>
              <w:pStyle w:val="Paragrafi"/>
              <w:ind w:firstLine="0"/>
              <w:rPr>
                <w:sz w:val="18"/>
                <w:szCs w:val="18"/>
                <w:lang w:val="sq-AL"/>
              </w:rPr>
            </w:pPr>
            <w:r w:rsidRPr="006045BD">
              <w:rPr>
                <w:sz w:val="18"/>
                <w:szCs w:val="18"/>
                <w:lang w:val="sq-AL"/>
              </w:rPr>
              <w:t>Regs-Z</w:t>
            </w:r>
          </w:p>
          <w:p w:rsidR="00970723" w:rsidRPr="006045BD" w:rsidRDefault="00970723" w:rsidP="004E1CDB">
            <w:pPr>
              <w:pStyle w:val="Paragrafi"/>
              <w:ind w:firstLine="0"/>
              <w:rPr>
                <w:sz w:val="18"/>
                <w:szCs w:val="18"/>
                <w:lang w:val="sq-AL"/>
              </w:rPr>
            </w:pPr>
            <w:r w:rsidRPr="006045BD">
              <w:rPr>
                <w:sz w:val="18"/>
                <w:szCs w:val="18"/>
                <w:lang w:val="sq-AL"/>
              </w:rPr>
              <w:t>Res-Z</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332 9 000 – 332 9 207</w:t>
            </w:r>
          </w:p>
          <w:p w:rsidR="00970723" w:rsidRPr="006045BD" w:rsidRDefault="00970723" w:rsidP="004E1CDB">
            <w:pPr>
              <w:pStyle w:val="Paragrafi"/>
              <w:ind w:firstLine="0"/>
              <w:rPr>
                <w:sz w:val="18"/>
                <w:szCs w:val="18"/>
                <w:lang w:val="sq-AL"/>
              </w:rPr>
            </w:pPr>
            <w:r w:rsidRPr="006045BD">
              <w:rPr>
                <w:sz w:val="18"/>
                <w:szCs w:val="18"/>
                <w:lang w:val="sq-AL"/>
              </w:rPr>
              <w:t>333 0 212 – 333 0 213</w:t>
            </w:r>
          </w:p>
          <w:p w:rsidR="00970723" w:rsidRPr="006045BD" w:rsidRDefault="00970723" w:rsidP="004E1CDB">
            <w:pPr>
              <w:pStyle w:val="Paragrafi"/>
              <w:ind w:firstLine="0"/>
              <w:rPr>
                <w:sz w:val="18"/>
                <w:szCs w:val="18"/>
                <w:lang w:val="sq-AL"/>
              </w:rPr>
            </w:pPr>
            <w:r w:rsidRPr="006045BD">
              <w:rPr>
                <w:sz w:val="18"/>
                <w:szCs w:val="18"/>
                <w:lang w:val="sq-AL"/>
              </w:rPr>
              <w:t>392 4 002 – 392 4 327</w:t>
            </w:r>
          </w:p>
          <w:p w:rsidR="00970723" w:rsidRPr="006045BD" w:rsidRDefault="00970723" w:rsidP="004E1CDB">
            <w:pPr>
              <w:pStyle w:val="Paragrafi"/>
              <w:ind w:firstLine="0"/>
              <w:rPr>
                <w:sz w:val="18"/>
                <w:szCs w:val="18"/>
                <w:lang w:val="sq-AL"/>
              </w:rPr>
            </w:pPr>
            <w:r w:rsidRPr="006045BD">
              <w:rPr>
                <w:sz w:val="18"/>
                <w:szCs w:val="18"/>
                <w:lang w:val="sq-AL"/>
              </w:rPr>
              <w:t>393 6 039 – 393 6 170</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7</w:t>
            </w:r>
          </w:p>
          <w:p w:rsidR="00970723" w:rsidRPr="006045BD" w:rsidRDefault="00970723" w:rsidP="004E1CDB">
            <w:pPr>
              <w:pStyle w:val="Paragrafi"/>
              <w:ind w:firstLine="0"/>
              <w:rPr>
                <w:sz w:val="18"/>
                <w:szCs w:val="18"/>
                <w:lang w:val="sq-AL"/>
              </w:rPr>
            </w:pPr>
            <w:r w:rsidRPr="006045BD">
              <w:rPr>
                <w:sz w:val="18"/>
                <w:szCs w:val="18"/>
                <w:lang w:val="sq-AL"/>
              </w:rPr>
              <w:t>7</w:t>
            </w:r>
          </w:p>
          <w:p w:rsidR="00970723" w:rsidRPr="006045BD" w:rsidRDefault="00970723" w:rsidP="004E1CDB">
            <w:pPr>
              <w:pStyle w:val="Paragrafi"/>
              <w:ind w:firstLine="0"/>
              <w:rPr>
                <w:sz w:val="18"/>
                <w:szCs w:val="18"/>
                <w:lang w:val="sq-AL"/>
              </w:rPr>
            </w:pPr>
            <w:r w:rsidRPr="006045BD">
              <w:rPr>
                <w:sz w:val="18"/>
                <w:szCs w:val="18"/>
                <w:lang w:val="sq-AL"/>
              </w:rPr>
              <w:t>8</w:t>
            </w:r>
          </w:p>
          <w:p w:rsidR="00970723" w:rsidRPr="006045BD" w:rsidRDefault="00970723" w:rsidP="004E1CDB">
            <w:pPr>
              <w:pStyle w:val="Paragrafi"/>
              <w:ind w:firstLine="0"/>
              <w:rPr>
                <w:sz w:val="18"/>
                <w:szCs w:val="18"/>
                <w:lang w:val="sq-AL"/>
              </w:rPr>
            </w:pPr>
            <w:r w:rsidRPr="006045BD">
              <w:rPr>
                <w:sz w:val="18"/>
                <w:szCs w:val="18"/>
                <w:lang w:val="sq-AL"/>
              </w:rPr>
              <w:t>8</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 xml:space="preserve">Të gjitha </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80</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DB</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Ks 446</w:t>
            </w:r>
          </w:p>
          <w:p w:rsidR="00970723" w:rsidRPr="006045BD" w:rsidRDefault="00970723" w:rsidP="004E1CDB">
            <w:pPr>
              <w:pStyle w:val="Paragrafi"/>
              <w:ind w:firstLine="0"/>
              <w:rPr>
                <w:sz w:val="18"/>
                <w:szCs w:val="18"/>
                <w:lang w:val="sq-AL"/>
              </w:rPr>
            </w:pPr>
            <w:r w:rsidRPr="006045BD">
              <w:rPr>
                <w:sz w:val="18"/>
                <w:szCs w:val="18"/>
                <w:lang w:val="sq-AL"/>
              </w:rPr>
              <w:t>Ks 447</w:t>
            </w:r>
          </w:p>
          <w:p w:rsidR="00970723" w:rsidRPr="006045BD" w:rsidRDefault="00970723" w:rsidP="004E1CDB">
            <w:pPr>
              <w:pStyle w:val="Paragrafi"/>
              <w:ind w:firstLine="0"/>
              <w:rPr>
                <w:sz w:val="18"/>
                <w:szCs w:val="18"/>
                <w:lang w:val="sq-AL"/>
              </w:rPr>
            </w:pPr>
            <w:r w:rsidRPr="006045BD">
              <w:rPr>
                <w:sz w:val="18"/>
                <w:szCs w:val="18"/>
                <w:lang w:val="sq-AL"/>
              </w:rPr>
              <w:t>Kbs 443</w:t>
            </w:r>
          </w:p>
          <w:p w:rsidR="00970723" w:rsidRPr="006045BD" w:rsidRDefault="00970723" w:rsidP="004E1CDB">
            <w:pPr>
              <w:pStyle w:val="Paragrafi"/>
              <w:ind w:firstLine="0"/>
              <w:rPr>
                <w:sz w:val="18"/>
                <w:szCs w:val="18"/>
                <w:lang w:val="sq-AL"/>
              </w:rPr>
            </w:pPr>
            <w:r w:rsidRPr="006045BD">
              <w:rPr>
                <w:sz w:val="18"/>
                <w:szCs w:val="18"/>
                <w:lang w:val="sq-AL"/>
              </w:rPr>
              <w:t>Kbs 442</w:t>
            </w:r>
          </w:p>
          <w:p w:rsidR="00970723" w:rsidRPr="006045BD" w:rsidRDefault="00970723" w:rsidP="004E1CDB">
            <w:pPr>
              <w:pStyle w:val="Paragrafi"/>
              <w:ind w:firstLine="0"/>
              <w:rPr>
                <w:sz w:val="18"/>
                <w:szCs w:val="18"/>
                <w:lang w:val="sq-AL"/>
              </w:rPr>
            </w:pPr>
            <w:r w:rsidRPr="006045BD">
              <w:rPr>
                <w:sz w:val="18"/>
                <w:szCs w:val="18"/>
                <w:lang w:val="sq-AL"/>
              </w:rPr>
              <w:t>Kbs 442</w:t>
            </w:r>
          </w:p>
          <w:p w:rsidR="00970723" w:rsidRPr="006045BD" w:rsidRDefault="00970723" w:rsidP="004E1CDB">
            <w:pPr>
              <w:pStyle w:val="Paragrafi"/>
              <w:ind w:firstLine="0"/>
              <w:rPr>
                <w:sz w:val="18"/>
                <w:szCs w:val="18"/>
                <w:lang w:val="sq-AL"/>
              </w:rPr>
            </w:pPr>
            <w:r w:rsidRPr="006045BD">
              <w:rPr>
                <w:sz w:val="18"/>
                <w:szCs w:val="18"/>
                <w:lang w:val="sq-AL"/>
              </w:rPr>
              <w:t>Kls 443</w:t>
            </w:r>
          </w:p>
          <w:p w:rsidR="00970723" w:rsidRPr="006045BD" w:rsidRDefault="00970723" w:rsidP="004E1CDB">
            <w:pPr>
              <w:pStyle w:val="Paragrafi"/>
              <w:ind w:firstLine="0"/>
              <w:rPr>
                <w:sz w:val="18"/>
                <w:szCs w:val="18"/>
                <w:lang w:val="sq-AL"/>
              </w:rPr>
            </w:pPr>
            <w:r w:rsidRPr="006045BD">
              <w:rPr>
                <w:sz w:val="18"/>
                <w:szCs w:val="18"/>
                <w:lang w:val="sq-AL"/>
              </w:rPr>
              <w:t>Kls 442</w:t>
            </w:r>
          </w:p>
          <w:p w:rsidR="00970723" w:rsidRPr="006045BD" w:rsidRDefault="00970723" w:rsidP="004E1CDB">
            <w:pPr>
              <w:pStyle w:val="Paragrafi"/>
              <w:ind w:firstLine="0"/>
              <w:rPr>
                <w:sz w:val="18"/>
                <w:szCs w:val="18"/>
                <w:lang w:val="sq-AL"/>
              </w:rPr>
            </w:pPr>
            <w:r w:rsidRPr="006045BD">
              <w:rPr>
                <w:sz w:val="18"/>
                <w:szCs w:val="18"/>
                <w:lang w:val="sq-AL"/>
              </w:rPr>
              <w:t>Klps 444</w:t>
            </w:r>
          </w:p>
          <w:p w:rsidR="00970723" w:rsidRPr="006045BD" w:rsidRDefault="00970723" w:rsidP="004E1CDB">
            <w:pPr>
              <w:pStyle w:val="Paragrafi"/>
              <w:ind w:firstLine="0"/>
              <w:rPr>
                <w:sz w:val="18"/>
                <w:szCs w:val="18"/>
                <w:lang w:val="sq-AL"/>
              </w:rPr>
            </w:pPr>
            <w:r w:rsidRPr="006045BD">
              <w:rPr>
                <w:sz w:val="18"/>
                <w:szCs w:val="18"/>
                <w:lang w:val="sq-AL"/>
              </w:rPr>
              <w:t>Kls-x 448</w:t>
            </w:r>
          </w:p>
          <w:p w:rsidR="00970723" w:rsidRPr="006045BD" w:rsidRDefault="00970723" w:rsidP="004E1CDB">
            <w:pPr>
              <w:pStyle w:val="Paragrafi"/>
              <w:ind w:firstLine="0"/>
              <w:rPr>
                <w:sz w:val="18"/>
                <w:szCs w:val="18"/>
                <w:lang w:val="sq-AL"/>
              </w:rPr>
            </w:pPr>
            <w:r w:rsidRPr="006045BD">
              <w:rPr>
                <w:sz w:val="18"/>
                <w:szCs w:val="18"/>
                <w:lang w:val="sq-AL"/>
              </w:rPr>
              <w:t>Res 675</w:t>
            </w:r>
          </w:p>
          <w:p w:rsidR="00970723" w:rsidRPr="006045BD" w:rsidRDefault="00970723" w:rsidP="004E1CDB">
            <w:pPr>
              <w:pStyle w:val="Paragrafi"/>
              <w:ind w:firstLine="0"/>
              <w:rPr>
                <w:sz w:val="18"/>
                <w:szCs w:val="18"/>
                <w:lang w:val="sq-AL"/>
              </w:rPr>
            </w:pPr>
            <w:r w:rsidRPr="006045BD">
              <w:rPr>
                <w:sz w:val="18"/>
                <w:szCs w:val="18"/>
                <w:lang w:val="sq-AL"/>
              </w:rPr>
              <w:t>Res 677</w:t>
            </w:r>
          </w:p>
          <w:p w:rsidR="00970723" w:rsidRPr="006045BD" w:rsidRDefault="00970723" w:rsidP="004E1CDB">
            <w:pPr>
              <w:pStyle w:val="Paragrafi"/>
              <w:ind w:firstLine="0"/>
              <w:rPr>
                <w:sz w:val="18"/>
                <w:szCs w:val="18"/>
                <w:lang w:val="sq-AL"/>
              </w:rPr>
            </w:pPr>
            <w:r w:rsidRPr="006045BD">
              <w:rPr>
                <w:sz w:val="18"/>
                <w:szCs w:val="18"/>
                <w:lang w:val="sq-AL"/>
              </w:rPr>
              <w:t>Res 676</w:t>
            </w:r>
          </w:p>
          <w:p w:rsidR="00970723" w:rsidRPr="006045BD" w:rsidRDefault="00970723" w:rsidP="004E1CDB">
            <w:pPr>
              <w:pStyle w:val="Paragrafi"/>
              <w:ind w:firstLine="0"/>
              <w:rPr>
                <w:sz w:val="18"/>
                <w:szCs w:val="18"/>
                <w:lang w:val="sq-AL"/>
              </w:rPr>
            </w:pPr>
            <w:r w:rsidRPr="006045BD">
              <w:rPr>
                <w:sz w:val="18"/>
                <w:szCs w:val="18"/>
                <w:lang w:val="sq-AL"/>
              </w:rPr>
              <w:t>Res 677</w:t>
            </w:r>
          </w:p>
          <w:p w:rsidR="00970723" w:rsidRPr="006045BD" w:rsidRDefault="00970723" w:rsidP="004E1CDB">
            <w:pPr>
              <w:pStyle w:val="Paragrafi"/>
              <w:ind w:firstLine="0"/>
              <w:rPr>
                <w:sz w:val="18"/>
                <w:szCs w:val="18"/>
                <w:lang w:val="sq-AL"/>
              </w:rPr>
            </w:pPr>
            <w:r w:rsidRPr="006045BD">
              <w:rPr>
                <w:sz w:val="18"/>
                <w:szCs w:val="18"/>
                <w:lang w:val="sq-AL"/>
              </w:rPr>
              <w:t>Res 676</w:t>
            </w:r>
          </w:p>
          <w:p w:rsidR="00970723" w:rsidRPr="006045BD" w:rsidRDefault="00970723" w:rsidP="004E1CDB">
            <w:pPr>
              <w:pStyle w:val="Paragrafi"/>
              <w:ind w:firstLine="0"/>
              <w:rPr>
                <w:sz w:val="18"/>
                <w:szCs w:val="18"/>
                <w:lang w:val="sq-AL"/>
              </w:rPr>
            </w:pPr>
            <w:r w:rsidRPr="006045BD">
              <w:rPr>
                <w:sz w:val="18"/>
                <w:szCs w:val="18"/>
                <w:lang w:val="sq-AL"/>
              </w:rPr>
              <w:t>Res 676</w:t>
            </w:r>
          </w:p>
          <w:p w:rsidR="00970723" w:rsidRPr="006045BD" w:rsidRDefault="00970723" w:rsidP="004E1CDB">
            <w:pPr>
              <w:pStyle w:val="Paragrafi"/>
              <w:ind w:firstLine="0"/>
              <w:rPr>
                <w:sz w:val="18"/>
                <w:szCs w:val="18"/>
                <w:lang w:val="sq-AL"/>
              </w:rPr>
            </w:pPr>
            <w:r w:rsidRPr="006045BD">
              <w:rPr>
                <w:sz w:val="18"/>
                <w:szCs w:val="18"/>
                <w:lang w:val="sq-AL"/>
              </w:rPr>
              <w:t>Res 676</w:t>
            </w:r>
          </w:p>
          <w:p w:rsidR="00970723" w:rsidRPr="006045BD" w:rsidRDefault="00970723" w:rsidP="004E1CDB">
            <w:pPr>
              <w:pStyle w:val="Paragrafi"/>
              <w:ind w:firstLine="0"/>
              <w:rPr>
                <w:sz w:val="18"/>
                <w:szCs w:val="18"/>
                <w:lang w:val="sq-AL"/>
              </w:rPr>
            </w:pPr>
            <w:r w:rsidRPr="006045BD">
              <w:rPr>
                <w:sz w:val="18"/>
                <w:szCs w:val="18"/>
                <w:lang w:val="sq-AL"/>
              </w:rPr>
              <w:t>Res 678</w:t>
            </w:r>
          </w:p>
          <w:p w:rsidR="00970723" w:rsidRPr="006045BD" w:rsidRDefault="00970723" w:rsidP="004E1CDB">
            <w:pPr>
              <w:pStyle w:val="Paragrafi"/>
              <w:ind w:firstLine="0"/>
              <w:rPr>
                <w:sz w:val="18"/>
                <w:szCs w:val="18"/>
                <w:lang w:val="sq-AL"/>
              </w:rPr>
            </w:pPr>
            <w:r w:rsidRPr="006045BD">
              <w:rPr>
                <w:sz w:val="18"/>
                <w:szCs w:val="18"/>
                <w:lang w:val="sq-AL"/>
              </w:rPr>
              <w:t>Samms-u 454</w:t>
            </w:r>
          </w:p>
          <w:p w:rsidR="00970723" w:rsidRPr="006045BD" w:rsidRDefault="00970723" w:rsidP="004E1CDB">
            <w:pPr>
              <w:pStyle w:val="Paragrafi"/>
              <w:ind w:firstLine="0"/>
              <w:rPr>
                <w:sz w:val="18"/>
                <w:szCs w:val="18"/>
                <w:lang w:val="sq-AL"/>
              </w:rPr>
            </w:pPr>
            <w:r w:rsidRPr="006045BD">
              <w:rPr>
                <w:sz w:val="18"/>
                <w:szCs w:val="18"/>
                <w:lang w:val="sq-AL"/>
              </w:rPr>
              <w:t>Samms-u 454</w:t>
            </w:r>
          </w:p>
          <w:p w:rsidR="00970723" w:rsidRPr="006045BD" w:rsidRDefault="00970723" w:rsidP="004E1CDB">
            <w:pPr>
              <w:pStyle w:val="Paragrafi"/>
              <w:ind w:firstLine="0"/>
              <w:rPr>
                <w:sz w:val="18"/>
                <w:szCs w:val="18"/>
                <w:lang w:val="sq-AL"/>
              </w:rPr>
            </w:pPr>
            <w:r w:rsidRPr="006045BD">
              <w:rPr>
                <w:sz w:val="18"/>
                <w:szCs w:val="18"/>
                <w:lang w:val="sq-AL"/>
              </w:rPr>
              <w:t>Samms-u 453</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0 000 – 330 1 191</w:t>
            </w:r>
          </w:p>
          <w:p w:rsidR="00970723" w:rsidRPr="006045BD" w:rsidRDefault="00970723" w:rsidP="004E1CDB">
            <w:pPr>
              <w:pStyle w:val="Paragrafi"/>
              <w:ind w:firstLine="0"/>
              <w:rPr>
                <w:sz w:val="18"/>
                <w:szCs w:val="18"/>
                <w:lang w:val="sq-AL"/>
              </w:rPr>
            </w:pPr>
            <w:r w:rsidRPr="006045BD">
              <w:rPr>
                <w:sz w:val="18"/>
                <w:szCs w:val="18"/>
                <w:lang w:val="sq-AL"/>
              </w:rPr>
              <w:t>330 1 500 – 330 1 799</w:t>
            </w:r>
          </w:p>
          <w:p w:rsidR="00970723" w:rsidRPr="006045BD" w:rsidRDefault="00970723" w:rsidP="004E1CDB">
            <w:pPr>
              <w:pStyle w:val="Paragrafi"/>
              <w:ind w:firstLine="0"/>
              <w:rPr>
                <w:sz w:val="18"/>
                <w:szCs w:val="18"/>
                <w:lang w:val="sq-AL"/>
              </w:rPr>
            </w:pPr>
            <w:r w:rsidRPr="006045BD">
              <w:rPr>
                <w:sz w:val="18"/>
                <w:szCs w:val="18"/>
                <w:lang w:val="sq-AL"/>
              </w:rPr>
              <w:t>333 0 000 – 333 6 785</w:t>
            </w:r>
          </w:p>
          <w:p w:rsidR="00970723" w:rsidRPr="006045BD" w:rsidRDefault="00970723" w:rsidP="004E1CDB">
            <w:pPr>
              <w:pStyle w:val="Paragrafi"/>
              <w:ind w:firstLine="0"/>
              <w:rPr>
                <w:sz w:val="18"/>
                <w:szCs w:val="18"/>
                <w:lang w:val="sq-AL"/>
              </w:rPr>
            </w:pPr>
            <w:r w:rsidRPr="006045BD">
              <w:rPr>
                <w:sz w:val="18"/>
                <w:szCs w:val="18"/>
                <w:lang w:val="sq-AL"/>
              </w:rPr>
              <w:t>333 7 000 – 334 8 599</w:t>
            </w:r>
          </w:p>
          <w:p w:rsidR="00970723" w:rsidRPr="006045BD" w:rsidRDefault="00970723" w:rsidP="004E1CDB">
            <w:pPr>
              <w:pStyle w:val="Paragrafi"/>
              <w:ind w:firstLine="0"/>
              <w:rPr>
                <w:sz w:val="18"/>
                <w:szCs w:val="18"/>
                <w:lang w:val="sq-AL"/>
              </w:rPr>
            </w:pPr>
            <w:r w:rsidRPr="006045BD">
              <w:rPr>
                <w:sz w:val="18"/>
                <w:szCs w:val="18"/>
                <w:lang w:val="sq-AL"/>
              </w:rPr>
              <w:t>335 0 650 – 335 0 999</w:t>
            </w:r>
          </w:p>
          <w:p w:rsidR="00970723" w:rsidRPr="006045BD" w:rsidRDefault="00970723" w:rsidP="004E1CDB">
            <w:pPr>
              <w:pStyle w:val="Paragrafi"/>
              <w:ind w:firstLine="0"/>
              <w:rPr>
                <w:sz w:val="18"/>
                <w:szCs w:val="18"/>
                <w:lang w:val="sq-AL"/>
              </w:rPr>
            </w:pPr>
            <w:r w:rsidRPr="006045BD">
              <w:rPr>
                <w:sz w:val="18"/>
                <w:szCs w:val="18"/>
                <w:lang w:val="sq-AL"/>
              </w:rPr>
              <w:t>336 0 000 – 336 3 399</w:t>
            </w:r>
          </w:p>
          <w:p w:rsidR="00970723" w:rsidRPr="006045BD" w:rsidRDefault="00970723" w:rsidP="004E1CDB">
            <w:pPr>
              <w:pStyle w:val="Paragrafi"/>
              <w:ind w:firstLine="0"/>
              <w:rPr>
                <w:sz w:val="18"/>
                <w:szCs w:val="18"/>
                <w:lang w:val="sq-AL"/>
              </w:rPr>
            </w:pPr>
            <w:r w:rsidRPr="006045BD">
              <w:rPr>
                <w:sz w:val="18"/>
                <w:szCs w:val="18"/>
                <w:lang w:val="sq-AL"/>
              </w:rPr>
              <w:t>336 5 000 – 336 9 999</w:t>
            </w:r>
          </w:p>
          <w:p w:rsidR="00970723" w:rsidRPr="006045BD" w:rsidRDefault="00970723" w:rsidP="004E1CDB">
            <w:pPr>
              <w:pStyle w:val="Paragrafi"/>
              <w:ind w:firstLine="0"/>
              <w:rPr>
                <w:sz w:val="18"/>
                <w:szCs w:val="18"/>
                <w:lang w:val="sq-AL"/>
              </w:rPr>
            </w:pPr>
            <w:r w:rsidRPr="006045BD">
              <w:rPr>
                <w:sz w:val="18"/>
                <w:szCs w:val="18"/>
                <w:lang w:val="sq-AL"/>
              </w:rPr>
              <w:t>339 0 000 – 339 0 129</w:t>
            </w:r>
          </w:p>
          <w:p w:rsidR="00970723" w:rsidRPr="006045BD" w:rsidRDefault="00970723" w:rsidP="004E1CDB">
            <w:pPr>
              <w:pStyle w:val="Paragrafi"/>
              <w:ind w:firstLine="0"/>
              <w:rPr>
                <w:sz w:val="18"/>
                <w:szCs w:val="18"/>
                <w:lang w:val="sq-AL"/>
              </w:rPr>
            </w:pPr>
            <w:r w:rsidRPr="006045BD">
              <w:rPr>
                <w:sz w:val="18"/>
                <w:szCs w:val="18"/>
                <w:lang w:val="sq-AL"/>
              </w:rPr>
              <w:t>346 7 000 – 346 8 361</w:t>
            </w:r>
          </w:p>
          <w:p w:rsidR="00970723" w:rsidRPr="006045BD" w:rsidRDefault="00970723" w:rsidP="004E1CDB">
            <w:pPr>
              <w:pStyle w:val="Paragrafi"/>
              <w:ind w:firstLine="0"/>
              <w:rPr>
                <w:sz w:val="18"/>
                <w:szCs w:val="18"/>
                <w:lang w:val="sq-AL"/>
              </w:rPr>
            </w:pPr>
            <w:r w:rsidRPr="006045BD">
              <w:rPr>
                <w:sz w:val="18"/>
                <w:szCs w:val="18"/>
                <w:lang w:val="sq-AL"/>
              </w:rPr>
              <w:t>394 2 000 – 394 2 499</w:t>
            </w:r>
          </w:p>
          <w:p w:rsidR="00970723" w:rsidRPr="006045BD" w:rsidRDefault="00970723" w:rsidP="004E1CDB">
            <w:pPr>
              <w:pStyle w:val="Paragrafi"/>
              <w:ind w:firstLine="0"/>
              <w:rPr>
                <w:sz w:val="18"/>
                <w:szCs w:val="18"/>
                <w:lang w:val="sq-AL"/>
              </w:rPr>
            </w:pPr>
            <w:r w:rsidRPr="006045BD">
              <w:rPr>
                <w:sz w:val="18"/>
                <w:szCs w:val="18"/>
                <w:lang w:val="sq-AL"/>
              </w:rPr>
              <w:t>394 2 500 – 394 2 749</w:t>
            </w:r>
          </w:p>
          <w:p w:rsidR="00970723" w:rsidRPr="006045BD" w:rsidRDefault="00970723" w:rsidP="004E1CDB">
            <w:pPr>
              <w:pStyle w:val="Paragrafi"/>
              <w:ind w:firstLine="0"/>
              <w:rPr>
                <w:sz w:val="18"/>
                <w:szCs w:val="18"/>
                <w:lang w:val="sq-AL"/>
              </w:rPr>
            </w:pPr>
            <w:r w:rsidRPr="006045BD">
              <w:rPr>
                <w:sz w:val="18"/>
                <w:szCs w:val="18"/>
                <w:lang w:val="sq-AL"/>
              </w:rPr>
              <w:t>394 2 750 – 394 2 751</w:t>
            </w:r>
          </w:p>
          <w:p w:rsidR="00970723" w:rsidRPr="006045BD" w:rsidRDefault="00970723" w:rsidP="004E1CDB">
            <w:pPr>
              <w:pStyle w:val="Paragrafi"/>
              <w:ind w:firstLine="0"/>
              <w:rPr>
                <w:sz w:val="18"/>
                <w:szCs w:val="18"/>
                <w:lang w:val="sq-AL"/>
              </w:rPr>
            </w:pPr>
            <w:r w:rsidRPr="006045BD">
              <w:rPr>
                <w:sz w:val="18"/>
                <w:szCs w:val="18"/>
                <w:lang w:val="sq-AL"/>
              </w:rPr>
              <w:t>394 2 752 – 394 2 886</w:t>
            </w:r>
          </w:p>
          <w:p w:rsidR="00970723" w:rsidRPr="006045BD" w:rsidRDefault="00970723" w:rsidP="004E1CDB">
            <w:pPr>
              <w:pStyle w:val="Paragrafi"/>
              <w:ind w:firstLine="0"/>
              <w:rPr>
                <w:sz w:val="18"/>
                <w:szCs w:val="18"/>
                <w:lang w:val="sq-AL"/>
              </w:rPr>
            </w:pPr>
            <w:r w:rsidRPr="006045BD">
              <w:rPr>
                <w:sz w:val="18"/>
                <w:szCs w:val="18"/>
                <w:lang w:val="sq-AL"/>
              </w:rPr>
              <w:t>394 2 887 – 394 2 999</w:t>
            </w:r>
          </w:p>
          <w:p w:rsidR="00970723" w:rsidRPr="006045BD" w:rsidRDefault="00970723" w:rsidP="004E1CDB">
            <w:pPr>
              <w:pStyle w:val="Paragrafi"/>
              <w:ind w:firstLine="0"/>
              <w:rPr>
                <w:sz w:val="18"/>
                <w:szCs w:val="18"/>
                <w:lang w:val="sq-AL"/>
              </w:rPr>
            </w:pPr>
            <w:r w:rsidRPr="006045BD">
              <w:rPr>
                <w:sz w:val="18"/>
                <w:szCs w:val="18"/>
                <w:lang w:val="sq-AL"/>
              </w:rPr>
              <w:t>394 3 000 – 394 3 999</w:t>
            </w:r>
          </w:p>
          <w:p w:rsidR="00970723" w:rsidRPr="006045BD" w:rsidRDefault="00970723" w:rsidP="004E1CDB">
            <w:pPr>
              <w:pStyle w:val="Paragrafi"/>
              <w:ind w:firstLine="0"/>
              <w:rPr>
                <w:sz w:val="18"/>
                <w:szCs w:val="18"/>
                <w:lang w:val="sq-AL"/>
              </w:rPr>
            </w:pPr>
            <w:r w:rsidRPr="006045BD">
              <w:rPr>
                <w:sz w:val="18"/>
                <w:szCs w:val="18"/>
                <w:lang w:val="sq-AL"/>
              </w:rPr>
              <w:t>394 4 000 – 394 4 134</w:t>
            </w:r>
          </w:p>
          <w:p w:rsidR="00970723" w:rsidRPr="006045BD" w:rsidRDefault="00970723" w:rsidP="004E1CDB">
            <w:pPr>
              <w:pStyle w:val="Paragrafi"/>
              <w:ind w:firstLine="0"/>
              <w:rPr>
                <w:sz w:val="18"/>
                <w:szCs w:val="18"/>
                <w:lang w:val="sq-AL"/>
              </w:rPr>
            </w:pPr>
            <w:r w:rsidRPr="006045BD">
              <w:rPr>
                <w:sz w:val="18"/>
                <w:szCs w:val="18"/>
                <w:lang w:val="sq-AL"/>
              </w:rPr>
              <w:t>399 7 000 – 399 7 543</w:t>
            </w:r>
          </w:p>
          <w:p w:rsidR="00970723" w:rsidRPr="006045BD" w:rsidRDefault="00970723" w:rsidP="004E1CDB">
            <w:pPr>
              <w:pStyle w:val="Paragrafi"/>
              <w:ind w:firstLine="0"/>
              <w:rPr>
                <w:sz w:val="18"/>
                <w:szCs w:val="18"/>
                <w:lang w:val="sq-AL"/>
              </w:rPr>
            </w:pPr>
            <w:r w:rsidRPr="006045BD">
              <w:rPr>
                <w:sz w:val="18"/>
                <w:szCs w:val="18"/>
                <w:lang w:val="sq-AL"/>
              </w:rPr>
              <w:t>386 0 000 – 486 0 999</w:t>
            </w:r>
          </w:p>
          <w:p w:rsidR="00970723" w:rsidRPr="006045BD" w:rsidRDefault="00970723" w:rsidP="004E1CDB">
            <w:pPr>
              <w:pStyle w:val="Paragrafi"/>
              <w:ind w:firstLine="0"/>
              <w:rPr>
                <w:sz w:val="18"/>
                <w:szCs w:val="18"/>
                <w:lang w:val="sq-AL"/>
              </w:rPr>
            </w:pPr>
            <w:r w:rsidRPr="006045BD">
              <w:rPr>
                <w:sz w:val="18"/>
                <w:szCs w:val="18"/>
                <w:lang w:val="sq-AL"/>
              </w:rPr>
              <w:t>486 6 000 – 486 6 599</w:t>
            </w:r>
          </w:p>
          <w:p w:rsidR="00970723" w:rsidRPr="006045BD" w:rsidRDefault="00970723" w:rsidP="004E1CDB">
            <w:pPr>
              <w:pStyle w:val="Paragrafi"/>
              <w:ind w:firstLine="0"/>
              <w:rPr>
                <w:sz w:val="18"/>
                <w:szCs w:val="18"/>
                <w:lang w:val="sq-AL"/>
              </w:rPr>
            </w:pPr>
            <w:r w:rsidRPr="006045BD">
              <w:rPr>
                <w:sz w:val="18"/>
                <w:szCs w:val="18"/>
                <w:lang w:val="sq-AL"/>
              </w:rPr>
              <w:t>486 7 000 – 486 7 765</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4*</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8</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9</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7</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6 të jashtëm</w:t>
            </w:r>
          </w:p>
          <w:p w:rsidR="00970723" w:rsidRPr="006045BD" w:rsidRDefault="00970723" w:rsidP="004E1CDB">
            <w:pPr>
              <w:pStyle w:val="Paragrafi"/>
              <w:ind w:firstLine="0"/>
              <w:rPr>
                <w:sz w:val="18"/>
                <w:szCs w:val="18"/>
                <w:lang w:val="sq-AL"/>
              </w:rPr>
            </w:pPr>
            <w:r w:rsidRPr="006045BD">
              <w:rPr>
                <w:sz w:val="18"/>
                <w:szCs w:val="18"/>
                <w:lang w:val="sq-AL"/>
              </w:rPr>
              <w:t>6 të jashtëm</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6 të jashtëm</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p w:rsidR="00970723" w:rsidRPr="006045BD" w:rsidRDefault="00970723" w:rsidP="004E1CDB">
            <w:pPr>
              <w:pStyle w:val="Paragrafi"/>
              <w:ind w:firstLine="0"/>
              <w:rPr>
                <w:sz w:val="18"/>
                <w:szCs w:val="18"/>
                <w:lang w:val="sq-AL"/>
              </w:rPr>
            </w:pPr>
            <w:r w:rsidRPr="006045BD">
              <w:rPr>
                <w:sz w:val="18"/>
                <w:szCs w:val="18"/>
                <w:lang w:val="sq-AL"/>
              </w:rPr>
              <w:t>Të gjitha</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81</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OBB</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Kbs</w:t>
            </w:r>
          </w:p>
          <w:p w:rsidR="00970723" w:rsidRPr="006045BD" w:rsidRDefault="00970723" w:rsidP="004E1CDB">
            <w:pPr>
              <w:pStyle w:val="Paragrafi"/>
              <w:ind w:firstLine="0"/>
              <w:rPr>
                <w:sz w:val="18"/>
                <w:szCs w:val="18"/>
                <w:lang w:val="sq-AL"/>
              </w:rPr>
            </w:pPr>
            <w:r w:rsidRPr="006045BD">
              <w:rPr>
                <w:sz w:val="18"/>
                <w:szCs w:val="18"/>
                <w:lang w:val="sq-AL"/>
              </w:rPr>
              <w:t>Kbs</w:t>
            </w:r>
          </w:p>
          <w:p w:rsidR="00970723" w:rsidRPr="006045BD" w:rsidRDefault="00970723" w:rsidP="004E1CDB">
            <w:pPr>
              <w:pStyle w:val="Paragrafi"/>
              <w:ind w:firstLine="0"/>
              <w:rPr>
                <w:sz w:val="18"/>
                <w:szCs w:val="18"/>
                <w:lang w:val="sq-AL"/>
              </w:rPr>
            </w:pPr>
            <w:r w:rsidRPr="006045BD">
              <w:rPr>
                <w:sz w:val="18"/>
                <w:szCs w:val="18"/>
                <w:lang w:val="sq-AL"/>
              </w:rPr>
              <w:t>Kbs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0…</w:t>
            </w:r>
          </w:p>
          <w:p w:rsidR="00970723" w:rsidRPr="006045BD" w:rsidRDefault="00970723" w:rsidP="004E1CDB">
            <w:pPr>
              <w:pStyle w:val="Paragrafi"/>
              <w:ind w:firstLine="0"/>
              <w:rPr>
                <w:sz w:val="18"/>
                <w:szCs w:val="18"/>
                <w:lang w:val="sq-AL"/>
              </w:rPr>
            </w:pPr>
            <w:r w:rsidRPr="006045BD">
              <w:rPr>
                <w:sz w:val="18"/>
                <w:szCs w:val="18"/>
                <w:lang w:val="sq-AL"/>
              </w:rPr>
              <w:t>331 0…</w:t>
            </w:r>
          </w:p>
          <w:p w:rsidR="00970723" w:rsidRPr="006045BD" w:rsidRDefault="00970723" w:rsidP="004E1CDB">
            <w:pPr>
              <w:pStyle w:val="Paragrafi"/>
              <w:ind w:firstLine="0"/>
              <w:rPr>
                <w:sz w:val="18"/>
                <w:szCs w:val="18"/>
                <w:lang w:val="sq-AL"/>
              </w:rPr>
            </w:pPr>
            <w:r w:rsidRPr="006045BD">
              <w:rPr>
                <w:sz w:val="18"/>
                <w:szCs w:val="18"/>
                <w:lang w:val="sq-AL"/>
              </w:rPr>
              <w:t>331 0…</w:t>
            </w:r>
          </w:p>
          <w:p w:rsidR="00970723" w:rsidRPr="006045BD" w:rsidRDefault="00970723" w:rsidP="004E1CDB">
            <w:pPr>
              <w:pStyle w:val="Paragrafi"/>
              <w:ind w:firstLine="0"/>
              <w:rPr>
                <w:sz w:val="18"/>
                <w:szCs w:val="18"/>
                <w:lang w:val="sq-AL"/>
              </w:rPr>
            </w:pPr>
            <w:r w:rsidRPr="006045BD">
              <w:rPr>
                <w:sz w:val="18"/>
                <w:szCs w:val="18"/>
                <w:lang w:val="sq-AL"/>
              </w:rPr>
              <w:t>333 0…</w:t>
            </w:r>
          </w:p>
          <w:p w:rsidR="00970723" w:rsidRPr="006045BD" w:rsidRDefault="00970723" w:rsidP="004E1CDB">
            <w:pPr>
              <w:pStyle w:val="Paragrafi"/>
              <w:ind w:firstLine="0"/>
              <w:rPr>
                <w:sz w:val="18"/>
                <w:szCs w:val="18"/>
                <w:lang w:val="sq-AL"/>
              </w:rPr>
            </w:pPr>
            <w:r w:rsidRPr="006045BD">
              <w:rPr>
                <w:sz w:val="18"/>
                <w:szCs w:val="18"/>
                <w:lang w:val="sq-AL"/>
              </w:rPr>
              <w:t>334 0…</w:t>
            </w:r>
          </w:p>
          <w:p w:rsidR="00970723" w:rsidRPr="006045BD" w:rsidRDefault="00970723" w:rsidP="004E1CDB">
            <w:pPr>
              <w:pStyle w:val="Paragrafi"/>
              <w:ind w:firstLine="0"/>
              <w:rPr>
                <w:sz w:val="18"/>
                <w:szCs w:val="18"/>
                <w:lang w:val="sq-AL"/>
              </w:rPr>
            </w:pPr>
            <w:r w:rsidRPr="006045BD">
              <w:rPr>
                <w:sz w:val="18"/>
                <w:szCs w:val="18"/>
                <w:lang w:val="sq-AL"/>
              </w:rPr>
              <w:t>334 1…</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tc>
      </w:tr>
      <w:tr w:rsidR="00970723" w:rsidRPr="006045BD" w:rsidTr="004E1CDB">
        <w:trPr>
          <w:jc w:val="center"/>
        </w:trPr>
        <w:tc>
          <w:tcPr>
            <w:tcW w:w="850" w:type="dxa"/>
          </w:tcPr>
          <w:p w:rsidR="00970723" w:rsidRPr="006045BD" w:rsidRDefault="00970723" w:rsidP="004E1CDB">
            <w:pPr>
              <w:pStyle w:val="Paragrafi"/>
              <w:ind w:firstLine="0"/>
              <w:rPr>
                <w:sz w:val="18"/>
                <w:szCs w:val="18"/>
                <w:lang w:val="sq-AL"/>
              </w:rPr>
            </w:pPr>
            <w:r w:rsidRPr="006045BD">
              <w:rPr>
                <w:sz w:val="18"/>
                <w:szCs w:val="18"/>
                <w:lang w:val="sq-AL"/>
              </w:rPr>
              <w:t>82</w:t>
            </w:r>
          </w:p>
        </w:tc>
        <w:tc>
          <w:tcPr>
            <w:tcW w:w="1272" w:type="dxa"/>
          </w:tcPr>
          <w:p w:rsidR="00970723" w:rsidRPr="006045BD" w:rsidRDefault="00970723" w:rsidP="004E1CDB">
            <w:pPr>
              <w:pStyle w:val="Paragrafi"/>
              <w:ind w:firstLine="0"/>
              <w:rPr>
                <w:sz w:val="18"/>
                <w:szCs w:val="18"/>
                <w:lang w:val="sq-AL"/>
              </w:rPr>
            </w:pPr>
            <w:r w:rsidRPr="006045BD">
              <w:rPr>
                <w:sz w:val="18"/>
                <w:szCs w:val="18"/>
                <w:lang w:val="sq-AL"/>
              </w:rPr>
              <w:t>CFL</w:t>
            </w:r>
          </w:p>
        </w:tc>
        <w:tc>
          <w:tcPr>
            <w:tcW w:w="1485" w:type="dxa"/>
          </w:tcPr>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Ks</w:t>
            </w:r>
          </w:p>
          <w:p w:rsidR="00970723" w:rsidRPr="006045BD" w:rsidRDefault="00970723" w:rsidP="004E1CDB">
            <w:pPr>
              <w:pStyle w:val="Paragrafi"/>
              <w:ind w:firstLine="0"/>
              <w:rPr>
                <w:sz w:val="18"/>
                <w:szCs w:val="18"/>
                <w:lang w:val="sq-AL"/>
              </w:rPr>
            </w:pPr>
            <w:r w:rsidRPr="006045BD">
              <w:rPr>
                <w:sz w:val="18"/>
                <w:szCs w:val="18"/>
                <w:lang w:val="sq-AL"/>
              </w:rPr>
              <w:t>Res</w:t>
            </w:r>
          </w:p>
        </w:tc>
        <w:tc>
          <w:tcPr>
            <w:tcW w:w="2721" w:type="dxa"/>
          </w:tcPr>
          <w:p w:rsidR="00970723" w:rsidRPr="006045BD" w:rsidRDefault="00970723" w:rsidP="004E1CDB">
            <w:pPr>
              <w:pStyle w:val="Paragrafi"/>
              <w:ind w:firstLine="0"/>
              <w:rPr>
                <w:sz w:val="18"/>
                <w:szCs w:val="18"/>
                <w:lang w:val="sq-AL"/>
              </w:rPr>
            </w:pPr>
            <w:r w:rsidRPr="006045BD">
              <w:rPr>
                <w:sz w:val="18"/>
                <w:szCs w:val="18"/>
                <w:lang w:val="sq-AL"/>
              </w:rPr>
              <w:t>330 0 101 – 330 0 250</w:t>
            </w:r>
          </w:p>
          <w:p w:rsidR="00970723" w:rsidRPr="006045BD" w:rsidRDefault="00970723" w:rsidP="004E1CDB">
            <w:pPr>
              <w:pStyle w:val="Paragrafi"/>
              <w:ind w:firstLine="0"/>
              <w:rPr>
                <w:sz w:val="18"/>
                <w:szCs w:val="18"/>
                <w:lang w:val="sq-AL"/>
              </w:rPr>
            </w:pPr>
            <w:r w:rsidRPr="006045BD">
              <w:rPr>
                <w:sz w:val="18"/>
                <w:szCs w:val="18"/>
                <w:lang w:val="sq-AL"/>
              </w:rPr>
              <w:t>330 1 101 – 330 1 200</w:t>
            </w:r>
          </w:p>
          <w:p w:rsidR="00970723" w:rsidRPr="006045BD" w:rsidRDefault="00970723" w:rsidP="004E1CDB">
            <w:pPr>
              <w:pStyle w:val="Paragrafi"/>
              <w:ind w:firstLine="0"/>
              <w:rPr>
                <w:sz w:val="18"/>
                <w:szCs w:val="18"/>
                <w:lang w:val="sq-AL"/>
              </w:rPr>
            </w:pPr>
            <w:r w:rsidRPr="006045BD">
              <w:rPr>
                <w:sz w:val="18"/>
                <w:szCs w:val="18"/>
                <w:lang w:val="sq-AL"/>
              </w:rPr>
              <w:t>393 6 101 – 393 6 210</w:t>
            </w:r>
          </w:p>
        </w:tc>
        <w:tc>
          <w:tcPr>
            <w:tcW w:w="918" w:type="dxa"/>
          </w:tcPr>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6</w:t>
            </w:r>
          </w:p>
          <w:p w:rsidR="00970723" w:rsidRPr="006045BD" w:rsidRDefault="00970723" w:rsidP="004E1CDB">
            <w:pPr>
              <w:pStyle w:val="Paragrafi"/>
              <w:ind w:firstLine="0"/>
              <w:rPr>
                <w:sz w:val="18"/>
                <w:szCs w:val="18"/>
                <w:lang w:val="sq-AL"/>
              </w:rPr>
            </w:pPr>
            <w:r w:rsidRPr="006045BD">
              <w:rPr>
                <w:sz w:val="18"/>
                <w:szCs w:val="18"/>
                <w:lang w:val="sq-AL"/>
              </w:rPr>
              <w:t>9</w:t>
            </w:r>
          </w:p>
        </w:tc>
        <w:tc>
          <w:tcPr>
            <w:tcW w:w="2222" w:type="dxa"/>
          </w:tcPr>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4 në qendër</w:t>
            </w:r>
          </w:p>
          <w:p w:rsidR="00970723" w:rsidRPr="006045BD" w:rsidRDefault="00970723" w:rsidP="004E1CDB">
            <w:pPr>
              <w:pStyle w:val="Paragrafi"/>
              <w:ind w:firstLine="0"/>
              <w:rPr>
                <w:sz w:val="18"/>
                <w:szCs w:val="18"/>
                <w:lang w:val="sq-AL"/>
              </w:rPr>
            </w:pPr>
            <w:r w:rsidRPr="006045BD">
              <w:rPr>
                <w:sz w:val="18"/>
                <w:szCs w:val="18"/>
                <w:lang w:val="sq-AL"/>
              </w:rPr>
              <w:t>2 që janë të ngjitur</w:t>
            </w:r>
          </w:p>
        </w:tc>
      </w:tr>
    </w:tbl>
    <w:p w:rsidR="00970723" w:rsidRPr="007542C3" w:rsidRDefault="005A10E9" w:rsidP="00970723">
      <w:pPr>
        <w:pStyle w:val="Paragrafi"/>
        <w:rPr>
          <w:lang w:val="sq-AL"/>
        </w:rPr>
      </w:pPr>
      <w:r>
        <w:rPr>
          <w:lang w:val="sq-AL"/>
        </w:rPr>
        <w:t>*</w:t>
      </w:r>
      <w:r w:rsidR="00970723" w:rsidRPr="007542C3">
        <w:rPr>
          <w:lang w:val="sq-AL"/>
        </w:rPr>
        <w:t xml:space="preserve"> spondat e jashtm</w:t>
      </w:r>
      <w:r w:rsidR="002A15C7" w:rsidRPr="007542C3">
        <w:rPr>
          <w:lang w:val="sq-AL"/>
        </w:rPr>
        <w:t>e</w:t>
      </w:r>
      <w:r w:rsidR="00970723" w:rsidRPr="007542C3">
        <w:rPr>
          <w:lang w:val="sq-AL"/>
        </w:rPr>
        <w:t xml:space="preserve"> mungojnë</w:t>
      </w:r>
    </w:p>
    <w:p w:rsidR="00970723" w:rsidRDefault="00970723" w:rsidP="006045BD">
      <w:pPr>
        <w:pStyle w:val="Paragrafi"/>
        <w:jc w:val="right"/>
        <w:rPr>
          <w:lang w:val="sq-AL"/>
        </w:rPr>
      </w:pPr>
      <w:r w:rsidRPr="007542C3">
        <w:rPr>
          <w:lang w:val="sq-AL"/>
        </w:rPr>
        <w:br w:type="page"/>
        <w:t xml:space="preserve"> Tabela 3</w:t>
      </w:r>
    </w:p>
    <w:p w:rsidR="006045BD" w:rsidRPr="007542C3" w:rsidRDefault="006045BD" w:rsidP="006045BD">
      <w:pPr>
        <w:pStyle w:val="Paragrafi"/>
        <w:jc w:val="right"/>
        <w:rPr>
          <w:lang w:val="sq-AL"/>
        </w:rPr>
      </w:pPr>
    </w:p>
    <w:p w:rsidR="00970723" w:rsidRPr="007542C3" w:rsidRDefault="004E1CDB" w:rsidP="004E1CDB">
      <w:pPr>
        <w:pStyle w:val="Paragrafi"/>
        <w:jc w:val="center"/>
        <w:rPr>
          <w:lang w:val="sq-AL"/>
        </w:rPr>
      </w:pPr>
      <w:r w:rsidRPr="007542C3">
        <w:rPr>
          <w:lang w:val="sq-AL"/>
        </w:rPr>
        <w:t>SPONDAT E VAGONË PLATFORMË QË MUND TË ULEN PA CENUAR GABARITIN NDËRKOMBËTAR</w:t>
      </w:r>
    </w:p>
    <w:p w:rsidR="004E1CDB" w:rsidRPr="007542C3" w:rsidRDefault="004E1CDB" w:rsidP="00970723">
      <w:pPr>
        <w:pStyle w:val="Paragrafi"/>
        <w:rPr>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6"/>
        <w:gridCol w:w="1262"/>
        <w:gridCol w:w="1572"/>
        <w:gridCol w:w="2520"/>
        <w:gridCol w:w="956"/>
        <w:gridCol w:w="1713"/>
      </w:tblGrid>
      <w:tr w:rsidR="00970723" w:rsidRPr="006045BD" w:rsidTr="00356CD5">
        <w:trPr>
          <w:trHeight w:val="240"/>
        </w:trPr>
        <w:tc>
          <w:tcPr>
            <w:tcW w:w="1170" w:type="dxa"/>
            <w:vMerge w:val="restart"/>
          </w:tcPr>
          <w:p w:rsidR="00970723" w:rsidRPr="006045BD" w:rsidRDefault="00970723" w:rsidP="005F0A9F">
            <w:pPr>
              <w:pStyle w:val="Paragrafi"/>
              <w:ind w:firstLine="0"/>
              <w:jc w:val="center"/>
              <w:rPr>
                <w:b/>
                <w:sz w:val="18"/>
                <w:szCs w:val="18"/>
                <w:lang w:val="sq-AL"/>
              </w:rPr>
            </w:pPr>
            <w:r w:rsidRPr="006045BD">
              <w:rPr>
                <w:b/>
                <w:sz w:val="18"/>
                <w:szCs w:val="18"/>
                <w:lang w:val="sq-AL"/>
              </w:rPr>
              <w:t>UIC Code</w:t>
            </w:r>
          </w:p>
          <w:p w:rsidR="00970723" w:rsidRPr="006045BD" w:rsidRDefault="00970723" w:rsidP="005F0A9F">
            <w:pPr>
              <w:pStyle w:val="Paragrafi"/>
              <w:ind w:firstLine="0"/>
              <w:jc w:val="center"/>
              <w:rPr>
                <w:b/>
                <w:sz w:val="18"/>
                <w:szCs w:val="18"/>
                <w:lang w:val="sq-AL"/>
              </w:rPr>
            </w:pPr>
            <w:r w:rsidRPr="006045BD">
              <w:rPr>
                <w:b/>
                <w:sz w:val="18"/>
                <w:szCs w:val="18"/>
                <w:lang w:val="sq-AL"/>
              </w:rPr>
              <w:t>Nr.</w:t>
            </w:r>
          </w:p>
        </w:tc>
        <w:tc>
          <w:tcPr>
            <w:tcW w:w="1266" w:type="dxa"/>
            <w:vMerge w:val="restart"/>
          </w:tcPr>
          <w:p w:rsidR="00970723" w:rsidRPr="006045BD" w:rsidRDefault="00970723" w:rsidP="005F0A9F">
            <w:pPr>
              <w:pStyle w:val="Paragrafi"/>
              <w:ind w:firstLine="0"/>
              <w:jc w:val="center"/>
              <w:rPr>
                <w:b/>
                <w:sz w:val="18"/>
                <w:szCs w:val="18"/>
                <w:lang w:val="sq-AL"/>
              </w:rPr>
            </w:pPr>
            <w:r w:rsidRPr="006045BD">
              <w:rPr>
                <w:b/>
                <w:sz w:val="18"/>
                <w:szCs w:val="18"/>
                <w:lang w:val="sq-AL"/>
              </w:rPr>
              <w:t>Hekurudha</w:t>
            </w:r>
          </w:p>
        </w:tc>
        <w:tc>
          <w:tcPr>
            <w:tcW w:w="4150" w:type="dxa"/>
            <w:gridSpan w:val="2"/>
          </w:tcPr>
          <w:p w:rsidR="00970723" w:rsidRPr="006045BD" w:rsidRDefault="00970723" w:rsidP="005F0A9F">
            <w:pPr>
              <w:pStyle w:val="Paragrafi"/>
              <w:ind w:firstLine="0"/>
              <w:jc w:val="center"/>
              <w:rPr>
                <w:b/>
                <w:sz w:val="18"/>
                <w:szCs w:val="18"/>
                <w:lang w:val="sq-AL"/>
              </w:rPr>
            </w:pPr>
            <w:r w:rsidRPr="006045BD">
              <w:rPr>
                <w:b/>
                <w:sz w:val="18"/>
                <w:szCs w:val="18"/>
                <w:lang w:val="sq-AL"/>
              </w:rPr>
              <w:t>Vagonët</w:t>
            </w:r>
          </w:p>
        </w:tc>
        <w:tc>
          <w:tcPr>
            <w:tcW w:w="2700" w:type="dxa"/>
            <w:gridSpan w:val="2"/>
          </w:tcPr>
          <w:p w:rsidR="00970723" w:rsidRPr="006045BD" w:rsidRDefault="00970723" w:rsidP="005F0A9F">
            <w:pPr>
              <w:pStyle w:val="Paragrafi"/>
              <w:ind w:firstLine="0"/>
              <w:jc w:val="center"/>
              <w:rPr>
                <w:b/>
                <w:sz w:val="18"/>
                <w:szCs w:val="18"/>
                <w:lang w:val="sq-AL"/>
              </w:rPr>
            </w:pPr>
            <w:r w:rsidRPr="006045BD">
              <w:rPr>
                <w:b/>
                <w:sz w:val="18"/>
                <w:szCs w:val="18"/>
                <w:lang w:val="sq-AL"/>
              </w:rPr>
              <w:t>Numri i spondeve për anë</w:t>
            </w:r>
          </w:p>
        </w:tc>
      </w:tr>
      <w:tr w:rsidR="00970723" w:rsidRPr="006045BD" w:rsidTr="00356CD5">
        <w:trPr>
          <w:trHeight w:val="450"/>
        </w:trPr>
        <w:tc>
          <w:tcPr>
            <w:tcW w:w="1170" w:type="dxa"/>
            <w:vMerge/>
          </w:tcPr>
          <w:p w:rsidR="00970723" w:rsidRPr="006045BD" w:rsidRDefault="00970723" w:rsidP="005F0A9F">
            <w:pPr>
              <w:pStyle w:val="Paragrafi"/>
              <w:ind w:firstLine="0"/>
              <w:jc w:val="center"/>
              <w:rPr>
                <w:b/>
                <w:sz w:val="18"/>
                <w:szCs w:val="18"/>
                <w:lang w:val="sq-AL"/>
              </w:rPr>
            </w:pPr>
          </w:p>
        </w:tc>
        <w:tc>
          <w:tcPr>
            <w:tcW w:w="1266" w:type="dxa"/>
            <w:vMerge/>
          </w:tcPr>
          <w:p w:rsidR="00970723" w:rsidRPr="006045BD" w:rsidRDefault="00970723" w:rsidP="005F0A9F">
            <w:pPr>
              <w:pStyle w:val="Paragrafi"/>
              <w:ind w:firstLine="0"/>
              <w:jc w:val="center"/>
              <w:rPr>
                <w:b/>
                <w:sz w:val="18"/>
                <w:szCs w:val="18"/>
                <w:lang w:val="sq-AL"/>
              </w:rPr>
            </w:pPr>
          </w:p>
        </w:tc>
        <w:tc>
          <w:tcPr>
            <w:tcW w:w="1585" w:type="dxa"/>
          </w:tcPr>
          <w:p w:rsidR="00970723" w:rsidRPr="006045BD" w:rsidRDefault="00970723" w:rsidP="005F0A9F">
            <w:pPr>
              <w:pStyle w:val="Paragrafi"/>
              <w:ind w:firstLine="0"/>
              <w:jc w:val="center"/>
              <w:rPr>
                <w:b/>
                <w:sz w:val="18"/>
                <w:szCs w:val="18"/>
                <w:lang w:val="sq-AL"/>
              </w:rPr>
            </w:pPr>
            <w:r w:rsidRPr="006045BD">
              <w:rPr>
                <w:b/>
                <w:sz w:val="18"/>
                <w:szCs w:val="18"/>
                <w:lang w:val="sq-AL"/>
              </w:rPr>
              <w:t>G</w:t>
            </w:r>
            <w:r w:rsidR="00906E79" w:rsidRPr="006045BD">
              <w:rPr>
                <w:b/>
                <w:sz w:val="18"/>
                <w:szCs w:val="18"/>
                <w:lang w:val="sq-AL"/>
              </w:rPr>
              <w:t>e</w:t>
            </w:r>
            <w:r w:rsidRPr="006045BD">
              <w:rPr>
                <w:b/>
                <w:sz w:val="18"/>
                <w:szCs w:val="18"/>
                <w:lang w:val="sq-AL"/>
              </w:rPr>
              <w:t>rmat e kodit</w:t>
            </w:r>
          </w:p>
        </w:tc>
        <w:tc>
          <w:tcPr>
            <w:tcW w:w="2565" w:type="dxa"/>
          </w:tcPr>
          <w:p w:rsidR="00970723" w:rsidRPr="006045BD" w:rsidRDefault="00970723" w:rsidP="005F0A9F">
            <w:pPr>
              <w:pStyle w:val="Paragrafi"/>
              <w:ind w:firstLine="0"/>
              <w:jc w:val="center"/>
              <w:rPr>
                <w:b/>
                <w:sz w:val="18"/>
                <w:szCs w:val="18"/>
                <w:lang w:val="sq-AL"/>
              </w:rPr>
            </w:pPr>
            <w:r w:rsidRPr="006045BD">
              <w:rPr>
                <w:b/>
                <w:sz w:val="18"/>
                <w:szCs w:val="18"/>
                <w:lang w:val="sq-AL"/>
              </w:rPr>
              <w:t>Numri i serisë</w:t>
            </w:r>
          </w:p>
        </w:tc>
        <w:tc>
          <w:tcPr>
            <w:tcW w:w="963" w:type="dxa"/>
          </w:tcPr>
          <w:p w:rsidR="00970723" w:rsidRPr="006045BD" w:rsidRDefault="00970723" w:rsidP="005F0A9F">
            <w:pPr>
              <w:pStyle w:val="Paragrafi"/>
              <w:ind w:firstLine="0"/>
              <w:jc w:val="center"/>
              <w:rPr>
                <w:b/>
                <w:sz w:val="18"/>
                <w:szCs w:val="18"/>
                <w:lang w:val="sq-AL"/>
              </w:rPr>
            </w:pPr>
            <w:r w:rsidRPr="006045BD">
              <w:rPr>
                <w:b/>
                <w:sz w:val="18"/>
                <w:szCs w:val="18"/>
                <w:lang w:val="sq-AL"/>
              </w:rPr>
              <w:t>Totali</w:t>
            </w:r>
          </w:p>
        </w:tc>
        <w:tc>
          <w:tcPr>
            <w:tcW w:w="1737" w:type="dxa"/>
          </w:tcPr>
          <w:p w:rsidR="00970723" w:rsidRPr="006045BD" w:rsidRDefault="00970723" w:rsidP="005F0A9F">
            <w:pPr>
              <w:pStyle w:val="Paragrafi"/>
              <w:ind w:firstLine="0"/>
              <w:jc w:val="center"/>
              <w:rPr>
                <w:b/>
                <w:sz w:val="18"/>
                <w:szCs w:val="18"/>
                <w:lang w:val="sq-AL"/>
              </w:rPr>
            </w:pPr>
            <w:r w:rsidRPr="006045BD">
              <w:rPr>
                <w:b/>
                <w:sz w:val="18"/>
                <w:szCs w:val="18"/>
                <w:lang w:val="sq-AL"/>
              </w:rPr>
              <w:t>Mund të ulen</w:t>
            </w:r>
          </w:p>
        </w:tc>
      </w:tr>
      <w:tr w:rsidR="00970723" w:rsidRPr="006045BD" w:rsidTr="00356CD5">
        <w:tc>
          <w:tcPr>
            <w:tcW w:w="1170" w:type="dxa"/>
          </w:tcPr>
          <w:p w:rsidR="00970723" w:rsidRPr="006045BD" w:rsidRDefault="00970723" w:rsidP="005F0A9F">
            <w:pPr>
              <w:pStyle w:val="Paragrafi"/>
              <w:ind w:firstLine="0"/>
              <w:rPr>
                <w:sz w:val="18"/>
                <w:szCs w:val="18"/>
                <w:lang w:val="sq-AL"/>
              </w:rPr>
            </w:pPr>
            <w:r w:rsidRPr="006045BD">
              <w:rPr>
                <w:sz w:val="18"/>
                <w:szCs w:val="18"/>
                <w:lang w:val="sq-AL"/>
              </w:rPr>
              <w:t>83</w:t>
            </w:r>
          </w:p>
        </w:tc>
        <w:tc>
          <w:tcPr>
            <w:tcW w:w="1266" w:type="dxa"/>
          </w:tcPr>
          <w:p w:rsidR="00970723" w:rsidRPr="006045BD" w:rsidRDefault="00970723" w:rsidP="005F0A9F">
            <w:pPr>
              <w:pStyle w:val="Paragrafi"/>
              <w:ind w:firstLine="0"/>
              <w:rPr>
                <w:sz w:val="18"/>
                <w:szCs w:val="18"/>
                <w:lang w:val="sq-AL"/>
              </w:rPr>
            </w:pPr>
            <w:r w:rsidRPr="006045BD">
              <w:rPr>
                <w:sz w:val="18"/>
                <w:szCs w:val="18"/>
                <w:lang w:val="sq-AL"/>
              </w:rPr>
              <w:t>FS</w:t>
            </w:r>
          </w:p>
        </w:tc>
        <w:tc>
          <w:tcPr>
            <w:tcW w:w="1585" w:type="dxa"/>
          </w:tcPr>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Km</w:t>
            </w:r>
          </w:p>
          <w:p w:rsidR="00970723" w:rsidRPr="006045BD" w:rsidRDefault="00970723" w:rsidP="005F0A9F">
            <w:pPr>
              <w:pStyle w:val="Paragrafi"/>
              <w:ind w:firstLine="0"/>
              <w:rPr>
                <w:sz w:val="18"/>
                <w:szCs w:val="18"/>
                <w:lang w:val="sq-AL"/>
              </w:rPr>
            </w:pPr>
            <w:r w:rsidRPr="006045BD">
              <w:rPr>
                <w:sz w:val="18"/>
                <w:szCs w:val="18"/>
                <w:lang w:val="sq-AL"/>
              </w:rPr>
              <w:t>Kkkm</w:t>
            </w:r>
          </w:p>
          <w:p w:rsidR="00970723" w:rsidRPr="006045BD" w:rsidRDefault="00970723" w:rsidP="005F0A9F">
            <w:pPr>
              <w:pStyle w:val="Paragrafi"/>
              <w:ind w:firstLine="0"/>
              <w:rPr>
                <w:sz w:val="18"/>
                <w:szCs w:val="18"/>
                <w:lang w:val="sq-AL"/>
              </w:rPr>
            </w:pPr>
            <w:r w:rsidRPr="006045BD">
              <w:rPr>
                <w:sz w:val="18"/>
                <w:szCs w:val="18"/>
                <w:lang w:val="sq-AL"/>
              </w:rPr>
              <w:t>Kms/Kkms</w:t>
            </w:r>
          </w:p>
        </w:tc>
        <w:tc>
          <w:tcPr>
            <w:tcW w:w="2565" w:type="dxa"/>
          </w:tcPr>
          <w:p w:rsidR="00970723" w:rsidRPr="006045BD" w:rsidRDefault="00970723" w:rsidP="005F0A9F">
            <w:pPr>
              <w:pStyle w:val="Paragrafi"/>
              <w:ind w:firstLine="0"/>
              <w:rPr>
                <w:sz w:val="18"/>
                <w:szCs w:val="18"/>
                <w:lang w:val="sq-AL"/>
              </w:rPr>
            </w:pPr>
            <w:r w:rsidRPr="006045BD">
              <w:rPr>
                <w:sz w:val="18"/>
                <w:szCs w:val="18"/>
                <w:lang w:val="sq-AL"/>
              </w:rPr>
              <w:t>330 0 000 – 330 1 499</w:t>
            </w:r>
          </w:p>
          <w:p w:rsidR="00970723" w:rsidRPr="006045BD" w:rsidRDefault="00970723" w:rsidP="005F0A9F">
            <w:pPr>
              <w:pStyle w:val="Paragrafi"/>
              <w:ind w:firstLine="0"/>
              <w:rPr>
                <w:sz w:val="18"/>
                <w:szCs w:val="18"/>
                <w:lang w:val="sq-AL"/>
              </w:rPr>
            </w:pPr>
            <w:r w:rsidRPr="006045BD">
              <w:rPr>
                <w:sz w:val="18"/>
                <w:szCs w:val="18"/>
                <w:lang w:val="sq-AL"/>
              </w:rPr>
              <w:t>332 0 000 – 332 0 199</w:t>
            </w:r>
          </w:p>
          <w:p w:rsidR="00970723" w:rsidRPr="006045BD" w:rsidRDefault="00970723" w:rsidP="005F0A9F">
            <w:pPr>
              <w:pStyle w:val="Paragrafi"/>
              <w:ind w:firstLine="0"/>
              <w:rPr>
                <w:sz w:val="18"/>
                <w:szCs w:val="18"/>
                <w:lang w:val="sq-AL"/>
              </w:rPr>
            </w:pPr>
            <w:r w:rsidRPr="006045BD">
              <w:rPr>
                <w:sz w:val="18"/>
                <w:szCs w:val="18"/>
                <w:lang w:val="sq-AL"/>
              </w:rPr>
              <w:t>310 0 000 – 310 0 398</w:t>
            </w:r>
          </w:p>
          <w:p w:rsidR="00970723" w:rsidRPr="006045BD" w:rsidRDefault="00970723" w:rsidP="005F0A9F">
            <w:pPr>
              <w:pStyle w:val="Paragrafi"/>
              <w:ind w:firstLine="0"/>
              <w:rPr>
                <w:sz w:val="18"/>
                <w:szCs w:val="18"/>
                <w:lang w:val="sq-AL"/>
              </w:rPr>
            </w:pPr>
            <w:r w:rsidRPr="006045BD">
              <w:rPr>
                <w:sz w:val="18"/>
                <w:szCs w:val="18"/>
                <w:lang w:val="sq-AL"/>
              </w:rPr>
              <w:t>320 5 000 – 320 5 391</w:t>
            </w:r>
          </w:p>
          <w:p w:rsidR="00970723" w:rsidRPr="006045BD" w:rsidRDefault="00970723" w:rsidP="005F0A9F">
            <w:pPr>
              <w:pStyle w:val="Paragrafi"/>
              <w:ind w:firstLine="0"/>
              <w:rPr>
                <w:sz w:val="18"/>
                <w:szCs w:val="18"/>
                <w:lang w:val="sq-AL"/>
              </w:rPr>
            </w:pPr>
            <w:r w:rsidRPr="006045BD">
              <w:rPr>
                <w:sz w:val="18"/>
                <w:szCs w:val="18"/>
                <w:lang w:val="sq-AL"/>
              </w:rPr>
              <w:t>340 0 000 – 340 0 098</w:t>
            </w:r>
          </w:p>
        </w:tc>
        <w:tc>
          <w:tcPr>
            <w:tcW w:w="963" w:type="dxa"/>
          </w:tcPr>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tc>
        <w:tc>
          <w:tcPr>
            <w:tcW w:w="1737" w:type="dxa"/>
          </w:tcPr>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tc>
      </w:tr>
      <w:tr w:rsidR="00970723" w:rsidRPr="006045BD" w:rsidTr="00356CD5">
        <w:tc>
          <w:tcPr>
            <w:tcW w:w="1170" w:type="dxa"/>
          </w:tcPr>
          <w:p w:rsidR="00970723" w:rsidRPr="006045BD" w:rsidRDefault="00970723" w:rsidP="005F0A9F">
            <w:pPr>
              <w:pStyle w:val="Paragrafi"/>
              <w:ind w:firstLine="0"/>
              <w:rPr>
                <w:sz w:val="18"/>
                <w:szCs w:val="18"/>
                <w:lang w:val="sq-AL"/>
              </w:rPr>
            </w:pPr>
            <w:r w:rsidRPr="006045BD">
              <w:rPr>
                <w:sz w:val="18"/>
                <w:szCs w:val="18"/>
                <w:lang w:val="sq-AL"/>
              </w:rPr>
              <w:t>85</w:t>
            </w:r>
          </w:p>
        </w:tc>
        <w:tc>
          <w:tcPr>
            <w:tcW w:w="1266" w:type="dxa"/>
          </w:tcPr>
          <w:p w:rsidR="00970723" w:rsidRPr="006045BD" w:rsidRDefault="00970723" w:rsidP="005F0A9F">
            <w:pPr>
              <w:pStyle w:val="Paragrafi"/>
              <w:ind w:firstLine="0"/>
              <w:rPr>
                <w:sz w:val="18"/>
                <w:szCs w:val="18"/>
                <w:lang w:val="sq-AL"/>
              </w:rPr>
            </w:pPr>
            <w:r w:rsidRPr="006045BD">
              <w:rPr>
                <w:sz w:val="18"/>
                <w:szCs w:val="18"/>
                <w:lang w:val="sq-AL"/>
              </w:rPr>
              <w:t>SBB/CFF</w:t>
            </w:r>
          </w:p>
        </w:tc>
        <w:tc>
          <w:tcPr>
            <w:tcW w:w="1585" w:type="dxa"/>
          </w:tcPr>
          <w:p w:rsidR="00970723" w:rsidRPr="006045BD" w:rsidRDefault="00970723" w:rsidP="005F0A9F">
            <w:pPr>
              <w:pStyle w:val="Paragrafi"/>
              <w:ind w:firstLine="0"/>
              <w:rPr>
                <w:sz w:val="18"/>
                <w:szCs w:val="18"/>
                <w:lang w:val="sq-AL"/>
              </w:rPr>
            </w:pPr>
            <w:r w:rsidRPr="006045BD">
              <w:rPr>
                <w:sz w:val="18"/>
                <w:szCs w:val="18"/>
                <w:lang w:val="sq-AL"/>
              </w:rPr>
              <w:t>Ks</w:t>
            </w:r>
          </w:p>
        </w:tc>
        <w:tc>
          <w:tcPr>
            <w:tcW w:w="2565" w:type="dxa"/>
          </w:tcPr>
          <w:p w:rsidR="00970723" w:rsidRPr="006045BD" w:rsidRDefault="00970723" w:rsidP="005F0A9F">
            <w:pPr>
              <w:pStyle w:val="Paragrafi"/>
              <w:ind w:firstLine="0"/>
              <w:rPr>
                <w:sz w:val="18"/>
                <w:szCs w:val="18"/>
                <w:lang w:val="sq-AL"/>
              </w:rPr>
            </w:pPr>
            <w:r w:rsidRPr="006045BD">
              <w:rPr>
                <w:sz w:val="18"/>
                <w:szCs w:val="18"/>
                <w:lang w:val="sq-AL"/>
              </w:rPr>
              <w:t>330 0 ...    – 330 1 ...</w:t>
            </w:r>
          </w:p>
        </w:tc>
        <w:tc>
          <w:tcPr>
            <w:tcW w:w="963" w:type="dxa"/>
          </w:tcPr>
          <w:p w:rsidR="00970723" w:rsidRPr="006045BD" w:rsidRDefault="00970723" w:rsidP="005F0A9F">
            <w:pPr>
              <w:pStyle w:val="Paragrafi"/>
              <w:ind w:firstLine="0"/>
              <w:rPr>
                <w:sz w:val="18"/>
                <w:szCs w:val="18"/>
                <w:lang w:val="sq-AL"/>
              </w:rPr>
            </w:pPr>
            <w:r w:rsidRPr="006045BD">
              <w:rPr>
                <w:sz w:val="18"/>
                <w:szCs w:val="18"/>
                <w:lang w:val="sq-AL"/>
              </w:rPr>
              <w:t>6</w:t>
            </w:r>
          </w:p>
        </w:tc>
        <w:tc>
          <w:tcPr>
            <w:tcW w:w="1737" w:type="dxa"/>
          </w:tcPr>
          <w:p w:rsidR="00970723" w:rsidRPr="006045BD" w:rsidRDefault="00970723" w:rsidP="005F0A9F">
            <w:pPr>
              <w:pStyle w:val="Paragrafi"/>
              <w:ind w:firstLine="0"/>
              <w:rPr>
                <w:sz w:val="18"/>
                <w:szCs w:val="18"/>
                <w:lang w:val="sq-AL"/>
              </w:rPr>
            </w:pPr>
            <w:r w:rsidRPr="006045BD">
              <w:rPr>
                <w:sz w:val="18"/>
                <w:szCs w:val="18"/>
                <w:lang w:val="sq-AL"/>
              </w:rPr>
              <w:t>4 në qendër</w:t>
            </w:r>
          </w:p>
        </w:tc>
      </w:tr>
      <w:tr w:rsidR="00970723" w:rsidRPr="006045BD" w:rsidTr="00356CD5">
        <w:tc>
          <w:tcPr>
            <w:tcW w:w="1170" w:type="dxa"/>
          </w:tcPr>
          <w:p w:rsidR="00970723" w:rsidRPr="006045BD" w:rsidRDefault="00970723" w:rsidP="005F0A9F">
            <w:pPr>
              <w:pStyle w:val="Paragrafi"/>
              <w:ind w:firstLine="0"/>
              <w:rPr>
                <w:sz w:val="18"/>
                <w:szCs w:val="18"/>
                <w:lang w:val="sq-AL"/>
              </w:rPr>
            </w:pPr>
            <w:r w:rsidRPr="006045BD">
              <w:rPr>
                <w:sz w:val="18"/>
                <w:szCs w:val="18"/>
                <w:lang w:val="sq-AL"/>
              </w:rPr>
              <w:t>86</w:t>
            </w:r>
          </w:p>
        </w:tc>
        <w:tc>
          <w:tcPr>
            <w:tcW w:w="1266" w:type="dxa"/>
          </w:tcPr>
          <w:p w:rsidR="00970723" w:rsidRPr="006045BD" w:rsidRDefault="00970723" w:rsidP="005F0A9F">
            <w:pPr>
              <w:pStyle w:val="Paragrafi"/>
              <w:ind w:firstLine="0"/>
              <w:rPr>
                <w:sz w:val="18"/>
                <w:szCs w:val="18"/>
                <w:lang w:val="sq-AL"/>
              </w:rPr>
            </w:pPr>
            <w:r w:rsidRPr="006045BD">
              <w:rPr>
                <w:sz w:val="18"/>
                <w:szCs w:val="18"/>
                <w:lang w:val="sq-AL"/>
              </w:rPr>
              <w:t>DSB</w:t>
            </w:r>
          </w:p>
        </w:tc>
        <w:tc>
          <w:tcPr>
            <w:tcW w:w="1585" w:type="dxa"/>
          </w:tcPr>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Kbs</w:t>
            </w:r>
          </w:p>
        </w:tc>
        <w:tc>
          <w:tcPr>
            <w:tcW w:w="2565" w:type="dxa"/>
          </w:tcPr>
          <w:p w:rsidR="00970723" w:rsidRPr="006045BD" w:rsidRDefault="00970723" w:rsidP="005F0A9F">
            <w:pPr>
              <w:pStyle w:val="Paragrafi"/>
              <w:ind w:firstLine="0"/>
              <w:rPr>
                <w:sz w:val="18"/>
                <w:szCs w:val="18"/>
                <w:lang w:val="sq-AL"/>
              </w:rPr>
            </w:pPr>
            <w:r w:rsidRPr="006045BD">
              <w:rPr>
                <w:sz w:val="18"/>
                <w:szCs w:val="18"/>
                <w:lang w:val="sq-AL"/>
              </w:rPr>
              <w:t>330 0 000 – 330 0 299</w:t>
            </w:r>
          </w:p>
          <w:p w:rsidR="00970723" w:rsidRPr="006045BD" w:rsidRDefault="00970723" w:rsidP="005F0A9F">
            <w:pPr>
              <w:pStyle w:val="Paragrafi"/>
              <w:ind w:firstLine="0"/>
              <w:rPr>
                <w:sz w:val="18"/>
                <w:szCs w:val="18"/>
                <w:lang w:val="sq-AL"/>
              </w:rPr>
            </w:pPr>
            <w:r w:rsidRPr="006045BD">
              <w:rPr>
                <w:sz w:val="18"/>
                <w:szCs w:val="18"/>
                <w:lang w:val="sq-AL"/>
              </w:rPr>
              <w:t>333 0 000 – 333 0 449</w:t>
            </w:r>
          </w:p>
        </w:tc>
        <w:tc>
          <w:tcPr>
            <w:tcW w:w="963" w:type="dxa"/>
          </w:tcPr>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tc>
        <w:tc>
          <w:tcPr>
            <w:tcW w:w="1737" w:type="dxa"/>
          </w:tcPr>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tc>
      </w:tr>
      <w:tr w:rsidR="00970723" w:rsidRPr="006045BD" w:rsidTr="00356CD5">
        <w:tc>
          <w:tcPr>
            <w:tcW w:w="1170" w:type="dxa"/>
          </w:tcPr>
          <w:p w:rsidR="00970723" w:rsidRPr="006045BD" w:rsidRDefault="00970723" w:rsidP="005F0A9F">
            <w:pPr>
              <w:pStyle w:val="Paragrafi"/>
              <w:ind w:firstLine="0"/>
              <w:rPr>
                <w:sz w:val="18"/>
                <w:szCs w:val="18"/>
                <w:lang w:val="sq-AL"/>
              </w:rPr>
            </w:pPr>
            <w:r w:rsidRPr="006045BD">
              <w:rPr>
                <w:sz w:val="18"/>
                <w:szCs w:val="18"/>
                <w:lang w:val="sq-AL"/>
              </w:rPr>
              <w:t>87</w:t>
            </w:r>
          </w:p>
        </w:tc>
        <w:tc>
          <w:tcPr>
            <w:tcW w:w="1266" w:type="dxa"/>
          </w:tcPr>
          <w:p w:rsidR="00970723" w:rsidRPr="006045BD" w:rsidRDefault="00970723" w:rsidP="005F0A9F">
            <w:pPr>
              <w:pStyle w:val="Paragrafi"/>
              <w:ind w:firstLine="0"/>
              <w:rPr>
                <w:sz w:val="18"/>
                <w:szCs w:val="18"/>
                <w:lang w:val="sq-AL"/>
              </w:rPr>
            </w:pPr>
            <w:r w:rsidRPr="006045BD">
              <w:rPr>
                <w:sz w:val="18"/>
                <w:szCs w:val="18"/>
                <w:lang w:val="sq-AL"/>
              </w:rPr>
              <w:t>SNCF</w:t>
            </w:r>
          </w:p>
        </w:tc>
        <w:tc>
          <w:tcPr>
            <w:tcW w:w="1585" w:type="dxa"/>
          </w:tcPr>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Res</w:t>
            </w:r>
          </w:p>
          <w:p w:rsidR="00970723" w:rsidRPr="006045BD" w:rsidRDefault="00970723" w:rsidP="005F0A9F">
            <w:pPr>
              <w:pStyle w:val="Paragrafi"/>
              <w:ind w:firstLine="0"/>
              <w:rPr>
                <w:sz w:val="18"/>
                <w:szCs w:val="18"/>
                <w:lang w:val="sq-AL"/>
              </w:rPr>
            </w:pPr>
            <w:r w:rsidRPr="006045BD">
              <w:rPr>
                <w:sz w:val="18"/>
                <w:szCs w:val="18"/>
                <w:lang w:val="sq-AL"/>
              </w:rPr>
              <w:t>Res</w:t>
            </w:r>
          </w:p>
          <w:p w:rsidR="00970723" w:rsidRPr="006045BD" w:rsidRDefault="00970723" w:rsidP="005F0A9F">
            <w:pPr>
              <w:pStyle w:val="Paragrafi"/>
              <w:ind w:firstLine="0"/>
              <w:rPr>
                <w:sz w:val="18"/>
                <w:szCs w:val="18"/>
                <w:lang w:val="sq-AL"/>
              </w:rPr>
            </w:pPr>
            <w:r w:rsidRPr="006045BD">
              <w:rPr>
                <w:sz w:val="18"/>
                <w:szCs w:val="18"/>
                <w:lang w:val="sq-AL"/>
              </w:rPr>
              <w:t>Lfls</w:t>
            </w:r>
          </w:p>
        </w:tc>
        <w:tc>
          <w:tcPr>
            <w:tcW w:w="2565" w:type="dxa"/>
          </w:tcPr>
          <w:p w:rsidR="00970723" w:rsidRPr="006045BD" w:rsidRDefault="00970723" w:rsidP="005F0A9F">
            <w:pPr>
              <w:pStyle w:val="Paragrafi"/>
              <w:ind w:firstLine="0"/>
              <w:rPr>
                <w:sz w:val="18"/>
                <w:szCs w:val="18"/>
                <w:lang w:val="sq-AL"/>
              </w:rPr>
            </w:pPr>
            <w:r w:rsidRPr="006045BD">
              <w:rPr>
                <w:sz w:val="18"/>
                <w:szCs w:val="18"/>
                <w:lang w:val="sq-AL"/>
              </w:rPr>
              <w:t>330 6 700 – 330 9 199</w:t>
            </w:r>
          </w:p>
          <w:p w:rsidR="00970723" w:rsidRPr="006045BD" w:rsidRDefault="00970723" w:rsidP="005F0A9F">
            <w:pPr>
              <w:pStyle w:val="Paragrafi"/>
              <w:ind w:firstLine="0"/>
              <w:rPr>
                <w:sz w:val="18"/>
                <w:szCs w:val="18"/>
                <w:lang w:val="sq-AL"/>
              </w:rPr>
            </w:pPr>
            <w:r w:rsidRPr="006045BD">
              <w:rPr>
                <w:sz w:val="18"/>
                <w:szCs w:val="18"/>
                <w:lang w:val="sq-AL"/>
              </w:rPr>
              <w:t>331 0 400 – 331 1 399</w:t>
            </w:r>
          </w:p>
          <w:p w:rsidR="00970723" w:rsidRPr="006045BD" w:rsidRDefault="00970723" w:rsidP="005F0A9F">
            <w:pPr>
              <w:pStyle w:val="Paragrafi"/>
              <w:ind w:firstLine="0"/>
              <w:rPr>
                <w:sz w:val="18"/>
                <w:szCs w:val="18"/>
                <w:lang w:val="sq-AL"/>
              </w:rPr>
            </w:pPr>
            <w:r w:rsidRPr="006045BD">
              <w:rPr>
                <w:sz w:val="18"/>
                <w:szCs w:val="18"/>
                <w:lang w:val="sq-AL"/>
              </w:rPr>
              <w:t>331 2 000 – 332 0 499</w:t>
            </w:r>
          </w:p>
          <w:p w:rsidR="00970723" w:rsidRPr="006045BD" w:rsidRDefault="00970723" w:rsidP="005F0A9F">
            <w:pPr>
              <w:pStyle w:val="Paragrafi"/>
              <w:ind w:firstLine="0"/>
              <w:rPr>
                <w:sz w:val="18"/>
                <w:szCs w:val="18"/>
                <w:lang w:val="sq-AL"/>
              </w:rPr>
            </w:pPr>
            <w:r w:rsidRPr="006045BD">
              <w:rPr>
                <w:sz w:val="18"/>
                <w:szCs w:val="18"/>
                <w:lang w:val="sq-AL"/>
              </w:rPr>
              <w:t>332 1 875 – 332 2 999</w:t>
            </w:r>
          </w:p>
          <w:p w:rsidR="00970723" w:rsidRPr="006045BD" w:rsidRDefault="00970723" w:rsidP="005F0A9F">
            <w:pPr>
              <w:pStyle w:val="Paragrafi"/>
              <w:ind w:firstLine="0"/>
              <w:rPr>
                <w:sz w:val="18"/>
                <w:szCs w:val="18"/>
                <w:lang w:val="sq-AL"/>
              </w:rPr>
            </w:pPr>
            <w:r w:rsidRPr="006045BD">
              <w:rPr>
                <w:sz w:val="18"/>
                <w:szCs w:val="18"/>
                <w:lang w:val="sq-AL"/>
              </w:rPr>
              <w:t>332 3 550 – 332 4 099</w:t>
            </w:r>
          </w:p>
          <w:p w:rsidR="00970723" w:rsidRPr="006045BD" w:rsidRDefault="00970723" w:rsidP="005F0A9F">
            <w:pPr>
              <w:pStyle w:val="Paragrafi"/>
              <w:ind w:firstLine="0"/>
              <w:rPr>
                <w:sz w:val="18"/>
                <w:szCs w:val="18"/>
                <w:lang w:val="sq-AL"/>
              </w:rPr>
            </w:pPr>
            <w:r w:rsidRPr="006045BD">
              <w:rPr>
                <w:sz w:val="18"/>
                <w:szCs w:val="18"/>
                <w:lang w:val="sq-AL"/>
              </w:rPr>
              <w:t>332 4 100 – 332 4 249</w:t>
            </w:r>
          </w:p>
          <w:p w:rsidR="00970723" w:rsidRPr="006045BD" w:rsidRDefault="00970723" w:rsidP="005F0A9F">
            <w:pPr>
              <w:pStyle w:val="Paragrafi"/>
              <w:ind w:firstLine="0"/>
              <w:rPr>
                <w:sz w:val="18"/>
                <w:szCs w:val="18"/>
                <w:lang w:val="sq-AL"/>
              </w:rPr>
            </w:pPr>
            <w:r w:rsidRPr="006045BD">
              <w:rPr>
                <w:sz w:val="18"/>
                <w:szCs w:val="18"/>
                <w:lang w:val="sq-AL"/>
              </w:rPr>
              <w:t>332 8 850 – 332 8 999</w:t>
            </w:r>
          </w:p>
          <w:p w:rsidR="00970723" w:rsidRPr="006045BD" w:rsidRDefault="00970723" w:rsidP="005F0A9F">
            <w:pPr>
              <w:pStyle w:val="Paragrafi"/>
              <w:ind w:firstLine="0"/>
              <w:rPr>
                <w:sz w:val="18"/>
                <w:szCs w:val="18"/>
                <w:lang w:val="sq-AL"/>
              </w:rPr>
            </w:pPr>
            <w:r w:rsidRPr="006045BD">
              <w:rPr>
                <w:sz w:val="18"/>
                <w:szCs w:val="18"/>
                <w:lang w:val="sq-AL"/>
              </w:rPr>
              <w:t>393 8 500 – 394 2 799</w:t>
            </w:r>
          </w:p>
          <w:p w:rsidR="00970723" w:rsidRPr="006045BD" w:rsidRDefault="00970723" w:rsidP="005F0A9F">
            <w:pPr>
              <w:pStyle w:val="Paragrafi"/>
              <w:ind w:firstLine="0"/>
              <w:rPr>
                <w:sz w:val="18"/>
                <w:szCs w:val="18"/>
                <w:lang w:val="sq-AL"/>
              </w:rPr>
            </w:pPr>
            <w:r w:rsidRPr="006045BD">
              <w:rPr>
                <w:sz w:val="18"/>
                <w:szCs w:val="18"/>
                <w:lang w:val="sq-AL"/>
              </w:rPr>
              <w:t>394 7 950 – 394 7 999</w:t>
            </w:r>
          </w:p>
          <w:p w:rsidR="00970723" w:rsidRPr="006045BD" w:rsidRDefault="00970723" w:rsidP="005F0A9F">
            <w:pPr>
              <w:pStyle w:val="Paragrafi"/>
              <w:ind w:firstLine="0"/>
              <w:rPr>
                <w:sz w:val="18"/>
                <w:szCs w:val="18"/>
                <w:lang w:val="sq-AL"/>
              </w:rPr>
            </w:pPr>
            <w:r w:rsidRPr="006045BD">
              <w:rPr>
                <w:sz w:val="18"/>
                <w:szCs w:val="18"/>
                <w:lang w:val="sq-AL"/>
              </w:rPr>
              <w:t>414 5 200 – 414 5 299</w:t>
            </w:r>
          </w:p>
        </w:tc>
        <w:tc>
          <w:tcPr>
            <w:tcW w:w="963" w:type="dxa"/>
          </w:tcPr>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9</w:t>
            </w:r>
          </w:p>
          <w:p w:rsidR="00970723" w:rsidRPr="006045BD" w:rsidRDefault="00970723" w:rsidP="005F0A9F">
            <w:pPr>
              <w:pStyle w:val="Paragrafi"/>
              <w:ind w:firstLine="0"/>
              <w:rPr>
                <w:sz w:val="18"/>
                <w:szCs w:val="18"/>
                <w:lang w:val="sq-AL"/>
              </w:rPr>
            </w:pPr>
            <w:r w:rsidRPr="006045BD">
              <w:rPr>
                <w:sz w:val="18"/>
                <w:szCs w:val="18"/>
                <w:lang w:val="sq-AL"/>
              </w:rPr>
              <w:t>9</w:t>
            </w:r>
          </w:p>
          <w:p w:rsidR="00970723" w:rsidRPr="006045BD" w:rsidRDefault="00970723" w:rsidP="005F0A9F">
            <w:pPr>
              <w:pStyle w:val="Paragrafi"/>
              <w:ind w:firstLine="0"/>
              <w:rPr>
                <w:sz w:val="18"/>
                <w:szCs w:val="18"/>
                <w:lang w:val="sq-AL"/>
              </w:rPr>
            </w:pPr>
            <w:r w:rsidRPr="006045BD">
              <w:rPr>
                <w:sz w:val="18"/>
                <w:szCs w:val="18"/>
                <w:lang w:val="sq-AL"/>
              </w:rPr>
              <w:t>6</w:t>
            </w:r>
          </w:p>
        </w:tc>
        <w:tc>
          <w:tcPr>
            <w:tcW w:w="1737" w:type="dxa"/>
          </w:tcPr>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w:t>
            </w:r>
          </w:p>
          <w:p w:rsidR="00970723" w:rsidRPr="006045BD" w:rsidRDefault="00970723" w:rsidP="005F0A9F">
            <w:pPr>
              <w:pStyle w:val="Paragrafi"/>
              <w:ind w:firstLine="0"/>
              <w:rPr>
                <w:sz w:val="18"/>
                <w:szCs w:val="18"/>
                <w:lang w:val="sq-AL"/>
              </w:rPr>
            </w:pPr>
            <w:r w:rsidRPr="006045BD">
              <w:rPr>
                <w:sz w:val="18"/>
                <w:szCs w:val="18"/>
                <w:lang w:val="sq-AL"/>
              </w:rPr>
              <w:t>4 në qendër *</w:t>
            </w:r>
          </w:p>
          <w:p w:rsidR="00970723" w:rsidRPr="006045BD" w:rsidRDefault="00970723" w:rsidP="005F0A9F">
            <w:pPr>
              <w:pStyle w:val="Paragrafi"/>
              <w:ind w:firstLine="0"/>
              <w:rPr>
                <w:sz w:val="18"/>
                <w:szCs w:val="18"/>
                <w:lang w:val="sq-AL"/>
              </w:rPr>
            </w:pPr>
            <w:r w:rsidRPr="006045BD">
              <w:rPr>
                <w:sz w:val="18"/>
                <w:szCs w:val="18"/>
                <w:lang w:val="sq-AL"/>
              </w:rPr>
              <w:t>2 të jashtëm</w:t>
            </w:r>
          </w:p>
          <w:p w:rsidR="00970723" w:rsidRPr="006045BD" w:rsidRDefault="00970723" w:rsidP="005F0A9F">
            <w:pPr>
              <w:pStyle w:val="Paragrafi"/>
              <w:ind w:firstLine="0"/>
              <w:rPr>
                <w:sz w:val="18"/>
                <w:szCs w:val="18"/>
                <w:lang w:val="sq-AL"/>
              </w:rPr>
            </w:pPr>
            <w:r w:rsidRPr="006045BD">
              <w:rPr>
                <w:sz w:val="18"/>
                <w:szCs w:val="18"/>
                <w:lang w:val="sq-AL"/>
              </w:rPr>
              <w:t>2 të jashtëm</w:t>
            </w:r>
          </w:p>
          <w:p w:rsidR="00970723" w:rsidRPr="006045BD" w:rsidRDefault="00970723" w:rsidP="005F0A9F">
            <w:pPr>
              <w:pStyle w:val="Paragrafi"/>
              <w:ind w:firstLine="0"/>
              <w:rPr>
                <w:sz w:val="18"/>
                <w:szCs w:val="18"/>
                <w:lang w:val="sq-AL"/>
              </w:rPr>
            </w:pPr>
            <w:r w:rsidRPr="006045BD">
              <w:rPr>
                <w:sz w:val="18"/>
                <w:szCs w:val="18"/>
                <w:lang w:val="sq-AL"/>
              </w:rPr>
              <w:t>Të gjitha</w:t>
            </w:r>
          </w:p>
        </w:tc>
      </w:tr>
      <w:tr w:rsidR="00970723" w:rsidRPr="006045BD" w:rsidTr="00356CD5">
        <w:tc>
          <w:tcPr>
            <w:tcW w:w="1170" w:type="dxa"/>
          </w:tcPr>
          <w:p w:rsidR="00970723" w:rsidRPr="006045BD" w:rsidRDefault="00970723" w:rsidP="005F0A9F">
            <w:pPr>
              <w:pStyle w:val="Paragrafi"/>
              <w:ind w:firstLine="0"/>
              <w:rPr>
                <w:sz w:val="18"/>
                <w:szCs w:val="18"/>
                <w:lang w:val="sq-AL"/>
              </w:rPr>
            </w:pPr>
            <w:r w:rsidRPr="006045BD">
              <w:rPr>
                <w:sz w:val="18"/>
                <w:szCs w:val="18"/>
                <w:lang w:val="sq-AL"/>
              </w:rPr>
              <w:t>88</w:t>
            </w:r>
          </w:p>
        </w:tc>
        <w:tc>
          <w:tcPr>
            <w:tcW w:w="1266" w:type="dxa"/>
          </w:tcPr>
          <w:p w:rsidR="00970723" w:rsidRPr="006045BD" w:rsidRDefault="00970723" w:rsidP="005F0A9F">
            <w:pPr>
              <w:pStyle w:val="Paragrafi"/>
              <w:ind w:firstLine="0"/>
              <w:rPr>
                <w:sz w:val="18"/>
                <w:szCs w:val="18"/>
                <w:lang w:val="sq-AL"/>
              </w:rPr>
            </w:pPr>
            <w:r w:rsidRPr="006045BD">
              <w:rPr>
                <w:sz w:val="18"/>
                <w:szCs w:val="18"/>
                <w:lang w:val="sq-AL"/>
              </w:rPr>
              <w:t>SNCB</w:t>
            </w:r>
          </w:p>
        </w:tc>
        <w:tc>
          <w:tcPr>
            <w:tcW w:w="1585" w:type="dxa"/>
          </w:tcPr>
          <w:p w:rsidR="00970723" w:rsidRPr="006045BD" w:rsidRDefault="00970723" w:rsidP="005F0A9F">
            <w:pPr>
              <w:pStyle w:val="Paragrafi"/>
              <w:ind w:firstLine="0"/>
              <w:rPr>
                <w:sz w:val="18"/>
                <w:szCs w:val="18"/>
                <w:lang w:val="sq-AL"/>
              </w:rPr>
            </w:pPr>
            <w:r w:rsidRPr="006045BD">
              <w:rPr>
                <w:sz w:val="18"/>
                <w:szCs w:val="18"/>
                <w:lang w:val="sq-AL"/>
              </w:rPr>
              <w:t>Ks</w:t>
            </w:r>
          </w:p>
          <w:p w:rsidR="00970723" w:rsidRPr="006045BD" w:rsidRDefault="00970723" w:rsidP="005F0A9F">
            <w:pPr>
              <w:pStyle w:val="Paragrafi"/>
              <w:ind w:firstLine="0"/>
              <w:rPr>
                <w:sz w:val="18"/>
                <w:szCs w:val="18"/>
                <w:lang w:val="sq-AL"/>
              </w:rPr>
            </w:pPr>
            <w:r w:rsidRPr="006045BD">
              <w:rPr>
                <w:sz w:val="18"/>
                <w:szCs w:val="18"/>
                <w:lang w:val="sq-AL"/>
              </w:rPr>
              <w:t>Ks</w:t>
            </w:r>
          </w:p>
        </w:tc>
        <w:tc>
          <w:tcPr>
            <w:tcW w:w="2565" w:type="dxa"/>
          </w:tcPr>
          <w:p w:rsidR="00970723" w:rsidRPr="006045BD" w:rsidRDefault="00970723" w:rsidP="005F0A9F">
            <w:pPr>
              <w:pStyle w:val="Paragrafi"/>
              <w:ind w:firstLine="0"/>
              <w:rPr>
                <w:sz w:val="18"/>
                <w:szCs w:val="18"/>
                <w:lang w:val="sq-AL"/>
              </w:rPr>
            </w:pPr>
            <w:r w:rsidRPr="006045BD">
              <w:rPr>
                <w:sz w:val="18"/>
                <w:szCs w:val="18"/>
                <w:lang w:val="sq-AL"/>
              </w:rPr>
              <w:t>330 4 000 – 330 5 149</w:t>
            </w:r>
          </w:p>
          <w:p w:rsidR="00970723" w:rsidRPr="006045BD" w:rsidRDefault="00970723" w:rsidP="005F0A9F">
            <w:pPr>
              <w:pStyle w:val="Paragrafi"/>
              <w:ind w:firstLine="0"/>
              <w:rPr>
                <w:sz w:val="18"/>
                <w:szCs w:val="18"/>
                <w:lang w:val="sq-AL"/>
              </w:rPr>
            </w:pPr>
            <w:r w:rsidRPr="006045BD">
              <w:rPr>
                <w:sz w:val="18"/>
                <w:szCs w:val="18"/>
                <w:lang w:val="sq-AL"/>
              </w:rPr>
              <w:t>330 0 000 – 330 0 899</w:t>
            </w:r>
          </w:p>
        </w:tc>
        <w:tc>
          <w:tcPr>
            <w:tcW w:w="963" w:type="dxa"/>
          </w:tcPr>
          <w:p w:rsidR="00970723" w:rsidRPr="006045BD" w:rsidRDefault="00970723" w:rsidP="005F0A9F">
            <w:pPr>
              <w:pStyle w:val="Paragrafi"/>
              <w:ind w:firstLine="0"/>
              <w:rPr>
                <w:sz w:val="18"/>
                <w:szCs w:val="18"/>
                <w:lang w:val="sq-AL"/>
              </w:rPr>
            </w:pPr>
            <w:r w:rsidRPr="006045BD">
              <w:rPr>
                <w:sz w:val="18"/>
                <w:szCs w:val="18"/>
                <w:lang w:val="sq-AL"/>
              </w:rPr>
              <w:t>6</w:t>
            </w:r>
          </w:p>
          <w:p w:rsidR="00970723" w:rsidRPr="006045BD" w:rsidRDefault="00970723" w:rsidP="005F0A9F">
            <w:pPr>
              <w:pStyle w:val="Paragrafi"/>
              <w:ind w:firstLine="0"/>
              <w:rPr>
                <w:sz w:val="18"/>
                <w:szCs w:val="18"/>
                <w:lang w:val="sq-AL"/>
              </w:rPr>
            </w:pPr>
            <w:r w:rsidRPr="006045BD">
              <w:rPr>
                <w:sz w:val="18"/>
                <w:szCs w:val="18"/>
                <w:lang w:val="sq-AL"/>
              </w:rPr>
              <w:t>5</w:t>
            </w:r>
          </w:p>
        </w:tc>
        <w:tc>
          <w:tcPr>
            <w:tcW w:w="1737" w:type="dxa"/>
          </w:tcPr>
          <w:p w:rsidR="00970723" w:rsidRPr="006045BD" w:rsidRDefault="00970723" w:rsidP="005F0A9F">
            <w:pPr>
              <w:pStyle w:val="Paragrafi"/>
              <w:ind w:firstLine="0"/>
              <w:rPr>
                <w:sz w:val="18"/>
                <w:szCs w:val="18"/>
                <w:lang w:val="sq-AL"/>
              </w:rPr>
            </w:pPr>
            <w:r w:rsidRPr="006045BD">
              <w:rPr>
                <w:sz w:val="18"/>
                <w:szCs w:val="18"/>
                <w:lang w:val="sq-AL"/>
              </w:rPr>
              <w:t>Të gjitha</w:t>
            </w:r>
          </w:p>
          <w:p w:rsidR="00970723" w:rsidRPr="006045BD" w:rsidRDefault="00970723" w:rsidP="005F0A9F">
            <w:pPr>
              <w:pStyle w:val="Paragrafi"/>
              <w:ind w:firstLine="0"/>
              <w:rPr>
                <w:sz w:val="18"/>
                <w:szCs w:val="18"/>
                <w:lang w:val="sq-AL"/>
              </w:rPr>
            </w:pPr>
            <w:r w:rsidRPr="006045BD">
              <w:rPr>
                <w:sz w:val="18"/>
                <w:szCs w:val="18"/>
                <w:lang w:val="sq-AL"/>
              </w:rPr>
              <w:t>Të gjitha</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 2 spondat e qendrës vetëm për vagonët që shkojnë për Spanjë ose Portugali.</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6045BD">
      <w:pPr>
        <w:pStyle w:val="Paragrafi"/>
        <w:jc w:val="right"/>
        <w:rPr>
          <w:lang w:val="sq-AL"/>
        </w:rPr>
      </w:pPr>
      <w:r w:rsidRPr="007542C3">
        <w:rPr>
          <w:lang w:val="sq-AL"/>
        </w:rPr>
        <w:br w:type="page"/>
        <w:t>Tabela  4</w:t>
      </w:r>
    </w:p>
    <w:p w:rsidR="006045BD" w:rsidRDefault="006045BD" w:rsidP="005F0A9F">
      <w:pPr>
        <w:pStyle w:val="Paragrafi"/>
        <w:jc w:val="center"/>
        <w:rPr>
          <w:lang w:val="sq-AL"/>
        </w:rPr>
      </w:pPr>
    </w:p>
    <w:p w:rsidR="00970723" w:rsidRPr="007542C3" w:rsidRDefault="005F0A9F" w:rsidP="005F0A9F">
      <w:pPr>
        <w:pStyle w:val="Paragrafi"/>
        <w:jc w:val="center"/>
        <w:rPr>
          <w:lang w:val="sq-AL"/>
        </w:rPr>
      </w:pPr>
      <w:r w:rsidRPr="007542C3">
        <w:rPr>
          <w:lang w:val="sq-AL"/>
        </w:rPr>
        <w:t>TESTIMI DINAMIK PËR METODËN E NGARKIMIT DHE ZGJEDHJEN E FIKSIMIT</w:t>
      </w:r>
    </w:p>
    <w:p w:rsidR="005F0A9F" w:rsidRPr="007542C3" w:rsidRDefault="005F0A9F" w:rsidP="00970723">
      <w:pPr>
        <w:pStyle w:val="Paragrafi"/>
        <w:rPr>
          <w:lang w:val="sq-AL"/>
        </w:rPr>
      </w:pPr>
    </w:p>
    <w:p w:rsidR="00970723" w:rsidRPr="007542C3" w:rsidRDefault="00BF1D74" w:rsidP="00970723">
      <w:pPr>
        <w:pStyle w:val="Paragrafi"/>
        <w:rPr>
          <w:lang w:val="sq-AL"/>
        </w:rPr>
      </w:pPr>
      <w:r w:rsidRPr="007542C3">
        <w:rPr>
          <w:lang w:val="sq-AL"/>
        </w:rPr>
        <w:t xml:space="preserve">1. </w:t>
      </w:r>
      <w:r w:rsidR="00970723" w:rsidRPr="007542C3">
        <w:rPr>
          <w:lang w:val="sq-AL"/>
        </w:rPr>
        <w:t>Qëllimi</w:t>
      </w:r>
    </w:p>
    <w:p w:rsidR="00970723" w:rsidRPr="007542C3" w:rsidRDefault="00970723" w:rsidP="00970723">
      <w:pPr>
        <w:pStyle w:val="Paragrafi"/>
        <w:rPr>
          <w:lang w:val="sq-AL"/>
        </w:rPr>
      </w:pPr>
      <w:r w:rsidRPr="007542C3">
        <w:rPr>
          <w:lang w:val="sq-AL"/>
        </w:rPr>
        <w:t xml:space="preserve">Ky test duhet të krijojë mundësi për të </w:t>
      </w:r>
      <w:r w:rsidR="00906E79" w:rsidRPr="007542C3">
        <w:rPr>
          <w:lang w:val="sq-AL"/>
        </w:rPr>
        <w:t>verifikuar</w:t>
      </w:r>
      <w:r w:rsidRPr="007542C3">
        <w:rPr>
          <w:lang w:val="sq-AL"/>
        </w:rPr>
        <w:t xml:space="preserve"> nëse metoda e ngarkimit e përdorur e zgjedhja e mënyrës së fiksimit (lidhjes) i reziston sforcim</w:t>
      </w:r>
      <w:r w:rsidR="00906E79" w:rsidRPr="007542C3">
        <w:rPr>
          <w:lang w:val="sq-AL"/>
        </w:rPr>
        <w:t>e</w:t>
      </w:r>
      <w:r w:rsidRPr="007542C3">
        <w:rPr>
          <w:lang w:val="sq-AL"/>
        </w:rPr>
        <w:t>ve gjatësore që lindin gjatë procesit të shfrytëzimit hekurudhor</w:t>
      </w:r>
      <w:r w:rsidR="00F0722C" w:rsidRPr="007542C3">
        <w:rPr>
          <w:lang w:val="sq-AL"/>
        </w:rPr>
        <w:t>.</w:t>
      </w:r>
    </w:p>
    <w:p w:rsidR="00970723" w:rsidRPr="007542C3" w:rsidRDefault="007E34CC" w:rsidP="00970723">
      <w:pPr>
        <w:pStyle w:val="Paragrafi"/>
        <w:rPr>
          <w:lang w:val="sq-AL"/>
        </w:rPr>
      </w:pPr>
      <w:r w:rsidRPr="007542C3">
        <w:rPr>
          <w:lang w:val="sq-AL"/>
        </w:rPr>
        <w:t xml:space="preserve">2. </w:t>
      </w:r>
      <w:r w:rsidR="00970723" w:rsidRPr="007542C3">
        <w:rPr>
          <w:lang w:val="sq-AL"/>
        </w:rPr>
        <w:t>Kushtet e testimit</w:t>
      </w:r>
    </w:p>
    <w:p w:rsidR="00970723" w:rsidRPr="007542C3" w:rsidRDefault="007E34CC" w:rsidP="00970723">
      <w:pPr>
        <w:pStyle w:val="Paragrafi"/>
        <w:rPr>
          <w:lang w:val="sq-AL"/>
        </w:rPr>
      </w:pPr>
      <w:r w:rsidRPr="007542C3">
        <w:rPr>
          <w:lang w:val="sq-AL"/>
        </w:rPr>
        <w:t xml:space="preserve">2.1 </w:t>
      </w:r>
      <w:r w:rsidR="00970723" w:rsidRPr="007542C3">
        <w:rPr>
          <w:lang w:val="sq-AL"/>
        </w:rPr>
        <w:t xml:space="preserve">Vagoni </w:t>
      </w:r>
      <w:r w:rsidR="00F0722C" w:rsidRPr="007542C3">
        <w:rPr>
          <w:lang w:val="sq-AL"/>
        </w:rPr>
        <w:t xml:space="preserve">i </w:t>
      </w:r>
      <w:r w:rsidR="00970723" w:rsidRPr="007542C3">
        <w:rPr>
          <w:lang w:val="sq-AL"/>
        </w:rPr>
        <w:t>testimit</w:t>
      </w:r>
    </w:p>
    <w:p w:rsidR="00970723" w:rsidRPr="007542C3" w:rsidRDefault="00970723" w:rsidP="00970723">
      <w:pPr>
        <w:pStyle w:val="Paragrafi"/>
        <w:rPr>
          <w:lang w:val="sq-AL"/>
        </w:rPr>
      </w:pPr>
      <w:r w:rsidRPr="007542C3">
        <w:rPr>
          <w:lang w:val="sq-AL"/>
        </w:rPr>
        <w:t>Vagoni do të jetë:</w:t>
      </w:r>
    </w:p>
    <w:p w:rsidR="00970723" w:rsidRPr="007542C3" w:rsidRDefault="007E34CC" w:rsidP="00970723">
      <w:pPr>
        <w:pStyle w:val="Paragrafi"/>
        <w:rPr>
          <w:lang w:val="sq-AL"/>
        </w:rPr>
      </w:pPr>
      <w:r w:rsidRPr="007542C3">
        <w:rPr>
          <w:lang w:val="sq-AL"/>
        </w:rPr>
        <w:t xml:space="preserve">- </w:t>
      </w:r>
      <w:r w:rsidR="00970723" w:rsidRPr="007542C3">
        <w:rPr>
          <w:lang w:val="sq-AL"/>
        </w:rPr>
        <w:t>Nj</w:t>
      </w:r>
      <w:r w:rsidR="00906E79" w:rsidRPr="007542C3">
        <w:rPr>
          <w:rFonts w:ascii="Times New Roman" w:hAnsi="Times New Roman"/>
          <w:lang w:val="sq-AL"/>
        </w:rPr>
        <w:t>ë</w:t>
      </w:r>
      <w:r w:rsidR="00970723" w:rsidRPr="007542C3">
        <w:rPr>
          <w:lang w:val="sq-AL"/>
        </w:rPr>
        <w:t xml:space="preserve"> vagon i hapur me sponde të lart</w:t>
      </w:r>
      <w:r w:rsidR="00F0722C" w:rsidRPr="007542C3">
        <w:rPr>
          <w:lang w:val="sq-AL"/>
        </w:rPr>
        <w:t>a</w:t>
      </w:r>
      <w:r w:rsidR="00970723" w:rsidRPr="007542C3">
        <w:rPr>
          <w:lang w:val="sq-AL"/>
        </w:rPr>
        <w:t xml:space="preserve"> me karret</w:t>
      </w:r>
      <w:r w:rsidR="00F0722C" w:rsidRPr="007542C3">
        <w:rPr>
          <w:lang w:val="sq-AL"/>
        </w:rPr>
        <w:t>;</w:t>
      </w:r>
    </w:p>
    <w:p w:rsidR="00970723" w:rsidRPr="007542C3" w:rsidRDefault="007E34CC" w:rsidP="00970723">
      <w:pPr>
        <w:pStyle w:val="Paragrafi"/>
        <w:rPr>
          <w:lang w:val="sq-AL"/>
        </w:rPr>
      </w:pPr>
      <w:r w:rsidRPr="007542C3">
        <w:rPr>
          <w:lang w:val="sq-AL"/>
        </w:rPr>
        <w:t xml:space="preserve">- </w:t>
      </w:r>
      <w:r w:rsidR="00970723" w:rsidRPr="007542C3">
        <w:rPr>
          <w:lang w:val="sq-AL"/>
        </w:rPr>
        <w:t>I pajisur me parakolp ballor të tipit A në përputhje me fish</w:t>
      </w:r>
      <w:r w:rsidR="00906E79" w:rsidRPr="007542C3">
        <w:rPr>
          <w:rFonts w:ascii="Times New Roman" w:hAnsi="Times New Roman"/>
          <w:lang w:val="sq-AL"/>
        </w:rPr>
        <w:t>ë</w:t>
      </w:r>
      <w:r w:rsidR="00970723" w:rsidRPr="007542C3">
        <w:rPr>
          <w:lang w:val="sq-AL"/>
        </w:rPr>
        <w:t>n UIC 526 – 1</w:t>
      </w:r>
      <w:r w:rsidR="00F0722C" w:rsidRPr="007542C3">
        <w:rPr>
          <w:lang w:val="sq-AL"/>
        </w:rPr>
        <w:t>;</w:t>
      </w:r>
    </w:p>
    <w:p w:rsidR="00970723" w:rsidRPr="007542C3" w:rsidRDefault="007E34CC" w:rsidP="00970723">
      <w:pPr>
        <w:pStyle w:val="Paragrafi"/>
        <w:rPr>
          <w:lang w:val="sq-AL"/>
        </w:rPr>
      </w:pPr>
      <w:r w:rsidRPr="007542C3">
        <w:rPr>
          <w:lang w:val="sq-AL"/>
        </w:rPr>
        <w:t xml:space="preserve">- </w:t>
      </w:r>
      <w:r w:rsidR="00970723" w:rsidRPr="007542C3">
        <w:rPr>
          <w:lang w:val="sq-AL"/>
        </w:rPr>
        <w:t>Masa totale e vagonit 80 ton</w:t>
      </w:r>
      <w:r w:rsidR="00D463B0" w:rsidRPr="007542C3">
        <w:rPr>
          <w:rFonts w:ascii="Times New Roman" w:hAnsi="Times New Roman"/>
          <w:lang w:val="sq-AL"/>
        </w:rPr>
        <w:t>ë</w:t>
      </w:r>
      <w:r w:rsidR="00970723" w:rsidRPr="007542C3">
        <w:rPr>
          <w:lang w:val="sq-AL"/>
        </w:rPr>
        <w:t>, preferohet me mall rifuxho</w:t>
      </w:r>
      <w:r w:rsidR="00F0722C" w:rsidRPr="007542C3">
        <w:rPr>
          <w:lang w:val="sq-AL"/>
        </w:rPr>
        <w:t>;</w:t>
      </w:r>
    </w:p>
    <w:p w:rsidR="00970723" w:rsidRPr="007542C3" w:rsidRDefault="007E34CC" w:rsidP="00970723">
      <w:pPr>
        <w:pStyle w:val="Paragrafi"/>
        <w:rPr>
          <w:lang w:val="sq-AL"/>
        </w:rPr>
      </w:pPr>
      <w:r w:rsidRPr="007542C3">
        <w:rPr>
          <w:lang w:val="sq-AL"/>
        </w:rPr>
        <w:t xml:space="preserve">- </w:t>
      </w:r>
      <w:r w:rsidR="00970723" w:rsidRPr="007542C3">
        <w:rPr>
          <w:lang w:val="sq-AL"/>
        </w:rPr>
        <w:t xml:space="preserve">Mbahet në gjendje të </w:t>
      </w:r>
      <w:r w:rsidR="00906E79" w:rsidRPr="007542C3">
        <w:rPr>
          <w:lang w:val="sq-AL"/>
        </w:rPr>
        <w:t>palëvizshme</w:t>
      </w:r>
      <w:r w:rsidR="00970723" w:rsidRPr="007542C3">
        <w:rPr>
          <w:lang w:val="sq-AL"/>
        </w:rPr>
        <w:t xml:space="preserve"> në një linjë të drejtë, në pozicion të pafrenuar në saj të vendosjes s</w:t>
      </w:r>
      <w:r w:rsidR="00F0722C" w:rsidRPr="007542C3">
        <w:rPr>
          <w:rFonts w:ascii="Times New Roman" w:hAnsi="Times New Roman"/>
          <w:lang w:val="sq-AL"/>
        </w:rPr>
        <w:t>ë</w:t>
      </w:r>
      <w:r w:rsidR="00970723" w:rsidRPr="007542C3">
        <w:rPr>
          <w:lang w:val="sq-AL"/>
        </w:rPr>
        <w:t xml:space="preserve"> papuçeve në</w:t>
      </w:r>
      <w:r w:rsidR="00CC001B" w:rsidRPr="007542C3">
        <w:rPr>
          <w:lang w:val="sq-AL"/>
        </w:rPr>
        <w:t xml:space="preserve"> një </w:t>
      </w:r>
      <w:r w:rsidR="00970723" w:rsidRPr="007542C3">
        <w:rPr>
          <w:lang w:val="sq-AL"/>
        </w:rPr>
        <w:t>distancë afërsisht 1 m.</w:t>
      </w:r>
    </w:p>
    <w:p w:rsidR="00970723" w:rsidRPr="007542C3" w:rsidRDefault="007E34CC" w:rsidP="00970723">
      <w:pPr>
        <w:pStyle w:val="Paragrafi"/>
        <w:rPr>
          <w:lang w:val="sq-AL"/>
        </w:rPr>
      </w:pPr>
      <w:r w:rsidRPr="007542C3">
        <w:rPr>
          <w:lang w:val="sq-AL"/>
        </w:rPr>
        <w:t xml:space="preserve">2.2 </w:t>
      </w:r>
      <w:r w:rsidR="00970723" w:rsidRPr="007542C3">
        <w:rPr>
          <w:lang w:val="sq-AL"/>
        </w:rPr>
        <w:t>Vagonit të cilit do t</w:t>
      </w:r>
      <w:r w:rsidR="00983900" w:rsidRPr="007542C3">
        <w:rPr>
          <w:lang w:val="sq-AL"/>
        </w:rPr>
        <w:t>’</w:t>
      </w:r>
      <w:r w:rsidR="00970723" w:rsidRPr="007542C3">
        <w:rPr>
          <w:lang w:val="sq-AL"/>
        </w:rPr>
        <w:t>i testohet metoda e ngarkimit</w:t>
      </w:r>
    </w:p>
    <w:p w:rsidR="00970723" w:rsidRPr="007542C3" w:rsidRDefault="00970723" w:rsidP="00970723">
      <w:pPr>
        <w:pStyle w:val="Paragrafi"/>
        <w:rPr>
          <w:lang w:val="sq-AL"/>
        </w:rPr>
      </w:pPr>
      <w:r w:rsidRPr="007542C3">
        <w:rPr>
          <w:lang w:val="sq-AL"/>
        </w:rPr>
        <w:t>Vagoni duhet:</w:t>
      </w:r>
    </w:p>
    <w:p w:rsidR="00970723" w:rsidRPr="007542C3" w:rsidRDefault="00EB692D" w:rsidP="00970723">
      <w:pPr>
        <w:pStyle w:val="Paragrafi"/>
        <w:rPr>
          <w:lang w:val="sq-AL"/>
        </w:rPr>
      </w:pPr>
      <w:r w:rsidRPr="007542C3">
        <w:rPr>
          <w:lang w:val="sq-AL"/>
        </w:rPr>
        <w:t xml:space="preserve">- </w:t>
      </w:r>
      <w:r w:rsidR="00970723" w:rsidRPr="007542C3">
        <w:rPr>
          <w:lang w:val="sq-AL"/>
        </w:rPr>
        <w:t xml:space="preserve">Vagoni mundësisht të ngarkohet me kapacitet maksimal (ngarkimi i </w:t>
      </w:r>
      <w:r w:rsidR="00906E79" w:rsidRPr="007542C3">
        <w:rPr>
          <w:lang w:val="sq-AL"/>
        </w:rPr>
        <w:t>pjesshëm</w:t>
      </w:r>
      <w:r w:rsidR="00970723" w:rsidRPr="007542C3">
        <w:rPr>
          <w:lang w:val="sq-AL"/>
        </w:rPr>
        <w:t xml:space="preserve"> i </w:t>
      </w:r>
      <w:r w:rsidR="00906E79" w:rsidRPr="007542C3">
        <w:rPr>
          <w:lang w:val="sq-AL"/>
        </w:rPr>
        <w:t>pamjaftueshëm</w:t>
      </w:r>
      <w:r w:rsidR="00970723" w:rsidRPr="007542C3">
        <w:rPr>
          <w:lang w:val="sq-AL"/>
        </w:rPr>
        <w:t>), si rregull investimi i pajisjeve të fiksimit limitohet</w:t>
      </w:r>
      <w:r w:rsidR="00F0722C" w:rsidRPr="007542C3">
        <w:rPr>
          <w:lang w:val="sq-AL"/>
        </w:rPr>
        <w:t>;</w:t>
      </w:r>
    </w:p>
    <w:p w:rsidR="00970723" w:rsidRPr="007542C3" w:rsidRDefault="00EB692D" w:rsidP="00970723">
      <w:pPr>
        <w:pStyle w:val="Paragrafi"/>
        <w:rPr>
          <w:lang w:val="sq-AL"/>
        </w:rPr>
      </w:pPr>
      <w:r w:rsidRPr="007542C3">
        <w:rPr>
          <w:lang w:val="sq-AL"/>
        </w:rPr>
        <w:t xml:space="preserve">- </w:t>
      </w:r>
      <w:r w:rsidR="00970723" w:rsidRPr="007542C3">
        <w:rPr>
          <w:lang w:val="sq-AL"/>
        </w:rPr>
        <w:t xml:space="preserve">Në princip të pajiset me parakolpe të kategorisë A dhe B, në </w:t>
      </w:r>
      <w:r w:rsidR="00906E79" w:rsidRPr="007542C3">
        <w:rPr>
          <w:lang w:val="sq-AL"/>
        </w:rPr>
        <w:t>përputhje</w:t>
      </w:r>
      <w:r w:rsidR="00970723" w:rsidRPr="007542C3">
        <w:rPr>
          <w:lang w:val="sq-AL"/>
        </w:rPr>
        <w:t xml:space="preserve"> me fishën UIC 526-1 ose 526-2.</w:t>
      </w:r>
    </w:p>
    <w:p w:rsidR="00970723" w:rsidRPr="007542C3" w:rsidRDefault="00970723" w:rsidP="00970723">
      <w:pPr>
        <w:pStyle w:val="Paragrafi"/>
        <w:rPr>
          <w:lang w:val="sq-AL"/>
        </w:rPr>
      </w:pPr>
      <w:r w:rsidRPr="007542C3">
        <w:rPr>
          <w:lang w:val="sq-AL"/>
        </w:rPr>
        <w:t xml:space="preserve">Rezultatet e testimit të kryera me </w:t>
      </w:r>
      <w:r w:rsidR="002F2914" w:rsidRPr="007542C3">
        <w:rPr>
          <w:lang w:val="sq-AL"/>
        </w:rPr>
        <w:t>vagonë</w:t>
      </w:r>
      <w:r w:rsidRPr="007542C3">
        <w:rPr>
          <w:lang w:val="sq-AL"/>
        </w:rPr>
        <w:t xml:space="preserve"> me parakolpa sipas fishës UIC 526-1, kategoria C ose sipas fishës UIC 526 -3 nuk mund të jenë t</w:t>
      </w:r>
      <w:r w:rsidR="000D0E1D" w:rsidRPr="007542C3">
        <w:rPr>
          <w:rFonts w:ascii="Times New Roman" w:hAnsi="Times New Roman"/>
          <w:lang w:val="sq-AL"/>
        </w:rPr>
        <w:t>ë</w:t>
      </w:r>
      <w:r w:rsidRPr="007542C3">
        <w:rPr>
          <w:lang w:val="sq-AL"/>
        </w:rPr>
        <w:t xml:space="preserve"> </w:t>
      </w:r>
      <w:r w:rsidR="000D0E1D" w:rsidRPr="007542C3">
        <w:rPr>
          <w:lang w:val="sq-AL"/>
        </w:rPr>
        <w:t>homologesh</w:t>
      </w:r>
      <w:r w:rsidR="000D0E1D" w:rsidRPr="007542C3">
        <w:rPr>
          <w:rFonts w:ascii="Times New Roman" w:hAnsi="Times New Roman"/>
          <w:lang w:val="sq-AL"/>
        </w:rPr>
        <w:t>ë</w:t>
      </w:r>
      <w:r w:rsidRPr="007542C3">
        <w:rPr>
          <w:lang w:val="sq-AL"/>
        </w:rPr>
        <w:t xml:space="preserve">m me rastin e </w:t>
      </w:r>
      <w:r w:rsidR="002F2914" w:rsidRPr="007542C3">
        <w:rPr>
          <w:lang w:val="sq-AL"/>
        </w:rPr>
        <w:t>vagonë</w:t>
      </w:r>
      <w:r w:rsidRPr="007542C3">
        <w:rPr>
          <w:lang w:val="sq-AL"/>
        </w:rPr>
        <w:t>ve të pajisur me parakolpa konvencional (klasik të zakonshëm), (UIC fisha 526 – 1, kategoria A dhe B, dhe UIC fisha 526 – 2)</w:t>
      </w:r>
      <w:r w:rsidR="00646D75" w:rsidRPr="007542C3">
        <w:rPr>
          <w:lang w:val="sq-AL"/>
        </w:rPr>
        <w:t>.</w:t>
      </w:r>
    </w:p>
    <w:p w:rsidR="00970723" w:rsidRPr="007542C3" w:rsidRDefault="00970723" w:rsidP="00970723">
      <w:pPr>
        <w:pStyle w:val="Paragrafi"/>
        <w:rPr>
          <w:lang w:val="sq-AL"/>
        </w:rPr>
      </w:pPr>
      <w:r w:rsidRPr="007542C3">
        <w:rPr>
          <w:lang w:val="sq-AL"/>
        </w:rPr>
        <w:t>Dyshemeja e vagonit duhet të jetë:</w:t>
      </w:r>
    </w:p>
    <w:p w:rsidR="00970723" w:rsidRPr="007542C3" w:rsidRDefault="00007C49" w:rsidP="00970723">
      <w:pPr>
        <w:pStyle w:val="Paragrafi"/>
        <w:rPr>
          <w:lang w:val="sq-AL"/>
        </w:rPr>
      </w:pPr>
      <w:r w:rsidRPr="007542C3">
        <w:rPr>
          <w:lang w:val="sq-AL"/>
        </w:rPr>
        <w:t xml:space="preserve">- </w:t>
      </w:r>
      <w:r w:rsidR="00970723" w:rsidRPr="007542C3">
        <w:rPr>
          <w:lang w:val="sq-AL"/>
        </w:rPr>
        <w:t>E pastër</w:t>
      </w:r>
    </w:p>
    <w:p w:rsidR="00970723" w:rsidRPr="007542C3" w:rsidRDefault="00007C49" w:rsidP="00970723">
      <w:pPr>
        <w:pStyle w:val="Paragrafi"/>
        <w:rPr>
          <w:lang w:val="sq-AL"/>
        </w:rPr>
      </w:pPr>
      <w:r w:rsidRPr="007542C3">
        <w:rPr>
          <w:lang w:val="sq-AL"/>
        </w:rPr>
        <w:t xml:space="preserve">- </w:t>
      </w:r>
      <w:r w:rsidR="00970723" w:rsidRPr="007542C3">
        <w:rPr>
          <w:lang w:val="sq-AL"/>
        </w:rPr>
        <w:t xml:space="preserve">Pa mbetje të ndryshme të mallrave, të pajisjeve ose </w:t>
      </w:r>
      <w:r w:rsidR="00646D75" w:rsidRPr="007542C3">
        <w:rPr>
          <w:lang w:val="sq-AL"/>
        </w:rPr>
        <w:t>pjesëve</w:t>
      </w:r>
      <w:r w:rsidR="00970723" w:rsidRPr="007542C3">
        <w:rPr>
          <w:lang w:val="sq-AL"/>
        </w:rPr>
        <w:t xml:space="preserve"> të lidhjes</w:t>
      </w:r>
      <w:r w:rsidR="00646D75" w:rsidRPr="007542C3">
        <w:rPr>
          <w:lang w:val="sq-AL"/>
        </w:rPr>
        <w:t>,</w:t>
      </w:r>
      <w:r w:rsidR="00970723" w:rsidRPr="007542C3">
        <w:rPr>
          <w:lang w:val="sq-AL"/>
        </w:rPr>
        <w:t xml:space="preserve"> si dhe të borës ose akulli.</w:t>
      </w:r>
    </w:p>
    <w:p w:rsidR="00970723" w:rsidRPr="007542C3" w:rsidRDefault="00970723" w:rsidP="00970723">
      <w:pPr>
        <w:pStyle w:val="Paragrafi"/>
        <w:rPr>
          <w:lang w:val="sq-AL"/>
        </w:rPr>
      </w:pPr>
      <w:r w:rsidRPr="007542C3">
        <w:rPr>
          <w:lang w:val="sq-AL"/>
        </w:rPr>
        <w:t>Gj</w:t>
      </w:r>
      <w:r w:rsidR="00906E79" w:rsidRPr="007542C3">
        <w:rPr>
          <w:lang w:val="sq-AL"/>
        </w:rPr>
        <w:t>e</w:t>
      </w:r>
      <w:r w:rsidRPr="007542C3">
        <w:rPr>
          <w:lang w:val="sq-AL"/>
        </w:rPr>
        <w:t>ndja e dyshemesë (p.sh</w:t>
      </w:r>
      <w:r w:rsidR="002C0E20" w:rsidRPr="007542C3">
        <w:rPr>
          <w:lang w:val="sq-AL"/>
        </w:rPr>
        <w:t>.</w:t>
      </w:r>
      <w:r w:rsidR="00CF4BA7" w:rsidRPr="007542C3">
        <w:rPr>
          <w:lang w:val="sq-AL"/>
        </w:rPr>
        <w:t>:</w:t>
      </w:r>
      <w:r w:rsidRPr="007542C3">
        <w:rPr>
          <w:lang w:val="sq-AL"/>
        </w:rPr>
        <w:t xml:space="preserve"> e lagur ose e thar</w:t>
      </w:r>
      <w:r w:rsidR="00646D75" w:rsidRPr="007542C3">
        <w:rPr>
          <w:rFonts w:ascii="Times New Roman" w:hAnsi="Times New Roman"/>
          <w:lang w:val="sq-AL"/>
        </w:rPr>
        <w:t>ë</w:t>
      </w:r>
      <w:r w:rsidRPr="007542C3">
        <w:rPr>
          <w:lang w:val="sq-AL"/>
        </w:rPr>
        <w:t>) duhet të jetë e paraqitur në raport.</w:t>
      </w:r>
    </w:p>
    <w:p w:rsidR="00970723" w:rsidRPr="007542C3" w:rsidRDefault="00007C49" w:rsidP="00970723">
      <w:pPr>
        <w:pStyle w:val="Paragrafi"/>
        <w:rPr>
          <w:lang w:val="sq-AL"/>
        </w:rPr>
      </w:pPr>
      <w:r w:rsidRPr="007542C3">
        <w:rPr>
          <w:lang w:val="sq-AL"/>
        </w:rPr>
        <w:t xml:space="preserve">2.3 </w:t>
      </w:r>
      <w:r w:rsidR="00970723" w:rsidRPr="007542C3">
        <w:rPr>
          <w:lang w:val="sq-AL"/>
        </w:rPr>
        <w:t>Pozicioni i vagonit të testimit</w:t>
      </w:r>
    </w:p>
    <w:p w:rsidR="00970723" w:rsidRPr="007542C3" w:rsidRDefault="00970723" w:rsidP="00970723">
      <w:pPr>
        <w:pStyle w:val="Paragrafi"/>
        <w:rPr>
          <w:lang w:val="sq-AL"/>
        </w:rPr>
      </w:pPr>
      <w:r w:rsidRPr="007542C3">
        <w:rPr>
          <w:lang w:val="sq-AL"/>
        </w:rPr>
        <w:t>Në qoftë</w:t>
      </w:r>
      <w:r w:rsidR="00906E79" w:rsidRPr="007542C3">
        <w:rPr>
          <w:lang w:val="sq-AL"/>
        </w:rPr>
        <w:t xml:space="preserve"> </w:t>
      </w:r>
      <w:r w:rsidRPr="007542C3">
        <w:rPr>
          <w:lang w:val="sq-AL"/>
        </w:rPr>
        <w:t>se kryerja e testit e kërkon, vagoni i testimit mundet</w:t>
      </w:r>
      <w:r w:rsidR="00CF4BA7" w:rsidRPr="007542C3">
        <w:rPr>
          <w:lang w:val="sq-AL"/>
        </w:rPr>
        <w:t>,</w:t>
      </w:r>
      <w:r w:rsidRPr="007542C3">
        <w:rPr>
          <w:lang w:val="sq-AL"/>
        </w:rPr>
        <w:t xml:space="preserve"> gjithashtu</w:t>
      </w:r>
      <w:r w:rsidR="00CF4BA7" w:rsidRPr="007542C3">
        <w:rPr>
          <w:lang w:val="sq-AL"/>
        </w:rPr>
        <w:t>,</w:t>
      </w:r>
      <w:r w:rsidRPr="007542C3">
        <w:rPr>
          <w:lang w:val="sq-AL"/>
        </w:rPr>
        <w:t xml:space="preserve"> të testohet sipas mënyrës së kryer më parë për këtë metodë ngarkimi.</w:t>
      </w:r>
    </w:p>
    <w:p w:rsidR="00970723" w:rsidRPr="007542C3" w:rsidRDefault="00007C49" w:rsidP="00970723">
      <w:pPr>
        <w:pStyle w:val="Paragrafi"/>
        <w:rPr>
          <w:lang w:val="sq-AL"/>
        </w:rPr>
      </w:pPr>
      <w:r w:rsidRPr="007542C3">
        <w:rPr>
          <w:lang w:val="sq-AL"/>
        </w:rPr>
        <w:t xml:space="preserve">2.4 </w:t>
      </w:r>
      <w:r w:rsidR="00970723" w:rsidRPr="007542C3">
        <w:rPr>
          <w:lang w:val="sq-AL"/>
        </w:rPr>
        <w:t>Programi i testimit</w:t>
      </w:r>
    </w:p>
    <w:p w:rsidR="00970723" w:rsidRPr="007542C3" w:rsidRDefault="00007C49" w:rsidP="00970723">
      <w:pPr>
        <w:pStyle w:val="Paragrafi"/>
        <w:rPr>
          <w:lang w:val="sq-AL"/>
        </w:rPr>
      </w:pPr>
      <w:r w:rsidRPr="007542C3">
        <w:rPr>
          <w:lang w:val="sq-AL"/>
        </w:rPr>
        <w:t xml:space="preserve">2.4.1 </w:t>
      </w:r>
      <w:r w:rsidR="00970723" w:rsidRPr="007542C3">
        <w:rPr>
          <w:lang w:val="sq-AL"/>
        </w:rPr>
        <w:t>Vagoni komplet lëviz ose lëviz nga gravitacioni kryen dy testime (përplasje) në të njëjtin drejtim</w:t>
      </w:r>
      <w:r w:rsidR="00CF4BA7" w:rsidRPr="007542C3">
        <w:rPr>
          <w:lang w:val="sq-AL"/>
        </w:rPr>
        <w:t>:</w:t>
      </w:r>
    </w:p>
    <w:p w:rsidR="00970723" w:rsidRPr="007542C3" w:rsidRDefault="00007C49" w:rsidP="00970723">
      <w:pPr>
        <w:pStyle w:val="Paragrafi"/>
        <w:rPr>
          <w:lang w:val="sq-AL"/>
        </w:rPr>
      </w:pPr>
      <w:r w:rsidRPr="007542C3">
        <w:rPr>
          <w:lang w:val="sq-AL"/>
        </w:rPr>
        <w:t xml:space="preserve">- </w:t>
      </w:r>
      <w:r w:rsidR="006A1063" w:rsidRPr="007542C3">
        <w:rPr>
          <w:lang w:val="sq-AL"/>
        </w:rPr>
        <w:t>Përplasja e parë në 5-</w:t>
      </w:r>
      <w:r w:rsidR="00970723" w:rsidRPr="007542C3">
        <w:rPr>
          <w:lang w:val="sq-AL"/>
        </w:rPr>
        <w:t>7 km/or</w:t>
      </w:r>
      <w:r w:rsidR="006A1063" w:rsidRPr="007542C3">
        <w:rPr>
          <w:rFonts w:ascii="Times New Roman" w:hAnsi="Times New Roman"/>
          <w:lang w:val="sq-AL"/>
        </w:rPr>
        <w:t>ë</w:t>
      </w:r>
      <w:r w:rsidR="00CF4BA7" w:rsidRPr="007542C3">
        <w:rPr>
          <w:rFonts w:ascii="Times New Roman" w:hAnsi="Times New Roman"/>
          <w:lang w:val="sq-AL"/>
        </w:rPr>
        <w:t>,</w:t>
      </w:r>
    </w:p>
    <w:p w:rsidR="00970723" w:rsidRPr="007542C3" w:rsidRDefault="00007C49" w:rsidP="00970723">
      <w:pPr>
        <w:pStyle w:val="Paragrafi"/>
        <w:rPr>
          <w:lang w:val="sq-AL"/>
        </w:rPr>
      </w:pPr>
      <w:r w:rsidRPr="007542C3">
        <w:rPr>
          <w:lang w:val="sq-AL"/>
        </w:rPr>
        <w:t xml:space="preserve">- </w:t>
      </w:r>
      <w:r w:rsidR="006A1063" w:rsidRPr="007542C3">
        <w:rPr>
          <w:lang w:val="sq-AL"/>
        </w:rPr>
        <w:t>Përplasja e dytë në 8-</w:t>
      </w:r>
      <w:r w:rsidR="00970723" w:rsidRPr="007542C3">
        <w:rPr>
          <w:lang w:val="sq-AL"/>
        </w:rPr>
        <w:t>9 km/or</w:t>
      </w:r>
      <w:r w:rsidR="006A1063" w:rsidRPr="007542C3">
        <w:rPr>
          <w:rFonts w:ascii="Times New Roman" w:hAnsi="Times New Roman"/>
          <w:lang w:val="sq-AL"/>
        </w:rPr>
        <w:t>ë</w:t>
      </w:r>
    </w:p>
    <w:p w:rsidR="00970723" w:rsidRPr="007542C3" w:rsidRDefault="00970723" w:rsidP="00970723">
      <w:pPr>
        <w:pStyle w:val="Paragrafi"/>
        <w:rPr>
          <w:lang w:val="sq-AL"/>
        </w:rPr>
      </w:pPr>
      <w:r w:rsidRPr="007542C3">
        <w:rPr>
          <w:lang w:val="sq-AL"/>
        </w:rPr>
        <w:t>në vazhdim, pa ndonjë rregullim të ngarkesës, kryhet:</w:t>
      </w:r>
    </w:p>
    <w:p w:rsidR="00970723" w:rsidRPr="007542C3" w:rsidRDefault="00007C49" w:rsidP="00970723">
      <w:pPr>
        <w:pStyle w:val="Paragrafi"/>
        <w:rPr>
          <w:lang w:val="sq-AL"/>
        </w:rPr>
      </w:pPr>
      <w:r w:rsidRPr="007542C3">
        <w:rPr>
          <w:lang w:val="sq-AL"/>
        </w:rPr>
        <w:t xml:space="preserve">- </w:t>
      </w:r>
      <w:r w:rsidR="006A1063" w:rsidRPr="007542C3">
        <w:rPr>
          <w:lang w:val="sq-AL"/>
        </w:rPr>
        <w:t>kontra – përplasje me 8-</w:t>
      </w:r>
      <w:r w:rsidR="00970723" w:rsidRPr="007542C3">
        <w:rPr>
          <w:lang w:val="sq-AL"/>
        </w:rPr>
        <w:t>9 km/or</w:t>
      </w:r>
      <w:r w:rsidR="006A1063" w:rsidRPr="007542C3">
        <w:rPr>
          <w:rFonts w:ascii="Times New Roman" w:hAnsi="Times New Roman"/>
          <w:lang w:val="sq-AL"/>
        </w:rPr>
        <w:t>ë</w:t>
      </w:r>
      <w:r w:rsidR="00CF4BA7" w:rsidRPr="007542C3">
        <w:rPr>
          <w:rFonts w:ascii="Times New Roman" w:hAnsi="Times New Roman"/>
          <w:lang w:val="sq-AL"/>
        </w:rPr>
        <w:t>.</w:t>
      </w:r>
    </w:p>
    <w:p w:rsidR="00970723" w:rsidRPr="007542C3" w:rsidRDefault="00970723" w:rsidP="00970723">
      <w:pPr>
        <w:pStyle w:val="Paragrafi"/>
        <w:rPr>
          <w:lang w:val="sq-AL"/>
        </w:rPr>
      </w:pPr>
      <w:r w:rsidRPr="007542C3">
        <w:rPr>
          <w:lang w:val="sq-AL"/>
        </w:rPr>
        <w:t xml:space="preserve">Domosdoshmëria e kryerjes </w:t>
      </w:r>
      <w:r w:rsidR="00CF4BA7" w:rsidRPr="007542C3">
        <w:rPr>
          <w:lang w:val="sq-AL"/>
        </w:rPr>
        <w:t>s</w:t>
      </w:r>
      <w:r w:rsidRPr="007542C3">
        <w:rPr>
          <w:lang w:val="sq-AL"/>
        </w:rPr>
        <w:t>ë një kontra – përplasje</w:t>
      </w:r>
      <w:r w:rsidR="00CF4BA7" w:rsidRPr="007542C3">
        <w:rPr>
          <w:lang w:val="sq-AL"/>
        </w:rPr>
        <w:t>,</w:t>
      </w:r>
      <w:r w:rsidRPr="007542C3">
        <w:rPr>
          <w:lang w:val="sq-AL"/>
        </w:rPr>
        <w:t xml:space="preserve"> duhet të </w:t>
      </w:r>
      <w:r w:rsidR="00906E79" w:rsidRPr="007542C3">
        <w:rPr>
          <w:lang w:val="sq-AL"/>
        </w:rPr>
        <w:t>vlerësohet</w:t>
      </w:r>
      <w:r w:rsidRPr="007542C3">
        <w:rPr>
          <w:lang w:val="sq-AL"/>
        </w:rPr>
        <w:t xml:space="preserve"> në funksion të rezultateve të dy përplasjeve të mëparshme</w:t>
      </w:r>
      <w:r w:rsidR="002C0E20" w:rsidRPr="007542C3">
        <w:rPr>
          <w:lang w:val="sq-AL"/>
        </w:rPr>
        <w:t>,</w:t>
      </w:r>
      <w:r w:rsidRPr="007542C3">
        <w:rPr>
          <w:lang w:val="sq-AL"/>
        </w:rPr>
        <w:t xml:space="preserve"> duke pasur parasysh, përshtatshmërinë, karakteristikat e mallit të ngarkuar dhe mënyra e ngarkimit</w:t>
      </w:r>
      <w:r w:rsidR="004D6A4E" w:rsidRPr="007542C3">
        <w:rPr>
          <w:lang w:val="sq-AL"/>
        </w:rPr>
        <w:t>.</w:t>
      </w:r>
    </w:p>
    <w:p w:rsidR="00970723" w:rsidRPr="007542C3" w:rsidRDefault="00007C49" w:rsidP="00970723">
      <w:pPr>
        <w:pStyle w:val="Paragrafi"/>
        <w:rPr>
          <w:lang w:val="sq-AL"/>
        </w:rPr>
      </w:pPr>
      <w:r w:rsidRPr="007542C3">
        <w:rPr>
          <w:lang w:val="sq-AL"/>
        </w:rPr>
        <w:t xml:space="preserve">2.4.2 </w:t>
      </w:r>
      <w:r w:rsidR="00970723" w:rsidRPr="007542C3">
        <w:rPr>
          <w:lang w:val="sq-AL"/>
        </w:rPr>
        <w:t>Vagoni komplet nuk lëviz ose nuk lëviz ng</w:t>
      </w:r>
      <w:r w:rsidR="001929D4" w:rsidRPr="007542C3">
        <w:rPr>
          <w:lang w:val="sq-AL"/>
        </w:rPr>
        <w:t>a gravitacioni</w:t>
      </w:r>
      <w:r w:rsidR="00970723" w:rsidRPr="007542C3">
        <w:rPr>
          <w:lang w:val="sq-AL"/>
        </w:rPr>
        <w:t xml:space="preserve"> (tren</w:t>
      </w:r>
      <w:r w:rsidR="00906E79" w:rsidRPr="007542C3">
        <w:rPr>
          <w:lang w:val="sq-AL"/>
        </w:rPr>
        <w:t>-</w:t>
      </w:r>
      <w:r w:rsidR="00970723" w:rsidRPr="007542C3">
        <w:rPr>
          <w:lang w:val="sq-AL"/>
        </w:rPr>
        <w:t>bllok)</w:t>
      </w:r>
    </w:p>
    <w:p w:rsidR="00970723" w:rsidRPr="007542C3" w:rsidRDefault="00970723" w:rsidP="00970723">
      <w:pPr>
        <w:pStyle w:val="Paragrafi"/>
        <w:rPr>
          <w:lang w:val="sq-AL"/>
        </w:rPr>
      </w:pPr>
      <w:r w:rsidRPr="007542C3">
        <w:rPr>
          <w:lang w:val="sq-AL"/>
        </w:rPr>
        <w:t>Kryhen dy testime në të njëjtin drejtim, të dyja në 3-4 km/orë.</w:t>
      </w:r>
    </w:p>
    <w:p w:rsidR="00970723" w:rsidRPr="007542C3" w:rsidRDefault="00970723" w:rsidP="00970723">
      <w:pPr>
        <w:pStyle w:val="Paragrafi"/>
        <w:rPr>
          <w:lang w:val="sq-AL"/>
        </w:rPr>
      </w:pPr>
      <w:r w:rsidRPr="007542C3">
        <w:rPr>
          <w:lang w:val="sq-AL"/>
        </w:rPr>
        <w:t xml:space="preserve">Përmasat e </w:t>
      </w:r>
      <w:r w:rsidR="00906E79" w:rsidRPr="007542C3">
        <w:rPr>
          <w:lang w:val="sq-AL"/>
        </w:rPr>
        <w:t>shpejtësisë</w:t>
      </w:r>
      <w:r w:rsidRPr="007542C3">
        <w:rPr>
          <w:lang w:val="sq-AL"/>
        </w:rPr>
        <w:t xml:space="preserve"> së testimit</w:t>
      </w:r>
    </w:p>
    <w:p w:rsidR="00970723" w:rsidRPr="007542C3" w:rsidRDefault="00970723" w:rsidP="00970723">
      <w:pPr>
        <w:pStyle w:val="Paragrafi"/>
        <w:rPr>
          <w:lang w:val="sq-AL"/>
        </w:rPr>
      </w:pPr>
      <w:r w:rsidRPr="007542C3">
        <w:rPr>
          <w:lang w:val="sq-AL"/>
        </w:rPr>
        <w:t xml:space="preserve">- seksioni i matjes është i preferueshëm të jetë i </w:t>
      </w:r>
      <w:r w:rsidR="00906E79" w:rsidRPr="007542C3">
        <w:rPr>
          <w:lang w:val="sq-AL"/>
        </w:rPr>
        <w:t>dallueshëm</w:t>
      </w:r>
      <w:r w:rsidRPr="007542C3">
        <w:rPr>
          <w:lang w:val="sq-AL"/>
        </w:rPr>
        <w:t xml:space="preserve"> me </w:t>
      </w:r>
      <w:r w:rsidR="00906E79" w:rsidRPr="007542C3">
        <w:rPr>
          <w:lang w:val="sq-AL"/>
        </w:rPr>
        <w:t>f</w:t>
      </w:r>
      <w:r w:rsidR="00906E79" w:rsidRPr="007542C3">
        <w:rPr>
          <w:rFonts w:eastAsia="MS Mincho"/>
          <w:lang w:val="sq-AL"/>
        </w:rPr>
        <w:t>ishekzjarrët</w:t>
      </w:r>
      <w:r w:rsidR="00156CAE" w:rsidRPr="007542C3">
        <w:rPr>
          <w:lang w:val="sq-AL"/>
        </w:rPr>
        <w:t>;</w:t>
      </w:r>
    </w:p>
    <w:p w:rsidR="00970723" w:rsidRPr="007542C3" w:rsidRDefault="001929D4" w:rsidP="00970723">
      <w:pPr>
        <w:pStyle w:val="Paragrafi"/>
        <w:rPr>
          <w:lang w:val="sq-AL"/>
        </w:rPr>
      </w:pPr>
      <w:r w:rsidRPr="007542C3">
        <w:rPr>
          <w:lang w:val="sq-AL"/>
        </w:rPr>
        <w:t>-</w:t>
      </w:r>
      <w:r w:rsidR="00970723" w:rsidRPr="007542C3">
        <w:rPr>
          <w:lang w:val="sq-AL"/>
        </w:rPr>
        <w:t xml:space="preserve"> dhe fundi i seksionit të jetë afërsisht 10 m nga parakolpat e vagonit që testohet</w:t>
      </w:r>
      <w:r w:rsidR="00156CAE" w:rsidRPr="007542C3">
        <w:rPr>
          <w:lang w:val="sq-AL"/>
        </w:rPr>
        <w:t>;</w:t>
      </w:r>
    </w:p>
    <w:p w:rsidR="00970723" w:rsidRPr="007542C3" w:rsidRDefault="001929D4" w:rsidP="00970723">
      <w:pPr>
        <w:pStyle w:val="Paragrafi"/>
        <w:rPr>
          <w:lang w:val="sq-AL"/>
        </w:rPr>
      </w:pPr>
      <w:r w:rsidRPr="007542C3">
        <w:rPr>
          <w:lang w:val="sq-AL"/>
        </w:rPr>
        <w:t xml:space="preserve">- </w:t>
      </w:r>
      <w:r w:rsidR="00970723" w:rsidRPr="007542C3">
        <w:rPr>
          <w:lang w:val="sq-AL"/>
        </w:rPr>
        <w:t xml:space="preserve">matja bëhet me </w:t>
      </w:r>
      <w:r w:rsidR="00906E79" w:rsidRPr="007542C3">
        <w:rPr>
          <w:lang w:val="sq-AL"/>
        </w:rPr>
        <w:t>kronometër</w:t>
      </w:r>
      <w:r w:rsidR="00970723" w:rsidRPr="007542C3">
        <w:rPr>
          <w:lang w:val="sq-AL"/>
        </w:rPr>
        <w:t xml:space="preserve"> dhe për konvertim përdoret tabela “kohë/shpejtësi” e testimit dhe </w:t>
      </w:r>
      <w:r w:rsidR="00906E79" w:rsidRPr="007542C3">
        <w:rPr>
          <w:lang w:val="sq-AL"/>
        </w:rPr>
        <w:t>renditja</w:t>
      </w:r>
      <w:r w:rsidR="00970723" w:rsidRPr="007542C3">
        <w:rPr>
          <w:lang w:val="sq-AL"/>
        </w:rPr>
        <w:t xml:space="preserve"> e tolerancave jepet në pik</w:t>
      </w:r>
      <w:r w:rsidR="006A1063" w:rsidRPr="007542C3">
        <w:rPr>
          <w:rFonts w:ascii="Times New Roman" w:hAnsi="Times New Roman"/>
          <w:lang w:val="sq-AL"/>
        </w:rPr>
        <w:t>ë</w:t>
      </w:r>
      <w:r w:rsidR="00970723" w:rsidRPr="007542C3">
        <w:rPr>
          <w:lang w:val="sq-AL"/>
        </w:rPr>
        <w:t>n 5.</w:t>
      </w:r>
    </w:p>
    <w:p w:rsidR="006045BD" w:rsidRDefault="006045BD" w:rsidP="00970723">
      <w:pPr>
        <w:pStyle w:val="Paragrafi"/>
        <w:rPr>
          <w:lang w:val="sq-AL"/>
        </w:rPr>
      </w:pPr>
    </w:p>
    <w:p w:rsidR="00970723" w:rsidRPr="007542C3" w:rsidRDefault="001929D4" w:rsidP="00970723">
      <w:pPr>
        <w:pStyle w:val="Paragrafi"/>
        <w:rPr>
          <w:lang w:val="sq-AL"/>
        </w:rPr>
      </w:pPr>
      <w:r w:rsidRPr="007542C3">
        <w:rPr>
          <w:lang w:val="sq-AL"/>
        </w:rPr>
        <w:t xml:space="preserve">- </w:t>
      </w:r>
      <w:r w:rsidR="00970723" w:rsidRPr="007542C3">
        <w:rPr>
          <w:lang w:val="sq-AL"/>
        </w:rPr>
        <w:t>Për të evituar përplasjet e padëshirueshme, d.m.th</w:t>
      </w:r>
      <w:r w:rsidR="00156CAE" w:rsidRPr="007542C3">
        <w:rPr>
          <w:lang w:val="sq-AL"/>
        </w:rPr>
        <w:t>.,</w:t>
      </w:r>
      <w:r w:rsidR="00970723" w:rsidRPr="007542C3">
        <w:rPr>
          <w:lang w:val="sq-AL"/>
        </w:rPr>
        <w:t xml:space="preserve"> të shpejtësive jashtë renditjes </w:t>
      </w:r>
      <w:r w:rsidR="00156CAE" w:rsidRPr="007542C3">
        <w:rPr>
          <w:lang w:val="sq-AL"/>
        </w:rPr>
        <w:t>s</w:t>
      </w:r>
      <w:r w:rsidR="00970723" w:rsidRPr="007542C3">
        <w:rPr>
          <w:lang w:val="sq-AL"/>
        </w:rPr>
        <w:t>ë vlerave të dhëna në pikën 2.4, vendosen papuçe bllokimi si frena sigurimi midis seksionit të matjes së vagonit të testimit. Këto hiqen nëse fusha e tolerancës është respektuar.</w:t>
      </w:r>
    </w:p>
    <w:p w:rsidR="00970723" w:rsidRPr="007542C3" w:rsidRDefault="00906E79" w:rsidP="00970723">
      <w:pPr>
        <w:pStyle w:val="Paragrafi"/>
        <w:rPr>
          <w:lang w:val="sq-AL"/>
        </w:rPr>
      </w:pPr>
      <w:r w:rsidRPr="007542C3">
        <w:rPr>
          <w:lang w:val="sq-AL"/>
        </w:rPr>
        <w:t>Është</w:t>
      </w:r>
      <w:r w:rsidR="00291CE8" w:rsidRPr="007542C3">
        <w:rPr>
          <w:lang w:val="sq-AL"/>
        </w:rPr>
        <w:t>,</w:t>
      </w:r>
      <w:r w:rsidR="00970723" w:rsidRPr="007542C3">
        <w:rPr>
          <w:lang w:val="sq-AL"/>
        </w:rPr>
        <w:t xml:space="preserve"> gjithashtu</w:t>
      </w:r>
      <w:r w:rsidR="00291CE8" w:rsidRPr="007542C3">
        <w:rPr>
          <w:lang w:val="sq-AL"/>
        </w:rPr>
        <w:t>,</w:t>
      </w:r>
      <w:r w:rsidR="00970723" w:rsidRPr="007542C3">
        <w:rPr>
          <w:lang w:val="sq-AL"/>
        </w:rPr>
        <w:t xml:space="preserve"> e </w:t>
      </w:r>
      <w:r w:rsidRPr="007542C3">
        <w:rPr>
          <w:lang w:val="sq-AL"/>
        </w:rPr>
        <w:t>mundshme</w:t>
      </w:r>
      <w:r w:rsidR="00970723" w:rsidRPr="007542C3">
        <w:rPr>
          <w:lang w:val="sq-AL"/>
        </w:rPr>
        <w:t xml:space="preserve"> të aplikohen metoda matje të sofistikuara.</w:t>
      </w:r>
    </w:p>
    <w:p w:rsidR="00970723" w:rsidRPr="007542C3" w:rsidRDefault="001929D4" w:rsidP="00970723">
      <w:pPr>
        <w:pStyle w:val="Paragrafi"/>
        <w:rPr>
          <w:lang w:val="sq-AL"/>
        </w:rPr>
      </w:pPr>
      <w:r w:rsidRPr="007542C3">
        <w:rPr>
          <w:lang w:val="sq-AL"/>
        </w:rPr>
        <w:t xml:space="preserve">3. </w:t>
      </w:r>
      <w:r w:rsidR="00970723" w:rsidRPr="007542C3">
        <w:rPr>
          <w:lang w:val="sq-AL"/>
        </w:rPr>
        <w:t>Analiza e rezultateve</w:t>
      </w:r>
    </w:p>
    <w:p w:rsidR="00970723" w:rsidRPr="007542C3" w:rsidRDefault="00970723" w:rsidP="00970723">
      <w:pPr>
        <w:pStyle w:val="Paragrafi"/>
        <w:rPr>
          <w:lang w:val="sq-AL"/>
        </w:rPr>
      </w:pPr>
      <w:r w:rsidRPr="007542C3">
        <w:rPr>
          <w:lang w:val="sq-AL"/>
        </w:rPr>
        <w:t>Mbas realizimit të programit të testimit i kryer në përputhje me pikën 2.4 shikohen nëse:</w:t>
      </w:r>
    </w:p>
    <w:p w:rsidR="00970723" w:rsidRPr="007542C3" w:rsidRDefault="00473888" w:rsidP="00970723">
      <w:pPr>
        <w:pStyle w:val="Paragrafi"/>
        <w:rPr>
          <w:lang w:val="sq-AL"/>
        </w:rPr>
      </w:pPr>
      <w:r w:rsidRPr="007542C3">
        <w:rPr>
          <w:lang w:val="sq-AL"/>
        </w:rPr>
        <w:t xml:space="preserve">- </w:t>
      </w:r>
      <w:r w:rsidR="00906E79" w:rsidRPr="007542C3">
        <w:rPr>
          <w:lang w:val="sq-AL"/>
        </w:rPr>
        <w:t>siguria</w:t>
      </w:r>
      <w:r w:rsidR="00970723" w:rsidRPr="007542C3">
        <w:rPr>
          <w:lang w:val="sq-AL"/>
        </w:rPr>
        <w:t xml:space="preserve"> e shfrytëzimit është e garantuar</w:t>
      </w:r>
      <w:r w:rsidR="00291CE8" w:rsidRPr="007542C3">
        <w:rPr>
          <w:lang w:val="sq-AL"/>
        </w:rPr>
        <w:t>;</w:t>
      </w:r>
    </w:p>
    <w:p w:rsidR="00970723" w:rsidRPr="007542C3" w:rsidRDefault="00473888" w:rsidP="00970723">
      <w:pPr>
        <w:pStyle w:val="Paragrafi"/>
        <w:rPr>
          <w:lang w:val="sq-AL"/>
        </w:rPr>
      </w:pPr>
      <w:r w:rsidRPr="007542C3">
        <w:rPr>
          <w:lang w:val="sq-AL"/>
        </w:rPr>
        <w:t xml:space="preserve">- </w:t>
      </w:r>
      <w:r w:rsidR="00970723" w:rsidRPr="007542C3">
        <w:rPr>
          <w:lang w:val="sq-AL"/>
        </w:rPr>
        <w:t>lidhjet (fiksimi), organet e vagonit dhe ngarkesa nuk duhet të kenë pësuar dëmtime.</w:t>
      </w:r>
    </w:p>
    <w:p w:rsidR="00970723" w:rsidRPr="007542C3" w:rsidRDefault="00970723" w:rsidP="00970723">
      <w:pPr>
        <w:pStyle w:val="Paragrafi"/>
        <w:rPr>
          <w:lang w:val="sq-AL"/>
        </w:rPr>
      </w:pPr>
      <w:r w:rsidRPr="007542C3">
        <w:rPr>
          <w:lang w:val="sq-AL"/>
        </w:rPr>
        <w:t xml:space="preserve">Në rastet kur ngarkesa mundet të jetë </w:t>
      </w:r>
      <w:r w:rsidR="00124CE7" w:rsidRPr="007542C3">
        <w:rPr>
          <w:lang w:val="sq-AL"/>
        </w:rPr>
        <w:t>zhvend</w:t>
      </w:r>
      <w:r w:rsidRPr="007542C3">
        <w:rPr>
          <w:lang w:val="sq-AL"/>
        </w:rPr>
        <w:t>osur në mënyrë të lir</w:t>
      </w:r>
      <w:r w:rsidR="00291CE8" w:rsidRPr="007542C3">
        <w:rPr>
          <w:rFonts w:ascii="Times New Roman" w:hAnsi="Times New Roman"/>
          <w:lang w:val="sq-AL"/>
        </w:rPr>
        <w:t>ë</w:t>
      </w:r>
      <w:r w:rsidRPr="007542C3">
        <w:rPr>
          <w:lang w:val="sq-AL"/>
        </w:rPr>
        <w:t xml:space="preserve"> në drejtimin gjatësor të vagonit, analiza duhet të fokusohet në distancën e </w:t>
      </w:r>
      <w:r w:rsidR="00124CE7" w:rsidRPr="007542C3">
        <w:rPr>
          <w:lang w:val="sq-AL"/>
        </w:rPr>
        <w:t>zhvend</w:t>
      </w:r>
      <w:r w:rsidRPr="007542C3">
        <w:rPr>
          <w:lang w:val="sq-AL"/>
        </w:rPr>
        <w:t xml:space="preserve">osjes </w:t>
      </w:r>
      <w:r w:rsidR="00291CE8" w:rsidRPr="007542C3">
        <w:rPr>
          <w:lang w:val="sq-AL"/>
        </w:rPr>
        <w:t>s</w:t>
      </w:r>
      <w:r w:rsidRPr="007542C3">
        <w:rPr>
          <w:lang w:val="sq-AL"/>
        </w:rPr>
        <w:t>ë mallit gjatë përplasjes së dytë.</w:t>
      </w:r>
    </w:p>
    <w:p w:rsidR="00970723" w:rsidRPr="007542C3" w:rsidRDefault="00970723" w:rsidP="00970723">
      <w:pPr>
        <w:pStyle w:val="Paragrafi"/>
        <w:rPr>
          <w:lang w:val="sq-AL"/>
        </w:rPr>
      </w:pPr>
      <w:r w:rsidRPr="007542C3">
        <w:rPr>
          <w:lang w:val="sq-AL"/>
        </w:rPr>
        <w:t>Rezultati i testimit duhet të shënohet në përputhje me pikën 7 të modelit 1.</w:t>
      </w:r>
    </w:p>
    <w:p w:rsidR="00970723" w:rsidRPr="007542C3" w:rsidRDefault="00473888" w:rsidP="00970723">
      <w:pPr>
        <w:pStyle w:val="Paragrafi"/>
        <w:rPr>
          <w:lang w:val="sq-AL"/>
        </w:rPr>
      </w:pPr>
      <w:r w:rsidRPr="007542C3">
        <w:rPr>
          <w:lang w:val="sq-AL"/>
        </w:rPr>
        <w:t xml:space="preserve">4. </w:t>
      </w:r>
      <w:r w:rsidR="00970723" w:rsidRPr="007542C3">
        <w:rPr>
          <w:lang w:val="sq-AL"/>
        </w:rPr>
        <w:t>Mallra të rrezikshme</w:t>
      </w:r>
    </w:p>
    <w:p w:rsidR="00970723" w:rsidRPr="007542C3" w:rsidRDefault="00970723" w:rsidP="00970723">
      <w:pPr>
        <w:pStyle w:val="Paragrafi"/>
        <w:rPr>
          <w:lang w:val="sq-AL"/>
        </w:rPr>
      </w:pPr>
      <w:r w:rsidRPr="007542C3">
        <w:rPr>
          <w:lang w:val="sq-AL"/>
        </w:rPr>
        <w:t xml:space="preserve">Në </w:t>
      </w:r>
      <w:r w:rsidR="00906E79" w:rsidRPr="007542C3">
        <w:rPr>
          <w:lang w:val="sq-AL"/>
        </w:rPr>
        <w:t>pikëpamje</w:t>
      </w:r>
      <w:r w:rsidRPr="007542C3">
        <w:rPr>
          <w:lang w:val="sq-AL"/>
        </w:rPr>
        <w:t xml:space="preserve"> të realizimit të testimit, mallrat RID paraqesin një problematik</w:t>
      </w:r>
      <w:r w:rsidR="007D0084" w:rsidRPr="007542C3">
        <w:rPr>
          <w:rFonts w:ascii="Times New Roman" w:hAnsi="Times New Roman"/>
          <w:lang w:val="sq-AL"/>
        </w:rPr>
        <w:t>ë</w:t>
      </w:r>
      <w:r w:rsidRPr="007542C3">
        <w:rPr>
          <w:lang w:val="sq-AL"/>
        </w:rPr>
        <w:t xml:space="preserve"> tjetër në transport. Kushtet e transportit të mallrave të këtij grupi janë paraqitur në </w:t>
      </w:r>
      <w:r w:rsidR="00906E79" w:rsidRPr="007542C3">
        <w:rPr>
          <w:lang w:val="sq-AL"/>
        </w:rPr>
        <w:t>r</w:t>
      </w:r>
      <w:r w:rsidRPr="007542C3">
        <w:rPr>
          <w:lang w:val="sq-AL"/>
        </w:rPr>
        <w:t>regulloren RID në kapitullin e titulluar “Parashtrime të veçanta për disa kategori mallrash”</w:t>
      </w:r>
      <w:r w:rsidR="003A03CC" w:rsidRPr="007542C3">
        <w:rPr>
          <w:lang w:val="sq-AL"/>
        </w:rPr>
        <w:t>.</w:t>
      </w:r>
    </w:p>
    <w:p w:rsidR="006045BD" w:rsidRDefault="006045BD" w:rsidP="00970723">
      <w:pPr>
        <w:pStyle w:val="Paragrafi"/>
        <w:rPr>
          <w:lang w:val="sq-AL"/>
        </w:rPr>
      </w:pPr>
    </w:p>
    <w:p w:rsidR="00970723" w:rsidRDefault="003A03CC" w:rsidP="00970723">
      <w:pPr>
        <w:pStyle w:val="Paragrafi"/>
        <w:rPr>
          <w:lang w:val="sq-AL"/>
        </w:rPr>
      </w:pPr>
      <w:r w:rsidRPr="007542C3">
        <w:rPr>
          <w:lang w:val="sq-AL"/>
        </w:rPr>
        <w:t xml:space="preserve">5. </w:t>
      </w:r>
      <w:r w:rsidR="00970723" w:rsidRPr="007542C3">
        <w:rPr>
          <w:lang w:val="sq-AL"/>
        </w:rPr>
        <w:t>Tabela  e konvertimit</w:t>
      </w:r>
    </w:p>
    <w:p w:rsidR="006045BD" w:rsidRPr="007542C3" w:rsidRDefault="006045BD" w:rsidP="00970723">
      <w:pPr>
        <w:pStyle w:val="Paragrafi"/>
        <w:rPr>
          <w:lang w:val="sq-AL"/>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1297"/>
        <w:gridCol w:w="1213"/>
        <w:gridCol w:w="1297"/>
        <w:gridCol w:w="1213"/>
        <w:gridCol w:w="1135"/>
        <w:gridCol w:w="1135"/>
      </w:tblGrid>
      <w:tr w:rsidR="00970723" w:rsidRPr="006045BD" w:rsidTr="008A11B0">
        <w:trPr>
          <w:jc w:val="center"/>
        </w:trPr>
        <w:tc>
          <w:tcPr>
            <w:tcW w:w="9540" w:type="dxa"/>
            <w:gridSpan w:val="7"/>
            <w:tcBorders>
              <w:bottom w:val="nil"/>
              <w:right w:val="single" w:sz="4" w:space="0" w:color="auto"/>
            </w:tcBorders>
          </w:tcPr>
          <w:p w:rsidR="00970723" w:rsidRPr="006045BD" w:rsidRDefault="00906E79" w:rsidP="008A11B0">
            <w:pPr>
              <w:pStyle w:val="Paragrafi"/>
              <w:ind w:firstLine="0"/>
              <w:rPr>
                <w:sz w:val="18"/>
                <w:szCs w:val="18"/>
                <w:lang w:val="sq-AL"/>
              </w:rPr>
            </w:pPr>
            <w:r w:rsidRPr="006045BD">
              <w:rPr>
                <w:sz w:val="18"/>
                <w:szCs w:val="18"/>
                <w:lang w:val="sq-AL"/>
              </w:rPr>
              <w:t>Shpejtësia</w:t>
            </w:r>
            <w:r w:rsidR="00970723" w:rsidRPr="006045BD">
              <w:rPr>
                <w:sz w:val="18"/>
                <w:szCs w:val="18"/>
                <w:lang w:val="sq-AL"/>
              </w:rPr>
              <w:t xml:space="preserve"> e testimit</w:t>
            </w:r>
          </w:p>
          <w:p w:rsidR="00970723" w:rsidRPr="006045BD" w:rsidRDefault="00970723" w:rsidP="008A11B0">
            <w:pPr>
              <w:pStyle w:val="Paragrafi"/>
              <w:ind w:firstLine="0"/>
              <w:rPr>
                <w:sz w:val="18"/>
                <w:szCs w:val="18"/>
                <w:lang w:val="sq-AL"/>
              </w:rPr>
            </w:pPr>
          </w:p>
        </w:tc>
      </w:tr>
      <w:tr w:rsidR="00970723" w:rsidRPr="006045BD" w:rsidTr="008A11B0">
        <w:trPr>
          <w:trHeight w:val="305"/>
          <w:jc w:val="center"/>
        </w:trPr>
        <w:tc>
          <w:tcPr>
            <w:tcW w:w="1980" w:type="dxa"/>
            <w:vMerge w:val="restart"/>
            <w:tcBorders>
              <w:top w:val="nil"/>
            </w:tcBorders>
          </w:tcPr>
          <w:p w:rsidR="00970723" w:rsidRPr="006045BD" w:rsidRDefault="00970723" w:rsidP="008A11B0">
            <w:pPr>
              <w:pStyle w:val="Paragrafi"/>
              <w:ind w:firstLine="0"/>
              <w:rPr>
                <w:sz w:val="18"/>
                <w:szCs w:val="18"/>
                <w:lang w:val="sq-AL"/>
              </w:rPr>
            </w:pPr>
          </w:p>
          <w:p w:rsidR="00970723" w:rsidRPr="006045BD" w:rsidRDefault="00970723" w:rsidP="008A11B0">
            <w:pPr>
              <w:pStyle w:val="Paragrafi"/>
              <w:ind w:firstLine="0"/>
              <w:rPr>
                <w:sz w:val="18"/>
                <w:szCs w:val="18"/>
                <w:lang w:val="sq-AL"/>
              </w:rPr>
            </w:pPr>
          </w:p>
          <w:p w:rsidR="00970723" w:rsidRPr="006045BD" w:rsidRDefault="00970723" w:rsidP="008A11B0">
            <w:pPr>
              <w:pStyle w:val="Paragrafi"/>
              <w:ind w:firstLine="0"/>
              <w:rPr>
                <w:sz w:val="18"/>
                <w:szCs w:val="18"/>
                <w:lang w:val="sq-AL"/>
              </w:rPr>
            </w:pPr>
            <w:r w:rsidRPr="006045BD">
              <w:rPr>
                <w:sz w:val="18"/>
                <w:szCs w:val="18"/>
                <w:lang w:val="sq-AL"/>
              </w:rPr>
              <w:t>km/h</w:t>
            </w:r>
          </w:p>
        </w:tc>
        <w:tc>
          <w:tcPr>
            <w:tcW w:w="7560" w:type="dxa"/>
            <w:gridSpan w:val="6"/>
            <w:tcBorders>
              <w:right w:val="single" w:sz="4" w:space="0" w:color="auto"/>
            </w:tcBorders>
          </w:tcPr>
          <w:p w:rsidR="00970723" w:rsidRPr="006045BD" w:rsidRDefault="00970723" w:rsidP="006045BD">
            <w:pPr>
              <w:pStyle w:val="Paragrafi"/>
              <w:ind w:firstLine="0"/>
              <w:jc w:val="center"/>
              <w:rPr>
                <w:sz w:val="18"/>
                <w:szCs w:val="18"/>
                <w:lang w:val="sq-AL"/>
              </w:rPr>
            </w:pPr>
            <w:r w:rsidRPr="006045BD">
              <w:rPr>
                <w:sz w:val="18"/>
                <w:szCs w:val="18"/>
                <w:lang w:val="sq-AL"/>
              </w:rPr>
              <w:t>Seksioni i matur</w:t>
            </w:r>
          </w:p>
        </w:tc>
      </w:tr>
      <w:tr w:rsidR="00970723" w:rsidRPr="006045BD" w:rsidTr="008A11B0">
        <w:trPr>
          <w:trHeight w:val="350"/>
          <w:jc w:val="center"/>
        </w:trPr>
        <w:tc>
          <w:tcPr>
            <w:tcW w:w="1980" w:type="dxa"/>
            <w:vMerge/>
            <w:tcBorders>
              <w:top w:val="nil"/>
            </w:tcBorders>
          </w:tcPr>
          <w:p w:rsidR="00970723" w:rsidRPr="006045BD" w:rsidRDefault="00970723" w:rsidP="008A11B0">
            <w:pPr>
              <w:pStyle w:val="Paragrafi"/>
              <w:ind w:firstLine="0"/>
              <w:rPr>
                <w:sz w:val="18"/>
                <w:szCs w:val="18"/>
                <w:lang w:val="sq-AL"/>
              </w:rPr>
            </w:pP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5 m</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6 m</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7 m</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8 m</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9 m</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10 m</w:t>
            </w:r>
          </w:p>
        </w:tc>
      </w:tr>
      <w:tr w:rsidR="00970723" w:rsidRPr="006045BD" w:rsidTr="008A11B0">
        <w:trPr>
          <w:trHeight w:val="350"/>
          <w:jc w:val="center"/>
        </w:trPr>
        <w:tc>
          <w:tcPr>
            <w:tcW w:w="1980" w:type="dxa"/>
            <w:vMerge/>
            <w:tcBorders>
              <w:top w:val="nil"/>
            </w:tcBorders>
          </w:tcPr>
          <w:p w:rsidR="00970723" w:rsidRPr="006045BD" w:rsidRDefault="00970723" w:rsidP="008A11B0">
            <w:pPr>
              <w:pStyle w:val="Paragrafi"/>
              <w:ind w:firstLine="0"/>
              <w:rPr>
                <w:sz w:val="18"/>
                <w:szCs w:val="18"/>
                <w:lang w:val="sq-AL"/>
              </w:rPr>
            </w:pPr>
          </w:p>
        </w:tc>
        <w:tc>
          <w:tcPr>
            <w:tcW w:w="7560" w:type="dxa"/>
            <w:gridSpan w:val="6"/>
          </w:tcPr>
          <w:p w:rsidR="00970723" w:rsidRPr="006045BD" w:rsidRDefault="00970723" w:rsidP="008A11B0">
            <w:pPr>
              <w:pStyle w:val="Paragrafi"/>
              <w:ind w:firstLine="0"/>
              <w:rPr>
                <w:sz w:val="18"/>
                <w:szCs w:val="18"/>
                <w:lang w:val="sq-AL"/>
              </w:rPr>
            </w:pP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3</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6.00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7.20</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8.40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9.60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10.80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12.00</w:t>
            </w: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4</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4.50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5.40</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6.30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7.20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8.10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9.00</w:t>
            </w: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5</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3.60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4.32</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5.04</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5.76</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6.48</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7.20</w:t>
            </w: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7</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2.57</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3.09</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3.60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4.11</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4.63</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5.14</w:t>
            </w: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8</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2.25</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2.70</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3.15</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3.60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4.05</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4.50</w:t>
            </w:r>
          </w:p>
        </w:tc>
      </w:tr>
      <w:tr w:rsidR="00970723" w:rsidRPr="006045BD" w:rsidTr="008A11B0">
        <w:trPr>
          <w:trHeight w:val="350"/>
          <w:jc w:val="center"/>
        </w:trPr>
        <w:tc>
          <w:tcPr>
            <w:tcW w:w="1980" w:type="dxa"/>
          </w:tcPr>
          <w:p w:rsidR="00970723" w:rsidRPr="006045BD" w:rsidRDefault="00970723" w:rsidP="008A11B0">
            <w:pPr>
              <w:pStyle w:val="Paragrafi"/>
              <w:ind w:firstLine="0"/>
              <w:rPr>
                <w:sz w:val="18"/>
                <w:szCs w:val="18"/>
                <w:lang w:val="sq-AL"/>
              </w:rPr>
            </w:pPr>
            <w:r w:rsidRPr="006045BD">
              <w:rPr>
                <w:sz w:val="18"/>
                <w:szCs w:val="18"/>
                <w:lang w:val="sq-AL"/>
              </w:rPr>
              <w:t>9</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2.00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2.40</w:t>
            </w:r>
          </w:p>
        </w:tc>
        <w:tc>
          <w:tcPr>
            <w:tcW w:w="1350" w:type="dxa"/>
          </w:tcPr>
          <w:p w:rsidR="00970723" w:rsidRPr="006045BD" w:rsidRDefault="00970723" w:rsidP="008A11B0">
            <w:pPr>
              <w:pStyle w:val="Paragrafi"/>
              <w:ind w:firstLine="0"/>
              <w:rPr>
                <w:sz w:val="18"/>
                <w:szCs w:val="18"/>
                <w:lang w:val="sq-AL"/>
              </w:rPr>
            </w:pPr>
            <w:r w:rsidRPr="006045BD">
              <w:rPr>
                <w:sz w:val="18"/>
                <w:szCs w:val="18"/>
                <w:lang w:val="sq-AL"/>
              </w:rPr>
              <w:t>2.80</w:t>
            </w:r>
          </w:p>
        </w:tc>
        <w:tc>
          <w:tcPr>
            <w:tcW w:w="1260" w:type="dxa"/>
          </w:tcPr>
          <w:p w:rsidR="00970723" w:rsidRPr="006045BD" w:rsidRDefault="00970723" w:rsidP="008A11B0">
            <w:pPr>
              <w:pStyle w:val="Paragrafi"/>
              <w:ind w:firstLine="0"/>
              <w:rPr>
                <w:sz w:val="18"/>
                <w:szCs w:val="18"/>
                <w:lang w:val="sq-AL"/>
              </w:rPr>
            </w:pPr>
            <w:r w:rsidRPr="006045BD">
              <w:rPr>
                <w:sz w:val="18"/>
                <w:szCs w:val="18"/>
                <w:lang w:val="sq-AL"/>
              </w:rPr>
              <w:t>3.20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3.60</w:t>
            </w:r>
          </w:p>
        </w:tc>
        <w:tc>
          <w:tcPr>
            <w:tcW w:w="1170" w:type="dxa"/>
          </w:tcPr>
          <w:p w:rsidR="00970723" w:rsidRPr="006045BD" w:rsidRDefault="00970723" w:rsidP="008A11B0">
            <w:pPr>
              <w:pStyle w:val="Paragrafi"/>
              <w:ind w:firstLine="0"/>
              <w:rPr>
                <w:sz w:val="18"/>
                <w:szCs w:val="18"/>
                <w:lang w:val="sq-AL"/>
              </w:rPr>
            </w:pPr>
            <w:r w:rsidRPr="006045BD">
              <w:rPr>
                <w:sz w:val="18"/>
                <w:szCs w:val="18"/>
                <w:lang w:val="sq-AL"/>
              </w:rPr>
              <w:t>4.00</w:t>
            </w:r>
          </w:p>
        </w:tc>
      </w:tr>
    </w:tbl>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br w:type="page"/>
      </w:r>
    </w:p>
    <w:p w:rsidR="00970723" w:rsidRPr="007542C3" w:rsidRDefault="00970723" w:rsidP="006045BD">
      <w:pPr>
        <w:pStyle w:val="Paragrafi"/>
        <w:ind w:firstLine="0"/>
        <w:rPr>
          <w:lang w:val="sq-AL"/>
        </w:rPr>
      </w:pPr>
      <w:r w:rsidRPr="007542C3">
        <w:rPr>
          <w:lang w:val="sq-AL"/>
        </w:rPr>
        <w:t xml:space="preserve">Model 1   </w:t>
      </w:r>
    </w:p>
    <w:p w:rsidR="00970723" w:rsidRPr="007542C3" w:rsidRDefault="00970723" w:rsidP="006045BD">
      <w:pPr>
        <w:pStyle w:val="Paragrafi"/>
        <w:ind w:firstLine="0"/>
        <w:rPr>
          <w:lang w:val="sq-AL"/>
        </w:rPr>
      </w:pPr>
    </w:p>
    <w:p w:rsidR="00970723" w:rsidRPr="007542C3" w:rsidRDefault="00EE2D81" w:rsidP="006045BD">
      <w:pPr>
        <w:pStyle w:val="Paragrafi"/>
        <w:ind w:firstLine="0"/>
        <w:rPr>
          <w:lang w:val="sq-AL"/>
        </w:rPr>
      </w:pPr>
      <w:r w:rsidRPr="007542C3">
        <w:rPr>
          <w:lang w:val="sq-AL"/>
        </w:rPr>
        <w:t xml:space="preserve">                                                                                                  </w:t>
      </w:r>
      <w:r w:rsidR="006045BD">
        <w:rPr>
          <w:lang w:val="sq-AL"/>
        </w:rPr>
        <w:t xml:space="preserve">                      </w:t>
      </w:r>
      <w:r w:rsidR="00970723" w:rsidRPr="007542C3">
        <w:rPr>
          <w:lang w:val="sq-AL"/>
        </w:rPr>
        <w:t>000</w:t>
      </w:r>
      <w:r w:rsidRPr="007542C3">
        <w:rPr>
          <w:lang w:val="sq-AL"/>
        </w:rPr>
        <w:t xml:space="preserve">       </w:t>
      </w:r>
    </w:p>
    <w:p w:rsidR="00970723" w:rsidRPr="007542C3" w:rsidRDefault="00970723" w:rsidP="006045BD">
      <w:pPr>
        <w:pStyle w:val="Paragrafi"/>
        <w:ind w:firstLine="0"/>
        <w:rPr>
          <w:lang w:val="sq-AL"/>
        </w:rPr>
      </w:pPr>
      <w:r w:rsidRPr="007542C3">
        <w:rPr>
          <w:lang w:val="sq-AL"/>
        </w:rPr>
        <w:t xml:space="preserve">Hekurudha dërguese                                             </w:t>
      </w:r>
      <w:r w:rsidR="00EE2D81" w:rsidRPr="007542C3">
        <w:rPr>
          <w:lang w:val="sq-AL"/>
        </w:rPr>
        <w:t xml:space="preserve">                  </w:t>
      </w:r>
      <w:r w:rsidRPr="007542C3">
        <w:rPr>
          <w:lang w:val="sq-AL"/>
        </w:rPr>
        <w:t>Metoda e ngarkimit  ----------------</w:t>
      </w:r>
    </w:p>
    <w:p w:rsidR="00970723" w:rsidRPr="007542C3" w:rsidRDefault="00EE2D81" w:rsidP="006045BD">
      <w:pPr>
        <w:pStyle w:val="Paragrafi"/>
        <w:ind w:firstLine="0"/>
        <w:rPr>
          <w:lang w:val="sq-AL"/>
        </w:rPr>
      </w:pPr>
      <w:r w:rsidRPr="007542C3">
        <w:rPr>
          <w:lang w:val="sq-AL"/>
        </w:rPr>
        <w:t xml:space="preserve">                                                                                              </w:t>
      </w:r>
      <w:r w:rsidR="006045BD">
        <w:rPr>
          <w:lang w:val="sq-AL"/>
        </w:rPr>
        <w:t xml:space="preserve">                           </w:t>
      </w:r>
      <w:r w:rsidR="00970723" w:rsidRPr="007542C3">
        <w:rPr>
          <w:lang w:val="sq-AL"/>
        </w:rPr>
        <w:t>00-000-00</w:t>
      </w:r>
    </w:p>
    <w:p w:rsidR="00970723" w:rsidRPr="007542C3" w:rsidRDefault="00970723" w:rsidP="006045BD">
      <w:pPr>
        <w:pStyle w:val="Paragrafi"/>
        <w:ind w:firstLine="0"/>
        <w:rPr>
          <w:lang w:val="sq-AL"/>
        </w:rPr>
      </w:pPr>
      <w:r w:rsidRPr="007542C3">
        <w:rPr>
          <w:lang w:val="sq-AL"/>
        </w:rPr>
        <w:t xml:space="preserve">                                                                                                                        </w:t>
      </w:r>
    </w:p>
    <w:p w:rsidR="00970723" w:rsidRPr="007542C3" w:rsidRDefault="00970723" w:rsidP="006045BD">
      <w:pPr>
        <w:pStyle w:val="Paragrafi"/>
        <w:ind w:firstLine="0"/>
        <w:rPr>
          <w:lang w:val="sq-AL"/>
        </w:rPr>
      </w:pPr>
      <w:r w:rsidRPr="007542C3">
        <w:rPr>
          <w:lang w:val="sq-AL"/>
        </w:rPr>
        <w:t xml:space="preserve">            </w:t>
      </w:r>
      <w:r w:rsidRPr="007542C3">
        <w:rPr>
          <w:lang w:val="sq-AL"/>
        </w:rPr>
        <w:tab/>
        <w:t xml:space="preserve">                                                                                                                                                                                                                                                                   </w:t>
      </w:r>
    </w:p>
    <w:p w:rsidR="00970723" w:rsidRPr="007542C3" w:rsidRDefault="00970723" w:rsidP="006045BD">
      <w:pPr>
        <w:pStyle w:val="Paragrafi"/>
        <w:ind w:firstLine="0"/>
        <w:rPr>
          <w:lang w:val="sq-AL"/>
        </w:rPr>
      </w:pPr>
      <w:r w:rsidRPr="007542C3">
        <w:rPr>
          <w:lang w:val="sq-AL"/>
        </w:rPr>
        <w:t xml:space="preserve">                                                                                                                                                         </w:t>
      </w:r>
    </w:p>
    <w:p w:rsidR="00EE2D81" w:rsidRPr="006045BD" w:rsidRDefault="00970723" w:rsidP="006045BD">
      <w:pPr>
        <w:pStyle w:val="Paragrafi"/>
        <w:pBdr>
          <w:bottom w:val="single" w:sz="4" w:space="1" w:color="auto"/>
        </w:pBdr>
        <w:ind w:firstLine="0"/>
        <w:rPr>
          <w:sz w:val="20"/>
          <w:lang w:val="sq-AL"/>
        </w:rPr>
      </w:pPr>
      <w:r w:rsidRPr="006045BD">
        <w:rPr>
          <w:sz w:val="20"/>
          <w:lang w:val="sq-AL"/>
        </w:rPr>
        <w:t>Titulli (</w:t>
      </w:r>
      <w:r w:rsidR="00906E79" w:rsidRPr="006045BD">
        <w:rPr>
          <w:sz w:val="20"/>
          <w:lang w:val="sq-AL"/>
        </w:rPr>
        <w:t>l</w:t>
      </w:r>
      <w:r w:rsidRPr="006045BD">
        <w:rPr>
          <w:sz w:val="20"/>
          <w:lang w:val="sq-AL"/>
        </w:rPr>
        <w:t>loji i mallit)</w:t>
      </w:r>
    </w:p>
    <w:p w:rsidR="00970723" w:rsidRPr="006045BD" w:rsidRDefault="002F2914" w:rsidP="006045BD">
      <w:pPr>
        <w:pStyle w:val="Paragrafi"/>
        <w:ind w:firstLine="0"/>
        <w:rPr>
          <w:sz w:val="20"/>
          <w:lang w:val="sq-AL"/>
        </w:rPr>
      </w:pPr>
      <w:r w:rsidRPr="006045BD">
        <w:rPr>
          <w:sz w:val="20"/>
          <w:lang w:val="sq-AL"/>
        </w:rPr>
        <w:t>Vagonë</w:t>
      </w:r>
      <w:r w:rsidR="00970723" w:rsidRPr="006045BD">
        <w:rPr>
          <w:sz w:val="20"/>
          <w:lang w:val="sq-AL"/>
        </w:rPr>
        <w:t xml:space="preserve"> të veçantë dhe grupe </w:t>
      </w:r>
      <w:r w:rsidRPr="006045BD">
        <w:rPr>
          <w:sz w:val="20"/>
          <w:lang w:val="sq-AL"/>
        </w:rPr>
        <w:t>vagonë</w:t>
      </w:r>
      <w:r w:rsidR="00970723" w:rsidRPr="006045BD">
        <w:rPr>
          <w:sz w:val="20"/>
          <w:lang w:val="sq-AL"/>
        </w:rPr>
        <w:t xml:space="preserve">sh           </w:t>
      </w:r>
      <w:r w:rsidR="00EE2D81" w:rsidRPr="006045BD">
        <w:rPr>
          <w:b/>
          <w:sz w:val="20"/>
          <w:lang w:val="sq-AL"/>
        </w:rPr>
        <w:t>|</w:t>
      </w:r>
      <w:r w:rsidR="00970723" w:rsidRPr="006045BD">
        <w:rPr>
          <w:b/>
          <w:sz w:val="20"/>
          <w:lang w:val="sq-AL"/>
        </w:rPr>
        <w:t xml:space="preserve"> </w:t>
      </w:r>
      <w:r w:rsidR="00970723" w:rsidRPr="006045BD">
        <w:rPr>
          <w:sz w:val="20"/>
          <w:lang w:val="sq-AL"/>
        </w:rPr>
        <w:t xml:space="preserve">      </w:t>
      </w:r>
      <w:r w:rsidRPr="006045BD">
        <w:rPr>
          <w:sz w:val="20"/>
          <w:lang w:val="sq-AL"/>
        </w:rPr>
        <w:t>Vagonë</w:t>
      </w:r>
      <w:r w:rsidR="00970723" w:rsidRPr="006045BD">
        <w:rPr>
          <w:sz w:val="20"/>
          <w:lang w:val="sq-AL"/>
        </w:rPr>
        <w:t xml:space="preserve"> në trena bllok dhe transport i kombinuar</w:t>
      </w: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r w:rsidRPr="007542C3">
        <w:rPr>
          <w:lang w:val="sq-AL"/>
        </w:rPr>
        <w:t>Tipi i mallit</w:t>
      </w: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r w:rsidRPr="007542C3">
        <w:rPr>
          <w:lang w:val="sq-AL"/>
        </w:rPr>
        <w:t>Vagoni</w:t>
      </w: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r w:rsidRPr="007542C3">
        <w:rPr>
          <w:lang w:val="sq-AL"/>
        </w:rPr>
        <w:t>Metoda e ngarkimit</w:t>
      </w: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r w:rsidRPr="007542C3">
        <w:rPr>
          <w:lang w:val="sq-AL"/>
        </w:rPr>
        <w:t>Sigurimi</w:t>
      </w:r>
    </w:p>
    <w:p w:rsidR="00970723" w:rsidRPr="007542C3" w:rsidRDefault="00EE2D81" w:rsidP="006045BD">
      <w:pPr>
        <w:pStyle w:val="Paragrafi"/>
        <w:ind w:firstLine="0"/>
        <w:rPr>
          <w:lang w:val="sq-AL"/>
        </w:rPr>
      </w:pPr>
      <w:r w:rsidRPr="007542C3">
        <w:rPr>
          <w:lang w:val="sq-AL"/>
        </w:rPr>
        <w:t xml:space="preserve">- </w:t>
      </w:r>
      <w:r w:rsidR="00970723" w:rsidRPr="007542C3">
        <w:rPr>
          <w:lang w:val="sq-AL"/>
        </w:rPr>
        <w:t>Në drejtimin gjatësor</w:t>
      </w:r>
    </w:p>
    <w:p w:rsidR="00970723" w:rsidRPr="007542C3" w:rsidRDefault="00970723" w:rsidP="006045BD">
      <w:pPr>
        <w:pStyle w:val="Paragrafi"/>
        <w:ind w:firstLine="0"/>
        <w:rPr>
          <w:lang w:val="sq-AL"/>
        </w:rPr>
      </w:pPr>
    </w:p>
    <w:p w:rsidR="00970723" w:rsidRPr="007542C3" w:rsidRDefault="00970723" w:rsidP="006045BD">
      <w:pPr>
        <w:pStyle w:val="Paragrafi"/>
        <w:ind w:firstLine="0"/>
        <w:rPr>
          <w:lang w:val="sq-AL"/>
        </w:rPr>
      </w:pPr>
    </w:p>
    <w:p w:rsidR="00970723" w:rsidRPr="007542C3" w:rsidRDefault="00EE2D81" w:rsidP="006045BD">
      <w:pPr>
        <w:pStyle w:val="Paragrafi"/>
        <w:ind w:firstLine="0"/>
        <w:rPr>
          <w:lang w:val="sq-AL"/>
        </w:rPr>
      </w:pPr>
      <w:r w:rsidRPr="007542C3">
        <w:rPr>
          <w:lang w:val="sq-AL"/>
        </w:rPr>
        <w:t xml:space="preserve">- </w:t>
      </w:r>
      <w:r w:rsidR="00970723" w:rsidRPr="007542C3">
        <w:rPr>
          <w:lang w:val="sq-AL"/>
        </w:rPr>
        <w:t>Në drejtimin tërthor</w:t>
      </w:r>
    </w:p>
    <w:p w:rsidR="00970723" w:rsidRPr="007542C3" w:rsidRDefault="00970723" w:rsidP="006045BD">
      <w:pPr>
        <w:pStyle w:val="Paragrafi"/>
        <w:ind w:firstLine="0"/>
        <w:rPr>
          <w:lang w:val="sq-AL"/>
        </w:rPr>
      </w:pPr>
    </w:p>
    <w:p w:rsidR="00970723" w:rsidRPr="007542C3" w:rsidRDefault="00970723" w:rsidP="00EE2D81">
      <w:pPr>
        <w:pStyle w:val="Paragrafi"/>
        <w:rPr>
          <w:lang w:val="sq-AL"/>
        </w:rPr>
      </w:pPr>
    </w:p>
    <w:p w:rsidR="00970723" w:rsidRPr="007542C3" w:rsidRDefault="00970723" w:rsidP="00970723">
      <w:pPr>
        <w:pStyle w:val="Paragrafi"/>
        <w:rPr>
          <w:lang w:val="sq-AL"/>
        </w:rPr>
      </w:pPr>
      <w:r w:rsidRPr="007542C3">
        <w:rPr>
          <w:lang w:val="sq-AL"/>
        </w:rPr>
        <w:br w:type="page"/>
      </w:r>
      <w:r w:rsidR="00C71191" w:rsidRPr="007542C3">
        <w:rPr>
          <w:lang w:val="sq-AL"/>
        </w:rPr>
        <w:t>Tregues shtes</w:t>
      </w:r>
      <w:r w:rsidR="00C71191" w:rsidRPr="007542C3">
        <w:rPr>
          <w:rFonts w:ascii="Times New Roman" w:hAnsi="Times New Roman"/>
          <w:lang w:val="sq-AL"/>
        </w:rPr>
        <w:t>ë</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Për letrat roze, tregohen devijimet nga RIV shtojca II, volumi 1</w:t>
      </w:r>
    </w:p>
    <w:p w:rsidR="00970723" w:rsidRPr="007542C3" w:rsidRDefault="00970723" w:rsidP="00970723">
      <w:pPr>
        <w:pStyle w:val="Paragrafi"/>
        <w:rPr>
          <w:lang w:val="sq-AL"/>
        </w:rPr>
      </w:pPr>
      <w:r w:rsidRPr="007542C3">
        <w:rPr>
          <w:lang w:val="sq-AL"/>
        </w:rPr>
        <w:t>Stabiliteti i mallit gjatë testit dinamik sipas tabelës 4</w:t>
      </w:r>
    </w:p>
    <w:p w:rsidR="00970723" w:rsidRPr="007542C3" w:rsidRDefault="00C71191" w:rsidP="00970723">
      <w:pPr>
        <w:pStyle w:val="Paragrafi"/>
        <w:rPr>
          <w:lang w:val="sq-AL"/>
        </w:rPr>
      </w:pPr>
      <w:r w:rsidRPr="007542C3">
        <w:rPr>
          <w:lang w:val="sq-AL"/>
        </w:rPr>
        <w:t xml:space="preserve">- </w:t>
      </w:r>
      <w:r w:rsidR="00970723" w:rsidRPr="007542C3">
        <w:rPr>
          <w:lang w:val="sq-AL"/>
        </w:rPr>
        <w:t>testimi i fortë ..................km/orë</w:t>
      </w:r>
      <w:r w:rsidR="007D0084" w:rsidRPr="007542C3">
        <w:rPr>
          <w:lang w:val="sq-AL"/>
        </w:rPr>
        <w:t>;</w:t>
      </w:r>
    </w:p>
    <w:p w:rsidR="00970723" w:rsidRPr="007542C3" w:rsidRDefault="00C71191" w:rsidP="00970723">
      <w:pPr>
        <w:pStyle w:val="Paragrafi"/>
        <w:rPr>
          <w:lang w:val="sq-AL"/>
        </w:rPr>
      </w:pPr>
      <w:r w:rsidRPr="007542C3">
        <w:rPr>
          <w:lang w:val="sq-AL"/>
        </w:rPr>
        <w:t xml:space="preserve">- </w:t>
      </w:r>
      <w:r w:rsidR="00970723" w:rsidRPr="007542C3">
        <w:rPr>
          <w:lang w:val="sq-AL"/>
        </w:rPr>
        <w:t>(gj</w:t>
      </w:r>
      <w:r w:rsidR="00906E79" w:rsidRPr="007542C3">
        <w:rPr>
          <w:lang w:val="sq-AL"/>
        </w:rPr>
        <w:t>e</w:t>
      </w:r>
      <w:r w:rsidR="00970723" w:rsidRPr="007542C3">
        <w:rPr>
          <w:lang w:val="sq-AL"/>
        </w:rPr>
        <w:t xml:space="preserve">ndja e mallit, elementet e sigurimit dhe përshtatshmëria e </w:t>
      </w:r>
      <w:r w:rsidR="00906E79" w:rsidRPr="007542C3">
        <w:rPr>
          <w:lang w:val="sq-AL"/>
        </w:rPr>
        <w:t>komponentëve</w:t>
      </w:r>
      <w:r w:rsidR="00970723" w:rsidRPr="007542C3">
        <w:rPr>
          <w:lang w:val="sq-AL"/>
        </w:rPr>
        <w:t xml:space="preserve"> të vagonit gjatë testimit të fortë)</w:t>
      </w:r>
      <w:r w:rsidR="007D0084" w:rsidRPr="007542C3">
        <w:rPr>
          <w:lang w:val="sq-AL"/>
        </w:rPr>
        <w:t>;</w:t>
      </w:r>
    </w:p>
    <w:p w:rsidR="00970723" w:rsidRPr="007542C3" w:rsidRDefault="00C71191" w:rsidP="00970723">
      <w:pPr>
        <w:pStyle w:val="Paragrafi"/>
        <w:rPr>
          <w:lang w:val="sq-AL"/>
        </w:rPr>
      </w:pPr>
      <w:r w:rsidRPr="007542C3">
        <w:rPr>
          <w:lang w:val="sq-AL"/>
        </w:rPr>
        <w:t xml:space="preserve">- </w:t>
      </w:r>
      <w:r w:rsidR="00970723" w:rsidRPr="007542C3">
        <w:rPr>
          <w:lang w:val="sq-AL"/>
        </w:rPr>
        <w:t xml:space="preserve">(a sigurohet përshtatshmëria nga </w:t>
      </w:r>
      <w:r w:rsidR="00124CE7" w:rsidRPr="007542C3">
        <w:rPr>
          <w:lang w:val="sq-AL"/>
        </w:rPr>
        <w:t>zhvend</w:t>
      </w:r>
      <w:r w:rsidR="00970723" w:rsidRPr="007542C3">
        <w:rPr>
          <w:lang w:val="sq-AL"/>
        </w:rPr>
        <w:t>osja konkrete e mallit)</w:t>
      </w:r>
      <w:r w:rsidR="007D0084" w:rsidRPr="007542C3">
        <w:rPr>
          <w:lang w:val="sq-AL"/>
        </w:rPr>
        <w:t>;</w:t>
      </w:r>
    </w:p>
    <w:p w:rsidR="00970723" w:rsidRPr="007542C3" w:rsidRDefault="00C71191" w:rsidP="00970723">
      <w:pPr>
        <w:pStyle w:val="Paragrafi"/>
        <w:rPr>
          <w:lang w:val="sq-AL"/>
        </w:rPr>
      </w:pPr>
      <w:r w:rsidRPr="007542C3">
        <w:rPr>
          <w:lang w:val="sq-AL"/>
        </w:rPr>
        <w:t xml:space="preserve">- </w:t>
      </w:r>
      <w:r w:rsidR="00970723" w:rsidRPr="007542C3">
        <w:rPr>
          <w:lang w:val="sq-AL"/>
        </w:rPr>
        <w:t>(a sigurohet përshtatshmëria kur nuk është kryer testimi ose kur nuk është kryer në përshtatje me tabelën 4)</w:t>
      </w:r>
      <w:r w:rsidR="007D0084" w:rsidRPr="007542C3">
        <w:rPr>
          <w:lang w:val="sq-AL"/>
        </w:rPr>
        <w:t>.</w:t>
      </w:r>
    </w:p>
    <w:p w:rsidR="00970723" w:rsidRPr="007542C3" w:rsidRDefault="00970723" w:rsidP="00970723">
      <w:pPr>
        <w:pStyle w:val="Paragrafi"/>
        <w:rPr>
          <w:lang w:val="sq-AL"/>
        </w:rPr>
      </w:pPr>
    </w:p>
    <w:p w:rsidR="00970723" w:rsidRPr="007542C3" w:rsidRDefault="00C71191" w:rsidP="00970723">
      <w:pPr>
        <w:pStyle w:val="Paragrafi"/>
        <w:rPr>
          <w:lang w:val="sq-AL"/>
        </w:rPr>
      </w:pPr>
      <w:r w:rsidRPr="007542C3">
        <w:rPr>
          <w:lang w:val="sq-AL"/>
        </w:rPr>
        <w:t>___________________________________________________________________________</w:t>
      </w:r>
    </w:p>
    <w:p w:rsidR="00C71191" w:rsidRPr="007542C3" w:rsidRDefault="00C71191" w:rsidP="00970723">
      <w:pPr>
        <w:pStyle w:val="Paragrafi"/>
        <w:rPr>
          <w:lang w:val="sq-AL"/>
        </w:rPr>
      </w:pPr>
    </w:p>
    <w:p w:rsidR="00970723" w:rsidRPr="007542C3" w:rsidRDefault="00970723" w:rsidP="00970723">
      <w:pPr>
        <w:pStyle w:val="Paragrafi"/>
        <w:rPr>
          <w:lang w:val="sq-AL"/>
        </w:rPr>
      </w:pPr>
      <w:r w:rsidRPr="007542C3">
        <w:rPr>
          <w:lang w:val="sq-AL"/>
        </w:rPr>
        <w:t>Informacion rreth metodës së ngarkimit</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C71191" w:rsidRPr="007542C3" w:rsidRDefault="00970723" w:rsidP="00970723">
      <w:pPr>
        <w:pStyle w:val="Paragrafi"/>
        <w:rPr>
          <w:lang w:val="sq-AL"/>
        </w:rPr>
      </w:pPr>
      <w:r w:rsidRPr="007542C3">
        <w:rPr>
          <w:lang w:val="sq-AL"/>
        </w:rPr>
        <w:t>Hekurudha nisëse</w:t>
      </w:r>
      <w:r w:rsidR="00C71191" w:rsidRPr="007542C3">
        <w:rPr>
          <w:lang w:val="sq-AL"/>
        </w:rPr>
        <w:t xml:space="preserve"> </w:t>
      </w:r>
      <w:r w:rsidRPr="007542C3">
        <w:rPr>
          <w:lang w:val="sq-AL"/>
        </w:rPr>
        <w:t>......................................</w:t>
      </w:r>
      <w:r w:rsidR="00C71191" w:rsidRPr="007542C3">
        <w:rPr>
          <w:lang w:val="sq-AL"/>
        </w:rPr>
        <w:t>..............................</w:t>
      </w:r>
      <w:r w:rsidR="006045BD">
        <w:rPr>
          <w:lang w:val="sq-AL"/>
        </w:rPr>
        <w:t>...................</w:t>
      </w:r>
    </w:p>
    <w:p w:rsidR="00970723" w:rsidRPr="007542C3" w:rsidRDefault="00970723" w:rsidP="00970723">
      <w:pPr>
        <w:pStyle w:val="Paragrafi"/>
        <w:rPr>
          <w:lang w:val="sq-AL"/>
        </w:rPr>
      </w:pPr>
      <w:r w:rsidRPr="007542C3">
        <w:rPr>
          <w:lang w:val="sq-AL"/>
        </w:rPr>
        <w:t>..................................................................................................................</w:t>
      </w: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Hekurudha nisëse:</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970723" w:rsidRPr="007542C3" w:rsidRDefault="00970723" w:rsidP="00970723">
      <w:pPr>
        <w:pStyle w:val="Paragrafi"/>
        <w:rPr>
          <w:lang w:val="sq-AL"/>
        </w:rPr>
      </w:pPr>
      <w:r w:rsidRPr="007542C3">
        <w:rPr>
          <w:lang w:val="sq-AL"/>
        </w:rPr>
        <w:t>Kjo fishë zë</w:t>
      </w:r>
      <w:r w:rsidR="0088554F" w:rsidRPr="007542C3">
        <w:rPr>
          <w:lang w:val="sq-AL"/>
        </w:rPr>
        <w:t>vend</w:t>
      </w:r>
      <w:r w:rsidRPr="007542C3">
        <w:rPr>
          <w:lang w:val="sq-AL"/>
        </w:rPr>
        <w:t>ësohet</w:t>
      </w:r>
    </w:p>
    <w:p w:rsidR="00970723" w:rsidRPr="007542C3" w:rsidRDefault="00970723" w:rsidP="00970723">
      <w:pPr>
        <w:pStyle w:val="Paragrafi"/>
        <w:rPr>
          <w:lang w:val="sq-AL"/>
        </w:rPr>
      </w:pPr>
    </w:p>
    <w:p w:rsidR="00970723" w:rsidRPr="007542C3" w:rsidRDefault="00970723" w:rsidP="00970723">
      <w:pPr>
        <w:pStyle w:val="Paragrafi"/>
        <w:rPr>
          <w:lang w:val="sq-AL"/>
        </w:rPr>
      </w:pPr>
    </w:p>
    <w:p w:rsidR="00F1457D" w:rsidRPr="007542C3" w:rsidRDefault="00F1457D" w:rsidP="00970723">
      <w:pPr>
        <w:pStyle w:val="Paragrafi"/>
        <w:rPr>
          <w:lang w:val="sq-AL"/>
        </w:rPr>
      </w:pPr>
    </w:p>
    <w:tbl>
      <w:tblPr>
        <w:tblW w:w="0" w:type="auto"/>
        <w:tblLook w:val="04A0"/>
      </w:tblPr>
      <w:tblGrid>
        <w:gridCol w:w="4643"/>
        <w:gridCol w:w="4644"/>
      </w:tblGrid>
      <w:tr w:rsidR="00F1457D" w:rsidRPr="007542C3" w:rsidTr="006045BD">
        <w:tc>
          <w:tcPr>
            <w:tcW w:w="4643" w:type="dxa"/>
          </w:tcPr>
          <w:p w:rsidR="00F1457D" w:rsidRPr="00CD1173" w:rsidRDefault="00F1457D" w:rsidP="00CD1173">
            <w:pPr>
              <w:pStyle w:val="Paragrafi"/>
              <w:ind w:firstLine="0"/>
              <w:rPr>
                <w:lang w:val="sq-AL"/>
              </w:rPr>
            </w:pPr>
            <w:r w:rsidRPr="00CD1173">
              <w:rPr>
                <w:lang w:val="sq-AL"/>
              </w:rPr>
              <w:t xml:space="preserve">Fisha: </w:t>
            </w:r>
            <w:r w:rsidR="006045BD" w:rsidRPr="006045BD">
              <w:rPr>
                <w:u w:val="single"/>
                <w:lang w:val="sq-AL"/>
              </w:rPr>
              <w:t xml:space="preserve"> </w:t>
            </w:r>
            <w:r w:rsidRPr="006045BD">
              <w:rPr>
                <w:u w:val="single"/>
                <w:lang w:val="sq-AL"/>
              </w:rPr>
              <w:t>000</w:t>
            </w:r>
            <w:r w:rsidR="006045BD">
              <w:rPr>
                <w:u w:val="single"/>
                <w:lang w:val="sq-AL"/>
              </w:rPr>
              <w:t xml:space="preserve">   </w:t>
            </w:r>
            <w:r w:rsidR="006045BD" w:rsidRPr="006045BD">
              <w:rPr>
                <w:u w:val="single"/>
                <w:lang w:val="sq-AL"/>
              </w:rPr>
              <w:t xml:space="preserve">  </w:t>
            </w:r>
            <w:r w:rsidRPr="006045BD">
              <w:rPr>
                <w:u w:val="single"/>
                <w:lang w:val="sq-AL"/>
              </w:rPr>
              <w:t xml:space="preserve"> </w:t>
            </w:r>
            <w:r w:rsidRPr="00CD1173">
              <w:rPr>
                <w:u w:val="single"/>
                <w:lang w:val="sq-AL"/>
              </w:rPr>
              <w:t xml:space="preserve">    </w:t>
            </w:r>
            <w:r w:rsidRPr="00CD1173">
              <w:rPr>
                <w:lang w:val="sq-AL"/>
              </w:rPr>
              <w:t xml:space="preserve">   </w:t>
            </w:r>
            <w:r w:rsidRPr="00CD1173">
              <w:rPr>
                <w:u w:val="single"/>
                <w:lang w:val="sq-AL"/>
              </w:rPr>
              <w:t xml:space="preserve"> </w:t>
            </w:r>
          </w:p>
        </w:tc>
        <w:tc>
          <w:tcPr>
            <w:tcW w:w="4644" w:type="dxa"/>
          </w:tcPr>
          <w:p w:rsidR="00F1457D" w:rsidRPr="00CD1173" w:rsidRDefault="00F1457D" w:rsidP="00CD1173">
            <w:pPr>
              <w:pStyle w:val="Paragrafi"/>
              <w:ind w:firstLine="0"/>
              <w:rPr>
                <w:lang w:val="sq-AL"/>
              </w:rPr>
            </w:pPr>
            <w:r w:rsidRPr="00CD1173">
              <w:rPr>
                <w:lang w:val="sq-AL"/>
              </w:rPr>
              <w:t xml:space="preserve">Fishe: </w:t>
            </w:r>
            <w:r w:rsidR="006045BD">
              <w:rPr>
                <w:lang w:val="sq-AL"/>
              </w:rPr>
              <w:t xml:space="preserve"> </w:t>
            </w:r>
            <w:r w:rsidR="006045BD">
              <w:rPr>
                <w:u w:val="single"/>
                <w:lang w:val="sq-AL"/>
              </w:rPr>
              <w:t xml:space="preserve"> </w:t>
            </w:r>
            <w:r w:rsidRPr="00CD1173">
              <w:rPr>
                <w:u w:val="single"/>
                <w:lang w:val="sq-AL"/>
              </w:rPr>
              <w:t xml:space="preserve">000     </w:t>
            </w:r>
            <w:r w:rsidRPr="00CD1173">
              <w:rPr>
                <w:lang w:val="sq-AL"/>
              </w:rPr>
              <w:t xml:space="preserve">   </w:t>
            </w:r>
            <w:r w:rsidRPr="00CD1173">
              <w:rPr>
                <w:u w:val="single"/>
                <w:lang w:val="sq-AL"/>
              </w:rPr>
              <w:t xml:space="preserve"> </w:t>
            </w:r>
          </w:p>
        </w:tc>
      </w:tr>
      <w:tr w:rsidR="00F1457D" w:rsidRPr="007542C3" w:rsidTr="006045BD">
        <w:tc>
          <w:tcPr>
            <w:tcW w:w="4643" w:type="dxa"/>
          </w:tcPr>
          <w:p w:rsidR="00F1457D" w:rsidRPr="00CD1173" w:rsidRDefault="006045BD" w:rsidP="00CD1173">
            <w:pPr>
              <w:pStyle w:val="Paragrafi"/>
              <w:ind w:firstLine="0"/>
              <w:rPr>
                <w:lang w:val="sq-AL"/>
              </w:rPr>
            </w:pPr>
            <w:r>
              <w:rPr>
                <w:lang w:val="sq-AL"/>
              </w:rPr>
              <w:t xml:space="preserve">        </w:t>
            </w:r>
            <w:r w:rsidR="00F1457D" w:rsidRPr="00CD1173">
              <w:rPr>
                <w:lang w:val="sq-AL"/>
              </w:rPr>
              <w:t xml:space="preserve">00-000-00          </w:t>
            </w:r>
          </w:p>
        </w:tc>
        <w:tc>
          <w:tcPr>
            <w:tcW w:w="4644" w:type="dxa"/>
          </w:tcPr>
          <w:p w:rsidR="00F1457D" w:rsidRPr="00CD1173" w:rsidRDefault="006045BD" w:rsidP="00CD1173">
            <w:pPr>
              <w:pStyle w:val="Paragrafi"/>
              <w:ind w:firstLine="0"/>
              <w:rPr>
                <w:lang w:val="sq-AL"/>
              </w:rPr>
            </w:pPr>
            <w:r>
              <w:rPr>
                <w:lang w:val="sq-AL"/>
              </w:rPr>
              <w:t xml:space="preserve">        </w:t>
            </w:r>
            <w:r w:rsidR="00F1457D" w:rsidRPr="00CD1173">
              <w:rPr>
                <w:lang w:val="sq-AL"/>
              </w:rPr>
              <w:t>00-000-00</w:t>
            </w:r>
          </w:p>
        </w:tc>
      </w:tr>
    </w:tbl>
    <w:p w:rsidR="00F1457D" w:rsidRPr="007542C3" w:rsidRDefault="00F1457D" w:rsidP="00970723">
      <w:pPr>
        <w:pStyle w:val="Paragrafi"/>
        <w:rPr>
          <w:lang w:val="sq-AL"/>
        </w:rPr>
      </w:pPr>
    </w:p>
    <w:p w:rsidR="00F1457D" w:rsidRPr="007542C3" w:rsidRDefault="00F1457D" w:rsidP="00970723">
      <w:pPr>
        <w:pStyle w:val="Paragrafi"/>
        <w:rPr>
          <w:lang w:val="sq-AL"/>
        </w:rPr>
      </w:pPr>
    </w:p>
    <w:p w:rsidR="00356CD5" w:rsidRPr="007542C3" w:rsidRDefault="00356CD5" w:rsidP="00356CD5">
      <w:pPr>
        <w:tabs>
          <w:tab w:val="right" w:pos="10080"/>
        </w:tabs>
        <w:jc w:val="center"/>
        <w:rPr>
          <w:rFonts w:ascii="Arial" w:hAnsi="Arial" w:cs="Arial"/>
          <w:b/>
        </w:rPr>
      </w:pPr>
    </w:p>
    <w:p w:rsidR="00F1457D" w:rsidRPr="007542C3" w:rsidRDefault="00F1457D" w:rsidP="00356CD5">
      <w:pPr>
        <w:tabs>
          <w:tab w:val="right" w:pos="10080"/>
        </w:tabs>
        <w:jc w:val="center"/>
        <w:rPr>
          <w:rFonts w:ascii="Arial" w:hAnsi="Arial" w:cs="Arial"/>
          <w:b/>
        </w:rPr>
      </w:pPr>
    </w:p>
    <w:p w:rsidR="00F1457D" w:rsidRPr="007542C3" w:rsidRDefault="00F1457D" w:rsidP="00356CD5">
      <w:pPr>
        <w:tabs>
          <w:tab w:val="right" w:pos="10080"/>
        </w:tabs>
        <w:jc w:val="center"/>
        <w:rPr>
          <w:rFonts w:ascii="Arial" w:hAnsi="Arial" w:cs="Arial"/>
          <w:b/>
        </w:rPr>
      </w:pPr>
    </w:p>
    <w:p w:rsidR="00F1457D" w:rsidRPr="007542C3" w:rsidRDefault="00F1457D" w:rsidP="00356CD5">
      <w:pPr>
        <w:tabs>
          <w:tab w:val="right" w:pos="10080"/>
        </w:tabs>
        <w:jc w:val="center"/>
        <w:rPr>
          <w:rFonts w:ascii="Arial" w:hAnsi="Arial" w:cs="Arial"/>
          <w:b/>
        </w:rPr>
      </w:pPr>
    </w:p>
    <w:p w:rsidR="00F1457D" w:rsidRPr="007542C3" w:rsidRDefault="00F1457D" w:rsidP="00356CD5">
      <w:pPr>
        <w:tabs>
          <w:tab w:val="right" w:pos="10080"/>
        </w:tabs>
        <w:jc w:val="center"/>
        <w:rPr>
          <w:rFonts w:ascii="Arial" w:hAnsi="Arial" w:cs="Arial"/>
          <w:b/>
        </w:rPr>
      </w:pPr>
    </w:p>
    <w:p w:rsidR="00F1457D" w:rsidRPr="007542C3" w:rsidRDefault="00F1457D"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2E4B8A" w:rsidRPr="007542C3" w:rsidRDefault="002E4B8A" w:rsidP="006045BD">
      <w:pPr>
        <w:pStyle w:val="TitulliTitull"/>
      </w:pPr>
      <w:r w:rsidRPr="007542C3">
        <w:t>VOL</w:t>
      </w:r>
      <w:bookmarkStart w:id="0" w:name="_GoBack"/>
      <w:bookmarkEnd w:id="0"/>
      <w:r w:rsidRPr="007542C3">
        <w:t>UMI  II</w:t>
      </w:r>
    </w:p>
    <w:p w:rsidR="002E4B8A" w:rsidRPr="007542C3" w:rsidRDefault="002E4B8A" w:rsidP="006045BD">
      <w:pPr>
        <w:pStyle w:val="TitulliTitull"/>
      </w:pPr>
      <w:r w:rsidRPr="007542C3">
        <w:t>RREGULLAT</w:t>
      </w:r>
      <w:r w:rsidR="0088554F" w:rsidRPr="007542C3">
        <w:t xml:space="preserve"> </w:t>
      </w:r>
      <w:r w:rsidR="00906E79" w:rsidRPr="007542C3">
        <w:t xml:space="preserve">PËR </w:t>
      </w:r>
      <w:r w:rsidRPr="007542C3">
        <w:t>NGARKIMIN DHE SIGURIMIN E MALLRAVE</w:t>
      </w:r>
      <w:r w:rsidR="00906E79" w:rsidRPr="007542C3">
        <w:t xml:space="preserve"> </w:t>
      </w:r>
      <w:r w:rsidRPr="007542C3">
        <w:t>N</w:t>
      </w:r>
      <w:r w:rsidR="00906E79" w:rsidRPr="007542C3">
        <w:t>Ë</w:t>
      </w:r>
      <w:r w:rsidRPr="007542C3">
        <w:t xml:space="preserve"> </w:t>
      </w:r>
      <w:r w:rsidR="00CC3D2D" w:rsidRPr="007542C3">
        <w:t>VAGONË</w:t>
      </w:r>
      <w:r w:rsidRPr="007542C3">
        <w:t>T HEKURUDHOR</w:t>
      </w:r>
      <w:r w:rsidR="00906E79" w:rsidRPr="007542C3">
        <w:t>Ë</w:t>
      </w:r>
    </w:p>
    <w:p w:rsidR="002E4B8A" w:rsidRPr="007542C3" w:rsidRDefault="002E4B8A" w:rsidP="00906E79">
      <w:pPr>
        <w:pStyle w:val="Paragrafi"/>
        <w:jc w:val="center"/>
        <w:rPr>
          <w:b/>
          <w:lang w:val="sq-AL"/>
        </w:rPr>
      </w:pPr>
    </w:p>
    <w:p w:rsidR="002E4B8A" w:rsidRPr="007542C3" w:rsidRDefault="00906E79" w:rsidP="006045BD">
      <w:pPr>
        <w:pStyle w:val="TitulliTitull"/>
      </w:pPr>
      <w:r w:rsidRPr="007542C3">
        <w:t>KAPITULLI I</w:t>
      </w:r>
    </w:p>
    <w:p w:rsidR="002E4B8A" w:rsidRPr="007542C3" w:rsidRDefault="002E4B8A" w:rsidP="006045BD">
      <w:pPr>
        <w:pStyle w:val="NeniNr"/>
      </w:pPr>
      <w:r w:rsidRPr="007542C3">
        <w:t>Neni 1</w:t>
      </w:r>
    </w:p>
    <w:p w:rsidR="00906E79" w:rsidRPr="007542C3" w:rsidRDefault="00906E79" w:rsidP="002E4B8A">
      <w:pPr>
        <w:pStyle w:val="Paragrafi"/>
        <w:rPr>
          <w:lang w:val="sq-AL"/>
        </w:rPr>
      </w:pPr>
    </w:p>
    <w:p w:rsidR="002E4B8A" w:rsidRPr="007542C3" w:rsidRDefault="002E4B8A" w:rsidP="002E4B8A">
      <w:pPr>
        <w:pStyle w:val="Paragrafi"/>
        <w:rPr>
          <w:lang w:val="sq-AL"/>
        </w:rPr>
      </w:pPr>
      <w:r w:rsidRPr="007542C3">
        <w:rPr>
          <w:lang w:val="sq-AL"/>
        </w:rPr>
        <w:t>Përmban të gjitha rregullat për ngarkimin dhe sigurimin e mallit, në pajtim me kushtet e gabaritit të ngarkesës dhe të shpërndarjes së mallit në mënyr</w:t>
      </w:r>
      <w:r w:rsidR="00C14FE5" w:rsidRPr="007542C3">
        <w:rPr>
          <w:rFonts w:ascii="Times New Roman" w:hAnsi="Times New Roman"/>
          <w:lang w:val="sq-AL"/>
        </w:rPr>
        <w:t>ë</w:t>
      </w:r>
      <w:r w:rsidRPr="007542C3">
        <w:rPr>
          <w:lang w:val="sq-AL"/>
        </w:rPr>
        <w:t xml:space="preserve"> uniforme në sip</w:t>
      </w:r>
      <w:r w:rsidR="00C14FE5" w:rsidRPr="007542C3">
        <w:rPr>
          <w:rFonts w:ascii="Times New Roman" w:hAnsi="Times New Roman"/>
          <w:lang w:val="sq-AL"/>
        </w:rPr>
        <w:t>ë</w:t>
      </w:r>
      <w:r w:rsidRPr="007542C3">
        <w:rPr>
          <w:lang w:val="sq-AL"/>
        </w:rPr>
        <w:t>rfaqen mbajtëse të vagonit, në zbatim me parimet e përcaktuara n</w:t>
      </w:r>
      <w:r w:rsidR="00C14FE5" w:rsidRPr="007542C3">
        <w:rPr>
          <w:rFonts w:ascii="Times New Roman" w:hAnsi="Times New Roman"/>
          <w:lang w:val="sq-AL"/>
        </w:rPr>
        <w:t>ë</w:t>
      </w:r>
      <w:r w:rsidRPr="007542C3">
        <w:rPr>
          <w:lang w:val="sq-AL"/>
        </w:rPr>
        <w:t xml:space="preserve"> volumin 1.</w:t>
      </w:r>
    </w:p>
    <w:p w:rsidR="002E4B8A" w:rsidRPr="007542C3" w:rsidRDefault="002E4B8A" w:rsidP="002E4B8A">
      <w:pPr>
        <w:pStyle w:val="Paragrafi"/>
        <w:rPr>
          <w:lang w:val="sq-AL"/>
        </w:rPr>
      </w:pPr>
      <w:r w:rsidRPr="007542C3">
        <w:rPr>
          <w:lang w:val="sq-AL"/>
        </w:rPr>
        <w:t>Jepen informacionet e plota sesi malli duhet të ngarkohet</w:t>
      </w:r>
      <w:r w:rsidR="00906E79" w:rsidRPr="007542C3">
        <w:rPr>
          <w:lang w:val="sq-AL"/>
        </w:rPr>
        <w:t xml:space="preserve"> </w:t>
      </w:r>
      <w:r w:rsidRPr="007542C3">
        <w:rPr>
          <w:lang w:val="sq-AL"/>
        </w:rPr>
        <w:t>edhe në</w:t>
      </w:r>
      <w:r w:rsidR="000D0E1D" w:rsidRPr="007542C3">
        <w:rPr>
          <w:lang w:val="sq-AL"/>
        </w:rPr>
        <w:t xml:space="preserve"> </w:t>
      </w:r>
      <w:r w:rsidRPr="007542C3">
        <w:rPr>
          <w:lang w:val="sq-AL"/>
        </w:rPr>
        <w:t xml:space="preserve">raste specifike të ngarkimit të mallrave kur </w:t>
      </w:r>
      <w:r w:rsidR="002F2914" w:rsidRPr="007542C3">
        <w:rPr>
          <w:lang w:val="sq-AL"/>
        </w:rPr>
        <w:t>vagonë</w:t>
      </w:r>
      <w:r w:rsidRPr="007542C3">
        <w:rPr>
          <w:lang w:val="sq-AL"/>
        </w:rPr>
        <w:t>t janë pa</w:t>
      </w:r>
      <w:r w:rsidR="00906E79" w:rsidRPr="007542C3">
        <w:rPr>
          <w:lang w:val="sq-AL"/>
        </w:rPr>
        <w:t>j</w:t>
      </w:r>
      <w:r w:rsidRPr="007542C3">
        <w:rPr>
          <w:lang w:val="sq-AL"/>
        </w:rPr>
        <w:t xml:space="preserve">isur me </w:t>
      </w:r>
      <w:r w:rsidR="009D45B9" w:rsidRPr="007542C3">
        <w:rPr>
          <w:lang w:val="sq-AL"/>
        </w:rPr>
        <w:t>pajisj</w:t>
      </w:r>
      <w:r w:rsidRPr="007542C3">
        <w:rPr>
          <w:lang w:val="sq-AL"/>
        </w:rPr>
        <w:t xml:space="preserve">e të </w:t>
      </w:r>
      <w:r w:rsidR="00906E79" w:rsidRPr="007542C3">
        <w:rPr>
          <w:lang w:val="sq-AL"/>
        </w:rPr>
        <w:t>veçanta</w:t>
      </w:r>
      <w:r w:rsidRPr="007542C3">
        <w:rPr>
          <w:lang w:val="sq-AL"/>
        </w:rPr>
        <w:t>.</w:t>
      </w:r>
    </w:p>
    <w:p w:rsidR="002E4B8A" w:rsidRPr="007542C3" w:rsidRDefault="002E4B8A" w:rsidP="002E4B8A">
      <w:pPr>
        <w:pStyle w:val="Paragrafi"/>
        <w:rPr>
          <w:lang w:val="sq-AL"/>
        </w:rPr>
      </w:pPr>
      <w:r w:rsidRPr="007542C3">
        <w:rPr>
          <w:lang w:val="sq-AL"/>
        </w:rPr>
        <w:t xml:space="preserve">Zbatimi i saj është një garanci për sigurimin e shfrytëzimit dhe parandalimin e dëmtimit të mallit dhe </w:t>
      </w:r>
      <w:r w:rsidR="002F2914" w:rsidRPr="007542C3">
        <w:rPr>
          <w:lang w:val="sq-AL"/>
        </w:rPr>
        <w:t>vagonë</w:t>
      </w:r>
      <w:r w:rsidRPr="007542C3">
        <w:rPr>
          <w:lang w:val="sq-AL"/>
        </w:rPr>
        <w:t>ve. Transportuesi është përgjegjës për zbatimin e kësaj rregulloreje dhe në</w:t>
      </w:r>
      <w:r w:rsidR="00906E79" w:rsidRPr="007542C3">
        <w:rPr>
          <w:lang w:val="sq-AL"/>
        </w:rPr>
        <w:t xml:space="preserve"> </w:t>
      </w:r>
      <w:r w:rsidRPr="007542C3">
        <w:rPr>
          <w:lang w:val="sq-AL"/>
        </w:rPr>
        <w:t>rast se nuk krijon bindje, hekurudha të mos e ngarkojë ngarkesën.</w:t>
      </w:r>
    </w:p>
    <w:p w:rsidR="002E4B8A" w:rsidRPr="007542C3" w:rsidRDefault="002E4B8A" w:rsidP="002E4B8A">
      <w:pPr>
        <w:pStyle w:val="Paragrafi"/>
        <w:rPr>
          <w:lang w:val="sq-AL"/>
        </w:rPr>
      </w:pPr>
      <w:r w:rsidRPr="007542C3">
        <w:rPr>
          <w:lang w:val="sq-AL"/>
        </w:rPr>
        <w:t>Kjo rregullore e ngarkimit është e vlefshme për trenat që qarkullojnë deri në 120 km/or</w:t>
      </w:r>
      <w:r w:rsidR="00C14FE5" w:rsidRPr="007542C3">
        <w:rPr>
          <w:rFonts w:ascii="Times New Roman" w:hAnsi="Times New Roman"/>
          <w:lang w:val="sq-AL"/>
        </w:rPr>
        <w:t>ë</w:t>
      </w:r>
      <w:r w:rsidRPr="007542C3">
        <w:rPr>
          <w:lang w:val="sq-AL"/>
        </w:rPr>
        <w:t>.</w:t>
      </w:r>
    </w:p>
    <w:p w:rsidR="00906E79" w:rsidRPr="006045BD" w:rsidRDefault="00906E79" w:rsidP="002E4B8A">
      <w:pPr>
        <w:pStyle w:val="Paragrafi"/>
        <w:rPr>
          <w:sz w:val="16"/>
          <w:lang w:val="sq-AL"/>
        </w:rPr>
      </w:pPr>
    </w:p>
    <w:p w:rsidR="002E4B8A" w:rsidRPr="007542C3" w:rsidRDefault="002E4B8A" w:rsidP="006045BD">
      <w:pPr>
        <w:pStyle w:val="NeniNr"/>
      </w:pPr>
      <w:r w:rsidRPr="007542C3">
        <w:t>Neni 2</w:t>
      </w:r>
    </w:p>
    <w:p w:rsidR="002E4B8A" w:rsidRPr="007542C3" w:rsidRDefault="002E4B8A" w:rsidP="006045BD">
      <w:pPr>
        <w:pStyle w:val="NeniTitull"/>
      </w:pPr>
      <w:r w:rsidRPr="007542C3">
        <w:t>Ngarkimi në vagon</w:t>
      </w:r>
    </w:p>
    <w:p w:rsidR="002E4B8A" w:rsidRPr="007542C3" w:rsidRDefault="002E4B8A" w:rsidP="006045BD">
      <w:pPr>
        <w:pStyle w:val="NeniTitull"/>
      </w:pPr>
      <w:r w:rsidRPr="007542C3">
        <w:t>Procedura e ngarkimit</w:t>
      </w:r>
    </w:p>
    <w:p w:rsidR="007C2DFF" w:rsidRPr="006045BD" w:rsidRDefault="007C2DFF" w:rsidP="007C2DFF">
      <w:pPr>
        <w:pStyle w:val="Paragrafi"/>
        <w:ind w:firstLine="0"/>
        <w:rPr>
          <w:sz w:val="14"/>
          <w:lang w:val="sq-AL"/>
        </w:rPr>
      </w:pPr>
    </w:p>
    <w:p w:rsidR="006045BD" w:rsidRDefault="002E4B8A" w:rsidP="006045BD">
      <w:pPr>
        <w:pStyle w:val="Paragrafi"/>
        <w:rPr>
          <w:lang w:val="sq-AL"/>
        </w:rPr>
      </w:pPr>
      <w:r w:rsidRPr="007542C3">
        <w:rPr>
          <w:lang w:val="sq-AL"/>
        </w:rPr>
        <w:t xml:space="preserve">Linjat janë klasifikuar në kategori sipas </w:t>
      </w:r>
      <w:r w:rsidR="00906E79" w:rsidRPr="007542C3">
        <w:rPr>
          <w:lang w:val="sq-AL"/>
        </w:rPr>
        <w:t>ngarkesës</w:t>
      </w:r>
      <w:r w:rsidRPr="007542C3">
        <w:rPr>
          <w:lang w:val="sq-AL"/>
        </w:rPr>
        <w:t xml:space="preserve"> në aks dhe masës për metër linear n</w:t>
      </w:r>
      <w:r w:rsidR="00D463B0" w:rsidRPr="007542C3">
        <w:rPr>
          <w:rFonts w:ascii="Times New Roman" w:hAnsi="Times New Roman"/>
          <w:lang w:val="sq-AL"/>
        </w:rPr>
        <w:t>ë</w:t>
      </w:r>
      <w:r w:rsidRPr="007542C3">
        <w:rPr>
          <w:lang w:val="sq-AL"/>
        </w:rPr>
        <w:t xml:space="preserve"> A, B1, B2, C2, C3, C4, D2, D3, D4 , ku:           </w:t>
      </w:r>
    </w:p>
    <w:p w:rsidR="002E4B8A" w:rsidRPr="007542C3" w:rsidRDefault="002E4B8A" w:rsidP="006045BD">
      <w:pPr>
        <w:pStyle w:val="Paragrafi"/>
        <w:rPr>
          <w:lang w:val="sq-AL"/>
        </w:rPr>
      </w:pPr>
      <w:r w:rsidRPr="007542C3">
        <w:rPr>
          <w:lang w:val="sq-AL"/>
        </w:rPr>
        <w:t xml:space="preserve">Tabela tregon maksimumin e limitit të ngarkimit: </w:t>
      </w:r>
      <w:r w:rsidR="006045BD">
        <w:rPr>
          <w:lang w:val="sq-AL"/>
        </w:rPr>
        <w:t xml:space="preserve"> </w:t>
      </w:r>
      <w:r w:rsidR="0088554F" w:rsidRPr="007542C3">
        <w:rPr>
          <w:lang w:val="sq-AL"/>
        </w:rPr>
        <w:t>Shembull</w:t>
      </w:r>
      <w:r w:rsidRPr="007542C3">
        <w:rPr>
          <w:lang w:val="sq-AL"/>
        </w:rPr>
        <w:t>:</w:t>
      </w:r>
    </w:p>
    <w:tbl>
      <w:tblPr>
        <w:tblpPr w:leftFromText="180" w:rightFromText="180" w:vertAnchor="text" w:horzAnchor="page" w:tblpX="5875"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720"/>
        <w:gridCol w:w="720"/>
        <w:gridCol w:w="720"/>
        <w:gridCol w:w="720"/>
        <w:gridCol w:w="720"/>
      </w:tblGrid>
      <w:tr w:rsidR="002E4B8A" w:rsidRPr="006045BD" w:rsidTr="00A22A75">
        <w:tc>
          <w:tcPr>
            <w:tcW w:w="648" w:type="dxa"/>
            <w:tcBorders>
              <w:top w:val="nil"/>
              <w:left w:val="nil"/>
            </w:tcBorders>
          </w:tcPr>
          <w:p w:rsidR="002E4B8A" w:rsidRPr="006045BD" w:rsidRDefault="002E4B8A" w:rsidP="007C2DFF">
            <w:pPr>
              <w:pStyle w:val="Paragrafi"/>
              <w:ind w:firstLine="0"/>
              <w:rPr>
                <w:sz w:val="20"/>
                <w:lang w:val="sq-AL"/>
              </w:rPr>
            </w:pPr>
          </w:p>
        </w:tc>
        <w:tc>
          <w:tcPr>
            <w:tcW w:w="720" w:type="dxa"/>
          </w:tcPr>
          <w:p w:rsidR="002E4B8A" w:rsidRPr="006045BD" w:rsidRDefault="002E4B8A" w:rsidP="007C2DFF">
            <w:pPr>
              <w:pStyle w:val="Paragrafi"/>
              <w:ind w:firstLine="0"/>
              <w:rPr>
                <w:sz w:val="20"/>
                <w:lang w:val="sq-AL"/>
              </w:rPr>
            </w:pPr>
            <w:r w:rsidRPr="006045BD">
              <w:rPr>
                <w:sz w:val="20"/>
                <w:lang w:val="sq-AL"/>
              </w:rPr>
              <w:t>A</w:t>
            </w:r>
          </w:p>
        </w:tc>
        <w:tc>
          <w:tcPr>
            <w:tcW w:w="720" w:type="dxa"/>
          </w:tcPr>
          <w:p w:rsidR="002E4B8A" w:rsidRPr="006045BD" w:rsidRDefault="002E4B8A" w:rsidP="007C2DFF">
            <w:pPr>
              <w:pStyle w:val="Paragrafi"/>
              <w:ind w:firstLine="0"/>
              <w:rPr>
                <w:sz w:val="20"/>
                <w:lang w:val="sq-AL"/>
              </w:rPr>
            </w:pPr>
            <w:r w:rsidRPr="006045BD">
              <w:rPr>
                <w:sz w:val="20"/>
                <w:lang w:val="sq-AL"/>
              </w:rPr>
              <w:t>B</w:t>
            </w:r>
          </w:p>
        </w:tc>
        <w:tc>
          <w:tcPr>
            <w:tcW w:w="720" w:type="dxa"/>
          </w:tcPr>
          <w:p w:rsidR="002E4B8A" w:rsidRPr="006045BD" w:rsidRDefault="002E4B8A" w:rsidP="007C2DFF">
            <w:pPr>
              <w:pStyle w:val="Paragrafi"/>
              <w:ind w:firstLine="0"/>
              <w:rPr>
                <w:sz w:val="20"/>
                <w:lang w:val="sq-AL"/>
              </w:rPr>
            </w:pPr>
            <w:r w:rsidRPr="006045BD">
              <w:rPr>
                <w:sz w:val="20"/>
                <w:lang w:val="sq-AL"/>
              </w:rPr>
              <w:t>C2</w:t>
            </w:r>
          </w:p>
        </w:tc>
        <w:tc>
          <w:tcPr>
            <w:tcW w:w="720" w:type="dxa"/>
          </w:tcPr>
          <w:p w:rsidR="002E4B8A" w:rsidRPr="006045BD" w:rsidRDefault="002E4B8A" w:rsidP="007C2DFF">
            <w:pPr>
              <w:pStyle w:val="Paragrafi"/>
              <w:ind w:firstLine="0"/>
              <w:rPr>
                <w:sz w:val="20"/>
                <w:lang w:val="sq-AL"/>
              </w:rPr>
            </w:pPr>
            <w:r w:rsidRPr="006045BD">
              <w:rPr>
                <w:sz w:val="20"/>
                <w:lang w:val="sq-AL"/>
              </w:rPr>
              <w:t>C3</w:t>
            </w:r>
          </w:p>
        </w:tc>
        <w:tc>
          <w:tcPr>
            <w:tcW w:w="720" w:type="dxa"/>
          </w:tcPr>
          <w:p w:rsidR="002E4B8A" w:rsidRPr="006045BD" w:rsidRDefault="002E4B8A" w:rsidP="007C2DFF">
            <w:pPr>
              <w:pStyle w:val="Paragrafi"/>
              <w:ind w:firstLine="0"/>
              <w:rPr>
                <w:sz w:val="20"/>
                <w:lang w:val="sq-AL"/>
              </w:rPr>
            </w:pPr>
            <w:r w:rsidRPr="006045BD">
              <w:rPr>
                <w:sz w:val="20"/>
                <w:lang w:val="sq-AL"/>
              </w:rPr>
              <w:t>D2</w:t>
            </w:r>
          </w:p>
        </w:tc>
      </w:tr>
      <w:tr w:rsidR="002E4B8A" w:rsidRPr="006045BD" w:rsidTr="00A22A75">
        <w:tc>
          <w:tcPr>
            <w:tcW w:w="648" w:type="dxa"/>
          </w:tcPr>
          <w:p w:rsidR="002E4B8A" w:rsidRPr="006045BD" w:rsidRDefault="002E4B8A" w:rsidP="007C2DFF">
            <w:pPr>
              <w:pStyle w:val="Paragrafi"/>
              <w:ind w:firstLine="0"/>
              <w:rPr>
                <w:sz w:val="20"/>
                <w:lang w:val="sq-AL"/>
              </w:rPr>
            </w:pPr>
            <w:r w:rsidRPr="006045BD">
              <w:rPr>
                <w:sz w:val="20"/>
                <w:lang w:val="sq-AL"/>
              </w:rPr>
              <w:t>s</w:t>
            </w:r>
          </w:p>
        </w:tc>
        <w:tc>
          <w:tcPr>
            <w:tcW w:w="720" w:type="dxa"/>
          </w:tcPr>
          <w:p w:rsidR="002E4B8A" w:rsidRPr="006045BD" w:rsidRDefault="002E4B8A" w:rsidP="007C2DFF">
            <w:pPr>
              <w:pStyle w:val="Paragrafi"/>
              <w:ind w:firstLine="0"/>
              <w:rPr>
                <w:sz w:val="20"/>
                <w:lang w:val="sq-AL"/>
              </w:rPr>
            </w:pPr>
            <w:r w:rsidRPr="006045BD">
              <w:rPr>
                <w:sz w:val="20"/>
                <w:lang w:val="sq-AL"/>
              </w:rPr>
              <w:t>39 t</w:t>
            </w:r>
          </w:p>
        </w:tc>
        <w:tc>
          <w:tcPr>
            <w:tcW w:w="720" w:type="dxa"/>
          </w:tcPr>
          <w:p w:rsidR="002E4B8A" w:rsidRPr="006045BD" w:rsidRDefault="002E4B8A" w:rsidP="007C2DFF">
            <w:pPr>
              <w:pStyle w:val="Paragrafi"/>
              <w:ind w:firstLine="0"/>
              <w:rPr>
                <w:sz w:val="20"/>
                <w:lang w:val="sq-AL"/>
              </w:rPr>
            </w:pPr>
            <w:r w:rsidRPr="006045BD">
              <w:rPr>
                <w:sz w:val="20"/>
                <w:lang w:val="sq-AL"/>
              </w:rPr>
              <w:t>47 t</w:t>
            </w:r>
          </w:p>
        </w:tc>
        <w:tc>
          <w:tcPr>
            <w:tcW w:w="720" w:type="dxa"/>
          </w:tcPr>
          <w:p w:rsidR="002E4B8A" w:rsidRPr="006045BD" w:rsidRDefault="002E4B8A" w:rsidP="007C2DFF">
            <w:pPr>
              <w:pStyle w:val="Paragrafi"/>
              <w:ind w:firstLine="0"/>
              <w:rPr>
                <w:sz w:val="20"/>
                <w:lang w:val="sq-AL"/>
              </w:rPr>
            </w:pPr>
            <w:r w:rsidRPr="006045BD">
              <w:rPr>
                <w:sz w:val="20"/>
                <w:lang w:val="sq-AL"/>
              </w:rPr>
              <w:t>55 t</w:t>
            </w:r>
          </w:p>
        </w:tc>
        <w:tc>
          <w:tcPr>
            <w:tcW w:w="1440" w:type="dxa"/>
            <w:gridSpan w:val="2"/>
          </w:tcPr>
          <w:p w:rsidR="002E4B8A" w:rsidRPr="006045BD" w:rsidRDefault="002E4B8A" w:rsidP="007C2DFF">
            <w:pPr>
              <w:pStyle w:val="Paragrafi"/>
              <w:ind w:firstLine="0"/>
              <w:rPr>
                <w:sz w:val="20"/>
                <w:lang w:val="sq-AL"/>
              </w:rPr>
            </w:pPr>
            <w:r w:rsidRPr="006045BD">
              <w:rPr>
                <w:sz w:val="20"/>
                <w:lang w:val="sq-AL"/>
              </w:rPr>
              <w:t>57 t</w:t>
            </w:r>
          </w:p>
        </w:tc>
      </w:tr>
      <w:tr w:rsidR="002E4B8A" w:rsidRPr="006045BD" w:rsidTr="00A22A75">
        <w:tc>
          <w:tcPr>
            <w:tcW w:w="648" w:type="dxa"/>
          </w:tcPr>
          <w:p w:rsidR="002E4B8A" w:rsidRPr="006045BD" w:rsidRDefault="002E4B8A" w:rsidP="007C2DFF">
            <w:pPr>
              <w:pStyle w:val="Paragrafi"/>
              <w:ind w:firstLine="0"/>
              <w:rPr>
                <w:sz w:val="20"/>
                <w:lang w:val="sq-AL"/>
              </w:rPr>
            </w:pPr>
            <w:r w:rsidRPr="006045BD">
              <w:rPr>
                <w:sz w:val="20"/>
                <w:lang w:val="sq-AL"/>
              </w:rPr>
              <w:t>120</w:t>
            </w:r>
          </w:p>
        </w:tc>
        <w:tc>
          <w:tcPr>
            <w:tcW w:w="3600" w:type="dxa"/>
            <w:gridSpan w:val="5"/>
          </w:tcPr>
          <w:p w:rsidR="002E4B8A" w:rsidRPr="006045BD" w:rsidRDefault="002E4B8A" w:rsidP="007C2DFF">
            <w:pPr>
              <w:pStyle w:val="Paragrafi"/>
              <w:ind w:firstLine="0"/>
              <w:rPr>
                <w:sz w:val="20"/>
                <w:lang w:val="sq-AL"/>
              </w:rPr>
            </w:pPr>
            <w:r w:rsidRPr="006045BD">
              <w:rPr>
                <w:sz w:val="20"/>
                <w:lang w:val="sq-AL"/>
              </w:rPr>
              <w:t>0,00 t</w:t>
            </w:r>
          </w:p>
        </w:tc>
      </w:tr>
    </w:tbl>
    <w:p w:rsidR="002E4B8A" w:rsidRPr="007542C3" w:rsidRDefault="002E4B8A" w:rsidP="002E4B8A">
      <w:pPr>
        <w:pStyle w:val="Paragrafi"/>
        <w:rPr>
          <w:lang w:val="sq-AL"/>
        </w:rPr>
      </w:pPr>
      <w:r w:rsidRPr="007542C3">
        <w:rPr>
          <w:lang w:val="sq-AL"/>
        </w:rPr>
        <w:t xml:space="preserve">A = 16.0 t                    1 = 5.0 t/m </w:t>
      </w:r>
    </w:p>
    <w:p w:rsidR="002E4B8A" w:rsidRPr="007542C3" w:rsidRDefault="002E4B8A" w:rsidP="002E4B8A">
      <w:pPr>
        <w:pStyle w:val="Paragrafi"/>
        <w:rPr>
          <w:lang w:val="sq-AL"/>
        </w:rPr>
      </w:pPr>
      <w:r w:rsidRPr="007542C3">
        <w:rPr>
          <w:lang w:val="sq-AL"/>
        </w:rPr>
        <w:t xml:space="preserve">B = 18.0 t                    2 = 6.4 t/m                                                                   </w:t>
      </w:r>
    </w:p>
    <w:p w:rsidR="002E4B8A" w:rsidRPr="007542C3" w:rsidRDefault="002E4B8A" w:rsidP="002E4B8A">
      <w:pPr>
        <w:pStyle w:val="Paragrafi"/>
        <w:rPr>
          <w:lang w:val="sq-AL"/>
        </w:rPr>
      </w:pPr>
      <w:r w:rsidRPr="007542C3">
        <w:rPr>
          <w:lang w:val="sq-AL"/>
        </w:rPr>
        <w:t>C = 20.0 t                    3 = 7.2 t/m</w:t>
      </w:r>
    </w:p>
    <w:p w:rsidR="002E4B8A" w:rsidRPr="007542C3" w:rsidRDefault="002E4B8A" w:rsidP="002E4B8A">
      <w:pPr>
        <w:pStyle w:val="Paragrafi"/>
        <w:rPr>
          <w:lang w:val="sq-AL"/>
        </w:rPr>
      </w:pPr>
      <w:r w:rsidRPr="007542C3">
        <w:rPr>
          <w:lang w:val="sq-AL"/>
        </w:rPr>
        <w:t>D = 22.5 t                    4 = 8.0 t/m</w:t>
      </w:r>
    </w:p>
    <w:p w:rsidR="002E4B8A" w:rsidRPr="007542C3" w:rsidRDefault="007C2DFF" w:rsidP="002E4B8A">
      <w:pPr>
        <w:pStyle w:val="Paragrafi"/>
        <w:rPr>
          <w:lang w:val="sq-AL"/>
        </w:rPr>
      </w:pPr>
      <w:r w:rsidRPr="007542C3">
        <w:rPr>
          <w:lang w:val="sq-AL"/>
        </w:rPr>
        <w:t xml:space="preserve">- </w:t>
      </w:r>
      <w:r w:rsidR="002E4B8A" w:rsidRPr="007542C3">
        <w:rPr>
          <w:lang w:val="sq-AL"/>
        </w:rPr>
        <w:t>Identifikohet kategoria e linjës (rrugës) që do të përshkojë malli dhe limiti minimal i ngarkimit, sipas linjës</w:t>
      </w:r>
      <w:r w:rsidR="009E423C" w:rsidRPr="007542C3">
        <w:rPr>
          <w:lang w:val="sq-AL"/>
        </w:rPr>
        <w:t>.</w:t>
      </w:r>
    </w:p>
    <w:p w:rsidR="002E4B8A" w:rsidRPr="007542C3" w:rsidRDefault="002E4B8A" w:rsidP="002E4B8A">
      <w:pPr>
        <w:pStyle w:val="Paragrafi"/>
        <w:rPr>
          <w:lang w:val="sq-AL"/>
        </w:rPr>
      </w:pPr>
      <w:r w:rsidRPr="007542C3">
        <w:rPr>
          <w:lang w:val="sq-AL"/>
        </w:rPr>
        <w:t>-  Respektohet limiti i ngarkimit i treguar n</w:t>
      </w:r>
      <w:r w:rsidR="00D463B0" w:rsidRPr="007542C3">
        <w:rPr>
          <w:rFonts w:ascii="Times New Roman" w:hAnsi="Times New Roman"/>
          <w:lang w:val="sq-AL"/>
        </w:rPr>
        <w:t>ë</w:t>
      </w:r>
      <w:r w:rsidRPr="007542C3">
        <w:rPr>
          <w:lang w:val="sq-AL"/>
        </w:rPr>
        <w:t xml:space="preserve"> </w:t>
      </w:r>
      <w:r w:rsidR="00524A67" w:rsidRPr="007542C3">
        <w:rPr>
          <w:lang w:val="sq-AL"/>
        </w:rPr>
        <w:t>tabelën</w:t>
      </w:r>
      <w:r w:rsidRPr="007542C3">
        <w:rPr>
          <w:lang w:val="sq-AL"/>
        </w:rPr>
        <w:t xml:space="preserve"> e vagonit sipas </w:t>
      </w:r>
      <w:r w:rsidR="00906E79" w:rsidRPr="007542C3">
        <w:rPr>
          <w:lang w:val="sq-AL"/>
        </w:rPr>
        <w:t>kategorisë</w:t>
      </w:r>
      <w:r w:rsidRPr="007542C3">
        <w:rPr>
          <w:lang w:val="sq-AL"/>
        </w:rPr>
        <w:t xml:space="preserve"> s</w:t>
      </w:r>
      <w:r w:rsidR="00906E79" w:rsidRPr="007542C3">
        <w:rPr>
          <w:rFonts w:ascii="Times New Roman" w:hAnsi="Times New Roman"/>
          <w:lang w:val="sq-AL"/>
        </w:rPr>
        <w:t>ë</w:t>
      </w:r>
      <w:r w:rsidRPr="007542C3">
        <w:rPr>
          <w:lang w:val="sq-AL"/>
        </w:rPr>
        <w:t xml:space="preserve"> linj</w:t>
      </w:r>
      <w:r w:rsidR="00906E79" w:rsidRPr="007542C3">
        <w:rPr>
          <w:rFonts w:ascii="Times New Roman" w:hAnsi="Times New Roman"/>
          <w:lang w:val="sq-AL"/>
        </w:rPr>
        <w:t>ë</w:t>
      </w:r>
      <w:r w:rsidRPr="007542C3">
        <w:rPr>
          <w:lang w:val="sq-AL"/>
        </w:rPr>
        <w:t>s.</w:t>
      </w:r>
    </w:p>
    <w:tbl>
      <w:tblPr>
        <w:tblpPr w:leftFromText="180" w:rightFromText="180" w:vertAnchor="text" w:horzAnchor="page" w:tblpX="8131" w:tblpY="1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0"/>
        <w:gridCol w:w="1080"/>
      </w:tblGrid>
      <w:tr w:rsidR="002E4B8A" w:rsidRPr="006045BD" w:rsidTr="00A22A75">
        <w:trPr>
          <w:trHeight w:val="441"/>
        </w:trPr>
        <w:tc>
          <w:tcPr>
            <w:tcW w:w="1260" w:type="dxa"/>
          </w:tcPr>
          <w:p w:rsidR="002E4B8A" w:rsidRPr="006045BD" w:rsidRDefault="002E4B8A" w:rsidP="007C2DFF">
            <w:pPr>
              <w:pStyle w:val="Paragrafi"/>
              <w:ind w:firstLine="0"/>
              <w:rPr>
                <w:sz w:val="20"/>
                <w:lang w:val="sq-AL"/>
              </w:rPr>
            </w:pPr>
            <w:r w:rsidRPr="006045BD">
              <w:rPr>
                <w:sz w:val="20"/>
                <w:lang w:val="sq-AL"/>
              </w:rPr>
              <w:t>DB, OBB</w:t>
            </w:r>
          </w:p>
          <w:p w:rsidR="002E4B8A" w:rsidRPr="006045BD" w:rsidRDefault="002E4B8A" w:rsidP="007C2DFF">
            <w:pPr>
              <w:pStyle w:val="Paragrafi"/>
              <w:ind w:firstLine="0"/>
              <w:rPr>
                <w:sz w:val="20"/>
                <w:lang w:val="sq-AL"/>
              </w:rPr>
            </w:pPr>
            <w:r w:rsidRPr="006045BD">
              <w:rPr>
                <w:sz w:val="20"/>
                <w:lang w:val="sq-AL"/>
              </w:rPr>
              <w:t>SBB, FS</w:t>
            </w:r>
          </w:p>
        </w:tc>
        <w:tc>
          <w:tcPr>
            <w:tcW w:w="1080" w:type="dxa"/>
          </w:tcPr>
          <w:p w:rsidR="002E4B8A" w:rsidRPr="006045BD" w:rsidRDefault="002E4B8A" w:rsidP="007C2DFF">
            <w:pPr>
              <w:pStyle w:val="Paragrafi"/>
              <w:ind w:firstLine="0"/>
              <w:rPr>
                <w:sz w:val="20"/>
                <w:lang w:val="sq-AL"/>
              </w:rPr>
            </w:pPr>
            <w:r w:rsidRPr="006045BD">
              <w:rPr>
                <w:sz w:val="20"/>
                <w:lang w:val="sq-AL"/>
              </w:rPr>
              <w:t>C</w:t>
            </w:r>
          </w:p>
        </w:tc>
      </w:tr>
      <w:tr w:rsidR="002E4B8A" w:rsidRPr="006045BD" w:rsidTr="00A22A75">
        <w:tc>
          <w:tcPr>
            <w:tcW w:w="1260" w:type="dxa"/>
          </w:tcPr>
          <w:p w:rsidR="002E4B8A" w:rsidRPr="006045BD" w:rsidRDefault="002E4B8A" w:rsidP="007C2DFF">
            <w:pPr>
              <w:pStyle w:val="Paragrafi"/>
              <w:ind w:firstLine="0"/>
              <w:rPr>
                <w:sz w:val="20"/>
                <w:lang w:val="sq-AL"/>
              </w:rPr>
            </w:pPr>
            <w:r w:rsidRPr="006045BD">
              <w:rPr>
                <w:sz w:val="20"/>
                <w:lang w:val="sq-AL"/>
              </w:rPr>
              <w:t>100</w:t>
            </w:r>
          </w:p>
        </w:tc>
        <w:tc>
          <w:tcPr>
            <w:tcW w:w="1080" w:type="dxa"/>
          </w:tcPr>
          <w:p w:rsidR="002E4B8A" w:rsidRPr="006045BD" w:rsidRDefault="002E4B8A" w:rsidP="007C2DFF">
            <w:pPr>
              <w:pStyle w:val="Paragrafi"/>
              <w:ind w:firstLine="0"/>
              <w:rPr>
                <w:sz w:val="20"/>
                <w:lang w:val="sq-AL"/>
              </w:rPr>
            </w:pPr>
            <w:r w:rsidRPr="006045BD">
              <w:rPr>
                <w:sz w:val="20"/>
                <w:lang w:val="sq-AL"/>
              </w:rPr>
              <w:t>59 t</w:t>
            </w:r>
          </w:p>
        </w:tc>
      </w:tr>
    </w:tbl>
    <w:p w:rsidR="006045BD" w:rsidRDefault="002E4B8A" w:rsidP="002E4B8A">
      <w:pPr>
        <w:pStyle w:val="Paragrafi"/>
        <w:rPr>
          <w:lang w:val="sq-AL"/>
        </w:rPr>
      </w:pPr>
      <w:r w:rsidRPr="007542C3">
        <w:rPr>
          <w:lang w:val="sq-AL"/>
        </w:rPr>
        <w:t xml:space="preserve">Tabela </w:t>
      </w:r>
      <w:r w:rsidR="00906E79" w:rsidRPr="007542C3">
        <w:rPr>
          <w:lang w:val="sq-AL"/>
        </w:rPr>
        <w:t>plotësuese</w:t>
      </w:r>
      <w:r w:rsidRPr="007542C3">
        <w:rPr>
          <w:lang w:val="sq-AL"/>
        </w:rPr>
        <w:t>:</w:t>
      </w:r>
    </w:p>
    <w:p w:rsidR="002E4B8A" w:rsidRPr="007542C3" w:rsidRDefault="002E4B8A" w:rsidP="002E4B8A">
      <w:pPr>
        <w:pStyle w:val="Paragrafi"/>
        <w:rPr>
          <w:lang w:val="sq-AL"/>
        </w:rPr>
      </w:pPr>
      <w:r w:rsidRPr="007542C3">
        <w:rPr>
          <w:lang w:val="sq-AL"/>
        </w:rPr>
        <w:t xml:space="preserve">                                                                    Shemb</w:t>
      </w:r>
      <w:r w:rsidR="00906E79" w:rsidRPr="007542C3">
        <w:rPr>
          <w:lang w:val="sq-AL"/>
        </w:rPr>
        <w:t>u</w:t>
      </w:r>
      <w:r w:rsidRPr="007542C3">
        <w:rPr>
          <w:lang w:val="sq-AL"/>
        </w:rPr>
        <w:t>ll:</w:t>
      </w:r>
    </w:p>
    <w:p w:rsidR="002E4B8A" w:rsidRPr="007542C3" w:rsidRDefault="002E4B8A" w:rsidP="002E4B8A">
      <w:pPr>
        <w:pStyle w:val="Paragrafi"/>
        <w:rPr>
          <w:lang w:val="sq-AL"/>
        </w:rPr>
      </w:pPr>
      <w:r w:rsidRPr="007542C3">
        <w:rPr>
          <w:lang w:val="sq-AL"/>
        </w:rPr>
        <w:t xml:space="preserve">Kjo tabelë përdoret nga disa </w:t>
      </w:r>
      <w:r w:rsidR="00906E79" w:rsidRPr="007542C3">
        <w:rPr>
          <w:lang w:val="sq-AL"/>
        </w:rPr>
        <w:t>h</w:t>
      </w:r>
      <w:r w:rsidRPr="007542C3">
        <w:rPr>
          <w:lang w:val="sq-AL"/>
        </w:rPr>
        <w:t>ekurudha, kur nën vartësi</w:t>
      </w:r>
    </w:p>
    <w:p w:rsidR="002E4B8A" w:rsidRPr="007542C3" w:rsidRDefault="002E4B8A" w:rsidP="002E4B8A">
      <w:pPr>
        <w:pStyle w:val="Paragrafi"/>
        <w:rPr>
          <w:lang w:val="sq-AL"/>
        </w:rPr>
      </w:pPr>
      <w:r w:rsidRPr="007542C3">
        <w:rPr>
          <w:lang w:val="sq-AL"/>
        </w:rPr>
        <w:t>të kategorisë së</w:t>
      </w:r>
      <w:r w:rsidR="00906E79" w:rsidRPr="007542C3">
        <w:rPr>
          <w:lang w:val="sq-AL"/>
        </w:rPr>
        <w:t xml:space="preserve"> </w:t>
      </w:r>
      <w:r w:rsidRPr="007542C3">
        <w:rPr>
          <w:lang w:val="sq-AL"/>
        </w:rPr>
        <w:t>linjës</w:t>
      </w:r>
      <w:r w:rsidR="00906E79" w:rsidRPr="007542C3">
        <w:rPr>
          <w:lang w:val="sq-AL"/>
        </w:rPr>
        <w:t xml:space="preserve"> </w:t>
      </w:r>
      <w:r w:rsidRPr="007542C3">
        <w:rPr>
          <w:lang w:val="sq-AL"/>
        </w:rPr>
        <w:t xml:space="preserve">e </w:t>
      </w:r>
      <w:r w:rsidR="00906E79" w:rsidRPr="007542C3">
        <w:rPr>
          <w:lang w:val="sq-AL"/>
        </w:rPr>
        <w:t>shpejtësisë</w:t>
      </w:r>
      <w:r w:rsidRPr="007542C3">
        <w:rPr>
          <w:lang w:val="sq-AL"/>
        </w:rPr>
        <w:t xml:space="preserve"> përkatëse </w:t>
      </w:r>
    </w:p>
    <w:p w:rsidR="002E4B8A" w:rsidRPr="007542C3" w:rsidRDefault="002E4B8A" w:rsidP="002E4B8A">
      <w:pPr>
        <w:pStyle w:val="Paragrafi"/>
        <w:rPr>
          <w:lang w:val="sq-AL"/>
        </w:rPr>
      </w:pPr>
      <w:r w:rsidRPr="007542C3">
        <w:rPr>
          <w:lang w:val="sq-AL"/>
        </w:rPr>
        <w:t>shënohet</w:t>
      </w:r>
      <w:r w:rsidR="00906E79" w:rsidRPr="007542C3">
        <w:rPr>
          <w:lang w:val="sq-AL"/>
        </w:rPr>
        <w:t xml:space="preserve"> </w:t>
      </w:r>
      <w:r w:rsidRPr="007542C3">
        <w:rPr>
          <w:lang w:val="sq-AL"/>
        </w:rPr>
        <w:t>vlera maksimale e ngarkimit të vagonit</w:t>
      </w:r>
      <w:r w:rsidR="009E423C" w:rsidRPr="007542C3">
        <w:rPr>
          <w:lang w:val="sq-AL"/>
        </w:rPr>
        <w:t>.</w:t>
      </w:r>
    </w:p>
    <w:p w:rsidR="002E4B8A" w:rsidRPr="007542C3" w:rsidRDefault="002E4B8A" w:rsidP="002E4B8A">
      <w:pPr>
        <w:pStyle w:val="Paragrafi"/>
        <w:rPr>
          <w:lang w:val="sq-AL"/>
        </w:rPr>
      </w:pPr>
      <w:r w:rsidRPr="007542C3">
        <w:rPr>
          <w:lang w:val="sq-AL"/>
        </w:rPr>
        <w:t>Shpërndarja e ngarkesës</w:t>
      </w:r>
    </w:p>
    <w:p w:rsidR="002E4B8A" w:rsidRPr="007542C3" w:rsidRDefault="00E60753" w:rsidP="002E4B8A">
      <w:pPr>
        <w:pStyle w:val="Paragrafi"/>
        <w:rPr>
          <w:lang w:val="sq-AL"/>
        </w:rPr>
      </w:pPr>
      <w:r w:rsidRPr="00E60753">
        <w:rPr>
          <w:lang w:val="sq-AL"/>
        </w:rPr>
        <w:pict>
          <v:shape id="_x0000_s1526" type="#_x0000_t75" alt="Text Box" style="position:absolute;left:0;text-align:left;margin-left:343.6pt;margin-top:10.65pt;width:121.5pt;height:181.2pt;z-index:-251604992">
            <v:imagedata r:id="rId112" o:title=""/>
          </v:shape>
          <o:OLEObject Type="Embed" ProgID="CorelPHOTOPAINT.Image.13" ShapeID="_x0000_s1526" DrawAspect="Content" ObjectID="_1376986665" r:id="rId113"/>
        </w:pict>
      </w:r>
      <w:r w:rsidR="002E4B8A" w:rsidRPr="007542C3">
        <w:rPr>
          <w:lang w:val="sq-AL"/>
        </w:rPr>
        <w:t>-</w:t>
      </w:r>
      <w:r w:rsidR="00C14FE5" w:rsidRPr="007542C3">
        <w:rPr>
          <w:lang w:val="sq-AL"/>
        </w:rPr>
        <w:t xml:space="preserve"> </w:t>
      </w:r>
      <w:r w:rsidR="002E4B8A" w:rsidRPr="007542C3">
        <w:rPr>
          <w:lang w:val="sq-AL"/>
        </w:rPr>
        <w:t>Ngarkesa duhet të shpërndahet në mënyrë uniforme për sa është e mundur.</w:t>
      </w:r>
    </w:p>
    <w:p w:rsidR="002E4B8A" w:rsidRPr="007542C3" w:rsidRDefault="002E4B8A" w:rsidP="002E4B8A">
      <w:pPr>
        <w:pStyle w:val="Paragrafi"/>
        <w:rPr>
          <w:lang w:val="sq-AL"/>
        </w:rPr>
      </w:pPr>
      <w:r w:rsidRPr="007542C3">
        <w:rPr>
          <w:lang w:val="sq-AL"/>
        </w:rPr>
        <w:t>Zgjedhja e mënyrës së vendosjes s</w:t>
      </w:r>
      <w:r w:rsidR="009E423C" w:rsidRPr="007542C3">
        <w:rPr>
          <w:rFonts w:ascii="Times New Roman" w:hAnsi="Times New Roman"/>
          <w:lang w:val="sq-AL"/>
        </w:rPr>
        <w:t>ë</w:t>
      </w:r>
      <w:r w:rsidRPr="007542C3">
        <w:rPr>
          <w:lang w:val="sq-AL"/>
        </w:rPr>
        <w:t xml:space="preserve"> ngarkesës</w:t>
      </w:r>
    </w:p>
    <w:p w:rsidR="002E4B8A" w:rsidRPr="007542C3" w:rsidRDefault="002E4B8A" w:rsidP="002E4B8A">
      <w:pPr>
        <w:pStyle w:val="Paragrafi"/>
        <w:rPr>
          <w:lang w:val="sq-AL"/>
        </w:rPr>
      </w:pPr>
      <w:r w:rsidRPr="007542C3">
        <w:rPr>
          <w:lang w:val="sq-AL"/>
        </w:rPr>
        <w:t>Respektohen përcaktimet</w:t>
      </w:r>
      <w:r w:rsidR="00193B89" w:rsidRPr="007542C3">
        <w:rPr>
          <w:lang w:val="sq-AL"/>
        </w:rPr>
        <w:t>,</w:t>
      </w:r>
      <w:r w:rsidRPr="007542C3">
        <w:rPr>
          <w:lang w:val="sq-AL"/>
        </w:rPr>
        <w:t xml:space="preserve"> </w:t>
      </w:r>
      <w:r w:rsidR="00005FA5" w:rsidRPr="007542C3">
        <w:rPr>
          <w:lang w:val="sq-AL"/>
        </w:rPr>
        <w:t>s</w:t>
      </w:r>
      <w:r w:rsidRPr="007542C3">
        <w:rPr>
          <w:lang w:val="sq-AL"/>
        </w:rPr>
        <w:t>i:</w:t>
      </w:r>
    </w:p>
    <w:p w:rsidR="002E4B8A" w:rsidRPr="007542C3" w:rsidRDefault="002E4B8A" w:rsidP="002E4B8A">
      <w:pPr>
        <w:pStyle w:val="Paragrafi"/>
        <w:rPr>
          <w:lang w:val="sq-AL"/>
        </w:rPr>
      </w:pPr>
      <w:r w:rsidRPr="007542C3">
        <w:rPr>
          <w:lang w:val="sq-AL"/>
        </w:rPr>
        <w:t>Në drejtimin gjatësor të vagonit:</w:t>
      </w:r>
    </w:p>
    <w:p w:rsidR="002E4B8A" w:rsidRPr="007542C3" w:rsidRDefault="002E4B8A" w:rsidP="002E4B8A">
      <w:pPr>
        <w:pStyle w:val="Paragrafi"/>
        <w:rPr>
          <w:lang w:val="sq-AL"/>
        </w:rPr>
      </w:pPr>
      <w:r w:rsidRPr="007542C3">
        <w:rPr>
          <w:lang w:val="sq-AL"/>
        </w:rPr>
        <w:t>-</w:t>
      </w:r>
      <w:r w:rsidR="00C14FE5" w:rsidRPr="007542C3">
        <w:rPr>
          <w:lang w:val="sq-AL"/>
        </w:rPr>
        <w:t xml:space="preserve"> </w:t>
      </w:r>
      <w:r w:rsidRPr="007542C3">
        <w:rPr>
          <w:lang w:val="sq-AL"/>
        </w:rPr>
        <w:t>Ngarkesa vendoset direkt në dysheme  ose së paku në 4 tako</w:t>
      </w:r>
      <w:r w:rsidR="00906E79" w:rsidRPr="007542C3">
        <w:rPr>
          <w:lang w:val="sq-AL"/>
        </w:rPr>
        <w:t>;</w:t>
      </w:r>
    </w:p>
    <w:p w:rsidR="002E4B8A" w:rsidRPr="007542C3" w:rsidRDefault="002E4B8A" w:rsidP="002E4B8A">
      <w:pPr>
        <w:pStyle w:val="Paragrafi"/>
        <w:rPr>
          <w:lang w:val="sq-AL"/>
        </w:rPr>
      </w:pPr>
      <w:r w:rsidRPr="007542C3">
        <w:rPr>
          <w:lang w:val="sq-AL"/>
        </w:rPr>
        <w:t>-</w:t>
      </w:r>
      <w:r w:rsidR="00C14FE5" w:rsidRPr="007542C3">
        <w:rPr>
          <w:lang w:val="sq-AL"/>
        </w:rPr>
        <w:t xml:space="preserve"> </w:t>
      </w:r>
      <w:r w:rsidRPr="007542C3">
        <w:rPr>
          <w:lang w:val="sq-AL"/>
        </w:rPr>
        <w:t>Ngarkesa vendoset në dy tako</w:t>
      </w:r>
      <w:r w:rsidR="00906E79" w:rsidRPr="007542C3">
        <w:rPr>
          <w:lang w:val="sq-AL"/>
        </w:rPr>
        <w:t>.</w:t>
      </w:r>
    </w:p>
    <w:p w:rsidR="002E4B8A" w:rsidRPr="007542C3" w:rsidRDefault="002E4B8A" w:rsidP="002E4B8A">
      <w:pPr>
        <w:pStyle w:val="Paragrafi"/>
        <w:rPr>
          <w:lang w:val="sq-AL"/>
        </w:rPr>
      </w:pPr>
      <w:r w:rsidRPr="007542C3">
        <w:rPr>
          <w:lang w:val="sq-AL"/>
        </w:rPr>
        <w:t>N</w:t>
      </w:r>
      <w:r w:rsidR="00C14FE5" w:rsidRPr="007542C3">
        <w:rPr>
          <w:rFonts w:ascii="Times New Roman" w:hAnsi="Times New Roman"/>
          <w:lang w:val="sq-AL"/>
        </w:rPr>
        <w:t>ë</w:t>
      </w:r>
      <w:r w:rsidRPr="007542C3">
        <w:rPr>
          <w:lang w:val="sq-AL"/>
        </w:rPr>
        <w:t xml:space="preserve"> drejtim </w:t>
      </w:r>
      <w:r w:rsidR="002C520C" w:rsidRPr="007542C3">
        <w:rPr>
          <w:lang w:val="sq-AL"/>
        </w:rPr>
        <w:t>tërthor</w:t>
      </w:r>
      <w:r w:rsidRPr="007542C3">
        <w:rPr>
          <w:lang w:val="sq-AL"/>
        </w:rPr>
        <w:t xml:space="preserve"> të vagonit                                                              </w:t>
      </w:r>
    </w:p>
    <w:p w:rsidR="002E4B8A" w:rsidRPr="007542C3" w:rsidRDefault="002E4B8A" w:rsidP="002E4B8A">
      <w:pPr>
        <w:pStyle w:val="Paragrafi"/>
        <w:rPr>
          <w:lang w:val="sq-AL"/>
        </w:rPr>
      </w:pPr>
      <w:r w:rsidRPr="007542C3">
        <w:rPr>
          <w:lang w:val="sq-AL"/>
        </w:rPr>
        <w:t xml:space="preserve">Orientimi nga </w:t>
      </w:r>
      <w:r w:rsidR="00657BDC" w:rsidRPr="007542C3">
        <w:rPr>
          <w:lang w:val="sq-AL"/>
        </w:rPr>
        <w:t>sipër</w:t>
      </w:r>
      <w:r w:rsidRPr="007542C3">
        <w:rPr>
          <w:lang w:val="sq-AL"/>
        </w:rPr>
        <w:t xml:space="preserve">faqja e ngarkesave individuale, kur ndarjet </w:t>
      </w:r>
      <w:r w:rsidR="00C22E0C" w:rsidRPr="007542C3">
        <w:rPr>
          <w:lang w:val="sq-AL"/>
        </w:rPr>
        <w:t>janë</w:t>
      </w:r>
      <w:r w:rsidRPr="007542C3">
        <w:rPr>
          <w:lang w:val="sq-AL"/>
        </w:rPr>
        <w:t>:</w:t>
      </w:r>
    </w:p>
    <w:p w:rsidR="002E4B8A" w:rsidRPr="007542C3" w:rsidRDefault="00906E79" w:rsidP="002E4B8A">
      <w:pPr>
        <w:pStyle w:val="Paragrafi"/>
        <w:rPr>
          <w:lang w:val="sq-AL"/>
        </w:rPr>
      </w:pPr>
      <w:r w:rsidRPr="007542C3">
        <w:rPr>
          <w:lang w:val="sq-AL"/>
        </w:rPr>
        <w:t>-</w:t>
      </w:r>
      <w:r w:rsidR="002E4B8A" w:rsidRPr="007542C3">
        <w:rPr>
          <w:lang w:val="sq-AL"/>
        </w:rPr>
        <w:t xml:space="preserve"> Të paktën 2.0 m kur tabela treguese ka kontur me një vijë</w:t>
      </w:r>
      <w:r w:rsidRPr="007542C3">
        <w:rPr>
          <w:lang w:val="sq-AL"/>
        </w:rPr>
        <w:t>;</w:t>
      </w:r>
    </w:p>
    <w:p w:rsidR="002E4B8A" w:rsidRPr="007542C3" w:rsidRDefault="00906E79" w:rsidP="002E4B8A">
      <w:pPr>
        <w:pStyle w:val="Paragrafi"/>
        <w:rPr>
          <w:lang w:val="sq-AL"/>
        </w:rPr>
      </w:pPr>
      <w:r w:rsidRPr="007542C3">
        <w:rPr>
          <w:lang w:val="sq-AL"/>
        </w:rPr>
        <w:t xml:space="preserve">- </w:t>
      </w:r>
      <w:r w:rsidR="002E4B8A" w:rsidRPr="007542C3">
        <w:rPr>
          <w:lang w:val="sq-AL"/>
        </w:rPr>
        <w:t>Të paktën 1.2 m kur tabela treguese ka kontur me dy vija.</w:t>
      </w:r>
    </w:p>
    <w:p w:rsidR="006045BD" w:rsidRDefault="002E4B8A" w:rsidP="002E4B8A">
      <w:pPr>
        <w:pStyle w:val="Paragrafi"/>
        <w:rPr>
          <w:lang w:val="sq-AL"/>
        </w:rPr>
      </w:pPr>
      <w:r w:rsidRPr="007542C3">
        <w:rPr>
          <w:lang w:val="sq-AL"/>
        </w:rPr>
        <w:t xml:space="preserve">Kur përdoret simboli </w:t>
      </w:r>
      <w:r w:rsidR="00906E79" w:rsidRPr="007542C3">
        <w:rPr>
          <w:lang w:val="sq-AL"/>
        </w:rPr>
        <w:t>“</w:t>
      </w:r>
      <w:r w:rsidRPr="007542C3">
        <w:rPr>
          <w:lang w:val="sq-AL"/>
        </w:rPr>
        <w:t>_______</w:t>
      </w:r>
      <w:r w:rsidR="00906E79" w:rsidRPr="007542C3">
        <w:rPr>
          <w:lang w:val="sq-AL"/>
        </w:rPr>
        <w:t>”</w:t>
      </w:r>
      <w:r w:rsidRPr="007542C3">
        <w:rPr>
          <w:lang w:val="sq-AL"/>
        </w:rPr>
        <w:t xml:space="preserve"> vlerësimi bëhet si ngarkesë me dy tako   </w:t>
      </w:r>
    </w:p>
    <w:p w:rsidR="002E4B8A" w:rsidRPr="007542C3" w:rsidRDefault="0088554F" w:rsidP="002E4B8A">
      <w:pPr>
        <w:pStyle w:val="Paragrafi"/>
        <w:rPr>
          <w:lang w:val="sq-AL"/>
        </w:rPr>
      </w:pPr>
      <w:r w:rsidRPr="007542C3">
        <w:rPr>
          <w:lang w:val="sq-AL"/>
        </w:rPr>
        <w:t>Shembull</w:t>
      </w:r>
      <w:r w:rsidR="002E4B8A" w:rsidRPr="007542C3">
        <w:rPr>
          <w:lang w:val="sq-AL"/>
        </w:rPr>
        <w:t>:</w:t>
      </w:r>
    </w:p>
    <w:p w:rsidR="002E4B8A" w:rsidRPr="007542C3" w:rsidRDefault="002E4B8A" w:rsidP="002E4B8A">
      <w:pPr>
        <w:pStyle w:val="Paragrafi"/>
        <w:rPr>
          <w:lang w:val="sq-AL"/>
        </w:rPr>
      </w:pPr>
    </w:p>
    <w:p w:rsidR="002E4B8A" w:rsidRPr="007542C3" w:rsidRDefault="00E60753" w:rsidP="00005FA5">
      <w:pPr>
        <w:pStyle w:val="Paragrafi"/>
        <w:jc w:val="center"/>
        <w:rPr>
          <w:lang w:val="sq-AL"/>
        </w:rPr>
      </w:pPr>
      <w:r w:rsidRPr="00E60753">
        <w:pict>
          <v:shape id="Picture 1" o:spid="_x0000_s1824" type="#_x0000_t75" style="width:19.15pt;height:62.45pt;rotation:-92;visibility:visible;mso-left-percent:-10001;mso-top-percent:-10001;mso-position-horizontal:absolute;mso-position-horizontal-relative:char;mso-position-vertical:absolute;mso-position-vertical-relative:line;mso-left-percent:-10001;mso-top-percent:-10001">
            <v:imagedata r:id="rId114" o:title=""/>
            <w10:wrap type="none"/>
            <w10:anchorlock/>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Aksi/karreta dhe ngarkesa në qafat e aksit</w:t>
      </w:r>
    </w:p>
    <w:p w:rsidR="002E4B8A" w:rsidRPr="007542C3" w:rsidRDefault="002E4B8A" w:rsidP="002E4B8A">
      <w:pPr>
        <w:pStyle w:val="Paragrafi"/>
        <w:rPr>
          <w:lang w:val="sq-AL"/>
        </w:rPr>
      </w:pPr>
      <w:r w:rsidRPr="007542C3">
        <w:rPr>
          <w:lang w:val="sq-AL"/>
        </w:rPr>
        <w:t xml:space="preserve">Raporti  i ngarkesës në qafat e akseve të të njëjtës rrotë: maksimumi 1.25: 1 (= ngarkesa nuk duhet të jetë e spostuar më tepër se 10 cm nga </w:t>
      </w:r>
      <w:r w:rsidR="00400451" w:rsidRPr="007542C3">
        <w:rPr>
          <w:lang w:val="sq-AL"/>
        </w:rPr>
        <w:t>qendra</w:t>
      </w:r>
      <w:r w:rsidRPr="007542C3">
        <w:rPr>
          <w:lang w:val="sq-AL"/>
        </w:rPr>
        <w:t>)</w:t>
      </w:r>
      <w:r w:rsidR="00134ADC" w:rsidRPr="007542C3">
        <w:rPr>
          <w:lang w:val="sq-AL"/>
        </w:rPr>
        <w:t>.</w:t>
      </w:r>
    </w:p>
    <w:p w:rsidR="002E4B8A" w:rsidRPr="007542C3" w:rsidRDefault="002E4B8A" w:rsidP="002E4B8A">
      <w:pPr>
        <w:pStyle w:val="Paragrafi"/>
        <w:rPr>
          <w:lang w:val="sq-AL"/>
        </w:rPr>
      </w:pPr>
      <w:r w:rsidRPr="007542C3">
        <w:rPr>
          <w:lang w:val="sq-AL"/>
        </w:rPr>
        <w:t>-</w:t>
      </w:r>
      <w:r w:rsidR="00906E79" w:rsidRPr="007542C3">
        <w:rPr>
          <w:lang w:val="sq-AL"/>
        </w:rPr>
        <w:t xml:space="preserve"> </w:t>
      </w:r>
      <w:r w:rsidRPr="007542C3">
        <w:rPr>
          <w:lang w:val="sq-AL"/>
        </w:rPr>
        <w:t>Raporti i ngarkesës për aks/ ose</w:t>
      </w:r>
      <w:r w:rsidR="0088554F" w:rsidRPr="007542C3">
        <w:rPr>
          <w:lang w:val="sq-AL"/>
        </w:rPr>
        <w:t xml:space="preserve"> për </w:t>
      </w:r>
      <w:r w:rsidRPr="007542C3">
        <w:rPr>
          <w:lang w:val="sq-AL"/>
        </w:rPr>
        <w:t>karretë në drejtimin gjatësor</w:t>
      </w:r>
    </w:p>
    <w:p w:rsidR="002E4B8A" w:rsidRPr="007542C3" w:rsidRDefault="00906E79" w:rsidP="002E4B8A">
      <w:pPr>
        <w:pStyle w:val="Paragrafi"/>
        <w:rPr>
          <w:lang w:val="sq-AL"/>
        </w:rPr>
      </w:pPr>
      <w:r w:rsidRPr="007542C3">
        <w:rPr>
          <w:lang w:val="sq-AL"/>
        </w:rPr>
        <w:t>-</w:t>
      </w:r>
      <w:r w:rsidR="002E4B8A" w:rsidRPr="007542C3">
        <w:rPr>
          <w:lang w:val="sq-AL"/>
        </w:rPr>
        <w:t xml:space="preserve"> </w:t>
      </w:r>
      <w:r w:rsidR="00005FA5" w:rsidRPr="007542C3">
        <w:rPr>
          <w:lang w:val="sq-AL"/>
        </w:rPr>
        <w:t>n</w:t>
      </w:r>
      <w:r w:rsidR="002E4B8A" w:rsidRPr="007542C3">
        <w:rPr>
          <w:lang w:val="sq-AL"/>
        </w:rPr>
        <w:t xml:space="preserve">ë </w:t>
      </w:r>
      <w:r w:rsidR="002F2914" w:rsidRPr="007542C3">
        <w:rPr>
          <w:lang w:val="sq-AL"/>
        </w:rPr>
        <w:t>vagonë</w:t>
      </w:r>
      <w:r w:rsidR="002E4B8A" w:rsidRPr="007542C3">
        <w:rPr>
          <w:lang w:val="sq-AL"/>
        </w:rPr>
        <w:t>t me dy akse, maksimumi 2:1</w:t>
      </w:r>
      <w:r w:rsidR="00005FA5" w:rsidRPr="007542C3">
        <w:rPr>
          <w:lang w:val="sq-AL"/>
        </w:rPr>
        <w:t>;</w:t>
      </w:r>
    </w:p>
    <w:p w:rsidR="002E4B8A" w:rsidRPr="007542C3" w:rsidRDefault="00906E79" w:rsidP="002E4B8A">
      <w:pPr>
        <w:pStyle w:val="Paragrafi"/>
        <w:rPr>
          <w:lang w:val="sq-AL"/>
        </w:rPr>
      </w:pPr>
      <w:r w:rsidRPr="007542C3">
        <w:rPr>
          <w:lang w:val="sq-AL"/>
        </w:rPr>
        <w:t>-</w:t>
      </w:r>
      <w:r w:rsidR="002E4B8A" w:rsidRPr="007542C3">
        <w:rPr>
          <w:lang w:val="sq-AL"/>
        </w:rPr>
        <w:t xml:space="preserve"> </w:t>
      </w:r>
      <w:r w:rsidR="00005FA5" w:rsidRPr="007542C3">
        <w:rPr>
          <w:lang w:val="sq-AL"/>
        </w:rPr>
        <w:t>n</w:t>
      </w:r>
      <w:r w:rsidR="002E4B8A" w:rsidRPr="007542C3">
        <w:rPr>
          <w:lang w:val="sq-AL"/>
        </w:rPr>
        <w:t xml:space="preserve">ë </w:t>
      </w:r>
      <w:r w:rsidR="002F2914" w:rsidRPr="007542C3">
        <w:rPr>
          <w:lang w:val="sq-AL"/>
        </w:rPr>
        <w:t>vagonë</w:t>
      </w:r>
      <w:r w:rsidR="002E4B8A" w:rsidRPr="007542C3">
        <w:rPr>
          <w:lang w:val="sq-AL"/>
        </w:rPr>
        <w:t>t me karreta, maksimumi 3:1</w:t>
      </w:r>
      <w:r w:rsidR="00005FA5" w:rsidRPr="007542C3">
        <w:rPr>
          <w:lang w:val="sq-AL"/>
        </w:rPr>
        <w:t>.</w:t>
      </w:r>
    </w:p>
    <w:p w:rsidR="002E4B8A" w:rsidRPr="007542C3" w:rsidRDefault="002E4B8A" w:rsidP="002E4B8A">
      <w:pPr>
        <w:pStyle w:val="Paragrafi"/>
        <w:rPr>
          <w:lang w:val="sq-AL"/>
        </w:rPr>
      </w:pPr>
      <w:r w:rsidRPr="007542C3">
        <w:rPr>
          <w:lang w:val="sq-AL"/>
        </w:rPr>
        <w:t>Nuk lejohet të tejkalohet ngarkesa e lejueshme për aks.</w:t>
      </w:r>
    </w:p>
    <w:p w:rsidR="00005FA5" w:rsidRPr="007542C3" w:rsidRDefault="00005FA5" w:rsidP="00005FA5">
      <w:pPr>
        <w:pStyle w:val="Paragrafi"/>
        <w:ind w:firstLine="0"/>
        <w:rPr>
          <w:lang w:val="sq-AL"/>
        </w:rPr>
      </w:pPr>
    </w:p>
    <w:p w:rsidR="002E4B8A" w:rsidRPr="007542C3" w:rsidRDefault="002E4B8A" w:rsidP="006045BD">
      <w:pPr>
        <w:pStyle w:val="NeniNr"/>
      </w:pPr>
      <w:r w:rsidRPr="007542C3">
        <w:t>Neni 3</w:t>
      </w:r>
    </w:p>
    <w:p w:rsidR="002E4B8A" w:rsidRPr="007542C3" w:rsidRDefault="002E4B8A" w:rsidP="006045BD">
      <w:pPr>
        <w:pStyle w:val="NeniTitull"/>
      </w:pPr>
      <w:r w:rsidRPr="007542C3">
        <w:t>Dimensionet maksimale të ngarkesave</w:t>
      </w:r>
    </w:p>
    <w:p w:rsidR="00906E79" w:rsidRPr="007542C3" w:rsidRDefault="00906E79" w:rsidP="002E4B8A">
      <w:pPr>
        <w:pStyle w:val="Paragrafi"/>
        <w:rPr>
          <w:lang w:val="sq-AL"/>
        </w:rPr>
      </w:pPr>
    </w:p>
    <w:p w:rsidR="002E4B8A" w:rsidRPr="007542C3" w:rsidRDefault="00906E79" w:rsidP="002E4B8A">
      <w:pPr>
        <w:pStyle w:val="Paragrafi"/>
        <w:rPr>
          <w:lang w:val="sq-AL"/>
        </w:rPr>
      </w:pPr>
      <w:r w:rsidRPr="007542C3">
        <w:rPr>
          <w:lang w:val="sq-AL"/>
        </w:rPr>
        <w:t>A.</w:t>
      </w:r>
      <w:r w:rsidR="002E4B8A" w:rsidRPr="007542C3">
        <w:rPr>
          <w:lang w:val="sq-AL"/>
        </w:rPr>
        <w:t xml:space="preserve"> </w:t>
      </w:r>
      <w:r w:rsidRPr="007542C3">
        <w:rPr>
          <w:lang w:val="sq-AL"/>
        </w:rPr>
        <w:t>Gjerësia</w:t>
      </w:r>
      <w:r w:rsidR="002E4B8A" w:rsidRPr="007542C3">
        <w:rPr>
          <w:lang w:val="sq-AL"/>
        </w:rPr>
        <w:t xml:space="preserve"> dhe lartësia</w:t>
      </w:r>
    </w:p>
    <w:p w:rsidR="002E4B8A" w:rsidRPr="007542C3" w:rsidRDefault="002E4B8A" w:rsidP="002E4B8A">
      <w:pPr>
        <w:pStyle w:val="Paragrafi"/>
        <w:rPr>
          <w:lang w:val="sq-AL"/>
        </w:rPr>
      </w:pPr>
      <w:r w:rsidRPr="007542C3">
        <w:rPr>
          <w:lang w:val="sq-AL"/>
        </w:rPr>
        <w:t>1</w:t>
      </w:r>
      <w:r w:rsidR="00906E79" w:rsidRPr="007542C3">
        <w:rPr>
          <w:lang w:val="sq-AL"/>
        </w:rPr>
        <w:t>.</w:t>
      </w:r>
      <w:r w:rsidRPr="007542C3">
        <w:rPr>
          <w:lang w:val="sq-AL"/>
        </w:rPr>
        <w:t xml:space="preserve"> Përcaktimi i gabaritit minimal të ngarkesës për linjën në diskutim (shikoni rregulloren e ngarkimit, </w:t>
      </w:r>
      <w:r w:rsidR="00906E79" w:rsidRPr="007542C3">
        <w:rPr>
          <w:lang w:val="sq-AL"/>
        </w:rPr>
        <w:t>v</w:t>
      </w:r>
      <w:r w:rsidRPr="007542C3">
        <w:rPr>
          <w:lang w:val="sq-AL"/>
        </w:rPr>
        <w:t>olumi 1, tabela 1).</w:t>
      </w:r>
    </w:p>
    <w:p w:rsidR="002E4B8A" w:rsidRPr="007542C3" w:rsidRDefault="002E4B8A" w:rsidP="004A741B">
      <w:pPr>
        <w:pStyle w:val="Paragrafi"/>
        <w:jc w:val="center"/>
        <w:rPr>
          <w:lang w:val="sq-AL"/>
        </w:rPr>
      </w:pPr>
      <w:r w:rsidRPr="007542C3">
        <w:rPr>
          <w:lang w:val="sq-AL"/>
        </w:rPr>
        <w:t>Gabariti i ngarkesës</w:t>
      </w:r>
    </w:p>
    <w:p w:rsidR="002E4B8A" w:rsidRPr="007542C3" w:rsidRDefault="0088554F" w:rsidP="002E4B8A">
      <w:pPr>
        <w:pStyle w:val="Paragrafi"/>
        <w:rPr>
          <w:lang w:val="sq-AL"/>
        </w:rPr>
      </w:pPr>
      <w:r w:rsidRPr="007542C3">
        <w:rPr>
          <w:lang w:val="sq-AL"/>
        </w:rPr>
        <w:t>Shembull</w:t>
      </w:r>
      <w:r w:rsidR="002E4B8A" w:rsidRPr="007542C3">
        <w:rPr>
          <w:lang w:val="sq-AL"/>
        </w:rPr>
        <w:t>:</w:t>
      </w:r>
    </w:p>
    <w:p w:rsidR="002E4B8A" w:rsidRPr="007542C3" w:rsidRDefault="00E60753" w:rsidP="002E4B8A">
      <w:pPr>
        <w:pStyle w:val="Paragrafi"/>
        <w:rPr>
          <w:lang w:val="sq-AL"/>
        </w:rPr>
      </w:pPr>
      <w:r w:rsidRPr="00E60753">
        <w:rPr>
          <w:lang w:val="sq-AL"/>
        </w:rPr>
        <w:pict>
          <v:shape id="_x0000_s1527" type="#_x0000_t75" style="position:absolute;left:0;text-align:left;margin-left:121.3pt;margin-top:8.7pt;width:203.65pt;height:226.25pt;z-index:-251603968">
            <v:imagedata r:id="rId115" o:title=""/>
          </v:shape>
          <o:OLEObject Type="Embed" ProgID="CorelPHOTOPAINT.Image.13" ShapeID="_x0000_s1527" DrawAspect="Content" ObjectID="_1376986666" r:id="rId116"/>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2E4B8A" w:rsidRPr="007542C3" w:rsidRDefault="00E60753" w:rsidP="002E4B8A">
      <w:pPr>
        <w:pStyle w:val="Paragrafi"/>
        <w:rPr>
          <w:lang w:val="sq-AL"/>
        </w:rPr>
      </w:pPr>
      <w:r w:rsidRPr="00E60753">
        <w:rPr>
          <w:lang w:val="sq-AL"/>
        </w:rPr>
        <w:pict>
          <v:shape id="_x0000_s1528" type="#_x0000_t75" style="position:absolute;left:0;text-align:left;margin-left:101.35pt;margin-top:36.25pt;width:319.85pt;height:138.75pt;z-index:-251602944">
            <v:imagedata r:id="rId117" o:title=""/>
          </v:shape>
          <o:OLEObject Type="Embed" ProgID="CorelPHOTOPAINT.Image.13" ShapeID="_x0000_s1528" DrawAspect="Content" ObjectID="_1376986667" r:id="rId118"/>
        </w:pict>
      </w:r>
      <w:r w:rsidR="002E4B8A" w:rsidRPr="007542C3">
        <w:rPr>
          <w:lang w:val="sq-AL"/>
        </w:rPr>
        <w:t>2</w:t>
      </w:r>
      <w:r w:rsidR="00906E79" w:rsidRPr="007542C3">
        <w:rPr>
          <w:lang w:val="sq-AL"/>
        </w:rPr>
        <w:t xml:space="preserve">. </w:t>
      </w:r>
      <w:r w:rsidR="002E4B8A" w:rsidRPr="007542C3">
        <w:rPr>
          <w:lang w:val="sq-AL"/>
        </w:rPr>
        <w:t xml:space="preserve">Kalkulimi i reduktimit të </w:t>
      </w:r>
      <w:r w:rsidR="00EF32F7" w:rsidRPr="007542C3">
        <w:rPr>
          <w:lang w:val="sq-AL"/>
        </w:rPr>
        <w:t>gjerë</w:t>
      </w:r>
      <w:r w:rsidR="002E4B8A" w:rsidRPr="007542C3">
        <w:rPr>
          <w:lang w:val="sq-AL"/>
        </w:rPr>
        <w:t xml:space="preserve">sisë së </w:t>
      </w:r>
      <w:r w:rsidR="00906E79" w:rsidRPr="007542C3">
        <w:rPr>
          <w:lang w:val="sq-AL"/>
        </w:rPr>
        <w:t>ngarkesës</w:t>
      </w:r>
      <w:r w:rsidR="002E4B8A" w:rsidRPr="007542C3">
        <w:rPr>
          <w:lang w:val="sq-AL"/>
        </w:rPr>
        <w:t xml:space="preserve"> përkundrejt distancës së akseve të vagonit  dhe </w:t>
      </w:r>
      <w:r w:rsidR="00906E79" w:rsidRPr="007542C3">
        <w:rPr>
          <w:lang w:val="sq-AL"/>
        </w:rPr>
        <w:t>zh</w:t>
      </w:r>
      <w:r w:rsidR="002E4B8A" w:rsidRPr="007542C3">
        <w:rPr>
          <w:lang w:val="sq-AL"/>
        </w:rPr>
        <w:t>vendosjes së ngarkesës gjatë kalimit të vagonit në linjë me kthesë (shikoni rregulloren e ngarkimit, volumi 1, tabela</w:t>
      </w:r>
      <w:r w:rsidR="00906E79" w:rsidRPr="007542C3">
        <w:rPr>
          <w:lang w:val="sq-AL"/>
        </w:rPr>
        <w:t xml:space="preserve"> </w:t>
      </w:r>
      <w:r w:rsidR="002E4B8A" w:rsidRPr="007542C3">
        <w:rPr>
          <w:lang w:val="sq-AL"/>
        </w:rPr>
        <w:t>2).</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Kontrolli i respektimit të gabaritit të ngarkesës bëhet në linjë të drejtë, horizontale dhe matjet bëhen</w:t>
      </w:r>
      <w:r w:rsidR="002C0E20" w:rsidRPr="007542C3">
        <w:rPr>
          <w:lang w:val="sq-AL"/>
        </w:rPr>
        <w:t>,</w:t>
      </w:r>
      <w:r w:rsidRPr="007542C3">
        <w:rPr>
          <w:lang w:val="sq-AL"/>
        </w:rPr>
        <w:t xml:space="preserve"> duke </w:t>
      </w:r>
      <w:r w:rsidR="002C0E20" w:rsidRPr="007542C3">
        <w:rPr>
          <w:lang w:val="sq-AL"/>
        </w:rPr>
        <w:t>i</w:t>
      </w:r>
      <w:r w:rsidRPr="007542C3">
        <w:rPr>
          <w:lang w:val="sq-AL"/>
        </w:rPr>
        <w:t>u referuar nivelit të kokës së shinës.</w:t>
      </w:r>
    </w:p>
    <w:p w:rsidR="002E4B8A" w:rsidRPr="007542C3" w:rsidRDefault="002E4B8A" w:rsidP="002E4B8A">
      <w:pPr>
        <w:pStyle w:val="Paragrafi"/>
        <w:rPr>
          <w:lang w:val="sq-AL"/>
        </w:rPr>
      </w:pPr>
      <w:r w:rsidRPr="007542C3">
        <w:rPr>
          <w:lang w:val="sq-AL"/>
        </w:rPr>
        <w:t>B</w:t>
      </w:r>
      <w:r w:rsidR="002C0E20" w:rsidRPr="007542C3">
        <w:rPr>
          <w:lang w:val="sq-AL"/>
        </w:rPr>
        <w:t>.</w:t>
      </w:r>
      <w:r w:rsidRPr="007542C3">
        <w:rPr>
          <w:lang w:val="sq-AL"/>
        </w:rPr>
        <w:t xml:space="preserve"> Gjat</w:t>
      </w:r>
      <w:r w:rsidR="00D35C07" w:rsidRPr="007542C3">
        <w:rPr>
          <w:rFonts w:ascii="Times New Roman" w:hAnsi="Times New Roman"/>
          <w:lang w:val="sq-AL"/>
        </w:rPr>
        <w:t>ë</w:t>
      </w:r>
      <w:r w:rsidRPr="007542C3">
        <w:rPr>
          <w:lang w:val="sq-AL"/>
        </w:rPr>
        <w:t>sia e ngarkesës</w:t>
      </w:r>
    </w:p>
    <w:p w:rsidR="002E4B8A" w:rsidRPr="007542C3" w:rsidRDefault="002E4B8A" w:rsidP="002E4B8A">
      <w:pPr>
        <w:pStyle w:val="Paragrafi"/>
        <w:rPr>
          <w:lang w:val="sq-AL"/>
        </w:rPr>
      </w:pPr>
      <w:r w:rsidRPr="007542C3">
        <w:rPr>
          <w:lang w:val="sq-AL"/>
        </w:rPr>
        <w:t>Sigurohuni që gjat</w:t>
      </w:r>
      <w:r w:rsidR="00D35C07" w:rsidRPr="007542C3">
        <w:rPr>
          <w:rFonts w:ascii="Times New Roman" w:hAnsi="Times New Roman"/>
          <w:lang w:val="sq-AL"/>
        </w:rPr>
        <w:t>ë</w:t>
      </w:r>
      <w:r w:rsidRPr="007542C3">
        <w:rPr>
          <w:lang w:val="sq-AL"/>
        </w:rPr>
        <w:t>sia e ngarkimit e shënuar në vagon është respektuar (p.sh.:     )</w:t>
      </w:r>
    </w:p>
    <w:p w:rsidR="002E4B8A" w:rsidRPr="007542C3" w:rsidRDefault="002E4B8A" w:rsidP="002E4B8A">
      <w:pPr>
        <w:pStyle w:val="Paragrafi"/>
        <w:rPr>
          <w:lang w:val="sq-AL"/>
        </w:rPr>
      </w:pPr>
      <w:r w:rsidRPr="007542C3">
        <w:rPr>
          <w:lang w:val="sq-AL"/>
        </w:rPr>
        <w:t>- Ngarkesa mund të dalë jashtë ballit me:</w:t>
      </w:r>
    </w:p>
    <w:p w:rsidR="002E4B8A" w:rsidRPr="007542C3" w:rsidRDefault="00E60753" w:rsidP="00DC6566">
      <w:pPr>
        <w:pStyle w:val="Paragrafi"/>
        <w:ind w:firstLine="0"/>
        <w:rPr>
          <w:lang w:val="sq-AL"/>
        </w:rPr>
      </w:pPr>
      <w:r w:rsidRPr="00E60753">
        <w:rPr>
          <w:lang w:val="sq-AL"/>
        </w:rPr>
        <w:pict>
          <v:shape id="_x0000_s1591" type="#_x0000_t75" style="position:absolute;left:0;text-align:left;margin-left:343.6pt;margin-top:-22.25pt;width:122.5pt;height:386.45pt;z-index:-251543552">
            <v:imagedata r:id="rId119" o:title=""/>
          </v:shape>
          <o:OLEObject Type="Embed" ProgID="CorelPHOTOPAINT.Image.13" ShapeID="_x0000_s1591" DrawAspect="Content" ObjectID="_1376986668" r:id="rId120"/>
        </w:pict>
      </w:r>
      <w:r w:rsidR="002E4B8A" w:rsidRPr="007542C3">
        <w:rPr>
          <w:lang w:val="sq-AL"/>
        </w:rPr>
        <w:t>3</w:t>
      </w:r>
      <w:r w:rsidR="00D35C07" w:rsidRPr="007542C3">
        <w:rPr>
          <w:lang w:val="sq-AL"/>
        </w:rPr>
        <w:t>.</w:t>
      </w:r>
      <w:r w:rsidR="002E4B8A" w:rsidRPr="007542C3">
        <w:rPr>
          <w:lang w:val="sq-AL"/>
        </w:rPr>
        <w:t xml:space="preserve"> </w:t>
      </w:r>
      <w:r w:rsidR="004A741B" w:rsidRPr="007542C3">
        <w:rPr>
          <w:lang w:val="sq-AL"/>
        </w:rPr>
        <w:t xml:space="preserve">   </w:t>
      </w:r>
      <w:r w:rsidR="00134ADC" w:rsidRPr="007542C3">
        <w:rPr>
          <w:lang w:val="sq-AL"/>
        </w:rPr>
        <w:t xml:space="preserve">21 cm maksimumi </w:t>
      </w:r>
      <w:r w:rsidR="002E4B8A" w:rsidRPr="007542C3">
        <w:rPr>
          <w:lang w:val="sq-AL"/>
        </w:rPr>
        <w:t>deri në lartësinë 2 m nga niveli i kokës së shinës</w:t>
      </w:r>
      <w:r w:rsidR="00134ADC" w:rsidRPr="007542C3">
        <w:rPr>
          <w:lang w:val="sq-AL"/>
        </w:rPr>
        <w:t>;</w:t>
      </w:r>
    </w:p>
    <w:p w:rsidR="002E4B8A" w:rsidRPr="007542C3" w:rsidRDefault="002E4B8A" w:rsidP="00DC6566">
      <w:pPr>
        <w:pStyle w:val="Paragrafi"/>
        <w:ind w:firstLine="0"/>
        <w:rPr>
          <w:lang w:val="sq-AL"/>
        </w:rPr>
      </w:pPr>
      <w:r w:rsidRPr="007542C3">
        <w:rPr>
          <w:lang w:val="sq-AL"/>
        </w:rPr>
        <w:t>4</w:t>
      </w:r>
      <w:r w:rsidR="00D35C07" w:rsidRPr="007542C3">
        <w:rPr>
          <w:lang w:val="sq-AL"/>
        </w:rPr>
        <w:t>.</w:t>
      </w:r>
      <w:r w:rsidRPr="007542C3">
        <w:rPr>
          <w:lang w:val="sq-AL"/>
        </w:rPr>
        <w:t xml:space="preserve"> </w:t>
      </w:r>
      <w:r w:rsidR="004A741B" w:rsidRPr="007542C3">
        <w:rPr>
          <w:lang w:val="sq-AL"/>
        </w:rPr>
        <w:t xml:space="preserve">   </w:t>
      </w:r>
      <w:r w:rsidRPr="007542C3">
        <w:rPr>
          <w:lang w:val="sq-AL"/>
        </w:rPr>
        <w:t xml:space="preserve">41 cm maksimumi mbi </w:t>
      </w:r>
      <w:r w:rsidR="00D35C07" w:rsidRPr="007542C3">
        <w:rPr>
          <w:lang w:val="sq-AL"/>
        </w:rPr>
        <w:t>lartë</w:t>
      </w:r>
      <w:r w:rsidRPr="007542C3">
        <w:rPr>
          <w:lang w:val="sq-AL"/>
        </w:rPr>
        <w:t xml:space="preserve">sinë 2 m nga niveli i kokës së shinës </w:t>
      </w:r>
    </w:p>
    <w:p w:rsidR="002E4B8A" w:rsidRPr="007542C3" w:rsidRDefault="002E4B8A" w:rsidP="00DC6566">
      <w:pPr>
        <w:pStyle w:val="Paragrafi"/>
        <w:ind w:firstLine="0"/>
        <w:rPr>
          <w:lang w:val="sq-AL"/>
        </w:rPr>
      </w:pPr>
      <w:r w:rsidRPr="007542C3">
        <w:rPr>
          <w:lang w:val="sq-AL"/>
        </w:rPr>
        <w:t>këto dimensione maten nga plani ku montohen parakolpet</w:t>
      </w:r>
      <w:r w:rsidR="00C16D42"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D50814" w:rsidRPr="007542C3" w:rsidRDefault="00D50814" w:rsidP="002E4B8A">
      <w:pPr>
        <w:pStyle w:val="Paragrafi"/>
        <w:rPr>
          <w:lang w:val="sq-AL"/>
        </w:rPr>
      </w:pPr>
    </w:p>
    <w:p w:rsidR="002E4B8A" w:rsidRPr="007542C3" w:rsidRDefault="002E4B8A" w:rsidP="00DC6566">
      <w:pPr>
        <w:pStyle w:val="Paragrafi"/>
        <w:ind w:firstLine="0"/>
        <w:rPr>
          <w:lang w:val="sq-AL"/>
        </w:rPr>
      </w:pPr>
      <w:r w:rsidRPr="007542C3">
        <w:rPr>
          <w:lang w:val="sq-AL"/>
        </w:rPr>
        <w:t>5</w:t>
      </w:r>
      <w:r w:rsidR="00D35C07" w:rsidRPr="007542C3">
        <w:rPr>
          <w:lang w:val="sq-AL"/>
        </w:rPr>
        <w:t xml:space="preserve">. </w:t>
      </w:r>
      <w:r w:rsidRPr="007542C3">
        <w:rPr>
          <w:lang w:val="sq-AL"/>
        </w:rPr>
        <w:t xml:space="preserve">Lihet një </w:t>
      </w:r>
      <w:r w:rsidR="008E2DB7" w:rsidRPr="007542C3">
        <w:rPr>
          <w:lang w:val="sq-AL"/>
        </w:rPr>
        <w:t>hapësir</w:t>
      </w:r>
      <w:r w:rsidRPr="007542C3">
        <w:rPr>
          <w:lang w:val="sq-AL"/>
        </w:rPr>
        <w:t>ë prej 20 cm mbi vagon dhe shkallët, e matur prej nivelit të</w:t>
      </w:r>
    </w:p>
    <w:p w:rsidR="002E4B8A" w:rsidRPr="007542C3" w:rsidRDefault="002E4B8A" w:rsidP="00DC6566">
      <w:pPr>
        <w:pStyle w:val="Paragrafi"/>
        <w:ind w:firstLine="0"/>
        <w:rPr>
          <w:lang w:val="sq-AL"/>
        </w:rPr>
      </w:pPr>
      <w:r w:rsidRPr="007542C3">
        <w:rPr>
          <w:lang w:val="sq-AL"/>
        </w:rPr>
        <w:t xml:space="preserve"> montimit të parakolpeve, nga </w:t>
      </w:r>
      <w:r w:rsidR="00400451" w:rsidRPr="007542C3">
        <w:rPr>
          <w:lang w:val="sq-AL"/>
        </w:rPr>
        <w:t>qendra</w:t>
      </w:r>
      <w:r w:rsidRPr="007542C3">
        <w:rPr>
          <w:lang w:val="sq-AL"/>
        </w:rPr>
        <w:t xml:space="preserve"> e vagonit dhe shkallëve deri në lartësinë 2 m.</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DC6566" w:rsidRDefault="002E4B8A" w:rsidP="00DC6566">
      <w:pPr>
        <w:pStyle w:val="Paragrafi"/>
        <w:ind w:firstLine="0"/>
        <w:rPr>
          <w:lang w:val="sq-AL"/>
        </w:rPr>
      </w:pPr>
      <w:r w:rsidRPr="007542C3">
        <w:rPr>
          <w:lang w:val="sq-AL"/>
        </w:rPr>
        <w:t>6</w:t>
      </w:r>
      <w:r w:rsidR="00D35C07" w:rsidRPr="007542C3">
        <w:rPr>
          <w:lang w:val="sq-AL"/>
        </w:rPr>
        <w:t>.</w:t>
      </w:r>
      <w:r w:rsidRPr="007542C3">
        <w:rPr>
          <w:lang w:val="sq-AL"/>
        </w:rPr>
        <w:t xml:space="preserve"> Duhet të ketë një</w:t>
      </w:r>
      <w:r w:rsidR="00906E79" w:rsidRPr="007542C3">
        <w:rPr>
          <w:lang w:val="sq-AL"/>
        </w:rPr>
        <w:t xml:space="preserve"> </w:t>
      </w:r>
      <w:r w:rsidR="008E2DB7" w:rsidRPr="007542C3">
        <w:rPr>
          <w:lang w:val="sq-AL"/>
        </w:rPr>
        <w:t>hapësir</w:t>
      </w:r>
      <w:r w:rsidRPr="007542C3">
        <w:rPr>
          <w:lang w:val="sq-AL"/>
        </w:rPr>
        <w:t xml:space="preserve">ë prej 20 cm, e matur nga aksi i aparatit tërheqës, </w:t>
      </w:r>
    </w:p>
    <w:p w:rsidR="002E4B8A" w:rsidRPr="007542C3" w:rsidRDefault="002E4B8A" w:rsidP="00DC6566">
      <w:pPr>
        <w:pStyle w:val="Paragrafi"/>
        <w:ind w:firstLine="0"/>
        <w:rPr>
          <w:lang w:val="sq-AL"/>
        </w:rPr>
      </w:pPr>
      <w:r w:rsidRPr="007542C3">
        <w:rPr>
          <w:lang w:val="sq-AL"/>
        </w:rPr>
        <w:t>në të dy</w:t>
      </w:r>
      <w:r w:rsidR="00150DF9" w:rsidRPr="007542C3">
        <w:rPr>
          <w:lang w:val="sq-AL"/>
        </w:rPr>
        <w:t>ja</w:t>
      </w:r>
      <w:r w:rsidRPr="007542C3">
        <w:rPr>
          <w:lang w:val="sq-AL"/>
        </w:rPr>
        <w:t xml:space="preserve"> anët dhe sipër</w:t>
      </w:r>
      <w:r w:rsidR="00150DF9"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4A741B" w:rsidRPr="007542C3" w:rsidRDefault="004A741B" w:rsidP="002E4B8A">
      <w:pPr>
        <w:pStyle w:val="Paragrafi"/>
        <w:rPr>
          <w:lang w:val="sq-AL"/>
        </w:rPr>
      </w:pPr>
    </w:p>
    <w:p w:rsidR="004A741B" w:rsidRPr="007542C3" w:rsidRDefault="004A741B" w:rsidP="002E4B8A">
      <w:pPr>
        <w:pStyle w:val="Paragrafi"/>
        <w:rPr>
          <w:lang w:val="sq-AL"/>
        </w:rPr>
      </w:pPr>
    </w:p>
    <w:p w:rsidR="002E4B8A" w:rsidRPr="007542C3" w:rsidRDefault="004A741B" w:rsidP="002E4B8A">
      <w:pPr>
        <w:pStyle w:val="Paragrafi"/>
        <w:rPr>
          <w:lang w:val="sq-AL"/>
        </w:rPr>
      </w:pPr>
      <w:r w:rsidRPr="007542C3">
        <w:rPr>
          <w:lang w:val="sq-AL"/>
        </w:rPr>
        <w:t xml:space="preserve">- </w:t>
      </w:r>
      <w:r w:rsidR="002E4B8A" w:rsidRPr="007542C3">
        <w:rPr>
          <w:lang w:val="sq-AL"/>
        </w:rPr>
        <w:t xml:space="preserve">Në </w:t>
      </w:r>
      <w:r w:rsidR="002F2914" w:rsidRPr="007542C3">
        <w:rPr>
          <w:lang w:val="sq-AL"/>
        </w:rPr>
        <w:t>vagonë</w:t>
      </w:r>
      <w:r w:rsidR="002E4B8A" w:rsidRPr="007542C3">
        <w:rPr>
          <w:lang w:val="sq-AL"/>
        </w:rPr>
        <w:t>t e pajisur me absorbues dinamik, sipërfaqja e shënuar me ngjyrë të zezë e të verdhë duhet të mbahet e lirë.</w:t>
      </w:r>
    </w:p>
    <w:p w:rsidR="002E4B8A" w:rsidRPr="007542C3" w:rsidRDefault="002E4B8A" w:rsidP="002E4B8A">
      <w:pPr>
        <w:pStyle w:val="Paragrafi"/>
        <w:rPr>
          <w:lang w:val="sq-AL"/>
        </w:rPr>
      </w:pPr>
      <w:r w:rsidRPr="007542C3">
        <w:rPr>
          <w:lang w:val="sq-AL"/>
        </w:rPr>
        <w:t>Në qoftë</w:t>
      </w:r>
      <w:r w:rsidR="00906E79" w:rsidRPr="007542C3">
        <w:rPr>
          <w:lang w:val="sq-AL"/>
        </w:rPr>
        <w:t xml:space="preserve"> </w:t>
      </w:r>
      <w:r w:rsidRPr="007542C3">
        <w:rPr>
          <w:lang w:val="sq-AL"/>
        </w:rPr>
        <w:t xml:space="preserve">se ngarkesa tejkalon limitet e parashikuara, duhet të parashikohet vendosja e </w:t>
      </w:r>
      <w:r w:rsidR="002F2914" w:rsidRPr="007542C3">
        <w:rPr>
          <w:lang w:val="sq-AL"/>
        </w:rPr>
        <w:t>vagonë</w:t>
      </w:r>
      <w:r w:rsidRPr="007542C3">
        <w:rPr>
          <w:lang w:val="sq-AL"/>
        </w:rPr>
        <w:t xml:space="preserve">ve të </w:t>
      </w:r>
      <w:r w:rsidR="00906E79" w:rsidRPr="007542C3">
        <w:rPr>
          <w:lang w:val="sq-AL"/>
        </w:rPr>
        <w:t>ndërmjetëm</w:t>
      </w:r>
      <w:r w:rsidRPr="007542C3">
        <w:rPr>
          <w:lang w:val="sq-AL"/>
        </w:rPr>
        <w:t>, në këtë rast duhet të sigurohet një:</w:t>
      </w:r>
    </w:p>
    <w:p w:rsidR="002E4B8A" w:rsidRPr="007542C3" w:rsidRDefault="009442DB" w:rsidP="002E4B8A">
      <w:pPr>
        <w:pStyle w:val="Paragrafi"/>
        <w:rPr>
          <w:lang w:val="sq-AL"/>
        </w:rPr>
      </w:pPr>
      <w:r w:rsidRPr="00E60753">
        <w:rPr>
          <w:lang w:val="sq-AL"/>
        </w:rPr>
        <w:pict>
          <v:shape id="_x0000_s1592" type="#_x0000_t75" style="position:absolute;left:0;text-align:left;margin-left:236.55pt;margin-top:16.95pt;width:210.6pt;height:87pt;z-index:-251704320">
            <v:imagedata r:id="rId121" o:title=""/>
          </v:shape>
          <o:OLEObject Type="Embed" ProgID="CorelPHOTOPAINT.Image.14" ShapeID="_x0000_s1592" DrawAspect="Content" ObjectID="_1376986669" r:id="rId122"/>
        </w:pict>
      </w:r>
      <w:r w:rsidR="002E4B8A" w:rsidRPr="007542C3">
        <w:rPr>
          <w:lang w:val="sq-AL"/>
        </w:rPr>
        <w:t>7</w:t>
      </w:r>
      <w:r w:rsidR="00D35C07" w:rsidRPr="007542C3">
        <w:rPr>
          <w:lang w:val="sq-AL"/>
        </w:rPr>
        <w:t xml:space="preserve">. </w:t>
      </w:r>
      <w:r w:rsidR="008E2DB7" w:rsidRPr="007542C3">
        <w:rPr>
          <w:lang w:val="sq-AL"/>
        </w:rPr>
        <w:t>Hapësir</w:t>
      </w:r>
      <w:r w:rsidR="00693E3F" w:rsidRPr="007542C3">
        <w:rPr>
          <w:rFonts w:ascii="Times New Roman" w:hAnsi="Times New Roman"/>
          <w:lang w:val="sq-AL"/>
        </w:rPr>
        <w:t>ë</w:t>
      </w:r>
      <w:r w:rsidR="002E4B8A" w:rsidRPr="007542C3">
        <w:rPr>
          <w:lang w:val="sq-AL"/>
        </w:rPr>
        <w:t xml:space="preserve"> vertikale midis pjesës së poshtme të </w:t>
      </w:r>
      <w:r w:rsidR="00906E79" w:rsidRPr="007542C3">
        <w:rPr>
          <w:lang w:val="sq-AL"/>
        </w:rPr>
        <w:t>ngarkesës</w:t>
      </w:r>
      <w:r w:rsidR="00727C57" w:rsidRPr="007542C3">
        <w:rPr>
          <w:lang w:val="sq-AL"/>
        </w:rPr>
        <w:t xml:space="preserve"> e</w:t>
      </w:r>
      <w:r w:rsidR="002E4B8A" w:rsidRPr="007542C3">
        <w:rPr>
          <w:lang w:val="sq-AL"/>
        </w:rPr>
        <w:t xml:space="preserve"> nivelit të pjesës së sipërme të diskut të</w:t>
      </w:r>
      <w:r w:rsidR="00906E79" w:rsidRPr="007542C3">
        <w:rPr>
          <w:lang w:val="sq-AL"/>
        </w:rPr>
        <w:t xml:space="preserve"> </w:t>
      </w:r>
      <w:r w:rsidR="002E4B8A" w:rsidRPr="007542C3">
        <w:rPr>
          <w:lang w:val="sq-AL"/>
        </w:rPr>
        <w:t>parakolpit duhet të</w:t>
      </w:r>
      <w:r w:rsidR="00727C57" w:rsidRPr="007542C3">
        <w:rPr>
          <w:lang w:val="sq-AL"/>
        </w:rPr>
        <w:t xml:space="preserve"> </w:t>
      </w:r>
      <w:r w:rsidR="002E4B8A" w:rsidRPr="007542C3">
        <w:rPr>
          <w:lang w:val="sq-AL"/>
        </w:rPr>
        <w:t>jetë së paku 10 cm</w:t>
      </w:r>
      <w:r w:rsidR="00727C57" w:rsidRPr="007542C3">
        <w:rPr>
          <w:lang w:val="sq-AL"/>
        </w:rPr>
        <w:t>.</w:t>
      </w:r>
    </w:p>
    <w:p w:rsidR="00DC6566" w:rsidRDefault="00DC6566" w:rsidP="002E4B8A">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4"/>
      </w:tblGrid>
      <w:tr w:rsidR="009442DB" w:rsidTr="009442DB">
        <w:tc>
          <w:tcPr>
            <w:tcW w:w="4643" w:type="dxa"/>
          </w:tcPr>
          <w:p w:rsidR="009442DB" w:rsidRDefault="009442DB" w:rsidP="009442DB">
            <w:pPr>
              <w:pStyle w:val="Paragrafi"/>
              <w:ind w:firstLine="0"/>
              <w:jc w:val="center"/>
              <w:rPr>
                <w:lang w:val="sq-AL"/>
              </w:rPr>
            </w:pPr>
            <w:r w:rsidRPr="009442DB">
              <w:rPr>
                <w:lang w:val="sq-AL"/>
              </w:rPr>
              <w:t>8. Hapësirë (distancë) në drejtimin gjatësor prej të paktën 35 cm midis ngarkesave.</w:t>
            </w:r>
          </w:p>
          <w:p w:rsidR="009442DB" w:rsidRDefault="009442DB" w:rsidP="009442DB">
            <w:pPr>
              <w:pStyle w:val="Paragrafi"/>
              <w:ind w:firstLine="0"/>
              <w:rPr>
                <w:lang w:val="sq-AL"/>
              </w:rPr>
            </w:pPr>
          </w:p>
          <w:p w:rsidR="009442DB" w:rsidRDefault="009442DB" w:rsidP="009442DB">
            <w:pPr>
              <w:pStyle w:val="Paragrafi"/>
              <w:ind w:firstLine="0"/>
              <w:rPr>
                <w:lang w:val="sq-AL"/>
              </w:rPr>
            </w:pPr>
          </w:p>
          <w:p w:rsidR="009442DB" w:rsidRDefault="009442DB" w:rsidP="009442DB">
            <w:pPr>
              <w:pStyle w:val="Paragrafi"/>
              <w:ind w:firstLine="0"/>
              <w:rPr>
                <w:lang w:val="sq-AL"/>
              </w:rPr>
            </w:pPr>
          </w:p>
          <w:p w:rsidR="009442DB" w:rsidRDefault="009442DB" w:rsidP="009442DB">
            <w:pPr>
              <w:pStyle w:val="Paragrafi"/>
              <w:ind w:firstLine="0"/>
              <w:rPr>
                <w:lang w:val="sq-AL"/>
              </w:rPr>
            </w:pPr>
          </w:p>
          <w:p w:rsidR="009442DB" w:rsidRDefault="009442DB" w:rsidP="009442DB">
            <w:pPr>
              <w:pStyle w:val="Paragrafi"/>
              <w:ind w:firstLine="0"/>
              <w:rPr>
                <w:lang w:val="sq-AL"/>
              </w:rPr>
            </w:pPr>
          </w:p>
        </w:tc>
        <w:tc>
          <w:tcPr>
            <w:tcW w:w="4644" w:type="dxa"/>
          </w:tcPr>
          <w:p w:rsidR="009442DB" w:rsidRDefault="009442DB" w:rsidP="002E4B8A">
            <w:pPr>
              <w:pStyle w:val="Paragrafi"/>
              <w:ind w:firstLine="0"/>
              <w:rPr>
                <w:lang w:val="sq-AL"/>
              </w:rPr>
            </w:pPr>
          </w:p>
        </w:tc>
      </w:tr>
    </w:tbl>
    <w:p w:rsidR="00DC6566" w:rsidRDefault="00DC6566" w:rsidP="002E4B8A">
      <w:pPr>
        <w:pStyle w:val="Paragrafi"/>
        <w:rPr>
          <w:lang w:val="sq-AL"/>
        </w:rPr>
      </w:pPr>
    </w:p>
    <w:p w:rsidR="009442DB" w:rsidRDefault="009442DB" w:rsidP="002E4B8A">
      <w:pPr>
        <w:pStyle w:val="Paragrafi"/>
        <w:rPr>
          <w:lang w:val="sq-AL"/>
        </w:rPr>
      </w:pPr>
    </w:p>
    <w:p w:rsidR="00DC6566" w:rsidRDefault="00DC6566" w:rsidP="002E4B8A">
      <w:pPr>
        <w:pStyle w:val="Paragrafi"/>
        <w:rPr>
          <w:lang w:val="sq-AL"/>
        </w:rPr>
      </w:pPr>
    </w:p>
    <w:p w:rsidR="00DC6566" w:rsidRDefault="00DC6566"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E60753" w:rsidP="00DC6566">
      <w:pPr>
        <w:pStyle w:val="NeniNr"/>
      </w:pPr>
      <w:r w:rsidRPr="00E60753">
        <w:pict>
          <v:shape id="_x0000_s1529" type="#_x0000_t75" style="position:absolute;left:0;text-align:left;margin-left:347.1pt;margin-top:-15.9pt;width:143.5pt;height:635.45pt;z-index:-251601920">
            <v:imagedata r:id="rId123" o:title=""/>
          </v:shape>
          <o:OLEObject Type="Embed" ProgID="CorelPHOTOPAINT.Image.13" ShapeID="_x0000_s1529" DrawAspect="Content" ObjectID="_1376986670" r:id="rId124"/>
        </w:pict>
      </w:r>
      <w:r w:rsidR="002E4B8A" w:rsidRPr="00DC6566">
        <w:t>Neni</w:t>
      </w:r>
      <w:r w:rsidR="002E4B8A" w:rsidRPr="007542C3">
        <w:t xml:space="preserve"> 4</w:t>
      </w:r>
    </w:p>
    <w:p w:rsidR="002E4B8A" w:rsidRPr="007542C3" w:rsidRDefault="002E4B8A" w:rsidP="00DC6566">
      <w:pPr>
        <w:pStyle w:val="NeniTitull"/>
      </w:pPr>
      <w:r w:rsidRPr="007542C3">
        <w:t>Mbulimi i mallrave</w:t>
      </w:r>
    </w:p>
    <w:p w:rsidR="002E4B8A" w:rsidRPr="007542C3" w:rsidRDefault="002E4B8A" w:rsidP="00D35C07">
      <w:pPr>
        <w:pStyle w:val="Paragrafi"/>
        <w:jc w:val="center"/>
        <w:rPr>
          <w:lang w:val="sq-AL"/>
        </w:rPr>
      </w:pPr>
    </w:p>
    <w:p w:rsidR="002E4B8A" w:rsidRPr="007542C3" w:rsidRDefault="002E4B8A" w:rsidP="00DA4241">
      <w:pPr>
        <w:pStyle w:val="Paragrafi"/>
        <w:ind w:firstLine="0"/>
        <w:rPr>
          <w:lang w:val="sq-AL"/>
        </w:rPr>
      </w:pPr>
      <w:r w:rsidRPr="007542C3">
        <w:rPr>
          <w:lang w:val="sq-AL"/>
        </w:rPr>
        <w:t>Mallrat mbulohen</w:t>
      </w:r>
    </w:p>
    <w:p w:rsidR="002E4B8A" w:rsidRPr="007542C3" w:rsidRDefault="00D50814" w:rsidP="00DA4241">
      <w:pPr>
        <w:pStyle w:val="Paragrafi"/>
        <w:ind w:firstLine="0"/>
        <w:rPr>
          <w:lang w:val="sq-AL"/>
        </w:rPr>
      </w:pPr>
      <w:r w:rsidRPr="007542C3">
        <w:rPr>
          <w:lang w:val="sq-AL"/>
        </w:rPr>
        <w:t xml:space="preserve">- </w:t>
      </w:r>
      <w:r w:rsidR="002E4B8A" w:rsidRPr="007542C3">
        <w:rPr>
          <w:lang w:val="sq-AL"/>
        </w:rPr>
        <w:t>Për mbrojtjen nga agjentët natyror</w:t>
      </w:r>
      <w:r w:rsidR="00E35120" w:rsidRPr="007542C3">
        <w:rPr>
          <w:rFonts w:ascii="Times New Roman" w:hAnsi="Times New Roman"/>
          <w:lang w:val="sq-AL"/>
        </w:rPr>
        <w:t>ë</w:t>
      </w:r>
      <w:r w:rsidR="00E35120" w:rsidRPr="007542C3">
        <w:rPr>
          <w:lang w:val="sq-AL"/>
        </w:rPr>
        <w:t>;</w:t>
      </w:r>
      <w:r w:rsidR="002E4B8A" w:rsidRPr="007542C3">
        <w:rPr>
          <w:lang w:val="sq-AL"/>
        </w:rPr>
        <w:t xml:space="preserve"> </w:t>
      </w:r>
    </w:p>
    <w:p w:rsidR="002E4B8A" w:rsidRPr="007542C3" w:rsidRDefault="004F5AAF" w:rsidP="00DA4241">
      <w:pPr>
        <w:pStyle w:val="Paragrafi"/>
        <w:ind w:firstLine="0"/>
        <w:rPr>
          <w:lang w:val="sq-AL"/>
        </w:rPr>
      </w:pPr>
      <w:r w:rsidRPr="007542C3">
        <w:rPr>
          <w:lang w:val="sq-AL"/>
        </w:rPr>
        <w:t xml:space="preserve">- </w:t>
      </w:r>
      <w:r w:rsidR="002E4B8A" w:rsidRPr="007542C3">
        <w:rPr>
          <w:lang w:val="sq-AL"/>
        </w:rPr>
        <w:t>Për mbrojtjen nga fryrja e erës</w:t>
      </w:r>
      <w:r w:rsidR="00E35120" w:rsidRPr="007542C3">
        <w:rPr>
          <w:lang w:val="sq-AL"/>
        </w:rPr>
        <w:t>;</w:t>
      </w:r>
    </w:p>
    <w:p w:rsidR="002E4B8A" w:rsidRPr="007542C3" w:rsidRDefault="004F5AAF" w:rsidP="00DA4241">
      <w:pPr>
        <w:pStyle w:val="Paragrafi"/>
        <w:ind w:firstLine="0"/>
        <w:rPr>
          <w:lang w:val="sq-AL"/>
        </w:rPr>
      </w:pPr>
      <w:r w:rsidRPr="007542C3">
        <w:rPr>
          <w:lang w:val="sq-AL"/>
        </w:rPr>
        <w:t xml:space="preserve">- </w:t>
      </w:r>
      <w:r w:rsidR="002E4B8A" w:rsidRPr="007542C3">
        <w:rPr>
          <w:lang w:val="sq-AL"/>
        </w:rPr>
        <w:t>Në përputhje me rregullat RID (</w:t>
      </w:r>
      <w:r w:rsidR="000D0E1D" w:rsidRPr="007542C3">
        <w:rPr>
          <w:lang w:val="sq-AL"/>
        </w:rPr>
        <w:t xml:space="preserve">rregullorja ndërkombëtare </w:t>
      </w:r>
      <w:r w:rsidR="002E4B8A" w:rsidRPr="007542C3">
        <w:rPr>
          <w:lang w:val="sq-AL"/>
        </w:rPr>
        <w:t>e transportit</w:t>
      </w:r>
      <w:r w:rsidR="000D0E1D" w:rsidRPr="007542C3">
        <w:rPr>
          <w:lang w:val="sq-AL"/>
        </w:rPr>
        <w:t xml:space="preserve"> t</w:t>
      </w:r>
      <w:r w:rsidR="000D0E1D" w:rsidRPr="007542C3">
        <w:rPr>
          <w:rFonts w:ascii="Times New Roman" w:hAnsi="Times New Roman"/>
          <w:lang w:val="sq-AL"/>
        </w:rPr>
        <w:t>ë</w:t>
      </w:r>
      <w:r w:rsidR="000D0E1D" w:rsidRPr="007542C3">
        <w:rPr>
          <w:lang w:val="sq-AL"/>
        </w:rPr>
        <w:t xml:space="preserve"> </w:t>
      </w:r>
    </w:p>
    <w:p w:rsidR="002E4B8A" w:rsidRPr="007542C3" w:rsidRDefault="002E4B8A" w:rsidP="00DA4241">
      <w:pPr>
        <w:pStyle w:val="Paragrafi"/>
        <w:ind w:firstLine="0"/>
        <w:rPr>
          <w:lang w:val="sq-AL"/>
        </w:rPr>
      </w:pPr>
      <w:r w:rsidRPr="007542C3">
        <w:rPr>
          <w:lang w:val="sq-AL"/>
        </w:rPr>
        <w:t xml:space="preserve">mallrave të rrezikshme me </w:t>
      </w:r>
      <w:r w:rsidR="000D0E1D" w:rsidRPr="007542C3">
        <w:rPr>
          <w:lang w:val="sq-AL"/>
        </w:rPr>
        <w:t>h</w:t>
      </w:r>
      <w:r w:rsidRPr="007542C3">
        <w:rPr>
          <w:lang w:val="sq-AL"/>
        </w:rPr>
        <w:t>ekurudh</w:t>
      </w:r>
      <w:r w:rsidR="000D0E1D" w:rsidRPr="007542C3">
        <w:rPr>
          <w:rFonts w:ascii="Times New Roman" w:hAnsi="Times New Roman"/>
          <w:lang w:val="sq-AL"/>
        </w:rPr>
        <w:t>ë</w:t>
      </w:r>
      <w:r w:rsidRPr="007542C3">
        <w:rPr>
          <w:lang w:val="sq-AL"/>
        </w:rPr>
        <w:t>)</w:t>
      </w:r>
      <w:r w:rsidR="00E35120" w:rsidRPr="007542C3">
        <w:rPr>
          <w:lang w:val="sq-AL"/>
        </w:rPr>
        <w:t>.</w:t>
      </w:r>
    </w:p>
    <w:p w:rsidR="002E4B8A" w:rsidRPr="007542C3" w:rsidRDefault="002F2914" w:rsidP="00DA4241">
      <w:pPr>
        <w:pStyle w:val="Paragrafi"/>
        <w:ind w:firstLine="0"/>
        <w:rPr>
          <w:lang w:val="sq-AL"/>
        </w:rPr>
      </w:pPr>
      <w:r w:rsidRPr="007542C3">
        <w:rPr>
          <w:lang w:val="sq-AL"/>
        </w:rPr>
        <w:t>Vagonë</w:t>
      </w:r>
      <w:r w:rsidR="002E4B8A" w:rsidRPr="007542C3">
        <w:rPr>
          <w:lang w:val="sq-AL"/>
        </w:rPr>
        <w:t xml:space="preserve">t </w:t>
      </w:r>
    </w:p>
    <w:p w:rsidR="002E4B8A" w:rsidRPr="007542C3" w:rsidRDefault="002F2914" w:rsidP="00DA4241">
      <w:pPr>
        <w:pStyle w:val="Paragrafi"/>
        <w:ind w:firstLine="0"/>
        <w:rPr>
          <w:lang w:val="sq-AL"/>
        </w:rPr>
      </w:pPr>
      <w:r w:rsidRPr="007542C3">
        <w:rPr>
          <w:lang w:val="sq-AL"/>
        </w:rPr>
        <w:t>Vagonë</w:t>
      </w:r>
      <w:r w:rsidR="002E4B8A" w:rsidRPr="007542C3">
        <w:rPr>
          <w:lang w:val="sq-AL"/>
        </w:rPr>
        <w:t xml:space="preserve">t pajisen me sponde ballore, krahë ose sponda anësore </w:t>
      </w:r>
    </w:p>
    <w:p w:rsidR="002E4B8A" w:rsidRPr="007542C3" w:rsidRDefault="002E4B8A" w:rsidP="00DA4241">
      <w:pPr>
        <w:pStyle w:val="Paragrafi"/>
        <w:ind w:firstLine="0"/>
        <w:rPr>
          <w:lang w:val="sq-AL"/>
        </w:rPr>
      </w:pPr>
      <w:r w:rsidRPr="007542C3">
        <w:rPr>
          <w:lang w:val="sq-AL"/>
        </w:rPr>
        <w:t>(E..., Ea..., F..., K..., L..., R..., S...)</w:t>
      </w:r>
    </w:p>
    <w:p w:rsidR="002E4B8A" w:rsidRPr="007542C3" w:rsidRDefault="002E4B8A" w:rsidP="00DA4241">
      <w:pPr>
        <w:pStyle w:val="Paragrafi"/>
        <w:ind w:firstLine="0"/>
        <w:rPr>
          <w:lang w:val="sq-AL"/>
        </w:rPr>
      </w:pPr>
      <w:r w:rsidRPr="007542C3">
        <w:rPr>
          <w:lang w:val="sq-AL"/>
        </w:rPr>
        <w:t>Pajisja mbuluesë</w:t>
      </w:r>
    </w:p>
    <w:p w:rsidR="002E4B8A" w:rsidRPr="007542C3" w:rsidRDefault="002E4B8A" w:rsidP="00DA4241">
      <w:pPr>
        <w:pStyle w:val="Paragrafi"/>
        <w:ind w:firstLine="0"/>
        <w:rPr>
          <w:lang w:val="sq-AL"/>
        </w:rPr>
      </w:pPr>
      <w:r w:rsidRPr="007542C3">
        <w:rPr>
          <w:lang w:val="sq-AL"/>
        </w:rPr>
        <w:t xml:space="preserve">Mushamatë që vendosen në </w:t>
      </w:r>
      <w:r w:rsidR="002F2914" w:rsidRPr="007542C3">
        <w:rPr>
          <w:lang w:val="sq-AL"/>
        </w:rPr>
        <w:t>vagonë</w:t>
      </w:r>
      <w:r w:rsidR="00906E79" w:rsidRPr="007542C3">
        <w:rPr>
          <w:lang w:val="sq-AL"/>
        </w:rPr>
        <w:t xml:space="preserve"> </w:t>
      </w:r>
      <w:r w:rsidRPr="007542C3">
        <w:rPr>
          <w:lang w:val="sq-AL"/>
        </w:rPr>
        <w:t>duhet që</w:t>
      </w:r>
      <w:r w:rsidR="00906E79" w:rsidRPr="007542C3">
        <w:rPr>
          <w:lang w:val="sq-AL"/>
        </w:rPr>
        <w:t xml:space="preserve"> </w:t>
      </w:r>
      <w:r w:rsidRPr="007542C3">
        <w:rPr>
          <w:lang w:val="sq-AL"/>
        </w:rPr>
        <w:t>të jenë</w:t>
      </w:r>
    </w:p>
    <w:p w:rsidR="002E4B8A" w:rsidRPr="007542C3" w:rsidRDefault="00F31AE1" w:rsidP="00DA4241">
      <w:pPr>
        <w:pStyle w:val="Paragrafi"/>
        <w:ind w:firstLine="0"/>
        <w:rPr>
          <w:lang w:val="sq-AL"/>
        </w:rPr>
      </w:pPr>
      <w:r w:rsidRPr="007542C3">
        <w:rPr>
          <w:lang w:val="sq-AL"/>
        </w:rPr>
        <w:t>fleksibël</w:t>
      </w:r>
      <w:r w:rsidR="002E4B8A" w:rsidRPr="007542C3">
        <w:rPr>
          <w:lang w:val="sq-AL"/>
        </w:rPr>
        <w:t xml:space="preserve"> (jo të ngurta) dhe të veshura</w:t>
      </w:r>
      <w:r w:rsidR="00E35120" w:rsidRPr="007542C3">
        <w:rPr>
          <w:lang w:val="sq-AL"/>
        </w:rPr>
        <w:t>.</w:t>
      </w:r>
    </w:p>
    <w:p w:rsidR="002E4B8A" w:rsidRPr="007542C3" w:rsidRDefault="002E4B8A" w:rsidP="00DA4241">
      <w:pPr>
        <w:pStyle w:val="Paragrafi"/>
        <w:ind w:firstLine="0"/>
        <w:rPr>
          <w:lang w:val="sq-AL"/>
        </w:rPr>
      </w:pPr>
      <w:r w:rsidRPr="007542C3">
        <w:rPr>
          <w:lang w:val="sq-AL"/>
        </w:rPr>
        <w:t>1</w:t>
      </w:r>
      <w:r w:rsidR="00906E79" w:rsidRPr="007542C3">
        <w:rPr>
          <w:lang w:val="sq-AL"/>
        </w:rPr>
        <w:t>.</w:t>
      </w:r>
      <w:r w:rsidRPr="007542C3">
        <w:rPr>
          <w:lang w:val="sq-AL"/>
        </w:rPr>
        <w:t xml:space="preserve"> Të mos deformohen (varen) (të el</w:t>
      </w:r>
      <w:r w:rsidR="00906E79" w:rsidRPr="007542C3">
        <w:rPr>
          <w:lang w:val="sq-AL"/>
        </w:rPr>
        <w:t>i</w:t>
      </w:r>
      <w:r w:rsidRPr="007542C3">
        <w:rPr>
          <w:lang w:val="sq-AL"/>
        </w:rPr>
        <w:t>minojnë pellgjet e ujit).</w:t>
      </w:r>
    </w:p>
    <w:p w:rsidR="002E4B8A" w:rsidRPr="007542C3" w:rsidRDefault="002E4B8A" w:rsidP="00DA4241">
      <w:pPr>
        <w:pStyle w:val="Paragrafi"/>
        <w:ind w:firstLine="0"/>
        <w:rPr>
          <w:lang w:val="sq-AL"/>
        </w:rPr>
      </w:pPr>
      <w:r w:rsidRPr="007542C3">
        <w:rPr>
          <w:lang w:val="sq-AL"/>
        </w:rPr>
        <w:t>- Të kenë</w:t>
      </w:r>
      <w:r w:rsidR="00906E79" w:rsidRPr="007542C3">
        <w:rPr>
          <w:lang w:val="sq-AL"/>
        </w:rPr>
        <w:t xml:space="preserve"> </w:t>
      </w:r>
      <w:r w:rsidRPr="007542C3">
        <w:rPr>
          <w:lang w:val="sq-AL"/>
        </w:rPr>
        <w:t>shkrimet të dukshme (</w:t>
      </w:r>
      <w:r w:rsidR="00E35120" w:rsidRPr="007542C3">
        <w:rPr>
          <w:lang w:val="sq-AL"/>
        </w:rPr>
        <w:t>h</w:t>
      </w:r>
      <w:r w:rsidRPr="007542C3">
        <w:rPr>
          <w:lang w:val="sq-AL"/>
        </w:rPr>
        <w:t>ekurudha e numri në vagon</w:t>
      </w:r>
      <w:r w:rsidR="00E35120" w:rsidRPr="007542C3">
        <w:rPr>
          <w:rFonts w:ascii="Times New Roman" w:hAnsi="Times New Roman"/>
          <w:lang w:val="sq-AL"/>
        </w:rPr>
        <w:t>ë</w:t>
      </w:r>
      <w:r w:rsidRPr="007542C3">
        <w:rPr>
          <w:lang w:val="sq-AL"/>
        </w:rPr>
        <w:t xml:space="preserve"> dhe në</w:t>
      </w:r>
    </w:p>
    <w:p w:rsidR="002E4B8A" w:rsidRPr="007542C3" w:rsidRDefault="002E4B8A" w:rsidP="00DA4241">
      <w:pPr>
        <w:pStyle w:val="Paragrafi"/>
        <w:ind w:firstLine="0"/>
        <w:rPr>
          <w:lang w:val="sq-AL"/>
        </w:rPr>
      </w:pPr>
      <w:r w:rsidRPr="007542C3">
        <w:rPr>
          <w:lang w:val="sq-AL"/>
        </w:rPr>
        <w:t>mushamatë jenë të siguruara (të puthitura</w:t>
      </w:r>
      <w:r w:rsidR="00906E79" w:rsidRPr="007542C3">
        <w:rPr>
          <w:lang w:val="sq-AL"/>
        </w:rPr>
        <w:t xml:space="preserve"> </w:t>
      </w:r>
      <w:r w:rsidRPr="007542C3">
        <w:rPr>
          <w:lang w:val="sq-AL"/>
        </w:rPr>
        <w:t xml:space="preserve">për mos lëvizje dhe nuk duhet </w:t>
      </w:r>
    </w:p>
    <w:p w:rsidR="002E4B8A" w:rsidRPr="007542C3" w:rsidRDefault="002E4B8A" w:rsidP="00DA4241">
      <w:pPr>
        <w:pStyle w:val="Paragrafi"/>
        <w:ind w:firstLine="0"/>
        <w:rPr>
          <w:lang w:val="sq-AL"/>
        </w:rPr>
      </w:pPr>
      <w:r w:rsidRPr="007542C3">
        <w:rPr>
          <w:lang w:val="sq-AL"/>
        </w:rPr>
        <w:t>të gozhdohen)</w:t>
      </w:r>
      <w:r w:rsidR="00512A56" w:rsidRPr="007542C3">
        <w:rPr>
          <w:lang w:val="sq-AL"/>
        </w:rPr>
        <w:t>.</w:t>
      </w:r>
    </w:p>
    <w:p w:rsidR="002E4B8A" w:rsidRPr="007542C3" w:rsidRDefault="00906E79" w:rsidP="00DA4241">
      <w:pPr>
        <w:pStyle w:val="Paragrafi"/>
        <w:ind w:firstLine="0"/>
        <w:rPr>
          <w:lang w:val="sq-AL"/>
        </w:rPr>
      </w:pPr>
      <w:r w:rsidRPr="007542C3">
        <w:rPr>
          <w:lang w:val="sq-AL"/>
        </w:rPr>
        <w:t>2.</w:t>
      </w:r>
      <w:r w:rsidR="002E4B8A" w:rsidRPr="007542C3">
        <w:rPr>
          <w:lang w:val="sq-AL"/>
        </w:rPr>
        <w:t xml:space="preserve"> Të jenë të tendosura e të fiksuara (të mos krijojë dallgëzime e lëkundje vale)</w:t>
      </w:r>
      <w:r w:rsidR="00512A56" w:rsidRPr="007542C3">
        <w:rPr>
          <w:lang w:val="sq-AL"/>
        </w:rPr>
        <w:t>.</w:t>
      </w:r>
    </w:p>
    <w:p w:rsidR="002E4B8A" w:rsidRPr="007542C3" w:rsidRDefault="002E4B8A" w:rsidP="00DA4241">
      <w:pPr>
        <w:pStyle w:val="Paragrafi"/>
        <w:ind w:firstLine="0"/>
        <w:rPr>
          <w:lang w:val="sq-AL"/>
        </w:rPr>
      </w:pPr>
      <w:r w:rsidRPr="007542C3">
        <w:rPr>
          <w:lang w:val="sq-AL"/>
        </w:rPr>
        <w:t>3</w:t>
      </w:r>
      <w:r w:rsidR="00906E79" w:rsidRPr="007542C3">
        <w:rPr>
          <w:lang w:val="sq-AL"/>
        </w:rPr>
        <w:t>.</w:t>
      </w:r>
      <w:r w:rsidRPr="007542C3">
        <w:rPr>
          <w:lang w:val="sq-AL"/>
        </w:rPr>
        <w:t xml:space="preserve"> Litari lidhës të jetë jometalik, lidhësi të kalojë në të gjitha unazat dhe të</w:t>
      </w:r>
      <w:r w:rsidR="00906E79" w:rsidRPr="007542C3">
        <w:rPr>
          <w:lang w:val="sq-AL"/>
        </w:rPr>
        <w:t xml:space="preserve"> </w:t>
      </w:r>
      <w:r w:rsidRPr="007542C3">
        <w:rPr>
          <w:lang w:val="sq-AL"/>
        </w:rPr>
        <w:t>shtrëngohet</w:t>
      </w:r>
    </w:p>
    <w:p w:rsidR="002E4B8A" w:rsidRPr="007542C3" w:rsidRDefault="002E4B8A" w:rsidP="00DA4241">
      <w:pPr>
        <w:pStyle w:val="Paragrafi"/>
        <w:ind w:firstLine="0"/>
        <w:rPr>
          <w:lang w:val="sq-AL"/>
        </w:rPr>
      </w:pPr>
      <w:r w:rsidRPr="007542C3">
        <w:rPr>
          <w:lang w:val="sq-AL"/>
        </w:rPr>
        <w:t>tek unazat ose grepat e vagonit, të bëhet me dopio nyje</w:t>
      </w:r>
      <w:r w:rsidR="00512A56" w:rsidRPr="007542C3">
        <w:rPr>
          <w:lang w:val="sq-AL"/>
        </w:rPr>
        <w:t>.</w:t>
      </w:r>
    </w:p>
    <w:p w:rsidR="002E4B8A" w:rsidRPr="007542C3" w:rsidRDefault="00906E79" w:rsidP="00DA4241">
      <w:pPr>
        <w:pStyle w:val="Paragrafi"/>
        <w:ind w:firstLine="0"/>
        <w:rPr>
          <w:lang w:val="sq-AL"/>
        </w:rPr>
      </w:pPr>
      <w:r w:rsidRPr="007542C3">
        <w:rPr>
          <w:lang w:val="sq-AL"/>
        </w:rPr>
        <w:t>4.</w:t>
      </w:r>
      <w:r w:rsidR="002E4B8A" w:rsidRPr="007542C3">
        <w:rPr>
          <w:lang w:val="sq-AL"/>
        </w:rPr>
        <w:t xml:space="preserve"> Distanca midis unazave të jetë afërsisht 1 m</w:t>
      </w:r>
      <w:r w:rsidR="00512A56" w:rsidRPr="007542C3">
        <w:rPr>
          <w:lang w:val="sq-AL"/>
        </w:rPr>
        <w:t>.</w:t>
      </w:r>
    </w:p>
    <w:p w:rsidR="002E4B8A" w:rsidRPr="007542C3" w:rsidRDefault="00906E79" w:rsidP="00DA4241">
      <w:pPr>
        <w:pStyle w:val="Paragrafi"/>
        <w:ind w:firstLine="0"/>
        <w:rPr>
          <w:lang w:val="sq-AL"/>
        </w:rPr>
      </w:pPr>
      <w:r w:rsidRPr="007542C3">
        <w:rPr>
          <w:lang w:val="sq-AL"/>
        </w:rPr>
        <w:t>5.</w:t>
      </w:r>
      <w:r w:rsidR="002E4B8A" w:rsidRPr="007542C3">
        <w:rPr>
          <w:lang w:val="sq-AL"/>
        </w:rPr>
        <w:t xml:space="preserve"> Mushamatë e shumëfishta në vagon dhe duhet:</w:t>
      </w:r>
    </w:p>
    <w:p w:rsidR="002E4B8A" w:rsidRPr="007542C3" w:rsidRDefault="002E4B8A" w:rsidP="00DA4241">
      <w:pPr>
        <w:pStyle w:val="Paragrafi"/>
        <w:ind w:firstLine="0"/>
        <w:rPr>
          <w:lang w:val="sq-AL"/>
        </w:rPr>
      </w:pPr>
      <w:r w:rsidRPr="007542C3">
        <w:rPr>
          <w:lang w:val="sq-AL"/>
        </w:rPr>
        <w:t>6</w:t>
      </w:r>
      <w:r w:rsidR="00D35C07" w:rsidRPr="007542C3">
        <w:rPr>
          <w:lang w:val="sq-AL"/>
        </w:rPr>
        <w:t>.</w:t>
      </w:r>
      <w:r w:rsidRPr="007542C3">
        <w:rPr>
          <w:lang w:val="sq-AL"/>
        </w:rPr>
        <w:t xml:space="preserve"> Të tendosen me lidhje oblike</w:t>
      </w:r>
    </w:p>
    <w:p w:rsidR="002E4B8A" w:rsidRPr="007542C3" w:rsidRDefault="002E4B8A" w:rsidP="00DA4241">
      <w:pPr>
        <w:pStyle w:val="Paragrafi"/>
        <w:ind w:firstLine="0"/>
        <w:rPr>
          <w:lang w:val="sq-AL"/>
        </w:rPr>
      </w:pPr>
      <w:r w:rsidRPr="007542C3">
        <w:rPr>
          <w:lang w:val="sq-AL"/>
        </w:rPr>
        <w:t>7</w:t>
      </w:r>
      <w:r w:rsidR="00D35C07" w:rsidRPr="007542C3">
        <w:rPr>
          <w:lang w:val="sq-AL"/>
        </w:rPr>
        <w:t>.</w:t>
      </w:r>
      <w:r w:rsidRPr="007542C3">
        <w:rPr>
          <w:lang w:val="sq-AL"/>
        </w:rPr>
        <w:t xml:space="preserve"> Afërsisht në çdo 1 m</w:t>
      </w:r>
    </w:p>
    <w:p w:rsidR="002E4B8A" w:rsidRPr="007542C3" w:rsidRDefault="002E4B8A" w:rsidP="00DA4241">
      <w:pPr>
        <w:pStyle w:val="Paragrafi"/>
        <w:ind w:firstLine="0"/>
        <w:rPr>
          <w:lang w:val="sq-AL"/>
        </w:rPr>
      </w:pPr>
      <w:r w:rsidRPr="007542C3">
        <w:rPr>
          <w:lang w:val="sq-AL"/>
        </w:rPr>
        <w:t>a</w:t>
      </w:r>
      <w:r w:rsidR="00D35C07" w:rsidRPr="007542C3">
        <w:rPr>
          <w:lang w:val="sq-AL"/>
        </w:rPr>
        <w:t>)</w:t>
      </w:r>
      <w:r w:rsidRPr="007542C3">
        <w:rPr>
          <w:lang w:val="sq-AL"/>
        </w:rPr>
        <w:t xml:space="preserve"> Nëse ndonjë unazë mungon në vendet ku është mbulimi, lidhja e tret</w:t>
      </w:r>
      <w:r w:rsidR="000D0E1D" w:rsidRPr="007542C3">
        <w:rPr>
          <w:rFonts w:ascii="Times New Roman" w:hAnsi="Times New Roman"/>
          <w:lang w:val="sq-AL"/>
        </w:rPr>
        <w:t>ë</w:t>
      </w:r>
      <w:r w:rsidRPr="007542C3">
        <w:rPr>
          <w:lang w:val="sq-AL"/>
        </w:rPr>
        <w:t xml:space="preserve"> </w:t>
      </w:r>
    </w:p>
    <w:p w:rsidR="002E4B8A" w:rsidRPr="007542C3" w:rsidRDefault="002E4B8A" w:rsidP="00DA4241">
      <w:pPr>
        <w:pStyle w:val="Paragrafi"/>
        <w:ind w:firstLine="0"/>
        <w:rPr>
          <w:lang w:val="sq-AL"/>
        </w:rPr>
      </w:pPr>
      <w:r w:rsidRPr="007542C3">
        <w:rPr>
          <w:lang w:val="sq-AL"/>
        </w:rPr>
        <w:t>zë</w:t>
      </w:r>
      <w:r w:rsidR="0088554F" w:rsidRPr="007542C3">
        <w:rPr>
          <w:lang w:val="sq-AL"/>
        </w:rPr>
        <w:t>vend</w:t>
      </w:r>
      <w:r w:rsidRPr="007542C3">
        <w:rPr>
          <w:lang w:val="sq-AL"/>
        </w:rPr>
        <w:t>ësohet me një lidhje që kalon rreth gjithë distancës</w:t>
      </w:r>
      <w:r w:rsidR="00512A56" w:rsidRPr="007542C3">
        <w:rPr>
          <w:lang w:val="sq-AL"/>
        </w:rPr>
        <w:t>.</w:t>
      </w:r>
    </w:p>
    <w:p w:rsidR="002E4B8A" w:rsidRPr="007542C3" w:rsidRDefault="002E4B8A" w:rsidP="00DA4241">
      <w:pPr>
        <w:pStyle w:val="Paragrafi"/>
        <w:ind w:firstLine="0"/>
        <w:rPr>
          <w:lang w:val="sq-AL"/>
        </w:rPr>
      </w:pPr>
      <w:r w:rsidRPr="007542C3">
        <w:rPr>
          <w:lang w:val="sq-AL"/>
        </w:rPr>
        <w:t xml:space="preserve">Rrjetat e telit (rrjeta </w:t>
      </w:r>
      <w:r w:rsidR="0088554F" w:rsidRPr="007542C3">
        <w:rPr>
          <w:lang w:val="sq-AL"/>
        </w:rPr>
        <w:t>standard</w:t>
      </w:r>
      <w:r w:rsidRPr="007542C3">
        <w:rPr>
          <w:lang w:val="sq-AL"/>
        </w:rPr>
        <w:t>)</w:t>
      </w:r>
    </w:p>
    <w:p w:rsidR="002E4B8A" w:rsidRPr="007542C3" w:rsidRDefault="002E4B8A" w:rsidP="00DA4241">
      <w:pPr>
        <w:pStyle w:val="Paragrafi"/>
        <w:ind w:firstLine="0"/>
        <w:rPr>
          <w:lang w:val="sq-AL"/>
        </w:rPr>
      </w:pPr>
      <w:r w:rsidRPr="007542C3">
        <w:rPr>
          <w:lang w:val="sq-AL"/>
        </w:rPr>
        <w:t>dimensioni i kuadratit 100 mm maksimumi</w:t>
      </w:r>
    </w:p>
    <w:p w:rsidR="002E4B8A" w:rsidRPr="007542C3" w:rsidRDefault="002E4B8A" w:rsidP="00DA4241">
      <w:pPr>
        <w:pStyle w:val="Paragrafi"/>
        <w:ind w:firstLine="0"/>
        <w:rPr>
          <w:lang w:val="sq-AL"/>
        </w:rPr>
      </w:pPr>
      <w:r w:rsidRPr="007542C3">
        <w:rPr>
          <w:lang w:val="sq-AL"/>
        </w:rPr>
        <w:t>Rrjetat sintetike</w:t>
      </w:r>
    </w:p>
    <w:p w:rsidR="00DA4241" w:rsidRPr="007542C3" w:rsidRDefault="002E4B8A" w:rsidP="00DA4241">
      <w:pPr>
        <w:pStyle w:val="Paragrafi"/>
        <w:ind w:firstLine="0"/>
        <w:rPr>
          <w:lang w:val="sq-AL"/>
        </w:rPr>
      </w:pPr>
      <w:r w:rsidRPr="007542C3">
        <w:rPr>
          <w:lang w:val="sq-AL"/>
        </w:rPr>
        <w:t>Dimensioni i kuadratit afërsisht 30 mm (forca sht</w:t>
      </w:r>
      <w:r w:rsidR="00906E79" w:rsidRPr="007542C3">
        <w:rPr>
          <w:lang w:val="sq-AL"/>
        </w:rPr>
        <w:t>r</w:t>
      </w:r>
      <w:r w:rsidRPr="007542C3">
        <w:rPr>
          <w:lang w:val="sq-AL"/>
        </w:rPr>
        <w:t>ë</w:t>
      </w:r>
      <w:r w:rsidR="00906E79" w:rsidRPr="007542C3">
        <w:rPr>
          <w:lang w:val="sq-AL"/>
        </w:rPr>
        <w:t>n</w:t>
      </w:r>
      <w:r w:rsidRPr="007542C3">
        <w:rPr>
          <w:lang w:val="sq-AL"/>
        </w:rPr>
        <w:t xml:space="preserve">guese të paktën </w:t>
      </w:r>
    </w:p>
    <w:p w:rsidR="002E4B8A" w:rsidRPr="007542C3" w:rsidRDefault="002E4B8A" w:rsidP="00DA4241">
      <w:pPr>
        <w:pStyle w:val="Paragrafi"/>
        <w:ind w:firstLine="0"/>
        <w:rPr>
          <w:lang w:val="sq-AL"/>
        </w:rPr>
      </w:pPr>
      <w:r w:rsidRPr="007542C3">
        <w:rPr>
          <w:lang w:val="sq-AL"/>
        </w:rPr>
        <w:t>39 daN në</w:t>
      </w:r>
      <w:r w:rsidR="00DA4241" w:rsidRPr="007542C3">
        <w:rPr>
          <w:lang w:val="sq-AL"/>
        </w:rPr>
        <w:t xml:space="preserve"> </w:t>
      </w:r>
      <w:r w:rsidRPr="007542C3">
        <w:rPr>
          <w:lang w:val="sq-AL"/>
        </w:rPr>
        <w:t>drejtimin gjatësor e të paktën 48 daN në atë tërthor</w:t>
      </w:r>
      <w:r w:rsidR="0032348E">
        <w:rPr>
          <w:rStyle w:val="FootnoteReference"/>
          <w:lang w:val="sq-AL"/>
        </w:rPr>
        <w:footnoteReference w:id="14"/>
      </w:r>
      <w:r w:rsidRPr="007542C3">
        <w:rPr>
          <w:lang w:val="sq-AL"/>
        </w:rPr>
        <w:t>.</w:t>
      </w:r>
    </w:p>
    <w:p w:rsidR="002E4B8A" w:rsidRPr="007542C3" w:rsidRDefault="002E4B8A" w:rsidP="00DA4241">
      <w:pPr>
        <w:pStyle w:val="Paragrafi"/>
        <w:ind w:firstLine="0"/>
        <w:rPr>
          <w:lang w:val="sq-AL"/>
        </w:rPr>
      </w:pPr>
      <w:r w:rsidRPr="007542C3">
        <w:rPr>
          <w:lang w:val="sq-AL"/>
        </w:rPr>
        <w:t>Mbulesa duhet siguruar:</w:t>
      </w:r>
    </w:p>
    <w:p w:rsidR="002E4B8A" w:rsidRPr="007542C3" w:rsidRDefault="002E4B8A" w:rsidP="00DA4241">
      <w:pPr>
        <w:pStyle w:val="Paragrafi"/>
        <w:ind w:firstLine="0"/>
        <w:rPr>
          <w:lang w:val="sq-AL"/>
        </w:rPr>
      </w:pPr>
      <w:r w:rsidRPr="007542C3">
        <w:rPr>
          <w:lang w:val="sq-AL"/>
        </w:rPr>
        <w:t>8</w:t>
      </w:r>
      <w:r w:rsidR="00D35C07" w:rsidRPr="007542C3">
        <w:rPr>
          <w:lang w:val="sq-AL"/>
        </w:rPr>
        <w:t>.</w:t>
      </w:r>
      <w:r w:rsidRPr="007542C3">
        <w:rPr>
          <w:lang w:val="sq-AL"/>
        </w:rPr>
        <w:t xml:space="preserve"> Në distanca prej afërsisht 2 m</w:t>
      </w:r>
      <w:r w:rsidR="00512A56" w:rsidRPr="007542C3">
        <w:rPr>
          <w:lang w:val="sq-AL"/>
        </w:rPr>
        <w:t>.</w:t>
      </w:r>
    </w:p>
    <w:p w:rsidR="002E4B8A" w:rsidRPr="007542C3" w:rsidRDefault="002E4B8A" w:rsidP="00DA4241">
      <w:pPr>
        <w:pStyle w:val="Paragrafi"/>
        <w:ind w:firstLine="0"/>
        <w:rPr>
          <w:lang w:val="sq-AL"/>
        </w:rPr>
      </w:pPr>
      <w:r w:rsidRPr="007542C3">
        <w:rPr>
          <w:lang w:val="sq-AL"/>
        </w:rPr>
        <w:t>9</w:t>
      </w:r>
      <w:r w:rsidR="00D35C07" w:rsidRPr="007542C3">
        <w:rPr>
          <w:lang w:val="sq-AL"/>
        </w:rPr>
        <w:t>.</w:t>
      </w:r>
      <w:r w:rsidRPr="007542C3">
        <w:rPr>
          <w:lang w:val="sq-AL"/>
        </w:rPr>
        <w:t xml:space="preserve"> Me të paktën dy lidhje në ballët e vagonit</w:t>
      </w:r>
      <w:r w:rsidR="00512A56" w:rsidRPr="007542C3">
        <w:rPr>
          <w:lang w:val="sq-AL"/>
        </w:rPr>
        <w:t>;</w:t>
      </w:r>
      <w:r w:rsidRPr="007542C3">
        <w:rPr>
          <w:lang w:val="sq-AL"/>
        </w:rPr>
        <w:t xml:space="preserve"> dhe </w:t>
      </w:r>
    </w:p>
    <w:p w:rsidR="002E4B8A" w:rsidRPr="007542C3" w:rsidRDefault="002E4B8A" w:rsidP="00DA4241">
      <w:pPr>
        <w:pStyle w:val="Paragrafi"/>
        <w:ind w:firstLine="0"/>
        <w:rPr>
          <w:lang w:val="sq-AL"/>
        </w:rPr>
      </w:pPr>
      <w:r w:rsidRPr="007542C3">
        <w:rPr>
          <w:lang w:val="sq-AL"/>
        </w:rPr>
        <w:t>10</w:t>
      </w:r>
      <w:r w:rsidR="00D35C07" w:rsidRPr="007542C3">
        <w:rPr>
          <w:lang w:val="sq-AL"/>
        </w:rPr>
        <w:t>.</w:t>
      </w:r>
      <w:r w:rsidRPr="007542C3">
        <w:rPr>
          <w:lang w:val="sq-AL"/>
        </w:rPr>
        <w:t xml:space="preserve"> </w:t>
      </w:r>
      <w:r w:rsidR="00906E79" w:rsidRPr="007542C3">
        <w:rPr>
          <w:lang w:val="sq-AL"/>
        </w:rPr>
        <w:t>Shtrëngimi</w:t>
      </w:r>
      <w:r w:rsidRPr="007542C3">
        <w:rPr>
          <w:lang w:val="sq-AL"/>
        </w:rPr>
        <w:t xml:space="preserve"> të bëhet duke u lidhur te rrjeta</w:t>
      </w:r>
      <w:r w:rsidR="00512A56" w:rsidRPr="007542C3">
        <w:rPr>
          <w:lang w:val="sq-AL"/>
        </w:rPr>
        <w:t>;</w:t>
      </w:r>
      <w:r w:rsidRPr="007542C3">
        <w:rPr>
          <w:lang w:val="sq-AL"/>
        </w:rPr>
        <w:t xml:space="preserve"> ose</w:t>
      </w:r>
    </w:p>
    <w:p w:rsidR="002E4B8A" w:rsidRPr="007542C3" w:rsidRDefault="002E4B8A" w:rsidP="00DA4241">
      <w:pPr>
        <w:pStyle w:val="Paragrafi"/>
        <w:ind w:firstLine="0"/>
        <w:rPr>
          <w:lang w:val="sq-AL"/>
        </w:rPr>
      </w:pPr>
      <w:r w:rsidRPr="007542C3">
        <w:rPr>
          <w:lang w:val="sq-AL"/>
        </w:rPr>
        <w:t>11</w:t>
      </w:r>
      <w:r w:rsidR="00D35C07" w:rsidRPr="007542C3">
        <w:rPr>
          <w:lang w:val="sq-AL"/>
        </w:rPr>
        <w:t xml:space="preserve">. </w:t>
      </w:r>
      <w:r w:rsidRPr="007542C3">
        <w:rPr>
          <w:lang w:val="sq-AL"/>
        </w:rPr>
        <w:t>Me</w:t>
      </w:r>
      <w:r w:rsidR="00906E79" w:rsidRPr="007542C3">
        <w:rPr>
          <w:lang w:val="sq-AL"/>
        </w:rPr>
        <w:t xml:space="preserve"> </w:t>
      </w:r>
      <w:r w:rsidRPr="007542C3">
        <w:rPr>
          <w:lang w:val="sq-AL"/>
        </w:rPr>
        <w:t>lidhje mbi mbulesën e rrjet</w:t>
      </w:r>
      <w:r w:rsidR="00906E79" w:rsidRPr="007542C3">
        <w:rPr>
          <w:rFonts w:ascii="Times New Roman" w:hAnsi="Times New Roman"/>
          <w:lang w:val="sq-AL"/>
        </w:rPr>
        <w:t>ë</w:t>
      </w:r>
      <w:r w:rsidRPr="007542C3">
        <w:rPr>
          <w:lang w:val="sq-AL"/>
        </w:rPr>
        <w:t>s</w:t>
      </w:r>
      <w:r w:rsidR="00512A56" w:rsidRPr="007542C3">
        <w:rPr>
          <w:lang w:val="sq-AL"/>
        </w:rPr>
        <w:t>;</w:t>
      </w:r>
      <w:r w:rsidRPr="007542C3">
        <w:rPr>
          <w:lang w:val="sq-AL"/>
        </w:rPr>
        <w:t xml:space="preserve"> dhe</w:t>
      </w:r>
    </w:p>
    <w:p w:rsidR="002E4B8A" w:rsidRPr="007542C3" w:rsidRDefault="002E4B8A" w:rsidP="00DA4241">
      <w:pPr>
        <w:pStyle w:val="Paragrafi"/>
        <w:ind w:firstLine="0"/>
        <w:rPr>
          <w:lang w:val="sq-AL"/>
        </w:rPr>
      </w:pPr>
      <w:r w:rsidRPr="007542C3">
        <w:rPr>
          <w:lang w:val="sq-AL"/>
        </w:rPr>
        <w:t>12</w:t>
      </w:r>
      <w:r w:rsidR="00D35C07" w:rsidRPr="007542C3">
        <w:rPr>
          <w:lang w:val="sq-AL"/>
        </w:rPr>
        <w:t>.</w:t>
      </w:r>
      <w:r w:rsidRPr="007542C3">
        <w:rPr>
          <w:lang w:val="sq-AL"/>
        </w:rPr>
        <w:t xml:space="preserve"> Litari </w:t>
      </w:r>
      <w:r w:rsidR="00906E79" w:rsidRPr="007542C3">
        <w:rPr>
          <w:lang w:val="sq-AL"/>
        </w:rPr>
        <w:t>shtrëngues</w:t>
      </w:r>
      <w:r w:rsidRPr="007542C3">
        <w:rPr>
          <w:lang w:val="sq-AL"/>
        </w:rPr>
        <w:t xml:space="preserve"> të lidhet te grepat e vagonit</w:t>
      </w:r>
      <w:r w:rsidR="00512A56" w:rsidRPr="007542C3">
        <w:rPr>
          <w:lang w:val="sq-AL"/>
        </w:rPr>
        <w:t>.</w:t>
      </w:r>
    </w:p>
    <w:p w:rsidR="002E4B8A" w:rsidRPr="007542C3" w:rsidRDefault="002E4B8A" w:rsidP="00DA4241">
      <w:pPr>
        <w:pStyle w:val="Paragrafi"/>
        <w:ind w:firstLine="0"/>
        <w:rPr>
          <w:lang w:val="sq-AL"/>
        </w:rPr>
      </w:pPr>
      <w:r w:rsidRPr="007542C3">
        <w:rPr>
          <w:lang w:val="sq-AL"/>
        </w:rPr>
        <w:t>Mbulesa plastike (e përshtatshme vetëm për mallra individual</w:t>
      </w:r>
      <w:r w:rsidR="009C1632" w:rsidRPr="007542C3">
        <w:rPr>
          <w:lang w:val="sq-AL"/>
        </w:rPr>
        <w:t>e</w:t>
      </w:r>
      <w:r w:rsidRPr="007542C3">
        <w:rPr>
          <w:lang w:val="sq-AL"/>
        </w:rPr>
        <w:t>)</w:t>
      </w:r>
    </w:p>
    <w:p w:rsidR="002E4B8A" w:rsidRPr="007542C3" w:rsidRDefault="002E4B8A" w:rsidP="00DA4241">
      <w:pPr>
        <w:pStyle w:val="Paragrafi"/>
        <w:ind w:firstLine="0"/>
        <w:rPr>
          <w:lang w:val="sq-AL"/>
        </w:rPr>
      </w:pPr>
      <w:r w:rsidRPr="007542C3">
        <w:rPr>
          <w:lang w:val="sq-AL"/>
        </w:rPr>
        <w:t>-  Mbulesa duhet të jetë të paktën 0.15 mm trashësi</w:t>
      </w:r>
    </w:p>
    <w:p w:rsidR="002E4B8A" w:rsidRPr="007542C3" w:rsidRDefault="00D35C07" w:rsidP="00DA4241">
      <w:pPr>
        <w:pStyle w:val="Paragrafi"/>
        <w:ind w:firstLine="0"/>
        <w:rPr>
          <w:lang w:val="sq-AL"/>
        </w:rPr>
      </w:pPr>
      <w:r w:rsidRPr="007542C3">
        <w:rPr>
          <w:lang w:val="sq-AL"/>
        </w:rPr>
        <w:t>13.</w:t>
      </w:r>
      <w:r w:rsidR="002E4B8A" w:rsidRPr="007542C3">
        <w:rPr>
          <w:lang w:val="sq-AL"/>
        </w:rPr>
        <w:t xml:space="preserve"> Mbulesa duhet siguruar në distanca prej afërsisht 1</w:t>
      </w:r>
      <w:r w:rsidR="009C1632" w:rsidRPr="007542C3">
        <w:rPr>
          <w:lang w:val="sq-AL"/>
        </w:rPr>
        <w:t xml:space="preserve"> </w:t>
      </w:r>
      <w:r w:rsidR="002E4B8A" w:rsidRPr="007542C3">
        <w:rPr>
          <w:lang w:val="sq-AL"/>
        </w:rPr>
        <w:t>m</w:t>
      </w:r>
      <w:r w:rsidR="009C1632"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DA4241">
      <w:pPr>
        <w:pStyle w:val="Paragrafi"/>
        <w:ind w:firstLine="0"/>
        <w:rPr>
          <w:lang w:val="sq-AL"/>
        </w:rPr>
      </w:pPr>
    </w:p>
    <w:p w:rsidR="002E4B8A" w:rsidRPr="007542C3" w:rsidRDefault="002E4B8A" w:rsidP="005A10E9">
      <w:pPr>
        <w:pStyle w:val="NeniNr"/>
      </w:pPr>
      <w:r w:rsidRPr="007542C3">
        <w:rPr>
          <w:lang w:val="sq-AL"/>
        </w:rPr>
        <w:br w:type="page"/>
      </w:r>
      <w:r w:rsidRPr="007542C3">
        <w:t>Neni 5</w:t>
      </w:r>
    </w:p>
    <w:p w:rsidR="002E4B8A" w:rsidRPr="007542C3" w:rsidRDefault="002E4B8A" w:rsidP="00DC6566">
      <w:pPr>
        <w:pStyle w:val="NeniTitull"/>
      </w:pPr>
      <w:r w:rsidRPr="007542C3">
        <w:t xml:space="preserve">Lidhësi dhe </w:t>
      </w:r>
      <w:r w:rsidR="00906E79" w:rsidRPr="007542C3">
        <w:t>s</w:t>
      </w:r>
      <w:r w:rsidRPr="007542C3">
        <w:t>igurimi i lidhjes me nyje të dyfishta</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 xml:space="preserve">- Lidhësi nuk duhet të jetë metalik, forca </w:t>
      </w:r>
      <w:r w:rsidR="00906E79" w:rsidRPr="007542C3">
        <w:rPr>
          <w:lang w:val="sq-AL"/>
        </w:rPr>
        <w:t>shtrënguese</w:t>
      </w:r>
      <w:r w:rsidRPr="007542C3">
        <w:rPr>
          <w:lang w:val="sq-AL"/>
        </w:rPr>
        <w:t xml:space="preserve"> afërsisht 50 daN.</w:t>
      </w:r>
    </w:p>
    <w:p w:rsidR="002E4B8A" w:rsidRPr="007542C3" w:rsidRDefault="002E4B8A" w:rsidP="002E4B8A">
      <w:pPr>
        <w:pStyle w:val="Paragrafi"/>
        <w:rPr>
          <w:lang w:val="sq-AL"/>
        </w:rPr>
      </w:pPr>
      <w:r w:rsidRPr="007542C3">
        <w:rPr>
          <w:lang w:val="sq-AL"/>
        </w:rPr>
        <w:t>- Rrjetat e telit lidhen me tela metalik</w:t>
      </w:r>
      <w:r w:rsidR="000525DF" w:rsidRPr="007542C3">
        <w:rPr>
          <w:rFonts w:ascii="Times New Roman" w:hAnsi="Times New Roman"/>
          <w:lang w:val="sq-AL"/>
        </w:rPr>
        <w:t>ë</w:t>
      </w:r>
      <w:r w:rsidR="000525DF" w:rsidRPr="007542C3">
        <w:rPr>
          <w:lang w:val="sq-AL"/>
        </w:rPr>
        <w:t>.</w:t>
      </w:r>
    </w:p>
    <w:p w:rsidR="002E4B8A" w:rsidRPr="007542C3" w:rsidRDefault="00E60753" w:rsidP="002E4B8A">
      <w:pPr>
        <w:pStyle w:val="Paragrafi"/>
        <w:rPr>
          <w:lang w:val="sq-AL"/>
        </w:rPr>
      </w:pPr>
      <w:r w:rsidRPr="00E60753">
        <w:rPr>
          <w:lang w:val="sq-AL"/>
        </w:rPr>
        <w:pict>
          <v:shape id="_x0000_s1530" type="#_x0000_t75" style="position:absolute;left:0;text-align:left;margin-left:18.05pt;margin-top:2.45pt;width:403.05pt;height:425.15pt;z-index:-251600896">
            <v:imagedata r:id="rId125" o:title=""/>
            <o:lock v:ext="edit" aspectratio="f"/>
          </v:shape>
          <o:OLEObject Type="Embed" ProgID="CorelPHOTOPAINT.Image.13" ShapeID="_x0000_s1530" DrawAspect="Content" ObjectID="_1376986671" r:id="rId126"/>
        </w:pict>
      </w:r>
      <w:r w:rsidR="002E4B8A" w:rsidRPr="007542C3">
        <w:rPr>
          <w:lang w:val="sq-AL"/>
        </w:rPr>
        <w:tab/>
      </w: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2E4B8A" w:rsidRPr="007542C3" w:rsidRDefault="002E4B8A"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p w:rsidR="009C1632" w:rsidRPr="007542C3" w:rsidRDefault="009C1632" w:rsidP="002E4B8A">
      <w:pPr>
        <w:pStyle w:val="Paragrafi"/>
        <w:rPr>
          <w:highlight w:val="lightGray"/>
          <w:lang w:val="sq-AL"/>
        </w:rPr>
      </w:pPr>
    </w:p>
    <w:tbl>
      <w:tblPr>
        <w:tblW w:w="0" w:type="auto"/>
        <w:jc w:val="center"/>
        <w:tblInd w:w="720" w:type="dxa"/>
        <w:tblLook w:val="04A0"/>
      </w:tblPr>
      <w:tblGrid>
        <w:gridCol w:w="4292"/>
        <w:gridCol w:w="4275"/>
      </w:tblGrid>
      <w:tr w:rsidR="009965F8" w:rsidRPr="007542C3" w:rsidTr="00DC6566">
        <w:trPr>
          <w:jc w:val="center"/>
        </w:trPr>
        <w:tc>
          <w:tcPr>
            <w:tcW w:w="4643" w:type="dxa"/>
          </w:tcPr>
          <w:p w:rsidR="009965F8" w:rsidRPr="00CD1173" w:rsidRDefault="009965F8" w:rsidP="00DC6566">
            <w:pPr>
              <w:pStyle w:val="Paragrafi"/>
              <w:ind w:firstLine="0"/>
              <w:jc w:val="center"/>
              <w:rPr>
                <w:lang w:val="sq-AL"/>
              </w:rPr>
            </w:pPr>
            <w:r w:rsidRPr="00CD1173">
              <w:rPr>
                <w:lang w:val="sq-AL"/>
              </w:rPr>
              <w:t>Tërheqja e fundeve të litarit nëpërmjet unazave bërja e nyj</w:t>
            </w:r>
            <w:r w:rsidRPr="00CD1173">
              <w:rPr>
                <w:rFonts w:ascii="Times New Roman" w:hAnsi="Times New Roman"/>
                <w:lang w:val="sq-AL"/>
              </w:rPr>
              <w:t>ë</w:t>
            </w:r>
            <w:r w:rsidRPr="00CD1173">
              <w:rPr>
                <w:lang w:val="sq-AL"/>
              </w:rPr>
              <w:t>s nga mbrapa</w:t>
            </w:r>
          </w:p>
        </w:tc>
        <w:tc>
          <w:tcPr>
            <w:tcW w:w="4644" w:type="dxa"/>
          </w:tcPr>
          <w:p w:rsidR="009965F8" w:rsidRPr="00CD1173" w:rsidRDefault="009965F8" w:rsidP="00DC6566">
            <w:pPr>
              <w:pStyle w:val="Paragrafi"/>
              <w:ind w:firstLine="0"/>
              <w:jc w:val="center"/>
              <w:rPr>
                <w:lang w:val="sq-AL"/>
              </w:rPr>
            </w:pPr>
            <w:r w:rsidRPr="00CD1173">
              <w:rPr>
                <w:lang w:val="sq-AL"/>
              </w:rPr>
              <w:t>Lidhja e fundeve të litarit me nyje të</w:t>
            </w:r>
          </w:p>
          <w:p w:rsidR="009965F8" w:rsidRPr="00CD1173" w:rsidRDefault="009965F8" w:rsidP="00DC6566">
            <w:pPr>
              <w:pStyle w:val="Paragrafi"/>
              <w:ind w:firstLine="0"/>
              <w:jc w:val="center"/>
              <w:rPr>
                <w:lang w:val="sq-AL"/>
              </w:rPr>
            </w:pPr>
            <w:r w:rsidRPr="00CD1173">
              <w:rPr>
                <w:lang w:val="sq-AL"/>
              </w:rPr>
              <w:t>dyfisht</w:t>
            </w:r>
            <w:r w:rsidRPr="00CD1173">
              <w:rPr>
                <w:rFonts w:ascii="Times New Roman" w:hAnsi="Times New Roman"/>
                <w:lang w:val="sq-AL"/>
              </w:rPr>
              <w:t>ë</w:t>
            </w:r>
            <w:r w:rsidRPr="00CD1173">
              <w:rPr>
                <w:lang w:val="sq-AL"/>
              </w:rPr>
              <w:t xml:space="preserve"> nga ana ballore</w:t>
            </w:r>
          </w:p>
        </w:tc>
      </w:tr>
    </w:tbl>
    <w:p w:rsidR="009965F8" w:rsidRPr="007542C3" w:rsidRDefault="009965F8" w:rsidP="000525DF">
      <w:pPr>
        <w:pStyle w:val="Paragrafi"/>
        <w:ind w:left="720" w:firstLine="0"/>
        <w:rPr>
          <w:highlight w:val="lightGray"/>
          <w:lang w:val="sq-AL"/>
        </w:rPr>
      </w:pPr>
    </w:p>
    <w:p w:rsidR="009965F8" w:rsidRPr="007542C3" w:rsidRDefault="009965F8" w:rsidP="000525DF">
      <w:pPr>
        <w:pStyle w:val="Paragrafi"/>
        <w:ind w:left="720" w:firstLine="0"/>
        <w:rPr>
          <w:highlight w:val="lightGray"/>
          <w:lang w:val="sq-AL"/>
        </w:rPr>
      </w:pPr>
    </w:p>
    <w:p w:rsidR="009965F8" w:rsidRPr="007542C3" w:rsidRDefault="009965F8" w:rsidP="000525DF">
      <w:pPr>
        <w:pStyle w:val="Paragrafi"/>
        <w:ind w:left="720" w:firstLine="0"/>
        <w:rPr>
          <w:highlight w:val="lightGray"/>
          <w:lang w:val="sq-AL"/>
        </w:rPr>
      </w:pPr>
    </w:p>
    <w:p w:rsidR="009965F8" w:rsidRPr="007542C3" w:rsidRDefault="009965F8" w:rsidP="000525DF">
      <w:pPr>
        <w:pStyle w:val="Paragrafi"/>
        <w:ind w:left="720" w:firstLine="0"/>
        <w:rPr>
          <w:highlight w:val="lightGray"/>
          <w:lang w:val="sq-AL"/>
        </w:rPr>
      </w:pPr>
    </w:p>
    <w:p w:rsidR="009965F8" w:rsidRPr="007542C3" w:rsidRDefault="002E4B8A" w:rsidP="009965F8">
      <w:pPr>
        <w:pStyle w:val="Paragrafi"/>
        <w:ind w:left="720" w:firstLine="0"/>
        <w:rPr>
          <w:lang w:val="sq-AL"/>
        </w:rPr>
      </w:pPr>
      <w:r w:rsidRPr="007542C3">
        <w:rPr>
          <w:highlight w:val="lightGray"/>
          <w:lang w:val="sq-AL"/>
        </w:rPr>
        <w:t xml:space="preserve">                 </w:t>
      </w:r>
    </w:p>
    <w:p w:rsidR="002E4B8A" w:rsidRPr="007542C3" w:rsidRDefault="002E4B8A" w:rsidP="000525DF">
      <w:pPr>
        <w:pStyle w:val="Paragrafi"/>
        <w:ind w:left="720" w:firstLine="0"/>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DC6566">
      <w:pPr>
        <w:pStyle w:val="NeniNr"/>
      </w:pPr>
      <w:r w:rsidRPr="007542C3">
        <w:br w:type="page"/>
        <w:t>Neni 6</w:t>
      </w:r>
    </w:p>
    <w:p w:rsidR="002E4B8A" w:rsidRPr="007542C3" w:rsidRDefault="002E4B8A" w:rsidP="00DC6566">
      <w:pPr>
        <w:pStyle w:val="NeniTitull"/>
      </w:pPr>
      <w:r w:rsidRPr="007542C3">
        <w:t>Mallra rifuzo</w:t>
      </w:r>
    </w:p>
    <w:p w:rsidR="00906E79" w:rsidRPr="007542C3" w:rsidRDefault="00906E79" w:rsidP="002E4B8A">
      <w:pPr>
        <w:pStyle w:val="Paragrafi"/>
        <w:rPr>
          <w:b/>
          <w:lang w:val="sq-AL"/>
        </w:rPr>
      </w:pPr>
    </w:p>
    <w:p w:rsidR="002E4B8A" w:rsidRPr="00DC6566" w:rsidRDefault="002F2914" w:rsidP="006238DA">
      <w:pPr>
        <w:pStyle w:val="Paragrafi"/>
        <w:ind w:firstLine="0"/>
        <w:rPr>
          <w:sz w:val="20"/>
          <w:lang w:val="sq-AL"/>
        </w:rPr>
      </w:pPr>
      <w:r w:rsidRPr="00DC6566">
        <w:rPr>
          <w:sz w:val="20"/>
          <w:lang w:val="sq-AL"/>
        </w:rPr>
        <w:t>Vagonë</w:t>
      </w:r>
      <w:r w:rsidR="002E4B8A" w:rsidRPr="00DC6566">
        <w:rPr>
          <w:sz w:val="20"/>
          <w:lang w:val="sq-AL"/>
        </w:rPr>
        <w:t xml:space="preserve">t </w:t>
      </w:r>
    </w:p>
    <w:p w:rsidR="002E4B8A" w:rsidRPr="00DC6566" w:rsidRDefault="002F2914" w:rsidP="006238DA">
      <w:pPr>
        <w:pStyle w:val="Paragrafi"/>
        <w:ind w:firstLine="0"/>
        <w:rPr>
          <w:sz w:val="20"/>
          <w:lang w:val="sq-AL"/>
        </w:rPr>
      </w:pPr>
      <w:r w:rsidRPr="00DC6566">
        <w:rPr>
          <w:sz w:val="20"/>
          <w:lang w:val="sq-AL"/>
        </w:rPr>
        <w:t>Vagonë</w:t>
      </w:r>
      <w:r w:rsidR="002E4B8A" w:rsidRPr="00DC6566">
        <w:rPr>
          <w:sz w:val="20"/>
          <w:lang w:val="sq-AL"/>
        </w:rPr>
        <w:t xml:space="preserve"> me sponda fikse (E..., Ea..., F...)</w:t>
      </w:r>
    </w:p>
    <w:p w:rsidR="002E4B8A" w:rsidRPr="00DC6566" w:rsidRDefault="00E60753" w:rsidP="006238DA">
      <w:pPr>
        <w:pStyle w:val="Paragrafi"/>
        <w:ind w:firstLine="0"/>
        <w:rPr>
          <w:sz w:val="20"/>
          <w:lang w:val="sq-AL"/>
        </w:rPr>
      </w:pPr>
      <w:r w:rsidRPr="00E60753">
        <w:rPr>
          <w:sz w:val="20"/>
          <w:lang w:val="sq-AL"/>
        </w:rPr>
        <w:pict>
          <v:shape id="_x0000_s1531" type="#_x0000_t75" style="position:absolute;left:0;text-align:left;margin-left:326.1pt;margin-top:11.5pt;width:164.5pt;height:489pt;z-index:-251599872">
            <v:imagedata r:id="rId127" o:title=""/>
          </v:shape>
          <o:OLEObject Type="Embed" ProgID="CorelPHOTOPAINT.Image.13" ShapeID="_x0000_s1531" DrawAspect="Content" ObjectID="_1376986672" r:id="rId128"/>
        </w:pict>
      </w:r>
      <w:r w:rsidR="002E4B8A" w:rsidRPr="00DC6566">
        <w:rPr>
          <w:sz w:val="20"/>
          <w:lang w:val="sq-AL"/>
        </w:rPr>
        <w:t>Metoda e ngarkimit</w:t>
      </w:r>
    </w:p>
    <w:p w:rsidR="002E4B8A" w:rsidRPr="00DC6566" w:rsidRDefault="002E4B8A" w:rsidP="006238DA">
      <w:pPr>
        <w:pStyle w:val="Paragrafi"/>
        <w:ind w:firstLine="0"/>
        <w:rPr>
          <w:sz w:val="20"/>
          <w:lang w:val="sq-AL"/>
        </w:rPr>
      </w:pPr>
      <w:r w:rsidRPr="00DC6566">
        <w:rPr>
          <w:sz w:val="20"/>
          <w:lang w:val="sq-AL"/>
        </w:rPr>
        <w:t xml:space="preserve">Mallrat rifuzo duhet të </w:t>
      </w:r>
      <w:r w:rsidR="00906E79" w:rsidRPr="00DC6566">
        <w:rPr>
          <w:sz w:val="20"/>
          <w:lang w:val="sq-AL"/>
        </w:rPr>
        <w:t>shpërndahen</w:t>
      </w:r>
      <w:r w:rsidRPr="00DC6566">
        <w:rPr>
          <w:sz w:val="20"/>
          <w:lang w:val="sq-AL"/>
        </w:rPr>
        <w:t xml:space="preserve"> në mënyr</w:t>
      </w:r>
      <w:r w:rsidR="00C14FE5" w:rsidRPr="00DC6566">
        <w:rPr>
          <w:rFonts w:ascii="Times New Roman" w:hAnsi="Times New Roman"/>
          <w:sz w:val="20"/>
          <w:lang w:val="sq-AL"/>
        </w:rPr>
        <w:t>ë</w:t>
      </w:r>
      <w:r w:rsidRPr="00DC6566">
        <w:rPr>
          <w:sz w:val="20"/>
          <w:lang w:val="sq-AL"/>
        </w:rPr>
        <w:t xml:space="preserve"> uniforme e kompakte në sip</w:t>
      </w:r>
      <w:r w:rsidR="00C14FE5" w:rsidRPr="00DC6566">
        <w:rPr>
          <w:rFonts w:ascii="Times New Roman" w:hAnsi="Times New Roman"/>
          <w:sz w:val="20"/>
          <w:lang w:val="sq-AL"/>
        </w:rPr>
        <w:t>ë</w:t>
      </w:r>
      <w:r w:rsidRPr="00DC6566">
        <w:rPr>
          <w:sz w:val="20"/>
          <w:lang w:val="sq-AL"/>
        </w:rPr>
        <w:t>rfaqen ngarkuese.</w:t>
      </w:r>
    </w:p>
    <w:p w:rsidR="002E4B8A" w:rsidRPr="00DC6566" w:rsidRDefault="002E4B8A" w:rsidP="006238DA">
      <w:pPr>
        <w:pStyle w:val="Paragrafi"/>
        <w:ind w:firstLine="0"/>
        <w:rPr>
          <w:sz w:val="20"/>
          <w:lang w:val="sq-AL"/>
        </w:rPr>
      </w:pPr>
      <w:r w:rsidRPr="00DC6566">
        <w:rPr>
          <w:sz w:val="20"/>
          <w:lang w:val="sq-AL"/>
        </w:rPr>
        <w:t>1</w:t>
      </w:r>
      <w:r w:rsidR="00906E79" w:rsidRPr="00DC6566">
        <w:rPr>
          <w:sz w:val="20"/>
          <w:lang w:val="sq-AL"/>
        </w:rPr>
        <w:t>.</w:t>
      </w:r>
      <w:r w:rsidRPr="00DC6566">
        <w:rPr>
          <w:sz w:val="20"/>
          <w:lang w:val="sq-AL"/>
        </w:rPr>
        <w:t xml:space="preserve"> Mallra që ngarkohen deri 10 cm poshtë nivelit të sipërm të spondit</w:t>
      </w:r>
    </w:p>
    <w:p w:rsidR="002E4B8A" w:rsidRPr="00DC6566" w:rsidRDefault="002E4B8A" w:rsidP="006238DA">
      <w:pPr>
        <w:pStyle w:val="Paragrafi"/>
        <w:ind w:firstLine="0"/>
        <w:rPr>
          <w:sz w:val="20"/>
          <w:lang w:val="sq-AL"/>
        </w:rPr>
      </w:pPr>
      <w:r w:rsidRPr="00DC6566">
        <w:rPr>
          <w:sz w:val="20"/>
          <w:lang w:val="sq-AL"/>
        </w:rPr>
        <w:t xml:space="preserve">(nënkuptojmë dhe në </w:t>
      </w:r>
      <w:r w:rsidR="00400451" w:rsidRPr="00DC6566">
        <w:rPr>
          <w:sz w:val="20"/>
          <w:lang w:val="sq-AL"/>
        </w:rPr>
        <w:t>qend</w:t>
      </w:r>
      <w:r w:rsidRPr="00DC6566">
        <w:rPr>
          <w:sz w:val="20"/>
          <w:lang w:val="sq-AL"/>
        </w:rPr>
        <w:t>ër)</w:t>
      </w:r>
      <w:r w:rsidR="002B1677" w:rsidRPr="00DC6566">
        <w:rPr>
          <w:sz w:val="20"/>
          <w:lang w:val="sq-AL"/>
        </w:rPr>
        <w:t>.</w:t>
      </w:r>
    </w:p>
    <w:p w:rsidR="002E4B8A" w:rsidRPr="00DC6566" w:rsidRDefault="002E4B8A" w:rsidP="006238DA">
      <w:pPr>
        <w:pStyle w:val="Paragrafi"/>
        <w:ind w:firstLine="0"/>
        <w:rPr>
          <w:sz w:val="20"/>
          <w:lang w:val="sq-AL"/>
        </w:rPr>
      </w:pPr>
      <w:r w:rsidRPr="00DC6566">
        <w:rPr>
          <w:sz w:val="20"/>
          <w:lang w:val="sq-AL"/>
        </w:rPr>
        <w:t>Këto mallra kanë prirje të bien nga vagoni si rezultat i goditjeve gjatë</w:t>
      </w:r>
    </w:p>
    <w:p w:rsidR="002E4B8A" w:rsidRPr="00DC6566" w:rsidRDefault="002E4B8A" w:rsidP="006238DA">
      <w:pPr>
        <w:pStyle w:val="Paragrafi"/>
        <w:ind w:firstLine="0"/>
        <w:rPr>
          <w:sz w:val="20"/>
          <w:lang w:val="sq-AL"/>
        </w:rPr>
      </w:pPr>
      <w:r w:rsidRPr="00DC6566">
        <w:rPr>
          <w:sz w:val="20"/>
          <w:lang w:val="sq-AL"/>
        </w:rPr>
        <w:t>manovrimëve ose vibracionëve gjatë lëvizjes (të</w:t>
      </w:r>
      <w:r w:rsidR="00152693" w:rsidRPr="00DC6566">
        <w:rPr>
          <w:sz w:val="20"/>
          <w:lang w:val="sq-AL"/>
        </w:rPr>
        <w:t xml:space="preserve"> tillë </w:t>
      </w:r>
      <w:r w:rsidRPr="00DC6566">
        <w:rPr>
          <w:sz w:val="20"/>
          <w:lang w:val="sq-AL"/>
        </w:rPr>
        <w:t>si skrap n</w:t>
      </w:r>
      <w:r w:rsidR="00D463B0" w:rsidRPr="00DC6566">
        <w:rPr>
          <w:rFonts w:ascii="Times New Roman" w:hAnsi="Times New Roman"/>
          <w:sz w:val="20"/>
          <w:lang w:val="sq-AL"/>
        </w:rPr>
        <w:t>ë</w:t>
      </w:r>
      <w:r w:rsidRPr="00DC6566">
        <w:rPr>
          <w:sz w:val="20"/>
          <w:lang w:val="sq-AL"/>
        </w:rPr>
        <w:t xml:space="preserve"> copa, </w:t>
      </w:r>
    </w:p>
    <w:p w:rsidR="002E4B8A" w:rsidRPr="00DC6566" w:rsidRDefault="002E4B8A" w:rsidP="006238DA">
      <w:pPr>
        <w:pStyle w:val="Paragrafi"/>
        <w:ind w:firstLine="0"/>
        <w:rPr>
          <w:sz w:val="20"/>
          <w:lang w:val="sq-AL"/>
        </w:rPr>
      </w:pPr>
      <w:r w:rsidRPr="00DC6566">
        <w:rPr>
          <w:sz w:val="20"/>
          <w:lang w:val="sq-AL"/>
        </w:rPr>
        <w:t>pjesë çeliku, skorje e ashkla, fragmente derdhjesh, pjes</w:t>
      </w:r>
      <w:r w:rsidR="000D0E1D" w:rsidRPr="00DC6566">
        <w:rPr>
          <w:rFonts w:ascii="Times New Roman" w:hAnsi="Times New Roman"/>
          <w:sz w:val="20"/>
          <w:lang w:val="sq-AL"/>
        </w:rPr>
        <w:t>ë</w:t>
      </w:r>
      <w:r w:rsidRPr="00DC6566">
        <w:rPr>
          <w:sz w:val="20"/>
          <w:lang w:val="sq-AL"/>
        </w:rPr>
        <w:t xml:space="preserve"> të tjera tubash,</w:t>
      </w:r>
    </w:p>
    <w:p w:rsidR="002E4B8A" w:rsidRPr="00DC6566" w:rsidRDefault="002E4B8A" w:rsidP="006238DA">
      <w:pPr>
        <w:pStyle w:val="Paragrafi"/>
        <w:ind w:firstLine="0"/>
        <w:rPr>
          <w:sz w:val="20"/>
          <w:lang w:val="sq-AL"/>
        </w:rPr>
      </w:pPr>
      <w:r w:rsidRPr="00DC6566">
        <w:rPr>
          <w:sz w:val="20"/>
          <w:lang w:val="sq-AL"/>
        </w:rPr>
        <w:t>pjesë makinerish, trupa druri me diametër 10 cm, ashkla druri).</w:t>
      </w:r>
    </w:p>
    <w:p w:rsidR="002E4B8A" w:rsidRPr="00DC6566" w:rsidRDefault="002E4B8A" w:rsidP="006238DA">
      <w:pPr>
        <w:pStyle w:val="Paragrafi"/>
        <w:ind w:firstLine="0"/>
        <w:rPr>
          <w:sz w:val="20"/>
          <w:lang w:val="sq-AL"/>
        </w:rPr>
      </w:pPr>
      <w:r w:rsidRPr="00DC6566">
        <w:rPr>
          <w:sz w:val="20"/>
          <w:lang w:val="sq-AL"/>
        </w:rPr>
        <w:t>2</w:t>
      </w:r>
      <w:r w:rsidR="00906E79" w:rsidRPr="00DC6566">
        <w:rPr>
          <w:sz w:val="20"/>
          <w:lang w:val="sq-AL"/>
        </w:rPr>
        <w:t>.</w:t>
      </w:r>
      <w:r w:rsidR="00C14FE5" w:rsidRPr="00DC6566">
        <w:rPr>
          <w:sz w:val="20"/>
          <w:lang w:val="sq-AL"/>
        </w:rPr>
        <w:t xml:space="preserve"> </w:t>
      </w:r>
      <w:r w:rsidRPr="00DC6566">
        <w:rPr>
          <w:sz w:val="20"/>
          <w:lang w:val="sq-AL"/>
        </w:rPr>
        <w:t xml:space="preserve">Mallra që ngarkohen deri te pjesa e sipërme e spondeve </w:t>
      </w:r>
    </w:p>
    <w:p w:rsidR="002E4B8A" w:rsidRPr="00DC6566" w:rsidRDefault="002E4B8A" w:rsidP="006238DA">
      <w:pPr>
        <w:pStyle w:val="Paragrafi"/>
        <w:ind w:firstLine="0"/>
        <w:rPr>
          <w:sz w:val="20"/>
          <w:lang w:val="sq-AL"/>
        </w:rPr>
      </w:pPr>
      <w:r w:rsidRPr="00DC6566">
        <w:rPr>
          <w:sz w:val="20"/>
          <w:lang w:val="sq-AL"/>
        </w:rPr>
        <w:t>(</w:t>
      </w:r>
      <w:r w:rsidR="00906E79" w:rsidRPr="00DC6566">
        <w:rPr>
          <w:sz w:val="20"/>
          <w:lang w:val="sq-AL"/>
        </w:rPr>
        <w:t>nënkuptojmë</w:t>
      </w:r>
      <w:r w:rsidRPr="00DC6566">
        <w:rPr>
          <w:sz w:val="20"/>
          <w:lang w:val="sq-AL"/>
        </w:rPr>
        <w:t xml:space="preserve"> gjatë gjithë aksit gjatësor të vagonit).</w:t>
      </w:r>
    </w:p>
    <w:p w:rsidR="002E4B8A" w:rsidRPr="00DC6566" w:rsidRDefault="002E4B8A" w:rsidP="006238DA">
      <w:pPr>
        <w:pStyle w:val="Paragrafi"/>
        <w:ind w:firstLine="0"/>
        <w:rPr>
          <w:sz w:val="20"/>
          <w:lang w:val="sq-AL"/>
        </w:rPr>
      </w:pPr>
      <w:r w:rsidRPr="00DC6566">
        <w:rPr>
          <w:sz w:val="20"/>
          <w:lang w:val="sq-AL"/>
        </w:rPr>
        <w:t>Skrap i presuar (briket),vetura të presuara ose jo të presuara.</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DC6566" w:rsidRDefault="002E4B8A" w:rsidP="006238DA">
      <w:pPr>
        <w:pStyle w:val="Paragrafi"/>
        <w:ind w:firstLine="0"/>
        <w:rPr>
          <w:sz w:val="20"/>
          <w:lang w:val="sq-AL"/>
        </w:rPr>
      </w:pPr>
      <w:r w:rsidRPr="00DC6566">
        <w:rPr>
          <w:sz w:val="20"/>
          <w:lang w:val="sq-AL"/>
        </w:rPr>
        <w:t>3</w:t>
      </w:r>
      <w:r w:rsidR="00906E79" w:rsidRPr="00DC6566">
        <w:rPr>
          <w:sz w:val="20"/>
          <w:lang w:val="sq-AL"/>
        </w:rPr>
        <w:t>.</w:t>
      </w:r>
      <w:r w:rsidRPr="00DC6566">
        <w:rPr>
          <w:sz w:val="20"/>
          <w:lang w:val="sq-AL"/>
        </w:rPr>
        <w:t xml:space="preserve"> Mallra që mbulohen plotësisht</w:t>
      </w:r>
    </w:p>
    <w:p w:rsidR="002E4B8A" w:rsidRPr="00DC6566" w:rsidRDefault="002E4B8A" w:rsidP="006238DA">
      <w:pPr>
        <w:pStyle w:val="Paragrafi"/>
        <w:ind w:firstLine="0"/>
        <w:rPr>
          <w:sz w:val="20"/>
          <w:lang w:val="sq-AL"/>
        </w:rPr>
      </w:pPr>
      <w:r w:rsidRPr="00DC6566">
        <w:rPr>
          <w:sz w:val="20"/>
          <w:lang w:val="sq-AL"/>
        </w:rPr>
        <w:t>Mallra të leht</w:t>
      </w:r>
      <w:r w:rsidR="000D0E1D" w:rsidRPr="00DC6566">
        <w:rPr>
          <w:rFonts w:ascii="Times New Roman" w:hAnsi="Times New Roman"/>
          <w:sz w:val="20"/>
          <w:lang w:val="sq-AL"/>
        </w:rPr>
        <w:t>ë</w:t>
      </w:r>
      <w:r w:rsidRPr="00DC6566">
        <w:rPr>
          <w:sz w:val="20"/>
          <w:lang w:val="sq-AL"/>
        </w:rPr>
        <w:t xml:space="preserve"> si fleta llamarinash, të çfarëdo dimensioni,</w:t>
      </w:r>
      <w:r w:rsidR="000D0E1D" w:rsidRPr="00DC6566">
        <w:rPr>
          <w:sz w:val="20"/>
          <w:lang w:val="sq-AL"/>
        </w:rPr>
        <w:t xml:space="preserve"> </w:t>
      </w:r>
      <w:r w:rsidRPr="00DC6566">
        <w:rPr>
          <w:sz w:val="20"/>
          <w:lang w:val="sq-AL"/>
        </w:rPr>
        <w:t>seksione korpusash,</w:t>
      </w:r>
    </w:p>
    <w:p w:rsidR="002E4B8A" w:rsidRPr="00DC6566" w:rsidRDefault="002E4B8A" w:rsidP="006238DA">
      <w:pPr>
        <w:pStyle w:val="Paragrafi"/>
        <w:ind w:firstLine="0"/>
        <w:rPr>
          <w:sz w:val="20"/>
          <w:lang w:val="sq-AL"/>
        </w:rPr>
      </w:pPr>
      <w:r w:rsidRPr="00DC6566">
        <w:rPr>
          <w:sz w:val="20"/>
          <w:lang w:val="sq-AL"/>
        </w:rPr>
        <w:t>konstruksione të prera, skrap i përzier</w:t>
      </w:r>
      <w:r w:rsidR="00906E79" w:rsidRPr="00DC6566">
        <w:rPr>
          <w:sz w:val="20"/>
          <w:lang w:val="sq-AL"/>
        </w:rPr>
        <w:t xml:space="preserve"> </w:t>
      </w:r>
      <w:r w:rsidRPr="00DC6566">
        <w:rPr>
          <w:sz w:val="20"/>
          <w:lang w:val="sq-AL"/>
        </w:rPr>
        <w:t xml:space="preserve">me pjesë të lehta dhe të rënda, </w:t>
      </w:r>
      <w:r w:rsidR="00782059" w:rsidRPr="00DC6566">
        <w:rPr>
          <w:sz w:val="20"/>
          <w:lang w:val="sq-AL"/>
        </w:rPr>
        <w:t>dengje</w:t>
      </w:r>
      <w:r w:rsidRPr="00DC6566">
        <w:rPr>
          <w:sz w:val="20"/>
          <w:lang w:val="sq-AL"/>
        </w:rPr>
        <w:t xml:space="preserve"> letrash</w:t>
      </w:r>
    </w:p>
    <w:p w:rsidR="002E4B8A" w:rsidRPr="00DC6566" w:rsidRDefault="002E4B8A" w:rsidP="006238DA">
      <w:pPr>
        <w:pStyle w:val="Paragrafi"/>
        <w:ind w:firstLine="0"/>
        <w:rPr>
          <w:sz w:val="20"/>
          <w:lang w:val="sq-AL"/>
        </w:rPr>
      </w:pPr>
      <w:r w:rsidRPr="00DC6566">
        <w:rPr>
          <w:sz w:val="20"/>
          <w:lang w:val="sq-AL"/>
        </w:rPr>
        <w:t>dhe gazetash, karton</w:t>
      </w:r>
      <w:r w:rsidR="00906E79" w:rsidRPr="00DC6566">
        <w:rPr>
          <w:rFonts w:ascii="Times New Roman" w:hAnsi="Times New Roman"/>
          <w:sz w:val="20"/>
          <w:lang w:val="sq-AL"/>
        </w:rPr>
        <w:t>ë</w:t>
      </w:r>
      <w:r w:rsidRPr="00DC6566">
        <w:rPr>
          <w:sz w:val="20"/>
          <w:lang w:val="sq-AL"/>
        </w:rPr>
        <w:t xml:space="preserve"> dhe pllaka me trashësi deri 15 mm, pllaka druri, ashkla</w:t>
      </w:r>
      <w:r w:rsidR="005A3004" w:rsidRPr="00DC6566">
        <w:rPr>
          <w:sz w:val="20"/>
          <w:lang w:val="sq-AL"/>
        </w:rPr>
        <w:t xml:space="preserve"> </w:t>
      </w:r>
      <w:r w:rsidRPr="00DC6566">
        <w:rPr>
          <w:sz w:val="20"/>
          <w:lang w:val="sq-AL"/>
        </w:rPr>
        <w:t>druri.</w:t>
      </w:r>
    </w:p>
    <w:p w:rsidR="002E4B8A" w:rsidRPr="00DC6566" w:rsidRDefault="002E4B8A" w:rsidP="006238DA">
      <w:pPr>
        <w:pStyle w:val="Paragrafi"/>
        <w:ind w:firstLine="0"/>
        <w:rPr>
          <w:sz w:val="20"/>
          <w:lang w:val="sq-AL"/>
        </w:rPr>
      </w:pPr>
      <w:r w:rsidRPr="00DC6566">
        <w:rPr>
          <w:sz w:val="20"/>
          <w:lang w:val="sq-AL"/>
        </w:rPr>
        <w:t>Mallra pluhur</w:t>
      </w:r>
      <w:r w:rsidR="009D73BE" w:rsidRPr="00DC6566">
        <w:rPr>
          <w:sz w:val="20"/>
          <w:lang w:val="sq-AL"/>
        </w:rPr>
        <w:t>,</w:t>
      </w:r>
      <w:r w:rsidRPr="00DC6566">
        <w:rPr>
          <w:sz w:val="20"/>
          <w:lang w:val="sq-AL"/>
        </w:rPr>
        <w:t xml:space="preserve"> si</w:t>
      </w:r>
      <w:r w:rsidR="009D73BE" w:rsidRPr="00DC6566">
        <w:rPr>
          <w:sz w:val="20"/>
          <w:lang w:val="sq-AL"/>
        </w:rPr>
        <w:t>:</w:t>
      </w:r>
      <w:r w:rsidRPr="00DC6566">
        <w:rPr>
          <w:sz w:val="20"/>
          <w:lang w:val="sq-AL"/>
        </w:rPr>
        <w:t xml:space="preserve"> qymyr i imët, rër</w:t>
      </w:r>
      <w:r w:rsidR="009D73BE" w:rsidRPr="00DC6566">
        <w:rPr>
          <w:rFonts w:ascii="Times New Roman" w:hAnsi="Times New Roman"/>
          <w:sz w:val="20"/>
          <w:lang w:val="sq-AL"/>
        </w:rPr>
        <w:t>ë</w:t>
      </w:r>
      <w:r w:rsidRPr="00DC6566">
        <w:rPr>
          <w:sz w:val="20"/>
          <w:lang w:val="sq-AL"/>
        </w:rPr>
        <w:t>, tallash.</w:t>
      </w:r>
    </w:p>
    <w:p w:rsidR="002E4B8A" w:rsidRPr="00DC6566" w:rsidRDefault="002E4B8A" w:rsidP="006238DA">
      <w:pPr>
        <w:pStyle w:val="Paragrafi"/>
        <w:ind w:firstLine="0"/>
        <w:rPr>
          <w:sz w:val="20"/>
          <w:lang w:val="sq-AL"/>
        </w:rPr>
      </w:pPr>
      <w:r w:rsidRPr="00DC6566">
        <w:rPr>
          <w:sz w:val="20"/>
          <w:lang w:val="sq-AL"/>
        </w:rPr>
        <w:t>Materiali mbulues: mushama me veshje bituminoze</w:t>
      </w:r>
      <w:r w:rsidR="009D73BE" w:rsidRPr="00DC6566">
        <w:rPr>
          <w:sz w:val="20"/>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DC6566" w:rsidRDefault="002E4B8A" w:rsidP="006238DA">
      <w:pPr>
        <w:pStyle w:val="Paragrafi"/>
        <w:ind w:firstLine="0"/>
        <w:rPr>
          <w:sz w:val="20"/>
          <w:lang w:val="sq-AL"/>
        </w:rPr>
      </w:pPr>
      <w:r w:rsidRPr="00DC6566">
        <w:rPr>
          <w:sz w:val="20"/>
          <w:lang w:val="sq-AL"/>
        </w:rPr>
        <w:t>4</w:t>
      </w:r>
      <w:r w:rsidR="00906E79" w:rsidRPr="00DC6566">
        <w:rPr>
          <w:sz w:val="20"/>
          <w:lang w:val="sq-AL"/>
        </w:rPr>
        <w:t>.</w:t>
      </w:r>
      <w:r w:rsidRPr="00DC6566">
        <w:rPr>
          <w:sz w:val="20"/>
          <w:lang w:val="sq-AL"/>
        </w:rPr>
        <w:t xml:space="preserve"> Mallra që ngarkohen në form</w:t>
      </w:r>
      <w:r w:rsidR="00C14FE5" w:rsidRPr="00DC6566">
        <w:rPr>
          <w:rFonts w:ascii="Times New Roman" w:hAnsi="Times New Roman"/>
          <w:sz w:val="20"/>
          <w:lang w:val="sq-AL"/>
        </w:rPr>
        <w:t>ë</w:t>
      </w:r>
      <w:r w:rsidRPr="00DC6566">
        <w:rPr>
          <w:sz w:val="20"/>
          <w:lang w:val="sq-AL"/>
        </w:rPr>
        <w:t xml:space="preserve"> koni</w:t>
      </w:r>
    </w:p>
    <w:p w:rsidR="002E4B8A" w:rsidRPr="00DC6566" w:rsidRDefault="002E4B8A" w:rsidP="006238DA">
      <w:pPr>
        <w:pStyle w:val="Paragrafi"/>
        <w:ind w:firstLine="0"/>
        <w:rPr>
          <w:sz w:val="20"/>
          <w:lang w:val="sq-AL"/>
        </w:rPr>
      </w:pPr>
      <w:r w:rsidRPr="00DC6566">
        <w:rPr>
          <w:sz w:val="20"/>
          <w:lang w:val="sq-AL"/>
        </w:rPr>
        <w:t xml:space="preserve">Këto mallra nuk priren për lëvizje nga fryrja e erës gjatë </w:t>
      </w:r>
      <w:r w:rsidR="00906E79" w:rsidRPr="00DC6566">
        <w:rPr>
          <w:sz w:val="20"/>
          <w:lang w:val="sq-AL"/>
        </w:rPr>
        <w:t>lëvizjes</w:t>
      </w:r>
      <w:r w:rsidR="009D73BE" w:rsidRPr="00DC6566">
        <w:rPr>
          <w:sz w:val="20"/>
          <w:lang w:val="sq-AL"/>
        </w:rPr>
        <w:t>,</w:t>
      </w:r>
      <w:r w:rsidRPr="00DC6566">
        <w:rPr>
          <w:sz w:val="20"/>
          <w:lang w:val="sq-AL"/>
        </w:rPr>
        <w:t xml:space="preserve"> si</w:t>
      </w:r>
      <w:r w:rsidR="009D73BE" w:rsidRPr="00DC6566">
        <w:rPr>
          <w:sz w:val="20"/>
          <w:lang w:val="sq-AL"/>
        </w:rPr>
        <w:t>:</w:t>
      </w:r>
      <w:r w:rsidRPr="00DC6566">
        <w:rPr>
          <w:sz w:val="20"/>
          <w:lang w:val="sq-AL"/>
        </w:rPr>
        <w:t xml:space="preserve"> zhavorri, koksi, </w:t>
      </w:r>
    </w:p>
    <w:p w:rsidR="002E4B8A" w:rsidRPr="00DC6566" w:rsidRDefault="002E4B8A" w:rsidP="006238DA">
      <w:pPr>
        <w:pStyle w:val="Paragrafi"/>
        <w:ind w:firstLine="0"/>
        <w:rPr>
          <w:sz w:val="20"/>
          <w:lang w:val="sq-AL"/>
        </w:rPr>
      </w:pPr>
      <w:r w:rsidRPr="00DC6566">
        <w:rPr>
          <w:sz w:val="20"/>
          <w:lang w:val="sq-AL"/>
        </w:rPr>
        <w:t>panxhar dhe rrepa.</w:t>
      </w:r>
    </w:p>
    <w:p w:rsidR="002E4B8A" w:rsidRPr="00DC6566" w:rsidRDefault="002E4B8A" w:rsidP="006238DA">
      <w:pPr>
        <w:pStyle w:val="Paragrafi"/>
        <w:ind w:firstLine="0"/>
        <w:rPr>
          <w:sz w:val="20"/>
          <w:lang w:val="sq-AL"/>
        </w:rPr>
      </w:pPr>
      <w:r w:rsidRPr="00DC6566">
        <w:rPr>
          <w:sz w:val="20"/>
          <w:lang w:val="sq-AL"/>
        </w:rPr>
        <w:t>5</w:t>
      </w:r>
      <w:r w:rsidR="00906E79" w:rsidRPr="00DC6566">
        <w:rPr>
          <w:sz w:val="20"/>
          <w:lang w:val="sq-AL"/>
        </w:rPr>
        <w:t>.</w:t>
      </w:r>
      <w:r w:rsidRPr="00DC6566">
        <w:rPr>
          <w:sz w:val="20"/>
          <w:lang w:val="sq-AL"/>
        </w:rPr>
        <w:t xml:space="preserve"> Këto mallra duhet të ngarkohet në formë të tillë që të jetë në kontakt me spondat</w:t>
      </w:r>
    </w:p>
    <w:p w:rsidR="002E4B8A" w:rsidRPr="00DC6566" w:rsidRDefault="002E4B8A" w:rsidP="006238DA">
      <w:pPr>
        <w:pStyle w:val="Paragrafi"/>
        <w:ind w:firstLine="0"/>
        <w:rPr>
          <w:sz w:val="20"/>
          <w:lang w:val="sq-AL"/>
        </w:rPr>
      </w:pPr>
      <w:r w:rsidRPr="00DC6566">
        <w:rPr>
          <w:sz w:val="20"/>
          <w:lang w:val="sq-AL"/>
        </w:rPr>
        <w:t>deri në një lartësi 15 cm poshtë pjesës së sipërme të spondave.</w:t>
      </w:r>
    </w:p>
    <w:p w:rsidR="002E4B8A" w:rsidRPr="00DC6566" w:rsidRDefault="002E4B8A" w:rsidP="006238DA">
      <w:pPr>
        <w:pStyle w:val="Paragrafi"/>
        <w:ind w:firstLine="0"/>
        <w:rPr>
          <w:sz w:val="20"/>
          <w:lang w:val="sq-AL"/>
        </w:rPr>
      </w:pPr>
      <w:r w:rsidRPr="00DC6566">
        <w:rPr>
          <w:sz w:val="20"/>
          <w:lang w:val="sq-AL"/>
        </w:rPr>
        <w:t>Materiali mbulues dhe lidhja</w:t>
      </w:r>
    </w:p>
    <w:p w:rsidR="002E4B8A" w:rsidRPr="00DC6566" w:rsidRDefault="002E4B8A" w:rsidP="006238DA">
      <w:pPr>
        <w:pStyle w:val="Paragrafi"/>
        <w:ind w:firstLine="0"/>
        <w:rPr>
          <w:sz w:val="20"/>
          <w:lang w:val="sq-AL"/>
        </w:rPr>
      </w:pPr>
      <w:r w:rsidRPr="00DC6566">
        <w:rPr>
          <w:sz w:val="20"/>
          <w:lang w:val="sq-AL"/>
        </w:rPr>
        <w:t xml:space="preserve">Shih </w:t>
      </w:r>
      <w:r w:rsidR="005A42B8" w:rsidRPr="00DC6566">
        <w:rPr>
          <w:sz w:val="20"/>
          <w:lang w:val="sq-AL"/>
        </w:rPr>
        <w:t>n</w:t>
      </w:r>
      <w:r w:rsidRPr="00DC6566">
        <w:rPr>
          <w:sz w:val="20"/>
          <w:lang w:val="sq-AL"/>
        </w:rPr>
        <w:t>eni</w:t>
      </w:r>
      <w:r w:rsidR="005A42B8" w:rsidRPr="00DC6566">
        <w:rPr>
          <w:sz w:val="20"/>
          <w:lang w:val="sq-AL"/>
        </w:rPr>
        <w:t>n</w:t>
      </w:r>
      <w:r w:rsidRPr="00DC6566">
        <w:rPr>
          <w:sz w:val="20"/>
          <w:lang w:val="sq-AL"/>
        </w:rPr>
        <w:t xml:space="preserve"> 5</w:t>
      </w:r>
      <w:r w:rsidR="005A42B8" w:rsidRPr="00DC6566">
        <w:rPr>
          <w:sz w:val="20"/>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DC6566">
      <w:pPr>
        <w:pStyle w:val="NeniNr"/>
      </w:pPr>
      <w:r w:rsidRPr="007542C3">
        <w:br w:type="page"/>
        <w:t>Neni 7</w:t>
      </w:r>
    </w:p>
    <w:p w:rsidR="002E4B8A" w:rsidRPr="007542C3" w:rsidRDefault="00906E79" w:rsidP="00DC6566">
      <w:pPr>
        <w:pStyle w:val="NeniTitull"/>
      </w:pPr>
      <w:r w:rsidRPr="007542C3">
        <w:t>Njësitë</w:t>
      </w:r>
      <w:r w:rsidR="002E4B8A" w:rsidRPr="007542C3">
        <w:t xml:space="preserve"> e transportit intermodal</w:t>
      </w:r>
    </w:p>
    <w:p w:rsidR="002E4B8A" w:rsidRPr="007542C3" w:rsidRDefault="00E60753" w:rsidP="00DC6566">
      <w:pPr>
        <w:pStyle w:val="NeniTitull"/>
      </w:pPr>
      <w:r w:rsidRPr="00E60753">
        <w:pict>
          <v:shape id="_x0000_s1532" type="#_x0000_t75" style="position:absolute;left:0;text-align:left;margin-left:354.1pt;margin-top:2.35pt;width:143pt;height:460.35pt;z-index:-251598848">
            <v:imagedata r:id="rId129" o:title=""/>
          </v:shape>
          <o:OLEObject Type="Embed" ProgID="CorelPHOTOPAINT.Image.13" ShapeID="_x0000_s1532" DrawAspect="Content" ObjectID="_1376986673" r:id="rId130"/>
        </w:pict>
      </w:r>
      <w:r w:rsidR="002E4B8A" w:rsidRPr="007542C3">
        <w:t>(</w:t>
      </w:r>
      <w:r w:rsidR="00906E79" w:rsidRPr="007542C3">
        <w:t>kontejnerët</w:t>
      </w:r>
      <w:r w:rsidR="002E4B8A" w:rsidRPr="007542C3">
        <w:t xml:space="preserve">, kasone mobile, </w:t>
      </w:r>
      <w:r w:rsidR="00A22A75" w:rsidRPr="007542C3">
        <w:t>gjysmë</w:t>
      </w:r>
      <w:r w:rsidR="002E4B8A" w:rsidRPr="007542C3">
        <w:t>rimorkio (trajlera), mjete që lëvizin në rrug</w:t>
      </w:r>
      <w:r w:rsidR="000D0E1D" w:rsidRPr="007542C3">
        <w:rPr>
          <w:rFonts w:ascii="Times New Roman" w:hAnsi="Times New Roman"/>
        </w:rPr>
        <w:t>ë</w:t>
      </w:r>
      <w:r w:rsidR="002E4B8A" w:rsidRPr="007542C3">
        <w:t xml:space="preserve"> e hekurudh</w:t>
      </w:r>
      <w:r w:rsidR="000D0E1D" w:rsidRPr="007542C3">
        <w:rPr>
          <w:rFonts w:ascii="Times New Roman" w:hAnsi="Times New Roman"/>
        </w:rPr>
        <w:t>ë</w:t>
      </w:r>
      <w:r w:rsidR="002E4B8A" w:rsidRPr="007542C3">
        <w:t>)</w:t>
      </w:r>
    </w:p>
    <w:p w:rsidR="00DC6566" w:rsidRDefault="00DC6566" w:rsidP="002E4B8A">
      <w:pPr>
        <w:pStyle w:val="Paragrafi"/>
        <w:rPr>
          <w:lang w:val="sq-AL"/>
        </w:rPr>
      </w:pPr>
    </w:p>
    <w:p w:rsidR="002E4B8A" w:rsidRPr="00DC6566" w:rsidRDefault="002E4B8A" w:rsidP="002E4B8A">
      <w:pPr>
        <w:pStyle w:val="Paragrafi"/>
        <w:rPr>
          <w:sz w:val="20"/>
          <w:lang w:val="sq-AL"/>
        </w:rPr>
      </w:pPr>
      <w:r w:rsidRPr="00DC6566">
        <w:rPr>
          <w:sz w:val="20"/>
          <w:lang w:val="sq-AL"/>
        </w:rPr>
        <w:t>Mallrat</w:t>
      </w:r>
    </w:p>
    <w:p w:rsidR="002E4B8A" w:rsidRPr="00DC6566" w:rsidRDefault="002E4B8A" w:rsidP="002E4B8A">
      <w:pPr>
        <w:pStyle w:val="Paragrafi"/>
        <w:rPr>
          <w:sz w:val="20"/>
          <w:lang w:val="sq-AL"/>
        </w:rPr>
      </w:pPr>
      <w:r w:rsidRPr="00DC6566">
        <w:rPr>
          <w:sz w:val="20"/>
          <w:lang w:val="sq-AL"/>
        </w:rPr>
        <w:t>Në këto njësi ngarkohen mallra të ndryshme</w:t>
      </w:r>
    </w:p>
    <w:p w:rsidR="002E4B8A" w:rsidRPr="00DC6566" w:rsidRDefault="002E4B8A" w:rsidP="002E4B8A">
      <w:pPr>
        <w:pStyle w:val="Paragrafi"/>
        <w:rPr>
          <w:sz w:val="20"/>
          <w:lang w:val="sq-AL"/>
        </w:rPr>
      </w:pPr>
      <w:r w:rsidRPr="00DC6566">
        <w:rPr>
          <w:sz w:val="20"/>
          <w:lang w:val="sq-AL"/>
        </w:rPr>
        <w:t xml:space="preserve">Forca që lindin gjatë </w:t>
      </w:r>
      <w:r w:rsidR="00906E79" w:rsidRPr="00DC6566">
        <w:rPr>
          <w:sz w:val="20"/>
          <w:lang w:val="sq-AL"/>
        </w:rPr>
        <w:t>lëvizjes</w:t>
      </w:r>
    </w:p>
    <w:p w:rsidR="002E4B8A" w:rsidRPr="00DC6566" w:rsidRDefault="002E4B8A" w:rsidP="002E4B8A">
      <w:pPr>
        <w:pStyle w:val="Paragrafi"/>
        <w:rPr>
          <w:sz w:val="20"/>
          <w:lang w:val="sq-AL"/>
        </w:rPr>
      </w:pPr>
      <w:r w:rsidRPr="00DC6566">
        <w:rPr>
          <w:sz w:val="20"/>
          <w:lang w:val="sq-AL"/>
        </w:rPr>
        <w:t>1</w:t>
      </w:r>
      <w:r w:rsidR="000D0E1D" w:rsidRPr="00DC6566">
        <w:rPr>
          <w:sz w:val="20"/>
          <w:lang w:val="sq-AL"/>
        </w:rPr>
        <w:t>.</w:t>
      </w:r>
      <w:r w:rsidRPr="00DC6566">
        <w:rPr>
          <w:sz w:val="20"/>
          <w:lang w:val="sq-AL"/>
        </w:rPr>
        <w:t xml:space="preserve"> Në drejtimin gjatësor (para dhe mbrapa) afërsisht 1 G </w:t>
      </w:r>
    </w:p>
    <w:p w:rsidR="002E4B8A" w:rsidRPr="00DC6566" w:rsidRDefault="002E4B8A" w:rsidP="002E4B8A">
      <w:pPr>
        <w:pStyle w:val="Paragrafi"/>
        <w:rPr>
          <w:sz w:val="20"/>
          <w:lang w:val="sq-AL"/>
        </w:rPr>
      </w:pPr>
      <w:r w:rsidRPr="00DC6566">
        <w:rPr>
          <w:sz w:val="20"/>
          <w:lang w:val="sq-AL"/>
        </w:rPr>
        <w:t>2</w:t>
      </w:r>
      <w:r w:rsidR="000D0E1D" w:rsidRPr="00DC6566">
        <w:rPr>
          <w:sz w:val="20"/>
          <w:lang w:val="sq-AL"/>
        </w:rPr>
        <w:t>.</w:t>
      </w:r>
      <w:r w:rsidRPr="00DC6566">
        <w:rPr>
          <w:sz w:val="20"/>
          <w:lang w:val="sq-AL"/>
        </w:rPr>
        <w:t xml:space="preserve"> Në drejtimin tërthor deri në 0.5 G</w:t>
      </w:r>
    </w:p>
    <w:p w:rsidR="002E4B8A" w:rsidRPr="00DC6566" w:rsidRDefault="002E4B8A" w:rsidP="002E4B8A">
      <w:pPr>
        <w:pStyle w:val="Paragrafi"/>
        <w:rPr>
          <w:sz w:val="20"/>
          <w:lang w:val="sq-AL"/>
        </w:rPr>
      </w:pPr>
      <w:r w:rsidRPr="00DC6566">
        <w:rPr>
          <w:sz w:val="20"/>
          <w:lang w:val="sq-AL"/>
        </w:rPr>
        <w:t>3</w:t>
      </w:r>
      <w:r w:rsidR="000D0E1D" w:rsidRPr="00DC6566">
        <w:rPr>
          <w:sz w:val="20"/>
          <w:lang w:val="sq-AL"/>
        </w:rPr>
        <w:t xml:space="preserve">. </w:t>
      </w:r>
      <w:r w:rsidRPr="00DC6566">
        <w:rPr>
          <w:sz w:val="20"/>
          <w:lang w:val="sq-AL"/>
        </w:rPr>
        <w:t>Në drejtimin vertikal deri në 0.3 G</w:t>
      </w:r>
    </w:p>
    <w:p w:rsidR="002E4B8A" w:rsidRPr="00DC6566" w:rsidRDefault="002E4B8A" w:rsidP="002E4B8A">
      <w:pPr>
        <w:pStyle w:val="Paragrafi"/>
        <w:rPr>
          <w:sz w:val="20"/>
          <w:lang w:val="sq-AL"/>
        </w:rPr>
      </w:pPr>
      <w:r w:rsidRPr="00DC6566">
        <w:rPr>
          <w:sz w:val="20"/>
          <w:lang w:val="sq-AL"/>
        </w:rPr>
        <w:t xml:space="preserve">(G = pesha e </w:t>
      </w:r>
      <w:r w:rsidR="00906E79" w:rsidRPr="00DC6566">
        <w:rPr>
          <w:sz w:val="20"/>
          <w:lang w:val="sq-AL"/>
        </w:rPr>
        <w:t>ngarkesës</w:t>
      </w:r>
      <w:r w:rsidRPr="00DC6566">
        <w:rPr>
          <w:sz w:val="20"/>
          <w:lang w:val="sq-AL"/>
        </w:rPr>
        <w:t xml:space="preserve"> n</w:t>
      </w:r>
      <w:r w:rsidR="00906E79" w:rsidRPr="00DC6566">
        <w:rPr>
          <w:rFonts w:ascii="Times New Roman" w:hAnsi="Times New Roman"/>
          <w:sz w:val="20"/>
          <w:lang w:val="sq-AL"/>
        </w:rPr>
        <w:t>ë</w:t>
      </w:r>
      <w:r w:rsidRPr="00DC6566">
        <w:rPr>
          <w:sz w:val="20"/>
          <w:lang w:val="sq-AL"/>
        </w:rPr>
        <w:t xml:space="preserve"> kg)</w:t>
      </w:r>
    </w:p>
    <w:p w:rsidR="002E4B8A" w:rsidRPr="00DC6566" w:rsidRDefault="002E4B8A" w:rsidP="002E4B8A">
      <w:pPr>
        <w:pStyle w:val="Paragrafi"/>
        <w:rPr>
          <w:sz w:val="20"/>
          <w:lang w:val="sq-AL"/>
        </w:rPr>
      </w:pPr>
      <w:r w:rsidRPr="00DC6566">
        <w:rPr>
          <w:sz w:val="20"/>
          <w:lang w:val="sq-AL"/>
        </w:rPr>
        <w:t xml:space="preserve">Nga forcat vertikale lindin vibracione që </w:t>
      </w:r>
      <w:r w:rsidR="00906E79" w:rsidRPr="00DC6566">
        <w:rPr>
          <w:sz w:val="20"/>
          <w:lang w:val="sq-AL"/>
        </w:rPr>
        <w:t>inkurajojnë</w:t>
      </w:r>
      <w:r w:rsidRPr="00DC6566">
        <w:rPr>
          <w:sz w:val="20"/>
          <w:lang w:val="sq-AL"/>
        </w:rPr>
        <w:t xml:space="preserve"> </w:t>
      </w:r>
      <w:r w:rsidR="00124CE7" w:rsidRPr="00DC6566">
        <w:rPr>
          <w:sz w:val="20"/>
          <w:lang w:val="sq-AL"/>
        </w:rPr>
        <w:t>zhvend</w:t>
      </w:r>
      <w:r w:rsidRPr="00DC6566">
        <w:rPr>
          <w:sz w:val="20"/>
          <w:lang w:val="sq-AL"/>
        </w:rPr>
        <w:t>osjen e mallit gjatë lëvizjes.</w:t>
      </w:r>
    </w:p>
    <w:p w:rsidR="002E4B8A" w:rsidRPr="00DC6566" w:rsidRDefault="002E4B8A" w:rsidP="002E4B8A">
      <w:pPr>
        <w:pStyle w:val="Paragrafi"/>
        <w:rPr>
          <w:sz w:val="20"/>
          <w:lang w:val="sq-AL"/>
        </w:rPr>
      </w:pPr>
      <w:r w:rsidRPr="00DC6566">
        <w:rPr>
          <w:sz w:val="20"/>
          <w:lang w:val="sq-AL"/>
        </w:rPr>
        <w:t>Kushtet në përdorimin e njësive të transportit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Dyshemeja duhet të jetë e pastër</w:t>
      </w:r>
      <w:r w:rsidR="004522F9" w:rsidRPr="00DC6566">
        <w:rPr>
          <w:sz w:val="20"/>
          <w:lang w:val="sq-AL"/>
        </w:rPr>
        <w: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Spondat, trarët gjatësor</w:t>
      </w:r>
      <w:r w:rsidR="00F36E4D" w:rsidRPr="00DC6566">
        <w:rPr>
          <w:rFonts w:ascii="Times New Roman" w:hAnsi="Times New Roman"/>
          <w:sz w:val="20"/>
          <w:lang w:val="sq-AL"/>
        </w:rPr>
        <w:t>ë</w:t>
      </w:r>
      <w:r w:rsidR="002E4B8A" w:rsidRPr="00DC6566">
        <w:rPr>
          <w:sz w:val="20"/>
          <w:lang w:val="sq-AL"/>
        </w:rPr>
        <w:t>, parmaket dhe llamarinat duhet të jenë në tërësi në gj</w:t>
      </w:r>
      <w:r w:rsidR="00906E79" w:rsidRPr="00DC6566">
        <w:rPr>
          <w:sz w:val="20"/>
          <w:lang w:val="sq-AL"/>
        </w:rPr>
        <w:t>e</w:t>
      </w:r>
      <w:r w:rsidR="002E4B8A" w:rsidRPr="00DC6566">
        <w:rPr>
          <w:sz w:val="20"/>
          <w:lang w:val="sq-AL"/>
        </w:rPr>
        <w:t>ndje të mirë</w:t>
      </w:r>
      <w:r w:rsidR="004522F9" w:rsidRPr="00DC6566">
        <w:rPr>
          <w:sz w:val="20"/>
          <w:lang w:val="sq-AL"/>
        </w:rPr>
        <w: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Aparatura bllokuese e dyerve lëvizëse dhe spondave duhet të jetë në gj</w:t>
      </w:r>
      <w:r w:rsidR="00906E79" w:rsidRPr="00DC6566">
        <w:rPr>
          <w:sz w:val="20"/>
          <w:lang w:val="sq-AL"/>
        </w:rPr>
        <w:t>e</w:t>
      </w:r>
      <w:r w:rsidR="002E4B8A" w:rsidRPr="00DC6566">
        <w:rPr>
          <w:sz w:val="20"/>
          <w:lang w:val="sq-AL"/>
        </w:rPr>
        <w:t>ndje funksionale të rregullt</w:t>
      </w:r>
      <w:r w:rsidR="004522F9" w:rsidRPr="00DC6566">
        <w:rPr>
          <w:sz w:val="20"/>
          <w:lang w:val="sq-AL"/>
        </w:rPr>
        <w:t>.</w:t>
      </w:r>
    </w:p>
    <w:p w:rsidR="002E4B8A" w:rsidRPr="00DC6566" w:rsidRDefault="002E4B8A" w:rsidP="002E4B8A">
      <w:pPr>
        <w:pStyle w:val="Paragrafi"/>
        <w:rPr>
          <w:sz w:val="20"/>
          <w:lang w:val="sq-AL"/>
        </w:rPr>
      </w:pPr>
      <w:r w:rsidRPr="00DC6566">
        <w:rPr>
          <w:sz w:val="20"/>
          <w:lang w:val="sq-AL"/>
        </w:rPr>
        <w:t>Metoda e ngarkimit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Malli duhet të ngarkohet me formacion kompakt, në të gjithë</w:t>
      </w:r>
      <w:r w:rsidR="00906E79" w:rsidRPr="00DC6566">
        <w:rPr>
          <w:sz w:val="20"/>
          <w:lang w:val="sq-AL"/>
        </w:rPr>
        <w:t xml:space="preserve"> </w:t>
      </w:r>
      <w:r w:rsidR="002E4B8A" w:rsidRPr="00DC6566">
        <w:rPr>
          <w:sz w:val="20"/>
          <w:lang w:val="sq-AL"/>
        </w:rPr>
        <w:t xml:space="preserve">sipërfaqen e </w:t>
      </w:r>
    </w:p>
    <w:p w:rsidR="002E4B8A" w:rsidRPr="00DC6566" w:rsidRDefault="00D35C07" w:rsidP="002E4B8A">
      <w:pPr>
        <w:pStyle w:val="Paragrafi"/>
        <w:rPr>
          <w:sz w:val="20"/>
          <w:lang w:val="sq-AL"/>
        </w:rPr>
      </w:pPr>
      <w:r w:rsidRPr="00DC6566">
        <w:rPr>
          <w:sz w:val="20"/>
          <w:lang w:val="sq-AL"/>
        </w:rPr>
        <w:t>ngarkimit (</w:t>
      </w:r>
      <w:r w:rsidR="002E4B8A" w:rsidRPr="00DC6566">
        <w:rPr>
          <w:sz w:val="20"/>
          <w:lang w:val="sq-AL"/>
        </w:rPr>
        <w:t xml:space="preserve">pa </w:t>
      </w:r>
      <w:r w:rsidR="008E2DB7" w:rsidRPr="00DC6566">
        <w:rPr>
          <w:sz w:val="20"/>
          <w:lang w:val="sq-AL"/>
        </w:rPr>
        <w:t>hapësir</w:t>
      </w:r>
      <w:r w:rsidR="002E4B8A" w:rsidRPr="00DC6566">
        <w:rPr>
          <w:sz w:val="20"/>
          <w:lang w:val="sq-AL"/>
        </w:rPr>
        <w:t>a të ndërmjetme) ose me sigurimin individual</w:t>
      </w:r>
      <w:r w:rsidR="004522F9" w:rsidRPr="00DC6566">
        <w:rPr>
          <w:sz w:val="20"/>
          <w:lang w:val="sq-AL"/>
        </w:rPr>
        <w:t>;</w:t>
      </w:r>
    </w:p>
    <w:p w:rsidR="004522F9" w:rsidRPr="00DC6566" w:rsidRDefault="00CF172B" w:rsidP="002E4B8A">
      <w:pPr>
        <w:pStyle w:val="Paragrafi"/>
        <w:rPr>
          <w:sz w:val="20"/>
          <w:lang w:val="sq-AL"/>
        </w:rPr>
      </w:pPr>
      <w:r w:rsidRPr="00DC6566">
        <w:rPr>
          <w:sz w:val="20"/>
          <w:lang w:val="sq-AL"/>
        </w:rPr>
        <w:t xml:space="preserve">- </w:t>
      </w:r>
      <w:r w:rsidR="002E4B8A" w:rsidRPr="00DC6566">
        <w:rPr>
          <w:sz w:val="20"/>
          <w:lang w:val="sq-AL"/>
        </w:rPr>
        <w:t>Malli rifuzo (në grumbull) duhet të shpërndahet në mënyr</w:t>
      </w:r>
      <w:r w:rsidR="00CC001B" w:rsidRPr="00DC6566">
        <w:rPr>
          <w:rFonts w:ascii="Times New Roman" w:hAnsi="Times New Roman"/>
          <w:sz w:val="20"/>
          <w:lang w:val="sq-AL"/>
        </w:rPr>
        <w:t>ë</w:t>
      </w:r>
      <w:r w:rsidR="002E4B8A" w:rsidRPr="00DC6566">
        <w:rPr>
          <w:sz w:val="20"/>
          <w:lang w:val="sq-AL"/>
        </w:rPr>
        <w:t xml:space="preserve"> të</w:t>
      </w:r>
      <w:r w:rsidR="00CC001B" w:rsidRPr="00DC6566">
        <w:rPr>
          <w:sz w:val="20"/>
          <w:lang w:val="sq-AL"/>
        </w:rPr>
        <w:t xml:space="preserve"> </w:t>
      </w:r>
      <w:r w:rsidR="002E4B8A" w:rsidRPr="00DC6566">
        <w:rPr>
          <w:sz w:val="20"/>
          <w:lang w:val="sq-AL"/>
        </w:rPr>
        <w:t>barabart</w:t>
      </w:r>
      <w:r w:rsidR="00CC001B" w:rsidRPr="00DC6566">
        <w:rPr>
          <w:rFonts w:ascii="Times New Roman" w:hAnsi="Times New Roman"/>
          <w:sz w:val="20"/>
          <w:lang w:val="sq-AL"/>
        </w:rPr>
        <w:t>ë</w:t>
      </w:r>
      <w:r w:rsidR="002E4B8A" w:rsidRPr="00DC6566">
        <w:rPr>
          <w:sz w:val="20"/>
          <w:lang w:val="sq-AL"/>
        </w:rPr>
        <w:t xml:space="preserve"> </w:t>
      </w:r>
    </w:p>
    <w:p w:rsidR="002E4B8A" w:rsidRPr="00DC6566" w:rsidRDefault="002E4B8A" w:rsidP="002E4B8A">
      <w:pPr>
        <w:pStyle w:val="Paragrafi"/>
        <w:rPr>
          <w:sz w:val="20"/>
          <w:lang w:val="sq-AL"/>
        </w:rPr>
      </w:pPr>
      <w:r w:rsidRPr="00DC6566">
        <w:rPr>
          <w:sz w:val="20"/>
          <w:lang w:val="sq-AL"/>
        </w:rPr>
        <w:t xml:space="preserve">dhe kompakte në tërë </w:t>
      </w:r>
      <w:r w:rsidR="00657BDC" w:rsidRPr="00DC6566">
        <w:rPr>
          <w:sz w:val="20"/>
          <w:lang w:val="sq-AL"/>
        </w:rPr>
        <w:t>sipër</w:t>
      </w:r>
      <w:r w:rsidRPr="00DC6566">
        <w:rPr>
          <w:sz w:val="20"/>
          <w:lang w:val="sq-AL"/>
        </w:rPr>
        <w:t>faqen e vagonit</w:t>
      </w:r>
      <w:r w:rsidR="004522F9" w:rsidRPr="00DC6566">
        <w:rPr>
          <w:sz w:val="20"/>
          <w:lang w:val="sq-AL"/>
        </w:rPr>
        <w: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 xml:space="preserve">Dimensionet e jashtme të mjeteve, </w:t>
      </w:r>
      <w:r w:rsidR="00906E79" w:rsidRPr="00DC6566">
        <w:rPr>
          <w:sz w:val="20"/>
          <w:lang w:val="sq-AL"/>
        </w:rPr>
        <w:t>kontejnerëve</w:t>
      </w:r>
      <w:r w:rsidR="002E4B8A" w:rsidRPr="00DC6566">
        <w:rPr>
          <w:sz w:val="20"/>
          <w:lang w:val="sq-AL"/>
        </w:rPr>
        <w:t xml:space="preserve"> dhe kasonave mobile nuk </w:t>
      </w:r>
    </w:p>
    <w:p w:rsidR="002E4B8A" w:rsidRPr="00DC6566" w:rsidRDefault="002E4B8A" w:rsidP="002E4B8A">
      <w:pPr>
        <w:pStyle w:val="Paragrafi"/>
        <w:rPr>
          <w:sz w:val="20"/>
          <w:lang w:val="sq-AL"/>
        </w:rPr>
      </w:pPr>
      <w:r w:rsidRPr="00DC6566">
        <w:rPr>
          <w:sz w:val="20"/>
          <w:lang w:val="sq-AL"/>
        </w:rPr>
        <w:t>duhet të tejkalohen</w:t>
      </w:r>
      <w:r w:rsidR="004522F9" w:rsidRPr="00DC6566">
        <w:rPr>
          <w:sz w:val="20"/>
          <w:lang w:val="sq-AL"/>
        </w:rPr>
        <w: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Malli duhet shpërndarë në mënyr</w:t>
      </w:r>
      <w:r w:rsidR="00C14FE5" w:rsidRPr="00DC6566">
        <w:rPr>
          <w:rFonts w:ascii="Times New Roman" w:hAnsi="Times New Roman"/>
          <w:sz w:val="20"/>
          <w:lang w:val="sq-AL"/>
        </w:rPr>
        <w:t>ë</w:t>
      </w:r>
      <w:r w:rsidR="002E4B8A" w:rsidRPr="00DC6566">
        <w:rPr>
          <w:sz w:val="20"/>
          <w:lang w:val="sq-AL"/>
        </w:rPr>
        <w:t xml:space="preserve"> uniforme</w:t>
      </w:r>
      <w:r w:rsidR="004522F9" w:rsidRPr="00DC6566">
        <w:rPr>
          <w:sz w:val="20"/>
          <w:lang w:val="sq-AL"/>
        </w:rPr>
        <w:t>;</w:t>
      </w:r>
    </w:p>
    <w:p w:rsidR="004522F9" w:rsidRPr="00DC6566" w:rsidRDefault="00CF172B" w:rsidP="002E4B8A">
      <w:pPr>
        <w:pStyle w:val="Paragrafi"/>
        <w:rPr>
          <w:sz w:val="20"/>
          <w:lang w:val="sq-AL"/>
        </w:rPr>
      </w:pPr>
      <w:r w:rsidRPr="00DC6566">
        <w:rPr>
          <w:sz w:val="20"/>
          <w:lang w:val="sq-AL"/>
        </w:rPr>
        <w:t xml:space="preserve">- </w:t>
      </w:r>
      <w:r w:rsidR="002E4B8A" w:rsidRPr="00DC6566">
        <w:rPr>
          <w:sz w:val="20"/>
          <w:lang w:val="sq-AL"/>
        </w:rPr>
        <w:t>Ngarkimi në stiv</w:t>
      </w:r>
      <w:r w:rsidR="00203909" w:rsidRPr="00DC6566">
        <w:rPr>
          <w:rFonts w:ascii="Times New Roman" w:hAnsi="Times New Roman"/>
          <w:sz w:val="20"/>
          <w:lang w:val="sq-AL"/>
        </w:rPr>
        <w:t>ë</w:t>
      </w:r>
      <w:r w:rsidR="002E4B8A" w:rsidRPr="00DC6566">
        <w:rPr>
          <w:sz w:val="20"/>
          <w:lang w:val="sq-AL"/>
        </w:rPr>
        <w:t xml:space="preserve"> është i </w:t>
      </w:r>
      <w:r w:rsidR="00906E79" w:rsidRPr="00DC6566">
        <w:rPr>
          <w:sz w:val="20"/>
          <w:lang w:val="sq-AL"/>
        </w:rPr>
        <w:t>lejueshëm</w:t>
      </w:r>
      <w:r w:rsidR="002E4B8A" w:rsidRPr="00DC6566">
        <w:rPr>
          <w:sz w:val="20"/>
          <w:lang w:val="sq-AL"/>
        </w:rPr>
        <w:t xml:space="preserve"> vetëm kur </w:t>
      </w:r>
      <w:r w:rsidR="008E2DB7" w:rsidRPr="00DC6566">
        <w:rPr>
          <w:sz w:val="20"/>
          <w:lang w:val="sq-AL"/>
        </w:rPr>
        <w:t>rresht</w:t>
      </w:r>
      <w:r w:rsidR="002E4B8A" w:rsidRPr="00DC6566">
        <w:rPr>
          <w:sz w:val="20"/>
          <w:lang w:val="sq-AL"/>
        </w:rPr>
        <w:t xml:space="preserve">i i poshtëm </w:t>
      </w:r>
    </w:p>
    <w:p w:rsidR="002E4B8A" w:rsidRPr="00DC6566" w:rsidRDefault="002E4B8A" w:rsidP="002E4B8A">
      <w:pPr>
        <w:pStyle w:val="Paragrafi"/>
        <w:rPr>
          <w:sz w:val="20"/>
          <w:lang w:val="sq-AL"/>
        </w:rPr>
      </w:pPr>
      <w:r w:rsidRPr="00DC6566">
        <w:rPr>
          <w:sz w:val="20"/>
          <w:lang w:val="sq-AL"/>
        </w:rPr>
        <w:t>mbulon gjithë sipërfaqen e ngarkimit</w:t>
      </w:r>
      <w:r w:rsidR="00C1784C" w:rsidRPr="00DC6566">
        <w:rPr>
          <w:sz w:val="20"/>
          <w:lang w:val="sq-AL"/>
        </w:rPr>
        <w:t>;</w:t>
      </w:r>
    </w:p>
    <w:p w:rsidR="002E4B8A" w:rsidRPr="00DC6566" w:rsidRDefault="004522F9" w:rsidP="004522F9">
      <w:pPr>
        <w:pStyle w:val="Paragrafi"/>
        <w:rPr>
          <w:sz w:val="20"/>
          <w:lang w:val="sq-AL"/>
        </w:rPr>
      </w:pPr>
      <w:r w:rsidRPr="00DC6566">
        <w:rPr>
          <w:sz w:val="20"/>
          <w:lang w:val="sq-AL"/>
        </w:rPr>
        <w:t xml:space="preserve">- </w:t>
      </w:r>
      <w:r w:rsidR="002E4B8A" w:rsidRPr="00DC6566">
        <w:rPr>
          <w:sz w:val="20"/>
          <w:lang w:val="sq-AL"/>
        </w:rPr>
        <w:t>Asnjë mall dhe as çdo lloj metode ngarkimi nuk duhet të ketë prirje</w:t>
      </w:r>
    </w:p>
    <w:p w:rsidR="002E4B8A" w:rsidRPr="00DC6566" w:rsidRDefault="002E4B8A" w:rsidP="002E4B8A">
      <w:pPr>
        <w:pStyle w:val="Paragrafi"/>
        <w:rPr>
          <w:sz w:val="20"/>
          <w:lang w:val="sq-AL"/>
        </w:rPr>
      </w:pPr>
      <w:r w:rsidRPr="00DC6566">
        <w:rPr>
          <w:sz w:val="20"/>
          <w:lang w:val="sq-AL"/>
        </w:rPr>
        <w:t>për të shkaktuar probleme në njësitë transportuese, që shkaktojnë</w:t>
      </w:r>
    </w:p>
    <w:p w:rsidR="002E4B8A" w:rsidRPr="00DC6566" w:rsidRDefault="002E4B8A" w:rsidP="002E4B8A">
      <w:pPr>
        <w:pStyle w:val="Paragrafi"/>
        <w:rPr>
          <w:sz w:val="20"/>
          <w:lang w:val="sq-AL"/>
        </w:rPr>
      </w:pPr>
      <w:r w:rsidRPr="00DC6566">
        <w:rPr>
          <w:sz w:val="20"/>
          <w:lang w:val="sq-AL"/>
        </w:rPr>
        <w:t>rreziqe në qarkullim.</w:t>
      </w:r>
    </w:p>
    <w:p w:rsidR="002E4B8A" w:rsidRPr="00DC6566" w:rsidRDefault="002E4B8A" w:rsidP="002E4B8A">
      <w:pPr>
        <w:pStyle w:val="Paragrafi"/>
        <w:rPr>
          <w:sz w:val="20"/>
          <w:lang w:val="sq-AL"/>
        </w:rPr>
      </w:pPr>
      <w:r w:rsidRPr="00DC6566">
        <w:rPr>
          <w:sz w:val="20"/>
          <w:lang w:val="sq-AL"/>
        </w:rPr>
        <w:t>Sigurimi</w:t>
      </w:r>
    </w:p>
    <w:p w:rsidR="002E4B8A" w:rsidRPr="00DC6566" w:rsidRDefault="002E4B8A" w:rsidP="002E4B8A">
      <w:pPr>
        <w:pStyle w:val="Paragrafi"/>
        <w:rPr>
          <w:sz w:val="20"/>
          <w:lang w:val="sq-AL"/>
        </w:rPr>
      </w:pPr>
      <w:r w:rsidRPr="00DC6566">
        <w:rPr>
          <w:sz w:val="20"/>
          <w:lang w:val="sq-AL"/>
        </w:rPr>
        <w:t>Për të formuar një ngarkesë stabile, element</w:t>
      </w:r>
      <w:r w:rsidR="00906E79" w:rsidRPr="00DC6566">
        <w:rPr>
          <w:sz w:val="20"/>
          <w:lang w:val="sq-AL"/>
        </w:rPr>
        <w:t>e</w:t>
      </w:r>
      <w:r w:rsidRPr="00DC6566">
        <w:rPr>
          <w:sz w:val="20"/>
          <w:lang w:val="sq-AL"/>
        </w:rPr>
        <w:t>t e veçant</w:t>
      </w:r>
      <w:r w:rsidR="00906E79" w:rsidRPr="00DC6566">
        <w:rPr>
          <w:sz w:val="20"/>
          <w:lang w:val="sq-AL"/>
        </w:rPr>
        <w:t>a</w:t>
      </w:r>
      <w:r w:rsidRPr="00DC6566">
        <w:rPr>
          <w:sz w:val="20"/>
          <w:lang w:val="sq-AL"/>
        </w:rPr>
        <w:t xml:space="preserve"> ose stiva duhet të</w:t>
      </w:r>
    </w:p>
    <w:p w:rsidR="002E4B8A" w:rsidRPr="00DC6566" w:rsidRDefault="002E4B8A" w:rsidP="002E4B8A">
      <w:pPr>
        <w:pStyle w:val="Paragrafi"/>
        <w:rPr>
          <w:sz w:val="20"/>
          <w:lang w:val="sq-AL"/>
        </w:rPr>
      </w:pPr>
      <w:r w:rsidRPr="00DC6566">
        <w:rPr>
          <w:sz w:val="20"/>
          <w:lang w:val="sq-AL"/>
        </w:rPr>
        <w:t>lidhen, p.sh</w:t>
      </w:r>
      <w:r w:rsidR="002C0E20" w:rsidRPr="00DC6566">
        <w:rPr>
          <w:sz w:val="20"/>
          <w:lang w:val="sq-AL"/>
        </w:rPr>
        <w:t>.,</w:t>
      </w:r>
      <w:r w:rsidRPr="00DC6566">
        <w:rPr>
          <w:sz w:val="20"/>
          <w:lang w:val="sq-AL"/>
        </w:rPr>
        <w:t xml:space="preserve"> duke përdorur </w:t>
      </w:r>
      <w:r w:rsidR="00906E79" w:rsidRPr="00DC6566">
        <w:rPr>
          <w:sz w:val="20"/>
          <w:lang w:val="sq-AL"/>
        </w:rPr>
        <w:t>lidhëset</w:t>
      </w:r>
      <w:r w:rsidRPr="00DC6566">
        <w:rPr>
          <w:sz w:val="20"/>
          <w:lang w:val="sq-AL"/>
        </w:rPr>
        <w:t xml:space="preserve"> ose veshjen plotësuese, thasët duhet të</w:t>
      </w:r>
    </w:p>
    <w:p w:rsidR="002E4B8A" w:rsidRPr="00DC6566" w:rsidRDefault="002E4B8A" w:rsidP="002E4B8A">
      <w:pPr>
        <w:pStyle w:val="Paragrafi"/>
        <w:rPr>
          <w:sz w:val="20"/>
          <w:lang w:val="sq-AL"/>
        </w:rPr>
      </w:pPr>
      <w:r w:rsidRPr="00DC6566">
        <w:rPr>
          <w:sz w:val="20"/>
          <w:lang w:val="sq-AL"/>
        </w:rPr>
        <w:t xml:space="preserve">stivosen të </w:t>
      </w:r>
      <w:r w:rsidR="00906E79" w:rsidRPr="00DC6566">
        <w:rPr>
          <w:sz w:val="20"/>
          <w:lang w:val="sq-AL"/>
        </w:rPr>
        <w:t>kryqëzuar</w:t>
      </w:r>
      <w:r w:rsidRPr="00DC6566">
        <w:rPr>
          <w:sz w:val="20"/>
          <w:lang w:val="sq-AL"/>
        </w:rPr>
        <w:t xml:space="preserve"> ose të inklinohen nga ana e </w:t>
      </w:r>
      <w:r w:rsidR="00906E79" w:rsidRPr="00DC6566">
        <w:rPr>
          <w:sz w:val="20"/>
          <w:lang w:val="sq-AL"/>
        </w:rPr>
        <w:t>brendshme</w:t>
      </w:r>
      <w:r w:rsidRPr="00DC6566">
        <w:rPr>
          <w:sz w:val="20"/>
          <w:lang w:val="sq-AL"/>
        </w:rPr>
        <w:t>.</w:t>
      </w:r>
    </w:p>
    <w:p w:rsidR="002E4B8A" w:rsidRPr="00DC6566" w:rsidRDefault="002E4B8A" w:rsidP="002E4B8A">
      <w:pPr>
        <w:pStyle w:val="Paragrafi"/>
        <w:rPr>
          <w:sz w:val="20"/>
          <w:lang w:val="sq-AL"/>
        </w:rPr>
      </w:pPr>
      <w:r w:rsidRPr="00DC6566">
        <w:rPr>
          <w:sz w:val="20"/>
          <w:lang w:val="sq-AL"/>
        </w:rPr>
        <w:t>Mallrat që nuk kanë kontakt me spondat duhet të sigurohen</w:t>
      </w:r>
      <w:r w:rsidR="002C0E20" w:rsidRPr="00DC6566">
        <w:rPr>
          <w:sz w:val="20"/>
          <w:lang w:val="sq-AL"/>
        </w:rPr>
        <w:t>, si p.sh.</w:t>
      </w:r>
      <w:r w:rsidR="00C1784C" w:rsidRPr="00DC6566">
        <w:rPr>
          <w:sz w:val="20"/>
          <w:lang w:val="sq-AL"/>
        </w:rPr>
        <w:t xml:space="preserve"> </w:t>
      </w:r>
      <w:r w:rsidRPr="00DC6566">
        <w:rPr>
          <w:sz w:val="20"/>
          <w:lang w:val="sq-AL"/>
        </w:rPr>
        <w:t>me:</w:t>
      </w:r>
    </w:p>
    <w:p w:rsidR="002E4B8A" w:rsidRPr="00DC6566" w:rsidRDefault="002E4B8A" w:rsidP="002E4B8A">
      <w:pPr>
        <w:pStyle w:val="Paragrafi"/>
        <w:rPr>
          <w:sz w:val="20"/>
          <w:lang w:val="sq-AL"/>
        </w:rPr>
      </w:pPr>
      <w:r w:rsidRPr="00DC6566">
        <w:rPr>
          <w:sz w:val="20"/>
          <w:lang w:val="sq-AL"/>
        </w:rPr>
        <w:t>-</w:t>
      </w:r>
      <w:r w:rsidR="00906E79" w:rsidRPr="00DC6566">
        <w:rPr>
          <w:sz w:val="20"/>
          <w:lang w:val="sq-AL"/>
        </w:rPr>
        <w:t xml:space="preserve"> </w:t>
      </w:r>
      <w:r w:rsidRPr="00DC6566">
        <w:rPr>
          <w:sz w:val="20"/>
          <w:lang w:val="sq-AL"/>
        </w:rPr>
        <w:t>Fiksim direkt ose indirekt</w:t>
      </w:r>
      <w:r w:rsidR="00906E79" w:rsidRPr="00DC6566">
        <w:rPr>
          <w:sz w:val="20"/>
          <w:lang w:val="sq-AL"/>
        </w:rPr>
        <w:t>;</w:t>
      </w:r>
    </w:p>
    <w:p w:rsidR="002E4B8A" w:rsidRPr="00DC6566" w:rsidRDefault="002E4B8A" w:rsidP="002E4B8A">
      <w:pPr>
        <w:pStyle w:val="Paragrafi"/>
        <w:rPr>
          <w:sz w:val="20"/>
          <w:lang w:val="sq-AL"/>
        </w:rPr>
      </w:pPr>
      <w:r w:rsidRPr="00DC6566">
        <w:rPr>
          <w:sz w:val="20"/>
          <w:lang w:val="sq-AL"/>
        </w:rPr>
        <w:t>-</w:t>
      </w:r>
      <w:r w:rsidR="00906E79" w:rsidRPr="00DC6566">
        <w:rPr>
          <w:sz w:val="20"/>
          <w:lang w:val="sq-AL"/>
        </w:rPr>
        <w:t xml:space="preserve"> </w:t>
      </w:r>
      <w:r w:rsidRPr="00DC6566">
        <w:rPr>
          <w:sz w:val="20"/>
          <w:lang w:val="sq-AL"/>
        </w:rPr>
        <w:t>Fiksim ose bllokim me tako</w:t>
      </w:r>
      <w:r w:rsidR="00906E79" w:rsidRPr="00DC6566">
        <w:rPr>
          <w:sz w:val="20"/>
          <w:lang w:val="sq-AL"/>
        </w:rPr>
        <w:t>;</w:t>
      </w:r>
    </w:p>
    <w:p w:rsidR="002E4B8A" w:rsidRPr="00DC6566" w:rsidRDefault="002E4B8A" w:rsidP="002E4B8A">
      <w:pPr>
        <w:pStyle w:val="Paragrafi"/>
        <w:rPr>
          <w:sz w:val="20"/>
          <w:lang w:val="sq-AL"/>
        </w:rPr>
      </w:pPr>
      <w:r w:rsidRPr="00DC6566">
        <w:rPr>
          <w:sz w:val="20"/>
          <w:lang w:val="sq-AL"/>
        </w:rPr>
        <w:t>-</w:t>
      </w:r>
      <w:r w:rsidR="00906E79" w:rsidRPr="00DC6566">
        <w:rPr>
          <w:sz w:val="20"/>
          <w:lang w:val="sq-AL"/>
        </w:rPr>
        <w:t xml:space="preserve"> </w:t>
      </w:r>
      <w:r w:rsidRPr="00DC6566">
        <w:rPr>
          <w:sz w:val="20"/>
          <w:lang w:val="sq-AL"/>
        </w:rPr>
        <w:t>Jast</w:t>
      </w:r>
      <w:r w:rsidR="00906E79" w:rsidRPr="00DC6566">
        <w:rPr>
          <w:rFonts w:ascii="Times New Roman" w:hAnsi="Times New Roman"/>
          <w:sz w:val="20"/>
          <w:lang w:val="sq-AL"/>
        </w:rPr>
        <w:t>ë</w:t>
      </w:r>
      <w:r w:rsidRPr="00DC6566">
        <w:rPr>
          <w:sz w:val="20"/>
          <w:lang w:val="sq-AL"/>
        </w:rPr>
        <w:t>k</w:t>
      </w:r>
      <w:r w:rsidR="00C1784C" w:rsidRPr="00DC6566">
        <w:rPr>
          <w:rFonts w:ascii="Times New Roman" w:hAnsi="Times New Roman"/>
          <w:sz w:val="20"/>
          <w:lang w:val="sq-AL"/>
        </w:rPr>
        <w:t>ë</w:t>
      </w:r>
      <w:r w:rsidRPr="00DC6566">
        <w:rPr>
          <w:sz w:val="20"/>
          <w:lang w:val="sq-AL"/>
        </w:rPr>
        <w:t xml:space="preserve"> ajri/ ose gome</w:t>
      </w:r>
      <w:r w:rsidR="00906E79" w:rsidRPr="00DC6566">
        <w:rPr>
          <w:sz w:val="20"/>
          <w:lang w:val="sq-AL"/>
        </w:rPr>
        <w:t>;</w:t>
      </w:r>
    </w:p>
    <w:p w:rsidR="002E4B8A" w:rsidRPr="00DC6566" w:rsidRDefault="002E4B8A" w:rsidP="002E4B8A">
      <w:pPr>
        <w:pStyle w:val="Paragrafi"/>
        <w:rPr>
          <w:sz w:val="20"/>
          <w:lang w:val="sq-AL"/>
        </w:rPr>
      </w:pPr>
      <w:r w:rsidRPr="00DC6566">
        <w:rPr>
          <w:sz w:val="20"/>
          <w:lang w:val="sq-AL"/>
        </w:rPr>
        <w:t>-</w:t>
      </w:r>
      <w:r w:rsidR="00906E79" w:rsidRPr="00DC6566">
        <w:rPr>
          <w:sz w:val="20"/>
          <w:lang w:val="sq-AL"/>
        </w:rPr>
        <w:t xml:space="preserve"> </w:t>
      </w:r>
      <w:r w:rsidRPr="00DC6566">
        <w:rPr>
          <w:sz w:val="20"/>
          <w:lang w:val="sq-AL"/>
        </w:rPr>
        <w:t>Paleta ose pllaka të vendosura vertikalisht</w:t>
      </w:r>
      <w:r w:rsidR="00906E79" w:rsidRPr="00DC6566">
        <w:rPr>
          <w:sz w:val="20"/>
          <w:lang w:val="sq-AL"/>
        </w:rPr>
        <w:t>;</w:t>
      </w:r>
    </w:p>
    <w:p w:rsidR="002E4B8A" w:rsidRPr="00DC6566" w:rsidRDefault="002E4B8A" w:rsidP="002E4B8A">
      <w:pPr>
        <w:pStyle w:val="Paragrafi"/>
        <w:rPr>
          <w:sz w:val="20"/>
          <w:lang w:val="sq-AL"/>
        </w:rPr>
      </w:pPr>
      <w:r w:rsidRPr="00DC6566">
        <w:rPr>
          <w:sz w:val="20"/>
          <w:lang w:val="sq-AL"/>
        </w:rPr>
        <w:t>-</w:t>
      </w:r>
      <w:r w:rsidR="00906E79" w:rsidRPr="00DC6566">
        <w:rPr>
          <w:sz w:val="20"/>
          <w:lang w:val="sq-AL"/>
        </w:rPr>
        <w:t xml:space="preserve"> </w:t>
      </w:r>
      <w:r w:rsidRPr="00DC6566">
        <w:rPr>
          <w:sz w:val="20"/>
          <w:lang w:val="sq-AL"/>
        </w:rPr>
        <w:t>Materiale me koefi</w:t>
      </w:r>
      <w:r w:rsidR="00906E79" w:rsidRPr="00DC6566">
        <w:rPr>
          <w:sz w:val="20"/>
          <w:lang w:val="sq-AL"/>
        </w:rPr>
        <w:t>ci</w:t>
      </w:r>
      <w:r w:rsidRPr="00DC6566">
        <w:rPr>
          <w:sz w:val="20"/>
          <w:lang w:val="sq-AL"/>
        </w:rPr>
        <w:t>ent të lartë fërkimi</w:t>
      </w:r>
      <w:r w:rsidR="00906E79" w:rsidRPr="00DC6566">
        <w:rPr>
          <w:sz w:val="20"/>
          <w:lang w:val="sq-AL"/>
        </w:rPr>
        <w:t>.</w:t>
      </w:r>
    </w:p>
    <w:p w:rsidR="002E4B8A" w:rsidRPr="00DC6566" w:rsidRDefault="002E4B8A" w:rsidP="002E4B8A">
      <w:pPr>
        <w:pStyle w:val="Paragrafi"/>
        <w:rPr>
          <w:sz w:val="20"/>
          <w:lang w:val="sq-AL"/>
        </w:rPr>
      </w:pPr>
      <w:r w:rsidRPr="00DC6566">
        <w:rPr>
          <w:sz w:val="20"/>
          <w:lang w:val="sq-AL"/>
        </w:rPr>
        <w:t>Fiksimi ose bllokimi me tako duhet të bëhet në mënyrë të tillë që shtypja që ushtrohet të jetë shpërndare në</w:t>
      </w:r>
      <w:r w:rsidR="0048235B" w:rsidRPr="00DC6566">
        <w:rPr>
          <w:sz w:val="20"/>
          <w:lang w:val="sq-AL"/>
        </w:rPr>
        <w:t xml:space="preserve"> </w:t>
      </w:r>
      <w:r w:rsidRPr="00DC6566">
        <w:rPr>
          <w:sz w:val="20"/>
          <w:lang w:val="sq-AL"/>
        </w:rPr>
        <w:t xml:space="preserve">një </w:t>
      </w:r>
      <w:r w:rsidR="00657BDC" w:rsidRPr="00DC6566">
        <w:rPr>
          <w:sz w:val="20"/>
          <w:lang w:val="sq-AL"/>
        </w:rPr>
        <w:t>sipër</w:t>
      </w:r>
      <w:r w:rsidRPr="00DC6566">
        <w:rPr>
          <w:sz w:val="20"/>
          <w:lang w:val="sq-AL"/>
        </w:rPr>
        <w:t xml:space="preserve">faqe sa më të madhe të mundur. Tako që vendoset në fund (te dera ose te spondi) duhet të puthitet me gjithë </w:t>
      </w:r>
      <w:r w:rsidR="00EF32F7" w:rsidRPr="00DC6566">
        <w:rPr>
          <w:sz w:val="20"/>
          <w:lang w:val="sq-AL"/>
        </w:rPr>
        <w:t>gjerë</w:t>
      </w:r>
      <w:r w:rsidRPr="00DC6566">
        <w:rPr>
          <w:sz w:val="20"/>
          <w:lang w:val="sq-AL"/>
        </w:rPr>
        <w:t>sinë e mallit, nëse është e mundur ajo (tako) vendoset në skeletin e konstruksionit të derës</w:t>
      </w:r>
      <w:r w:rsidR="0048235B" w:rsidRPr="00DC6566">
        <w:rPr>
          <w:sz w:val="20"/>
          <w:lang w:val="sq-AL"/>
        </w:rPr>
        <w:t>.</w:t>
      </w:r>
    </w:p>
    <w:p w:rsidR="002E4B8A" w:rsidRPr="00DC6566" w:rsidRDefault="002E4B8A" w:rsidP="002E4B8A">
      <w:pPr>
        <w:pStyle w:val="Paragrafi"/>
        <w:rPr>
          <w:sz w:val="20"/>
          <w:lang w:val="sq-AL"/>
        </w:rPr>
      </w:pPr>
      <w:r w:rsidRPr="00DC6566">
        <w:rPr>
          <w:sz w:val="20"/>
          <w:lang w:val="sq-AL"/>
        </w:rPr>
        <w:t xml:space="preserve">Sigurimi i mallrave duke përdorur </w:t>
      </w:r>
      <w:r w:rsidR="002C0E20" w:rsidRPr="00DC6566">
        <w:rPr>
          <w:sz w:val="20"/>
          <w:lang w:val="sq-AL"/>
        </w:rPr>
        <w:t>mushamatë</w:t>
      </w:r>
      <w:r w:rsidRPr="00DC6566">
        <w:rPr>
          <w:sz w:val="20"/>
          <w:lang w:val="sq-AL"/>
        </w:rPr>
        <w:t xml:space="preserve">, grapeta, pajisje gjatësore, parmak, bëhet </w:t>
      </w:r>
      <w:r w:rsidR="009D45B9" w:rsidRPr="00DC6566">
        <w:rPr>
          <w:sz w:val="20"/>
          <w:lang w:val="sq-AL"/>
        </w:rPr>
        <w:t>vetëm</w:t>
      </w:r>
      <w:r w:rsidRPr="00DC6566">
        <w:rPr>
          <w:sz w:val="20"/>
          <w:lang w:val="sq-AL"/>
        </w:rPr>
        <w:t xml:space="preserve"> kur nuk janë mjaftueshmërisht të siguruara.</w:t>
      </w:r>
    </w:p>
    <w:p w:rsidR="002E4B8A" w:rsidRPr="00DC6566" w:rsidRDefault="002E4B8A" w:rsidP="002E4B8A">
      <w:pPr>
        <w:pStyle w:val="Paragrafi"/>
        <w:rPr>
          <w:sz w:val="20"/>
          <w:lang w:val="sq-AL"/>
        </w:rPr>
      </w:pPr>
      <w:r w:rsidRPr="00DC6566">
        <w:rPr>
          <w:sz w:val="20"/>
          <w:lang w:val="sq-AL"/>
        </w:rPr>
        <w:t xml:space="preserve">Mallrat duhet të sigurohen nga prirja për anim duke përdorur konstruksione </w:t>
      </w:r>
      <w:r w:rsidR="002C0E20" w:rsidRPr="00DC6566">
        <w:rPr>
          <w:sz w:val="20"/>
          <w:lang w:val="sq-AL"/>
        </w:rPr>
        <w:t>kafazesh</w:t>
      </w:r>
      <w:r w:rsidRPr="00DC6566">
        <w:rPr>
          <w:sz w:val="20"/>
          <w:lang w:val="sq-AL"/>
        </w:rPr>
        <w:t xml:space="preserve"> metalik</w:t>
      </w:r>
      <w:r w:rsidR="002C0E20" w:rsidRPr="00DC6566">
        <w:rPr>
          <w:sz w:val="20"/>
          <w:lang w:val="sq-AL"/>
        </w:rPr>
        <w:t>e</w:t>
      </w:r>
      <w:r w:rsidRPr="00DC6566">
        <w:rPr>
          <w:sz w:val="20"/>
          <w:lang w:val="sq-AL"/>
        </w:rPr>
        <w:t>, sht</w:t>
      </w:r>
      <w:r w:rsidR="00906E79" w:rsidRPr="00DC6566">
        <w:rPr>
          <w:sz w:val="20"/>
          <w:lang w:val="sq-AL"/>
        </w:rPr>
        <w:t>r</w:t>
      </w:r>
      <w:r w:rsidR="00906E79" w:rsidRPr="00DC6566">
        <w:rPr>
          <w:rFonts w:ascii="Times New Roman" w:hAnsi="Times New Roman"/>
          <w:sz w:val="20"/>
          <w:lang w:val="sq-AL"/>
        </w:rPr>
        <w:t>ë</w:t>
      </w:r>
      <w:r w:rsidRPr="00DC6566">
        <w:rPr>
          <w:sz w:val="20"/>
          <w:lang w:val="sq-AL"/>
        </w:rPr>
        <w:t xml:space="preserve">ngues ose lidhje në lartësi afërsisht tek ¾ e </w:t>
      </w:r>
      <w:r w:rsidR="008A04D1" w:rsidRPr="00DC6566">
        <w:rPr>
          <w:sz w:val="20"/>
          <w:lang w:val="sq-AL"/>
        </w:rPr>
        <w:t>lartësisë</w:t>
      </w:r>
      <w:r w:rsidRPr="00DC6566">
        <w:rPr>
          <w:sz w:val="20"/>
          <w:lang w:val="sq-AL"/>
        </w:rPr>
        <w:t xml:space="preserve"> s</w:t>
      </w:r>
      <w:r w:rsidR="00693E3F" w:rsidRPr="00DC6566">
        <w:rPr>
          <w:rFonts w:ascii="Times New Roman" w:hAnsi="Times New Roman"/>
          <w:sz w:val="20"/>
          <w:lang w:val="sq-AL"/>
        </w:rPr>
        <w:t>ë</w:t>
      </w:r>
      <w:r w:rsidRPr="00DC6566">
        <w:rPr>
          <w:sz w:val="20"/>
          <w:lang w:val="sq-AL"/>
        </w:rPr>
        <w:t xml:space="preserve"> mallit nëse </w:t>
      </w:r>
      <w:r w:rsidR="00657BDC" w:rsidRPr="00DC6566">
        <w:rPr>
          <w:sz w:val="20"/>
          <w:lang w:val="sq-AL"/>
        </w:rPr>
        <w:t>sipër</w:t>
      </w:r>
      <w:r w:rsidRPr="00DC6566">
        <w:rPr>
          <w:sz w:val="20"/>
          <w:lang w:val="sq-AL"/>
        </w:rPr>
        <w:t>faqja mbështetëse</w:t>
      </w:r>
      <w:r w:rsidR="00906E79" w:rsidRPr="00DC6566">
        <w:rPr>
          <w:sz w:val="20"/>
          <w:lang w:val="sq-AL"/>
        </w:rPr>
        <w:t xml:space="preserve"> </w:t>
      </w:r>
      <w:r w:rsidRPr="00DC6566">
        <w:rPr>
          <w:sz w:val="20"/>
          <w:lang w:val="sq-AL"/>
        </w:rPr>
        <w:t>nuk është më e madhe se:</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6/10 të lartësisë së mallit në drejtim gjatësor</w:t>
      </w:r>
      <w:r w:rsidR="0048235B" w:rsidRPr="00DC6566">
        <w:rPr>
          <w:sz w:val="20"/>
          <w:lang w:val="sq-AL"/>
        </w:rPr>
        <w:t>;</w:t>
      </w:r>
    </w:p>
    <w:p w:rsidR="002E4B8A" w:rsidRPr="00DC6566" w:rsidRDefault="00CF172B" w:rsidP="002E4B8A">
      <w:pPr>
        <w:pStyle w:val="Paragrafi"/>
        <w:rPr>
          <w:sz w:val="20"/>
          <w:lang w:val="sq-AL"/>
        </w:rPr>
      </w:pPr>
      <w:r w:rsidRPr="00DC6566">
        <w:rPr>
          <w:sz w:val="20"/>
          <w:lang w:val="sq-AL"/>
        </w:rPr>
        <w:t xml:space="preserve">- </w:t>
      </w:r>
      <w:r w:rsidR="002E4B8A" w:rsidRPr="00DC6566">
        <w:rPr>
          <w:sz w:val="20"/>
          <w:lang w:val="sq-AL"/>
        </w:rPr>
        <w:t xml:space="preserve">5/10 të </w:t>
      </w:r>
      <w:r w:rsidR="008A04D1" w:rsidRPr="00DC6566">
        <w:rPr>
          <w:sz w:val="20"/>
          <w:lang w:val="sq-AL"/>
        </w:rPr>
        <w:t>lartësisë</w:t>
      </w:r>
      <w:r w:rsidR="002E4B8A" w:rsidRPr="00DC6566">
        <w:rPr>
          <w:sz w:val="20"/>
          <w:lang w:val="sq-AL"/>
        </w:rPr>
        <w:t xml:space="preserve"> së mallit në drejtimin tërthor.</w:t>
      </w:r>
    </w:p>
    <w:p w:rsidR="002E4B8A" w:rsidRPr="00DC6566" w:rsidRDefault="002E4B8A" w:rsidP="002E4B8A">
      <w:pPr>
        <w:pStyle w:val="Paragrafi"/>
        <w:rPr>
          <w:sz w:val="20"/>
          <w:lang w:val="sq-AL"/>
        </w:rPr>
      </w:pPr>
      <w:r w:rsidRPr="00DC6566">
        <w:rPr>
          <w:sz w:val="20"/>
          <w:lang w:val="sq-AL"/>
        </w:rPr>
        <w:t>Mallrat cilindrike mbrohen nga rrotu</w:t>
      </w:r>
      <w:r w:rsidR="00906E79" w:rsidRPr="00DC6566">
        <w:rPr>
          <w:sz w:val="20"/>
          <w:lang w:val="sq-AL"/>
        </w:rPr>
        <w:t>l</w:t>
      </w:r>
      <w:r w:rsidRPr="00DC6566">
        <w:rPr>
          <w:sz w:val="20"/>
          <w:lang w:val="sq-AL"/>
        </w:rPr>
        <w:t>limi me tako.</w:t>
      </w:r>
    </w:p>
    <w:p w:rsidR="002E4B8A" w:rsidRPr="007542C3" w:rsidRDefault="002E4B8A" w:rsidP="002E4B8A">
      <w:pPr>
        <w:pStyle w:val="Paragrafi"/>
        <w:rPr>
          <w:lang w:val="sq-AL"/>
        </w:rPr>
      </w:pPr>
    </w:p>
    <w:p w:rsidR="002E4B8A" w:rsidRPr="007542C3" w:rsidRDefault="002E4B8A" w:rsidP="00DC6566">
      <w:pPr>
        <w:pStyle w:val="NeniNr"/>
      </w:pPr>
      <w:r w:rsidRPr="007542C3">
        <w:br w:type="page"/>
        <w:t>Neni 8</w:t>
      </w:r>
    </w:p>
    <w:p w:rsidR="0048235B" w:rsidRPr="007542C3" w:rsidRDefault="002E4B8A" w:rsidP="00DC6566">
      <w:pPr>
        <w:pStyle w:val="NeniTitull"/>
      </w:pPr>
      <w:r w:rsidRPr="007542C3">
        <w:t>Lidhjet për sigurimin e ngarkesës (vetëm për një përdorim)</w:t>
      </w:r>
    </w:p>
    <w:p w:rsidR="0048235B" w:rsidRPr="007542C3" w:rsidRDefault="0048235B" w:rsidP="002E4B8A">
      <w:pPr>
        <w:pStyle w:val="Paragrafi"/>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48235B" w:rsidRPr="007542C3" w:rsidTr="00CD1173">
        <w:tc>
          <w:tcPr>
            <w:tcW w:w="3798" w:type="dxa"/>
          </w:tcPr>
          <w:p w:rsidR="0048235B" w:rsidRPr="00CD1173" w:rsidRDefault="0048235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48235B" w:rsidRPr="00CD1173" w:rsidRDefault="0048235B" w:rsidP="00CD1173">
            <w:pPr>
              <w:pStyle w:val="Paragrafi"/>
              <w:ind w:firstLine="0"/>
              <w:rPr>
                <w:lang w:val="sq-AL"/>
              </w:rPr>
            </w:pPr>
            <w:r w:rsidRPr="00CD1173">
              <w:rPr>
                <w:lang w:val="sq-AL"/>
              </w:rPr>
              <w:t>Vagonët me trena bllok dhe transport të kombinuar</w:t>
            </w:r>
          </w:p>
          <w:p w:rsidR="0048235B" w:rsidRPr="00CD1173" w:rsidRDefault="0048235B"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r w:rsidRPr="007542C3">
        <w:rPr>
          <w:lang w:val="sq-AL"/>
        </w:rPr>
        <w:t>Principet baz</w:t>
      </w:r>
      <w:r w:rsidR="0048235B" w:rsidRPr="007542C3">
        <w:rPr>
          <w:rFonts w:ascii="Times New Roman" w:hAnsi="Times New Roman"/>
          <w:lang w:val="sq-AL"/>
        </w:rPr>
        <w:t>ë</w:t>
      </w:r>
    </w:p>
    <w:p w:rsidR="002E4B8A" w:rsidRPr="007542C3" w:rsidRDefault="0048235B" w:rsidP="002E4B8A">
      <w:pPr>
        <w:pStyle w:val="Paragrafi"/>
        <w:rPr>
          <w:lang w:val="sq-AL"/>
        </w:rPr>
      </w:pPr>
      <w:r w:rsidRPr="007542C3">
        <w:rPr>
          <w:lang w:val="sq-AL"/>
        </w:rPr>
        <w:t>Kordonë</w:t>
      </w:r>
      <w:r w:rsidR="002E4B8A" w:rsidRPr="007542C3">
        <w:rPr>
          <w:lang w:val="sq-AL"/>
        </w:rPr>
        <w:t xml:space="preserve"> lidhës prodhuar nga fije fibre</w:t>
      </w:r>
    </w:p>
    <w:p w:rsidR="002E4B8A" w:rsidRPr="007542C3" w:rsidRDefault="002E4B8A" w:rsidP="002E4B8A">
      <w:pPr>
        <w:pStyle w:val="Paragrafi"/>
        <w:rPr>
          <w:lang w:val="sq-AL"/>
        </w:rPr>
      </w:pPr>
      <w:r w:rsidRPr="007542C3">
        <w:rPr>
          <w:lang w:val="sq-AL"/>
        </w:rPr>
        <w:t>Karakteristikat</w:t>
      </w:r>
    </w:p>
    <w:p w:rsidR="002E4B8A" w:rsidRPr="007542C3" w:rsidRDefault="0048235B" w:rsidP="002E4B8A">
      <w:pPr>
        <w:pStyle w:val="Paragrafi"/>
        <w:rPr>
          <w:lang w:val="sq-AL"/>
        </w:rPr>
      </w:pPr>
      <w:r w:rsidRPr="007542C3">
        <w:rPr>
          <w:lang w:val="sq-AL"/>
        </w:rPr>
        <w:t>- Kordonë</w:t>
      </w:r>
      <w:r w:rsidR="002E4B8A" w:rsidRPr="007542C3">
        <w:rPr>
          <w:lang w:val="sq-AL"/>
        </w:rPr>
        <w:t xml:space="preserve"> tekstili të thurur (sipas </w:t>
      </w:r>
      <w:r w:rsidR="0088554F" w:rsidRPr="007542C3">
        <w:rPr>
          <w:lang w:val="sq-AL"/>
        </w:rPr>
        <w:t>standard</w:t>
      </w:r>
      <w:r w:rsidR="002E4B8A" w:rsidRPr="007542C3">
        <w:rPr>
          <w:lang w:val="sq-AL"/>
        </w:rPr>
        <w:t>it)</w:t>
      </w:r>
      <w:r w:rsidR="008F1F2D" w:rsidRPr="007542C3">
        <w:rPr>
          <w:lang w:val="sq-AL"/>
        </w:rPr>
        <w:t>;</w:t>
      </w:r>
      <w:r w:rsidR="002E4B8A" w:rsidRPr="007542C3">
        <w:rPr>
          <w:lang w:val="sq-AL"/>
        </w:rPr>
        <w:t xml:space="preserve"> ose </w:t>
      </w:r>
    </w:p>
    <w:p w:rsidR="002E4B8A" w:rsidRPr="007542C3" w:rsidRDefault="0048235B" w:rsidP="002E4B8A">
      <w:pPr>
        <w:pStyle w:val="Paragrafi"/>
        <w:rPr>
          <w:lang w:val="sq-AL"/>
        </w:rPr>
      </w:pPr>
      <w:r w:rsidRPr="007542C3">
        <w:rPr>
          <w:lang w:val="sq-AL"/>
        </w:rPr>
        <w:t>- Kordonë</w:t>
      </w:r>
      <w:r w:rsidR="002E4B8A" w:rsidRPr="007542C3">
        <w:rPr>
          <w:lang w:val="sq-AL"/>
        </w:rPr>
        <w:t xml:space="preserve"> të pathurur me fije paralele. Fijet nga poliester i klasit të lartë</w:t>
      </w:r>
      <w:r w:rsidR="008F1F2D" w:rsidRPr="007542C3">
        <w:rPr>
          <w:lang w:val="sq-AL"/>
        </w:rPr>
        <w:t xml:space="preserve"> </w:t>
      </w:r>
      <w:r w:rsidR="002E4B8A" w:rsidRPr="007542C3">
        <w:rPr>
          <w:lang w:val="sq-AL"/>
        </w:rPr>
        <w:t>(me forcë të lartë këputje</w:t>
      </w:r>
      <w:r w:rsidR="008F1F2D" w:rsidRPr="007542C3">
        <w:rPr>
          <w:lang w:val="sq-AL"/>
        </w:rPr>
        <w:t>je</w:t>
      </w:r>
      <w:r w:rsidR="002E4B8A" w:rsidRPr="007542C3">
        <w:rPr>
          <w:lang w:val="sq-AL"/>
        </w:rPr>
        <w:t xml:space="preserve">) të </w:t>
      </w:r>
      <w:r w:rsidRPr="007542C3">
        <w:rPr>
          <w:lang w:val="sq-AL"/>
        </w:rPr>
        <w:t>gërshetuara</w:t>
      </w:r>
      <w:r w:rsidR="002E4B8A" w:rsidRPr="007542C3">
        <w:rPr>
          <w:lang w:val="sq-AL"/>
        </w:rPr>
        <w:t xml:space="preserve"> të paktën tri her</w:t>
      </w:r>
      <w:r w:rsidR="002F68F3" w:rsidRPr="007542C3">
        <w:rPr>
          <w:rFonts w:ascii="Times New Roman" w:hAnsi="Times New Roman"/>
          <w:lang w:val="sq-AL"/>
        </w:rPr>
        <w:t>ë</w:t>
      </w:r>
      <w:r w:rsidR="002E4B8A" w:rsidRPr="007542C3">
        <w:rPr>
          <w:lang w:val="sq-AL"/>
        </w:rPr>
        <w:t xml:space="preserve"> dhe të mbuluara (veshura) me polimier termoplastik (përdorim</w:t>
      </w:r>
      <w:r w:rsidR="0011688D" w:rsidRPr="007542C3">
        <w:rPr>
          <w:lang w:val="sq-AL"/>
        </w:rPr>
        <w:t xml:space="preserve"> në shfrytëzim nga -25°C deri n</w:t>
      </w:r>
      <w:r w:rsidR="0011688D" w:rsidRPr="007542C3">
        <w:rPr>
          <w:rFonts w:ascii="Times New Roman" w:hAnsi="Times New Roman"/>
          <w:lang w:val="sq-AL"/>
        </w:rPr>
        <w:t>ë</w:t>
      </w:r>
      <w:r w:rsidR="0011688D" w:rsidRPr="007542C3">
        <w:rPr>
          <w:lang w:val="sq-AL"/>
        </w:rPr>
        <w:t xml:space="preserve"> </w:t>
      </w:r>
      <w:r w:rsidR="002E4B8A" w:rsidRPr="007542C3">
        <w:rPr>
          <w:lang w:val="sq-AL"/>
        </w:rPr>
        <w:t>+70°C).</w:t>
      </w:r>
    </w:p>
    <w:p w:rsidR="002E4B8A" w:rsidRPr="007542C3" w:rsidRDefault="0048235B" w:rsidP="002E4B8A">
      <w:pPr>
        <w:pStyle w:val="Paragrafi"/>
        <w:rPr>
          <w:lang w:val="sq-AL"/>
        </w:rPr>
      </w:pPr>
      <w:r w:rsidRPr="007542C3">
        <w:rPr>
          <w:lang w:val="sq-AL"/>
        </w:rPr>
        <w:t>Kordonët</w:t>
      </w:r>
      <w:r w:rsidR="002E4B8A" w:rsidRPr="007542C3">
        <w:rPr>
          <w:lang w:val="sq-AL"/>
        </w:rPr>
        <w:t xml:space="preserve"> sigurohen me element të veçantë, p.sh</w:t>
      </w:r>
      <w:r w:rsidR="0011688D" w:rsidRPr="007542C3">
        <w:rPr>
          <w:lang w:val="sq-AL"/>
        </w:rPr>
        <w:t>.,</w:t>
      </w:r>
      <w:r w:rsidR="002E4B8A" w:rsidRPr="007542C3">
        <w:rPr>
          <w:lang w:val="sq-AL"/>
        </w:rPr>
        <w:t xml:space="preserve"> tokëza ose grepa</w:t>
      </w:r>
      <w:r w:rsidR="008F1F2D" w:rsidRPr="007542C3">
        <w:rPr>
          <w:lang w:val="sq-AL"/>
        </w:rPr>
        <w:t>.</w:t>
      </w:r>
    </w:p>
    <w:p w:rsidR="002E4B8A" w:rsidRPr="007542C3" w:rsidRDefault="002E4B8A" w:rsidP="002E4B8A">
      <w:pPr>
        <w:pStyle w:val="Paragrafi"/>
        <w:rPr>
          <w:lang w:val="sq-AL"/>
        </w:rPr>
      </w:pPr>
      <w:r w:rsidRPr="007542C3">
        <w:rPr>
          <w:lang w:val="sq-AL"/>
        </w:rPr>
        <w:t>Lidhëset, përfshir</w:t>
      </w:r>
      <w:r w:rsidR="008F1F2D" w:rsidRPr="007542C3">
        <w:rPr>
          <w:rFonts w:ascii="Times New Roman" w:hAnsi="Times New Roman"/>
          <w:lang w:val="sq-AL"/>
        </w:rPr>
        <w:t>ë</w:t>
      </w:r>
      <w:r w:rsidRPr="007542C3">
        <w:rPr>
          <w:lang w:val="sq-AL"/>
        </w:rPr>
        <w:t xml:space="preserve"> pajisjet e tensionimit e sigurimit, duhet të kenë në minimum forcë </w:t>
      </w:r>
      <w:r w:rsidR="0048235B" w:rsidRPr="007542C3">
        <w:rPr>
          <w:lang w:val="sq-AL"/>
        </w:rPr>
        <w:t>shtrëngimi</w:t>
      </w:r>
      <w:r w:rsidRPr="007542C3">
        <w:rPr>
          <w:lang w:val="sq-AL"/>
        </w:rPr>
        <w:t xml:space="preserve"> (këputje)</w:t>
      </w:r>
      <w:r w:rsidR="008F1F2D" w:rsidRPr="007542C3">
        <w:rPr>
          <w:lang w:val="sq-AL"/>
        </w:rPr>
        <w:t>,</w:t>
      </w:r>
      <w:r w:rsidRPr="007542C3">
        <w:rPr>
          <w:lang w:val="sq-AL"/>
        </w:rPr>
        <w:t xml:space="preserve"> si më poshtë:</w:t>
      </w:r>
    </w:p>
    <w:p w:rsidR="002E4B8A" w:rsidRPr="007542C3" w:rsidRDefault="0048235B" w:rsidP="002E4B8A">
      <w:pPr>
        <w:pStyle w:val="Paragrafi"/>
        <w:rPr>
          <w:lang w:val="sq-AL"/>
        </w:rPr>
      </w:pPr>
      <w:r w:rsidRPr="007542C3">
        <w:rPr>
          <w:lang w:val="sq-AL"/>
        </w:rPr>
        <w:t xml:space="preserve">- </w:t>
      </w:r>
      <w:r w:rsidR="002E4B8A" w:rsidRPr="007542C3">
        <w:rPr>
          <w:lang w:val="sq-AL"/>
        </w:rPr>
        <w:t>Për lidhjet direkte dhe lidhjet midis dy krahëve të kundërt prej 1000 daN,</w:t>
      </w:r>
    </w:p>
    <w:p w:rsidR="002E4B8A" w:rsidRPr="007542C3" w:rsidRDefault="0048235B" w:rsidP="002E4B8A">
      <w:pPr>
        <w:pStyle w:val="Paragrafi"/>
        <w:rPr>
          <w:lang w:val="sq-AL"/>
        </w:rPr>
      </w:pPr>
      <w:r w:rsidRPr="007542C3">
        <w:rPr>
          <w:lang w:val="sq-AL"/>
        </w:rPr>
        <w:t xml:space="preserve">- </w:t>
      </w:r>
      <w:r w:rsidR="002E4B8A" w:rsidRPr="007542C3">
        <w:rPr>
          <w:lang w:val="sq-AL"/>
        </w:rPr>
        <w:t>Për lidhjet indirekte, për të siguruar për 1000 kg ngarkesë duhet:</w:t>
      </w:r>
    </w:p>
    <w:p w:rsidR="002E4B8A" w:rsidRPr="007542C3" w:rsidRDefault="00E60753" w:rsidP="002E4B8A">
      <w:pPr>
        <w:pStyle w:val="Paragrafi"/>
        <w:rPr>
          <w:lang w:val="sq-AL"/>
        </w:rPr>
      </w:pPr>
      <w:r w:rsidRPr="00E60753">
        <w:rPr>
          <w:lang w:val="sq-AL"/>
        </w:rPr>
        <w:pict>
          <v:line id="Line 5" o:spid="_x0000_s1400" style="position:absolute;left:0;text-align:left;z-index:251546624;visibility:visible;mso-wrap-distance-left:3.17497mm;mso-wrap-distance-right:3.17497mm" from="220.5pt,-.1pt" to="220.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"/>
        </w:pict>
      </w:r>
      <w:r w:rsidR="002E4B8A" w:rsidRPr="007542C3">
        <w:rPr>
          <w:lang w:val="sq-AL"/>
        </w:rPr>
        <w:t xml:space="preserve">     </w:t>
      </w:r>
      <w:r w:rsidR="008F1F2D" w:rsidRPr="007542C3">
        <w:rPr>
          <w:lang w:val="sq-AL"/>
        </w:rPr>
        <w:t xml:space="preserve">                  </w:t>
      </w:r>
      <w:r w:rsidR="002E4B8A" w:rsidRPr="007542C3">
        <w:rPr>
          <w:lang w:val="sq-AL"/>
        </w:rPr>
        <w:t xml:space="preserve">3,200 daN                   </w:t>
      </w:r>
      <w:r w:rsidR="008F1F2D" w:rsidRPr="007542C3">
        <w:rPr>
          <w:lang w:val="sq-AL"/>
        </w:rPr>
        <w:t xml:space="preserve">                             </w:t>
      </w:r>
      <w:r w:rsidR="002E4B8A" w:rsidRPr="007542C3">
        <w:rPr>
          <w:lang w:val="sq-AL"/>
        </w:rPr>
        <w:t>1,000 daN</w:t>
      </w:r>
    </w:p>
    <w:p w:rsidR="002E4B8A" w:rsidRPr="007542C3" w:rsidRDefault="002E4B8A" w:rsidP="002E4B8A">
      <w:pPr>
        <w:pStyle w:val="Paragrafi"/>
        <w:rPr>
          <w:lang w:val="sq-AL"/>
        </w:rPr>
      </w:pPr>
      <w:r w:rsidRPr="007542C3">
        <w:rPr>
          <w:lang w:val="sq-AL"/>
        </w:rPr>
        <w:t>Maksimumi i lejueshëm i tejkalimit të kësaj force është 7% përkundrejt gjysmës së forcës këputëse (kapaciteti lidhës).</w:t>
      </w:r>
    </w:p>
    <w:p w:rsidR="002E4B8A" w:rsidRPr="007542C3" w:rsidRDefault="0048235B" w:rsidP="002E4B8A">
      <w:pPr>
        <w:pStyle w:val="Paragrafi"/>
        <w:rPr>
          <w:lang w:val="sq-AL"/>
        </w:rPr>
      </w:pPr>
      <w:r w:rsidRPr="007542C3">
        <w:rPr>
          <w:lang w:val="sq-AL"/>
        </w:rPr>
        <w:t>Është</w:t>
      </w:r>
      <w:r w:rsidR="002E4B8A" w:rsidRPr="007542C3">
        <w:rPr>
          <w:lang w:val="sq-AL"/>
        </w:rPr>
        <w:t xml:space="preserve"> e rekomanduar që firmat prodhuese, në</w:t>
      </w:r>
      <w:r w:rsidRPr="007542C3">
        <w:rPr>
          <w:lang w:val="sq-AL"/>
        </w:rPr>
        <w:t xml:space="preserve"> “</w:t>
      </w:r>
      <w:r w:rsidR="002E4B8A" w:rsidRPr="007542C3">
        <w:rPr>
          <w:lang w:val="sq-AL"/>
        </w:rPr>
        <w:t>treguesit teknik</w:t>
      </w:r>
      <w:r w:rsidRPr="007542C3">
        <w:rPr>
          <w:rFonts w:ascii="Times New Roman" w:hAnsi="Times New Roman"/>
          <w:lang w:val="sq-AL"/>
        </w:rPr>
        <w:t>ë</w:t>
      </w:r>
      <w:r w:rsidR="002E4B8A" w:rsidRPr="007542C3">
        <w:rPr>
          <w:lang w:val="sq-AL"/>
        </w:rPr>
        <w:t xml:space="preserve">” të japin të dhënat e </w:t>
      </w:r>
      <w:r w:rsidRPr="007542C3">
        <w:rPr>
          <w:lang w:val="sq-AL"/>
        </w:rPr>
        <w:t>përshtatshmërisë</w:t>
      </w:r>
      <w:r w:rsidR="002E4B8A" w:rsidRPr="007542C3">
        <w:rPr>
          <w:lang w:val="sq-AL"/>
        </w:rPr>
        <w:t xml:space="preserve"> dhe forcën këputëse (tensionim </w:t>
      </w:r>
      <w:r w:rsidR="002C0E20" w:rsidRPr="007542C3">
        <w:rPr>
          <w:lang w:val="sq-AL"/>
        </w:rPr>
        <w:t>shtrëngues</w:t>
      </w:r>
      <w:r w:rsidR="002E4B8A" w:rsidRPr="007542C3">
        <w:rPr>
          <w:lang w:val="sq-AL"/>
        </w:rPr>
        <w:t>), përfshirë dhe pajisjet tensionuese</w:t>
      </w:r>
      <w:r w:rsidR="008F1F2D" w:rsidRPr="007542C3">
        <w:rPr>
          <w:lang w:val="sq-AL"/>
        </w:rPr>
        <w:t>.</w:t>
      </w:r>
    </w:p>
    <w:p w:rsidR="002E4B8A" w:rsidRPr="007542C3" w:rsidRDefault="0048235B" w:rsidP="002E4B8A">
      <w:pPr>
        <w:pStyle w:val="Paragrafi"/>
        <w:rPr>
          <w:lang w:val="sq-AL"/>
        </w:rPr>
      </w:pPr>
      <w:r w:rsidRPr="007542C3">
        <w:rPr>
          <w:lang w:val="sq-AL"/>
        </w:rPr>
        <w:t>Shembuj</w:t>
      </w:r>
      <w:r w:rsidR="002E4B8A" w:rsidRPr="007542C3">
        <w:rPr>
          <w:lang w:val="sq-AL"/>
        </w:rPr>
        <w:t xml:space="preserve"> të tokëzave tensionuese</w:t>
      </w:r>
    </w:p>
    <w:p w:rsidR="002E4B8A" w:rsidRPr="007542C3" w:rsidRDefault="00E60753" w:rsidP="002E4B8A">
      <w:pPr>
        <w:pStyle w:val="Paragrafi"/>
        <w:rPr>
          <w:lang w:val="sq-AL"/>
        </w:rPr>
      </w:pPr>
      <w:r w:rsidRPr="00E60753">
        <w:rPr>
          <w:lang w:val="sq-AL"/>
        </w:rPr>
        <w:pict>
          <v:shape id="_x0000_s1533" type="#_x0000_t75" style="position:absolute;left:0;text-align:left;margin-left:38.45pt;margin-top:.45pt;width:347.3pt;height:125.65pt;z-index:-251597824">
            <v:imagedata r:id="rId131" o:title=""/>
          </v:shape>
          <o:OLEObject Type="Embed" ProgID="CorelPHOTOPAINT.Image.13" ShapeID="_x0000_s1533" DrawAspect="Content" ObjectID="_1376986674" r:id="rId132"/>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F96182" w:rsidRPr="007542C3" w:rsidRDefault="00F96182" w:rsidP="002E4B8A">
      <w:pPr>
        <w:pStyle w:val="Paragrafi"/>
        <w:rPr>
          <w:lang w:val="sq-AL"/>
        </w:rPr>
      </w:pPr>
    </w:p>
    <w:p w:rsidR="00F96182" w:rsidRPr="007542C3" w:rsidRDefault="00F96182" w:rsidP="002E4B8A">
      <w:pPr>
        <w:pStyle w:val="Paragrafi"/>
        <w:rPr>
          <w:lang w:val="sq-AL"/>
        </w:rPr>
      </w:pPr>
    </w:p>
    <w:p w:rsidR="00F96182" w:rsidRPr="007542C3" w:rsidRDefault="00F96182" w:rsidP="002E4B8A">
      <w:pPr>
        <w:pStyle w:val="Paragrafi"/>
        <w:rPr>
          <w:lang w:val="sq-AL"/>
        </w:rPr>
      </w:pPr>
    </w:p>
    <w:p w:rsidR="00FF0E80" w:rsidRDefault="00FF0E80" w:rsidP="00F05817">
      <w:pPr>
        <w:pStyle w:val="Paragrafi"/>
        <w:rPr>
          <w:lang w:val="sq-AL"/>
        </w:rPr>
      </w:pPr>
    </w:p>
    <w:p w:rsidR="002E4B8A" w:rsidRPr="007542C3" w:rsidRDefault="002E4B8A" w:rsidP="00F05817">
      <w:pPr>
        <w:pStyle w:val="Paragrafi"/>
        <w:rPr>
          <w:lang w:val="sq-AL"/>
        </w:rPr>
      </w:pPr>
      <w:r w:rsidRPr="007542C3">
        <w:rPr>
          <w:lang w:val="sq-AL"/>
        </w:rPr>
        <w:t>Për një përdorim të rregullt</w:t>
      </w:r>
    </w:p>
    <w:p w:rsidR="002E4B8A" w:rsidRPr="007542C3" w:rsidRDefault="002E4B8A" w:rsidP="002E4B8A">
      <w:pPr>
        <w:pStyle w:val="Paragrafi"/>
        <w:rPr>
          <w:lang w:val="sq-AL"/>
        </w:rPr>
      </w:pPr>
      <w:r w:rsidRPr="007542C3">
        <w:rPr>
          <w:lang w:val="sq-AL"/>
        </w:rPr>
        <w:t>Lidh</w:t>
      </w:r>
      <w:r w:rsidR="00F96182" w:rsidRPr="007542C3">
        <w:rPr>
          <w:rFonts w:ascii="Times New Roman" w:hAnsi="Times New Roman"/>
          <w:lang w:val="sq-AL"/>
        </w:rPr>
        <w:t>ë</w:t>
      </w:r>
      <w:r w:rsidRPr="007542C3">
        <w:rPr>
          <w:lang w:val="sq-AL"/>
        </w:rPr>
        <w:t>set duhet të mbrohen nga dëmtimet (këputjet) që mund të shkaktohen nga anët e mprehta të ngarkesave me mjete të përshtatshme</w:t>
      </w:r>
    </w:p>
    <w:p w:rsidR="002E4B8A" w:rsidRPr="007542C3" w:rsidRDefault="002E4B8A" w:rsidP="002E4B8A">
      <w:pPr>
        <w:pStyle w:val="Paragrafi"/>
        <w:rPr>
          <w:lang w:val="sq-AL"/>
        </w:rPr>
      </w:pPr>
      <w:r w:rsidRPr="007542C3">
        <w:rPr>
          <w:lang w:val="sq-AL"/>
        </w:rPr>
        <w:t>Në rastin e kordonave të sheshtë, duhet të b</w:t>
      </w:r>
      <w:r w:rsidR="001F46AA" w:rsidRPr="007542C3">
        <w:rPr>
          <w:rFonts w:ascii="Times New Roman" w:hAnsi="Times New Roman"/>
          <w:lang w:val="sq-AL"/>
        </w:rPr>
        <w:t>ë</w:t>
      </w:r>
      <w:r w:rsidRPr="007542C3">
        <w:rPr>
          <w:lang w:val="sq-AL"/>
        </w:rPr>
        <w:t>hen laqe suplementare te tok</w:t>
      </w:r>
      <w:r w:rsidR="001F46AA" w:rsidRPr="007542C3">
        <w:rPr>
          <w:rFonts w:ascii="Times New Roman" w:hAnsi="Times New Roman"/>
          <w:lang w:val="sq-AL"/>
        </w:rPr>
        <w:t>ë</w:t>
      </w:r>
      <w:r w:rsidRPr="007542C3">
        <w:rPr>
          <w:lang w:val="sq-AL"/>
        </w:rPr>
        <w:t xml:space="preserve">zat me </w:t>
      </w:r>
      <w:r w:rsidR="008F1F2D" w:rsidRPr="007542C3">
        <w:rPr>
          <w:lang w:val="sq-AL"/>
        </w:rPr>
        <w:t>qëllim</w:t>
      </w:r>
      <w:r w:rsidRPr="007542C3">
        <w:rPr>
          <w:lang w:val="sq-AL"/>
        </w:rPr>
        <w:t xml:space="preserve"> sigurimi.</w:t>
      </w:r>
    </w:p>
    <w:p w:rsidR="002E4B8A" w:rsidRPr="007542C3" w:rsidRDefault="002E4B8A" w:rsidP="002E4B8A">
      <w:pPr>
        <w:pStyle w:val="Paragrafi"/>
        <w:rPr>
          <w:lang w:val="sq-AL"/>
        </w:rPr>
      </w:pPr>
      <w:r w:rsidRPr="007542C3">
        <w:rPr>
          <w:lang w:val="sq-AL"/>
        </w:rPr>
        <w:t>Lidhja duhet:</w:t>
      </w:r>
    </w:p>
    <w:p w:rsidR="002E4B8A" w:rsidRPr="007542C3" w:rsidRDefault="002E4B8A" w:rsidP="002E4B8A">
      <w:pPr>
        <w:pStyle w:val="Paragrafi"/>
        <w:rPr>
          <w:lang w:val="sq-AL"/>
        </w:rPr>
      </w:pPr>
      <w:r w:rsidRPr="007542C3">
        <w:rPr>
          <w:lang w:val="sq-AL"/>
        </w:rPr>
        <w:t>1</w:t>
      </w:r>
      <w:r w:rsidR="000D0E1D" w:rsidRPr="007542C3">
        <w:rPr>
          <w:lang w:val="sq-AL"/>
        </w:rPr>
        <w:t>.</w:t>
      </w:r>
      <w:r w:rsidRPr="007542C3">
        <w:rPr>
          <w:lang w:val="sq-AL"/>
        </w:rPr>
        <w:t xml:space="preserve"> Të lidhë ngarkesën</w:t>
      </w:r>
      <w:r w:rsidR="00BB7B48" w:rsidRPr="007542C3">
        <w:rPr>
          <w:lang w:val="sq-AL"/>
        </w:rPr>
        <w:t>;</w:t>
      </w:r>
    </w:p>
    <w:p w:rsidR="002E4B8A" w:rsidRPr="007542C3" w:rsidRDefault="002E4B8A" w:rsidP="002E4B8A">
      <w:pPr>
        <w:pStyle w:val="Paragrafi"/>
        <w:rPr>
          <w:lang w:val="sq-AL"/>
        </w:rPr>
      </w:pPr>
      <w:r w:rsidRPr="007542C3">
        <w:rPr>
          <w:lang w:val="sq-AL"/>
        </w:rPr>
        <w:t>2</w:t>
      </w:r>
      <w:r w:rsidR="000D0E1D" w:rsidRPr="007542C3">
        <w:rPr>
          <w:lang w:val="sq-AL"/>
        </w:rPr>
        <w:t>.</w:t>
      </w:r>
      <w:r w:rsidRPr="007542C3">
        <w:rPr>
          <w:lang w:val="sq-AL"/>
        </w:rPr>
        <w:t xml:space="preserve"> Të përshtatet me tok</w:t>
      </w:r>
      <w:r w:rsidR="001F46AA" w:rsidRPr="007542C3">
        <w:rPr>
          <w:rFonts w:ascii="Times New Roman" w:hAnsi="Times New Roman"/>
          <w:lang w:val="sq-AL"/>
        </w:rPr>
        <w:t>ë</w:t>
      </w:r>
      <w:r w:rsidRPr="007542C3">
        <w:rPr>
          <w:lang w:val="sq-AL"/>
        </w:rPr>
        <w:t xml:space="preserve">zën </w:t>
      </w:r>
      <w:r w:rsidR="001F46AA" w:rsidRPr="007542C3">
        <w:rPr>
          <w:lang w:val="sq-AL"/>
        </w:rPr>
        <w:t>shtrënguese</w:t>
      </w:r>
      <w:r w:rsidRPr="007542C3">
        <w:rPr>
          <w:lang w:val="sq-AL"/>
        </w:rPr>
        <w:t xml:space="preserve"> (</w:t>
      </w:r>
      <w:r w:rsidR="001F46AA" w:rsidRPr="007542C3">
        <w:rPr>
          <w:lang w:val="sq-AL"/>
        </w:rPr>
        <w:t>f</w:t>
      </w:r>
      <w:r w:rsidRPr="007542C3">
        <w:rPr>
          <w:lang w:val="sq-AL"/>
        </w:rPr>
        <w:t>igura 1)</w:t>
      </w:r>
      <w:r w:rsidR="00BB7B48" w:rsidRPr="007542C3">
        <w:rPr>
          <w:lang w:val="sq-AL"/>
        </w:rPr>
        <w:t>;</w:t>
      </w:r>
    </w:p>
    <w:p w:rsidR="002E4B8A" w:rsidRPr="007542C3" w:rsidRDefault="002E4B8A" w:rsidP="002E4B8A">
      <w:pPr>
        <w:pStyle w:val="Paragrafi"/>
        <w:rPr>
          <w:lang w:val="sq-AL"/>
        </w:rPr>
      </w:pPr>
      <w:r w:rsidRPr="007542C3">
        <w:rPr>
          <w:lang w:val="sq-AL"/>
        </w:rPr>
        <w:t>3</w:t>
      </w:r>
      <w:r w:rsidR="000D0E1D" w:rsidRPr="007542C3">
        <w:rPr>
          <w:lang w:val="sq-AL"/>
        </w:rPr>
        <w:t>.</w:t>
      </w:r>
      <w:r w:rsidRPr="007542C3">
        <w:rPr>
          <w:lang w:val="sq-AL"/>
        </w:rPr>
        <w:t xml:space="preserve"> Të tërhiqet me pajisje tensionuese</w:t>
      </w:r>
      <w:r w:rsidR="00BB7B48" w:rsidRPr="007542C3">
        <w:rPr>
          <w:lang w:val="sq-AL"/>
        </w:rPr>
        <w:t>.</w:t>
      </w:r>
    </w:p>
    <w:p w:rsidR="002E4B8A" w:rsidRPr="007542C3" w:rsidRDefault="002E4B8A" w:rsidP="002E4B8A">
      <w:pPr>
        <w:pStyle w:val="Paragrafi"/>
        <w:rPr>
          <w:lang w:val="sq-AL"/>
        </w:rPr>
      </w:pPr>
      <w:r w:rsidRPr="007542C3">
        <w:rPr>
          <w:lang w:val="sq-AL"/>
        </w:rPr>
        <w:t>Lidhje direkte duhet:</w:t>
      </w:r>
    </w:p>
    <w:p w:rsidR="002E4B8A" w:rsidRPr="007542C3" w:rsidRDefault="002E4B8A" w:rsidP="002E4B8A">
      <w:pPr>
        <w:pStyle w:val="Paragrafi"/>
        <w:rPr>
          <w:lang w:val="sq-AL"/>
        </w:rPr>
      </w:pPr>
      <w:r w:rsidRPr="007542C3">
        <w:rPr>
          <w:lang w:val="sq-AL"/>
        </w:rPr>
        <w:t>1</w:t>
      </w:r>
      <w:r w:rsidR="000D0E1D" w:rsidRPr="007542C3">
        <w:rPr>
          <w:lang w:val="sq-AL"/>
        </w:rPr>
        <w:t>.</w:t>
      </w:r>
      <w:r w:rsidRPr="007542C3">
        <w:rPr>
          <w:lang w:val="sq-AL"/>
        </w:rPr>
        <w:t xml:space="preserve"> Të kalojë tejpërtej/përreth pikave të sigurimit t</w:t>
      </w:r>
      <w:r w:rsidR="00BB7B48" w:rsidRPr="007542C3">
        <w:rPr>
          <w:lang w:val="sq-AL"/>
        </w:rPr>
        <w:t>ë vagonit dhe përreth ngarkesës;</w:t>
      </w:r>
    </w:p>
    <w:p w:rsidR="002E4B8A" w:rsidRPr="007542C3" w:rsidRDefault="002E4B8A" w:rsidP="002E4B8A">
      <w:pPr>
        <w:pStyle w:val="Paragrafi"/>
        <w:rPr>
          <w:lang w:val="sq-AL"/>
        </w:rPr>
      </w:pPr>
      <w:r w:rsidRPr="007542C3">
        <w:rPr>
          <w:lang w:val="sq-AL"/>
        </w:rPr>
        <w:t>2</w:t>
      </w:r>
      <w:r w:rsidR="000D0E1D" w:rsidRPr="007542C3">
        <w:rPr>
          <w:lang w:val="sq-AL"/>
        </w:rPr>
        <w:t>.</w:t>
      </w:r>
      <w:r w:rsidRPr="007542C3">
        <w:rPr>
          <w:lang w:val="sq-AL"/>
        </w:rPr>
        <w:t xml:space="preserve"> Të përshtatet me </w:t>
      </w:r>
      <w:r w:rsidR="001F46AA" w:rsidRPr="007542C3">
        <w:rPr>
          <w:lang w:val="sq-AL"/>
        </w:rPr>
        <w:t>tokëzën</w:t>
      </w:r>
      <w:r w:rsidRPr="007542C3">
        <w:rPr>
          <w:lang w:val="sq-AL"/>
        </w:rPr>
        <w:t xml:space="preserve"> </w:t>
      </w:r>
      <w:r w:rsidR="001F46AA" w:rsidRPr="007542C3">
        <w:rPr>
          <w:lang w:val="sq-AL"/>
        </w:rPr>
        <w:t>shtrënguese</w:t>
      </w:r>
      <w:r w:rsidR="00BB7B48" w:rsidRPr="007542C3">
        <w:rPr>
          <w:lang w:val="sq-AL"/>
        </w:rPr>
        <w:t>;</w:t>
      </w:r>
    </w:p>
    <w:p w:rsidR="002E4B8A" w:rsidRPr="007542C3" w:rsidRDefault="002E4B8A" w:rsidP="002E4B8A">
      <w:pPr>
        <w:pStyle w:val="Paragrafi"/>
        <w:rPr>
          <w:lang w:val="sq-AL"/>
        </w:rPr>
      </w:pPr>
      <w:r w:rsidRPr="007542C3">
        <w:rPr>
          <w:lang w:val="sq-AL"/>
        </w:rPr>
        <w:t>3</w:t>
      </w:r>
      <w:r w:rsidR="000D0E1D" w:rsidRPr="007542C3">
        <w:rPr>
          <w:lang w:val="sq-AL"/>
        </w:rPr>
        <w:t>.</w:t>
      </w:r>
      <w:r w:rsidRPr="007542C3">
        <w:rPr>
          <w:lang w:val="sq-AL"/>
        </w:rPr>
        <w:t xml:space="preserve"> Të tërhiqet me pajisje tensionuese</w:t>
      </w:r>
      <w:r w:rsidR="00BB7B48" w:rsidRPr="007542C3">
        <w:rPr>
          <w:lang w:val="sq-AL"/>
        </w:rPr>
        <w:t>.</w:t>
      </w:r>
    </w:p>
    <w:p w:rsidR="002E4B8A" w:rsidRPr="007542C3" w:rsidRDefault="002E4B8A" w:rsidP="002E4B8A">
      <w:pPr>
        <w:pStyle w:val="Paragrafi"/>
        <w:rPr>
          <w:lang w:val="sq-AL"/>
        </w:rPr>
      </w:pPr>
      <w:r w:rsidRPr="007542C3">
        <w:rPr>
          <w:lang w:val="sq-AL"/>
        </w:rPr>
        <w:t>Lidhje indirekte duhet:</w:t>
      </w:r>
    </w:p>
    <w:p w:rsidR="002E4B8A" w:rsidRPr="007542C3" w:rsidRDefault="002E4B8A" w:rsidP="002E4B8A">
      <w:pPr>
        <w:pStyle w:val="Paragrafi"/>
        <w:rPr>
          <w:lang w:val="sq-AL"/>
        </w:rPr>
      </w:pPr>
      <w:r w:rsidRPr="007542C3">
        <w:rPr>
          <w:lang w:val="sq-AL"/>
        </w:rPr>
        <w:t>1</w:t>
      </w:r>
      <w:r w:rsidR="000D0E1D" w:rsidRPr="007542C3">
        <w:rPr>
          <w:lang w:val="sq-AL"/>
        </w:rPr>
        <w:t>.</w:t>
      </w:r>
      <w:r w:rsidRPr="007542C3">
        <w:rPr>
          <w:lang w:val="sq-AL"/>
        </w:rPr>
        <w:t xml:space="preserve"> T</w:t>
      </w:r>
      <w:r w:rsidR="00983900" w:rsidRPr="007542C3">
        <w:rPr>
          <w:lang w:val="sq-AL"/>
        </w:rPr>
        <w:t>’</w:t>
      </w:r>
      <w:r w:rsidRPr="007542C3">
        <w:rPr>
          <w:lang w:val="sq-AL"/>
        </w:rPr>
        <w:t>i përshtatet përdorimit të ristelave</w:t>
      </w:r>
      <w:r w:rsidR="00D35C07" w:rsidRPr="007542C3">
        <w:rPr>
          <w:lang w:val="sq-AL"/>
        </w:rPr>
        <w:t xml:space="preserve"> (</w:t>
      </w:r>
      <w:r w:rsidRPr="007542C3">
        <w:rPr>
          <w:lang w:val="sq-AL"/>
        </w:rPr>
        <w:t>rr</w:t>
      </w:r>
      <w:r w:rsidR="00D35C07" w:rsidRPr="007542C3">
        <w:rPr>
          <w:lang w:val="sq-AL"/>
        </w:rPr>
        <w:t>i</w:t>
      </w:r>
      <w:r w:rsidRPr="007542C3">
        <w:rPr>
          <w:lang w:val="sq-AL"/>
        </w:rPr>
        <w:t>pa d</w:t>
      </w:r>
      <w:r w:rsidR="00D35C07" w:rsidRPr="007542C3">
        <w:rPr>
          <w:rFonts w:ascii="Times New Roman" w:hAnsi="Times New Roman"/>
          <w:lang w:val="sq-AL"/>
        </w:rPr>
        <w:t>ë</w:t>
      </w:r>
      <w:r w:rsidRPr="007542C3">
        <w:rPr>
          <w:lang w:val="sq-AL"/>
        </w:rPr>
        <w:t xml:space="preserve">rrase) në laqet e tensionimit, që bëhen në pikat e sigurimit të vagonit ku kalon lidhësja tejpërtej ose </w:t>
      </w:r>
      <w:r w:rsidR="001F46AA" w:rsidRPr="007542C3">
        <w:rPr>
          <w:lang w:val="sq-AL"/>
        </w:rPr>
        <w:t>përreth</w:t>
      </w:r>
      <w:r w:rsidR="00BB7B48" w:rsidRPr="007542C3">
        <w:rPr>
          <w:lang w:val="sq-AL"/>
        </w:rPr>
        <w:t>;</w:t>
      </w:r>
    </w:p>
    <w:p w:rsidR="002E4B8A" w:rsidRPr="007542C3" w:rsidRDefault="002E4B8A" w:rsidP="002E4B8A">
      <w:pPr>
        <w:pStyle w:val="Paragrafi"/>
        <w:rPr>
          <w:lang w:val="sq-AL"/>
        </w:rPr>
      </w:pPr>
      <w:r w:rsidRPr="007542C3">
        <w:rPr>
          <w:lang w:val="sq-AL"/>
        </w:rPr>
        <w:t>2</w:t>
      </w:r>
      <w:r w:rsidR="000D0E1D" w:rsidRPr="007542C3">
        <w:rPr>
          <w:lang w:val="sq-AL"/>
        </w:rPr>
        <w:t>.</w:t>
      </w:r>
      <w:r w:rsidRPr="007542C3">
        <w:rPr>
          <w:lang w:val="sq-AL"/>
        </w:rPr>
        <w:t xml:space="preserve"> Të kalojë </w:t>
      </w:r>
      <w:r w:rsidR="00BB7B48" w:rsidRPr="007542C3">
        <w:rPr>
          <w:lang w:val="sq-AL"/>
        </w:rPr>
        <w:t>mbi ngarkes</w:t>
      </w:r>
      <w:r w:rsidR="00BB7B48" w:rsidRPr="007542C3">
        <w:rPr>
          <w:rFonts w:ascii="Times New Roman" w:hAnsi="Times New Roman"/>
          <w:lang w:val="sq-AL"/>
        </w:rPr>
        <w:t>ë</w:t>
      </w:r>
      <w:r w:rsidRPr="007542C3">
        <w:rPr>
          <w:lang w:val="sq-AL"/>
        </w:rPr>
        <w:t xml:space="preserve"> </w:t>
      </w:r>
      <w:r w:rsidR="001F46AA" w:rsidRPr="007542C3">
        <w:rPr>
          <w:lang w:val="sq-AL"/>
        </w:rPr>
        <w:t>tejpërtej</w:t>
      </w:r>
      <w:r w:rsidRPr="007542C3">
        <w:rPr>
          <w:lang w:val="sq-AL"/>
        </w:rPr>
        <w:t xml:space="preserve">/ose mbi dhe të sigurohet </w:t>
      </w:r>
      <w:r w:rsidR="00A830AB" w:rsidRPr="007542C3">
        <w:rPr>
          <w:lang w:val="sq-AL"/>
        </w:rPr>
        <w:t>në pikat e sigurimit të vagonit;</w:t>
      </w:r>
    </w:p>
    <w:p w:rsidR="002E4B8A" w:rsidRPr="007542C3" w:rsidRDefault="002E4B8A" w:rsidP="002E4B8A">
      <w:pPr>
        <w:pStyle w:val="Paragrafi"/>
        <w:rPr>
          <w:lang w:val="sq-AL"/>
        </w:rPr>
      </w:pPr>
      <w:r w:rsidRPr="007542C3">
        <w:rPr>
          <w:lang w:val="sq-AL"/>
        </w:rPr>
        <w:t>3</w:t>
      </w:r>
      <w:r w:rsidR="000D0E1D" w:rsidRPr="007542C3">
        <w:rPr>
          <w:lang w:val="sq-AL"/>
        </w:rPr>
        <w:t>.</w:t>
      </w:r>
      <w:r w:rsidRPr="007542C3">
        <w:rPr>
          <w:lang w:val="sq-AL"/>
        </w:rPr>
        <w:t xml:space="preserve"> Të përshtatet me tokëzën </w:t>
      </w:r>
      <w:r w:rsidR="001F46AA" w:rsidRPr="007542C3">
        <w:rPr>
          <w:lang w:val="sq-AL"/>
        </w:rPr>
        <w:t>shtrënguese</w:t>
      </w:r>
      <w:r w:rsidR="00A830AB" w:rsidRPr="007542C3">
        <w:rPr>
          <w:lang w:val="sq-AL"/>
        </w:rPr>
        <w:t>;</w:t>
      </w:r>
    </w:p>
    <w:p w:rsidR="002E4B8A" w:rsidRPr="007542C3" w:rsidRDefault="002E4B8A" w:rsidP="002E4B8A">
      <w:pPr>
        <w:pStyle w:val="Paragrafi"/>
        <w:rPr>
          <w:lang w:val="sq-AL"/>
        </w:rPr>
      </w:pPr>
      <w:r w:rsidRPr="007542C3">
        <w:rPr>
          <w:lang w:val="sq-AL"/>
        </w:rPr>
        <w:t>4</w:t>
      </w:r>
      <w:r w:rsidR="000D0E1D" w:rsidRPr="007542C3">
        <w:rPr>
          <w:lang w:val="sq-AL"/>
        </w:rPr>
        <w:t>.</w:t>
      </w:r>
      <w:r w:rsidRPr="007542C3">
        <w:rPr>
          <w:lang w:val="sq-AL"/>
        </w:rPr>
        <w:t xml:space="preserve"> T</w:t>
      </w:r>
      <w:r w:rsidR="000D0E1D" w:rsidRPr="007542C3">
        <w:rPr>
          <w:lang w:val="sq-AL"/>
        </w:rPr>
        <w:t>’</w:t>
      </w:r>
      <w:r w:rsidRPr="007542C3">
        <w:rPr>
          <w:lang w:val="sq-AL"/>
        </w:rPr>
        <w:t>i sigurohet një paratensionim (300 daN minimumi)</w:t>
      </w:r>
      <w:r w:rsidR="002C0E20" w:rsidRPr="007542C3">
        <w:rPr>
          <w:lang w:val="sq-AL"/>
        </w:rPr>
        <w:t>,</w:t>
      </w:r>
      <w:r w:rsidRPr="007542C3">
        <w:rPr>
          <w:lang w:val="sq-AL"/>
        </w:rPr>
        <w:t xml:space="preserve"> duke përdorur pajisje tensionuese</w:t>
      </w:r>
      <w:r w:rsidR="00F05817" w:rsidRPr="007542C3">
        <w:rPr>
          <w:lang w:val="sq-AL"/>
        </w:rPr>
        <w:t>.</w:t>
      </w:r>
    </w:p>
    <w:p w:rsidR="002E4B8A" w:rsidRPr="007542C3" w:rsidRDefault="002E4B8A" w:rsidP="002E4B8A">
      <w:pPr>
        <w:pStyle w:val="Paragrafi"/>
        <w:rPr>
          <w:lang w:val="sq-AL"/>
        </w:rPr>
      </w:pPr>
      <w:r w:rsidRPr="007542C3">
        <w:rPr>
          <w:lang w:val="sq-AL"/>
        </w:rPr>
        <w:t xml:space="preserve">Kontrolli i </w:t>
      </w:r>
      <w:r w:rsidR="001F46AA" w:rsidRPr="007542C3">
        <w:rPr>
          <w:lang w:val="sq-AL"/>
        </w:rPr>
        <w:t>cilësisë</w:t>
      </w:r>
      <w:r w:rsidRPr="007542C3">
        <w:rPr>
          <w:lang w:val="sq-AL"/>
        </w:rPr>
        <w:t xml:space="preserve"> </w:t>
      </w:r>
    </w:p>
    <w:p w:rsidR="00FF0E80" w:rsidRDefault="002E4B8A" w:rsidP="002E4B8A">
      <w:pPr>
        <w:pStyle w:val="Paragrafi"/>
        <w:rPr>
          <w:lang w:val="sq-AL"/>
        </w:rPr>
      </w:pPr>
      <w:r w:rsidRPr="007542C3">
        <w:rPr>
          <w:lang w:val="sq-AL"/>
        </w:rPr>
        <w:t>Bëhet në</w:t>
      </w:r>
      <w:r w:rsidR="001F46AA" w:rsidRPr="007542C3">
        <w:rPr>
          <w:lang w:val="sq-AL"/>
        </w:rPr>
        <w:t xml:space="preserve"> </w:t>
      </w:r>
      <w:r w:rsidRPr="007542C3">
        <w:rPr>
          <w:lang w:val="sq-AL"/>
        </w:rPr>
        <w:t>analogji me dokumentacionin</w:t>
      </w:r>
      <w:r w:rsidR="001F46AA" w:rsidRPr="007542C3">
        <w:rPr>
          <w:lang w:val="sq-AL"/>
        </w:rPr>
        <w:t xml:space="preserve"> </w:t>
      </w:r>
      <w:r w:rsidRPr="007542C3">
        <w:rPr>
          <w:lang w:val="sq-AL"/>
        </w:rPr>
        <w:t>e kontrollit në tren, përfshi dhe kontrollin e pajisjeve të tensionimit.</w:t>
      </w:r>
    </w:p>
    <w:p w:rsidR="00F05817" w:rsidRPr="00FF0E80" w:rsidRDefault="00F05817" w:rsidP="002E4B8A">
      <w:pPr>
        <w:pStyle w:val="Paragrafi"/>
        <w:rPr>
          <w:sz w:val="14"/>
          <w:lang w:val="sq-AL"/>
        </w:rPr>
      </w:pPr>
    </w:p>
    <w:p w:rsidR="002E4B8A" w:rsidRPr="007542C3" w:rsidRDefault="002E4B8A" w:rsidP="00FF0E80">
      <w:pPr>
        <w:pStyle w:val="TitulliTitull"/>
      </w:pPr>
      <w:r w:rsidRPr="007542C3">
        <w:t>METALET</w:t>
      </w:r>
    </w:p>
    <w:p w:rsidR="002E4B8A" w:rsidRPr="00FF0E80" w:rsidRDefault="002E4B8A" w:rsidP="002E4B8A">
      <w:pPr>
        <w:pStyle w:val="Paragrafi"/>
        <w:rPr>
          <w:sz w:val="12"/>
          <w:lang w:val="sq-AL"/>
        </w:rPr>
      </w:pPr>
    </w:p>
    <w:p w:rsidR="002E4B8A" w:rsidRPr="007542C3" w:rsidRDefault="002E4B8A" w:rsidP="00FF0E80">
      <w:pPr>
        <w:pStyle w:val="NeniNr"/>
      </w:pPr>
      <w:r w:rsidRPr="007542C3">
        <w:t>Neni 9</w:t>
      </w:r>
    </w:p>
    <w:p w:rsidR="002E4B8A" w:rsidRPr="007542C3" w:rsidRDefault="002E4B8A" w:rsidP="00FF0E80">
      <w:pPr>
        <w:pStyle w:val="NeniTitull"/>
      </w:pPr>
      <w:r w:rsidRPr="007542C3">
        <w:t xml:space="preserve">Llamarina çeliku të paketuara me tako druri në </w:t>
      </w:r>
      <w:r w:rsidR="009517A3" w:rsidRPr="007542C3">
        <w:t>pjesën</w:t>
      </w:r>
      <w:r w:rsidRPr="007542C3">
        <w:t xml:space="preserve"> e poshtme të vendosura tërthorazi,</w:t>
      </w:r>
      <w:r w:rsidR="006046C8" w:rsidRPr="007542C3">
        <w:t xml:space="preserve"> </w:t>
      </w:r>
      <w:r w:rsidRPr="007542C3">
        <w:t>me prirje rrëshqitje</w:t>
      </w:r>
      <w:r w:rsidR="00343C04">
        <w:t>je</w:t>
      </w:r>
    </w:p>
    <w:p w:rsidR="006046C8" w:rsidRPr="007542C3" w:rsidRDefault="006046C8"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6046C8" w:rsidRPr="007542C3" w:rsidTr="00CD1173">
        <w:tc>
          <w:tcPr>
            <w:tcW w:w="3798" w:type="dxa"/>
          </w:tcPr>
          <w:p w:rsidR="006046C8" w:rsidRPr="00CD1173" w:rsidRDefault="006046C8"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6046C8" w:rsidRPr="00CD1173" w:rsidRDefault="006046C8" w:rsidP="00CD1173">
            <w:pPr>
              <w:pStyle w:val="Paragrafi"/>
              <w:ind w:firstLine="0"/>
              <w:rPr>
                <w:lang w:val="sq-AL"/>
              </w:rPr>
            </w:pPr>
            <w:r w:rsidRPr="00CD1173">
              <w:rPr>
                <w:lang w:val="sq-AL"/>
              </w:rPr>
              <w:t>Vagonët me trena bllok dhe transport të kombinuar</w:t>
            </w:r>
          </w:p>
          <w:p w:rsidR="006046C8" w:rsidRPr="00CD1173" w:rsidRDefault="006046C8" w:rsidP="00CD1173">
            <w:pPr>
              <w:pStyle w:val="Paragrafi"/>
              <w:ind w:firstLine="0"/>
              <w:rPr>
                <w:lang w:val="sq-AL"/>
              </w:rPr>
            </w:pPr>
            <w:r w:rsidRPr="00CD1173">
              <w:rPr>
                <w:lang w:val="sq-AL"/>
              </w:rPr>
              <w:t>Vagonë</w:t>
            </w:r>
            <w:r w:rsidR="00F101B6" w:rsidRPr="00CD1173">
              <w:rPr>
                <w:lang w:val="sq-AL"/>
              </w:rPr>
              <w:t>t</w:t>
            </w:r>
            <w:r w:rsidRPr="00CD1173">
              <w:rPr>
                <w:lang w:val="sq-AL"/>
              </w:rPr>
              <w:t xml:space="preserve"> me amortizator me kors të gjatë</w:t>
            </w:r>
          </w:p>
        </w:tc>
      </w:tr>
    </w:tbl>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D463B0" w:rsidRPr="007542C3">
        <w:rPr>
          <w:lang w:val="sq-AL"/>
        </w:rPr>
        <w:t>.</w:t>
      </w:r>
      <w:r w:rsidRPr="007542C3">
        <w:rPr>
          <w:lang w:val="sq-AL"/>
        </w:rPr>
        <w:t xml:space="preserve"> Llamarina çeliku të paketuara të mb</w:t>
      </w:r>
      <w:r w:rsidR="00925C60" w:rsidRPr="007542C3">
        <w:rPr>
          <w:lang w:val="sq-AL"/>
        </w:rPr>
        <w:t>ësht</w:t>
      </w:r>
      <w:r w:rsidR="00663342" w:rsidRPr="007542C3">
        <w:rPr>
          <w:lang w:val="sq-AL"/>
        </w:rPr>
        <w:t>e</w:t>
      </w:r>
      <w:r w:rsidRPr="007542C3">
        <w:rPr>
          <w:lang w:val="sq-AL"/>
        </w:rPr>
        <w:t>tura në tako d</w:t>
      </w:r>
      <w:r w:rsidR="00686418" w:rsidRPr="007542C3">
        <w:rPr>
          <w:rFonts w:ascii="Times New Roman" w:hAnsi="Times New Roman"/>
          <w:lang w:val="sq-AL"/>
        </w:rPr>
        <w:t>ë</w:t>
      </w:r>
      <w:r w:rsidRPr="007542C3">
        <w:rPr>
          <w:lang w:val="sq-AL"/>
        </w:rPr>
        <w:t>rrase, të vendosura tërthorazi</w:t>
      </w:r>
      <w:r w:rsidR="00F6354D" w:rsidRPr="007542C3">
        <w:rPr>
          <w:lang w:val="sq-AL"/>
        </w:rPr>
        <w:t>.</w:t>
      </w:r>
    </w:p>
    <w:p w:rsidR="002E4B8A" w:rsidRPr="007542C3" w:rsidRDefault="002E4B8A" w:rsidP="002E4B8A">
      <w:pPr>
        <w:pStyle w:val="Paragrafi"/>
        <w:rPr>
          <w:lang w:val="sq-AL"/>
        </w:rPr>
      </w:pPr>
      <w:r w:rsidRPr="007542C3">
        <w:rPr>
          <w:lang w:val="sq-AL"/>
        </w:rPr>
        <w:t>2</w:t>
      </w:r>
      <w:r w:rsidR="00D463B0" w:rsidRPr="007542C3">
        <w:rPr>
          <w:lang w:val="sq-AL"/>
        </w:rPr>
        <w:t>.</w:t>
      </w:r>
      <w:r w:rsidRPr="007542C3">
        <w:rPr>
          <w:lang w:val="sq-AL"/>
        </w:rPr>
        <w:t xml:space="preserve"> Lartësia e paketës</w:t>
      </w:r>
      <w:r w:rsidR="00F6354D" w:rsidRPr="007542C3">
        <w:rPr>
          <w:lang w:val="sq-AL"/>
        </w:rPr>
        <w:t>.</w:t>
      </w:r>
    </w:p>
    <w:p w:rsidR="002E4B8A" w:rsidRPr="007542C3" w:rsidRDefault="002E4B8A" w:rsidP="002E4B8A">
      <w:pPr>
        <w:pStyle w:val="Paragrafi"/>
        <w:rPr>
          <w:lang w:val="sq-AL"/>
        </w:rPr>
      </w:pPr>
      <w:r w:rsidRPr="007542C3">
        <w:rPr>
          <w:lang w:val="sq-AL"/>
        </w:rPr>
        <w:t>- Maksimumi 75 cm, pjesët anësore të mbrojtura me detale në formë U ose të ambalazhuara me flet</w:t>
      </w:r>
      <w:r w:rsidR="000D0E1D" w:rsidRPr="007542C3">
        <w:rPr>
          <w:rFonts w:ascii="Times New Roman" w:hAnsi="Times New Roman"/>
          <w:lang w:val="sq-AL"/>
        </w:rPr>
        <w:t>ë</w:t>
      </w:r>
      <w:r w:rsidRPr="007542C3">
        <w:rPr>
          <w:lang w:val="sq-AL"/>
        </w:rPr>
        <w:t xml:space="preserve"> të holl</w:t>
      </w:r>
      <w:r w:rsidR="000D0E1D" w:rsidRPr="007542C3">
        <w:rPr>
          <w:lang w:val="sq-AL"/>
        </w:rPr>
        <w:t>a</w:t>
      </w:r>
      <w:r w:rsidRPr="007542C3">
        <w:rPr>
          <w:lang w:val="sq-AL"/>
        </w:rPr>
        <w:t xml:space="preserve"> llamarine</w:t>
      </w:r>
      <w:r w:rsidR="00F6354D" w:rsidRPr="007542C3">
        <w:rPr>
          <w:lang w:val="sq-AL"/>
        </w:rPr>
        <w:t>;</w:t>
      </w:r>
    </w:p>
    <w:p w:rsidR="002E4B8A" w:rsidRPr="007542C3" w:rsidRDefault="002E4B8A" w:rsidP="002E4B8A">
      <w:pPr>
        <w:pStyle w:val="Paragrafi"/>
        <w:rPr>
          <w:lang w:val="sq-AL"/>
        </w:rPr>
      </w:pPr>
      <w:r w:rsidRPr="007542C3">
        <w:rPr>
          <w:lang w:val="sq-AL"/>
        </w:rPr>
        <w:t xml:space="preserve">- maksimumi 50 cm, pa mbrojtje të anëve dhe pa </w:t>
      </w:r>
      <w:r w:rsidR="00F6354D" w:rsidRPr="007542C3">
        <w:rPr>
          <w:lang w:val="sq-AL"/>
        </w:rPr>
        <w:t>ambalazhim.</w:t>
      </w:r>
    </w:p>
    <w:p w:rsidR="002E4B8A" w:rsidRPr="007542C3" w:rsidRDefault="002E4B8A" w:rsidP="002E4B8A">
      <w:pPr>
        <w:pStyle w:val="Paragrafi"/>
        <w:rPr>
          <w:lang w:val="sq-AL"/>
        </w:rPr>
      </w:pPr>
      <w:r w:rsidRPr="007542C3">
        <w:rPr>
          <w:lang w:val="sq-AL"/>
        </w:rPr>
        <w:t>3</w:t>
      </w:r>
      <w:r w:rsidR="00D463B0" w:rsidRPr="007542C3">
        <w:rPr>
          <w:lang w:val="sq-AL"/>
        </w:rPr>
        <w:t>.</w:t>
      </w:r>
      <w:r w:rsidRPr="007542C3">
        <w:rPr>
          <w:lang w:val="sq-AL"/>
        </w:rPr>
        <w:t xml:space="preserve"> Paketat duhet të jenë të lidhura me shirita çeliku në drejtimin tërthor (forca </w:t>
      </w:r>
      <w:r w:rsidR="002C0E20" w:rsidRPr="007542C3">
        <w:rPr>
          <w:lang w:val="sq-AL"/>
        </w:rPr>
        <w:t>shtrëngues</w:t>
      </w:r>
      <w:r w:rsidRPr="007542C3">
        <w:rPr>
          <w:lang w:val="sq-AL"/>
        </w:rPr>
        <w:t>e e pakta 1.400 daN). Intervalet e lidhjeve afërsisht çdo 1 m dhe të paktën 3 shirita për pako me gjatësi &lt; 3 m. Shiritat sintetik</w:t>
      </w:r>
      <w:r w:rsidR="00193FFE" w:rsidRPr="007542C3">
        <w:rPr>
          <w:rFonts w:ascii="Times New Roman" w:hAnsi="Times New Roman"/>
          <w:lang w:val="sq-AL"/>
        </w:rPr>
        <w:t>ë</w:t>
      </w:r>
      <w:r w:rsidRPr="007542C3">
        <w:rPr>
          <w:lang w:val="sq-AL"/>
        </w:rPr>
        <w:t xml:space="preserve"> mund të p</w:t>
      </w:r>
      <w:r w:rsidR="00663342" w:rsidRPr="007542C3">
        <w:rPr>
          <w:rFonts w:ascii="Times New Roman" w:hAnsi="Times New Roman"/>
          <w:lang w:val="sq-AL"/>
        </w:rPr>
        <w:t>ë</w:t>
      </w:r>
      <w:r w:rsidRPr="007542C3">
        <w:rPr>
          <w:lang w:val="sq-AL"/>
        </w:rPr>
        <w:t>rdor</w:t>
      </w:r>
      <w:r w:rsidR="00663342" w:rsidRPr="007542C3">
        <w:rPr>
          <w:rFonts w:ascii="Times New Roman" w:hAnsi="Times New Roman"/>
          <w:lang w:val="sq-AL"/>
        </w:rPr>
        <w:t>e</w:t>
      </w:r>
      <w:r w:rsidRPr="007542C3">
        <w:rPr>
          <w:lang w:val="sq-AL"/>
        </w:rPr>
        <w:t>n vetëm kur janë të mbrojtura pjesët anësore.</w:t>
      </w:r>
    </w:p>
    <w:p w:rsidR="002E4B8A" w:rsidRPr="007542C3" w:rsidRDefault="002E4B8A" w:rsidP="002E4B8A">
      <w:pPr>
        <w:pStyle w:val="Paragrafi"/>
        <w:rPr>
          <w:lang w:val="sq-AL"/>
        </w:rPr>
      </w:pPr>
      <w:r w:rsidRPr="007542C3">
        <w:rPr>
          <w:lang w:val="sq-AL"/>
        </w:rPr>
        <w:t>Në</w:t>
      </w:r>
      <w:r w:rsidR="00663342" w:rsidRPr="007542C3">
        <w:rPr>
          <w:lang w:val="sq-AL"/>
        </w:rPr>
        <w:t xml:space="preserve"> </w:t>
      </w:r>
      <w:r w:rsidRPr="007542C3">
        <w:rPr>
          <w:lang w:val="sq-AL"/>
        </w:rPr>
        <w:t>qofte</w:t>
      </w:r>
      <w:r w:rsidR="00663342" w:rsidRPr="007542C3">
        <w:rPr>
          <w:lang w:val="sq-AL"/>
        </w:rPr>
        <w:t xml:space="preserve"> </w:t>
      </w:r>
      <w:r w:rsidRPr="007542C3">
        <w:rPr>
          <w:lang w:val="sq-AL"/>
        </w:rPr>
        <w:t xml:space="preserve">se intervali i lidhjes prej 1 m nuk respektohet kur pakot janë të lidhura së bashku, në mungesë të këtyre lidhjeve duhet të bëhet </w:t>
      </w:r>
      <w:r w:rsidR="00663342" w:rsidRPr="007542C3">
        <w:rPr>
          <w:lang w:val="sq-AL"/>
        </w:rPr>
        <w:t>kompensimi</w:t>
      </w:r>
      <w:r w:rsidRPr="007542C3">
        <w:rPr>
          <w:lang w:val="sq-AL"/>
        </w:rPr>
        <w:t xml:space="preserve"> me lidhje suplementare në stiv</w:t>
      </w:r>
      <w:r w:rsidR="00203909" w:rsidRPr="007542C3">
        <w:rPr>
          <w:rFonts w:ascii="Times New Roman" w:hAnsi="Times New Roman"/>
          <w:lang w:val="sq-AL"/>
        </w:rPr>
        <w:t>ë</w:t>
      </w:r>
      <w:r w:rsidRPr="007542C3">
        <w:rPr>
          <w:lang w:val="sq-AL"/>
        </w:rPr>
        <w:t xml:space="preserve">n, shih </w:t>
      </w:r>
      <w:r w:rsidR="006A1063" w:rsidRPr="007542C3">
        <w:rPr>
          <w:lang w:val="sq-AL"/>
        </w:rPr>
        <w:t>pikën</w:t>
      </w:r>
      <w:r w:rsidRPr="007542C3">
        <w:rPr>
          <w:lang w:val="sq-AL"/>
        </w:rPr>
        <w:t xml:space="preserve"> 8.</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(K..., Li..., R..., E..., G..., H..., Si..., 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4</w:t>
      </w:r>
      <w:r w:rsidR="00D463B0" w:rsidRPr="007542C3">
        <w:rPr>
          <w:lang w:val="sq-AL"/>
        </w:rPr>
        <w:t>.</w:t>
      </w:r>
      <w:r w:rsidRPr="007542C3">
        <w:rPr>
          <w:lang w:val="sq-AL"/>
        </w:rPr>
        <w:t xml:space="preserve"> Pakot duhet të jenë më të njëjtën gjatësi dhe </w:t>
      </w:r>
      <w:r w:rsidR="00EF32F7" w:rsidRPr="007542C3">
        <w:rPr>
          <w:lang w:val="sq-AL"/>
        </w:rPr>
        <w:t>gjerë</w:t>
      </w:r>
      <w:r w:rsidRPr="007542C3">
        <w:rPr>
          <w:lang w:val="sq-AL"/>
        </w:rPr>
        <w:t xml:space="preserve">si e ngarkohen deri në 6 </w:t>
      </w:r>
      <w:r w:rsidR="008E2DB7" w:rsidRPr="007542C3">
        <w:rPr>
          <w:lang w:val="sq-AL"/>
        </w:rPr>
        <w:t>rresht</w:t>
      </w:r>
      <w:r w:rsidRPr="007542C3">
        <w:rPr>
          <w:lang w:val="sq-AL"/>
        </w:rPr>
        <w:t xml:space="preserve">a dhe lartësi stive deri 1.25 m, </w:t>
      </w:r>
      <w:r w:rsidR="000D0E1D" w:rsidRPr="007542C3">
        <w:rPr>
          <w:lang w:val="sq-AL"/>
        </w:rPr>
        <w:t>sidoqoftë</w:t>
      </w:r>
      <w:r w:rsidRPr="007542C3">
        <w:rPr>
          <w:lang w:val="sq-AL"/>
        </w:rPr>
        <w:t xml:space="preserve"> lartësia të mos jetë më e madhe se </w:t>
      </w:r>
      <w:r w:rsidR="00EF32F7" w:rsidRPr="007542C3">
        <w:rPr>
          <w:lang w:val="sq-AL"/>
        </w:rPr>
        <w:t>gjerë</w:t>
      </w:r>
      <w:r w:rsidRPr="007542C3">
        <w:rPr>
          <w:lang w:val="sq-AL"/>
        </w:rPr>
        <w:t>sia e pakos, shpërndarja e ngarkesës të jetë maksimalisht e shpërndar</w:t>
      </w:r>
      <w:r w:rsidR="00193FFE" w:rsidRPr="007542C3">
        <w:rPr>
          <w:rFonts w:ascii="Times New Roman" w:hAnsi="Times New Roman"/>
          <w:lang w:val="sq-AL"/>
        </w:rPr>
        <w:t>ë</w:t>
      </w:r>
      <w:r w:rsidRPr="007542C3">
        <w:rPr>
          <w:lang w:val="sq-AL"/>
        </w:rPr>
        <w:t xml:space="preserve"> në </w:t>
      </w:r>
      <w:r w:rsidR="00657BDC" w:rsidRPr="007542C3">
        <w:rPr>
          <w:lang w:val="sq-AL"/>
        </w:rPr>
        <w:t>sipër</w:t>
      </w:r>
      <w:r w:rsidRPr="007542C3">
        <w:rPr>
          <w:lang w:val="sq-AL"/>
        </w:rPr>
        <w:t>faqen ngarkuese. Midis pakove vendosen spesore kundër rrëshqitjes (µ minimale 0.7)</w:t>
      </w:r>
      <w:r w:rsidR="00203909" w:rsidRPr="007542C3">
        <w:rPr>
          <w:lang w:val="sq-AL"/>
        </w:rPr>
        <w:t>.</w:t>
      </w:r>
    </w:p>
    <w:p w:rsidR="002E4B8A" w:rsidRPr="007542C3" w:rsidRDefault="002E4B8A" w:rsidP="002E4B8A">
      <w:pPr>
        <w:pStyle w:val="Paragrafi"/>
        <w:rPr>
          <w:lang w:val="sq-AL"/>
        </w:rPr>
      </w:pPr>
      <w:r w:rsidRPr="007542C3">
        <w:rPr>
          <w:lang w:val="sq-AL"/>
        </w:rPr>
        <w:t>5</w:t>
      </w:r>
      <w:r w:rsidR="00D463B0" w:rsidRPr="007542C3">
        <w:rPr>
          <w:lang w:val="sq-AL"/>
        </w:rPr>
        <w:t>.</w:t>
      </w:r>
      <w:r w:rsidRPr="007542C3">
        <w:rPr>
          <w:lang w:val="sq-AL"/>
        </w:rPr>
        <w:t xml:space="preserve"> Pako me dimensione më të vogla mund të vendosen në pjesën e sipërme të stivës.</w:t>
      </w:r>
    </w:p>
    <w:p w:rsidR="002E4B8A" w:rsidRPr="007542C3" w:rsidRDefault="002E4B8A" w:rsidP="002E4B8A">
      <w:pPr>
        <w:pStyle w:val="Paragrafi"/>
        <w:rPr>
          <w:lang w:val="sq-AL"/>
        </w:rPr>
      </w:pPr>
      <w:r w:rsidRPr="007542C3">
        <w:rPr>
          <w:lang w:val="sq-AL"/>
        </w:rPr>
        <w:t>6</w:t>
      </w:r>
      <w:r w:rsidR="00D463B0" w:rsidRPr="007542C3">
        <w:rPr>
          <w:lang w:val="sq-AL"/>
        </w:rPr>
        <w:t>.</w:t>
      </w:r>
      <w:r w:rsidRPr="007542C3">
        <w:rPr>
          <w:lang w:val="sq-AL"/>
        </w:rPr>
        <w:t xml:space="preserve"> Stivat e </w:t>
      </w:r>
      <w:r w:rsidR="00C02DE6" w:rsidRPr="007542C3">
        <w:rPr>
          <w:lang w:val="sq-AL"/>
        </w:rPr>
        <w:t>ngarkesës</w:t>
      </w:r>
      <w:r w:rsidRPr="007542C3">
        <w:rPr>
          <w:lang w:val="sq-AL"/>
        </w:rPr>
        <w:t xml:space="preserve"> n</w:t>
      </w:r>
      <w:r w:rsidR="00D463B0" w:rsidRPr="007542C3">
        <w:rPr>
          <w:rFonts w:ascii="Times New Roman" w:hAnsi="Times New Roman"/>
          <w:lang w:val="sq-AL"/>
        </w:rPr>
        <w:t>ë</w:t>
      </w:r>
      <w:r w:rsidRPr="007542C3">
        <w:rPr>
          <w:lang w:val="sq-AL"/>
        </w:rPr>
        <w:t xml:space="preserve"> drejtimin gjat</w:t>
      </w:r>
      <w:r w:rsidR="00D35C07" w:rsidRPr="007542C3">
        <w:rPr>
          <w:rFonts w:ascii="Times New Roman" w:hAnsi="Times New Roman"/>
          <w:lang w:val="sq-AL"/>
        </w:rPr>
        <w:t>ë</w:t>
      </w:r>
      <w:r w:rsidRPr="007542C3">
        <w:rPr>
          <w:lang w:val="sq-AL"/>
        </w:rPr>
        <w:t>sor t</w:t>
      </w:r>
      <w:r w:rsidR="00D35C07" w:rsidRPr="007542C3">
        <w:rPr>
          <w:rFonts w:ascii="Times New Roman" w:hAnsi="Times New Roman"/>
          <w:lang w:val="sq-AL"/>
        </w:rPr>
        <w:t>ë</w:t>
      </w:r>
      <w:r w:rsidRPr="007542C3">
        <w:rPr>
          <w:lang w:val="sq-AL"/>
        </w:rPr>
        <w:t xml:space="preserve"> vagonit vendosen n</w:t>
      </w:r>
      <w:r w:rsidR="00D35C07" w:rsidRPr="007542C3">
        <w:rPr>
          <w:rFonts w:ascii="Times New Roman" w:hAnsi="Times New Roman"/>
          <w:lang w:val="sq-AL"/>
        </w:rPr>
        <w:t>ë</w:t>
      </w:r>
      <w:r w:rsidRPr="007542C3">
        <w:rPr>
          <w:lang w:val="sq-AL"/>
        </w:rPr>
        <w:t xml:space="preserve"> penela fibr</w:t>
      </w:r>
      <w:r w:rsidR="00D35C07" w:rsidRPr="007542C3">
        <w:rPr>
          <w:lang w:val="sq-AL"/>
        </w:rPr>
        <w:t>a</w:t>
      </w:r>
      <w:r w:rsidRPr="007542C3">
        <w:rPr>
          <w:lang w:val="sq-AL"/>
        </w:rPr>
        <w:t xml:space="preserve"> kund</w:t>
      </w:r>
      <w:r w:rsidR="00D35C07" w:rsidRPr="007542C3">
        <w:rPr>
          <w:rFonts w:ascii="Times New Roman" w:hAnsi="Times New Roman"/>
          <w:lang w:val="sq-AL"/>
        </w:rPr>
        <w:t>ë</w:t>
      </w:r>
      <w:r w:rsidRPr="007542C3">
        <w:rPr>
          <w:lang w:val="sq-AL"/>
        </w:rPr>
        <w:t>rrr</w:t>
      </w:r>
      <w:r w:rsidR="00D35C07" w:rsidRPr="007542C3">
        <w:rPr>
          <w:rFonts w:ascii="Times New Roman" w:hAnsi="Times New Roman"/>
          <w:lang w:val="sq-AL"/>
        </w:rPr>
        <w:t>ë</w:t>
      </w:r>
      <w:r w:rsidRPr="007542C3">
        <w:rPr>
          <w:lang w:val="sq-AL"/>
        </w:rPr>
        <w:t>shqit</w:t>
      </w:r>
      <w:r w:rsidR="00D35C07" w:rsidRPr="007542C3">
        <w:rPr>
          <w:rFonts w:ascii="Times New Roman" w:hAnsi="Times New Roman"/>
          <w:lang w:val="sq-AL"/>
        </w:rPr>
        <w:t>ë</w:t>
      </w:r>
      <w:r w:rsidRPr="007542C3">
        <w:rPr>
          <w:lang w:val="sq-AL"/>
        </w:rPr>
        <w:t>se, q</w:t>
      </w:r>
      <w:r w:rsidR="00D35C07" w:rsidRPr="007542C3">
        <w:rPr>
          <w:rFonts w:ascii="Times New Roman" w:hAnsi="Times New Roman"/>
          <w:lang w:val="sq-AL"/>
        </w:rPr>
        <w:t>ë</w:t>
      </w:r>
      <w:r w:rsidRPr="007542C3">
        <w:rPr>
          <w:lang w:val="sq-AL"/>
        </w:rPr>
        <w:t xml:space="preserve"> </w:t>
      </w:r>
      <w:r w:rsidR="00C22E0C" w:rsidRPr="007542C3">
        <w:rPr>
          <w:lang w:val="sq-AL"/>
        </w:rPr>
        <w:t>kanë</w:t>
      </w:r>
      <w:r w:rsidRPr="007542C3">
        <w:rPr>
          <w:lang w:val="sq-AL"/>
        </w:rPr>
        <w:t xml:space="preserve"> pjesën e kontaktit të ashpër (për të rritur fërkimin). Numri, </w:t>
      </w:r>
      <w:r w:rsidR="00EF32F7" w:rsidRPr="007542C3">
        <w:rPr>
          <w:lang w:val="sq-AL"/>
        </w:rPr>
        <w:t>gjerë</w:t>
      </w:r>
      <w:r w:rsidRPr="007542C3">
        <w:rPr>
          <w:lang w:val="sq-AL"/>
        </w:rPr>
        <w:t>sia dhe trashësia e penelave të fibrës duhet të jenë të tilla që takot e d</w:t>
      </w:r>
      <w:r w:rsidR="00193FFE" w:rsidRPr="007542C3">
        <w:rPr>
          <w:rFonts w:ascii="Times New Roman" w:hAnsi="Times New Roman"/>
          <w:lang w:val="sq-AL"/>
        </w:rPr>
        <w:t>ë</w:t>
      </w:r>
      <w:r w:rsidRPr="007542C3">
        <w:rPr>
          <w:lang w:val="sq-AL"/>
        </w:rPr>
        <w:t xml:space="preserve">rrasave të mos takojnë me </w:t>
      </w:r>
      <w:r w:rsidR="00657BDC" w:rsidRPr="007542C3">
        <w:rPr>
          <w:lang w:val="sq-AL"/>
        </w:rPr>
        <w:t>sipër</w:t>
      </w:r>
      <w:r w:rsidRPr="007542C3">
        <w:rPr>
          <w:lang w:val="sq-AL"/>
        </w:rPr>
        <w:t xml:space="preserve">faqen e vagonit (të jenë së paku 3, të jenë të shpërndara rregullisht poshtë stivës, minimumi </w:t>
      </w:r>
      <w:r w:rsidR="00663342" w:rsidRPr="007542C3">
        <w:rPr>
          <w:lang w:val="sq-AL"/>
        </w:rPr>
        <w:t>gjerësisë</w:t>
      </w:r>
      <w:r w:rsidRPr="007542C3">
        <w:rPr>
          <w:lang w:val="sq-AL"/>
        </w:rPr>
        <w:t xml:space="preserve"> 15 cm)</w:t>
      </w:r>
      <w:r w:rsidR="00193FFE" w:rsidRPr="007542C3">
        <w:rPr>
          <w:lang w:val="sq-AL"/>
        </w:rPr>
        <w:t>.</w:t>
      </w:r>
    </w:p>
    <w:p w:rsidR="002E4B8A" w:rsidRDefault="002E4B8A" w:rsidP="002E4B8A">
      <w:pPr>
        <w:pStyle w:val="Paragrafi"/>
        <w:rPr>
          <w:lang w:val="sq-AL"/>
        </w:rPr>
      </w:pPr>
      <w:r w:rsidRPr="007542C3">
        <w:rPr>
          <w:lang w:val="sq-AL"/>
        </w:rPr>
        <w:t>7</w:t>
      </w:r>
      <w:r w:rsidR="00D463B0" w:rsidRPr="007542C3">
        <w:rPr>
          <w:lang w:val="sq-AL"/>
        </w:rPr>
        <w:t>.</w:t>
      </w:r>
      <w:r w:rsidRPr="007542C3">
        <w:rPr>
          <w:lang w:val="sq-AL"/>
        </w:rPr>
        <w:t xml:space="preserve"> Të sigurohet një distancë midis fundit të ngarkesës dhe balleve të vagonit prej:</w:t>
      </w:r>
    </w:p>
    <w:tbl>
      <w:tblPr>
        <w:tblW w:w="0" w:type="auto"/>
        <w:jc w:val="center"/>
        <w:tblBorders>
          <w:top w:val="single" w:sz="4" w:space="0" w:color="auto"/>
          <w:insideH w:val="single" w:sz="4" w:space="0" w:color="auto"/>
          <w:insideV w:val="single" w:sz="4" w:space="0" w:color="auto"/>
        </w:tblBorders>
        <w:tblLook w:val="04A0"/>
      </w:tblPr>
      <w:tblGrid>
        <w:gridCol w:w="3012"/>
        <w:gridCol w:w="4353"/>
      </w:tblGrid>
      <w:tr w:rsidR="00FF0E80" w:rsidRPr="007542C3" w:rsidTr="00FF0E80">
        <w:trPr>
          <w:trHeight w:val="410"/>
          <w:jc w:val="center"/>
        </w:trPr>
        <w:tc>
          <w:tcPr>
            <w:tcW w:w="3012" w:type="dxa"/>
          </w:tcPr>
          <w:p w:rsidR="00FF0E80" w:rsidRPr="00CD1173" w:rsidRDefault="00FF0E80" w:rsidP="00FF0E80">
            <w:pPr>
              <w:pStyle w:val="Paragrafi"/>
              <w:ind w:firstLine="0"/>
              <w:jc w:val="center"/>
              <w:rPr>
                <w:lang w:val="sq-AL"/>
              </w:rPr>
            </w:pPr>
            <w:r w:rsidRPr="007542C3">
              <w:rPr>
                <w:lang w:val="sq-AL"/>
              </w:rPr>
              <w:t>T</w:t>
            </w:r>
            <w:r w:rsidRPr="007542C3">
              <w:rPr>
                <w:rFonts w:ascii="Times New Roman" w:hAnsi="Times New Roman"/>
                <w:lang w:val="sq-AL"/>
              </w:rPr>
              <w:t>ë</w:t>
            </w:r>
            <w:r w:rsidRPr="007542C3">
              <w:rPr>
                <w:lang w:val="sq-AL"/>
              </w:rPr>
              <w:t xml:space="preserve"> paktën</w:t>
            </w:r>
            <w:r>
              <w:rPr>
                <w:lang w:val="sq-AL"/>
              </w:rPr>
              <w:t xml:space="preserve">      </w:t>
            </w:r>
            <w:r w:rsidRPr="007542C3">
              <w:rPr>
                <w:lang w:val="sq-AL"/>
              </w:rPr>
              <w:t>50 cm</w:t>
            </w:r>
          </w:p>
        </w:tc>
        <w:tc>
          <w:tcPr>
            <w:tcW w:w="4353" w:type="dxa"/>
          </w:tcPr>
          <w:p w:rsidR="00FF0E80" w:rsidRPr="00CD1173" w:rsidRDefault="00FF0E80" w:rsidP="00FF0E80">
            <w:pPr>
              <w:pStyle w:val="Paragrafi"/>
              <w:ind w:firstLine="0"/>
              <w:jc w:val="center"/>
              <w:rPr>
                <w:lang w:val="sq-AL"/>
              </w:rPr>
            </w:pPr>
            <w:r w:rsidRPr="007542C3">
              <w:rPr>
                <w:lang w:val="sq-AL"/>
              </w:rPr>
              <w:t>0 cm</w:t>
            </w:r>
          </w:p>
        </w:tc>
      </w:tr>
    </w:tbl>
    <w:p w:rsidR="002E4B8A" w:rsidRPr="007542C3" w:rsidRDefault="002E4B8A" w:rsidP="002E4B8A">
      <w:pPr>
        <w:pStyle w:val="Paragrafi"/>
        <w:rPr>
          <w:lang w:val="sq-AL"/>
        </w:rPr>
      </w:pPr>
      <w:r w:rsidRPr="007542C3">
        <w:rPr>
          <w:lang w:val="sq-AL"/>
        </w:rPr>
        <w:t>8</w:t>
      </w:r>
      <w:r w:rsidR="00D463B0" w:rsidRPr="007542C3">
        <w:rPr>
          <w:lang w:val="sq-AL"/>
        </w:rPr>
        <w:t>.</w:t>
      </w:r>
      <w:r w:rsidRPr="007542C3">
        <w:rPr>
          <w:lang w:val="sq-AL"/>
        </w:rPr>
        <w:t xml:space="preserve"> Pakot me stiv</w:t>
      </w:r>
      <w:r w:rsidR="00203909" w:rsidRPr="007542C3">
        <w:rPr>
          <w:rFonts w:ascii="Times New Roman" w:hAnsi="Times New Roman"/>
          <w:lang w:val="sq-AL"/>
        </w:rPr>
        <w:t>ë</w:t>
      </w:r>
      <w:r w:rsidRPr="007542C3">
        <w:rPr>
          <w:lang w:val="sq-AL"/>
        </w:rPr>
        <w:t xml:space="preserve"> lidhen së bashku në drejtimin tërthor</w:t>
      </w:r>
      <w:r w:rsidR="00663342" w:rsidRPr="007542C3">
        <w:rPr>
          <w:lang w:val="sq-AL"/>
        </w:rPr>
        <w:t xml:space="preserve"> </w:t>
      </w:r>
      <w:r w:rsidRPr="007542C3">
        <w:rPr>
          <w:lang w:val="sq-AL"/>
        </w:rPr>
        <w:t xml:space="preserve">me shirita të endur kur anët e pakos janë të mbrojtura me </w:t>
      </w:r>
      <w:r w:rsidR="009D45B9" w:rsidRPr="007542C3">
        <w:rPr>
          <w:lang w:val="sq-AL"/>
        </w:rPr>
        <w:t>pajisj</w:t>
      </w:r>
      <w:r w:rsidRPr="007542C3">
        <w:rPr>
          <w:lang w:val="sq-AL"/>
        </w:rPr>
        <w:t xml:space="preserve">e, forca këputëse minimale 2.500 dN (forca </w:t>
      </w:r>
      <w:r w:rsidR="002C0E20" w:rsidRPr="007542C3">
        <w:rPr>
          <w:lang w:val="sq-AL"/>
        </w:rPr>
        <w:t>shtrëngues</w:t>
      </w:r>
      <w:r w:rsidRPr="007542C3">
        <w:rPr>
          <w:lang w:val="sq-AL"/>
        </w:rPr>
        <w:t>e):</w:t>
      </w:r>
    </w:p>
    <w:p w:rsidR="002E4B8A" w:rsidRPr="007542C3" w:rsidRDefault="00343C04" w:rsidP="002E4B8A">
      <w:pPr>
        <w:pStyle w:val="Paragrafi"/>
        <w:rPr>
          <w:lang w:val="sq-AL"/>
        </w:rPr>
      </w:pPr>
      <w:r>
        <w:rPr>
          <w:lang w:val="sq-AL"/>
        </w:rPr>
        <w:t xml:space="preserve">- </w:t>
      </w:r>
      <w:r w:rsidR="002E4B8A" w:rsidRPr="007542C3">
        <w:rPr>
          <w:lang w:val="sq-AL"/>
        </w:rPr>
        <w:t>Me të paktën 3 lidhje për stiva me gjatësi &lt; 3 m</w:t>
      </w:r>
      <w:r w:rsidR="00C679EC" w:rsidRPr="007542C3">
        <w:rPr>
          <w:lang w:val="sq-AL"/>
        </w:rPr>
        <w:t>;</w:t>
      </w:r>
    </w:p>
    <w:p w:rsidR="002E4B8A" w:rsidRPr="007542C3" w:rsidRDefault="00343C04" w:rsidP="002E4B8A">
      <w:pPr>
        <w:pStyle w:val="Paragrafi"/>
        <w:rPr>
          <w:lang w:val="sq-AL"/>
        </w:rPr>
      </w:pPr>
      <w:r>
        <w:rPr>
          <w:lang w:val="sq-AL"/>
        </w:rPr>
        <w:t xml:space="preserve">- </w:t>
      </w:r>
      <w:r w:rsidR="002E4B8A" w:rsidRPr="007542C3">
        <w:rPr>
          <w:lang w:val="sq-AL"/>
        </w:rPr>
        <w:t>Me të paktën 4 lidhje për stiva me gjatësi &gt; 3 m</w:t>
      </w:r>
      <w:r w:rsidR="00C679EC" w:rsidRPr="007542C3">
        <w:rPr>
          <w:lang w:val="sq-AL"/>
        </w:rPr>
        <w:t>.</w:t>
      </w:r>
    </w:p>
    <w:p w:rsidR="002E4B8A" w:rsidRPr="007542C3" w:rsidRDefault="002E4B8A" w:rsidP="002E4B8A">
      <w:pPr>
        <w:pStyle w:val="Paragrafi"/>
        <w:rPr>
          <w:lang w:val="sq-AL"/>
        </w:rPr>
      </w:pPr>
      <w:r w:rsidRPr="007542C3">
        <w:rPr>
          <w:lang w:val="sq-AL"/>
        </w:rPr>
        <w:t>ose</w:t>
      </w:r>
    </w:p>
    <w:p w:rsidR="002E4B8A" w:rsidRPr="007542C3" w:rsidRDefault="002E4B8A" w:rsidP="002E4B8A">
      <w:pPr>
        <w:pStyle w:val="Paragrafi"/>
        <w:rPr>
          <w:lang w:val="sq-AL"/>
        </w:rPr>
      </w:pPr>
      <w:r w:rsidRPr="007542C3">
        <w:rPr>
          <w:lang w:val="sq-AL"/>
        </w:rPr>
        <w:t>- Me shirita çeliku me forcë këputje minimale 2000 dN</w:t>
      </w:r>
    </w:p>
    <w:p w:rsidR="002E4B8A" w:rsidRPr="007542C3" w:rsidRDefault="002E4B8A" w:rsidP="002E4B8A">
      <w:pPr>
        <w:pStyle w:val="Paragrafi"/>
        <w:rPr>
          <w:lang w:val="sq-AL"/>
        </w:rPr>
      </w:pPr>
      <w:r w:rsidRPr="007542C3">
        <w:rPr>
          <w:lang w:val="sq-AL"/>
        </w:rPr>
        <w:t xml:space="preserve">Me të </w:t>
      </w:r>
      <w:r w:rsidR="006A1063" w:rsidRPr="007542C3">
        <w:rPr>
          <w:lang w:val="sq-AL"/>
        </w:rPr>
        <w:t>paktën</w:t>
      </w:r>
      <w:r w:rsidRPr="007542C3">
        <w:rPr>
          <w:lang w:val="sq-AL"/>
        </w:rPr>
        <w:t xml:space="preserve"> 3 lidhje për stiv</w:t>
      </w:r>
      <w:r w:rsidR="00203909" w:rsidRPr="007542C3">
        <w:rPr>
          <w:rFonts w:ascii="Times New Roman" w:hAnsi="Times New Roman"/>
          <w:lang w:val="sq-AL"/>
        </w:rPr>
        <w:t>ë</w:t>
      </w:r>
      <w:r w:rsidRPr="007542C3">
        <w:rPr>
          <w:lang w:val="sq-AL"/>
        </w:rPr>
        <w:t xml:space="preserve"> me gjatësi &lt; 3 m</w:t>
      </w:r>
    </w:p>
    <w:p w:rsidR="002E4B8A" w:rsidRPr="007542C3" w:rsidRDefault="00E60753" w:rsidP="002E4B8A">
      <w:pPr>
        <w:pStyle w:val="Paragrafi"/>
        <w:rPr>
          <w:lang w:val="sq-AL"/>
        </w:rPr>
      </w:pPr>
      <w:r w:rsidRPr="00E60753">
        <w:rPr>
          <w:lang w:val="sq-AL"/>
        </w:rPr>
        <w:pict>
          <v:shape id="_x0000_s1593" type="#_x0000_t75" style="position:absolute;left:0;text-align:left;margin-left:54.25pt;margin-top:3.85pt;width:326.35pt;height:86.95pt;z-index:-251542528">
            <v:imagedata r:id="rId133" o:title=""/>
          </v:shape>
          <o:OLEObject Type="Embed" ProgID="CorelPHOTOPAINT.Image.13" ShapeID="_x0000_s1593" DrawAspect="Content" ObjectID="_1376986675" r:id="rId134"/>
        </w:pict>
      </w:r>
      <w:r w:rsidR="002E4B8A" w:rsidRPr="007542C3">
        <w:rPr>
          <w:lang w:val="sq-AL"/>
        </w:rPr>
        <w:t xml:space="preserve">E </w:t>
      </w:r>
      <w:r w:rsidR="006A1063" w:rsidRPr="007542C3">
        <w:rPr>
          <w:lang w:val="sq-AL"/>
        </w:rPr>
        <w:t>paktën</w:t>
      </w:r>
      <w:r w:rsidR="002E4B8A" w:rsidRPr="007542C3">
        <w:rPr>
          <w:lang w:val="sq-AL"/>
        </w:rPr>
        <w:t xml:space="preserve"> 3 lidhje për stiva</w:t>
      </w:r>
      <w:r w:rsidR="00C679EC" w:rsidRPr="007542C3">
        <w:rPr>
          <w:lang w:val="sq-AL"/>
        </w:rPr>
        <w:t xml:space="preserve"> </w:t>
      </w:r>
      <w:r w:rsidR="002E4B8A" w:rsidRPr="007542C3">
        <w:rPr>
          <w:lang w:val="sq-AL"/>
        </w:rPr>
        <w:t>me gjatësi &gt; 3 m + 1 lidhje shtesë çdo 2 m.</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D35C07" w:rsidP="002E4B8A">
      <w:pPr>
        <w:pStyle w:val="Paragrafi"/>
        <w:rPr>
          <w:lang w:val="sq-AL"/>
        </w:rPr>
      </w:pPr>
      <w:r w:rsidRPr="007542C3">
        <w:rPr>
          <w:lang w:val="sq-AL"/>
        </w:rPr>
        <w:t xml:space="preserve">Në </w:t>
      </w:r>
      <w:r w:rsidR="002E4B8A" w:rsidRPr="007542C3">
        <w:rPr>
          <w:lang w:val="sq-AL"/>
        </w:rPr>
        <w:t xml:space="preserve">drejtimin gjatësor të vagonit: stiva e ngarkuar me mundësi </w:t>
      </w:r>
      <w:r w:rsidR="00663342" w:rsidRPr="007542C3">
        <w:rPr>
          <w:lang w:val="sq-AL"/>
        </w:rPr>
        <w:t>rrëshqitje</w:t>
      </w:r>
      <w:r w:rsidR="002E4B8A" w:rsidRPr="007542C3">
        <w:rPr>
          <w:lang w:val="sq-AL"/>
        </w:rPr>
        <w:t xml:space="preserve"> (</w:t>
      </w:r>
      <w:r w:rsidR="00124CE7" w:rsidRPr="007542C3">
        <w:rPr>
          <w:lang w:val="sq-AL"/>
        </w:rPr>
        <w:t>zhvend</w:t>
      </w:r>
      <w:r w:rsidR="002E4B8A" w:rsidRPr="007542C3">
        <w:rPr>
          <w:lang w:val="sq-AL"/>
        </w:rPr>
        <w:t>osje)</w:t>
      </w:r>
    </w:p>
    <w:p w:rsidR="002E4B8A" w:rsidRPr="007542C3" w:rsidRDefault="00D35C07" w:rsidP="002E4B8A">
      <w:pPr>
        <w:pStyle w:val="Paragrafi"/>
        <w:rPr>
          <w:lang w:val="sq-AL"/>
        </w:rPr>
      </w:pPr>
      <w:r w:rsidRPr="007542C3">
        <w:rPr>
          <w:lang w:val="sq-AL"/>
        </w:rPr>
        <w:t xml:space="preserve">Në </w:t>
      </w:r>
      <w:r w:rsidR="002E4B8A" w:rsidRPr="007542C3">
        <w:rPr>
          <w:lang w:val="sq-AL"/>
        </w:rPr>
        <w:t>drejtimin tërthor të vagonit</w:t>
      </w:r>
    </w:p>
    <w:p w:rsidR="002E4B8A" w:rsidRPr="007542C3" w:rsidRDefault="002E4B8A" w:rsidP="002E4B8A">
      <w:pPr>
        <w:pStyle w:val="Paragrafi"/>
        <w:rPr>
          <w:lang w:val="sq-AL"/>
        </w:rPr>
      </w:pPr>
      <w:r w:rsidRPr="007542C3">
        <w:rPr>
          <w:lang w:val="sq-AL"/>
        </w:rPr>
        <w:t>9</w:t>
      </w:r>
      <w:r w:rsidR="00D35C07" w:rsidRPr="007542C3">
        <w:rPr>
          <w:lang w:val="sq-AL"/>
        </w:rPr>
        <w:t>.</w:t>
      </w:r>
      <w:r w:rsidRPr="007542C3">
        <w:rPr>
          <w:lang w:val="sq-AL"/>
        </w:rPr>
        <w:t xml:space="preserve"> Sigurimi bëhet me pjesë drejtuese, lartësia minimale 5 cm, lartësia minimale e punës (funksionale) 3</w:t>
      </w:r>
      <w:r w:rsidR="00D35C07" w:rsidRPr="007542C3">
        <w:rPr>
          <w:lang w:val="sq-AL"/>
        </w:rPr>
        <w:t xml:space="preserve"> </w:t>
      </w:r>
      <w:r w:rsidRPr="007542C3">
        <w:rPr>
          <w:lang w:val="sq-AL"/>
        </w:rPr>
        <w:t xml:space="preserve">cm. Këto pjesë fiksohen në dyshemenë e vagonit me </w:t>
      </w:r>
      <w:r w:rsidR="00CD2DCB" w:rsidRPr="007542C3">
        <w:rPr>
          <w:lang w:val="sq-AL"/>
        </w:rPr>
        <w:t>gozhdë</w:t>
      </w:r>
      <w:r w:rsidRPr="007542C3">
        <w:rPr>
          <w:lang w:val="sq-AL"/>
        </w:rPr>
        <w:t xml:space="preserve">, një gozhdë për 1500 kg ngarkesë dhe të </w:t>
      </w:r>
      <w:r w:rsidR="006A1063" w:rsidRPr="007542C3">
        <w:rPr>
          <w:lang w:val="sq-AL"/>
        </w:rPr>
        <w:t>paktën</w:t>
      </w:r>
      <w:r w:rsidRPr="007542C3">
        <w:rPr>
          <w:lang w:val="sq-AL"/>
        </w:rPr>
        <w:t xml:space="preserve"> 2 </w:t>
      </w:r>
      <w:r w:rsidR="00CD2DCB" w:rsidRPr="007542C3">
        <w:rPr>
          <w:lang w:val="sq-AL"/>
        </w:rPr>
        <w:t>gozhdë</w:t>
      </w:r>
      <w:r w:rsidRPr="007542C3">
        <w:rPr>
          <w:lang w:val="sq-AL"/>
        </w:rPr>
        <w:t xml:space="preserve"> për një pjesë drejtuese. </w:t>
      </w:r>
      <w:r w:rsidR="00CD2DCB" w:rsidRPr="007542C3">
        <w:rPr>
          <w:lang w:val="sq-AL"/>
        </w:rPr>
        <w:t>Gozhdë</w:t>
      </w:r>
      <w:r w:rsidRPr="007542C3">
        <w:rPr>
          <w:lang w:val="sq-AL"/>
        </w:rPr>
        <w:t>t duhet të kenë një diametër minimal prej 5 mm dhe të penetrojnë të paktën 40 mm në dyshemenë e vagonit.</w:t>
      </w:r>
    </w:p>
    <w:p w:rsidR="002E4B8A" w:rsidRPr="007542C3" w:rsidRDefault="002E4B8A" w:rsidP="002E4B8A">
      <w:pPr>
        <w:pStyle w:val="Paragrafi"/>
        <w:rPr>
          <w:lang w:val="sq-AL"/>
        </w:rPr>
      </w:pPr>
      <w:r w:rsidRPr="007542C3">
        <w:rPr>
          <w:lang w:val="sq-AL"/>
        </w:rPr>
        <w:t>10</w:t>
      </w:r>
      <w:r w:rsidR="00D35C07" w:rsidRPr="007542C3">
        <w:rPr>
          <w:lang w:val="sq-AL"/>
        </w:rPr>
        <w:t>.</w:t>
      </w:r>
      <w:r w:rsidRPr="007542C3">
        <w:rPr>
          <w:lang w:val="sq-AL"/>
        </w:rPr>
        <w:t xml:space="preserve"> Pakot me dimensione më të vogla që vendosen në pjesën e sipërme të stivës sigurohen me:</w:t>
      </w:r>
    </w:p>
    <w:p w:rsidR="002E4B8A" w:rsidRPr="007542C3" w:rsidRDefault="00D35C07" w:rsidP="002E4B8A">
      <w:pPr>
        <w:pStyle w:val="Paragrafi"/>
        <w:rPr>
          <w:lang w:val="sq-AL"/>
        </w:rPr>
      </w:pPr>
      <w:r w:rsidRPr="007542C3">
        <w:rPr>
          <w:lang w:val="sq-AL"/>
        </w:rPr>
        <w:t>-</w:t>
      </w:r>
      <w:r w:rsidR="002E4B8A" w:rsidRPr="007542C3">
        <w:rPr>
          <w:lang w:val="sq-AL"/>
        </w:rPr>
        <w:t xml:space="preserve"> elemente me </w:t>
      </w:r>
      <w:r w:rsidRPr="007542C3">
        <w:rPr>
          <w:lang w:val="sq-AL"/>
        </w:rPr>
        <w:t>fërkim të lartë (µ minimale 0.7</w:t>
      </w:r>
      <w:r w:rsidR="002E4B8A" w:rsidRPr="007542C3">
        <w:rPr>
          <w:lang w:val="sq-AL"/>
        </w:rPr>
        <w:t>)</w:t>
      </w:r>
      <w:r w:rsidR="00C679EC" w:rsidRPr="007542C3">
        <w:rPr>
          <w:lang w:val="sq-AL"/>
        </w:rPr>
        <w:t>;</w:t>
      </w:r>
      <w:r w:rsidR="002E4B8A" w:rsidRPr="007542C3">
        <w:rPr>
          <w:lang w:val="sq-AL"/>
        </w:rPr>
        <w:t xml:space="preserve"> dhe </w:t>
      </w:r>
    </w:p>
    <w:p w:rsidR="002E4B8A" w:rsidRPr="007542C3" w:rsidRDefault="00D35C07" w:rsidP="002E4B8A">
      <w:pPr>
        <w:pStyle w:val="Paragrafi"/>
        <w:rPr>
          <w:lang w:val="sq-AL"/>
        </w:rPr>
      </w:pPr>
      <w:r w:rsidRPr="007542C3">
        <w:rPr>
          <w:lang w:val="sq-AL"/>
        </w:rPr>
        <w:t>-</w:t>
      </w:r>
      <w:r w:rsidR="002E4B8A" w:rsidRPr="007542C3">
        <w:rPr>
          <w:lang w:val="sq-AL"/>
        </w:rPr>
        <w:t xml:space="preserve"> lidhen me pakot e </w:t>
      </w:r>
      <w:r w:rsidR="008E2DB7" w:rsidRPr="007542C3">
        <w:rPr>
          <w:lang w:val="sq-AL"/>
        </w:rPr>
        <w:t>rresht</w:t>
      </w:r>
      <w:r w:rsidR="002E4B8A" w:rsidRPr="007542C3">
        <w:rPr>
          <w:lang w:val="sq-AL"/>
        </w:rPr>
        <w:t xml:space="preserve">ave të </w:t>
      </w:r>
      <w:r w:rsidR="00E80741">
        <w:rPr>
          <w:lang w:val="sq-AL"/>
        </w:rPr>
        <w:t>më</w:t>
      </w:r>
      <w:r w:rsidR="002E4B8A" w:rsidRPr="007542C3">
        <w:rPr>
          <w:lang w:val="sq-AL"/>
        </w:rPr>
        <w:t xml:space="preserve">poshtëm (numri i lidhjeve dhe rregulli i lidhjes bëhet duke </w:t>
      </w:r>
      <w:r w:rsidR="002C0E20" w:rsidRPr="007542C3">
        <w:rPr>
          <w:lang w:val="sq-AL"/>
        </w:rPr>
        <w:t>i</w:t>
      </w:r>
      <w:r w:rsidR="002E4B8A" w:rsidRPr="007542C3">
        <w:rPr>
          <w:lang w:val="sq-AL"/>
        </w:rPr>
        <w:t>u referuar 8).</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FF0E80">
      <w:pPr>
        <w:pStyle w:val="NeniNr"/>
      </w:pPr>
      <w:r w:rsidRPr="007542C3">
        <w:t>Neni 10</w:t>
      </w:r>
    </w:p>
    <w:p w:rsidR="00F6354D" w:rsidRPr="007542C3" w:rsidRDefault="002E4B8A" w:rsidP="00FF0E80">
      <w:pPr>
        <w:pStyle w:val="NeniTitull"/>
      </w:pPr>
      <w:r w:rsidRPr="007542C3">
        <w:t>Llamarina çeliku të paketuara me tako druri në pjesën e poshtme të vendosura në mënyr</w:t>
      </w:r>
      <w:r w:rsidR="00CC001B" w:rsidRPr="007542C3">
        <w:rPr>
          <w:rFonts w:ascii="Times New Roman" w:hAnsi="Times New Roman"/>
        </w:rPr>
        <w:t>ë</w:t>
      </w:r>
      <w:r w:rsidRPr="007542C3">
        <w:t xml:space="preserve"> gjatësore, me prirje rrëshqitje</w:t>
      </w:r>
    </w:p>
    <w:p w:rsidR="00F6354D" w:rsidRPr="007542C3" w:rsidRDefault="00F6354D" w:rsidP="00F6354D">
      <w:pPr>
        <w:pStyle w:val="Paragrafi"/>
        <w:jc w:val="left"/>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F6354D" w:rsidRPr="007542C3" w:rsidTr="00CD1173">
        <w:tc>
          <w:tcPr>
            <w:tcW w:w="3798" w:type="dxa"/>
          </w:tcPr>
          <w:p w:rsidR="00F6354D" w:rsidRPr="00CD1173" w:rsidRDefault="00F6354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F6354D" w:rsidRPr="00CD1173" w:rsidRDefault="00F6354D" w:rsidP="00CD1173">
            <w:pPr>
              <w:pStyle w:val="Paragrafi"/>
              <w:ind w:firstLine="0"/>
              <w:rPr>
                <w:lang w:val="sq-AL"/>
              </w:rPr>
            </w:pPr>
            <w:r w:rsidRPr="00CD1173">
              <w:rPr>
                <w:lang w:val="sq-AL"/>
              </w:rPr>
              <w:t>Vagonët me trena bllok dhe transport të kombinuar</w:t>
            </w:r>
          </w:p>
          <w:p w:rsidR="00F6354D" w:rsidRPr="00CD1173" w:rsidRDefault="00F6354D" w:rsidP="00CD1173">
            <w:pPr>
              <w:pStyle w:val="Paragrafi"/>
              <w:ind w:firstLine="0"/>
              <w:rPr>
                <w:lang w:val="sq-AL"/>
              </w:rPr>
            </w:pPr>
            <w:r w:rsidRPr="00CD1173">
              <w:rPr>
                <w:lang w:val="sq-AL"/>
              </w:rPr>
              <w:t>Vagonë</w:t>
            </w:r>
            <w:r w:rsidR="00BE6E84" w:rsidRPr="00CD1173">
              <w:rPr>
                <w:lang w:val="sq-AL"/>
              </w:rPr>
              <w:t>t</w:t>
            </w:r>
            <w:r w:rsidRPr="00CD1173">
              <w:rPr>
                <w:lang w:val="sq-AL"/>
              </w:rPr>
              <w:t xml:space="preserve"> me amortizator me kors të gjatë</w:t>
            </w:r>
          </w:p>
        </w:tc>
      </w:tr>
    </w:tbl>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6A1063" w:rsidRPr="007542C3">
        <w:rPr>
          <w:lang w:val="sq-AL"/>
        </w:rPr>
        <w:t xml:space="preserve">. </w:t>
      </w:r>
      <w:r w:rsidRPr="007542C3">
        <w:rPr>
          <w:lang w:val="sq-AL"/>
        </w:rPr>
        <w:t xml:space="preserve">Llamarina çeliku të paketuara me ose pa vendosje tako druri </w:t>
      </w:r>
    </w:p>
    <w:p w:rsidR="002E4B8A" w:rsidRPr="007542C3" w:rsidRDefault="002E4B8A" w:rsidP="002E4B8A">
      <w:pPr>
        <w:pStyle w:val="Paragrafi"/>
        <w:rPr>
          <w:lang w:val="sq-AL"/>
        </w:rPr>
      </w:pPr>
      <w:r w:rsidRPr="007542C3">
        <w:rPr>
          <w:lang w:val="sq-AL"/>
        </w:rPr>
        <w:t>2</w:t>
      </w:r>
      <w:r w:rsidR="006A1063" w:rsidRPr="007542C3">
        <w:rPr>
          <w:lang w:val="sq-AL"/>
        </w:rPr>
        <w:t xml:space="preserve">. </w:t>
      </w:r>
      <w:r w:rsidRPr="007542C3">
        <w:rPr>
          <w:lang w:val="sq-AL"/>
        </w:rPr>
        <w:t>Lartësia e paketës</w:t>
      </w:r>
    </w:p>
    <w:p w:rsidR="002E4B8A" w:rsidRPr="007542C3" w:rsidRDefault="002E4B8A" w:rsidP="002E4B8A">
      <w:pPr>
        <w:pStyle w:val="Paragrafi"/>
        <w:rPr>
          <w:lang w:val="sq-AL"/>
        </w:rPr>
      </w:pPr>
      <w:r w:rsidRPr="007542C3">
        <w:rPr>
          <w:lang w:val="sq-AL"/>
        </w:rPr>
        <w:t>-</w:t>
      </w:r>
      <w:r w:rsidR="006A1063" w:rsidRPr="007542C3">
        <w:rPr>
          <w:lang w:val="sq-AL"/>
        </w:rPr>
        <w:t xml:space="preserve"> </w:t>
      </w:r>
      <w:r w:rsidRPr="007542C3">
        <w:rPr>
          <w:lang w:val="sq-AL"/>
        </w:rPr>
        <w:t>Maksimumi 75 cm, pjesët anësore të mbrojtura me detale në formë U ose të ambalazhuara me fletë të hollë</w:t>
      </w:r>
      <w:r w:rsidR="00663342" w:rsidRPr="007542C3">
        <w:rPr>
          <w:lang w:val="sq-AL"/>
        </w:rPr>
        <w:t xml:space="preserve"> </w:t>
      </w:r>
      <w:r w:rsidRPr="007542C3">
        <w:rPr>
          <w:lang w:val="sq-AL"/>
        </w:rPr>
        <w:t>llamarine.</w:t>
      </w:r>
    </w:p>
    <w:p w:rsidR="002E4B8A" w:rsidRPr="007542C3" w:rsidRDefault="002E4B8A" w:rsidP="002E4B8A">
      <w:pPr>
        <w:pStyle w:val="Paragrafi"/>
        <w:rPr>
          <w:lang w:val="sq-AL"/>
        </w:rPr>
      </w:pPr>
      <w:r w:rsidRPr="007542C3">
        <w:rPr>
          <w:lang w:val="sq-AL"/>
        </w:rPr>
        <w:t>-</w:t>
      </w:r>
      <w:r w:rsidR="006A1063" w:rsidRPr="007542C3">
        <w:rPr>
          <w:lang w:val="sq-AL"/>
        </w:rPr>
        <w:t xml:space="preserve"> </w:t>
      </w:r>
      <w:r w:rsidRPr="007542C3">
        <w:rPr>
          <w:lang w:val="sq-AL"/>
        </w:rPr>
        <w:t>Maksimumi 50 cm, pa</w:t>
      </w:r>
      <w:r w:rsidR="00663342" w:rsidRPr="007542C3">
        <w:rPr>
          <w:lang w:val="sq-AL"/>
        </w:rPr>
        <w:t xml:space="preserve"> mbrojtje të anëve dhe pa ambal</w:t>
      </w:r>
      <w:r w:rsidRPr="007542C3">
        <w:rPr>
          <w:lang w:val="sq-AL"/>
        </w:rPr>
        <w:t>azhim</w:t>
      </w:r>
      <w:r w:rsidR="00B765DD" w:rsidRPr="007542C3">
        <w:rPr>
          <w:lang w:val="sq-AL"/>
        </w:rPr>
        <w:t>.</w:t>
      </w:r>
    </w:p>
    <w:p w:rsidR="002E4B8A" w:rsidRPr="007542C3" w:rsidRDefault="002E4B8A" w:rsidP="002E4B8A">
      <w:pPr>
        <w:pStyle w:val="Paragrafi"/>
        <w:rPr>
          <w:lang w:val="sq-AL"/>
        </w:rPr>
      </w:pPr>
      <w:r w:rsidRPr="007542C3">
        <w:rPr>
          <w:lang w:val="sq-AL"/>
        </w:rPr>
        <w:t>3</w:t>
      </w:r>
      <w:r w:rsidR="006A1063" w:rsidRPr="007542C3">
        <w:rPr>
          <w:lang w:val="sq-AL"/>
        </w:rPr>
        <w:t xml:space="preserve">. </w:t>
      </w:r>
      <w:r w:rsidRPr="007542C3">
        <w:rPr>
          <w:lang w:val="sq-AL"/>
        </w:rPr>
        <w:t>Pakot duhet të jenë të lidhura me shirita çeliku në drejtim gjatësor dhe tërthor (forca këputëse të paktën 1.400 dN), intervalet e lidhjeve afërsisht çdo 1 m dhe të paktën 2 lidhje për çdo anë të pakos. Shiritat sintetik</w:t>
      </w:r>
      <w:r w:rsidR="00B765DD" w:rsidRPr="007542C3">
        <w:rPr>
          <w:rFonts w:ascii="Times New Roman" w:hAnsi="Times New Roman"/>
          <w:lang w:val="sq-AL"/>
        </w:rPr>
        <w:t>ë</w:t>
      </w:r>
      <w:r w:rsidRPr="007542C3">
        <w:rPr>
          <w:lang w:val="sq-AL"/>
        </w:rPr>
        <w:t xml:space="preserve"> mund të përdoren </w:t>
      </w:r>
      <w:r w:rsidR="009D45B9" w:rsidRPr="007542C3">
        <w:rPr>
          <w:lang w:val="sq-AL"/>
        </w:rPr>
        <w:t>vetëm</w:t>
      </w:r>
      <w:r w:rsidRPr="007542C3">
        <w:rPr>
          <w:lang w:val="sq-AL"/>
        </w:rPr>
        <w:t xml:space="preserve"> kur janë të mbrojtura pjesët anësore.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(K..., Li..., R..., E..., G..., H..., Si..., 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4</w:t>
      </w:r>
      <w:r w:rsidR="006A1063" w:rsidRPr="007542C3">
        <w:rPr>
          <w:lang w:val="sq-AL"/>
        </w:rPr>
        <w:t xml:space="preserve">. </w:t>
      </w:r>
      <w:r w:rsidRPr="007542C3">
        <w:rPr>
          <w:lang w:val="sq-AL"/>
        </w:rPr>
        <w:t xml:space="preserve">Pakot duhet të jenë me të njëjtën gjatësi e </w:t>
      </w:r>
      <w:r w:rsidR="00EF32F7" w:rsidRPr="007542C3">
        <w:rPr>
          <w:lang w:val="sq-AL"/>
        </w:rPr>
        <w:t>gjerë</w:t>
      </w:r>
      <w:r w:rsidRPr="007542C3">
        <w:rPr>
          <w:lang w:val="sq-AL"/>
        </w:rPr>
        <w:t xml:space="preserve">si e ngarkohen deri në 6 </w:t>
      </w:r>
      <w:r w:rsidR="008E2DB7" w:rsidRPr="007542C3">
        <w:rPr>
          <w:lang w:val="sq-AL"/>
        </w:rPr>
        <w:t>rresht</w:t>
      </w:r>
      <w:r w:rsidRPr="007542C3">
        <w:rPr>
          <w:lang w:val="sq-AL"/>
        </w:rPr>
        <w:t xml:space="preserve">a e lartësi stive deri 1.25 m, sidoqoftë lartësia të mos jetë më e madhe se </w:t>
      </w:r>
      <w:r w:rsidR="00EF32F7" w:rsidRPr="007542C3">
        <w:rPr>
          <w:lang w:val="sq-AL"/>
        </w:rPr>
        <w:t>gjerë</w:t>
      </w:r>
      <w:r w:rsidRPr="007542C3">
        <w:rPr>
          <w:lang w:val="sq-AL"/>
        </w:rPr>
        <w:t xml:space="preserve">sia e pakos. Stivat vendosen në tako druri të sistemuara në drejtimin gjatësor të vagonit, me ose pa </w:t>
      </w:r>
      <w:r w:rsidR="008E2DB7" w:rsidRPr="007542C3">
        <w:rPr>
          <w:lang w:val="sq-AL"/>
        </w:rPr>
        <w:t>hapësir</w:t>
      </w:r>
      <w:r w:rsidRPr="007542C3">
        <w:rPr>
          <w:lang w:val="sq-AL"/>
        </w:rPr>
        <w:t>a midis stivave. Për sa është e mundur shfrytëzohet maksimalisht gjatësia e vagonit.</w:t>
      </w:r>
    </w:p>
    <w:p w:rsidR="002E4B8A" w:rsidRPr="007542C3" w:rsidRDefault="002E4B8A" w:rsidP="002E4B8A">
      <w:pPr>
        <w:pStyle w:val="Paragrafi"/>
        <w:rPr>
          <w:lang w:val="sq-AL"/>
        </w:rPr>
      </w:pPr>
      <w:r w:rsidRPr="007542C3">
        <w:rPr>
          <w:lang w:val="sq-AL"/>
        </w:rPr>
        <w:t>5</w:t>
      </w:r>
      <w:r w:rsidR="006A1063" w:rsidRPr="007542C3">
        <w:rPr>
          <w:lang w:val="sq-AL"/>
        </w:rPr>
        <w:t>.</w:t>
      </w:r>
      <w:r w:rsidRPr="007542C3">
        <w:rPr>
          <w:lang w:val="sq-AL"/>
        </w:rPr>
        <w:t xml:space="preserve"> Me lidhje dhe tako konike</w:t>
      </w:r>
      <w:r w:rsidR="00B765DD"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6</w:t>
      </w:r>
      <w:r w:rsidR="006A1063" w:rsidRPr="007542C3">
        <w:rPr>
          <w:lang w:val="sq-AL"/>
        </w:rPr>
        <w:t>.</w:t>
      </w:r>
      <w:r w:rsidRPr="007542C3">
        <w:rPr>
          <w:lang w:val="sq-AL"/>
        </w:rPr>
        <w:t xml:space="preserve"> Me tako të lira</w:t>
      </w:r>
    </w:p>
    <w:p w:rsidR="002E4B8A" w:rsidRDefault="002E4B8A" w:rsidP="002E4B8A">
      <w:pPr>
        <w:pStyle w:val="Paragrafi"/>
        <w:rPr>
          <w:lang w:val="sq-AL"/>
        </w:rPr>
      </w:pPr>
      <w:r w:rsidRPr="007542C3">
        <w:rPr>
          <w:lang w:val="sq-AL"/>
        </w:rPr>
        <w:t>7</w:t>
      </w:r>
      <w:r w:rsidR="006A1063" w:rsidRPr="007542C3">
        <w:rPr>
          <w:lang w:val="sq-AL"/>
        </w:rPr>
        <w:t>.</w:t>
      </w:r>
      <w:r w:rsidRPr="007542C3">
        <w:rPr>
          <w:lang w:val="sq-AL"/>
        </w:rPr>
        <w:t xml:space="preserve"> Të sigurohet një distancë midis fundit të ngarkesës dhe ballove të vagonit prej:</w:t>
      </w:r>
    </w:p>
    <w:tbl>
      <w:tblPr>
        <w:tblW w:w="0" w:type="auto"/>
        <w:jc w:val="center"/>
        <w:tblBorders>
          <w:top w:val="single" w:sz="4" w:space="0" w:color="auto"/>
          <w:insideH w:val="single" w:sz="4" w:space="0" w:color="auto"/>
          <w:insideV w:val="single" w:sz="4" w:space="0" w:color="auto"/>
        </w:tblBorders>
        <w:tblLook w:val="04A0"/>
      </w:tblPr>
      <w:tblGrid>
        <w:gridCol w:w="3057"/>
        <w:gridCol w:w="4419"/>
      </w:tblGrid>
      <w:tr w:rsidR="00FF0E80" w:rsidRPr="007542C3" w:rsidTr="00FF0E80">
        <w:trPr>
          <w:trHeight w:val="300"/>
          <w:jc w:val="center"/>
        </w:trPr>
        <w:tc>
          <w:tcPr>
            <w:tcW w:w="3057" w:type="dxa"/>
          </w:tcPr>
          <w:p w:rsidR="00FF0E80" w:rsidRPr="00CD1173" w:rsidRDefault="00FF0E80" w:rsidP="00FF0E80">
            <w:pPr>
              <w:pStyle w:val="Paragrafi"/>
              <w:ind w:firstLine="0"/>
              <w:rPr>
                <w:lang w:val="sq-AL"/>
              </w:rPr>
            </w:pPr>
            <w:r w:rsidRPr="007542C3">
              <w:rPr>
                <w:lang w:val="sq-AL"/>
              </w:rPr>
              <w:t>50 cm</w:t>
            </w:r>
          </w:p>
        </w:tc>
        <w:tc>
          <w:tcPr>
            <w:tcW w:w="4419" w:type="dxa"/>
          </w:tcPr>
          <w:p w:rsidR="00FF0E80" w:rsidRPr="00CD1173" w:rsidRDefault="00FF0E80" w:rsidP="00FF0E80">
            <w:pPr>
              <w:pStyle w:val="Paragrafi"/>
              <w:ind w:firstLine="0"/>
              <w:jc w:val="center"/>
              <w:rPr>
                <w:lang w:val="sq-AL"/>
              </w:rPr>
            </w:pPr>
            <w:r w:rsidRPr="007542C3">
              <w:rPr>
                <w:lang w:val="sq-AL"/>
              </w:rPr>
              <w:t>0 cm</w:t>
            </w:r>
          </w:p>
        </w:tc>
      </w:tr>
    </w:tbl>
    <w:p w:rsidR="002E4B8A" w:rsidRPr="007542C3" w:rsidRDefault="002E4B8A" w:rsidP="002E4B8A">
      <w:pPr>
        <w:pStyle w:val="Paragrafi"/>
        <w:rPr>
          <w:lang w:val="sq-AL"/>
        </w:rPr>
      </w:pPr>
      <w:r w:rsidRPr="007542C3">
        <w:rPr>
          <w:lang w:val="sq-AL"/>
        </w:rPr>
        <w:t>8</w:t>
      </w:r>
      <w:r w:rsidR="006A1063" w:rsidRPr="007542C3">
        <w:rPr>
          <w:lang w:val="sq-AL"/>
        </w:rPr>
        <w:t xml:space="preserve">. </w:t>
      </w:r>
      <w:r w:rsidRPr="007542C3">
        <w:rPr>
          <w:lang w:val="sq-AL"/>
        </w:rPr>
        <w:t>Stiva duhet të lidhet në drejtimin gjatësor dhe tërthor me shirita çeliku (forca k</w:t>
      </w:r>
      <w:r w:rsidR="006A1063" w:rsidRPr="007542C3">
        <w:rPr>
          <w:rFonts w:ascii="Times New Roman" w:hAnsi="Times New Roman"/>
          <w:lang w:val="sq-AL"/>
        </w:rPr>
        <w:t>ë</w:t>
      </w:r>
      <w:r w:rsidRPr="007542C3">
        <w:rPr>
          <w:lang w:val="sq-AL"/>
        </w:rPr>
        <w:t>put</w:t>
      </w:r>
      <w:r w:rsidR="006A1063" w:rsidRPr="007542C3">
        <w:rPr>
          <w:rFonts w:ascii="Times New Roman" w:hAnsi="Times New Roman"/>
          <w:lang w:val="sq-AL"/>
        </w:rPr>
        <w:t>ë</w:t>
      </w:r>
      <w:r w:rsidRPr="007542C3">
        <w:rPr>
          <w:lang w:val="sq-AL"/>
        </w:rPr>
        <w:t>se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2.000 dN) në intervale afërsisht 1 metër. Numri i lidhjeve duhet të dublohet në drejtimin gjatësor në</w:t>
      </w:r>
      <w:r w:rsidR="0036389A" w:rsidRPr="007542C3">
        <w:rPr>
          <w:lang w:val="sq-AL"/>
        </w:rPr>
        <w:t xml:space="preserve"> </w:t>
      </w:r>
      <w:r w:rsidRPr="007542C3">
        <w:rPr>
          <w:lang w:val="sq-AL"/>
        </w:rPr>
        <w:t>qoftë</w:t>
      </w:r>
      <w:r w:rsidR="0036389A" w:rsidRPr="007542C3">
        <w:rPr>
          <w:lang w:val="sq-AL"/>
        </w:rPr>
        <w:t xml:space="preserve"> </w:t>
      </w:r>
      <w:r w:rsidRPr="007542C3">
        <w:rPr>
          <w:lang w:val="sq-AL"/>
        </w:rPr>
        <w:t>se stiva tejkalon 35 cm. P</w:t>
      </w:r>
      <w:r w:rsidR="006A1063" w:rsidRPr="007542C3">
        <w:rPr>
          <w:rFonts w:ascii="Times New Roman" w:hAnsi="Times New Roman"/>
          <w:lang w:val="sq-AL"/>
        </w:rPr>
        <w:t>ë</w:t>
      </w:r>
      <w:r w:rsidRPr="007542C3">
        <w:rPr>
          <w:lang w:val="sq-AL"/>
        </w:rPr>
        <w:t>rgjith</w:t>
      </w:r>
      <w:r w:rsidR="006A1063" w:rsidRPr="007542C3">
        <w:rPr>
          <w:rFonts w:ascii="Times New Roman" w:hAnsi="Times New Roman"/>
          <w:lang w:val="sq-AL"/>
        </w:rPr>
        <w:t>ë</w:t>
      </w:r>
      <w:r w:rsidRPr="007542C3">
        <w:rPr>
          <w:lang w:val="sq-AL"/>
        </w:rPr>
        <w:t>sisht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dy lidhje n</w:t>
      </w:r>
      <w:r w:rsidR="000D0E1D" w:rsidRPr="007542C3">
        <w:rPr>
          <w:rFonts w:ascii="Times New Roman" w:hAnsi="Times New Roman"/>
          <w:lang w:val="sq-AL"/>
        </w:rPr>
        <w:t>ë</w:t>
      </w:r>
      <w:r w:rsidRPr="007542C3">
        <w:rPr>
          <w:lang w:val="sq-AL"/>
        </w:rPr>
        <w:t xml:space="preserve"> secil</w:t>
      </w:r>
      <w:r w:rsidR="000D0E1D" w:rsidRPr="007542C3">
        <w:rPr>
          <w:rFonts w:ascii="Times New Roman" w:hAnsi="Times New Roman"/>
          <w:lang w:val="sq-AL"/>
        </w:rPr>
        <w:t>ë</w:t>
      </w:r>
      <w:r w:rsidRPr="007542C3">
        <w:rPr>
          <w:lang w:val="sq-AL"/>
        </w:rPr>
        <w:t>n an</w:t>
      </w:r>
      <w:r w:rsidR="000D0E1D" w:rsidRPr="007542C3">
        <w:rPr>
          <w:rFonts w:ascii="Times New Roman" w:hAnsi="Times New Roman"/>
          <w:lang w:val="sq-AL"/>
        </w:rPr>
        <w:t>ë</w:t>
      </w:r>
      <w:r w:rsidRPr="007542C3">
        <w:rPr>
          <w:lang w:val="sq-AL"/>
        </w:rPr>
        <w:t xml:space="preserve"> t</w:t>
      </w:r>
      <w:r w:rsidR="000D0E1D" w:rsidRPr="007542C3">
        <w:rPr>
          <w:rFonts w:ascii="Times New Roman" w:hAnsi="Times New Roman"/>
          <w:lang w:val="sq-AL"/>
        </w:rPr>
        <w:t>ë</w:t>
      </w:r>
      <w:r w:rsidRPr="007542C3">
        <w:rPr>
          <w:lang w:val="sq-AL"/>
        </w:rPr>
        <w:t xml:space="preserve"> stiv</w:t>
      </w:r>
      <w:r w:rsidR="000D0E1D" w:rsidRPr="007542C3">
        <w:rPr>
          <w:rFonts w:ascii="Times New Roman" w:hAnsi="Times New Roman"/>
          <w:lang w:val="sq-AL"/>
        </w:rPr>
        <w:t>ë</w:t>
      </w:r>
      <w:r w:rsidRPr="007542C3">
        <w:rPr>
          <w:lang w:val="sq-AL"/>
        </w:rPr>
        <w:t>s</w:t>
      </w:r>
      <w:r w:rsidR="00EF3A06" w:rsidRPr="007542C3">
        <w:rPr>
          <w:lang w:val="sq-AL"/>
        </w:rPr>
        <w:t>.</w:t>
      </w:r>
    </w:p>
    <w:p w:rsidR="002E4B8A" w:rsidRPr="007542C3" w:rsidRDefault="002E4B8A" w:rsidP="002E4B8A">
      <w:pPr>
        <w:pStyle w:val="Paragrafi"/>
        <w:rPr>
          <w:lang w:val="sq-AL"/>
        </w:rPr>
      </w:pPr>
      <w:r w:rsidRPr="007542C3">
        <w:rPr>
          <w:lang w:val="sq-AL"/>
        </w:rPr>
        <w:t>Shiritat sintetik</w:t>
      </w:r>
      <w:r w:rsidR="000D0E1D" w:rsidRPr="007542C3">
        <w:rPr>
          <w:rFonts w:ascii="Times New Roman" w:hAnsi="Times New Roman"/>
          <w:lang w:val="sq-AL"/>
        </w:rPr>
        <w:t>ë</w:t>
      </w:r>
      <w:r w:rsidRPr="007542C3">
        <w:rPr>
          <w:lang w:val="sq-AL"/>
        </w:rPr>
        <w:t xml:space="preserve"> mund të përdoren vet</w:t>
      </w:r>
      <w:r w:rsidR="0036389A" w:rsidRPr="007542C3">
        <w:rPr>
          <w:rFonts w:ascii="Times New Roman" w:hAnsi="Times New Roman"/>
          <w:lang w:val="sq-AL"/>
        </w:rPr>
        <w:t>ë</w:t>
      </w:r>
      <w:r w:rsidRPr="007542C3">
        <w:rPr>
          <w:lang w:val="sq-AL"/>
        </w:rPr>
        <w:t>m kur pako ka pajisjet mbrojtëse të</w:t>
      </w:r>
      <w:r w:rsidR="000D0E1D" w:rsidRPr="007542C3">
        <w:rPr>
          <w:lang w:val="sq-AL"/>
        </w:rPr>
        <w:t xml:space="preserve"> </w:t>
      </w:r>
      <w:r w:rsidRPr="007542C3">
        <w:rPr>
          <w:lang w:val="sq-AL"/>
        </w:rPr>
        <w:t>anëve.</w:t>
      </w:r>
    </w:p>
    <w:p w:rsidR="002E4B8A" w:rsidRPr="007542C3" w:rsidRDefault="00E60753" w:rsidP="002E4B8A">
      <w:pPr>
        <w:pStyle w:val="Paragrafi"/>
        <w:rPr>
          <w:lang w:val="sq-AL"/>
        </w:rPr>
      </w:pPr>
      <w:r w:rsidRPr="00E60753">
        <w:rPr>
          <w:lang w:val="sq-AL"/>
        </w:rPr>
        <w:pict>
          <v:shape id="_x0000_s1534" type="#_x0000_t75" style="position:absolute;left:0;text-align:left;margin-left:32.8pt;margin-top:6.7pt;width:373.95pt;height:77pt;z-index:-251596800">
            <v:imagedata r:id="rId135" o:title=""/>
          </v:shape>
          <o:OLEObject Type="Embed" ProgID="CorelPHOTOPAINT.Image.13" ShapeID="_x0000_s1534" DrawAspect="Content" ObjectID="_1376986676" r:id="rId136"/>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Në drejtimin gjatësor të vagonit, ngarkesa me </w:t>
      </w:r>
      <w:r w:rsidR="00663342" w:rsidRPr="007542C3">
        <w:rPr>
          <w:lang w:val="sq-AL"/>
        </w:rPr>
        <w:t>mundësi</w:t>
      </w:r>
      <w:r w:rsidRPr="007542C3">
        <w:rPr>
          <w:lang w:val="sq-AL"/>
        </w:rPr>
        <w:t xml:space="preserve"> lëvizjeje (rrëshqitje)</w:t>
      </w:r>
      <w:r w:rsidR="00EF3A06"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9</w:t>
      </w:r>
      <w:r w:rsidR="006A1063" w:rsidRPr="007542C3">
        <w:rPr>
          <w:lang w:val="sq-AL"/>
        </w:rPr>
        <w:t xml:space="preserve">. </w:t>
      </w:r>
      <w:r w:rsidRPr="007542C3">
        <w:rPr>
          <w:lang w:val="sq-AL"/>
        </w:rPr>
        <w:t>Në drejtimin tërthor të vagonit</w:t>
      </w:r>
    </w:p>
    <w:p w:rsidR="002E4B8A" w:rsidRPr="007542C3" w:rsidRDefault="002E4B8A" w:rsidP="002E4B8A">
      <w:pPr>
        <w:pStyle w:val="Paragrafi"/>
        <w:rPr>
          <w:lang w:val="sq-AL"/>
        </w:rPr>
      </w:pPr>
      <w:r w:rsidRPr="007542C3">
        <w:rPr>
          <w:lang w:val="sq-AL"/>
        </w:rPr>
        <w:t xml:space="preserve">Sigurimi me pajisje drejtuese, minimumi i </w:t>
      </w:r>
      <w:r w:rsidR="008A04D1" w:rsidRPr="007542C3">
        <w:rPr>
          <w:lang w:val="sq-AL"/>
        </w:rPr>
        <w:t>lartësisë</w:t>
      </w:r>
      <w:r w:rsidRPr="007542C3">
        <w:rPr>
          <w:lang w:val="sq-AL"/>
        </w:rPr>
        <w:t xml:space="preserve"> 5 cm, lartësia e punës (funksionale) 3 cm. Këto pajisje fiksohen në </w:t>
      </w:r>
      <w:r w:rsidR="00663342" w:rsidRPr="007542C3">
        <w:rPr>
          <w:lang w:val="sq-AL"/>
        </w:rPr>
        <w:t>dyshemenë</w:t>
      </w:r>
      <w:r w:rsidRPr="007542C3">
        <w:rPr>
          <w:lang w:val="sq-AL"/>
        </w:rPr>
        <w:t xml:space="preserve"> e vagonit me </w:t>
      </w:r>
      <w:r w:rsidR="00CD2DCB" w:rsidRPr="007542C3">
        <w:rPr>
          <w:lang w:val="sq-AL"/>
        </w:rPr>
        <w:t>gozhdë</w:t>
      </w:r>
      <w:r w:rsidRPr="007542C3">
        <w:rPr>
          <w:lang w:val="sq-AL"/>
        </w:rPr>
        <w:t xml:space="preserve">, një </w:t>
      </w:r>
      <w:r w:rsidR="002F68F3" w:rsidRPr="007542C3">
        <w:rPr>
          <w:lang w:val="sq-AL"/>
        </w:rPr>
        <w:t>gozhdë</w:t>
      </w:r>
      <w:r w:rsidRPr="007542C3">
        <w:rPr>
          <w:lang w:val="sq-AL"/>
        </w:rPr>
        <w:t xml:space="preserve"> për 1500 kg peshë të ngarkesës dhe të paktën 2 </w:t>
      </w:r>
      <w:r w:rsidR="00CD2DCB" w:rsidRPr="007542C3">
        <w:rPr>
          <w:lang w:val="sq-AL"/>
        </w:rPr>
        <w:t>gozhdë</w:t>
      </w:r>
      <w:r w:rsidRPr="007542C3">
        <w:rPr>
          <w:lang w:val="sq-AL"/>
        </w:rPr>
        <w:t xml:space="preserve"> për çdo pajisje drejtuese. </w:t>
      </w:r>
      <w:r w:rsidR="00CD2DCB" w:rsidRPr="007542C3">
        <w:rPr>
          <w:lang w:val="sq-AL"/>
        </w:rPr>
        <w:t>Gozhdë</w:t>
      </w:r>
      <w:r w:rsidRPr="007542C3">
        <w:rPr>
          <w:lang w:val="sq-AL"/>
        </w:rPr>
        <w:t xml:space="preserve"> duhet të këtë diametër minimal 5 mm dhe të penetroj</w:t>
      </w:r>
      <w:r w:rsidR="00EF3A06" w:rsidRPr="007542C3">
        <w:rPr>
          <w:rFonts w:ascii="Times New Roman" w:hAnsi="Times New Roman"/>
          <w:lang w:val="sq-AL"/>
        </w:rPr>
        <w:t>ë</w:t>
      </w:r>
      <w:r w:rsidRPr="007542C3">
        <w:rPr>
          <w:lang w:val="sq-AL"/>
        </w:rPr>
        <w:t xml:space="preserve"> të paktën 40 mm në dyshemenë e vagonit.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shih </w:t>
      </w:r>
      <w:r w:rsidR="006A1063" w:rsidRPr="007542C3">
        <w:rPr>
          <w:lang w:val="sq-AL"/>
        </w:rPr>
        <w:t>n</w:t>
      </w:r>
      <w:r w:rsidRPr="007542C3">
        <w:rPr>
          <w:lang w:val="sq-AL"/>
        </w:rPr>
        <w:t>enin 2.</w:t>
      </w:r>
    </w:p>
    <w:p w:rsidR="002E4B8A" w:rsidRPr="007542C3" w:rsidRDefault="002E4B8A" w:rsidP="002E4B8A">
      <w:pPr>
        <w:pStyle w:val="Paragrafi"/>
        <w:rPr>
          <w:lang w:val="sq-AL"/>
        </w:rPr>
      </w:pPr>
    </w:p>
    <w:p w:rsidR="002E4B8A" w:rsidRPr="007542C3" w:rsidRDefault="002E4B8A" w:rsidP="0071356D">
      <w:pPr>
        <w:pStyle w:val="NeniNr"/>
      </w:pPr>
      <w:r w:rsidRPr="007542C3">
        <w:t>Neni 11</w:t>
      </w:r>
    </w:p>
    <w:p w:rsidR="00565910" w:rsidRPr="007542C3" w:rsidRDefault="002E4B8A" w:rsidP="0071356D">
      <w:pPr>
        <w:pStyle w:val="NeniTitull"/>
      </w:pPr>
      <w:r w:rsidRPr="007542C3">
        <w:t>Pllaka metalike të mesme e të rënd</w:t>
      </w:r>
      <w:r w:rsidR="00FE36A3" w:rsidRPr="007542C3">
        <w:rPr>
          <w:rFonts w:ascii="Times New Roman" w:hAnsi="Times New Roman"/>
        </w:rPr>
        <w:t>a</w:t>
      </w:r>
      <w:r w:rsidRPr="007542C3">
        <w:t xml:space="preserve"> (të pagrasatuar</w:t>
      </w:r>
      <w:r w:rsidR="00FE36A3" w:rsidRPr="007542C3">
        <w:t>a</w:t>
      </w:r>
      <w:r w:rsidRPr="007542C3">
        <w:t xml:space="preserve">) </w:t>
      </w:r>
    </w:p>
    <w:p w:rsidR="00565910" w:rsidRPr="007542C3" w:rsidRDefault="00565910" w:rsidP="00565910">
      <w:pPr>
        <w:pStyle w:val="Paragrafi"/>
        <w:jc w:val="center"/>
        <w:rPr>
          <w:lang w:val="sq-AL"/>
        </w:rPr>
      </w:pPr>
    </w:p>
    <w:tbl>
      <w:tblPr>
        <w:tblW w:w="0" w:type="auto"/>
        <w:jc w:val="center"/>
        <w:tblBorders>
          <w:top w:val="single" w:sz="4" w:space="0" w:color="auto"/>
          <w:insideH w:val="single" w:sz="4" w:space="0" w:color="auto"/>
          <w:insideV w:val="single" w:sz="4" w:space="0" w:color="auto"/>
        </w:tblBorders>
        <w:tblLook w:val="04A0"/>
      </w:tblPr>
      <w:tblGrid>
        <w:gridCol w:w="3798"/>
        <w:gridCol w:w="5489"/>
      </w:tblGrid>
      <w:tr w:rsidR="00C1145F" w:rsidRPr="007542C3" w:rsidTr="0071356D">
        <w:trPr>
          <w:jc w:val="center"/>
        </w:trPr>
        <w:tc>
          <w:tcPr>
            <w:tcW w:w="3798" w:type="dxa"/>
          </w:tcPr>
          <w:p w:rsidR="00C1145F" w:rsidRPr="00CD1173" w:rsidRDefault="00C1145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C1145F" w:rsidRPr="00CD1173" w:rsidRDefault="00C1145F" w:rsidP="00CD1173">
            <w:pPr>
              <w:pStyle w:val="Paragrafi"/>
              <w:ind w:firstLine="0"/>
              <w:rPr>
                <w:lang w:val="sq-AL"/>
              </w:rPr>
            </w:pPr>
            <w:r w:rsidRPr="00CD1173">
              <w:rPr>
                <w:lang w:val="sq-AL"/>
              </w:rPr>
              <w:t>Vagonët me trena bllok dhe transport të kombinuar</w:t>
            </w:r>
          </w:p>
        </w:tc>
      </w:tr>
    </w:tbl>
    <w:p w:rsidR="00565910" w:rsidRPr="007542C3" w:rsidRDefault="00565910" w:rsidP="00565910">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11688D" w:rsidRPr="007542C3">
        <w:rPr>
          <w:lang w:val="sq-AL"/>
        </w:rPr>
        <w:t>.</w:t>
      </w:r>
      <w:r w:rsidRPr="007542C3">
        <w:rPr>
          <w:lang w:val="sq-AL"/>
        </w:rPr>
        <w:t xml:space="preserve"> Pllaka metalike n</w:t>
      </w:r>
      <w:r w:rsidR="00D463B0" w:rsidRPr="007542C3">
        <w:rPr>
          <w:rFonts w:ascii="Times New Roman" w:hAnsi="Times New Roman"/>
          <w:lang w:val="sq-AL"/>
        </w:rPr>
        <w:t>ë</w:t>
      </w:r>
      <w:r w:rsidRPr="007542C3">
        <w:rPr>
          <w:lang w:val="sq-AL"/>
        </w:rPr>
        <w:t xml:space="preserve"> stiva.</w:t>
      </w:r>
    </w:p>
    <w:p w:rsidR="002E4B8A" w:rsidRPr="007542C3" w:rsidRDefault="002E4B8A" w:rsidP="002E4B8A">
      <w:pPr>
        <w:pStyle w:val="Paragrafi"/>
        <w:rPr>
          <w:lang w:val="sq-AL"/>
        </w:rPr>
      </w:pPr>
      <w:r w:rsidRPr="007542C3">
        <w:rPr>
          <w:lang w:val="sq-AL"/>
        </w:rPr>
        <w:t>2</w:t>
      </w:r>
      <w:r w:rsidR="0011688D" w:rsidRPr="007542C3">
        <w:rPr>
          <w:lang w:val="sq-AL"/>
        </w:rPr>
        <w:t>.</w:t>
      </w:r>
      <w:r w:rsidRPr="007542C3">
        <w:rPr>
          <w:lang w:val="sq-AL"/>
        </w:rPr>
        <w:t xml:space="preserve"> Stiva individuale, të lidhura të paktën 2 her</w:t>
      </w:r>
      <w:r w:rsidR="0011688D" w:rsidRPr="007542C3">
        <w:rPr>
          <w:rFonts w:ascii="Times New Roman" w:hAnsi="Times New Roman"/>
          <w:lang w:val="sq-AL"/>
        </w:rPr>
        <w:t>ë.</w:t>
      </w:r>
    </w:p>
    <w:p w:rsidR="002E4B8A" w:rsidRPr="007542C3" w:rsidRDefault="002E4B8A" w:rsidP="002E4B8A">
      <w:pPr>
        <w:pStyle w:val="Paragrafi"/>
        <w:rPr>
          <w:lang w:val="sq-AL"/>
        </w:rPr>
      </w:pPr>
      <w:r w:rsidRPr="007542C3">
        <w:rPr>
          <w:lang w:val="sq-AL"/>
        </w:rPr>
        <w:t>3</w:t>
      </w:r>
      <w:r w:rsidR="0011688D" w:rsidRPr="007542C3">
        <w:rPr>
          <w:lang w:val="sq-AL"/>
        </w:rPr>
        <w:t xml:space="preserve">. </w:t>
      </w:r>
      <w:r w:rsidRPr="007542C3">
        <w:rPr>
          <w:lang w:val="sq-AL"/>
        </w:rPr>
        <w:t>Të vendosura në form</w:t>
      </w:r>
      <w:r w:rsidR="00C14FE5" w:rsidRPr="007542C3">
        <w:rPr>
          <w:rFonts w:ascii="Times New Roman" w:hAnsi="Times New Roman"/>
          <w:lang w:val="sq-AL"/>
        </w:rPr>
        <w:t>ë</w:t>
      </w:r>
      <w:r w:rsidRPr="007542C3">
        <w:rPr>
          <w:lang w:val="sq-AL"/>
        </w:rPr>
        <w:t xml:space="preserve"> bishtdall</w:t>
      </w:r>
      <w:r w:rsidR="00C14FE5" w:rsidRPr="007542C3">
        <w:rPr>
          <w:rFonts w:ascii="Times New Roman" w:hAnsi="Times New Roman"/>
          <w:lang w:val="sq-AL"/>
        </w:rPr>
        <w:t>ë</w:t>
      </w:r>
      <w:r w:rsidRPr="007542C3">
        <w:rPr>
          <w:lang w:val="sq-AL"/>
        </w:rPr>
        <w:t>ndysheje (pjesët fundore njëra mbi tjetrën të dy stivave të ndryshme), të lidhura në drejtimin tërthor të ngarkesës të paktën tr</w:t>
      </w:r>
      <w:r w:rsidR="00FE36A3" w:rsidRPr="007542C3">
        <w:rPr>
          <w:lang w:val="sq-AL"/>
        </w:rPr>
        <w:t>i</w:t>
      </w:r>
      <w:r w:rsidRPr="007542C3">
        <w:rPr>
          <w:lang w:val="sq-AL"/>
        </w:rPr>
        <w:t xml:space="preserve"> herë, përfshirë një lidhje në seksionin e intersektimit të llamarinave.</w:t>
      </w:r>
    </w:p>
    <w:p w:rsidR="002E4B8A" w:rsidRPr="007542C3" w:rsidRDefault="002E4B8A" w:rsidP="002E4B8A">
      <w:pPr>
        <w:pStyle w:val="Paragrafi"/>
        <w:rPr>
          <w:lang w:val="sq-AL"/>
        </w:rPr>
      </w:pPr>
      <w:r w:rsidRPr="007542C3">
        <w:rPr>
          <w:lang w:val="sq-AL"/>
        </w:rPr>
        <w:t>Tipi i lidhjes: shirita çeliku, forca e këputjes të paktën 14 kN, me anët e pakove të mbrojtura ose me tel çeliku me diametër të paktën 5 mm (dopjo –</w:t>
      </w:r>
      <w:r w:rsidR="001250D3" w:rsidRPr="007542C3">
        <w:rPr>
          <w:lang w:val="sq-AL"/>
        </w:rPr>
        <w:t xml:space="preserve"> </w:t>
      </w:r>
      <w:r w:rsidRPr="007542C3">
        <w:rPr>
          <w:lang w:val="sq-AL"/>
        </w:rPr>
        <w:t>lidhje)</w:t>
      </w:r>
      <w:r w:rsidR="00884D24"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anësore ose krahë dhe dysheme druri (K..., R..., Sa..., Sp...). Për pllaka me </w:t>
      </w:r>
      <w:r w:rsidR="00EF32F7" w:rsidRPr="007542C3">
        <w:rPr>
          <w:lang w:val="sq-AL"/>
        </w:rPr>
        <w:t>gjerë</w:t>
      </w:r>
      <w:r w:rsidR="002E4B8A" w:rsidRPr="007542C3">
        <w:rPr>
          <w:lang w:val="sq-AL"/>
        </w:rPr>
        <w:t>si të veçantë, spondat anësore ose krahët ulen (vendosen n</w:t>
      </w:r>
      <w:r w:rsidR="0011688D" w:rsidRPr="007542C3">
        <w:rPr>
          <w:rFonts w:ascii="Times New Roman" w:hAnsi="Times New Roman"/>
          <w:lang w:val="sq-AL"/>
        </w:rPr>
        <w:t>ë</w:t>
      </w:r>
      <w:r w:rsidR="002E4B8A" w:rsidRPr="007542C3">
        <w:rPr>
          <w:lang w:val="sq-AL"/>
        </w:rPr>
        <w:t xml:space="preserve"> pozicion të shtrirë).</w:t>
      </w:r>
    </w:p>
    <w:p w:rsidR="002E4B8A" w:rsidRPr="007542C3" w:rsidRDefault="002E4B8A" w:rsidP="002E4B8A">
      <w:pPr>
        <w:pStyle w:val="Paragrafi"/>
        <w:rPr>
          <w:lang w:val="sq-AL"/>
        </w:rPr>
      </w:pPr>
      <w:r w:rsidRPr="007542C3">
        <w:rPr>
          <w:lang w:val="sq-AL"/>
        </w:rPr>
        <w:t xml:space="preserve">Metoda e ngarkimit </w:t>
      </w:r>
    </w:p>
    <w:p w:rsidR="002E4B8A" w:rsidRPr="007542C3" w:rsidRDefault="002E4B8A" w:rsidP="002E4B8A">
      <w:pPr>
        <w:pStyle w:val="Paragrafi"/>
        <w:rPr>
          <w:lang w:val="sq-AL"/>
        </w:rPr>
      </w:pPr>
      <w:r w:rsidRPr="007542C3">
        <w:rPr>
          <w:lang w:val="sq-AL"/>
        </w:rPr>
        <w:t>4</w:t>
      </w:r>
      <w:r w:rsidR="0011688D" w:rsidRPr="007542C3">
        <w:rPr>
          <w:lang w:val="sq-AL"/>
        </w:rPr>
        <w:t>.</w:t>
      </w:r>
      <w:r w:rsidRPr="007542C3">
        <w:rPr>
          <w:lang w:val="sq-AL"/>
        </w:rPr>
        <w:t xml:space="preserve"> Stiva e ngarkesës vendoset direkt në dyshemenë e vagonit, në traversa bylyk ose pajisje me konstruksion druri me binar </w:t>
      </w:r>
      <w:r w:rsidR="00663342" w:rsidRPr="007542C3">
        <w:rPr>
          <w:lang w:val="sq-AL"/>
        </w:rPr>
        <w:t>katërkëndësh</w:t>
      </w:r>
      <w:r w:rsidRPr="007542C3">
        <w:rPr>
          <w:lang w:val="sq-AL"/>
        </w:rPr>
        <w:t xml:space="preserve"> të shtrirë nga faq</w:t>
      </w:r>
      <w:r w:rsidR="00663342" w:rsidRPr="007542C3">
        <w:rPr>
          <w:lang w:val="sq-AL"/>
        </w:rPr>
        <w:t>j</w:t>
      </w:r>
      <w:r w:rsidRPr="007542C3">
        <w:rPr>
          <w:lang w:val="sq-AL"/>
        </w:rPr>
        <w:t xml:space="preserve">a e </w:t>
      </w:r>
      <w:r w:rsidR="00EF32F7" w:rsidRPr="007542C3">
        <w:rPr>
          <w:lang w:val="sq-AL"/>
        </w:rPr>
        <w:t>gjerë</w:t>
      </w:r>
      <w:r w:rsidRPr="007542C3">
        <w:rPr>
          <w:lang w:val="sq-AL"/>
        </w:rPr>
        <w:t>, pllakat duhet të dalin të paktën 50 cm jashtëbinar</w:t>
      </w:r>
      <w:r w:rsidR="0011688D" w:rsidRPr="007542C3">
        <w:rPr>
          <w:rFonts w:ascii="Times New Roman" w:hAnsi="Times New Roman"/>
          <w:lang w:val="sq-AL"/>
        </w:rPr>
        <w:t>ë</w:t>
      </w:r>
      <w:r w:rsidRPr="007542C3">
        <w:rPr>
          <w:lang w:val="sq-AL"/>
        </w:rPr>
        <w:t>ve (takove).</w:t>
      </w:r>
    </w:p>
    <w:p w:rsidR="002E4B8A" w:rsidRPr="007542C3" w:rsidRDefault="002E4B8A" w:rsidP="002E4B8A">
      <w:pPr>
        <w:pStyle w:val="Paragrafi"/>
        <w:rPr>
          <w:lang w:val="sq-AL"/>
        </w:rPr>
      </w:pPr>
      <w:r w:rsidRPr="007542C3">
        <w:rPr>
          <w:lang w:val="sq-AL"/>
        </w:rPr>
        <w:t>5</w:t>
      </w:r>
      <w:r w:rsidR="0011688D" w:rsidRPr="007542C3">
        <w:rPr>
          <w:lang w:val="sq-AL"/>
        </w:rPr>
        <w:t>.</w:t>
      </w:r>
      <w:r w:rsidRPr="007542C3">
        <w:rPr>
          <w:lang w:val="sq-AL"/>
        </w:rPr>
        <w:t xml:space="preserve"> Për ngarkesat që bëhen mbi d</w:t>
      </w:r>
      <w:r w:rsidR="00663342" w:rsidRPr="007542C3">
        <w:rPr>
          <w:rFonts w:ascii="Times New Roman" w:hAnsi="Times New Roman"/>
          <w:lang w:val="sq-AL"/>
        </w:rPr>
        <w:t>ë</w:t>
      </w:r>
      <w:r w:rsidRPr="007542C3">
        <w:rPr>
          <w:lang w:val="sq-AL"/>
        </w:rPr>
        <w:t>rrasa, fundet e ngarkesave duhet të mbështeten në të njëjtën lartësi n</w:t>
      </w:r>
      <w:r w:rsidR="00D463B0" w:rsidRPr="007542C3">
        <w:rPr>
          <w:rFonts w:ascii="Times New Roman" w:hAnsi="Times New Roman"/>
          <w:lang w:val="sq-AL"/>
        </w:rPr>
        <w:t>ë</w:t>
      </w:r>
      <w:r w:rsidRPr="007542C3">
        <w:rPr>
          <w:lang w:val="sq-AL"/>
        </w:rPr>
        <w:t xml:space="preserve"> dërrasat gjatësore, që janë të gozhduara në vend.</w:t>
      </w:r>
    </w:p>
    <w:p w:rsidR="002E4B8A" w:rsidRPr="007542C3" w:rsidRDefault="00E60753" w:rsidP="002E4B8A">
      <w:pPr>
        <w:pStyle w:val="Paragrafi"/>
        <w:rPr>
          <w:lang w:val="sq-AL"/>
        </w:rPr>
      </w:pPr>
      <w:r w:rsidRPr="00E60753">
        <w:rPr>
          <w:lang w:val="sq-AL"/>
        </w:rPr>
        <w:pict>
          <v:shape id="_x0000_s1535" type="#_x0000_t75" style="position:absolute;left:0;text-align:left;margin-left:19.4pt;margin-top:9.25pt;width:410.7pt;height:178.35pt;z-index:-251595776" o:preferrelative="f">
            <v:imagedata r:id="rId137" o:title=""/>
          </v:shape>
          <o:OLEObject Type="Embed" ProgID="CorelPHOTOPAINT.Image.13" ShapeID="_x0000_s1535" DrawAspect="Content" ObjectID="_1376986677" r:id="rId138"/>
        </w:pict>
      </w:r>
      <w:r w:rsidRPr="00E60753">
        <w:rPr>
          <w:lang w:val="sq-AL"/>
        </w:rPr>
        <w:pict>
          <v:line id="Line 11" o:spid="_x0000_s1411" style="position:absolute;left:0;text-align:left;z-index:251547648;visibility:visible;mso-wrap-distance-left:3.17497mm;mso-wrap-distance-right:3.17497mm" from="254.1pt,9.25pt" to="254.1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rSFAIAACo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"/>
        </w:pict>
      </w:r>
      <w:r w:rsidR="002E4B8A" w:rsidRPr="007542C3">
        <w:rPr>
          <w:lang w:val="sq-AL"/>
        </w:rPr>
        <w:t>6</w:t>
      </w:r>
      <w:r w:rsidR="0011688D" w:rsidRPr="007542C3">
        <w:rPr>
          <w:lang w:val="sq-AL"/>
        </w:rPr>
        <w:t>.</w:t>
      </w:r>
      <w:r w:rsidR="002E4B8A" w:rsidRPr="007542C3">
        <w:rPr>
          <w:lang w:val="sq-AL"/>
        </w:rPr>
        <w:t xml:space="preserve"> </w:t>
      </w:r>
      <w:r w:rsidR="008E2DB7" w:rsidRPr="007542C3">
        <w:rPr>
          <w:lang w:val="sq-AL"/>
        </w:rPr>
        <w:t>Hapësir</w:t>
      </w:r>
      <w:r w:rsidR="002E4B8A" w:rsidRPr="007542C3">
        <w:rPr>
          <w:lang w:val="sq-AL"/>
        </w:rPr>
        <w:t>a (distanca) minimale</w:t>
      </w:r>
      <w:r w:rsidR="00884D24" w:rsidRPr="007542C3">
        <w:rPr>
          <w:lang w:val="sq-AL"/>
        </w:rPr>
        <w:t>.</w:t>
      </w:r>
    </w:p>
    <w:p w:rsidR="002E4B8A" w:rsidRPr="007542C3" w:rsidRDefault="002E4B8A" w:rsidP="002E4B8A">
      <w:pPr>
        <w:pStyle w:val="Paragrafi"/>
        <w:rPr>
          <w:lang w:val="sq-AL"/>
        </w:rPr>
      </w:pPr>
      <w:r w:rsidRPr="007542C3">
        <w:rPr>
          <w:lang w:val="sq-AL"/>
        </w:rPr>
        <w:t xml:space="preserve">                                               50 cm                             0 cm</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C1145F" w:rsidRPr="007542C3" w:rsidRDefault="00C1145F" w:rsidP="002E4B8A">
      <w:pPr>
        <w:pStyle w:val="Paragrafi"/>
        <w:rPr>
          <w:lang w:val="sq-AL"/>
        </w:rPr>
      </w:pPr>
    </w:p>
    <w:p w:rsidR="00C1145F" w:rsidRPr="007542C3" w:rsidRDefault="00C1145F" w:rsidP="002E4B8A">
      <w:pPr>
        <w:pStyle w:val="Paragrafi"/>
        <w:rPr>
          <w:lang w:val="sq-AL"/>
        </w:rPr>
      </w:pPr>
    </w:p>
    <w:p w:rsidR="00C1145F" w:rsidRPr="007542C3" w:rsidRDefault="00C1145F"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Në drejtimin gjatësor të vagoni</w:t>
      </w:r>
      <w:r w:rsidR="00F119F4" w:rsidRPr="007542C3">
        <w:rPr>
          <w:lang w:val="sq-AL"/>
        </w:rPr>
        <w:t>t</w:t>
      </w:r>
      <w:r w:rsidR="00884D24" w:rsidRPr="007542C3">
        <w:rPr>
          <w:lang w:val="sq-AL"/>
        </w:rPr>
        <w:t>;</w:t>
      </w:r>
    </w:p>
    <w:p w:rsidR="002E4B8A" w:rsidRPr="007542C3" w:rsidRDefault="002E4B8A" w:rsidP="002E4B8A">
      <w:pPr>
        <w:pStyle w:val="Paragrafi"/>
        <w:rPr>
          <w:lang w:val="sq-AL"/>
        </w:rPr>
      </w:pPr>
      <w:r w:rsidRPr="007542C3">
        <w:rPr>
          <w:lang w:val="sq-AL"/>
        </w:rPr>
        <w:t>-  Nëpërmjet spondave ballore dhe krah</w:t>
      </w:r>
      <w:r w:rsidR="00663342" w:rsidRPr="007542C3">
        <w:rPr>
          <w:rFonts w:ascii="Times New Roman" w:hAnsi="Times New Roman"/>
          <w:lang w:val="sq-AL"/>
        </w:rPr>
        <w:t>ë</w:t>
      </w:r>
      <w:r w:rsidRPr="007542C3">
        <w:rPr>
          <w:lang w:val="sq-AL"/>
        </w:rPr>
        <w:t>ve</w:t>
      </w:r>
      <w:r w:rsidR="00884D24" w:rsidRPr="007542C3">
        <w:rPr>
          <w:lang w:val="sq-AL"/>
        </w:rPr>
        <w:t>;</w:t>
      </w:r>
    </w:p>
    <w:p w:rsidR="002E4B8A" w:rsidRPr="007542C3" w:rsidRDefault="002E4B8A" w:rsidP="002E4B8A">
      <w:pPr>
        <w:pStyle w:val="Paragrafi"/>
        <w:rPr>
          <w:lang w:val="sq-AL"/>
        </w:rPr>
      </w:pPr>
      <w:r w:rsidRPr="007542C3">
        <w:rPr>
          <w:lang w:val="sq-AL"/>
        </w:rPr>
        <w:t>-  Në drejtimin tërthor të vagonit</w:t>
      </w:r>
      <w:r w:rsidR="00884D24" w:rsidRPr="007542C3">
        <w:rPr>
          <w:lang w:val="sq-AL"/>
        </w:rPr>
        <w:t>.</w:t>
      </w:r>
    </w:p>
    <w:p w:rsidR="002E4B8A" w:rsidRPr="007542C3" w:rsidRDefault="002E4B8A" w:rsidP="002E4B8A">
      <w:pPr>
        <w:pStyle w:val="Paragrafi"/>
        <w:rPr>
          <w:lang w:val="sq-AL"/>
        </w:rPr>
      </w:pPr>
      <w:r w:rsidRPr="007542C3">
        <w:rPr>
          <w:lang w:val="sq-AL"/>
        </w:rPr>
        <w:t>7</w:t>
      </w:r>
      <w:r w:rsidR="00C1145F" w:rsidRPr="007542C3">
        <w:rPr>
          <w:lang w:val="sq-AL"/>
        </w:rPr>
        <w:t>.</w:t>
      </w:r>
      <w:r w:rsidRPr="007542C3">
        <w:rPr>
          <w:lang w:val="sq-AL"/>
        </w:rPr>
        <w:t xml:space="preserve"> Nëpërmjet spondave dhe krahëve kur distanca nga spondat nuk është më e madhe se afërsisht 10 cm;</w:t>
      </w:r>
    </w:p>
    <w:p w:rsidR="002E4B8A" w:rsidRDefault="002E4B8A" w:rsidP="002E4B8A">
      <w:pPr>
        <w:pStyle w:val="Paragrafi"/>
        <w:rPr>
          <w:lang w:val="sq-AL"/>
        </w:rPr>
      </w:pPr>
      <w:r w:rsidRPr="007542C3">
        <w:rPr>
          <w:lang w:val="sq-AL"/>
        </w:rPr>
        <w:t xml:space="preserve">kur sigurimi bëhet vetëm nëpërmjet dy krahëve, pllakat duhet të dalin jashtë </w:t>
      </w:r>
      <w:r w:rsidR="00400451" w:rsidRPr="007542C3">
        <w:rPr>
          <w:lang w:val="sq-AL"/>
        </w:rPr>
        <w:t>qendra</w:t>
      </w:r>
      <w:r w:rsidRPr="007542C3">
        <w:rPr>
          <w:lang w:val="sq-AL"/>
        </w:rPr>
        <w:t>ve të krahëve me të paktën:</w:t>
      </w:r>
    </w:p>
    <w:tbl>
      <w:tblPr>
        <w:tblW w:w="0" w:type="auto"/>
        <w:jc w:val="center"/>
        <w:tblBorders>
          <w:top w:val="single" w:sz="4" w:space="0" w:color="auto"/>
          <w:insideH w:val="single" w:sz="4" w:space="0" w:color="auto"/>
          <w:insideV w:val="single" w:sz="4" w:space="0" w:color="auto"/>
        </w:tblBorders>
        <w:tblLook w:val="04A0"/>
      </w:tblPr>
      <w:tblGrid>
        <w:gridCol w:w="2849"/>
        <w:gridCol w:w="4117"/>
      </w:tblGrid>
      <w:tr w:rsidR="0071356D" w:rsidRPr="007542C3" w:rsidTr="0071356D">
        <w:trPr>
          <w:trHeight w:val="260"/>
          <w:jc w:val="center"/>
        </w:trPr>
        <w:tc>
          <w:tcPr>
            <w:tcW w:w="2849" w:type="dxa"/>
          </w:tcPr>
          <w:p w:rsidR="0071356D" w:rsidRPr="00CD1173" w:rsidRDefault="0071356D" w:rsidP="0071356D">
            <w:pPr>
              <w:pStyle w:val="Paragrafi"/>
              <w:ind w:firstLine="0"/>
              <w:jc w:val="center"/>
              <w:rPr>
                <w:lang w:val="sq-AL"/>
              </w:rPr>
            </w:pPr>
            <w:r w:rsidRPr="007542C3">
              <w:rPr>
                <w:lang w:val="sq-AL"/>
              </w:rPr>
              <w:t>50 cm</w:t>
            </w:r>
          </w:p>
        </w:tc>
        <w:tc>
          <w:tcPr>
            <w:tcW w:w="4117" w:type="dxa"/>
          </w:tcPr>
          <w:p w:rsidR="0071356D" w:rsidRPr="00CD1173" w:rsidRDefault="0071356D" w:rsidP="0071356D">
            <w:pPr>
              <w:pStyle w:val="Paragrafi"/>
              <w:ind w:firstLine="0"/>
              <w:jc w:val="center"/>
              <w:rPr>
                <w:lang w:val="sq-AL"/>
              </w:rPr>
            </w:pPr>
            <w:r w:rsidRPr="007542C3">
              <w:rPr>
                <w:lang w:val="sq-AL"/>
              </w:rPr>
              <w:t>0 cm</w:t>
            </w:r>
          </w:p>
        </w:tc>
      </w:tr>
    </w:tbl>
    <w:p w:rsidR="0071356D" w:rsidRPr="007542C3" w:rsidRDefault="0071356D" w:rsidP="002E4B8A">
      <w:pPr>
        <w:pStyle w:val="Paragrafi"/>
        <w:rPr>
          <w:lang w:val="sq-AL"/>
        </w:rPr>
      </w:pPr>
    </w:p>
    <w:p w:rsidR="002E4B8A" w:rsidRPr="007542C3" w:rsidRDefault="002E4B8A" w:rsidP="002E4B8A">
      <w:pPr>
        <w:pStyle w:val="Paragrafi"/>
        <w:rPr>
          <w:lang w:val="sq-AL"/>
        </w:rPr>
      </w:pPr>
      <w:r w:rsidRPr="007542C3">
        <w:rPr>
          <w:lang w:val="sq-AL"/>
        </w:rPr>
        <w:t>8</w:t>
      </w:r>
      <w:r w:rsidR="00C1145F" w:rsidRPr="007542C3">
        <w:rPr>
          <w:lang w:val="sq-AL"/>
        </w:rPr>
        <w:t>.</w:t>
      </w:r>
      <w:r w:rsidRPr="007542C3">
        <w:rPr>
          <w:lang w:val="sq-AL"/>
        </w:rPr>
        <w:t xml:space="preserve"> Nëpërmjet takove që fiksohen me gozhdë, përgjithësisht të paktën 2 për stiv</w:t>
      </w:r>
      <w:r w:rsidR="00203909" w:rsidRPr="007542C3">
        <w:rPr>
          <w:rFonts w:ascii="Times New Roman" w:hAnsi="Times New Roman"/>
          <w:lang w:val="sq-AL"/>
        </w:rPr>
        <w:t>ë</w:t>
      </w:r>
      <w:r w:rsidRPr="007542C3">
        <w:rPr>
          <w:lang w:val="sq-AL"/>
        </w:rPr>
        <w:t xml:space="preserve"> në secilën anë, kur distanca nga spondi është më e madhe se afërsisht 10 cm. Këto tako duhet të kenë trashësi të paktën 5 cm dhe të kenë një lartësi efektive prej të </w:t>
      </w:r>
      <w:r w:rsidR="006A1063" w:rsidRPr="007542C3">
        <w:rPr>
          <w:lang w:val="sq-AL"/>
        </w:rPr>
        <w:t>paktën</w:t>
      </w:r>
      <w:r w:rsidRPr="007542C3">
        <w:rPr>
          <w:lang w:val="sq-AL"/>
        </w:rPr>
        <w:t xml:space="preserve"> 3 cm</w:t>
      </w:r>
      <w:r w:rsidR="00F119F4" w:rsidRPr="007542C3">
        <w:rPr>
          <w:lang w:val="sq-AL"/>
        </w:rPr>
        <w:t>.</w:t>
      </w:r>
    </w:p>
    <w:p w:rsidR="002E4B8A" w:rsidRPr="007542C3" w:rsidRDefault="002E4B8A" w:rsidP="002E4B8A">
      <w:pPr>
        <w:pStyle w:val="Paragrafi"/>
        <w:rPr>
          <w:lang w:val="sq-AL"/>
        </w:rPr>
      </w:pPr>
      <w:r w:rsidRPr="007542C3">
        <w:rPr>
          <w:lang w:val="sq-AL"/>
        </w:rPr>
        <w:t xml:space="preserve">Numri i </w:t>
      </w:r>
      <w:r w:rsidR="002F68F3" w:rsidRPr="007542C3">
        <w:rPr>
          <w:lang w:val="sq-AL"/>
        </w:rPr>
        <w:t>gozhdë</w:t>
      </w:r>
      <w:r w:rsidRPr="007542C3">
        <w:rPr>
          <w:lang w:val="sq-AL"/>
        </w:rPr>
        <w:t>ve në takot në secilën anë përcaktohet: 1 gozhdë për 1.500 kg.</w:t>
      </w:r>
    </w:p>
    <w:p w:rsidR="002E4B8A" w:rsidRPr="007542C3" w:rsidRDefault="002E4B8A" w:rsidP="002E4B8A">
      <w:pPr>
        <w:pStyle w:val="Paragrafi"/>
        <w:rPr>
          <w:lang w:val="sq-AL"/>
        </w:rPr>
      </w:pPr>
      <w:r w:rsidRPr="007542C3">
        <w:rPr>
          <w:lang w:val="sq-AL"/>
        </w:rPr>
        <w:t>9</w:t>
      </w:r>
      <w:r w:rsidR="00C1145F" w:rsidRPr="007542C3">
        <w:rPr>
          <w:lang w:val="sq-AL"/>
        </w:rPr>
        <w:t>.</w:t>
      </w:r>
      <w:r w:rsidRPr="007542C3">
        <w:rPr>
          <w:lang w:val="sq-AL"/>
        </w:rPr>
        <w:t xml:space="preserve"> Për pllaka me </w:t>
      </w:r>
      <w:r w:rsidR="00EF32F7" w:rsidRPr="007542C3">
        <w:rPr>
          <w:lang w:val="sq-AL"/>
        </w:rPr>
        <w:t>gjerë</w:t>
      </w:r>
      <w:r w:rsidRPr="007542C3">
        <w:rPr>
          <w:lang w:val="sq-AL"/>
        </w:rPr>
        <w:t xml:space="preserve">si të veçantë, sigurimi bëhet nëpërmjet pajisjes me fletë çeliku të lidhura (forca e këputjes të paktën 20 kN). Këto fiksohen në dyshemenë e vagonit me thumba ose me </w:t>
      </w:r>
      <w:r w:rsidR="00CD2DCB" w:rsidRPr="007542C3">
        <w:rPr>
          <w:lang w:val="sq-AL"/>
        </w:rPr>
        <w:t>gozhdë</w:t>
      </w:r>
      <w:r w:rsidRPr="007542C3">
        <w:rPr>
          <w:lang w:val="sq-AL"/>
        </w:rPr>
        <w:t>.</w:t>
      </w:r>
    </w:p>
    <w:p w:rsidR="002E4B8A" w:rsidRPr="007542C3" w:rsidRDefault="002E4B8A" w:rsidP="002E4B8A">
      <w:pPr>
        <w:pStyle w:val="Paragrafi"/>
        <w:rPr>
          <w:lang w:val="sq-AL"/>
        </w:rPr>
      </w:pPr>
      <w:r w:rsidRPr="007542C3">
        <w:rPr>
          <w:lang w:val="sq-AL"/>
        </w:rPr>
        <w:t xml:space="preserve">Numri i këtyre pajisjeve </w:t>
      </w:r>
      <w:r w:rsidR="00663342" w:rsidRPr="007542C3">
        <w:rPr>
          <w:lang w:val="sq-AL"/>
        </w:rPr>
        <w:t>lidhëse</w:t>
      </w:r>
      <w:r w:rsidRPr="007542C3">
        <w:rPr>
          <w:lang w:val="sq-AL"/>
        </w:rPr>
        <w:t xml:space="preserve"> është: të</w:t>
      </w:r>
      <w:r w:rsidR="00663342" w:rsidRPr="007542C3">
        <w:rPr>
          <w:lang w:val="sq-AL"/>
        </w:rPr>
        <w:t xml:space="preserve"> </w:t>
      </w:r>
      <w:r w:rsidR="006A1063" w:rsidRPr="007542C3">
        <w:rPr>
          <w:lang w:val="sq-AL"/>
        </w:rPr>
        <w:t>paktën</w:t>
      </w:r>
      <w:r w:rsidRPr="007542C3">
        <w:rPr>
          <w:lang w:val="sq-AL"/>
        </w:rPr>
        <w:t xml:space="preserve"> 3 për gjatësi deri 6 m, dhe të paktën 4 për gjatësi më të  madhe se 6 m.</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shih </w:t>
      </w:r>
      <w:r w:rsidR="005A42B8" w:rsidRPr="007542C3">
        <w:rPr>
          <w:lang w:val="sq-AL"/>
        </w:rPr>
        <w:t>n</w:t>
      </w:r>
      <w:r w:rsidRPr="007542C3">
        <w:rPr>
          <w:lang w:val="sq-AL"/>
        </w:rPr>
        <w:t>enin 2 dhe 3.</w:t>
      </w:r>
    </w:p>
    <w:p w:rsidR="00C1145F" w:rsidRPr="007542C3" w:rsidRDefault="00C1145F" w:rsidP="00C1145F">
      <w:pPr>
        <w:pStyle w:val="Paragrafi"/>
        <w:ind w:firstLine="0"/>
        <w:rPr>
          <w:lang w:val="sq-AL"/>
        </w:rPr>
      </w:pPr>
    </w:p>
    <w:p w:rsidR="002E4B8A" w:rsidRPr="0071356D" w:rsidRDefault="002E4B8A" w:rsidP="0071356D">
      <w:pPr>
        <w:pStyle w:val="NeniNr"/>
      </w:pPr>
      <w:r w:rsidRPr="0071356D">
        <w:t>Neni 12</w:t>
      </w:r>
    </w:p>
    <w:p w:rsidR="00C1145F" w:rsidRPr="007542C3" w:rsidRDefault="002E4B8A" w:rsidP="0071356D">
      <w:pPr>
        <w:pStyle w:val="NeniTitull"/>
      </w:pPr>
      <w:r w:rsidRPr="007542C3">
        <w:t xml:space="preserve">Pllaka metalike të mesme e të rënda (të pagrasatuara dhe </w:t>
      </w:r>
      <w:r w:rsidR="00663342" w:rsidRPr="007542C3">
        <w:t>gjerësi</w:t>
      </w:r>
      <w:r w:rsidRPr="007542C3">
        <w:t xml:space="preserve"> speciale) </w:t>
      </w:r>
    </w:p>
    <w:p w:rsidR="00C1145F" w:rsidRPr="007542C3" w:rsidRDefault="00C1145F"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3798"/>
        <w:gridCol w:w="5489"/>
      </w:tblGrid>
      <w:tr w:rsidR="00C1145F" w:rsidRPr="007542C3" w:rsidTr="00805B57">
        <w:trPr>
          <w:jc w:val="center"/>
        </w:trPr>
        <w:tc>
          <w:tcPr>
            <w:tcW w:w="3798" w:type="dxa"/>
          </w:tcPr>
          <w:p w:rsidR="00C1145F" w:rsidRPr="00CD1173" w:rsidRDefault="00C1145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C1145F" w:rsidRPr="00CD1173" w:rsidRDefault="00C1145F" w:rsidP="00CD1173">
            <w:pPr>
              <w:pStyle w:val="Paragrafi"/>
              <w:ind w:firstLine="0"/>
              <w:rPr>
                <w:lang w:val="sq-AL"/>
              </w:rPr>
            </w:pPr>
            <w:r w:rsidRPr="00CD1173">
              <w:rPr>
                <w:lang w:val="sq-AL"/>
              </w:rPr>
              <w:t>Vagonët me trena bllok dhe transport të kombinuar</w:t>
            </w:r>
          </w:p>
          <w:p w:rsidR="00C1145F" w:rsidRPr="00CD1173" w:rsidRDefault="00C1145F" w:rsidP="00CD1173">
            <w:pPr>
              <w:pStyle w:val="Paragrafi"/>
              <w:ind w:firstLine="0"/>
              <w:rPr>
                <w:lang w:val="sq-AL"/>
              </w:rPr>
            </w:pPr>
            <w:r w:rsidRPr="00CD1173">
              <w:rPr>
                <w:lang w:val="sq-AL"/>
              </w:rPr>
              <w:t>Vagonë</w:t>
            </w:r>
            <w:r w:rsidR="00F119F4" w:rsidRPr="00CD1173">
              <w:rPr>
                <w:lang w:val="sq-AL"/>
              </w:rPr>
              <w:t>t</w:t>
            </w:r>
            <w:r w:rsidRPr="00CD1173">
              <w:rPr>
                <w:lang w:val="sq-AL"/>
              </w:rPr>
              <w:t xml:space="preserve"> me amortizator me kors të gjatë</w:t>
            </w:r>
          </w:p>
        </w:tc>
      </w:tr>
    </w:tbl>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C1145F" w:rsidRPr="007542C3">
        <w:rPr>
          <w:lang w:val="sq-AL"/>
        </w:rPr>
        <w:t>.</w:t>
      </w:r>
      <w:r w:rsidRPr="007542C3">
        <w:rPr>
          <w:lang w:val="sq-AL"/>
        </w:rPr>
        <w:t xml:space="preserve"> Pllaka metalike të mesme e të rënda, të gjëra më të mëdha se </w:t>
      </w:r>
      <w:r w:rsidR="00EF32F7" w:rsidRPr="007542C3">
        <w:rPr>
          <w:lang w:val="sq-AL"/>
        </w:rPr>
        <w:t>gjerë</w:t>
      </w:r>
      <w:r w:rsidRPr="007542C3">
        <w:rPr>
          <w:lang w:val="sq-AL"/>
        </w:rPr>
        <w:t>sia efektive e vagonit (nga krahu te krahu).</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sheshtë me dysheme dërrase dhe sponda ballore (K...,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2</w:t>
      </w:r>
      <w:r w:rsidR="00C1145F" w:rsidRPr="007542C3">
        <w:rPr>
          <w:lang w:val="sq-AL"/>
        </w:rPr>
        <w:t>.</w:t>
      </w:r>
      <w:r w:rsidRPr="007542C3">
        <w:rPr>
          <w:lang w:val="sq-AL"/>
        </w:rPr>
        <w:t xml:space="preserve"> Pllakat ngarkohen në stiva, njëra mbi tjetrën me </w:t>
      </w:r>
      <w:r w:rsidR="008E2DB7" w:rsidRPr="007542C3">
        <w:rPr>
          <w:lang w:val="sq-AL"/>
        </w:rPr>
        <w:t>hapësir</w:t>
      </w:r>
      <w:r w:rsidR="00693E3F" w:rsidRPr="007542C3">
        <w:rPr>
          <w:rFonts w:ascii="Times New Roman" w:hAnsi="Times New Roman"/>
          <w:lang w:val="sq-AL"/>
        </w:rPr>
        <w:t>ë</w:t>
      </w:r>
      <w:r w:rsidRPr="007542C3">
        <w:rPr>
          <w:lang w:val="sq-AL"/>
        </w:rPr>
        <w:t xml:space="preserve"> mes tyre, ngarkesa bëhet direkt në dyshemenë e vagonit, në traversa bylykose binar druri dhe me binar të </w:t>
      </w:r>
      <w:r w:rsidR="001F46AA" w:rsidRPr="007542C3">
        <w:rPr>
          <w:lang w:val="sq-AL"/>
        </w:rPr>
        <w:t>ndërmjetëm</w:t>
      </w:r>
      <w:r w:rsidRPr="007542C3">
        <w:rPr>
          <w:lang w:val="sq-AL"/>
        </w:rPr>
        <w:t>.</w:t>
      </w:r>
    </w:p>
    <w:p w:rsidR="002E4B8A" w:rsidRPr="007542C3" w:rsidRDefault="002E4B8A" w:rsidP="002E4B8A">
      <w:pPr>
        <w:pStyle w:val="Paragrafi"/>
        <w:rPr>
          <w:lang w:val="sq-AL"/>
        </w:rPr>
      </w:pPr>
      <w:r w:rsidRPr="007542C3">
        <w:rPr>
          <w:lang w:val="sq-AL"/>
        </w:rPr>
        <w:t xml:space="preserve">Binarët e drurit dhe binarët e </w:t>
      </w:r>
      <w:r w:rsidR="001F46AA" w:rsidRPr="007542C3">
        <w:rPr>
          <w:lang w:val="sq-AL"/>
        </w:rPr>
        <w:t>ndërmjetëm</w:t>
      </w:r>
      <w:r w:rsidRPr="007542C3">
        <w:rPr>
          <w:lang w:val="sq-AL"/>
        </w:rPr>
        <w:t xml:space="preserve"> prej druri duhet:</w:t>
      </w:r>
    </w:p>
    <w:p w:rsidR="002E4B8A" w:rsidRPr="007542C3" w:rsidRDefault="006F082D" w:rsidP="002E4B8A">
      <w:pPr>
        <w:pStyle w:val="Paragrafi"/>
        <w:rPr>
          <w:lang w:val="sq-AL"/>
        </w:rPr>
      </w:pPr>
      <w:r w:rsidRPr="007542C3">
        <w:rPr>
          <w:lang w:val="sq-AL"/>
        </w:rPr>
        <w:t xml:space="preserve">- </w:t>
      </w:r>
      <w:r w:rsidR="002E4B8A" w:rsidRPr="007542C3">
        <w:rPr>
          <w:lang w:val="sq-AL"/>
        </w:rPr>
        <w:t xml:space="preserve">Të kenë seksion katërkëndësh dhe të vendosen nga ana e faqes së </w:t>
      </w:r>
      <w:r w:rsidR="00EF32F7" w:rsidRPr="007542C3">
        <w:rPr>
          <w:lang w:val="sq-AL"/>
        </w:rPr>
        <w:t>gjerë</w:t>
      </w:r>
      <w:r w:rsidR="009419B0" w:rsidRPr="007542C3">
        <w:rPr>
          <w:lang w:val="sq-AL"/>
        </w:rPr>
        <w:t>;</w:t>
      </w:r>
    </w:p>
    <w:p w:rsidR="002E4B8A" w:rsidRPr="007542C3" w:rsidRDefault="006F082D" w:rsidP="002E4B8A">
      <w:pPr>
        <w:pStyle w:val="Paragrafi"/>
        <w:rPr>
          <w:lang w:val="sq-AL"/>
        </w:rPr>
      </w:pPr>
      <w:r w:rsidRPr="007542C3">
        <w:rPr>
          <w:lang w:val="sq-AL"/>
        </w:rPr>
        <w:t xml:space="preserve">- </w:t>
      </w:r>
      <w:r w:rsidR="002E4B8A" w:rsidRPr="007542C3">
        <w:rPr>
          <w:lang w:val="sq-AL"/>
        </w:rPr>
        <w:t xml:space="preserve">Të </w:t>
      </w:r>
      <w:r w:rsidR="001F46AA" w:rsidRPr="007542C3">
        <w:rPr>
          <w:lang w:val="sq-AL"/>
        </w:rPr>
        <w:t>radhiten</w:t>
      </w:r>
      <w:r w:rsidR="002E4B8A" w:rsidRPr="007542C3">
        <w:rPr>
          <w:lang w:val="sq-AL"/>
        </w:rPr>
        <w:t xml:space="preserve"> vertikalisht njëri mbi tjetrin</w:t>
      </w:r>
      <w:r w:rsidR="009419B0" w:rsidRPr="007542C3">
        <w:rPr>
          <w:lang w:val="sq-AL"/>
        </w:rPr>
        <w:t>;</w:t>
      </w:r>
    </w:p>
    <w:p w:rsidR="002E4B8A" w:rsidRPr="007542C3" w:rsidRDefault="006F082D" w:rsidP="002E4B8A">
      <w:pPr>
        <w:pStyle w:val="Paragrafi"/>
        <w:rPr>
          <w:lang w:val="sq-AL"/>
        </w:rPr>
      </w:pPr>
      <w:r w:rsidRPr="007542C3">
        <w:rPr>
          <w:lang w:val="sq-AL"/>
        </w:rPr>
        <w:t xml:space="preserve">- </w:t>
      </w:r>
      <w:r w:rsidR="002E4B8A" w:rsidRPr="007542C3">
        <w:rPr>
          <w:lang w:val="sq-AL"/>
        </w:rPr>
        <w:t xml:space="preserve">Të pozicionohen direkt përkundrejt </w:t>
      </w:r>
      <w:r w:rsidR="0088554F" w:rsidRPr="007542C3">
        <w:rPr>
          <w:lang w:val="sq-AL"/>
        </w:rPr>
        <w:t>vend</w:t>
      </w:r>
      <w:r w:rsidR="002E4B8A" w:rsidRPr="007542C3">
        <w:rPr>
          <w:lang w:val="sq-AL"/>
        </w:rPr>
        <w:t>it të lidhjes</w:t>
      </w:r>
      <w:r w:rsidR="009419B0" w:rsidRPr="007542C3">
        <w:rPr>
          <w:lang w:val="sq-AL"/>
        </w:rPr>
        <w:t>;</w:t>
      </w:r>
      <w:r w:rsidR="002E4B8A" w:rsidRPr="007542C3">
        <w:rPr>
          <w:lang w:val="sq-AL"/>
        </w:rPr>
        <w:t xml:space="preserve"> dhe</w:t>
      </w:r>
    </w:p>
    <w:p w:rsidR="002E4B8A" w:rsidRPr="007542C3" w:rsidRDefault="006F082D" w:rsidP="002E4B8A">
      <w:pPr>
        <w:pStyle w:val="Paragrafi"/>
        <w:rPr>
          <w:lang w:val="sq-AL"/>
        </w:rPr>
      </w:pPr>
      <w:r w:rsidRPr="007542C3">
        <w:rPr>
          <w:lang w:val="sq-AL"/>
        </w:rPr>
        <w:t xml:space="preserve">- </w:t>
      </w:r>
      <w:r w:rsidR="002E4B8A" w:rsidRPr="007542C3">
        <w:rPr>
          <w:lang w:val="sq-AL"/>
        </w:rPr>
        <w:t xml:space="preserve">Të jenë të gjatë afërsisht sa është </w:t>
      </w:r>
      <w:r w:rsidR="00EF32F7" w:rsidRPr="007542C3">
        <w:rPr>
          <w:lang w:val="sq-AL"/>
        </w:rPr>
        <w:t>gjerë</w:t>
      </w:r>
      <w:r w:rsidR="002E4B8A" w:rsidRPr="007542C3">
        <w:rPr>
          <w:lang w:val="sq-AL"/>
        </w:rPr>
        <w:t xml:space="preserve">sia e ngarkesës, por jo më e gjatë se </w:t>
      </w:r>
      <w:r w:rsidR="00EF32F7" w:rsidRPr="007542C3">
        <w:rPr>
          <w:lang w:val="sq-AL"/>
        </w:rPr>
        <w:t>gjerë</w:t>
      </w:r>
      <w:r w:rsidR="002E4B8A" w:rsidRPr="007542C3">
        <w:rPr>
          <w:lang w:val="sq-AL"/>
        </w:rPr>
        <w:t>sia e mallit.</w:t>
      </w:r>
    </w:p>
    <w:p w:rsidR="002E4B8A" w:rsidRPr="007542C3" w:rsidRDefault="002E4B8A" w:rsidP="002E4B8A">
      <w:pPr>
        <w:pStyle w:val="Paragrafi"/>
        <w:rPr>
          <w:lang w:val="sq-AL"/>
        </w:rPr>
      </w:pPr>
      <w:r w:rsidRPr="007542C3">
        <w:rPr>
          <w:lang w:val="sq-AL"/>
        </w:rPr>
        <w:t xml:space="preserve">Pllakat më të trasha duhet të vendosen në pjesën e poshtme të </w:t>
      </w:r>
      <w:r w:rsidR="001F46AA" w:rsidRPr="007542C3">
        <w:rPr>
          <w:lang w:val="sq-AL"/>
        </w:rPr>
        <w:t>stivës</w:t>
      </w:r>
      <w:r w:rsidRPr="007542C3">
        <w:rPr>
          <w:lang w:val="sq-AL"/>
        </w:rPr>
        <w:t xml:space="preserve"> dhe ngarkesat duhet të shpërndahen për sa është e mundur në </w:t>
      </w:r>
      <w:r w:rsidR="00657BDC" w:rsidRPr="007542C3">
        <w:rPr>
          <w:lang w:val="sq-AL"/>
        </w:rPr>
        <w:t>sipër</w:t>
      </w:r>
      <w:r w:rsidRPr="007542C3">
        <w:rPr>
          <w:lang w:val="sq-AL"/>
        </w:rPr>
        <w:t>faqen e vagonit.</w:t>
      </w:r>
    </w:p>
    <w:p w:rsidR="002E4B8A" w:rsidRPr="007542C3" w:rsidRDefault="002E4B8A" w:rsidP="002E4B8A">
      <w:pPr>
        <w:pStyle w:val="Paragrafi"/>
        <w:rPr>
          <w:lang w:val="sq-AL"/>
        </w:rPr>
      </w:pPr>
      <w:r w:rsidRPr="007542C3">
        <w:rPr>
          <w:lang w:val="sq-AL"/>
        </w:rPr>
        <w:t>3</w:t>
      </w:r>
      <w:r w:rsidR="006F082D" w:rsidRPr="007542C3">
        <w:rPr>
          <w:lang w:val="sq-AL"/>
        </w:rPr>
        <w:t>.</w:t>
      </w:r>
      <w:r w:rsidRPr="007542C3">
        <w:rPr>
          <w:lang w:val="sq-AL"/>
        </w:rPr>
        <w:t xml:space="preserve"> Lartësia e stivës nuk duhet të tejkalojë lartësinë e spondave</w:t>
      </w:r>
      <w:r w:rsidR="00663342" w:rsidRPr="007542C3">
        <w:rPr>
          <w:lang w:val="sq-AL"/>
        </w:rPr>
        <w:t>.</w:t>
      </w:r>
    </w:p>
    <w:p w:rsidR="002E4B8A" w:rsidRPr="007542C3" w:rsidRDefault="00E60753" w:rsidP="002E4B8A">
      <w:pPr>
        <w:pStyle w:val="Paragrafi"/>
        <w:rPr>
          <w:lang w:val="sq-AL"/>
        </w:rPr>
      </w:pPr>
      <w:r>
        <w:rPr>
          <w:noProof/>
        </w:rPr>
        <w:pict>
          <v:shape id="Picture 203" o:spid="_x0000_s1637" type="#_x0000_t75" style="position:absolute;left:0;text-align:left;margin-left:20pt;margin-top:9.25pt;width:421.55pt;height:149.85pt;rotation:-1;z-index:-251624448;visibility:visible">
            <v:imagedata r:id="rId139" o:title=""/>
          </v:shape>
        </w:pict>
      </w:r>
      <w:r w:rsidR="002E4B8A" w:rsidRPr="007542C3">
        <w:rPr>
          <w:lang w:val="sq-AL"/>
        </w:rPr>
        <w:t>4</w:t>
      </w:r>
      <w:r w:rsidR="006F082D" w:rsidRPr="007542C3">
        <w:rPr>
          <w:lang w:val="sq-AL"/>
        </w:rPr>
        <w:t>.</w:t>
      </w:r>
      <w:r w:rsidR="002E4B8A" w:rsidRPr="007542C3">
        <w:rPr>
          <w:lang w:val="sq-AL"/>
        </w:rPr>
        <w:t xml:space="preserve"> Nuk kërkohet që të këtë </w:t>
      </w:r>
      <w:r w:rsidR="008E2DB7" w:rsidRPr="007542C3">
        <w:rPr>
          <w:lang w:val="sq-AL"/>
        </w:rPr>
        <w:t>hapësir</w:t>
      </w:r>
      <w:r w:rsidR="002E4B8A" w:rsidRPr="007542C3">
        <w:rPr>
          <w:lang w:val="sq-AL"/>
        </w:rPr>
        <w:t>ë (distanc</w:t>
      </w:r>
      <w:r w:rsidR="006F082D" w:rsidRPr="007542C3">
        <w:rPr>
          <w:rFonts w:ascii="Times New Roman" w:hAnsi="Times New Roman"/>
          <w:lang w:val="sq-AL"/>
        </w:rPr>
        <w:t>ë</w:t>
      </w:r>
      <w:r w:rsidR="002E4B8A" w:rsidRPr="007542C3">
        <w:rPr>
          <w:lang w:val="sq-AL"/>
        </w:rPr>
        <w:t>) midis stivës dhe balleve t</w:t>
      </w:r>
      <w:r w:rsidR="006F082D" w:rsidRPr="007542C3">
        <w:rPr>
          <w:rFonts w:ascii="Times New Roman" w:hAnsi="Times New Roman"/>
          <w:lang w:val="sq-AL"/>
        </w:rPr>
        <w:t>ë</w:t>
      </w:r>
      <w:r w:rsidR="002E4B8A" w:rsidRPr="007542C3">
        <w:rPr>
          <w:lang w:val="sq-AL"/>
        </w:rPr>
        <w:t xml:space="preserve"> vagonit.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C1145F" w:rsidRPr="007542C3" w:rsidRDefault="00C1145F" w:rsidP="002E4B8A">
      <w:pPr>
        <w:pStyle w:val="Paragrafi"/>
        <w:rPr>
          <w:lang w:val="sq-AL"/>
        </w:rPr>
      </w:pPr>
    </w:p>
    <w:p w:rsidR="00C1145F" w:rsidRPr="007542C3" w:rsidRDefault="00C1145F" w:rsidP="002E4B8A">
      <w:pPr>
        <w:pStyle w:val="Paragrafi"/>
        <w:rPr>
          <w:lang w:val="sq-AL"/>
        </w:rPr>
      </w:pPr>
    </w:p>
    <w:p w:rsidR="00C1145F" w:rsidRPr="007542C3" w:rsidRDefault="00C1145F" w:rsidP="002E4B8A">
      <w:pPr>
        <w:pStyle w:val="Paragrafi"/>
        <w:rPr>
          <w:lang w:val="sq-AL"/>
        </w:rPr>
      </w:pPr>
    </w:p>
    <w:p w:rsidR="00805B57" w:rsidRDefault="00805B57"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Në drejtimin gjatësor të vagonit</w:t>
      </w:r>
      <w:r w:rsidR="009419B0" w:rsidRPr="007542C3">
        <w:rPr>
          <w:lang w:val="sq-AL"/>
        </w:rPr>
        <w:t>.</w:t>
      </w:r>
    </w:p>
    <w:p w:rsidR="002E4B8A" w:rsidRPr="007542C3" w:rsidRDefault="002E4B8A" w:rsidP="002E4B8A">
      <w:pPr>
        <w:pStyle w:val="Paragrafi"/>
        <w:rPr>
          <w:lang w:val="sq-AL"/>
        </w:rPr>
      </w:pPr>
      <w:r w:rsidRPr="007542C3">
        <w:rPr>
          <w:lang w:val="sq-AL"/>
        </w:rPr>
        <w:t>5</w:t>
      </w:r>
      <w:r w:rsidR="00C1145F" w:rsidRPr="007542C3">
        <w:rPr>
          <w:lang w:val="sq-AL"/>
        </w:rPr>
        <w:t>.</w:t>
      </w:r>
      <w:r w:rsidRPr="007542C3">
        <w:rPr>
          <w:lang w:val="sq-AL"/>
        </w:rPr>
        <w:t xml:space="preserve"> Nëpërmjet spondave ballore</w:t>
      </w:r>
    </w:p>
    <w:p w:rsidR="002E4B8A" w:rsidRPr="007542C3" w:rsidRDefault="002E4B8A" w:rsidP="002E4B8A">
      <w:pPr>
        <w:pStyle w:val="Paragrafi"/>
        <w:rPr>
          <w:lang w:val="sq-AL"/>
        </w:rPr>
      </w:pPr>
      <w:r w:rsidRPr="007542C3">
        <w:rPr>
          <w:lang w:val="sq-AL"/>
        </w:rPr>
        <w:t>- Në drejtimin tërthor të vagonit</w:t>
      </w:r>
      <w:r w:rsidR="009419B0" w:rsidRPr="007542C3">
        <w:rPr>
          <w:lang w:val="sq-AL"/>
        </w:rPr>
        <w:t>.</w:t>
      </w:r>
    </w:p>
    <w:p w:rsidR="002E4B8A" w:rsidRPr="007542C3" w:rsidRDefault="002E4B8A" w:rsidP="002E4B8A">
      <w:pPr>
        <w:pStyle w:val="Paragrafi"/>
        <w:rPr>
          <w:lang w:val="sq-AL"/>
        </w:rPr>
      </w:pPr>
      <w:r w:rsidRPr="007542C3">
        <w:rPr>
          <w:lang w:val="sq-AL"/>
        </w:rPr>
        <w:t>6</w:t>
      </w:r>
      <w:r w:rsidR="00C1145F" w:rsidRPr="007542C3">
        <w:rPr>
          <w:lang w:val="sq-AL"/>
        </w:rPr>
        <w:t xml:space="preserve">. </w:t>
      </w:r>
      <w:r w:rsidRPr="007542C3">
        <w:rPr>
          <w:lang w:val="sq-AL"/>
        </w:rPr>
        <w:t xml:space="preserve">Nëpërmjet lidhjeve të bëra me litar çeliku i </w:t>
      </w:r>
      <w:r w:rsidR="00663342" w:rsidRPr="007542C3">
        <w:rPr>
          <w:lang w:val="sq-AL"/>
        </w:rPr>
        <w:t>gërshetuar</w:t>
      </w:r>
      <w:r w:rsidRPr="007542C3">
        <w:rPr>
          <w:lang w:val="sq-AL"/>
        </w:rPr>
        <w:t xml:space="preserve"> prej 4 fije teli (5 mm)</w:t>
      </w:r>
      <w:r w:rsidR="009419B0" w:rsidRPr="007542C3">
        <w:rPr>
          <w:lang w:val="sq-AL"/>
        </w:rPr>
        <w:t>.</w:t>
      </w:r>
    </w:p>
    <w:p w:rsidR="002E4B8A" w:rsidRPr="007542C3" w:rsidRDefault="002E4B8A" w:rsidP="002E4B8A">
      <w:pPr>
        <w:pStyle w:val="Paragrafi"/>
        <w:rPr>
          <w:lang w:val="sq-AL"/>
        </w:rPr>
      </w:pPr>
      <w:r w:rsidRPr="007542C3">
        <w:rPr>
          <w:lang w:val="sq-AL"/>
        </w:rPr>
        <w:t>Lidhjet duhet të kalojnë sipër ngarkesës, tejpërtej në unazat e vagonit ose në pajisjet e tjera të kësaj natyre që ndodhen në</w:t>
      </w:r>
      <w:r w:rsidR="00150DF9" w:rsidRPr="007542C3">
        <w:rPr>
          <w:lang w:val="sq-AL"/>
        </w:rPr>
        <w:t xml:space="preserve"> </w:t>
      </w:r>
      <w:r w:rsidRPr="007542C3">
        <w:rPr>
          <w:lang w:val="sq-AL"/>
        </w:rPr>
        <w:t>konstruksionin e vagonit në të dy</w:t>
      </w:r>
      <w:r w:rsidR="00150DF9" w:rsidRPr="007542C3">
        <w:rPr>
          <w:lang w:val="sq-AL"/>
        </w:rPr>
        <w:t>ja</w:t>
      </w:r>
      <w:r w:rsidRPr="007542C3">
        <w:rPr>
          <w:lang w:val="sq-AL"/>
        </w:rPr>
        <w:t xml:space="preserve"> anët dhe përqafon gjithë ngarkesën dhe dublohet në të dyja anët. Pjesët anësore të ngarkesës sigurohen nëpërmjet 8 lidhjeve me litar çeliku të gërshetuar.</w:t>
      </w:r>
    </w:p>
    <w:p w:rsidR="002E4B8A" w:rsidRPr="007542C3" w:rsidRDefault="002E4B8A" w:rsidP="002E4B8A">
      <w:pPr>
        <w:pStyle w:val="Paragrafi"/>
        <w:rPr>
          <w:lang w:val="sq-AL"/>
        </w:rPr>
      </w:pPr>
      <w:r w:rsidRPr="007542C3">
        <w:rPr>
          <w:lang w:val="sq-AL"/>
        </w:rPr>
        <w:t>7</w:t>
      </w:r>
      <w:r w:rsidR="003D295F" w:rsidRPr="007542C3">
        <w:rPr>
          <w:lang w:val="sq-AL"/>
        </w:rPr>
        <w:t>.</w:t>
      </w:r>
      <w:r w:rsidRPr="007542C3">
        <w:rPr>
          <w:lang w:val="sq-AL"/>
        </w:rPr>
        <w:t xml:space="preserve"> </w:t>
      </w:r>
      <w:r w:rsidR="002F2914" w:rsidRPr="007542C3">
        <w:rPr>
          <w:lang w:val="sq-AL"/>
        </w:rPr>
        <w:t>Çdo</w:t>
      </w:r>
      <w:r w:rsidRPr="007542C3">
        <w:rPr>
          <w:lang w:val="sq-AL"/>
        </w:rPr>
        <w:t xml:space="preserve"> pllakë duhet të mbahet e </w:t>
      </w:r>
      <w:r w:rsidR="00150DF9" w:rsidRPr="007542C3">
        <w:rPr>
          <w:lang w:val="sq-AL"/>
        </w:rPr>
        <w:t>shtrënguar</w:t>
      </w:r>
      <w:r w:rsidRPr="007542C3">
        <w:rPr>
          <w:lang w:val="sq-AL"/>
        </w:rPr>
        <w:t>, nëpërmjet të paktën 2 lidhjeve. Pllakat mund të dalin në drejtimin gjatësor jashtë vendit të lidhjes s</w:t>
      </w:r>
      <w:r w:rsidR="001F46AA" w:rsidRPr="007542C3">
        <w:rPr>
          <w:rFonts w:ascii="Times New Roman" w:hAnsi="Times New Roman"/>
          <w:lang w:val="sq-AL"/>
        </w:rPr>
        <w:t>ë</w:t>
      </w:r>
      <w:r w:rsidRPr="007542C3">
        <w:rPr>
          <w:lang w:val="sq-AL"/>
        </w:rPr>
        <w:t xml:space="preserve"> paku 50 cm.</w:t>
      </w:r>
    </w:p>
    <w:p w:rsidR="002E4B8A" w:rsidRPr="007542C3" w:rsidRDefault="002E4B8A" w:rsidP="002E4B8A">
      <w:pPr>
        <w:pStyle w:val="Paragrafi"/>
        <w:rPr>
          <w:lang w:val="sq-AL"/>
        </w:rPr>
      </w:pPr>
      <w:r w:rsidRPr="007542C3">
        <w:rPr>
          <w:lang w:val="sq-AL"/>
        </w:rPr>
        <w:t>8</w:t>
      </w:r>
      <w:r w:rsidR="003D295F" w:rsidRPr="007542C3">
        <w:rPr>
          <w:lang w:val="sq-AL"/>
        </w:rPr>
        <w:t xml:space="preserve">. </w:t>
      </w:r>
      <w:r w:rsidRPr="007542C3">
        <w:rPr>
          <w:lang w:val="sq-AL"/>
        </w:rPr>
        <w:t xml:space="preserve">Lidhjet duhet të bëhen </w:t>
      </w:r>
      <w:r w:rsidR="002C520C" w:rsidRPr="007542C3">
        <w:rPr>
          <w:lang w:val="sq-AL"/>
        </w:rPr>
        <w:t>afër</w:t>
      </w:r>
      <w:r w:rsidRPr="007542C3">
        <w:rPr>
          <w:lang w:val="sq-AL"/>
        </w:rPr>
        <w:t xml:space="preserve">sisht </w:t>
      </w:r>
      <w:r w:rsidR="002F2914" w:rsidRPr="007542C3">
        <w:rPr>
          <w:lang w:val="sq-AL"/>
        </w:rPr>
        <w:t>çdo</w:t>
      </w:r>
      <w:r w:rsidRPr="007542C3">
        <w:rPr>
          <w:lang w:val="sq-AL"/>
        </w:rPr>
        <w:t xml:space="preserve"> 3 m.</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w:t>
      </w:r>
      <w:r w:rsidR="005A42B8" w:rsidRPr="007542C3">
        <w:rPr>
          <w:lang w:val="sq-AL"/>
        </w:rPr>
        <w:t>rkesës dhe gabariti i ngarkesës</w:t>
      </w:r>
      <w:r w:rsidRPr="007542C3">
        <w:rPr>
          <w:lang w:val="sq-AL"/>
        </w:rPr>
        <w:t xml:space="preserve"> (shih </w:t>
      </w:r>
      <w:r w:rsidR="005A42B8" w:rsidRPr="007542C3">
        <w:rPr>
          <w:lang w:val="sq-AL"/>
        </w:rPr>
        <w:t>n</w:t>
      </w:r>
      <w:r w:rsidRPr="007542C3">
        <w:rPr>
          <w:lang w:val="sq-AL"/>
        </w:rPr>
        <w:t>enin 2 dhe 3)</w:t>
      </w:r>
      <w:r w:rsidR="005A42B8" w:rsidRPr="007542C3">
        <w:rPr>
          <w:lang w:val="sq-AL"/>
        </w:rPr>
        <w:t>.</w:t>
      </w:r>
    </w:p>
    <w:p w:rsidR="009419B0" w:rsidRPr="0002657B" w:rsidRDefault="009419B0" w:rsidP="002E4B8A">
      <w:pPr>
        <w:pStyle w:val="Paragrafi"/>
        <w:rPr>
          <w:sz w:val="16"/>
          <w:lang w:val="sq-AL"/>
        </w:rPr>
      </w:pPr>
    </w:p>
    <w:p w:rsidR="002E4B8A" w:rsidRPr="007542C3" w:rsidRDefault="002E4B8A" w:rsidP="0076154F">
      <w:pPr>
        <w:pStyle w:val="Paragrafi"/>
        <w:jc w:val="center"/>
        <w:rPr>
          <w:lang w:val="sq-AL"/>
        </w:rPr>
      </w:pPr>
      <w:r w:rsidRPr="007542C3">
        <w:rPr>
          <w:lang w:val="sq-AL"/>
        </w:rPr>
        <w:t>Neni 13</w:t>
      </w:r>
    </w:p>
    <w:p w:rsidR="0076154F" w:rsidRPr="007542C3" w:rsidRDefault="002E4B8A" w:rsidP="0076154F">
      <w:pPr>
        <w:pStyle w:val="Paragrafi"/>
        <w:jc w:val="center"/>
        <w:rPr>
          <w:b/>
          <w:lang w:val="sq-AL"/>
        </w:rPr>
      </w:pPr>
      <w:r w:rsidRPr="007542C3">
        <w:rPr>
          <w:b/>
          <w:lang w:val="sq-AL"/>
        </w:rPr>
        <w:t>Bobina llamarine çeliku (të grasatuara ose të pagrasatuara)</w:t>
      </w:r>
    </w:p>
    <w:p w:rsidR="0076154F" w:rsidRPr="007542C3" w:rsidRDefault="0076154F" w:rsidP="0076154F">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6154F" w:rsidRPr="007542C3" w:rsidTr="00CD1173">
        <w:tc>
          <w:tcPr>
            <w:tcW w:w="3798" w:type="dxa"/>
          </w:tcPr>
          <w:p w:rsidR="0076154F" w:rsidRPr="00CD1173" w:rsidRDefault="007615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6154F" w:rsidRPr="00CD1173" w:rsidRDefault="0076154F" w:rsidP="00CD1173">
            <w:pPr>
              <w:pStyle w:val="Paragrafi"/>
              <w:ind w:firstLine="0"/>
              <w:rPr>
                <w:lang w:val="sq-AL"/>
              </w:rPr>
            </w:pPr>
            <w:r w:rsidRPr="00CD1173">
              <w:rPr>
                <w:lang w:val="sq-AL"/>
              </w:rPr>
              <w:t>Vagonët me trena bllok dhe transport të kombinuar</w:t>
            </w:r>
          </w:p>
          <w:p w:rsidR="0076154F" w:rsidRPr="00CD1173" w:rsidRDefault="0076154F" w:rsidP="00CD1173">
            <w:pPr>
              <w:pStyle w:val="Paragrafi"/>
              <w:ind w:firstLine="0"/>
              <w:rPr>
                <w:lang w:val="sq-AL"/>
              </w:rPr>
            </w:pPr>
            <w:r w:rsidRPr="00CD1173">
              <w:rPr>
                <w:lang w:val="sq-AL"/>
              </w:rPr>
              <w:t>Vagonë</w:t>
            </w:r>
            <w:r w:rsidR="008F1315" w:rsidRPr="00CD1173">
              <w:rPr>
                <w:lang w:val="sq-AL"/>
              </w:rPr>
              <w:t>t</w:t>
            </w:r>
            <w:r w:rsidRPr="00CD1173">
              <w:rPr>
                <w:lang w:val="sq-AL"/>
              </w:rPr>
              <w:t xml:space="preserve"> me amortizator me kors të gjatë</w:t>
            </w:r>
          </w:p>
        </w:tc>
      </w:tr>
    </w:tbl>
    <w:p w:rsidR="002E4B8A" w:rsidRPr="007542C3" w:rsidRDefault="002E4B8A" w:rsidP="0076154F">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Bobinat e llamarinave, me një peshë maksimale (individuale ose n</w:t>
      </w:r>
      <w:r w:rsidR="00D463B0" w:rsidRPr="007542C3">
        <w:rPr>
          <w:rFonts w:ascii="Times New Roman" w:hAnsi="Times New Roman"/>
          <w:lang w:val="sq-AL"/>
        </w:rPr>
        <w:t>ë</w:t>
      </w:r>
      <w:r w:rsidRPr="007542C3">
        <w:rPr>
          <w:lang w:val="sq-AL"/>
        </w:rPr>
        <w:t xml:space="preserve"> grup) prej 7 ton</w:t>
      </w:r>
      <w:r w:rsidR="00D463B0" w:rsidRPr="007542C3">
        <w:rPr>
          <w:rFonts w:ascii="Times New Roman" w:hAnsi="Times New Roman"/>
          <w:lang w:val="sq-AL"/>
        </w:rPr>
        <w:t>ë</w:t>
      </w:r>
      <w:r w:rsidRPr="007542C3">
        <w:rPr>
          <w:lang w:val="sq-AL"/>
        </w:rPr>
        <w:t xml:space="preserve"> ngarkohen horizontalisht.</w:t>
      </w:r>
    </w:p>
    <w:p w:rsidR="002E4B8A" w:rsidRPr="007542C3" w:rsidRDefault="002E4B8A" w:rsidP="002E4B8A">
      <w:pPr>
        <w:pStyle w:val="Paragrafi"/>
        <w:rPr>
          <w:lang w:val="sq-AL"/>
        </w:rPr>
      </w:pPr>
      <w:r w:rsidRPr="007542C3">
        <w:rPr>
          <w:lang w:val="sq-AL"/>
        </w:rPr>
        <w:t>1</w:t>
      </w:r>
      <w:r w:rsidR="00CC001B" w:rsidRPr="007542C3">
        <w:rPr>
          <w:lang w:val="sq-AL"/>
        </w:rPr>
        <w:t>.</w:t>
      </w:r>
      <w:r w:rsidRPr="007542C3">
        <w:rPr>
          <w:lang w:val="sq-AL"/>
        </w:rPr>
        <w:t xml:space="preserve"> Çdo bobinë</w:t>
      </w:r>
      <w:r w:rsidR="00663342" w:rsidRPr="007542C3">
        <w:rPr>
          <w:lang w:val="sq-AL"/>
        </w:rPr>
        <w:t xml:space="preserve"> </w:t>
      </w:r>
      <w:r w:rsidRPr="007542C3">
        <w:rPr>
          <w:lang w:val="sq-AL"/>
        </w:rPr>
        <w:t>është e lidhur dy her</w:t>
      </w:r>
      <w:r w:rsidR="0011688D" w:rsidRPr="007542C3">
        <w:rPr>
          <w:rFonts w:ascii="Times New Roman" w:hAnsi="Times New Roman"/>
          <w:lang w:val="sq-AL"/>
        </w:rPr>
        <w:t>ë</w:t>
      </w:r>
      <w:r w:rsidRPr="007542C3">
        <w:rPr>
          <w:lang w:val="sq-AL"/>
        </w:rPr>
        <w:t xml:space="preserve"> përreth perimetrit</w:t>
      </w:r>
      <w:r w:rsidR="00CC001B" w:rsidRPr="007542C3">
        <w:rPr>
          <w:lang w:val="sq-AL"/>
        </w:rPr>
        <w:t>.</w:t>
      </w:r>
    </w:p>
    <w:p w:rsidR="002E4B8A" w:rsidRPr="007542C3" w:rsidRDefault="002E4B8A" w:rsidP="002E4B8A">
      <w:pPr>
        <w:pStyle w:val="Paragrafi"/>
        <w:rPr>
          <w:lang w:val="sq-AL"/>
        </w:rPr>
      </w:pPr>
      <w:r w:rsidRPr="007542C3">
        <w:rPr>
          <w:lang w:val="sq-AL"/>
        </w:rPr>
        <w:t>2</w:t>
      </w:r>
      <w:r w:rsidR="00CC001B" w:rsidRPr="007542C3">
        <w:rPr>
          <w:lang w:val="sq-AL"/>
        </w:rPr>
        <w:t>.</w:t>
      </w:r>
      <w:r w:rsidRPr="007542C3">
        <w:rPr>
          <w:lang w:val="sq-AL"/>
        </w:rPr>
        <w:t xml:space="preserve"> Bobinat me metal të grasatuar duhet edhe të jenë të lidhura tri her</w:t>
      </w:r>
      <w:r w:rsidR="0011688D" w:rsidRPr="007542C3">
        <w:rPr>
          <w:rFonts w:ascii="Times New Roman" w:hAnsi="Times New Roman"/>
          <w:lang w:val="sq-AL"/>
        </w:rPr>
        <w:t>ë</w:t>
      </w:r>
      <w:r w:rsidRPr="007542C3">
        <w:rPr>
          <w:lang w:val="sq-AL"/>
        </w:rPr>
        <w:t xml:space="preserve"> përkundrejt aksit gjatësor (shih fig</w:t>
      </w:r>
      <w:r w:rsidR="00CC001B" w:rsidRPr="007542C3">
        <w:rPr>
          <w:lang w:val="sq-AL"/>
        </w:rPr>
        <w:t>.</w:t>
      </w:r>
      <w:r w:rsidRPr="007542C3">
        <w:rPr>
          <w:lang w:val="sq-AL"/>
        </w:rPr>
        <w:t>)</w:t>
      </w:r>
      <w:r w:rsidR="00CC001B" w:rsidRPr="007542C3">
        <w:rPr>
          <w:lang w:val="sq-AL"/>
        </w:rPr>
        <w:t>.</w:t>
      </w:r>
    </w:p>
    <w:p w:rsidR="002E4B8A" w:rsidRPr="007542C3" w:rsidRDefault="002E4B8A" w:rsidP="002E4B8A">
      <w:pPr>
        <w:pStyle w:val="Paragrafi"/>
        <w:rPr>
          <w:lang w:val="sq-AL"/>
        </w:rPr>
      </w:pPr>
      <w:r w:rsidRPr="007542C3">
        <w:rPr>
          <w:lang w:val="sq-AL"/>
        </w:rPr>
        <w:t>3</w:t>
      </w:r>
      <w:r w:rsidR="00CC001B" w:rsidRPr="007542C3">
        <w:rPr>
          <w:lang w:val="sq-AL"/>
        </w:rPr>
        <w:t>.</w:t>
      </w:r>
      <w:r w:rsidRPr="007542C3">
        <w:rPr>
          <w:lang w:val="sq-AL"/>
        </w:rPr>
        <w:t xml:space="preserve"> Mundet të lidhen disa bobina s</w:t>
      </w:r>
      <w:r w:rsidR="0011688D" w:rsidRPr="007542C3">
        <w:rPr>
          <w:rFonts w:ascii="Times New Roman" w:hAnsi="Times New Roman"/>
          <w:lang w:val="sq-AL"/>
        </w:rPr>
        <w:t>ë</w:t>
      </w:r>
      <w:r w:rsidRPr="007542C3">
        <w:rPr>
          <w:lang w:val="sq-AL"/>
        </w:rPr>
        <w:t xml:space="preserve"> bashku me 4 lidhje të veçanta</w:t>
      </w:r>
      <w:r w:rsidR="00CC001B" w:rsidRPr="007542C3">
        <w:rPr>
          <w:lang w:val="sq-AL"/>
        </w:rPr>
        <w:t>.</w:t>
      </w:r>
    </w:p>
    <w:p w:rsidR="002E4B8A" w:rsidRPr="007542C3" w:rsidRDefault="002E4B8A" w:rsidP="002E4B8A">
      <w:pPr>
        <w:pStyle w:val="Paragrafi"/>
        <w:rPr>
          <w:lang w:val="sq-AL"/>
        </w:rPr>
      </w:pPr>
      <w:r w:rsidRPr="007542C3">
        <w:rPr>
          <w:lang w:val="sq-AL"/>
        </w:rPr>
        <w:t>Tipi i lidhjes: me shirita çeliku, me forcë këputëse të paktën 14 kN për lidhjen e bobinave individuale e të paktën 20 kN për lidhjen së bashku të disa bobinave.</w:t>
      </w:r>
    </w:p>
    <w:p w:rsidR="002E4B8A" w:rsidRPr="007542C3" w:rsidRDefault="002F2914" w:rsidP="002E4B8A">
      <w:pPr>
        <w:pStyle w:val="Paragrafi"/>
        <w:rPr>
          <w:lang w:val="sq-AL"/>
        </w:rPr>
      </w:pPr>
      <w:r w:rsidRPr="007542C3">
        <w:rPr>
          <w:lang w:val="sq-AL"/>
        </w:rPr>
        <w:t>Vagonë</w:t>
      </w:r>
      <w:r w:rsidR="002E4B8A" w:rsidRPr="007542C3">
        <w:rPr>
          <w:lang w:val="sq-AL"/>
        </w:rPr>
        <w:t xml:space="preserve">t </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ballor ose sponda anësore dhe dysheme druri (K..., Li..., Re..., H..., Si..., T...).</w:t>
      </w:r>
    </w:p>
    <w:p w:rsidR="002E4B8A" w:rsidRPr="007542C3" w:rsidRDefault="002E4B8A" w:rsidP="002E4B8A">
      <w:pPr>
        <w:pStyle w:val="Paragrafi"/>
        <w:rPr>
          <w:lang w:val="sq-AL"/>
        </w:rPr>
      </w:pPr>
      <w:r w:rsidRPr="007542C3">
        <w:rPr>
          <w:lang w:val="sq-AL"/>
        </w:rPr>
        <w:t>Metoda e ngarkimit</w:t>
      </w:r>
    </w:p>
    <w:p w:rsidR="00CC001B" w:rsidRPr="007542C3" w:rsidRDefault="002E4B8A" w:rsidP="002E4B8A">
      <w:pPr>
        <w:pStyle w:val="Paragrafi"/>
        <w:rPr>
          <w:lang w:val="sq-AL"/>
        </w:rPr>
      </w:pPr>
      <w:r w:rsidRPr="007542C3">
        <w:rPr>
          <w:lang w:val="sq-AL"/>
        </w:rPr>
        <w:t>4</w:t>
      </w:r>
      <w:r w:rsidR="00CC001B" w:rsidRPr="007542C3">
        <w:rPr>
          <w:lang w:val="sq-AL"/>
        </w:rPr>
        <w:t xml:space="preserve">. </w:t>
      </w:r>
      <w:r w:rsidRPr="007542C3">
        <w:rPr>
          <w:lang w:val="sq-AL"/>
        </w:rPr>
        <w:t>Bobinat e llamarinave ngarkohen mbi dyshemenë e vagonit ose në pajisje me konstruksion druri vendosur në drejtimin gjatësor të vagonit (seksion tërthor i binareve është afërsisht 5 x 12 cm)</w:t>
      </w:r>
      <w:r w:rsidR="008F1315" w:rsidRPr="007542C3">
        <w:rPr>
          <w:lang w:val="sq-AL"/>
        </w:rPr>
        <w:t>,</w:t>
      </w:r>
      <w:r w:rsidRPr="007542C3">
        <w:rPr>
          <w:lang w:val="sq-AL"/>
        </w:rPr>
        <w:t xml:space="preserve"> binarët vendosen në dyshemenë e vagonit nga ana e sipërfaqes më të madhe.</w:t>
      </w:r>
      <w:r w:rsidR="00CC001B" w:rsidRPr="007542C3">
        <w:rPr>
          <w:lang w:val="sq-AL"/>
        </w:rPr>
        <w:t xml:space="preserve"> </w:t>
      </w:r>
    </w:p>
    <w:p w:rsidR="002E4B8A" w:rsidRPr="007542C3" w:rsidRDefault="002E4B8A" w:rsidP="002E4B8A">
      <w:pPr>
        <w:pStyle w:val="Paragrafi"/>
        <w:rPr>
          <w:lang w:val="sq-AL"/>
        </w:rPr>
      </w:pPr>
      <w:r w:rsidRPr="007542C3">
        <w:rPr>
          <w:lang w:val="sq-AL"/>
        </w:rPr>
        <w:t>5</w:t>
      </w:r>
      <w:r w:rsidR="00CC001B" w:rsidRPr="007542C3">
        <w:rPr>
          <w:lang w:val="sq-AL"/>
        </w:rPr>
        <w:t>.</w:t>
      </w:r>
      <w:r w:rsidRPr="007542C3">
        <w:rPr>
          <w:lang w:val="sq-AL"/>
        </w:rPr>
        <w:t xml:space="preserve"> Ngarkohen në mënyr</w:t>
      </w:r>
      <w:r w:rsidR="00CC001B" w:rsidRPr="007542C3">
        <w:rPr>
          <w:rFonts w:ascii="Times New Roman" w:hAnsi="Times New Roman"/>
          <w:lang w:val="sq-AL"/>
        </w:rPr>
        <w:t>ë</w:t>
      </w:r>
      <w:r w:rsidRPr="007542C3">
        <w:rPr>
          <w:lang w:val="sq-AL"/>
        </w:rPr>
        <w:t xml:space="preserve"> individuale, nëse </w:t>
      </w:r>
      <w:r w:rsidR="00663342" w:rsidRPr="007542C3">
        <w:rPr>
          <w:lang w:val="sq-AL"/>
        </w:rPr>
        <w:t>gjerësia</w:t>
      </w:r>
      <w:r w:rsidRPr="007542C3">
        <w:rPr>
          <w:lang w:val="sq-AL"/>
        </w:rPr>
        <w:t xml:space="preserve"> e tyre është të paktën 5/10 e </w:t>
      </w:r>
      <w:r w:rsidR="003331B1" w:rsidRPr="007542C3">
        <w:rPr>
          <w:lang w:val="sq-AL"/>
        </w:rPr>
        <w:t>di</w:t>
      </w:r>
      <w:r w:rsidR="006E5080" w:rsidRPr="007542C3">
        <w:rPr>
          <w:lang w:val="sq-AL"/>
        </w:rPr>
        <w:t>a</w:t>
      </w:r>
      <w:r w:rsidR="003331B1" w:rsidRPr="007542C3">
        <w:rPr>
          <w:lang w:val="sq-AL"/>
        </w:rPr>
        <w:t>metri</w:t>
      </w:r>
      <w:r w:rsidRPr="007542C3">
        <w:rPr>
          <w:lang w:val="sq-AL"/>
        </w:rPr>
        <w:t>t.</w:t>
      </w:r>
    </w:p>
    <w:p w:rsidR="002E4B8A" w:rsidRPr="007542C3" w:rsidRDefault="002E4B8A" w:rsidP="002E4B8A">
      <w:pPr>
        <w:pStyle w:val="Paragrafi"/>
        <w:rPr>
          <w:lang w:val="sq-AL"/>
        </w:rPr>
      </w:pPr>
      <w:r w:rsidRPr="007542C3">
        <w:rPr>
          <w:lang w:val="sq-AL"/>
        </w:rPr>
        <w:t>6</w:t>
      </w:r>
      <w:r w:rsidR="00CC001B" w:rsidRPr="007542C3">
        <w:rPr>
          <w:lang w:val="sq-AL"/>
        </w:rPr>
        <w:t>.</w:t>
      </w:r>
      <w:r w:rsidRPr="007542C3">
        <w:rPr>
          <w:lang w:val="sq-AL"/>
        </w:rPr>
        <w:t xml:space="preserve"> Ngarkohen të lidhura kokë për kokë si një njësi, nëse </w:t>
      </w:r>
      <w:r w:rsidR="00EF32F7" w:rsidRPr="007542C3">
        <w:rPr>
          <w:lang w:val="sq-AL"/>
        </w:rPr>
        <w:t>gjerë</w:t>
      </w:r>
      <w:r w:rsidRPr="007542C3">
        <w:rPr>
          <w:lang w:val="sq-AL"/>
        </w:rPr>
        <w:t>sia e secilës bobinë</w:t>
      </w:r>
      <w:r w:rsidR="00CC001B" w:rsidRPr="007542C3">
        <w:rPr>
          <w:lang w:val="sq-AL"/>
        </w:rPr>
        <w:t xml:space="preserve"> </w:t>
      </w:r>
      <w:r w:rsidRPr="007542C3">
        <w:rPr>
          <w:lang w:val="sq-AL"/>
        </w:rPr>
        <w:t xml:space="preserve">është të paktën 1/3 e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t dhe nëse </w:t>
      </w:r>
      <w:r w:rsidR="00EF32F7" w:rsidRPr="007542C3">
        <w:rPr>
          <w:lang w:val="sq-AL"/>
        </w:rPr>
        <w:t>gjerë</w:t>
      </w:r>
      <w:r w:rsidRPr="007542C3">
        <w:rPr>
          <w:lang w:val="sq-AL"/>
        </w:rPr>
        <w:t xml:space="preserve">sia e përgjithshme e </w:t>
      </w:r>
      <w:r w:rsidR="00663342" w:rsidRPr="007542C3">
        <w:rPr>
          <w:lang w:val="sq-AL"/>
        </w:rPr>
        <w:t>secilës</w:t>
      </w:r>
      <w:r w:rsidRPr="007542C3">
        <w:rPr>
          <w:lang w:val="sq-AL"/>
        </w:rPr>
        <w:t xml:space="preserve"> njësi është të </w:t>
      </w:r>
      <w:r w:rsidR="006A1063" w:rsidRPr="007542C3">
        <w:rPr>
          <w:lang w:val="sq-AL"/>
        </w:rPr>
        <w:t>paktën</w:t>
      </w:r>
      <w:r w:rsidRPr="007542C3">
        <w:rPr>
          <w:lang w:val="sq-AL"/>
        </w:rPr>
        <w:t xml:space="preserve"> 7/10 e </w:t>
      </w:r>
      <w:r w:rsidR="003331B1" w:rsidRPr="007542C3">
        <w:rPr>
          <w:lang w:val="sq-AL"/>
        </w:rPr>
        <w:t>di</w:t>
      </w:r>
      <w:r w:rsidR="006E5080" w:rsidRPr="007542C3">
        <w:rPr>
          <w:lang w:val="sq-AL"/>
        </w:rPr>
        <w:t>a</w:t>
      </w:r>
      <w:r w:rsidR="003331B1" w:rsidRPr="007542C3">
        <w:rPr>
          <w:lang w:val="sq-AL"/>
        </w:rPr>
        <w:t>metri</w:t>
      </w:r>
      <w:r w:rsidRPr="007542C3">
        <w:rPr>
          <w:lang w:val="sq-AL"/>
        </w:rPr>
        <w:t>t.</w:t>
      </w:r>
    </w:p>
    <w:p w:rsidR="002E4B8A" w:rsidRPr="007542C3" w:rsidRDefault="002E4B8A" w:rsidP="002E4B8A">
      <w:pPr>
        <w:pStyle w:val="Paragrafi"/>
        <w:rPr>
          <w:lang w:val="sq-AL"/>
        </w:rPr>
      </w:pPr>
      <w:r w:rsidRPr="007542C3">
        <w:rPr>
          <w:lang w:val="sq-AL"/>
        </w:rPr>
        <w:t>7</w:t>
      </w:r>
      <w:r w:rsidR="00CC001B" w:rsidRPr="007542C3">
        <w:rPr>
          <w:lang w:val="sq-AL"/>
        </w:rPr>
        <w:t>.</w:t>
      </w:r>
      <w:r w:rsidRPr="007542C3">
        <w:rPr>
          <w:lang w:val="sq-AL"/>
        </w:rPr>
        <w:t xml:space="preserve"> Ngarkohen në grup, njëra mbas tjetrës (të takuara); për ngarkesat që kalojnë 7 ton</w:t>
      </w:r>
      <w:r w:rsidR="00CC001B" w:rsidRPr="007542C3">
        <w:rPr>
          <w:rFonts w:ascii="Times New Roman" w:hAnsi="Times New Roman"/>
          <w:lang w:val="sq-AL"/>
        </w:rPr>
        <w:t>ë</w:t>
      </w:r>
      <w:r w:rsidRPr="007542C3">
        <w:rPr>
          <w:lang w:val="sq-AL"/>
        </w:rPr>
        <w:t>, formohen grupime të vogla.</w:t>
      </w:r>
    </w:p>
    <w:p w:rsidR="002E4B8A" w:rsidRPr="007542C3" w:rsidRDefault="002E4B8A" w:rsidP="002E4B8A">
      <w:pPr>
        <w:pStyle w:val="Paragrafi"/>
        <w:rPr>
          <w:lang w:val="sq-AL"/>
        </w:rPr>
      </w:pPr>
      <w:r w:rsidRPr="007542C3">
        <w:rPr>
          <w:lang w:val="sq-AL"/>
        </w:rPr>
        <w:t>8</w:t>
      </w:r>
      <w:r w:rsidR="00CC001B" w:rsidRPr="007542C3">
        <w:rPr>
          <w:lang w:val="sq-AL"/>
        </w:rPr>
        <w:t>.</w:t>
      </w:r>
      <w:r w:rsidRPr="007542C3">
        <w:rPr>
          <w:lang w:val="sq-AL"/>
        </w:rPr>
        <w:t xml:space="preserve"> </w:t>
      </w:r>
      <w:r w:rsidR="008E2DB7" w:rsidRPr="007542C3">
        <w:rPr>
          <w:lang w:val="sq-AL"/>
        </w:rPr>
        <w:t>Hapësir</w:t>
      </w:r>
      <w:r w:rsidRPr="007542C3">
        <w:rPr>
          <w:lang w:val="sq-AL"/>
        </w:rPr>
        <w:t xml:space="preserve">a me spondin ballor: të paktën 50 cm. </w:t>
      </w:r>
    </w:p>
    <w:p w:rsidR="002E4B8A" w:rsidRPr="007542C3" w:rsidRDefault="00E60753" w:rsidP="002E4B8A">
      <w:pPr>
        <w:pStyle w:val="Paragrafi"/>
        <w:rPr>
          <w:lang w:val="sq-AL"/>
        </w:rPr>
      </w:pPr>
      <w:r w:rsidRPr="00E60753">
        <w:rPr>
          <w:lang w:val="sq-AL"/>
        </w:rPr>
        <w:pict>
          <v:shape id="_x0000_s1536" type="#_x0000_t75" style="position:absolute;left:0;text-align:left;margin-left:25.6pt;margin-top:5.8pt;width:434pt;height:126.6pt;z-index:-251594752">
            <v:imagedata r:id="rId140" o:title=""/>
          </v:shape>
          <o:OLEObject Type="Embed" ProgID="CorelPHOTOPAINT.Image.13" ShapeID="_x0000_s1536" DrawAspect="Content" ObjectID="_1376986678" r:id="rId14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9</w:t>
      </w:r>
      <w:r w:rsidR="0076154F" w:rsidRPr="007542C3">
        <w:rPr>
          <w:lang w:val="sq-AL"/>
        </w:rPr>
        <w:t>.</w:t>
      </w:r>
      <w:r w:rsidRPr="007542C3">
        <w:rPr>
          <w:lang w:val="sq-AL"/>
        </w:rPr>
        <w:t xml:space="preserve"> Në drejtimin gjatësor të vagonit,</w:t>
      </w:r>
      <w:r w:rsidR="008F1315" w:rsidRPr="007542C3">
        <w:rPr>
          <w:lang w:val="sq-AL"/>
        </w:rPr>
        <w:t xml:space="preserve"> secila bobinë,</w:t>
      </w:r>
      <w:r w:rsidRPr="007542C3">
        <w:rPr>
          <w:lang w:val="sq-AL"/>
        </w:rPr>
        <w:t xml:space="preserve"> si dhe njësitë e formuara nga disa bobina duhet të sigurohen me të </w:t>
      </w:r>
      <w:r w:rsidR="006A1063" w:rsidRPr="007542C3">
        <w:rPr>
          <w:lang w:val="sq-AL"/>
        </w:rPr>
        <w:t>paktën</w:t>
      </w:r>
      <w:r w:rsidRPr="007542C3">
        <w:rPr>
          <w:lang w:val="sq-AL"/>
        </w:rPr>
        <w:t xml:space="preserve"> 2 tako në </w:t>
      </w:r>
      <w:r w:rsidR="002F2914" w:rsidRPr="007542C3">
        <w:rPr>
          <w:lang w:val="sq-AL"/>
        </w:rPr>
        <w:t>çdo</w:t>
      </w:r>
      <w:r w:rsidRPr="007542C3">
        <w:rPr>
          <w:lang w:val="sq-AL"/>
        </w:rPr>
        <w:t xml:space="preserve"> anë dhe drejtim lëvizjeje.</w:t>
      </w:r>
    </w:p>
    <w:p w:rsidR="002E4B8A" w:rsidRPr="007542C3" w:rsidRDefault="002E4B8A" w:rsidP="002E4B8A">
      <w:pPr>
        <w:pStyle w:val="Paragrafi"/>
        <w:rPr>
          <w:lang w:val="sq-AL"/>
        </w:rPr>
      </w:pPr>
      <w:r w:rsidRPr="007542C3">
        <w:rPr>
          <w:lang w:val="sq-AL"/>
        </w:rPr>
        <w:t>10</w:t>
      </w:r>
      <w:r w:rsidR="0076154F" w:rsidRPr="007542C3">
        <w:rPr>
          <w:lang w:val="sq-AL"/>
        </w:rPr>
        <w:t>.</w:t>
      </w:r>
      <w:r w:rsidRPr="007542C3">
        <w:rPr>
          <w:lang w:val="sq-AL"/>
        </w:rPr>
        <w:t xml:space="preserve"> Në grup (maksimumi 7 ton</w:t>
      </w:r>
      <w:r w:rsidR="00D463B0" w:rsidRPr="007542C3">
        <w:rPr>
          <w:rFonts w:ascii="Times New Roman" w:hAnsi="Times New Roman"/>
          <w:lang w:val="sq-AL"/>
        </w:rPr>
        <w:t>ë</w:t>
      </w:r>
      <w:r w:rsidRPr="007542C3">
        <w:rPr>
          <w:lang w:val="sq-AL"/>
        </w:rPr>
        <w:t>) siç tregohet në figurë</w:t>
      </w:r>
      <w:r w:rsidR="00B60C25" w:rsidRPr="007542C3">
        <w:rPr>
          <w:lang w:val="sq-AL"/>
        </w:rPr>
        <w:t>.</w:t>
      </w:r>
    </w:p>
    <w:p w:rsidR="002E4B8A" w:rsidRDefault="002E4B8A" w:rsidP="002E4B8A">
      <w:pPr>
        <w:pStyle w:val="Paragrafi"/>
        <w:rPr>
          <w:lang w:val="sq-AL"/>
        </w:rPr>
      </w:pPr>
      <w:r w:rsidRPr="007542C3">
        <w:rPr>
          <w:lang w:val="sq-AL"/>
        </w:rPr>
        <w:t xml:space="preserve">Dimensionet e takove: lartësia minimale 12 cm, </w:t>
      </w:r>
      <w:r w:rsidR="00EF32F7" w:rsidRPr="007542C3">
        <w:rPr>
          <w:lang w:val="sq-AL"/>
        </w:rPr>
        <w:t>gjerë</w:t>
      </w:r>
      <w:r w:rsidRPr="007542C3">
        <w:rPr>
          <w:lang w:val="sq-AL"/>
        </w:rPr>
        <w:t xml:space="preserve">sia minimale 12 cm, këndi i </w:t>
      </w:r>
      <w:r w:rsidR="00D463B0" w:rsidRPr="007542C3">
        <w:rPr>
          <w:lang w:val="sq-AL"/>
        </w:rPr>
        <w:t>pjerrësisë</w:t>
      </w:r>
      <w:r w:rsidRPr="007542C3">
        <w:rPr>
          <w:lang w:val="sq-AL"/>
        </w:rPr>
        <w:t xml:space="preserve"> afërsisht 35°. Numri i </w:t>
      </w:r>
      <w:r w:rsidR="00CD2DCB" w:rsidRPr="007542C3">
        <w:rPr>
          <w:lang w:val="sq-AL"/>
        </w:rPr>
        <w:t>gozhdëve</w:t>
      </w:r>
      <w:r w:rsidRPr="007542C3">
        <w:rPr>
          <w:lang w:val="sq-AL"/>
        </w:rPr>
        <w:t xml:space="preserve"> për tako për secilën anë (n</w:t>
      </w:r>
      <w:r w:rsidR="00D463B0" w:rsidRPr="007542C3">
        <w:rPr>
          <w:rFonts w:ascii="Times New Roman" w:hAnsi="Times New Roman"/>
          <w:lang w:val="sq-AL"/>
        </w:rPr>
        <w:t>ë</w:t>
      </w:r>
      <w:r w:rsidRPr="007542C3">
        <w:rPr>
          <w:lang w:val="sq-AL"/>
        </w:rPr>
        <w:t xml:space="preserve"> total).</w:t>
      </w:r>
    </w:p>
    <w:p w:rsidR="0002657B" w:rsidRDefault="0002657B"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3278"/>
        <w:gridCol w:w="4738"/>
      </w:tblGrid>
      <w:tr w:rsidR="0002657B" w:rsidRPr="007542C3" w:rsidTr="0002657B">
        <w:trPr>
          <w:trHeight w:val="259"/>
          <w:jc w:val="center"/>
        </w:trPr>
        <w:tc>
          <w:tcPr>
            <w:tcW w:w="3278" w:type="dxa"/>
          </w:tcPr>
          <w:p w:rsidR="0002657B" w:rsidRPr="00CD1173" w:rsidRDefault="0002657B" w:rsidP="0002657B">
            <w:pPr>
              <w:pStyle w:val="Paragrafi"/>
              <w:ind w:firstLine="0"/>
              <w:jc w:val="center"/>
              <w:rPr>
                <w:lang w:val="sq-AL"/>
              </w:rPr>
            </w:pPr>
            <w:r w:rsidRPr="007542C3">
              <w:rPr>
                <w:lang w:val="sq-AL"/>
              </w:rPr>
              <w:t>1 gozhdë/500 kg ngarkese</w:t>
            </w:r>
          </w:p>
        </w:tc>
        <w:tc>
          <w:tcPr>
            <w:tcW w:w="4738" w:type="dxa"/>
          </w:tcPr>
          <w:p w:rsidR="0002657B" w:rsidRPr="00CD1173" w:rsidRDefault="0002657B" w:rsidP="0002657B">
            <w:pPr>
              <w:pStyle w:val="Paragrafi"/>
              <w:ind w:firstLine="0"/>
              <w:jc w:val="center"/>
              <w:rPr>
                <w:lang w:val="sq-AL"/>
              </w:rPr>
            </w:pPr>
            <w:r w:rsidRPr="007542C3">
              <w:rPr>
                <w:lang w:val="sq-AL"/>
              </w:rPr>
              <w:t>1 gozhdë/2.000 kg ngarkese</w:t>
            </w:r>
          </w:p>
        </w:tc>
      </w:tr>
    </w:tbl>
    <w:p w:rsidR="0002657B" w:rsidRDefault="0002657B" w:rsidP="002E4B8A">
      <w:pPr>
        <w:pStyle w:val="Paragrafi"/>
        <w:rPr>
          <w:lang w:val="sq-AL"/>
        </w:rPr>
      </w:pPr>
    </w:p>
    <w:p w:rsidR="002E4B8A" w:rsidRPr="007542C3" w:rsidRDefault="002E4B8A" w:rsidP="002E4B8A">
      <w:pPr>
        <w:pStyle w:val="Paragrafi"/>
        <w:rPr>
          <w:lang w:val="sq-AL"/>
        </w:rPr>
      </w:pPr>
      <w:r w:rsidRPr="007542C3">
        <w:rPr>
          <w:lang w:val="sq-AL"/>
        </w:rPr>
        <w:t>11</w:t>
      </w:r>
      <w:r w:rsidR="0076154F" w:rsidRPr="007542C3">
        <w:rPr>
          <w:lang w:val="sq-AL"/>
        </w:rPr>
        <w:t>.</w:t>
      </w:r>
      <w:r w:rsidRPr="007542C3">
        <w:rPr>
          <w:lang w:val="sq-AL"/>
        </w:rPr>
        <w:t xml:space="preserve"> </w:t>
      </w:r>
      <w:r w:rsidR="00761514" w:rsidRPr="007542C3">
        <w:rPr>
          <w:lang w:val="sq-AL"/>
        </w:rPr>
        <w:t xml:space="preserve">Në drejtimin tërthor të vagonit, </w:t>
      </w:r>
      <w:r w:rsidRPr="007542C3">
        <w:rPr>
          <w:lang w:val="sq-AL"/>
        </w:rPr>
        <w:t>secila bobin</w:t>
      </w:r>
      <w:r w:rsidR="00761514" w:rsidRPr="007542C3">
        <w:rPr>
          <w:rFonts w:ascii="Times New Roman" w:hAnsi="Times New Roman"/>
          <w:lang w:val="sq-AL"/>
        </w:rPr>
        <w:t>ë</w:t>
      </w:r>
      <w:r w:rsidRPr="007542C3">
        <w:rPr>
          <w:lang w:val="sq-AL"/>
        </w:rPr>
        <w:t xml:space="preserve"> duhet të sigurohet me tako bllokimi me të </w:t>
      </w:r>
      <w:r w:rsidR="006A1063" w:rsidRPr="007542C3">
        <w:rPr>
          <w:lang w:val="sq-AL"/>
        </w:rPr>
        <w:t>paktën</w:t>
      </w:r>
      <w:r w:rsidRPr="007542C3">
        <w:rPr>
          <w:lang w:val="sq-AL"/>
        </w:rPr>
        <w:t xml:space="preserve"> 5 cm trashësi dhe të paktën 3 cm lartësi efektive.</w:t>
      </w:r>
    </w:p>
    <w:p w:rsidR="002E4B8A" w:rsidRPr="007542C3" w:rsidRDefault="002E4B8A" w:rsidP="002E4B8A">
      <w:pPr>
        <w:pStyle w:val="Paragrafi"/>
        <w:rPr>
          <w:lang w:val="sq-AL"/>
        </w:rPr>
      </w:pPr>
      <w:r w:rsidRPr="007542C3">
        <w:rPr>
          <w:lang w:val="sq-AL"/>
        </w:rPr>
        <w:t xml:space="preserve">Numri i </w:t>
      </w:r>
      <w:r w:rsidR="00CD2DCB" w:rsidRPr="007542C3">
        <w:rPr>
          <w:lang w:val="sq-AL"/>
        </w:rPr>
        <w:t>gozhdëve</w:t>
      </w:r>
      <w:r w:rsidRPr="007542C3">
        <w:rPr>
          <w:lang w:val="sq-AL"/>
        </w:rPr>
        <w:t xml:space="preserve"> në tako në secilën anë (totali): 1</w:t>
      </w:r>
      <w:r w:rsidR="00D463B0" w:rsidRPr="007542C3">
        <w:rPr>
          <w:lang w:val="sq-AL"/>
        </w:rPr>
        <w:t xml:space="preserve"> </w:t>
      </w:r>
      <w:r w:rsidRPr="007542C3">
        <w:rPr>
          <w:lang w:val="sq-AL"/>
        </w:rPr>
        <w:t>gozhdë/1.500 kg, por të paktën përdoren 2 gozhdë për tako.</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shih </w:t>
      </w:r>
      <w:r w:rsidR="005A42B8" w:rsidRPr="007542C3">
        <w:rPr>
          <w:lang w:val="sq-AL"/>
        </w:rPr>
        <w:t>n</w:t>
      </w:r>
      <w:r w:rsidRPr="007542C3">
        <w:rPr>
          <w:lang w:val="sq-AL"/>
        </w:rPr>
        <w:t>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02657B">
      <w:pPr>
        <w:pStyle w:val="NeniNr"/>
      </w:pPr>
      <w:r w:rsidRPr="007542C3">
        <w:t>Neni 14</w:t>
      </w:r>
    </w:p>
    <w:p w:rsidR="0076154F" w:rsidRPr="007542C3" w:rsidRDefault="002E4B8A" w:rsidP="0002657B">
      <w:pPr>
        <w:pStyle w:val="NeniTitull"/>
      </w:pPr>
      <w:r w:rsidRPr="007542C3">
        <w:t>Bobina llamarine të pagrasatuara të fabrikuara me nxehtësi</w:t>
      </w:r>
    </w:p>
    <w:p w:rsidR="0076154F" w:rsidRPr="007542C3" w:rsidRDefault="0076154F" w:rsidP="0076154F">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6154F" w:rsidRPr="007542C3" w:rsidTr="00CD1173">
        <w:tc>
          <w:tcPr>
            <w:tcW w:w="3798" w:type="dxa"/>
          </w:tcPr>
          <w:p w:rsidR="0076154F" w:rsidRPr="00CD1173" w:rsidRDefault="007615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6154F" w:rsidRPr="00CD1173" w:rsidRDefault="0076154F" w:rsidP="00CD1173">
            <w:pPr>
              <w:pStyle w:val="Paragrafi"/>
              <w:ind w:firstLine="0"/>
              <w:rPr>
                <w:lang w:val="sq-AL"/>
              </w:rPr>
            </w:pPr>
            <w:r w:rsidRPr="00CD1173">
              <w:rPr>
                <w:lang w:val="sq-AL"/>
              </w:rPr>
              <w:t>Vagonët me trena bllok dhe transport të kombinuar</w:t>
            </w:r>
          </w:p>
          <w:p w:rsidR="0076154F" w:rsidRPr="00CD1173" w:rsidRDefault="0076154F" w:rsidP="00CD1173">
            <w:pPr>
              <w:pStyle w:val="Paragrafi"/>
              <w:ind w:firstLine="0"/>
              <w:rPr>
                <w:lang w:val="sq-AL"/>
              </w:rPr>
            </w:pPr>
            <w:r w:rsidRPr="00CD1173">
              <w:rPr>
                <w:lang w:val="sq-AL"/>
              </w:rPr>
              <w:t>Vagonë</w:t>
            </w:r>
            <w:r w:rsidR="00761514" w:rsidRPr="00CD1173">
              <w:rPr>
                <w:lang w:val="sq-AL"/>
              </w:rPr>
              <w:t>t</w:t>
            </w:r>
            <w:r w:rsidRPr="00CD1173">
              <w:rPr>
                <w:lang w:val="sq-AL"/>
              </w:rPr>
              <w:t xml:space="preserve"> me amortizator me kors të gjatë</w:t>
            </w:r>
          </w:p>
        </w:tc>
      </w:tr>
    </w:tbl>
    <w:p w:rsidR="002E4B8A" w:rsidRPr="007542C3" w:rsidRDefault="002E4B8A" w:rsidP="0076154F">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D463B0" w:rsidRPr="007542C3">
        <w:rPr>
          <w:lang w:val="sq-AL"/>
        </w:rPr>
        <w:t>.</w:t>
      </w:r>
      <w:r w:rsidRPr="007542C3">
        <w:rPr>
          <w:lang w:val="sq-AL"/>
        </w:rPr>
        <w:t xml:space="preserve"> Bobinat e llamarinave, ngarkohen me sistemin vertika</w:t>
      </w:r>
      <w:r w:rsidR="00FB748A" w:rsidRPr="007542C3">
        <w:rPr>
          <w:lang w:val="sq-AL"/>
        </w:rPr>
        <w:t>l (</w:t>
      </w:r>
      <w:r w:rsidR="00D463B0" w:rsidRPr="007542C3">
        <w:rPr>
          <w:lang w:val="sq-AL"/>
        </w:rPr>
        <w:t>vështrim</w:t>
      </w:r>
      <w:r w:rsidR="00FB748A" w:rsidRPr="007542C3">
        <w:rPr>
          <w:lang w:val="sq-AL"/>
        </w:rPr>
        <w:t xml:space="preserve"> nga qielli</w:t>
      </w:r>
      <w:r w:rsidRPr="007542C3">
        <w:rPr>
          <w:lang w:val="sq-AL"/>
        </w:rPr>
        <w:t>) n</w:t>
      </w:r>
      <w:r w:rsidR="00D463B0" w:rsidRPr="007542C3">
        <w:rPr>
          <w:rFonts w:ascii="Times New Roman" w:hAnsi="Times New Roman"/>
          <w:lang w:val="sq-AL"/>
        </w:rPr>
        <w:t>ë</w:t>
      </w:r>
      <w:r w:rsidRPr="007542C3">
        <w:rPr>
          <w:lang w:val="sq-AL"/>
        </w:rPr>
        <w:t xml:space="preserve"> dyshemen</w:t>
      </w:r>
      <w:r w:rsidR="00D463B0" w:rsidRPr="007542C3">
        <w:rPr>
          <w:rFonts w:ascii="Times New Roman" w:hAnsi="Times New Roman"/>
          <w:lang w:val="sq-AL"/>
        </w:rPr>
        <w:t>ë</w:t>
      </w:r>
      <w:r w:rsidRPr="007542C3">
        <w:rPr>
          <w:lang w:val="sq-AL"/>
        </w:rPr>
        <w:t xml:space="preserve"> e vagonit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 minimal 7/10 t</w:t>
      </w:r>
      <w:r w:rsidR="006F082D" w:rsidRPr="007542C3">
        <w:rPr>
          <w:rFonts w:ascii="Times New Roman" w:hAnsi="Times New Roman"/>
          <w:lang w:val="sq-AL"/>
        </w:rPr>
        <w:t>ë</w:t>
      </w:r>
      <w:r w:rsidRPr="007542C3">
        <w:rPr>
          <w:lang w:val="sq-AL"/>
        </w:rPr>
        <w:t xml:space="preserve"> H) ose pajisje druri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 minimal = H)</w:t>
      </w:r>
      <w:r w:rsidR="00FB748A" w:rsidRPr="007542C3">
        <w:rPr>
          <w:lang w:val="sq-AL"/>
        </w:rPr>
        <w:t>.</w:t>
      </w:r>
    </w:p>
    <w:p w:rsidR="002E4B8A" w:rsidRPr="007542C3" w:rsidRDefault="002E4B8A" w:rsidP="002E4B8A">
      <w:pPr>
        <w:pStyle w:val="Paragrafi"/>
        <w:rPr>
          <w:lang w:val="sq-AL"/>
        </w:rPr>
      </w:pPr>
      <w:r w:rsidRPr="007542C3">
        <w:rPr>
          <w:lang w:val="sq-AL"/>
        </w:rPr>
        <w:t>2</w:t>
      </w:r>
      <w:r w:rsidR="00D463B0" w:rsidRPr="007542C3">
        <w:rPr>
          <w:lang w:val="sq-AL"/>
        </w:rPr>
        <w:t>.</w:t>
      </w:r>
      <w:r w:rsidRPr="007542C3">
        <w:rPr>
          <w:lang w:val="sq-AL"/>
        </w:rPr>
        <w:t xml:space="preserve"> Bobinat e llamarinave lidhen me shirit çeliku (forca e këputjes të </w:t>
      </w:r>
      <w:r w:rsidR="006A1063" w:rsidRPr="007542C3">
        <w:rPr>
          <w:lang w:val="sq-AL"/>
        </w:rPr>
        <w:t>paktën</w:t>
      </w:r>
      <w:r w:rsidRPr="007542C3">
        <w:rPr>
          <w:lang w:val="sq-AL"/>
        </w:rPr>
        <w:t xml:space="preserve"> 15 kN) të paktën</w:t>
      </w:r>
      <w:r w:rsidR="00FB748A" w:rsidRPr="007542C3">
        <w:rPr>
          <w:lang w:val="sq-AL"/>
        </w:rPr>
        <w:t>:</w:t>
      </w:r>
    </w:p>
    <w:p w:rsidR="002E4B8A" w:rsidRPr="007542C3" w:rsidRDefault="00D413FA" w:rsidP="002E4B8A">
      <w:pPr>
        <w:pStyle w:val="Paragrafi"/>
        <w:rPr>
          <w:lang w:val="sq-AL"/>
        </w:rPr>
      </w:pPr>
      <w:r w:rsidRPr="007542C3">
        <w:rPr>
          <w:lang w:val="sq-AL"/>
        </w:rPr>
        <w:t xml:space="preserve">- </w:t>
      </w:r>
      <w:r w:rsidR="002E4B8A" w:rsidRPr="007542C3">
        <w:rPr>
          <w:lang w:val="sq-AL"/>
        </w:rPr>
        <w:t>Dy herë përkundrejt perimetrit</w:t>
      </w:r>
      <w:r w:rsidRPr="007542C3">
        <w:rPr>
          <w:lang w:val="sq-AL"/>
        </w:rPr>
        <w:t>;</w:t>
      </w:r>
    </w:p>
    <w:p w:rsidR="002E4B8A" w:rsidRPr="007542C3" w:rsidRDefault="00D413FA" w:rsidP="002E4B8A">
      <w:pPr>
        <w:pStyle w:val="Paragrafi"/>
        <w:rPr>
          <w:lang w:val="sq-AL"/>
        </w:rPr>
      </w:pPr>
      <w:r w:rsidRPr="007542C3">
        <w:rPr>
          <w:lang w:val="sq-AL"/>
        </w:rPr>
        <w:t xml:space="preserve">- </w:t>
      </w:r>
      <w:r w:rsidR="002E4B8A" w:rsidRPr="007542C3">
        <w:rPr>
          <w:lang w:val="sq-AL"/>
        </w:rPr>
        <w:t xml:space="preserve">Një herë </w:t>
      </w:r>
      <w:r w:rsidR="00D463B0" w:rsidRPr="007542C3">
        <w:rPr>
          <w:lang w:val="sq-AL"/>
        </w:rPr>
        <w:t>përkundrejt</w:t>
      </w:r>
      <w:r w:rsidR="002E4B8A" w:rsidRPr="007542C3">
        <w:rPr>
          <w:lang w:val="sq-AL"/>
        </w:rPr>
        <w:t xml:space="preserve"> perimetrit dhe një herë </w:t>
      </w:r>
      <w:r w:rsidR="00D463B0" w:rsidRPr="007542C3">
        <w:rPr>
          <w:lang w:val="sq-AL"/>
        </w:rPr>
        <w:t>përkundrejt</w:t>
      </w:r>
      <w:r w:rsidR="002E4B8A" w:rsidRPr="007542C3">
        <w:rPr>
          <w:lang w:val="sq-AL"/>
        </w:rPr>
        <w:t xml:space="preserve"> aksit gjatësor</w:t>
      </w:r>
      <w:r w:rsidRPr="007542C3">
        <w:rPr>
          <w:lang w:val="sq-AL"/>
        </w:rPr>
        <w:t>;</w:t>
      </w:r>
    </w:p>
    <w:p w:rsidR="002E4B8A" w:rsidRPr="007542C3" w:rsidRDefault="00D413FA" w:rsidP="002E4B8A">
      <w:pPr>
        <w:pStyle w:val="Paragrafi"/>
        <w:rPr>
          <w:lang w:val="sq-AL"/>
        </w:rPr>
      </w:pPr>
      <w:r w:rsidRPr="007542C3">
        <w:rPr>
          <w:lang w:val="sq-AL"/>
        </w:rPr>
        <w:t xml:space="preserve">- </w:t>
      </w:r>
      <w:r w:rsidR="002E4B8A" w:rsidRPr="007542C3">
        <w:rPr>
          <w:lang w:val="sq-AL"/>
        </w:rPr>
        <w:t>Tr</w:t>
      </w:r>
      <w:r w:rsidR="0011688D" w:rsidRPr="007542C3">
        <w:rPr>
          <w:lang w:val="sq-AL"/>
        </w:rPr>
        <w:t xml:space="preserve">i </w:t>
      </w:r>
      <w:r w:rsidR="002E4B8A" w:rsidRPr="007542C3">
        <w:rPr>
          <w:lang w:val="sq-AL"/>
        </w:rPr>
        <w:t>her</w:t>
      </w:r>
      <w:r w:rsidR="0011688D" w:rsidRPr="007542C3">
        <w:rPr>
          <w:rFonts w:ascii="Times New Roman" w:hAnsi="Times New Roman"/>
          <w:lang w:val="sq-AL"/>
        </w:rPr>
        <w:t>ë</w:t>
      </w:r>
      <w:r w:rsidR="002E4B8A" w:rsidRPr="007542C3">
        <w:rPr>
          <w:lang w:val="sq-AL"/>
        </w:rPr>
        <w:t xml:space="preserve"> përkundrejt aksit gjatësor</w:t>
      </w:r>
      <w:r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me dyshem</w:t>
      </w:r>
      <w:r w:rsidR="00D463B0" w:rsidRPr="007542C3">
        <w:rPr>
          <w:rFonts w:ascii="Times New Roman" w:hAnsi="Times New Roman"/>
          <w:lang w:val="sq-AL"/>
        </w:rPr>
        <w:t>e</w:t>
      </w:r>
      <w:r w:rsidR="002E4B8A" w:rsidRPr="007542C3">
        <w:rPr>
          <w:lang w:val="sq-AL"/>
        </w:rPr>
        <w:t xml:space="preserve"> dërrase (K…, L…, R…, Sa…, Si…)</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Bobinat e llamarinave ngarkohen:</w:t>
      </w:r>
    </w:p>
    <w:p w:rsidR="002E4B8A" w:rsidRPr="007542C3" w:rsidRDefault="002E4B8A" w:rsidP="002E4B8A">
      <w:pPr>
        <w:pStyle w:val="Paragrafi"/>
        <w:rPr>
          <w:lang w:val="sq-AL"/>
        </w:rPr>
      </w:pPr>
      <w:r w:rsidRPr="007542C3">
        <w:rPr>
          <w:lang w:val="sq-AL"/>
        </w:rPr>
        <w:t>3</w:t>
      </w:r>
      <w:r w:rsidR="00D463B0" w:rsidRPr="007542C3">
        <w:rPr>
          <w:lang w:val="sq-AL"/>
        </w:rPr>
        <w:t>.</w:t>
      </w:r>
      <w:r w:rsidRPr="007542C3">
        <w:rPr>
          <w:lang w:val="sq-AL"/>
        </w:rPr>
        <w:t xml:space="preserve"> Direkt në dyshemenë e vagonit</w:t>
      </w:r>
      <w:r w:rsidR="00FB748A" w:rsidRPr="007542C3">
        <w:rPr>
          <w:lang w:val="sq-AL"/>
        </w:rPr>
        <w:t>.</w:t>
      </w:r>
    </w:p>
    <w:p w:rsidR="002E4B8A" w:rsidRPr="007542C3" w:rsidRDefault="002E4B8A" w:rsidP="002E4B8A">
      <w:pPr>
        <w:pStyle w:val="Paragrafi"/>
        <w:rPr>
          <w:lang w:val="sq-AL"/>
        </w:rPr>
      </w:pPr>
      <w:r w:rsidRPr="007542C3">
        <w:rPr>
          <w:lang w:val="sq-AL"/>
        </w:rPr>
        <w:t>4</w:t>
      </w:r>
      <w:r w:rsidR="00D463B0" w:rsidRPr="007542C3">
        <w:rPr>
          <w:lang w:val="sq-AL"/>
        </w:rPr>
        <w:t xml:space="preserve">. </w:t>
      </w:r>
      <w:r w:rsidRPr="007542C3">
        <w:rPr>
          <w:lang w:val="sq-AL"/>
        </w:rPr>
        <w:t xml:space="preserve">Në dy pajisje druri gjatësore, të vendosura paralel (seksioni tërthor </w:t>
      </w:r>
      <w:r w:rsidR="002C520C" w:rsidRPr="007542C3">
        <w:rPr>
          <w:lang w:val="sq-AL"/>
        </w:rPr>
        <w:t>afër</w:t>
      </w:r>
      <w:r w:rsidRPr="007542C3">
        <w:rPr>
          <w:lang w:val="sq-AL"/>
        </w:rPr>
        <w:t xml:space="preserve">sisht 5 x 12cm), të shtrira në faqen më të madhe. Distanca midis dërrasave duhet të jetë të paktën 7/10 e </w:t>
      </w:r>
      <w:r w:rsidR="003331B1" w:rsidRPr="007542C3">
        <w:rPr>
          <w:lang w:val="sq-AL"/>
        </w:rPr>
        <w:t>di</w:t>
      </w:r>
      <w:r w:rsidR="006E5080" w:rsidRPr="007542C3">
        <w:rPr>
          <w:lang w:val="sq-AL"/>
        </w:rPr>
        <w:t>a</w:t>
      </w:r>
      <w:r w:rsidR="003331B1" w:rsidRPr="007542C3">
        <w:rPr>
          <w:lang w:val="sq-AL"/>
        </w:rPr>
        <w:t>metri</w:t>
      </w:r>
      <w:r w:rsidRPr="007542C3">
        <w:rPr>
          <w:lang w:val="sq-AL"/>
        </w:rPr>
        <w:t>t të bobinës.</w:t>
      </w:r>
    </w:p>
    <w:p w:rsidR="002E4B8A" w:rsidRPr="007542C3" w:rsidRDefault="002E4B8A" w:rsidP="002E4B8A">
      <w:pPr>
        <w:pStyle w:val="Paragrafi"/>
        <w:rPr>
          <w:lang w:val="sq-AL"/>
        </w:rPr>
      </w:pPr>
      <w:r w:rsidRPr="007542C3">
        <w:rPr>
          <w:lang w:val="sq-AL"/>
        </w:rPr>
        <w:t>5</w:t>
      </w:r>
      <w:r w:rsidR="00D463B0" w:rsidRPr="007542C3">
        <w:rPr>
          <w:lang w:val="sq-AL"/>
        </w:rPr>
        <w:t>.</w:t>
      </w:r>
      <w:r w:rsidRPr="007542C3">
        <w:rPr>
          <w:lang w:val="sq-AL"/>
        </w:rPr>
        <w:t xml:space="preserve"> Ato duhet të dalin të paktën 30 cm përtej bobinës llamarinës në të dyja anët.</w:t>
      </w:r>
    </w:p>
    <w:p w:rsidR="002E4B8A" w:rsidRPr="007542C3" w:rsidRDefault="002E4B8A" w:rsidP="002E4B8A">
      <w:pPr>
        <w:pStyle w:val="Paragrafi"/>
        <w:rPr>
          <w:lang w:val="sq-AL"/>
        </w:rPr>
      </w:pPr>
      <w:r w:rsidRPr="007542C3">
        <w:rPr>
          <w:lang w:val="sq-AL"/>
        </w:rPr>
        <w:t>6</w:t>
      </w:r>
      <w:r w:rsidR="00D463B0" w:rsidRPr="007542C3">
        <w:rPr>
          <w:lang w:val="sq-AL"/>
        </w:rPr>
        <w:t>.</w:t>
      </w:r>
      <w:r w:rsidRPr="007542C3">
        <w:rPr>
          <w:lang w:val="sq-AL"/>
        </w:rPr>
        <w:t xml:space="preserve"> Distanca (</w:t>
      </w:r>
      <w:r w:rsidR="008E2DB7" w:rsidRPr="007542C3">
        <w:rPr>
          <w:lang w:val="sq-AL"/>
        </w:rPr>
        <w:t>hapësir</w:t>
      </w:r>
      <w:r w:rsidRPr="007542C3">
        <w:rPr>
          <w:lang w:val="sq-AL"/>
        </w:rPr>
        <w:t>a) minimale : 50 cm</w:t>
      </w:r>
      <w:r w:rsidR="008733A2" w:rsidRPr="007542C3">
        <w:rPr>
          <w:lang w:val="sq-AL"/>
        </w:rPr>
        <w:t>.</w:t>
      </w:r>
    </w:p>
    <w:p w:rsidR="002E4B8A" w:rsidRPr="007542C3" w:rsidRDefault="00E60753" w:rsidP="002E4B8A">
      <w:pPr>
        <w:pStyle w:val="Paragrafi"/>
        <w:rPr>
          <w:lang w:val="sq-AL"/>
        </w:rPr>
      </w:pPr>
      <w:r w:rsidRPr="00E60753">
        <w:rPr>
          <w:lang w:val="sq-AL"/>
        </w:rPr>
        <w:pict>
          <v:shape id="_x0000_s1537" type="#_x0000_t75" style="position:absolute;left:0;text-align:left;margin-left:65.1pt;margin-top:.5pt;width:340.9pt;height:201.9pt;z-index:-251593728">
            <v:imagedata r:id="rId142" o:title=""/>
          </v:shape>
          <o:OLEObject Type="Embed" ProgID="CorelPHOTOPAINT.Image.13" ShapeID="_x0000_s1537" DrawAspect="Content" ObjectID="_1376986679" r:id="rId14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r w:rsidR="00343C04">
        <w:rPr>
          <w:rStyle w:val="FootnoteReference"/>
          <w:lang w:val="sq-AL"/>
        </w:rPr>
        <w:footnoteReference w:id="15"/>
      </w:r>
      <w:r w:rsidRPr="007542C3">
        <w:rPr>
          <w:lang w:val="sq-AL"/>
        </w:rPr>
        <w:t xml:space="preserve"> </w:t>
      </w:r>
    </w:p>
    <w:p w:rsidR="002E4B8A" w:rsidRPr="007542C3" w:rsidRDefault="002E4B8A" w:rsidP="002E4B8A">
      <w:pPr>
        <w:pStyle w:val="Paragrafi"/>
        <w:rPr>
          <w:lang w:val="sq-AL"/>
        </w:rPr>
      </w:pPr>
      <w:r w:rsidRPr="007542C3">
        <w:rPr>
          <w:lang w:val="sq-AL"/>
        </w:rPr>
        <w:t>Nuk kërkohet masa suplementare</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 nenin 2.</w:t>
      </w:r>
    </w:p>
    <w:p w:rsidR="00343C04" w:rsidRDefault="00343C04" w:rsidP="0002657B">
      <w:pPr>
        <w:pStyle w:val="NeniNr"/>
      </w:pPr>
    </w:p>
    <w:p w:rsidR="002E4B8A" w:rsidRPr="007542C3" w:rsidRDefault="002E4B8A" w:rsidP="0002657B">
      <w:pPr>
        <w:pStyle w:val="NeniNr"/>
      </w:pPr>
      <w:r w:rsidRPr="007542C3">
        <w:t>Neni 15</w:t>
      </w:r>
    </w:p>
    <w:p w:rsidR="002E4B8A" w:rsidRPr="007542C3" w:rsidRDefault="002E4B8A" w:rsidP="0002657B">
      <w:pPr>
        <w:pStyle w:val="NeniTitull"/>
      </w:pPr>
      <w:r w:rsidRPr="007542C3">
        <w:t xml:space="preserve">Tuba çeliku me </w:t>
      </w:r>
      <w:r w:rsidR="008E2DB7" w:rsidRPr="007542C3">
        <w:t>rresht</w:t>
      </w:r>
      <w:r w:rsidRPr="007542C3">
        <w:t xml:space="preserve">a, </w:t>
      </w:r>
      <w:r w:rsidR="003331B1" w:rsidRPr="007542C3">
        <w:t>di</w:t>
      </w:r>
      <w:r w:rsidR="006E5080" w:rsidRPr="007542C3">
        <w:t>a</w:t>
      </w:r>
      <w:r w:rsidR="003331B1" w:rsidRPr="007542C3">
        <w:t>metri</w:t>
      </w:r>
      <w:r w:rsidRPr="007542C3">
        <w:t xml:space="preserve"> m</w:t>
      </w:r>
      <w:r w:rsidR="006E5080" w:rsidRPr="007542C3">
        <w:rPr>
          <w:rFonts w:ascii="Times New Roman" w:hAnsi="Times New Roman"/>
        </w:rPr>
        <w:t>ë</w:t>
      </w:r>
      <w:r w:rsidRPr="007542C3">
        <w:t xml:space="preserve"> i madh se 65 cm (26˝)</w:t>
      </w:r>
    </w:p>
    <w:p w:rsidR="007E4C57" w:rsidRPr="007542C3" w:rsidRDefault="007E4C57" w:rsidP="007E4C57">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E4C57" w:rsidRPr="007542C3" w:rsidTr="00CD1173">
        <w:tc>
          <w:tcPr>
            <w:tcW w:w="3798" w:type="dxa"/>
          </w:tcPr>
          <w:p w:rsidR="007E4C57" w:rsidRPr="00CD1173" w:rsidRDefault="007E4C57"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E4C57" w:rsidRPr="00CD1173" w:rsidRDefault="007E4C57" w:rsidP="00CD1173">
            <w:pPr>
              <w:pStyle w:val="Paragrafi"/>
              <w:ind w:firstLine="0"/>
              <w:rPr>
                <w:lang w:val="sq-AL"/>
              </w:rPr>
            </w:pPr>
            <w:r w:rsidRPr="00CD1173">
              <w:rPr>
                <w:lang w:val="sq-AL"/>
              </w:rPr>
              <w:t>Vagonët me trena bllok dhe transport të kombinuar</w:t>
            </w:r>
          </w:p>
          <w:p w:rsidR="007E4C57" w:rsidRPr="00CD1173" w:rsidRDefault="007E4C57" w:rsidP="00CD1173">
            <w:pPr>
              <w:pStyle w:val="Paragrafi"/>
              <w:ind w:firstLine="0"/>
              <w:rPr>
                <w:lang w:val="sq-AL"/>
              </w:rPr>
            </w:pPr>
            <w:r w:rsidRPr="00CD1173">
              <w:rPr>
                <w:lang w:val="sq-AL"/>
              </w:rPr>
              <w:t>Vagonë</w:t>
            </w:r>
            <w:r w:rsidR="008733A2" w:rsidRPr="00CD1173">
              <w:rPr>
                <w:lang w:val="sq-AL"/>
              </w:rPr>
              <w:t>t</w:t>
            </w:r>
            <w:r w:rsidRPr="00CD1173">
              <w:rPr>
                <w:lang w:val="sq-AL"/>
              </w:rPr>
              <w:t xml:space="preserve"> me amortizator me kors të gjatë</w:t>
            </w:r>
          </w:p>
        </w:tc>
      </w:tr>
    </w:tbl>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Tuba çeliku, me konfiguracion sipërfaqe të ndryshëm (me ose pa flanxha)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krahë dhe dysheme dërrase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6A1063" w:rsidRPr="007542C3">
        <w:rPr>
          <w:lang w:val="sq-AL"/>
        </w:rPr>
        <w:t>.</w:t>
      </w:r>
      <w:r w:rsidRPr="007542C3">
        <w:rPr>
          <w:lang w:val="sq-AL"/>
        </w:rPr>
        <w:t xml:space="preserve"> Tubat ngarkohen direkt në dyshemenë e vagonit, në traversa (të </w:t>
      </w:r>
      <w:r w:rsidR="008733A2" w:rsidRPr="007542C3">
        <w:rPr>
          <w:lang w:val="sq-AL"/>
        </w:rPr>
        <w:t>lëvizshme</w:t>
      </w:r>
      <w:r w:rsidRPr="007542C3">
        <w:rPr>
          <w:lang w:val="sq-AL"/>
        </w:rPr>
        <w:t>) ose në dërrasa:</w:t>
      </w:r>
    </w:p>
    <w:p w:rsidR="006A1063" w:rsidRPr="007542C3" w:rsidRDefault="002E4B8A" w:rsidP="002E4B8A">
      <w:pPr>
        <w:pStyle w:val="Paragrafi"/>
        <w:rPr>
          <w:lang w:val="sq-AL"/>
        </w:rPr>
      </w:pPr>
      <w:r w:rsidRPr="007542C3">
        <w:rPr>
          <w:lang w:val="sq-AL"/>
        </w:rPr>
        <w:t xml:space="preserve">Në një ose disa </w:t>
      </w:r>
      <w:r w:rsidR="008E2DB7" w:rsidRPr="007542C3">
        <w:rPr>
          <w:lang w:val="sq-AL"/>
        </w:rPr>
        <w:t>rresht</w:t>
      </w:r>
      <w:r w:rsidRPr="007542C3">
        <w:rPr>
          <w:lang w:val="sq-AL"/>
        </w:rPr>
        <w:t xml:space="preserve">a, kur është e mundur në të gjithë </w:t>
      </w:r>
      <w:r w:rsidR="00EF32F7" w:rsidRPr="007542C3">
        <w:rPr>
          <w:lang w:val="sq-AL"/>
        </w:rPr>
        <w:t>gjerë</w:t>
      </w:r>
      <w:r w:rsidRPr="007542C3">
        <w:rPr>
          <w:lang w:val="sq-AL"/>
        </w:rPr>
        <w:t xml:space="preserve">sinë e vagonit, të </w:t>
      </w:r>
      <w:r w:rsidR="008E2DB7" w:rsidRPr="007542C3">
        <w:rPr>
          <w:lang w:val="sq-AL"/>
        </w:rPr>
        <w:t>rresht</w:t>
      </w:r>
      <w:r w:rsidRPr="007542C3">
        <w:rPr>
          <w:lang w:val="sq-AL"/>
        </w:rPr>
        <w:t>uara vertikalisht.</w:t>
      </w:r>
    </w:p>
    <w:p w:rsidR="002E4B8A" w:rsidRPr="007542C3" w:rsidRDefault="002E4B8A" w:rsidP="002E4B8A">
      <w:pPr>
        <w:pStyle w:val="Paragrafi"/>
        <w:rPr>
          <w:lang w:val="sq-AL"/>
        </w:rPr>
      </w:pPr>
      <w:r w:rsidRPr="007542C3">
        <w:rPr>
          <w:lang w:val="sq-AL"/>
        </w:rPr>
        <w:t>2</w:t>
      </w:r>
      <w:r w:rsidR="006A1063" w:rsidRPr="007542C3">
        <w:rPr>
          <w:lang w:val="sq-AL"/>
        </w:rPr>
        <w:t>.</w:t>
      </w:r>
      <w:r w:rsidRPr="007542C3">
        <w:rPr>
          <w:lang w:val="sq-AL"/>
        </w:rPr>
        <w:t xml:space="preserve"> Numri i </w:t>
      </w:r>
      <w:r w:rsidR="008E2DB7" w:rsidRPr="007542C3">
        <w:rPr>
          <w:lang w:val="sq-AL"/>
        </w:rPr>
        <w:t>rresht</w:t>
      </w:r>
      <w:r w:rsidRPr="007542C3">
        <w:rPr>
          <w:lang w:val="sq-AL"/>
        </w:rPr>
        <w:t xml:space="preserve">ave nuk duhet të jetë më i madh se numri i tubave për </w:t>
      </w:r>
      <w:r w:rsidR="008E2DB7" w:rsidRPr="007542C3">
        <w:rPr>
          <w:lang w:val="sq-AL"/>
        </w:rPr>
        <w:t>rresht</w:t>
      </w:r>
      <w:r w:rsidRPr="007542C3">
        <w:rPr>
          <w:lang w:val="sq-AL"/>
        </w:rPr>
        <w:t xml:space="preserve"> (me maksimumi një </w:t>
      </w:r>
      <w:r w:rsidR="008E2DB7" w:rsidRPr="007542C3">
        <w:rPr>
          <w:lang w:val="sq-AL"/>
        </w:rPr>
        <w:t>rresht</w:t>
      </w:r>
      <w:r w:rsidRPr="007542C3">
        <w:rPr>
          <w:lang w:val="sq-AL"/>
        </w:rPr>
        <w:t xml:space="preserve"> sipër të vendoset  në form</w:t>
      </w:r>
      <w:r w:rsidR="00C14FE5" w:rsidRPr="007542C3">
        <w:rPr>
          <w:rFonts w:ascii="Times New Roman" w:hAnsi="Times New Roman"/>
          <w:lang w:val="sq-AL"/>
        </w:rPr>
        <w:t>ë</w:t>
      </w:r>
      <w:r w:rsidRPr="007542C3">
        <w:rPr>
          <w:lang w:val="sq-AL"/>
        </w:rPr>
        <w:t xml:space="preserve"> bishtdallëndysheje).</w:t>
      </w:r>
    </w:p>
    <w:p w:rsidR="002E4B8A" w:rsidRPr="007542C3" w:rsidRDefault="002E4B8A" w:rsidP="002E4B8A">
      <w:pPr>
        <w:pStyle w:val="Paragrafi"/>
        <w:rPr>
          <w:lang w:val="sq-AL"/>
        </w:rPr>
      </w:pPr>
      <w:r w:rsidRPr="007542C3">
        <w:rPr>
          <w:lang w:val="sq-AL"/>
        </w:rPr>
        <w:t>3</w:t>
      </w:r>
      <w:r w:rsidR="006A1063" w:rsidRPr="007542C3">
        <w:rPr>
          <w:lang w:val="sq-AL"/>
        </w:rPr>
        <w:t>.</w:t>
      </w:r>
      <w:r w:rsidRPr="007542C3">
        <w:rPr>
          <w:lang w:val="sq-AL"/>
        </w:rPr>
        <w:t xml:space="preserve"> Flanxhat ose fundet e gomuara nuk duhet të jenë në kontakt (tubot ngarkohen në mënyrë</w:t>
      </w:r>
      <w:r w:rsidR="008733A2" w:rsidRPr="007542C3">
        <w:rPr>
          <w:lang w:val="sq-AL"/>
        </w:rPr>
        <w:t xml:space="preserve"> t</w:t>
      </w:r>
      <w:r w:rsidR="008733A2" w:rsidRPr="007542C3">
        <w:rPr>
          <w:rFonts w:ascii="Times New Roman" w:hAnsi="Times New Roman"/>
          <w:lang w:val="sq-AL"/>
        </w:rPr>
        <w:t>ë</w:t>
      </w:r>
      <w:r w:rsidR="008733A2" w:rsidRPr="007542C3">
        <w:rPr>
          <w:lang w:val="sq-AL"/>
        </w:rPr>
        <w:t xml:space="preserve"> </w:t>
      </w:r>
      <w:r w:rsidRPr="007542C3">
        <w:rPr>
          <w:lang w:val="sq-AL"/>
        </w:rPr>
        <w:t>alternuar).</w:t>
      </w:r>
    </w:p>
    <w:p w:rsidR="002E4B8A" w:rsidRPr="007542C3" w:rsidRDefault="002E4B8A" w:rsidP="002E4B8A">
      <w:pPr>
        <w:pStyle w:val="Paragrafi"/>
        <w:rPr>
          <w:lang w:val="sq-AL"/>
        </w:rPr>
      </w:pPr>
      <w:r w:rsidRPr="007542C3">
        <w:rPr>
          <w:lang w:val="sq-AL"/>
        </w:rPr>
        <w:t>4</w:t>
      </w:r>
      <w:r w:rsidR="006A1063" w:rsidRPr="007542C3">
        <w:rPr>
          <w:lang w:val="sq-AL"/>
        </w:rPr>
        <w:t>.</w:t>
      </w:r>
      <w:r w:rsidRPr="007542C3">
        <w:rPr>
          <w:lang w:val="sq-AL"/>
        </w:rPr>
        <w:t xml:space="preserve"> Tubat dalin jashtë dërrasave ose traversave bylyk të paktën 50 cm.</w:t>
      </w:r>
    </w:p>
    <w:p w:rsidR="002E4B8A" w:rsidRPr="007542C3" w:rsidRDefault="00E60753" w:rsidP="002E4B8A">
      <w:pPr>
        <w:pStyle w:val="Paragrafi"/>
        <w:rPr>
          <w:lang w:val="sq-AL"/>
        </w:rPr>
      </w:pPr>
      <w:r w:rsidRPr="00E60753">
        <w:rPr>
          <w:lang w:val="sq-AL"/>
        </w:rPr>
        <w:pict>
          <v:line id="Line 18" o:spid="_x0000_s1422" style="position:absolute;left:0;text-align:left;z-index:251548672;visibility:visible;mso-wrap-distance-left:3.17497mm;mso-wrap-distance-right:3.17497mm" from="323.4pt,8pt" to="323.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BB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"/>
        </w:pict>
      </w:r>
      <w:r w:rsidR="002E4B8A" w:rsidRPr="007542C3">
        <w:rPr>
          <w:lang w:val="sq-AL"/>
        </w:rPr>
        <w:t>5</w:t>
      </w:r>
      <w:r w:rsidR="006A1063" w:rsidRPr="007542C3">
        <w:rPr>
          <w:lang w:val="sq-AL"/>
        </w:rPr>
        <w:t>.</w:t>
      </w:r>
      <w:r w:rsidR="002E4B8A" w:rsidRPr="007542C3">
        <w:rPr>
          <w:lang w:val="sq-AL"/>
        </w:rPr>
        <w:t xml:space="preserve">  Distanca (</w:t>
      </w:r>
      <w:r w:rsidR="008E2DB7" w:rsidRPr="007542C3">
        <w:rPr>
          <w:lang w:val="sq-AL"/>
        </w:rPr>
        <w:t>hapësir</w:t>
      </w:r>
      <w:r w:rsidR="002E4B8A" w:rsidRPr="007542C3">
        <w:rPr>
          <w:lang w:val="sq-AL"/>
        </w:rPr>
        <w:t>a) minimale</w:t>
      </w:r>
    </w:p>
    <w:p w:rsidR="002E4B8A" w:rsidRPr="007542C3" w:rsidRDefault="006A1063" w:rsidP="002E4B8A">
      <w:pPr>
        <w:pStyle w:val="Paragrafi"/>
        <w:rPr>
          <w:lang w:val="sq-AL"/>
        </w:rPr>
      </w:pPr>
      <w:r w:rsidRPr="007542C3">
        <w:rPr>
          <w:lang w:val="sq-AL"/>
        </w:rPr>
        <w:t>-</w:t>
      </w:r>
      <w:r w:rsidR="002E4B8A" w:rsidRPr="007542C3">
        <w:rPr>
          <w:lang w:val="sq-AL"/>
        </w:rPr>
        <w:t xml:space="preserve"> Për tubat e papërpunuar </w:t>
      </w:r>
      <w:r w:rsidR="002E4B8A" w:rsidRPr="007542C3">
        <w:rPr>
          <w:lang w:val="sq-AL"/>
        </w:rPr>
        <w:tab/>
      </w:r>
      <w:r w:rsidR="002E4B8A" w:rsidRPr="007542C3">
        <w:rPr>
          <w:lang w:val="sq-AL"/>
        </w:rPr>
        <w:tab/>
      </w:r>
      <w:r w:rsidR="002E4B8A" w:rsidRPr="007542C3">
        <w:rPr>
          <w:lang w:val="sq-AL"/>
        </w:rPr>
        <w:tab/>
      </w:r>
      <w:r w:rsidR="008733A2" w:rsidRPr="007542C3">
        <w:rPr>
          <w:lang w:val="sq-AL"/>
        </w:rPr>
        <w:t xml:space="preserve">  </w:t>
      </w:r>
      <w:r w:rsidR="002E4B8A" w:rsidRPr="007542C3">
        <w:rPr>
          <w:lang w:val="sq-AL"/>
        </w:rPr>
        <w:t xml:space="preserve">30 </w:t>
      </w:r>
      <w:r w:rsidR="008733A2" w:rsidRPr="007542C3">
        <w:rPr>
          <w:lang w:val="sq-AL"/>
        </w:rPr>
        <w:t xml:space="preserve">cm                        </w:t>
      </w:r>
      <w:r w:rsidR="002E4B8A" w:rsidRPr="007542C3">
        <w:rPr>
          <w:lang w:val="sq-AL"/>
        </w:rPr>
        <w:t>0 cm</w:t>
      </w:r>
    </w:p>
    <w:p w:rsidR="002E4B8A" w:rsidRPr="007542C3" w:rsidRDefault="006A1063" w:rsidP="002E4B8A">
      <w:pPr>
        <w:pStyle w:val="Paragrafi"/>
        <w:rPr>
          <w:lang w:val="sq-AL"/>
        </w:rPr>
      </w:pPr>
      <w:r w:rsidRPr="007542C3">
        <w:rPr>
          <w:lang w:val="sq-AL"/>
        </w:rPr>
        <w:t>-</w:t>
      </w:r>
      <w:r w:rsidR="002E4B8A" w:rsidRPr="007542C3">
        <w:rPr>
          <w:lang w:val="sq-AL"/>
        </w:rPr>
        <w:t xml:space="preserve">  Për tuba të grasatuar ose</w:t>
      </w:r>
      <w:r w:rsidR="001250D3" w:rsidRPr="007542C3">
        <w:rPr>
          <w:lang w:val="sq-AL"/>
        </w:rPr>
        <w:t xml:space="preserve"> </w:t>
      </w:r>
      <w:r w:rsidR="0002657B">
        <w:rPr>
          <w:lang w:val="sq-AL"/>
        </w:rPr>
        <w:t xml:space="preserve">të veshur  të lëmuar  </w:t>
      </w:r>
      <w:r w:rsidR="002E4B8A" w:rsidRPr="007542C3">
        <w:rPr>
          <w:lang w:val="sq-AL"/>
        </w:rPr>
        <w:t xml:space="preserve">50 cm  </w:t>
      </w:r>
      <w:r w:rsidR="008733A2" w:rsidRPr="007542C3">
        <w:rPr>
          <w:lang w:val="sq-AL"/>
        </w:rPr>
        <w:t xml:space="preserve">                      </w:t>
      </w:r>
      <w:r w:rsidR="002E4B8A" w:rsidRPr="007542C3">
        <w:rPr>
          <w:lang w:val="sq-AL"/>
        </w:rPr>
        <w:t>0 cm</w:t>
      </w:r>
    </w:p>
    <w:p w:rsidR="002E4B8A" w:rsidRPr="007542C3" w:rsidRDefault="002E4B8A" w:rsidP="002E4B8A">
      <w:pPr>
        <w:pStyle w:val="Paragrafi"/>
        <w:rPr>
          <w:lang w:val="sq-AL"/>
        </w:rPr>
      </w:pPr>
      <w:r w:rsidRPr="007542C3">
        <w:rPr>
          <w:lang w:val="sq-AL"/>
        </w:rPr>
        <w:t>6</w:t>
      </w:r>
      <w:r w:rsidR="006A1063" w:rsidRPr="007542C3">
        <w:rPr>
          <w:lang w:val="sq-AL"/>
        </w:rPr>
        <w:t>.</w:t>
      </w:r>
      <w:r w:rsidRPr="007542C3">
        <w:rPr>
          <w:lang w:val="sq-AL"/>
        </w:rPr>
        <w:t xml:space="preserve"> Dërrasat e mbështetjes dhe traversat bylyk duhet të jenë prej druri të shëndoshë, të padëmtuara dhe të sharruara prej një pjese, të shtrira përgjatë faqes së gjerë dhe të mos jetë në kontakt me krahët</w:t>
      </w:r>
      <w:r w:rsidR="007E4C57"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Me</w:t>
      </w:r>
      <w:r w:rsidR="00CC001B" w:rsidRPr="007542C3">
        <w:rPr>
          <w:lang w:val="sq-AL"/>
        </w:rPr>
        <w:t xml:space="preserve"> një </w:t>
      </w:r>
      <w:r w:rsidR="002E4B8A" w:rsidRPr="007542C3">
        <w:rPr>
          <w:lang w:val="sq-AL"/>
        </w:rPr>
        <w:t>seksion tërthor të paktën 90 cm</w:t>
      </w:r>
      <w:r w:rsidR="002E4B8A" w:rsidRPr="007542C3">
        <w:rPr>
          <w:vertAlign w:val="superscript"/>
          <w:lang w:val="sq-AL"/>
        </w:rPr>
        <w:t>2</w:t>
      </w:r>
      <w:r w:rsidR="002E4B8A" w:rsidRPr="007542C3">
        <w:rPr>
          <w:lang w:val="sq-AL"/>
        </w:rPr>
        <w:t xml:space="preserve"> dhe</w:t>
      </w:r>
      <w:r w:rsidR="00CC001B" w:rsidRPr="007542C3">
        <w:rPr>
          <w:lang w:val="sq-AL"/>
        </w:rPr>
        <w:t xml:space="preserve"> një </w:t>
      </w:r>
      <w:r w:rsidR="002E4B8A" w:rsidRPr="007542C3">
        <w:rPr>
          <w:lang w:val="sq-AL"/>
        </w:rPr>
        <w:t>minimum trashësi prej 6 cm</w:t>
      </w:r>
      <w:r w:rsidR="008733A2"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Seksioni tërthor total për </w:t>
      </w:r>
      <w:r w:rsidR="008E2DB7" w:rsidRPr="007542C3">
        <w:rPr>
          <w:lang w:val="sq-AL"/>
        </w:rPr>
        <w:t>rresht</w:t>
      </w:r>
      <w:r w:rsidR="002E4B8A" w:rsidRPr="007542C3">
        <w:rPr>
          <w:lang w:val="sq-AL"/>
        </w:rPr>
        <w:t>a (cm</w:t>
      </w:r>
      <w:r w:rsidR="002E4B8A" w:rsidRPr="00262C1E">
        <w:rPr>
          <w:vertAlign w:val="superscript"/>
          <w:lang w:val="sq-AL"/>
        </w:rPr>
        <w:t>2</w:t>
      </w:r>
      <w:r w:rsidR="002E4B8A" w:rsidRPr="007542C3">
        <w:rPr>
          <w:lang w:val="sq-AL"/>
        </w:rPr>
        <w:t xml:space="preserve">) minimumi             </w:t>
      </w:r>
      <w:r w:rsidR="007E4C57" w:rsidRPr="007542C3">
        <w:rPr>
          <w:lang w:val="sq-AL"/>
        </w:rPr>
        <w:t xml:space="preserve">  </w:t>
      </w:r>
      <w:r w:rsidR="002E4B8A" w:rsidRPr="007542C3">
        <w:rPr>
          <w:lang w:val="sq-AL"/>
        </w:rPr>
        <w:t>360        480           600</w:t>
      </w:r>
    </w:p>
    <w:p w:rsidR="002E4B8A" w:rsidRPr="007542C3" w:rsidRDefault="006A1063" w:rsidP="002E4B8A">
      <w:pPr>
        <w:pStyle w:val="Paragrafi"/>
        <w:rPr>
          <w:lang w:val="sq-AL"/>
        </w:rPr>
      </w:pPr>
      <w:r w:rsidRPr="007542C3">
        <w:rPr>
          <w:lang w:val="sq-AL"/>
        </w:rPr>
        <w:t>-</w:t>
      </w:r>
      <w:r w:rsidR="002E4B8A" w:rsidRPr="007542C3">
        <w:rPr>
          <w:lang w:val="sq-AL"/>
        </w:rPr>
        <w:t xml:space="preserve"> Për një mas</w:t>
      </w:r>
      <w:r w:rsidR="00D463B0" w:rsidRPr="007542C3">
        <w:rPr>
          <w:rFonts w:ascii="Times New Roman" w:hAnsi="Times New Roman"/>
          <w:lang w:val="sq-AL"/>
        </w:rPr>
        <w:t>ë</w:t>
      </w:r>
      <w:r w:rsidR="002E4B8A" w:rsidRPr="007542C3">
        <w:rPr>
          <w:lang w:val="sq-AL"/>
        </w:rPr>
        <w:t xml:space="preserve"> të tubave për </w:t>
      </w:r>
      <w:r w:rsidR="008E2DB7" w:rsidRPr="007542C3">
        <w:rPr>
          <w:lang w:val="sq-AL"/>
        </w:rPr>
        <w:t>rresht</w:t>
      </w:r>
      <w:r w:rsidR="002E4B8A" w:rsidRPr="007542C3">
        <w:rPr>
          <w:lang w:val="sq-AL"/>
        </w:rPr>
        <w:t xml:space="preserve"> (n</w:t>
      </w:r>
      <w:r w:rsidR="00D463B0" w:rsidRPr="007542C3">
        <w:rPr>
          <w:rFonts w:ascii="Times New Roman" w:hAnsi="Times New Roman"/>
          <w:lang w:val="sq-AL"/>
        </w:rPr>
        <w:t>ë</w:t>
      </w:r>
      <w:r w:rsidR="002E4B8A" w:rsidRPr="007542C3">
        <w:rPr>
          <w:lang w:val="sq-AL"/>
        </w:rPr>
        <w:t xml:space="preserve"> ton</w:t>
      </w:r>
      <w:r w:rsidR="00D463B0" w:rsidRPr="007542C3">
        <w:rPr>
          <w:rFonts w:ascii="Times New Roman" w:hAnsi="Times New Roman"/>
          <w:lang w:val="sq-AL"/>
        </w:rPr>
        <w:t>ë</w:t>
      </w:r>
      <w:r w:rsidR="002E4B8A" w:rsidRPr="007542C3">
        <w:rPr>
          <w:lang w:val="sq-AL"/>
        </w:rPr>
        <w:t>)</w:t>
      </w:r>
      <w:r w:rsidR="0002657B">
        <w:rPr>
          <w:lang w:val="sq-AL"/>
        </w:rPr>
        <w:t xml:space="preserve"> maksimumi        10           </w:t>
      </w:r>
      <w:r w:rsidR="002E4B8A" w:rsidRPr="007542C3">
        <w:rPr>
          <w:lang w:val="sq-AL"/>
        </w:rPr>
        <w:t>15             20</w:t>
      </w:r>
    </w:p>
    <w:p w:rsidR="002E4B8A" w:rsidRPr="007542C3" w:rsidRDefault="002E4B8A" w:rsidP="002E4B8A">
      <w:pPr>
        <w:pStyle w:val="Paragrafi"/>
        <w:rPr>
          <w:lang w:val="sq-AL"/>
        </w:rPr>
      </w:pPr>
      <w:r w:rsidRPr="007542C3">
        <w:rPr>
          <w:lang w:val="sq-AL"/>
        </w:rPr>
        <w:t>7</w:t>
      </w:r>
      <w:r w:rsidR="006A1063" w:rsidRPr="007542C3">
        <w:rPr>
          <w:lang w:val="sq-AL"/>
        </w:rPr>
        <w:t>.</w:t>
      </w:r>
      <w:r w:rsidRPr="007542C3">
        <w:rPr>
          <w:lang w:val="sq-AL"/>
        </w:rPr>
        <w:t xml:space="preserve"> Numri i dërrasave dhe takove anësore</w:t>
      </w:r>
      <w:r w:rsidR="008733A2"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Të </w:t>
      </w:r>
      <w:r w:rsidRPr="007542C3">
        <w:rPr>
          <w:lang w:val="sq-AL"/>
        </w:rPr>
        <w:t>paktën</w:t>
      </w:r>
      <w:r w:rsidR="002E4B8A" w:rsidRPr="007542C3">
        <w:rPr>
          <w:lang w:val="sq-AL"/>
        </w:rPr>
        <w:t xml:space="preserve"> 2 për tub me gjatësi të paktën ose të barabartë me 12 m dhe masa deri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8733A2"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4 (n</w:t>
      </w:r>
      <w:r w:rsidR="00D463B0" w:rsidRPr="007542C3">
        <w:rPr>
          <w:rFonts w:ascii="Times New Roman" w:hAnsi="Times New Roman"/>
          <w:lang w:val="sq-AL"/>
        </w:rPr>
        <w:t>ë</w:t>
      </w:r>
      <w:r w:rsidR="002E4B8A" w:rsidRPr="007542C3">
        <w:rPr>
          <w:lang w:val="sq-AL"/>
        </w:rPr>
        <w:t xml:space="preserve"> dy çifte) për tub me gjatësi m</w:t>
      </w:r>
      <w:r w:rsidR="008733A2" w:rsidRPr="007542C3">
        <w:rPr>
          <w:rFonts w:ascii="Times New Roman" w:hAnsi="Times New Roman"/>
          <w:lang w:val="sq-AL"/>
        </w:rPr>
        <w:t>ë</w:t>
      </w:r>
      <w:r w:rsidR="002E4B8A" w:rsidRPr="007542C3">
        <w:rPr>
          <w:lang w:val="sq-AL"/>
        </w:rPr>
        <w:t xml:space="preserve"> të madhe se 12</w:t>
      </w:r>
      <w:r w:rsidR="00D463B0" w:rsidRPr="007542C3">
        <w:rPr>
          <w:lang w:val="sq-AL"/>
        </w:rPr>
        <w:t xml:space="preserve"> </w:t>
      </w:r>
      <w:r w:rsidR="002E4B8A" w:rsidRPr="007542C3">
        <w:rPr>
          <w:lang w:val="sq-AL"/>
        </w:rPr>
        <w:t>m dhe masë më të madhe se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8733A2" w:rsidRPr="007542C3">
        <w:rPr>
          <w:lang w:val="sq-AL"/>
        </w:rPr>
        <w:t>;</w:t>
      </w:r>
    </w:p>
    <w:p w:rsidR="002E4B8A" w:rsidRPr="007542C3" w:rsidRDefault="00E60753" w:rsidP="002E4B8A">
      <w:pPr>
        <w:pStyle w:val="Paragrafi"/>
        <w:rPr>
          <w:lang w:val="sq-AL"/>
        </w:rPr>
      </w:pPr>
      <w:r w:rsidRPr="00E60753">
        <w:rPr>
          <w:lang w:val="sq-AL"/>
        </w:rPr>
        <w:pict>
          <v:shape id="_x0000_s1538" type="#_x0000_t75" style="position:absolute;left:0;text-align:left;margin-left:70.7pt;margin-top:24.6pt;width:316.15pt;height:109.85pt;z-index:-251592704">
            <v:imagedata r:id="rId144" o:title=""/>
          </v:shape>
          <o:OLEObject Type="Embed" ProgID="CorelPHOTOPAINT.Image.13" ShapeID="_x0000_s1538" DrawAspect="Content" ObjectID="_1376986680" r:id="rId145"/>
        </w:pict>
      </w:r>
      <w:r w:rsidR="006A1063" w:rsidRPr="007542C3">
        <w:rPr>
          <w:lang w:val="sq-AL"/>
        </w:rPr>
        <w:t>-</w:t>
      </w:r>
      <w:r w:rsidR="002E4B8A" w:rsidRPr="007542C3">
        <w:rPr>
          <w:lang w:val="sq-AL"/>
        </w:rPr>
        <w:t xml:space="preserve"> Dërrasat fiksohen me të paktën 4 </w:t>
      </w:r>
      <w:r w:rsidR="00CD2DCB" w:rsidRPr="007542C3">
        <w:rPr>
          <w:lang w:val="sq-AL"/>
        </w:rPr>
        <w:t>gozhdë</w:t>
      </w:r>
      <w:r w:rsidR="002E4B8A" w:rsidRPr="007542C3">
        <w:rPr>
          <w:lang w:val="sq-AL"/>
        </w:rPr>
        <w:t xml:space="preserve"> (</w:t>
      </w:r>
      <w:r w:rsidR="00782059" w:rsidRPr="007542C3">
        <w:rPr>
          <w:lang w:val="sq-AL"/>
        </w:rPr>
        <w:t>diametër</w:t>
      </w:r>
      <w:r w:rsidR="002E4B8A" w:rsidRPr="007542C3">
        <w:rPr>
          <w:lang w:val="sq-AL"/>
        </w:rPr>
        <w:t xml:space="preserve"> 5 mm, thellësia penetrimit të paktën 40 mm)</w:t>
      </w:r>
      <w:r w:rsidR="008733A2"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8</w:t>
      </w:r>
      <w:r w:rsidR="006A1063" w:rsidRPr="007542C3">
        <w:rPr>
          <w:lang w:val="sq-AL"/>
        </w:rPr>
        <w:t xml:space="preserve">. </w:t>
      </w:r>
      <w:r w:rsidRPr="007542C3">
        <w:rPr>
          <w:lang w:val="sq-AL"/>
        </w:rPr>
        <w:t>Të gjithë krahët duhet të jenë të ngritura</w:t>
      </w:r>
      <w:r w:rsidR="008733A2" w:rsidRPr="007542C3">
        <w:rPr>
          <w:lang w:val="sq-AL"/>
        </w:rPr>
        <w:t>.</w:t>
      </w:r>
    </w:p>
    <w:p w:rsidR="002E4B8A" w:rsidRPr="007542C3" w:rsidRDefault="002E4B8A" w:rsidP="002E4B8A">
      <w:pPr>
        <w:pStyle w:val="Paragrafi"/>
        <w:rPr>
          <w:lang w:val="sq-AL"/>
        </w:rPr>
      </w:pPr>
      <w:r w:rsidRPr="007542C3">
        <w:rPr>
          <w:lang w:val="sq-AL"/>
        </w:rPr>
        <w:t>9</w:t>
      </w:r>
      <w:r w:rsidR="006A1063" w:rsidRPr="007542C3">
        <w:rPr>
          <w:lang w:val="sq-AL"/>
        </w:rPr>
        <w:t>.</w:t>
      </w:r>
      <w:r w:rsidRPr="007542C3">
        <w:rPr>
          <w:lang w:val="sq-AL"/>
        </w:rPr>
        <w:t xml:space="preserve"> Secili </w:t>
      </w:r>
      <w:r w:rsidR="008E2DB7" w:rsidRPr="007542C3">
        <w:rPr>
          <w:lang w:val="sq-AL"/>
        </w:rPr>
        <w:t>rresht</w:t>
      </w:r>
      <w:r w:rsidRPr="007542C3">
        <w:rPr>
          <w:lang w:val="sq-AL"/>
        </w:rPr>
        <w:t xml:space="preserve"> i tubave duhet të sigurohet me tako</w:t>
      </w:r>
      <w:r w:rsidR="008733A2"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Takot fiksohen te d</w:t>
      </w:r>
      <w:r w:rsidR="001F46AA" w:rsidRPr="007542C3">
        <w:rPr>
          <w:rFonts w:ascii="Times New Roman" w:hAnsi="Times New Roman"/>
          <w:lang w:val="sq-AL"/>
        </w:rPr>
        <w:t>ë</w:t>
      </w:r>
      <w:r w:rsidR="002E4B8A" w:rsidRPr="007542C3">
        <w:rPr>
          <w:lang w:val="sq-AL"/>
        </w:rPr>
        <w:t>rrasat ballë për ballë, sipër dhe poshtë</w:t>
      </w:r>
      <w:r w:rsidR="007E4C57"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Takot duhet të k</w:t>
      </w:r>
      <w:r w:rsidR="001F46AA" w:rsidRPr="007542C3">
        <w:rPr>
          <w:lang w:val="sq-AL"/>
        </w:rPr>
        <w:t>e</w:t>
      </w:r>
      <w:r w:rsidR="002E4B8A" w:rsidRPr="007542C3">
        <w:rPr>
          <w:lang w:val="sq-AL"/>
        </w:rPr>
        <w:t xml:space="preserve">në të njëjtën </w:t>
      </w:r>
      <w:r w:rsidR="00EF32F7" w:rsidRPr="007542C3">
        <w:rPr>
          <w:lang w:val="sq-AL"/>
        </w:rPr>
        <w:t>gjerë</w:t>
      </w:r>
      <w:r w:rsidR="002E4B8A" w:rsidRPr="007542C3">
        <w:rPr>
          <w:lang w:val="sq-AL"/>
        </w:rPr>
        <w:t>si si dërrasat dhe dërrasat tërthore</w:t>
      </w:r>
      <w:r w:rsidR="007E4C57"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Lartësia e takove duhet të jetë sa ½ e </w:t>
      </w:r>
      <w:r w:rsidR="003331B1" w:rsidRPr="007542C3">
        <w:rPr>
          <w:lang w:val="sq-AL"/>
        </w:rPr>
        <w:t>di</w:t>
      </w:r>
      <w:r w:rsidR="006E5080" w:rsidRPr="007542C3">
        <w:rPr>
          <w:lang w:val="sq-AL"/>
        </w:rPr>
        <w:t>a</w:t>
      </w:r>
      <w:r w:rsidR="003331B1" w:rsidRPr="007542C3">
        <w:rPr>
          <w:lang w:val="sq-AL"/>
        </w:rPr>
        <w:t>metri</w:t>
      </w:r>
      <w:r w:rsidR="002E4B8A" w:rsidRPr="007542C3">
        <w:rPr>
          <w:lang w:val="sq-AL"/>
        </w:rPr>
        <w:t>t të tubave,</w:t>
      </w:r>
      <w:r w:rsidR="006E5080" w:rsidRPr="007542C3">
        <w:rPr>
          <w:lang w:val="sq-AL"/>
        </w:rPr>
        <w:t xml:space="preserve"> </w:t>
      </w:r>
      <w:r w:rsidR="002E4B8A" w:rsidRPr="007542C3">
        <w:rPr>
          <w:lang w:val="sq-AL"/>
        </w:rPr>
        <w:t>por jo m</w:t>
      </w:r>
      <w:r w:rsidR="008733A2" w:rsidRPr="007542C3">
        <w:rPr>
          <w:rFonts w:ascii="Times New Roman" w:hAnsi="Times New Roman"/>
          <w:lang w:val="sq-AL"/>
        </w:rPr>
        <w:t>ë</w:t>
      </w:r>
      <w:r w:rsidR="002E4B8A" w:rsidRPr="007542C3">
        <w:rPr>
          <w:lang w:val="sq-AL"/>
        </w:rPr>
        <w:t xml:space="preserve"> të vogla se 12 cm, këndi i takove afërsisht  35°</w:t>
      </w:r>
      <w:r w:rsidR="007E4C57" w:rsidRPr="007542C3">
        <w:rPr>
          <w:lang w:val="sq-AL"/>
        </w:rPr>
        <w:t>;</w:t>
      </w:r>
    </w:p>
    <w:p w:rsidR="002E4B8A" w:rsidRPr="007542C3" w:rsidRDefault="002E4B8A" w:rsidP="002E4B8A">
      <w:pPr>
        <w:pStyle w:val="Paragrafi"/>
        <w:rPr>
          <w:lang w:val="sq-AL"/>
        </w:rPr>
      </w:pPr>
      <w:r w:rsidRPr="007542C3">
        <w:rPr>
          <w:lang w:val="sq-AL"/>
        </w:rPr>
        <w:t>- Takot duhet të jenë të siguruara në dy anët e ngarkesës</w:t>
      </w:r>
      <w:r w:rsidR="007E4C57" w:rsidRPr="007542C3">
        <w:rPr>
          <w:lang w:val="sq-AL"/>
        </w:rPr>
        <w:t>.</w:t>
      </w:r>
      <w:r w:rsidRPr="007542C3">
        <w:rPr>
          <w:lang w:val="sq-AL"/>
        </w:rPr>
        <w:tab/>
      </w:r>
    </w:p>
    <w:p w:rsidR="002E4B8A" w:rsidRPr="007542C3" w:rsidRDefault="002E4B8A" w:rsidP="002E4B8A">
      <w:pPr>
        <w:pStyle w:val="Paragrafi"/>
        <w:rPr>
          <w:lang w:val="sq-AL"/>
        </w:rPr>
      </w:pPr>
      <w:r w:rsidRPr="007542C3">
        <w:rPr>
          <w:lang w:val="sq-AL"/>
        </w:rPr>
        <w:t>10</w:t>
      </w:r>
      <w:r w:rsidR="006A1063" w:rsidRPr="007542C3">
        <w:rPr>
          <w:lang w:val="sq-AL"/>
        </w:rPr>
        <w:t xml:space="preserve">. </w:t>
      </w:r>
      <w:r w:rsidRPr="007542C3">
        <w:rPr>
          <w:lang w:val="sq-AL"/>
        </w:rPr>
        <w:t>Midis krah</w:t>
      </w:r>
      <w:r w:rsidR="006A1063" w:rsidRPr="007542C3">
        <w:rPr>
          <w:rFonts w:ascii="Times New Roman" w:hAnsi="Times New Roman"/>
          <w:lang w:val="sq-AL"/>
        </w:rPr>
        <w:t>ë</w:t>
      </w:r>
      <w:r w:rsidRPr="007542C3">
        <w:rPr>
          <w:lang w:val="sq-AL"/>
        </w:rPr>
        <w:t>ve</w:t>
      </w:r>
    </w:p>
    <w:p w:rsidR="002E4B8A" w:rsidRPr="007542C3" w:rsidRDefault="002E4B8A" w:rsidP="002E4B8A">
      <w:pPr>
        <w:pStyle w:val="Paragrafi"/>
        <w:rPr>
          <w:lang w:val="sq-AL"/>
        </w:rPr>
      </w:pPr>
      <w:r w:rsidRPr="007542C3">
        <w:rPr>
          <w:lang w:val="sq-AL"/>
        </w:rPr>
        <w:t xml:space="preserve">- Me </w:t>
      </w:r>
      <w:r w:rsidR="00CD2DCB" w:rsidRPr="007542C3">
        <w:rPr>
          <w:lang w:val="sq-AL"/>
        </w:rPr>
        <w:t>gozhdë</w:t>
      </w:r>
      <w:r w:rsidR="007E4C57" w:rsidRPr="007542C3">
        <w:rPr>
          <w:lang w:val="sq-AL"/>
        </w:rPr>
        <w:t>;</w:t>
      </w:r>
    </w:p>
    <w:p w:rsidR="002E4B8A" w:rsidRPr="007542C3" w:rsidRDefault="002E4B8A" w:rsidP="002E4B8A">
      <w:pPr>
        <w:pStyle w:val="Paragrafi"/>
        <w:rPr>
          <w:lang w:val="sq-AL"/>
        </w:rPr>
      </w:pPr>
      <w:r w:rsidRPr="007542C3">
        <w:rPr>
          <w:lang w:val="sq-AL"/>
        </w:rPr>
        <w:t xml:space="preserve">- Numri i </w:t>
      </w:r>
      <w:r w:rsidR="002F68F3" w:rsidRPr="007542C3">
        <w:rPr>
          <w:lang w:val="sq-AL"/>
        </w:rPr>
        <w:t>gozhdë</w:t>
      </w:r>
      <w:r w:rsidRPr="007542C3">
        <w:rPr>
          <w:lang w:val="sq-AL"/>
        </w:rPr>
        <w:t>ve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 5 mm) në secilën anë: totali 1</w:t>
      </w:r>
      <w:r w:rsidR="0088554F" w:rsidRPr="007542C3">
        <w:rPr>
          <w:lang w:val="sq-AL"/>
        </w:rPr>
        <w:t xml:space="preserve"> për </w:t>
      </w:r>
      <w:r w:rsidRPr="007542C3">
        <w:rPr>
          <w:lang w:val="sq-AL"/>
        </w:rPr>
        <w:t>1500 kg ngarkes</w:t>
      </w:r>
      <w:r w:rsidR="008733A2" w:rsidRPr="007542C3">
        <w:rPr>
          <w:rFonts w:ascii="Times New Roman" w:hAnsi="Times New Roman"/>
          <w:lang w:val="sq-AL"/>
        </w:rPr>
        <w:t>ë</w:t>
      </w:r>
      <w:r w:rsidRPr="007542C3">
        <w:rPr>
          <w:lang w:val="sq-AL"/>
        </w:rPr>
        <w:t xml:space="preserve"> (kjo q</w:t>
      </w:r>
      <w:r w:rsidR="00203909" w:rsidRPr="007542C3">
        <w:rPr>
          <w:rFonts w:ascii="Times New Roman" w:hAnsi="Times New Roman"/>
          <w:lang w:val="sq-AL"/>
        </w:rPr>
        <w:t>ë</w:t>
      </w:r>
      <w:r w:rsidRPr="007542C3">
        <w:rPr>
          <w:lang w:val="sq-AL"/>
        </w:rPr>
        <w:t xml:space="preserve"> </w:t>
      </w:r>
      <w:r w:rsidR="008E2DB7" w:rsidRPr="007542C3">
        <w:rPr>
          <w:lang w:val="sq-AL"/>
        </w:rPr>
        <w:t>rresht</w:t>
      </w:r>
      <w:r w:rsidRPr="007542C3">
        <w:rPr>
          <w:lang w:val="sq-AL"/>
        </w:rPr>
        <w:t xml:space="preserve">i të jetë i siguruar, përfshirë kur ka dhe </w:t>
      </w:r>
      <w:r w:rsidR="008E2DB7" w:rsidRPr="007542C3">
        <w:rPr>
          <w:lang w:val="sq-AL"/>
        </w:rPr>
        <w:t>rresht</w:t>
      </w:r>
      <w:r w:rsidRPr="007542C3">
        <w:rPr>
          <w:lang w:val="sq-AL"/>
        </w:rPr>
        <w:t>a sipër në formë bishtdallëndysheje), gozhd</w:t>
      </w:r>
      <w:r w:rsidR="00782059" w:rsidRPr="007542C3">
        <w:rPr>
          <w:rFonts w:ascii="Times New Roman" w:hAnsi="Times New Roman"/>
          <w:lang w:val="sq-AL"/>
        </w:rPr>
        <w:t>ë</w:t>
      </w:r>
      <w:r w:rsidRPr="007542C3">
        <w:rPr>
          <w:lang w:val="sq-AL"/>
        </w:rPr>
        <w:t>t duhet të shpërndahen në mënyr</w:t>
      </w:r>
      <w:r w:rsidR="00C14FE5" w:rsidRPr="007542C3">
        <w:rPr>
          <w:rFonts w:ascii="Times New Roman" w:hAnsi="Times New Roman"/>
          <w:lang w:val="sq-AL"/>
        </w:rPr>
        <w:t>ë</w:t>
      </w:r>
      <w:r w:rsidRPr="007542C3">
        <w:rPr>
          <w:lang w:val="sq-AL"/>
        </w:rPr>
        <w:t xml:space="preserve"> uniforme, që duhet të jenë të paktën 4 për </w:t>
      </w:r>
      <w:r w:rsidR="002F2914" w:rsidRPr="007542C3">
        <w:rPr>
          <w:lang w:val="sq-AL"/>
        </w:rPr>
        <w:t>çdo</w:t>
      </w:r>
      <w:r w:rsidRPr="007542C3">
        <w:rPr>
          <w:lang w:val="sq-AL"/>
        </w:rPr>
        <w:t xml:space="preserve"> tako (dy nga ana e </w:t>
      </w:r>
      <w:r w:rsidR="00782059" w:rsidRPr="007542C3">
        <w:rPr>
          <w:lang w:val="sq-AL"/>
        </w:rPr>
        <w:t>brendshme</w:t>
      </w:r>
      <w:r w:rsidRPr="007542C3">
        <w:rPr>
          <w:lang w:val="sq-AL"/>
        </w:rPr>
        <w:t xml:space="preserve"> dhe dy nga ana e jashtme), duhet të ngelen vertikalisht dhe të penetrojnë në një thell</w:t>
      </w:r>
      <w:r w:rsidR="00782059" w:rsidRPr="007542C3">
        <w:rPr>
          <w:rFonts w:ascii="Times New Roman" w:hAnsi="Times New Roman"/>
          <w:lang w:val="sq-AL"/>
        </w:rPr>
        <w:t>ë</w:t>
      </w:r>
      <w:r w:rsidRPr="007542C3">
        <w:rPr>
          <w:lang w:val="sq-AL"/>
        </w:rPr>
        <w:t>si afërsisht 40 mm.</w:t>
      </w:r>
    </w:p>
    <w:p w:rsidR="002E4B8A" w:rsidRPr="007542C3" w:rsidRDefault="002E4B8A" w:rsidP="002E4B8A">
      <w:pPr>
        <w:pStyle w:val="Paragrafi"/>
        <w:rPr>
          <w:lang w:val="sq-AL"/>
        </w:rPr>
      </w:pPr>
      <w:r w:rsidRPr="007542C3">
        <w:rPr>
          <w:lang w:val="sq-AL"/>
        </w:rPr>
        <w:t>11</w:t>
      </w:r>
      <w:r w:rsidR="006A1063" w:rsidRPr="007542C3">
        <w:rPr>
          <w:lang w:val="sq-AL"/>
        </w:rPr>
        <w:t xml:space="preserve">. </w:t>
      </w:r>
      <w:r w:rsidRPr="007542C3">
        <w:rPr>
          <w:lang w:val="sq-AL"/>
        </w:rPr>
        <w:t xml:space="preserve">Sipër krahëve (tuba të cilët dalin mbi lartësinë e krahëve më tepër se gjysma e </w:t>
      </w:r>
      <w:r w:rsidR="003331B1" w:rsidRPr="007542C3">
        <w:rPr>
          <w:lang w:val="sq-AL"/>
        </w:rPr>
        <w:t>di</w:t>
      </w:r>
      <w:r w:rsidR="006E5080" w:rsidRPr="007542C3">
        <w:rPr>
          <w:lang w:val="sq-AL"/>
        </w:rPr>
        <w:t>a</w:t>
      </w:r>
      <w:r w:rsidR="003331B1" w:rsidRPr="007542C3">
        <w:rPr>
          <w:lang w:val="sq-AL"/>
        </w:rPr>
        <w:t>metri</w:t>
      </w:r>
      <w:r w:rsidRPr="007542C3">
        <w:rPr>
          <w:lang w:val="sq-AL"/>
        </w:rPr>
        <w:t xml:space="preserve">t të tyre) si në pikën 10 dhe me pllakë lidhëse çeliku me 3 mm trashësi e lidhur me dërrasën në të dyja anët me vida druri; numri i vidave të drurit duhet të jetë të paktën për diametër 6 mm të vidave dhe gjatësi të pllakës lidhëse 6 mm, për </w:t>
      </w:r>
      <w:r w:rsidR="002F2914" w:rsidRPr="007542C3">
        <w:rPr>
          <w:lang w:val="sq-AL"/>
        </w:rPr>
        <w:t>çdo</w:t>
      </w:r>
      <w:r w:rsidRPr="007542C3">
        <w:rPr>
          <w:lang w:val="sq-AL"/>
        </w:rPr>
        <w:t>pllake: 9</w:t>
      </w:r>
      <w:r w:rsidR="00CF368C" w:rsidRPr="007542C3">
        <w:rPr>
          <w:lang w:val="sq-AL"/>
        </w:rPr>
        <w:t xml:space="preserve"> </w:t>
      </w:r>
      <w:r w:rsidRPr="007542C3">
        <w:rPr>
          <w:lang w:val="sq-AL"/>
        </w:rPr>
        <w:t xml:space="preserve">(3 në </w:t>
      </w:r>
      <w:r w:rsidR="002F2914" w:rsidRPr="007542C3">
        <w:rPr>
          <w:lang w:val="sq-AL"/>
        </w:rPr>
        <w:t>çdo</w:t>
      </w:r>
      <w:r w:rsidRPr="007542C3">
        <w:rPr>
          <w:lang w:val="sq-AL"/>
        </w:rPr>
        <w:t xml:space="preserve"> tako dhe 3 në dërras</w:t>
      </w:r>
      <w:r w:rsidR="00CF368C" w:rsidRPr="007542C3">
        <w:rPr>
          <w:rFonts w:ascii="Times New Roman" w:hAnsi="Times New Roman"/>
          <w:lang w:val="sq-AL"/>
        </w:rPr>
        <w:t>ë</w:t>
      </w:r>
      <w:r w:rsidRPr="007542C3">
        <w:rPr>
          <w:lang w:val="sq-AL"/>
        </w:rPr>
        <w:t>) shih figurën.</w:t>
      </w:r>
    </w:p>
    <w:p w:rsidR="002E4B8A" w:rsidRPr="007542C3" w:rsidRDefault="002E4B8A" w:rsidP="002E4B8A">
      <w:pPr>
        <w:pStyle w:val="Paragrafi"/>
        <w:rPr>
          <w:lang w:val="sq-AL"/>
        </w:rPr>
      </w:pPr>
      <w:r w:rsidRPr="007542C3">
        <w:rPr>
          <w:lang w:val="sq-AL"/>
        </w:rPr>
        <w:t>12</w:t>
      </w:r>
      <w:r w:rsidR="006A1063" w:rsidRPr="007542C3">
        <w:rPr>
          <w:lang w:val="sq-AL"/>
        </w:rPr>
        <w:t xml:space="preserve">. </w:t>
      </w:r>
      <w:r w:rsidRPr="007542C3">
        <w:rPr>
          <w:lang w:val="sq-AL"/>
        </w:rPr>
        <w:t>Për tuba t</w:t>
      </w:r>
      <w:r w:rsidR="006A1063" w:rsidRPr="007542C3">
        <w:rPr>
          <w:rFonts w:ascii="Times New Roman" w:hAnsi="Times New Roman"/>
          <w:lang w:val="sq-AL"/>
        </w:rPr>
        <w:t>ë</w:t>
      </w:r>
      <w:r w:rsidRPr="007542C3">
        <w:rPr>
          <w:lang w:val="sq-AL"/>
        </w:rPr>
        <w:t xml:space="preserve"> grasatuar ose të veshur të lëmua:</w:t>
      </w:r>
      <w:r w:rsidR="00352D73" w:rsidRPr="007542C3">
        <w:rPr>
          <w:lang w:val="sq-AL"/>
        </w:rPr>
        <w:t xml:space="preserve"> </w:t>
      </w:r>
      <w:r w:rsidRPr="007542C3">
        <w:rPr>
          <w:lang w:val="sq-AL"/>
        </w:rPr>
        <w:t xml:space="preserve">përdoren materiale me </w:t>
      </w:r>
      <w:r w:rsidR="00D463B0" w:rsidRPr="007542C3">
        <w:rPr>
          <w:lang w:val="sq-AL"/>
        </w:rPr>
        <w:t>koeficient</w:t>
      </w:r>
      <w:r w:rsidRPr="007542C3">
        <w:rPr>
          <w:lang w:val="sq-AL"/>
        </w:rPr>
        <w:t>ë të lartë fërkimi</w:t>
      </w:r>
      <w:r w:rsidR="007E4C57" w:rsidRPr="007542C3">
        <w:rPr>
          <w:lang w:val="sq-AL"/>
        </w:rPr>
        <w:t xml:space="preserve"> </w:t>
      </w:r>
      <w:r w:rsidR="006A1063" w:rsidRPr="007542C3">
        <w:rPr>
          <w:lang w:val="sq-AL"/>
        </w:rPr>
        <w:t>(</w:t>
      </w:r>
      <w:r w:rsidRPr="007542C3">
        <w:rPr>
          <w:lang w:val="sq-AL"/>
        </w:rPr>
        <w:t>µ</w:t>
      </w:r>
      <w:r w:rsidR="006A1063" w:rsidRPr="007542C3">
        <w:rPr>
          <w:lang w:val="sq-AL"/>
        </w:rPr>
        <w:t xml:space="preserve"> </w:t>
      </w:r>
      <w:r w:rsidRPr="007542C3">
        <w:rPr>
          <w:lang w:val="sq-AL"/>
        </w:rPr>
        <w:t>t</w:t>
      </w:r>
      <w:r w:rsidR="006A1063" w:rsidRPr="007542C3">
        <w:rPr>
          <w:rFonts w:ascii="Times New Roman" w:hAnsi="Times New Roman"/>
          <w:lang w:val="sq-AL"/>
        </w:rPr>
        <w:t>ë</w:t>
      </w:r>
      <w:r w:rsidRPr="007542C3">
        <w:rPr>
          <w:lang w:val="sq-AL"/>
        </w:rPr>
        <w:t xml:space="preserve"> paktën 0.7)</w:t>
      </w:r>
      <w:r w:rsidR="007E4C57"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13</w:t>
      </w:r>
      <w:r w:rsidR="006A1063" w:rsidRPr="007542C3">
        <w:rPr>
          <w:lang w:val="sq-AL"/>
        </w:rPr>
        <w:t xml:space="preserve">. </w:t>
      </w:r>
      <w:r w:rsidRPr="007542C3">
        <w:rPr>
          <w:lang w:val="sq-AL"/>
        </w:rPr>
        <w:t>I</w:t>
      </w:r>
      <w:r w:rsidR="00782059" w:rsidRPr="007542C3">
        <w:rPr>
          <w:lang w:val="sq-AL"/>
        </w:rPr>
        <w:t xml:space="preserve"> </w:t>
      </w:r>
      <w:r w:rsidR="008E2DB7" w:rsidRPr="007542C3">
        <w:rPr>
          <w:lang w:val="sq-AL"/>
        </w:rPr>
        <w:t>rresht</w:t>
      </w:r>
      <w:r w:rsidRPr="007542C3">
        <w:rPr>
          <w:lang w:val="sq-AL"/>
        </w:rPr>
        <w:t>ave të tubave të ngarkuar në sistem bisht</w:t>
      </w:r>
      <w:r w:rsidR="00782059" w:rsidRPr="007542C3">
        <w:rPr>
          <w:lang w:val="sq-AL"/>
        </w:rPr>
        <w:t>dallëndysheje</w:t>
      </w:r>
      <w:r w:rsidRPr="007542C3">
        <w:rPr>
          <w:lang w:val="sq-AL"/>
        </w:rPr>
        <w:t xml:space="preserve"> bëhet duke i lidhur me </w:t>
      </w:r>
      <w:r w:rsidR="008E2DB7" w:rsidRPr="007542C3">
        <w:rPr>
          <w:lang w:val="sq-AL"/>
        </w:rPr>
        <w:t>rresht</w:t>
      </w:r>
      <w:r w:rsidRPr="007542C3">
        <w:rPr>
          <w:lang w:val="sq-AL"/>
        </w:rPr>
        <w:t xml:space="preserve">in </w:t>
      </w:r>
      <w:r w:rsidR="00782059" w:rsidRPr="007542C3">
        <w:rPr>
          <w:lang w:val="sq-AL"/>
        </w:rPr>
        <w:t>mbështetës</w:t>
      </w:r>
      <w:r w:rsidRPr="007542C3">
        <w:rPr>
          <w:lang w:val="sq-AL"/>
        </w:rPr>
        <w:t xml:space="preserve"> të poshtëm me të paktën 2 shirita (forca këputëse minimale 40 kN) të tërhequra me pajisje të përshtatshme.</w:t>
      </w:r>
    </w:p>
    <w:p w:rsidR="002E4B8A" w:rsidRPr="007542C3" w:rsidRDefault="002E4B8A" w:rsidP="002E4B8A">
      <w:pPr>
        <w:pStyle w:val="Paragrafi"/>
        <w:rPr>
          <w:lang w:val="sq-AL"/>
        </w:rPr>
      </w:pPr>
      <w:r w:rsidRPr="007542C3">
        <w:rPr>
          <w:lang w:val="sq-AL"/>
        </w:rPr>
        <w:t>14</w:t>
      </w:r>
      <w:r w:rsidR="006A1063" w:rsidRPr="007542C3">
        <w:rPr>
          <w:lang w:val="sq-AL"/>
        </w:rPr>
        <w:t>.</w:t>
      </w:r>
      <w:r w:rsidRPr="007542C3">
        <w:rPr>
          <w:lang w:val="sq-AL"/>
        </w:rPr>
        <w:t xml:space="preserve">  Stivat e tubave lidhen poshtë me shirita të tërhequr me pajisje (forca këput</w:t>
      </w:r>
      <w:r w:rsidR="00782059" w:rsidRPr="007542C3">
        <w:rPr>
          <w:rFonts w:ascii="Times New Roman" w:hAnsi="Times New Roman"/>
          <w:lang w:val="sq-AL"/>
        </w:rPr>
        <w:t>ë</w:t>
      </w:r>
      <w:r w:rsidRPr="007542C3">
        <w:rPr>
          <w:lang w:val="sq-AL"/>
        </w:rPr>
        <w:t xml:space="preserve">se të </w:t>
      </w:r>
      <w:r w:rsidR="006A1063" w:rsidRPr="007542C3">
        <w:rPr>
          <w:lang w:val="sq-AL"/>
        </w:rPr>
        <w:t>paktën</w:t>
      </w:r>
      <w:r w:rsidRPr="007542C3">
        <w:rPr>
          <w:lang w:val="sq-AL"/>
        </w:rPr>
        <w:t xml:space="preserve"> 40 kN) një shirit për </w:t>
      </w:r>
      <w:r w:rsidR="002F2914" w:rsidRPr="007542C3">
        <w:rPr>
          <w:lang w:val="sq-AL"/>
        </w:rPr>
        <w:t>çdo</w:t>
      </w:r>
      <w:r w:rsidRPr="007542C3">
        <w:rPr>
          <w:lang w:val="sq-AL"/>
        </w:rPr>
        <w:t xml:space="preserve"> 7 m gjatësi tubash dhe të paktën 2 shirita për stiv</w:t>
      </w:r>
      <w:r w:rsidR="00203909" w:rsidRPr="007542C3">
        <w:rPr>
          <w:rFonts w:ascii="Times New Roman" w:hAnsi="Times New Roman"/>
          <w:lang w:val="sq-AL"/>
        </w:rPr>
        <w:t>ë</w:t>
      </w:r>
      <w:r w:rsidRPr="007542C3">
        <w:rPr>
          <w:lang w:val="sq-AL"/>
        </w:rPr>
        <w:t xml:space="preserve"> (shiriti vendoset </w:t>
      </w:r>
      <w:r w:rsidR="002C520C" w:rsidRPr="007542C3">
        <w:rPr>
          <w:lang w:val="sq-AL"/>
        </w:rPr>
        <w:t>afër</w:t>
      </w:r>
      <w:r w:rsidRPr="007542C3">
        <w:rPr>
          <w:lang w:val="sq-AL"/>
        </w:rPr>
        <w:t>sisht 50 cm larg nga fundi i tubave)</w:t>
      </w:r>
      <w:r w:rsidR="002C0E20" w:rsidRPr="007542C3">
        <w:rPr>
          <w:lang w:val="sq-AL"/>
        </w:rPr>
        <w:t xml:space="preserve">, </w:t>
      </w:r>
      <w:r w:rsidRPr="007542C3">
        <w:rPr>
          <w:lang w:val="sq-AL"/>
        </w:rPr>
        <w:t xml:space="preserve">duke </w:t>
      </w:r>
      <w:r w:rsidR="0088554F" w:rsidRPr="007542C3">
        <w:rPr>
          <w:lang w:val="sq-AL"/>
        </w:rPr>
        <w:t>pasur</w:t>
      </w:r>
      <w:r w:rsidRPr="007542C3">
        <w:rPr>
          <w:lang w:val="sq-AL"/>
        </w:rPr>
        <w:t xml:space="preserve"> parasysh dhe kushtet n</w:t>
      </w:r>
      <w:r w:rsidR="00D463B0" w:rsidRPr="007542C3">
        <w:rPr>
          <w:rFonts w:ascii="Times New Roman" w:hAnsi="Times New Roman"/>
          <w:lang w:val="sq-AL"/>
        </w:rPr>
        <w:t>ë</w:t>
      </w:r>
      <w:r w:rsidRPr="007542C3">
        <w:rPr>
          <w:lang w:val="sq-AL"/>
        </w:rPr>
        <w:t xml:space="preserve"> vijim:</w:t>
      </w:r>
    </w:p>
    <w:p w:rsidR="007E4C57" w:rsidRPr="007542C3" w:rsidRDefault="007E4C57" w:rsidP="002E4B8A">
      <w:pPr>
        <w:pStyle w:val="Paragrafi"/>
        <w:rPr>
          <w:lang w:val="sq-AL"/>
        </w:rPr>
      </w:pPr>
    </w:p>
    <w:tbl>
      <w:tblPr>
        <w:tblW w:w="0" w:type="auto"/>
        <w:tblBorders>
          <w:insideH w:val="single" w:sz="4" w:space="0" w:color="auto"/>
          <w:insideV w:val="single" w:sz="4" w:space="0" w:color="auto"/>
        </w:tblBorders>
        <w:tblLook w:val="04A0"/>
      </w:tblPr>
      <w:tblGrid>
        <w:gridCol w:w="4643"/>
        <w:gridCol w:w="4644"/>
      </w:tblGrid>
      <w:tr w:rsidR="007E4C57" w:rsidRPr="007542C3" w:rsidTr="00CD1173">
        <w:tc>
          <w:tcPr>
            <w:tcW w:w="4643" w:type="dxa"/>
          </w:tcPr>
          <w:p w:rsidR="007E4C57" w:rsidRPr="00CD1173" w:rsidRDefault="007E4C57" w:rsidP="00CD1173">
            <w:pPr>
              <w:pStyle w:val="Paragrafi"/>
              <w:ind w:firstLine="0"/>
              <w:jc w:val="left"/>
              <w:rPr>
                <w:lang w:val="sq-AL"/>
              </w:rPr>
            </w:pPr>
            <w:r w:rsidRPr="00CD1173">
              <w:rPr>
                <w:lang w:val="sq-AL"/>
              </w:rPr>
              <w:t>- Kur tubat dalin mbi krah</w:t>
            </w:r>
            <w:r w:rsidRPr="00CD1173">
              <w:rPr>
                <w:rFonts w:ascii="Times New Roman" w:hAnsi="Times New Roman"/>
                <w:lang w:val="sq-AL"/>
              </w:rPr>
              <w:t>ë</w:t>
            </w:r>
            <w:r w:rsidRPr="00CD1173">
              <w:rPr>
                <w:lang w:val="sq-AL"/>
              </w:rPr>
              <w:t>t m</w:t>
            </w:r>
            <w:r w:rsidRPr="00CD1173">
              <w:rPr>
                <w:rFonts w:ascii="Times New Roman" w:hAnsi="Times New Roman"/>
                <w:lang w:val="sq-AL"/>
              </w:rPr>
              <w:t>ë</w:t>
            </w:r>
            <w:r w:rsidRPr="00CD1173">
              <w:rPr>
                <w:lang w:val="sq-AL"/>
              </w:rPr>
              <w:t xml:space="preserve"> tepër se gjysma e diametrit të tyre ose</w:t>
            </w:r>
          </w:p>
          <w:p w:rsidR="007E4C57" w:rsidRPr="00CD1173" w:rsidRDefault="007E4C57" w:rsidP="00CD1173">
            <w:pPr>
              <w:pStyle w:val="Paragrafi"/>
              <w:ind w:firstLine="0"/>
              <w:jc w:val="left"/>
              <w:rPr>
                <w:lang w:val="sq-AL"/>
              </w:rPr>
            </w:pPr>
            <w:r w:rsidRPr="00CD1173">
              <w:rPr>
                <w:lang w:val="sq-AL"/>
              </w:rPr>
              <w:t>- Kur distanca është më e vogël se ajo e theksuar në pikën 5 ose</w:t>
            </w:r>
          </w:p>
          <w:p w:rsidR="007E4C57" w:rsidRPr="00CD1173" w:rsidRDefault="007E4C57" w:rsidP="00CD1173">
            <w:pPr>
              <w:pStyle w:val="Paragrafi"/>
              <w:ind w:firstLine="0"/>
              <w:jc w:val="left"/>
              <w:rPr>
                <w:lang w:val="sq-AL"/>
              </w:rPr>
            </w:pPr>
            <w:r w:rsidRPr="00CD1173">
              <w:rPr>
                <w:lang w:val="sq-AL"/>
              </w:rPr>
              <w:t>- Kur tubat janë të grasatuar ose me veshje të lëmuar</w:t>
            </w:r>
          </w:p>
        </w:tc>
        <w:tc>
          <w:tcPr>
            <w:tcW w:w="4644" w:type="dxa"/>
          </w:tcPr>
          <w:p w:rsidR="007E4C57" w:rsidRPr="00CD1173" w:rsidRDefault="007E4C57" w:rsidP="00CD1173">
            <w:pPr>
              <w:pStyle w:val="Paragrafi"/>
              <w:ind w:firstLine="0"/>
              <w:jc w:val="left"/>
              <w:rPr>
                <w:lang w:val="sq-AL"/>
              </w:rPr>
            </w:pPr>
            <w:r w:rsidRPr="00CD1173">
              <w:rPr>
                <w:lang w:val="sq-AL"/>
              </w:rPr>
              <w:t>- Kur tubat janë të grasatuar ose me veshje të lëmuar dhe në mungesë të pajisjeve me koeficient fërkimi të lartë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shih </w:t>
      </w:r>
      <w:r w:rsidR="005A42B8" w:rsidRPr="007542C3">
        <w:rPr>
          <w:lang w:val="sq-AL"/>
        </w:rPr>
        <w:t>n</w:t>
      </w:r>
      <w:r w:rsidRPr="007542C3">
        <w:rPr>
          <w:lang w:val="sq-AL"/>
        </w:rPr>
        <w:t>enin 2 dhe 3.</w:t>
      </w:r>
    </w:p>
    <w:p w:rsidR="002E4B8A" w:rsidRPr="007542C3" w:rsidRDefault="002E4B8A" w:rsidP="002E4B8A">
      <w:pPr>
        <w:pStyle w:val="Paragrafi"/>
        <w:rPr>
          <w:lang w:val="sq-AL"/>
        </w:rPr>
      </w:pPr>
      <w:r w:rsidRPr="007542C3">
        <w:rPr>
          <w:lang w:val="sq-AL"/>
        </w:rPr>
        <w:t>Për trafik të destinuar për RENFE, shiritat (fiksim indirekt) duhet të jenë të tensionuar me pajisjen përkatëse.</w:t>
      </w:r>
    </w:p>
    <w:p w:rsidR="002E4B8A" w:rsidRPr="007542C3" w:rsidRDefault="002E4B8A" w:rsidP="002E4B8A">
      <w:pPr>
        <w:pStyle w:val="Paragrafi"/>
        <w:rPr>
          <w:lang w:val="sq-AL"/>
        </w:rPr>
      </w:pPr>
    </w:p>
    <w:p w:rsidR="002E4B8A" w:rsidRPr="007542C3" w:rsidRDefault="002E4B8A" w:rsidP="0002657B">
      <w:pPr>
        <w:pStyle w:val="NeniNr"/>
      </w:pPr>
      <w:r w:rsidRPr="007542C3">
        <w:br w:type="page"/>
        <w:t>Neni 16</w:t>
      </w:r>
    </w:p>
    <w:p w:rsidR="001C0B72" w:rsidRPr="007542C3" w:rsidRDefault="002E4B8A" w:rsidP="0002657B">
      <w:pPr>
        <w:pStyle w:val="NeniTitull"/>
      </w:pPr>
      <w:r w:rsidRPr="007542C3">
        <w:t xml:space="preserve">Tuba çeliku me </w:t>
      </w:r>
      <w:r w:rsidR="008E2DB7" w:rsidRPr="007542C3">
        <w:t>rresht</w:t>
      </w:r>
      <w:r w:rsidRPr="007542C3">
        <w:t xml:space="preserve">a, </w:t>
      </w:r>
      <w:r w:rsidR="003331B1" w:rsidRPr="007542C3">
        <w:t>di</w:t>
      </w:r>
      <w:r w:rsidR="006E5080" w:rsidRPr="007542C3">
        <w:t>a</w:t>
      </w:r>
      <w:r w:rsidR="003331B1" w:rsidRPr="007542C3">
        <w:t>metri</w:t>
      </w:r>
      <w:r w:rsidRPr="007542C3">
        <w:t xml:space="preserve"> mbi 40 cm deri 65 cm (16˝-26˝)</w:t>
      </w:r>
    </w:p>
    <w:p w:rsidR="001C0B72" w:rsidRPr="007542C3" w:rsidRDefault="001C0B72" w:rsidP="001C0B72">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1C0B72" w:rsidRPr="007542C3" w:rsidTr="00CD1173">
        <w:tc>
          <w:tcPr>
            <w:tcW w:w="3798" w:type="dxa"/>
          </w:tcPr>
          <w:p w:rsidR="001C0B72" w:rsidRPr="00CD1173" w:rsidRDefault="001C0B72"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1C0B72" w:rsidRPr="00CD1173" w:rsidRDefault="001C0B72" w:rsidP="00CD1173">
            <w:pPr>
              <w:pStyle w:val="Paragrafi"/>
              <w:ind w:firstLine="0"/>
              <w:rPr>
                <w:lang w:val="sq-AL"/>
              </w:rPr>
            </w:pPr>
            <w:r w:rsidRPr="00CD1173">
              <w:rPr>
                <w:lang w:val="sq-AL"/>
              </w:rPr>
              <w:t>Vagonët me trena bllok dhe transport të kombinuar</w:t>
            </w:r>
          </w:p>
          <w:p w:rsidR="001C0B72" w:rsidRPr="00CD1173" w:rsidRDefault="001C0B72" w:rsidP="00CD1173">
            <w:pPr>
              <w:pStyle w:val="Paragrafi"/>
              <w:ind w:firstLine="0"/>
              <w:rPr>
                <w:lang w:val="sq-AL"/>
              </w:rPr>
            </w:pPr>
            <w:r w:rsidRPr="00CD1173">
              <w:rPr>
                <w:lang w:val="sq-AL"/>
              </w:rPr>
              <w:t>Vagonë</w:t>
            </w:r>
            <w:r w:rsidR="00352D73" w:rsidRPr="00CD1173">
              <w:rPr>
                <w:lang w:val="sq-AL"/>
              </w:rPr>
              <w:t>t</w:t>
            </w:r>
            <w:r w:rsidRPr="00CD1173">
              <w:rPr>
                <w:lang w:val="sq-AL"/>
              </w:rPr>
              <w:t xml:space="preserve"> me amortizator me kors të gjatë</w:t>
            </w:r>
          </w:p>
        </w:tc>
      </w:tr>
    </w:tbl>
    <w:p w:rsidR="002E4B8A" w:rsidRPr="007542C3" w:rsidRDefault="002E4B8A" w:rsidP="001C0B72">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Tuba çeliku me konfiguracion </w:t>
      </w:r>
      <w:r w:rsidR="00D463B0" w:rsidRPr="007542C3">
        <w:rPr>
          <w:lang w:val="sq-AL"/>
        </w:rPr>
        <w:t>sipërfaqësor</w:t>
      </w:r>
      <w:r w:rsidRPr="007542C3">
        <w:rPr>
          <w:lang w:val="sq-AL"/>
        </w:rPr>
        <w:t xml:space="preserve"> të ndryshëm (me ose pa flanxha)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krahe dhe dysheme druri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Tubat ngarkohen direkt në dyshemenë e vagonit, në traversa bylyk ose në dërrasa:</w:t>
      </w:r>
    </w:p>
    <w:p w:rsidR="002E4B8A" w:rsidRPr="007542C3" w:rsidRDefault="002E4B8A" w:rsidP="002E4B8A">
      <w:pPr>
        <w:pStyle w:val="Paragrafi"/>
        <w:rPr>
          <w:lang w:val="sq-AL"/>
        </w:rPr>
      </w:pPr>
      <w:r w:rsidRPr="007542C3">
        <w:rPr>
          <w:lang w:val="sq-AL"/>
        </w:rPr>
        <w:t>1</w:t>
      </w:r>
      <w:r w:rsidR="006A1063" w:rsidRPr="007542C3">
        <w:rPr>
          <w:lang w:val="sq-AL"/>
        </w:rPr>
        <w:t>.</w:t>
      </w:r>
      <w:r w:rsidRPr="007542C3">
        <w:rPr>
          <w:lang w:val="sq-AL"/>
        </w:rPr>
        <w:t xml:space="preserve"> Në një ose shumë </w:t>
      </w:r>
      <w:r w:rsidR="008E2DB7" w:rsidRPr="007542C3">
        <w:rPr>
          <w:lang w:val="sq-AL"/>
        </w:rPr>
        <w:t>rresht</w:t>
      </w:r>
      <w:r w:rsidRPr="007542C3">
        <w:rPr>
          <w:lang w:val="sq-AL"/>
        </w:rPr>
        <w:t>a, kur ësht</w:t>
      </w:r>
      <w:r w:rsidR="006F082D" w:rsidRPr="007542C3">
        <w:rPr>
          <w:rFonts w:ascii="Times New Roman" w:hAnsi="Times New Roman"/>
          <w:lang w:val="sq-AL"/>
        </w:rPr>
        <w:t>ë</w:t>
      </w:r>
      <w:r w:rsidRPr="007542C3">
        <w:rPr>
          <w:lang w:val="sq-AL"/>
        </w:rPr>
        <w:t xml:space="preserve"> e mundur në gjithë </w:t>
      </w:r>
      <w:r w:rsidR="00EF32F7" w:rsidRPr="007542C3">
        <w:rPr>
          <w:lang w:val="sq-AL"/>
        </w:rPr>
        <w:t>gjerë</w:t>
      </w:r>
      <w:r w:rsidRPr="007542C3">
        <w:rPr>
          <w:lang w:val="sq-AL"/>
        </w:rPr>
        <w:t>sin</w:t>
      </w:r>
      <w:r w:rsidR="006F082D" w:rsidRPr="007542C3">
        <w:rPr>
          <w:rFonts w:ascii="Times New Roman" w:hAnsi="Times New Roman"/>
          <w:lang w:val="sq-AL"/>
        </w:rPr>
        <w:t>ë</w:t>
      </w:r>
      <w:r w:rsidRPr="007542C3">
        <w:rPr>
          <w:lang w:val="sq-AL"/>
        </w:rPr>
        <w:t xml:space="preserve"> e vagonit, të </w:t>
      </w:r>
      <w:r w:rsidR="008E2DB7" w:rsidRPr="007542C3">
        <w:rPr>
          <w:lang w:val="sq-AL"/>
        </w:rPr>
        <w:t>rresht</w:t>
      </w:r>
      <w:r w:rsidRPr="007542C3">
        <w:rPr>
          <w:lang w:val="sq-AL"/>
        </w:rPr>
        <w:t>uara vertikalisht</w:t>
      </w:r>
      <w:r w:rsidR="006F082D" w:rsidRPr="007542C3">
        <w:rPr>
          <w:lang w:val="sq-AL"/>
        </w:rPr>
        <w:t>.</w:t>
      </w:r>
    </w:p>
    <w:p w:rsidR="002E4B8A" w:rsidRPr="007542C3" w:rsidRDefault="002E4B8A" w:rsidP="002E4B8A">
      <w:pPr>
        <w:pStyle w:val="Paragrafi"/>
        <w:rPr>
          <w:lang w:val="sq-AL"/>
        </w:rPr>
      </w:pPr>
      <w:r w:rsidRPr="007542C3">
        <w:rPr>
          <w:lang w:val="sq-AL"/>
        </w:rPr>
        <w:t>2</w:t>
      </w:r>
      <w:r w:rsidR="006A1063" w:rsidRPr="007542C3">
        <w:rPr>
          <w:lang w:val="sq-AL"/>
        </w:rPr>
        <w:t xml:space="preserve">. </w:t>
      </w:r>
      <w:r w:rsidRPr="007542C3">
        <w:rPr>
          <w:lang w:val="sq-AL"/>
        </w:rPr>
        <w:t xml:space="preserve">Numri i </w:t>
      </w:r>
      <w:r w:rsidR="008E2DB7" w:rsidRPr="007542C3">
        <w:rPr>
          <w:lang w:val="sq-AL"/>
        </w:rPr>
        <w:t>rresht</w:t>
      </w:r>
      <w:r w:rsidRPr="007542C3">
        <w:rPr>
          <w:lang w:val="sq-AL"/>
        </w:rPr>
        <w:t xml:space="preserve">ave nuk duhet të jetë më i madh se numri i tubave për </w:t>
      </w:r>
      <w:r w:rsidR="008E2DB7" w:rsidRPr="007542C3">
        <w:rPr>
          <w:lang w:val="sq-AL"/>
        </w:rPr>
        <w:t>rresht</w:t>
      </w:r>
      <w:r w:rsidRPr="007542C3">
        <w:rPr>
          <w:lang w:val="sq-AL"/>
        </w:rPr>
        <w:t xml:space="preserve">a (me maksimumi një </w:t>
      </w:r>
      <w:r w:rsidR="008E2DB7" w:rsidRPr="007542C3">
        <w:rPr>
          <w:lang w:val="sq-AL"/>
        </w:rPr>
        <w:t>rresht</w:t>
      </w:r>
      <w:r w:rsidRPr="007542C3">
        <w:rPr>
          <w:lang w:val="sq-AL"/>
        </w:rPr>
        <w:t xml:space="preserve"> si</w:t>
      </w:r>
      <w:r w:rsidR="00782059" w:rsidRPr="007542C3">
        <w:rPr>
          <w:lang w:val="sq-AL"/>
        </w:rPr>
        <w:t>për të vendosur në formë bishtdallëndysheje</w:t>
      </w:r>
      <w:r w:rsidRPr="007542C3">
        <w:rPr>
          <w:lang w:val="sq-AL"/>
        </w:rPr>
        <w:t>).</w:t>
      </w:r>
    </w:p>
    <w:p w:rsidR="002E4B8A" w:rsidRPr="007542C3" w:rsidRDefault="002E4B8A" w:rsidP="002E4B8A">
      <w:pPr>
        <w:pStyle w:val="Paragrafi"/>
        <w:rPr>
          <w:lang w:val="sq-AL"/>
        </w:rPr>
      </w:pPr>
      <w:r w:rsidRPr="007542C3">
        <w:rPr>
          <w:lang w:val="sq-AL"/>
        </w:rPr>
        <w:t>3</w:t>
      </w:r>
      <w:r w:rsidR="006A1063" w:rsidRPr="007542C3">
        <w:rPr>
          <w:lang w:val="sq-AL"/>
        </w:rPr>
        <w:t>.</w:t>
      </w:r>
      <w:r w:rsidRPr="007542C3">
        <w:rPr>
          <w:lang w:val="sq-AL"/>
        </w:rPr>
        <w:t xml:space="preserve"> Flanxhat ose fundet e sagomuara nuk duhet të jenë n</w:t>
      </w:r>
      <w:r w:rsidR="00D463B0" w:rsidRPr="007542C3">
        <w:rPr>
          <w:rFonts w:ascii="Times New Roman" w:hAnsi="Times New Roman"/>
          <w:lang w:val="sq-AL"/>
        </w:rPr>
        <w:t>ë</w:t>
      </w:r>
      <w:r w:rsidRPr="007542C3">
        <w:rPr>
          <w:lang w:val="sq-AL"/>
        </w:rPr>
        <w:t xml:space="preserve"> kontakt (tubat ngarkohen n</w:t>
      </w:r>
      <w:r w:rsidR="006F082D" w:rsidRPr="007542C3">
        <w:rPr>
          <w:rFonts w:ascii="Times New Roman" w:hAnsi="Times New Roman"/>
          <w:lang w:val="sq-AL"/>
        </w:rPr>
        <w:t>ë</w:t>
      </w:r>
      <w:r w:rsidRPr="007542C3">
        <w:rPr>
          <w:lang w:val="sq-AL"/>
        </w:rPr>
        <w:t xml:space="preserve"> m</w:t>
      </w:r>
      <w:r w:rsidR="006F082D" w:rsidRPr="007542C3">
        <w:rPr>
          <w:rFonts w:ascii="Times New Roman" w:hAnsi="Times New Roman"/>
          <w:lang w:val="sq-AL"/>
        </w:rPr>
        <w:t>ë</w:t>
      </w:r>
      <w:r w:rsidRPr="007542C3">
        <w:rPr>
          <w:lang w:val="sq-AL"/>
        </w:rPr>
        <w:t>nyr</w:t>
      </w:r>
      <w:r w:rsidR="006F082D" w:rsidRPr="007542C3">
        <w:rPr>
          <w:rFonts w:ascii="Times New Roman" w:hAnsi="Times New Roman"/>
          <w:lang w:val="sq-AL"/>
        </w:rPr>
        <w:t>ë</w:t>
      </w:r>
      <w:r w:rsidRPr="007542C3">
        <w:rPr>
          <w:lang w:val="sq-AL"/>
        </w:rPr>
        <w:t xml:space="preserve"> t</w:t>
      </w:r>
      <w:r w:rsidR="006F082D" w:rsidRPr="007542C3">
        <w:rPr>
          <w:rFonts w:ascii="Times New Roman" w:hAnsi="Times New Roman"/>
          <w:lang w:val="sq-AL"/>
        </w:rPr>
        <w:t>ë</w:t>
      </w:r>
      <w:r w:rsidRPr="007542C3">
        <w:rPr>
          <w:lang w:val="sq-AL"/>
        </w:rPr>
        <w:t xml:space="preserve"> alternuar).</w:t>
      </w:r>
    </w:p>
    <w:p w:rsidR="002E4B8A" w:rsidRPr="007542C3" w:rsidRDefault="002E4B8A" w:rsidP="002E4B8A">
      <w:pPr>
        <w:pStyle w:val="Paragrafi"/>
        <w:rPr>
          <w:lang w:val="sq-AL"/>
        </w:rPr>
      </w:pPr>
      <w:r w:rsidRPr="007542C3">
        <w:rPr>
          <w:lang w:val="sq-AL"/>
        </w:rPr>
        <w:t>4</w:t>
      </w:r>
      <w:r w:rsidR="006A1063" w:rsidRPr="007542C3">
        <w:rPr>
          <w:lang w:val="sq-AL"/>
        </w:rPr>
        <w:t>.</w:t>
      </w:r>
      <w:r w:rsidRPr="007542C3">
        <w:rPr>
          <w:lang w:val="sq-AL"/>
        </w:rPr>
        <w:t xml:space="preserve"> Tubat dalin jashtë dërrasave ose traversave bylyk të paktën 50 cm.</w:t>
      </w:r>
    </w:p>
    <w:p w:rsidR="002E4B8A" w:rsidRPr="007542C3" w:rsidRDefault="002E4B8A" w:rsidP="002E4B8A">
      <w:pPr>
        <w:pStyle w:val="Paragrafi"/>
        <w:rPr>
          <w:lang w:val="sq-AL"/>
        </w:rPr>
      </w:pPr>
      <w:r w:rsidRPr="007542C3">
        <w:rPr>
          <w:lang w:val="sq-AL"/>
        </w:rPr>
        <w:t>5</w:t>
      </w:r>
      <w:r w:rsidR="006A1063" w:rsidRPr="007542C3">
        <w:rPr>
          <w:lang w:val="sq-AL"/>
        </w:rPr>
        <w:t>.</w:t>
      </w:r>
      <w:r w:rsidRPr="007542C3">
        <w:rPr>
          <w:lang w:val="sq-AL"/>
        </w:rPr>
        <w:t xml:space="preserve"> Distanca (</w:t>
      </w:r>
      <w:r w:rsidR="008E2DB7" w:rsidRPr="007542C3">
        <w:rPr>
          <w:lang w:val="sq-AL"/>
        </w:rPr>
        <w:t>hapësir</w:t>
      </w:r>
      <w:r w:rsidRPr="007542C3">
        <w:rPr>
          <w:lang w:val="sq-AL"/>
        </w:rPr>
        <w:t>a) minimale</w:t>
      </w:r>
    </w:p>
    <w:p w:rsidR="002E4B8A" w:rsidRPr="007542C3" w:rsidRDefault="00E60753" w:rsidP="002E4B8A">
      <w:pPr>
        <w:pStyle w:val="Paragrafi"/>
        <w:rPr>
          <w:lang w:val="sq-AL"/>
        </w:rPr>
      </w:pPr>
      <w:r w:rsidRPr="00E60753">
        <w:rPr>
          <w:lang w:val="sq-AL"/>
        </w:rPr>
        <w:pict>
          <v:polyline id="Freeform 21" o:spid="_x0000_s1425" style="position:absolute;left:0;text-align:lef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1.9pt,1.75pt,321.2pt,23pt" coordsize="1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">
            <v:path arrowok="t" o:connecttype="custom" o:connectlocs="5645150,0;0,171370625" o:connectangles="0,0"/>
          </v:polyline>
        </w:pict>
      </w:r>
      <w:r w:rsidR="006A1063" w:rsidRPr="007542C3">
        <w:rPr>
          <w:lang w:val="sq-AL"/>
        </w:rPr>
        <w:t xml:space="preserve">- </w:t>
      </w:r>
      <w:r w:rsidR="002E4B8A" w:rsidRPr="007542C3">
        <w:rPr>
          <w:lang w:val="sq-AL"/>
        </w:rPr>
        <w:t xml:space="preserve">Për tuba të papërpunuar       </w:t>
      </w:r>
      <w:r w:rsidR="001C0B72" w:rsidRPr="007542C3">
        <w:rPr>
          <w:lang w:val="sq-AL"/>
        </w:rPr>
        <w:tab/>
      </w:r>
      <w:r w:rsidR="001C0B72" w:rsidRPr="007542C3">
        <w:rPr>
          <w:lang w:val="sq-AL"/>
        </w:rPr>
        <w:tab/>
      </w:r>
      <w:r w:rsidR="001C0B72" w:rsidRPr="007542C3">
        <w:rPr>
          <w:lang w:val="sq-AL"/>
        </w:rPr>
        <w:tab/>
        <w:t xml:space="preserve">  </w:t>
      </w:r>
      <w:r w:rsidR="0002657B">
        <w:rPr>
          <w:lang w:val="sq-AL"/>
        </w:rPr>
        <w:t xml:space="preserve">  </w:t>
      </w:r>
      <w:r w:rsidR="002E4B8A" w:rsidRPr="007542C3">
        <w:rPr>
          <w:lang w:val="sq-AL"/>
        </w:rPr>
        <w:t>30 cm                    0 cm</w:t>
      </w:r>
    </w:p>
    <w:p w:rsidR="002E4B8A" w:rsidRPr="007542C3" w:rsidRDefault="006A1063" w:rsidP="002E4B8A">
      <w:pPr>
        <w:pStyle w:val="Paragrafi"/>
        <w:rPr>
          <w:lang w:val="sq-AL"/>
        </w:rPr>
      </w:pPr>
      <w:r w:rsidRPr="007542C3">
        <w:rPr>
          <w:lang w:val="sq-AL"/>
        </w:rPr>
        <w:t xml:space="preserve">- </w:t>
      </w:r>
      <w:r w:rsidR="002E4B8A" w:rsidRPr="007542C3">
        <w:rPr>
          <w:lang w:val="sq-AL"/>
        </w:rPr>
        <w:t>Për tuba të grasat</w:t>
      </w:r>
      <w:r w:rsidR="0002657B">
        <w:rPr>
          <w:lang w:val="sq-AL"/>
        </w:rPr>
        <w:t xml:space="preserve">uar ose të veshura të lëmuara   </w:t>
      </w:r>
      <w:r w:rsidR="002E4B8A" w:rsidRPr="007542C3">
        <w:rPr>
          <w:lang w:val="sq-AL"/>
        </w:rPr>
        <w:t xml:space="preserve">50 cm   </w:t>
      </w:r>
      <w:r w:rsidR="0002657B">
        <w:rPr>
          <w:lang w:val="sq-AL"/>
        </w:rPr>
        <w:t xml:space="preserve">                 </w:t>
      </w:r>
      <w:r w:rsidR="002E4B8A" w:rsidRPr="007542C3">
        <w:rPr>
          <w:lang w:val="sq-AL"/>
        </w:rPr>
        <w:t>0 cm</w:t>
      </w:r>
    </w:p>
    <w:p w:rsidR="002E4B8A" w:rsidRPr="007542C3" w:rsidRDefault="002E4B8A" w:rsidP="002E4B8A">
      <w:pPr>
        <w:pStyle w:val="Paragrafi"/>
        <w:rPr>
          <w:lang w:val="sq-AL"/>
        </w:rPr>
      </w:pPr>
      <w:r w:rsidRPr="007542C3">
        <w:rPr>
          <w:lang w:val="sq-AL"/>
        </w:rPr>
        <w:t>6</w:t>
      </w:r>
      <w:r w:rsidR="006A1063" w:rsidRPr="007542C3">
        <w:rPr>
          <w:lang w:val="sq-AL"/>
        </w:rPr>
        <w:t xml:space="preserve">. </w:t>
      </w:r>
      <w:r w:rsidRPr="007542C3">
        <w:rPr>
          <w:lang w:val="sq-AL"/>
        </w:rPr>
        <w:t xml:space="preserve">Dërrasat e mbështetjes dhe traversat bylyk duhet të jenë prej druri të shëndoshë, të </w:t>
      </w:r>
      <w:r w:rsidR="00D463B0" w:rsidRPr="007542C3">
        <w:rPr>
          <w:lang w:val="sq-AL"/>
        </w:rPr>
        <w:t>padëmtuar</w:t>
      </w:r>
      <w:r w:rsidRPr="007542C3">
        <w:rPr>
          <w:lang w:val="sq-AL"/>
        </w:rPr>
        <w:t xml:space="preserve"> dhe </w:t>
      </w:r>
      <w:r w:rsidR="00782059" w:rsidRPr="007542C3">
        <w:rPr>
          <w:lang w:val="sq-AL"/>
        </w:rPr>
        <w:t>përgatitura</w:t>
      </w:r>
      <w:r w:rsidRPr="007542C3">
        <w:rPr>
          <w:lang w:val="sq-AL"/>
        </w:rPr>
        <w:t xml:space="preserve"> prej një pjese, të shtrira përgjatë faqes së </w:t>
      </w:r>
      <w:r w:rsidR="00D35C07" w:rsidRPr="007542C3">
        <w:rPr>
          <w:lang w:val="sq-AL"/>
        </w:rPr>
        <w:t>gjerë</w:t>
      </w:r>
      <w:r w:rsidRPr="007542C3">
        <w:rPr>
          <w:lang w:val="sq-AL"/>
        </w:rPr>
        <w:t xml:space="preserve"> dhe të mos</w:t>
      </w:r>
      <w:r w:rsidR="00D463B0" w:rsidRPr="007542C3">
        <w:rPr>
          <w:lang w:val="sq-AL"/>
        </w:rPr>
        <w:t xml:space="preserve"> </w:t>
      </w:r>
      <w:r w:rsidRPr="007542C3">
        <w:rPr>
          <w:lang w:val="sq-AL"/>
        </w:rPr>
        <w:t>jenë në kontakt me krahët</w:t>
      </w:r>
      <w:r w:rsidR="00254545"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Me një seksion tërthor të </w:t>
      </w:r>
      <w:r w:rsidRPr="007542C3">
        <w:rPr>
          <w:lang w:val="sq-AL"/>
        </w:rPr>
        <w:t>paktën</w:t>
      </w:r>
      <w:r w:rsidR="002E4B8A" w:rsidRPr="007542C3">
        <w:rPr>
          <w:lang w:val="sq-AL"/>
        </w:rPr>
        <w:t xml:space="preserve"> 80 cm</w:t>
      </w:r>
      <w:r w:rsidR="002E4B8A" w:rsidRPr="007542C3">
        <w:rPr>
          <w:vertAlign w:val="superscript"/>
          <w:lang w:val="sq-AL"/>
        </w:rPr>
        <w:t>2</w:t>
      </w:r>
      <w:r w:rsidR="002E4B8A" w:rsidRPr="007542C3">
        <w:rPr>
          <w:lang w:val="sq-AL"/>
        </w:rPr>
        <w:t xml:space="preserve"> dhe</w:t>
      </w:r>
      <w:r w:rsidR="00CC001B" w:rsidRPr="007542C3">
        <w:rPr>
          <w:lang w:val="sq-AL"/>
        </w:rPr>
        <w:t xml:space="preserve"> një </w:t>
      </w:r>
      <w:r w:rsidR="002E4B8A" w:rsidRPr="007542C3">
        <w:rPr>
          <w:lang w:val="sq-AL"/>
        </w:rPr>
        <w:t>minimum trashësi prej 6 cm</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Seksioni tërthor total për </w:t>
      </w:r>
      <w:r w:rsidR="008E2DB7" w:rsidRPr="007542C3">
        <w:rPr>
          <w:lang w:val="sq-AL"/>
        </w:rPr>
        <w:t>rresht</w:t>
      </w:r>
      <w:r w:rsidR="002E4B8A" w:rsidRPr="007542C3">
        <w:rPr>
          <w:lang w:val="sq-AL"/>
        </w:rPr>
        <w:t xml:space="preserve"> (cm</w:t>
      </w:r>
      <w:r w:rsidR="002E4B8A" w:rsidRPr="007542C3">
        <w:rPr>
          <w:vertAlign w:val="superscript"/>
          <w:lang w:val="sq-AL"/>
        </w:rPr>
        <w:t>2</w:t>
      </w:r>
      <w:r w:rsidR="002E4B8A" w:rsidRPr="007542C3">
        <w:rPr>
          <w:lang w:val="sq-AL"/>
        </w:rPr>
        <w:t>) minimumi        240               360                 480</w:t>
      </w:r>
    </w:p>
    <w:p w:rsidR="002E4B8A" w:rsidRPr="007542C3" w:rsidRDefault="002E4B8A" w:rsidP="002E4B8A">
      <w:pPr>
        <w:pStyle w:val="Paragrafi"/>
        <w:rPr>
          <w:lang w:val="sq-AL"/>
        </w:rPr>
      </w:pPr>
      <w:r w:rsidRPr="007542C3">
        <w:rPr>
          <w:lang w:val="sq-AL"/>
        </w:rPr>
        <w:t xml:space="preserve">për një masë të tubave për </w:t>
      </w:r>
      <w:r w:rsidR="008E2DB7" w:rsidRPr="007542C3">
        <w:rPr>
          <w:lang w:val="sq-AL"/>
        </w:rPr>
        <w:t>rresht</w:t>
      </w:r>
      <w:r w:rsidRPr="007542C3">
        <w:rPr>
          <w:lang w:val="sq-AL"/>
        </w:rPr>
        <w:t xml:space="preserve"> (ton</w:t>
      </w:r>
      <w:r w:rsidR="006A1063" w:rsidRPr="007542C3">
        <w:rPr>
          <w:rFonts w:ascii="Times New Roman" w:hAnsi="Times New Roman"/>
          <w:lang w:val="sq-AL"/>
        </w:rPr>
        <w:t>ë</w:t>
      </w:r>
      <w:r w:rsidRPr="007542C3">
        <w:rPr>
          <w:lang w:val="sq-AL"/>
        </w:rPr>
        <w:t xml:space="preserve">) maksimumi   </w:t>
      </w:r>
      <w:r w:rsidR="001C0B72" w:rsidRPr="007542C3">
        <w:rPr>
          <w:lang w:val="sq-AL"/>
        </w:rPr>
        <w:t xml:space="preserve">    </w:t>
      </w:r>
      <w:r w:rsidRPr="007542C3">
        <w:rPr>
          <w:lang w:val="sq-AL"/>
        </w:rPr>
        <w:t>10                15                   20</w:t>
      </w:r>
    </w:p>
    <w:p w:rsidR="002E4B8A" w:rsidRPr="007542C3" w:rsidRDefault="002E4B8A" w:rsidP="002E4B8A">
      <w:pPr>
        <w:pStyle w:val="Paragrafi"/>
        <w:rPr>
          <w:lang w:val="sq-AL"/>
        </w:rPr>
      </w:pPr>
      <w:r w:rsidRPr="007542C3">
        <w:rPr>
          <w:lang w:val="sq-AL"/>
        </w:rPr>
        <w:t>7</w:t>
      </w:r>
      <w:r w:rsidR="006A1063" w:rsidRPr="007542C3">
        <w:rPr>
          <w:lang w:val="sq-AL"/>
        </w:rPr>
        <w:t>.</w:t>
      </w:r>
      <w:r w:rsidRPr="007542C3">
        <w:rPr>
          <w:lang w:val="sq-AL"/>
        </w:rPr>
        <w:t xml:space="preserve"> Numri i dërrasave dhe takove anësore</w:t>
      </w:r>
    </w:p>
    <w:p w:rsidR="002E4B8A" w:rsidRPr="007542C3" w:rsidRDefault="006A1063" w:rsidP="002E4B8A">
      <w:pPr>
        <w:pStyle w:val="Paragrafi"/>
        <w:rPr>
          <w:lang w:val="sq-AL"/>
        </w:rPr>
      </w:pPr>
      <w:r w:rsidRPr="007542C3">
        <w:rPr>
          <w:lang w:val="sq-AL"/>
        </w:rPr>
        <w:t xml:space="preserve">- </w:t>
      </w:r>
      <w:r w:rsidR="002E4B8A" w:rsidRPr="007542C3">
        <w:rPr>
          <w:lang w:val="sq-AL"/>
        </w:rPr>
        <w:t>Të paktën 2 për tub me gjatësi të paktën ose të barabartë me 12 m dhe mase prej deri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1C0B72"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4 (n</w:t>
      </w:r>
      <w:r w:rsidRPr="007542C3">
        <w:rPr>
          <w:rFonts w:ascii="Times New Roman" w:hAnsi="Times New Roman"/>
          <w:lang w:val="sq-AL"/>
        </w:rPr>
        <w:t>ë</w:t>
      </w:r>
      <w:r w:rsidR="002E4B8A" w:rsidRPr="007542C3">
        <w:rPr>
          <w:lang w:val="sq-AL"/>
        </w:rPr>
        <w:t xml:space="preserve"> dy çifte) për tuba me gjatësi më të madhe se 12 m dhe masë më të madhe se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1C0B72"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Dërrasat fiksohen me të </w:t>
      </w:r>
      <w:r w:rsidRPr="007542C3">
        <w:rPr>
          <w:lang w:val="sq-AL"/>
        </w:rPr>
        <w:t>paktën</w:t>
      </w:r>
      <w:r w:rsidR="002E4B8A" w:rsidRPr="007542C3">
        <w:rPr>
          <w:lang w:val="sq-AL"/>
        </w:rPr>
        <w:t xml:space="preserve"> 4 </w:t>
      </w:r>
      <w:r w:rsidR="002F68F3" w:rsidRPr="007542C3">
        <w:rPr>
          <w:lang w:val="sq-AL"/>
        </w:rPr>
        <w:t>gozhdë</w:t>
      </w:r>
      <w:r w:rsidR="002E4B8A" w:rsidRPr="007542C3">
        <w:rPr>
          <w:lang w:val="sq-AL"/>
        </w:rPr>
        <w:t xml:space="preserve"> (</w:t>
      </w:r>
      <w:r w:rsidR="003331B1" w:rsidRPr="007542C3">
        <w:rPr>
          <w:lang w:val="sq-AL"/>
        </w:rPr>
        <w:t>di</w:t>
      </w:r>
      <w:r w:rsidR="006E5080" w:rsidRPr="007542C3">
        <w:rPr>
          <w:lang w:val="sq-AL"/>
        </w:rPr>
        <w:t>a</w:t>
      </w:r>
      <w:r w:rsidR="003331B1" w:rsidRPr="007542C3">
        <w:rPr>
          <w:lang w:val="sq-AL"/>
        </w:rPr>
        <w:t>metri</w:t>
      </w:r>
      <w:r w:rsidR="002E4B8A" w:rsidRPr="007542C3">
        <w:rPr>
          <w:lang w:val="sq-AL"/>
        </w:rPr>
        <w:t xml:space="preserve"> 5 mm, thellësia e penetrimit të paktën 40 mm)</w:t>
      </w:r>
      <w:r w:rsidR="001C0B72" w:rsidRPr="007542C3">
        <w:rPr>
          <w:lang w:val="sq-AL"/>
        </w:rPr>
        <w:t>.</w:t>
      </w:r>
    </w:p>
    <w:p w:rsidR="002E4B8A" w:rsidRPr="007542C3" w:rsidRDefault="00E60753" w:rsidP="002E4B8A">
      <w:pPr>
        <w:pStyle w:val="Paragrafi"/>
        <w:rPr>
          <w:lang w:val="sq-AL"/>
        </w:rPr>
      </w:pPr>
      <w:r w:rsidRPr="00E60753">
        <w:rPr>
          <w:lang w:val="sq-AL"/>
        </w:rPr>
        <w:pict>
          <v:shape id="_x0000_s1539" type="#_x0000_t75" style="position:absolute;left:0;text-align:left;margin-left:38.6pt;margin-top:10.65pt;width:392.95pt;height:208.85pt;z-index:-251591680">
            <v:imagedata r:id="rId146" o:title=""/>
          </v:shape>
          <o:OLEObject Type="Embed" ProgID="CorelPHOTOPAINT.Image.13" ShapeID="_x0000_s1539" DrawAspect="Content" ObjectID="_1376986681" r:id="rId147"/>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1C0B72" w:rsidRPr="007542C3" w:rsidRDefault="001C0B72" w:rsidP="002E4B8A">
      <w:pPr>
        <w:pStyle w:val="Paragrafi"/>
        <w:rPr>
          <w:lang w:val="sq-AL"/>
        </w:rPr>
      </w:pPr>
    </w:p>
    <w:p w:rsidR="001C0B72" w:rsidRPr="007542C3" w:rsidRDefault="001C0B72" w:rsidP="002E4B8A">
      <w:pPr>
        <w:pStyle w:val="Paragrafi"/>
        <w:rPr>
          <w:lang w:val="sq-AL"/>
        </w:rPr>
      </w:pPr>
    </w:p>
    <w:p w:rsidR="001C0B72" w:rsidRPr="007542C3" w:rsidRDefault="001C0B72"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8</w:t>
      </w:r>
      <w:r w:rsidR="006A1063" w:rsidRPr="007542C3">
        <w:rPr>
          <w:lang w:val="sq-AL"/>
        </w:rPr>
        <w:t xml:space="preserve">. </w:t>
      </w:r>
      <w:r w:rsidRPr="007542C3">
        <w:rPr>
          <w:lang w:val="sq-AL"/>
        </w:rPr>
        <w:t>Të gjithë krahët duhet të jenë të ngritura</w:t>
      </w:r>
      <w:r w:rsidR="00254545" w:rsidRPr="007542C3">
        <w:rPr>
          <w:lang w:val="sq-AL"/>
        </w:rPr>
        <w:t>.</w:t>
      </w:r>
    </w:p>
    <w:p w:rsidR="002E4B8A" w:rsidRPr="007542C3" w:rsidRDefault="002E4B8A" w:rsidP="002E4B8A">
      <w:pPr>
        <w:pStyle w:val="Paragrafi"/>
        <w:rPr>
          <w:lang w:val="sq-AL"/>
        </w:rPr>
      </w:pPr>
      <w:r w:rsidRPr="007542C3">
        <w:rPr>
          <w:lang w:val="sq-AL"/>
        </w:rPr>
        <w:t>9</w:t>
      </w:r>
      <w:r w:rsidR="006A1063" w:rsidRPr="007542C3">
        <w:rPr>
          <w:lang w:val="sq-AL"/>
        </w:rPr>
        <w:t>.</w:t>
      </w:r>
      <w:r w:rsidRPr="007542C3">
        <w:rPr>
          <w:lang w:val="sq-AL"/>
        </w:rPr>
        <w:t xml:space="preserve"> Secili </w:t>
      </w:r>
      <w:r w:rsidR="008E2DB7" w:rsidRPr="007542C3">
        <w:rPr>
          <w:lang w:val="sq-AL"/>
        </w:rPr>
        <w:t>rresht</w:t>
      </w:r>
      <w:r w:rsidRPr="007542C3">
        <w:rPr>
          <w:lang w:val="sq-AL"/>
        </w:rPr>
        <w:t xml:space="preserve"> i tubove duhet të sigurohet me tako siç tregohet në figur</w:t>
      </w:r>
      <w:r w:rsidR="00254545" w:rsidRPr="007542C3">
        <w:rPr>
          <w:rFonts w:ascii="Times New Roman" w:hAnsi="Times New Roman"/>
          <w:lang w:val="sq-AL"/>
        </w:rPr>
        <w:t>ë</w:t>
      </w:r>
      <w:r w:rsidRPr="007542C3">
        <w:rPr>
          <w:lang w:val="sq-AL"/>
        </w:rPr>
        <w:t xml:space="preserve"> (pa </w:t>
      </w:r>
      <w:r w:rsidR="008E2DB7" w:rsidRPr="007542C3">
        <w:rPr>
          <w:lang w:val="sq-AL"/>
        </w:rPr>
        <w:t>hapësir</w:t>
      </w:r>
      <w:r w:rsidR="00693E3F" w:rsidRPr="007542C3">
        <w:rPr>
          <w:rFonts w:ascii="Times New Roman" w:hAnsi="Times New Roman"/>
          <w:lang w:val="sq-AL"/>
        </w:rPr>
        <w:t>ë</w:t>
      </w:r>
      <w:r w:rsidRPr="007542C3">
        <w:rPr>
          <w:lang w:val="sq-AL"/>
        </w:rPr>
        <w:t>)</w:t>
      </w:r>
      <w:r w:rsidR="00254545"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Takot fiksohen te </w:t>
      </w:r>
      <w:r w:rsidR="00D463B0" w:rsidRPr="007542C3">
        <w:rPr>
          <w:lang w:val="sq-AL"/>
        </w:rPr>
        <w:t>dërrasat</w:t>
      </w:r>
      <w:r w:rsidR="002E4B8A" w:rsidRPr="007542C3">
        <w:rPr>
          <w:lang w:val="sq-AL"/>
        </w:rPr>
        <w:t xml:space="preserve"> ballë për ballë sipër e poshtë</w:t>
      </w:r>
      <w:r w:rsidR="00693E3F"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Takot duhet të kenë të njëjtin </w:t>
      </w:r>
      <w:r w:rsidR="00EF32F7" w:rsidRPr="007542C3">
        <w:rPr>
          <w:lang w:val="sq-AL"/>
        </w:rPr>
        <w:t>gjerë</w:t>
      </w:r>
      <w:r w:rsidR="002E4B8A" w:rsidRPr="007542C3">
        <w:rPr>
          <w:lang w:val="sq-AL"/>
        </w:rPr>
        <w:t>si si dërrasat dhe dërrasat tërthore</w:t>
      </w:r>
      <w:r w:rsidR="00693E3F"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Lartësia e takove duhet të jetë sa 1/12 e </w:t>
      </w:r>
      <w:r w:rsidR="003331B1" w:rsidRPr="007542C3">
        <w:rPr>
          <w:lang w:val="sq-AL"/>
        </w:rPr>
        <w:t>di</w:t>
      </w:r>
      <w:r w:rsidR="006E5080" w:rsidRPr="007542C3">
        <w:rPr>
          <w:lang w:val="sq-AL"/>
        </w:rPr>
        <w:t>a</w:t>
      </w:r>
      <w:r w:rsidR="003331B1" w:rsidRPr="007542C3">
        <w:rPr>
          <w:lang w:val="sq-AL"/>
        </w:rPr>
        <w:t>metri</w:t>
      </w:r>
      <w:r w:rsidR="002E4B8A" w:rsidRPr="007542C3">
        <w:rPr>
          <w:lang w:val="sq-AL"/>
        </w:rPr>
        <w:t>t të tubave, por jo më e vogël se 12 cm; këndi i takove</w:t>
      </w:r>
      <w:r w:rsidR="00693E3F" w:rsidRPr="007542C3">
        <w:rPr>
          <w:lang w:val="sq-AL"/>
        </w:rPr>
        <w:t>;</w:t>
      </w:r>
      <w:r w:rsidR="002E4B8A" w:rsidRPr="007542C3">
        <w:rPr>
          <w:lang w:val="sq-AL"/>
        </w:rPr>
        <w:t xml:space="preserve"> </w:t>
      </w:r>
    </w:p>
    <w:p w:rsidR="002E4B8A" w:rsidRPr="007542C3" w:rsidRDefault="006A1063" w:rsidP="002E4B8A">
      <w:pPr>
        <w:pStyle w:val="Paragrafi"/>
        <w:rPr>
          <w:lang w:val="sq-AL"/>
        </w:rPr>
      </w:pPr>
      <w:r w:rsidRPr="007542C3">
        <w:rPr>
          <w:lang w:val="sq-AL"/>
        </w:rPr>
        <w:t xml:space="preserve">- </w:t>
      </w:r>
      <w:r w:rsidR="002E4B8A" w:rsidRPr="007542C3">
        <w:rPr>
          <w:lang w:val="sq-AL"/>
        </w:rPr>
        <w:t>Afërsisht 35°</w:t>
      </w:r>
      <w:r w:rsidR="00693E3F"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Takot duhet të jenë të siguruara në dy anët e ngarkesës</w:t>
      </w:r>
      <w:r w:rsidR="00693E3F" w:rsidRPr="007542C3">
        <w:rPr>
          <w:lang w:val="sq-AL"/>
        </w:rPr>
        <w:t>.</w:t>
      </w:r>
    </w:p>
    <w:p w:rsidR="002E4B8A" w:rsidRPr="007542C3" w:rsidRDefault="002E4B8A" w:rsidP="002E4B8A">
      <w:pPr>
        <w:pStyle w:val="Paragrafi"/>
        <w:rPr>
          <w:lang w:val="sq-AL"/>
        </w:rPr>
      </w:pPr>
      <w:r w:rsidRPr="007542C3">
        <w:rPr>
          <w:lang w:val="sq-AL"/>
        </w:rPr>
        <w:t>10</w:t>
      </w:r>
      <w:r w:rsidR="006A1063" w:rsidRPr="007542C3">
        <w:rPr>
          <w:lang w:val="sq-AL"/>
        </w:rPr>
        <w:t xml:space="preserve">. </w:t>
      </w:r>
      <w:r w:rsidRPr="007542C3">
        <w:rPr>
          <w:lang w:val="sq-AL"/>
        </w:rPr>
        <w:t>Midis krah</w:t>
      </w:r>
      <w:r w:rsidR="00D463B0" w:rsidRPr="007542C3">
        <w:rPr>
          <w:rFonts w:ascii="Times New Roman" w:hAnsi="Times New Roman"/>
          <w:lang w:val="sq-AL"/>
        </w:rPr>
        <w:t>ë</w:t>
      </w:r>
      <w:r w:rsidRPr="007542C3">
        <w:rPr>
          <w:lang w:val="sq-AL"/>
        </w:rPr>
        <w:t xml:space="preserve">ve  </w:t>
      </w:r>
    </w:p>
    <w:p w:rsidR="002E4B8A" w:rsidRPr="007542C3" w:rsidRDefault="002E4B8A" w:rsidP="002E4B8A">
      <w:pPr>
        <w:pStyle w:val="Paragrafi"/>
        <w:rPr>
          <w:lang w:val="sq-AL"/>
        </w:rPr>
      </w:pPr>
      <w:r w:rsidRPr="007542C3">
        <w:rPr>
          <w:lang w:val="sq-AL"/>
        </w:rPr>
        <w:t xml:space="preserve">Me </w:t>
      </w:r>
      <w:r w:rsidR="00CD2DCB" w:rsidRPr="007542C3">
        <w:rPr>
          <w:lang w:val="sq-AL"/>
        </w:rPr>
        <w:t>gozhdë</w:t>
      </w:r>
    </w:p>
    <w:p w:rsidR="002E4B8A" w:rsidRPr="007542C3" w:rsidRDefault="002E4B8A" w:rsidP="002E4B8A">
      <w:pPr>
        <w:pStyle w:val="Paragrafi"/>
        <w:rPr>
          <w:lang w:val="sq-AL"/>
        </w:rPr>
      </w:pPr>
      <w:r w:rsidRPr="007542C3">
        <w:rPr>
          <w:lang w:val="sq-AL"/>
        </w:rPr>
        <w:t xml:space="preserve">Numri i </w:t>
      </w:r>
      <w:r w:rsidR="002F68F3" w:rsidRPr="007542C3">
        <w:rPr>
          <w:lang w:val="sq-AL"/>
        </w:rPr>
        <w:t>gozhdë</w:t>
      </w:r>
      <w:r w:rsidRPr="007542C3">
        <w:rPr>
          <w:lang w:val="sq-AL"/>
        </w:rPr>
        <w:t>ve (</w:t>
      </w:r>
      <w:r w:rsidR="003331B1" w:rsidRPr="007542C3">
        <w:rPr>
          <w:lang w:val="sq-AL"/>
        </w:rPr>
        <w:t>di</w:t>
      </w:r>
      <w:r w:rsidR="006E5080" w:rsidRPr="007542C3">
        <w:rPr>
          <w:lang w:val="sq-AL"/>
        </w:rPr>
        <w:t>a</w:t>
      </w:r>
      <w:r w:rsidR="003331B1" w:rsidRPr="007542C3">
        <w:rPr>
          <w:lang w:val="sq-AL"/>
        </w:rPr>
        <w:t>metri</w:t>
      </w:r>
      <w:r w:rsidRPr="007542C3">
        <w:rPr>
          <w:lang w:val="sq-AL"/>
        </w:rPr>
        <w:t>k 5 mm) në secilën anë, totali 1</w:t>
      </w:r>
      <w:r w:rsidR="0088554F" w:rsidRPr="007542C3">
        <w:rPr>
          <w:lang w:val="sq-AL"/>
        </w:rPr>
        <w:t xml:space="preserve"> për </w:t>
      </w:r>
      <w:r w:rsidRPr="007542C3">
        <w:rPr>
          <w:lang w:val="sq-AL"/>
        </w:rPr>
        <w:t>1500 kg ngarkes</w:t>
      </w:r>
      <w:r w:rsidR="00254545" w:rsidRPr="007542C3">
        <w:rPr>
          <w:rFonts w:ascii="Times New Roman" w:hAnsi="Times New Roman"/>
          <w:lang w:val="sq-AL"/>
        </w:rPr>
        <w:t>ë</w:t>
      </w:r>
      <w:r w:rsidRPr="007542C3">
        <w:rPr>
          <w:lang w:val="sq-AL"/>
        </w:rPr>
        <w:t xml:space="preserve"> (kjo që </w:t>
      </w:r>
      <w:r w:rsidR="008E2DB7" w:rsidRPr="007542C3">
        <w:rPr>
          <w:lang w:val="sq-AL"/>
        </w:rPr>
        <w:t>rresht</w:t>
      </w:r>
      <w:r w:rsidRPr="007542C3">
        <w:rPr>
          <w:lang w:val="sq-AL"/>
        </w:rPr>
        <w:t>i të jetë</w:t>
      </w:r>
      <w:r w:rsidR="00D463B0" w:rsidRPr="007542C3">
        <w:rPr>
          <w:lang w:val="sq-AL"/>
        </w:rPr>
        <w:t xml:space="preserve"> </w:t>
      </w:r>
      <w:r w:rsidRPr="007542C3">
        <w:rPr>
          <w:lang w:val="sq-AL"/>
        </w:rPr>
        <w:t xml:space="preserve">i siguruar, përfshirë kur ka dhe </w:t>
      </w:r>
      <w:r w:rsidR="008E2DB7" w:rsidRPr="007542C3">
        <w:rPr>
          <w:lang w:val="sq-AL"/>
        </w:rPr>
        <w:t>rresht</w:t>
      </w:r>
      <w:r w:rsidRPr="007542C3">
        <w:rPr>
          <w:lang w:val="sq-AL"/>
        </w:rPr>
        <w:t>a sipër në form</w:t>
      </w:r>
      <w:r w:rsidR="00C14FE5" w:rsidRPr="007542C3">
        <w:rPr>
          <w:rFonts w:ascii="Times New Roman" w:hAnsi="Times New Roman"/>
          <w:lang w:val="sq-AL"/>
        </w:rPr>
        <w:t>ë</w:t>
      </w:r>
      <w:r w:rsidRPr="007542C3">
        <w:rPr>
          <w:lang w:val="sq-AL"/>
        </w:rPr>
        <w:t xml:space="preserve"> bishtdall</w:t>
      </w:r>
      <w:r w:rsidR="00C14FE5" w:rsidRPr="007542C3">
        <w:rPr>
          <w:rFonts w:ascii="Times New Roman" w:hAnsi="Times New Roman"/>
          <w:lang w:val="sq-AL"/>
        </w:rPr>
        <w:t>ë</w:t>
      </w:r>
      <w:r w:rsidRPr="007542C3">
        <w:rPr>
          <w:lang w:val="sq-AL"/>
        </w:rPr>
        <w:t xml:space="preserve">ndysheje); </w:t>
      </w:r>
      <w:r w:rsidR="00CD2DCB" w:rsidRPr="007542C3">
        <w:rPr>
          <w:lang w:val="sq-AL"/>
        </w:rPr>
        <w:t>gozhdë</w:t>
      </w:r>
      <w:r w:rsidRPr="007542C3">
        <w:rPr>
          <w:lang w:val="sq-AL"/>
        </w:rPr>
        <w:t>t duhet të shpërndahen në mënyr</w:t>
      </w:r>
      <w:r w:rsidR="00C14FE5" w:rsidRPr="007542C3">
        <w:rPr>
          <w:rFonts w:ascii="Times New Roman" w:hAnsi="Times New Roman"/>
          <w:lang w:val="sq-AL"/>
        </w:rPr>
        <w:t>ë</w:t>
      </w:r>
      <w:r w:rsidRPr="007542C3">
        <w:rPr>
          <w:lang w:val="sq-AL"/>
        </w:rPr>
        <w:t xml:space="preserve"> uniforme, që të</w:t>
      </w:r>
      <w:r w:rsidR="00D463B0" w:rsidRPr="007542C3">
        <w:rPr>
          <w:lang w:val="sq-AL"/>
        </w:rPr>
        <w:t xml:space="preserve"> </w:t>
      </w:r>
      <w:r w:rsidRPr="007542C3">
        <w:rPr>
          <w:lang w:val="sq-AL"/>
        </w:rPr>
        <w:t>jenë të</w:t>
      </w:r>
      <w:r w:rsidR="00D463B0" w:rsidRPr="007542C3">
        <w:rPr>
          <w:lang w:val="sq-AL"/>
        </w:rPr>
        <w:t xml:space="preserve"> </w:t>
      </w:r>
      <w:r w:rsidRPr="007542C3">
        <w:rPr>
          <w:lang w:val="sq-AL"/>
        </w:rPr>
        <w:t xml:space="preserve">paktën 4 për </w:t>
      </w:r>
      <w:r w:rsidR="002F2914" w:rsidRPr="007542C3">
        <w:rPr>
          <w:lang w:val="sq-AL"/>
        </w:rPr>
        <w:t>çdo</w:t>
      </w:r>
      <w:r w:rsidRPr="007542C3">
        <w:rPr>
          <w:lang w:val="sq-AL"/>
        </w:rPr>
        <w:t xml:space="preserve"> tako (dy nga ana e </w:t>
      </w:r>
      <w:r w:rsidR="0088554F" w:rsidRPr="007542C3">
        <w:rPr>
          <w:lang w:val="sq-AL"/>
        </w:rPr>
        <w:t>brend</w:t>
      </w:r>
      <w:r w:rsidRPr="007542C3">
        <w:rPr>
          <w:lang w:val="sq-AL"/>
        </w:rPr>
        <w:t>shme dhe dy nga ana e jashtme), duhet të ngulen vertikalisht dhe të penetrojnë në një thellësi afërsisht 40 mm.</w:t>
      </w:r>
    </w:p>
    <w:p w:rsidR="002E4B8A" w:rsidRPr="007542C3" w:rsidRDefault="00C14FE5" w:rsidP="002E4B8A">
      <w:pPr>
        <w:pStyle w:val="Paragrafi"/>
        <w:rPr>
          <w:lang w:val="sq-AL"/>
        </w:rPr>
      </w:pPr>
      <w:r w:rsidRPr="007542C3">
        <w:rPr>
          <w:lang w:val="sq-AL"/>
        </w:rPr>
        <w:t>11</w:t>
      </w:r>
      <w:r w:rsidR="006A1063" w:rsidRPr="007542C3">
        <w:rPr>
          <w:lang w:val="sq-AL"/>
        </w:rPr>
        <w:t>.</w:t>
      </w:r>
      <w:r w:rsidRPr="007542C3">
        <w:rPr>
          <w:lang w:val="sq-AL"/>
        </w:rPr>
        <w:t xml:space="preserve"> Sipër krahëve (</w:t>
      </w:r>
      <w:r w:rsidR="002E4B8A" w:rsidRPr="007542C3">
        <w:rPr>
          <w:lang w:val="sq-AL"/>
        </w:rPr>
        <w:t>tuba të cilët dalin</w:t>
      </w:r>
      <w:r w:rsidR="00D463B0" w:rsidRPr="007542C3">
        <w:rPr>
          <w:lang w:val="sq-AL"/>
        </w:rPr>
        <w:t xml:space="preserve"> </w:t>
      </w:r>
      <w:r w:rsidR="002E4B8A" w:rsidRPr="007542C3">
        <w:rPr>
          <w:lang w:val="sq-AL"/>
        </w:rPr>
        <w:t xml:space="preserve">mbi </w:t>
      </w:r>
      <w:r w:rsidR="00524A67" w:rsidRPr="007542C3">
        <w:rPr>
          <w:lang w:val="sq-AL"/>
        </w:rPr>
        <w:t>lartësinë</w:t>
      </w:r>
      <w:r w:rsidR="002E4B8A" w:rsidRPr="007542C3">
        <w:rPr>
          <w:lang w:val="sq-AL"/>
        </w:rPr>
        <w:t xml:space="preserve"> e krahëve më tepër se gjysma e </w:t>
      </w:r>
      <w:r w:rsidR="003331B1" w:rsidRPr="007542C3">
        <w:rPr>
          <w:lang w:val="sq-AL"/>
        </w:rPr>
        <w:t>di</w:t>
      </w:r>
      <w:r w:rsidR="006E5080" w:rsidRPr="007542C3">
        <w:rPr>
          <w:lang w:val="sq-AL"/>
        </w:rPr>
        <w:t>a</w:t>
      </w:r>
      <w:r w:rsidR="003331B1" w:rsidRPr="007542C3">
        <w:rPr>
          <w:lang w:val="sq-AL"/>
        </w:rPr>
        <w:t>metri</w:t>
      </w:r>
      <w:r w:rsidR="002E4B8A" w:rsidRPr="007542C3">
        <w:rPr>
          <w:lang w:val="sq-AL"/>
        </w:rPr>
        <w:t>t të tyre) si në pikën 10</w:t>
      </w:r>
      <w:r w:rsidR="00254545" w:rsidRPr="007542C3">
        <w:rPr>
          <w:lang w:val="sq-AL"/>
        </w:rPr>
        <w:t xml:space="preserve"> </w:t>
      </w:r>
      <w:r w:rsidR="002E4B8A" w:rsidRPr="007542C3">
        <w:rPr>
          <w:lang w:val="sq-AL"/>
        </w:rPr>
        <w:t>dhe me pllakë lidhëse çeliku me 3 mm trashësi e lidhur me dërrasa në të dy</w:t>
      </w:r>
      <w:r w:rsidR="001F46AA" w:rsidRPr="007542C3">
        <w:rPr>
          <w:lang w:val="sq-AL"/>
        </w:rPr>
        <w:t>ja</w:t>
      </w:r>
      <w:r w:rsidR="002E4B8A" w:rsidRPr="007542C3">
        <w:rPr>
          <w:lang w:val="sq-AL"/>
        </w:rPr>
        <w:t xml:space="preserve"> anët me vida druri, numri i vidave të drurit duhet të jetë t</w:t>
      </w:r>
      <w:r w:rsidR="006A1063" w:rsidRPr="007542C3">
        <w:rPr>
          <w:rFonts w:ascii="Times New Roman" w:hAnsi="Times New Roman"/>
          <w:lang w:val="sq-AL"/>
        </w:rPr>
        <w:t>ë</w:t>
      </w:r>
      <w:r w:rsidR="002E4B8A" w:rsidRPr="007542C3">
        <w:rPr>
          <w:lang w:val="sq-AL"/>
        </w:rPr>
        <w:t xml:space="preserve"> paktën, për diametër 6 mm të vidave dhe gjatësi të pllakës lidh</w:t>
      </w:r>
      <w:r w:rsidR="00D463B0" w:rsidRPr="007542C3">
        <w:rPr>
          <w:rFonts w:ascii="Times New Roman" w:hAnsi="Times New Roman"/>
          <w:lang w:val="sq-AL"/>
        </w:rPr>
        <w:t>ë</w:t>
      </w:r>
      <w:r w:rsidR="002E4B8A" w:rsidRPr="007542C3">
        <w:rPr>
          <w:lang w:val="sq-AL"/>
        </w:rPr>
        <w:t xml:space="preserve">se 60 mm, për </w:t>
      </w:r>
      <w:r w:rsidR="002F2914" w:rsidRPr="007542C3">
        <w:rPr>
          <w:lang w:val="sq-AL"/>
        </w:rPr>
        <w:t>çdo</w:t>
      </w:r>
      <w:r w:rsidR="002E4B8A" w:rsidRPr="007542C3">
        <w:rPr>
          <w:lang w:val="sq-AL"/>
        </w:rPr>
        <w:t xml:space="preserve"> pllakë: 9 (3 n</w:t>
      </w:r>
      <w:r w:rsidRPr="007542C3">
        <w:rPr>
          <w:rFonts w:ascii="Times New Roman" w:hAnsi="Times New Roman"/>
          <w:lang w:val="sq-AL"/>
        </w:rPr>
        <w:t>ë</w:t>
      </w:r>
      <w:r w:rsidR="002E4B8A" w:rsidRPr="007542C3">
        <w:rPr>
          <w:lang w:val="sq-AL"/>
        </w:rPr>
        <w:t xml:space="preserve"> </w:t>
      </w:r>
      <w:r w:rsidR="002F2914" w:rsidRPr="007542C3">
        <w:rPr>
          <w:lang w:val="sq-AL"/>
        </w:rPr>
        <w:t>çdo</w:t>
      </w:r>
      <w:r w:rsidR="002E4B8A" w:rsidRPr="007542C3">
        <w:rPr>
          <w:lang w:val="sq-AL"/>
        </w:rPr>
        <w:t xml:space="preserve"> tako dhe 3 në dërras</w:t>
      </w:r>
      <w:r w:rsidRPr="007542C3">
        <w:rPr>
          <w:rFonts w:ascii="Times New Roman" w:hAnsi="Times New Roman"/>
          <w:lang w:val="sq-AL"/>
        </w:rPr>
        <w:t>ë</w:t>
      </w:r>
      <w:r w:rsidR="002E4B8A" w:rsidRPr="007542C3">
        <w:rPr>
          <w:lang w:val="sq-AL"/>
        </w:rPr>
        <w:t>), shih figurën.</w:t>
      </w:r>
    </w:p>
    <w:p w:rsidR="002E4B8A" w:rsidRPr="007542C3" w:rsidRDefault="002E4B8A" w:rsidP="002E4B8A">
      <w:pPr>
        <w:pStyle w:val="Paragrafi"/>
        <w:rPr>
          <w:lang w:val="sq-AL"/>
        </w:rPr>
      </w:pPr>
      <w:r w:rsidRPr="007542C3">
        <w:rPr>
          <w:lang w:val="sq-AL"/>
        </w:rPr>
        <w:t>12</w:t>
      </w:r>
      <w:r w:rsidR="006A1063" w:rsidRPr="007542C3">
        <w:rPr>
          <w:lang w:val="sq-AL"/>
        </w:rPr>
        <w:t>.</w:t>
      </w:r>
      <w:r w:rsidRPr="007542C3">
        <w:rPr>
          <w:lang w:val="sq-AL"/>
        </w:rPr>
        <w:t xml:space="preserve"> Për tubat e grasatuara ose të veshur të lëmuar përdoren materiale </w:t>
      </w:r>
      <w:r w:rsidR="006A1063" w:rsidRPr="007542C3">
        <w:rPr>
          <w:lang w:val="sq-AL"/>
        </w:rPr>
        <w:t>me koefi</w:t>
      </w:r>
      <w:r w:rsidR="00D463B0" w:rsidRPr="007542C3">
        <w:rPr>
          <w:lang w:val="sq-AL"/>
        </w:rPr>
        <w:t>ci</w:t>
      </w:r>
      <w:r w:rsidR="006A1063" w:rsidRPr="007542C3">
        <w:rPr>
          <w:lang w:val="sq-AL"/>
        </w:rPr>
        <w:t>ent të lartë fërkimi (</w:t>
      </w:r>
      <w:r w:rsidRPr="007542C3">
        <w:rPr>
          <w:lang w:val="sq-AL"/>
        </w:rPr>
        <w:t>µ të paktën 0.7)</w:t>
      </w:r>
      <w:r w:rsidR="001C0B72" w:rsidRPr="007542C3">
        <w:rPr>
          <w:lang w:val="sq-AL"/>
        </w:rPr>
        <w:t>.</w:t>
      </w:r>
    </w:p>
    <w:p w:rsidR="002E4B8A" w:rsidRPr="007542C3" w:rsidRDefault="002E4B8A" w:rsidP="002E4B8A">
      <w:pPr>
        <w:pStyle w:val="Paragrafi"/>
        <w:rPr>
          <w:lang w:val="sq-AL"/>
        </w:rPr>
      </w:pPr>
      <w:r w:rsidRPr="007542C3">
        <w:rPr>
          <w:lang w:val="sq-AL"/>
        </w:rPr>
        <w:t>13</w:t>
      </w:r>
      <w:r w:rsidR="006A1063" w:rsidRPr="007542C3">
        <w:rPr>
          <w:lang w:val="sq-AL"/>
        </w:rPr>
        <w:t>.</w:t>
      </w:r>
      <w:r w:rsidRPr="007542C3">
        <w:rPr>
          <w:lang w:val="sq-AL"/>
        </w:rPr>
        <w:t xml:space="preserve"> </w:t>
      </w:r>
      <w:r w:rsidR="008E2DB7" w:rsidRPr="007542C3">
        <w:rPr>
          <w:lang w:val="sq-AL"/>
        </w:rPr>
        <w:t>Rresht</w:t>
      </w:r>
      <w:r w:rsidRPr="007542C3">
        <w:rPr>
          <w:lang w:val="sq-AL"/>
        </w:rPr>
        <w:t>i i tu</w:t>
      </w:r>
      <w:r w:rsidR="00782059" w:rsidRPr="007542C3">
        <w:rPr>
          <w:lang w:val="sq-AL"/>
        </w:rPr>
        <w:t>bave i ngarkuar me sistem bishtdallëndysheje</w:t>
      </w:r>
      <w:r w:rsidRPr="007542C3">
        <w:rPr>
          <w:lang w:val="sq-AL"/>
        </w:rPr>
        <w:t xml:space="preserve"> duhet të lidhet me </w:t>
      </w:r>
      <w:r w:rsidR="008E2DB7" w:rsidRPr="007542C3">
        <w:rPr>
          <w:lang w:val="sq-AL"/>
        </w:rPr>
        <w:t>rresht</w:t>
      </w:r>
      <w:r w:rsidRPr="007542C3">
        <w:rPr>
          <w:lang w:val="sq-AL"/>
        </w:rPr>
        <w:t xml:space="preserve">in </w:t>
      </w:r>
      <w:r w:rsidR="00782059" w:rsidRPr="007542C3">
        <w:rPr>
          <w:lang w:val="sq-AL"/>
        </w:rPr>
        <w:t>mbështetës</w:t>
      </w:r>
      <w:r w:rsidRPr="007542C3">
        <w:rPr>
          <w:lang w:val="sq-AL"/>
        </w:rPr>
        <w:t xml:space="preserve"> të poshtëm me</w:t>
      </w:r>
      <w:r w:rsidR="00254545" w:rsidRPr="007542C3">
        <w:rPr>
          <w:lang w:val="sq-AL"/>
        </w:rPr>
        <w:t xml:space="preserve"> </w:t>
      </w:r>
      <w:r w:rsidRPr="007542C3">
        <w:rPr>
          <w:lang w:val="sq-AL"/>
        </w:rPr>
        <w:t xml:space="preserve">të paktën dy shirita (forca </w:t>
      </w:r>
      <w:r w:rsidR="00782059" w:rsidRPr="007542C3">
        <w:rPr>
          <w:lang w:val="sq-AL"/>
        </w:rPr>
        <w:t>këputëse</w:t>
      </w:r>
      <w:r w:rsidRPr="007542C3">
        <w:rPr>
          <w:lang w:val="sq-AL"/>
        </w:rPr>
        <w:t xml:space="preserve"> minimale 40 kN) të tërhequra me pajisje të përshtatshme.</w:t>
      </w:r>
    </w:p>
    <w:p w:rsidR="002E4B8A" w:rsidRPr="007542C3" w:rsidRDefault="002E4B8A" w:rsidP="002E4B8A">
      <w:pPr>
        <w:pStyle w:val="Paragrafi"/>
        <w:rPr>
          <w:lang w:val="sq-AL"/>
        </w:rPr>
      </w:pPr>
      <w:r w:rsidRPr="007542C3">
        <w:rPr>
          <w:lang w:val="sq-AL"/>
        </w:rPr>
        <w:t>14</w:t>
      </w:r>
      <w:r w:rsidR="006A1063" w:rsidRPr="007542C3">
        <w:rPr>
          <w:lang w:val="sq-AL"/>
        </w:rPr>
        <w:t>.</w:t>
      </w:r>
      <w:r w:rsidRPr="007542C3">
        <w:rPr>
          <w:lang w:val="sq-AL"/>
        </w:rPr>
        <w:t xml:space="preserve"> Stivat e tubave lidhen poshtë me shirita të tërhequr me pajisje (forca k</w:t>
      </w:r>
      <w:r w:rsidR="006A1063" w:rsidRPr="007542C3">
        <w:rPr>
          <w:rFonts w:ascii="Times New Roman" w:hAnsi="Times New Roman"/>
          <w:lang w:val="sq-AL"/>
        </w:rPr>
        <w:t>ë</w:t>
      </w:r>
      <w:r w:rsidRPr="007542C3">
        <w:rPr>
          <w:lang w:val="sq-AL"/>
        </w:rPr>
        <w:t>put</w:t>
      </w:r>
      <w:r w:rsidR="006A1063" w:rsidRPr="007542C3">
        <w:rPr>
          <w:rFonts w:ascii="Times New Roman" w:hAnsi="Times New Roman"/>
          <w:lang w:val="sq-AL"/>
        </w:rPr>
        <w:t>ë</w:t>
      </w:r>
      <w:r w:rsidRPr="007542C3">
        <w:rPr>
          <w:lang w:val="sq-AL"/>
        </w:rPr>
        <w:t>se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40 kN), 1 shirit për </w:t>
      </w:r>
      <w:r w:rsidR="002F2914" w:rsidRPr="007542C3">
        <w:rPr>
          <w:lang w:val="sq-AL"/>
        </w:rPr>
        <w:t>çdo</w:t>
      </w:r>
      <w:r w:rsidRPr="007542C3">
        <w:rPr>
          <w:lang w:val="sq-AL"/>
        </w:rPr>
        <w:t xml:space="preserve"> 6 m gjatësi tubash dh</w:t>
      </w:r>
      <w:r w:rsidR="006A1063" w:rsidRPr="007542C3">
        <w:rPr>
          <w:lang w:val="sq-AL"/>
        </w:rPr>
        <w:t>e të paktën dy shirita për stiv</w:t>
      </w:r>
      <w:r w:rsidR="006A1063" w:rsidRPr="007542C3">
        <w:rPr>
          <w:rFonts w:ascii="Times New Roman" w:hAnsi="Times New Roman"/>
          <w:lang w:val="sq-AL"/>
        </w:rPr>
        <w:t>ë</w:t>
      </w:r>
      <w:r w:rsidRPr="007542C3">
        <w:rPr>
          <w:lang w:val="sq-AL"/>
        </w:rPr>
        <w:t xml:space="preserve"> (shiriti vendoset af</w:t>
      </w:r>
      <w:r w:rsidR="006A1063" w:rsidRPr="007542C3">
        <w:rPr>
          <w:rFonts w:ascii="Times New Roman" w:hAnsi="Times New Roman"/>
          <w:lang w:val="sq-AL"/>
        </w:rPr>
        <w:t>ë</w:t>
      </w:r>
      <w:r w:rsidRPr="007542C3">
        <w:rPr>
          <w:lang w:val="sq-AL"/>
        </w:rPr>
        <w:t>rsisht 50 cm larg nga fundi i tubave)</w:t>
      </w:r>
      <w:r w:rsidR="006A1063" w:rsidRPr="007542C3">
        <w:rPr>
          <w:lang w:val="sq-AL"/>
        </w:rPr>
        <w:t>,</w:t>
      </w:r>
      <w:r w:rsidRPr="007542C3">
        <w:rPr>
          <w:lang w:val="sq-AL"/>
        </w:rPr>
        <w:t xml:space="preserve"> duke </w:t>
      </w:r>
      <w:r w:rsidR="0088554F" w:rsidRPr="007542C3">
        <w:rPr>
          <w:lang w:val="sq-AL"/>
        </w:rPr>
        <w:t>pasur</w:t>
      </w:r>
      <w:r w:rsidRPr="007542C3">
        <w:rPr>
          <w:lang w:val="sq-AL"/>
        </w:rPr>
        <w:t xml:space="preserve"> parasysh dhe kushtet n</w:t>
      </w:r>
      <w:r w:rsidR="006A1063" w:rsidRPr="007542C3">
        <w:rPr>
          <w:rFonts w:ascii="Times New Roman" w:hAnsi="Times New Roman"/>
          <w:lang w:val="sq-AL"/>
        </w:rPr>
        <w:t>ë</w:t>
      </w:r>
      <w:r w:rsidRPr="007542C3">
        <w:rPr>
          <w:lang w:val="sq-AL"/>
        </w:rPr>
        <w:t xml:space="preserve"> vijim:</w:t>
      </w:r>
    </w:p>
    <w:p w:rsidR="001C0B72" w:rsidRPr="007542C3" w:rsidRDefault="001C0B72" w:rsidP="002E4B8A">
      <w:pPr>
        <w:pStyle w:val="Paragrafi"/>
        <w:rPr>
          <w:lang w:val="sq-AL"/>
        </w:rPr>
      </w:pPr>
    </w:p>
    <w:tbl>
      <w:tblPr>
        <w:tblW w:w="0" w:type="auto"/>
        <w:tblBorders>
          <w:insideH w:val="single" w:sz="4" w:space="0" w:color="auto"/>
          <w:insideV w:val="single" w:sz="4" w:space="0" w:color="auto"/>
        </w:tblBorders>
        <w:tblLook w:val="04A0"/>
      </w:tblPr>
      <w:tblGrid>
        <w:gridCol w:w="4643"/>
        <w:gridCol w:w="4644"/>
      </w:tblGrid>
      <w:tr w:rsidR="001C0B72" w:rsidRPr="007542C3" w:rsidTr="00CD1173">
        <w:tc>
          <w:tcPr>
            <w:tcW w:w="4643" w:type="dxa"/>
          </w:tcPr>
          <w:p w:rsidR="001C0B72" w:rsidRPr="00CD1173" w:rsidRDefault="001C0B72" w:rsidP="00CD1173">
            <w:pPr>
              <w:pStyle w:val="Paragrafi"/>
              <w:ind w:firstLine="0"/>
              <w:rPr>
                <w:lang w:val="sq-AL"/>
              </w:rPr>
            </w:pPr>
            <w:r w:rsidRPr="00CD1173">
              <w:rPr>
                <w:lang w:val="sq-AL"/>
              </w:rPr>
              <w:t>- Kur tubat dalin mbi krahët më tep</w:t>
            </w:r>
            <w:r w:rsidRPr="00CD1173">
              <w:rPr>
                <w:rFonts w:ascii="Times New Roman" w:hAnsi="Times New Roman"/>
                <w:lang w:val="sq-AL"/>
              </w:rPr>
              <w:t>ë</w:t>
            </w:r>
            <w:r w:rsidRPr="00CD1173">
              <w:rPr>
                <w:lang w:val="sq-AL"/>
              </w:rPr>
              <w:t>r se gjysma e diametrit të tyre ose</w:t>
            </w:r>
          </w:p>
          <w:p w:rsidR="001C0B72" w:rsidRPr="00CD1173" w:rsidRDefault="001C0B72" w:rsidP="00CD1173">
            <w:pPr>
              <w:pStyle w:val="Paragrafi"/>
              <w:ind w:firstLine="0"/>
              <w:rPr>
                <w:lang w:val="sq-AL"/>
              </w:rPr>
            </w:pPr>
            <w:r w:rsidRPr="00CD1173">
              <w:rPr>
                <w:lang w:val="sq-AL"/>
              </w:rPr>
              <w:t>- Kur distanca është më e vogël se ajo e theksuar në pikën 5 ose</w:t>
            </w:r>
          </w:p>
          <w:p w:rsidR="001C0B72" w:rsidRPr="00CD1173" w:rsidRDefault="001C0B72" w:rsidP="00CD1173">
            <w:pPr>
              <w:pStyle w:val="Paragrafi"/>
              <w:ind w:firstLine="0"/>
              <w:rPr>
                <w:lang w:val="sq-AL"/>
              </w:rPr>
            </w:pPr>
            <w:r w:rsidRPr="00CD1173">
              <w:rPr>
                <w:lang w:val="sq-AL"/>
              </w:rPr>
              <w:t>- Kur tubat janë të grasatuar ose me veshje të lëmuar</w:t>
            </w:r>
          </w:p>
        </w:tc>
        <w:tc>
          <w:tcPr>
            <w:tcW w:w="4644" w:type="dxa"/>
          </w:tcPr>
          <w:p w:rsidR="001C0B72" w:rsidRPr="00CD1173" w:rsidRDefault="001C0B72" w:rsidP="00CD1173">
            <w:pPr>
              <w:pStyle w:val="Paragrafi"/>
              <w:ind w:firstLine="0"/>
              <w:rPr>
                <w:lang w:val="sq-AL"/>
              </w:rPr>
            </w:pPr>
            <w:r w:rsidRPr="00CD1173">
              <w:rPr>
                <w:lang w:val="sq-AL"/>
              </w:rPr>
              <w:t xml:space="preserve">- Kur tubat janë të grasatuar ose me </w:t>
            </w:r>
            <w:r w:rsidR="00E60753" w:rsidRPr="00E60753">
              <w:rPr>
                <w:lang w:val="sq-AL"/>
              </w:rPr>
              <w:pict>
                <v:shape id="Freeform 275" o:spid="_x0000_s1601" style="position:absolute;left:0;text-align:left;margin-left:330.1pt;margin-top:.7pt;width:3.55pt;height:31.15pt;z-index:2515998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" path="m,l,623e">
                  <v:path arrowok="t" o:connecttype="custom" o:connectlocs="0,0;0,395605" o:connectangles="0,0"/>
                </v:shape>
              </w:pict>
            </w:r>
            <w:r w:rsidRPr="00CD1173">
              <w:rPr>
                <w:lang w:val="sq-AL"/>
              </w:rPr>
              <w:t>veshje të lëmuar dhe n</w:t>
            </w:r>
            <w:r w:rsidRPr="00CD1173">
              <w:rPr>
                <w:rFonts w:ascii="Times New Roman" w:hAnsi="Times New Roman"/>
                <w:lang w:val="sq-AL"/>
              </w:rPr>
              <w:t>ë</w:t>
            </w:r>
            <w:r w:rsidRPr="00CD1173">
              <w:rPr>
                <w:lang w:val="sq-AL"/>
              </w:rPr>
              <w:t xml:space="preserve"> mungesë të pajisjeve me koeficient fërkimi të lartë</w:t>
            </w:r>
          </w:p>
        </w:tc>
      </w:tr>
    </w:tbl>
    <w:p w:rsidR="001C0B72" w:rsidRPr="007542C3" w:rsidRDefault="001C0B72"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shih </w:t>
      </w:r>
      <w:r w:rsidR="005A42B8" w:rsidRPr="007542C3">
        <w:rPr>
          <w:lang w:val="sq-AL"/>
        </w:rPr>
        <w:t>n</w:t>
      </w:r>
      <w:r w:rsidRPr="007542C3">
        <w:rPr>
          <w:lang w:val="sq-AL"/>
        </w:rPr>
        <w:t>enin 2 dhe 3.</w:t>
      </w:r>
    </w:p>
    <w:p w:rsidR="002E4B8A" w:rsidRPr="007542C3" w:rsidRDefault="002E4B8A" w:rsidP="002E4B8A">
      <w:pPr>
        <w:pStyle w:val="Paragrafi"/>
        <w:rPr>
          <w:lang w:val="sq-AL"/>
        </w:rPr>
      </w:pPr>
      <w:r w:rsidRPr="007542C3">
        <w:rPr>
          <w:lang w:val="sq-AL"/>
        </w:rPr>
        <w:t>Për trafik të destinuar për RENFE, shiritat (fiksimi indirekt) duhet të jenë të tensionuar me pajisjen përkatëse</w:t>
      </w:r>
      <w:r w:rsidR="001C0B72" w:rsidRPr="007542C3">
        <w:rPr>
          <w:lang w:val="sq-AL"/>
        </w:rPr>
        <w:t>.</w:t>
      </w:r>
    </w:p>
    <w:p w:rsidR="002E4B8A" w:rsidRPr="007542C3" w:rsidRDefault="002E4B8A" w:rsidP="002E4B8A">
      <w:pPr>
        <w:pStyle w:val="Paragrafi"/>
        <w:rPr>
          <w:lang w:val="sq-AL"/>
        </w:rPr>
      </w:pPr>
    </w:p>
    <w:p w:rsidR="002E4B8A" w:rsidRPr="007542C3" w:rsidRDefault="002E4B8A" w:rsidP="0002657B">
      <w:pPr>
        <w:pStyle w:val="NeniNr"/>
      </w:pPr>
      <w:r w:rsidRPr="007542C3">
        <w:br w:type="page"/>
        <w:t>Neni 17</w:t>
      </w:r>
    </w:p>
    <w:p w:rsidR="00393D24" w:rsidRPr="007542C3" w:rsidRDefault="002E4B8A" w:rsidP="0002657B">
      <w:pPr>
        <w:pStyle w:val="NeniTitull"/>
      </w:pPr>
      <w:r w:rsidRPr="007542C3">
        <w:t xml:space="preserve">Tuba çeliku me </w:t>
      </w:r>
      <w:r w:rsidR="008E2DB7" w:rsidRPr="007542C3">
        <w:t>rresht</w:t>
      </w:r>
      <w:r w:rsidRPr="007542C3">
        <w:t xml:space="preserve">a, </w:t>
      </w:r>
      <w:r w:rsidR="003331B1" w:rsidRPr="007542C3">
        <w:t>di</w:t>
      </w:r>
      <w:r w:rsidR="006E5080" w:rsidRPr="007542C3">
        <w:t>a</w:t>
      </w:r>
      <w:r w:rsidR="003331B1" w:rsidRPr="007542C3">
        <w:t>metri</w:t>
      </w:r>
      <w:r w:rsidRPr="007542C3">
        <w:t xml:space="preserve"> mbi 25 cm deri 40 cm (10˝-16˝)</w:t>
      </w:r>
    </w:p>
    <w:p w:rsidR="00393D24" w:rsidRPr="007542C3" w:rsidRDefault="00393D24"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93D24" w:rsidRPr="007542C3" w:rsidTr="00CD1173">
        <w:tc>
          <w:tcPr>
            <w:tcW w:w="3798" w:type="dxa"/>
          </w:tcPr>
          <w:p w:rsidR="00393D24" w:rsidRPr="00CD1173" w:rsidRDefault="00393D2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93D24" w:rsidRPr="00CD1173" w:rsidRDefault="00393D24" w:rsidP="00CD1173">
            <w:pPr>
              <w:pStyle w:val="Paragrafi"/>
              <w:ind w:firstLine="0"/>
              <w:rPr>
                <w:lang w:val="sq-AL"/>
              </w:rPr>
            </w:pPr>
            <w:r w:rsidRPr="00CD1173">
              <w:rPr>
                <w:lang w:val="sq-AL"/>
              </w:rPr>
              <w:t>Vagonët me trena bllok dhe transport të kombinuar</w:t>
            </w:r>
          </w:p>
          <w:p w:rsidR="00393D24" w:rsidRPr="00CD1173" w:rsidRDefault="00393D24" w:rsidP="00CD1173">
            <w:pPr>
              <w:pStyle w:val="Paragrafi"/>
              <w:ind w:firstLine="0"/>
              <w:rPr>
                <w:lang w:val="sq-AL"/>
              </w:rPr>
            </w:pPr>
            <w:r w:rsidRPr="00CD1173">
              <w:rPr>
                <w:lang w:val="sq-AL"/>
              </w:rPr>
              <w:t>Vagonë</w:t>
            </w:r>
            <w:r w:rsidR="00273CE8" w:rsidRPr="00CD1173">
              <w:rPr>
                <w:lang w:val="sq-AL"/>
              </w:rPr>
              <w:t>t</w:t>
            </w:r>
            <w:r w:rsidRPr="00CD1173">
              <w:rPr>
                <w:lang w:val="sq-AL"/>
              </w:rPr>
              <w:t xml:space="preserve">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Tuba çeliku me konfiguracion </w:t>
      </w:r>
      <w:r w:rsidR="00D463B0" w:rsidRPr="007542C3">
        <w:rPr>
          <w:lang w:val="sq-AL"/>
        </w:rPr>
        <w:t>sipërfaqësor</w:t>
      </w:r>
      <w:r w:rsidRPr="007542C3">
        <w:rPr>
          <w:lang w:val="sq-AL"/>
        </w:rPr>
        <w:t xml:space="preserve"> të ndryshëm (me ose pa flanxha)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krahe dhe dysheme druri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 xml:space="preserve">Tubat ngarkohen direkt në </w:t>
      </w:r>
      <w:r w:rsidR="00D463B0" w:rsidRPr="007542C3">
        <w:rPr>
          <w:lang w:val="sq-AL"/>
        </w:rPr>
        <w:t>dyshemenë</w:t>
      </w:r>
      <w:r w:rsidRPr="007542C3">
        <w:rPr>
          <w:lang w:val="sq-AL"/>
        </w:rPr>
        <w:t xml:space="preserve"> e vagonit, në traversa bylyk ose në </w:t>
      </w:r>
      <w:r w:rsidR="00D463B0" w:rsidRPr="007542C3">
        <w:rPr>
          <w:lang w:val="sq-AL"/>
        </w:rPr>
        <w:t>dërrasa</w:t>
      </w:r>
      <w:r w:rsidRPr="007542C3">
        <w:rPr>
          <w:lang w:val="sq-AL"/>
        </w:rPr>
        <w:t>:</w:t>
      </w:r>
    </w:p>
    <w:p w:rsidR="002E4B8A" w:rsidRPr="007542C3" w:rsidRDefault="002E4B8A" w:rsidP="002E4B8A">
      <w:pPr>
        <w:pStyle w:val="Paragrafi"/>
        <w:rPr>
          <w:lang w:val="sq-AL"/>
        </w:rPr>
      </w:pPr>
      <w:r w:rsidRPr="007542C3">
        <w:rPr>
          <w:lang w:val="sq-AL"/>
        </w:rPr>
        <w:t>1</w:t>
      </w:r>
      <w:r w:rsidR="006A1063" w:rsidRPr="007542C3">
        <w:rPr>
          <w:lang w:val="sq-AL"/>
        </w:rPr>
        <w:t>.</w:t>
      </w:r>
      <w:r w:rsidRPr="007542C3">
        <w:rPr>
          <w:lang w:val="sq-AL"/>
        </w:rPr>
        <w:t xml:space="preserve"> Në një ose shumë </w:t>
      </w:r>
      <w:r w:rsidR="008E2DB7" w:rsidRPr="007542C3">
        <w:rPr>
          <w:lang w:val="sq-AL"/>
        </w:rPr>
        <w:t>rresht</w:t>
      </w:r>
      <w:r w:rsidRPr="007542C3">
        <w:rPr>
          <w:lang w:val="sq-AL"/>
        </w:rPr>
        <w:t xml:space="preserve">a, kur është e mundur në gjithë </w:t>
      </w:r>
      <w:r w:rsidR="00EF32F7" w:rsidRPr="007542C3">
        <w:rPr>
          <w:lang w:val="sq-AL"/>
        </w:rPr>
        <w:t>gjerë</w:t>
      </w:r>
      <w:r w:rsidR="00A6531C" w:rsidRPr="007542C3">
        <w:rPr>
          <w:lang w:val="sq-AL"/>
        </w:rPr>
        <w:t>sinë</w:t>
      </w:r>
      <w:r w:rsidRPr="007542C3">
        <w:rPr>
          <w:lang w:val="sq-AL"/>
        </w:rPr>
        <w:t xml:space="preserve"> e vagonit, të </w:t>
      </w:r>
      <w:r w:rsidR="008E2DB7" w:rsidRPr="007542C3">
        <w:rPr>
          <w:lang w:val="sq-AL"/>
        </w:rPr>
        <w:t>rresht</w:t>
      </w:r>
      <w:r w:rsidRPr="007542C3">
        <w:rPr>
          <w:lang w:val="sq-AL"/>
        </w:rPr>
        <w:t>uara vertikalisht</w:t>
      </w:r>
      <w:r w:rsidR="009765E8"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2</w:t>
      </w:r>
      <w:r w:rsidR="006A1063" w:rsidRPr="007542C3">
        <w:rPr>
          <w:lang w:val="sq-AL"/>
        </w:rPr>
        <w:t>.</w:t>
      </w:r>
      <w:r w:rsidRPr="007542C3">
        <w:rPr>
          <w:lang w:val="sq-AL"/>
        </w:rPr>
        <w:t xml:space="preserve"> Numri i </w:t>
      </w:r>
      <w:r w:rsidR="008E2DB7" w:rsidRPr="007542C3">
        <w:rPr>
          <w:lang w:val="sq-AL"/>
        </w:rPr>
        <w:t>rresht</w:t>
      </w:r>
      <w:r w:rsidRPr="007542C3">
        <w:rPr>
          <w:lang w:val="sq-AL"/>
        </w:rPr>
        <w:t xml:space="preserve">ave nuk duhet të jetë më i madh se numri i tubave për </w:t>
      </w:r>
      <w:r w:rsidR="008E2DB7" w:rsidRPr="007542C3">
        <w:rPr>
          <w:lang w:val="sq-AL"/>
        </w:rPr>
        <w:t>rresht</w:t>
      </w:r>
      <w:r w:rsidRPr="007542C3">
        <w:rPr>
          <w:lang w:val="sq-AL"/>
        </w:rPr>
        <w:t>a (me maksimumi nj</w:t>
      </w:r>
      <w:r w:rsidR="00C14FE5" w:rsidRPr="007542C3">
        <w:rPr>
          <w:rFonts w:ascii="Times New Roman" w:hAnsi="Times New Roman"/>
          <w:lang w:val="sq-AL"/>
        </w:rPr>
        <w:t>ë</w:t>
      </w:r>
      <w:r w:rsidRPr="007542C3">
        <w:rPr>
          <w:lang w:val="sq-AL"/>
        </w:rPr>
        <w:t xml:space="preserve"> </w:t>
      </w:r>
      <w:r w:rsidR="008E2DB7" w:rsidRPr="007542C3">
        <w:rPr>
          <w:lang w:val="sq-AL"/>
        </w:rPr>
        <w:t>rresht</w:t>
      </w:r>
      <w:r w:rsidRPr="007542C3">
        <w:rPr>
          <w:lang w:val="sq-AL"/>
        </w:rPr>
        <w:t xml:space="preserve"> sip</w:t>
      </w:r>
      <w:r w:rsidR="00C14FE5" w:rsidRPr="007542C3">
        <w:rPr>
          <w:rFonts w:ascii="Times New Roman" w:hAnsi="Times New Roman"/>
          <w:lang w:val="sq-AL"/>
        </w:rPr>
        <w:t>ë</w:t>
      </w:r>
      <w:r w:rsidRPr="007542C3">
        <w:rPr>
          <w:lang w:val="sq-AL"/>
        </w:rPr>
        <w:t>r t</w:t>
      </w:r>
      <w:r w:rsidR="00C14FE5" w:rsidRPr="007542C3">
        <w:rPr>
          <w:rFonts w:ascii="Times New Roman" w:hAnsi="Times New Roman"/>
          <w:lang w:val="sq-AL"/>
        </w:rPr>
        <w:t>ë</w:t>
      </w:r>
      <w:r w:rsidRPr="007542C3">
        <w:rPr>
          <w:lang w:val="sq-AL"/>
        </w:rPr>
        <w:t xml:space="preserve"> vendosur n</w:t>
      </w:r>
      <w:r w:rsidR="00C14FE5" w:rsidRPr="007542C3">
        <w:rPr>
          <w:rFonts w:ascii="Times New Roman" w:hAnsi="Times New Roman"/>
          <w:lang w:val="sq-AL"/>
        </w:rPr>
        <w:t>ë</w:t>
      </w:r>
      <w:r w:rsidRPr="007542C3">
        <w:rPr>
          <w:lang w:val="sq-AL"/>
        </w:rPr>
        <w:t xml:space="preserve"> form</w:t>
      </w:r>
      <w:r w:rsidR="00C14FE5" w:rsidRPr="007542C3">
        <w:rPr>
          <w:rFonts w:ascii="Times New Roman" w:hAnsi="Times New Roman"/>
          <w:lang w:val="sq-AL"/>
        </w:rPr>
        <w:t>ë</w:t>
      </w:r>
      <w:r w:rsidR="00C14FE5" w:rsidRPr="007542C3">
        <w:rPr>
          <w:lang w:val="sq-AL"/>
        </w:rPr>
        <w:t xml:space="preserve"> bisht</w:t>
      </w:r>
      <w:r w:rsidRPr="007542C3">
        <w:rPr>
          <w:lang w:val="sq-AL"/>
        </w:rPr>
        <w:t>dall</w:t>
      </w:r>
      <w:r w:rsidR="00C14FE5" w:rsidRPr="007542C3">
        <w:rPr>
          <w:rFonts w:ascii="Times New Roman" w:hAnsi="Times New Roman"/>
          <w:lang w:val="sq-AL"/>
        </w:rPr>
        <w:t>ë</w:t>
      </w:r>
      <w:r w:rsidRPr="007542C3">
        <w:rPr>
          <w:lang w:val="sq-AL"/>
        </w:rPr>
        <w:t>ndysheje).</w:t>
      </w:r>
    </w:p>
    <w:p w:rsidR="002E4B8A" w:rsidRPr="007542C3" w:rsidRDefault="002E4B8A" w:rsidP="002E4B8A">
      <w:pPr>
        <w:pStyle w:val="Paragrafi"/>
        <w:rPr>
          <w:lang w:val="sq-AL"/>
        </w:rPr>
      </w:pPr>
      <w:r w:rsidRPr="007542C3">
        <w:rPr>
          <w:lang w:val="sq-AL"/>
        </w:rPr>
        <w:t>3</w:t>
      </w:r>
      <w:r w:rsidR="006A1063" w:rsidRPr="007542C3">
        <w:rPr>
          <w:lang w:val="sq-AL"/>
        </w:rPr>
        <w:t>.</w:t>
      </w:r>
      <w:r w:rsidRPr="007542C3">
        <w:rPr>
          <w:lang w:val="sq-AL"/>
        </w:rPr>
        <w:t xml:space="preserve"> Flanxhat ose fundet</w:t>
      </w:r>
      <w:r w:rsidR="00E27B3F">
        <w:rPr>
          <w:lang w:val="sq-AL"/>
        </w:rPr>
        <w:t xml:space="preserve"> </w:t>
      </w:r>
      <w:r w:rsidRPr="007542C3">
        <w:rPr>
          <w:lang w:val="sq-AL"/>
        </w:rPr>
        <w:t>e sagomuara nuk duhet të jetë në kontakt (tubat ngarkohen në mënyrë të alternuar).</w:t>
      </w:r>
    </w:p>
    <w:p w:rsidR="002E4B8A" w:rsidRPr="007542C3" w:rsidRDefault="002E4B8A" w:rsidP="002E4B8A">
      <w:pPr>
        <w:pStyle w:val="Paragrafi"/>
        <w:rPr>
          <w:lang w:val="sq-AL"/>
        </w:rPr>
      </w:pPr>
      <w:r w:rsidRPr="007542C3">
        <w:rPr>
          <w:lang w:val="sq-AL"/>
        </w:rPr>
        <w:t>4</w:t>
      </w:r>
      <w:r w:rsidR="006A1063" w:rsidRPr="007542C3">
        <w:rPr>
          <w:lang w:val="sq-AL"/>
        </w:rPr>
        <w:t>.</w:t>
      </w:r>
      <w:r w:rsidRPr="007542C3">
        <w:rPr>
          <w:lang w:val="sq-AL"/>
        </w:rPr>
        <w:t xml:space="preserve"> Tubat dali jasht</w:t>
      </w:r>
      <w:r w:rsidR="006F082D" w:rsidRPr="007542C3">
        <w:rPr>
          <w:rFonts w:ascii="Times New Roman" w:hAnsi="Times New Roman"/>
          <w:lang w:val="sq-AL"/>
        </w:rPr>
        <w:t>ë</w:t>
      </w:r>
      <w:r w:rsidRPr="007542C3">
        <w:rPr>
          <w:lang w:val="sq-AL"/>
        </w:rPr>
        <w:t xml:space="preserve"> d</w:t>
      </w:r>
      <w:r w:rsidR="006F082D" w:rsidRPr="007542C3">
        <w:rPr>
          <w:rFonts w:ascii="Times New Roman" w:hAnsi="Times New Roman"/>
          <w:lang w:val="sq-AL"/>
        </w:rPr>
        <w:t>ë</w:t>
      </w:r>
      <w:r w:rsidRPr="007542C3">
        <w:rPr>
          <w:lang w:val="sq-AL"/>
        </w:rPr>
        <w:t>rrasave ose traversave biliko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50 cm.</w:t>
      </w:r>
    </w:p>
    <w:p w:rsidR="002E4B8A" w:rsidRPr="007542C3" w:rsidRDefault="002E4B8A" w:rsidP="002E4B8A">
      <w:pPr>
        <w:pStyle w:val="Paragrafi"/>
        <w:rPr>
          <w:lang w:val="sq-AL"/>
        </w:rPr>
      </w:pPr>
      <w:r w:rsidRPr="007542C3">
        <w:rPr>
          <w:lang w:val="sq-AL"/>
        </w:rPr>
        <w:t>5</w:t>
      </w:r>
      <w:r w:rsidR="006A1063" w:rsidRPr="007542C3">
        <w:rPr>
          <w:lang w:val="sq-AL"/>
        </w:rPr>
        <w:t>.</w:t>
      </w:r>
      <w:r w:rsidRPr="007542C3">
        <w:rPr>
          <w:lang w:val="sq-AL"/>
        </w:rPr>
        <w:t xml:space="preserve"> Distanca (</w:t>
      </w:r>
      <w:r w:rsidR="008E2DB7" w:rsidRPr="007542C3">
        <w:rPr>
          <w:lang w:val="sq-AL"/>
        </w:rPr>
        <w:t>hapësir</w:t>
      </w:r>
      <w:r w:rsidRPr="007542C3">
        <w:rPr>
          <w:lang w:val="sq-AL"/>
        </w:rPr>
        <w:t>a) minimale</w:t>
      </w:r>
    </w:p>
    <w:p w:rsidR="002E4B8A" w:rsidRPr="007542C3" w:rsidRDefault="00E60753" w:rsidP="002E4B8A">
      <w:pPr>
        <w:pStyle w:val="Paragrafi"/>
        <w:rPr>
          <w:lang w:val="sq-AL"/>
        </w:rPr>
      </w:pPr>
      <w:r w:rsidRPr="00E60753">
        <w:rPr>
          <w:lang w:val="sq-AL"/>
        </w:rPr>
        <w:pict>
          <v:polyline id="Freeform 25" o:spid="_x0000_s1427" style="position:absolute;left:0;text-align:left;z-index:251550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points="343.1pt,4.35pt,343.15pt,25.1pt" coordsize="1,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">
            <v:path arrowok="t" o:connecttype="custom" o:connectlocs="0,0;403225,167338375" o:connectangles="0,0"/>
          </v:polyline>
        </w:pict>
      </w:r>
      <w:r w:rsidR="006A1063" w:rsidRPr="007542C3">
        <w:rPr>
          <w:lang w:val="sq-AL"/>
        </w:rPr>
        <w:t xml:space="preserve">- </w:t>
      </w:r>
      <w:r w:rsidR="002E4B8A" w:rsidRPr="007542C3">
        <w:rPr>
          <w:lang w:val="sq-AL"/>
        </w:rPr>
        <w:t xml:space="preserve">Për tuba të papërpunuar     </w:t>
      </w:r>
      <w:r w:rsidR="001250D3" w:rsidRPr="007542C3">
        <w:rPr>
          <w:lang w:val="sq-AL"/>
        </w:rPr>
        <w:tab/>
      </w:r>
      <w:r w:rsidR="001250D3" w:rsidRPr="007542C3">
        <w:rPr>
          <w:lang w:val="sq-AL"/>
        </w:rPr>
        <w:tab/>
      </w:r>
      <w:r w:rsidR="001250D3" w:rsidRPr="007542C3">
        <w:rPr>
          <w:lang w:val="sq-AL"/>
        </w:rPr>
        <w:tab/>
      </w:r>
      <w:r w:rsidR="001250D3" w:rsidRPr="007542C3">
        <w:rPr>
          <w:lang w:val="sq-AL"/>
        </w:rPr>
        <w:tab/>
      </w:r>
      <w:r w:rsidR="0002657B">
        <w:rPr>
          <w:lang w:val="sq-AL"/>
        </w:rPr>
        <w:t xml:space="preserve">  </w:t>
      </w:r>
      <w:r w:rsidR="002E4B8A" w:rsidRPr="007542C3">
        <w:rPr>
          <w:lang w:val="sq-AL"/>
        </w:rPr>
        <w:t>30 cm                   0 cm</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Për tuba të grasatuar ose të veshura të lëmuara           50 cm    </w:t>
      </w:r>
      <w:r w:rsidR="0002657B">
        <w:rPr>
          <w:lang w:val="sq-AL"/>
        </w:rPr>
        <w:t xml:space="preserve">               </w:t>
      </w:r>
      <w:r w:rsidR="002E4B8A" w:rsidRPr="007542C3">
        <w:rPr>
          <w:lang w:val="sq-AL"/>
        </w:rPr>
        <w:t>0 cm</w:t>
      </w:r>
    </w:p>
    <w:p w:rsidR="002E4B8A" w:rsidRPr="007542C3" w:rsidRDefault="002E4B8A" w:rsidP="002E4B8A">
      <w:pPr>
        <w:pStyle w:val="Paragrafi"/>
        <w:rPr>
          <w:lang w:val="sq-AL"/>
        </w:rPr>
      </w:pPr>
      <w:r w:rsidRPr="007542C3">
        <w:rPr>
          <w:lang w:val="sq-AL"/>
        </w:rPr>
        <w:t>6</w:t>
      </w:r>
      <w:r w:rsidR="006A1063" w:rsidRPr="007542C3">
        <w:rPr>
          <w:lang w:val="sq-AL"/>
        </w:rPr>
        <w:t>.</w:t>
      </w:r>
      <w:r w:rsidRPr="007542C3">
        <w:rPr>
          <w:lang w:val="sq-AL"/>
        </w:rPr>
        <w:t xml:space="preserve"> Dërrasat e mbështetjes dhe traversat bylyk duhet të jenë prej druri të shëndoshë, të padëmtuar, të sharruara prej një pjese, të shtrira përgjatë faqes së </w:t>
      </w:r>
      <w:r w:rsidR="00EF32F7" w:rsidRPr="007542C3">
        <w:rPr>
          <w:lang w:val="sq-AL"/>
        </w:rPr>
        <w:t>gjerë</w:t>
      </w:r>
      <w:r w:rsidRPr="007542C3">
        <w:rPr>
          <w:lang w:val="sq-AL"/>
        </w:rPr>
        <w:t xml:space="preserve"> dhe të mos</w:t>
      </w:r>
      <w:r w:rsidR="00D463B0" w:rsidRPr="007542C3">
        <w:rPr>
          <w:lang w:val="sq-AL"/>
        </w:rPr>
        <w:t xml:space="preserve"> </w:t>
      </w:r>
      <w:r w:rsidRPr="007542C3">
        <w:rPr>
          <w:lang w:val="sq-AL"/>
        </w:rPr>
        <w:t>jenë në kontakt me krahët</w:t>
      </w:r>
      <w:r w:rsidR="00393D24"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Me</w:t>
      </w:r>
      <w:r w:rsidR="00CC001B" w:rsidRPr="007542C3">
        <w:rPr>
          <w:lang w:val="sq-AL"/>
        </w:rPr>
        <w:t xml:space="preserve"> një </w:t>
      </w:r>
      <w:r w:rsidR="002E4B8A" w:rsidRPr="007542C3">
        <w:rPr>
          <w:lang w:val="sq-AL"/>
        </w:rPr>
        <w:t>seksion t</w:t>
      </w:r>
      <w:r w:rsidRPr="007542C3">
        <w:rPr>
          <w:rFonts w:ascii="Times New Roman" w:hAnsi="Times New Roman"/>
          <w:lang w:val="sq-AL"/>
        </w:rPr>
        <w:t>ë</w:t>
      </w:r>
      <w:r w:rsidR="002E4B8A" w:rsidRPr="007542C3">
        <w:rPr>
          <w:lang w:val="sq-AL"/>
        </w:rPr>
        <w:t>rthor t</w:t>
      </w:r>
      <w:r w:rsidRPr="007542C3">
        <w:rPr>
          <w:rFonts w:ascii="Times New Roman" w:hAnsi="Times New Roman"/>
          <w:lang w:val="sq-AL"/>
        </w:rPr>
        <w:t>ë</w:t>
      </w:r>
      <w:r w:rsidR="002E4B8A" w:rsidRPr="007542C3">
        <w:rPr>
          <w:lang w:val="sq-AL"/>
        </w:rPr>
        <w:t xml:space="preserve"> </w:t>
      </w:r>
      <w:r w:rsidRPr="007542C3">
        <w:rPr>
          <w:lang w:val="sq-AL"/>
        </w:rPr>
        <w:t>paktën</w:t>
      </w:r>
      <w:r w:rsidR="002E4B8A" w:rsidRPr="007542C3">
        <w:rPr>
          <w:lang w:val="sq-AL"/>
        </w:rPr>
        <w:t xml:space="preserve"> 70 cm</w:t>
      </w:r>
      <w:r w:rsidR="002E4B8A" w:rsidRPr="007542C3">
        <w:rPr>
          <w:vertAlign w:val="superscript"/>
          <w:lang w:val="sq-AL"/>
        </w:rPr>
        <w:t>2</w:t>
      </w:r>
      <w:r w:rsidR="002E4B8A" w:rsidRPr="007542C3">
        <w:rPr>
          <w:lang w:val="sq-AL"/>
        </w:rPr>
        <w:t xml:space="preserve"> dhe</w:t>
      </w:r>
      <w:r w:rsidR="00CC001B" w:rsidRPr="007542C3">
        <w:rPr>
          <w:lang w:val="sq-AL"/>
        </w:rPr>
        <w:t xml:space="preserve"> një </w:t>
      </w:r>
      <w:r w:rsidR="002E4B8A" w:rsidRPr="007542C3">
        <w:rPr>
          <w:lang w:val="sq-AL"/>
        </w:rPr>
        <w:t>minimum trash</w:t>
      </w:r>
      <w:r w:rsidR="00D463B0" w:rsidRPr="007542C3">
        <w:rPr>
          <w:rFonts w:ascii="Times New Roman" w:hAnsi="Times New Roman"/>
          <w:lang w:val="sq-AL"/>
        </w:rPr>
        <w:t>ë</w:t>
      </w:r>
      <w:r w:rsidR="002E4B8A" w:rsidRPr="007542C3">
        <w:rPr>
          <w:lang w:val="sq-AL"/>
        </w:rPr>
        <w:t>si prej 5 cm</w:t>
      </w:r>
      <w:r w:rsidR="001250D3"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Seksioni tërthor total për </w:t>
      </w:r>
      <w:r w:rsidR="008E2DB7" w:rsidRPr="007542C3">
        <w:rPr>
          <w:lang w:val="sq-AL"/>
        </w:rPr>
        <w:t>rresht</w:t>
      </w:r>
      <w:r w:rsidR="002E4B8A" w:rsidRPr="007542C3">
        <w:rPr>
          <w:lang w:val="sq-AL"/>
        </w:rPr>
        <w:t xml:space="preserve"> (cm</w:t>
      </w:r>
      <w:r w:rsidR="002E4B8A" w:rsidRPr="007542C3">
        <w:rPr>
          <w:vertAlign w:val="superscript"/>
          <w:lang w:val="sq-AL"/>
        </w:rPr>
        <w:t>2</w:t>
      </w:r>
      <w:r w:rsidR="002E4B8A" w:rsidRPr="007542C3">
        <w:rPr>
          <w:lang w:val="sq-AL"/>
        </w:rPr>
        <w:t>) minimumi      180               210                 240</w:t>
      </w:r>
    </w:p>
    <w:p w:rsidR="002E4B8A" w:rsidRPr="007542C3" w:rsidRDefault="006A1063" w:rsidP="002E4B8A">
      <w:pPr>
        <w:pStyle w:val="Paragrafi"/>
        <w:rPr>
          <w:lang w:val="sq-AL"/>
        </w:rPr>
      </w:pPr>
      <w:r w:rsidRPr="007542C3">
        <w:rPr>
          <w:lang w:val="sq-AL"/>
        </w:rPr>
        <w:t>-</w:t>
      </w:r>
      <w:r w:rsidR="002E4B8A" w:rsidRPr="007542C3">
        <w:rPr>
          <w:lang w:val="sq-AL"/>
        </w:rPr>
        <w:t xml:space="preserve"> Për një masë të tubave për </w:t>
      </w:r>
      <w:r w:rsidR="008E2DB7" w:rsidRPr="007542C3">
        <w:rPr>
          <w:lang w:val="sq-AL"/>
        </w:rPr>
        <w:t>rresht</w:t>
      </w:r>
      <w:r w:rsidR="002E4B8A" w:rsidRPr="007542C3">
        <w:rPr>
          <w:lang w:val="sq-AL"/>
        </w:rPr>
        <w:t xml:space="preserve"> (ton</w:t>
      </w:r>
      <w:r w:rsidR="00D463B0" w:rsidRPr="007542C3">
        <w:rPr>
          <w:rFonts w:ascii="Times New Roman" w:hAnsi="Times New Roman"/>
          <w:lang w:val="sq-AL"/>
        </w:rPr>
        <w:t>ë</w:t>
      </w:r>
      <w:r w:rsidR="002E4B8A" w:rsidRPr="007542C3">
        <w:rPr>
          <w:lang w:val="sq-AL"/>
        </w:rPr>
        <w:t>) maksimum     9               12                   15</w:t>
      </w:r>
    </w:p>
    <w:p w:rsidR="002E4B8A" w:rsidRPr="007542C3" w:rsidRDefault="002E4B8A" w:rsidP="002E4B8A">
      <w:pPr>
        <w:pStyle w:val="Paragrafi"/>
        <w:rPr>
          <w:lang w:val="sq-AL"/>
        </w:rPr>
      </w:pPr>
      <w:r w:rsidRPr="007542C3">
        <w:rPr>
          <w:lang w:val="sq-AL"/>
        </w:rPr>
        <w:t>7</w:t>
      </w:r>
      <w:r w:rsidR="006A1063" w:rsidRPr="007542C3">
        <w:rPr>
          <w:lang w:val="sq-AL"/>
        </w:rPr>
        <w:t>.</w:t>
      </w:r>
      <w:r w:rsidRPr="007542C3">
        <w:rPr>
          <w:lang w:val="sq-AL"/>
        </w:rPr>
        <w:t xml:space="preserve"> Numri i dërrasave dhe takove an</w:t>
      </w:r>
      <w:r w:rsidR="00D463B0" w:rsidRPr="007542C3">
        <w:rPr>
          <w:rFonts w:ascii="Times New Roman" w:hAnsi="Times New Roman"/>
          <w:lang w:val="sq-AL"/>
        </w:rPr>
        <w:t>ë</w:t>
      </w:r>
      <w:r w:rsidRPr="007542C3">
        <w:rPr>
          <w:lang w:val="sq-AL"/>
        </w:rPr>
        <w:t>sore</w:t>
      </w:r>
    </w:p>
    <w:p w:rsidR="002E4B8A" w:rsidRPr="007542C3" w:rsidRDefault="006A1063" w:rsidP="002E4B8A">
      <w:pPr>
        <w:pStyle w:val="Paragrafi"/>
        <w:rPr>
          <w:lang w:val="sq-AL"/>
        </w:rPr>
      </w:pPr>
      <w:r w:rsidRPr="007542C3">
        <w:rPr>
          <w:lang w:val="sq-AL"/>
        </w:rPr>
        <w:t>-</w:t>
      </w:r>
      <w:r w:rsidR="002E4B8A" w:rsidRPr="007542C3">
        <w:rPr>
          <w:lang w:val="sq-AL"/>
        </w:rPr>
        <w:t xml:space="preserve"> Të paktën 2 për tub me gjatësi të paktën ose të barabartë me 12 m dhe masë prej deri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393D24" w:rsidRPr="007542C3">
        <w:rPr>
          <w:lang w:val="sq-AL"/>
        </w:rPr>
        <w:t>;</w:t>
      </w:r>
    </w:p>
    <w:p w:rsidR="002E4B8A" w:rsidRPr="007542C3" w:rsidRDefault="006A1063" w:rsidP="002E4B8A">
      <w:pPr>
        <w:pStyle w:val="Paragrafi"/>
        <w:rPr>
          <w:lang w:val="sq-AL"/>
        </w:rPr>
      </w:pPr>
      <w:r w:rsidRPr="007542C3">
        <w:rPr>
          <w:lang w:val="sq-AL"/>
        </w:rPr>
        <w:t>-</w:t>
      </w:r>
      <w:r w:rsidR="002E4B8A" w:rsidRPr="007542C3">
        <w:rPr>
          <w:lang w:val="sq-AL"/>
        </w:rPr>
        <w:t xml:space="preserve"> 4 (në dy çifte) për tuba me gjatësi më të madhe se 12 m dhe masë më të madhe se 15 ton</w:t>
      </w:r>
      <w:r w:rsidR="00D463B0"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393D24"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Dërrasat fiksohen me të </w:t>
      </w:r>
      <w:r w:rsidRPr="007542C3">
        <w:rPr>
          <w:lang w:val="sq-AL"/>
        </w:rPr>
        <w:t>paktën</w:t>
      </w:r>
      <w:r w:rsidR="002E4B8A" w:rsidRPr="007542C3">
        <w:rPr>
          <w:lang w:val="sq-AL"/>
        </w:rPr>
        <w:t xml:space="preserve"> 4 gozhd</w:t>
      </w:r>
      <w:r w:rsidRPr="007542C3">
        <w:rPr>
          <w:rFonts w:ascii="Times New Roman" w:hAnsi="Times New Roman"/>
          <w:lang w:val="sq-AL"/>
        </w:rPr>
        <w:t>ë</w:t>
      </w:r>
      <w:r w:rsidR="002E4B8A" w:rsidRPr="007542C3">
        <w:rPr>
          <w:lang w:val="sq-AL"/>
        </w:rPr>
        <w:t xml:space="preserve"> (</w:t>
      </w:r>
      <w:r w:rsidR="006E5080" w:rsidRPr="007542C3">
        <w:rPr>
          <w:lang w:val="sq-AL"/>
        </w:rPr>
        <w:t>diamet</w:t>
      </w:r>
      <w:r w:rsidR="003331B1" w:rsidRPr="007542C3">
        <w:rPr>
          <w:lang w:val="sq-AL"/>
        </w:rPr>
        <w:t>ri</w:t>
      </w:r>
      <w:r w:rsidR="002E4B8A" w:rsidRPr="007542C3">
        <w:rPr>
          <w:lang w:val="sq-AL"/>
        </w:rPr>
        <w:t xml:space="preserve"> 5 mm, thellësia e penetrimit të paktën 40 mm)</w:t>
      </w:r>
      <w:r w:rsidR="00393D24" w:rsidRPr="007542C3">
        <w:rPr>
          <w:lang w:val="sq-AL"/>
        </w:rPr>
        <w:t>.</w:t>
      </w:r>
    </w:p>
    <w:p w:rsidR="002E4B8A" w:rsidRPr="007542C3" w:rsidRDefault="00E60753" w:rsidP="002E4B8A">
      <w:pPr>
        <w:pStyle w:val="Paragrafi"/>
        <w:rPr>
          <w:lang w:val="sq-AL"/>
        </w:rPr>
      </w:pPr>
      <w:r w:rsidRPr="00E60753">
        <w:rPr>
          <w:lang w:val="sq-AL"/>
        </w:rPr>
        <w:pict>
          <v:shape id="_x0000_s1540" type="#_x0000_t75" style="position:absolute;left:0;text-align:left;margin-left:41.1pt;margin-top:.75pt;width:376.5pt;height:208.3pt;z-index:-251590656">
            <v:imagedata r:id="rId148" o:title=""/>
          </v:shape>
          <o:OLEObject Type="Embed" ProgID="CorelPHOTOPAINT.Image.13" ShapeID="_x0000_s1540" DrawAspect="Content" ObjectID="_1376986682" r:id="rId14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8</w:t>
      </w:r>
      <w:r w:rsidR="006A1063" w:rsidRPr="007542C3">
        <w:rPr>
          <w:lang w:val="sq-AL"/>
        </w:rPr>
        <w:t xml:space="preserve">. </w:t>
      </w:r>
      <w:r w:rsidRPr="007542C3">
        <w:rPr>
          <w:lang w:val="sq-AL"/>
        </w:rPr>
        <w:t>Të gjithë krahët duhet të jenë të ngritura</w:t>
      </w:r>
      <w:r w:rsidR="001250D3" w:rsidRPr="007542C3">
        <w:rPr>
          <w:lang w:val="sq-AL"/>
        </w:rPr>
        <w:t>.</w:t>
      </w:r>
    </w:p>
    <w:p w:rsidR="002E4B8A" w:rsidRPr="007542C3" w:rsidRDefault="002E4B8A" w:rsidP="002E4B8A">
      <w:pPr>
        <w:pStyle w:val="Paragrafi"/>
        <w:rPr>
          <w:lang w:val="sq-AL"/>
        </w:rPr>
      </w:pPr>
      <w:r w:rsidRPr="007542C3">
        <w:rPr>
          <w:lang w:val="sq-AL"/>
        </w:rPr>
        <w:t>9</w:t>
      </w:r>
      <w:r w:rsidR="006A1063" w:rsidRPr="007542C3">
        <w:rPr>
          <w:lang w:val="sq-AL"/>
        </w:rPr>
        <w:t>.</w:t>
      </w:r>
      <w:r w:rsidRPr="007542C3">
        <w:rPr>
          <w:lang w:val="sq-AL"/>
        </w:rPr>
        <w:t xml:space="preserve"> Secili </w:t>
      </w:r>
      <w:r w:rsidR="008E2DB7" w:rsidRPr="007542C3">
        <w:rPr>
          <w:lang w:val="sq-AL"/>
        </w:rPr>
        <w:t>rresht</w:t>
      </w:r>
      <w:r w:rsidRPr="007542C3">
        <w:rPr>
          <w:lang w:val="sq-AL"/>
        </w:rPr>
        <w:t xml:space="preserve"> i tubove duhet të sigurohet me tako siç tregohet në figurë (pa </w:t>
      </w:r>
      <w:r w:rsidR="008E2DB7" w:rsidRPr="007542C3">
        <w:rPr>
          <w:lang w:val="sq-AL"/>
        </w:rPr>
        <w:t>hapësir</w:t>
      </w:r>
      <w:r w:rsidRPr="007542C3">
        <w:rPr>
          <w:lang w:val="sq-AL"/>
        </w:rPr>
        <w:t>ë)</w:t>
      </w:r>
      <w:r w:rsidR="001250D3"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Takot fiksohen te d</w:t>
      </w:r>
      <w:r w:rsidR="00D463B0" w:rsidRPr="007542C3">
        <w:rPr>
          <w:rFonts w:ascii="Times New Roman" w:hAnsi="Times New Roman"/>
          <w:lang w:val="sq-AL"/>
        </w:rPr>
        <w:t>ë</w:t>
      </w:r>
      <w:r w:rsidR="002E4B8A" w:rsidRPr="007542C3">
        <w:rPr>
          <w:lang w:val="sq-AL"/>
        </w:rPr>
        <w:t>rrasat ballë për ballë sipër e poshtë</w:t>
      </w:r>
      <w:r w:rsidR="001250D3"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Takot duhet të kenë të njëjtin gj</w:t>
      </w:r>
      <w:r w:rsidR="00D463B0" w:rsidRPr="007542C3">
        <w:rPr>
          <w:lang w:val="sq-AL"/>
        </w:rPr>
        <w:t>e</w:t>
      </w:r>
      <w:r w:rsidR="002E4B8A" w:rsidRPr="007542C3">
        <w:rPr>
          <w:lang w:val="sq-AL"/>
        </w:rPr>
        <w:t>r</w:t>
      </w:r>
      <w:r w:rsidR="00D463B0" w:rsidRPr="007542C3">
        <w:rPr>
          <w:rFonts w:ascii="Times New Roman" w:hAnsi="Times New Roman"/>
          <w:lang w:val="sq-AL"/>
        </w:rPr>
        <w:t>ë</w:t>
      </w:r>
      <w:r w:rsidR="002E4B8A" w:rsidRPr="007542C3">
        <w:rPr>
          <w:lang w:val="sq-AL"/>
        </w:rPr>
        <w:t>si si dërrasat dhe dërrasat tërthore</w:t>
      </w:r>
      <w:r w:rsidR="001250D3"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 xml:space="preserve">Lartësia e takove duhet të jetë sa 1/12 e </w:t>
      </w:r>
      <w:r w:rsidR="006E5080" w:rsidRPr="007542C3">
        <w:rPr>
          <w:lang w:val="sq-AL"/>
        </w:rPr>
        <w:t>diamet</w:t>
      </w:r>
      <w:r w:rsidR="003331B1" w:rsidRPr="007542C3">
        <w:rPr>
          <w:lang w:val="sq-AL"/>
        </w:rPr>
        <w:t>ri</w:t>
      </w:r>
      <w:r w:rsidR="002E4B8A" w:rsidRPr="007542C3">
        <w:rPr>
          <w:lang w:val="sq-AL"/>
        </w:rPr>
        <w:t>t të tubave, por jo më e vogël se 12 cm; këndi i takove</w:t>
      </w:r>
      <w:r w:rsidR="001250D3" w:rsidRPr="007542C3">
        <w:rPr>
          <w:lang w:val="sq-AL"/>
        </w:rPr>
        <w:t>;</w:t>
      </w:r>
      <w:r w:rsidR="002E4B8A" w:rsidRPr="007542C3">
        <w:rPr>
          <w:lang w:val="sq-AL"/>
        </w:rPr>
        <w:t xml:space="preserve"> </w:t>
      </w:r>
    </w:p>
    <w:p w:rsidR="002E4B8A" w:rsidRPr="007542C3" w:rsidRDefault="006A1063" w:rsidP="002E4B8A">
      <w:pPr>
        <w:pStyle w:val="Paragrafi"/>
        <w:rPr>
          <w:lang w:val="sq-AL"/>
        </w:rPr>
      </w:pPr>
      <w:r w:rsidRPr="007542C3">
        <w:rPr>
          <w:lang w:val="sq-AL"/>
        </w:rPr>
        <w:t xml:space="preserve">- </w:t>
      </w:r>
      <w:r w:rsidR="002E4B8A" w:rsidRPr="007542C3">
        <w:rPr>
          <w:lang w:val="sq-AL"/>
        </w:rPr>
        <w:t>Afërsisht 35°</w:t>
      </w:r>
      <w:r w:rsidR="001250D3" w:rsidRPr="007542C3">
        <w:rPr>
          <w:lang w:val="sq-AL"/>
        </w:rPr>
        <w:t>;</w:t>
      </w:r>
    </w:p>
    <w:p w:rsidR="002E4B8A" w:rsidRPr="007542C3" w:rsidRDefault="006A1063" w:rsidP="002E4B8A">
      <w:pPr>
        <w:pStyle w:val="Paragrafi"/>
        <w:rPr>
          <w:lang w:val="sq-AL"/>
        </w:rPr>
      </w:pPr>
      <w:r w:rsidRPr="007542C3">
        <w:rPr>
          <w:lang w:val="sq-AL"/>
        </w:rPr>
        <w:t xml:space="preserve">- </w:t>
      </w:r>
      <w:r w:rsidR="002E4B8A" w:rsidRPr="007542C3">
        <w:rPr>
          <w:lang w:val="sq-AL"/>
        </w:rPr>
        <w:t>Takot duhet të jenë të siguruara në dy anët e ngarkesës</w:t>
      </w:r>
      <w:r w:rsidR="001250D3" w:rsidRPr="007542C3">
        <w:rPr>
          <w:lang w:val="sq-AL"/>
        </w:rPr>
        <w:t>.</w:t>
      </w:r>
    </w:p>
    <w:p w:rsidR="002E4B8A" w:rsidRPr="007542C3" w:rsidRDefault="002E4B8A" w:rsidP="002E4B8A">
      <w:pPr>
        <w:pStyle w:val="Paragrafi"/>
        <w:rPr>
          <w:lang w:val="sq-AL"/>
        </w:rPr>
      </w:pPr>
      <w:r w:rsidRPr="007542C3">
        <w:rPr>
          <w:lang w:val="sq-AL"/>
        </w:rPr>
        <w:t>10</w:t>
      </w:r>
      <w:r w:rsidR="006A1063" w:rsidRPr="007542C3">
        <w:rPr>
          <w:lang w:val="sq-AL"/>
        </w:rPr>
        <w:t xml:space="preserve">. </w:t>
      </w:r>
      <w:r w:rsidRPr="007542C3">
        <w:rPr>
          <w:lang w:val="sq-AL"/>
        </w:rPr>
        <w:t>Midis krah</w:t>
      </w:r>
      <w:r w:rsidR="00D463B0" w:rsidRPr="007542C3">
        <w:rPr>
          <w:rFonts w:ascii="Times New Roman" w:hAnsi="Times New Roman"/>
          <w:lang w:val="sq-AL"/>
        </w:rPr>
        <w:t>ë</w:t>
      </w:r>
      <w:r w:rsidRPr="007542C3">
        <w:rPr>
          <w:lang w:val="sq-AL"/>
        </w:rPr>
        <w:t xml:space="preserve">ve  </w:t>
      </w:r>
    </w:p>
    <w:p w:rsidR="002E4B8A" w:rsidRPr="007542C3" w:rsidRDefault="002E4B8A" w:rsidP="002E4B8A">
      <w:pPr>
        <w:pStyle w:val="Paragrafi"/>
        <w:rPr>
          <w:lang w:val="sq-AL"/>
        </w:rPr>
      </w:pPr>
      <w:r w:rsidRPr="007542C3">
        <w:rPr>
          <w:lang w:val="sq-AL"/>
        </w:rPr>
        <w:t xml:space="preserve">Me </w:t>
      </w:r>
      <w:r w:rsidR="00CD2DCB" w:rsidRPr="007542C3">
        <w:rPr>
          <w:lang w:val="sq-AL"/>
        </w:rPr>
        <w:t>gozhdë</w:t>
      </w:r>
    </w:p>
    <w:p w:rsidR="002E4B8A" w:rsidRPr="007542C3" w:rsidRDefault="002E4B8A" w:rsidP="002E4B8A">
      <w:pPr>
        <w:pStyle w:val="Paragrafi"/>
        <w:rPr>
          <w:lang w:val="sq-AL"/>
        </w:rPr>
      </w:pPr>
      <w:r w:rsidRPr="007542C3">
        <w:rPr>
          <w:lang w:val="sq-AL"/>
        </w:rPr>
        <w:t xml:space="preserve">Numri </w:t>
      </w:r>
      <w:r w:rsidR="006A1063" w:rsidRPr="007542C3">
        <w:rPr>
          <w:lang w:val="sq-AL"/>
        </w:rPr>
        <w:t>i</w:t>
      </w:r>
      <w:r w:rsidRPr="007542C3">
        <w:rPr>
          <w:lang w:val="sq-AL"/>
        </w:rPr>
        <w:t xml:space="preserve"> </w:t>
      </w:r>
      <w:r w:rsidR="002F68F3" w:rsidRPr="007542C3">
        <w:rPr>
          <w:lang w:val="sq-AL"/>
        </w:rPr>
        <w:t>gozhdë</w:t>
      </w:r>
      <w:r w:rsidRPr="007542C3">
        <w:rPr>
          <w:lang w:val="sq-AL"/>
        </w:rPr>
        <w:t>ve (</w:t>
      </w:r>
      <w:r w:rsidR="006E5080" w:rsidRPr="007542C3">
        <w:rPr>
          <w:lang w:val="sq-AL"/>
        </w:rPr>
        <w:t>diamet</w:t>
      </w:r>
      <w:r w:rsidR="003331B1" w:rsidRPr="007542C3">
        <w:rPr>
          <w:lang w:val="sq-AL"/>
        </w:rPr>
        <w:t>ri</w:t>
      </w:r>
      <w:r w:rsidRPr="007542C3">
        <w:rPr>
          <w:lang w:val="sq-AL"/>
        </w:rPr>
        <w:t xml:space="preserve"> 5 mm) në secilën anë, totali 1 për 1500 kg ngarkesë (kjo që </w:t>
      </w:r>
      <w:r w:rsidR="008E2DB7" w:rsidRPr="007542C3">
        <w:rPr>
          <w:lang w:val="sq-AL"/>
        </w:rPr>
        <w:t>rresht</w:t>
      </w:r>
      <w:r w:rsidRPr="007542C3">
        <w:rPr>
          <w:lang w:val="sq-AL"/>
        </w:rPr>
        <w:t xml:space="preserve">i të jetë i siguruar, përfshirë kur ka dhe </w:t>
      </w:r>
      <w:r w:rsidR="008E2DB7" w:rsidRPr="007542C3">
        <w:rPr>
          <w:lang w:val="sq-AL"/>
        </w:rPr>
        <w:t>rresht</w:t>
      </w:r>
      <w:r w:rsidR="00782059" w:rsidRPr="007542C3">
        <w:rPr>
          <w:lang w:val="sq-AL"/>
        </w:rPr>
        <w:t>a sipër në formë bisht</w:t>
      </w:r>
      <w:r w:rsidRPr="007542C3">
        <w:rPr>
          <w:lang w:val="sq-AL"/>
        </w:rPr>
        <w:t>dallëndysheje); gozhd</w:t>
      </w:r>
      <w:r w:rsidR="00782059" w:rsidRPr="007542C3">
        <w:rPr>
          <w:rFonts w:ascii="Times New Roman" w:hAnsi="Times New Roman"/>
          <w:lang w:val="sq-AL"/>
        </w:rPr>
        <w:t>ë</w:t>
      </w:r>
      <w:r w:rsidRPr="007542C3">
        <w:rPr>
          <w:lang w:val="sq-AL"/>
        </w:rPr>
        <w:t>t duhet të shpërndahen  në mënyr</w:t>
      </w:r>
      <w:r w:rsidR="00C14FE5" w:rsidRPr="007542C3">
        <w:rPr>
          <w:rFonts w:ascii="Times New Roman" w:hAnsi="Times New Roman"/>
          <w:lang w:val="sq-AL"/>
        </w:rPr>
        <w:t>ë</w:t>
      </w:r>
      <w:r w:rsidRPr="007542C3">
        <w:rPr>
          <w:lang w:val="sq-AL"/>
        </w:rPr>
        <w:t xml:space="preserve"> uniforme, që të jenë të</w:t>
      </w:r>
      <w:r w:rsidR="00782059" w:rsidRPr="007542C3">
        <w:rPr>
          <w:lang w:val="sq-AL"/>
        </w:rPr>
        <w:t xml:space="preserve"> </w:t>
      </w:r>
      <w:r w:rsidRPr="007542C3">
        <w:rPr>
          <w:lang w:val="sq-AL"/>
        </w:rPr>
        <w:t xml:space="preserve">paktën 4 për çdo tako (dy nga ana e </w:t>
      </w:r>
      <w:r w:rsidR="0088554F" w:rsidRPr="007542C3">
        <w:rPr>
          <w:lang w:val="sq-AL"/>
        </w:rPr>
        <w:t>brend</w:t>
      </w:r>
      <w:r w:rsidRPr="007542C3">
        <w:rPr>
          <w:lang w:val="sq-AL"/>
        </w:rPr>
        <w:t>shme dhe dy nga ana e jashtme), duhet të ngulen vertikalisht dhe të penetrojnë në një thellësi afërsisht 40 mm.</w:t>
      </w:r>
    </w:p>
    <w:p w:rsidR="002E4B8A" w:rsidRPr="007542C3" w:rsidRDefault="002E4B8A" w:rsidP="002E4B8A">
      <w:pPr>
        <w:pStyle w:val="Paragrafi"/>
        <w:rPr>
          <w:lang w:val="sq-AL"/>
        </w:rPr>
      </w:pPr>
      <w:r w:rsidRPr="007542C3">
        <w:rPr>
          <w:lang w:val="sq-AL"/>
        </w:rPr>
        <w:t>11</w:t>
      </w:r>
      <w:r w:rsidR="006A1063" w:rsidRPr="007542C3">
        <w:rPr>
          <w:lang w:val="sq-AL"/>
        </w:rPr>
        <w:t>.</w:t>
      </w:r>
      <w:r w:rsidRPr="007542C3">
        <w:rPr>
          <w:lang w:val="sq-AL"/>
        </w:rPr>
        <w:t xml:space="preserve"> Sipër krahëve (tuba të cilët dalin mbi </w:t>
      </w:r>
      <w:r w:rsidR="00524A67" w:rsidRPr="007542C3">
        <w:rPr>
          <w:lang w:val="sq-AL"/>
        </w:rPr>
        <w:t>lartësinë</w:t>
      </w:r>
      <w:r w:rsidRPr="007542C3">
        <w:rPr>
          <w:lang w:val="sq-AL"/>
        </w:rPr>
        <w:t xml:space="preserve"> e krah</w:t>
      </w:r>
      <w:r w:rsidR="00D463B0" w:rsidRPr="007542C3">
        <w:rPr>
          <w:rFonts w:ascii="Times New Roman" w:hAnsi="Times New Roman"/>
          <w:lang w:val="sq-AL"/>
        </w:rPr>
        <w:t>ë</w:t>
      </w:r>
      <w:r w:rsidRPr="007542C3">
        <w:rPr>
          <w:lang w:val="sq-AL"/>
        </w:rPr>
        <w:t xml:space="preserve">ve më tepër se gjysma e </w:t>
      </w:r>
      <w:r w:rsidR="006E5080" w:rsidRPr="007542C3">
        <w:rPr>
          <w:lang w:val="sq-AL"/>
        </w:rPr>
        <w:t>diamet</w:t>
      </w:r>
      <w:r w:rsidR="003331B1" w:rsidRPr="007542C3">
        <w:rPr>
          <w:lang w:val="sq-AL"/>
        </w:rPr>
        <w:t>ri</w:t>
      </w:r>
      <w:r w:rsidRPr="007542C3">
        <w:rPr>
          <w:lang w:val="sq-AL"/>
        </w:rPr>
        <w:t>t të tyre) me pllakë lidhëse çeliku si në pikën 10, pllaka me llamarinë 3 mm e lidhur me dërrasa në të dy</w:t>
      </w:r>
      <w:r w:rsidR="001F46AA" w:rsidRPr="007542C3">
        <w:rPr>
          <w:lang w:val="sq-AL"/>
        </w:rPr>
        <w:t>ja</w:t>
      </w:r>
      <w:r w:rsidRPr="007542C3">
        <w:rPr>
          <w:lang w:val="sq-AL"/>
        </w:rPr>
        <w:t xml:space="preserve"> anët me vida druri, numri i vidave të drurit duhet të jetë të paktën, për diametër 6 mm të vidave dhe gjatësi të pllakës lidhëse 60 mm, për </w:t>
      </w:r>
      <w:r w:rsidR="002F2914" w:rsidRPr="007542C3">
        <w:rPr>
          <w:lang w:val="sq-AL"/>
        </w:rPr>
        <w:t>çdo</w:t>
      </w:r>
      <w:r w:rsidRPr="007542C3">
        <w:rPr>
          <w:lang w:val="sq-AL"/>
        </w:rPr>
        <w:t xml:space="preserve"> pllakë: 9 (3 në </w:t>
      </w:r>
      <w:r w:rsidR="002F2914" w:rsidRPr="007542C3">
        <w:rPr>
          <w:lang w:val="sq-AL"/>
        </w:rPr>
        <w:t>çdo</w:t>
      </w:r>
      <w:r w:rsidRPr="007542C3">
        <w:rPr>
          <w:lang w:val="sq-AL"/>
        </w:rPr>
        <w:t xml:space="preserve"> tako dhe 3 në dërras</w:t>
      </w:r>
      <w:r w:rsidR="00CF368C" w:rsidRPr="007542C3">
        <w:rPr>
          <w:rFonts w:ascii="Times New Roman" w:hAnsi="Times New Roman"/>
          <w:lang w:val="sq-AL"/>
        </w:rPr>
        <w:t>ë</w:t>
      </w:r>
      <w:r w:rsidRPr="007542C3">
        <w:rPr>
          <w:lang w:val="sq-AL"/>
        </w:rPr>
        <w:t>)</w:t>
      </w:r>
      <w:r w:rsidR="001250D3"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12</w:t>
      </w:r>
      <w:r w:rsidR="006A1063" w:rsidRPr="007542C3">
        <w:rPr>
          <w:lang w:val="sq-AL"/>
        </w:rPr>
        <w:t>.</w:t>
      </w:r>
      <w:r w:rsidRPr="007542C3">
        <w:rPr>
          <w:lang w:val="sq-AL"/>
        </w:rPr>
        <w:t xml:space="preserve"> </w:t>
      </w:r>
      <w:r w:rsidR="00CD2DCB" w:rsidRPr="007542C3">
        <w:rPr>
          <w:lang w:val="sq-AL"/>
        </w:rPr>
        <w:t>Gozhdë</w:t>
      </w:r>
      <w:r w:rsidRPr="007542C3">
        <w:rPr>
          <w:lang w:val="sq-AL"/>
        </w:rPr>
        <w:t xml:space="preserve"> si në pikën 10 dhe kur tubat që tejkalojnë </w:t>
      </w:r>
      <w:r w:rsidR="00524A67" w:rsidRPr="007542C3">
        <w:rPr>
          <w:lang w:val="sq-AL"/>
        </w:rPr>
        <w:t>lartësinë</w:t>
      </w:r>
      <w:r w:rsidRPr="007542C3">
        <w:rPr>
          <w:lang w:val="sq-AL"/>
        </w:rPr>
        <w:t xml:space="preserve"> lidhen n</w:t>
      </w:r>
      <w:r w:rsidR="00D463B0" w:rsidRPr="007542C3">
        <w:rPr>
          <w:rFonts w:ascii="Times New Roman" w:hAnsi="Times New Roman"/>
          <w:lang w:val="sq-AL"/>
        </w:rPr>
        <w:t>ë</w:t>
      </w:r>
      <w:r w:rsidRPr="007542C3">
        <w:rPr>
          <w:lang w:val="sq-AL"/>
        </w:rPr>
        <w:t xml:space="preserve"> grup me </w:t>
      </w:r>
      <w:r w:rsidR="008E2DB7" w:rsidRPr="007542C3">
        <w:rPr>
          <w:lang w:val="sq-AL"/>
        </w:rPr>
        <w:t>rresht</w:t>
      </w:r>
      <w:r w:rsidRPr="007542C3">
        <w:rPr>
          <w:lang w:val="sq-AL"/>
        </w:rPr>
        <w:t>in që</w:t>
      </w:r>
      <w:r w:rsidR="00D463B0" w:rsidRPr="007542C3">
        <w:rPr>
          <w:lang w:val="sq-AL"/>
        </w:rPr>
        <w:t xml:space="preserve"> </w:t>
      </w:r>
      <w:r w:rsidRPr="007542C3">
        <w:rPr>
          <w:lang w:val="sq-AL"/>
        </w:rPr>
        <w:t xml:space="preserve">është nën </w:t>
      </w:r>
      <w:r w:rsidR="00524A67" w:rsidRPr="007542C3">
        <w:rPr>
          <w:lang w:val="sq-AL"/>
        </w:rPr>
        <w:t>lartësinë</w:t>
      </w:r>
      <w:r w:rsidRPr="007542C3">
        <w:rPr>
          <w:lang w:val="sq-AL"/>
        </w:rPr>
        <w:t xml:space="preserve"> e krahut nëpërmjet fashetave ose shiritave (forca k</w:t>
      </w:r>
      <w:r w:rsidR="006A1063" w:rsidRPr="007542C3">
        <w:rPr>
          <w:rFonts w:ascii="Times New Roman" w:hAnsi="Times New Roman"/>
          <w:lang w:val="sq-AL"/>
        </w:rPr>
        <w:t>ë</w:t>
      </w:r>
      <w:r w:rsidRPr="007542C3">
        <w:rPr>
          <w:lang w:val="sq-AL"/>
        </w:rPr>
        <w:t>put</w:t>
      </w:r>
      <w:r w:rsidR="006A1063" w:rsidRPr="007542C3">
        <w:rPr>
          <w:rFonts w:ascii="Times New Roman" w:hAnsi="Times New Roman"/>
          <w:lang w:val="sq-AL"/>
        </w:rPr>
        <w:t>ë</w:t>
      </w:r>
      <w:r w:rsidRPr="007542C3">
        <w:rPr>
          <w:lang w:val="sq-AL"/>
        </w:rPr>
        <w:t>se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30 kN); numri i lidhjeve; 1 për  </w:t>
      </w:r>
      <w:r w:rsidR="002F2914" w:rsidRPr="007542C3">
        <w:rPr>
          <w:lang w:val="sq-AL"/>
        </w:rPr>
        <w:t>çdo</w:t>
      </w:r>
      <w:r w:rsidRPr="007542C3">
        <w:rPr>
          <w:lang w:val="sq-AL"/>
        </w:rPr>
        <w:t xml:space="preserve"> 6 m gjatësi tubash, por të paktën në total 2 lidhje për stivë</w:t>
      </w:r>
      <w:r w:rsidR="006A1063" w:rsidRPr="007542C3">
        <w:rPr>
          <w:lang w:val="sq-AL"/>
        </w:rPr>
        <w:t>.</w:t>
      </w:r>
    </w:p>
    <w:p w:rsidR="002E4B8A" w:rsidRPr="007542C3" w:rsidRDefault="002E4B8A" w:rsidP="002E4B8A">
      <w:pPr>
        <w:pStyle w:val="Paragrafi"/>
        <w:rPr>
          <w:lang w:val="sq-AL"/>
        </w:rPr>
      </w:pPr>
      <w:r w:rsidRPr="007542C3">
        <w:rPr>
          <w:lang w:val="sq-AL"/>
        </w:rPr>
        <w:t>13</w:t>
      </w:r>
      <w:r w:rsidR="006A1063" w:rsidRPr="007542C3">
        <w:rPr>
          <w:lang w:val="sq-AL"/>
        </w:rPr>
        <w:t>.</w:t>
      </w:r>
      <w:r w:rsidRPr="007542C3">
        <w:rPr>
          <w:lang w:val="sq-AL"/>
        </w:rPr>
        <w:t xml:space="preserve"> </w:t>
      </w:r>
      <w:r w:rsidR="008E2DB7" w:rsidRPr="007542C3">
        <w:rPr>
          <w:lang w:val="sq-AL"/>
        </w:rPr>
        <w:t>Rresht</w:t>
      </w:r>
      <w:r w:rsidRPr="007542C3">
        <w:rPr>
          <w:lang w:val="sq-AL"/>
        </w:rPr>
        <w:t>it të tu</w:t>
      </w:r>
      <w:r w:rsidR="00782059" w:rsidRPr="007542C3">
        <w:rPr>
          <w:lang w:val="sq-AL"/>
        </w:rPr>
        <w:t>bave i ngarkuar me sistem bishtdallëndysheje</w:t>
      </w:r>
      <w:r w:rsidRPr="007542C3">
        <w:rPr>
          <w:lang w:val="sq-AL"/>
        </w:rPr>
        <w:t xml:space="preserve">, bëhet duke e lidhur me </w:t>
      </w:r>
      <w:r w:rsidR="008E2DB7" w:rsidRPr="007542C3">
        <w:rPr>
          <w:lang w:val="sq-AL"/>
        </w:rPr>
        <w:t>rresht</w:t>
      </w:r>
      <w:r w:rsidRPr="007542C3">
        <w:rPr>
          <w:lang w:val="sq-AL"/>
        </w:rPr>
        <w:t>in mbështetës të poshtëm.</w:t>
      </w:r>
    </w:p>
    <w:p w:rsidR="002E4B8A" w:rsidRPr="007542C3" w:rsidRDefault="002E4B8A" w:rsidP="002E4B8A">
      <w:pPr>
        <w:pStyle w:val="Paragrafi"/>
        <w:rPr>
          <w:lang w:val="sq-AL"/>
        </w:rPr>
      </w:pPr>
      <w:r w:rsidRPr="007542C3">
        <w:rPr>
          <w:lang w:val="sq-AL"/>
        </w:rPr>
        <w:t>14</w:t>
      </w:r>
      <w:r w:rsidR="006A1063" w:rsidRPr="007542C3">
        <w:rPr>
          <w:lang w:val="sq-AL"/>
        </w:rPr>
        <w:t>.</w:t>
      </w:r>
      <w:r w:rsidRPr="007542C3">
        <w:rPr>
          <w:lang w:val="sq-AL"/>
        </w:rPr>
        <w:t xml:space="preserve"> Stivat e tubave lidhen poshtë me shirita të tërhequr me pajisje (forca këputëse të paktën 40 kN), 1 shirit për </w:t>
      </w:r>
      <w:r w:rsidR="002F2914" w:rsidRPr="007542C3">
        <w:rPr>
          <w:lang w:val="sq-AL"/>
        </w:rPr>
        <w:t>çdo</w:t>
      </w:r>
      <w:r w:rsidRPr="007542C3">
        <w:rPr>
          <w:lang w:val="sq-AL"/>
        </w:rPr>
        <w:t xml:space="preserve"> 6 m gjatësi tubash dhe të paktën dy shirita për stiv</w:t>
      </w:r>
      <w:r w:rsidR="00203909" w:rsidRPr="007542C3">
        <w:rPr>
          <w:rFonts w:ascii="Times New Roman" w:hAnsi="Times New Roman"/>
          <w:lang w:val="sq-AL"/>
        </w:rPr>
        <w:t>ë</w:t>
      </w:r>
      <w:r w:rsidRPr="007542C3">
        <w:rPr>
          <w:lang w:val="sq-AL"/>
        </w:rPr>
        <w:t xml:space="preserve"> (shiriti vendoset afërsisht 50 cm larg nga fundi i tubave)</w:t>
      </w:r>
      <w:r w:rsidR="002C0E20" w:rsidRPr="007542C3">
        <w:rPr>
          <w:lang w:val="sq-AL"/>
        </w:rPr>
        <w:t>,</w:t>
      </w:r>
      <w:r w:rsidRPr="007542C3">
        <w:rPr>
          <w:lang w:val="sq-AL"/>
        </w:rPr>
        <w:t xml:space="preserve"> duke </w:t>
      </w:r>
      <w:r w:rsidR="0088554F" w:rsidRPr="007542C3">
        <w:rPr>
          <w:lang w:val="sq-AL"/>
        </w:rPr>
        <w:t>pasur</w:t>
      </w:r>
      <w:r w:rsidRPr="007542C3">
        <w:rPr>
          <w:lang w:val="sq-AL"/>
        </w:rPr>
        <w:t xml:space="preserve"> parasysh dhe kushtet n</w:t>
      </w:r>
      <w:r w:rsidR="00D463B0" w:rsidRPr="007542C3">
        <w:rPr>
          <w:rFonts w:ascii="Times New Roman" w:hAnsi="Times New Roman"/>
          <w:lang w:val="sq-AL"/>
        </w:rPr>
        <w:t>ë</w:t>
      </w:r>
      <w:r w:rsidRPr="007542C3">
        <w:rPr>
          <w:lang w:val="sq-AL"/>
        </w:rPr>
        <w:t xml:space="preserve"> vijim:</w:t>
      </w:r>
    </w:p>
    <w:tbl>
      <w:tblPr>
        <w:tblW w:w="0" w:type="auto"/>
        <w:jc w:val="center"/>
        <w:tblBorders>
          <w:insideH w:val="single" w:sz="4" w:space="0" w:color="auto"/>
          <w:insideV w:val="single" w:sz="4" w:space="0" w:color="auto"/>
        </w:tblBorders>
        <w:tblLook w:val="04A0"/>
      </w:tblPr>
      <w:tblGrid>
        <w:gridCol w:w="4643"/>
        <w:gridCol w:w="4644"/>
      </w:tblGrid>
      <w:tr w:rsidR="00393D24" w:rsidRPr="007542C3" w:rsidTr="00CD1173">
        <w:trPr>
          <w:jc w:val="center"/>
        </w:trPr>
        <w:tc>
          <w:tcPr>
            <w:tcW w:w="4643" w:type="dxa"/>
          </w:tcPr>
          <w:p w:rsidR="00393D24" w:rsidRPr="00CD1173" w:rsidRDefault="00393D24" w:rsidP="00CD1173">
            <w:pPr>
              <w:pStyle w:val="Paragrafi"/>
              <w:ind w:firstLine="0"/>
              <w:rPr>
                <w:lang w:val="sq-AL"/>
              </w:rPr>
            </w:pPr>
            <w:r w:rsidRPr="00CD1173">
              <w:rPr>
                <w:lang w:val="sq-AL"/>
              </w:rPr>
              <w:t>- Kur tubat dalin mbi krah</w:t>
            </w:r>
            <w:r w:rsidRPr="00CD1173">
              <w:rPr>
                <w:rFonts w:ascii="Times New Roman" w:hAnsi="Times New Roman"/>
                <w:lang w:val="sq-AL"/>
              </w:rPr>
              <w:t>ë</w:t>
            </w:r>
            <w:r w:rsidRPr="00CD1173">
              <w:rPr>
                <w:lang w:val="sq-AL"/>
              </w:rPr>
              <w:t>t më tepër se gjysma e diametrit të tyre ose</w:t>
            </w:r>
          </w:p>
          <w:p w:rsidR="00393D24" w:rsidRPr="00CD1173" w:rsidRDefault="00393D24" w:rsidP="00CD1173">
            <w:pPr>
              <w:pStyle w:val="Paragrafi"/>
              <w:ind w:firstLine="0"/>
              <w:rPr>
                <w:lang w:val="sq-AL"/>
              </w:rPr>
            </w:pPr>
            <w:r w:rsidRPr="00CD1173">
              <w:rPr>
                <w:lang w:val="sq-AL"/>
              </w:rPr>
              <w:t>- Kur distanca është më e vog</w:t>
            </w:r>
            <w:r w:rsidRPr="00CD1173">
              <w:rPr>
                <w:rFonts w:ascii="Times New Roman" w:hAnsi="Times New Roman"/>
                <w:lang w:val="sq-AL"/>
              </w:rPr>
              <w:t>ë</w:t>
            </w:r>
            <w:r w:rsidRPr="00CD1173">
              <w:rPr>
                <w:lang w:val="sq-AL"/>
              </w:rPr>
              <w:t>l se ajo e theksuar në pikën 5 ose</w:t>
            </w:r>
          </w:p>
          <w:p w:rsidR="00393D24" w:rsidRPr="00CD1173" w:rsidRDefault="00393D24" w:rsidP="00CD1173">
            <w:pPr>
              <w:pStyle w:val="Paragrafi"/>
              <w:ind w:firstLine="0"/>
              <w:rPr>
                <w:lang w:val="sq-AL"/>
              </w:rPr>
            </w:pPr>
            <w:r w:rsidRPr="00CD1173">
              <w:rPr>
                <w:lang w:val="sq-AL"/>
              </w:rPr>
              <w:t>- Kur tubat janë të grasatuar ose me veshje të lëmuar</w:t>
            </w:r>
          </w:p>
        </w:tc>
        <w:tc>
          <w:tcPr>
            <w:tcW w:w="4644" w:type="dxa"/>
          </w:tcPr>
          <w:p w:rsidR="00393D24" w:rsidRPr="00CD1173" w:rsidRDefault="00393D24" w:rsidP="00CD1173">
            <w:pPr>
              <w:pStyle w:val="Paragrafi"/>
              <w:ind w:firstLine="0"/>
              <w:rPr>
                <w:lang w:val="sq-AL"/>
              </w:rPr>
            </w:pPr>
            <w:r w:rsidRPr="00CD1173">
              <w:rPr>
                <w:lang w:val="sq-AL"/>
              </w:rPr>
              <w:t>- Kur tubat janë të grasatuar ose me veshje të lëmuar dhe në munges</w:t>
            </w:r>
            <w:r w:rsidRPr="00CD1173">
              <w:rPr>
                <w:rFonts w:ascii="Times New Roman" w:hAnsi="Times New Roman"/>
                <w:lang w:val="sq-AL"/>
              </w:rPr>
              <w:t>ë</w:t>
            </w:r>
            <w:r w:rsidRPr="00CD1173">
              <w:rPr>
                <w:lang w:val="sq-AL"/>
              </w:rPr>
              <w:t xml:space="preserve"> të pajisjeve me koeficient fërkimi të lartë</w:t>
            </w:r>
          </w:p>
        </w:tc>
      </w:tr>
    </w:tbl>
    <w:p w:rsidR="00393D24" w:rsidRPr="007542C3" w:rsidRDefault="00393D24"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shih </w:t>
      </w:r>
      <w:r w:rsidR="006A1063" w:rsidRPr="007542C3">
        <w:rPr>
          <w:lang w:val="sq-AL"/>
        </w:rPr>
        <w:t>n</w:t>
      </w:r>
      <w:r w:rsidRPr="007542C3">
        <w:rPr>
          <w:lang w:val="sq-AL"/>
        </w:rPr>
        <w:t>enin 2 dhe 3.</w:t>
      </w:r>
    </w:p>
    <w:p w:rsidR="002E4B8A" w:rsidRPr="007542C3" w:rsidRDefault="002E4B8A" w:rsidP="002E4B8A">
      <w:pPr>
        <w:pStyle w:val="Paragrafi"/>
        <w:rPr>
          <w:lang w:val="sq-AL"/>
        </w:rPr>
      </w:pPr>
      <w:r w:rsidRPr="007542C3">
        <w:rPr>
          <w:lang w:val="sq-AL"/>
        </w:rPr>
        <w:t>Për trafik të destinuar për RENFE, shiritat (fiksimi indirekt) duhet të jenë të tensionuar me pajisjen përkatëse</w:t>
      </w:r>
      <w:r w:rsidR="00393D24" w:rsidRPr="007542C3">
        <w:rPr>
          <w:lang w:val="sq-AL"/>
        </w:rPr>
        <w:t>.</w:t>
      </w:r>
    </w:p>
    <w:p w:rsidR="002E4B8A" w:rsidRPr="007542C3" w:rsidRDefault="002E4B8A" w:rsidP="002E4B8A">
      <w:pPr>
        <w:pStyle w:val="Paragrafi"/>
        <w:rPr>
          <w:lang w:val="sq-AL"/>
        </w:rPr>
      </w:pPr>
    </w:p>
    <w:p w:rsidR="002E4B8A" w:rsidRPr="007542C3" w:rsidRDefault="002E4B8A" w:rsidP="0002657B">
      <w:pPr>
        <w:pStyle w:val="NeniNr"/>
      </w:pPr>
      <w:r w:rsidRPr="007542C3">
        <w:t>Neni 18</w:t>
      </w:r>
    </w:p>
    <w:p w:rsidR="00393D24" w:rsidRPr="007542C3" w:rsidRDefault="002E4B8A" w:rsidP="0002657B">
      <w:pPr>
        <w:pStyle w:val="NeniTitull"/>
      </w:pPr>
      <w:r w:rsidRPr="007542C3">
        <w:t xml:space="preserve">Tuba çeliku në </w:t>
      </w:r>
      <w:r w:rsidR="008E2DB7" w:rsidRPr="007542C3">
        <w:t>rresht</w:t>
      </w:r>
      <w:r w:rsidR="00782059" w:rsidRPr="007542C3">
        <w:t>a bishtdallëndysheje</w:t>
      </w:r>
      <w:r w:rsidRPr="007542C3">
        <w:t xml:space="preserve">, të mbështetura te krahët </w:t>
      </w:r>
    </w:p>
    <w:p w:rsidR="00393D24" w:rsidRPr="007542C3" w:rsidRDefault="00393D24" w:rsidP="00393D2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93D24" w:rsidRPr="007542C3" w:rsidTr="00CD1173">
        <w:tc>
          <w:tcPr>
            <w:tcW w:w="3798" w:type="dxa"/>
          </w:tcPr>
          <w:p w:rsidR="00393D24" w:rsidRPr="00CD1173" w:rsidRDefault="00393D2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93D24" w:rsidRPr="00CD1173" w:rsidRDefault="00393D24" w:rsidP="00CD1173">
            <w:pPr>
              <w:pStyle w:val="Paragrafi"/>
              <w:ind w:firstLine="0"/>
              <w:rPr>
                <w:lang w:val="sq-AL"/>
              </w:rPr>
            </w:pPr>
            <w:r w:rsidRPr="00CD1173">
              <w:rPr>
                <w:lang w:val="sq-AL"/>
              </w:rPr>
              <w:t>Vagonët me trena bllok dhe transport të kombinuar</w:t>
            </w:r>
          </w:p>
        </w:tc>
      </w:tr>
    </w:tbl>
    <w:p w:rsidR="002E4B8A" w:rsidRPr="007542C3" w:rsidRDefault="002E4B8A" w:rsidP="00393D2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Tuba çeliku me sipërfaqe të çfarëdoshme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w:t>
      </w:r>
      <w:r w:rsidR="00782059" w:rsidRPr="007542C3">
        <w:rPr>
          <w:rFonts w:ascii="Times New Roman" w:hAnsi="Times New Roman"/>
          <w:lang w:val="sq-AL"/>
        </w:rPr>
        <w:t>ë</w:t>
      </w:r>
      <w:r w:rsidR="002E4B8A" w:rsidRPr="007542C3">
        <w:rPr>
          <w:lang w:val="sq-AL"/>
        </w:rPr>
        <w:t xml:space="preserve"> dhe dysheme druri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Tubat ngarkohen të sistemuar si më posht</w:t>
      </w:r>
      <w:r w:rsidR="00D463B0" w:rsidRPr="007542C3">
        <w:rPr>
          <w:rFonts w:ascii="Times New Roman" w:hAnsi="Times New Roman"/>
          <w:lang w:val="sq-AL"/>
        </w:rPr>
        <w:t>ë</w:t>
      </w:r>
      <w:r w:rsidRPr="007542C3">
        <w:rPr>
          <w:lang w:val="sq-AL"/>
        </w:rPr>
        <w:t>:</w:t>
      </w:r>
    </w:p>
    <w:p w:rsidR="0002657B" w:rsidRDefault="0002657B" w:rsidP="002E4B8A">
      <w:pPr>
        <w:pStyle w:val="Paragrafi"/>
        <w:rPr>
          <w:lang w:val="sq-AL"/>
        </w:rPr>
      </w:pPr>
    </w:p>
    <w:p w:rsidR="002E4B8A" w:rsidRPr="007542C3" w:rsidRDefault="002E4B8A" w:rsidP="002E4B8A">
      <w:pPr>
        <w:pStyle w:val="Paragrafi"/>
        <w:rPr>
          <w:lang w:val="sq-AL"/>
        </w:rPr>
      </w:pPr>
      <w:r w:rsidRPr="007542C3">
        <w:rPr>
          <w:lang w:val="sq-AL"/>
        </w:rPr>
        <w:t>1</w:t>
      </w:r>
      <w:r w:rsidR="00D463B0" w:rsidRPr="007542C3">
        <w:rPr>
          <w:lang w:val="sq-AL"/>
        </w:rPr>
        <w:t>.</w:t>
      </w:r>
      <w:r w:rsidRPr="007542C3">
        <w:rPr>
          <w:lang w:val="sq-AL"/>
        </w:rPr>
        <w:t xml:space="preserve"> </w:t>
      </w:r>
      <w:r w:rsidR="008E2DB7" w:rsidRPr="007542C3">
        <w:rPr>
          <w:lang w:val="sq-AL"/>
        </w:rPr>
        <w:t>Rresht</w:t>
      </w:r>
      <w:r w:rsidRPr="007542C3">
        <w:rPr>
          <w:lang w:val="sq-AL"/>
        </w:rPr>
        <w:t>i i par</w:t>
      </w:r>
      <w:r w:rsidR="00CF368C" w:rsidRPr="007542C3">
        <w:rPr>
          <w:rFonts w:ascii="Times New Roman" w:hAnsi="Times New Roman"/>
          <w:lang w:val="sq-AL"/>
        </w:rPr>
        <w:t>ë</w:t>
      </w:r>
      <w:r w:rsidRPr="007542C3">
        <w:rPr>
          <w:lang w:val="sq-AL"/>
        </w:rPr>
        <w:t xml:space="preserve"> vendoset direkt në dyshemenë e vagonit, në traversa bylyk ose në d</w:t>
      </w:r>
      <w:r w:rsidR="00782059" w:rsidRPr="007542C3">
        <w:rPr>
          <w:rFonts w:ascii="Times New Roman" w:hAnsi="Times New Roman"/>
          <w:lang w:val="sq-AL"/>
        </w:rPr>
        <w:t>ë</w:t>
      </w:r>
      <w:r w:rsidRPr="007542C3">
        <w:rPr>
          <w:lang w:val="sq-AL"/>
        </w:rPr>
        <w:t>rrasa, të puthitura me njëra</w:t>
      </w:r>
      <w:r w:rsidR="00D463B0" w:rsidRPr="007542C3">
        <w:rPr>
          <w:lang w:val="sq-AL"/>
        </w:rPr>
        <w:t>-</w:t>
      </w:r>
      <w:r w:rsidRPr="007542C3">
        <w:rPr>
          <w:lang w:val="sq-AL"/>
        </w:rPr>
        <w:t xml:space="preserve">tjetrën në gjithë </w:t>
      </w:r>
      <w:r w:rsidR="00A6531C" w:rsidRPr="007542C3">
        <w:rPr>
          <w:lang w:val="sq-AL"/>
        </w:rPr>
        <w:t>gj</w:t>
      </w:r>
      <w:r w:rsidR="00782059" w:rsidRPr="007542C3">
        <w:rPr>
          <w:lang w:val="sq-AL"/>
        </w:rPr>
        <w:t>e</w:t>
      </w:r>
      <w:r w:rsidR="00A6531C" w:rsidRPr="007542C3">
        <w:rPr>
          <w:lang w:val="sq-AL"/>
        </w:rPr>
        <w:t>rësinë</w:t>
      </w:r>
      <w:r w:rsidRPr="007542C3">
        <w:rPr>
          <w:lang w:val="sq-AL"/>
        </w:rPr>
        <w:t xml:space="preserve"> e vagonit (pa </w:t>
      </w:r>
      <w:r w:rsidR="008E2DB7" w:rsidRPr="007542C3">
        <w:rPr>
          <w:lang w:val="sq-AL"/>
        </w:rPr>
        <w:t>hapësir</w:t>
      </w:r>
      <w:r w:rsidRPr="007542C3">
        <w:rPr>
          <w:lang w:val="sq-AL"/>
        </w:rPr>
        <w:t>a)</w:t>
      </w:r>
      <w:r w:rsidR="00D463B0" w:rsidRPr="007542C3">
        <w:rPr>
          <w:lang w:val="sq-AL"/>
        </w:rPr>
        <w:t>.</w:t>
      </w:r>
    </w:p>
    <w:p w:rsidR="002E4B8A" w:rsidRPr="007542C3" w:rsidRDefault="00D463B0" w:rsidP="002E4B8A">
      <w:pPr>
        <w:pStyle w:val="Paragrafi"/>
        <w:rPr>
          <w:lang w:val="sq-AL"/>
        </w:rPr>
      </w:pPr>
      <w:r w:rsidRPr="007542C3">
        <w:rPr>
          <w:lang w:val="sq-AL"/>
        </w:rPr>
        <w:t>2.</w:t>
      </w:r>
      <w:r w:rsidR="002E4B8A" w:rsidRPr="007542C3">
        <w:rPr>
          <w:lang w:val="sq-AL"/>
        </w:rPr>
        <w:t xml:space="preserve"> </w:t>
      </w:r>
      <w:r w:rsidR="008E2DB7" w:rsidRPr="007542C3">
        <w:rPr>
          <w:lang w:val="sq-AL"/>
        </w:rPr>
        <w:t>Rresht</w:t>
      </w:r>
      <w:r w:rsidR="002E4B8A" w:rsidRPr="007542C3">
        <w:rPr>
          <w:lang w:val="sq-AL"/>
        </w:rPr>
        <w:t>i mbi të parin, ngarkohet në formë bisht</w:t>
      </w:r>
      <w:r w:rsidR="00782059" w:rsidRPr="007542C3">
        <w:rPr>
          <w:lang w:val="sq-AL"/>
        </w:rPr>
        <w:t>dallëndysheje</w:t>
      </w:r>
      <w:r w:rsidR="002E4B8A" w:rsidRPr="007542C3">
        <w:rPr>
          <w:lang w:val="sq-AL"/>
        </w:rPr>
        <w:t xml:space="preserve">, tubat e këtij </w:t>
      </w:r>
      <w:r w:rsidR="008E2DB7" w:rsidRPr="007542C3">
        <w:rPr>
          <w:lang w:val="sq-AL"/>
        </w:rPr>
        <w:t>rresht</w:t>
      </w:r>
      <w:r w:rsidR="002E4B8A" w:rsidRPr="007542C3">
        <w:rPr>
          <w:lang w:val="sq-AL"/>
        </w:rPr>
        <w:t xml:space="preserve">i duhet të jenë me diametër të barabartë ose më të vogël se </w:t>
      </w:r>
      <w:r w:rsidR="006E5080" w:rsidRPr="007542C3">
        <w:rPr>
          <w:lang w:val="sq-AL"/>
        </w:rPr>
        <w:t>diamet</w:t>
      </w:r>
      <w:r w:rsidR="003331B1" w:rsidRPr="007542C3">
        <w:rPr>
          <w:lang w:val="sq-AL"/>
        </w:rPr>
        <w:t>ri</w:t>
      </w:r>
      <w:r w:rsidR="002E4B8A" w:rsidRPr="007542C3">
        <w:rPr>
          <w:lang w:val="sq-AL"/>
        </w:rPr>
        <w:t xml:space="preserve"> i tubave të </w:t>
      </w:r>
      <w:r w:rsidR="008E2DB7" w:rsidRPr="007542C3">
        <w:rPr>
          <w:lang w:val="sq-AL"/>
        </w:rPr>
        <w:t>rresht</w:t>
      </w:r>
      <w:r w:rsidR="002E4B8A" w:rsidRPr="007542C3">
        <w:rPr>
          <w:lang w:val="sq-AL"/>
        </w:rPr>
        <w:t>it mbi të cilën mbështeten, ngarkesa mbi krahët bëhet sa 1/3 e gj</w:t>
      </w:r>
      <w:r w:rsidR="00782059" w:rsidRPr="007542C3">
        <w:rPr>
          <w:lang w:val="sq-AL"/>
        </w:rPr>
        <w:t>e</w:t>
      </w:r>
      <w:r w:rsidR="002E4B8A" w:rsidRPr="007542C3">
        <w:rPr>
          <w:lang w:val="sq-AL"/>
        </w:rPr>
        <w:t>rësisë së ngarkesës (afërsisht 90 cm).</w:t>
      </w:r>
    </w:p>
    <w:p w:rsidR="002E4B8A" w:rsidRPr="007542C3" w:rsidRDefault="002E4B8A" w:rsidP="002E4B8A">
      <w:pPr>
        <w:pStyle w:val="Paragrafi"/>
        <w:rPr>
          <w:lang w:val="sq-AL"/>
        </w:rPr>
      </w:pPr>
      <w:r w:rsidRPr="007542C3">
        <w:rPr>
          <w:lang w:val="sq-AL"/>
        </w:rPr>
        <w:t>3</w:t>
      </w:r>
      <w:r w:rsidR="00D463B0" w:rsidRPr="007542C3">
        <w:rPr>
          <w:lang w:val="sq-AL"/>
        </w:rPr>
        <w:t>.</w:t>
      </w:r>
      <w:r w:rsidRPr="007542C3">
        <w:rPr>
          <w:lang w:val="sq-AL"/>
        </w:rPr>
        <w:t xml:space="preserve"> Kur tubat dalin jashtë d</w:t>
      </w:r>
      <w:r w:rsidR="00782059" w:rsidRPr="007542C3">
        <w:rPr>
          <w:rFonts w:ascii="Times New Roman" w:hAnsi="Times New Roman"/>
          <w:lang w:val="sq-AL"/>
        </w:rPr>
        <w:t>ë</w:t>
      </w:r>
      <w:r w:rsidRPr="007542C3">
        <w:rPr>
          <w:lang w:val="sq-AL"/>
        </w:rPr>
        <w:t>rrasave të paktën 50 cm.</w:t>
      </w:r>
    </w:p>
    <w:p w:rsidR="002E4B8A" w:rsidRPr="007542C3" w:rsidRDefault="00D463B0" w:rsidP="002E4B8A">
      <w:pPr>
        <w:pStyle w:val="Paragrafi"/>
        <w:rPr>
          <w:lang w:val="sq-AL"/>
        </w:rPr>
      </w:pPr>
      <w:r w:rsidRPr="007542C3">
        <w:rPr>
          <w:lang w:val="sq-AL"/>
        </w:rPr>
        <w:t>4.</w:t>
      </w:r>
      <w:r w:rsidR="002E4B8A" w:rsidRPr="007542C3">
        <w:rPr>
          <w:lang w:val="sq-AL"/>
        </w:rPr>
        <w:t xml:space="preserve"> Dërrasat duhet të jenë nga dru i shëndoshë dhe të padëmtuara me seksion tërthor katërkëndësh, të shtrira përgjatë faqes së gj</w:t>
      </w:r>
      <w:r w:rsidR="00782059" w:rsidRPr="007542C3">
        <w:rPr>
          <w:lang w:val="sq-AL"/>
        </w:rPr>
        <w:t>e</w:t>
      </w:r>
      <w:r w:rsidR="002E4B8A" w:rsidRPr="007542C3">
        <w:rPr>
          <w:lang w:val="sq-AL"/>
        </w:rPr>
        <w:t>rë dhe mos të jenë në kontakt me krahët.</w:t>
      </w:r>
    </w:p>
    <w:p w:rsidR="002E4B8A" w:rsidRPr="007542C3" w:rsidRDefault="002E4B8A" w:rsidP="002E4B8A">
      <w:pPr>
        <w:pStyle w:val="Paragrafi"/>
        <w:rPr>
          <w:lang w:val="sq-AL"/>
        </w:rPr>
      </w:pPr>
      <w:r w:rsidRPr="007542C3">
        <w:rPr>
          <w:lang w:val="sq-AL"/>
        </w:rPr>
        <w:t>5</w:t>
      </w:r>
      <w:r w:rsidR="00D463B0" w:rsidRPr="007542C3">
        <w:rPr>
          <w:lang w:val="sq-AL"/>
        </w:rPr>
        <w:t xml:space="preserve">. </w:t>
      </w:r>
      <w:r w:rsidRPr="007542C3">
        <w:rPr>
          <w:lang w:val="sq-AL"/>
        </w:rPr>
        <w:t>Distanca (</w:t>
      </w:r>
      <w:r w:rsidR="008E2DB7" w:rsidRPr="007542C3">
        <w:rPr>
          <w:lang w:val="sq-AL"/>
        </w:rPr>
        <w:t>hapësir</w:t>
      </w:r>
      <w:r w:rsidRPr="007542C3">
        <w:rPr>
          <w:lang w:val="sq-AL"/>
        </w:rPr>
        <w:t>a) minimal</w:t>
      </w:r>
      <w:r w:rsidR="001250D3" w:rsidRPr="007542C3">
        <w:rPr>
          <w:lang w:val="sq-AL"/>
        </w:rPr>
        <w:t>e</w:t>
      </w:r>
    </w:p>
    <w:p w:rsidR="002E4B8A" w:rsidRPr="007542C3" w:rsidRDefault="00E60753" w:rsidP="002E4B8A">
      <w:pPr>
        <w:pStyle w:val="Paragrafi"/>
        <w:rPr>
          <w:lang w:val="sq-AL"/>
        </w:rPr>
      </w:pPr>
      <w:r w:rsidRPr="00E60753">
        <w:rPr>
          <w:lang w:val="sq-AL"/>
        </w:rPr>
        <w:pict>
          <v:line id="Line 28" o:spid="_x0000_s1429" style="position:absolute;left:0;text-align:left;z-index:251551744;visibility:visible;mso-wrap-distance-left:3.17497mm;mso-wrap-distance-right:3.17497mm" from="337.1pt,1.85pt" to="337.1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CEwIAACs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"/>
        </w:pict>
      </w:r>
      <w:r w:rsidR="00D463B0" w:rsidRPr="007542C3">
        <w:rPr>
          <w:lang w:val="sq-AL"/>
        </w:rPr>
        <w:t>-</w:t>
      </w:r>
      <w:r w:rsidR="002E4B8A" w:rsidRPr="007542C3">
        <w:rPr>
          <w:lang w:val="sq-AL"/>
        </w:rPr>
        <w:t xml:space="preserve"> për tuba të patrajtuara sipërfaqe të papërpunuar</w:t>
      </w:r>
      <w:r w:rsidR="00D463B0" w:rsidRPr="007542C3">
        <w:rPr>
          <w:lang w:val="sq-AL"/>
        </w:rPr>
        <w:t xml:space="preserve">  </w:t>
      </w:r>
      <w:r w:rsidR="001250D3" w:rsidRPr="007542C3">
        <w:rPr>
          <w:lang w:val="sq-AL"/>
        </w:rPr>
        <w:t xml:space="preserve">  </w:t>
      </w:r>
      <w:r w:rsidR="002E4B8A" w:rsidRPr="007542C3">
        <w:rPr>
          <w:lang w:val="sq-AL"/>
        </w:rPr>
        <w:t>3</w:t>
      </w:r>
      <w:r w:rsidR="0002657B">
        <w:rPr>
          <w:lang w:val="sq-AL"/>
        </w:rPr>
        <w:t xml:space="preserve">0 cm                           </w:t>
      </w:r>
      <w:r w:rsidR="002E4B8A" w:rsidRPr="007542C3">
        <w:rPr>
          <w:lang w:val="sq-AL"/>
        </w:rPr>
        <w:t xml:space="preserve">0 cm      </w:t>
      </w:r>
    </w:p>
    <w:p w:rsidR="002E4B8A" w:rsidRPr="007542C3" w:rsidRDefault="00D463B0" w:rsidP="002E4B8A">
      <w:pPr>
        <w:pStyle w:val="Paragrafi"/>
        <w:rPr>
          <w:lang w:val="sq-AL"/>
        </w:rPr>
      </w:pPr>
      <w:r w:rsidRPr="007542C3">
        <w:rPr>
          <w:lang w:val="sq-AL"/>
        </w:rPr>
        <w:t>-</w:t>
      </w:r>
      <w:r w:rsidR="002E4B8A" w:rsidRPr="007542C3">
        <w:rPr>
          <w:lang w:val="sq-AL"/>
        </w:rPr>
        <w:t xml:space="preserve"> për tuba të grasatuar ose të veshura të lëmuara     50 cm                           0 cm</w:t>
      </w:r>
    </w:p>
    <w:p w:rsidR="002E4B8A" w:rsidRPr="007542C3" w:rsidRDefault="002E4B8A" w:rsidP="002E4B8A">
      <w:pPr>
        <w:pStyle w:val="Paragrafi"/>
        <w:rPr>
          <w:lang w:val="sq-AL"/>
        </w:rPr>
      </w:pPr>
      <w:r w:rsidRPr="007542C3">
        <w:rPr>
          <w:lang w:val="sq-AL"/>
        </w:rPr>
        <w:t>6</w:t>
      </w:r>
      <w:r w:rsidR="00D463B0" w:rsidRPr="007542C3">
        <w:rPr>
          <w:lang w:val="sq-AL"/>
        </w:rPr>
        <w:t xml:space="preserve">. </w:t>
      </w:r>
      <w:r w:rsidRPr="007542C3">
        <w:rPr>
          <w:lang w:val="sq-AL"/>
        </w:rPr>
        <w:t xml:space="preserve">Kur tubat janë ngarkuar mbi </w:t>
      </w:r>
      <w:r w:rsidR="00524A67" w:rsidRPr="007542C3">
        <w:rPr>
          <w:lang w:val="sq-AL"/>
        </w:rPr>
        <w:t>lartësinë</w:t>
      </w:r>
      <w:r w:rsidRPr="007542C3">
        <w:rPr>
          <w:lang w:val="sq-AL"/>
        </w:rPr>
        <w:t xml:space="preserve"> e krahëve:</w:t>
      </w:r>
    </w:p>
    <w:p w:rsidR="002E4B8A" w:rsidRPr="007542C3" w:rsidRDefault="00D463B0" w:rsidP="002E4B8A">
      <w:pPr>
        <w:pStyle w:val="Paragrafi"/>
        <w:rPr>
          <w:lang w:val="sq-AL"/>
        </w:rPr>
      </w:pPr>
      <w:r w:rsidRPr="007542C3">
        <w:rPr>
          <w:lang w:val="sq-AL"/>
        </w:rPr>
        <w:t>-</w:t>
      </w:r>
      <w:r w:rsidR="002E4B8A" w:rsidRPr="007542C3">
        <w:rPr>
          <w:lang w:val="sq-AL"/>
        </w:rPr>
        <w:t xml:space="preserve"> krahët duhet të lidhen me tel dyfish me diametër 4 mm ose me shirit (forca këputjes minimale 10 kN) te</w:t>
      </w:r>
      <w:r w:rsidR="00782059" w:rsidRPr="007542C3">
        <w:rPr>
          <w:lang w:val="sq-AL"/>
        </w:rPr>
        <w:t xml:space="preserve"> </w:t>
      </w:r>
      <w:r w:rsidR="002E4B8A" w:rsidRPr="007542C3">
        <w:rPr>
          <w:lang w:val="sq-AL"/>
        </w:rPr>
        <w:t xml:space="preserve">pjesa e sipërme në rastin e krahëve të </w:t>
      </w:r>
      <w:r w:rsidR="00782059" w:rsidRPr="007542C3">
        <w:rPr>
          <w:lang w:val="sq-AL"/>
        </w:rPr>
        <w:t>rrotullueshëm</w:t>
      </w:r>
      <w:r w:rsidRPr="007542C3">
        <w:rPr>
          <w:lang w:val="sq-AL"/>
        </w:rPr>
        <w:t>;</w:t>
      </w:r>
      <w:r w:rsidR="002E4B8A" w:rsidRPr="007542C3">
        <w:rPr>
          <w:lang w:val="sq-AL"/>
        </w:rPr>
        <w:t xml:space="preserve"> ose</w:t>
      </w:r>
    </w:p>
    <w:p w:rsidR="002E4B8A" w:rsidRPr="007542C3" w:rsidRDefault="00D463B0" w:rsidP="002E4B8A">
      <w:pPr>
        <w:pStyle w:val="Paragrafi"/>
        <w:rPr>
          <w:lang w:val="sq-AL"/>
        </w:rPr>
      </w:pPr>
      <w:r w:rsidRPr="007542C3">
        <w:rPr>
          <w:lang w:val="sq-AL"/>
        </w:rPr>
        <w:t>-</w:t>
      </w:r>
      <w:r w:rsidR="002E4B8A" w:rsidRPr="007542C3">
        <w:rPr>
          <w:lang w:val="sq-AL"/>
        </w:rPr>
        <w:t xml:space="preserve"> krahët e </w:t>
      </w:r>
      <w:r w:rsidR="00782059" w:rsidRPr="007542C3">
        <w:rPr>
          <w:lang w:val="sq-AL"/>
        </w:rPr>
        <w:t>rrotullueshëm</w:t>
      </w:r>
      <w:r w:rsidR="002E4B8A" w:rsidRPr="007542C3">
        <w:rPr>
          <w:lang w:val="sq-AL"/>
        </w:rPr>
        <w:t xml:space="preserve"> duhet të fiksohen me tako.</w:t>
      </w:r>
    </w:p>
    <w:p w:rsidR="002E4B8A" w:rsidRPr="007542C3" w:rsidRDefault="00E60753" w:rsidP="002E4B8A">
      <w:pPr>
        <w:pStyle w:val="Paragrafi"/>
        <w:rPr>
          <w:lang w:val="sq-AL"/>
        </w:rPr>
      </w:pPr>
      <w:r w:rsidRPr="00E60753">
        <w:rPr>
          <w:lang w:val="sq-AL"/>
        </w:rPr>
        <w:pict>
          <v:shape id="_x0000_s1541" type="#_x0000_t75" style="position:absolute;left:0;text-align:left;margin-left:34.65pt;margin-top:5.3pt;width:362.2pt;height:139.75pt;z-index:-251589632">
            <v:imagedata r:id="rId150" o:title=""/>
          </v:shape>
          <o:OLEObject Type="Embed" ProgID="CorelPHOTOPAINT.Image.13" ShapeID="_x0000_s1541" DrawAspect="Content" ObjectID="_1376986683" r:id="rId15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93D24" w:rsidRPr="007542C3" w:rsidRDefault="00393D24" w:rsidP="002E4B8A">
      <w:pPr>
        <w:pStyle w:val="Paragrafi"/>
        <w:rPr>
          <w:lang w:val="sq-AL"/>
        </w:rPr>
      </w:pPr>
    </w:p>
    <w:p w:rsidR="00393D24" w:rsidRPr="007542C3" w:rsidRDefault="00393D24" w:rsidP="002E4B8A">
      <w:pPr>
        <w:pStyle w:val="Paragrafi"/>
        <w:rPr>
          <w:lang w:val="sq-AL"/>
        </w:rPr>
      </w:pPr>
    </w:p>
    <w:p w:rsidR="00393D24" w:rsidRPr="007542C3" w:rsidRDefault="00393D24" w:rsidP="002E4B8A">
      <w:pPr>
        <w:pStyle w:val="Paragrafi"/>
        <w:rPr>
          <w:lang w:val="sq-AL"/>
        </w:rPr>
      </w:pPr>
    </w:p>
    <w:p w:rsidR="00393D24" w:rsidRPr="007542C3" w:rsidRDefault="00393D2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7</w:t>
      </w:r>
      <w:r w:rsidR="00D35C07" w:rsidRPr="007542C3">
        <w:rPr>
          <w:lang w:val="sq-AL"/>
        </w:rPr>
        <w:t>.</w:t>
      </w:r>
      <w:r w:rsidRPr="007542C3">
        <w:rPr>
          <w:lang w:val="sq-AL"/>
        </w:rPr>
        <w:t xml:space="preserve"> Të gjitha krahët duhet të jenë të ngritura</w:t>
      </w:r>
    </w:p>
    <w:p w:rsidR="002E4B8A" w:rsidRPr="007542C3" w:rsidRDefault="002E4B8A" w:rsidP="002E4B8A">
      <w:pPr>
        <w:pStyle w:val="Paragrafi"/>
        <w:rPr>
          <w:lang w:val="sq-AL"/>
        </w:rPr>
      </w:pPr>
      <w:r w:rsidRPr="007542C3">
        <w:rPr>
          <w:lang w:val="sq-AL"/>
        </w:rPr>
        <w:t>(tubat që mbështeten përkundrejt krahëve, konsiderohet si mbështetje e rregullt kur lartësia e krahut</w:t>
      </w:r>
      <w:r w:rsidR="00D463B0" w:rsidRPr="007542C3">
        <w:rPr>
          <w:lang w:val="sq-AL"/>
        </w:rPr>
        <w:t xml:space="preserve"> </w:t>
      </w:r>
      <w:r w:rsidRPr="007542C3">
        <w:rPr>
          <w:lang w:val="sq-AL"/>
        </w:rPr>
        <w:t xml:space="preserve">kalon të paktën ½ e </w:t>
      </w:r>
      <w:r w:rsidR="006E5080" w:rsidRPr="007542C3">
        <w:rPr>
          <w:lang w:val="sq-AL"/>
        </w:rPr>
        <w:t>diamet</w:t>
      </w:r>
      <w:r w:rsidR="003331B1" w:rsidRPr="007542C3">
        <w:rPr>
          <w:lang w:val="sq-AL"/>
        </w:rPr>
        <w:t>ri</w:t>
      </w:r>
      <w:r w:rsidRPr="007542C3">
        <w:rPr>
          <w:lang w:val="sq-AL"/>
        </w:rPr>
        <w:t>t të tubit)</w:t>
      </w:r>
      <w:r w:rsidR="001250D3" w:rsidRPr="007542C3">
        <w:rPr>
          <w:lang w:val="sq-AL"/>
        </w:rPr>
        <w:t>.</w:t>
      </w:r>
    </w:p>
    <w:p w:rsidR="002E4B8A" w:rsidRPr="007542C3" w:rsidRDefault="002E4B8A" w:rsidP="002E4B8A">
      <w:pPr>
        <w:pStyle w:val="Paragrafi"/>
        <w:rPr>
          <w:lang w:val="sq-AL"/>
        </w:rPr>
      </w:pPr>
      <w:r w:rsidRPr="007542C3">
        <w:rPr>
          <w:lang w:val="sq-AL"/>
        </w:rPr>
        <w:t>8</w:t>
      </w:r>
      <w:r w:rsidR="00D35C07" w:rsidRPr="007542C3">
        <w:rPr>
          <w:lang w:val="sq-AL"/>
        </w:rPr>
        <w:t>.</w:t>
      </w:r>
      <w:r w:rsidRPr="007542C3">
        <w:rPr>
          <w:lang w:val="sq-AL"/>
        </w:rPr>
        <w:t xml:space="preserve"> Tubat që sigurohen nëpërmjet vetëm dy krahëve duhet të dalin përtej krahëve të paktën:</w:t>
      </w:r>
    </w:p>
    <w:p w:rsidR="002E4B8A" w:rsidRPr="007542C3" w:rsidRDefault="00E60753" w:rsidP="002E4B8A">
      <w:pPr>
        <w:pStyle w:val="Paragrafi"/>
        <w:rPr>
          <w:lang w:val="sq-AL"/>
        </w:rPr>
      </w:pPr>
      <w:r w:rsidRPr="00E60753">
        <w:rPr>
          <w:lang w:val="sq-AL"/>
        </w:rPr>
        <w:pict>
          <v:line id="Line 29" o:spid="_x0000_s1430" style="position:absolute;left:0;text-align:left;z-index:251552768;visibility:visible;mso-wrap-distance-left:3.17497mm;mso-wrap-distance-right:3.17497mm" from="334.1pt,1.4pt" to="334.1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hnzFQIAACs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"/>
        </w:pict>
      </w:r>
      <w:r w:rsidR="00D35C07" w:rsidRPr="007542C3">
        <w:rPr>
          <w:lang w:val="sq-AL"/>
        </w:rPr>
        <w:t>-</w:t>
      </w:r>
      <w:r w:rsidR="002E4B8A" w:rsidRPr="007542C3">
        <w:rPr>
          <w:lang w:val="sq-AL"/>
        </w:rPr>
        <w:t xml:space="preserve"> për tuba me sipërfaqe të papërpunuar                 30 cm                          0 cm</w:t>
      </w:r>
    </w:p>
    <w:p w:rsidR="002E4B8A" w:rsidRPr="007542C3" w:rsidRDefault="00D35C07" w:rsidP="002E4B8A">
      <w:pPr>
        <w:pStyle w:val="Paragrafi"/>
        <w:rPr>
          <w:lang w:val="sq-AL"/>
        </w:rPr>
      </w:pPr>
      <w:r w:rsidRPr="007542C3">
        <w:rPr>
          <w:lang w:val="sq-AL"/>
        </w:rPr>
        <w:t>-</w:t>
      </w:r>
      <w:r w:rsidR="002E4B8A" w:rsidRPr="007542C3">
        <w:rPr>
          <w:lang w:val="sq-AL"/>
        </w:rPr>
        <w:t xml:space="preserve"> për tuba të grasatuar ose</w:t>
      </w:r>
      <w:r w:rsidR="00D463B0" w:rsidRPr="007542C3">
        <w:rPr>
          <w:lang w:val="sq-AL"/>
        </w:rPr>
        <w:t xml:space="preserve"> </w:t>
      </w:r>
      <w:r w:rsidR="002E4B8A" w:rsidRPr="007542C3">
        <w:rPr>
          <w:lang w:val="sq-AL"/>
        </w:rPr>
        <w:t>të veshur</w:t>
      </w:r>
      <w:r w:rsidR="001250D3" w:rsidRPr="007542C3">
        <w:rPr>
          <w:lang w:val="sq-AL"/>
        </w:rPr>
        <w:t xml:space="preserve"> të lëmuar</w:t>
      </w:r>
      <w:r w:rsidR="002E4B8A" w:rsidRPr="007542C3">
        <w:rPr>
          <w:lang w:val="sq-AL"/>
        </w:rPr>
        <w:t xml:space="preserve">  </w:t>
      </w:r>
      <w:r w:rsidR="001250D3" w:rsidRPr="007542C3">
        <w:rPr>
          <w:lang w:val="sq-AL"/>
        </w:rPr>
        <w:t xml:space="preserve">     </w:t>
      </w:r>
      <w:r w:rsidR="0002657B">
        <w:rPr>
          <w:lang w:val="sq-AL"/>
        </w:rPr>
        <w:t xml:space="preserve"> </w:t>
      </w:r>
      <w:r w:rsidR="002E4B8A" w:rsidRPr="007542C3">
        <w:rPr>
          <w:lang w:val="sq-AL"/>
        </w:rPr>
        <w:t>5</w:t>
      </w:r>
      <w:r w:rsidR="0002657B">
        <w:rPr>
          <w:lang w:val="sq-AL"/>
        </w:rPr>
        <w:t xml:space="preserve">0 cm                          </w:t>
      </w:r>
      <w:r w:rsidR="002E4B8A" w:rsidRPr="007542C3">
        <w:rPr>
          <w:lang w:val="sq-AL"/>
        </w:rPr>
        <w:t>0 cm</w:t>
      </w:r>
    </w:p>
    <w:p w:rsidR="002E4B8A" w:rsidRPr="007542C3" w:rsidRDefault="002E4B8A" w:rsidP="002E4B8A">
      <w:pPr>
        <w:pStyle w:val="Paragrafi"/>
        <w:rPr>
          <w:lang w:val="sq-AL"/>
        </w:rPr>
      </w:pPr>
      <w:r w:rsidRPr="007542C3">
        <w:rPr>
          <w:lang w:val="sq-AL"/>
        </w:rPr>
        <w:t>9</w:t>
      </w:r>
      <w:r w:rsidR="00D35C07" w:rsidRPr="007542C3">
        <w:rPr>
          <w:lang w:val="sq-AL"/>
        </w:rPr>
        <w:t xml:space="preserve">. </w:t>
      </w:r>
      <w:r w:rsidRPr="007542C3">
        <w:rPr>
          <w:lang w:val="sq-AL"/>
        </w:rPr>
        <w:t>I  tubave të grasatuar ose të veshur të lëmuar:</w:t>
      </w:r>
    </w:p>
    <w:p w:rsidR="002E4B8A" w:rsidRPr="007542C3" w:rsidRDefault="002E4B8A" w:rsidP="002E4B8A">
      <w:pPr>
        <w:pStyle w:val="Paragrafi"/>
        <w:rPr>
          <w:lang w:val="sq-AL"/>
        </w:rPr>
      </w:pPr>
      <w:r w:rsidRPr="007542C3">
        <w:rPr>
          <w:lang w:val="sq-AL"/>
        </w:rPr>
        <w:t xml:space="preserve">përdoren pajisje </w:t>
      </w:r>
      <w:r w:rsidR="00D35C07" w:rsidRPr="007542C3">
        <w:rPr>
          <w:lang w:val="sq-AL"/>
        </w:rPr>
        <w:t>me koefi</w:t>
      </w:r>
      <w:r w:rsidR="00D463B0" w:rsidRPr="007542C3">
        <w:rPr>
          <w:lang w:val="sq-AL"/>
        </w:rPr>
        <w:t>ci</w:t>
      </w:r>
      <w:r w:rsidR="00D35C07" w:rsidRPr="007542C3">
        <w:rPr>
          <w:lang w:val="sq-AL"/>
        </w:rPr>
        <w:t>ent të lartë fërkimi (</w:t>
      </w:r>
      <w:r w:rsidRPr="007542C3">
        <w:rPr>
          <w:lang w:val="sq-AL"/>
        </w:rPr>
        <w:t>µ të paktën 0.70)</w:t>
      </w:r>
      <w:r w:rsidR="001250D3" w:rsidRPr="007542C3">
        <w:rPr>
          <w:lang w:val="sq-AL"/>
        </w:rPr>
        <w:t>.</w:t>
      </w:r>
    </w:p>
    <w:p w:rsidR="002E4B8A" w:rsidRPr="007542C3" w:rsidRDefault="002E4B8A" w:rsidP="002E4B8A">
      <w:pPr>
        <w:pStyle w:val="Paragrafi"/>
        <w:rPr>
          <w:lang w:val="sq-AL"/>
        </w:rPr>
      </w:pPr>
      <w:r w:rsidRPr="007542C3">
        <w:rPr>
          <w:lang w:val="sq-AL"/>
        </w:rPr>
        <w:t>10</w:t>
      </w:r>
      <w:r w:rsidR="00D35C07" w:rsidRPr="007542C3">
        <w:rPr>
          <w:lang w:val="sq-AL"/>
        </w:rPr>
        <w:t>.</w:t>
      </w:r>
      <w:r w:rsidRPr="007542C3">
        <w:rPr>
          <w:lang w:val="sq-AL"/>
        </w:rPr>
        <w:t xml:space="preserve"> I stivave bëhet duke i lidhur nga poshtë me shirita ose fasheta (forca këputëse të paktën 30 kN), 1 për </w:t>
      </w:r>
      <w:r w:rsidR="002F2914" w:rsidRPr="007542C3">
        <w:rPr>
          <w:lang w:val="sq-AL"/>
        </w:rPr>
        <w:t>çdo</w:t>
      </w:r>
      <w:r w:rsidR="00D35C07" w:rsidRPr="007542C3">
        <w:rPr>
          <w:lang w:val="sq-AL"/>
        </w:rPr>
        <w:t xml:space="preserve"> 6 m</w:t>
      </w:r>
      <w:r w:rsidRPr="007542C3">
        <w:rPr>
          <w:lang w:val="sq-AL"/>
        </w:rPr>
        <w:t xml:space="preserve"> të gjatësisë s</w:t>
      </w:r>
      <w:r w:rsidR="001250D3" w:rsidRPr="007542C3">
        <w:rPr>
          <w:rFonts w:ascii="Times New Roman" w:hAnsi="Times New Roman"/>
          <w:lang w:val="sq-AL"/>
        </w:rPr>
        <w:t>ë</w:t>
      </w:r>
      <w:r w:rsidRPr="007542C3">
        <w:rPr>
          <w:lang w:val="sq-AL"/>
        </w:rPr>
        <w:t xml:space="preserve"> tubave dhe të paktën 2 shirita për stivë; shiriti vendoset afërsisht 50 cm larg nga fundi i tubave, duke pasur parasysh dhe kushtet n</w:t>
      </w:r>
      <w:r w:rsidR="00D35C07" w:rsidRPr="007542C3">
        <w:rPr>
          <w:rFonts w:ascii="Times New Roman" w:hAnsi="Times New Roman"/>
          <w:lang w:val="sq-AL"/>
        </w:rPr>
        <w:t>ë</w:t>
      </w:r>
      <w:r w:rsidRPr="007542C3">
        <w:rPr>
          <w:lang w:val="sq-AL"/>
        </w:rPr>
        <w:t xml:space="preserve"> vijim:</w:t>
      </w:r>
    </w:p>
    <w:tbl>
      <w:tblPr>
        <w:tblW w:w="0" w:type="auto"/>
        <w:tblBorders>
          <w:insideH w:val="single" w:sz="4" w:space="0" w:color="auto"/>
          <w:insideV w:val="single" w:sz="4" w:space="0" w:color="auto"/>
        </w:tblBorders>
        <w:tblLook w:val="04A0"/>
      </w:tblPr>
      <w:tblGrid>
        <w:gridCol w:w="4643"/>
        <w:gridCol w:w="4644"/>
      </w:tblGrid>
      <w:tr w:rsidR="00393D24" w:rsidRPr="007542C3" w:rsidTr="00CD1173">
        <w:tc>
          <w:tcPr>
            <w:tcW w:w="4643" w:type="dxa"/>
          </w:tcPr>
          <w:p w:rsidR="00393D24" w:rsidRPr="00CD1173" w:rsidRDefault="00393D24" w:rsidP="00CD1173">
            <w:pPr>
              <w:pStyle w:val="Paragrafi"/>
              <w:ind w:firstLine="0"/>
              <w:rPr>
                <w:lang w:val="sq-AL"/>
              </w:rPr>
            </w:pPr>
            <w:r w:rsidRPr="00CD1173">
              <w:rPr>
                <w:lang w:val="sq-AL"/>
              </w:rPr>
              <w:t>- Kur tubat dalin mbi krahët më tepër se gjysma e diametrit t</w:t>
            </w:r>
            <w:r w:rsidRPr="00CD1173">
              <w:rPr>
                <w:rFonts w:ascii="Times New Roman" w:hAnsi="Times New Roman"/>
                <w:lang w:val="sq-AL"/>
              </w:rPr>
              <w:t>ë</w:t>
            </w:r>
            <w:r w:rsidRPr="00CD1173">
              <w:rPr>
                <w:lang w:val="sq-AL"/>
              </w:rPr>
              <w:t xml:space="preserve"> tyre, ose</w:t>
            </w:r>
          </w:p>
          <w:p w:rsidR="00393D24" w:rsidRPr="00CD1173" w:rsidRDefault="00393D24" w:rsidP="00CD1173">
            <w:pPr>
              <w:pStyle w:val="Paragrafi"/>
              <w:ind w:firstLine="0"/>
              <w:rPr>
                <w:lang w:val="sq-AL"/>
              </w:rPr>
            </w:pPr>
            <w:r w:rsidRPr="00CD1173">
              <w:rPr>
                <w:lang w:val="sq-AL"/>
              </w:rPr>
              <w:t>- Kur distanca është më e vogël se ajo e theksuar në pikën 5 ose</w:t>
            </w:r>
          </w:p>
          <w:p w:rsidR="00393D24" w:rsidRPr="00CD1173" w:rsidRDefault="00393D24" w:rsidP="00CD1173">
            <w:pPr>
              <w:pStyle w:val="Paragrafi"/>
              <w:ind w:firstLine="0"/>
              <w:rPr>
                <w:lang w:val="sq-AL"/>
              </w:rPr>
            </w:pPr>
            <w:r w:rsidRPr="00CD1173">
              <w:rPr>
                <w:lang w:val="sq-AL"/>
              </w:rPr>
              <w:t>- Kur tubat janë të grasatuar ose me veshje të lëmuar</w:t>
            </w:r>
          </w:p>
        </w:tc>
        <w:tc>
          <w:tcPr>
            <w:tcW w:w="4644" w:type="dxa"/>
          </w:tcPr>
          <w:p w:rsidR="00393D24" w:rsidRPr="00CD1173" w:rsidRDefault="00E5472D" w:rsidP="00CD1173">
            <w:pPr>
              <w:pStyle w:val="Paragrafi"/>
              <w:ind w:firstLine="0"/>
              <w:jc w:val="left"/>
              <w:rPr>
                <w:lang w:val="sq-AL"/>
              </w:rPr>
            </w:pPr>
            <w:r w:rsidRPr="00CD1173">
              <w:rPr>
                <w:lang w:val="sq-AL"/>
              </w:rPr>
              <w:t>- Kur tubat janë të grasatuar ose me veshje të lëmuar dhe në mungesë të pajisjeve me koeficient fërkimi të lartë</w:t>
            </w:r>
          </w:p>
        </w:tc>
      </w:tr>
    </w:tbl>
    <w:p w:rsidR="00393D24" w:rsidRPr="007542C3" w:rsidRDefault="00393D24"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mallit dhe gabariti i ngarkesës: shih </w:t>
      </w:r>
      <w:r w:rsidR="005A42B8" w:rsidRPr="007542C3">
        <w:rPr>
          <w:lang w:val="sq-AL"/>
        </w:rPr>
        <w:t>n</w:t>
      </w:r>
      <w:r w:rsidRPr="007542C3">
        <w:rPr>
          <w:lang w:val="sq-AL"/>
        </w:rPr>
        <w:t>enin 2 dhe 3.</w:t>
      </w:r>
    </w:p>
    <w:p w:rsidR="002E4B8A" w:rsidRPr="007542C3" w:rsidRDefault="002E4B8A" w:rsidP="002E4B8A">
      <w:pPr>
        <w:pStyle w:val="Paragrafi"/>
        <w:rPr>
          <w:lang w:val="sq-AL"/>
        </w:rPr>
      </w:pPr>
      <w:r w:rsidRPr="007542C3">
        <w:rPr>
          <w:lang w:val="sq-AL"/>
        </w:rPr>
        <w:t>Për trafik të destinuar për RENFE, shiritat (fiksimi indirekt) duhet të sigurohen tensionim i integruar nëpërmjet</w:t>
      </w:r>
      <w:r w:rsidR="00D463B0" w:rsidRPr="007542C3">
        <w:rPr>
          <w:lang w:val="sq-AL"/>
        </w:rPr>
        <w:t xml:space="preserve"> p</w:t>
      </w:r>
      <w:r w:rsidRPr="007542C3">
        <w:rPr>
          <w:lang w:val="sq-AL"/>
        </w:rPr>
        <w:t>ajisjeve</w:t>
      </w:r>
    </w:p>
    <w:p w:rsidR="002E4B8A" w:rsidRPr="007542C3" w:rsidRDefault="002E4B8A" w:rsidP="002E4B8A">
      <w:pPr>
        <w:pStyle w:val="Paragrafi"/>
        <w:rPr>
          <w:lang w:val="sq-AL"/>
        </w:rPr>
      </w:pPr>
    </w:p>
    <w:p w:rsidR="0002657B" w:rsidRDefault="0002657B" w:rsidP="00A031DE">
      <w:pPr>
        <w:pStyle w:val="Paragrafi"/>
        <w:jc w:val="center"/>
        <w:rPr>
          <w:lang w:val="sq-AL"/>
        </w:rPr>
      </w:pPr>
    </w:p>
    <w:p w:rsidR="002E4B8A" w:rsidRPr="007542C3" w:rsidRDefault="002E4B8A" w:rsidP="0002657B">
      <w:pPr>
        <w:pStyle w:val="NeniNr"/>
      </w:pPr>
      <w:r w:rsidRPr="007542C3">
        <w:t>Neni 19</w:t>
      </w:r>
    </w:p>
    <w:p w:rsidR="00A031DE" w:rsidRPr="007542C3" w:rsidRDefault="002E4B8A" w:rsidP="0002657B">
      <w:pPr>
        <w:pStyle w:val="NeniTitull"/>
      </w:pPr>
      <w:r w:rsidRPr="007542C3">
        <w:t>Tuba çe</w:t>
      </w:r>
      <w:r w:rsidR="00782059" w:rsidRPr="007542C3">
        <w:t>liku të ngarkuar në stiv</w:t>
      </w:r>
      <w:r w:rsidR="00203909" w:rsidRPr="007542C3">
        <w:rPr>
          <w:rFonts w:ascii="Times New Roman" w:hAnsi="Times New Roman"/>
        </w:rPr>
        <w:t>ë</w:t>
      </w:r>
      <w:r w:rsidR="00782059" w:rsidRPr="007542C3">
        <w:t xml:space="preserve"> bishtdallëndysheje</w:t>
      </w:r>
      <w:r w:rsidRPr="007542C3">
        <w:t xml:space="preserve">, me tako </w:t>
      </w:r>
      <w:r w:rsidR="00782059" w:rsidRPr="007542C3">
        <w:t>anësore</w:t>
      </w:r>
      <w:r w:rsidRPr="007542C3">
        <w:t xml:space="preserve"> </w:t>
      </w:r>
    </w:p>
    <w:p w:rsidR="00A031DE" w:rsidRPr="007542C3" w:rsidRDefault="00A031DE" w:rsidP="00A031DE">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031DE" w:rsidRPr="007542C3" w:rsidTr="00CD1173">
        <w:tc>
          <w:tcPr>
            <w:tcW w:w="3798" w:type="dxa"/>
          </w:tcPr>
          <w:p w:rsidR="00A031DE" w:rsidRPr="00CD1173" w:rsidRDefault="00A031DE"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031DE" w:rsidRPr="00CD1173" w:rsidRDefault="00A031DE" w:rsidP="00CD1173">
            <w:pPr>
              <w:pStyle w:val="Paragrafi"/>
              <w:ind w:firstLine="0"/>
              <w:rPr>
                <w:lang w:val="sq-AL"/>
              </w:rPr>
            </w:pPr>
            <w:r w:rsidRPr="00CD1173">
              <w:rPr>
                <w:lang w:val="sq-AL"/>
              </w:rPr>
              <w:t>Vagonët me trena bllok dhe transport të kombinuar</w:t>
            </w:r>
          </w:p>
          <w:p w:rsidR="00A031DE" w:rsidRPr="00CD1173" w:rsidRDefault="00A031DE" w:rsidP="00CD1173">
            <w:pPr>
              <w:pStyle w:val="Paragrafi"/>
              <w:ind w:firstLine="0"/>
              <w:rPr>
                <w:lang w:val="sq-AL"/>
              </w:rPr>
            </w:pPr>
            <w:r w:rsidRPr="00CD1173">
              <w:rPr>
                <w:lang w:val="sq-AL"/>
              </w:rPr>
              <w:t>Vagonë me amortizator me kors të gjatë</w:t>
            </w:r>
          </w:p>
        </w:tc>
      </w:tr>
    </w:tbl>
    <w:p w:rsidR="002E4B8A" w:rsidRPr="007542C3" w:rsidRDefault="002E4B8A" w:rsidP="00A031DE">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Tuba çeliku me </w:t>
      </w:r>
      <w:r w:rsidR="00657BDC" w:rsidRPr="007542C3">
        <w:rPr>
          <w:lang w:val="sq-AL"/>
        </w:rPr>
        <w:t>sipër</w:t>
      </w:r>
      <w:r w:rsidRPr="007542C3">
        <w:rPr>
          <w:lang w:val="sq-AL"/>
        </w:rPr>
        <w:t>faqe të çfarëdoshme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w:t>
      </w:r>
      <w:r w:rsidR="00782059" w:rsidRPr="007542C3">
        <w:rPr>
          <w:rFonts w:ascii="Times New Roman" w:hAnsi="Times New Roman"/>
          <w:lang w:val="sq-AL"/>
        </w:rPr>
        <w:t>ë</w:t>
      </w:r>
      <w:r w:rsidR="002E4B8A" w:rsidRPr="007542C3">
        <w:rPr>
          <w:lang w:val="sq-AL"/>
        </w:rPr>
        <w:t xml:space="preserve"> dhe dysheme dërrase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Tubat ngarkohen,</w:t>
      </w:r>
      <w:r w:rsidR="00CF368C" w:rsidRPr="007542C3">
        <w:rPr>
          <w:lang w:val="sq-AL"/>
        </w:rPr>
        <w:t xml:space="preserve"> </w:t>
      </w:r>
      <w:r w:rsidRPr="007542C3">
        <w:rPr>
          <w:lang w:val="sq-AL"/>
        </w:rPr>
        <w:t>të sistemuara si më poshtë:</w:t>
      </w:r>
    </w:p>
    <w:p w:rsidR="002E4B8A" w:rsidRPr="007542C3" w:rsidRDefault="002E4B8A" w:rsidP="002E4B8A">
      <w:pPr>
        <w:pStyle w:val="Paragrafi"/>
        <w:rPr>
          <w:lang w:val="sq-AL"/>
        </w:rPr>
      </w:pPr>
      <w:r w:rsidRPr="007542C3">
        <w:rPr>
          <w:lang w:val="sq-AL"/>
        </w:rPr>
        <w:t>1</w:t>
      </w:r>
      <w:r w:rsidR="00CF368C" w:rsidRPr="007542C3">
        <w:rPr>
          <w:lang w:val="sq-AL"/>
        </w:rPr>
        <w:t>.</w:t>
      </w:r>
      <w:r w:rsidRPr="007542C3">
        <w:rPr>
          <w:lang w:val="sq-AL"/>
        </w:rPr>
        <w:t xml:space="preserve"> </w:t>
      </w:r>
      <w:r w:rsidR="008E2DB7" w:rsidRPr="007542C3">
        <w:rPr>
          <w:lang w:val="sq-AL"/>
        </w:rPr>
        <w:t>Rresht</w:t>
      </w:r>
      <w:r w:rsidRPr="007542C3">
        <w:rPr>
          <w:lang w:val="sq-AL"/>
        </w:rPr>
        <w:t>i i par</w:t>
      </w:r>
      <w:r w:rsidR="00CF368C" w:rsidRPr="007542C3">
        <w:rPr>
          <w:rFonts w:ascii="Times New Roman" w:hAnsi="Times New Roman"/>
          <w:lang w:val="sq-AL"/>
        </w:rPr>
        <w:t>ë</w:t>
      </w:r>
      <w:r w:rsidRPr="007542C3">
        <w:rPr>
          <w:lang w:val="sq-AL"/>
        </w:rPr>
        <w:t xml:space="preserve"> vendoset direkt në dyshemenë e vagonit, në traversa bylyk ose në dërrasa, të puthitura me njëra</w:t>
      </w:r>
      <w:r w:rsidR="00782059" w:rsidRPr="007542C3">
        <w:rPr>
          <w:lang w:val="sq-AL"/>
        </w:rPr>
        <w:t>-</w:t>
      </w:r>
      <w:r w:rsidRPr="007542C3">
        <w:rPr>
          <w:lang w:val="sq-AL"/>
        </w:rPr>
        <w:t>tjetrën</w:t>
      </w:r>
      <w:r w:rsidR="00766B68" w:rsidRPr="007542C3">
        <w:rPr>
          <w:lang w:val="sq-AL"/>
        </w:rPr>
        <w:t>.</w:t>
      </w:r>
    </w:p>
    <w:p w:rsidR="002E4B8A" w:rsidRPr="007542C3" w:rsidRDefault="00782059" w:rsidP="002E4B8A">
      <w:pPr>
        <w:pStyle w:val="Paragrafi"/>
        <w:rPr>
          <w:lang w:val="sq-AL"/>
        </w:rPr>
      </w:pPr>
      <w:r w:rsidRPr="007542C3">
        <w:rPr>
          <w:lang w:val="sq-AL"/>
        </w:rPr>
        <w:t>2</w:t>
      </w:r>
      <w:r w:rsidR="00CF368C" w:rsidRPr="007542C3">
        <w:rPr>
          <w:lang w:val="sq-AL"/>
        </w:rPr>
        <w:t>.</w:t>
      </w:r>
      <w:r w:rsidRPr="007542C3">
        <w:rPr>
          <w:lang w:val="sq-AL"/>
        </w:rPr>
        <w:t xml:space="preserve"> Maksimumi 3 rreshta tip bishtdallëndysheje</w:t>
      </w:r>
      <w:r w:rsidR="002E4B8A" w:rsidRPr="007542C3">
        <w:rPr>
          <w:lang w:val="sq-AL"/>
        </w:rPr>
        <w:t xml:space="preserve"> (gjithsej 4 duke përfshirë </w:t>
      </w:r>
      <w:r w:rsidR="008E2DB7" w:rsidRPr="007542C3">
        <w:rPr>
          <w:lang w:val="sq-AL"/>
        </w:rPr>
        <w:t>rresht</w:t>
      </w:r>
      <w:r w:rsidR="002E4B8A" w:rsidRPr="007542C3">
        <w:rPr>
          <w:lang w:val="sq-AL"/>
        </w:rPr>
        <w:t>in e parë)</w:t>
      </w:r>
      <w:r w:rsidR="00766B68" w:rsidRPr="007542C3">
        <w:rPr>
          <w:lang w:val="sq-AL"/>
        </w:rPr>
        <w:t>.</w:t>
      </w:r>
    </w:p>
    <w:p w:rsidR="002E4B8A" w:rsidRPr="007542C3" w:rsidRDefault="006E5080" w:rsidP="002E4B8A">
      <w:pPr>
        <w:pStyle w:val="Paragrafi"/>
        <w:rPr>
          <w:lang w:val="sq-AL"/>
        </w:rPr>
      </w:pPr>
      <w:r w:rsidRPr="007542C3">
        <w:rPr>
          <w:lang w:val="sq-AL"/>
        </w:rPr>
        <w:t>Diamet</w:t>
      </w:r>
      <w:r w:rsidR="003331B1" w:rsidRPr="007542C3">
        <w:rPr>
          <w:lang w:val="sq-AL"/>
        </w:rPr>
        <w:t>ri</w:t>
      </w:r>
      <w:r w:rsidR="002E4B8A" w:rsidRPr="007542C3">
        <w:rPr>
          <w:lang w:val="sq-AL"/>
        </w:rPr>
        <w:t xml:space="preserve"> i tubave të</w:t>
      </w:r>
      <w:r w:rsidR="00782059" w:rsidRPr="007542C3">
        <w:rPr>
          <w:lang w:val="sq-AL"/>
        </w:rPr>
        <w:t xml:space="preserve"> </w:t>
      </w:r>
      <w:r w:rsidR="008E2DB7" w:rsidRPr="007542C3">
        <w:rPr>
          <w:lang w:val="sq-AL"/>
        </w:rPr>
        <w:t>rresht</w:t>
      </w:r>
      <w:r w:rsidR="00782059" w:rsidRPr="007542C3">
        <w:rPr>
          <w:lang w:val="sq-AL"/>
        </w:rPr>
        <w:t>it bishtdallëndysheje</w:t>
      </w:r>
      <w:r w:rsidR="002E4B8A" w:rsidRPr="007542C3">
        <w:rPr>
          <w:lang w:val="sq-AL"/>
        </w:rPr>
        <w:t xml:space="preserve"> duhet të jetë i barabartë ose më i vogël se </w:t>
      </w:r>
      <w:r w:rsidRPr="007542C3">
        <w:rPr>
          <w:lang w:val="sq-AL"/>
        </w:rPr>
        <w:t>diamet</w:t>
      </w:r>
      <w:r w:rsidR="003331B1" w:rsidRPr="007542C3">
        <w:rPr>
          <w:lang w:val="sq-AL"/>
        </w:rPr>
        <w:t>ri</w:t>
      </w:r>
      <w:r w:rsidR="002E4B8A" w:rsidRPr="007542C3">
        <w:rPr>
          <w:lang w:val="sq-AL"/>
        </w:rPr>
        <w:t xml:space="preserve"> i tubave të </w:t>
      </w:r>
      <w:r w:rsidR="008E2DB7" w:rsidRPr="007542C3">
        <w:rPr>
          <w:lang w:val="sq-AL"/>
        </w:rPr>
        <w:t>rresht</w:t>
      </w:r>
      <w:r w:rsidR="002E4B8A" w:rsidRPr="007542C3">
        <w:rPr>
          <w:lang w:val="sq-AL"/>
        </w:rPr>
        <w:t>it mbi të cilën mbështeten (ngarkohen)</w:t>
      </w:r>
      <w:r w:rsidR="00766B68" w:rsidRPr="007542C3">
        <w:rPr>
          <w:lang w:val="sq-AL"/>
        </w:rPr>
        <w:t>.</w:t>
      </w:r>
      <w:r w:rsidR="002E4B8A" w:rsidRPr="007542C3">
        <w:rPr>
          <w:lang w:val="sq-AL"/>
        </w:rPr>
        <w:t xml:space="preserve"> </w:t>
      </w:r>
    </w:p>
    <w:p w:rsidR="002E4B8A" w:rsidRPr="007542C3" w:rsidRDefault="002E4B8A" w:rsidP="002E4B8A">
      <w:pPr>
        <w:pStyle w:val="Paragrafi"/>
        <w:rPr>
          <w:lang w:val="sq-AL"/>
        </w:rPr>
      </w:pPr>
      <w:r w:rsidRPr="007542C3">
        <w:rPr>
          <w:lang w:val="sq-AL"/>
        </w:rPr>
        <w:t>3</w:t>
      </w:r>
      <w:r w:rsidR="00CF368C" w:rsidRPr="007542C3">
        <w:rPr>
          <w:lang w:val="sq-AL"/>
        </w:rPr>
        <w:t>.</w:t>
      </w:r>
      <w:r w:rsidRPr="007542C3">
        <w:rPr>
          <w:lang w:val="sq-AL"/>
        </w:rPr>
        <w:t xml:space="preserve"> Tubat dalin jashtë dërrasave të paktën 50 cm.</w:t>
      </w:r>
    </w:p>
    <w:p w:rsidR="002E4B8A" w:rsidRPr="007542C3" w:rsidRDefault="002E4B8A" w:rsidP="002E4B8A">
      <w:pPr>
        <w:pStyle w:val="Paragrafi"/>
        <w:rPr>
          <w:lang w:val="sq-AL"/>
        </w:rPr>
      </w:pPr>
      <w:r w:rsidRPr="007542C3">
        <w:rPr>
          <w:lang w:val="sq-AL"/>
        </w:rPr>
        <w:t>4</w:t>
      </w:r>
      <w:r w:rsidR="00CF368C" w:rsidRPr="007542C3">
        <w:rPr>
          <w:lang w:val="sq-AL"/>
        </w:rPr>
        <w:t>.</w:t>
      </w:r>
      <w:r w:rsidRPr="007542C3">
        <w:rPr>
          <w:lang w:val="sq-AL"/>
        </w:rPr>
        <w:t xml:space="preserve"> Distanca (</w:t>
      </w:r>
      <w:r w:rsidR="008E2DB7" w:rsidRPr="007542C3">
        <w:rPr>
          <w:lang w:val="sq-AL"/>
        </w:rPr>
        <w:t>hapësir</w:t>
      </w:r>
      <w:r w:rsidRPr="007542C3">
        <w:rPr>
          <w:lang w:val="sq-AL"/>
        </w:rPr>
        <w:t>a) minimale</w:t>
      </w:r>
    </w:p>
    <w:p w:rsidR="002E4B8A" w:rsidRPr="007542C3" w:rsidRDefault="00E60753" w:rsidP="002E4B8A">
      <w:pPr>
        <w:pStyle w:val="Paragrafi"/>
        <w:rPr>
          <w:lang w:val="sq-AL"/>
        </w:rPr>
      </w:pPr>
      <w:r w:rsidRPr="00E60753">
        <w:rPr>
          <w:lang w:val="sq-AL"/>
        </w:rPr>
        <w:pict>
          <v:polyline id="Freeform 32" o:spid="_x0000_s1433" style="position:absolute;left:0;text-align:left;z-index:25155379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points="326.8pt,4.7pt,327.6pt,25.65pt" coordsize="1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">
            <v:path arrowok="t" o:connecttype="custom" o:connectlocs="0,0;6451600,168951275" o:connectangles="0,0"/>
          </v:polyline>
        </w:pict>
      </w:r>
      <w:r w:rsidR="00782059" w:rsidRPr="007542C3">
        <w:rPr>
          <w:lang w:val="sq-AL"/>
        </w:rPr>
        <w:t>-</w:t>
      </w:r>
      <w:r w:rsidR="002E4B8A" w:rsidRPr="007542C3">
        <w:rPr>
          <w:lang w:val="sq-AL"/>
        </w:rPr>
        <w:t xml:space="preserve"> për tuba me sipërfaqe të p</w:t>
      </w:r>
      <w:r w:rsidR="00766B68" w:rsidRPr="007542C3">
        <w:rPr>
          <w:lang w:val="sq-AL"/>
        </w:rPr>
        <w:t xml:space="preserve">apërpunuar                 </w:t>
      </w:r>
      <w:r w:rsidR="002E4B8A" w:rsidRPr="007542C3">
        <w:rPr>
          <w:lang w:val="sq-AL"/>
        </w:rPr>
        <w:t xml:space="preserve">30 cm                   0 cm  </w:t>
      </w:r>
    </w:p>
    <w:p w:rsidR="002E4B8A" w:rsidRPr="007542C3" w:rsidRDefault="00782059" w:rsidP="002E4B8A">
      <w:pPr>
        <w:pStyle w:val="Paragrafi"/>
        <w:rPr>
          <w:lang w:val="sq-AL"/>
        </w:rPr>
      </w:pPr>
      <w:r w:rsidRPr="007542C3">
        <w:rPr>
          <w:lang w:val="sq-AL"/>
        </w:rPr>
        <w:t>-</w:t>
      </w:r>
      <w:r w:rsidR="002E4B8A" w:rsidRPr="007542C3">
        <w:rPr>
          <w:lang w:val="sq-AL"/>
        </w:rPr>
        <w:t xml:space="preserve"> për tuba të grasatuar ose të veshura të lëmuara   </w:t>
      </w:r>
      <w:r w:rsidR="0002657B">
        <w:rPr>
          <w:lang w:val="sq-AL"/>
        </w:rPr>
        <w:t xml:space="preserve">  </w:t>
      </w:r>
      <w:r w:rsidR="002E4B8A" w:rsidRPr="007542C3">
        <w:rPr>
          <w:lang w:val="sq-AL"/>
        </w:rPr>
        <w:t>50 cm                   0 cm</w:t>
      </w:r>
    </w:p>
    <w:p w:rsidR="002E4B8A" w:rsidRPr="007542C3" w:rsidRDefault="002E4B8A" w:rsidP="002E4B8A">
      <w:pPr>
        <w:pStyle w:val="Paragrafi"/>
        <w:rPr>
          <w:lang w:val="sq-AL"/>
        </w:rPr>
      </w:pPr>
      <w:r w:rsidRPr="007542C3">
        <w:rPr>
          <w:lang w:val="sq-AL"/>
        </w:rPr>
        <w:t>5</w:t>
      </w:r>
      <w:r w:rsidR="00782059" w:rsidRPr="007542C3">
        <w:rPr>
          <w:lang w:val="sq-AL"/>
        </w:rPr>
        <w:t>.</w:t>
      </w:r>
      <w:r w:rsidRPr="007542C3">
        <w:rPr>
          <w:lang w:val="sq-AL"/>
        </w:rPr>
        <w:t xml:space="preserve"> Dërrasat duhet të jenë nga dru i shëndoshë dhe të padëmtuar, të</w:t>
      </w:r>
      <w:r w:rsidR="00782059" w:rsidRPr="007542C3">
        <w:rPr>
          <w:lang w:val="sq-AL"/>
        </w:rPr>
        <w:t xml:space="preserve"> </w:t>
      </w:r>
      <w:r w:rsidRPr="007542C3">
        <w:rPr>
          <w:lang w:val="sq-AL"/>
        </w:rPr>
        <w:t>klasit të lartë, të sharruara me seksion tërthor katërkëndësh të shtrira përgjatë faqes së gj</w:t>
      </w:r>
      <w:r w:rsidR="00782059" w:rsidRPr="007542C3">
        <w:rPr>
          <w:lang w:val="sq-AL"/>
        </w:rPr>
        <w:t>e</w:t>
      </w:r>
      <w:r w:rsidRPr="007542C3">
        <w:rPr>
          <w:lang w:val="sq-AL"/>
        </w:rPr>
        <w:t xml:space="preserve">rë dhe të mos jetë në kontakt me krahët; me të paktën 6 cm trashësi dhe e fiksuar me 4 </w:t>
      </w:r>
      <w:r w:rsidR="00CD2DCB" w:rsidRPr="007542C3">
        <w:rPr>
          <w:lang w:val="sq-AL"/>
        </w:rPr>
        <w:t>gozhdë</w:t>
      </w:r>
      <w:r w:rsidRPr="007542C3">
        <w:rPr>
          <w:lang w:val="sq-AL"/>
        </w:rPr>
        <w:t xml:space="preserve"> (</w:t>
      </w:r>
      <w:r w:rsidR="006E5080" w:rsidRPr="007542C3">
        <w:rPr>
          <w:lang w:val="sq-AL"/>
        </w:rPr>
        <w:t>diamet</w:t>
      </w:r>
      <w:r w:rsidR="003331B1" w:rsidRPr="007542C3">
        <w:rPr>
          <w:lang w:val="sq-AL"/>
        </w:rPr>
        <w:t>ri</w:t>
      </w:r>
      <w:r w:rsidRPr="007542C3">
        <w:rPr>
          <w:lang w:val="sq-AL"/>
        </w:rPr>
        <w:t xml:space="preserve"> 5 mm, thellësia e penetrimit të paktën 40 mm)</w:t>
      </w:r>
      <w:r w:rsidR="00782059" w:rsidRPr="007542C3">
        <w:rPr>
          <w:lang w:val="sq-AL"/>
        </w:rPr>
        <w:t>.</w:t>
      </w:r>
    </w:p>
    <w:p w:rsidR="002E4B8A" w:rsidRPr="007542C3" w:rsidRDefault="002E4B8A" w:rsidP="002E4B8A">
      <w:pPr>
        <w:pStyle w:val="Paragrafi"/>
        <w:rPr>
          <w:lang w:val="sq-AL"/>
        </w:rPr>
      </w:pPr>
      <w:r w:rsidRPr="007542C3">
        <w:rPr>
          <w:lang w:val="sq-AL"/>
        </w:rPr>
        <w:t>6</w:t>
      </w:r>
      <w:r w:rsidR="00782059" w:rsidRPr="007542C3">
        <w:rPr>
          <w:lang w:val="sq-AL"/>
        </w:rPr>
        <w:t>.</w:t>
      </w:r>
      <w:r w:rsidRPr="007542C3">
        <w:rPr>
          <w:lang w:val="sq-AL"/>
        </w:rPr>
        <w:t xml:space="preserve"> Numri i takove i përshtatur me dërras</w:t>
      </w:r>
      <w:r w:rsidR="00782059" w:rsidRPr="007542C3">
        <w:rPr>
          <w:rFonts w:ascii="Times New Roman" w:hAnsi="Times New Roman"/>
          <w:lang w:val="sq-AL"/>
        </w:rPr>
        <w:t>ë</w:t>
      </w:r>
      <w:r w:rsidRPr="007542C3">
        <w:rPr>
          <w:lang w:val="sq-AL"/>
        </w:rPr>
        <w:t>n:</w:t>
      </w:r>
    </w:p>
    <w:p w:rsidR="002E4B8A" w:rsidRPr="007542C3" w:rsidRDefault="00782059" w:rsidP="002E4B8A">
      <w:pPr>
        <w:pStyle w:val="Paragrafi"/>
        <w:rPr>
          <w:lang w:val="sq-AL"/>
        </w:rPr>
      </w:pPr>
      <w:r w:rsidRPr="007542C3">
        <w:rPr>
          <w:lang w:val="sq-AL"/>
        </w:rPr>
        <w:t>-</w:t>
      </w:r>
      <w:r w:rsidR="002E4B8A" w:rsidRPr="007542C3">
        <w:rPr>
          <w:lang w:val="sq-AL"/>
        </w:rPr>
        <w:t xml:space="preserve"> 2 tako për tuba me gjatësi deri 12 m dhe peshë 15 ton</w:t>
      </w:r>
      <w:r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DE64D7" w:rsidRPr="007542C3">
        <w:rPr>
          <w:lang w:val="sq-AL"/>
        </w:rPr>
        <w:t>;</w:t>
      </w:r>
    </w:p>
    <w:p w:rsidR="002E4B8A" w:rsidRPr="007542C3" w:rsidRDefault="00782059" w:rsidP="002E4B8A">
      <w:pPr>
        <w:pStyle w:val="Paragrafi"/>
        <w:rPr>
          <w:lang w:val="sq-AL"/>
        </w:rPr>
      </w:pPr>
      <w:r w:rsidRPr="007542C3">
        <w:rPr>
          <w:lang w:val="sq-AL"/>
        </w:rPr>
        <w:t>-</w:t>
      </w:r>
      <w:r w:rsidR="002E4B8A" w:rsidRPr="007542C3">
        <w:rPr>
          <w:lang w:val="sq-AL"/>
        </w:rPr>
        <w:t xml:space="preserve"> 4 tako (në dy çifte) për tuba me gjatësi mbi 12 m dhe peshë mbi 15 ton</w:t>
      </w:r>
      <w:r w:rsidRPr="007542C3">
        <w:rPr>
          <w:rFonts w:ascii="Times New Roman" w:hAnsi="Times New Roman"/>
          <w:lang w:val="sq-AL"/>
        </w:rPr>
        <w:t>ë</w:t>
      </w:r>
      <w:r w:rsidR="002E4B8A" w:rsidRPr="007542C3">
        <w:rPr>
          <w:lang w:val="sq-AL"/>
        </w:rPr>
        <w:t xml:space="preserve"> për </w:t>
      </w:r>
      <w:r w:rsidR="008E2DB7" w:rsidRPr="007542C3">
        <w:rPr>
          <w:lang w:val="sq-AL"/>
        </w:rPr>
        <w:t>rresht</w:t>
      </w:r>
      <w:r w:rsidR="00DE64D7" w:rsidRPr="007542C3">
        <w:rPr>
          <w:lang w:val="sq-AL"/>
        </w:rPr>
        <w:t>.</w:t>
      </w:r>
    </w:p>
    <w:p w:rsidR="002E4B8A" w:rsidRPr="007542C3" w:rsidRDefault="00E60753" w:rsidP="002E4B8A">
      <w:pPr>
        <w:pStyle w:val="Paragrafi"/>
        <w:rPr>
          <w:lang w:val="sq-AL"/>
        </w:rPr>
      </w:pPr>
      <w:r w:rsidRPr="00E60753">
        <w:rPr>
          <w:lang w:val="sq-AL"/>
        </w:rPr>
        <w:pict>
          <v:shape id="_x0000_s1542" type="#_x0000_t75" style="position:absolute;left:0;text-align:left;margin-left:51.1pt;margin-top:10.4pt;width:381.05pt;height:289.45pt;z-index:-251588608">
            <v:imagedata r:id="rId152" o:title=""/>
          </v:shape>
          <o:OLEObject Type="Embed" ProgID="CorelPHOTOPAINT.Image.13" ShapeID="_x0000_s1542" DrawAspect="Content" ObjectID="_1376986684" r:id="rId15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DE64D7" w:rsidRPr="007542C3" w:rsidRDefault="00DE64D7" w:rsidP="002E4B8A">
      <w:pPr>
        <w:pStyle w:val="Paragrafi"/>
        <w:rPr>
          <w:lang w:val="sq-AL"/>
        </w:rPr>
      </w:pPr>
    </w:p>
    <w:p w:rsidR="00DE64D7" w:rsidRPr="007542C3" w:rsidRDefault="00DE64D7" w:rsidP="002E4B8A">
      <w:pPr>
        <w:pStyle w:val="Paragrafi"/>
        <w:rPr>
          <w:lang w:val="sq-AL"/>
        </w:rPr>
      </w:pPr>
    </w:p>
    <w:p w:rsidR="00DE64D7" w:rsidRPr="007542C3" w:rsidRDefault="00DE64D7"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7</w:t>
      </w:r>
      <w:r w:rsidR="00D463B0" w:rsidRPr="007542C3">
        <w:rPr>
          <w:lang w:val="sq-AL"/>
        </w:rPr>
        <w:t xml:space="preserve">. </w:t>
      </w:r>
      <w:r w:rsidRPr="007542C3">
        <w:rPr>
          <w:lang w:val="sq-AL"/>
        </w:rPr>
        <w:t>Të gjitha krahët duhet të jenë të ngritur</w:t>
      </w:r>
      <w:r w:rsidR="00DE64D7" w:rsidRPr="007542C3">
        <w:rPr>
          <w:lang w:val="sq-AL"/>
        </w:rPr>
        <w:t>.</w:t>
      </w:r>
    </w:p>
    <w:p w:rsidR="002E4B8A" w:rsidRPr="007542C3" w:rsidRDefault="002E4B8A" w:rsidP="002E4B8A">
      <w:pPr>
        <w:pStyle w:val="Paragrafi"/>
        <w:rPr>
          <w:lang w:val="sq-AL"/>
        </w:rPr>
      </w:pPr>
      <w:r w:rsidRPr="007542C3">
        <w:rPr>
          <w:lang w:val="sq-AL"/>
        </w:rPr>
        <w:t>8</w:t>
      </w:r>
      <w:r w:rsidR="00D463B0" w:rsidRPr="007542C3">
        <w:rPr>
          <w:lang w:val="sq-AL"/>
        </w:rPr>
        <w:t>.</w:t>
      </w:r>
      <w:r w:rsidRPr="007542C3">
        <w:rPr>
          <w:lang w:val="sq-AL"/>
        </w:rPr>
        <w:t xml:space="preserve"> Secili </w:t>
      </w:r>
      <w:r w:rsidR="008E2DB7" w:rsidRPr="007542C3">
        <w:rPr>
          <w:lang w:val="sq-AL"/>
        </w:rPr>
        <w:t>rresht</w:t>
      </w:r>
      <w:r w:rsidRPr="007542C3">
        <w:rPr>
          <w:lang w:val="sq-AL"/>
        </w:rPr>
        <w:t xml:space="preserve"> i tubave duhet të sigurohet me tako </w:t>
      </w:r>
      <w:r w:rsidR="00D463B0" w:rsidRPr="007542C3">
        <w:rPr>
          <w:lang w:val="sq-AL"/>
        </w:rPr>
        <w:t>siç</w:t>
      </w:r>
      <w:r w:rsidRPr="007542C3">
        <w:rPr>
          <w:lang w:val="sq-AL"/>
        </w:rPr>
        <w:t xml:space="preserve"> tregohet në figurë (pa </w:t>
      </w:r>
      <w:r w:rsidR="008E2DB7" w:rsidRPr="007542C3">
        <w:rPr>
          <w:lang w:val="sq-AL"/>
        </w:rPr>
        <w:t>hapësir</w:t>
      </w:r>
      <w:r w:rsidR="00693E3F" w:rsidRPr="007542C3">
        <w:rPr>
          <w:rFonts w:ascii="Times New Roman" w:hAnsi="Times New Roman"/>
          <w:lang w:val="sq-AL"/>
        </w:rPr>
        <w:t>ë</w:t>
      </w:r>
      <w:r w:rsidRPr="007542C3">
        <w:rPr>
          <w:lang w:val="sq-AL"/>
        </w:rPr>
        <w:t>).</w:t>
      </w:r>
    </w:p>
    <w:p w:rsidR="002E4B8A" w:rsidRPr="007542C3" w:rsidRDefault="00D463B0" w:rsidP="002E4B8A">
      <w:pPr>
        <w:pStyle w:val="Paragrafi"/>
        <w:rPr>
          <w:lang w:val="sq-AL"/>
        </w:rPr>
      </w:pPr>
      <w:r w:rsidRPr="007542C3">
        <w:rPr>
          <w:lang w:val="sq-AL"/>
        </w:rPr>
        <w:t xml:space="preserve">- </w:t>
      </w:r>
      <w:r w:rsidR="002E4B8A" w:rsidRPr="007542C3">
        <w:rPr>
          <w:lang w:val="sq-AL"/>
        </w:rPr>
        <w:t xml:space="preserve">Takot duhet të kenë të njëjtën </w:t>
      </w:r>
      <w:r w:rsidR="00EF32F7" w:rsidRPr="007542C3">
        <w:rPr>
          <w:lang w:val="sq-AL"/>
        </w:rPr>
        <w:t>gjerë</w:t>
      </w:r>
      <w:r w:rsidR="002E4B8A" w:rsidRPr="007542C3">
        <w:rPr>
          <w:lang w:val="sq-AL"/>
        </w:rPr>
        <w:t>si si dërrasat dhe dërrasat tërthore</w:t>
      </w:r>
      <w:r w:rsidR="00DE64D7" w:rsidRPr="007542C3">
        <w:rPr>
          <w:lang w:val="sq-AL"/>
        </w:rPr>
        <w:t>;</w:t>
      </w:r>
    </w:p>
    <w:p w:rsidR="002E4B8A" w:rsidRPr="007542C3" w:rsidRDefault="00D463B0" w:rsidP="002E4B8A">
      <w:pPr>
        <w:pStyle w:val="Paragrafi"/>
        <w:rPr>
          <w:lang w:val="sq-AL"/>
        </w:rPr>
      </w:pPr>
      <w:r w:rsidRPr="007542C3">
        <w:rPr>
          <w:lang w:val="sq-AL"/>
        </w:rPr>
        <w:t xml:space="preserve">- </w:t>
      </w:r>
      <w:r w:rsidR="002E4B8A" w:rsidRPr="007542C3">
        <w:rPr>
          <w:lang w:val="sq-AL"/>
        </w:rPr>
        <w:t xml:space="preserve">Lartësia e takos 1/12 e </w:t>
      </w:r>
      <w:r w:rsidR="006E5080" w:rsidRPr="007542C3">
        <w:rPr>
          <w:lang w:val="sq-AL"/>
        </w:rPr>
        <w:t>diamet</w:t>
      </w:r>
      <w:r w:rsidR="003331B1" w:rsidRPr="007542C3">
        <w:rPr>
          <w:lang w:val="sq-AL"/>
        </w:rPr>
        <w:t>ri</w:t>
      </w:r>
      <w:r w:rsidR="002E4B8A" w:rsidRPr="007542C3">
        <w:rPr>
          <w:lang w:val="sq-AL"/>
        </w:rPr>
        <w:t xml:space="preserve">t të tubit, por të paktën 12 cm, këndi </w:t>
      </w:r>
      <w:r w:rsidR="009A3884" w:rsidRPr="007542C3">
        <w:rPr>
          <w:lang w:val="sq-AL"/>
        </w:rPr>
        <w:t xml:space="preserve">i </w:t>
      </w:r>
      <w:r w:rsidR="002E4B8A" w:rsidRPr="007542C3">
        <w:rPr>
          <w:lang w:val="sq-AL"/>
        </w:rPr>
        <w:t>takos afërsisht 35°</w:t>
      </w:r>
      <w:r w:rsidR="00DE64D7" w:rsidRPr="007542C3">
        <w:rPr>
          <w:lang w:val="sq-AL"/>
        </w:rPr>
        <w:t>;</w:t>
      </w:r>
    </w:p>
    <w:p w:rsidR="002E4B8A" w:rsidRPr="007542C3" w:rsidRDefault="00D463B0" w:rsidP="002E4B8A">
      <w:pPr>
        <w:pStyle w:val="Paragrafi"/>
        <w:rPr>
          <w:lang w:val="sq-AL"/>
        </w:rPr>
      </w:pPr>
      <w:r w:rsidRPr="007542C3">
        <w:rPr>
          <w:lang w:val="sq-AL"/>
        </w:rPr>
        <w:t>-</w:t>
      </w:r>
      <w:r w:rsidR="002E4B8A" w:rsidRPr="007542C3">
        <w:rPr>
          <w:lang w:val="sq-AL"/>
        </w:rPr>
        <w:t xml:space="preserve"> Takot duhet të jenë të siguruara në të dy</w:t>
      </w:r>
      <w:r w:rsidR="001F46AA" w:rsidRPr="007542C3">
        <w:rPr>
          <w:lang w:val="sq-AL"/>
        </w:rPr>
        <w:t>ja</w:t>
      </w:r>
      <w:r w:rsidR="002E4B8A" w:rsidRPr="007542C3">
        <w:rPr>
          <w:lang w:val="sq-AL"/>
        </w:rPr>
        <w:t xml:space="preserve"> anët e ngarkesës</w:t>
      </w:r>
      <w:r w:rsidR="00DE64D7" w:rsidRPr="007542C3">
        <w:rPr>
          <w:lang w:val="sq-AL"/>
        </w:rPr>
        <w:t>.</w:t>
      </w:r>
    </w:p>
    <w:p w:rsidR="002E4B8A" w:rsidRPr="007542C3" w:rsidRDefault="002E4B8A" w:rsidP="002E4B8A">
      <w:pPr>
        <w:pStyle w:val="Paragrafi"/>
        <w:rPr>
          <w:lang w:val="sq-AL"/>
        </w:rPr>
      </w:pPr>
      <w:r w:rsidRPr="007542C3">
        <w:rPr>
          <w:lang w:val="sq-AL"/>
        </w:rPr>
        <w:t>9</w:t>
      </w:r>
      <w:r w:rsidR="00D463B0" w:rsidRPr="007542C3">
        <w:rPr>
          <w:lang w:val="sq-AL"/>
        </w:rPr>
        <w:t>.</w:t>
      </w:r>
      <w:r w:rsidRPr="007542C3">
        <w:rPr>
          <w:lang w:val="sq-AL"/>
        </w:rPr>
        <w:t xml:space="preserve"> Në</w:t>
      </w:r>
      <w:r w:rsidR="00DE64D7" w:rsidRPr="007542C3">
        <w:rPr>
          <w:lang w:val="sq-AL"/>
        </w:rPr>
        <w:t xml:space="preserve"> </w:t>
      </w:r>
      <w:r w:rsidRPr="007542C3">
        <w:rPr>
          <w:lang w:val="sq-AL"/>
        </w:rPr>
        <w:t xml:space="preserve">stivat ku nuk duhet të tejkalohet lartësia e krahut më tepër se gjysma e </w:t>
      </w:r>
      <w:r w:rsidR="006E5080" w:rsidRPr="007542C3">
        <w:rPr>
          <w:lang w:val="sq-AL"/>
        </w:rPr>
        <w:t>diamet</w:t>
      </w:r>
      <w:r w:rsidR="003331B1" w:rsidRPr="007542C3">
        <w:rPr>
          <w:lang w:val="sq-AL"/>
        </w:rPr>
        <w:t>ri</w:t>
      </w:r>
      <w:r w:rsidRPr="007542C3">
        <w:rPr>
          <w:lang w:val="sq-AL"/>
        </w:rPr>
        <w:t>t të tubit</w:t>
      </w:r>
      <w:r w:rsidR="009A3884" w:rsidRPr="007542C3">
        <w:rPr>
          <w:lang w:val="sq-AL"/>
        </w:rPr>
        <w:t>:</w:t>
      </w:r>
    </w:p>
    <w:p w:rsidR="002E4B8A" w:rsidRPr="007542C3" w:rsidRDefault="00D463B0" w:rsidP="002E4B8A">
      <w:pPr>
        <w:pStyle w:val="Paragrafi"/>
        <w:rPr>
          <w:lang w:val="sq-AL"/>
        </w:rPr>
      </w:pPr>
      <w:r w:rsidRPr="007542C3">
        <w:rPr>
          <w:lang w:val="sq-AL"/>
        </w:rPr>
        <w:t>-</w:t>
      </w:r>
      <w:r w:rsidR="002E4B8A" w:rsidRPr="007542C3">
        <w:rPr>
          <w:lang w:val="sq-AL"/>
        </w:rPr>
        <w:t xml:space="preserve"> Me </w:t>
      </w:r>
      <w:r w:rsidR="00CD2DCB" w:rsidRPr="007542C3">
        <w:rPr>
          <w:lang w:val="sq-AL"/>
        </w:rPr>
        <w:t>gozhdë</w:t>
      </w:r>
      <w:r w:rsidR="00DE64D7" w:rsidRPr="007542C3">
        <w:rPr>
          <w:lang w:val="sq-AL"/>
        </w:rPr>
        <w:t>;</w:t>
      </w:r>
    </w:p>
    <w:p w:rsidR="002E4B8A" w:rsidRPr="007542C3" w:rsidRDefault="00D463B0" w:rsidP="002E4B8A">
      <w:pPr>
        <w:pStyle w:val="Paragrafi"/>
        <w:rPr>
          <w:lang w:val="sq-AL"/>
        </w:rPr>
      </w:pPr>
      <w:r w:rsidRPr="007542C3">
        <w:rPr>
          <w:lang w:val="sq-AL"/>
        </w:rPr>
        <w:t>-</w:t>
      </w:r>
      <w:r w:rsidR="002E4B8A" w:rsidRPr="007542C3">
        <w:rPr>
          <w:lang w:val="sq-AL"/>
        </w:rPr>
        <w:t xml:space="preserve"> Numri i </w:t>
      </w:r>
      <w:r w:rsidR="002F68F3" w:rsidRPr="007542C3">
        <w:rPr>
          <w:lang w:val="sq-AL"/>
        </w:rPr>
        <w:t>gozhdë</w:t>
      </w:r>
      <w:r w:rsidR="002E4B8A" w:rsidRPr="007542C3">
        <w:rPr>
          <w:lang w:val="sq-AL"/>
        </w:rPr>
        <w:t>ve (</w:t>
      </w:r>
      <w:r w:rsidR="00C5051C" w:rsidRPr="007542C3">
        <w:rPr>
          <w:lang w:val="sq-AL"/>
        </w:rPr>
        <w:t>diametri</w:t>
      </w:r>
      <w:r w:rsidR="002E4B8A" w:rsidRPr="007542C3">
        <w:rPr>
          <w:lang w:val="sq-AL"/>
        </w:rPr>
        <w:t xml:space="preserve"> 5 mm) në secilën anë: totali, 1 për 1500 kg ngarkesë (</w:t>
      </w:r>
      <w:r w:rsidRPr="007542C3">
        <w:rPr>
          <w:lang w:val="sq-AL"/>
        </w:rPr>
        <w:t>llogaritet</w:t>
      </w:r>
      <w:r w:rsidR="002E4B8A" w:rsidRPr="007542C3">
        <w:rPr>
          <w:lang w:val="sq-AL"/>
        </w:rPr>
        <w:t xml:space="preserve"> në lidhje me totalin e masës së ngarkesës); </w:t>
      </w:r>
      <w:r w:rsidR="00CD2DCB" w:rsidRPr="007542C3">
        <w:rPr>
          <w:lang w:val="sq-AL"/>
        </w:rPr>
        <w:t>gozhdë</w:t>
      </w:r>
      <w:r w:rsidR="002E4B8A" w:rsidRPr="007542C3">
        <w:rPr>
          <w:lang w:val="sq-AL"/>
        </w:rPr>
        <w:t xml:space="preserve">t duhet të shpërndahen në </w:t>
      </w:r>
      <w:r w:rsidRPr="007542C3">
        <w:rPr>
          <w:lang w:val="sq-AL"/>
        </w:rPr>
        <w:t>mënyrë</w:t>
      </w:r>
      <w:r w:rsidR="002E4B8A" w:rsidRPr="007542C3">
        <w:rPr>
          <w:lang w:val="sq-AL"/>
        </w:rPr>
        <w:t xml:space="preserve"> uniforme, me të paktën 4 </w:t>
      </w:r>
      <w:r w:rsidR="00CD2DCB" w:rsidRPr="007542C3">
        <w:rPr>
          <w:lang w:val="sq-AL"/>
        </w:rPr>
        <w:t>gozhdë</w:t>
      </w:r>
      <w:r w:rsidR="002E4B8A" w:rsidRPr="007542C3">
        <w:rPr>
          <w:lang w:val="sq-AL"/>
        </w:rPr>
        <w:t xml:space="preserve"> për tako (dy nga ana e </w:t>
      </w:r>
      <w:r w:rsidR="0088554F" w:rsidRPr="007542C3">
        <w:rPr>
          <w:lang w:val="sq-AL"/>
        </w:rPr>
        <w:t>brend</w:t>
      </w:r>
      <w:r w:rsidR="002E4B8A" w:rsidRPr="007542C3">
        <w:rPr>
          <w:lang w:val="sq-AL"/>
        </w:rPr>
        <w:t xml:space="preserve">shme dhe dy nga ana e jashtme), duhet të ngulen </w:t>
      </w:r>
      <w:r w:rsidRPr="007542C3">
        <w:rPr>
          <w:lang w:val="sq-AL"/>
        </w:rPr>
        <w:t>vertikalisht</w:t>
      </w:r>
      <w:r w:rsidR="002E4B8A" w:rsidRPr="007542C3">
        <w:rPr>
          <w:lang w:val="sq-AL"/>
        </w:rPr>
        <w:t xml:space="preserve"> dhe të penetrojnë në një thellësi të paktën 40 mm.</w:t>
      </w:r>
    </w:p>
    <w:p w:rsidR="002E4B8A" w:rsidRPr="007542C3" w:rsidRDefault="002E4B8A" w:rsidP="002E4B8A">
      <w:pPr>
        <w:pStyle w:val="Paragrafi"/>
        <w:rPr>
          <w:lang w:val="sq-AL"/>
        </w:rPr>
      </w:pPr>
      <w:r w:rsidRPr="007542C3">
        <w:rPr>
          <w:lang w:val="sq-AL"/>
        </w:rPr>
        <w:t>10</w:t>
      </w:r>
      <w:r w:rsidR="00A26F1C" w:rsidRPr="007542C3">
        <w:rPr>
          <w:lang w:val="sq-AL"/>
        </w:rPr>
        <w:t>.</w:t>
      </w:r>
      <w:r w:rsidRPr="007542C3">
        <w:rPr>
          <w:lang w:val="sq-AL"/>
        </w:rPr>
        <w:t xml:space="preserve"> Në stivat ku tejkalohet lartësia e krahut më tepër se gjysma e </w:t>
      </w:r>
      <w:r w:rsidR="006E5080" w:rsidRPr="007542C3">
        <w:rPr>
          <w:lang w:val="sq-AL"/>
        </w:rPr>
        <w:t>diamet</w:t>
      </w:r>
      <w:r w:rsidR="003331B1" w:rsidRPr="007542C3">
        <w:rPr>
          <w:lang w:val="sq-AL"/>
        </w:rPr>
        <w:t>ri</w:t>
      </w:r>
      <w:r w:rsidRPr="007542C3">
        <w:rPr>
          <w:lang w:val="sq-AL"/>
        </w:rPr>
        <w:t xml:space="preserve">t të tubit me </w:t>
      </w:r>
      <w:r w:rsidR="00CD2DCB" w:rsidRPr="007542C3">
        <w:rPr>
          <w:lang w:val="sq-AL"/>
        </w:rPr>
        <w:t>gozhdë</w:t>
      </w:r>
      <w:r w:rsidRPr="007542C3">
        <w:rPr>
          <w:lang w:val="sq-AL"/>
        </w:rPr>
        <w:t xml:space="preserve"> dhe pllaka lidhëse çeliku, pllaka me trashësi 3 mm, e fiksuar mirë në dyshemenë e vagonit/dërrasat me vida druri; numri i vidave, për diametër të vidës të paktën 6 mm dhe 60 mm </w:t>
      </w:r>
      <w:r w:rsidR="00EF32F7" w:rsidRPr="007542C3">
        <w:rPr>
          <w:lang w:val="sq-AL"/>
        </w:rPr>
        <w:t>gjerë</w:t>
      </w:r>
      <w:r w:rsidRPr="007542C3">
        <w:rPr>
          <w:lang w:val="sq-AL"/>
        </w:rPr>
        <w:t>si të pllakës lidhëse; 6 (3</w:t>
      </w:r>
      <w:r w:rsidR="00D463B0" w:rsidRPr="007542C3">
        <w:rPr>
          <w:lang w:val="sq-AL"/>
        </w:rPr>
        <w:t xml:space="preserve"> </w:t>
      </w:r>
      <w:r w:rsidRPr="007542C3">
        <w:rPr>
          <w:lang w:val="sq-AL"/>
        </w:rPr>
        <w:t>n</w:t>
      </w:r>
      <w:r w:rsidR="00D463B0" w:rsidRPr="007542C3">
        <w:rPr>
          <w:rFonts w:ascii="Times New Roman" w:hAnsi="Times New Roman"/>
          <w:lang w:val="sq-AL"/>
        </w:rPr>
        <w:t>ë</w:t>
      </w:r>
      <w:r w:rsidRPr="007542C3">
        <w:rPr>
          <w:lang w:val="sq-AL"/>
        </w:rPr>
        <w:t xml:space="preserve"> takot dhe 3 n</w:t>
      </w:r>
      <w:r w:rsidR="00D463B0" w:rsidRPr="007542C3">
        <w:rPr>
          <w:rFonts w:ascii="Times New Roman" w:hAnsi="Times New Roman"/>
          <w:lang w:val="sq-AL"/>
        </w:rPr>
        <w:t>ë</w:t>
      </w:r>
      <w:r w:rsidRPr="007542C3">
        <w:rPr>
          <w:lang w:val="sq-AL"/>
        </w:rPr>
        <w:t xml:space="preserve"> dërrasat).</w:t>
      </w:r>
    </w:p>
    <w:p w:rsidR="002E4B8A" w:rsidRPr="007542C3" w:rsidRDefault="00D463B0" w:rsidP="002E4B8A">
      <w:pPr>
        <w:pStyle w:val="Paragrafi"/>
        <w:rPr>
          <w:lang w:val="sq-AL"/>
        </w:rPr>
      </w:pPr>
      <w:r w:rsidRPr="007542C3">
        <w:rPr>
          <w:lang w:val="sq-AL"/>
        </w:rPr>
        <w:t>-</w:t>
      </w:r>
      <w:r w:rsidR="002E4B8A" w:rsidRPr="007542C3">
        <w:rPr>
          <w:lang w:val="sq-AL"/>
        </w:rPr>
        <w:t xml:space="preserve"> Stivat që peshojnë mbi 30 ton</w:t>
      </w:r>
      <w:r w:rsidRPr="007542C3">
        <w:rPr>
          <w:rFonts w:ascii="Times New Roman" w:hAnsi="Times New Roman"/>
          <w:lang w:val="sq-AL"/>
        </w:rPr>
        <w:t>ë</w:t>
      </w:r>
      <w:r w:rsidR="002E4B8A" w:rsidRPr="007542C3">
        <w:rPr>
          <w:lang w:val="sq-AL"/>
        </w:rPr>
        <w:t xml:space="preserve"> duhet të sigurohen duke përdorur gozhdimin e takove sipas pikës 9 dhe fiksimin poshtë pllakave lidhëse</w:t>
      </w:r>
      <w:r w:rsidR="001B449D" w:rsidRPr="007542C3">
        <w:rPr>
          <w:lang w:val="sq-AL"/>
        </w:rPr>
        <w:t>;</w:t>
      </w:r>
    </w:p>
    <w:p w:rsidR="002E4B8A" w:rsidRPr="007542C3" w:rsidRDefault="00D463B0" w:rsidP="002E4B8A">
      <w:pPr>
        <w:pStyle w:val="Paragrafi"/>
        <w:rPr>
          <w:lang w:val="sq-AL"/>
        </w:rPr>
      </w:pPr>
      <w:r w:rsidRPr="007542C3">
        <w:rPr>
          <w:lang w:val="sq-AL"/>
        </w:rPr>
        <w:t xml:space="preserve">- </w:t>
      </w:r>
      <w:r w:rsidR="002E4B8A" w:rsidRPr="007542C3">
        <w:rPr>
          <w:lang w:val="sq-AL"/>
        </w:rPr>
        <w:t xml:space="preserve">I tubave të grasatuar ose të veshura të </w:t>
      </w:r>
      <w:r w:rsidRPr="007542C3">
        <w:rPr>
          <w:lang w:val="sq-AL"/>
        </w:rPr>
        <w:t>lëmuara</w:t>
      </w:r>
      <w:r w:rsidR="002E4B8A" w:rsidRPr="007542C3">
        <w:rPr>
          <w:lang w:val="sq-AL"/>
        </w:rPr>
        <w:t>:</w:t>
      </w:r>
    </w:p>
    <w:p w:rsidR="002E4B8A" w:rsidRPr="007542C3" w:rsidRDefault="002E4B8A" w:rsidP="002E4B8A">
      <w:pPr>
        <w:pStyle w:val="Paragrafi"/>
        <w:rPr>
          <w:lang w:val="sq-AL"/>
        </w:rPr>
      </w:pPr>
      <w:r w:rsidRPr="007542C3">
        <w:rPr>
          <w:lang w:val="sq-AL"/>
        </w:rPr>
        <w:t xml:space="preserve">Përdoren materiale me </w:t>
      </w:r>
      <w:r w:rsidR="00D463B0" w:rsidRPr="007542C3">
        <w:rPr>
          <w:lang w:val="sq-AL"/>
        </w:rPr>
        <w:t>koeficient</w:t>
      </w:r>
      <w:r w:rsidR="001B449D" w:rsidRPr="007542C3">
        <w:rPr>
          <w:rFonts w:ascii="Times New Roman" w:hAnsi="Times New Roman"/>
          <w:lang w:val="sq-AL"/>
        </w:rPr>
        <w:t>ë</w:t>
      </w:r>
      <w:r w:rsidRPr="007542C3">
        <w:rPr>
          <w:lang w:val="sq-AL"/>
        </w:rPr>
        <w:t xml:space="preserve"> të lart</w:t>
      </w:r>
      <w:r w:rsidR="006A1063" w:rsidRPr="007542C3">
        <w:rPr>
          <w:rFonts w:ascii="Times New Roman" w:hAnsi="Times New Roman"/>
          <w:lang w:val="sq-AL"/>
        </w:rPr>
        <w:t>ë</w:t>
      </w:r>
      <w:r w:rsidR="006A1063" w:rsidRPr="007542C3">
        <w:rPr>
          <w:lang w:val="sq-AL"/>
        </w:rPr>
        <w:t xml:space="preserve"> fërkimi (</w:t>
      </w:r>
      <w:r w:rsidRPr="007542C3">
        <w:rPr>
          <w:lang w:val="sq-AL"/>
        </w:rPr>
        <w:t>µ të paktën 0.7):</w:t>
      </w:r>
    </w:p>
    <w:p w:rsidR="002E4B8A" w:rsidRPr="007542C3" w:rsidRDefault="002E4B8A" w:rsidP="002E4B8A">
      <w:pPr>
        <w:pStyle w:val="Paragrafi"/>
        <w:rPr>
          <w:lang w:val="sq-AL"/>
        </w:rPr>
      </w:pPr>
      <w:r w:rsidRPr="007542C3">
        <w:rPr>
          <w:lang w:val="sq-AL"/>
        </w:rPr>
        <w:t>11</w:t>
      </w:r>
      <w:r w:rsidR="006A1063" w:rsidRPr="007542C3">
        <w:rPr>
          <w:lang w:val="sq-AL"/>
        </w:rPr>
        <w:t>.</w:t>
      </w:r>
      <w:r w:rsidRPr="007542C3">
        <w:rPr>
          <w:lang w:val="sq-AL"/>
        </w:rPr>
        <w:t xml:space="preserve"> I </w:t>
      </w:r>
      <w:r w:rsidR="008E2DB7" w:rsidRPr="007542C3">
        <w:rPr>
          <w:lang w:val="sq-AL"/>
        </w:rPr>
        <w:t>rresht</w:t>
      </w:r>
      <w:r w:rsidR="00782059" w:rsidRPr="007542C3">
        <w:rPr>
          <w:lang w:val="sq-AL"/>
        </w:rPr>
        <w:t>ave të ngarkuar në formë bishtdallëndyshe</w:t>
      </w:r>
      <w:r w:rsidRPr="007542C3">
        <w:rPr>
          <w:lang w:val="sq-AL"/>
        </w:rPr>
        <w:t xml:space="preserve"> bëhet duke </w:t>
      </w:r>
      <w:r w:rsidR="00782059" w:rsidRPr="007542C3">
        <w:rPr>
          <w:lang w:val="sq-AL"/>
        </w:rPr>
        <w:t>i</w:t>
      </w:r>
      <w:r w:rsidRPr="007542C3">
        <w:rPr>
          <w:lang w:val="sq-AL"/>
        </w:rPr>
        <w:t xml:space="preserve"> lidhur së bashku me </w:t>
      </w:r>
      <w:r w:rsidR="008E2DB7" w:rsidRPr="007542C3">
        <w:rPr>
          <w:lang w:val="sq-AL"/>
        </w:rPr>
        <w:t>rresht</w:t>
      </w:r>
      <w:r w:rsidRPr="007542C3">
        <w:rPr>
          <w:lang w:val="sq-AL"/>
        </w:rPr>
        <w:t xml:space="preserve">at e </w:t>
      </w:r>
      <w:r w:rsidR="00E27B3F">
        <w:rPr>
          <w:lang w:val="sq-AL"/>
        </w:rPr>
        <w:t>më</w:t>
      </w:r>
      <w:r w:rsidR="00782059" w:rsidRPr="007542C3">
        <w:rPr>
          <w:lang w:val="sq-AL"/>
        </w:rPr>
        <w:t>poshtëm</w:t>
      </w:r>
      <w:r w:rsidRPr="007542C3">
        <w:rPr>
          <w:lang w:val="sq-AL"/>
        </w:rPr>
        <w:t xml:space="preserve"> së paku me dy lidhëse. Për lidhjet përdoren shiritat me pajisje tërheqëse (tensionuese) (forca e këputjes të paktën 4000 kN)</w:t>
      </w:r>
      <w:r w:rsidR="006A1063" w:rsidRPr="007542C3">
        <w:rPr>
          <w:lang w:val="sq-AL"/>
        </w:rPr>
        <w:t>.</w:t>
      </w:r>
    </w:p>
    <w:p w:rsidR="002E4B8A" w:rsidRPr="007542C3" w:rsidRDefault="002E4B8A" w:rsidP="002E4B8A">
      <w:pPr>
        <w:pStyle w:val="Paragrafi"/>
        <w:rPr>
          <w:lang w:val="sq-AL"/>
        </w:rPr>
      </w:pPr>
      <w:r w:rsidRPr="007542C3">
        <w:rPr>
          <w:lang w:val="sq-AL"/>
        </w:rPr>
        <w:t>12</w:t>
      </w:r>
      <w:r w:rsidR="006A1063" w:rsidRPr="007542C3">
        <w:rPr>
          <w:lang w:val="sq-AL"/>
        </w:rPr>
        <w:t>.</w:t>
      </w:r>
      <w:r w:rsidRPr="007542C3">
        <w:rPr>
          <w:lang w:val="sq-AL"/>
        </w:rPr>
        <w:t xml:space="preserve"> I stivave të tubave bëhet duke i lidhur nga poshtë me shirita të tërhequr me pajisje (forca këputëse të paktën 4000 kN), 1 shirit për </w:t>
      </w:r>
      <w:r w:rsidR="002F2914" w:rsidRPr="007542C3">
        <w:rPr>
          <w:lang w:val="sq-AL"/>
        </w:rPr>
        <w:t>çdo</w:t>
      </w:r>
      <w:r w:rsidRPr="007542C3">
        <w:rPr>
          <w:lang w:val="sq-AL"/>
        </w:rPr>
        <w:t xml:space="preserve"> 6 m gjatësi tubash, por të paktën 2 për stiv</w:t>
      </w:r>
      <w:r w:rsidR="00203909" w:rsidRPr="007542C3">
        <w:rPr>
          <w:rFonts w:ascii="Times New Roman" w:hAnsi="Times New Roman"/>
          <w:lang w:val="sq-AL"/>
        </w:rPr>
        <w:t>ë</w:t>
      </w:r>
      <w:r w:rsidRPr="007542C3">
        <w:rPr>
          <w:lang w:val="sq-AL"/>
        </w:rPr>
        <w:t xml:space="preserve"> (shiriti vendoset afërsisht 50 cm nga fundi i tubave)</w:t>
      </w:r>
      <w:r w:rsidR="00C61359" w:rsidRPr="007542C3">
        <w:rPr>
          <w:lang w:val="sq-AL"/>
        </w:rPr>
        <w:t>,</w:t>
      </w:r>
      <w:r w:rsidRPr="007542C3">
        <w:rPr>
          <w:lang w:val="sq-AL"/>
        </w:rPr>
        <w:t xml:space="preserve"> duke </w:t>
      </w:r>
      <w:r w:rsidR="0088554F" w:rsidRPr="007542C3">
        <w:rPr>
          <w:lang w:val="sq-AL"/>
        </w:rPr>
        <w:t>pasur</w:t>
      </w:r>
      <w:r w:rsidRPr="007542C3">
        <w:rPr>
          <w:lang w:val="sq-AL"/>
        </w:rPr>
        <w:t xml:space="preserve"> parasysh dhe kushtet në vijim:</w:t>
      </w:r>
    </w:p>
    <w:tbl>
      <w:tblPr>
        <w:tblW w:w="0" w:type="auto"/>
        <w:tblBorders>
          <w:insideH w:val="single" w:sz="4" w:space="0" w:color="auto"/>
          <w:insideV w:val="single" w:sz="4" w:space="0" w:color="auto"/>
        </w:tblBorders>
        <w:tblLook w:val="04A0"/>
      </w:tblPr>
      <w:tblGrid>
        <w:gridCol w:w="4643"/>
        <w:gridCol w:w="4644"/>
      </w:tblGrid>
      <w:tr w:rsidR="00A26F1C" w:rsidRPr="007542C3" w:rsidTr="00CD1173">
        <w:tc>
          <w:tcPr>
            <w:tcW w:w="4643" w:type="dxa"/>
          </w:tcPr>
          <w:p w:rsidR="00A26F1C" w:rsidRPr="00CD1173" w:rsidRDefault="00A26F1C" w:rsidP="00CD1173">
            <w:pPr>
              <w:pStyle w:val="Paragrafi"/>
              <w:ind w:firstLine="0"/>
              <w:rPr>
                <w:lang w:val="sq-AL"/>
              </w:rPr>
            </w:pPr>
            <w:r w:rsidRPr="00CD1173">
              <w:rPr>
                <w:lang w:val="sq-AL"/>
              </w:rPr>
              <w:t>- Kur tubat dalin mbi krahët më tepër se gjysma e diametrit të tyre ose</w:t>
            </w:r>
          </w:p>
          <w:p w:rsidR="00A26F1C" w:rsidRPr="00CD1173" w:rsidRDefault="00A26F1C" w:rsidP="00CD1173">
            <w:pPr>
              <w:pStyle w:val="Paragrafi"/>
              <w:ind w:firstLine="0"/>
              <w:rPr>
                <w:lang w:val="sq-AL"/>
              </w:rPr>
            </w:pPr>
            <w:r w:rsidRPr="00CD1173">
              <w:rPr>
                <w:lang w:val="sq-AL"/>
              </w:rPr>
              <w:t>- Kur distanca është më e vogël se ajo e theksuar në pikën 5 ose</w:t>
            </w:r>
          </w:p>
          <w:p w:rsidR="00A26F1C" w:rsidRPr="00CD1173" w:rsidRDefault="006C74F7" w:rsidP="00CD1173">
            <w:pPr>
              <w:pStyle w:val="Paragrafi"/>
              <w:ind w:firstLine="0"/>
              <w:rPr>
                <w:lang w:val="sq-AL"/>
              </w:rPr>
            </w:pPr>
            <w:r w:rsidRPr="00CD1173">
              <w:rPr>
                <w:lang w:val="sq-AL"/>
              </w:rPr>
              <w:t>- Kur tubat janë të grasatuar ose me veshje të lëmuar</w:t>
            </w:r>
          </w:p>
        </w:tc>
        <w:tc>
          <w:tcPr>
            <w:tcW w:w="4644" w:type="dxa"/>
          </w:tcPr>
          <w:p w:rsidR="00A26F1C" w:rsidRPr="00CD1173" w:rsidRDefault="006C74F7" w:rsidP="00CD1173">
            <w:pPr>
              <w:pStyle w:val="Paragrafi"/>
              <w:ind w:firstLine="0"/>
              <w:jc w:val="left"/>
              <w:rPr>
                <w:lang w:val="sq-AL"/>
              </w:rPr>
            </w:pPr>
            <w:r w:rsidRPr="00CD1173">
              <w:rPr>
                <w:lang w:val="sq-AL"/>
              </w:rPr>
              <w:t>- Kur tubat janë të grasatuar ose me veshje të lëmuar dhe në mungese të pajisjeve me koeficient fërkimi të lartë</w:t>
            </w:r>
          </w:p>
        </w:tc>
      </w:tr>
    </w:tbl>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mallit dhe gabariti i ngarkesës: shih </w:t>
      </w:r>
      <w:r w:rsidR="005A42B8" w:rsidRPr="007542C3">
        <w:rPr>
          <w:lang w:val="sq-AL"/>
        </w:rPr>
        <w:t>n</w:t>
      </w:r>
      <w:r w:rsidRPr="007542C3">
        <w:rPr>
          <w:lang w:val="sq-AL"/>
        </w:rPr>
        <w:t>enin 2 dhe 3.</w:t>
      </w:r>
    </w:p>
    <w:p w:rsidR="002E4B8A" w:rsidRPr="007542C3" w:rsidRDefault="002E4B8A" w:rsidP="002E4B8A">
      <w:pPr>
        <w:pStyle w:val="Paragrafi"/>
        <w:rPr>
          <w:lang w:val="sq-AL"/>
        </w:rPr>
      </w:pPr>
      <w:r w:rsidRPr="007542C3">
        <w:rPr>
          <w:lang w:val="sq-AL"/>
        </w:rPr>
        <w:t>Për trafik të destinuar për RENFE, shiritat (fiksimi indirekt) duhet të jenë të tensionuar me pajisjen përkatëse</w:t>
      </w:r>
      <w:r w:rsidR="003229D6" w:rsidRPr="007542C3">
        <w:rPr>
          <w:lang w:val="sq-AL"/>
        </w:rPr>
        <w:t>.</w:t>
      </w:r>
    </w:p>
    <w:p w:rsidR="002E4B8A" w:rsidRPr="0002657B" w:rsidRDefault="002E4B8A" w:rsidP="002E4B8A">
      <w:pPr>
        <w:pStyle w:val="Paragrafi"/>
        <w:rPr>
          <w:sz w:val="12"/>
          <w:lang w:val="sq-AL"/>
        </w:rPr>
      </w:pPr>
    </w:p>
    <w:p w:rsidR="002E4B8A" w:rsidRPr="007542C3" w:rsidRDefault="002E4B8A" w:rsidP="0002657B">
      <w:pPr>
        <w:pStyle w:val="NeniNr"/>
      </w:pPr>
      <w:r w:rsidRPr="007542C3">
        <w:t>Neni 20</w:t>
      </w:r>
    </w:p>
    <w:p w:rsidR="003229D6" w:rsidRPr="007542C3" w:rsidRDefault="002E4B8A" w:rsidP="0002657B">
      <w:pPr>
        <w:pStyle w:val="NeniTitull"/>
      </w:pPr>
      <w:r w:rsidRPr="007542C3">
        <w:t>Tuba çe</w:t>
      </w:r>
      <w:r w:rsidR="00782059" w:rsidRPr="007542C3">
        <w:t>liku të ngarkuar në stiv</w:t>
      </w:r>
      <w:r w:rsidR="00203909" w:rsidRPr="007542C3">
        <w:rPr>
          <w:rFonts w:ascii="Times New Roman" w:hAnsi="Times New Roman"/>
        </w:rPr>
        <w:t>ë</w:t>
      </w:r>
      <w:r w:rsidR="00782059" w:rsidRPr="007542C3">
        <w:t xml:space="preserve"> bishtdallëndysheje</w:t>
      </w:r>
      <w:r w:rsidRPr="007542C3">
        <w:t xml:space="preserve">, në </w:t>
      </w:r>
      <w:r w:rsidR="002F2914" w:rsidRPr="007542C3">
        <w:t>vagonë</w:t>
      </w:r>
      <w:r w:rsidRPr="007542C3">
        <w:t xml:space="preserve"> special</w:t>
      </w:r>
      <w:r w:rsidR="003229D6" w:rsidRPr="007542C3">
        <w:rPr>
          <w:rFonts w:ascii="Times New Roman" w:hAnsi="Times New Roman"/>
        </w:rPr>
        <w:t>ë</w:t>
      </w:r>
      <w:r w:rsidRPr="007542C3">
        <w:t xml:space="preserve"> </w:t>
      </w:r>
    </w:p>
    <w:p w:rsidR="003229D6" w:rsidRPr="007542C3" w:rsidRDefault="003229D6" w:rsidP="0002657B">
      <w:pPr>
        <w:pStyle w:val="NeniTitull"/>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229D6" w:rsidRPr="007542C3" w:rsidTr="00CD1173">
        <w:tc>
          <w:tcPr>
            <w:tcW w:w="3798" w:type="dxa"/>
          </w:tcPr>
          <w:p w:rsidR="003229D6" w:rsidRPr="00CD1173" w:rsidRDefault="003229D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229D6" w:rsidRPr="00CD1173" w:rsidRDefault="003229D6" w:rsidP="00CD1173">
            <w:pPr>
              <w:pStyle w:val="Paragrafi"/>
              <w:ind w:firstLine="0"/>
              <w:rPr>
                <w:lang w:val="sq-AL"/>
              </w:rPr>
            </w:pPr>
            <w:r w:rsidRPr="00CD1173">
              <w:rPr>
                <w:lang w:val="sq-AL"/>
              </w:rPr>
              <w:t>Vagonët me trena bllok dhe transport të kombinuar</w:t>
            </w:r>
          </w:p>
        </w:tc>
      </w:tr>
    </w:tbl>
    <w:p w:rsidR="00D70C6F" w:rsidRPr="007542C3" w:rsidRDefault="00D70C6F" w:rsidP="003229D6">
      <w:pPr>
        <w:pStyle w:val="Paragrafi"/>
        <w:rPr>
          <w:lang w:val="sq-AL"/>
        </w:rPr>
      </w:pPr>
    </w:p>
    <w:p w:rsidR="002E4B8A" w:rsidRPr="007542C3" w:rsidRDefault="002E4B8A" w:rsidP="003229D6">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Tuba çeliku me </w:t>
      </w:r>
      <w:r w:rsidR="00657BDC" w:rsidRPr="007542C3">
        <w:rPr>
          <w:lang w:val="sq-AL"/>
        </w:rPr>
        <w:t>sipër</w:t>
      </w:r>
      <w:r w:rsidRPr="007542C3">
        <w:rPr>
          <w:lang w:val="sq-AL"/>
        </w:rPr>
        <w:t xml:space="preserve">faqe të </w:t>
      </w:r>
      <w:r w:rsidR="00782059" w:rsidRPr="007542C3">
        <w:rPr>
          <w:lang w:val="sq-AL"/>
        </w:rPr>
        <w:t>çfarëdoshme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krahë të përforcuar dhe me sigurim indirekt me shirita (Sp..., Roo...)</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Tubat ngarkohen</w:t>
      </w:r>
      <w:r w:rsidR="00782059" w:rsidRPr="007542C3">
        <w:rPr>
          <w:lang w:val="sq-AL"/>
        </w:rPr>
        <w:t xml:space="preserve"> </w:t>
      </w:r>
      <w:r w:rsidRPr="007542C3">
        <w:rPr>
          <w:lang w:val="sq-AL"/>
        </w:rPr>
        <w:t>të sistemuara</w:t>
      </w:r>
      <w:r w:rsidR="00FB6A70" w:rsidRPr="007542C3">
        <w:rPr>
          <w:lang w:val="sq-AL"/>
        </w:rPr>
        <w:t>,</w:t>
      </w:r>
      <w:r w:rsidRPr="007542C3">
        <w:rPr>
          <w:lang w:val="sq-AL"/>
        </w:rPr>
        <w:t xml:space="preserve"> si m</w:t>
      </w:r>
      <w:r w:rsidR="00782059" w:rsidRPr="007542C3">
        <w:rPr>
          <w:rFonts w:ascii="Times New Roman" w:hAnsi="Times New Roman"/>
          <w:lang w:val="sq-AL"/>
        </w:rPr>
        <w:t>ë</w:t>
      </w:r>
      <w:r w:rsidRPr="007542C3">
        <w:rPr>
          <w:lang w:val="sq-AL"/>
        </w:rPr>
        <w:t xml:space="preserve"> posht</w:t>
      </w:r>
      <w:r w:rsidR="00782059" w:rsidRPr="007542C3">
        <w:rPr>
          <w:rFonts w:ascii="Times New Roman" w:hAnsi="Times New Roman"/>
          <w:lang w:val="sq-AL"/>
        </w:rPr>
        <w:t>ë</w:t>
      </w:r>
      <w:r w:rsidRPr="007542C3">
        <w:rPr>
          <w:lang w:val="sq-AL"/>
        </w:rPr>
        <w:t>:</w:t>
      </w:r>
    </w:p>
    <w:p w:rsidR="002E4B8A" w:rsidRPr="007542C3" w:rsidRDefault="002E4B8A" w:rsidP="002E4B8A">
      <w:pPr>
        <w:pStyle w:val="Paragrafi"/>
        <w:rPr>
          <w:lang w:val="sq-AL"/>
        </w:rPr>
      </w:pPr>
      <w:r w:rsidRPr="007542C3">
        <w:rPr>
          <w:lang w:val="sq-AL"/>
        </w:rPr>
        <w:t>1</w:t>
      </w:r>
      <w:r w:rsidR="00782059" w:rsidRPr="007542C3">
        <w:rPr>
          <w:lang w:val="sq-AL"/>
        </w:rPr>
        <w:t>.</w:t>
      </w:r>
      <w:r w:rsidRPr="007542C3">
        <w:rPr>
          <w:lang w:val="sq-AL"/>
        </w:rPr>
        <w:t xml:space="preserve"> Tubat me diametër të vog</w:t>
      </w:r>
      <w:r w:rsidR="00782059" w:rsidRPr="007542C3">
        <w:rPr>
          <w:rFonts w:ascii="Times New Roman" w:hAnsi="Times New Roman"/>
          <w:lang w:val="sq-AL"/>
        </w:rPr>
        <w:t>ë</w:t>
      </w:r>
      <w:r w:rsidRPr="007542C3">
        <w:rPr>
          <w:lang w:val="sq-AL"/>
        </w:rPr>
        <w:t>l: përgjatë dyshemesë, të puthitur mir</w:t>
      </w:r>
      <w:r w:rsidR="00FB6A70" w:rsidRPr="007542C3">
        <w:rPr>
          <w:rFonts w:ascii="Times New Roman" w:hAnsi="Times New Roman"/>
          <w:lang w:val="sq-AL"/>
        </w:rPr>
        <w:t>ë</w:t>
      </w:r>
      <w:r w:rsidRPr="007542C3">
        <w:rPr>
          <w:lang w:val="sq-AL"/>
        </w:rPr>
        <w:t xml:space="preserve"> (boshllëku vetëm në një anë)</w:t>
      </w:r>
      <w:r w:rsidR="00782059" w:rsidRPr="007542C3">
        <w:rPr>
          <w:lang w:val="sq-AL"/>
        </w:rPr>
        <w:t>.</w:t>
      </w:r>
    </w:p>
    <w:p w:rsidR="002E4B8A" w:rsidRPr="007542C3" w:rsidRDefault="002E4B8A" w:rsidP="002E4B8A">
      <w:pPr>
        <w:pStyle w:val="Paragrafi"/>
        <w:rPr>
          <w:lang w:val="sq-AL"/>
        </w:rPr>
      </w:pPr>
      <w:r w:rsidRPr="007542C3">
        <w:rPr>
          <w:lang w:val="sq-AL"/>
        </w:rPr>
        <w:t>2</w:t>
      </w:r>
      <w:r w:rsidR="00782059" w:rsidRPr="007542C3">
        <w:rPr>
          <w:lang w:val="sq-AL"/>
        </w:rPr>
        <w:t>.</w:t>
      </w:r>
      <w:r w:rsidRPr="007542C3">
        <w:rPr>
          <w:lang w:val="sq-AL"/>
        </w:rPr>
        <w:t xml:space="preserve"> Tubat me diametër të madh: mbështeten te krahët në të dyja anët (boshllëku lihet në </w:t>
      </w:r>
      <w:r w:rsidR="00400451" w:rsidRPr="007542C3">
        <w:rPr>
          <w:lang w:val="sq-AL"/>
        </w:rPr>
        <w:t>qend</w:t>
      </w:r>
      <w:r w:rsidRPr="007542C3">
        <w:rPr>
          <w:lang w:val="sq-AL"/>
        </w:rPr>
        <w:t>ër)</w:t>
      </w:r>
      <w:r w:rsidR="00782059" w:rsidRPr="007542C3">
        <w:rPr>
          <w:lang w:val="sq-AL"/>
        </w:rPr>
        <w:t>.</w:t>
      </w:r>
    </w:p>
    <w:p w:rsidR="002E4B8A" w:rsidRPr="007542C3" w:rsidRDefault="002E4B8A" w:rsidP="002E4B8A">
      <w:pPr>
        <w:pStyle w:val="Paragrafi"/>
        <w:rPr>
          <w:lang w:val="sq-AL"/>
        </w:rPr>
      </w:pPr>
      <w:r w:rsidRPr="007542C3">
        <w:rPr>
          <w:lang w:val="sq-AL"/>
        </w:rPr>
        <w:t>3</w:t>
      </w:r>
      <w:r w:rsidR="00782059" w:rsidRPr="007542C3">
        <w:rPr>
          <w:lang w:val="sq-AL"/>
        </w:rPr>
        <w:t>.</w:t>
      </w:r>
      <w:r w:rsidRPr="007542C3">
        <w:rPr>
          <w:lang w:val="sq-AL"/>
        </w:rPr>
        <w:t xml:space="preserve"> Tubat që janë në pjesën e sipërme të krah</w:t>
      </w:r>
      <w:r w:rsidR="00782059" w:rsidRPr="007542C3">
        <w:rPr>
          <w:rFonts w:ascii="Times New Roman" w:hAnsi="Times New Roman"/>
          <w:lang w:val="sq-AL"/>
        </w:rPr>
        <w:t>ë</w:t>
      </w:r>
      <w:r w:rsidRPr="007542C3">
        <w:rPr>
          <w:lang w:val="sq-AL"/>
        </w:rPr>
        <w:t xml:space="preserve">ve nuk lejohet të dalin mbi krahët më tepër se gjysma e </w:t>
      </w:r>
      <w:r w:rsidR="006E5080" w:rsidRPr="007542C3">
        <w:rPr>
          <w:lang w:val="sq-AL"/>
        </w:rPr>
        <w:t>diamet</w:t>
      </w:r>
      <w:r w:rsidR="003331B1" w:rsidRPr="007542C3">
        <w:rPr>
          <w:lang w:val="sq-AL"/>
        </w:rPr>
        <w:t>ri</w:t>
      </w:r>
      <w:r w:rsidRPr="007542C3">
        <w:rPr>
          <w:lang w:val="sq-AL"/>
        </w:rPr>
        <w:t>t të tyre (shih figurën)</w:t>
      </w:r>
      <w:r w:rsidR="00782059" w:rsidRPr="007542C3">
        <w:rPr>
          <w:lang w:val="sq-AL"/>
        </w:rPr>
        <w:t>.</w:t>
      </w:r>
    </w:p>
    <w:p w:rsidR="002E4B8A" w:rsidRPr="007542C3" w:rsidRDefault="002E4B8A" w:rsidP="002E4B8A">
      <w:pPr>
        <w:pStyle w:val="Paragrafi"/>
        <w:rPr>
          <w:lang w:val="sq-AL"/>
        </w:rPr>
      </w:pPr>
      <w:r w:rsidRPr="007542C3">
        <w:rPr>
          <w:lang w:val="sq-AL"/>
        </w:rPr>
        <w:t>4</w:t>
      </w:r>
      <w:r w:rsidR="00782059" w:rsidRPr="007542C3">
        <w:rPr>
          <w:lang w:val="sq-AL"/>
        </w:rPr>
        <w:t>.</w:t>
      </w:r>
      <w:r w:rsidRPr="007542C3">
        <w:rPr>
          <w:lang w:val="sq-AL"/>
        </w:rPr>
        <w:t xml:space="preserve"> Tubat që ngarkohen mbi </w:t>
      </w:r>
      <w:r w:rsidR="00524A67" w:rsidRPr="007542C3">
        <w:rPr>
          <w:lang w:val="sq-AL"/>
        </w:rPr>
        <w:t>lartësinë</w:t>
      </w:r>
      <w:r w:rsidRPr="007542C3">
        <w:rPr>
          <w:lang w:val="sq-AL"/>
        </w:rPr>
        <w:t xml:space="preserve"> e krah</w:t>
      </w:r>
      <w:r w:rsidR="00782059" w:rsidRPr="007542C3">
        <w:rPr>
          <w:lang w:val="sq-AL"/>
        </w:rPr>
        <w:t>ëve, vendosen në sistem bishtdallëndysheje</w:t>
      </w:r>
      <w:r w:rsidRPr="007542C3">
        <w:rPr>
          <w:lang w:val="sq-AL"/>
        </w:rPr>
        <w:t xml:space="preserve"> dhe sistemohen për sa është e mundur në mënyrë simetrike.</w:t>
      </w:r>
    </w:p>
    <w:p w:rsidR="002E4B8A" w:rsidRPr="007542C3" w:rsidRDefault="00782059" w:rsidP="002E4B8A">
      <w:pPr>
        <w:pStyle w:val="Paragrafi"/>
        <w:rPr>
          <w:lang w:val="sq-AL"/>
        </w:rPr>
      </w:pPr>
      <w:r w:rsidRPr="007542C3">
        <w:rPr>
          <w:lang w:val="sq-AL"/>
        </w:rPr>
        <w:t>5. Sistemi i ngarkimit bishtdallëndysheje</w:t>
      </w:r>
      <w:r w:rsidR="002E4B8A" w:rsidRPr="007542C3">
        <w:rPr>
          <w:lang w:val="sq-AL"/>
        </w:rPr>
        <w:t xml:space="preserve"> përdoret vetëm kur tubat e </w:t>
      </w:r>
      <w:r w:rsidR="008E2DB7" w:rsidRPr="007542C3">
        <w:rPr>
          <w:lang w:val="sq-AL"/>
        </w:rPr>
        <w:t>rresht</w:t>
      </w:r>
      <w:r w:rsidR="002E4B8A" w:rsidRPr="007542C3">
        <w:rPr>
          <w:lang w:val="sq-AL"/>
        </w:rPr>
        <w:t>ave bazë kanë të njëjtin lartësi</w:t>
      </w:r>
      <w:r w:rsidRPr="007542C3">
        <w:rPr>
          <w:lang w:val="sq-AL"/>
        </w:rPr>
        <w:t>.</w:t>
      </w:r>
    </w:p>
    <w:p w:rsidR="002E4B8A" w:rsidRPr="007542C3" w:rsidRDefault="002E4B8A" w:rsidP="002E4B8A">
      <w:pPr>
        <w:pStyle w:val="Paragrafi"/>
        <w:rPr>
          <w:lang w:val="sq-AL"/>
        </w:rPr>
      </w:pPr>
      <w:r w:rsidRPr="007542C3">
        <w:rPr>
          <w:lang w:val="sq-AL"/>
        </w:rPr>
        <w:t>6</w:t>
      </w:r>
      <w:r w:rsidR="00782059" w:rsidRPr="007542C3">
        <w:rPr>
          <w:lang w:val="sq-AL"/>
        </w:rPr>
        <w:t>.</w:t>
      </w:r>
      <w:r w:rsidRPr="007542C3">
        <w:rPr>
          <w:lang w:val="sq-AL"/>
        </w:rPr>
        <w:t xml:space="preserve"> Për </w:t>
      </w:r>
      <w:r w:rsidR="002F2914" w:rsidRPr="007542C3">
        <w:rPr>
          <w:lang w:val="sq-AL"/>
        </w:rPr>
        <w:t>vagonë</w:t>
      </w:r>
      <w:r w:rsidRPr="007542C3">
        <w:rPr>
          <w:lang w:val="sq-AL"/>
        </w:rPr>
        <w:t xml:space="preserve">t Sp... distancën minimale </w:t>
      </w:r>
    </w:p>
    <w:p w:rsidR="002E4B8A" w:rsidRPr="007542C3" w:rsidRDefault="00E60753" w:rsidP="002E4B8A">
      <w:pPr>
        <w:pStyle w:val="Paragrafi"/>
        <w:rPr>
          <w:lang w:val="sq-AL"/>
        </w:rPr>
      </w:pPr>
      <w:r w:rsidRPr="00E60753">
        <w:rPr>
          <w:lang w:val="sq-AL"/>
        </w:rPr>
        <w:pict>
          <v:shape id="Freeform 35" o:spid="_x0000_s1435" style="position:absolute;left:0;text-align:left;margin-left:351.75pt;margin-top:2.75pt;width:0;height:28.95pt;z-index:251554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coordsize="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" path="m,l,339,,579e">
            <v:path arrowok="t" o:connecttype="custom" o:connectlocs="0,0;0,215265;0,367665" o:connectangles="0,0,0"/>
          </v:shape>
        </w:pict>
      </w:r>
      <w:r w:rsidR="00782059" w:rsidRPr="007542C3">
        <w:rPr>
          <w:lang w:val="sq-AL"/>
        </w:rPr>
        <w:t>-</w:t>
      </w:r>
      <w:r w:rsidR="002E4B8A" w:rsidRPr="007542C3">
        <w:rPr>
          <w:lang w:val="sq-AL"/>
        </w:rPr>
        <w:t xml:space="preserve"> Për tuba me </w:t>
      </w:r>
      <w:r w:rsidR="00657BDC" w:rsidRPr="007542C3">
        <w:rPr>
          <w:lang w:val="sq-AL"/>
        </w:rPr>
        <w:t>sipër</w:t>
      </w:r>
      <w:r w:rsidR="002E4B8A" w:rsidRPr="007542C3">
        <w:rPr>
          <w:lang w:val="sq-AL"/>
        </w:rPr>
        <w:t xml:space="preserve">faqe të papërpunuar                   30 cm    </w:t>
      </w:r>
      <w:r w:rsidR="0002657B">
        <w:rPr>
          <w:lang w:val="sq-AL"/>
        </w:rPr>
        <w:t xml:space="preserve">                        </w:t>
      </w:r>
      <w:r w:rsidR="002E4B8A" w:rsidRPr="007542C3">
        <w:rPr>
          <w:lang w:val="sq-AL"/>
        </w:rPr>
        <w:t>0 cm</w:t>
      </w:r>
    </w:p>
    <w:p w:rsidR="002E4B8A" w:rsidRPr="007542C3" w:rsidRDefault="00782059" w:rsidP="002E4B8A">
      <w:pPr>
        <w:pStyle w:val="Paragrafi"/>
        <w:rPr>
          <w:lang w:val="sq-AL"/>
        </w:rPr>
      </w:pPr>
      <w:r w:rsidRPr="007542C3">
        <w:rPr>
          <w:lang w:val="sq-AL"/>
        </w:rPr>
        <w:t xml:space="preserve">- </w:t>
      </w:r>
      <w:r w:rsidR="002E4B8A" w:rsidRPr="007542C3">
        <w:rPr>
          <w:lang w:val="sq-AL"/>
        </w:rPr>
        <w:t>Për tuba të grasatuar ose të</w:t>
      </w:r>
      <w:r w:rsidR="00FB6A70" w:rsidRPr="007542C3">
        <w:rPr>
          <w:lang w:val="sq-AL"/>
        </w:rPr>
        <w:t xml:space="preserve"> veshur të lëmuar         </w:t>
      </w:r>
      <w:r w:rsidR="0002657B">
        <w:rPr>
          <w:lang w:val="sq-AL"/>
        </w:rPr>
        <w:t xml:space="preserve"> </w:t>
      </w:r>
      <w:r w:rsidR="002E4B8A" w:rsidRPr="007542C3">
        <w:rPr>
          <w:lang w:val="sq-AL"/>
        </w:rPr>
        <w:t xml:space="preserve">50 cm    </w:t>
      </w:r>
      <w:r w:rsidR="0002657B">
        <w:rPr>
          <w:lang w:val="sq-AL"/>
        </w:rPr>
        <w:t xml:space="preserve">                        </w:t>
      </w:r>
      <w:r w:rsidR="002E4B8A" w:rsidRPr="007542C3">
        <w:rPr>
          <w:lang w:val="sq-AL"/>
        </w:rPr>
        <w:t>0 cm</w:t>
      </w:r>
    </w:p>
    <w:p w:rsidR="002E4B8A" w:rsidRPr="007542C3" w:rsidRDefault="002E4B8A" w:rsidP="002E4B8A">
      <w:pPr>
        <w:pStyle w:val="Paragrafi"/>
        <w:rPr>
          <w:lang w:val="sq-AL"/>
        </w:rPr>
      </w:pPr>
      <w:r w:rsidRPr="007542C3">
        <w:rPr>
          <w:lang w:val="sq-AL"/>
        </w:rPr>
        <w:t>Nuk kërkohet distancë n</w:t>
      </w:r>
      <w:r w:rsidR="00D463B0" w:rsidRPr="007542C3">
        <w:rPr>
          <w:rFonts w:ascii="Times New Roman" w:hAnsi="Times New Roman"/>
          <w:lang w:val="sq-AL"/>
        </w:rPr>
        <w:t>ë</w:t>
      </w:r>
      <w:r w:rsidRPr="007542C3">
        <w:rPr>
          <w:lang w:val="sq-AL"/>
        </w:rPr>
        <w:t xml:space="preserve"> </w:t>
      </w:r>
      <w:r w:rsidR="002F2914" w:rsidRPr="007542C3">
        <w:rPr>
          <w:lang w:val="sq-AL"/>
        </w:rPr>
        <w:t>vagonë</w:t>
      </w:r>
      <w:r w:rsidRPr="007542C3">
        <w:rPr>
          <w:lang w:val="sq-AL"/>
        </w:rPr>
        <w:t>t Roo</w:t>
      </w:r>
    </w:p>
    <w:p w:rsidR="002E4B8A" w:rsidRPr="007542C3" w:rsidRDefault="00E60753" w:rsidP="002E4B8A">
      <w:pPr>
        <w:pStyle w:val="Paragrafi"/>
        <w:rPr>
          <w:lang w:val="sq-AL"/>
        </w:rPr>
      </w:pPr>
      <w:r w:rsidRPr="00E60753">
        <w:rPr>
          <w:lang w:val="sq-AL"/>
        </w:rPr>
        <w:pict>
          <v:shape id="_x0000_s1543" type="#_x0000_t75" style="position:absolute;left:0;text-align:left;margin-left:49.75pt;margin-top:7.55pt;width:405.65pt;height:198.75pt;z-index:-251587584">
            <v:imagedata r:id="rId154" o:title=""/>
          </v:shape>
          <o:OLEObject Type="Embed" ProgID="CorelPHOTOPAINT.Image.13" ShapeID="_x0000_s1543" DrawAspect="Content" ObjectID="_1376986685" r:id="rId15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7</w:t>
      </w:r>
      <w:r w:rsidR="00782059" w:rsidRPr="007542C3">
        <w:rPr>
          <w:lang w:val="sq-AL"/>
        </w:rPr>
        <w:t>.</w:t>
      </w:r>
      <w:r w:rsidRPr="007542C3">
        <w:rPr>
          <w:lang w:val="sq-AL"/>
        </w:rPr>
        <w:t xml:space="preserve"> </w:t>
      </w:r>
      <w:r w:rsidR="00782059" w:rsidRPr="007542C3">
        <w:rPr>
          <w:lang w:val="sq-AL"/>
        </w:rPr>
        <w:t>Nëpërmjet</w:t>
      </w:r>
      <w:r w:rsidRPr="007542C3">
        <w:rPr>
          <w:lang w:val="sq-AL"/>
        </w:rPr>
        <w:t xml:space="preserve"> krahëve </w:t>
      </w:r>
      <w:r w:rsidR="00782059" w:rsidRPr="007542C3">
        <w:rPr>
          <w:lang w:val="sq-AL"/>
        </w:rPr>
        <w:t>anësor</w:t>
      </w:r>
      <w:r w:rsidR="00D278BD" w:rsidRPr="007542C3">
        <w:rPr>
          <w:rFonts w:ascii="Times New Roman" w:hAnsi="Times New Roman"/>
          <w:lang w:val="sq-AL"/>
        </w:rPr>
        <w:t>ë</w:t>
      </w:r>
      <w:r w:rsidRPr="007542C3">
        <w:rPr>
          <w:lang w:val="sq-AL"/>
        </w:rPr>
        <w:t>;</w:t>
      </w:r>
    </w:p>
    <w:p w:rsidR="002E4B8A" w:rsidRPr="007542C3" w:rsidRDefault="00E60753" w:rsidP="002E4B8A">
      <w:pPr>
        <w:pStyle w:val="Paragrafi"/>
        <w:rPr>
          <w:lang w:val="sq-AL"/>
        </w:rPr>
      </w:pPr>
      <w:r w:rsidRPr="00E60753">
        <w:rPr>
          <w:lang w:val="sq-AL"/>
        </w:rPr>
        <w:pict>
          <v:polyline id="Freeform 36" o:spid="_x0000_s1436" style="position:absolute;left:0;text-align:left;z-index:2515558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points="316.3pt,23pt,317.15pt,50.15pt" coordsize="1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">
            <v:path arrowok="t" o:connecttype="custom" o:connectlocs="0,0;6854825,218951175" o:connectangles="0,0"/>
          </v:polyline>
        </w:pict>
      </w:r>
      <w:r w:rsidR="002E4B8A" w:rsidRPr="007542C3">
        <w:rPr>
          <w:lang w:val="sq-AL"/>
        </w:rPr>
        <w:t xml:space="preserve">nëse sigurimi bëhet </w:t>
      </w:r>
      <w:r w:rsidR="00782059" w:rsidRPr="007542C3">
        <w:rPr>
          <w:lang w:val="sq-AL"/>
        </w:rPr>
        <w:t>nëpërmjet</w:t>
      </w:r>
      <w:r w:rsidR="002E4B8A" w:rsidRPr="007542C3">
        <w:rPr>
          <w:lang w:val="sq-AL"/>
        </w:rPr>
        <w:t xml:space="preserve"> vetëm dy krahëve nga secila anë, tubat duhet të dalin jashtë </w:t>
      </w:r>
      <w:r w:rsidR="00400451" w:rsidRPr="007542C3">
        <w:rPr>
          <w:lang w:val="sq-AL"/>
        </w:rPr>
        <w:t>qendra</w:t>
      </w:r>
      <w:r w:rsidR="002E4B8A" w:rsidRPr="007542C3">
        <w:rPr>
          <w:lang w:val="sq-AL"/>
        </w:rPr>
        <w:t>ve (akseve) të krahëve</w:t>
      </w:r>
      <w:r w:rsidR="00DB1A6B" w:rsidRPr="007542C3">
        <w:rPr>
          <w:lang w:val="sq-AL"/>
        </w:rPr>
        <w:t>,</w:t>
      </w:r>
      <w:r w:rsidR="002E4B8A" w:rsidRPr="007542C3">
        <w:rPr>
          <w:lang w:val="sq-AL"/>
        </w:rPr>
        <w:t xml:space="preserve"> të paktën:</w:t>
      </w:r>
    </w:p>
    <w:p w:rsidR="002E4B8A" w:rsidRPr="007542C3" w:rsidRDefault="00782059" w:rsidP="002E4B8A">
      <w:pPr>
        <w:pStyle w:val="Paragrafi"/>
        <w:rPr>
          <w:lang w:val="sq-AL"/>
        </w:rPr>
      </w:pPr>
      <w:r w:rsidRPr="007542C3">
        <w:rPr>
          <w:lang w:val="sq-AL"/>
        </w:rPr>
        <w:t xml:space="preserve">- Për tuba me sipërfaqe </w:t>
      </w:r>
      <w:r w:rsidR="002E4B8A" w:rsidRPr="007542C3">
        <w:rPr>
          <w:lang w:val="sq-AL"/>
        </w:rPr>
        <w:t xml:space="preserve">të papërpunuar         </w:t>
      </w:r>
      <w:r w:rsidR="00DB1A6B" w:rsidRPr="007542C3">
        <w:rPr>
          <w:lang w:val="sq-AL"/>
        </w:rPr>
        <w:tab/>
      </w:r>
      <w:r w:rsidR="0002657B">
        <w:rPr>
          <w:lang w:val="sq-AL"/>
        </w:rPr>
        <w:t xml:space="preserve">    </w:t>
      </w:r>
      <w:r w:rsidR="002E4B8A" w:rsidRPr="007542C3">
        <w:rPr>
          <w:lang w:val="sq-AL"/>
        </w:rPr>
        <w:t xml:space="preserve">30 cm           </w:t>
      </w:r>
      <w:r w:rsidR="0002657B">
        <w:rPr>
          <w:lang w:val="sq-AL"/>
        </w:rPr>
        <w:tab/>
      </w:r>
      <w:r w:rsidR="002E4B8A" w:rsidRPr="007542C3">
        <w:rPr>
          <w:lang w:val="sq-AL"/>
        </w:rPr>
        <w:t>20 cm</w:t>
      </w:r>
    </w:p>
    <w:p w:rsidR="002E4B8A" w:rsidRPr="007542C3" w:rsidRDefault="00782059" w:rsidP="002E4B8A">
      <w:pPr>
        <w:pStyle w:val="Paragrafi"/>
        <w:rPr>
          <w:lang w:val="sq-AL"/>
        </w:rPr>
      </w:pPr>
      <w:r w:rsidRPr="007542C3">
        <w:rPr>
          <w:lang w:val="sq-AL"/>
        </w:rPr>
        <w:t xml:space="preserve">- </w:t>
      </w:r>
      <w:r w:rsidR="002E4B8A" w:rsidRPr="007542C3">
        <w:rPr>
          <w:lang w:val="sq-AL"/>
        </w:rPr>
        <w:t>Për tuba të grasatuar ose të veshur të lëmuar     5</w:t>
      </w:r>
      <w:r w:rsidR="00DB1A6B" w:rsidRPr="007542C3">
        <w:rPr>
          <w:lang w:val="sq-AL"/>
        </w:rPr>
        <w:t xml:space="preserve">0 cm        </w:t>
      </w:r>
      <w:r w:rsidR="0002657B">
        <w:rPr>
          <w:lang w:val="sq-AL"/>
        </w:rPr>
        <w:tab/>
      </w:r>
      <w:r w:rsidR="0002657B">
        <w:rPr>
          <w:lang w:val="sq-AL"/>
        </w:rPr>
        <w:tab/>
      </w:r>
      <w:r w:rsidR="002E4B8A" w:rsidRPr="007542C3">
        <w:rPr>
          <w:lang w:val="sq-AL"/>
        </w:rPr>
        <w:t>20 cm</w:t>
      </w:r>
    </w:p>
    <w:p w:rsidR="002E4B8A" w:rsidRPr="007542C3" w:rsidRDefault="002E4B8A" w:rsidP="002E4B8A">
      <w:pPr>
        <w:pStyle w:val="Paragrafi"/>
        <w:rPr>
          <w:lang w:val="sq-AL"/>
        </w:rPr>
      </w:pPr>
      <w:r w:rsidRPr="007542C3">
        <w:rPr>
          <w:lang w:val="sq-AL"/>
        </w:rPr>
        <w:t>8</w:t>
      </w:r>
      <w:r w:rsidR="00782059" w:rsidRPr="007542C3">
        <w:rPr>
          <w:lang w:val="sq-AL"/>
        </w:rPr>
        <w:t>.</w:t>
      </w:r>
      <w:r w:rsidRPr="007542C3">
        <w:rPr>
          <w:lang w:val="sq-AL"/>
        </w:rPr>
        <w:t xml:space="preserve">  Sigurimi i stivave bëhet duke i lidhur poshtë nëpërmjet pajisjeve të vagonit, stivat e vogla; lidhen të paktën dy her</w:t>
      </w:r>
      <w:r w:rsidR="0011688D" w:rsidRPr="007542C3">
        <w:rPr>
          <w:rFonts w:ascii="Times New Roman" w:hAnsi="Times New Roman"/>
          <w:lang w:val="sq-AL"/>
        </w:rPr>
        <w:t>ë</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shih </w:t>
      </w:r>
      <w:r w:rsidR="0011688D" w:rsidRPr="007542C3">
        <w:rPr>
          <w:lang w:val="sq-AL"/>
        </w:rPr>
        <w:t>n</w:t>
      </w:r>
      <w:r w:rsidRPr="007542C3">
        <w:rPr>
          <w:lang w:val="sq-AL"/>
        </w:rPr>
        <w:t>enin 2 dhe 3</w:t>
      </w:r>
      <w:r w:rsidR="00B72BAB" w:rsidRPr="007542C3">
        <w:rPr>
          <w:lang w:val="sq-AL"/>
        </w:rPr>
        <w:t>.</w:t>
      </w:r>
    </w:p>
    <w:p w:rsidR="007960E4" w:rsidRPr="005A10E9" w:rsidRDefault="007960E4" w:rsidP="002E4B8A">
      <w:pPr>
        <w:pStyle w:val="Paragrafi"/>
        <w:rPr>
          <w:sz w:val="14"/>
          <w:lang w:val="sq-AL"/>
        </w:rPr>
      </w:pPr>
    </w:p>
    <w:p w:rsidR="002E4B8A" w:rsidRPr="007542C3" w:rsidRDefault="002E4B8A" w:rsidP="0002657B">
      <w:pPr>
        <w:pStyle w:val="NeniNr"/>
      </w:pPr>
      <w:r w:rsidRPr="0002657B">
        <w:t>Neni</w:t>
      </w:r>
      <w:r w:rsidRPr="007542C3">
        <w:t xml:space="preserve"> 21</w:t>
      </w:r>
    </w:p>
    <w:p w:rsidR="007960E4" w:rsidRPr="007542C3" w:rsidRDefault="002E4B8A" w:rsidP="0002657B">
      <w:pPr>
        <w:pStyle w:val="NeniTitull"/>
      </w:pPr>
      <w:r w:rsidRPr="007542C3">
        <w:t xml:space="preserve">Tuba çeliku </w:t>
      </w:r>
      <w:r w:rsidRPr="0002657B">
        <w:t>në</w:t>
      </w:r>
      <w:r w:rsidRPr="007542C3">
        <w:t xml:space="preserve"> lidhje </w:t>
      </w:r>
    </w:p>
    <w:p w:rsidR="007960E4" w:rsidRPr="005A10E9" w:rsidRDefault="007960E4" w:rsidP="007960E4">
      <w:pPr>
        <w:pStyle w:val="Paragrafi"/>
        <w:jc w:val="center"/>
        <w:rPr>
          <w:sz w:val="16"/>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960E4" w:rsidRPr="007542C3" w:rsidTr="00CD1173">
        <w:tc>
          <w:tcPr>
            <w:tcW w:w="3798" w:type="dxa"/>
          </w:tcPr>
          <w:p w:rsidR="007960E4" w:rsidRPr="00CD1173" w:rsidRDefault="007960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960E4" w:rsidRPr="00CD1173" w:rsidRDefault="007960E4" w:rsidP="00CD1173">
            <w:pPr>
              <w:pStyle w:val="Paragrafi"/>
              <w:ind w:firstLine="0"/>
              <w:rPr>
                <w:lang w:val="sq-AL"/>
              </w:rPr>
            </w:pPr>
            <w:r w:rsidRPr="00CD1173">
              <w:rPr>
                <w:lang w:val="sq-AL"/>
              </w:rPr>
              <w:t>Vagonët me trena bllok dhe transport të kombinuar</w:t>
            </w:r>
          </w:p>
        </w:tc>
      </w:tr>
    </w:tbl>
    <w:p w:rsidR="002E4B8A" w:rsidRPr="007542C3" w:rsidRDefault="002E4B8A" w:rsidP="007960E4">
      <w:pPr>
        <w:pStyle w:val="Paragrafi"/>
        <w:jc w:val="center"/>
        <w:rPr>
          <w:lang w:val="sq-AL"/>
        </w:rPr>
      </w:pPr>
    </w:p>
    <w:p w:rsidR="002E4B8A" w:rsidRPr="007542C3" w:rsidRDefault="007960E4"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Tuba çeliku të lidhura në grupe</w:t>
      </w:r>
    </w:p>
    <w:p w:rsidR="002E4B8A" w:rsidRPr="007542C3" w:rsidRDefault="002E4B8A" w:rsidP="002E4B8A">
      <w:pPr>
        <w:pStyle w:val="Paragrafi"/>
        <w:rPr>
          <w:lang w:val="sq-AL"/>
        </w:rPr>
      </w:pPr>
      <w:r w:rsidRPr="007542C3">
        <w:rPr>
          <w:lang w:val="sq-AL"/>
        </w:rPr>
        <w:t xml:space="preserve">Numri i lidhjeve sipas </w:t>
      </w:r>
      <w:r w:rsidR="006E5080" w:rsidRPr="007542C3">
        <w:rPr>
          <w:lang w:val="sq-AL"/>
        </w:rPr>
        <w:t>diamet</w:t>
      </w:r>
      <w:r w:rsidR="003331B1" w:rsidRPr="007542C3">
        <w:rPr>
          <w:lang w:val="sq-AL"/>
        </w:rPr>
        <w:t>ri</w:t>
      </w:r>
      <w:r w:rsidRPr="007542C3">
        <w:rPr>
          <w:lang w:val="sq-AL"/>
        </w:rPr>
        <w:t xml:space="preserve">t, </w:t>
      </w:r>
      <w:r w:rsidR="00D463B0" w:rsidRPr="007542C3">
        <w:rPr>
          <w:lang w:val="sq-AL"/>
        </w:rPr>
        <w:t>gjatësisë</w:t>
      </w:r>
      <w:r w:rsidRPr="007542C3">
        <w:rPr>
          <w:lang w:val="sq-AL"/>
        </w:rPr>
        <w:t xml:space="preserve"> së tubave dhe peshës së lidhjes, por</w:t>
      </w:r>
      <w:r w:rsidR="00B72BAB" w:rsidRPr="007542C3">
        <w:rPr>
          <w:lang w:val="sq-AL"/>
        </w:rPr>
        <w:t xml:space="preserve"> të paktën 2 lidhëse për lidhje</w:t>
      </w:r>
      <w:r w:rsidRPr="007542C3">
        <w:rPr>
          <w:lang w:val="sq-AL"/>
        </w:rPr>
        <w:t xml:space="preserve"> të shpërndara rregullisht.</w:t>
      </w:r>
    </w:p>
    <w:p w:rsidR="002E4B8A" w:rsidRPr="007542C3" w:rsidRDefault="002E4B8A" w:rsidP="002E4B8A">
      <w:pPr>
        <w:pStyle w:val="Paragrafi"/>
        <w:rPr>
          <w:lang w:val="sq-AL"/>
        </w:rPr>
      </w:pPr>
      <w:r w:rsidRPr="007542C3">
        <w:rPr>
          <w:lang w:val="sq-AL"/>
        </w:rPr>
        <w:t>Tipi i lidhëseve: shirita çeliku ose shirita sintetik</w:t>
      </w:r>
      <w:r w:rsidR="00B72BAB" w:rsidRPr="007542C3">
        <w:rPr>
          <w:rFonts w:ascii="Times New Roman" w:hAnsi="Times New Roman"/>
          <w:lang w:val="sq-AL"/>
        </w:rPr>
        <w:t>ë</w:t>
      </w:r>
      <w:r w:rsidRPr="007542C3">
        <w:rPr>
          <w:lang w:val="sq-AL"/>
        </w:rPr>
        <w:t xml:space="preserve"> (forca këputëse të paktën 14 kN)</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krahë dhe sponda ballore (K..., L..., R..., Sa...)</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D463B0" w:rsidRPr="007542C3">
        <w:rPr>
          <w:lang w:val="sq-AL"/>
        </w:rPr>
        <w:t>.</w:t>
      </w:r>
      <w:r w:rsidRPr="007542C3">
        <w:rPr>
          <w:lang w:val="sq-AL"/>
        </w:rPr>
        <w:t xml:space="preserve"> Lidhjet </w:t>
      </w:r>
      <w:r w:rsidR="00D463B0" w:rsidRPr="007542C3">
        <w:rPr>
          <w:lang w:val="sq-AL"/>
        </w:rPr>
        <w:t>ngarkohen</w:t>
      </w:r>
      <w:r w:rsidRPr="007542C3">
        <w:rPr>
          <w:lang w:val="sq-AL"/>
        </w:rPr>
        <w:t xml:space="preserve"> direkt në </w:t>
      </w:r>
      <w:r w:rsidR="00D463B0" w:rsidRPr="007542C3">
        <w:rPr>
          <w:lang w:val="sq-AL"/>
        </w:rPr>
        <w:t>dyshemenë</w:t>
      </w:r>
      <w:r w:rsidRPr="007542C3">
        <w:rPr>
          <w:lang w:val="sq-AL"/>
        </w:rPr>
        <w:t xml:space="preserve"> e vagonit, ngjitur njëra mbas tjetrës, në traversa bylyk ose dërrasa,</w:t>
      </w:r>
      <w:r w:rsidR="00D463B0" w:rsidRPr="007542C3">
        <w:rPr>
          <w:lang w:val="sq-AL"/>
        </w:rPr>
        <w:t xml:space="preserve"> </w:t>
      </w:r>
      <w:r w:rsidR="00B72BAB" w:rsidRPr="007542C3">
        <w:rPr>
          <w:lang w:val="sq-AL"/>
        </w:rPr>
        <w:t>d</w:t>
      </w:r>
      <w:r w:rsidRPr="007542C3">
        <w:rPr>
          <w:lang w:val="sq-AL"/>
        </w:rPr>
        <w:t xml:space="preserve">ërrasat duhet të jenë nga dru i butë, seksion tërthor katërkëndësh dhe të shtrira nga faqja e </w:t>
      </w:r>
      <w:r w:rsidR="00EF32F7" w:rsidRPr="007542C3">
        <w:rPr>
          <w:lang w:val="sq-AL"/>
        </w:rPr>
        <w:t>gjerë</w:t>
      </w:r>
      <w:r w:rsidR="00D463B0" w:rsidRPr="007542C3">
        <w:rPr>
          <w:lang w:val="sq-AL"/>
        </w:rPr>
        <w:t>.</w:t>
      </w:r>
    </w:p>
    <w:p w:rsidR="002E4B8A" w:rsidRPr="007542C3" w:rsidRDefault="002E4B8A" w:rsidP="002E4B8A">
      <w:pPr>
        <w:pStyle w:val="Paragrafi"/>
        <w:rPr>
          <w:lang w:val="sq-AL"/>
        </w:rPr>
      </w:pPr>
      <w:r w:rsidRPr="007542C3">
        <w:rPr>
          <w:lang w:val="sq-AL"/>
        </w:rPr>
        <w:t>2</w:t>
      </w:r>
      <w:r w:rsidR="00D463B0" w:rsidRPr="007542C3">
        <w:rPr>
          <w:lang w:val="sq-AL"/>
        </w:rPr>
        <w:t>.</w:t>
      </w:r>
      <w:r w:rsidRPr="007542C3">
        <w:rPr>
          <w:lang w:val="sq-AL"/>
        </w:rPr>
        <w:t xml:space="preserve"> Në </w:t>
      </w:r>
      <w:r w:rsidR="008E2DB7" w:rsidRPr="007542C3">
        <w:rPr>
          <w:lang w:val="sq-AL"/>
        </w:rPr>
        <w:t>rresht</w:t>
      </w:r>
      <w:r w:rsidRPr="007542C3">
        <w:rPr>
          <w:lang w:val="sq-AL"/>
        </w:rPr>
        <w:t>in e poshtëm, lidhjet janë n</w:t>
      </w:r>
      <w:r w:rsidR="00D463B0" w:rsidRPr="007542C3">
        <w:rPr>
          <w:rFonts w:ascii="Times New Roman" w:hAnsi="Times New Roman"/>
          <w:lang w:val="sq-AL"/>
        </w:rPr>
        <w:t>ë</w:t>
      </w:r>
      <w:r w:rsidRPr="007542C3">
        <w:rPr>
          <w:lang w:val="sq-AL"/>
        </w:rPr>
        <w:t xml:space="preserve"> kontakt me krahët</w:t>
      </w:r>
      <w:r w:rsidR="00B72BAB" w:rsidRPr="007542C3">
        <w:rPr>
          <w:lang w:val="sq-AL"/>
        </w:rPr>
        <w:t>.</w:t>
      </w:r>
    </w:p>
    <w:p w:rsidR="002E4B8A" w:rsidRPr="007542C3" w:rsidRDefault="002E4B8A" w:rsidP="002E4B8A">
      <w:pPr>
        <w:pStyle w:val="Paragrafi"/>
        <w:rPr>
          <w:lang w:val="sq-AL"/>
        </w:rPr>
      </w:pPr>
      <w:r w:rsidRPr="007542C3">
        <w:rPr>
          <w:lang w:val="sq-AL"/>
        </w:rPr>
        <w:t>3</w:t>
      </w:r>
      <w:r w:rsidR="00D463B0" w:rsidRPr="007542C3">
        <w:rPr>
          <w:lang w:val="sq-AL"/>
        </w:rPr>
        <w:t>.</w:t>
      </w:r>
      <w:r w:rsidRPr="007542C3">
        <w:rPr>
          <w:lang w:val="sq-AL"/>
        </w:rPr>
        <w:t xml:space="preserve"> </w:t>
      </w:r>
      <w:r w:rsidR="008E2DB7" w:rsidRPr="007542C3">
        <w:rPr>
          <w:lang w:val="sq-AL"/>
        </w:rPr>
        <w:t>Rresht</w:t>
      </w:r>
      <w:r w:rsidRPr="007542C3">
        <w:rPr>
          <w:lang w:val="sq-AL"/>
        </w:rPr>
        <w:t xml:space="preserve">at e </w:t>
      </w:r>
      <w:r w:rsidR="00896D13">
        <w:rPr>
          <w:lang w:val="sq-AL"/>
        </w:rPr>
        <w:t>më</w:t>
      </w:r>
      <w:r w:rsidRPr="007542C3">
        <w:rPr>
          <w:lang w:val="sq-AL"/>
        </w:rPr>
        <w:t>sipërm të lidhj</w:t>
      </w:r>
      <w:r w:rsidR="00782059" w:rsidRPr="007542C3">
        <w:rPr>
          <w:lang w:val="sq-AL"/>
        </w:rPr>
        <w:t>eve ngarkohen në sistemin bishtdallëndysheje</w:t>
      </w:r>
      <w:r w:rsidRPr="007542C3">
        <w:rPr>
          <w:lang w:val="sq-AL"/>
        </w:rPr>
        <w:t>. Për të lehtësuar shkarkimin, midis lidhjeve vendosen element</w:t>
      </w:r>
      <w:r w:rsidR="00B72BAB" w:rsidRPr="007542C3">
        <w:rPr>
          <w:lang w:val="sq-AL"/>
        </w:rPr>
        <w:t>e</w:t>
      </w:r>
      <w:r w:rsidRPr="007542C3">
        <w:rPr>
          <w:lang w:val="sq-AL"/>
        </w:rPr>
        <w:t>t ndarës</w:t>
      </w:r>
      <w:r w:rsidR="00B72BAB" w:rsidRPr="007542C3">
        <w:rPr>
          <w:lang w:val="sq-AL"/>
        </w:rPr>
        <w:t>e</w:t>
      </w:r>
      <w:r w:rsidRPr="007542C3">
        <w:rPr>
          <w:lang w:val="sq-AL"/>
        </w:rPr>
        <w:t xml:space="preserve"> prej materiali me </w:t>
      </w:r>
      <w:r w:rsidR="00782059" w:rsidRPr="007542C3">
        <w:rPr>
          <w:lang w:val="sq-AL"/>
        </w:rPr>
        <w:t>koeficient</w:t>
      </w:r>
      <w:r w:rsidRPr="007542C3">
        <w:rPr>
          <w:lang w:val="sq-AL"/>
        </w:rPr>
        <w:t xml:space="preserve"> fërkimi të lartë të drejtuara sa më vertikalisht.</w:t>
      </w:r>
    </w:p>
    <w:p w:rsidR="002E4B8A" w:rsidRPr="007542C3" w:rsidRDefault="002E4B8A" w:rsidP="002E4B8A">
      <w:pPr>
        <w:pStyle w:val="Paragrafi"/>
        <w:rPr>
          <w:lang w:val="sq-AL"/>
        </w:rPr>
      </w:pPr>
      <w:r w:rsidRPr="007542C3">
        <w:rPr>
          <w:lang w:val="sq-AL"/>
        </w:rPr>
        <w:t>4</w:t>
      </w:r>
      <w:r w:rsidR="00D463B0" w:rsidRPr="007542C3">
        <w:rPr>
          <w:lang w:val="sq-AL"/>
        </w:rPr>
        <w:t>.</w:t>
      </w:r>
      <w:r w:rsidRPr="007542C3">
        <w:rPr>
          <w:lang w:val="sq-AL"/>
        </w:rPr>
        <w:t xml:space="preserve"> Distanca (</w:t>
      </w:r>
      <w:r w:rsidR="008E2DB7" w:rsidRPr="007542C3">
        <w:rPr>
          <w:lang w:val="sq-AL"/>
        </w:rPr>
        <w:t>hapësir</w:t>
      </w:r>
      <w:r w:rsidRPr="007542C3">
        <w:rPr>
          <w:lang w:val="sq-AL"/>
        </w:rPr>
        <w:t>a) e lidhjeve me spondin ballor, minimale</w:t>
      </w:r>
    </w:p>
    <w:p w:rsidR="002E4B8A" w:rsidRPr="007542C3" w:rsidRDefault="00E60753" w:rsidP="002E4B8A">
      <w:pPr>
        <w:pStyle w:val="Paragrafi"/>
        <w:rPr>
          <w:lang w:val="sq-AL"/>
        </w:rPr>
      </w:pPr>
      <w:r w:rsidRPr="00E60753">
        <w:rPr>
          <w:lang w:val="sq-AL"/>
        </w:rPr>
        <w:pict>
          <v:line id="Line 38" o:spid="_x0000_s1438" style="position:absolute;left:0;text-align:left;z-index:251556864;visibility:visible;mso-wrap-distance-left:3.17497mm;mso-wrap-distance-right:3.17497mm" from="252pt,1.55pt" to="252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RBFAIAACs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"/>
        </w:pict>
      </w:r>
      <w:r w:rsidR="002E4B8A" w:rsidRPr="007542C3">
        <w:rPr>
          <w:lang w:val="sq-AL"/>
        </w:rPr>
        <w:t xml:space="preserve">                          50 cm                                                   0 cm</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44" type="#_x0000_t75" style="position:absolute;left:0;text-align:left;margin-left:57.6pt;margin-top:8.45pt;width:335.5pt;height:189.05pt;z-index:-251586560">
            <v:imagedata r:id="rId156" o:title=""/>
          </v:shape>
          <o:OLEObject Type="Embed" ProgID="CorelPHOTOPAINT.Image.13" ShapeID="_x0000_s1544" DrawAspect="Content" ObjectID="_1376986686" r:id="rId157"/>
        </w:pict>
      </w:r>
      <w:r w:rsidR="002E4B8A" w:rsidRPr="007542C3">
        <w:rPr>
          <w:lang w:val="sq-AL"/>
        </w:rPr>
        <w:tab/>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7960E4" w:rsidRPr="007542C3" w:rsidRDefault="007960E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E60753" w:rsidP="002E4B8A">
      <w:pPr>
        <w:pStyle w:val="Paragrafi"/>
        <w:rPr>
          <w:lang w:val="sq-AL"/>
        </w:rPr>
      </w:pPr>
      <w:r w:rsidRPr="00E60753">
        <w:rPr>
          <w:lang w:val="sq-AL"/>
        </w:rPr>
        <w:pict>
          <v:line id="Line 39" o:spid="_x0000_s1439" style="position:absolute;left:0;text-align:left;z-index:251557888;visibility:visible;mso-wrap-distance-left:3.17497mm;mso-wrap-distance-right:3.17497mm" from="174.1pt,32.15pt" to="174.1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"/>
        </w:pict>
      </w:r>
      <w:r w:rsidR="002E4B8A" w:rsidRPr="007542C3">
        <w:rPr>
          <w:lang w:val="sq-AL"/>
        </w:rPr>
        <w:t>5</w:t>
      </w:r>
      <w:r w:rsidR="007960E4" w:rsidRPr="007542C3">
        <w:rPr>
          <w:lang w:val="sq-AL"/>
        </w:rPr>
        <w:t xml:space="preserve">. </w:t>
      </w:r>
      <w:r w:rsidR="002E4B8A" w:rsidRPr="007542C3">
        <w:rPr>
          <w:lang w:val="sq-AL"/>
        </w:rPr>
        <w:t xml:space="preserve">Nëpërmjet krahëve anësore (për </w:t>
      </w:r>
      <w:r w:rsidR="008E2DB7" w:rsidRPr="007542C3">
        <w:rPr>
          <w:lang w:val="sq-AL"/>
        </w:rPr>
        <w:t>rresht</w:t>
      </w:r>
      <w:r w:rsidR="002E4B8A" w:rsidRPr="007542C3">
        <w:rPr>
          <w:lang w:val="sq-AL"/>
        </w:rPr>
        <w:t>in e poshtëm); nëse sigurimi bëhet vetëm nëpërmjet 2 krahëve nga secila anë, ngarkesa duhet të dalë në drejtimin gjatësor përkundrejt akseve të krahëve</w:t>
      </w:r>
      <w:r w:rsidR="00416CEB" w:rsidRPr="007542C3">
        <w:rPr>
          <w:lang w:val="sq-AL"/>
        </w:rPr>
        <w:t>,</w:t>
      </w:r>
      <w:r w:rsidR="002E4B8A" w:rsidRPr="007542C3">
        <w:rPr>
          <w:lang w:val="sq-AL"/>
        </w:rPr>
        <w:t xml:space="preserve"> të paktën:</w:t>
      </w:r>
    </w:p>
    <w:p w:rsidR="002E4B8A" w:rsidRPr="007542C3" w:rsidRDefault="002E4B8A" w:rsidP="00416CEB">
      <w:pPr>
        <w:pStyle w:val="Paragrafi"/>
        <w:ind w:left="720"/>
        <w:rPr>
          <w:lang w:val="sq-AL"/>
        </w:rPr>
      </w:pPr>
      <w:r w:rsidRPr="007542C3">
        <w:rPr>
          <w:lang w:val="sq-AL"/>
        </w:rPr>
        <w:t xml:space="preserve">50 cm                </w:t>
      </w:r>
      <w:r w:rsidR="0002657B">
        <w:rPr>
          <w:lang w:val="sq-AL"/>
        </w:rPr>
        <w:t xml:space="preserve">                            </w:t>
      </w:r>
      <w:r w:rsidRPr="007542C3">
        <w:rPr>
          <w:lang w:val="sq-AL"/>
        </w:rPr>
        <w:t>30 cm</w:t>
      </w:r>
    </w:p>
    <w:p w:rsidR="002E4B8A" w:rsidRPr="007542C3" w:rsidRDefault="002E4B8A" w:rsidP="002E4B8A">
      <w:pPr>
        <w:pStyle w:val="Paragrafi"/>
        <w:rPr>
          <w:lang w:val="sq-AL"/>
        </w:rPr>
      </w:pPr>
      <w:r w:rsidRPr="007542C3">
        <w:rPr>
          <w:lang w:val="sq-AL"/>
        </w:rPr>
        <w:t>6</w:t>
      </w:r>
      <w:r w:rsidR="007960E4" w:rsidRPr="007542C3">
        <w:rPr>
          <w:lang w:val="sq-AL"/>
        </w:rPr>
        <w:t xml:space="preserve">. </w:t>
      </w:r>
      <w:r w:rsidRPr="007542C3">
        <w:rPr>
          <w:lang w:val="sq-AL"/>
        </w:rPr>
        <w:t>N</w:t>
      </w:r>
      <w:r w:rsidR="00782059" w:rsidRPr="007542C3">
        <w:rPr>
          <w:lang w:val="sq-AL"/>
        </w:rPr>
        <w:t>ëpërmjet ngarkimit sistem bishtdallëndysheje</w:t>
      </w:r>
      <w:r w:rsidRPr="007542C3">
        <w:rPr>
          <w:lang w:val="sq-AL"/>
        </w:rPr>
        <w:t xml:space="preserve"> (</w:t>
      </w:r>
      <w:r w:rsidR="008E2DB7" w:rsidRPr="007542C3">
        <w:rPr>
          <w:lang w:val="sq-AL"/>
        </w:rPr>
        <w:t>rresht</w:t>
      </w:r>
      <w:r w:rsidRPr="007542C3">
        <w:rPr>
          <w:lang w:val="sq-AL"/>
        </w:rPr>
        <w:t>i i sipërm)</w:t>
      </w:r>
      <w:r w:rsidR="00416CEB"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02657B">
      <w:pPr>
        <w:pStyle w:val="NeniNr"/>
      </w:pPr>
      <w:r w:rsidRPr="007542C3">
        <w:t>Neni 22</w:t>
      </w:r>
    </w:p>
    <w:p w:rsidR="008F0C04" w:rsidRPr="007542C3" w:rsidRDefault="002E4B8A" w:rsidP="0002657B">
      <w:pPr>
        <w:pStyle w:val="NeniTitull"/>
      </w:pPr>
      <w:r w:rsidRPr="007542C3">
        <w:t xml:space="preserve">Çiftet e rrotave hekurudhore </w:t>
      </w:r>
    </w:p>
    <w:p w:rsidR="008F0C04" w:rsidRPr="007542C3" w:rsidRDefault="008F0C04" w:rsidP="008F0C0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F0C04" w:rsidRPr="007542C3" w:rsidTr="00CD1173">
        <w:tc>
          <w:tcPr>
            <w:tcW w:w="3798" w:type="dxa"/>
          </w:tcPr>
          <w:p w:rsidR="008F0C04" w:rsidRPr="00CD1173" w:rsidRDefault="008F0C0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F0C04" w:rsidRPr="00CD1173" w:rsidRDefault="008F0C04" w:rsidP="00CD1173">
            <w:pPr>
              <w:pStyle w:val="Paragrafi"/>
              <w:ind w:firstLine="0"/>
              <w:rPr>
                <w:lang w:val="sq-AL"/>
              </w:rPr>
            </w:pPr>
            <w:r w:rsidRPr="00CD1173">
              <w:rPr>
                <w:lang w:val="sq-AL"/>
              </w:rPr>
              <w:t>Vagonët me trena bllok dhe transport të kombinuar</w:t>
            </w:r>
          </w:p>
        </w:tc>
      </w:tr>
    </w:tbl>
    <w:p w:rsidR="002E4B8A" w:rsidRPr="007542C3" w:rsidRDefault="002E4B8A" w:rsidP="008F0C0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Çifte rrotash me ose pa kuti kushinetash.</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pajisje ndarëse ose sponda dhe dysheme druri (E..., K..., Re...)</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8F0C04" w:rsidRPr="007542C3">
        <w:rPr>
          <w:lang w:val="sq-AL"/>
        </w:rPr>
        <w:t>.</w:t>
      </w:r>
      <w:r w:rsidRPr="007542C3">
        <w:rPr>
          <w:lang w:val="sq-AL"/>
        </w:rPr>
        <w:t xml:space="preserve"> Individualisht ose</w:t>
      </w:r>
    </w:p>
    <w:p w:rsidR="002E4B8A" w:rsidRPr="007542C3" w:rsidRDefault="002E4B8A" w:rsidP="002E4B8A">
      <w:pPr>
        <w:pStyle w:val="Paragrafi"/>
        <w:rPr>
          <w:lang w:val="sq-AL"/>
        </w:rPr>
      </w:pPr>
      <w:r w:rsidRPr="007542C3">
        <w:rPr>
          <w:lang w:val="sq-AL"/>
        </w:rPr>
        <w:t>2</w:t>
      </w:r>
      <w:r w:rsidR="008F0C04" w:rsidRPr="007542C3">
        <w:rPr>
          <w:lang w:val="sq-AL"/>
        </w:rPr>
        <w:t>.</w:t>
      </w:r>
      <w:r w:rsidRPr="007542C3">
        <w:rPr>
          <w:lang w:val="sq-AL"/>
        </w:rPr>
        <w:t xml:space="preserve"> Në grup</w:t>
      </w:r>
    </w:p>
    <w:p w:rsidR="002E4B8A" w:rsidRPr="007542C3" w:rsidRDefault="002E4B8A" w:rsidP="002E4B8A">
      <w:pPr>
        <w:pStyle w:val="Paragrafi"/>
        <w:rPr>
          <w:lang w:val="sq-AL"/>
        </w:rPr>
      </w:pPr>
      <w:r w:rsidRPr="007542C3">
        <w:rPr>
          <w:lang w:val="sq-AL"/>
        </w:rPr>
        <w:t>3</w:t>
      </w:r>
      <w:r w:rsidR="008F0C04" w:rsidRPr="007542C3">
        <w:rPr>
          <w:lang w:val="sq-AL"/>
        </w:rPr>
        <w:t>.</w:t>
      </w:r>
      <w:r w:rsidRPr="007542C3">
        <w:rPr>
          <w:lang w:val="sq-AL"/>
        </w:rPr>
        <w:t xml:space="preserve"> </w:t>
      </w:r>
      <w:r w:rsidR="008E2DB7" w:rsidRPr="007542C3">
        <w:rPr>
          <w:lang w:val="sq-AL"/>
        </w:rPr>
        <w:t>Hapësir</w:t>
      </w:r>
      <w:r w:rsidRPr="007542C3">
        <w:rPr>
          <w:lang w:val="sq-AL"/>
        </w:rPr>
        <w:t>at tërthore në vagon; minimumi 20 cm</w:t>
      </w:r>
    </w:p>
    <w:p w:rsidR="002E4B8A" w:rsidRPr="007542C3" w:rsidRDefault="002E4B8A" w:rsidP="002E4B8A">
      <w:pPr>
        <w:pStyle w:val="Paragrafi"/>
        <w:rPr>
          <w:lang w:val="sq-AL"/>
        </w:rPr>
      </w:pPr>
      <w:r w:rsidRPr="007542C3">
        <w:rPr>
          <w:lang w:val="sq-AL"/>
        </w:rPr>
        <w:t>-</w:t>
      </w:r>
      <w:r w:rsidR="008F0C04" w:rsidRPr="007542C3">
        <w:rPr>
          <w:lang w:val="sq-AL"/>
        </w:rPr>
        <w:t xml:space="preserve"> </w:t>
      </w:r>
      <w:r w:rsidR="008E2DB7" w:rsidRPr="007542C3">
        <w:rPr>
          <w:lang w:val="sq-AL"/>
        </w:rPr>
        <w:t>Hapësir</w:t>
      </w:r>
      <w:r w:rsidRPr="007542C3">
        <w:rPr>
          <w:lang w:val="sq-AL"/>
        </w:rPr>
        <w:t>at gjatësore në vagon:</w:t>
      </w:r>
    </w:p>
    <w:p w:rsidR="002E4B8A" w:rsidRPr="007542C3" w:rsidRDefault="002E4B8A" w:rsidP="002E4B8A">
      <w:pPr>
        <w:pStyle w:val="Paragrafi"/>
        <w:rPr>
          <w:lang w:val="sq-AL"/>
        </w:rPr>
      </w:pPr>
      <w:r w:rsidRPr="007542C3">
        <w:rPr>
          <w:lang w:val="sq-AL"/>
        </w:rPr>
        <w:t>4</w:t>
      </w:r>
      <w:r w:rsidR="008F0C04" w:rsidRPr="007542C3">
        <w:rPr>
          <w:lang w:val="sq-AL"/>
        </w:rPr>
        <w:t xml:space="preserve">. </w:t>
      </w:r>
      <w:r w:rsidRPr="007542C3">
        <w:rPr>
          <w:lang w:val="sq-AL"/>
        </w:rPr>
        <w:t xml:space="preserve">Midis </w:t>
      </w:r>
      <w:r w:rsidR="00416CEB" w:rsidRPr="007542C3">
        <w:rPr>
          <w:lang w:val="sq-AL"/>
        </w:rPr>
        <w:t>çifteve</w:t>
      </w:r>
      <w:r w:rsidRPr="007542C3">
        <w:rPr>
          <w:lang w:val="sq-AL"/>
        </w:rPr>
        <w:t xml:space="preserve"> të akseve: minimumi 20 cm</w:t>
      </w:r>
    </w:p>
    <w:p w:rsidR="002E4B8A" w:rsidRPr="007542C3" w:rsidRDefault="00E60753" w:rsidP="002E4B8A">
      <w:pPr>
        <w:pStyle w:val="Paragrafi"/>
        <w:rPr>
          <w:lang w:val="sq-AL"/>
        </w:rPr>
      </w:pPr>
      <w:r w:rsidRPr="00E60753">
        <w:rPr>
          <w:lang w:val="sq-AL"/>
        </w:rPr>
        <w:pict>
          <v:line id="Line 41" o:spid="_x0000_s1441" style="position:absolute;left:0;text-align:left;z-index:251558912;visibility:visible;mso-wrap-distance-left:3.17497mm;mso-wrap-distance-right:3.17497mm" from="252pt,9.55pt" to="252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"/>
        </w:pict>
      </w:r>
      <w:r w:rsidR="002E4B8A" w:rsidRPr="007542C3">
        <w:rPr>
          <w:lang w:val="sq-AL"/>
        </w:rPr>
        <w:t>5</w:t>
      </w:r>
      <w:r w:rsidR="008F0C04" w:rsidRPr="007542C3">
        <w:rPr>
          <w:lang w:val="sq-AL"/>
        </w:rPr>
        <w:t>.</w:t>
      </w:r>
      <w:r w:rsidR="002E4B8A" w:rsidRPr="007542C3">
        <w:rPr>
          <w:lang w:val="sq-AL"/>
        </w:rPr>
        <w:t xml:space="preserve"> Me spondin ballor të paktën               </w:t>
      </w:r>
    </w:p>
    <w:p w:rsidR="002E4B8A" w:rsidRPr="007542C3" w:rsidRDefault="002E4B8A" w:rsidP="002E4B8A">
      <w:pPr>
        <w:pStyle w:val="Paragrafi"/>
        <w:rPr>
          <w:lang w:val="sq-AL"/>
        </w:rPr>
      </w:pPr>
      <w:r w:rsidRPr="007542C3">
        <w:rPr>
          <w:lang w:val="sq-AL"/>
        </w:rPr>
        <w:t xml:space="preserve">                         1 m                                                   20 cm</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45" type="#_x0000_t75" style="position:absolute;left:0;text-align:left;margin-left:26.15pt;margin-top:-9pt;width:421.45pt;height:261.75pt;z-index:-251585536">
            <v:imagedata r:id="rId158" o:title=""/>
          </v:shape>
          <o:OLEObject Type="Embed" ProgID="CorelPHOTOPAINT.Image.13" ShapeID="_x0000_s1545" DrawAspect="Content" ObjectID="_1376986687" r:id="rId15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6</w:t>
      </w:r>
      <w:r w:rsidR="006A1063" w:rsidRPr="007542C3">
        <w:rPr>
          <w:lang w:val="sq-AL"/>
        </w:rPr>
        <w:t>.</w:t>
      </w:r>
      <w:r w:rsidRPr="007542C3">
        <w:rPr>
          <w:lang w:val="sq-AL"/>
        </w:rPr>
        <w:t xml:space="preserve"> Në shtrate druri</w:t>
      </w:r>
      <w:r w:rsidR="00416CEB" w:rsidRPr="007542C3">
        <w:rPr>
          <w:lang w:val="sq-AL"/>
        </w:rPr>
        <w:t>;</w:t>
      </w:r>
    </w:p>
    <w:p w:rsidR="002E4B8A" w:rsidRPr="007542C3" w:rsidRDefault="002E4B8A" w:rsidP="002E4B8A">
      <w:pPr>
        <w:pStyle w:val="Paragrafi"/>
        <w:rPr>
          <w:lang w:val="sq-AL"/>
        </w:rPr>
      </w:pPr>
      <w:r w:rsidRPr="007542C3">
        <w:rPr>
          <w:lang w:val="sq-AL"/>
        </w:rPr>
        <w:t>7</w:t>
      </w:r>
      <w:r w:rsidR="006A1063" w:rsidRPr="007542C3">
        <w:rPr>
          <w:lang w:val="sq-AL"/>
        </w:rPr>
        <w:t>.</w:t>
      </w:r>
      <w:r w:rsidRPr="007542C3">
        <w:rPr>
          <w:lang w:val="sq-AL"/>
        </w:rPr>
        <w:t xml:space="preserve"> Me lartësi efektive të shtratit minimumi 8 cm</w:t>
      </w:r>
      <w:r w:rsidR="00416CEB" w:rsidRPr="007542C3">
        <w:rPr>
          <w:lang w:val="sq-AL"/>
        </w:rPr>
        <w:t>;</w:t>
      </w:r>
      <w:r w:rsidRPr="007542C3">
        <w:rPr>
          <w:lang w:val="sq-AL"/>
        </w:rPr>
        <w:t xml:space="preserve"> dhe </w:t>
      </w:r>
    </w:p>
    <w:p w:rsidR="002E4B8A" w:rsidRPr="007542C3" w:rsidRDefault="002E4B8A" w:rsidP="002E4B8A">
      <w:pPr>
        <w:pStyle w:val="Paragrafi"/>
        <w:rPr>
          <w:lang w:val="sq-AL"/>
        </w:rPr>
      </w:pPr>
      <w:r w:rsidRPr="007542C3">
        <w:rPr>
          <w:lang w:val="sq-AL"/>
        </w:rPr>
        <w:t>8</w:t>
      </w:r>
      <w:r w:rsidR="006A1063" w:rsidRPr="007542C3">
        <w:rPr>
          <w:lang w:val="sq-AL"/>
        </w:rPr>
        <w:t>.</w:t>
      </w:r>
      <w:r w:rsidRPr="007542C3">
        <w:rPr>
          <w:lang w:val="sq-AL"/>
        </w:rPr>
        <w:t xml:space="preserve"> Gjatësia korresponduese sipas </w:t>
      </w:r>
      <w:r w:rsidR="006E5080" w:rsidRPr="007542C3">
        <w:rPr>
          <w:lang w:val="sq-AL"/>
        </w:rPr>
        <w:t>diamet</w:t>
      </w:r>
      <w:r w:rsidR="003331B1" w:rsidRPr="007542C3">
        <w:rPr>
          <w:lang w:val="sq-AL"/>
        </w:rPr>
        <w:t>ri</w:t>
      </w:r>
      <w:r w:rsidRPr="007542C3">
        <w:rPr>
          <w:lang w:val="sq-AL"/>
        </w:rPr>
        <w:t>t të rrotës (për akse 840-920 mm</w:t>
      </w:r>
      <w:r w:rsidR="00416CEB" w:rsidRPr="007542C3">
        <w:rPr>
          <w:lang w:val="sq-AL"/>
        </w:rPr>
        <w:t xml:space="preserve"> </w:t>
      </w:r>
      <w:r w:rsidRPr="007542C3">
        <w:rPr>
          <w:lang w:val="sq-AL"/>
        </w:rPr>
        <w:t>= 510)</w:t>
      </w:r>
      <w:r w:rsidR="00416CEB"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9</w:t>
      </w:r>
      <w:r w:rsidR="006A1063" w:rsidRPr="007542C3">
        <w:rPr>
          <w:lang w:val="sq-AL"/>
        </w:rPr>
        <w:t>.</w:t>
      </w:r>
      <w:r w:rsidRPr="007542C3">
        <w:rPr>
          <w:lang w:val="sq-AL"/>
        </w:rPr>
        <w:t xml:space="preserve"> Fiksimi, përdoren bulona me kokë M10 ose vida – gozhdë 5 x 100 mm, me</w:t>
      </w:r>
      <w:r w:rsidR="00416CEB" w:rsidRPr="007542C3">
        <w:rPr>
          <w:lang w:val="sq-AL"/>
        </w:rPr>
        <w:t>;</w:t>
      </w:r>
    </w:p>
    <w:p w:rsidR="002E4B8A" w:rsidRPr="007542C3" w:rsidRDefault="002E4B8A" w:rsidP="002E4B8A">
      <w:pPr>
        <w:pStyle w:val="Paragrafi"/>
        <w:rPr>
          <w:lang w:val="sq-AL"/>
        </w:rPr>
      </w:pPr>
      <w:r w:rsidRPr="007542C3">
        <w:rPr>
          <w:lang w:val="sq-AL"/>
        </w:rPr>
        <w:t>10</w:t>
      </w:r>
      <w:r w:rsidR="006A1063" w:rsidRPr="007542C3">
        <w:rPr>
          <w:lang w:val="sq-AL"/>
        </w:rPr>
        <w:t>.</w:t>
      </w:r>
      <w:r w:rsidRPr="007542C3">
        <w:rPr>
          <w:lang w:val="sq-AL"/>
        </w:rPr>
        <w:t xml:space="preserve"> Zmuso në shtratin e drurit në drejtimin gjatësor</w:t>
      </w:r>
      <w:r w:rsidR="00416CEB" w:rsidRPr="007542C3">
        <w:rPr>
          <w:lang w:val="sq-AL"/>
        </w:rPr>
        <w:t>;</w:t>
      </w:r>
    </w:p>
    <w:p w:rsidR="002E4B8A" w:rsidRPr="007542C3" w:rsidRDefault="002E4B8A" w:rsidP="002E4B8A">
      <w:pPr>
        <w:pStyle w:val="Paragrafi"/>
        <w:rPr>
          <w:lang w:val="sq-AL"/>
        </w:rPr>
      </w:pPr>
      <w:r w:rsidRPr="007542C3">
        <w:rPr>
          <w:lang w:val="sq-AL"/>
        </w:rPr>
        <w:t>11</w:t>
      </w:r>
      <w:r w:rsidR="006A1063" w:rsidRPr="007542C3">
        <w:rPr>
          <w:lang w:val="sq-AL"/>
        </w:rPr>
        <w:t>.</w:t>
      </w:r>
      <w:r w:rsidRPr="007542C3">
        <w:rPr>
          <w:lang w:val="sq-AL"/>
        </w:rPr>
        <w:t xml:space="preserve"> </w:t>
      </w:r>
      <w:r w:rsidR="006A1063" w:rsidRPr="007542C3">
        <w:rPr>
          <w:lang w:val="sq-AL"/>
        </w:rPr>
        <w:t>Ç</w:t>
      </w:r>
      <w:r w:rsidRPr="007542C3">
        <w:rPr>
          <w:lang w:val="sq-AL"/>
        </w:rPr>
        <w:t>ifti i rrotave nuk duhet të takojë me dyshemenë e vagonit</w:t>
      </w:r>
      <w:r w:rsidR="00416CEB"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shih </w:t>
      </w:r>
      <w:r w:rsidR="006A1063" w:rsidRPr="007542C3">
        <w:rPr>
          <w:lang w:val="sq-AL"/>
        </w:rPr>
        <w:t>n</w:t>
      </w:r>
      <w:r w:rsidRPr="007542C3">
        <w:rPr>
          <w:lang w:val="sq-AL"/>
        </w:rPr>
        <w:t>enin 2</w:t>
      </w:r>
      <w:r w:rsidR="006A1063" w:rsidRPr="007542C3">
        <w:rPr>
          <w:lang w:val="sq-AL"/>
        </w:rPr>
        <w:t>.</w:t>
      </w:r>
      <w:r w:rsidRPr="007542C3">
        <w:rPr>
          <w:lang w:val="sq-AL"/>
        </w:rPr>
        <w:t xml:space="preserve"> </w:t>
      </w:r>
    </w:p>
    <w:p w:rsidR="002E4B8A" w:rsidRPr="007542C3" w:rsidRDefault="002E4B8A" w:rsidP="002E4B8A">
      <w:pPr>
        <w:pStyle w:val="Paragrafi"/>
        <w:rPr>
          <w:lang w:val="sq-AL"/>
        </w:rPr>
      </w:pPr>
    </w:p>
    <w:p w:rsidR="002E4B8A" w:rsidRPr="007542C3" w:rsidRDefault="002E4B8A" w:rsidP="0002657B">
      <w:pPr>
        <w:pStyle w:val="NeniNr"/>
      </w:pPr>
      <w:r w:rsidRPr="007542C3">
        <w:t>Neni 23</w:t>
      </w:r>
    </w:p>
    <w:p w:rsidR="003A483B" w:rsidRPr="007542C3" w:rsidRDefault="002E4B8A" w:rsidP="0002657B">
      <w:pPr>
        <w:pStyle w:val="NeniTitull"/>
      </w:pPr>
      <w:r w:rsidRPr="007542C3">
        <w:t>Profile çeliku (të pagrasatuar</w:t>
      </w:r>
      <w:r w:rsidR="00416CEB" w:rsidRPr="007542C3">
        <w:t>a</w:t>
      </w:r>
      <w:r w:rsidRPr="007542C3">
        <w:t xml:space="preserve">)  </w:t>
      </w:r>
    </w:p>
    <w:p w:rsidR="003A483B" w:rsidRPr="007542C3" w:rsidRDefault="003A483B" w:rsidP="003A483B">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A483B" w:rsidRPr="007542C3" w:rsidTr="00CD1173">
        <w:tc>
          <w:tcPr>
            <w:tcW w:w="3798" w:type="dxa"/>
          </w:tcPr>
          <w:p w:rsidR="003A483B" w:rsidRPr="00CD1173" w:rsidRDefault="003A483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A483B" w:rsidRPr="00CD1173" w:rsidRDefault="003A483B" w:rsidP="00CD1173">
            <w:pPr>
              <w:pStyle w:val="Paragrafi"/>
              <w:ind w:firstLine="0"/>
              <w:rPr>
                <w:lang w:val="sq-AL"/>
              </w:rPr>
            </w:pPr>
            <w:r w:rsidRPr="00CD1173">
              <w:rPr>
                <w:lang w:val="sq-AL"/>
              </w:rPr>
              <w:t>Vagonët me trena bllok dhe transport të kombinuar</w:t>
            </w:r>
          </w:p>
          <w:p w:rsidR="003A483B" w:rsidRPr="00CD1173" w:rsidRDefault="00B60B4F" w:rsidP="00CD1173">
            <w:pPr>
              <w:pStyle w:val="Paragrafi"/>
              <w:ind w:firstLine="0"/>
              <w:rPr>
                <w:lang w:val="sq-AL"/>
              </w:rPr>
            </w:pPr>
            <w:r w:rsidRPr="00CD1173">
              <w:rPr>
                <w:lang w:val="sq-AL"/>
              </w:rPr>
              <w:t>Vagonë</w:t>
            </w:r>
            <w:r w:rsidR="003A483B" w:rsidRPr="00CD1173">
              <w:rPr>
                <w:lang w:val="sq-AL"/>
              </w:rPr>
              <w:t xml:space="preserve"> me amortizator me kors të gjatë</w:t>
            </w:r>
          </w:p>
        </w:tc>
      </w:tr>
    </w:tbl>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1F46AA" w:rsidRPr="007542C3">
        <w:rPr>
          <w:lang w:val="sq-AL"/>
        </w:rPr>
        <w:t>.</w:t>
      </w:r>
      <w:r w:rsidRPr="007542C3">
        <w:rPr>
          <w:lang w:val="sq-AL"/>
        </w:rPr>
        <w:t xml:space="preserve"> Profile çeliku rifuzo</w:t>
      </w:r>
      <w:r w:rsidR="004138CB"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2</w:t>
      </w:r>
      <w:r w:rsidR="001F46AA" w:rsidRPr="007542C3">
        <w:rPr>
          <w:lang w:val="sq-AL"/>
        </w:rPr>
        <w:t>.</w:t>
      </w:r>
      <w:r w:rsidRPr="007542C3">
        <w:rPr>
          <w:lang w:val="sq-AL"/>
        </w:rPr>
        <w:t xml:space="preserve"> Të bashkuara në pako, të lidhura </w:t>
      </w:r>
      <w:r w:rsidR="002F2914" w:rsidRPr="007542C3">
        <w:rPr>
          <w:lang w:val="sq-AL"/>
        </w:rPr>
        <w:t>çdo</w:t>
      </w:r>
      <w:r w:rsidRPr="007542C3">
        <w:rPr>
          <w:lang w:val="sq-AL"/>
        </w:rPr>
        <w:t xml:space="preserve"> 3 metër dhe minimumi 2 lidhje, lidhjet duhet të jenë afërsisht 30 cm, nga fundi i pakos. Forca e këputjes të paktën 1,400 daN</w:t>
      </w:r>
      <w:r w:rsidR="001F46AA" w:rsidRPr="007542C3">
        <w:rPr>
          <w:lang w:val="sq-AL"/>
        </w:rPr>
        <w:t>.</w:t>
      </w:r>
    </w:p>
    <w:p w:rsidR="002E4B8A" w:rsidRPr="007542C3" w:rsidRDefault="002E4B8A" w:rsidP="002E4B8A">
      <w:pPr>
        <w:pStyle w:val="Paragrafi"/>
        <w:rPr>
          <w:lang w:val="sq-AL"/>
        </w:rPr>
      </w:pPr>
      <w:r w:rsidRPr="007542C3">
        <w:rPr>
          <w:lang w:val="sq-AL"/>
        </w:rPr>
        <w:t xml:space="preserve">Lidhjet bëhen me shirita të thurur, duke përdorur pajisje </w:t>
      </w:r>
      <w:r w:rsidR="001F46AA" w:rsidRPr="007542C3">
        <w:rPr>
          <w:lang w:val="sq-AL"/>
        </w:rPr>
        <w:t>mbrojtëse</w:t>
      </w:r>
      <w:r w:rsidRPr="007542C3">
        <w:rPr>
          <w:lang w:val="sq-AL"/>
        </w:rPr>
        <w:t xml:space="preserve"> tek anët</w:t>
      </w:r>
      <w:r w:rsidR="004138CB"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ndarëse, sponde ose krah</w:t>
      </w:r>
      <w:r w:rsidR="00416CEB" w:rsidRPr="007542C3">
        <w:rPr>
          <w:rFonts w:ascii="Times New Roman" w:hAnsi="Times New Roman"/>
          <w:lang w:val="sq-AL"/>
        </w:rPr>
        <w:t>ë</w:t>
      </w:r>
      <w:r w:rsidR="002E4B8A" w:rsidRPr="007542C3">
        <w:rPr>
          <w:lang w:val="sq-AL"/>
        </w:rPr>
        <w:t xml:space="preserve"> dhe dyshemeja prej druri (E..., K..., L..., S..., T...)</w:t>
      </w:r>
      <w:r w:rsidR="004138CB"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Profilet dhe pakot ngarkohen direkt në dyshemenë e vagonit, në traversa bylyk ose dërrasa.</w:t>
      </w:r>
    </w:p>
    <w:p w:rsidR="002E4B8A" w:rsidRPr="007542C3" w:rsidRDefault="002E4B8A" w:rsidP="002E4B8A">
      <w:pPr>
        <w:pStyle w:val="Paragrafi"/>
        <w:rPr>
          <w:lang w:val="sq-AL"/>
        </w:rPr>
      </w:pPr>
      <w:r w:rsidRPr="007542C3">
        <w:rPr>
          <w:lang w:val="sq-AL"/>
        </w:rPr>
        <w:t>3</w:t>
      </w:r>
      <w:r w:rsidR="001F46AA" w:rsidRPr="007542C3">
        <w:rPr>
          <w:lang w:val="sq-AL"/>
        </w:rPr>
        <w:t>.</w:t>
      </w:r>
      <w:r w:rsidRPr="007542C3">
        <w:rPr>
          <w:lang w:val="sq-AL"/>
        </w:rPr>
        <w:t xml:space="preserve"> Me një ose më shumë </w:t>
      </w:r>
      <w:r w:rsidR="008E2DB7" w:rsidRPr="007542C3">
        <w:rPr>
          <w:lang w:val="sq-AL"/>
        </w:rPr>
        <w:t>rresht</w:t>
      </w:r>
      <w:r w:rsidRPr="007542C3">
        <w:rPr>
          <w:lang w:val="sq-AL"/>
        </w:rPr>
        <w:t>a</w:t>
      </w:r>
      <w:r w:rsidR="004138CB" w:rsidRPr="007542C3">
        <w:rPr>
          <w:lang w:val="sq-AL"/>
        </w:rPr>
        <w:t>.</w:t>
      </w:r>
    </w:p>
    <w:p w:rsidR="002E4B8A" w:rsidRPr="007542C3" w:rsidRDefault="002E4B8A" w:rsidP="002E4B8A">
      <w:pPr>
        <w:pStyle w:val="Paragrafi"/>
        <w:rPr>
          <w:lang w:val="sq-AL"/>
        </w:rPr>
      </w:pPr>
      <w:r w:rsidRPr="007542C3">
        <w:rPr>
          <w:lang w:val="sq-AL"/>
        </w:rPr>
        <w:t>4</w:t>
      </w:r>
      <w:r w:rsidR="001F46AA" w:rsidRPr="007542C3">
        <w:rPr>
          <w:lang w:val="sq-AL"/>
        </w:rPr>
        <w:t>.</w:t>
      </w:r>
      <w:r w:rsidRPr="007542C3">
        <w:rPr>
          <w:lang w:val="sq-AL"/>
        </w:rPr>
        <w:t xml:space="preserve"> Në stiva, duke i vendosur njëra mbi tjetrën, kur është e mundur shpërndahet në gjithë </w:t>
      </w:r>
      <w:r w:rsidR="00EF32F7" w:rsidRPr="007542C3">
        <w:rPr>
          <w:lang w:val="sq-AL"/>
        </w:rPr>
        <w:t>gjerë</w:t>
      </w:r>
      <w:r w:rsidRPr="007542C3">
        <w:rPr>
          <w:lang w:val="sq-AL"/>
        </w:rPr>
        <w:t>sinë e vagonit</w:t>
      </w:r>
      <w:r w:rsidR="004138CB" w:rsidRPr="007542C3">
        <w:rPr>
          <w:lang w:val="sq-AL"/>
        </w:rPr>
        <w:t>.</w:t>
      </w:r>
    </w:p>
    <w:p w:rsidR="002E4B8A" w:rsidRPr="007542C3" w:rsidRDefault="002E4B8A" w:rsidP="002E4B8A">
      <w:pPr>
        <w:pStyle w:val="Paragrafi"/>
        <w:rPr>
          <w:lang w:val="sq-AL"/>
        </w:rPr>
      </w:pPr>
      <w:r w:rsidRPr="007542C3">
        <w:rPr>
          <w:lang w:val="sq-AL"/>
        </w:rPr>
        <w:t>5</w:t>
      </w:r>
      <w:r w:rsidR="001F46AA" w:rsidRPr="007542C3">
        <w:rPr>
          <w:lang w:val="sq-AL"/>
        </w:rPr>
        <w:t>.</w:t>
      </w:r>
      <w:r w:rsidRPr="007542C3">
        <w:rPr>
          <w:lang w:val="sq-AL"/>
        </w:rPr>
        <w:t xml:space="preserve"> Dërrasat dhe mbështetëset</w:t>
      </w:r>
      <w:r w:rsidR="004138CB" w:rsidRPr="007542C3">
        <w:rPr>
          <w:lang w:val="sq-AL"/>
        </w:rPr>
        <w:t>.</w:t>
      </w:r>
    </w:p>
    <w:p w:rsidR="002E4B8A" w:rsidRPr="007542C3" w:rsidRDefault="002E4B8A" w:rsidP="002E4B8A">
      <w:pPr>
        <w:pStyle w:val="Paragrafi"/>
        <w:rPr>
          <w:lang w:val="sq-AL"/>
        </w:rPr>
      </w:pPr>
      <w:r w:rsidRPr="007542C3">
        <w:rPr>
          <w:lang w:val="sq-AL"/>
        </w:rPr>
        <w:t>- Me seksion katror ose katërkëndësh, të shtrira përkundrejt faqes së gj</w:t>
      </w:r>
      <w:r w:rsidR="001F46AA" w:rsidRPr="007542C3">
        <w:rPr>
          <w:lang w:val="sq-AL"/>
        </w:rPr>
        <w:t>e</w:t>
      </w:r>
      <w:r w:rsidRPr="007542C3">
        <w:rPr>
          <w:lang w:val="sq-AL"/>
        </w:rPr>
        <w:t>r</w:t>
      </w:r>
      <w:r w:rsidR="001F46AA" w:rsidRPr="007542C3">
        <w:rPr>
          <w:rFonts w:ascii="Times New Roman" w:hAnsi="Times New Roman"/>
          <w:lang w:val="sq-AL"/>
        </w:rPr>
        <w:t>ë</w:t>
      </w:r>
      <w:r w:rsidR="004138CB" w:rsidRPr="007542C3">
        <w:rPr>
          <w:rFonts w:ascii="Times New Roman" w:hAnsi="Times New Roman"/>
          <w:lang w:val="sq-AL"/>
        </w:rPr>
        <w:t>;</w:t>
      </w:r>
    </w:p>
    <w:p w:rsidR="002E4B8A" w:rsidRPr="007542C3" w:rsidRDefault="002E4B8A" w:rsidP="002E4B8A">
      <w:pPr>
        <w:pStyle w:val="Paragrafi"/>
        <w:rPr>
          <w:lang w:val="sq-AL"/>
        </w:rPr>
      </w:pPr>
      <w:r w:rsidRPr="007542C3">
        <w:rPr>
          <w:lang w:val="sq-AL"/>
        </w:rPr>
        <w:t xml:space="preserve">- Prej një pjese ose maksimumi prej 3 pjesësh të lidhura (me të paktën 4 cm trashësi), të cilat </w:t>
      </w:r>
      <w:r w:rsidR="001F46AA" w:rsidRPr="007542C3">
        <w:rPr>
          <w:lang w:val="sq-AL"/>
        </w:rPr>
        <w:t>mbulojnë</w:t>
      </w:r>
      <w:r w:rsidRPr="007542C3">
        <w:rPr>
          <w:lang w:val="sq-AL"/>
        </w:rPr>
        <w:t xml:space="preserve"> tërë</w:t>
      </w:r>
      <w:r w:rsidR="001F46AA" w:rsidRPr="007542C3">
        <w:rPr>
          <w:lang w:val="sq-AL"/>
        </w:rPr>
        <w:t xml:space="preserve"> </w:t>
      </w:r>
      <w:r w:rsidR="00EF32F7" w:rsidRPr="007542C3">
        <w:rPr>
          <w:lang w:val="sq-AL"/>
        </w:rPr>
        <w:t>gjerë</w:t>
      </w:r>
      <w:r w:rsidRPr="007542C3">
        <w:rPr>
          <w:lang w:val="sq-AL"/>
        </w:rPr>
        <w:t>sinë e mallit ose të njësisë së ngarkesës</w:t>
      </w:r>
      <w:r w:rsidR="004138CB" w:rsidRPr="007542C3">
        <w:rPr>
          <w:lang w:val="sq-AL"/>
        </w:rPr>
        <w:t>.</w:t>
      </w:r>
    </w:p>
    <w:p w:rsidR="002E4B8A" w:rsidRPr="007542C3" w:rsidRDefault="002E4B8A" w:rsidP="002E4B8A">
      <w:pPr>
        <w:pStyle w:val="Paragrafi"/>
        <w:rPr>
          <w:lang w:val="sq-AL"/>
        </w:rPr>
      </w:pPr>
      <w:r w:rsidRPr="007542C3">
        <w:rPr>
          <w:lang w:val="sq-AL"/>
        </w:rPr>
        <w:t>6</w:t>
      </w:r>
      <w:r w:rsidR="001F46AA" w:rsidRPr="007542C3">
        <w:rPr>
          <w:lang w:val="sq-AL"/>
        </w:rPr>
        <w:t xml:space="preserve">. </w:t>
      </w:r>
      <w:r w:rsidRPr="007542C3">
        <w:rPr>
          <w:lang w:val="sq-AL"/>
        </w:rPr>
        <w:t>Profilet dhe pakot duhet të dalin përtej dërrasave (takove) të paktën 50 cm.</w:t>
      </w:r>
    </w:p>
    <w:p w:rsidR="002E4B8A" w:rsidRPr="007542C3" w:rsidRDefault="00E60753" w:rsidP="002E4B8A">
      <w:pPr>
        <w:pStyle w:val="Paragrafi"/>
        <w:rPr>
          <w:lang w:val="sq-AL"/>
        </w:rPr>
      </w:pPr>
      <w:r w:rsidRPr="00E60753">
        <w:rPr>
          <w:lang w:val="sq-AL"/>
        </w:rPr>
        <w:pict>
          <v:shape id="_x0000_s1546" type="#_x0000_t75" style="position:absolute;left:0;text-align:left;margin-left:14.65pt;margin-top:-8.3pt;width:417.75pt;height:188.25pt;z-index:-251584512">
            <v:imagedata r:id="rId160" o:title=""/>
          </v:shape>
          <o:OLEObject Type="Embed" ProgID="CorelPHOTOPAINT.Image.13" ShapeID="_x0000_s1546" DrawAspect="Content" ObjectID="_1376986688" r:id="rId16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02657B" w:rsidRDefault="0002657B"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Profilet e çelikut ose pakot sigurohen direkt nëpërmjet perdeve ndarëse, spondave ose krahëv</w:t>
      </w:r>
      <w:r w:rsidR="00E513E9" w:rsidRPr="007542C3">
        <w:rPr>
          <w:lang w:val="sq-AL"/>
        </w:rPr>
        <w:t>e</w:t>
      </w:r>
      <w:r w:rsidRPr="007542C3">
        <w:rPr>
          <w:lang w:val="sq-AL"/>
        </w:rPr>
        <w:t xml:space="preserve"> (distanca horizontale &lt; 10 cm) ose të lidhura së bashku, në</w:t>
      </w:r>
      <w:r w:rsidR="0036389A" w:rsidRPr="007542C3">
        <w:rPr>
          <w:lang w:val="sq-AL"/>
        </w:rPr>
        <w:t xml:space="preserve"> </w:t>
      </w:r>
      <w:r w:rsidRPr="007542C3">
        <w:rPr>
          <w:lang w:val="sq-AL"/>
        </w:rPr>
        <w:t>qoftë</w:t>
      </w:r>
      <w:r w:rsidR="0036389A" w:rsidRPr="007542C3">
        <w:rPr>
          <w:lang w:val="sq-AL"/>
        </w:rPr>
        <w:t xml:space="preserve"> </w:t>
      </w:r>
      <w:r w:rsidRPr="007542C3">
        <w:rPr>
          <w:lang w:val="sq-AL"/>
        </w:rPr>
        <w:t>se distanca është më e madhe se 10 cm</w:t>
      </w:r>
      <w:r w:rsidR="004138CB"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7</w:t>
      </w:r>
      <w:r w:rsidR="001F46AA" w:rsidRPr="007542C3">
        <w:rPr>
          <w:lang w:val="sq-AL"/>
        </w:rPr>
        <w:t>.</w:t>
      </w:r>
      <w:r w:rsidRPr="007542C3">
        <w:rPr>
          <w:lang w:val="sq-AL"/>
        </w:rPr>
        <w:t xml:space="preserve"> Lartësia efektive e perdeve ndarëse, spondave ose krahëve të paktën 10 cm.</w:t>
      </w:r>
    </w:p>
    <w:p w:rsidR="002E4B8A" w:rsidRPr="007542C3" w:rsidRDefault="001F46AA" w:rsidP="002E4B8A">
      <w:pPr>
        <w:pStyle w:val="Paragrafi"/>
        <w:rPr>
          <w:lang w:val="sq-AL"/>
        </w:rPr>
      </w:pPr>
      <w:r w:rsidRPr="007542C3">
        <w:rPr>
          <w:lang w:val="sq-AL"/>
        </w:rPr>
        <w:t xml:space="preserve">- </w:t>
      </w:r>
      <w:r w:rsidR="008E2DB7" w:rsidRPr="007542C3">
        <w:rPr>
          <w:lang w:val="sq-AL"/>
        </w:rPr>
        <w:t>Hapësir</w:t>
      </w:r>
      <w:r w:rsidR="002E4B8A" w:rsidRPr="007542C3">
        <w:rPr>
          <w:lang w:val="sq-AL"/>
        </w:rPr>
        <w:t xml:space="preserve">at e ndërmjetme </w:t>
      </w:r>
      <w:r w:rsidR="0036389A" w:rsidRPr="007542C3">
        <w:rPr>
          <w:lang w:val="sq-AL"/>
        </w:rPr>
        <w:t>plotësohen</w:t>
      </w:r>
      <w:r w:rsidR="002E4B8A" w:rsidRPr="007542C3">
        <w:rPr>
          <w:lang w:val="sq-AL"/>
        </w:rPr>
        <w:t xml:space="preserve"> me pjesë prej druri (të gozhduara në </w:t>
      </w:r>
      <w:r w:rsidR="0088554F" w:rsidRPr="007542C3">
        <w:rPr>
          <w:lang w:val="sq-AL"/>
        </w:rPr>
        <w:t>vend</w:t>
      </w:r>
      <w:r w:rsidR="002E4B8A" w:rsidRPr="007542C3">
        <w:rPr>
          <w:lang w:val="sq-AL"/>
        </w:rPr>
        <w:t>)</w:t>
      </w:r>
      <w:r w:rsidR="00E513E9" w:rsidRPr="007542C3">
        <w:rPr>
          <w:lang w:val="sq-AL"/>
        </w:rPr>
        <w:t>;</w:t>
      </w:r>
      <w:r w:rsidR="002E4B8A" w:rsidRPr="007542C3">
        <w:rPr>
          <w:lang w:val="sq-AL"/>
        </w:rPr>
        <w:t xml:space="preserve"> ose</w:t>
      </w:r>
    </w:p>
    <w:p w:rsidR="002E4B8A" w:rsidRPr="007542C3" w:rsidRDefault="001F46AA" w:rsidP="002E4B8A">
      <w:pPr>
        <w:pStyle w:val="Paragrafi"/>
        <w:rPr>
          <w:lang w:val="sq-AL"/>
        </w:rPr>
      </w:pPr>
      <w:r w:rsidRPr="007542C3">
        <w:rPr>
          <w:lang w:val="sq-AL"/>
        </w:rPr>
        <w:t xml:space="preserve">- </w:t>
      </w:r>
      <w:r w:rsidR="002E4B8A" w:rsidRPr="007542C3">
        <w:rPr>
          <w:lang w:val="sq-AL"/>
        </w:rPr>
        <w:t xml:space="preserve">Lidhen së bashku në tufa (me </w:t>
      </w:r>
      <w:r w:rsidR="0036389A" w:rsidRPr="007542C3">
        <w:rPr>
          <w:lang w:val="sq-AL"/>
        </w:rPr>
        <w:t>mbrojtëse</w:t>
      </w:r>
      <w:r w:rsidR="002E4B8A" w:rsidRPr="007542C3">
        <w:rPr>
          <w:lang w:val="sq-AL"/>
        </w:rPr>
        <w:t xml:space="preserve"> tek anët) me pjesët e </w:t>
      </w:r>
      <w:r w:rsidR="0036389A" w:rsidRPr="007542C3">
        <w:rPr>
          <w:lang w:val="sq-AL"/>
        </w:rPr>
        <w:t>poshtme</w:t>
      </w:r>
      <w:r w:rsidR="002E4B8A" w:rsidRPr="007542C3">
        <w:rPr>
          <w:lang w:val="sq-AL"/>
        </w:rPr>
        <w:t xml:space="preserve"> të ngarkesës. Numri i lidhjeve: 1 për</w:t>
      </w:r>
      <w:r w:rsidR="0036389A" w:rsidRPr="007542C3">
        <w:rPr>
          <w:lang w:val="sq-AL"/>
        </w:rPr>
        <w:t xml:space="preserve"> </w:t>
      </w:r>
      <w:r w:rsidR="002E4B8A" w:rsidRPr="007542C3">
        <w:rPr>
          <w:lang w:val="sq-AL"/>
        </w:rPr>
        <w:t>çdo 6 m gjatësi, por të paktën 2 lidhje për stiv</w:t>
      </w:r>
      <w:r w:rsidR="00203909" w:rsidRPr="007542C3">
        <w:rPr>
          <w:rFonts w:ascii="Times New Roman" w:hAnsi="Times New Roman"/>
          <w:lang w:val="sq-AL"/>
        </w:rPr>
        <w:t>ë</w:t>
      </w:r>
      <w:r w:rsidR="002E4B8A" w:rsidRPr="007542C3">
        <w:rPr>
          <w:lang w:val="sq-AL"/>
        </w:rPr>
        <w:t xml:space="preserve"> (forca këputëse të paktën 1.400 daN)</w:t>
      </w:r>
      <w:r w:rsidR="00E513E9" w:rsidRPr="007542C3">
        <w:rPr>
          <w:lang w:val="sq-AL"/>
        </w:rPr>
        <w:t>;</w:t>
      </w:r>
      <w:r w:rsidR="002E4B8A" w:rsidRPr="007542C3">
        <w:rPr>
          <w:lang w:val="sq-AL"/>
        </w:rPr>
        <w:t xml:space="preserve"> ose</w:t>
      </w:r>
    </w:p>
    <w:p w:rsidR="002E4B8A" w:rsidRPr="007542C3" w:rsidRDefault="001F46AA" w:rsidP="002E4B8A">
      <w:pPr>
        <w:pStyle w:val="Paragrafi"/>
        <w:rPr>
          <w:lang w:val="sq-AL"/>
        </w:rPr>
      </w:pPr>
      <w:r w:rsidRPr="007542C3">
        <w:rPr>
          <w:lang w:val="sq-AL"/>
        </w:rPr>
        <w:t xml:space="preserve">- </w:t>
      </w:r>
      <w:r w:rsidR="002E4B8A" w:rsidRPr="007542C3">
        <w:rPr>
          <w:lang w:val="sq-AL"/>
        </w:rPr>
        <w:t>Pa lidhje shtesë për profile të shtrira në anët e vagonit.</w:t>
      </w:r>
    </w:p>
    <w:p w:rsidR="002E4B8A" w:rsidRPr="007542C3" w:rsidRDefault="002E4B8A" w:rsidP="002E4B8A">
      <w:pPr>
        <w:pStyle w:val="Paragrafi"/>
        <w:rPr>
          <w:lang w:val="sq-AL"/>
        </w:rPr>
      </w:pPr>
      <w:r w:rsidRPr="007542C3">
        <w:rPr>
          <w:lang w:val="sq-AL"/>
        </w:rPr>
        <w:t>8</w:t>
      </w:r>
      <w:r w:rsidR="001F46AA" w:rsidRPr="007542C3">
        <w:rPr>
          <w:lang w:val="sq-AL"/>
        </w:rPr>
        <w:t>.</w:t>
      </w:r>
      <w:r w:rsidRPr="007542C3">
        <w:rPr>
          <w:lang w:val="sq-AL"/>
        </w:rPr>
        <w:t xml:space="preserve"> Profilet e çelikut dhe pakot që ngarkohen në pjesën e sipërme dhe dalin jashtë </w:t>
      </w:r>
      <w:r w:rsidR="0036389A" w:rsidRPr="007542C3">
        <w:rPr>
          <w:lang w:val="sq-AL"/>
        </w:rPr>
        <w:t>lartësisë</w:t>
      </w:r>
      <w:r w:rsidR="008C6C7A" w:rsidRPr="007542C3">
        <w:rPr>
          <w:lang w:val="sq-AL"/>
        </w:rPr>
        <w:t xml:space="preserve"> së krahëve m</w:t>
      </w:r>
      <w:r w:rsidR="008C6C7A" w:rsidRPr="007542C3">
        <w:rPr>
          <w:rFonts w:ascii="Times New Roman" w:hAnsi="Times New Roman"/>
          <w:lang w:val="sq-AL"/>
        </w:rPr>
        <w:t>ë</w:t>
      </w:r>
      <w:r w:rsidRPr="007542C3">
        <w:rPr>
          <w:lang w:val="sq-AL"/>
        </w:rPr>
        <w:t xml:space="preserve"> tepër se 10 cm duhet të jenë të lidhura së bashku me pjesën e poshtme të ngarkesës, lidhja bëhet në </w:t>
      </w:r>
      <w:r w:rsidR="002F2914" w:rsidRPr="007542C3">
        <w:rPr>
          <w:lang w:val="sq-AL"/>
        </w:rPr>
        <w:t>çdo</w:t>
      </w:r>
      <w:r w:rsidRPr="007542C3">
        <w:rPr>
          <w:lang w:val="sq-AL"/>
        </w:rPr>
        <w:t xml:space="preserve"> 6 m gjatësi, por të paktën 2 lidhje për stiv</w:t>
      </w:r>
      <w:r w:rsidR="00203909" w:rsidRPr="007542C3">
        <w:rPr>
          <w:rFonts w:ascii="Times New Roman" w:hAnsi="Times New Roman"/>
          <w:lang w:val="sq-AL"/>
        </w:rPr>
        <w:t>ë</w:t>
      </w:r>
      <w:r w:rsidRPr="007542C3">
        <w:rPr>
          <w:lang w:val="sq-AL"/>
        </w:rPr>
        <w:t xml:space="preserve"> (forca këputëse të paktën 1.400 daN), shiritat janë sintetik</w:t>
      </w:r>
      <w:r w:rsidR="008C6C7A" w:rsidRPr="007542C3">
        <w:rPr>
          <w:rFonts w:ascii="Times New Roman" w:hAnsi="Times New Roman"/>
          <w:lang w:val="sq-AL"/>
        </w:rPr>
        <w:t>ë</w:t>
      </w:r>
      <w:r w:rsidRPr="007542C3">
        <w:rPr>
          <w:lang w:val="sq-AL"/>
        </w:rPr>
        <w:t xml:space="preserve"> ose të thurur me </w:t>
      </w:r>
      <w:r w:rsidR="0036389A" w:rsidRPr="007542C3">
        <w:rPr>
          <w:lang w:val="sq-AL"/>
        </w:rPr>
        <w:t>pajisje</w:t>
      </w:r>
      <w:r w:rsidRPr="007542C3">
        <w:rPr>
          <w:lang w:val="sq-AL"/>
        </w:rPr>
        <w:t xml:space="preserve"> mbrojtëse të anëve, distanca e lidhjes nga fundi i ngarkesës</w:t>
      </w:r>
      <w:r w:rsidR="00E663F4" w:rsidRPr="007542C3">
        <w:rPr>
          <w:lang w:val="sq-AL"/>
        </w:rPr>
        <w:t>,</w:t>
      </w:r>
      <w:r w:rsidRPr="007542C3">
        <w:rPr>
          <w:lang w:val="sq-AL"/>
        </w:rPr>
        <w:t xml:space="preserve"> të paktën 50 cm.</w:t>
      </w:r>
    </w:p>
    <w:p w:rsidR="002E4B8A" w:rsidRPr="007542C3" w:rsidRDefault="002E4B8A" w:rsidP="002E4B8A">
      <w:pPr>
        <w:pStyle w:val="Paragrafi"/>
        <w:rPr>
          <w:lang w:val="sq-AL"/>
        </w:rPr>
      </w:pPr>
      <w:r w:rsidRPr="007542C3">
        <w:rPr>
          <w:lang w:val="sq-AL"/>
        </w:rPr>
        <w:t>9</w:t>
      </w:r>
      <w:r w:rsidR="001F46AA" w:rsidRPr="007542C3">
        <w:rPr>
          <w:lang w:val="sq-AL"/>
        </w:rPr>
        <w:t>.</w:t>
      </w:r>
      <w:r w:rsidRPr="007542C3">
        <w:rPr>
          <w:lang w:val="sq-AL"/>
        </w:rPr>
        <w:t xml:space="preserve"> Nëse sigurohen nëpërmjet dy krahëve, profilet dhe pakot duhet të dalin jashtë krahëve</w:t>
      </w:r>
      <w:r w:rsidR="00E663F4" w:rsidRPr="007542C3">
        <w:rPr>
          <w:lang w:val="sq-AL"/>
        </w:rPr>
        <w:t>,</w:t>
      </w:r>
      <w:r w:rsidRPr="007542C3">
        <w:rPr>
          <w:lang w:val="sq-AL"/>
        </w:rPr>
        <w:t xml:space="preserve"> të paktën:</w:t>
      </w:r>
    </w:p>
    <w:p w:rsidR="002E4B8A" w:rsidRPr="007542C3" w:rsidRDefault="00E60753" w:rsidP="002E4B8A">
      <w:pPr>
        <w:pStyle w:val="Paragrafi"/>
        <w:rPr>
          <w:lang w:val="sq-AL"/>
        </w:rPr>
      </w:pPr>
      <w:r w:rsidRPr="00E60753">
        <w:rPr>
          <w:lang w:val="sq-AL"/>
        </w:rPr>
        <w:pict>
          <v:line id="Line 43" o:spid="_x0000_s1443" style="position:absolute;left:0;text-align:left;z-index:251559936;visibility:visible;mso-wrap-distance-left:3.17497mm;mso-wrap-distance-right:3.17497mm" from="216.6pt,9.55pt" to="216.6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ou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"/>
        </w:pict>
      </w:r>
    </w:p>
    <w:p w:rsidR="002E4B8A" w:rsidRPr="007542C3" w:rsidRDefault="002E4B8A" w:rsidP="002E4B8A">
      <w:pPr>
        <w:pStyle w:val="Paragrafi"/>
        <w:rPr>
          <w:lang w:val="sq-AL"/>
        </w:rPr>
      </w:pPr>
      <w:r w:rsidRPr="007542C3">
        <w:rPr>
          <w:lang w:val="sq-AL"/>
        </w:rPr>
        <w:t xml:space="preserve">                 </w:t>
      </w:r>
      <w:r w:rsidR="00E663F4" w:rsidRPr="007542C3">
        <w:rPr>
          <w:lang w:val="sq-AL"/>
        </w:rPr>
        <w:t xml:space="preserve">       </w:t>
      </w:r>
      <w:r w:rsidRPr="007542C3">
        <w:rPr>
          <w:lang w:val="sq-AL"/>
        </w:rPr>
        <w:t>50 cm                                                       30 cm</w:t>
      </w:r>
    </w:p>
    <w:p w:rsidR="0002657B" w:rsidRDefault="0002657B" w:rsidP="002E4B8A">
      <w:pPr>
        <w:pStyle w:val="Paragrafi"/>
        <w:rPr>
          <w:lang w:val="sq-AL"/>
        </w:rPr>
      </w:pPr>
    </w:p>
    <w:p w:rsidR="002E4B8A" w:rsidRPr="007542C3" w:rsidRDefault="002E4B8A" w:rsidP="002E4B8A">
      <w:pPr>
        <w:pStyle w:val="Paragrafi"/>
        <w:rPr>
          <w:lang w:val="sq-AL"/>
        </w:rPr>
      </w:pPr>
      <w:r w:rsidRPr="007542C3">
        <w:rPr>
          <w:lang w:val="sq-AL"/>
        </w:rPr>
        <w:t xml:space="preserve">Të </w:t>
      </w:r>
      <w:r w:rsidR="001F46AA" w:rsidRPr="007542C3">
        <w:rPr>
          <w:lang w:val="sq-AL"/>
        </w:rPr>
        <w:t>dhëna</w:t>
      </w:r>
      <w:r w:rsidRPr="007542C3">
        <w:rPr>
          <w:lang w:val="sq-AL"/>
        </w:rPr>
        <w:t xml:space="preserve"> shtesë</w:t>
      </w:r>
    </w:p>
    <w:p w:rsidR="002E4B8A" w:rsidRPr="007542C3" w:rsidRDefault="002E4B8A" w:rsidP="002E4B8A">
      <w:pPr>
        <w:pStyle w:val="Paragrafi"/>
        <w:rPr>
          <w:lang w:val="sq-AL"/>
        </w:rPr>
      </w:pPr>
      <w:r w:rsidRPr="007542C3">
        <w:rPr>
          <w:lang w:val="sq-AL"/>
        </w:rPr>
        <w:t>Shpërndarja e ngarkesës: shih nenin 2</w:t>
      </w:r>
      <w:r w:rsidR="00E663F4" w:rsidRPr="007542C3">
        <w:rPr>
          <w:lang w:val="sq-AL"/>
        </w:rPr>
        <w:t>.</w:t>
      </w:r>
    </w:p>
    <w:p w:rsidR="002E4B8A" w:rsidRPr="007542C3" w:rsidRDefault="002E4B8A" w:rsidP="002E4B8A">
      <w:pPr>
        <w:pStyle w:val="Paragrafi"/>
        <w:rPr>
          <w:lang w:val="sq-AL"/>
        </w:rPr>
      </w:pPr>
      <w:r w:rsidRPr="007542C3">
        <w:rPr>
          <w:lang w:val="sq-AL"/>
        </w:rPr>
        <w:t xml:space="preserve">Nisur nga </w:t>
      </w:r>
      <w:r w:rsidR="001F46AA" w:rsidRPr="007542C3">
        <w:rPr>
          <w:lang w:val="sq-AL"/>
        </w:rPr>
        <w:t>vlerësimi</w:t>
      </w:r>
      <w:r w:rsidRPr="007542C3">
        <w:rPr>
          <w:lang w:val="sq-AL"/>
        </w:rPr>
        <w:t xml:space="preserve"> që bëhet në</w:t>
      </w:r>
      <w:r w:rsidR="001F46AA" w:rsidRPr="007542C3">
        <w:rPr>
          <w:lang w:val="sq-AL"/>
        </w:rPr>
        <w:t xml:space="preserve"> </w:t>
      </w:r>
      <w:r w:rsidRPr="007542C3">
        <w:rPr>
          <w:lang w:val="sq-AL"/>
        </w:rPr>
        <w:t>neni</w:t>
      </w:r>
      <w:r w:rsidR="001F46AA" w:rsidRPr="007542C3">
        <w:rPr>
          <w:lang w:val="sq-AL"/>
        </w:rPr>
        <w:t>n</w:t>
      </w:r>
      <w:r w:rsidRPr="007542C3">
        <w:rPr>
          <w:lang w:val="sq-AL"/>
        </w:rPr>
        <w:t xml:space="preserve"> 19, </w:t>
      </w:r>
      <w:r w:rsidR="006A1063" w:rsidRPr="007542C3">
        <w:rPr>
          <w:lang w:val="sq-AL"/>
        </w:rPr>
        <w:t>pikën</w:t>
      </w:r>
      <w:r w:rsidRPr="007542C3">
        <w:rPr>
          <w:lang w:val="sq-AL"/>
        </w:rPr>
        <w:t xml:space="preserve"> 2; </w:t>
      </w:r>
      <w:r w:rsidR="005A42B8" w:rsidRPr="007542C3">
        <w:rPr>
          <w:lang w:val="sq-AL"/>
        </w:rPr>
        <w:t>v</w:t>
      </w:r>
      <w:r w:rsidRPr="007542C3">
        <w:rPr>
          <w:lang w:val="sq-AL"/>
        </w:rPr>
        <w:t xml:space="preserve">olumi I  </w:t>
      </w:r>
      <w:r w:rsidR="005A42B8" w:rsidRPr="007542C3">
        <w:rPr>
          <w:lang w:val="sq-AL"/>
        </w:rPr>
        <w:t>“</w:t>
      </w:r>
      <w:r w:rsidRPr="007542C3">
        <w:rPr>
          <w:lang w:val="sq-AL"/>
        </w:rPr>
        <w:t>Parimet</w:t>
      </w:r>
      <w:r w:rsidR="005A42B8" w:rsidRPr="007542C3">
        <w:rPr>
          <w:lang w:val="sq-AL"/>
        </w:rPr>
        <w:t>”</w:t>
      </w:r>
      <w:r w:rsidRPr="007542C3">
        <w:rPr>
          <w:lang w:val="sq-AL"/>
        </w:rPr>
        <w:t xml:space="preserve">, është e mundur të vendoset malli me </w:t>
      </w:r>
      <w:r w:rsidR="008E2DB7" w:rsidRPr="007542C3">
        <w:rPr>
          <w:lang w:val="sq-AL"/>
        </w:rPr>
        <w:t>hapësir</w:t>
      </w:r>
      <w:r w:rsidR="005A42B8" w:rsidRPr="007542C3">
        <w:rPr>
          <w:rFonts w:ascii="Times New Roman" w:hAnsi="Times New Roman"/>
          <w:lang w:val="sq-AL"/>
        </w:rPr>
        <w:t>ë</w:t>
      </w:r>
      <w:r w:rsidRPr="007542C3">
        <w:rPr>
          <w:lang w:val="sq-AL"/>
        </w:rPr>
        <w:t xml:space="preserve"> (distanc</w:t>
      </w:r>
      <w:r w:rsidR="005A42B8" w:rsidRPr="007542C3">
        <w:rPr>
          <w:rFonts w:ascii="Times New Roman" w:hAnsi="Times New Roman"/>
          <w:lang w:val="sq-AL"/>
        </w:rPr>
        <w:t>ë</w:t>
      </w:r>
      <w:r w:rsidRPr="007542C3">
        <w:rPr>
          <w:lang w:val="sq-AL"/>
        </w:rPr>
        <w:t xml:space="preserve">) përkundrejt pajisjeve ndarëse ose spondave dhe kur malli nuk ka prirje të </w:t>
      </w:r>
      <w:r w:rsidR="00124CE7" w:rsidRPr="007542C3">
        <w:rPr>
          <w:lang w:val="sq-AL"/>
        </w:rPr>
        <w:t>zhvend</w:t>
      </w:r>
      <w:r w:rsidRPr="007542C3">
        <w:rPr>
          <w:lang w:val="sq-AL"/>
        </w:rPr>
        <w:t>oset.</w:t>
      </w:r>
    </w:p>
    <w:p w:rsidR="003A483B" w:rsidRPr="007542C3" w:rsidRDefault="003A483B" w:rsidP="003A483B">
      <w:pPr>
        <w:pStyle w:val="Paragrafi"/>
        <w:ind w:firstLine="0"/>
        <w:rPr>
          <w:lang w:val="sq-AL"/>
        </w:rPr>
      </w:pPr>
    </w:p>
    <w:p w:rsidR="002E4B8A" w:rsidRPr="007542C3" w:rsidRDefault="002E4B8A" w:rsidP="0002657B">
      <w:pPr>
        <w:pStyle w:val="NeniNr"/>
      </w:pPr>
      <w:r w:rsidRPr="007542C3">
        <w:t>Neni 24</w:t>
      </w:r>
    </w:p>
    <w:p w:rsidR="003A483B" w:rsidRPr="007542C3" w:rsidRDefault="002E4B8A" w:rsidP="0002657B">
      <w:pPr>
        <w:pStyle w:val="NeniTitull"/>
      </w:pPr>
      <w:r w:rsidRPr="007542C3">
        <w:t xml:space="preserve">Shinat </w:t>
      </w:r>
    </w:p>
    <w:p w:rsidR="003A483B" w:rsidRPr="007542C3" w:rsidRDefault="003A483B" w:rsidP="003A483B">
      <w:pPr>
        <w:pStyle w:val="Paragrafi"/>
        <w:ind w:firstLine="0"/>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A483B" w:rsidRPr="007542C3" w:rsidTr="00CD1173">
        <w:tc>
          <w:tcPr>
            <w:tcW w:w="3798" w:type="dxa"/>
          </w:tcPr>
          <w:p w:rsidR="003A483B" w:rsidRPr="00CD1173" w:rsidRDefault="003A483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A483B" w:rsidRPr="00CD1173" w:rsidRDefault="003A483B" w:rsidP="00CD1173">
            <w:pPr>
              <w:pStyle w:val="Paragrafi"/>
              <w:ind w:firstLine="0"/>
              <w:rPr>
                <w:lang w:val="sq-AL"/>
              </w:rPr>
            </w:pPr>
            <w:r w:rsidRPr="00CD1173">
              <w:rPr>
                <w:lang w:val="sq-AL"/>
              </w:rPr>
              <w:t>Vagonët me trena bllok dhe transport të kombinuar</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Shina me dimensione të ndryshme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ndarëse, sponde ose krahë dhe dyshemeja prej druri (E...,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Shinat ngarkohen direkt në dyshemenë e vagonit, në traversa bylyk ose dërrasa.</w:t>
      </w:r>
    </w:p>
    <w:p w:rsidR="002E4B8A" w:rsidRPr="007542C3" w:rsidRDefault="002E4B8A" w:rsidP="002E4B8A">
      <w:pPr>
        <w:pStyle w:val="Paragrafi"/>
        <w:rPr>
          <w:lang w:val="sq-AL"/>
        </w:rPr>
      </w:pPr>
      <w:r w:rsidRPr="007542C3">
        <w:rPr>
          <w:lang w:val="sq-AL"/>
        </w:rPr>
        <w:t>1</w:t>
      </w:r>
      <w:r w:rsidR="001524C6" w:rsidRPr="007542C3">
        <w:rPr>
          <w:lang w:val="sq-AL"/>
        </w:rPr>
        <w:t>.</w:t>
      </w:r>
      <w:r w:rsidRPr="007542C3">
        <w:rPr>
          <w:lang w:val="sq-AL"/>
        </w:rPr>
        <w:t xml:space="preserve"> Me një ose disa </w:t>
      </w:r>
      <w:r w:rsidR="008E2DB7" w:rsidRPr="007542C3">
        <w:rPr>
          <w:lang w:val="sq-AL"/>
        </w:rPr>
        <w:t>rresht</w:t>
      </w:r>
      <w:r w:rsidRPr="007542C3">
        <w:rPr>
          <w:lang w:val="sq-AL"/>
        </w:rPr>
        <w:t xml:space="preserve">a, nëse është e mundur në tërë </w:t>
      </w:r>
      <w:r w:rsidR="00EF32F7" w:rsidRPr="007542C3">
        <w:rPr>
          <w:lang w:val="sq-AL"/>
        </w:rPr>
        <w:t>gjerë</w:t>
      </w:r>
      <w:r w:rsidRPr="007542C3">
        <w:rPr>
          <w:lang w:val="sq-AL"/>
        </w:rPr>
        <w:t>sinë e vagonit.</w:t>
      </w:r>
    </w:p>
    <w:p w:rsidR="002E4B8A" w:rsidRPr="007542C3" w:rsidRDefault="002E4B8A" w:rsidP="002E4B8A">
      <w:pPr>
        <w:pStyle w:val="Paragrafi"/>
        <w:rPr>
          <w:lang w:val="sq-AL"/>
        </w:rPr>
      </w:pPr>
      <w:r w:rsidRPr="007542C3">
        <w:rPr>
          <w:lang w:val="sq-AL"/>
        </w:rPr>
        <w:t>2</w:t>
      </w:r>
      <w:r w:rsidR="001524C6" w:rsidRPr="007542C3">
        <w:rPr>
          <w:lang w:val="sq-AL"/>
        </w:rPr>
        <w:t xml:space="preserve">. </w:t>
      </w:r>
      <w:r w:rsidRPr="007542C3">
        <w:rPr>
          <w:lang w:val="sq-AL"/>
        </w:rPr>
        <w:t xml:space="preserve">Jo më lart (përmbi) se </w:t>
      </w:r>
      <w:r w:rsidR="00D35C07" w:rsidRPr="007542C3">
        <w:rPr>
          <w:lang w:val="sq-AL"/>
        </w:rPr>
        <w:t>lartë</w:t>
      </w:r>
      <w:r w:rsidRPr="007542C3">
        <w:rPr>
          <w:lang w:val="sq-AL"/>
        </w:rPr>
        <w:t>sia e perdeve ndarëse, spondeve dhe krahëve</w:t>
      </w:r>
      <w:r w:rsidR="001524C6" w:rsidRPr="007542C3">
        <w:rPr>
          <w:lang w:val="sq-AL"/>
        </w:rPr>
        <w:t>.</w:t>
      </w:r>
    </w:p>
    <w:p w:rsidR="002E4B8A" w:rsidRPr="007542C3" w:rsidRDefault="002E4B8A" w:rsidP="002E4B8A">
      <w:pPr>
        <w:pStyle w:val="Paragrafi"/>
        <w:rPr>
          <w:lang w:val="sq-AL"/>
        </w:rPr>
      </w:pPr>
      <w:r w:rsidRPr="007542C3">
        <w:rPr>
          <w:lang w:val="sq-AL"/>
        </w:rPr>
        <w:t>3</w:t>
      </w:r>
      <w:r w:rsidR="001524C6" w:rsidRPr="007542C3">
        <w:rPr>
          <w:lang w:val="sq-AL"/>
        </w:rPr>
        <w:t>.</w:t>
      </w:r>
      <w:r w:rsidRPr="007542C3">
        <w:rPr>
          <w:lang w:val="sq-AL"/>
        </w:rPr>
        <w:t xml:space="preserve"> Dërrasat (takot) e mbështetjes</w:t>
      </w:r>
      <w:r w:rsidR="001524C6" w:rsidRPr="007542C3">
        <w:rPr>
          <w:lang w:val="sq-AL"/>
        </w:rPr>
        <w:t>.</w:t>
      </w:r>
    </w:p>
    <w:p w:rsidR="002E4B8A" w:rsidRPr="007542C3" w:rsidRDefault="002E4B8A" w:rsidP="002E4B8A">
      <w:pPr>
        <w:pStyle w:val="Paragrafi"/>
        <w:rPr>
          <w:lang w:val="sq-AL"/>
        </w:rPr>
      </w:pPr>
      <w:r w:rsidRPr="007542C3">
        <w:rPr>
          <w:lang w:val="sq-AL"/>
        </w:rPr>
        <w:t xml:space="preserve">- Me seksion tërthor katërkëndësh (e shtrirë </w:t>
      </w:r>
      <w:r w:rsidR="001524C6" w:rsidRPr="007542C3">
        <w:rPr>
          <w:lang w:val="sq-AL"/>
        </w:rPr>
        <w:t>përgjatë</w:t>
      </w:r>
      <w:r w:rsidRPr="007542C3">
        <w:rPr>
          <w:lang w:val="sq-AL"/>
        </w:rPr>
        <w:t xml:space="preserve"> faqes së </w:t>
      </w:r>
      <w:r w:rsidR="00EF32F7" w:rsidRPr="007542C3">
        <w:rPr>
          <w:lang w:val="sq-AL"/>
        </w:rPr>
        <w:t>gjerë</w:t>
      </w:r>
      <w:r w:rsidRPr="007542C3">
        <w:rPr>
          <w:lang w:val="sq-AL"/>
        </w:rPr>
        <w:t>)</w:t>
      </w:r>
      <w:r w:rsidR="001524C6" w:rsidRPr="007542C3">
        <w:rPr>
          <w:lang w:val="sq-AL"/>
        </w:rPr>
        <w:t>;</w:t>
      </w:r>
    </w:p>
    <w:p w:rsidR="002E4B8A" w:rsidRPr="007542C3" w:rsidRDefault="002E4B8A" w:rsidP="002E4B8A">
      <w:pPr>
        <w:pStyle w:val="Paragrafi"/>
        <w:rPr>
          <w:lang w:val="sq-AL"/>
        </w:rPr>
      </w:pPr>
      <w:r w:rsidRPr="007542C3">
        <w:rPr>
          <w:lang w:val="sq-AL"/>
        </w:rPr>
        <w:t>- Prej një pjese, me gjatësi më të madhe se gjerësia e mallit, me trashësi afërsisht 4 cm</w:t>
      </w:r>
      <w:r w:rsidR="001524C6" w:rsidRPr="007542C3">
        <w:rPr>
          <w:lang w:val="sq-AL"/>
        </w:rPr>
        <w:t>.</w:t>
      </w:r>
    </w:p>
    <w:p w:rsidR="002E4B8A" w:rsidRPr="007542C3" w:rsidRDefault="002E4B8A" w:rsidP="002E4B8A">
      <w:pPr>
        <w:pStyle w:val="Paragrafi"/>
        <w:rPr>
          <w:lang w:val="sq-AL"/>
        </w:rPr>
      </w:pPr>
      <w:r w:rsidRPr="007542C3">
        <w:rPr>
          <w:lang w:val="sq-AL"/>
        </w:rPr>
        <w:t>4</w:t>
      </w:r>
      <w:r w:rsidR="001524C6" w:rsidRPr="007542C3">
        <w:rPr>
          <w:lang w:val="sq-AL"/>
        </w:rPr>
        <w:t>.</w:t>
      </w:r>
      <w:r w:rsidRPr="007542C3">
        <w:rPr>
          <w:lang w:val="sq-AL"/>
        </w:rPr>
        <w:t xml:space="preserve"> Shinat e ngarkuara duhet të dalin jashtë tubave</w:t>
      </w:r>
      <w:r w:rsidR="001524C6" w:rsidRPr="007542C3">
        <w:rPr>
          <w:lang w:val="sq-AL"/>
        </w:rPr>
        <w:t>,</w:t>
      </w:r>
      <w:r w:rsidRPr="007542C3">
        <w:rPr>
          <w:lang w:val="sq-AL"/>
        </w:rPr>
        <w:t xml:space="preserve"> të paktën 50 cm</w:t>
      </w:r>
      <w:r w:rsidR="001524C6" w:rsidRPr="007542C3">
        <w:rPr>
          <w:lang w:val="sq-AL"/>
        </w:rPr>
        <w:t>.</w:t>
      </w:r>
    </w:p>
    <w:p w:rsidR="002E4B8A" w:rsidRPr="007542C3" w:rsidRDefault="002E4B8A" w:rsidP="002E4B8A">
      <w:pPr>
        <w:pStyle w:val="Paragrafi"/>
        <w:rPr>
          <w:lang w:val="sq-AL"/>
        </w:rPr>
      </w:pPr>
      <w:r w:rsidRPr="007542C3">
        <w:rPr>
          <w:lang w:val="sq-AL"/>
        </w:rPr>
        <w:t>5</w:t>
      </w:r>
      <w:r w:rsidR="001524C6" w:rsidRPr="007542C3">
        <w:rPr>
          <w:lang w:val="sq-AL"/>
        </w:rPr>
        <w:t>.</w:t>
      </w:r>
      <w:r w:rsidRPr="007542C3">
        <w:rPr>
          <w:lang w:val="sq-AL"/>
        </w:rPr>
        <w:t xml:space="preserve"> Distancat (</w:t>
      </w:r>
      <w:r w:rsidR="008E2DB7" w:rsidRPr="007542C3">
        <w:rPr>
          <w:lang w:val="sq-AL"/>
        </w:rPr>
        <w:t>hapësir</w:t>
      </w:r>
      <w:r w:rsidRPr="007542C3">
        <w:rPr>
          <w:lang w:val="sq-AL"/>
        </w:rPr>
        <w:t>at) minimale</w:t>
      </w:r>
      <w:r w:rsidR="001524C6" w:rsidRPr="007542C3">
        <w:rPr>
          <w:lang w:val="sq-AL"/>
        </w:rPr>
        <w:t>:</w:t>
      </w:r>
    </w:p>
    <w:p w:rsidR="002E4B8A" w:rsidRPr="007542C3" w:rsidRDefault="00E60753" w:rsidP="001524C6">
      <w:pPr>
        <w:pStyle w:val="Paragrafi"/>
        <w:ind w:left="2160"/>
        <w:rPr>
          <w:lang w:val="sq-AL"/>
        </w:rPr>
      </w:pPr>
      <w:r w:rsidRPr="00E60753">
        <w:rPr>
          <w:lang w:val="sq-AL"/>
        </w:rPr>
        <w:pict>
          <v:line id="Line 45" o:spid="_x0000_s1445" style="position:absolute;left:0;text-align:left;z-index:251560960;visibility:visible;mso-wrap-distance-left:3.17497mm;mso-wrap-distance-right:3.17497mm" from="211.6pt,.65pt" to="211.6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hX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"/>
        </w:pict>
      </w:r>
      <w:r w:rsidR="002E4B8A" w:rsidRPr="007542C3">
        <w:rPr>
          <w:lang w:val="sq-AL"/>
        </w:rPr>
        <w:t>50 cm                                   0 cm</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47" type="#_x0000_t75" style="position:absolute;left:0;text-align:left;margin-left:56.2pt;margin-top:5.8pt;width:323.3pt;height:166.1pt;z-index:-251583488">
            <v:imagedata r:id="rId162" o:title=""/>
          </v:shape>
          <o:OLEObject Type="Embed" ProgID="CorelPHOTOPAINT.Image.13" ShapeID="_x0000_s1547" DrawAspect="Content" ObjectID="_1376986689" r:id="rId16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A483B" w:rsidRPr="007542C3" w:rsidRDefault="003A483B" w:rsidP="002E4B8A">
      <w:pPr>
        <w:pStyle w:val="Paragrafi"/>
        <w:rPr>
          <w:lang w:val="sq-AL"/>
        </w:rPr>
      </w:pPr>
    </w:p>
    <w:p w:rsidR="003A483B" w:rsidRPr="007542C3" w:rsidRDefault="003A483B" w:rsidP="002E4B8A">
      <w:pPr>
        <w:pStyle w:val="Paragrafi"/>
        <w:rPr>
          <w:lang w:val="sq-AL"/>
        </w:rPr>
      </w:pPr>
    </w:p>
    <w:p w:rsidR="001524C6" w:rsidRPr="007542C3" w:rsidRDefault="001524C6"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6</w:t>
      </w:r>
      <w:r w:rsidR="003A483B" w:rsidRPr="007542C3">
        <w:rPr>
          <w:lang w:val="sq-AL"/>
        </w:rPr>
        <w:t>.</w:t>
      </w:r>
      <w:r w:rsidRPr="007542C3">
        <w:rPr>
          <w:lang w:val="sq-AL"/>
        </w:rPr>
        <w:t xml:space="preserve"> Shinat sigurohen direkt nëpërmjet perdeve ndarëse, spondave ose krahëve</w:t>
      </w:r>
      <w:r w:rsidR="001524C6" w:rsidRPr="007542C3">
        <w:rPr>
          <w:lang w:val="sq-AL"/>
        </w:rPr>
        <w:t>.</w:t>
      </w:r>
    </w:p>
    <w:p w:rsidR="002E4B8A" w:rsidRPr="007542C3" w:rsidRDefault="00E60753" w:rsidP="002E4B8A">
      <w:pPr>
        <w:pStyle w:val="Paragrafi"/>
        <w:rPr>
          <w:lang w:val="sq-AL"/>
        </w:rPr>
      </w:pPr>
      <w:r w:rsidRPr="00E60753">
        <w:rPr>
          <w:lang w:val="sq-AL"/>
        </w:rPr>
        <w:pict>
          <v:line id="Line 46" o:spid="_x0000_s1446" style="position:absolute;left:0;text-align:left;z-index:251561984;visibility:visible;mso-wrap-distance-left:3.17497mm;mso-wrap-distance-right:3.17497mm" from="181.6pt,21.8pt" to="181.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0+xEwIAACo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"/>
        </w:pict>
      </w:r>
      <w:r w:rsidR="002E4B8A" w:rsidRPr="007542C3">
        <w:rPr>
          <w:lang w:val="sq-AL"/>
        </w:rPr>
        <w:t>7</w:t>
      </w:r>
      <w:r w:rsidR="003A483B" w:rsidRPr="007542C3">
        <w:rPr>
          <w:lang w:val="sq-AL"/>
        </w:rPr>
        <w:t>.</w:t>
      </w:r>
      <w:r w:rsidR="002E4B8A" w:rsidRPr="007542C3">
        <w:rPr>
          <w:lang w:val="sq-AL"/>
        </w:rPr>
        <w:t xml:space="preserve"> Kur sigurimi bëhet nëpërmjet </w:t>
      </w:r>
      <w:r w:rsidR="009D45B9" w:rsidRPr="007542C3">
        <w:rPr>
          <w:lang w:val="sq-AL"/>
        </w:rPr>
        <w:t>vetëm</w:t>
      </w:r>
      <w:r w:rsidR="002E4B8A" w:rsidRPr="007542C3">
        <w:rPr>
          <w:lang w:val="sq-AL"/>
        </w:rPr>
        <w:t xml:space="preserve"> dy krahëve në dy anët, shinat duhet të dalin jashtë aksit të krahëve të paktën:</w:t>
      </w:r>
    </w:p>
    <w:p w:rsidR="002E4B8A" w:rsidRPr="007542C3" w:rsidRDefault="002E4B8A" w:rsidP="001524C6">
      <w:pPr>
        <w:pStyle w:val="Paragrafi"/>
        <w:ind w:left="720"/>
        <w:rPr>
          <w:lang w:val="sq-AL"/>
        </w:rPr>
      </w:pPr>
      <w:r w:rsidRPr="007542C3">
        <w:rPr>
          <w:lang w:val="sq-AL"/>
        </w:rPr>
        <w:t xml:space="preserve">50 cm                       </w:t>
      </w:r>
      <w:r w:rsidR="00252E63">
        <w:rPr>
          <w:lang w:val="sq-AL"/>
        </w:rPr>
        <w:t xml:space="preserve">                           </w:t>
      </w:r>
      <w:r w:rsidRPr="007542C3">
        <w:rPr>
          <w:lang w:val="sq-AL"/>
        </w:rPr>
        <w:t>30 cm</w:t>
      </w:r>
    </w:p>
    <w:p w:rsidR="002E4B8A" w:rsidRPr="007542C3" w:rsidRDefault="002E4B8A" w:rsidP="002E4B8A">
      <w:pPr>
        <w:pStyle w:val="Paragrafi"/>
        <w:rPr>
          <w:lang w:val="sq-AL"/>
        </w:rPr>
      </w:pPr>
      <w:r w:rsidRPr="007542C3">
        <w:rPr>
          <w:lang w:val="sq-AL"/>
        </w:rPr>
        <w:t>8</w:t>
      </w:r>
      <w:r w:rsidR="003A483B" w:rsidRPr="007542C3">
        <w:rPr>
          <w:lang w:val="sq-AL"/>
        </w:rPr>
        <w:t>.</w:t>
      </w:r>
      <w:r w:rsidRPr="007542C3">
        <w:rPr>
          <w:lang w:val="sq-AL"/>
        </w:rPr>
        <w:t xml:space="preserve"> </w:t>
      </w:r>
      <w:r w:rsidR="008E2DB7" w:rsidRPr="007542C3">
        <w:rPr>
          <w:lang w:val="sq-AL"/>
        </w:rPr>
        <w:t>Hapësir</w:t>
      </w:r>
      <w:r w:rsidRPr="007542C3">
        <w:rPr>
          <w:lang w:val="sq-AL"/>
        </w:rPr>
        <w:t xml:space="preserve">at e ndërmjetme duhet të </w:t>
      </w:r>
      <w:r w:rsidR="001524C6" w:rsidRPr="007542C3">
        <w:rPr>
          <w:lang w:val="sq-AL"/>
        </w:rPr>
        <w:t>plotësohen</w:t>
      </w:r>
      <w:r w:rsidRPr="007542C3">
        <w:rPr>
          <w:lang w:val="sq-AL"/>
        </w:rPr>
        <w:t xml:space="preserve"> duke përdorur tako druri (të gozhduara në vend)</w:t>
      </w:r>
      <w:r w:rsidR="001524C6"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shih </w:t>
      </w:r>
      <w:r w:rsidR="005A42B8" w:rsidRPr="007542C3">
        <w:rPr>
          <w:lang w:val="sq-AL"/>
        </w:rPr>
        <w:t>n</w:t>
      </w:r>
      <w:r w:rsidRPr="007542C3">
        <w:rPr>
          <w:lang w:val="sq-AL"/>
        </w:rPr>
        <w:t>enin 2</w:t>
      </w:r>
      <w:r w:rsidR="005A42B8" w:rsidRPr="007542C3">
        <w:rPr>
          <w:lang w:val="sq-AL"/>
        </w:rPr>
        <w:t>.</w:t>
      </w:r>
      <w:r w:rsidRPr="007542C3">
        <w:rPr>
          <w:lang w:val="sq-AL"/>
        </w:rPr>
        <w:t xml:space="preserve"> </w:t>
      </w:r>
    </w:p>
    <w:p w:rsidR="002E4B8A" w:rsidRPr="007542C3" w:rsidRDefault="002E4B8A" w:rsidP="002E4B8A">
      <w:pPr>
        <w:pStyle w:val="Paragrafi"/>
        <w:rPr>
          <w:lang w:val="sq-AL"/>
        </w:rPr>
      </w:pPr>
    </w:p>
    <w:p w:rsidR="002E4B8A" w:rsidRPr="007542C3" w:rsidRDefault="002E4B8A" w:rsidP="00252E63">
      <w:pPr>
        <w:pStyle w:val="NeniNr"/>
      </w:pPr>
      <w:r w:rsidRPr="007542C3">
        <w:t>Neni 25</w:t>
      </w:r>
    </w:p>
    <w:p w:rsidR="003A483B" w:rsidRPr="007542C3" w:rsidRDefault="002E4B8A" w:rsidP="00252E63">
      <w:pPr>
        <w:pStyle w:val="NeniTitull"/>
      </w:pPr>
      <w:r w:rsidRPr="007542C3">
        <w:t xml:space="preserve">Prokate çeliku dhe profile të tjera në pako (të pagrasatuara) </w:t>
      </w:r>
    </w:p>
    <w:p w:rsidR="003A483B" w:rsidRPr="007542C3" w:rsidRDefault="003A483B" w:rsidP="003A483B">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A483B" w:rsidRPr="007542C3" w:rsidTr="00CD1173">
        <w:tc>
          <w:tcPr>
            <w:tcW w:w="3798" w:type="dxa"/>
          </w:tcPr>
          <w:p w:rsidR="003A483B" w:rsidRPr="00CD1173" w:rsidRDefault="003A483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A483B" w:rsidRPr="00CD1173" w:rsidRDefault="003A483B" w:rsidP="00CD1173">
            <w:pPr>
              <w:pStyle w:val="Paragrafi"/>
              <w:ind w:firstLine="0"/>
              <w:rPr>
                <w:lang w:val="sq-AL"/>
              </w:rPr>
            </w:pPr>
            <w:r w:rsidRPr="00CD1173">
              <w:rPr>
                <w:lang w:val="sq-AL"/>
              </w:rPr>
              <w:t>Vagonët me trena bllok dhe transport të kombinuar</w:t>
            </w:r>
          </w:p>
          <w:p w:rsidR="003A483B" w:rsidRPr="00CD1173" w:rsidRDefault="003A483B"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r w:rsidRPr="007542C3">
        <w:rPr>
          <w:lang w:val="sq-AL"/>
        </w:rPr>
        <w:t xml:space="preserve">   </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amortizator</w:t>
      </w:r>
      <w:r w:rsidR="003A483B" w:rsidRPr="007542C3">
        <w:rPr>
          <w:rFonts w:ascii="Times New Roman" w:hAnsi="Times New Roman"/>
          <w:lang w:val="sq-AL"/>
        </w:rPr>
        <w:t>ë</w:t>
      </w:r>
      <w:r w:rsidR="002E4B8A" w:rsidRPr="007542C3">
        <w:rPr>
          <w:lang w:val="sq-AL"/>
        </w:rPr>
        <w:t xml:space="preserve"> me kors të gjatë</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6A1063" w:rsidRPr="007542C3">
        <w:rPr>
          <w:lang w:val="sq-AL"/>
        </w:rPr>
        <w:t>.</w:t>
      </w:r>
      <w:r w:rsidRPr="007542C3">
        <w:rPr>
          <w:lang w:val="sq-AL"/>
        </w:rPr>
        <w:t xml:space="preserve"> Prokate çeliku dhe profile të tjera,</w:t>
      </w:r>
      <w:r w:rsidR="001524C6" w:rsidRPr="007542C3">
        <w:rPr>
          <w:lang w:val="sq-AL"/>
        </w:rPr>
        <w:t xml:space="preserve"> </w:t>
      </w:r>
      <w:r w:rsidRPr="007542C3">
        <w:rPr>
          <w:lang w:val="sq-AL"/>
        </w:rPr>
        <w:t xml:space="preserve">të lidhura në pako me lidhje </w:t>
      </w:r>
      <w:r w:rsidR="002F2914" w:rsidRPr="007542C3">
        <w:rPr>
          <w:lang w:val="sq-AL"/>
        </w:rPr>
        <w:t>çdo</w:t>
      </w:r>
      <w:r w:rsidRPr="007542C3">
        <w:rPr>
          <w:lang w:val="sq-AL"/>
        </w:rPr>
        <w:t xml:space="preserve"> 3 metra dhe minimumi 2 lidhje për pako.</w:t>
      </w:r>
    </w:p>
    <w:p w:rsidR="002E4B8A" w:rsidRPr="007542C3" w:rsidRDefault="002E4B8A" w:rsidP="002E4B8A">
      <w:pPr>
        <w:pStyle w:val="Paragrafi"/>
        <w:rPr>
          <w:lang w:val="sq-AL"/>
        </w:rPr>
      </w:pPr>
      <w:r w:rsidRPr="007542C3">
        <w:rPr>
          <w:lang w:val="sq-AL"/>
        </w:rPr>
        <w:t>2</w:t>
      </w:r>
      <w:r w:rsidR="006A1063" w:rsidRPr="007542C3">
        <w:rPr>
          <w:lang w:val="sq-AL"/>
        </w:rPr>
        <w:t>.</w:t>
      </w:r>
      <w:r w:rsidRPr="007542C3">
        <w:rPr>
          <w:lang w:val="sq-AL"/>
        </w:rPr>
        <w:t xml:space="preserve"> Distanca e lidhjeve nga fundi i pakove: afërsisht 30 cm</w:t>
      </w:r>
      <w:r w:rsidR="001524C6" w:rsidRPr="007542C3">
        <w:rPr>
          <w:lang w:val="sq-AL"/>
        </w:rPr>
        <w:t>.</w:t>
      </w:r>
    </w:p>
    <w:p w:rsidR="002E4B8A" w:rsidRPr="007542C3" w:rsidRDefault="002E4B8A" w:rsidP="002E4B8A">
      <w:pPr>
        <w:pStyle w:val="Paragrafi"/>
        <w:rPr>
          <w:lang w:val="sq-AL"/>
        </w:rPr>
      </w:pPr>
      <w:r w:rsidRPr="007542C3">
        <w:rPr>
          <w:lang w:val="sq-AL"/>
        </w:rPr>
        <w:t>Forca këputëse e shiritave</w:t>
      </w:r>
      <w:r w:rsidR="001524C6" w:rsidRPr="007542C3">
        <w:rPr>
          <w:lang w:val="sq-AL"/>
        </w:rPr>
        <w:t>,</w:t>
      </w:r>
      <w:r w:rsidRPr="007542C3">
        <w:rPr>
          <w:lang w:val="sq-AL"/>
        </w:rPr>
        <w:t xml:space="preserve"> të paktën 1.400 daN</w:t>
      </w:r>
      <w:r w:rsidR="001524C6" w:rsidRPr="007542C3">
        <w:rPr>
          <w:lang w:val="sq-AL"/>
        </w:rPr>
        <w:t>.</w:t>
      </w:r>
    </w:p>
    <w:p w:rsidR="002E4B8A" w:rsidRPr="007542C3" w:rsidRDefault="002E4B8A" w:rsidP="002E4B8A">
      <w:pPr>
        <w:pStyle w:val="Paragrafi"/>
        <w:rPr>
          <w:lang w:val="sq-AL"/>
        </w:rPr>
      </w:pPr>
      <w:r w:rsidRPr="007542C3">
        <w:rPr>
          <w:lang w:val="sq-AL"/>
        </w:rPr>
        <w:t>Shiritat (</w:t>
      </w:r>
      <w:r w:rsidR="001F46AA" w:rsidRPr="007542C3">
        <w:rPr>
          <w:lang w:val="sq-AL"/>
        </w:rPr>
        <w:t>lidhëset</w:t>
      </w:r>
      <w:r w:rsidRPr="007542C3">
        <w:rPr>
          <w:lang w:val="sq-AL"/>
        </w:rPr>
        <w:t>) janë sintetik</w:t>
      </w:r>
      <w:r w:rsidR="001524C6" w:rsidRPr="007542C3">
        <w:rPr>
          <w:rFonts w:ascii="Times New Roman" w:hAnsi="Times New Roman"/>
          <w:lang w:val="sq-AL"/>
        </w:rPr>
        <w:t>ë</w:t>
      </w:r>
      <w:r w:rsidRPr="007542C3">
        <w:rPr>
          <w:lang w:val="sq-AL"/>
        </w:rPr>
        <w:t xml:space="preserve"> ose të thurur me pajisje mbrojtëse tek anët</w:t>
      </w:r>
      <w:r w:rsidR="001524C6"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ndarëse, sponde ose krahë dhe dyshemeja prej druri (E..., K..., L..., R..., S..., T...)</w:t>
      </w:r>
      <w:r w:rsidR="001524C6"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Pakot ngarkohen direkt në dyshemenë e vagonit, në traversa bylyk ose dërrasa.</w:t>
      </w:r>
    </w:p>
    <w:p w:rsidR="002E4B8A" w:rsidRPr="007542C3" w:rsidRDefault="002E4B8A" w:rsidP="002E4B8A">
      <w:pPr>
        <w:pStyle w:val="Paragrafi"/>
        <w:rPr>
          <w:lang w:val="sq-AL"/>
        </w:rPr>
      </w:pPr>
      <w:r w:rsidRPr="007542C3">
        <w:rPr>
          <w:lang w:val="sq-AL"/>
        </w:rPr>
        <w:t>3</w:t>
      </w:r>
      <w:r w:rsidR="006A1063" w:rsidRPr="007542C3">
        <w:rPr>
          <w:lang w:val="sq-AL"/>
        </w:rPr>
        <w:t>.</w:t>
      </w:r>
      <w:r w:rsidRPr="007542C3">
        <w:rPr>
          <w:lang w:val="sq-AL"/>
        </w:rPr>
        <w:t xml:space="preserve"> Në një ose në disa </w:t>
      </w:r>
      <w:r w:rsidR="008E2DB7" w:rsidRPr="007542C3">
        <w:rPr>
          <w:lang w:val="sq-AL"/>
        </w:rPr>
        <w:t>rresht</w:t>
      </w:r>
      <w:r w:rsidRPr="007542C3">
        <w:rPr>
          <w:lang w:val="sq-AL"/>
        </w:rPr>
        <w:t xml:space="preserve">a, nëse është e mundur në të gjithë </w:t>
      </w:r>
      <w:r w:rsidR="006A0BF0" w:rsidRPr="007542C3">
        <w:rPr>
          <w:lang w:val="sq-AL"/>
        </w:rPr>
        <w:t>gjatësinë</w:t>
      </w:r>
      <w:r w:rsidRPr="007542C3">
        <w:rPr>
          <w:lang w:val="sq-AL"/>
        </w:rPr>
        <w:t xml:space="preserve"> e vagonit</w:t>
      </w:r>
      <w:r w:rsidR="001524C6" w:rsidRPr="007542C3">
        <w:rPr>
          <w:lang w:val="sq-AL"/>
        </w:rPr>
        <w:t>.</w:t>
      </w:r>
    </w:p>
    <w:p w:rsidR="002E4B8A" w:rsidRPr="007542C3" w:rsidRDefault="002E4B8A" w:rsidP="002E4B8A">
      <w:pPr>
        <w:pStyle w:val="Paragrafi"/>
        <w:rPr>
          <w:lang w:val="sq-AL"/>
        </w:rPr>
      </w:pPr>
      <w:r w:rsidRPr="007542C3">
        <w:rPr>
          <w:lang w:val="sq-AL"/>
        </w:rPr>
        <w:t>4</w:t>
      </w:r>
      <w:r w:rsidR="006A1063" w:rsidRPr="007542C3">
        <w:rPr>
          <w:lang w:val="sq-AL"/>
        </w:rPr>
        <w:t>.</w:t>
      </w:r>
      <w:r w:rsidRPr="007542C3">
        <w:rPr>
          <w:lang w:val="sq-AL"/>
        </w:rPr>
        <w:t xml:space="preserve"> Dërrasat (takot) duhet të jenë më të gjata se </w:t>
      </w:r>
      <w:r w:rsidR="00EF32F7" w:rsidRPr="007542C3">
        <w:rPr>
          <w:lang w:val="sq-AL"/>
        </w:rPr>
        <w:t>gjerë</w:t>
      </w:r>
      <w:r w:rsidRPr="007542C3">
        <w:rPr>
          <w:lang w:val="sq-AL"/>
        </w:rPr>
        <w:t>sia e stivës</w:t>
      </w:r>
      <w:r w:rsidR="001524C6"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 Me seksion tërthor katror ose katërkëndësh (të shtrira përgjatë faqes së gjerë)</w:t>
      </w:r>
      <w:r w:rsidR="001524C6" w:rsidRPr="007542C3">
        <w:rPr>
          <w:lang w:val="sq-AL"/>
        </w:rPr>
        <w:t>;</w:t>
      </w:r>
    </w:p>
    <w:p w:rsidR="002E4B8A" w:rsidRPr="007542C3" w:rsidRDefault="002E4B8A" w:rsidP="002E4B8A">
      <w:pPr>
        <w:pStyle w:val="Paragrafi"/>
        <w:rPr>
          <w:lang w:val="sq-AL"/>
        </w:rPr>
      </w:pPr>
      <w:r w:rsidRPr="007542C3">
        <w:rPr>
          <w:lang w:val="sq-AL"/>
        </w:rPr>
        <w:t>- Të jenë prej një cope ose maksimumi tr</w:t>
      </w:r>
      <w:r w:rsidR="001524C6" w:rsidRPr="007542C3">
        <w:rPr>
          <w:lang w:val="sq-AL"/>
        </w:rPr>
        <w:t>i</w:t>
      </w:r>
      <w:r w:rsidRPr="007542C3">
        <w:rPr>
          <w:lang w:val="sq-AL"/>
        </w:rPr>
        <w:t xml:space="preserve"> copa. Këto të vendosen të intersektuara me </w:t>
      </w:r>
      <w:r w:rsidR="001F46AA" w:rsidRPr="007542C3">
        <w:rPr>
          <w:lang w:val="sq-AL"/>
        </w:rPr>
        <w:t>njëra-</w:t>
      </w:r>
      <w:r w:rsidRPr="007542C3">
        <w:rPr>
          <w:lang w:val="sq-AL"/>
        </w:rPr>
        <w:t>tjetrën dhe gjatësia</w:t>
      </w:r>
      <w:r w:rsidR="001524C6" w:rsidRPr="007542C3">
        <w:rPr>
          <w:lang w:val="sq-AL"/>
        </w:rPr>
        <w:t xml:space="preserve"> </w:t>
      </w:r>
      <w:r w:rsidRPr="007542C3">
        <w:rPr>
          <w:lang w:val="sq-AL"/>
        </w:rPr>
        <w:t xml:space="preserve">e shtrirjes së tyre të tejkalojë </w:t>
      </w:r>
      <w:r w:rsidR="00EF32F7" w:rsidRPr="007542C3">
        <w:rPr>
          <w:lang w:val="sq-AL"/>
        </w:rPr>
        <w:t>gjerë</w:t>
      </w:r>
      <w:r w:rsidR="00A6531C" w:rsidRPr="007542C3">
        <w:rPr>
          <w:lang w:val="sq-AL"/>
        </w:rPr>
        <w:t>sinë</w:t>
      </w:r>
      <w:r w:rsidRPr="007542C3">
        <w:rPr>
          <w:lang w:val="sq-AL"/>
        </w:rPr>
        <w:t xml:space="preserve"> e ngarkesës ose të njësisë së ngarkesës (me trashësi të </w:t>
      </w:r>
      <w:r w:rsidR="006A1063" w:rsidRPr="007542C3">
        <w:rPr>
          <w:lang w:val="sq-AL"/>
        </w:rPr>
        <w:t>paktën</w:t>
      </w:r>
      <w:r w:rsidRPr="007542C3">
        <w:rPr>
          <w:lang w:val="sq-AL"/>
        </w:rPr>
        <w:t xml:space="preserve"> 4 cm).</w:t>
      </w:r>
    </w:p>
    <w:p w:rsidR="002E4B8A" w:rsidRPr="007542C3" w:rsidRDefault="002E4B8A" w:rsidP="002E4B8A">
      <w:pPr>
        <w:pStyle w:val="Paragrafi"/>
        <w:rPr>
          <w:lang w:val="sq-AL"/>
        </w:rPr>
      </w:pPr>
      <w:r w:rsidRPr="007542C3">
        <w:rPr>
          <w:lang w:val="sq-AL"/>
        </w:rPr>
        <w:t>5</w:t>
      </w:r>
      <w:r w:rsidR="006A1063" w:rsidRPr="007542C3">
        <w:rPr>
          <w:lang w:val="sq-AL"/>
        </w:rPr>
        <w:t>.</w:t>
      </w:r>
      <w:r w:rsidRPr="007542C3">
        <w:rPr>
          <w:lang w:val="sq-AL"/>
        </w:rPr>
        <w:t xml:space="preserve"> Pakoja duhet të dalë të paktën 50 cm përkundrejt takos së </w:t>
      </w:r>
      <w:r w:rsidR="001F46AA" w:rsidRPr="007542C3">
        <w:rPr>
          <w:lang w:val="sq-AL"/>
        </w:rPr>
        <w:t>dërrasës</w:t>
      </w:r>
      <w:r w:rsidR="001524C6" w:rsidRPr="007542C3">
        <w:rPr>
          <w:lang w:val="sq-AL"/>
        </w:rPr>
        <w:t>.</w:t>
      </w:r>
    </w:p>
    <w:p w:rsidR="002E4B8A" w:rsidRDefault="002E4B8A" w:rsidP="002E4B8A">
      <w:pPr>
        <w:pStyle w:val="Paragrafi"/>
        <w:rPr>
          <w:lang w:val="sq-AL"/>
        </w:rPr>
      </w:pPr>
      <w:r w:rsidRPr="007542C3">
        <w:rPr>
          <w:lang w:val="sq-AL"/>
        </w:rPr>
        <w:t>6</w:t>
      </w:r>
      <w:r w:rsidR="006A1063" w:rsidRPr="007542C3">
        <w:rPr>
          <w:lang w:val="sq-AL"/>
        </w:rPr>
        <w:t>.</w:t>
      </w:r>
      <w:r w:rsidRPr="007542C3">
        <w:rPr>
          <w:lang w:val="sq-AL"/>
        </w:rPr>
        <w:t xml:space="preserve"> Distanca (</w:t>
      </w:r>
      <w:r w:rsidR="008E2DB7" w:rsidRPr="007542C3">
        <w:rPr>
          <w:lang w:val="sq-AL"/>
        </w:rPr>
        <w:t>hapësir</w:t>
      </w:r>
      <w:r w:rsidRPr="007542C3">
        <w:rPr>
          <w:lang w:val="sq-AL"/>
        </w:rPr>
        <w:t>a) minimale</w:t>
      </w:r>
      <w:r w:rsidR="001524C6" w:rsidRPr="007542C3">
        <w:rPr>
          <w:lang w:val="sq-AL"/>
        </w:rPr>
        <w:t>:</w:t>
      </w:r>
    </w:p>
    <w:p w:rsidR="00252E63" w:rsidRPr="007542C3" w:rsidRDefault="00E60753" w:rsidP="002E4B8A">
      <w:pPr>
        <w:pStyle w:val="Paragrafi"/>
        <w:rPr>
          <w:lang w:val="sq-AL"/>
        </w:rPr>
      </w:pPr>
      <w:r w:rsidRPr="00E60753">
        <w:rPr>
          <w:lang w:val="sq-AL"/>
        </w:rPr>
        <w:pict>
          <v:line id="Line 48" o:spid="_x0000_s1448" style="position:absolute;left:0;text-align:left;z-index:251563008;visibility:visible;mso-wrap-distance-left:3.17497mm;mso-wrap-distance-right:3.17497mm" from="212.1pt,10.3pt" to="212.1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"/>
        </w:pict>
      </w:r>
    </w:p>
    <w:p w:rsidR="002E4B8A" w:rsidRPr="007542C3" w:rsidRDefault="002E4B8A" w:rsidP="00EB1841">
      <w:pPr>
        <w:pStyle w:val="Paragrafi"/>
        <w:ind w:left="1440"/>
        <w:rPr>
          <w:lang w:val="sq-AL"/>
        </w:rPr>
      </w:pPr>
      <w:r w:rsidRPr="007542C3">
        <w:rPr>
          <w:lang w:val="sq-AL"/>
        </w:rPr>
        <w:t>50 cm                                              30 cm</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48" type="#_x0000_t75" style="position:absolute;left:0;text-align:left;margin-left:85.7pt;margin-top:10.95pt;width:307.55pt;height:150pt;z-index:-251582464">
            <v:imagedata r:id="rId164" o:title=""/>
          </v:shape>
          <o:OLEObject Type="Embed" ProgID="CorelPHOTOPAINT.Image.13" ShapeID="_x0000_s1548" DrawAspect="Content" ObjectID="_1376986690" r:id="rId16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1524C6" w:rsidRPr="007542C3" w:rsidRDefault="001524C6"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7</w:t>
      </w:r>
      <w:r w:rsidR="001F46AA" w:rsidRPr="007542C3">
        <w:rPr>
          <w:lang w:val="sq-AL"/>
        </w:rPr>
        <w:t>.</w:t>
      </w:r>
      <w:r w:rsidRPr="007542C3">
        <w:rPr>
          <w:lang w:val="sq-AL"/>
        </w:rPr>
        <w:t xml:space="preserve"> Pakot sigurohen direkt nëpërmjet perdeve ndarëse, spondave ose krahëve të vagonit (distanc</w:t>
      </w:r>
      <w:r w:rsidR="00693E3F" w:rsidRPr="007542C3">
        <w:rPr>
          <w:rFonts w:ascii="Times New Roman" w:hAnsi="Times New Roman"/>
          <w:lang w:val="sq-AL"/>
        </w:rPr>
        <w:t>ë</w:t>
      </w:r>
      <w:r w:rsidRPr="007542C3">
        <w:rPr>
          <w:lang w:val="sq-AL"/>
        </w:rPr>
        <w:t xml:space="preserve"> &lt; 10 cm). Kur kjo distancë</w:t>
      </w:r>
      <w:r w:rsidR="001524C6" w:rsidRPr="007542C3">
        <w:rPr>
          <w:lang w:val="sq-AL"/>
        </w:rPr>
        <w:t xml:space="preserve"> </w:t>
      </w:r>
      <w:r w:rsidRPr="007542C3">
        <w:rPr>
          <w:lang w:val="sq-AL"/>
        </w:rPr>
        <w:t>është më madhe se 10 cm, pakot duhet të lidhen së bashku.</w:t>
      </w:r>
    </w:p>
    <w:p w:rsidR="002E4B8A" w:rsidRPr="007542C3" w:rsidRDefault="002E4B8A" w:rsidP="002E4B8A">
      <w:pPr>
        <w:pStyle w:val="Paragrafi"/>
        <w:rPr>
          <w:lang w:val="sq-AL"/>
        </w:rPr>
      </w:pPr>
      <w:r w:rsidRPr="007542C3">
        <w:rPr>
          <w:lang w:val="sq-AL"/>
        </w:rPr>
        <w:t>8</w:t>
      </w:r>
      <w:r w:rsidR="001F46AA" w:rsidRPr="007542C3">
        <w:rPr>
          <w:lang w:val="sq-AL"/>
        </w:rPr>
        <w:t>.</w:t>
      </w:r>
      <w:r w:rsidRPr="007542C3">
        <w:rPr>
          <w:lang w:val="sq-AL"/>
        </w:rPr>
        <w:t xml:space="preserve"> Lartësia efektive: të paktën 10 cm</w:t>
      </w:r>
      <w:r w:rsidR="003442C4" w:rsidRPr="007542C3">
        <w:rPr>
          <w:lang w:val="sq-AL"/>
        </w:rPr>
        <w:t>.</w:t>
      </w:r>
    </w:p>
    <w:p w:rsidR="002E4B8A" w:rsidRPr="007542C3" w:rsidRDefault="002E4B8A" w:rsidP="002E4B8A">
      <w:pPr>
        <w:pStyle w:val="Paragrafi"/>
        <w:rPr>
          <w:lang w:val="sq-AL"/>
        </w:rPr>
      </w:pPr>
      <w:r w:rsidRPr="007542C3">
        <w:rPr>
          <w:lang w:val="sq-AL"/>
        </w:rPr>
        <w:t>9</w:t>
      </w:r>
      <w:r w:rsidR="001F46AA" w:rsidRPr="007542C3">
        <w:rPr>
          <w:lang w:val="sq-AL"/>
        </w:rPr>
        <w:t>.</w:t>
      </w:r>
      <w:r w:rsidRPr="007542C3">
        <w:rPr>
          <w:lang w:val="sq-AL"/>
        </w:rPr>
        <w:t xml:space="preserve"> </w:t>
      </w:r>
      <w:r w:rsidR="008E2DB7" w:rsidRPr="007542C3">
        <w:rPr>
          <w:lang w:val="sq-AL"/>
        </w:rPr>
        <w:t>Hapësir</w:t>
      </w:r>
      <w:r w:rsidRPr="007542C3">
        <w:rPr>
          <w:lang w:val="sq-AL"/>
        </w:rPr>
        <w:t xml:space="preserve">at e ndërmjetme duhet të </w:t>
      </w:r>
      <w:r w:rsidR="001F46AA" w:rsidRPr="007542C3">
        <w:rPr>
          <w:lang w:val="sq-AL"/>
        </w:rPr>
        <w:t>plotësohen</w:t>
      </w:r>
      <w:r w:rsidRPr="007542C3">
        <w:rPr>
          <w:lang w:val="sq-AL"/>
        </w:rPr>
        <w:t xml:space="preserve"> me tako druri (të gozhduara në </w:t>
      </w:r>
      <w:r w:rsidR="0088554F" w:rsidRPr="007542C3">
        <w:rPr>
          <w:lang w:val="sq-AL"/>
        </w:rPr>
        <w:t>vend</w:t>
      </w:r>
      <w:r w:rsidRPr="007542C3">
        <w:rPr>
          <w:lang w:val="sq-AL"/>
        </w:rPr>
        <w:t>)</w:t>
      </w:r>
    </w:p>
    <w:p w:rsidR="002E4B8A" w:rsidRPr="007542C3" w:rsidRDefault="00E60753" w:rsidP="002E4B8A">
      <w:pPr>
        <w:pStyle w:val="Paragrafi"/>
        <w:rPr>
          <w:lang w:val="sq-AL"/>
        </w:rPr>
      </w:pPr>
      <w:r w:rsidRPr="00E60753">
        <w:rPr>
          <w:lang w:val="sq-AL"/>
        </w:rPr>
        <w:pict>
          <v:line id="Line 49" o:spid="_x0000_s1449" style="position:absolute;left:0;text-align:left;z-index:251564032;visibility:visible;mso-wrap-distance-left:3.17497mm;mso-wrap-distance-right:3.17497mm" from="209.6pt,23.75pt" to="209.6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y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"/>
        </w:pict>
      </w:r>
      <w:r w:rsidR="002E4B8A" w:rsidRPr="007542C3">
        <w:rPr>
          <w:lang w:val="sq-AL"/>
        </w:rPr>
        <w:t>10</w:t>
      </w:r>
      <w:r w:rsidR="001F46AA" w:rsidRPr="007542C3">
        <w:rPr>
          <w:lang w:val="sq-AL"/>
        </w:rPr>
        <w:t>.</w:t>
      </w:r>
      <w:r w:rsidR="002E4B8A" w:rsidRPr="007542C3">
        <w:rPr>
          <w:lang w:val="sq-AL"/>
        </w:rPr>
        <w:t xml:space="preserve"> Pakot e siguruara nëpërmjet vetëm 2 krahëve në dy anët duhet të dalin përtej aksit të krahëve të paktën:</w:t>
      </w:r>
    </w:p>
    <w:p w:rsidR="002E4B8A" w:rsidRPr="007542C3" w:rsidRDefault="002E4B8A" w:rsidP="002E4B8A">
      <w:pPr>
        <w:pStyle w:val="Paragrafi"/>
        <w:rPr>
          <w:lang w:val="sq-AL"/>
        </w:rPr>
      </w:pPr>
      <w:r w:rsidRPr="007542C3">
        <w:rPr>
          <w:lang w:val="sq-AL"/>
        </w:rPr>
        <w:t xml:space="preserve"> </w:t>
      </w:r>
      <w:r w:rsidR="003442C4" w:rsidRPr="007542C3">
        <w:rPr>
          <w:lang w:val="sq-AL"/>
        </w:rPr>
        <w:tab/>
      </w:r>
      <w:r w:rsidR="003442C4" w:rsidRPr="007542C3">
        <w:rPr>
          <w:lang w:val="sq-AL"/>
        </w:rPr>
        <w:tab/>
      </w:r>
      <w:r w:rsidRPr="007542C3">
        <w:rPr>
          <w:lang w:val="sq-AL"/>
        </w:rPr>
        <w:t>50 cm                                          30 cm</w:t>
      </w:r>
    </w:p>
    <w:p w:rsidR="002E4B8A" w:rsidRPr="007542C3" w:rsidRDefault="002E4B8A" w:rsidP="002E4B8A">
      <w:pPr>
        <w:pStyle w:val="Paragrafi"/>
        <w:rPr>
          <w:lang w:val="sq-AL"/>
        </w:rPr>
      </w:pPr>
      <w:r w:rsidRPr="007542C3">
        <w:rPr>
          <w:lang w:val="sq-AL"/>
        </w:rPr>
        <w:t>Të dhëna shtesë</w:t>
      </w:r>
    </w:p>
    <w:p w:rsidR="002E4B8A" w:rsidRPr="007542C3" w:rsidRDefault="00262C1E" w:rsidP="002E4B8A">
      <w:pPr>
        <w:pStyle w:val="Paragrafi"/>
        <w:rPr>
          <w:lang w:val="sq-AL"/>
        </w:rPr>
      </w:pPr>
      <w:r>
        <w:rPr>
          <w:lang w:val="sq-AL"/>
        </w:rPr>
        <w:t xml:space="preserve">- </w:t>
      </w:r>
      <w:r w:rsidR="002E4B8A" w:rsidRPr="007542C3">
        <w:rPr>
          <w:lang w:val="sq-AL"/>
        </w:rPr>
        <w:t>Shpërndarja e ngarkesës: shih nenin 2</w:t>
      </w:r>
      <w:r w:rsidR="003442C4" w:rsidRPr="007542C3">
        <w:rPr>
          <w:lang w:val="sq-AL"/>
        </w:rPr>
        <w:t>.</w:t>
      </w:r>
    </w:p>
    <w:p w:rsidR="002E4B8A" w:rsidRPr="007542C3" w:rsidRDefault="00262C1E" w:rsidP="002E4B8A">
      <w:pPr>
        <w:pStyle w:val="Paragrafi"/>
        <w:rPr>
          <w:lang w:val="sq-AL"/>
        </w:rPr>
      </w:pPr>
      <w:r>
        <w:rPr>
          <w:lang w:val="sq-AL"/>
        </w:rPr>
        <w:t xml:space="preserve">- </w:t>
      </w:r>
      <w:r w:rsidR="002E4B8A" w:rsidRPr="007542C3">
        <w:rPr>
          <w:lang w:val="sq-AL"/>
        </w:rPr>
        <w:t xml:space="preserve">Nisur nga </w:t>
      </w:r>
      <w:r w:rsidR="001F46AA" w:rsidRPr="007542C3">
        <w:rPr>
          <w:lang w:val="sq-AL"/>
        </w:rPr>
        <w:t>vlerësimi</w:t>
      </w:r>
      <w:r w:rsidR="002E4B8A" w:rsidRPr="007542C3">
        <w:rPr>
          <w:lang w:val="sq-AL"/>
        </w:rPr>
        <w:t xml:space="preserve"> që </w:t>
      </w:r>
      <w:r w:rsidR="00D35C07" w:rsidRPr="007542C3">
        <w:rPr>
          <w:lang w:val="sq-AL"/>
        </w:rPr>
        <w:t>bëhet</w:t>
      </w:r>
      <w:r w:rsidR="002E4B8A" w:rsidRPr="007542C3">
        <w:rPr>
          <w:lang w:val="sq-AL"/>
        </w:rPr>
        <w:t xml:space="preserve"> në</w:t>
      </w:r>
      <w:r w:rsidR="001F46AA" w:rsidRPr="007542C3">
        <w:rPr>
          <w:lang w:val="sq-AL"/>
        </w:rPr>
        <w:t xml:space="preserve"> </w:t>
      </w:r>
      <w:r w:rsidR="002E4B8A" w:rsidRPr="007542C3">
        <w:rPr>
          <w:lang w:val="sq-AL"/>
        </w:rPr>
        <w:t>neni</w:t>
      </w:r>
      <w:r w:rsidR="001F46AA" w:rsidRPr="007542C3">
        <w:rPr>
          <w:lang w:val="sq-AL"/>
        </w:rPr>
        <w:t>n</w:t>
      </w:r>
      <w:r w:rsidR="002E4B8A" w:rsidRPr="007542C3">
        <w:rPr>
          <w:lang w:val="sq-AL"/>
        </w:rPr>
        <w:t xml:space="preserve"> 19, pikën 2; </w:t>
      </w:r>
      <w:r w:rsidR="005A42B8" w:rsidRPr="007542C3">
        <w:rPr>
          <w:lang w:val="sq-AL"/>
        </w:rPr>
        <w:t>v</w:t>
      </w:r>
      <w:r w:rsidR="002E4B8A" w:rsidRPr="007542C3">
        <w:rPr>
          <w:lang w:val="sq-AL"/>
        </w:rPr>
        <w:t xml:space="preserve">olumi </w:t>
      </w:r>
      <w:r w:rsidR="005A42B8" w:rsidRPr="007542C3">
        <w:rPr>
          <w:lang w:val="sq-AL"/>
        </w:rPr>
        <w:t>I</w:t>
      </w:r>
      <w:r w:rsidR="002E4B8A" w:rsidRPr="007542C3">
        <w:rPr>
          <w:lang w:val="sq-AL"/>
        </w:rPr>
        <w:t xml:space="preserve"> </w:t>
      </w:r>
      <w:r w:rsidR="005A42B8" w:rsidRPr="007542C3">
        <w:rPr>
          <w:lang w:val="sq-AL"/>
        </w:rPr>
        <w:t>“</w:t>
      </w:r>
      <w:r w:rsidR="002E4B8A" w:rsidRPr="007542C3">
        <w:rPr>
          <w:lang w:val="sq-AL"/>
        </w:rPr>
        <w:t>Parimet</w:t>
      </w:r>
      <w:r w:rsidR="005A42B8" w:rsidRPr="007542C3">
        <w:rPr>
          <w:lang w:val="sq-AL"/>
        </w:rPr>
        <w:t>”</w:t>
      </w:r>
      <w:r w:rsidR="002E4B8A" w:rsidRPr="007542C3">
        <w:rPr>
          <w:lang w:val="sq-AL"/>
        </w:rPr>
        <w:t>,</w:t>
      </w:r>
      <w:r w:rsidR="005A42B8" w:rsidRPr="007542C3">
        <w:rPr>
          <w:lang w:val="sq-AL"/>
        </w:rPr>
        <w:t xml:space="preserve"> </w:t>
      </w:r>
      <w:r w:rsidR="002E4B8A" w:rsidRPr="007542C3">
        <w:rPr>
          <w:lang w:val="sq-AL"/>
        </w:rPr>
        <w:t>është e mundur të vendoset malli me</w:t>
      </w:r>
      <w:r w:rsidR="005A42B8" w:rsidRPr="007542C3">
        <w:rPr>
          <w:lang w:val="sq-AL"/>
        </w:rPr>
        <w:t xml:space="preserve"> </w:t>
      </w:r>
      <w:r w:rsidR="002E4B8A" w:rsidRPr="007542C3">
        <w:rPr>
          <w:lang w:val="sq-AL"/>
        </w:rPr>
        <w:t>hapësir</w:t>
      </w:r>
      <w:r w:rsidR="005A42B8" w:rsidRPr="007542C3">
        <w:rPr>
          <w:rFonts w:ascii="Times New Roman" w:hAnsi="Times New Roman"/>
          <w:lang w:val="sq-AL"/>
        </w:rPr>
        <w:t>ë</w:t>
      </w:r>
      <w:r w:rsidR="002E4B8A" w:rsidRPr="007542C3">
        <w:rPr>
          <w:lang w:val="sq-AL"/>
        </w:rPr>
        <w:t xml:space="preserve"> (distanc</w:t>
      </w:r>
      <w:r w:rsidR="005A42B8" w:rsidRPr="007542C3">
        <w:rPr>
          <w:rFonts w:ascii="Times New Roman" w:hAnsi="Times New Roman"/>
          <w:lang w:val="sq-AL"/>
        </w:rPr>
        <w:t>ë</w:t>
      </w:r>
      <w:r w:rsidR="002E4B8A" w:rsidRPr="007542C3">
        <w:rPr>
          <w:lang w:val="sq-AL"/>
        </w:rPr>
        <w:t>) përkundrejt pajisjeve ndarëse ose spondave dhe kur malli nuk ka prirje t</w:t>
      </w:r>
      <w:r w:rsidR="006A1063" w:rsidRPr="007542C3">
        <w:rPr>
          <w:rFonts w:ascii="Times New Roman" w:hAnsi="Times New Roman"/>
          <w:lang w:val="sq-AL"/>
        </w:rPr>
        <w:t>ë</w:t>
      </w:r>
      <w:r w:rsidR="002E4B8A" w:rsidRPr="007542C3">
        <w:rPr>
          <w:lang w:val="sq-AL"/>
        </w:rPr>
        <w:t xml:space="preserve"> </w:t>
      </w:r>
      <w:r w:rsidR="006A1063" w:rsidRPr="007542C3">
        <w:rPr>
          <w:lang w:val="sq-AL"/>
        </w:rPr>
        <w:t>zh</w:t>
      </w:r>
      <w:r w:rsidR="002E4B8A" w:rsidRPr="007542C3">
        <w:rPr>
          <w:lang w:val="sq-AL"/>
        </w:rPr>
        <w:t>vendoset.</w:t>
      </w:r>
    </w:p>
    <w:p w:rsidR="00252E63" w:rsidRDefault="00252E63" w:rsidP="00252E63">
      <w:pPr>
        <w:pStyle w:val="NeniNr"/>
      </w:pPr>
    </w:p>
    <w:p w:rsidR="002E4B8A" w:rsidRPr="007542C3" w:rsidRDefault="002E4B8A" w:rsidP="00252E63">
      <w:pPr>
        <w:pStyle w:val="NeniNr"/>
      </w:pPr>
      <w:r w:rsidRPr="007542C3">
        <w:t>Neni 26</w:t>
      </w:r>
    </w:p>
    <w:p w:rsidR="00EB1841" w:rsidRPr="007542C3" w:rsidRDefault="002E4B8A" w:rsidP="00252E63">
      <w:pPr>
        <w:pStyle w:val="NeniTitull"/>
      </w:pPr>
      <w:r w:rsidRPr="007542C3">
        <w:t>Flet</w:t>
      </w:r>
      <w:r w:rsidR="006A1063" w:rsidRPr="007542C3">
        <w:rPr>
          <w:rFonts w:ascii="Times New Roman" w:hAnsi="Times New Roman"/>
        </w:rPr>
        <w:t>ë</w:t>
      </w:r>
      <w:r w:rsidRPr="007542C3">
        <w:t xml:space="preserve"> llamarine çeliku </w:t>
      </w:r>
    </w:p>
    <w:p w:rsidR="00EB1841" w:rsidRPr="007542C3" w:rsidRDefault="00EB1841" w:rsidP="00EB1841">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EB1841" w:rsidRPr="007542C3" w:rsidTr="00CD1173">
        <w:tc>
          <w:tcPr>
            <w:tcW w:w="3798" w:type="dxa"/>
          </w:tcPr>
          <w:p w:rsidR="00EB1841" w:rsidRPr="00CD1173" w:rsidRDefault="00EB1841"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B1841" w:rsidRPr="00CD1173" w:rsidRDefault="00EB1841" w:rsidP="00CD1173">
            <w:pPr>
              <w:pStyle w:val="Paragrafi"/>
              <w:ind w:firstLine="0"/>
              <w:rPr>
                <w:lang w:val="sq-AL"/>
              </w:rPr>
            </w:pPr>
            <w:r w:rsidRPr="00CD1173">
              <w:rPr>
                <w:lang w:val="sq-AL"/>
              </w:rPr>
              <w:t>Vagonët me trena bllok dhe transport të kombinuar</w:t>
            </w:r>
          </w:p>
        </w:tc>
      </w:tr>
    </w:tbl>
    <w:p w:rsidR="002E4B8A" w:rsidRPr="007542C3" w:rsidRDefault="002E4B8A" w:rsidP="00EB1841">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Flet</w:t>
      </w:r>
      <w:r w:rsidR="006A1063" w:rsidRPr="007542C3">
        <w:rPr>
          <w:rFonts w:ascii="Times New Roman" w:hAnsi="Times New Roman"/>
          <w:lang w:val="sq-AL"/>
        </w:rPr>
        <w:t>ë</w:t>
      </w:r>
      <w:r w:rsidRPr="007542C3">
        <w:rPr>
          <w:lang w:val="sq-AL"/>
        </w:rPr>
        <w:t xml:space="preserve"> llamarine të dimensioneve e </w:t>
      </w:r>
      <w:r w:rsidR="00657BDC" w:rsidRPr="007542C3">
        <w:rPr>
          <w:lang w:val="sq-AL"/>
        </w:rPr>
        <w:t>sipër</w:t>
      </w:r>
      <w:r w:rsidRPr="007542C3">
        <w:rPr>
          <w:lang w:val="sq-AL"/>
        </w:rPr>
        <w:t>faqeve të ndryshme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ndarëse, sponde ose krahë dhe dyshemeja prej druri (E..., K..., L..., R..., S..., T...)</w:t>
      </w:r>
      <w:r w:rsidR="003442C4"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Fletët e llamarin</w:t>
      </w:r>
      <w:r w:rsidR="003442C4" w:rsidRPr="007542C3">
        <w:rPr>
          <w:rFonts w:ascii="Times New Roman" w:hAnsi="Times New Roman"/>
          <w:lang w:val="sq-AL"/>
        </w:rPr>
        <w:t>ë</w:t>
      </w:r>
      <w:r w:rsidRPr="007542C3">
        <w:rPr>
          <w:lang w:val="sq-AL"/>
        </w:rPr>
        <w:t>s ngarkohen direkt në dyshemenë e vagonit, në traversa bylyk ose dërrasa.</w:t>
      </w:r>
    </w:p>
    <w:p w:rsidR="002E4B8A" w:rsidRPr="007542C3" w:rsidRDefault="002E4B8A" w:rsidP="002E4B8A">
      <w:pPr>
        <w:pStyle w:val="Paragrafi"/>
        <w:rPr>
          <w:lang w:val="sq-AL"/>
        </w:rPr>
      </w:pPr>
      <w:r w:rsidRPr="007542C3">
        <w:rPr>
          <w:lang w:val="sq-AL"/>
        </w:rPr>
        <w:t>1</w:t>
      </w:r>
      <w:r w:rsidR="006A1063" w:rsidRPr="007542C3">
        <w:rPr>
          <w:lang w:val="sq-AL"/>
        </w:rPr>
        <w:t>.</w:t>
      </w:r>
      <w:r w:rsidRPr="007542C3">
        <w:rPr>
          <w:lang w:val="sq-AL"/>
        </w:rPr>
        <w:t xml:space="preserve"> Në një ose në disa </w:t>
      </w:r>
      <w:r w:rsidR="008E2DB7" w:rsidRPr="007542C3">
        <w:rPr>
          <w:lang w:val="sq-AL"/>
        </w:rPr>
        <w:t>rresht</w:t>
      </w:r>
      <w:r w:rsidRPr="007542C3">
        <w:rPr>
          <w:lang w:val="sq-AL"/>
        </w:rPr>
        <w:t>a, nëse është e mundur në të gjithë gjatësinë e vagonit</w:t>
      </w:r>
      <w:r w:rsidR="00836885" w:rsidRPr="007542C3">
        <w:rPr>
          <w:lang w:val="sq-AL"/>
        </w:rPr>
        <w:t>.</w:t>
      </w:r>
    </w:p>
    <w:p w:rsidR="002E4B8A" w:rsidRPr="007542C3" w:rsidRDefault="002E4B8A" w:rsidP="002E4B8A">
      <w:pPr>
        <w:pStyle w:val="Paragrafi"/>
        <w:rPr>
          <w:lang w:val="sq-AL"/>
        </w:rPr>
      </w:pPr>
      <w:r w:rsidRPr="007542C3">
        <w:rPr>
          <w:lang w:val="sq-AL"/>
        </w:rPr>
        <w:t>2</w:t>
      </w:r>
      <w:r w:rsidR="006A1063" w:rsidRPr="007542C3">
        <w:rPr>
          <w:lang w:val="sq-AL"/>
        </w:rPr>
        <w:t>.</w:t>
      </w:r>
      <w:r w:rsidRPr="007542C3">
        <w:rPr>
          <w:lang w:val="sq-AL"/>
        </w:rPr>
        <w:t xml:space="preserve"> Dërrasat (takot) duhet të jenë më të gjata se gjerësia e stivës</w:t>
      </w:r>
      <w:r w:rsidR="00836885"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 xml:space="preserve">- Me seksionin tërthor katror ose katërkëndësh (të shtrira përgjatë faqes së </w:t>
      </w:r>
      <w:r w:rsidR="00EF32F7" w:rsidRPr="007542C3">
        <w:rPr>
          <w:lang w:val="sq-AL"/>
        </w:rPr>
        <w:t>gjerë</w:t>
      </w:r>
      <w:r w:rsidRPr="007542C3">
        <w:rPr>
          <w:lang w:val="sq-AL"/>
        </w:rPr>
        <w:t>)</w:t>
      </w:r>
      <w:r w:rsidR="00836885" w:rsidRPr="007542C3">
        <w:rPr>
          <w:lang w:val="sq-AL"/>
        </w:rPr>
        <w:t>;</w:t>
      </w:r>
    </w:p>
    <w:p w:rsidR="002E4B8A" w:rsidRPr="007542C3" w:rsidRDefault="002E4B8A" w:rsidP="002E4B8A">
      <w:pPr>
        <w:pStyle w:val="Paragrafi"/>
        <w:rPr>
          <w:lang w:val="sq-AL"/>
        </w:rPr>
      </w:pPr>
      <w:r w:rsidRPr="007542C3">
        <w:rPr>
          <w:lang w:val="sq-AL"/>
        </w:rPr>
        <w:t>- Të jenë prej një cope ose maksimumi tr</w:t>
      </w:r>
      <w:r w:rsidR="00836885" w:rsidRPr="007542C3">
        <w:rPr>
          <w:lang w:val="sq-AL"/>
        </w:rPr>
        <w:t>i</w:t>
      </w:r>
      <w:r w:rsidRPr="007542C3">
        <w:rPr>
          <w:lang w:val="sq-AL"/>
        </w:rPr>
        <w:t xml:space="preserve"> copa. Këto të vendosen të intersektuara me njëra</w:t>
      </w:r>
      <w:r w:rsidR="00836885" w:rsidRPr="007542C3">
        <w:rPr>
          <w:lang w:val="sq-AL"/>
        </w:rPr>
        <w:t>-</w:t>
      </w:r>
      <w:r w:rsidRPr="007542C3">
        <w:rPr>
          <w:lang w:val="sq-AL"/>
        </w:rPr>
        <w:t xml:space="preserve">tjetrën dhe gjatësia e shtrirjes së tyre të tejkalojë </w:t>
      </w:r>
      <w:r w:rsidR="00EF32F7" w:rsidRPr="007542C3">
        <w:rPr>
          <w:lang w:val="sq-AL"/>
        </w:rPr>
        <w:t>gjerë</w:t>
      </w:r>
      <w:r w:rsidRPr="007542C3">
        <w:rPr>
          <w:lang w:val="sq-AL"/>
        </w:rPr>
        <w:t xml:space="preserve">sinë e ngarkesës ose të njësisë së ngarkesës (me </w:t>
      </w:r>
      <w:r w:rsidR="00836885" w:rsidRPr="007542C3">
        <w:rPr>
          <w:lang w:val="sq-AL"/>
        </w:rPr>
        <w:t>trashësi</w:t>
      </w:r>
      <w:r w:rsidRPr="007542C3">
        <w:rPr>
          <w:lang w:val="sq-AL"/>
        </w:rPr>
        <w:t xml:space="preserve">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4 cm).</w:t>
      </w:r>
    </w:p>
    <w:p w:rsidR="002E4B8A" w:rsidRPr="007542C3" w:rsidRDefault="002E4B8A" w:rsidP="002E4B8A">
      <w:pPr>
        <w:pStyle w:val="Paragrafi"/>
        <w:rPr>
          <w:lang w:val="sq-AL"/>
        </w:rPr>
      </w:pPr>
      <w:r w:rsidRPr="007542C3">
        <w:rPr>
          <w:lang w:val="sq-AL"/>
        </w:rPr>
        <w:t>3</w:t>
      </w:r>
      <w:r w:rsidR="006A1063" w:rsidRPr="007542C3">
        <w:rPr>
          <w:lang w:val="sq-AL"/>
        </w:rPr>
        <w:t>.</w:t>
      </w:r>
      <w:r w:rsidRPr="007542C3">
        <w:rPr>
          <w:lang w:val="sq-AL"/>
        </w:rPr>
        <w:t xml:space="preserve"> Pakoja duhet të dalë të paktën 50 cm përkundrejt takos së dërras</w:t>
      </w:r>
      <w:r w:rsidR="00CF368C" w:rsidRPr="007542C3">
        <w:rPr>
          <w:rFonts w:ascii="Times New Roman" w:hAnsi="Times New Roman"/>
          <w:lang w:val="sq-AL"/>
        </w:rPr>
        <w:t>ë</w:t>
      </w:r>
      <w:r w:rsidRPr="007542C3">
        <w:rPr>
          <w:lang w:val="sq-AL"/>
        </w:rPr>
        <w:t>s</w:t>
      </w:r>
      <w:r w:rsidR="00836885" w:rsidRPr="007542C3">
        <w:rPr>
          <w:lang w:val="sq-AL"/>
        </w:rPr>
        <w:t>.</w:t>
      </w:r>
    </w:p>
    <w:p w:rsidR="002E4B8A" w:rsidRPr="007542C3" w:rsidRDefault="002E4B8A" w:rsidP="002E4B8A">
      <w:pPr>
        <w:pStyle w:val="Paragrafi"/>
        <w:rPr>
          <w:lang w:val="sq-AL"/>
        </w:rPr>
      </w:pPr>
      <w:r w:rsidRPr="007542C3">
        <w:rPr>
          <w:lang w:val="sq-AL"/>
        </w:rPr>
        <w:t>4</w:t>
      </w:r>
      <w:r w:rsidR="006A1063" w:rsidRPr="007542C3">
        <w:rPr>
          <w:lang w:val="sq-AL"/>
        </w:rPr>
        <w:t>.</w:t>
      </w:r>
      <w:r w:rsidRPr="007542C3">
        <w:rPr>
          <w:lang w:val="sq-AL"/>
        </w:rPr>
        <w:t xml:space="preserve"> Distanca (</w:t>
      </w:r>
      <w:r w:rsidR="008E2DB7" w:rsidRPr="007542C3">
        <w:rPr>
          <w:lang w:val="sq-AL"/>
        </w:rPr>
        <w:t>hapësir</w:t>
      </w:r>
      <w:r w:rsidRPr="007542C3">
        <w:rPr>
          <w:lang w:val="sq-AL"/>
        </w:rPr>
        <w:t>a) minimale</w:t>
      </w:r>
      <w:r w:rsidR="00836885" w:rsidRPr="007542C3">
        <w:rPr>
          <w:lang w:val="sq-AL"/>
        </w:rPr>
        <w:t>.</w:t>
      </w:r>
    </w:p>
    <w:p w:rsidR="002E4B8A" w:rsidRPr="007542C3" w:rsidRDefault="00E60753" w:rsidP="00252E63">
      <w:pPr>
        <w:pStyle w:val="Paragrafi"/>
        <w:ind w:left="1440"/>
        <w:rPr>
          <w:lang w:val="sq-AL"/>
        </w:rPr>
      </w:pPr>
      <w:r w:rsidRPr="00E60753">
        <w:rPr>
          <w:lang w:val="sq-AL"/>
        </w:rPr>
        <w:pict>
          <v:line id="Line 51" o:spid="_x0000_s1451" style="position:absolute;left:0;text-align:left;z-index:251565056;visibility:visible;mso-wrap-distance-left:3.17497mm;mso-wrap-distance-right:3.17497mm" from="230.5pt,4.55pt" to="230.5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"/>
        </w:pict>
      </w:r>
      <w:r w:rsidR="002E4B8A" w:rsidRPr="007542C3">
        <w:rPr>
          <w:lang w:val="sq-AL"/>
        </w:rPr>
        <w:t>50 cm                                                       0 cm</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49" type="#_x0000_t75" style="position:absolute;left:0;text-align:left;margin-left:16.1pt;margin-top:3.6pt;width:396.75pt;height:202.4pt;z-index:-251581440">
            <v:imagedata r:id="rId166" o:title=""/>
          </v:shape>
          <o:OLEObject Type="Embed" ProgID="CorelPHOTOPAINT.Image.13" ShapeID="_x0000_s1549" DrawAspect="Content" ObjectID="_1376986691" r:id="rId167"/>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5</w:t>
      </w:r>
      <w:r w:rsidR="00EB1841" w:rsidRPr="007542C3">
        <w:rPr>
          <w:lang w:val="sq-AL"/>
        </w:rPr>
        <w:t xml:space="preserve">. </w:t>
      </w:r>
      <w:r w:rsidRPr="007542C3">
        <w:rPr>
          <w:lang w:val="sq-AL"/>
        </w:rPr>
        <w:t>Fletët e llamarinës sigurohen direkt nëpërmjet perdeve ndarëse, spondave ose krahëve</w:t>
      </w:r>
      <w:r w:rsidR="00836885" w:rsidRPr="007542C3">
        <w:rPr>
          <w:lang w:val="sq-AL"/>
        </w:rPr>
        <w:t>.</w:t>
      </w:r>
    </w:p>
    <w:p w:rsidR="002E4B8A" w:rsidRPr="007542C3" w:rsidRDefault="00E60753" w:rsidP="002E4B8A">
      <w:pPr>
        <w:pStyle w:val="Paragrafi"/>
        <w:rPr>
          <w:lang w:val="sq-AL"/>
        </w:rPr>
      </w:pPr>
      <w:r w:rsidRPr="00E60753">
        <w:rPr>
          <w:lang w:val="sq-AL"/>
        </w:rPr>
        <w:pict>
          <v:line id="Line 52" o:spid="_x0000_s1452" style="position:absolute;left:0;text-align:left;z-index:251566080;visibility:visible;mso-wrap-distance-left:3.17497mm;mso-wrap-distance-right:3.17497mm" from="220.1pt,25.45pt" to="220.1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HDEw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"/>
        </w:pict>
      </w:r>
      <w:r w:rsidR="002E4B8A" w:rsidRPr="007542C3">
        <w:rPr>
          <w:lang w:val="sq-AL"/>
        </w:rPr>
        <w:t xml:space="preserve">- Kur sigurimi bëhet </w:t>
      </w:r>
      <w:r w:rsidR="00836885" w:rsidRPr="007542C3">
        <w:rPr>
          <w:lang w:val="sq-AL"/>
        </w:rPr>
        <w:t>nëpërmjet</w:t>
      </w:r>
      <w:r w:rsidR="002E4B8A" w:rsidRPr="007542C3">
        <w:rPr>
          <w:lang w:val="sq-AL"/>
        </w:rPr>
        <w:t xml:space="preserve"> vetëm 2 krahëve në dy anët, fletët e llamarinës duhet të dalin jashtë akseve të </w:t>
      </w:r>
      <w:r w:rsidR="006A1063" w:rsidRPr="007542C3">
        <w:rPr>
          <w:lang w:val="sq-AL"/>
        </w:rPr>
        <w:t>paktën</w:t>
      </w:r>
      <w:r w:rsidR="002E4B8A" w:rsidRPr="007542C3">
        <w:rPr>
          <w:lang w:val="sq-AL"/>
        </w:rPr>
        <w:t xml:space="preserve"> </w:t>
      </w:r>
    </w:p>
    <w:p w:rsidR="002E4B8A" w:rsidRPr="007542C3" w:rsidRDefault="002E4B8A" w:rsidP="00836885">
      <w:pPr>
        <w:pStyle w:val="Paragrafi"/>
        <w:ind w:left="1440"/>
        <w:rPr>
          <w:lang w:val="sq-AL"/>
        </w:rPr>
      </w:pPr>
      <w:r w:rsidRPr="007542C3">
        <w:rPr>
          <w:lang w:val="sq-AL"/>
        </w:rPr>
        <w:t>50 cm                                                       30 cm</w:t>
      </w:r>
    </w:p>
    <w:p w:rsidR="00252E63" w:rsidRDefault="00252E63" w:rsidP="002E4B8A">
      <w:pPr>
        <w:pStyle w:val="Paragrafi"/>
        <w:rPr>
          <w:lang w:val="sq-AL"/>
        </w:rPr>
      </w:pPr>
    </w:p>
    <w:p w:rsidR="002E4B8A" w:rsidRPr="007542C3" w:rsidRDefault="002E4B8A" w:rsidP="002E4B8A">
      <w:pPr>
        <w:pStyle w:val="Paragrafi"/>
        <w:rPr>
          <w:lang w:val="sq-AL"/>
        </w:rPr>
      </w:pPr>
      <w:r w:rsidRPr="007542C3">
        <w:rPr>
          <w:lang w:val="sq-AL"/>
        </w:rPr>
        <w:t>6</w:t>
      </w:r>
      <w:r w:rsidR="00D35C07" w:rsidRPr="007542C3">
        <w:rPr>
          <w:lang w:val="sq-AL"/>
        </w:rPr>
        <w:t>.</w:t>
      </w:r>
      <w:r w:rsidRPr="007542C3">
        <w:rPr>
          <w:lang w:val="sq-AL"/>
        </w:rPr>
        <w:t xml:space="preserve"> Hapësirat e ndërmjetme duhet të </w:t>
      </w:r>
      <w:r w:rsidR="00836885" w:rsidRPr="007542C3">
        <w:rPr>
          <w:lang w:val="sq-AL"/>
        </w:rPr>
        <w:t>plotësohen</w:t>
      </w:r>
      <w:r w:rsidRPr="007542C3">
        <w:rPr>
          <w:lang w:val="sq-AL"/>
        </w:rPr>
        <w:t xml:space="preserve"> duke përdorur tako druri (të gozhduara në </w:t>
      </w:r>
      <w:r w:rsidR="0088554F" w:rsidRPr="007542C3">
        <w:rPr>
          <w:lang w:val="sq-AL"/>
        </w:rPr>
        <w:t>vend</w:t>
      </w:r>
      <w:r w:rsidRPr="007542C3">
        <w:rPr>
          <w:lang w:val="sq-AL"/>
        </w:rPr>
        <w:t>)</w:t>
      </w:r>
      <w:r w:rsidR="00836885" w:rsidRPr="007542C3">
        <w:rPr>
          <w:lang w:val="sq-AL"/>
        </w:rPr>
        <w:t>.</w:t>
      </w:r>
    </w:p>
    <w:p w:rsidR="002E4B8A" w:rsidRPr="007542C3" w:rsidRDefault="002E4B8A" w:rsidP="002E4B8A">
      <w:pPr>
        <w:pStyle w:val="Paragrafi"/>
        <w:rPr>
          <w:lang w:val="sq-AL"/>
        </w:rPr>
      </w:pPr>
      <w:r w:rsidRPr="007542C3">
        <w:rPr>
          <w:lang w:val="sq-AL"/>
        </w:rPr>
        <w:t>Të dhëna sht</w:t>
      </w:r>
      <w:r w:rsidR="00836885" w:rsidRPr="007542C3">
        <w:rPr>
          <w:lang w:val="sq-AL"/>
        </w:rPr>
        <w:t>e</w:t>
      </w:r>
      <w:r w:rsidRPr="007542C3">
        <w:rPr>
          <w:lang w:val="sq-AL"/>
        </w:rPr>
        <w:t>s</w:t>
      </w:r>
      <w:r w:rsidR="00836885" w:rsidRPr="007542C3">
        <w:rPr>
          <w:rFonts w:ascii="Times New Roman" w:hAnsi="Times New Roman"/>
          <w:lang w:val="sq-AL"/>
        </w:rPr>
        <w:t>ë</w:t>
      </w:r>
    </w:p>
    <w:p w:rsidR="002E4B8A" w:rsidRPr="007542C3" w:rsidRDefault="002E4B8A" w:rsidP="002E4B8A">
      <w:pPr>
        <w:pStyle w:val="Paragrafi"/>
        <w:rPr>
          <w:lang w:val="sq-AL"/>
        </w:rPr>
      </w:pPr>
      <w:r w:rsidRPr="007542C3">
        <w:rPr>
          <w:lang w:val="sq-AL"/>
        </w:rPr>
        <w:t xml:space="preserve">Shpërndarja e ngarkesës: shih </w:t>
      </w:r>
      <w:r w:rsidR="00D35C07" w:rsidRPr="007542C3">
        <w:rPr>
          <w:lang w:val="sq-AL"/>
        </w:rPr>
        <w:t>n</w:t>
      </w:r>
      <w:r w:rsidRPr="007542C3">
        <w:rPr>
          <w:lang w:val="sq-AL"/>
        </w:rPr>
        <w:t>enin 2</w:t>
      </w:r>
      <w:r w:rsidR="00D35C07" w:rsidRPr="007542C3">
        <w:rPr>
          <w:lang w:val="sq-AL"/>
        </w:rPr>
        <w:t>.</w:t>
      </w:r>
      <w:r w:rsidRPr="007542C3">
        <w:rPr>
          <w:lang w:val="sq-AL"/>
        </w:rPr>
        <w:t xml:space="preserve"> </w:t>
      </w:r>
    </w:p>
    <w:p w:rsidR="002E4B8A" w:rsidRPr="007542C3" w:rsidRDefault="002E4B8A" w:rsidP="002E4B8A">
      <w:pPr>
        <w:pStyle w:val="Paragrafi"/>
        <w:rPr>
          <w:lang w:val="sq-AL"/>
        </w:rPr>
      </w:pPr>
    </w:p>
    <w:p w:rsidR="002E4B8A" w:rsidRPr="007542C3" w:rsidRDefault="002E4B8A" w:rsidP="00252E63">
      <w:pPr>
        <w:pStyle w:val="NeniNr"/>
      </w:pPr>
      <w:r w:rsidRPr="007542C3">
        <w:t>Neni 27</w:t>
      </w:r>
    </w:p>
    <w:p w:rsidR="00EB1841" w:rsidRPr="007542C3" w:rsidRDefault="002E4B8A" w:rsidP="00252E63">
      <w:pPr>
        <w:pStyle w:val="NeniTitull"/>
      </w:pPr>
      <w:r w:rsidRPr="007542C3">
        <w:t xml:space="preserve">Shufra çeliku për </w:t>
      </w:r>
      <w:r w:rsidR="00836885" w:rsidRPr="007542C3">
        <w:t>beton</w:t>
      </w:r>
    </w:p>
    <w:p w:rsidR="00EB1841" w:rsidRPr="007542C3" w:rsidRDefault="002E4B8A" w:rsidP="00EB1841">
      <w:pPr>
        <w:pStyle w:val="Paragrafi"/>
        <w:jc w:val="center"/>
        <w:rPr>
          <w:lang w:val="sq-AL"/>
        </w:rPr>
      </w:pPr>
      <w:r w:rsidRPr="007542C3">
        <w:rPr>
          <w:lang w:val="sq-AL"/>
        </w:rPr>
        <w:t xml:space="preserve">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EB1841" w:rsidRPr="007542C3" w:rsidTr="00CD1173">
        <w:tc>
          <w:tcPr>
            <w:tcW w:w="3798" w:type="dxa"/>
          </w:tcPr>
          <w:p w:rsidR="00EB1841" w:rsidRPr="00CD1173" w:rsidRDefault="00EB1841"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B1841" w:rsidRPr="00CD1173" w:rsidRDefault="00EB1841" w:rsidP="00CD1173">
            <w:pPr>
              <w:pStyle w:val="Paragrafi"/>
              <w:ind w:firstLine="0"/>
              <w:rPr>
                <w:lang w:val="sq-AL"/>
              </w:rPr>
            </w:pPr>
            <w:r w:rsidRPr="00CD1173">
              <w:rPr>
                <w:lang w:val="sq-AL"/>
              </w:rPr>
              <w:t>Vagonët me trena bllok dhe transport të kombinuar</w:t>
            </w:r>
          </w:p>
        </w:tc>
      </w:tr>
    </w:tbl>
    <w:p w:rsidR="002E4B8A" w:rsidRPr="007542C3" w:rsidRDefault="002E4B8A" w:rsidP="00EB1841">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Shufra çeliku për betone, në lidhje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ose krah</w:t>
      </w:r>
      <w:r w:rsidR="002E311F" w:rsidRPr="007542C3">
        <w:rPr>
          <w:rFonts w:ascii="Times New Roman" w:hAnsi="Times New Roman"/>
          <w:lang w:val="sq-AL"/>
        </w:rPr>
        <w:t>ë</w:t>
      </w:r>
      <w:r w:rsidR="002E4B8A" w:rsidRPr="007542C3">
        <w:rPr>
          <w:lang w:val="sq-AL"/>
        </w:rPr>
        <w:t xml:space="preserve"> dhe me sponda ballore që ulen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693E3F" w:rsidRPr="007542C3">
        <w:rPr>
          <w:lang w:val="sq-AL"/>
        </w:rPr>
        <w:t xml:space="preserve">. </w:t>
      </w:r>
      <w:r w:rsidRPr="007542C3">
        <w:rPr>
          <w:lang w:val="sq-AL"/>
        </w:rPr>
        <w:t xml:space="preserve">Lidhjet ngarkohen në 4 </w:t>
      </w:r>
      <w:r w:rsidR="008E2DB7" w:rsidRPr="007542C3">
        <w:rPr>
          <w:lang w:val="sq-AL"/>
        </w:rPr>
        <w:t>rresht</w:t>
      </w:r>
      <w:r w:rsidR="00782059" w:rsidRPr="007542C3">
        <w:rPr>
          <w:lang w:val="sq-AL"/>
        </w:rPr>
        <w:t>a maksimalisht me sistem bishtdallëndyshe</w:t>
      </w:r>
      <w:r w:rsidRPr="007542C3">
        <w:rPr>
          <w:lang w:val="sq-AL"/>
        </w:rPr>
        <w:t>, direkt në dyshemenë e vagonit, në traversa bylyk ose në dërrasa</w:t>
      </w:r>
      <w:r w:rsidR="002E311F" w:rsidRPr="007542C3">
        <w:rPr>
          <w:lang w:val="sq-AL"/>
        </w:rPr>
        <w:t>.</w:t>
      </w:r>
    </w:p>
    <w:p w:rsidR="002E4B8A" w:rsidRPr="007542C3" w:rsidRDefault="002E4B8A" w:rsidP="002E4B8A">
      <w:pPr>
        <w:pStyle w:val="Paragrafi"/>
        <w:rPr>
          <w:lang w:val="sq-AL"/>
        </w:rPr>
      </w:pPr>
      <w:r w:rsidRPr="007542C3">
        <w:rPr>
          <w:lang w:val="sq-AL"/>
        </w:rPr>
        <w:t>Distanca (</w:t>
      </w:r>
      <w:r w:rsidR="00782059" w:rsidRPr="007542C3">
        <w:rPr>
          <w:lang w:val="sq-AL"/>
        </w:rPr>
        <w:t>hapësira</w:t>
      </w:r>
      <w:r w:rsidRPr="007542C3">
        <w:rPr>
          <w:lang w:val="sq-AL"/>
        </w:rPr>
        <w:t>) nga:</w:t>
      </w:r>
    </w:p>
    <w:p w:rsidR="002E4B8A" w:rsidRPr="007542C3" w:rsidRDefault="002E4B8A" w:rsidP="002E4B8A">
      <w:pPr>
        <w:pStyle w:val="Paragrafi"/>
        <w:rPr>
          <w:lang w:val="sq-AL"/>
        </w:rPr>
      </w:pPr>
      <w:r w:rsidRPr="007542C3">
        <w:rPr>
          <w:lang w:val="sq-AL"/>
        </w:rPr>
        <w:t>2</w:t>
      </w:r>
      <w:r w:rsidR="00693E3F" w:rsidRPr="007542C3">
        <w:rPr>
          <w:lang w:val="sq-AL"/>
        </w:rPr>
        <w:t>.</w:t>
      </w:r>
      <w:r w:rsidRPr="007542C3">
        <w:rPr>
          <w:lang w:val="sq-AL"/>
        </w:rPr>
        <w:t xml:space="preserve"> Spondet dhe krahët: </w:t>
      </w:r>
      <w:r w:rsidR="002C520C" w:rsidRPr="007542C3">
        <w:rPr>
          <w:lang w:val="sq-AL"/>
        </w:rPr>
        <w:t>afër</w:t>
      </w:r>
      <w:r w:rsidRPr="007542C3">
        <w:rPr>
          <w:lang w:val="sq-AL"/>
        </w:rPr>
        <w:t>sisht 10 cm.</w:t>
      </w:r>
    </w:p>
    <w:p w:rsidR="002E4B8A" w:rsidRPr="007542C3" w:rsidRDefault="002E4B8A" w:rsidP="002E4B8A">
      <w:pPr>
        <w:pStyle w:val="Paragrafi"/>
        <w:rPr>
          <w:lang w:val="sq-AL"/>
        </w:rPr>
      </w:pPr>
      <w:r w:rsidRPr="007542C3">
        <w:rPr>
          <w:lang w:val="sq-AL"/>
        </w:rPr>
        <w:t>3</w:t>
      </w:r>
      <w:r w:rsidR="00693E3F" w:rsidRPr="007542C3">
        <w:rPr>
          <w:lang w:val="sq-AL"/>
        </w:rPr>
        <w:t>.</w:t>
      </w:r>
      <w:r w:rsidRPr="007542C3">
        <w:rPr>
          <w:lang w:val="sq-AL"/>
        </w:rPr>
        <w:t xml:space="preserve"> Spondat ballore të ulur, të paktën një </w:t>
      </w:r>
      <w:r w:rsidR="008E2DB7" w:rsidRPr="007542C3">
        <w:rPr>
          <w:lang w:val="sq-AL"/>
        </w:rPr>
        <w:t>hapësir</w:t>
      </w:r>
      <w:r w:rsidR="00693E3F" w:rsidRPr="007542C3">
        <w:rPr>
          <w:rFonts w:ascii="Times New Roman" w:hAnsi="Times New Roman"/>
          <w:lang w:val="sq-AL"/>
        </w:rPr>
        <w:t>ë</w:t>
      </w:r>
      <w:r w:rsidRPr="007542C3">
        <w:rPr>
          <w:lang w:val="sq-AL"/>
        </w:rPr>
        <w:t xml:space="preserve"> vertikale prej 5 cm (të vendosura në tako druri (shih figurën)</w:t>
      </w:r>
      <w:r w:rsidR="00693E3F" w:rsidRPr="007542C3">
        <w:rPr>
          <w:lang w:val="sq-AL"/>
        </w:rPr>
        <w:t>.</w:t>
      </w:r>
    </w:p>
    <w:p w:rsidR="002E4B8A" w:rsidRPr="007542C3" w:rsidRDefault="002E4B8A" w:rsidP="002E4B8A">
      <w:pPr>
        <w:pStyle w:val="Paragrafi"/>
        <w:rPr>
          <w:lang w:val="sq-AL"/>
        </w:rPr>
      </w:pPr>
      <w:r w:rsidRPr="007542C3">
        <w:rPr>
          <w:lang w:val="sq-AL"/>
        </w:rPr>
        <w:t>4</w:t>
      </w:r>
      <w:r w:rsidR="00693E3F" w:rsidRPr="007542C3">
        <w:rPr>
          <w:lang w:val="sq-AL"/>
        </w:rPr>
        <w:t>.</w:t>
      </w:r>
      <w:r w:rsidRPr="007542C3">
        <w:rPr>
          <w:lang w:val="sq-AL"/>
        </w:rPr>
        <w:t xml:space="preserve"> Distanca: të paktën 50 cm</w:t>
      </w:r>
      <w:r w:rsidR="00693E3F" w:rsidRPr="007542C3">
        <w:rPr>
          <w:lang w:val="sq-AL"/>
        </w:rPr>
        <w:t>.</w:t>
      </w:r>
    </w:p>
    <w:p w:rsidR="002E4B8A" w:rsidRPr="007542C3" w:rsidRDefault="002E4B8A" w:rsidP="002E4B8A">
      <w:pPr>
        <w:pStyle w:val="Paragrafi"/>
        <w:rPr>
          <w:lang w:val="sq-AL"/>
        </w:rPr>
      </w:pPr>
      <w:r w:rsidRPr="007542C3">
        <w:rPr>
          <w:lang w:val="sq-AL"/>
        </w:rPr>
        <w:t>5</w:t>
      </w:r>
      <w:r w:rsidR="00693E3F" w:rsidRPr="007542C3">
        <w:rPr>
          <w:lang w:val="sq-AL"/>
        </w:rPr>
        <w:t>.</w:t>
      </w:r>
      <w:r w:rsidRPr="007542C3">
        <w:rPr>
          <w:lang w:val="sq-AL"/>
        </w:rPr>
        <w:t xml:space="preserve"> Lidhjet duhet të dalin jashtë takove të drurit afërsisht 1 m</w:t>
      </w:r>
      <w:r w:rsidR="00693E3F" w:rsidRPr="007542C3">
        <w:rPr>
          <w:lang w:val="sq-AL"/>
        </w:rPr>
        <w:t>.</w:t>
      </w:r>
    </w:p>
    <w:p w:rsidR="002E4B8A" w:rsidRPr="007542C3" w:rsidRDefault="002E4B8A" w:rsidP="002E4B8A">
      <w:pPr>
        <w:pStyle w:val="Paragrafi"/>
        <w:rPr>
          <w:lang w:val="sq-AL"/>
        </w:rPr>
      </w:pPr>
      <w:r w:rsidRPr="007542C3">
        <w:rPr>
          <w:lang w:val="sq-AL"/>
        </w:rPr>
        <w:t>Takot e drurit duhet të jenë:</w:t>
      </w:r>
    </w:p>
    <w:p w:rsidR="002E4B8A" w:rsidRPr="007542C3" w:rsidRDefault="002E4B8A" w:rsidP="002E4B8A">
      <w:pPr>
        <w:pStyle w:val="Paragrafi"/>
        <w:rPr>
          <w:lang w:val="sq-AL"/>
        </w:rPr>
      </w:pPr>
      <w:r w:rsidRPr="007542C3">
        <w:rPr>
          <w:lang w:val="sq-AL"/>
        </w:rPr>
        <w:t>6</w:t>
      </w:r>
      <w:r w:rsidR="00693E3F" w:rsidRPr="007542C3">
        <w:rPr>
          <w:lang w:val="sq-AL"/>
        </w:rPr>
        <w:t>.</w:t>
      </w:r>
      <w:r w:rsidRPr="007542C3">
        <w:rPr>
          <w:lang w:val="sq-AL"/>
        </w:rPr>
        <w:t xml:space="preserve"> Prej një pjese në tërë </w:t>
      </w:r>
      <w:r w:rsidR="00782059" w:rsidRPr="007542C3">
        <w:rPr>
          <w:lang w:val="sq-AL"/>
        </w:rPr>
        <w:t>gjerësinë</w:t>
      </w:r>
      <w:r w:rsidRPr="007542C3">
        <w:rPr>
          <w:lang w:val="sq-AL"/>
        </w:rPr>
        <w:t xml:space="preserve"> e vagonit</w:t>
      </w:r>
    </w:p>
    <w:p w:rsidR="002E4B8A" w:rsidRPr="007542C3" w:rsidRDefault="002E4B8A" w:rsidP="002E4B8A">
      <w:pPr>
        <w:pStyle w:val="Paragrafi"/>
        <w:rPr>
          <w:lang w:val="sq-AL"/>
        </w:rPr>
      </w:pPr>
      <w:r w:rsidRPr="007542C3">
        <w:rPr>
          <w:lang w:val="sq-AL"/>
        </w:rPr>
        <w:t xml:space="preserve">- Të gozhduara në dyshemenë e vagonit për </w:t>
      </w:r>
      <w:r w:rsidR="002F2914" w:rsidRPr="007542C3">
        <w:rPr>
          <w:lang w:val="sq-AL"/>
        </w:rPr>
        <w:t>vagonë</w:t>
      </w:r>
      <w:r w:rsidRPr="007542C3">
        <w:rPr>
          <w:lang w:val="sq-AL"/>
        </w:rPr>
        <w:t xml:space="preserve"> pa sponda</w:t>
      </w:r>
      <w:r w:rsidR="002E311F" w:rsidRPr="007542C3">
        <w:rPr>
          <w:lang w:val="sq-AL"/>
        </w:rPr>
        <w:t>.</w:t>
      </w:r>
    </w:p>
    <w:p w:rsidR="002E4B8A" w:rsidRPr="007542C3" w:rsidRDefault="002E4B8A" w:rsidP="002E4B8A">
      <w:pPr>
        <w:pStyle w:val="Paragrafi"/>
        <w:rPr>
          <w:lang w:val="sq-AL"/>
        </w:rPr>
      </w:pPr>
      <w:r w:rsidRPr="007542C3">
        <w:rPr>
          <w:lang w:val="sq-AL"/>
        </w:rPr>
        <w:t xml:space="preserve">Ngarkesa për </w:t>
      </w:r>
      <w:r w:rsidR="002F2914" w:rsidRPr="007542C3">
        <w:rPr>
          <w:lang w:val="sq-AL"/>
        </w:rPr>
        <w:t>vagonë</w:t>
      </w:r>
      <w:r w:rsidRPr="007542C3">
        <w:rPr>
          <w:lang w:val="sq-AL"/>
        </w:rPr>
        <w:t xml:space="preserve"> individual</w:t>
      </w:r>
      <w:r w:rsidR="002E311F" w:rsidRPr="007542C3">
        <w:rPr>
          <w:lang w:val="sq-AL"/>
        </w:rPr>
        <w:t>.</w:t>
      </w:r>
    </w:p>
    <w:p w:rsidR="002E4B8A" w:rsidRPr="007542C3" w:rsidRDefault="002E4B8A" w:rsidP="002E4B8A">
      <w:pPr>
        <w:pStyle w:val="Paragrafi"/>
        <w:rPr>
          <w:lang w:val="sq-AL"/>
        </w:rPr>
      </w:pPr>
      <w:r w:rsidRPr="007542C3">
        <w:rPr>
          <w:lang w:val="sq-AL"/>
        </w:rPr>
        <w:t xml:space="preserve">- </w:t>
      </w:r>
      <w:r w:rsidR="002F2914" w:rsidRPr="007542C3">
        <w:rPr>
          <w:lang w:val="sq-AL"/>
        </w:rPr>
        <w:t>Vagonë</w:t>
      </w:r>
      <w:r w:rsidRPr="007542C3">
        <w:rPr>
          <w:lang w:val="sq-AL"/>
        </w:rPr>
        <w:t xml:space="preserve"> me akse individuale: maksimumi 75%</w:t>
      </w:r>
      <w:r w:rsidR="00693E3F" w:rsidRPr="007542C3">
        <w:rPr>
          <w:lang w:val="sq-AL"/>
        </w:rPr>
        <w:t>;</w:t>
      </w:r>
    </w:p>
    <w:p w:rsidR="002E4B8A" w:rsidRPr="007542C3" w:rsidRDefault="002E4B8A" w:rsidP="002E4B8A">
      <w:pPr>
        <w:pStyle w:val="Paragrafi"/>
        <w:rPr>
          <w:lang w:val="sq-AL"/>
        </w:rPr>
      </w:pPr>
      <w:r w:rsidRPr="007542C3">
        <w:rPr>
          <w:lang w:val="sq-AL"/>
        </w:rPr>
        <w:t xml:space="preserve">- </w:t>
      </w:r>
      <w:r w:rsidR="002F2914" w:rsidRPr="007542C3">
        <w:rPr>
          <w:lang w:val="sq-AL"/>
        </w:rPr>
        <w:t>Vagonë</w:t>
      </w:r>
      <w:r w:rsidRPr="007542C3">
        <w:rPr>
          <w:lang w:val="sq-AL"/>
        </w:rPr>
        <w:t xml:space="preserve"> me karreta: maksimumi 85%</w:t>
      </w:r>
      <w:r w:rsidR="002E311F" w:rsidRPr="007542C3">
        <w:rPr>
          <w:lang w:val="sq-AL"/>
        </w:rPr>
        <w:t xml:space="preserve"> </w:t>
      </w:r>
      <w:r w:rsidRPr="007542C3">
        <w:rPr>
          <w:lang w:val="sq-AL"/>
        </w:rPr>
        <w:t>të limitit të përcaktuar të vagonit konkret</w:t>
      </w:r>
      <w:r w:rsidR="00693E3F" w:rsidRPr="007542C3">
        <w:rPr>
          <w:lang w:val="sq-AL"/>
        </w:rPr>
        <w:t>.</w:t>
      </w:r>
      <w:r w:rsidRPr="007542C3">
        <w:rPr>
          <w:lang w:val="sq-AL"/>
        </w:rPr>
        <w:t xml:space="preserve"> </w:t>
      </w:r>
    </w:p>
    <w:p w:rsidR="002E4B8A" w:rsidRPr="007542C3" w:rsidRDefault="00E60753" w:rsidP="002E4B8A">
      <w:pPr>
        <w:pStyle w:val="Paragrafi"/>
        <w:rPr>
          <w:lang w:val="sq-AL"/>
        </w:rPr>
      </w:pPr>
      <w:r w:rsidRPr="00E60753">
        <w:rPr>
          <w:lang w:val="sq-AL"/>
        </w:rPr>
        <w:pict>
          <v:shape id="_x0000_s1550" type="#_x0000_t75" style="position:absolute;left:0;text-align:left;margin-left:40.25pt;margin-top:9.9pt;width:384.85pt;height:184.8pt;z-index:-251580416">
            <v:imagedata r:id="rId168" o:title=""/>
          </v:shape>
          <o:OLEObject Type="Embed" ProgID="CorelPHOTOPAINT.Image.13" ShapeID="_x0000_s1550" DrawAspect="Content" ObjectID="_1376986692" r:id="rId16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EB1841" w:rsidRPr="007542C3" w:rsidRDefault="00EB1841" w:rsidP="002E4B8A">
      <w:pPr>
        <w:pStyle w:val="Paragrafi"/>
        <w:rPr>
          <w:lang w:val="sq-AL"/>
        </w:rPr>
      </w:pPr>
    </w:p>
    <w:p w:rsidR="00EB1841" w:rsidRPr="007542C3" w:rsidRDefault="00EB1841"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7</w:t>
      </w:r>
      <w:r w:rsidR="00EB1841" w:rsidRPr="007542C3">
        <w:rPr>
          <w:lang w:val="sq-AL"/>
        </w:rPr>
        <w:t>.</w:t>
      </w:r>
      <w:r w:rsidRPr="007542C3">
        <w:rPr>
          <w:lang w:val="sq-AL"/>
        </w:rPr>
        <w:t xml:space="preserve"> Lidhjet duhet të sigurohen nëpërmjet spondave dhe krahëve </w:t>
      </w:r>
      <w:r w:rsidR="002E311F" w:rsidRPr="007542C3">
        <w:rPr>
          <w:lang w:val="sq-AL"/>
        </w:rPr>
        <w:t>.</w:t>
      </w:r>
    </w:p>
    <w:p w:rsidR="002E4B8A" w:rsidRPr="007542C3" w:rsidRDefault="002E4B8A" w:rsidP="002E4B8A">
      <w:pPr>
        <w:pStyle w:val="Paragrafi"/>
        <w:rPr>
          <w:lang w:val="sq-AL"/>
        </w:rPr>
      </w:pPr>
      <w:r w:rsidRPr="007542C3">
        <w:rPr>
          <w:lang w:val="sq-AL"/>
        </w:rPr>
        <w:t xml:space="preserve">- lidhjet e tufave bëhen me tel çeliku me diametër 8 mm ose shirita me forcë këputëse prej 40 kN, këto </w:t>
      </w:r>
      <w:r w:rsidR="00EF7EC8" w:rsidRPr="007542C3">
        <w:rPr>
          <w:lang w:val="sq-AL"/>
        </w:rPr>
        <w:t>bëhen</w:t>
      </w:r>
      <w:r w:rsidRPr="007542C3">
        <w:rPr>
          <w:lang w:val="sq-AL"/>
        </w:rPr>
        <w:t>:</w:t>
      </w:r>
    </w:p>
    <w:p w:rsidR="002E4B8A" w:rsidRPr="007542C3" w:rsidRDefault="002E4B8A" w:rsidP="002E4B8A">
      <w:pPr>
        <w:pStyle w:val="Paragrafi"/>
        <w:rPr>
          <w:lang w:val="sq-AL"/>
        </w:rPr>
      </w:pPr>
      <w:r w:rsidRPr="007542C3">
        <w:rPr>
          <w:lang w:val="sq-AL"/>
        </w:rPr>
        <w:t>8</w:t>
      </w:r>
      <w:r w:rsidR="00EB1841" w:rsidRPr="007542C3">
        <w:rPr>
          <w:lang w:val="sq-AL"/>
        </w:rPr>
        <w:t>.</w:t>
      </w:r>
      <w:r w:rsidRPr="007542C3">
        <w:rPr>
          <w:lang w:val="sq-AL"/>
        </w:rPr>
        <w:t xml:space="preserve"> Midis </w:t>
      </w:r>
      <w:r w:rsidR="002F2914" w:rsidRPr="007542C3">
        <w:rPr>
          <w:lang w:val="sq-AL"/>
        </w:rPr>
        <w:t>vagonë</w:t>
      </w:r>
      <w:r w:rsidRPr="007542C3">
        <w:rPr>
          <w:lang w:val="sq-AL"/>
        </w:rPr>
        <w:t>ve</w:t>
      </w:r>
      <w:r w:rsidR="002E311F"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9</w:t>
      </w:r>
      <w:r w:rsidR="00EB1841" w:rsidRPr="007542C3">
        <w:rPr>
          <w:lang w:val="sq-AL"/>
        </w:rPr>
        <w:t>.</w:t>
      </w:r>
      <w:r w:rsidRPr="007542C3">
        <w:rPr>
          <w:lang w:val="sq-AL"/>
        </w:rPr>
        <w:t xml:space="preserve"> Afërsisht 1 m nga fundi, në </w:t>
      </w:r>
      <w:r w:rsidR="002F2914" w:rsidRPr="007542C3">
        <w:rPr>
          <w:lang w:val="sq-AL"/>
        </w:rPr>
        <w:t>vagonë</w:t>
      </w:r>
      <w:r w:rsidRPr="007542C3">
        <w:rPr>
          <w:lang w:val="sq-AL"/>
        </w:rPr>
        <w:t>t pa sponda</w:t>
      </w:r>
      <w:r w:rsidR="002E311F"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w:t>
      </w:r>
      <w:r w:rsidR="005A42B8" w:rsidRPr="007542C3">
        <w:rPr>
          <w:lang w:val="sq-AL"/>
        </w:rPr>
        <w:t xml:space="preserve">rndarja e ngarkesës: shih nenin </w:t>
      </w:r>
      <w:r w:rsidRPr="007542C3">
        <w:rPr>
          <w:lang w:val="sq-AL"/>
        </w:rPr>
        <w:t>2</w:t>
      </w:r>
      <w:r w:rsidR="005A42B8" w:rsidRPr="007542C3">
        <w:rPr>
          <w:lang w:val="sq-AL"/>
        </w:rPr>
        <w:t>.</w:t>
      </w:r>
    </w:p>
    <w:p w:rsidR="002E4B8A" w:rsidRPr="007542C3" w:rsidRDefault="002E4B8A" w:rsidP="002E4B8A">
      <w:pPr>
        <w:pStyle w:val="Paragrafi"/>
        <w:rPr>
          <w:lang w:val="sq-AL"/>
        </w:rPr>
      </w:pPr>
      <w:r w:rsidRPr="007542C3">
        <w:rPr>
          <w:lang w:val="sq-AL"/>
        </w:rPr>
        <w:tab/>
      </w:r>
    </w:p>
    <w:p w:rsidR="002E4B8A" w:rsidRPr="007542C3" w:rsidRDefault="002E4B8A" w:rsidP="00252E63">
      <w:pPr>
        <w:pStyle w:val="NeniNr"/>
      </w:pPr>
      <w:r w:rsidRPr="007542C3">
        <w:t>Neni 28</w:t>
      </w:r>
    </w:p>
    <w:p w:rsidR="00772DFF" w:rsidRPr="007542C3" w:rsidRDefault="002E4B8A" w:rsidP="00252E63">
      <w:pPr>
        <w:pStyle w:val="NeniTitull"/>
      </w:pPr>
      <w:r w:rsidRPr="007542C3">
        <w:t>Shina me gjatësi deri 36 m</w:t>
      </w:r>
    </w:p>
    <w:p w:rsidR="00772DFF" w:rsidRPr="007542C3" w:rsidRDefault="00772DFF" w:rsidP="00772DFF">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72DFF" w:rsidRPr="007542C3" w:rsidTr="00CD1173">
        <w:tc>
          <w:tcPr>
            <w:tcW w:w="3798" w:type="dxa"/>
          </w:tcPr>
          <w:p w:rsidR="00772DFF" w:rsidRPr="00CD1173" w:rsidRDefault="00772DF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72DFF" w:rsidRPr="00CD1173" w:rsidRDefault="00772DFF" w:rsidP="00CD1173">
            <w:pPr>
              <w:pStyle w:val="Paragrafi"/>
              <w:ind w:firstLine="0"/>
              <w:rPr>
                <w:lang w:val="sq-AL"/>
              </w:rPr>
            </w:pPr>
            <w:r w:rsidRPr="00CD1173">
              <w:rPr>
                <w:lang w:val="sq-AL"/>
              </w:rPr>
              <w:t>Vagonët me trena bllok dhe transport të kombinuar</w:t>
            </w:r>
          </w:p>
          <w:p w:rsidR="00772DFF" w:rsidRPr="00CD1173" w:rsidRDefault="00772DFF" w:rsidP="00CD1173">
            <w:pPr>
              <w:pStyle w:val="Paragrafi"/>
              <w:ind w:firstLine="0"/>
              <w:rPr>
                <w:lang w:val="sq-AL"/>
              </w:rPr>
            </w:pPr>
            <w:r w:rsidRPr="00CD1173">
              <w:rPr>
                <w:lang w:val="sq-AL"/>
              </w:rPr>
              <w:t>Vagonë me amortizator me kors të gjatë</w:t>
            </w:r>
          </w:p>
        </w:tc>
      </w:tr>
    </w:tbl>
    <w:p w:rsidR="002E4B8A" w:rsidRPr="007542C3" w:rsidRDefault="002E4B8A" w:rsidP="00772DFF">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Shina me gjatësi deri 36 m</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sheshtë me karretë, </w:t>
      </w:r>
      <w:r w:rsidR="00EF7EC8" w:rsidRPr="007542C3">
        <w:rPr>
          <w:lang w:val="sq-AL"/>
        </w:rPr>
        <w:t>me krahë, me spond ballor të ul</w:t>
      </w:r>
      <w:r w:rsidR="002E4B8A" w:rsidRPr="007542C3">
        <w:rPr>
          <w:lang w:val="sq-AL"/>
        </w:rPr>
        <w:t>sh</w:t>
      </w:r>
      <w:r w:rsidR="00EF7EC8" w:rsidRPr="007542C3">
        <w:rPr>
          <w:rFonts w:ascii="Times New Roman" w:hAnsi="Times New Roman"/>
          <w:lang w:val="sq-AL"/>
        </w:rPr>
        <w:t>ë</w:t>
      </w:r>
      <w:r w:rsidR="002E4B8A" w:rsidRPr="007542C3">
        <w:rPr>
          <w:lang w:val="sq-AL"/>
        </w:rPr>
        <w:t>m dhe dysheme druri (R..., S...)</w:t>
      </w:r>
      <w:r w:rsidR="00EF7EC8"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D35C07" w:rsidRPr="007542C3">
        <w:rPr>
          <w:lang w:val="sq-AL"/>
        </w:rPr>
        <w:t xml:space="preserve">. </w:t>
      </w:r>
      <w:r w:rsidRPr="007542C3">
        <w:rPr>
          <w:lang w:val="sq-AL"/>
        </w:rPr>
        <w:t>Shinat ngarkohen midis spondave anësor</w:t>
      </w:r>
      <w:r w:rsidR="00EF7EC8" w:rsidRPr="007542C3">
        <w:rPr>
          <w:lang w:val="sq-AL"/>
        </w:rPr>
        <w:t>e</w:t>
      </w:r>
      <w:r w:rsidRPr="007542C3">
        <w:rPr>
          <w:lang w:val="sq-AL"/>
        </w:rPr>
        <w:t xml:space="preserve"> në 4 </w:t>
      </w:r>
      <w:r w:rsidR="008E2DB7" w:rsidRPr="007542C3">
        <w:rPr>
          <w:lang w:val="sq-AL"/>
        </w:rPr>
        <w:t>rresht</w:t>
      </w:r>
      <w:r w:rsidRPr="007542C3">
        <w:rPr>
          <w:lang w:val="sq-AL"/>
        </w:rPr>
        <w:t>a maksimalisht, në traversa bylyk ose dërrasa</w:t>
      </w:r>
      <w:r w:rsidR="00EF7EC8" w:rsidRPr="007542C3">
        <w:rPr>
          <w:lang w:val="sq-AL"/>
        </w:rPr>
        <w:t>.</w:t>
      </w:r>
    </w:p>
    <w:p w:rsidR="002E4B8A" w:rsidRPr="007542C3" w:rsidRDefault="002E4B8A" w:rsidP="002E4B8A">
      <w:pPr>
        <w:pStyle w:val="Paragrafi"/>
        <w:rPr>
          <w:lang w:val="sq-AL"/>
        </w:rPr>
      </w:pPr>
      <w:r w:rsidRPr="007542C3">
        <w:rPr>
          <w:lang w:val="sq-AL"/>
        </w:rPr>
        <w:t>Distanca (hapësira) nga:</w:t>
      </w:r>
    </w:p>
    <w:p w:rsidR="002E4B8A" w:rsidRPr="007542C3" w:rsidRDefault="002E4B8A" w:rsidP="002E4B8A">
      <w:pPr>
        <w:pStyle w:val="Paragrafi"/>
        <w:rPr>
          <w:lang w:val="sq-AL"/>
        </w:rPr>
      </w:pPr>
      <w:r w:rsidRPr="007542C3">
        <w:rPr>
          <w:lang w:val="sq-AL"/>
        </w:rPr>
        <w:t>2</w:t>
      </w:r>
      <w:r w:rsidR="00D35C07" w:rsidRPr="007542C3">
        <w:rPr>
          <w:lang w:val="sq-AL"/>
        </w:rPr>
        <w:t>.</w:t>
      </w:r>
      <w:r w:rsidRPr="007542C3">
        <w:rPr>
          <w:lang w:val="sq-AL"/>
        </w:rPr>
        <w:t xml:space="preserve"> Krahët: afërsisht 10 cm.</w:t>
      </w:r>
    </w:p>
    <w:p w:rsidR="002E4B8A" w:rsidRPr="007542C3" w:rsidRDefault="002E4B8A" w:rsidP="002E4B8A">
      <w:pPr>
        <w:pStyle w:val="Paragrafi"/>
        <w:rPr>
          <w:lang w:val="sq-AL"/>
        </w:rPr>
      </w:pPr>
      <w:r w:rsidRPr="007542C3">
        <w:rPr>
          <w:lang w:val="sq-AL"/>
        </w:rPr>
        <w:t>3</w:t>
      </w:r>
      <w:r w:rsidR="00D35C07" w:rsidRPr="007542C3">
        <w:rPr>
          <w:lang w:val="sq-AL"/>
        </w:rPr>
        <w:t>.</w:t>
      </w:r>
      <w:r w:rsidRPr="007542C3">
        <w:rPr>
          <w:lang w:val="sq-AL"/>
        </w:rPr>
        <w:t xml:space="preserve"> Spondat ballor</w:t>
      </w:r>
      <w:r w:rsidR="00D07EF4" w:rsidRPr="007542C3">
        <w:rPr>
          <w:lang w:val="sq-AL"/>
        </w:rPr>
        <w:t>e</w:t>
      </w:r>
      <w:r w:rsidRPr="007542C3">
        <w:rPr>
          <w:lang w:val="sq-AL"/>
        </w:rPr>
        <w:t xml:space="preserve"> të ulur</w:t>
      </w:r>
      <w:r w:rsidR="00D07EF4" w:rsidRPr="007542C3">
        <w:rPr>
          <w:lang w:val="sq-AL"/>
        </w:rPr>
        <w:t>a</w:t>
      </w:r>
      <w:r w:rsidRPr="007542C3">
        <w:rPr>
          <w:lang w:val="sq-AL"/>
        </w:rPr>
        <w:t xml:space="preserve"> të </w:t>
      </w:r>
      <w:r w:rsidR="002F2914" w:rsidRPr="007542C3">
        <w:rPr>
          <w:lang w:val="sq-AL"/>
        </w:rPr>
        <w:t>vagonë</w:t>
      </w:r>
      <w:r w:rsidRPr="007542C3">
        <w:rPr>
          <w:lang w:val="sq-AL"/>
        </w:rPr>
        <w:t>ve të sheshtë:</w:t>
      </w:r>
      <w:r w:rsidR="00D07EF4" w:rsidRPr="007542C3">
        <w:rPr>
          <w:lang w:val="sq-AL"/>
        </w:rPr>
        <w:t xml:space="preserve"> </w:t>
      </w:r>
      <w:r w:rsidRPr="007542C3">
        <w:rPr>
          <w:lang w:val="sq-AL"/>
        </w:rPr>
        <w:t>të paktën 5 cm në drejtim vertikal</w:t>
      </w:r>
      <w:r w:rsidR="00D07EF4" w:rsidRPr="007542C3">
        <w:rPr>
          <w:lang w:val="sq-AL"/>
        </w:rPr>
        <w:t>.</w:t>
      </w:r>
    </w:p>
    <w:p w:rsidR="002E4B8A" w:rsidRPr="007542C3" w:rsidRDefault="002E4B8A" w:rsidP="002E4B8A">
      <w:pPr>
        <w:pStyle w:val="Paragrafi"/>
        <w:rPr>
          <w:lang w:val="sq-AL"/>
        </w:rPr>
      </w:pPr>
      <w:r w:rsidRPr="007542C3">
        <w:rPr>
          <w:lang w:val="sq-AL"/>
        </w:rPr>
        <w:t>4</w:t>
      </w:r>
      <w:r w:rsidR="00D35C07" w:rsidRPr="007542C3">
        <w:rPr>
          <w:lang w:val="sq-AL"/>
        </w:rPr>
        <w:t>.</w:t>
      </w:r>
      <w:r w:rsidRPr="007542C3">
        <w:rPr>
          <w:lang w:val="sq-AL"/>
        </w:rPr>
        <w:t xml:space="preserve"> Spondat ballor</w:t>
      </w:r>
      <w:r w:rsidR="00D07EF4" w:rsidRPr="007542C3">
        <w:rPr>
          <w:lang w:val="sq-AL"/>
        </w:rPr>
        <w:t>e</w:t>
      </w:r>
      <w:r w:rsidRPr="007542C3">
        <w:rPr>
          <w:lang w:val="sq-AL"/>
        </w:rPr>
        <w:t xml:space="preserve"> të paktën 50 cm (shihni figur</w:t>
      </w:r>
      <w:r w:rsidR="00D07EF4" w:rsidRPr="007542C3">
        <w:rPr>
          <w:rFonts w:ascii="Times New Roman" w:hAnsi="Times New Roman"/>
          <w:lang w:val="sq-AL"/>
        </w:rPr>
        <w:t>ë</w:t>
      </w:r>
      <w:r w:rsidRPr="007542C3">
        <w:rPr>
          <w:lang w:val="sq-AL"/>
        </w:rPr>
        <w:t>n)</w:t>
      </w:r>
      <w:r w:rsidR="00D07EF4" w:rsidRPr="007542C3">
        <w:rPr>
          <w:lang w:val="sq-AL"/>
        </w:rPr>
        <w:t>.</w:t>
      </w:r>
    </w:p>
    <w:p w:rsidR="002E4B8A" w:rsidRPr="007542C3" w:rsidRDefault="002E4B8A" w:rsidP="002E4B8A">
      <w:pPr>
        <w:pStyle w:val="Paragrafi"/>
        <w:rPr>
          <w:lang w:val="sq-AL"/>
        </w:rPr>
      </w:pPr>
      <w:r w:rsidRPr="007542C3">
        <w:rPr>
          <w:lang w:val="sq-AL"/>
        </w:rPr>
        <w:t>Shinat duhet të dalin:</w:t>
      </w:r>
    </w:p>
    <w:p w:rsidR="002E4B8A" w:rsidRDefault="002E4B8A" w:rsidP="002E4B8A">
      <w:pPr>
        <w:pStyle w:val="Paragrafi"/>
        <w:rPr>
          <w:lang w:val="sq-AL"/>
        </w:rPr>
      </w:pPr>
      <w:r w:rsidRPr="007542C3">
        <w:rPr>
          <w:lang w:val="sq-AL"/>
        </w:rPr>
        <w:t>5</w:t>
      </w:r>
      <w:r w:rsidR="00D35C07" w:rsidRPr="007542C3">
        <w:rPr>
          <w:lang w:val="sq-AL"/>
        </w:rPr>
        <w:t>.</w:t>
      </w:r>
      <w:r w:rsidRPr="007542C3">
        <w:rPr>
          <w:lang w:val="sq-AL"/>
        </w:rPr>
        <w:t xml:space="preserve"> Jashtë takove dhe traversave bylyk në distancë 1 m deri në 3 m.</w:t>
      </w:r>
    </w:p>
    <w:p w:rsidR="005A10E9" w:rsidRPr="007542C3" w:rsidRDefault="005A10E9" w:rsidP="002E4B8A">
      <w:pPr>
        <w:pStyle w:val="Paragrafi"/>
        <w:rPr>
          <w:lang w:val="sq-AL"/>
        </w:rPr>
      </w:pPr>
    </w:p>
    <w:p w:rsidR="002E4B8A" w:rsidRPr="007542C3" w:rsidRDefault="002E4B8A" w:rsidP="002E4B8A">
      <w:pPr>
        <w:pStyle w:val="Paragrafi"/>
        <w:rPr>
          <w:lang w:val="sq-AL"/>
        </w:rPr>
      </w:pPr>
      <w:r w:rsidRPr="007542C3">
        <w:rPr>
          <w:lang w:val="sq-AL"/>
        </w:rPr>
        <w:t>6</w:t>
      </w:r>
      <w:r w:rsidR="00D35C07" w:rsidRPr="007542C3">
        <w:rPr>
          <w:lang w:val="sq-AL"/>
        </w:rPr>
        <w:t xml:space="preserve">. </w:t>
      </w:r>
      <w:r w:rsidRPr="007542C3">
        <w:rPr>
          <w:lang w:val="sq-AL"/>
        </w:rPr>
        <w:t>Jashtë krahëve fundor</w:t>
      </w:r>
      <w:r w:rsidR="00D07EF4" w:rsidRPr="007542C3">
        <w:rPr>
          <w:rFonts w:ascii="Times New Roman" w:hAnsi="Times New Roman"/>
          <w:lang w:val="sq-AL"/>
        </w:rPr>
        <w:t>ë</w:t>
      </w:r>
      <w:r w:rsidRPr="007542C3">
        <w:rPr>
          <w:lang w:val="sq-AL"/>
        </w:rPr>
        <w:t xml:space="preserve"> të pajisur me pajisje plotësuese në distanc</w:t>
      </w:r>
      <w:r w:rsidR="00693E3F" w:rsidRPr="007542C3">
        <w:rPr>
          <w:rFonts w:ascii="Times New Roman" w:hAnsi="Times New Roman"/>
          <w:lang w:val="sq-AL"/>
        </w:rPr>
        <w:t>ë</w:t>
      </w:r>
      <w:r w:rsidRPr="007542C3">
        <w:rPr>
          <w:lang w:val="sq-AL"/>
        </w:rPr>
        <w:t xml:space="preserve"> midis 1 deri 3 m (nëse ndonjë krah në vazhdim ekziston dhe nuk del nevoja e përdorimit, ai duhet të ul</w:t>
      </w:r>
      <w:r w:rsidR="002F3A95" w:rsidRPr="007542C3">
        <w:rPr>
          <w:rFonts w:ascii="Times New Roman" w:hAnsi="Times New Roman"/>
          <w:lang w:val="sq-AL"/>
        </w:rPr>
        <w:t>ë</w:t>
      </w:r>
      <w:r w:rsidRPr="007542C3">
        <w:rPr>
          <w:lang w:val="sq-AL"/>
        </w:rPr>
        <w:t>t)</w:t>
      </w:r>
      <w:r w:rsidR="00D07EF4" w:rsidRPr="007542C3">
        <w:rPr>
          <w:lang w:val="sq-AL"/>
        </w:rPr>
        <w:t>.</w:t>
      </w:r>
    </w:p>
    <w:p w:rsidR="002E4B8A" w:rsidRPr="007542C3" w:rsidRDefault="002E4B8A" w:rsidP="002E4B8A">
      <w:pPr>
        <w:pStyle w:val="Paragrafi"/>
        <w:rPr>
          <w:lang w:val="sq-AL"/>
        </w:rPr>
      </w:pPr>
      <w:r w:rsidRPr="007542C3">
        <w:rPr>
          <w:lang w:val="sq-AL"/>
        </w:rPr>
        <w:t xml:space="preserve">Takot duhet të </w:t>
      </w:r>
      <w:r w:rsidR="00D463B0" w:rsidRPr="007542C3">
        <w:rPr>
          <w:lang w:val="sq-AL"/>
        </w:rPr>
        <w:t>përgatiten</w:t>
      </w:r>
      <w:r w:rsidRPr="007542C3">
        <w:rPr>
          <w:lang w:val="sq-AL"/>
        </w:rPr>
        <w:t xml:space="preserve"> nga dru i cilësisë së lartë.</w:t>
      </w:r>
    </w:p>
    <w:p w:rsidR="002E4B8A" w:rsidRPr="007542C3" w:rsidRDefault="002E4B8A" w:rsidP="002E4B8A">
      <w:pPr>
        <w:pStyle w:val="Paragrafi"/>
        <w:rPr>
          <w:lang w:val="sq-AL"/>
        </w:rPr>
      </w:pPr>
      <w:r w:rsidRPr="007542C3">
        <w:rPr>
          <w:lang w:val="sq-AL"/>
        </w:rPr>
        <w:t>7</w:t>
      </w:r>
      <w:r w:rsidR="00D35C07" w:rsidRPr="007542C3">
        <w:rPr>
          <w:lang w:val="sq-AL"/>
        </w:rPr>
        <w:t>.</w:t>
      </w:r>
      <w:r w:rsidRPr="007542C3">
        <w:rPr>
          <w:lang w:val="sq-AL"/>
        </w:rPr>
        <w:t xml:space="preserve"> Të jetë prej një cope dhe gjat</w:t>
      </w:r>
      <w:r w:rsidR="00D35C07" w:rsidRPr="007542C3">
        <w:rPr>
          <w:rFonts w:ascii="Times New Roman" w:hAnsi="Times New Roman"/>
          <w:lang w:val="sq-AL"/>
        </w:rPr>
        <w:t>ë</w:t>
      </w:r>
      <w:r w:rsidRPr="007542C3">
        <w:rPr>
          <w:lang w:val="sq-AL"/>
        </w:rPr>
        <w:t>sia sa tër</w:t>
      </w:r>
      <w:r w:rsidR="00D35C07" w:rsidRPr="007542C3">
        <w:rPr>
          <w:rFonts w:ascii="Times New Roman" w:hAnsi="Times New Roman"/>
          <w:lang w:val="sq-AL"/>
        </w:rPr>
        <w:t>ë</w:t>
      </w:r>
      <w:r w:rsidRPr="007542C3">
        <w:rPr>
          <w:lang w:val="sq-AL"/>
        </w:rPr>
        <w:t xml:space="preserve"> </w:t>
      </w:r>
      <w:r w:rsidR="00EF32F7" w:rsidRPr="007542C3">
        <w:rPr>
          <w:lang w:val="sq-AL"/>
        </w:rPr>
        <w:t>gjerë</w:t>
      </w:r>
      <w:r w:rsidRPr="007542C3">
        <w:rPr>
          <w:lang w:val="sq-AL"/>
        </w:rPr>
        <w:t>sia e vagonit</w:t>
      </w:r>
      <w:r w:rsidR="00D35C07" w:rsidRPr="007542C3">
        <w:rPr>
          <w:lang w:val="sq-AL"/>
        </w:rPr>
        <w:t>;</w:t>
      </w:r>
      <w:r w:rsidRPr="007542C3">
        <w:rPr>
          <w:lang w:val="sq-AL"/>
        </w:rPr>
        <w:t xml:space="preserve"> dhe </w:t>
      </w:r>
    </w:p>
    <w:p w:rsidR="002E4B8A" w:rsidRPr="007542C3" w:rsidRDefault="002E4B8A" w:rsidP="002E4B8A">
      <w:pPr>
        <w:pStyle w:val="Paragrafi"/>
        <w:rPr>
          <w:lang w:val="sq-AL"/>
        </w:rPr>
      </w:pPr>
      <w:r w:rsidRPr="007542C3">
        <w:rPr>
          <w:lang w:val="sq-AL"/>
        </w:rPr>
        <w:t xml:space="preserve">- seksioni tërthor të jetë afërsisht 15 x 18 cm për takot e dyshemesë, dhe afërsisht 8x12 cm për takot midis </w:t>
      </w:r>
      <w:r w:rsidR="008E2DB7" w:rsidRPr="007542C3">
        <w:rPr>
          <w:lang w:val="sq-AL"/>
        </w:rPr>
        <w:t>rresht</w:t>
      </w:r>
      <w:r w:rsidRPr="007542C3">
        <w:rPr>
          <w:lang w:val="sq-AL"/>
        </w:rPr>
        <w:t>ave, dhe duhen:</w:t>
      </w:r>
    </w:p>
    <w:p w:rsidR="002E4B8A" w:rsidRPr="007542C3" w:rsidRDefault="002E4B8A" w:rsidP="002E4B8A">
      <w:pPr>
        <w:pStyle w:val="Paragrafi"/>
        <w:rPr>
          <w:lang w:val="sq-AL"/>
        </w:rPr>
      </w:pPr>
      <w:r w:rsidRPr="007542C3">
        <w:rPr>
          <w:lang w:val="sq-AL"/>
        </w:rPr>
        <w:t xml:space="preserve">- 4 tako për </w:t>
      </w:r>
      <w:r w:rsidR="00D07EF4" w:rsidRPr="007542C3">
        <w:rPr>
          <w:lang w:val="sq-AL"/>
        </w:rPr>
        <w:t>t</w:t>
      </w:r>
      <w:r w:rsidR="00D07EF4" w:rsidRPr="007542C3">
        <w:rPr>
          <w:rFonts w:ascii="Times New Roman" w:hAnsi="Times New Roman"/>
          <w:lang w:val="sq-AL"/>
        </w:rPr>
        <w:t>ë</w:t>
      </w:r>
      <w:r w:rsidR="00D07EF4" w:rsidRPr="007542C3">
        <w:rPr>
          <w:lang w:val="sq-AL"/>
        </w:rPr>
        <w:t xml:space="preserve"> </w:t>
      </w:r>
      <w:r w:rsidRPr="007542C3">
        <w:rPr>
          <w:lang w:val="sq-AL"/>
        </w:rPr>
        <w:t xml:space="preserve">gjithë </w:t>
      </w:r>
      <w:r w:rsidR="006A0BF0" w:rsidRPr="007542C3">
        <w:rPr>
          <w:lang w:val="sq-AL"/>
        </w:rPr>
        <w:t>gjatësinë</w:t>
      </w:r>
      <w:r w:rsidRPr="007542C3">
        <w:rPr>
          <w:lang w:val="sq-AL"/>
        </w:rPr>
        <w:t xml:space="preserve"> e vagonit, përfshirë 2, nëse është e mundur, mbi </w:t>
      </w:r>
      <w:r w:rsidR="00400451" w:rsidRPr="007542C3">
        <w:rPr>
          <w:lang w:val="sq-AL"/>
        </w:rPr>
        <w:t>qend</w:t>
      </w:r>
      <w:r w:rsidRPr="007542C3">
        <w:rPr>
          <w:lang w:val="sq-AL"/>
        </w:rPr>
        <w:t>rën e karretës</w:t>
      </w:r>
    </w:p>
    <w:p w:rsidR="002E4B8A" w:rsidRPr="007542C3" w:rsidRDefault="002E4B8A" w:rsidP="002E4B8A">
      <w:pPr>
        <w:pStyle w:val="Paragrafi"/>
        <w:rPr>
          <w:lang w:val="sq-AL"/>
        </w:rPr>
      </w:pPr>
      <w:r w:rsidRPr="007542C3">
        <w:rPr>
          <w:lang w:val="sq-AL"/>
        </w:rPr>
        <w:t>- Sipërfaqja mbështetëse të jetë e grasatuar</w:t>
      </w:r>
      <w:r w:rsidR="00D07EF4" w:rsidRPr="007542C3">
        <w:rPr>
          <w:lang w:val="sq-AL"/>
        </w:rPr>
        <w:t>.</w:t>
      </w:r>
    </w:p>
    <w:p w:rsidR="002E4B8A" w:rsidRPr="007542C3" w:rsidRDefault="002E4B8A" w:rsidP="002E4B8A">
      <w:pPr>
        <w:pStyle w:val="Paragrafi"/>
        <w:rPr>
          <w:lang w:val="sq-AL"/>
        </w:rPr>
      </w:pPr>
      <w:r w:rsidRPr="007542C3">
        <w:rPr>
          <w:lang w:val="sq-AL"/>
        </w:rPr>
        <w:t xml:space="preserve">  Ngarkesa për vagon maksimumi 85% e limitit të përcaktuar për rastin konkret</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51" type="#_x0000_t75" style="position:absolute;left:0;text-align:left;margin-left:61.15pt;margin-top:1.1pt;width:349.95pt;height:183.5pt;z-index:-251579392">
            <v:imagedata r:id="rId170" o:title=""/>
          </v:shape>
          <o:OLEObject Type="Embed" ProgID="CorelPHOTOPAINT.Image.13" ShapeID="_x0000_s1551" DrawAspect="Content" ObjectID="_1376986693" r:id="rId17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C95005" w:rsidRPr="007542C3" w:rsidRDefault="00C95005" w:rsidP="002E4B8A">
      <w:pPr>
        <w:pStyle w:val="Paragrafi"/>
        <w:rPr>
          <w:lang w:val="sq-AL"/>
        </w:rPr>
      </w:pPr>
    </w:p>
    <w:p w:rsidR="00C95005" w:rsidRPr="007542C3" w:rsidRDefault="00C95005" w:rsidP="002E4B8A">
      <w:pPr>
        <w:pStyle w:val="Paragrafi"/>
        <w:rPr>
          <w:lang w:val="sq-AL"/>
        </w:rPr>
      </w:pPr>
    </w:p>
    <w:p w:rsidR="00C95005" w:rsidRPr="007542C3" w:rsidRDefault="00C95005" w:rsidP="002E4B8A">
      <w:pPr>
        <w:pStyle w:val="Paragrafi"/>
        <w:rPr>
          <w:lang w:val="sq-AL"/>
        </w:rPr>
      </w:pPr>
    </w:p>
    <w:p w:rsidR="00C95005" w:rsidRPr="007542C3" w:rsidRDefault="00C95005" w:rsidP="002E4B8A">
      <w:pPr>
        <w:pStyle w:val="Paragrafi"/>
        <w:rPr>
          <w:lang w:val="sq-AL"/>
        </w:rPr>
      </w:pPr>
    </w:p>
    <w:p w:rsidR="00C95005" w:rsidRPr="007542C3" w:rsidRDefault="00C95005" w:rsidP="002E4B8A">
      <w:pPr>
        <w:pStyle w:val="Paragrafi"/>
        <w:rPr>
          <w:lang w:val="sq-AL"/>
        </w:rPr>
      </w:pPr>
    </w:p>
    <w:p w:rsidR="00C95005" w:rsidRPr="007542C3" w:rsidRDefault="00C95005"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Shinat duhet të sigurohen:</w:t>
      </w:r>
    </w:p>
    <w:p w:rsidR="002E4B8A" w:rsidRPr="007542C3" w:rsidRDefault="002E4B8A" w:rsidP="002E4B8A">
      <w:pPr>
        <w:pStyle w:val="Paragrafi"/>
        <w:rPr>
          <w:lang w:val="sq-AL"/>
        </w:rPr>
      </w:pPr>
      <w:r w:rsidRPr="007542C3">
        <w:rPr>
          <w:lang w:val="sq-AL"/>
        </w:rPr>
        <w:t>8</w:t>
      </w:r>
      <w:r w:rsidR="00C95005" w:rsidRPr="007542C3">
        <w:rPr>
          <w:lang w:val="sq-AL"/>
        </w:rPr>
        <w:t xml:space="preserve">. </w:t>
      </w:r>
      <w:r w:rsidRPr="007542C3">
        <w:rPr>
          <w:lang w:val="sq-AL"/>
        </w:rPr>
        <w:t>Në drejtimin anësor nëpërmjet krahëve</w:t>
      </w:r>
      <w:r w:rsidR="00D07EF4"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9</w:t>
      </w:r>
      <w:r w:rsidR="00C95005" w:rsidRPr="007542C3">
        <w:rPr>
          <w:lang w:val="sq-AL"/>
        </w:rPr>
        <w:t xml:space="preserve">. </w:t>
      </w:r>
      <w:r w:rsidRPr="007542C3">
        <w:rPr>
          <w:lang w:val="sq-AL"/>
        </w:rPr>
        <w:t>Në pjesët fundore vendosen pajisje plotësuese të fiksuara në krahët fundor</w:t>
      </w:r>
      <w:r w:rsidR="00D07EF4" w:rsidRPr="007542C3">
        <w:rPr>
          <w:rFonts w:ascii="Times New Roman" w:hAnsi="Times New Roman"/>
          <w:lang w:val="sq-AL"/>
        </w:rPr>
        <w:t>ë</w:t>
      </w:r>
      <w:r w:rsidRPr="007542C3">
        <w:rPr>
          <w:lang w:val="sq-AL"/>
        </w:rPr>
        <w:t xml:space="preserve"> dhe që nuk lëvizin nga </w:t>
      </w:r>
      <w:r w:rsidR="0088554F" w:rsidRPr="007542C3">
        <w:rPr>
          <w:lang w:val="sq-AL"/>
        </w:rPr>
        <w:t>vend</w:t>
      </w:r>
      <w:r w:rsidRPr="007542C3">
        <w:rPr>
          <w:lang w:val="sq-AL"/>
        </w:rPr>
        <w:t>i</w:t>
      </w:r>
      <w:r w:rsidR="00D07EF4" w:rsidRPr="007542C3">
        <w:rPr>
          <w:lang w:val="sq-AL"/>
        </w:rPr>
        <w:t>.</w:t>
      </w:r>
    </w:p>
    <w:p w:rsidR="002E4B8A" w:rsidRPr="007542C3" w:rsidRDefault="002E4B8A" w:rsidP="002E4B8A">
      <w:pPr>
        <w:pStyle w:val="Paragrafi"/>
        <w:rPr>
          <w:lang w:val="sq-AL"/>
        </w:rPr>
      </w:pPr>
      <w:r w:rsidRPr="007542C3">
        <w:rPr>
          <w:lang w:val="sq-AL"/>
        </w:rPr>
        <w:t>Dërrasat (takot) që vendosen në dyshemenë e vagonit duhet të gozhdohen në dysheme ose të pajisen me thumba çeliku që rrisin aftësit</w:t>
      </w:r>
      <w:r w:rsidR="006A1063" w:rsidRPr="007542C3">
        <w:rPr>
          <w:rFonts w:ascii="Times New Roman" w:hAnsi="Times New Roman"/>
          <w:lang w:val="sq-AL"/>
        </w:rPr>
        <w:t>ë</w:t>
      </w:r>
      <w:r w:rsidRPr="007542C3">
        <w:rPr>
          <w:lang w:val="sq-AL"/>
        </w:rPr>
        <w:t xml:space="preserve"> kapëse të takos kundrejt dyshemesë.</w:t>
      </w:r>
    </w:p>
    <w:p w:rsidR="002E4B8A" w:rsidRPr="007542C3" w:rsidRDefault="002E4B8A" w:rsidP="002E4B8A">
      <w:pPr>
        <w:pStyle w:val="Paragrafi"/>
        <w:rPr>
          <w:lang w:val="sq-AL"/>
        </w:rPr>
      </w:pPr>
      <w:r w:rsidRPr="007542C3">
        <w:rPr>
          <w:lang w:val="sq-AL"/>
        </w:rPr>
        <w:t>10</w:t>
      </w:r>
      <w:r w:rsidR="00C95005" w:rsidRPr="007542C3">
        <w:rPr>
          <w:lang w:val="sq-AL"/>
        </w:rPr>
        <w:t>.</w:t>
      </w:r>
      <w:r w:rsidRPr="007542C3">
        <w:rPr>
          <w:lang w:val="sq-AL"/>
        </w:rPr>
        <w:t xml:space="preserve"> Dërrasat midis </w:t>
      </w:r>
      <w:r w:rsidR="008E2DB7" w:rsidRPr="007542C3">
        <w:rPr>
          <w:lang w:val="sq-AL"/>
        </w:rPr>
        <w:t>rresht</w:t>
      </w:r>
      <w:r w:rsidRPr="007542C3">
        <w:rPr>
          <w:lang w:val="sq-AL"/>
        </w:rPr>
        <w:t xml:space="preserve">ave duhet të sigurohen në një distancë 5 cm nga shinat me tako ose pajisje metalike (që fiksohen në fund të dërrasës) shih </w:t>
      </w:r>
      <w:r w:rsidR="00D07EF4" w:rsidRPr="007542C3">
        <w:rPr>
          <w:lang w:val="sq-AL"/>
        </w:rPr>
        <w:t>figurën</w:t>
      </w:r>
      <w:r w:rsidRPr="007542C3">
        <w:rPr>
          <w:lang w:val="sq-AL"/>
        </w:rPr>
        <w:t>.</w:t>
      </w:r>
    </w:p>
    <w:p w:rsidR="002E4B8A" w:rsidRPr="007542C3" w:rsidRDefault="002E4B8A" w:rsidP="002E4B8A">
      <w:pPr>
        <w:pStyle w:val="Paragrafi"/>
        <w:rPr>
          <w:lang w:val="sq-AL"/>
        </w:rPr>
      </w:pPr>
      <w:r w:rsidRPr="007542C3">
        <w:rPr>
          <w:lang w:val="sq-AL"/>
        </w:rPr>
        <w:t>11</w:t>
      </w:r>
      <w:r w:rsidR="00CF368C" w:rsidRPr="007542C3">
        <w:rPr>
          <w:lang w:val="sq-AL"/>
        </w:rPr>
        <w:t>.</w:t>
      </w:r>
      <w:r w:rsidRPr="007542C3">
        <w:rPr>
          <w:lang w:val="sq-AL"/>
        </w:rPr>
        <w:t xml:space="preserve"> </w:t>
      </w:r>
      <w:r w:rsidR="008E2DB7" w:rsidRPr="007542C3">
        <w:rPr>
          <w:lang w:val="sq-AL"/>
        </w:rPr>
        <w:t>Hapësir</w:t>
      </w:r>
      <w:r w:rsidRPr="007542C3">
        <w:rPr>
          <w:lang w:val="sq-AL"/>
        </w:rPr>
        <w:t xml:space="preserve">at e ndërmjetme duhet të </w:t>
      </w:r>
      <w:r w:rsidR="00D07EF4" w:rsidRPr="007542C3">
        <w:rPr>
          <w:lang w:val="sq-AL"/>
        </w:rPr>
        <w:t>plotësohen</w:t>
      </w:r>
      <w:r w:rsidRPr="007542C3">
        <w:rPr>
          <w:lang w:val="sq-AL"/>
        </w:rPr>
        <w:t xml:space="preserve"> me tako dërrase (të fiksuara në vend) ose ndryshe </w:t>
      </w:r>
      <w:r w:rsidR="008E2DB7" w:rsidRPr="007542C3">
        <w:rPr>
          <w:lang w:val="sq-AL"/>
        </w:rPr>
        <w:t>rresht</w:t>
      </w:r>
      <w:r w:rsidRPr="007542C3">
        <w:rPr>
          <w:lang w:val="sq-AL"/>
        </w:rPr>
        <w:t>i i sipërm</w:t>
      </w:r>
      <w:r w:rsidR="00D07EF4" w:rsidRPr="007542C3">
        <w:rPr>
          <w:lang w:val="sq-AL"/>
        </w:rPr>
        <w:t xml:space="preserve"> </w:t>
      </w:r>
      <w:r w:rsidRPr="007542C3">
        <w:rPr>
          <w:lang w:val="sq-AL"/>
        </w:rPr>
        <w:t>duhet të lidhet m</w:t>
      </w:r>
      <w:r w:rsidR="0011688D" w:rsidRPr="007542C3">
        <w:rPr>
          <w:lang w:val="sq-AL"/>
        </w:rPr>
        <w:t>e tel çeliku me diametër 5 mm (</w:t>
      </w:r>
      <w:r w:rsidRPr="007542C3">
        <w:rPr>
          <w:lang w:val="sq-AL"/>
        </w:rPr>
        <w:t>dy her</w:t>
      </w:r>
      <w:r w:rsidR="0011688D" w:rsidRPr="007542C3">
        <w:rPr>
          <w:rFonts w:ascii="Times New Roman" w:hAnsi="Times New Roman"/>
          <w:lang w:val="sq-AL"/>
        </w:rPr>
        <w:t>ë</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gabaritit </w:t>
      </w:r>
      <w:r w:rsidR="005A42B8" w:rsidRPr="007542C3">
        <w:rPr>
          <w:lang w:val="sq-AL"/>
        </w:rPr>
        <w:t xml:space="preserve">të ngarkesës: shih nenin </w:t>
      </w:r>
      <w:r w:rsidRPr="007542C3">
        <w:rPr>
          <w:lang w:val="sq-AL"/>
        </w:rPr>
        <w:t>2</w:t>
      </w:r>
      <w:r w:rsidR="005A42B8" w:rsidRPr="007542C3">
        <w:rPr>
          <w:lang w:val="sq-AL"/>
        </w:rPr>
        <w:t xml:space="preserve"> </w:t>
      </w:r>
      <w:r w:rsidRPr="007542C3">
        <w:rPr>
          <w:lang w:val="sq-AL"/>
        </w:rPr>
        <w:t>dhe</w:t>
      </w:r>
      <w:r w:rsidR="005A42B8" w:rsidRPr="007542C3">
        <w:rPr>
          <w:lang w:val="sq-AL"/>
        </w:rPr>
        <w:t xml:space="preserve"> </w:t>
      </w:r>
      <w:r w:rsidRPr="007542C3">
        <w:rPr>
          <w:lang w:val="sq-AL"/>
        </w:rPr>
        <w:t>3</w:t>
      </w:r>
      <w:r w:rsidR="005A42B8" w:rsidRPr="007542C3">
        <w:rPr>
          <w:lang w:val="sq-AL"/>
        </w:rPr>
        <w:t>.</w:t>
      </w:r>
    </w:p>
    <w:p w:rsidR="002E4B8A" w:rsidRPr="007542C3" w:rsidRDefault="002E4B8A" w:rsidP="002E4B8A">
      <w:pPr>
        <w:pStyle w:val="Paragrafi"/>
        <w:rPr>
          <w:lang w:val="sq-AL"/>
        </w:rPr>
      </w:pPr>
    </w:p>
    <w:p w:rsidR="00772DFF" w:rsidRPr="007542C3" w:rsidRDefault="00772DFF" w:rsidP="006A1063">
      <w:pPr>
        <w:pStyle w:val="Paragrafi"/>
        <w:jc w:val="center"/>
        <w:rPr>
          <w:lang w:val="sq-AL"/>
        </w:rPr>
      </w:pPr>
    </w:p>
    <w:p w:rsidR="00772DFF" w:rsidRPr="007542C3" w:rsidRDefault="00772DFF" w:rsidP="006A1063">
      <w:pPr>
        <w:pStyle w:val="Paragrafi"/>
        <w:jc w:val="center"/>
        <w:rPr>
          <w:lang w:val="sq-AL"/>
        </w:rPr>
      </w:pPr>
    </w:p>
    <w:p w:rsidR="00772DFF" w:rsidRPr="007542C3" w:rsidRDefault="00772DFF" w:rsidP="006A1063">
      <w:pPr>
        <w:pStyle w:val="Paragrafi"/>
        <w:jc w:val="center"/>
        <w:rPr>
          <w:lang w:val="sq-AL"/>
        </w:rPr>
      </w:pPr>
    </w:p>
    <w:p w:rsidR="00772DFF" w:rsidRPr="007542C3" w:rsidRDefault="00772DFF" w:rsidP="006A1063">
      <w:pPr>
        <w:pStyle w:val="Paragrafi"/>
        <w:jc w:val="center"/>
        <w:rPr>
          <w:lang w:val="sq-AL"/>
        </w:rPr>
      </w:pPr>
    </w:p>
    <w:p w:rsidR="00772DFF" w:rsidRPr="007542C3" w:rsidRDefault="00772DFF" w:rsidP="006A1063">
      <w:pPr>
        <w:pStyle w:val="Paragrafi"/>
        <w:jc w:val="center"/>
        <w:rPr>
          <w:lang w:val="sq-AL"/>
        </w:rPr>
      </w:pPr>
    </w:p>
    <w:p w:rsidR="00772DFF" w:rsidRDefault="00772DFF" w:rsidP="006A1063">
      <w:pPr>
        <w:pStyle w:val="Paragrafi"/>
        <w:jc w:val="center"/>
        <w:rPr>
          <w:lang w:val="sq-AL"/>
        </w:rPr>
      </w:pPr>
    </w:p>
    <w:p w:rsidR="005A10E9" w:rsidRDefault="005A10E9" w:rsidP="006A1063">
      <w:pPr>
        <w:pStyle w:val="Paragrafi"/>
        <w:jc w:val="center"/>
        <w:rPr>
          <w:lang w:val="sq-AL"/>
        </w:rPr>
      </w:pPr>
    </w:p>
    <w:p w:rsidR="005A10E9" w:rsidRPr="007542C3" w:rsidRDefault="005A10E9" w:rsidP="006A1063">
      <w:pPr>
        <w:pStyle w:val="Paragrafi"/>
        <w:jc w:val="center"/>
        <w:rPr>
          <w:lang w:val="sq-AL"/>
        </w:rPr>
      </w:pPr>
    </w:p>
    <w:p w:rsidR="00772DFF" w:rsidRPr="007542C3" w:rsidRDefault="00772DFF" w:rsidP="006A1063">
      <w:pPr>
        <w:pStyle w:val="Paragrafi"/>
        <w:jc w:val="center"/>
        <w:rPr>
          <w:lang w:val="sq-AL"/>
        </w:rPr>
      </w:pPr>
    </w:p>
    <w:p w:rsidR="00772DFF" w:rsidRPr="007542C3" w:rsidRDefault="00772DFF" w:rsidP="006A1063">
      <w:pPr>
        <w:pStyle w:val="Paragrafi"/>
        <w:jc w:val="center"/>
        <w:rPr>
          <w:lang w:val="sq-AL"/>
        </w:rPr>
      </w:pPr>
    </w:p>
    <w:p w:rsidR="002E4B8A" w:rsidRPr="007542C3" w:rsidRDefault="002E4B8A" w:rsidP="005A10E9">
      <w:pPr>
        <w:pStyle w:val="NeniNr"/>
      </w:pPr>
      <w:r w:rsidRPr="007542C3">
        <w:t>Neni 29</w:t>
      </w:r>
    </w:p>
    <w:p w:rsidR="002E4B8A" w:rsidRPr="007542C3" w:rsidRDefault="002E4B8A" w:rsidP="005A10E9">
      <w:pPr>
        <w:pStyle w:val="NeniTitull"/>
      </w:pPr>
      <w:r w:rsidRPr="007542C3">
        <w:t>Shina me gjat</w:t>
      </w:r>
      <w:r w:rsidR="00D35C07" w:rsidRPr="007542C3">
        <w:rPr>
          <w:rFonts w:ascii="Times New Roman" w:hAnsi="Times New Roman"/>
        </w:rPr>
        <w:t>ë</w:t>
      </w:r>
      <w:r w:rsidRPr="007542C3">
        <w:t>si &gt; 36 m dhe deri 150 m</w:t>
      </w:r>
    </w:p>
    <w:p w:rsidR="00772DFF" w:rsidRPr="007542C3" w:rsidRDefault="00772DFF" w:rsidP="00772DFF">
      <w:pPr>
        <w:pStyle w:val="Paragrafi"/>
        <w:ind w:firstLine="0"/>
        <w:rPr>
          <w:lang w:val="sq-AL"/>
        </w:rPr>
      </w:pPr>
    </w:p>
    <w:p w:rsidR="002E4B8A" w:rsidRPr="00C9410F" w:rsidRDefault="00E60753" w:rsidP="00772DFF">
      <w:pPr>
        <w:pStyle w:val="Paragrafi"/>
        <w:ind w:firstLine="0"/>
        <w:rPr>
          <w:sz w:val="20"/>
          <w:lang w:val="sq-AL"/>
        </w:rPr>
      </w:pPr>
      <w:r>
        <w:rPr>
          <w:noProof/>
          <w:sz w:val="20"/>
        </w:rPr>
        <w:pict>
          <v:shape id="_x0000_s1785" type="#_x0000_t75" style="position:absolute;left:0;text-align:left;margin-left:346.1pt;margin-top:10.75pt;width:119.5pt;height:250.4pt;z-index:251602944;visibility:visible">
            <v:imagedata r:id="rId172" o:title="" cropbottom="40192f" cropleft="42518f" cropright="2391f"/>
          </v:shape>
        </w:pict>
      </w:r>
      <w:r w:rsidR="002E4B8A" w:rsidRPr="00C9410F">
        <w:rPr>
          <w:sz w:val="20"/>
          <w:lang w:val="sq-AL"/>
        </w:rPr>
        <w:t>Tipi i mallit</w:t>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r w:rsidR="00252E63" w:rsidRPr="00C9410F">
        <w:rPr>
          <w:sz w:val="20"/>
          <w:lang w:val="sq-AL"/>
        </w:rPr>
        <w:tab/>
      </w:r>
    </w:p>
    <w:p w:rsidR="002E4B8A" w:rsidRPr="00C9410F" w:rsidRDefault="002E4B8A" w:rsidP="00772DFF">
      <w:pPr>
        <w:pStyle w:val="Paragrafi"/>
        <w:ind w:firstLine="0"/>
        <w:rPr>
          <w:sz w:val="20"/>
          <w:lang w:val="sq-AL"/>
        </w:rPr>
      </w:pPr>
      <w:r w:rsidRPr="00C9410F">
        <w:rPr>
          <w:sz w:val="20"/>
          <w:lang w:val="sq-AL"/>
        </w:rPr>
        <w:t>Shina me gjatësi më të madhe se 36 m dhe deri 150 m</w:t>
      </w:r>
    </w:p>
    <w:p w:rsidR="002E4B8A" w:rsidRPr="00C9410F" w:rsidRDefault="002F2914" w:rsidP="00772DFF">
      <w:pPr>
        <w:pStyle w:val="Paragrafi"/>
        <w:ind w:firstLine="0"/>
        <w:rPr>
          <w:sz w:val="20"/>
          <w:lang w:val="sq-AL"/>
        </w:rPr>
      </w:pPr>
      <w:r w:rsidRPr="00C9410F">
        <w:rPr>
          <w:sz w:val="20"/>
          <w:lang w:val="sq-AL"/>
        </w:rPr>
        <w:t>Vagonë</w:t>
      </w:r>
      <w:r w:rsidR="002E4B8A" w:rsidRPr="00C9410F">
        <w:rPr>
          <w:sz w:val="20"/>
          <w:lang w:val="sq-AL"/>
        </w:rPr>
        <w:t>t</w:t>
      </w:r>
    </w:p>
    <w:p w:rsidR="002E4B8A" w:rsidRPr="00C9410F" w:rsidRDefault="002F2914" w:rsidP="00772DFF">
      <w:pPr>
        <w:pStyle w:val="Paragrafi"/>
        <w:ind w:firstLine="0"/>
        <w:rPr>
          <w:sz w:val="20"/>
          <w:lang w:val="sq-AL"/>
        </w:rPr>
      </w:pPr>
      <w:r w:rsidRPr="00C9410F">
        <w:rPr>
          <w:sz w:val="20"/>
          <w:lang w:val="sq-AL"/>
        </w:rPr>
        <w:t>Vagonë</w:t>
      </w:r>
      <w:r w:rsidR="002E4B8A" w:rsidRPr="00C9410F">
        <w:rPr>
          <w:sz w:val="20"/>
          <w:lang w:val="sq-AL"/>
        </w:rPr>
        <w:t xml:space="preserve"> të sheshtë me karreta me dysheme druri (R..., S...)</w:t>
      </w:r>
    </w:p>
    <w:p w:rsidR="002E4B8A" w:rsidRPr="00C9410F" w:rsidRDefault="002E4B8A" w:rsidP="00772DFF">
      <w:pPr>
        <w:pStyle w:val="Paragrafi"/>
        <w:ind w:firstLine="0"/>
        <w:rPr>
          <w:sz w:val="20"/>
          <w:lang w:val="sq-AL"/>
        </w:rPr>
      </w:pPr>
      <w:r w:rsidRPr="00C9410F">
        <w:rPr>
          <w:sz w:val="20"/>
          <w:lang w:val="sq-AL"/>
        </w:rPr>
        <w:t>Metoda e ngarkimit</w:t>
      </w:r>
    </w:p>
    <w:p w:rsidR="002E4B8A" w:rsidRPr="00C9410F" w:rsidRDefault="002E4B8A" w:rsidP="00772DFF">
      <w:pPr>
        <w:pStyle w:val="Paragrafi"/>
        <w:ind w:firstLine="0"/>
        <w:rPr>
          <w:sz w:val="20"/>
          <w:lang w:val="sq-AL"/>
        </w:rPr>
      </w:pPr>
      <w:r w:rsidRPr="00C9410F">
        <w:rPr>
          <w:sz w:val="20"/>
          <w:lang w:val="sq-AL"/>
        </w:rPr>
        <w:t xml:space="preserve">Shinat mund të ngarkohen me 3 </w:t>
      </w:r>
      <w:r w:rsidR="008E2DB7" w:rsidRPr="00C9410F">
        <w:rPr>
          <w:sz w:val="20"/>
          <w:lang w:val="sq-AL"/>
        </w:rPr>
        <w:t>rresht</w:t>
      </w:r>
      <w:r w:rsidRPr="00C9410F">
        <w:rPr>
          <w:sz w:val="20"/>
          <w:lang w:val="sq-AL"/>
        </w:rPr>
        <w:t>a maksimalisht</w:t>
      </w:r>
    </w:p>
    <w:p w:rsidR="002E4B8A" w:rsidRPr="00C9410F" w:rsidRDefault="002E4B8A" w:rsidP="00772DFF">
      <w:pPr>
        <w:pStyle w:val="Paragrafi"/>
        <w:ind w:firstLine="0"/>
        <w:rPr>
          <w:sz w:val="20"/>
          <w:lang w:val="sq-AL"/>
        </w:rPr>
      </w:pPr>
      <w:r w:rsidRPr="00C9410F">
        <w:rPr>
          <w:sz w:val="20"/>
          <w:lang w:val="sq-AL"/>
        </w:rPr>
        <w:t>1</w:t>
      </w:r>
      <w:r w:rsidR="006A1063" w:rsidRPr="00C9410F">
        <w:rPr>
          <w:sz w:val="20"/>
          <w:lang w:val="sq-AL"/>
        </w:rPr>
        <w:t xml:space="preserve">. </w:t>
      </w:r>
      <w:r w:rsidRPr="00C9410F">
        <w:rPr>
          <w:sz w:val="20"/>
          <w:lang w:val="sq-AL"/>
        </w:rPr>
        <w:t xml:space="preserve">Të mbështetura në </w:t>
      </w:r>
      <w:r w:rsidR="00400451" w:rsidRPr="00C9410F">
        <w:rPr>
          <w:sz w:val="20"/>
          <w:lang w:val="sq-AL"/>
        </w:rPr>
        <w:t>qend</w:t>
      </w:r>
      <w:r w:rsidRPr="00C9410F">
        <w:rPr>
          <w:sz w:val="20"/>
          <w:lang w:val="sq-AL"/>
        </w:rPr>
        <w:t>ër me pajisje mbajtëse</w:t>
      </w:r>
    </w:p>
    <w:p w:rsidR="002E4B8A" w:rsidRPr="00C9410F" w:rsidRDefault="002E4B8A" w:rsidP="00772DFF">
      <w:pPr>
        <w:pStyle w:val="Paragrafi"/>
        <w:ind w:firstLine="0"/>
        <w:rPr>
          <w:sz w:val="20"/>
          <w:lang w:val="sq-AL"/>
        </w:rPr>
      </w:pPr>
      <w:r w:rsidRPr="00C9410F">
        <w:rPr>
          <w:sz w:val="20"/>
          <w:lang w:val="sq-AL"/>
        </w:rPr>
        <w:t>Në çdo vagon ku bëhet ngarkesa me shina ato mbështeten në:</w:t>
      </w:r>
    </w:p>
    <w:p w:rsidR="002E4B8A" w:rsidRPr="00C9410F" w:rsidRDefault="002E4B8A" w:rsidP="00772DFF">
      <w:pPr>
        <w:pStyle w:val="Paragrafi"/>
        <w:ind w:firstLine="0"/>
        <w:rPr>
          <w:sz w:val="20"/>
          <w:lang w:val="sq-AL"/>
        </w:rPr>
      </w:pPr>
      <w:r w:rsidRPr="00C9410F">
        <w:rPr>
          <w:sz w:val="20"/>
          <w:lang w:val="sq-AL"/>
        </w:rPr>
        <w:t>2</w:t>
      </w:r>
      <w:r w:rsidR="006A1063" w:rsidRPr="00C9410F">
        <w:rPr>
          <w:sz w:val="20"/>
          <w:lang w:val="sq-AL"/>
        </w:rPr>
        <w:t xml:space="preserve">. </w:t>
      </w:r>
      <w:r w:rsidRPr="00C9410F">
        <w:rPr>
          <w:sz w:val="20"/>
          <w:lang w:val="sq-AL"/>
        </w:rPr>
        <w:t xml:space="preserve">Në dy konstruksione të veçanta, të vendosura përkundrejt </w:t>
      </w:r>
      <w:r w:rsidR="00400451" w:rsidRPr="00C9410F">
        <w:rPr>
          <w:sz w:val="20"/>
          <w:lang w:val="sq-AL"/>
        </w:rPr>
        <w:t>qendra</w:t>
      </w:r>
      <w:r w:rsidRPr="00C9410F">
        <w:rPr>
          <w:sz w:val="20"/>
          <w:lang w:val="sq-AL"/>
        </w:rPr>
        <w:t xml:space="preserve">ve </w:t>
      </w:r>
    </w:p>
    <w:p w:rsidR="002E4B8A" w:rsidRPr="00C9410F" w:rsidRDefault="002E4B8A" w:rsidP="00772DFF">
      <w:pPr>
        <w:pStyle w:val="Paragrafi"/>
        <w:ind w:firstLine="0"/>
        <w:rPr>
          <w:sz w:val="20"/>
          <w:lang w:val="sq-AL"/>
        </w:rPr>
      </w:pPr>
      <w:r w:rsidRPr="00C9410F">
        <w:rPr>
          <w:sz w:val="20"/>
          <w:lang w:val="sq-AL"/>
        </w:rPr>
        <w:t>e karretave, dhe nëse është e mundur:</w:t>
      </w:r>
    </w:p>
    <w:p w:rsidR="002E4B8A" w:rsidRPr="00C9410F" w:rsidRDefault="002E4B8A" w:rsidP="00772DFF">
      <w:pPr>
        <w:pStyle w:val="Paragrafi"/>
        <w:ind w:firstLine="0"/>
        <w:rPr>
          <w:sz w:val="20"/>
          <w:lang w:val="sq-AL"/>
        </w:rPr>
      </w:pPr>
      <w:r w:rsidRPr="00C9410F">
        <w:rPr>
          <w:sz w:val="20"/>
          <w:lang w:val="sq-AL"/>
        </w:rPr>
        <w:t>3</w:t>
      </w:r>
      <w:r w:rsidR="006A1063" w:rsidRPr="00C9410F">
        <w:rPr>
          <w:sz w:val="20"/>
          <w:lang w:val="sq-AL"/>
        </w:rPr>
        <w:t>.</w:t>
      </w:r>
      <w:r w:rsidRPr="00C9410F">
        <w:rPr>
          <w:sz w:val="20"/>
          <w:lang w:val="sq-AL"/>
        </w:rPr>
        <w:t xml:space="preserve"> Në një tako dërrase</w:t>
      </w:r>
    </w:p>
    <w:p w:rsidR="002E4B8A" w:rsidRPr="00C9410F" w:rsidRDefault="002E4B8A" w:rsidP="00772DFF">
      <w:pPr>
        <w:pStyle w:val="Paragrafi"/>
        <w:ind w:firstLine="0"/>
        <w:rPr>
          <w:sz w:val="20"/>
          <w:lang w:val="sq-AL"/>
        </w:rPr>
      </w:pPr>
      <w:r w:rsidRPr="00C9410F">
        <w:rPr>
          <w:sz w:val="20"/>
          <w:lang w:val="sq-AL"/>
        </w:rPr>
        <w:t>4</w:t>
      </w:r>
      <w:r w:rsidR="006A1063" w:rsidRPr="00C9410F">
        <w:rPr>
          <w:sz w:val="20"/>
          <w:lang w:val="sq-AL"/>
        </w:rPr>
        <w:t xml:space="preserve">. </w:t>
      </w:r>
      <w:r w:rsidRPr="00C9410F">
        <w:rPr>
          <w:sz w:val="20"/>
          <w:lang w:val="sq-AL"/>
        </w:rPr>
        <w:t>Në drejtimin gjatësor të vagonit, shinat duhet të dalin jashtë</w:t>
      </w:r>
    </w:p>
    <w:p w:rsidR="002E4B8A" w:rsidRPr="00C9410F" w:rsidRDefault="002E4B8A" w:rsidP="00772DFF">
      <w:pPr>
        <w:pStyle w:val="Paragrafi"/>
        <w:ind w:firstLine="0"/>
        <w:rPr>
          <w:sz w:val="20"/>
          <w:lang w:val="sq-AL"/>
        </w:rPr>
      </w:pPr>
      <w:r w:rsidRPr="00C9410F">
        <w:rPr>
          <w:sz w:val="20"/>
          <w:lang w:val="sq-AL"/>
        </w:rPr>
        <w:t>konstruksioneve të veçanta afërsisht 1.5 deri 3 m</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Distanca (</w:t>
      </w:r>
      <w:r w:rsidR="008E2DB7" w:rsidRPr="00C9410F">
        <w:rPr>
          <w:sz w:val="20"/>
          <w:lang w:val="sq-AL"/>
        </w:rPr>
        <w:t>hapësir</w:t>
      </w:r>
      <w:r w:rsidRPr="00C9410F">
        <w:rPr>
          <w:sz w:val="20"/>
          <w:lang w:val="sq-AL"/>
        </w:rPr>
        <w:t>a) nga:</w:t>
      </w:r>
    </w:p>
    <w:p w:rsidR="002E4B8A" w:rsidRPr="00C9410F" w:rsidRDefault="002E4B8A" w:rsidP="00772DFF">
      <w:pPr>
        <w:pStyle w:val="Paragrafi"/>
        <w:ind w:firstLine="0"/>
        <w:rPr>
          <w:sz w:val="20"/>
          <w:lang w:val="sq-AL"/>
        </w:rPr>
      </w:pPr>
      <w:r w:rsidRPr="00C9410F">
        <w:rPr>
          <w:sz w:val="20"/>
          <w:lang w:val="sq-AL"/>
        </w:rPr>
        <w:t>5</w:t>
      </w:r>
      <w:r w:rsidR="006A1063" w:rsidRPr="00C9410F">
        <w:rPr>
          <w:sz w:val="20"/>
          <w:lang w:val="sq-AL"/>
        </w:rPr>
        <w:t>.</w:t>
      </w:r>
      <w:r w:rsidRPr="00C9410F">
        <w:rPr>
          <w:sz w:val="20"/>
          <w:lang w:val="sq-AL"/>
        </w:rPr>
        <w:t xml:space="preserve"> Spondat ballor</w:t>
      </w:r>
      <w:r w:rsidR="002779D1" w:rsidRPr="00C9410F">
        <w:rPr>
          <w:sz w:val="20"/>
          <w:lang w:val="sq-AL"/>
        </w:rPr>
        <w:t>e</w:t>
      </w:r>
      <w:r w:rsidRPr="00C9410F">
        <w:rPr>
          <w:sz w:val="20"/>
          <w:lang w:val="sq-AL"/>
        </w:rPr>
        <w:t xml:space="preserve"> të ulur</w:t>
      </w:r>
      <w:r w:rsidR="002779D1" w:rsidRPr="00C9410F">
        <w:rPr>
          <w:sz w:val="20"/>
          <w:lang w:val="sq-AL"/>
        </w:rPr>
        <w:t>a</w:t>
      </w:r>
      <w:r w:rsidRPr="00C9410F">
        <w:rPr>
          <w:sz w:val="20"/>
          <w:lang w:val="sq-AL"/>
        </w:rPr>
        <w:t>: afërsisht 5 cm vertikalisht</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6</w:t>
      </w:r>
      <w:r w:rsidR="006A1063" w:rsidRPr="00C9410F">
        <w:rPr>
          <w:sz w:val="20"/>
          <w:lang w:val="sq-AL"/>
        </w:rPr>
        <w:t>.</w:t>
      </w:r>
      <w:r w:rsidRPr="00C9410F">
        <w:rPr>
          <w:sz w:val="20"/>
          <w:lang w:val="sq-AL"/>
        </w:rPr>
        <w:t xml:space="preserve"> Spondat ballore të paulur</w:t>
      </w:r>
      <w:r w:rsidR="002779D1" w:rsidRPr="00C9410F">
        <w:rPr>
          <w:sz w:val="20"/>
          <w:lang w:val="sq-AL"/>
        </w:rPr>
        <w:t>a,</w:t>
      </w:r>
      <w:r w:rsidRPr="00C9410F">
        <w:rPr>
          <w:sz w:val="20"/>
          <w:lang w:val="sq-AL"/>
        </w:rPr>
        <w:t xml:space="preserve"> të paktën 1.5 m</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7</w:t>
      </w:r>
      <w:r w:rsidR="006A1063" w:rsidRPr="00C9410F">
        <w:rPr>
          <w:sz w:val="20"/>
          <w:lang w:val="sq-AL"/>
        </w:rPr>
        <w:t xml:space="preserve">. </w:t>
      </w:r>
      <w:r w:rsidRPr="00C9410F">
        <w:rPr>
          <w:sz w:val="20"/>
          <w:lang w:val="sq-AL"/>
        </w:rPr>
        <w:t>Konstruksioni i veçantë, afërsisht 10 cm</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Pajisja mbështetëse e konstruksioni i veçantë p</w:t>
      </w:r>
      <w:r w:rsidR="006A1063" w:rsidRPr="00C9410F">
        <w:rPr>
          <w:sz w:val="20"/>
          <w:lang w:val="sq-AL"/>
        </w:rPr>
        <w:t>ë</w:t>
      </w:r>
      <w:r w:rsidRPr="00C9410F">
        <w:rPr>
          <w:sz w:val="20"/>
          <w:lang w:val="sq-AL"/>
        </w:rPr>
        <w:t xml:space="preserve">rgatiten nga profile </w:t>
      </w:r>
    </w:p>
    <w:p w:rsidR="002E4B8A" w:rsidRPr="00C9410F" w:rsidRDefault="002E4B8A" w:rsidP="00772DFF">
      <w:pPr>
        <w:pStyle w:val="Paragrafi"/>
        <w:ind w:firstLine="0"/>
        <w:rPr>
          <w:sz w:val="20"/>
          <w:lang w:val="sq-AL"/>
        </w:rPr>
      </w:pPr>
      <w:r w:rsidRPr="00C9410F">
        <w:rPr>
          <w:sz w:val="20"/>
          <w:lang w:val="sq-AL"/>
        </w:rPr>
        <w:t>çeliku –</w:t>
      </w:r>
      <w:r w:rsidR="002779D1" w:rsidRPr="00C9410F">
        <w:rPr>
          <w:sz w:val="20"/>
          <w:lang w:val="sq-AL"/>
        </w:rPr>
        <w:t xml:space="preserve"> </w:t>
      </w:r>
      <w:r w:rsidRPr="00C9410F">
        <w:rPr>
          <w:sz w:val="20"/>
          <w:lang w:val="sq-AL"/>
        </w:rPr>
        <w:t>U dhe janë:</w:t>
      </w:r>
      <w:r w:rsidR="002779D1" w:rsidRPr="00C9410F">
        <w:rPr>
          <w:sz w:val="20"/>
          <w:lang w:val="sq-AL"/>
        </w:rPr>
        <w:t xml:space="preserve"> </w:t>
      </w:r>
      <w:r w:rsidRPr="00C9410F">
        <w:rPr>
          <w:sz w:val="20"/>
          <w:lang w:val="sq-AL"/>
        </w:rPr>
        <w:t xml:space="preserve">- të fiksuara me thumba çeliku në dyshemenë e vagonit </w:t>
      </w:r>
    </w:p>
    <w:p w:rsidR="002E4B8A" w:rsidRPr="00C9410F" w:rsidRDefault="002E4B8A" w:rsidP="00772DFF">
      <w:pPr>
        <w:pStyle w:val="Paragrafi"/>
        <w:ind w:firstLine="0"/>
        <w:rPr>
          <w:sz w:val="20"/>
          <w:lang w:val="sq-AL"/>
        </w:rPr>
      </w:pPr>
      <w:r w:rsidRPr="00C9410F">
        <w:rPr>
          <w:sz w:val="20"/>
          <w:lang w:val="sq-AL"/>
        </w:rPr>
        <w:t>8</w:t>
      </w:r>
      <w:r w:rsidR="006A1063" w:rsidRPr="00C9410F">
        <w:rPr>
          <w:sz w:val="20"/>
          <w:lang w:val="sq-AL"/>
        </w:rPr>
        <w:t>.</w:t>
      </w:r>
      <w:r w:rsidRPr="00C9410F">
        <w:rPr>
          <w:sz w:val="20"/>
          <w:lang w:val="sq-AL"/>
        </w:rPr>
        <w:t xml:space="preserve"> Për drejtimin e fiksimin e takove dhe traversa bylyk</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9</w:t>
      </w:r>
      <w:r w:rsidR="006A1063" w:rsidRPr="00C9410F">
        <w:rPr>
          <w:sz w:val="20"/>
          <w:lang w:val="sq-AL"/>
        </w:rPr>
        <w:t xml:space="preserve">. </w:t>
      </w:r>
      <w:r w:rsidRPr="00C9410F">
        <w:rPr>
          <w:sz w:val="20"/>
          <w:lang w:val="sq-AL"/>
        </w:rPr>
        <w:t>T</w:t>
      </w:r>
      <w:r w:rsidR="006A1063" w:rsidRPr="00C9410F">
        <w:rPr>
          <w:rFonts w:ascii="Times New Roman" w:hAnsi="Times New Roman"/>
          <w:sz w:val="20"/>
          <w:lang w:val="sq-AL"/>
        </w:rPr>
        <w:t>ë</w:t>
      </w:r>
      <w:r w:rsidRPr="00C9410F">
        <w:rPr>
          <w:sz w:val="20"/>
          <w:lang w:val="sq-AL"/>
        </w:rPr>
        <w:t xml:space="preserve"> adaptuara në </w:t>
      </w:r>
      <w:r w:rsidR="00EF32F7" w:rsidRPr="00C9410F">
        <w:rPr>
          <w:sz w:val="20"/>
          <w:lang w:val="sq-AL"/>
        </w:rPr>
        <w:t>gjerë</w:t>
      </w:r>
      <w:r w:rsidR="00A6531C" w:rsidRPr="00C9410F">
        <w:rPr>
          <w:sz w:val="20"/>
          <w:lang w:val="sq-AL"/>
        </w:rPr>
        <w:t>sinë</w:t>
      </w:r>
      <w:r w:rsidRPr="00C9410F">
        <w:rPr>
          <w:sz w:val="20"/>
          <w:lang w:val="sq-AL"/>
        </w:rPr>
        <w:t xml:space="preserve"> e ngarkimit duke përdorur pajisje shtesë</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10</w:t>
      </w:r>
      <w:r w:rsidR="006A1063" w:rsidRPr="00C9410F">
        <w:rPr>
          <w:sz w:val="20"/>
          <w:lang w:val="sq-AL"/>
        </w:rPr>
        <w:t>.</w:t>
      </w:r>
      <w:r w:rsidRPr="00C9410F">
        <w:rPr>
          <w:sz w:val="20"/>
          <w:lang w:val="sq-AL"/>
        </w:rPr>
        <w:t xml:space="preserve"> Pajisja </w:t>
      </w:r>
      <w:r w:rsidR="002779D1" w:rsidRPr="00C9410F">
        <w:rPr>
          <w:sz w:val="20"/>
          <w:lang w:val="sq-AL"/>
        </w:rPr>
        <w:t>mbështetëse</w:t>
      </w:r>
      <w:r w:rsidRPr="00C9410F">
        <w:rPr>
          <w:sz w:val="20"/>
          <w:lang w:val="sq-AL"/>
        </w:rPr>
        <w:t xml:space="preserve"> vendoset në dyshemenë nëpërmjet lidhjeve</w:t>
      </w:r>
    </w:p>
    <w:p w:rsidR="002E4B8A" w:rsidRPr="00C9410F" w:rsidRDefault="002E4B8A" w:rsidP="00772DFF">
      <w:pPr>
        <w:pStyle w:val="Paragrafi"/>
        <w:ind w:firstLine="0"/>
        <w:rPr>
          <w:sz w:val="20"/>
          <w:lang w:val="sq-AL"/>
        </w:rPr>
      </w:pPr>
      <w:r w:rsidRPr="00C9410F">
        <w:rPr>
          <w:sz w:val="20"/>
          <w:lang w:val="sq-AL"/>
        </w:rPr>
        <w:t>(forca këputëse të paktën 1.000 daN)</w:t>
      </w:r>
      <w:r w:rsidR="002779D1" w:rsidRPr="00C9410F">
        <w:rPr>
          <w:sz w:val="20"/>
          <w:lang w:val="sq-AL"/>
        </w:rPr>
        <w:t>.</w:t>
      </w:r>
    </w:p>
    <w:p w:rsidR="002E4B8A" w:rsidRPr="00C9410F" w:rsidRDefault="00E60753" w:rsidP="002E4B8A">
      <w:pPr>
        <w:pStyle w:val="Paragrafi"/>
        <w:rPr>
          <w:sz w:val="20"/>
          <w:lang w:val="sq-AL"/>
        </w:rPr>
      </w:pPr>
      <w:r w:rsidRPr="00E60753">
        <w:rPr>
          <w:noProof/>
        </w:rPr>
        <w:pict>
          <v:shape id="_x0000_s1787" type="#_x0000_t75" style="position:absolute;left:0;text-align:left;margin-left:20.75pt;margin-top:3.8pt;width:402pt;height:81.65pt;z-index:251603968;visibility:visible">
            <v:imagedata r:id="rId172" o:title="" croptop="26650f" cropbottom="30615f" cropleft="1459f" cropright="6660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noProof/>
          <w:sz w:val="20"/>
        </w:rPr>
        <w:pict>
          <v:shape id="_x0000_s1788" type="#_x0000_t75" style="position:absolute;left:0;text-align:left;margin-left:316.6pt;margin-top:.85pt;width:181.6pt;height:303.6pt;z-index:251604992;visibility:visible">
            <v:imagedata r:id="rId172" o:title="" croptop="35015f" cropbottom="1575f" cropleft="40936f"/>
          </v:shape>
        </w:pict>
      </w:r>
    </w:p>
    <w:p w:rsidR="002E4B8A" w:rsidRPr="00C9410F" w:rsidRDefault="002E4B8A" w:rsidP="00772DFF">
      <w:pPr>
        <w:pStyle w:val="Paragrafi"/>
        <w:ind w:firstLine="0"/>
        <w:rPr>
          <w:sz w:val="20"/>
          <w:lang w:val="sq-AL"/>
        </w:rPr>
      </w:pPr>
      <w:r w:rsidRPr="00C9410F">
        <w:rPr>
          <w:sz w:val="20"/>
          <w:lang w:val="sq-AL"/>
        </w:rPr>
        <w:t xml:space="preserve">Dërrasat duhet të </w:t>
      </w:r>
      <w:r w:rsidR="002779D1" w:rsidRPr="00C9410F">
        <w:rPr>
          <w:sz w:val="20"/>
          <w:lang w:val="sq-AL"/>
        </w:rPr>
        <w:t>përgatiten</w:t>
      </w:r>
      <w:r w:rsidRPr="00C9410F">
        <w:rPr>
          <w:sz w:val="20"/>
          <w:lang w:val="sq-AL"/>
        </w:rPr>
        <w:t xml:space="preserve"> nga dru i fortë</w:t>
      </w:r>
    </w:p>
    <w:p w:rsidR="002E4B8A" w:rsidRPr="00C9410F" w:rsidRDefault="002E4B8A" w:rsidP="00772DFF">
      <w:pPr>
        <w:pStyle w:val="Paragrafi"/>
        <w:ind w:firstLine="0"/>
        <w:rPr>
          <w:sz w:val="20"/>
          <w:lang w:val="sq-AL"/>
        </w:rPr>
      </w:pPr>
      <w:r w:rsidRPr="00C9410F">
        <w:rPr>
          <w:sz w:val="20"/>
          <w:lang w:val="sq-AL"/>
        </w:rPr>
        <w:t>11</w:t>
      </w:r>
      <w:r w:rsidR="006A1063" w:rsidRPr="00C9410F">
        <w:rPr>
          <w:sz w:val="20"/>
          <w:lang w:val="sq-AL"/>
        </w:rPr>
        <w:t>.</w:t>
      </w:r>
      <w:r w:rsidRPr="00C9410F">
        <w:rPr>
          <w:sz w:val="20"/>
          <w:lang w:val="sq-AL"/>
        </w:rPr>
        <w:t xml:space="preserve"> Prej një pjes</w:t>
      </w:r>
      <w:r w:rsidR="002779D1" w:rsidRPr="00C9410F">
        <w:rPr>
          <w:sz w:val="20"/>
          <w:lang w:val="sq-AL"/>
        </w:rPr>
        <w:t>e</w:t>
      </w:r>
      <w:r w:rsidRPr="00C9410F">
        <w:rPr>
          <w:sz w:val="20"/>
          <w:lang w:val="sq-AL"/>
        </w:rPr>
        <w:t xml:space="preserve">, të gjata sa </w:t>
      </w:r>
      <w:r w:rsidR="00EF32F7" w:rsidRPr="00C9410F">
        <w:rPr>
          <w:sz w:val="20"/>
          <w:lang w:val="sq-AL"/>
        </w:rPr>
        <w:t>gjerë</w:t>
      </w:r>
      <w:r w:rsidRPr="00C9410F">
        <w:rPr>
          <w:sz w:val="20"/>
          <w:lang w:val="sq-AL"/>
        </w:rPr>
        <w:t>sia e vagonit dhe të shtrira</w:t>
      </w:r>
      <w:r w:rsidR="002779D1" w:rsidRPr="00C9410F">
        <w:rPr>
          <w:sz w:val="20"/>
          <w:lang w:val="sq-AL"/>
        </w:rPr>
        <w:t xml:space="preserve"> </w:t>
      </w:r>
      <w:r w:rsidRPr="00C9410F">
        <w:rPr>
          <w:sz w:val="20"/>
          <w:lang w:val="sq-AL"/>
        </w:rPr>
        <w:t>përgjatë</w:t>
      </w:r>
    </w:p>
    <w:p w:rsidR="002E4B8A" w:rsidRPr="00C9410F" w:rsidRDefault="002E4B8A" w:rsidP="00772DFF">
      <w:pPr>
        <w:pStyle w:val="Paragrafi"/>
        <w:ind w:firstLine="0"/>
        <w:rPr>
          <w:sz w:val="20"/>
          <w:lang w:val="sq-AL"/>
        </w:rPr>
      </w:pPr>
      <w:r w:rsidRPr="00C9410F">
        <w:rPr>
          <w:sz w:val="20"/>
          <w:lang w:val="sq-AL"/>
        </w:rPr>
        <w:t xml:space="preserve">faqes së </w:t>
      </w:r>
      <w:r w:rsidR="00EF32F7" w:rsidRPr="00C9410F">
        <w:rPr>
          <w:sz w:val="20"/>
          <w:lang w:val="sq-AL"/>
        </w:rPr>
        <w:t>gjerë</w:t>
      </w:r>
      <w:r w:rsidRPr="00C9410F">
        <w:rPr>
          <w:sz w:val="20"/>
          <w:lang w:val="sq-AL"/>
        </w:rPr>
        <w:t>, me:</w:t>
      </w:r>
    </w:p>
    <w:p w:rsidR="002E4B8A" w:rsidRPr="00C9410F" w:rsidRDefault="006A1063" w:rsidP="00772DFF">
      <w:pPr>
        <w:pStyle w:val="Paragrafi"/>
        <w:ind w:firstLine="0"/>
        <w:rPr>
          <w:sz w:val="20"/>
          <w:lang w:val="sq-AL"/>
        </w:rPr>
      </w:pPr>
      <w:r w:rsidRPr="00C9410F">
        <w:rPr>
          <w:sz w:val="20"/>
          <w:lang w:val="sq-AL"/>
        </w:rPr>
        <w:t xml:space="preserve">- </w:t>
      </w:r>
      <w:r w:rsidR="002E4B8A" w:rsidRPr="00C9410F">
        <w:rPr>
          <w:sz w:val="20"/>
          <w:lang w:val="sq-AL"/>
        </w:rPr>
        <w:t xml:space="preserve">Seksion tërthor afërsisht 15x18 cm për </w:t>
      </w:r>
      <w:r w:rsidR="002779D1" w:rsidRPr="00C9410F">
        <w:rPr>
          <w:sz w:val="20"/>
          <w:lang w:val="sq-AL"/>
        </w:rPr>
        <w:t>dyshemenë</w:t>
      </w:r>
      <w:r w:rsidRPr="00C9410F">
        <w:rPr>
          <w:sz w:val="20"/>
          <w:lang w:val="sq-AL"/>
        </w:rPr>
        <w:t>;</w:t>
      </w:r>
      <w:r w:rsidR="002E4B8A" w:rsidRPr="00C9410F">
        <w:rPr>
          <w:sz w:val="20"/>
          <w:lang w:val="sq-AL"/>
        </w:rPr>
        <w:t xml:space="preserve"> dhe</w:t>
      </w:r>
    </w:p>
    <w:p w:rsidR="002E4B8A" w:rsidRPr="00C9410F" w:rsidRDefault="006A1063" w:rsidP="00772DFF">
      <w:pPr>
        <w:pStyle w:val="Paragrafi"/>
        <w:ind w:firstLine="0"/>
        <w:rPr>
          <w:sz w:val="20"/>
          <w:lang w:val="sq-AL"/>
        </w:rPr>
      </w:pPr>
      <w:r w:rsidRPr="00C9410F">
        <w:rPr>
          <w:sz w:val="20"/>
          <w:lang w:val="sq-AL"/>
        </w:rPr>
        <w:t xml:space="preserve">- </w:t>
      </w:r>
      <w:r w:rsidR="002E4B8A" w:rsidRPr="00C9410F">
        <w:rPr>
          <w:sz w:val="20"/>
          <w:lang w:val="sq-AL"/>
        </w:rPr>
        <w:t xml:space="preserve">Seksion tërthor afërsisht 8 x 15 për dërrasat e </w:t>
      </w:r>
      <w:r w:rsidR="008E2DB7" w:rsidRPr="00C9410F">
        <w:rPr>
          <w:sz w:val="20"/>
          <w:lang w:val="sq-AL"/>
        </w:rPr>
        <w:t>rresht</w:t>
      </w:r>
      <w:r w:rsidR="002E4B8A" w:rsidRPr="00C9410F">
        <w:rPr>
          <w:sz w:val="20"/>
          <w:lang w:val="sq-AL"/>
        </w:rPr>
        <w:t>ave të</w:t>
      </w:r>
      <w:r w:rsidR="002779D1" w:rsidRPr="00C9410F">
        <w:rPr>
          <w:sz w:val="20"/>
          <w:lang w:val="sq-AL"/>
        </w:rPr>
        <w:t xml:space="preserve"> </w:t>
      </w:r>
      <w:r w:rsidR="002E4B8A" w:rsidRPr="00C9410F">
        <w:rPr>
          <w:sz w:val="20"/>
          <w:lang w:val="sq-AL"/>
        </w:rPr>
        <w:t>ndërmjetëm</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 xml:space="preserve">Sipërfaqet mbështetëse grasatohen (përjashtohen ato që vendosen </w:t>
      </w:r>
    </w:p>
    <w:p w:rsidR="002E4B8A" w:rsidRPr="00C9410F" w:rsidRDefault="002E4B8A" w:rsidP="00772DFF">
      <w:pPr>
        <w:pStyle w:val="Paragrafi"/>
        <w:ind w:firstLine="0"/>
        <w:rPr>
          <w:sz w:val="20"/>
          <w:lang w:val="sq-AL"/>
        </w:rPr>
      </w:pPr>
      <w:r w:rsidRPr="00C9410F">
        <w:rPr>
          <w:sz w:val="20"/>
          <w:lang w:val="sq-AL"/>
        </w:rPr>
        <w:t>në pajisjen mbështetëse)</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Takot e ndërmjetme midis pajisjes mbështetëse dhe konstruksion</w:t>
      </w:r>
      <w:r w:rsidR="002779D1" w:rsidRPr="00C9410F">
        <w:rPr>
          <w:sz w:val="20"/>
          <w:lang w:val="sq-AL"/>
        </w:rPr>
        <w:t>e</w:t>
      </w:r>
      <w:r w:rsidRPr="00C9410F">
        <w:rPr>
          <w:sz w:val="20"/>
          <w:lang w:val="sq-AL"/>
        </w:rPr>
        <w:t xml:space="preserve">ve </w:t>
      </w:r>
    </w:p>
    <w:p w:rsidR="002E4B8A" w:rsidRPr="00C9410F" w:rsidRDefault="002E4B8A" w:rsidP="00772DFF">
      <w:pPr>
        <w:pStyle w:val="Paragrafi"/>
        <w:ind w:firstLine="0"/>
        <w:rPr>
          <w:sz w:val="20"/>
          <w:lang w:val="sq-AL"/>
        </w:rPr>
      </w:pPr>
      <w:r w:rsidRPr="00C9410F">
        <w:rPr>
          <w:sz w:val="20"/>
          <w:lang w:val="sq-AL"/>
        </w:rPr>
        <w:t>të veçanta duhet të:</w:t>
      </w:r>
    </w:p>
    <w:p w:rsidR="002E4B8A" w:rsidRPr="00C9410F" w:rsidRDefault="002E4B8A" w:rsidP="00772DFF">
      <w:pPr>
        <w:pStyle w:val="Paragrafi"/>
        <w:ind w:firstLine="0"/>
        <w:rPr>
          <w:sz w:val="20"/>
          <w:lang w:val="sq-AL"/>
        </w:rPr>
      </w:pPr>
      <w:r w:rsidRPr="00C9410F">
        <w:rPr>
          <w:sz w:val="20"/>
          <w:lang w:val="sq-AL"/>
        </w:rPr>
        <w:t>12</w:t>
      </w:r>
      <w:r w:rsidR="006A1063" w:rsidRPr="00C9410F">
        <w:rPr>
          <w:sz w:val="20"/>
          <w:lang w:val="sq-AL"/>
        </w:rPr>
        <w:t>.</w:t>
      </w:r>
      <w:r w:rsidRPr="00C9410F">
        <w:rPr>
          <w:sz w:val="20"/>
          <w:lang w:val="sq-AL"/>
        </w:rPr>
        <w:t xml:space="preserve"> Prodhohen nga profile çeliku të inkastruara në dru të fortë (shih figurën)</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 xml:space="preserve">të pajisen me stopues në pjesën fundore dhe të kenë: </w:t>
      </w:r>
    </w:p>
    <w:p w:rsidR="002E4B8A" w:rsidRPr="00C9410F" w:rsidRDefault="002E4B8A" w:rsidP="00772DFF">
      <w:pPr>
        <w:pStyle w:val="Paragrafi"/>
        <w:ind w:firstLine="0"/>
        <w:rPr>
          <w:sz w:val="20"/>
          <w:lang w:val="sq-AL"/>
        </w:rPr>
      </w:pPr>
      <w:r w:rsidRPr="00C9410F">
        <w:rPr>
          <w:sz w:val="20"/>
          <w:lang w:val="sq-AL"/>
        </w:rPr>
        <w:t>13</w:t>
      </w:r>
      <w:r w:rsidR="006A1063" w:rsidRPr="00C9410F">
        <w:rPr>
          <w:sz w:val="20"/>
          <w:lang w:val="sq-AL"/>
        </w:rPr>
        <w:t>.</w:t>
      </w:r>
      <w:r w:rsidRPr="00C9410F">
        <w:rPr>
          <w:sz w:val="20"/>
          <w:lang w:val="sq-AL"/>
        </w:rPr>
        <w:t xml:space="preserve"> Distancë nga shinat afërsisht 5 cm, të jenë</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14</w:t>
      </w:r>
      <w:r w:rsidR="006A1063" w:rsidRPr="00C9410F">
        <w:rPr>
          <w:sz w:val="20"/>
          <w:lang w:val="sq-AL"/>
        </w:rPr>
        <w:t>.</w:t>
      </w:r>
      <w:r w:rsidRPr="00C9410F">
        <w:rPr>
          <w:sz w:val="20"/>
          <w:lang w:val="sq-AL"/>
        </w:rPr>
        <w:t xml:space="preserve"> Të fiksuara posht</w:t>
      </w:r>
      <w:r w:rsidR="002779D1" w:rsidRPr="00C9410F">
        <w:rPr>
          <w:rFonts w:ascii="Times New Roman" w:hAnsi="Times New Roman"/>
          <w:sz w:val="20"/>
          <w:lang w:val="sq-AL"/>
        </w:rPr>
        <w:t>ë</w:t>
      </w:r>
      <w:r w:rsidRPr="00C9410F">
        <w:rPr>
          <w:sz w:val="20"/>
          <w:lang w:val="sq-AL"/>
        </w:rPr>
        <w:t xml:space="preserve"> e lart, lartësia stopuese afërsisht 5 cm</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Ngarkesa e vagonit 85% e limitit t</w:t>
      </w:r>
      <w:r w:rsidR="006A1063" w:rsidRPr="00C9410F">
        <w:rPr>
          <w:rFonts w:ascii="Times New Roman" w:hAnsi="Times New Roman"/>
          <w:sz w:val="20"/>
          <w:lang w:val="sq-AL"/>
        </w:rPr>
        <w:t>ë</w:t>
      </w:r>
      <w:r w:rsidRPr="00C9410F">
        <w:rPr>
          <w:sz w:val="20"/>
          <w:lang w:val="sq-AL"/>
        </w:rPr>
        <w:t xml:space="preserve"> ngarkimit</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Sigurimi</w:t>
      </w:r>
    </w:p>
    <w:p w:rsidR="002E4B8A" w:rsidRPr="00C9410F" w:rsidRDefault="002E4B8A" w:rsidP="00772DFF">
      <w:pPr>
        <w:pStyle w:val="Paragrafi"/>
        <w:ind w:firstLine="0"/>
        <w:rPr>
          <w:sz w:val="20"/>
          <w:lang w:val="sq-AL"/>
        </w:rPr>
      </w:pPr>
      <w:r w:rsidRPr="00C9410F">
        <w:rPr>
          <w:sz w:val="20"/>
          <w:lang w:val="sq-AL"/>
        </w:rPr>
        <w:t>15</w:t>
      </w:r>
      <w:r w:rsidR="006A1063" w:rsidRPr="00C9410F">
        <w:rPr>
          <w:sz w:val="20"/>
          <w:lang w:val="sq-AL"/>
        </w:rPr>
        <w:t>.</w:t>
      </w:r>
      <w:r w:rsidRPr="00C9410F">
        <w:rPr>
          <w:sz w:val="20"/>
          <w:lang w:val="sq-AL"/>
        </w:rPr>
        <w:t xml:space="preserve"> Në mënyrë të dyfisht</w:t>
      </w:r>
      <w:r w:rsidR="006A1063" w:rsidRPr="00C9410F">
        <w:rPr>
          <w:rFonts w:ascii="Times New Roman" w:hAnsi="Times New Roman"/>
          <w:sz w:val="20"/>
          <w:lang w:val="sq-AL"/>
        </w:rPr>
        <w:t>ë</w:t>
      </w:r>
      <w:r w:rsidRPr="00C9410F">
        <w:rPr>
          <w:sz w:val="20"/>
          <w:lang w:val="sq-AL"/>
        </w:rPr>
        <w:t xml:space="preserve"> me </w:t>
      </w:r>
      <w:r w:rsidR="002779D1" w:rsidRPr="00C9410F">
        <w:rPr>
          <w:sz w:val="20"/>
          <w:lang w:val="sq-AL"/>
        </w:rPr>
        <w:t>shtrëngim</w:t>
      </w:r>
      <w:r w:rsidRPr="00C9410F">
        <w:rPr>
          <w:sz w:val="20"/>
          <w:lang w:val="sq-AL"/>
        </w:rPr>
        <w:t xml:space="preserve"> në pajisjen mbajtëse</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16</w:t>
      </w:r>
      <w:r w:rsidR="006A1063" w:rsidRPr="00C9410F">
        <w:rPr>
          <w:sz w:val="20"/>
          <w:lang w:val="sq-AL"/>
        </w:rPr>
        <w:t>.</w:t>
      </w:r>
      <w:r w:rsidRPr="00C9410F">
        <w:rPr>
          <w:sz w:val="20"/>
          <w:lang w:val="sq-AL"/>
        </w:rPr>
        <w:t xml:space="preserve"> Në drejtimin anësor nëpërmjet konstruksionit të vagonit</w:t>
      </w:r>
      <w:r w:rsidR="002779D1" w:rsidRPr="00C9410F">
        <w:rPr>
          <w:sz w:val="20"/>
          <w:lang w:val="sq-AL"/>
        </w:rPr>
        <w:t>.</w:t>
      </w:r>
    </w:p>
    <w:p w:rsidR="002E4B8A" w:rsidRPr="00C9410F" w:rsidRDefault="002E4B8A" w:rsidP="00772DFF">
      <w:pPr>
        <w:pStyle w:val="Paragrafi"/>
        <w:ind w:firstLine="0"/>
        <w:rPr>
          <w:sz w:val="20"/>
          <w:lang w:val="sq-AL"/>
        </w:rPr>
      </w:pPr>
      <w:r w:rsidRPr="00C9410F">
        <w:rPr>
          <w:sz w:val="20"/>
          <w:lang w:val="sq-AL"/>
        </w:rPr>
        <w:t>Gjatë lëvizjes shinat nuk takojnë me konstruksionin e vagonit</w:t>
      </w:r>
      <w:r w:rsidR="002779D1" w:rsidRPr="00C9410F">
        <w:rPr>
          <w:sz w:val="20"/>
          <w:lang w:val="sq-AL"/>
        </w:rPr>
        <w:t>;</w:t>
      </w:r>
      <w:r w:rsidRPr="00C9410F">
        <w:rPr>
          <w:sz w:val="20"/>
          <w:lang w:val="sq-AL"/>
        </w:rPr>
        <w:t xml:space="preserve"> dhe</w:t>
      </w:r>
    </w:p>
    <w:p w:rsidR="00772DFF" w:rsidRPr="00C9410F" w:rsidRDefault="002E4B8A" w:rsidP="00772DFF">
      <w:pPr>
        <w:pStyle w:val="Paragrafi"/>
        <w:ind w:firstLine="0"/>
        <w:rPr>
          <w:sz w:val="20"/>
          <w:lang w:val="sq-AL"/>
        </w:rPr>
      </w:pPr>
      <w:r w:rsidRPr="00C9410F">
        <w:rPr>
          <w:sz w:val="20"/>
          <w:lang w:val="sq-AL"/>
        </w:rPr>
        <w:t>17</w:t>
      </w:r>
      <w:r w:rsidR="00772DFF" w:rsidRPr="00C9410F">
        <w:rPr>
          <w:sz w:val="20"/>
          <w:lang w:val="sq-AL"/>
        </w:rPr>
        <w:t xml:space="preserve">. </w:t>
      </w:r>
      <w:r w:rsidRPr="00C9410F">
        <w:rPr>
          <w:sz w:val="20"/>
          <w:lang w:val="sq-AL"/>
        </w:rPr>
        <w:t xml:space="preserve">Sigurimi kundrejt </w:t>
      </w:r>
      <w:r w:rsidR="002779D1" w:rsidRPr="00C9410F">
        <w:rPr>
          <w:sz w:val="20"/>
          <w:lang w:val="sq-AL"/>
        </w:rPr>
        <w:t>shembjes</w:t>
      </w:r>
      <w:r w:rsidRPr="00C9410F">
        <w:rPr>
          <w:sz w:val="20"/>
          <w:lang w:val="sq-AL"/>
        </w:rPr>
        <w:t xml:space="preserve"> së </w:t>
      </w:r>
      <w:r w:rsidR="008E2DB7" w:rsidRPr="00C9410F">
        <w:rPr>
          <w:sz w:val="20"/>
          <w:lang w:val="sq-AL"/>
        </w:rPr>
        <w:t>rresht</w:t>
      </w:r>
      <w:r w:rsidRPr="00C9410F">
        <w:rPr>
          <w:sz w:val="20"/>
          <w:lang w:val="sq-AL"/>
        </w:rPr>
        <w:t xml:space="preserve">ave bëhet duke lidhur </w:t>
      </w:r>
    </w:p>
    <w:p w:rsidR="002E4B8A" w:rsidRPr="00C9410F" w:rsidRDefault="002E4B8A" w:rsidP="00772DFF">
      <w:pPr>
        <w:pStyle w:val="Paragrafi"/>
        <w:ind w:firstLine="0"/>
        <w:rPr>
          <w:sz w:val="20"/>
          <w:lang w:val="sq-AL"/>
        </w:rPr>
      </w:pPr>
      <w:r w:rsidRPr="00C9410F">
        <w:rPr>
          <w:sz w:val="20"/>
          <w:lang w:val="sq-AL"/>
        </w:rPr>
        <w:t>pjesën e fundit të ngarkesës me konstruksionin e vagonit (forca këputëse të</w:t>
      </w:r>
    </w:p>
    <w:p w:rsidR="002E4B8A" w:rsidRPr="00C9410F" w:rsidRDefault="002E4B8A" w:rsidP="00772DFF">
      <w:pPr>
        <w:pStyle w:val="Paragrafi"/>
        <w:ind w:firstLine="0"/>
        <w:rPr>
          <w:sz w:val="20"/>
          <w:lang w:val="sq-AL"/>
        </w:rPr>
      </w:pPr>
      <w:r w:rsidRPr="00C9410F">
        <w:rPr>
          <w:sz w:val="20"/>
          <w:lang w:val="sq-AL"/>
        </w:rPr>
        <w:t>paktën 5.000 daN)</w:t>
      </w:r>
      <w:r w:rsidR="002779D1" w:rsidRPr="00C9410F">
        <w:rPr>
          <w:sz w:val="20"/>
          <w:lang w:val="sq-AL"/>
        </w:rPr>
        <w:t>.</w:t>
      </w:r>
    </w:p>
    <w:p w:rsidR="002E4B8A" w:rsidRPr="007542C3" w:rsidRDefault="002E4B8A" w:rsidP="00772DFF">
      <w:pPr>
        <w:pStyle w:val="Paragrafi"/>
        <w:ind w:firstLine="0"/>
        <w:rPr>
          <w:lang w:val="sq-AL"/>
        </w:rPr>
      </w:pPr>
      <w:r w:rsidRPr="007542C3">
        <w:rPr>
          <w:lang w:val="sq-AL"/>
        </w:rPr>
        <w:t>18</w:t>
      </w:r>
      <w:r w:rsidR="00772DFF" w:rsidRPr="007542C3">
        <w:rPr>
          <w:lang w:val="sq-AL"/>
        </w:rPr>
        <w:t xml:space="preserve">. </w:t>
      </w:r>
      <w:r w:rsidRPr="007542C3">
        <w:rPr>
          <w:lang w:val="sq-AL"/>
        </w:rPr>
        <w:t>Me pajisje të mbrojtura në anët</w:t>
      </w:r>
      <w:r w:rsidR="002779D1" w:rsidRPr="007542C3">
        <w:rPr>
          <w:lang w:val="sq-AL"/>
        </w:rPr>
        <w:t>.</w:t>
      </w:r>
    </w:p>
    <w:p w:rsidR="002E4B8A" w:rsidRPr="007542C3" w:rsidRDefault="002E4B8A" w:rsidP="00772DFF">
      <w:pPr>
        <w:pStyle w:val="Paragrafi"/>
        <w:ind w:firstLine="0"/>
        <w:rPr>
          <w:lang w:val="sq-AL"/>
        </w:rPr>
      </w:pPr>
      <w:r w:rsidRPr="007542C3">
        <w:rPr>
          <w:lang w:val="sq-AL"/>
        </w:rPr>
        <w:t>19</w:t>
      </w:r>
      <w:r w:rsidR="00772DFF" w:rsidRPr="007542C3">
        <w:rPr>
          <w:lang w:val="sq-AL"/>
        </w:rPr>
        <w:t>.</w:t>
      </w:r>
      <w:r w:rsidRPr="007542C3">
        <w:rPr>
          <w:lang w:val="sq-AL"/>
        </w:rPr>
        <w:t xml:space="preserve"> Distanca nga fundi i vagonit të paktën 1 m</w:t>
      </w:r>
    </w:p>
    <w:p w:rsidR="002E4B8A" w:rsidRPr="007542C3" w:rsidRDefault="002E4B8A" w:rsidP="00772DFF">
      <w:pPr>
        <w:pStyle w:val="Paragrafi"/>
        <w:ind w:firstLine="0"/>
        <w:rPr>
          <w:lang w:val="sq-AL"/>
        </w:rPr>
      </w:pPr>
      <w:r w:rsidRPr="007542C3">
        <w:rPr>
          <w:lang w:val="sq-AL"/>
        </w:rPr>
        <w:t>Të dhëna shtesë</w:t>
      </w:r>
    </w:p>
    <w:p w:rsidR="002E4B8A" w:rsidRPr="007542C3" w:rsidRDefault="002E4B8A" w:rsidP="00772DFF">
      <w:pPr>
        <w:pStyle w:val="Paragrafi"/>
        <w:ind w:firstLine="0"/>
        <w:rPr>
          <w:lang w:val="sq-AL"/>
        </w:rPr>
      </w:pPr>
      <w:r w:rsidRPr="007542C3">
        <w:rPr>
          <w:lang w:val="sq-AL"/>
        </w:rPr>
        <w:t xml:space="preserve">Shihni vizatimet shtesë të </w:t>
      </w:r>
      <w:r w:rsidR="002779D1" w:rsidRPr="007542C3">
        <w:rPr>
          <w:lang w:val="sq-AL"/>
        </w:rPr>
        <w:t>komponentëve</w:t>
      </w:r>
      <w:r w:rsidRPr="007542C3">
        <w:rPr>
          <w:lang w:val="sq-AL"/>
        </w:rPr>
        <w:t>.</w:t>
      </w:r>
    </w:p>
    <w:p w:rsidR="002E4B8A" w:rsidRPr="007542C3" w:rsidRDefault="002E4B8A" w:rsidP="00772DFF">
      <w:pPr>
        <w:pStyle w:val="Paragrafi"/>
        <w:ind w:firstLine="0"/>
        <w:rPr>
          <w:lang w:val="sq-AL"/>
        </w:rPr>
      </w:pPr>
      <w:r w:rsidRPr="007542C3">
        <w:rPr>
          <w:lang w:val="sq-AL"/>
        </w:rPr>
        <w:t xml:space="preserve">Konsiderohen </w:t>
      </w:r>
      <w:r w:rsidR="002779D1" w:rsidRPr="007542C3">
        <w:rPr>
          <w:lang w:val="sq-AL"/>
        </w:rPr>
        <w:t>transport</w:t>
      </w:r>
      <w:r w:rsidRPr="007542C3">
        <w:rPr>
          <w:lang w:val="sq-AL"/>
        </w:rPr>
        <w:t xml:space="preserve"> i veçant</w:t>
      </w:r>
      <w:r w:rsidR="006A1063" w:rsidRPr="007542C3">
        <w:rPr>
          <w:rFonts w:ascii="Times New Roman" w:hAnsi="Times New Roman"/>
          <w:lang w:val="sq-AL"/>
        </w:rPr>
        <w:t>ë</w:t>
      </w:r>
      <w:r w:rsidRPr="007542C3">
        <w:rPr>
          <w:lang w:val="sq-AL"/>
        </w:rPr>
        <w:t xml:space="preserve"> BDZ, E</w:t>
      </w:r>
      <w:r w:rsidR="00387FF5" w:rsidRPr="007542C3">
        <w:rPr>
          <w:lang w:val="sq-AL"/>
        </w:rPr>
        <w:t>Ë</w:t>
      </w:r>
      <w:r w:rsidRPr="007542C3">
        <w:rPr>
          <w:lang w:val="sq-AL"/>
        </w:rPr>
        <w:t>S, GySEV, FS, HZ, JZ, OBB, PKP,</w:t>
      </w:r>
    </w:p>
    <w:p w:rsidR="002E4B8A" w:rsidRPr="007542C3" w:rsidRDefault="002E4B8A" w:rsidP="00772DFF">
      <w:pPr>
        <w:pStyle w:val="Paragrafi"/>
        <w:ind w:firstLine="0"/>
        <w:rPr>
          <w:lang w:val="sq-AL"/>
        </w:rPr>
      </w:pPr>
      <w:r w:rsidRPr="007542C3">
        <w:rPr>
          <w:lang w:val="sq-AL"/>
        </w:rPr>
        <w:t xml:space="preserve">RENFE, GC (SJ), SNCB, SNCF, SZ dhe TCDD; dhe transport normal me tren </w:t>
      </w:r>
    </w:p>
    <w:p w:rsidR="002E4B8A" w:rsidRPr="007542C3" w:rsidRDefault="002E4B8A" w:rsidP="00772DFF">
      <w:pPr>
        <w:pStyle w:val="Paragrafi"/>
        <w:ind w:firstLine="0"/>
        <w:rPr>
          <w:lang w:val="sq-AL"/>
        </w:rPr>
      </w:pPr>
      <w:r w:rsidRPr="007542C3">
        <w:rPr>
          <w:lang w:val="sq-AL"/>
        </w:rPr>
        <w:t>bllok për anëtarët e tjerë.</w:t>
      </w:r>
    </w:p>
    <w:p w:rsidR="002E4B8A" w:rsidRPr="007542C3" w:rsidRDefault="00E60753" w:rsidP="002E4B8A">
      <w:pPr>
        <w:pStyle w:val="Paragrafi"/>
        <w:rPr>
          <w:lang w:val="sq-AL"/>
        </w:rPr>
      </w:pPr>
      <w:r w:rsidRPr="00E60753">
        <w:rPr>
          <w:lang w:val="sq-AL"/>
        </w:rPr>
        <w:pict>
          <v:shape id="_x0000_s1553" type="#_x0000_t75" style="position:absolute;left:0;text-align:left;margin-left:-3.75pt;margin-top:7.1pt;width:463.85pt;height:534.3pt;z-index:-251578368">
            <v:imagedata r:id="rId173" o:title=""/>
          </v:shape>
          <o:OLEObject Type="Embed" ProgID="CorelPHOTOPAINT.Image.13" ShapeID="_x0000_s1553" DrawAspect="Content" ObjectID="_1376986694" r:id="rId174"/>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B943A0">
      <w:pPr>
        <w:pStyle w:val="NeniNr"/>
      </w:pPr>
      <w:r w:rsidRPr="007542C3">
        <w:br w:type="page"/>
        <w:t>Neni 30</w:t>
      </w:r>
    </w:p>
    <w:p w:rsidR="002E4B8A" w:rsidRPr="007542C3" w:rsidRDefault="002E4B8A" w:rsidP="00B943A0">
      <w:pPr>
        <w:pStyle w:val="NeniTitull"/>
      </w:pPr>
      <w:r w:rsidRPr="007542C3">
        <w:t>Shina (të ngarkuara në disa vagon të sheshtë)</w:t>
      </w:r>
    </w:p>
    <w:p w:rsidR="00B943A0" w:rsidRDefault="00B943A0"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Shina me gjatësi më të madhe se 36 m dhe deri në 150 m</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sheshtë me karretë, me krahë të përforcuar (nga profili I të zmontueshëm) me sponda ballore që ulend</w:t>
      </w:r>
      <w:r w:rsidR="002779D1" w:rsidRPr="007542C3">
        <w:rPr>
          <w:lang w:val="sq-AL"/>
        </w:rPr>
        <w:t xml:space="preserve"> </w:t>
      </w:r>
      <w:r w:rsidR="002E4B8A" w:rsidRPr="007542C3">
        <w:rPr>
          <w:lang w:val="sq-AL"/>
        </w:rPr>
        <w:t>he dysheme druri (Samms)</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1</w:t>
      </w:r>
      <w:r w:rsidR="008A07E2" w:rsidRPr="007542C3">
        <w:rPr>
          <w:lang w:val="sq-AL"/>
        </w:rPr>
        <w:t>.</w:t>
      </w:r>
      <w:r w:rsidRPr="007542C3">
        <w:rPr>
          <w:lang w:val="sq-AL"/>
        </w:rPr>
        <w:t xml:space="preserve"> Shinat ngarkohen midis krahëve në 3 </w:t>
      </w:r>
      <w:r w:rsidR="008E2DB7" w:rsidRPr="007542C3">
        <w:rPr>
          <w:lang w:val="sq-AL"/>
        </w:rPr>
        <w:t>rresht</w:t>
      </w:r>
      <w:r w:rsidRPr="007542C3">
        <w:rPr>
          <w:lang w:val="sq-AL"/>
        </w:rPr>
        <w:t xml:space="preserve">a në maksimum, në traversa bylyk ose </w:t>
      </w:r>
      <w:r w:rsidR="002779D1" w:rsidRPr="007542C3">
        <w:rPr>
          <w:lang w:val="sq-AL"/>
        </w:rPr>
        <w:t>dërrasa</w:t>
      </w:r>
    </w:p>
    <w:p w:rsidR="002E4B8A" w:rsidRPr="007542C3" w:rsidRDefault="002E4B8A" w:rsidP="002E4B8A">
      <w:pPr>
        <w:pStyle w:val="Paragrafi"/>
        <w:rPr>
          <w:lang w:val="sq-AL"/>
        </w:rPr>
      </w:pPr>
      <w:r w:rsidRPr="007542C3">
        <w:rPr>
          <w:lang w:val="sq-AL"/>
        </w:rPr>
        <w:t>Distanca (</w:t>
      </w:r>
      <w:r w:rsidR="008E2DB7" w:rsidRPr="007542C3">
        <w:rPr>
          <w:lang w:val="sq-AL"/>
        </w:rPr>
        <w:t>hapësir</w:t>
      </w:r>
      <w:r w:rsidRPr="007542C3">
        <w:rPr>
          <w:lang w:val="sq-AL"/>
        </w:rPr>
        <w:t>a) të</w:t>
      </w:r>
    </w:p>
    <w:p w:rsidR="002E4B8A" w:rsidRPr="007542C3" w:rsidRDefault="002E4B8A" w:rsidP="002E4B8A">
      <w:pPr>
        <w:pStyle w:val="Paragrafi"/>
        <w:rPr>
          <w:lang w:val="sq-AL"/>
        </w:rPr>
      </w:pPr>
      <w:r w:rsidRPr="007542C3">
        <w:rPr>
          <w:lang w:val="sq-AL"/>
        </w:rPr>
        <w:t>2</w:t>
      </w:r>
      <w:r w:rsidR="008A07E2" w:rsidRPr="007542C3">
        <w:rPr>
          <w:lang w:val="sq-AL"/>
        </w:rPr>
        <w:t xml:space="preserve">. </w:t>
      </w:r>
      <w:r w:rsidRPr="007542C3">
        <w:rPr>
          <w:lang w:val="sq-AL"/>
        </w:rPr>
        <w:t>Krahët anësore afërsisht 10 cm</w:t>
      </w:r>
    </w:p>
    <w:p w:rsidR="002E4B8A" w:rsidRPr="007542C3" w:rsidRDefault="002E4B8A" w:rsidP="002E4B8A">
      <w:pPr>
        <w:pStyle w:val="Paragrafi"/>
        <w:rPr>
          <w:lang w:val="sq-AL"/>
        </w:rPr>
      </w:pPr>
      <w:r w:rsidRPr="007542C3">
        <w:rPr>
          <w:lang w:val="sq-AL"/>
        </w:rPr>
        <w:t>3</w:t>
      </w:r>
      <w:r w:rsidR="008A07E2" w:rsidRPr="007542C3">
        <w:rPr>
          <w:lang w:val="sq-AL"/>
        </w:rPr>
        <w:t>.</w:t>
      </w:r>
      <w:r w:rsidRPr="007542C3">
        <w:rPr>
          <w:lang w:val="sq-AL"/>
        </w:rPr>
        <w:t xml:space="preserve"> Spondi ballor i ulur (distanca vertikale) të paktën 5 cm</w:t>
      </w:r>
    </w:p>
    <w:p w:rsidR="002E4B8A" w:rsidRPr="007542C3" w:rsidRDefault="002E4B8A" w:rsidP="002E4B8A">
      <w:pPr>
        <w:pStyle w:val="Paragrafi"/>
        <w:rPr>
          <w:lang w:val="sq-AL"/>
        </w:rPr>
      </w:pPr>
      <w:r w:rsidRPr="007542C3">
        <w:rPr>
          <w:lang w:val="sq-AL"/>
        </w:rPr>
        <w:t>4</w:t>
      </w:r>
      <w:r w:rsidR="008A07E2" w:rsidRPr="007542C3">
        <w:rPr>
          <w:lang w:val="sq-AL"/>
        </w:rPr>
        <w:t xml:space="preserve">. </w:t>
      </w:r>
      <w:r w:rsidRPr="007542C3">
        <w:rPr>
          <w:lang w:val="sq-AL"/>
        </w:rPr>
        <w:t xml:space="preserve">Spondat ballore të ngritura (me pozicion normal) të </w:t>
      </w:r>
      <w:r w:rsidR="002F2914" w:rsidRPr="007542C3">
        <w:rPr>
          <w:lang w:val="sq-AL"/>
        </w:rPr>
        <w:t>vagonë</w:t>
      </w:r>
      <w:r w:rsidRPr="007542C3">
        <w:rPr>
          <w:lang w:val="sq-AL"/>
        </w:rPr>
        <w:t>ve fundor për gjatësi të shinave prej:</w:t>
      </w:r>
    </w:p>
    <w:p w:rsidR="002E4B8A" w:rsidRPr="007542C3" w:rsidRDefault="008A07E2" w:rsidP="002E4B8A">
      <w:pPr>
        <w:pStyle w:val="Paragrafi"/>
        <w:rPr>
          <w:lang w:val="sq-AL"/>
        </w:rPr>
      </w:pPr>
      <w:r w:rsidRPr="007542C3">
        <w:rPr>
          <w:lang w:val="sq-AL"/>
        </w:rPr>
        <w:t xml:space="preserve">- </w:t>
      </w:r>
      <w:r w:rsidR="002E4B8A" w:rsidRPr="007542C3">
        <w:rPr>
          <w:lang w:val="sq-AL"/>
        </w:rPr>
        <w:t>deri n</w:t>
      </w:r>
      <w:r w:rsidR="00D463B0" w:rsidRPr="007542C3">
        <w:rPr>
          <w:rFonts w:ascii="Times New Roman" w:hAnsi="Times New Roman"/>
          <w:lang w:val="sq-AL"/>
        </w:rPr>
        <w:t>ë</w:t>
      </w:r>
      <w:r w:rsidR="002E4B8A" w:rsidRPr="007542C3">
        <w:rPr>
          <w:lang w:val="sq-AL"/>
        </w:rPr>
        <w:t xml:space="preserve"> 60 m</w:t>
      </w:r>
      <w:r w:rsidR="00F562E5">
        <w:rPr>
          <w:lang w:val="sq-AL"/>
        </w:rPr>
        <w:tab/>
      </w:r>
      <w:r w:rsidR="00F562E5">
        <w:rPr>
          <w:lang w:val="sq-AL"/>
        </w:rPr>
        <w:tab/>
      </w:r>
      <w:r w:rsidR="00F562E5">
        <w:rPr>
          <w:lang w:val="sq-AL"/>
        </w:rPr>
        <w:tab/>
      </w:r>
      <w:r w:rsidR="00F562E5">
        <w:rPr>
          <w:lang w:val="sq-AL"/>
        </w:rPr>
        <w:tab/>
      </w:r>
      <w:r w:rsidR="00F562E5">
        <w:rPr>
          <w:lang w:val="sq-AL"/>
        </w:rPr>
        <w:tab/>
      </w:r>
      <w:r w:rsidR="002E4B8A" w:rsidRPr="007542C3">
        <w:rPr>
          <w:lang w:val="sq-AL"/>
        </w:rPr>
        <w:t>të paktën 75 cm,</w:t>
      </w:r>
    </w:p>
    <w:p w:rsidR="002E4B8A" w:rsidRPr="007542C3" w:rsidRDefault="008A07E2" w:rsidP="002E4B8A">
      <w:pPr>
        <w:pStyle w:val="Paragrafi"/>
        <w:rPr>
          <w:lang w:val="sq-AL"/>
        </w:rPr>
      </w:pPr>
      <w:r w:rsidRPr="007542C3">
        <w:rPr>
          <w:lang w:val="sq-AL"/>
        </w:rPr>
        <w:t>-</w:t>
      </w:r>
      <w:r w:rsidR="002E4B8A" w:rsidRPr="007542C3">
        <w:rPr>
          <w:lang w:val="sq-AL"/>
        </w:rPr>
        <w:t xml:space="preserve"> &gt; 60 m deri 90 m</w:t>
      </w:r>
      <w:r w:rsidR="00F562E5">
        <w:rPr>
          <w:lang w:val="sq-AL"/>
        </w:rPr>
        <w:tab/>
      </w:r>
      <w:r w:rsidR="00F562E5">
        <w:rPr>
          <w:lang w:val="sq-AL"/>
        </w:rPr>
        <w:tab/>
      </w:r>
      <w:r w:rsidR="00F562E5">
        <w:rPr>
          <w:lang w:val="sq-AL"/>
        </w:rPr>
        <w:tab/>
      </w:r>
      <w:r w:rsidR="00F562E5">
        <w:rPr>
          <w:lang w:val="sq-AL"/>
        </w:rPr>
        <w:tab/>
      </w:r>
      <w:r w:rsidR="002E4B8A" w:rsidRPr="007542C3">
        <w:rPr>
          <w:lang w:val="sq-AL"/>
        </w:rPr>
        <w:t>të paktën 1 m,</w:t>
      </w:r>
    </w:p>
    <w:p w:rsidR="002E4B8A" w:rsidRPr="007542C3" w:rsidRDefault="008A07E2" w:rsidP="002E4B8A">
      <w:pPr>
        <w:pStyle w:val="Paragrafi"/>
        <w:rPr>
          <w:lang w:val="sq-AL"/>
        </w:rPr>
      </w:pPr>
      <w:r w:rsidRPr="007542C3">
        <w:rPr>
          <w:lang w:val="sq-AL"/>
        </w:rPr>
        <w:t>-</w:t>
      </w:r>
      <w:r w:rsidR="002E4B8A" w:rsidRPr="007542C3">
        <w:rPr>
          <w:lang w:val="sq-AL"/>
        </w:rPr>
        <w:t xml:space="preserve"> &gt; 90 m deri 120 </w:t>
      </w:r>
      <w:r w:rsidR="00F562E5">
        <w:rPr>
          <w:lang w:val="sq-AL"/>
        </w:rPr>
        <w:t>m</w:t>
      </w:r>
      <w:r w:rsidR="00F562E5">
        <w:rPr>
          <w:lang w:val="sq-AL"/>
        </w:rPr>
        <w:tab/>
      </w:r>
      <w:r w:rsidR="00F562E5">
        <w:rPr>
          <w:lang w:val="sq-AL"/>
        </w:rPr>
        <w:tab/>
      </w:r>
      <w:r w:rsidR="00F562E5">
        <w:rPr>
          <w:lang w:val="sq-AL"/>
        </w:rPr>
        <w:tab/>
      </w:r>
      <w:r w:rsidR="00F562E5">
        <w:rPr>
          <w:lang w:val="sq-AL"/>
        </w:rPr>
        <w:tab/>
      </w:r>
      <w:r w:rsidR="002E4B8A" w:rsidRPr="007542C3">
        <w:rPr>
          <w:lang w:val="sq-AL"/>
        </w:rPr>
        <w:t>të paktën 1.25 m,</w:t>
      </w:r>
    </w:p>
    <w:p w:rsidR="002E4B8A" w:rsidRPr="007542C3" w:rsidRDefault="008A07E2" w:rsidP="002E4B8A">
      <w:pPr>
        <w:pStyle w:val="Paragrafi"/>
        <w:rPr>
          <w:lang w:val="sq-AL"/>
        </w:rPr>
      </w:pPr>
      <w:r w:rsidRPr="007542C3">
        <w:rPr>
          <w:lang w:val="sq-AL"/>
        </w:rPr>
        <w:t>-</w:t>
      </w:r>
      <w:r w:rsidR="002E4B8A" w:rsidRPr="007542C3">
        <w:rPr>
          <w:lang w:val="sq-AL"/>
        </w:rPr>
        <w:t xml:space="preserve"> &gt;120 m deri 150 m</w:t>
      </w:r>
      <w:r w:rsidR="00F562E5">
        <w:rPr>
          <w:lang w:val="sq-AL"/>
        </w:rPr>
        <w:tab/>
      </w:r>
      <w:r w:rsidR="00F562E5">
        <w:rPr>
          <w:lang w:val="sq-AL"/>
        </w:rPr>
        <w:tab/>
      </w:r>
      <w:r w:rsidR="00F562E5">
        <w:rPr>
          <w:lang w:val="sq-AL"/>
        </w:rPr>
        <w:tab/>
      </w:r>
      <w:r w:rsidR="00F562E5">
        <w:rPr>
          <w:lang w:val="sq-AL"/>
        </w:rPr>
        <w:tab/>
      </w:r>
      <w:r w:rsidR="002E4B8A" w:rsidRPr="007542C3">
        <w:rPr>
          <w:lang w:val="sq-AL"/>
        </w:rPr>
        <w:t>të paktën 1.50 m</w:t>
      </w:r>
    </w:p>
    <w:p w:rsidR="002E4B8A" w:rsidRPr="007542C3" w:rsidRDefault="002E4B8A" w:rsidP="002E4B8A">
      <w:pPr>
        <w:pStyle w:val="Paragrafi"/>
        <w:rPr>
          <w:lang w:val="sq-AL"/>
        </w:rPr>
      </w:pPr>
      <w:r w:rsidRPr="007542C3">
        <w:rPr>
          <w:lang w:val="sq-AL"/>
        </w:rPr>
        <w:t>Shinat duhet të dalin:</w:t>
      </w:r>
    </w:p>
    <w:p w:rsidR="002E4B8A" w:rsidRPr="007542C3" w:rsidRDefault="002E4B8A" w:rsidP="002E4B8A">
      <w:pPr>
        <w:pStyle w:val="Paragrafi"/>
        <w:rPr>
          <w:lang w:val="sq-AL"/>
        </w:rPr>
      </w:pPr>
      <w:r w:rsidRPr="007542C3">
        <w:rPr>
          <w:lang w:val="sq-AL"/>
        </w:rPr>
        <w:t>5</w:t>
      </w:r>
      <w:r w:rsidR="008A07E2" w:rsidRPr="007542C3">
        <w:rPr>
          <w:lang w:val="sq-AL"/>
        </w:rPr>
        <w:t xml:space="preserve">. </w:t>
      </w:r>
      <w:r w:rsidRPr="007542C3">
        <w:rPr>
          <w:lang w:val="sq-AL"/>
        </w:rPr>
        <w:t>Përtej takove dhe bylyk midis 1.5 deri 3 m</w:t>
      </w:r>
    </w:p>
    <w:p w:rsidR="002E4B8A" w:rsidRPr="007542C3" w:rsidRDefault="002E4B8A" w:rsidP="002E4B8A">
      <w:pPr>
        <w:pStyle w:val="Paragrafi"/>
        <w:rPr>
          <w:lang w:val="sq-AL"/>
        </w:rPr>
      </w:pPr>
      <w:r w:rsidRPr="007542C3">
        <w:rPr>
          <w:lang w:val="sq-AL"/>
        </w:rPr>
        <w:t>6</w:t>
      </w:r>
      <w:r w:rsidR="008A07E2" w:rsidRPr="007542C3">
        <w:rPr>
          <w:lang w:val="sq-AL"/>
        </w:rPr>
        <w:t xml:space="preserve">. </w:t>
      </w:r>
      <w:r w:rsidRPr="007542C3">
        <w:rPr>
          <w:lang w:val="sq-AL"/>
        </w:rPr>
        <w:t xml:space="preserve">Përtej </w:t>
      </w:r>
      <w:r w:rsidR="002779D1" w:rsidRPr="007542C3">
        <w:rPr>
          <w:lang w:val="sq-AL"/>
        </w:rPr>
        <w:t>krahëve</w:t>
      </w:r>
      <w:r w:rsidRPr="007542C3">
        <w:rPr>
          <w:lang w:val="sq-AL"/>
        </w:rPr>
        <w:t xml:space="preserve"> fundor të pajisur  me pajisje plotësuese në distancën midis 1.5 deri 3 m(nëse </w:t>
      </w:r>
      <w:r w:rsidR="002779D1" w:rsidRPr="007542C3">
        <w:rPr>
          <w:lang w:val="sq-AL"/>
        </w:rPr>
        <w:t>ndonjë</w:t>
      </w:r>
      <w:r w:rsidRPr="007542C3">
        <w:rPr>
          <w:lang w:val="sq-AL"/>
        </w:rPr>
        <w:t xml:space="preserve"> krah në vazhdim ekziston dhe nuk del nevoja e përdorimit, ai duhet të </w:t>
      </w:r>
      <w:r w:rsidR="002F3A95" w:rsidRPr="007542C3">
        <w:rPr>
          <w:lang w:val="sq-AL"/>
        </w:rPr>
        <w:t>ulët</w:t>
      </w:r>
      <w:r w:rsidRPr="007542C3">
        <w:rPr>
          <w:lang w:val="sq-AL"/>
        </w:rPr>
        <w:t>)</w:t>
      </w:r>
    </w:p>
    <w:p w:rsidR="002E4B8A" w:rsidRPr="007542C3" w:rsidRDefault="002E4B8A" w:rsidP="002E4B8A">
      <w:pPr>
        <w:pStyle w:val="Paragrafi"/>
        <w:rPr>
          <w:lang w:val="sq-AL"/>
        </w:rPr>
      </w:pPr>
      <w:r w:rsidRPr="007542C3">
        <w:rPr>
          <w:lang w:val="sq-AL"/>
        </w:rPr>
        <w:t xml:space="preserve">Takot duhet të </w:t>
      </w:r>
      <w:r w:rsidR="00D463B0" w:rsidRPr="007542C3">
        <w:rPr>
          <w:lang w:val="sq-AL"/>
        </w:rPr>
        <w:t>përgatiten</w:t>
      </w:r>
      <w:r w:rsidRPr="007542C3">
        <w:rPr>
          <w:lang w:val="sq-AL"/>
        </w:rPr>
        <w:t xml:space="preserve"> nga dru i shëndetshëm dhe</w:t>
      </w:r>
    </w:p>
    <w:p w:rsidR="002E4B8A" w:rsidRPr="007542C3" w:rsidRDefault="002E4B8A" w:rsidP="002E4B8A">
      <w:pPr>
        <w:pStyle w:val="Paragrafi"/>
        <w:rPr>
          <w:lang w:val="sq-AL"/>
        </w:rPr>
      </w:pPr>
      <w:r w:rsidRPr="007542C3">
        <w:rPr>
          <w:lang w:val="sq-AL"/>
        </w:rPr>
        <w:t>7</w:t>
      </w:r>
      <w:r w:rsidR="008A07E2" w:rsidRPr="007542C3">
        <w:rPr>
          <w:lang w:val="sq-AL"/>
        </w:rPr>
        <w:t>.</w:t>
      </w:r>
      <w:r w:rsidRPr="007542C3">
        <w:rPr>
          <w:lang w:val="sq-AL"/>
        </w:rPr>
        <w:t xml:space="preserve"> Të jenë prej një cope dhe gjatësi sa </w:t>
      </w:r>
      <w:r w:rsidR="00EF32F7" w:rsidRPr="007542C3">
        <w:rPr>
          <w:lang w:val="sq-AL"/>
        </w:rPr>
        <w:t>gjerë</w:t>
      </w:r>
      <w:r w:rsidRPr="007542C3">
        <w:rPr>
          <w:lang w:val="sq-AL"/>
        </w:rPr>
        <w:t>sia e vagonit dhe</w:t>
      </w:r>
    </w:p>
    <w:p w:rsidR="002E4B8A" w:rsidRPr="007542C3" w:rsidRDefault="002E4B8A" w:rsidP="002E4B8A">
      <w:pPr>
        <w:pStyle w:val="Paragrafi"/>
        <w:rPr>
          <w:lang w:val="sq-AL"/>
        </w:rPr>
      </w:pPr>
      <w:r w:rsidRPr="007542C3">
        <w:rPr>
          <w:lang w:val="sq-AL"/>
        </w:rPr>
        <w:t xml:space="preserve">- Seksioni tërthor të jetë afërsisht 15 x 18 cm për takot e dyshemesë, dhe afërsisht 8 x 15 për takot midis </w:t>
      </w:r>
      <w:r w:rsidR="008E2DB7" w:rsidRPr="007542C3">
        <w:rPr>
          <w:lang w:val="sq-AL"/>
        </w:rPr>
        <w:t>rresht</w:t>
      </w:r>
      <w:r w:rsidRPr="007542C3">
        <w:rPr>
          <w:lang w:val="sq-AL"/>
        </w:rPr>
        <w:t>ave me</w:t>
      </w:r>
    </w:p>
    <w:p w:rsidR="002E4B8A" w:rsidRPr="007542C3" w:rsidRDefault="002E4B8A" w:rsidP="002E4B8A">
      <w:pPr>
        <w:pStyle w:val="Paragrafi"/>
        <w:rPr>
          <w:lang w:val="sq-AL"/>
        </w:rPr>
      </w:pPr>
      <w:r w:rsidRPr="007542C3">
        <w:rPr>
          <w:lang w:val="sq-AL"/>
        </w:rPr>
        <w:t xml:space="preserve">- 4 tako për gjithë </w:t>
      </w:r>
      <w:r w:rsidR="006A0BF0" w:rsidRPr="007542C3">
        <w:rPr>
          <w:lang w:val="sq-AL"/>
        </w:rPr>
        <w:t>gjatësinë</w:t>
      </w:r>
      <w:r w:rsidRPr="007542C3">
        <w:rPr>
          <w:lang w:val="sq-AL"/>
        </w:rPr>
        <w:t xml:space="preserve"> e vagonit, përfshirë 2 në afërsi të </w:t>
      </w:r>
      <w:r w:rsidR="00400451" w:rsidRPr="007542C3">
        <w:rPr>
          <w:lang w:val="sq-AL"/>
        </w:rPr>
        <w:t>qend</w:t>
      </w:r>
      <w:r w:rsidRPr="007542C3">
        <w:rPr>
          <w:lang w:val="sq-AL"/>
        </w:rPr>
        <w:t>rës së karretës, të bara</w:t>
      </w:r>
      <w:r w:rsidR="00D463B0" w:rsidRPr="007542C3">
        <w:rPr>
          <w:lang w:val="sq-AL"/>
        </w:rPr>
        <w:t>s</w:t>
      </w:r>
      <w:r w:rsidRPr="007542C3">
        <w:rPr>
          <w:lang w:val="sq-AL"/>
        </w:rPr>
        <w:t>larguara nga krahët dhe</w:t>
      </w:r>
    </w:p>
    <w:p w:rsidR="002E4B8A" w:rsidRPr="007542C3" w:rsidRDefault="002E4B8A" w:rsidP="002E4B8A">
      <w:pPr>
        <w:pStyle w:val="Paragrafi"/>
        <w:rPr>
          <w:lang w:val="sq-AL"/>
        </w:rPr>
      </w:pPr>
      <w:r w:rsidRPr="007542C3">
        <w:rPr>
          <w:lang w:val="sq-AL"/>
        </w:rPr>
        <w:t>- Sipërfaqja mbështetëse të jetë e grasatuar.</w:t>
      </w:r>
    </w:p>
    <w:p w:rsidR="002E4B8A" w:rsidRPr="007542C3" w:rsidRDefault="002E4B8A" w:rsidP="002E4B8A">
      <w:pPr>
        <w:pStyle w:val="Paragrafi"/>
        <w:rPr>
          <w:lang w:val="sq-AL"/>
        </w:rPr>
      </w:pPr>
      <w:r w:rsidRPr="007542C3">
        <w:rPr>
          <w:lang w:val="sq-AL"/>
        </w:rPr>
        <w:t>Ngarkesa për vagon maksimumi 85% i limitit të përcaktuar për rastin konkret</w:t>
      </w:r>
    </w:p>
    <w:p w:rsidR="002E4B8A" w:rsidRPr="007542C3" w:rsidRDefault="00E60753" w:rsidP="002E4B8A">
      <w:pPr>
        <w:pStyle w:val="Paragrafi"/>
        <w:rPr>
          <w:lang w:val="sq-AL"/>
        </w:rPr>
      </w:pPr>
      <w:r w:rsidRPr="00E60753">
        <w:rPr>
          <w:lang w:val="sq-AL"/>
        </w:rPr>
        <w:pict>
          <v:shape id="_x0000_s1554" type="#_x0000_t75" style="position:absolute;left:0;text-align:left;margin-left:19.9pt;margin-top:-.2pt;width:419.55pt;height:149.3pt;z-index:-251577344">
            <v:imagedata r:id="rId175" o:title=""/>
          </v:shape>
          <o:OLEObject Type="Embed" ProgID="CorelPHOTOPAINT.Image.13" ShapeID="_x0000_s1554" DrawAspect="Content" ObjectID="_1376986695" r:id="rId176"/>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1464A4" w:rsidRPr="007542C3" w:rsidRDefault="001464A4" w:rsidP="002E4B8A">
      <w:pPr>
        <w:pStyle w:val="Paragrafi"/>
        <w:rPr>
          <w:lang w:val="sq-AL"/>
        </w:rPr>
      </w:pPr>
    </w:p>
    <w:p w:rsidR="001464A4" w:rsidRPr="007542C3" w:rsidRDefault="001464A4" w:rsidP="002E4B8A">
      <w:pPr>
        <w:pStyle w:val="Paragrafi"/>
        <w:rPr>
          <w:lang w:val="sq-AL"/>
        </w:rPr>
      </w:pPr>
    </w:p>
    <w:p w:rsidR="001464A4" w:rsidRPr="007542C3" w:rsidRDefault="001464A4" w:rsidP="002E4B8A">
      <w:pPr>
        <w:pStyle w:val="Paragrafi"/>
        <w:rPr>
          <w:lang w:val="sq-AL"/>
        </w:rPr>
      </w:pPr>
    </w:p>
    <w:p w:rsidR="00387FF5" w:rsidRPr="007542C3" w:rsidRDefault="00387FF5"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Shinat duhet të sigurohen:</w:t>
      </w:r>
    </w:p>
    <w:p w:rsidR="002E4B8A" w:rsidRPr="007542C3" w:rsidRDefault="002E4B8A" w:rsidP="002E4B8A">
      <w:pPr>
        <w:pStyle w:val="Paragrafi"/>
        <w:rPr>
          <w:lang w:val="sq-AL"/>
        </w:rPr>
      </w:pPr>
      <w:r w:rsidRPr="007542C3">
        <w:rPr>
          <w:lang w:val="sq-AL"/>
        </w:rPr>
        <w:t>8</w:t>
      </w:r>
      <w:r w:rsidR="008A07E2" w:rsidRPr="007542C3">
        <w:rPr>
          <w:lang w:val="sq-AL"/>
        </w:rPr>
        <w:t>.</w:t>
      </w:r>
      <w:r w:rsidRPr="007542C3">
        <w:rPr>
          <w:lang w:val="sq-AL"/>
        </w:rPr>
        <w:t xml:space="preserve"> Në drejtimin anësor nëpërmjet krahëve (të gjithë krahët në zonën e ngarkesës duhet të jenë të ngritur)</w:t>
      </w:r>
      <w:r w:rsidR="003331B1" w:rsidRPr="007542C3">
        <w:rPr>
          <w:lang w:val="sq-AL"/>
        </w:rPr>
        <w:t>.</w:t>
      </w:r>
    </w:p>
    <w:p w:rsidR="002E4B8A" w:rsidRPr="007542C3" w:rsidRDefault="002E4B8A" w:rsidP="002E4B8A">
      <w:pPr>
        <w:pStyle w:val="Paragrafi"/>
        <w:rPr>
          <w:lang w:val="sq-AL"/>
        </w:rPr>
      </w:pPr>
      <w:r w:rsidRPr="007542C3">
        <w:rPr>
          <w:lang w:val="sq-AL"/>
        </w:rPr>
        <w:t>9</w:t>
      </w:r>
      <w:r w:rsidR="008A07E2" w:rsidRPr="007542C3">
        <w:rPr>
          <w:lang w:val="sq-AL"/>
        </w:rPr>
        <w:t>.</w:t>
      </w:r>
      <w:r w:rsidRPr="007542C3">
        <w:rPr>
          <w:lang w:val="sq-AL"/>
        </w:rPr>
        <w:t xml:space="preserve"> Nëpërmjet pajisjeve plotësuese, të </w:t>
      </w:r>
      <w:r w:rsidR="003331B1" w:rsidRPr="007542C3">
        <w:rPr>
          <w:lang w:val="sq-AL"/>
        </w:rPr>
        <w:t>përgatitura</w:t>
      </w:r>
      <w:r w:rsidRPr="007542C3">
        <w:rPr>
          <w:lang w:val="sq-AL"/>
        </w:rPr>
        <w:t xml:space="preserve"> nga profile çeliku, të vendosura në krahët e </w:t>
      </w:r>
      <w:r w:rsidR="002F2914" w:rsidRPr="007542C3">
        <w:rPr>
          <w:lang w:val="sq-AL"/>
        </w:rPr>
        <w:t>vagonë</w:t>
      </w:r>
      <w:r w:rsidRPr="007542C3">
        <w:rPr>
          <w:lang w:val="sq-AL"/>
        </w:rPr>
        <w:t>ve fundor</w:t>
      </w:r>
      <w:r w:rsidR="002779D1" w:rsidRPr="007542C3">
        <w:rPr>
          <w:rFonts w:ascii="Times New Roman" w:hAnsi="Times New Roman"/>
          <w:lang w:val="sq-AL"/>
        </w:rPr>
        <w:t>ë</w:t>
      </w:r>
      <w:r w:rsidRPr="007542C3">
        <w:rPr>
          <w:lang w:val="sq-AL"/>
        </w:rPr>
        <w:t xml:space="preserve"> e të ndërmjetëm në një distancë afërsisht 40 m. Kjo pajisje duhet t</w:t>
      </w:r>
      <w:r w:rsidR="00983900" w:rsidRPr="007542C3">
        <w:rPr>
          <w:lang w:val="sq-AL"/>
        </w:rPr>
        <w:t>’</w:t>
      </w:r>
      <w:r w:rsidRPr="007542C3">
        <w:rPr>
          <w:lang w:val="sq-AL"/>
        </w:rPr>
        <w:t>i përshtatet seksionit tërthor t</w:t>
      </w:r>
      <w:r w:rsidR="008A07E2" w:rsidRPr="007542C3">
        <w:rPr>
          <w:rFonts w:ascii="Times New Roman" w:hAnsi="Times New Roman"/>
          <w:lang w:val="sq-AL"/>
        </w:rPr>
        <w:t>ë</w:t>
      </w:r>
      <w:r w:rsidRPr="007542C3">
        <w:rPr>
          <w:lang w:val="sq-AL"/>
        </w:rPr>
        <w:t xml:space="preserve"> krahut të vagonit, të montohet e fiksuar e siguruar</w:t>
      </w:r>
      <w:r w:rsidR="008A07E2"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10</w:t>
      </w:r>
      <w:r w:rsidR="008A07E2" w:rsidRPr="007542C3">
        <w:rPr>
          <w:lang w:val="sq-AL"/>
        </w:rPr>
        <w:t>.</w:t>
      </w:r>
      <w:r w:rsidRPr="007542C3">
        <w:rPr>
          <w:lang w:val="sq-AL"/>
        </w:rPr>
        <w:t xml:space="preserve"> Krahët e vagonit të pajisur me ketë pajisje, lidhen në pjesën e sipërme (krahët përballë  njëri</w:t>
      </w:r>
      <w:r w:rsidR="008A07E2" w:rsidRPr="007542C3">
        <w:rPr>
          <w:lang w:val="sq-AL"/>
        </w:rPr>
        <w:t>-</w:t>
      </w:r>
      <w:r w:rsidRPr="007542C3">
        <w:rPr>
          <w:lang w:val="sq-AL"/>
        </w:rPr>
        <w:t>tjetrit) me tel të dubluar me diametër 8 mm.</w:t>
      </w:r>
    </w:p>
    <w:p w:rsidR="00F562E5" w:rsidRDefault="00F562E5" w:rsidP="002E4B8A">
      <w:pPr>
        <w:pStyle w:val="Paragrafi"/>
        <w:rPr>
          <w:lang w:val="sq-AL"/>
        </w:rPr>
      </w:pPr>
    </w:p>
    <w:p w:rsidR="002E4B8A" w:rsidRPr="007542C3" w:rsidRDefault="002E4B8A" w:rsidP="002E4B8A">
      <w:pPr>
        <w:pStyle w:val="Paragrafi"/>
        <w:rPr>
          <w:lang w:val="sq-AL"/>
        </w:rPr>
      </w:pPr>
      <w:r w:rsidRPr="007542C3">
        <w:rPr>
          <w:lang w:val="sq-AL"/>
        </w:rPr>
        <w:t>Takot (dërrasat) e shtrira në dysheme duhet të gozhdohen në vend.</w:t>
      </w:r>
    </w:p>
    <w:p w:rsidR="002E4B8A" w:rsidRPr="007542C3" w:rsidRDefault="002E4B8A" w:rsidP="002E4B8A">
      <w:pPr>
        <w:pStyle w:val="Paragrafi"/>
        <w:rPr>
          <w:lang w:val="sq-AL"/>
        </w:rPr>
      </w:pPr>
      <w:r w:rsidRPr="007542C3">
        <w:rPr>
          <w:lang w:val="sq-AL"/>
        </w:rPr>
        <w:t>11</w:t>
      </w:r>
      <w:r w:rsidR="008A07E2" w:rsidRPr="007542C3">
        <w:rPr>
          <w:lang w:val="sq-AL"/>
        </w:rPr>
        <w:t>.</w:t>
      </w:r>
      <w:r w:rsidRPr="007542C3">
        <w:rPr>
          <w:lang w:val="sq-AL"/>
        </w:rPr>
        <w:t xml:space="preserve"> Lëvizjet anësore në pjesën fundore të dërrasave duhet të kufizohen </w:t>
      </w:r>
      <w:r w:rsidR="003331B1" w:rsidRPr="007542C3">
        <w:rPr>
          <w:lang w:val="sq-AL"/>
        </w:rPr>
        <w:t>nëpërmjet</w:t>
      </w:r>
      <w:r w:rsidRPr="007542C3">
        <w:rPr>
          <w:lang w:val="sq-AL"/>
        </w:rPr>
        <w:t xml:space="preserve"> takove prej </w:t>
      </w:r>
      <w:r w:rsidR="002779D1" w:rsidRPr="007542C3">
        <w:rPr>
          <w:lang w:val="sq-AL"/>
        </w:rPr>
        <w:t>kompensate</w:t>
      </w:r>
      <w:r w:rsidRPr="007542C3">
        <w:rPr>
          <w:lang w:val="sq-AL"/>
        </w:rPr>
        <w:t xml:space="preserve"> ose prej morsetave metalike me lartësi 5 cm të fiksuara në fund të dërrasës (nëpërmjet bulonave shtrëngues). Distanca midis këtyre takove dhe shinave është 5</w:t>
      </w:r>
      <w:r w:rsidR="008A07E2" w:rsidRPr="007542C3">
        <w:rPr>
          <w:lang w:val="sq-AL"/>
        </w:rPr>
        <w:t>-</w:t>
      </w:r>
      <w:r w:rsidRPr="007542C3">
        <w:rPr>
          <w:lang w:val="sq-AL"/>
        </w:rPr>
        <w:t>8 cm</w:t>
      </w:r>
      <w:r w:rsidR="008A07E2" w:rsidRPr="007542C3">
        <w:rPr>
          <w:lang w:val="sq-AL"/>
        </w:rPr>
        <w:t>.</w:t>
      </w:r>
    </w:p>
    <w:p w:rsidR="002E4B8A" w:rsidRPr="007542C3" w:rsidRDefault="002E4B8A" w:rsidP="002E4B8A">
      <w:pPr>
        <w:pStyle w:val="Paragrafi"/>
        <w:rPr>
          <w:lang w:val="sq-AL"/>
        </w:rPr>
      </w:pPr>
      <w:r w:rsidRPr="007542C3">
        <w:rPr>
          <w:lang w:val="sq-AL"/>
        </w:rPr>
        <w:t xml:space="preserve">Nëse </w:t>
      </w:r>
      <w:r w:rsidR="008E2DB7" w:rsidRPr="007542C3">
        <w:rPr>
          <w:lang w:val="sq-AL"/>
        </w:rPr>
        <w:t>rresht</w:t>
      </w:r>
      <w:r w:rsidRPr="007542C3">
        <w:rPr>
          <w:lang w:val="sq-AL"/>
        </w:rPr>
        <w:t>i i sipërm nuk është i plotësuar</w:t>
      </w:r>
      <w:r w:rsidR="00CF368C" w:rsidRPr="007542C3">
        <w:rPr>
          <w:lang w:val="sq-AL"/>
        </w:rPr>
        <w:t>.</w:t>
      </w:r>
    </w:p>
    <w:p w:rsidR="002E4B8A" w:rsidRPr="007542C3" w:rsidRDefault="002E4B8A" w:rsidP="002E4B8A">
      <w:pPr>
        <w:pStyle w:val="Paragrafi"/>
        <w:rPr>
          <w:lang w:val="sq-AL"/>
        </w:rPr>
      </w:pPr>
      <w:r w:rsidRPr="007542C3">
        <w:rPr>
          <w:lang w:val="sq-AL"/>
        </w:rPr>
        <w:t>12</w:t>
      </w:r>
      <w:r w:rsidR="008A07E2" w:rsidRPr="007542C3">
        <w:rPr>
          <w:lang w:val="sq-AL"/>
        </w:rPr>
        <w:t>.</w:t>
      </w:r>
      <w:r w:rsidRPr="007542C3">
        <w:rPr>
          <w:lang w:val="sq-AL"/>
        </w:rPr>
        <w:t xml:space="preserve"> </w:t>
      </w:r>
      <w:r w:rsidR="008E2DB7" w:rsidRPr="007542C3">
        <w:rPr>
          <w:lang w:val="sq-AL"/>
        </w:rPr>
        <w:t>Hapësir</w:t>
      </w:r>
      <w:r w:rsidRPr="007542C3">
        <w:rPr>
          <w:lang w:val="sq-AL"/>
        </w:rPr>
        <w:t xml:space="preserve">a (distanca) që ngelet bosh në drejtimin tërthor, </w:t>
      </w:r>
      <w:r w:rsidR="003331B1" w:rsidRPr="007542C3">
        <w:rPr>
          <w:lang w:val="sq-AL"/>
        </w:rPr>
        <w:t>plotësohet</w:t>
      </w:r>
      <w:r w:rsidRPr="007542C3">
        <w:rPr>
          <w:lang w:val="sq-AL"/>
        </w:rPr>
        <w:t xml:space="preserve"> në të gjithë gjatësinë e vagonit me tako dërrase të fiksuar me vida</w:t>
      </w:r>
      <w:r w:rsidR="00CF368C"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 xml:space="preserve">- </w:t>
      </w:r>
      <w:r w:rsidR="008E2DB7" w:rsidRPr="007542C3">
        <w:rPr>
          <w:lang w:val="sq-AL"/>
        </w:rPr>
        <w:t>rresht</w:t>
      </w:r>
      <w:r w:rsidRPr="007542C3">
        <w:rPr>
          <w:lang w:val="sq-AL"/>
        </w:rPr>
        <w:t xml:space="preserve">i i sipërm duhet të lidhet në </w:t>
      </w:r>
      <w:r w:rsidR="00400451" w:rsidRPr="007542C3">
        <w:rPr>
          <w:lang w:val="sq-AL"/>
        </w:rPr>
        <w:t>qend</w:t>
      </w:r>
      <w:r w:rsidRPr="007542C3">
        <w:rPr>
          <w:lang w:val="sq-AL"/>
        </w:rPr>
        <w:t>ër me tel çeliku (2 her</w:t>
      </w:r>
      <w:r w:rsidR="0011688D" w:rsidRPr="007542C3">
        <w:rPr>
          <w:rFonts w:ascii="Times New Roman" w:hAnsi="Times New Roman"/>
          <w:lang w:val="sq-AL"/>
        </w:rPr>
        <w:t>ë</w:t>
      </w:r>
      <w:r w:rsidRPr="007542C3">
        <w:rPr>
          <w:lang w:val="sq-AL"/>
        </w:rPr>
        <w:t>) me diametër 5 mm</w:t>
      </w:r>
      <w:r w:rsidR="007476CB"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w:t>
      </w:r>
      <w:r w:rsidR="003331B1" w:rsidRPr="007542C3">
        <w:rPr>
          <w:lang w:val="sq-AL"/>
        </w:rPr>
        <w:t>ngarkesës</w:t>
      </w:r>
      <w:r w:rsidRPr="007542C3">
        <w:rPr>
          <w:lang w:val="sq-AL"/>
        </w:rPr>
        <w:t>: shih nenin 2</w:t>
      </w:r>
      <w:r w:rsidR="005A42B8" w:rsidRPr="007542C3">
        <w:rPr>
          <w:lang w:val="sq-AL"/>
        </w:rPr>
        <w:t>.</w:t>
      </w:r>
    </w:p>
    <w:p w:rsidR="002E4B8A" w:rsidRPr="007542C3" w:rsidRDefault="002E4B8A" w:rsidP="002E4B8A">
      <w:pPr>
        <w:pStyle w:val="Paragrafi"/>
        <w:rPr>
          <w:lang w:val="sq-AL"/>
        </w:rPr>
      </w:pPr>
      <w:r w:rsidRPr="007542C3">
        <w:rPr>
          <w:lang w:val="sq-AL"/>
        </w:rPr>
        <w:t>Ngarkesa e vagonit</w:t>
      </w:r>
      <w:r w:rsidR="0088554F" w:rsidRPr="007542C3">
        <w:rPr>
          <w:lang w:val="sq-AL"/>
        </w:rPr>
        <w:t xml:space="preserve"> për </w:t>
      </w:r>
      <w:r w:rsidRPr="007542C3">
        <w:rPr>
          <w:lang w:val="sq-AL"/>
        </w:rPr>
        <w:t>BDZ, EËS, GySEV, FS, HZ, JZ, OBB, PKP, RENFE, GC (SJ), SNCB, SNCF, SZ dhe TCDD; ngarkes</w:t>
      </w:r>
      <w:r w:rsidR="005A42B8" w:rsidRPr="007542C3">
        <w:rPr>
          <w:rFonts w:ascii="Times New Roman" w:hAnsi="Times New Roman"/>
          <w:lang w:val="sq-AL"/>
        </w:rPr>
        <w:t>ë</w:t>
      </w:r>
      <w:r w:rsidRPr="007542C3">
        <w:rPr>
          <w:lang w:val="sq-AL"/>
        </w:rPr>
        <w:t xml:space="preserve"> normale</w:t>
      </w:r>
      <w:r w:rsidR="0088554F" w:rsidRPr="007542C3">
        <w:rPr>
          <w:lang w:val="sq-AL"/>
        </w:rPr>
        <w:t xml:space="preserve"> për </w:t>
      </w:r>
      <w:r w:rsidRPr="007542C3">
        <w:rPr>
          <w:lang w:val="sq-AL"/>
        </w:rPr>
        <w:t>tren bllok</w:t>
      </w:r>
      <w:r w:rsidR="0088554F" w:rsidRPr="007542C3">
        <w:rPr>
          <w:lang w:val="sq-AL"/>
        </w:rPr>
        <w:t xml:space="preserve"> për </w:t>
      </w:r>
      <w:r w:rsidR="003331B1" w:rsidRPr="007542C3">
        <w:rPr>
          <w:lang w:val="sq-AL"/>
        </w:rPr>
        <w:t>anëtar</w:t>
      </w:r>
      <w:r w:rsidR="003331B1" w:rsidRPr="007542C3">
        <w:rPr>
          <w:rFonts w:ascii="Times New Roman" w:hAnsi="Times New Roman"/>
          <w:lang w:val="sq-AL"/>
        </w:rPr>
        <w:t>ë</w:t>
      </w:r>
      <w:r w:rsidR="003331B1" w:rsidRPr="007542C3">
        <w:rPr>
          <w:lang w:val="sq-AL"/>
        </w:rPr>
        <w:t>t</w:t>
      </w:r>
      <w:r w:rsidRPr="007542C3">
        <w:rPr>
          <w:lang w:val="sq-AL"/>
        </w:rPr>
        <w:t xml:space="preserve"> e tjer</w:t>
      </w:r>
      <w:r w:rsidR="005A42B8" w:rsidRPr="007542C3">
        <w:rPr>
          <w:rFonts w:ascii="Times New Roman" w:hAnsi="Times New Roman"/>
          <w:lang w:val="sq-AL"/>
        </w:rPr>
        <w:t>ë</w:t>
      </w:r>
      <w:r w:rsidR="005A42B8" w:rsidRPr="007542C3">
        <w:rPr>
          <w:lang w:val="sq-AL"/>
        </w:rPr>
        <w:t>.</w:t>
      </w:r>
    </w:p>
    <w:p w:rsidR="002E4B8A" w:rsidRPr="007542C3" w:rsidRDefault="002E4B8A" w:rsidP="002E4B8A">
      <w:pPr>
        <w:pStyle w:val="Paragrafi"/>
        <w:rPr>
          <w:lang w:val="sq-AL"/>
        </w:rPr>
      </w:pPr>
    </w:p>
    <w:p w:rsidR="002E4B8A" w:rsidRPr="007542C3" w:rsidRDefault="002E4B8A" w:rsidP="00F562E5">
      <w:pPr>
        <w:pStyle w:val="NeniNr"/>
      </w:pPr>
      <w:r w:rsidRPr="007542C3">
        <w:t>Neni 31</w:t>
      </w:r>
    </w:p>
    <w:p w:rsidR="001464A4" w:rsidRPr="007542C3" w:rsidRDefault="002E4B8A" w:rsidP="00F562E5">
      <w:pPr>
        <w:pStyle w:val="NeniTitull"/>
      </w:pPr>
      <w:r w:rsidRPr="007542C3">
        <w:t xml:space="preserve">Pllaka çeliku  </w:t>
      </w:r>
    </w:p>
    <w:p w:rsidR="001464A4" w:rsidRPr="007542C3" w:rsidRDefault="001464A4" w:rsidP="001464A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1464A4" w:rsidRPr="007542C3" w:rsidTr="00CD1173">
        <w:tc>
          <w:tcPr>
            <w:tcW w:w="3798" w:type="dxa"/>
          </w:tcPr>
          <w:p w:rsidR="001464A4" w:rsidRPr="00CD1173" w:rsidRDefault="001464A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1464A4" w:rsidRPr="00CD1173" w:rsidRDefault="001464A4" w:rsidP="00CD1173">
            <w:pPr>
              <w:pStyle w:val="Paragrafi"/>
              <w:ind w:firstLine="0"/>
              <w:rPr>
                <w:lang w:val="sq-AL"/>
              </w:rPr>
            </w:pPr>
            <w:r w:rsidRPr="00CD1173">
              <w:rPr>
                <w:lang w:val="sq-AL"/>
              </w:rPr>
              <w:t>Vagonët me trena bllok dhe transport të kombinuar</w:t>
            </w:r>
          </w:p>
        </w:tc>
      </w:tr>
    </w:tbl>
    <w:p w:rsidR="002E4B8A" w:rsidRPr="007542C3" w:rsidRDefault="002E4B8A" w:rsidP="002E4B8A">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Pllaka çeliku të prodhuara me derdhje, </w:t>
      </w:r>
      <w:r w:rsidR="003331B1" w:rsidRPr="007542C3">
        <w:rPr>
          <w:lang w:val="sq-AL"/>
        </w:rPr>
        <w:t>sipërfaqe</w:t>
      </w:r>
      <w:r w:rsidRPr="007542C3">
        <w:rPr>
          <w:lang w:val="sq-AL"/>
        </w:rPr>
        <w:t xml:space="preserve"> e papërpunuar me seksion katërkëndësh</w:t>
      </w:r>
      <w:r w:rsidR="00387FF5"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me sponda ose krahe dhe me dysheme dërrase (K..., L..., R..., S..., Sa..)</w:t>
      </w:r>
      <w:r w:rsidR="00387FF5"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CC001B" w:rsidRPr="007542C3">
        <w:rPr>
          <w:lang w:val="sq-AL"/>
        </w:rPr>
        <w:t>.</w:t>
      </w:r>
      <w:r w:rsidRPr="007542C3">
        <w:rPr>
          <w:lang w:val="sq-AL"/>
        </w:rPr>
        <w:t xml:space="preserve"> Pllakat ngarkohen direkt në dyshemenë e vagonit, në traversa bylyk ose mbi dërrasa</w:t>
      </w:r>
      <w:r w:rsidR="00387FF5" w:rsidRPr="007542C3">
        <w:rPr>
          <w:lang w:val="sq-AL"/>
        </w:rPr>
        <w:t>.</w:t>
      </w:r>
    </w:p>
    <w:p w:rsidR="002E4B8A" w:rsidRPr="007542C3" w:rsidRDefault="002E4B8A" w:rsidP="002E4B8A">
      <w:pPr>
        <w:pStyle w:val="Paragrafi"/>
        <w:rPr>
          <w:lang w:val="sq-AL"/>
        </w:rPr>
      </w:pPr>
      <w:r w:rsidRPr="007542C3">
        <w:rPr>
          <w:lang w:val="sq-AL"/>
        </w:rPr>
        <w:t xml:space="preserve">- Shpërndarja bëhet në të gjithë </w:t>
      </w:r>
      <w:r w:rsidR="00EF32F7" w:rsidRPr="007542C3">
        <w:rPr>
          <w:lang w:val="sq-AL"/>
        </w:rPr>
        <w:t>gjerë</w:t>
      </w:r>
      <w:r w:rsidRPr="007542C3">
        <w:rPr>
          <w:lang w:val="sq-AL"/>
        </w:rPr>
        <w:t>sinë për sa është e mundur</w:t>
      </w:r>
      <w:r w:rsidR="00CC001B" w:rsidRPr="007542C3">
        <w:rPr>
          <w:lang w:val="sq-AL"/>
        </w:rPr>
        <w:t>;</w:t>
      </w:r>
    </w:p>
    <w:p w:rsidR="002E4B8A" w:rsidRPr="007542C3" w:rsidRDefault="002E4B8A" w:rsidP="002E4B8A">
      <w:pPr>
        <w:pStyle w:val="Paragrafi"/>
        <w:rPr>
          <w:lang w:val="sq-AL"/>
        </w:rPr>
      </w:pPr>
      <w:r w:rsidRPr="007542C3">
        <w:rPr>
          <w:lang w:val="sq-AL"/>
        </w:rPr>
        <w:t xml:space="preserve">- Pllakat e të njëjtës lartësi vendosen njëra mbi tjetrën, sidoqoftë stivat individuale nuk duhet të kenë lartësi më të madhe se </w:t>
      </w:r>
      <w:r w:rsidR="00EF32F7" w:rsidRPr="007542C3">
        <w:rPr>
          <w:lang w:val="sq-AL"/>
        </w:rPr>
        <w:t>gjerë</w:t>
      </w:r>
      <w:r w:rsidRPr="007542C3">
        <w:rPr>
          <w:lang w:val="sq-AL"/>
        </w:rPr>
        <w:t>sia e pllakave</w:t>
      </w:r>
      <w:r w:rsidR="00CC001B" w:rsidRPr="007542C3">
        <w:rPr>
          <w:lang w:val="sq-AL"/>
        </w:rPr>
        <w:t>;</w:t>
      </w:r>
    </w:p>
    <w:p w:rsidR="002E4B8A" w:rsidRPr="007542C3" w:rsidRDefault="002E4B8A" w:rsidP="002E4B8A">
      <w:pPr>
        <w:pStyle w:val="Paragrafi"/>
        <w:rPr>
          <w:lang w:val="sq-AL"/>
        </w:rPr>
      </w:pPr>
      <w:r w:rsidRPr="007542C3">
        <w:rPr>
          <w:lang w:val="sq-AL"/>
        </w:rPr>
        <w:t xml:space="preserve">- Stiva bëhet me 4 </w:t>
      </w:r>
      <w:r w:rsidR="008E2DB7" w:rsidRPr="007542C3">
        <w:rPr>
          <w:lang w:val="sq-AL"/>
        </w:rPr>
        <w:t>rresht</w:t>
      </w:r>
      <w:r w:rsidRPr="007542C3">
        <w:rPr>
          <w:lang w:val="sq-AL"/>
        </w:rPr>
        <w:t>a maksimalisht; në stiv</w:t>
      </w:r>
      <w:r w:rsidR="00CC001B" w:rsidRPr="007542C3">
        <w:rPr>
          <w:rFonts w:ascii="Times New Roman" w:hAnsi="Times New Roman"/>
          <w:lang w:val="sq-AL"/>
        </w:rPr>
        <w:t>ë</w:t>
      </w:r>
      <w:r w:rsidRPr="007542C3">
        <w:rPr>
          <w:lang w:val="sq-AL"/>
        </w:rPr>
        <w:t xml:space="preserve"> midis pllakave vendosen 2 tako, në mënyr</w:t>
      </w:r>
      <w:r w:rsidR="00CC001B" w:rsidRPr="007542C3">
        <w:rPr>
          <w:rFonts w:ascii="Times New Roman" w:hAnsi="Times New Roman"/>
          <w:lang w:val="sq-AL"/>
        </w:rPr>
        <w:t>ë</w:t>
      </w:r>
      <w:r w:rsidRPr="007542C3">
        <w:rPr>
          <w:lang w:val="sq-AL"/>
        </w:rPr>
        <w:t xml:space="preserve"> që pllakat të mos takojnë me njëra</w:t>
      </w:r>
      <w:r w:rsidR="00CC001B" w:rsidRPr="007542C3">
        <w:rPr>
          <w:lang w:val="sq-AL"/>
        </w:rPr>
        <w:t>-</w:t>
      </w:r>
      <w:r w:rsidRPr="007542C3">
        <w:rPr>
          <w:lang w:val="sq-AL"/>
        </w:rPr>
        <w:t>tjetrën</w:t>
      </w:r>
      <w:r w:rsidR="00CC001B" w:rsidRPr="007542C3">
        <w:rPr>
          <w:lang w:val="sq-AL"/>
        </w:rPr>
        <w:t>.</w:t>
      </w:r>
    </w:p>
    <w:p w:rsidR="002E4B8A" w:rsidRPr="007542C3" w:rsidRDefault="002E4B8A" w:rsidP="002E4B8A">
      <w:pPr>
        <w:pStyle w:val="Paragrafi"/>
        <w:rPr>
          <w:lang w:val="sq-AL"/>
        </w:rPr>
      </w:pPr>
      <w:r w:rsidRPr="007542C3">
        <w:rPr>
          <w:lang w:val="sq-AL"/>
        </w:rPr>
        <w:t>2</w:t>
      </w:r>
      <w:r w:rsidR="00CC001B" w:rsidRPr="007542C3">
        <w:rPr>
          <w:lang w:val="sq-AL"/>
        </w:rPr>
        <w:t xml:space="preserve">. </w:t>
      </w:r>
      <w:r w:rsidRPr="007542C3">
        <w:rPr>
          <w:lang w:val="sq-AL"/>
        </w:rPr>
        <w:t>Dërrasat (takot) duhet:</w:t>
      </w:r>
    </w:p>
    <w:p w:rsidR="002E4B8A" w:rsidRPr="007542C3" w:rsidRDefault="002E4B8A" w:rsidP="002E4B8A">
      <w:pPr>
        <w:pStyle w:val="Paragrafi"/>
        <w:rPr>
          <w:lang w:val="sq-AL"/>
        </w:rPr>
      </w:pPr>
      <w:r w:rsidRPr="007542C3">
        <w:rPr>
          <w:lang w:val="sq-AL"/>
        </w:rPr>
        <w:t>- Të jenë prej druri me trashësi minimale 3 cm, me seksion katërkëndësh (</w:t>
      </w:r>
      <w:r w:rsidR="003331B1" w:rsidRPr="007542C3">
        <w:rPr>
          <w:lang w:val="sq-AL"/>
        </w:rPr>
        <w:t>kënddrejtë</w:t>
      </w:r>
      <w:r w:rsidRPr="007542C3">
        <w:rPr>
          <w:lang w:val="sq-AL"/>
        </w:rPr>
        <w:t>) të mbështetura përgjatë faqes së</w:t>
      </w:r>
      <w:r w:rsidR="003331B1" w:rsidRPr="007542C3">
        <w:rPr>
          <w:lang w:val="sq-AL"/>
        </w:rPr>
        <w:t xml:space="preserve"> </w:t>
      </w:r>
      <w:r w:rsidR="00EF32F7" w:rsidRPr="007542C3">
        <w:rPr>
          <w:lang w:val="sq-AL"/>
        </w:rPr>
        <w:t>gjerë</w:t>
      </w:r>
      <w:r w:rsidR="00CC001B"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 Të jenë prej</w:t>
      </w:r>
      <w:r w:rsidR="00CC001B" w:rsidRPr="007542C3">
        <w:rPr>
          <w:lang w:val="sq-AL"/>
        </w:rPr>
        <w:t xml:space="preserve"> një </w:t>
      </w:r>
      <w:r w:rsidRPr="007542C3">
        <w:rPr>
          <w:lang w:val="sq-AL"/>
        </w:rPr>
        <w:t xml:space="preserve">cope ose maksimumi 2 pjesë të shtrira në të gjithë </w:t>
      </w:r>
      <w:r w:rsidR="00EF32F7" w:rsidRPr="007542C3">
        <w:rPr>
          <w:lang w:val="sq-AL"/>
        </w:rPr>
        <w:t>gjerë</w:t>
      </w:r>
      <w:r w:rsidRPr="007542C3">
        <w:rPr>
          <w:lang w:val="sq-AL"/>
        </w:rPr>
        <w:t>sinë e ngarkesës</w:t>
      </w:r>
      <w:r w:rsidR="00CC001B" w:rsidRPr="007542C3">
        <w:rPr>
          <w:lang w:val="sq-AL"/>
        </w:rPr>
        <w:t>;</w:t>
      </w:r>
    </w:p>
    <w:p w:rsidR="002E4B8A" w:rsidRPr="007542C3" w:rsidRDefault="002E4B8A" w:rsidP="002E4B8A">
      <w:pPr>
        <w:pStyle w:val="Paragrafi"/>
        <w:rPr>
          <w:lang w:val="sq-AL"/>
        </w:rPr>
      </w:pPr>
      <w:r w:rsidRPr="007542C3">
        <w:rPr>
          <w:lang w:val="sq-AL"/>
        </w:rPr>
        <w:t>- Të jenë të vendosura në mënyr</w:t>
      </w:r>
      <w:r w:rsidR="00CC001B" w:rsidRPr="007542C3">
        <w:rPr>
          <w:rFonts w:ascii="Times New Roman" w:hAnsi="Times New Roman"/>
          <w:lang w:val="sq-AL"/>
        </w:rPr>
        <w:t>ë</w:t>
      </w:r>
      <w:r w:rsidRPr="007542C3">
        <w:rPr>
          <w:lang w:val="sq-AL"/>
        </w:rPr>
        <w:t xml:space="preserve"> të tillë që pllaka të dalë të paktën 50 cm</w:t>
      </w:r>
      <w:r w:rsidR="00CC001B" w:rsidRPr="007542C3">
        <w:rPr>
          <w:lang w:val="sq-AL"/>
        </w:rPr>
        <w:t>.</w:t>
      </w:r>
      <w:r w:rsidRPr="007542C3">
        <w:rPr>
          <w:lang w:val="sq-AL"/>
        </w:rPr>
        <w:t xml:space="preserve"> </w:t>
      </w:r>
    </w:p>
    <w:p w:rsidR="002E4B8A" w:rsidRPr="007542C3" w:rsidRDefault="00E60753" w:rsidP="002E4B8A">
      <w:pPr>
        <w:pStyle w:val="Paragrafi"/>
        <w:rPr>
          <w:lang w:val="sq-AL"/>
        </w:rPr>
      </w:pPr>
      <w:r w:rsidRPr="00E60753">
        <w:rPr>
          <w:lang w:val="sq-AL"/>
        </w:rPr>
        <w:pict>
          <v:line id="Line 56" o:spid="_x0000_s1456" style="position:absolute;left:0;text-align:left;z-index:251567104;visibility:visible;mso-wrap-distance-left:3.17497mm;mso-wrap-distance-right:3.17497mm" from="206.6pt,11.1pt" to="206.6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0FAIAACoEAAAOAAAAZHJzL2Uyb0RvYy54bWysU02P2jAQvVfqf7Byh3w0s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"/>
        </w:pict>
      </w:r>
      <w:r w:rsidR="002E4B8A" w:rsidRPr="007542C3">
        <w:rPr>
          <w:lang w:val="sq-AL"/>
        </w:rPr>
        <w:t>3</w:t>
      </w:r>
      <w:r w:rsidR="00CC001B" w:rsidRPr="007542C3">
        <w:rPr>
          <w:lang w:val="sq-AL"/>
        </w:rPr>
        <w:t>.</w:t>
      </w:r>
      <w:r w:rsidR="002E4B8A" w:rsidRPr="007542C3">
        <w:rPr>
          <w:lang w:val="sq-AL"/>
        </w:rPr>
        <w:t xml:space="preserve"> Distancat (</w:t>
      </w:r>
      <w:r w:rsidR="008E2DB7" w:rsidRPr="007542C3">
        <w:rPr>
          <w:lang w:val="sq-AL"/>
        </w:rPr>
        <w:t>hapësir</w:t>
      </w:r>
      <w:r w:rsidR="002E4B8A" w:rsidRPr="007542C3">
        <w:rPr>
          <w:lang w:val="sq-AL"/>
        </w:rPr>
        <w:t>at) minimale</w:t>
      </w:r>
      <w:r w:rsidR="002E4B8A" w:rsidRPr="007542C3">
        <w:rPr>
          <w:lang w:val="sq-AL"/>
        </w:rPr>
        <w:tab/>
      </w:r>
    </w:p>
    <w:p w:rsidR="002E4B8A" w:rsidRPr="007542C3" w:rsidRDefault="002E4B8A" w:rsidP="00387FF5">
      <w:pPr>
        <w:pStyle w:val="Paragrafi"/>
        <w:ind w:left="1440"/>
        <w:rPr>
          <w:lang w:val="sq-AL"/>
        </w:rPr>
      </w:pPr>
      <w:r w:rsidRPr="007542C3">
        <w:rPr>
          <w:lang w:val="sq-AL"/>
        </w:rPr>
        <w:t>50 cm                                            0 cm</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55" type="#_x0000_t75" style="position:absolute;left:0;text-align:left;margin-left:43.5pt;margin-top:6.6pt;width:366.95pt;height:171.25pt;z-index:-251576320">
            <v:imagedata r:id="rId177" o:title=""/>
          </v:shape>
          <o:OLEObject Type="Embed" ProgID="CorelPHOTOPAINT.Image.13" ShapeID="_x0000_s1555" DrawAspect="Content" ObjectID="_1376986696" r:id="rId178"/>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1464A4" w:rsidRPr="007542C3" w:rsidRDefault="001464A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4</w:t>
      </w:r>
      <w:r w:rsidR="00CC001B" w:rsidRPr="007542C3">
        <w:rPr>
          <w:lang w:val="sq-AL"/>
        </w:rPr>
        <w:t>.</w:t>
      </w:r>
      <w:r w:rsidRPr="007542C3">
        <w:rPr>
          <w:lang w:val="sq-AL"/>
        </w:rPr>
        <w:t xml:space="preserve"> Nëpërmjet spondave dhe krahëve, lart</w:t>
      </w:r>
      <w:r w:rsidR="00CC001B" w:rsidRPr="007542C3">
        <w:rPr>
          <w:rFonts w:ascii="Times New Roman" w:hAnsi="Times New Roman"/>
          <w:lang w:val="sq-AL"/>
        </w:rPr>
        <w:t>ë</w:t>
      </w:r>
      <w:r w:rsidRPr="007542C3">
        <w:rPr>
          <w:lang w:val="sq-AL"/>
        </w:rPr>
        <w:t>sia minimale efektive: 10 cm</w:t>
      </w:r>
      <w:r w:rsidR="00DC6A1F" w:rsidRPr="007542C3">
        <w:rPr>
          <w:lang w:val="sq-AL"/>
        </w:rPr>
        <w:t>.</w:t>
      </w:r>
    </w:p>
    <w:p w:rsidR="002E4B8A" w:rsidRPr="007542C3" w:rsidRDefault="002E4B8A" w:rsidP="002E4B8A">
      <w:pPr>
        <w:pStyle w:val="Paragrafi"/>
        <w:rPr>
          <w:lang w:val="sq-AL"/>
        </w:rPr>
      </w:pPr>
      <w:r w:rsidRPr="007542C3">
        <w:rPr>
          <w:lang w:val="sq-AL"/>
        </w:rPr>
        <w:t>5</w:t>
      </w:r>
      <w:r w:rsidR="00CC001B" w:rsidRPr="007542C3">
        <w:rPr>
          <w:lang w:val="sq-AL"/>
        </w:rPr>
        <w:t>.</w:t>
      </w:r>
      <w:r w:rsidRPr="007542C3">
        <w:rPr>
          <w:lang w:val="sq-AL"/>
        </w:rPr>
        <w:t xml:space="preserve"> Kur sigurimi bëhet vetëm midis 2 krahëve, pllakat duhet të dalin jashtë krahëve të paktën:</w:t>
      </w:r>
    </w:p>
    <w:p w:rsidR="002E4B8A" w:rsidRPr="007542C3" w:rsidRDefault="00E60753" w:rsidP="001464A4">
      <w:pPr>
        <w:pStyle w:val="Paragrafi"/>
        <w:ind w:left="1440"/>
        <w:rPr>
          <w:lang w:val="sq-AL"/>
        </w:rPr>
      </w:pPr>
      <w:r w:rsidRPr="00E60753">
        <w:rPr>
          <w:lang w:val="sq-AL"/>
        </w:rPr>
        <w:pict>
          <v:line id="Line 57" o:spid="_x0000_s1457" style="position:absolute;left:0;text-align:left;z-index:251568128;visibility:visible;mso-wrap-distance-left:3.17497mm;mso-wrap-distance-right:3.17497mm" from="178.6pt,.55pt" to="178.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"/>
        </w:pict>
      </w:r>
      <w:r w:rsidR="002E4B8A" w:rsidRPr="007542C3">
        <w:rPr>
          <w:lang w:val="sq-AL"/>
        </w:rPr>
        <w:t>50                                    30 cm</w:t>
      </w:r>
    </w:p>
    <w:p w:rsidR="001464A4" w:rsidRPr="007542C3" w:rsidRDefault="001464A4"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 nenin</w:t>
      </w:r>
      <w:r w:rsidR="00CC001B" w:rsidRPr="007542C3">
        <w:rPr>
          <w:lang w:val="sq-AL"/>
        </w:rPr>
        <w:t xml:space="preserve"> </w:t>
      </w:r>
      <w:r w:rsidRPr="007542C3">
        <w:rPr>
          <w:lang w:val="sq-AL"/>
        </w:rPr>
        <w:t>2</w:t>
      </w:r>
      <w:r w:rsidR="00CC001B" w:rsidRPr="007542C3">
        <w:rPr>
          <w:lang w:val="sq-AL"/>
        </w:rPr>
        <w:t>.</w:t>
      </w:r>
    </w:p>
    <w:p w:rsidR="002E4B8A" w:rsidRPr="007542C3" w:rsidRDefault="002E4B8A" w:rsidP="002E4B8A">
      <w:pPr>
        <w:pStyle w:val="Paragrafi"/>
        <w:rPr>
          <w:lang w:val="sq-AL"/>
        </w:rPr>
      </w:pPr>
    </w:p>
    <w:p w:rsidR="002E4B8A" w:rsidRPr="007542C3" w:rsidRDefault="002E4B8A" w:rsidP="00F562E5">
      <w:pPr>
        <w:pStyle w:val="NeniNr"/>
      </w:pPr>
      <w:r w:rsidRPr="007542C3">
        <w:t>Neni 32</w:t>
      </w:r>
    </w:p>
    <w:p w:rsidR="00AC40EB" w:rsidRPr="007542C3" w:rsidRDefault="002E4B8A" w:rsidP="00F562E5">
      <w:pPr>
        <w:pStyle w:val="NeniTitull"/>
      </w:pPr>
      <w:r w:rsidRPr="007542C3">
        <w:t xml:space="preserve">Rrjetat metalike - kafaze </w:t>
      </w:r>
    </w:p>
    <w:p w:rsidR="00AC40EB" w:rsidRPr="007542C3" w:rsidRDefault="00AC40EB" w:rsidP="001464A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C40EB" w:rsidRPr="007542C3" w:rsidTr="00CD1173">
        <w:tc>
          <w:tcPr>
            <w:tcW w:w="3798" w:type="dxa"/>
          </w:tcPr>
          <w:p w:rsidR="00AC40EB" w:rsidRPr="00CD1173" w:rsidRDefault="00AC40E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C40EB" w:rsidRPr="00CD1173" w:rsidRDefault="00AC40EB" w:rsidP="00CD1173">
            <w:pPr>
              <w:pStyle w:val="Paragrafi"/>
              <w:ind w:firstLine="0"/>
              <w:rPr>
                <w:lang w:val="sq-AL"/>
              </w:rPr>
            </w:pPr>
            <w:r w:rsidRPr="00CD1173">
              <w:rPr>
                <w:lang w:val="sq-AL"/>
              </w:rPr>
              <w:t>Vagonët me trena bllok dhe transport të kombinuar</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CC001B" w:rsidRPr="007542C3">
        <w:rPr>
          <w:lang w:val="sq-AL"/>
        </w:rPr>
        <w:t>.</w:t>
      </w:r>
      <w:r w:rsidRPr="007542C3">
        <w:rPr>
          <w:lang w:val="sq-AL"/>
        </w:rPr>
        <w:t xml:space="preserve"> Rrjeta metalike të lidhura në stiv</w:t>
      </w:r>
      <w:r w:rsidR="00203909" w:rsidRPr="007542C3">
        <w:rPr>
          <w:rFonts w:ascii="Times New Roman" w:hAnsi="Times New Roman"/>
          <w:lang w:val="sq-AL"/>
        </w:rPr>
        <w:t>ë</w:t>
      </w:r>
      <w:r w:rsidRPr="007542C3">
        <w:rPr>
          <w:lang w:val="sq-AL"/>
        </w:rPr>
        <w:t xml:space="preserve"> nëpërmjet 2 telave prej çeliku me diametër të </w:t>
      </w:r>
      <w:r w:rsidR="006A1063" w:rsidRPr="007542C3">
        <w:rPr>
          <w:lang w:val="sq-AL"/>
        </w:rPr>
        <w:t>paktën</w:t>
      </w:r>
      <w:r w:rsidRPr="007542C3">
        <w:rPr>
          <w:lang w:val="sq-AL"/>
        </w:rPr>
        <w:t xml:space="preserve"> 4 mm</w:t>
      </w:r>
      <w:r w:rsidR="0006733F"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me krah</w:t>
      </w:r>
      <w:r w:rsidR="0006733F" w:rsidRPr="007542C3">
        <w:rPr>
          <w:rFonts w:ascii="Times New Roman" w:hAnsi="Times New Roman"/>
          <w:lang w:val="sq-AL"/>
        </w:rPr>
        <w:t>ë</w:t>
      </w:r>
      <w:r w:rsidR="002E4B8A" w:rsidRPr="007542C3">
        <w:rPr>
          <w:lang w:val="sq-AL"/>
        </w:rPr>
        <w:t xml:space="preserve"> me dysheme dërrase (K..., L..., R..., S...)</w:t>
      </w:r>
      <w:r w:rsidR="0006733F"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2</w:t>
      </w:r>
      <w:r w:rsidR="00CC001B" w:rsidRPr="007542C3">
        <w:rPr>
          <w:lang w:val="sq-AL"/>
        </w:rPr>
        <w:t>.</w:t>
      </w:r>
      <w:r w:rsidRPr="007542C3">
        <w:rPr>
          <w:lang w:val="sq-AL"/>
        </w:rPr>
        <w:t xml:space="preserve"> Në stivë me shum</w:t>
      </w:r>
      <w:r w:rsidR="0006733F" w:rsidRPr="007542C3">
        <w:rPr>
          <w:rFonts w:ascii="Times New Roman" w:hAnsi="Times New Roman"/>
          <w:lang w:val="sq-AL"/>
        </w:rPr>
        <w:t>ë</w:t>
      </w:r>
      <w:r w:rsidRPr="007542C3">
        <w:rPr>
          <w:lang w:val="sq-AL"/>
        </w:rPr>
        <w:t xml:space="preserve"> </w:t>
      </w:r>
      <w:r w:rsidR="008E2DB7" w:rsidRPr="007542C3">
        <w:rPr>
          <w:lang w:val="sq-AL"/>
        </w:rPr>
        <w:t>rresht</w:t>
      </w:r>
      <w:r w:rsidRPr="007542C3">
        <w:rPr>
          <w:lang w:val="sq-AL"/>
        </w:rPr>
        <w:t xml:space="preserve">a, ngarkohet direkt në dysheme, në traversa bylyk ose dërrasa </w:t>
      </w:r>
    </w:p>
    <w:p w:rsidR="002E4B8A" w:rsidRPr="007542C3" w:rsidRDefault="00E60753" w:rsidP="002E4B8A">
      <w:pPr>
        <w:pStyle w:val="Paragrafi"/>
        <w:rPr>
          <w:lang w:val="sq-AL"/>
        </w:rPr>
      </w:pPr>
      <w:r w:rsidRPr="00E60753">
        <w:rPr>
          <w:lang w:val="sq-AL"/>
        </w:rPr>
        <w:pict>
          <v:line id="Line 59" o:spid="_x0000_s1459" style="position:absolute;left:0;text-align:left;z-index:251569152;visibility:visible;mso-wrap-distance-left:3.17497mm;mso-wrap-distance-right:3.17497mm" from="213.1pt,10.8pt" to="213.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"/>
        </w:pict>
      </w:r>
      <w:r w:rsidR="002E4B8A" w:rsidRPr="007542C3">
        <w:rPr>
          <w:lang w:val="sq-AL"/>
        </w:rPr>
        <w:t>3</w:t>
      </w:r>
      <w:r w:rsidR="00CC001B" w:rsidRPr="007542C3">
        <w:rPr>
          <w:lang w:val="sq-AL"/>
        </w:rPr>
        <w:t>.</w:t>
      </w:r>
      <w:r w:rsidR="002E4B8A" w:rsidRPr="007542C3">
        <w:rPr>
          <w:lang w:val="sq-AL"/>
        </w:rPr>
        <w:t xml:space="preserve"> Distancat (</w:t>
      </w:r>
      <w:r w:rsidR="008E2DB7" w:rsidRPr="007542C3">
        <w:rPr>
          <w:lang w:val="sq-AL"/>
        </w:rPr>
        <w:t>hapësir</w:t>
      </w:r>
      <w:r w:rsidR="002E4B8A" w:rsidRPr="007542C3">
        <w:rPr>
          <w:lang w:val="sq-AL"/>
        </w:rPr>
        <w:t>at) minimale</w:t>
      </w:r>
    </w:p>
    <w:p w:rsidR="002E4B8A" w:rsidRPr="007542C3" w:rsidRDefault="002E4B8A" w:rsidP="0006733F">
      <w:pPr>
        <w:pStyle w:val="Paragrafi"/>
        <w:ind w:left="1440"/>
        <w:rPr>
          <w:lang w:val="sq-AL"/>
        </w:rPr>
      </w:pPr>
      <w:r w:rsidRPr="007542C3">
        <w:rPr>
          <w:lang w:val="sq-AL"/>
        </w:rPr>
        <w:t>30 cm                                              0 cm</w:t>
      </w:r>
    </w:p>
    <w:p w:rsidR="002E4B8A" w:rsidRPr="007542C3" w:rsidRDefault="002E4B8A" w:rsidP="002E4B8A">
      <w:pPr>
        <w:pStyle w:val="Paragrafi"/>
        <w:rPr>
          <w:lang w:val="sq-AL"/>
        </w:rPr>
      </w:pPr>
      <w:r w:rsidRPr="007542C3">
        <w:rPr>
          <w:lang w:val="sq-AL"/>
        </w:rPr>
        <w:t>4</w:t>
      </w:r>
      <w:r w:rsidR="00CC001B" w:rsidRPr="007542C3">
        <w:rPr>
          <w:lang w:val="sq-AL"/>
        </w:rPr>
        <w:t>.</w:t>
      </w:r>
      <w:r w:rsidRPr="007542C3">
        <w:rPr>
          <w:lang w:val="sq-AL"/>
        </w:rPr>
        <w:t xml:space="preserve"> Stivat e ngarkuara mbi </w:t>
      </w:r>
      <w:r w:rsidR="00524A67" w:rsidRPr="007542C3">
        <w:rPr>
          <w:lang w:val="sq-AL"/>
        </w:rPr>
        <w:t>lartësinë</w:t>
      </w:r>
      <w:r w:rsidRPr="007542C3">
        <w:rPr>
          <w:lang w:val="sq-AL"/>
        </w:rPr>
        <w:t xml:space="preserve"> e krahëve, </w:t>
      </w:r>
      <w:r w:rsidR="00EF32F7" w:rsidRPr="007542C3">
        <w:rPr>
          <w:lang w:val="sq-AL"/>
        </w:rPr>
        <w:t>gjerë</w:t>
      </w:r>
      <w:r w:rsidRPr="007542C3">
        <w:rPr>
          <w:lang w:val="sq-AL"/>
        </w:rPr>
        <w:t>sia e stiv</w:t>
      </w:r>
      <w:r w:rsidR="003331B1" w:rsidRPr="007542C3">
        <w:rPr>
          <w:rFonts w:ascii="Times New Roman" w:hAnsi="Times New Roman"/>
          <w:lang w:val="sq-AL"/>
        </w:rPr>
        <w:t>ë</w:t>
      </w:r>
      <w:r w:rsidRPr="007542C3">
        <w:rPr>
          <w:lang w:val="sq-AL"/>
        </w:rPr>
        <w:t xml:space="preserve">s në këtë rast duhet </w:t>
      </w:r>
      <w:r w:rsidR="003331B1" w:rsidRPr="007542C3">
        <w:rPr>
          <w:lang w:val="sq-AL"/>
        </w:rPr>
        <w:t>gjithmon</w:t>
      </w:r>
      <w:r w:rsidR="003331B1" w:rsidRPr="007542C3">
        <w:rPr>
          <w:rFonts w:ascii="Times New Roman" w:hAnsi="Times New Roman"/>
          <w:lang w:val="sq-AL"/>
        </w:rPr>
        <w:t>ë</w:t>
      </w:r>
      <w:r w:rsidRPr="007542C3">
        <w:rPr>
          <w:lang w:val="sq-AL"/>
        </w:rPr>
        <w:t xml:space="preserve"> të shikohet në lidhje me gabaritin e ngarkesës, ajo në çdo rast duhet të ketë një diferencë prej 10 cm, kjo për të siguruar lëvizjen nga </w:t>
      </w:r>
      <w:r w:rsidR="003331B1" w:rsidRPr="007542C3">
        <w:rPr>
          <w:lang w:val="sq-AL"/>
        </w:rPr>
        <w:t>lëkundjet</w:t>
      </w:r>
      <w:r w:rsidRPr="007542C3">
        <w:rPr>
          <w:lang w:val="sq-AL"/>
        </w:rPr>
        <w:t xml:space="preserve"> që mund të ketë stiva.</w:t>
      </w:r>
    </w:p>
    <w:p w:rsidR="002E4B8A" w:rsidRPr="007542C3" w:rsidRDefault="00E60753" w:rsidP="002E4B8A">
      <w:pPr>
        <w:pStyle w:val="Paragrafi"/>
        <w:rPr>
          <w:lang w:val="sq-AL"/>
        </w:rPr>
      </w:pPr>
      <w:r w:rsidRPr="00E60753">
        <w:rPr>
          <w:lang w:val="sq-AL"/>
        </w:rPr>
        <w:pict>
          <v:shape id="_x0000_s1556" type="#_x0000_t75" style="position:absolute;left:0;text-align:left;margin-left:21.15pt;margin-top:10.55pt;width:438pt;height:175.5pt;z-index:-251575296">
            <v:imagedata r:id="rId179" o:title=""/>
          </v:shape>
          <o:OLEObject Type="Embed" ProgID="CorelPHOTOPAINT.Image.13" ShapeID="_x0000_s1556" DrawAspect="Content" ObjectID="_1376986697" r:id="rId180"/>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C40EB" w:rsidRPr="007542C3" w:rsidRDefault="00AC40EB" w:rsidP="002E4B8A">
      <w:pPr>
        <w:pStyle w:val="Paragrafi"/>
        <w:rPr>
          <w:lang w:val="sq-AL"/>
        </w:rPr>
      </w:pPr>
    </w:p>
    <w:p w:rsidR="00AC40EB" w:rsidRPr="007542C3" w:rsidRDefault="00AC40EB" w:rsidP="002E4B8A">
      <w:pPr>
        <w:pStyle w:val="Paragrafi"/>
        <w:rPr>
          <w:lang w:val="sq-AL"/>
        </w:rPr>
      </w:pPr>
    </w:p>
    <w:p w:rsidR="00AC40EB" w:rsidRPr="007542C3" w:rsidRDefault="00AC40EB" w:rsidP="002E4B8A">
      <w:pPr>
        <w:pStyle w:val="Paragrafi"/>
        <w:rPr>
          <w:lang w:val="sq-AL"/>
        </w:rPr>
      </w:pPr>
    </w:p>
    <w:p w:rsidR="00AC40EB" w:rsidRPr="007542C3" w:rsidRDefault="00AC40EB"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5</w:t>
      </w:r>
      <w:r w:rsidR="00CC001B" w:rsidRPr="007542C3">
        <w:rPr>
          <w:lang w:val="sq-AL"/>
        </w:rPr>
        <w:t>.</w:t>
      </w:r>
      <w:r w:rsidRPr="007542C3">
        <w:rPr>
          <w:lang w:val="sq-AL"/>
        </w:rPr>
        <w:t xml:space="preserve"> Stivat sigurohen nëpërmjet krahëve</w:t>
      </w:r>
      <w:r w:rsidR="0006733F" w:rsidRPr="007542C3">
        <w:rPr>
          <w:lang w:val="sq-AL"/>
        </w:rPr>
        <w:t>.</w:t>
      </w:r>
    </w:p>
    <w:p w:rsidR="002E4B8A" w:rsidRPr="007542C3" w:rsidRDefault="00E60753" w:rsidP="002E4B8A">
      <w:pPr>
        <w:pStyle w:val="Paragrafi"/>
        <w:rPr>
          <w:lang w:val="sq-AL"/>
        </w:rPr>
      </w:pPr>
      <w:r w:rsidRPr="00E60753">
        <w:rPr>
          <w:lang w:val="sq-AL"/>
        </w:rPr>
        <w:pict>
          <v:line id="Line 60" o:spid="_x0000_s1460" style="position:absolute;left:0;text-align:left;z-index:251570176;visibility:visible;mso-wrap-distance-left:3.17497mm;mso-wrap-distance-right:3.17497mm" from="142.6pt,23.2pt" to="142.6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"/>
        </w:pict>
      </w:r>
      <w:r w:rsidR="002E4B8A" w:rsidRPr="007542C3">
        <w:rPr>
          <w:lang w:val="sq-AL"/>
        </w:rPr>
        <w:t>6</w:t>
      </w:r>
      <w:r w:rsidR="00CC001B" w:rsidRPr="007542C3">
        <w:rPr>
          <w:lang w:val="sq-AL"/>
        </w:rPr>
        <w:t>.</w:t>
      </w:r>
      <w:r w:rsidR="002E4B8A" w:rsidRPr="007542C3">
        <w:rPr>
          <w:lang w:val="sq-AL"/>
        </w:rPr>
        <w:t xml:space="preserve"> Kur sigurimi bëhet nëpërmjet vetëm 2 krahëve, stiva duhet të dalë përtej aksit të krahëve të paktën:</w:t>
      </w:r>
    </w:p>
    <w:p w:rsidR="002E4B8A" w:rsidRPr="007542C3" w:rsidRDefault="002E4B8A" w:rsidP="00AC40EB">
      <w:pPr>
        <w:pStyle w:val="Paragrafi"/>
        <w:ind w:left="720"/>
        <w:rPr>
          <w:lang w:val="sq-AL"/>
        </w:rPr>
      </w:pPr>
      <w:r w:rsidRPr="007542C3">
        <w:rPr>
          <w:lang w:val="sq-AL"/>
        </w:rPr>
        <w:t>30                                   20 cm</w:t>
      </w:r>
    </w:p>
    <w:p w:rsidR="00F562E5" w:rsidRDefault="00F562E5" w:rsidP="002E4B8A">
      <w:pPr>
        <w:pStyle w:val="Paragrafi"/>
        <w:rPr>
          <w:lang w:val="sq-AL"/>
        </w:rPr>
      </w:pPr>
    </w:p>
    <w:p w:rsidR="002E4B8A" w:rsidRPr="007542C3" w:rsidRDefault="002E4B8A" w:rsidP="002E4B8A">
      <w:pPr>
        <w:pStyle w:val="Paragrafi"/>
        <w:rPr>
          <w:lang w:val="sq-AL"/>
        </w:rPr>
      </w:pPr>
      <w:r w:rsidRPr="007542C3">
        <w:rPr>
          <w:lang w:val="sq-AL"/>
        </w:rPr>
        <w:t>Stivat e siguruara me lidhje indirekte duhet të përdoren të paktën 2 shirita</w:t>
      </w:r>
      <w:r w:rsidR="0006733F"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7</w:t>
      </w:r>
      <w:r w:rsidR="00CC001B" w:rsidRPr="007542C3">
        <w:rPr>
          <w:lang w:val="sq-AL"/>
        </w:rPr>
        <w:t>.</w:t>
      </w:r>
      <w:r w:rsidRPr="007542C3">
        <w:rPr>
          <w:lang w:val="sq-AL"/>
        </w:rPr>
        <w:t xml:space="preserve"> Distanca nga fundi i stivës rreth 50 cm</w:t>
      </w:r>
      <w:r w:rsidR="0006733F" w:rsidRPr="007542C3">
        <w:rPr>
          <w:lang w:val="sq-AL"/>
        </w:rPr>
        <w:t>.</w:t>
      </w:r>
    </w:p>
    <w:p w:rsidR="002E4B8A" w:rsidRPr="007542C3" w:rsidRDefault="002E4B8A" w:rsidP="002E4B8A">
      <w:pPr>
        <w:pStyle w:val="Paragrafi"/>
        <w:rPr>
          <w:lang w:val="sq-AL"/>
        </w:rPr>
      </w:pPr>
      <w:r w:rsidRPr="007542C3">
        <w:rPr>
          <w:lang w:val="sq-AL"/>
        </w:rPr>
        <w:t>8</w:t>
      </w:r>
      <w:r w:rsidR="00CC001B" w:rsidRPr="007542C3">
        <w:rPr>
          <w:lang w:val="sq-AL"/>
        </w:rPr>
        <w:t>.</w:t>
      </w:r>
      <w:r w:rsidRPr="007542C3">
        <w:rPr>
          <w:lang w:val="sq-AL"/>
        </w:rPr>
        <w:t xml:space="preserve"> Tipi i lidhjes: shirita të</w:t>
      </w:r>
      <w:r w:rsidR="003331B1" w:rsidRPr="007542C3">
        <w:rPr>
          <w:lang w:val="sq-AL"/>
        </w:rPr>
        <w:t xml:space="preserve"> e</w:t>
      </w:r>
      <w:r w:rsidRPr="007542C3">
        <w:rPr>
          <w:lang w:val="sq-AL"/>
        </w:rPr>
        <w:t>ndur me mbrojtëse të anëve (forca k</w:t>
      </w:r>
      <w:r w:rsidR="003331B1" w:rsidRPr="007542C3">
        <w:rPr>
          <w:rFonts w:ascii="Times New Roman" w:hAnsi="Times New Roman"/>
          <w:lang w:val="sq-AL"/>
        </w:rPr>
        <w:t>ë</w:t>
      </w:r>
      <w:r w:rsidRPr="007542C3">
        <w:rPr>
          <w:lang w:val="sq-AL"/>
        </w:rPr>
        <w:t xml:space="preserve">putëse të </w:t>
      </w:r>
      <w:r w:rsidR="006A1063" w:rsidRPr="007542C3">
        <w:rPr>
          <w:lang w:val="sq-AL"/>
        </w:rPr>
        <w:t>paktën</w:t>
      </w:r>
      <w:r w:rsidRPr="007542C3">
        <w:rPr>
          <w:lang w:val="sq-AL"/>
        </w:rPr>
        <w:t xml:space="preserve"> 40 kN) me pajisje tensionuese ose litar çeliku (me diametër  minimal 8 mm) me pajisje tensionuese</w:t>
      </w:r>
      <w:r w:rsidR="0006733F" w:rsidRPr="007542C3">
        <w:rPr>
          <w:lang w:val="sq-AL"/>
        </w:rPr>
        <w:t>.</w:t>
      </w:r>
    </w:p>
    <w:p w:rsidR="00F562E5" w:rsidRDefault="00F562E5"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 nenin 2 dhe 3</w:t>
      </w:r>
      <w:r w:rsidR="005A42B8" w:rsidRPr="007542C3">
        <w:rPr>
          <w:lang w:val="sq-AL"/>
        </w:rPr>
        <w:t>.</w:t>
      </w:r>
    </w:p>
    <w:p w:rsidR="00AC40EB" w:rsidRPr="007542C3" w:rsidRDefault="00AC40EB" w:rsidP="00CC001B">
      <w:pPr>
        <w:pStyle w:val="Paragrafi"/>
        <w:ind w:firstLine="0"/>
        <w:jc w:val="center"/>
        <w:rPr>
          <w:lang w:val="sq-AL"/>
        </w:rPr>
      </w:pPr>
    </w:p>
    <w:p w:rsidR="002E4B8A" w:rsidRPr="007542C3" w:rsidRDefault="002E4B8A" w:rsidP="00F562E5">
      <w:pPr>
        <w:pStyle w:val="NeniNr"/>
      </w:pPr>
      <w:r w:rsidRPr="00F562E5">
        <w:t>Neni</w:t>
      </w:r>
      <w:r w:rsidRPr="007542C3">
        <w:t xml:space="preserve"> 33</w:t>
      </w:r>
    </w:p>
    <w:p w:rsidR="002E4B8A" w:rsidRPr="007542C3" w:rsidRDefault="002E4B8A" w:rsidP="00F562E5">
      <w:pPr>
        <w:pStyle w:val="NeniTitull"/>
      </w:pPr>
      <w:r w:rsidRPr="007542C3">
        <w:t xml:space="preserve">Rrjeta </w:t>
      </w:r>
      <w:r w:rsidRPr="00F562E5">
        <w:t>metalike</w:t>
      </w:r>
      <w:r w:rsidRPr="007542C3">
        <w:t xml:space="preserve"> në rulona</w:t>
      </w:r>
    </w:p>
    <w:p w:rsidR="0006733F" w:rsidRPr="007542C3" w:rsidRDefault="0006733F" w:rsidP="00AC40EB">
      <w:pPr>
        <w:pStyle w:val="Paragrafi"/>
        <w:rPr>
          <w:lang w:val="sq-AL"/>
        </w:rPr>
      </w:pPr>
    </w:p>
    <w:p w:rsidR="002E4B8A" w:rsidRPr="007542C3" w:rsidRDefault="002E4B8A" w:rsidP="00AC40EB">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Rrjeta metalike në rulona të lidhura të paktën 2 her</w:t>
      </w:r>
      <w:r w:rsidR="008E2DB7" w:rsidRPr="007542C3">
        <w:rPr>
          <w:rFonts w:ascii="Times New Roman" w:hAnsi="Times New Roman"/>
          <w:lang w:val="sq-AL"/>
        </w:rPr>
        <w:t>ë</w:t>
      </w:r>
      <w:r w:rsidRPr="007542C3">
        <w:rPr>
          <w:lang w:val="sq-AL"/>
        </w:rPr>
        <w:t xml:space="preserve"> me tel çeliku me diametër 4 mm minimalisht</w:t>
      </w:r>
      <w:r w:rsidR="0006733F"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ndarëse ose sponda dhe </w:t>
      </w:r>
      <w:r w:rsidR="0006733F" w:rsidRPr="007542C3">
        <w:rPr>
          <w:lang w:val="sq-AL"/>
        </w:rPr>
        <w:t>krahë</w:t>
      </w:r>
      <w:r w:rsidR="002E4B8A" w:rsidRPr="007542C3">
        <w:rPr>
          <w:lang w:val="sq-AL"/>
        </w:rPr>
        <w:t xml:space="preserve"> fundor</w:t>
      </w:r>
      <w:r w:rsidR="0006733F" w:rsidRPr="007542C3">
        <w:rPr>
          <w:rFonts w:ascii="Times New Roman" w:hAnsi="Times New Roman"/>
          <w:lang w:val="sq-AL"/>
        </w:rPr>
        <w:t>ë</w:t>
      </w:r>
      <w:r w:rsidR="002E4B8A" w:rsidRPr="007542C3">
        <w:rPr>
          <w:lang w:val="sq-AL"/>
        </w:rPr>
        <w:t xml:space="preserve"> dhe sponda</w:t>
      </w:r>
      <w:r w:rsidR="0006733F" w:rsidRPr="007542C3">
        <w:rPr>
          <w:lang w:val="sq-AL"/>
        </w:rPr>
        <w:t xml:space="preserve"> </w:t>
      </w:r>
      <w:r w:rsidR="002E4B8A" w:rsidRPr="007542C3">
        <w:rPr>
          <w:lang w:val="sq-AL"/>
        </w:rPr>
        <w:t>me dysheme d</w:t>
      </w:r>
      <w:r w:rsidR="008E2DB7" w:rsidRPr="007542C3">
        <w:rPr>
          <w:rFonts w:ascii="Times New Roman" w:hAnsi="Times New Roman"/>
          <w:lang w:val="sq-AL"/>
        </w:rPr>
        <w:t>ë</w:t>
      </w:r>
      <w:r w:rsidR="002E4B8A" w:rsidRPr="007542C3">
        <w:rPr>
          <w:lang w:val="sq-AL"/>
        </w:rPr>
        <w:t>rrase (E..., K..., Re)</w:t>
      </w:r>
      <w:r w:rsidR="0006733F" w:rsidRPr="007542C3">
        <w:rPr>
          <w:lang w:val="sq-AL"/>
        </w:rPr>
        <w:t>.</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Rulonat ngarkohen</w:t>
      </w:r>
    </w:p>
    <w:p w:rsidR="002E4B8A" w:rsidRPr="007542C3" w:rsidRDefault="002E4B8A" w:rsidP="002E4B8A">
      <w:pPr>
        <w:pStyle w:val="Paragrafi"/>
        <w:rPr>
          <w:lang w:val="sq-AL"/>
        </w:rPr>
      </w:pPr>
      <w:r w:rsidRPr="007542C3">
        <w:rPr>
          <w:lang w:val="sq-AL"/>
        </w:rPr>
        <w:t>1</w:t>
      </w:r>
      <w:r w:rsidR="008E2DB7" w:rsidRPr="007542C3">
        <w:rPr>
          <w:lang w:val="sq-AL"/>
        </w:rPr>
        <w:t>.</w:t>
      </w:r>
      <w:r w:rsidRPr="007542C3">
        <w:rPr>
          <w:lang w:val="sq-AL"/>
        </w:rPr>
        <w:t xml:space="preserve"> Direkt në dyshemenë e vagonit</w:t>
      </w:r>
      <w:r w:rsidR="0006733F"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  Vendosen gjatë aksit tërthor të vagonit</w:t>
      </w:r>
      <w:r w:rsidR="008E2DB7"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w:t>
      </w:r>
      <w:r w:rsidR="008E2DB7" w:rsidRPr="007542C3">
        <w:rPr>
          <w:lang w:val="sq-AL"/>
        </w:rPr>
        <w:t xml:space="preserve"> </w:t>
      </w:r>
      <w:r w:rsidRPr="007542C3">
        <w:rPr>
          <w:lang w:val="sq-AL"/>
        </w:rPr>
        <w:t xml:space="preserve">Vendosen në shumë </w:t>
      </w:r>
      <w:r w:rsidR="008E2DB7" w:rsidRPr="007542C3">
        <w:rPr>
          <w:lang w:val="sq-AL"/>
        </w:rPr>
        <w:t>rresht</w:t>
      </w:r>
      <w:r w:rsidRPr="007542C3">
        <w:rPr>
          <w:lang w:val="sq-AL"/>
        </w:rPr>
        <w:t>a me sistemin bish</w:t>
      </w:r>
      <w:r w:rsidR="008E2DB7" w:rsidRPr="007542C3">
        <w:rPr>
          <w:lang w:val="sq-AL"/>
        </w:rPr>
        <w:t>tdallëndyshe.</w:t>
      </w:r>
    </w:p>
    <w:p w:rsidR="002E4B8A" w:rsidRPr="007542C3" w:rsidRDefault="002E4B8A" w:rsidP="002E4B8A">
      <w:pPr>
        <w:pStyle w:val="Paragrafi"/>
        <w:rPr>
          <w:lang w:val="sq-AL"/>
        </w:rPr>
      </w:pPr>
      <w:r w:rsidRPr="007542C3">
        <w:rPr>
          <w:lang w:val="sq-AL"/>
        </w:rPr>
        <w:t>2</w:t>
      </w:r>
      <w:r w:rsidR="008E2DB7" w:rsidRPr="007542C3">
        <w:rPr>
          <w:lang w:val="sq-AL"/>
        </w:rPr>
        <w:t>.</w:t>
      </w:r>
      <w:r w:rsidRPr="007542C3">
        <w:rPr>
          <w:lang w:val="sq-AL"/>
        </w:rPr>
        <w:t xml:space="preserve"> Stivat e ngarkuara mbi lartësinë e krahëve, </w:t>
      </w:r>
      <w:r w:rsidR="00EF32F7" w:rsidRPr="007542C3">
        <w:rPr>
          <w:lang w:val="sq-AL"/>
        </w:rPr>
        <w:t>gjerë</w:t>
      </w:r>
      <w:r w:rsidRPr="007542C3">
        <w:rPr>
          <w:lang w:val="sq-AL"/>
        </w:rPr>
        <w:t>sia e stivës në këtë rast duhet gjithmonë të shikohet në lidhje me gabaritin e ngarkesës, ajo në çdo rast duhet të ketë një diferencë prej 10 cm, kjo për të siguruar lëvizjen nga lëkundjet që mund të këtë stiva.</w:t>
      </w:r>
    </w:p>
    <w:p w:rsidR="002E4B8A" w:rsidRPr="007542C3" w:rsidRDefault="00E60753" w:rsidP="002E4B8A">
      <w:pPr>
        <w:pStyle w:val="Paragrafi"/>
        <w:rPr>
          <w:lang w:val="sq-AL"/>
        </w:rPr>
      </w:pPr>
      <w:r w:rsidRPr="00E60753">
        <w:rPr>
          <w:lang w:val="sq-AL"/>
        </w:rPr>
        <w:pict>
          <v:shape id="_x0000_s1557" type="#_x0000_t75" style="position:absolute;left:0;text-align:left;margin-left:63.75pt;margin-top:8.05pt;width:339.15pt;height:204pt;z-index:-251574272">
            <v:imagedata r:id="rId181" o:title=""/>
          </v:shape>
          <o:OLEObject Type="Embed" ProgID="CorelPHOTOPAINT.Image.13" ShapeID="_x0000_s1557" DrawAspect="Content" ObjectID="_1376986698" r:id="rId182"/>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Rulonat duhet të sigurohen si në vijim:</w:t>
      </w:r>
    </w:p>
    <w:p w:rsidR="002E4B8A" w:rsidRPr="007542C3" w:rsidRDefault="002E4B8A" w:rsidP="002E4B8A">
      <w:pPr>
        <w:pStyle w:val="Paragrafi"/>
        <w:rPr>
          <w:lang w:val="sq-AL"/>
        </w:rPr>
      </w:pPr>
      <w:r w:rsidRPr="007542C3">
        <w:rPr>
          <w:lang w:val="sq-AL"/>
        </w:rPr>
        <w:t>3</w:t>
      </w:r>
      <w:r w:rsidR="008E2DB7" w:rsidRPr="007542C3">
        <w:rPr>
          <w:lang w:val="sq-AL"/>
        </w:rPr>
        <w:t>.</w:t>
      </w:r>
      <w:r w:rsidRPr="007542C3">
        <w:rPr>
          <w:lang w:val="sq-AL"/>
        </w:rPr>
        <w:t xml:space="preserve">  Nëpërmjet spondave të vagonit, në këtë rast </w:t>
      </w:r>
      <w:r w:rsidR="008E2DB7" w:rsidRPr="007542C3">
        <w:rPr>
          <w:lang w:val="sq-AL"/>
        </w:rPr>
        <w:t>rresht</w:t>
      </w:r>
      <w:r w:rsidRPr="007542C3">
        <w:rPr>
          <w:lang w:val="sq-AL"/>
        </w:rPr>
        <w:t xml:space="preserve">i i sipërm duhet të </w:t>
      </w:r>
      <w:r w:rsidR="0035699A" w:rsidRPr="007542C3">
        <w:rPr>
          <w:lang w:val="sq-AL"/>
        </w:rPr>
        <w:t>plotësojë</w:t>
      </w:r>
      <w:r w:rsidRPr="007542C3">
        <w:rPr>
          <w:lang w:val="sq-AL"/>
        </w:rPr>
        <w:t xml:space="preserve"> kushtin që pjesa e rulonit që del mbi sponde të jetë më e vog</w:t>
      </w:r>
      <w:r w:rsidR="003331B1" w:rsidRPr="007542C3">
        <w:rPr>
          <w:rFonts w:ascii="Times New Roman" w:hAnsi="Times New Roman"/>
          <w:lang w:val="sq-AL"/>
        </w:rPr>
        <w:t>ë</w:t>
      </w:r>
      <w:r w:rsidRPr="007542C3">
        <w:rPr>
          <w:lang w:val="sq-AL"/>
        </w:rPr>
        <w:t xml:space="preserve">l se gjysma e </w:t>
      </w:r>
      <w:r w:rsidR="006E5080" w:rsidRPr="007542C3">
        <w:rPr>
          <w:lang w:val="sq-AL"/>
        </w:rPr>
        <w:t>diamet</w:t>
      </w:r>
      <w:r w:rsidR="003331B1" w:rsidRPr="007542C3">
        <w:rPr>
          <w:lang w:val="sq-AL"/>
        </w:rPr>
        <w:t>ri</w:t>
      </w:r>
      <w:r w:rsidRPr="007542C3">
        <w:rPr>
          <w:lang w:val="sq-AL"/>
        </w:rPr>
        <w:t>t të rulonit</w:t>
      </w:r>
      <w:r w:rsidR="008E2DB7" w:rsidRPr="007542C3">
        <w:rPr>
          <w:lang w:val="sq-AL"/>
        </w:rPr>
        <w:t>;</w:t>
      </w:r>
    </w:p>
    <w:p w:rsidR="002E4B8A" w:rsidRPr="007542C3" w:rsidRDefault="002E4B8A" w:rsidP="002E4B8A">
      <w:pPr>
        <w:pStyle w:val="Paragrafi"/>
        <w:rPr>
          <w:lang w:val="sq-AL"/>
        </w:rPr>
      </w:pPr>
      <w:r w:rsidRPr="007542C3">
        <w:rPr>
          <w:lang w:val="sq-AL"/>
        </w:rPr>
        <w:t>- Nëpërmjet krahëve të vagonit</w:t>
      </w:r>
      <w:r w:rsidR="008E2DB7" w:rsidRPr="007542C3">
        <w:rPr>
          <w:lang w:val="sq-AL"/>
        </w:rPr>
        <w:t>.</w:t>
      </w:r>
    </w:p>
    <w:p w:rsidR="002E4B8A" w:rsidRPr="007542C3" w:rsidRDefault="002E4B8A" w:rsidP="002E4B8A">
      <w:pPr>
        <w:pStyle w:val="Paragrafi"/>
        <w:rPr>
          <w:lang w:val="sq-AL"/>
        </w:rPr>
      </w:pPr>
      <w:r w:rsidRPr="007542C3">
        <w:rPr>
          <w:lang w:val="sq-AL"/>
        </w:rPr>
        <w:t>4</w:t>
      </w:r>
      <w:r w:rsidR="008E2DB7" w:rsidRPr="007542C3">
        <w:rPr>
          <w:lang w:val="sq-AL"/>
        </w:rPr>
        <w:t>.</w:t>
      </w:r>
      <w:r w:rsidRPr="007542C3">
        <w:rPr>
          <w:lang w:val="sq-AL"/>
        </w:rPr>
        <w:t xml:space="preserve"> Nëpërmjet lidhjes, të </w:t>
      </w:r>
      <w:r w:rsidR="006A1063" w:rsidRPr="007542C3">
        <w:rPr>
          <w:lang w:val="sq-AL"/>
        </w:rPr>
        <w:t>paktën</w:t>
      </w:r>
      <w:r w:rsidRPr="007542C3">
        <w:rPr>
          <w:lang w:val="sq-AL"/>
        </w:rPr>
        <w:t xml:space="preserve"> 2 lidhje në drejtimin gjatësor dhe të paktën 1 lidhje n</w:t>
      </w:r>
      <w:r w:rsidR="00D463B0" w:rsidRPr="007542C3">
        <w:rPr>
          <w:rFonts w:ascii="Times New Roman" w:hAnsi="Times New Roman"/>
          <w:lang w:val="sq-AL"/>
        </w:rPr>
        <w:t>ë</w:t>
      </w:r>
      <w:r w:rsidRPr="007542C3">
        <w:rPr>
          <w:lang w:val="sq-AL"/>
        </w:rPr>
        <w:t xml:space="preserve"> </w:t>
      </w:r>
      <w:r w:rsidR="002F2914" w:rsidRPr="007542C3">
        <w:rPr>
          <w:lang w:val="sq-AL"/>
        </w:rPr>
        <w:t>çdo</w:t>
      </w:r>
      <w:r w:rsidRPr="007542C3">
        <w:rPr>
          <w:lang w:val="sq-AL"/>
        </w:rPr>
        <w:t xml:space="preserve"> 3 m në drejtimin </w:t>
      </w:r>
      <w:r w:rsidR="002C520C" w:rsidRPr="007542C3">
        <w:rPr>
          <w:lang w:val="sq-AL"/>
        </w:rPr>
        <w:t>tërthor</w:t>
      </w:r>
      <w:r w:rsidRPr="007542C3">
        <w:rPr>
          <w:lang w:val="sq-AL"/>
        </w:rPr>
        <w:t>, lidhjet tërthore duhet të kalojn</w:t>
      </w:r>
      <w:r w:rsidR="00D463B0" w:rsidRPr="007542C3">
        <w:rPr>
          <w:rFonts w:ascii="Times New Roman" w:hAnsi="Times New Roman"/>
          <w:lang w:val="sq-AL"/>
        </w:rPr>
        <w:t>ë</w:t>
      </w:r>
      <w:r w:rsidR="002E5D97" w:rsidRPr="007542C3">
        <w:rPr>
          <w:lang w:val="sq-AL"/>
        </w:rPr>
        <w:t xml:space="preserve"> mbi lidhjet </w:t>
      </w:r>
      <w:r w:rsidRPr="007542C3">
        <w:rPr>
          <w:lang w:val="sq-AL"/>
        </w:rPr>
        <w:t>në drejtim gjatësor (lidhjet duhet të kenë një forcë këputëse të paktën 10 kN)</w:t>
      </w:r>
      <w:r w:rsidR="008E2DB7"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5</w:t>
      </w:r>
      <w:r w:rsidR="008E2DB7" w:rsidRPr="007542C3">
        <w:rPr>
          <w:lang w:val="sq-AL"/>
        </w:rPr>
        <w:t>.</w:t>
      </w:r>
      <w:r w:rsidRPr="007542C3">
        <w:rPr>
          <w:lang w:val="sq-AL"/>
        </w:rPr>
        <w:t xml:space="preserve"> Rulonat që ndodhen ngjitur me krahët ballor, në lartësinë maksimale të krahëve janë t</w:t>
      </w:r>
      <w:r w:rsidR="008A07E2" w:rsidRPr="007542C3">
        <w:rPr>
          <w:rFonts w:ascii="Times New Roman" w:hAnsi="Times New Roman"/>
          <w:lang w:val="sq-AL"/>
        </w:rPr>
        <w:t>ë</w:t>
      </w:r>
      <w:r w:rsidRPr="007542C3">
        <w:rPr>
          <w:lang w:val="sq-AL"/>
        </w:rPr>
        <w:t xml:space="preserve"> siguruar, kur lartësia që</w:t>
      </w:r>
      <w:r w:rsidR="003331B1" w:rsidRPr="007542C3">
        <w:rPr>
          <w:lang w:val="sq-AL"/>
        </w:rPr>
        <w:t xml:space="preserve"> </w:t>
      </w:r>
      <w:r w:rsidRPr="007542C3">
        <w:rPr>
          <w:lang w:val="sq-AL"/>
        </w:rPr>
        <w:t>del jashtë krahut është më e vog</w:t>
      </w:r>
      <w:r w:rsidR="003331B1" w:rsidRPr="007542C3">
        <w:rPr>
          <w:rFonts w:ascii="Times New Roman" w:hAnsi="Times New Roman"/>
          <w:lang w:val="sq-AL"/>
        </w:rPr>
        <w:t>ë</w:t>
      </w:r>
      <w:r w:rsidRPr="007542C3">
        <w:rPr>
          <w:lang w:val="sq-AL"/>
        </w:rPr>
        <w:t xml:space="preserve">l se gjysma e </w:t>
      </w:r>
      <w:r w:rsidR="006E5080" w:rsidRPr="007542C3">
        <w:rPr>
          <w:lang w:val="sq-AL"/>
        </w:rPr>
        <w:t>diamet</w:t>
      </w:r>
      <w:r w:rsidRPr="007542C3">
        <w:rPr>
          <w:lang w:val="sq-AL"/>
        </w:rPr>
        <w:t>rit të rulonit</w:t>
      </w:r>
      <w:r w:rsidR="008E2DB7" w:rsidRPr="007542C3">
        <w:rPr>
          <w:lang w:val="sq-AL"/>
        </w:rPr>
        <w:t>;</w:t>
      </w:r>
      <w:r w:rsidRPr="007542C3">
        <w:rPr>
          <w:lang w:val="sq-AL"/>
        </w:rPr>
        <w:t xml:space="preserve"> dhe</w:t>
      </w:r>
    </w:p>
    <w:p w:rsidR="002E4B8A" w:rsidRPr="007542C3" w:rsidRDefault="008E2DB7" w:rsidP="002E4B8A">
      <w:pPr>
        <w:pStyle w:val="Paragrafi"/>
        <w:rPr>
          <w:lang w:val="sq-AL"/>
        </w:rPr>
      </w:pPr>
      <w:r w:rsidRPr="007542C3">
        <w:rPr>
          <w:lang w:val="sq-AL"/>
        </w:rPr>
        <w:t>6.</w:t>
      </w:r>
      <w:r w:rsidR="002E4B8A" w:rsidRPr="007542C3">
        <w:rPr>
          <w:lang w:val="sq-AL"/>
        </w:rPr>
        <w:t xml:space="preserve"> Rulonat që ndodhen në </w:t>
      </w:r>
      <w:r w:rsidRPr="007542C3">
        <w:rPr>
          <w:lang w:val="sq-AL"/>
        </w:rPr>
        <w:t>rresht</w:t>
      </w:r>
      <w:r w:rsidR="002E4B8A" w:rsidRPr="007542C3">
        <w:rPr>
          <w:lang w:val="sq-AL"/>
        </w:rPr>
        <w:t xml:space="preserve">at mbi </w:t>
      </w:r>
      <w:r w:rsidR="008A07E2" w:rsidRPr="007542C3">
        <w:rPr>
          <w:lang w:val="sq-AL"/>
        </w:rPr>
        <w:t>krah</w:t>
      </w:r>
      <w:r w:rsidR="003331B1" w:rsidRPr="007542C3">
        <w:rPr>
          <w:rFonts w:ascii="Times New Roman" w:hAnsi="Times New Roman"/>
          <w:lang w:val="sq-AL"/>
        </w:rPr>
        <w:t>ë</w:t>
      </w:r>
      <w:r w:rsidR="008A07E2" w:rsidRPr="007542C3">
        <w:rPr>
          <w:lang w:val="sq-AL"/>
        </w:rPr>
        <w:t>t lidhen së bashku dy her</w:t>
      </w:r>
      <w:r w:rsidR="008A07E2" w:rsidRPr="007542C3">
        <w:rPr>
          <w:rFonts w:ascii="Times New Roman" w:hAnsi="Times New Roman"/>
          <w:lang w:val="sq-AL"/>
        </w:rPr>
        <w:t>ë</w:t>
      </w:r>
      <w:r w:rsidR="002E4B8A" w:rsidRPr="007542C3">
        <w:rPr>
          <w:lang w:val="sq-AL"/>
        </w:rPr>
        <w:t xml:space="preserve"> me tel çeliku me diamet</w:t>
      </w:r>
      <w:r w:rsidR="008A07E2" w:rsidRPr="007542C3">
        <w:rPr>
          <w:rFonts w:ascii="Times New Roman" w:hAnsi="Times New Roman"/>
          <w:lang w:val="sq-AL"/>
        </w:rPr>
        <w:t>ë</w:t>
      </w:r>
      <w:r w:rsidR="002E4B8A" w:rsidRPr="007542C3">
        <w:rPr>
          <w:lang w:val="sq-AL"/>
        </w:rPr>
        <w:t>r 4 mm</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 nenin 2</w:t>
      </w:r>
      <w:r w:rsidR="008A07E2" w:rsidRPr="007542C3">
        <w:rPr>
          <w:lang w:val="sq-AL"/>
        </w:rPr>
        <w:t>.</w:t>
      </w:r>
    </w:p>
    <w:p w:rsidR="002E4B8A" w:rsidRPr="007542C3" w:rsidRDefault="002E4B8A" w:rsidP="00F562E5">
      <w:pPr>
        <w:pStyle w:val="NeniNr"/>
      </w:pPr>
      <w:r w:rsidRPr="007542C3">
        <w:br w:type="page"/>
        <w:t>Neni 34</w:t>
      </w:r>
    </w:p>
    <w:p w:rsidR="003070AD" w:rsidRPr="007542C3" w:rsidRDefault="002E4B8A" w:rsidP="00F562E5">
      <w:pPr>
        <w:pStyle w:val="NeniTitull"/>
      </w:pPr>
      <w:r w:rsidRPr="007542C3">
        <w:t xml:space="preserve">Bobina shufra çeliku (të </w:t>
      </w:r>
      <w:r w:rsidR="002F2914" w:rsidRPr="007542C3">
        <w:t>çdo</w:t>
      </w:r>
      <w:r w:rsidRPr="007542C3">
        <w:t xml:space="preserve"> lloj </w:t>
      </w:r>
      <w:r w:rsidR="006E5080" w:rsidRPr="007542C3">
        <w:t>diamet</w:t>
      </w:r>
      <w:r w:rsidR="003331B1" w:rsidRPr="007542C3">
        <w:t>ri</w:t>
      </w:r>
      <w:r w:rsidRPr="007542C3">
        <w:t>) ngarkuar në pale</w:t>
      </w:r>
    </w:p>
    <w:p w:rsidR="003070AD" w:rsidRPr="007542C3" w:rsidRDefault="003070AD"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070AD" w:rsidRPr="007542C3" w:rsidTr="00CD1173">
        <w:tc>
          <w:tcPr>
            <w:tcW w:w="3798" w:type="dxa"/>
          </w:tcPr>
          <w:p w:rsidR="003070AD" w:rsidRPr="00CD1173" w:rsidRDefault="003070A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070AD" w:rsidRPr="00CD1173" w:rsidRDefault="003070AD" w:rsidP="00CD1173">
            <w:pPr>
              <w:pStyle w:val="Paragrafi"/>
              <w:ind w:firstLine="0"/>
              <w:rPr>
                <w:lang w:val="sq-AL"/>
              </w:rPr>
            </w:pPr>
            <w:r w:rsidRPr="00CD1173">
              <w:rPr>
                <w:lang w:val="sq-AL"/>
              </w:rPr>
              <w:t>Vagonët me trena bllok dhe transport të kombinuar</w:t>
            </w:r>
          </w:p>
          <w:p w:rsidR="003070AD" w:rsidRPr="00CD1173" w:rsidRDefault="003070AD"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Bobina shufra çeliku</w:t>
      </w:r>
    </w:p>
    <w:p w:rsidR="002E4B8A" w:rsidRPr="007542C3" w:rsidRDefault="003070AD" w:rsidP="002E4B8A">
      <w:pPr>
        <w:pStyle w:val="Paragrafi"/>
        <w:rPr>
          <w:lang w:val="sq-AL"/>
        </w:rPr>
      </w:pPr>
      <w:r w:rsidRPr="007542C3">
        <w:rPr>
          <w:lang w:val="sq-AL"/>
        </w:rPr>
        <w:t xml:space="preserve">- </w:t>
      </w:r>
      <w:r w:rsidR="002E4B8A" w:rsidRPr="007542C3">
        <w:rPr>
          <w:lang w:val="sq-AL"/>
        </w:rPr>
        <w:t>Me diametra të ndryshëm të shufrës</w:t>
      </w:r>
      <w:r w:rsidR="002E5D97" w:rsidRPr="007542C3">
        <w:rPr>
          <w:lang w:val="sq-AL"/>
        </w:rPr>
        <w:t>;</w:t>
      </w:r>
    </w:p>
    <w:p w:rsidR="002E4B8A" w:rsidRPr="007542C3" w:rsidRDefault="003070AD" w:rsidP="002E4B8A">
      <w:pPr>
        <w:pStyle w:val="Paragrafi"/>
        <w:rPr>
          <w:lang w:val="sq-AL"/>
        </w:rPr>
      </w:pPr>
      <w:r w:rsidRPr="007542C3">
        <w:rPr>
          <w:lang w:val="sq-AL"/>
        </w:rPr>
        <w:t xml:space="preserve">- </w:t>
      </w:r>
      <w:r w:rsidR="006E5080" w:rsidRPr="007542C3">
        <w:rPr>
          <w:lang w:val="sq-AL"/>
        </w:rPr>
        <w:t>Diamet</w:t>
      </w:r>
      <w:r w:rsidR="003331B1" w:rsidRPr="007542C3">
        <w:rPr>
          <w:lang w:val="sq-AL"/>
        </w:rPr>
        <w:t>ri</w:t>
      </w:r>
      <w:r w:rsidR="002E4B8A" w:rsidRPr="007542C3">
        <w:rPr>
          <w:lang w:val="sq-AL"/>
        </w:rPr>
        <w:t xml:space="preserve"> i bobinës midis 1.100 deri 1.300 mm</w:t>
      </w:r>
      <w:r w:rsidR="002E5D97"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Gjatësia e bobinës: 1.100 deri 2.400 mm</w:t>
      </w:r>
      <w:r w:rsidR="002E5D97"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Masa e njësisë: 1.100 deri 2.400 kg</w:t>
      </w:r>
      <w:r w:rsidR="002E5D97" w:rsidRPr="007542C3">
        <w:rPr>
          <w:lang w:val="sq-AL"/>
        </w:rPr>
        <w:t>.</w:t>
      </w:r>
    </w:p>
    <w:p w:rsidR="002E4B8A" w:rsidRPr="007542C3" w:rsidRDefault="002E4B8A" w:rsidP="002E4B8A">
      <w:pPr>
        <w:pStyle w:val="Paragrafi"/>
        <w:rPr>
          <w:lang w:val="sq-AL"/>
        </w:rPr>
      </w:pPr>
      <w:r w:rsidRPr="007542C3">
        <w:rPr>
          <w:lang w:val="sq-AL"/>
        </w:rPr>
        <w:t>1</w:t>
      </w:r>
      <w:r w:rsidR="008E2DB7" w:rsidRPr="007542C3">
        <w:rPr>
          <w:lang w:val="sq-AL"/>
        </w:rPr>
        <w:t>.</w:t>
      </w:r>
      <w:r w:rsidRPr="007542C3">
        <w:rPr>
          <w:lang w:val="sq-AL"/>
        </w:rPr>
        <w:t xml:space="preserve"> Kujdes i veçantë duhet të tregohet gjatë </w:t>
      </w:r>
      <w:r w:rsidR="003331B1" w:rsidRPr="007542C3">
        <w:rPr>
          <w:lang w:val="sq-AL"/>
        </w:rPr>
        <w:t>përgatitjes</w:t>
      </w:r>
      <w:r w:rsidRPr="007542C3">
        <w:rPr>
          <w:lang w:val="sq-AL"/>
        </w:rPr>
        <w:t xml:space="preserve"> së bobinës. </w:t>
      </w:r>
      <w:r w:rsidR="002F2914" w:rsidRPr="007542C3">
        <w:rPr>
          <w:lang w:val="sq-AL"/>
        </w:rPr>
        <w:t>Çdo</w:t>
      </w:r>
      <w:r w:rsidRPr="007542C3">
        <w:rPr>
          <w:lang w:val="sq-AL"/>
        </w:rPr>
        <w:t xml:space="preserve"> bobinë duhet të jetë e lidhur me të paktën katër shirita (forca minimale e këputjes 1.400 dN), të shpërndar</w:t>
      </w:r>
      <w:r w:rsidR="004A5015" w:rsidRPr="007542C3">
        <w:rPr>
          <w:rFonts w:ascii="Times New Roman" w:hAnsi="Times New Roman"/>
          <w:lang w:val="sq-AL"/>
        </w:rPr>
        <w:t>ë</w:t>
      </w:r>
      <w:r w:rsidRPr="007542C3">
        <w:rPr>
          <w:lang w:val="sq-AL"/>
        </w:rPr>
        <w:t xml:space="preserve"> në </w:t>
      </w:r>
      <w:r w:rsidR="003331B1" w:rsidRPr="007542C3">
        <w:rPr>
          <w:lang w:val="sq-AL"/>
        </w:rPr>
        <w:t>mënyrë</w:t>
      </w:r>
      <w:r w:rsidRPr="007542C3">
        <w:rPr>
          <w:lang w:val="sq-AL"/>
        </w:rPr>
        <w:t xml:space="preserve"> të rregullt në tërë periferinë e bobinës.</w:t>
      </w:r>
    </w:p>
    <w:p w:rsidR="002E4B8A" w:rsidRPr="007542C3" w:rsidRDefault="002E4B8A" w:rsidP="002E4B8A">
      <w:pPr>
        <w:pStyle w:val="Paragrafi"/>
        <w:rPr>
          <w:lang w:val="sq-AL"/>
        </w:rPr>
      </w:pPr>
      <w:r w:rsidRPr="007542C3">
        <w:rPr>
          <w:lang w:val="sq-AL"/>
        </w:rPr>
        <w:t xml:space="preserve">Bobinat e palidhura janë të </w:t>
      </w:r>
      <w:r w:rsidR="003331B1" w:rsidRPr="007542C3">
        <w:rPr>
          <w:lang w:val="sq-AL"/>
        </w:rPr>
        <w:t>sh</w:t>
      </w:r>
      <w:r w:rsidRPr="007542C3">
        <w:rPr>
          <w:lang w:val="sq-AL"/>
        </w:rPr>
        <w:t>thurura e ngatërruara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të sheshtë me dysheme dërrase, me krahë dhe sponda ndarëse (K..., Re...)</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Bobinat shufra çeliku ngarkohen në drejtimin gjatësor të vagonit (në palë)</w:t>
      </w:r>
      <w:r w:rsidR="003331B1" w:rsidRPr="007542C3">
        <w:rPr>
          <w:lang w:val="sq-AL"/>
        </w:rPr>
        <w:t>.</w:t>
      </w:r>
    </w:p>
    <w:p w:rsidR="002E4B8A" w:rsidRPr="007542C3" w:rsidRDefault="002E4B8A" w:rsidP="002E4B8A">
      <w:pPr>
        <w:pStyle w:val="Paragrafi"/>
        <w:rPr>
          <w:lang w:val="sq-AL"/>
        </w:rPr>
      </w:pPr>
      <w:r w:rsidRPr="007542C3">
        <w:rPr>
          <w:lang w:val="sq-AL"/>
        </w:rPr>
        <w:t>2</w:t>
      </w:r>
      <w:r w:rsidR="008E2DB7" w:rsidRPr="007542C3">
        <w:rPr>
          <w:lang w:val="sq-AL"/>
        </w:rPr>
        <w:t>.</w:t>
      </w:r>
      <w:r w:rsidRPr="007542C3">
        <w:rPr>
          <w:lang w:val="sq-AL"/>
        </w:rPr>
        <w:t xml:space="preserve"> Direkt mbi dysheme e vagonit, në dy </w:t>
      </w:r>
      <w:r w:rsidR="008E2DB7" w:rsidRPr="007542C3">
        <w:rPr>
          <w:lang w:val="sq-AL"/>
        </w:rPr>
        <w:t>rresht</w:t>
      </w:r>
      <w:r w:rsidR="004A5015" w:rsidRPr="007542C3">
        <w:rPr>
          <w:lang w:val="sq-AL"/>
        </w:rPr>
        <w:t>a të rregulluar,</w:t>
      </w:r>
      <w:r w:rsidRPr="007542C3">
        <w:rPr>
          <w:lang w:val="sq-AL"/>
        </w:rPr>
        <w:t xml:space="preserve"> duke respektuar aksin gjatësor të vagonit</w:t>
      </w:r>
      <w:r w:rsidR="003331B1" w:rsidRPr="007542C3">
        <w:rPr>
          <w:lang w:val="sq-AL"/>
        </w:rPr>
        <w:t>.</w:t>
      </w:r>
    </w:p>
    <w:p w:rsidR="002E4B8A" w:rsidRPr="007542C3" w:rsidRDefault="002E4B8A" w:rsidP="002E4B8A">
      <w:pPr>
        <w:pStyle w:val="Paragrafi"/>
        <w:rPr>
          <w:lang w:val="sq-AL"/>
        </w:rPr>
      </w:pPr>
      <w:r w:rsidRPr="007542C3">
        <w:rPr>
          <w:lang w:val="sq-AL"/>
        </w:rPr>
        <w:t>3</w:t>
      </w:r>
      <w:r w:rsidR="008E2DB7" w:rsidRPr="007542C3">
        <w:rPr>
          <w:lang w:val="sq-AL"/>
        </w:rPr>
        <w:t>.</w:t>
      </w:r>
      <w:r w:rsidRPr="007542C3">
        <w:rPr>
          <w:lang w:val="sq-AL"/>
        </w:rPr>
        <w:t xml:space="preserve"> Në kontakt me spondat ndarës</w:t>
      </w:r>
      <w:r w:rsidR="004A5015" w:rsidRPr="007542C3">
        <w:rPr>
          <w:lang w:val="sq-AL"/>
        </w:rPr>
        <w:t>e</w:t>
      </w:r>
      <w:r w:rsidRPr="007542C3">
        <w:rPr>
          <w:lang w:val="sq-AL"/>
        </w:rPr>
        <w:t xml:space="preserve"> ose vendosur me pengesa (tako)</w:t>
      </w:r>
      <w:r w:rsidR="003331B1" w:rsidRPr="007542C3">
        <w:rPr>
          <w:lang w:val="sq-AL"/>
        </w:rPr>
        <w:t>.</w:t>
      </w:r>
    </w:p>
    <w:p w:rsidR="002E4B8A" w:rsidRPr="007542C3" w:rsidRDefault="002E4B8A" w:rsidP="002E4B8A">
      <w:pPr>
        <w:pStyle w:val="Paragrafi"/>
        <w:rPr>
          <w:lang w:val="sq-AL"/>
        </w:rPr>
      </w:pPr>
      <w:r w:rsidRPr="007542C3">
        <w:rPr>
          <w:lang w:val="sq-AL"/>
        </w:rPr>
        <w:t>4</w:t>
      </w:r>
      <w:r w:rsidR="008E2DB7" w:rsidRPr="007542C3">
        <w:rPr>
          <w:lang w:val="sq-AL"/>
        </w:rPr>
        <w:t>.</w:t>
      </w:r>
      <w:r w:rsidRPr="007542C3">
        <w:rPr>
          <w:lang w:val="sq-AL"/>
        </w:rPr>
        <w:t xml:space="preserve"> Mbi 2 </w:t>
      </w:r>
      <w:r w:rsidR="008E2DB7" w:rsidRPr="007542C3">
        <w:rPr>
          <w:lang w:val="sq-AL"/>
        </w:rPr>
        <w:t>rresht</w:t>
      </w:r>
      <w:r w:rsidRPr="007542C3">
        <w:rPr>
          <w:lang w:val="sq-AL"/>
        </w:rPr>
        <w:t xml:space="preserve">at e </w:t>
      </w:r>
      <w:r w:rsidR="00E27B3F">
        <w:rPr>
          <w:lang w:val="sq-AL"/>
        </w:rPr>
        <w:t>më</w:t>
      </w:r>
      <w:r w:rsidRPr="007542C3">
        <w:rPr>
          <w:lang w:val="sq-AL"/>
        </w:rPr>
        <w:t xml:space="preserve">poshtëm vendoset një </w:t>
      </w:r>
      <w:r w:rsidR="008E2DB7" w:rsidRPr="007542C3">
        <w:rPr>
          <w:lang w:val="sq-AL"/>
        </w:rPr>
        <w:t>rresht</w:t>
      </w:r>
      <w:r w:rsidRPr="007542C3">
        <w:rPr>
          <w:lang w:val="sq-AL"/>
        </w:rPr>
        <w:t xml:space="preserve"> tjetër. Ky </w:t>
      </w:r>
      <w:r w:rsidR="008E2DB7" w:rsidRPr="007542C3">
        <w:rPr>
          <w:lang w:val="sq-AL"/>
        </w:rPr>
        <w:t>rresht</w:t>
      </w:r>
      <w:r w:rsidRPr="007542C3">
        <w:rPr>
          <w:lang w:val="sq-AL"/>
        </w:rPr>
        <w:t>i i s</w:t>
      </w:r>
      <w:r w:rsidR="00782059" w:rsidRPr="007542C3">
        <w:rPr>
          <w:lang w:val="sq-AL"/>
        </w:rPr>
        <w:t>ipërm i vendosur në formë bishtdallëndyshe</w:t>
      </w:r>
      <w:r w:rsidRPr="007542C3">
        <w:rPr>
          <w:lang w:val="sq-AL"/>
        </w:rPr>
        <w:t xml:space="preserve"> duhet të jetë më i shkurtër 50 cm në të dyja anët e </w:t>
      </w:r>
      <w:r w:rsidR="008E2DB7" w:rsidRPr="007542C3">
        <w:rPr>
          <w:lang w:val="sq-AL"/>
        </w:rPr>
        <w:t>rresht</w:t>
      </w:r>
      <w:r w:rsidRPr="007542C3">
        <w:rPr>
          <w:lang w:val="sq-AL"/>
        </w:rPr>
        <w:t xml:space="preserve">ave të </w:t>
      </w:r>
      <w:r w:rsidR="00741132">
        <w:rPr>
          <w:lang w:val="sq-AL"/>
        </w:rPr>
        <w:t>më</w:t>
      </w:r>
      <w:r w:rsidRPr="007542C3">
        <w:rPr>
          <w:lang w:val="sq-AL"/>
        </w:rPr>
        <w:t>poshtëm.</w:t>
      </w:r>
    </w:p>
    <w:p w:rsidR="002E4B8A" w:rsidRPr="007542C3" w:rsidRDefault="00E60753" w:rsidP="002E4B8A">
      <w:pPr>
        <w:pStyle w:val="Paragrafi"/>
        <w:rPr>
          <w:lang w:val="sq-AL"/>
        </w:rPr>
      </w:pPr>
      <w:r w:rsidRPr="00E60753">
        <w:rPr>
          <w:lang w:val="sq-AL"/>
        </w:rPr>
        <w:pict>
          <v:shape id="_x0000_s1558" type="#_x0000_t75" style="position:absolute;left:0;text-align:left;margin-left:25.6pt;margin-top:11.05pt;width:426.3pt;height:257pt;z-index:-251573248">
            <v:imagedata r:id="rId183" o:title=""/>
          </v:shape>
          <o:OLEObject Type="Embed" ProgID="CorelPHOTOPAINT.Image.13" ShapeID="_x0000_s1558" DrawAspect="Content" ObjectID="_1376986699" r:id="rId184"/>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Në drejtimin gjatësor të vagonit</w:t>
      </w:r>
    </w:p>
    <w:p w:rsidR="002E4B8A" w:rsidRPr="007542C3" w:rsidRDefault="002E4B8A" w:rsidP="002E4B8A">
      <w:pPr>
        <w:pStyle w:val="Paragrafi"/>
        <w:rPr>
          <w:lang w:val="sq-AL"/>
        </w:rPr>
      </w:pPr>
      <w:r w:rsidRPr="007542C3">
        <w:rPr>
          <w:lang w:val="sq-AL"/>
        </w:rPr>
        <w:t>5</w:t>
      </w:r>
      <w:r w:rsidR="008E2DB7" w:rsidRPr="007542C3">
        <w:rPr>
          <w:lang w:val="sq-AL"/>
        </w:rPr>
        <w:t>.</w:t>
      </w:r>
      <w:r w:rsidRPr="007542C3">
        <w:rPr>
          <w:lang w:val="sq-AL"/>
        </w:rPr>
        <w:t xml:space="preserve"> Nëpërmjet spondit ballor</w:t>
      </w:r>
    </w:p>
    <w:p w:rsidR="002E4B8A" w:rsidRPr="007542C3" w:rsidRDefault="002E4B8A" w:rsidP="002E4B8A">
      <w:pPr>
        <w:pStyle w:val="Paragrafi"/>
        <w:rPr>
          <w:lang w:val="sq-AL"/>
        </w:rPr>
      </w:pPr>
      <w:r w:rsidRPr="007542C3">
        <w:rPr>
          <w:lang w:val="sq-AL"/>
        </w:rPr>
        <w:t>Në drejtimin tërthor të vagonit</w:t>
      </w:r>
    </w:p>
    <w:p w:rsidR="002E4B8A" w:rsidRPr="007542C3" w:rsidRDefault="002E4B8A" w:rsidP="002E4B8A">
      <w:pPr>
        <w:pStyle w:val="Paragrafi"/>
        <w:rPr>
          <w:lang w:val="sq-AL"/>
        </w:rPr>
      </w:pPr>
      <w:r w:rsidRPr="007542C3">
        <w:rPr>
          <w:lang w:val="sq-AL"/>
        </w:rPr>
        <w:t>6</w:t>
      </w:r>
      <w:r w:rsidR="008E2DB7" w:rsidRPr="007542C3">
        <w:rPr>
          <w:lang w:val="sq-AL"/>
        </w:rPr>
        <w:t>.</w:t>
      </w:r>
      <w:r w:rsidRPr="007542C3">
        <w:rPr>
          <w:lang w:val="sq-AL"/>
        </w:rPr>
        <w:t xml:space="preserve"> Bobinat në </w:t>
      </w:r>
      <w:r w:rsidR="008E2DB7" w:rsidRPr="007542C3">
        <w:rPr>
          <w:lang w:val="sq-AL"/>
        </w:rPr>
        <w:t>rresht</w:t>
      </w:r>
      <w:r w:rsidRPr="007542C3">
        <w:rPr>
          <w:lang w:val="sq-AL"/>
        </w:rPr>
        <w:t xml:space="preserve">at e </w:t>
      </w:r>
      <w:r w:rsidR="007057EC">
        <w:rPr>
          <w:lang w:val="sq-AL"/>
        </w:rPr>
        <w:t>më</w:t>
      </w:r>
      <w:r w:rsidRPr="007542C3">
        <w:rPr>
          <w:lang w:val="sq-AL"/>
        </w:rPr>
        <w:t>poshtëm vendosen në kontakt me spondat ndarës</w:t>
      </w:r>
      <w:r w:rsidR="004A5015" w:rsidRPr="007542C3">
        <w:rPr>
          <w:lang w:val="sq-AL"/>
        </w:rPr>
        <w:t>e</w:t>
      </w:r>
      <w:r w:rsidR="003331B1" w:rsidRPr="007542C3">
        <w:rPr>
          <w:lang w:val="sq-AL"/>
        </w:rPr>
        <w:t>.</w:t>
      </w:r>
    </w:p>
    <w:p w:rsidR="00F562E5" w:rsidRDefault="00F562E5" w:rsidP="002E4B8A">
      <w:pPr>
        <w:pStyle w:val="Paragrafi"/>
        <w:rPr>
          <w:lang w:val="sq-AL"/>
        </w:rPr>
      </w:pPr>
    </w:p>
    <w:p w:rsidR="002E4B8A" w:rsidRPr="007542C3" w:rsidRDefault="002E4B8A" w:rsidP="002E4B8A">
      <w:pPr>
        <w:pStyle w:val="Paragrafi"/>
        <w:rPr>
          <w:lang w:val="sq-AL"/>
        </w:rPr>
      </w:pPr>
      <w:r w:rsidRPr="007542C3">
        <w:rPr>
          <w:lang w:val="sq-AL"/>
        </w:rPr>
        <w:t>7</w:t>
      </w:r>
      <w:r w:rsidR="008E2DB7" w:rsidRPr="007542C3">
        <w:rPr>
          <w:lang w:val="sq-AL"/>
        </w:rPr>
        <w:t xml:space="preserve">. </w:t>
      </w:r>
      <w:r w:rsidRPr="007542C3">
        <w:rPr>
          <w:lang w:val="sq-AL"/>
        </w:rPr>
        <w:t>Nëpërmjet vendosjes së pengesave, bobina sigurohet duke përdorur tako të gozhduara (seksion tërthor minimal i takos 90 x 90 cm)</w:t>
      </w:r>
      <w:r w:rsidR="003331B1"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8</w:t>
      </w:r>
      <w:r w:rsidR="008E2DB7" w:rsidRPr="007542C3">
        <w:rPr>
          <w:lang w:val="sq-AL"/>
        </w:rPr>
        <w:t xml:space="preserve">. </w:t>
      </w:r>
      <w:r w:rsidRPr="007542C3">
        <w:rPr>
          <w:lang w:val="sq-AL"/>
        </w:rPr>
        <w:t>Në varësi të kualitetit të produktit, ekzistojnë disa forma ruajtje (sigurimi) (plastika, kartoni etj</w:t>
      </w:r>
      <w:r w:rsidR="00C22E0C" w:rsidRPr="007542C3">
        <w:rPr>
          <w:lang w:val="sq-AL"/>
        </w:rPr>
        <w:t>.</w:t>
      </w:r>
      <w:r w:rsidRPr="007542C3">
        <w:rPr>
          <w:lang w:val="sq-AL"/>
        </w:rPr>
        <w:t>)</w:t>
      </w:r>
      <w:r w:rsidR="00C22E0C" w:rsidRPr="007542C3">
        <w:rPr>
          <w:lang w:val="sq-AL"/>
        </w:rPr>
        <w:t>,</w:t>
      </w:r>
      <w:r w:rsidRPr="007542C3">
        <w:rPr>
          <w:lang w:val="sq-AL"/>
        </w:rPr>
        <w:t xml:space="preserve"> që vendosen midis bobinës e spondit ndarës</w:t>
      </w:r>
      <w:r w:rsidR="003331B1"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Shpërndarja e ngarkesës: shih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F562E5">
      <w:pPr>
        <w:pStyle w:val="NeniNr"/>
      </w:pPr>
      <w:r w:rsidRPr="007542C3">
        <w:t>Neni 35</w:t>
      </w:r>
    </w:p>
    <w:p w:rsidR="003070AD" w:rsidRPr="007542C3" w:rsidRDefault="002E4B8A" w:rsidP="00F562E5">
      <w:pPr>
        <w:pStyle w:val="NeniTitull"/>
      </w:pPr>
      <w:r w:rsidRPr="007542C3">
        <w:t>Bobina shufra çeliku të ngarkuara në radh</w:t>
      </w:r>
      <w:r w:rsidR="003331B1" w:rsidRPr="007542C3">
        <w:rPr>
          <w:rFonts w:ascii="Times New Roman" w:hAnsi="Times New Roman"/>
        </w:rPr>
        <w:t>ë</w:t>
      </w:r>
    </w:p>
    <w:p w:rsidR="003070AD" w:rsidRPr="007542C3" w:rsidRDefault="003070AD" w:rsidP="003070AD">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070AD" w:rsidRPr="007542C3" w:rsidTr="00CD1173">
        <w:tc>
          <w:tcPr>
            <w:tcW w:w="3798" w:type="dxa"/>
          </w:tcPr>
          <w:p w:rsidR="003070AD" w:rsidRPr="00CD1173" w:rsidRDefault="003070A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070AD" w:rsidRPr="00CD1173" w:rsidRDefault="003070AD" w:rsidP="00CD1173">
            <w:pPr>
              <w:pStyle w:val="Paragrafi"/>
              <w:ind w:firstLine="0"/>
              <w:rPr>
                <w:lang w:val="sq-AL"/>
              </w:rPr>
            </w:pPr>
            <w:r w:rsidRPr="00CD1173">
              <w:rPr>
                <w:lang w:val="sq-AL"/>
              </w:rPr>
              <w:t>Vagonët me trena bllok dhe transport të kombinuar</w:t>
            </w:r>
          </w:p>
          <w:p w:rsidR="003070AD" w:rsidRPr="00CD1173" w:rsidRDefault="003070AD" w:rsidP="00CD1173">
            <w:pPr>
              <w:pStyle w:val="Paragrafi"/>
              <w:ind w:firstLine="0"/>
              <w:rPr>
                <w:lang w:val="sq-AL"/>
              </w:rPr>
            </w:pPr>
            <w:r w:rsidRPr="00CD1173">
              <w:rPr>
                <w:lang w:val="sq-AL"/>
              </w:rPr>
              <w:t>Vagonë me amortizator me kors të gjatë</w:t>
            </w:r>
          </w:p>
        </w:tc>
      </w:tr>
    </w:tbl>
    <w:p w:rsidR="002E4B8A" w:rsidRPr="007542C3" w:rsidRDefault="002E4B8A" w:rsidP="003070AD">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Bobina prej shufra çeliku</w:t>
      </w:r>
    </w:p>
    <w:p w:rsidR="002E4B8A" w:rsidRPr="007542C3" w:rsidRDefault="002E4B8A" w:rsidP="002E4B8A">
      <w:pPr>
        <w:pStyle w:val="Paragrafi"/>
        <w:rPr>
          <w:lang w:val="sq-AL"/>
        </w:rPr>
      </w:pPr>
      <w:r w:rsidRPr="007542C3">
        <w:rPr>
          <w:lang w:val="sq-AL"/>
        </w:rPr>
        <w:t xml:space="preserve">- </w:t>
      </w:r>
      <w:r w:rsidR="006E5080" w:rsidRPr="007542C3">
        <w:rPr>
          <w:lang w:val="sq-AL"/>
        </w:rPr>
        <w:t>Diamet</w:t>
      </w:r>
      <w:r w:rsidR="003331B1" w:rsidRPr="007542C3">
        <w:rPr>
          <w:lang w:val="sq-AL"/>
        </w:rPr>
        <w:t>ri</w:t>
      </w:r>
      <w:r w:rsidRPr="007542C3">
        <w:rPr>
          <w:lang w:val="sq-AL"/>
        </w:rPr>
        <w:t xml:space="preserve"> i shufrës 9 mm</w:t>
      </w:r>
      <w:r w:rsidR="004A5015" w:rsidRPr="007542C3">
        <w:rPr>
          <w:lang w:val="sq-AL"/>
        </w:rPr>
        <w:t>;</w:t>
      </w:r>
    </w:p>
    <w:p w:rsidR="002E4B8A" w:rsidRPr="007542C3" w:rsidRDefault="002E4B8A" w:rsidP="002E4B8A">
      <w:pPr>
        <w:pStyle w:val="Paragrafi"/>
        <w:rPr>
          <w:lang w:val="sq-AL"/>
        </w:rPr>
      </w:pPr>
      <w:r w:rsidRPr="007542C3">
        <w:rPr>
          <w:lang w:val="sq-AL"/>
        </w:rPr>
        <w:t xml:space="preserve">- </w:t>
      </w:r>
      <w:r w:rsidR="006E5080" w:rsidRPr="007542C3">
        <w:rPr>
          <w:lang w:val="sq-AL"/>
        </w:rPr>
        <w:t>Diamet</w:t>
      </w:r>
      <w:r w:rsidR="003331B1" w:rsidRPr="007542C3">
        <w:rPr>
          <w:lang w:val="sq-AL"/>
        </w:rPr>
        <w:t>ri</w:t>
      </w:r>
      <w:r w:rsidRPr="007542C3">
        <w:rPr>
          <w:lang w:val="sq-AL"/>
        </w:rPr>
        <w:t xml:space="preserve"> i bobinës midis 1.100 deri 1.300 mm</w:t>
      </w:r>
      <w:r w:rsidR="004A5015" w:rsidRPr="007542C3">
        <w:rPr>
          <w:lang w:val="sq-AL"/>
        </w:rPr>
        <w:t>;</w:t>
      </w:r>
    </w:p>
    <w:p w:rsidR="002E4B8A" w:rsidRPr="007542C3" w:rsidRDefault="002E4B8A" w:rsidP="002E4B8A">
      <w:pPr>
        <w:pStyle w:val="Paragrafi"/>
        <w:rPr>
          <w:lang w:val="sq-AL"/>
        </w:rPr>
      </w:pPr>
      <w:r w:rsidRPr="007542C3">
        <w:rPr>
          <w:lang w:val="sq-AL"/>
        </w:rPr>
        <w:t>- Gjatësia e bobinës: 1.100 deri 2.400 mm</w:t>
      </w:r>
      <w:r w:rsidR="004A5015" w:rsidRPr="007542C3">
        <w:rPr>
          <w:lang w:val="sq-AL"/>
        </w:rPr>
        <w:t>;</w:t>
      </w:r>
    </w:p>
    <w:p w:rsidR="002E4B8A" w:rsidRPr="007542C3" w:rsidRDefault="002E4B8A" w:rsidP="002E4B8A">
      <w:pPr>
        <w:pStyle w:val="Paragrafi"/>
        <w:rPr>
          <w:lang w:val="sq-AL"/>
        </w:rPr>
      </w:pPr>
      <w:r w:rsidRPr="007542C3">
        <w:rPr>
          <w:lang w:val="sq-AL"/>
        </w:rPr>
        <w:t>- Pesha</w:t>
      </w:r>
      <w:r w:rsidR="003331B1" w:rsidRPr="007542C3">
        <w:rPr>
          <w:lang w:val="sq-AL"/>
        </w:rPr>
        <w:t xml:space="preserve"> </w:t>
      </w:r>
      <w:r w:rsidRPr="007542C3">
        <w:rPr>
          <w:lang w:val="sq-AL"/>
        </w:rPr>
        <w:t>e bobinës: 1.100 deri 2.400 kg</w:t>
      </w:r>
      <w:r w:rsidR="004A5015" w:rsidRPr="007542C3">
        <w:rPr>
          <w:lang w:val="sq-AL"/>
        </w:rPr>
        <w:t>.</w:t>
      </w:r>
    </w:p>
    <w:p w:rsidR="002E4B8A" w:rsidRPr="007542C3" w:rsidRDefault="002E4B8A" w:rsidP="002E4B8A">
      <w:pPr>
        <w:pStyle w:val="Paragrafi"/>
        <w:rPr>
          <w:lang w:val="sq-AL"/>
        </w:rPr>
      </w:pPr>
      <w:r w:rsidRPr="007542C3">
        <w:rPr>
          <w:lang w:val="sq-AL"/>
        </w:rPr>
        <w:t>1</w:t>
      </w:r>
      <w:r w:rsidR="008E2DB7" w:rsidRPr="007542C3">
        <w:rPr>
          <w:lang w:val="sq-AL"/>
        </w:rPr>
        <w:t>.</w:t>
      </w:r>
      <w:r w:rsidRPr="007542C3">
        <w:rPr>
          <w:lang w:val="sq-AL"/>
        </w:rPr>
        <w:t xml:space="preserve">  Kujdes i veçant</w:t>
      </w:r>
      <w:r w:rsidR="008A07E2" w:rsidRPr="007542C3">
        <w:rPr>
          <w:rFonts w:ascii="Times New Roman" w:hAnsi="Times New Roman"/>
          <w:lang w:val="sq-AL"/>
        </w:rPr>
        <w:t>ë</w:t>
      </w:r>
      <w:r w:rsidRPr="007542C3">
        <w:rPr>
          <w:lang w:val="sq-AL"/>
        </w:rPr>
        <w:t xml:space="preserve"> duhet të tregohet gjatë </w:t>
      </w:r>
      <w:r w:rsidR="003331B1" w:rsidRPr="007542C3">
        <w:rPr>
          <w:lang w:val="sq-AL"/>
        </w:rPr>
        <w:t>përgatitjes</w:t>
      </w:r>
      <w:r w:rsidRPr="007542C3">
        <w:rPr>
          <w:lang w:val="sq-AL"/>
        </w:rPr>
        <w:t xml:space="preserve"> së bobinës. </w:t>
      </w:r>
      <w:r w:rsidR="002F2914" w:rsidRPr="007542C3">
        <w:rPr>
          <w:lang w:val="sq-AL"/>
        </w:rPr>
        <w:t>Çdo</w:t>
      </w:r>
      <w:r w:rsidRPr="007542C3">
        <w:rPr>
          <w:lang w:val="sq-AL"/>
        </w:rPr>
        <w:t xml:space="preserve"> bobin</w:t>
      </w:r>
      <w:r w:rsidR="008A07E2" w:rsidRPr="007542C3">
        <w:rPr>
          <w:rFonts w:ascii="Times New Roman" w:hAnsi="Times New Roman"/>
          <w:lang w:val="sq-AL"/>
        </w:rPr>
        <w:t>ë</w:t>
      </w:r>
      <w:r w:rsidRPr="007542C3">
        <w:rPr>
          <w:lang w:val="sq-AL"/>
        </w:rPr>
        <w:t xml:space="preserve"> duhet të jetë e lidhur me të paktën katër shirita (forca minimale e këputjes 1.400 dN), të shpërndare në </w:t>
      </w:r>
      <w:r w:rsidR="003331B1" w:rsidRPr="007542C3">
        <w:rPr>
          <w:lang w:val="sq-AL"/>
        </w:rPr>
        <w:t>mënyrë</w:t>
      </w:r>
      <w:r w:rsidRPr="007542C3">
        <w:rPr>
          <w:lang w:val="sq-AL"/>
        </w:rPr>
        <w:t xml:space="preserve"> të rregullt në tërë periferinë e bobinës.</w:t>
      </w:r>
    </w:p>
    <w:p w:rsidR="002E4B8A" w:rsidRPr="007542C3" w:rsidRDefault="002E4B8A" w:rsidP="002E4B8A">
      <w:pPr>
        <w:pStyle w:val="Paragrafi"/>
        <w:rPr>
          <w:lang w:val="sq-AL"/>
        </w:rPr>
      </w:pPr>
      <w:r w:rsidRPr="007542C3">
        <w:rPr>
          <w:lang w:val="sq-AL"/>
        </w:rPr>
        <w:t xml:space="preserve">Bobinat e palidhura janë të </w:t>
      </w:r>
      <w:r w:rsidR="003331B1" w:rsidRPr="007542C3">
        <w:rPr>
          <w:lang w:val="sq-AL"/>
        </w:rPr>
        <w:t>sh</w:t>
      </w:r>
      <w:r w:rsidRPr="007542C3">
        <w:rPr>
          <w:lang w:val="sq-AL"/>
        </w:rPr>
        <w:t xml:space="preserve">thurura e të </w:t>
      </w:r>
      <w:r w:rsidR="003331B1" w:rsidRPr="007542C3">
        <w:rPr>
          <w:lang w:val="sq-AL"/>
        </w:rPr>
        <w:t>ngatërruara</w:t>
      </w:r>
      <w:r w:rsidR="00994B0C"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të sheshtë me dysheme dërrase, me krahë dhe sponda ndarëse (K..., Re...)</w:t>
      </w:r>
      <w:r w:rsidR="00994B0C"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Bobinat prej shufra çeliku ngarkohen</w:t>
      </w:r>
      <w:r w:rsidR="00994B0C"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2</w:t>
      </w:r>
      <w:r w:rsidR="008E2DB7" w:rsidRPr="007542C3">
        <w:rPr>
          <w:lang w:val="sq-AL"/>
        </w:rPr>
        <w:t>.</w:t>
      </w:r>
      <w:r w:rsidRPr="007542C3">
        <w:rPr>
          <w:lang w:val="sq-AL"/>
        </w:rPr>
        <w:t xml:space="preserve"> Në </w:t>
      </w:r>
      <w:r w:rsidR="008A04D1" w:rsidRPr="007542C3">
        <w:rPr>
          <w:lang w:val="sq-AL"/>
        </w:rPr>
        <w:t>radhë</w:t>
      </w:r>
      <w:r w:rsidRPr="007542C3">
        <w:rPr>
          <w:lang w:val="sq-AL"/>
        </w:rPr>
        <w:t xml:space="preserve"> (</w:t>
      </w:r>
      <w:r w:rsidR="008E2DB7" w:rsidRPr="007542C3">
        <w:rPr>
          <w:lang w:val="sq-AL"/>
        </w:rPr>
        <w:t>rresht</w:t>
      </w:r>
      <w:r w:rsidRPr="007542C3">
        <w:rPr>
          <w:lang w:val="sq-AL"/>
        </w:rPr>
        <w:t>)</w:t>
      </w:r>
      <w:r w:rsidR="008E2DB7" w:rsidRPr="007542C3">
        <w:rPr>
          <w:lang w:val="sq-AL"/>
        </w:rPr>
        <w:t xml:space="preserve"> </w:t>
      </w:r>
      <w:r w:rsidRPr="007542C3">
        <w:rPr>
          <w:lang w:val="sq-AL"/>
        </w:rPr>
        <w:t xml:space="preserve">direkt mbi dysheme e vagonit, në dy </w:t>
      </w:r>
      <w:r w:rsidR="008E2DB7" w:rsidRPr="007542C3">
        <w:rPr>
          <w:lang w:val="sq-AL"/>
        </w:rPr>
        <w:t>rresht</w:t>
      </w:r>
      <w:r w:rsidRPr="007542C3">
        <w:rPr>
          <w:lang w:val="sq-AL"/>
        </w:rPr>
        <w:t>a të rregulluar duke respektuar aksin gjatësor të vagonit</w:t>
      </w:r>
      <w:r w:rsidR="00994B0C" w:rsidRPr="007542C3">
        <w:rPr>
          <w:lang w:val="sq-AL"/>
        </w:rPr>
        <w:t>.</w:t>
      </w:r>
    </w:p>
    <w:p w:rsidR="002E4B8A" w:rsidRPr="007542C3" w:rsidRDefault="002E4B8A" w:rsidP="002E4B8A">
      <w:pPr>
        <w:pStyle w:val="Paragrafi"/>
        <w:rPr>
          <w:lang w:val="sq-AL"/>
        </w:rPr>
      </w:pPr>
      <w:r w:rsidRPr="007542C3">
        <w:rPr>
          <w:lang w:val="sq-AL"/>
        </w:rPr>
        <w:t>3</w:t>
      </w:r>
      <w:r w:rsidR="008E2DB7" w:rsidRPr="007542C3">
        <w:rPr>
          <w:lang w:val="sq-AL"/>
        </w:rPr>
        <w:t>.</w:t>
      </w:r>
      <w:r w:rsidRPr="007542C3">
        <w:rPr>
          <w:lang w:val="sq-AL"/>
        </w:rPr>
        <w:t xml:space="preserve"> Në kontakt me spondat ndarës</w:t>
      </w:r>
      <w:r w:rsidR="00994B0C" w:rsidRPr="007542C3">
        <w:rPr>
          <w:lang w:val="sq-AL"/>
        </w:rPr>
        <w:t>e.</w:t>
      </w:r>
    </w:p>
    <w:p w:rsidR="002E4B8A" w:rsidRPr="007542C3" w:rsidRDefault="002E4B8A" w:rsidP="002E4B8A">
      <w:pPr>
        <w:pStyle w:val="Paragrafi"/>
        <w:rPr>
          <w:lang w:val="sq-AL"/>
        </w:rPr>
      </w:pPr>
      <w:r w:rsidRPr="007542C3">
        <w:rPr>
          <w:lang w:val="sq-AL"/>
        </w:rPr>
        <w:t>4</w:t>
      </w:r>
      <w:r w:rsidR="008E2DB7" w:rsidRPr="007542C3">
        <w:rPr>
          <w:lang w:val="sq-AL"/>
        </w:rPr>
        <w:t>.</w:t>
      </w:r>
      <w:r w:rsidRPr="007542C3">
        <w:rPr>
          <w:lang w:val="sq-AL"/>
        </w:rPr>
        <w:t xml:space="preserve"> Në kontakt me spondin ballor të vagonit</w:t>
      </w:r>
      <w:r w:rsidR="00994B0C" w:rsidRPr="007542C3">
        <w:rPr>
          <w:lang w:val="sq-AL"/>
        </w:rPr>
        <w:t>.</w:t>
      </w:r>
    </w:p>
    <w:p w:rsidR="002E4B8A" w:rsidRPr="007542C3" w:rsidRDefault="002E4B8A" w:rsidP="002E4B8A">
      <w:pPr>
        <w:pStyle w:val="Paragrafi"/>
        <w:rPr>
          <w:lang w:val="sq-AL"/>
        </w:rPr>
      </w:pPr>
      <w:r w:rsidRPr="007542C3">
        <w:rPr>
          <w:lang w:val="sq-AL"/>
        </w:rPr>
        <w:t>5</w:t>
      </w:r>
      <w:r w:rsidR="008E2DB7" w:rsidRPr="007542C3">
        <w:rPr>
          <w:lang w:val="sq-AL"/>
        </w:rPr>
        <w:t>.</w:t>
      </w:r>
      <w:r w:rsidRPr="007542C3">
        <w:rPr>
          <w:lang w:val="sq-AL"/>
        </w:rPr>
        <w:t xml:space="preserve"> Mbi 2 </w:t>
      </w:r>
      <w:r w:rsidR="008E2DB7" w:rsidRPr="007542C3">
        <w:rPr>
          <w:lang w:val="sq-AL"/>
        </w:rPr>
        <w:t>rresht</w:t>
      </w:r>
      <w:r w:rsidRPr="007542C3">
        <w:rPr>
          <w:lang w:val="sq-AL"/>
        </w:rPr>
        <w:t xml:space="preserve">at e </w:t>
      </w:r>
      <w:r w:rsidR="00896D13">
        <w:rPr>
          <w:lang w:val="sq-AL"/>
        </w:rPr>
        <w:t>më</w:t>
      </w:r>
      <w:r w:rsidRPr="007542C3">
        <w:rPr>
          <w:lang w:val="sq-AL"/>
        </w:rPr>
        <w:t xml:space="preserve">poshtëm vendoset një </w:t>
      </w:r>
      <w:r w:rsidR="008E2DB7" w:rsidRPr="007542C3">
        <w:rPr>
          <w:lang w:val="sq-AL"/>
        </w:rPr>
        <w:t>rresht</w:t>
      </w:r>
      <w:r w:rsidRPr="007542C3">
        <w:rPr>
          <w:lang w:val="sq-AL"/>
        </w:rPr>
        <w:t xml:space="preserve"> tj</w:t>
      </w:r>
      <w:r w:rsidR="00782059" w:rsidRPr="007542C3">
        <w:rPr>
          <w:lang w:val="sq-AL"/>
        </w:rPr>
        <w:t>etër i ngarkuar në sistem bishtdallëndysheje</w:t>
      </w:r>
      <w:r w:rsidRPr="007542C3">
        <w:rPr>
          <w:lang w:val="sq-AL"/>
        </w:rPr>
        <w:t xml:space="preserve"> i qendërzuar sipas aksit gjatësor të vagonit.</w:t>
      </w:r>
    </w:p>
    <w:p w:rsidR="002E4B8A" w:rsidRPr="007542C3" w:rsidRDefault="002E4B8A" w:rsidP="002E4B8A">
      <w:pPr>
        <w:pStyle w:val="Paragrafi"/>
        <w:rPr>
          <w:lang w:val="sq-AL"/>
        </w:rPr>
      </w:pPr>
      <w:r w:rsidRPr="007542C3">
        <w:rPr>
          <w:lang w:val="sq-AL"/>
        </w:rPr>
        <w:t>Pozicionet e para (në afërsi të fillimit dhe fundit të vagonit) duhet të jenë të lira (të mos ngarkohen me bobin</w:t>
      </w:r>
      <w:r w:rsidR="00994B0C" w:rsidRPr="007542C3">
        <w:rPr>
          <w:rFonts w:ascii="Times New Roman" w:hAnsi="Times New Roman"/>
          <w:lang w:val="sq-AL"/>
        </w:rPr>
        <w:t>ë</w:t>
      </w:r>
      <w:r w:rsidRPr="007542C3">
        <w:rPr>
          <w:lang w:val="sq-AL"/>
        </w:rPr>
        <w:t xml:space="preserve">), kjo nënkupton </w:t>
      </w:r>
      <w:r w:rsidR="008E2DB7" w:rsidRPr="007542C3">
        <w:rPr>
          <w:lang w:val="sq-AL"/>
        </w:rPr>
        <w:t>rresht</w:t>
      </w:r>
      <w:r w:rsidRPr="007542C3">
        <w:rPr>
          <w:lang w:val="sq-AL"/>
        </w:rPr>
        <w:t>in e dytë (të sipërm)</w:t>
      </w:r>
      <w:r w:rsidR="00782059" w:rsidRPr="007542C3">
        <w:rPr>
          <w:lang w:val="sq-AL"/>
        </w:rPr>
        <w:t>.</w:t>
      </w:r>
    </w:p>
    <w:p w:rsidR="002E4B8A" w:rsidRPr="007542C3" w:rsidRDefault="00E60753" w:rsidP="002E4B8A">
      <w:pPr>
        <w:pStyle w:val="Paragrafi"/>
        <w:rPr>
          <w:lang w:val="sq-AL"/>
        </w:rPr>
      </w:pPr>
      <w:r w:rsidRPr="00E60753">
        <w:rPr>
          <w:lang w:val="sq-AL"/>
        </w:rPr>
        <w:pict>
          <v:shape id="_x0000_s1559" type="#_x0000_t75" style="position:absolute;left:0;text-align:left;margin-left:48.4pt;margin-top:7.05pt;width:392.2pt;height:154.2pt;z-index:-251572224">
            <v:imagedata r:id="rId185" o:title=""/>
          </v:shape>
          <o:OLEObject Type="Embed" ProgID="CorelPHOTOPAINT.Image.13" ShapeID="_x0000_s1559" DrawAspect="Content" ObjectID="_1376986700" r:id="rId186"/>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Pr="007542C3" w:rsidRDefault="008E2DB7" w:rsidP="002E4B8A">
      <w:pPr>
        <w:pStyle w:val="Paragrafi"/>
        <w:rPr>
          <w:lang w:val="sq-AL"/>
        </w:rPr>
      </w:pPr>
    </w:p>
    <w:p w:rsidR="008E2DB7" w:rsidRDefault="008E2DB7" w:rsidP="002E4B8A">
      <w:pPr>
        <w:pStyle w:val="Paragrafi"/>
        <w:rPr>
          <w:lang w:val="sq-AL"/>
        </w:rPr>
      </w:pPr>
    </w:p>
    <w:p w:rsidR="00F562E5" w:rsidRPr="007542C3" w:rsidRDefault="00F562E5"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6</w:t>
      </w:r>
      <w:r w:rsidR="008E2DB7" w:rsidRPr="007542C3">
        <w:rPr>
          <w:lang w:val="sq-AL"/>
        </w:rPr>
        <w:t>.</w:t>
      </w:r>
      <w:r w:rsidRPr="007542C3">
        <w:rPr>
          <w:lang w:val="sq-AL"/>
        </w:rPr>
        <w:t xml:space="preserve">  Në varësi të kualitetit të produktit, ekzistojnë disa forma ruajtje</w:t>
      </w:r>
      <w:r w:rsidR="00994B0C" w:rsidRPr="007542C3">
        <w:rPr>
          <w:lang w:val="sq-AL"/>
        </w:rPr>
        <w:t>je</w:t>
      </w:r>
      <w:r w:rsidRPr="007542C3">
        <w:rPr>
          <w:lang w:val="sq-AL"/>
        </w:rPr>
        <w:t xml:space="preserve"> (sigurimi) (plastika, kartoni etj</w:t>
      </w:r>
      <w:r w:rsidR="00C22E0C" w:rsidRPr="007542C3">
        <w:rPr>
          <w:lang w:val="sq-AL"/>
        </w:rPr>
        <w:t>.</w:t>
      </w:r>
      <w:r w:rsidRPr="007542C3">
        <w:rPr>
          <w:lang w:val="sq-AL"/>
        </w:rPr>
        <w:t>)</w:t>
      </w:r>
      <w:r w:rsidR="00C22E0C" w:rsidRPr="007542C3">
        <w:rPr>
          <w:lang w:val="sq-AL"/>
        </w:rPr>
        <w:t>,</w:t>
      </w:r>
      <w:r w:rsidRPr="007542C3">
        <w:rPr>
          <w:lang w:val="sq-AL"/>
        </w:rPr>
        <w:t xml:space="preserve"> që vendosen midis bobinës e spondit ndarës</w:t>
      </w:r>
      <w:r w:rsidR="008E2DB7" w:rsidRPr="007542C3">
        <w:rPr>
          <w:lang w:val="sq-AL"/>
        </w:rPr>
        <w:t>.</w:t>
      </w:r>
    </w:p>
    <w:p w:rsidR="002E4B8A" w:rsidRPr="007542C3" w:rsidRDefault="002E4B8A" w:rsidP="002E4B8A">
      <w:pPr>
        <w:pStyle w:val="Paragrafi"/>
        <w:rPr>
          <w:lang w:val="sq-AL"/>
        </w:rPr>
      </w:pPr>
      <w:r w:rsidRPr="007542C3">
        <w:rPr>
          <w:lang w:val="sq-AL"/>
        </w:rPr>
        <w:t>Shpërndarja e ngarkesës: shih nenin 2</w:t>
      </w:r>
      <w:r w:rsidR="008E2DB7" w:rsidRPr="007542C3">
        <w:rPr>
          <w:lang w:val="sq-AL"/>
        </w:rPr>
        <w:t>.</w:t>
      </w:r>
    </w:p>
    <w:p w:rsidR="00F562E5" w:rsidRDefault="00F562E5" w:rsidP="008E2DB7">
      <w:pPr>
        <w:pStyle w:val="Paragrafi"/>
        <w:jc w:val="center"/>
        <w:rPr>
          <w:lang w:val="sq-AL"/>
        </w:rPr>
      </w:pPr>
    </w:p>
    <w:p w:rsidR="002E4B8A" w:rsidRPr="007542C3" w:rsidRDefault="002E4B8A" w:rsidP="00F562E5">
      <w:pPr>
        <w:pStyle w:val="NeniNr"/>
      </w:pPr>
      <w:r w:rsidRPr="007542C3">
        <w:t>Neni 35</w:t>
      </w:r>
    </w:p>
    <w:p w:rsidR="002E4B8A" w:rsidRPr="007542C3" w:rsidRDefault="002E4B8A" w:rsidP="00F562E5">
      <w:pPr>
        <w:pStyle w:val="NeniTitull"/>
      </w:pPr>
      <w:r w:rsidRPr="007542C3">
        <w:t>Skrap i leht</w:t>
      </w:r>
      <w:r w:rsidR="008E2DB7" w:rsidRPr="007542C3">
        <w:rPr>
          <w:rFonts w:ascii="Times New Roman" w:hAnsi="Times New Roman"/>
        </w:rPr>
        <w:t>ë</w:t>
      </w:r>
    </w:p>
    <w:p w:rsidR="00F562E5" w:rsidRDefault="00F562E5" w:rsidP="003070AD">
      <w:pPr>
        <w:pStyle w:val="Paragrafi"/>
        <w:rPr>
          <w:lang w:val="sq-AL"/>
        </w:rPr>
      </w:pPr>
    </w:p>
    <w:p w:rsidR="002E4B8A" w:rsidRPr="007542C3" w:rsidRDefault="002E4B8A" w:rsidP="003070AD">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Skrap i lehtë, ngarkuar në</w:t>
      </w:r>
      <w:r w:rsidR="003331B1" w:rsidRPr="007542C3">
        <w:rPr>
          <w:lang w:val="sq-AL"/>
        </w:rPr>
        <w:t xml:space="preserve"> </w:t>
      </w:r>
      <w:r w:rsidR="00994B0C" w:rsidRPr="007542C3">
        <w:rPr>
          <w:lang w:val="sq-AL"/>
        </w:rPr>
        <w:t>mënyrë të pa</w:t>
      </w:r>
      <w:r w:rsidRPr="007542C3">
        <w:rPr>
          <w:lang w:val="sq-AL"/>
        </w:rPr>
        <w:t>rregullt (rifuzo)</w:t>
      </w:r>
    </w:p>
    <w:p w:rsidR="002E4B8A" w:rsidRPr="007542C3" w:rsidRDefault="002E4B8A" w:rsidP="002E4B8A">
      <w:pPr>
        <w:pStyle w:val="Paragrafi"/>
        <w:rPr>
          <w:lang w:val="sq-AL"/>
        </w:rPr>
      </w:pPr>
      <w:r w:rsidRPr="007542C3">
        <w:rPr>
          <w:lang w:val="sq-AL"/>
        </w:rPr>
        <w:t>- Llamarina çeliku (</w:t>
      </w:r>
      <w:r w:rsidR="00657BDC" w:rsidRPr="007542C3">
        <w:rPr>
          <w:lang w:val="sq-AL"/>
        </w:rPr>
        <w:t>pavarësisht</w:t>
      </w:r>
      <w:r w:rsidRPr="007542C3">
        <w:rPr>
          <w:lang w:val="sq-AL"/>
        </w:rPr>
        <w:t xml:space="preserve"> nga formati, sipërfaqja dhe trashësia)</w:t>
      </w:r>
      <w:r w:rsidR="00994B0C" w:rsidRPr="007542C3">
        <w:rPr>
          <w:lang w:val="sq-AL"/>
        </w:rPr>
        <w:t>;</w:t>
      </w:r>
    </w:p>
    <w:p w:rsidR="002E4B8A" w:rsidRPr="007542C3" w:rsidRDefault="002E4B8A" w:rsidP="002E4B8A">
      <w:pPr>
        <w:pStyle w:val="Paragrafi"/>
        <w:rPr>
          <w:lang w:val="sq-AL"/>
        </w:rPr>
      </w:pPr>
      <w:r w:rsidRPr="007542C3">
        <w:rPr>
          <w:lang w:val="sq-AL"/>
        </w:rPr>
        <w:t>- Pjesë skelet</w:t>
      </w:r>
      <w:r w:rsidR="00994B0C" w:rsidRPr="007542C3">
        <w:rPr>
          <w:lang w:val="sq-AL"/>
        </w:rPr>
        <w:t>e</w:t>
      </w:r>
      <w:r w:rsidRPr="007542C3">
        <w:rPr>
          <w:lang w:val="sq-AL"/>
        </w:rPr>
        <w:t>sh</w:t>
      </w:r>
      <w:r w:rsidR="00994B0C" w:rsidRPr="007542C3">
        <w:rPr>
          <w:lang w:val="sq-AL"/>
        </w:rPr>
        <w:t>;</w:t>
      </w:r>
    </w:p>
    <w:p w:rsidR="002E4B8A" w:rsidRPr="007542C3" w:rsidRDefault="002E4B8A" w:rsidP="002E4B8A">
      <w:pPr>
        <w:pStyle w:val="Paragrafi"/>
        <w:rPr>
          <w:lang w:val="sq-AL"/>
        </w:rPr>
      </w:pPr>
      <w:r w:rsidRPr="007542C3">
        <w:rPr>
          <w:lang w:val="sq-AL"/>
        </w:rPr>
        <w:t>- Ashkla çeliku</w:t>
      </w:r>
      <w:r w:rsidR="00994B0C" w:rsidRPr="007542C3">
        <w:rPr>
          <w:lang w:val="sq-AL"/>
        </w:rPr>
        <w:t>;</w:t>
      </w:r>
    </w:p>
    <w:p w:rsidR="002E4B8A" w:rsidRPr="007542C3" w:rsidRDefault="002E4B8A" w:rsidP="002E4B8A">
      <w:pPr>
        <w:pStyle w:val="Paragrafi"/>
        <w:rPr>
          <w:lang w:val="sq-AL"/>
        </w:rPr>
      </w:pPr>
      <w:r w:rsidRPr="007542C3">
        <w:rPr>
          <w:lang w:val="sq-AL"/>
        </w:rPr>
        <w:t>- Pjesë të prera metalike</w:t>
      </w:r>
      <w:r w:rsidR="00994B0C" w:rsidRPr="007542C3">
        <w:rPr>
          <w:lang w:val="sq-AL"/>
        </w:rPr>
        <w:t>;</w:t>
      </w:r>
    </w:p>
    <w:p w:rsidR="002E4B8A" w:rsidRPr="007542C3" w:rsidRDefault="002E4B8A" w:rsidP="002E4B8A">
      <w:pPr>
        <w:pStyle w:val="Paragrafi"/>
        <w:rPr>
          <w:lang w:val="sq-AL"/>
        </w:rPr>
      </w:pPr>
      <w:r w:rsidRPr="007542C3">
        <w:rPr>
          <w:lang w:val="sq-AL"/>
        </w:rPr>
        <w:t>- Përz</w:t>
      </w:r>
      <w:r w:rsidR="003331B1" w:rsidRPr="007542C3">
        <w:rPr>
          <w:lang w:val="sq-AL"/>
        </w:rPr>
        <w:t>i</w:t>
      </w:r>
      <w:r w:rsidRPr="007542C3">
        <w:rPr>
          <w:lang w:val="sq-AL"/>
        </w:rPr>
        <w:t>erje me pjesë të lehta dhe të rënda skrapi</w:t>
      </w:r>
      <w:r w:rsidR="00994B0C" w:rsidRPr="007542C3">
        <w:rPr>
          <w:lang w:val="sq-AL"/>
        </w:rPr>
        <w:t>;</w:t>
      </w:r>
    </w:p>
    <w:p w:rsidR="002E4B8A" w:rsidRPr="007542C3" w:rsidRDefault="002E4B8A" w:rsidP="002E4B8A">
      <w:pPr>
        <w:pStyle w:val="Paragrafi"/>
        <w:rPr>
          <w:lang w:val="sq-AL"/>
        </w:rPr>
      </w:pPr>
      <w:r w:rsidRPr="007542C3">
        <w:rPr>
          <w:lang w:val="sq-AL"/>
        </w:rPr>
        <w:t>- Automjete të presuara etj</w:t>
      </w:r>
      <w:r w:rsidR="00C22E0C"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të larta (E..., Fab...)</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8A07E2" w:rsidRPr="007542C3">
        <w:rPr>
          <w:lang w:val="sq-AL"/>
        </w:rPr>
        <w:t>.</w:t>
      </w:r>
      <w:r w:rsidR="00C22E0C" w:rsidRPr="007542C3">
        <w:rPr>
          <w:lang w:val="sq-AL"/>
        </w:rPr>
        <w:t xml:space="preserve"> </w:t>
      </w:r>
      <w:r w:rsidRPr="007542C3">
        <w:rPr>
          <w:lang w:val="sq-AL"/>
        </w:rPr>
        <w:t>Skrapi duhet të shpërndahet në mënyr</w:t>
      </w:r>
      <w:r w:rsidR="00C14FE5" w:rsidRPr="007542C3">
        <w:rPr>
          <w:rFonts w:ascii="Times New Roman" w:hAnsi="Times New Roman"/>
          <w:lang w:val="sq-AL"/>
        </w:rPr>
        <w:t>ë</w:t>
      </w:r>
      <w:r w:rsidRPr="007542C3">
        <w:rPr>
          <w:lang w:val="sq-AL"/>
        </w:rPr>
        <w:t xml:space="preserve"> uniforme dhe nuk duhet të ngarkohet mbi </w:t>
      </w:r>
      <w:r w:rsidR="00524A67" w:rsidRPr="007542C3">
        <w:rPr>
          <w:lang w:val="sq-AL"/>
        </w:rPr>
        <w:t>lartësinë</w:t>
      </w:r>
      <w:r w:rsidRPr="007542C3">
        <w:rPr>
          <w:lang w:val="sq-AL"/>
        </w:rPr>
        <w:t xml:space="preserve"> e spondave, nënkuptuar kjo lartësi dhe përkundrejt aksit gjatësor.</w:t>
      </w:r>
    </w:p>
    <w:p w:rsidR="002E4B8A" w:rsidRPr="007542C3" w:rsidRDefault="00E60753" w:rsidP="002E4B8A">
      <w:pPr>
        <w:pStyle w:val="Paragrafi"/>
        <w:rPr>
          <w:lang w:val="sq-AL"/>
        </w:rPr>
      </w:pPr>
      <w:r>
        <w:pict>
          <v:shape id="_x0000_s1790" type="#_x0000_t75" style="position:absolute;left:0;text-align:left;margin-left:8.5pt;margin-top:6.35pt;width:432.1pt;height:187.6pt;z-index:251606016">
            <v:imagedata r:id="rId187" o:title="" croptop="12531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F562E5" w:rsidRDefault="00F562E5"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3070AD" w:rsidP="002E4B8A">
      <w:pPr>
        <w:pStyle w:val="Paragrafi"/>
        <w:rPr>
          <w:lang w:val="sq-AL"/>
        </w:rPr>
      </w:pPr>
      <w:r w:rsidRPr="007542C3">
        <w:rPr>
          <w:lang w:val="sq-AL"/>
        </w:rPr>
        <w:t>2.</w:t>
      </w:r>
      <w:r w:rsidR="002E4B8A" w:rsidRPr="007542C3">
        <w:rPr>
          <w:lang w:val="sq-AL"/>
        </w:rPr>
        <w:t xml:space="preserve"> Skrapi duhet të mbulohet në gjithë </w:t>
      </w:r>
      <w:r w:rsidR="00657BDC" w:rsidRPr="007542C3">
        <w:rPr>
          <w:lang w:val="sq-AL"/>
        </w:rPr>
        <w:t>sipër</w:t>
      </w:r>
      <w:r w:rsidR="002E4B8A" w:rsidRPr="007542C3">
        <w:rPr>
          <w:lang w:val="sq-AL"/>
        </w:rPr>
        <w:t xml:space="preserve">faqen e vagonit (dhe kur kemi skrap miks ose të </w:t>
      </w:r>
      <w:r w:rsidR="003331B1" w:rsidRPr="007542C3">
        <w:rPr>
          <w:lang w:val="sq-AL"/>
        </w:rPr>
        <w:t>përzier</w:t>
      </w:r>
      <w:r w:rsidR="002E4B8A" w:rsidRPr="007542C3">
        <w:rPr>
          <w:lang w:val="sq-AL"/>
        </w:rPr>
        <w:t xml:space="preserve"> me skrap të rëndë).</w:t>
      </w:r>
    </w:p>
    <w:p w:rsidR="002E4B8A" w:rsidRPr="007542C3" w:rsidRDefault="002E4B8A" w:rsidP="002E4B8A">
      <w:pPr>
        <w:pStyle w:val="Paragrafi"/>
        <w:rPr>
          <w:lang w:val="sq-AL"/>
        </w:rPr>
      </w:pPr>
      <w:r w:rsidRPr="007542C3">
        <w:rPr>
          <w:lang w:val="sq-AL"/>
        </w:rPr>
        <w:t>Materiali mbulues:</w:t>
      </w:r>
    </w:p>
    <w:p w:rsidR="002E4B8A" w:rsidRPr="007542C3" w:rsidRDefault="002E4B8A" w:rsidP="002E4B8A">
      <w:pPr>
        <w:pStyle w:val="Paragrafi"/>
        <w:rPr>
          <w:lang w:val="sq-AL"/>
        </w:rPr>
      </w:pPr>
      <w:r w:rsidRPr="007542C3">
        <w:rPr>
          <w:lang w:val="sq-AL"/>
        </w:rPr>
        <w:t xml:space="preserve">- Rrjeta metalike (rrjeta </w:t>
      </w:r>
      <w:r w:rsidR="0088554F" w:rsidRPr="007542C3">
        <w:rPr>
          <w:lang w:val="sq-AL"/>
        </w:rPr>
        <w:t>standard</w:t>
      </w:r>
      <w:r w:rsidRPr="007542C3">
        <w:rPr>
          <w:lang w:val="sq-AL"/>
        </w:rPr>
        <w:t>e prej teli çeliku)</w:t>
      </w:r>
      <w:r w:rsidR="00994B0C" w:rsidRPr="007542C3">
        <w:rPr>
          <w:lang w:val="sq-AL"/>
        </w:rPr>
        <w:t>;</w:t>
      </w:r>
    </w:p>
    <w:p w:rsidR="002E4B8A" w:rsidRPr="007542C3" w:rsidRDefault="002E4B8A" w:rsidP="002E4B8A">
      <w:pPr>
        <w:pStyle w:val="Paragrafi"/>
        <w:rPr>
          <w:lang w:val="sq-AL"/>
        </w:rPr>
      </w:pPr>
      <w:r w:rsidRPr="007542C3">
        <w:rPr>
          <w:lang w:val="sq-AL"/>
        </w:rPr>
        <w:t>- Dimensioni i kuadrateve të rrjetës (brimave) 100 mm maksimumi</w:t>
      </w:r>
      <w:r w:rsidR="00994B0C" w:rsidRPr="007542C3">
        <w:rPr>
          <w:lang w:val="sq-AL"/>
        </w:rPr>
        <w:t>;</w:t>
      </w:r>
    </w:p>
    <w:p w:rsidR="002E4B8A" w:rsidRPr="007542C3" w:rsidRDefault="002E4B8A" w:rsidP="002E4B8A">
      <w:pPr>
        <w:pStyle w:val="Paragrafi"/>
        <w:rPr>
          <w:lang w:val="sq-AL"/>
        </w:rPr>
      </w:pPr>
      <w:r w:rsidRPr="007542C3">
        <w:rPr>
          <w:lang w:val="sq-AL"/>
        </w:rPr>
        <w:t>- Rrjeta sintetike</w:t>
      </w:r>
      <w:r w:rsidR="00994B0C" w:rsidRPr="007542C3">
        <w:rPr>
          <w:lang w:val="sq-AL"/>
        </w:rPr>
        <w:t>;</w:t>
      </w:r>
      <w:r w:rsidRPr="007542C3">
        <w:rPr>
          <w:lang w:val="sq-AL"/>
        </w:rPr>
        <w:t xml:space="preserve"> me</w:t>
      </w:r>
    </w:p>
    <w:p w:rsidR="002E4B8A" w:rsidRPr="007542C3" w:rsidRDefault="002E4B8A" w:rsidP="002E4B8A">
      <w:pPr>
        <w:pStyle w:val="Paragrafi"/>
        <w:rPr>
          <w:lang w:val="sq-AL"/>
        </w:rPr>
      </w:pPr>
      <w:r w:rsidRPr="007542C3">
        <w:rPr>
          <w:lang w:val="sq-AL"/>
        </w:rPr>
        <w:t xml:space="preserve">- </w:t>
      </w:r>
      <w:r w:rsidR="00EF32F7" w:rsidRPr="007542C3">
        <w:rPr>
          <w:lang w:val="sq-AL"/>
        </w:rPr>
        <w:t>Gjerë</w:t>
      </w:r>
      <w:r w:rsidRPr="007542C3">
        <w:rPr>
          <w:lang w:val="sq-AL"/>
        </w:rPr>
        <w:t>sia afërsisht 3.80 m</w:t>
      </w:r>
      <w:r w:rsidR="00994B0C" w:rsidRPr="007542C3">
        <w:rPr>
          <w:lang w:val="sq-AL"/>
        </w:rPr>
        <w:t>;</w:t>
      </w:r>
    </w:p>
    <w:p w:rsidR="002E4B8A" w:rsidRPr="007542C3" w:rsidRDefault="002E4B8A" w:rsidP="002E4B8A">
      <w:pPr>
        <w:pStyle w:val="Paragrafi"/>
        <w:rPr>
          <w:lang w:val="sq-AL"/>
        </w:rPr>
      </w:pPr>
      <w:r w:rsidRPr="007542C3">
        <w:rPr>
          <w:lang w:val="sq-AL"/>
        </w:rPr>
        <w:t>- Dimensioni maksimal i kuadratit 30 mm</w:t>
      </w:r>
      <w:r w:rsidR="00994B0C" w:rsidRPr="007542C3">
        <w:rPr>
          <w:lang w:val="sq-AL"/>
        </w:rPr>
        <w:t>;</w:t>
      </w:r>
    </w:p>
    <w:p w:rsidR="002E4B8A" w:rsidRPr="007542C3" w:rsidRDefault="002E4B8A" w:rsidP="002E4B8A">
      <w:pPr>
        <w:pStyle w:val="Paragrafi"/>
        <w:rPr>
          <w:lang w:val="sq-AL"/>
        </w:rPr>
      </w:pPr>
      <w:r w:rsidRPr="007542C3">
        <w:rPr>
          <w:lang w:val="sq-AL"/>
        </w:rPr>
        <w:t>- Forca këput</w:t>
      </w:r>
      <w:r w:rsidR="00262C1E">
        <w:rPr>
          <w:lang w:val="sq-AL"/>
        </w:rPr>
        <w:t>ëse gjatësore të paktën 390 N</w:t>
      </w:r>
      <w:r w:rsidR="00262C1E">
        <w:rPr>
          <w:rStyle w:val="FootnoteReference"/>
          <w:lang w:val="sq-AL"/>
        </w:rPr>
        <w:footnoteReference w:id="16"/>
      </w:r>
      <w:r w:rsidR="00262C1E">
        <w:rPr>
          <w:lang w:val="sq-AL"/>
        </w:rPr>
        <w:t xml:space="preserve"> </w:t>
      </w:r>
      <w:r w:rsidR="00994B0C" w:rsidRPr="007542C3">
        <w:rPr>
          <w:lang w:val="sq-AL"/>
        </w:rPr>
        <w:t>;</w:t>
      </w:r>
    </w:p>
    <w:p w:rsidR="002E4B8A" w:rsidRPr="007542C3" w:rsidRDefault="002E4B8A" w:rsidP="002E4B8A">
      <w:pPr>
        <w:pStyle w:val="Paragrafi"/>
        <w:rPr>
          <w:lang w:val="sq-AL"/>
        </w:rPr>
      </w:pPr>
      <w:r w:rsidRPr="007542C3">
        <w:rPr>
          <w:lang w:val="sq-AL"/>
        </w:rPr>
        <w:t>- Forca këp</w:t>
      </w:r>
      <w:r w:rsidR="00262C1E">
        <w:rPr>
          <w:lang w:val="sq-AL"/>
        </w:rPr>
        <w:t>utëse anësore të paktën 480 N</w:t>
      </w:r>
      <w:r w:rsidR="00262C1E" w:rsidRPr="00262C1E">
        <w:rPr>
          <w:vertAlign w:val="superscript"/>
          <w:lang w:val="sq-AL"/>
        </w:rPr>
        <w:t>1</w:t>
      </w:r>
      <w:r w:rsidR="00994B0C" w:rsidRPr="007542C3">
        <w:rPr>
          <w:lang w:val="sq-AL"/>
        </w:rPr>
        <w:t>.</w:t>
      </w:r>
    </w:p>
    <w:p w:rsidR="002E4B8A" w:rsidRPr="007542C3" w:rsidRDefault="002E4B8A" w:rsidP="002E4B8A">
      <w:pPr>
        <w:pStyle w:val="Paragrafi"/>
        <w:rPr>
          <w:lang w:val="sq-AL"/>
        </w:rPr>
      </w:pPr>
      <w:r w:rsidRPr="007542C3">
        <w:rPr>
          <w:lang w:val="sq-AL"/>
        </w:rPr>
        <w:t>3</w:t>
      </w:r>
      <w:r w:rsidR="00D65A43" w:rsidRPr="007542C3">
        <w:rPr>
          <w:lang w:val="sq-AL"/>
        </w:rPr>
        <w:t xml:space="preserve">. </w:t>
      </w:r>
      <w:r w:rsidRPr="007542C3">
        <w:rPr>
          <w:lang w:val="sq-AL"/>
        </w:rPr>
        <w:t xml:space="preserve">Mbulesa duhet të lidhet afërsisht </w:t>
      </w:r>
      <w:r w:rsidR="002F2914" w:rsidRPr="007542C3">
        <w:rPr>
          <w:lang w:val="sq-AL"/>
        </w:rPr>
        <w:t>çdo</w:t>
      </w:r>
      <w:r w:rsidRPr="007542C3">
        <w:rPr>
          <w:lang w:val="sq-AL"/>
        </w:rPr>
        <w:t xml:space="preserve"> 2 m:</w:t>
      </w:r>
    </w:p>
    <w:p w:rsidR="002E4B8A" w:rsidRPr="007542C3" w:rsidRDefault="002E4B8A" w:rsidP="002E4B8A">
      <w:pPr>
        <w:pStyle w:val="Paragrafi"/>
        <w:rPr>
          <w:lang w:val="sq-AL"/>
        </w:rPr>
      </w:pPr>
      <w:r w:rsidRPr="007542C3">
        <w:rPr>
          <w:lang w:val="sq-AL"/>
        </w:rPr>
        <w:t>- Me shirita jometalik</w:t>
      </w:r>
      <w:r w:rsidR="00975281" w:rsidRPr="007542C3">
        <w:rPr>
          <w:rFonts w:ascii="Times New Roman" w:hAnsi="Times New Roman"/>
          <w:lang w:val="sq-AL"/>
        </w:rPr>
        <w:t>ë</w:t>
      </w:r>
      <w:r w:rsidRPr="007542C3">
        <w:rPr>
          <w:lang w:val="sq-AL"/>
        </w:rPr>
        <w:t xml:space="preserve"> (për rrjeta </w:t>
      </w:r>
      <w:r w:rsidR="0088554F" w:rsidRPr="007542C3">
        <w:rPr>
          <w:lang w:val="sq-AL"/>
        </w:rPr>
        <w:t>standard</w:t>
      </w:r>
      <w:r w:rsidRPr="007542C3">
        <w:rPr>
          <w:lang w:val="sq-AL"/>
        </w:rPr>
        <w:t>e prej teli çeliku, lidhja me tel është e pranueshme), forca këputëse lidhëse afërsisht 5 kN</w:t>
      </w:r>
      <w:r w:rsidR="00D65A43" w:rsidRPr="007542C3">
        <w:rPr>
          <w:lang w:val="sq-AL"/>
        </w:rPr>
        <w:t>;</w:t>
      </w:r>
      <w:r w:rsidRPr="007542C3">
        <w:rPr>
          <w:lang w:val="sq-AL"/>
        </w:rPr>
        <w:t xml:space="preserve"> dhe </w:t>
      </w:r>
    </w:p>
    <w:p w:rsidR="002E4B8A" w:rsidRPr="007542C3" w:rsidRDefault="002E4B8A" w:rsidP="002E4B8A">
      <w:pPr>
        <w:pStyle w:val="Paragrafi"/>
        <w:rPr>
          <w:lang w:val="sq-AL"/>
        </w:rPr>
      </w:pPr>
      <w:r w:rsidRPr="007542C3">
        <w:rPr>
          <w:lang w:val="sq-AL"/>
        </w:rPr>
        <w:t>4</w:t>
      </w:r>
      <w:r w:rsidR="00D65A43" w:rsidRPr="007542C3">
        <w:rPr>
          <w:lang w:val="sq-AL"/>
        </w:rPr>
        <w:t>.</w:t>
      </w:r>
      <w:r w:rsidRPr="007542C3">
        <w:rPr>
          <w:lang w:val="sq-AL"/>
        </w:rPr>
        <w:t xml:space="preserve"> Anët e rrjetave mbuluese lidhen me shirita.</w:t>
      </w:r>
    </w:p>
    <w:p w:rsidR="002E4B8A" w:rsidRPr="007542C3" w:rsidRDefault="002E4B8A" w:rsidP="002E4B8A">
      <w:pPr>
        <w:pStyle w:val="Paragrafi"/>
        <w:rPr>
          <w:lang w:val="sq-AL"/>
        </w:rPr>
      </w:pPr>
      <w:r w:rsidRPr="007542C3">
        <w:rPr>
          <w:lang w:val="sq-AL"/>
        </w:rPr>
        <w:t>5</w:t>
      </w:r>
      <w:r w:rsidR="00D65A43" w:rsidRPr="007542C3">
        <w:rPr>
          <w:lang w:val="sq-AL"/>
        </w:rPr>
        <w:t>.</w:t>
      </w:r>
      <w:r w:rsidRPr="007542C3">
        <w:rPr>
          <w:lang w:val="sq-AL"/>
        </w:rPr>
        <w:t xml:space="preserve"> Lidhja bëhet dhe në pjesën e sipërme të mjeteve</w:t>
      </w:r>
      <w:r w:rsidR="00D65A43"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6</w:t>
      </w:r>
      <w:r w:rsidR="00D65A43" w:rsidRPr="007542C3">
        <w:rPr>
          <w:lang w:val="sq-AL"/>
        </w:rPr>
        <w:t>.</w:t>
      </w:r>
      <w:r w:rsidRPr="007542C3">
        <w:rPr>
          <w:lang w:val="sq-AL"/>
        </w:rPr>
        <w:t xml:space="preserve"> Lidhëset fiksohen te grepat e </w:t>
      </w:r>
      <w:r w:rsidR="002F2914" w:rsidRPr="007542C3">
        <w:rPr>
          <w:lang w:val="sq-AL"/>
        </w:rPr>
        <w:t>vagonë</w:t>
      </w:r>
      <w:r w:rsidRPr="007542C3">
        <w:rPr>
          <w:lang w:val="sq-AL"/>
        </w:rPr>
        <w:t xml:space="preserve">ve (grepat ekzistojnë në </w:t>
      </w:r>
      <w:r w:rsidR="002F2914" w:rsidRPr="007542C3">
        <w:rPr>
          <w:lang w:val="sq-AL"/>
        </w:rPr>
        <w:t>vagonë</w:t>
      </w:r>
      <w:r w:rsidRPr="007542C3">
        <w:rPr>
          <w:lang w:val="sq-AL"/>
        </w:rPr>
        <w:t>t tip Eanos).</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7</w:t>
      </w:r>
      <w:r w:rsidR="00D65A43" w:rsidRPr="007542C3">
        <w:rPr>
          <w:lang w:val="sq-AL"/>
        </w:rPr>
        <w:t>.</w:t>
      </w:r>
      <w:r w:rsidRPr="007542C3">
        <w:rPr>
          <w:lang w:val="sq-AL"/>
        </w:rPr>
        <w:t xml:space="preserve"> Skrapi nuk duhet të ngj</w:t>
      </w:r>
      <w:r w:rsidR="001F46AA" w:rsidRPr="007542C3">
        <w:rPr>
          <w:lang w:val="sq-AL"/>
        </w:rPr>
        <w:t>i</w:t>
      </w:r>
      <w:r w:rsidRPr="007542C3">
        <w:rPr>
          <w:lang w:val="sq-AL"/>
        </w:rPr>
        <w:t>shet ose të dalë mbi lartësinë e spondave</w:t>
      </w:r>
      <w:r w:rsidR="00D65A43" w:rsidRPr="007542C3">
        <w:rPr>
          <w:lang w:val="sq-AL"/>
        </w:rPr>
        <w:t>.</w:t>
      </w:r>
    </w:p>
    <w:p w:rsidR="002E4B8A" w:rsidRPr="007542C3" w:rsidRDefault="002E4B8A" w:rsidP="002E4B8A">
      <w:pPr>
        <w:pStyle w:val="Paragrafi"/>
        <w:rPr>
          <w:lang w:val="sq-AL"/>
        </w:rPr>
      </w:pPr>
      <w:r w:rsidRPr="007542C3">
        <w:rPr>
          <w:lang w:val="sq-AL"/>
        </w:rPr>
        <w:t xml:space="preserve">Ngarkimi rifuzo i skrapit mund të shkaktojë që gjatë </w:t>
      </w:r>
      <w:r w:rsidR="00D65A43" w:rsidRPr="007542C3">
        <w:rPr>
          <w:lang w:val="sq-AL"/>
        </w:rPr>
        <w:t>lëvizjes</w:t>
      </w:r>
      <w:r w:rsidRPr="007542C3">
        <w:rPr>
          <w:lang w:val="sq-AL"/>
        </w:rPr>
        <w:t xml:space="preserve"> të dalë mbi spondat e vagonit. Duhet që kjo të kufizohet me masa të mjaftueshme, si me mbulim me rrjetë ose me </w:t>
      </w:r>
      <w:r w:rsidR="003070AD" w:rsidRPr="007542C3">
        <w:rPr>
          <w:lang w:val="sq-AL"/>
        </w:rPr>
        <w:t>sondat.</w:t>
      </w:r>
    </w:p>
    <w:p w:rsidR="00F562E5" w:rsidRDefault="00F562E5" w:rsidP="00D65A43">
      <w:pPr>
        <w:pStyle w:val="Paragrafi"/>
        <w:jc w:val="center"/>
        <w:rPr>
          <w:lang w:val="sq-AL"/>
        </w:rPr>
      </w:pPr>
    </w:p>
    <w:p w:rsidR="002E4B8A" w:rsidRPr="007542C3" w:rsidRDefault="002E4B8A" w:rsidP="00377EF7">
      <w:pPr>
        <w:pStyle w:val="NeniNr"/>
      </w:pPr>
      <w:r w:rsidRPr="007542C3">
        <w:t>Neni 36</w:t>
      </w:r>
    </w:p>
    <w:p w:rsidR="002E4B8A" w:rsidRPr="007542C3" w:rsidRDefault="002E4B8A" w:rsidP="00377EF7">
      <w:pPr>
        <w:pStyle w:val="NeniTitull"/>
      </w:pPr>
      <w:r w:rsidRPr="007542C3">
        <w:t>Skrap i rëndë</w:t>
      </w:r>
    </w:p>
    <w:p w:rsidR="003070AD" w:rsidRPr="007542C3" w:rsidRDefault="003070AD"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Skrap i rëndë, ngarkimi bëhet me grumbull (rifuzo)</w:t>
      </w:r>
    </w:p>
    <w:p w:rsidR="002E4B8A" w:rsidRPr="007542C3" w:rsidRDefault="003070AD" w:rsidP="002E4B8A">
      <w:pPr>
        <w:pStyle w:val="Paragrafi"/>
        <w:rPr>
          <w:lang w:val="sq-AL"/>
        </w:rPr>
      </w:pPr>
      <w:r w:rsidRPr="007542C3">
        <w:rPr>
          <w:lang w:val="sq-AL"/>
        </w:rPr>
        <w:t xml:space="preserve">- </w:t>
      </w:r>
      <w:r w:rsidR="002E4B8A" w:rsidRPr="007542C3">
        <w:rPr>
          <w:lang w:val="sq-AL"/>
        </w:rPr>
        <w:t>Pjesë çeliku të derdhura e pjesë të tjera çeliku</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Ashkla e mbetje çeliku</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Pjesë ose profile të prera çeliku ose pjesë tubo të prera</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Skrap çeliku prej konstruksioneve t</w:t>
      </w:r>
      <w:r w:rsidR="008A07E2" w:rsidRPr="007542C3">
        <w:rPr>
          <w:rFonts w:ascii="Times New Roman" w:hAnsi="Times New Roman"/>
          <w:lang w:val="sq-AL"/>
        </w:rPr>
        <w:t>ë</w:t>
      </w:r>
      <w:r w:rsidR="002E4B8A" w:rsidRPr="007542C3">
        <w:rPr>
          <w:lang w:val="sq-AL"/>
        </w:rPr>
        <w:t xml:space="preserve"> cop</w:t>
      </w:r>
      <w:r w:rsidR="00D65A43" w:rsidRPr="007542C3">
        <w:rPr>
          <w:rFonts w:ascii="Times New Roman" w:hAnsi="Times New Roman"/>
          <w:lang w:val="sq-AL"/>
        </w:rPr>
        <w:t>ë</w:t>
      </w:r>
      <w:r w:rsidR="002E4B8A" w:rsidRPr="007542C3">
        <w:rPr>
          <w:lang w:val="sq-AL"/>
        </w:rPr>
        <w:t>tuara (t</w:t>
      </w:r>
      <w:r w:rsidR="008A07E2" w:rsidRPr="007542C3">
        <w:rPr>
          <w:rFonts w:ascii="Times New Roman" w:hAnsi="Times New Roman"/>
          <w:lang w:val="sq-AL"/>
        </w:rPr>
        <w:t>ë</w:t>
      </w:r>
      <w:r w:rsidR="002E4B8A" w:rsidRPr="007542C3">
        <w:rPr>
          <w:lang w:val="sq-AL"/>
        </w:rPr>
        <w:t xml:space="preserve"> prera)</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Shina të prera dhe pjes</w:t>
      </w:r>
      <w:r w:rsidR="008A07E2" w:rsidRPr="007542C3">
        <w:rPr>
          <w:rFonts w:ascii="Times New Roman" w:hAnsi="Times New Roman"/>
          <w:lang w:val="sq-AL"/>
        </w:rPr>
        <w:t>ë</w:t>
      </w:r>
      <w:r w:rsidR="002E4B8A" w:rsidRPr="007542C3">
        <w:rPr>
          <w:lang w:val="sq-AL"/>
        </w:rPr>
        <w:t xml:space="preserve"> çeliku të derdhura</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Skrap i presuar (briket)</w:t>
      </w:r>
      <w:r w:rsidR="0035397E" w:rsidRPr="007542C3">
        <w:rPr>
          <w:lang w:val="sq-AL"/>
        </w:rPr>
        <w:t>;</w:t>
      </w:r>
    </w:p>
    <w:p w:rsidR="002E4B8A" w:rsidRPr="007542C3" w:rsidRDefault="003070AD" w:rsidP="002E4B8A">
      <w:pPr>
        <w:pStyle w:val="Paragrafi"/>
        <w:rPr>
          <w:lang w:val="sq-AL"/>
        </w:rPr>
      </w:pPr>
      <w:r w:rsidRPr="007542C3">
        <w:rPr>
          <w:lang w:val="sq-AL"/>
        </w:rPr>
        <w:t xml:space="preserve">- </w:t>
      </w:r>
      <w:r w:rsidR="002E4B8A" w:rsidRPr="007542C3">
        <w:rPr>
          <w:lang w:val="sq-AL"/>
        </w:rPr>
        <w:t>Automjete të papresuara etj</w:t>
      </w:r>
      <w:r w:rsidR="0031100B"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të larta (E..., Fab...)</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Skrapi shpërndahet në mënyr</w:t>
      </w:r>
      <w:r w:rsidR="00C14FE5" w:rsidRPr="007542C3">
        <w:rPr>
          <w:rFonts w:ascii="Times New Roman" w:hAnsi="Times New Roman"/>
          <w:lang w:val="sq-AL"/>
        </w:rPr>
        <w:t>ë</w:t>
      </w:r>
      <w:r w:rsidRPr="007542C3">
        <w:rPr>
          <w:lang w:val="sq-AL"/>
        </w:rPr>
        <w:t xml:space="preserve"> uniforme dhe ngarkohet:</w:t>
      </w:r>
    </w:p>
    <w:p w:rsidR="002E4B8A" w:rsidRPr="007542C3" w:rsidRDefault="002E4B8A" w:rsidP="002E4B8A">
      <w:pPr>
        <w:pStyle w:val="Paragrafi"/>
        <w:rPr>
          <w:lang w:val="sq-AL"/>
        </w:rPr>
      </w:pPr>
      <w:r w:rsidRPr="007542C3">
        <w:rPr>
          <w:lang w:val="sq-AL"/>
        </w:rPr>
        <w:t>1</w:t>
      </w:r>
      <w:r w:rsidR="0031100B" w:rsidRPr="007542C3">
        <w:rPr>
          <w:lang w:val="sq-AL"/>
        </w:rPr>
        <w:t>.</w:t>
      </w:r>
      <w:r w:rsidRPr="007542C3">
        <w:rPr>
          <w:lang w:val="sq-AL"/>
        </w:rPr>
        <w:t xml:space="preserve"> Jo më e lartë se afërsisht 10 cm nën </w:t>
      </w:r>
      <w:r w:rsidR="00524A67" w:rsidRPr="007542C3">
        <w:rPr>
          <w:lang w:val="sq-AL"/>
        </w:rPr>
        <w:t>lartësinë</w:t>
      </w:r>
      <w:r w:rsidRPr="007542C3">
        <w:rPr>
          <w:lang w:val="sq-AL"/>
        </w:rPr>
        <w:t xml:space="preserve"> maksimale të spondit (kjo</w:t>
      </w:r>
      <w:r w:rsidR="00D65A43" w:rsidRPr="007542C3">
        <w:rPr>
          <w:lang w:val="sq-AL"/>
        </w:rPr>
        <w:t>,</w:t>
      </w:r>
      <w:r w:rsidRPr="007542C3">
        <w:rPr>
          <w:lang w:val="sq-AL"/>
        </w:rPr>
        <w:t xml:space="preserve"> gjithashtu</w:t>
      </w:r>
      <w:r w:rsidR="00D65A43" w:rsidRPr="007542C3">
        <w:rPr>
          <w:lang w:val="sq-AL"/>
        </w:rPr>
        <w:t>,</w:t>
      </w:r>
      <w:r w:rsidRPr="007542C3">
        <w:rPr>
          <w:lang w:val="sq-AL"/>
        </w:rPr>
        <w:t xml:space="preserve"> dhe gjatë aksit gjatësor të vagonit)</w:t>
      </w:r>
      <w:r w:rsidR="008A07E2" w:rsidRPr="007542C3">
        <w:rPr>
          <w:lang w:val="sq-AL"/>
        </w:rPr>
        <w:t>;</w:t>
      </w:r>
      <w:r w:rsidRPr="007542C3">
        <w:rPr>
          <w:lang w:val="sq-AL"/>
        </w:rPr>
        <w:t xml:space="preserve"> dhe</w:t>
      </w:r>
    </w:p>
    <w:p w:rsidR="002E4B8A" w:rsidRPr="007542C3" w:rsidRDefault="002E4B8A" w:rsidP="002E4B8A">
      <w:pPr>
        <w:pStyle w:val="Paragrafi"/>
        <w:rPr>
          <w:lang w:val="sq-AL"/>
        </w:rPr>
      </w:pPr>
      <w:r w:rsidRPr="007542C3">
        <w:rPr>
          <w:lang w:val="sq-AL"/>
        </w:rPr>
        <w:t>2</w:t>
      </w:r>
      <w:r w:rsidR="0031100B" w:rsidRPr="007542C3">
        <w:rPr>
          <w:lang w:val="sq-AL"/>
        </w:rPr>
        <w:t>.</w:t>
      </w:r>
      <w:r w:rsidRPr="007542C3">
        <w:rPr>
          <w:lang w:val="sq-AL"/>
        </w:rPr>
        <w:t xml:space="preserve"> Skrapi i presuar (briket), automjete të papresuara, makineri etj</w:t>
      </w:r>
      <w:r w:rsidR="0031100B" w:rsidRPr="007542C3">
        <w:rPr>
          <w:lang w:val="sq-AL"/>
        </w:rPr>
        <w:t>.,</w:t>
      </w:r>
      <w:r w:rsidRPr="007542C3">
        <w:rPr>
          <w:lang w:val="sq-AL"/>
        </w:rPr>
        <w:t xml:space="preserve"> mund të ngarkohen afërsisht deri në niveli e spodave</w:t>
      </w:r>
      <w:r w:rsidR="0035397E" w:rsidRPr="007542C3">
        <w:rPr>
          <w:lang w:val="sq-AL"/>
        </w:rPr>
        <w:t>.</w:t>
      </w:r>
    </w:p>
    <w:p w:rsidR="002E4B8A" w:rsidRPr="007542C3" w:rsidRDefault="00E60753" w:rsidP="002E4B8A">
      <w:pPr>
        <w:pStyle w:val="Paragrafi"/>
        <w:rPr>
          <w:lang w:val="sq-AL"/>
        </w:rPr>
      </w:pPr>
      <w:r w:rsidRPr="00E60753">
        <w:rPr>
          <w:lang w:val="sq-AL"/>
        </w:rPr>
        <w:pict>
          <v:shape id="_x0000_s1561" type="#_x0000_t75" style="position:absolute;left:0;text-align:left;margin-left:67.15pt;margin-top:5.65pt;width:335.95pt;height:131pt;z-index:-251571200">
            <v:imagedata r:id="rId188" o:title=""/>
          </v:shape>
          <o:OLEObject Type="Embed" ProgID="CorelPHOTOPAINT.Image.13" ShapeID="_x0000_s1561" DrawAspect="Content" ObjectID="_1376986701" r:id="rId18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Pjesë të skrapit që kanë prirje të </w:t>
      </w:r>
      <w:r w:rsidR="00D65A43" w:rsidRPr="007542C3">
        <w:rPr>
          <w:lang w:val="sq-AL"/>
        </w:rPr>
        <w:t>lëvizin</w:t>
      </w:r>
      <w:r w:rsidRPr="007542C3">
        <w:rPr>
          <w:lang w:val="sq-AL"/>
        </w:rPr>
        <w:t xml:space="preserve"> nga rryma e ajrit, të tilla si elemente llamarinash, dyer të mjeteve të</w:t>
      </w:r>
      <w:r w:rsidR="008A07E2" w:rsidRPr="007542C3">
        <w:rPr>
          <w:lang w:val="sq-AL"/>
        </w:rPr>
        <w:t xml:space="preserve"> </w:t>
      </w:r>
      <w:r w:rsidRPr="007542C3">
        <w:rPr>
          <w:lang w:val="sq-AL"/>
        </w:rPr>
        <w:t xml:space="preserve">ndryshme, të cilat janë ngarkuar në pjesën e sipërme të vagonit duhet të sigurohen me </w:t>
      </w:r>
      <w:r w:rsidR="008E2DB7" w:rsidRPr="007542C3">
        <w:rPr>
          <w:lang w:val="sq-AL"/>
        </w:rPr>
        <w:t>rresht</w:t>
      </w:r>
      <w:r w:rsidRPr="007542C3">
        <w:rPr>
          <w:lang w:val="sq-AL"/>
        </w:rPr>
        <w:t>a.</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3</w:t>
      </w:r>
      <w:r w:rsidR="008A07E2" w:rsidRPr="007542C3">
        <w:rPr>
          <w:lang w:val="sq-AL"/>
        </w:rPr>
        <w:t>.</w:t>
      </w:r>
      <w:r w:rsidRPr="007542C3">
        <w:rPr>
          <w:lang w:val="sq-AL"/>
        </w:rPr>
        <w:t xml:space="preserve"> Skrapi nuk duhet të </w:t>
      </w:r>
      <w:r w:rsidR="00D65A43" w:rsidRPr="007542C3">
        <w:rPr>
          <w:lang w:val="sq-AL"/>
        </w:rPr>
        <w:t>ngjeshët</w:t>
      </w:r>
      <w:r w:rsidRPr="007542C3">
        <w:rPr>
          <w:lang w:val="sq-AL"/>
        </w:rPr>
        <w:t xml:space="preserve"> ose të dalë jashtë spondave (të tejkalojë </w:t>
      </w:r>
      <w:r w:rsidR="00D35C07" w:rsidRPr="007542C3">
        <w:rPr>
          <w:lang w:val="sq-AL"/>
        </w:rPr>
        <w:t>lartë</w:t>
      </w:r>
      <w:r w:rsidRPr="007542C3">
        <w:rPr>
          <w:lang w:val="sq-AL"/>
        </w:rPr>
        <w:t>sinë efektive të spondave)</w:t>
      </w:r>
      <w:r w:rsidR="00D65A43" w:rsidRPr="007542C3">
        <w:rPr>
          <w:lang w:val="sq-AL"/>
        </w:rPr>
        <w:t>.</w:t>
      </w:r>
    </w:p>
    <w:p w:rsidR="002E4B8A" w:rsidRPr="007542C3" w:rsidRDefault="002E4B8A" w:rsidP="002E4B8A">
      <w:pPr>
        <w:pStyle w:val="Paragrafi"/>
        <w:rPr>
          <w:lang w:val="sq-AL"/>
        </w:rPr>
      </w:pPr>
      <w:r w:rsidRPr="007542C3">
        <w:rPr>
          <w:lang w:val="sq-AL"/>
        </w:rPr>
        <w:t xml:space="preserve">Forcat që ushtrohen në ngarkesë gjatë </w:t>
      </w:r>
      <w:r w:rsidR="00D65A43" w:rsidRPr="007542C3">
        <w:rPr>
          <w:lang w:val="sq-AL"/>
        </w:rPr>
        <w:t>lëvizjes</w:t>
      </w:r>
      <w:r w:rsidRPr="007542C3">
        <w:rPr>
          <w:lang w:val="sq-AL"/>
        </w:rPr>
        <w:t xml:space="preserve"> mund të shkaktojnë lëvizjen e pjesëve dhe të dalin mbi </w:t>
      </w:r>
      <w:r w:rsidR="00524A67" w:rsidRPr="007542C3">
        <w:rPr>
          <w:lang w:val="sq-AL"/>
        </w:rPr>
        <w:t>lartësinë</w:t>
      </w:r>
      <w:r w:rsidRPr="007542C3">
        <w:rPr>
          <w:lang w:val="sq-AL"/>
        </w:rPr>
        <w:t xml:space="preserve"> e spondave, duhet që kjo të kufizohet me masa të mjaftueshme të sigurimit</w:t>
      </w:r>
      <w:r w:rsidR="002C0E20" w:rsidRPr="007542C3">
        <w:rPr>
          <w:lang w:val="sq-AL"/>
        </w:rPr>
        <w:t>,</w:t>
      </w:r>
      <w:r w:rsidRPr="007542C3">
        <w:rPr>
          <w:lang w:val="sq-AL"/>
        </w:rPr>
        <w:t xml:space="preserve"> si p.sh</w:t>
      </w:r>
      <w:r w:rsidR="002C0E20" w:rsidRPr="007542C3">
        <w:rPr>
          <w:lang w:val="sq-AL"/>
        </w:rPr>
        <w:t>.</w:t>
      </w:r>
      <w:r w:rsidRPr="007542C3">
        <w:rPr>
          <w:lang w:val="sq-AL"/>
        </w:rPr>
        <w:t xml:space="preserve"> nëpërmjet spondave</w:t>
      </w:r>
      <w:r w:rsidR="00D65A43" w:rsidRPr="007542C3">
        <w:rPr>
          <w:lang w:val="sq-AL"/>
        </w:rPr>
        <w:t>.</w:t>
      </w:r>
    </w:p>
    <w:p w:rsidR="002E4B8A" w:rsidRPr="007542C3" w:rsidRDefault="002E4B8A" w:rsidP="002E4B8A">
      <w:pPr>
        <w:pStyle w:val="Paragrafi"/>
        <w:rPr>
          <w:lang w:val="sq-AL"/>
        </w:rPr>
      </w:pPr>
      <w:r w:rsidRPr="007542C3">
        <w:rPr>
          <w:lang w:val="sq-AL"/>
        </w:rPr>
        <w:t xml:space="preserve">Për skrap miks (të </w:t>
      </w:r>
      <w:r w:rsidR="00D65A43" w:rsidRPr="007542C3">
        <w:rPr>
          <w:lang w:val="sq-AL"/>
        </w:rPr>
        <w:t>përzier</w:t>
      </w:r>
      <w:r w:rsidRPr="007542C3">
        <w:rPr>
          <w:lang w:val="sq-AL"/>
        </w:rPr>
        <w:t xml:space="preserve">) dhe skrap i lehtë, shihni </w:t>
      </w:r>
      <w:r w:rsidR="005A42B8" w:rsidRPr="007542C3">
        <w:rPr>
          <w:lang w:val="sq-AL"/>
        </w:rPr>
        <w:t>n</w:t>
      </w:r>
      <w:r w:rsidRPr="007542C3">
        <w:rPr>
          <w:lang w:val="sq-AL"/>
        </w:rPr>
        <w:t>eni 35</w:t>
      </w:r>
      <w:r w:rsidR="005A42B8" w:rsidRPr="007542C3">
        <w:rPr>
          <w:lang w:val="sq-AL"/>
        </w:rPr>
        <w:t>.</w:t>
      </w:r>
    </w:p>
    <w:p w:rsidR="002E4B8A" w:rsidRPr="007542C3" w:rsidRDefault="002E4B8A" w:rsidP="002E4B8A">
      <w:pPr>
        <w:pStyle w:val="Paragrafi"/>
        <w:rPr>
          <w:lang w:val="sq-AL"/>
        </w:rPr>
      </w:pPr>
    </w:p>
    <w:p w:rsidR="002E4B8A" w:rsidRPr="007542C3" w:rsidRDefault="002E4B8A" w:rsidP="00377EF7">
      <w:pPr>
        <w:pStyle w:val="TitulliTitull"/>
      </w:pPr>
      <w:r w:rsidRPr="007542C3">
        <w:br w:type="page"/>
        <w:t>L</w:t>
      </w:r>
      <w:r w:rsidR="00D65A43" w:rsidRPr="007542C3">
        <w:t>Ë</w:t>
      </w:r>
      <w:r w:rsidRPr="007542C3">
        <w:t>ND</w:t>
      </w:r>
      <w:r w:rsidR="00D65A43" w:rsidRPr="007542C3">
        <w:t>Ë</w:t>
      </w:r>
      <w:r w:rsidRPr="007542C3">
        <w:t xml:space="preserve"> DRURI</w:t>
      </w:r>
    </w:p>
    <w:p w:rsidR="002E4B8A" w:rsidRPr="007542C3" w:rsidRDefault="002E4B8A" w:rsidP="002E4B8A">
      <w:pPr>
        <w:pStyle w:val="Paragrafi"/>
        <w:rPr>
          <w:lang w:val="sq-AL"/>
        </w:rPr>
      </w:pPr>
    </w:p>
    <w:p w:rsidR="002E4B8A" w:rsidRPr="007542C3" w:rsidRDefault="002E4B8A" w:rsidP="00377EF7">
      <w:pPr>
        <w:pStyle w:val="NeniNr"/>
      </w:pPr>
      <w:r w:rsidRPr="007542C3">
        <w:t>Neni 37</w:t>
      </w:r>
    </w:p>
    <w:p w:rsidR="003070AD" w:rsidRPr="007542C3" w:rsidRDefault="002E4B8A" w:rsidP="00377EF7">
      <w:pPr>
        <w:pStyle w:val="NeniTitull"/>
      </w:pPr>
      <w:r w:rsidRPr="007542C3">
        <w:t xml:space="preserve">Trupa druri të papërpunuara </w:t>
      </w:r>
    </w:p>
    <w:p w:rsidR="003070AD" w:rsidRPr="007542C3" w:rsidRDefault="003070AD" w:rsidP="003070AD">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070AD" w:rsidRPr="007542C3" w:rsidTr="00CD1173">
        <w:tc>
          <w:tcPr>
            <w:tcW w:w="3798" w:type="dxa"/>
          </w:tcPr>
          <w:p w:rsidR="003070AD" w:rsidRPr="00CD1173" w:rsidRDefault="003070A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070AD" w:rsidRPr="00CD1173" w:rsidRDefault="003070AD" w:rsidP="00CD1173">
            <w:pPr>
              <w:pStyle w:val="Paragrafi"/>
              <w:ind w:firstLine="0"/>
              <w:rPr>
                <w:lang w:val="sq-AL"/>
              </w:rPr>
            </w:pPr>
            <w:r w:rsidRPr="00CD1173">
              <w:rPr>
                <w:lang w:val="sq-AL"/>
              </w:rPr>
              <w:t>Vagonët me trena bllok dhe transport të kombinuar</w:t>
            </w:r>
          </w:p>
          <w:p w:rsidR="003070AD" w:rsidRPr="00CD1173" w:rsidRDefault="003070AD" w:rsidP="00CD1173">
            <w:pPr>
              <w:pStyle w:val="Paragrafi"/>
              <w:ind w:firstLine="0"/>
              <w:rPr>
                <w:lang w:val="sq-AL"/>
              </w:rPr>
            </w:pPr>
            <w:r w:rsidRPr="00CD1173">
              <w:rPr>
                <w:lang w:val="sq-AL"/>
              </w:rPr>
              <w:t>Vagonë me amortizator me kors të gjatë</w:t>
            </w:r>
          </w:p>
        </w:tc>
      </w:tr>
    </w:tbl>
    <w:p w:rsidR="002E4B8A" w:rsidRPr="007542C3" w:rsidRDefault="002E4B8A" w:rsidP="003070AD">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Trupa druri të papërpunuara me apo pa lëvore të dimensioneve të ndryshme</w:t>
      </w:r>
      <w:r w:rsidR="00F66788"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t me perde ndarëse, sponda ose krah</w:t>
      </w:r>
      <w:r w:rsidR="00F66788" w:rsidRPr="007542C3">
        <w:rPr>
          <w:rFonts w:ascii="Times New Roman" w:hAnsi="Times New Roman"/>
          <w:lang w:val="sq-AL"/>
        </w:rPr>
        <w:t>ë</w:t>
      </w:r>
      <w:r w:rsidR="002E4B8A" w:rsidRPr="007542C3">
        <w:rPr>
          <w:lang w:val="sq-AL"/>
        </w:rPr>
        <w:t xml:space="preserve"> (E..., K..., L..., R.., S...)</w:t>
      </w:r>
      <w:r w:rsidR="00D65A43" w:rsidRPr="007542C3">
        <w:rPr>
          <w:lang w:val="sq-AL"/>
        </w:rPr>
        <w:t>.</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Trupat</w:t>
      </w:r>
    </w:p>
    <w:p w:rsidR="002E4B8A" w:rsidRPr="007542C3" w:rsidRDefault="002E4B8A" w:rsidP="002E4B8A">
      <w:pPr>
        <w:pStyle w:val="Paragrafi"/>
        <w:rPr>
          <w:lang w:val="sq-AL"/>
        </w:rPr>
      </w:pPr>
      <w:r w:rsidRPr="007542C3">
        <w:rPr>
          <w:lang w:val="sq-AL"/>
        </w:rPr>
        <w:t>- Ngarkohen në drejtimin gjatësor të vagonit</w:t>
      </w:r>
      <w:r w:rsidR="00D65A43" w:rsidRPr="007542C3">
        <w:rPr>
          <w:lang w:val="sq-AL"/>
        </w:rPr>
        <w:t>.</w:t>
      </w:r>
    </w:p>
    <w:p w:rsidR="002E4B8A" w:rsidRPr="007542C3" w:rsidRDefault="002E4B8A" w:rsidP="002E4B8A">
      <w:pPr>
        <w:pStyle w:val="Paragrafi"/>
        <w:rPr>
          <w:lang w:val="sq-AL"/>
        </w:rPr>
      </w:pPr>
      <w:r w:rsidRPr="007542C3">
        <w:rPr>
          <w:lang w:val="sq-AL"/>
        </w:rPr>
        <w:t>1</w:t>
      </w:r>
      <w:r w:rsidR="00782059" w:rsidRPr="007542C3">
        <w:rPr>
          <w:lang w:val="sq-AL"/>
        </w:rPr>
        <w:t>.</w:t>
      </w:r>
      <w:r w:rsidRPr="007542C3">
        <w:rPr>
          <w:lang w:val="sq-AL"/>
        </w:rPr>
        <w:t xml:space="preserve"> Të ngarkuar në </w:t>
      </w:r>
      <w:r w:rsidR="008E2DB7" w:rsidRPr="007542C3">
        <w:rPr>
          <w:lang w:val="sq-AL"/>
        </w:rPr>
        <w:t>rresht</w:t>
      </w:r>
      <w:r w:rsidRPr="007542C3">
        <w:rPr>
          <w:lang w:val="sq-AL"/>
        </w:rPr>
        <w:t xml:space="preserve">in e sipërm mund të dalin mbi </w:t>
      </w:r>
      <w:r w:rsidR="00524A67" w:rsidRPr="007542C3">
        <w:rPr>
          <w:lang w:val="sq-AL"/>
        </w:rPr>
        <w:t>lartësinë</w:t>
      </w:r>
      <w:r w:rsidRPr="007542C3">
        <w:rPr>
          <w:lang w:val="sq-AL"/>
        </w:rPr>
        <w:t xml:space="preserve"> e perdeve, spondave e krahëve në një lartësi jo</w:t>
      </w:r>
      <w:r w:rsidR="00F66788" w:rsidRPr="007542C3">
        <w:rPr>
          <w:lang w:val="sq-AL"/>
        </w:rPr>
        <w:t xml:space="preserve"> </w:t>
      </w:r>
      <w:r w:rsidRPr="007542C3">
        <w:rPr>
          <w:lang w:val="sq-AL"/>
        </w:rPr>
        <w:t xml:space="preserve">më të madhe se gjysma e </w:t>
      </w:r>
      <w:r w:rsidR="006E5080" w:rsidRPr="007542C3">
        <w:rPr>
          <w:lang w:val="sq-AL"/>
        </w:rPr>
        <w:t>diamet</w:t>
      </w:r>
      <w:r w:rsidR="003331B1" w:rsidRPr="007542C3">
        <w:rPr>
          <w:lang w:val="sq-AL"/>
        </w:rPr>
        <w:t>ri</w:t>
      </w:r>
      <w:r w:rsidRPr="007542C3">
        <w:rPr>
          <w:lang w:val="sq-AL"/>
        </w:rPr>
        <w:t>t të trupit</w:t>
      </w:r>
      <w:r w:rsidR="00D65A43" w:rsidRPr="007542C3">
        <w:rPr>
          <w:lang w:val="sq-AL"/>
        </w:rPr>
        <w:t>.</w:t>
      </w:r>
    </w:p>
    <w:p w:rsidR="002E4B8A" w:rsidRPr="007542C3" w:rsidRDefault="002E4B8A" w:rsidP="002E4B8A">
      <w:pPr>
        <w:pStyle w:val="Paragrafi"/>
        <w:rPr>
          <w:lang w:val="sq-AL"/>
        </w:rPr>
      </w:pPr>
      <w:r w:rsidRPr="007542C3">
        <w:rPr>
          <w:lang w:val="sq-AL"/>
        </w:rPr>
        <w:t>-</w:t>
      </w:r>
      <w:r w:rsidR="00D65A43" w:rsidRPr="007542C3">
        <w:rPr>
          <w:lang w:val="sq-AL"/>
        </w:rPr>
        <w:t xml:space="preserve"> </w:t>
      </w:r>
      <w:r w:rsidRPr="007542C3">
        <w:rPr>
          <w:lang w:val="sq-AL"/>
        </w:rPr>
        <w:t xml:space="preserve">Me </w:t>
      </w:r>
      <w:r w:rsidR="00782059" w:rsidRPr="007542C3">
        <w:rPr>
          <w:lang w:val="sq-AL"/>
        </w:rPr>
        <w:t>diametër</w:t>
      </w:r>
      <w:r w:rsidRPr="007542C3">
        <w:rPr>
          <w:lang w:val="sq-AL"/>
        </w:rPr>
        <w:t xml:space="preserve"> më të vogël se 20 cm, lartësia efektive duhet të jetë 10 cm</w:t>
      </w:r>
      <w:r w:rsidR="00835B2D" w:rsidRPr="007542C3">
        <w:rPr>
          <w:lang w:val="sq-AL"/>
        </w:rPr>
        <w:t>;</w:t>
      </w:r>
    </w:p>
    <w:p w:rsidR="002E4B8A" w:rsidRPr="007542C3" w:rsidRDefault="002E4B8A" w:rsidP="002E4B8A">
      <w:pPr>
        <w:pStyle w:val="Paragrafi"/>
        <w:rPr>
          <w:lang w:val="sq-AL"/>
        </w:rPr>
      </w:pPr>
      <w:r w:rsidRPr="007542C3">
        <w:rPr>
          <w:lang w:val="sq-AL"/>
        </w:rPr>
        <w:t xml:space="preserve">- Me diametër më të vogël se 10 cm mund të ngarkohen vetëm poshtë </w:t>
      </w:r>
      <w:r w:rsidR="008E2DB7" w:rsidRPr="007542C3">
        <w:rPr>
          <w:lang w:val="sq-AL"/>
        </w:rPr>
        <w:t>rresht</w:t>
      </w:r>
      <w:r w:rsidRPr="007542C3">
        <w:rPr>
          <w:lang w:val="sq-AL"/>
        </w:rPr>
        <w:t xml:space="preserve">it të sipërm dhe të jenë në kontakt me krahët ose perdet ndarëse. </w:t>
      </w:r>
    </w:p>
    <w:p w:rsidR="002E4B8A" w:rsidRPr="007542C3" w:rsidRDefault="00782059" w:rsidP="002E4B8A">
      <w:pPr>
        <w:pStyle w:val="Paragrafi"/>
        <w:rPr>
          <w:lang w:val="sq-AL"/>
        </w:rPr>
      </w:pPr>
      <w:r w:rsidRPr="007542C3">
        <w:rPr>
          <w:lang w:val="sq-AL"/>
        </w:rPr>
        <w:t xml:space="preserve">2. </w:t>
      </w:r>
      <w:r w:rsidR="002E4B8A" w:rsidRPr="007542C3">
        <w:rPr>
          <w:lang w:val="sq-AL"/>
        </w:rPr>
        <w:t>Sipër lartësis</w:t>
      </w:r>
      <w:r w:rsidRPr="007542C3">
        <w:rPr>
          <w:rFonts w:ascii="Times New Roman" w:hAnsi="Times New Roman"/>
          <w:lang w:val="sq-AL"/>
        </w:rPr>
        <w:t>ë</w:t>
      </w:r>
      <w:r w:rsidR="002E4B8A" w:rsidRPr="007542C3">
        <w:rPr>
          <w:lang w:val="sq-AL"/>
        </w:rPr>
        <w:t xml:space="preserve"> së perdeve ndarëse ose krahëve t</w:t>
      </w:r>
      <w:r w:rsidRPr="007542C3">
        <w:rPr>
          <w:lang w:val="sq-AL"/>
        </w:rPr>
        <w:t>rupat ngarkohen në sistem bishtdallëndysheje</w:t>
      </w:r>
      <w:r w:rsidR="002E4B8A" w:rsidRPr="007542C3">
        <w:rPr>
          <w:lang w:val="sq-AL"/>
        </w:rPr>
        <w:t xml:space="preserve">, lartësia maksimale e sistemit të kurbuar mund të jetë maksimalisht sa 1/3 e </w:t>
      </w:r>
      <w:r w:rsidRPr="007542C3">
        <w:rPr>
          <w:lang w:val="sq-AL"/>
        </w:rPr>
        <w:t>gjerësisë</w:t>
      </w:r>
      <w:r w:rsidR="002E4B8A" w:rsidRPr="007542C3">
        <w:rPr>
          <w:lang w:val="sq-AL"/>
        </w:rPr>
        <w:t xml:space="preserve"> se </w:t>
      </w:r>
      <w:r w:rsidRPr="007542C3">
        <w:rPr>
          <w:lang w:val="sq-AL"/>
        </w:rPr>
        <w:t>ngarkesës.</w:t>
      </w:r>
    </w:p>
    <w:p w:rsidR="002E4B8A" w:rsidRPr="007542C3" w:rsidRDefault="002E4B8A" w:rsidP="002E4B8A">
      <w:pPr>
        <w:pStyle w:val="Paragrafi"/>
        <w:rPr>
          <w:lang w:val="sq-AL"/>
        </w:rPr>
      </w:pPr>
      <w:r w:rsidRPr="007542C3">
        <w:rPr>
          <w:lang w:val="sq-AL"/>
        </w:rPr>
        <w:t>- Në</w:t>
      </w:r>
      <w:r w:rsidR="00782059" w:rsidRPr="007542C3">
        <w:rPr>
          <w:lang w:val="sq-AL"/>
        </w:rPr>
        <w:t xml:space="preserve"> </w:t>
      </w:r>
      <w:r w:rsidRPr="007542C3">
        <w:rPr>
          <w:lang w:val="sq-AL"/>
        </w:rPr>
        <w:t>qoft</w:t>
      </w:r>
      <w:r w:rsidR="00782059" w:rsidRPr="007542C3">
        <w:rPr>
          <w:rFonts w:ascii="Times New Roman" w:hAnsi="Times New Roman"/>
          <w:lang w:val="sq-AL"/>
        </w:rPr>
        <w:t>ë</w:t>
      </w:r>
      <w:r w:rsidR="00782059" w:rsidRPr="007542C3">
        <w:rPr>
          <w:lang w:val="sq-AL"/>
        </w:rPr>
        <w:t xml:space="preserve"> </w:t>
      </w:r>
      <w:r w:rsidRPr="007542C3">
        <w:rPr>
          <w:lang w:val="sq-AL"/>
        </w:rPr>
        <w:t xml:space="preserve">se trupat e ngarkuar janë në </w:t>
      </w:r>
      <w:r w:rsidR="00524A67" w:rsidRPr="007542C3">
        <w:rPr>
          <w:lang w:val="sq-AL"/>
        </w:rPr>
        <w:t>lartësinë</w:t>
      </w:r>
      <w:r w:rsidRPr="007542C3">
        <w:rPr>
          <w:lang w:val="sq-AL"/>
        </w:rPr>
        <w:t xml:space="preserve"> sa gjysma e </w:t>
      </w:r>
      <w:r w:rsidR="00782059" w:rsidRPr="007542C3">
        <w:rPr>
          <w:lang w:val="sq-AL"/>
        </w:rPr>
        <w:t>lartësisë</w:t>
      </w:r>
      <w:r w:rsidRPr="007542C3">
        <w:rPr>
          <w:lang w:val="sq-AL"/>
        </w:rPr>
        <w:t xml:space="preserve"> së </w:t>
      </w:r>
      <w:r w:rsidR="00782059" w:rsidRPr="007542C3">
        <w:rPr>
          <w:lang w:val="sq-AL"/>
        </w:rPr>
        <w:t>krahëve</w:t>
      </w:r>
      <w:r w:rsidR="00835B2D" w:rsidRPr="007542C3">
        <w:rPr>
          <w:lang w:val="sq-AL"/>
        </w:rPr>
        <w:t>.</w:t>
      </w:r>
    </w:p>
    <w:p w:rsidR="002E4B8A" w:rsidRPr="007542C3" w:rsidRDefault="002E4B8A" w:rsidP="002E4B8A">
      <w:pPr>
        <w:pStyle w:val="Paragrafi"/>
        <w:rPr>
          <w:lang w:val="sq-AL"/>
        </w:rPr>
      </w:pPr>
      <w:r w:rsidRPr="007542C3">
        <w:rPr>
          <w:lang w:val="sq-AL"/>
        </w:rPr>
        <w:t>3</w:t>
      </w:r>
      <w:r w:rsidR="00782059" w:rsidRPr="007542C3">
        <w:rPr>
          <w:lang w:val="sq-AL"/>
        </w:rPr>
        <w:t>.</w:t>
      </w:r>
      <w:r w:rsidRPr="007542C3">
        <w:rPr>
          <w:lang w:val="sq-AL"/>
        </w:rPr>
        <w:t xml:space="preserve"> Krahët e rrotullueshëm duhet të fiksohen me tako</w:t>
      </w:r>
      <w:r w:rsidR="0074445B"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4</w:t>
      </w:r>
      <w:r w:rsidR="00782059" w:rsidRPr="007542C3">
        <w:rPr>
          <w:lang w:val="sq-AL"/>
        </w:rPr>
        <w:t>.</w:t>
      </w:r>
      <w:r w:rsidRPr="007542C3">
        <w:rPr>
          <w:lang w:val="sq-AL"/>
        </w:rPr>
        <w:t xml:space="preserve"> Krahët lidhen në mënyr</w:t>
      </w:r>
      <w:r w:rsidR="00E6097B" w:rsidRPr="007542C3">
        <w:rPr>
          <w:rFonts w:ascii="Times New Roman" w:hAnsi="Times New Roman"/>
          <w:lang w:val="sq-AL"/>
        </w:rPr>
        <w:t>ë</w:t>
      </w:r>
      <w:r w:rsidRPr="007542C3">
        <w:rPr>
          <w:lang w:val="sq-AL"/>
        </w:rPr>
        <w:t xml:space="preserve"> të dyfishtë me tel me diametër 4 mm ose shirita (forca e këputjes minimale 10 kN) në nivelin e gjysmës së lartësisë së krahëve.</w:t>
      </w:r>
    </w:p>
    <w:p w:rsidR="002E4B8A" w:rsidRPr="007542C3" w:rsidRDefault="002E4B8A" w:rsidP="002E4B8A">
      <w:pPr>
        <w:pStyle w:val="Paragrafi"/>
        <w:rPr>
          <w:lang w:val="sq-AL"/>
        </w:rPr>
      </w:pPr>
    </w:p>
    <w:p w:rsidR="002E4B8A" w:rsidRPr="007542C3" w:rsidRDefault="00E60753" w:rsidP="002E4B8A">
      <w:pPr>
        <w:pStyle w:val="Paragrafi"/>
        <w:rPr>
          <w:lang w:val="sq-AL"/>
        </w:rPr>
      </w:pPr>
      <w:r>
        <w:rPr>
          <w:noProof/>
        </w:rPr>
        <w:pict>
          <v:shape id="Picture 819" o:spid="_x0000_s1636" type="#_x0000_t75" style="position:absolute;left:0;text-align:left;margin-left:68.6pt;margin-top:1.95pt;width:319.5pt;height:185.5pt;z-index:-251623424;visibility:visible">
            <v:imagedata r:id="rId190" o:title="" cropbottom="3481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3070AD" w:rsidRPr="007542C3" w:rsidRDefault="003070AD"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D65A43" w:rsidP="002E4B8A">
      <w:pPr>
        <w:pStyle w:val="Paragrafi"/>
        <w:rPr>
          <w:lang w:val="sq-AL"/>
        </w:rPr>
      </w:pPr>
      <w:r w:rsidRPr="007542C3">
        <w:rPr>
          <w:lang w:val="sq-AL"/>
        </w:rPr>
        <w:t>5.</w:t>
      </w:r>
      <w:r w:rsidR="00D35C07" w:rsidRPr="007542C3">
        <w:rPr>
          <w:lang w:val="sq-AL"/>
        </w:rPr>
        <w:t xml:space="preserve"> Trupat me diametër mbi 70 cm (</w:t>
      </w:r>
      <w:r w:rsidR="002E4B8A" w:rsidRPr="007542C3">
        <w:rPr>
          <w:lang w:val="sq-AL"/>
        </w:rPr>
        <w:t xml:space="preserve">matur kjo në pjesën me diametër më të vogël) të ngarkuar në </w:t>
      </w:r>
      <w:r w:rsidR="002F2914" w:rsidRPr="007542C3">
        <w:rPr>
          <w:lang w:val="sq-AL"/>
        </w:rPr>
        <w:t>vagonë</w:t>
      </w:r>
      <w:r w:rsidR="002E4B8A" w:rsidRPr="007542C3">
        <w:rPr>
          <w:lang w:val="sq-AL"/>
        </w:rPr>
        <w:t xml:space="preserve">t K..., L..., dhe R.., </w:t>
      </w:r>
      <w:r w:rsidR="002F2914" w:rsidRPr="007542C3">
        <w:rPr>
          <w:lang w:val="sq-AL"/>
        </w:rPr>
        <w:t>vagonë</w:t>
      </w:r>
      <w:r w:rsidR="002E4B8A" w:rsidRPr="007542C3">
        <w:rPr>
          <w:lang w:val="sq-AL"/>
        </w:rPr>
        <w:t xml:space="preserve">t duhet të sigurohen nga ana anësore me të paktën 3 tako, takot duhet të kenë lartësi të paktën 12 cm (të gozhdohen me të paktën 3 </w:t>
      </w:r>
      <w:r w:rsidR="00CD2DCB" w:rsidRPr="007542C3">
        <w:rPr>
          <w:lang w:val="sq-AL"/>
        </w:rPr>
        <w:t>gozhdë</w:t>
      </w:r>
      <w:r w:rsidR="002E4B8A" w:rsidRPr="007542C3">
        <w:rPr>
          <w:lang w:val="sq-AL"/>
        </w:rPr>
        <w:t xml:space="preserve"> për tako, dimatri i </w:t>
      </w:r>
      <w:r w:rsidR="002F68F3" w:rsidRPr="007542C3">
        <w:rPr>
          <w:lang w:val="sq-AL"/>
        </w:rPr>
        <w:t>gozhdë</w:t>
      </w:r>
      <w:r w:rsidR="002E4B8A" w:rsidRPr="007542C3">
        <w:rPr>
          <w:lang w:val="sq-AL"/>
        </w:rPr>
        <w:t>ve të jetë 5 mm)</w:t>
      </w:r>
      <w:r w:rsidRPr="007542C3">
        <w:rPr>
          <w:lang w:val="sq-AL"/>
        </w:rPr>
        <w:t>.</w:t>
      </w:r>
    </w:p>
    <w:p w:rsidR="002E4B8A" w:rsidRPr="007542C3" w:rsidRDefault="00D65A43" w:rsidP="002E4B8A">
      <w:pPr>
        <w:pStyle w:val="Paragrafi"/>
        <w:rPr>
          <w:lang w:val="sq-AL"/>
        </w:rPr>
      </w:pPr>
      <w:r w:rsidRPr="007542C3">
        <w:rPr>
          <w:lang w:val="sq-AL"/>
        </w:rPr>
        <w:t>6.</w:t>
      </w:r>
      <w:r w:rsidR="002E4B8A" w:rsidRPr="007542C3">
        <w:rPr>
          <w:lang w:val="sq-AL"/>
        </w:rPr>
        <w:t xml:space="preserve"> Trupat që </w:t>
      </w:r>
      <w:r w:rsidRPr="007542C3">
        <w:rPr>
          <w:lang w:val="sq-AL"/>
        </w:rPr>
        <w:t>qëndrojnë</w:t>
      </w:r>
      <w:r w:rsidR="002E4B8A" w:rsidRPr="007542C3">
        <w:rPr>
          <w:lang w:val="sq-AL"/>
        </w:rPr>
        <w:t xml:space="preserve"> përkundrejt krahëve duhet të sigurohen nëpërmjet të paktën 2 krahëve</w:t>
      </w:r>
      <w:r w:rsidRPr="007542C3">
        <w:rPr>
          <w:lang w:val="sq-AL"/>
        </w:rPr>
        <w:t>.</w:t>
      </w:r>
    </w:p>
    <w:p w:rsidR="002E4B8A" w:rsidRPr="007542C3" w:rsidRDefault="002E4B8A" w:rsidP="002E4B8A">
      <w:pPr>
        <w:pStyle w:val="Paragrafi"/>
        <w:rPr>
          <w:lang w:val="sq-AL"/>
        </w:rPr>
      </w:pPr>
      <w:r w:rsidRPr="007542C3">
        <w:rPr>
          <w:lang w:val="sq-AL"/>
        </w:rPr>
        <w:t>Kur sigurimi bëhet nëpërmjet vetëm 2 krahëve</w:t>
      </w:r>
      <w:r w:rsidR="00D65A43" w:rsidRPr="007542C3">
        <w:rPr>
          <w:lang w:val="sq-AL"/>
        </w:rPr>
        <w:t>.</w:t>
      </w:r>
    </w:p>
    <w:p w:rsidR="00377EF7" w:rsidRDefault="00377EF7" w:rsidP="002E4B8A">
      <w:pPr>
        <w:pStyle w:val="Paragrafi"/>
        <w:rPr>
          <w:lang w:val="sq-AL"/>
        </w:rPr>
      </w:pPr>
    </w:p>
    <w:p w:rsidR="00377EF7" w:rsidRDefault="00377EF7" w:rsidP="002E4B8A">
      <w:pPr>
        <w:pStyle w:val="Paragrafi"/>
        <w:rPr>
          <w:lang w:val="sq-AL"/>
        </w:rPr>
      </w:pPr>
    </w:p>
    <w:p w:rsidR="00377EF7" w:rsidRDefault="00377EF7" w:rsidP="002E4B8A">
      <w:pPr>
        <w:pStyle w:val="Paragrafi"/>
        <w:rPr>
          <w:lang w:val="sq-AL"/>
        </w:rPr>
      </w:pPr>
    </w:p>
    <w:p w:rsidR="002E4B8A" w:rsidRPr="007542C3" w:rsidRDefault="00D65A43" w:rsidP="002E4B8A">
      <w:pPr>
        <w:pStyle w:val="Paragrafi"/>
        <w:rPr>
          <w:lang w:val="sq-AL"/>
        </w:rPr>
      </w:pPr>
      <w:r w:rsidRPr="007542C3">
        <w:rPr>
          <w:lang w:val="sq-AL"/>
        </w:rPr>
        <w:t>7.</w:t>
      </w:r>
      <w:r w:rsidR="002E4B8A" w:rsidRPr="007542C3">
        <w:rPr>
          <w:lang w:val="sq-AL"/>
        </w:rPr>
        <w:t xml:space="preserve"> Trupat duhet të dalin në drejtimin gjatësor jashtë </w:t>
      </w:r>
      <w:r w:rsidR="00400451" w:rsidRPr="007542C3">
        <w:rPr>
          <w:lang w:val="sq-AL"/>
        </w:rPr>
        <w:t>qend</w:t>
      </w:r>
      <w:r w:rsidR="002E4B8A" w:rsidRPr="007542C3">
        <w:rPr>
          <w:lang w:val="sq-AL"/>
        </w:rPr>
        <w:t>rës së krahëve të paktën</w:t>
      </w:r>
      <w:r w:rsidR="004119F0" w:rsidRPr="007542C3">
        <w:rPr>
          <w:lang w:val="sq-AL"/>
        </w:rPr>
        <w:t>:</w:t>
      </w:r>
    </w:p>
    <w:p w:rsidR="002E4B8A" w:rsidRPr="007542C3" w:rsidRDefault="00E60753" w:rsidP="002E4B8A">
      <w:pPr>
        <w:pStyle w:val="Paragrafi"/>
        <w:rPr>
          <w:lang w:val="sq-AL"/>
        </w:rPr>
      </w:pPr>
      <w:r w:rsidRPr="00E60753">
        <w:rPr>
          <w:lang w:val="sq-AL"/>
        </w:rPr>
        <w:pict>
          <v:line id="Line 65" o:spid="_x0000_s1465" style="position:absolute;left:0;text-align:left;z-index:251571200;visibility:visible;mso-wrap-distance-left:3.17497mm;mso-wrap-distance-right:3.17497mm" from="253.8pt,1.8pt" to="253.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1Ce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"/>
        </w:pict>
      </w:r>
      <w:r w:rsidR="002E4B8A" w:rsidRPr="007542C3">
        <w:rPr>
          <w:lang w:val="sq-AL"/>
        </w:rPr>
        <w:t xml:space="preserve">                                                      50 cm        30 cm</w:t>
      </w:r>
    </w:p>
    <w:p w:rsidR="002E4B8A" w:rsidRPr="007542C3" w:rsidRDefault="00E60753" w:rsidP="002E4B8A">
      <w:pPr>
        <w:pStyle w:val="Paragrafi"/>
        <w:rPr>
          <w:lang w:val="sq-AL"/>
        </w:rPr>
      </w:pPr>
      <w:r w:rsidRPr="00E60753">
        <w:rPr>
          <w:lang w:val="sq-AL"/>
        </w:rPr>
        <w:pict>
          <v:line id="Line 66" o:spid="_x0000_s1466" style="position:absolute;left:0;text-align:left;z-index:251572224;visibility:visible;mso-wrap-distance-left:3.17497mm;mso-wrap-distance-right:3.17497mm" from="253.8pt,12.05pt" to="253.8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"/>
        </w:pict>
      </w:r>
      <w:r w:rsidR="002E4B8A" w:rsidRPr="007542C3">
        <w:rPr>
          <w:lang w:val="sq-AL"/>
        </w:rPr>
        <w:t>Për trupat me lëvozhgë, të paktën</w:t>
      </w:r>
      <w:r w:rsidR="004119F0" w:rsidRPr="007542C3">
        <w:rPr>
          <w:lang w:val="sq-AL"/>
        </w:rPr>
        <w:t>:</w:t>
      </w:r>
    </w:p>
    <w:p w:rsidR="002E4B8A" w:rsidRPr="007542C3" w:rsidRDefault="002E4B8A" w:rsidP="002E4B8A">
      <w:pPr>
        <w:pStyle w:val="Paragrafi"/>
        <w:rPr>
          <w:lang w:val="sq-AL"/>
        </w:rPr>
      </w:pPr>
      <w:r w:rsidRPr="007542C3">
        <w:rPr>
          <w:lang w:val="sq-AL"/>
        </w:rPr>
        <w:t xml:space="preserve">                                                      30 cm        20 cm              </w:t>
      </w:r>
    </w:p>
    <w:p w:rsidR="002E4B8A" w:rsidRPr="007542C3" w:rsidRDefault="00D65A43" w:rsidP="002E4B8A">
      <w:pPr>
        <w:pStyle w:val="Paragrafi"/>
        <w:rPr>
          <w:lang w:val="sq-AL"/>
        </w:rPr>
      </w:pPr>
      <w:r w:rsidRPr="007542C3">
        <w:rPr>
          <w:lang w:val="sq-AL"/>
        </w:rPr>
        <w:t>8.</w:t>
      </w:r>
      <w:r w:rsidR="002E4B8A" w:rsidRPr="007542C3">
        <w:rPr>
          <w:lang w:val="sq-AL"/>
        </w:rPr>
        <w:t xml:space="preserve"> Trupat të cil</w:t>
      </w:r>
      <w:r w:rsidRPr="007542C3">
        <w:rPr>
          <w:rFonts w:ascii="Times New Roman" w:hAnsi="Times New Roman"/>
          <w:lang w:val="sq-AL"/>
        </w:rPr>
        <w:t>ë</w:t>
      </w:r>
      <w:r w:rsidR="002E4B8A" w:rsidRPr="007542C3">
        <w:rPr>
          <w:lang w:val="sq-AL"/>
        </w:rPr>
        <w:t xml:space="preserve">t sigurohen nëpërmjet perdeve të </w:t>
      </w:r>
      <w:r w:rsidR="002F2914" w:rsidRPr="007542C3">
        <w:rPr>
          <w:lang w:val="sq-AL"/>
        </w:rPr>
        <w:t>vagonë</w:t>
      </w:r>
      <w:r w:rsidR="002E4B8A" w:rsidRPr="007542C3">
        <w:rPr>
          <w:lang w:val="sq-AL"/>
        </w:rPr>
        <w:t xml:space="preserve">ve ose </w:t>
      </w:r>
      <w:r w:rsidRPr="007542C3">
        <w:rPr>
          <w:lang w:val="sq-AL"/>
        </w:rPr>
        <w:t>krahëve</w:t>
      </w:r>
      <w:r w:rsidR="002E4B8A" w:rsidRPr="007542C3">
        <w:rPr>
          <w:lang w:val="sq-AL"/>
        </w:rPr>
        <w:t xml:space="preserve"> dhe të cilët dalin mbi këto, me tepër se gjysma e </w:t>
      </w:r>
      <w:r w:rsidR="006E5080" w:rsidRPr="007542C3">
        <w:rPr>
          <w:lang w:val="sq-AL"/>
        </w:rPr>
        <w:t>diamet</w:t>
      </w:r>
      <w:r w:rsidR="003331B1" w:rsidRPr="007542C3">
        <w:rPr>
          <w:lang w:val="sq-AL"/>
        </w:rPr>
        <w:t>ri</w:t>
      </w:r>
      <w:r w:rsidR="002E4B8A" w:rsidRPr="007542C3">
        <w:rPr>
          <w:lang w:val="sq-AL"/>
        </w:rPr>
        <w:t>t të tyre duhet të sigurohen me të paktën 2 lidhje (ose shirita) me një forc</w:t>
      </w:r>
      <w:r w:rsidR="004119F0" w:rsidRPr="007542C3">
        <w:rPr>
          <w:rFonts w:ascii="Times New Roman" w:hAnsi="Times New Roman"/>
          <w:lang w:val="sq-AL"/>
        </w:rPr>
        <w:t>ë</w:t>
      </w:r>
      <w:r w:rsidR="002E4B8A" w:rsidRPr="007542C3">
        <w:rPr>
          <w:lang w:val="sq-AL"/>
        </w:rPr>
        <w:t xml:space="preserve"> këputëse të paktën 10 kN.</w:t>
      </w:r>
    </w:p>
    <w:p w:rsidR="002E4B8A" w:rsidRPr="007542C3" w:rsidRDefault="00D65A43" w:rsidP="002E4B8A">
      <w:pPr>
        <w:pStyle w:val="Paragrafi"/>
        <w:rPr>
          <w:lang w:val="sq-AL"/>
        </w:rPr>
      </w:pPr>
      <w:r w:rsidRPr="007542C3">
        <w:rPr>
          <w:lang w:val="sq-AL"/>
        </w:rPr>
        <w:t>9.</w:t>
      </w:r>
      <w:r w:rsidR="002E4B8A" w:rsidRPr="007542C3">
        <w:rPr>
          <w:lang w:val="sq-AL"/>
        </w:rPr>
        <w:t xml:space="preserve"> Distanca midis lidhjeve dhe fundeve të trupave duhet të</w:t>
      </w:r>
      <w:r w:rsidRPr="007542C3">
        <w:rPr>
          <w:lang w:val="sq-AL"/>
        </w:rPr>
        <w:t xml:space="preserve"> </w:t>
      </w:r>
      <w:r w:rsidR="002E4B8A" w:rsidRPr="007542C3">
        <w:rPr>
          <w:lang w:val="sq-AL"/>
        </w:rPr>
        <w:t>jetë rreth 50 cm</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 nenet 2 dhe 3</w:t>
      </w:r>
      <w:r w:rsidR="005A42B8" w:rsidRPr="007542C3">
        <w:rPr>
          <w:lang w:val="sq-AL"/>
        </w:rPr>
        <w:t>.</w:t>
      </w:r>
    </w:p>
    <w:p w:rsidR="003070AD" w:rsidRPr="007542C3" w:rsidRDefault="003070AD" w:rsidP="002E4B8A">
      <w:pPr>
        <w:pStyle w:val="Paragrafi"/>
        <w:rPr>
          <w:lang w:val="sq-AL"/>
        </w:rPr>
      </w:pPr>
    </w:p>
    <w:p w:rsidR="002E4B8A" w:rsidRPr="007542C3" w:rsidRDefault="002E4B8A" w:rsidP="00377EF7">
      <w:pPr>
        <w:pStyle w:val="NeniNr"/>
      </w:pPr>
      <w:r w:rsidRPr="007542C3">
        <w:t>Neni 38</w:t>
      </w:r>
    </w:p>
    <w:p w:rsidR="003070AD" w:rsidRPr="007542C3" w:rsidRDefault="002E4B8A" w:rsidP="00377EF7">
      <w:pPr>
        <w:pStyle w:val="NeniTitull"/>
      </w:pPr>
      <w:r w:rsidRPr="007542C3">
        <w:t xml:space="preserve">Dërrasa të sharruara me seksion katërkëndësh, të pastra dhe të lidhura me pako </w:t>
      </w:r>
    </w:p>
    <w:p w:rsidR="003070AD" w:rsidRPr="007542C3" w:rsidRDefault="003070AD" w:rsidP="003070AD">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3070AD" w:rsidRPr="007542C3" w:rsidTr="00CD1173">
        <w:tc>
          <w:tcPr>
            <w:tcW w:w="3798" w:type="dxa"/>
          </w:tcPr>
          <w:p w:rsidR="003070AD" w:rsidRPr="00CD1173" w:rsidRDefault="003070A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070AD" w:rsidRPr="00CD1173" w:rsidRDefault="003070AD" w:rsidP="00CD1173">
            <w:pPr>
              <w:pStyle w:val="Paragrafi"/>
              <w:ind w:firstLine="0"/>
              <w:rPr>
                <w:lang w:val="sq-AL"/>
              </w:rPr>
            </w:pPr>
            <w:r w:rsidRPr="00CD1173">
              <w:rPr>
                <w:lang w:val="sq-AL"/>
              </w:rPr>
              <w:t>Vagonët me trena bllok dhe transport të kombinuar</w:t>
            </w:r>
          </w:p>
          <w:p w:rsidR="003070AD" w:rsidRPr="00CD1173" w:rsidRDefault="003070AD"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Dërrasa të sharruara me seksion katërkëndësh, të pastra dhe të lidhura në pako me dy lidhëse (forca këputëse</w:t>
      </w:r>
      <w:r w:rsidR="00D65A43" w:rsidRPr="007542C3">
        <w:rPr>
          <w:lang w:val="sq-AL"/>
        </w:rPr>
        <w:t xml:space="preserve"> </w:t>
      </w:r>
      <w:r w:rsidRPr="007542C3">
        <w:rPr>
          <w:lang w:val="sq-AL"/>
        </w:rPr>
        <w:t>minimale 700 daN)</w:t>
      </w:r>
      <w:r w:rsidR="004119F0"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3070AD" w:rsidP="002E4B8A">
      <w:pPr>
        <w:pStyle w:val="Paragrafi"/>
        <w:rPr>
          <w:lang w:val="sq-AL"/>
        </w:rPr>
      </w:pPr>
      <w:r w:rsidRPr="007542C3">
        <w:rPr>
          <w:lang w:val="sq-AL"/>
        </w:rPr>
        <w:t>a)</w:t>
      </w:r>
      <w:r w:rsidR="002E4B8A" w:rsidRPr="007542C3">
        <w:rPr>
          <w:lang w:val="sq-AL"/>
        </w:rPr>
        <w:t xml:space="preserve"> </w:t>
      </w:r>
      <w:r w:rsidR="002F2914" w:rsidRPr="007542C3">
        <w:rPr>
          <w:lang w:val="sq-AL"/>
        </w:rPr>
        <w:t>Vagonë</w:t>
      </w:r>
      <w:r w:rsidR="002E4B8A" w:rsidRPr="007542C3">
        <w:rPr>
          <w:lang w:val="sq-AL"/>
        </w:rPr>
        <w:t xml:space="preserve"> të sheshtë me </w:t>
      </w:r>
      <w:r w:rsidR="000413CA" w:rsidRPr="007542C3">
        <w:rPr>
          <w:lang w:val="sq-AL"/>
        </w:rPr>
        <w:t>krahë</w:t>
      </w:r>
      <w:r w:rsidR="002E4B8A" w:rsidRPr="007542C3">
        <w:rPr>
          <w:lang w:val="sq-AL"/>
        </w:rPr>
        <w:t xml:space="preserve"> dhe dysheme druri, me ose pa perde ndarëse (K.(i)..,L.(i)..., R.(i)..., S...), me ose pa mbulesë mekanike</w:t>
      </w:r>
      <w:r w:rsidR="00D65A43" w:rsidRPr="007542C3">
        <w:rPr>
          <w:lang w:val="sq-AL"/>
        </w:rPr>
        <w:t>.</w:t>
      </w:r>
    </w:p>
    <w:p w:rsidR="002E4B8A" w:rsidRPr="007542C3" w:rsidRDefault="002E4B8A" w:rsidP="002E4B8A">
      <w:pPr>
        <w:pStyle w:val="Paragrafi"/>
        <w:rPr>
          <w:lang w:val="sq-AL"/>
        </w:rPr>
      </w:pPr>
      <w:r w:rsidRPr="007542C3">
        <w:rPr>
          <w:lang w:val="sq-AL"/>
        </w:rPr>
        <w:t xml:space="preserve">b) </w:t>
      </w:r>
      <w:r w:rsidR="002F2914" w:rsidRPr="007542C3">
        <w:rPr>
          <w:lang w:val="sq-AL"/>
        </w:rPr>
        <w:t>Vagonë</w:t>
      </w:r>
      <w:r w:rsidRPr="007542C3">
        <w:rPr>
          <w:lang w:val="sq-AL"/>
        </w:rPr>
        <w:t xml:space="preserve"> me perde rrëshqitëse ose çati metalike (H..., K.i.., S.i...)</w:t>
      </w:r>
      <w:r w:rsidR="00D65A43"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Pakot e dërrasave ngarkohen njëra mbas tjetrës dhe njëra mbi tjetrën. Pakot me dimensione të njëjta duhet kur është e mundur të vendosen njëra mbas tjetrës dhe një në pjesën e sipërme të tyre ose, kur është e mundur, pakot individuale mund të vendosen në pjesën e mesit të stivës dhe kur pakot e poshtme kanë lartësi të njëjt</w:t>
      </w:r>
      <w:r w:rsidR="000413CA" w:rsidRPr="007542C3">
        <w:rPr>
          <w:rFonts w:ascii="Times New Roman" w:hAnsi="Times New Roman"/>
          <w:lang w:val="sq-AL"/>
        </w:rPr>
        <w:t>ë</w:t>
      </w:r>
      <w:r w:rsidRPr="007542C3">
        <w:rPr>
          <w:lang w:val="sq-AL"/>
        </w:rPr>
        <w:t>.</w:t>
      </w:r>
    </w:p>
    <w:p w:rsidR="002E4B8A" w:rsidRPr="007542C3" w:rsidRDefault="002E4B8A" w:rsidP="002E4B8A">
      <w:pPr>
        <w:pStyle w:val="Paragrafi"/>
        <w:rPr>
          <w:lang w:val="sq-AL"/>
        </w:rPr>
      </w:pPr>
      <w:r w:rsidRPr="007542C3">
        <w:rPr>
          <w:lang w:val="sq-AL"/>
        </w:rPr>
        <w:t>Pakot me gjatësi jo të njëjtë ngarkohen në mënyr</w:t>
      </w:r>
      <w:r w:rsidR="00E6097B" w:rsidRPr="007542C3">
        <w:rPr>
          <w:rFonts w:ascii="Times New Roman" w:hAnsi="Times New Roman"/>
          <w:lang w:val="sq-AL"/>
        </w:rPr>
        <w:t>ë</w:t>
      </w:r>
      <w:r w:rsidRPr="007542C3">
        <w:rPr>
          <w:lang w:val="sq-AL"/>
        </w:rPr>
        <w:t xml:space="preserve"> sa më kompakte të mundshme</w:t>
      </w:r>
      <w:r w:rsidR="000413CA"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1</w:t>
      </w:r>
      <w:r w:rsidR="008A07E2" w:rsidRPr="007542C3">
        <w:rPr>
          <w:lang w:val="sq-AL"/>
        </w:rPr>
        <w:t>.</w:t>
      </w:r>
      <w:r w:rsidRPr="007542C3">
        <w:rPr>
          <w:lang w:val="sq-AL"/>
        </w:rPr>
        <w:t xml:space="preserve">  Pakot vendosen në traversa bylyk ose dërrasa prej një pjese, dhe që janë të gjata sa </w:t>
      </w:r>
      <w:r w:rsidR="00EF32F7" w:rsidRPr="007542C3">
        <w:rPr>
          <w:lang w:val="sq-AL"/>
        </w:rPr>
        <w:t>gjerë</w:t>
      </w:r>
      <w:r w:rsidRPr="007542C3">
        <w:rPr>
          <w:lang w:val="sq-AL"/>
        </w:rPr>
        <w:t>sia e vagonit</w:t>
      </w:r>
      <w:r w:rsidR="00D65A43" w:rsidRPr="007542C3">
        <w:rPr>
          <w:lang w:val="sq-AL"/>
        </w:rPr>
        <w:t>.</w:t>
      </w:r>
    </w:p>
    <w:p w:rsidR="002E4B8A" w:rsidRPr="007542C3" w:rsidRDefault="008A07E2" w:rsidP="002E4B8A">
      <w:pPr>
        <w:pStyle w:val="Paragrafi"/>
        <w:rPr>
          <w:lang w:val="sq-AL"/>
        </w:rPr>
      </w:pPr>
      <w:r w:rsidRPr="007542C3">
        <w:rPr>
          <w:lang w:val="sq-AL"/>
        </w:rPr>
        <w:t>2.</w:t>
      </w:r>
      <w:r w:rsidR="002E4B8A" w:rsidRPr="007542C3">
        <w:rPr>
          <w:lang w:val="sq-AL"/>
        </w:rPr>
        <w:t xml:space="preserve"> Dërrasat (takot) me seksion katërkëndësh dhe të shtrira nga faqja e </w:t>
      </w:r>
      <w:r w:rsidR="00EF32F7" w:rsidRPr="007542C3">
        <w:rPr>
          <w:lang w:val="sq-AL"/>
        </w:rPr>
        <w:t>gjerë</w:t>
      </w:r>
      <w:r w:rsidR="00000AC9">
        <w:rPr>
          <w:rStyle w:val="FootnoteReference"/>
          <w:lang w:val="sq-AL"/>
        </w:rPr>
        <w:footnoteReference w:id="17"/>
      </w:r>
      <w:r w:rsidR="002E4B8A" w:rsidRPr="007542C3">
        <w:rPr>
          <w:lang w:val="sq-AL"/>
        </w:rPr>
        <w:t xml:space="preserve"> – mund të </w:t>
      </w:r>
      <w:r w:rsidR="00D65A43" w:rsidRPr="007542C3">
        <w:rPr>
          <w:lang w:val="sq-AL"/>
        </w:rPr>
        <w:t>përgatiten</w:t>
      </w:r>
      <w:r w:rsidR="002E4B8A" w:rsidRPr="007542C3">
        <w:rPr>
          <w:lang w:val="sq-AL"/>
        </w:rPr>
        <w:t xml:space="preserve"> nga disa pjesë</w:t>
      </w:r>
      <w:r w:rsidR="00D65A43" w:rsidRPr="007542C3">
        <w:rPr>
          <w:lang w:val="sq-AL"/>
        </w:rPr>
        <w:t xml:space="preserve"> </w:t>
      </w:r>
      <w:r w:rsidR="002E4B8A" w:rsidRPr="007542C3">
        <w:rPr>
          <w:lang w:val="sq-AL"/>
        </w:rPr>
        <w:t>me të njëjtën trashësi, që lidhen në fundet e tyre, kur është ky rast, sidoqoftë numri i pjesëve të drurit duhet të jetë jo më i madh se numri i pakove që vendosen njëra mbas tjetrës.</w:t>
      </w:r>
    </w:p>
    <w:p w:rsidR="002E4B8A" w:rsidRPr="007542C3" w:rsidRDefault="008A07E2" w:rsidP="002E4B8A">
      <w:pPr>
        <w:pStyle w:val="Paragrafi"/>
        <w:rPr>
          <w:lang w:val="sq-AL"/>
        </w:rPr>
      </w:pPr>
      <w:r w:rsidRPr="007542C3">
        <w:rPr>
          <w:lang w:val="sq-AL"/>
        </w:rPr>
        <w:t>3.</w:t>
      </w:r>
      <w:r w:rsidR="002E4B8A" w:rsidRPr="007542C3">
        <w:rPr>
          <w:lang w:val="sq-AL"/>
        </w:rPr>
        <w:t xml:space="preserve">  Dërrasat (takot) vendosen rreth 50 cm larg fundit të pakove</w:t>
      </w:r>
      <w:r w:rsidR="00D65A43" w:rsidRPr="007542C3">
        <w:rPr>
          <w:lang w:val="sq-AL"/>
        </w:rPr>
        <w:t>.</w:t>
      </w:r>
    </w:p>
    <w:p w:rsidR="002E4B8A" w:rsidRPr="007542C3" w:rsidRDefault="00E60753" w:rsidP="002E4B8A">
      <w:pPr>
        <w:pStyle w:val="Paragrafi"/>
        <w:rPr>
          <w:lang w:val="sq-AL"/>
        </w:rPr>
      </w:pPr>
      <w:r>
        <w:rPr>
          <w:noProof/>
        </w:rPr>
        <w:pict>
          <v:shape id="Picture 820" o:spid="_x0000_s1635" type="#_x0000_t75" style="position:absolute;left:0;text-align:left;margin-left:40.1pt;margin-top:5.6pt;width:387.5pt;height:124.75pt;z-index:-251622400;visibility:visible">
            <v:imagedata r:id="rId191"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Pakot me gjatësi jo të njëjtë, sigurohen poshtë në </w:t>
      </w:r>
      <w:r w:rsidR="002F2914" w:rsidRPr="007542C3">
        <w:rPr>
          <w:lang w:val="sq-AL"/>
        </w:rPr>
        <w:t>çdo</w:t>
      </w:r>
      <w:r w:rsidRPr="007542C3">
        <w:rPr>
          <w:lang w:val="sq-AL"/>
        </w:rPr>
        <w:t xml:space="preserve"> drejtim gjatësor të vagonit siç tregohet n</w:t>
      </w:r>
      <w:r w:rsidR="00D463B0" w:rsidRPr="007542C3">
        <w:rPr>
          <w:rFonts w:ascii="Times New Roman" w:hAnsi="Times New Roman"/>
          <w:lang w:val="sq-AL"/>
        </w:rPr>
        <w:t>ë</w:t>
      </w:r>
      <w:r w:rsidRPr="007542C3">
        <w:rPr>
          <w:lang w:val="sq-AL"/>
        </w:rPr>
        <w:t xml:space="preserve"> pikat 4 dhe 8</w:t>
      </w:r>
      <w:r w:rsidR="00BB3468" w:rsidRPr="007542C3">
        <w:rPr>
          <w:lang w:val="sq-AL"/>
        </w:rPr>
        <w:t>.</w:t>
      </w:r>
    </w:p>
    <w:p w:rsidR="002E4B8A" w:rsidRPr="007542C3" w:rsidRDefault="002E4B8A" w:rsidP="002E4B8A">
      <w:pPr>
        <w:pStyle w:val="Paragrafi"/>
        <w:rPr>
          <w:lang w:val="sq-AL"/>
        </w:rPr>
      </w:pPr>
      <w:r w:rsidRPr="007542C3">
        <w:rPr>
          <w:lang w:val="sq-AL"/>
        </w:rPr>
        <w:t>Stiva duhet:</w:t>
      </w:r>
    </w:p>
    <w:p w:rsidR="002E4B8A" w:rsidRPr="007542C3" w:rsidRDefault="002E4B8A" w:rsidP="002E4B8A">
      <w:pPr>
        <w:pStyle w:val="Paragrafi"/>
        <w:rPr>
          <w:lang w:val="sq-AL"/>
        </w:rPr>
      </w:pPr>
      <w:r w:rsidRPr="007542C3">
        <w:rPr>
          <w:lang w:val="sq-AL"/>
        </w:rPr>
        <w:t>Të</w:t>
      </w:r>
      <w:r w:rsidR="00927F4A">
        <w:rPr>
          <w:lang w:val="sq-AL"/>
        </w:rPr>
        <w:t xml:space="preserve"> sigurohet nëpërmjet spondave</w:t>
      </w:r>
      <w:r w:rsidR="00927F4A">
        <w:rPr>
          <w:rStyle w:val="FootnoteReference"/>
          <w:lang w:val="sq-AL"/>
        </w:rPr>
        <w:footnoteReference w:id="18"/>
      </w:r>
      <w:r w:rsidRPr="007542C3">
        <w:rPr>
          <w:lang w:val="sq-AL"/>
        </w:rPr>
        <w:t xml:space="preserve"> dhe/ose krahëve</w:t>
      </w:r>
      <w:r w:rsidR="00927F4A">
        <w:rPr>
          <w:vertAlign w:val="superscript"/>
          <w:lang w:val="sq-AL"/>
        </w:rPr>
        <w:t>1</w:t>
      </w:r>
      <w:r w:rsidRPr="007542C3">
        <w:rPr>
          <w:lang w:val="sq-AL"/>
        </w:rPr>
        <w:t xml:space="preserve"> ose nëpërmjet perdeve fundore dhe </w:t>
      </w:r>
      <w:r w:rsidR="00927F4A">
        <w:rPr>
          <w:lang w:val="sq-AL"/>
        </w:rPr>
        <w:t>perdeve rrëshqitëse/mbulesave</w:t>
      </w:r>
      <w:r w:rsidR="00927F4A">
        <w:rPr>
          <w:vertAlign w:val="superscript"/>
          <w:lang w:val="sq-AL"/>
        </w:rPr>
        <w:t>1</w:t>
      </w:r>
      <w:r w:rsidR="00D65A43" w:rsidRPr="007542C3">
        <w:rPr>
          <w:lang w:val="sq-AL"/>
        </w:rPr>
        <w:t>.</w:t>
      </w:r>
    </w:p>
    <w:p w:rsidR="002E4B8A" w:rsidRPr="007542C3" w:rsidRDefault="008A07E2" w:rsidP="002E4B8A">
      <w:pPr>
        <w:pStyle w:val="Paragrafi"/>
        <w:rPr>
          <w:lang w:val="sq-AL"/>
        </w:rPr>
      </w:pPr>
      <w:r w:rsidRPr="007542C3">
        <w:rPr>
          <w:lang w:val="sq-AL"/>
        </w:rPr>
        <w:t>4.</w:t>
      </w:r>
      <w:r w:rsidR="002E4B8A" w:rsidRPr="007542C3">
        <w:rPr>
          <w:lang w:val="sq-AL"/>
        </w:rPr>
        <w:t xml:space="preserve"> Lartësia efektive e spondave ose krahëve duhet të jetë së paku 10 cm</w:t>
      </w:r>
      <w:r w:rsidR="00D65A43" w:rsidRPr="007542C3">
        <w:rPr>
          <w:lang w:val="sq-AL"/>
        </w:rPr>
        <w:t>.</w:t>
      </w:r>
    </w:p>
    <w:p w:rsidR="002E4B8A" w:rsidRPr="007542C3" w:rsidRDefault="008A07E2" w:rsidP="002E4B8A">
      <w:pPr>
        <w:pStyle w:val="Paragrafi"/>
        <w:rPr>
          <w:lang w:val="sq-AL"/>
        </w:rPr>
      </w:pPr>
      <w:r w:rsidRPr="007542C3">
        <w:rPr>
          <w:lang w:val="sq-AL"/>
        </w:rPr>
        <w:t>5.</w:t>
      </w:r>
      <w:r w:rsidR="002E4B8A" w:rsidRPr="007542C3">
        <w:rPr>
          <w:lang w:val="sq-AL"/>
        </w:rPr>
        <w:t xml:space="preserve"> Të sigurohet nëpërmjet të paktën 2 lidhjeve (forca këputëse minimale 1000 dN)</w:t>
      </w:r>
      <w:r w:rsidR="00D65A43" w:rsidRPr="007542C3">
        <w:rPr>
          <w:lang w:val="sq-AL"/>
        </w:rPr>
        <w:t xml:space="preserve"> </w:t>
      </w:r>
      <w:r w:rsidR="002E4B8A" w:rsidRPr="007542C3">
        <w:rPr>
          <w:lang w:val="sq-AL"/>
        </w:rPr>
        <w:t>ose nëpërmjet shiritave me pajisje sht</w:t>
      </w:r>
      <w:r w:rsidR="00D65A43" w:rsidRPr="007542C3">
        <w:rPr>
          <w:lang w:val="sq-AL"/>
        </w:rPr>
        <w:t>r</w:t>
      </w:r>
      <w:r w:rsidR="002E4B8A" w:rsidRPr="007542C3">
        <w:rPr>
          <w:lang w:val="sq-AL"/>
        </w:rPr>
        <w:t>ënguese, të vendosura në mes të pakos (forca këputëse minimale</w:t>
      </w:r>
      <w:r w:rsidR="00D65A43" w:rsidRPr="007542C3">
        <w:rPr>
          <w:lang w:val="sq-AL"/>
        </w:rPr>
        <w:t xml:space="preserve"> </w:t>
      </w:r>
      <w:r w:rsidR="002E4B8A" w:rsidRPr="007542C3">
        <w:rPr>
          <w:lang w:val="sq-AL"/>
        </w:rPr>
        <w:t>4000 kN).</w:t>
      </w:r>
    </w:p>
    <w:p w:rsidR="002E4B8A" w:rsidRPr="007542C3" w:rsidRDefault="008A07E2" w:rsidP="002E4B8A">
      <w:pPr>
        <w:pStyle w:val="Paragrafi"/>
        <w:rPr>
          <w:lang w:val="sq-AL"/>
        </w:rPr>
      </w:pPr>
      <w:r w:rsidRPr="007542C3">
        <w:rPr>
          <w:lang w:val="sq-AL"/>
        </w:rPr>
        <w:t>6.</w:t>
      </w:r>
      <w:r w:rsidR="002E4B8A" w:rsidRPr="007542C3">
        <w:rPr>
          <w:lang w:val="sq-AL"/>
        </w:rPr>
        <w:t xml:space="preserve">  Lidhja të paktën 30 cm nga fundi i stivës</w:t>
      </w:r>
      <w:r w:rsidR="00D65A43" w:rsidRPr="007542C3">
        <w:rPr>
          <w:lang w:val="sq-AL"/>
        </w:rPr>
        <w:t>.</w:t>
      </w:r>
      <w:r w:rsidR="002E4B8A" w:rsidRPr="007542C3">
        <w:rPr>
          <w:lang w:val="sq-AL"/>
        </w:rPr>
        <w:t xml:space="preserve"> </w:t>
      </w:r>
    </w:p>
    <w:p w:rsidR="002E4B8A" w:rsidRPr="007542C3" w:rsidRDefault="002E4B8A" w:rsidP="002E4B8A">
      <w:pPr>
        <w:pStyle w:val="Paragrafi"/>
        <w:rPr>
          <w:lang w:val="sq-AL"/>
        </w:rPr>
      </w:pPr>
      <w:r w:rsidRPr="007542C3">
        <w:rPr>
          <w:lang w:val="sq-AL"/>
        </w:rPr>
        <w:t>Kur sigurohen nëpërmjet vetëm dy krahëve</w:t>
      </w:r>
      <w:r w:rsidR="00D65A43" w:rsidRPr="007542C3">
        <w:rPr>
          <w:lang w:val="sq-AL"/>
        </w:rPr>
        <w:t>.</w:t>
      </w:r>
    </w:p>
    <w:p w:rsidR="002E4B8A" w:rsidRPr="007542C3" w:rsidRDefault="008A07E2" w:rsidP="002E4B8A">
      <w:pPr>
        <w:pStyle w:val="Paragrafi"/>
        <w:rPr>
          <w:lang w:val="sq-AL"/>
        </w:rPr>
      </w:pPr>
      <w:r w:rsidRPr="007542C3">
        <w:rPr>
          <w:lang w:val="sq-AL"/>
        </w:rPr>
        <w:t>7.</w:t>
      </w:r>
      <w:r w:rsidR="002E4B8A" w:rsidRPr="007542C3">
        <w:rPr>
          <w:lang w:val="sq-AL"/>
        </w:rPr>
        <w:t xml:space="preserve"> Pakoja duhet të dalë në drejtimin gjatësor përkundrejt akseve të krahëve të paktën</w:t>
      </w:r>
    </w:p>
    <w:p w:rsidR="002E4B8A" w:rsidRPr="007542C3" w:rsidRDefault="00E60753" w:rsidP="002E4B8A">
      <w:pPr>
        <w:pStyle w:val="Paragrafi"/>
        <w:rPr>
          <w:lang w:val="sq-AL"/>
        </w:rPr>
      </w:pPr>
      <w:r w:rsidRPr="00E60753">
        <w:rPr>
          <w:lang w:val="sq-AL"/>
        </w:rPr>
        <w:pict>
          <v:line id="Line 67" o:spid="_x0000_s1467" style="position:absolute;left:0;text-align:left;z-index:251573248;visibility:visible;mso-wrap-distance-left:3.17497mm;mso-wrap-distance-right:3.17497mm" from="202.6pt,1.6pt" to="202.6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f1EwIAACo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"/>
        </w:pict>
      </w:r>
      <w:r w:rsidR="002E4B8A" w:rsidRPr="007542C3">
        <w:rPr>
          <w:lang w:val="sq-AL"/>
        </w:rPr>
        <w:t xml:space="preserve">                     </w:t>
      </w:r>
      <w:r w:rsidR="00BB3468" w:rsidRPr="007542C3">
        <w:rPr>
          <w:lang w:val="sq-AL"/>
        </w:rPr>
        <w:t xml:space="preserve">   </w:t>
      </w:r>
      <w:r w:rsidR="002E4B8A" w:rsidRPr="007542C3">
        <w:rPr>
          <w:lang w:val="sq-AL"/>
        </w:rPr>
        <w:t xml:space="preserve">30 cm      </w:t>
      </w:r>
      <w:r w:rsidR="00E76818">
        <w:rPr>
          <w:lang w:val="sq-AL"/>
        </w:rPr>
        <w:t xml:space="preserve">                       </w:t>
      </w:r>
      <w:r w:rsidR="00377EF7">
        <w:rPr>
          <w:lang w:val="sq-AL"/>
        </w:rPr>
        <w:t xml:space="preserve"> </w:t>
      </w:r>
      <w:r w:rsidR="002E4B8A" w:rsidRPr="007542C3">
        <w:rPr>
          <w:lang w:val="sq-AL"/>
        </w:rPr>
        <w:t>20 cm</w:t>
      </w:r>
    </w:p>
    <w:p w:rsidR="00377EF7" w:rsidRDefault="00377EF7" w:rsidP="002E4B8A">
      <w:pPr>
        <w:pStyle w:val="Paragrafi"/>
        <w:rPr>
          <w:lang w:val="sq-AL"/>
        </w:rPr>
      </w:pPr>
    </w:p>
    <w:p w:rsidR="002E4B8A" w:rsidRPr="007542C3" w:rsidRDefault="008A07E2" w:rsidP="002E4B8A">
      <w:pPr>
        <w:pStyle w:val="Paragrafi"/>
        <w:rPr>
          <w:lang w:val="sq-AL"/>
        </w:rPr>
      </w:pPr>
      <w:r w:rsidRPr="007542C3">
        <w:rPr>
          <w:lang w:val="sq-AL"/>
        </w:rPr>
        <w:t>8.</w:t>
      </w:r>
      <w:r w:rsidR="002E4B8A" w:rsidRPr="007542C3">
        <w:rPr>
          <w:lang w:val="sq-AL"/>
        </w:rPr>
        <w:t xml:space="preserve"> Në mungesë të një çifti krahësh ose sigurimi nuk është në pajtim me pikën 7, sigurohen nëpërmjet lidhjeve</w:t>
      </w:r>
      <w:r w:rsidRPr="007542C3">
        <w:rPr>
          <w:lang w:val="sq-AL"/>
        </w:rPr>
        <w:t xml:space="preserve"> </w:t>
      </w:r>
      <w:r w:rsidR="002E4B8A" w:rsidRPr="007542C3">
        <w:rPr>
          <w:lang w:val="sq-AL"/>
        </w:rPr>
        <w:t>indirekte të veçanta (p.sh</w:t>
      </w:r>
      <w:r w:rsidRPr="007542C3">
        <w:rPr>
          <w:lang w:val="sq-AL"/>
        </w:rPr>
        <w:t>.</w:t>
      </w:r>
      <w:r w:rsidR="002E4B8A" w:rsidRPr="007542C3">
        <w:rPr>
          <w:lang w:val="sq-AL"/>
        </w:rPr>
        <w:t xml:space="preserve"> shirita) në forcë këputëse të paktën 1000 daN.</w:t>
      </w:r>
    </w:p>
    <w:p w:rsidR="002E4B8A" w:rsidRPr="007542C3" w:rsidRDefault="002E4B8A" w:rsidP="002E4B8A">
      <w:pPr>
        <w:pStyle w:val="Paragrafi"/>
        <w:rPr>
          <w:lang w:val="sq-AL"/>
        </w:rPr>
      </w:pPr>
      <w:r w:rsidRPr="007542C3">
        <w:rPr>
          <w:lang w:val="sq-AL"/>
        </w:rPr>
        <w:t>9</w:t>
      </w:r>
      <w:r w:rsidR="008A07E2" w:rsidRPr="007542C3">
        <w:rPr>
          <w:lang w:val="sq-AL"/>
        </w:rPr>
        <w:t>.</w:t>
      </w:r>
      <w:r w:rsidRPr="007542C3">
        <w:rPr>
          <w:lang w:val="sq-AL"/>
        </w:rPr>
        <w:t xml:space="preserve"> Të sigurohen në </w:t>
      </w:r>
      <w:r w:rsidR="002F2914" w:rsidRPr="007542C3">
        <w:rPr>
          <w:lang w:val="sq-AL"/>
        </w:rPr>
        <w:t>çdo</w:t>
      </w:r>
      <w:r w:rsidRPr="007542C3">
        <w:rPr>
          <w:lang w:val="sq-AL"/>
        </w:rPr>
        <w:t xml:space="preserve"> drejtim gjatësor duke përdorur dy tako të gozhduara në pjesën e sipërme dhe poshtë me një gozhdë (</w:t>
      </w:r>
      <w:r w:rsidR="006E5080" w:rsidRPr="007542C3">
        <w:rPr>
          <w:lang w:val="sq-AL"/>
        </w:rPr>
        <w:t>diamet</w:t>
      </w:r>
      <w:r w:rsidR="003331B1" w:rsidRPr="007542C3">
        <w:rPr>
          <w:lang w:val="sq-AL"/>
        </w:rPr>
        <w:t>ri</w:t>
      </w:r>
      <w:r w:rsidRPr="007542C3">
        <w:rPr>
          <w:lang w:val="sq-AL"/>
        </w:rPr>
        <w:t xml:space="preserve"> ø 5 mm) për 2000 kg peshë të ngarkesës dhe të paktën 2 gozhdë për tako ose pakot individuale të </w:t>
      </w:r>
      <w:r w:rsidR="008E2DB7" w:rsidRPr="007542C3">
        <w:rPr>
          <w:lang w:val="sq-AL"/>
        </w:rPr>
        <w:t>rresht</w:t>
      </w:r>
      <w:r w:rsidRPr="007542C3">
        <w:rPr>
          <w:lang w:val="sq-AL"/>
        </w:rPr>
        <w:t>it të sipërm dhe pakot në afërsi</w:t>
      </w:r>
      <w:r w:rsidR="00A2729B" w:rsidRPr="007542C3">
        <w:rPr>
          <w:lang w:val="sq-AL"/>
        </w:rPr>
        <w:t>,</w:t>
      </w:r>
      <w:r w:rsidRPr="007542C3">
        <w:rPr>
          <w:lang w:val="sq-AL"/>
        </w:rPr>
        <w:t xml:space="preserve"> në</w:t>
      </w:r>
      <w:r w:rsidR="0036389A" w:rsidRPr="007542C3">
        <w:rPr>
          <w:lang w:val="sq-AL"/>
        </w:rPr>
        <w:t xml:space="preserve"> </w:t>
      </w:r>
      <w:r w:rsidRPr="007542C3">
        <w:rPr>
          <w:lang w:val="sq-AL"/>
        </w:rPr>
        <w:t>qoftë</w:t>
      </w:r>
      <w:r w:rsidR="0036389A" w:rsidRPr="007542C3">
        <w:rPr>
          <w:lang w:val="sq-AL"/>
        </w:rPr>
        <w:t xml:space="preserve"> </w:t>
      </w:r>
      <w:r w:rsidRPr="007542C3">
        <w:rPr>
          <w:lang w:val="sq-AL"/>
        </w:rPr>
        <w:t xml:space="preserve">se nuk janë në pajtim me </w:t>
      </w:r>
      <w:r w:rsidR="006A1063" w:rsidRPr="007542C3">
        <w:rPr>
          <w:lang w:val="sq-AL"/>
        </w:rPr>
        <w:t>pikën</w:t>
      </w:r>
      <w:r w:rsidRPr="007542C3">
        <w:rPr>
          <w:lang w:val="sq-AL"/>
        </w:rPr>
        <w:t xml:space="preserve"> 4 duhet</w:t>
      </w:r>
      <w:r w:rsidR="003070AD" w:rsidRPr="007542C3">
        <w:rPr>
          <w:lang w:val="sq-AL"/>
        </w:rPr>
        <w:t>.</w:t>
      </w:r>
    </w:p>
    <w:p w:rsidR="002E4B8A" w:rsidRPr="007542C3" w:rsidRDefault="002E4B8A" w:rsidP="002E4B8A">
      <w:pPr>
        <w:pStyle w:val="Paragrafi"/>
        <w:rPr>
          <w:lang w:val="sq-AL"/>
        </w:rPr>
      </w:pPr>
      <w:r w:rsidRPr="007542C3">
        <w:rPr>
          <w:lang w:val="sq-AL"/>
        </w:rPr>
        <w:t>10</w:t>
      </w:r>
      <w:r w:rsidR="008A07E2" w:rsidRPr="007542C3">
        <w:rPr>
          <w:lang w:val="sq-AL"/>
        </w:rPr>
        <w:t>.</w:t>
      </w:r>
      <w:r w:rsidRPr="007542C3">
        <w:rPr>
          <w:lang w:val="sq-AL"/>
        </w:rPr>
        <w:t xml:space="preserve"> Të lidhen dy her</w:t>
      </w:r>
      <w:r w:rsidR="008A07E2" w:rsidRPr="007542C3">
        <w:rPr>
          <w:rFonts w:ascii="Times New Roman" w:hAnsi="Times New Roman"/>
          <w:lang w:val="sq-AL"/>
        </w:rPr>
        <w:t>ë</w:t>
      </w:r>
      <w:r w:rsidRPr="007542C3">
        <w:rPr>
          <w:lang w:val="sq-AL"/>
        </w:rPr>
        <w:t xml:space="preserve"> (forca këputëse e lidhjeve të paktën 700 daN) me </w:t>
      </w:r>
      <w:r w:rsidR="008E2DB7" w:rsidRPr="007542C3">
        <w:rPr>
          <w:lang w:val="sq-AL"/>
        </w:rPr>
        <w:t>rresht</w:t>
      </w:r>
      <w:r w:rsidRPr="007542C3">
        <w:rPr>
          <w:lang w:val="sq-AL"/>
        </w:rPr>
        <w:t>at e vendosur poshtë dhe të sigurohet nëpërmjet krahëve</w:t>
      </w:r>
      <w:r w:rsidR="008A07E2"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w:t>
      </w:r>
      <w:r w:rsidR="008A07E2" w:rsidRPr="007542C3">
        <w:rPr>
          <w:lang w:val="sq-AL"/>
        </w:rPr>
        <w:t xml:space="preserve">bariti i ngarkesës: shih nenet </w:t>
      </w:r>
      <w:r w:rsidRPr="007542C3">
        <w:rPr>
          <w:lang w:val="sq-AL"/>
        </w:rPr>
        <w:t>2 dhe 3</w:t>
      </w:r>
      <w:r w:rsidR="008A07E2" w:rsidRPr="007542C3">
        <w:rPr>
          <w:lang w:val="sq-AL"/>
        </w:rPr>
        <w:t>.</w:t>
      </w:r>
    </w:p>
    <w:p w:rsidR="002E4B8A" w:rsidRPr="00377EF7" w:rsidRDefault="002E4B8A" w:rsidP="002E4B8A">
      <w:pPr>
        <w:pStyle w:val="Paragrafi"/>
        <w:rPr>
          <w:sz w:val="12"/>
          <w:lang w:val="sq-AL"/>
        </w:rPr>
      </w:pPr>
    </w:p>
    <w:p w:rsidR="002E4B8A" w:rsidRPr="007542C3" w:rsidRDefault="002E4B8A" w:rsidP="00377EF7">
      <w:pPr>
        <w:pStyle w:val="NeniNr"/>
      </w:pPr>
      <w:r w:rsidRPr="007542C3">
        <w:t>Neni 39</w:t>
      </w:r>
    </w:p>
    <w:p w:rsidR="003070AD" w:rsidRPr="007542C3" w:rsidRDefault="002E4B8A" w:rsidP="00377EF7">
      <w:pPr>
        <w:pStyle w:val="NeniTitull"/>
      </w:pPr>
      <w:r w:rsidRPr="007542C3">
        <w:t>Dërrasa të sharruara, jouniformë, të lidhura në pako</w:t>
      </w:r>
    </w:p>
    <w:p w:rsidR="003070AD" w:rsidRPr="007542C3" w:rsidRDefault="002E4B8A" w:rsidP="003070AD">
      <w:pPr>
        <w:pStyle w:val="Paragrafi"/>
        <w:jc w:val="center"/>
        <w:rPr>
          <w:lang w:val="sq-AL"/>
        </w:rPr>
      </w:pPr>
      <w:r w:rsidRPr="007542C3">
        <w:rPr>
          <w:lang w:val="sq-AL"/>
        </w:rPr>
        <w:t xml:space="preserve">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3070AD" w:rsidRPr="007542C3" w:rsidTr="00CD1173">
        <w:tc>
          <w:tcPr>
            <w:tcW w:w="3798" w:type="dxa"/>
          </w:tcPr>
          <w:p w:rsidR="003070AD" w:rsidRPr="00CD1173" w:rsidRDefault="003070A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3070AD" w:rsidRPr="00CD1173" w:rsidRDefault="003070AD" w:rsidP="00CD1173">
            <w:pPr>
              <w:pStyle w:val="Paragrafi"/>
              <w:ind w:firstLine="0"/>
              <w:rPr>
                <w:lang w:val="sq-AL"/>
              </w:rPr>
            </w:pPr>
            <w:r w:rsidRPr="00CD1173">
              <w:rPr>
                <w:lang w:val="sq-AL"/>
              </w:rPr>
              <w:t>Vagonët me trena bllok dhe transport të kombinuar</w:t>
            </w:r>
          </w:p>
          <w:p w:rsidR="003070AD" w:rsidRPr="00CD1173" w:rsidRDefault="003070AD" w:rsidP="00CD1173">
            <w:pPr>
              <w:pStyle w:val="Paragrafi"/>
              <w:ind w:firstLine="0"/>
              <w:rPr>
                <w:lang w:val="sq-AL"/>
              </w:rPr>
            </w:pPr>
            <w:r w:rsidRPr="00CD1173">
              <w:rPr>
                <w:lang w:val="sq-AL"/>
              </w:rPr>
              <w:t>Vagonë me amortizator me kors të gjatë</w:t>
            </w:r>
          </w:p>
        </w:tc>
      </w:tr>
    </w:tbl>
    <w:p w:rsidR="002E4B8A" w:rsidRPr="00377EF7" w:rsidRDefault="002E4B8A" w:rsidP="003070AD">
      <w:pPr>
        <w:pStyle w:val="Paragrafi"/>
        <w:jc w:val="center"/>
        <w:rPr>
          <w:sz w:val="12"/>
          <w:lang w:val="sq-AL"/>
        </w:rPr>
      </w:pPr>
    </w:p>
    <w:p w:rsidR="002E4B8A" w:rsidRPr="007542C3" w:rsidRDefault="002E4B8A" w:rsidP="002E4B8A">
      <w:pPr>
        <w:pStyle w:val="Paragrafi"/>
        <w:rPr>
          <w:lang w:val="sq-AL"/>
        </w:rPr>
      </w:pPr>
      <w:r w:rsidRPr="007542C3">
        <w:rPr>
          <w:lang w:val="sq-AL"/>
        </w:rPr>
        <w:t>Tipi i mallit</w:t>
      </w:r>
    </w:p>
    <w:p w:rsidR="002E4B8A" w:rsidRPr="007542C3" w:rsidRDefault="00151824" w:rsidP="002E4B8A">
      <w:pPr>
        <w:pStyle w:val="Paragrafi"/>
        <w:rPr>
          <w:lang w:val="sq-AL"/>
        </w:rPr>
      </w:pPr>
      <w:r w:rsidRPr="007542C3">
        <w:rPr>
          <w:lang w:val="sq-AL"/>
        </w:rPr>
        <w:t xml:space="preserve">- </w:t>
      </w:r>
      <w:r w:rsidR="002E4B8A" w:rsidRPr="007542C3">
        <w:rPr>
          <w:lang w:val="sq-AL"/>
        </w:rPr>
        <w:t>Dërrasa të sharruara të gjatësive të ndryshme (diferenca maksimale në gjatësi; 25% e gjatësisë së</w:t>
      </w:r>
      <w:r w:rsidR="00A2729B" w:rsidRPr="007542C3">
        <w:rPr>
          <w:lang w:val="sq-AL"/>
        </w:rPr>
        <w:t xml:space="preserve"> </w:t>
      </w:r>
      <w:r w:rsidR="002E4B8A" w:rsidRPr="007542C3">
        <w:rPr>
          <w:lang w:val="sq-AL"/>
        </w:rPr>
        <w:t>dërrasës më</w:t>
      </w:r>
      <w:r w:rsidR="00D65A43" w:rsidRPr="007542C3">
        <w:rPr>
          <w:lang w:val="sq-AL"/>
        </w:rPr>
        <w:t xml:space="preserve"> </w:t>
      </w:r>
      <w:r w:rsidR="002E4B8A" w:rsidRPr="007542C3">
        <w:rPr>
          <w:lang w:val="sq-AL"/>
        </w:rPr>
        <w:t>të gjatë), të lidhura në pako.</w:t>
      </w:r>
    </w:p>
    <w:p w:rsidR="002E4B8A" w:rsidRPr="007542C3" w:rsidRDefault="00151824" w:rsidP="002E4B8A">
      <w:pPr>
        <w:pStyle w:val="Paragrafi"/>
        <w:rPr>
          <w:lang w:val="sq-AL"/>
        </w:rPr>
      </w:pPr>
      <w:r w:rsidRPr="007542C3">
        <w:rPr>
          <w:lang w:val="sq-AL"/>
        </w:rPr>
        <w:t xml:space="preserve">- </w:t>
      </w:r>
      <w:r w:rsidR="002E4B8A" w:rsidRPr="007542C3">
        <w:rPr>
          <w:lang w:val="sq-AL"/>
        </w:rPr>
        <w:t>Pako me ose pa gjatësi të njëjtë dërrasash, me gjatësi të paktën 4 m</w:t>
      </w:r>
      <w:r w:rsidR="00767089" w:rsidRPr="007542C3">
        <w:rPr>
          <w:lang w:val="sq-AL"/>
        </w:rPr>
        <w:t>;</w:t>
      </w:r>
    </w:p>
    <w:p w:rsidR="002E4B8A" w:rsidRPr="007542C3" w:rsidRDefault="00151824" w:rsidP="002E4B8A">
      <w:pPr>
        <w:pStyle w:val="Paragrafi"/>
        <w:rPr>
          <w:lang w:val="sq-AL"/>
        </w:rPr>
      </w:pPr>
      <w:r w:rsidRPr="007542C3">
        <w:rPr>
          <w:lang w:val="sq-AL"/>
        </w:rPr>
        <w:t xml:space="preserve">- </w:t>
      </w:r>
      <w:r w:rsidR="002E4B8A" w:rsidRPr="007542C3">
        <w:rPr>
          <w:lang w:val="sq-AL"/>
        </w:rPr>
        <w:t>Pakot lidhen në tr</w:t>
      </w:r>
      <w:r w:rsidR="00767089" w:rsidRPr="007542C3">
        <w:rPr>
          <w:lang w:val="sq-AL"/>
        </w:rPr>
        <w:t>i</w:t>
      </w:r>
      <w:r w:rsidR="002E4B8A" w:rsidRPr="007542C3">
        <w:rPr>
          <w:lang w:val="sq-AL"/>
        </w:rPr>
        <w:t xml:space="preserve"> pozicione me forcë këputëse të paktën 700 daN</w:t>
      </w:r>
      <w:r w:rsidR="00767089"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mbuluar ose të hapur (R..., K..., L..., O.., H..., S...)</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D65A43" w:rsidP="002E4B8A">
      <w:pPr>
        <w:pStyle w:val="Paragrafi"/>
        <w:rPr>
          <w:lang w:val="sq-AL"/>
        </w:rPr>
      </w:pPr>
      <w:r w:rsidRPr="007542C3">
        <w:rPr>
          <w:lang w:val="sq-AL"/>
        </w:rPr>
        <w:t>1.</w:t>
      </w:r>
      <w:r w:rsidR="002E4B8A" w:rsidRPr="007542C3">
        <w:rPr>
          <w:lang w:val="sq-AL"/>
        </w:rPr>
        <w:t xml:space="preserve"> Pako me lartësi të njëjtë në stiva kompakte (të sht</w:t>
      </w:r>
      <w:r w:rsidRPr="007542C3">
        <w:rPr>
          <w:lang w:val="sq-AL"/>
        </w:rPr>
        <w:t>r</w:t>
      </w:r>
      <w:r w:rsidR="002E4B8A" w:rsidRPr="007542C3">
        <w:rPr>
          <w:lang w:val="sq-AL"/>
        </w:rPr>
        <w:t>ënguara).</w:t>
      </w:r>
    </w:p>
    <w:p w:rsidR="002E4B8A" w:rsidRPr="007542C3" w:rsidRDefault="00D65A43" w:rsidP="002E4B8A">
      <w:pPr>
        <w:pStyle w:val="Paragrafi"/>
        <w:rPr>
          <w:lang w:val="sq-AL"/>
        </w:rPr>
      </w:pPr>
      <w:r w:rsidRPr="007542C3">
        <w:rPr>
          <w:lang w:val="sq-AL"/>
        </w:rPr>
        <w:t>2.</w:t>
      </w:r>
      <w:r w:rsidR="002E4B8A" w:rsidRPr="007542C3">
        <w:rPr>
          <w:lang w:val="sq-AL"/>
        </w:rPr>
        <w:t xml:space="preserve"> Pakot në </w:t>
      </w:r>
      <w:r w:rsidR="008E2DB7" w:rsidRPr="007542C3">
        <w:rPr>
          <w:lang w:val="sq-AL"/>
        </w:rPr>
        <w:t>rresht</w:t>
      </w:r>
      <w:r w:rsidR="002E4B8A" w:rsidRPr="007542C3">
        <w:rPr>
          <w:lang w:val="sq-AL"/>
        </w:rPr>
        <w:t>in e poshtëm me gjatësi të njëjtë dërrasash, duhet të vendosen në tako të tjera me lartësi sa dërrasat e pakove dhe në një distancë 30 cm nga dërrasat e pakos.</w:t>
      </w:r>
    </w:p>
    <w:p w:rsidR="002E4B8A" w:rsidRPr="007542C3" w:rsidRDefault="00D65A43" w:rsidP="002E4B8A">
      <w:pPr>
        <w:pStyle w:val="Paragrafi"/>
        <w:rPr>
          <w:lang w:val="sq-AL"/>
        </w:rPr>
      </w:pPr>
      <w:r w:rsidRPr="007542C3">
        <w:rPr>
          <w:lang w:val="sq-AL"/>
        </w:rPr>
        <w:t>3.</w:t>
      </w:r>
      <w:r w:rsidR="002E4B8A" w:rsidRPr="007542C3">
        <w:rPr>
          <w:lang w:val="sq-AL"/>
        </w:rPr>
        <w:t xml:space="preserve"> Dërrasat me gjatësi jo të njëjtë mund të jenë afërsisht 60 cm me të dala nga fundi i pjesës uniforme të</w:t>
      </w:r>
      <w:r w:rsidR="00C14FE5" w:rsidRPr="007542C3">
        <w:rPr>
          <w:lang w:val="sq-AL"/>
        </w:rPr>
        <w:t xml:space="preserve"> </w:t>
      </w:r>
      <w:r w:rsidR="002E4B8A" w:rsidRPr="007542C3">
        <w:rPr>
          <w:lang w:val="sq-AL"/>
        </w:rPr>
        <w:t>pakos.</w:t>
      </w:r>
    </w:p>
    <w:p w:rsidR="002E4B8A" w:rsidRPr="007542C3" w:rsidRDefault="002E4B8A" w:rsidP="002E4B8A">
      <w:pPr>
        <w:pStyle w:val="Paragrafi"/>
        <w:rPr>
          <w:lang w:val="sq-AL"/>
        </w:rPr>
      </w:pPr>
      <w:r w:rsidRPr="007542C3">
        <w:rPr>
          <w:lang w:val="sq-AL"/>
        </w:rPr>
        <w:t>Dërrasat me gjatësi jo të njëjtë duhet të radhiten në mënyr</w:t>
      </w:r>
      <w:r w:rsidR="00C14FE5" w:rsidRPr="007542C3">
        <w:rPr>
          <w:rFonts w:ascii="Times New Roman" w:hAnsi="Times New Roman"/>
          <w:lang w:val="sq-AL"/>
        </w:rPr>
        <w:t>ë</w:t>
      </w:r>
      <w:r w:rsidRPr="007542C3">
        <w:rPr>
          <w:lang w:val="sq-AL"/>
        </w:rPr>
        <w:t xml:space="preserve"> uniforme përkundrejt vertikalitetit</w:t>
      </w:r>
      <w:r w:rsidR="00767089" w:rsidRPr="007542C3">
        <w:rPr>
          <w:lang w:val="sq-AL"/>
        </w:rPr>
        <w:t>.</w:t>
      </w:r>
    </w:p>
    <w:p w:rsidR="002E4B8A" w:rsidRPr="007542C3" w:rsidRDefault="00D65A43" w:rsidP="002E4B8A">
      <w:pPr>
        <w:pStyle w:val="Paragrafi"/>
        <w:rPr>
          <w:lang w:val="sq-AL"/>
        </w:rPr>
      </w:pPr>
      <w:r w:rsidRPr="007542C3">
        <w:rPr>
          <w:lang w:val="sq-AL"/>
        </w:rPr>
        <w:t>4.</w:t>
      </w:r>
      <w:r w:rsidR="002E4B8A" w:rsidRPr="007542C3">
        <w:rPr>
          <w:lang w:val="sq-AL"/>
        </w:rPr>
        <w:t xml:space="preserve"> Mund të vendoset një pako në pjesën e sipërme të stiv</w:t>
      </w:r>
      <w:r w:rsidRPr="007542C3">
        <w:rPr>
          <w:rFonts w:ascii="Times New Roman" w:hAnsi="Times New Roman"/>
          <w:lang w:val="sq-AL"/>
        </w:rPr>
        <w:t>ë</w:t>
      </w:r>
      <w:r w:rsidR="002E4B8A" w:rsidRPr="007542C3">
        <w:rPr>
          <w:lang w:val="sq-AL"/>
        </w:rPr>
        <w:t>s.</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62" type="#_x0000_t75" style="position:absolute;left:0;text-align:left;margin-left:28.6pt;margin-top:-31.55pt;width:399.35pt;height:86.6pt;z-index:-251570176">
            <v:imagedata r:id="rId192" o:title=""/>
          </v:shape>
          <o:OLEObject Type="Embed" ProgID="CorelPHOTOPAINT.Image.13" ShapeID="_x0000_s1562" DrawAspect="Content" ObjectID="_1376986702" r:id="rId193"/>
        </w:pict>
      </w:r>
    </w:p>
    <w:p w:rsidR="002E4B8A" w:rsidRPr="007542C3" w:rsidRDefault="002E4B8A" w:rsidP="002E4B8A">
      <w:pPr>
        <w:pStyle w:val="Paragrafi"/>
        <w:rPr>
          <w:lang w:val="sq-AL"/>
        </w:rPr>
      </w:pPr>
    </w:p>
    <w:p w:rsidR="00927F4A" w:rsidRDefault="00927F4A" w:rsidP="002E4B8A">
      <w:pPr>
        <w:pStyle w:val="Paragrafi"/>
        <w:rPr>
          <w:lang w:val="sq-AL"/>
        </w:rPr>
      </w:pPr>
    </w:p>
    <w:p w:rsidR="00927F4A" w:rsidRDefault="00927F4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Stivat sigurohen nëpërmjet perdeve, spondave ose krahëve</w:t>
      </w:r>
      <w:r w:rsidR="00767089" w:rsidRPr="007542C3">
        <w:rPr>
          <w:lang w:val="sq-AL"/>
        </w:rPr>
        <w:t>.</w:t>
      </w:r>
    </w:p>
    <w:p w:rsidR="002E4B8A" w:rsidRPr="007542C3" w:rsidRDefault="00D65A43" w:rsidP="002E4B8A">
      <w:pPr>
        <w:pStyle w:val="Paragrafi"/>
        <w:rPr>
          <w:lang w:val="sq-AL"/>
        </w:rPr>
      </w:pPr>
      <w:r w:rsidRPr="007542C3">
        <w:rPr>
          <w:lang w:val="sq-AL"/>
        </w:rPr>
        <w:t>5.</w:t>
      </w:r>
      <w:r w:rsidR="002E4B8A" w:rsidRPr="007542C3">
        <w:rPr>
          <w:lang w:val="sq-AL"/>
        </w:rPr>
        <w:t xml:space="preserve"> Lartësia efektive e perdeve, spondave ose krahëve duhet të jetë të paktën 10 cm</w:t>
      </w:r>
      <w:r w:rsidR="00767089" w:rsidRPr="007542C3">
        <w:rPr>
          <w:lang w:val="sq-AL"/>
        </w:rPr>
        <w:t>.</w:t>
      </w:r>
    </w:p>
    <w:p w:rsidR="002E4B8A" w:rsidRPr="007542C3" w:rsidRDefault="00D65A43" w:rsidP="002E4B8A">
      <w:pPr>
        <w:pStyle w:val="Paragrafi"/>
        <w:rPr>
          <w:lang w:val="sq-AL"/>
        </w:rPr>
      </w:pPr>
      <w:r w:rsidRPr="007542C3">
        <w:rPr>
          <w:lang w:val="sq-AL"/>
        </w:rPr>
        <w:t>6.</w:t>
      </w:r>
      <w:r w:rsidR="002E4B8A" w:rsidRPr="007542C3">
        <w:rPr>
          <w:lang w:val="sq-AL"/>
        </w:rPr>
        <w:t xml:space="preserve"> Stiva duhet të dalë në drejtimin gjatësor jashtë krahëve</w:t>
      </w:r>
      <w:r w:rsidR="00767089" w:rsidRPr="007542C3">
        <w:rPr>
          <w:lang w:val="sq-AL"/>
        </w:rPr>
        <w:t>,</w:t>
      </w:r>
      <w:r w:rsidR="002E4B8A" w:rsidRPr="007542C3">
        <w:rPr>
          <w:lang w:val="sq-AL"/>
        </w:rPr>
        <w:t xml:space="preserve"> të paktën</w:t>
      </w:r>
      <w:r w:rsidR="00767089" w:rsidRPr="007542C3">
        <w:rPr>
          <w:lang w:val="sq-AL"/>
        </w:rPr>
        <w:t>:</w:t>
      </w:r>
    </w:p>
    <w:p w:rsidR="002E4B8A" w:rsidRPr="007542C3" w:rsidRDefault="00E60753" w:rsidP="00377EF7">
      <w:pPr>
        <w:pStyle w:val="Paragrafi"/>
        <w:rPr>
          <w:lang w:val="sq-AL"/>
        </w:rPr>
      </w:pPr>
      <w:r w:rsidRPr="00E60753">
        <w:rPr>
          <w:lang w:val="sq-AL"/>
        </w:rPr>
        <w:pict>
          <v:line id="Line 69" o:spid="_x0000_s1469" style="position:absolute;left:0;text-align:left;z-index:251574272;visibility:visible;mso-wrap-distance-left:3.17497mm;mso-wrap-distance-right:3.17497mm" from="188.6pt,3.25pt" to="188.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pmEw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"/>
        </w:pict>
      </w:r>
      <w:r w:rsidR="002E4B8A" w:rsidRPr="007542C3">
        <w:rPr>
          <w:lang w:val="sq-AL"/>
        </w:rPr>
        <w:t xml:space="preserve">                      </w:t>
      </w:r>
      <w:r w:rsidR="00151824" w:rsidRPr="007542C3">
        <w:rPr>
          <w:lang w:val="sq-AL"/>
        </w:rPr>
        <w:t xml:space="preserve">   </w:t>
      </w:r>
      <w:r w:rsidR="002E4B8A" w:rsidRPr="007542C3">
        <w:rPr>
          <w:lang w:val="sq-AL"/>
        </w:rPr>
        <w:t xml:space="preserve">30 cm </w:t>
      </w:r>
      <w:r w:rsidR="00377EF7">
        <w:rPr>
          <w:lang w:val="sq-AL"/>
        </w:rPr>
        <w:t xml:space="preserve">                           </w:t>
      </w:r>
      <w:r w:rsidR="002E4B8A" w:rsidRPr="007542C3">
        <w:rPr>
          <w:lang w:val="sq-AL"/>
        </w:rPr>
        <w:t>20 cm</w:t>
      </w:r>
    </w:p>
    <w:p w:rsidR="00377EF7" w:rsidRDefault="00377EF7" w:rsidP="002E4B8A">
      <w:pPr>
        <w:pStyle w:val="Paragrafi"/>
        <w:rPr>
          <w:lang w:val="sq-AL"/>
        </w:rPr>
      </w:pPr>
    </w:p>
    <w:p w:rsidR="002E4B8A" w:rsidRPr="007542C3" w:rsidRDefault="00D65A43" w:rsidP="002E4B8A">
      <w:pPr>
        <w:pStyle w:val="Paragrafi"/>
        <w:rPr>
          <w:lang w:val="sq-AL"/>
        </w:rPr>
      </w:pPr>
      <w:r w:rsidRPr="007542C3">
        <w:rPr>
          <w:lang w:val="sq-AL"/>
        </w:rPr>
        <w:t>7.</w:t>
      </w:r>
      <w:r w:rsidR="002E4B8A" w:rsidRPr="007542C3">
        <w:rPr>
          <w:lang w:val="sq-AL"/>
        </w:rPr>
        <w:t xml:space="preserve"> Stiva sigurohet nëpërmjet të paktën 2 lidhjeve ose nëpërmjet fashimit (lidhjes gjatë perimetrit) të stiv</w:t>
      </w:r>
      <w:r w:rsidR="00203909" w:rsidRPr="007542C3">
        <w:rPr>
          <w:rFonts w:ascii="Times New Roman" w:hAnsi="Times New Roman"/>
          <w:lang w:val="sq-AL"/>
        </w:rPr>
        <w:t>ë</w:t>
      </w:r>
      <w:r w:rsidR="002E4B8A" w:rsidRPr="007542C3">
        <w:rPr>
          <w:lang w:val="sq-AL"/>
        </w:rPr>
        <w:t>s (forca</w:t>
      </w:r>
      <w:r w:rsidR="00767089" w:rsidRPr="007542C3">
        <w:rPr>
          <w:lang w:val="sq-AL"/>
        </w:rPr>
        <w:t xml:space="preserve"> </w:t>
      </w:r>
      <w:r w:rsidR="002E4B8A" w:rsidRPr="007542C3">
        <w:rPr>
          <w:lang w:val="sq-AL"/>
        </w:rPr>
        <w:t>këputëse e lidhjes të paktën 1.000 daN) lidhja bëhet e sht</w:t>
      </w:r>
      <w:r w:rsidRPr="007542C3">
        <w:rPr>
          <w:lang w:val="sq-AL"/>
        </w:rPr>
        <w:t>r</w:t>
      </w:r>
      <w:r w:rsidR="002E4B8A" w:rsidRPr="007542C3">
        <w:rPr>
          <w:lang w:val="sq-AL"/>
        </w:rPr>
        <w:t>ënguar në pjesën e dërrasave me gjatësi jo të njëjtë</w:t>
      </w:r>
      <w:r w:rsidR="000A3DCB" w:rsidRPr="007542C3">
        <w:rPr>
          <w:lang w:val="sq-AL"/>
        </w:rPr>
        <w:t>.</w:t>
      </w:r>
    </w:p>
    <w:p w:rsidR="002E4B8A" w:rsidRPr="007542C3" w:rsidRDefault="00D65A43" w:rsidP="002E4B8A">
      <w:pPr>
        <w:pStyle w:val="Paragrafi"/>
        <w:rPr>
          <w:lang w:val="sq-AL"/>
        </w:rPr>
      </w:pPr>
      <w:r w:rsidRPr="007542C3">
        <w:rPr>
          <w:lang w:val="sq-AL"/>
        </w:rPr>
        <w:t>8.</w:t>
      </w:r>
      <w:r w:rsidR="002E4B8A" w:rsidRPr="007542C3">
        <w:rPr>
          <w:lang w:val="sq-AL"/>
        </w:rPr>
        <w:t xml:space="preserve"> </w:t>
      </w:r>
      <w:r w:rsidR="008E2DB7" w:rsidRPr="007542C3">
        <w:rPr>
          <w:lang w:val="sq-AL"/>
        </w:rPr>
        <w:t>Rresht</w:t>
      </w:r>
      <w:r w:rsidR="002E4B8A" w:rsidRPr="007542C3">
        <w:rPr>
          <w:lang w:val="sq-AL"/>
        </w:rPr>
        <w:t xml:space="preserve">i i sipërm sigurohet nëpërmjet 2 lidhjeve me </w:t>
      </w:r>
      <w:r w:rsidR="008E2DB7" w:rsidRPr="007542C3">
        <w:rPr>
          <w:lang w:val="sq-AL"/>
        </w:rPr>
        <w:t>rresht</w:t>
      </w:r>
      <w:r w:rsidR="002E4B8A" w:rsidRPr="007542C3">
        <w:rPr>
          <w:lang w:val="sq-AL"/>
        </w:rPr>
        <w:t>in e mëposhtëm (forca këputëse të paktën 1.000 daN), shihni pikën 7 për sigurimin e lidhjeve.</w:t>
      </w:r>
    </w:p>
    <w:p w:rsidR="002E4B8A" w:rsidRPr="007542C3" w:rsidRDefault="002E4B8A" w:rsidP="002E4B8A">
      <w:pPr>
        <w:pStyle w:val="Paragrafi"/>
        <w:rPr>
          <w:lang w:val="sq-AL"/>
        </w:rPr>
      </w:pPr>
      <w:r w:rsidRPr="007542C3">
        <w:rPr>
          <w:lang w:val="sq-AL"/>
        </w:rPr>
        <w:t>Të dhëna shtesë</w:t>
      </w:r>
    </w:p>
    <w:p w:rsidR="000A3DCB" w:rsidRPr="007542C3" w:rsidRDefault="002E4B8A" w:rsidP="000A3DCB">
      <w:pPr>
        <w:pStyle w:val="Paragrafi"/>
        <w:rPr>
          <w:lang w:val="sq-AL"/>
        </w:rPr>
      </w:pPr>
      <w:r w:rsidRPr="007542C3">
        <w:rPr>
          <w:lang w:val="sq-AL"/>
        </w:rPr>
        <w:t>Shihni informacionin në</w:t>
      </w:r>
      <w:r w:rsidR="00D65A43" w:rsidRPr="007542C3">
        <w:rPr>
          <w:lang w:val="sq-AL"/>
        </w:rPr>
        <w:t xml:space="preserve"> </w:t>
      </w:r>
      <w:r w:rsidRPr="007542C3">
        <w:rPr>
          <w:lang w:val="sq-AL"/>
        </w:rPr>
        <w:t>nenet 2 dhe 5</w:t>
      </w:r>
      <w:r w:rsidR="00D65A43" w:rsidRPr="007542C3">
        <w:rPr>
          <w:lang w:val="sq-AL"/>
        </w:rPr>
        <w:t>.</w:t>
      </w:r>
    </w:p>
    <w:p w:rsidR="000A3DCB" w:rsidRPr="007542C3" w:rsidRDefault="000A3DCB" w:rsidP="000A3DCB">
      <w:pPr>
        <w:pStyle w:val="Paragrafi"/>
        <w:rPr>
          <w:lang w:val="sq-AL"/>
        </w:rPr>
      </w:pPr>
    </w:p>
    <w:p w:rsidR="002E4B8A" w:rsidRPr="007542C3" w:rsidRDefault="002E4B8A" w:rsidP="00377EF7">
      <w:pPr>
        <w:pStyle w:val="NeniNr"/>
      </w:pPr>
      <w:r w:rsidRPr="007542C3">
        <w:t>Neni 40</w:t>
      </w:r>
    </w:p>
    <w:p w:rsidR="000A3DCB" w:rsidRPr="007542C3" w:rsidRDefault="00D65A43" w:rsidP="00377EF7">
      <w:pPr>
        <w:pStyle w:val="NeniTitull"/>
      </w:pPr>
      <w:r w:rsidRPr="007542C3">
        <w:t>Lënd</w:t>
      </w:r>
      <w:r w:rsidRPr="007542C3">
        <w:rPr>
          <w:rFonts w:ascii="Times New Roman" w:hAnsi="Times New Roman"/>
        </w:rPr>
        <w:t>ë</w:t>
      </w:r>
      <w:r w:rsidR="002E4B8A" w:rsidRPr="007542C3">
        <w:t xml:space="preserve"> druri n</w:t>
      </w:r>
      <w:r w:rsidRPr="007542C3">
        <w:rPr>
          <w:rFonts w:ascii="Times New Roman" w:hAnsi="Times New Roman"/>
        </w:rPr>
        <w:t>ë</w:t>
      </w:r>
      <w:r w:rsidR="002E4B8A" w:rsidRPr="007542C3">
        <w:t xml:space="preserve"> lidhje </w:t>
      </w:r>
    </w:p>
    <w:p w:rsidR="000A3DCB" w:rsidRPr="007542C3" w:rsidRDefault="000A3DCB" w:rsidP="000A3DCB">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0A3DCB" w:rsidRPr="007542C3" w:rsidTr="00CD1173">
        <w:tc>
          <w:tcPr>
            <w:tcW w:w="3798" w:type="dxa"/>
          </w:tcPr>
          <w:p w:rsidR="000A3DCB" w:rsidRPr="00CD1173" w:rsidRDefault="000A3DC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0A3DCB" w:rsidRPr="00CD1173" w:rsidRDefault="000A3DCB" w:rsidP="00CD1173">
            <w:pPr>
              <w:pStyle w:val="Paragrafi"/>
              <w:ind w:firstLine="0"/>
              <w:rPr>
                <w:lang w:val="sq-AL"/>
              </w:rPr>
            </w:pPr>
            <w:r w:rsidRPr="00CD1173">
              <w:rPr>
                <w:lang w:val="sq-AL"/>
              </w:rPr>
              <w:t>Vagonët me trena bllok dhe transport të kombinuar</w:t>
            </w:r>
          </w:p>
        </w:tc>
      </w:tr>
    </w:tbl>
    <w:p w:rsidR="000A3DCB" w:rsidRPr="007542C3" w:rsidRDefault="000A3DCB"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Lidhjet formohen me drunj të rrumbullak</w:t>
      </w:r>
      <w:r w:rsidR="00D65A43" w:rsidRPr="007542C3">
        <w:rPr>
          <w:rFonts w:ascii="Times New Roman" w:hAnsi="Times New Roman"/>
          <w:lang w:val="sq-AL"/>
        </w:rPr>
        <w:t>ë</w:t>
      </w:r>
      <w:r w:rsidRPr="007542C3">
        <w:rPr>
          <w:lang w:val="sq-AL"/>
        </w:rPr>
        <w:t>t, copa ose dru zjarri, të lidhura në mënyr</w:t>
      </w:r>
      <w:r w:rsidR="00E6097B" w:rsidRPr="007542C3">
        <w:rPr>
          <w:rFonts w:ascii="Times New Roman" w:hAnsi="Times New Roman"/>
          <w:lang w:val="sq-AL"/>
        </w:rPr>
        <w:t>ë</w:t>
      </w:r>
      <w:r w:rsidRPr="007542C3">
        <w:rPr>
          <w:lang w:val="sq-AL"/>
        </w:rPr>
        <w:t xml:space="preserve"> që copat  e drurit mos të bien nga lidhja.</w:t>
      </w:r>
    </w:p>
    <w:p w:rsidR="002E4B8A" w:rsidRPr="007542C3" w:rsidRDefault="000A3DCB" w:rsidP="002E4B8A">
      <w:pPr>
        <w:pStyle w:val="Paragrafi"/>
        <w:rPr>
          <w:lang w:val="sq-AL"/>
        </w:rPr>
      </w:pPr>
      <w:r w:rsidRPr="007542C3">
        <w:rPr>
          <w:lang w:val="sq-AL"/>
        </w:rPr>
        <w:t xml:space="preserve">- </w:t>
      </w:r>
      <w:r w:rsidR="002E4B8A" w:rsidRPr="007542C3">
        <w:rPr>
          <w:lang w:val="sq-AL"/>
        </w:rPr>
        <w:t>Minimumi 2 lidhëse për lidhje (forca këputjes të paktën 7 kN)</w:t>
      </w:r>
      <w:r w:rsidR="00767089" w:rsidRPr="007542C3">
        <w:rPr>
          <w:lang w:val="sq-AL"/>
        </w:rPr>
        <w:t>;</w:t>
      </w:r>
    </w:p>
    <w:p w:rsidR="002E4B8A" w:rsidRPr="007542C3" w:rsidRDefault="000A3DCB" w:rsidP="002E4B8A">
      <w:pPr>
        <w:pStyle w:val="Paragrafi"/>
        <w:rPr>
          <w:lang w:val="sq-AL"/>
        </w:rPr>
      </w:pPr>
      <w:r w:rsidRPr="007542C3">
        <w:rPr>
          <w:lang w:val="sq-AL"/>
        </w:rPr>
        <w:t xml:space="preserve">- </w:t>
      </w:r>
      <w:r w:rsidR="002E4B8A" w:rsidRPr="007542C3">
        <w:rPr>
          <w:lang w:val="sq-AL"/>
        </w:rPr>
        <w:t>Dhe të paktën 4 lidhëse për lidhje mbi 4 m të gjata</w:t>
      </w:r>
      <w:r w:rsidR="00767089"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krahë (E..., K..., L..., R.., S...)</w:t>
      </w:r>
      <w:r w:rsidR="00767089"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Lidhjet</w:t>
      </w:r>
      <w:r w:rsidR="00C93EBA" w:rsidRPr="007542C3">
        <w:rPr>
          <w:lang w:val="sq-AL"/>
        </w:rPr>
        <w:t xml:space="preserve"> </w:t>
      </w:r>
      <w:r w:rsidRPr="007542C3">
        <w:rPr>
          <w:lang w:val="sq-AL"/>
        </w:rPr>
        <w:t>ngarkohen në drejtimin gjatësor të vagonit e</w:t>
      </w:r>
      <w:r w:rsidRPr="007542C3">
        <w:rPr>
          <w:lang w:val="sq-AL"/>
        </w:rPr>
        <w:tab/>
      </w:r>
    </w:p>
    <w:p w:rsidR="002E4B8A" w:rsidRPr="007542C3" w:rsidRDefault="00C93EBA" w:rsidP="002E4B8A">
      <w:pPr>
        <w:pStyle w:val="Paragrafi"/>
        <w:rPr>
          <w:lang w:val="sq-AL"/>
        </w:rPr>
      </w:pPr>
      <w:r w:rsidRPr="007542C3">
        <w:rPr>
          <w:lang w:val="sq-AL"/>
        </w:rPr>
        <w:t>1.</w:t>
      </w:r>
      <w:r w:rsidR="00E80741">
        <w:rPr>
          <w:lang w:val="sq-AL"/>
        </w:rPr>
        <w:t xml:space="preserve"> Vendosen të ngjitura me njëra-</w:t>
      </w:r>
      <w:r w:rsidR="002E4B8A" w:rsidRPr="007542C3">
        <w:rPr>
          <w:lang w:val="sq-AL"/>
        </w:rPr>
        <w:t>tjetrën</w:t>
      </w:r>
    </w:p>
    <w:p w:rsidR="002E4B8A" w:rsidRPr="007542C3" w:rsidRDefault="00C93EBA" w:rsidP="002E4B8A">
      <w:pPr>
        <w:pStyle w:val="Paragrafi"/>
        <w:rPr>
          <w:lang w:val="sq-AL"/>
        </w:rPr>
      </w:pPr>
      <w:r w:rsidRPr="007542C3">
        <w:rPr>
          <w:lang w:val="sq-AL"/>
        </w:rPr>
        <w:t>2.</w:t>
      </w:r>
      <w:r w:rsidR="002E4B8A" w:rsidRPr="007542C3">
        <w:rPr>
          <w:lang w:val="sq-AL"/>
        </w:rPr>
        <w:t xml:space="preserve"> Lidhjet n</w:t>
      </w:r>
      <w:r w:rsidR="00D463B0" w:rsidRPr="007542C3">
        <w:rPr>
          <w:rFonts w:ascii="Times New Roman" w:hAnsi="Times New Roman"/>
          <w:lang w:val="sq-AL"/>
        </w:rPr>
        <w:t>ë</w:t>
      </w:r>
      <w:r w:rsidR="002E4B8A" w:rsidRPr="007542C3">
        <w:rPr>
          <w:lang w:val="sq-AL"/>
        </w:rPr>
        <w:t xml:space="preserve"> kontakt me perdet ose krahët nuk duhet të dalin mbi to, më tepër se sa gjysma e </w:t>
      </w:r>
      <w:r w:rsidR="006E5080" w:rsidRPr="007542C3">
        <w:rPr>
          <w:lang w:val="sq-AL"/>
        </w:rPr>
        <w:t>diamet</w:t>
      </w:r>
      <w:r w:rsidR="003331B1" w:rsidRPr="007542C3">
        <w:rPr>
          <w:lang w:val="sq-AL"/>
        </w:rPr>
        <w:t>ri</w:t>
      </w:r>
      <w:r w:rsidR="002E4B8A" w:rsidRPr="007542C3">
        <w:rPr>
          <w:lang w:val="sq-AL"/>
        </w:rPr>
        <w:t>t të tyre</w:t>
      </w:r>
      <w:r w:rsidR="00D463B0" w:rsidRPr="007542C3">
        <w:rPr>
          <w:lang w:val="sq-AL"/>
        </w:rPr>
        <w:t>.</w:t>
      </w:r>
    </w:p>
    <w:p w:rsidR="002E4B8A" w:rsidRPr="007542C3" w:rsidRDefault="002E4B8A" w:rsidP="002E4B8A">
      <w:pPr>
        <w:pStyle w:val="Paragrafi"/>
        <w:rPr>
          <w:lang w:val="sq-AL"/>
        </w:rPr>
      </w:pPr>
      <w:r w:rsidRPr="007542C3">
        <w:rPr>
          <w:lang w:val="sq-AL"/>
        </w:rPr>
        <w:t>-</w:t>
      </w:r>
      <w:r w:rsidR="00C93EBA" w:rsidRPr="007542C3">
        <w:rPr>
          <w:lang w:val="sq-AL"/>
        </w:rPr>
        <w:t xml:space="preserve"> </w:t>
      </w:r>
      <w:r w:rsidRPr="007542C3">
        <w:rPr>
          <w:lang w:val="sq-AL"/>
        </w:rPr>
        <w:t xml:space="preserve">Lidhjet që dalin mbi perdet  ose krahët nuk duhet të dalin mbi to, më tepër se sa gjysma e </w:t>
      </w:r>
      <w:r w:rsidR="006E5080" w:rsidRPr="007542C3">
        <w:rPr>
          <w:lang w:val="sq-AL"/>
        </w:rPr>
        <w:t>diamet</w:t>
      </w:r>
      <w:r w:rsidR="003331B1" w:rsidRPr="007542C3">
        <w:rPr>
          <w:lang w:val="sq-AL"/>
        </w:rPr>
        <w:t>ri</w:t>
      </w:r>
      <w:r w:rsidRPr="007542C3">
        <w:rPr>
          <w:lang w:val="sq-AL"/>
        </w:rPr>
        <w:t>t të tyre.</w:t>
      </w:r>
    </w:p>
    <w:p w:rsidR="002E4B8A" w:rsidRPr="007542C3" w:rsidRDefault="00C93EBA" w:rsidP="002E4B8A">
      <w:pPr>
        <w:pStyle w:val="Paragrafi"/>
        <w:rPr>
          <w:lang w:val="sq-AL"/>
        </w:rPr>
      </w:pPr>
      <w:r w:rsidRPr="007542C3">
        <w:rPr>
          <w:lang w:val="sq-AL"/>
        </w:rPr>
        <w:t>3.</w:t>
      </w:r>
      <w:r w:rsidR="002E4B8A" w:rsidRPr="007542C3">
        <w:rPr>
          <w:lang w:val="sq-AL"/>
        </w:rPr>
        <w:t xml:space="preserve"> Nëse pjesë të ngarkesës mbështeten përkundrejt krahëve në një lartësi më të madhe se gjysma e </w:t>
      </w:r>
      <w:r w:rsidR="008A04D1" w:rsidRPr="007542C3">
        <w:rPr>
          <w:lang w:val="sq-AL"/>
        </w:rPr>
        <w:t>lartësisë</w:t>
      </w:r>
      <w:r w:rsidR="002E4B8A" w:rsidRPr="007542C3">
        <w:rPr>
          <w:lang w:val="sq-AL"/>
        </w:rPr>
        <w:t xml:space="preserve"> së krahut, krahët përkundrejt njëri</w:t>
      </w:r>
      <w:r w:rsidRPr="007542C3">
        <w:rPr>
          <w:lang w:val="sq-AL"/>
        </w:rPr>
        <w:t>-</w:t>
      </w:r>
      <w:r w:rsidR="002E4B8A" w:rsidRPr="007542C3">
        <w:rPr>
          <w:lang w:val="sq-AL"/>
        </w:rPr>
        <w:t xml:space="preserve">tjetrit duhet të lidhen së bashku në mesin e </w:t>
      </w:r>
      <w:r w:rsidR="008A04D1" w:rsidRPr="007542C3">
        <w:rPr>
          <w:lang w:val="sq-AL"/>
        </w:rPr>
        <w:t>lartësisë</w:t>
      </w:r>
      <w:r w:rsidR="002E4B8A" w:rsidRPr="007542C3">
        <w:rPr>
          <w:lang w:val="sq-AL"/>
        </w:rPr>
        <w:t xml:space="preserve"> së tyre (forca këputëse e </w:t>
      </w:r>
      <w:r w:rsidRPr="007542C3">
        <w:rPr>
          <w:lang w:val="sq-AL"/>
        </w:rPr>
        <w:t>lidhëseve</w:t>
      </w:r>
      <w:r w:rsidR="002E4B8A" w:rsidRPr="007542C3">
        <w:rPr>
          <w:lang w:val="sq-AL"/>
        </w:rPr>
        <w:t xml:space="preserve"> duhet të jetë të paktën 10 kN).</w:t>
      </w:r>
    </w:p>
    <w:p w:rsidR="002E4B8A" w:rsidRPr="007542C3" w:rsidRDefault="00E60753" w:rsidP="002E4B8A">
      <w:pPr>
        <w:pStyle w:val="Paragrafi"/>
        <w:rPr>
          <w:lang w:val="sq-AL"/>
        </w:rPr>
      </w:pPr>
      <w:r w:rsidRPr="00E60753">
        <w:rPr>
          <w:lang w:val="sq-AL"/>
        </w:rPr>
        <w:pict>
          <v:shape id="_x0000_s1563" type="#_x0000_t75" style="position:absolute;left:0;text-align:left;margin-left:111.4pt;margin-top:2.65pt;width:186.3pt;height:121.6pt;z-index:-251569152">
            <v:imagedata r:id="rId194" o:title=""/>
          </v:shape>
          <o:OLEObject Type="Embed" ProgID="CorelPHOTOPAINT.Image.13" ShapeID="_x0000_s1563" DrawAspect="Content" ObjectID="_1376986703" r:id="rId19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Kur sigurohet me vetëm dy krahë në secilën anë, lidhjet duhet të dalin jashtë </w:t>
      </w:r>
      <w:r w:rsidR="00400451" w:rsidRPr="007542C3">
        <w:rPr>
          <w:lang w:val="sq-AL"/>
        </w:rPr>
        <w:t>qendra</w:t>
      </w:r>
      <w:r w:rsidRPr="007542C3">
        <w:rPr>
          <w:lang w:val="sq-AL"/>
        </w:rPr>
        <w:t>ve të krahëve në drejtimin</w:t>
      </w:r>
      <w:r w:rsidR="00C93EBA" w:rsidRPr="007542C3">
        <w:rPr>
          <w:lang w:val="sq-AL"/>
        </w:rPr>
        <w:t xml:space="preserve"> </w:t>
      </w:r>
      <w:r w:rsidRPr="007542C3">
        <w:rPr>
          <w:lang w:val="sq-AL"/>
        </w:rPr>
        <w:t>gjatësor të paktën</w:t>
      </w:r>
    </w:p>
    <w:p w:rsidR="002E4B8A" w:rsidRPr="007542C3" w:rsidRDefault="00E60753" w:rsidP="002E4B8A">
      <w:pPr>
        <w:pStyle w:val="Paragrafi"/>
        <w:rPr>
          <w:lang w:val="sq-AL"/>
        </w:rPr>
      </w:pPr>
      <w:r w:rsidRPr="00E60753">
        <w:rPr>
          <w:lang w:val="sq-AL"/>
        </w:rPr>
        <w:pict>
          <v:line id="Line 71" o:spid="_x0000_s1471" style="position:absolute;left:0;text-align:left;z-index:251575296;visibility:visible;mso-wrap-distance-left:3.17497mm;mso-wrap-distance-right:3.17497mm" from="214pt,1.1pt" to="214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"/>
        </w:pict>
      </w:r>
      <w:r w:rsidR="002E4B8A" w:rsidRPr="007542C3">
        <w:rPr>
          <w:lang w:val="sq-AL"/>
        </w:rPr>
        <w:t xml:space="preserve">                      30 cm                                      20 cm </w:t>
      </w:r>
    </w:p>
    <w:p w:rsidR="00377EF7" w:rsidRDefault="00377EF7" w:rsidP="002E4B8A">
      <w:pPr>
        <w:pStyle w:val="Paragrafi"/>
        <w:rPr>
          <w:lang w:val="sq-AL"/>
        </w:rPr>
      </w:pPr>
    </w:p>
    <w:p w:rsidR="002E4B8A" w:rsidRPr="007542C3" w:rsidRDefault="00C93EBA" w:rsidP="002E4B8A">
      <w:pPr>
        <w:pStyle w:val="Paragrafi"/>
        <w:rPr>
          <w:lang w:val="sq-AL"/>
        </w:rPr>
      </w:pPr>
      <w:r w:rsidRPr="007542C3">
        <w:rPr>
          <w:lang w:val="sq-AL"/>
        </w:rPr>
        <w:t>4.</w:t>
      </w:r>
      <w:r w:rsidR="002E4B8A" w:rsidRPr="007542C3">
        <w:rPr>
          <w:lang w:val="sq-AL"/>
        </w:rPr>
        <w:t xml:space="preserve"> Lidhjet të cilat dalin mbi perdet ose krahët më tepër se gjysma e </w:t>
      </w:r>
      <w:r w:rsidR="006E5080" w:rsidRPr="007542C3">
        <w:rPr>
          <w:lang w:val="sq-AL"/>
        </w:rPr>
        <w:t>diamet</w:t>
      </w:r>
      <w:r w:rsidR="003331B1" w:rsidRPr="007542C3">
        <w:rPr>
          <w:lang w:val="sq-AL"/>
        </w:rPr>
        <w:t>ri</w:t>
      </w:r>
      <w:r w:rsidR="002E4B8A" w:rsidRPr="007542C3">
        <w:rPr>
          <w:lang w:val="sq-AL"/>
        </w:rPr>
        <w:t>t të tyre duhet të sigurohen me të paktën 2 lidhje indirekte (forca këputëse të paktën 10 kN).</w:t>
      </w:r>
    </w:p>
    <w:p w:rsidR="002E4B8A" w:rsidRPr="007542C3" w:rsidRDefault="002E4B8A" w:rsidP="002E4B8A">
      <w:pPr>
        <w:pStyle w:val="Paragrafi"/>
        <w:rPr>
          <w:lang w:val="sq-AL"/>
        </w:rPr>
      </w:pPr>
      <w:r w:rsidRPr="007542C3">
        <w:rPr>
          <w:lang w:val="sq-AL"/>
        </w:rPr>
        <w:t>Seksioni i kurbuar i ngarkesës duhet të jetë maksimalisht sa 1/3 e gjerësis</w:t>
      </w:r>
      <w:r w:rsidR="008A07E2" w:rsidRPr="007542C3">
        <w:rPr>
          <w:rFonts w:ascii="Times New Roman" w:hAnsi="Times New Roman"/>
          <w:lang w:val="sq-AL"/>
        </w:rPr>
        <w:t>ë</w:t>
      </w:r>
      <w:r w:rsidRPr="007542C3">
        <w:rPr>
          <w:lang w:val="sq-AL"/>
        </w:rPr>
        <w:t xml:space="preserve"> së ngarkesës</w:t>
      </w:r>
      <w:r w:rsidR="000A3DCB"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w:t>
      </w:r>
      <w:r w:rsidR="005A42B8" w:rsidRPr="007542C3">
        <w:rPr>
          <w:lang w:val="sq-AL"/>
        </w:rPr>
        <w:t>s</w:t>
      </w:r>
      <w:r w:rsidRPr="007542C3">
        <w:rPr>
          <w:lang w:val="sq-AL"/>
        </w:rPr>
        <w:t>hihni nenet 2 dhe 3</w:t>
      </w:r>
      <w:r w:rsidR="005A42B8" w:rsidRPr="007542C3">
        <w:rPr>
          <w:lang w:val="sq-AL"/>
        </w:rPr>
        <w:t>.</w:t>
      </w:r>
    </w:p>
    <w:p w:rsidR="002E4B8A" w:rsidRPr="007542C3" w:rsidRDefault="002E4B8A" w:rsidP="002E4B8A">
      <w:pPr>
        <w:pStyle w:val="Paragrafi"/>
        <w:rPr>
          <w:lang w:val="sq-AL"/>
        </w:rPr>
      </w:pPr>
    </w:p>
    <w:p w:rsidR="002E4B8A" w:rsidRPr="007542C3" w:rsidRDefault="002E4B8A" w:rsidP="00377EF7">
      <w:pPr>
        <w:pStyle w:val="NeniNr"/>
      </w:pPr>
      <w:r w:rsidRPr="007542C3">
        <w:t>Neni 41</w:t>
      </w:r>
    </w:p>
    <w:p w:rsidR="000A3DCB" w:rsidRPr="007542C3" w:rsidRDefault="002E4B8A" w:rsidP="00377EF7">
      <w:pPr>
        <w:pStyle w:val="NeniTitull"/>
      </w:pPr>
      <w:r w:rsidRPr="007542C3">
        <w:t xml:space="preserve">Traversa druri (me pako) </w:t>
      </w:r>
    </w:p>
    <w:p w:rsidR="00891CC0" w:rsidRPr="007542C3" w:rsidRDefault="00891CC0" w:rsidP="000A3DCB">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0A3DCB" w:rsidRPr="007542C3" w:rsidTr="00CD1173">
        <w:tc>
          <w:tcPr>
            <w:tcW w:w="3798" w:type="dxa"/>
          </w:tcPr>
          <w:p w:rsidR="000A3DCB" w:rsidRPr="00CD1173" w:rsidRDefault="000A3DC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0A3DCB" w:rsidRPr="00CD1173" w:rsidRDefault="000A3DCB" w:rsidP="00CD1173">
            <w:pPr>
              <w:pStyle w:val="Paragrafi"/>
              <w:ind w:firstLine="0"/>
              <w:rPr>
                <w:lang w:val="sq-AL"/>
              </w:rPr>
            </w:pPr>
            <w:r w:rsidRPr="00CD1173">
              <w:rPr>
                <w:lang w:val="sq-AL"/>
              </w:rPr>
              <w:t>Vagonët me trena bllok dhe transport të kombinuar</w:t>
            </w:r>
          </w:p>
        </w:tc>
      </w:tr>
    </w:tbl>
    <w:p w:rsidR="002E4B8A" w:rsidRPr="007542C3" w:rsidRDefault="002E4B8A" w:rsidP="000A3DCB">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D35C07" w:rsidP="002E4B8A">
      <w:pPr>
        <w:pStyle w:val="Paragrafi"/>
        <w:rPr>
          <w:lang w:val="sq-AL"/>
        </w:rPr>
      </w:pPr>
      <w:r w:rsidRPr="007542C3">
        <w:rPr>
          <w:lang w:val="sq-AL"/>
        </w:rPr>
        <w:t>1.</w:t>
      </w:r>
      <w:r w:rsidR="002E4B8A" w:rsidRPr="007542C3">
        <w:rPr>
          <w:lang w:val="sq-AL"/>
        </w:rPr>
        <w:t xml:space="preserve"> Traversa druri, të paimprenjuara dhe të paketuara</w:t>
      </w:r>
      <w:r w:rsidR="00891CC0" w:rsidRPr="007542C3">
        <w:rPr>
          <w:lang w:val="sq-AL"/>
        </w:rPr>
        <w:t>.</w:t>
      </w:r>
    </w:p>
    <w:p w:rsidR="002E4B8A" w:rsidRPr="007542C3" w:rsidRDefault="00D35C07" w:rsidP="002E4B8A">
      <w:pPr>
        <w:pStyle w:val="Paragrafi"/>
        <w:rPr>
          <w:lang w:val="sq-AL"/>
        </w:rPr>
      </w:pPr>
      <w:r w:rsidRPr="007542C3">
        <w:rPr>
          <w:lang w:val="sq-AL"/>
        </w:rPr>
        <w:t>2.</w:t>
      </w:r>
      <w:r w:rsidR="002E4B8A" w:rsidRPr="007542C3">
        <w:rPr>
          <w:lang w:val="sq-AL"/>
        </w:rPr>
        <w:t xml:space="preserve"> Traversat e të njëjtit dimension vendosen në </w:t>
      </w:r>
      <w:r w:rsidR="008E2DB7" w:rsidRPr="007542C3">
        <w:rPr>
          <w:lang w:val="sq-AL"/>
        </w:rPr>
        <w:t>rresht</w:t>
      </w:r>
      <w:r w:rsidR="002E4B8A" w:rsidRPr="007542C3">
        <w:rPr>
          <w:lang w:val="sq-AL"/>
        </w:rPr>
        <w:t>a në pako e lidhen me të paktën 2 shirita (forca këputëse e lidhjeve të paktën 10 kN)</w:t>
      </w:r>
      <w:r w:rsidR="00891CC0" w:rsidRPr="007542C3">
        <w:rPr>
          <w:lang w:val="sq-AL"/>
        </w:rPr>
        <w:t>.</w:t>
      </w:r>
    </w:p>
    <w:p w:rsidR="002E4B8A" w:rsidRPr="007542C3" w:rsidRDefault="00D35C07" w:rsidP="002E4B8A">
      <w:pPr>
        <w:pStyle w:val="Paragrafi"/>
        <w:rPr>
          <w:lang w:val="sq-AL"/>
        </w:rPr>
      </w:pPr>
      <w:r w:rsidRPr="007542C3">
        <w:rPr>
          <w:lang w:val="sq-AL"/>
        </w:rPr>
        <w:t>3.</w:t>
      </w:r>
      <w:r w:rsidR="002E4B8A" w:rsidRPr="007542C3">
        <w:rPr>
          <w:lang w:val="sq-AL"/>
        </w:rPr>
        <w:t xml:space="preserve"> Distanca e lidhjeve nga fundi i pakove të paktën 30 cm</w:t>
      </w:r>
      <w:r w:rsidR="00891CC0"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w:t>
      </w:r>
      <w:r w:rsidR="000A3DCB" w:rsidRPr="007542C3">
        <w:rPr>
          <w:lang w:val="sq-AL"/>
        </w:rPr>
        <w:t>,</w:t>
      </w:r>
      <w:r w:rsidR="002E4B8A" w:rsidRPr="007542C3">
        <w:rPr>
          <w:lang w:val="sq-AL"/>
        </w:rPr>
        <w:t xml:space="preserve"> sponda dhe/ose </w:t>
      </w:r>
      <w:r w:rsidR="00891CC0" w:rsidRPr="007542C3">
        <w:rPr>
          <w:lang w:val="sq-AL"/>
        </w:rPr>
        <w:t>krahë</w:t>
      </w:r>
      <w:r w:rsidR="002E4B8A" w:rsidRPr="007542C3">
        <w:rPr>
          <w:lang w:val="sq-AL"/>
        </w:rPr>
        <w:t xml:space="preserve"> (E..., K..., L..., Re.., Roos..., Snps...)</w:t>
      </w:r>
      <w:r w:rsidR="00891CC0" w:rsidRPr="007542C3">
        <w:rPr>
          <w:lang w:val="sq-AL"/>
        </w:rPr>
        <w:t>.</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Pakot ngarkohen në drejtimin gjatësor</w:t>
      </w:r>
      <w:r w:rsidR="00891CC0" w:rsidRPr="007542C3">
        <w:rPr>
          <w:lang w:val="sq-AL"/>
        </w:rPr>
        <w:t>.</w:t>
      </w:r>
    </w:p>
    <w:p w:rsidR="002E4B8A" w:rsidRPr="007542C3" w:rsidRDefault="002E4B8A" w:rsidP="002E4B8A">
      <w:pPr>
        <w:pStyle w:val="Paragrafi"/>
        <w:rPr>
          <w:lang w:val="sq-AL"/>
        </w:rPr>
      </w:pPr>
      <w:r w:rsidRPr="007542C3">
        <w:rPr>
          <w:lang w:val="sq-AL"/>
        </w:rPr>
        <w:t xml:space="preserve">Me një ose disa </w:t>
      </w:r>
      <w:r w:rsidR="008E2DB7" w:rsidRPr="007542C3">
        <w:rPr>
          <w:lang w:val="sq-AL"/>
        </w:rPr>
        <w:t>rresht</w:t>
      </w:r>
      <w:r w:rsidRPr="007542C3">
        <w:rPr>
          <w:lang w:val="sq-AL"/>
        </w:rPr>
        <w:t>a, sipas mundësive ngarkesa shpërndahet në gjithë gjerësinë e vagonit</w:t>
      </w:r>
      <w:r w:rsidR="00891CC0" w:rsidRPr="007542C3">
        <w:rPr>
          <w:lang w:val="sq-AL"/>
        </w:rPr>
        <w:t>.</w:t>
      </w:r>
    </w:p>
    <w:p w:rsidR="002E4B8A" w:rsidRPr="007542C3" w:rsidRDefault="00D35C07" w:rsidP="002E4B8A">
      <w:pPr>
        <w:pStyle w:val="Paragrafi"/>
        <w:rPr>
          <w:lang w:val="sq-AL"/>
        </w:rPr>
      </w:pPr>
      <w:r w:rsidRPr="007542C3">
        <w:rPr>
          <w:lang w:val="sq-AL"/>
        </w:rPr>
        <w:t>4.</w:t>
      </w:r>
      <w:r w:rsidR="002E4B8A" w:rsidRPr="007542C3">
        <w:rPr>
          <w:lang w:val="sq-AL"/>
        </w:rPr>
        <w:t xml:space="preserve"> Direkt në dyshemenë e vagonit, në traversa bylyk ose pajisje dërrase (tako)</w:t>
      </w:r>
      <w:r w:rsidR="00891CC0" w:rsidRPr="007542C3">
        <w:rPr>
          <w:lang w:val="sq-AL"/>
        </w:rPr>
        <w:t>.</w:t>
      </w:r>
    </w:p>
    <w:p w:rsidR="002E4B8A" w:rsidRPr="007542C3" w:rsidRDefault="002E4B8A" w:rsidP="002E4B8A">
      <w:pPr>
        <w:pStyle w:val="Paragrafi"/>
        <w:rPr>
          <w:lang w:val="sq-AL"/>
        </w:rPr>
      </w:pPr>
      <w:r w:rsidRPr="007542C3">
        <w:rPr>
          <w:lang w:val="sq-AL"/>
        </w:rPr>
        <w:t xml:space="preserve">- Takot të jenë me seksion katërkëndësh dhe shtrihen përgjatë faqes së </w:t>
      </w:r>
      <w:r w:rsidR="00EF32F7" w:rsidRPr="007542C3">
        <w:rPr>
          <w:lang w:val="sq-AL"/>
        </w:rPr>
        <w:t>gjerë</w:t>
      </w:r>
      <w:r w:rsidR="00C93EBA" w:rsidRPr="007542C3">
        <w:rPr>
          <w:lang w:val="sq-AL"/>
        </w:rPr>
        <w:t>;</w:t>
      </w:r>
    </w:p>
    <w:p w:rsidR="002E4B8A" w:rsidRPr="007542C3" w:rsidRDefault="002E4B8A" w:rsidP="002E4B8A">
      <w:pPr>
        <w:pStyle w:val="Paragrafi"/>
        <w:rPr>
          <w:lang w:val="sq-AL"/>
        </w:rPr>
      </w:pPr>
      <w:r w:rsidRPr="007542C3">
        <w:rPr>
          <w:lang w:val="sq-AL"/>
        </w:rPr>
        <w:t>-</w:t>
      </w:r>
      <w:r w:rsidR="00D35C07" w:rsidRPr="007542C3">
        <w:rPr>
          <w:lang w:val="sq-AL"/>
        </w:rPr>
        <w:t xml:space="preserve"> </w:t>
      </w:r>
      <w:r w:rsidRPr="007542C3">
        <w:rPr>
          <w:lang w:val="sq-AL"/>
        </w:rPr>
        <w:t xml:space="preserve">Takot të jenë prej një pjese ose disa pjesë të lidhura të </w:t>
      </w:r>
      <w:r w:rsidR="00891CC0" w:rsidRPr="007542C3">
        <w:rPr>
          <w:lang w:val="sq-AL"/>
        </w:rPr>
        <w:t>s</w:t>
      </w:r>
      <w:r w:rsidRPr="007542C3">
        <w:rPr>
          <w:lang w:val="sq-AL"/>
        </w:rPr>
        <w:t>ë njëjtës trashësi dhe vendosen njëra mbas tjetrës, kur është ky rast, numri i dërrasave nuk duhet të jetë më i madh se numri i pakove</w:t>
      </w:r>
      <w:r w:rsidR="00C93EBA" w:rsidRPr="007542C3">
        <w:rPr>
          <w:lang w:val="sq-AL"/>
        </w:rPr>
        <w:t>.</w:t>
      </w:r>
    </w:p>
    <w:p w:rsidR="002E4B8A" w:rsidRPr="007542C3" w:rsidRDefault="00D35C07" w:rsidP="002E4B8A">
      <w:pPr>
        <w:pStyle w:val="Paragrafi"/>
        <w:rPr>
          <w:lang w:val="sq-AL"/>
        </w:rPr>
      </w:pPr>
      <w:r w:rsidRPr="007542C3">
        <w:rPr>
          <w:lang w:val="sq-AL"/>
        </w:rPr>
        <w:t>5.</w:t>
      </w:r>
      <w:r w:rsidR="002E4B8A" w:rsidRPr="007542C3">
        <w:rPr>
          <w:lang w:val="sq-AL"/>
        </w:rPr>
        <w:t xml:space="preserve"> Distanca (</w:t>
      </w:r>
      <w:r w:rsidR="008E2DB7" w:rsidRPr="007542C3">
        <w:rPr>
          <w:lang w:val="sq-AL"/>
        </w:rPr>
        <w:t>hapësir</w:t>
      </w:r>
      <w:r w:rsidRPr="007542C3">
        <w:rPr>
          <w:lang w:val="sq-AL"/>
        </w:rPr>
        <w:t>a) minimale (</w:t>
      </w:r>
      <w:r w:rsidR="002E4B8A" w:rsidRPr="007542C3">
        <w:rPr>
          <w:lang w:val="sq-AL"/>
        </w:rPr>
        <w:t xml:space="preserve">me përjashtim të </w:t>
      </w:r>
      <w:r w:rsidR="002F2914" w:rsidRPr="007542C3">
        <w:rPr>
          <w:lang w:val="sq-AL"/>
        </w:rPr>
        <w:t>vagonë</w:t>
      </w:r>
      <w:r w:rsidR="002E4B8A" w:rsidRPr="007542C3">
        <w:rPr>
          <w:lang w:val="sq-AL"/>
        </w:rPr>
        <w:t>ve E dhe Roos)</w:t>
      </w:r>
      <w:r w:rsidR="00891CC0" w:rsidRPr="007542C3">
        <w:rPr>
          <w:lang w:val="sq-AL"/>
        </w:rPr>
        <w:t>.</w:t>
      </w:r>
      <w:r w:rsidR="002E4B8A" w:rsidRPr="007542C3">
        <w:rPr>
          <w:lang w:val="sq-AL"/>
        </w:rPr>
        <w:t xml:space="preserve"> </w:t>
      </w:r>
    </w:p>
    <w:p w:rsidR="002E4B8A" w:rsidRPr="007542C3" w:rsidRDefault="00E60753" w:rsidP="002E4B8A">
      <w:pPr>
        <w:pStyle w:val="Paragrafi"/>
        <w:rPr>
          <w:lang w:val="sq-AL"/>
        </w:rPr>
      </w:pPr>
      <w:r w:rsidRPr="00E60753">
        <w:rPr>
          <w:lang w:val="sq-AL"/>
        </w:rPr>
        <w:pict>
          <v:line id="Line 74" o:spid="_x0000_s1474" style="position:absolute;left:0;text-align:left;z-index:251577344;visibility:visible;mso-wrap-distance-left:3.17497mm;mso-wrap-distance-right:3.17497mm" from="212.1pt,.35pt" to="212.1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RAEw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"/>
        </w:pict>
      </w:r>
      <w:r w:rsidR="002E4B8A" w:rsidRPr="007542C3">
        <w:rPr>
          <w:lang w:val="sq-AL"/>
        </w:rPr>
        <w:t xml:space="preserve">                    </w:t>
      </w:r>
      <w:r w:rsidR="000A3DCB" w:rsidRPr="007542C3">
        <w:rPr>
          <w:lang w:val="sq-AL"/>
        </w:rPr>
        <w:t xml:space="preserve">       </w:t>
      </w:r>
      <w:r w:rsidR="002E4B8A" w:rsidRPr="007542C3">
        <w:rPr>
          <w:lang w:val="sq-AL"/>
        </w:rPr>
        <w:t>30 cm                                          20 cm</w:t>
      </w:r>
    </w:p>
    <w:p w:rsidR="002E4B8A" w:rsidRPr="007542C3" w:rsidRDefault="00D35C07" w:rsidP="002E4B8A">
      <w:pPr>
        <w:pStyle w:val="Paragrafi"/>
        <w:rPr>
          <w:lang w:val="sq-AL"/>
        </w:rPr>
      </w:pPr>
      <w:r w:rsidRPr="007542C3">
        <w:rPr>
          <w:lang w:val="sq-AL"/>
        </w:rPr>
        <w:t>6.</w:t>
      </w:r>
      <w:r w:rsidR="002E4B8A" w:rsidRPr="007542C3">
        <w:rPr>
          <w:lang w:val="sq-AL"/>
        </w:rPr>
        <w:t xml:space="preserve"> Pakot duhet të dalin jashtë takove të paktën 50 cm</w:t>
      </w:r>
      <w:r w:rsidR="00891CC0" w:rsidRPr="007542C3">
        <w:rPr>
          <w:lang w:val="sq-AL"/>
        </w:rPr>
        <w:t>.</w:t>
      </w:r>
    </w:p>
    <w:p w:rsidR="002E4B8A" w:rsidRPr="007542C3" w:rsidRDefault="00E60753" w:rsidP="002E4B8A">
      <w:pPr>
        <w:pStyle w:val="Paragrafi"/>
        <w:rPr>
          <w:lang w:val="sq-AL"/>
        </w:rPr>
      </w:pPr>
      <w:r w:rsidRPr="00E60753">
        <w:rPr>
          <w:lang w:val="sq-AL"/>
        </w:rPr>
        <w:pict>
          <v:shape id="_x0000_s1564" type="#_x0000_t75" style="position:absolute;left:0;text-align:left;margin-left:31pt;margin-top:11.25pt;width:439.2pt;height:143pt;z-index:-251568128">
            <v:imagedata r:id="rId196" o:title=""/>
          </v:shape>
          <o:OLEObject Type="Embed" ProgID="CorelPHOTOPAINT.Image.13" ShapeID="_x0000_s1564" DrawAspect="Content" ObjectID="_1376986704" r:id="rId197"/>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Pakot duhet </w:t>
      </w:r>
    </w:p>
    <w:p w:rsidR="002E4B8A" w:rsidRPr="007542C3" w:rsidRDefault="002E4B8A" w:rsidP="002E4B8A">
      <w:pPr>
        <w:pStyle w:val="Paragrafi"/>
        <w:rPr>
          <w:lang w:val="sq-AL"/>
        </w:rPr>
      </w:pPr>
      <w:r w:rsidRPr="007542C3">
        <w:rPr>
          <w:lang w:val="sq-AL"/>
        </w:rPr>
        <w:t>7</w:t>
      </w:r>
      <w:r w:rsidR="008A07E2" w:rsidRPr="007542C3">
        <w:rPr>
          <w:lang w:val="sq-AL"/>
        </w:rPr>
        <w:t>.</w:t>
      </w:r>
      <w:r w:rsidRPr="007542C3">
        <w:rPr>
          <w:lang w:val="sq-AL"/>
        </w:rPr>
        <w:t xml:space="preserve"> Të sigurohen nëpërmjet perdeve, spondave dhe krahëve me lartësi efektive të paktën 10 cm.</w:t>
      </w:r>
    </w:p>
    <w:p w:rsidR="00377EF7" w:rsidRDefault="00377EF7" w:rsidP="002E4B8A">
      <w:pPr>
        <w:pStyle w:val="Paragrafi"/>
        <w:rPr>
          <w:lang w:val="sq-AL"/>
        </w:rPr>
      </w:pPr>
    </w:p>
    <w:p w:rsidR="002E4B8A" w:rsidRPr="007542C3" w:rsidRDefault="002E4B8A" w:rsidP="002E4B8A">
      <w:pPr>
        <w:pStyle w:val="Paragrafi"/>
        <w:rPr>
          <w:lang w:val="sq-AL"/>
        </w:rPr>
      </w:pPr>
      <w:r w:rsidRPr="007542C3">
        <w:rPr>
          <w:lang w:val="sq-AL"/>
        </w:rPr>
        <w:t>8</w:t>
      </w:r>
      <w:r w:rsidR="008A07E2" w:rsidRPr="007542C3">
        <w:rPr>
          <w:lang w:val="sq-AL"/>
        </w:rPr>
        <w:t>.</w:t>
      </w:r>
      <w:r w:rsidRPr="007542C3">
        <w:rPr>
          <w:lang w:val="sq-AL"/>
        </w:rPr>
        <w:t xml:space="preserve"> Të sigurohen nëpërmjet të </w:t>
      </w:r>
      <w:r w:rsidR="006A1063" w:rsidRPr="007542C3">
        <w:rPr>
          <w:lang w:val="sq-AL"/>
        </w:rPr>
        <w:t>paktën</w:t>
      </w:r>
      <w:r w:rsidRPr="007542C3">
        <w:rPr>
          <w:lang w:val="sq-AL"/>
        </w:rPr>
        <w:t xml:space="preserve"> 2 lidhjeve indirekte (forca këputëse të paktën 10 kN)</w:t>
      </w:r>
      <w:r w:rsidR="00891CC0" w:rsidRPr="007542C3">
        <w:rPr>
          <w:lang w:val="sq-AL"/>
        </w:rPr>
        <w:t>,</w:t>
      </w:r>
    </w:p>
    <w:p w:rsidR="002E4B8A" w:rsidRPr="007542C3" w:rsidRDefault="002E4B8A" w:rsidP="002E4B8A">
      <w:pPr>
        <w:pStyle w:val="Paragrafi"/>
        <w:rPr>
          <w:lang w:val="sq-AL"/>
        </w:rPr>
      </w:pPr>
      <w:r w:rsidRPr="007542C3">
        <w:rPr>
          <w:lang w:val="sq-AL"/>
        </w:rPr>
        <w:t xml:space="preserve">ose me një shirit me pajisje </w:t>
      </w:r>
      <w:r w:rsidR="00C93EBA" w:rsidRPr="007542C3">
        <w:rPr>
          <w:lang w:val="sq-AL"/>
        </w:rPr>
        <w:t>shtrënguese</w:t>
      </w:r>
      <w:r w:rsidRPr="007542C3">
        <w:rPr>
          <w:lang w:val="sq-AL"/>
        </w:rPr>
        <w:t xml:space="preserve"> në </w:t>
      </w:r>
      <w:r w:rsidR="00400451" w:rsidRPr="007542C3">
        <w:rPr>
          <w:lang w:val="sq-AL"/>
        </w:rPr>
        <w:t>qend</w:t>
      </w:r>
      <w:r w:rsidRPr="007542C3">
        <w:rPr>
          <w:lang w:val="sq-AL"/>
        </w:rPr>
        <w:t>ër të pakos dhe forcë këputëse të paktën 40 kN.</w:t>
      </w:r>
    </w:p>
    <w:p w:rsidR="002E4B8A" w:rsidRPr="007542C3" w:rsidRDefault="008A07E2" w:rsidP="002E4B8A">
      <w:pPr>
        <w:pStyle w:val="Paragrafi"/>
        <w:rPr>
          <w:lang w:val="sq-AL"/>
        </w:rPr>
      </w:pPr>
      <w:r w:rsidRPr="007542C3">
        <w:rPr>
          <w:lang w:val="sq-AL"/>
        </w:rPr>
        <w:t xml:space="preserve">9. </w:t>
      </w:r>
      <w:r w:rsidR="002E4B8A" w:rsidRPr="007542C3">
        <w:rPr>
          <w:lang w:val="sq-AL"/>
        </w:rPr>
        <w:t xml:space="preserve">Lidhja </w:t>
      </w:r>
      <w:r w:rsidR="00D35C07" w:rsidRPr="007542C3">
        <w:rPr>
          <w:lang w:val="sq-AL"/>
        </w:rPr>
        <w:t>bëhet</w:t>
      </w:r>
      <w:r w:rsidR="002E4B8A" w:rsidRPr="007542C3">
        <w:rPr>
          <w:lang w:val="sq-AL"/>
        </w:rPr>
        <w:t xml:space="preserve"> </w:t>
      </w:r>
      <w:r w:rsidR="002C520C" w:rsidRPr="007542C3">
        <w:rPr>
          <w:lang w:val="sq-AL"/>
        </w:rPr>
        <w:t>afër</w:t>
      </w:r>
      <w:r w:rsidR="002E4B8A" w:rsidRPr="007542C3">
        <w:rPr>
          <w:lang w:val="sq-AL"/>
        </w:rPr>
        <w:t xml:space="preserve">sisht 50 cm larg nga fundi i </w:t>
      </w:r>
      <w:r w:rsidR="00C93EBA" w:rsidRPr="007542C3">
        <w:rPr>
          <w:lang w:val="sq-AL"/>
        </w:rPr>
        <w:t>stivës</w:t>
      </w:r>
      <w:r w:rsidR="00891CC0" w:rsidRPr="007542C3">
        <w:rPr>
          <w:lang w:val="sq-AL"/>
        </w:rPr>
        <w:t>.</w:t>
      </w:r>
    </w:p>
    <w:p w:rsidR="002E4B8A" w:rsidRPr="007542C3" w:rsidRDefault="002E4B8A" w:rsidP="002E4B8A">
      <w:pPr>
        <w:pStyle w:val="Paragrafi"/>
        <w:rPr>
          <w:lang w:val="sq-AL"/>
        </w:rPr>
      </w:pPr>
      <w:r w:rsidRPr="007542C3">
        <w:rPr>
          <w:lang w:val="sq-AL"/>
        </w:rPr>
        <w:t xml:space="preserve">Kur sigurimi bëhet nëpërmjet vetëm 2 </w:t>
      </w:r>
      <w:r w:rsidR="00C93EBA" w:rsidRPr="007542C3">
        <w:rPr>
          <w:lang w:val="sq-AL"/>
        </w:rPr>
        <w:t>krahëve</w:t>
      </w:r>
      <w:r w:rsidRPr="007542C3">
        <w:rPr>
          <w:lang w:val="sq-AL"/>
        </w:rPr>
        <w:t xml:space="preserve"> në secilën anë</w:t>
      </w:r>
      <w:r w:rsidR="00891CC0" w:rsidRPr="007542C3">
        <w:rPr>
          <w:lang w:val="sq-AL"/>
        </w:rPr>
        <w:t>.</w:t>
      </w:r>
    </w:p>
    <w:p w:rsidR="002E4B8A" w:rsidRPr="007542C3" w:rsidRDefault="008A07E2" w:rsidP="002E4B8A">
      <w:pPr>
        <w:pStyle w:val="Paragrafi"/>
        <w:rPr>
          <w:lang w:val="sq-AL"/>
        </w:rPr>
      </w:pPr>
      <w:r w:rsidRPr="007542C3">
        <w:rPr>
          <w:lang w:val="sq-AL"/>
        </w:rPr>
        <w:t>10.</w:t>
      </w:r>
      <w:r w:rsidR="002E4B8A" w:rsidRPr="007542C3">
        <w:rPr>
          <w:lang w:val="sq-AL"/>
        </w:rPr>
        <w:t xml:space="preserve"> Pakoja duhet të dalë jashtë </w:t>
      </w:r>
      <w:r w:rsidR="00400451" w:rsidRPr="007542C3">
        <w:rPr>
          <w:lang w:val="sq-AL"/>
        </w:rPr>
        <w:t>qendra</w:t>
      </w:r>
      <w:r w:rsidR="002E4B8A" w:rsidRPr="007542C3">
        <w:rPr>
          <w:lang w:val="sq-AL"/>
        </w:rPr>
        <w:t>ve të krahëve në drejtimin gjatësor</w:t>
      </w:r>
      <w:r w:rsidR="00891CC0" w:rsidRPr="007542C3">
        <w:rPr>
          <w:lang w:val="sq-AL"/>
        </w:rPr>
        <w:t>,</w:t>
      </w:r>
      <w:r w:rsidR="002E4B8A" w:rsidRPr="007542C3">
        <w:rPr>
          <w:lang w:val="sq-AL"/>
        </w:rPr>
        <w:t xml:space="preserve"> të paktën</w:t>
      </w:r>
      <w:r w:rsidR="00891CC0" w:rsidRPr="007542C3">
        <w:rPr>
          <w:lang w:val="sq-AL"/>
        </w:rPr>
        <w:t>:</w:t>
      </w:r>
    </w:p>
    <w:p w:rsidR="002E4B8A" w:rsidRPr="007542C3" w:rsidRDefault="00E60753" w:rsidP="002E4B8A">
      <w:pPr>
        <w:pStyle w:val="Paragrafi"/>
        <w:rPr>
          <w:lang w:val="sq-AL"/>
        </w:rPr>
      </w:pPr>
      <w:r w:rsidRPr="00E60753">
        <w:rPr>
          <w:lang w:val="sq-AL"/>
        </w:rPr>
        <w:pict>
          <v:line id="Line 73" o:spid="_x0000_s1473" style="position:absolute;left:0;text-align:left;z-index:251576320;visibility:visible;mso-wrap-distance-left:3.17497mm;mso-wrap-distance-right:3.17497mm" from="212.1pt,-.1pt" to="212.1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OKb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"/>
        </w:pict>
      </w:r>
      <w:r w:rsidR="002E4B8A" w:rsidRPr="007542C3">
        <w:rPr>
          <w:lang w:val="sq-AL"/>
        </w:rPr>
        <w:t xml:space="preserve">                </w:t>
      </w:r>
      <w:r w:rsidR="000A3DCB" w:rsidRPr="007542C3">
        <w:rPr>
          <w:lang w:val="sq-AL"/>
        </w:rPr>
        <w:t xml:space="preserve">         </w:t>
      </w:r>
      <w:r w:rsidR="002E4B8A" w:rsidRPr="007542C3">
        <w:rPr>
          <w:lang w:val="sq-AL"/>
        </w:rPr>
        <w:t xml:space="preserve">30 cm       </w:t>
      </w:r>
      <w:r w:rsidR="00E76818">
        <w:rPr>
          <w:lang w:val="sq-AL"/>
        </w:rPr>
        <w:t xml:space="preserve">                           </w:t>
      </w:r>
      <w:r w:rsidR="002E4B8A" w:rsidRPr="007542C3">
        <w:rPr>
          <w:lang w:val="sq-AL"/>
        </w:rPr>
        <w:t xml:space="preserve"> 20 cm</w:t>
      </w:r>
    </w:p>
    <w:p w:rsidR="00377EF7" w:rsidRDefault="00377EF7" w:rsidP="002E4B8A">
      <w:pPr>
        <w:pStyle w:val="Paragrafi"/>
        <w:rPr>
          <w:lang w:val="sq-AL"/>
        </w:rPr>
      </w:pPr>
    </w:p>
    <w:p w:rsidR="002E4B8A" w:rsidRPr="007542C3" w:rsidRDefault="002E4B8A" w:rsidP="002E4B8A">
      <w:pPr>
        <w:pStyle w:val="Paragrafi"/>
        <w:rPr>
          <w:lang w:val="sq-AL"/>
        </w:rPr>
      </w:pPr>
      <w:r w:rsidRPr="007542C3">
        <w:rPr>
          <w:lang w:val="sq-AL"/>
        </w:rPr>
        <w:t xml:space="preserve">-  Në mungesë të çifteve të </w:t>
      </w:r>
      <w:r w:rsidR="007B3237" w:rsidRPr="007542C3">
        <w:rPr>
          <w:lang w:val="sq-AL"/>
        </w:rPr>
        <w:t>krahëve</w:t>
      </w:r>
      <w:r w:rsidRPr="007542C3">
        <w:rPr>
          <w:lang w:val="sq-AL"/>
        </w:rPr>
        <w:t xml:space="preserve"> ose nuk ka pajtim me pikën 10, sigurimi bëhet me lidhje indirekte shtesë,</w:t>
      </w:r>
      <w:r w:rsidR="007B3237" w:rsidRPr="007542C3">
        <w:rPr>
          <w:lang w:val="sq-AL"/>
        </w:rPr>
        <w:t xml:space="preserve"> </w:t>
      </w:r>
      <w:r w:rsidRPr="007542C3">
        <w:rPr>
          <w:lang w:val="sq-AL"/>
        </w:rPr>
        <w:t>forca këputëse të paktën 10 kN (p.sh</w:t>
      </w:r>
      <w:r w:rsidR="002C0E20" w:rsidRPr="007542C3">
        <w:rPr>
          <w:lang w:val="sq-AL"/>
        </w:rPr>
        <w:t>.</w:t>
      </w:r>
      <w:r w:rsidRPr="007542C3">
        <w:rPr>
          <w:lang w:val="sq-AL"/>
        </w:rPr>
        <w:t xml:space="preserve"> shirita, banda)</w:t>
      </w:r>
      <w:r w:rsidR="007B3237" w:rsidRPr="007542C3">
        <w:rPr>
          <w:lang w:val="sq-AL"/>
        </w:rPr>
        <w:t>.</w:t>
      </w:r>
    </w:p>
    <w:p w:rsidR="002E4B8A" w:rsidRPr="007542C3" w:rsidRDefault="008A07E2" w:rsidP="002E4B8A">
      <w:pPr>
        <w:pStyle w:val="Paragrafi"/>
        <w:rPr>
          <w:lang w:val="sq-AL"/>
        </w:rPr>
      </w:pPr>
      <w:r w:rsidRPr="007542C3">
        <w:rPr>
          <w:lang w:val="sq-AL"/>
        </w:rPr>
        <w:t>11.</w:t>
      </w:r>
      <w:r w:rsidR="002E4B8A" w:rsidRPr="007542C3">
        <w:rPr>
          <w:lang w:val="sq-AL"/>
        </w:rPr>
        <w:t xml:space="preserve"> Sigurimi anësor bëhet me tako të gozhduara, nëse distanca midis stivës dhe krahëve anësore është më tepër se 10 cm; totali i numrit të </w:t>
      </w:r>
      <w:r w:rsidR="00CD2DCB" w:rsidRPr="007542C3">
        <w:rPr>
          <w:lang w:val="sq-AL"/>
        </w:rPr>
        <w:t>gozhdëve</w:t>
      </w:r>
      <w:r w:rsidR="002E4B8A" w:rsidRPr="007542C3">
        <w:rPr>
          <w:lang w:val="sq-AL"/>
        </w:rPr>
        <w:t xml:space="preserve"> me diametër 5 mm përgjatë secilës anë; 1 gozhdë për 2000 kg peshë të mallit, për minimumi të paktën 2 </w:t>
      </w:r>
      <w:r w:rsidR="002F68F3" w:rsidRPr="007542C3">
        <w:rPr>
          <w:lang w:val="sq-AL"/>
        </w:rPr>
        <w:t>gozhdë</w:t>
      </w:r>
      <w:r w:rsidR="002E4B8A" w:rsidRPr="007542C3">
        <w:rPr>
          <w:lang w:val="sq-AL"/>
        </w:rPr>
        <w:t xml:space="preserve"> për tako.</w:t>
      </w:r>
    </w:p>
    <w:p w:rsidR="002E4B8A" w:rsidRPr="007542C3" w:rsidRDefault="002E4B8A" w:rsidP="002E4B8A">
      <w:pPr>
        <w:pStyle w:val="Paragrafi"/>
        <w:rPr>
          <w:lang w:val="sq-AL"/>
        </w:rPr>
      </w:pPr>
      <w:r w:rsidRPr="007542C3">
        <w:rPr>
          <w:lang w:val="sq-AL"/>
        </w:rPr>
        <w:t xml:space="preserve">Pakot individuale të </w:t>
      </w:r>
      <w:r w:rsidR="008E2DB7" w:rsidRPr="007542C3">
        <w:rPr>
          <w:lang w:val="sq-AL"/>
        </w:rPr>
        <w:t>rresht</w:t>
      </w:r>
      <w:r w:rsidRPr="007542C3">
        <w:rPr>
          <w:lang w:val="sq-AL"/>
        </w:rPr>
        <w:t>it të sipërm dhe pakot ngjitur, në qoftë</w:t>
      </w:r>
      <w:r w:rsidR="00C93EBA" w:rsidRPr="007542C3">
        <w:rPr>
          <w:lang w:val="sq-AL"/>
        </w:rPr>
        <w:t xml:space="preserve"> </w:t>
      </w:r>
      <w:r w:rsidRPr="007542C3">
        <w:rPr>
          <w:lang w:val="sq-AL"/>
        </w:rPr>
        <w:t>se nuk janë në pajtimi me pikën 7 duhet:</w:t>
      </w:r>
    </w:p>
    <w:p w:rsidR="002E4B8A" w:rsidRPr="007542C3" w:rsidRDefault="002E4B8A" w:rsidP="002E4B8A">
      <w:pPr>
        <w:pStyle w:val="Paragrafi"/>
        <w:rPr>
          <w:lang w:val="sq-AL"/>
        </w:rPr>
      </w:pPr>
      <w:r w:rsidRPr="007542C3">
        <w:rPr>
          <w:lang w:val="sq-AL"/>
        </w:rPr>
        <w:t>12</w:t>
      </w:r>
      <w:r w:rsidR="0011688D" w:rsidRPr="007542C3">
        <w:rPr>
          <w:lang w:val="sq-AL"/>
        </w:rPr>
        <w:t>.</w:t>
      </w:r>
      <w:r w:rsidRPr="007542C3">
        <w:rPr>
          <w:lang w:val="sq-AL"/>
        </w:rPr>
        <w:t xml:space="preserve"> Të sigurohen nga ana anësore me tako të gozhduara sipër e poshtë; numri total i gomave me diametër 5 mm përgjatë anës; 1 </w:t>
      </w:r>
      <w:r w:rsidR="002F68F3" w:rsidRPr="007542C3">
        <w:rPr>
          <w:lang w:val="sq-AL"/>
        </w:rPr>
        <w:t>gozhdë</w:t>
      </w:r>
      <w:r w:rsidRPr="007542C3">
        <w:rPr>
          <w:lang w:val="sq-AL"/>
        </w:rPr>
        <w:t xml:space="preserve"> për 2000 kg ngarkesë (të paktën pa tako)</w:t>
      </w:r>
      <w:r w:rsidR="00C93EBA" w:rsidRPr="007542C3">
        <w:rPr>
          <w:lang w:val="sq-AL"/>
        </w:rPr>
        <w:t>.</w:t>
      </w:r>
    </w:p>
    <w:p w:rsidR="002E4B8A" w:rsidRPr="007542C3" w:rsidRDefault="002E4B8A" w:rsidP="002E4B8A">
      <w:pPr>
        <w:pStyle w:val="Paragrafi"/>
        <w:rPr>
          <w:lang w:val="sq-AL"/>
        </w:rPr>
      </w:pPr>
      <w:r w:rsidRPr="007542C3">
        <w:rPr>
          <w:lang w:val="sq-AL"/>
        </w:rPr>
        <w:t>13</w:t>
      </w:r>
      <w:r w:rsidR="0011688D" w:rsidRPr="007542C3">
        <w:rPr>
          <w:lang w:val="sq-AL"/>
        </w:rPr>
        <w:t>.</w:t>
      </w:r>
      <w:r w:rsidRPr="007542C3">
        <w:rPr>
          <w:lang w:val="sq-AL"/>
        </w:rPr>
        <w:t xml:space="preserve"> Të lidhet dy her</w:t>
      </w:r>
      <w:r w:rsidR="0011688D" w:rsidRPr="007542C3">
        <w:rPr>
          <w:rFonts w:ascii="Times New Roman" w:hAnsi="Times New Roman"/>
          <w:lang w:val="sq-AL"/>
        </w:rPr>
        <w:t>ë</w:t>
      </w:r>
      <w:r w:rsidRPr="007542C3">
        <w:rPr>
          <w:lang w:val="sq-AL"/>
        </w:rPr>
        <w:t xml:space="preserve"> (forca këputëse të paktën 10 kN)</w:t>
      </w:r>
      <w:r w:rsidR="00C93EBA"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w:t>
      </w:r>
      <w:r w:rsidR="005A42B8" w:rsidRPr="007542C3">
        <w:rPr>
          <w:lang w:val="sq-AL"/>
        </w:rPr>
        <w:t xml:space="preserve">shihni nenet </w:t>
      </w:r>
      <w:r w:rsidRPr="007542C3">
        <w:rPr>
          <w:lang w:val="sq-AL"/>
        </w:rPr>
        <w:t>2 dhe 3</w:t>
      </w:r>
      <w:r w:rsidR="005A42B8" w:rsidRPr="007542C3">
        <w:rPr>
          <w:lang w:val="sq-AL"/>
        </w:rPr>
        <w:t>.</w:t>
      </w:r>
    </w:p>
    <w:p w:rsidR="002E4B8A" w:rsidRPr="007542C3" w:rsidRDefault="002E4B8A" w:rsidP="002E4B8A">
      <w:pPr>
        <w:pStyle w:val="Paragrafi"/>
        <w:rPr>
          <w:lang w:val="sq-AL"/>
        </w:rPr>
      </w:pPr>
    </w:p>
    <w:p w:rsidR="002E4B8A" w:rsidRPr="007542C3" w:rsidRDefault="002E4B8A" w:rsidP="00377EF7">
      <w:pPr>
        <w:pStyle w:val="NeniNr"/>
      </w:pPr>
      <w:r w:rsidRPr="007542C3">
        <w:t>Neni 42</w:t>
      </w:r>
    </w:p>
    <w:p w:rsidR="000A3DCB" w:rsidRPr="007542C3" w:rsidRDefault="002E4B8A" w:rsidP="00377EF7">
      <w:pPr>
        <w:pStyle w:val="NeniTitull"/>
      </w:pPr>
      <w:r w:rsidRPr="007542C3">
        <w:t>Traversa druri, t</w:t>
      </w:r>
      <w:r w:rsidR="008A07E2" w:rsidRPr="007542C3">
        <w:rPr>
          <w:rFonts w:ascii="Times New Roman" w:hAnsi="Times New Roman"/>
        </w:rPr>
        <w:t>ë</w:t>
      </w:r>
      <w:r w:rsidRPr="007542C3">
        <w:t xml:space="preserve"> imprenjuara (n</w:t>
      </w:r>
      <w:r w:rsidR="008A07E2" w:rsidRPr="007542C3">
        <w:rPr>
          <w:rFonts w:ascii="Times New Roman" w:hAnsi="Times New Roman"/>
        </w:rPr>
        <w:t>ë</w:t>
      </w:r>
      <w:r w:rsidRPr="007542C3">
        <w:t xml:space="preserve"> pako) </w:t>
      </w:r>
    </w:p>
    <w:p w:rsidR="000A3DCB" w:rsidRPr="007542C3" w:rsidRDefault="000A3DCB" w:rsidP="000A3DCB">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0A3DCB" w:rsidRPr="007542C3" w:rsidTr="00CD1173">
        <w:tc>
          <w:tcPr>
            <w:tcW w:w="3798" w:type="dxa"/>
          </w:tcPr>
          <w:p w:rsidR="000A3DCB" w:rsidRPr="00CD1173" w:rsidRDefault="000A3DCB"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0A3DCB" w:rsidRPr="00CD1173" w:rsidRDefault="000A3DCB" w:rsidP="00CD1173">
            <w:pPr>
              <w:pStyle w:val="Paragrafi"/>
              <w:ind w:firstLine="0"/>
              <w:rPr>
                <w:lang w:val="sq-AL"/>
              </w:rPr>
            </w:pPr>
            <w:r w:rsidRPr="00CD1173">
              <w:rPr>
                <w:lang w:val="sq-AL"/>
              </w:rPr>
              <w:t>Vagonët me trena bllok dhe transport të kombinuar</w:t>
            </w:r>
          </w:p>
        </w:tc>
      </w:tr>
    </w:tbl>
    <w:p w:rsidR="002E4B8A" w:rsidRPr="007542C3" w:rsidRDefault="002E4B8A" w:rsidP="000A3DCB">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8A07E2" w:rsidRPr="007542C3">
        <w:rPr>
          <w:lang w:val="sq-AL"/>
        </w:rPr>
        <w:t>.</w:t>
      </w:r>
      <w:r w:rsidRPr="007542C3">
        <w:rPr>
          <w:lang w:val="sq-AL"/>
        </w:rPr>
        <w:t xml:space="preserve"> Traversa druri, të trajtuara me katran dhe në pako</w:t>
      </w:r>
      <w:r w:rsidR="00C93EBA" w:rsidRPr="007542C3">
        <w:rPr>
          <w:lang w:val="sq-AL"/>
        </w:rPr>
        <w:t>.</w:t>
      </w:r>
    </w:p>
    <w:p w:rsidR="002E4B8A" w:rsidRPr="007542C3" w:rsidRDefault="008A07E2" w:rsidP="002E4B8A">
      <w:pPr>
        <w:pStyle w:val="Paragrafi"/>
        <w:rPr>
          <w:lang w:val="sq-AL"/>
        </w:rPr>
      </w:pPr>
      <w:r w:rsidRPr="007542C3">
        <w:rPr>
          <w:lang w:val="sq-AL"/>
        </w:rPr>
        <w:t>2.</w:t>
      </w:r>
      <w:r w:rsidR="002E4B8A" w:rsidRPr="007542C3">
        <w:rPr>
          <w:lang w:val="sq-AL"/>
        </w:rPr>
        <w:t xml:space="preserve"> Traversa e të njëjtit dimension, vendosen në </w:t>
      </w:r>
      <w:r w:rsidR="008E2DB7" w:rsidRPr="007542C3">
        <w:rPr>
          <w:lang w:val="sq-AL"/>
        </w:rPr>
        <w:t>rresht</w:t>
      </w:r>
      <w:r w:rsidR="002E4B8A" w:rsidRPr="007542C3">
        <w:rPr>
          <w:lang w:val="sq-AL"/>
        </w:rPr>
        <w:t>a në pako e lidhen me të paktën 2 shirita (forca këputëse e lidhjeve të paktën 10 kN)</w:t>
      </w:r>
      <w:r w:rsidR="00C93EBA" w:rsidRPr="007542C3">
        <w:rPr>
          <w:lang w:val="sq-AL"/>
        </w:rPr>
        <w:t>.</w:t>
      </w:r>
    </w:p>
    <w:p w:rsidR="002E4B8A" w:rsidRPr="007542C3" w:rsidRDefault="008A07E2" w:rsidP="002E4B8A">
      <w:pPr>
        <w:pStyle w:val="Paragrafi"/>
        <w:rPr>
          <w:lang w:val="sq-AL"/>
        </w:rPr>
      </w:pPr>
      <w:r w:rsidRPr="007542C3">
        <w:rPr>
          <w:lang w:val="sq-AL"/>
        </w:rPr>
        <w:t>3.</w:t>
      </w:r>
      <w:r w:rsidR="002E4B8A" w:rsidRPr="007542C3">
        <w:rPr>
          <w:lang w:val="sq-AL"/>
        </w:rPr>
        <w:t xml:space="preserve"> Distanca e lidhjeve nga fundi i pakove të paktën 30 cm</w:t>
      </w:r>
      <w:r w:rsidR="00C93EBA" w:rsidRPr="007542C3">
        <w:rPr>
          <w:lang w:val="sq-AL"/>
        </w:rPr>
        <w:t>.</w:t>
      </w:r>
    </w:p>
    <w:p w:rsidR="002E4B8A" w:rsidRPr="007542C3" w:rsidRDefault="008A07E2" w:rsidP="002E4B8A">
      <w:pPr>
        <w:pStyle w:val="Paragrafi"/>
        <w:rPr>
          <w:lang w:val="sq-AL"/>
        </w:rPr>
      </w:pPr>
      <w:r w:rsidRPr="007542C3">
        <w:rPr>
          <w:lang w:val="sq-AL"/>
        </w:rPr>
        <w:t>-</w:t>
      </w:r>
      <w:r w:rsidR="002E4B8A" w:rsidRPr="007542C3">
        <w:rPr>
          <w:lang w:val="sq-AL"/>
        </w:rPr>
        <w:t xml:space="preserve"> Madhësia maksimale e paketimit: 5 </w:t>
      </w:r>
      <w:r w:rsidR="008E2DB7" w:rsidRPr="007542C3">
        <w:rPr>
          <w:lang w:val="sq-AL"/>
        </w:rPr>
        <w:t>rresht</w:t>
      </w:r>
      <w:r w:rsidR="002E4B8A" w:rsidRPr="007542C3">
        <w:rPr>
          <w:lang w:val="sq-AL"/>
        </w:rPr>
        <w:t xml:space="preserve">a nga 4 traversa për </w:t>
      </w:r>
      <w:r w:rsidR="008E2DB7" w:rsidRPr="007542C3">
        <w:rPr>
          <w:lang w:val="sq-AL"/>
        </w:rPr>
        <w:t>rresht</w:t>
      </w:r>
      <w:r w:rsidR="00C93EBA"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dhe krahë (E..., K..., L..., Re.., Roos..., Snps...)</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8A07E2" w:rsidP="002E4B8A">
      <w:pPr>
        <w:pStyle w:val="Paragrafi"/>
        <w:rPr>
          <w:lang w:val="sq-AL"/>
        </w:rPr>
      </w:pPr>
      <w:r w:rsidRPr="007542C3">
        <w:rPr>
          <w:lang w:val="sq-AL"/>
        </w:rPr>
        <w:t xml:space="preserve">- </w:t>
      </w:r>
      <w:r w:rsidR="002E4B8A" w:rsidRPr="007542C3">
        <w:rPr>
          <w:lang w:val="sq-AL"/>
        </w:rPr>
        <w:t>Pakot ngarkohen në drejtimin gjatësor</w:t>
      </w:r>
      <w:r w:rsidR="00C93EBA" w:rsidRPr="007542C3">
        <w:rPr>
          <w:lang w:val="sq-AL"/>
        </w:rPr>
        <w:t>;</w:t>
      </w:r>
    </w:p>
    <w:p w:rsidR="002E4B8A" w:rsidRPr="007542C3" w:rsidRDefault="008A07E2" w:rsidP="002E4B8A">
      <w:pPr>
        <w:pStyle w:val="Paragrafi"/>
        <w:rPr>
          <w:lang w:val="sq-AL"/>
        </w:rPr>
      </w:pPr>
      <w:r w:rsidRPr="007542C3">
        <w:rPr>
          <w:lang w:val="sq-AL"/>
        </w:rPr>
        <w:t xml:space="preserve">- </w:t>
      </w:r>
      <w:r w:rsidR="002E4B8A" w:rsidRPr="007542C3">
        <w:rPr>
          <w:lang w:val="sq-AL"/>
        </w:rPr>
        <w:t xml:space="preserve">Në një ose disa </w:t>
      </w:r>
      <w:r w:rsidR="008E2DB7" w:rsidRPr="007542C3">
        <w:rPr>
          <w:lang w:val="sq-AL"/>
        </w:rPr>
        <w:t>rresht</w:t>
      </w:r>
      <w:r w:rsidR="002E4B8A" w:rsidRPr="007542C3">
        <w:rPr>
          <w:lang w:val="sq-AL"/>
        </w:rPr>
        <w:t xml:space="preserve">a, sipas mundësive ngarkesa shpërndahet në gjithë </w:t>
      </w:r>
      <w:r w:rsidR="00EF32F7" w:rsidRPr="007542C3">
        <w:rPr>
          <w:lang w:val="sq-AL"/>
        </w:rPr>
        <w:t>gjerë</w:t>
      </w:r>
      <w:r w:rsidR="002E4B8A" w:rsidRPr="007542C3">
        <w:rPr>
          <w:lang w:val="sq-AL"/>
        </w:rPr>
        <w:t>sinë e vagonit</w:t>
      </w:r>
      <w:r w:rsidR="00C93EBA" w:rsidRPr="007542C3">
        <w:rPr>
          <w:lang w:val="sq-AL"/>
        </w:rPr>
        <w:t>.</w:t>
      </w:r>
    </w:p>
    <w:p w:rsidR="002E4B8A" w:rsidRPr="007542C3" w:rsidRDefault="008A07E2" w:rsidP="002E4B8A">
      <w:pPr>
        <w:pStyle w:val="Paragrafi"/>
        <w:rPr>
          <w:lang w:val="sq-AL"/>
        </w:rPr>
      </w:pPr>
      <w:r w:rsidRPr="007542C3">
        <w:rPr>
          <w:lang w:val="sq-AL"/>
        </w:rPr>
        <w:t>4.</w:t>
      </w:r>
      <w:r w:rsidR="002E4B8A" w:rsidRPr="007542C3">
        <w:rPr>
          <w:lang w:val="sq-AL"/>
        </w:rPr>
        <w:t xml:space="preserve"> Direkt në dyshemenë e vagonit, në traversa bylyk ose pajisje dërrase</w:t>
      </w:r>
      <w:r w:rsidR="00C93EBA" w:rsidRPr="007542C3">
        <w:rPr>
          <w:lang w:val="sq-AL"/>
        </w:rPr>
        <w:t>.</w:t>
      </w:r>
    </w:p>
    <w:p w:rsidR="002E4B8A" w:rsidRPr="007542C3" w:rsidRDefault="008A07E2" w:rsidP="002E4B8A">
      <w:pPr>
        <w:pStyle w:val="Paragrafi"/>
        <w:rPr>
          <w:lang w:val="sq-AL"/>
        </w:rPr>
      </w:pPr>
      <w:r w:rsidRPr="007542C3">
        <w:rPr>
          <w:lang w:val="sq-AL"/>
        </w:rPr>
        <w:t xml:space="preserve">- </w:t>
      </w:r>
      <w:r w:rsidR="002E4B8A" w:rsidRPr="007542C3">
        <w:rPr>
          <w:lang w:val="sq-AL"/>
        </w:rPr>
        <w:t xml:space="preserve">Dërrasat të jenë me seksion katërkëndësh dhe shtrihen përgjatë faqes së </w:t>
      </w:r>
      <w:r w:rsidR="00EF32F7" w:rsidRPr="007542C3">
        <w:rPr>
          <w:lang w:val="sq-AL"/>
        </w:rPr>
        <w:t>gjerë</w:t>
      </w:r>
      <w:r w:rsidR="00C93EBA" w:rsidRPr="007542C3">
        <w:rPr>
          <w:lang w:val="sq-AL"/>
        </w:rPr>
        <w:t>;</w:t>
      </w:r>
    </w:p>
    <w:p w:rsidR="002E4B8A" w:rsidRPr="007542C3" w:rsidRDefault="008A07E2" w:rsidP="002E4B8A">
      <w:pPr>
        <w:pStyle w:val="Paragrafi"/>
        <w:rPr>
          <w:lang w:val="sq-AL"/>
        </w:rPr>
      </w:pPr>
      <w:r w:rsidRPr="007542C3">
        <w:rPr>
          <w:lang w:val="sq-AL"/>
        </w:rPr>
        <w:t xml:space="preserve">- </w:t>
      </w:r>
      <w:r w:rsidR="002E4B8A" w:rsidRPr="007542C3">
        <w:rPr>
          <w:lang w:val="sq-AL"/>
        </w:rPr>
        <w:t xml:space="preserve">Dërrasat të jenë prej një pjese dhe të mbulojë gjithë </w:t>
      </w:r>
      <w:r w:rsidR="00EF32F7" w:rsidRPr="007542C3">
        <w:rPr>
          <w:lang w:val="sq-AL"/>
        </w:rPr>
        <w:t>gjerë</w:t>
      </w:r>
      <w:r w:rsidR="00A6531C" w:rsidRPr="007542C3">
        <w:rPr>
          <w:lang w:val="sq-AL"/>
        </w:rPr>
        <w:t>sinë</w:t>
      </w:r>
      <w:r w:rsidR="002E4B8A" w:rsidRPr="007542C3">
        <w:rPr>
          <w:lang w:val="sq-AL"/>
        </w:rPr>
        <w:t xml:space="preserve"> e vagonit</w:t>
      </w:r>
      <w:r w:rsidR="00C93EBA" w:rsidRPr="007542C3">
        <w:rPr>
          <w:lang w:val="sq-AL"/>
        </w:rPr>
        <w:t>.</w:t>
      </w:r>
      <w:r w:rsidR="002E4B8A" w:rsidRPr="007542C3">
        <w:rPr>
          <w:lang w:val="sq-AL"/>
        </w:rPr>
        <w:t xml:space="preserve"> </w:t>
      </w:r>
    </w:p>
    <w:p w:rsidR="002E4B8A" w:rsidRPr="007542C3" w:rsidRDefault="008A07E2" w:rsidP="002E4B8A">
      <w:pPr>
        <w:pStyle w:val="Paragrafi"/>
        <w:rPr>
          <w:lang w:val="sq-AL"/>
        </w:rPr>
      </w:pPr>
      <w:r w:rsidRPr="007542C3">
        <w:rPr>
          <w:lang w:val="sq-AL"/>
        </w:rPr>
        <w:t>5.</w:t>
      </w:r>
      <w:r w:rsidR="002E4B8A" w:rsidRPr="007542C3">
        <w:rPr>
          <w:lang w:val="sq-AL"/>
        </w:rPr>
        <w:t xml:space="preserve"> Distanca (</w:t>
      </w:r>
      <w:r w:rsidR="008E2DB7" w:rsidRPr="007542C3">
        <w:rPr>
          <w:lang w:val="sq-AL"/>
        </w:rPr>
        <w:t>hapësir</w:t>
      </w:r>
      <w:r w:rsidRPr="007542C3">
        <w:rPr>
          <w:lang w:val="sq-AL"/>
        </w:rPr>
        <w:t>a) minimale (</w:t>
      </w:r>
      <w:r w:rsidR="002E4B8A" w:rsidRPr="007542C3">
        <w:rPr>
          <w:lang w:val="sq-AL"/>
        </w:rPr>
        <w:t xml:space="preserve">me përjashtim të </w:t>
      </w:r>
      <w:r w:rsidR="002F2914" w:rsidRPr="007542C3">
        <w:rPr>
          <w:lang w:val="sq-AL"/>
        </w:rPr>
        <w:t>vagonë</w:t>
      </w:r>
      <w:r w:rsidR="002E4B8A" w:rsidRPr="007542C3">
        <w:rPr>
          <w:lang w:val="sq-AL"/>
        </w:rPr>
        <w:t>ve E dhe Roos)</w:t>
      </w:r>
      <w:r w:rsidR="007B3237" w:rsidRPr="007542C3">
        <w:rPr>
          <w:lang w:val="sq-AL"/>
        </w:rPr>
        <w:t>.</w:t>
      </w:r>
      <w:r w:rsidR="002E4B8A" w:rsidRPr="007542C3">
        <w:rPr>
          <w:lang w:val="sq-AL"/>
        </w:rPr>
        <w:t xml:space="preserve">  </w:t>
      </w:r>
    </w:p>
    <w:p w:rsidR="002E4B8A" w:rsidRPr="007542C3" w:rsidRDefault="00E60753" w:rsidP="002E4B8A">
      <w:pPr>
        <w:pStyle w:val="Paragrafi"/>
        <w:rPr>
          <w:lang w:val="sq-AL"/>
        </w:rPr>
      </w:pPr>
      <w:r w:rsidRPr="00E60753">
        <w:rPr>
          <w:lang w:val="sq-AL"/>
        </w:rPr>
        <w:pict>
          <v:line id="Line 77" o:spid="_x0000_s1477" style="position:absolute;left:0;text-align:left;z-index:251579392;visibility:visible;mso-wrap-distance-left:3.17497mm;mso-wrap-distance-right:3.17497mm" from="214.1pt,1.55pt" to="214.1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"/>
        </w:pict>
      </w:r>
      <w:r w:rsidR="002E4B8A" w:rsidRPr="007542C3">
        <w:rPr>
          <w:lang w:val="sq-AL"/>
        </w:rPr>
        <w:t xml:space="preserve">                    </w:t>
      </w:r>
      <w:r w:rsidR="00125B49" w:rsidRPr="007542C3">
        <w:rPr>
          <w:lang w:val="sq-AL"/>
        </w:rPr>
        <w:t xml:space="preserve">       </w:t>
      </w:r>
      <w:r w:rsidR="002E4B8A" w:rsidRPr="007542C3">
        <w:rPr>
          <w:lang w:val="sq-AL"/>
        </w:rPr>
        <w:t xml:space="preserve">50 cm           </w:t>
      </w:r>
      <w:r w:rsidR="00E76818">
        <w:rPr>
          <w:lang w:val="sq-AL"/>
        </w:rPr>
        <w:t xml:space="preserve">                        </w:t>
      </w:r>
      <w:r w:rsidR="002E4B8A" w:rsidRPr="007542C3">
        <w:rPr>
          <w:lang w:val="sq-AL"/>
        </w:rPr>
        <w:t>0 cm</w:t>
      </w:r>
    </w:p>
    <w:p w:rsidR="002E4B8A" w:rsidRPr="007542C3" w:rsidRDefault="008A07E2" w:rsidP="002E4B8A">
      <w:pPr>
        <w:pStyle w:val="Paragrafi"/>
        <w:rPr>
          <w:lang w:val="sq-AL"/>
        </w:rPr>
      </w:pPr>
      <w:r w:rsidRPr="007542C3">
        <w:rPr>
          <w:lang w:val="sq-AL"/>
        </w:rPr>
        <w:t>6.</w:t>
      </w:r>
      <w:r w:rsidR="00C93EBA" w:rsidRPr="007542C3">
        <w:rPr>
          <w:lang w:val="sq-AL"/>
        </w:rPr>
        <w:t xml:space="preserve"> Pakot ngarkohen në maksimum</w:t>
      </w:r>
      <w:r w:rsidR="002E4B8A" w:rsidRPr="007542C3">
        <w:rPr>
          <w:lang w:val="sq-AL"/>
        </w:rPr>
        <w:t xml:space="preserve">: 2 </w:t>
      </w:r>
      <w:r w:rsidR="008E2DB7" w:rsidRPr="007542C3">
        <w:rPr>
          <w:lang w:val="sq-AL"/>
        </w:rPr>
        <w:t>rresht</w:t>
      </w:r>
      <w:r w:rsidR="002E4B8A" w:rsidRPr="007542C3">
        <w:rPr>
          <w:lang w:val="sq-AL"/>
        </w:rPr>
        <w:t>a</w:t>
      </w:r>
      <w:r w:rsidR="00C93EBA" w:rsidRPr="007542C3">
        <w:rPr>
          <w:lang w:val="sq-AL"/>
        </w:rPr>
        <w:t>.</w:t>
      </w:r>
    </w:p>
    <w:p w:rsidR="002E4B8A" w:rsidRPr="007542C3" w:rsidRDefault="008A07E2" w:rsidP="002E4B8A">
      <w:pPr>
        <w:pStyle w:val="Paragrafi"/>
        <w:rPr>
          <w:lang w:val="sq-AL"/>
        </w:rPr>
      </w:pPr>
      <w:r w:rsidRPr="007542C3">
        <w:rPr>
          <w:lang w:val="sq-AL"/>
        </w:rPr>
        <w:t>7.</w:t>
      </w:r>
      <w:r w:rsidR="002E4B8A" w:rsidRPr="007542C3">
        <w:rPr>
          <w:lang w:val="sq-AL"/>
        </w:rPr>
        <w:t xml:space="preserve"> Pakot duhet të dalin jashtë takove të paktën 50 cm</w:t>
      </w:r>
      <w:r w:rsidR="00C93EBA" w:rsidRPr="007542C3">
        <w:rPr>
          <w:lang w:val="sq-AL"/>
        </w:rPr>
        <w:t>.</w:t>
      </w:r>
    </w:p>
    <w:p w:rsidR="002E4B8A" w:rsidRPr="007542C3" w:rsidRDefault="00E60753" w:rsidP="002E4B8A">
      <w:pPr>
        <w:pStyle w:val="Paragrafi"/>
        <w:rPr>
          <w:lang w:val="sq-AL"/>
        </w:rPr>
      </w:pPr>
      <w:r>
        <w:rPr>
          <w:noProof/>
        </w:rPr>
        <w:pict>
          <v:shape id="Picture 868" o:spid="_x0000_s1634" type="#_x0000_t75" style="position:absolute;left:0;text-align:left;margin-left:50.6pt;margin-top:1pt;width:374pt;height:84.85pt;z-index:-251621376;visibility:visible">
            <v:imagedata r:id="rId198"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Stiva duhet </w:t>
      </w:r>
    </w:p>
    <w:p w:rsidR="002E4B8A" w:rsidRPr="007542C3" w:rsidRDefault="008A07E2" w:rsidP="002E4B8A">
      <w:pPr>
        <w:pStyle w:val="Paragrafi"/>
        <w:rPr>
          <w:lang w:val="sq-AL"/>
        </w:rPr>
      </w:pPr>
      <w:r w:rsidRPr="007542C3">
        <w:rPr>
          <w:lang w:val="sq-AL"/>
        </w:rPr>
        <w:t>-</w:t>
      </w:r>
      <w:r w:rsidR="002E4B8A" w:rsidRPr="007542C3">
        <w:rPr>
          <w:lang w:val="sq-AL"/>
        </w:rPr>
        <w:t xml:space="preserve"> Të sigurohen nëpërmjet perdeve, spondave dhe krahëve.</w:t>
      </w:r>
    </w:p>
    <w:p w:rsidR="002E4B8A" w:rsidRPr="007542C3" w:rsidRDefault="002E4B8A" w:rsidP="002E4B8A">
      <w:pPr>
        <w:pStyle w:val="Paragrafi"/>
        <w:rPr>
          <w:lang w:val="sq-AL"/>
        </w:rPr>
      </w:pPr>
      <w:r w:rsidRPr="007542C3">
        <w:rPr>
          <w:lang w:val="sq-AL"/>
        </w:rPr>
        <w:t>8</w:t>
      </w:r>
      <w:r w:rsidR="008A07E2" w:rsidRPr="007542C3">
        <w:rPr>
          <w:lang w:val="sq-AL"/>
        </w:rPr>
        <w:t>.</w:t>
      </w:r>
      <w:r w:rsidRPr="007542C3">
        <w:rPr>
          <w:lang w:val="sq-AL"/>
        </w:rPr>
        <w:t xml:space="preserve"> Lartësia efektive e perdeve, spondave dhe krahëve të paktën 10 cm</w:t>
      </w:r>
      <w:r w:rsidR="008A07E2" w:rsidRPr="007542C3">
        <w:rPr>
          <w:lang w:val="sq-AL"/>
        </w:rPr>
        <w:t>.</w:t>
      </w:r>
    </w:p>
    <w:p w:rsidR="002E4B8A" w:rsidRPr="007542C3" w:rsidRDefault="002E4B8A" w:rsidP="002E4B8A">
      <w:pPr>
        <w:pStyle w:val="Paragrafi"/>
        <w:rPr>
          <w:lang w:val="sq-AL"/>
        </w:rPr>
      </w:pPr>
      <w:r w:rsidRPr="007542C3">
        <w:rPr>
          <w:lang w:val="sq-AL"/>
        </w:rPr>
        <w:t>9</w:t>
      </w:r>
      <w:r w:rsidR="008A07E2" w:rsidRPr="007542C3">
        <w:rPr>
          <w:lang w:val="sq-AL"/>
        </w:rPr>
        <w:t xml:space="preserve">. </w:t>
      </w:r>
      <w:r w:rsidRPr="007542C3">
        <w:rPr>
          <w:lang w:val="sq-AL"/>
        </w:rPr>
        <w:t>Të sigurohen nëpërmjet të paktën 2 lidhjeve (forca minimale këputëse të paktën 10 Kn)</w:t>
      </w:r>
      <w:r w:rsidR="008A07E2" w:rsidRPr="007542C3">
        <w:rPr>
          <w:lang w:val="sq-AL"/>
        </w:rPr>
        <w:t>.</w:t>
      </w:r>
    </w:p>
    <w:p w:rsidR="002E4B8A" w:rsidRPr="007542C3" w:rsidRDefault="008A07E2" w:rsidP="002E4B8A">
      <w:pPr>
        <w:pStyle w:val="Paragrafi"/>
        <w:rPr>
          <w:lang w:val="sq-AL"/>
        </w:rPr>
      </w:pPr>
      <w:r w:rsidRPr="007542C3">
        <w:rPr>
          <w:lang w:val="sq-AL"/>
        </w:rPr>
        <w:t>10.</w:t>
      </w:r>
      <w:r w:rsidR="002E4B8A" w:rsidRPr="007542C3">
        <w:rPr>
          <w:lang w:val="sq-AL"/>
        </w:rPr>
        <w:t xml:space="preserve"> Lidhja bëhet afërsisht 50 cm larg nga fundi i stivës</w:t>
      </w:r>
      <w:r w:rsidRPr="007542C3">
        <w:rPr>
          <w:lang w:val="sq-AL"/>
        </w:rPr>
        <w:t>.</w:t>
      </w:r>
    </w:p>
    <w:p w:rsidR="002E4B8A" w:rsidRPr="007542C3" w:rsidRDefault="002E4B8A" w:rsidP="002E4B8A">
      <w:pPr>
        <w:pStyle w:val="Paragrafi"/>
        <w:rPr>
          <w:lang w:val="sq-AL"/>
        </w:rPr>
      </w:pPr>
      <w:r w:rsidRPr="007542C3">
        <w:rPr>
          <w:lang w:val="sq-AL"/>
        </w:rPr>
        <w:t>Kur sigurimi bëhet nëpërmjet të paktën 2 krahëve</w:t>
      </w:r>
      <w:r w:rsidR="008A07E2" w:rsidRPr="007542C3">
        <w:rPr>
          <w:lang w:val="sq-AL"/>
        </w:rPr>
        <w:t>.</w:t>
      </w:r>
    </w:p>
    <w:p w:rsidR="002E4B8A" w:rsidRPr="007542C3" w:rsidRDefault="00E60753" w:rsidP="002E4B8A">
      <w:pPr>
        <w:pStyle w:val="Paragrafi"/>
        <w:rPr>
          <w:lang w:val="sq-AL"/>
        </w:rPr>
      </w:pPr>
      <w:r w:rsidRPr="00E60753">
        <w:rPr>
          <w:lang w:val="sq-AL"/>
        </w:rPr>
        <w:pict>
          <v:line id="Line 76" o:spid="_x0000_s1476" style="position:absolute;left:0;text-align:left;z-index:251578368;visibility:visible;mso-wrap-distance-left:3.17497mm;mso-wrap-distance-right:3.17497mm" from="199.1pt,12.2pt" to="199.1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WlFAIAACo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"/>
        </w:pict>
      </w:r>
      <w:r w:rsidR="008A07E2" w:rsidRPr="007542C3">
        <w:rPr>
          <w:lang w:val="sq-AL"/>
        </w:rPr>
        <w:t>11.</w:t>
      </w:r>
      <w:r w:rsidR="002E4B8A" w:rsidRPr="007542C3">
        <w:rPr>
          <w:lang w:val="sq-AL"/>
        </w:rPr>
        <w:t xml:space="preserve"> Stiva duhet të dalë jashtë </w:t>
      </w:r>
      <w:r w:rsidR="00400451" w:rsidRPr="007542C3">
        <w:rPr>
          <w:lang w:val="sq-AL"/>
        </w:rPr>
        <w:t>qendra</w:t>
      </w:r>
      <w:r w:rsidR="002E4B8A" w:rsidRPr="007542C3">
        <w:rPr>
          <w:lang w:val="sq-AL"/>
        </w:rPr>
        <w:t>ve të krah</w:t>
      </w:r>
      <w:r w:rsidR="00C93EBA" w:rsidRPr="007542C3">
        <w:rPr>
          <w:rFonts w:ascii="Times New Roman" w:hAnsi="Times New Roman"/>
          <w:lang w:val="sq-AL"/>
        </w:rPr>
        <w:t>ë</w:t>
      </w:r>
      <w:r w:rsidR="002E4B8A" w:rsidRPr="007542C3">
        <w:rPr>
          <w:lang w:val="sq-AL"/>
        </w:rPr>
        <w:t>ve në drejtimin gjatësor të paktën 50 cm</w:t>
      </w:r>
    </w:p>
    <w:p w:rsidR="002E4B8A" w:rsidRPr="007542C3" w:rsidRDefault="002E4B8A" w:rsidP="00125B49">
      <w:pPr>
        <w:pStyle w:val="Paragrafi"/>
        <w:ind w:left="1440"/>
        <w:rPr>
          <w:lang w:val="sq-AL"/>
        </w:rPr>
      </w:pPr>
      <w:r w:rsidRPr="007542C3">
        <w:rPr>
          <w:lang w:val="sq-AL"/>
        </w:rPr>
        <w:t>50 cm                                       30 cm</w:t>
      </w:r>
    </w:p>
    <w:p w:rsidR="002E4B8A" w:rsidRPr="007542C3" w:rsidRDefault="002E4B8A" w:rsidP="002E4B8A">
      <w:pPr>
        <w:pStyle w:val="Paragrafi"/>
        <w:rPr>
          <w:lang w:val="sq-AL"/>
        </w:rPr>
      </w:pPr>
      <w:r w:rsidRPr="007542C3">
        <w:rPr>
          <w:lang w:val="sq-AL"/>
        </w:rPr>
        <w:t>12</w:t>
      </w:r>
      <w:r w:rsidR="008A07E2" w:rsidRPr="007542C3">
        <w:rPr>
          <w:lang w:val="sq-AL"/>
        </w:rPr>
        <w:t>.</w:t>
      </w:r>
      <w:r w:rsidRPr="007542C3">
        <w:rPr>
          <w:lang w:val="sq-AL"/>
        </w:rPr>
        <w:t xml:space="preserve"> Në mungesë të çiftit të krahëve ose kur nuk është në pajtim me pikën 10, sigurimi bëhet me lidhje indirekte të</w:t>
      </w:r>
      <w:r w:rsidR="00C93EBA" w:rsidRPr="007542C3">
        <w:rPr>
          <w:lang w:val="sq-AL"/>
        </w:rPr>
        <w:t xml:space="preserve"> </w:t>
      </w:r>
      <w:r w:rsidRPr="007542C3">
        <w:rPr>
          <w:lang w:val="sq-AL"/>
        </w:rPr>
        <w:t>veçantë, me forcë këputëse të paktën 40 kN</w:t>
      </w:r>
      <w:r w:rsidR="008A07E2" w:rsidRPr="007542C3">
        <w:rPr>
          <w:lang w:val="sq-AL"/>
        </w:rPr>
        <w:t>.</w:t>
      </w:r>
    </w:p>
    <w:p w:rsidR="002E4B8A" w:rsidRPr="007542C3" w:rsidRDefault="002E4B8A" w:rsidP="002E4B8A">
      <w:pPr>
        <w:pStyle w:val="Paragrafi"/>
        <w:rPr>
          <w:lang w:val="sq-AL"/>
        </w:rPr>
      </w:pPr>
      <w:r w:rsidRPr="007542C3">
        <w:rPr>
          <w:lang w:val="sq-AL"/>
        </w:rPr>
        <w:t>13</w:t>
      </w:r>
      <w:r w:rsidR="008A07E2" w:rsidRPr="007542C3">
        <w:rPr>
          <w:lang w:val="sq-AL"/>
        </w:rPr>
        <w:t>.</w:t>
      </w:r>
      <w:r w:rsidRPr="007542C3">
        <w:rPr>
          <w:lang w:val="sq-AL"/>
        </w:rPr>
        <w:t xml:space="preserve"> Sigurimi anësore bëhet me tako të gozhduara, nëse distanca midis stivës dhe krahëve anësore është më tepër se</w:t>
      </w:r>
      <w:r w:rsidR="008E0317" w:rsidRPr="007542C3">
        <w:rPr>
          <w:lang w:val="sq-AL"/>
        </w:rPr>
        <w:t xml:space="preserve"> </w:t>
      </w:r>
      <w:r w:rsidRPr="007542C3">
        <w:rPr>
          <w:lang w:val="sq-AL"/>
        </w:rPr>
        <w:t xml:space="preserve">10 cm; totali i numrit të </w:t>
      </w:r>
      <w:r w:rsidR="00CD2DCB" w:rsidRPr="007542C3">
        <w:rPr>
          <w:lang w:val="sq-AL"/>
        </w:rPr>
        <w:t>gozhdëve</w:t>
      </w:r>
      <w:r w:rsidRPr="007542C3">
        <w:rPr>
          <w:lang w:val="sq-AL"/>
        </w:rPr>
        <w:t xml:space="preserve"> me diametër 5 mm poshtë secilës anë; 1 gozhdë për 1.500 kg peshë të ngarkesës, për minimumi të paktën 2 </w:t>
      </w:r>
      <w:r w:rsidR="00CD2DCB" w:rsidRPr="007542C3">
        <w:rPr>
          <w:lang w:val="sq-AL"/>
        </w:rPr>
        <w:t>gozhdë</w:t>
      </w:r>
      <w:r w:rsidRPr="007542C3">
        <w:rPr>
          <w:lang w:val="sq-AL"/>
        </w:rPr>
        <w:t xml:space="preserve"> për tako.</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 xml:space="preserve">Shpërndarja e ngarkesës dhe gabariti i ngarkesës: </w:t>
      </w:r>
      <w:r w:rsidR="005A42B8" w:rsidRPr="007542C3">
        <w:rPr>
          <w:lang w:val="sq-AL"/>
        </w:rPr>
        <w:t>s</w:t>
      </w:r>
      <w:r w:rsidRPr="007542C3">
        <w:rPr>
          <w:lang w:val="sq-AL"/>
        </w:rPr>
        <w:t>hihni nenet 2 dhe 3</w:t>
      </w:r>
      <w:r w:rsidR="005A42B8" w:rsidRPr="007542C3">
        <w:rPr>
          <w:lang w:val="sq-AL"/>
        </w:rPr>
        <w:t>.</w:t>
      </w:r>
    </w:p>
    <w:p w:rsidR="00C46666" w:rsidRPr="007542C3" w:rsidRDefault="00C46666" w:rsidP="00125B49">
      <w:pPr>
        <w:pStyle w:val="Paragrafi"/>
        <w:jc w:val="center"/>
        <w:rPr>
          <w:lang w:val="sq-AL"/>
        </w:rPr>
      </w:pPr>
    </w:p>
    <w:p w:rsidR="002E4B8A" w:rsidRPr="007542C3" w:rsidRDefault="002E4B8A" w:rsidP="00377EF7">
      <w:pPr>
        <w:pStyle w:val="NeniNr"/>
      </w:pPr>
      <w:r w:rsidRPr="007542C3">
        <w:t>Neni 43</w:t>
      </w:r>
    </w:p>
    <w:p w:rsidR="00125B49" w:rsidRPr="007542C3" w:rsidRDefault="002E4B8A" w:rsidP="00377EF7">
      <w:pPr>
        <w:pStyle w:val="NeniTitull"/>
      </w:pPr>
      <w:r w:rsidRPr="007542C3">
        <w:t xml:space="preserve">Traversa druri të palidhura </w:t>
      </w:r>
    </w:p>
    <w:p w:rsidR="00125B49" w:rsidRPr="007542C3" w:rsidRDefault="00125B49" w:rsidP="00125B49">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125B49" w:rsidRPr="007542C3" w:rsidTr="00CD1173">
        <w:tc>
          <w:tcPr>
            <w:tcW w:w="3798" w:type="dxa"/>
          </w:tcPr>
          <w:p w:rsidR="00125B49" w:rsidRPr="00CD1173" w:rsidRDefault="00125B49"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125B49" w:rsidRPr="00CD1173" w:rsidRDefault="00125B49" w:rsidP="00CD1173">
            <w:pPr>
              <w:pStyle w:val="Paragrafi"/>
              <w:ind w:firstLine="0"/>
              <w:rPr>
                <w:lang w:val="sq-AL"/>
              </w:rPr>
            </w:pPr>
            <w:r w:rsidRPr="00CD1173">
              <w:rPr>
                <w:lang w:val="sq-AL"/>
              </w:rPr>
              <w:t>Vagonët me trena bllok dhe transport të kombinuar</w:t>
            </w:r>
          </w:p>
        </w:tc>
      </w:tr>
    </w:tbl>
    <w:p w:rsidR="002E4B8A" w:rsidRPr="007542C3" w:rsidRDefault="002E4B8A" w:rsidP="00125B49">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Traversa druri të paimprenjuara dhe të palidhura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krahë të fiksuar</w:t>
      </w:r>
      <w:r w:rsidR="00D35C07" w:rsidRPr="007542C3">
        <w:rPr>
          <w:lang w:val="sq-AL"/>
        </w:rPr>
        <w:t xml:space="preserve"> </w:t>
      </w:r>
      <w:r w:rsidR="002E4B8A" w:rsidRPr="007542C3">
        <w:rPr>
          <w:lang w:val="sq-AL"/>
        </w:rPr>
        <w:t>(E..., K..., L..., Re.., Roos..., Snps...)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Traversat e drurit duhet:</w:t>
      </w:r>
    </w:p>
    <w:p w:rsidR="002E4B8A" w:rsidRPr="007542C3" w:rsidRDefault="00D35C07" w:rsidP="002E4B8A">
      <w:pPr>
        <w:pStyle w:val="Paragrafi"/>
        <w:rPr>
          <w:lang w:val="sq-AL"/>
        </w:rPr>
      </w:pPr>
      <w:r w:rsidRPr="007542C3">
        <w:rPr>
          <w:lang w:val="sq-AL"/>
        </w:rPr>
        <w:t>-</w:t>
      </w:r>
      <w:r w:rsidR="002E4B8A" w:rsidRPr="007542C3">
        <w:rPr>
          <w:lang w:val="sq-AL"/>
        </w:rPr>
        <w:t xml:space="preserve"> Të ngarkohen në gjithë </w:t>
      </w:r>
      <w:r w:rsidR="00EF32F7" w:rsidRPr="007542C3">
        <w:rPr>
          <w:lang w:val="sq-AL"/>
        </w:rPr>
        <w:t>gjerë</w:t>
      </w:r>
      <w:r w:rsidR="00A6531C" w:rsidRPr="007542C3">
        <w:rPr>
          <w:lang w:val="sq-AL"/>
        </w:rPr>
        <w:t>sinë</w:t>
      </w:r>
      <w:r w:rsidR="002E4B8A" w:rsidRPr="007542C3">
        <w:rPr>
          <w:lang w:val="sq-AL"/>
        </w:rPr>
        <w:t xml:space="preserve"> e vagonit, me një ose shumë </w:t>
      </w:r>
      <w:r w:rsidR="008E2DB7" w:rsidRPr="007542C3">
        <w:rPr>
          <w:lang w:val="sq-AL"/>
        </w:rPr>
        <w:t>rresht</w:t>
      </w:r>
      <w:r w:rsidR="002E4B8A" w:rsidRPr="007542C3">
        <w:rPr>
          <w:lang w:val="sq-AL"/>
        </w:rPr>
        <w:t>a</w:t>
      </w:r>
      <w:r w:rsidR="00C46666" w:rsidRPr="007542C3">
        <w:rPr>
          <w:lang w:val="sq-AL"/>
        </w:rPr>
        <w:t>.</w:t>
      </w:r>
    </w:p>
    <w:p w:rsidR="002E4B8A" w:rsidRPr="007542C3" w:rsidRDefault="002E4B8A" w:rsidP="002E4B8A">
      <w:pPr>
        <w:pStyle w:val="Paragrafi"/>
        <w:rPr>
          <w:lang w:val="sq-AL"/>
        </w:rPr>
      </w:pPr>
      <w:r w:rsidRPr="007542C3">
        <w:rPr>
          <w:lang w:val="sq-AL"/>
        </w:rPr>
        <w:t>1</w:t>
      </w:r>
      <w:r w:rsidR="00D35C07" w:rsidRPr="007542C3">
        <w:rPr>
          <w:lang w:val="sq-AL"/>
        </w:rPr>
        <w:t>.</w:t>
      </w:r>
      <w:r w:rsidRPr="007542C3">
        <w:rPr>
          <w:lang w:val="sq-AL"/>
        </w:rPr>
        <w:t xml:space="preserve"> Në drejtimin gjatësor ose tërthor </w:t>
      </w:r>
      <w:r w:rsidR="00C46666" w:rsidRPr="007542C3">
        <w:rPr>
          <w:lang w:val="sq-AL"/>
        </w:rPr>
        <w:t>t</w:t>
      </w:r>
      <w:r w:rsidR="00C46666" w:rsidRPr="007542C3">
        <w:rPr>
          <w:rFonts w:ascii="Times New Roman" w:hAnsi="Times New Roman"/>
          <w:lang w:val="sq-AL"/>
        </w:rPr>
        <w:t>ë</w:t>
      </w:r>
      <w:r w:rsidR="00C46666" w:rsidRPr="007542C3">
        <w:rPr>
          <w:lang w:val="sq-AL"/>
        </w:rPr>
        <w:t xml:space="preserve"> </w:t>
      </w:r>
      <w:r w:rsidRPr="007542C3">
        <w:rPr>
          <w:lang w:val="sq-AL"/>
        </w:rPr>
        <w:t>vagonit, jo më lart se lartësia e perdeve ose spondave</w:t>
      </w:r>
      <w:r w:rsidR="00C46666" w:rsidRPr="007542C3">
        <w:rPr>
          <w:lang w:val="sq-AL"/>
        </w:rPr>
        <w:t>.</w:t>
      </w:r>
    </w:p>
    <w:p w:rsidR="002E4B8A" w:rsidRPr="007542C3" w:rsidRDefault="002E4B8A" w:rsidP="002E4B8A">
      <w:pPr>
        <w:pStyle w:val="Paragrafi"/>
        <w:rPr>
          <w:lang w:val="sq-AL"/>
        </w:rPr>
      </w:pPr>
      <w:r w:rsidRPr="007542C3">
        <w:rPr>
          <w:lang w:val="sq-AL"/>
        </w:rPr>
        <w:t>2</w:t>
      </w:r>
      <w:r w:rsidR="00D35C07" w:rsidRPr="007542C3">
        <w:rPr>
          <w:lang w:val="sq-AL"/>
        </w:rPr>
        <w:t>.</w:t>
      </w:r>
      <w:r w:rsidRPr="007542C3">
        <w:rPr>
          <w:lang w:val="sq-AL"/>
        </w:rPr>
        <w:t xml:space="preserve"> Në drejtimin gjatësor të vagonit, jo më lart se lartësia e perdeve ose krahëve</w:t>
      </w:r>
      <w:r w:rsidR="00C46666" w:rsidRPr="007542C3">
        <w:rPr>
          <w:lang w:val="sq-AL"/>
        </w:rPr>
        <w:t>.</w:t>
      </w:r>
    </w:p>
    <w:p w:rsidR="002E4B8A" w:rsidRPr="007542C3" w:rsidRDefault="002E4B8A" w:rsidP="002E4B8A">
      <w:pPr>
        <w:pStyle w:val="Paragrafi"/>
        <w:rPr>
          <w:lang w:val="sq-AL"/>
        </w:rPr>
      </w:pPr>
      <w:r w:rsidRPr="007542C3">
        <w:rPr>
          <w:lang w:val="sq-AL"/>
        </w:rPr>
        <w:t>3</w:t>
      </w:r>
      <w:r w:rsidR="00D35C07" w:rsidRPr="007542C3">
        <w:rPr>
          <w:lang w:val="sq-AL"/>
        </w:rPr>
        <w:t xml:space="preserve">. </w:t>
      </w:r>
      <w:r w:rsidRPr="007542C3">
        <w:rPr>
          <w:lang w:val="sq-AL"/>
        </w:rPr>
        <w:t>Distanca (</w:t>
      </w:r>
      <w:r w:rsidR="008E2DB7" w:rsidRPr="007542C3">
        <w:rPr>
          <w:lang w:val="sq-AL"/>
        </w:rPr>
        <w:t>hapësir</w:t>
      </w:r>
      <w:r w:rsidRPr="007542C3">
        <w:rPr>
          <w:lang w:val="sq-AL"/>
        </w:rPr>
        <w:t>a) minimal</w:t>
      </w:r>
      <w:r w:rsidR="00D35C07" w:rsidRPr="007542C3">
        <w:rPr>
          <w:lang w:val="sq-AL"/>
        </w:rPr>
        <w:t>e (</w:t>
      </w:r>
      <w:r w:rsidRPr="007542C3">
        <w:rPr>
          <w:lang w:val="sq-AL"/>
        </w:rPr>
        <w:t xml:space="preserve">me përjashtim të </w:t>
      </w:r>
      <w:r w:rsidR="002F2914" w:rsidRPr="007542C3">
        <w:rPr>
          <w:lang w:val="sq-AL"/>
        </w:rPr>
        <w:t>vagonë</w:t>
      </w:r>
      <w:r w:rsidRPr="007542C3">
        <w:rPr>
          <w:lang w:val="sq-AL"/>
        </w:rPr>
        <w:t>ve E dhe Roos)</w:t>
      </w:r>
      <w:r w:rsidR="00C46666" w:rsidRPr="007542C3">
        <w:rPr>
          <w:lang w:val="sq-AL"/>
        </w:rPr>
        <w:t>.</w:t>
      </w:r>
    </w:p>
    <w:p w:rsidR="002E4B8A" w:rsidRPr="007542C3" w:rsidRDefault="00E60753" w:rsidP="00C46666">
      <w:pPr>
        <w:pStyle w:val="Paragrafi"/>
        <w:ind w:left="1440"/>
        <w:rPr>
          <w:lang w:val="sq-AL"/>
        </w:rPr>
      </w:pPr>
      <w:r w:rsidRPr="00E60753">
        <w:rPr>
          <w:lang w:val="sq-AL"/>
        </w:rPr>
        <w:pict>
          <v:line id="Line 80" o:spid="_x0000_s1480" style="position:absolute;left:0;text-align:left;z-index:251581440;visibility:visible;mso-wrap-distance-left:3.17497mm;mso-wrap-distance-right:3.17497mm" from="194.1pt,3pt" to="194.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"/>
        </w:pict>
      </w:r>
      <w:r w:rsidR="002E4B8A" w:rsidRPr="007542C3">
        <w:rPr>
          <w:lang w:val="sq-AL"/>
        </w:rPr>
        <w:t>30 cm                                      0 cm</w:t>
      </w:r>
    </w:p>
    <w:p w:rsidR="002E4B8A" w:rsidRPr="007542C3" w:rsidRDefault="00E60753" w:rsidP="002E4B8A">
      <w:pPr>
        <w:pStyle w:val="Paragrafi"/>
        <w:rPr>
          <w:lang w:val="sq-AL"/>
        </w:rPr>
      </w:pPr>
      <w:r w:rsidRPr="00E60753">
        <w:rPr>
          <w:lang w:val="sq-AL"/>
        </w:rPr>
        <w:pict>
          <v:shape id="_x0000_s1565" type="#_x0000_t75" style="position:absolute;left:0;text-align:left;margin-left:53.6pt;margin-top:8.45pt;width:352.5pt;height:113.55pt;z-index:-251567104">
            <v:imagedata r:id="rId199" o:title=""/>
          </v:shape>
          <o:OLEObject Type="Embed" ProgID="CorelPHOTOPAINT.Image.13" ShapeID="_x0000_s1565" DrawAspect="Content" ObjectID="_1376986705" r:id="rId200"/>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Kur sigurimi bëhet nëpërmjet vetëm 2 krahëve në secilën anë</w:t>
      </w:r>
      <w:r w:rsidR="00C46666" w:rsidRPr="007542C3">
        <w:rPr>
          <w:lang w:val="sq-AL"/>
        </w:rPr>
        <w:t>.</w:t>
      </w:r>
    </w:p>
    <w:p w:rsidR="002E4B8A" w:rsidRPr="007542C3" w:rsidRDefault="008A04D1" w:rsidP="002E4B8A">
      <w:pPr>
        <w:pStyle w:val="Paragrafi"/>
        <w:rPr>
          <w:lang w:val="sq-AL"/>
        </w:rPr>
      </w:pPr>
      <w:r w:rsidRPr="007542C3">
        <w:rPr>
          <w:lang w:val="sq-AL"/>
        </w:rPr>
        <w:t>4.</w:t>
      </w:r>
      <w:r w:rsidR="002E4B8A" w:rsidRPr="007542C3">
        <w:rPr>
          <w:lang w:val="sq-AL"/>
        </w:rPr>
        <w:t xml:space="preserve"> Stiva duhet të dalë jashtë </w:t>
      </w:r>
      <w:r w:rsidR="00400451" w:rsidRPr="007542C3">
        <w:rPr>
          <w:lang w:val="sq-AL"/>
        </w:rPr>
        <w:t>qend</w:t>
      </w:r>
      <w:r w:rsidR="002E4B8A" w:rsidRPr="007542C3">
        <w:rPr>
          <w:lang w:val="sq-AL"/>
        </w:rPr>
        <w:t>rës së krahëve në drejtimin gjatësor</w:t>
      </w:r>
      <w:r w:rsidR="00C46666" w:rsidRPr="007542C3">
        <w:rPr>
          <w:lang w:val="sq-AL"/>
        </w:rPr>
        <w:t>,</w:t>
      </w:r>
      <w:r w:rsidR="002E4B8A" w:rsidRPr="007542C3">
        <w:rPr>
          <w:lang w:val="sq-AL"/>
        </w:rPr>
        <w:t xml:space="preserve"> të paktën</w:t>
      </w:r>
      <w:r w:rsidR="00C46666" w:rsidRPr="007542C3">
        <w:rPr>
          <w:lang w:val="sq-AL"/>
        </w:rPr>
        <w:t>:</w:t>
      </w:r>
    </w:p>
    <w:p w:rsidR="002E4B8A" w:rsidRPr="007542C3" w:rsidRDefault="00E60753" w:rsidP="00125B49">
      <w:pPr>
        <w:pStyle w:val="Paragrafi"/>
        <w:ind w:left="1440"/>
        <w:rPr>
          <w:lang w:val="sq-AL"/>
        </w:rPr>
      </w:pPr>
      <w:r w:rsidRPr="00E60753">
        <w:rPr>
          <w:lang w:val="sq-AL"/>
        </w:rPr>
        <w:pict>
          <v:line id="Line 79" o:spid="_x0000_s1479" style="position:absolute;left:0;text-align:left;z-index:251580416;visibility:visible;mso-wrap-distance-left:3.17497mm;mso-wrap-distance-right:3.17497mm" from="210.6pt,.15pt" to="210.6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9s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"/>
        </w:pict>
      </w:r>
      <w:r w:rsidR="002E4B8A" w:rsidRPr="007542C3">
        <w:rPr>
          <w:lang w:val="sq-AL"/>
        </w:rPr>
        <w:t xml:space="preserve">30 cm               </w:t>
      </w:r>
      <w:r w:rsidR="00E76818">
        <w:rPr>
          <w:lang w:val="sq-AL"/>
        </w:rPr>
        <w:t xml:space="preserve">                              </w:t>
      </w:r>
      <w:r w:rsidR="002E4B8A" w:rsidRPr="007542C3">
        <w:rPr>
          <w:lang w:val="sq-AL"/>
        </w:rPr>
        <w:t xml:space="preserve"> 20 cm</w:t>
      </w:r>
    </w:p>
    <w:p w:rsidR="002E4B8A" w:rsidRPr="007542C3" w:rsidRDefault="008A04D1" w:rsidP="002E4B8A">
      <w:pPr>
        <w:pStyle w:val="Paragrafi"/>
        <w:rPr>
          <w:lang w:val="sq-AL"/>
        </w:rPr>
      </w:pPr>
      <w:r w:rsidRPr="007542C3">
        <w:rPr>
          <w:lang w:val="sq-AL"/>
        </w:rPr>
        <w:t>5.</w:t>
      </w:r>
      <w:r w:rsidR="002E4B8A" w:rsidRPr="007542C3">
        <w:rPr>
          <w:lang w:val="sq-AL"/>
        </w:rPr>
        <w:t xml:space="preserve"> Në </w:t>
      </w:r>
      <w:r w:rsidR="002F2914" w:rsidRPr="007542C3">
        <w:rPr>
          <w:lang w:val="sq-AL"/>
        </w:rPr>
        <w:t>vagonë</w:t>
      </w:r>
      <w:r w:rsidR="002E4B8A" w:rsidRPr="007542C3">
        <w:rPr>
          <w:lang w:val="sq-AL"/>
        </w:rPr>
        <w:t>t me krahë, stiva sigurohen me lidhje të dyfishtë</w:t>
      </w:r>
      <w:r w:rsidR="00125B49" w:rsidRPr="007542C3">
        <w:rPr>
          <w:lang w:val="sq-AL"/>
        </w:rPr>
        <w:t>.</w:t>
      </w:r>
    </w:p>
    <w:p w:rsidR="002E4B8A" w:rsidRPr="007542C3" w:rsidRDefault="002E4B8A" w:rsidP="002E4B8A">
      <w:pPr>
        <w:pStyle w:val="Paragrafi"/>
        <w:rPr>
          <w:lang w:val="sq-AL"/>
        </w:rPr>
      </w:pPr>
      <w:r w:rsidRPr="007542C3">
        <w:rPr>
          <w:lang w:val="sq-AL"/>
        </w:rPr>
        <w:t xml:space="preserve">Forca </w:t>
      </w:r>
      <w:r w:rsidR="008A04D1" w:rsidRPr="007542C3">
        <w:rPr>
          <w:lang w:val="sq-AL"/>
        </w:rPr>
        <w:t>këputëse</w:t>
      </w:r>
      <w:r w:rsidRPr="007542C3">
        <w:rPr>
          <w:lang w:val="sq-AL"/>
        </w:rPr>
        <w:t xml:space="preserve"> e lidhjeve të jetë se paku 40 kN (me pajisje tensionuese)</w:t>
      </w:r>
      <w:r w:rsidR="00125B49"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5A42B8" w:rsidP="002E4B8A">
      <w:pPr>
        <w:pStyle w:val="Paragrafi"/>
        <w:rPr>
          <w:lang w:val="sq-AL"/>
        </w:rPr>
      </w:pPr>
      <w:r w:rsidRPr="007542C3">
        <w:rPr>
          <w:lang w:val="sq-AL"/>
        </w:rPr>
        <w:t>Shpërndarja e ngarkesës</w:t>
      </w:r>
      <w:r w:rsidR="002E4B8A" w:rsidRPr="007542C3">
        <w:rPr>
          <w:lang w:val="sq-AL"/>
        </w:rPr>
        <w:t xml:space="preserve">: </w:t>
      </w:r>
      <w:r w:rsidRPr="007542C3">
        <w:rPr>
          <w:lang w:val="sq-AL"/>
        </w:rPr>
        <w:t>s</w:t>
      </w:r>
      <w:r w:rsidR="002E4B8A" w:rsidRPr="007542C3">
        <w:rPr>
          <w:lang w:val="sq-AL"/>
        </w:rPr>
        <w:t>hihni nenin 2</w:t>
      </w:r>
      <w:r w:rsidRPr="007542C3">
        <w:rPr>
          <w:lang w:val="sq-AL"/>
        </w:rPr>
        <w:t>.</w:t>
      </w:r>
      <w:r w:rsidR="002E4B8A" w:rsidRPr="007542C3">
        <w:rPr>
          <w:lang w:val="sq-AL"/>
        </w:rPr>
        <w:t xml:space="preserve"> </w:t>
      </w:r>
    </w:p>
    <w:p w:rsidR="002E4B8A" w:rsidRPr="007542C3" w:rsidRDefault="002E4B8A" w:rsidP="002E4B8A">
      <w:pPr>
        <w:pStyle w:val="Paragrafi"/>
        <w:rPr>
          <w:lang w:val="sq-AL"/>
        </w:rPr>
      </w:pPr>
    </w:p>
    <w:p w:rsidR="002E4B8A" w:rsidRPr="007542C3" w:rsidRDefault="002E4B8A" w:rsidP="00377EF7">
      <w:pPr>
        <w:pStyle w:val="NeniNr"/>
      </w:pPr>
      <w:r w:rsidRPr="007542C3">
        <w:br w:type="page"/>
        <w:t>Neni 44</w:t>
      </w:r>
    </w:p>
    <w:p w:rsidR="00E100EC" w:rsidRPr="007542C3" w:rsidRDefault="002E4B8A" w:rsidP="00377EF7">
      <w:pPr>
        <w:pStyle w:val="NeniTitull"/>
      </w:pPr>
      <w:r w:rsidRPr="007542C3">
        <w:t>Ashkla druri</w:t>
      </w:r>
    </w:p>
    <w:p w:rsidR="00E100EC" w:rsidRPr="007542C3" w:rsidRDefault="00E100EC" w:rsidP="00E100EC">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E100EC" w:rsidRPr="007542C3" w:rsidTr="00CD1173">
        <w:tc>
          <w:tcPr>
            <w:tcW w:w="3798" w:type="dxa"/>
          </w:tcPr>
          <w:p w:rsidR="00E100EC" w:rsidRPr="00CD1173" w:rsidRDefault="00E100EC"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100EC" w:rsidRPr="00CD1173" w:rsidRDefault="00E100EC" w:rsidP="00CD1173">
            <w:pPr>
              <w:pStyle w:val="Paragrafi"/>
              <w:ind w:firstLine="0"/>
              <w:rPr>
                <w:lang w:val="sq-AL"/>
              </w:rPr>
            </w:pPr>
            <w:r w:rsidRPr="00CD1173">
              <w:rPr>
                <w:lang w:val="sq-AL"/>
              </w:rPr>
              <w:t>Vagonët me trena bllok dhe transport të kombinuar</w:t>
            </w:r>
          </w:p>
        </w:tc>
      </w:tr>
    </w:tbl>
    <w:p w:rsidR="002E4B8A" w:rsidRPr="007542C3" w:rsidRDefault="002E4B8A" w:rsidP="00E100EC">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Ashkla druri prej llojeve të ndryshme druri</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të larta (E..., Ea..., LF.., Tms.)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 xml:space="preserve">Ashklat e drurit duhet </w:t>
      </w:r>
    </w:p>
    <w:p w:rsidR="002E4B8A" w:rsidRPr="007542C3" w:rsidRDefault="008A04D1" w:rsidP="002E4B8A">
      <w:pPr>
        <w:pStyle w:val="Paragrafi"/>
        <w:rPr>
          <w:lang w:val="sq-AL"/>
        </w:rPr>
      </w:pPr>
      <w:r w:rsidRPr="007542C3">
        <w:rPr>
          <w:lang w:val="sq-AL"/>
        </w:rPr>
        <w:t>-</w:t>
      </w:r>
      <w:r w:rsidR="002E4B8A" w:rsidRPr="007542C3">
        <w:rPr>
          <w:lang w:val="sq-AL"/>
        </w:rPr>
        <w:t xml:space="preserve"> Të shpërndahen uniformisht në të gjithë sipërfaqen ngarkuese</w:t>
      </w:r>
      <w:r w:rsidR="00C46666" w:rsidRPr="007542C3">
        <w:rPr>
          <w:lang w:val="sq-AL"/>
        </w:rPr>
        <w:t>.</w:t>
      </w:r>
    </w:p>
    <w:p w:rsidR="002E4B8A" w:rsidRPr="007542C3" w:rsidRDefault="002E4B8A" w:rsidP="002E4B8A">
      <w:pPr>
        <w:pStyle w:val="Paragrafi"/>
        <w:rPr>
          <w:lang w:val="sq-AL"/>
        </w:rPr>
      </w:pPr>
      <w:r w:rsidRPr="007542C3">
        <w:rPr>
          <w:lang w:val="sq-AL"/>
        </w:rPr>
        <w:t>1</w:t>
      </w:r>
      <w:r w:rsidR="008A04D1" w:rsidRPr="007542C3">
        <w:rPr>
          <w:lang w:val="sq-AL"/>
        </w:rPr>
        <w:t xml:space="preserve">. </w:t>
      </w:r>
      <w:r w:rsidRPr="007542C3">
        <w:rPr>
          <w:lang w:val="sq-AL"/>
        </w:rPr>
        <w:t>Të ngarkohet me një lartësi 10 cm poshtë lartësisë së spondave (për gjatë gjithë aksit gjatësor të vagonit)</w:t>
      </w:r>
      <w:r w:rsidR="00C46666"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2</w:t>
      </w:r>
      <w:r w:rsidR="008A04D1" w:rsidRPr="007542C3">
        <w:rPr>
          <w:lang w:val="sq-AL"/>
        </w:rPr>
        <w:t xml:space="preserve">. </w:t>
      </w:r>
      <w:r w:rsidRPr="007542C3">
        <w:rPr>
          <w:lang w:val="sq-AL"/>
        </w:rPr>
        <w:t>Të ngarkohet jo më lart se lartësia e spondit (përfshirë dhe aksin gjatësor të vagonit)</w:t>
      </w:r>
      <w:r w:rsidR="00C46666"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3</w:t>
      </w:r>
      <w:r w:rsidR="008A04D1" w:rsidRPr="007542C3">
        <w:rPr>
          <w:lang w:val="sq-AL"/>
        </w:rPr>
        <w:t xml:space="preserve">. </w:t>
      </w:r>
      <w:r w:rsidRPr="007542C3">
        <w:rPr>
          <w:lang w:val="sq-AL"/>
        </w:rPr>
        <w:t>Të ngarkohet në formë koni</w:t>
      </w:r>
      <w:r w:rsidR="00C46666" w:rsidRPr="007542C3">
        <w:rPr>
          <w:lang w:val="sq-AL"/>
        </w:rPr>
        <w:t>.</w:t>
      </w:r>
    </w:p>
    <w:p w:rsidR="002E4B8A" w:rsidRPr="007542C3" w:rsidRDefault="00E60753" w:rsidP="002E4B8A">
      <w:pPr>
        <w:pStyle w:val="Paragrafi"/>
        <w:rPr>
          <w:lang w:val="sq-AL"/>
        </w:rPr>
      </w:pPr>
      <w:r w:rsidRPr="00E60753">
        <w:rPr>
          <w:lang w:val="sq-AL"/>
        </w:rPr>
        <w:pict>
          <v:shape id="_x0000_s1566" type="#_x0000_t75" style="position:absolute;left:0;text-align:left;margin-left:43.8pt;margin-top:7.1pt;width:343.6pt;height:199.25pt;z-index:-251566080">
            <v:imagedata r:id="rId201" o:title=""/>
          </v:shape>
          <o:OLEObject Type="Embed" ProgID="CorelPHOTOPAINT.Image.13" ShapeID="_x0000_s1566" DrawAspect="Content" ObjectID="_1376986706" r:id="rId202"/>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E100EC" w:rsidRPr="007542C3" w:rsidRDefault="00E100EC" w:rsidP="002E4B8A">
      <w:pPr>
        <w:pStyle w:val="Paragrafi"/>
        <w:rPr>
          <w:lang w:val="sq-AL"/>
        </w:rPr>
      </w:pPr>
    </w:p>
    <w:p w:rsidR="00E100EC" w:rsidRPr="007542C3" w:rsidRDefault="00E100EC" w:rsidP="002E4B8A">
      <w:pPr>
        <w:pStyle w:val="Paragrafi"/>
        <w:rPr>
          <w:lang w:val="sq-AL"/>
        </w:rPr>
      </w:pPr>
    </w:p>
    <w:p w:rsidR="00E100EC" w:rsidRPr="007542C3" w:rsidRDefault="00E100EC" w:rsidP="002E4B8A">
      <w:pPr>
        <w:pStyle w:val="Paragrafi"/>
        <w:rPr>
          <w:lang w:val="sq-AL"/>
        </w:rPr>
      </w:pPr>
    </w:p>
    <w:p w:rsidR="00E100EC" w:rsidRPr="007542C3" w:rsidRDefault="00E100EC"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8A04D1" w:rsidP="002E4B8A">
      <w:pPr>
        <w:pStyle w:val="Paragrafi"/>
        <w:rPr>
          <w:lang w:val="sq-AL"/>
        </w:rPr>
      </w:pPr>
      <w:r w:rsidRPr="007542C3">
        <w:rPr>
          <w:lang w:val="sq-AL"/>
        </w:rPr>
        <w:t>4.</w:t>
      </w:r>
      <w:r w:rsidR="002E4B8A" w:rsidRPr="007542C3">
        <w:rPr>
          <w:lang w:val="sq-AL"/>
        </w:rPr>
        <w:t xml:space="preserve"> Kur përdoret metoda e ngarkimit sipas pikës 2 ose 3, e gjithë sipërfaqja e ngarkimit duhet të mbulohet:</w:t>
      </w:r>
      <w:r w:rsidR="00D73EA1" w:rsidRPr="007542C3">
        <w:rPr>
          <w:lang w:val="sq-AL"/>
        </w:rPr>
        <w:t xml:space="preserve"> m</w:t>
      </w:r>
      <w:r w:rsidR="002E4B8A" w:rsidRPr="007542C3">
        <w:rPr>
          <w:lang w:val="sq-AL"/>
        </w:rPr>
        <w:t>ateriali mbulues është sintetik me:</w:t>
      </w:r>
    </w:p>
    <w:p w:rsidR="002E4B8A" w:rsidRPr="007542C3" w:rsidRDefault="008A04D1" w:rsidP="002E4B8A">
      <w:pPr>
        <w:pStyle w:val="Paragrafi"/>
        <w:rPr>
          <w:lang w:val="sq-AL"/>
        </w:rPr>
      </w:pPr>
      <w:r w:rsidRPr="007542C3">
        <w:rPr>
          <w:lang w:val="sq-AL"/>
        </w:rPr>
        <w:t>-</w:t>
      </w:r>
      <w:r w:rsidR="002E4B8A" w:rsidRPr="007542C3">
        <w:rPr>
          <w:lang w:val="sq-AL"/>
        </w:rPr>
        <w:t xml:space="preserve"> Dimensione të kuadratit të rrjetës afërsisht 30 mm</w:t>
      </w:r>
      <w:r w:rsidR="00D73EA1" w:rsidRPr="007542C3">
        <w:rPr>
          <w:lang w:val="sq-AL"/>
        </w:rPr>
        <w:t>;</w:t>
      </w:r>
    </w:p>
    <w:p w:rsidR="002E4B8A" w:rsidRPr="007542C3" w:rsidRDefault="008A04D1" w:rsidP="002E4B8A">
      <w:pPr>
        <w:pStyle w:val="Paragrafi"/>
        <w:rPr>
          <w:lang w:val="sq-AL"/>
        </w:rPr>
      </w:pPr>
      <w:r w:rsidRPr="007542C3">
        <w:rPr>
          <w:lang w:val="sq-AL"/>
        </w:rPr>
        <w:t>-</w:t>
      </w:r>
      <w:r w:rsidR="002E4B8A" w:rsidRPr="007542C3">
        <w:rPr>
          <w:lang w:val="sq-AL"/>
        </w:rPr>
        <w:t xml:space="preserve"> Forca këputëse</w:t>
      </w:r>
      <w:r w:rsidR="00927F4A">
        <w:rPr>
          <w:rStyle w:val="FootnoteReference"/>
          <w:lang w:val="sq-AL"/>
        </w:rPr>
        <w:footnoteReference w:id="19"/>
      </w:r>
      <w:r w:rsidR="002E4B8A" w:rsidRPr="007542C3">
        <w:rPr>
          <w:lang w:val="sq-AL"/>
        </w:rPr>
        <w:t xml:space="preserve"> të paktën 39 daN në drejtimin gjatësor dhe të paktën 48 daN në drejtimin anësor</w:t>
      </w:r>
      <w:r w:rsidR="00D73EA1" w:rsidRPr="007542C3">
        <w:rPr>
          <w:lang w:val="sq-AL"/>
        </w:rPr>
        <w:t>.</w:t>
      </w:r>
    </w:p>
    <w:p w:rsidR="002E4B8A" w:rsidRPr="007542C3" w:rsidRDefault="008A04D1" w:rsidP="002E4B8A">
      <w:pPr>
        <w:pStyle w:val="Paragrafi"/>
        <w:rPr>
          <w:lang w:val="sq-AL"/>
        </w:rPr>
      </w:pPr>
      <w:r w:rsidRPr="007542C3">
        <w:rPr>
          <w:lang w:val="sq-AL"/>
        </w:rPr>
        <w:t>5.</w:t>
      </w:r>
      <w:r w:rsidR="002E4B8A" w:rsidRPr="007542C3">
        <w:rPr>
          <w:lang w:val="sq-AL"/>
        </w:rPr>
        <w:t xml:space="preserve"> Materiali mbulues duhet të lidhet (fiksohet </w:t>
      </w:r>
      <w:r w:rsidR="002C520C" w:rsidRPr="007542C3">
        <w:rPr>
          <w:lang w:val="sq-AL"/>
        </w:rPr>
        <w:t>afër</w:t>
      </w:r>
      <w:r w:rsidR="002E4B8A" w:rsidRPr="007542C3">
        <w:rPr>
          <w:lang w:val="sq-AL"/>
        </w:rPr>
        <w:t xml:space="preserve">sisht </w:t>
      </w:r>
      <w:r w:rsidR="002F2914" w:rsidRPr="007542C3">
        <w:rPr>
          <w:lang w:val="sq-AL"/>
        </w:rPr>
        <w:t>çdo</w:t>
      </w:r>
      <w:r w:rsidR="002E4B8A" w:rsidRPr="007542C3">
        <w:rPr>
          <w:lang w:val="sq-AL"/>
        </w:rPr>
        <w:t xml:space="preserve"> 2 m)</w:t>
      </w:r>
      <w:r w:rsidR="00D73EA1" w:rsidRPr="007542C3">
        <w:rPr>
          <w:lang w:val="sq-AL"/>
        </w:rPr>
        <w:t>.</w:t>
      </w:r>
    </w:p>
    <w:p w:rsidR="002E4B8A" w:rsidRPr="007542C3" w:rsidRDefault="008A04D1" w:rsidP="002E4B8A">
      <w:pPr>
        <w:pStyle w:val="Paragrafi"/>
        <w:rPr>
          <w:lang w:val="sq-AL"/>
        </w:rPr>
      </w:pPr>
      <w:r w:rsidRPr="007542C3">
        <w:rPr>
          <w:lang w:val="sq-AL"/>
        </w:rPr>
        <w:t>- Me lidhëse jo</w:t>
      </w:r>
      <w:r w:rsidR="002E4B8A" w:rsidRPr="007542C3">
        <w:rPr>
          <w:lang w:val="sq-AL"/>
        </w:rPr>
        <w:t>metalike (forca këputëse e lidhëseve afërsisht 50 daN)</w:t>
      </w:r>
      <w:r w:rsidR="00D73EA1" w:rsidRPr="007542C3">
        <w:rPr>
          <w:lang w:val="sq-AL"/>
        </w:rPr>
        <w:t>.</w:t>
      </w:r>
    </w:p>
    <w:p w:rsidR="002E4B8A" w:rsidRPr="007542C3" w:rsidRDefault="002E4B8A" w:rsidP="002E4B8A">
      <w:pPr>
        <w:pStyle w:val="Paragrafi"/>
        <w:rPr>
          <w:lang w:val="sq-AL"/>
        </w:rPr>
      </w:pPr>
      <w:r w:rsidRPr="007542C3">
        <w:rPr>
          <w:lang w:val="sq-AL"/>
        </w:rPr>
        <w:t>Lidhëset duhet:</w:t>
      </w:r>
    </w:p>
    <w:p w:rsidR="002E4B8A" w:rsidRPr="007542C3" w:rsidRDefault="008A04D1" w:rsidP="002E4B8A">
      <w:pPr>
        <w:pStyle w:val="Paragrafi"/>
        <w:rPr>
          <w:lang w:val="sq-AL"/>
        </w:rPr>
      </w:pPr>
      <w:r w:rsidRPr="007542C3">
        <w:rPr>
          <w:lang w:val="sq-AL"/>
        </w:rPr>
        <w:t>6.</w:t>
      </w:r>
      <w:r w:rsidR="002E4B8A" w:rsidRPr="007542C3">
        <w:rPr>
          <w:lang w:val="sq-AL"/>
        </w:rPr>
        <w:t xml:space="preserve"> Të lidhen te rrjeta</w:t>
      </w:r>
      <w:r w:rsidR="00D73EA1" w:rsidRPr="007542C3">
        <w:rPr>
          <w:lang w:val="sq-AL"/>
        </w:rPr>
        <w:t>;</w:t>
      </w:r>
      <w:r w:rsidR="002E4B8A" w:rsidRPr="007542C3">
        <w:rPr>
          <w:lang w:val="sq-AL"/>
        </w:rPr>
        <w:t xml:space="preserve"> ose</w:t>
      </w:r>
    </w:p>
    <w:p w:rsidR="002E4B8A" w:rsidRPr="007542C3" w:rsidRDefault="008A04D1" w:rsidP="002E4B8A">
      <w:pPr>
        <w:pStyle w:val="Paragrafi"/>
        <w:rPr>
          <w:lang w:val="sq-AL"/>
        </w:rPr>
      </w:pPr>
      <w:r w:rsidRPr="007542C3">
        <w:rPr>
          <w:lang w:val="sq-AL"/>
        </w:rPr>
        <w:t>7.</w:t>
      </w:r>
      <w:r w:rsidR="002E4B8A" w:rsidRPr="007542C3">
        <w:rPr>
          <w:lang w:val="sq-AL"/>
        </w:rPr>
        <w:t xml:space="preserve"> Të lidhen mbi rrjetat</w:t>
      </w:r>
      <w:r w:rsidR="00D73EA1" w:rsidRPr="007542C3">
        <w:rPr>
          <w:lang w:val="sq-AL"/>
        </w:rPr>
        <w:t>;</w:t>
      </w:r>
      <w:r w:rsidR="002E4B8A" w:rsidRPr="007542C3">
        <w:rPr>
          <w:lang w:val="sq-AL"/>
        </w:rPr>
        <w:t xml:space="preserve"> ose</w:t>
      </w:r>
    </w:p>
    <w:p w:rsidR="002E4B8A" w:rsidRPr="007542C3" w:rsidRDefault="008A04D1" w:rsidP="002E4B8A">
      <w:pPr>
        <w:pStyle w:val="Paragrafi"/>
        <w:rPr>
          <w:lang w:val="sq-AL"/>
        </w:rPr>
      </w:pPr>
      <w:r w:rsidRPr="007542C3">
        <w:rPr>
          <w:lang w:val="sq-AL"/>
        </w:rPr>
        <w:t>8.</w:t>
      </w:r>
      <w:r w:rsidR="002E4B8A" w:rsidRPr="007542C3">
        <w:rPr>
          <w:lang w:val="sq-AL"/>
        </w:rPr>
        <w:t xml:space="preserve"> Të lidhet e tërhiqet te gropat e vagonit (në </w:t>
      </w:r>
      <w:r w:rsidR="002F2914" w:rsidRPr="007542C3">
        <w:rPr>
          <w:lang w:val="sq-AL"/>
        </w:rPr>
        <w:t>vagonë</w:t>
      </w:r>
      <w:r w:rsidR="002E4B8A" w:rsidRPr="007542C3">
        <w:rPr>
          <w:lang w:val="sq-AL"/>
        </w:rPr>
        <w:t>t Eanos ekzistojnë këto gropa)</w:t>
      </w:r>
      <w:r w:rsidR="00D73EA1" w:rsidRPr="007542C3">
        <w:rPr>
          <w:lang w:val="sq-AL"/>
        </w:rPr>
        <w:t>.</w:t>
      </w:r>
    </w:p>
    <w:p w:rsidR="002E4B8A" w:rsidRPr="007542C3" w:rsidRDefault="002E4B8A" w:rsidP="002E4B8A">
      <w:pPr>
        <w:pStyle w:val="Paragrafi"/>
        <w:rPr>
          <w:lang w:val="sq-AL"/>
        </w:rPr>
      </w:pPr>
      <w:r w:rsidRPr="007542C3">
        <w:rPr>
          <w:lang w:val="sq-AL"/>
        </w:rPr>
        <w:t xml:space="preserve">Në </w:t>
      </w:r>
      <w:r w:rsidR="002F2914" w:rsidRPr="007542C3">
        <w:rPr>
          <w:lang w:val="sq-AL"/>
        </w:rPr>
        <w:t>vagonë</w:t>
      </w:r>
      <w:r w:rsidRPr="007542C3">
        <w:rPr>
          <w:lang w:val="sq-AL"/>
        </w:rPr>
        <w:t>t Tms ngarkesat sigurohen nëpërmjet mbylljes dh</w:t>
      </w:r>
      <w:r w:rsidR="00377EF7">
        <w:rPr>
          <w:lang w:val="sq-AL"/>
        </w:rPr>
        <w:t>e fiksimit të çatisë së vagonit</w:t>
      </w:r>
      <w:r w:rsidR="00D73EA1"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Ashklat e drurit nuk duhet të ngjishen</w:t>
      </w:r>
      <w:r w:rsidR="00D73EA1"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377EF7">
      <w:pPr>
        <w:pStyle w:val="NeniNr"/>
      </w:pPr>
      <w:r w:rsidRPr="007542C3">
        <w:br w:type="page"/>
        <w:t>Neni 45</w:t>
      </w:r>
    </w:p>
    <w:p w:rsidR="00E100EC" w:rsidRPr="007542C3" w:rsidRDefault="002E4B8A" w:rsidP="00377EF7">
      <w:pPr>
        <w:pStyle w:val="NeniTitull"/>
      </w:pPr>
      <w:r w:rsidRPr="007542C3">
        <w:t>Pllaka kompesatoje e pllaka tallashi</w:t>
      </w:r>
    </w:p>
    <w:p w:rsidR="00E100EC" w:rsidRPr="007542C3" w:rsidRDefault="00E100EC"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E100EC" w:rsidRPr="007542C3" w:rsidTr="00CD1173">
        <w:tc>
          <w:tcPr>
            <w:tcW w:w="3798" w:type="dxa"/>
          </w:tcPr>
          <w:p w:rsidR="00E100EC" w:rsidRPr="00CD1173" w:rsidRDefault="00E100EC"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100EC" w:rsidRPr="00CD1173" w:rsidRDefault="00E100EC" w:rsidP="00CD1173">
            <w:pPr>
              <w:pStyle w:val="Paragrafi"/>
              <w:ind w:firstLine="0"/>
              <w:rPr>
                <w:lang w:val="sq-AL"/>
              </w:rPr>
            </w:pPr>
            <w:r w:rsidRPr="00CD1173">
              <w:rPr>
                <w:lang w:val="sq-AL"/>
              </w:rPr>
              <w:t>Vagonët me trena bllok dhe transport të kombinuar</w:t>
            </w:r>
          </w:p>
        </w:tc>
      </w:tr>
    </w:tbl>
    <w:p w:rsidR="002E4B8A" w:rsidRPr="007542C3" w:rsidRDefault="002E4B8A" w:rsidP="002E4B8A">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Pllaka kompe</w:t>
      </w:r>
      <w:r w:rsidR="00D73EA1" w:rsidRPr="007542C3">
        <w:rPr>
          <w:lang w:val="sq-AL"/>
        </w:rPr>
        <w:t>n</w:t>
      </w:r>
      <w:r w:rsidRPr="007542C3">
        <w:rPr>
          <w:lang w:val="sq-AL"/>
        </w:rPr>
        <w:t>sat</w:t>
      </w:r>
      <w:r w:rsidR="00D73EA1" w:rsidRPr="007542C3">
        <w:rPr>
          <w:rFonts w:ascii="Times New Roman" w:hAnsi="Times New Roman"/>
          <w:lang w:val="sq-AL"/>
        </w:rPr>
        <w:t>e</w:t>
      </w:r>
      <w:r w:rsidRPr="007542C3">
        <w:rPr>
          <w:lang w:val="sq-AL"/>
        </w:rPr>
        <w:t xml:space="preserve"> dhe tallashi të imprenjuar ose të paimprenjuara, lidhur me pako</w:t>
      </w:r>
      <w:r w:rsidR="00D73EA1" w:rsidRPr="007542C3">
        <w:rPr>
          <w:lang w:val="sq-AL"/>
        </w:rPr>
        <w:t>.</w:t>
      </w:r>
    </w:p>
    <w:p w:rsidR="002E4B8A" w:rsidRPr="007542C3" w:rsidRDefault="002E4B8A" w:rsidP="002E4B8A">
      <w:pPr>
        <w:pStyle w:val="Paragrafi"/>
        <w:rPr>
          <w:lang w:val="sq-AL"/>
        </w:rPr>
      </w:pPr>
      <w:r w:rsidRPr="007542C3">
        <w:rPr>
          <w:lang w:val="sq-AL"/>
        </w:rPr>
        <w:t>1</w:t>
      </w:r>
      <w:r w:rsidR="008A04D1" w:rsidRPr="007542C3">
        <w:rPr>
          <w:lang w:val="sq-AL"/>
        </w:rPr>
        <w:t>.</w:t>
      </w:r>
      <w:r w:rsidRPr="007542C3">
        <w:rPr>
          <w:lang w:val="sq-AL"/>
        </w:rPr>
        <w:t xml:space="preserve"> Lartësia e pakove</w:t>
      </w:r>
    </w:p>
    <w:p w:rsidR="002E4B8A" w:rsidRPr="007542C3" w:rsidRDefault="008A04D1" w:rsidP="002E4B8A">
      <w:pPr>
        <w:pStyle w:val="Paragrafi"/>
        <w:rPr>
          <w:lang w:val="sq-AL"/>
        </w:rPr>
      </w:pPr>
      <w:r w:rsidRPr="007542C3">
        <w:rPr>
          <w:lang w:val="sq-AL"/>
        </w:rPr>
        <w:t>-</w:t>
      </w:r>
      <w:r w:rsidR="002E4B8A" w:rsidRPr="007542C3">
        <w:rPr>
          <w:lang w:val="sq-AL"/>
        </w:rPr>
        <w:t xml:space="preserve"> Për pllaka të lëmuara – të imprenjuara afërsisht 60 cm</w:t>
      </w:r>
      <w:r w:rsidR="00D73EA1" w:rsidRPr="007542C3">
        <w:rPr>
          <w:lang w:val="sq-AL"/>
        </w:rPr>
        <w:t>;</w:t>
      </w:r>
    </w:p>
    <w:p w:rsidR="002E4B8A" w:rsidRPr="007542C3" w:rsidRDefault="008A04D1" w:rsidP="002E4B8A">
      <w:pPr>
        <w:pStyle w:val="Paragrafi"/>
        <w:rPr>
          <w:lang w:val="sq-AL"/>
        </w:rPr>
      </w:pPr>
      <w:r w:rsidRPr="007542C3">
        <w:rPr>
          <w:lang w:val="sq-AL"/>
        </w:rPr>
        <w:t>-</w:t>
      </w:r>
      <w:r w:rsidR="002E4B8A" w:rsidRPr="007542C3">
        <w:rPr>
          <w:lang w:val="sq-AL"/>
        </w:rPr>
        <w:t xml:space="preserve"> Për pllaka të paimprenjuara afërsisht 100 cm</w:t>
      </w:r>
      <w:r w:rsidR="00D73EA1" w:rsidRPr="007542C3">
        <w:rPr>
          <w:lang w:val="sq-AL"/>
        </w:rPr>
        <w:t>.</w:t>
      </w:r>
    </w:p>
    <w:p w:rsidR="002E4B8A" w:rsidRPr="007542C3" w:rsidRDefault="002E4B8A" w:rsidP="002E4B8A">
      <w:pPr>
        <w:pStyle w:val="Paragrafi"/>
        <w:rPr>
          <w:lang w:val="sq-AL"/>
        </w:rPr>
      </w:pPr>
      <w:r w:rsidRPr="007542C3">
        <w:rPr>
          <w:lang w:val="sq-AL"/>
        </w:rPr>
        <w:t>2</w:t>
      </w:r>
      <w:r w:rsidR="008A04D1" w:rsidRPr="007542C3">
        <w:rPr>
          <w:lang w:val="sq-AL"/>
        </w:rPr>
        <w:t>.</w:t>
      </w:r>
      <w:r w:rsidRPr="007542C3">
        <w:rPr>
          <w:lang w:val="sq-AL"/>
        </w:rPr>
        <w:t xml:space="preserve"> Lidhëset me anë të mbrojtura, bëhen në distancë afërsisht 1 m, të paktën 2 lidhje në drejtimin gjatësor të pakos (forca këputëse të paktën 14 kN)</w:t>
      </w:r>
      <w:r w:rsidR="00D73EA1"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dhe nëse është e mundur me perde ndarëse (H..., Li..., Rils.., Si..., T..)</w:t>
      </w:r>
      <w:r w:rsidR="00D73EA1" w:rsidRPr="007542C3">
        <w:rPr>
          <w:lang w:val="sq-AL"/>
        </w:rPr>
        <w:t>.</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8A04D1" w:rsidP="002E4B8A">
      <w:pPr>
        <w:pStyle w:val="Paragrafi"/>
        <w:rPr>
          <w:lang w:val="sq-AL"/>
        </w:rPr>
      </w:pPr>
      <w:r w:rsidRPr="007542C3">
        <w:rPr>
          <w:lang w:val="sq-AL"/>
        </w:rPr>
        <w:t>3.</w:t>
      </w:r>
      <w:r w:rsidR="002E4B8A" w:rsidRPr="007542C3">
        <w:rPr>
          <w:lang w:val="sq-AL"/>
        </w:rPr>
        <w:t xml:space="preserve"> Pakot ngarkohen duke i vendosur në tako druri me një ose disa </w:t>
      </w:r>
      <w:r w:rsidR="008E2DB7" w:rsidRPr="007542C3">
        <w:rPr>
          <w:lang w:val="sq-AL"/>
        </w:rPr>
        <w:t>rresht</w:t>
      </w:r>
      <w:r w:rsidR="002E4B8A" w:rsidRPr="007542C3">
        <w:rPr>
          <w:lang w:val="sq-AL"/>
        </w:rPr>
        <w:t>a</w:t>
      </w:r>
      <w:r w:rsidR="00D73EA1" w:rsidRPr="007542C3">
        <w:rPr>
          <w:lang w:val="sq-AL"/>
        </w:rPr>
        <w:t>.</w:t>
      </w:r>
    </w:p>
    <w:p w:rsidR="002E4B8A" w:rsidRPr="007542C3" w:rsidRDefault="008A04D1" w:rsidP="002E4B8A">
      <w:pPr>
        <w:pStyle w:val="Paragrafi"/>
        <w:rPr>
          <w:lang w:val="sq-AL"/>
        </w:rPr>
      </w:pPr>
      <w:r w:rsidRPr="007542C3">
        <w:rPr>
          <w:lang w:val="sq-AL"/>
        </w:rPr>
        <w:t>4.</w:t>
      </w:r>
      <w:r w:rsidR="002E4B8A" w:rsidRPr="007542C3">
        <w:rPr>
          <w:lang w:val="sq-AL"/>
        </w:rPr>
        <w:t xml:space="preserve"> Takot dhe traversat bylyk </w:t>
      </w:r>
      <w:r w:rsidRPr="007542C3">
        <w:rPr>
          <w:lang w:val="sq-AL"/>
        </w:rPr>
        <w:t>përgatiten</w:t>
      </w:r>
      <w:r w:rsidR="002E4B8A" w:rsidRPr="007542C3">
        <w:rPr>
          <w:lang w:val="sq-AL"/>
        </w:rPr>
        <w:t xml:space="preserve"> prej druri të butë</w:t>
      </w:r>
      <w:r w:rsidR="00D73EA1" w:rsidRPr="007542C3">
        <w:rPr>
          <w:lang w:val="sq-AL"/>
        </w:rPr>
        <w:t>.</w:t>
      </w:r>
    </w:p>
    <w:p w:rsidR="002E4B8A" w:rsidRPr="007542C3" w:rsidRDefault="008A04D1" w:rsidP="002E4B8A">
      <w:pPr>
        <w:pStyle w:val="Paragrafi"/>
        <w:rPr>
          <w:lang w:val="sq-AL"/>
        </w:rPr>
      </w:pPr>
      <w:r w:rsidRPr="007542C3">
        <w:rPr>
          <w:lang w:val="sq-AL"/>
        </w:rPr>
        <w:t>-</w:t>
      </w:r>
      <w:r w:rsidR="002E4B8A" w:rsidRPr="007542C3">
        <w:rPr>
          <w:lang w:val="sq-AL"/>
        </w:rPr>
        <w:t xml:space="preserve"> Me seksion tërthor katërkëndësh dhe që shtrihet gjatë faqes së </w:t>
      </w:r>
      <w:r w:rsidR="00EF32F7" w:rsidRPr="007542C3">
        <w:rPr>
          <w:lang w:val="sq-AL"/>
        </w:rPr>
        <w:t>gjerë</w:t>
      </w:r>
      <w:r w:rsidR="00D73EA1" w:rsidRPr="007542C3">
        <w:rPr>
          <w:lang w:val="sq-AL"/>
        </w:rPr>
        <w:t>;</w:t>
      </w:r>
    </w:p>
    <w:p w:rsidR="002E4B8A" w:rsidRPr="007542C3" w:rsidRDefault="008A04D1" w:rsidP="002E4B8A">
      <w:pPr>
        <w:pStyle w:val="Paragrafi"/>
        <w:rPr>
          <w:lang w:val="sq-AL"/>
        </w:rPr>
      </w:pPr>
      <w:r w:rsidRPr="007542C3">
        <w:rPr>
          <w:lang w:val="sq-AL"/>
        </w:rPr>
        <w:t>-</w:t>
      </w:r>
      <w:r w:rsidR="002E4B8A" w:rsidRPr="007542C3">
        <w:rPr>
          <w:lang w:val="sq-AL"/>
        </w:rPr>
        <w:t xml:space="preserve"> Prej një cope ose maksimumi tr</w:t>
      </w:r>
      <w:r w:rsidR="00D73EA1" w:rsidRPr="007542C3">
        <w:rPr>
          <w:lang w:val="sq-AL"/>
        </w:rPr>
        <w:t>i</w:t>
      </w:r>
      <w:r w:rsidR="002E4B8A" w:rsidRPr="007542C3">
        <w:rPr>
          <w:lang w:val="sq-AL"/>
        </w:rPr>
        <w:t xml:space="preserve"> copash të lidhura dhe q</w:t>
      </w:r>
      <w:r w:rsidR="00203909" w:rsidRPr="007542C3">
        <w:rPr>
          <w:rFonts w:ascii="Times New Roman" w:hAnsi="Times New Roman"/>
          <w:lang w:val="sq-AL"/>
        </w:rPr>
        <w:t>ë</w:t>
      </w:r>
      <w:r w:rsidR="002E4B8A" w:rsidRPr="007542C3">
        <w:rPr>
          <w:lang w:val="sq-AL"/>
        </w:rPr>
        <w:t xml:space="preserve"> mbulojnë të gjithë gjerësinë e njësisë së ngarkesës</w:t>
      </w:r>
      <w:r w:rsidR="00D73EA1" w:rsidRPr="007542C3">
        <w:rPr>
          <w:lang w:val="sq-AL"/>
        </w:rPr>
        <w:t>.</w:t>
      </w:r>
    </w:p>
    <w:p w:rsidR="002E4B8A" w:rsidRPr="007542C3" w:rsidRDefault="008A04D1" w:rsidP="002E4B8A">
      <w:pPr>
        <w:pStyle w:val="Paragrafi"/>
        <w:rPr>
          <w:lang w:val="sq-AL"/>
        </w:rPr>
      </w:pPr>
      <w:r w:rsidRPr="007542C3">
        <w:rPr>
          <w:lang w:val="sq-AL"/>
        </w:rPr>
        <w:t>5.</w:t>
      </w:r>
      <w:r w:rsidR="002E4B8A" w:rsidRPr="007542C3">
        <w:rPr>
          <w:lang w:val="sq-AL"/>
        </w:rPr>
        <w:t xml:space="preserve"> Lartësia e stivës nuk duhet të tejkalojë 180 cm për pllaka të lëmuara – të imprenjuara</w:t>
      </w:r>
      <w:r w:rsidR="00D73EA1" w:rsidRPr="007542C3">
        <w:rPr>
          <w:lang w:val="sq-AL"/>
        </w:rPr>
        <w:t>.</w:t>
      </w:r>
    </w:p>
    <w:p w:rsidR="002E4B8A" w:rsidRPr="007542C3" w:rsidRDefault="00E60753" w:rsidP="002E4B8A">
      <w:pPr>
        <w:pStyle w:val="Paragrafi"/>
        <w:rPr>
          <w:lang w:val="sq-AL"/>
        </w:rPr>
      </w:pPr>
      <w:r>
        <w:rPr>
          <w:noProof/>
        </w:rPr>
        <w:pict>
          <v:shape id="Picture 895" o:spid="_x0000_s1633" type="#_x0000_t75" style="position:absolute;left:0;text-align:left;margin-left:20.4pt;margin-top:26.15pt;width:399.2pt;height:187.7pt;z-index:-251620352;visibility:visible">
            <v:imagedata r:id="rId203" o:title=""/>
          </v:shape>
        </w:pict>
      </w:r>
      <w:r w:rsidR="008A04D1" w:rsidRPr="007542C3">
        <w:rPr>
          <w:lang w:val="sq-AL"/>
        </w:rPr>
        <w:t>6.</w:t>
      </w:r>
      <w:r w:rsidR="002E4B8A" w:rsidRPr="007542C3">
        <w:rPr>
          <w:lang w:val="sq-AL"/>
        </w:rPr>
        <w:t xml:space="preserve"> Stiva lidhet komplet me</w:t>
      </w:r>
      <w:r w:rsidR="008A04D1" w:rsidRPr="007542C3">
        <w:rPr>
          <w:lang w:val="sq-AL"/>
        </w:rPr>
        <w:t xml:space="preserve"> dy lidhëse me anë të mbrojtura</w:t>
      </w:r>
      <w:r w:rsidR="002E4B8A" w:rsidRPr="007542C3">
        <w:rPr>
          <w:lang w:val="sq-AL"/>
        </w:rPr>
        <w:t xml:space="preserve"> (forca këputëse e </w:t>
      </w:r>
      <w:r w:rsidR="008A04D1" w:rsidRPr="007542C3">
        <w:rPr>
          <w:lang w:val="sq-AL"/>
        </w:rPr>
        <w:t>lidhëseve</w:t>
      </w:r>
      <w:r w:rsidR="002E4B8A" w:rsidRPr="007542C3">
        <w:rPr>
          <w:lang w:val="sq-AL"/>
        </w:rPr>
        <w:t xml:space="preserve"> të paktën 22 kN)</w:t>
      </w:r>
      <w:r w:rsidR="00D73EA1" w:rsidRPr="007542C3">
        <w:rPr>
          <w:lang w:val="sq-AL"/>
        </w:rPr>
        <w:t>.</w:t>
      </w:r>
      <w:r w:rsidR="002E4B8A" w:rsidRPr="007542C3">
        <w:rPr>
          <w:lang w:val="sq-AL"/>
        </w:rPr>
        <w:t xml:space="preserve">  </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8A07E2" w:rsidP="002E4B8A">
      <w:pPr>
        <w:pStyle w:val="Paragrafi"/>
        <w:rPr>
          <w:lang w:val="sq-AL"/>
        </w:rPr>
      </w:pPr>
      <w:r w:rsidRPr="007542C3">
        <w:rPr>
          <w:lang w:val="sq-AL"/>
        </w:rPr>
        <w:t>-</w:t>
      </w:r>
      <w:r w:rsidR="002E4B8A" w:rsidRPr="007542C3">
        <w:rPr>
          <w:lang w:val="sq-AL"/>
        </w:rPr>
        <w:t xml:space="preserve"> Në</w:t>
      </w:r>
      <w:r w:rsidR="008A04D1" w:rsidRPr="007542C3">
        <w:rPr>
          <w:lang w:val="sq-AL"/>
        </w:rPr>
        <w:t xml:space="preserve"> </w:t>
      </w:r>
      <w:r w:rsidR="002E4B8A" w:rsidRPr="007542C3">
        <w:rPr>
          <w:lang w:val="sq-AL"/>
        </w:rPr>
        <w:t>drejtimin gjatësor të vagonit</w:t>
      </w:r>
      <w:r w:rsidR="00D73EA1" w:rsidRPr="007542C3">
        <w:rPr>
          <w:lang w:val="sq-AL"/>
        </w:rPr>
        <w:t>.</w:t>
      </w:r>
    </w:p>
    <w:p w:rsidR="002E4B8A" w:rsidRPr="007542C3" w:rsidRDefault="008A07E2" w:rsidP="002E4B8A">
      <w:pPr>
        <w:pStyle w:val="Paragrafi"/>
        <w:rPr>
          <w:lang w:val="sq-AL"/>
        </w:rPr>
      </w:pPr>
      <w:r w:rsidRPr="007542C3">
        <w:rPr>
          <w:lang w:val="sq-AL"/>
        </w:rPr>
        <w:t>7.</w:t>
      </w:r>
      <w:r w:rsidR="002E4B8A" w:rsidRPr="007542C3">
        <w:rPr>
          <w:lang w:val="sq-AL"/>
        </w:rPr>
        <w:t xml:space="preserve">  Nëpërmjet lidhjes me perdet ndarëse</w:t>
      </w:r>
      <w:r w:rsidR="00D73EA1" w:rsidRPr="007542C3">
        <w:rPr>
          <w:lang w:val="sq-AL"/>
        </w:rPr>
        <w:t>;</w:t>
      </w:r>
      <w:r w:rsidR="002E4B8A" w:rsidRPr="007542C3">
        <w:rPr>
          <w:lang w:val="sq-AL"/>
        </w:rPr>
        <w:t xml:space="preserve"> ose</w:t>
      </w:r>
    </w:p>
    <w:p w:rsidR="002E4B8A" w:rsidRPr="007542C3" w:rsidRDefault="002E4B8A" w:rsidP="002E4B8A">
      <w:pPr>
        <w:pStyle w:val="Paragrafi"/>
        <w:rPr>
          <w:lang w:val="sq-AL"/>
        </w:rPr>
      </w:pPr>
      <w:r w:rsidRPr="007542C3">
        <w:rPr>
          <w:lang w:val="sq-AL"/>
        </w:rPr>
        <w:t xml:space="preserve">Nëpërmjet plotësimit të </w:t>
      </w:r>
      <w:r w:rsidR="008E2DB7" w:rsidRPr="007542C3">
        <w:rPr>
          <w:lang w:val="sq-AL"/>
        </w:rPr>
        <w:t>hapësir</w:t>
      </w:r>
      <w:r w:rsidRPr="007542C3">
        <w:rPr>
          <w:lang w:val="sq-AL"/>
        </w:rPr>
        <w:t>ave të ndërmjetme</w:t>
      </w:r>
      <w:r w:rsidR="00D73EA1" w:rsidRPr="007542C3">
        <w:rPr>
          <w:lang w:val="sq-AL"/>
        </w:rPr>
        <w:t>.</w:t>
      </w:r>
    </w:p>
    <w:p w:rsidR="002E4B8A" w:rsidRPr="007542C3" w:rsidRDefault="008A07E2" w:rsidP="002E4B8A">
      <w:pPr>
        <w:pStyle w:val="Paragrafi"/>
        <w:rPr>
          <w:lang w:val="sq-AL"/>
        </w:rPr>
      </w:pPr>
      <w:r w:rsidRPr="007542C3">
        <w:rPr>
          <w:lang w:val="sq-AL"/>
        </w:rPr>
        <w:t>-</w:t>
      </w:r>
      <w:r w:rsidR="002E4B8A" w:rsidRPr="007542C3">
        <w:rPr>
          <w:lang w:val="sq-AL"/>
        </w:rPr>
        <w:t xml:space="preserve">  Në drejtimin tërthor të vagonit</w:t>
      </w:r>
      <w:r w:rsidR="00D73EA1" w:rsidRPr="007542C3">
        <w:rPr>
          <w:lang w:val="sq-AL"/>
        </w:rPr>
        <w:t>.</w:t>
      </w:r>
    </w:p>
    <w:p w:rsidR="002E4B8A" w:rsidRPr="007542C3" w:rsidRDefault="008A07E2" w:rsidP="002E4B8A">
      <w:pPr>
        <w:pStyle w:val="Paragrafi"/>
        <w:rPr>
          <w:lang w:val="sq-AL"/>
        </w:rPr>
      </w:pPr>
      <w:r w:rsidRPr="007542C3">
        <w:rPr>
          <w:lang w:val="sq-AL"/>
        </w:rPr>
        <w:t xml:space="preserve">8. </w:t>
      </w:r>
      <w:r w:rsidR="002E4B8A" w:rsidRPr="007542C3">
        <w:rPr>
          <w:lang w:val="sq-AL"/>
        </w:rPr>
        <w:t xml:space="preserve">Nëpërmjet takove të gozhduara në </w:t>
      </w:r>
      <w:r w:rsidR="0088554F" w:rsidRPr="007542C3">
        <w:rPr>
          <w:lang w:val="sq-AL"/>
        </w:rPr>
        <w:t>vend</w:t>
      </w:r>
      <w:r w:rsidR="002E4B8A" w:rsidRPr="007542C3">
        <w:rPr>
          <w:lang w:val="sq-AL"/>
        </w:rPr>
        <w:t xml:space="preserve">, me të paktën 2 për stivë në </w:t>
      </w:r>
      <w:r w:rsidR="002F2914" w:rsidRPr="007542C3">
        <w:rPr>
          <w:lang w:val="sq-AL"/>
        </w:rPr>
        <w:t>çdo</w:t>
      </w:r>
      <w:r w:rsidR="002E4B8A" w:rsidRPr="007542C3">
        <w:rPr>
          <w:lang w:val="sq-AL"/>
        </w:rPr>
        <w:t xml:space="preserve"> anë.</w:t>
      </w:r>
    </w:p>
    <w:p w:rsidR="002E4B8A" w:rsidRPr="007542C3" w:rsidRDefault="002E4B8A" w:rsidP="002E4B8A">
      <w:pPr>
        <w:pStyle w:val="Paragrafi"/>
        <w:rPr>
          <w:lang w:val="sq-AL"/>
        </w:rPr>
      </w:pPr>
      <w:r w:rsidRPr="007542C3">
        <w:rPr>
          <w:lang w:val="sq-AL"/>
        </w:rPr>
        <w:t xml:space="preserve">Takot duhet të kenë të paktën5 cm trashësi me një lartësi efektive të </w:t>
      </w:r>
      <w:r w:rsidR="006A1063" w:rsidRPr="007542C3">
        <w:rPr>
          <w:lang w:val="sq-AL"/>
        </w:rPr>
        <w:t>paktën</w:t>
      </w:r>
      <w:r w:rsidRPr="007542C3">
        <w:rPr>
          <w:lang w:val="sq-AL"/>
        </w:rPr>
        <w:t xml:space="preserve"> 3 cm; numri i </w:t>
      </w:r>
      <w:r w:rsidR="00CD2DCB" w:rsidRPr="007542C3">
        <w:rPr>
          <w:lang w:val="sq-AL"/>
        </w:rPr>
        <w:t>gozhdëve</w:t>
      </w:r>
      <w:r w:rsidRPr="007542C3">
        <w:rPr>
          <w:lang w:val="sq-AL"/>
        </w:rPr>
        <w:t xml:space="preserve"> me diametër 5 mm në tako e secilën anë; 1 gozhdë për 1.500 kg peshë të ngarkesës</w:t>
      </w:r>
      <w:r w:rsidR="00B940F2" w:rsidRPr="007542C3">
        <w:rPr>
          <w:lang w:val="sq-AL"/>
        </w:rPr>
        <w:t>;</w:t>
      </w:r>
      <w:r w:rsidRPr="007542C3">
        <w:rPr>
          <w:lang w:val="sq-AL"/>
        </w:rPr>
        <w:t xml:space="preserve"> ose</w:t>
      </w:r>
    </w:p>
    <w:p w:rsidR="002E4B8A" w:rsidRPr="007542C3" w:rsidRDefault="008A07E2" w:rsidP="002E4B8A">
      <w:pPr>
        <w:pStyle w:val="Paragrafi"/>
        <w:rPr>
          <w:lang w:val="sq-AL"/>
        </w:rPr>
      </w:pPr>
      <w:r w:rsidRPr="007542C3">
        <w:rPr>
          <w:lang w:val="sq-AL"/>
        </w:rPr>
        <w:t>9.</w:t>
      </w:r>
      <w:r w:rsidR="002E4B8A" w:rsidRPr="007542C3">
        <w:rPr>
          <w:lang w:val="sq-AL"/>
        </w:rPr>
        <w:t xml:space="preserve"> Nëpërmjet</w:t>
      </w:r>
      <w:r w:rsidR="00B940F2" w:rsidRPr="007542C3">
        <w:rPr>
          <w:lang w:val="sq-AL"/>
        </w:rPr>
        <w:t xml:space="preserve"> </w:t>
      </w:r>
      <w:r w:rsidR="002E4B8A" w:rsidRPr="007542C3">
        <w:rPr>
          <w:lang w:val="sq-AL"/>
        </w:rPr>
        <w:t xml:space="preserve">të paktën 2 lidhjeve indirekte për stivë me </w:t>
      </w:r>
      <w:r w:rsidR="009D45B9" w:rsidRPr="007542C3">
        <w:rPr>
          <w:lang w:val="sq-AL"/>
        </w:rPr>
        <w:t>pajisj</w:t>
      </w:r>
      <w:r w:rsidR="002E4B8A" w:rsidRPr="007542C3">
        <w:rPr>
          <w:lang w:val="sq-AL"/>
        </w:rPr>
        <w:t>e tensionuese dhe mbrojtëse të anëve (forca këputëse e lidh</w:t>
      </w:r>
      <w:r w:rsidR="00B940F2" w:rsidRPr="007542C3">
        <w:rPr>
          <w:rFonts w:ascii="Times New Roman" w:hAnsi="Times New Roman"/>
          <w:lang w:val="sq-AL"/>
        </w:rPr>
        <w:t>ë</w:t>
      </w:r>
      <w:r w:rsidR="002E4B8A" w:rsidRPr="007542C3">
        <w:rPr>
          <w:lang w:val="sq-AL"/>
        </w:rPr>
        <w:t>seve të paktën 40 kN)</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377EF7" w:rsidRDefault="00377EF7" w:rsidP="008A04D1">
      <w:pPr>
        <w:pStyle w:val="Paragrafi"/>
        <w:jc w:val="center"/>
        <w:rPr>
          <w:lang w:val="sq-AL"/>
        </w:rPr>
      </w:pPr>
    </w:p>
    <w:p w:rsidR="002E4B8A" w:rsidRPr="007542C3" w:rsidRDefault="002E4B8A" w:rsidP="00991E30">
      <w:pPr>
        <w:pStyle w:val="NeniNr"/>
      </w:pPr>
      <w:r w:rsidRPr="007542C3">
        <w:t>Neni 46</w:t>
      </w:r>
    </w:p>
    <w:p w:rsidR="00991E30" w:rsidRDefault="002E4B8A" w:rsidP="00991E30">
      <w:pPr>
        <w:pStyle w:val="NeniTitull"/>
      </w:pPr>
      <w:r w:rsidRPr="007542C3">
        <w:t xml:space="preserve">Torfa (materiale ushqimore të dekompozuara) dhe substanca të tjera të ngjashme me ballo </w:t>
      </w:r>
    </w:p>
    <w:p w:rsidR="00E100EC" w:rsidRPr="007542C3" w:rsidRDefault="002E4B8A" w:rsidP="00991E30">
      <w:pPr>
        <w:pStyle w:val="NeniTitull"/>
      </w:pPr>
      <w:r w:rsidRPr="007542C3">
        <w:t>të presuara</w:t>
      </w:r>
    </w:p>
    <w:p w:rsidR="00E100EC" w:rsidRPr="007542C3" w:rsidRDefault="00E100EC"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E100EC" w:rsidRPr="007542C3" w:rsidTr="00CD1173">
        <w:tc>
          <w:tcPr>
            <w:tcW w:w="3798" w:type="dxa"/>
          </w:tcPr>
          <w:p w:rsidR="00E100EC" w:rsidRPr="00CD1173" w:rsidRDefault="00E100EC"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100EC" w:rsidRPr="00CD1173" w:rsidRDefault="00E100EC" w:rsidP="00CD1173">
            <w:pPr>
              <w:pStyle w:val="Paragrafi"/>
              <w:ind w:firstLine="0"/>
              <w:rPr>
                <w:lang w:val="sq-AL"/>
              </w:rPr>
            </w:pPr>
            <w:r w:rsidRPr="00CD1173">
              <w:rPr>
                <w:lang w:val="sq-AL"/>
              </w:rPr>
              <w:t>Vagonët me trena bllok dhe transport të kombinuar</w:t>
            </w:r>
          </w:p>
        </w:tc>
      </w:tr>
    </w:tbl>
    <w:p w:rsidR="00E100EC" w:rsidRPr="00991E30" w:rsidRDefault="00E100EC" w:rsidP="002E4B8A">
      <w:pPr>
        <w:pStyle w:val="Paragrafi"/>
        <w:rPr>
          <w:sz w:val="14"/>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Torfa dhe substanca të ngjashme me ballo të presuara</w:t>
      </w:r>
      <w:r w:rsidR="00137190"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ose sponda dhe krah</w:t>
      </w:r>
      <w:r w:rsidR="00137190" w:rsidRPr="007542C3">
        <w:rPr>
          <w:rFonts w:ascii="Times New Roman" w:hAnsi="Times New Roman"/>
          <w:lang w:val="sq-AL"/>
        </w:rPr>
        <w:t>ë</w:t>
      </w:r>
      <w:r w:rsidR="002E4B8A" w:rsidRPr="007542C3">
        <w:rPr>
          <w:lang w:val="sq-AL"/>
        </w:rPr>
        <w:t xml:space="preserve"> (E..., K..., Re..)</w:t>
      </w:r>
      <w:r w:rsidR="00137190" w:rsidRPr="007542C3">
        <w:rPr>
          <w:lang w:val="sq-AL"/>
        </w:rPr>
        <w:t>.</w:t>
      </w:r>
    </w:p>
    <w:p w:rsidR="002E4B8A" w:rsidRPr="007542C3" w:rsidRDefault="002E4B8A" w:rsidP="002E4B8A">
      <w:pPr>
        <w:pStyle w:val="Paragrafi"/>
        <w:rPr>
          <w:lang w:val="sq-AL"/>
        </w:rPr>
      </w:pPr>
      <w:r w:rsidRPr="007542C3">
        <w:rPr>
          <w:lang w:val="sq-AL"/>
        </w:rPr>
        <w:t>Metoda e ngarkimit</w:t>
      </w:r>
      <w:r w:rsidRPr="007542C3">
        <w:rPr>
          <w:lang w:val="sq-AL"/>
        </w:rPr>
        <w:tab/>
      </w:r>
    </w:p>
    <w:p w:rsidR="002E4B8A" w:rsidRPr="007542C3" w:rsidRDefault="002E4B8A" w:rsidP="002E4B8A">
      <w:pPr>
        <w:pStyle w:val="Paragrafi"/>
        <w:rPr>
          <w:lang w:val="sq-AL"/>
        </w:rPr>
      </w:pPr>
      <w:r w:rsidRPr="007542C3">
        <w:rPr>
          <w:lang w:val="sq-AL"/>
        </w:rPr>
        <w:t>Ballot ngarkohen me r</w:t>
      </w:r>
      <w:r w:rsidR="008A04D1" w:rsidRPr="007542C3">
        <w:rPr>
          <w:lang w:val="sq-AL"/>
        </w:rPr>
        <w:t>r</w:t>
      </w:r>
      <w:r w:rsidRPr="007542C3">
        <w:rPr>
          <w:lang w:val="sq-AL"/>
        </w:rPr>
        <w:t xml:space="preserve">eshta të </w:t>
      </w:r>
      <w:r w:rsidR="008A04D1" w:rsidRPr="007542C3">
        <w:rPr>
          <w:lang w:val="sq-AL"/>
        </w:rPr>
        <w:t>lartësisë</w:t>
      </w:r>
      <w:r w:rsidRPr="007542C3">
        <w:rPr>
          <w:lang w:val="sq-AL"/>
        </w:rPr>
        <w:t xml:space="preserve"> së njëjtë, të vendosura të ngjeshura njëra mbas tjetrës për sa është e mundur dhe stivohen në form</w:t>
      </w:r>
      <w:r w:rsidR="00C14FE5" w:rsidRPr="007542C3">
        <w:rPr>
          <w:rFonts w:ascii="Times New Roman" w:hAnsi="Times New Roman"/>
          <w:lang w:val="sq-AL"/>
        </w:rPr>
        <w:t>ë</w:t>
      </w:r>
      <w:r w:rsidRPr="007542C3">
        <w:rPr>
          <w:lang w:val="sq-AL"/>
        </w:rPr>
        <w:t xml:space="preserve"> kryqi në stiv</w:t>
      </w:r>
      <w:r w:rsidR="00203909" w:rsidRPr="007542C3">
        <w:rPr>
          <w:rFonts w:ascii="Times New Roman" w:hAnsi="Times New Roman"/>
          <w:lang w:val="sq-AL"/>
        </w:rPr>
        <w:t>ë</w:t>
      </w:r>
      <w:r w:rsidRPr="007542C3">
        <w:rPr>
          <w:lang w:val="sq-AL"/>
        </w:rPr>
        <w:t>.</w:t>
      </w:r>
    </w:p>
    <w:p w:rsidR="002E4B8A" w:rsidRPr="007542C3" w:rsidRDefault="002E4B8A" w:rsidP="002E4B8A">
      <w:pPr>
        <w:pStyle w:val="Paragrafi"/>
        <w:rPr>
          <w:lang w:val="sq-AL"/>
        </w:rPr>
      </w:pPr>
      <w:r w:rsidRPr="007542C3">
        <w:rPr>
          <w:lang w:val="sq-AL"/>
        </w:rPr>
        <w:t xml:space="preserve">Ballot anësore të secilit </w:t>
      </w:r>
      <w:r w:rsidR="008E2DB7" w:rsidRPr="007542C3">
        <w:rPr>
          <w:lang w:val="sq-AL"/>
        </w:rPr>
        <w:t>rresht</w:t>
      </w:r>
      <w:r w:rsidRPr="007542C3">
        <w:rPr>
          <w:lang w:val="sq-AL"/>
        </w:rPr>
        <w:t xml:space="preserve"> vendosen përkundrejt perdeve ose krahëve</w:t>
      </w:r>
      <w:r w:rsidR="008A04D1" w:rsidRPr="007542C3">
        <w:rPr>
          <w:lang w:val="sq-AL"/>
        </w:rPr>
        <w:t>.</w:t>
      </w:r>
      <w:r w:rsidRPr="007542C3">
        <w:rPr>
          <w:lang w:val="sq-AL"/>
        </w:rPr>
        <w:t xml:space="preserve"> </w:t>
      </w:r>
    </w:p>
    <w:p w:rsidR="002E4B8A" w:rsidRPr="007542C3" w:rsidRDefault="008E2DB7" w:rsidP="002E4B8A">
      <w:pPr>
        <w:pStyle w:val="Paragrafi"/>
        <w:rPr>
          <w:lang w:val="sq-AL"/>
        </w:rPr>
      </w:pPr>
      <w:r w:rsidRPr="007542C3">
        <w:rPr>
          <w:lang w:val="sq-AL"/>
        </w:rPr>
        <w:t>Rresht</w:t>
      </w:r>
      <w:r w:rsidR="002E4B8A" w:rsidRPr="007542C3">
        <w:rPr>
          <w:lang w:val="sq-AL"/>
        </w:rPr>
        <w:t xml:space="preserve">i i fundit (i sipërmi) përbëhet vetëm nga një </w:t>
      </w:r>
      <w:r w:rsidRPr="007542C3">
        <w:rPr>
          <w:lang w:val="sq-AL"/>
        </w:rPr>
        <w:t>rresht</w:t>
      </w:r>
      <w:r w:rsidR="002E4B8A" w:rsidRPr="007542C3">
        <w:rPr>
          <w:lang w:val="sq-AL"/>
        </w:rPr>
        <w:t xml:space="preserve"> ballosh, të vendosura tërthorazi mbi </w:t>
      </w:r>
      <w:r w:rsidRPr="007542C3">
        <w:rPr>
          <w:lang w:val="sq-AL"/>
        </w:rPr>
        <w:t>rresht</w:t>
      </w:r>
      <w:r w:rsidR="002E4B8A" w:rsidRPr="007542C3">
        <w:rPr>
          <w:lang w:val="sq-AL"/>
        </w:rPr>
        <w:t>in e mëposhtëm, kështu kjo bën një veprim të lidhjes indirekte të gjith</w:t>
      </w:r>
      <w:r w:rsidR="00137190" w:rsidRPr="007542C3">
        <w:rPr>
          <w:lang w:val="sq-AL"/>
        </w:rPr>
        <w:t>a</w:t>
      </w:r>
      <w:r w:rsidR="002E4B8A" w:rsidRPr="007542C3">
        <w:rPr>
          <w:lang w:val="sq-AL"/>
        </w:rPr>
        <w:t xml:space="preserve"> ballove</w:t>
      </w:r>
      <w:r w:rsidR="008A04D1" w:rsidRPr="007542C3">
        <w:rPr>
          <w:lang w:val="sq-AL"/>
        </w:rPr>
        <w:t>.</w:t>
      </w:r>
    </w:p>
    <w:p w:rsidR="002E4B8A" w:rsidRPr="007542C3" w:rsidRDefault="008A07E2" w:rsidP="002E4B8A">
      <w:pPr>
        <w:pStyle w:val="Paragrafi"/>
        <w:rPr>
          <w:lang w:val="sq-AL"/>
        </w:rPr>
      </w:pPr>
      <w:r w:rsidRPr="007542C3">
        <w:rPr>
          <w:lang w:val="sq-AL"/>
        </w:rPr>
        <w:t>1.</w:t>
      </w:r>
      <w:r w:rsidR="002E4B8A" w:rsidRPr="007542C3">
        <w:rPr>
          <w:lang w:val="sq-AL"/>
        </w:rPr>
        <w:t xml:space="preserve"> Ngarkesa mbulohet me mushama</w:t>
      </w:r>
      <w:r w:rsidR="001471CA" w:rsidRPr="007542C3">
        <w:rPr>
          <w:lang w:val="sq-AL"/>
        </w:rPr>
        <w:t>,</w:t>
      </w:r>
      <w:r w:rsidR="002E4B8A" w:rsidRPr="007542C3">
        <w:rPr>
          <w:lang w:val="sq-AL"/>
        </w:rPr>
        <w:t xml:space="preserve"> e cila vendoset (futet) midis ngarkesës dhe krahëve ose perdes (spondit) ballore të vagonit.</w:t>
      </w:r>
    </w:p>
    <w:p w:rsidR="002E4B8A" w:rsidRPr="007542C3" w:rsidRDefault="00E60753" w:rsidP="002E4B8A">
      <w:pPr>
        <w:pStyle w:val="Paragrafi"/>
        <w:rPr>
          <w:lang w:val="sq-AL"/>
        </w:rPr>
      </w:pPr>
      <w:r w:rsidRPr="00E60753">
        <w:rPr>
          <w:lang w:val="sq-AL"/>
        </w:rPr>
        <w:pict>
          <v:shape id="_x0000_s1567" type="#_x0000_t75" style="position:absolute;left:0;text-align:left;margin-left:50.7pt;margin-top:-7.9pt;width:381.9pt;height:131.15pt;z-index:-251565056">
            <v:imagedata r:id="rId204" o:title=""/>
          </v:shape>
          <o:OLEObject Type="Embed" ProgID="CorelPHOTOPAINT.Image.13" ShapeID="_x0000_s1567" DrawAspect="Content" ObjectID="_1376986707" r:id="rId20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2</w:t>
      </w:r>
      <w:r w:rsidR="008A07E2" w:rsidRPr="007542C3">
        <w:rPr>
          <w:lang w:val="sq-AL"/>
        </w:rPr>
        <w:t xml:space="preserve">. </w:t>
      </w:r>
      <w:r w:rsidRPr="007542C3">
        <w:rPr>
          <w:lang w:val="sq-AL"/>
        </w:rPr>
        <w:t>Në</w:t>
      </w:r>
      <w:r w:rsidR="008A07E2" w:rsidRPr="007542C3">
        <w:rPr>
          <w:lang w:val="sq-AL"/>
        </w:rPr>
        <w:t xml:space="preserve"> </w:t>
      </w:r>
      <w:r w:rsidRPr="007542C3">
        <w:rPr>
          <w:lang w:val="sq-AL"/>
        </w:rPr>
        <w:t>qoftë</w:t>
      </w:r>
      <w:r w:rsidR="008A07E2" w:rsidRPr="007542C3">
        <w:rPr>
          <w:lang w:val="sq-AL"/>
        </w:rPr>
        <w:t xml:space="preserve"> </w:t>
      </w:r>
      <w:r w:rsidRPr="007542C3">
        <w:rPr>
          <w:lang w:val="sq-AL"/>
        </w:rPr>
        <w:t xml:space="preserve">se </w:t>
      </w:r>
      <w:r w:rsidR="008E2DB7" w:rsidRPr="007542C3">
        <w:rPr>
          <w:lang w:val="sq-AL"/>
        </w:rPr>
        <w:t>rresht</w:t>
      </w:r>
      <w:r w:rsidRPr="007542C3">
        <w:rPr>
          <w:lang w:val="sq-AL"/>
        </w:rPr>
        <w:t>at nuk janë mbështetur në një lartësi të paktën 10 cm poshtë lartësisë maksimale të</w:t>
      </w:r>
      <w:r w:rsidR="008A04D1" w:rsidRPr="007542C3">
        <w:rPr>
          <w:lang w:val="sq-AL"/>
        </w:rPr>
        <w:t xml:space="preserve"> </w:t>
      </w:r>
      <w:r w:rsidRPr="007542C3">
        <w:rPr>
          <w:lang w:val="sq-AL"/>
        </w:rPr>
        <w:t>perdeve ose spondave, ngarkesa duhet të sigurohet me</w:t>
      </w:r>
      <w:r w:rsidR="008A04D1" w:rsidRPr="007542C3">
        <w:rPr>
          <w:lang w:val="sq-AL"/>
        </w:rPr>
        <w:t xml:space="preserve"> </w:t>
      </w:r>
      <w:r w:rsidRPr="007542C3">
        <w:rPr>
          <w:lang w:val="sq-AL"/>
        </w:rPr>
        <w:t xml:space="preserve">lidhje indirekte në </w:t>
      </w:r>
      <w:r w:rsidR="00CC3D2D" w:rsidRPr="007542C3">
        <w:rPr>
          <w:lang w:val="sq-AL"/>
        </w:rPr>
        <w:t>vagonë</w:t>
      </w:r>
      <w:r w:rsidRPr="007542C3">
        <w:rPr>
          <w:lang w:val="sq-AL"/>
        </w:rPr>
        <w:t xml:space="preserve"> duke kaluar mbi mushama në drejtimin gjatësor dhe dy her</w:t>
      </w:r>
      <w:r w:rsidR="0011688D" w:rsidRPr="007542C3">
        <w:rPr>
          <w:rFonts w:ascii="Times New Roman" w:hAnsi="Times New Roman"/>
          <w:lang w:val="sq-AL"/>
        </w:rPr>
        <w:t>ë</w:t>
      </w:r>
      <w:r w:rsidRPr="007542C3">
        <w:rPr>
          <w:lang w:val="sq-AL"/>
        </w:rPr>
        <w:t xml:space="preserve"> në drejtimin tërt</w:t>
      </w:r>
      <w:r w:rsidR="0011688D" w:rsidRPr="007542C3">
        <w:rPr>
          <w:lang w:val="sq-AL"/>
        </w:rPr>
        <w:t>hor me shirita jo</w:t>
      </w:r>
      <w:r w:rsidRPr="007542C3">
        <w:rPr>
          <w:lang w:val="sq-AL"/>
        </w:rPr>
        <w:t>metalik</w:t>
      </w:r>
      <w:r w:rsidR="0011688D" w:rsidRPr="007542C3">
        <w:rPr>
          <w:rFonts w:ascii="Times New Roman" w:hAnsi="Times New Roman"/>
          <w:lang w:val="sq-AL"/>
        </w:rPr>
        <w:t>ë</w:t>
      </w:r>
      <w:r w:rsidRPr="007542C3">
        <w:rPr>
          <w:lang w:val="sq-AL"/>
        </w:rPr>
        <w:t xml:space="preserve"> (forca këputëse të paktën 10 kN).</w:t>
      </w:r>
    </w:p>
    <w:p w:rsidR="002E4B8A" w:rsidRPr="007542C3" w:rsidRDefault="002E4B8A" w:rsidP="002E4B8A">
      <w:pPr>
        <w:pStyle w:val="Paragrafi"/>
        <w:rPr>
          <w:lang w:val="sq-AL"/>
        </w:rPr>
      </w:pPr>
      <w:r w:rsidRPr="007542C3">
        <w:rPr>
          <w:lang w:val="sq-AL"/>
        </w:rPr>
        <w:t>3</w:t>
      </w:r>
      <w:r w:rsidR="008A07E2" w:rsidRPr="007542C3">
        <w:rPr>
          <w:lang w:val="sq-AL"/>
        </w:rPr>
        <w:t>.</w:t>
      </w:r>
      <w:r w:rsidRPr="007542C3">
        <w:rPr>
          <w:lang w:val="sq-AL"/>
        </w:rPr>
        <w:t xml:space="preserve"> Ngarkesa në </w:t>
      </w:r>
      <w:r w:rsidR="002F2914" w:rsidRPr="007542C3">
        <w:rPr>
          <w:lang w:val="sq-AL"/>
        </w:rPr>
        <w:t>vagonë</w:t>
      </w:r>
      <w:r w:rsidRPr="007542C3">
        <w:rPr>
          <w:lang w:val="sq-AL"/>
        </w:rPr>
        <w:t>t e sheshtë sigurohet</w:t>
      </w:r>
      <w:r w:rsidR="008A04D1" w:rsidRPr="007542C3">
        <w:rPr>
          <w:lang w:val="sq-AL"/>
        </w:rPr>
        <w:t xml:space="preserve"> </w:t>
      </w:r>
      <w:r w:rsidRPr="007542C3">
        <w:rPr>
          <w:lang w:val="sq-AL"/>
        </w:rPr>
        <w:t>në fundet e vagonit me dy lidhje oblike.</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shihni nenin 3 dhe 5</w:t>
      </w:r>
      <w:r w:rsidR="0011688D" w:rsidRPr="007542C3">
        <w:rPr>
          <w:lang w:val="sq-AL"/>
        </w:rPr>
        <w:t>.</w:t>
      </w:r>
    </w:p>
    <w:p w:rsidR="002E4B8A" w:rsidRPr="007542C3" w:rsidRDefault="002E4B8A" w:rsidP="002E4B8A">
      <w:pPr>
        <w:pStyle w:val="Paragrafi"/>
        <w:rPr>
          <w:lang w:val="sq-AL"/>
        </w:rPr>
      </w:pPr>
    </w:p>
    <w:p w:rsidR="002E4B8A" w:rsidRPr="007542C3" w:rsidRDefault="002E4B8A" w:rsidP="00991E30">
      <w:pPr>
        <w:pStyle w:val="TitulliTitull"/>
      </w:pPr>
      <w:r w:rsidRPr="007542C3">
        <w:t>PRODHIME LETRE</w:t>
      </w:r>
    </w:p>
    <w:p w:rsidR="002E4B8A" w:rsidRPr="007542C3" w:rsidRDefault="002E4B8A" w:rsidP="002E4B8A">
      <w:pPr>
        <w:pStyle w:val="Paragrafi"/>
        <w:rPr>
          <w:b/>
          <w:lang w:val="sq-AL"/>
        </w:rPr>
      </w:pPr>
    </w:p>
    <w:p w:rsidR="002E4B8A" w:rsidRPr="007542C3" w:rsidRDefault="002E4B8A" w:rsidP="00991E30">
      <w:pPr>
        <w:pStyle w:val="NeniNr"/>
      </w:pPr>
      <w:r w:rsidRPr="007542C3">
        <w:t>Neni 47</w:t>
      </w:r>
    </w:p>
    <w:p w:rsidR="00E100EC" w:rsidRPr="007542C3" w:rsidRDefault="002E4B8A" w:rsidP="00991E30">
      <w:pPr>
        <w:pStyle w:val="NeniTitull"/>
      </w:pPr>
      <w:r w:rsidRPr="007542C3">
        <w:t>Rulona letre, të ngarkuar përkundrejt sipërfaqes cilindrike</w:t>
      </w:r>
    </w:p>
    <w:p w:rsidR="00E100EC" w:rsidRPr="007542C3" w:rsidRDefault="00E100EC" w:rsidP="00E100EC">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E100EC" w:rsidRPr="007542C3" w:rsidTr="00CD1173">
        <w:tc>
          <w:tcPr>
            <w:tcW w:w="3798" w:type="dxa"/>
          </w:tcPr>
          <w:p w:rsidR="00E100EC" w:rsidRPr="00CD1173" w:rsidRDefault="00E100EC"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E100EC" w:rsidRPr="00CD1173" w:rsidRDefault="00E100EC" w:rsidP="00CD1173">
            <w:pPr>
              <w:pStyle w:val="Paragrafi"/>
              <w:ind w:firstLine="0"/>
              <w:rPr>
                <w:lang w:val="sq-AL"/>
              </w:rPr>
            </w:pPr>
            <w:r w:rsidRPr="00CD1173">
              <w:rPr>
                <w:lang w:val="sq-AL"/>
              </w:rPr>
              <w:t>Vagonët me trena bllok dhe transport të kombinuar</w:t>
            </w:r>
          </w:p>
        </w:tc>
      </w:tr>
    </w:tbl>
    <w:p w:rsidR="002E4B8A" w:rsidRPr="00991E30" w:rsidRDefault="002E4B8A" w:rsidP="002E4B8A">
      <w:pPr>
        <w:pStyle w:val="Paragrafi"/>
        <w:rPr>
          <w:sz w:val="18"/>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Rulona letre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dhe perde </w:t>
      </w:r>
      <w:r w:rsidR="008A04D1" w:rsidRPr="007542C3">
        <w:rPr>
          <w:lang w:val="sq-AL"/>
        </w:rPr>
        <w:t>rrëshqitëse</w:t>
      </w:r>
      <w:r w:rsidR="002E4B8A" w:rsidRPr="007542C3">
        <w:rPr>
          <w:lang w:val="sq-AL"/>
        </w:rPr>
        <w:t xml:space="preserve"> dhe me manovrim mekanik të perdes dhe sponda ballore fikse (H..., Li..., Rils.., Si...)</w:t>
      </w:r>
      <w:r w:rsidR="00285F06"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Default="00991E30" w:rsidP="00991E30">
      <w:pPr>
        <w:pStyle w:val="Paragrafi"/>
        <w:rPr>
          <w:lang w:val="sq-AL"/>
        </w:rPr>
      </w:pPr>
      <w:r>
        <w:rPr>
          <w:lang w:val="sq-AL"/>
        </w:rPr>
        <w:t xml:space="preserve">1. </w:t>
      </w:r>
      <w:r w:rsidR="002E4B8A" w:rsidRPr="007542C3">
        <w:rPr>
          <w:lang w:val="sq-AL"/>
        </w:rPr>
        <w:t xml:space="preserve">Në një ose shumë grupe, në një ose shumë </w:t>
      </w:r>
      <w:r w:rsidR="008A04D1" w:rsidRPr="007542C3">
        <w:rPr>
          <w:lang w:val="sq-AL"/>
        </w:rPr>
        <w:t>radhë</w:t>
      </w:r>
      <w:r w:rsidR="002E4B8A" w:rsidRPr="007542C3">
        <w:rPr>
          <w:lang w:val="sq-AL"/>
        </w:rPr>
        <w:t xml:space="preserve">, në </w:t>
      </w:r>
      <w:r w:rsidR="008A04D1" w:rsidRPr="007542C3">
        <w:rPr>
          <w:lang w:val="sq-AL"/>
        </w:rPr>
        <w:t>mënyrë</w:t>
      </w:r>
      <w:r w:rsidR="002E4B8A" w:rsidRPr="007542C3">
        <w:rPr>
          <w:lang w:val="sq-AL"/>
        </w:rPr>
        <w:t xml:space="preserve"> që</w:t>
      </w:r>
      <w:r w:rsidR="008A04D1" w:rsidRPr="007542C3">
        <w:rPr>
          <w:lang w:val="sq-AL"/>
        </w:rPr>
        <w:t xml:space="preserve"> </w:t>
      </w:r>
      <w:r w:rsidR="002E4B8A" w:rsidRPr="007542C3">
        <w:rPr>
          <w:lang w:val="sq-AL"/>
        </w:rPr>
        <w:t xml:space="preserve">të mbulojë, </w:t>
      </w:r>
      <w:r w:rsidR="0088554F" w:rsidRPr="007542C3">
        <w:rPr>
          <w:lang w:val="sq-AL"/>
        </w:rPr>
        <w:t>brend</w:t>
      </w:r>
      <w:r w:rsidR="002E4B8A" w:rsidRPr="007542C3">
        <w:rPr>
          <w:lang w:val="sq-AL"/>
        </w:rPr>
        <w:t xml:space="preserve">a mundësive, sa më shumë </w:t>
      </w:r>
      <w:r w:rsidR="00657BDC" w:rsidRPr="007542C3">
        <w:rPr>
          <w:lang w:val="sq-AL"/>
        </w:rPr>
        <w:t>sipër</w:t>
      </w:r>
      <w:r w:rsidR="002E4B8A" w:rsidRPr="007542C3">
        <w:rPr>
          <w:lang w:val="sq-AL"/>
        </w:rPr>
        <w:t>faqen e vagonit</w:t>
      </w:r>
      <w:r w:rsidR="00BF45CF" w:rsidRPr="007542C3">
        <w:rPr>
          <w:lang w:val="sq-AL"/>
        </w:rPr>
        <w:t>.</w:t>
      </w:r>
    </w:p>
    <w:p w:rsidR="00991E30" w:rsidRPr="007542C3" w:rsidRDefault="00991E30" w:rsidP="00991E30">
      <w:pPr>
        <w:pStyle w:val="Paragrafi"/>
        <w:ind w:left="851" w:firstLine="0"/>
        <w:rPr>
          <w:lang w:val="sq-AL"/>
        </w:rPr>
      </w:pPr>
    </w:p>
    <w:p w:rsidR="002E4B8A" w:rsidRPr="007542C3" w:rsidRDefault="002E4B8A" w:rsidP="002E4B8A">
      <w:pPr>
        <w:pStyle w:val="Paragrafi"/>
        <w:rPr>
          <w:lang w:val="sq-AL"/>
        </w:rPr>
      </w:pPr>
      <w:r w:rsidRPr="007542C3">
        <w:rPr>
          <w:lang w:val="sq-AL"/>
        </w:rPr>
        <w:t>2</w:t>
      </w:r>
      <w:r w:rsidR="00AE71E4" w:rsidRPr="007542C3">
        <w:rPr>
          <w:lang w:val="sq-AL"/>
        </w:rPr>
        <w:t>.</w:t>
      </w:r>
      <w:r w:rsidRPr="007542C3">
        <w:rPr>
          <w:lang w:val="sq-AL"/>
        </w:rPr>
        <w:t xml:space="preserve">  Në maksimum me dy </w:t>
      </w:r>
      <w:r w:rsidR="008E2DB7" w:rsidRPr="007542C3">
        <w:rPr>
          <w:lang w:val="sq-AL"/>
        </w:rPr>
        <w:t>rresht</w:t>
      </w:r>
      <w:r w:rsidR="00782059" w:rsidRPr="007542C3">
        <w:rPr>
          <w:lang w:val="sq-AL"/>
        </w:rPr>
        <w:t>a të vendosur në sistem bishtdallëndysheje</w:t>
      </w:r>
      <w:r w:rsidRPr="007542C3">
        <w:rPr>
          <w:lang w:val="sq-AL"/>
        </w:rPr>
        <w:t xml:space="preserve">, duke vendosur në </w:t>
      </w:r>
      <w:r w:rsidR="008E2DB7" w:rsidRPr="007542C3">
        <w:rPr>
          <w:lang w:val="sq-AL"/>
        </w:rPr>
        <w:t>rresht</w:t>
      </w:r>
      <w:r w:rsidRPr="007542C3">
        <w:rPr>
          <w:lang w:val="sq-AL"/>
        </w:rPr>
        <w:t>in e poshtëm</w:t>
      </w:r>
      <w:r w:rsidR="008A04D1" w:rsidRPr="007542C3">
        <w:rPr>
          <w:lang w:val="sq-AL"/>
        </w:rPr>
        <w:t xml:space="preserve"> </w:t>
      </w:r>
      <w:r w:rsidRPr="007542C3">
        <w:rPr>
          <w:lang w:val="sq-AL"/>
        </w:rPr>
        <w:t>rulonat me diametër më të madh</w:t>
      </w:r>
      <w:r w:rsidR="00BF45CF" w:rsidRPr="007542C3">
        <w:rPr>
          <w:lang w:val="sq-AL"/>
        </w:rPr>
        <w:t>.</w:t>
      </w:r>
    </w:p>
    <w:p w:rsidR="002E4B8A" w:rsidRPr="007542C3" w:rsidRDefault="00E60753" w:rsidP="002E4B8A">
      <w:pPr>
        <w:pStyle w:val="Paragrafi"/>
        <w:rPr>
          <w:lang w:val="sq-AL"/>
        </w:rPr>
      </w:pPr>
      <w:r w:rsidRPr="00E60753">
        <w:rPr>
          <w:lang w:val="sq-AL"/>
        </w:rPr>
        <w:pict>
          <v:shape id="_x0000_s1568" type="#_x0000_t75" style="position:absolute;left:0;text-align:left;margin-left:9.9pt;margin-top:4.5pt;width:448.15pt;height:198pt;z-index:-251564032">
            <v:imagedata r:id="rId206" o:title=""/>
          </v:shape>
          <o:OLEObject Type="Embed" ProgID="CorelPHOTOPAINT.Image.13" ShapeID="_x0000_s1568" DrawAspect="Content" ObjectID="_1376986708" r:id="rId207"/>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Në</w:t>
      </w:r>
      <w:r w:rsidR="008A04D1" w:rsidRPr="007542C3">
        <w:rPr>
          <w:lang w:val="sq-AL"/>
        </w:rPr>
        <w:t xml:space="preserve"> </w:t>
      </w:r>
      <w:r w:rsidRPr="007542C3">
        <w:rPr>
          <w:lang w:val="sq-AL"/>
        </w:rPr>
        <w:t>drejtimin gjatësor të vagonit</w:t>
      </w:r>
    </w:p>
    <w:p w:rsidR="002E4B8A" w:rsidRPr="007542C3" w:rsidRDefault="008A07E2" w:rsidP="002E4B8A">
      <w:pPr>
        <w:pStyle w:val="Paragrafi"/>
        <w:rPr>
          <w:lang w:val="sq-AL"/>
        </w:rPr>
      </w:pPr>
      <w:r w:rsidRPr="007542C3">
        <w:rPr>
          <w:lang w:val="sq-AL"/>
        </w:rPr>
        <w:t>-</w:t>
      </w:r>
      <w:r w:rsidR="002E4B8A" w:rsidRPr="007542C3">
        <w:rPr>
          <w:lang w:val="sq-AL"/>
        </w:rPr>
        <w:t xml:space="preserve"> Rulonat në </w:t>
      </w:r>
      <w:r w:rsidR="008E2DB7" w:rsidRPr="007542C3">
        <w:rPr>
          <w:lang w:val="sq-AL"/>
        </w:rPr>
        <w:t>rresht</w:t>
      </w:r>
      <w:r w:rsidR="002E4B8A" w:rsidRPr="007542C3">
        <w:rPr>
          <w:lang w:val="sq-AL"/>
        </w:rPr>
        <w:t>in e poshtëm sigurohen:</w:t>
      </w:r>
    </w:p>
    <w:p w:rsidR="002E4B8A" w:rsidRPr="007542C3" w:rsidRDefault="002E4B8A" w:rsidP="002E4B8A">
      <w:pPr>
        <w:pStyle w:val="Paragrafi"/>
        <w:rPr>
          <w:lang w:val="sq-AL"/>
        </w:rPr>
      </w:pPr>
      <w:r w:rsidRPr="007542C3">
        <w:rPr>
          <w:lang w:val="sq-AL"/>
        </w:rPr>
        <w:t>3</w:t>
      </w:r>
      <w:r w:rsidR="008A07E2" w:rsidRPr="007542C3">
        <w:rPr>
          <w:lang w:val="sq-AL"/>
        </w:rPr>
        <w:t>.</w:t>
      </w:r>
      <w:r w:rsidRPr="007542C3">
        <w:rPr>
          <w:lang w:val="sq-AL"/>
        </w:rPr>
        <w:t xml:space="preserve">  Nëpërmjet spondave ballor të vagonit (</w:t>
      </w:r>
      <w:r w:rsidR="008E2DB7" w:rsidRPr="007542C3">
        <w:rPr>
          <w:lang w:val="sq-AL"/>
        </w:rPr>
        <w:t>hapësir</w:t>
      </w:r>
      <w:r w:rsidRPr="007542C3">
        <w:rPr>
          <w:lang w:val="sq-AL"/>
        </w:rPr>
        <w:t xml:space="preserve">at </w:t>
      </w:r>
      <w:r w:rsidR="008A04D1" w:rsidRPr="007542C3">
        <w:rPr>
          <w:lang w:val="sq-AL"/>
        </w:rPr>
        <w:t>plotësohen</w:t>
      </w:r>
      <w:r w:rsidRPr="007542C3">
        <w:rPr>
          <w:lang w:val="sq-AL"/>
        </w:rPr>
        <w:t xml:space="preserve"> me elemente të përshtatshm</w:t>
      </w:r>
      <w:r w:rsidR="008A07E2" w:rsidRPr="007542C3">
        <w:rPr>
          <w:lang w:val="sq-AL"/>
        </w:rPr>
        <w:t>e</w:t>
      </w:r>
      <w:r w:rsidRPr="007542C3">
        <w:rPr>
          <w:lang w:val="sq-AL"/>
        </w:rPr>
        <w:t>)</w:t>
      </w:r>
      <w:r w:rsidR="008A07E2" w:rsidRPr="007542C3">
        <w:rPr>
          <w:lang w:val="sq-AL"/>
        </w:rPr>
        <w:t>;</w:t>
      </w:r>
      <w:r w:rsidRPr="007542C3">
        <w:rPr>
          <w:lang w:val="sq-AL"/>
        </w:rPr>
        <w:t xml:space="preserve"> ose</w:t>
      </w:r>
    </w:p>
    <w:p w:rsidR="002E4B8A" w:rsidRPr="007542C3" w:rsidRDefault="008A07E2" w:rsidP="002E4B8A">
      <w:pPr>
        <w:pStyle w:val="Paragrafi"/>
        <w:rPr>
          <w:lang w:val="sq-AL"/>
        </w:rPr>
      </w:pPr>
      <w:r w:rsidRPr="007542C3">
        <w:rPr>
          <w:lang w:val="sq-AL"/>
        </w:rPr>
        <w:t xml:space="preserve">4. </w:t>
      </w:r>
      <w:r w:rsidR="002E4B8A" w:rsidRPr="007542C3">
        <w:rPr>
          <w:lang w:val="sq-AL"/>
        </w:rPr>
        <w:t>Nëpërmjet vendosjes së takove në rulonat fundor</w:t>
      </w:r>
      <w:r w:rsidR="00BF45CF" w:rsidRPr="007542C3">
        <w:rPr>
          <w:rFonts w:ascii="Times New Roman" w:hAnsi="Times New Roman"/>
          <w:lang w:val="sq-AL"/>
        </w:rPr>
        <w:t>ë</w:t>
      </w:r>
      <w:r w:rsidR="002E4B8A" w:rsidRPr="007542C3">
        <w:rPr>
          <w:lang w:val="sq-AL"/>
        </w:rPr>
        <w:t>, këto tako janë metalik</w:t>
      </w:r>
      <w:r w:rsidR="007E6A83" w:rsidRPr="007542C3">
        <w:rPr>
          <w:rFonts w:ascii="Times New Roman" w:hAnsi="Times New Roman"/>
          <w:lang w:val="sq-AL"/>
        </w:rPr>
        <w:t>ë</w:t>
      </w:r>
      <w:r w:rsidR="002E4B8A" w:rsidRPr="007542C3">
        <w:rPr>
          <w:lang w:val="sq-AL"/>
        </w:rPr>
        <w:t xml:space="preserve"> dhe në konstruksion (pjesën</w:t>
      </w:r>
      <w:r w:rsidRPr="007542C3">
        <w:rPr>
          <w:lang w:val="sq-AL"/>
        </w:rPr>
        <w:t xml:space="preserve"> mbështetëse) kanë godronime (</w:t>
      </w:r>
      <w:r w:rsidR="002E4B8A" w:rsidRPr="007542C3">
        <w:rPr>
          <w:lang w:val="sq-AL"/>
        </w:rPr>
        <w:t xml:space="preserve">sipërfaqe të ashpërsuar). Këto për </w:t>
      </w:r>
      <w:r w:rsidR="002F2914" w:rsidRPr="007542C3">
        <w:rPr>
          <w:lang w:val="sq-AL"/>
        </w:rPr>
        <w:t>çdo</w:t>
      </w:r>
      <w:r w:rsidR="002E4B8A" w:rsidRPr="007542C3">
        <w:rPr>
          <w:lang w:val="sq-AL"/>
        </w:rPr>
        <w:t xml:space="preserve"> rulon ose ndryshe</w:t>
      </w:r>
      <w:r w:rsidRPr="007542C3">
        <w:rPr>
          <w:lang w:val="sq-AL"/>
        </w:rPr>
        <w:t>.</w:t>
      </w:r>
    </w:p>
    <w:p w:rsidR="002E4B8A" w:rsidRPr="007542C3" w:rsidRDefault="002E4B8A" w:rsidP="002E4B8A">
      <w:pPr>
        <w:pStyle w:val="Paragrafi"/>
        <w:rPr>
          <w:lang w:val="sq-AL"/>
        </w:rPr>
      </w:pPr>
      <w:r w:rsidRPr="007542C3">
        <w:rPr>
          <w:lang w:val="sq-AL"/>
        </w:rPr>
        <w:t>5</w:t>
      </w:r>
      <w:r w:rsidR="008A07E2" w:rsidRPr="007542C3">
        <w:rPr>
          <w:lang w:val="sq-AL"/>
        </w:rPr>
        <w:t>.</w:t>
      </w:r>
      <w:r w:rsidRPr="007542C3">
        <w:rPr>
          <w:lang w:val="sq-AL"/>
        </w:rPr>
        <w:t xml:space="preserve"> Duke përdorur tako druri, që vendosen në dy fundet dhe në </w:t>
      </w:r>
      <w:r w:rsidR="002F2914" w:rsidRPr="007542C3">
        <w:rPr>
          <w:lang w:val="sq-AL"/>
        </w:rPr>
        <w:t>çdo</w:t>
      </w:r>
      <w:r w:rsidRPr="007542C3">
        <w:rPr>
          <w:lang w:val="sq-AL"/>
        </w:rPr>
        <w:t xml:space="preserve"> 3 deri 4 rulona</w:t>
      </w:r>
      <w:r w:rsidR="008A07E2" w:rsidRPr="007542C3">
        <w:rPr>
          <w:lang w:val="sq-AL"/>
        </w:rPr>
        <w:t>.</w:t>
      </w:r>
    </w:p>
    <w:p w:rsidR="002E4B8A" w:rsidRPr="007542C3" w:rsidRDefault="002E4B8A" w:rsidP="002E4B8A">
      <w:pPr>
        <w:pStyle w:val="Paragrafi"/>
        <w:rPr>
          <w:lang w:val="sq-AL"/>
        </w:rPr>
      </w:pPr>
      <w:r w:rsidRPr="007542C3">
        <w:rPr>
          <w:lang w:val="sq-AL"/>
        </w:rPr>
        <w:t xml:space="preserve">*  2 tako në </w:t>
      </w:r>
      <w:r w:rsidR="002F2914" w:rsidRPr="007542C3">
        <w:rPr>
          <w:lang w:val="sq-AL"/>
        </w:rPr>
        <w:t>çdo</w:t>
      </w:r>
      <w:r w:rsidRPr="007542C3">
        <w:rPr>
          <w:lang w:val="sq-AL"/>
        </w:rPr>
        <w:t xml:space="preserve"> </w:t>
      </w:r>
      <w:r w:rsidR="0088554F" w:rsidRPr="007542C3">
        <w:rPr>
          <w:lang w:val="sq-AL"/>
        </w:rPr>
        <w:t>vend</w:t>
      </w:r>
      <w:r w:rsidRPr="007542C3">
        <w:rPr>
          <w:lang w:val="sq-AL"/>
        </w:rPr>
        <w:t xml:space="preserve"> kur ruloni është jo më i </w:t>
      </w:r>
      <w:r w:rsidR="00EF32F7" w:rsidRPr="007542C3">
        <w:rPr>
          <w:lang w:val="sq-AL"/>
        </w:rPr>
        <w:t>gjerë</w:t>
      </w:r>
      <w:r w:rsidRPr="007542C3">
        <w:rPr>
          <w:lang w:val="sq-AL"/>
        </w:rPr>
        <w:t xml:space="preserve"> se 1.5 m dhe 4 tako në </w:t>
      </w:r>
      <w:r w:rsidR="002F2914" w:rsidRPr="007542C3">
        <w:rPr>
          <w:lang w:val="sq-AL"/>
        </w:rPr>
        <w:t>çdo</w:t>
      </w:r>
      <w:r w:rsidRPr="007542C3">
        <w:rPr>
          <w:lang w:val="sq-AL"/>
        </w:rPr>
        <w:t xml:space="preserve"> </w:t>
      </w:r>
      <w:r w:rsidR="0088554F" w:rsidRPr="007542C3">
        <w:rPr>
          <w:lang w:val="sq-AL"/>
        </w:rPr>
        <w:t>vend</w:t>
      </w:r>
      <w:r w:rsidRPr="007542C3">
        <w:rPr>
          <w:lang w:val="sq-AL"/>
        </w:rPr>
        <w:t xml:space="preserve"> ku ruloni është më i </w:t>
      </w:r>
      <w:r w:rsidR="00EF32F7" w:rsidRPr="007542C3">
        <w:rPr>
          <w:lang w:val="sq-AL"/>
        </w:rPr>
        <w:t>gjerë</w:t>
      </w:r>
      <w:r w:rsidRPr="007542C3">
        <w:rPr>
          <w:lang w:val="sq-AL"/>
        </w:rPr>
        <w:t xml:space="preserve"> se 1.5</w:t>
      </w:r>
      <w:r w:rsidR="002D2884" w:rsidRPr="007542C3">
        <w:rPr>
          <w:lang w:val="sq-AL"/>
        </w:rPr>
        <w:t>.</w:t>
      </w:r>
    </w:p>
    <w:p w:rsidR="002E4B8A" w:rsidRPr="007542C3" w:rsidRDefault="002E4B8A" w:rsidP="002E4B8A">
      <w:pPr>
        <w:pStyle w:val="Paragrafi"/>
        <w:rPr>
          <w:lang w:val="sq-AL"/>
        </w:rPr>
      </w:pPr>
      <w:r w:rsidRPr="007542C3">
        <w:rPr>
          <w:lang w:val="sq-AL"/>
        </w:rPr>
        <w:t>*Lartësia e takove: 15 cm për rulona me diametër deri 80 cm, 20’ cm për diametër m</w:t>
      </w:r>
      <w:r w:rsidR="002A63E6" w:rsidRPr="007542C3">
        <w:rPr>
          <w:rFonts w:ascii="Times New Roman" w:hAnsi="Times New Roman"/>
          <w:lang w:val="sq-AL"/>
        </w:rPr>
        <w:t>ë</w:t>
      </w:r>
      <w:r w:rsidRPr="007542C3">
        <w:rPr>
          <w:lang w:val="sq-AL"/>
        </w:rPr>
        <w:t xml:space="preserve"> të madh se 80 cm</w:t>
      </w:r>
      <w:r w:rsidR="00A5098A" w:rsidRPr="007542C3">
        <w:rPr>
          <w:lang w:val="sq-AL"/>
        </w:rPr>
        <w:t>.</w:t>
      </w:r>
    </w:p>
    <w:p w:rsidR="002E4B8A" w:rsidRPr="007542C3" w:rsidRDefault="002E4B8A" w:rsidP="002E4B8A">
      <w:pPr>
        <w:pStyle w:val="Paragrafi"/>
        <w:rPr>
          <w:lang w:val="sq-AL"/>
        </w:rPr>
      </w:pPr>
      <w:r w:rsidRPr="007542C3">
        <w:rPr>
          <w:lang w:val="sq-AL"/>
        </w:rPr>
        <w:t xml:space="preserve">* </w:t>
      </w:r>
      <w:r w:rsidR="00EF32F7" w:rsidRPr="007542C3">
        <w:rPr>
          <w:lang w:val="sq-AL"/>
        </w:rPr>
        <w:t>Gjerë</w:t>
      </w:r>
      <w:r w:rsidRPr="007542C3">
        <w:rPr>
          <w:lang w:val="sq-AL"/>
        </w:rPr>
        <w:t>sia e takove: afërsisht 20 cm, këndi i takos afërsisht 35°</w:t>
      </w:r>
      <w:r w:rsidR="00A5098A" w:rsidRPr="007542C3">
        <w:rPr>
          <w:lang w:val="sq-AL"/>
        </w:rPr>
        <w:t>.</w:t>
      </w:r>
    </w:p>
    <w:p w:rsidR="002E4B8A" w:rsidRPr="007542C3" w:rsidRDefault="002E4B8A" w:rsidP="002E4B8A">
      <w:pPr>
        <w:pStyle w:val="Paragrafi"/>
        <w:rPr>
          <w:lang w:val="sq-AL"/>
        </w:rPr>
      </w:pPr>
      <w:r w:rsidRPr="007542C3">
        <w:rPr>
          <w:lang w:val="sq-AL"/>
        </w:rPr>
        <w:t xml:space="preserve">* Numri total i </w:t>
      </w:r>
      <w:r w:rsidR="00CD2DCB" w:rsidRPr="007542C3">
        <w:rPr>
          <w:lang w:val="sq-AL"/>
        </w:rPr>
        <w:t>gozhdëve</w:t>
      </w:r>
      <w:r w:rsidRPr="007542C3">
        <w:rPr>
          <w:lang w:val="sq-AL"/>
        </w:rPr>
        <w:t xml:space="preserve"> (</w:t>
      </w:r>
      <w:r w:rsidR="00782059" w:rsidRPr="007542C3">
        <w:rPr>
          <w:lang w:val="sq-AL"/>
        </w:rPr>
        <w:t>diametër</w:t>
      </w:r>
      <w:r w:rsidRPr="007542C3">
        <w:rPr>
          <w:lang w:val="sq-AL"/>
        </w:rPr>
        <w:t xml:space="preserve"> 5 mm) në </w:t>
      </w:r>
      <w:r w:rsidR="002F2914" w:rsidRPr="007542C3">
        <w:rPr>
          <w:lang w:val="sq-AL"/>
        </w:rPr>
        <w:t>çdo</w:t>
      </w:r>
      <w:r w:rsidRPr="007542C3">
        <w:rPr>
          <w:lang w:val="sq-AL"/>
        </w:rPr>
        <w:t xml:space="preserve"> drejtim të rrotullimit (lëvizjes)</w:t>
      </w:r>
      <w:r w:rsidR="00A5098A" w:rsidRPr="007542C3">
        <w:rPr>
          <w:lang w:val="sq-AL"/>
        </w:rPr>
        <w:t>.</w:t>
      </w:r>
    </w:p>
    <w:p w:rsidR="002E4B8A" w:rsidRPr="007542C3" w:rsidRDefault="00E60753" w:rsidP="002E4B8A">
      <w:pPr>
        <w:pStyle w:val="Paragrafi"/>
        <w:rPr>
          <w:lang w:val="sq-AL"/>
        </w:rPr>
      </w:pPr>
      <w:r w:rsidRPr="00E60753">
        <w:rPr>
          <w:lang w:val="sq-AL"/>
        </w:rPr>
        <w:pict>
          <v:line id="Line 87" o:spid="_x0000_s1485" style="position:absolute;left:0;text-align:left;z-index:251582464;visibility:visible;mso-wrap-distance-left:3.17497mm;mso-wrap-distance-right:3.17497mm" from="218.6pt,.2pt" to="218.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"/>
        </w:pict>
      </w:r>
      <w:r w:rsidR="002E4B8A" w:rsidRPr="007542C3">
        <w:rPr>
          <w:lang w:val="sq-AL"/>
        </w:rPr>
        <w:t xml:space="preserve">      </w:t>
      </w:r>
      <w:r w:rsidR="00A5098A" w:rsidRPr="007542C3">
        <w:rPr>
          <w:lang w:val="sq-AL"/>
        </w:rPr>
        <w:t xml:space="preserve">             </w:t>
      </w:r>
      <w:r w:rsidR="002E4B8A" w:rsidRPr="007542C3">
        <w:rPr>
          <w:lang w:val="sq-AL"/>
        </w:rPr>
        <w:t xml:space="preserve">1 </w:t>
      </w:r>
      <w:r w:rsidR="002F68F3" w:rsidRPr="007542C3">
        <w:rPr>
          <w:lang w:val="sq-AL"/>
        </w:rPr>
        <w:t>gozhdë</w:t>
      </w:r>
      <w:r w:rsidR="002E4B8A" w:rsidRPr="007542C3">
        <w:rPr>
          <w:lang w:val="sq-AL"/>
        </w:rPr>
        <w:t xml:space="preserve">/1500 kg        </w:t>
      </w:r>
      <w:r w:rsidR="00AE71E4" w:rsidRPr="007542C3">
        <w:rPr>
          <w:lang w:val="sq-AL"/>
        </w:rPr>
        <w:t xml:space="preserve">                        </w:t>
      </w:r>
      <w:r w:rsidR="002E4B8A" w:rsidRPr="007542C3">
        <w:rPr>
          <w:lang w:val="sq-AL"/>
        </w:rPr>
        <w:t xml:space="preserve"> 1 </w:t>
      </w:r>
      <w:r w:rsidR="002F68F3" w:rsidRPr="007542C3">
        <w:rPr>
          <w:lang w:val="sq-AL"/>
        </w:rPr>
        <w:t>gozhdë</w:t>
      </w:r>
      <w:r w:rsidR="002E4B8A" w:rsidRPr="007542C3">
        <w:rPr>
          <w:lang w:val="sq-AL"/>
        </w:rPr>
        <w:t xml:space="preserve"> /3000 kg</w:t>
      </w:r>
    </w:p>
    <w:p w:rsidR="002E4B8A" w:rsidRPr="007542C3" w:rsidRDefault="002E4B8A" w:rsidP="002E4B8A">
      <w:pPr>
        <w:pStyle w:val="Paragrafi"/>
        <w:rPr>
          <w:lang w:val="sq-AL"/>
        </w:rPr>
      </w:pPr>
      <w:r w:rsidRPr="007542C3">
        <w:rPr>
          <w:lang w:val="sq-AL"/>
        </w:rPr>
        <w:t>* Të peshës së ngarkesës, me të paktën 2 gozhdë për tako</w:t>
      </w:r>
      <w:r w:rsidR="00A5098A" w:rsidRPr="007542C3">
        <w:rPr>
          <w:lang w:val="sq-AL"/>
        </w:rPr>
        <w:t>.</w:t>
      </w:r>
    </w:p>
    <w:p w:rsidR="002E4B8A" w:rsidRPr="007542C3" w:rsidRDefault="002E4B8A" w:rsidP="002E4B8A">
      <w:pPr>
        <w:pStyle w:val="Paragrafi"/>
        <w:rPr>
          <w:lang w:val="sq-AL"/>
        </w:rPr>
      </w:pPr>
      <w:r w:rsidRPr="007542C3">
        <w:rPr>
          <w:lang w:val="sq-AL"/>
        </w:rPr>
        <w:t xml:space="preserve">* Rulonat në </w:t>
      </w:r>
      <w:r w:rsidR="008E2DB7" w:rsidRPr="007542C3">
        <w:rPr>
          <w:lang w:val="sq-AL"/>
        </w:rPr>
        <w:t>rresht</w:t>
      </w:r>
      <w:r w:rsidRPr="007542C3">
        <w:rPr>
          <w:lang w:val="sq-AL"/>
        </w:rPr>
        <w:t>in e sipërm sigurohen</w:t>
      </w:r>
      <w:r w:rsidR="00A5098A" w:rsidRPr="007542C3">
        <w:rPr>
          <w:lang w:val="sq-AL"/>
        </w:rPr>
        <w:t>.</w:t>
      </w:r>
    </w:p>
    <w:p w:rsidR="002E4B8A" w:rsidRPr="007542C3" w:rsidRDefault="002E4B8A" w:rsidP="002E4B8A">
      <w:pPr>
        <w:pStyle w:val="Paragrafi"/>
        <w:rPr>
          <w:lang w:val="sq-AL"/>
        </w:rPr>
      </w:pPr>
      <w:r w:rsidRPr="007542C3">
        <w:rPr>
          <w:lang w:val="sq-AL"/>
        </w:rPr>
        <w:t>6</w:t>
      </w:r>
      <w:r w:rsidR="008A07E2" w:rsidRPr="007542C3">
        <w:rPr>
          <w:lang w:val="sq-AL"/>
        </w:rPr>
        <w:t>.</w:t>
      </w:r>
      <w:r w:rsidRPr="007542C3">
        <w:rPr>
          <w:lang w:val="sq-AL"/>
        </w:rPr>
        <w:t xml:space="preserve"> Nëpër</w:t>
      </w:r>
      <w:r w:rsidR="00782059" w:rsidRPr="007542C3">
        <w:rPr>
          <w:lang w:val="sq-AL"/>
        </w:rPr>
        <w:t>mjet ngarkimit në sistem bishtdallëndyshe</w:t>
      </w:r>
      <w:r w:rsidRPr="007542C3">
        <w:rPr>
          <w:lang w:val="sq-AL"/>
        </w:rPr>
        <w:t xml:space="preserve"> (</w:t>
      </w:r>
      <w:r w:rsidR="006E5080" w:rsidRPr="007542C3">
        <w:rPr>
          <w:lang w:val="sq-AL"/>
        </w:rPr>
        <w:t>diamet</w:t>
      </w:r>
      <w:r w:rsidR="003331B1" w:rsidRPr="007542C3">
        <w:rPr>
          <w:lang w:val="sq-AL"/>
        </w:rPr>
        <w:t>ri</w:t>
      </w:r>
      <w:r w:rsidRPr="007542C3">
        <w:rPr>
          <w:lang w:val="sq-AL"/>
        </w:rPr>
        <w:t xml:space="preserve"> i rulonave të </w:t>
      </w:r>
      <w:r w:rsidR="008E2DB7" w:rsidRPr="007542C3">
        <w:rPr>
          <w:lang w:val="sq-AL"/>
        </w:rPr>
        <w:t>rresht</w:t>
      </w:r>
      <w:r w:rsidRPr="007542C3">
        <w:rPr>
          <w:lang w:val="sq-AL"/>
        </w:rPr>
        <w:t xml:space="preserve">it të sipërm  nuk duhet të jetë më i madh se </w:t>
      </w:r>
      <w:r w:rsidR="006E5080" w:rsidRPr="007542C3">
        <w:rPr>
          <w:lang w:val="sq-AL"/>
        </w:rPr>
        <w:t>diamet</w:t>
      </w:r>
      <w:r w:rsidR="003331B1" w:rsidRPr="007542C3">
        <w:rPr>
          <w:lang w:val="sq-AL"/>
        </w:rPr>
        <w:t>ri</w:t>
      </w:r>
      <w:r w:rsidRPr="007542C3">
        <w:rPr>
          <w:lang w:val="sq-AL"/>
        </w:rPr>
        <w:t xml:space="preserve"> i rulonëve të </w:t>
      </w:r>
      <w:r w:rsidR="008E2DB7" w:rsidRPr="007542C3">
        <w:rPr>
          <w:lang w:val="sq-AL"/>
        </w:rPr>
        <w:t>rresht</w:t>
      </w:r>
      <w:r w:rsidRPr="007542C3">
        <w:rPr>
          <w:lang w:val="sq-AL"/>
        </w:rPr>
        <w:t>it të poshtëm)</w:t>
      </w:r>
      <w:r w:rsidR="00A5098A" w:rsidRPr="007542C3">
        <w:rPr>
          <w:lang w:val="sq-AL"/>
        </w:rPr>
        <w:t>.</w:t>
      </w:r>
    </w:p>
    <w:p w:rsidR="002E4B8A" w:rsidRPr="007542C3" w:rsidRDefault="002E4B8A" w:rsidP="002E4B8A">
      <w:pPr>
        <w:pStyle w:val="Paragrafi"/>
        <w:rPr>
          <w:lang w:val="sq-AL"/>
        </w:rPr>
      </w:pPr>
      <w:r w:rsidRPr="007542C3">
        <w:rPr>
          <w:lang w:val="sq-AL"/>
        </w:rPr>
        <w:t>7</w:t>
      </w:r>
      <w:r w:rsidR="008A07E2" w:rsidRPr="007542C3">
        <w:rPr>
          <w:lang w:val="sq-AL"/>
        </w:rPr>
        <w:t>.</w:t>
      </w:r>
      <w:r w:rsidRPr="007542C3">
        <w:rPr>
          <w:lang w:val="sq-AL"/>
        </w:rPr>
        <w:t xml:space="preserve">  Në se rulonat kanë prirje të dëmtohen në fundet (ballot) e </w:t>
      </w:r>
      <w:r w:rsidR="002F2914" w:rsidRPr="007542C3">
        <w:rPr>
          <w:lang w:val="sq-AL"/>
        </w:rPr>
        <w:t>vagonë</w:t>
      </w:r>
      <w:r w:rsidRPr="007542C3">
        <w:rPr>
          <w:lang w:val="sq-AL"/>
        </w:rPr>
        <w:t xml:space="preserve">ve vendosen pajisje me </w:t>
      </w:r>
      <w:r w:rsidR="00782059" w:rsidRPr="007542C3">
        <w:rPr>
          <w:lang w:val="sq-AL"/>
        </w:rPr>
        <w:t>materiale</w:t>
      </w:r>
      <w:r w:rsidRPr="007542C3">
        <w:rPr>
          <w:lang w:val="sq-AL"/>
        </w:rPr>
        <w:t xml:space="preserve"> amortizues</w:t>
      </w:r>
      <w:r w:rsidR="00782059" w:rsidRPr="007542C3">
        <w:rPr>
          <w:lang w:val="sq-AL"/>
        </w:rPr>
        <w:t>e</w:t>
      </w:r>
      <w:r w:rsidRPr="007542C3">
        <w:rPr>
          <w:lang w:val="sq-AL"/>
        </w:rPr>
        <w:t xml:space="preserve">, </w:t>
      </w:r>
      <w:r w:rsidR="00782059" w:rsidRPr="007542C3">
        <w:rPr>
          <w:lang w:val="sq-AL"/>
        </w:rPr>
        <w:t>siç</w:t>
      </w:r>
      <w:r w:rsidRPr="007542C3">
        <w:rPr>
          <w:lang w:val="sq-AL"/>
        </w:rPr>
        <w:t xml:space="preserve"> tregohet në figurë.</w:t>
      </w:r>
    </w:p>
    <w:p w:rsidR="002E4B8A" w:rsidRPr="007542C3" w:rsidRDefault="008A04D1" w:rsidP="002E4B8A">
      <w:pPr>
        <w:pStyle w:val="Paragrafi"/>
        <w:rPr>
          <w:lang w:val="sq-AL"/>
        </w:rPr>
      </w:pPr>
      <w:r w:rsidRPr="007542C3">
        <w:rPr>
          <w:lang w:val="sq-AL"/>
        </w:rPr>
        <w:t>8.</w:t>
      </w:r>
      <w:r w:rsidR="00A5098A" w:rsidRPr="007542C3">
        <w:rPr>
          <w:lang w:val="sq-AL"/>
        </w:rPr>
        <w:t xml:space="preserve"> Në drejtimin anësor</w:t>
      </w:r>
      <w:r w:rsidR="002E4B8A" w:rsidRPr="007542C3">
        <w:rPr>
          <w:lang w:val="sq-AL"/>
        </w:rPr>
        <w:t xml:space="preserve"> të vagonit, rulonat e </w:t>
      </w:r>
      <w:r w:rsidR="008E2DB7" w:rsidRPr="007542C3">
        <w:rPr>
          <w:lang w:val="sq-AL"/>
        </w:rPr>
        <w:t>rresht</w:t>
      </w:r>
      <w:r w:rsidR="002E4B8A" w:rsidRPr="007542C3">
        <w:rPr>
          <w:lang w:val="sq-AL"/>
        </w:rPr>
        <w:t xml:space="preserve">it të sipërm sigurohen nëpërmjet dy takove prej materiali me </w:t>
      </w:r>
      <w:r w:rsidR="00782059" w:rsidRPr="007542C3">
        <w:rPr>
          <w:lang w:val="sq-AL"/>
        </w:rPr>
        <w:t>koeficient</w:t>
      </w:r>
      <w:r w:rsidR="002E4B8A" w:rsidRPr="007542C3">
        <w:rPr>
          <w:lang w:val="sq-AL"/>
        </w:rPr>
        <w:t xml:space="preserve"> fërkimi të rritur (p.sh</w:t>
      </w:r>
      <w:r w:rsidR="002C0E20" w:rsidRPr="007542C3">
        <w:rPr>
          <w:lang w:val="sq-AL"/>
        </w:rPr>
        <w:t>.</w:t>
      </w:r>
      <w:r w:rsidR="002E4B8A" w:rsidRPr="007542C3">
        <w:rPr>
          <w:lang w:val="sq-AL"/>
        </w:rPr>
        <w:t xml:space="preserve"> tako prej kauçuku ose kauçuk i granuluar ose shajak i imprenjuar) me një minimum µ = 0.75, që vendosen afërsisht 15 cm nga fundi i rulonit.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991E30">
      <w:pPr>
        <w:pStyle w:val="NeniNr"/>
      </w:pPr>
      <w:r w:rsidRPr="007542C3">
        <w:t>Neni 48</w:t>
      </w:r>
    </w:p>
    <w:p w:rsidR="00AE71E4" w:rsidRPr="007542C3" w:rsidRDefault="002E4B8A" w:rsidP="00991E30">
      <w:pPr>
        <w:pStyle w:val="NeniTitull"/>
      </w:pPr>
      <w:r w:rsidRPr="007542C3">
        <w:t xml:space="preserve">Rulona letre të ngarkuar njëra mbas tjetrës </w:t>
      </w:r>
    </w:p>
    <w:p w:rsidR="00AE71E4" w:rsidRPr="007542C3" w:rsidRDefault="00AE71E4" w:rsidP="00AE71E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tc>
      </w:tr>
    </w:tbl>
    <w:p w:rsidR="002E4B8A" w:rsidRPr="007542C3" w:rsidRDefault="002E4B8A" w:rsidP="00AE71E4">
      <w:pPr>
        <w:pStyle w:val="Paragrafi"/>
        <w:jc w:val="center"/>
        <w:rPr>
          <w:lang w:val="sq-AL"/>
        </w:rPr>
      </w:pPr>
      <w:r w:rsidRPr="007542C3">
        <w:rPr>
          <w:lang w:val="sq-AL"/>
        </w:rPr>
        <w:t xml:space="preserve">   </w:t>
      </w:r>
    </w:p>
    <w:p w:rsidR="00991E30" w:rsidRDefault="00991E30"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Rulona letre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E4B8A" w:rsidP="002E4B8A">
      <w:pPr>
        <w:pStyle w:val="Paragrafi"/>
        <w:rPr>
          <w:lang w:val="sq-AL"/>
        </w:rPr>
      </w:pPr>
      <w:r w:rsidRPr="007542C3">
        <w:rPr>
          <w:lang w:val="sq-AL"/>
        </w:rPr>
        <w:t xml:space="preserve">* </w:t>
      </w:r>
      <w:r w:rsidR="002F2914" w:rsidRPr="007542C3">
        <w:rPr>
          <w:lang w:val="sq-AL"/>
        </w:rPr>
        <w:t>Vagonë</w:t>
      </w:r>
      <w:r w:rsidRPr="007542C3">
        <w:rPr>
          <w:lang w:val="sq-AL"/>
        </w:rPr>
        <w:t xml:space="preserve"> me perde </w:t>
      </w:r>
      <w:r w:rsidR="008A04D1" w:rsidRPr="007542C3">
        <w:rPr>
          <w:lang w:val="sq-AL"/>
        </w:rPr>
        <w:t>rrëshqitëse</w:t>
      </w:r>
      <w:r w:rsidRPr="007542C3">
        <w:rPr>
          <w:lang w:val="sq-AL"/>
        </w:rPr>
        <w:t xml:space="preserve">, manovrim e perdes mekanike, me çati të hapshme, sponda, </w:t>
      </w:r>
      <w:r w:rsidR="00A5098A" w:rsidRPr="007542C3">
        <w:rPr>
          <w:lang w:val="sq-AL"/>
        </w:rPr>
        <w:t>krahë</w:t>
      </w:r>
      <w:r w:rsidRPr="007542C3">
        <w:rPr>
          <w:lang w:val="sq-AL"/>
        </w:rPr>
        <w:t xml:space="preserve"> ose perde fundore fikse (H..., Kils..., Li..., Rils.., Si.., Ta..., Tb..., Tm..)</w:t>
      </w:r>
      <w:r w:rsidR="00A5098A"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8A04D1" w:rsidP="002E4B8A">
      <w:pPr>
        <w:pStyle w:val="Paragrafi"/>
        <w:rPr>
          <w:lang w:val="sq-AL"/>
        </w:rPr>
      </w:pPr>
      <w:r w:rsidRPr="007542C3">
        <w:rPr>
          <w:lang w:val="sq-AL"/>
        </w:rPr>
        <w:t>1.</w:t>
      </w:r>
      <w:r w:rsidR="002E4B8A" w:rsidRPr="007542C3">
        <w:rPr>
          <w:lang w:val="sq-AL"/>
        </w:rPr>
        <w:t xml:space="preserve"> Në një ose shumë grupe, të mbulojnë brenda mundësive sa më shumë </w:t>
      </w:r>
      <w:r w:rsidR="00657BDC" w:rsidRPr="007542C3">
        <w:rPr>
          <w:lang w:val="sq-AL"/>
        </w:rPr>
        <w:t>sipër</w:t>
      </w:r>
      <w:r w:rsidR="002E4B8A" w:rsidRPr="007542C3">
        <w:rPr>
          <w:lang w:val="sq-AL"/>
        </w:rPr>
        <w:t>faqen e vagonit</w:t>
      </w:r>
      <w:r w:rsidR="00A5098A" w:rsidRPr="007542C3">
        <w:rPr>
          <w:lang w:val="sq-AL"/>
        </w:rPr>
        <w:t>.</w:t>
      </w:r>
    </w:p>
    <w:p w:rsidR="002E4B8A" w:rsidRPr="007542C3" w:rsidRDefault="008A04D1" w:rsidP="002E4B8A">
      <w:pPr>
        <w:pStyle w:val="Paragrafi"/>
        <w:rPr>
          <w:lang w:val="sq-AL"/>
        </w:rPr>
      </w:pPr>
      <w:r w:rsidRPr="007542C3">
        <w:rPr>
          <w:lang w:val="sq-AL"/>
        </w:rPr>
        <w:t>2.</w:t>
      </w:r>
      <w:r w:rsidR="002E4B8A" w:rsidRPr="007542C3">
        <w:rPr>
          <w:lang w:val="sq-AL"/>
        </w:rPr>
        <w:t xml:space="preserve"> Deri në maksimum me dy </w:t>
      </w:r>
      <w:r w:rsidR="008E2DB7" w:rsidRPr="007542C3">
        <w:rPr>
          <w:lang w:val="sq-AL"/>
        </w:rPr>
        <w:t>rresht</w:t>
      </w:r>
      <w:r w:rsidR="00782059" w:rsidRPr="007542C3">
        <w:rPr>
          <w:lang w:val="sq-AL"/>
        </w:rPr>
        <w:t>a të vendosur në sistem bishtdallëndysheje</w:t>
      </w:r>
      <w:r w:rsidR="002E4B8A" w:rsidRPr="007542C3">
        <w:rPr>
          <w:lang w:val="sq-AL"/>
        </w:rPr>
        <w:t xml:space="preserve">, dhe  rulonat me diametër më të madh të vendosen në </w:t>
      </w:r>
      <w:r w:rsidR="008E2DB7" w:rsidRPr="007542C3">
        <w:rPr>
          <w:lang w:val="sq-AL"/>
        </w:rPr>
        <w:t>rresht</w:t>
      </w:r>
      <w:r w:rsidR="002E4B8A" w:rsidRPr="007542C3">
        <w:rPr>
          <w:lang w:val="sq-AL"/>
        </w:rPr>
        <w:t>in e poshtëm</w:t>
      </w:r>
      <w:r w:rsidR="00A5098A" w:rsidRPr="007542C3">
        <w:rPr>
          <w:lang w:val="sq-AL"/>
        </w:rPr>
        <w:t>.</w:t>
      </w:r>
    </w:p>
    <w:p w:rsidR="002E4B8A" w:rsidRPr="007542C3" w:rsidRDefault="008A04D1" w:rsidP="002E4B8A">
      <w:pPr>
        <w:pStyle w:val="Paragrafi"/>
        <w:rPr>
          <w:lang w:val="sq-AL"/>
        </w:rPr>
      </w:pPr>
      <w:r w:rsidRPr="007542C3">
        <w:rPr>
          <w:lang w:val="sq-AL"/>
        </w:rPr>
        <w:t>3.</w:t>
      </w:r>
      <w:r w:rsidR="002E4B8A" w:rsidRPr="007542C3">
        <w:rPr>
          <w:lang w:val="sq-AL"/>
        </w:rPr>
        <w:t xml:space="preserve"> Rulonat nuk duhet të takojnë dyert, perdet </w:t>
      </w:r>
      <w:r w:rsidR="00782059" w:rsidRPr="007542C3">
        <w:rPr>
          <w:lang w:val="sq-AL"/>
        </w:rPr>
        <w:t>rrëshqitëse</w:t>
      </w:r>
      <w:r w:rsidR="002E4B8A" w:rsidRPr="007542C3">
        <w:rPr>
          <w:lang w:val="sq-AL"/>
        </w:rPr>
        <w:t xml:space="preserve">, spondat me </w:t>
      </w:r>
      <w:r w:rsidR="00782059" w:rsidRPr="007542C3">
        <w:rPr>
          <w:lang w:val="sq-AL"/>
        </w:rPr>
        <w:t>krahë</w:t>
      </w:r>
      <w:r w:rsidR="002E4B8A" w:rsidRPr="007542C3">
        <w:rPr>
          <w:lang w:val="sq-AL"/>
        </w:rPr>
        <w:t xml:space="preserve"> të shkurtër, spondat ose krahët</w:t>
      </w:r>
      <w:r w:rsidR="00A5098A" w:rsidRPr="007542C3">
        <w:rPr>
          <w:lang w:val="sq-AL"/>
        </w:rPr>
        <w:t>.</w:t>
      </w:r>
    </w:p>
    <w:p w:rsidR="002E4B8A" w:rsidRPr="007542C3" w:rsidRDefault="00E60753" w:rsidP="002E4B8A">
      <w:pPr>
        <w:pStyle w:val="Paragrafi"/>
        <w:rPr>
          <w:lang w:val="sq-AL"/>
        </w:rPr>
      </w:pPr>
      <w:r w:rsidRPr="00E60753">
        <w:rPr>
          <w:lang w:val="sq-AL"/>
        </w:rPr>
        <w:pict>
          <v:shape id="_x0000_s1569" type="#_x0000_t75" style="position:absolute;left:0;text-align:left;margin-left:44.15pt;margin-top:2pt;width:380.45pt;height:201.85pt;z-index:-251563008">
            <v:imagedata r:id="rId208" o:title=""/>
          </v:shape>
          <o:OLEObject Type="Embed" ProgID="CorelPHOTOPAINT.Image.13" ShapeID="_x0000_s1569" DrawAspect="Content" ObjectID="_1376986709" r:id="rId20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Në</w:t>
      </w:r>
      <w:r w:rsidR="00782059" w:rsidRPr="007542C3">
        <w:rPr>
          <w:lang w:val="sq-AL"/>
        </w:rPr>
        <w:t xml:space="preserve"> </w:t>
      </w:r>
      <w:r w:rsidRPr="007542C3">
        <w:rPr>
          <w:lang w:val="sq-AL"/>
        </w:rPr>
        <w:t xml:space="preserve">drejtimin gjatësor të vagonit, rulonat e </w:t>
      </w:r>
      <w:r w:rsidR="008E2DB7" w:rsidRPr="007542C3">
        <w:rPr>
          <w:lang w:val="sq-AL"/>
        </w:rPr>
        <w:t>rresht</w:t>
      </w:r>
      <w:r w:rsidRPr="007542C3">
        <w:rPr>
          <w:lang w:val="sq-AL"/>
        </w:rPr>
        <w:t>it të poshtëm sigurohen:</w:t>
      </w:r>
    </w:p>
    <w:p w:rsidR="002E4B8A" w:rsidRPr="007542C3" w:rsidRDefault="002E4B8A" w:rsidP="002E4B8A">
      <w:pPr>
        <w:pStyle w:val="Paragrafi"/>
        <w:rPr>
          <w:lang w:val="sq-AL"/>
        </w:rPr>
      </w:pPr>
      <w:r w:rsidRPr="007542C3">
        <w:rPr>
          <w:lang w:val="sq-AL"/>
        </w:rPr>
        <w:t>* Nëpërmjet spondave ballore ose perdeve</w:t>
      </w:r>
      <w:r w:rsidR="00A5098A" w:rsidRPr="007542C3">
        <w:rPr>
          <w:lang w:val="sq-AL"/>
        </w:rPr>
        <w:t>;</w:t>
      </w:r>
    </w:p>
    <w:p w:rsidR="002E4B8A" w:rsidRPr="007542C3" w:rsidRDefault="002E4B8A" w:rsidP="002E4B8A">
      <w:pPr>
        <w:pStyle w:val="Paragrafi"/>
        <w:rPr>
          <w:lang w:val="sq-AL"/>
        </w:rPr>
      </w:pPr>
      <w:r w:rsidRPr="007542C3">
        <w:rPr>
          <w:lang w:val="sq-AL"/>
        </w:rPr>
        <w:t>* Kur ngarkesa</w:t>
      </w:r>
      <w:r w:rsidR="00782059" w:rsidRPr="007542C3">
        <w:rPr>
          <w:lang w:val="sq-AL"/>
        </w:rPr>
        <w:t xml:space="preserve"> është vendosur në sistem bishtdallëndyshe</w:t>
      </w:r>
      <w:r w:rsidRPr="007542C3">
        <w:rPr>
          <w:lang w:val="sq-AL"/>
        </w:rPr>
        <w:t xml:space="preserve">, rulonat e fundit të </w:t>
      </w:r>
      <w:r w:rsidR="008E2DB7" w:rsidRPr="007542C3">
        <w:rPr>
          <w:lang w:val="sq-AL"/>
        </w:rPr>
        <w:t>rresht</w:t>
      </w:r>
      <w:r w:rsidRPr="007542C3">
        <w:rPr>
          <w:lang w:val="sq-AL"/>
        </w:rPr>
        <w:t>it të sipërm sigurohen nëpërmjet spondit ballor ose nëpërmjet krahëve fundore</w:t>
      </w:r>
      <w:r w:rsidR="00A5098A" w:rsidRPr="007542C3">
        <w:rPr>
          <w:lang w:val="sq-AL"/>
        </w:rPr>
        <w:t>.</w:t>
      </w:r>
    </w:p>
    <w:p w:rsidR="002E4B8A" w:rsidRPr="007542C3" w:rsidRDefault="00AE71E4" w:rsidP="002E4B8A">
      <w:pPr>
        <w:pStyle w:val="Paragrafi"/>
        <w:rPr>
          <w:lang w:val="sq-AL"/>
        </w:rPr>
      </w:pPr>
      <w:r w:rsidRPr="007542C3">
        <w:rPr>
          <w:lang w:val="sq-AL"/>
        </w:rPr>
        <w:t>4.</w:t>
      </w:r>
      <w:r w:rsidR="002E4B8A" w:rsidRPr="007542C3">
        <w:rPr>
          <w:lang w:val="sq-AL"/>
        </w:rPr>
        <w:t xml:space="preserve"> Nëse është e nevojshme lidhen së bashku, ose ndryshe</w:t>
      </w:r>
      <w:r w:rsidR="00A5098A" w:rsidRPr="007542C3">
        <w:rPr>
          <w:lang w:val="sq-AL"/>
        </w:rPr>
        <w:t>.</w:t>
      </w:r>
    </w:p>
    <w:p w:rsidR="002E4B8A" w:rsidRPr="007542C3" w:rsidRDefault="00AE71E4" w:rsidP="002E4B8A">
      <w:pPr>
        <w:pStyle w:val="Paragrafi"/>
        <w:rPr>
          <w:lang w:val="sq-AL"/>
        </w:rPr>
      </w:pPr>
      <w:r w:rsidRPr="007542C3">
        <w:rPr>
          <w:lang w:val="sq-AL"/>
        </w:rPr>
        <w:t>5.</w:t>
      </w:r>
      <w:r w:rsidR="002E4B8A" w:rsidRPr="007542C3">
        <w:rPr>
          <w:lang w:val="sq-AL"/>
        </w:rPr>
        <w:t xml:space="preserve"> Nëpërmjet vendosjes së rulonit të sipërm në mënyr</w:t>
      </w:r>
      <w:r w:rsidR="00E6097B" w:rsidRPr="007542C3">
        <w:rPr>
          <w:rFonts w:ascii="Times New Roman" w:hAnsi="Times New Roman"/>
          <w:lang w:val="sq-AL"/>
        </w:rPr>
        <w:t>ë</w:t>
      </w:r>
      <w:r w:rsidR="002E4B8A" w:rsidRPr="007542C3">
        <w:rPr>
          <w:lang w:val="sq-AL"/>
        </w:rPr>
        <w:t xml:space="preserve"> të</w:t>
      </w:r>
      <w:r w:rsidR="00152693" w:rsidRPr="007542C3">
        <w:rPr>
          <w:lang w:val="sq-AL"/>
        </w:rPr>
        <w:t xml:space="preserve"> tillë </w:t>
      </w:r>
      <w:r w:rsidR="002E4B8A" w:rsidRPr="007542C3">
        <w:rPr>
          <w:lang w:val="sq-AL"/>
        </w:rPr>
        <w:t>që aksi tërthor i tij të koen</w:t>
      </w:r>
      <w:r w:rsidR="008A04D1" w:rsidRPr="007542C3">
        <w:rPr>
          <w:lang w:val="sq-AL"/>
        </w:rPr>
        <w:t>c</w:t>
      </w:r>
      <w:r w:rsidR="002E4B8A" w:rsidRPr="007542C3">
        <w:rPr>
          <w:lang w:val="sq-AL"/>
        </w:rPr>
        <w:t>idojë me vendin e bashkimit të</w:t>
      </w:r>
      <w:r w:rsidR="00782059" w:rsidRPr="007542C3">
        <w:rPr>
          <w:lang w:val="sq-AL"/>
        </w:rPr>
        <w:t xml:space="preserve"> </w:t>
      </w:r>
      <w:r w:rsidR="002E4B8A" w:rsidRPr="007542C3">
        <w:rPr>
          <w:lang w:val="sq-AL"/>
        </w:rPr>
        <w:t>rulonave të poshtëm (shih figurën)</w:t>
      </w:r>
      <w:r w:rsidR="00E6097B" w:rsidRPr="007542C3">
        <w:rPr>
          <w:lang w:val="sq-AL"/>
        </w:rPr>
        <w:t>.</w:t>
      </w:r>
    </w:p>
    <w:p w:rsidR="002E4B8A" w:rsidRPr="007542C3" w:rsidRDefault="00AE71E4" w:rsidP="002E4B8A">
      <w:pPr>
        <w:pStyle w:val="Paragrafi"/>
        <w:rPr>
          <w:lang w:val="sq-AL"/>
        </w:rPr>
      </w:pPr>
      <w:r w:rsidRPr="007542C3">
        <w:rPr>
          <w:lang w:val="sq-AL"/>
        </w:rPr>
        <w:t>6.</w:t>
      </w:r>
      <w:r w:rsidR="002E4B8A" w:rsidRPr="007542C3">
        <w:rPr>
          <w:lang w:val="sq-AL"/>
        </w:rPr>
        <w:t xml:space="preserve"> Në drejtimin tërthor të vagonit, duhet të vendosen të paktën 2 tako në </w:t>
      </w:r>
      <w:r w:rsidR="002F2914" w:rsidRPr="007542C3">
        <w:rPr>
          <w:lang w:val="sq-AL"/>
        </w:rPr>
        <w:t>çdo</w:t>
      </w:r>
      <w:r w:rsidR="002E4B8A" w:rsidRPr="007542C3">
        <w:rPr>
          <w:lang w:val="sq-AL"/>
        </w:rPr>
        <w:t xml:space="preserve"> rulon të </w:t>
      </w:r>
      <w:r w:rsidR="008E2DB7" w:rsidRPr="007542C3">
        <w:rPr>
          <w:lang w:val="sq-AL"/>
        </w:rPr>
        <w:t>rresht</w:t>
      </w:r>
      <w:r w:rsidR="002E4B8A" w:rsidRPr="007542C3">
        <w:rPr>
          <w:lang w:val="sq-AL"/>
        </w:rPr>
        <w:t xml:space="preserve">it të poshtëm, takot duhet të takojnë me spondat nëpërmjet fundeve të tyre të </w:t>
      </w:r>
      <w:r w:rsidR="008A04D1" w:rsidRPr="007542C3">
        <w:rPr>
          <w:lang w:val="sq-AL"/>
        </w:rPr>
        <w:t>rrumbullakosura</w:t>
      </w:r>
      <w:r w:rsidRPr="007542C3">
        <w:rPr>
          <w:lang w:val="sq-AL"/>
        </w:rPr>
        <w:t>.</w:t>
      </w:r>
    </w:p>
    <w:p w:rsidR="002E4B8A" w:rsidRPr="007542C3" w:rsidRDefault="00E6097B" w:rsidP="002E4B8A">
      <w:pPr>
        <w:pStyle w:val="Paragrafi"/>
        <w:rPr>
          <w:lang w:val="sq-AL"/>
        </w:rPr>
      </w:pPr>
      <w:r w:rsidRPr="007542C3">
        <w:rPr>
          <w:lang w:val="sq-AL"/>
        </w:rPr>
        <w:t>-</w:t>
      </w:r>
      <w:r w:rsidR="002E4B8A" w:rsidRPr="007542C3">
        <w:rPr>
          <w:lang w:val="sq-AL"/>
        </w:rPr>
        <w:t xml:space="preserve">  Lartësia e takos është sa 1/12 e </w:t>
      </w:r>
      <w:r w:rsidR="006E5080" w:rsidRPr="007542C3">
        <w:rPr>
          <w:lang w:val="sq-AL"/>
        </w:rPr>
        <w:t>diamet</w:t>
      </w:r>
      <w:r w:rsidR="003331B1" w:rsidRPr="007542C3">
        <w:rPr>
          <w:lang w:val="sq-AL"/>
        </w:rPr>
        <w:t>ri</w:t>
      </w:r>
      <w:r w:rsidR="002E4B8A" w:rsidRPr="007542C3">
        <w:rPr>
          <w:lang w:val="sq-AL"/>
        </w:rPr>
        <w:t>t të rulonit, por jo më pak se 12 cm</w:t>
      </w:r>
      <w:r w:rsidRPr="007542C3">
        <w:rPr>
          <w:lang w:val="sq-AL"/>
        </w:rPr>
        <w:t>;</w:t>
      </w:r>
    </w:p>
    <w:p w:rsidR="002E4B8A" w:rsidRPr="007542C3" w:rsidRDefault="00E6097B" w:rsidP="002E4B8A">
      <w:pPr>
        <w:pStyle w:val="Paragrafi"/>
        <w:rPr>
          <w:lang w:val="sq-AL"/>
        </w:rPr>
      </w:pPr>
      <w:r w:rsidRPr="007542C3">
        <w:rPr>
          <w:lang w:val="sq-AL"/>
        </w:rPr>
        <w:t>-</w:t>
      </w:r>
      <w:r w:rsidR="002E4B8A" w:rsidRPr="007542C3">
        <w:rPr>
          <w:lang w:val="sq-AL"/>
        </w:rPr>
        <w:t xml:space="preserve">  Lartësia e takos është </w:t>
      </w:r>
      <w:r w:rsidR="002C520C" w:rsidRPr="007542C3">
        <w:rPr>
          <w:lang w:val="sq-AL"/>
        </w:rPr>
        <w:t>afër</w:t>
      </w:r>
      <w:r w:rsidR="002E4B8A" w:rsidRPr="007542C3">
        <w:rPr>
          <w:lang w:val="sq-AL"/>
        </w:rPr>
        <w:t>sisht 20 cm, me kënd afërsisht 35°</w:t>
      </w:r>
      <w:r w:rsidRPr="007542C3">
        <w:rPr>
          <w:lang w:val="sq-AL"/>
        </w:rPr>
        <w:t>;</w:t>
      </w:r>
    </w:p>
    <w:p w:rsidR="002E4B8A" w:rsidRPr="007542C3" w:rsidRDefault="00E6097B" w:rsidP="002E4B8A">
      <w:pPr>
        <w:pStyle w:val="Paragrafi"/>
        <w:rPr>
          <w:lang w:val="sq-AL"/>
        </w:rPr>
      </w:pPr>
      <w:r w:rsidRPr="007542C3">
        <w:rPr>
          <w:lang w:val="sq-AL"/>
        </w:rPr>
        <w:t>-</w:t>
      </w:r>
      <w:r w:rsidR="002E4B8A" w:rsidRPr="007542C3">
        <w:rPr>
          <w:lang w:val="sq-AL"/>
        </w:rPr>
        <w:t xml:space="preserve">  Numri total i </w:t>
      </w:r>
      <w:r w:rsidR="00CD2DCB" w:rsidRPr="007542C3">
        <w:rPr>
          <w:lang w:val="sq-AL"/>
        </w:rPr>
        <w:t>gozhdëve</w:t>
      </w:r>
      <w:r w:rsidR="002E4B8A" w:rsidRPr="007542C3">
        <w:rPr>
          <w:lang w:val="sq-AL"/>
        </w:rPr>
        <w:t xml:space="preserve"> (</w:t>
      </w:r>
      <w:r w:rsidR="006E5080" w:rsidRPr="007542C3">
        <w:rPr>
          <w:lang w:val="sq-AL"/>
        </w:rPr>
        <w:t>diamet</w:t>
      </w:r>
      <w:r w:rsidR="003331B1" w:rsidRPr="007542C3">
        <w:rPr>
          <w:lang w:val="sq-AL"/>
        </w:rPr>
        <w:t>ri</w:t>
      </w:r>
      <w:r w:rsidR="002E4B8A" w:rsidRPr="007542C3">
        <w:rPr>
          <w:lang w:val="sq-AL"/>
        </w:rPr>
        <w:t xml:space="preserve"> 5 cm) në secilin drejtim të </w:t>
      </w:r>
      <w:r w:rsidR="008A04D1" w:rsidRPr="007542C3">
        <w:rPr>
          <w:lang w:val="sq-AL"/>
        </w:rPr>
        <w:t>lëvizjes</w:t>
      </w:r>
      <w:r w:rsidR="002E4B8A" w:rsidRPr="007542C3">
        <w:rPr>
          <w:lang w:val="sq-AL"/>
        </w:rPr>
        <w:t>: 1 gozhdë /1500 kg të peshës së ngarkesës, minimumi 2 gozhd</w:t>
      </w:r>
      <w:r w:rsidRPr="007542C3">
        <w:rPr>
          <w:rFonts w:ascii="Times New Roman" w:hAnsi="Times New Roman"/>
          <w:lang w:val="sq-AL"/>
        </w:rPr>
        <w:t>ë</w:t>
      </w:r>
      <w:r w:rsidR="002E4B8A" w:rsidRPr="007542C3">
        <w:rPr>
          <w:lang w:val="sq-AL"/>
        </w:rPr>
        <w:t xml:space="preserve"> për tako.</w:t>
      </w:r>
    </w:p>
    <w:p w:rsidR="002E4B8A" w:rsidRPr="007542C3" w:rsidRDefault="002E4B8A" w:rsidP="002E4B8A">
      <w:pPr>
        <w:pStyle w:val="Paragrafi"/>
        <w:rPr>
          <w:lang w:val="sq-AL"/>
        </w:rPr>
      </w:pPr>
      <w:r w:rsidRPr="007542C3">
        <w:rPr>
          <w:lang w:val="sq-AL"/>
        </w:rPr>
        <w:t>Për rulonat e vendosura në një grup, njëra mbas tjetrës ose njëra e vendosur në pjesën e sipërme mbi tjetrën, merret pesha totale e grupit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AE71E4" w:rsidRPr="007542C3" w:rsidRDefault="00AE71E4" w:rsidP="00AE71E4">
      <w:pPr>
        <w:pStyle w:val="Paragrafi"/>
        <w:ind w:firstLine="0"/>
        <w:rPr>
          <w:lang w:val="sq-AL"/>
        </w:rPr>
      </w:pPr>
    </w:p>
    <w:p w:rsidR="002E4B8A" w:rsidRPr="007542C3" w:rsidRDefault="002E4B8A" w:rsidP="00991E30">
      <w:pPr>
        <w:pStyle w:val="NeniNr"/>
      </w:pPr>
      <w:r w:rsidRPr="007542C3">
        <w:t>Neni 49</w:t>
      </w:r>
    </w:p>
    <w:p w:rsidR="002E4B8A" w:rsidRPr="007542C3" w:rsidRDefault="002E4B8A" w:rsidP="00991E30">
      <w:pPr>
        <w:pStyle w:val="NeniTitull"/>
      </w:pPr>
      <w:r w:rsidRPr="007542C3">
        <w:t>Rulona letre, ngarkuar vertikalisht</w:t>
      </w:r>
    </w:p>
    <w:p w:rsidR="002E4B8A" w:rsidRPr="007542C3" w:rsidRDefault="002E4B8A" w:rsidP="008A04D1">
      <w:pPr>
        <w:pStyle w:val="Paragrafi"/>
        <w:jc w:val="center"/>
        <w:rPr>
          <w:lang w:val="sq-AL"/>
        </w:rPr>
      </w:pPr>
    </w:p>
    <w:p w:rsidR="002E4B8A" w:rsidRPr="007542C3" w:rsidRDefault="008A04D1" w:rsidP="002E4B8A">
      <w:pPr>
        <w:pStyle w:val="Paragrafi"/>
        <w:rPr>
          <w:lang w:val="sq-AL"/>
        </w:rPr>
      </w:pPr>
      <w:r w:rsidRPr="007542C3">
        <w:rPr>
          <w:lang w:val="sq-AL"/>
        </w:rPr>
        <w:t xml:space="preserve">1. </w:t>
      </w:r>
      <w:r w:rsidR="002E4B8A" w:rsidRPr="007542C3">
        <w:rPr>
          <w:lang w:val="sq-AL"/>
        </w:rPr>
        <w:t>Zgjedhja e vagonit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anësore dhe ballor, dysheme dërrase pa hambar</w:t>
      </w:r>
    </w:p>
    <w:p w:rsidR="002E4B8A" w:rsidRPr="007542C3" w:rsidRDefault="008A04D1" w:rsidP="002E4B8A">
      <w:pPr>
        <w:pStyle w:val="Paragrafi"/>
        <w:rPr>
          <w:lang w:val="sq-AL"/>
        </w:rPr>
      </w:pPr>
      <w:r w:rsidRPr="007542C3">
        <w:rPr>
          <w:lang w:val="sq-AL"/>
        </w:rPr>
        <w:t xml:space="preserve">2. </w:t>
      </w:r>
      <w:r w:rsidR="002E4B8A" w:rsidRPr="007542C3">
        <w:rPr>
          <w:lang w:val="sq-AL"/>
        </w:rPr>
        <w:t>Ngarkimi, vendosja në vagon</w:t>
      </w:r>
    </w:p>
    <w:p w:rsidR="002E4B8A" w:rsidRPr="007542C3" w:rsidRDefault="002E4B8A" w:rsidP="002E4B8A">
      <w:pPr>
        <w:pStyle w:val="Paragrafi"/>
        <w:rPr>
          <w:lang w:val="sq-AL"/>
        </w:rPr>
      </w:pPr>
      <w:r w:rsidRPr="007542C3">
        <w:rPr>
          <w:lang w:val="sq-AL"/>
        </w:rPr>
        <w:t xml:space="preserve">Rulonat </w:t>
      </w:r>
      <w:r w:rsidR="006E5080" w:rsidRPr="007542C3">
        <w:rPr>
          <w:lang w:val="sq-AL"/>
        </w:rPr>
        <w:t>diamet</w:t>
      </w:r>
      <w:r w:rsidR="003331B1" w:rsidRPr="007542C3">
        <w:rPr>
          <w:lang w:val="sq-AL"/>
        </w:rPr>
        <w:t>ri</w:t>
      </w:r>
      <w:r w:rsidRPr="007542C3">
        <w:rPr>
          <w:lang w:val="sq-AL"/>
        </w:rPr>
        <w:t xml:space="preserve"> i të cilave është i barabartë ose më i  madh se 5/10 e lartësis</w:t>
      </w:r>
      <w:r w:rsidR="008A04D1" w:rsidRPr="007542C3">
        <w:rPr>
          <w:rFonts w:ascii="Times New Roman" w:hAnsi="Times New Roman"/>
          <w:lang w:val="sq-AL"/>
        </w:rPr>
        <w:t>ë</w:t>
      </w:r>
      <w:r w:rsidRPr="007542C3">
        <w:rPr>
          <w:lang w:val="sq-AL"/>
        </w:rPr>
        <w:t xml:space="preserve"> së tyre, ngarkohen me një ose disa grupe dhe vendosen si më poshtë përcaktohet:</w:t>
      </w:r>
    </w:p>
    <w:p w:rsidR="002E4B8A" w:rsidRPr="007542C3" w:rsidRDefault="00AE71E4" w:rsidP="002E4B8A">
      <w:pPr>
        <w:pStyle w:val="Paragrafi"/>
        <w:rPr>
          <w:lang w:val="sq-AL"/>
        </w:rPr>
      </w:pPr>
      <w:r w:rsidRPr="007542C3">
        <w:rPr>
          <w:lang w:val="sq-AL"/>
        </w:rPr>
        <w:t xml:space="preserve">2.1 </w:t>
      </w:r>
      <w:r w:rsidR="002E4B8A" w:rsidRPr="007542C3">
        <w:rPr>
          <w:lang w:val="sq-AL"/>
        </w:rPr>
        <w:t>Në një grup që</w:t>
      </w:r>
      <w:r w:rsidR="008A04D1" w:rsidRPr="007542C3">
        <w:rPr>
          <w:lang w:val="sq-AL"/>
        </w:rPr>
        <w:t xml:space="preserve"> </w:t>
      </w:r>
      <w:r w:rsidR="002E4B8A" w:rsidRPr="007542C3">
        <w:rPr>
          <w:lang w:val="sq-AL"/>
        </w:rPr>
        <w:t>është në kontakt me spondat ballore)</w:t>
      </w:r>
      <w:r w:rsidRPr="007542C3">
        <w:rPr>
          <w:lang w:val="sq-AL"/>
        </w:rPr>
        <w:t>.</w:t>
      </w:r>
    </w:p>
    <w:p w:rsidR="002E4B8A" w:rsidRPr="007542C3" w:rsidRDefault="00AE71E4" w:rsidP="002E4B8A">
      <w:pPr>
        <w:pStyle w:val="Paragrafi"/>
        <w:rPr>
          <w:lang w:val="sq-AL"/>
        </w:rPr>
      </w:pPr>
      <w:r w:rsidRPr="007542C3">
        <w:rPr>
          <w:lang w:val="sq-AL"/>
        </w:rPr>
        <w:t xml:space="preserve">2.2 </w:t>
      </w:r>
      <w:r w:rsidR="002E4B8A" w:rsidRPr="007542C3">
        <w:rPr>
          <w:lang w:val="sq-AL"/>
        </w:rPr>
        <w:t xml:space="preserve">Në një grup që mund të </w:t>
      </w:r>
      <w:r w:rsidR="00124CE7" w:rsidRPr="007542C3">
        <w:rPr>
          <w:lang w:val="sq-AL"/>
        </w:rPr>
        <w:t>zhvend</w:t>
      </w:r>
      <w:r w:rsidR="002E4B8A" w:rsidRPr="007542C3">
        <w:rPr>
          <w:lang w:val="sq-AL"/>
        </w:rPr>
        <w:t xml:space="preserve">osen në drejtimin gjatësor. </w:t>
      </w:r>
      <w:r w:rsidR="008E2DB7" w:rsidRPr="007542C3">
        <w:rPr>
          <w:lang w:val="sq-AL"/>
        </w:rPr>
        <w:t>Hapësir</w:t>
      </w:r>
      <w:r w:rsidR="002E4B8A" w:rsidRPr="007542C3">
        <w:rPr>
          <w:lang w:val="sq-AL"/>
        </w:rPr>
        <w:t>a e lire është 50 cm përkundrejt spondave ballore</w:t>
      </w:r>
      <w:r w:rsidR="008A04D1" w:rsidRPr="007542C3">
        <w:rPr>
          <w:lang w:val="sq-AL"/>
        </w:rPr>
        <w:t>.</w:t>
      </w:r>
      <w:r w:rsidR="002E4B8A" w:rsidRPr="007542C3">
        <w:rPr>
          <w:lang w:val="sq-AL"/>
        </w:rPr>
        <w:t xml:space="preserve"> </w:t>
      </w:r>
    </w:p>
    <w:p w:rsidR="002E4B8A" w:rsidRPr="007542C3" w:rsidRDefault="00AE71E4" w:rsidP="002E4B8A">
      <w:pPr>
        <w:pStyle w:val="Paragrafi"/>
        <w:rPr>
          <w:lang w:val="sq-AL"/>
        </w:rPr>
      </w:pPr>
      <w:r w:rsidRPr="007542C3">
        <w:rPr>
          <w:lang w:val="sq-AL"/>
        </w:rPr>
        <w:t xml:space="preserve">2.3 </w:t>
      </w:r>
      <w:r w:rsidR="002E4B8A" w:rsidRPr="007542C3">
        <w:rPr>
          <w:lang w:val="sq-AL"/>
        </w:rPr>
        <w:t xml:space="preserve">Në dy grupe, që janë në kontakt me spondat ballore me një </w:t>
      </w:r>
      <w:r w:rsidR="008E2DB7" w:rsidRPr="007542C3">
        <w:rPr>
          <w:lang w:val="sq-AL"/>
        </w:rPr>
        <w:t>hapësir</w:t>
      </w:r>
      <w:r w:rsidR="002E4B8A" w:rsidRPr="007542C3">
        <w:rPr>
          <w:lang w:val="sq-AL"/>
        </w:rPr>
        <w:t>ë të lirë në mes të vagonit, që të paktën duhet të jetë një metër</w:t>
      </w:r>
      <w:r w:rsidR="008A04D1" w:rsidRPr="007542C3">
        <w:rPr>
          <w:lang w:val="sq-AL"/>
        </w:rPr>
        <w:t>.</w:t>
      </w:r>
      <w:r w:rsidR="002E4B8A" w:rsidRPr="007542C3">
        <w:rPr>
          <w:lang w:val="sq-AL"/>
        </w:rPr>
        <w:t xml:space="preserve"> </w:t>
      </w:r>
    </w:p>
    <w:p w:rsidR="002E4B8A" w:rsidRPr="007542C3" w:rsidRDefault="002E4B8A" w:rsidP="002E4B8A">
      <w:pPr>
        <w:pStyle w:val="Paragrafi"/>
        <w:rPr>
          <w:lang w:val="sq-AL"/>
        </w:rPr>
      </w:pPr>
      <w:r w:rsidRPr="007542C3">
        <w:rPr>
          <w:lang w:val="sq-AL"/>
        </w:rPr>
        <w:t>Rulonat vendosen në kontakt (ngjitur) me njëri</w:t>
      </w:r>
      <w:r w:rsidR="008A04D1" w:rsidRPr="007542C3">
        <w:rPr>
          <w:lang w:val="sq-AL"/>
        </w:rPr>
        <w:t>-</w:t>
      </w:r>
      <w:r w:rsidRPr="007542C3">
        <w:rPr>
          <w:lang w:val="sq-AL"/>
        </w:rPr>
        <w:t>tjetrin, dhe në kontakt me spondat anësore ose spondat ballore.</w:t>
      </w:r>
    </w:p>
    <w:p w:rsidR="002E4B8A" w:rsidRPr="007542C3" w:rsidRDefault="002E4B8A" w:rsidP="002E4B8A">
      <w:pPr>
        <w:pStyle w:val="Paragrafi"/>
        <w:rPr>
          <w:lang w:val="sq-AL"/>
        </w:rPr>
      </w:pPr>
      <w:r w:rsidRPr="007542C3">
        <w:rPr>
          <w:lang w:val="sq-AL"/>
        </w:rPr>
        <w:t xml:space="preserve">Në vartësi nga </w:t>
      </w:r>
      <w:r w:rsidR="006E5080" w:rsidRPr="007542C3">
        <w:rPr>
          <w:lang w:val="sq-AL"/>
        </w:rPr>
        <w:t>diamet</w:t>
      </w:r>
      <w:r w:rsidR="003331B1" w:rsidRPr="007542C3">
        <w:rPr>
          <w:lang w:val="sq-AL"/>
        </w:rPr>
        <w:t>ri</w:t>
      </w:r>
      <w:r w:rsidRPr="007542C3">
        <w:rPr>
          <w:lang w:val="sq-AL"/>
        </w:rPr>
        <w:t xml:space="preserve"> i tyre, mund të ngarkohen duke </w:t>
      </w:r>
      <w:r w:rsidR="002C0E20" w:rsidRPr="007542C3">
        <w:rPr>
          <w:lang w:val="sq-AL"/>
        </w:rPr>
        <w:t>i</w:t>
      </w:r>
      <w:r w:rsidRPr="007542C3">
        <w:rPr>
          <w:lang w:val="sq-AL"/>
        </w:rPr>
        <w:t xml:space="preserve">u përshtatur dimensioneve të tyre dhe vendosja e tyre është e pranueshme </w:t>
      </w:r>
      <w:r w:rsidR="009D45B9" w:rsidRPr="007542C3">
        <w:rPr>
          <w:lang w:val="sq-AL"/>
        </w:rPr>
        <w:t>vetëm</w:t>
      </w:r>
      <w:r w:rsidRPr="007542C3">
        <w:rPr>
          <w:lang w:val="sq-AL"/>
        </w:rPr>
        <w:t xml:space="preserve"> kur rulonat janë në kontakt me spondat anësore.</w:t>
      </w:r>
    </w:p>
    <w:p w:rsidR="002E4B8A" w:rsidRPr="007542C3" w:rsidRDefault="008A04D1" w:rsidP="002E4B8A">
      <w:pPr>
        <w:pStyle w:val="Paragrafi"/>
        <w:rPr>
          <w:lang w:val="sq-AL"/>
        </w:rPr>
      </w:pPr>
      <w:r w:rsidRPr="007542C3">
        <w:rPr>
          <w:lang w:val="sq-AL"/>
        </w:rPr>
        <w:t xml:space="preserve">3. </w:t>
      </w:r>
      <w:r w:rsidR="002E4B8A" w:rsidRPr="007542C3">
        <w:rPr>
          <w:lang w:val="sq-AL"/>
        </w:rPr>
        <w:t>Sigurimi</w:t>
      </w:r>
    </w:p>
    <w:p w:rsidR="002E4B8A" w:rsidRPr="007542C3" w:rsidRDefault="00AE71E4" w:rsidP="002E4B8A">
      <w:pPr>
        <w:pStyle w:val="Paragrafi"/>
        <w:rPr>
          <w:lang w:val="sq-AL"/>
        </w:rPr>
      </w:pPr>
      <w:r w:rsidRPr="007542C3">
        <w:rPr>
          <w:lang w:val="sq-AL"/>
        </w:rPr>
        <w:t xml:space="preserve">3.1 </w:t>
      </w:r>
      <w:r w:rsidR="002E4B8A" w:rsidRPr="007542C3">
        <w:rPr>
          <w:lang w:val="sq-AL"/>
        </w:rPr>
        <w:t>Rulonat sigurohen kundrejt zhvendosjes anësore nëpërmjet spondave anësorë, lëkundjet e rrëzimet evitohen duke i ngarkuar në grup (në kontakt me nj</w:t>
      </w:r>
      <w:r w:rsidR="008A04D1" w:rsidRPr="007542C3">
        <w:rPr>
          <w:rFonts w:ascii="Times New Roman" w:hAnsi="Times New Roman"/>
          <w:lang w:val="sq-AL"/>
        </w:rPr>
        <w:t>ë</w:t>
      </w:r>
      <w:r w:rsidR="002E4B8A" w:rsidRPr="007542C3">
        <w:rPr>
          <w:lang w:val="sq-AL"/>
        </w:rPr>
        <w:t>ri</w:t>
      </w:r>
      <w:r w:rsidR="008A04D1" w:rsidRPr="007542C3">
        <w:rPr>
          <w:lang w:val="sq-AL"/>
        </w:rPr>
        <w:t>-</w:t>
      </w:r>
      <w:r w:rsidR="002E4B8A" w:rsidRPr="007542C3">
        <w:rPr>
          <w:lang w:val="sq-AL"/>
        </w:rPr>
        <w:t xml:space="preserve">tjetrin), ose </w:t>
      </w:r>
      <w:r w:rsidR="008A04D1" w:rsidRPr="007542C3">
        <w:rPr>
          <w:lang w:val="sq-AL"/>
        </w:rPr>
        <w:t>nëpërmjet</w:t>
      </w:r>
      <w:r w:rsidR="002E4B8A" w:rsidRPr="007542C3">
        <w:rPr>
          <w:lang w:val="sq-AL"/>
        </w:rPr>
        <w:t xml:space="preserve"> spondave ballore.</w:t>
      </w:r>
    </w:p>
    <w:p w:rsidR="002E4B8A" w:rsidRPr="007542C3" w:rsidRDefault="00AE71E4" w:rsidP="002E4B8A">
      <w:pPr>
        <w:pStyle w:val="Paragrafi"/>
        <w:rPr>
          <w:lang w:val="sq-AL"/>
        </w:rPr>
      </w:pPr>
      <w:r w:rsidRPr="007542C3">
        <w:rPr>
          <w:lang w:val="sq-AL"/>
        </w:rPr>
        <w:t xml:space="preserve">3.2 </w:t>
      </w:r>
      <w:r w:rsidR="002E4B8A" w:rsidRPr="007542C3">
        <w:rPr>
          <w:lang w:val="sq-AL"/>
        </w:rPr>
        <w:t xml:space="preserve">Rulonat, </w:t>
      </w:r>
      <w:r w:rsidR="006E5080" w:rsidRPr="007542C3">
        <w:rPr>
          <w:lang w:val="sq-AL"/>
        </w:rPr>
        <w:t>diamet</w:t>
      </w:r>
      <w:r w:rsidR="003331B1" w:rsidRPr="007542C3">
        <w:rPr>
          <w:lang w:val="sq-AL"/>
        </w:rPr>
        <w:t>ri</w:t>
      </w:r>
      <w:r w:rsidR="002E4B8A" w:rsidRPr="007542C3">
        <w:rPr>
          <w:lang w:val="sq-AL"/>
        </w:rPr>
        <w:t xml:space="preserve"> i të cilëve është më i vogël se 7/10 i lartësisë së tyre, dhe që ngarkohen në </w:t>
      </w:r>
      <w:r w:rsidR="002F2914" w:rsidRPr="007542C3">
        <w:rPr>
          <w:lang w:val="sq-AL"/>
        </w:rPr>
        <w:t>vagonë</w:t>
      </w:r>
      <w:r w:rsidR="002E4B8A" w:rsidRPr="007542C3">
        <w:rPr>
          <w:lang w:val="sq-AL"/>
        </w:rPr>
        <w:t xml:space="preserve"> të sheshtë, e që nuk </w:t>
      </w:r>
      <w:r w:rsidR="008A04D1" w:rsidRPr="007542C3">
        <w:rPr>
          <w:lang w:val="sq-AL"/>
        </w:rPr>
        <w:t>plotësojnë</w:t>
      </w:r>
      <w:r w:rsidR="002E4B8A" w:rsidRPr="007542C3">
        <w:rPr>
          <w:lang w:val="sq-AL"/>
        </w:rPr>
        <w:t xml:space="preserve"> të gjithë sipërfaqen e ngarkimit të vagonit sipas grupimit që i</w:t>
      </w:r>
      <w:r w:rsidR="008A04D1" w:rsidRPr="007542C3">
        <w:rPr>
          <w:lang w:val="sq-AL"/>
        </w:rPr>
        <w:t xml:space="preserve"> </w:t>
      </w:r>
      <w:r w:rsidR="002E4B8A" w:rsidRPr="007542C3">
        <w:rPr>
          <w:lang w:val="sq-AL"/>
        </w:rPr>
        <w:t>është bërë, duhet të lidhen në unitete (një njësi).</w:t>
      </w:r>
    </w:p>
    <w:p w:rsidR="002E4B8A" w:rsidRPr="007542C3" w:rsidRDefault="002E4B8A" w:rsidP="002E4B8A">
      <w:pPr>
        <w:pStyle w:val="Paragrafi"/>
        <w:rPr>
          <w:lang w:val="sq-AL"/>
        </w:rPr>
      </w:pPr>
    </w:p>
    <w:p w:rsidR="002E4B8A" w:rsidRPr="007542C3" w:rsidRDefault="002E4B8A" w:rsidP="00991E30">
      <w:pPr>
        <w:pStyle w:val="NeniNr"/>
      </w:pPr>
      <w:r w:rsidRPr="007542C3">
        <w:t>Neni 50</w:t>
      </w:r>
    </w:p>
    <w:p w:rsidR="00AE71E4" w:rsidRPr="007542C3" w:rsidRDefault="002E4B8A" w:rsidP="00991E30">
      <w:pPr>
        <w:pStyle w:val="NeniTitull"/>
      </w:pPr>
      <w:r w:rsidRPr="007542C3">
        <w:t>Rulona letre dhe brum</w:t>
      </w:r>
      <w:r w:rsidR="008A04D1" w:rsidRPr="007542C3">
        <w:rPr>
          <w:rFonts w:ascii="Times New Roman" w:hAnsi="Times New Roman"/>
        </w:rPr>
        <w:t>ë</w:t>
      </w:r>
      <w:r w:rsidRPr="007542C3">
        <w:t xml:space="preserve"> druri, të ngarkuara vertikalisht</w:t>
      </w:r>
    </w:p>
    <w:p w:rsidR="002E4B8A" w:rsidRPr="007542C3" w:rsidRDefault="002E4B8A" w:rsidP="002E4B8A">
      <w:pPr>
        <w:pStyle w:val="Paragrafi"/>
        <w:rPr>
          <w:lang w:val="sq-AL"/>
        </w:rPr>
      </w:pPr>
      <w:r w:rsidRPr="007542C3">
        <w:rPr>
          <w:lang w:val="sq-AL"/>
        </w:rPr>
        <w:t xml:space="preserve">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p w:rsidR="00AE71E4" w:rsidRPr="00CD1173" w:rsidRDefault="00AE71E4"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Rulona letre dhe brum</w:t>
      </w:r>
      <w:r w:rsidR="008A04D1" w:rsidRPr="007542C3">
        <w:rPr>
          <w:rFonts w:ascii="Times New Roman" w:hAnsi="Times New Roman"/>
          <w:lang w:val="sq-AL"/>
        </w:rPr>
        <w:t>ë</w:t>
      </w:r>
      <w:r w:rsidRPr="007542C3">
        <w:rPr>
          <w:lang w:val="sq-AL"/>
        </w:rPr>
        <w:t xml:space="preserve"> druri me diam</w:t>
      </w:r>
      <w:r w:rsidR="008A04D1" w:rsidRPr="007542C3">
        <w:rPr>
          <w:lang w:val="sq-AL"/>
        </w:rPr>
        <w:t>e</w:t>
      </w:r>
      <w:r w:rsidRPr="007542C3">
        <w:rPr>
          <w:lang w:val="sq-AL"/>
        </w:rPr>
        <w:t xml:space="preserve">tër të </w:t>
      </w:r>
      <w:r w:rsidR="006A1063" w:rsidRPr="007542C3">
        <w:rPr>
          <w:lang w:val="sq-AL"/>
        </w:rPr>
        <w:t>paktën</w:t>
      </w:r>
      <w:r w:rsidRPr="007542C3">
        <w:rPr>
          <w:lang w:val="sq-AL"/>
        </w:rPr>
        <w:t xml:space="preserve"> 5/10 të </w:t>
      </w:r>
      <w:r w:rsidR="008A04D1" w:rsidRPr="007542C3">
        <w:rPr>
          <w:lang w:val="sq-AL"/>
        </w:rPr>
        <w:t>lartësisë</w:t>
      </w:r>
      <w:r w:rsidRPr="007542C3">
        <w:rPr>
          <w:lang w:val="sq-AL"/>
        </w:rPr>
        <w:t xml:space="preserve"> së rulonave ose të stivës</w:t>
      </w:r>
      <w:r w:rsidR="008A04D1" w:rsidRPr="007542C3">
        <w:rPr>
          <w:lang w:val="sq-AL"/>
        </w:rPr>
        <w:t>.</w:t>
      </w:r>
    </w:p>
    <w:p w:rsidR="002E4B8A" w:rsidRPr="007542C3" w:rsidRDefault="00936369" w:rsidP="002E4B8A">
      <w:pPr>
        <w:pStyle w:val="Paragrafi"/>
        <w:rPr>
          <w:lang w:val="sq-AL"/>
        </w:rPr>
      </w:pPr>
      <w:r>
        <w:rPr>
          <w:lang w:val="sq-AL"/>
        </w:rPr>
        <w:t xml:space="preserve">a) </w:t>
      </w:r>
      <w:r w:rsidR="002E4B8A" w:rsidRPr="007542C3">
        <w:rPr>
          <w:lang w:val="sq-AL"/>
        </w:rPr>
        <w:t xml:space="preserve">Rulonat </w:t>
      </w:r>
      <w:r w:rsidR="006F782C" w:rsidRPr="007542C3">
        <w:rPr>
          <w:lang w:val="sq-AL"/>
        </w:rPr>
        <w:t>ngarkohen</w:t>
      </w:r>
      <w:r w:rsidR="002E4B8A" w:rsidRPr="007542C3">
        <w:rPr>
          <w:lang w:val="sq-AL"/>
        </w:rPr>
        <w:t xml:space="preserve"> me një ose shumë </w:t>
      </w:r>
      <w:r w:rsidR="008E2DB7" w:rsidRPr="007542C3">
        <w:rPr>
          <w:lang w:val="sq-AL"/>
        </w:rPr>
        <w:t>rresht</w:t>
      </w:r>
      <w:r w:rsidR="002E4B8A" w:rsidRPr="007542C3">
        <w:rPr>
          <w:lang w:val="sq-AL"/>
        </w:rPr>
        <w:t xml:space="preserve">a, lartësia e përgjithshme nuk duhet të kaloje </w:t>
      </w:r>
      <w:r w:rsidR="00524A67" w:rsidRPr="007542C3">
        <w:rPr>
          <w:lang w:val="sq-AL"/>
        </w:rPr>
        <w:t>lartësinë</w:t>
      </w:r>
      <w:r w:rsidR="002E4B8A" w:rsidRPr="007542C3">
        <w:rPr>
          <w:lang w:val="sq-AL"/>
        </w:rPr>
        <w:t xml:space="preserve"> e perdeve  të </w:t>
      </w:r>
      <w:r w:rsidR="008A04D1" w:rsidRPr="007542C3">
        <w:rPr>
          <w:lang w:val="sq-AL"/>
        </w:rPr>
        <w:t>lëvizshme.</w:t>
      </w:r>
    </w:p>
    <w:p w:rsidR="002E4B8A" w:rsidRPr="007542C3" w:rsidRDefault="00936369" w:rsidP="002E4B8A">
      <w:pPr>
        <w:pStyle w:val="Paragrafi"/>
        <w:rPr>
          <w:lang w:val="sq-AL"/>
        </w:rPr>
      </w:pPr>
      <w:r>
        <w:rPr>
          <w:lang w:val="sq-AL"/>
        </w:rPr>
        <w:t xml:space="preserve">b) </w:t>
      </w:r>
      <w:r w:rsidR="002E4B8A" w:rsidRPr="007542C3">
        <w:rPr>
          <w:lang w:val="sq-AL"/>
        </w:rPr>
        <w:t xml:space="preserve">Rulonat mund të ngarkohen në disa </w:t>
      </w:r>
      <w:r w:rsidR="008E2DB7" w:rsidRPr="007542C3">
        <w:rPr>
          <w:lang w:val="sq-AL"/>
        </w:rPr>
        <w:t>rresht</w:t>
      </w:r>
      <w:r w:rsidR="002E4B8A" w:rsidRPr="007542C3">
        <w:rPr>
          <w:lang w:val="sq-AL"/>
        </w:rPr>
        <w:t xml:space="preserve">a, lartësia e të cilave nuk tejkalon </w:t>
      </w:r>
      <w:r w:rsidR="00524A67" w:rsidRPr="007542C3">
        <w:rPr>
          <w:lang w:val="sq-AL"/>
        </w:rPr>
        <w:t>lartësinë</w:t>
      </w:r>
      <w:r w:rsidR="002E4B8A" w:rsidRPr="007542C3">
        <w:rPr>
          <w:lang w:val="sq-AL"/>
        </w:rPr>
        <w:t xml:space="preserve"> e perdeve të </w:t>
      </w:r>
      <w:r w:rsidR="008A04D1" w:rsidRPr="007542C3">
        <w:rPr>
          <w:lang w:val="sq-AL"/>
        </w:rPr>
        <w:t>lëvizshme</w:t>
      </w:r>
      <w:r w:rsidR="002E4B8A" w:rsidRPr="007542C3">
        <w:rPr>
          <w:lang w:val="sq-AL"/>
        </w:rPr>
        <w:t xml:space="preserve">,  me një </w:t>
      </w:r>
      <w:r w:rsidR="008E2DB7" w:rsidRPr="007542C3">
        <w:rPr>
          <w:lang w:val="sq-AL"/>
        </w:rPr>
        <w:t>rresht</w:t>
      </w:r>
      <w:r w:rsidR="002E4B8A" w:rsidRPr="007542C3">
        <w:rPr>
          <w:lang w:val="sq-AL"/>
        </w:rPr>
        <w:t xml:space="preserve"> plus të ngarkuar në </w:t>
      </w:r>
      <w:r w:rsidR="00400451" w:rsidRPr="007542C3">
        <w:rPr>
          <w:lang w:val="sq-AL"/>
        </w:rPr>
        <w:t>qend</w:t>
      </w:r>
      <w:r w:rsidR="002E4B8A" w:rsidRPr="007542C3">
        <w:rPr>
          <w:lang w:val="sq-AL"/>
        </w:rPr>
        <w:t>ër në pjesën  e sipërme në zonën e kurbuar të çatisë, në</w:t>
      </w:r>
      <w:r w:rsidR="0036389A" w:rsidRPr="007542C3">
        <w:rPr>
          <w:lang w:val="sq-AL"/>
        </w:rPr>
        <w:t xml:space="preserve"> </w:t>
      </w:r>
      <w:r w:rsidR="002E4B8A" w:rsidRPr="007542C3">
        <w:rPr>
          <w:lang w:val="sq-AL"/>
        </w:rPr>
        <w:t>qoftë</w:t>
      </w:r>
      <w:r w:rsidR="0036389A" w:rsidRPr="007542C3">
        <w:rPr>
          <w:lang w:val="sq-AL"/>
        </w:rPr>
        <w:t xml:space="preserve"> </w:t>
      </w:r>
      <w:r w:rsidR="002E4B8A" w:rsidRPr="007542C3">
        <w:rPr>
          <w:lang w:val="sq-AL"/>
        </w:rPr>
        <w:t xml:space="preserve">se </w:t>
      </w:r>
      <w:r w:rsidR="008E2DB7" w:rsidRPr="007542C3">
        <w:rPr>
          <w:lang w:val="sq-AL"/>
        </w:rPr>
        <w:t>rresht</w:t>
      </w:r>
      <w:r w:rsidR="002E4B8A" w:rsidRPr="007542C3">
        <w:rPr>
          <w:lang w:val="sq-AL"/>
        </w:rPr>
        <w:t xml:space="preserve">at e </w:t>
      </w:r>
      <w:r w:rsidR="00751795">
        <w:rPr>
          <w:lang w:val="sq-AL"/>
        </w:rPr>
        <w:t>më</w:t>
      </w:r>
      <w:r w:rsidR="002E4B8A" w:rsidRPr="007542C3">
        <w:rPr>
          <w:lang w:val="sq-AL"/>
        </w:rPr>
        <w:t>poshtëm janë vendosur në një linjë (</w:t>
      </w:r>
      <w:r w:rsidR="008E2DB7" w:rsidRPr="007542C3">
        <w:rPr>
          <w:lang w:val="sq-AL"/>
        </w:rPr>
        <w:t>rresht</w:t>
      </w:r>
      <w:r w:rsidR="002E4B8A" w:rsidRPr="007542C3">
        <w:rPr>
          <w:lang w:val="sq-AL"/>
        </w:rPr>
        <w:t xml:space="preserve"> i drejtë)</w:t>
      </w:r>
      <w:r w:rsidR="008A04D1" w:rsidRPr="007542C3">
        <w:rPr>
          <w:lang w:val="sq-AL"/>
        </w:rPr>
        <w:t>.</w:t>
      </w:r>
    </w:p>
    <w:p w:rsidR="002E4B8A" w:rsidRPr="007542C3" w:rsidRDefault="00936369" w:rsidP="002E4B8A">
      <w:pPr>
        <w:pStyle w:val="Paragrafi"/>
        <w:rPr>
          <w:lang w:val="sq-AL"/>
        </w:rPr>
      </w:pPr>
      <w:r>
        <w:rPr>
          <w:lang w:val="sq-AL"/>
        </w:rPr>
        <w:t xml:space="preserve">c) </w:t>
      </w:r>
      <w:r w:rsidR="002E4B8A" w:rsidRPr="007542C3">
        <w:rPr>
          <w:lang w:val="sq-AL"/>
        </w:rPr>
        <w:t xml:space="preserve">Rulonat ngarkohen në një ose shumë </w:t>
      </w:r>
      <w:r w:rsidR="008E2DB7" w:rsidRPr="007542C3">
        <w:rPr>
          <w:lang w:val="sq-AL"/>
        </w:rPr>
        <w:t>rresht</w:t>
      </w:r>
      <w:r w:rsidR="002E4B8A" w:rsidRPr="007542C3">
        <w:rPr>
          <w:lang w:val="sq-AL"/>
        </w:rPr>
        <w:t xml:space="preserve">a, lartësia totale e tyre nuk tejkalon </w:t>
      </w:r>
      <w:r w:rsidR="00524A67" w:rsidRPr="007542C3">
        <w:rPr>
          <w:lang w:val="sq-AL"/>
        </w:rPr>
        <w:t>lartësinë</w:t>
      </w:r>
      <w:r w:rsidR="002E4B8A" w:rsidRPr="007542C3">
        <w:rPr>
          <w:lang w:val="sq-AL"/>
        </w:rPr>
        <w:t xml:space="preserve"> e perdeve lëvizëse</w:t>
      </w:r>
      <w:r w:rsidR="008A04D1" w:rsidRPr="007542C3">
        <w:rPr>
          <w:lang w:val="sq-AL"/>
        </w:rPr>
        <w:t>.</w:t>
      </w:r>
    </w:p>
    <w:p w:rsidR="002E4B8A" w:rsidRPr="007542C3" w:rsidRDefault="00E60753" w:rsidP="002E4B8A">
      <w:pPr>
        <w:pStyle w:val="Paragrafi"/>
        <w:rPr>
          <w:lang w:val="sq-AL"/>
        </w:rPr>
      </w:pPr>
      <w:r w:rsidRPr="00E60753">
        <w:rPr>
          <w:lang w:val="sq-AL"/>
        </w:rPr>
        <w:pict>
          <v:shape id="_x0000_s1570" type="#_x0000_t75" style="position:absolute;left:0;text-align:left;margin-left:49.65pt;margin-top:6.7pt;width:380.45pt;height:105.55pt;z-index:-251561984">
            <v:imagedata r:id="rId210" o:title=""/>
          </v:shape>
          <o:OLEObject Type="Embed" ProgID="CorelPHOTOPAINT.Image.13" ShapeID="_x0000_s1570" DrawAspect="Content" ObjectID="_1376986710" r:id="rId21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E71E4" w:rsidRPr="007542C3" w:rsidRDefault="00AE71E4" w:rsidP="002E4B8A">
      <w:pPr>
        <w:pStyle w:val="Paragrafi"/>
        <w:rPr>
          <w:lang w:val="sq-AL"/>
        </w:rPr>
      </w:pPr>
    </w:p>
    <w:p w:rsidR="006F782C" w:rsidRPr="007542C3" w:rsidRDefault="006F782C" w:rsidP="002E4B8A">
      <w:pPr>
        <w:pStyle w:val="Paragrafi"/>
        <w:rPr>
          <w:lang w:val="sq-AL"/>
        </w:rPr>
      </w:pP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karretë ose </w:t>
      </w:r>
      <w:r w:rsidRPr="007542C3">
        <w:rPr>
          <w:lang w:val="sq-AL"/>
        </w:rPr>
        <w:t>vagonë</w:t>
      </w:r>
      <w:r w:rsidR="002E4B8A" w:rsidRPr="007542C3">
        <w:rPr>
          <w:lang w:val="sq-AL"/>
        </w:rPr>
        <w:t xml:space="preserve"> të shumëfishtë (të lidhur) me perde të </w:t>
      </w:r>
      <w:r w:rsidR="0036389A" w:rsidRPr="007542C3">
        <w:rPr>
          <w:lang w:val="sq-AL"/>
        </w:rPr>
        <w:t>lëvizshme</w:t>
      </w:r>
      <w:r w:rsidR="002E4B8A" w:rsidRPr="007542C3">
        <w:rPr>
          <w:lang w:val="sq-AL"/>
        </w:rPr>
        <w:t xml:space="preserve"> të përforcuara dhe sponda ballor fiks (shihni </w:t>
      </w:r>
      <w:r w:rsidR="0036389A" w:rsidRPr="007542C3">
        <w:rPr>
          <w:lang w:val="sq-AL"/>
        </w:rPr>
        <w:t>shtojcën</w:t>
      </w:r>
      <w:r w:rsidR="002E4B8A"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AE71E4" w:rsidP="002E4B8A">
      <w:pPr>
        <w:pStyle w:val="Paragrafi"/>
        <w:rPr>
          <w:lang w:val="sq-AL"/>
        </w:rPr>
      </w:pPr>
      <w:r w:rsidRPr="007542C3">
        <w:rPr>
          <w:lang w:val="sq-AL"/>
        </w:rPr>
        <w:t>1.</w:t>
      </w:r>
      <w:r w:rsidR="002E4B8A" w:rsidRPr="007542C3">
        <w:rPr>
          <w:lang w:val="sq-AL"/>
        </w:rPr>
        <w:t xml:space="preserve"> Rulonat ngarkohen në formacion kompakt, të vendosura ngjitur me një</w:t>
      </w:r>
      <w:r w:rsidR="00E80741">
        <w:rPr>
          <w:lang w:val="sq-AL"/>
        </w:rPr>
        <w:t>ra-</w:t>
      </w:r>
      <w:r w:rsidR="002E4B8A" w:rsidRPr="007542C3">
        <w:rPr>
          <w:lang w:val="sq-AL"/>
        </w:rPr>
        <w:t xml:space="preserve">tjetrën, në një ose disa </w:t>
      </w:r>
      <w:r w:rsidR="008E2DB7" w:rsidRPr="007542C3">
        <w:rPr>
          <w:lang w:val="sq-AL"/>
        </w:rPr>
        <w:t>rresht</w:t>
      </w:r>
      <w:r w:rsidR="002E4B8A" w:rsidRPr="007542C3">
        <w:rPr>
          <w:lang w:val="sq-AL"/>
        </w:rPr>
        <w:t xml:space="preserve">a, me </w:t>
      </w:r>
      <w:r w:rsidR="008E2DB7" w:rsidRPr="007542C3">
        <w:rPr>
          <w:lang w:val="sq-AL"/>
        </w:rPr>
        <w:t>rresht</w:t>
      </w:r>
      <w:r w:rsidR="002E4B8A" w:rsidRPr="007542C3">
        <w:rPr>
          <w:lang w:val="sq-AL"/>
        </w:rPr>
        <w:t xml:space="preserve"> të </w:t>
      </w:r>
      <w:r w:rsidR="00896D13">
        <w:rPr>
          <w:lang w:val="sq-AL"/>
        </w:rPr>
        <w:t>më</w:t>
      </w:r>
      <w:r w:rsidR="002E4B8A" w:rsidRPr="007542C3">
        <w:rPr>
          <w:lang w:val="sq-AL"/>
        </w:rPr>
        <w:t>poshtëm në kontakt me spondat ballor dhe duhet të shfrytëzojnë maksimalisht sipërfaqen ngarkuese</w:t>
      </w:r>
      <w:r w:rsidRPr="007542C3">
        <w:rPr>
          <w:lang w:val="sq-AL"/>
        </w:rPr>
        <w:t>.</w:t>
      </w:r>
    </w:p>
    <w:p w:rsidR="002E4B8A" w:rsidRPr="007542C3" w:rsidRDefault="00AE71E4" w:rsidP="002E4B8A">
      <w:pPr>
        <w:pStyle w:val="Paragrafi"/>
        <w:rPr>
          <w:lang w:val="sq-AL"/>
        </w:rPr>
      </w:pPr>
      <w:r w:rsidRPr="007542C3">
        <w:rPr>
          <w:lang w:val="sq-AL"/>
        </w:rPr>
        <w:t>2.</w:t>
      </w:r>
      <w:r w:rsidR="002E4B8A" w:rsidRPr="007542C3">
        <w:rPr>
          <w:lang w:val="sq-AL"/>
        </w:rPr>
        <w:t xml:space="preserve"> </w:t>
      </w:r>
      <w:r w:rsidR="008E2DB7" w:rsidRPr="007542C3">
        <w:rPr>
          <w:lang w:val="sq-AL"/>
        </w:rPr>
        <w:t>Hapësir</w:t>
      </w:r>
      <w:r w:rsidR="002E4B8A" w:rsidRPr="007542C3">
        <w:rPr>
          <w:lang w:val="sq-AL"/>
        </w:rPr>
        <w:t>a anësore përkundrejt perdeve lëvizëse: maksimumi 10 cm</w:t>
      </w:r>
      <w:r w:rsidRPr="007542C3">
        <w:rPr>
          <w:lang w:val="sq-AL"/>
        </w:rPr>
        <w:t>.</w:t>
      </w:r>
    </w:p>
    <w:p w:rsidR="002E4B8A" w:rsidRPr="007542C3" w:rsidRDefault="00AE71E4" w:rsidP="002E4B8A">
      <w:pPr>
        <w:pStyle w:val="Paragrafi"/>
        <w:rPr>
          <w:lang w:val="sq-AL"/>
        </w:rPr>
      </w:pPr>
      <w:r w:rsidRPr="007542C3">
        <w:rPr>
          <w:lang w:val="sq-AL"/>
        </w:rPr>
        <w:t>3.</w:t>
      </w:r>
      <w:r w:rsidR="002E4B8A" w:rsidRPr="007542C3">
        <w:rPr>
          <w:lang w:val="sq-AL"/>
        </w:rPr>
        <w:t xml:space="preserve"> Kur është i nga</w:t>
      </w:r>
      <w:r w:rsidR="0036389A" w:rsidRPr="007542C3">
        <w:rPr>
          <w:lang w:val="sq-AL"/>
        </w:rPr>
        <w:t>r</w:t>
      </w:r>
      <w:r w:rsidR="002E4B8A" w:rsidRPr="007542C3">
        <w:rPr>
          <w:lang w:val="sq-AL"/>
        </w:rPr>
        <w:t xml:space="preserve">kuar sipas variantit (b), </w:t>
      </w:r>
      <w:r w:rsidR="008E2DB7" w:rsidRPr="007542C3">
        <w:rPr>
          <w:lang w:val="sq-AL"/>
        </w:rPr>
        <w:t>hapësir</w:t>
      </w:r>
      <w:r w:rsidR="002E4B8A" w:rsidRPr="007542C3">
        <w:rPr>
          <w:lang w:val="sq-AL"/>
        </w:rPr>
        <w:t xml:space="preserve">a anësore midis </w:t>
      </w:r>
      <w:r w:rsidR="008E2DB7" w:rsidRPr="007542C3">
        <w:rPr>
          <w:lang w:val="sq-AL"/>
        </w:rPr>
        <w:t>rresht</w:t>
      </w:r>
      <w:r w:rsidR="002E4B8A" w:rsidRPr="007542C3">
        <w:rPr>
          <w:lang w:val="sq-AL"/>
        </w:rPr>
        <w:t>ave dhe perdeve lëvizëse në pjesën e kurbuar të çatisë duhet të jetë më e madhe se 10 cm.</w:t>
      </w:r>
    </w:p>
    <w:p w:rsidR="002E4B8A" w:rsidRPr="007542C3" w:rsidRDefault="00AE71E4" w:rsidP="002E4B8A">
      <w:pPr>
        <w:pStyle w:val="Paragrafi"/>
        <w:rPr>
          <w:lang w:val="sq-AL"/>
        </w:rPr>
      </w:pPr>
      <w:r w:rsidRPr="007542C3">
        <w:rPr>
          <w:lang w:val="sq-AL"/>
        </w:rPr>
        <w:t>4.</w:t>
      </w:r>
      <w:r w:rsidR="002E4B8A" w:rsidRPr="007542C3">
        <w:rPr>
          <w:lang w:val="sq-AL"/>
        </w:rPr>
        <w:t xml:space="preserve"> Kur është e ngarkuar sipas variantit (c), distanca deri te perdet duhet të jetë  afërsisht e njëjtë  në të gjithë anët dhe më e madhe se 10 cm në pjesën e kurbuar</w:t>
      </w:r>
      <w:r w:rsidRPr="007542C3">
        <w:rPr>
          <w:lang w:val="sq-AL"/>
        </w:rPr>
        <w:t>.</w:t>
      </w:r>
    </w:p>
    <w:p w:rsidR="002E4B8A" w:rsidRPr="007542C3" w:rsidRDefault="00AE71E4" w:rsidP="002E4B8A">
      <w:pPr>
        <w:pStyle w:val="Paragrafi"/>
        <w:rPr>
          <w:lang w:val="sq-AL"/>
        </w:rPr>
      </w:pPr>
      <w:r w:rsidRPr="007542C3">
        <w:rPr>
          <w:lang w:val="sq-AL"/>
        </w:rPr>
        <w:t>5.</w:t>
      </w:r>
      <w:r w:rsidR="002E4B8A" w:rsidRPr="007542C3">
        <w:rPr>
          <w:lang w:val="sq-AL"/>
        </w:rPr>
        <w:t xml:space="preserve"> Në drejtimin gjatësor, duhet të lihet një </w:t>
      </w:r>
      <w:r w:rsidR="008E2DB7" w:rsidRPr="007542C3">
        <w:rPr>
          <w:lang w:val="sq-AL"/>
        </w:rPr>
        <w:t>hapësir</w:t>
      </w:r>
      <w:r w:rsidR="002E4B8A" w:rsidRPr="007542C3">
        <w:rPr>
          <w:lang w:val="sq-AL"/>
        </w:rPr>
        <w:t xml:space="preserve">ë në mesin e vagonit; kur ngarkimi bëhet në disa </w:t>
      </w:r>
      <w:r w:rsidR="008E2DB7" w:rsidRPr="007542C3">
        <w:rPr>
          <w:lang w:val="sq-AL"/>
        </w:rPr>
        <w:t>rresht</w:t>
      </w:r>
      <w:r w:rsidR="002E4B8A" w:rsidRPr="007542C3">
        <w:rPr>
          <w:lang w:val="sq-AL"/>
        </w:rPr>
        <w:t xml:space="preserve">a, </w:t>
      </w:r>
      <w:r w:rsidR="008E2DB7" w:rsidRPr="007542C3">
        <w:rPr>
          <w:lang w:val="sq-AL"/>
        </w:rPr>
        <w:t>hapësir</w:t>
      </w:r>
      <w:r w:rsidR="002E4B8A" w:rsidRPr="007542C3">
        <w:rPr>
          <w:lang w:val="sq-AL"/>
        </w:rPr>
        <w:t xml:space="preserve">a lihet në </w:t>
      </w:r>
      <w:r w:rsidR="008E2DB7" w:rsidRPr="007542C3">
        <w:rPr>
          <w:lang w:val="sq-AL"/>
        </w:rPr>
        <w:t>rresht</w:t>
      </w:r>
      <w:r w:rsidR="002E4B8A" w:rsidRPr="007542C3">
        <w:rPr>
          <w:lang w:val="sq-AL"/>
        </w:rPr>
        <w:t>in e sipërm</w:t>
      </w:r>
      <w:r w:rsidRPr="007542C3">
        <w:rPr>
          <w:lang w:val="sq-AL"/>
        </w:rPr>
        <w:t>.</w:t>
      </w:r>
    </w:p>
    <w:p w:rsidR="002E4B8A" w:rsidRPr="007542C3" w:rsidRDefault="002E4B8A" w:rsidP="002E4B8A">
      <w:pPr>
        <w:pStyle w:val="Paragrafi"/>
        <w:rPr>
          <w:lang w:val="sq-AL"/>
        </w:rPr>
      </w:pPr>
      <w:r w:rsidRPr="007542C3">
        <w:rPr>
          <w:lang w:val="sq-AL"/>
        </w:rPr>
        <w:t>* Rulonat vendosen si përcaktohet në vijim</w:t>
      </w:r>
    </w:p>
    <w:p w:rsidR="002E4B8A" w:rsidRPr="007542C3" w:rsidRDefault="00AE71E4" w:rsidP="002E4B8A">
      <w:pPr>
        <w:pStyle w:val="Paragrafi"/>
        <w:rPr>
          <w:lang w:val="sq-AL"/>
        </w:rPr>
      </w:pPr>
      <w:r w:rsidRPr="007542C3">
        <w:rPr>
          <w:lang w:val="sq-AL"/>
        </w:rPr>
        <w:t>6.</w:t>
      </w:r>
      <w:r w:rsidR="002E4B8A" w:rsidRPr="007542C3">
        <w:rPr>
          <w:lang w:val="sq-AL"/>
        </w:rPr>
        <w:t xml:space="preserve"> Në radhë e në</w:t>
      </w:r>
      <w:r w:rsidR="0036389A" w:rsidRPr="007542C3">
        <w:rPr>
          <w:lang w:val="sq-AL"/>
        </w:rPr>
        <w:t xml:space="preserve"> kontakt me njër</w:t>
      </w:r>
      <w:r w:rsidR="00E80741">
        <w:rPr>
          <w:lang w:val="sq-AL"/>
        </w:rPr>
        <w:t>a-</w:t>
      </w:r>
      <w:r w:rsidR="0036389A" w:rsidRPr="007542C3">
        <w:rPr>
          <w:lang w:val="sq-AL"/>
        </w:rPr>
        <w:t xml:space="preserve">tjetrën (dhe </w:t>
      </w:r>
      <w:r w:rsidR="002E4B8A" w:rsidRPr="007542C3">
        <w:rPr>
          <w:lang w:val="sq-AL"/>
        </w:rPr>
        <w:t xml:space="preserve">radha tjetër i përshtatet të parës) kur </w:t>
      </w:r>
      <w:r w:rsidR="006E5080" w:rsidRPr="007542C3">
        <w:rPr>
          <w:lang w:val="sq-AL"/>
        </w:rPr>
        <w:t>diamet</w:t>
      </w:r>
      <w:r w:rsidR="003331B1" w:rsidRPr="007542C3">
        <w:rPr>
          <w:lang w:val="sq-AL"/>
        </w:rPr>
        <w:t>ri</w:t>
      </w:r>
      <w:r w:rsidR="002E4B8A" w:rsidRPr="007542C3">
        <w:rPr>
          <w:lang w:val="sq-AL"/>
        </w:rPr>
        <w:t xml:space="preserve"> i rulonave nuk është më i madh se ½ e </w:t>
      </w:r>
      <w:r w:rsidR="00EF32F7" w:rsidRPr="007542C3">
        <w:rPr>
          <w:lang w:val="sq-AL"/>
        </w:rPr>
        <w:t>gjerë</w:t>
      </w:r>
      <w:r w:rsidR="002E4B8A" w:rsidRPr="007542C3">
        <w:rPr>
          <w:lang w:val="sq-AL"/>
        </w:rPr>
        <w:t>sisë së ngarkimit</w:t>
      </w:r>
      <w:r w:rsidRPr="007542C3">
        <w:rPr>
          <w:lang w:val="sq-AL"/>
        </w:rPr>
        <w:t>;</w:t>
      </w:r>
      <w:r w:rsidR="002E4B8A" w:rsidRPr="007542C3">
        <w:rPr>
          <w:lang w:val="sq-AL"/>
        </w:rPr>
        <w:t xml:space="preserve"> ose</w:t>
      </w:r>
    </w:p>
    <w:p w:rsidR="002E4B8A" w:rsidRPr="007542C3" w:rsidRDefault="00AE71E4" w:rsidP="002E4B8A">
      <w:pPr>
        <w:pStyle w:val="Paragrafi"/>
        <w:rPr>
          <w:lang w:val="sq-AL"/>
        </w:rPr>
      </w:pPr>
      <w:r w:rsidRPr="007542C3">
        <w:rPr>
          <w:lang w:val="sq-AL"/>
        </w:rPr>
        <w:t>7.</w:t>
      </w:r>
      <w:r w:rsidR="002E4B8A" w:rsidRPr="007542C3">
        <w:rPr>
          <w:lang w:val="sq-AL"/>
        </w:rPr>
        <w:t xml:space="preserve"> Në radhë në formë hapash kur </w:t>
      </w:r>
      <w:r w:rsidR="006E5080" w:rsidRPr="007542C3">
        <w:rPr>
          <w:lang w:val="sq-AL"/>
        </w:rPr>
        <w:t>diamet</w:t>
      </w:r>
      <w:r w:rsidR="003331B1" w:rsidRPr="007542C3">
        <w:rPr>
          <w:lang w:val="sq-AL"/>
        </w:rPr>
        <w:t>ri</w:t>
      </w:r>
      <w:r w:rsidR="002E4B8A" w:rsidRPr="007542C3">
        <w:rPr>
          <w:lang w:val="sq-AL"/>
        </w:rPr>
        <w:t xml:space="preserve"> i rulonave është më i madh se ½ e </w:t>
      </w:r>
      <w:r w:rsidR="00EF32F7" w:rsidRPr="007542C3">
        <w:rPr>
          <w:lang w:val="sq-AL"/>
        </w:rPr>
        <w:t>gjerë</w:t>
      </w:r>
      <w:r w:rsidR="002E4B8A" w:rsidRPr="007542C3">
        <w:rPr>
          <w:lang w:val="sq-AL"/>
        </w:rPr>
        <w:t>sisë së ngarkimit (</w:t>
      </w:r>
      <w:r w:rsidR="00EF32F7" w:rsidRPr="007542C3">
        <w:rPr>
          <w:lang w:val="sq-AL"/>
        </w:rPr>
        <w:t>gjerë</w:t>
      </w:r>
      <w:r w:rsidR="002E4B8A" w:rsidRPr="007542C3">
        <w:rPr>
          <w:lang w:val="sq-AL"/>
        </w:rPr>
        <w:t>sia e sipërfaqes së ngarkimit)</w:t>
      </w:r>
      <w:r w:rsidRPr="007542C3">
        <w:rPr>
          <w:lang w:val="sq-AL"/>
        </w:rPr>
        <w:t>;</w:t>
      </w:r>
      <w:r w:rsidR="002E4B8A" w:rsidRPr="007542C3">
        <w:rPr>
          <w:lang w:val="sq-AL"/>
        </w:rPr>
        <w:t xml:space="preserve"> ose</w:t>
      </w:r>
    </w:p>
    <w:p w:rsidR="002E4B8A" w:rsidRPr="007542C3" w:rsidRDefault="00AE71E4" w:rsidP="002E4B8A">
      <w:pPr>
        <w:pStyle w:val="Paragrafi"/>
        <w:rPr>
          <w:lang w:val="sq-AL"/>
        </w:rPr>
      </w:pPr>
      <w:r w:rsidRPr="007542C3">
        <w:rPr>
          <w:lang w:val="sq-AL"/>
        </w:rPr>
        <w:t>8.</w:t>
      </w:r>
      <w:r w:rsidR="002E4B8A" w:rsidRPr="007542C3">
        <w:rPr>
          <w:lang w:val="sq-AL"/>
        </w:rPr>
        <w:t xml:space="preserve">  Në shumë radhë në formë hapash, kur </w:t>
      </w:r>
      <w:r w:rsidR="006E5080" w:rsidRPr="007542C3">
        <w:rPr>
          <w:lang w:val="sq-AL"/>
        </w:rPr>
        <w:t>diamet</w:t>
      </w:r>
      <w:r w:rsidR="003331B1" w:rsidRPr="007542C3">
        <w:rPr>
          <w:lang w:val="sq-AL"/>
        </w:rPr>
        <w:t>ri</w:t>
      </w:r>
      <w:r w:rsidR="002E4B8A" w:rsidRPr="007542C3">
        <w:rPr>
          <w:lang w:val="sq-AL"/>
        </w:rPr>
        <w:t xml:space="preserve"> i rulonave është më i vogël se ½ e </w:t>
      </w:r>
      <w:r w:rsidR="00EF32F7" w:rsidRPr="007542C3">
        <w:rPr>
          <w:lang w:val="sq-AL"/>
        </w:rPr>
        <w:t>gjerë</w:t>
      </w:r>
      <w:r w:rsidR="002E4B8A" w:rsidRPr="007542C3">
        <w:rPr>
          <w:lang w:val="sq-AL"/>
        </w:rPr>
        <w:t>sisë së ngarkimit</w:t>
      </w:r>
      <w:r w:rsidRPr="007542C3">
        <w:rPr>
          <w:lang w:val="sq-AL"/>
        </w:rPr>
        <w:t>.</w:t>
      </w:r>
      <w:r w:rsidR="002E4B8A" w:rsidRPr="007542C3">
        <w:rPr>
          <w:lang w:val="sq-AL"/>
        </w:rPr>
        <w:t xml:space="preserve"> </w:t>
      </w:r>
    </w:p>
    <w:p w:rsidR="002E4B8A" w:rsidRPr="007542C3" w:rsidRDefault="00E60753" w:rsidP="002E4B8A">
      <w:pPr>
        <w:pStyle w:val="Paragrafi"/>
        <w:rPr>
          <w:lang w:val="sq-AL"/>
        </w:rPr>
      </w:pPr>
      <w:r>
        <w:rPr>
          <w:noProof/>
        </w:rPr>
        <w:pict>
          <v:shape id="Picture 1123" o:spid="_x0000_s1632" type="#_x0000_t75" style="position:absolute;left:0;text-align:left;margin-left:24.1pt;margin-top:1.95pt;width:429.8pt;height:86.25pt;rotation:1;z-index:-251619328;visibility:visible">
            <v:imagedata r:id="rId212"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 xml:space="preserve">Sigurimi </w:t>
      </w:r>
      <w:r w:rsidR="00693E3F" w:rsidRPr="007542C3">
        <w:rPr>
          <w:lang w:val="sq-AL"/>
        </w:rPr>
        <w:t>n</w:t>
      </w:r>
      <w:r w:rsidRPr="007542C3">
        <w:rPr>
          <w:lang w:val="sq-AL"/>
        </w:rPr>
        <w:t>ë</w:t>
      </w:r>
      <w:r w:rsidR="008A04D1" w:rsidRPr="007542C3">
        <w:rPr>
          <w:lang w:val="sq-AL"/>
        </w:rPr>
        <w:t xml:space="preserve"> </w:t>
      </w:r>
      <w:r w:rsidRPr="007542C3">
        <w:rPr>
          <w:lang w:val="sq-AL"/>
        </w:rPr>
        <w:t>drejtimin gjatësor të vagonit:</w:t>
      </w:r>
    </w:p>
    <w:p w:rsidR="002E4B8A" w:rsidRPr="007542C3" w:rsidRDefault="008A04D1" w:rsidP="002E4B8A">
      <w:pPr>
        <w:pStyle w:val="Paragrafi"/>
        <w:rPr>
          <w:lang w:val="sq-AL"/>
        </w:rPr>
      </w:pPr>
      <w:r w:rsidRPr="007542C3">
        <w:rPr>
          <w:lang w:val="sq-AL"/>
        </w:rPr>
        <w:t>9.</w:t>
      </w:r>
      <w:r w:rsidR="002E4B8A" w:rsidRPr="007542C3">
        <w:rPr>
          <w:lang w:val="sq-AL"/>
        </w:rPr>
        <w:t xml:space="preserve"> Nëpërmjet perdeve fundore </w:t>
      </w:r>
    </w:p>
    <w:p w:rsidR="002E4B8A" w:rsidRPr="007542C3" w:rsidRDefault="002E4B8A" w:rsidP="002E4B8A">
      <w:pPr>
        <w:pStyle w:val="Paragrafi"/>
        <w:rPr>
          <w:lang w:val="sq-AL"/>
        </w:rPr>
      </w:pPr>
      <w:r w:rsidRPr="007542C3">
        <w:rPr>
          <w:lang w:val="sq-AL"/>
        </w:rPr>
        <w:t>10</w:t>
      </w:r>
      <w:r w:rsidR="00693E3F" w:rsidRPr="007542C3">
        <w:rPr>
          <w:lang w:val="sq-AL"/>
        </w:rPr>
        <w:t>.</w:t>
      </w:r>
      <w:r w:rsidRPr="007542C3">
        <w:rPr>
          <w:lang w:val="sq-AL"/>
        </w:rPr>
        <w:t xml:space="preserve">  Kur ka një </w:t>
      </w:r>
      <w:r w:rsidR="008E2DB7" w:rsidRPr="007542C3">
        <w:rPr>
          <w:lang w:val="sq-AL"/>
        </w:rPr>
        <w:t>hapësir</w:t>
      </w:r>
      <w:r w:rsidR="00693E3F" w:rsidRPr="007542C3">
        <w:rPr>
          <w:rFonts w:ascii="Times New Roman" w:hAnsi="Times New Roman"/>
          <w:lang w:val="sq-AL"/>
        </w:rPr>
        <w:t>ë</w:t>
      </w:r>
      <w:r w:rsidRPr="007542C3">
        <w:rPr>
          <w:lang w:val="sq-AL"/>
        </w:rPr>
        <w:t xml:space="preserve"> më të madhe se 50 cm në </w:t>
      </w:r>
      <w:r w:rsidR="00400451" w:rsidRPr="007542C3">
        <w:rPr>
          <w:lang w:val="sq-AL"/>
        </w:rPr>
        <w:t>qend</w:t>
      </w:r>
      <w:r w:rsidRPr="007542C3">
        <w:rPr>
          <w:lang w:val="sq-AL"/>
        </w:rPr>
        <w:t>ër të vagonit, lidhen së bashku disa rulona me shirita vet</w:t>
      </w:r>
      <w:r w:rsidR="008A04D1" w:rsidRPr="007542C3">
        <w:rPr>
          <w:rFonts w:ascii="Times New Roman" w:hAnsi="Times New Roman"/>
          <w:lang w:val="sq-AL"/>
        </w:rPr>
        <w:t>ë</w:t>
      </w:r>
      <w:r w:rsidRPr="007542C3">
        <w:rPr>
          <w:lang w:val="sq-AL"/>
        </w:rPr>
        <w:t>ngjitës (forca këputëse 1.000 daN minimale) ose sigurohen kundrejt rrëshqitjes.</w:t>
      </w:r>
    </w:p>
    <w:p w:rsidR="002E4B8A" w:rsidRPr="007542C3" w:rsidRDefault="002E4B8A" w:rsidP="002E4B8A">
      <w:pPr>
        <w:pStyle w:val="Paragrafi"/>
        <w:rPr>
          <w:lang w:val="sq-AL"/>
        </w:rPr>
      </w:pPr>
      <w:r w:rsidRPr="007542C3">
        <w:rPr>
          <w:lang w:val="sq-AL"/>
        </w:rPr>
        <w:t>-  Në drejtimin tërthor të vagonit</w:t>
      </w:r>
    </w:p>
    <w:p w:rsidR="002E4B8A" w:rsidRPr="007542C3" w:rsidRDefault="008A04D1" w:rsidP="002E4B8A">
      <w:pPr>
        <w:pStyle w:val="Paragrafi"/>
        <w:rPr>
          <w:lang w:val="sq-AL"/>
        </w:rPr>
      </w:pPr>
      <w:r w:rsidRPr="007542C3">
        <w:rPr>
          <w:lang w:val="sq-AL"/>
        </w:rPr>
        <w:t>11.</w:t>
      </w:r>
      <w:r w:rsidR="002E4B8A" w:rsidRPr="007542C3">
        <w:rPr>
          <w:lang w:val="sq-AL"/>
        </w:rPr>
        <w:t xml:space="preserve"> Ngarkuar sipas (a) nëpërmjet perdeve rrëshqitëse</w:t>
      </w:r>
      <w:r w:rsidR="00AE71E4" w:rsidRPr="007542C3">
        <w:rPr>
          <w:lang w:val="sq-AL"/>
        </w:rPr>
        <w:t>.</w:t>
      </w:r>
    </w:p>
    <w:p w:rsidR="002E4B8A" w:rsidRPr="007542C3" w:rsidRDefault="002E4B8A" w:rsidP="002E4B8A">
      <w:pPr>
        <w:pStyle w:val="Paragrafi"/>
        <w:rPr>
          <w:lang w:val="sq-AL"/>
        </w:rPr>
      </w:pPr>
      <w:r w:rsidRPr="007542C3">
        <w:rPr>
          <w:lang w:val="sq-AL"/>
        </w:rPr>
        <w:t>1</w:t>
      </w:r>
      <w:r w:rsidR="008A04D1" w:rsidRPr="007542C3">
        <w:rPr>
          <w:lang w:val="sq-AL"/>
        </w:rPr>
        <w:t xml:space="preserve">. </w:t>
      </w:r>
      <w:r w:rsidRPr="007542C3">
        <w:rPr>
          <w:lang w:val="sq-AL"/>
        </w:rPr>
        <w:t xml:space="preserve">Ngarkuar sipas (b) nëpërmjet perdeve rrëshqitëse, me </w:t>
      </w:r>
      <w:r w:rsidR="008E2DB7" w:rsidRPr="007542C3">
        <w:rPr>
          <w:lang w:val="sq-AL"/>
        </w:rPr>
        <w:t>rresht</w:t>
      </w:r>
      <w:r w:rsidRPr="007542C3">
        <w:rPr>
          <w:lang w:val="sq-AL"/>
        </w:rPr>
        <w:t xml:space="preserve"> të sipërm që ndodhet në zonën e kurbuar të siguruar nëpërmjet elementeve plotësues me koefi</w:t>
      </w:r>
      <w:r w:rsidR="008A04D1" w:rsidRPr="007542C3">
        <w:rPr>
          <w:lang w:val="sq-AL"/>
        </w:rPr>
        <w:t>ci</w:t>
      </w:r>
      <w:r w:rsidRPr="007542C3">
        <w:rPr>
          <w:lang w:val="sq-AL"/>
        </w:rPr>
        <w:t>ent të lartë fërkimi</w:t>
      </w:r>
      <w:r w:rsidR="00AE71E4" w:rsidRPr="007542C3">
        <w:rPr>
          <w:lang w:val="sq-AL"/>
        </w:rPr>
        <w:t>.</w:t>
      </w:r>
    </w:p>
    <w:p w:rsidR="002E4B8A" w:rsidRPr="007542C3" w:rsidRDefault="002E4B8A" w:rsidP="002E4B8A">
      <w:pPr>
        <w:pStyle w:val="Paragrafi"/>
        <w:rPr>
          <w:lang w:val="sq-AL"/>
        </w:rPr>
      </w:pPr>
      <w:r w:rsidRPr="007542C3">
        <w:rPr>
          <w:lang w:val="sq-AL"/>
        </w:rPr>
        <w:t>2</w:t>
      </w:r>
      <w:r w:rsidR="008A04D1" w:rsidRPr="007542C3">
        <w:rPr>
          <w:lang w:val="sq-AL"/>
        </w:rPr>
        <w:t xml:space="preserve">. </w:t>
      </w:r>
      <w:r w:rsidRPr="007542C3">
        <w:rPr>
          <w:lang w:val="sq-AL"/>
        </w:rPr>
        <w:t xml:space="preserve">Ngarkuar sipas (c) nëpërmjet plotësimit të </w:t>
      </w:r>
      <w:r w:rsidR="008E2DB7" w:rsidRPr="007542C3">
        <w:rPr>
          <w:lang w:val="sq-AL"/>
        </w:rPr>
        <w:t>hapësir</w:t>
      </w:r>
      <w:r w:rsidRPr="007542C3">
        <w:rPr>
          <w:lang w:val="sq-AL"/>
        </w:rPr>
        <w:t>ës anësore ose vendosjen e drejtuesve ose nëpërmjet elementëve plotësues me koefi</w:t>
      </w:r>
      <w:r w:rsidR="008A04D1" w:rsidRPr="007542C3">
        <w:rPr>
          <w:lang w:val="sq-AL"/>
        </w:rPr>
        <w:t>ci</w:t>
      </w:r>
      <w:r w:rsidRPr="007542C3">
        <w:rPr>
          <w:lang w:val="sq-AL"/>
        </w:rPr>
        <w:t>ent të lartë fërkimi</w:t>
      </w:r>
      <w:r w:rsidR="00AE71E4" w:rsidRPr="007542C3">
        <w:rPr>
          <w:lang w:val="sq-AL"/>
        </w:rPr>
        <w:t>.</w:t>
      </w:r>
      <w:r w:rsidRPr="007542C3">
        <w:rPr>
          <w:lang w:val="sq-AL"/>
        </w:rPr>
        <w:tab/>
      </w:r>
      <w:r w:rsidRPr="007542C3">
        <w:rPr>
          <w:lang w:val="sq-AL"/>
        </w:rPr>
        <w:tab/>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r w:rsidRPr="007542C3">
        <w:rPr>
          <w:lang w:val="sq-AL"/>
        </w:rPr>
        <w:t>Koefi</w:t>
      </w:r>
      <w:r w:rsidR="008A04D1" w:rsidRPr="007542C3">
        <w:rPr>
          <w:lang w:val="sq-AL"/>
        </w:rPr>
        <w:t>ci</w:t>
      </w:r>
      <w:r w:rsidRPr="007542C3">
        <w:rPr>
          <w:lang w:val="sq-AL"/>
        </w:rPr>
        <w:t xml:space="preserve">enti fërkimit të </w:t>
      </w:r>
      <w:r w:rsidR="008A04D1" w:rsidRPr="007542C3">
        <w:rPr>
          <w:lang w:val="sq-AL"/>
        </w:rPr>
        <w:t>elementeve</w:t>
      </w:r>
      <w:r w:rsidRPr="007542C3">
        <w:rPr>
          <w:lang w:val="sq-AL"/>
        </w:rPr>
        <w:t xml:space="preserve"> plotësues</w:t>
      </w:r>
      <w:r w:rsidR="008A04D1" w:rsidRPr="007542C3">
        <w:rPr>
          <w:lang w:val="sq-AL"/>
        </w:rPr>
        <w:t>e</w:t>
      </w:r>
      <w:r w:rsidRPr="007542C3">
        <w:rPr>
          <w:lang w:val="sq-AL"/>
        </w:rPr>
        <w:t xml:space="preserve">  µ = 0,70. </w:t>
      </w:r>
    </w:p>
    <w:p w:rsidR="002E4B8A" w:rsidRPr="007542C3" w:rsidRDefault="002E4B8A" w:rsidP="002E4B8A">
      <w:pPr>
        <w:pStyle w:val="Paragrafi"/>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AE71E4" w:rsidRDefault="00AE71E4" w:rsidP="00AE71E4">
      <w:pPr>
        <w:pStyle w:val="Paragrafi"/>
        <w:jc w:val="center"/>
        <w:rPr>
          <w:lang w:val="sq-AL"/>
        </w:rPr>
      </w:pPr>
    </w:p>
    <w:p w:rsidR="00991E30" w:rsidRDefault="00991E30" w:rsidP="00AE71E4">
      <w:pPr>
        <w:pStyle w:val="Paragrafi"/>
        <w:jc w:val="center"/>
        <w:rPr>
          <w:lang w:val="sq-AL"/>
        </w:rPr>
      </w:pPr>
    </w:p>
    <w:p w:rsidR="00991E30" w:rsidRDefault="00991E30" w:rsidP="00AE71E4">
      <w:pPr>
        <w:pStyle w:val="Paragrafi"/>
        <w:jc w:val="center"/>
        <w:rPr>
          <w:lang w:val="sq-AL"/>
        </w:rPr>
      </w:pPr>
    </w:p>
    <w:p w:rsidR="00991E30" w:rsidRDefault="00991E30" w:rsidP="00AE71E4">
      <w:pPr>
        <w:pStyle w:val="Paragrafi"/>
        <w:jc w:val="center"/>
        <w:rPr>
          <w:lang w:val="sq-AL"/>
        </w:rPr>
      </w:pPr>
    </w:p>
    <w:p w:rsidR="00991E30" w:rsidRPr="007542C3" w:rsidRDefault="00991E30" w:rsidP="00AE71E4">
      <w:pPr>
        <w:pStyle w:val="Paragrafi"/>
        <w:jc w:val="center"/>
        <w:rPr>
          <w:lang w:val="sq-AL"/>
        </w:rPr>
      </w:pPr>
    </w:p>
    <w:p w:rsidR="00AE71E4" w:rsidRPr="007542C3" w:rsidRDefault="00AE71E4" w:rsidP="00AE71E4">
      <w:pPr>
        <w:pStyle w:val="Paragrafi"/>
        <w:jc w:val="center"/>
        <w:rPr>
          <w:lang w:val="sq-AL"/>
        </w:rPr>
      </w:pPr>
    </w:p>
    <w:p w:rsidR="00AE71E4" w:rsidRPr="007542C3" w:rsidRDefault="00AE71E4" w:rsidP="00AE71E4">
      <w:pPr>
        <w:pStyle w:val="Paragrafi"/>
        <w:jc w:val="center"/>
        <w:rPr>
          <w:lang w:val="sq-AL"/>
        </w:rPr>
      </w:pPr>
    </w:p>
    <w:p w:rsidR="002E4B8A" w:rsidRPr="007542C3" w:rsidRDefault="002E4B8A" w:rsidP="00991E30">
      <w:pPr>
        <w:pStyle w:val="Titulli"/>
      </w:pPr>
      <w:r w:rsidRPr="007542C3">
        <w:t>SHTOJC</w:t>
      </w:r>
      <w:r w:rsidR="005A42B8" w:rsidRPr="007542C3">
        <w:t>Ë</w:t>
      </w:r>
    </w:p>
    <w:p w:rsidR="002E4B8A" w:rsidRPr="007542C3" w:rsidRDefault="002F2914" w:rsidP="00991E30">
      <w:pPr>
        <w:pStyle w:val="TitulliTitull"/>
      </w:pPr>
      <w:r w:rsidRPr="007542C3">
        <w:t>Vagonë</w:t>
      </w:r>
      <w:r w:rsidR="002E4B8A" w:rsidRPr="007542C3">
        <w:t xml:space="preserve"> me konstruksion të përforcuar me perde rrëshqitës</w:t>
      </w:r>
    </w:p>
    <w:p w:rsidR="002E4B8A" w:rsidRPr="007542C3" w:rsidRDefault="002E4B8A" w:rsidP="00991E30">
      <w:pPr>
        <w:pStyle w:val="Paragrafi"/>
        <w:jc w:val="center"/>
        <w:rPr>
          <w:lang w:val="sq-AL"/>
        </w:rPr>
      </w:pPr>
      <w:r w:rsidRPr="007542C3">
        <w:rPr>
          <w:lang w:val="sq-AL"/>
        </w:rPr>
        <w:t>(</w:t>
      </w:r>
      <w:r w:rsidR="005A42B8" w:rsidRPr="007542C3">
        <w:rPr>
          <w:lang w:val="sq-AL"/>
        </w:rPr>
        <w:t xml:space="preserve">Në </w:t>
      </w:r>
      <w:r w:rsidRPr="007542C3">
        <w:rPr>
          <w:lang w:val="sq-AL"/>
        </w:rPr>
        <w:t>pajtim me kërkesat e larta të fishës UIC 577</w:t>
      </w:r>
      <w:r w:rsidR="005A42B8" w:rsidRPr="007542C3">
        <w:rPr>
          <w:lang w:val="sq-AL"/>
        </w:rPr>
        <w:t xml:space="preserve"> </w:t>
      </w:r>
      <w:r w:rsidRPr="007542C3">
        <w:rPr>
          <w:lang w:val="sq-AL"/>
        </w:rPr>
        <w:t xml:space="preserve">të datës 1.7.1994, ERRI RP 17, edicioni i </w:t>
      </w:r>
      <w:r w:rsidR="008A04D1" w:rsidRPr="007542C3">
        <w:rPr>
          <w:lang w:val="sq-AL"/>
        </w:rPr>
        <w:t>mëparsh</w:t>
      </w:r>
      <w:r w:rsidR="008A04D1" w:rsidRPr="007542C3">
        <w:rPr>
          <w:rFonts w:ascii="Times New Roman" w:hAnsi="Times New Roman"/>
          <w:lang w:val="sq-AL"/>
        </w:rPr>
        <w:t>ë</w:t>
      </w:r>
      <w:r w:rsidR="008A04D1" w:rsidRPr="007542C3">
        <w:rPr>
          <w:lang w:val="sq-AL"/>
        </w:rPr>
        <w:t>m</w:t>
      </w:r>
      <w:r w:rsidRPr="007542C3">
        <w:rPr>
          <w:lang w:val="sq-AL"/>
        </w:rPr>
        <w:t xml:space="preserve"> 7</w:t>
      </w:r>
      <w:r w:rsidR="005A42B8" w:rsidRPr="007542C3">
        <w:rPr>
          <w:lang w:val="sq-AL"/>
        </w:rPr>
        <w:t>.</w:t>
      </w:r>
      <w:r w:rsidRPr="007542C3">
        <w:rPr>
          <w:lang w:val="sq-AL"/>
        </w:rPr>
        <w:t>)</w:t>
      </w:r>
    </w:p>
    <w:p w:rsidR="002E4B8A" w:rsidRPr="007542C3" w:rsidRDefault="002E4B8A" w:rsidP="002E4B8A">
      <w:pPr>
        <w:pStyle w:val="Paragrafi"/>
        <w:rPr>
          <w:lang w:val="sq-AL"/>
        </w:rPr>
      </w:pPr>
    </w:p>
    <w:tbl>
      <w:tblPr>
        <w:tblW w:w="0" w:type="auto"/>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7"/>
        <w:gridCol w:w="2217"/>
        <w:gridCol w:w="2095"/>
        <w:gridCol w:w="2090"/>
      </w:tblGrid>
      <w:tr w:rsidR="002E4B8A" w:rsidRPr="00991E30" w:rsidTr="008A11B0">
        <w:trPr>
          <w:trHeight w:val="270"/>
          <w:jc w:val="center"/>
        </w:trPr>
        <w:tc>
          <w:tcPr>
            <w:tcW w:w="2607" w:type="dxa"/>
            <w:vMerge w:val="restart"/>
          </w:tcPr>
          <w:p w:rsidR="002E4B8A" w:rsidRPr="00991E30" w:rsidRDefault="002E4B8A" w:rsidP="008A11B0">
            <w:pPr>
              <w:pStyle w:val="Tabele"/>
              <w:jc w:val="center"/>
              <w:rPr>
                <w:b/>
                <w:sz w:val="20"/>
                <w:lang w:val="sq-AL"/>
              </w:rPr>
            </w:pPr>
            <w:r w:rsidRPr="00991E30">
              <w:rPr>
                <w:b/>
                <w:sz w:val="20"/>
                <w:lang w:val="sq-AL"/>
              </w:rPr>
              <w:t>UIC</w:t>
            </w:r>
          </w:p>
          <w:p w:rsidR="002E4B8A" w:rsidRPr="00991E30" w:rsidRDefault="002E4B8A" w:rsidP="008A11B0">
            <w:pPr>
              <w:pStyle w:val="Tabele"/>
              <w:jc w:val="center"/>
              <w:rPr>
                <w:b/>
                <w:sz w:val="20"/>
                <w:lang w:val="sq-AL"/>
              </w:rPr>
            </w:pPr>
            <w:r w:rsidRPr="00991E30">
              <w:rPr>
                <w:b/>
                <w:sz w:val="20"/>
                <w:lang w:val="sq-AL"/>
              </w:rPr>
              <w:t xml:space="preserve">Kod </w:t>
            </w:r>
            <w:r w:rsidR="00782059" w:rsidRPr="00991E30">
              <w:rPr>
                <w:b/>
                <w:sz w:val="20"/>
                <w:lang w:val="sq-AL"/>
              </w:rPr>
              <w:t>numër</w:t>
            </w:r>
          </w:p>
        </w:tc>
        <w:tc>
          <w:tcPr>
            <w:tcW w:w="2335" w:type="dxa"/>
            <w:vMerge w:val="restart"/>
          </w:tcPr>
          <w:p w:rsidR="002E4B8A" w:rsidRPr="00991E30" w:rsidRDefault="002E4B8A" w:rsidP="008A11B0">
            <w:pPr>
              <w:pStyle w:val="Tabele"/>
              <w:jc w:val="center"/>
              <w:rPr>
                <w:b/>
                <w:sz w:val="20"/>
                <w:lang w:val="sq-AL"/>
              </w:rPr>
            </w:pPr>
            <w:r w:rsidRPr="00991E30">
              <w:rPr>
                <w:b/>
                <w:sz w:val="20"/>
                <w:lang w:val="sq-AL"/>
              </w:rPr>
              <w:t>Pronari ose</w:t>
            </w:r>
          </w:p>
          <w:p w:rsidR="002E4B8A" w:rsidRPr="00991E30" w:rsidRDefault="002E4B8A" w:rsidP="008A11B0">
            <w:pPr>
              <w:pStyle w:val="Tabele"/>
              <w:jc w:val="center"/>
              <w:rPr>
                <w:b/>
                <w:sz w:val="20"/>
                <w:lang w:val="sq-AL"/>
              </w:rPr>
            </w:pPr>
            <w:r w:rsidRPr="00991E30">
              <w:rPr>
                <w:b/>
                <w:sz w:val="20"/>
                <w:lang w:val="sq-AL"/>
              </w:rPr>
              <w:t>Hekurudha</w:t>
            </w:r>
          </w:p>
        </w:tc>
        <w:tc>
          <w:tcPr>
            <w:tcW w:w="4454" w:type="dxa"/>
            <w:gridSpan w:val="2"/>
          </w:tcPr>
          <w:p w:rsidR="002E4B8A" w:rsidRPr="00991E30" w:rsidRDefault="002F2914" w:rsidP="008A11B0">
            <w:pPr>
              <w:pStyle w:val="Tabele"/>
              <w:jc w:val="center"/>
              <w:rPr>
                <w:b/>
                <w:sz w:val="20"/>
                <w:lang w:val="sq-AL"/>
              </w:rPr>
            </w:pPr>
            <w:r w:rsidRPr="00991E30">
              <w:rPr>
                <w:b/>
                <w:sz w:val="20"/>
                <w:lang w:val="sq-AL"/>
              </w:rPr>
              <w:t>Vagonë</w:t>
            </w:r>
            <w:r w:rsidR="002E4B8A" w:rsidRPr="00991E30">
              <w:rPr>
                <w:b/>
                <w:sz w:val="20"/>
                <w:lang w:val="sq-AL"/>
              </w:rPr>
              <w:t>t</w:t>
            </w:r>
          </w:p>
        </w:tc>
      </w:tr>
      <w:tr w:rsidR="002E4B8A" w:rsidRPr="00991E30" w:rsidTr="008A11B0">
        <w:trPr>
          <w:trHeight w:val="180"/>
          <w:jc w:val="center"/>
        </w:trPr>
        <w:tc>
          <w:tcPr>
            <w:tcW w:w="2607" w:type="dxa"/>
            <w:vMerge/>
          </w:tcPr>
          <w:p w:rsidR="002E4B8A" w:rsidRPr="00991E30" w:rsidRDefault="002E4B8A" w:rsidP="008A11B0">
            <w:pPr>
              <w:pStyle w:val="Tabele"/>
              <w:jc w:val="center"/>
              <w:rPr>
                <w:b/>
                <w:sz w:val="20"/>
                <w:lang w:val="sq-AL"/>
              </w:rPr>
            </w:pPr>
          </w:p>
        </w:tc>
        <w:tc>
          <w:tcPr>
            <w:tcW w:w="2335" w:type="dxa"/>
            <w:vMerge/>
          </w:tcPr>
          <w:p w:rsidR="002E4B8A" w:rsidRPr="00991E30" w:rsidRDefault="002E4B8A" w:rsidP="008A11B0">
            <w:pPr>
              <w:pStyle w:val="Tabele"/>
              <w:jc w:val="center"/>
              <w:rPr>
                <w:b/>
                <w:sz w:val="20"/>
                <w:lang w:val="sq-AL"/>
              </w:rPr>
            </w:pPr>
          </w:p>
        </w:tc>
        <w:tc>
          <w:tcPr>
            <w:tcW w:w="2213" w:type="dxa"/>
          </w:tcPr>
          <w:p w:rsidR="002E4B8A" w:rsidRPr="00991E30" w:rsidRDefault="002E4B8A" w:rsidP="008A11B0">
            <w:pPr>
              <w:pStyle w:val="Tabele"/>
              <w:jc w:val="center"/>
              <w:rPr>
                <w:b/>
                <w:sz w:val="20"/>
                <w:lang w:val="sq-AL"/>
              </w:rPr>
            </w:pPr>
            <w:r w:rsidRPr="00991E30">
              <w:rPr>
                <w:b/>
                <w:sz w:val="20"/>
                <w:lang w:val="sq-AL"/>
              </w:rPr>
              <w:t>Germat e Kodit</w:t>
            </w:r>
          </w:p>
        </w:tc>
        <w:tc>
          <w:tcPr>
            <w:tcW w:w="2241" w:type="dxa"/>
          </w:tcPr>
          <w:p w:rsidR="002E4B8A" w:rsidRPr="00991E30" w:rsidRDefault="002E4B8A" w:rsidP="008A11B0">
            <w:pPr>
              <w:pStyle w:val="Tabele"/>
              <w:jc w:val="center"/>
              <w:rPr>
                <w:b/>
                <w:sz w:val="20"/>
                <w:lang w:val="sq-AL"/>
              </w:rPr>
            </w:pPr>
            <w:r w:rsidRPr="00991E30">
              <w:rPr>
                <w:b/>
                <w:sz w:val="20"/>
                <w:lang w:val="sq-AL"/>
              </w:rPr>
              <w:t>Numri</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68</w:t>
            </w:r>
          </w:p>
        </w:tc>
        <w:tc>
          <w:tcPr>
            <w:tcW w:w="2335" w:type="dxa"/>
          </w:tcPr>
          <w:p w:rsidR="002E4B8A" w:rsidRPr="00991E30" w:rsidRDefault="002E4B8A" w:rsidP="008A11B0">
            <w:pPr>
              <w:pStyle w:val="Tabele"/>
              <w:rPr>
                <w:sz w:val="20"/>
                <w:lang w:val="sq-AL"/>
              </w:rPr>
            </w:pPr>
            <w:r w:rsidRPr="00991E30">
              <w:rPr>
                <w:sz w:val="20"/>
                <w:lang w:val="sq-AL"/>
              </w:rPr>
              <w:t>AAE</w:t>
            </w:r>
          </w:p>
        </w:tc>
        <w:tc>
          <w:tcPr>
            <w:tcW w:w="2213" w:type="dxa"/>
          </w:tcPr>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Habbillns</w:t>
            </w:r>
          </w:p>
          <w:p w:rsidR="002E4B8A" w:rsidRPr="00991E30" w:rsidRDefault="002E4B8A" w:rsidP="008A11B0">
            <w:pPr>
              <w:pStyle w:val="Tabele"/>
              <w:rPr>
                <w:sz w:val="20"/>
                <w:lang w:val="sq-AL"/>
              </w:rPr>
            </w:pPr>
            <w:r w:rsidRPr="00991E30">
              <w:rPr>
                <w:sz w:val="20"/>
                <w:lang w:val="sq-AL"/>
              </w:rPr>
              <w:t>Habbillns</w:t>
            </w:r>
          </w:p>
          <w:p w:rsidR="002E4B8A" w:rsidRPr="00991E30" w:rsidRDefault="002E4B8A" w:rsidP="008A11B0">
            <w:pPr>
              <w:pStyle w:val="Tabele"/>
              <w:rPr>
                <w:sz w:val="20"/>
                <w:lang w:val="sq-AL"/>
              </w:rPr>
            </w:pPr>
            <w:r w:rsidRPr="00991E30">
              <w:rPr>
                <w:sz w:val="20"/>
                <w:lang w:val="sq-AL"/>
              </w:rPr>
              <w:t>Habbillns</w:t>
            </w:r>
          </w:p>
        </w:tc>
        <w:tc>
          <w:tcPr>
            <w:tcW w:w="2241" w:type="dxa"/>
          </w:tcPr>
          <w:p w:rsidR="002E4B8A" w:rsidRPr="00991E30" w:rsidRDefault="002E4B8A" w:rsidP="008A11B0">
            <w:pPr>
              <w:pStyle w:val="Tabele"/>
              <w:rPr>
                <w:sz w:val="20"/>
                <w:lang w:val="sq-AL"/>
              </w:rPr>
            </w:pPr>
            <w:r w:rsidRPr="00991E30">
              <w:rPr>
                <w:sz w:val="20"/>
                <w:lang w:val="sq-AL"/>
              </w:rPr>
              <w:t>31 68 277 0 000 -999</w:t>
            </w:r>
          </w:p>
          <w:p w:rsidR="002E4B8A" w:rsidRPr="00991E30" w:rsidRDefault="002E4B8A" w:rsidP="008A11B0">
            <w:pPr>
              <w:pStyle w:val="Tabele"/>
              <w:rPr>
                <w:sz w:val="20"/>
                <w:lang w:val="sq-AL"/>
              </w:rPr>
            </w:pPr>
            <w:r w:rsidRPr="00991E30">
              <w:rPr>
                <w:sz w:val="20"/>
                <w:lang w:val="sq-AL"/>
              </w:rPr>
              <w:t>31 68 277 1 000 -999</w:t>
            </w:r>
          </w:p>
          <w:p w:rsidR="002E4B8A" w:rsidRPr="00991E30" w:rsidRDefault="002E4B8A" w:rsidP="008A11B0">
            <w:pPr>
              <w:pStyle w:val="Tabele"/>
              <w:rPr>
                <w:sz w:val="20"/>
                <w:lang w:val="sq-AL"/>
              </w:rPr>
            </w:pPr>
            <w:r w:rsidRPr="00991E30">
              <w:rPr>
                <w:sz w:val="20"/>
                <w:lang w:val="sq-AL"/>
              </w:rPr>
              <w:t>31 68 277 2 000 -999</w:t>
            </w:r>
          </w:p>
          <w:p w:rsidR="002E4B8A" w:rsidRPr="00991E30" w:rsidRDefault="002E4B8A" w:rsidP="008A11B0">
            <w:pPr>
              <w:pStyle w:val="Tabele"/>
              <w:rPr>
                <w:sz w:val="20"/>
                <w:lang w:val="sq-AL"/>
              </w:rPr>
            </w:pPr>
            <w:r w:rsidRPr="00991E30">
              <w:rPr>
                <w:sz w:val="20"/>
                <w:lang w:val="sq-AL"/>
              </w:rPr>
              <w:t>33 68 277 0 000 -999</w:t>
            </w:r>
          </w:p>
          <w:p w:rsidR="002E4B8A" w:rsidRPr="00991E30" w:rsidRDefault="002E4B8A" w:rsidP="008A11B0">
            <w:pPr>
              <w:pStyle w:val="Tabele"/>
              <w:rPr>
                <w:sz w:val="20"/>
                <w:lang w:val="sq-AL"/>
              </w:rPr>
            </w:pPr>
            <w:r w:rsidRPr="00991E30">
              <w:rPr>
                <w:sz w:val="20"/>
                <w:lang w:val="sq-AL"/>
              </w:rPr>
              <w:t>33 68 277 1 000 -999</w:t>
            </w:r>
          </w:p>
          <w:p w:rsidR="002E4B8A" w:rsidRPr="00991E30" w:rsidRDefault="002E4B8A" w:rsidP="008A11B0">
            <w:pPr>
              <w:pStyle w:val="Tabele"/>
              <w:rPr>
                <w:sz w:val="20"/>
                <w:lang w:val="sq-AL"/>
              </w:rPr>
            </w:pPr>
            <w:r w:rsidRPr="00991E30">
              <w:rPr>
                <w:sz w:val="20"/>
                <w:lang w:val="sq-AL"/>
              </w:rPr>
              <w:t>33 68 277 2 000 -999</w:t>
            </w:r>
          </w:p>
          <w:p w:rsidR="002E4B8A" w:rsidRPr="00991E30" w:rsidRDefault="002E4B8A" w:rsidP="008A11B0">
            <w:pPr>
              <w:pStyle w:val="Tabele"/>
              <w:rPr>
                <w:sz w:val="20"/>
                <w:lang w:val="sq-AL"/>
              </w:rPr>
            </w:pPr>
            <w:r w:rsidRPr="00991E30">
              <w:rPr>
                <w:sz w:val="20"/>
                <w:lang w:val="sq-AL"/>
              </w:rPr>
              <w:t>31 68 278 0 000 -999</w:t>
            </w:r>
          </w:p>
          <w:p w:rsidR="002E4B8A" w:rsidRPr="00991E30" w:rsidRDefault="002E4B8A" w:rsidP="008A11B0">
            <w:pPr>
              <w:pStyle w:val="Tabele"/>
              <w:rPr>
                <w:sz w:val="20"/>
                <w:lang w:val="sq-AL"/>
              </w:rPr>
            </w:pPr>
            <w:r w:rsidRPr="00991E30">
              <w:rPr>
                <w:sz w:val="20"/>
                <w:lang w:val="sq-AL"/>
              </w:rPr>
              <w:t>33 68 278 0 000 -999</w:t>
            </w:r>
          </w:p>
          <w:p w:rsidR="002E4B8A" w:rsidRPr="00991E30" w:rsidRDefault="002E4B8A" w:rsidP="008A11B0">
            <w:pPr>
              <w:pStyle w:val="Tabele"/>
              <w:rPr>
                <w:sz w:val="20"/>
                <w:lang w:val="sq-AL"/>
              </w:rPr>
            </w:pPr>
            <w:r w:rsidRPr="00991E30">
              <w:rPr>
                <w:sz w:val="20"/>
                <w:lang w:val="sq-AL"/>
              </w:rPr>
              <w:t>33 68 287 0 000 -500</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74</w:t>
            </w:r>
          </w:p>
        </w:tc>
        <w:tc>
          <w:tcPr>
            <w:tcW w:w="2335" w:type="dxa"/>
          </w:tcPr>
          <w:p w:rsidR="002E4B8A" w:rsidRPr="00991E30" w:rsidRDefault="002E4B8A" w:rsidP="008A11B0">
            <w:pPr>
              <w:pStyle w:val="Tabele"/>
              <w:rPr>
                <w:sz w:val="20"/>
                <w:lang w:val="sq-AL"/>
              </w:rPr>
            </w:pPr>
            <w:r w:rsidRPr="00991E30">
              <w:rPr>
                <w:sz w:val="20"/>
                <w:lang w:val="sq-AL"/>
              </w:rPr>
              <w:t>SJ</w:t>
            </w:r>
          </w:p>
        </w:tc>
        <w:tc>
          <w:tcPr>
            <w:tcW w:w="2213" w:type="dxa"/>
          </w:tcPr>
          <w:p w:rsidR="002E4B8A" w:rsidRPr="00991E30" w:rsidRDefault="002E4B8A" w:rsidP="008A11B0">
            <w:pPr>
              <w:pStyle w:val="Tabele"/>
              <w:rPr>
                <w:sz w:val="20"/>
                <w:lang w:val="sq-AL"/>
              </w:rPr>
            </w:pPr>
            <w:r w:rsidRPr="00991E30">
              <w:rPr>
                <w:sz w:val="20"/>
                <w:lang w:val="sq-AL"/>
              </w:rPr>
              <w:t>Habins</w:t>
            </w:r>
          </w:p>
          <w:p w:rsidR="002E4B8A" w:rsidRPr="00991E30" w:rsidRDefault="002E4B8A" w:rsidP="008A11B0">
            <w:pPr>
              <w:pStyle w:val="Tabele"/>
              <w:rPr>
                <w:sz w:val="20"/>
                <w:lang w:val="sq-AL"/>
              </w:rPr>
            </w:pPr>
            <w:r w:rsidRPr="00991E30">
              <w:rPr>
                <w:sz w:val="20"/>
                <w:lang w:val="sq-AL"/>
              </w:rPr>
              <w:t>Laais</w:t>
            </w:r>
          </w:p>
          <w:p w:rsidR="002E4B8A" w:rsidRPr="00991E30" w:rsidRDefault="002E4B8A" w:rsidP="008A11B0">
            <w:pPr>
              <w:pStyle w:val="Tabele"/>
              <w:rPr>
                <w:sz w:val="20"/>
                <w:lang w:val="sq-AL"/>
              </w:rPr>
            </w:pPr>
            <w:r w:rsidRPr="00991E30">
              <w:rPr>
                <w:sz w:val="20"/>
                <w:lang w:val="sq-AL"/>
              </w:rPr>
              <w:t>Laais</w:t>
            </w:r>
          </w:p>
          <w:p w:rsidR="002E4B8A" w:rsidRPr="00991E30" w:rsidRDefault="002E4B8A" w:rsidP="008A11B0">
            <w:pPr>
              <w:pStyle w:val="Tabele"/>
              <w:rPr>
                <w:sz w:val="20"/>
                <w:lang w:val="sq-AL"/>
              </w:rPr>
            </w:pPr>
            <w:r w:rsidRPr="00991E30">
              <w:rPr>
                <w:sz w:val="20"/>
                <w:lang w:val="sq-AL"/>
              </w:rPr>
              <w:t>Laais</w:t>
            </w:r>
          </w:p>
        </w:tc>
        <w:tc>
          <w:tcPr>
            <w:tcW w:w="2241" w:type="dxa"/>
          </w:tcPr>
          <w:p w:rsidR="002E4B8A" w:rsidRPr="00991E30" w:rsidRDefault="002E4B8A" w:rsidP="008A11B0">
            <w:pPr>
              <w:pStyle w:val="Tabele"/>
              <w:rPr>
                <w:sz w:val="20"/>
                <w:lang w:val="sq-AL"/>
              </w:rPr>
            </w:pPr>
            <w:r w:rsidRPr="00991E30">
              <w:rPr>
                <w:sz w:val="20"/>
                <w:lang w:val="sq-AL"/>
              </w:rPr>
              <w:t>34 74 278 2 000-405</w:t>
            </w:r>
          </w:p>
          <w:p w:rsidR="002E4B8A" w:rsidRPr="00991E30" w:rsidRDefault="002E4B8A" w:rsidP="008A11B0">
            <w:pPr>
              <w:pStyle w:val="Tabele"/>
              <w:rPr>
                <w:sz w:val="20"/>
                <w:lang w:val="sq-AL"/>
              </w:rPr>
            </w:pPr>
            <w:r w:rsidRPr="00991E30">
              <w:rPr>
                <w:sz w:val="20"/>
                <w:lang w:val="sq-AL"/>
              </w:rPr>
              <w:t>24 74 435 9 151-910</w:t>
            </w:r>
          </w:p>
          <w:p w:rsidR="002E4B8A" w:rsidRPr="00991E30" w:rsidRDefault="002E4B8A" w:rsidP="008A11B0">
            <w:pPr>
              <w:pStyle w:val="Tabele"/>
              <w:rPr>
                <w:sz w:val="20"/>
                <w:lang w:val="sq-AL"/>
              </w:rPr>
            </w:pPr>
            <w:r w:rsidRPr="00991E30">
              <w:rPr>
                <w:sz w:val="20"/>
                <w:lang w:val="sq-AL"/>
              </w:rPr>
              <w:t>24 74 436 0 000-399</w:t>
            </w:r>
          </w:p>
          <w:p w:rsidR="002E4B8A" w:rsidRPr="00991E30" w:rsidRDefault="002E4B8A" w:rsidP="008A11B0">
            <w:pPr>
              <w:pStyle w:val="Tabele"/>
              <w:rPr>
                <w:sz w:val="20"/>
                <w:lang w:val="sq-AL"/>
              </w:rPr>
            </w:pPr>
            <w:r w:rsidRPr="00991E30">
              <w:rPr>
                <w:sz w:val="20"/>
                <w:lang w:val="sq-AL"/>
              </w:rPr>
              <w:t>24 74 460 0 200 399</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80</w:t>
            </w:r>
          </w:p>
        </w:tc>
        <w:tc>
          <w:tcPr>
            <w:tcW w:w="2335" w:type="dxa"/>
          </w:tcPr>
          <w:p w:rsidR="002E4B8A" w:rsidRPr="00991E30" w:rsidRDefault="002E4B8A" w:rsidP="008A11B0">
            <w:pPr>
              <w:pStyle w:val="Tabele"/>
              <w:rPr>
                <w:sz w:val="20"/>
                <w:lang w:val="sq-AL"/>
              </w:rPr>
            </w:pPr>
            <w:r w:rsidRPr="00991E30">
              <w:rPr>
                <w:sz w:val="20"/>
                <w:lang w:val="sq-AL"/>
              </w:rPr>
              <w:t>DB</w:t>
            </w:r>
          </w:p>
        </w:tc>
        <w:tc>
          <w:tcPr>
            <w:tcW w:w="2213" w:type="dxa"/>
          </w:tcPr>
          <w:p w:rsidR="002E4B8A" w:rsidRPr="00991E30" w:rsidRDefault="002E4B8A" w:rsidP="008A11B0">
            <w:pPr>
              <w:pStyle w:val="Tabele"/>
              <w:rPr>
                <w:sz w:val="20"/>
                <w:lang w:val="sq-AL"/>
              </w:rPr>
            </w:pPr>
            <w:r w:rsidRPr="00991E30">
              <w:rPr>
                <w:sz w:val="20"/>
                <w:lang w:val="sq-AL"/>
              </w:rPr>
              <w:t>Habbins</w:t>
            </w:r>
          </w:p>
          <w:p w:rsidR="002E4B8A" w:rsidRPr="00991E30" w:rsidRDefault="002E4B8A" w:rsidP="008A11B0">
            <w:pPr>
              <w:pStyle w:val="Tabele"/>
              <w:rPr>
                <w:sz w:val="20"/>
                <w:lang w:val="sq-AL"/>
              </w:rPr>
            </w:pPr>
            <w:r w:rsidRPr="00991E30">
              <w:rPr>
                <w:sz w:val="20"/>
                <w:lang w:val="sq-AL"/>
              </w:rPr>
              <w:t xml:space="preserve">Habbins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Habills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Habbins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Habins</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Habins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Habis</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 xml:space="preserve">Habis </w:t>
            </w:r>
          </w:p>
          <w:p w:rsidR="002E4B8A" w:rsidRPr="00991E30" w:rsidRDefault="002E4B8A" w:rsidP="008A11B0">
            <w:pPr>
              <w:pStyle w:val="Tabele"/>
              <w:rPr>
                <w:sz w:val="20"/>
                <w:lang w:val="sq-AL"/>
              </w:rPr>
            </w:pPr>
            <w:r w:rsidRPr="00991E30">
              <w:rPr>
                <w:sz w:val="20"/>
                <w:lang w:val="sq-AL"/>
              </w:rPr>
              <w:t>Habis</w:t>
            </w:r>
          </w:p>
          <w:p w:rsidR="002E4B8A" w:rsidRPr="00991E30" w:rsidRDefault="002E4B8A" w:rsidP="008A11B0">
            <w:pPr>
              <w:pStyle w:val="Tabele"/>
              <w:rPr>
                <w:sz w:val="20"/>
                <w:lang w:val="sq-AL"/>
              </w:rPr>
            </w:pPr>
            <w:r w:rsidRPr="00991E30">
              <w:rPr>
                <w:sz w:val="20"/>
                <w:lang w:val="sq-AL"/>
              </w:rPr>
              <w:t xml:space="preserve">Hirrs </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Hirrs</w:t>
            </w:r>
          </w:p>
          <w:p w:rsidR="002E4B8A" w:rsidRPr="00991E30" w:rsidRDefault="002E4B8A" w:rsidP="008A11B0">
            <w:pPr>
              <w:pStyle w:val="Tabele"/>
              <w:rPr>
                <w:sz w:val="20"/>
                <w:lang w:val="sq-AL"/>
              </w:rPr>
            </w:pPr>
            <w:r w:rsidRPr="00991E30">
              <w:rPr>
                <w:sz w:val="20"/>
                <w:lang w:val="sq-AL"/>
              </w:rPr>
              <w:t xml:space="preserve">Laaims </w:t>
            </w:r>
          </w:p>
          <w:p w:rsidR="002E4B8A" w:rsidRPr="00991E30" w:rsidRDefault="002E4B8A" w:rsidP="008A11B0">
            <w:pPr>
              <w:pStyle w:val="Tabele"/>
              <w:rPr>
                <w:sz w:val="20"/>
                <w:lang w:val="sq-AL"/>
              </w:rPr>
            </w:pPr>
            <w:r w:rsidRPr="00991E30">
              <w:rPr>
                <w:sz w:val="20"/>
                <w:lang w:val="sq-AL"/>
              </w:rPr>
              <w:t xml:space="preserve">Laaims </w:t>
            </w:r>
          </w:p>
          <w:p w:rsidR="002E4B8A" w:rsidRPr="00991E30" w:rsidRDefault="002E4B8A" w:rsidP="008A11B0">
            <w:pPr>
              <w:pStyle w:val="Tabele"/>
              <w:rPr>
                <w:sz w:val="20"/>
                <w:lang w:val="sq-AL"/>
              </w:rPr>
            </w:pPr>
            <w:r w:rsidRPr="00991E30">
              <w:rPr>
                <w:sz w:val="20"/>
                <w:lang w:val="sq-AL"/>
              </w:rPr>
              <w:t>Laakklps</w:t>
            </w:r>
          </w:p>
          <w:p w:rsidR="002E4B8A" w:rsidRPr="00991E30" w:rsidRDefault="002E4B8A" w:rsidP="008A11B0">
            <w:pPr>
              <w:pStyle w:val="Tabele"/>
              <w:rPr>
                <w:sz w:val="20"/>
                <w:lang w:val="sq-AL"/>
              </w:rPr>
            </w:pPr>
            <w:r w:rsidRPr="00991E30">
              <w:rPr>
                <w:sz w:val="20"/>
                <w:lang w:val="sq-AL"/>
              </w:rPr>
              <w:t xml:space="preserve">Lalps </w:t>
            </w:r>
          </w:p>
          <w:p w:rsidR="002E4B8A" w:rsidRPr="00991E30" w:rsidRDefault="002E4B8A" w:rsidP="008A11B0">
            <w:pPr>
              <w:pStyle w:val="Tabele"/>
              <w:rPr>
                <w:sz w:val="20"/>
                <w:lang w:val="sq-AL"/>
              </w:rPr>
            </w:pPr>
            <w:r w:rsidRPr="00991E30">
              <w:rPr>
                <w:sz w:val="20"/>
                <w:lang w:val="sq-AL"/>
              </w:rPr>
              <w:t xml:space="preserve">Sins </w:t>
            </w:r>
          </w:p>
          <w:p w:rsidR="002E4B8A" w:rsidRPr="00991E30" w:rsidRDefault="002E4B8A" w:rsidP="008A11B0">
            <w:pPr>
              <w:pStyle w:val="Tabele"/>
              <w:rPr>
                <w:sz w:val="20"/>
                <w:lang w:val="sq-AL"/>
              </w:rPr>
            </w:pPr>
            <w:r w:rsidRPr="00991E30">
              <w:rPr>
                <w:sz w:val="20"/>
                <w:lang w:val="sq-AL"/>
              </w:rPr>
              <w:t xml:space="preserve">Sins </w:t>
            </w:r>
          </w:p>
          <w:p w:rsidR="002E4B8A" w:rsidRPr="00991E30" w:rsidRDefault="002E4B8A" w:rsidP="008A11B0">
            <w:pPr>
              <w:pStyle w:val="Tabele"/>
              <w:rPr>
                <w:sz w:val="20"/>
                <w:lang w:val="sq-AL"/>
              </w:rPr>
            </w:pPr>
            <w:r w:rsidRPr="00991E30">
              <w:rPr>
                <w:sz w:val="20"/>
                <w:lang w:val="sq-AL"/>
              </w:rPr>
              <w:t xml:space="preserve">Sins </w:t>
            </w:r>
          </w:p>
          <w:p w:rsidR="002E4B8A" w:rsidRPr="00991E30" w:rsidRDefault="002E4B8A" w:rsidP="008A11B0">
            <w:pPr>
              <w:pStyle w:val="Tabele"/>
              <w:rPr>
                <w:sz w:val="20"/>
                <w:lang w:val="sq-AL"/>
              </w:rPr>
            </w:pPr>
            <w:r w:rsidRPr="00991E30">
              <w:rPr>
                <w:sz w:val="20"/>
                <w:lang w:val="sq-AL"/>
              </w:rPr>
              <w:t xml:space="preserve">Sins </w:t>
            </w:r>
          </w:p>
        </w:tc>
        <w:tc>
          <w:tcPr>
            <w:tcW w:w="2241" w:type="dxa"/>
          </w:tcPr>
          <w:p w:rsidR="002E4B8A" w:rsidRPr="00991E30" w:rsidRDefault="002E4B8A" w:rsidP="008A11B0">
            <w:pPr>
              <w:pStyle w:val="Tabele"/>
              <w:rPr>
                <w:sz w:val="20"/>
                <w:lang w:val="sq-AL"/>
              </w:rPr>
            </w:pPr>
            <w:r w:rsidRPr="00991E30">
              <w:rPr>
                <w:sz w:val="20"/>
                <w:lang w:val="sq-AL"/>
              </w:rPr>
              <w:t>33 80 277 0 000-719</w:t>
            </w:r>
          </w:p>
          <w:p w:rsidR="002E4B8A" w:rsidRPr="00991E30" w:rsidRDefault="002E4B8A" w:rsidP="008A11B0">
            <w:pPr>
              <w:pStyle w:val="Tabele"/>
              <w:rPr>
                <w:sz w:val="20"/>
                <w:lang w:val="sq-AL"/>
              </w:rPr>
            </w:pPr>
            <w:r w:rsidRPr="00991E30">
              <w:rPr>
                <w:sz w:val="20"/>
                <w:lang w:val="sq-AL"/>
              </w:rPr>
              <w:t>33 80 278 1 300-449</w:t>
            </w:r>
          </w:p>
          <w:p w:rsidR="002E4B8A" w:rsidRPr="00991E30" w:rsidRDefault="002E4B8A" w:rsidP="008A11B0">
            <w:pPr>
              <w:pStyle w:val="Tabele"/>
              <w:rPr>
                <w:sz w:val="20"/>
                <w:lang w:val="sq-AL"/>
              </w:rPr>
            </w:pPr>
            <w:r w:rsidRPr="00991E30">
              <w:rPr>
                <w:sz w:val="20"/>
                <w:lang w:val="sq-AL"/>
              </w:rPr>
              <w:t>33 80 275 2 900-949</w:t>
            </w:r>
          </w:p>
          <w:p w:rsidR="002E4B8A" w:rsidRPr="00991E30" w:rsidRDefault="002E4B8A" w:rsidP="008A11B0">
            <w:pPr>
              <w:pStyle w:val="Tabele"/>
              <w:rPr>
                <w:sz w:val="20"/>
                <w:lang w:val="sq-AL"/>
              </w:rPr>
            </w:pPr>
            <w:r w:rsidRPr="00991E30">
              <w:rPr>
                <w:sz w:val="20"/>
                <w:lang w:val="sq-AL"/>
              </w:rPr>
              <w:t>33 80 275 5 900-919</w:t>
            </w:r>
          </w:p>
          <w:p w:rsidR="002E4B8A" w:rsidRPr="00991E30" w:rsidRDefault="002E4B8A" w:rsidP="008A11B0">
            <w:pPr>
              <w:pStyle w:val="Tabele"/>
              <w:rPr>
                <w:sz w:val="20"/>
                <w:lang w:val="sq-AL"/>
              </w:rPr>
            </w:pPr>
            <w:r w:rsidRPr="00991E30">
              <w:rPr>
                <w:sz w:val="20"/>
                <w:lang w:val="sq-AL"/>
              </w:rPr>
              <w:t>33 80 275 5 000-189</w:t>
            </w:r>
          </w:p>
          <w:p w:rsidR="002E4B8A" w:rsidRPr="00991E30" w:rsidRDefault="002E4B8A" w:rsidP="008A11B0">
            <w:pPr>
              <w:pStyle w:val="Tabele"/>
              <w:rPr>
                <w:sz w:val="20"/>
                <w:lang w:val="sq-AL"/>
              </w:rPr>
            </w:pPr>
            <w:r w:rsidRPr="00991E30">
              <w:rPr>
                <w:sz w:val="20"/>
                <w:lang w:val="sq-AL"/>
              </w:rPr>
              <w:t>33 80 275 6 000-119</w:t>
            </w:r>
          </w:p>
          <w:p w:rsidR="002E4B8A" w:rsidRPr="00991E30" w:rsidRDefault="002E4B8A" w:rsidP="008A11B0">
            <w:pPr>
              <w:pStyle w:val="Tabele"/>
              <w:rPr>
                <w:sz w:val="20"/>
                <w:lang w:val="sq-AL"/>
              </w:rPr>
            </w:pPr>
            <w:r w:rsidRPr="00991E30">
              <w:rPr>
                <w:sz w:val="20"/>
                <w:lang w:val="sq-AL"/>
              </w:rPr>
              <w:t>33 80 276 3 690-709</w:t>
            </w:r>
          </w:p>
          <w:p w:rsidR="002E4B8A" w:rsidRPr="00991E30" w:rsidRDefault="002E4B8A" w:rsidP="008A11B0">
            <w:pPr>
              <w:pStyle w:val="Tabele"/>
              <w:rPr>
                <w:sz w:val="20"/>
                <w:lang w:val="sq-AL"/>
              </w:rPr>
            </w:pPr>
            <w:r w:rsidRPr="00991E30">
              <w:rPr>
                <w:sz w:val="20"/>
                <w:lang w:val="sq-AL"/>
              </w:rPr>
              <w:t>33 80 276 3 000-199</w:t>
            </w:r>
          </w:p>
          <w:p w:rsidR="002E4B8A" w:rsidRPr="00991E30" w:rsidRDefault="002E4B8A" w:rsidP="008A11B0">
            <w:pPr>
              <w:pStyle w:val="Tabele"/>
              <w:rPr>
                <w:sz w:val="20"/>
                <w:lang w:val="sq-AL"/>
              </w:rPr>
            </w:pPr>
            <w:r w:rsidRPr="00991E30">
              <w:rPr>
                <w:sz w:val="20"/>
                <w:lang w:val="sq-AL"/>
              </w:rPr>
              <w:t>33 80 278 2 500-649</w:t>
            </w:r>
          </w:p>
          <w:p w:rsidR="002E4B8A" w:rsidRPr="00991E30" w:rsidRDefault="002E4B8A" w:rsidP="008A11B0">
            <w:pPr>
              <w:pStyle w:val="Tabele"/>
              <w:rPr>
                <w:sz w:val="20"/>
                <w:lang w:val="sq-AL"/>
              </w:rPr>
            </w:pPr>
            <w:r w:rsidRPr="00991E30">
              <w:rPr>
                <w:sz w:val="20"/>
                <w:lang w:val="sq-AL"/>
              </w:rPr>
              <w:t>34 80 276 3 490-589</w:t>
            </w:r>
          </w:p>
          <w:p w:rsidR="002E4B8A" w:rsidRPr="00991E30" w:rsidRDefault="002E4B8A" w:rsidP="008A11B0">
            <w:pPr>
              <w:pStyle w:val="Tabele"/>
              <w:rPr>
                <w:sz w:val="20"/>
                <w:lang w:val="sq-AL"/>
              </w:rPr>
            </w:pPr>
            <w:r w:rsidRPr="00991E30">
              <w:rPr>
                <w:sz w:val="20"/>
                <w:lang w:val="sq-AL"/>
              </w:rPr>
              <w:t>33 80 277 1 000-699</w:t>
            </w:r>
          </w:p>
          <w:p w:rsidR="002E4B8A" w:rsidRPr="00991E30" w:rsidRDefault="002E4B8A" w:rsidP="008A11B0">
            <w:pPr>
              <w:pStyle w:val="Tabele"/>
              <w:rPr>
                <w:sz w:val="20"/>
                <w:lang w:val="sq-AL"/>
              </w:rPr>
            </w:pPr>
            <w:r w:rsidRPr="00991E30">
              <w:rPr>
                <w:sz w:val="20"/>
                <w:lang w:val="sq-AL"/>
              </w:rPr>
              <w:t>33 80 278 2 000-099</w:t>
            </w:r>
          </w:p>
          <w:p w:rsidR="002E4B8A" w:rsidRPr="00991E30" w:rsidRDefault="002E4B8A" w:rsidP="008A11B0">
            <w:pPr>
              <w:pStyle w:val="Tabele"/>
              <w:rPr>
                <w:sz w:val="20"/>
                <w:lang w:val="sq-AL"/>
              </w:rPr>
            </w:pPr>
            <w:r w:rsidRPr="00991E30">
              <w:rPr>
                <w:sz w:val="20"/>
                <w:lang w:val="sq-AL"/>
              </w:rPr>
              <w:t>33 80 278 2 200-449</w:t>
            </w:r>
          </w:p>
          <w:p w:rsidR="002E4B8A" w:rsidRPr="00991E30" w:rsidRDefault="002E4B8A" w:rsidP="008A11B0">
            <w:pPr>
              <w:pStyle w:val="Tabele"/>
              <w:rPr>
                <w:sz w:val="20"/>
                <w:lang w:val="sq-AL"/>
              </w:rPr>
            </w:pPr>
            <w:r w:rsidRPr="00991E30">
              <w:rPr>
                <w:sz w:val="20"/>
                <w:lang w:val="sq-AL"/>
              </w:rPr>
              <w:t>33 80 278 2 750-999</w:t>
            </w:r>
          </w:p>
          <w:p w:rsidR="002E4B8A" w:rsidRPr="00991E30" w:rsidRDefault="002E4B8A" w:rsidP="008A11B0">
            <w:pPr>
              <w:pStyle w:val="Tabele"/>
              <w:rPr>
                <w:sz w:val="20"/>
                <w:lang w:val="sq-AL"/>
              </w:rPr>
            </w:pPr>
            <w:r w:rsidRPr="00991E30">
              <w:rPr>
                <w:sz w:val="20"/>
                <w:lang w:val="sq-AL"/>
              </w:rPr>
              <w:t>33 80 278 3 500-599</w:t>
            </w:r>
          </w:p>
          <w:p w:rsidR="002E4B8A" w:rsidRPr="00991E30" w:rsidRDefault="002E4B8A" w:rsidP="008A11B0">
            <w:pPr>
              <w:pStyle w:val="Tabele"/>
              <w:rPr>
                <w:sz w:val="20"/>
                <w:lang w:val="sq-AL"/>
              </w:rPr>
            </w:pPr>
            <w:r w:rsidRPr="00991E30">
              <w:rPr>
                <w:sz w:val="20"/>
                <w:lang w:val="sq-AL"/>
              </w:rPr>
              <w:t>83 80 278 2 650-749</w:t>
            </w:r>
          </w:p>
          <w:p w:rsidR="002E4B8A" w:rsidRPr="00991E30" w:rsidRDefault="002E4B8A" w:rsidP="008A11B0">
            <w:pPr>
              <w:pStyle w:val="Tabele"/>
              <w:rPr>
                <w:sz w:val="20"/>
                <w:lang w:val="sq-AL"/>
              </w:rPr>
            </w:pPr>
            <w:r w:rsidRPr="00991E30">
              <w:rPr>
                <w:sz w:val="20"/>
                <w:lang w:val="sq-AL"/>
              </w:rPr>
              <w:t>83 80 276 2 200-339</w:t>
            </w:r>
          </w:p>
          <w:p w:rsidR="002E4B8A" w:rsidRPr="00991E30" w:rsidRDefault="002E4B8A" w:rsidP="008A11B0">
            <w:pPr>
              <w:pStyle w:val="Tabele"/>
              <w:rPr>
                <w:sz w:val="20"/>
                <w:lang w:val="sq-AL"/>
              </w:rPr>
            </w:pPr>
            <w:r w:rsidRPr="00991E30">
              <w:rPr>
                <w:sz w:val="20"/>
                <w:lang w:val="sq-AL"/>
              </w:rPr>
              <w:t>83 80 278 3 000-499</w:t>
            </w:r>
          </w:p>
          <w:p w:rsidR="002E4B8A" w:rsidRPr="00991E30" w:rsidRDefault="002E4B8A" w:rsidP="008A11B0">
            <w:pPr>
              <w:pStyle w:val="Tabele"/>
              <w:rPr>
                <w:sz w:val="20"/>
                <w:lang w:val="sq-AL"/>
              </w:rPr>
            </w:pPr>
            <w:r w:rsidRPr="00991E30">
              <w:rPr>
                <w:sz w:val="20"/>
                <w:lang w:val="sq-AL"/>
              </w:rPr>
              <w:t>83 80 278 3 600-850</w:t>
            </w:r>
          </w:p>
          <w:p w:rsidR="002E4B8A" w:rsidRPr="00991E30" w:rsidRDefault="002E4B8A" w:rsidP="008A11B0">
            <w:pPr>
              <w:pStyle w:val="Tabele"/>
              <w:rPr>
                <w:sz w:val="20"/>
                <w:lang w:val="sq-AL"/>
              </w:rPr>
            </w:pPr>
            <w:r w:rsidRPr="00991E30">
              <w:rPr>
                <w:sz w:val="20"/>
                <w:lang w:val="sq-AL"/>
              </w:rPr>
              <w:t>34 80 275 5 476-595</w:t>
            </w:r>
          </w:p>
          <w:p w:rsidR="002E4B8A" w:rsidRPr="00991E30" w:rsidRDefault="002E4B8A" w:rsidP="008A11B0">
            <w:pPr>
              <w:pStyle w:val="Tabele"/>
              <w:rPr>
                <w:sz w:val="20"/>
                <w:lang w:val="sq-AL"/>
              </w:rPr>
            </w:pPr>
            <w:r w:rsidRPr="00991E30">
              <w:rPr>
                <w:sz w:val="20"/>
                <w:lang w:val="sq-AL"/>
              </w:rPr>
              <w:t>34 80 275 3 458-507</w:t>
            </w:r>
          </w:p>
          <w:p w:rsidR="002E4B8A" w:rsidRPr="00991E30" w:rsidRDefault="002E4B8A" w:rsidP="008A11B0">
            <w:pPr>
              <w:pStyle w:val="Tabele"/>
              <w:rPr>
                <w:sz w:val="20"/>
                <w:lang w:val="sq-AL"/>
              </w:rPr>
            </w:pPr>
            <w:r w:rsidRPr="00991E30">
              <w:rPr>
                <w:sz w:val="20"/>
                <w:lang w:val="sq-AL"/>
              </w:rPr>
              <w:t>33 80 276 2 750-889</w:t>
            </w:r>
          </w:p>
          <w:p w:rsidR="002E4B8A" w:rsidRPr="00991E30" w:rsidRDefault="002E4B8A" w:rsidP="008A11B0">
            <w:pPr>
              <w:pStyle w:val="Tabele"/>
              <w:rPr>
                <w:sz w:val="20"/>
                <w:lang w:val="sq-AL"/>
              </w:rPr>
            </w:pPr>
            <w:r w:rsidRPr="00991E30">
              <w:rPr>
                <w:sz w:val="20"/>
                <w:lang w:val="sq-AL"/>
              </w:rPr>
              <w:t>33 80 275 3 508-977</w:t>
            </w:r>
          </w:p>
          <w:p w:rsidR="002E4B8A" w:rsidRPr="00991E30" w:rsidRDefault="002E4B8A" w:rsidP="008A11B0">
            <w:pPr>
              <w:pStyle w:val="Tabele"/>
              <w:rPr>
                <w:sz w:val="20"/>
                <w:lang w:val="sq-AL"/>
              </w:rPr>
            </w:pPr>
            <w:r w:rsidRPr="00991E30">
              <w:rPr>
                <w:sz w:val="20"/>
                <w:lang w:val="sq-AL"/>
              </w:rPr>
              <w:t>83 80 275 5 190-475</w:t>
            </w:r>
          </w:p>
          <w:p w:rsidR="002E4B8A" w:rsidRPr="00991E30" w:rsidRDefault="002E4B8A" w:rsidP="008A11B0">
            <w:pPr>
              <w:pStyle w:val="Tabele"/>
              <w:rPr>
                <w:sz w:val="20"/>
                <w:lang w:val="sq-AL"/>
              </w:rPr>
            </w:pPr>
            <w:r w:rsidRPr="00991E30">
              <w:rPr>
                <w:sz w:val="20"/>
                <w:lang w:val="sq-AL"/>
              </w:rPr>
              <w:t>83 80 275 3 978-991</w:t>
            </w:r>
          </w:p>
          <w:p w:rsidR="002E4B8A" w:rsidRPr="00991E30" w:rsidRDefault="002E4B8A" w:rsidP="008A11B0">
            <w:pPr>
              <w:pStyle w:val="Tabele"/>
              <w:rPr>
                <w:sz w:val="20"/>
                <w:lang w:val="sq-AL"/>
              </w:rPr>
            </w:pPr>
            <w:r w:rsidRPr="00991E30">
              <w:rPr>
                <w:sz w:val="20"/>
                <w:lang w:val="sq-AL"/>
              </w:rPr>
              <w:t>83 80 275 5 596-775</w:t>
            </w:r>
          </w:p>
          <w:p w:rsidR="002E4B8A" w:rsidRPr="00991E30" w:rsidRDefault="002E4B8A" w:rsidP="008A11B0">
            <w:pPr>
              <w:pStyle w:val="Tabele"/>
              <w:rPr>
                <w:sz w:val="20"/>
                <w:lang w:val="sq-AL"/>
              </w:rPr>
            </w:pPr>
            <w:r w:rsidRPr="00991E30">
              <w:rPr>
                <w:sz w:val="20"/>
                <w:lang w:val="sq-AL"/>
              </w:rPr>
              <w:t>23 80 292 1 300-599</w:t>
            </w:r>
          </w:p>
          <w:p w:rsidR="002E4B8A" w:rsidRPr="00991E30" w:rsidRDefault="002E4B8A" w:rsidP="008A11B0">
            <w:pPr>
              <w:pStyle w:val="Tabele"/>
              <w:rPr>
                <w:sz w:val="20"/>
                <w:lang w:val="sq-AL"/>
              </w:rPr>
            </w:pPr>
            <w:r w:rsidRPr="00991E30">
              <w:rPr>
                <w:sz w:val="20"/>
                <w:lang w:val="sq-AL"/>
              </w:rPr>
              <w:t>23 80 292 1 650-749</w:t>
            </w:r>
          </w:p>
          <w:p w:rsidR="002E4B8A" w:rsidRPr="00991E30" w:rsidRDefault="002E4B8A" w:rsidP="008A11B0">
            <w:pPr>
              <w:pStyle w:val="Tabele"/>
              <w:rPr>
                <w:sz w:val="20"/>
                <w:lang w:val="sq-AL"/>
              </w:rPr>
            </w:pPr>
            <w:r w:rsidRPr="00991E30">
              <w:rPr>
                <w:sz w:val="20"/>
                <w:lang w:val="sq-AL"/>
              </w:rPr>
              <w:t>23 80 292 1 775-799</w:t>
            </w:r>
          </w:p>
          <w:p w:rsidR="002E4B8A" w:rsidRPr="00991E30" w:rsidRDefault="002E4B8A" w:rsidP="008A11B0">
            <w:pPr>
              <w:pStyle w:val="Tabele"/>
              <w:rPr>
                <w:sz w:val="20"/>
                <w:lang w:val="sq-AL"/>
              </w:rPr>
            </w:pPr>
            <w:r w:rsidRPr="00991E30">
              <w:rPr>
                <w:sz w:val="20"/>
                <w:lang w:val="sq-AL"/>
              </w:rPr>
              <w:t>43 80 292 1 750-774</w:t>
            </w:r>
          </w:p>
          <w:p w:rsidR="002E4B8A" w:rsidRPr="00991E30" w:rsidRDefault="002E4B8A" w:rsidP="008A11B0">
            <w:pPr>
              <w:pStyle w:val="Tabele"/>
              <w:rPr>
                <w:sz w:val="20"/>
                <w:lang w:val="sq-AL"/>
              </w:rPr>
            </w:pPr>
            <w:r w:rsidRPr="00991E30">
              <w:rPr>
                <w:sz w:val="20"/>
                <w:lang w:val="sq-AL"/>
              </w:rPr>
              <w:t>43 80 292 1 800-849</w:t>
            </w:r>
          </w:p>
          <w:p w:rsidR="002E4B8A" w:rsidRPr="00991E30" w:rsidRDefault="002E4B8A" w:rsidP="008A11B0">
            <w:pPr>
              <w:pStyle w:val="Tabele"/>
              <w:rPr>
                <w:sz w:val="20"/>
                <w:lang w:val="sq-AL"/>
              </w:rPr>
            </w:pPr>
            <w:r w:rsidRPr="00991E30">
              <w:rPr>
                <w:sz w:val="20"/>
                <w:lang w:val="sq-AL"/>
              </w:rPr>
              <w:t>23 80 292 1 850-999</w:t>
            </w:r>
          </w:p>
          <w:p w:rsidR="002E4B8A" w:rsidRPr="00991E30" w:rsidRDefault="002E4B8A" w:rsidP="008A11B0">
            <w:pPr>
              <w:pStyle w:val="Tabele"/>
              <w:rPr>
                <w:sz w:val="20"/>
                <w:lang w:val="sq-AL"/>
              </w:rPr>
            </w:pPr>
            <w:r w:rsidRPr="00991E30">
              <w:rPr>
                <w:sz w:val="20"/>
                <w:lang w:val="sq-AL"/>
              </w:rPr>
              <w:t>23 80 292 1 800-999</w:t>
            </w:r>
          </w:p>
          <w:p w:rsidR="002E4B8A" w:rsidRPr="00991E30" w:rsidRDefault="002E4B8A" w:rsidP="008A11B0">
            <w:pPr>
              <w:pStyle w:val="Tabele"/>
              <w:rPr>
                <w:sz w:val="20"/>
                <w:lang w:val="sq-AL"/>
              </w:rPr>
            </w:pPr>
            <w:r w:rsidRPr="00991E30">
              <w:rPr>
                <w:sz w:val="20"/>
                <w:lang w:val="sq-AL"/>
              </w:rPr>
              <w:t>23 80 432 2 000-099</w:t>
            </w:r>
          </w:p>
          <w:p w:rsidR="002E4B8A" w:rsidRPr="00991E30" w:rsidRDefault="002E4B8A" w:rsidP="008A11B0">
            <w:pPr>
              <w:pStyle w:val="Tabele"/>
              <w:rPr>
                <w:sz w:val="20"/>
                <w:lang w:val="sq-AL"/>
              </w:rPr>
            </w:pPr>
            <w:r w:rsidRPr="00991E30">
              <w:rPr>
                <w:sz w:val="20"/>
                <w:lang w:val="sq-AL"/>
              </w:rPr>
              <w:t>43 80 432 2 000-013</w:t>
            </w:r>
          </w:p>
          <w:p w:rsidR="002E4B8A" w:rsidRPr="00991E30" w:rsidRDefault="002E4B8A" w:rsidP="008A11B0">
            <w:pPr>
              <w:pStyle w:val="Tabele"/>
              <w:rPr>
                <w:sz w:val="20"/>
                <w:lang w:val="sq-AL"/>
              </w:rPr>
            </w:pPr>
            <w:r w:rsidRPr="00991E30">
              <w:rPr>
                <w:sz w:val="20"/>
                <w:lang w:val="sq-AL"/>
              </w:rPr>
              <w:t>23 80 433 8 000-163</w:t>
            </w:r>
          </w:p>
          <w:p w:rsidR="002E4B8A" w:rsidRPr="00991E30" w:rsidRDefault="002E4B8A" w:rsidP="008A11B0">
            <w:pPr>
              <w:pStyle w:val="Tabele"/>
              <w:rPr>
                <w:sz w:val="20"/>
                <w:lang w:val="sq-AL"/>
              </w:rPr>
            </w:pPr>
            <w:r w:rsidRPr="00991E30">
              <w:rPr>
                <w:sz w:val="20"/>
                <w:lang w:val="sq-AL"/>
              </w:rPr>
              <w:t>23 80 431 2 164-303</w:t>
            </w:r>
          </w:p>
          <w:p w:rsidR="002E4B8A" w:rsidRPr="00991E30" w:rsidRDefault="002E4B8A" w:rsidP="008A11B0">
            <w:pPr>
              <w:pStyle w:val="Tabele"/>
              <w:rPr>
                <w:sz w:val="20"/>
                <w:lang w:val="sq-AL"/>
              </w:rPr>
            </w:pPr>
            <w:r w:rsidRPr="00991E30">
              <w:rPr>
                <w:sz w:val="20"/>
                <w:lang w:val="sq-AL"/>
              </w:rPr>
              <w:t>33 80 463 8 002-251</w:t>
            </w:r>
          </w:p>
          <w:p w:rsidR="002E4B8A" w:rsidRPr="00991E30" w:rsidRDefault="002E4B8A" w:rsidP="008A11B0">
            <w:pPr>
              <w:pStyle w:val="Tabele"/>
              <w:rPr>
                <w:sz w:val="20"/>
                <w:lang w:val="sq-AL"/>
              </w:rPr>
            </w:pPr>
            <w:r w:rsidRPr="00991E30">
              <w:rPr>
                <w:sz w:val="20"/>
                <w:lang w:val="sq-AL"/>
              </w:rPr>
              <w:t>33 80 463 8 452-481</w:t>
            </w:r>
          </w:p>
          <w:p w:rsidR="002E4B8A" w:rsidRPr="00991E30" w:rsidRDefault="002E4B8A" w:rsidP="008A11B0">
            <w:pPr>
              <w:pStyle w:val="Tabele"/>
              <w:rPr>
                <w:sz w:val="20"/>
                <w:lang w:val="sq-AL"/>
              </w:rPr>
            </w:pPr>
            <w:r w:rsidRPr="00991E30">
              <w:rPr>
                <w:sz w:val="20"/>
                <w:lang w:val="sq-AL"/>
              </w:rPr>
              <w:t>34 80 463 8 252-451</w:t>
            </w:r>
          </w:p>
          <w:p w:rsidR="002E4B8A" w:rsidRPr="00991E30" w:rsidRDefault="002E4B8A" w:rsidP="008A11B0">
            <w:pPr>
              <w:pStyle w:val="Tabele"/>
              <w:rPr>
                <w:sz w:val="20"/>
                <w:lang w:val="sq-AL"/>
              </w:rPr>
            </w:pPr>
            <w:r w:rsidRPr="00991E30">
              <w:rPr>
                <w:sz w:val="20"/>
                <w:lang w:val="sq-AL"/>
              </w:rPr>
              <w:t>34 80 463 8 482-501</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81</w:t>
            </w:r>
          </w:p>
        </w:tc>
        <w:tc>
          <w:tcPr>
            <w:tcW w:w="2335" w:type="dxa"/>
          </w:tcPr>
          <w:p w:rsidR="002E4B8A" w:rsidRPr="00991E30" w:rsidRDefault="002E4B8A" w:rsidP="008A11B0">
            <w:pPr>
              <w:pStyle w:val="Tabele"/>
              <w:rPr>
                <w:sz w:val="20"/>
                <w:lang w:val="sq-AL"/>
              </w:rPr>
            </w:pPr>
            <w:r w:rsidRPr="00991E30">
              <w:rPr>
                <w:sz w:val="20"/>
                <w:lang w:val="sq-AL"/>
              </w:rPr>
              <w:t>OBB</w:t>
            </w:r>
          </w:p>
        </w:tc>
        <w:tc>
          <w:tcPr>
            <w:tcW w:w="2213" w:type="dxa"/>
          </w:tcPr>
          <w:p w:rsidR="002E4B8A" w:rsidRPr="00991E30" w:rsidRDefault="002E4B8A" w:rsidP="008A11B0">
            <w:pPr>
              <w:pStyle w:val="Tabele"/>
              <w:rPr>
                <w:sz w:val="20"/>
                <w:lang w:val="sq-AL"/>
              </w:rPr>
            </w:pPr>
            <w:r w:rsidRPr="00991E30">
              <w:rPr>
                <w:sz w:val="20"/>
                <w:lang w:val="sq-AL"/>
              </w:rPr>
              <w:t xml:space="preserve">Habbins </w:t>
            </w:r>
          </w:p>
          <w:p w:rsidR="002E4B8A" w:rsidRPr="00991E30" w:rsidRDefault="002E4B8A" w:rsidP="008A11B0">
            <w:pPr>
              <w:pStyle w:val="Tabele"/>
              <w:rPr>
                <w:sz w:val="20"/>
                <w:lang w:val="sq-AL"/>
              </w:rPr>
            </w:pPr>
            <w:r w:rsidRPr="00991E30">
              <w:rPr>
                <w:sz w:val="20"/>
                <w:lang w:val="sq-AL"/>
              </w:rPr>
              <w:t xml:space="preserve">Habbillns </w:t>
            </w:r>
          </w:p>
          <w:p w:rsidR="002E4B8A" w:rsidRPr="00991E30" w:rsidRDefault="002E4B8A" w:rsidP="008A11B0">
            <w:pPr>
              <w:pStyle w:val="Tabele"/>
              <w:rPr>
                <w:sz w:val="20"/>
                <w:lang w:val="sq-AL"/>
              </w:rPr>
            </w:pPr>
            <w:r w:rsidRPr="00991E30">
              <w:rPr>
                <w:sz w:val="20"/>
                <w:lang w:val="sq-AL"/>
              </w:rPr>
              <w:t>Habbinss</w:t>
            </w:r>
          </w:p>
          <w:p w:rsidR="002E4B8A" w:rsidRPr="00991E30" w:rsidRDefault="002E4B8A" w:rsidP="008A11B0">
            <w:pPr>
              <w:pStyle w:val="Tabele"/>
              <w:rPr>
                <w:sz w:val="20"/>
                <w:lang w:val="sq-AL"/>
              </w:rPr>
            </w:pPr>
            <w:r w:rsidRPr="00991E30">
              <w:rPr>
                <w:sz w:val="20"/>
                <w:lang w:val="sq-AL"/>
              </w:rPr>
              <w:t xml:space="preserve">Habbillnss </w:t>
            </w:r>
          </w:p>
        </w:tc>
        <w:tc>
          <w:tcPr>
            <w:tcW w:w="2241" w:type="dxa"/>
          </w:tcPr>
          <w:p w:rsidR="002E4B8A" w:rsidRPr="00991E30" w:rsidRDefault="002E4B8A" w:rsidP="008A11B0">
            <w:pPr>
              <w:pStyle w:val="Tabele"/>
              <w:rPr>
                <w:sz w:val="20"/>
                <w:lang w:val="sq-AL"/>
              </w:rPr>
            </w:pPr>
            <w:r w:rsidRPr="00991E30">
              <w:rPr>
                <w:sz w:val="20"/>
                <w:lang w:val="sq-AL"/>
              </w:rPr>
              <w:t>31 81 277 1 200-399</w:t>
            </w:r>
          </w:p>
          <w:p w:rsidR="002E4B8A" w:rsidRPr="00991E30" w:rsidRDefault="002E4B8A" w:rsidP="008A11B0">
            <w:pPr>
              <w:pStyle w:val="Tabele"/>
              <w:rPr>
                <w:sz w:val="20"/>
                <w:lang w:val="sq-AL"/>
              </w:rPr>
            </w:pPr>
            <w:r w:rsidRPr="00991E30">
              <w:rPr>
                <w:sz w:val="20"/>
                <w:lang w:val="sq-AL"/>
              </w:rPr>
              <w:t>31 81 278 0 500-579</w:t>
            </w:r>
          </w:p>
          <w:p w:rsidR="002E4B8A" w:rsidRPr="00991E30" w:rsidRDefault="002E4B8A" w:rsidP="008A11B0">
            <w:pPr>
              <w:pStyle w:val="Tabele"/>
              <w:rPr>
                <w:sz w:val="20"/>
                <w:lang w:val="sq-AL"/>
              </w:rPr>
            </w:pPr>
            <w:r w:rsidRPr="00991E30">
              <w:rPr>
                <w:sz w:val="20"/>
                <w:lang w:val="sq-AL"/>
              </w:rPr>
              <w:t>31 81 287 0 000-199</w:t>
            </w:r>
          </w:p>
          <w:p w:rsidR="002E4B8A" w:rsidRPr="00991E30" w:rsidRDefault="002E4B8A" w:rsidP="008A11B0">
            <w:pPr>
              <w:pStyle w:val="Tabele"/>
              <w:rPr>
                <w:sz w:val="20"/>
                <w:lang w:val="sq-AL"/>
              </w:rPr>
            </w:pPr>
            <w:r w:rsidRPr="00991E30">
              <w:rPr>
                <w:sz w:val="20"/>
                <w:lang w:val="sq-AL"/>
              </w:rPr>
              <w:t>31 81 289 0 000-079</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83</w:t>
            </w:r>
          </w:p>
        </w:tc>
        <w:tc>
          <w:tcPr>
            <w:tcW w:w="2335" w:type="dxa"/>
          </w:tcPr>
          <w:p w:rsidR="002E4B8A" w:rsidRPr="00991E30" w:rsidRDefault="002E4B8A" w:rsidP="008A11B0">
            <w:pPr>
              <w:pStyle w:val="Tabele"/>
              <w:rPr>
                <w:sz w:val="20"/>
                <w:lang w:val="sq-AL"/>
              </w:rPr>
            </w:pPr>
            <w:r w:rsidRPr="00991E30">
              <w:rPr>
                <w:sz w:val="20"/>
                <w:lang w:val="sq-AL"/>
              </w:rPr>
              <w:t>FS</w:t>
            </w:r>
          </w:p>
        </w:tc>
        <w:tc>
          <w:tcPr>
            <w:tcW w:w="2213" w:type="dxa"/>
          </w:tcPr>
          <w:p w:rsidR="002E4B8A" w:rsidRPr="00991E30" w:rsidRDefault="002E4B8A" w:rsidP="008A11B0">
            <w:pPr>
              <w:pStyle w:val="Tabele"/>
              <w:rPr>
                <w:sz w:val="20"/>
                <w:lang w:val="sq-AL"/>
              </w:rPr>
            </w:pPr>
            <w:r w:rsidRPr="00991E30">
              <w:rPr>
                <w:sz w:val="20"/>
                <w:lang w:val="sq-AL"/>
              </w:rPr>
              <w:t>Habills</w:t>
            </w:r>
          </w:p>
          <w:p w:rsidR="002E4B8A" w:rsidRPr="00991E30" w:rsidRDefault="002E4B8A" w:rsidP="008A11B0">
            <w:pPr>
              <w:pStyle w:val="Tabele"/>
              <w:rPr>
                <w:sz w:val="20"/>
                <w:lang w:val="sq-AL"/>
              </w:rPr>
            </w:pPr>
            <w:r w:rsidRPr="00991E30">
              <w:rPr>
                <w:sz w:val="20"/>
                <w:lang w:val="sq-AL"/>
              </w:rPr>
              <w:t>Habillss</w:t>
            </w:r>
          </w:p>
        </w:tc>
        <w:tc>
          <w:tcPr>
            <w:tcW w:w="2241" w:type="dxa"/>
          </w:tcPr>
          <w:p w:rsidR="002E4B8A" w:rsidRPr="00991E30" w:rsidRDefault="002E4B8A" w:rsidP="008A11B0">
            <w:pPr>
              <w:pStyle w:val="Tabele"/>
              <w:rPr>
                <w:sz w:val="20"/>
                <w:lang w:val="sq-AL"/>
              </w:rPr>
            </w:pPr>
            <w:r w:rsidRPr="00991E30">
              <w:rPr>
                <w:sz w:val="20"/>
                <w:lang w:val="sq-AL"/>
              </w:rPr>
              <w:t>31 83 285 2 000-714</w:t>
            </w:r>
          </w:p>
          <w:p w:rsidR="002E4B8A" w:rsidRPr="00991E30" w:rsidRDefault="002E4B8A" w:rsidP="008A11B0">
            <w:pPr>
              <w:pStyle w:val="Tabele"/>
              <w:rPr>
                <w:sz w:val="20"/>
                <w:lang w:val="sq-AL"/>
              </w:rPr>
            </w:pPr>
            <w:r w:rsidRPr="00991E30">
              <w:rPr>
                <w:sz w:val="20"/>
                <w:lang w:val="sq-AL"/>
              </w:rPr>
              <w:t>31 83 285 2 800-899</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86</w:t>
            </w:r>
          </w:p>
        </w:tc>
        <w:tc>
          <w:tcPr>
            <w:tcW w:w="2335" w:type="dxa"/>
          </w:tcPr>
          <w:p w:rsidR="002E4B8A" w:rsidRPr="00991E30" w:rsidRDefault="002E4B8A" w:rsidP="008A11B0">
            <w:pPr>
              <w:pStyle w:val="Tabele"/>
              <w:rPr>
                <w:sz w:val="20"/>
                <w:lang w:val="sq-AL"/>
              </w:rPr>
            </w:pPr>
            <w:r w:rsidRPr="00991E30">
              <w:rPr>
                <w:sz w:val="20"/>
                <w:lang w:val="sq-AL"/>
              </w:rPr>
              <w:t>DSB</w:t>
            </w:r>
          </w:p>
        </w:tc>
        <w:tc>
          <w:tcPr>
            <w:tcW w:w="2213" w:type="dxa"/>
          </w:tcPr>
          <w:p w:rsidR="002E4B8A" w:rsidRPr="00991E30" w:rsidRDefault="002E4B8A" w:rsidP="008A11B0">
            <w:pPr>
              <w:pStyle w:val="Tabele"/>
              <w:rPr>
                <w:sz w:val="20"/>
                <w:lang w:val="sq-AL"/>
              </w:rPr>
            </w:pPr>
            <w:r w:rsidRPr="00991E30">
              <w:rPr>
                <w:sz w:val="20"/>
                <w:lang w:val="sq-AL"/>
              </w:rPr>
              <w:t>Habins</w:t>
            </w:r>
          </w:p>
        </w:tc>
        <w:tc>
          <w:tcPr>
            <w:tcW w:w="2241" w:type="dxa"/>
          </w:tcPr>
          <w:p w:rsidR="002E4B8A" w:rsidRPr="00991E30" w:rsidRDefault="002E4B8A" w:rsidP="008A11B0">
            <w:pPr>
              <w:pStyle w:val="Tabele"/>
              <w:rPr>
                <w:sz w:val="20"/>
                <w:lang w:val="sq-AL"/>
              </w:rPr>
            </w:pPr>
            <w:r w:rsidRPr="00991E30">
              <w:rPr>
                <w:sz w:val="20"/>
                <w:lang w:val="sq-AL"/>
              </w:rPr>
              <w:t>31 86 278 3 000-063</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87</w:t>
            </w:r>
          </w:p>
        </w:tc>
        <w:tc>
          <w:tcPr>
            <w:tcW w:w="2335" w:type="dxa"/>
          </w:tcPr>
          <w:p w:rsidR="002E4B8A" w:rsidRPr="00991E30" w:rsidRDefault="002E4B8A" w:rsidP="008A11B0">
            <w:pPr>
              <w:pStyle w:val="Tabele"/>
              <w:rPr>
                <w:sz w:val="20"/>
                <w:lang w:val="sq-AL"/>
              </w:rPr>
            </w:pPr>
            <w:r w:rsidRPr="00991E30">
              <w:rPr>
                <w:sz w:val="20"/>
                <w:lang w:val="sq-AL"/>
              </w:rPr>
              <w:t>SNCF</w:t>
            </w:r>
          </w:p>
        </w:tc>
        <w:tc>
          <w:tcPr>
            <w:tcW w:w="2213" w:type="dxa"/>
          </w:tcPr>
          <w:p w:rsidR="002E4B8A" w:rsidRPr="00991E30" w:rsidRDefault="002E4B8A" w:rsidP="008A11B0">
            <w:pPr>
              <w:pStyle w:val="Tabele"/>
              <w:rPr>
                <w:sz w:val="20"/>
                <w:lang w:val="sq-AL"/>
              </w:rPr>
            </w:pPr>
            <w:r w:rsidRPr="00991E30">
              <w:rPr>
                <w:sz w:val="20"/>
                <w:lang w:val="sq-AL"/>
              </w:rPr>
              <w:t>Habbillss</w:t>
            </w:r>
          </w:p>
          <w:p w:rsidR="002E4B8A" w:rsidRPr="00991E30" w:rsidRDefault="002E4B8A" w:rsidP="008A11B0">
            <w:pPr>
              <w:pStyle w:val="Tabele"/>
              <w:rPr>
                <w:sz w:val="20"/>
                <w:lang w:val="sq-AL"/>
              </w:rPr>
            </w:pPr>
            <w:r w:rsidRPr="00991E30">
              <w:rPr>
                <w:sz w:val="20"/>
                <w:lang w:val="sq-AL"/>
              </w:rPr>
              <w:t>Habbillss</w:t>
            </w:r>
          </w:p>
        </w:tc>
        <w:tc>
          <w:tcPr>
            <w:tcW w:w="2241" w:type="dxa"/>
          </w:tcPr>
          <w:p w:rsidR="002E4B8A" w:rsidRPr="00991E30" w:rsidRDefault="002E4B8A" w:rsidP="008A11B0">
            <w:pPr>
              <w:pStyle w:val="Tabele"/>
              <w:rPr>
                <w:sz w:val="20"/>
                <w:lang w:val="sq-AL"/>
              </w:rPr>
            </w:pPr>
            <w:r w:rsidRPr="00991E30">
              <w:rPr>
                <w:sz w:val="20"/>
                <w:lang w:val="sq-AL"/>
              </w:rPr>
              <w:t>81 87 288 0 001-149</w:t>
            </w:r>
          </w:p>
          <w:p w:rsidR="002E4B8A" w:rsidRPr="00991E30" w:rsidRDefault="002E4B8A" w:rsidP="008A11B0">
            <w:pPr>
              <w:pStyle w:val="Tabele"/>
              <w:rPr>
                <w:sz w:val="20"/>
                <w:lang w:val="sq-AL"/>
              </w:rPr>
            </w:pPr>
            <w:r w:rsidRPr="00991E30">
              <w:rPr>
                <w:sz w:val="20"/>
                <w:lang w:val="sq-AL"/>
              </w:rPr>
              <w:t>81 87 288 0 800-849</w:t>
            </w:r>
          </w:p>
        </w:tc>
      </w:tr>
      <w:tr w:rsidR="002E4B8A" w:rsidRPr="00991E30" w:rsidTr="008A11B0">
        <w:trPr>
          <w:jc w:val="center"/>
        </w:trPr>
        <w:tc>
          <w:tcPr>
            <w:tcW w:w="2607" w:type="dxa"/>
          </w:tcPr>
          <w:p w:rsidR="002E4B8A" w:rsidRPr="00991E30" w:rsidRDefault="002E4B8A" w:rsidP="008A11B0">
            <w:pPr>
              <w:pStyle w:val="Tabele"/>
              <w:rPr>
                <w:sz w:val="20"/>
                <w:lang w:val="sq-AL"/>
              </w:rPr>
            </w:pPr>
            <w:r w:rsidRPr="00991E30">
              <w:rPr>
                <w:sz w:val="20"/>
                <w:lang w:val="sq-AL"/>
              </w:rPr>
              <w:t>88</w:t>
            </w:r>
          </w:p>
        </w:tc>
        <w:tc>
          <w:tcPr>
            <w:tcW w:w="2335" w:type="dxa"/>
          </w:tcPr>
          <w:p w:rsidR="002E4B8A" w:rsidRPr="00991E30" w:rsidRDefault="002E4B8A" w:rsidP="008A11B0">
            <w:pPr>
              <w:pStyle w:val="Tabele"/>
              <w:rPr>
                <w:sz w:val="20"/>
                <w:lang w:val="sq-AL"/>
              </w:rPr>
            </w:pPr>
            <w:r w:rsidRPr="00991E30">
              <w:rPr>
                <w:sz w:val="20"/>
                <w:lang w:val="sq-AL"/>
              </w:rPr>
              <w:t>SNCB</w:t>
            </w:r>
          </w:p>
        </w:tc>
        <w:tc>
          <w:tcPr>
            <w:tcW w:w="2213" w:type="dxa"/>
          </w:tcPr>
          <w:p w:rsidR="002E4B8A" w:rsidRPr="00991E30" w:rsidRDefault="002E4B8A" w:rsidP="008A11B0">
            <w:pPr>
              <w:pStyle w:val="Tabele"/>
              <w:rPr>
                <w:sz w:val="20"/>
                <w:lang w:val="sq-AL"/>
              </w:rPr>
            </w:pPr>
            <w:r w:rsidRPr="00991E30">
              <w:rPr>
                <w:sz w:val="20"/>
                <w:lang w:val="sq-AL"/>
              </w:rPr>
              <w:t xml:space="preserve">Habins </w:t>
            </w:r>
          </w:p>
        </w:tc>
        <w:tc>
          <w:tcPr>
            <w:tcW w:w="2241" w:type="dxa"/>
          </w:tcPr>
          <w:p w:rsidR="002E4B8A" w:rsidRPr="00991E30" w:rsidRDefault="002E4B8A" w:rsidP="008A11B0">
            <w:pPr>
              <w:pStyle w:val="Tabele"/>
              <w:rPr>
                <w:sz w:val="20"/>
                <w:lang w:val="sq-AL"/>
              </w:rPr>
            </w:pPr>
            <w:r w:rsidRPr="00991E30">
              <w:rPr>
                <w:sz w:val="20"/>
                <w:lang w:val="sq-AL"/>
              </w:rPr>
              <w:t>35 88 278 2 800-999</w:t>
            </w:r>
          </w:p>
        </w:tc>
      </w:tr>
    </w:tbl>
    <w:p w:rsidR="002E4B8A" w:rsidRPr="007542C3" w:rsidRDefault="002E4B8A" w:rsidP="00991E30">
      <w:pPr>
        <w:pStyle w:val="NeniNr"/>
      </w:pPr>
      <w:r w:rsidRPr="007542C3">
        <w:br w:type="page"/>
        <w:t>Neni 51</w:t>
      </w:r>
    </w:p>
    <w:p w:rsidR="00AE71E4" w:rsidRPr="007542C3" w:rsidRDefault="002E4B8A" w:rsidP="00991E30">
      <w:pPr>
        <w:pStyle w:val="NeniTitull"/>
      </w:pPr>
      <w:r w:rsidRPr="007542C3">
        <w:t xml:space="preserve">Rulona letre, të ngarkuar njëra mbas tjetrës (pozicion horizontal)  </w:t>
      </w:r>
    </w:p>
    <w:p w:rsidR="00AE71E4" w:rsidRPr="007542C3" w:rsidRDefault="00AE71E4" w:rsidP="00AE71E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p w:rsidR="00AE71E4" w:rsidRPr="00CD1173" w:rsidRDefault="00B60B4F" w:rsidP="00CD1173">
            <w:pPr>
              <w:pStyle w:val="Paragrafi"/>
              <w:ind w:firstLine="0"/>
              <w:rPr>
                <w:lang w:val="sq-AL"/>
              </w:rPr>
            </w:pPr>
            <w:r w:rsidRPr="00CD1173">
              <w:rPr>
                <w:lang w:val="sq-AL"/>
              </w:rPr>
              <w:t>Vagonë</w:t>
            </w:r>
            <w:r w:rsidR="00AE71E4" w:rsidRPr="00CD1173">
              <w:rPr>
                <w:lang w:val="sq-AL"/>
              </w:rPr>
              <w:t xml:space="preserve">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Rulona letre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rrëshqitëse, me manovrim mekanik të perdes dhe spond ballor të fiksuar (H..., Kils..., Li..., Rils.., Si...) dhe të pajisur me pajisje speciale për fiksimin e takove (fole për krahët, vrima për bulonat poshtë perdeve ndarëse, me </w:t>
      </w:r>
      <w:r w:rsidR="00FA7063" w:rsidRPr="007542C3">
        <w:rPr>
          <w:lang w:val="sq-AL"/>
        </w:rPr>
        <w:t>rrëshqitës</w:t>
      </w:r>
      <w:r w:rsidR="002E4B8A" w:rsidRPr="007542C3">
        <w:rPr>
          <w:lang w:val="sq-AL"/>
        </w:rPr>
        <w:t xml:space="preserve"> të shkallëzuar etj</w:t>
      </w:r>
      <w:r w:rsidR="0031100B" w:rsidRPr="007542C3">
        <w:rPr>
          <w:lang w:val="sq-AL"/>
        </w:rPr>
        <w:t>.</w:t>
      </w:r>
      <w:r w:rsidR="002E4B8A" w:rsidRPr="007542C3">
        <w:rPr>
          <w:lang w:val="sq-AL"/>
        </w:rPr>
        <w:t>)</w:t>
      </w:r>
      <w:r w:rsidR="008A04D1"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Rulonat ngarkohen</w:t>
      </w:r>
    </w:p>
    <w:p w:rsidR="002E4B8A" w:rsidRPr="007542C3" w:rsidRDefault="002E4B8A" w:rsidP="002E4B8A">
      <w:pPr>
        <w:pStyle w:val="Paragrafi"/>
        <w:rPr>
          <w:lang w:val="sq-AL"/>
        </w:rPr>
      </w:pPr>
      <w:r w:rsidRPr="007542C3">
        <w:rPr>
          <w:lang w:val="sq-AL"/>
        </w:rPr>
        <w:t>1</w:t>
      </w:r>
      <w:r w:rsidR="0031100B" w:rsidRPr="007542C3">
        <w:rPr>
          <w:lang w:val="sq-AL"/>
        </w:rPr>
        <w:t>.</w:t>
      </w:r>
      <w:r w:rsidRPr="007542C3">
        <w:rPr>
          <w:lang w:val="sq-AL"/>
        </w:rPr>
        <w:t xml:space="preserve"> Në një rresht të vet</w:t>
      </w:r>
      <w:r w:rsidR="00FA7063" w:rsidRPr="007542C3">
        <w:rPr>
          <w:rFonts w:ascii="Times New Roman" w:hAnsi="Times New Roman"/>
          <w:lang w:val="sq-AL"/>
        </w:rPr>
        <w:t>ë</w:t>
      </w:r>
      <w:r w:rsidRPr="007542C3">
        <w:rPr>
          <w:lang w:val="sq-AL"/>
        </w:rPr>
        <w:t>m</w:t>
      </w:r>
    </w:p>
    <w:p w:rsidR="002E4B8A" w:rsidRPr="007542C3" w:rsidRDefault="002E4B8A" w:rsidP="002E4B8A">
      <w:pPr>
        <w:pStyle w:val="Paragrafi"/>
        <w:rPr>
          <w:lang w:val="sq-AL"/>
        </w:rPr>
      </w:pPr>
      <w:r w:rsidRPr="007542C3">
        <w:rPr>
          <w:lang w:val="sq-AL"/>
        </w:rPr>
        <w:t>2</w:t>
      </w:r>
      <w:r w:rsidR="0031100B" w:rsidRPr="007542C3">
        <w:rPr>
          <w:lang w:val="sq-AL"/>
        </w:rPr>
        <w:t>.</w:t>
      </w:r>
      <w:r w:rsidRPr="007542C3">
        <w:rPr>
          <w:lang w:val="sq-AL"/>
        </w:rPr>
        <w:t xml:space="preserve"> Pa kontakt me perdet lëvizëse, me pjesët e tjera ose krahët</w:t>
      </w:r>
    </w:p>
    <w:p w:rsidR="002E4B8A" w:rsidRPr="007542C3" w:rsidRDefault="00E60753" w:rsidP="002E4B8A">
      <w:pPr>
        <w:pStyle w:val="Paragrafi"/>
        <w:rPr>
          <w:lang w:val="sq-AL"/>
        </w:rPr>
      </w:pPr>
      <w:r>
        <w:rPr>
          <w:noProof/>
        </w:rPr>
        <w:pict>
          <v:shape id="Picture 1124" o:spid="_x0000_s1631" type="#_x0000_t75" style="position:absolute;left:0;text-align:left;margin-left:13.9pt;margin-top:26.6pt;width:414.55pt;height:122.55pt;rotation:-179;flip:x y;z-index:-251618304;visibility:visible">
            <v:imagedata r:id="rId213" o:title="" croptop="8813f"/>
            <w10:wrap type="topAndBottom"/>
          </v:shape>
        </w:pict>
      </w:r>
      <w:r w:rsidR="002E4B8A" w:rsidRPr="007542C3">
        <w:rPr>
          <w:lang w:val="sq-AL"/>
        </w:rPr>
        <w:t>3</w:t>
      </w:r>
      <w:r w:rsidR="0031100B" w:rsidRPr="007542C3">
        <w:rPr>
          <w:lang w:val="sq-AL"/>
        </w:rPr>
        <w:t>.</w:t>
      </w:r>
      <w:r w:rsidR="002E4B8A" w:rsidRPr="007542C3">
        <w:rPr>
          <w:lang w:val="sq-AL"/>
        </w:rPr>
        <w:t xml:space="preserve"> Vendosen njëra mbas tjetrës</w:t>
      </w:r>
    </w:p>
    <w:p w:rsidR="008A04D1" w:rsidRPr="007542C3" w:rsidRDefault="008A04D1"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FA7063" w:rsidP="002E4B8A">
      <w:pPr>
        <w:pStyle w:val="Paragrafi"/>
        <w:rPr>
          <w:lang w:val="sq-AL"/>
        </w:rPr>
      </w:pPr>
      <w:r w:rsidRPr="007542C3">
        <w:rPr>
          <w:lang w:val="sq-AL"/>
        </w:rPr>
        <w:t>-</w:t>
      </w:r>
      <w:r w:rsidR="002E4B8A" w:rsidRPr="007542C3">
        <w:rPr>
          <w:lang w:val="sq-AL"/>
        </w:rPr>
        <w:t xml:space="preserve"> Në</w:t>
      </w:r>
      <w:r w:rsidRPr="007542C3">
        <w:rPr>
          <w:lang w:val="sq-AL"/>
        </w:rPr>
        <w:t xml:space="preserve"> </w:t>
      </w:r>
      <w:r w:rsidR="002E4B8A" w:rsidRPr="007542C3">
        <w:rPr>
          <w:lang w:val="sq-AL"/>
        </w:rPr>
        <w:t>drejtimin gjatësor të vagonit</w:t>
      </w:r>
      <w:r w:rsidR="002E4B8A" w:rsidRPr="007542C3">
        <w:rPr>
          <w:lang w:val="sq-AL"/>
        </w:rPr>
        <w:tab/>
      </w:r>
      <w:r w:rsidRPr="007542C3">
        <w:rPr>
          <w:lang w:val="sq-AL"/>
        </w:rPr>
        <w:t>.</w:t>
      </w:r>
    </w:p>
    <w:p w:rsidR="002E4B8A" w:rsidRPr="007542C3" w:rsidRDefault="002E4B8A" w:rsidP="002E4B8A">
      <w:pPr>
        <w:pStyle w:val="Paragrafi"/>
        <w:rPr>
          <w:lang w:val="sq-AL"/>
        </w:rPr>
      </w:pPr>
      <w:r w:rsidRPr="007542C3">
        <w:rPr>
          <w:lang w:val="sq-AL"/>
        </w:rPr>
        <w:t>4</w:t>
      </w:r>
      <w:r w:rsidR="00FA7063" w:rsidRPr="007542C3">
        <w:rPr>
          <w:lang w:val="sq-AL"/>
        </w:rPr>
        <w:t>.</w:t>
      </w:r>
      <w:r w:rsidRPr="007542C3">
        <w:rPr>
          <w:lang w:val="sq-AL"/>
        </w:rPr>
        <w:t xml:space="preserve"> Nëpërmjet spondave ballore ose perdeve, me </w:t>
      </w:r>
      <w:r w:rsidR="00FA7063" w:rsidRPr="007542C3">
        <w:rPr>
          <w:lang w:val="sq-AL"/>
        </w:rPr>
        <w:t>mundësi</w:t>
      </w:r>
      <w:r w:rsidRPr="007542C3">
        <w:rPr>
          <w:lang w:val="sq-AL"/>
        </w:rPr>
        <w:t xml:space="preserve"> rrëshqitje</w:t>
      </w:r>
      <w:r w:rsidR="00FA7063" w:rsidRPr="007542C3">
        <w:rPr>
          <w:lang w:val="sq-AL"/>
        </w:rPr>
        <w:t>.</w:t>
      </w:r>
    </w:p>
    <w:p w:rsidR="002E4B8A" w:rsidRPr="007542C3" w:rsidRDefault="00FA7063" w:rsidP="002E4B8A">
      <w:pPr>
        <w:pStyle w:val="Paragrafi"/>
        <w:rPr>
          <w:lang w:val="sq-AL"/>
        </w:rPr>
      </w:pPr>
      <w:r w:rsidRPr="007542C3">
        <w:rPr>
          <w:lang w:val="sq-AL"/>
        </w:rPr>
        <w:t>-</w:t>
      </w:r>
      <w:r w:rsidR="002E4B8A" w:rsidRPr="007542C3">
        <w:rPr>
          <w:lang w:val="sq-AL"/>
        </w:rPr>
        <w:t xml:space="preserve"> Në drejtimin tërthor të vagonit</w:t>
      </w:r>
      <w:r w:rsidRPr="007542C3">
        <w:rPr>
          <w:lang w:val="sq-AL"/>
        </w:rPr>
        <w:t>.</w:t>
      </w:r>
    </w:p>
    <w:p w:rsidR="002E4B8A" w:rsidRPr="007542C3" w:rsidRDefault="002E4B8A" w:rsidP="002E4B8A">
      <w:pPr>
        <w:pStyle w:val="Paragrafi"/>
        <w:rPr>
          <w:lang w:val="sq-AL"/>
        </w:rPr>
      </w:pPr>
      <w:r w:rsidRPr="007542C3">
        <w:rPr>
          <w:lang w:val="sq-AL"/>
        </w:rPr>
        <w:t>5</w:t>
      </w:r>
      <w:r w:rsidR="00FA7063" w:rsidRPr="007542C3">
        <w:rPr>
          <w:lang w:val="sq-AL"/>
        </w:rPr>
        <w:t>.</w:t>
      </w:r>
      <w:r w:rsidRPr="007542C3">
        <w:rPr>
          <w:lang w:val="sq-AL"/>
        </w:rPr>
        <w:t xml:space="preserve"> Nëpërmjet takove (tako të godronuara etj</w:t>
      </w:r>
      <w:r w:rsidR="0031100B" w:rsidRPr="007542C3">
        <w:rPr>
          <w:lang w:val="sq-AL"/>
        </w:rPr>
        <w:t>.</w:t>
      </w:r>
      <w:r w:rsidRPr="007542C3">
        <w:rPr>
          <w:lang w:val="sq-AL"/>
        </w:rPr>
        <w:t>) të fiksuara në vagon</w:t>
      </w:r>
      <w:r w:rsidR="00FA7063" w:rsidRPr="007542C3">
        <w:rPr>
          <w:lang w:val="sq-AL"/>
        </w:rPr>
        <w:t>.</w:t>
      </w:r>
    </w:p>
    <w:p w:rsidR="002E4B8A" w:rsidRPr="007542C3" w:rsidRDefault="00FA7063" w:rsidP="002E4B8A">
      <w:pPr>
        <w:pStyle w:val="Paragrafi"/>
        <w:rPr>
          <w:lang w:val="sq-AL"/>
        </w:rPr>
      </w:pPr>
      <w:r w:rsidRPr="007542C3">
        <w:rPr>
          <w:lang w:val="sq-AL"/>
        </w:rPr>
        <w:t>-</w:t>
      </w:r>
      <w:r w:rsidR="002E4B8A" w:rsidRPr="007542C3">
        <w:rPr>
          <w:lang w:val="sq-AL"/>
        </w:rPr>
        <w:t xml:space="preserve"> Lartësia e takos të paktën 20 cm</w:t>
      </w:r>
      <w:r w:rsidRPr="007542C3">
        <w:rPr>
          <w:lang w:val="sq-AL"/>
        </w:rPr>
        <w:t>;</w:t>
      </w:r>
    </w:p>
    <w:p w:rsidR="002E4B8A" w:rsidRPr="007542C3" w:rsidRDefault="00FA7063" w:rsidP="002E4B8A">
      <w:pPr>
        <w:pStyle w:val="Paragrafi"/>
        <w:rPr>
          <w:lang w:val="sq-AL"/>
        </w:rPr>
      </w:pPr>
      <w:r w:rsidRPr="007542C3">
        <w:rPr>
          <w:lang w:val="sq-AL"/>
        </w:rPr>
        <w:t>-</w:t>
      </w:r>
      <w:r w:rsidR="002E4B8A" w:rsidRPr="007542C3">
        <w:rPr>
          <w:lang w:val="sq-AL"/>
        </w:rPr>
        <w:t xml:space="preserve"> Me </w:t>
      </w:r>
      <w:r w:rsidR="00EF32F7" w:rsidRPr="007542C3">
        <w:rPr>
          <w:lang w:val="sq-AL"/>
        </w:rPr>
        <w:t>gjerë</w:t>
      </w:r>
      <w:r w:rsidR="002E4B8A" w:rsidRPr="007542C3">
        <w:rPr>
          <w:lang w:val="sq-AL"/>
        </w:rPr>
        <w:t>si të mjaftueshme për të siguruar vetstabilitetin e takos, që të mbrojë ngarkesën dhe të moslejoj</w:t>
      </w:r>
      <w:r w:rsidRPr="007542C3">
        <w:rPr>
          <w:rFonts w:ascii="Times New Roman" w:hAnsi="Times New Roman"/>
          <w:lang w:val="sq-AL"/>
        </w:rPr>
        <w:t>ë</w:t>
      </w:r>
      <w:r w:rsidR="002E4B8A" w:rsidRPr="007542C3">
        <w:rPr>
          <w:lang w:val="sq-AL"/>
        </w:rPr>
        <w:t xml:space="preserve"> lëvizjen në drejtimin gjatësor</w:t>
      </w:r>
      <w:r w:rsidRPr="007542C3">
        <w:rPr>
          <w:lang w:val="sq-AL"/>
        </w:rPr>
        <w:t>.</w:t>
      </w:r>
    </w:p>
    <w:p w:rsidR="002E4B8A" w:rsidRPr="007542C3" w:rsidRDefault="00FA7063" w:rsidP="002E4B8A">
      <w:pPr>
        <w:pStyle w:val="Paragrafi"/>
        <w:rPr>
          <w:lang w:val="sq-AL"/>
        </w:rPr>
      </w:pPr>
      <w:r w:rsidRPr="007542C3">
        <w:rPr>
          <w:lang w:val="sq-AL"/>
        </w:rPr>
        <w:t>-</w:t>
      </w:r>
      <w:r w:rsidR="002E4B8A" w:rsidRPr="007542C3">
        <w:rPr>
          <w:lang w:val="sq-AL"/>
        </w:rPr>
        <w:t xml:space="preserve"> Këndi i takos, afërsisht 45°, cepat (anët) e rrumbullakosura.</w:t>
      </w:r>
    </w:p>
    <w:p w:rsidR="002E4B8A" w:rsidRPr="007542C3" w:rsidRDefault="002E4B8A" w:rsidP="002E4B8A">
      <w:pPr>
        <w:pStyle w:val="Paragrafi"/>
        <w:rPr>
          <w:lang w:val="sq-AL"/>
        </w:rPr>
      </w:pPr>
      <w:r w:rsidRPr="007542C3">
        <w:rPr>
          <w:lang w:val="sq-AL"/>
        </w:rPr>
        <w:t>6</w:t>
      </w:r>
      <w:r w:rsidR="00FA7063" w:rsidRPr="007542C3">
        <w:rPr>
          <w:lang w:val="sq-AL"/>
        </w:rPr>
        <w:t>.</w:t>
      </w:r>
      <w:r w:rsidRPr="007542C3">
        <w:rPr>
          <w:lang w:val="sq-AL"/>
        </w:rPr>
        <w:t xml:space="preserve">  Distanca nga aksi (</w:t>
      </w:r>
      <w:r w:rsidR="00400451" w:rsidRPr="007542C3">
        <w:rPr>
          <w:lang w:val="sq-AL"/>
        </w:rPr>
        <w:t>qendra</w:t>
      </w:r>
      <w:r w:rsidRPr="007542C3">
        <w:rPr>
          <w:lang w:val="sq-AL"/>
        </w:rPr>
        <w:t>) i takos deri te fundi i rulonit të paktën 50 cm</w:t>
      </w:r>
      <w:r w:rsidR="00FA7063"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FF3CBA">
      <w:pPr>
        <w:pStyle w:val="NeniNr"/>
      </w:pPr>
      <w:r w:rsidRPr="007542C3">
        <w:t>Neni 52</w:t>
      </w:r>
    </w:p>
    <w:p w:rsidR="00AE71E4" w:rsidRDefault="002E4B8A" w:rsidP="00FF3CBA">
      <w:pPr>
        <w:pStyle w:val="NeniTitull"/>
      </w:pPr>
      <w:r w:rsidRPr="007542C3">
        <w:t>Brum</w:t>
      </w:r>
      <w:r w:rsidR="008A04D1" w:rsidRPr="007542C3">
        <w:rPr>
          <w:rFonts w:ascii="Times New Roman" w:hAnsi="Times New Roman"/>
        </w:rPr>
        <w:t>ë</w:t>
      </w:r>
      <w:r w:rsidRPr="007542C3">
        <w:t xml:space="preserve"> druri me </w:t>
      </w:r>
      <w:r w:rsidR="00782059" w:rsidRPr="007542C3">
        <w:t>dengje</w:t>
      </w:r>
      <w:r w:rsidRPr="007542C3">
        <w:t xml:space="preserve"> (</w:t>
      </w:r>
      <w:r w:rsidR="00782059" w:rsidRPr="007542C3">
        <w:t>dengje</w:t>
      </w:r>
      <w:r w:rsidRPr="007542C3">
        <w:t xml:space="preserve"> individuale) </w:t>
      </w:r>
    </w:p>
    <w:p w:rsidR="00FF3CBA" w:rsidRPr="00D84DD3" w:rsidRDefault="00FF3CBA" w:rsidP="00FF3CBA">
      <w:pPr>
        <w:rPr>
          <w:sz w:val="2"/>
          <w:lang w:val="en-GB"/>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tc>
      </w:tr>
    </w:tbl>
    <w:p w:rsidR="002E4B8A" w:rsidRPr="007542C3" w:rsidRDefault="002E4B8A" w:rsidP="00AE71E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Brum</w:t>
      </w:r>
      <w:r w:rsidR="008A04D1" w:rsidRPr="007542C3">
        <w:rPr>
          <w:rFonts w:ascii="Times New Roman" w:hAnsi="Times New Roman"/>
          <w:lang w:val="sq-AL"/>
        </w:rPr>
        <w:t>ë</w:t>
      </w:r>
      <w:r w:rsidRPr="007542C3">
        <w:rPr>
          <w:lang w:val="sq-AL"/>
        </w:rPr>
        <w:t xml:space="preserve"> druri në </w:t>
      </w:r>
      <w:r w:rsidR="00782059" w:rsidRPr="007542C3">
        <w:rPr>
          <w:lang w:val="sq-AL"/>
        </w:rPr>
        <w:t>dengje</w:t>
      </w:r>
      <w:r w:rsidRPr="007542C3">
        <w:rPr>
          <w:lang w:val="sq-AL"/>
        </w:rPr>
        <w:t>, të lidhura në drejtimin gjatësor e tërthor me shirita (forca këputëse e lidhjeve të paktën 7kN)</w:t>
      </w:r>
    </w:p>
    <w:p w:rsidR="00D84DD3" w:rsidRDefault="00D84DD3" w:rsidP="002E4B8A">
      <w:pPr>
        <w:pStyle w:val="Paragrafi"/>
        <w:rPr>
          <w:lang w:val="sq-AL"/>
        </w:rPr>
      </w:pP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ose krahë (K..., La...,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Dengjet ngarkohen</w:t>
      </w:r>
    </w:p>
    <w:p w:rsidR="002E4B8A" w:rsidRPr="007542C3" w:rsidRDefault="002E4B8A" w:rsidP="002E4B8A">
      <w:pPr>
        <w:pStyle w:val="Paragrafi"/>
        <w:rPr>
          <w:lang w:val="sq-AL"/>
        </w:rPr>
      </w:pPr>
      <w:r w:rsidRPr="007542C3">
        <w:rPr>
          <w:lang w:val="sq-AL"/>
        </w:rPr>
        <w:t>1</w:t>
      </w:r>
      <w:r w:rsidR="00FA7063" w:rsidRPr="007542C3">
        <w:rPr>
          <w:lang w:val="sq-AL"/>
        </w:rPr>
        <w:t>.</w:t>
      </w:r>
      <w:r w:rsidRPr="007542C3">
        <w:rPr>
          <w:lang w:val="sq-AL"/>
        </w:rPr>
        <w:t xml:space="preserve"> Të</w:t>
      </w:r>
      <w:r w:rsidR="008A04D1" w:rsidRPr="007542C3">
        <w:rPr>
          <w:lang w:val="sq-AL"/>
        </w:rPr>
        <w:t xml:space="preserve"> </w:t>
      </w:r>
      <w:r w:rsidRPr="007542C3">
        <w:rPr>
          <w:lang w:val="sq-AL"/>
        </w:rPr>
        <w:t xml:space="preserve">shpërndara uniformisht në gjithë </w:t>
      </w:r>
      <w:r w:rsidR="00657BDC" w:rsidRPr="007542C3">
        <w:rPr>
          <w:lang w:val="sq-AL"/>
        </w:rPr>
        <w:t>sipër</w:t>
      </w:r>
      <w:r w:rsidRPr="007542C3">
        <w:rPr>
          <w:lang w:val="sq-AL"/>
        </w:rPr>
        <w:t xml:space="preserve">faqen e ngarkimit, kudo që ekziston mundësia pa </w:t>
      </w:r>
      <w:r w:rsidR="008E2DB7" w:rsidRPr="007542C3">
        <w:rPr>
          <w:lang w:val="sq-AL"/>
        </w:rPr>
        <w:t>hapësir</w:t>
      </w:r>
      <w:r w:rsidR="00693E3F" w:rsidRPr="007542C3">
        <w:rPr>
          <w:rFonts w:ascii="Times New Roman" w:hAnsi="Times New Roman"/>
          <w:lang w:val="sq-AL"/>
        </w:rPr>
        <w:t>ë.</w:t>
      </w:r>
    </w:p>
    <w:p w:rsidR="002E4B8A" w:rsidRPr="007542C3" w:rsidRDefault="002E4B8A" w:rsidP="002E4B8A">
      <w:pPr>
        <w:pStyle w:val="Paragrafi"/>
        <w:rPr>
          <w:lang w:val="sq-AL"/>
        </w:rPr>
      </w:pPr>
      <w:r w:rsidRPr="007542C3">
        <w:rPr>
          <w:lang w:val="sq-AL"/>
        </w:rPr>
        <w:t>2</w:t>
      </w:r>
      <w:r w:rsidR="00FA7063" w:rsidRPr="007542C3">
        <w:rPr>
          <w:lang w:val="sq-AL"/>
        </w:rPr>
        <w:t>.</w:t>
      </w:r>
      <w:r w:rsidRPr="007542C3">
        <w:rPr>
          <w:lang w:val="sq-AL"/>
        </w:rPr>
        <w:t xml:space="preserve"> Në </w:t>
      </w:r>
      <w:r w:rsidR="008E2DB7" w:rsidRPr="007542C3">
        <w:rPr>
          <w:lang w:val="sq-AL"/>
        </w:rPr>
        <w:t>rresht</w:t>
      </w:r>
      <w:r w:rsidRPr="007542C3">
        <w:rPr>
          <w:lang w:val="sq-AL"/>
        </w:rPr>
        <w:t>a me lartësi të njëjtë, n</w:t>
      </w:r>
      <w:r w:rsidR="00D463B0" w:rsidRPr="007542C3">
        <w:rPr>
          <w:rFonts w:ascii="Times New Roman" w:hAnsi="Times New Roman"/>
          <w:lang w:val="sq-AL"/>
        </w:rPr>
        <w:t>ë</w:t>
      </w:r>
      <w:r w:rsidRPr="007542C3">
        <w:rPr>
          <w:lang w:val="sq-AL"/>
        </w:rPr>
        <w:t xml:space="preserve"> stiva simetrike.</w:t>
      </w:r>
    </w:p>
    <w:p w:rsidR="002E4B8A" w:rsidRPr="007542C3" w:rsidRDefault="00E60753" w:rsidP="002E4B8A">
      <w:pPr>
        <w:pStyle w:val="Paragrafi"/>
        <w:rPr>
          <w:lang w:val="sq-AL"/>
        </w:rPr>
      </w:pPr>
      <w:r>
        <w:rPr>
          <w:noProof/>
        </w:rPr>
        <w:pict>
          <v:shape id="Picture 1126" o:spid="_x0000_s1630" type="#_x0000_t75" style="position:absolute;left:0;text-align:left;margin-left:21.6pt;margin-top:9.6pt;width:410pt;height:326.1pt;z-index:-251617280;visibility:visible">
            <v:imagedata r:id="rId214" o:title="" cropbottom="2410f" cropright="5892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E71E4" w:rsidRPr="007542C3" w:rsidRDefault="00AE71E4"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3</w:t>
      </w:r>
      <w:r w:rsidR="008A07E2" w:rsidRPr="007542C3">
        <w:rPr>
          <w:lang w:val="sq-AL"/>
        </w:rPr>
        <w:t>.</w:t>
      </w:r>
      <w:r w:rsidRPr="007542C3">
        <w:rPr>
          <w:lang w:val="sq-AL"/>
        </w:rPr>
        <w:t xml:space="preserve"> Çdo stivë sigurohet me lidhje indirekte (forca këputëse minimale 10 kN)</w:t>
      </w:r>
      <w:r w:rsidR="008A07E2" w:rsidRPr="007542C3">
        <w:rPr>
          <w:lang w:val="sq-AL"/>
        </w:rPr>
        <w:t>.</w:t>
      </w:r>
    </w:p>
    <w:p w:rsidR="002E4B8A" w:rsidRPr="007542C3" w:rsidRDefault="002E4B8A" w:rsidP="002E4B8A">
      <w:pPr>
        <w:pStyle w:val="Paragrafi"/>
        <w:rPr>
          <w:lang w:val="sq-AL"/>
        </w:rPr>
      </w:pPr>
      <w:r w:rsidRPr="007542C3">
        <w:rPr>
          <w:lang w:val="sq-AL"/>
        </w:rPr>
        <w:t>4</w:t>
      </w:r>
      <w:r w:rsidR="008A07E2" w:rsidRPr="007542C3">
        <w:rPr>
          <w:lang w:val="sq-AL"/>
        </w:rPr>
        <w:t>.</w:t>
      </w:r>
      <w:r w:rsidRPr="007542C3">
        <w:rPr>
          <w:lang w:val="sq-AL"/>
        </w:rPr>
        <w:t xml:space="preserve"> Stiva e parë dhe e dytë nga fundi i ngarkesës duhet të lidhet në mënyr</w:t>
      </w:r>
      <w:r w:rsidR="00E6097B" w:rsidRPr="007542C3">
        <w:rPr>
          <w:rFonts w:ascii="Times New Roman" w:hAnsi="Times New Roman"/>
          <w:lang w:val="sq-AL"/>
        </w:rPr>
        <w:t>ë</w:t>
      </w:r>
      <w:r w:rsidRPr="007542C3">
        <w:rPr>
          <w:lang w:val="sq-AL"/>
        </w:rPr>
        <w:t xml:space="preserve"> diagonale, në</w:t>
      </w:r>
      <w:r w:rsidR="0036389A" w:rsidRPr="007542C3">
        <w:rPr>
          <w:lang w:val="sq-AL"/>
        </w:rPr>
        <w:t xml:space="preserve"> </w:t>
      </w:r>
      <w:r w:rsidRPr="007542C3">
        <w:rPr>
          <w:lang w:val="sq-AL"/>
        </w:rPr>
        <w:t>qoftë</w:t>
      </w:r>
      <w:r w:rsidR="0036389A" w:rsidRPr="007542C3">
        <w:rPr>
          <w:lang w:val="sq-AL"/>
        </w:rPr>
        <w:t xml:space="preserve"> </w:t>
      </w:r>
      <w:r w:rsidRPr="007542C3">
        <w:rPr>
          <w:lang w:val="sq-AL"/>
        </w:rPr>
        <w:t xml:space="preserve">se </w:t>
      </w:r>
      <w:r w:rsidR="008E2DB7" w:rsidRPr="007542C3">
        <w:rPr>
          <w:lang w:val="sq-AL"/>
        </w:rPr>
        <w:t>rresht</w:t>
      </w:r>
      <w:r w:rsidRPr="007542C3">
        <w:rPr>
          <w:lang w:val="sq-AL"/>
        </w:rPr>
        <w:t>at nuk janë të siguruara mjaftueshëm nëpërmjet krahëve fundor.</w:t>
      </w:r>
    </w:p>
    <w:p w:rsidR="002E4B8A" w:rsidRPr="007542C3" w:rsidRDefault="002E4B8A" w:rsidP="002E4B8A">
      <w:pPr>
        <w:pStyle w:val="Paragrafi"/>
        <w:rPr>
          <w:lang w:val="sq-AL"/>
        </w:rPr>
      </w:pPr>
      <w:r w:rsidRPr="007542C3">
        <w:rPr>
          <w:lang w:val="sq-AL"/>
        </w:rPr>
        <w:t>5</w:t>
      </w:r>
      <w:r w:rsidR="008A07E2" w:rsidRPr="007542C3">
        <w:rPr>
          <w:lang w:val="sq-AL"/>
        </w:rPr>
        <w:t>.</w:t>
      </w:r>
      <w:r w:rsidRPr="007542C3">
        <w:rPr>
          <w:lang w:val="sq-AL"/>
        </w:rPr>
        <w:t xml:space="preserve"> Çdo </w:t>
      </w:r>
      <w:r w:rsidR="008E2DB7" w:rsidRPr="007542C3">
        <w:rPr>
          <w:lang w:val="sq-AL"/>
        </w:rPr>
        <w:t>rresht</w:t>
      </w:r>
      <w:r w:rsidRPr="007542C3">
        <w:rPr>
          <w:lang w:val="sq-AL"/>
        </w:rPr>
        <w:t>, i cili nuk është i siguruar në mënyrë të mjaftueshme nëpërmjet spondave ose krahëve duhet të lidhen së bashku rreth e përqark me shiritin.</w:t>
      </w:r>
    </w:p>
    <w:p w:rsidR="002E4B8A" w:rsidRPr="007542C3" w:rsidRDefault="002E4B8A" w:rsidP="002E4B8A">
      <w:pPr>
        <w:pStyle w:val="Paragrafi"/>
        <w:rPr>
          <w:lang w:val="sq-AL"/>
        </w:rPr>
      </w:pPr>
      <w:r w:rsidRPr="007542C3">
        <w:rPr>
          <w:lang w:val="sq-AL"/>
        </w:rPr>
        <w:t>6</w:t>
      </w:r>
      <w:r w:rsidR="008A07E2" w:rsidRPr="007542C3">
        <w:rPr>
          <w:lang w:val="sq-AL"/>
        </w:rPr>
        <w:t xml:space="preserve">. </w:t>
      </w:r>
      <w:r w:rsidRPr="007542C3">
        <w:rPr>
          <w:lang w:val="sq-AL"/>
        </w:rPr>
        <w:t xml:space="preserve">Dengjet në </w:t>
      </w:r>
      <w:r w:rsidR="002F2914" w:rsidRPr="007542C3">
        <w:rPr>
          <w:lang w:val="sq-AL"/>
        </w:rPr>
        <w:t>çdo</w:t>
      </w:r>
      <w:r w:rsidRPr="007542C3">
        <w:rPr>
          <w:lang w:val="sq-AL"/>
        </w:rPr>
        <w:t xml:space="preserve"> </w:t>
      </w:r>
      <w:r w:rsidR="008E2DB7" w:rsidRPr="007542C3">
        <w:rPr>
          <w:lang w:val="sq-AL"/>
        </w:rPr>
        <w:t>rresht</w:t>
      </w:r>
      <w:r w:rsidRPr="007542C3">
        <w:rPr>
          <w:lang w:val="sq-AL"/>
        </w:rPr>
        <w:t xml:space="preserve"> që dalin jashtë krahëve, duhet të lidhen së bashku në drejtimin gjatësor e tërthor; forca këputëse e lidhjeve duhet të jetë së paku 10 kN.</w:t>
      </w:r>
      <w:r w:rsidRPr="007542C3">
        <w:rPr>
          <w:lang w:val="sq-AL"/>
        </w:rPr>
        <w:tab/>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w:t>
      </w:r>
      <w:r w:rsidR="008A07E2" w:rsidRPr="007542C3">
        <w:rPr>
          <w:lang w:val="sq-AL"/>
        </w:rPr>
        <w:t xml:space="preserve"> </w:t>
      </w:r>
      <w:r w:rsidRPr="007542C3">
        <w:rPr>
          <w:lang w:val="sq-AL"/>
        </w:rPr>
        <w:t>2</w:t>
      </w:r>
      <w:r w:rsidR="008A07E2" w:rsidRPr="007542C3">
        <w:rPr>
          <w:lang w:val="sq-AL"/>
        </w:rPr>
        <w:t>.</w:t>
      </w:r>
    </w:p>
    <w:p w:rsidR="002E4B8A" w:rsidRPr="007542C3" w:rsidRDefault="002E4B8A" w:rsidP="002E4B8A">
      <w:pPr>
        <w:pStyle w:val="Paragrafi"/>
        <w:rPr>
          <w:lang w:val="sq-AL"/>
        </w:rPr>
      </w:pPr>
    </w:p>
    <w:p w:rsidR="002E4B8A" w:rsidRPr="007542C3" w:rsidRDefault="002E4B8A" w:rsidP="00FF3CBA">
      <w:pPr>
        <w:pStyle w:val="NeniNr"/>
      </w:pPr>
      <w:r w:rsidRPr="007542C3">
        <w:t>Neni 53</w:t>
      </w:r>
    </w:p>
    <w:p w:rsidR="00AE71E4" w:rsidRPr="007542C3" w:rsidRDefault="002E4B8A" w:rsidP="00FF3CBA">
      <w:pPr>
        <w:pStyle w:val="NeniTitull"/>
      </w:pPr>
      <w:r w:rsidRPr="007542C3">
        <w:t>Brum</w:t>
      </w:r>
      <w:r w:rsidR="00AE71E4" w:rsidRPr="007542C3">
        <w:rPr>
          <w:rFonts w:ascii="Times New Roman" w:hAnsi="Times New Roman"/>
        </w:rPr>
        <w:t>ë</w:t>
      </w:r>
      <w:r w:rsidRPr="007542C3">
        <w:t xml:space="preserve"> druri në </w:t>
      </w:r>
      <w:r w:rsidR="00782059" w:rsidRPr="007542C3">
        <w:t>dengje</w:t>
      </w:r>
      <w:r w:rsidRPr="007542C3">
        <w:t xml:space="preserve"> (në njësi) </w:t>
      </w:r>
    </w:p>
    <w:p w:rsidR="00AE71E4" w:rsidRPr="007542C3" w:rsidRDefault="00AE71E4" w:rsidP="00AE71E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tc>
      </w:tr>
    </w:tbl>
    <w:p w:rsidR="002E4B8A" w:rsidRPr="007542C3" w:rsidRDefault="002E4B8A" w:rsidP="00AE71E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Brum</w:t>
      </w:r>
      <w:r w:rsidR="008A04D1" w:rsidRPr="007542C3">
        <w:rPr>
          <w:rFonts w:ascii="Times New Roman" w:hAnsi="Times New Roman"/>
          <w:lang w:val="sq-AL"/>
        </w:rPr>
        <w:t>ë</w:t>
      </w:r>
      <w:r w:rsidRPr="007542C3">
        <w:rPr>
          <w:lang w:val="sq-AL"/>
        </w:rPr>
        <w:t xml:space="preserve"> druri në </w:t>
      </w:r>
      <w:r w:rsidR="00782059" w:rsidRPr="007542C3">
        <w:rPr>
          <w:lang w:val="sq-AL"/>
        </w:rPr>
        <w:t>dengje</w:t>
      </w:r>
      <w:r w:rsidRPr="007542C3">
        <w:rPr>
          <w:lang w:val="sq-AL"/>
        </w:rPr>
        <w:t>, të lidhura në drejtimin gjatësor e tërthor me shirita</w:t>
      </w:r>
    </w:p>
    <w:p w:rsidR="00FF3CBA" w:rsidRDefault="00FF3CBA" w:rsidP="002E4B8A">
      <w:pPr>
        <w:pStyle w:val="Paragrafi"/>
        <w:rPr>
          <w:lang w:val="sq-AL"/>
        </w:rPr>
      </w:pPr>
    </w:p>
    <w:p w:rsidR="002E4B8A" w:rsidRPr="007542C3" w:rsidRDefault="002E4B8A" w:rsidP="002E4B8A">
      <w:pPr>
        <w:pStyle w:val="Paragrafi"/>
        <w:rPr>
          <w:lang w:val="sq-AL"/>
        </w:rPr>
      </w:pPr>
      <w:r w:rsidRPr="007542C3">
        <w:rPr>
          <w:lang w:val="sq-AL"/>
        </w:rPr>
        <w:t>1</w:t>
      </w:r>
      <w:r w:rsidR="00C14FE5" w:rsidRPr="007542C3">
        <w:rPr>
          <w:lang w:val="sq-AL"/>
        </w:rPr>
        <w:t xml:space="preserve">. </w:t>
      </w:r>
      <w:r w:rsidRPr="007542C3">
        <w:rPr>
          <w:lang w:val="sq-AL"/>
        </w:rPr>
        <w:t xml:space="preserve"> 6 ose 8 </w:t>
      </w:r>
      <w:r w:rsidR="00782059" w:rsidRPr="007542C3">
        <w:rPr>
          <w:lang w:val="sq-AL"/>
        </w:rPr>
        <w:t>dengje</w:t>
      </w:r>
      <w:r w:rsidRPr="007542C3">
        <w:rPr>
          <w:lang w:val="sq-AL"/>
        </w:rPr>
        <w:t xml:space="preserve"> lidhen së bashku në formën e një njësie ngarkuese, jo më e lartë se 190 cm (forca këputëse e lidhjeve të paktën 7 kN)</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sponde ose krahë (K..., La...,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Njësit</w:t>
      </w:r>
      <w:r w:rsidR="008A07E2" w:rsidRPr="007542C3">
        <w:rPr>
          <w:rFonts w:ascii="Times New Roman" w:hAnsi="Times New Roman"/>
          <w:lang w:val="sq-AL"/>
        </w:rPr>
        <w:t>ë</w:t>
      </w:r>
      <w:r w:rsidRPr="007542C3">
        <w:rPr>
          <w:lang w:val="sq-AL"/>
        </w:rPr>
        <w:t xml:space="preserve"> e ngarkesës duhet:</w:t>
      </w:r>
      <w:r w:rsidRPr="007542C3">
        <w:rPr>
          <w:lang w:val="sq-AL"/>
        </w:rPr>
        <w:tab/>
      </w:r>
    </w:p>
    <w:p w:rsidR="002E4B8A" w:rsidRPr="007542C3" w:rsidRDefault="002E4B8A" w:rsidP="002E4B8A">
      <w:pPr>
        <w:pStyle w:val="Paragrafi"/>
        <w:rPr>
          <w:lang w:val="sq-AL"/>
        </w:rPr>
      </w:pPr>
      <w:r w:rsidRPr="007542C3">
        <w:rPr>
          <w:lang w:val="sq-AL"/>
        </w:rPr>
        <w:t>2</w:t>
      </w:r>
      <w:r w:rsidR="00C14FE5" w:rsidRPr="007542C3">
        <w:rPr>
          <w:lang w:val="sq-AL"/>
        </w:rPr>
        <w:t xml:space="preserve">. </w:t>
      </w:r>
      <w:r w:rsidRPr="007542C3">
        <w:rPr>
          <w:lang w:val="sq-AL"/>
        </w:rPr>
        <w:t>Të</w:t>
      </w:r>
      <w:r w:rsidR="008A04D1" w:rsidRPr="007542C3">
        <w:rPr>
          <w:lang w:val="sq-AL"/>
        </w:rPr>
        <w:t xml:space="preserve"> </w:t>
      </w:r>
      <w:r w:rsidRPr="007542C3">
        <w:rPr>
          <w:lang w:val="sq-AL"/>
        </w:rPr>
        <w:t>shpërndahen në mënyrë uniforme, pa hap</w:t>
      </w:r>
      <w:r w:rsidR="00C14FE5" w:rsidRPr="007542C3">
        <w:rPr>
          <w:rFonts w:ascii="Times New Roman" w:hAnsi="Times New Roman"/>
          <w:lang w:val="sq-AL"/>
        </w:rPr>
        <w:t>ë</w:t>
      </w:r>
      <w:r w:rsidRPr="007542C3">
        <w:rPr>
          <w:lang w:val="sq-AL"/>
        </w:rPr>
        <w:t>sira, në tërë sipërfaqen e ngarkesës</w:t>
      </w:r>
      <w:r w:rsidR="00C14FE5" w:rsidRPr="007542C3">
        <w:rPr>
          <w:lang w:val="sq-AL"/>
        </w:rPr>
        <w:t>.</w:t>
      </w:r>
    </w:p>
    <w:p w:rsidR="002E4B8A" w:rsidRPr="007542C3" w:rsidRDefault="002E4B8A" w:rsidP="002E4B8A">
      <w:pPr>
        <w:pStyle w:val="Paragrafi"/>
        <w:rPr>
          <w:lang w:val="sq-AL"/>
        </w:rPr>
      </w:pPr>
      <w:r w:rsidRPr="007542C3">
        <w:rPr>
          <w:lang w:val="sq-AL"/>
        </w:rPr>
        <w:t>3</w:t>
      </w:r>
      <w:r w:rsidR="00C14FE5" w:rsidRPr="007542C3">
        <w:rPr>
          <w:lang w:val="sq-AL"/>
        </w:rPr>
        <w:t>.</w:t>
      </w:r>
      <w:r w:rsidRPr="007542C3">
        <w:rPr>
          <w:lang w:val="sq-AL"/>
        </w:rPr>
        <w:t xml:space="preserve"> Në pjesën fundore, të paktën një </w:t>
      </w:r>
      <w:r w:rsidR="008A04D1" w:rsidRPr="007542C3">
        <w:rPr>
          <w:lang w:val="sq-AL"/>
        </w:rPr>
        <w:t>radhë</w:t>
      </w:r>
      <w:r w:rsidRPr="007542C3">
        <w:rPr>
          <w:lang w:val="sq-AL"/>
        </w:rPr>
        <w:t xml:space="preserve"> e vendosur në mënyrë gjatësore</w:t>
      </w:r>
      <w:r w:rsidR="00C14FE5" w:rsidRPr="007542C3">
        <w:rPr>
          <w:lang w:val="sq-AL"/>
        </w:rPr>
        <w:t>.</w:t>
      </w:r>
    </w:p>
    <w:p w:rsidR="002E4B8A" w:rsidRPr="007542C3" w:rsidRDefault="002E4B8A" w:rsidP="002E4B8A">
      <w:pPr>
        <w:pStyle w:val="Paragrafi"/>
        <w:rPr>
          <w:lang w:val="sq-AL"/>
        </w:rPr>
      </w:pPr>
      <w:r w:rsidRPr="007542C3">
        <w:rPr>
          <w:lang w:val="sq-AL"/>
        </w:rPr>
        <w:t>4</w:t>
      </w:r>
      <w:r w:rsidR="00C14FE5" w:rsidRPr="007542C3">
        <w:rPr>
          <w:lang w:val="sq-AL"/>
        </w:rPr>
        <w:t>.</w:t>
      </w:r>
      <w:r w:rsidRPr="007542C3">
        <w:rPr>
          <w:lang w:val="sq-AL"/>
        </w:rPr>
        <w:t xml:space="preserve"> Vendosen në mënyrë gjatësore ose tërthore në vagon.</w:t>
      </w:r>
    </w:p>
    <w:p w:rsidR="002E4B8A" w:rsidRPr="007542C3" w:rsidRDefault="00E60753" w:rsidP="002E4B8A">
      <w:pPr>
        <w:pStyle w:val="Paragrafi"/>
        <w:rPr>
          <w:lang w:val="sq-AL"/>
        </w:rPr>
      </w:pPr>
      <w:r>
        <w:pict>
          <v:shape id="_x0000_s1791" type="#_x0000_t75" style="position:absolute;left:0;text-align:left;margin-left:24.1pt;margin-top:12.2pt;width:429.5pt;height:361.1pt;z-index:251607040">
            <v:imagedata r:id="rId215" o:title="" cropbottom="5750f" cropleft="3379f" cropright="1942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AE71E4" w:rsidRPr="007542C3" w:rsidRDefault="00AE71E4" w:rsidP="002E4B8A">
      <w:pPr>
        <w:pStyle w:val="Paragrafi"/>
        <w:rPr>
          <w:lang w:val="sq-AL"/>
        </w:rPr>
      </w:pPr>
    </w:p>
    <w:p w:rsidR="00FF3CBA" w:rsidRDefault="00FF3CBA" w:rsidP="002E4B8A">
      <w:pPr>
        <w:pStyle w:val="Paragrafi"/>
        <w:rPr>
          <w:lang w:val="sq-AL"/>
        </w:rPr>
      </w:pPr>
    </w:p>
    <w:p w:rsidR="00FF3CBA" w:rsidRDefault="00FF3CB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5</w:t>
      </w:r>
      <w:r w:rsidR="00FA7063" w:rsidRPr="007542C3">
        <w:rPr>
          <w:lang w:val="sq-AL"/>
        </w:rPr>
        <w:t>.</w:t>
      </w:r>
      <w:r w:rsidRPr="007542C3">
        <w:rPr>
          <w:lang w:val="sq-AL"/>
        </w:rPr>
        <w:t xml:space="preserve"> </w:t>
      </w:r>
      <w:r w:rsidR="00782059" w:rsidRPr="007542C3">
        <w:rPr>
          <w:lang w:val="sq-AL"/>
        </w:rPr>
        <w:t>Dengje</w:t>
      </w:r>
      <w:r w:rsidRPr="007542C3">
        <w:rPr>
          <w:lang w:val="sq-AL"/>
        </w:rPr>
        <w:t>t e sipërme të njësisë së ngarkesës duhet të lidhen me një shirit, për të siguruar ato nga vet</w:t>
      </w:r>
      <w:r w:rsidR="00FA7063" w:rsidRPr="007542C3">
        <w:rPr>
          <w:rFonts w:ascii="Times New Roman" w:hAnsi="Times New Roman"/>
          <w:lang w:val="sq-AL"/>
        </w:rPr>
        <w:t>ë</w:t>
      </w:r>
      <w:r w:rsidRPr="007542C3">
        <w:rPr>
          <w:lang w:val="sq-AL"/>
        </w:rPr>
        <w:t xml:space="preserve"> </w:t>
      </w:r>
      <w:r w:rsidR="00FA7063" w:rsidRPr="007542C3">
        <w:rPr>
          <w:lang w:val="sq-AL"/>
        </w:rPr>
        <w:t>rrëshqitja.</w:t>
      </w:r>
    </w:p>
    <w:p w:rsidR="002E4B8A" w:rsidRPr="007542C3" w:rsidRDefault="002E4B8A" w:rsidP="002E4B8A">
      <w:pPr>
        <w:pStyle w:val="Paragrafi"/>
        <w:rPr>
          <w:lang w:val="sq-AL"/>
        </w:rPr>
      </w:pPr>
      <w:r w:rsidRPr="007542C3">
        <w:rPr>
          <w:lang w:val="sq-AL"/>
        </w:rPr>
        <w:t>6</w:t>
      </w:r>
      <w:r w:rsidR="00FA7063" w:rsidRPr="007542C3">
        <w:rPr>
          <w:lang w:val="sq-AL"/>
        </w:rPr>
        <w:t>.</w:t>
      </w:r>
      <w:r w:rsidR="006F782C" w:rsidRPr="007542C3">
        <w:rPr>
          <w:lang w:val="sq-AL"/>
        </w:rPr>
        <w:t xml:space="preserve"> Njësitë e ngarkesës afër njëra-</w:t>
      </w:r>
      <w:r w:rsidRPr="007542C3">
        <w:rPr>
          <w:lang w:val="sq-AL"/>
        </w:rPr>
        <w:t>tjetrës duhet të lidhen së bashku</w:t>
      </w:r>
      <w:r w:rsidR="00FA7063"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7</w:t>
      </w:r>
      <w:r w:rsidR="00FA7063" w:rsidRPr="007542C3">
        <w:rPr>
          <w:lang w:val="sq-AL"/>
        </w:rPr>
        <w:t>.</w:t>
      </w:r>
      <w:r w:rsidRPr="007542C3">
        <w:rPr>
          <w:lang w:val="sq-AL"/>
        </w:rPr>
        <w:t xml:space="preserve"> Krahët lidhen së bashku horizontalisht me pjesën e sipërme të tyre, kjo lidhje kalon në </w:t>
      </w:r>
      <w:r w:rsidR="002F2914" w:rsidRPr="007542C3">
        <w:rPr>
          <w:lang w:val="sq-AL"/>
        </w:rPr>
        <w:t>çdo</w:t>
      </w:r>
      <w:r w:rsidRPr="007542C3">
        <w:rPr>
          <w:lang w:val="sq-AL"/>
        </w:rPr>
        <w:t xml:space="preserve"> krahë (duke bërë nyje). Forca këputëse e lidhjeve duhet të jetë së paku 10 KN</w:t>
      </w:r>
      <w:r w:rsidR="00FA7063"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FF3CBA">
      <w:pPr>
        <w:pStyle w:val="TitulliTitull"/>
      </w:pPr>
      <w:r w:rsidRPr="007542C3">
        <w:t>GUR</w:t>
      </w:r>
      <w:r w:rsidR="00FA7063" w:rsidRPr="007542C3">
        <w:t>Ë</w:t>
      </w:r>
      <w:r w:rsidRPr="007542C3">
        <w:t xml:space="preserve"> DHE MATERIALE</w:t>
      </w:r>
      <w:r w:rsidR="00FA7063" w:rsidRPr="007542C3">
        <w:t xml:space="preserve"> </w:t>
      </w:r>
      <w:r w:rsidRPr="007542C3">
        <w:t>ND</w:t>
      </w:r>
      <w:r w:rsidR="00FA7063" w:rsidRPr="007542C3">
        <w:t>Ë</w:t>
      </w:r>
      <w:r w:rsidRPr="007542C3">
        <w:t>RTIMI</w:t>
      </w:r>
    </w:p>
    <w:p w:rsidR="002E4B8A" w:rsidRPr="00FF3CBA" w:rsidRDefault="002E4B8A" w:rsidP="002E4B8A">
      <w:pPr>
        <w:pStyle w:val="Paragrafi"/>
        <w:rPr>
          <w:sz w:val="12"/>
          <w:lang w:val="sq-AL"/>
        </w:rPr>
      </w:pPr>
    </w:p>
    <w:p w:rsidR="002E4B8A" w:rsidRPr="007542C3" w:rsidRDefault="002E4B8A" w:rsidP="00FF3CBA">
      <w:pPr>
        <w:pStyle w:val="NeniNr"/>
      </w:pPr>
      <w:r w:rsidRPr="007542C3">
        <w:t>Neni 54</w:t>
      </w:r>
    </w:p>
    <w:p w:rsidR="00AE71E4" w:rsidRPr="007542C3" w:rsidRDefault="002E4B8A" w:rsidP="00FF3CBA">
      <w:pPr>
        <w:pStyle w:val="NeniTitull"/>
      </w:pPr>
      <w:r w:rsidRPr="007542C3">
        <w:t>Blloqe guri (t</w:t>
      </w:r>
      <w:r w:rsidR="008A07E2" w:rsidRPr="007542C3">
        <w:rPr>
          <w:rFonts w:ascii="Times New Roman" w:hAnsi="Times New Roman"/>
        </w:rPr>
        <w:t>ë</w:t>
      </w:r>
      <w:r w:rsidRPr="007542C3">
        <w:t xml:space="preserve"> p</w:t>
      </w:r>
      <w:r w:rsidR="008A07E2" w:rsidRPr="007542C3">
        <w:rPr>
          <w:rFonts w:ascii="Times New Roman" w:hAnsi="Times New Roman"/>
        </w:rPr>
        <w:t>ë</w:t>
      </w:r>
      <w:r w:rsidRPr="007542C3">
        <w:t xml:space="preserve">rpunuar) </w:t>
      </w:r>
    </w:p>
    <w:p w:rsidR="00AE71E4" w:rsidRPr="00FF3CBA" w:rsidRDefault="00AE71E4" w:rsidP="00AE71E4">
      <w:pPr>
        <w:pStyle w:val="Paragrafi"/>
        <w:jc w:val="center"/>
        <w:rPr>
          <w:sz w:val="16"/>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tc>
      </w:tr>
    </w:tbl>
    <w:p w:rsidR="002E4B8A" w:rsidRPr="007542C3" w:rsidRDefault="002E4B8A" w:rsidP="00AE71E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Blloqe guri (të përpunuar)</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sponde dhe krahë me dysheme dërrase (E...,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8A07E2" w:rsidRPr="007542C3">
        <w:rPr>
          <w:lang w:val="sq-AL"/>
        </w:rPr>
        <w:t>.</w:t>
      </w:r>
      <w:r w:rsidRPr="007542C3">
        <w:rPr>
          <w:lang w:val="sq-AL"/>
        </w:rPr>
        <w:t xml:space="preserve"> Blloqet ngarkohen në një ose dy </w:t>
      </w:r>
      <w:r w:rsidR="008E2DB7" w:rsidRPr="007542C3">
        <w:rPr>
          <w:lang w:val="sq-AL"/>
        </w:rPr>
        <w:t>rresht</w:t>
      </w:r>
      <w:r w:rsidRPr="007542C3">
        <w:rPr>
          <w:lang w:val="sq-AL"/>
        </w:rPr>
        <w:t xml:space="preserve">a, vendosen përgjatë faqes së gjerë, dhe sipas mundësisë shpërndahen në gjithë sipërfaqen ngarkuese, me ose pa </w:t>
      </w:r>
      <w:r w:rsidR="008E2DB7" w:rsidRPr="007542C3">
        <w:rPr>
          <w:lang w:val="sq-AL"/>
        </w:rPr>
        <w:t>hapësir</w:t>
      </w:r>
      <w:r w:rsidRPr="007542C3">
        <w:rPr>
          <w:lang w:val="sq-AL"/>
        </w:rPr>
        <w:t>a të ndërmjetme</w:t>
      </w:r>
    </w:p>
    <w:p w:rsidR="002E4B8A" w:rsidRPr="007542C3" w:rsidRDefault="002E4B8A" w:rsidP="002E4B8A">
      <w:pPr>
        <w:pStyle w:val="Paragrafi"/>
        <w:rPr>
          <w:lang w:val="sq-AL"/>
        </w:rPr>
      </w:pPr>
      <w:r w:rsidRPr="007542C3">
        <w:rPr>
          <w:lang w:val="sq-AL"/>
        </w:rPr>
        <w:t>2</w:t>
      </w:r>
      <w:r w:rsidR="008A07E2" w:rsidRPr="007542C3">
        <w:rPr>
          <w:lang w:val="sq-AL"/>
        </w:rPr>
        <w:t>.</w:t>
      </w:r>
      <w:r w:rsidRPr="007542C3">
        <w:rPr>
          <w:lang w:val="sq-AL"/>
        </w:rPr>
        <w:t xml:space="preserve"> Vendosen </w:t>
      </w:r>
      <w:r w:rsidR="008A07E2" w:rsidRPr="007542C3">
        <w:rPr>
          <w:lang w:val="sq-AL"/>
        </w:rPr>
        <w:t xml:space="preserve">shtrirë në dyshemenë e vagonit; </w:t>
      </w:r>
      <w:r w:rsidRPr="007542C3">
        <w:rPr>
          <w:lang w:val="sq-AL"/>
        </w:rPr>
        <w:t>ose</w:t>
      </w:r>
    </w:p>
    <w:p w:rsidR="002E4B8A" w:rsidRPr="007542C3" w:rsidRDefault="002E4B8A" w:rsidP="002E4B8A">
      <w:pPr>
        <w:pStyle w:val="Paragrafi"/>
        <w:rPr>
          <w:lang w:val="sq-AL"/>
        </w:rPr>
      </w:pPr>
      <w:r w:rsidRPr="007542C3">
        <w:rPr>
          <w:lang w:val="sq-AL"/>
        </w:rPr>
        <w:t>3</w:t>
      </w:r>
      <w:r w:rsidR="008A07E2" w:rsidRPr="007542C3">
        <w:rPr>
          <w:lang w:val="sq-AL"/>
        </w:rPr>
        <w:t xml:space="preserve">. </w:t>
      </w:r>
      <w:r w:rsidRPr="007542C3">
        <w:rPr>
          <w:lang w:val="sq-AL"/>
        </w:rPr>
        <w:t xml:space="preserve">Vendosen në një pozicion stabël në </w:t>
      </w:r>
      <w:r w:rsidR="00FA7063" w:rsidRPr="007542C3">
        <w:rPr>
          <w:lang w:val="sq-AL"/>
        </w:rPr>
        <w:t>pajisje</w:t>
      </w:r>
      <w:r w:rsidRPr="007542C3">
        <w:rPr>
          <w:lang w:val="sq-AL"/>
        </w:rPr>
        <w:t xml:space="preserve"> të veçant</w:t>
      </w:r>
      <w:r w:rsidR="008A07E2" w:rsidRPr="007542C3">
        <w:rPr>
          <w:rFonts w:ascii="Times New Roman" w:hAnsi="Times New Roman"/>
          <w:lang w:val="sq-AL"/>
        </w:rPr>
        <w:t>ë</w:t>
      </w:r>
      <w:r w:rsidRPr="007542C3">
        <w:rPr>
          <w:lang w:val="sq-AL"/>
        </w:rPr>
        <w:t xml:space="preserve"> druri (trashësia e dërrasave të pajisjes 1 deri 4 cm)</w:t>
      </w:r>
      <w:r w:rsidR="008A07E2" w:rsidRPr="007542C3">
        <w:rPr>
          <w:lang w:val="sq-AL"/>
        </w:rPr>
        <w:t>.</w:t>
      </w:r>
    </w:p>
    <w:p w:rsidR="002E4B8A" w:rsidRPr="007542C3" w:rsidRDefault="002E4B8A" w:rsidP="002E4B8A">
      <w:pPr>
        <w:pStyle w:val="Paragrafi"/>
        <w:rPr>
          <w:lang w:val="sq-AL"/>
        </w:rPr>
      </w:pPr>
      <w:r w:rsidRPr="007542C3">
        <w:rPr>
          <w:lang w:val="sq-AL"/>
        </w:rPr>
        <w:t>Stiva e blloqeve të gurit bëhet e</w:t>
      </w:r>
      <w:r w:rsidR="00152693" w:rsidRPr="007542C3">
        <w:rPr>
          <w:lang w:val="sq-AL"/>
        </w:rPr>
        <w:t xml:space="preserve"> tillë </w:t>
      </w:r>
      <w:r w:rsidRPr="007542C3">
        <w:rPr>
          <w:lang w:val="sq-AL"/>
        </w:rPr>
        <w:t>që midis dy blloqeve vendosen dërrasa në drejtimin tërthor, gërsheta kashte ose litar të trashë/kabll</w:t>
      </w:r>
      <w:r w:rsidR="00FA7063" w:rsidRPr="007542C3">
        <w:rPr>
          <w:lang w:val="sq-AL"/>
        </w:rPr>
        <w:t>o</w:t>
      </w:r>
      <w:r w:rsidRPr="007542C3">
        <w:rPr>
          <w:lang w:val="sq-AL"/>
        </w:rPr>
        <w:t xml:space="preserve"> dhe lidhjen së bashku të paktën dy her</w:t>
      </w:r>
      <w:r w:rsidR="008A07E2" w:rsidRPr="007542C3">
        <w:rPr>
          <w:rFonts w:ascii="Times New Roman" w:hAnsi="Times New Roman"/>
          <w:lang w:val="sq-AL"/>
        </w:rPr>
        <w:t>ë</w:t>
      </w:r>
      <w:r w:rsidRPr="007542C3">
        <w:rPr>
          <w:lang w:val="sq-AL"/>
        </w:rPr>
        <w:t>, duke formuar një njësi ngarkese  (forca këputëse e lidhjes të paktën 14 kN)</w:t>
      </w:r>
    </w:p>
    <w:p w:rsidR="002E4B8A" w:rsidRPr="007542C3" w:rsidRDefault="002E4B8A" w:rsidP="002E4B8A">
      <w:pPr>
        <w:pStyle w:val="Paragrafi"/>
        <w:rPr>
          <w:lang w:val="sq-AL"/>
        </w:rPr>
      </w:pPr>
      <w:r w:rsidRPr="007542C3">
        <w:rPr>
          <w:lang w:val="sq-AL"/>
        </w:rPr>
        <w:t>4</w:t>
      </w:r>
      <w:r w:rsidR="008A07E2" w:rsidRPr="007542C3">
        <w:rPr>
          <w:lang w:val="sq-AL"/>
        </w:rPr>
        <w:t>.</w:t>
      </w:r>
      <w:r w:rsidRPr="007542C3">
        <w:rPr>
          <w:lang w:val="sq-AL"/>
        </w:rPr>
        <w:t xml:space="preserve"> Distanca (</w:t>
      </w:r>
      <w:r w:rsidR="008E2DB7" w:rsidRPr="007542C3">
        <w:rPr>
          <w:lang w:val="sq-AL"/>
        </w:rPr>
        <w:t>hapësir</w:t>
      </w:r>
      <w:r w:rsidRPr="007542C3">
        <w:rPr>
          <w:lang w:val="sq-AL"/>
        </w:rPr>
        <w:t>a) minimale</w:t>
      </w:r>
    </w:p>
    <w:p w:rsidR="002E4B8A" w:rsidRPr="007542C3" w:rsidRDefault="00E60753" w:rsidP="002E4B8A">
      <w:pPr>
        <w:pStyle w:val="Paragrafi"/>
        <w:rPr>
          <w:lang w:val="sq-AL"/>
        </w:rPr>
      </w:pPr>
      <w:r w:rsidRPr="00E60753">
        <w:rPr>
          <w:lang w:val="sq-AL"/>
        </w:rPr>
        <w:pict>
          <v:line id="Line 96" o:spid="_x0000_s1492" style="position:absolute;left:0;text-align:left;z-index:251583488;visibility:visible;mso-wrap-distance-left:3.17497mm;mso-wrap-distance-right:3.17497mm" from="303.9pt,6.75pt" to="303.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2Ew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"/>
        </w:pict>
      </w:r>
      <w:r w:rsidR="002E4B8A" w:rsidRPr="007542C3">
        <w:rPr>
          <w:lang w:val="sq-AL"/>
        </w:rPr>
        <w:t xml:space="preserve">Me sipërfaqe mbështetëse të lëmuara   50 cm         </w:t>
      </w:r>
      <w:r w:rsidR="00D84DD3">
        <w:rPr>
          <w:lang w:val="sq-AL"/>
        </w:rPr>
        <w:t xml:space="preserve">                        </w:t>
      </w:r>
      <w:r w:rsidR="002E4B8A" w:rsidRPr="007542C3">
        <w:rPr>
          <w:lang w:val="sq-AL"/>
        </w:rPr>
        <w:t>30 cm</w:t>
      </w:r>
    </w:p>
    <w:p w:rsidR="002E4B8A" w:rsidRPr="007542C3" w:rsidRDefault="002E4B8A" w:rsidP="002E4B8A">
      <w:pPr>
        <w:pStyle w:val="Paragrafi"/>
        <w:rPr>
          <w:lang w:val="sq-AL"/>
        </w:rPr>
      </w:pPr>
      <w:r w:rsidRPr="007542C3">
        <w:rPr>
          <w:lang w:val="sq-AL"/>
        </w:rPr>
        <w:t xml:space="preserve">Me sipërfaqe mbështetëse të ashpër     30 cm          </w:t>
      </w:r>
      <w:r w:rsidR="00D84DD3">
        <w:rPr>
          <w:lang w:val="sq-AL"/>
        </w:rPr>
        <w:t xml:space="preserve">                       </w:t>
      </w:r>
      <w:r w:rsidRPr="007542C3">
        <w:rPr>
          <w:lang w:val="sq-AL"/>
        </w:rPr>
        <w:t>20 cm</w:t>
      </w:r>
    </w:p>
    <w:p w:rsidR="002E4B8A" w:rsidRPr="007542C3" w:rsidRDefault="00E60753" w:rsidP="002E4B8A">
      <w:pPr>
        <w:pStyle w:val="Paragrafi"/>
        <w:rPr>
          <w:lang w:val="sq-AL"/>
        </w:rPr>
      </w:pPr>
      <w:r>
        <w:rPr>
          <w:noProof/>
        </w:rPr>
        <w:pict>
          <v:shape id="Picture 1137" o:spid="_x0000_s1629" type="#_x0000_t75" style="position:absolute;left:0;text-align:left;margin-left:31.1pt;margin-top:16.35pt;width:402pt;height:136.75pt;z-index:-251616256;visibility:visible">
            <v:imagedata r:id="rId216" o:title="" croptop="6133f" cropbottom="1916f"/>
            <w10:wrap type="topAndBottom"/>
          </v:shape>
        </w:pict>
      </w: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Blloqet sigurohen nëpërmjet perdeve të vagonit, spondave ose prej së paku 2 krahëve</w:t>
      </w:r>
    </w:p>
    <w:p w:rsidR="002E4B8A" w:rsidRPr="007542C3" w:rsidRDefault="002E4B8A" w:rsidP="002E4B8A">
      <w:pPr>
        <w:pStyle w:val="Paragrafi"/>
        <w:rPr>
          <w:lang w:val="sq-AL"/>
        </w:rPr>
      </w:pPr>
      <w:r w:rsidRPr="007542C3">
        <w:rPr>
          <w:lang w:val="sq-AL"/>
        </w:rPr>
        <w:t>6</w:t>
      </w:r>
      <w:r w:rsidR="00FA7063" w:rsidRPr="007542C3">
        <w:rPr>
          <w:lang w:val="sq-AL"/>
        </w:rPr>
        <w:t>.</w:t>
      </w:r>
      <w:r w:rsidRPr="007542C3">
        <w:rPr>
          <w:lang w:val="sq-AL"/>
        </w:rPr>
        <w:t xml:space="preserve"> Kur sigurohen prej së paku 2 krahëve, blloqet duhet të dalin në drejtimin gjatësor përtej akseve të krahëve të paktën</w:t>
      </w:r>
    </w:p>
    <w:p w:rsidR="002E4B8A" w:rsidRPr="007542C3" w:rsidRDefault="00E60753" w:rsidP="002E4B8A">
      <w:pPr>
        <w:pStyle w:val="Paragrafi"/>
        <w:rPr>
          <w:lang w:val="sq-AL"/>
        </w:rPr>
      </w:pPr>
      <w:r w:rsidRPr="00E60753">
        <w:rPr>
          <w:lang w:val="sq-AL"/>
        </w:rPr>
        <w:pict>
          <v:line id="Line 97" o:spid="_x0000_s1493" style="position:absolute;left:0;text-align:left;z-index:251584512;visibility:visible;mso-wrap-distance-left:3.17497mm;mso-wrap-distance-right:3.17497mm" from="324.4pt,6.05pt" to="324.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oLDFAIAACoEAAAOAAAAZHJzL2Uyb0RvYy54bWysU02P2jAQvVfqf7Byh3w0s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"/>
        </w:pict>
      </w:r>
      <w:r w:rsidR="002E4B8A" w:rsidRPr="007542C3">
        <w:rPr>
          <w:lang w:val="sq-AL"/>
        </w:rPr>
        <w:t xml:space="preserve">             (me sipërfaqe mbështetëse të lëmua</w:t>
      </w:r>
      <w:r w:rsidR="00AE71E4" w:rsidRPr="007542C3">
        <w:rPr>
          <w:lang w:val="sq-AL"/>
        </w:rPr>
        <w:t xml:space="preserve">r)   50 cm                    </w:t>
      </w:r>
      <w:r w:rsidR="002E4B8A" w:rsidRPr="007542C3">
        <w:rPr>
          <w:lang w:val="sq-AL"/>
        </w:rPr>
        <w:t>30 cm</w:t>
      </w:r>
    </w:p>
    <w:p w:rsidR="002E4B8A" w:rsidRPr="007542C3" w:rsidRDefault="002E4B8A" w:rsidP="002E4B8A">
      <w:pPr>
        <w:pStyle w:val="Paragrafi"/>
        <w:rPr>
          <w:lang w:val="sq-AL"/>
        </w:rPr>
      </w:pPr>
      <w:r w:rsidRPr="007542C3">
        <w:rPr>
          <w:lang w:val="sq-AL"/>
        </w:rPr>
        <w:t xml:space="preserve">             (me sipërfaqe mbështetëse të ashpër)   30 cm              </w:t>
      </w:r>
      <w:r w:rsidR="00AE71E4" w:rsidRPr="007542C3">
        <w:rPr>
          <w:lang w:val="sq-AL"/>
        </w:rPr>
        <w:t xml:space="preserve">       </w:t>
      </w:r>
      <w:r w:rsidRPr="007542C3">
        <w:rPr>
          <w:lang w:val="sq-AL"/>
        </w:rPr>
        <w:t>20 cm</w:t>
      </w:r>
    </w:p>
    <w:p w:rsidR="002E4B8A" w:rsidRPr="007542C3" w:rsidRDefault="002E4B8A" w:rsidP="002E4B8A">
      <w:pPr>
        <w:pStyle w:val="Paragrafi"/>
        <w:rPr>
          <w:lang w:val="sq-AL"/>
        </w:rPr>
      </w:pPr>
      <w:r w:rsidRPr="007542C3">
        <w:rPr>
          <w:lang w:val="sq-AL"/>
        </w:rPr>
        <w:t>7</w:t>
      </w:r>
      <w:r w:rsidR="00FA7063" w:rsidRPr="007542C3">
        <w:rPr>
          <w:lang w:val="sq-AL"/>
        </w:rPr>
        <w:t>.</w:t>
      </w:r>
      <w:r w:rsidRPr="007542C3">
        <w:rPr>
          <w:lang w:val="sq-AL"/>
        </w:rPr>
        <w:t xml:space="preserve"> Nëpërmjet pa</w:t>
      </w:r>
      <w:r w:rsidR="00FA7063" w:rsidRPr="007542C3">
        <w:rPr>
          <w:lang w:val="sq-AL"/>
        </w:rPr>
        <w:t>j</w:t>
      </w:r>
      <w:r w:rsidRPr="007542C3">
        <w:rPr>
          <w:lang w:val="sq-AL"/>
        </w:rPr>
        <w:t>isjeve drejtuese kur nuk janë në pajtim me pikën 6 ose kur blloqet e gur</w:t>
      </w:r>
      <w:r w:rsidR="00FA7063" w:rsidRPr="007542C3">
        <w:rPr>
          <w:rFonts w:ascii="Times New Roman" w:hAnsi="Times New Roman"/>
          <w:lang w:val="sq-AL"/>
        </w:rPr>
        <w:t>ë</w:t>
      </w:r>
      <w:r w:rsidRPr="007542C3">
        <w:rPr>
          <w:lang w:val="sq-AL"/>
        </w:rPr>
        <w:t>t janë me tepër se 10 cm larg perdeve, spondave ose krahëve</w:t>
      </w:r>
    </w:p>
    <w:p w:rsidR="002E4B8A" w:rsidRPr="007542C3" w:rsidRDefault="00FA7063" w:rsidP="002E4B8A">
      <w:pPr>
        <w:pStyle w:val="Paragrafi"/>
        <w:rPr>
          <w:lang w:val="sq-AL"/>
        </w:rPr>
      </w:pPr>
      <w:r w:rsidRPr="007542C3">
        <w:rPr>
          <w:lang w:val="sq-AL"/>
        </w:rPr>
        <w:t xml:space="preserve">- </w:t>
      </w:r>
      <w:r w:rsidR="002E4B8A" w:rsidRPr="007542C3">
        <w:rPr>
          <w:lang w:val="sq-AL"/>
        </w:rPr>
        <w:t>Pa</w:t>
      </w:r>
      <w:r w:rsidRPr="007542C3">
        <w:rPr>
          <w:lang w:val="sq-AL"/>
        </w:rPr>
        <w:t>j</w:t>
      </w:r>
      <w:r w:rsidR="002E4B8A" w:rsidRPr="007542C3">
        <w:rPr>
          <w:lang w:val="sq-AL"/>
        </w:rPr>
        <w:t>isjet drejtuese duhet të kenë trashësi të paktën 5 cm, me një lartësi efektive të paktën 3 cm,</w:t>
      </w:r>
    </w:p>
    <w:p w:rsidR="002E4B8A" w:rsidRPr="007542C3" w:rsidRDefault="00FA7063" w:rsidP="002E4B8A">
      <w:pPr>
        <w:pStyle w:val="Paragrafi"/>
        <w:rPr>
          <w:lang w:val="sq-AL"/>
        </w:rPr>
      </w:pPr>
      <w:r w:rsidRPr="007542C3">
        <w:rPr>
          <w:lang w:val="sq-AL"/>
        </w:rPr>
        <w:t xml:space="preserve">- </w:t>
      </w:r>
      <w:r w:rsidR="002E4B8A" w:rsidRPr="007542C3">
        <w:rPr>
          <w:lang w:val="sq-AL"/>
        </w:rPr>
        <w:t xml:space="preserve">Numri total i </w:t>
      </w:r>
      <w:r w:rsidR="00CD2DCB" w:rsidRPr="007542C3">
        <w:rPr>
          <w:lang w:val="sq-AL"/>
        </w:rPr>
        <w:t>gozhdëve</w:t>
      </w:r>
      <w:r w:rsidR="002E4B8A" w:rsidRPr="007542C3">
        <w:rPr>
          <w:lang w:val="sq-AL"/>
        </w:rPr>
        <w:t xml:space="preserve"> me di</w:t>
      </w:r>
      <w:r w:rsidRPr="007542C3">
        <w:rPr>
          <w:lang w:val="sq-AL"/>
        </w:rPr>
        <w:t>a</w:t>
      </w:r>
      <w:r w:rsidR="002E4B8A" w:rsidRPr="007542C3">
        <w:rPr>
          <w:lang w:val="sq-AL"/>
        </w:rPr>
        <w:t>m</w:t>
      </w:r>
      <w:r w:rsidR="009D45B9" w:rsidRPr="007542C3">
        <w:rPr>
          <w:lang w:val="sq-AL"/>
        </w:rPr>
        <w:t>etër 5 mm, përgjatë secilës anë</w:t>
      </w:r>
      <w:r w:rsidR="002E4B8A" w:rsidRPr="007542C3">
        <w:rPr>
          <w:lang w:val="sq-AL"/>
        </w:rPr>
        <w:t xml:space="preserve">: 1 gozhdë/1500 kg, por të paktën 2 </w:t>
      </w:r>
      <w:r w:rsidR="00CD2DCB" w:rsidRPr="007542C3">
        <w:rPr>
          <w:lang w:val="sq-AL"/>
        </w:rPr>
        <w:t>gozhdë</w:t>
      </w:r>
      <w:r w:rsidRPr="007542C3">
        <w:rPr>
          <w:lang w:val="sq-AL"/>
        </w:rPr>
        <w:t xml:space="preserve"> </w:t>
      </w:r>
      <w:r w:rsidR="002E4B8A" w:rsidRPr="007542C3">
        <w:rPr>
          <w:lang w:val="sq-AL"/>
        </w:rPr>
        <w:t>për</w:t>
      </w:r>
      <w:r w:rsidRPr="007542C3">
        <w:rPr>
          <w:lang w:val="sq-AL"/>
        </w:rPr>
        <w:t xml:space="preserve"> </w:t>
      </w:r>
      <w:r w:rsidR="002E4B8A" w:rsidRPr="007542C3">
        <w:rPr>
          <w:lang w:val="sq-AL"/>
        </w:rPr>
        <w:t>pajisje drejtuese</w:t>
      </w:r>
    </w:p>
    <w:p w:rsidR="002E4B8A" w:rsidRPr="007542C3" w:rsidRDefault="002E4B8A" w:rsidP="002E4B8A">
      <w:pPr>
        <w:pStyle w:val="Paragrafi"/>
        <w:rPr>
          <w:lang w:val="sq-AL"/>
        </w:rPr>
      </w:pPr>
      <w:r w:rsidRPr="007542C3">
        <w:rPr>
          <w:lang w:val="sq-AL"/>
        </w:rPr>
        <w:t xml:space="preserve">Blloqet </w:t>
      </w:r>
      <w:r w:rsidRPr="007542C3">
        <w:rPr>
          <w:vertAlign w:val="superscript"/>
          <w:lang w:val="sq-AL"/>
        </w:rPr>
        <w:t>1)</w:t>
      </w:r>
      <w:r w:rsidRPr="007542C3">
        <w:rPr>
          <w:lang w:val="sq-AL"/>
        </w:rPr>
        <w:t>, të cilët nuk janë siguruar direkt në drejtimin anësor nëpërmjet perdeve të vagonit, spondave ose krahëve duhet të sigurohen nga ana anësore nëpërmjet pajisjeve drejtuese.</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r w:rsidRPr="007542C3">
        <w:rPr>
          <w:lang w:val="sq-AL"/>
        </w:rPr>
        <w:t xml:space="preserve">_______________________ </w:t>
      </w:r>
    </w:p>
    <w:p w:rsidR="002E4B8A" w:rsidRPr="00FF3CBA" w:rsidRDefault="002E4B8A" w:rsidP="002E4B8A">
      <w:pPr>
        <w:pStyle w:val="Paragrafi"/>
        <w:rPr>
          <w:sz w:val="20"/>
          <w:lang w:val="sq-AL"/>
        </w:rPr>
      </w:pPr>
      <w:r w:rsidRPr="00FF3CBA">
        <w:rPr>
          <w:sz w:val="20"/>
          <w:vertAlign w:val="superscript"/>
          <w:lang w:val="sq-AL"/>
        </w:rPr>
        <w:t>1)</w:t>
      </w:r>
      <w:r w:rsidRPr="00FF3CBA">
        <w:rPr>
          <w:sz w:val="20"/>
          <w:lang w:val="sq-AL"/>
        </w:rPr>
        <w:t xml:space="preserve">  </w:t>
      </w:r>
      <w:r w:rsidR="00AE71E4" w:rsidRPr="00FF3CBA">
        <w:rPr>
          <w:sz w:val="20"/>
          <w:lang w:val="sq-AL"/>
        </w:rPr>
        <w:t>M</w:t>
      </w:r>
      <w:r w:rsidRPr="00FF3CBA">
        <w:rPr>
          <w:sz w:val="20"/>
          <w:lang w:val="sq-AL"/>
        </w:rPr>
        <w:t>e p</w:t>
      </w:r>
      <w:r w:rsidR="008A07E2" w:rsidRPr="00FF3CBA">
        <w:rPr>
          <w:rFonts w:ascii="Times New Roman" w:hAnsi="Times New Roman"/>
          <w:sz w:val="20"/>
          <w:lang w:val="sq-AL"/>
        </w:rPr>
        <w:t>ë</w:t>
      </w:r>
      <w:r w:rsidRPr="00FF3CBA">
        <w:rPr>
          <w:sz w:val="20"/>
          <w:lang w:val="sq-AL"/>
        </w:rPr>
        <w:t>rjashtim t</w:t>
      </w:r>
      <w:r w:rsidR="008A07E2" w:rsidRPr="00FF3CBA">
        <w:rPr>
          <w:rFonts w:ascii="Times New Roman" w:hAnsi="Times New Roman"/>
          <w:sz w:val="20"/>
          <w:lang w:val="sq-AL"/>
        </w:rPr>
        <w:t>ë</w:t>
      </w:r>
      <w:r w:rsidRPr="00FF3CBA">
        <w:rPr>
          <w:sz w:val="20"/>
          <w:lang w:val="sq-AL"/>
        </w:rPr>
        <w:t xml:space="preserve"> blloqeve me </w:t>
      </w:r>
      <w:r w:rsidR="00657BDC" w:rsidRPr="00FF3CBA">
        <w:rPr>
          <w:sz w:val="20"/>
          <w:lang w:val="sq-AL"/>
        </w:rPr>
        <w:t>sipër</w:t>
      </w:r>
      <w:r w:rsidRPr="00FF3CBA">
        <w:rPr>
          <w:sz w:val="20"/>
          <w:lang w:val="sq-AL"/>
        </w:rPr>
        <w:t xml:space="preserve">faqe </w:t>
      </w:r>
      <w:r w:rsidR="00FA7063" w:rsidRPr="00FF3CBA">
        <w:rPr>
          <w:sz w:val="20"/>
          <w:lang w:val="sq-AL"/>
        </w:rPr>
        <w:t>mbështetëse</w:t>
      </w:r>
      <w:r w:rsidRPr="00FF3CBA">
        <w:rPr>
          <w:sz w:val="20"/>
          <w:lang w:val="sq-AL"/>
        </w:rPr>
        <w:t xml:space="preserve"> t</w:t>
      </w:r>
      <w:r w:rsidR="008A07E2" w:rsidRPr="00FF3CBA">
        <w:rPr>
          <w:rFonts w:ascii="Times New Roman" w:hAnsi="Times New Roman"/>
          <w:sz w:val="20"/>
          <w:lang w:val="sq-AL"/>
        </w:rPr>
        <w:t>ë</w:t>
      </w:r>
      <w:r w:rsidRPr="00FF3CBA">
        <w:rPr>
          <w:sz w:val="20"/>
          <w:lang w:val="sq-AL"/>
        </w:rPr>
        <w:t xml:space="preserve"> ashp</w:t>
      </w:r>
      <w:r w:rsidR="008A07E2" w:rsidRPr="00FF3CBA">
        <w:rPr>
          <w:rFonts w:ascii="Times New Roman" w:hAnsi="Times New Roman"/>
          <w:sz w:val="20"/>
          <w:lang w:val="sq-AL"/>
        </w:rPr>
        <w:t>ë</w:t>
      </w:r>
      <w:r w:rsidRPr="00FF3CBA">
        <w:rPr>
          <w:sz w:val="20"/>
          <w:lang w:val="sq-AL"/>
        </w:rPr>
        <w:t>r</w:t>
      </w:r>
      <w:r w:rsidR="00AE71E4" w:rsidRPr="00FF3CBA">
        <w:rPr>
          <w:sz w:val="20"/>
          <w:lang w:val="sq-AL"/>
        </w:rPr>
        <w:t>.</w:t>
      </w:r>
      <w:r w:rsidRPr="00FF3CBA">
        <w:rPr>
          <w:sz w:val="20"/>
          <w:lang w:val="sq-AL"/>
        </w:rPr>
        <w:t xml:space="preserve">     </w:t>
      </w:r>
    </w:p>
    <w:p w:rsidR="002E4B8A" w:rsidRPr="007542C3" w:rsidRDefault="002E4B8A" w:rsidP="004455F4">
      <w:pPr>
        <w:pStyle w:val="NeniNr"/>
      </w:pPr>
      <w:r w:rsidRPr="007542C3">
        <w:br w:type="page"/>
        <w:t>Neni 55</w:t>
      </w:r>
    </w:p>
    <w:p w:rsidR="00AE71E4" w:rsidRPr="007542C3" w:rsidRDefault="002E4B8A" w:rsidP="004455F4">
      <w:pPr>
        <w:pStyle w:val="NeniTitull"/>
      </w:pPr>
      <w:r w:rsidRPr="007542C3">
        <w:t xml:space="preserve">Blloqe guri (të papërpunuar) </w:t>
      </w:r>
    </w:p>
    <w:p w:rsidR="00AE71E4" w:rsidRPr="007542C3" w:rsidRDefault="00AE71E4" w:rsidP="00AE71E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tc>
      </w:tr>
    </w:tbl>
    <w:p w:rsidR="002E4B8A" w:rsidRPr="007542C3" w:rsidRDefault="002E4B8A" w:rsidP="00AE71E4">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D35C07" w:rsidP="002E4B8A">
      <w:pPr>
        <w:pStyle w:val="Paragrafi"/>
        <w:rPr>
          <w:lang w:val="sq-AL"/>
        </w:rPr>
      </w:pPr>
      <w:r w:rsidRPr="007542C3">
        <w:rPr>
          <w:lang w:val="sq-AL"/>
        </w:rPr>
        <w:t>Blloqe guri të papërpunuar (</w:t>
      </w:r>
      <w:r w:rsidR="002E4B8A" w:rsidRPr="007542C3">
        <w:rPr>
          <w:lang w:val="sq-AL"/>
        </w:rPr>
        <w:t>me sipërfaqe të ashpër)</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sponde dhe dysheme druri (E..., K..., Re...)</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Blloqet ngarkohen shtrirë në vagon</w:t>
      </w:r>
    </w:p>
    <w:p w:rsidR="002E4B8A" w:rsidRPr="007542C3" w:rsidRDefault="002E4B8A" w:rsidP="002E4B8A">
      <w:pPr>
        <w:pStyle w:val="Paragrafi"/>
        <w:rPr>
          <w:lang w:val="sq-AL"/>
        </w:rPr>
      </w:pPr>
      <w:r w:rsidRPr="007542C3">
        <w:rPr>
          <w:lang w:val="sq-AL"/>
        </w:rPr>
        <w:t>-</w:t>
      </w:r>
      <w:r w:rsidR="00D35C07" w:rsidRPr="007542C3">
        <w:rPr>
          <w:lang w:val="sq-AL"/>
        </w:rPr>
        <w:t xml:space="preserve"> </w:t>
      </w:r>
      <w:r w:rsidRPr="007542C3">
        <w:rPr>
          <w:lang w:val="sq-AL"/>
        </w:rPr>
        <w:t xml:space="preserve">Kur është e mundur shpërndahen në të gjithë sipërfaqen e ngarkimit, me ose pa </w:t>
      </w:r>
      <w:r w:rsidR="008E2DB7" w:rsidRPr="007542C3">
        <w:rPr>
          <w:lang w:val="sq-AL"/>
        </w:rPr>
        <w:t>hapësir</w:t>
      </w:r>
      <w:r w:rsidRPr="007542C3">
        <w:rPr>
          <w:lang w:val="sq-AL"/>
        </w:rPr>
        <w:t>a të ndërmjetme</w:t>
      </w:r>
      <w:r w:rsidR="00FA7063" w:rsidRPr="007542C3">
        <w:rPr>
          <w:lang w:val="sq-AL"/>
        </w:rPr>
        <w:t>.</w:t>
      </w:r>
      <w:r w:rsidRPr="007542C3">
        <w:rPr>
          <w:lang w:val="sq-AL"/>
        </w:rPr>
        <w:t xml:space="preserve"> </w:t>
      </w:r>
    </w:p>
    <w:p w:rsidR="002E4B8A" w:rsidRPr="007542C3" w:rsidRDefault="00D35C07" w:rsidP="002E4B8A">
      <w:pPr>
        <w:pStyle w:val="Paragrafi"/>
        <w:rPr>
          <w:lang w:val="sq-AL"/>
        </w:rPr>
      </w:pPr>
      <w:r w:rsidRPr="007542C3">
        <w:rPr>
          <w:lang w:val="sq-AL"/>
        </w:rPr>
        <w:t>1.</w:t>
      </w:r>
      <w:r w:rsidR="002E4B8A" w:rsidRPr="007542C3">
        <w:rPr>
          <w:lang w:val="sq-AL"/>
        </w:rPr>
        <w:t xml:space="preserve"> Vendosen përgjatë sipërfaqes së gj</w:t>
      </w:r>
      <w:r w:rsidR="00FA7063" w:rsidRPr="007542C3">
        <w:rPr>
          <w:lang w:val="sq-AL"/>
        </w:rPr>
        <w:t>e</w:t>
      </w:r>
      <w:r w:rsidR="002E4B8A" w:rsidRPr="007542C3">
        <w:rPr>
          <w:lang w:val="sq-AL"/>
        </w:rPr>
        <w:t>r</w:t>
      </w:r>
      <w:r w:rsidR="00FA7063" w:rsidRPr="007542C3">
        <w:rPr>
          <w:rFonts w:ascii="Times New Roman" w:hAnsi="Times New Roman"/>
          <w:lang w:val="sq-AL"/>
        </w:rPr>
        <w:t>ë</w:t>
      </w:r>
      <w:r w:rsidR="002E4B8A" w:rsidRPr="007542C3">
        <w:rPr>
          <w:lang w:val="sq-AL"/>
        </w:rPr>
        <w:t xml:space="preserve"> në vagon dhe formës jo të rregullt të</w:t>
      </w:r>
      <w:r w:rsidR="00FA7063" w:rsidRPr="007542C3">
        <w:rPr>
          <w:lang w:val="sq-AL"/>
        </w:rPr>
        <w:t xml:space="preserve"> </w:t>
      </w:r>
      <w:r w:rsidR="002E4B8A" w:rsidRPr="007542C3">
        <w:rPr>
          <w:lang w:val="sq-AL"/>
        </w:rPr>
        <w:t>sipë</w:t>
      </w:r>
      <w:r w:rsidR="00FA7063" w:rsidRPr="007542C3">
        <w:rPr>
          <w:lang w:val="sq-AL"/>
        </w:rPr>
        <w:t>r</w:t>
      </w:r>
      <w:r w:rsidR="002E4B8A" w:rsidRPr="007542C3">
        <w:rPr>
          <w:lang w:val="sq-AL"/>
        </w:rPr>
        <w:t xml:space="preserve">faqes </w:t>
      </w:r>
      <w:r w:rsidR="00FA7063" w:rsidRPr="007542C3">
        <w:rPr>
          <w:lang w:val="sq-AL"/>
        </w:rPr>
        <w:t>kompensohen</w:t>
      </w:r>
      <w:r w:rsidR="002E4B8A" w:rsidRPr="007542C3">
        <w:rPr>
          <w:lang w:val="sq-AL"/>
        </w:rPr>
        <w:t xml:space="preserve"> duke përdorur dërrasa për të siguruar një pozicion stabël</w:t>
      </w:r>
      <w:r w:rsidR="00FA7063" w:rsidRPr="007542C3">
        <w:rPr>
          <w:lang w:val="sq-AL"/>
        </w:rPr>
        <w:t>.</w:t>
      </w:r>
    </w:p>
    <w:p w:rsidR="002E4B8A" w:rsidRPr="007542C3" w:rsidRDefault="002E4B8A" w:rsidP="002E4B8A">
      <w:pPr>
        <w:pStyle w:val="Paragrafi"/>
        <w:rPr>
          <w:lang w:val="sq-AL"/>
        </w:rPr>
      </w:pPr>
      <w:r w:rsidRPr="007542C3">
        <w:rPr>
          <w:lang w:val="sq-AL"/>
        </w:rPr>
        <w:t>2</w:t>
      </w:r>
      <w:r w:rsidR="00D35C07" w:rsidRPr="007542C3">
        <w:rPr>
          <w:lang w:val="sq-AL"/>
        </w:rPr>
        <w:t>.</w:t>
      </w:r>
      <w:r w:rsidRPr="007542C3">
        <w:rPr>
          <w:lang w:val="sq-AL"/>
        </w:rPr>
        <w:t xml:space="preserve"> Distancat (</w:t>
      </w:r>
      <w:r w:rsidR="008E2DB7" w:rsidRPr="007542C3">
        <w:rPr>
          <w:lang w:val="sq-AL"/>
        </w:rPr>
        <w:t>hapësir</w:t>
      </w:r>
      <w:r w:rsidRPr="007542C3">
        <w:rPr>
          <w:lang w:val="sq-AL"/>
        </w:rPr>
        <w:t>a) minimale</w:t>
      </w:r>
    </w:p>
    <w:p w:rsidR="002E4B8A" w:rsidRPr="007542C3" w:rsidRDefault="00E60753" w:rsidP="002E4B8A">
      <w:pPr>
        <w:pStyle w:val="Paragrafi"/>
        <w:rPr>
          <w:lang w:val="sq-AL"/>
        </w:rPr>
      </w:pPr>
      <w:r w:rsidRPr="00E60753">
        <w:rPr>
          <w:lang w:val="sq-AL"/>
        </w:rPr>
        <w:pict>
          <v:line id="Line 99" o:spid="_x0000_s1495" style="position:absolute;left:0;text-align:left;z-index:251585536;visibility:visible;mso-wrap-distance-left:3.17497mm;mso-wrap-distance-right:3.17497mm" from="252pt,2.5pt" to="25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sPFAIAACo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"/>
        </w:pict>
      </w:r>
      <w:r w:rsidR="002E4B8A" w:rsidRPr="007542C3">
        <w:rPr>
          <w:lang w:val="sq-AL"/>
        </w:rPr>
        <w:t xml:space="preserve">                       </w:t>
      </w:r>
      <w:r w:rsidR="002B1D38">
        <w:rPr>
          <w:lang w:val="sq-AL"/>
        </w:rPr>
        <w:t xml:space="preserve">                   </w:t>
      </w:r>
      <w:r w:rsidR="002E4B8A" w:rsidRPr="007542C3">
        <w:rPr>
          <w:lang w:val="sq-AL"/>
        </w:rPr>
        <w:t>30 cm                         0 cm</w:t>
      </w:r>
    </w:p>
    <w:p w:rsidR="002E4B8A" w:rsidRPr="007542C3" w:rsidRDefault="002E4B8A" w:rsidP="002E4B8A">
      <w:pPr>
        <w:pStyle w:val="Paragrafi"/>
        <w:rPr>
          <w:lang w:val="sq-AL"/>
        </w:rPr>
      </w:pPr>
    </w:p>
    <w:p w:rsidR="002E4B8A" w:rsidRPr="007542C3" w:rsidRDefault="00E60753" w:rsidP="002E4B8A">
      <w:pPr>
        <w:pStyle w:val="Paragrafi"/>
        <w:rPr>
          <w:lang w:val="sq-AL"/>
        </w:rPr>
      </w:pPr>
      <w:r>
        <w:rPr>
          <w:noProof/>
        </w:rPr>
        <w:pict>
          <v:shape id="Picture 1138" o:spid="_x0000_s1628" type="#_x0000_t75" style="position:absolute;left:0;text-align:left;margin-left:27.6pt;margin-top:5.95pt;width:425pt;height:134.9pt;z-index:-251615232;visibility:visible">
            <v:imagedata r:id="rId217" o:title="" croptop="11685f" cropbottom="10485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Blloqet sigurohen nëpërmjet aftësive të veta (të ashpërsisë së sipërfaqes) të fërkimit të lartë dhe nëpërmjet perdeve ose spondave të vagonit</w:t>
      </w:r>
      <w:r w:rsidR="00D673F8"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2B1D38">
      <w:pPr>
        <w:pStyle w:val="NeniNr"/>
      </w:pPr>
      <w:r w:rsidRPr="007542C3">
        <w:t>Neni 56</w:t>
      </w:r>
    </w:p>
    <w:p w:rsidR="00AE71E4" w:rsidRPr="007542C3" w:rsidRDefault="002E4B8A" w:rsidP="002B1D38">
      <w:pPr>
        <w:pStyle w:val="NeniTitull"/>
      </w:pPr>
      <w:r w:rsidRPr="007542C3">
        <w:t xml:space="preserve">Pllaka  guri  dhe betoni (ngarkimi në pajisje) </w:t>
      </w:r>
    </w:p>
    <w:p w:rsidR="00DA1CD6" w:rsidRPr="007542C3" w:rsidRDefault="00DA1CD6" w:rsidP="00AE71E4">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AE71E4" w:rsidRPr="007542C3" w:rsidTr="00CD1173">
        <w:tc>
          <w:tcPr>
            <w:tcW w:w="3798" w:type="dxa"/>
          </w:tcPr>
          <w:p w:rsidR="00AE71E4" w:rsidRPr="00CD1173" w:rsidRDefault="00AE71E4"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AE71E4" w:rsidRPr="00CD1173" w:rsidRDefault="00AE71E4" w:rsidP="00CD1173">
            <w:pPr>
              <w:pStyle w:val="Paragrafi"/>
              <w:ind w:firstLine="0"/>
              <w:rPr>
                <w:lang w:val="sq-AL"/>
              </w:rPr>
            </w:pPr>
            <w:r w:rsidRPr="00CD1173">
              <w:rPr>
                <w:lang w:val="sq-AL"/>
              </w:rPr>
              <w:t>Vagonët me trena bllok dhe transport të kombinuar</w:t>
            </w:r>
          </w:p>
          <w:p w:rsidR="00AE71E4" w:rsidRPr="00CD1173" w:rsidRDefault="00AE71E4" w:rsidP="00CD1173">
            <w:pPr>
              <w:pStyle w:val="Paragrafi"/>
              <w:ind w:firstLine="0"/>
              <w:rPr>
                <w:lang w:val="sq-AL"/>
              </w:rPr>
            </w:pPr>
            <w:r w:rsidRPr="00CD1173">
              <w:rPr>
                <w:lang w:val="sq-AL"/>
              </w:rPr>
              <w:t>Vagonë me amortizator me kors të gjatë</w:t>
            </w:r>
          </w:p>
        </w:tc>
      </w:tr>
    </w:tbl>
    <w:p w:rsidR="002E4B8A" w:rsidRPr="007542C3" w:rsidRDefault="002E4B8A" w:rsidP="00AE71E4">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11688D" w:rsidP="002E4B8A">
      <w:pPr>
        <w:pStyle w:val="Paragrafi"/>
        <w:rPr>
          <w:lang w:val="sq-AL"/>
        </w:rPr>
      </w:pPr>
      <w:r w:rsidRPr="007542C3">
        <w:rPr>
          <w:lang w:val="sq-AL"/>
        </w:rPr>
        <w:t>1.</w:t>
      </w:r>
      <w:r w:rsidR="002E4B8A" w:rsidRPr="007542C3">
        <w:rPr>
          <w:lang w:val="sq-AL"/>
        </w:rPr>
        <w:t xml:space="preserve"> Pllaka guri dhe betoni të ngarkuara në pajisje me konstruksion çeliku. Tipi A</w:t>
      </w:r>
      <w:r w:rsidRPr="007542C3">
        <w:rPr>
          <w:lang w:val="sq-AL"/>
        </w:rPr>
        <w:t>.</w:t>
      </w:r>
    </w:p>
    <w:p w:rsidR="002E4B8A" w:rsidRPr="007542C3" w:rsidRDefault="002E4B8A" w:rsidP="002E4B8A">
      <w:pPr>
        <w:pStyle w:val="Paragrafi"/>
        <w:rPr>
          <w:lang w:val="sq-AL"/>
        </w:rPr>
      </w:pPr>
      <w:r w:rsidRPr="007542C3">
        <w:rPr>
          <w:lang w:val="sq-AL"/>
        </w:rPr>
        <w:t>2</w:t>
      </w:r>
      <w:r w:rsidR="0011688D" w:rsidRPr="007542C3">
        <w:rPr>
          <w:lang w:val="sq-AL"/>
        </w:rPr>
        <w:t>.</w:t>
      </w:r>
      <w:r w:rsidRPr="007542C3">
        <w:rPr>
          <w:lang w:val="sq-AL"/>
        </w:rPr>
        <w:t xml:space="preserve"> Sipërfaqja e pajisjes ku vendosen pllakat ka kënd pjerrtësie rreth 12°</w:t>
      </w:r>
      <w:r w:rsidR="0011688D" w:rsidRPr="007542C3">
        <w:rPr>
          <w:lang w:val="sq-AL"/>
        </w:rPr>
        <w:t>.</w:t>
      </w:r>
    </w:p>
    <w:p w:rsidR="002E4B8A" w:rsidRPr="007542C3" w:rsidRDefault="002E4B8A" w:rsidP="002E4B8A">
      <w:pPr>
        <w:pStyle w:val="Paragrafi"/>
        <w:rPr>
          <w:lang w:val="sq-AL"/>
        </w:rPr>
      </w:pPr>
      <w:r w:rsidRPr="007542C3">
        <w:rPr>
          <w:lang w:val="sq-AL"/>
        </w:rPr>
        <w:t>3</w:t>
      </w:r>
      <w:r w:rsidR="0011688D" w:rsidRPr="007542C3">
        <w:rPr>
          <w:lang w:val="sq-AL"/>
        </w:rPr>
        <w:t>.</w:t>
      </w:r>
      <w:r w:rsidRPr="007542C3">
        <w:rPr>
          <w:lang w:val="sq-AL"/>
        </w:rPr>
        <w:t xml:space="preserve"> Bazamenti i sipërfaqes pozicionohet tërthorazi, me </w:t>
      </w:r>
      <w:r w:rsidR="00BF53A2" w:rsidRPr="007542C3">
        <w:rPr>
          <w:lang w:val="sq-AL"/>
        </w:rPr>
        <w:t>elemente (tip thumba për mos</w:t>
      </w:r>
      <w:r w:rsidRPr="007542C3">
        <w:rPr>
          <w:lang w:val="sq-AL"/>
        </w:rPr>
        <w:t>rrëshqitje) të vegjël në</w:t>
      </w:r>
      <w:r w:rsidR="009D45B9" w:rsidRPr="007542C3">
        <w:rPr>
          <w:lang w:val="sq-AL"/>
        </w:rPr>
        <w:t xml:space="preserve"> </w:t>
      </w:r>
      <w:r w:rsidRPr="007542C3">
        <w:rPr>
          <w:lang w:val="sq-AL"/>
        </w:rPr>
        <w:t>sipërfaqen mbështetëse, me lartësi afërsisht 3 mm dhe të vendosura perpendikular me drejtimin e rrëshqitjes.</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sponde ose krahë dhe dysheme druri  (E..., K..., L..., R..., S...)</w:t>
      </w:r>
    </w:p>
    <w:p w:rsidR="002E4B8A" w:rsidRPr="007542C3" w:rsidRDefault="002E4B8A" w:rsidP="002E4B8A">
      <w:pPr>
        <w:pStyle w:val="Paragrafi"/>
        <w:rPr>
          <w:lang w:val="sq-AL"/>
        </w:rPr>
      </w:pPr>
      <w:r w:rsidRPr="007542C3">
        <w:rPr>
          <w:lang w:val="sq-AL"/>
        </w:rPr>
        <w:t>Metoda e ngarkimit</w:t>
      </w:r>
    </w:p>
    <w:p w:rsidR="002E4B8A" w:rsidRPr="007542C3" w:rsidRDefault="0011688D" w:rsidP="002E4B8A">
      <w:pPr>
        <w:pStyle w:val="Paragrafi"/>
        <w:rPr>
          <w:lang w:val="sq-AL"/>
        </w:rPr>
      </w:pPr>
      <w:r w:rsidRPr="007542C3">
        <w:rPr>
          <w:lang w:val="sq-AL"/>
        </w:rPr>
        <w:t xml:space="preserve">4. </w:t>
      </w:r>
      <w:r w:rsidR="002E4B8A" w:rsidRPr="007542C3">
        <w:rPr>
          <w:lang w:val="sq-AL"/>
        </w:rPr>
        <w:t>Pajisja vendoset në drejtimin gjatësor të vagonit</w:t>
      </w:r>
      <w:r w:rsidR="00D673F8" w:rsidRPr="007542C3">
        <w:rPr>
          <w:lang w:val="sq-AL"/>
        </w:rPr>
        <w:t>.</w:t>
      </w:r>
    </w:p>
    <w:p w:rsidR="002E4B8A" w:rsidRPr="007542C3" w:rsidRDefault="0011688D" w:rsidP="002E4B8A">
      <w:pPr>
        <w:pStyle w:val="Paragrafi"/>
        <w:rPr>
          <w:lang w:val="sq-AL"/>
        </w:rPr>
      </w:pPr>
      <w:r w:rsidRPr="007542C3">
        <w:rPr>
          <w:lang w:val="sq-AL"/>
        </w:rPr>
        <w:t>5.</w:t>
      </w:r>
      <w:r w:rsidR="002E4B8A" w:rsidRPr="007542C3">
        <w:rPr>
          <w:lang w:val="sq-AL"/>
        </w:rPr>
        <w:t xml:space="preserve"> Vendosen numër i njëjtë pllakash dhe prej të nj</w:t>
      </w:r>
      <w:r w:rsidR="009D45B9" w:rsidRPr="007542C3">
        <w:rPr>
          <w:rFonts w:ascii="Times New Roman" w:hAnsi="Times New Roman"/>
          <w:lang w:val="sq-AL"/>
        </w:rPr>
        <w:t>ë</w:t>
      </w:r>
      <w:r w:rsidR="002E4B8A" w:rsidRPr="007542C3">
        <w:rPr>
          <w:lang w:val="sq-AL"/>
        </w:rPr>
        <w:t>jtit dimension në të dy</w:t>
      </w:r>
      <w:r w:rsidR="001F46AA" w:rsidRPr="007542C3">
        <w:rPr>
          <w:lang w:val="sq-AL"/>
        </w:rPr>
        <w:t>ja</w:t>
      </w:r>
      <w:r w:rsidR="002E4B8A" w:rsidRPr="007542C3">
        <w:rPr>
          <w:lang w:val="sq-AL"/>
        </w:rPr>
        <w:t xml:space="preserve"> anët e pajisjes</w:t>
      </w:r>
      <w:r w:rsidR="00D673F8" w:rsidRPr="007542C3">
        <w:rPr>
          <w:lang w:val="sq-AL"/>
        </w:rPr>
        <w:t>.</w:t>
      </w:r>
      <w:r w:rsidR="002E4B8A" w:rsidRPr="007542C3">
        <w:rPr>
          <w:lang w:val="sq-AL"/>
        </w:rPr>
        <w:t xml:space="preserve"> </w:t>
      </w:r>
    </w:p>
    <w:p w:rsidR="002E4B8A" w:rsidRPr="007542C3" w:rsidRDefault="0011688D" w:rsidP="002E4B8A">
      <w:pPr>
        <w:pStyle w:val="Paragrafi"/>
        <w:rPr>
          <w:lang w:val="sq-AL"/>
        </w:rPr>
      </w:pPr>
      <w:r w:rsidRPr="007542C3">
        <w:rPr>
          <w:lang w:val="sq-AL"/>
        </w:rPr>
        <w:t>6.</w:t>
      </w:r>
      <w:r w:rsidR="002E4B8A" w:rsidRPr="007542C3">
        <w:rPr>
          <w:lang w:val="sq-AL"/>
        </w:rPr>
        <w:t xml:space="preserve"> Pllakat duhet të dalin jashtë pjes</w:t>
      </w:r>
      <w:r w:rsidR="009D45B9" w:rsidRPr="007542C3">
        <w:rPr>
          <w:rFonts w:ascii="Times New Roman" w:hAnsi="Times New Roman"/>
          <w:lang w:val="sq-AL"/>
        </w:rPr>
        <w:t>ë</w:t>
      </w:r>
      <w:r w:rsidR="002E4B8A" w:rsidRPr="007542C3">
        <w:rPr>
          <w:lang w:val="sq-AL"/>
        </w:rPr>
        <w:t>ve mbështetëse të pajisjes në të dy</w:t>
      </w:r>
      <w:r w:rsidR="001F46AA" w:rsidRPr="007542C3">
        <w:rPr>
          <w:lang w:val="sq-AL"/>
        </w:rPr>
        <w:t>ja</w:t>
      </w:r>
      <w:r w:rsidR="002E4B8A" w:rsidRPr="007542C3">
        <w:rPr>
          <w:lang w:val="sq-AL"/>
        </w:rPr>
        <w:t xml:space="preserve"> anët rreth 50 cm.</w:t>
      </w:r>
    </w:p>
    <w:p w:rsidR="002E4B8A" w:rsidRPr="007542C3" w:rsidRDefault="002E4B8A" w:rsidP="002E4B8A">
      <w:pPr>
        <w:pStyle w:val="Paragrafi"/>
        <w:rPr>
          <w:lang w:val="sq-AL"/>
        </w:rPr>
      </w:pPr>
      <w:r w:rsidRPr="007542C3">
        <w:rPr>
          <w:lang w:val="sq-AL"/>
        </w:rPr>
        <w:t>7</w:t>
      </w:r>
      <w:r w:rsidR="0011688D" w:rsidRPr="007542C3">
        <w:rPr>
          <w:lang w:val="sq-AL"/>
        </w:rPr>
        <w:t>.</w:t>
      </w:r>
      <w:r w:rsidRPr="007542C3">
        <w:rPr>
          <w:lang w:val="sq-AL"/>
        </w:rPr>
        <w:t xml:space="preserve"> </w:t>
      </w:r>
      <w:r w:rsidR="002F2914" w:rsidRPr="007542C3">
        <w:rPr>
          <w:lang w:val="sq-AL"/>
        </w:rPr>
        <w:t>Çdo</w:t>
      </w:r>
      <w:r w:rsidRPr="007542C3">
        <w:rPr>
          <w:lang w:val="sq-AL"/>
        </w:rPr>
        <w:t xml:space="preserve"> stivë lidhet direkt te pajisja të paktën 2 her</w:t>
      </w:r>
      <w:r w:rsidR="0011688D" w:rsidRPr="007542C3">
        <w:rPr>
          <w:rFonts w:ascii="Times New Roman" w:hAnsi="Times New Roman"/>
          <w:lang w:val="sq-AL"/>
        </w:rPr>
        <w:t>ë</w:t>
      </w:r>
      <w:r w:rsidRPr="007542C3">
        <w:rPr>
          <w:lang w:val="sq-AL"/>
        </w:rPr>
        <w:t xml:space="preserve"> (forca këput</w:t>
      </w:r>
      <w:r w:rsidR="009D45B9" w:rsidRPr="007542C3">
        <w:rPr>
          <w:rFonts w:ascii="Times New Roman" w:hAnsi="Times New Roman"/>
          <w:lang w:val="sq-AL"/>
        </w:rPr>
        <w:t>ë</w:t>
      </w:r>
      <w:r w:rsidRPr="007542C3">
        <w:rPr>
          <w:lang w:val="sq-AL"/>
        </w:rPr>
        <w:t>se e lidhjeve të paktën 1.000 daN)</w:t>
      </w:r>
      <w:r w:rsidR="0011688D" w:rsidRPr="007542C3">
        <w:rPr>
          <w:lang w:val="sq-AL"/>
        </w:rPr>
        <w:t>.</w:t>
      </w:r>
    </w:p>
    <w:p w:rsidR="002E4B8A" w:rsidRPr="007542C3" w:rsidRDefault="0011688D" w:rsidP="002E4B8A">
      <w:pPr>
        <w:pStyle w:val="Paragrafi"/>
        <w:rPr>
          <w:lang w:val="sq-AL"/>
        </w:rPr>
      </w:pPr>
      <w:r w:rsidRPr="007542C3">
        <w:rPr>
          <w:lang w:val="sq-AL"/>
        </w:rPr>
        <w:t>8.</w:t>
      </w:r>
      <w:r w:rsidR="002E4B8A" w:rsidRPr="007542C3">
        <w:rPr>
          <w:lang w:val="sq-AL"/>
        </w:rPr>
        <w:t xml:space="preserve"> Njësitë e ngarkesës mund të vendosen njëra pas tjetrës me një distancë midis tyre të paktën 50 cm</w:t>
      </w:r>
      <w:r w:rsidR="00D673F8" w:rsidRPr="007542C3">
        <w:rPr>
          <w:lang w:val="sq-AL"/>
        </w:rPr>
        <w:t>.</w:t>
      </w:r>
    </w:p>
    <w:p w:rsidR="002E4B8A" w:rsidRPr="007542C3" w:rsidRDefault="0011688D" w:rsidP="002E4B8A">
      <w:pPr>
        <w:pStyle w:val="Paragrafi"/>
        <w:rPr>
          <w:lang w:val="sq-AL"/>
        </w:rPr>
      </w:pPr>
      <w:r w:rsidRPr="007542C3">
        <w:rPr>
          <w:lang w:val="sq-AL"/>
        </w:rPr>
        <w:t>9.</w:t>
      </w:r>
      <w:r w:rsidR="002E4B8A" w:rsidRPr="007542C3">
        <w:rPr>
          <w:lang w:val="sq-AL"/>
        </w:rPr>
        <w:t xml:space="preserve"> Distanca (</w:t>
      </w:r>
      <w:r w:rsidR="008E2DB7" w:rsidRPr="007542C3">
        <w:rPr>
          <w:lang w:val="sq-AL"/>
        </w:rPr>
        <w:t>hapësir</w:t>
      </w:r>
      <w:r w:rsidR="002E4B8A" w:rsidRPr="007542C3">
        <w:rPr>
          <w:lang w:val="sq-AL"/>
        </w:rPr>
        <w:t>a) minimale</w:t>
      </w:r>
      <w:r w:rsidR="00D673F8" w:rsidRPr="007542C3">
        <w:rPr>
          <w:lang w:val="sq-AL"/>
        </w:rPr>
        <w:t>.</w:t>
      </w:r>
    </w:p>
    <w:p w:rsidR="002E4B8A" w:rsidRPr="007542C3" w:rsidRDefault="00E60753" w:rsidP="002E4B8A">
      <w:pPr>
        <w:pStyle w:val="Paragrafi"/>
        <w:rPr>
          <w:lang w:val="sq-AL"/>
        </w:rPr>
      </w:pPr>
      <w:r w:rsidRPr="00E60753">
        <w:rPr>
          <w:lang w:val="sq-AL"/>
        </w:rPr>
        <w:pict>
          <v:line id="Line 101" o:spid="_x0000_s1497" style="position:absolute;left:0;text-align:left;z-index:251586560;visibility:visible;mso-wrap-distance-left:3.17497mm;mso-wrap-distance-right:3.17497mm" from="271.6pt,1.15pt" to="271.6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"/>
        </w:pict>
      </w:r>
      <w:r w:rsidR="002E4B8A" w:rsidRPr="007542C3">
        <w:rPr>
          <w:lang w:val="sq-AL"/>
        </w:rPr>
        <w:t xml:space="preserve">                            </w:t>
      </w:r>
      <w:r w:rsidR="002B1D38">
        <w:rPr>
          <w:lang w:val="sq-AL"/>
        </w:rPr>
        <w:t xml:space="preserve">                 </w:t>
      </w:r>
      <w:r w:rsidR="002E4B8A" w:rsidRPr="007542C3">
        <w:rPr>
          <w:lang w:val="sq-AL"/>
        </w:rPr>
        <w:t>50 cm                             0 cm</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72" type="#_x0000_t75" style="position:absolute;left:0;text-align:left;margin-left:35.9pt;margin-top:3.45pt;width:403.2pt;height:236.45pt;z-index:-251560960">
            <v:imagedata r:id="rId218" o:title=""/>
          </v:shape>
          <o:OLEObject Type="Embed" ProgID="CorelPHOTOPAINT.Image.13" ShapeID="_x0000_s1572" DrawAspect="Content" ObjectID="_1376986711" r:id="rId21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7F4260" w:rsidRPr="007542C3" w:rsidRDefault="007F4260" w:rsidP="002E4B8A">
      <w:pPr>
        <w:pStyle w:val="Paragrafi"/>
        <w:rPr>
          <w:lang w:val="sq-AL"/>
        </w:rPr>
      </w:pPr>
    </w:p>
    <w:p w:rsidR="007F4260" w:rsidRPr="007542C3" w:rsidRDefault="007F4260" w:rsidP="002E4B8A">
      <w:pPr>
        <w:pStyle w:val="Paragrafi"/>
        <w:rPr>
          <w:lang w:val="sq-AL"/>
        </w:rPr>
      </w:pPr>
    </w:p>
    <w:p w:rsidR="007F4260" w:rsidRPr="007542C3" w:rsidRDefault="007F4260" w:rsidP="002E4B8A">
      <w:pPr>
        <w:pStyle w:val="Paragrafi"/>
        <w:rPr>
          <w:lang w:val="sq-AL"/>
        </w:rPr>
      </w:pPr>
    </w:p>
    <w:p w:rsidR="007F4260" w:rsidRPr="007542C3" w:rsidRDefault="007F4260"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10</w:t>
      </w:r>
      <w:r w:rsidR="007F4260" w:rsidRPr="007542C3">
        <w:rPr>
          <w:lang w:val="sq-AL"/>
        </w:rPr>
        <w:t>.</w:t>
      </w:r>
      <w:r w:rsidRPr="007542C3">
        <w:rPr>
          <w:lang w:val="sq-AL"/>
        </w:rPr>
        <w:t xml:space="preserve">  Pajisjet sigurohen nga ana anësore nëpërmjet pjesëve drejtuese</w:t>
      </w:r>
      <w:r w:rsidR="007F4260" w:rsidRPr="007542C3">
        <w:rPr>
          <w:lang w:val="sq-AL"/>
        </w:rPr>
        <w:t>.</w:t>
      </w:r>
    </w:p>
    <w:p w:rsidR="002E4B8A" w:rsidRPr="007542C3" w:rsidRDefault="007F4260" w:rsidP="002E4B8A">
      <w:pPr>
        <w:pStyle w:val="Paragrafi"/>
        <w:rPr>
          <w:lang w:val="sq-AL"/>
        </w:rPr>
      </w:pPr>
      <w:r w:rsidRPr="007542C3">
        <w:rPr>
          <w:lang w:val="sq-AL"/>
        </w:rPr>
        <w:t>-</w:t>
      </w:r>
      <w:r w:rsidR="002E4B8A" w:rsidRPr="007542C3">
        <w:rPr>
          <w:lang w:val="sq-AL"/>
        </w:rPr>
        <w:t xml:space="preserve"> Pjesët drejtuese kanë trashësi të paktën 5 cm, me një lartësi efektive të paktën 3 cm.</w:t>
      </w:r>
    </w:p>
    <w:p w:rsidR="002E4B8A" w:rsidRPr="007542C3" w:rsidRDefault="007F4260" w:rsidP="002E4B8A">
      <w:pPr>
        <w:pStyle w:val="Paragrafi"/>
        <w:rPr>
          <w:lang w:val="sq-AL"/>
        </w:rPr>
      </w:pPr>
      <w:r w:rsidRPr="007542C3">
        <w:rPr>
          <w:lang w:val="sq-AL"/>
        </w:rPr>
        <w:t>-</w:t>
      </w:r>
      <w:r w:rsidR="002E4B8A" w:rsidRPr="007542C3">
        <w:rPr>
          <w:lang w:val="sq-AL"/>
        </w:rPr>
        <w:t xml:space="preserve"> Numri total i </w:t>
      </w:r>
      <w:r w:rsidR="00CD2DCB" w:rsidRPr="007542C3">
        <w:rPr>
          <w:lang w:val="sq-AL"/>
        </w:rPr>
        <w:t>gozhdëve</w:t>
      </w:r>
      <w:r w:rsidR="002E4B8A" w:rsidRPr="007542C3">
        <w:rPr>
          <w:lang w:val="sq-AL"/>
        </w:rPr>
        <w:t xml:space="preserve"> me diametër 5 mm përgjatë secilës anë</w:t>
      </w:r>
      <w:r w:rsidR="009D45B9" w:rsidRPr="007542C3">
        <w:rPr>
          <w:lang w:val="sq-AL"/>
        </w:rPr>
        <w:t xml:space="preserve"> </w:t>
      </w:r>
      <w:r w:rsidR="002E4B8A" w:rsidRPr="007542C3">
        <w:rPr>
          <w:lang w:val="sq-AL"/>
        </w:rPr>
        <w:t xml:space="preserve">është: 1 gozhdë/1500 kg peshë e ngarkesës, por me të paktën 2 </w:t>
      </w:r>
      <w:r w:rsidR="00CD2DCB" w:rsidRPr="007542C3">
        <w:rPr>
          <w:lang w:val="sq-AL"/>
        </w:rPr>
        <w:t>gozhdë</w:t>
      </w:r>
      <w:r w:rsidR="002E4B8A" w:rsidRPr="007542C3">
        <w:rPr>
          <w:lang w:val="sq-AL"/>
        </w:rPr>
        <w:t xml:space="preserve"> për pajisje drejtuese</w:t>
      </w:r>
      <w:r w:rsidRPr="007542C3">
        <w:rPr>
          <w:lang w:val="sq-AL"/>
        </w:rPr>
        <w:t>.</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shihni nenin 2</w:t>
      </w:r>
      <w:r w:rsidR="005A42B8"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7F4260" w:rsidRPr="007542C3" w:rsidRDefault="007F4260" w:rsidP="00D673F8">
      <w:pPr>
        <w:pStyle w:val="Paragrafi"/>
        <w:jc w:val="center"/>
        <w:rPr>
          <w:lang w:val="sq-AL"/>
        </w:rPr>
      </w:pPr>
    </w:p>
    <w:p w:rsidR="007F4260" w:rsidRPr="007542C3" w:rsidRDefault="007F4260" w:rsidP="00D673F8">
      <w:pPr>
        <w:pStyle w:val="Paragrafi"/>
        <w:jc w:val="center"/>
        <w:rPr>
          <w:lang w:val="sq-AL"/>
        </w:rPr>
      </w:pPr>
    </w:p>
    <w:p w:rsidR="002E4B8A" w:rsidRPr="007542C3" w:rsidRDefault="002E4B8A" w:rsidP="002B1D38">
      <w:pPr>
        <w:pStyle w:val="TitulliTitull"/>
      </w:pPr>
      <w:r w:rsidRPr="007542C3">
        <w:t>MJETE DHE MAKINERI</w:t>
      </w:r>
    </w:p>
    <w:p w:rsidR="002E4B8A" w:rsidRPr="007542C3" w:rsidRDefault="002E4B8A" w:rsidP="002E4B8A">
      <w:pPr>
        <w:pStyle w:val="Paragrafi"/>
        <w:rPr>
          <w:b/>
          <w:lang w:val="sq-AL"/>
        </w:rPr>
      </w:pPr>
    </w:p>
    <w:p w:rsidR="002E4B8A" w:rsidRPr="007542C3" w:rsidRDefault="002E4B8A" w:rsidP="002B1D38">
      <w:pPr>
        <w:pStyle w:val="NeniNr"/>
      </w:pPr>
      <w:r w:rsidRPr="007542C3">
        <w:t>Neni 57</w:t>
      </w:r>
    </w:p>
    <w:p w:rsidR="007F4260" w:rsidRPr="007542C3" w:rsidRDefault="002E4B8A" w:rsidP="002B1D38">
      <w:pPr>
        <w:pStyle w:val="NeniTitull"/>
      </w:pPr>
      <w:r w:rsidRPr="007542C3">
        <w:t>Mjete dhe makineri me rrota ose zinxhir</w:t>
      </w:r>
      <w:r w:rsidR="004C2C87" w:rsidRPr="007542C3">
        <w:rPr>
          <w:rFonts w:ascii="Times New Roman" w:hAnsi="Times New Roman"/>
        </w:rPr>
        <w:t>ë</w:t>
      </w:r>
      <w:r w:rsidRPr="007542C3">
        <w:t>, sigurimi me tako</w:t>
      </w:r>
    </w:p>
    <w:p w:rsidR="007F4260" w:rsidRPr="007542C3" w:rsidRDefault="007F4260" w:rsidP="007F4260">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7F4260" w:rsidRPr="007542C3" w:rsidTr="00CD1173">
        <w:tc>
          <w:tcPr>
            <w:tcW w:w="3798" w:type="dxa"/>
          </w:tcPr>
          <w:p w:rsidR="007F4260" w:rsidRPr="00CD1173" w:rsidRDefault="007F4260"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7F4260" w:rsidRPr="00CD1173" w:rsidRDefault="007F4260" w:rsidP="00CD1173">
            <w:pPr>
              <w:pStyle w:val="Paragrafi"/>
              <w:ind w:firstLine="0"/>
              <w:rPr>
                <w:lang w:val="sq-AL"/>
              </w:rPr>
            </w:pPr>
            <w:r w:rsidRPr="00CD1173">
              <w:rPr>
                <w:lang w:val="sq-AL"/>
              </w:rPr>
              <w:t>Vagonët me trena bllok dhe transport të kombinuar</w:t>
            </w:r>
          </w:p>
          <w:p w:rsidR="007F4260" w:rsidRPr="00CD1173" w:rsidRDefault="007F4260" w:rsidP="00CD1173">
            <w:pPr>
              <w:pStyle w:val="Paragrafi"/>
              <w:ind w:firstLine="0"/>
              <w:rPr>
                <w:lang w:val="sq-AL"/>
              </w:rPr>
            </w:pPr>
            <w:r w:rsidRPr="00CD1173">
              <w:rPr>
                <w:lang w:val="sq-AL"/>
              </w:rPr>
              <w:t>Vagonë me amortizator me kors të gjatë</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Automjete, </w:t>
      </w:r>
      <w:r w:rsidR="009D45B9" w:rsidRPr="007542C3">
        <w:rPr>
          <w:lang w:val="sq-AL"/>
        </w:rPr>
        <w:t>kamionë</w:t>
      </w:r>
      <w:r w:rsidRPr="007542C3">
        <w:rPr>
          <w:lang w:val="sq-AL"/>
        </w:rPr>
        <w:t xml:space="preserve">, trajlera, </w:t>
      </w:r>
      <w:r w:rsidR="009D45B9" w:rsidRPr="007542C3">
        <w:rPr>
          <w:lang w:val="sq-AL"/>
        </w:rPr>
        <w:t>ekskavator</w:t>
      </w:r>
      <w:r w:rsidRPr="007542C3">
        <w:rPr>
          <w:lang w:val="sq-AL"/>
        </w:rPr>
        <w:t xml:space="preserve">, </w:t>
      </w:r>
      <w:r w:rsidR="00CA7954" w:rsidRPr="007542C3">
        <w:rPr>
          <w:lang w:val="sq-AL"/>
        </w:rPr>
        <w:t>buldozerë</w:t>
      </w:r>
      <w:r w:rsidRPr="007542C3">
        <w:rPr>
          <w:lang w:val="sq-AL"/>
        </w:rPr>
        <w:t xml:space="preserve">, </w:t>
      </w:r>
      <w:r w:rsidR="00F03902" w:rsidRPr="007542C3">
        <w:rPr>
          <w:lang w:val="sq-AL"/>
        </w:rPr>
        <w:t>vinç</w:t>
      </w:r>
      <w:r w:rsidRPr="007542C3">
        <w:rPr>
          <w:lang w:val="sq-AL"/>
        </w:rPr>
        <w:t>a</w:t>
      </w:r>
    </w:p>
    <w:p w:rsidR="002E4B8A" w:rsidRPr="007542C3" w:rsidRDefault="004C2C87" w:rsidP="002E4B8A">
      <w:pPr>
        <w:pStyle w:val="Paragrafi"/>
        <w:rPr>
          <w:lang w:val="sq-AL"/>
        </w:rPr>
      </w:pPr>
      <w:r w:rsidRPr="007542C3">
        <w:rPr>
          <w:lang w:val="sq-AL"/>
        </w:rPr>
        <w:t>-</w:t>
      </w:r>
      <w:r w:rsidR="002E4B8A" w:rsidRPr="007542C3">
        <w:rPr>
          <w:lang w:val="sq-AL"/>
        </w:rPr>
        <w:t xml:space="preserve">  Mjetet me mushama duhet të mbyllen e sigurohen</w:t>
      </w:r>
    </w:p>
    <w:p w:rsidR="002E4B8A" w:rsidRPr="007542C3" w:rsidRDefault="004C2C87" w:rsidP="002E4B8A">
      <w:pPr>
        <w:pStyle w:val="Paragrafi"/>
        <w:rPr>
          <w:lang w:val="sq-AL"/>
        </w:rPr>
      </w:pPr>
      <w:r w:rsidRPr="007542C3">
        <w:rPr>
          <w:lang w:val="sq-AL"/>
        </w:rPr>
        <w:t>-</w:t>
      </w:r>
      <w:r w:rsidR="002E4B8A" w:rsidRPr="007542C3">
        <w:rPr>
          <w:lang w:val="sq-AL"/>
        </w:rPr>
        <w:t xml:space="preserve">  Antenat duhet të mblidhen ose hiqen</w:t>
      </w:r>
    </w:p>
    <w:p w:rsidR="002E4B8A" w:rsidRPr="007542C3" w:rsidRDefault="002E4B8A" w:rsidP="002E4B8A">
      <w:pPr>
        <w:pStyle w:val="Paragrafi"/>
        <w:rPr>
          <w:lang w:val="sq-AL"/>
        </w:rPr>
      </w:pPr>
      <w:r w:rsidRPr="007542C3">
        <w:rPr>
          <w:lang w:val="sq-AL"/>
        </w:rPr>
        <w:t>Motorët e mjeteve duhet të sigurohen nga ndonjë ndezje spontane</w:t>
      </w:r>
    </w:p>
    <w:p w:rsidR="002E4B8A" w:rsidRPr="007542C3" w:rsidRDefault="004C2C87" w:rsidP="002E4B8A">
      <w:pPr>
        <w:pStyle w:val="Paragrafi"/>
        <w:rPr>
          <w:lang w:val="sq-AL"/>
        </w:rPr>
      </w:pPr>
      <w:r w:rsidRPr="007542C3">
        <w:rPr>
          <w:lang w:val="sq-AL"/>
        </w:rPr>
        <w:t>-</w:t>
      </w:r>
      <w:r w:rsidR="002E4B8A" w:rsidRPr="007542C3">
        <w:rPr>
          <w:lang w:val="sq-AL"/>
        </w:rPr>
        <w:t xml:space="preserve">  Gomat të jenë të fryra në presion normal pune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Mjetet dhe makineritë ngarkohen në drejtimin gjatësor të vagonit</w:t>
      </w:r>
    </w:p>
    <w:p w:rsidR="002E4B8A" w:rsidRPr="007542C3" w:rsidRDefault="002E4B8A" w:rsidP="002E4B8A">
      <w:pPr>
        <w:pStyle w:val="Paragrafi"/>
        <w:rPr>
          <w:lang w:val="sq-AL"/>
        </w:rPr>
      </w:pPr>
      <w:r w:rsidRPr="007542C3">
        <w:rPr>
          <w:lang w:val="sq-AL"/>
        </w:rPr>
        <w:t>1</w:t>
      </w:r>
      <w:r w:rsidR="004C2C87" w:rsidRPr="007542C3">
        <w:rPr>
          <w:lang w:val="sq-AL"/>
        </w:rPr>
        <w:t>.</w:t>
      </w:r>
      <w:r w:rsidRPr="007542C3">
        <w:rPr>
          <w:lang w:val="sq-AL"/>
        </w:rPr>
        <w:t xml:space="preserve"> Distanca minimale nga vendi i fiksimit të vagoni dhe midis mjeteve</w:t>
      </w:r>
    </w:p>
    <w:p w:rsidR="002E4B8A" w:rsidRPr="007542C3" w:rsidRDefault="00E60753" w:rsidP="002E4B8A">
      <w:pPr>
        <w:pStyle w:val="Paragrafi"/>
        <w:rPr>
          <w:lang w:val="sq-AL"/>
        </w:rPr>
      </w:pPr>
      <w:r w:rsidRPr="00E60753">
        <w:rPr>
          <w:lang w:val="sq-AL"/>
        </w:rPr>
        <w:pict>
          <v:line id="Line 103" o:spid="_x0000_s1499" style="position:absolute;left:0;text-align:left;z-index:251587584;visibility:visible;mso-wrap-distance-left:3.17497mm;mso-wrap-distance-right:3.17497mm" from="252pt,10.5pt" to="25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"/>
        </w:pict>
      </w:r>
    </w:p>
    <w:p w:rsidR="002E4B8A" w:rsidRPr="007542C3" w:rsidRDefault="002E4B8A" w:rsidP="002E4B8A">
      <w:pPr>
        <w:pStyle w:val="Paragrafi"/>
        <w:rPr>
          <w:lang w:val="sq-AL"/>
        </w:rPr>
      </w:pPr>
      <w:r w:rsidRPr="007542C3">
        <w:rPr>
          <w:lang w:val="sq-AL"/>
        </w:rPr>
        <w:t xml:space="preserve">                         </w:t>
      </w:r>
      <w:r w:rsidR="002B1D38">
        <w:rPr>
          <w:lang w:val="sq-AL"/>
        </w:rPr>
        <w:t xml:space="preserve"> </w:t>
      </w:r>
      <w:r w:rsidRPr="007542C3">
        <w:rPr>
          <w:lang w:val="sq-AL"/>
        </w:rPr>
        <w:t xml:space="preserve">  20 cm                                                    10 cm</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 xml:space="preserve">Në mjetet me goma pneumatike, </w:t>
      </w:r>
      <w:r w:rsidR="008E2DB7" w:rsidRPr="007542C3">
        <w:rPr>
          <w:lang w:val="sq-AL"/>
        </w:rPr>
        <w:t>hapësir</w:t>
      </w:r>
      <w:r w:rsidRPr="007542C3">
        <w:rPr>
          <w:lang w:val="sq-AL"/>
        </w:rPr>
        <w:t xml:space="preserve">a minimale horizontale midis gabaritit të ngarkesës dhe </w:t>
      </w:r>
      <w:r w:rsidR="009D45B9" w:rsidRPr="007542C3">
        <w:rPr>
          <w:lang w:val="sq-AL"/>
        </w:rPr>
        <w:t>pjesëve</w:t>
      </w:r>
      <w:r w:rsidRPr="007542C3">
        <w:rPr>
          <w:lang w:val="sq-AL"/>
        </w:rPr>
        <w:t xml:space="preserve"> të ndryshme të mjetit, që janë mbi </w:t>
      </w:r>
      <w:r w:rsidR="00524A67" w:rsidRPr="007542C3">
        <w:rPr>
          <w:lang w:val="sq-AL"/>
        </w:rPr>
        <w:t>lartësinë</w:t>
      </w:r>
      <w:r w:rsidRPr="007542C3">
        <w:rPr>
          <w:lang w:val="sq-AL"/>
        </w:rPr>
        <w:t xml:space="preserve"> 3200 mm, referuar kokës së shinës (nivelit të kokës së shinës) merret e rritur me 5 cm (kjo për të </w:t>
      </w:r>
      <w:r w:rsidR="009D45B9" w:rsidRPr="007542C3">
        <w:rPr>
          <w:lang w:val="sq-AL"/>
        </w:rPr>
        <w:t>kompensuar</w:t>
      </w:r>
      <w:r w:rsidRPr="007542C3">
        <w:rPr>
          <w:lang w:val="sq-AL"/>
        </w:rPr>
        <w:t xml:space="preserve"> lëkundjet gjatë </w:t>
      </w:r>
      <w:r w:rsidR="009D45B9" w:rsidRPr="007542C3">
        <w:rPr>
          <w:lang w:val="sq-AL"/>
        </w:rPr>
        <w:t>udhëtimit</w:t>
      </w:r>
      <w:r w:rsidRPr="007542C3">
        <w:rPr>
          <w:lang w:val="sq-AL"/>
        </w:rPr>
        <w:t>), pra distanca është më e madhe.</w:t>
      </w:r>
    </w:p>
    <w:p w:rsidR="002E4B8A" w:rsidRPr="007542C3" w:rsidRDefault="00E60753" w:rsidP="002E4B8A">
      <w:pPr>
        <w:pStyle w:val="Paragrafi"/>
        <w:rPr>
          <w:lang w:val="sq-AL"/>
        </w:rPr>
      </w:pPr>
      <w:r w:rsidRPr="00E60753">
        <w:rPr>
          <w:lang w:val="sq-AL"/>
        </w:rPr>
        <w:pict>
          <v:shape id="_x0000_s1573" type="#_x0000_t75" style="position:absolute;left:0;text-align:left;margin-left:25.1pt;margin-top:10.8pt;width:440.5pt;height:309.05pt;z-index:-251559936">
            <v:imagedata r:id="rId220" o:title=""/>
          </v:shape>
          <o:OLEObject Type="Embed" ProgID="CorelPHOTOPAINT.Image.13" ShapeID="_x0000_s1573" DrawAspect="Content" ObjectID="_1376986712" r:id="rId22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Mjetet e makineritë sigurohen si n</w:t>
      </w:r>
      <w:r w:rsidR="00D463B0" w:rsidRPr="007542C3">
        <w:rPr>
          <w:rFonts w:ascii="Times New Roman" w:hAnsi="Times New Roman"/>
          <w:lang w:val="sq-AL"/>
        </w:rPr>
        <w:t>ë</w:t>
      </w:r>
      <w:r w:rsidRPr="007542C3">
        <w:rPr>
          <w:lang w:val="sq-AL"/>
        </w:rPr>
        <w:t xml:space="preserve"> vijim:</w:t>
      </w:r>
    </w:p>
    <w:p w:rsidR="002E4B8A" w:rsidRPr="007542C3" w:rsidRDefault="002E4B8A" w:rsidP="002E4B8A">
      <w:pPr>
        <w:pStyle w:val="Paragrafi"/>
        <w:rPr>
          <w:lang w:val="sq-AL"/>
        </w:rPr>
      </w:pPr>
      <w:r w:rsidRPr="007542C3">
        <w:rPr>
          <w:lang w:val="sq-AL"/>
        </w:rPr>
        <w:t>Nëpërmjet takove</w:t>
      </w:r>
    </w:p>
    <w:p w:rsidR="002E4B8A" w:rsidRPr="007542C3" w:rsidRDefault="004C2C87" w:rsidP="002E4B8A">
      <w:pPr>
        <w:pStyle w:val="Paragrafi"/>
        <w:rPr>
          <w:lang w:val="sq-AL"/>
        </w:rPr>
      </w:pPr>
      <w:r w:rsidRPr="007542C3">
        <w:rPr>
          <w:lang w:val="sq-AL"/>
        </w:rPr>
        <w:t xml:space="preserve">- </w:t>
      </w:r>
      <w:r w:rsidR="002E4B8A" w:rsidRPr="007542C3">
        <w:rPr>
          <w:lang w:val="sq-AL"/>
        </w:rPr>
        <w:t xml:space="preserve">Tako druri për ngarkesa deri në 6 </w:t>
      </w:r>
      <w:r w:rsidRPr="007542C3">
        <w:rPr>
          <w:lang w:val="sq-AL"/>
        </w:rPr>
        <w:t>t</w:t>
      </w:r>
      <w:r w:rsidR="002E4B8A" w:rsidRPr="007542C3">
        <w:rPr>
          <w:lang w:val="sq-AL"/>
        </w:rPr>
        <w:t>on</w:t>
      </w:r>
      <w:r w:rsidRPr="007542C3">
        <w:rPr>
          <w:rFonts w:ascii="Times New Roman" w:hAnsi="Times New Roman"/>
          <w:lang w:val="sq-AL"/>
        </w:rPr>
        <w:t>ë</w:t>
      </w:r>
      <w:r w:rsidR="002E4B8A" w:rsidRPr="007542C3">
        <w:rPr>
          <w:lang w:val="sq-AL"/>
        </w:rPr>
        <w:t xml:space="preserve"> (lartësia e takos 1/8 e </w:t>
      </w:r>
      <w:r w:rsidR="006E5080" w:rsidRPr="007542C3">
        <w:rPr>
          <w:lang w:val="sq-AL"/>
        </w:rPr>
        <w:t>diamet</w:t>
      </w:r>
      <w:r w:rsidR="003331B1" w:rsidRPr="007542C3">
        <w:rPr>
          <w:lang w:val="sq-AL"/>
        </w:rPr>
        <w:t>ri</w:t>
      </w:r>
      <w:r w:rsidR="002E4B8A" w:rsidRPr="007542C3">
        <w:rPr>
          <w:lang w:val="sq-AL"/>
        </w:rPr>
        <w:t>t, 12 cm minimumi)</w:t>
      </w:r>
    </w:p>
    <w:p w:rsidR="002E4B8A" w:rsidRPr="007542C3" w:rsidRDefault="002E4B8A" w:rsidP="002E4B8A">
      <w:pPr>
        <w:pStyle w:val="Paragrafi"/>
        <w:rPr>
          <w:lang w:val="sq-AL"/>
        </w:rPr>
      </w:pPr>
      <w:r w:rsidRPr="007542C3">
        <w:rPr>
          <w:lang w:val="sq-AL"/>
        </w:rPr>
        <w:t>2</w:t>
      </w:r>
      <w:r w:rsidR="004C2C87" w:rsidRPr="007542C3">
        <w:rPr>
          <w:lang w:val="sq-AL"/>
        </w:rPr>
        <w:t xml:space="preserve">. </w:t>
      </w:r>
      <w:r w:rsidRPr="007542C3">
        <w:rPr>
          <w:lang w:val="sq-AL"/>
        </w:rPr>
        <w:t>Tako me thumba çeliku për ngarkesa mbi 6 ton</w:t>
      </w:r>
      <w:r w:rsidR="004C2C87" w:rsidRPr="007542C3">
        <w:rPr>
          <w:rFonts w:ascii="Times New Roman" w:hAnsi="Times New Roman"/>
          <w:lang w:val="sq-AL"/>
        </w:rPr>
        <w:t>ë</w:t>
      </w:r>
      <w:r w:rsidRPr="007542C3">
        <w:rPr>
          <w:lang w:val="sq-AL"/>
        </w:rPr>
        <w:t xml:space="preserve"> (me lartësi të </w:t>
      </w:r>
      <w:r w:rsidR="006A1063" w:rsidRPr="007542C3">
        <w:rPr>
          <w:lang w:val="sq-AL"/>
        </w:rPr>
        <w:t>paktën</w:t>
      </w:r>
      <w:r w:rsidRPr="007542C3">
        <w:rPr>
          <w:lang w:val="sq-AL"/>
        </w:rPr>
        <w:t xml:space="preserve"> 18 cm). Thumbat duhet të ngulen në dyshemenë e vagonit kur gomat e mjetit hipin mbi takot</w:t>
      </w:r>
      <w:r w:rsidR="00D673F8" w:rsidRPr="007542C3">
        <w:rPr>
          <w:lang w:val="sq-AL"/>
        </w:rPr>
        <w:t>.</w:t>
      </w:r>
    </w:p>
    <w:p w:rsidR="002E4B8A" w:rsidRPr="007542C3" w:rsidRDefault="002E4B8A" w:rsidP="002E4B8A">
      <w:pPr>
        <w:pStyle w:val="Paragrafi"/>
        <w:rPr>
          <w:lang w:val="sq-AL"/>
        </w:rPr>
      </w:pPr>
      <w:r w:rsidRPr="007542C3">
        <w:rPr>
          <w:lang w:val="sq-AL"/>
        </w:rPr>
        <w:t>këndi i takove 35 deri 45°</w:t>
      </w:r>
    </w:p>
    <w:p w:rsidR="002E4B8A" w:rsidRPr="007542C3" w:rsidRDefault="004C2C87" w:rsidP="002E4B8A">
      <w:pPr>
        <w:pStyle w:val="Paragrafi"/>
        <w:rPr>
          <w:lang w:val="sq-AL"/>
        </w:rPr>
      </w:pPr>
      <w:r w:rsidRPr="007542C3">
        <w:rPr>
          <w:lang w:val="sq-AL"/>
        </w:rPr>
        <w:t>-</w:t>
      </w:r>
      <w:r w:rsidR="002E4B8A" w:rsidRPr="007542C3">
        <w:rPr>
          <w:lang w:val="sq-AL"/>
        </w:rPr>
        <w:t xml:space="preserve"> Frenohen me frenat e dorës dhe kamjoja vendoset në marshin më të ul</w:t>
      </w:r>
      <w:r w:rsidRPr="007542C3">
        <w:rPr>
          <w:rFonts w:ascii="Times New Roman" w:hAnsi="Times New Roman"/>
          <w:lang w:val="sq-AL"/>
        </w:rPr>
        <w:t>ë</w:t>
      </w:r>
      <w:r w:rsidR="002E4B8A" w:rsidRPr="007542C3">
        <w:rPr>
          <w:lang w:val="sq-AL"/>
        </w:rPr>
        <w:t>t, ose kamjo bllokohet. Mjetet të cilat nuk kanë mundësi të sigurohen me një nga mënyrat e mësipërme duhet të lidhen poshtë (shihni rregulloren:</w:t>
      </w:r>
      <w:r w:rsidR="00D673F8" w:rsidRPr="007542C3">
        <w:rPr>
          <w:lang w:val="sq-AL"/>
        </w:rPr>
        <w:t xml:space="preserve"> </w:t>
      </w:r>
      <w:r w:rsidR="002E4B8A" w:rsidRPr="007542C3">
        <w:rPr>
          <w:lang w:val="sq-AL"/>
        </w:rPr>
        <w:t>neni 59)</w:t>
      </w:r>
      <w:r w:rsidR="00D673F8" w:rsidRPr="007542C3">
        <w:rPr>
          <w:lang w:val="sq-AL"/>
        </w:rPr>
        <w:t>.</w:t>
      </w:r>
    </w:p>
    <w:p w:rsidR="002E4B8A" w:rsidRPr="007542C3" w:rsidRDefault="002E4B8A" w:rsidP="002E4B8A">
      <w:pPr>
        <w:pStyle w:val="Paragrafi"/>
        <w:rPr>
          <w:lang w:val="sq-AL"/>
        </w:rPr>
      </w:pPr>
      <w:r w:rsidRPr="007542C3">
        <w:rPr>
          <w:lang w:val="sq-AL"/>
        </w:rPr>
        <w:t>3</w:t>
      </w:r>
      <w:r w:rsidR="004C2C87" w:rsidRPr="007542C3">
        <w:rPr>
          <w:lang w:val="sq-AL"/>
        </w:rPr>
        <w:t>.</w:t>
      </w:r>
      <w:r w:rsidRPr="007542C3">
        <w:rPr>
          <w:lang w:val="sq-AL"/>
        </w:rPr>
        <w:t xml:space="preserve"> Numri i takove në </w:t>
      </w:r>
      <w:r w:rsidR="009D45B9" w:rsidRPr="007542C3">
        <w:rPr>
          <w:lang w:val="sq-AL"/>
        </w:rPr>
        <w:t>secilën</w:t>
      </w:r>
      <w:r w:rsidRPr="007542C3">
        <w:rPr>
          <w:lang w:val="sq-AL"/>
        </w:rPr>
        <w:t xml:space="preserve"> anë, përgjatë </w:t>
      </w:r>
      <w:r w:rsidR="009D45B9" w:rsidRPr="007542C3">
        <w:rPr>
          <w:lang w:val="sq-AL"/>
        </w:rPr>
        <w:t>gjatësisë</w:t>
      </w:r>
      <w:r w:rsidRPr="007542C3">
        <w:rPr>
          <w:lang w:val="sq-AL"/>
        </w:rPr>
        <w:t xml:space="preserve"> së vagonit:</w:t>
      </w:r>
    </w:p>
    <w:p w:rsidR="002E4B8A" w:rsidRPr="007542C3" w:rsidRDefault="00E60753" w:rsidP="002E4B8A">
      <w:pPr>
        <w:pStyle w:val="Paragrafi"/>
        <w:rPr>
          <w:lang w:val="sq-AL"/>
        </w:rPr>
      </w:pPr>
      <w:r w:rsidRPr="00E60753">
        <w:rPr>
          <w:lang w:val="sq-AL"/>
        </w:rPr>
        <w:pict>
          <v:line id="Line 104" o:spid="_x0000_s1500" style="position:absolute;left:0;text-align:left;z-index:251588608;visibility:visible;mso-wrap-distance-left:3.17497mm;mso-wrap-distance-right:3.17497mm" from="225.9pt,2.05pt" to="225.9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4FAIAACs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"/>
        </w:pict>
      </w:r>
      <w:r w:rsidR="004C2C87" w:rsidRPr="007542C3">
        <w:rPr>
          <w:lang w:val="sq-AL"/>
        </w:rPr>
        <w:t>-</w:t>
      </w:r>
      <w:r w:rsidR="002E4B8A" w:rsidRPr="007542C3">
        <w:rPr>
          <w:lang w:val="sq-AL"/>
        </w:rPr>
        <w:t xml:space="preserve"> Mjete me goma       </w:t>
      </w:r>
      <w:r w:rsidR="002B1D38">
        <w:rPr>
          <w:lang w:val="sq-AL"/>
        </w:rPr>
        <w:t xml:space="preserve">                             </w:t>
      </w:r>
      <w:r w:rsidR="002E4B8A" w:rsidRPr="007542C3">
        <w:rPr>
          <w:lang w:val="sq-AL"/>
        </w:rPr>
        <w:t>4                           2</w:t>
      </w:r>
    </w:p>
    <w:p w:rsidR="002E4B8A" w:rsidRPr="007542C3" w:rsidRDefault="004C2C87" w:rsidP="002E4B8A">
      <w:pPr>
        <w:pStyle w:val="Paragrafi"/>
        <w:rPr>
          <w:lang w:val="sq-AL"/>
        </w:rPr>
      </w:pPr>
      <w:r w:rsidRPr="007542C3">
        <w:rPr>
          <w:lang w:val="sq-AL"/>
        </w:rPr>
        <w:t>-</w:t>
      </w:r>
      <w:r w:rsidR="002E4B8A" w:rsidRPr="007542C3">
        <w:rPr>
          <w:lang w:val="sq-AL"/>
        </w:rPr>
        <w:t xml:space="preserve"> Mjete me zinxhir/1 aks trajler                  2                           2</w:t>
      </w:r>
    </w:p>
    <w:p w:rsidR="002E4B8A" w:rsidRPr="007542C3" w:rsidRDefault="002E4B8A" w:rsidP="002E4B8A">
      <w:pPr>
        <w:pStyle w:val="Paragrafi"/>
        <w:rPr>
          <w:lang w:val="sq-AL"/>
        </w:rPr>
      </w:pPr>
      <w:r w:rsidRPr="007542C3">
        <w:rPr>
          <w:lang w:val="sq-AL"/>
        </w:rPr>
        <w:t xml:space="preserve">Numri i </w:t>
      </w:r>
      <w:r w:rsidR="00CD2DCB" w:rsidRPr="007542C3">
        <w:rPr>
          <w:lang w:val="sq-AL"/>
        </w:rPr>
        <w:t>gozhdëve</w:t>
      </w:r>
      <w:r w:rsidRPr="007542C3">
        <w:rPr>
          <w:lang w:val="sq-AL"/>
        </w:rPr>
        <w:t xml:space="preserve"> me diametër 5 mm që përdoren për sigurimin në drejtimin gjatësor është:</w:t>
      </w:r>
    </w:p>
    <w:p w:rsidR="002E4B8A" w:rsidRPr="007542C3" w:rsidRDefault="002E4B8A" w:rsidP="002E4B8A">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236"/>
        <w:gridCol w:w="1384"/>
        <w:gridCol w:w="1260"/>
        <w:gridCol w:w="304"/>
        <w:gridCol w:w="236"/>
        <w:gridCol w:w="1188"/>
        <w:gridCol w:w="1260"/>
      </w:tblGrid>
      <w:tr w:rsidR="002E4B8A" w:rsidRPr="002B1D38" w:rsidTr="002B1D38">
        <w:trPr>
          <w:trHeight w:val="570"/>
          <w:jc w:val="center"/>
        </w:trPr>
        <w:tc>
          <w:tcPr>
            <w:tcW w:w="1080" w:type="dxa"/>
            <w:vMerge w:val="restart"/>
          </w:tcPr>
          <w:p w:rsidR="002E4B8A" w:rsidRPr="002B1D38" w:rsidRDefault="002E4B8A" w:rsidP="002B1D38">
            <w:pPr>
              <w:pStyle w:val="Tabele"/>
              <w:jc w:val="center"/>
              <w:rPr>
                <w:sz w:val="20"/>
                <w:lang w:val="sq-AL"/>
              </w:rPr>
            </w:pPr>
            <w:r w:rsidRPr="002B1D38">
              <w:rPr>
                <w:sz w:val="20"/>
                <w:lang w:val="sq-AL"/>
              </w:rPr>
              <w:t>mjete me peshë deri</w:t>
            </w:r>
          </w:p>
        </w:tc>
        <w:tc>
          <w:tcPr>
            <w:tcW w:w="236" w:type="dxa"/>
            <w:vMerge w:val="restart"/>
            <w:tcBorders>
              <w:top w:val="nil"/>
            </w:tcBorders>
          </w:tcPr>
          <w:p w:rsidR="002E4B8A" w:rsidRPr="002B1D38" w:rsidRDefault="002E4B8A" w:rsidP="002B1D38">
            <w:pPr>
              <w:pStyle w:val="Tabele"/>
              <w:jc w:val="center"/>
              <w:rPr>
                <w:sz w:val="20"/>
                <w:lang w:val="sq-AL"/>
              </w:rPr>
            </w:pPr>
          </w:p>
        </w:tc>
        <w:tc>
          <w:tcPr>
            <w:tcW w:w="2644" w:type="dxa"/>
            <w:gridSpan w:val="2"/>
            <w:tcBorders>
              <w:bottom w:val="nil"/>
            </w:tcBorders>
          </w:tcPr>
          <w:p w:rsidR="002E4B8A" w:rsidRPr="002B1D38" w:rsidRDefault="002E4B8A" w:rsidP="002B1D38">
            <w:pPr>
              <w:pStyle w:val="Tabele"/>
              <w:jc w:val="center"/>
              <w:rPr>
                <w:sz w:val="20"/>
                <w:lang w:val="sq-AL"/>
              </w:rPr>
            </w:pPr>
            <w:r w:rsidRPr="002B1D38">
              <w:rPr>
                <w:sz w:val="20"/>
                <w:lang w:val="sq-AL"/>
              </w:rPr>
              <w:t xml:space="preserve">Numri i </w:t>
            </w:r>
            <w:r w:rsidR="002F68F3" w:rsidRPr="002B1D38">
              <w:rPr>
                <w:sz w:val="20"/>
                <w:lang w:val="sq-AL"/>
              </w:rPr>
              <w:t>gozhdë</w:t>
            </w:r>
            <w:r w:rsidRPr="002B1D38">
              <w:rPr>
                <w:sz w:val="20"/>
                <w:lang w:val="sq-AL"/>
              </w:rPr>
              <w:t>ve për tako në</w:t>
            </w:r>
          </w:p>
        </w:tc>
        <w:tc>
          <w:tcPr>
            <w:tcW w:w="304" w:type="dxa"/>
            <w:vMerge w:val="restart"/>
            <w:tcBorders>
              <w:top w:val="nil"/>
              <w:bottom w:val="nil"/>
              <w:right w:val="nil"/>
            </w:tcBorders>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p>
          <w:p w:rsidR="002E4B8A" w:rsidRPr="002B1D38" w:rsidRDefault="002E4B8A" w:rsidP="00A22A75">
            <w:pPr>
              <w:pStyle w:val="Tabele"/>
              <w:rPr>
                <w:sz w:val="20"/>
                <w:lang w:val="sq-AL"/>
              </w:rPr>
            </w:pPr>
          </w:p>
        </w:tc>
        <w:tc>
          <w:tcPr>
            <w:tcW w:w="236" w:type="dxa"/>
            <w:vMerge w:val="restart"/>
            <w:tcBorders>
              <w:top w:val="nil"/>
              <w:left w:val="nil"/>
            </w:tcBorders>
          </w:tcPr>
          <w:p w:rsidR="002E4B8A" w:rsidRPr="002B1D38" w:rsidRDefault="002E4B8A" w:rsidP="00A22A75">
            <w:pPr>
              <w:pStyle w:val="Tabele"/>
              <w:rPr>
                <w:sz w:val="20"/>
                <w:lang w:val="sq-AL"/>
              </w:rPr>
            </w:pPr>
          </w:p>
        </w:tc>
        <w:tc>
          <w:tcPr>
            <w:tcW w:w="2448" w:type="dxa"/>
            <w:gridSpan w:val="2"/>
            <w:tcBorders>
              <w:bottom w:val="nil"/>
            </w:tcBorders>
          </w:tcPr>
          <w:p w:rsidR="002E4B8A" w:rsidRPr="002B1D38" w:rsidRDefault="002E4B8A" w:rsidP="002B1D38">
            <w:pPr>
              <w:pStyle w:val="Tabele"/>
              <w:jc w:val="center"/>
              <w:rPr>
                <w:sz w:val="20"/>
                <w:lang w:val="sq-AL"/>
              </w:rPr>
            </w:pPr>
            <w:r w:rsidRPr="002B1D38">
              <w:rPr>
                <w:sz w:val="20"/>
                <w:lang w:val="sq-AL"/>
              </w:rPr>
              <w:t xml:space="preserve">Numri i </w:t>
            </w:r>
            <w:r w:rsidR="002F68F3" w:rsidRPr="002B1D38">
              <w:rPr>
                <w:sz w:val="20"/>
                <w:lang w:val="sq-AL"/>
              </w:rPr>
              <w:t>gozhdë</w:t>
            </w:r>
            <w:r w:rsidRPr="002B1D38">
              <w:rPr>
                <w:sz w:val="20"/>
                <w:lang w:val="sq-AL"/>
              </w:rPr>
              <w:t>ve për tako në</w:t>
            </w:r>
          </w:p>
        </w:tc>
      </w:tr>
      <w:tr w:rsidR="002E4B8A" w:rsidRPr="002B1D38" w:rsidTr="002B1D38">
        <w:trPr>
          <w:trHeight w:val="345"/>
          <w:jc w:val="center"/>
        </w:trPr>
        <w:tc>
          <w:tcPr>
            <w:tcW w:w="1080" w:type="dxa"/>
            <w:vMerge/>
          </w:tcPr>
          <w:p w:rsidR="002E4B8A" w:rsidRPr="002B1D38" w:rsidRDefault="002E4B8A" w:rsidP="002B1D38">
            <w:pPr>
              <w:pStyle w:val="Tabele"/>
              <w:jc w:val="center"/>
              <w:rPr>
                <w:sz w:val="20"/>
                <w:lang w:val="sq-AL"/>
              </w:rPr>
            </w:pPr>
          </w:p>
        </w:tc>
        <w:tc>
          <w:tcPr>
            <w:tcW w:w="236" w:type="dxa"/>
            <w:vMerge/>
            <w:tcBorders>
              <w:top w:val="nil"/>
            </w:tcBorders>
          </w:tcPr>
          <w:p w:rsidR="002E4B8A" w:rsidRPr="002B1D38" w:rsidRDefault="002E4B8A" w:rsidP="002B1D38">
            <w:pPr>
              <w:pStyle w:val="Tabele"/>
              <w:jc w:val="center"/>
              <w:rPr>
                <w:sz w:val="20"/>
                <w:lang w:val="sq-AL"/>
              </w:rPr>
            </w:pPr>
          </w:p>
        </w:tc>
        <w:tc>
          <w:tcPr>
            <w:tcW w:w="1384" w:type="dxa"/>
            <w:tcBorders>
              <w:top w:val="nil"/>
            </w:tcBorders>
          </w:tcPr>
          <w:p w:rsidR="002E4B8A" w:rsidRPr="002B1D38" w:rsidRDefault="002E4B8A" w:rsidP="002B1D38">
            <w:pPr>
              <w:pStyle w:val="Tabele"/>
              <w:jc w:val="center"/>
              <w:rPr>
                <w:sz w:val="20"/>
                <w:lang w:val="sq-AL"/>
              </w:rPr>
            </w:pPr>
            <w:r w:rsidRPr="002B1D38">
              <w:rPr>
                <w:sz w:val="20"/>
                <w:lang w:val="sq-AL"/>
              </w:rPr>
              <w:t>rrota të pafrenuara</w:t>
            </w:r>
          </w:p>
        </w:tc>
        <w:tc>
          <w:tcPr>
            <w:tcW w:w="1260" w:type="dxa"/>
            <w:tcBorders>
              <w:top w:val="nil"/>
            </w:tcBorders>
          </w:tcPr>
          <w:p w:rsidR="002E4B8A" w:rsidRPr="002B1D38" w:rsidRDefault="002E4B8A" w:rsidP="002B1D38">
            <w:pPr>
              <w:pStyle w:val="Tabele"/>
              <w:jc w:val="center"/>
              <w:rPr>
                <w:sz w:val="20"/>
                <w:lang w:val="sq-AL"/>
              </w:rPr>
            </w:pPr>
            <w:r w:rsidRPr="002B1D38">
              <w:rPr>
                <w:sz w:val="20"/>
                <w:lang w:val="sq-AL"/>
              </w:rPr>
              <w:t>rrota të frenuara</w:t>
            </w:r>
          </w:p>
        </w:tc>
        <w:tc>
          <w:tcPr>
            <w:tcW w:w="304" w:type="dxa"/>
            <w:vMerge/>
            <w:tcBorders>
              <w:top w:val="nil"/>
              <w:bottom w:val="nil"/>
              <w:right w:val="nil"/>
            </w:tcBorders>
          </w:tcPr>
          <w:p w:rsidR="002E4B8A" w:rsidRPr="002B1D38" w:rsidRDefault="002E4B8A" w:rsidP="00A22A75">
            <w:pPr>
              <w:pStyle w:val="Tabele"/>
              <w:rPr>
                <w:sz w:val="20"/>
                <w:lang w:val="sq-AL"/>
              </w:rPr>
            </w:pPr>
          </w:p>
        </w:tc>
        <w:tc>
          <w:tcPr>
            <w:tcW w:w="236" w:type="dxa"/>
            <w:vMerge/>
            <w:tcBorders>
              <w:top w:val="nil"/>
              <w:left w:val="nil"/>
            </w:tcBorders>
          </w:tcPr>
          <w:p w:rsidR="002E4B8A" w:rsidRPr="002B1D38" w:rsidRDefault="002E4B8A" w:rsidP="00A22A75">
            <w:pPr>
              <w:pStyle w:val="Tabele"/>
              <w:rPr>
                <w:sz w:val="20"/>
                <w:lang w:val="sq-AL"/>
              </w:rPr>
            </w:pPr>
          </w:p>
        </w:tc>
        <w:tc>
          <w:tcPr>
            <w:tcW w:w="1188" w:type="dxa"/>
            <w:tcBorders>
              <w:top w:val="nil"/>
            </w:tcBorders>
          </w:tcPr>
          <w:p w:rsidR="002E4B8A" w:rsidRPr="002B1D38" w:rsidRDefault="002E4B8A" w:rsidP="00A22A75">
            <w:pPr>
              <w:pStyle w:val="Tabele"/>
              <w:rPr>
                <w:sz w:val="20"/>
                <w:lang w:val="sq-AL"/>
              </w:rPr>
            </w:pPr>
            <w:r w:rsidRPr="002B1D38">
              <w:rPr>
                <w:sz w:val="20"/>
                <w:lang w:val="sq-AL"/>
              </w:rPr>
              <w:t>rrota të pafrenuara</w:t>
            </w:r>
          </w:p>
        </w:tc>
        <w:tc>
          <w:tcPr>
            <w:tcW w:w="1260" w:type="dxa"/>
            <w:tcBorders>
              <w:top w:val="nil"/>
            </w:tcBorders>
          </w:tcPr>
          <w:p w:rsidR="002E4B8A" w:rsidRPr="002B1D38" w:rsidRDefault="002E4B8A" w:rsidP="002B1D38">
            <w:pPr>
              <w:pStyle w:val="Tabele"/>
              <w:jc w:val="center"/>
              <w:rPr>
                <w:sz w:val="20"/>
                <w:lang w:val="sq-AL"/>
              </w:rPr>
            </w:pPr>
            <w:r w:rsidRPr="002B1D38">
              <w:rPr>
                <w:sz w:val="20"/>
                <w:lang w:val="sq-AL"/>
              </w:rPr>
              <w:t>rrota të frenuara</w:t>
            </w:r>
          </w:p>
        </w:tc>
      </w:tr>
      <w:tr w:rsidR="002E4B8A" w:rsidRPr="002B1D38" w:rsidTr="002B1D38">
        <w:trPr>
          <w:jc w:val="center"/>
        </w:trPr>
        <w:tc>
          <w:tcPr>
            <w:tcW w:w="1080" w:type="dxa"/>
          </w:tcPr>
          <w:p w:rsidR="002E4B8A" w:rsidRPr="002B1D38" w:rsidRDefault="002E4B8A" w:rsidP="00A22A75">
            <w:pPr>
              <w:pStyle w:val="Tabele"/>
              <w:rPr>
                <w:sz w:val="20"/>
                <w:lang w:val="sq-AL"/>
              </w:rPr>
            </w:pPr>
            <w:r w:rsidRPr="002B1D38">
              <w:rPr>
                <w:sz w:val="20"/>
                <w:lang w:val="sq-AL"/>
              </w:rPr>
              <w:t>2 t</w:t>
            </w:r>
          </w:p>
        </w:tc>
        <w:tc>
          <w:tcPr>
            <w:tcW w:w="236" w:type="dxa"/>
            <w:vMerge/>
          </w:tcPr>
          <w:p w:rsidR="002E4B8A" w:rsidRPr="002B1D38" w:rsidRDefault="002E4B8A" w:rsidP="00A22A75">
            <w:pPr>
              <w:pStyle w:val="Tabele"/>
              <w:rPr>
                <w:sz w:val="20"/>
                <w:lang w:val="sq-AL"/>
              </w:rPr>
            </w:pPr>
          </w:p>
        </w:tc>
        <w:tc>
          <w:tcPr>
            <w:tcW w:w="1384" w:type="dxa"/>
            <w:vMerge w:val="restart"/>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r w:rsidRPr="002B1D38">
              <w:rPr>
                <w:sz w:val="20"/>
                <w:lang w:val="sq-AL"/>
              </w:rPr>
              <w:t>2</w:t>
            </w:r>
          </w:p>
        </w:tc>
        <w:tc>
          <w:tcPr>
            <w:tcW w:w="1260" w:type="dxa"/>
          </w:tcPr>
          <w:p w:rsidR="002E4B8A" w:rsidRPr="002B1D38" w:rsidRDefault="002E4B8A" w:rsidP="00A22A75">
            <w:pPr>
              <w:pStyle w:val="Tabele"/>
              <w:rPr>
                <w:sz w:val="20"/>
                <w:lang w:val="sq-AL"/>
              </w:rPr>
            </w:pPr>
            <w:r w:rsidRPr="002B1D38">
              <w:rPr>
                <w:sz w:val="20"/>
                <w:lang w:val="sq-AL"/>
              </w:rPr>
              <w:t>2</w:t>
            </w:r>
          </w:p>
        </w:tc>
        <w:tc>
          <w:tcPr>
            <w:tcW w:w="304" w:type="dxa"/>
            <w:vMerge/>
            <w:tcBorders>
              <w:bottom w:val="nil"/>
              <w:right w:val="nil"/>
            </w:tcBorders>
          </w:tcPr>
          <w:p w:rsidR="002E4B8A" w:rsidRPr="002B1D38" w:rsidRDefault="002E4B8A" w:rsidP="00A22A75">
            <w:pPr>
              <w:pStyle w:val="Tabele"/>
              <w:rPr>
                <w:sz w:val="20"/>
                <w:lang w:val="sq-AL"/>
              </w:rPr>
            </w:pPr>
          </w:p>
        </w:tc>
        <w:tc>
          <w:tcPr>
            <w:tcW w:w="236" w:type="dxa"/>
            <w:vMerge/>
            <w:tcBorders>
              <w:left w:val="nil"/>
            </w:tcBorders>
          </w:tcPr>
          <w:p w:rsidR="002E4B8A" w:rsidRPr="002B1D38" w:rsidRDefault="002E4B8A" w:rsidP="00A22A75">
            <w:pPr>
              <w:pStyle w:val="Tabele"/>
              <w:rPr>
                <w:sz w:val="20"/>
                <w:lang w:val="sq-AL"/>
              </w:rPr>
            </w:pPr>
          </w:p>
        </w:tc>
        <w:tc>
          <w:tcPr>
            <w:tcW w:w="1188" w:type="dxa"/>
            <w:vMerge w:val="restart"/>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p>
          <w:p w:rsidR="002E4B8A" w:rsidRPr="002B1D38" w:rsidRDefault="002E4B8A" w:rsidP="00A22A75">
            <w:pPr>
              <w:pStyle w:val="Tabele"/>
              <w:rPr>
                <w:sz w:val="20"/>
                <w:lang w:val="sq-AL"/>
              </w:rPr>
            </w:pPr>
            <w:r w:rsidRPr="002B1D38">
              <w:rPr>
                <w:sz w:val="20"/>
                <w:lang w:val="sq-AL"/>
              </w:rPr>
              <w:t>2</w:t>
            </w:r>
          </w:p>
        </w:tc>
        <w:tc>
          <w:tcPr>
            <w:tcW w:w="1260" w:type="dxa"/>
            <w:vMerge w:val="restart"/>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r w:rsidRPr="002B1D38">
              <w:rPr>
                <w:sz w:val="20"/>
                <w:lang w:val="sq-AL"/>
              </w:rPr>
              <w:t>2</w:t>
            </w:r>
          </w:p>
        </w:tc>
      </w:tr>
      <w:tr w:rsidR="002E4B8A" w:rsidRPr="002B1D38" w:rsidTr="002B1D38">
        <w:trPr>
          <w:jc w:val="center"/>
        </w:trPr>
        <w:tc>
          <w:tcPr>
            <w:tcW w:w="1080" w:type="dxa"/>
          </w:tcPr>
          <w:p w:rsidR="002E4B8A" w:rsidRPr="002B1D38" w:rsidRDefault="002E4B8A" w:rsidP="00A22A75">
            <w:pPr>
              <w:pStyle w:val="Tabele"/>
              <w:rPr>
                <w:sz w:val="20"/>
                <w:lang w:val="sq-AL"/>
              </w:rPr>
            </w:pPr>
            <w:r w:rsidRPr="002B1D38">
              <w:rPr>
                <w:sz w:val="20"/>
                <w:lang w:val="sq-AL"/>
              </w:rPr>
              <w:t>3 t</w:t>
            </w:r>
          </w:p>
        </w:tc>
        <w:tc>
          <w:tcPr>
            <w:tcW w:w="236" w:type="dxa"/>
            <w:vMerge/>
          </w:tcPr>
          <w:p w:rsidR="002E4B8A" w:rsidRPr="002B1D38" w:rsidRDefault="002E4B8A" w:rsidP="00A22A75">
            <w:pPr>
              <w:pStyle w:val="Tabele"/>
              <w:rPr>
                <w:sz w:val="20"/>
                <w:lang w:val="sq-AL"/>
              </w:rPr>
            </w:pPr>
          </w:p>
        </w:tc>
        <w:tc>
          <w:tcPr>
            <w:tcW w:w="1384" w:type="dxa"/>
            <w:vMerge/>
          </w:tcPr>
          <w:p w:rsidR="002E4B8A" w:rsidRPr="002B1D38" w:rsidRDefault="002E4B8A" w:rsidP="00A22A75">
            <w:pPr>
              <w:pStyle w:val="Tabele"/>
              <w:rPr>
                <w:sz w:val="20"/>
                <w:lang w:val="sq-AL"/>
              </w:rPr>
            </w:pPr>
          </w:p>
        </w:tc>
        <w:tc>
          <w:tcPr>
            <w:tcW w:w="1260" w:type="dxa"/>
          </w:tcPr>
          <w:p w:rsidR="002E4B8A" w:rsidRPr="002B1D38" w:rsidRDefault="002E4B8A" w:rsidP="00A22A75">
            <w:pPr>
              <w:pStyle w:val="Tabele"/>
              <w:rPr>
                <w:sz w:val="20"/>
                <w:lang w:val="sq-AL"/>
              </w:rPr>
            </w:pPr>
            <w:r w:rsidRPr="002B1D38">
              <w:rPr>
                <w:sz w:val="20"/>
                <w:lang w:val="sq-AL"/>
              </w:rPr>
              <w:t>3</w:t>
            </w:r>
          </w:p>
        </w:tc>
        <w:tc>
          <w:tcPr>
            <w:tcW w:w="304" w:type="dxa"/>
            <w:vMerge/>
            <w:tcBorders>
              <w:bottom w:val="nil"/>
              <w:right w:val="nil"/>
            </w:tcBorders>
          </w:tcPr>
          <w:p w:rsidR="002E4B8A" w:rsidRPr="002B1D38" w:rsidRDefault="002E4B8A" w:rsidP="00A22A75">
            <w:pPr>
              <w:pStyle w:val="Tabele"/>
              <w:rPr>
                <w:sz w:val="20"/>
                <w:lang w:val="sq-AL"/>
              </w:rPr>
            </w:pPr>
          </w:p>
        </w:tc>
        <w:tc>
          <w:tcPr>
            <w:tcW w:w="236" w:type="dxa"/>
            <w:vMerge/>
            <w:tcBorders>
              <w:left w:val="nil"/>
            </w:tcBorders>
          </w:tcPr>
          <w:p w:rsidR="002E4B8A" w:rsidRPr="002B1D38" w:rsidRDefault="002E4B8A" w:rsidP="00A22A75">
            <w:pPr>
              <w:pStyle w:val="Tabele"/>
              <w:rPr>
                <w:sz w:val="20"/>
                <w:lang w:val="sq-AL"/>
              </w:rPr>
            </w:pPr>
          </w:p>
        </w:tc>
        <w:tc>
          <w:tcPr>
            <w:tcW w:w="1188" w:type="dxa"/>
            <w:vMerge/>
          </w:tcPr>
          <w:p w:rsidR="002E4B8A" w:rsidRPr="002B1D38" w:rsidRDefault="002E4B8A" w:rsidP="00A22A75">
            <w:pPr>
              <w:pStyle w:val="Tabele"/>
              <w:rPr>
                <w:sz w:val="20"/>
                <w:lang w:val="sq-AL"/>
              </w:rPr>
            </w:pPr>
          </w:p>
        </w:tc>
        <w:tc>
          <w:tcPr>
            <w:tcW w:w="1260" w:type="dxa"/>
            <w:vMerge/>
          </w:tcPr>
          <w:p w:rsidR="002E4B8A" w:rsidRPr="002B1D38" w:rsidRDefault="002E4B8A" w:rsidP="00A22A75">
            <w:pPr>
              <w:pStyle w:val="Tabele"/>
              <w:rPr>
                <w:sz w:val="20"/>
                <w:lang w:val="sq-AL"/>
              </w:rPr>
            </w:pPr>
          </w:p>
        </w:tc>
      </w:tr>
      <w:tr w:rsidR="002E4B8A" w:rsidRPr="002B1D38" w:rsidTr="002B1D38">
        <w:trPr>
          <w:jc w:val="center"/>
        </w:trPr>
        <w:tc>
          <w:tcPr>
            <w:tcW w:w="1080" w:type="dxa"/>
          </w:tcPr>
          <w:p w:rsidR="002E4B8A" w:rsidRPr="002B1D38" w:rsidRDefault="002E4B8A" w:rsidP="00A22A75">
            <w:pPr>
              <w:pStyle w:val="Tabele"/>
              <w:rPr>
                <w:sz w:val="20"/>
                <w:lang w:val="sq-AL"/>
              </w:rPr>
            </w:pPr>
            <w:r w:rsidRPr="002B1D38">
              <w:rPr>
                <w:sz w:val="20"/>
                <w:lang w:val="sq-AL"/>
              </w:rPr>
              <w:t>4 t</w:t>
            </w:r>
          </w:p>
        </w:tc>
        <w:tc>
          <w:tcPr>
            <w:tcW w:w="236" w:type="dxa"/>
            <w:vMerge/>
          </w:tcPr>
          <w:p w:rsidR="002E4B8A" w:rsidRPr="002B1D38" w:rsidRDefault="002E4B8A" w:rsidP="00A22A75">
            <w:pPr>
              <w:pStyle w:val="Tabele"/>
              <w:rPr>
                <w:sz w:val="20"/>
                <w:lang w:val="sq-AL"/>
              </w:rPr>
            </w:pPr>
          </w:p>
        </w:tc>
        <w:tc>
          <w:tcPr>
            <w:tcW w:w="1384" w:type="dxa"/>
            <w:vMerge/>
          </w:tcPr>
          <w:p w:rsidR="002E4B8A" w:rsidRPr="002B1D38" w:rsidRDefault="002E4B8A" w:rsidP="00A22A75">
            <w:pPr>
              <w:pStyle w:val="Tabele"/>
              <w:rPr>
                <w:sz w:val="20"/>
                <w:lang w:val="sq-AL"/>
              </w:rPr>
            </w:pPr>
          </w:p>
        </w:tc>
        <w:tc>
          <w:tcPr>
            <w:tcW w:w="1260" w:type="dxa"/>
          </w:tcPr>
          <w:p w:rsidR="002E4B8A" w:rsidRPr="002B1D38" w:rsidRDefault="002E4B8A" w:rsidP="00A22A75">
            <w:pPr>
              <w:pStyle w:val="Tabele"/>
              <w:rPr>
                <w:sz w:val="20"/>
                <w:lang w:val="sq-AL"/>
              </w:rPr>
            </w:pPr>
            <w:r w:rsidRPr="002B1D38">
              <w:rPr>
                <w:sz w:val="20"/>
                <w:lang w:val="sq-AL"/>
              </w:rPr>
              <w:t>4</w:t>
            </w:r>
          </w:p>
        </w:tc>
        <w:tc>
          <w:tcPr>
            <w:tcW w:w="304" w:type="dxa"/>
            <w:vMerge/>
            <w:tcBorders>
              <w:bottom w:val="nil"/>
              <w:right w:val="nil"/>
            </w:tcBorders>
          </w:tcPr>
          <w:p w:rsidR="002E4B8A" w:rsidRPr="002B1D38" w:rsidRDefault="002E4B8A" w:rsidP="00A22A75">
            <w:pPr>
              <w:pStyle w:val="Tabele"/>
              <w:rPr>
                <w:sz w:val="20"/>
                <w:lang w:val="sq-AL"/>
              </w:rPr>
            </w:pPr>
          </w:p>
        </w:tc>
        <w:tc>
          <w:tcPr>
            <w:tcW w:w="236" w:type="dxa"/>
            <w:vMerge/>
            <w:tcBorders>
              <w:left w:val="nil"/>
            </w:tcBorders>
          </w:tcPr>
          <w:p w:rsidR="002E4B8A" w:rsidRPr="002B1D38" w:rsidRDefault="002E4B8A" w:rsidP="00A22A75">
            <w:pPr>
              <w:pStyle w:val="Tabele"/>
              <w:rPr>
                <w:sz w:val="20"/>
                <w:lang w:val="sq-AL"/>
              </w:rPr>
            </w:pPr>
          </w:p>
        </w:tc>
        <w:tc>
          <w:tcPr>
            <w:tcW w:w="1188" w:type="dxa"/>
            <w:vMerge/>
          </w:tcPr>
          <w:p w:rsidR="002E4B8A" w:rsidRPr="002B1D38" w:rsidRDefault="002E4B8A" w:rsidP="00A22A75">
            <w:pPr>
              <w:pStyle w:val="Tabele"/>
              <w:rPr>
                <w:sz w:val="20"/>
                <w:lang w:val="sq-AL"/>
              </w:rPr>
            </w:pPr>
          </w:p>
        </w:tc>
        <w:tc>
          <w:tcPr>
            <w:tcW w:w="1260" w:type="dxa"/>
            <w:vMerge/>
          </w:tcPr>
          <w:p w:rsidR="002E4B8A" w:rsidRPr="002B1D38" w:rsidRDefault="002E4B8A" w:rsidP="00A22A75">
            <w:pPr>
              <w:pStyle w:val="Tabele"/>
              <w:rPr>
                <w:sz w:val="20"/>
                <w:lang w:val="sq-AL"/>
              </w:rPr>
            </w:pPr>
          </w:p>
        </w:tc>
      </w:tr>
      <w:tr w:rsidR="002E4B8A" w:rsidRPr="002B1D38" w:rsidTr="002B1D38">
        <w:trPr>
          <w:jc w:val="center"/>
        </w:trPr>
        <w:tc>
          <w:tcPr>
            <w:tcW w:w="1080" w:type="dxa"/>
          </w:tcPr>
          <w:p w:rsidR="002E4B8A" w:rsidRPr="002B1D38" w:rsidRDefault="002E4B8A" w:rsidP="00A22A75">
            <w:pPr>
              <w:pStyle w:val="Tabele"/>
              <w:rPr>
                <w:sz w:val="20"/>
                <w:lang w:val="sq-AL"/>
              </w:rPr>
            </w:pPr>
            <w:r w:rsidRPr="002B1D38">
              <w:rPr>
                <w:sz w:val="20"/>
                <w:lang w:val="sq-AL"/>
              </w:rPr>
              <w:t>5 t</w:t>
            </w:r>
          </w:p>
        </w:tc>
        <w:tc>
          <w:tcPr>
            <w:tcW w:w="236" w:type="dxa"/>
            <w:vMerge/>
          </w:tcPr>
          <w:p w:rsidR="002E4B8A" w:rsidRPr="002B1D38" w:rsidRDefault="002E4B8A" w:rsidP="00A22A75">
            <w:pPr>
              <w:pStyle w:val="Tabele"/>
              <w:rPr>
                <w:sz w:val="20"/>
                <w:lang w:val="sq-AL"/>
              </w:rPr>
            </w:pPr>
          </w:p>
        </w:tc>
        <w:tc>
          <w:tcPr>
            <w:tcW w:w="1384" w:type="dxa"/>
            <w:vMerge/>
          </w:tcPr>
          <w:p w:rsidR="002E4B8A" w:rsidRPr="002B1D38" w:rsidRDefault="002E4B8A" w:rsidP="00A22A75">
            <w:pPr>
              <w:pStyle w:val="Tabele"/>
              <w:rPr>
                <w:sz w:val="20"/>
                <w:lang w:val="sq-AL"/>
              </w:rPr>
            </w:pPr>
          </w:p>
        </w:tc>
        <w:tc>
          <w:tcPr>
            <w:tcW w:w="1260" w:type="dxa"/>
          </w:tcPr>
          <w:p w:rsidR="002E4B8A" w:rsidRPr="002B1D38" w:rsidRDefault="002E4B8A" w:rsidP="00A22A75">
            <w:pPr>
              <w:pStyle w:val="Tabele"/>
              <w:rPr>
                <w:sz w:val="20"/>
                <w:lang w:val="sq-AL"/>
              </w:rPr>
            </w:pPr>
            <w:r w:rsidRPr="002B1D38">
              <w:rPr>
                <w:sz w:val="20"/>
                <w:lang w:val="sq-AL"/>
              </w:rPr>
              <w:t>5</w:t>
            </w:r>
          </w:p>
        </w:tc>
        <w:tc>
          <w:tcPr>
            <w:tcW w:w="304" w:type="dxa"/>
            <w:vMerge/>
            <w:tcBorders>
              <w:bottom w:val="nil"/>
              <w:right w:val="nil"/>
            </w:tcBorders>
          </w:tcPr>
          <w:p w:rsidR="002E4B8A" w:rsidRPr="002B1D38" w:rsidRDefault="002E4B8A" w:rsidP="00A22A75">
            <w:pPr>
              <w:pStyle w:val="Tabele"/>
              <w:rPr>
                <w:sz w:val="20"/>
                <w:lang w:val="sq-AL"/>
              </w:rPr>
            </w:pPr>
          </w:p>
        </w:tc>
        <w:tc>
          <w:tcPr>
            <w:tcW w:w="236" w:type="dxa"/>
            <w:vMerge/>
            <w:tcBorders>
              <w:left w:val="nil"/>
            </w:tcBorders>
          </w:tcPr>
          <w:p w:rsidR="002E4B8A" w:rsidRPr="002B1D38" w:rsidRDefault="002E4B8A" w:rsidP="00A22A75">
            <w:pPr>
              <w:pStyle w:val="Tabele"/>
              <w:rPr>
                <w:sz w:val="20"/>
                <w:lang w:val="sq-AL"/>
              </w:rPr>
            </w:pPr>
          </w:p>
        </w:tc>
        <w:tc>
          <w:tcPr>
            <w:tcW w:w="1188" w:type="dxa"/>
            <w:vMerge/>
          </w:tcPr>
          <w:p w:rsidR="002E4B8A" w:rsidRPr="002B1D38" w:rsidRDefault="002E4B8A" w:rsidP="00A22A75">
            <w:pPr>
              <w:pStyle w:val="Tabele"/>
              <w:rPr>
                <w:sz w:val="20"/>
                <w:lang w:val="sq-AL"/>
              </w:rPr>
            </w:pPr>
          </w:p>
        </w:tc>
        <w:tc>
          <w:tcPr>
            <w:tcW w:w="1260" w:type="dxa"/>
            <w:vMerge w:val="restart"/>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r w:rsidRPr="002B1D38">
              <w:rPr>
                <w:sz w:val="20"/>
                <w:lang w:val="sq-AL"/>
              </w:rPr>
              <w:t>3</w:t>
            </w:r>
          </w:p>
        </w:tc>
      </w:tr>
      <w:tr w:rsidR="002E4B8A" w:rsidRPr="002B1D38" w:rsidTr="002B1D38">
        <w:trPr>
          <w:jc w:val="center"/>
        </w:trPr>
        <w:tc>
          <w:tcPr>
            <w:tcW w:w="1080" w:type="dxa"/>
          </w:tcPr>
          <w:p w:rsidR="002E4B8A" w:rsidRPr="002B1D38" w:rsidRDefault="002E4B8A" w:rsidP="00A22A75">
            <w:pPr>
              <w:pStyle w:val="Tabele"/>
              <w:rPr>
                <w:sz w:val="20"/>
                <w:lang w:val="sq-AL"/>
              </w:rPr>
            </w:pPr>
            <w:r w:rsidRPr="002B1D38">
              <w:rPr>
                <w:sz w:val="20"/>
                <w:lang w:val="sq-AL"/>
              </w:rPr>
              <w:t>6 t</w:t>
            </w:r>
          </w:p>
        </w:tc>
        <w:tc>
          <w:tcPr>
            <w:tcW w:w="236" w:type="dxa"/>
            <w:vMerge/>
            <w:tcBorders>
              <w:bottom w:val="nil"/>
            </w:tcBorders>
          </w:tcPr>
          <w:p w:rsidR="002E4B8A" w:rsidRPr="002B1D38" w:rsidRDefault="002E4B8A" w:rsidP="00A22A75">
            <w:pPr>
              <w:pStyle w:val="Tabele"/>
              <w:rPr>
                <w:sz w:val="20"/>
                <w:lang w:val="sq-AL"/>
              </w:rPr>
            </w:pPr>
          </w:p>
        </w:tc>
        <w:tc>
          <w:tcPr>
            <w:tcW w:w="1384" w:type="dxa"/>
          </w:tcPr>
          <w:p w:rsidR="002E4B8A" w:rsidRPr="002B1D38" w:rsidRDefault="002E4B8A" w:rsidP="00A22A75">
            <w:pPr>
              <w:pStyle w:val="Tabele"/>
              <w:rPr>
                <w:sz w:val="20"/>
                <w:lang w:val="sq-AL"/>
              </w:rPr>
            </w:pPr>
            <w:r w:rsidRPr="002B1D38">
              <w:rPr>
                <w:sz w:val="20"/>
                <w:lang w:val="sq-AL"/>
              </w:rPr>
              <w:t>3</w:t>
            </w:r>
          </w:p>
        </w:tc>
        <w:tc>
          <w:tcPr>
            <w:tcW w:w="1260" w:type="dxa"/>
          </w:tcPr>
          <w:p w:rsidR="002E4B8A" w:rsidRPr="002B1D38" w:rsidRDefault="002E4B8A" w:rsidP="00A22A75">
            <w:pPr>
              <w:pStyle w:val="Tabele"/>
              <w:rPr>
                <w:sz w:val="20"/>
                <w:lang w:val="sq-AL"/>
              </w:rPr>
            </w:pPr>
            <w:r w:rsidRPr="002B1D38">
              <w:rPr>
                <w:sz w:val="20"/>
                <w:lang w:val="sq-AL"/>
              </w:rPr>
              <w:t>6</w:t>
            </w:r>
          </w:p>
        </w:tc>
        <w:tc>
          <w:tcPr>
            <w:tcW w:w="304" w:type="dxa"/>
            <w:vMerge/>
            <w:tcBorders>
              <w:bottom w:val="nil"/>
              <w:right w:val="nil"/>
            </w:tcBorders>
          </w:tcPr>
          <w:p w:rsidR="002E4B8A" w:rsidRPr="002B1D38" w:rsidRDefault="002E4B8A" w:rsidP="00A22A75">
            <w:pPr>
              <w:pStyle w:val="Tabele"/>
              <w:rPr>
                <w:sz w:val="20"/>
                <w:lang w:val="sq-AL"/>
              </w:rPr>
            </w:pPr>
          </w:p>
        </w:tc>
        <w:tc>
          <w:tcPr>
            <w:tcW w:w="236" w:type="dxa"/>
            <w:vMerge/>
            <w:tcBorders>
              <w:left w:val="nil"/>
              <w:bottom w:val="nil"/>
            </w:tcBorders>
          </w:tcPr>
          <w:p w:rsidR="002E4B8A" w:rsidRPr="002B1D38" w:rsidRDefault="002E4B8A" w:rsidP="00A22A75">
            <w:pPr>
              <w:pStyle w:val="Tabele"/>
              <w:rPr>
                <w:sz w:val="20"/>
                <w:lang w:val="sq-AL"/>
              </w:rPr>
            </w:pPr>
          </w:p>
        </w:tc>
        <w:tc>
          <w:tcPr>
            <w:tcW w:w="1188" w:type="dxa"/>
            <w:vMerge/>
          </w:tcPr>
          <w:p w:rsidR="002E4B8A" w:rsidRPr="002B1D38" w:rsidRDefault="002E4B8A" w:rsidP="00A22A75">
            <w:pPr>
              <w:pStyle w:val="Tabele"/>
              <w:rPr>
                <w:sz w:val="20"/>
                <w:lang w:val="sq-AL"/>
              </w:rPr>
            </w:pPr>
          </w:p>
        </w:tc>
        <w:tc>
          <w:tcPr>
            <w:tcW w:w="1260" w:type="dxa"/>
            <w:vMerge/>
          </w:tcPr>
          <w:p w:rsidR="002E4B8A" w:rsidRPr="002B1D38" w:rsidRDefault="002E4B8A" w:rsidP="00A22A75">
            <w:pPr>
              <w:pStyle w:val="Tabele"/>
              <w:rPr>
                <w:sz w:val="20"/>
                <w:lang w:val="sq-AL"/>
              </w:rPr>
            </w:pP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4</w:t>
      </w:r>
      <w:r w:rsidR="009D45B9" w:rsidRPr="007542C3">
        <w:rPr>
          <w:lang w:val="sq-AL"/>
        </w:rPr>
        <w:t>.</w:t>
      </w:r>
      <w:r w:rsidRPr="007542C3">
        <w:rPr>
          <w:lang w:val="sq-AL"/>
        </w:rPr>
        <w:t xml:space="preserve"> Numri i takove /pjes</w:t>
      </w:r>
      <w:r w:rsidR="00D673F8" w:rsidRPr="007542C3">
        <w:rPr>
          <w:rFonts w:ascii="Times New Roman" w:hAnsi="Times New Roman"/>
          <w:lang w:val="sq-AL"/>
        </w:rPr>
        <w:t>ë</w:t>
      </w:r>
      <w:r w:rsidRPr="007542C3">
        <w:rPr>
          <w:lang w:val="sq-AL"/>
        </w:rPr>
        <w:t xml:space="preserve">-drejtuese përgjatë </w:t>
      </w:r>
      <w:r w:rsidR="00EF32F7" w:rsidRPr="007542C3">
        <w:rPr>
          <w:lang w:val="sq-AL"/>
        </w:rPr>
        <w:t>gjerë</w:t>
      </w:r>
      <w:r w:rsidRPr="007542C3">
        <w:rPr>
          <w:lang w:val="sq-AL"/>
        </w:rPr>
        <w:t>sisë të vagonit në secilën anë (poshtë ose lart)</w:t>
      </w:r>
    </w:p>
    <w:p w:rsidR="002E4B8A" w:rsidRPr="007542C3" w:rsidRDefault="002E4B8A" w:rsidP="002E4B8A">
      <w:pPr>
        <w:pStyle w:val="Paragrafi"/>
        <w:rPr>
          <w:lang w:val="sq-AL"/>
        </w:rPr>
      </w:pPr>
      <w:r w:rsidRPr="007542C3">
        <w:rPr>
          <w:lang w:val="sq-AL"/>
        </w:rPr>
        <w:t xml:space="preserve">- Mjete me rrota (tako)                                             </w:t>
      </w:r>
      <w:r w:rsidR="002B1D38">
        <w:rPr>
          <w:lang w:val="sq-AL"/>
        </w:rPr>
        <w:tab/>
      </w:r>
      <w:r w:rsidR="002B1D38">
        <w:rPr>
          <w:lang w:val="sq-AL"/>
        </w:rPr>
        <w:tab/>
      </w:r>
      <w:r w:rsidR="002B1D38">
        <w:rPr>
          <w:lang w:val="sq-AL"/>
        </w:rPr>
        <w:tab/>
        <w:t xml:space="preserve">  </w:t>
      </w:r>
      <w:r w:rsidRPr="007542C3">
        <w:rPr>
          <w:lang w:val="sq-AL"/>
        </w:rPr>
        <w:t>2</w:t>
      </w:r>
    </w:p>
    <w:p w:rsidR="002E4B8A" w:rsidRPr="007542C3" w:rsidRDefault="002E4B8A" w:rsidP="002E4B8A">
      <w:pPr>
        <w:pStyle w:val="Paragrafi"/>
        <w:rPr>
          <w:lang w:val="sq-AL"/>
        </w:rPr>
      </w:pPr>
      <w:r w:rsidRPr="007542C3">
        <w:rPr>
          <w:lang w:val="sq-AL"/>
        </w:rPr>
        <w:t>- Mjete me zinxhir</w:t>
      </w:r>
      <w:r w:rsidR="004C2C87" w:rsidRPr="007542C3">
        <w:rPr>
          <w:rFonts w:ascii="Times New Roman" w:hAnsi="Times New Roman"/>
          <w:lang w:val="sq-AL"/>
        </w:rPr>
        <w:t>ë</w:t>
      </w:r>
      <w:r w:rsidRPr="007542C3">
        <w:rPr>
          <w:lang w:val="sq-AL"/>
        </w:rPr>
        <w:t xml:space="preserve"> (pjesë drejtuese me lartësi të paktën 5 cm)       min 2</w:t>
      </w:r>
    </w:p>
    <w:p w:rsidR="002E4B8A" w:rsidRPr="007542C3" w:rsidRDefault="002E4B8A" w:rsidP="002E4B8A">
      <w:pPr>
        <w:pStyle w:val="Paragrafi"/>
        <w:rPr>
          <w:lang w:val="sq-AL"/>
        </w:rPr>
      </w:pPr>
      <w:r w:rsidRPr="007542C3">
        <w:rPr>
          <w:lang w:val="sq-AL"/>
        </w:rPr>
        <w:t xml:space="preserve">Numri i </w:t>
      </w:r>
      <w:r w:rsidR="002F68F3" w:rsidRPr="007542C3">
        <w:rPr>
          <w:lang w:val="sq-AL"/>
        </w:rPr>
        <w:t>gozhdë</w:t>
      </w:r>
      <w:r w:rsidRPr="007542C3">
        <w:rPr>
          <w:lang w:val="sq-AL"/>
        </w:rPr>
        <w:t>ve që përdoren për sigurimin në drejtimin tërthor është:</w:t>
      </w:r>
    </w:p>
    <w:p w:rsidR="002E4B8A" w:rsidRPr="007542C3" w:rsidRDefault="002E4B8A" w:rsidP="002E4B8A">
      <w:pPr>
        <w:pStyle w:val="Paragrafi"/>
        <w:rPr>
          <w:lang w:val="sq-AL"/>
        </w:rPr>
      </w:pPr>
    </w:p>
    <w:tbl>
      <w:tblPr>
        <w:tblW w:w="0" w:type="auto"/>
        <w:tblInd w:w="1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4"/>
        <w:gridCol w:w="2556"/>
        <w:gridCol w:w="2700"/>
      </w:tblGrid>
      <w:tr w:rsidR="002E4B8A" w:rsidRPr="002B1D38" w:rsidTr="007F4260">
        <w:trPr>
          <w:trHeight w:val="510"/>
        </w:trPr>
        <w:tc>
          <w:tcPr>
            <w:tcW w:w="2124" w:type="dxa"/>
            <w:vMerge w:val="restart"/>
            <w:tcBorders>
              <w:bottom w:val="single" w:sz="4" w:space="0" w:color="auto"/>
            </w:tcBorders>
          </w:tcPr>
          <w:p w:rsidR="002E4B8A" w:rsidRPr="002B1D38" w:rsidRDefault="002E4B8A" w:rsidP="007F4260">
            <w:pPr>
              <w:pStyle w:val="Tabele"/>
              <w:jc w:val="center"/>
              <w:rPr>
                <w:b/>
                <w:sz w:val="20"/>
                <w:lang w:val="sq-AL"/>
              </w:rPr>
            </w:pPr>
            <w:r w:rsidRPr="002B1D38">
              <w:rPr>
                <w:b/>
                <w:sz w:val="20"/>
                <w:lang w:val="sq-AL"/>
              </w:rPr>
              <w:t>Mjete me peshë</w:t>
            </w:r>
          </w:p>
          <w:p w:rsidR="002E4B8A" w:rsidRPr="002B1D38" w:rsidRDefault="002E4B8A" w:rsidP="007F4260">
            <w:pPr>
              <w:pStyle w:val="Tabele"/>
              <w:jc w:val="center"/>
              <w:rPr>
                <w:b/>
                <w:sz w:val="20"/>
                <w:lang w:val="sq-AL"/>
              </w:rPr>
            </w:pPr>
            <w:r w:rsidRPr="002B1D38">
              <w:rPr>
                <w:b/>
                <w:sz w:val="20"/>
                <w:lang w:val="sq-AL"/>
              </w:rPr>
              <w:t>deri</w:t>
            </w:r>
          </w:p>
          <w:p w:rsidR="002E4B8A" w:rsidRPr="002B1D38" w:rsidRDefault="002E4B8A" w:rsidP="007F4260">
            <w:pPr>
              <w:pStyle w:val="Tabele"/>
              <w:jc w:val="center"/>
              <w:rPr>
                <w:b/>
                <w:sz w:val="20"/>
                <w:lang w:val="sq-AL"/>
              </w:rPr>
            </w:pPr>
          </w:p>
          <w:p w:rsidR="002E4B8A" w:rsidRPr="002B1D38" w:rsidRDefault="002E4B8A" w:rsidP="007F4260">
            <w:pPr>
              <w:pStyle w:val="Tabele"/>
              <w:jc w:val="center"/>
              <w:rPr>
                <w:b/>
                <w:sz w:val="20"/>
                <w:lang w:val="sq-AL"/>
              </w:rPr>
            </w:pPr>
          </w:p>
        </w:tc>
        <w:tc>
          <w:tcPr>
            <w:tcW w:w="5256" w:type="dxa"/>
            <w:gridSpan w:val="2"/>
            <w:tcBorders>
              <w:bottom w:val="single" w:sz="4" w:space="0" w:color="auto"/>
            </w:tcBorders>
          </w:tcPr>
          <w:p w:rsidR="002E4B8A" w:rsidRPr="002B1D38" w:rsidRDefault="002E4B8A" w:rsidP="007F4260">
            <w:pPr>
              <w:pStyle w:val="Tabele"/>
              <w:jc w:val="center"/>
              <w:rPr>
                <w:b/>
                <w:sz w:val="20"/>
                <w:lang w:val="sq-AL"/>
              </w:rPr>
            </w:pPr>
            <w:r w:rsidRPr="002B1D38">
              <w:rPr>
                <w:b/>
                <w:sz w:val="20"/>
                <w:lang w:val="sq-AL"/>
              </w:rPr>
              <w:t xml:space="preserve">Numri i </w:t>
            </w:r>
            <w:r w:rsidR="002F68F3" w:rsidRPr="002B1D38">
              <w:rPr>
                <w:b/>
                <w:sz w:val="20"/>
                <w:lang w:val="sq-AL"/>
              </w:rPr>
              <w:t>gozhdë</w:t>
            </w:r>
            <w:r w:rsidRPr="002B1D38">
              <w:rPr>
                <w:b/>
                <w:sz w:val="20"/>
                <w:lang w:val="sq-AL"/>
              </w:rPr>
              <w:t>ve për</w:t>
            </w:r>
          </w:p>
        </w:tc>
      </w:tr>
      <w:tr w:rsidR="002E4B8A" w:rsidRPr="002B1D38" w:rsidTr="007F4260">
        <w:trPr>
          <w:trHeight w:val="405"/>
        </w:trPr>
        <w:tc>
          <w:tcPr>
            <w:tcW w:w="2124" w:type="dxa"/>
            <w:vMerge/>
            <w:tcBorders>
              <w:top w:val="single" w:sz="4" w:space="0" w:color="auto"/>
            </w:tcBorders>
          </w:tcPr>
          <w:p w:rsidR="002E4B8A" w:rsidRPr="002B1D38" w:rsidRDefault="002E4B8A" w:rsidP="007F4260">
            <w:pPr>
              <w:pStyle w:val="Tabele"/>
              <w:jc w:val="center"/>
              <w:rPr>
                <w:b/>
                <w:sz w:val="20"/>
                <w:lang w:val="sq-AL"/>
              </w:rPr>
            </w:pPr>
          </w:p>
        </w:tc>
        <w:tc>
          <w:tcPr>
            <w:tcW w:w="2556" w:type="dxa"/>
            <w:tcBorders>
              <w:top w:val="single" w:sz="4" w:space="0" w:color="auto"/>
            </w:tcBorders>
          </w:tcPr>
          <w:p w:rsidR="002E4B8A" w:rsidRPr="002B1D38" w:rsidRDefault="002E4B8A" w:rsidP="007F4260">
            <w:pPr>
              <w:pStyle w:val="Tabele"/>
              <w:jc w:val="center"/>
              <w:rPr>
                <w:b/>
                <w:sz w:val="20"/>
                <w:lang w:val="sq-AL"/>
              </w:rPr>
            </w:pPr>
            <w:r w:rsidRPr="002B1D38">
              <w:rPr>
                <w:b/>
                <w:sz w:val="20"/>
                <w:lang w:val="sq-AL"/>
              </w:rPr>
              <w:t>tako</w:t>
            </w:r>
          </w:p>
        </w:tc>
        <w:tc>
          <w:tcPr>
            <w:tcW w:w="2700" w:type="dxa"/>
            <w:tcBorders>
              <w:top w:val="single" w:sz="4" w:space="0" w:color="auto"/>
            </w:tcBorders>
          </w:tcPr>
          <w:p w:rsidR="002E4B8A" w:rsidRPr="002B1D38" w:rsidRDefault="007F4260" w:rsidP="007F4260">
            <w:pPr>
              <w:pStyle w:val="Tabele"/>
              <w:jc w:val="center"/>
              <w:rPr>
                <w:b/>
                <w:sz w:val="20"/>
                <w:lang w:val="sq-AL"/>
              </w:rPr>
            </w:pPr>
            <w:r w:rsidRPr="002B1D38">
              <w:rPr>
                <w:b/>
                <w:sz w:val="20"/>
                <w:lang w:val="sq-AL"/>
              </w:rPr>
              <w:t>P</w:t>
            </w:r>
            <w:r w:rsidR="002E4B8A" w:rsidRPr="002B1D38">
              <w:rPr>
                <w:b/>
                <w:sz w:val="20"/>
                <w:lang w:val="sq-AL"/>
              </w:rPr>
              <w:t>jes</w:t>
            </w:r>
            <w:r w:rsidR="009D45B9" w:rsidRPr="002B1D38">
              <w:rPr>
                <w:rFonts w:ascii="Times New Roman" w:hAnsi="Times New Roman"/>
                <w:b/>
                <w:sz w:val="20"/>
                <w:lang w:val="sq-AL"/>
              </w:rPr>
              <w:t>ë</w:t>
            </w:r>
            <w:r w:rsidRPr="002B1D38">
              <w:rPr>
                <w:b/>
                <w:sz w:val="20"/>
                <w:lang w:val="sq-AL"/>
              </w:rPr>
              <w:t xml:space="preserve"> </w:t>
            </w:r>
            <w:r w:rsidR="002E4B8A" w:rsidRPr="002B1D38">
              <w:rPr>
                <w:b/>
                <w:sz w:val="20"/>
                <w:lang w:val="sq-AL"/>
              </w:rPr>
              <w:t>drejtuese</w:t>
            </w: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4 t</w:t>
            </w:r>
          </w:p>
        </w:tc>
        <w:tc>
          <w:tcPr>
            <w:tcW w:w="2556" w:type="dxa"/>
          </w:tcPr>
          <w:p w:rsidR="002E4B8A" w:rsidRPr="002B1D38" w:rsidRDefault="002E4B8A" w:rsidP="00A22A75">
            <w:pPr>
              <w:pStyle w:val="Tabele"/>
              <w:rPr>
                <w:sz w:val="20"/>
                <w:lang w:val="sq-AL"/>
              </w:rPr>
            </w:pPr>
            <w:r w:rsidRPr="002B1D38">
              <w:rPr>
                <w:sz w:val="20"/>
                <w:lang w:val="sq-AL"/>
              </w:rPr>
              <w:t>2</w:t>
            </w:r>
          </w:p>
        </w:tc>
        <w:tc>
          <w:tcPr>
            <w:tcW w:w="2700" w:type="dxa"/>
            <w:vMerge w:val="restart"/>
          </w:tcPr>
          <w:p w:rsidR="002E4B8A" w:rsidRPr="002B1D38" w:rsidRDefault="002E4B8A" w:rsidP="00A22A75">
            <w:pPr>
              <w:pStyle w:val="Tabele"/>
              <w:rPr>
                <w:sz w:val="20"/>
                <w:lang w:val="sq-AL"/>
              </w:rPr>
            </w:pPr>
          </w:p>
          <w:p w:rsidR="002E4B8A" w:rsidRPr="002B1D38" w:rsidRDefault="002E4B8A" w:rsidP="00A22A75">
            <w:pPr>
              <w:pStyle w:val="Tabele"/>
              <w:rPr>
                <w:sz w:val="20"/>
                <w:lang w:val="sq-AL"/>
              </w:rPr>
            </w:pPr>
            <w:r w:rsidRPr="002B1D38">
              <w:rPr>
                <w:sz w:val="20"/>
                <w:lang w:val="sq-AL"/>
              </w:rPr>
              <w:t>4</w:t>
            </w: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6 t</w:t>
            </w:r>
          </w:p>
        </w:tc>
        <w:tc>
          <w:tcPr>
            <w:tcW w:w="2556" w:type="dxa"/>
          </w:tcPr>
          <w:p w:rsidR="002E4B8A" w:rsidRPr="002B1D38" w:rsidRDefault="002E4B8A" w:rsidP="00A22A75">
            <w:pPr>
              <w:pStyle w:val="Tabele"/>
              <w:rPr>
                <w:sz w:val="20"/>
                <w:lang w:val="sq-AL"/>
              </w:rPr>
            </w:pPr>
            <w:r w:rsidRPr="002B1D38">
              <w:rPr>
                <w:sz w:val="20"/>
                <w:lang w:val="sq-AL"/>
              </w:rPr>
              <w:t>3</w:t>
            </w:r>
          </w:p>
        </w:tc>
        <w:tc>
          <w:tcPr>
            <w:tcW w:w="2700" w:type="dxa"/>
            <w:vMerge/>
          </w:tcPr>
          <w:p w:rsidR="002E4B8A" w:rsidRPr="002B1D38" w:rsidRDefault="002E4B8A" w:rsidP="00A22A75">
            <w:pPr>
              <w:pStyle w:val="Tabele"/>
              <w:rPr>
                <w:sz w:val="20"/>
                <w:lang w:val="sq-AL"/>
              </w:rPr>
            </w:pP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10 t</w:t>
            </w:r>
          </w:p>
        </w:tc>
        <w:tc>
          <w:tcPr>
            <w:tcW w:w="2556" w:type="dxa"/>
          </w:tcPr>
          <w:p w:rsidR="002E4B8A" w:rsidRPr="002B1D38" w:rsidRDefault="002E4B8A" w:rsidP="00A22A75">
            <w:pPr>
              <w:pStyle w:val="Tabele"/>
              <w:rPr>
                <w:sz w:val="20"/>
                <w:lang w:val="sq-AL"/>
              </w:rPr>
            </w:pPr>
            <w:r w:rsidRPr="002B1D38">
              <w:rPr>
                <w:sz w:val="20"/>
                <w:lang w:val="sq-AL"/>
              </w:rPr>
              <w:t>4</w:t>
            </w:r>
          </w:p>
        </w:tc>
        <w:tc>
          <w:tcPr>
            <w:tcW w:w="2700" w:type="dxa"/>
            <w:vMerge/>
          </w:tcPr>
          <w:p w:rsidR="002E4B8A" w:rsidRPr="002B1D38" w:rsidRDefault="002E4B8A" w:rsidP="00A22A75">
            <w:pPr>
              <w:pStyle w:val="Tabele"/>
              <w:rPr>
                <w:sz w:val="20"/>
                <w:lang w:val="sq-AL"/>
              </w:rPr>
            </w:pP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16 t</w:t>
            </w:r>
          </w:p>
        </w:tc>
        <w:tc>
          <w:tcPr>
            <w:tcW w:w="2556" w:type="dxa"/>
          </w:tcPr>
          <w:p w:rsidR="002E4B8A" w:rsidRPr="002B1D38" w:rsidRDefault="002E4B8A" w:rsidP="00A22A75">
            <w:pPr>
              <w:pStyle w:val="Tabele"/>
              <w:rPr>
                <w:sz w:val="20"/>
                <w:lang w:val="sq-AL"/>
              </w:rPr>
            </w:pPr>
            <w:r w:rsidRPr="002B1D38">
              <w:rPr>
                <w:sz w:val="20"/>
                <w:lang w:val="sq-AL"/>
              </w:rPr>
              <w:t>5</w:t>
            </w:r>
          </w:p>
        </w:tc>
        <w:tc>
          <w:tcPr>
            <w:tcW w:w="2700" w:type="dxa"/>
            <w:vMerge/>
          </w:tcPr>
          <w:p w:rsidR="002E4B8A" w:rsidRPr="002B1D38" w:rsidRDefault="002E4B8A" w:rsidP="00A22A75">
            <w:pPr>
              <w:pStyle w:val="Tabele"/>
              <w:rPr>
                <w:sz w:val="20"/>
                <w:lang w:val="sq-AL"/>
              </w:rPr>
            </w:pP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24 t</w:t>
            </w:r>
          </w:p>
        </w:tc>
        <w:tc>
          <w:tcPr>
            <w:tcW w:w="2556" w:type="dxa"/>
          </w:tcPr>
          <w:p w:rsidR="002E4B8A" w:rsidRPr="002B1D38" w:rsidRDefault="002E4B8A" w:rsidP="00A22A75">
            <w:pPr>
              <w:pStyle w:val="Tabele"/>
              <w:rPr>
                <w:sz w:val="20"/>
                <w:lang w:val="sq-AL"/>
              </w:rPr>
            </w:pPr>
            <w:r w:rsidRPr="002B1D38">
              <w:rPr>
                <w:sz w:val="20"/>
                <w:lang w:val="sq-AL"/>
              </w:rPr>
              <w:t>6</w:t>
            </w:r>
          </w:p>
        </w:tc>
        <w:tc>
          <w:tcPr>
            <w:tcW w:w="2700" w:type="dxa"/>
          </w:tcPr>
          <w:p w:rsidR="002E4B8A" w:rsidRPr="002B1D38" w:rsidRDefault="002E4B8A" w:rsidP="00A22A75">
            <w:pPr>
              <w:pStyle w:val="Tabele"/>
              <w:rPr>
                <w:sz w:val="20"/>
                <w:lang w:val="sq-AL"/>
              </w:rPr>
            </w:pPr>
            <w:r w:rsidRPr="002B1D38">
              <w:rPr>
                <w:sz w:val="20"/>
                <w:lang w:val="sq-AL"/>
              </w:rPr>
              <w:t>6</w:t>
            </w:r>
          </w:p>
        </w:tc>
      </w:tr>
      <w:tr w:rsidR="002E4B8A" w:rsidRPr="002B1D38" w:rsidTr="00A22A75">
        <w:tc>
          <w:tcPr>
            <w:tcW w:w="2124" w:type="dxa"/>
          </w:tcPr>
          <w:p w:rsidR="002E4B8A" w:rsidRPr="002B1D38" w:rsidRDefault="002E4B8A" w:rsidP="00A22A75">
            <w:pPr>
              <w:pStyle w:val="Tabele"/>
              <w:rPr>
                <w:sz w:val="20"/>
                <w:lang w:val="sq-AL"/>
              </w:rPr>
            </w:pPr>
            <w:r w:rsidRPr="002B1D38">
              <w:rPr>
                <w:sz w:val="20"/>
                <w:lang w:val="sq-AL"/>
              </w:rPr>
              <w:t>32 t</w:t>
            </w:r>
          </w:p>
        </w:tc>
        <w:tc>
          <w:tcPr>
            <w:tcW w:w="2556" w:type="dxa"/>
          </w:tcPr>
          <w:p w:rsidR="002E4B8A" w:rsidRPr="002B1D38" w:rsidRDefault="002E4B8A" w:rsidP="00A22A75">
            <w:pPr>
              <w:pStyle w:val="Tabele"/>
              <w:rPr>
                <w:sz w:val="20"/>
                <w:lang w:val="sq-AL"/>
              </w:rPr>
            </w:pPr>
            <w:r w:rsidRPr="002B1D38">
              <w:rPr>
                <w:sz w:val="20"/>
                <w:lang w:val="sq-AL"/>
              </w:rPr>
              <w:t xml:space="preserve">- </w:t>
            </w:r>
          </w:p>
        </w:tc>
        <w:tc>
          <w:tcPr>
            <w:tcW w:w="2700" w:type="dxa"/>
          </w:tcPr>
          <w:p w:rsidR="002E4B8A" w:rsidRPr="002B1D38" w:rsidRDefault="002E4B8A" w:rsidP="00A22A75">
            <w:pPr>
              <w:pStyle w:val="Tabele"/>
              <w:rPr>
                <w:sz w:val="20"/>
                <w:lang w:val="sq-AL"/>
              </w:rPr>
            </w:pPr>
            <w:r w:rsidRPr="002B1D38">
              <w:rPr>
                <w:sz w:val="20"/>
                <w:lang w:val="sq-AL"/>
              </w:rPr>
              <w:t>8</w:t>
            </w:r>
          </w:p>
        </w:tc>
      </w:tr>
    </w:tbl>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Pjesët që mund të rrëshqasin, lëkunden ose rrotullohen (si krahu i vin</w:t>
      </w:r>
      <w:r w:rsidR="00CA7954" w:rsidRPr="007542C3">
        <w:rPr>
          <w:lang w:val="sq-AL"/>
        </w:rPr>
        <w:t>ç</w:t>
      </w:r>
      <w:r w:rsidRPr="007542C3">
        <w:rPr>
          <w:lang w:val="sq-AL"/>
        </w:rPr>
        <w:t xml:space="preserve">it, </w:t>
      </w:r>
      <w:r w:rsidR="009D45B9" w:rsidRPr="007542C3">
        <w:rPr>
          <w:lang w:val="sq-AL"/>
        </w:rPr>
        <w:t>pajisj</w:t>
      </w:r>
      <w:r w:rsidRPr="007542C3">
        <w:rPr>
          <w:lang w:val="sq-AL"/>
        </w:rPr>
        <w:t>et ngritëse, kundra pesha ose kabina e mjetit ose e makinerisë) duhet të sigurohen mekanikisht ose të lidhen poshtë në mënyr</w:t>
      </w:r>
      <w:r w:rsidR="00E6097B" w:rsidRPr="007542C3">
        <w:rPr>
          <w:rFonts w:ascii="Times New Roman" w:hAnsi="Times New Roman"/>
          <w:lang w:val="sq-AL"/>
        </w:rPr>
        <w:t>ë</w:t>
      </w:r>
      <w:r w:rsidRPr="007542C3">
        <w:rPr>
          <w:lang w:val="sq-AL"/>
        </w:rPr>
        <w:t xml:space="preserve"> të</w:t>
      </w:r>
      <w:r w:rsidR="00152693" w:rsidRPr="007542C3">
        <w:rPr>
          <w:lang w:val="sq-AL"/>
        </w:rPr>
        <w:t xml:space="preserve"> tillë </w:t>
      </w:r>
      <w:r w:rsidRPr="007542C3">
        <w:rPr>
          <w:lang w:val="sq-AL"/>
        </w:rPr>
        <w:t xml:space="preserve">që ato të mos të </w:t>
      </w:r>
      <w:r w:rsidR="009D45B9" w:rsidRPr="007542C3">
        <w:rPr>
          <w:lang w:val="sq-AL"/>
        </w:rPr>
        <w:t>lëvizin</w:t>
      </w:r>
      <w:r w:rsidRPr="007542C3">
        <w:rPr>
          <w:lang w:val="sq-AL"/>
        </w:rPr>
        <w:t xml:space="preserve"> gjatë udhëtimit (forca këputëse e lidhjeve minimale 4000 daN).</w:t>
      </w:r>
    </w:p>
    <w:p w:rsidR="002E4B8A" w:rsidRPr="007542C3" w:rsidRDefault="002E4B8A" w:rsidP="002E4B8A">
      <w:pPr>
        <w:pStyle w:val="Paragrafi"/>
        <w:rPr>
          <w:lang w:val="sq-AL"/>
        </w:rPr>
      </w:pPr>
      <w:r w:rsidRPr="007542C3">
        <w:rPr>
          <w:lang w:val="sq-AL"/>
        </w:rPr>
        <w:t>Timoneria e trajlerit të palidhur, sigurohet me lidhje indirekte (forca këputëse e lidhjeve, minimale 1000 daN).</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w:t>
      </w:r>
      <w:r w:rsidR="005A42B8" w:rsidRPr="007542C3">
        <w:rPr>
          <w:lang w:val="sq-AL"/>
        </w:rPr>
        <w:t xml:space="preserve"> ngarkesës: shihni nenet 2 dhe </w:t>
      </w:r>
      <w:r w:rsidRPr="007542C3">
        <w:rPr>
          <w:lang w:val="sq-AL"/>
        </w:rPr>
        <w:t>3</w:t>
      </w:r>
      <w:r w:rsidR="005A42B8" w:rsidRPr="007542C3">
        <w:rPr>
          <w:lang w:val="sq-AL"/>
        </w:rPr>
        <w: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B1D38">
      <w:pPr>
        <w:pStyle w:val="NeniNr"/>
      </w:pPr>
      <w:r w:rsidRPr="007542C3">
        <w:br w:type="page"/>
        <w:t>Neni 58</w:t>
      </w:r>
    </w:p>
    <w:p w:rsidR="008635FD" w:rsidRPr="007542C3" w:rsidRDefault="002E4B8A" w:rsidP="002B1D38">
      <w:pPr>
        <w:pStyle w:val="NeniTitull"/>
      </w:pPr>
      <w:r w:rsidRPr="007542C3">
        <w:t xml:space="preserve">Mjete dhe makineri me rrota ose </w:t>
      </w:r>
      <w:r w:rsidR="006A0BF0" w:rsidRPr="007542C3">
        <w:t>zinxhirë</w:t>
      </w:r>
      <w:r w:rsidRPr="007542C3">
        <w:t xml:space="preserve">, që sigurohen me lidhje </w:t>
      </w:r>
    </w:p>
    <w:p w:rsidR="008635FD" w:rsidRPr="007542C3" w:rsidRDefault="008635FD" w:rsidP="008635FD">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635FD" w:rsidRPr="007542C3" w:rsidTr="00CD1173">
        <w:tc>
          <w:tcPr>
            <w:tcW w:w="3798" w:type="dxa"/>
          </w:tcPr>
          <w:p w:rsidR="008635FD" w:rsidRPr="00CD1173" w:rsidRDefault="008635FD"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635FD" w:rsidRPr="00CD1173" w:rsidRDefault="008635FD" w:rsidP="00CD1173">
            <w:pPr>
              <w:pStyle w:val="Paragrafi"/>
              <w:ind w:firstLine="0"/>
              <w:rPr>
                <w:lang w:val="sq-AL"/>
              </w:rPr>
            </w:pPr>
            <w:r w:rsidRPr="00CD1173">
              <w:rPr>
                <w:lang w:val="sq-AL"/>
              </w:rPr>
              <w:t>Vagonët me trena bllok dhe transport të kombinuar</w:t>
            </w:r>
          </w:p>
          <w:p w:rsidR="008635FD" w:rsidRPr="00CD1173" w:rsidRDefault="008635FD" w:rsidP="00CD1173">
            <w:pPr>
              <w:pStyle w:val="Paragrafi"/>
              <w:ind w:firstLine="0"/>
              <w:rPr>
                <w:lang w:val="sq-AL"/>
              </w:rPr>
            </w:pPr>
            <w:r w:rsidRPr="00CD1173">
              <w:rPr>
                <w:lang w:val="sq-AL"/>
              </w:rPr>
              <w:t>Vagonë me amortizator me kors të gjatë</w:t>
            </w:r>
          </w:p>
        </w:tc>
      </w:tr>
    </w:tbl>
    <w:p w:rsidR="002E4B8A" w:rsidRPr="007542C3" w:rsidRDefault="002E4B8A" w:rsidP="008635FD">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Automjete, </w:t>
      </w:r>
      <w:r w:rsidR="00FA7063" w:rsidRPr="007542C3">
        <w:rPr>
          <w:lang w:val="sq-AL"/>
        </w:rPr>
        <w:t>kamionë</w:t>
      </w:r>
      <w:r w:rsidRPr="007542C3">
        <w:rPr>
          <w:lang w:val="sq-AL"/>
        </w:rPr>
        <w:t xml:space="preserve">, trajlera, </w:t>
      </w:r>
      <w:r w:rsidR="00FA7063" w:rsidRPr="007542C3">
        <w:rPr>
          <w:lang w:val="sq-AL"/>
        </w:rPr>
        <w:t>ekskavator</w:t>
      </w:r>
      <w:r w:rsidRPr="007542C3">
        <w:rPr>
          <w:lang w:val="sq-AL"/>
        </w:rPr>
        <w:t>, buldozera, vinxha</w:t>
      </w:r>
    </w:p>
    <w:p w:rsidR="002E4B8A" w:rsidRPr="007542C3" w:rsidRDefault="008B688D" w:rsidP="002E4B8A">
      <w:pPr>
        <w:pStyle w:val="Paragrafi"/>
        <w:rPr>
          <w:lang w:val="sq-AL"/>
        </w:rPr>
      </w:pPr>
      <w:r w:rsidRPr="007542C3">
        <w:rPr>
          <w:lang w:val="sq-AL"/>
        </w:rPr>
        <w:t>-</w:t>
      </w:r>
      <w:r w:rsidR="002E4B8A" w:rsidRPr="007542C3">
        <w:rPr>
          <w:lang w:val="sq-AL"/>
        </w:rPr>
        <w:t xml:space="preserve"> Mjetet me mushama duhet të mbyllen e sigurohen</w:t>
      </w:r>
      <w:r w:rsidR="00D673F8" w:rsidRPr="007542C3">
        <w:rPr>
          <w:lang w:val="sq-AL"/>
        </w:rPr>
        <w:t>;</w:t>
      </w:r>
    </w:p>
    <w:p w:rsidR="002E4B8A" w:rsidRPr="007542C3" w:rsidRDefault="008B688D" w:rsidP="002E4B8A">
      <w:pPr>
        <w:pStyle w:val="Paragrafi"/>
        <w:rPr>
          <w:lang w:val="sq-AL"/>
        </w:rPr>
      </w:pPr>
      <w:r w:rsidRPr="007542C3">
        <w:rPr>
          <w:lang w:val="sq-AL"/>
        </w:rPr>
        <w:t>-</w:t>
      </w:r>
      <w:r w:rsidR="002E4B8A" w:rsidRPr="007542C3">
        <w:rPr>
          <w:lang w:val="sq-AL"/>
        </w:rPr>
        <w:t xml:space="preserve"> Antenat duhet të mblidhen ose hiqen</w:t>
      </w:r>
      <w:r w:rsidR="00D673F8" w:rsidRPr="007542C3">
        <w:rPr>
          <w:lang w:val="sq-AL"/>
        </w:rPr>
        <w:t>;</w:t>
      </w:r>
    </w:p>
    <w:p w:rsidR="002E4B8A" w:rsidRPr="007542C3" w:rsidRDefault="008B688D" w:rsidP="002E4B8A">
      <w:pPr>
        <w:pStyle w:val="Paragrafi"/>
        <w:rPr>
          <w:lang w:val="sq-AL"/>
        </w:rPr>
      </w:pPr>
      <w:r w:rsidRPr="007542C3">
        <w:rPr>
          <w:lang w:val="sq-AL"/>
        </w:rPr>
        <w:t>-</w:t>
      </w:r>
      <w:r w:rsidR="002E4B8A" w:rsidRPr="007542C3">
        <w:rPr>
          <w:lang w:val="sq-AL"/>
        </w:rPr>
        <w:t xml:space="preserve"> Motor</w:t>
      </w:r>
      <w:r w:rsidRPr="007542C3">
        <w:rPr>
          <w:rFonts w:ascii="Times New Roman" w:hAnsi="Times New Roman"/>
          <w:lang w:val="sq-AL"/>
        </w:rPr>
        <w:t>ë</w:t>
      </w:r>
      <w:r w:rsidR="002E4B8A" w:rsidRPr="007542C3">
        <w:rPr>
          <w:lang w:val="sq-AL"/>
        </w:rPr>
        <w:t>t e mjeteve duhet të sigurohen nga ndonj</w:t>
      </w:r>
      <w:r w:rsidR="00D673F8" w:rsidRPr="007542C3">
        <w:rPr>
          <w:rFonts w:ascii="Times New Roman" w:hAnsi="Times New Roman"/>
          <w:lang w:val="sq-AL"/>
        </w:rPr>
        <w:t>ë</w:t>
      </w:r>
      <w:r w:rsidR="002E4B8A" w:rsidRPr="007542C3">
        <w:rPr>
          <w:lang w:val="sq-AL"/>
        </w:rPr>
        <w:t xml:space="preserve"> ndezje spontane</w:t>
      </w:r>
      <w:r w:rsidR="00D673F8" w:rsidRPr="007542C3">
        <w:rPr>
          <w:lang w:val="sq-AL"/>
        </w:rPr>
        <w:t>;</w:t>
      </w:r>
    </w:p>
    <w:p w:rsidR="002E4B8A" w:rsidRPr="007542C3" w:rsidRDefault="008B688D" w:rsidP="002E4B8A">
      <w:pPr>
        <w:pStyle w:val="Paragrafi"/>
        <w:rPr>
          <w:lang w:val="sq-AL"/>
        </w:rPr>
      </w:pPr>
      <w:r w:rsidRPr="007542C3">
        <w:rPr>
          <w:lang w:val="sq-AL"/>
        </w:rPr>
        <w:t>-</w:t>
      </w:r>
      <w:r w:rsidR="002E4B8A" w:rsidRPr="007542C3">
        <w:rPr>
          <w:lang w:val="sq-AL"/>
        </w:rPr>
        <w:t xml:space="preserve"> Gomat të jen</w:t>
      </w:r>
      <w:r w:rsidR="00D673F8" w:rsidRPr="007542C3">
        <w:rPr>
          <w:rFonts w:ascii="Times New Roman" w:hAnsi="Times New Roman"/>
          <w:lang w:val="sq-AL"/>
        </w:rPr>
        <w:t>ë</w:t>
      </w:r>
      <w:r w:rsidR="002E4B8A" w:rsidRPr="007542C3">
        <w:rPr>
          <w:lang w:val="sq-AL"/>
        </w:rPr>
        <w:t xml:space="preserve"> të fryra n</w:t>
      </w:r>
      <w:r w:rsidR="00D673F8" w:rsidRPr="007542C3">
        <w:rPr>
          <w:rFonts w:ascii="Times New Roman" w:hAnsi="Times New Roman"/>
          <w:lang w:val="sq-AL"/>
        </w:rPr>
        <w:t>ë</w:t>
      </w:r>
      <w:r w:rsidR="002E4B8A" w:rsidRPr="007542C3">
        <w:rPr>
          <w:lang w:val="sq-AL"/>
        </w:rPr>
        <w:t xml:space="preserve"> presion normal pune</w:t>
      </w:r>
      <w:r w:rsidR="00D673F8"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dysheme dërrase (K..., L..., R..., S...)</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Mjetet dhe makineritë ngarkohen në drejtimin gjatësor të vagonit</w:t>
      </w:r>
    </w:p>
    <w:p w:rsidR="002E4B8A" w:rsidRPr="007542C3" w:rsidRDefault="002E4B8A" w:rsidP="002E4B8A">
      <w:pPr>
        <w:pStyle w:val="Paragrafi"/>
        <w:rPr>
          <w:lang w:val="sq-AL"/>
        </w:rPr>
      </w:pPr>
      <w:r w:rsidRPr="007542C3">
        <w:rPr>
          <w:lang w:val="sq-AL"/>
        </w:rPr>
        <w:t>1</w:t>
      </w:r>
      <w:r w:rsidR="008B688D" w:rsidRPr="007542C3">
        <w:rPr>
          <w:lang w:val="sq-AL"/>
        </w:rPr>
        <w:t>.</w:t>
      </w:r>
      <w:r w:rsidRPr="007542C3">
        <w:rPr>
          <w:lang w:val="sq-AL"/>
        </w:rPr>
        <w:t xml:space="preserve"> Distanca minimale nga vendi i fiksimit të vagoni dhe midis mjeteve</w:t>
      </w:r>
    </w:p>
    <w:p w:rsidR="002E4B8A" w:rsidRPr="007542C3" w:rsidRDefault="00E60753" w:rsidP="002E4B8A">
      <w:pPr>
        <w:pStyle w:val="Paragrafi"/>
        <w:rPr>
          <w:lang w:val="sq-AL"/>
        </w:rPr>
      </w:pPr>
      <w:r w:rsidRPr="00E60753">
        <w:rPr>
          <w:lang w:val="sq-AL"/>
        </w:rPr>
        <w:pict>
          <v:line id="Line 106" o:spid="_x0000_s1502" style="position:absolute;left:0;text-align:left;z-index:251589632;visibility:visible;mso-wrap-distance-left:3.17497mm;mso-wrap-distance-right:3.17497mm" from="252pt,1.1pt" to="25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z8FAIAACs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"/>
        </w:pict>
      </w:r>
      <w:r w:rsidR="002E4B8A" w:rsidRPr="007542C3">
        <w:rPr>
          <w:lang w:val="sq-AL"/>
        </w:rPr>
        <w:t xml:space="preserve">                    </w:t>
      </w:r>
      <w:r w:rsidR="002B1D38">
        <w:rPr>
          <w:lang w:val="sq-AL"/>
        </w:rPr>
        <w:t xml:space="preserve">              </w:t>
      </w:r>
      <w:r w:rsidR="002E4B8A" w:rsidRPr="007542C3">
        <w:rPr>
          <w:lang w:val="sq-AL"/>
        </w:rPr>
        <w:t>20 cm*                                                    10 cm*</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ab/>
        <w:t xml:space="preserve">* Merret parasysh </w:t>
      </w:r>
      <w:r w:rsidR="008E2DB7" w:rsidRPr="007542C3">
        <w:rPr>
          <w:lang w:val="sq-AL"/>
        </w:rPr>
        <w:t>hapësir</w:t>
      </w:r>
      <w:r w:rsidRPr="007542C3">
        <w:rPr>
          <w:lang w:val="sq-AL"/>
        </w:rPr>
        <w:t>a e veçantë e nevojshme për lidhje</w:t>
      </w:r>
    </w:p>
    <w:p w:rsidR="002E4B8A" w:rsidRPr="007542C3" w:rsidRDefault="00E60753" w:rsidP="002E4B8A">
      <w:pPr>
        <w:pStyle w:val="Paragrafi"/>
        <w:rPr>
          <w:lang w:val="sq-AL"/>
        </w:rPr>
      </w:pPr>
      <w:r w:rsidRPr="00E60753">
        <w:rPr>
          <w:lang w:val="sq-AL"/>
        </w:rPr>
        <w:pict>
          <v:shape id="_x0000_s1574" type="#_x0000_t75" style="position:absolute;left:0;text-align:left;margin-left:45.1pt;margin-top:3.1pt;width:402.45pt;height:191.65pt;z-index:-251558912">
            <v:imagedata r:id="rId222" o:title=""/>
          </v:shape>
          <o:OLEObject Type="Embed" ProgID="CorelPHOTOPAINT.Image.13" ShapeID="_x0000_s1574" DrawAspect="Content" ObjectID="_1376986713" r:id="rId22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B1D38" w:rsidRPr="00D84DD3" w:rsidRDefault="002B1D38" w:rsidP="002E4B8A">
      <w:pPr>
        <w:pStyle w:val="Paragrafi"/>
        <w:rPr>
          <w:sz w:val="8"/>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2</w:t>
      </w:r>
      <w:r w:rsidR="008B688D" w:rsidRPr="007542C3">
        <w:rPr>
          <w:lang w:val="sq-AL"/>
        </w:rPr>
        <w:t xml:space="preserve">. </w:t>
      </w:r>
      <w:r w:rsidRPr="007542C3">
        <w:rPr>
          <w:lang w:val="sq-AL"/>
        </w:rPr>
        <w:t>Mjetet e makineritë sigurohen si në vijim:</w:t>
      </w:r>
    </w:p>
    <w:p w:rsidR="002E4B8A" w:rsidRPr="007542C3" w:rsidRDefault="00B60B4F" w:rsidP="002E4B8A">
      <w:pPr>
        <w:pStyle w:val="Paragrafi"/>
        <w:rPr>
          <w:lang w:val="sq-AL"/>
        </w:rPr>
      </w:pPr>
      <w:r w:rsidRPr="007542C3">
        <w:rPr>
          <w:lang w:val="sq-AL"/>
        </w:rPr>
        <w:t xml:space="preserve">- </w:t>
      </w:r>
      <w:r w:rsidR="002E4B8A" w:rsidRPr="007542C3">
        <w:rPr>
          <w:lang w:val="sq-AL"/>
        </w:rPr>
        <w:t>Me dy lidhje të tend</w:t>
      </w:r>
      <w:r w:rsidR="00E80741">
        <w:rPr>
          <w:lang w:val="sq-AL"/>
        </w:rPr>
        <w:t>osura dhe të pavarura nga njëra-</w:t>
      </w:r>
      <w:r w:rsidR="002E4B8A" w:rsidRPr="007542C3">
        <w:rPr>
          <w:lang w:val="sq-AL"/>
        </w:rPr>
        <w:t>tjetra, aplikohen në të dyja anët e mjetit dhe makinerisë, që të jenë efektive në drejtimin gjatësor dhe tërthor</w:t>
      </w:r>
    </w:p>
    <w:p w:rsidR="002E4B8A" w:rsidRPr="007542C3" w:rsidRDefault="00B60B4F" w:rsidP="002E4B8A">
      <w:pPr>
        <w:pStyle w:val="Paragrafi"/>
        <w:rPr>
          <w:lang w:val="sq-AL"/>
        </w:rPr>
      </w:pPr>
      <w:r w:rsidRPr="007542C3">
        <w:rPr>
          <w:lang w:val="sq-AL"/>
        </w:rPr>
        <w:t xml:space="preserve">- </w:t>
      </w:r>
      <w:r w:rsidR="002E4B8A" w:rsidRPr="007542C3">
        <w:rPr>
          <w:lang w:val="sq-AL"/>
        </w:rPr>
        <w:t xml:space="preserve">Frenohen me frenat e dorës dhe kamjoja vendoset në marshin me të </w:t>
      </w:r>
      <w:r w:rsidR="002F3A95" w:rsidRPr="007542C3">
        <w:rPr>
          <w:lang w:val="sq-AL"/>
        </w:rPr>
        <w:t>ulët</w:t>
      </w:r>
      <w:r w:rsidR="002E4B8A" w:rsidRPr="007542C3">
        <w:rPr>
          <w:lang w:val="sq-AL"/>
        </w:rPr>
        <w:t>, ose kamjoja bllokohet. Mjetet të cilat</w:t>
      </w:r>
      <w:r w:rsidR="009D45B9" w:rsidRPr="007542C3">
        <w:rPr>
          <w:lang w:val="sq-AL"/>
        </w:rPr>
        <w:t xml:space="preserve"> </w:t>
      </w:r>
      <w:r w:rsidR="002E4B8A" w:rsidRPr="007542C3">
        <w:rPr>
          <w:lang w:val="sq-AL"/>
        </w:rPr>
        <w:t>nuk kanë mundësi të sigurohen me një nga mënyrat e më</w:t>
      </w:r>
      <w:r w:rsidR="00657BDC" w:rsidRPr="007542C3">
        <w:rPr>
          <w:lang w:val="sq-AL"/>
        </w:rPr>
        <w:t>sipër</w:t>
      </w:r>
      <w:r w:rsidR="002E4B8A" w:rsidRPr="007542C3">
        <w:rPr>
          <w:lang w:val="sq-AL"/>
        </w:rPr>
        <w:t>me duhet gjithashtu të vendosen dhe tako (shih rregulloren e ngarkimit nenin 59)</w:t>
      </w:r>
      <w:r w:rsidR="005A42B8" w:rsidRPr="007542C3">
        <w:rPr>
          <w:lang w:val="sq-AL"/>
        </w:rPr>
        <w:t>.</w:t>
      </w:r>
    </w:p>
    <w:p w:rsidR="002E4B8A" w:rsidRDefault="002E4B8A" w:rsidP="002E4B8A">
      <w:pPr>
        <w:pStyle w:val="Paragrafi"/>
        <w:rPr>
          <w:lang w:val="sq-AL"/>
        </w:rPr>
      </w:pPr>
      <w:r w:rsidRPr="007542C3">
        <w:rPr>
          <w:lang w:val="sq-AL"/>
        </w:rPr>
        <w:t>Për lidhjen e sht</w:t>
      </w:r>
      <w:r w:rsidR="009D45B9" w:rsidRPr="007542C3">
        <w:rPr>
          <w:lang w:val="sq-AL"/>
        </w:rPr>
        <w:t>r</w:t>
      </w:r>
      <w:r w:rsidRPr="007542C3">
        <w:rPr>
          <w:lang w:val="sq-AL"/>
        </w:rPr>
        <w:t>ëngimin konsultohuni dhe përdorni tabelën n</w:t>
      </w:r>
      <w:r w:rsidR="005A42B8" w:rsidRPr="007542C3">
        <w:rPr>
          <w:rFonts w:ascii="Times New Roman" w:hAnsi="Times New Roman"/>
          <w:lang w:val="sq-AL"/>
        </w:rPr>
        <w:t>ë</w:t>
      </w:r>
      <w:r w:rsidRPr="007542C3">
        <w:rPr>
          <w:lang w:val="sq-AL"/>
        </w:rPr>
        <w:t xml:space="preserve"> vijim:</w:t>
      </w:r>
    </w:p>
    <w:p w:rsidR="002B1D38" w:rsidRPr="007542C3" w:rsidRDefault="002B1D38" w:rsidP="002E4B8A">
      <w:pPr>
        <w:pStyle w:val="Paragrafi"/>
        <w:rPr>
          <w:lang w:val="sq-AL"/>
        </w:rPr>
      </w:pPr>
    </w:p>
    <w:tbl>
      <w:tblPr>
        <w:tblW w:w="0" w:type="auto"/>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260"/>
        <w:gridCol w:w="236"/>
        <w:gridCol w:w="1136"/>
        <w:gridCol w:w="278"/>
        <w:gridCol w:w="236"/>
        <w:gridCol w:w="1563"/>
      </w:tblGrid>
      <w:tr w:rsidR="002E4B8A" w:rsidRPr="002B1D38" w:rsidTr="002B1D38">
        <w:trPr>
          <w:trHeight w:val="405"/>
          <w:jc w:val="center"/>
        </w:trPr>
        <w:tc>
          <w:tcPr>
            <w:tcW w:w="2700" w:type="dxa"/>
            <w:gridSpan w:val="2"/>
          </w:tcPr>
          <w:p w:rsidR="002E4B8A" w:rsidRPr="002B1D38" w:rsidRDefault="002E4B8A" w:rsidP="002B1D38">
            <w:pPr>
              <w:pStyle w:val="Tabele"/>
              <w:jc w:val="center"/>
              <w:rPr>
                <w:sz w:val="18"/>
                <w:szCs w:val="18"/>
                <w:lang w:val="sq-AL"/>
              </w:rPr>
            </w:pPr>
            <w:r w:rsidRPr="002B1D38">
              <w:rPr>
                <w:sz w:val="18"/>
                <w:szCs w:val="18"/>
                <w:lang w:val="sq-AL"/>
              </w:rPr>
              <w:t>Mjete me pesh</w:t>
            </w:r>
            <w:r w:rsidR="004C2C87" w:rsidRPr="002B1D38">
              <w:rPr>
                <w:rFonts w:ascii="Times New Roman" w:hAnsi="Times New Roman"/>
                <w:sz w:val="18"/>
                <w:szCs w:val="18"/>
                <w:lang w:val="sq-AL"/>
              </w:rPr>
              <w:t>ë</w:t>
            </w:r>
          </w:p>
          <w:p w:rsidR="002E4B8A" w:rsidRPr="002B1D38" w:rsidRDefault="002E4B8A" w:rsidP="002B1D38">
            <w:pPr>
              <w:pStyle w:val="Tabele"/>
              <w:jc w:val="center"/>
              <w:rPr>
                <w:sz w:val="18"/>
                <w:szCs w:val="18"/>
                <w:lang w:val="sq-AL"/>
              </w:rPr>
            </w:pPr>
            <w:r w:rsidRPr="002B1D38">
              <w:rPr>
                <w:sz w:val="18"/>
                <w:szCs w:val="18"/>
                <w:lang w:val="sq-AL"/>
              </w:rPr>
              <w:t>deri</w:t>
            </w:r>
          </w:p>
        </w:tc>
        <w:tc>
          <w:tcPr>
            <w:tcW w:w="236" w:type="dxa"/>
            <w:vMerge w:val="restart"/>
            <w:tcBorders>
              <w:top w:val="nil"/>
            </w:tcBorders>
          </w:tcPr>
          <w:p w:rsidR="002E4B8A" w:rsidRPr="002B1D38" w:rsidRDefault="002E4B8A" w:rsidP="002B1D38">
            <w:pPr>
              <w:pStyle w:val="Tabele"/>
              <w:jc w:val="center"/>
              <w:rPr>
                <w:sz w:val="18"/>
                <w:szCs w:val="18"/>
                <w:lang w:val="sq-AL"/>
              </w:rPr>
            </w:pPr>
          </w:p>
        </w:tc>
        <w:tc>
          <w:tcPr>
            <w:tcW w:w="1136" w:type="dxa"/>
            <w:vMerge w:val="restart"/>
          </w:tcPr>
          <w:p w:rsidR="002E4B8A" w:rsidRPr="002B1D38" w:rsidRDefault="002E4B8A" w:rsidP="002B1D38">
            <w:pPr>
              <w:pStyle w:val="Tabele"/>
              <w:jc w:val="center"/>
              <w:rPr>
                <w:sz w:val="18"/>
                <w:szCs w:val="18"/>
                <w:lang w:val="sq-AL"/>
              </w:rPr>
            </w:pPr>
            <w:r w:rsidRPr="002B1D38">
              <w:rPr>
                <w:sz w:val="18"/>
                <w:szCs w:val="18"/>
                <w:lang w:val="sq-AL"/>
              </w:rPr>
              <w:t>Forca</w:t>
            </w:r>
          </w:p>
          <w:p w:rsidR="002E4B8A" w:rsidRPr="002B1D38" w:rsidRDefault="002E4B8A" w:rsidP="002B1D38">
            <w:pPr>
              <w:pStyle w:val="Tabele"/>
              <w:jc w:val="center"/>
              <w:rPr>
                <w:sz w:val="18"/>
                <w:szCs w:val="18"/>
                <w:lang w:val="sq-AL"/>
              </w:rPr>
            </w:pPr>
            <w:r w:rsidRPr="002B1D38">
              <w:rPr>
                <w:sz w:val="18"/>
                <w:szCs w:val="18"/>
                <w:lang w:val="sq-AL"/>
              </w:rPr>
              <w:t>këputëse *)</w:t>
            </w:r>
          </w:p>
          <w:p w:rsidR="002E4B8A" w:rsidRPr="002B1D38" w:rsidRDefault="002E4B8A" w:rsidP="002B1D38">
            <w:pPr>
              <w:pStyle w:val="Tabele"/>
              <w:jc w:val="center"/>
              <w:rPr>
                <w:sz w:val="18"/>
                <w:szCs w:val="18"/>
                <w:lang w:val="sq-AL"/>
              </w:rPr>
            </w:pPr>
            <w:r w:rsidRPr="002B1D38">
              <w:rPr>
                <w:sz w:val="18"/>
                <w:szCs w:val="18"/>
                <w:lang w:val="sq-AL"/>
              </w:rPr>
              <w:t>e</w:t>
            </w:r>
            <w:r w:rsidR="002B1D38">
              <w:rPr>
                <w:sz w:val="18"/>
                <w:szCs w:val="18"/>
                <w:lang w:val="sq-AL"/>
              </w:rPr>
              <w:t xml:space="preserve"> </w:t>
            </w:r>
            <w:r w:rsidRPr="002B1D38">
              <w:rPr>
                <w:sz w:val="18"/>
                <w:szCs w:val="18"/>
                <w:lang w:val="sq-AL"/>
              </w:rPr>
              <w:t>lidhjes</w:t>
            </w:r>
          </w:p>
        </w:tc>
        <w:tc>
          <w:tcPr>
            <w:tcW w:w="278" w:type="dxa"/>
            <w:vMerge w:val="restart"/>
            <w:tcBorders>
              <w:top w:val="nil"/>
            </w:tcBorders>
          </w:tcPr>
          <w:p w:rsidR="002E4B8A" w:rsidRPr="002B1D38" w:rsidRDefault="002E4B8A" w:rsidP="002B1D38">
            <w:pPr>
              <w:pStyle w:val="Tabele"/>
              <w:jc w:val="center"/>
              <w:rPr>
                <w:sz w:val="18"/>
                <w:szCs w:val="18"/>
                <w:lang w:val="sq-AL"/>
              </w:rPr>
            </w:pPr>
          </w:p>
        </w:tc>
        <w:tc>
          <w:tcPr>
            <w:tcW w:w="236" w:type="dxa"/>
            <w:vMerge w:val="restart"/>
            <w:tcBorders>
              <w:top w:val="nil"/>
            </w:tcBorders>
          </w:tcPr>
          <w:p w:rsidR="002E4B8A" w:rsidRPr="002B1D38" w:rsidRDefault="002E4B8A" w:rsidP="002B1D38">
            <w:pPr>
              <w:pStyle w:val="Tabele"/>
              <w:jc w:val="center"/>
              <w:rPr>
                <w:sz w:val="18"/>
                <w:szCs w:val="18"/>
                <w:lang w:val="sq-AL"/>
              </w:rPr>
            </w:pPr>
          </w:p>
        </w:tc>
        <w:tc>
          <w:tcPr>
            <w:tcW w:w="1563" w:type="dxa"/>
            <w:vMerge w:val="restart"/>
          </w:tcPr>
          <w:p w:rsidR="002E4B8A" w:rsidRPr="002B1D38" w:rsidRDefault="002E4B8A" w:rsidP="002B1D38">
            <w:pPr>
              <w:pStyle w:val="Tabele"/>
              <w:jc w:val="center"/>
              <w:rPr>
                <w:sz w:val="18"/>
                <w:szCs w:val="18"/>
                <w:lang w:val="sq-AL"/>
              </w:rPr>
            </w:pPr>
            <w:r w:rsidRPr="002B1D38">
              <w:rPr>
                <w:sz w:val="18"/>
                <w:szCs w:val="18"/>
                <w:lang w:val="sq-AL"/>
              </w:rPr>
              <w:t>Forca këputëse *)</w:t>
            </w:r>
          </w:p>
          <w:p w:rsidR="002E4B8A" w:rsidRPr="002B1D38" w:rsidRDefault="002B1D38" w:rsidP="002B1D38">
            <w:pPr>
              <w:pStyle w:val="Tabele"/>
              <w:jc w:val="center"/>
              <w:rPr>
                <w:sz w:val="18"/>
                <w:szCs w:val="18"/>
                <w:lang w:val="sq-AL"/>
              </w:rPr>
            </w:pPr>
            <w:r>
              <w:rPr>
                <w:sz w:val="18"/>
                <w:szCs w:val="18"/>
                <w:lang w:val="sq-AL"/>
              </w:rPr>
              <w:t xml:space="preserve">e </w:t>
            </w:r>
            <w:r w:rsidR="002E4B8A" w:rsidRPr="002B1D38">
              <w:rPr>
                <w:sz w:val="18"/>
                <w:szCs w:val="18"/>
                <w:lang w:val="sq-AL"/>
              </w:rPr>
              <w:t>lidhjes</w:t>
            </w:r>
          </w:p>
        </w:tc>
      </w:tr>
      <w:tr w:rsidR="002E4B8A" w:rsidRPr="002B1D38" w:rsidTr="002B1D38">
        <w:trPr>
          <w:trHeight w:val="329"/>
          <w:jc w:val="center"/>
        </w:trPr>
        <w:tc>
          <w:tcPr>
            <w:tcW w:w="1440" w:type="dxa"/>
          </w:tcPr>
          <w:p w:rsidR="002E4B8A" w:rsidRPr="002B1D38" w:rsidRDefault="002E4B8A" w:rsidP="002B1D38">
            <w:pPr>
              <w:pStyle w:val="Tabele"/>
              <w:jc w:val="center"/>
              <w:rPr>
                <w:sz w:val="18"/>
                <w:szCs w:val="18"/>
                <w:lang w:val="sq-AL"/>
              </w:rPr>
            </w:pPr>
            <w:r w:rsidRPr="002B1D38">
              <w:rPr>
                <w:sz w:val="18"/>
                <w:szCs w:val="18"/>
                <w:lang w:val="sq-AL"/>
              </w:rPr>
              <w:t>Mjete</w:t>
            </w:r>
          </w:p>
          <w:p w:rsidR="002E4B8A" w:rsidRPr="002B1D38" w:rsidRDefault="002E4B8A" w:rsidP="002B1D38">
            <w:pPr>
              <w:pStyle w:val="Tabele"/>
              <w:jc w:val="center"/>
              <w:rPr>
                <w:sz w:val="18"/>
                <w:szCs w:val="18"/>
                <w:lang w:val="sq-AL"/>
              </w:rPr>
            </w:pPr>
            <w:r w:rsidRPr="002B1D38">
              <w:rPr>
                <w:sz w:val="18"/>
                <w:szCs w:val="18"/>
                <w:lang w:val="sq-AL"/>
              </w:rPr>
              <w:t>me rrota</w:t>
            </w:r>
          </w:p>
        </w:tc>
        <w:tc>
          <w:tcPr>
            <w:tcW w:w="1260" w:type="dxa"/>
          </w:tcPr>
          <w:p w:rsidR="002E4B8A" w:rsidRPr="002B1D38" w:rsidRDefault="002E4B8A" w:rsidP="002B1D38">
            <w:pPr>
              <w:pStyle w:val="Tabele"/>
              <w:jc w:val="center"/>
              <w:rPr>
                <w:sz w:val="18"/>
                <w:szCs w:val="18"/>
                <w:lang w:val="sq-AL"/>
              </w:rPr>
            </w:pPr>
            <w:r w:rsidRPr="002B1D38">
              <w:rPr>
                <w:sz w:val="18"/>
                <w:szCs w:val="18"/>
                <w:lang w:val="sq-AL"/>
              </w:rPr>
              <w:t>Mjete</w:t>
            </w:r>
          </w:p>
          <w:p w:rsidR="002E4B8A" w:rsidRPr="002B1D38" w:rsidRDefault="002E4B8A" w:rsidP="002B1D38">
            <w:pPr>
              <w:pStyle w:val="Tabele"/>
              <w:jc w:val="center"/>
              <w:rPr>
                <w:sz w:val="18"/>
                <w:szCs w:val="18"/>
                <w:lang w:val="sq-AL"/>
              </w:rPr>
            </w:pPr>
            <w:r w:rsidRPr="002B1D38">
              <w:rPr>
                <w:sz w:val="18"/>
                <w:szCs w:val="18"/>
                <w:lang w:val="sq-AL"/>
              </w:rPr>
              <w:t>me zinxhir</w:t>
            </w:r>
          </w:p>
        </w:tc>
        <w:tc>
          <w:tcPr>
            <w:tcW w:w="236" w:type="dxa"/>
            <w:vMerge/>
          </w:tcPr>
          <w:p w:rsidR="002E4B8A" w:rsidRPr="002B1D38" w:rsidRDefault="002E4B8A" w:rsidP="00A22A75">
            <w:pPr>
              <w:pStyle w:val="Tabele"/>
              <w:rPr>
                <w:sz w:val="18"/>
                <w:szCs w:val="18"/>
                <w:lang w:val="sq-AL"/>
              </w:rPr>
            </w:pPr>
          </w:p>
        </w:tc>
        <w:tc>
          <w:tcPr>
            <w:tcW w:w="1136" w:type="dxa"/>
            <w:vMerge/>
          </w:tcPr>
          <w:p w:rsidR="002E4B8A" w:rsidRPr="002B1D38" w:rsidRDefault="002E4B8A" w:rsidP="00A22A75">
            <w:pPr>
              <w:pStyle w:val="Tabele"/>
              <w:rPr>
                <w:sz w:val="18"/>
                <w:szCs w:val="18"/>
                <w:lang w:val="sq-AL"/>
              </w:rPr>
            </w:pPr>
          </w:p>
        </w:tc>
        <w:tc>
          <w:tcPr>
            <w:tcW w:w="278" w:type="dxa"/>
            <w:vMerge/>
          </w:tcPr>
          <w:p w:rsidR="002E4B8A" w:rsidRPr="002B1D38" w:rsidRDefault="002E4B8A" w:rsidP="00A22A75">
            <w:pPr>
              <w:pStyle w:val="Tabele"/>
              <w:rPr>
                <w:sz w:val="18"/>
                <w:szCs w:val="18"/>
                <w:lang w:val="sq-AL"/>
              </w:rPr>
            </w:pPr>
          </w:p>
        </w:tc>
        <w:tc>
          <w:tcPr>
            <w:tcW w:w="236" w:type="dxa"/>
            <w:vMerge/>
          </w:tcPr>
          <w:p w:rsidR="002E4B8A" w:rsidRPr="002B1D38" w:rsidRDefault="002E4B8A" w:rsidP="00A22A75">
            <w:pPr>
              <w:pStyle w:val="Tabele"/>
              <w:rPr>
                <w:sz w:val="18"/>
                <w:szCs w:val="18"/>
                <w:lang w:val="sq-AL"/>
              </w:rPr>
            </w:pPr>
          </w:p>
        </w:tc>
        <w:tc>
          <w:tcPr>
            <w:tcW w:w="1563" w:type="dxa"/>
            <w:vMerge/>
          </w:tcPr>
          <w:p w:rsidR="002E4B8A" w:rsidRPr="002B1D38" w:rsidRDefault="002E4B8A" w:rsidP="00A22A75">
            <w:pPr>
              <w:pStyle w:val="Tabele"/>
              <w:rPr>
                <w:sz w:val="18"/>
                <w:szCs w:val="18"/>
                <w:lang w:val="sq-AL"/>
              </w:rPr>
            </w:pPr>
          </w:p>
        </w:tc>
      </w:tr>
      <w:tr w:rsidR="002E4B8A" w:rsidRPr="002B1D38" w:rsidTr="002B1D38">
        <w:trPr>
          <w:jc w:val="center"/>
        </w:trPr>
        <w:tc>
          <w:tcPr>
            <w:tcW w:w="1440" w:type="dxa"/>
          </w:tcPr>
          <w:p w:rsidR="002E4B8A" w:rsidRPr="002B1D38" w:rsidRDefault="002E4B8A" w:rsidP="00A22A75">
            <w:pPr>
              <w:pStyle w:val="Tabele"/>
              <w:rPr>
                <w:sz w:val="18"/>
                <w:szCs w:val="18"/>
                <w:lang w:val="sq-AL"/>
              </w:rPr>
            </w:pPr>
            <w:r w:rsidRPr="002B1D38">
              <w:rPr>
                <w:sz w:val="18"/>
                <w:szCs w:val="18"/>
                <w:lang w:val="sq-AL"/>
              </w:rPr>
              <w:t>3 t</w:t>
            </w:r>
          </w:p>
          <w:p w:rsidR="002E4B8A" w:rsidRPr="002B1D38" w:rsidRDefault="002E4B8A" w:rsidP="00A22A75">
            <w:pPr>
              <w:pStyle w:val="Tabele"/>
              <w:rPr>
                <w:sz w:val="18"/>
                <w:szCs w:val="18"/>
                <w:lang w:val="sq-AL"/>
              </w:rPr>
            </w:pPr>
            <w:r w:rsidRPr="002B1D38">
              <w:rPr>
                <w:sz w:val="18"/>
                <w:szCs w:val="18"/>
                <w:lang w:val="sq-AL"/>
              </w:rPr>
              <w:t>8 t</w:t>
            </w:r>
          </w:p>
          <w:p w:rsidR="002E4B8A" w:rsidRPr="002B1D38" w:rsidRDefault="002E4B8A" w:rsidP="00A22A75">
            <w:pPr>
              <w:pStyle w:val="Tabele"/>
              <w:rPr>
                <w:sz w:val="18"/>
                <w:szCs w:val="18"/>
                <w:lang w:val="sq-AL"/>
              </w:rPr>
            </w:pPr>
            <w:r w:rsidRPr="002B1D38">
              <w:rPr>
                <w:sz w:val="18"/>
                <w:szCs w:val="18"/>
                <w:lang w:val="sq-AL"/>
              </w:rPr>
              <w:t>15 t</w:t>
            </w:r>
          </w:p>
          <w:p w:rsidR="002E4B8A" w:rsidRPr="002B1D38" w:rsidRDefault="002E4B8A" w:rsidP="00A22A75">
            <w:pPr>
              <w:pStyle w:val="Tabele"/>
              <w:rPr>
                <w:sz w:val="18"/>
                <w:szCs w:val="18"/>
                <w:lang w:val="sq-AL"/>
              </w:rPr>
            </w:pPr>
            <w:r w:rsidRPr="002B1D38">
              <w:rPr>
                <w:sz w:val="18"/>
                <w:szCs w:val="18"/>
                <w:lang w:val="sq-AL"/>
              </w:rPr>
              <w:t>30 t</w:t>
            </w:r>
          </w:p>
          <w:p w:rsidR="002E4B8A" w:rsidRPr="002B1D38" w:rsidRDefault="002E4B8A" w:rsidP="00A22A75">
            <w:pPr>
              <w:pStyle w:val="Tabele"/>
              <w:rPr>
                <w:sz w:val="18"/>
                <w:szCs w:val="18"/>
                <w:lang w:val="sq-AL"/>
              </w:rPr>
            </w:pPr>
            <w:r w:rsidRPr="002B1D38">
              <w:rPr>
                <w:sz w:val="18"/>
                <w:szCs w:val="18"/>
                <w:lang w:val="sq-AL"/>
              </w:rPr>
              <w:t>40 t</w:t>
            </w:r>
          </w:p>
          <w:p w:rsidR="002E4B8A" w:rsidRPr="002B1D38" w:rsidRDefault="002E4B8A" w:rsidP="00A22A75">
            <w:pPr>
              <w:pStyle w:val="Tabele"/>
              <w:rPr>
                <w:sz w:val="18"/>
                <w:szCs w:val="18"/>
                <w:lang w:val="sq-AL"/>
              </w:rPr>
            </w:pPr>
          </w:p>
        </w:tc>
        <w:tc>
          <w:tcPr>
            <w:tcW w:w="1260" w:type="dxa"/>
          </w:tcPr>
          <w:p w:rsidR="002E4B8A" w:rsidRPr="002B1D38" w:rsidRDefault="002E4B8A" w:rsidP="00A22A75">
            <w:pPr>
              <w:pStyle w:val="Tabele"/>
              <w:rPr>
                <w:sz w:val="18"/>
                <w:szCs w:val="18"/>
                <w:lang w:val="sq-AL"/>
              </w:rPr>
            </w:pPr>
            <w:r w:rsidRPr="002B1D38">
              <w:rPr>
                <w:sz w:val="18"/>
                <w:szCs w:val="18"/>
                <w:lang w:val="sq-AL"/>
              </w:rPr>
              <w:t>5 t</w:t>
            </w:r>
          </w:p>
          <w:p w:rsidR="002E4B8A" w:rsidRPr="002B1D38" w:rsidRDefault="002E4B8A" w:rsidP="00A22A75">
            <w:pPr>
              <w:pStyle w:val="Tabele"/>
              <w:rPr>
                <w:sz w:val="18"/>
                <w:szCs w:val="18"/>
                <w:lang w:val="sq-AL"/>
              </w:rPr>
            </w:pPr>
            <w:r w:rsidRPr="002B1D38">
              <w:rPr>
                <w:sz w:val="18"/>
                <w:szCs w:val="18"/>
                <w:lang w:val="sq-AL"/>
              </w:rPr>
              <w:t>10 t</w:t>
            </w:r>
          </w:p>
          <w:p w:rsidR="002E4B8A" w:rsidRPr="002B1D38" w:rsidRDefault="002E4B8A" w:rsidP="00A22A75">
            <w:pPr>
              <w:pStyle w:val="Tabele"/>
              <w:rPr>
                <w:sz w:val="18"/>
                <w:szCs w:val="18"/>
                <w:lang w:val="sq-AL"/>
              </w:rPr>
            </w:pPr>
            <w:r w:rsidRPr="002B1D38">
              <w:rPr>
                <w:sz w:val="18"/>
                <w:szCs w:val="18"/>
                <w:lang w:val="sq-AL"/>
              </w:rPr>
              <w:t>25 t</w:t>
            </w:r>
          </w:p>
          <w:p w:rsidR="002E4B8A" w:rsidRPr="002B1D38" w:rsidRDefault="002E4B8A" w:rsidP="00A22A75">
            <w:pPr>
              <w:pStyle w:val="Tabele"/>
              <w:rPr>
                <w:sz w:val="18"/>
                <w:szCs w:val="18"/>
                <w:lang w:val="sq-AL"/>
              </w:rPr>
            </w:pPr>
            <w:r w:rsidRPr="002B1D38">
              <w:rPr>
                <w:sz w:val="18"/>
                <w:szCs w:val="18"/>
                <w:lang w:val="sq-AL"/>
              </w:rPr>
              <w:t>50 t</w:t>
            </w:r>
          </w:p>
          <w:p w:rsidR="002E4B8A" w:rsidRPr="002B1D38" w:rsidRDefault="002E4B8A" w:rsidP="00A22A75">
            <w:pPr>
              <w:pStyle w:val="Tabele"/>
              <w:rPr>
                <w:sz w:val="18"/>
                <w:szCs w:val="18"/>
                <w:lang w:val="sq-AL"/>
              </w:rPr>
            </w:pPr>
            <w:r w:rsidRPr="002B1D38">
              <w:rPr>
                <w:sz w:val="18"/>
                <w:szCs w:val="18"/>
                <w:lang w:val="sq-AL"/>
              </w:rPr>
              <w:t>60 t</w:t>
            </w:r>
          </w:p>
        </w:tc>
        <w:tc>
          <w:tcPr>
            <w:tcW w:w="236" w:type="dxa"/>
            <w:vMerge/>
            <w:tcBorders>
              <w:bottom w:val="nil"/>
            </w:tcBorders>
          </w:tcPr>
          <w:p w:rsidR="002E4B8A" w:rsidRPr="002B1D38" w:rsidRDefault="002E4B8A" w:rsidP="00A22A75">
            <w:pPr>
              <w:pStyle w:val="Tabele"/>
              <w:rPr>
                <w:sz w:val="18"/>
                <w:szCs w:val="18"/>
                <w:lang w:val="sq-AL"/>
              </w:rPr>
            </w:pPr>
          </w:p>
        </w:tc>
        <w:tc>
          <w:tcPr>
            <w:tcW w:w="1136" w:type="dxa"/>
          </w:tcPr>
          <w:p w:rsidR="002E4B8A" w:rsidRPr="002B1D38" w:rsidRDefault="002E4B8A" w:rsidP="00A22A75">
            <w:pPr>
              <w:pStyle w:val="Tabele"/>
              <w:rPr>
                <w:sz w:val="18"/>
                <w:szCs w:val="18"/>
                <w:lang w:val="sq-AL"/>
              </w:rPr>
            </w:pPr>
            <w:r w:rsidRPr="002B1D38">
              <w:rPr>
                <w:sz w:val="18"/>
                <w:szCs w:val="18"/>
                <w:lang w:val="sq-AL"/>
              </w:rPr>
              <w:t>4000 daN</w:t>
            </w:r>
          </w:p>
          <w:p w:rsidR="002E4B8A" w:rsidRPr="002B1D38" w:rsidRDefault="002E4B8A" w:rsidP="00A22A75">
            <w:pPr>
              <w:pStyle w:val="Tabele"/>
              <w:rPr>
                <w:sz w:val="18"/>
                <w:szCs w:val="18"/>
                <w:lang w:val="sq-AL"/>
              </w:rPr>
            </w:pPr>
            <w:r w:rsidRPr="002B1D38">
              <w:rPr>
                <w:sz w:val="18"/>
                <w:szCs w:val="18"/>
                <w:lang w:val="sq-AL"/>
              </w:rPr>
              <w:t>8000 daN</w:t>
            </w:r>
          </w:p>
          <w:p w:rsidR="002E4B8A" w:rsidRPr="002B1D38" w:rsidRDefault="002E4B8A" w:rsidP="00A22A75">
            <w:pPr>
              <w:pStyle w:val="Tabele"/>
              <w:rPr>
                <w:sz w:val="18"/>
                <w:szCs w:val="18"/>
                <w:lang w:val="sq-AL"/>
              </w:rPr>
            </w:pPr>
            <w:r w:rsidRPr="002B1D38">
              <w:rPr>
                <w:sz w:val="18"/>
                <w:szCs w:val="18"/>
                <w:lang w:val="sq-AL"/>
              </w:rPr>
              <w:t>12500 daN</w:t>
            </w:r>
          </w:p>
          <w:p w:rsidR="002E4B8A" w:rsidRPr="002B1D38" w:rsidRDefault="002E4B8A" w:rsidP="00A22A75">
            <w:pPr>
              <w:pStyle w:val="Tabele"/>
              <w:rPr>
                <w:sz w:val="18"/>
                <w:szCs w:val="18"/>
                <w:lang w:val="sq-AL"/>
              </w:rPr>
            </w:pPr>
            <w:r w:rsidRPr="002B1D38">
              <w:rPr>
                <w:sz w:val="18"/>
                <w:szCs w:val="18"/>
                <w:lang w:val="sq-AL"/>
              </w:rPr>
              <w:t>20000 daN</w:t>
            </w:r>
          </w:p>
          <w:p w:rsidR="002E4B8A" w:rsidRPr="002B1D38" w:rsidRDefault="002E4B8A" w:rsidP="00A22A75">
            <w:pPr>
              <w:pStyle w:val="Tabele"/>
              <w:rPr>
                <w:sz w:val="18"/>
                <w:szCs w:val="18"/>
                <w:lang w:val="sq-AL"/>
              </w:rPr>
            </w:pPr>
            <w:r w:rsidRPr="002B1D38">
              <w:rPr>
                <w:sz w:val="18"/>
                <w:szCs w:val="18"/>
                <w:lang w:val="sq-AL"/>
              </w:rPr>
              <w:t>32000 daN</w:t>
            </w:r>
          </w:p>
        </w:tc>
        <w:tc>
          <w:tcPr>
            <w:tcW w:w="278" w:type="dxa"/>
            <w:vMerge/>
            <w:tcBorders>
              <w:bottom w:val="nil"/>
            </w:tcBorders>
          </w:tcPr>
          <w:p w:rsidR="002E4B8A" w:rsidRPr="002B1D38" w:rsidRDefault="002E4B8A" w:rsidP="00A22A75">
            <w:pPr>
              <w:pStyle w:val="Tabele"/>
              <w:rPr>
                <w:sz w:val="18"/>
                <w:szCs w:val="18"/>
                <w:lang w:val="sq-AL"/>
              </w:rPr>
            </w:pPr>
          </w:p>
        </w:tc>
        <w:tc>
          <w:tcPr>
            <w:tcW w:w="236" w:type="dxa"/>
            <w:vMerge/>
            <w:tcBorders>
              <w:bottom w:val="nil"/>
            </w:tcBorders>
          </w:tcPr>
          <w:p w:rsidR="002E4B8A" w:rsidRPr="002B1D38" w:rsidRDefault="002E4B8A" w:rsidP="00A22A75">
            <w:pPr>
              <w:pStyle w:val="Tabele"/>
              <w:rPr>
                <w:sz w:val="18"/>
                <w:szCs w:val="18"/>
                <w:lang w:val="sq-AL"/>
              </w:rPr>
            </w:pPr>
          </w:p>
        </w:tc>
        <w:tc>
          <w:tcPr>
            <w:tcW w:w="1563" w:type="dxa"/>
          </w:tcPr>
          <w:p w:rsidR="002E4B8A" w:rsidRPr="002B1D38" w:rsidRDefault="002E4B8A" w:rsidP="00A22A75">
            <w:pPr>
              <w:pStyle w:val="Tabele"/>
              <w:rPr>
                <w:sz w:val="18"/>
                <w:szCs w:val="18"/>
                <w:lang w:val="sq-AL"/>
              </w:rPr>
            </w:pPr>
            <w:r w:rsidRPr="002B1D38">
              <w:rPr>
                <w:sz w:val="18"/>
                <w:szCs w:val="18"/>
                <w:lang w:val="sq-AL"/>
              </w:rPr>
              <w:t>2000 daN</w:t>
            </w:r>
          </w:p>
          <w:p w:rsidR="002E4B8A" w:rsidRPr="002B1D38" w:rsidRDefault="002E4B8A" w:rsidP="00A22A75">
            <w:pPr>
              <w:pStyle w:val="Tabele"/>
              <w:rPr>
                <w:sz w:val="18"/>
                <w:szCs w:val="18"/>
                <w:lang w:val="sq-AL"/>
              </w:rPr>
            </w:pPr>
            <w:r w:rsidRPr="002B1D38">
              <w:rPr>
                <w:sz w:val="18"/>
                <w:szCs w:val="18"/>
                <w:lang w:val="sq-AL"/>
              </w:rPr>
              <w:t>4000 daN</w:t>
            </w:r>
          </w:p>
          <w:p w:rsidR="002E4B8A" w:rsidRPr="002B1D38" w:rsidRDefault="002E4B8A" w:rsidP="00A22A75">
            <w:pPr>
              <w:pStyle w:val="Tabele"/>
              <w:rPr>
                <w:sz w:val="18"/>
                <w:szCs w:val="18"/>
                <w:lang w:val="sq-AL"/>
              </w:rPr>
            </w:pPr>
            <w:r w:rsidRPr="002B1D38">
              <w:rPr>
                <w:sz w:val="18"/>
                <w:szCs w:val="18"/>
                <w:lang w:val="sq-AL"/>
              </w:rPr>
              <w:t>8000 daN</w:t>
            </w:r>
          </w:p>
          <w:p w:rsidR="002E4B8A" w:rsidRPr="002B1D38" w:rsidRDefault="002E4B8A" w:rsidP="00A22A75">
            <w:pPr>
              <w:pStyle w:val="Tabele"/>
              <w:rPr>
                <w:sz w:val="18"/>
                <w:szCs w:val="18"/>
                <w:lang w:val="sq-AL"/>
              </w:rPr>
            </w:pPr>
            <w:r w:rsidRPr="002B1D38">
              <w:rPr>
                <w:sz w:val="18"/>
                <w:szCs w:val="18"/>
                <w:lang w:val="sq-AL"/>
              </w:rPr>
              <w:t>12500 daN</w:t>
            </w:r>
          </w:p>
          <w:p w:rsidR="002E4B8A" w:rsidRPr="002B1D38" w:rsidRDefault="002E4B8A" w:rsidP="00A22A75">
            <w:pPr>
              <w:pStyle w:val="Tabele"/>
              <w:rPr>
                <w:sz w:val="18"/>
                <w:szCs w:val="18"/>
                <w:lang w:val="sq-AL"/>
              </w:rPr>
            </w:pPr>
            <w:r w:rsidRPr="002B1D38">
              <w:rPr>
                <w:sz w:val="18"/>
                <w:szCs w:val="18"/>
                <w:lang w:val="sq-AL"/>
              </w:rPr>
              <w:t>20000 daN</w:t>
            </w:r>
          </w:p>
        </w:tc>
      </w:tr>
    </w:tbl>
    <w:p w:rsidR="002E4B8A" w:rsidRPr="007542C3" w:rsidRDefault="002E4B8A" w:rsidP="002E4B8A">
      <w:pPr>
        <w:pStyle w:val="Paragrafi"/>
        <w:rPr>
          <w:lang w:val="sq-AL"/>
        </w:rPr>
      </w:pPr>
      <w:r w:rsidRPr="007542C3">
        <w:rPr>
          <w:lang w:val="sq-AL"/>
        </w:rPr>
        <w:t>* Bandat (rr</w:t>
      </w:r>
      <w:r w:rsidR="009D45B9" w:rsidRPr="007542C3">
        <w:rPr>
          <w:lang w:val="sq-AL"/>
        </w:rPr>
        <w:t>i</w:t>
      </w:r>
      <w:r w:rsidRPr="007542C3">
        <w:rPr>
          <w:lang w:val="sq-AL"/>
        </w:rPr>
        <w:t>pat) dhe shiritat lidhës të sigurimit janë pasur n</w:t>
      </w:r>
      <w:r w:rsidR="00D463B0" w:rsidRPr="007542C3">
        <w:rPr>
          <w:rFonts w:ascii="Times New Roman" w:hAnsi="Times New Roman"/>
          <w:lang w:val="sq-AL"/>
        </w:rPr>
        <w:t>ë</w:t>
      </w:r>
      <w:r w:rsidRPr="007542C3">
        <w:rPr>
          <w:lang w:val="sq-AL"/>
        </w:rPr>
        <w:t xml:space="preserve"> konsideratë që të jenë të dyfisht</w:t>
      </w:r>
      <w:r w:rsidR="004C2C87" w:rsidRPr="007542C3">
        <w:rPr>
          <w:rFonts w:ascii="Times New Roman" w:hAnsi="Times New Roman"/>
          <w:lang w:val="sq-AL"/>
        </w:rPr>
        <w:t>ë</w:t>
      </w:r>
      <w:r w:rsidRPr="007542C3">
        <w:rPr>
          <w:lang w:val="sq-AL"/>
        </w:rPr>
        <w:t xml:space="preserve"> dhe forca  këputëse si në rastin e </w:t>
      </w:r>
      <w:r w:rsidR="009D45B9" w:rsidRPr="007542C3">
        <w:rPr>
          <w:lang w:val="sq-AL"/>
        </w:rPr>
        <w:t>shtrëngimit</w:t>
      </w:r>
      <w:r w:rsidRPr="007542C3">
        <w:rPr>
          <w:lang w:val="sq-AL"/>
        </w:rPr>
        <w:t xml:space="preserve"> të plotë</w:t>
      </w:r>
    </w:p>
    <w:p w:rsidR="002E4B8A" w:rsidRPr="007542C3" w:rsidRDefault="002E4B8A" w:rsidP="002E4B8A">
      <w:pPr>
        <w:pStyle w:val="Paragrafi"/>
        <w:rPr>
          <w:lang w:val="sq-AL"/>
        </w:rPr>
      </w:pPr>
      <w:r w:rsidRPr="007542C3">
        <w:rPr>
          <w:lang w:val="sq-AL"/>
        </w:rPr>
        <w:t xml:space="preserve">Për mjete me peshë deri 3 </w:t>
      </w:r>
      <w:r w:rsidR="004C2C87" w:rsidRPr="007542C3">
        <w:rPr>
          <w:lang w:val="sq-AL"/>
        </w:rPr>
        <w:t>t</w:t>
      </w:r>
      <w:r w:rsidRPr="007542C3">
        <w:rPr>
          <w:lang w:val="sq-AL"/>
        </w:rPr>
        <w:t>on</w:t>
      </w:r>
      <w:r w:rsidR="004C2C87" w:rsidRPr="007542C3">
        <w:rPr>
          <w:rFonts w:ascii="Times New Roman" w:hAnsi="Times New Roman"/>
          <w:lang w:val="sq-AL"/>
        </w:rPr>
        <w:t>ë</w:t>
      </w:r>
      <w:r w:rsidRPr="007542C3">
        <w:rPr>
          <w:lang w:val="sq-AL"/>
        </w:rPr>
        <w:t>, lidhja bëhet me tela (</w:t>
      </w:r>
      <w:r w:rsidR="006E5080" w:rsidRPr="007542C3">
        <w:rPr>
          <w:lang w:val="sq-AL"/>
        </w:rPr>
        <w:t>diamet</w:t>
      </w:r>
      <w:r w:rsidR="003331B1" w:rsidRPr="007542C3">
        <w:rPr>
          <w:lang w:val="sq-AL"/>
        </w:rPr>
        <w:t>ri</w:t>
      </w:r>
      <w:r w:rsidRPr="007542C3">
        <w:rPr>
          <w:lang w:val="sq-AL"/>
        </w:rPr>
        <w:t xml:space="preserve"> t</w:t>
      </w:r>
      <w:r w:rsidR="006A1063" w:rsidRPr="007542C3">
        <w:rPr>
          <w:rFonts w:ascii="Times New Roman" w:hAnsi="Times New Roman"/>
          <w:lang w:val="sq-AL"/>
        </w:rPr>
        <w:t>ë</w:t>
      </w:r>
      <w:r w:rsidRPr="007542C3">
        <w:rPr>
          <w:lang w:val="sq-AL"/>
        </w:rPr>
        <w:t xml:space="preserve"> </w:t>
      </w:r>
      <w:r w:rsidR="006A1063" w:rsidRPr="007542C3">
        <w:rPr>
          <w:lang w:val="sq-AL"/>
        </w:rPr>
        <w:t>paktën</w:t>
      </w:r>
      <w:r w:rsidRPr="007542C3">
        <w:rPr>
          <w:lang w:val="sq-AL"/>
        </w:rPr>
        <w:t xml:space="preserve"> 4 mm)</w:t>
      </w:r>
    </w:p>
    <w:p w:rsidR="002E4B8A" w:rsidRPr="007542C3" w:rsidRDefault="00E60753" w:rsidP="002E4B8A">
      <w:pPr>
        <w:pStyle w:val="Paragrafi"/>
        <w:rPr>
          <w:lang w:val="sq-AL"/>
        </w:rPr>
      </w:pPr>
      <w:r w:rsidRPr="00E60753">
        <w:rPr>
          <w:lang w:val="sq-AL"/>
        </w:rPr>
        <w:pict>
          <v:line id="Line 107" o:spid="_x0000_s1503" style="position:absolute;left:0;text-align:left;z-index:251590656;visibility:visible;mso-wrap-distance-left:3.17497mm;mso-wrap-distance-right:3.17497mm" from="230.1pt,7.5pt" to="230.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fgFAIAACsEAAAOAAAAZHJzL2Uyb0RvYy54bWysU02P2jAQvVfqf7B8h3wUW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"/>
        </w:pict>
      </w:r>
      <w:r w:rsidR="002E4B8A" w:rsidRPr="007542C3">
        <w:rPr>
          <w:lang w:val="sq-AL"/>
        </w:rPr>
        <w:t xml:space="preserve">Çdo lidhje duhet të bëhet </w:t>
      </w:r>
    </w:p>
    <w:p w:rsidR="002E4B8A" w:rsidRPr="007542C3" w:rsidRDefault="002E4B8A" w:rsidP="002E4B8A">
      <w:pPr>
        <w:pStyle w:val="Paragrafi"/>
        <w:rPr>
          <w:lang w:val="sq-AL"/>
        </w:rPr>
      </w:pPr>
      <w:r w:rsidRPr="007542C3">
        <w:rPr>
          <w:lang w:val="sq-AL"/>
        </w:rPr>
        <w:t>Secila me 4 tela me diametër  4 mm               secila me 2 tela me diametër 4 mm</w:t>
      </w:r>
    </w:p>
    <w:p w:rsidR="002E4B8A" w:rsidRPr="007542C3" w:rsidRDefault="002E4B8A" w:rsidP="002E4B8A">
      <w:pPr>
        <w:pStyle w:val="Paragrafi"/>
        <w:rPr>
          <w:lang w:val="sq-AL"/>
        </w:rPr>
      </w:pPr>
      <w:r w:rsidRPr="007542C3">
        <w:rPr>
          <w:lang w:val="sq-AL"/>
        </w:rPr>
        <w:t>Pjesët që mund të rrëshqasin, lëkunden ose rrotullohen (si krahu i vin</w:t>
      </w:r>
      <w:r w:rsidR="00E47B62" w:rsidRPr="007542C3">
        <w:rPr>
          <w:lang w:val="sq-AL"/>
        </w:rPr>
        <w:t>ç</w:t>
      </w:r>
      <w:r w:rsidRPr="007542C3">
        <w:rPr>
          <w:lang w:val="sq-AL"/>
        </w:rPr>
        <w:t>it, pa</w:t>
      </w:r>
      <w:r w:rsidR="009D45B9" w:rsidRPr="007542C3">
        <w:rPr>
          <w:lang w:val="sq-AL"/>
        </w:rPr>
        <w:t>j</w:t>
      </w:r>
      <w:r w:rsidRPr="007542C3">
        <w:rPr>
          <w:lang w:val="sq-AL"/>
        </w:rPr>
        <w:t>isjet ngritëse, kundra pesha ose kabina e mjetit ose e makinerisë) duhet të sigurohen mekanikisht ose të lidhen poshtë në mënyr</w:t>
      </w:r>
      <w:r w:rsidR="00E6097B" w:rsidRPr="007542C3">
        <w:rPr>
          <w:rFonts w:ascii="Times New Roman" w:hAnsi="Times New Roman"/>
          <w:lang w:val="sq-AL"/>
        </w:rPr>
        <w:t>ë</w:t>
      </w:r>
      <w:r w:rsidRPr="007542C3">
        <w:rPr>
          <w:lang w:val="sq-AL"/>
        </w:rPr>
        <w:t xml:space="preserve"> të</w:t>
      </w:r>
      <w:r w:rsidR="00152693" w:rsidRPr="007542C3">
        <w:rPr>
          <w:lang w:val="sq-AL"/>
        </w:rPr>
        <w:t xml:space="preserve"> tillë </w:t>
      </w:r>
      <w:r w:rsidRPr="007542C3">
        <w:rPr>
          <w:lang w:val="sq-AL"/>
        </w:rPr>
        <w:t>që ato të mos të lëvizin gjatë udhëtimit (forca këputëse e lidhjeve minimale 4000 daN).</w:t>
      </w:r>
    </w:p>
    <w:p w:rsidR="002E4B8A" w:rsidRPr="007542C3" w:rsidRDefault="002E4B8A" w:rsidP="002E4B8A">
      <w:pPr>
        <w:pStyle w:val="Paragrafi"/>
        <w:rPr>
          <w:lang w:val="sq-AL"/>
        </w:rPr>
      </w:pPr>
      <w:r w:rsidRPr="007542C3">
        <w:rPr>
          <w:lang w:val="sq-AL"/>
        </w:rPr>
        <w:t xml:space="preserve">Timoneria e trajlerit të palidhur, </w:t>
      </w:r>
      <w:r w:rsidR="004C2C87" w:rsidRPr="007542C3">
        <w:rPr>
          <w:lang w:val="sq-AL"/>
        </w:rPr>
        <w:t>sigurohet me lidhje indirekte (</w:t>
      </w:r>
      <w:r w:rsidRPr="007542C3">
        <w:rPr>
          <w:lang w:val="sq-AL"/>
        </w:rPr>
        <w:t>forca këputëse e lidhjeve, minimale 1000 daN).</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shihni nenin 2 dhe 3</w:t>
      </w:r>
      <w:r w:rsidR="005A42B8" w:rsidRPr="007542C3">
        <w:rPr>
          <w:lang w:val="sq-AL"/>
        </w:rPr>
        <w:t>.</w:t>
      </w:r>
    </w:p>
    <w:p w:rsidR="002E4B8A" w:rsidRPr="007542C3" w:rsidRDefault="002E4B8A" w:rsidP="002E4B8A">
      <w:pPr>
        <w:pStyle w:val="Paragrafi"/>
        <w:rPr>
          <w:lang w:val="sq-AL"/>
        </w:rPr>
      </w:pPr>
    </w:p>
    <w:p w:rsidR="002E4B8A" w:rsidRPr="007542C3" w:rsidRDefault="002E4B8A" w:rsidP="00BE3C17">
      <w:pPr>
        <w:pStyle w:val="NeniNr"/>
      </w:pPr>
      <w:r w:rsidRPr="007542C3">
        <w:t>Neni 59</w:t>
      </w:r>
    </w:p>
    <w:p w:rsidR="00B60B4F" w:rsidRPr="007542C3" w:rsidRDefault="002E4B8A" w:rsidP="00BE3C17">
      <w:pPr>
        <w:pStyle w:val="NeniTitull"/>
      </w:pPr>
      <w:r w:rsidRPr="007542C3">
        <w:t xml:space="preserve">Mjete me rrota </w:t>
      </w:r>
    </w:p>
    <w:p w:rsidR="00B60B4F" w:rsidRPr="007542C3" w:rsidRDefault="00B60B4F" w:rsidP="00B60B4F">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B60B4F" w:rsidRPr="007542C3" w:rsidTr="00CD1173">
        <w:tc>
          <w:tcPr>
            <w:tcW w:w="3798" w:type="dxa"/>
          </w:tcPr>
          <w:p w:rsidR="00B60B4F" w:rsidRPr="00CD1173" w:rsidRDefault="00B60B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B60B4F" w:rsidRPr="00CD1173" w:rsidRDefault="00B60B4F" w:rsidP="00CD1173">
            <w:pPr>
              <w:pStyle w:val="Paragrafi"/>
              <w:ind w:firstLine="0"/>
              <w:rPr>
                <w:lang w:val="sq-AL"/>
              </w:rPr>
            </w:pPr>
            <w:r w:rsidRPr="00CD1173">
              <w:rPr>
                <w:lang w:val="sq-AL"/>
              </w:rPr>
              <w:t>Vagonët me trena bllok dhe transport të kombinuar</w:t>
            </w:r>
          </w:p>
          <w:p w:rsidR="00B60B4F" w:rsidRPr="00CD1173" w:rsidRDefault="00B60B4F" w:rsidP="00CD1173">
            <w:pPr>
              <w:pStyle w:val="Paragrafi"/>
              <w:ind w:firstLine="0"/>
              <w:rPr>
                <w:lang w:val="sq-AL"/>
              </w:rPr>
            </w:pPr>
            <w:r w:rsidRPr="00CD1173">
              <w:rPr>
                <w:lang w:val="sq-AL"/>
              </w:rPr>
              <w:t>Vagonë me amortizator me kors të gjatë</w:t>
            </w:r>
          </w:p>
        </w:tc>
      </w:tr>
    </w:tbl>
    <w:p w:rsidR="00B60B4F" w:rsidRPr="007542C3" w:rsidRDefault="00B60B4F" w:rsidP="00B60B4F">
      <w:pPr>
        <w:pStyle w:val="Paragrafi"/>
        <w:rPr>
          <w:lang w:val="sq-AL"/>
        </w:rPr>
      </w:pPr>
    </w:p>
    <w:p w:rsidR="002E4B8A" w:rsidRPr="007542C3" w:rsidRDefault="002E4B8A" w:rsidP="00B60B4F">
      <w:pPr>
        <w:pStyle w:val="Paragrafi"/>
        <w:rPr>
          <w:lang w:val="sq-AL"/>
        </w:rPr>
      </w:pPr>
      <w:r w:rsidRPr="007542C3">
        <w:rPr>
          <w:lang w:val="sq-AL"/>
        </w:rPr>
        <w:t>Tipi i mallit</w:t>
      </w:r>
    </w:p>
    <w:p w:rsidR="002E4B8A" w:rsidRPr="007542C3" w:rsidRDefault="009D45B9" w:rsidP="002E4B8A">
      <w:pPr>
        <w:pStyle w:val="Paragrafi"/>
        <w:rPr>
          <w:lang w:val="sq-AL"/>
        </w:rPr>
      </w:pPr>
      <w:r w:rsidRPr="007542C3">
        <w:rPr>
          <w:lang w:val="sq-AL"/>
        </w:rPr>
        <w:t>Mjete me goma pneumatike (fry</w:t>
      </w:r>
      <w:r w:rsidR="002E4B8A" w:rsidRPr="007542C3">
        <w:rPr>
          <w:lang w:val="sq-AL"/>
        </w:rPr>
        <w:t>rja me presion normal pune)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sheshtë, njësi të shumëfishta </w:t>
      </w:r>
      <w:r w:rsidRPr="007542C3">
        <w:rPr>
          <w:lang w:val="sq-AL"/>
        </w:rPr>
        <w:t>vagonë</w:t>
      </w:r>
      <w:r w:rsidR="002E4B8A" w:rsidRPr="007542C3">
        <w:rPr>
          <w:lang w:val="sq-AL"/>
        </w:rPr>
        <w:t xml:space="preserve">sh të sheshtë dhe </w:t>
      </w:r>
      <w:r w:rsidRPr="007542C3">
        <w:rPr>
          <w:lang w:val="sq-AL"/>
        </w:rPr>
        <w:t>vagonë</w:t>
      </w:r>
      <w:r w:rsidR="002E4B8A" w:rsidRPr="007542C3">
        <w:rPr>
          <w:lang w:val="sq-AL"/>
        </w:rPr>
        <w:t xml:space="preserve"> me dy kate ngarkimi veturash (La..) të pa</w:t>
      </w:r>
      <w:r w:rsidR="009D45B9" w:rsidRPr="007542C3">
        <w:rPr>
          <w:lang w:val="sq-AL"/>
        </w:rPr>
        <w:t>j</w:t>
      </w:r>
      <w:r w:rsidR="002E4B8A" w:rsidRPr="007542C3">
        <w:rPr>
          <w:lang w:val="sq-AL"/>
        </w:rPr>
        <w:t>isur me tako me kënd 45°</w:t>
      </w:r>
    </w:p>
    <w:p w:rsidR="002E4B8A" w:rsidRPr="007542C3" w:rsidRDefault="002E4B8A" w:rsidP="002E4B8A">
      <w:pPr>
        <w:pStyle w:val="Paragrafi"/>
        <w:rPr>
          <w:lang w:val="sq-AL"/>
        </w:rPr>
      </w:pPr>
      <w:r w:rsidRPr="007542C3">
        <w:rPr>
          <w:lang w:val="sq-AL"/>
        </w:rPr>
        <w:t>1</w:t>
      </w:r>
      <w:r w:rsidR="004C2C87" w:rsidRPr="007542C3">
        <w:rPr>
          <w:lang w:val="sq-AL"/>
        </w:rPr>
        <w:t>.</w:t>
      </w:r>
      <w:r w:rsidRPr="007542C3">
        <w:rPr>
          <w:lang w:val="sq-AL"/>
        </w:rPr>
        <w:t xml:space="preserve"> Të pajisur me krah mb</w:t>
      </w:r>
      <w:r w:rsidR="00925C60" w:rsidRPr="007542C3">
        <w:rPr>
          <w:lang w:val="sq-AL"/>
        </w:rPr>
        <w:t>ësht</w:t>
      </w:r>
      <w:r w:rsidR="009D45B9" w:rsidRPr="007542C3">
        <w:rPr>
          <w:lang w:val="sq-AL"/>
        </w:rPr>
        <w:t>e</w:t>
      </w:r>
      <w:r w:rsidRPr="007542C3">
        <w:rPr>
          <w:lang w:val="sq-AL"/>
        </w:rPr>
        <w:t>tës</w:t>
      </w:r>
      <w:r w:rsidR="00711732" w:rsidRPr="007542C3">
        <w:rPr>
          <w:lang w:val="sq-AL"/>
        </w:rPr>
        <w:t>;</w:t>
      </w:r>
      <w:r w:rsidRPr="007542C3">
        <w:rPr>
          <w:lang w:val="sq-AL"/>
        </w:rPr>
        <w:t xml:space="preserve"> ose</w:t>
      </w:r>
    </w:p>
    <w:p w:rsidR="002E4B8A" w:rsidRPr="007542C3" w:rsidRDefault="002E4B8A" w:rsidP="002E4B8A">
      <w:pPr>
        <w:pStyle w:val="Paragrafi"/>
        <w:rPr>
          <w:lang w:val="sq-AL"/>
        </w:rPr>
      </w:pPr>
      <w:r w:rsidRPr="007542C3">
        <w:rPr>
          <w:lang w:val="sq-AL"/>
        </w:rPr>
        <w:t>2</w:t>
      </w:r>
      <w:r w:rsidR="004C2C87" w:rsidRPr="007542C3">
        <w:rPr>
          <w:lang w:val="sq-AL"/>
        </w:rPr>
        <w:t>.</w:t>
      </w:r>
      <w:r w:rsidRPr="007542C3">
        <w:rPr>
          <w:lang w:val="sq-AL"/>
        </w:rPr>
        <w:t xml:space="preserve"> Të kthyeshme</w:t>
      </w:r>
      <w:r w:rsidR="00711732" w:rsidRPr="007542C3">
        <w:rPr>
          <w:lang w:val="sq-AL"/>
        </w:rPr>
        <w:t>.</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3</w:t>
      </w:r>
      <w:r w:rsidR="004C2C87" w:rsidRPr="007542C3">
        <w:rPr>
          <w:lang w:val="sq-AL"/>
        </w:rPr>
        <w:t>.</w:t>
      </w:r>
      <w:r w:rsidRPr="007542C3">
        <w:rPr>
          <w:lang w:val="sq-AL"/>
        </w:rPr>
        <w:t xml:space="preserve"> Mjeti vendoset në drejtimin gjatësor të vagonit, me tako të vendosura te rrotat me kënd </w:t>
      </w:r>
      <w:r w:rsidR="002C520C" w:rsidRPr="007542C3">
        <w:rPr>
          <w:lang w:val="sq-AL"/>
        </w:rPr>
        <w:t>afër</w:t>
      </w:r>
      <w:r w:rsidRPr="007542C3">
        <w:rPr>
          <w:lang w:val="sq-AL"/>
        </w:rPr>
        <w:t xml:space="preserve">sisht 45°. Mjeti frenohet me frena dore dhe kamjoja vendoset në marshin me të </w:t>
      </w:r>
      <w:r w:rsidR="002F3A95" w:rsidRPr="007542C3">
        <w:rPr>
          <w:lang w:val="sq-AL"/>
        </w:rPr>
        <w:t>ulët</w:t>
      </w:r>
      <w:r w:rsidRPr="007542C3">
        <w:rPr>
          <w:lang w:val="sq-AL"/>
        </w:rPr>
        <w:t xml:space="preserve"> ose kamjoja bllokohet</w:t>
      </w:r>
    </w:p>
    <w:p w:rsidR="002E4B8A" w:rsidRPr="007542C3" w:rsidRDefault="002E4B8A" w:rsidP="002E4B8A">
      <w:pPr>
        <w:pStyle w:val="Paragrafi"/>
        <w:rPr>
          <w:lang w:val="sq-AL"/>
        </w:rPr>
      </w:pPr>
      <w:r w:rsidRPr="007542C3">
        <w:rPr>
          <w:lang w:val="sq-AL"/>
        </w:rPr>
        <w:t>4</w:t>
      </w:r>
      <w:r w:rsidR="004C2C87" w:rsidRPr="007542C3">
        <w:rPr>
          <w:lang w:val="sq-AL"/>
        </w:rPr>
        <w:t>.</w:t>
      </w:r>
      <w:r w:rsidRPr="007542C3">
        <w:rPr>
          <w:lang w:val="sq-AL"/>
        </w:rPr>
        <w:t xml:space="preserve"> Mjeti mund të ngarkohet mbi </w:t>
      </w:r>
      <w:r w:rsidR="009D45B9" w:rsidRPr="007542C3">
        <w:rPr>
          <w:lang w:val="sq-AL"/>
        </w:rPr>
        <w:t>pjesën</w:t>
      </w:r>
      <w:r w:rsidRPr="007542C3">
        <w:rPr>
          <w:lang w:val="sq-AL"/>
        </w:rPr>
        <w:t xml:space="preserve"> që lidh dy </w:t>
      </w:r>
      <w:r w:rsidR="002F2914" w:rsidRPr="007542C3">
        <w:rPr>
          <w:lang w:val="sq-AL"/>
        </w:rPr>
        <w:t>vagonë</w:t>
      </w:r>
      <w:r w:rsidRPr="007542C3">
        <w:rPr>
          <w:lang w:val="sq-AL"/>
        </w:rPr>
        <w:t xml:space="preserve">t të </w:t>
      </w:r>
      <w:r w:rsidR="009D45B9" w:rsidRPr="007542C3">
        <w:rPr>
          <w:lang w:val="sq-AL"/>
        </w:rPr>
        <w:t>njësive</w:t>
      </w:r>
      <w:r w:rsidRPr="007542C3">
        <w:rPr>
          <w:lang w:val="sq-AL"/>
        </w:rPr>
        <w:t xml:space="preserve"> të </w:t>
      </w:r>
      <w:r w:rsidR="009D45B9" w:rsidRPr="007542C3">
        <w:rPr>
          <w:lang w:val="sq-AL"/>
        </w:rPr>
        <w:t>shumëfishta</w:t>
      </w:r>
      <w:r w:rsidRPr="007542C3">
        <w:rPr>
          <w:lang w:val="sq-AL"/>
        </w:rPr>
        <w:t xml:space="preserve"> (shih figurën).</w:t>
      </w:r>
    </w:p>
    <w:p w:rsidR="002E4B8A" w:rsidRPr="007542C3" w:rsidRDefault="00E60753" w:rsidP="002E4B8A">
      <w:pPr>
        <w:pStyle w:val="Paragrafi"/>
        <w:rPr>
          <w:lang w:val="sq-AL"/>
        </w:rPr>
      </w:pPr>
      <w:r>
        <w:rPr>
          <w:noProof/>
        </w:rPr>
        <w:pict>
          <v:shape id="Picture 1249" o:spid="_x0000_s1627" type="#_x0000_t75" style="position:absolute;left:0;text-align:left;margin-left:13.45pt;margin-top:1.55pt;width:424.75pt;height:169.6pt;rotation:-1;z-index:-251614208;visibility:visible">
            <v:imagedata r:id="rId224"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5</w:t>
      </w:r>
      <w:r w:rsidR="004C2C87" w:rsidRPr="007542C3">
        <w:rPr>
          <w:lang w:val="sq-AL"/>
        </w:rPr>
        <w:t>.</w:t>
      </w:r>
      <w:r w:rsidRPr="007542C3">
        <w:rPr>
          <w:lang w:val="sq-AL"/>
        </w:rPr>
        <w:t xml:space="preserve"> Për veturat dhe mjetet me një distanc</w:t>
      </w:r>
      <w:r w:rsidR="00693E3F" w:rsidRPr="007542C3">
        <w:rPr>
          <w:rFonts w:ascii="Times New Roman" w:hAnsi="Times New Roman"/>
          <w:lang w:val="sq-AL"/>
        </w:rPr>
        <w:t>ë</w:t>
      </w:r>
      <w:r w:rsidRPr="007542C3">
        <w:rPr>
          <w:lang w:val="sq-AL"/>
        </w:rPr>
        <w:t xml:space="preserve"> aksiale maksimalisht 3000 mm dhe peshë deri n</w:t>
      </w:r>
      <w:r w:rsidR="00711732" w:rsidRPr="007542C3">
        <w:rPr>
          <w:rFonts w:ascii="Times New Roman" w:hAnsi="Times New Roman"/>
          <w:lang w:val="sq-AL"/>
        </w:rPr>
        <w:t>ë</w:t>
      </w:r>
      <w:r w:rsidRPr="007542C3">
        <w:rPr>
          <w:lang w:val="sq-AL"/>
        </w:rPr>
        <w:t xml:space="preserve"> 5.5 ton</w:t>
      </w:r>
      <w:r w:rsidR="00711732" w:rsidRPr="007542C3">
        <w:rPr>
          <w:rFonts w:ascii="Times New Roman" w:hAnsi="Times New Roman"/>
          <w:lang w:val="sq-AL"/>
        </w:rPr>
        <w:t>ë</w:t>
      </w:r>
      <w:r w:rsidRPr="007542C3">
        <w:rPr>
          <w:lang w:val="sq-AL"/>
        </w:rPr>
        <w:t>, takot vendosen vetëm tek akset e frenuar.</w:t>
      </w:r>
    </w:p>
    <w:p w:rsidR="002E4B8A" w:rsidRPr="007542C3" w:rsidRDefault="002E4B8A" w:rsidP="002E4B8A">
      <w:pPr>
        <w:pStyle w:val="Paragrafi"/>
        <w:rPr>
          <w:lang w:val="sq-AL"/>
        </w:rPr>
      </w:pPr>
      <w:r w:rsidRPr="007542C3">
        <w:rPr>
          <w:lang w:val="sq-AL"/>
        </w:rPr>
        <w:t>6</w:t>
      </w:r>
      <w:r w:rsidR="004C2C87" w:rsidRPr="007542C3">
        <w:rPr>
          <w:lang w:val="sq-AL"/>
        </w:rPr>
        <w:t>.</w:t>
      </w:r>
      <w:r w:rsidRPr="007542C3">
        <w:rPr>
          <w:lang w:val="sq-AL"/>
        </w:rPr>
        <w:t xml:space="preserve"> Për mjete të tjera me peshë deri 5.5 ton</w:t>
      </w:r>
      <w:r w:rsidR="004C2C87" w:rsidRPr="007542C3">
        <w:rPr>
          <w:rFonts w:ascii="Times New Roman" w:hAnsi="Times New Roman"/>
          <w:lang w:val="sq-AL"/>
        </w:rPr>
        <w:t>ë</w:t>
      </w:r>
      <w:r w:rsidRPr="007542C3">
        <w:rPr>
          <w:lang w:val="sq-AL"/>
        </w:rPr>
        <w:t>, akset ballor gjithashtu duhet të sigurohen me tako ose të sigurohen nga anësore duke përdorur tako ose pjesë</w:t>
      </w:r>
      <w:r w:rsidR="004C2C87" w:rsidRPr="007542C3">
        <w:rPr>
          <w:lang w:val="sq-AL"/>
        </w:rPr>
        <w:t>-</w:t>
      </w:r>
      <w:r w:rsidRPr="007542C3">
        <w:rPr>
          <w:lang w:val="sq-AL"/>
        </w:rPr>
        <w:t>drejtuese.</w:t>
      </w:r>
    </w:p>
    <w:p w:rsidR="002E4B8A" w:rsidRPr="007542C3" w:rsidRDefault="002E4B8A" w:rsidP="002E4B8A">
      <w:pPr>
        <w:pStyle w:val="Paragrafi"/>
        <w:rPr>
          <w:lang w:val="sq-AL"/>
        </w:rPr>
      </w:pPr>
      <w:r w:rsidRPr="007542C3">
        <w:rPr>
          <w:lang w:val="sq-AL"/>
        </w:rPr>
        <w:t>7</w:t>
      </w:r>
      <w:r w:rsidR="004C2C87" w:rsidRPr="007542C3">
        <w:rPr>
          <w:lang w:val="sq-AL"/>
        </w:rPr>
        <w:t>.</w:t>
      </w:r>
      <w:r w:rsidRPr="007542C3">
        <w:rPr>
          <w:lang w:val="sq-AL"/>
        </w:rPr>
        <w:t xml:space="preserve"> Për mjete me peshë mbi 5.5 ton</w:t>
      </w:r>
      <w:r w:rsidR="00711732" w:rsidRPr="007542C3">
        <w:rPr>
          <w:rFonts w:ascii="Times New Roman" w:hAnsi="Times New Roman"/>
          <w:lang w:val="sq-AL"/>
        </w:rPr>
        <w:t>ë</w:t>
      </w:r>
      <w:r w:rsidRPr="007542C3">
        <w:rPr>
          <w:lang w:val="sq-AL"/>
        </w:rPr>
        <w:t>, secila rrot</w:t>
      </w:r>
      <w:r w:rsidR="006F082D" w:rsidRPr="007542C3">
        <w:rPr>
          <w:rFonts w:ascii="Times New Roman" w:hAnsi="Times New Roman"/>
          <w:lang w:val="sq-AL"/>
        </w:rPr>
        <w:t>ë</w:t>
      </w:r>
      <w:r w:rsidRPr="007542C3">
        <w:rPr>
          <w:lang w:val="sq-AL"/>
        </w:rPr>
        <w:t xml:space="preserve"> e aksit ballor duhet</w:t>
      </w:r>
      <w:r w:rsidR="006F082D" w:rsidRPr="007542C3">
        <w:rPr>
          <w:lang w:val="sq-AL"/>
        </w:rPr>
        <w:t>,</w:t>
      </w:r>
      <w:r w:rsidRPr="007542C3">
        <w:rPr>
          <w:lang w:val="sq-AL"/>
        </w:rPr>
        <w:t xml:space="preserve"> gjithashtu</w:t>
      </w:r>
      <w:r w:rsidR="006F082D" w:rsidRPr="007542C3">
        <w:rPr>
          <w:lang w:val="sq-AL"/>
        </w:rPr>
        <w:t>,</w:t>
      </w:r>
      <w:r w:rsidRPr="007542C3">
        <w:rPr>
          <w:lang w:val="sq-AL"/>
        </w:rPr>
        <w:t xml:space="preserve"> të sigurohet me 2 tako</w:t>
      </w:r>
      <w:r w:rsidR="00711732" w:rsidRPr="007542C3">
        <w:rPr>
          <w:lang w:val="sq-AL"/>
        </w:rPr>
        <w:t>.</w:t>
      </w:r>
    </w:p>
    <w:p w:rsidR="002E4B8A" w:rsidRPr="007542C3" w:rsidRDefault="004C2C87" w:rsidP="002E4B8A">
      <w:pPr>
        <w:pStyle w:val="Paragrafi"/>
        <w:rPr>
          <w:lang w:val="sq-AL"/>
        </w:rPr>
      </w:pPr>
      <w:r w:rsidRPr="007542C3">
        <w:rPr>
          <w:lang w:val="sq-AL"/>
        </w:rPr>
        <w:t>8.</w:t>
      </w:r>
      <w:r w:rsidR="002E4B8A" w:rsidRPr="007542C3">
        <w:rPr>
          <w:lang w:val="sq-AL"/>
        </w:rPr>
        <w:t xml:space="preserve">  Lidhja (2</w:t>
      </w:r>
      <w:r w:rsidR="0088554F" w:rsidRPr="007542C3">
        <w:rPr>
          <w:lang w:val="sq-AL"/>
        </w:rPr>
        <w:t xml:space="preserve"> për </w:t>
      </w:r>
      <w:r w:rsidR="009D45B9" w:rsidRPr="007542C3">
        <w:rPr>
          <w:lang w:val="sq-AL"/>
        </w:rPr>
        <w:t>pjesën</w:t>
      </w:r>
      <w:r w:rsidR="002E4B8A" w:rsidRPr="007542C3">
        <w:rPr>
          <w:lang w:val="sq-AL"/>
        </w:rPr>
        <w:t xml:space="preserve"> ballore dhe pjes</w:t>
      </w:r>
      <w:r w:rsidRPr="007542C3">
        <w:rPr>
          <w:rFonts w:ascii="Times New Roman" w:hAnsi="Times New Roman"/>
          <w:lang w:val="sq-AL"/>
        </w:rPr>
        <w:t>ë</w:t>
      </w:r>
      <w:r w:rsidR="002E4B8A" w:rsidRPr="007542C3">
        <w:rPr>
          <w:lang w:val="sq-AL"/>
        </w:rPr>
        <w:t xml:space="preserve">n e mbrapme, forca </w:t>
      </w:r>
      <w:r w:rsidR="00782059" w:rsidRPr="007542C3">
        <w:rPr>
          <w:lang w:val="sq-AL"/>
        </w:rPr>
        <w:t>këputëse</w:t>
      </w:r>
      <w:r w:rsidR="002E4B8A" w:rsidRPr="007542C3">
        <w:rPr>
          <w:lang w:val="sq-AL"/>
        </w:rPr>
        <w:t xml:space="preserve"> 4000 daN) k</w:t>
      </w:r>
      <w:r w:rsidR="00711732" w:rsidRPr="007542C3">
        <w:rPr>
          <w:rFonts w:ascii="Times New Roman" w:hAnsi="Times New Roman"/>
          <w:lang w:val="sq-AL"/>
        </w:rPr>
        <w:t>ë</w:t>
      </w:r>
      <w:r w:rsidR="002E4B8A" w:rsidRPr="007542C3">
        <w:rPr>
          <w:lang w:val="sq-AL"/>
        </w:rPr>
        <w:t>rkohet p</w:t>
      </w:r>
      <w:r w:rsidR="00711732" w:rsidRPr="007542C3">
        <w:rPr>
          <w:rFonts w:ascii="Times New Roman" w:hAnsi="Times New Roman"/>
          <w:lang w:val="sq-AL"/>
        </w:rPr>
        <w:t>ë</w:t>
      </w:r>
      <w:r w:rsidR="002E4B8A" w:rsidRPr="007542C3">
        <w:rPr>
          <w:lang w:val="sq-AL"/>
        </w:rPr>
        <w:t>r</w:t>
      </w:r>
    </w:p>
    <w:p w:rsidR="002E4B8A" w:rsidRPr="007542C3" w:rsidRDefault="004C2C87" w:rsidP="002E4B8A">
      <w:pPr>
        <w:pStyle w:val="Paragrafi"/>
        <w:rPr>
          <w:lang w:val="sq-AL"/>
        </w:rPr>
      </w:pPr>
      <w:r w:rsidRPr="007542C3">
        <w:rPr>
          <w:lang w:val="sq-AL"/>
        </w:rPr>
        <w:t>-</w:t>
      </w:r>
      <w:r w:rsidR="002E4B8A" w:rsidRPr="007542C3">
        <w:rPr>
          <w:lang w:val="sq-AL"/>
        </w:rPr>
        <w:t xml:space="preserve"> Mjete q</w:t>
      </w:r>
      <w:r w:rsidR="00711732" w:rsidRPr="007542C3">
        <w:rPr>
          <w:rFonts w:ascii="Times New Roman" w:hAnsi="Times New Roman"/>
          <w:lang w:val="sq-AL"/>
        </w:rPr>
        <w:t>ë</w:t>
      </w:r>
      <w:r w:rsidR="002E4B8A" w:rsidRPr="007542C3">
        <w:rPr>
          <w:lang w:val="sq-AL"/>
        </w:rPr>
        <w:t xml:space="preserve"> nuk janë të siguruara nga frenimi ose </w:t>
      </w:r>
      <w:r w:rsidRPr="007542C3">
        <w:rPr>
          <w:lang w:val="sq-AL"/>
        </w:rPr>
        <w:t>palëvizshmëria;</w:t>
      </w:r>
    </w:p>
    <w:p w:rsidR="002E4B8A" w:rsidRPr="007542C3" w:rsidRDefault="004C2C87" w:rsidP="002E4B8A">
      <w:pPr>
        <w:pStyle w:val="Paragrafi"/>
        <w:rPr>
          <w:lang w:val="sq-AL"/>
        </w:rPr>
      </w:pPr>
      <w:r w:rsidRPr="007542C3">
        <w:rPr>
          <w:lang w:val="sq-AL"/>
        </w:rPr>
        <w:t>-</w:t>
      </w:r>
      <w:r w:rsidR="002E4B8A" w:rsidRPr="007542C3">
        <w:rPr>
          <w:lang w:val="sq-AL"/>
        </w:rPr>
        <w:t xml:space="preserve"> Mjete që ngarkohen në sistem i quajtur “hapesh”</w:t>
      </w:r>
      <w:r w:rsidRPr="007542C3">
        <w:rPr>
          <w:lang w:val="sq-AL"/>
        </w:rPr>
        <w:t>;</w:t>
      </w:r>
    </w:p>
    <w:p w:rsidR="002E4B8A" w:rsidRPr="007542C3" w:rsidRDefault="004C2C87" w:rsidP="002E4B8A">
      <w:pPr>
        <w:pStyle w:val="Paragrafi"/>
        <w:rPr>
          <w:lang w:val="sq-AL"/>
        </w:rPr>
      </w:pPr>
      <w:r w:rsidRPr="007542C3">
        <w:rPr>
          <w:lang w:val="sq-AL"/>
        </w:rPr>
        <w:t xml:space="preserve">- </w:t>
      </w:r>
      <w:r w:rsidR="002E4B8A" w:rsidRPr="007542C3">
        <w:rPr>
          <w:lang w:val="sq-AL"/>
        </w:rPr>
        <w:t>Mjete me peshë mbi 20 ton</w:t>
      </w:r>
      <w:r w:rsidRPr="007542C3">
        <w:rPr>
          <w:rFonts w:ascii="Times New Roman" w:hAnsi="Times New Roman"/>
          <w:lang w:val="sq-AL"/>
        </w:rPr>
        <w:t>ë</w:t>
      </w:r>
      <w:r w:rsidR="002E4B8A" w:rsidRPr="007542C3">
        <w:rPr>
          <w:lang w:val="sq-AL"/>
        </w:rPr>
        <w:t xml:space="preserve"> (5.5 ton</w:t>
      </w:r>
      <w:r w:rsidRPr="007542C3">
        <w:rPr>
          <w:rFonts w:ascii="Times New Roman" w:hAnsi="Times New Roman"/>
          <w:lang w:val="sq-AL"/>
        </w:rPr>
        <w:t>ë</w:t>
      </w:r>
      <w:r w:rsidR="002E4B8A" w:rsidRPr="007542C3">
        <w:rPr>
          <w:lang w:val="sq-AL"/>
        </w:rPr>
        <w:t xml:space="preserve"> në</w:t>
      </w:r>
      <w:r w:rsidR="0036389A" w:rsidRPr="007542C3">
        <w:rPr>
          <w:lang w:val="sq-AL"/>
        </w:rPr>
        <w:t xml:space="preserve"> </w:t>
      </w:r>
      <w:r w:rsidR="002E4B8A" w:rsidRPr="007542C3">
        <w:rPr>
          <w:lang w:val="sq-AL"/>
        </w:rPr>
        <w:t>qoftë</w:t>
      </w:r>
      <w:r w:rsidR="0036389A" w:rsidRPr="007542C3">
        <w:rPr>
          <w:lang w:val="sq-AL"/>
        </w:rPr>
        <w:t xml:space="preserve"> </w:t>
      </w:r>
      <w:r w:rsidR="002E4B8A" w:rsidRPr="007542C3">
        <w:rPr>
          <w:lang w:val="sq-AL"/>
        </w:rPr>
        <w:t>se sigurohen vetëm 1 aks)</w:t>
      </w:r>
      <w:r w:rsidRPr="007542C3">
        <w:rPr>
          <w:lang w:val="sq-AL"/>
        </w:rPr>
        <w:t>;</w:t>
      </w:r>
    </w:p>
    <w:p w:rsidR="002E4B8A" w:rsidRPr="007542C3" w:rsidRDefault="004C2C87" w:rsidP="002E4B8A">
      <w:pPr>
        <w:pStyle w:val="Paragrafi"/>
        <w:rPr>
          <w:lang w:val="sq-AL"/>
        </w:rPr>
      </w:pPr>
      <w:r w:rsidRPr="007542C3">
        <w:rPr>
          <w:lang w:val="sq-AL"/>
        </w:rPr>
        <w:t>-</w:t>
      </w:r>
      <w:r w:rsidR="002E4B8A" w:rsidRPr="007542C3">
        <w:rPr>
          <w:lang w:val="sq-AL"/>
        </w:rPr>
        <w:t xml:space="preserve"> Mjete me diamet</w:t>
      </w:r>
      <w:r w:rsidR="006F082D" w:rsidRPr="007542C3">
        <w:rPr>
          <w:rFonts w:ascii="Times New Roman" w:hAnsi="Times New Roman"/>
          <w:lang w:val="sq-AL"/>
        </w:rPr>
        <w:t>ë</w:t>
      </w:r>
      <w:r w:rsidR="002E4B8A" w:rsidRPr="007542C3">
        <w:rPr>
          <w:lang w:val="sq-AL"/>
        </w:rPr>
        <w:t>r rrot</w:t>
      </w:r>
      <w:r w:rsidRPr="007542C3">
        <w:rPr>
          <w:rFonts w:ascii="Times New Roman" w:hAnsi="Times New Roman"/>
          <w:lang w:val="sq-AL"/>
        </w:rPr>
        <w:t>ë</w:t>
      </w:r>
      <w:r w:rsidR="002E4B8A" w:rsidRPr="007542C3">
        <w:rPr>
          <w:lang w:val="sq-AL"/>
        </w:rPr>
        <w:t xml:space="preserve"> mbi 1900 mm</w:t>
      </w:r>
      <w:r w:rsidRPr="007542C3">
        <w:rPr>
          <w:lang w:val="sq-AL"/>
        </w:rPr>
        <w:t>.</w:t>
      </w:r>
    </w:p>
    <w:p w:rsidR="002E4B8A" w:rsidRPr="007542C3" w:rsidRDefault="002E4B8A" w:rsidP="002E4B8A">
      <w:pPr>
        <w:pStyle w:val="Paragrafi"/>
        <w:rPr>
          <w:lang w:val="sq-AL"/>
        </w:rPr>
      </w:pPr>
      <w:r w:rsidRPr="007542C3">
        <w:rPr>
          <w:lang w:val="sq-AL"/>
        </w:rPr>
        <w:t>9</w:t>
      </w:r>
      <w:r w:rsidR="004C2C87" w:rsidRPr="007542C3">
        <w:rPr>
          <w:lang w:val="sq-AL"/>
        </w:rPr>
        <w:t>.</w:t>
      </w:r>
      <w:r w:rsidRPr="007542C3">
        <w:rPr>
          <w:lang w:val="sq-AL"/>
        </w:rPr>
        <w:t xml:space="preserve"> Akset e poshtme të kombajnave bujqësore dhe trajlerat me një aks duhet të sigurohen me lidhje shtesë vertikale (forca këputëse 2000 daN)</w:t>
      </w:r>
      <w:r w:rsidR="004C2C87" w:rsidRPr="007542C3">
        <w:rPr>
          <w:lang w:val="sq-AL"/>
        </w:rPr>
        <w:t>.</w:t>
      </w:r>
    </w:p>
    <w:p w:rsidR="002E4B8A" w:rsidRPr="007542C3" w:rsidRDefault="00E60753" w:rsidP="002E4B8A">
      <w:pPr>
        <w:pStyle w:val="Paragrafi"/>
        <w:rPr>
          <w:lang w:val="sq-AL"/>
        </w:rPr>
      </w:pPr>
      <w:r w:rsidRPr="00E60753">
        <w:rPr>
          <w:lang w:val="sq-AL"/>
        </w:rPr>
        <w:pict>
          <v:shape id="_x0000_s1575" type="#_x0000_t75" style="position:absolute;left:0;text-align:left;margin-left:21.7pt;margin-top:5.8pt;width:394.4pt;height:120.3pt;z-index:-251557888">
            <v:imagedata r:id="rId225" o:title=""/>
          </v:shape>
          <o:OLEObject Type="Embed" ProgID="CorelPHOTOPAINT.Image.13" ShapeID="_x0000_s1575" DrawAspect="Content" ObjectID="_1376986714" r:id="rId226"/>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BE3C17" w:rsidRDefault="002E4B8A" w:rsidP="002E4B8A">
      <w:pPr>
        <w:pStyle w:val="Paragrafi"/>
        <w:rPr>
          <w:sz w:val="14"/>
          <w:lang w:val="sq-AL"/>
        </w:rPr>
      </w:pPr>
    </w:p>
    <w:p w:rsidR="002E4B8A" w:rsidRPr="007542C3" w:rsidRDefault="002E4B8A" w:rsidP="002E4B8A">
      <w:pPr>
        <w:pStyle w:val="Paragrafi"/>
        <w:rPr>
          <w:lang w:val="sq-AL"/>
        </w:rPr>
      </w:pPr>
      <w:r w:rsidRPr="007542C3">
        <w:rPr>
          <w:lang w:val="sq-AL"/>
        </w:rPr>
        <w:t>Pjesët që mund të rrëshqasin, lëkunden ose rrotullohen (si krahu i vinxhit, pa</w:t>
      </w:r>
      <w:r w:rsidR="009D45B9" w:rsidRPr="007542C3">
        <w:rPr>
          <w:lang w:val="sq-AL"/>
        </w:rPr>
        <w:t>j</w:t>
      </w:r>
      <w:r w:rsidRPr="007542C3">
        <w:rPr>
          <w:lang w:val="sq-AL"/>
        </w:rPr>
        <w:t>isjet ngritëse, kundra pesha ose kabina e mjetit ose e makinerisë) duhet të sigurohen mekanikisht ose të lidhen poshtë në mënyr</w:t>
      </w:r>
      <w:r w:rsidR="00E6097B" w:rsidRPr="007542C3">
        <w:rPr>
          <w:rFonts w:ascii="Times New Roman" w:hAnsi="Times New Roman"/>
          <w:lang w:val="sq-AL"/>
        </w:rPr>
        <w:t>ë</w:t>
      </w:r>
      <w:r w:rsidRPr="007542C3">
        <w:rPr>
          <w:lang w:val="sq-AL"/>
        </w:rPr>
        <w:t xml:space="preserve"> të</w:t>
      </w:r>
      <w:r w:rsidR="00152693" w:rsidRPr="007542C3">
        <w:rPr>
          <w:lang w:val="sq-AL"/>
        </w:rPr>
        <w:t xml:space="preserve"> tillë </w:t>
      </w:r>
      <w:r w:rsidRPr="007542C3">
        <w:rPr>
          <w:lang w:val="sq-AL"/>
        </w:rPr>
        <w:t xml:space="preserve">që ato të mos </w:t>
      </w:r>
      <w:r w:rsidR="009D45B9" w:rsidRPr="007542C3">
        <w:rPr>
          <w:lang w:val="sq-AL"/>
        </w:rPr>
        <w:t>lëvizin</w:t>
      </w:r>
      <w:r w:rsidRPr="007542C3">
        <w:rPr>
          <w:lang w:val="sq-AL"/>
        </w:rPr>
        <w:t xml:space="preserve"> gjatë udhëtimit (forca këputëse e lidhjeve minimale 4000 daN).</w:t>
      </w:r>
    </w:p>
    <w:p w:rsidR="002E4B8A" w:rsidRPr="007542C3" w:rsidRDefault="002E4B8A" w:rsidP="002E4B8A">
      <w:pPr>
        <w:pStyle w:val="Paragrafi"/>
        <w:rPr>
          <w:lang w:val="sq-AL"/>
        </w:rPr>
      </w:pPr>
      <w:r w:rsidRPr="007542C3">
        <w:rPr>
          <w:lang w:val="sq-AL"/>
        </w:rPr>
        <w:t xml:space="preserve">Timoneria e trajlerit të palidhur, </w:t>
      </w:r>
      <w:r w:rsidR="004C2C87" w:rsidRPr="007542C3">
        <w:rPr>
          <w:lang w:val="sq-AL"/>
        </w:rPr>
        <w:t>sigurohet me lidhje indirekte (</w:t>
      </w:r>
      <w:r w:rsidRPr="007542C3">
        <w:rPr>
          <w:lang w:val="sq-AL"/>
        </w:rPr>
        <w:t>forca këputëse e lidhjeve, minimale 1000 daN).</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shihni nenin 2 dhe 3</w:t>
      </w:r>
      <w:r w:rsidR="004C2C87" w:rsidRPr="007542C3">
        <w:rPr>
          <w:lang w:val="sq-AL"/>
        </w:rPr>
        <w:t>.</w:t>
      </w:r>
    </w:p>
    <w:p w:rsidR="002E4B8A" w:rsidRPr="00BE3C17" w:rsidRDefault="002E4B8A" w:rsidP="002E4B8A">
      <w:pPr>
        <w:pStyle w:val="Paragrafi"/>
        <w:rPr>
          <w:sz w:val="18"/>
          <w:lang w:val="sq-AL"/>
        </w:rPr>
      </w:pPr>
    </w:p>
    <w:p w:rsidR="002E4B8A" w:rsidRPr="007542C3" w:rsidRDefault="002E4B8A" w:rsidP="00BE3C17">
      <w:pPr>
        <w:pStyle w:val="NeniNr"/>
      </w:pPr>
      <w:r w:rsidRPr="007542C3">
        <w:t>Neni 60</w:t>
      </w:r>
    </w:p>
    <w:p w:rsidR="00B60B4F" w:rsidRPr="007542C3" w:rsidRDefault="002E4B8A" w:rsidP="00BE3C17">
      <w:pPr>
        <w:pStyle w:val="NeniTitull"/>
      </w:pPr>
      <w:r w:rsidRPr="007542C3">
        <w:t xml:space="preserve">Mjete me goma </w:t>
      </w:r>
    </w:p>
    <w:p w:rsidR="00B60B4F" w:rsidRPr="00BE3C17" w:rsidRDefault="00B60B4F" w:rsidP="00B60B4F">
      <w:pPr>
        <w:pStyle w:val="Paragrafi"/>
        <w:jc w:val="center"/>
        <w:rPr>
          <w:sz w:val="16"/>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B60B4F" w:rsidRPr="007542C3" w:rsidTr="00CD1173">
        <w:tc>
          <w:tcPr>
            <w:tcW w:w="3798" w:type="dxa"/>
          </w:tcPr>
          <w:p w:rsidR="00B60B4F" w:rsidRPr="00CD1173" w:rsidRDefault="00B60B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B60B4F" w:rsidRPr="00CD1173" w:rsidRDefault="00B60B4F" w:rsidP="00CD1173">
            <w:pPr>
              <w:pStyle w:val="Paragrafi"/>
              <w:ind w:firstLine="0"/>
              <w:rPr>
                <w:lang w:val="sq-AL"/>
              </w:rPr>
            </w:pPr>
            <w:r w:rsidRPr="00CD1173">
              <w:rPr>
                <w:lang w:val="sq-AL"/>
              </w:rPr>
              <w:t>Vagonët me trena bllok dhe transport të kombinuar</w:t>
            </w:r>
          </w:p>
          <w:p w:rsidR="00B60B4F" w:rsidRPr="00CD1173" w:rsidRDefault="00B60B4F" w:rsidP="00CD1173">
            <w:pPr>
              <w:pStyle w:val="Paragrafi"/>
              <w:ind w:firstLine="0"/>
              <w:rPr>
                <w:lang w:val="sq-AL"/>
              </w:rPr>
            </w:pPr>
            <w:r w:rsidRPr="00CD1173">
              <w:rPr>
                <w:lang w:val="sq-AL"/>
              </w:rPr>
              <w:t>Vagonë me amortizator me kors të gjatë</w:t>
            </w:r>
          </w:p>
        </w:tc>
      </w:tr>
    </w:tbl>
    <w:p w:rsidR="002E4B8A" w:rsidRPr="007542C3" w:rsidRDefault="002E4B8A" w:rsidP="00B60B4F">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Mjete me goma pneumatike  me peshë deri maksimalisht 22 ton(gomat fryhen me presion normal pune) me antena të mbledhura dhe të hequra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të sheshtë të specializuar,  njësi të shumëfishta ose </w:t>
      </w:r>
      <w:r w:rsidRPr="007542C3">
        <w:rPr>
          <w:lang w:val="sq-AL"/>
        </w:rPr>
        <w:t>vagonë</w:t>
      </w:r>
      <w:r w:rsidR="002E4B8A" w:rsidRPr="007542C3">
        <w:rPr>
          <w:lang w:val="sq-AL"/>
        </w:rPr>
        <w:t xml:space="preserve"> me dy kate ngarkimi me dysheme me llamarine të valëzuar ose listela (L..., S...) të pa</w:t>
      </w:r>
      <w:r w:rsidR="009D45B9" w:rsidRPr="007542C3">
        <w:rPr>
          <w:lang w:val="sq-AL"/>
        </w:rPr>
        <w:t>j</w:t>
      </w:r>
      <w:r w:rsidR="002E4B8A" w:rsidRPr="007542C3">
        <w:rPr>
          <w:lang w:val="sq-AL"/>
        </w:rPr>
        <w:t>isur me:</w:t>
      </w:r>
    </w:p>
    <w:p w:rsidR="002E4B8A" w:rsidRPr="007542C3" w:rsidRDefault="002E4B8A" w:rsidP="002E4B8A">
      <w:pPr>
        <w:pStyle w:val="Paragrafi"/>
        <w:rPr>
          <w:lang w:val="sq-AL"/>
        </w:rPr>
      </w:pPr>
      <w:r w:rsidRPr="007542C3">
        <w:rPr>
          <w:lang w:val="sq-AL"/>
        </w:rPr>
        <w:t>1</w:t>
      </w:r>
      <w:r w:rsidR="004C2C87" w:rsidRPr="007542C3">
        <w:rPr>
          <w:lang w:val="sq-AL"/>
        </w:rPr>
        <w:t>.</w:t>
      </w:r>
      <w:r w:rsidRPr="007542C3">
        <w:rPr>
          <w:lang w:val="sq-AL"/>
        </w:rPr>
        <w:t xml:space="preserve"> Tako speciale për rrotat</w:t>
      </w:r>
    </w:p>
    <w:p w:rsidR="002E4B8A" w:rsidRPr="007542C3" w:rsidRDefault="004C2C87" w:rsidP="002E4B8A">
      <w:pPr>
        <w:pStyle w:val="Paragrafi"/>
        <w:rPr>
          <w:lang w:val="sq-AL"/>
        </w:rPr>
      </w:pPr>
      <w:r w:rsidRPr="007542C3">
        <w:rPr>
          <w:lang w:val="sq-AL"/>
        </w:rPr>
        <w:t>-</w:t>
      </w:r>
      <w:r w:rsidR="002E4B8A" w:rsidRPr="007542C3">
        <w:rPr>
          <w:lang w:val="sq-AL"/>
        </w:rPr>
        <w:t xml:space="preserve"> Tako të lëvizshme</w:t>
      </w:r>
    </w:p>
    <w:p w:rsidR="002E4B8A" w:rsidRPr="007542C3" w:rsidRDefault="002E4B8A" w:rsidP="002E4B8A">
      <w:pPr>
        <w:pStyle w:val="Paragrafi"/>
        <w:rPr>
          <w:lang w:val="sq-AL"/>
        </w:rPr>
      </w:pPr>
      <w:r w:rsidRPr="007542C3">
        <w:rPr>
          <w:lang w:val="sq-AL"/>
        </w:rPr>
        <w:t>Metoda e ngarkimit</w:t>
      </w:r>
    </w:p>
    <w:p w:rsidR="002E4B8A" w:rsidRPr="007542C3" w:rsidRDefault="00E35F68" w:rsidP="002E4B8A">
      <w:pPr>
        <w:pStyle w:val="Paragrafi"/>
        <w:rPr>
          <w:lang w:val="sq-AL"/>
        </w:rPr>
      </w:pPr>
      <w:r>
        <w:rPr>
          <w:lang w:val="sq-AL"/>
        </w:rPr>
        <w:t xml:space="preserve">- </w:t>
      </w:r>
      <w:r w:rsidR="002E4B8A" w:rsidRPr="007542C3">
        <w:rPr>
          <w:lang w:val="sq-AL"/>
        </w:rPr>
        <w:t xml:space="preserve">Mjetet vendosen në drejtimin gjatësor të vagonit,  </w:t>
      </w:r>
    </w:p>
    <w:p w:rsidR="002E4B8A" w:rsidRPr="007542C3" w:rsidRDefault="00E35F68" w:rsidP="002E4B8A">
      <w:pPr>
        <w:pStyle w:val="Paragrafi"/>
        <w:rPr>
          <w:lang w:val="sq-AL"/>
        </w:rPr>
      </w:pPr>
      <w:r>
        <w:rPr>
          <w:lang w:val="sq-AL"/>
        </w:rPr>
        <w:t xml:space="preserve">- </w:t>
      </w:r>
      <w:r w:rsidR="002E4B8A" w:rsidRPr="007542C3">
        <w:rPr>
          <w:lang w:val="sq-AL"/>
        </w:rPr>
        <w:t xml:space="preserve">Mjeti frenohet si në rastin e parkimit, kamjoja vendoset në marshin më të </w:t>
      </w:r>
      <w:r w:rsidR="002F3A95" w:rsidRPr="007542C3">
        <w:rPr>
          <w:lang w:val="sq-AL"/>
        </w:rPr>
        <w:t>ulët</w:t>
      </w:r>
      <w:r w:rsidR="002E4B8A" w:rsidRPr="007542C3">
        <w:rPr>
          <w:lang w:val="sq-AL"/>
        </w:rPr>
        <w:t xml:space="preserve"> ose kamjoja bllokohet</w:t>
      </w:r>
    </w:p>
    <w:p w:rsidR="002E4B8A" w:rsidRPr="007542C3" w:rsidRDefault="00E35F68" w:rsidP="002E4B8A">
      <w:pPr>
        <w:pStyle w:val="Paragrafi"/>
        <w:rPr>
          <w:lang w:val="sq-AL"/>
        </w:rPr>
      </w:pPr>
      <w:r>
        <w:rPr>
          <w:lang w:val="sq-AL"/>
        </w:rPr>
        <w:t xml:space="preserve">- </w:t>
      </w:r>
      <w:r w:rsidR="002E4B8A" w:rsidRPr="007542C3">
        <w:rPr>
          <w:lang w:val="sq-AL"/>
        </w:rPr>
        <w:t>Takot vendosen në rrotat e akseve të frenuara, dhe në rrotat e tjera nëse kërkohet (shikoni “sigurimi”)</w:t>
      </w:r>
    </w:p>
    <w:p w:rsidR="002E4B8A" w:rsidRPr="007542C3" w:rsidRDefault="00E35F68" w:rsidP="002E4B8A">
      <w:pPr>
        <w:pStyle w:val="Paragrafi"/>
        <w:rPr>
          <w:lang w:val="sq-AL"/>
        </w:rPr>
      </w:pPr>
      <w:r>
        <w:rPr>
          <w:lang w:val="sq-AL"/>
        </w:rPr>
        <w:t xml:space="preserve">3. </w:t>
      </w:r>
      <w:r w:rsidR="002E4B8A" w:rsidRPr="007542C3">
        <w:rPr>
          <w:lang w:val="sq-AL"/>
        </w:rPr>
        <w:t xml:space="preserve">Kur mjeti ngarkohet në njësi të shumëfishta, ai mund të vendoset dhe mbi pjesën ku lidhen dy </w:t>
      </w:r>
      <w:r w:rsidR="00CC3D2D" w:rsidRPr="007542C3">
        <w:rPr>
          <w:lang w:val="sq-AL"/>
        </w:rPr>
        <w:t>vagonë</w:t>
      </w:r>
      <w:r w:rsidR="002E4B8A" w:rsidRPr="007542C3">
        <w:rPr>
          <w:lang w:val="sq-AL"/>
        </w:rPr>
        <w:t>; takot vendosen në drejtimin gjatësor në një aks, me një</w:t>
      </w:r>
      <w:r w:rsidR="009D45B9" w:rsidRPr="007542C3">
        <w:rPr>
          <w:lang w:val="sq-AL"/>
        </w:rPr>
        <w:t xml:space="preserve"> </w:t>
      </w:r>
      <w:r w:rsidR="002E4B8A" w:rsidRPr="007542C3">
        <w:rPr>
          <w:lang w:val="sq-AL"/>
        </w:rPr>
        <w:t>lëvizje në dimension afërsisht 5 cm.</w:t>
      </w:r>
    </w:p>
    <w:p w:rsidR="002E4B8A" w:rsidRPr="007542C3" w:rsidRDefault="00E60753" w:rsidP="002E4B8A">
      <w:pPr>
        <w:pStyle w:val="Paragrafi"/>
        <w:rPr>
          <w:lang w:val="sq-AL"/>
        </w:rPr>
      </w:pPr>
      <w:r>
        <w:rPr>
          <w:noProof/>
        </w:rPr>
        <w:pict>
          <v:shape id="Picture 1278" o:spid="_x0000_s1626" type="#_x0000_t75" style="position:absolute;left:0;text-align:left;margin-left:23.75pt;margin-top:9.7pt;width:383.25pt;height:194.1pt;rotation:-1;z-index:-251613184;visibility:visible">
            <v:imagedata r:id="rId227" o:title=""/>
            <w10:wrap type="topAndBottom"/>
          </v:shape>
        </w:pict>
      </w: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Mjetet me  një distanc</w:t>
      </w:r>
      <w:r w:rsidR="00693E3F" w:rsidRPr="007542C3">
        <w:rPr>
          <w:rFonts w:ascii="Times New Roman" w:hAnsi="Times New Roman"/>
          <w:lang w:val="sq-AL"/>
        </w:rPr>
        <w:t>ë</w:t>
      </w:r>
      <w:r w:rsidRPr="007542C3">
        <w:rPr>
          <w:lang w:val="sq-AL"/>
        </w:rPr>
        <w:t xml:space="preserve"> aksesh maksimalisht prej 3100 mm dhe peshë deri:</w:t>
      </w:r>
    </w:p>
    <w:p w:rsidR="002E4B8A" w:rsidRPr="007542C3" w:rsidRDefault="002E4B8A" w:rsidP="002E4B8A">
      <w:pPr>
        <w:pStyle w:val="Paragrafi"/>
        <w:rPr>
          <w:lang w:val="sq-AL"/>
        </w:rPr>
      </w:pPr>
      <w:r w:rsidRPr="007542C3">
        <w:rPr>
          <w:lang w:val="sq-AL"/>
        </w:rPr>
        <w:t>3</w:t>
      </w:r>
      <w:r w:rsidR="00711732" w:rsidRPr="007542C3">
        <w:rPr>
          <w:lang w:val="sq-AL"/>
        </w:rPr>
        <w:t>.</w:t>
      </w:r>
      <w:r w:rsidRPr="007542C3">
        <w:rPr>
          <w:lang w:val="sq-AL"/>
        </w:rPr>
        <w:t xml:space="preserve"> 5 ton</w:t>
      </w:r>
      <w:r w:rsidR="00711732" w:rsidRPr="007542C3">
        <w:rPr>
          <w:rFonts w:ascii="Times New Roman" w:hAnsi="Times New Roman"/>
          <w:lang w:val="sq-AL"/>
        </w:rPr>
        <w:t>ë</w:t>
      </w:r>
      <w:r w:rsidRPr="007542C3">
        <w:rPr>
          <w:lang w:val="sq-AL"/>
        </w:rPr>
        <w:t>, sigurohen me të paktën 4 tako</w:t>
      </w:r>
      <w:r w:rsidR="00711732" w:rsidRPr="007542C3">
        <w:rPr>
          <w:lang w:val="sq-AL"/>
        </w:rPr>
        <w:t>.</w:t>
      </w:r>
    </w:p>
    <w:p w:rsidR="002E4B8A" w:rsidRPr="007542C3" w:rsidRDefault="00711732" w:rsidP="002E4B8A">
      <w:pPr>
        <w:pStyle w:val="Paragrafi"/>
        <w:rPr>
          <w:lang w:val="sq-AL"/>
        </w:rPr>
      </w:pPr>
      <w:r w:rsidRPr="007542C3">
        <w:rPr>
          <w:lang w:val="sq-AL"/>
        </w:rPr>
        <w:t>4.</w:t>
      </w:r>
      <w:r w:rsidR="002E4B8A" w:rsidRPr="007542C3">
        <w:rPr>
          <w:lang w:val="sq-AL"/>
        </w:rPr>
        <w:t xml:space="preserve"> 7 ton</w:t>
      </w:r>
      <w:r w:rsidRPr="007542C3">
        <w:rPr>
          <w:rFonts w:ascii="Times New Roman" w:hAnsi="Times New Roman"/>
          <w:lang w:val="sq-AL"/>
        </w:rPr>
        <w:t>ë</w:t>
      </w:r>
      <w:r w:rsidR="002E4B8A" w:rsidRPr="007542C3">
        <w:rPr>
          <w:lang w:val="sq-AL"/>
        </w:rPr>
        <w:t>, sigurohen me të paktën 6 tako</w:t>
      </w:r>
      <w:r w:rsidRPr="007542C3">
        <w:rPr>
          <w:lang w:val="sq-AL"/>
        </w:rPr>
        <w:t>.</w:t>
      </w:r>
    </w:p>
    <w:p w:rsidR="002E4B8A" w:rsidRPr="007542C3" w:rsidRDefault="002E4B8A" w:rsidP="002E4B8A">
      <w:pPr>
        <w:pStyle w:val="Paragrafi"/>
        <w:rPr>
          <w:lang w:val="sq-AL"/>
        </w:rPr>
      </w:pPr>
      <w:r w:rsidRPr="007542C3">
        <w:rPr>
          <w:lang w:val="sq-AL"/>
        </w:rPr>
        <w:t>Mjetet me distanc</w:t>
      </w:r>
      <w:r w:rsidR="00693E3F" w:rsidRPr="007542C3">
        <w:rPr>
          <w:rFonts w:ascii="Times New Roman" w:hAnsi="Times New Roman"/>
          <w:lang w:val="sq-AL"/>
        </w:rPr>
        <w:t>ë</w:t>
      </w:r>
      <w:r w:rsidRPr="007542C3">
        <w:rPr>
          <w:lang w:val="sq-AL"/>
        </w:rPr>
        <w:t xml:space="preserve"> aksesh mbi 3100 mm dhe peshë deri 5 ton</w:t>
      </w:r>
      <w:r w:rsidR="00711732" w:rsidRPr="007542C3">
        <w:rPr>
          <w:rFonts w:ascii="Times New Roman" w:hAnsi="Times New Roman"/>
          <w:lang w:val="sq-AL"/>
        </w:rPr>
        <w:t>ë</w:t>
      </w:r>
      <w:r w:rsidRPr="007542C3">
        <w:rPr>
          <w:lang w:val="sq-AL"/>
        </w:rPr>
        <w:t xml:space="preserve"> sigurohen me të paktën 6 tako</w:t>
      </w:r>
    </w:p>
    <w:p w:rsidR="002E4B8A" w:rsidRPr="007542C3" w:rsidRDefault="002E4B8A" w:rsidP="002E4B8A">
      <w:pPr>
        <w:pStyle w:val="Paragrafi"/>
        <w:rPr>
          <w:lang w:val="sq-AL"/>
        </w:rPr>
      </w:pPr>
      <w:r w:rsidRPr="007542C3">
        <w:rPr>
          <w:lang w:val="sq-AL"/>
        </w:rPr>
        <w:t>5</w:t>
      </w:r>
      <w:r w:rsidR="00711732" w:rsidRPr="007542C3">
        <w:rPr>
          <w:lang w:val="sq-AL"/>
        </w:rPr>
        <w:t>.</w:t>
      </w:r>
      <w:r w:rsidRPr="007542C3">
        <w:rPr>
          <w:lang w:val="sq-AL"/>
        </w:rPr>
        <w:t xml:space="preserve"> Mjetet me peshë</w:t>
      </w:r>
    </w:p>
    <w:p w:rsidR="002E4B8A" w:rsidRPr="007542C3" w:rsidRDefault="002E4B8A" w:rsidP="002E4B8A">
      <w:pPr>
        <w:pStyle w:val="Paragrafi"/>
        <w:rPr>
          <w:lang w:val="sq-AL"/>
        </w:rPr>
      </w:pPr>
      <w:r w:rsidRPr="007542C3">
        <w:rPr>
          <w:lang w:val="sq-AL"/>
        </w:rPr>
        <w:t>-  Deri 12 ton</w:t>
      </w:r>
      <w:r w:rsidR="004C2C87" w:rsidRPr="007542C3">
        <w:rPr>
          <w:rFonts w:ascii="Times New Roman" w:hAnsi="Times New Roman"/>
          <w:lang w:val="sq-AL"/>
        </w:rPr>
        <w:t>ë</w:t>
      </w:r>
      <w:r w:rsidRPr="007542C3">
        <w:rPr>
          <w:lang w:val="sq-AL"/>
        </w:rPr>
        <w:t xml:space="preserve"> maksimumi dhe diam</w:t>
      </w:r>
      <w:r w:rsidR="009D45B9" w:rsidRPr="007542C3">
        <w:rPr>
          <w:lang w:val="sq-AL"/>
        </w:rPr>
        <w:t>e</w:t>
      </w:r>
      <w:r w:rsidRPr="007542C3">
        <w:rPr>
          <w:lang w:val="sq-AL"/>
        </w:rPr>
        <w:t>tër rrote prej 1800 mm maksimumi, sigurohen me të paktën 6 tako</w:t>
      </w:r>
      <w:r w:rsidR="00711732" w:rsidRPr="007542C3">
        <w:rPr>
          <w:lang w:val="sq-AL"/>
        </w:rPr>
        <w:t>.</w:t>
      </w:r>
    </w:p>
    <w:p w:rsidR="002E4B8A" w:rsidRPr="007542C3" w:rsidRDefault="00E60753" w:rsidP="002E4B8A">
      <w:pPr>
        <w:pStyle w:val="Paragrafi"/>
        <w:rPr>
          <w:lang w:val="sq-AL"/>
        </w:rPr>
      </w:pPr>
      <w:r>
        <w:rPr>
          <w:noProof/>
        </w:rPr>
        <w:pict>
          <v:shape id="Picture 1279" o:spid="_x0000_s1625" type="#_x0000_t75" style="position:absolute;left:0;text-align:left;margin-left:113.85pt;margin-top:5.65pt;width:205.6pt;height:79.5pt;z-index:-251606016;visibility:visible">
            <v:imagedata r:id="rId228" o:title=""/>
            <w10:wrap type="topAndBottom"/>
          </v:shape>
        </w:pict>
      </w:r>
      <w:r w:rsidR="002E4B8A" w:rsidRPr="007542C3">
        <w:rPr>
          <w:lang w:val="sq-AL"/>
        </w:rPr>
        <w:t>-  Mbi 12 ton</w:t>
      </w:r>
      <w:r w:rsidR="004C2C87" w:rsidRPr="007542C3">
        <w:rPr>
          <w:rFonts w:ascii="Times New Roman" w:hAnsi="Times New Roman"/>
          <w:lang w:val="sq-AL"/>
        </w:rPr>
        <w:t>ë</w:t>
      </w:r>
      <w:r w:rsidR="002E4B8A" w:rsidRPr="007542C3">
        <w:rPr>
          <w:lang w:val="sq-AL"/>
        </w:rPr>
        <w:t xml:space="preserve"> maksimumi me diametër rrote mbi 1800 mm, përdoren dhe 4 lidhje të tjera suplementare</w:t>
      </w:r>
      <w:r w:rsidR="00711732" w:rsidRPr="007542C3">
        <w:rPr>
          <w:lang w:val="sq-AL"/>
        </w:rPr>
        <w:t>.</w:t>
      </w:r>
      <w:r w:rsidR="002E4B8A" w:rsidRPr="007542C3">
        <w:rPr>
          <w:lang w:val="sq-AL"/>
        </w:rPr>
        <w:t xml:space="preserve"> </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Pjesët që mund të rrëshqasin, lëkunden ose rrotullohen (si krahu i vin</w:t>
      </w:r>
      <w:r w:rsidR="00F96FCF" w:rsidRPr="007542C3">
        <w:rPr>
          <w:lang w:val="sq-AL"/>
        </w:rPr>
        <w:t>ç</w:t>
      </w:r>
      <w:r w:rsidRPr="007542C3">
        <w:rPr>
          <w:lang w:val="sq-AL"/>
        </w:rPr>
        <w:t>it, pa</w:t>
      </w:r>
      <w:r w:rsidR="009D45B9" w:rsidRPr="007542C3">
        <w:rPr>
          <w:lang w:val="sq-AL"/>
        </w:rPr>
        <w:t>j</w:t>
      </w:r>
      <w:r w:rsidRPr="007542C3">
        <w:rPr>
          <w:lang w:val="sq-AL"/>
        </w:rPr>
        <w:t>isjet ngritëse, kundra pesha ose kabina e mjetit ose e makinerisë) duhet të sigurohen mekanikisht ose të lidhen poshtë në mënyrë të tillë që ato të mos lëvizin gjatë udhëtimit (forca këputëse e lidhjeve minimale 4000 daN).</w:t>
      </w:r>
    </w:p>
    <w:p w:rsidR="002E4B8A" w:rsidRPr="007542C3" w:rsidRDefault="002E4B8A" w:rsidP="002E4B8A">
      <w:pPr>
        <w:pStyle w:val="Paragrafi"/>
        <w:rPr>
          <w:lang w:val="sq-AL"/>
        </w:rPr>
      </w:pPr>
      <w:r w:rsidRPr="007542C3">
        <w:rPr>
          <w:lang w:val="sq-AL"/>
        </w:rPr>
        <w:t xml:space="preserve">Timoneria e trajlerit të palidhur, </w:t>
      </w:r>
      <w:r w:rsidR="00D35C07" w:rsidRPr="007542C3">
        <w:rPr>
          <w:lang w:val="sq-AL"/>
        </w:rPr>
        <w:t>sigurohet me lidhje indirekte (</w:t>
      </w:r>
      <w:r w:rsidRPr="007542C3">
        <w:rPr>
          <w:lang w:val="sq-AL"/>
        </w:rPr>
        <w:t>forca këputëse e lidhjeve, minimale 1000 daN).</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shihni nenin 2 dhe 3</w:t>
      </w:r>
      <w:r w:rsidR="005A42B8" w:rsidRPr="007542C3">
        <w:rPr>
          <w:lang w:val="sq-AL"/>
        </w:rPr>
        <w:t>.</w:t>
      </w:r>
    </w:p>
    <w:p w:rsidR="002E4B8A" w:rsidRPr="007542C3" w:rsidRDefault="002E4B8A" w:rsidP="002E4B8A">
      <w:pPr>
        <w:pStyle w:val="Paragrafi"/>
        <w:rPr>
          <w:lang w:val="sq-AL"/>
        </w:rPr>
      </w:pPr>
      <w:r w:rsidRPr="007542C3">
        <w:rPr>
          <w:lang w:val="sq-AL"/>
        </w:rPr>
        <w:t xml:space="preserve">Takot që nuk janë në </w:t>
      </w:r>
      <w:r w:rsidR="00FA7063" w:rsidRPr="007542C3">
        <w:rPr>
          <w:lang w:val="sq-AL"/>
        </w:rPr>
        <w:t>përdorim</w:t>
      </w:r>
      <w:r w:rsidRPr="007542C3">
        <w:rPr>
          <w:lang w:val="sq-AL"/>
        </w:rPr>
        <w:t xml:space="preserve"> duhet të sigurohen në </w:t>
      </w:r>
      <w:r w:rsidR="00FA7063" w:rsidRPr="007542C3">
        <w:rPr>
          <w:lang w:val="sq-AL"/>
        </w:rPr>
        <w:t>mënyrë</w:t>
      </w:r>
      <w:r w:rsidRPr="007542C3">
        <w:rPr>
          <w:lang w:val="sq-AL"/>
        </w:rPr>
        <w:t xml:space="preserve"> të rregullt</w:t>
      </w:r>
      <w:r w:rsidR="00711732" w:rsidRPr="007542C3">
        <w:rPr>
          <w:lang w:val="sq-AL"/>
        </w:rPr>
        <w:t>.</w:t>
      </w:r>
    </w:p>
    <w:p w:rsidR="004C2C87" w:rsidRPr="007542C3" w:rsidRDefault="004C2C87" w:rsidP="002E4B8A">
      <w:pPr>
        <w:pStyle w:val="Paragrafi"/>
        <w:rPr>
          <w:lang w:val="sq-AL"/>
        </w:rPr>
      </w:pPr>
    </w:p>
    <w:p w:rsidR="002E4B8A" w:rsidRPr="007542C3" w:rsidRDefault="002E4B8A" w:rsidP="00BE3C17">
      <w:pPr>
        <w:pStyle w:val="NeniNr"/>
      </w:pPr>
      <w:r w:rsidRPr="007542C3">
        <w:t>Neni 61</w:t>
      </w:r>
    </w:p>
    <w:p w:rsidR="00B60B4F" w:rsidRPr="007542C3" w:rsidRDefault="002E4B8A" w:rsidP="00BE3C17">
      <w:pPr>
        <w:pStyle w:val="NeniTitull"/>
      </w:pPr>
      <w:r w:rsidRPr="007542C3">
        <w:t>Mjete me goma me pesh</w:t>
      </w:r>
      <w:r w:rsidR="00D35C07" w:rsidRPr="007542C3">
        <w:rPr>
          <w:rFonts w:ascii="Times New Roman" w:hAnsi="Times New Roman"/>
        </w:rPr>
        <w:t>ë</w:t>
      </w:r>
      <w:r w:rsidRPr="007542C3">
        <w:t xml:space="preserve"> jo më të madhe 2200 kg </w:t>
      </w:r>
    </w:p>
    <w:p w:rsidR="00B60B4F" w:rsidRPr="007542C3" w:rsidRDefault="00B60B4F" w:rsidP="00B60B4F">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B60B4F" w:rsidRPr="007542C3" w:rsidTr="00CD1173">
        <w:tc>
          <w:tcPr>
            <w:tcW w:w="3798" w:type="dxa"/>
          </w:tcPr>
          <w:p w:rsidR="00B60B4F" w:rsidRPr="00CD1173" w:rsidRDefault="00B60B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B60B4F" w:rsidRPr="00CD1173" w:rsidRDefault="00B60B4F" w:rsidP="00CD1173">
            <w:pPr>
              <w:pStyle w:val="Paragrafi"/>
              <w:ind w:firstLine="0"/>
              <w:rPr>
                <w:lang w:val="sq-AL"/>
              </w:rPr>
            </w:pPr>
            <w:r w:rsidRPr="00CD1173">
              <w:rPr>
                <w:lang w:val="sq-AL"/>
              </w:rPr>
              <w:t>Vagonët me trena bllok dhe transport të kombinuar</w:t>
            </w:r>
          </w:p>
          <w:p w:rsidR="00B60B4F" w:rsidRPr="00CD1173" w:rsidRDefault="00B60B4F" w:rsidP="00CD1173">
            <w:pPr>
              <w:pStyle w:val="Paragrafi"/>
              <w:ind w:firstLine="0"/>
              <w:rPr>
                <w:lang w:val="sq-AL"/>
              </w:rPr>
            </w:pPr>
            <w:r w:rsidRPr="00CD1173">
              <w:rPr>
                <w:lang w:val="sq-AL"/>
              </w:rPr>
              <w:t>Vagonë me amortizator me kors të gjatë</w:t>
            </w:r>
          </w:p>
        </w:tc>
      </w:tr>
    </w:tbl>
    <w:p w:rsidR="002E4B8A" w:rsidRPr="007542C3" w:rsidRDefault="002E4B8A" w:rsidP="00B60B4F">
      <w:pPr>
        <w:pStyle w:val="Paragrafi"/>
        <w:jc w:val="center"/>
        <w:rPr>
          <w:lang w:val="sq-AL"/>
        </w:rPr>
      </w:pPr>
    </w:p>
    <w:p w:rsidR="00BE3C17" w:rsidRDefault="00BE3C17"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Vetura dhe mjete të lehta komunale me peshë deri 2,200 kg maksimumi, me goma (fryrja e gomave me presion normal pune)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transporti veturash me pajisje takosh në akse</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Mjetet ngarkohen</w:t>
      </w:r>
    </w:p>
    <w:p w:rsidR="002E4B8A" w:rsidRPr="007542C3" w:rsidRDefault="00B60B4F" w:rsidP="002E4B8A">
      <w:pPr>
        <w:pStyle w:val="Paragrafi"/>
        <w:rPr>
          <w:lang w:val="sq-AL"/>
        </w:rPr>
      </w:pPr>
      <w:r w:rsidRPr="007542C3">
        <w:rPr>
          <w:lang w:val="sq-AL"/>
        </w:rPr>
        <w:t xml:space="preserve">- </w:t>
      </w:r>
      <w:r w:rsidR="002E4B8A" w:rsidRPr="007542C3">
        <w:rPr>
          <w:lang w:val="sq-AL"/>
        </w:rPr>
        <w:t xml:space="preserve">Në </w:t>
      </w:r>
      <w:r w:rsidR="00341707" w:rsidRPr="007542C3">
        <w:rPr>
          <w:lang w:val="sq-AL"/>
        </w:rPr>
        <w:t>drejtimin gjatësor të vagonit</w:t>
      </w:r>
    </w:p>
    <w:p w:rsidR="002E4B8A" w:rsidRPr="007542C3" w:rsidRDefault="00B60B4F" w:rsidP="002E4B8A">
      <w:pPr>
        <w:pStyle w:val="Paragrafi"/>
        <w:rPr>
          <w:lang w:val="sq-AL"/>
        </w:rPr>
      </w:pPr>
      <w:r w:rsidRPr="007542C3">
        <w:rPr>
          <w:lang w:val="sq-AL"/>
        </w:rPr>
        <w:t xml:space="preserve">- </w:t>
      </w:r>
      <w:r w:rsidR="002E4B8A" w:rsidRPr="007542C3">
        <w:rPr>
          <w:lang w:val="sq-AL"/>
        </w:rPr>
        <w:t>Të frenuar dhe me marshin më të ulët të ingranuar ose kamjo e bllokuar</w:t>
      </w:r>
    </w:p>
    <w:p w:rsidR="002E4B8A" w:rsidRPr="007542C3" w:rsidRDefault="00B60B4F" w:rsidP="002E4B8A">
      <w:pPr>
        <w:pStyle w:val="Paragrafi"/>
        <w:rPr>
          <w:lang w:val="sq-AL"/>
        </w:rPr>
      </w:pPr>
      <w:r w:rsidRPr="007542C3">
        <w:rPr>
          <w:lang w:val="sq-AL"/>
        </w:rPr>
        <w:t xml:space="preserve">- </w:t>
      </w:r>
      <w:r w:rsidR="002E4B8A" w:rsidRPr="007542C3">
        <w:rPr>
          <w:lang w:val="sq-AL"/>
        </w:rPr>
        <w:t>Takot vendosen për sa është e mundur me kontakt me rrotat</w:t>
      </w:r>
    </w:p>
    <w:p w:rsidR="002E4B8A" w:rsidRPr="007542C3" w:rsidRDefault="002E4B8A" w:rsidP="002E4B8A">
      <w:pPr>
        <w:pStyle w:val="Paragrafi"/>
        <w:rPr>
          <w:lang w:val="sq-AL"/>
        </w:rPr>
      </w:pPr>
      <w:r w:rsidRPr="007542C3">
        <w:rPr>
          <w:lang w:val="sq-AL"/>
        </w:rPr>
        <w:t>Distanca (</w:t>
      </w:r>
      <w:r w:rsidR="008E2DB7" w:rsidRPr="007542C3">
        <w:rPr>
          <w:lang w:val="sq-AL"/>
        </w:rPr>
        <w:t>hapësir</w:t>
      </w:r>
      <w:r w:rsidRPr="007542C3">
        <w:rPr>
          <w:lang w:val="sq-AL"/>
        </w:rPr>
        <w:t>a) midis dy mjeteve do të varet:</w:t>
      </w:r>
    </w:p>
    <w:p w:rsidR="002E4B8A" w:rsidRPr="007542C3" w:rsidRDefault="00B60B4F" w:rsidP="002E4B8A">
      <w:pPr>
        <w:pStyle w:val="Paragrafi"/>
        <w:rPr>
          <w:lang w:val="sq-AL"/>
        </w:rPr>
      </w:pPr>
      <w:r w:rsidRPr="007542C3">
        <w:rPr>
          <w:lang w:val="sq-AL"/>
        </w:rPr>
        <w:t xml:space="preserve">- </w:t>
      </w:r>
      <w:r w:rsidR="002E4B8A" w:rsidRPr="007542C3">
        <w:rPr>
          <w:lang w:val="sq-AL"/>
        </w:rPr>
        <w:t>Nga tipi i takove t</w:t>
      </w:r>
      <w:r w:rsidR="004C2C87" w:rsidRPr="007542C3">
        <w:rPr>
          <w:rFonts w:ascii="Times New Roman" w:hAnsi="Times New Roman"/>
          <w:lang w:val="sq-AL"/>
        </w:rPr>
        <w:t>ë</w:t>
      </w:r>
      <w:r w:rsidR="002E4B8A" w:rsidRPr="007542C3">
        <w:rPr>
          <w:lang w:val="sq-AL"/>
        </w:rPr>
        <w:t xml:space="preserve"> rrotave</w:t>
      </w:r>
    </w:p>
    <w:p w:rsidR="002E4B8A" w:rsidRPr="007542C3" w:rsidRDefault="00B60B4F" w:rsidP="002E4B8A">
      <w:pPr>
        <w:pStyle w:val="Paragrafi"/>
        <w:rPr>
          <w:lang w:val="sq-AL"/>
        </w:rPr>
      </w:pPr>
      <w:r w:rsidRPr="007542C3">
        <w:rPr>
          <w:lang w:val="sq-AL"/>
        </w:rPr>
        <w:t xml:space="preserve">- </w:t>
      </w:r>
      <w:r w:rsidR="002E4B8A" w:rsidRPr="007542C3">
        <w:rPr>
          <w:lang w:val="sq-AL"/>
        </w:rPr>
        <w:t>Nga karakteristikat teknike të mjeteve që ngarkohen, dhe duhet të kihet parasysh el</w:t>
      </w:r>
      <w:r w:rsidR="00FA7063" w:rsidRPr="007542C3">
        <w:rPr>
          <w:lang w:val="sq-AL"/>
        </w:rPr>
        <w:t>i</w:t>
      </w:r>
      <w:r w:rsidR="002E4B8A" w:rsidRPr="007542C3">
        <w:rPr>
          <w:lang w:val="sq-AL"/>
        </w:rPr>
        <w:t>minimi i mundësive të</w:t>
      </w:r>
      <w:r w:rsidR="009D45B9" w:rsidRPr="007542C3">
        <w:rPr>
          <w:lang w:val="sq-AL"/>
        </w:rPr>
        <w:t xml:space="preserve"> </w:t>
      </w:r>
      <w:r w:rsidR="002E4B8A" w:rsidRPr="007542C3">
        <w:rPr>
          <w:lang w:val="sq-AL"/>
        </w:rPr>
        <w:t>dëmtimit të mjeteve</w:t>
      </w:r>
    </w:p>
    <w:p w:rsidR="002E4B8A" w:rsidRPr="007542C3" w:rsidRDefault="008E2DB7" w:rsidP="002E4B8A">
      <w:pPr>
        <w:pStyle w:val="Paragrafi"/>
        <w:rPr>
          <w:lang w:val="sq-AL"/>
        </w:rPr>
      </w:pPr>
      <w:r w:rsidRPr="007542C3">
        <w:rPr>
          <w:lang w:val="sq-AL"/>
        </w:rPr>
        <w:t>Hapësir</w:t>
      </w:r>
      <w:r w:rsidR="002E4B8A" w:rsidRPr="007542C3">
        <w:rPr>
          <w:lang w:val="sq-AL"/>
        </w:rPr>
        <w:t xml:space="preserve">a (distanca) në drejtimin gjatësor midis </w:t>
      </w:r>
      <w:r w:rsidR="0088554F" w:rsidRPr="007542C3">
        <w:rPr>
          <w:lang w:val="sq-AL"/>
        </w:rPr>
        <w:t>vend</w:t>
      </w:r>
      <w:r w:rsidR="002E4B8A" w:rsidRPr="007542C3">
        <w:rPr>
          <w:lang w:val="sq-AL"/>
        </w:rPr>
        <w:t>eve të fiksimit të vagonit dhe midis mjeteve, përafërsisht:</w:t>
      </w:r>
    </w:p>
    <w:p w:rsidR="002E4B8A" w:rsidRPr="007542C3" w:rsidRDefault="002E4B8A" w:rsidP="002E4B8A">
      <w:pPr>
        <w:pStyle w:val="Paragrafi"/>
        <w:rPr>
          <w:lang w:val="sq-AL"/>
        </w:rPr>
      </w:pPr>
      <w:r w:rsidRPr="007542C3">
        <w:rPr>
          <w:lang w:val="sq-AL"/>
        </w:rPr>
        <w:tab/>
      </w:r>
      <w:r w:rsidR="00E60753" w:rsidRPr="00E60753">
        <w:rPr>
          <w:lang w:val="sq-AL"/>
        </w:rPr>
        <w:pict>
          <v:line id="Line 111" o:spid="_x0000_s1507" style="position:absolute;left:0;text-align:left;z-index:251591680;visibility:visible;mso-wrap-distance-left:3.17497mm;mso-wrap-distance-right:3.17497mm;mso-position-horizontal-relative:text;mso-position-vertical-relative:text" from="261pt,.5pt" to="261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"/>
        </w:pict>
      </w:r>
      <w:r w:rsidRPr="007542C3">
        <w:rPr>
          <w:lang w:val="sq-AL"/>
        </w:rPr>
        <w:t xml:space="preserve">         </w:t>
      </w:r>
      <w:r w:rsidR="00BE3C17">
        <w:rPr>
          <w:lang w:val="sq-AL"/>
        </w:rPr>
        <w:t xml:space="preserve">                      </w:t>
      </w:r>
      <w:r w:rsidRPr="007542C3">
        <w:rPr>
          <w:lang w:val="sq-AL"/>
        </w:rPr>
        <w:t xml:space="preserve">15cm               </w:t>
      </w:r>
      <w:r w:rsidR="00BE3C17">
        <w:rPr>
          <w:lang w:val="sq-AL"/>
        </w:rPr>
        <w:tab/>
      </w:r>
      <w:r w:rsidR="00BE3C17">
        <w:rPr>
          <w:lang w:val="sq-AL"/>
        </w:rPr>
        <w:tab/>
      </w:r>
      <w:r w:rsidR="00BE3C17">
        <w:rPr>
          <w:lang w:val="sq-AL"/>
        </w:rPr>
        <w:tab/>
      </w:r>
      <w:r w:rsidR="00BE3C17">
        <w:rPr>
          <w:lang w:val="sq-AL"/>
        </w:rPr>
        <w:tab/>
      </w:r>
      <w:r w:rsidRPr="007542C3">
        <w:rPr>
          <w:lang w:val="sq-AL"/>
        </w:rPr>
        <w:t>10 cm</w:t>
      </w:r>
    </w:p>
    <w:p w:rsidR="002E4B8A" w:rsidRPr="007542C3" w:rsidRDefault="002E4B8A" w:rsidP="002E4B8A">
      <w:pPr>
        <w:pStyle w:val="Paragrafi"/>
        <w:rPr>
          <w:lang w:val="sq-AL"/>
        </w:rPr>
      </w:pPr>
      <w:r w:rsidRPr="007542C3">
        <w:rPr>
          <w:lang w:val="sq-AL"/>
        </w:rPr>
        <w:t xml:space="preserve"> Distanca duhet të jetë:</w:t>
      </w:r>
    </w:p>
    <w:p w:rsidR="002E4B8A" w:rsidRPr="007542C3" w:rsidRDefault="002E4B8A" w:rsidP="002E4B8A">
      <w:pPr>
        <w:pStyle w:val="Paragrafi"/>
        <w:rPr>
          <w:lang w:val="sq-AL"/>
        </w:rPr>
      </w:pPr>
      <w:r w:rsidRPr="007542C3">
        <w:rPr>
          <w:lang w:val="sq-AL"/>
        </w:rPr>
        <w:t>1</w:t>
      </w:r>
      <w:r w:rsidR="00E662E4" w:rsidRPr="007542C3">
        <w:rPr>
          <w:lang w:val="sq-AL"/>
        </w:rPr>
        <w:t>.</w:t>
      </w:r>
      <w:r w:rsidRPr="007542C3">
        <w:rPr>
          <w:lang w:val="sq-AL"/>
        </w:rPr>
        <w:t xml:space="preserve"> Midis dy mjeteve që ngarkohen mbi ose në afërsi të sistemit të ganxhimit</w:t>
      </w:r>
    </w:p>
    <w:p w:rsidR="002E4B8A" w:rsidRPr="007542C3" w:rsidRDefault="00E60753" w:rsidP="002E4B8A">
      <w:pPr>
        <w:pStyle w:val="Paragrafi"/>
        <w:rPr>
          <w:lang w:val="sq-AL"/>
        </w:rPr>
      </w:pPr>
      <w:r w:rsidRPr="00E60753">
        <w:rPr>
          <w:lang w:val="sq-AL"/>
        </w:rPr>
        <w:pict>
          <v:line id="Line 112" o:spid="_x0000_s1508" style="position:absolute;left:0;text-align:left;z-index:251592704;visibility:visible;mso-wrap-distance-left:3.17497mm;mso-wrap-distance-right:3.17497mm" from="261pt,1.35pt" to="261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"/>
        </w:pict>
      </w:r>
      <w:r w:rsidR="002E4B8A" w:rsidRPr="007542C3">
        <w:rPr>
          <w:lang w:val="sq-AL"/>
        </w:rPr>
        <w:t xml:space="preserve">                </w:t>
      </w:r>
      <w:r w:rsidR="00BE3C17">
        <w:rPr>
          <w:lang w:val="sq-AL"/>
        </w:rPr>
        <w:tab/>
      </w:r>
      <w:r w:rsidR="00BE3C17">
        <w:rPr>
          <w:lang w:val="sq-AL"/>
        </w:rPr>
        <w:tab/>
      </w:r>
      <w:r w:rsidR="00BE3C17">
        <w:rPr>
          <w:lang w:val="sq-AL"/>
        </w:rPr>
        <w:tab/>
      </w:r>
      <w:r w:rsidR="002E4B8A" w:rsidRPr="007542C3">
        <w:rPr>
          <w:lang w:val="sq-AL"/>
        </w:rPr>
        <w:t xml:space="preserve">26 cm                                      </w:t>
      </w:r>
      <w:r w:rsidR="00BE3C17">
        <w:rPr>
          <w:lang w:val="sq-AL"/>
        </w:rPr>
        <w:tab/>
      </w:r>
      <w:r w:rsidR="002E4B8A" w:rsidRPr="007542C3">
        <w:rPr>
          <w:lang w:val="sq-AL"/>
        </w:rPr>
        <w:t>26 cm</w:t>
      </w:r>
    </w:p>
    <w:p w:rsidR="00BE3C17" w:rsidRDefault="00BE3C17" w:rsidP="002E4B8A">
      <w:pPr>
        <w:pStyle w:val="Paragrafi"/>
        <w:rPr>
          <w:lang w:val="sq-AL"/>
        </w:rPr>
      </w:pPr>
    </w:p>
    <w:p w:rsidR="002E4B8A" w:rsidRPr="007542C3" w:rsidRDefault="002E4B8A" w:rsidP="002E4B8A">
      <w:pPr>
        <w:pStyle w:val="Paragrafi"/>
        <w:rPr>
          <w:lang w:val="sq-AL"/>
        </w:rPr>
      </w:pPr>
      <w:r w:rsidRPr="007542C3">
        <w:rPr>
          <w:lang w:val="sq-AL"/>
        </w:rPr>
        <w:t>2</w:t>
      </w:r>
      <w:r w:rsidR="00E662E4" w:rsidRPr="007542C3">
        <w:rPr>
          <w:lang w:val="sq-AL"/>
        </w:rPr>
        <w:t>.</w:t>
      </w:r>
      <w:r w:rsidRPr="007542C3">
        <w:rPr>
          <w:lang w:val="sq-AL"/>
        </w:rPr>
        <w:t xml:space="preserve"> Midis dy mjeteve që ngarkohen mbi ose në afërsi  të sistemit permanent të ganxhimit</w:t>
      </w:r>
    </w:p>
    <w:p w:rsidR="002E4B8A" w:rsidRPr="007542C3" w:rsidRDefault="00E60753" w:rsidP="002E4B8A">
      <w:pPr>
        <w:pStyle w:val="Paragrafi"/>
        <w:rPr>
          <w:lang w:val="sq-AL"/>
        </w:rPr>
      </w:pPr>
      <w:r w:rsidRPr="00E60753">
        <w:rPr>
          <w:lang w:val="sq-AL"/>
        </w:rPr>
        <w:pict>
          <v:line id="Line 113" o:spid="_x0000_s1509" style="position:absolute;left:0;text-align:left;z-index:251593728;visibility:visible;mso-wrap-distance-left:3.17497mm;mso-wrap-distance-right:3.17497mm" from="261pt,2.55pt" to="261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RFoFQIAACoEAAAOAAAAZHJzL2Uyb0RvYy54bWysU02P2jAQvVfqf7B8h3wssB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"/>
        </w:pict>
      </w:r>
      <w:r w:rsidR="002E4B8A" w:rsidRPr="007542C3">
        <w:rPr>
          <w:lang w:val="sq-AL"/>
        </w:rPr>
        <w:t xml:space="preserve">                   </w:t>
      </w:r>
      <w:r w:rsidR="00BE3C17">
        <w:rPr>
          <w:lang w:val="sq-AL"/>
        </w:rPr>
        <w:tab/>
      </w:r>
      <w:r w:rsidR="00BE3C17">
        <w:rPr>
          <w:lang w:val="sq-AL"/>
        </w:rPr>
        <w:tab/>
      </w:r>
      <w:r w:rsidR="00BE3C17">
        <w:rPr>
          <w:lang w:val="sq-AL"/>
        </w:rPr>
        <w:tab/>
      </w:r>
      <w:r w:rsidR="002E4B8A" w:rsidRPr="007542C3">
        <w:rPr>
          <w:lang w:val="sq-AL"/>
        </w:rPr>
        <w:t xml:space="preserve">40 cm                                          </w:t>
      </w:r>
      <w:r w:rsidR="00BE3C17">
        <w:rPr>
          <w:lang w:val="sq-AL"/>
        </w:rPr>
        <w:t xml:space="preserve"> </w:t>
      </w:r>
      <w:r w:rsidR="002E4B8A" w:rsidRPr="007542C3">
        <w:rPr>
          <w:lang w:val="sq-AL"/>
        </w:rPr>
        <w:t>40 cm</w:t>
      </w:r>
      <w:r w:rsidR="002E4B8A" w:rsidRPr="007542C3">
        <w:rPr>
          <w:lang w:val="sq-AL"/>
        </w:rPr>
        <w:tab/>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76" type="#_x0000_t75" style="position:absolute;left:0;text-align:left;margin-left:37.1pt;margin-top:2.6pt;width:393.05pt;height:137.65pt;z-index:-251556864">
            <v:imagedata r:id="rId229" o:title=""/>
          </v:shape>
          <o:OLEObject Type="Embed" ProgID="CorelPHOTOPAINT.Image.13" ShapeID="_x0000_s1576" DrawAspect="Content" ObjectID="_1376986715" r:id="rId230"/>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2E4B8A" w:rsidRPr="007542C3" w:rsidRDefault="002E4B8A" w:rsidP="002E4B8A">
      <w:pPr>
        <w:pStyle w:val="Paragrafi"/>
        <w:rPr>
          <w:lang w:val="sq-AL"/>
        </w:rPr>
      </w:pPr>
      <w:r w:rsidRPr="007542C3">
        <w:rPr>
          <w:lang w:val="sq-AL"/>
        </w:rPr>
        <w:t>Distanca vertikale minimale midis pjesës së sipërme të mjetit dhe pjesës më të ulët të mbulesës së vagonit:8 cm</w:t>
      </w:r>
    </w:p>
    <w:p w:rsidR="002E4B8A" w:rsidRPr="007542C3" w:rsidRDefault="002E4B8A" w:rsidP="002E4B8A">
      <w:pPr>
        <w:pStyle w:val="Paragrafi"/>
        <w:rPr>
          <w:lang w:val="sq-AL"/>
        </w:rPr>
      </w:pPr>
      <w:r w:rsidRPr="007542C3">
        <w:rPr>
          <w:lang w:val="sq-AL"/>
        </w:rPr>
        <w:t>Sigurimi</w:t>
      </w:r>
    </w:p>
    <w:p w:rsidR="002E4B8A" w:rsidRPr="007542C3" w:rsidRDefault="00E60753" w:rsidP="002E4B8A">
      <w:pPr>
        <w:pStyle w:val="Paragrafi"/>
        <w:rPr>
          <w:lang w:val="sq-AL"/>
        </w:rPr>
      </w:pPr>
      <w:r w:rsidRPr="00E60753">
        <w:rPr>
          <w:lang w:val="sq-AL"/>
        </w:rPr>
        <w:pict>
          <v:shape id="_x0000_s1577" type="#_x0000_t75" style="position:absolute;left:0;text-align:left;margin-left:83.4pt;margin-top:6.7pt;width:278.25pt;height:77.25pt;z-index:-251555840">
            <v:imagedata r:id="rId231" o:title=""/>
          </v:shape>
          <o:OLEObject Type="Embed" ProgID="CorelPHOTOPAINT.Image.13" ShapeID="_x0000_s1577" DrawAspect="Content" ObjectID="_1376986716" r:id="rId232"/>
        </w:pict>
      </w:r>
      <w:r w:rsidR="002E4B8A" w:rsidRPr="007542C3">
        <w:rPr>
          <w:lang w:val="sq-AL"/>
        </w:rPr>
        <w:t xml:space="preserve">Mjeti sigurohet sipas </w:t>
      </w:r>
      <w:r w:rsidR="009D45B9" w:rsidRPr="007542C3">
        <w:rPr>
          <w:lang w:val="sq-AL"/>
        </w:rPr>
        <w:t>njërit</w:t>
      </w:r>
      <w:r w:rsidR="002E4B8A" w:rsidRPr="007542C3">
        <w:rPr>
          <w:lang w:val="sq-AL"/>
        </w:rPr>
        <w:t xml:space="preserve"> nga tr</w:t>
      </w:r>
      <w:r w:rsidR="00B60B4F" w:rsidRPr="007542C3">
        <w:rPr>
          <w:lang w:val="sq-AL"/>
        </w:rPr>
        <w:t>i</w:t>
      </w:r>
      <w:r w:rsidR="002E4B8A" w:rsidRPr="007542C3">
        <w:rPr>
          <w:lang w:val="sq-AL"/>
        </w:rPr>
        <w:t xml:space="preserve"> variantet e grafikuara që tregohen në figurat e mëposhtme</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2E4B8A" w:rsidRPr="007542C3" w:rsidRDefault="002E4B8A" w:rsidP="002E4B8A">
      <w:pPr>
        <w:pStyle w:val="Paragrafi"/>
        <w:rPr>
          <w:lang w:val="sq-AL"/>
        </w:rPr>
      </w:pPr>
      <w:r w:rsidRPr="007542C3">
        <w:rPr>
          <w:lang w:val="sq-AL"/>
        </w:rPr>
        <w:t xml:space="preserve">Mjetet që ngarkohen sipër sistemit të ganxhimit ose sistemit permanent të ganxhimit mund të sigurohen vetëm nëpërmjet një aksi me 4 tako stopuese. </w:t>
      </w: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Shpërndarja e ngarkesës dhe gabariti i ngarkesës: shihni nenin 2 dhe 3</w:t>
      </w:r>
      <w:r w:rsidR="005A42B8" w:rsidRPr="007542C3">
        <w:rPr>
          <w:lang w:val="sq-AL"/>
        </w:rPr>
        <w:t>.</w:t>
      </w:r>
    </w:p>
    <w:p w:rsidR="002E4B8A" w:rsidRPr="007542C3" w:rsidRDefault="002E4B8A" w:rsidP="002E4B8A">
      <w:pPr>
        <w:pStyle w:val="Paragrafi"/>
        <w:rPr>
          <w:lang w:val="sq-AL"/>
        </w:rPr>
      </w:pPr>
      <w:r w:rsidRPr="007542C3">
        <w:rPr>
          <w:lang w:val="sq-AL"/>
        </w:rPr>
        <w:t>Takot që nuk janë në përdorim duhet të sigurohen mjaf</w:t>
      </w:r>
      <w:r w:rsidR="0039047B" w:rsidRPr="007542C3">
        <w:rPr>
          <w:lang w:val="sq-AL"/>
        </w:rPr>
        <w:t>t</w:t>
      </w:r>
      <w:r w:rsidRPr="007542C3">
        <w:rPr>
          <w:lang w:val="sq-AL"/>
        </w:rPr>
        <w:t>ueshmërisht</w:t>
      </w:r>
    </w:p>
    <w:p w:rsidR="005A42B8" w:rsidRPr="007542C3" w:rsidRDefault="005A42B8" w:rsidP="002E4B8A">
      <w:pPr>
        <w:pStyle w:val="Paragrafi"/>
        <w:rPr>
          <w:lang w:val="sq-AL"/>
        </w:rPr>
      </w:pPr>
    </w:p>
    <w:p w:rsidR="002E4B8A" w:rsidRPr="007542C3" w:rsidRDefault="002E4B8A" w:rsidP="00BE3C17">
      <w:pPr>
        <w:pStyle w:val="NeniNr"/>
      </w:pPr>
      <w:r w:rsidRPr="007542C3">
        <w:t>Neni 62</w:t>
      </w:r>
    </w:p>
    <w:p w:rsidR="00B60B4F" w:rsidRPr="007542C3" w:rsidRDefault="002E4B8A" w:rsidP="00BE3C17">
      <w:pPr>
        <w:pStyle w:val="NeniTitull"/>
      </w:pPr>
      <w:r w:rsidRPr="007542C3">
        <w:t xml:space="preserve">Mjete me goma, pesha jo më e madhe se 2200 kg, sigurimi me një tako dhe që transportohen me trena bllok </w:t>
      </w:r>
    </w:p>
    <w:p w:rsidR="00B60B4F" w:rsidRPr="007542C3" w:rsidRDefault="00B60B4F" w:rsidP="00B60B4F">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B60B4F" w:rsidRPr="007542C3" w:rsidTr="00CD1173">
        <w:tc>
          <w:tcPr>
            <w:tcW w:w="3798" w:type="dxa"/>
          </w:tcPr>
          <w:p w:rsidR="00B60B4F" w:rsidRPr="00CD1173" w:rsidRDefault="00B60B4F"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B60B4F" w:rsidRPr="00CD1173" w:rsidRDefault="00B60B4F" w:rsidP="00CD1173">
            <w:pPr>
              <w:pStyle w:val="Paragrafi"/>
              <w:ind w:firstLine="0"/>
              <w:rPr>
                <w:lang w:val="sq-AL"/>
              </w:rPr>
            </w:pPr>
            <w:r w:rsidRPr="00CD1173">
              <w:rPr>
                <w:lang w:val="sq-AL"/>
              </w:rPr>
              <w:t>Vagonët me trena bllok dhe transport të kombinuar</w:t>
            </w:r>
          </w:p>
          <w:p w:rsidR="00B60B4F" w:rsidRPr="00CD1173" w:rsidRDefault="00B60B4F" w:rsidP="00CD1173">
            <w:pPr>
              <w:pStyle w:val="Paragrafi"/>
              <w:ind w:firstLine="0"/>
              <w:rPr>
                <w:lang w:val="sq-AL"/>
              </w:rPr>
            </w:pPr>
            <w:r w:rsidRPr="00CD1173">
              <w:rPr>
                <w:lang w:val="sq-AL"/>
              </w:rPr>
              <w:t>Vagonë me amortizator me kors të gjatë</w:t>
            </w:r>
          </w:p>
        </w:tc>
      </w:tr>
    </w:tbl>
    <w:p w:rsidR="002E4B8A" w:rsidRPr="007542C3" w:rsidRDefault="002E4B8A" w:rsidP="00B60B4F">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Vetura dhe mjete të tjera me goma me peshë jo më të madhe se 2200 kg (gomat fryhen me presion normal pune)</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E4B8A" w:rsidP="002E4B8A">
      <w:pPr>
        <w:pStyle w:val="Paragrafi"/>
        <w:rPr>
          <w:lang w:val="sq-AL"/>
        </w:rPr>
      </w:pPr>
      <w:r w:rsidRPr="007542C3">
        <w:rPr>
          <w:lang w:val="sq-AL"/>
        </w:rPr>
        <w:t>1</w:t>
      </w:r>
      <w:r w:rsidR="004C2C87" w:rsidRPr="007542C3">
        <w:rPr>
          <w:lang w:val="sq-AL"/>
        </w:rPr>
        <w:t>.</w:t>
      </w:r>
      <w:r w:rsidRPr="007542C3">
        <w:rPr>
          <w:lang w:val="sq-AL"/>
        </w:rPr>
        <w:t xml:space="preserve"> </w:t>
      </w:r>
      <w:r w:rsidR="002F2914" w:rsidRPr="007542C3">
        <w:rPr>
          <w:lang w:val="sq-AL"/>
        </w:rPr>
        <w:t>Vagonë</w:t>
      </w:r>
      <w:r w:rsidRPr="007542C3">
        <w:rPr>
          <w:lang w:val="sq-AL"/>
        </w:rPr>
        <w:t xml:space="preserve"> të specializuar për transport automobilash (</w:t>
      </w:r>
      <w:r w:rsidR="002F2914" w:rsidRPr="007542C3">
        <w:rPr>
          <w:lang w:val="sq-AL"/>
        </w:rPr>
        <w:t>vagonë</w:t>
      </w:r>
      <w:r w:rsidRPr="007542C3">
        <w:rPr>
          <w:lang w:val="sq-AL"/>
        </w:rPr>
        <w:t xml:space="preserve"> me dy kate ngarkimi për transport automobilash, njësi të shumëfishta me </w:t>
      </w:r>
      <w:r w:rsidR="002F2914" w:rsidRPr="007542C3">
        <w:rPr>
          <w:lang w:val="sq-AL"/>
        </w:rPr>
        <w:t>vagonë</w:t>
      </w:r>
      <w:r w:rsidRPr="007542C3">
        <w:rPr>
          <w:lang w:val="sq-AL"/>
        </w:rPr>
        <w:t xml:space="preserve"> të sheshtë: La..) të pajisur me pajisje speciale lidhje. Pajisjet tako</w:t>
      </w:r>
      <w:r w:rsidR="004C2C87" w:rsidRPr="007542C3">
        <w:rPr>
          <w:lang w:val="sq-AL"/>
        </w:rPr>
        <w:t>-</w:t>
      </w:r>
      <w:r w:rsidRPr="007542C3">
        <w:rPr>
          <w:lang w:val="sq-AL"/>
        </w:rPr>
        <w:t>lidhëse, fiksohen në elementin e udhëzimit të rrotave.</w:t>
      </w:r>
    </w:p>
    <w:p w:rsidR="002E4B8A" w:rsidRPr="007542C3" w:rsidRDefault="002E4B8A" w:rsidP="002E4B8A">
      <w:pPr>
        <w:pStyle w:val="Paragrafi"/>
        <w:rPr>
          <w:lang w:val="sq-AL"/>
        </w:rPr>
      </w:pPr>
      <w:r w:rsidRPr="007542C3">
        <w:rPr>
          <w:lang w:val="sq-AL"/>
        </w:rPr>
        <w:t>2</w:t>
      </w:r>
      <w:r w:rsidR="004C2C87" w:rsidRPr="007542C3">
        <w:rPr>
          <w:lang w:val="sq-AL"/>
        </w:rPr>
        <w:t xml:space="preserve">. </w:t>
      </w:r>
      <w:r w:rsidR="002F2914" w:rsidRPr="007542C3">
        <w:rPr>
          <w:lang w:val="sq-AL"/>
        </w:rPr>
        <w:t>Vagonë</w:t>
      </w:r>
      <w:r w:rsidRPr="007542C3">
        <w:rPr>
          <w:lang w:val="sq-AL"/>
        </w:rPr>
        <w:t>t pajisen me elemente drejtues</w:t>
      </w:r>
      <w:r w:rsidR="004C2C87" w:rsidRPr="007542C3">
        <w:rPr>
          <w:lang w:val="sq-AL"/>
        </w:rPr>
        <w:t>e</w:t>
      </w:r>
      <w:r w:rsidRPr="007542C3">
        <w:rPr>
          <w:lang w:val="sq-AL"/>
        </w:rPr>
        <w:t xml:space="preserve"> të </w:t>
      </w:r>
      <w:r w:rsidR="0088554F" w:rsidRPr="007542C3">
        <w:rPr>
          <w:lang w:val="sq-AL"/>
        </w:rPr>
        <w:t>brend</w:t>
      </w:r>
      <w:r w:rsidRPr="007542C3">
        <w:rPr>
          <w:lang w:val="sq-AL"/>
        </w:rPr>
        <w:t>shm</w:t>
      </w:r>
      <w:r w:rsidR="004C2C87" w:rsidRPr="007542C3">
        <w:rPr>
          <w:lang w:val="sq-AL"/>
        </w:rPr>
        <w:t>e</w:t>
      </w:r>
      <w:r w:rsidRPr="007542C3">
        <w:rPr>
          <w:lang w:val="sq-AL"/>
        </w:rPr>
        <w:t xml:space="preserve"> dhe të jashtm</w:t>
      </w:r>
      <w:r w:rsidR="004C2C87" w:rsidRPr="007542C3">
        <w:rPr>
          <w:lang w:val="sq-AL"/>
        </w:rPr>
        <w:t>e</w:t>
      </w:r>
      <w:r w:rsidRPr="007542C3">
        <w:rPr>
          <w:lang w:val="sq-AL"/>
        </w:rPr>
        <w:t xml:space="preserve">; me lartësi të </w:t>
      </w:r>
      <w:r w:rsidR="006A1063" w:rsidRPr="007542C3">
        <w:rPr>
          <w:lang w:val="sq-AL"/>
        </w:rPr>
        <w:t>paktën</w:t>
      </w:r>
      <w:r w:rsidRPr="007542C3">
        <w:rPr>
          <w:lang w:val="sq-AL"/>
        </w:rPr>
        <w:t xml:space="preserve">  50 mm</w:t>
      </w:r>
    </w:p>
    <w:p w:rsidR="002E4B8A" w:rsidRPr="007542C3" w:rsidRDefault="00E60753" w:rsidP="002E4B8A">
      <w:pPr>
        <w:pStyle w:val="Paragrafi"/>
        <w:rPr>
          <w:lang w:val="sq-AL"/>
        </w:rPr>
      </w:pPr>
      <w:r>
        <w:rPr>
          <w:noProof/>
        </w:rPr>
        <w:pict>
          <v:shape id="Picture 1304" o:spid="_x0000_s1624" type="#_x0000_t75" style="position:absolute;left:0;text-align:left;margin-left:66.15pt;margin-top:.25pt;width:322.5pt;height:1in;z-index:-251612160;visibility:visible">
            <v:imagedata r:id="rId233"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B60B4F" w:rsidRPr="007542C3" w:rsidRDefault="00B60B4F" w:rsidP="002E4B8A">
      <w:pPr>
        <w:pStyle w:val="Paragrafi"/>
        <w:rPr>
          <w:lang w:val="sq-AL"/>
        </w:rPr>
      </w:pPr>
    </w:p>
    <w:p w:rsidR="00B60B4F" w:rsidRPr="007542C3" w:rsidRDefault="00B60B4F" w:rsidP="002E4B8A">
      <w:pPr>
        <w:pStyle w:val="Paragrafi"/>
        <w:rPr>
          <w:lang w:val="sq-AL"/>
        </w:rPr>
      </w:pPr>
    </w:p>
    <w:p w:rsidR="002E4B8A" w:rsidRPr="007542C3" w:rsidRDefault="002E4B8A" w:rsidP="002E4B8A">
      <w:pPr>
        <w:pStyle w:val="Paragrafi"/>
        <w:rPr>
          <w:lang w:val="sq-AL"/>
        </w:rPr>
      </w:pPr>
      <w:r w:rsidRPr="007542C3">
        <w:rPr>
          <w:lang w:val="sq-AL"/>
        </w:rPr>
        <w:t>3</w:t>
      </w:r>
      <w:r w:rsidR="004C2C87" w:rsidRPr="007542C3">
        <w:rPr>
          <w:lang w:val="sq-AL"/>
        </w:rPr>
        <w:t>.</w:t>
      </w:r>
      <w:r w:rsidRPr="007542C3">
        <w:rPr>
          <w:lang w:val="sq-AL"/>
        </w:rPr>
        <w:t xml:space="preserve"> </w:t>
      </w:r>
      <w:r w:rsidR="002F2914" w:rsidRPr="007542C3">
        <w:rPr>
          <w:lang w:val="sq-AL"/>
        </w:rPr>
        <w:t>Vagonë</w:t>
      </w:r>
      <w:r w:rsidRPr="007542C3">
        <w:rPr>
          <w:lang w:val="sq-AL"/>
        </w:rPr>
        <w:t>t pa</w:t>
      </w:r>
      <w:r w:rsidR="009D45B9" w:rsidRPr="007542C3">
        <w:rPr>
          <w:lang w:val="sq-AL"/>
        </w:rPr>
        <w:t>j</w:t>
      </w:r>
      <w:r w:rsidRPr="007542C3">
        <w:rPr>
          <w:lang w:val="sq-AL"/>
        </w:rPr>
        <w:t xml:space="preserve">isen </w:t>
      </w:r>
      <w:r w:rsidR="009D45B9" w:rsidRPr="007542C3">
        <w:rPr>
          <w:lang w:val="sq-AL"/>
        </w:rPr>
        <w:t>vetëm</w:t>
      </w:r>
      <w:r w:rsidRPr="007542C3">
        <w:rPr>
          <w:lang w:val="sq-AL"/>
        </w:rPr>
        <w:t xml:space="preserve"> me elemente drejtues</w:t>
      </w:r>
      <w:r w:rsidR="004C2C87" w:rsidRPr="007542C3">
        <w:rPr>
          <w:lang w:val="sq-AL"/>
        </w:rPr>
        <w:t>e</w:t>
      </w:r>
      <w:r w:rsidRPr="007542C3">
        <w:rPr>
          <w:lang w:val="sq-AL"/>
        </w:rPr>
        <w:t xml:space="preserve"> të jashtm</w:t>
      </w:r>
      <w:r w:rsidR="004C2C87" w:rsidRPr="007542C3">
        <w:rPr>
          <w:lang w:val="sq-AL"/>
        </w:rPr>
        <w:t>e</w:t>
      </w:r>
    </w:p>
    <w:p w:rsidR="002E4B8A" w:rsidRPr="007542C3" w:rsidRDefault="00E60753" w:rsidP="002E4B8A">
      <w:pPr>
        <w:pStyle w:val="Paragrafi"/>
        <w:rPr>
          <w:lang w:val="sq-AL"/>
        </w:rPr>
      </w:pPr>
      <w:r>
        <w:rPr>
          <w:noProof/>
        </w:rPr>
        <w:pict>
          <v:shape id="Picture 1305" o:spid="_x0000_s1623" type="#_x0000_t75" style="position:absolute;left:0;text-align:left;margin-left:131.05pt;margin-top:22.2pt;width:193.65pt;height:77.25pt;rotation:-1;z-index:-251611136;visibility:visible">
            <v:imagedata r:id="rId234" o:title=""/>
          </v:shape>
        </w:pict>
      </w:r>
      <w:r w:rsidR="002E4B8A" w:rsidRPr="007542C3">
        <w:rPr>
          <w:lang w:val="sq-AL"/>
        </w:rPr>
        <w:t>4</w:t>
      </w:r>
      <w:r w:rsidR="004C2C87" w:rsidRPr="007542C3">
        <w:rPr>
          <w:lang w:val="sq-AL"/>
        </w:rPr>
        <w:t>.</w:t>
      </w:r>
      <w:r w:rsidR="002E4B8A" w:rsidRPr="007542C3">
        <w:rPr>
          <w:lang w:val="sq-AL"/>
        </w:rPr>
        <w:t xml:space="preserve"> Vetëm për mjete me një </w:t>
      </w:r>
      <w:r w:rsidR="00EF32F7" w:rsidRPr="007542C3">
        <w:rPr>
          <w:lang w:val="sq-AL"/>
        </w:rPr>
        <w:t>gjerë</w:t>
      </w:r>
      <w:r w:rsidR="002E4B8A" w:rsidRPr="007542C3">
        <w:rPr>
          <w:lang w:val="sq-AL"/>
        </w:rPr>
        <w:t xml:space="preserve">si minimale, të cilët që edhe në ndonjë rast të lëvizjeve transversiale, </w:t>
      </w:r>
      <w:r w:rsidR="009D45B9" w:rsidRPr="007542C3">
        <w:rPr>
          <w:lang w:val="sq-AL"/>
        </w:rPr>
        <w:t>qëndrojnë</w:t>
      </w:r>
      <w:r w:rsidR="002E4B8A" w:rsidRPr="007542C3">
        <w:rPr>
          <w:lang w:val="sq-AL"/>
        </w:rPr>
        <w:t xml:space="preserve"> të siguruara në drejtimin gjatësor.</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B60B4F" w:rsidRPr="007542C3" w:rsidRDefault="00B60B4F" w:rsidP="002E4B8A">
      <w:pPr>
        <w:pStyle w:val="Paragrafi"/>
        <w:rPr>
          <w:lang w:val="sq-AL"/>
        </w:rPr>
      </w:pPr>
    </w:p>
    <w:p w:rsidR="00BE3C17" w:rsidRDefault="00BE3C17" w:rsidP="002E4B8A">
      <w:pPr>
        <w:pStyle w:val="Paragrafi"/>
        <w:rPr>
          <w:lang w:val="sq-AL"/>
        </w:rPr>
      </w:pPr>
    </w:p>
    <w:p w:rsidR="002E4B8A" w:rsidRPr="007542C3" w:rsidRDefault="002E4B8A" w:rsidP="002E4B8A">
      <w:pPr>
        <w:pStyle w:val="Paragrafi"/>
        <w:rPr>
          <w:lang w:val="sq-AL"/>
        </w:rPr>
      </w:pPr>
      <w:r w:rsidRPr="007542C3">
        <w:rPr>
          <w:lang w:val="sq-AL"/>
        </w:rPr>
        <w:t>Metoda e ngarkimit</w:t>
      </w:r>
    </w:p>
    <w:p w:rsidR="002E4B8A" w:rsidRPr="007542C3" w:rsidRDefault="00E35F68" w:rsidP="002E4B8A">
      <w:pPr>
        <w:pStyle w:val="Paragrafi"/>
        <w:rPr>
          <w:lang w:val="sq-AL"/>
        </w:rPr>
      </w:pPr>
      <w:r>
        <w:rPr>
          <w:lang w:val="sq-AL"/>
        </w:rPr>
        <w:t xml:space="preserve">- </w:t>
      </w:r>
      <w:r w:rsidR="002E4B8A" w:rsidRPr="007542C3">
        <w:rPr>
          <w:lang w:val="sq-AL"/>
        </w:rPr>
        <w:t xml:space="preserve">Mjeti ngarkohet në drejtimin gjatësor të vagonit,  </w:t>
      </w:r>
    </w:p>
    <w:p w:rsidR="002E4B8A" w:rsidRPr="007542C3" w:rsidRDefault="00E35F68" w:rsidP="002E4B8A">
      <w:pPr>
        <w:pStyle w:val="Paragrafi"/>
        <w:rPr>
          <w:lang w:val="sq-AL"/>
        </w:rPr>
      </w:pPr>
      <w:r>
        <w:rPr>
          <w:lang w:val="sq-AL"/>
        </w:rPr>
        <w:t xml:space="preserve">- </w:t>
      </w:r>
      <w:r w:rsidR="002E4B8A" w:rsidRPr="007542C3">
        <w:rPr>
          <w:lang w:val="sq-AL"/>
        </w:rPr>
        <w:t>Mjeti frenohet dhe vendoset në marsh (ingranohet kamjoja ose, në</w:t>
      </w:r>
      <w:r w:rsidR="0036389A" w:rsidRPr="007542C3">
        <w:rPr>
          <w:lang w:val="sq-AL"/>
        </w:rPr>
        <w:t xml:space="preserve"> </w:t>
      </w:r>
      <w:r w:rsidR="002E4B8A" w:rsidRPr="007542C3">
        <w:rPr>
          <w:lang w:val="sq-AL"/>
        </w:rPr>
        <w:t>qoftë</w:t>
      </w:r>
      <w:r w:rsidR="0036389A" w:rsidRPr="007542C3">
        <w:rPr>
          <w:lang w:val="sq-AL"/>
        </w:rPr>
        <w:t xml:space="preserve"> </w:t>
      </w:r>
      <w:r w:rsidR="002E4B8A" w:rsidRPr="007542C3">
        <w:rPr>
          <w:lang w:val="sq-AL"/>
        </w:rPr>
        <w:t>se kjo është e pamundur, bëhet bllokimi i kamjos)</w:t>
      </w:r>
    </w:p>
    <w:p w:rsidR="002E4B8A" w:rsidRPr="007542C3" w:rsidRDefault="00E35F68" w:rsidP="002E4B8A">
      <w:pPr>
        <w:pStyle w:val="Paragrafi"/>
        <w:rPr>
          <w:lang w:val="sq-AL"/>
        </w:rPr>
      </w:pPr>
      <w:r>
        <w:rPr>
          <w:lang w:val="sq-AL"/>
        </w:rPr>
        <w:t xml:space="preserve">- </w:t>
      </w:r>
      <w:r w:rsidR="002E4B8A" w:rsidRPr="007542C3">
        <w:rPr>
          <w:lang w:val="sq-AL"/>
        </w:rPr>
        <w:t>Kur është e mundur, gomat vihen në kontakt me takot lidhëse</w:t>
      </w:r>
    </w:p>
    <w:p w:rsidR="002E4B8A" w:rsidRPr="007542C3" w:rsidRDefault="008E2DB7" w:rsidP="002E4B8A">
      <w:pPr>
        <w:pStyle w:val="Paragrafi"/>
        <w:rPr>
          <w:lang w:val="sq-AL"/>
        </w:rPr>
      </w:pPr>
      <w:r w:rsidRPr="007542C3">
        <w:rPr>
          <w:lang w:val="sq-AL"/>
        </w:rPr>
        <w:t>Hapësir</w:t>
      </w:r>
      <w:r w:rsidR="002E4B8A" w:rsidRPr="007542C3">
        <w:rPr>
          <w:lang w:val="sq-AL"/>
        </w:rPr>
        <w:t>a midis dy mjeteve duhet të jetë e mjaftueshme për të parandaluar ndonjë dëmtim, kjo do të varet nga:</w:t>
      </w:r>
    </w:p>
    <w:p w:rsidR="002E4B8A" w:rsidRPr="007542C3" w:rsidRDefault="00E35F68" w:rsidP="002E4B8A">
      <w:pPr>
        <w:pStyle w:val="Paragrafi"/>
        <w:rPr>
          <w:lang w:val="sq-AL"/>
        </w:rPr>
      </w:pPr>
      <w:r>
        <w:rPr>
          <w:lang w:val="sq-AL"/>
        </w:rPr>
        <w:t xml:space="preserve">- </w:t>
      </w:r>
      <w:r w:rsidR="002E4B8A" w:rsidRPr="007542C3">
        <w:rPr>
          <w:lang w:val="sq-AL"/>
        </w:rPr>
        <w:t>Tipi i takove lidhëse</w:t>
      </w:r>
    </w:p>
    <w:p w:rsidR="002E4B8A" w:rsidRPr="007542C3" w:rsidRDefault="00E35F68" w:rsidP="002E4B8A">
      <w:pPr>
        <w:pStyle w:val="Paragrafi"/>
        <w:rPr>
          <w:lang w:val="sq-AL"/>
        </w:rPr>
      </w:pPr>
      <w:r>
        <w:rPr>
          <w:lang w:val="sq-AL"/>
        </w:rPr>
        <w:t xml:space="preserve">- </w:t>
      </w:r>
      <w:r w:rsidR="002E4B8A" w:rsidRPr="007542C3">
        <w:rPr>
          <w:lang w:val="sq-AL"/>
        </w:rPr>
        <w:t>Parametrat teknik të mjeteve që ngarkohen</w:t>
      </w:r>
      <w:r w:rsidR="002E4B8A" w:rsidRPr="007542C3">
        <w:rPr>
          <w:lang w:val="sq-AL"/>
        </w:rPr>
        <w:tab/>
      </w:r>
    </w:p>
    <w:p w:rsidR="002E4B8A" w:rsidRPr="007542C3" w:rsidRDefault="008E2DB7" w:rsidP="002E4B8A">
      <w:pPr>
        <w:pStyle w:val="Paragrafi"/>
        <w:rPr>
          <w:lang w:val="sq-AL"/>
        </w:rPr>
      </w:pPr>
      <w:r w:rsidRPr="007542C3">
        <w:rPr>
          <w:lang w:val="sq-AL"/>
        </w:rPr>
        <w:t>Hapësir</w:t>
      </w:r>
      <w:r w:rsidR="002E4B8A" w:rsidRPr="007542C3">
        <w:rPr>
          <w:lang w:val="sq-AL"/>
        </w:rPr>
        <w:t xml:space="preserve">at (distancat) midis </w:t>
      </w:r>
      <w:r w:rsidR="0088554F" w:rsidRPr="007542C3">
        <w:rPr>
          <w:lang w:val="sq-AL"/>
        </w:rPr>
        <w:t>vend</w:t>
      </w:r>
      <w:r w:rsidR="002E4B8A" w:rsidRPr="007542C3">
        <w:rPr>
          <w:lang w:val="sq-AL"/>
        </w:rPr>
        <w:t xml:space="preserve">eve të fiksimit në </w:t>
      </w:r>
      <w:r w:rsidR="002F2914" w:rsidRPr="007542C3">
        <w:rPr>
          <w:lang w:val="sq-AL"/>
        </w:rPr>
        <w:t>vagonë</w:t>
      </w:r>
      <w:r w:rsidR="002E4B8A" w:rsidRPr="007542C3">
        <w:rPr>
          <w:lang w:val="sq-AL"/>
        </w:rPr>
        <w:t xml:space="preserve"> dhe atyre të mjeteve, është afërsisht:15 cm</w:t>
      </w:r>
      <w:r w:rsidR="004C2C87" w:rsidRPr="007542C3">
        <w:rPr>
          <w:lang w:val="sq-AL"/>
        </w:rPr>
        <w:t>.</w:t>
      </w:r>
    </w:p>
    <w:p w:rsidR="002E4B8A" w:rsidRPr="007542C3" w:rsidRDefault="002E4B8A" w:rsidP="002E4B8A">
      <w:pPr>
        <w:pStyle w:val="Paragrafi"/>
        <w:rPr>
          <w:lang w:val="sq-AL"/>
        </w:rPr>
      </w:pPr>
      <w:r w:rsidRPr="007542C3">
        <w:rPr>
          <w:lang w:val="sq-AL"/>
        </w:rPr>
        <w:t>5</w:t>
      </w:r>
      <w:r w:rsidR="004C2C87" w:rsidRPr="007542C3">
        <w:rPr>
          <w:lang w:val="sq-AL"/>
        </w:rPr>
        <w:t>.</w:t>
      </w:r>
      <w:r w:rsidRPr="007542C3">
        <w:rPr>
          <w:lang w:val="sq-AL"/>
        </w:rPr>
        <w:t xml:space="preserve">  Distanca që duhet të lihet ndërmjet dy mjeteve me goma që ngarkohen mbi ose në afërsi të lidhjeve permanente (2 parakolpe):</w:t>
      </w:r>
      <w:r w:rsidR="004C2C87" w:rsidRPr="007542C3">
        <w:rPr>
          <w:lang w:val="sq-AL"/>
        </w:rPr>
        <w:t xml:space="preserve"> </w:t>
      </w:r>
      <w:r w:rsidRPr="007542C3">
        <w:rPr>
          <w:lang w:val="sq-AL"/>
        </w:rPr>
        <w:t>26 cm</w:t>
      </w:r>
    </w:p>
    <w:p w:rsidR="002E4B8A" w:rsidRPr="007542C3" w:rsidRDefault="00E60753" w:rsidP="002E4B8A">
      <w:pPr>
        <w:pStyle w:val="Paragrafi"/>
        <w:rPr>
          <w:lang w:val="sq-AL"/>
        </w:rPr>
      </w:pPr>
      <w:r>
        <w:rPr>
          <w:noProof/>
        </w:rPr>
        <w:pict>
          <v:shape id="Picture 1306" o:spid="_x0000_s1622" type="#_x0000_t75" style="position:absolute;left:0;text-align:left;margin-left:71.6pt;margin-top:1.15pt;width:333.95pt;height:103.5pt;rotation:-1;z-index:-251554816;visibility:visible">
            <v:imagedata r:id="rId235"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9047B" w:rsidRPr="007542C3" w:rsidRDefault="0039047B" w:rsidP="002E4B8A">
      <w:pPr>
        <w:pStyle w:val="Paragrafi"/>
        <w:rPr>
          <w:lang w:val="sq-AL"/>
        </w:rPr>
      </w:pPr>
    </w:p>
    <w:p w:rsidR="00BE3C17" w:rsidRDefault="00BE3C17" w:rsidP="002E4B8A">
      <w:pPr>
        <w:pStyle w:val="Paragrafi"/>
        <w:rPr>
          <w:lang w:val="sq-AL"/>
        </w:rPr>
      </w:pPr>
    </w:p>
    <w:p w:rsidR="002E4B8A" w:rsidRPr="007542C3" w:rsidRDefault="004C2C87" w:rsidP="002E4B8A">
      <w:pPr>
        <w:pStyle w:val="Paragrafi"/>
        <w:rPr>
          <w:lang w:val="sq-AL"/>
        </w:rPr>
      </w:pPr>
      <w:r w:rsidRPr="007542C3">
        <w:rPr>
          <w:lang w:val="sq-AL"/>
        </w:rPr>
        <w:t>6.</w:t>
      </w:r>
      <w:r w:rsidR="002E4B8A" w:rsidRPr="007542C3">
        <w:rPr>
          <w:lang w:val="sq-AL"/>
        </w:rPr>
        <w:t xml:space="preserve"> Distanca që duhet ë lihet midis dy mjeteve me goma që</w:t>
      </w:r>
      <w:r w:rsidR="006C7B93" w:rsidRPr="007542C3">
        <w:rPr>
          <w:lang w:val="sq-AL"/>
        </w:rPr>
        <w:t xml:space="preserve"> </w:t>
      </w:r>
      <w:r w:rsidR="002E4B8A" w:rsidRPr="007542C3">
        <w:rPr>
          <w:lang w:val="sq-AL"/>
        </w:rPr>
        <w:t>ngarkohen</w:t>
      </w:r>
      <w:r w:rsidR="006C7B93" w:rsidRPr="007542C3">
        <w:rPr>
          <w:lang w:val="sq-AL"/>
        </w:rPr>
        <w:t xml:space="preserve"> </w:t>
      </w:r>
      <w:r w:rsidR="002E4B8A" w:rsidRPr="007542C3">
        <w:rPr>
          <w:lang w:val="sq-AL"/>
        </w:rPr>
        <w:t>mbi ose në afërsi të lidhjeve konvencionale (4 parakolp</w:t>
      </w:r>
      <w:r w:rsidR="0039047B" w:rsidRPr="007542C3">
        <w:rPr>
          <w:lang w:val="sq-AL"/>
        </w:rPr>
        <w:t>e</w:t>
      </w:r>
      <w:r w:rsidR="002E4B8A" w:rsidRPr="007542C3">
        <w:rPr>
          <w:lang w:val="sq-AL"/>
        </w:rPr>
        <w:t>):</w:t>
      </w:r>
      <w:r w:rsidRPr="007542C3">
        <w:rPr>
          <w:lang w:val="sq-AL"/>
        </w:rPr>
        <w:t xml:space="preserve"> </w:t>
      </w:r>
      <w:r w:rsidR="002E4B8A" w:rsidRPr="007542C3">
        <w:rPr>
          <w:lang w:val="sq-AL"/>
        </w:rPr>
        <w:t>40 cm</w:t>
      </w:r>
    </w:p>
    <w:p w:rsidR="002E4B8A" w:rsidRPr="007542C3" w:rsidRDefault="00E60753" w:rsidP="002E4B8A">
      <w:pPr>
        <w:pStyle w:val="Paragrafi"/>
        <w:rPr>
          <w:lang w:val="sq-AL"/>
        </w:rPr>
      </w:pPr>
      <w:r>
        <w:rPr>
          <w:noProof/>
        </w:rPr>
        <w:pict>
          <v:shape id="Picture 1307" o:spid="_x0000_s1621" type="#_x0000_t75" style="position:absolute;left:0;text-align:left;margin-left:53.1pt;margin-top:12.4pt;width:328.55pt;height:100.4pt;rotation:-1;z-index:-251610112;visibility:visible">
            <v:imagedata r:id="rId236"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9047B" w:rsidRPr="007542C3" w:rsidRDefault="0039047B" w:rsidP="002E4B8A">
      <w:pPr>
        <w:pStyle w:val="Paragrafi"/>
        <w:rPr>
          <w:lang w:val="sq-AL"/>
        </w:rPr>
      </w:pPr>
    </w:p>
    <w:p w:rsidR="0039047B" w:rsidRPr="007542C3" w:rsidRDefault="0039047B" w:rsidP="002E4B8A">
      <w:pPr>
        <w:pStyle w:val="Paragrafi"/>
        <w:rPr>
          <w:lang w:val="sq-AL"/>
        </w:rPr>
      </w:pPr>
    </w:p>
    <w:p w:rsidR="0039047B" w:rsidRPr="007542C3" w:rsidRDefault="0039047B" w:rsidP="002E4B8A">
      <w:pPr>
        <w:pStyle w:val="Paragrafi"/>
        <w:rPr>
          <w:lang w:val="sq-AL"/>
        </w:rPr>
      </w:pPr>
    </w:p>
    <w:p w:rsidR="0039047B" w:rsidRPr="007542C3" w:rsidRDefault="0039047B" w:rsidP="002E4B8A">
      <w:pPr>
        <w:pStyle w:val="Paragrafi"/>
        <w:rPr>
          <w:lang w:val="sq-AL"/>
        </w:rPr>
      </w:pPr>
    </w:p>
    <w:p w:rsidR="002E4B8A" w:rsidRPr="007542C3" w:rsidRDefault="002E4B8A" w:rsidP="002E4B8A">
      <w:pPr>
        <w:pStyle w:val="Paragrafi"/>
        <w:rPr>
          <w:lang w:val="sq-AL"/>
        </w:rPr>
      </w:pPr>
      <w:r w:rsidRPr="007542C3">
        <w:rPr>
          <w:lang w:val="sq-AL"/>
        </w:rPr>
        <w:t>Minimumi i distancës ve</w:t>
      </w:r>
      <w:r w:rsidR="006C7B93" w:rsidRPr="007542C3">
        <w:rPr>
          <w:lang w:val="sq-AL"/>
        </w:rPr>
        <w:t>r</w:t>
      </w:r>
      <w:r w:rsidRPr="007542C3">
        <w:rPr>
          <w:lang w:val="sq-AL"/>
        </w:rPr>
        <w:t>tikale midis çatisë s</w:t>
      </w:r>
      <w:r w:rsidR="00693E3F" w:rsidRPr="007542C3">
        <w:rPr>
          <w:rFonts w:ascii="Times New Roman" w:hAnsi="Times New Roman"/>
          <w:lang w:val="sq-AL"/>
        </w:rPr>
        <w:t>ë</w:t>
      </w:r>
      <w:r w:rsidRPr="007542C3">
        <w:rPr>
          <w:lang w:val="sq-AL"/>
        </w:rPr>
        <w:t xml:space="preserve"> mjetit dhe pjesës së poshtme të dyshemesë</w:t>
      </w:r>
      <w:r w:rsidR="00EB1407" w:rsidRPr="007542C3">
        <w:rPr>
          <w:lang w:val="sq-AL"/>
        </w:rPr>
        <w:t xml:space="preserve"> së katit të dytë të  ngarkimit</w:t>
      </w:r>
      <w:r w:rsidRPr="007542C3">
        <w:rPr>
          <w:lang w:val="sq-AL"/>
        </w:rPr>
        <w:t>: 8 cm</w:t>
      </w:r>
    </w:p>
    <w:p w:rsidR="002E4B8A" w:rsidRPr="007542C3" w:rsidRDefault="002E4B8A" w:rsidP="00502AA3">
      <w:pPr>
        <w:pStyle w:val="Paragrafi"/>
        <w:ind w:firstLine="0"/>
        <w:rPr>
          <w:lang w:val="sq-AL"/>
        </w:rPr>
      </w:pPr>
      <w:r w:rsidRPr="007542C3">
        <w:rPr>
          <w:lang w:val="sq-AL"/>
        </w:rPr>
        <w:t>Sigurimi</w:t>
      </w:r>
    </w:p>
    <w:p w:rsidR="002E4B8A" w:rsidRPr="007542C3" w:rsidRDefault="002E4B8A" w:rsidP="00502AA3">
      <w:pPr>
        <w:pStyle w:val="Paragrafi"/>
        <w:ind w:firstLine="0"/>
        <w:rPr>
          <w:lang w:val="sq-AL"/>
        </w:rPr>
      </w:pPr>
      <w:r w:rsidRPr="007542C3">
        <w:rPr>
          <w:lang w:val="sq-AL"/>
        </w:rPr>
        <w:t>Në drejtimin</w:t>
      </w:r>
      <w:r w:rsidR="006C7B93" w:rsidRPr="007542C3">
        <w:rPr>
          <w:lang w:val="sq-AL"/>
        </w:rPr>
        <w:t xml:space="preserve"> </w:t>
      </w:r>
      <w:r w:rsidRPr="007542C3">
        <w:rPr>
          <w:lang w:val="sq-AL"/>
        </w:rPr>
        <w:t>gjatësor të vagonit, mjeti sigurohet nëpërmjet 2 takove që vendosen në një rrote. Në drejtimin gjatësor të vagonit, mjeti sigurohet nëpërmjet pajisjeve (elementeve) drejtuese me lartësi të paktën: 50 mm</w:t>
      </w:r>
      <w:r w:rsidR="00E662E4" w:rsidRPr="007542C3">
        <w:rPr>
          <w:lang w:val="sq-AL"/>
        </w:rPr>
        <w:t>.</w:t>
      </w:r>
    </w:p>
    <w:p w:rsidR="002E4B8A" w:rsidRPr="007542C3" w:rsidRDefault="002E4B8A" w:rsidP="00502AA3">
      <w:pPr>
        <w:pStyle w:val="Paragrafi"/>
        <w:ind w:firstLine="0"/>
        <w:rPr>
          <w:lang w:val="sq-AL"/>
        </w:rPr>
      </w:pPr>
      <w:r w:rsidRPr="007542C3">
        <w:rPr>
          <w:lang w:val="sq-AL"/>
        </w:rPr>
        <w:t>Mjetet që ngarkohen në pjesën me pendence të vagonit, sigurohen nëpërmjet 4 takove, 2 për rrotë të një aksi.</w:t>
      </w:r>
    </w:p>
    <w:p w:rsidR="002E4B8A" w:rsidRPr="007542C3" w:rsidRDefault="002E4B8A" w:rsidP="002E4B8A">
      <w:pPr>
        <w:pStyle w:val="Paragrafi"/>
        <w:rPr>
          <w:lang w:val="sq-AL"/>
        </w:rPr>
      </w:pPr>
      <w:r w:rsidRPr="007542C3">
        <w:rPr>
          <w:lang w:val="sq-AL"/>
        </w:rPr>
        <w:t>Të dhëna shtesë</w:t>
      </w:r>
      <w:r w:rsidR="00EB1407" w:rsidRPr="007542C3">
        <w:rPr>
          <w:lang w:val="sq-AL"/>
        </w:rPr>
        <w:t>:</w:t>
      </w:r>
    </w:p>
    <w:p w:rsidR="002E4B8A" w:rsidRPr="007542C3" w:rsidRDefault="002E4B8A" w:rsidP="00EB1407">
      <w:pPr>
        <w:pStyle w:val="Paragrafi"/>
        <w:numPr>
          <w:ilvl w:val="0"/>
          <w:numId w:val="9"/>
        </w:numPr>
        <w:rPr>
          <w:lang w:val="sq-AL"/>
        </w:rPr>
      </w:pPr>
      <w:r w:rsidRPr="007542C3">
        <w:rPr>
          <w:lang w:val="sq-AL"/>
        </w:rPr>
        <w:t xml:space="preserve">Mjetet me mbulues të </w:t>
      </w:r>
      <w:r w:rsidR="006C7B93" w:rsidRPr="007542C3">
        <w:rPr>
          <w:lang w:val="sq-AL"/>
        </w:rPr>
        <w:t>lëvizshme</w:t>
      </w:r>
      <w:r w:rsidRPr="007542C3">
        <w:rPr>
          <w:lang w:val="sq-AL"/>
        </w:rPr>
        <w:t xml:space="preserve"> duhet të mbyllen dhe sigurohen</w:t>
      </w:r>
      <w:r w:rsidR="00EB1407" w:rsidRPr="007542C3">
        <w:rPr>
          <w:lang w:val="sq-AL"/>
        </w:rPr>
        <w:t>;</w:t>
      </w:r>
    </w:p>
    <w:p w:rsidR="002E4B8A" w:rsidRPr="007542C3" w:rsidRDefault="002E4B8A" w:rsidP="00EB1407">
      <w:pPr>
        <w:pStyle w:val="Paragrafi"/>
        <w:numPr>
          <w:ilvl w:val="0"/>
          <w:numId w:val="9"/>
        </w:numPr>
        <w:rPr>
          <w:lang w:val="sq-AL"/>
        </w:rPr>
      </w:pPr>
      <w:r w:rsidRPr="007542C3">
        <w:rPr>
          <w:lang w:val="sq-AL"/>
        </w:rPr>
        <w:t xml:space="preserve">Antenat duhet të mblidhen ose </w:t>
      </w:r>
      <w:r w:rsidR="0039047B" w:rsidRPr="007542C3">
        <w:rPr>
          <w:lang w:val="sq-AL"/>
        </w:rPr>
        <w:t>çmontohen</w:t>
      </w:r>
      <w:r w:rsidR="00EB1407" w:rsidRPr="007542C3">
        <w:rPr>
          <w:lang w:val="sq-AL"/>
        </w:rPr>
        <w:t>;</w:t>
      </w:r>
    </w:p>
    <w:p w:rsidR="002E4B8A" w:rsidRPr="007542C3" w:rsidRDefault="002E4B8A" w:rsidP="00EB1407">
      <w:pPr>
        <w:pStyle w:val="Paragrafi"/>
        <w:numPr>
          <w:ilvl w:val="0"/>
          <w:numId w:val="9"/>
        </w:numPr>
        <w:rPr>
          <w:lang w:val="sq-AL"/>
        </w:rPr>
      </w:pPr>
      <w:r w:rsidRPr="007542C3">
        <w:rPr>
          <w:lang w:val="sq-AL"/>
        </w:rPr>
        <w:t>Motori i mjetit duhet të sigurohet nga ndonjë ndezje e rastit</w:t>
      </w:r>
      <w:r w:rsidR="00EB1407"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 xml:space="preserve">Për shpërndarjen e ngarkesës dhe gabaritin maksimal të ngarkesës, shikoni informacionin e nenit </w:t>
      </w:r>
      <w:r w:rsidRPr="00BE3C17">
        <w:rPr>
          <w:lang w:val="sq-AL"/>
        </w:rPr>
        <w:t>2;3</w:t>
      </w:r>
      <w:r w:rsidRPr="007542C3">
        <w:rPr>
          <w:lang w:val="sq-AL"/>
        </w:rPr>
        <w:t xml:space="preserve"> dhe tabelat në</w:t>
      </w:r>
      <w:r w:rsidR="005A42B8" w:rsidRPr="007542C3">
        <w:rPr>
          <w:lang w:val="sq-AL"/>
        </w:rPr>
        <w:t xml:space="preserve"> </w:t>
      </w:r>
      <w:r w:rsidRPr="007542C3">
        <w:rPr>
          <w:lang w:val="sq-AL"/>
        </w:rPr>
        <w:t>volumin</w:t>
      </w:r>
      <w:r w:rsidR="005A42B8" w:rsidRPr="007542C3">
        <w:rPr>
          <w:lang w:val="sq-AL"/>
        </w:rPr>
        <w:t xml:space="preserve"> </w:t>
      </w:r>
      <w:r w:rsidRPr="007542C3">
        <w:rPr>
          <w:lang w:val="sq-AL"/>
        </w:rPr>
        <w:t>1.</w:t>
      </w:r>
    </w:p>
    <w:p w:rsidR="00B60B4F" w:rsidRPr="007542C3" w:rsidRDefault="002E4B8A" w:rsidP="00BE3C17">
      <w:pPr>
        <w:pStyle w:val="Paragrafi"/>
        <w:rPr>
          <w:lang w:val="sq-AL"/>
        </w:rPr>
      </w:pPr>
      <w:r w:rsidRPr="007542C3">
        <w:rPr>
          <w:lang w:val="sq-AL"/>
        </w:rPr>
        <w:tab/>
      </w:r>
    </w:p>
    <w:p w:rsidR="002E4B8A" w:rsidRPr="007542C3" w:rsidRDefault="002E4B8A" w:rsidP="00BE3C17">
      <w:pPr>
        <w:pStyle w:val="TitulliTitull"/>
      </w:pPr>
      <w:r w:rsidRPr="007542C3">
        <w:t>VARKA</w:t>
      </w:r>
    </w:p>
    <w:p w:rsidR="002E4B8A" w:rsidRPr="00BE3C17" w:rsidRDefault="002E4B8A" w:rsidP="002E4B8A">
      <w:pPr>
        <w:pStyle w:val="Paragrafi"/>
        <w:rPr>
          <w:sz w:val="16"/>
          <w:lang w:val="sq-AL"/>
        </w:rPr>
      </w:pPr>
    </w:p>
    <w:p w:rsidR="002E4B8A" w:rsidRPr="007542C3" w:rsidRDefault="002E4B8A" w:rsidP="00BE3C17">
      <w:pPr>
        <w:pStyle w:val="NeniNr"/>
      </w:pPr>
      <w:r w:rsidRPr="007542C3">
        <w:t>Neni 63</w:t>
      </w:r>
    </w:p>
    <w:p w:rsidR="00B60B4F" w:rsidRPr="007542C3" w:rsidRDefault="002E4B8A" w:rsidP="00BE3C17">
      <w:pPr>
        <w:pStyle w:val="NeniTitull"/>
      </w:pPr>
      <w:r w:rsidRPr="007542C3">
        <w:t>Varka me peshë deri 500 kg</w:t>
      </w:r>
    </w:p>
    <w:p w:rsidR="00B60B4F" w:rsidRPr="007542C3" w:rsidRDefault="00B60B4F" w:rsidP="002E4B8A">
      <w:pPr>
        <w:pStyle w:val="Paragrafi"/>
        <w:rPr>
          <w:lang w:val="sq-AL"/>
        </w:rPr>
      </w:pPr>
    </w:p>
    <w:p w:rsidR="00206E73" w:rsidRDefault="00BE3C17" w:rsidP="002E4B8A">
      <w:pPr>
        <w:pStyle w:val="Paragrafi"/>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r w:rsidRPr="007542C3">
        <w:rPr>
          <w:lang w:val="sq-AL"/>
        </w:rPr>
        <w:t xml:space="preserve"> </w:t>
      </w:r>
    </w:p>
    <w:p w:rsidR="00206E73" w:rsidRDefault="00206E73"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Varka me peshë deri 500 kg</w:t>
      </w:r>
    </w:p>
    <w:p w:rsidR="002E4B8A" w:rsidRPr="007542C3" w:rsidRDefault="002E4B8A" w:rsidP="002E4B8A">
      <w:pPr>
        <w:pStyle w:val="Paragrafi"/>
        <w:rPr>
          <w:lang w:val="sq-AL"/>
        </w:rPr>
      </w:pP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krahë dhe dysheme dërrase (E..., K..., L..., R..., S...)</w:t>
      </w:r>
    </w:p>
    <w:p w:rsidR="002E4B8A" w:rsidRPr="00BE3C17" w:rsidRDefault="002E4B8A" w:rsidP="002E4B8A">
      <w:pPr>
        <w:pStyle w:val="Paragrafi"/>
        <w:rPr>
          <w:sz w:val="18"/>
          <w:lang w:val="sq-AL"/>
        </w:rPr>
      </w:pP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Varkat ngarkohen</w:t>
      </w:r>
      <w:r w:rsidR="000C5B37" w:rsidRPr="007542C3">
        <w:rPr>
          <w:lang w:val="sq-AL"/>
        </w:rPr>
        <w:t>:</w:t>
      </w:r>
    </w:p>
    <w:p w:rsidR="002E4B8A" w:rsidRPr="007542C3" w:rsidRDefault="002E4B8A" w:rsidP="002E4B8A">
      <w:pPr>
        <w:pStyle w:val="Paragrafi"/>
        <w:rPr>
          <w:lang w:val="sq-AL"/>
        </w:rPr>
      </w:pPr>
      <w:r w:rsidRPr="007542C3">
        <w:rPr>
          <w:lang w:val="sq-AL"/>
        </w:rPr>
        <w:t>1</w:t>
      </w:r>
      <w:r w:rsidR="00097F04" w:rsidRPr="007542C3">
        <w:rPr>
          <w:lang w:val="sq-AL"/>
        </w:rPr>
        <w:t>.</w:t>
      </w:r>
      <w:r w:rsidRPr="007542C3">
        <w:rPr>
          <w:lang w:val="sq-AL"/>
        </w:rPr>
        <w:t xml:space="preserve"> Në pjesë mbështetëse</w:t>
      </w:r>
      <w:r w:rsidR="000C5B37" w:rsidRPr="007542C3">
        <w:rPr>
          <w:lang w:val="sq-AL"/>
        </w:rPr>
        <w:t>;</w:t>
      </w:r>
    </w:p>
    <w:p w:rsidR="002E4B8A" w:rsidRPr="007542C3" w:rsidRDefault="002E4B8A" w:rsidP="002E4B8A">
      <w:pPr>
        <w:pStyle w:val="Paragrafi"/>
        <w:rPr>
          <w:lang w:val="sq-AL"/>
        </w:rPr>
      </w:pPr>
      <w:r w:rsidRPr="007542C3">
        <w:rPr>
          <w:lang w:val="sq-AL"/>
        </w:rPr>
        <w:t>2</w:t>
      </w:r>
      <w:r w:rsidR="00097F04" w:rsidRPr="007542C3">
        <w:rPr>
          <w:lang w:val="sq-AL"/>
        </w:rPr>
        <w:t xml:space="preserve">. </w:t>
      </w:r>
      <w:r w:rsidRPr="00BE3C17">
        <w:rPr>
          <w:lang w:val="sq-AL"/>
        </w:rPr>
        <w:t>Kamaleca</w:t>
      </w:r>
      <w:r w:rsidRPr="007542C3">
        <w:rPr>
          <w:lang w:val="sq-AL"/>
        </w:rPr>
        <w:t xml:space="preserve"> metalike ose druri të përshtatura sipas formës dhe peshës së varkës</w:t>
      </w:r>
      <w:r w:rsidR="000C5B37" w:rsidRPr="007542C3">
        <w:rPr>
          <w:lang w:val="sq-AL"/>
        </w:rPr>
        <w:t>;</w:t>
      </w:r>
    </w:p>
    <w:p w:rsidR="002E4B8A" w:rsidRPr="007542C3" w:rsidRDefault="002E4B8A" w:rsidP="002E4B8A">
      <w:pPr>
        <w:pStyle w:val="Paragrafi"/>
        <w:rPr>
          <w:lang w:val="sq-AL"/>
        </w:rPr>
      </w:pPr>
      <w:r w:rsidRPr="007542C3">
        <w:rPr>
          <w:lang w:val="sq-AL"/>
        </w:rPr>
        <w:t>3</w:t>
      </w:r>
      <w:r w:rsidR="00097F04" w:rsidRPr="007542C3">
        <w:rPr>
          <w:lang w:val="sq-AL"/>
        </w:rPr>
        <w:t>.</w:t>
      </w:r>
      <w:r w:rsidRPr="007542C3">
        <w:rPr>
          <w:lang w:val="sq-AL"/>
        </w:rPr>
        <w:t xml:space="preserve"> Duke përdorur materiale mbështetëse</w:t>
      </w:r>
      <w:r w:rsidR="008E76D5" w:rsidRPr="007542C3">
        <w:rPr>
          <w:lang w:val="sq-AL"/>
        </w:rPr>
        <w:t>,</w:t>
      </w:r>
      <w:r w:rsidRPr="007542C3">
        <w:rPr>
          <w:lang w:val="sq-AL"/>
        </w:rPr>
        <w:t xml:space="preserve"> si tregohet në figurë</w:t>
      </w:r>
      <w:r w:rsidR="008E76D5" w:rsidRPr="007542C3">
        <w:rPr>
          <w:lang w:val="sq-AL"/>
        </w:rPr>
        <w:t>.</w:t>
      </w:r>
    </w:p>
    <w:p w:rsidR="002E4B8A" w:rsidRPr="007542C3" w:rsidRDefault="00E60753" w:rsidP="002E4B8A">
      <w:pPr>
        <w:pStyle w:val="Paragrafi"/>
        <w:rPr>
          <w:lang w:val="sq-AL"/>
        </w:rPr>
      </w:pPr>
      <w:r>
        <w:rPr>
          <w:noProof/>
        </w:rPr>
        <w:pict>
          <v:shape id="Picture 1308" o:spid="_x0000_s1620" type="#_x0000_t75" style="position:absolute;left:0;text-align:left;margin-left:57.1pt;margin-top:1.2pt;width:399.5pt;height:122.6pt;z-index:-251609088;visibility:visible">
            <v:imagedata r:id="rId237" o:title="" cropleft="2219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r w:rsidR="000C5B37" w:rsidRPr="007542C3">
        <w:rPr>
          <w:lang w:val="sq-AL"/>
        </w:rPr>
        <w:t>:</w:t>
      </w:r>
    </w:p>
    <w:p w:rsidR="002E4B8A" w:rsidRPr="007542C3" w:rsidRDefault="002E4B8A" w:rsidP="002E4B8A">
      <w:pPr>
        <w:pStyle w:val="Paragrafi"/>
        <w:rPr>
          <w:lang w:val="sq-AL"/>
        </w:rPr>
      </w:pPr>
      <w:r w:rsidRPr="00BE3C17">
        <w:rPr>
          <w:lang w:val="sq-AL"/>
        </w:rPr>
        <w:t>4</w:t>
      </w:r>
      <w:r w:rsidRPr="007542C3">
        <w:rPr>
          <w:lang w:val="sq-AL"/>
        </w:rPr>
        <w:t>.</w:t>
      </w:r>
      <w:r w:rsidR="00097F04" w:rsidRPr="007542C3">
        <w:rPr>
          <w:lang w:val="sq-AL"/>
        </w:rPr>
        <w:t xml:space="preserve"> </w:t>
      </w:r>
      <w:r w:rsidRPr="007542C3">
        <w:rPr>
          <w:lang w:val="sq-AL"/>
        </w:rPr>
        <w:t>Pajisjet mbështetëse e kamalecat sigurohen me tako në drejtimin gjatësor dhe tërthor</w:t>
      </w:r>
      <w:r w:rsidR="000C5B37" w:rsidRPr="007542C3">
        <w:rPr>
          <w:lang w:val="sq-AL"/>
        </w:rPr>
        <w:t>.</w:t>
      </w:r>
    </w:p>
    <w:p w:rsidR="002E4B8A" w:rsidRPr="007542C3" w:rsidRDefault="002E4B8A" w:rsidP="002E4B8A">
      <w:pPr>
        <w:pStyle w:val="Paragrafi"/>
        <w:rPr>
          <w:lang w:val="sq-AL"/>
        </w:rPr>
      </w:pPr>
      <w:r w:rsidRPr="007542C3">
        <w:rPr>
          <w:lang w:val="sq-AL"/>
        </w:rPr>
        <w:t>5. Varkat sigurohen nëpërmjet lidhjeve indirekte me litar ose shirita (forca këputëse të paktën 10 Kn).</w:t>
      </w:r>
    </w:p>
    <w:p w:rsidR="002E4B8A" w:rsidRPr="007542C3" w:rsidRDefault="002E4B8A" w:rsidP="002E4B8A">
      <w:pPr>
        <w:pStyle w:val="Paragrafi"/>
        <w:rPr>
          <w:lang w:val="sq-AL"/>
        </w:rPr>
      </w:pPr>
      <w:r w:rsidRPr="007542C3">
        <w:rPr>
          <w:lang w:val="sq-AL"/>
        </w:rPr>
        <w:t>6. Përdorimi i materialeve mbështetëse bëhet kur lidhjet janë në kontakt direkt me vark</w:t>
      </w:r>
      <w:r w:rsidR="00097F04" w:rsidRPr="007542C3">
        <w:rPr>
          <w:rFonts w:ascii="Times New Roman" w:hAnsi="Times New Roman"/>
          <w:lang w:val="sq-AL"/>
        </w:rPr>
        <w:t>ë</w:t>
      </w:r>
      <w:r w:rsidRPr="007542C3">
        <w:rPr>
          <w:lang w:val="sq-AL"/>
        </w:rPr>
        <w:t>n</w:t>
      </w:r>
      <w:r w:rsidR="00097F04" w:rsidRPr="007542C3">
        <w:rPr>
          <w:lang w:val="sq-AL"/>
        </w:rPr>
        <w:t>.</w:t>
      </w:r>
    </w:p>
    <w:p w:rsidR="002E4B8A" w:rsidRPr="007542C3" w:rsidRDefault="002E4B8A" w:rsidP="002E4B8A">
      <w:pPr>
        <w:pStyle w:val="Paragrafi"/>
        <w:rPr>
          <w:lang w:val="sq-AL"/>
        </w:rPr>
      </w:pPr>
    </w:p>
    <w:p w:rsidR="002E4B8A" w:rsidRPr="007542C3" w:rsidRDefault="002E4B8A" w:rsidP="00BE3C17">
      <w:pPr>
        <w:pStyle w:val="NeniNr"/>
      </w:pPr>
      <w:r w:rsidRPr="007542C3">
        <w:t>Neni 64</w:t>
      </w:r>
    </w:p>
    <w:p w:rsidR="00B60B4F" w:rsidRPr="007542C3" w:rsidRDefault="002E4B8A" w:rsidP="000363DE">
      <w:pPr>
        <w:pStyle w:val="NeniTitull"/>
      </w:pPr>
      <w:r w:rsidRPr="007542C3">
        <w:t>Varka me peshë mbi 500 kg</w:t>
      </w:r>
    </w:p>
    <w:p w:rsidR="00206E73" w:rsidRDefault="00206E73" w:rsidP="002E4B8A">
      <w:pPr>
        <w:pStyle w:val="Paragrafi"/>
        <w:rPr>
          <w:lang w:val="sq-AL"/>
        </w:rPr>
      </w:pPr>
    </w:p>
    <w:p w:rsidR="002E4B8A" w:rsidRPr="007542C3" w:rsidRDefault="00D35C07" w:rsidP="002E4B8A">
      <w:pPr>
        <w:pStyle w:val="Paragrafi"/>
        <w:rPr>
          <w:lang w:val="sq-AL"/>
        </w:rPr>
      </w:pPr>
      <w:r w:rsidRPr="007542C3">
        <w:rPr>
          <w:lang w:val="sq-AL"/>
        </w:rPr>
        <w:t>Vagonë individualë</w:t>
      </w:r>
      <w:r w:rsidR="002E4B8A" w:rsidRPr="007542C3">
        <w:rPr>
          <w:lang w:val="sq-AL"/>
        </w:rPr>
        <w:t xml:space="preserve"> dhe grup </w:t>
      </w:r>
      <w:r w:rsidR="002F2914" w:rsidRPr="007542C3">
        <w:rPr>
          <w:lang w:val="sq-AL"/>
        </w:rPr>
        <w:t>vagonë</w:t>
      </w:r>
      <w:r w:rsidR="002E4B8A" w:rsidRPr="007542C3">
        <w:rPr>
          <w:lang w:val="sq-AL"/>
        </w:rPr>
        <w:t xml:space="preserve">sh  </w:t>
      </w:r>
    </w:p>
    <w:p w:rsidR="00206E73" w:rsidRDefault="00206E73"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Varka me peshë mbi 500 kg</w:t>
      </w:r>
      <w:r w:rsidR="002E7CDB" w:rsidRPr="007542C3">
        <w:rPr>
          <w:lang w:val="sq-AL"/>
        </w:rPr>
        <w:t>.</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w:t>
      </w:r>
      <w:r w:rsidR="004B4438" w:rsidRPr="007542C3">
        <w:rPr>
          <w:lang w:val="sq-AL"/>
        </w:rPr>
        <w:t>krahë</w:t>
      </w:r>
      <w:r w:rsidR="002E4B8A" w:rsidRPr="007542C3">
        <w:rPr>
          <w:lang w:val="sq-AL"/>
        </w:rPr>
        <w:t xml:space="preserve"> dhe dysheme druri (E..., K..., L..., R..., S...)</w:t>
      </w:r>
    </w:p>
    <w:p w:rsidR="002E4B8A" w:rsidRPr="007542C3" w:rsidRDefault="002E4B8A" w:rsidP="002E4B8A">
      <w:pPr>
        <w:pStyle w:val="Paragrafi"/>
        <w:rPr>
          <w:lang w:val="sq-AL"/>
        </w:rPr>
      </w:pPr>
      <w:r w:rsidRPr="007542C3">
        <w:rPr>
          <w:lang w:val="sq-AL"/>
        </w:rPr>
        <w:t>Metoda e ngarkimit</w:t>
      </w:r>
      <w:r w:rsidR="004F587E" w:rsidRPr="007542C3">
        <w:rPr>
          <w:lang w:val="sq-AL"/>
        </w:rPr>
        <w:t>:</w:t>
      </w:r>
    </w:p>
    <w:p w:rsidR="002E4B8A" w:rsidRPr="007542C3" w:rsidRDefault="003B6844" w:rsidP="002E4B8A">
      <w:pPr>
        <w:pStyle w:val="Paragrafi"/>
        <w:rPr>
          <w:lang w:val="sq-AL"/>
        </w:rPr>
      </w:pPr>
      <w:r w:rsidRPr="007542C3">
        <w:rPr>
          <w:lang w:val="sq-AL"/>
        </w:rPr>
        <w:t xml:space="preserve">1. </w:t>
      </w:r>
      <w:r w:rsidR="002E4B8A" w:rsidRPr="007542C3">
        <w:rPr>
          <w:lang w:val="sq-AL"/>
        </w:rPr>
        <w:t>Varkat vendosen në pajisje mbështetëse metalike ose druri, të përshtatura sipas formës dhe peshës së varkës</w:t>
      </w:r>
      <w:r w:rsidR="004F587E" w:rsidRPr="007542C3">
        <w:rPr>
          <w:lang w:val="sq-AL"/>
        </w:rPr>
        <w:t>.</w:t>
      </w:r>
    </w:p>
    <w:p w:rsidR="002E4B8A" w:rsidRPr="007542C3" w:rsidRDefault="003B6844" w:rsidP="002E4B8A">
      <w:pPr>
        <w:pStyle w:val="Paragrafi"/>
        <w:rPr>
          <w:lang w:val="sq-AL"/>
        </w:rPr>
      </w:pPr>
      <w:r w:rsidRPr="007542C3">
        <w:rPr>
          <w:lang w:val="sq-AL"/>
        </w:rPr>
        <w:t>2.</w:t>
      </w:r>
      <w:r w:rsidR="002E4B8A" w:rsidRPr="007542C3">
        <w:rPr>
          <w:lang w:val="sq-AL"/>
        </w:rPr>
        <w:t xml:space="preserve"> Me </w:t>
      </w:r>
      <w:r w:rsidR="008E2DB7" w:rsidRPr="007542C3">
        <w:rPr>
          <w:lang w:val="sq-AL"/>
        </w:rPr>
        <w:t>hapësir</w:t>
      </w:r>
      <w:r w:rsidR="002E4B8A" w:rsidRPr="007542C3">
        <w:rPr>
          <w:lang w:val="sq-AL"/>
        </w:rPr>
        <w:t>ë (distancë ose lartësi) të paktën 1 m nga fundi i varkës</w:t>
      </w:r>
      <w:r w:rsidR="004F587E" w:rsidRPr="007542C3">
        <w:rPr>
          <w:lang w:val="sq-AL"/>
        </w:rPr>
        <w:t>.</w:t>
      </w:r>
    </w:p>
    <w:p w:rsidR="002E4B8A" w:rsidRPr="007542C3" w:rsidRDefault="00E60753" w:rsidP="002E4B8A">
      <w:pPr>
        <w:pStyle w:val="Paragrafi"/>
        <w:rPr>
          <w:lang w:val="sq-AL"/>
        </w:rPr>
      </w:pPr>
      <w:r w:rsidRPr="00E60753">
        <w:rPr>
          <w:lang w:val="sq-AL"/>
        </w:rPr>
        <w:pict>
          <v:shape id="_x0000_s1579" type="#_x0000_t75" style="position:absolute;left:0;text-align:left;margin-left:49.65pt;margin-top:12.75pt;width:378pt;height:279.5pt;z-index:-251553792">
            <v:imagedata r:id="rId238" o:title=""/>
          </v:shape>
          <o:OLEObject Type="Embed" ProgID="CorelPHOTOPAINT.Image.13" ShapeID="_x0000_s1579" DrawAspect="Content" ObjectID="_1376986717" r:id="rId239"/>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2E4B8A" w:rsidRPr="007542C3" w:rsidRDefault="002E4B8A" w:rsidP="002E4B8A">
      <w:pPr>
        <w:pStyle w:val="Paragrafi"/>
        <w:rPr>
          <w:lang w:val="sq-AL"/>
        </w:rPr>
      </w:pPr>
      <w:r w:rsidRPr="007542C3">
        <w:rPr>
          <w:lang w:val="sq-AL"/>
        </w:rPr>
        <w:t>Sigurimi</w:t>
      </w:r>
      <w:r w:rsidR="004F587E" w:rsidRPr="007542C3">
        <w:rPr>
          <w:lang w:val="sq-AL"/>
        </w:rPr>
        <w:t>:</w:t>
      </w:r>
    </w:p>
    <w:p w:rsidR="002E4B8A" w:rsidRPr="007542C3" w:rsidRDefault="002E4B8A" w:rsidP="002E4B8A">
      <w:pPr>
        <w:pStyle w:val="Paragrafi"/>
        <w:rPr>
          <w:lang w:val="sq-AL"/>
        </w:rPr>
      </w:pPr>
      <w:r w:rsidRPr="007542C3">
        <w:rPr>
          <w:lang w:val="sq-AL"/>
        </w:rPr>
        <w:t>3</w:t>
      </w:r>
      <w:r w:rsidR="00D35C07" w:rsidRPr="007542C3">
        <w:rPr>
          <w:lang w:val="sq-AL"/>
        </w:rPr>
        <w:t>.</w:t>
      </w:r>
      <w:r w:rsidRPr="007542C3">
        <w:rPr>
          <w:lang w:val="sq-AL"/>
        </w:rPr>
        <w:t xml:space="preserve"> Varkat sigurohen duke q</w:t>
      </w:r>
      <w:r w:rsidR="003B6844" w:rsidRPr="007542C3">
        <w:rPr>
          <w:lang w:val="sq-AL"/>
        </w:rPr>
        <w:t>e</w:t>
      </w:r>
      <w:r w:rsidRPr="007542C3">
        <w:rPr>
          <w:lang w:val="sq-AL"/>
        </w:rPr>
        <w:t>në të vendosura në pa</w:t>
      </w:r>
      <w:r w:rsidR="003B6844" w:rsidRPr="007542C3">
        <w:rPr>
          <w:lang w:val="sq-AL"/>
        </w:rPr>
        <w:t>j</w:t>
      </w:r>
      <w:r w:rsidRPr="007542C3">
        <w:rPr>
          <w:lang w:val="sq-AL"/>
        </w:rPr>
        <w:t>isje me lidhje me shirita ose litar (forca këputëse të paktën 10Kn).</w:t>
      </w:r>
    </w:p>
    <w:p w:rsidR="002E4B8A" w:rsidRPr="007542C3" w:rsidRDefault="002E4B8A" w:rsidP="002E4B8A">
      <w:pPr>
        <w:pStyle w:val="Paragrafi"/>
        <w:rPr>
          <w:lang w:val="sq-AL"/>
        </w:rPr>
      </w:pPr>
      <w:r w:rsidRPr="007542C3">
        <w:rPr>
          <w:lang w:val="sq-AL"/>
        </w:rPr>
        <w:t>4</w:t>
      </w:r>
      <w:r w:rsidR="00D35C07" w:rsidRPr="007542C3">
        <w:rPr>
          <w:lang w:val="sq-AL"/>
        </w:rPr>
        <w:t>.</w:t>
      </w:r>
      <w:r w:rsidRPr="007542C3">
        <w:rPr>
          <w:lang w:val="sq-AL"/>
        </w:rPr>
        <w:t xml:space="preserve"> Kur sigurimi me lidhje është në kontakt me varkën, përdoret mbështetja me materiale mbështetës.</w:t>
      </w:r>
    </w:p>
    <w:p w:rsidR="002E4B8A" w:rsidRPr="007542C3" w:rsidRDefault="002E4B8A" w:rsidP="002E4B8A">
      <w:pPr>
        <w:pStyle w:val="Paragrafi"/>
        <w:rPr>
          <w:lang w:val="sq-AL"/>
        </w:rPr>
      </w:pPr>
      <w:r w:rsidRPr="007542C3">
        <w:rPr>
          <w:lang w:val="sq-AL"/>
        </w:rPr>
        <w:t>5</w:t>
      </w:r>
      <w:r w:rsidR="00D35C07" w:rsidRPr="007542C3">
        <w:rPr>
          <w:lang w:val="sq-AL"/>
        </w:rPr>
        <w:t>.</w:t>
      </w:r>
      <w:r w:rsidRPr="007542C3">
        <w:rPr>
          <w:lang w:val="sq-AL"/>
        </w:rPr>
        <w:t xml:space="preserve"> Në</w:t>
      </w:r>
      <w:r w:rsidR="004B39C6" w:rsidRPr="007542C3">
        <w:rPr>
          <w:lang w:val="sq-AL"/>
        </w:rPr>
        <w:t xml:space="preserve"> </w:t>
      </w:r>
      <w:r w:rsidRPr="007542C3">
        <w:rPr>
          <w:lang w:val="sq-AL"/>
        </w:rPr>
        <w:t>pa</w:t>
      </w:r>
      <w:r w:rsidR="003B6844" w:rsidRPr="007542C3">
        <w:rPr>
          <w:lang w:val="sq-AL"/>
        </w:rPr>
        <w:t>j</w:t>
      </w:r>
      <w:r w:rsidRPr="007542C3">
        <w:rPr>
          <w:lang w:val="sq-AL"/>
        </w:rPr>
        <w:t xml:space="preserve">isjet drejtuese anësore duhet të kemi një lartësi efektive të paktën 3 cm. Pajisjet drejtuese duhet të fiksohen në </w:t>
      </w:r>
      <w:r w:rsidR="002F2914" w:rsidRPr="007542C3">
        <w:rPr>
          <w:lang w:val="sq-AL"/>
        </w:rPr>
        <w:t>çdo</w:t>
      </w:r>
      <w:r w:rsidRPr="007542C3">
        <w:rPr>
          <w:lang w:val="sq-AL"/>
        </w:rPr>
        <w:t xml:space="preserve"> anë me një gozhdë me diametër 5 mm për </w:t>
      </w:r>
      <w:r w:rsidR="002F2914" w:rsidRPr="007542C3">
        <w:rPr>
          <w:lang w:val="sq-AL"/>
        </w:rPr>
        <w:t>çdo</w:t>
      </w:r>
      <w:r w:rsidRPr="007542C3">
        <w:rPr>
          <w:lang w:val="sq-AL"/>
        </w:rPr>
        <w:t xml:space="preserve"> 1500 kg pesh</w:t>
      </w:r>
      <w:r w:rsidR="00D35C07" w:rsidRPr="007542C3">
        <w:rPr>
          <w:rFonts w:ascii="Times New Roman" w:hAnsi="Times New Roman"/>
          <w:lang w:val="sq-AL"/>
        </w:rPr>
        <w:t>ë</w:t>
      </w:r>
      <w:r w:rsidRPr="007542C3">
        <w:rPr>
          <w:lang w:val="sq-AL"/>
        </w:rPr>
        <w:t xml:space="preserve"> dhe të paktën 2 </w:t>
      </w:r>
      <w:r w:rsidR="00CD2DCB" w:rsidRPr="007542C3">
        <w:rPr>
          <w:lang w:val="sq-AL"/>
        </w:rPr>
        <w:t>gozhdë</w:t>
      </w:r>
      <w:r w:rsidRPr="007542C3">
        <w:rPr>
          <w:lang w:val="sq-AL"/>
        </w:rPr>
        <w:t xml:space="preserve"> për secilën pa</w:t>
      </w:r>
      <w:r w:rsidR="004B39C6" w:rsidRPr="007542C3">
        <w:rPr>
          <w:lang w:val="sq-AL"/>
        </w:rPr>
        <w:t>j</w:t>
      </w:r>
      <w:r w:rsidRPr="007542C3">
        <w:rPr>
          <w:lang w:val="sq-AL"/>
        </w:rPr>
        <w:t>isje drejtuese</w:t>
      </w:r>
      <w:r w:rsidR="00D35C07" w:rsidRPr="007542C3">
        <w:rPr>
          <w:lang w:val="sq-AL"/>
        </w:rPr>
        <w:t>.</w:t>
      </w:r>
    </w:p>
    <w:p w:rsidR="002E4B8A" w:rsidRPr="007542C3" w:rsidRDefault="002E4B8A" w:rsidP="002E4B8A">
      <w:pPr>
        <w:pStyle w:val="Paragrafi"/>
        <w:rPr>
          <w:lang w:val="sq-AL"/>
        </w:rPr>
      </w:pPr>
      <w:r w:rsidRPr="007542C3">
        <w:rPr>
          <w:lang w:val="sq-AL"/>
        </w:rPr>
        <w:t>6</w:t>
      </w:r>
      <w:r w:rsidR="00D35C07" w:rsidRPr="007542C3">
        <w:rPr>
          <w:lang w:val="sq-AL"/>
        </w:rPr>
        <w:t>.</w:t>
      </w:r>
      <w:r w:rsidRPr="007542C3">
        <w:rPr>
          <w:lang w:val="sq-AL"/>
        </w:rPr>
        <w:t xml:space="preserve"> Pajisjet mbështetëse vendosen (mbështeten) në shtroje me fërkim të shtuar (shtroje gome e </w:t>
      </w:r>
      <w:r w:rsidR="004B39C6" w:rsidRPr="007542C3">
        <w:rPr>
          <w:lang w:val="sq-AL"/>
        </w:rPr>
        <w:t>përgatitur</w:t>
      </w:r>
      <w:r w:rsidR="004F587E" w:rsidRPr="007542C3">
        <w:rPr>
          <w:lang w:val="sq-AL"/>
        </w:rPr>
        <w:t xml:space="preserve">a </w:t>
      </w:r>
      <w:r w:rsidRPr="007542C3">
        <w:rPr>
          <w:lang w:val="sq-AL"/>
        </w:rPr>
        <w:t xml:space="preserve">nga </w:t>
      </w:r>
      <w:r w:rsidR="00097F04" w:rsidRPr="007542C3">
        <w:rPr>
          <w:lang w:val="sq-AL"/>
        </w:rPr>
        <w:t>granula materiali sintetik me µ</w:t>
      </w:r>
      <w:r w:rsidRPr="007542C3">
        <w:rPr>
          <w:lang w:val="sq-AL"/>
        </w:rPr>
        <w:t xml:space="preserve"> = 0.75)</w:t>
      </w:r>
      <w:r w:rsidR="00FA7063" w:rsidRPr="007542C3">
        <w:rPr>
          <w:lang w:val="sq-AL"/>
        </w:rPr>
        <w:t>.</w:t>
      </w:r>
    </w:p>
    <w:p w:rsidR="002E4B8A" w:rsidRPr="007542C3" w:rsidRDefault="002E4B8A" w:rsidP="00206E73">
      <w:pPr>
        <w:pStyle w:val="NeniNr"/>
      </w:pPr>
      <w:r w:rsidRPr="007542C3">
        <w:br w:type="page"/>
        <w:t>Neni 65</w:t>
      </w:r>
    </w:p>
    <w:p w:rsidR="002E4B8A" w:rsidRPr="007542C3" w:rsidRDefault="002E4B8A" w:rsidP="00206E73">
      <w:pPr>
        <w:pStyle w:val="NeniTitull"/>
      </w:pPr>
      <w:r w:rsidRPr="007542C3">
        <w:t>Varka të vendosura në trajlera</w:t>
      </w:r>
      <w:r w:rsidR="00206E73">
        <w:t xml:space="preserve"> </w:t>
      </w:r>
    </w:p>
    <w:p w:rsidR="00206E73" w:rsidRDefault="00206E73" w:rsidP="002E4B8A">
      <w:pPr>
        <w:pStyle w:val="Paragrafi"/>
        <w:rPr>
          <w:lang w:val="sq-AL"/>
        </w:rPr>
      </w:pPr>
    </w:p>
    <w:p w:rsidR="002E4B8A" w:rsidRPr="007542C3" w:rsidRDefault="00D35C07" w:rsidP="002E4B8A">
      <w:pPr>
        <w:pStyle w:val="Paragrafi"/>
        <w:rPr>
          <w:lang w:val="sq-AL"/>
        </w:rPr>
      </w:pPr>
      <w:r w:rsidRPr="007542C3">
        <w:rPr>
          <w:lang w:val="sq-AL"/>
        </w:rPr>
        <w:t>Vagonë individualë</w:t>
      </w:r>
      <w:r w:rsidR="002E4B8A" w:rsidRPr="007542C3">
        <w:rPr>
          <w:lang w:val="sq-AL"/>
        </w:rPr>
        <w:t xml:space="preserve"> dhe grup </w:t>
      </w:r>
      <w:r w:rsidR="002F2914" w:rsidRPr="007542C3">
        <w:rPr>
          <w:lang w:val="sq-AL"/>
        </w:rPr>
        <w:t>vagonë</w:t>
      </w:r>
      <w:r w:rsidR="002E4B8A" w:rsidRPr="007542C3">
        <w:rPr>
          <w:lang w:val="sq-AL"/>
        </w:rPr>
        <w:t>sh</w:t>
      </w:r>
    </w:p>
    <w:p w:rsidR="00206E73" w:rsidRDefault="00206E73"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Varka të vendosura në trajlera</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sponda ose sponda dhe dysheme  dërrase (K..., L..., R..., S...)</w:t>
      </w:r>
    </w:p>
    <w:p w:rsidR="002E4B8A" w:rsidRPr="007542C3" w:rsidRDefault="002E4B8A" w:rsidP="002E4B8A">
      <w:pPr>
        <w:pStyle w:val="Paragrafi"/>
        <w:rPr>
          <w:lang w:val="sq-AL"/>
        </w:rPr>
      </w:pPr>
      <w:r w:rsidRPr="007542C3">
        <w:rPr>
          <w:lang w:val="sq-AL"/>
        </w:rPr>
        <w:t>Metoda e ngarkimit</w:t>
      </w:r>
      <w:r w:rsidR="004F587E" w:rsidRPr="007542C3">
        <w:rPr>
          <w:lang w:val="sq-AL"/>
        </w:rPr>
        <w:t>:</w:t>
      </w:r>
    </w:p>
    <w:p w:rsidR="002E4B8A" w:rsidRPr="007542C3" w:rsidRDefault="002E4B8A" w:rsidP="002E4B8A">
      <w:pPr>
        <w:pStyle w:val="Paragrafi"/>
        <w:rPr>
          <w:lang w:val="sq-AL"/>
        </w:rPr>
      </w:pPr>
      <w:r w:rsidRPr="007542C3">
        <w:rPr>
          <w:lang w:val="sq-AL"/>
        </w:rPr>
        <w:t>1</w:t>
      </w:r>
      <w:r w:rsidR="004B39C6" w:rsidRPr="007542C3">
        <w:rPr>
          <w:lang w:val="sq-AL"/>
        </w:rPr>
        <w:t>.</w:t>
      </w:r>
      <w:r w:rsidRPr="007542C3">
        <w:rPr>
          <w:lang w:val="sq-AL"/>
        </w:rPr>
        <w:t xml:space="preserve"> Varkat vendosen e sigurohen </w:t>
      </w:r>
      <w:r w:rsidR="004B39C6" w:rsidRPr="007542C3">
        <w:rPr>
          <w:lang w:val="sq-AL"/>
        </w:rPr>
        <w:t>plotësisht</w:t>
      </w:r>
      <w:r w:rsidRPr="007542C3">
        <w:rPr>
          <w:lang w:val="sq-AL"/>
        </w:rPr>
        <w:t xml:space="preserve"> në </w:t>
      </w:r>
      <w:r w:rsidR="004F587E" w:rsidRPr="007542C3">
        <w:rPr>
          <w:lang w:val="sq-AL"/>
        </w:rPr>
        <w:t>trajner.</w:t>
      </w:r>
    </w:p>
    <w:p w:rsidR="002E4B8A" w:rsidRPr="007542C3" w:rsidRDefault="004B39C6" w:rsidP="002E4B8A">
      <w:pPr>
        <w:pStyle w:val="Paragrafi"/>
        <w:rPr>
          <w:lang w:val="sq-AL"/>
        </w:rPr>
      </w:pPr>
      <w:r w:rsidRPr="007542C3">
        <w:rPr>
          <w:lang w:val="sq-AL"/>
        </w:rPr>
        <w:t>2.</w:t>
      </w:r>
      <w:r w:rsidR="002E4B8A" w:rsidRPr="007542C3">
        <w:rPr>
          <w:lang w:val="sq-AL"/>
        </w:rPr>
        <w:t xml:space="preserve"> Trajlera dhe mjeti tërheqës duhet të lidhen me pajisje</w:t>
      </w:r>
      <w:r w:rsidR="004F587E" w:rsidRPr="007542C3">
        <w:rPr>
          <w:lang w:val="sq-AL"/>
        </w:rPr>
        <w:t>.</w:t>
      </w:r>
    </w:p>
    <w:p w:rsidR="002E4B8A" w:rsidRPr="007542C3" w:rsidRDefault="00E60753" w:rsidP="002E4B8A">
      <w:pPr>
        <w:pStyle w:val="Paragrafi"/>
        <w:rPr>
          <w:lang w:val="sq-AL"/>
        </w:rPr>
      </w:pPr>
      <w:r w:rsidRPr="00E60753">
        <w:rPr>
          <w:lang w:val="sq-AL"/>
        </w:rPr>
        <w:pict>
          <v:shape id="_x0000_s1580" type="#_x0000_t75" style="position:absolute;left:0;text-align:left;margin-left:67.1pt;margin-top:7.75pt;width:331.5pt;height:246.2pt;z-index:-251552768">
            <v:imagedata r:id="rId240" o:title=""/>
          </v:shape>
          <o:OLEObject Type="Embed" ProgID="CorelPHOTOPAINT.Image.13" ShapeID="_x0000_s1580" DrawAspect="Content" ObjectID="_1376986718" r:id="rId24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r w:rsidR="00D92789" w:rsidRPr="007542C3">
        <w:rPr>
          <w:lang w:val="sq-AL"/>
        </w:rPr>
        <w:t>:</w:t>
      </w:r>
    </w:p>
    <w:p w:rsidR="002E4B8A" w:rsidRPr="007542C3" w:rsidRDefault="002E4B8A" w:rsidP="002E4B8A">
      <w:pPr>
        <w:pStyle w:val="Paragrafi"/>
        <w:rPr>
          <w:lang w:val="sq-AL"/>
        </w:rPr>
      </w:pPr>
      <w:r w:rsidRPr="007542C3">
        <w:rPr>
          <w:lang w:val="sq-AL"/>
        </w:rPr>
        <w:t>3</w:t>
      </w:r>
      <w:r w:rsidR="004B39C6" w:rsidRPr="007542C3">
        <w:rPr>
          <w:lang w:val="sq-AL"/>
        </w:rPr>
        <w:t>.</w:t>
      </w:r>
      <w:r w:rsidRPr="007542C3">
        <w:rPr>
          <w:lang w:val="sq-AL"/>
        </w:rPr>
        <w:t xml:space="preserve">  Trajleri sigurohet me tako në </w:t>
      </w:r>
      <w:r w:rsidR="002F2914" w:rsidRPr="007542C3">
        <w:rPr>
          <w:lang w:val="sq-AL"/>
        </w:rPr>
        <w:t>çdo</w:t>
      </w:r>
      <w:r w:rsidRPr="007542C3">
        <w:rPr>
          <w:lang w:val="sq-AL"/>
        </w:rPr>
        <w:t xml:space="preserve"> drejtim të lëvizjes (tako me lartësi të paktën 12 cm, dhe të paktën 2 </w:t>
      </w:r>
      <w:r w:rsidR="00CD2DCB" w:rsidRPr="007542C3">
        <w:rPr>
          <w:lang w:val="sq-AL"/>
        </w:rPr>
        <w:t>gozhdë</w:t>
      </w:r>
      <w:r w:rsidRPr="007542C3">
        <w:rPr>
          <w:lang w:val="sq-AL"/>
        </w:rPr>
        <w:t xml:space="preserve"> për tako)</w:t>
      </w:r>
      <w:r w:rsidR="004B39C6" w:rsidRPr="007542C3">
        <w:rPr>
          <w:lang w:val="sq-AL"/>
        </w:rPr>
        <w:t>.</w:t>
      </w:r>
    </w:p>
    <w:p w:rsidR="002E4B8A" w:rsidRPr="007542C3" w:rsidRDefault="002E4B8A" w:rsidP="002E4B8A">
      <w:pPr>
        <w:pStyle w:val="Paragrafi"/>
        <w:rPr>
          <w:lang w:val="sq-AL"/>
        </w:rPr>
      </w:pPr>
      <w:r w:rsidRPr="007542C3">
        <w:rPr>
          <w:lang w:val="sq-AL"/>
        </w:rPr>
        <w:t>4</w:t>
      </w:r>
      <w:r w:rsidR="004B39C6" w:rsidRPr="007542C3">
        <w:rPr>
          <w:lang w:val="sq-AL"/>
        </w:rPr>
        <w:t>.</w:t>
      </w:r>
      <w:r w:rsidRPr="007542C3">
        <w:rPr>
          <w:lang w:val="sq-AL"/>
        </w:rPr>
        <w:t xml:space="preserve">  Trajleri lidhet dhe fiksohet në vagon (forca këputëse 10 Kn)</w:t>
      </w:r>
      <w:r w:rsidR="004B39C6" w:rsidRPr="007542C3">
        <w:rPr>
          <w:lang w:val="sq-AL"/>
        </w:rPr>
        <w:t>.</w:t>
      </w:r>
    </w:p>
    <w:p w:rsidR="002E4B8A" w:rsidRPr="007542C3" w:rsidRDefault="002E4B8A" w:rsidP="00206E73">
      <w:pPr>
        <w:pStyle w:val="TitulliTitull"/>
      </w:pPr>
      <w:r w:rsidRPr="007542C3">
        <w:br w:type="page"/>
        <w:t>TRANSPORTI I KOMBINUAR I NJ</w:t>
      </w:r>
      <w:r w:rsidR="004C2C87" w:rsidRPr="007542C3">
        <w:t>Ë</w:t>
      </w:r>
      <w:r w:rsidRPr="007542C3">
        <w:t>SIVE T</w:t>
      </w:r>
      <w:r w:rsidR="004C2C87" w:rsidRPr="007542C3">
        <w:t>Ë</w:t>
      </w:r>
      <w:r w:rsidRPr="007542C3">
        <w:t xml:space="preserve"> NGARKES</w:t>
      </w:r>
      <w:r w:rsidR="004C2C87" w:rsidRPr="007542C3">
        <w:t>Ë</w:t>
      </w:r>
      <w:r w:rsidRPr="007542C3">
        <w:t>S</w:t>
      </w:r>
    </w:p>
    <w:p w:rsidR="002E4B8A" w:rsidRPr="007542C3" w:rsidRDefault="00E60753" w:rsidP="002E4B8A">
      <w:pPr>
        <w:pStyle w:val="Paragrafi"/>
        <w:rPr>
          <w:lang w:val="sq-AL"/>
        </w:rPr>
      </w:pPr>
      <w:r>
        <w:rPr>
          <w:noProof/>
        </w:rPr>
        <w:pict>
          <v:shape id="_x0000_s1792" type="#_x0000_t75" style="position:absolute;left:0;text-align:left;margin-left:-3.5pt;margin-top:11.7pt;width:467.6pt;height:661.2pt;rotation:180;z-index:251608064;visibility:visible">
            <v:imagedata r:id="rId242" o:title="" cropbottom="1122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2E4B8A" w:rsidRPr="007542C3" w:rsidRDefault="002E4B8A" w:rsidP="00206E73">
      <w:pPr>
        <w:pStyle w:val="NeniNr"/>
      </w:pPr>
      <w:r w:rsidRPr="007542C3">
        <w:t>Neni 66</w:t>
      </w:r>
    </w:p>
    <w:p w:rsidR="00811836" w:rsidRPr="007542C3" w:rsidRDefault="002E4B8A" w:rsidP="00206E73">
      <w:pPr>
        <w:pStyle w:val="NeniTitull"/>
      </w:pPr>
      <w:r w:rsidRPr="007542C3">
        <w:t xml:space="preserve">Kasona të shkëmbyeshëm, </w:t>
      </w:r>
      <w:r w:rsidR="00811836" w:rsidRPr="007542C3">
        <w:t>k</w:t>
      </w:r>
      <w:r w:rsidR="004B39C6" w:rsidRPr="007542C3">
        <w:t>ontejnerë</w:t>
      </w:r>
      <w:r w:rsidRPr="007542C3">
        <w:t xml:space="preserve"> (ITUs) </w:t>
      </w:r>
    </w:p>
    <w:p w:rsidR="00811836" w:rsidRPr="007542C3" w:rsidRDefault="00811836" w:rsidP="00811836">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p w:rsidR="00811836" w:rsidRPr="00CD1173" w:rsidRDefault="00811836" w:rsidP="00CD1173">
            <w:pPr>
              <w:pStyle w:val="Paragrafi"/>
              <w:ind w:firstLine="0"/>
              <w:rPr>
                <w:lang w:val="sq-AL"/>
              </w:rPr>
            </w:pPr>
            <w:r w:rsidRPr="00CD1173">
              <w:rPr>
                <w:lang w:val="sq-AL"/>
              </w:rPr>
              <w:t>Vagonë me amortizator me kors të gjatë</w:t>
            </w:r>
          </w:p>
        </w:tc>
      </w:tr>
    </w:tbl>
    <w:p w:rsidR="00811836" w:rsidRPr="00206E73" w:rsidRDefault="00811836" w:rsidP="00811836">
      <w:pPr>
        <w:pStyle w:val="Paragrafi"/>
        <w:rPr>
          <w:sz w:val="16"/>
          <w:lang w:val="sq-AL"/>
        </w:rPr>
      </w:pPr>
    </w:p>
    <w:tbl>
      <w:tblPr>
        <w:tblpPr w:leftFromText="180" w:rightFromText="180" w:vertAnchor="text" w:horzAnchor="margin" w:tblpXSpec="right" w:tblpY="20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800"/>
        <w:gridCol w:w="995"/>
      </w:tblGrid>
      <w:tr w:rsidR="00646873" w:rsidRPr="00206E73" w:rsidTr="00646873">
        <w:tc>
          <w:tcPr>
            <w:tcW w:w="1368" w:type="dxa"/>
          </w:tcPr>
          <w:p w:rsidR="00646873" w:rsidRPr="00206E73" w:rsidRDefault="00646873" w:rsidP="00646873">
            <w:pPr>
              <w:pStyle w:val="Paragrafi"/>
              <w:rPr>
                <w:sz w:val="20"/>
                <w:lang w:val="sq-AL"/>
              </w:rPr>
            </w:pPr>
          </w:p>
          <w:p w:rsidR="00646873" w:rsidRPr="00206E73" w:rsidRDefault="00646873" w:rsidP="00646873">
            <w:pPr>
              <w:pStyle w:val="Paragrafi"/>
              <w:ind w:firstLine="0"/>
              <w:rPr>
                <w:sz w:val="20"/>
                <w:lang w:val="sq-AL"/>
              </w:rPr>
            </w:pPr>
            <w:r w:rsidRPr="00206E73">
              <w:rPr>
                <w:sz w:val="20"/>
                <w:lang w:val="sq-AL"/>
              </w:rPr>
              <w:t>SOO COO</w:t>
            </w:r>
          </w:p>
        </w:tc>
        <w:tc>
          <w:tcPr>
            <w:tcW w:w="1800" w:type="dxa"/>
          </w:tcPr>
          <w:p w:rsidR="00646873" w:rsidRPr="00206E73" w:rsidRDefault="00646873" w:rsidP="00646873">
            <w:pPr>
              <w:pStyle w:val="Paragrafi"/>
              <w:ind w:firstLine="0"/>
              <w:rPr>
                <w:sz w:val="20"/>
                <w:lang w:val="sq-AL"/>
              </w:rPr>
            </w:pPr>
            <w:r w:rsidRPr="00206E73">
              <w:rPr>
                <w:sz w:val="20"/>
                <w:lang w:val="sq-AL"/>
              </w:rPr>
              <w:t>O 000000</w:t>
            </w:r>
          </w:p>
          <w:p w:rsidR="00646873" w:rsidRPr="00206E73" w:rsidRDefault="00646873" w:rsidP="00646873">
            <w:pPr>
              <w:pStyle w:val="Paragrafi"/>
              <w:ind w:firstLine="0"/>
              <w:rPr>
                <w:sz w:val="20"/>
                <w:lang w:val="sq-AL"/>
              </w:rPr>
            </w:pPr>
            <w:r w:rsidRPr="00206E73">
              <w:rPr>
                <w:sz w:val="20"/>
                <w:lang w:val="sq-AL"/>
              </w:rPr>
              <w:t>000 000 000</w:t>
            </w:r>
          </w:p>
        </w:tc>
        <w:tc>
          <w:tcPr>
            <w:tcW w:w="995" w:type="dxa"/>
          </w:tcPr>
          <w:p w:rsidR="00646873" w:rsidRPr="00206E73" w:rsidRDefault="00646873" w:rsidP="00646873">
            <w:pPr>
              <w:pStyle w:val="Paragrafi"/>
              <w:rPr>
                <w:sz w:val="20"/>
                <w:lang w:val="sq-AL"/>
              </w:rPr>
            </w:pPr>
          </w:p>
          <w:p w:rsidR="00646873" w:rsidRPr="00206E73" w:rsidRDefault="00646873" w:rsidP="00646873">
            <w:pPr>
              <w:pStyle w:val="Paragrafi"/>
              <w:ind w:firstLine="0"/>
              <w:rPr>
                <w:sz w:val="20"/>
                <w:lang w:val="sq-AL"/>
              </w:rPr>
            </w:pPr>
            <w:r w:rsidRPr="00206E73">
              <w:rPr>
                <w:sz w:val="20"/>
                <w:lang w:val="sq-AL"/>
              </w:rPr>
              <w:t>00</w:t>
            </w:r>
          </w:p>
        </w:tc>
      </w:tr>
      <w:tr w:rsidR="00646873" w:rsidRPr="00206E73" w:rsidTr="00646873">
        <w:tc>
          <w:tcPr>
            <w:tcW w:w="4163" w:type="dxa"/>
            <w:gridSpan w:val="3"/>
          </w:tcPr>
          <w:p w:rsidR="00646873" w:rsidRPr="00206E73" w:rsidRDefault="00646873" w:rsidP="00206E73">
            <w:pPr>
              <w:pStyle w:val="Paragrafi"/>
              <w:ind w:firstLine="0"/>
              <w:jc w:val="center"/>
              <w:rPr>
                <w:sz w:val="20"/>
                <w:lang w:val="sq-AL"/>
              </w:rPr>
            </w:pPr>
            <w:r w:rsidRPr="00206E73">
              <w:rPr>
                <w:sz w:val="20"/>
                <w:lang w:val="sq-AL"/>
              </w:rPr>
              <w:t>00 000 00000</w:t>
            </w:r>
          </w:p>
        </w:tc>
      </w:tr>
    </w:tbl>
    <w:p w:rsidR="002E4B8A" w:rsidRPr="007542C3" w:rsidRDefault="00646873" w:rsidP="00811836">
      <w:pPr>
        <w:pStyle w:val="Paragrafi"/>
        <w:rPr>
          <w:lang w:val="sq-AL"/>
        </w:rPr>
      </w:pPr>
      <w:r w:rsidRPr="007542C3">
        <w:rPr>
          <w:lang w:val="sq-AL"/>
        </w:rPr>
        <w:t xml:space="preserve"> </w:t>
      </w:r>
      <w:r w:rsidR="002E4B8A" w:rsidRPr="007542C3">
        <w:rPr>
          <w:lang w:val="sq-AL"/>
        </w:rPr>
        <w:t>Tipi i mallit</w:t>
      </w:r>
    </w:p>
    <w:p w:rsidR="002E4B8A" w:rsidRPr="007542C3" w:rsidRDefault="002E4B8A" w:rsidP="002E4B8A">
      <w:pPr>
        <w:pStyle w:val="Paragrafi"/>
        <w:rPr>
          <w:lang w:val="sq-AL"/>
        </w:rPr>
      </w:pPr>
      <w:r w:rsidRPr="007542C3">
        <w:rPr>
          <w:lang w:val="sq-AL"/>
        </w:rPr>
        <w:t>Kasona të shkëmbyeshëm me tabelë të numrit  të kodit të UIC</w:t>
      </w:r>
    </w:p>
    <w:p w:rsidR="002E4B8A" w:rsidRPr="007542C3" w:rsidRDefault="002E4B8A" w:rsidP="002E4B8A">
      <w:pPr>
        <w:pStyle w:val="Paragrafi"/>
        <w:rPr>
          <w:lang w:val="sq-AL"/>
        </w:rPr>
      </w:pPr>
      <w:r w:rsidRPr="007542C3">
        <w:rPr>
          <w:lang w:val="sq-AL"/>
        </w:rPr>
        <w:t xml:space="preserve">- </w:t>
      </w:r>
      <w:r w:rsidR="004B39C6" w:rsidRPr="007542C3">
        <w:rPr>
          <w:lang w:val="sq-AL"/>
        </w:rPr>
        <w:t>Kontejnerë</w:t>
      </w:r>
      <w:r w:rsidRPr="007542C3">
        <w:rPr>
          <w:lang w:val="sq-AL"/>
        </w:rPr>
        <w:t xml:space="preserve"> me tabel</w:t>
      </w:r>
      <w:r w:rsidR="00524A67" w:rsidRPr="007542C3">
        <w:rPr>
          <w:rFonts w:ascii="Times New Roman" w:hAnsi="Times New Roman"/>
          <w:lang w:val="sq-AL"/>
        </w:rPr>
        <w:t>ë</w:t>
      </w:r>
      <w:r w:rsidRPr="007542C3">
        <w:rPr>
          <w:lang w:val="sq-AL"/>
        </w:rPr>
        <w:t xml:space="preserve"> të sigurisë të vlerësuar CSC                </w:t>
      </w:r>
    </w:p>
    <w:p w:rsidR="002E4B8A" w:rsidRPr="00206E73" w:rsidRDefault="002E4B8A" w:rsidP="002E4B8A">
      <w:pPr>
        <w:pStyle w:val="Paragrafi"/>
        <w:rPr>
          <w:sz w:val="14"/>
          <w:lang w:val="sq-AL"/>
        </w:rPr>
      </w:pPr>
    </w:p>
    <w:p w:rsidR="002E4B8A" w:rsidRPr="007542C3" w:rsidRDefault="002F2914" w:rsidP="002E4B8A">
      <w:pPr>
        <w:pStyle w:val="Paragrafi"/>
        <w:rPr>
          <w:lang w:val="sq-AL"/>
        </w:rPr>
      </w:pPr>
      <w:r w:rsidRPr="007542C3">
        <w:rPr>
          <w:lang w:val="sq-AL"/>
        </w:rPr>
        <w:t>Vagonë</w:t>
      </w:r>
      <w:r w:rsidR="002E4B8A" w:rsidRPr="007542C3">
        <w:rPr>
          <w:lang w:val="sq-AL"/>
        </w:rPr>
        <w:t>t</w:t>
      </w:r>
    </w:p>
    <w:tbl>
      <w:tblPr>
        <w:tblpPr w:leftFromText="180" w:rightFromText="180" w:vertAnchor="text" w:horzAnchor="margin" w:tblpXSpec="right" w:tblpY="61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tblGrid>
      <w:tr w:rsidR="002E4B8A" w:rsidRPr="00206E73" w:rsidTr="00206E73">
        <w:tc>
          <w:tcPr>
            <w:tcW w:w="3227" w:type="dxa"/>
          </w:tcPr>
          <w:p w:rsidR="002E4B8A" w:rsidRPr="00206E73" w:rsidRDefault="002E4B8A" w:rsidP="00A22A75">
            <w:pPr>
              <w:pStyle w:val="Tabele"/>
              <w:rPr>
                <w:sz w:val="18"/>
                <w:szCs w:val="18"/>
                <w:lang w:val="sq-AL"/>
              </w:rPr>
            </w:pPr>
            <w:r w:rsidRPr="00206E73">
              <w:rPr>
                <w:sz w:val="18"/>
                <w:szCs w:val="18"/>
                <w:lang w:val="sq-AL"/>
              </w:rPr>
              <w:t>CSC SAFETY APPROVAL</w:t>
            </w:r>
          </w:p>
          <w:p w:rsidR="002E4B8A" w:rsidRPr="00206E73" w:rsidRDefault="002E4B8A" w:rsidP="00A22A75">
            <w:pPr>
              <w:pStyle w:val="Tabele"/>
              <w:rPr>
                <w:sz w:val="18"/>
                <w:szCs w:val="18"/>
                <w:lang w:val="sq-AL"/>
              </w:rPr>
            </w:pPr>
            <w:r w:rsidRPr="00206E73">
              <w:rPr>
                <w:sz w:val="18"/>
                <w:szCs w:val="18"/>
                <w:lang w:val="sq-AL"/>
              </w:rPr>
              <w:t>[GB/L749/75]</w:t>
            </w:r>
          </w:p>
          <w:p w:rsidR="002E4B8A" w:rsidRPr="00206E73" w:rsidRDefault="002E4B8A" w:rsidP="00A22A75">
            <w:pPr>
              <w:pStyle w:val="Tabele"/>
              <w:rPr>
                <w:sz w:val="18"/>
                <w:szCs w:val="18"/>
                <w:lang w:val="sq-AL"/>
              </w:rPr>
            </w:pPr>
            <w:r w:rsidRPr="00206E73">
              <w:rPr>
                <w:sz w:val="18"/>
                <w:szCs w:val="18"/>
                <w:lang w:val="sq-AL"/>
              </w:rPr>
              <w:t>DATE MANUFACTURED …………….</w:t>
            </w:r>
          </w:p>
          <w:p w:rsidR="002E4B8A" w:rsidRPr="00206E73" w:rsidRDefault="002E4B8A" w:rsidP="00A22A75">
            <w:pPr>
              <w:pStyle w:val="Tabele"/>
              <w:rPr>
                <w:sz w:val="18"/>
                <w:szCs w:val="18"/>
                <w:lang w:val="sq-AL"/>
              </w:rPr>
            </w:pPr>
            <w:r w:rsidRPr="00206E73">
              <w:rPr>
                <w:sz w:val="18"/>
                <w:szCs w:val="18"/>
                <w:lang w:val="sq-AL"/>
              </w:rPr>
              <w:t>IDENTIFICATION NO………………….</w:t>
            </w:r>
          </w:p>
          <w:p w:rsidR="002E4B8A" w:rsidRPr="00206E73" w:rsidRDefault="002E4B8A" w:rsidP="00A22A75">
            <w:pPr>
              <w:pStyle w:val="Tabele"/>
              <w:rPr>
                <w:sz w:val="18"/>
                <w:szCs w:val="18"/>
                <w:lang w:val="sq-AL"/>
              </w:rPr>
            </w:pPr>
            <w:r w:rsidRPr="00206E73">
              <w:rPr>
                <w:sz w:val="18"/>
                <w:szCs w:val="18"/>
                <w:lang w:val="sq-AL"/>
              </w:rPr>
              <w:t>MAXIMUM GROSS WEIGHT……..kg…..lb</w:t>
            </w:r>
          </w:p>
          <w:p w:rsidR="002E4B8A" w:rsidRPr="00206E73" w:rsidRDefault="002E4B8A" w:rsidP="00A22A75">
            <w:pPr>
              <w:pStyle w:val="Tabele"/>
              <w:rPr>
                <w:sz w:val="18"/>
                <w:szCs w:val="18"/>
                <w:lang w:val="sq-AL"/>
              </w:rPr>
            </w:pPr>
            <w:r w:rsidRPr="00206E73">
              <w:rPr>
                <w:sz w:val="18"/>
                <w:szCs w:val="18"/>
                <w:lang w:val="sq-AL"/>
              </w:rPr>
              <w:t>ALLOWABLE STACKINGWEIGHT</w:t>
            </w:r>
          </w:p>
          <w:p w:rsidR="002E4B8A" w:rsidRPr="00206E73" w:rsidRDefault="002E4B8A" w:rsidP="00A22A75">
            <w:pPr>
              <w:pStyle w:val="Tabele"/>
              <w:rPr>
                <w:sz w:val="18"/>
                <w:szCs w:val="18"/>
                <w:lang w:val="sq-AL"/>
              </w:rPr>
            </w:pPr>
            <w:r w:rsidRPr="00206E73">
              <w:rPr>
                <w:sz w:val="18"/>
                <w:szCs w:val="18"/>
                <w:lang w:val="sq-AL"/>
              </w:rPr>
              <w:t>FOR 1,8 g………kg……….ib</w:t>
            </w:r>
          </w:p>
          <w:p w:rsidR="002E4B8A" w:rsidRPr="00206E73" w:rsidRDefault="002E4B8A" w:rsidP="00A22A75">
            <w:pPr>
              <w:pStyle w:val="Tabele"/>
              <w:rPr>
                <w:sz w:val="18"/>
                <w:szCs w:val="18"/>
                <w:lang w:val="sq-AL"/>
              </w:rPr>
            </w:pPr>
            <w:r w:rsidRPr="00206E73">
              <w:rPr>
                <w:sz w:val="18"/>
                <w:szCs w:val="18"/>
                <w:lang w:val="sq-AL"/>
              </w:rPr>
              <w:t>RACKING TEST LOAD VALUE……kg….ib</w:t>
            </w:r>
          </w:p>
        </w:tc>
      </w:tr>
    </w:tbl>
    <w:p w:rsidR="00206E73" w:rsidRPr="007542C3" w:rsidRDefault="004B39C6" w:rsidP="002E4B8A">
      <w:pPr>
        <w:pStyle w:val="Paragrafi"/>
        <w:rPr>
          <w:lang w:val="sq-AL"/>
        </w:rPr>
      </w:pPr>
      <w:r w:rsidRPr="007542C3">
        <w:rPr>
          <w:lang w:val="sq-AL"/>
        </w:rPr>
        <w:t>Kontejnerët</w:t>
      </w:r>
      <w:r w:rsidR="002E4B8A" w:rsidRPr="007542C3">
        <w:rPr>
          <w:lang w:val="sq-AL"/>
        </w:rPr>
        <w:t xml:space="preserve"> ngarkohen në </w:t>
      </w:r>
      <w:r w:rsidR="002F2914" w:rsidRPr="007542C3">
        <w:rPr>
          <w:lang w:val="sq-AL"/>
        </w:rPr>
        <w:t>vagonë</w:t>
      </w:r>
      <w:r w:rsidR="002E4B8A" w:rsidRPr="007542C3">
        <w:rPr>
          <w:lang w:val="sq-AL"/>
        </w:rPr>
        <w:t xml:space="preserve"> (Lg..., S..g…) me kodin e </w:t>
      </w:r>
      <w:r w:rsidRPr="007542C3">
        <w:rPr>
          <w:lang w:val="sq-AL"/>
        </w:rPr>
        <w:t>pajtueshmërisë</w:t>
      </w:r>
      <w:r w:rsidR="002E4B8A" w:rsidRPr="007542C3">
        <w:rPr>
          <w:lang w:val="sq-AL"/>
        </w:rPr>
        <w:t xml:space="preserve"> </w:t>
      </w:r>
      <w:r w:rsidR="001F2EE9">
        <w:rPr>
          <w:noProof/>
        </w:rPr>
        <w:pict>
          <v:shape id="Picture 261" o:spid="_x0000_i1096" type="#_x0000_t75" style="width:20.4pt;height:22.55pt;rotation:-90;visibility:visible">
            <v:imagedata r:id="rId243" o:title="" croptop="9781f" cropbottom="12716f" cropleft="17554f"/>
          </v:shape>
        </w:pict>
      </w:r>
      <w:r w:rsidR="002E4B8A" w:rsidRPr="007542C3">
        <w:rPr>
          <w:lang w:val="sq-AL"/>
        </w:rPr>
        <w:t xml:space="preserve">                                             </w:t>
      </w:r>
    </w:p>
    <w:p w:rsidR="002E4B8A" w:rsidRPr="00206E73" w:rsidRDefault="002E4B8A" w:rsidP="002E4B8A">
      <w:pPr>
        <w:pStyle w:val="Paragrafi"/>
        <w:rPr>
          <w:sz w:val="20"/>
          <w:lang w:val="sq-AL"/>
        </w:rPr>
      </w:pPr>
      <w:r w:rsidRPr="00206E73">
        <w:rPr>
          <w:sz w:val="20"/>
          <w:lang w:val="sq-AL"/>
        </w:rPr>
        <w:t xml:space="preserve">b)  </w:t>
      </w:r>
      <w:r w:rsidR="002F2914" w:rsidRPr="00206E73">
        <w:rPr>
          <w:sz w:val="20"/>
          <w:lang w:val="sq-AL"/>
        </w:rPr>
        <w:t>Vagonë</w:t>
      </w:r>
      <w:r w:rsidRPr="00206E73">
        <w:rPr>
          <w:sz w:val="20"/>
          <w:lang w:val="sq-AL"/>
        </w:rPr>
        <w:t xml:space="preserve"> të sheshtë me pajisje fiksuese (kg…, Rg…,..)</w:t>
      </w:r>
    </w:p>
    <w:p w:rsidR="002E4B8A" w:rsidRPr="00206E73" w:rsidRDefault="002E4B8A" w:rsidP="002E4B8A">
      <w:pPr>
        <w:pStyle w:val="Paragrafi"/>
        <w:rPr>
          <w:sz w:val="20"/>
          <w:lang w:val="sq-AL"/>
        </w:rPr>
      </w:pPr>
      <w:r w:rsidRPr="00206E73">
        <w:rPr>
          <w:sz w:val="20"/>
          <w:lang w:val="sq-AL"/>
        </w:rPr>
        <w:t xml:space="preserve">c)  </w:t>
      </w:r>
      <w:r w:rsidR="002F2914" w:rsidRPr="00206E73">
        <w:rPr>
          <w:sz w:val="20"/>
          <w:lang w:val="sq-AL"/>
        </w:rPr>
        <w:t>Vagonë</w:t>
      </w:r>
      <w:r w:rsidRPr="00206E73">
        <w:rPr>
          <w:sz w:val="20"/>
          <w:lang w:val="sq-AL"/>
        </w:rPr>
        <w:t xml:space="preserve"> të sheshtë me dysheme druri (K…, L…R…, S…)</w:t>
      </w:r>
    </w:p>
    <w:p w:rsidR="002E4B8A" w:rsidRPr="007542C3" w:rsidRDefault="002E4B8A" w:rsidP="002E4B8A">
      <w:pPr>
        <w:pStyle w:val="Paragrafi"/>
        <w:rPr>
          <w:lang w:val="sq-AL"/>
        </w:rPr>
      </w:pPr>
      <w:r w:rsidRPr="007542C3">
        <w:rPr>
          <w:lang w:val="sq-AL"/>
        </w:rPr>
        <w:t>Metoda e ngarkimit</w:t>
      </w:r>
    </w:p>
    <w:p w:rsidR="002E4B8A" w:rsidRPr="007542C3" w:rsidRDefault="00811836" w:rsidP="002E4B8A">
      <w:pPr>
        <w:pStyle w:val="Paragrafi"/>
        <w:rPr>
          <w:lang w:val="sq-AL"/>
        </w:rPr>
      </w:pPr>
      <w:r w:rsidRPr="007542C3">
        <w:rPr>
          <w:lang w:val="sq-AL"/>
        </w:rPr>
        <w:t xml:space="preserve">- </w:t>
      </w:r>
      <w:r w:rsidR="002E4B8A" w:rsidRPr="00206E73">
        <w:rPr>
          <w:lang w:val="sq-AL"/>
        </w:rPr>
        <w:t xml:space="preserve">Kasona </w:t>
      </w:r>
      <w:r w:rsidR="002E4B8A" w:rsidRPr="007542C3">
        <w:rPr>
          <w:lang w:val="sq-AL"/>
        </w:rPr>
        <w:t>të shkëmbyeshëm:</w:t>
      </w:r>
    </w:p>
    <w:p w:rsidR="002E4B8A" w:rsidRPr="007542C3" w:rsidRDefault="00811836" w:rsidP="002E4B8A">
      <w:pPr>
        <w:pStyle w:val="Paragrafi"/>
        <w:rPr>
          <w:lang w:val="sq-AL"/>
        </w:rPr>
      </w:pPr>
      <w:r w:rsidRPr="007542C3">
        <w:rPr>
          <w:lang w:val="sq-AL"/>
        </w:rPr>
        <w:t>-</w:t>
      </w:r>
      <w:r w:rsidR="002E4B8A" w:rsidRPr="007542C3">
        <w:rPr>
          <w:lang w:val="sq-AL"/>
        </w:rPr>
        <w:t xml:space="preserve"> Numri i profilit i treguar në simbolin e numrit të kodit tregon që: </w:t>
      </w:r>
    </w:p>
    <w:p w:rsidR="002E4B8A" w:rsidRPr="007542C3" w:rsidRDefault="00811836" w:rsidP="002E4B8A">
      <w:pPr>
        <w:pStyle w:val="Paragrafi"/>
        <w:rPr>
          <w:lang w:val="sq-AL"/>
        </w:rPr>
      </w:pPr>
      <w:r w:rsidRPr="00206E73">
        <w:rPr>
          <w:lang w:val="sq-AL"/>
        </w:rPr>
        <w:t xml:space="preserve">- </w:t>
      </w:r>
      <w:r w:rsidR="002E4B8A" w:rsidRPr="00206E73">
        <w:rPr>
          <w:lang w:val="sq-AL"/>
        </w:rPr>
        <w:t>Kasani</w:t>
      </w:r>
      <w:r w:rsidR="002E4B8A" w:rsidRPr="007542C3">
        <w:rPr>
          <w:lang w:val="sq-AL"/>
        </w:rPr>
        <w:t xml:space="preserve"> i shkëmbyeshëm nuk duhet të tejkalojë </w:t>
      </w:r>
      <w:r w:rsidR="00EF32F7" w:rsidRPr="007542C3">
        <w:rPr>
          <w:lang w:val="sq-AL"/>
        </w:rPr>
        <w:t>gjerë</w:t>
      </w:r>
      <w:r w:rsidR="002E4B8A" w:rsidRPr="007542C3">
        <w:rPr>
          <w:lang w:val="sq-AL"/>
        </w:rPr>
        <w:t>sinë e dhënë:</w:t>
      </w:r>
    </w:p>
    <w:p w:rsidR="002E4B8A" w:rsidRPr="007542C3" w:rsidRDefault="00811836" w:rsidP="002E4B8A">
      <w:pPr>
        <w:pStyle w:val="Paragrafi"/>
        <w:rPr>
          <w:lang w:val="sq-AL"/>
        </w:rPr>
      </w:pPr>
      <w:r w:rsidRPr="007542C3">
        <w:rPr>
          <w:lang w:val="sq-AL"/>
        </w:rPr>
        <w:t>-</w:t>
      </w:r>
      <w:r w:rsidR="002E4B8A" w:rsidRPr="007542C3">
        <w:rPr>
          <w:lang w:val="sq-AL"/>
        </w:rPr>
        <w:t xml:space="preserve"> C 00   = maksimumi i </w:t>
      </w:r>
      <w:r w:rsidR="00EF32F7" w:rsidRPr="007542C3">
        <w:rPr>
          <w:lang w:val="sq-AL"/>
        </w:rPr>
        <w:t>gjerë</w:t>
      </w:r>
      <w:r w:rsidR="002E4B8A" w:rsidRPr="007542C3">
        <w:rPr>
          <w:lang w:val="sq-AL"/>
        </w:rPr>
        <w:t>sisë prej 2.55 mm</w:t>
      </w:r>
    </w:p>
    <w:p w:rsidR="002E4B8A" w:rsidRPr="007542C3" w:rsidRDefault="00811836" w:rsidP="002E4B8A">
      <w:pPr>
        <w:pStyle w:val="Paragrafi"/>
        <w:rPr>
          <w:lang w:val="sq-AL"/>
        </w:rPr>
      </w:pPr>
      <w:r w:rsidRPr="007542C3">
        <w:rPr>
          <w:lang w:val="sq-AL"/>
        </w:rPr>
        <w:t>-</w:t>
      </w:r>
      <w:r w:rsidR="00646873" w:rsidRPr="007542C3">
        <w:rPr>
          <w:lang w:val="sq-AL"/>
        </w:rPr>
        <w:t xml:space="preserve"> C </w:t>
      </w:r>
      <w:r w:rsidR="002E4B8A" w:rsidRPr="007542C3">
        <w:rPr>
          <w:lang w:val="sq-AL"/>
        </w:rPr>
        <w:t xml:space="preserve">000 = </w:t>
      </w:r>
      <w:r w:rsidR="00EF32F7" w:rsidRPr="007542C3">
        <w:rPr>
          <w:lang w:val="sq-AL"/>
        </w:rPr>
        <w:t>gjerë</w:t>
      </w:r>
      <w:r w:rsidR="002E4B8A" w:rsidRPr="007542C3">
        <w:rPr>
          <w:lang w:val="sq-AL"/>
        </w:rPr>
        <w:t>sia e rritur nga 2.55 m deri në</w:t>
      </w:r>
      <w:r w:rsidR="00CC001B" w:rsidRPr="007542C3">
        <w:rPr>
          <w:lang w:val="sq-AL"/>
        </w:rPr>
        <w:t xml:space="preserve"> një </w:t>
      </w:r>
      <w:r w:rsidR="002E4B8A" w:rsidRPr="007542C3">
        <w:rPr>
          <w:lang w:val="sq-AL"/>
        </w:rPr>
        <w:t>maksimum prej 2.60 m</w:t>
      </w:r>
    </w:p>
    <w:p w:rsidR="002E4B8A" w:rsidRPr="007542C3" w:rsidRDefault="00811836" w:rsidP="002E4B8A">
      <w:pPr>
        <w:pStyle w:val="Paragrafi"/>
        <w:rPr>
          <w:lang w:val="sq-AL"/>
        </w:rPr>
      </w:pPr>
      <w:r w:rsidRPr="007542C3">
        <w:rPr>
          <w:lang w:val="sq-AL"/>
        </w:rPr>
        <w:t xml:space="preserve">- </w:t>
      </w:r>
      <w:r w:rsidR="002E4B8A" w:rsidRPr="007542C3">
        <w:rPr>
          <w:lang w:val="sq-AL"/>
        </w:rPr>
        <w:t>Lartësia e pjesëve këndore dhe e pjesës së sipërme nuk duhet të tejkaloj</w:t>
      </w:r>
      <w:r w:rsidR="00646873" w:rsidRPr="007542C3">
        <w:rPr>
          <w:lang w:val="sq-AL"/>
        </w:rPr>
        <w:t>ë</w:t>
      </w:r>
      <w:r w:rsidR="002E4B8A" w:rsidRPr="007542C3">
        <w:rPr>
          <w:lang w:val="sq-AL"/>
        </w:rPr>
        <w:t xml:space="preserve"> parametrat e profilit sipas UIC.</w:t>
      </w:r>
    </w:p>
    <w:p w:rsidR="002E4B8A" w:rsidRPr="007542C3" w:rsidRDefault="00811836" w:rsidP="000363DE">
      <w:pPr>
        <w:pStyle w:val="Paragrafi"/>
        <w:ind w:firstLine="0"/>
        <w:rPr>
          <w:lang w:val="sq-AL"/>
        </w:rPr>
      </w:pPr>
      <w:r w:rsidRPr="007542C3">
        <w:rPr>
          <w:lang w:val="sq-AL"/>
        </w:rPr>
        <w:t xml:space="preserve">- </w:t>
      </w:r>
      <w:r w:rsidR="007A5074" w:rsidRPr="007542C3">
        <w:rPr>
          <w:lang w:val="sq-AL"/>
        </w:rPr>
        <w:t>K</w:t>
      </w:r>
      <w:r w:rsidR="005A5BA1" w:rsidRPr="007542C3">
        <w:rPr>
          <w:lang w:val="sq-AL"/>
        </w:rPr>
        <w:t>ontejnerët</w:t>
      </w:r>
      <w:r w:rsidR="002E4B8A" w:rsidRPr="007542C3">
        <w:rPr>
          <w:lang w:val="sq-AL"/>
        </w:rPr>
        <w:t>:</w:t>
      </w:r>
    </w:p>
    <w:p w:rsidR="002E4B8A" w:rsidRPr="007542C3" w:rsidRDefault="00811836" w:rsidP="000363DE">
      <w:pPr>
        <w:pStyle w:val="Paragrafi"/>
        <w:ind w:firstLine="0"/>
        <w:rPr>
          <w:lang w:val="sq-AL"/>
        </w:rPr>
      </w:pPr>
      <w:r w:rsidRPr="007542C3">
        <w:rPr>
          <w:lang w:val="sq-AL"/>
        </w:rPr>
        <w:t xml:space="preserve">- </w:t>
      </w:r>
      <w:r w:rsidR="002E4B8A" w:rsidRPr="007542C3">
        <w:rPr>
          <w:lang w:val="sq-AL"/>
        </w:rPr>
        <w:t xml:space="preserve">Përgjithësisht lartësia dhe </w:t>
      </w:r>
      <w:r w:rsidR="00EF32F7" w:rsidRPr="007542C3">
        <w:rPr>
          <w:lang w:val="sq-AL"/>
        </w:rPr>
        <w:t>gjerë</w:t>
      </w:r>
      <w:r w:rsidR="002E4B8A" w:rsidRPr="007542C3">
        <w:rPr>
          <w:lang w:val="sq-AL"/>
        </w:rPr>
        <w:t xml:space="preserve">sia janë të shënuara te </w:t>
      </w:r>
      <w:r w:rsidR="005A5BA1" w:rsidRPr="007542C3">
        <w:rPr>
          <w:lang w:val="sq-AL"/>
        </w:rPr>
        <w:t>kontejneri</w:t>
      </w:r>
      <w:r w:rsidR="002E4B8A" w:rsidRPr="007542C3">
        <w:rPr>
          <w:lang w:val="sq-AL"/>
        </w:rPr>
        <w:t>, p</w:t>
      </w:r>
      <w:r w:rsidR="005A5BA1" w:rsidRPr="007542C3">
        <w:rPr>
          <w:lang w:val="sq-AL"/>
        </w:rPr>
        <w:t>.</w:t>
      </w:r>
      <w:r w:rsidR="002E4B8A" w:rsidRPr="007542C3">
        <w:rPr>
          <w:lang w:val="sq-AL"/>
        </w:rPr>
        <w:t>sh.</w:t>
      </w:r>
      <w:r w:rsidR="005A5BA1" w:rsidRPr="007542C3">
        <w:rPr>
          <w:lang w:val="sq-AL"/>
        </w:rPr>
        <w:t>:</w:t>
      </w:r>
    </w:p>
    <w:p w:rsidR="002E4B8A" w:rsidRPr="007542C3" w:rsidRDefault="00E60753" w:rsidP="000363DE">
      <w:pPr>
        <w:pStyle w:val="Paragrafi"/>
        <w:ind w:firstLine="0"/>
        <w:rPr>
          <w:lang w:val="sq-AL"/>
        </w:rPr>
      </w:pPr>
      <w:r w:rsidRPr="00E60753">
        <w:rPr>
          <w:lang w:val="sq-AL"/>
        </w:rPr>
        <w:pict>
          <v:shape id="_x0000_s1582" type="#_x0000_t75" style="position:absolute;left:0;text-align:left;margin-left:302.1pt;margin-top:11.45pt;width:159.05pt;height:46.55pt;z-index:-251551744">
            <v:imagedata r:id="rId244" o:title=""/>
          </v:shape>
          <o:OLEObject Type="Embed" ProgID="CorelPHOTOPAINT.Image.13" ShapeID="_x0000_s1582" DrawAspect="Content" ObjectID="_1376986719" r:id="rId245"/>
        </w:pict>
      </w:r>
    </w:p>
    <w:p w:rsidR="002E4B8A" w:rsidRPr="007542C3" w:rsidRDefault="002E4B8A" w:rsidP="000363DE">
      <w:pPr>
        <w:pStyle w:val="Paragrafi"/>
        <w:ind w:firstLine="0"/>
        <w:rPr>
          <w:lang w:val="sq-AL"/>
        </w:rPr>
      </w:pPr>
    </w:p>
    <w:p w:rsidR="002E4B8A" w:rsidRPr="007542C3" w:rsidRDefault="00811836" w:rsidP="000363DE">
      <w:pPr>
        <w:pStyle w:val="Paragrafi"/>
        <w:ind w:firstLine="0"/>
        <w:rPr>
          <w:lang w:val="sq-AL"/>
        </w:rPr>
      </w:pPr>
      <w:r w:rsidRPr="007542C3">
        <w:rPr>
          <w:lang w:val="sq-AL"/>
        </w:rPr>
        <w:t xml:space="preserve">- </w:t>
      </w:r>
      <w:r w:rsidR="002E4B8A" w:rsidRPr="007542C3">
        <w:rPr>
          <w:lang w:val="sq-AL"/>
        </w:rPr>
        <w:t xml:space="preserve">Kur këto </w:t>
      </w:r>
      <w:r w:rsidR="005A5BA1" w:rsidRPr="007542C3">
        <w:rPr>
          <w:lang w:val="sq-AL"/>
        </w:rPr>
        <w:t>shënime</w:t>
      </w:r>
      <w:r w:rsidR="002E4B8A" w:rsidRPr="007542C3">
        <w:rPr>
          <w:lang w:val="sq-AL"/>
        </w:rPr>
        <w:t xml:space="preserve"> nuk janë,</w:t>
      </w:r>
      <w:r w:rsidR="004B39C6" w:rsidRPr="007542C3">
        <w:rPr>
          <w:lang w:val="sq-AL"/>
        </w:rPr>
        <w:t xml:space="preserve"> l</w:t>
      </w:r>
      <w:r w:rsidR="002E4B8A" w:rsidRPr="007542C3">
        <w:rPr>
          <w:lang w:val="sq-AL"/>
        </w:rPr>
        <w:t xml:space="preserve">artësia dhe </w:t>
      </w:r>
      <w:r w:rsidR="00EF32F7" w:rsidRPr="007542C3">
        <w:rPr>
          <w:lang w:val="sq-AL"/>
        </w:rPr>
        <w:t>gjerë</w:t>
      </w:r>
      <w:r w:rsidR="002E4B8A" w:rsidRPr="007542C3">
        <w:rPr>
          <w:lang w:val="sq-AL"/>
        </w:rPr>
        <w:t>sia maten në vend.</w:t>
      </w:r>
    </w:p>
    <w:p w:rsidR="002E4B8A" w:rsidRPr="007542C3" w:rsidRDefault="002E4B8A" w:rsidP="000363DE">
      <w:pPr>
        <w:pStyle w:val="Paragrafi"/>
        <w:ind w:firstLine="0"/>
        <w:rPr>
          <w:lang w:val="sq-AL"/>
        </w:rPr>
      </w:pPr>
    </w:p>
    <w:p w:rsidR="002E4B8A" w:rsidRPr="00206E73" w:rsidRDefault="002E4B8A" w:rsidP="000363DE">
      <w:pPr>
        <w:pStyle w:val="Paragrafi"/>
        <w:ind w:firstLine="0"/>
        <w:rPr>
          <w:sz w:val="10"/>
          <w:lang w:val="sq-AL"/>
        </w:rPr>
      </w:pPr>
    </w:p>
    <w:p w:rsidR="002E4B8A" w:rsidRPr="007542C3" w:rsidRDefault="00811836" w:rsidP="000363DE">
      <w:pPr>
        <w:pStyle w:val="Paragrafi"/>
        <w:ind w:firstLine="0"/>
        <w:rPr>
          <w:lang w:val="sq-AL"/>
        </w:rPr>
      </w:pPr>
      <w:r w:rsidRPr="007542C3">
        <w:rPr>
          <w:lang w:val="sq-AL"/>
        </w:rPr>
        <w:t xml:space="preserve">- </w:t>
      </w:r>
      <w:r w:rsidR="005A5BA1" w:rsidRPr="007542C3">
        <w:rPr>
          <w:lang w:val="sq-AL"/>
        </w:rPr>
        <w:t>Është</w:t>
      </w:r>
      <w:r w:rsidR="002E4B8A" w:rsidRPr="007542C3">
        <w:rPr>
          <w:lang w:val="sq-AL"/>
        </w:rPr>
        <w:t xml:space="preserve"> përcaktuar një kod numër C në pajtim me tabelën 1, në varësi nga </w:t>
      </w:r>
      <w:r w:rsidR="005A5BA1" w:rsidRPr="007542C3">
        <w:rPr>
          <w:lang w:val="sq-AL"/>
        </w:rPr>
        <w:t>dimensionet</w:t>
      </w:r>
      <w:r w:rsidR="002E4B8A" w:rsidRPr="007542C3">
        <w:rPr>
          <w:lang w:val="sq-AL"/>
        </w:rPr>
        <w:t xml:space="preserve"> e tyre</w:t>
      </w:r>
    </w:p>
    <w:p w:rsidR="002E4B8A" w:rsidRPr="007542C3" w:rsidRDefault="002E4B8A" w:rsidP="002E4B8A">
      <w:pPr>
        <w:pStyle w:val="Paragrafi"/>
        <w:rPr>
          <w:lang w:val="sq-AL"/>
        </w:rPr>
      </w:pPr>
    </w:p>
    <w:p w:rsidR="002E4B8A" w:rsidRPr="007542C3" w:rsidRDefault="002E4B8A" w:rsidP="00203909">
      <w:pPr>
        <w:pStyle w:val="Paragrafi"/>
        <w:jc w:val="right"/>
        <w:rPr>
          <w:lang w:val="sq-AL"/>
        </w:rPr>
      </w:pPr>
      <w:r w:rsidRPr="007542C3">
        <w:rPr>
          <w:lang w:val="sq-AL"/>
        </w:rPr>
        <w:t>Tabela 1</w:t>
      </w:r>
    </w:p>
    <w:p w:rsidR="002E4B8A" w:rsidRPr="007542C3" w:rsidRDefault="002E4B8A" w:rsidP="002E4B8A">
      <w:pPr>
        <w:pStyle w:val="Paragrafi"/>
        <w:rPr>
          <w:lang w:val="sq-AL"/>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3"/>
        <w:gridCol w:w="1143"/>
        <w:gridCol w:w="1504"/>
        <w:gridCol w:w="1051"/>
        <w:gridCol w:w="1288"/>
      </w:tblGrid>
      <w:tr w:rsidR="002E4B8A" w:rsidRPr="00206E73" w:rsidTr="007A5074">
        <w:tc>
          <w:tcPr>
            <w:tcW w:w="3383" w:type="dxa"/>
            <w:tcBorders>
              <w:tl2br w:val="single" w:sz="4" w:space="0" w:color="auto"/>
            </w:tcBorders>
          </w:tcPr>
          <w:p w:rsidR="002E4B8A" w:rsidRPr="00206E73" w:rsidRDefault="007A5074" w:rsidP="007A5074">
            <w:pPr>
              <w:pStyle w:val="Tabele"/>
              <w:jc w:val="right"/>
              <w:rPr>
                <w:b/>
                <w:sz w:val="18"/>
                <w:szCs w:val="18"/>
                <w:lang w:val="sq-AL"/>
              </w:rPr>
            </w:pPr>
            <w:r w:rsidRPr="00206E73">
              <w:rPr>
                <w:b/>
                <w:sz w:val="18"/>
                <w:szCs w:val="18"/>
                <w:lang w:val="sq-AL"/>
              </w:rPr>
              <w:t xml:space="preserve"> </w:t>
            </w:r>
            <w:r w:rsidR="00EF32F7" w:rsidRPr="00206E73">
              <w:rPr>
                <w:b/>
                <w:sz w:val="18"/>
                <w:szCs w:val="18"/>
                <w:lang w:val="sq-AL"/>
              </w:rPr>
              <w:t>Gjerë</w:t>
            </w:r>
            <w:r w:rsidR="002E4B8A" w:rsidRPr="00206E73">
              <w:rPr>
                <w:b/>
                <w:sz w:val="18"/>
                <w:szCs w:val="18"/>
                <w:lang w:val="sq-AL"/>
              </w:rPr>
              <w:t xml:space="preserve">sia e </w:t>
            </w:r>
            <w:r w:rsidR="005A5BA1" w:rsidRPr="00206E73">
              <w:rPr>
                <w:b/>
                <w:sz w:val="18"/>
                <w:szCs w:val="18"/>
                <w:lang w:val="sq-AL"/>
              </w:rPr>
              <w:t>kontejnerit</w:t>
            </w:r>
          </w:p>
          <w:p w:rsidR="002E4B8A" w:rsidRPr="00206E73" w:rsidRDefault="002E4B8A" w:rsidP="007E34CC">
            <w:pPr>
              <w:pStyle w:val="Tabele"/>
              <w:jc w:val="center"/>
              <w:rPr>
                <w:b/>
                <w:sz w:val="18"/>
                <w:szCs w:val="18"/>
                <w:lang w:val="sq-AL"/>
              </w:rPr>
            </w:pPr>
          </w:p>
          <w:p w:rsidR="002E4B8A" w:rsidRPr="00206E73" w:rsidRDefault="002E4B8A" w:rsidP="007A5074">
            <w:pPr>
              <w:pStyle w:val="Tabele"/>
              <w:rPr>
                <w:b/>
                <w:sz w:val="18"/>
                <w:szCs w:val="18"/>
                <w:lang w:val="sq-AL"/>
              </w:rPr>
            </w:pPr>
            <w:r w:rsidRPr="00206E73">
              <w:rPr>
                <w:b/>
                <w:sz w:val="18"/>
                <w:szCs w:val="18"/>
                <w:lang w:val="sq-AL"/>
              </w:rPr>
              <w:t xml:space="preserve">Lartësia e </w:t>
            </w:r>
            <w:r w:rsidR="005A5BA1" w:rsidRPr="00206E73">
              <w:rPr>
                <w:b/>
                <w:sz w:val="18"/>
                <w:szCs w:val="18"/>
                <w:lang w:val="sq-AL"/>
              </w:rPr>
              <w:t>kontejnerit</w:t>
            </w:r>
          </w:p>
        </w:tc>
        <w:tc>
          <w:tcPr>
            <w:tcW w:w="1143" w:type="dxa"/>
          </w:tcPr>
          <w:p w:rsidR="002E4B8A" w:rsidRPr="00206E73" w:rsidRDefault="002E4B8A" w:rsidP="007E34CC">
            <w:pPr>
              <w:pStyle w:val="Tabele"/>
              <w:jc w:val="center"/>
              <w:rPr>
                <w:b/>
                <w:sz w:val="18"/>
                <w:szCs w:val="18"/>
                <w:lang w:val="sq-AL"/>
              </w:rPr>
            </w:pPr>
            <w:r w:rsidRPr="00206E73">
              <w:rPr>
                <w:b/>
                <w:sz w:val="18"/>
                <w:szCs w:val="18"/>
                <w:lang w:val="sq-AL"/>
              </w:rPr>
              <w:t>deri</w:t>
            </w:r>
          </w:p>
          <w:p w:rsidR="002E4B8A" w:rsidRPr="00206E73" w:rsidRDefault="002E4B8A" w:rsidP="007E34CC">
            <w:pPr>
              <w:pStyle w:val="Tabele"/>
              <w:jc w:val="center"/>
              <w:rPr>
                <w:b/>
                <w:sz w:val="18"/>
                <w:szCs w:val="18"/>
                <w:lang w:val="sq-AL"/>
              </w:rPr>
            </w:pPr>
            <w:r w:rsidRPr="00206E73">
              <w:rPr>
                <w:b/>
                <w:sz w:val="18"/>
                <w:szCs w:val="18"/>
                <w:lang w:val="sq-AL"/>
              </w:rPr>
              <w:t>2438 mm</w:t>
            </w:r>
          </w:p>
        </w:tc>
        <w:tc>
          <w:tcPr>
            <w:tcW w:w="1504" w:type="dxa"/>
          </w:tcPr>
          <w:p w:rsidR="002E4B8A" w:rsidRPr="00206E73" w:rsidRDefault="002E4B8A" w:rsidP="00693E3F">
            <w:pPr>
              <w:pStyle w:val="Tabele"/>
              <w:jc w:val="center"/>
              <w:rPr>
                <w:b/>
                <w:sz w:val="18"/>
                <w:szCs w:val="18"/>
                <w:lang w:val="sq-AL"/>
              </w:rPr>
            </w:pPr>
            <w:r w:rsidRPr="00206E73">
              <w:rPr>
                <w:b/>
                <w:sz w:val="18"/>
                <w:szCs w:val="18"/>
                <w:lang w:val="sq-AL"/>
              </w:rPr>
              <w:t>moduli i lartësisë s</w:t>
            </w:r>
            <w:r w:rsidR="00693E3F" w:rsidRPr="00206E73">
              <w:rPr>
                <w:rFonts w:ascii="Times New Roman" w:hAnsi="Times New Roman"/>
                <w:b/>
                <w:sz w:val="18"/>
                <w:szCs w:val="18"/>
                <w:lang w:val="sq-AL"/>
              </w:rPr>
              <w:t>ë</w:t>
            </w:r>
            <w:r w:rsidRPr="00206E73">
              <w:rPr>
                <w:b/>
                <w:sz w:val="18"/>
                <w:szCs w:val="18"/>
                <w:lang w:val="sq-AL"/>
              </w:rPr>
              <w:t xml:space="preserve"> </w:t>
            </w:r>
            <w:r w:rsidR="00D463B0" w:rsidRPr="00206E73">
              <w:rPr>
                <w:b/>
                <w:sz w:val="18"/>
                <w:szCs w:val="18"/>
                <w:lang w:val="sq-AL"/>
              </w:rPr>
              <w:t xml:space="preserve">kontejnerit </w:t>
            </w:r>
            <w:r w:rsidRPr="00206E73">
              <w:rPr>
                <w:b/>
                <w:sz w:val="18"/>
                <w:szCs w:val="18"/>
                <w:vertAlign w:val="superscript"/>
                <w:lang w:val="sq-AL"/>
              </w:rPr>
              <w:t>1)</w:t>
            </w:r>
          </w:p>
        </w:tc>
        <w:tc>
          <w:tcPr>
            <w:tcW w:w="1051" w:type="dxa"/>
          </w:tcPr>
          <w:p w:rsidR="002E4B8A" w:rsidRPr="00206E73" w:rsidRDefault="002E4B8A" w:rsidP="007E34CC">
            <w:pPr>
              <w:pStyle w:val="Tabele"/>
              <w:jc w:val="center"/>
              <w:rPr>
                <w:b/>
                <w:sz w:val="18"/>
                <w:szCs w:val="18"/>
                <w:lang w:val="sq-AL"/>
              </w:rPr>
            </w:pPr>
            <w:r w:rsidRPr="00206E73">
              <w:rPr>
                <w:b/>
                <w:sz w:val="18"/>
                <w:szCs w:val="18"/>
                <w:lang w:val="sq-AL"/>
              </w:rPr>
              <w:t>deri</w:t>
            </w:r>
          </w:p>
          <w:p w:rsidR="002E4B8A" w:rsidRPr="00206E73" w:rsidRDefault="002E4B8A" w:rsidP="007E34CC">
            <w:pPr>
              <w:pStyle w:val="Tabele"/>
              <w:jc w:val="center"/>
              <w:rPr>
                <w:b/>
                <w:sz w:val="18"/>
                <w:szCs w:val="18"/>
                <w:lang w:val="sq-AL"/>
              </w:rPr>
            </w:pPr>
            <w:r w:rsidRPr="00206E73">
              <w:rPr>
                <w:b/>
                <w:sz w:val="18"/>
                <w:szCs w:val="18"/>
                <w:lang w:val="sq-AL"/>
              </w:rPr>
              <w:t>2550 mm</w:t>
            </w:r>
          </w:p>
        </w:tc>
        <w:tc>
          <w:tcPr>
            <w:tcW w:w="1288" w:type="dxa"/>
          </w:tcPr>
          <w:p w:rsidR="002E4B8A" w:rsidRPr="00206E73" w:rsidRDefault="002E4B8A" w:rsidP="007E34CC">
            <w:pPr>
              <w:pStyle w:val="Tabele"/>
              <w:jc w:val="center"/>
              <w:rPr>
                <w:b/>
                <w:sz w:val="18"/>
                <w:szCs w:val="18"/>
                <w:lang w:val="sq-AL"/>
              </w:rPr>
            </w:pPr>
            <w:r w:rsidRPr="00206E73">
              <w:rPr>
                <w:b/>
                <w:sz w:val="18"/>
                <w:szCs w:val="18"/>
                <w:lang w:val="sq-AL"/>
              </w:rPr>
              <w:t>deri</w:t>
            </w:r>
          </w:p>
          <w:p w:rsidR="002E4B8A" w:rsidRPr="00206E73" w:rsidRDefault="002E4B8A" w:rsidP="007E34CC">
            <w:pPr>
              <w:pStyle w:val="Tabele"/>
              <w:jc w:val="center"/>
              <w:rPr>
                <w:b/>
                <w:sz w:val="18"/>
                <w:szCs w:val="18"/>
                <w:lang w:val="sq-AL"/>
              </w:rPr>
            </w:pPr>
            <w:r w:rsidRPr="00206E73">
              <w:rPr>
                <w:b/>
                <w:sz w:val="18"/>
                <w:szCs w:val="18"/>
                <w:lang w:val="sq-AL"/>
              </w:rPr>
              <w:t>2600 mm</w:t>
            </w: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8’                                        = 2438 mm</w:t>
            </w:r>
          </w:p>
        </w:tc>
        <w:tc>
          <w:tcPr>
            <w:tcW w:w="1143" w:type="dxa"/>
          </w:tcPr>
          <w:p w:rsidR="002E4B8A" w:rsidRPr="00206E73" w:rsidRDefault="002E4B8A" w:rsidP="007E34CC">
            <w:pPr>
              <w:pStyle w:val="Tabele"/>
              <w:rPr>
                <w:sz w:val="18"/>
                <w:szCs w:val="18"/>
                <w:lang w:val="sq-AL"/>
              </w:rPr>
            </w:pPr>
            <w:r w:rsidRPr="00206E73">
              <w:rPr>
                <w:sz w:val="18"/>
                <w:szCs w:val="18"/>
                <w:lang w:val="sq-AL"/>
              </w:rPr>
              <w:t>C 00</w:t>
            </w:r>
          </w:p>
        </w:tc>
        <w:tc>
          <w:tcPr>
            <w:tcW w:w="1504" w:type="dxa"/>
          </w:tcPr>
          <w:p w:rsidR="002E4B8A" w:rsidRPr="00206E73" w:rsidRDefault="002E4B8A" w:rsidP="007E34CC">
            <w:pPr>
              <w:pStyle w:val="Tabele"/>
              <w:rPr>
                <w:sz w:val="18"/>
                <w:szCs w:val="18"/>
                <w:lang w:val="sq-AL"/>
              </w:rPr>
            </w:pPr>
            <w:r w:rsidRPr="00206E73">
              <w:rPr>
                <w:sz w:val="18"/>
                <w:szCs w:val="18"/>
                <w:lang w:val="sq-AL"/>
              </w:rPr>
              <w:t>1</w:t>
            </w:r>
          </w:p>
        </w:tc>
        <w:tc>
          <w:tcPr>
            <w:tcW w:w="1051" w:type="dxa"/>
          </w:tcPr>
          <w:p w:rsidR="002E4B8A" w:rsidRPr="00206E73" w:rsidRDefault="002E4B8A" w:rsidP="007E34CC">
            <w:pPr>
              <w:pStyle w:val="Tabele"/>
              <w:rPr>
                <w:sz w:val="18"/>
                <w:szCs w:val="18"/>
                <w:lang w:val="sq-AL"/>
              </w:rPr>
            </w:pPr>
            <w:r w:rsidRPr="00206E73">
              <w:rPr>
                <w:sz w:val="18"/>
                <w:szCs w:val="18"/>
                <w:lang w:val="sq-AL"/>
              </w:rPr>
              <w:t>C 00</w:t>
            </w:r>
          </w:p>
        </w:tc>
        <w:tc>
          <w:tcPr>
            <w:tcW w:w="1288" w:type="dxa"/>
          </w:tcPr>
          <w:p w:rsidR="002E4B8A" w:rsidRPr="00206E73" w:rsidRDefault="002E4B8A" w:rsidP="007E34CC">
            <w:pPr>
              <w:pStyle w:val="Tabele"/>
              <w:rPr>
                <w:sz w:val="18"/>
                <w:szCs w:val="18"/>
                <w:lang w:val="sq-AL"/>
              </w:rPr>
            </w:pPr>
            <w:r w:rsidRPr="00206E73">
              <w:rPr>
                <w:sz w:val="18"/>
                <w:szCs w:val="18"/>
                <w:lang w:val="sq-AL"/>
              </w:rPr>
              <w:t>C 330</w:t>
            </w: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8  ½’                                   = 2591 mm</w:t>
            </w:r>
          </w:p>
        </w:tc>
        <w:tc>
          <w:tcPr>
            <w:tcW w:w="1143" w:type="dxa"/>
          </w:tcPr>
          <w:p w:rsidR="002E4B8A" w:rsidRPr="00206E73" w:rsidRDefault="002E4B8A" w:rsidP="007E34CC">
            <w:pPr>
              <w:pStyle w:val="Tabele"/>
              <w:rPr>
                <w:sz w:val="18"/>
                <w:szCs w:val="18"/>
                <w:lang w:val="sq-AL"/>
              </w:rPr>
            </w:pPr>
            <w:r w:rsidRPr="00206E73">
              <w:rPr>
                <w:sz w:val="18"/>
                <w:szCs w:val="18"/>
                <w:lang w:val="sq-AL"/>
              </w:rPr>
              <w:t>C 12</w:t>
            </w:r>
          </w:p>
        </w:tc>
        <w:tc>
          <w:tcPr>
            <w:tcW w:w="1504" w:type="dxa"/>
          </w:tcPr>
          <w:p w:rsidR="002E4B8A" w:rsidRPr="00206E73" w:rsidRDefault="002E4B8A" w:rsidP="007E34CC">
            <w:pPr>
              <w:pStyle w:val="Tabele"/>
              <w:rPr>
                <w:sz w:val="18"/>
                <w:szCs w:val="18"/>
                <w:lang w:val="sq-AL"/>
              </w:rPr>
            </w:pPr>
            <w:r w:rsidRPr="00206E73">
              <w:rPr>
                <w:sz w:val="18"/>
                <w:szCs w:val="18"/>
                <w:lang w:val="sq-AL"/>
              </w:rPr>
              <w:t>2</w:t>
            </w:r>
          </w:p>
        </w:tc>
        <w:tc>
          <w:tcPr>
            <w:tcW w:w="1051" w:type="dxa"/>
          </w:tcPr>
          <w:p w:rsidR="002E4B8A" w:rsidRPr="00206E73" w:rsidRDefault="002E4B8A" w:rsidP="007E34CC">
            <w:pPr>
              <w:pStyle w:val="Tabele"/>
              <w:rPr>
                <w:sz w:val="18"/>
                <w:szCs w:val="18"/>
                <w:lang w:val="sq-AL"/>
              </w:rPr>
            </w:pPr>
            <w:r w:rsidRPr="00206E73">
              <w:rPr>
                <w:sz w:val="18"/>
                <w:szCs w:val="18"/>
                <w:lang w:val="sq-AL"/>
              </w:rPr>
              <w:t>C 12</w:t>
            </w:r>
          </w:p>
        </w:tc>
        <w:tc>
          <w:tcPr>
            <w:tcW w:w="1288" w:type="dxa"/>
          </w:tcPr>
          <w:p w:rsidR="002E4B8A" w:rsidRPr="00206E73" w:rsidRDefault="002E4B8A" w:rsidP="007E34CC">
            <w:pPr>
              <w:pStyle w:val="Tabele"/>
              <w:rPr>
                <w:sz w:val="18"/>
                <w:szCs w:val="18"/>
                <w:lang w:val="sq-AL"/>
              </w:rPr>
            </w:pPr>
            <w:r w:rsidRPr="00206E73">
              <w:rPr>
                <w:sz w:val="18"/>
                <w:szCs w:val="18"/>
                <w:lang w:val="sq-AL"/>
              </w:rPr>
              <w:t>C 331</w:t>
            </w: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2600 mm</w:t>
            </w:r>
          </w:p>
        </w:tc>
        <w:tc>
          <w:tcPr>
            <w:tcW w:w="1143" w:type="dxa"/>
          </w:tcPr>
          <w:p w:rsidR="002E4B8A" w:rsidRPr="00206E73" w:rsidRDefault="002E4B8A" w:rsidP="007E34CC">
            <w:pPr>
              <w:pStyle w:val="Tabele"/>
              <w:rPr>
                <w:sz w:val="18"/>
                <w:szCs w:val="18"/>
                <w:lang w:val="sq-AL"/>
              </w:rPr>
            </w:pPr>
            <w:r w:rsidRPr="00206E73">
              <w:rPr>
                <w:sz w:val="18"/>
                <w:szCs w:val="18"/>
                <w:lang w:val="sq-AL"/>
              </w:rPr>
              <w:t>-</w:t>
            </w:r>
          </w:p>
        </w:tc>
        <w:tc>
          <w:tcPr>
            <w:tcW w:w="1504" w:type="dxa"/>
          </w:tcPr>
          <w:p w:rsidR="002E4B8A" w:rsidRPr="00206E73" w:rsidRDefault="002E4B8A" w:rsidP="007E34CC">
            <w:pPr>
              <w:pStyle w:val="Tabele"/>
              <w:rPr>
                <w:sz w:val="18"/>
                <w:szCs w:val="18"/>
                <w:lang w:val="sq-AL"/>
              </w:rPr>
            </w:pPr>
            <w:r w:rsidRPr="00206E73">
              <w:rPr>
                <w:sz w:val="18"/>
                <w:szCs w:val="18"/>
                <w:lang w:val="sq-AL"/>
              </w:rPr>
              <w:t>3</w:t>
            </w:r>
          </w:p>
        </w:tc>
        <w:tc>
          <w:tcPr>
            <w:tcW w:w="1051" w:type="dxa"/>
          </w:tcPr>
          <w:p w:rsidR="002E4B8A" w:rsidRPr="00206E73" w:rsidRDefault="002E4B8A" w:rsidP="007E34CC">
            <w:pPr>
              <w:pStyle w:val="Tabele"/>
              <w:rPr>
                <w:sz w:val="18"/>
                <w:szCs w:val="18"/>
                <w:lang w:val="sq-AL"/>
              </w:rPr>
            </w:pPr>
            <w:r w:rsidRPr="00206E73">
              <w:rPr>
                <w:sz w:val="18"/>
                <w:szCs w:val="18"/>
                <w:lang w:val="sq-AL"/>
              </w:rPr>
              <w:t>C 13</w:t>
            </w:r>
          </w:p>
        </w:tc>
        <w:tc>
          <w:tcPr>
            <w:tcW w:w="1288" w:type="dxa"/>
          </w:tcPr>
          <w:p w:rsidR="002E4B8A" w:rsidRPr="00206E73" w:rsidRDefault="002E4B8A" w:rsidP="007E34CC">
            <w:pPr>
              <w:pStyle w:val="Tabele"/>
              <w:rPr>
                <w:sz w:val="18"/>
                <w:szCs w:val="18"/>
                <w:lang w:val="sq-AL"/>
              </w:rPr>
            </w:pPr>
            <w:r w:rsidRPr="00206E73">
              <w:rPr>
                <w:sz w:val="18"/>
                <w:szCs w:val="18"/>
                <w:lang w:val="sq-AL"/>
              </w:rPr>
              <w:t>C 332</w:t>
            </w: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8’ 6 ½’’                               = 2603 mm</w:t>
            </w:r>
          </w:p>
        </w:tc>
        <w:tc>
          <w:tcPr>
            <w:tcW w:w="1143" w:type="dxa"/>
          </w:tcPr>
          <w:p w:rsidR="002E4B8A" w:rsidRPr="00206E73" w:rsidRDefault="002E4B8A" w:rsidP="007E34CC">
            <w:pPr>
              <w:pStyle w:val="Tabele"/>
              <w:rPr>
                <w:sz w:val="18"/>
                <w:szCs w:val="18"/>
                <w:lang w:val="sq-AL"/>
              </w:rPr>
            </w:pPr>
            <w:r w:rsidRPr="00206E73">
              <w:rPr>
                <w:sz w:val="18"/>
                <w:szCs w:val="18"/>
                <w:lang w:val="sq-AL"/>
              </w:rPr>
              <w:t>C 13</w:t>
            </w:r>
          </w:p>
        </w:tc>
        <w:tc>
          <w:tcPr>
            <w:tcW w:w="1504" w:type="dxa"/>
          </w:tcPr>
          <w:p w:rsidR="002E4B8A" w:rsidRPr="00206E73" w:rsidRDefault="002E4B8A" w:rsidP="007E34CC">
            <w:pPr>
              <w:pStyle w:val="Tabele"/>
              <w:rPr>
                <w:sz w:val="18"/>
                <w:szCs w:val="18"/>
                <w:lang w:val="sq-AL"/>
              </w:rPr>
            </w:pPr>
            <w:r w:rsidRPr="00206E73">
              <w:rPr>
                <w:sz w:val="18"/>
                <w:szCs w:val="18"/>
                <w:lang w:val="sq-AL"/>
              </w:rPr>
              <w:t>3</w:t>
            </w:r>
          </w:p>
        </w:tc>
        <w:tc>
          <w:tcPr>
            <w:tcW w:w="2339" w:type="dxa"/>
            <w:gridSpan w:val="2"/>
            <w:vMerge w:val="restart"/>
            <w:tcBorders>
              <w:right w:val="nil"/>
            </w:tcBorders>
          </w:tcPr>
          <w:p w:rsidR="002E4B8A" w:rsidRPr="00206E73" w:rsidRDefault="002E4B8A" w:rsidP="007E34CC">
            <w:pPr>
              <w:pStyle w:val="Tabele"/>
              <w:rPr>
                <w:sz w:val="18"/>
                <w:szCs w:val="18"/>
                <w:lang w:val="sq-AL"/>
              </w:rPr>
            </w:pP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9’                                        = 2743 mm</w:t>
            </w:r>
          </w:p>
        </w:tc>
        <w:tc>
          <w:tcPr>
            <w:tcW w:w="1143" w:type="dxa"/>
          </w:tcPr>
          <w:p w:rsidR="002E4B8A" w:rsidRPr="00206E73" w:rsidRDefault="002E4B8A" w:rsidP="007E34CC">
            <w:pPr>
              <w:pStyle w:val="Tabele"/>
              <w:rPr>
                <w:sz w:val="18"/>
                <w:szCs w:val="18"/>
                <w:lang w:val="sq-AL"/>
              </w:rPr>
            </w:pPr>
            <w:r w:rsidRPr="00206E73">
              <w:rPr>
                <w:sz w:val="18"/>
                <w:szCs w:val="18"/>
                <w:lang w:val="sq-AL"/>
              </w:rPr>
              <w:t>C 29</w:t>
            </w:r>
          </w:p>
        </w:tc>
        <w:tc>
          <w:tcPr>
            <w:tcW w:w="1504" w:type="dxa"/>
            <w:vMerge w:val="restart"/>
            <w:tcBorders>
              <w:right w:val="nil"/>
            </w:tcBorders>
          </w:tcPr>
          <w:p w:rsidR="002E4B8A" w:rsidRPr="00206E73" w:rsidRDefault="002E4B8A" w:rsidP="007E34CC">
            <w:pPr>
              <w:pStyle w:val="Tabele"/>
              <w:rPr>
                <w:sz w:val="18"/>
                <w:szCs w:val="18"/>
                <w:lang w:val="sq-AL"/>
              </w:rPr>
            </w:pPr>
          </w:p>
        </w:tc>
        <w:tc>
          <w:tcPr>
            <w:tcW w:w="2339" w:type="dxa"/>
            <w:gridSpan w:val="2"/>
            <w:vMerge/>
            <w:tcBorders>
              <w:left w:val="nil"/>
              <w:right w:val="nil"/>
            </w:tcBorders>
          </w:tcPr>
          <w:p w:rsidR="002E4B8A" w:rsidRPr="00206E73" w:rsidRDefault="002E4B8A" w:rsidP="007E34CC">
            <w:pPr>
              <w:pStyle w:val="Tabele"/>
              <w:rPr>
                <w:sz w:val="18"/>
                <w:szCs w:val="18"/>
                <w:lang w:val="sq-AL"/>
              </w:rPr>
            </w:pPr>
          </w:p>
        </w:tc>
      </w:tr>
      <w:tr w:rsidR="002E4B8A" w:rsidRPr="00206E73" w:rsidTr="007A5074">
        <w:tc>
          <w:tcPr>
            <w:tcW w:w="3383" w:type="dxa"/>
          </w:tcPr>
          <w:p w:rsidR="002E4B8A" w:rsidRPr="00206E73" w:rsidRDefault="002E4B8A" w:rsidP="007E34CC">
            <w:pPr>
              <w:pStyle w:val="Tabele"/>
              <w:rPr>
                <w:sz w:val="18"/>
                <w:szCs w:val="18"/>
                <w:lang w:val="sq-AL"/>
              </w:rPr>
            </w:pPr>
            <w:r w:rsidRPr="00206E73">
              <w:rPr>
                <w:sz w:val="18"/>
                <w:szCs w:val="18"/>
                <w:lang w:val="sq-AL"/>
              </w:rPr>
              <w:t>9 ½’                                    = 2896 mm</w:t>
            </w:r>
          </w:p>
        </w:tc>
        <w:tc>
          <w:tcPr>
            <w:tcW w:w="1143" w:type="dxa"/>
          </w:tcPr>
          <w:p w:rsidR="002E4B8A" w:rsidRPr="00206E73" w:rsidRDefault="002E4B8A" w:rsidP="007E34CC">
            <w:pPr>
              <w:pStyle w:val="Tabele"/>
              <w:rPr>
                <w:sz w:val="18"/>
                <w:szCs w:val="18"/>
                <w:lang w:val="sq-AL"/>
              </w:rPr>
            </w:pPr>
            <w:r w:rsidRPr="00206E73">
              <w:rPr>
                <w:sz w:val="18"/>
                <w:szCs w:val="18"/>
                <w:lang w:val="sq-AL"/>
              </w:rPr>
              <w:t>C 44</w:t>
            </w:r>
          </w:p>
        </w:tc>
        <w:tc>
          <w:tcPr>
            <w:tcW w:w="1504" w:type="dxa"/>
            <w:vMerge/>
            <w:tcBorders>
              <w:bottom w:val="nil"/>
              <w:right w:val="nil"/>
            </w:tcBorders>
          </w:tcPr>
          <w:p w:rsidR="002E4B8A" w:rsidRPr="00206E73" w:rsidRDefault="002E4B8A" w:rsidP="007E34CC">
            <w:pPr>
              <w:pStyle w:val="Tabele"/>
              <w:rPr>
                <w:sz w:val="18"/>
                <w:szCs w:val="18"/>
                <w:lang w:val="sq-AL"/>
              </w:rPr>
            </w:pPr>
          </w:p>
        </w:tc>
        <w:tc>
          <w:tcPr>
            <w:tcW w:w="2339" w:type="dxa"/>
            <w:gridSpan w:val="2"/>
            <w:vMerge/>
            <w:tcBorders>
              <w:left w:val="nil"/>
              <w:bottom w:val="nil"/>
              <w:right w:val="nil"/>
            </w:tcBorders>
          </w:tcPr>
          <w:p w:rsidR="002E4B8A" w:rsidRPr="00206E73" w:rsidRDefault="002E4B8A" w:rsidP="007E34CC">
            <w:pPr>
              <w:pStyle w:val="Tabele"/>
              <w:rPr>
                <w:sz w:val="18"/>
                <w:szCs w:val="18"/>
                <w:lang w:val="sq-AL"/>
              </w:rPr>
            </w:pPr>
          </w:p>
        </w:tc>
      </w:tr>
    </w:tbl>
    <w:p w:rsidR="002E4B8A" w:rsidRPr="007542C3" w:rsidRDefault="002E4B8A" w:rsidP="002E4B8A">
      <w:pPr>
        <w:pStyle w:val="Paragrafi"/>
        <w:rPr>
          <w:lang w:val="sq-AL"/>
        </w:rPr>
      </w:pPr>
      <w:r w:rsidRPr="007542C3">
        <w:rPr>
          <w:lang w:val="sq-AL"/>
        </w:rPr>
        <w:t xml:space="preserve">_________________ </w:t>
      </w:r>
    </w:p>
    <w:p w:rsidR="002E4B8A" w:rsidRPr="00206E73" w:rsidRDefault="002E4B8A" w:rsidP="002E4B8A">
      <w:pPr>
        <w:pStyle w:val="Paragrafi"/>
        <w:rPr>
          <w:sz w:val="20"/>
          <w:lang w:val="sq-AL"/>
        </w:rPr>
      </w:pPr>
      <w:r w:rsidRPr="00206E73">
        <w:rPr>
          <w:sz w:val="20"/>
          <w:vertAlign w:val="superscript"/>
          <w:lang w:val="sq-AL"/>
        </w:rPr>
        <w:t>1</w:t>
      </w:r>
      <w:r w:rsidR="00811836" w:rsidRPr="00206E73">
        <w:rPr>
          <w:sz w:val="20"/>
          <w:vertAlign w:val="superscript"/>
          <w:lang w:val="sq-AL"/>
        </w:rPr>
        <w:t>)</w:t>
      </w:r>
      <w:r w:rsidRPr="00206E73">
        <w:rPr>
          <w:sz w:val="20"/>
          <w:lang w:val="sq-AL"/>
        </w:rPr>
        <w:t xml:space="preserve"> </w:t>
      </w:r>
      <w:r w:rsidR="004C2C87" w:rsidRPr="00206E73">
        <w:rPr>
          <w:sz w:val="20"/>
          <w:lang w:val="sq-AL"/>
        </w:rPr>
        <w:t>B</w:t>
      </w:r>
      <w:r w:rsidR="004C2C87" w:rsidRPr="00206E73">
        <w:rPr>
          <w:rFonts w:ascii="Times New Roman" w:hAnsi="Times New Roman"/>
          <w:sz w:val="20"/>
          <w:lang w:val="sq-AL"/>
        </w:rPr>
        <w:t>ë</w:t>
      </w:r>
      <w:r w:rsidR="004C2C87" w:rsidRPr="00206E73">
        <w:rPr>
          <w:sz w:val="20"/>
          <w:lang w:val="sq-AL"/>
        </w:rPr>
        <w:t xml:space="preserve">het </w:t>
      </w:r>
      <w:r w:rsidRPr="00206E73">
        <w:rPr>
          <w:sz w:val="20"/>
          <w:lang w:val="sq-AL"/>
        </w:rPr>
        <w:t xml:space="preserve">e mundur nga tabela 2, </w:t>
      </w:r>
      <w:r w:rsidR="007A5074" w:rsidRPr="00206E73">
        <w:rPr>
          <w:sz w:val="20"/>
          <w:lang w:val="sq-AL"/>
        </w:rPr>
        <w:t>e</w:t>
      </w:r>
      <w:r w:rsidRPr="00206E73">
        <w:rPr>
          <w:sz w:val="20"/>
          <w:lang w:val="sq-AL"/>
        </w:rPr>
        <w:t xml:space="preserve"> nj</w:t>
      </w:r>
      <w:r w:rsidR="004C2C87" w:rsidRPr="00206E73">
        <w:rPr>
          <w:rFonts w:ascii="Times New Roman" w:hAnsi="Times New Roman"/>
          <w:sz w:val="20"/>
          <w:lang w:val="sq-AL"/>
        </w:rPr>
        <w:t>ë</w:t>
      </w:r>
      <w:r w:rsidRPr="00206E73">
        <w:rPr>
          <w:sz w:val="20"/>
          <w:lang w:val="sq-AL"/>
        </w:rPr>
        <w:t>jt</w:t>
      </w:r>
      <w:r w:rsidR="004C2C87" w:rsidRPr="00206E73">
        <w:rPr>
          <w:rFonts w:ascii="Times New Roman" w:hAnsi="Times New Roman"/>
          <w:sz w:val="20"/>
          <w:lang w:val="sq-AL"/>
        </w:rPr>
        <w:t>ë</w:t>
      </w:r>
      <w:r w:rsidRPr="00206E73">
        <w:rPr>
          <w:sz w:val="20"/>
          <w:lang w:val="sq-AL"/>
        </w:rPr>
        <w:t xml:space="preserve"> dhe</w:t>
      </w:r>
      <w:r w:rsidR="0088554F" w:rsidRPr="00206E73">
        <w:rPr>
          <w:sz w:val="20"/>
          <w:lang w:val="sq-AL"/>
        </w:rPr>
        <w:t xml:space="preserve"> për </w:t>
      </w:r>
      <w:r w:rsidRPr="00206E73">
        <w:rPr>
          <w:sz w:val="20"/>
          <w:lang w:val="sq-AL"/>
        </w:rPr>
        <w:t>hekurudhat q</w:t>
      </w:r>
      <w:r w:rsidR="004C2C87" w:rsidRPr="00206E73">
        <w:rPr>
          <w:rFonts w:ascii="Times New Roman" w:hAnsi="Times New Roman"/>
          <w:sz w:val="20"/>
          <w:lang w:val="sq-AL"/>
        </w:rPr>
        <w:t>ë</w:t>
      </w:r>
      <w:r w:rsidRPr="00206E73">
        <w:rPr>
          <w:sz w:val="20"/>
          <w:lang w:val="sq-AL"/>
        </w:rPr>
        <w:t xml:space="preserve"> nuk </w:t>
      </w:r>
      <w:r w:rsidR="00C22E0C" w:rsidRPr="00206E73">
        <w:rPr>
          <w:sz w:val="20"/>
          <w:lang w:val="sq-AL"/>
        </w:rPr>
        <w:t>kanë</w:t>
      </w:r>
      <w:r w:rsidRPr="00206E73">
        <w:rPr>
          <w:sz w:val="20"/>
          <w:lang w:val="sq-AL"/>
        </w:rPr>
        <w:t xml:space="preserve"> C kode num</w:t>
      </w:r>
      <w:r w:rsidR="004C2C87" w:rsidRPr="00206E73">
        <w:rPr>
          <w:rFonts w:ascii="Times New Roman" w:hAnsi="Times New Roman"/>
          <w:sz w:val="20"/>
          <w:lang w:val="sq-AL"/>
        </w:rPr>
        <w:t>ë</w:t>
      </w:r>
      <w:r w:rsidRPr="00206E73">
        <w:rPr>
          <w:sz w:val="20"/>
          <w:lang w:val="sq-AL"/>
        </w:rPr>
        <w:t>r t</w:t>
      </w:r>
      <w:r w:rsidR="004C2C87" w:rsidRPr="00206E73">
        <w:rPr>
          <w:rFonts w:ascii="Times New Roman" w:hAnsi="Times New Roman"/>
          <w:sz w:val="20"/>
          <w:lang w:val="sq-AL"/>
        </w:rPr>
        <w:t>ë</w:t>
      </w:r>
      <w:r w:rsidRPr="00206E73">
        <w:rPr>
          <w:sz w:val="20"/>
          <w:lang w:val="sq-AL"/>
        </w:rPr>
        <w:t xml:space="preserve"> treguar</w:t>
      </w:r>
      <w:r w:rsidR="004C2C87" w:rsidRPr="00206E73">
        <w:rPr>
          <w:sz w:val="20"/>
          <w:lang w:val="sq-AL"/>
        </w:rPr>
        <w:t>.</w:t>
      </w:r>
    </w:p>
    <w:p w:rsidR="002E4B8A" w:rsidRPr="007542C3" w:rsidRDefault="002E4B8A" w:rsidP="002E4B8A">
      <w:pPr>
        <w:pStyle w:val="Paragrafi"/>
        <w:rPr>
          <w:lang w:val="sq-AL"/>
        </w:rPr>
      </w:pPr>
    </w:p>
    <w:p w:rsidR="006E507A" w:rsidRPr="007542C3" w:rsidRDefault="00CA5A8F" w:rsidP="002E4B8A">
      <w:pPr>
        <w:pStyle w:val="Paragrafi"/>
        <w:rPr>
          <w:lang w:val="sq-AL"/>
        </w:rPr>
      </w:pPr>
      <w:r w:rsidRPr="007542C3">
        <w:rPr>
          <w:lang w:val="sq-AL"/>
        </w:rPr>
        <w:t>Transporti</w:t>
      </w:r>
    </w:p>
    <w:p w:rsidR="002E4B8A" w:rsidRPr="007542C3" w:rsidRDefault="006E507A" w:rsidP="002E4B8A">
      <w:pPr>
        <w:pStyle w:val="Paragrafi"/>
        <w:rPr>
          <w:lang w:val="sq-AL"/>
        </w:rPr>
      </w:pPr>
      <w:r w:rsidRPr="007542C3">
        <w:rPr>
          <w:lang w:val="sq-AL"/>
        </w:rPr>
        <w:t xml:space="preserve">- </w:t>
      </w:r>
      <w:r w:rsidR="002E4B8A" w:rsidRPr="007542C3">
        <w:rPr>
          <w:lang w:val="sq-AL"/>
        </w:rPr>
        <w:t>Ngarkesa mund të transportohet sipas kushteve të mëposhtme:</w:t>
      </w:r>
    </w:p>
    <w:p w:rsidR="002E4B8A" w:rsidRPr="007542C3" w:rsidRDefault="00811836" w:rsidP="002E4B8A">
      <w:pPr>
        <w:pStyle w:val="Paragrafi"/>
        <w:rPr>
          <w:lang w:val="sq-AL"/>
        </w:rPr>
      </w:pPr>
      <w:r w:rsidRPr="007542C3">
        <w:rPr>
          <w:lang w:val="sq-AL"/>
        </w:rPr>
        <w:t xml:space="preserve">- </w:t>
      </w:r>
      <w:r w:rsidR="00FF2767" w:rsidRPr="007542C3">
        <w:rPr>
          <w:lang w:val="sq-AL"/>
        </w:rPr>
        <w:t>s</w:t>
      </w:r>
      <w:r w:rsidR="002E4B8A" w:rsidRPr="007542C3">
        <w:rPr>
          <w:lang w:val="sq-AL"/>
        </w:rPr>
        <w:t>i një ngarkesë normale, nëse kërkesat e tabelës 2 janë plotësuar,</w:t>
      </w:r>
    </w:p>
    <w:p w:rsidR="002E4B8A" w:rsidRPr="007542C3" w:rsidRDefault="00E60753" w:rsidP="002E4B8A">
      <w:pPr>
        <w:pStyle w:val="Paragrafi"/>
        <w:rPr>
          <w:lang w:val="sq-AL"/>
        </w:rPr>
      </w:pPr>
      <w:r>
        <w:rPr>
          <w:noProof/>
        </w:rPr>
        <w:pict>
          <v:shape id="Picture 261" o:spid="_x0000_s1619" type="#_x0000_t75" style="position:absolute;left:0;text-align:left;margin-left:179.15pt;margin-top:13.6pt;width:19.85pt;height:20pt;rotation:-90;z-index:251600896;visibility:visible">
            <v:imagedata r:id="rId243" o:title="" croptop="8827f" cropbottom="11235f"/>
            <w10:wrap type="square"/>
          </v:shape>
        </w:pict>
      </w:r>
      <w:r w:rsidR="00811836" w:rsidRPr="007542C3">
        <w:rPr>
          <w:lang w:val="sq-AL"/>
        </w:rPr>
        <w:t xml:space="preserve">- </w:t>
      </w:r>
      <w:r w:rsidR="00FF2767" w:rsidRPr="007542C3">
        <w:rPr>
          <w:lang w:val="sq-AL"/>
        </w:rPr>
        <w:t>m</w:t>
      </w:r>
      <w:r w:rsidR="002E4B8A" w:rsidRPr="007542C3">
        <w:rPr>
          <w:lang w:val="sq-AL"/>
        </w:rPr>
        <w:t>e trena të transportit të kombinuar, të kodifikuar, nëse ITU</w:t>
      </w:r>
      <w:r w:rsidR="002E4B8A" w:rsidRPr="007542C3">
        <w:rPr>
          <w:vertAlign w:val="superscript"/>
          <w:lang w:val="sq-AL"/>
        </w:rPr>
        <w:t>4)</w:t>
      </w:r>
      <w:r w:rsidR="002E4B8A" w:rsidRPr="007542C3">
        <w:rPr>
          <w:lang w:val="sq-AL"/>
        </w:rPr>
        <w:t xml:space="preserve"> janë ngarkuar në </w:t>
      </w:r>
      <w:r w:rsidR="002F2914" w:rsidRPr="007542C3">
        <w:rPr>
          <w:lang w:val="sq-AL"/>
        </w:rPr>
        <w:t>vagonë</w:t>
      </w:r>
      <w:r w:rsidR="002E4B8A" w:rsidRPr="007542C3">
        <w:rPr>
          <w:lang w:val="sq-AL"/>
        </w:rPr>
        <w:t>t transportues të</w:t>
      </w:r>
      <w:r w:rsidR="00FF2767" w:rsidRPr="007542C3">
        <w:rPr>
          <w:lang w:val="sq-AL"/>
        </w:rPr>
        <w:t xml:space="preserve"> përshtatshëm sipas kodit </w:t>
      </w:r>
      <w:r w:rsidR="002E4B8A" w:rsidRPr="007542C3">
        <w:rPr>
          <w:lang w:val="sq-AL"/>
        </w:rPr>
        <w:t>dhe në pajtim me vlerat e profilit të transportit të kombinuar.</w:t>
      </w:r>
    </w:p>
    <w:p w:rsidR="002E4B8A" w:rsidRPr="007542C3" w:rsidRDefault="002E4B8A" w:rsidP="00811836">
      <w:pPr>
        <w:pStyle w:val="Paragrafi"/>
        <w:numPr>
          <w:ilvl w:val="0"/>
          <w:numId w:val="8"/>
        </w:numPr>
        <w:rPr>
          <w:lang w:val="sq-AL"/>
        </w:rPr>
      </w:pPr>
      <w:r w:rsidRPr="007542C3">
        <w:rPr>
          <w:lang w:val="sq-AL"/>
        </w:rPr>
        <w:t xml:space="preserve">Nëse këto kushte nuk </w:t>
      </w:r>
      <w:r w:rsidR="00E32598" w:rsidRPr="007542C3">
        <w:rPr>
          <w:lang w:val="sq-AL"/>
        </w:rPr>
        <w:t>plotësohen</w:t>
      </w:r>
      <w:r w:rsidRPr="007542C3">
        <w:rPr>
          <w:lang w:val="sq-AL"/>
        </w:rPr>
        <w:t>, ngarkesa duhet konsideruar si një transport (jashtë gabaritit) i veçantë</w:t>
      </w: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Nëpërmjet pajisjeve fiksuese ose </w:t>
      </w:r>
      <w:r w:rsidR="00E32598" w:rsidRPr="007542C3">
        <w:rPr>
          <w:lang w:val="sq-AL"/>
        </w:rPr>
        <w:t>pajisjeve</w:t>
      </w:r>
      <w:r w:rsidRPr="007542C3">
        <w:rPr>
          <w:lang w:val="sq-AL"/>
        </w:rPr>
        <w:t xml:space="preserve"> bllokuese dhe duke përdorur 4 pa</w:t>
      </w:r>
      <w:r w:rsidR="00E32598" w:rsidRPr="007542C3">
        <w:rPr>
          <w:lang w:val="sq-AL"/>
        </w:rPr>
        <w:t>j</w:t>
      </w:r>
      <w:r w:rsidRPr="007542C3">
        <w:rPr>
          <w:lang w:val="sq-AL"/>
        </w:rPr>
        <w:t>isje këndore (pa</w:t>
      </w:r>
      <w:r w:rsidR="00E32598" w:rsidRPr="007542C3">
        <w:rPr>
          <w:lang w:val="sq-AL"/>
        </w:rPr>
        <w:t>j</w:t>
      </w:r>
      <w:r w:rsidR="005A5BA1" w:rsidRPr="007542C3">
        <w:rPr>
          <w:lang w:val="sq-AL"/>
        </w:rPr>
        <w:t>isje të derdhura</w:t>
      </w:r>
      <w:r w:rsidR="006C7B93" w:rsidRPr="007542C3">
        <w:rPr>
          <w:lang w:val="sq-AL"/>
        </w:rPr>
        <w:t>-</w:t>
      </w:r>
      <w:r w:rsidRPr="007542C3">
        <w:rPr>
          <w:lang w:val="sq-AL"/>
        </w:rPr>
        <w:t>fonderie). Mund të përdoret dhe ndonjë mbështetje e ndërmjetme n</w:t>
      </w:r>
      <w:r w:rsidR="00D463B0" w:rsidRPr="007542C3">
        <w:rPr>
          <w:rFonts w:ascii="Times New Roman" w:hAnsi="Times New Roman"/>
          <w:lang w:val="sq-AL"/>
        </w:rPr>
        <w:t>ë</w:t>
      </w:r>
      <w:r w:rsidRPr="007542C3">
        <w:rPr>
          <w:lang w:val="sq-AL"/>
        </w:rPr>
        <w:t xml:space="preserve"> pozicione aktive. Nuk janë të kërkueshme vendosja e pajisjeve fiksuese në pjesën e dyshemesë së ITU, por vendosja e fiksimi bëhet në rendin e përcaktuar më poshtë.</w:t>
      </w:r>
    </w:p>
    <w:p w:rsidR="002E4B8A" w:rsidRPr="007542C3" w:rsidRDefault="002E4B8A" w:rsidP="002E4B8A">
      <w:pPr>
        <w:pStyle w:val="Paragrafi"/>
        <w:rPr>
          <w:lang w:val="sq-AL"/>
        </w:rPr>
      </w:pPr>
      <w:r w:rsidRPr="007542C3">
        <w:rPr>
          <w:lang w:val="sq-AL"/>
        </w:rPr>
        <w:t>Nëpërmjet takove drejtuese</w:t>
      </w:r>
      <w:r w:rsidRPr="007542C3">
        <w:rPr>
          <w:vertAlign w:val="superscript"/>
          <w:lang w:val="sq-AL"/>
        </w:rPr>
        <w:t>1)</w:t>
      </w:r>
      <w:r w:rsidRPr="007542C3">
        <w:rPr>
          <w:lang w:val="sq-AL"/>
        </w:rPr>
        <w:t xml:space="preserve"> 30 x 5x 5 cm në pajtim me tabelën 2, Takot duhet të sigurohen nëpërmjet tr</w:t>
      </w:r>
      <w:r w:rsidR="003B6BCB" w:rsidRPr="007542C3">
        <w:rPr>
          <w:lang w:val="sq-AL"/>
        </w:rPr>
        <w:t>i</w:t>
      </w:r>
      <w:r w:rsidRPr="007542C3">
        <w:rPr>
          <w:lang w:val="sq-AL"/>
        </w:rPr>
        <w:t xml:space="preserve"> </w:t>
      </w:r>
      <w:r w:rsidR="00CD2DCB" w:rsidRPr="007542C3">
        <w:rPr>
          <w:lang w:val="sq-AL"/>
        </w:rPr>
        <w:t>gozhdëve</w:t>
      </w:r>
      <w:r w:rsidRPr="007542C3">
        <w:rPr>
          <w:lang w:val="sq-AL"/>
        </w:rPr>
        <w:t xml:space="preserve"> (</w:t>
      </w:r>
      <w:r w:rsidR="006E5080" w:rsidRPr="007542C3">
        <w:rPr>
          <w:lang w:val="sq-AL"/>
        </w:rPr>
        <w:t>diamet</w:t>
      </w:r>
      <w:r w:rsidR="003331B1" w:rsidRPr="007542C3">
        <w:rPr>
          <w:lang w:val="sq-AL"/>
        </w:rPr>
        <w:t>ri</w:t>
      </w:r>
      <w:r w:rsidRPr="007542C3">
        <w:rPr>
          <w:lang w:val="sq-AL"/>
        </w:rPr>
        <w:t xml:space="preserve"> i gozhdës 5 mm)</w:t>
      </w:r>
    </w:p>
    <w:p w:rsidR="002E4B8A" w:rsidRPr="007542C3" w:rsidRDefault="002E4B8A" w:rsidP="002E4B8A">
      <w:pPr>
        <w:pStyle w:val="Paragrafi"/>
        <w:rPr>
          <w:lang w:val="sq-AL"/>
        </w:rPr>
      </w:pPr>
      <w:r w:rsidRPr="007542C3">
        <w:rPr>
          <w:lang w:val="sq-AL"/>
        </w:rPr>
        <w:t xml:space="preserve">Parandalimi i rrëzimit e </w:t>
      </w:r>
      <w:r w:rsidR="00E32598" w:rsidRPr="007542C3">
        <w:rPr>
          <w:lang w:val="sq-AL"/>
        </w:rPr>
        <w:t>lëkundjeve</w:t>
      </w:r>
      <w:r w:rsidRPr="007542C3">
        <w:rPr>
          <w:lang w:val="sq-AL"/>
        </w:rPr>
        <w:t xml:space="preserve"> të ITU-ve nevagon si rezultat e </w:t>
      </w:r>
      <w:r w:rsidR="007542C3" w:rsidRPr="007542C3">
        <w:rPr>
          <w:lang w:val="sq-AL"/>
        </w:rPr>
        <w:t>fryrjes</w:t>
      </w:r>
      <w:r w:rsidRPr="007542C3">
        <w:rPr>
          <w:lang w:val="sq-AL"/>
        </w:rPr>
        <w:t xml:space="preserve"> së erës, bëhet  </w:t>
      </w:r>
      <w:r w:rsidR="00E32598" w:rsidRPr="007542C3">
        <w:rPr>
          <w:lang w:val="sq-AL"/>
        </w:rPr>
        <w:t>siç</w:t>
      </w:r>
      <w:r w:rsidRPr="007542C3">
        <w:rPr>
          <w:lang w:val="sq-AL"/>
        </w:rPr>
        <w:t xml:space="preserve"> specifikohen veprimet në figurën 1.</w:t>
      </w:r>
      <w:r w:rsidRPr="007542C3">
        <w:rPr>
          <w:lang w:val="sq-AL"/>
        </w:rPr>
        <w:tab/>
      </w:r>
    </w:p>
    <w:p w:rsidR="002E4B8A" w:rsidRPr="007542C3" w:rsidRDefault="002E4B8A" w:rsidP="002E4B8A">
      <w:pPr>
        <w:pStyle w:val="Paragrafi"/>
        <w:rPr>
          <w:lang w:val="sq-AL"/>
        </w:rPr>
      </w:pP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t>Figura 1</w:t>
      </w:r>
    </w:p>
    <w:tbl>
      <w:tblPr>
        <w:tblpPr w:leftFromText="180" w:rightFromText="180" w:vertAnchor="text" w:horzAnchor="margin" w:tblpXSpec="center" w:tblpY="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4"/>
        <w:gridCol w:w="2083"/>
        <w:gridCol w:w="4380"/>
      </w:tblGrid>
      <w:tr w:rsidR="002E4B8A" w:rsidRPr="00206E73" w:rsidTr="00206E73">
        <w:trPr>
          <w:trHeight w:val="270"/>
        </w:trPr>
        <w:tc>
          <w:tcPr>
            <w:tcW w:w="3024" w:type="dxa"/>
            <w:vMerge w:val="restart"/>
          </w:tcPr>
          <w:p w:rsidR="002E4B8A" w:rsidRPr="00206E73" w:rsidRDefault="002E4B8A" w:rsidP="00FA7063">
            <w:pPr>
              <w:pStyle w:val="Tabele"/>
              <w:jc w:val="center"/>
              <w:rPr>
                <w:b/>
                <w:sz w:val="18"/>
                <w:szCs w:val="18"/>
                <w:lang w:val="sq-AL"/>
              </w:rPr>
            </w:pPr>
            <w:r w:rsidRPr="00206E73">
              <w:rPr>
                <w:b/>
                <w:sz w:val="18"/>
                <w:szCs w:val="18"/>
                <w:lang w:val="sq-AL"/>
              </w:rPr>
              <w:t>Tipi i linjës</w:t>
            </w:r>
          </w:p>
          <w:p w:rsidR="002E4B8A" w:rsidRPr="00206E73" w:rsidRDefault="002E4B8A" w:rsidP="00FA7063">
            <w:pPr>
              <w:pStyle w:val="Tabele"/>
              <w:jc w:val="center"/>
              <w:rPr>
                <w:b/>
                <w:sz w:val="18"/>
                <w:szCs w:val="18"/>
                <w:lang w:val="sq-AL"/>
              </w:rPr>
            </w:pPr>
          </w:p>
        </w:tc>
        <w:tc>
          <w:tcPr>
            <w:tcW w:w="6984" w:type="dxa"/>
            <w:gridSpan w:val="2"/>
            <w:tcBorders>
              <w:bottom w:val="single" w:sz="4" w:space="0" w:color="auto"/>
            </w:tcBorders>
          </w:tcPr>
          <w:p w:rsidR="002E4B8A" w:rsidRPr="00206E73" w:rsidRDefault="002F2914" w:rsidP="00FA7063">
            <w:pPr>
              <w:pStyle w:val="Tabele"/>
              <w:jc w:val="center"/>
              <w:rPr>
                <w:b/>
                <w:sz w:val="18"/>
                <w:szCs w:val="18"/>
                <w:lang w:val="sq-AL"/>
              </w:rPr>
            </w:pPr>
            <w:r w:rsidRPr="00206E73">
              <w:rPr>
                <w:b/>
                <w:sz w:val="18"/>
                <w:szCs w:val="18"/>
                <w:lang w:val="sq-AL"/>
              </w:rPr>
              <w:t>Vagonë</w:t>
            </w:r>
            <w:r w:rsidR="002E4B8A" w:rsidRPr="00206E73">
              <w:rPr>
                <w:b/>
                <w:sz w:val="18"/>
                <w:szCs w:val="18"/>
                <w:lang w:val="sq-AL"/>
              </w:rPr>
              <w:t>t</w:t>
            </w:r>
          </w:p>
        </w:tc>
      </w:tr>
      <w:tr w:rsidR="002E4B8A" w:rsidRPr="00206E73" w:rsidTr="00206E73">
        <w:trPr>
          <w:trHeight w:val="420"/>
        </w:trPr>
        <w:tc>
          <w:tcPr>
            <w:tcW w:w="3024" w:type="dxa"/>
            <w:vMerge/>
          </w:tcPr>
          <w:p w:rsidR="002E4B8A" w:rsidRPr="00206E73" w:rsidRDefault="002E4B8A" w:rsidP="00FA7063">
            <w:pPr>
              <w:pStyle w:val="Tabele"/>
              <w:jc w:val="center"/>
              <w:rPr>
                <w:b/>
                <w:sz w:val="18"/>
                <w:szCs w:val="18"/>
                <w:lang w:val="sq-AL"/>
              </w:rPr>
            </w:pPr>
          </w:p>
        </w:tc>
        <w:tc>
          <w:tcPr>
            <w:tcW w:w="2214" w:type="dxa"/>
            <w:tcBorders>
              <w:top w:val="single" w:sz="4" w:space="0" w:color="auto"/>
            </w:tcBorders>
          </w:tcPr>
          <w:p w:rsidR="002E4B8A" w:rsidRPr="00206E73" w:rsidRDefault="002E4B8A" w:rsidP="00FA7063">
            <w:pPr>
              <w:pStyle w:val="Tabele"/>
              <w:jc w:val="center"/>
              <w:rPr>
                <w:b/>
                <w:sz w:val="18"/>
                <w:szCs w:val="18"/>
                <w:lang w:val="sq-AL"/>
              </w:rPr>
            </w:pPr>
            <w:r w:rsidRPr="00206E73">
              <w:rPr>
                <w:b/>
                <w:sz w:val="18"/>
                <w:szCs w:val="18"/>
                <w:lang w:val="sq-AL"/>
              </w:rPr>
              <w:t>Me pajisje fiksuese</w:t>
            </w:r>
          </w:p>
        </w:tc>
        <w:tc>
          <w:tcPr>
            <w:tcW w:w="4770" w:type="dxa"/>
            <w:tcBorders>
              <w:top w:val="single" w:sz="4" w:space="0" w:color="auto"/>
            </w:tcBorders>
          </w:tcPr>
          <w:p w:rsidR="002E4B8A" w:rsidRPr="00206E73" w:rsidRDefault="002E4B8A" w:rsidP="00FA7063">
            <w:pPr>
              <w:pStyle w:val="Tabele"/>
              <w:jc w:val="center"/>
              <w:rPr>
                <w:b/>
                <w:sz w:val="18"/>
                <w:szCs w:val="18"/>
                <w:lang w:val="sq-AL"/>
              </w:rPr>
            </w:pPr>
            <w:r w:rsidRPr="00206E73">
              <w:rPr>
                <w:b/>
                <w:sz w:val="18"/>
                <w:szCs w:val="18"/>
                <w:lang w:val="sq-AL"/>
              </w:rPr>
              <w:t>Pa pajisje fiksuese</w:t>
            </w:r>
          </w:p>
        </w:tc>
      </w:tr>
      <w:tr w:rsidR="002E4B8A" w:rsidRPr="00206E73" w:rsidTr="00206E73">
        <w:trPr>
          <w:trHeight w:val="548"/>
        </w:trPr>
        <w:tc>
          <w:tcPr>
            <w:tcW w:w="3024" w:type="dxa"/>
          </w:tcPr>
          <w:p w:rsidR="002E4B8A" w:rsidRPr="00206E73" w:rsidRDefault="002E4B8A" w:rsidP="00A22A75">
            <w:pPr>
              <w:pStyle w:val="Tabele"/>
              <w:rPr>
                <w:sz w:val="18"/>
                <w:szCs w:val="18"/>
                <w:lang w:val="sq-AL"/>
              </w:rPr>
            </w:pPr>
            <w:r w:rsidRPr="00206E73">
              <w:rPr>
                <w:sz w:val="18"/>
                <w:szCs w:val="18"/>
                <w:lang w:val="sq-AL"/>
              </w:rPr>
              <w:t xml:space="preserve">Linja me erëra të moderuara </w:t>
            </w:r>
          </w:p>
          <w:p w:rsidR="002E4B8A" w:rsidRPr="00206E73" w:rsidRDefault="002E4B8A" w:rsidP="00A22A75">
            <w:pPr>
              <w:pStyle w:val="Tabele"/>
              <w:rPr>
                <w:sz w:val="18"/>
                <w:szCs w:val="18"/>
                <w:lang w:val="sq-AL"/>
              </w:rPr>
            </w:pPr>
            <w:r w:rsidRPr="00206E73">
              <w:rPr>
                <w:sz w:val="18"/>
                <w:szCs w:val="18"/>
                <w:lang w:val="sq-AL"/>
              </w:rPr>
              <w:t>(= për të gjitha linjat)</w:t>
            </w:r>
          </w:p>
          <w:p w:rsidR="002E4B8A" w:rsidRPr="00206E73" w:rsidRDefault="002E4B8A" w:rsidP="00A22A75">
            <w:pPr>
              <w:pStyle w:val="Tabele"/>
              <w:rPr>
                <w:sz w:val="18"/>
                <w:szCs w:val="18"/>
                <w:lang w:val="sq-AL"/>
              </w:rPr>
            </w:pPr>
          </w:p>
        </w:tc>
        <w:tc>
          <w:tcPr>
            <w:tcW w:w="2214" w:type="dxa"/>
            <w:vMerge w:val="restart"/>
          </w:tcPr>
          <w:p w:rsidR="002E4B8A" w:rsidRPr="00206E73" w:rsidRDefault="002E4B8A" w:rsidP="00A22A75">
            <w:pPr>
              <w:pStyle w:val="Tabele"/>
              <w:rPr>
                <w:sz w:val="18"/>
                <w:szCs w:val="18"/>
                <w:lang w:val="sq-AL"/>
              </w:rPr>
            </w:pPr>
            <w:r w:rsidRPr="00206E73">
              <w:rPr>
                <w:sz w:val="18"/>
                <w:szCs w:val="18"/>
                <w:lang w:val="sq-AL"/>
              </w:rPr>
              <w:t>Nuk kërkohen</w:t>
            </w:r>
            <w:r w:rsidR="00E32598" w:rsidRPr="00206E73">
              <w:rPr>
                <w:sz w:val="18"/>
                <w:szCs w:val="18"/>
                <w:lang w:val="sq-AL"/>
              </w:rPr>
              <w:t xml:space="preserve"> </w:t>
            </w:r>
            <w:r w:rsidRPr="00206E73">
              <w:rPr>
                <w:sz w:val="18"/>
                <w:szCs w:val="18"/>
                <w:lang w:val="sq-AL"/>
              </w:rPr>
              <w:t>masa</w:t>
            </w:r>
          </w:p>
          <w:p w:rsidR="002E4B8A" w:rsidRPr="00206E73" w:rsidRDefault="002E4B8A" w:rsidP="00A22A75">
            <w:pPr>
              <w:pStyle w:val="Tabele"/>
              <w:rPr>
                <w:sz w:val="18"/>
                <w:szCs w:val="18"/>
                <w:lang w:val="sq-AL"/>
              </w:rPr>
            </w:pPr>
            <w:r w:rsidRPr="00206E73">
              <w:rPr>
                <w:sz w:val="18"/>
                <w:szCs w:val="18"/>
                <w:lang w:val="sq-AL"/>
              </w:rPr>
              <w:t>specifike</w:t>
            </w:r>
          </w:p>
        </w:tc>
        <w:tc>
          <w:tcPr>
            <w:tcW w:w="4770" w:type="dxa"/>
          </w:tcPr>
          <w:p w:rsidR="002E4B8A" w:rsidRPr="00206E73" w:rsidRDefault="002E4B8A" w:rsidP="00A22A75">
            <w:pPr>
              <w:pStyle w:val="Tabele"/>
              <w:rPr>
                <w:sz w:val="18"/>
                <w:szCs w:val="18"/>
                <w:lang w:val="sq-AL"/>
              </w:rPr>
            </w:pPr>
            <w:r w:rsidRPr="00206E73">
              <w:rPr>
                <w:sz w:val="18"/>
                <w:szCs w:val="18"/>
                <w:lang w:val="sq-AL"/>
              </w:rPr>
              <w:t xml:space="preserve"> 800 kg / 3 m gjatësi </w:t>
            </w:r>
            <w:r w:rsidRPr="00206E73">
              <w:rPr>
                <w:sz w:val="18"/>
                <w:szCs w:val="18"/>
                <w:vertAlign w:val="superscript"/>
                <w:lang w:val="sq-AL"/>
              </w:rPr>
              <w:t>2)</w:t>
            </w:r>
            <w:r w:rsidRPr="00206E73">
              <w:rPr>
                <w:sz w:val="18"/>
                <w:szCs w:val="18"/>
                <w:lang w:val="sq-AL"/>
              </w:rPr>
              <w:t xml:space="preserve"> : krahë</w:t>
            </w:r>
            <w:r w:rsidR="00E32598" w:rsidRPr="00206E73">
              <w:rPr>
                <w:sz w:val="18"/>
                <w:szCs w:val="18"/>
                <w:lang w:val="sq-AL"/>
              </w:rPr>
              <w:t xml:space="preserve"> </w:t>
            </w:r>
            <w:r w:rsidRPr="00206E73">
              <w:rPr>
                <w:sz w:val="18"/>
                <w:szCs w:val="18"/>
                <w:lang w:val="sq-AL"/>
              </w:rPr>
              <w:t xml:space="preserve">dhe &lt;   lidhje </w:t>
            </w:r>
            <w:r w:rsidRPr="00206E73">
              <w:rPr>
                <w:sz w:val="18"/>
                <w:szCs w:val="18"/>
                <w:vertAlign w:val="superscript"/>
                <w:lang w:val="sq-AL"/>
              </w:rPr>
              <w:t>3)</w:t>
            </w:r>
          </w:p>
          <w:p w:rsidR="002E4B8A" w:rsidRPr="00206E73" w:rsidRDefault="002E4B8A" w:rsidP="00A22A75">
            <w:pPr>
              <w:pStyle w:val="Tabele"/>
              <w:rPr>
                <w:sz w:val="18"/>
                <w:szCs w:val="18"/>
                <w:lang w:val="sq-AL"/>
              </w:rPr>
            </w:pPr>
            <w:r w:rsidRPr="00206E73">
              <w:rPr>
                <w:sz w:val="18"/>
                <w:szCs w:val="18"/>
                <w:lang w:val="sq-AL"/>
              </w:rPr>
              <w:t xml:space="preserve">1200 kg / 3 m gjatësi </w:t>
            </w:r>
            <w:r w:rsidRPr="00206E73">
              <w:rPr>
                <w:sz w:val="18"/>
                <w:szCs w:val="18"/>
                <w:vertAlign w:val="superscript"/>
                <w:lang w:val="sq-AL"/>
              </w:rPr>
              <w:t>2)</w:t>
            </w:r>
            <w:r w:rsidRPr="00206E73">
              <w:rPr>
                <w:sz w:val="18"/>
                <w:szCs w:val="18"/>
                <w:lang w:val="sq-AL"/>
              </w:rPr>
              <w:t xml:space="preserve"> = krahë</w:t>
            </w:r>
            <w:r w:rsidR="00E32598" w:rsidRPr="00206E73">
              <w:rPr>
                <w:sz w:val="18"/>
                <w:szCs w:val="18"/>
                <w:lang w:val="sq-AL"/>
              </w:rPr>
              <w:t xml:space="preserve"> </w:t>
            </w:r>
            <w:r w:rsidRPr="00206E73">
              <w:rPr>
                <w:sz w:val="18"/>
                <w:szCs w:val="18"/>
                <w:lang w:val="sq-AL"/>
              </w:rPr>
              <w:t xml:space="preserve">ose lidhje </w:t>
            </w:r>
            <w:r w:rsidRPr="00206E73">
              <w:rPr>
                <w:sz w:val="18"/>
                <w:szCs w:val="18"/>
                <w:vertAlign w:val="superscript"/>
                <w:lang w:val="sq-AL"/>
              </w:rPr>
              <w:t>3)</w:t>
            </w:r>
          </w:p>
        </w:tc>
      </w:tr>
      <w:tr w:rsidR="002E4B8A" w:rsidRPr="00206E73" w:rsidTr="00206E73">
        <w:trPr>
          <w:trHeight w:val="512"/>
        </w:trPr>
        <w:tc>
          <w:tcPr>
            <w:tcW w:w="3024" w:type="dxa"/>
          </w:tcPr>
          <w:p w:rsidR="002E4B8A" w:rsidRPr="00206E73" w:rsidRDefault="002E4B8A" w:rsidP="00A22A75">
            <w:pPr>
              <w:pStyle w:val="Tabele"/>
              <w:rPr>
                <w:sz w:val="18"/>
                <w:szCs w:val="18"/>
                <w:lang w:val="sq-AL"/>
              </w:rPr>
            </w:pPr>
            <w:r w:rsidRPr="00206E73">
              <w:rPr>
                <w:sz w:val="18"/>
                <w:szCs w:val="18"/>
                <w:lang w:val="sq-AL"/>
              </w:rPr>
              <w:t>Linja me erëra të fuqishme</w:t>
            </w:r>
          </w:p>
          <w:p w:rsidR="002E4B8A" w:rsidRPr="00206E73" w:rsidRDefault="002E4B8A" w:rsidP="00A22A75">
            <w:pPr>
              <w:pStyle w:val="Tabele"/>
              <w:rPr>
                <w:sz w:val="18"/>
                <w:szCs w:val="18"/>
                <w:lang w:val="sq-AL"/>
              </w:rPr>
            </w:pPr>
            <w:r w:rsidRPr="00206E73">
              <w:rPr>
                <w:sz w:val="18"/>
                <w:szCs w:val="18"/>
                <w:lang w:val="sq-AL"/>
              </w:rPr>
              <w:t xml:space="preserve"> (= linjat në listën 1)</w:t>
            </w:r>
          </w:p>
        </w:tc>
        <w:tc>
          <w:tcPr>
            <w:tcW w:w="2214" w:type="dxa"/>
            <w:vMerge/>
          </w:tcPr>
          <w:p w:rsidR="002E4B8A" w:rsidRPr="00206E73" w:rsidRDefault="002E4B8A" w:rsidP="00A22A75">
            <w:pPr>
              <w:pStyle w:val="Tabele"/>
              <w:rPr>
                <w:sz w:val="18"/>
                <w:szCs w:val="18"/>
                <w:lang w:val="sq-AL"/>
              </w:rPr>
            </w:pPr>
          </w:p>
        </w:tc>
        <w:tc>
          <w:tcPr>
            <w:tcW w:w="4770" w:type="dxa"/>
          </w:tcPr>
          <w:p w:rsidR="002E4B8A" w:rsidRPr="00206E73" w:rsidRDefault="002E4B8A" w:rsidP="00A22A75">
            <w:pPr>
              <w:pStyle w:val="Tabele"/>
              <w:rPr>
                <w:sz w:val="18"/>
                <w:szCs w:val="18"/>
                <w:lang w:val="sq-AL"/>
              </w:rPr>
            </w:pPr>
            <w:r w:rsidRPr="00206E73">
              <w:rPr>
                <w:sz w:val="18"/>
                <w:szCs w:val="18"/>
                <w:lang w:val="sq-AL"/>
              </w:rPr>
              <w:t>&lt;  1200 kg / 3 m gjatësi = krahë</w:t>
            </w:r>
            <w:r w:rsidR="00E32598" w:rsidRPr="00206E73">
              <w:rPr>
                <w:sz w:val="18"/>
                <w:szCs w:val="18"/>
                <w:lang w:val="sq-AL"/>
              </w:rPr>
              <w:t xml:space="preserve"> </w:t>
            </w:r>
            <w:r w:rsidRPr="00206E73">
              <w:rPr>
                <w:sz w:val="18"/>
                <w:szCs w:val="18"/>
                <w:lang w:val="sq-AL"/>
              </w:rPr>
              <w:t xml:space="preserve">dhe  lidhje </w:t>
            </w:r>
            <w:r w:rsidRPr="00206E73">
              <w:rPr>
                <w:sz w:val="18"/>
                <w:szCs w:val="18"/>
                <w:vertAlign w:val="superscript"/>
                <w:lang w:val="sq-AL"/>
              </w:rPr>
              <w:t>3)</w:t>
            </w:r>
          </w:p>
        </w:tc>
      </w:tr>
    </w:tbl>
    <w:p w:rsidR="002E4B8A" w:rsidRPr="007542C3" w:rsidRDefault="002E4B8A" w:rsidP="002E4B8A">
      <w:pPr>
        <w:pStyle w:val="Paragrafi"/>
        <w:rPr>
          <w:lang w:val="sq-AL"/>
        </w:rPr>
      </w:pPr>
    </w:p>
    <w:p w:rsidR="002E4B8A" w:rsidRPr="007542C3" w:rsidRDefault="00811836" w:rsidP="002E4B8A">
      <w:pPr>
        <w:pStyle w:val="Paragrafi"/>
        <w:rPr>
          <w:lang w:val="sq-AL"/>
        </w:rPr>
      </w:pPr>
      <w:r w:rsidRPr="007542C3">
        <w:rPr>
          <w:lang w:val="sq-AL"/>
        </w:rPr>
        <w:t xml:space="preserve">- </w:t>
      </w:r>
      <w:r w:rsidR="002E4B8A" w:rsidRPr="007542C3">
        <w:rPr>
          <w:lang w:val="sq-AL"/>
        </w:rPr>
        <w:t xml:space="preserve">Në rastin e vendosjes me </w:t>
      </w:r>
      <w:r w:rsidR="008E2DB7" w:rsidRPr="007542C3">
        <w:rPr>
          <w:lang w:val="sq-AL"/>
        </w:rPr>
        <w:t>rresht</w:t>
      </w:r>
      <w:r w:rsidR="002E4B8A" w:rsidRPr="007542C3">
        <w:rPr>
          <w:lang w:val="sq-AL"/>
        </w:rPr>
        <w:t>a, nyj</w:t>
      </w:r>
      <w:r w:rsidR="00E32598" w:rsidRPr="007542C3">
        <w:rPr>
          <w:lang w:val="sq-AL"/>
        </w:rPr>
        <w:t>a</w:t>
      </w:r>
      <w:r w:rsidR="002E4B8A" w:rsidRPr="007542C3">
        <w:rPr>
          <w:lang w:val="sq-AL"/>
        </w:rPr>
        <w:t xml:space="preserve">t fiksuese fundore të katit të sipërm </w:t>
      </w:r>
      <w:r w:rsidRPr="007542C3">
        <w:rPr>
          <w:lang w:val="sq-AL"/>
        </w:rPr>
        <w:t>duhet të lidhen poshtë</w:t>
      </w:r>
      <w:r w:rsidRPr="007542C3">
        <w:rPr>
          <w:vertAlign w:val="superscript"/>
          <w:lang w:val="sq-AL"/>
        </w:rPr>
        <w:t>3)</w:t>
      </w:r>
      <w:r w:rsidRPr="007542C3">
        <w:rPr>
          <w:lang w:val="sq-AL"/>
        </w:rPr>
        <w:t xml:space="preserve"> që të </w:t>
      </w:r>
      <w:r w:rsidR="002E4B8A" w:rsidRPr="007542C3">
        <w:rPr>
          <w:lang w:val="sq-AL"/>
        </w:rPr>
        <w:t>parandalohen lëkundjet e lëvizjet e tyre.</w:t>
      </w:r>
    </w:p>
    <w:p w:rsidR="002E4B8A" w:rsidRPr="007542C3" w:rsidRDefault="002E4B8A" w:rsidP="002E4B8A">
      <w:pPr>
        <w:pStyle w:val="Paragrafi"/>
        <w:rPr>
          <w:lang w:val="sq-AL"/>
        </w:rPr>
      </w:pPr>
      <w:r w:rsidRPr="007542C3">
        <w:rPr>
          <w:lang w:val="sq-AL"/>
        </w:rPr>
        <w:t>Të dhëna shtesë</w:t>
      </w:r>
    </w:p>
    <w:p w:rsidR="002E4B8A" w:rsidRPr="007542C3" w:rsidRDefault="00811836" w:rsidP="002E4B8A">
      <w:pPr>
        <w:pStyle w:val="Paragrafi"/>
        <w:rPr>
          <w:lang w:val="sq-AL"/>
        </w:rPr>
      </w:pPr>
      <w:r w:rsidRPr="007542C3">
        <w:rPr>
          <w:lang w:val="sq-AL"/>
        </w:rPr>
        <w:t xml:space="preserve">- </w:t>
      </w:r>
      <w:r w:rsidR="002E4B8A" w:rsidRPr="007542C3">
        <w:rPr>
          <w:lang w:val="sq-AL"/>
        </w:rPr>
        <w:t>Nëse vagoni transportues ka shënime si më poshtë (p</w:t>
      </w:r>
      <w:r w:rsidR="00E32598" w:rsidRPr="007542C3">
        <w:rPr>
          <w:lang w:val="sq-AL"/>
        </w:rPr>
        <w:t>.</w:t>
      </w:r>
      <w:r w:rsidR="002E4B8A" w:rsidRPr="007542C3">
        <w:rPr>
          <w:lang w:val="sq-AL"/>
        </w:rPr>
        <w:t>sh</w:t>
      </w:r>
      <w:r w:rsidR="00E32598" w:rsidRPr="007542C3">
        <w:rPr>
          <w:lang w:val="sq-AL"/>
        </w:rPr>
        <w:t>.)</w:t>
      </w:r>
      <w:r w:rsidR="002E4B8A" w:rsidRPr="007542C3">
        <w:rPr>
          <w:lang w:val="sq-AL"/>
        </w:rPr>
        <w:t>:</w:t>
      </w:r>
    </w:p>
    <w:p w:rsidR="002E4B8A" w:rsidRPr="007542C3" w:rsidRDefault="00811836" w:rsidP="008C2248">
      <w:pPr>
        <w:pStyle w:val="Paragrafi"/>
        <w:jc w:val="center"/>
        <w:rPr>
          <w:lang w:val="sq-AL"/>
        </w:rPr>
      </w:pPr>
      <w:r w:rsidRPr="007542C3">
        <w:rPr>
          <w:lang w:val="sq-AL"/>
        </w:rPr>
        <w:t xml:space="preserve">- </w:t>
      </w:r>
      <w:r w:rsidR="002E4B8A" w:rsidRPr="007542C3">
        <w:rPr>
          <w:lang w:val="sq-AL"/>
        </w:rPr>
        <w:t xml:space="preserve">Numri i kodit të kazanit të shkëmbyeshëm ose numri i kodit të </w:t>
      </w:r>
      <w:r w:rsidR="00E32598" w:rsidRPr="007542C3">
        <w:rPr>
          <w:lang w:val="sq-AL"/>
        </w:rPr>
        <w:t>kontejnerit</w:t>
      </w:r>
      <w:r w:rsidR="002E4B8A" w:rsidRPr="007542C3">
        <w:rPr>
          <w:lang w:val="sq-AL"/>
        </w:rPr>
        <w:t xml:space="preserve"> i  përcaktuar në tabelën duhet të jetë të paktën 3 (2) njësi më i vogël, ose mund të jetë deri në12 njësi më i </w:t>
      </w:r>
      <w:r w:rsidR="00EF32F7" w:rsidRPr="007542C3">
        <w:rPr>
          <w:lang w:val="sq-AL"/>
        </w:rPr>
        <w:t>gjerë</w:t>
      </w:r>
      <w:r w:rsidR="00206E73">
        <w:rPr>
          <w:lang w:val="sq-AL"/>
        </w:rPr>
        <w:t xml:space="preserve"> se numri i profilit </w:t>
      </w:r>
      <w:r w:rsidR="002E4B8A" w:rsidRPr="007542C3">
        <w:rPr>
          <w:lang w:val="sq-AL"/>
        </w:rPr>
        <w:t>të rrugës</w:t>
      </w:r>
      <w:r w:rsidR="00E32598" w:rsidRPr="007542C3">
        <w:rPr>
          <w:lang w:val="sq-AL"/>
        </w:rPr>
        <w:t xml:space="preserve"> </w:t>
      </w:r>
      <w:r w:rsidR="002E4B8A" w:rsidRPr="007542C3">
        <w:rPr>
          <w:lang w:val="sq-AL"/>
        </w:rPr>
        <w:t xml:space="preserve">ose vlerës së dhënë në tabelën 2, kolona </w:t>
      </w:r>
      <w:r w:rsidR="00E32598" w:rsidRPr="007542C3">
        <w:rPr>
          <w:lang w:val="sq-AL"/>
        </w:rPr>
        <w:t>“</w:t>
      </w:r>
      <w:r w:rsidR="002E4B8A" w:rsidRPr="007542C3">
        <w:rPr>
          <w:lang w:val="sq-AL"/>
        </w:rPr>
        <w:t xml:space="preserve">vagon me kod </w:t>
      </w:r>
      <w:r w:rsidR="00E32598" w:rsidRPr="007542C3">
        <w:rPr>
          <w:lang w:val="sq-AL"/>
        </w:rPr>
        <w:t>pajtueshmërie”</w:t>
      </w:r>
    </w:p>
    <w:p w:rsidR="007542C3" w:rsidRPr="007542C3" w:rsidRDefault="00E60753" w:rsidP="002E4B8A">
      <w:pPr>
        <w:pStyle w:val="Paragrafi"/>
        <w:rPr>
          <w:lang w:val="sq-AL"/>
        </w:rPr>
      </w:pPr>
      <w:r>
        <w:rPr>
          <w:noProof/>
        </w:rPr>
        <w:pict>
          <v:shape id="_x0000_s1618" type="#_x0000_t75" style="position:absolute;left:0;text-align:left;margin-left:210.2pt;margin-top:.15pt;width:26.75pt;height:29pt;rotation:-90;z-index:-251541504;visibility:visible" wrapcoords="20329 22729 20329 -1596 1684 -1596 1684 22729 20329 22729">
            <v:imagedata r:id="rId243" o:title="" croptop="8674f" cropbottom="12336f" cropleft="15233f"/>
            <w10:wrap type="tight"/>
          </v:shape>
        </w:pict>
      </w:r>
    </w:p>
    <w:p w:rsidR="00206E73" w:rsidRDefault="00206E73" w:rsidP="002E4B8A">
      <w:pPr>
        <w:pStyle w:val="Paragrafi"/>
        <w:rPr>
          <w:lang w:val="sq-AL"/>
        </w:rPr>
      </w:pPr>
    </w:p>
    <w:p w:rsidR="002E4B8A" w:rsidRPr="007542C3" w:rsidRDefault="00E32598" w:rsidP="002E4B8A">
      <w:pPr>
        <w:pStyle w:val="Paragrafi"/>
        <w:rPr>
          <w:lang w:val="sq-AL"/>
        </w:rPr>
      </w:pPr>
      <w:r w:rsidRPr="007542C3">
        <w:rPr>
          <w:lang w:val="sq-AL"/>
        </w:rPr>
        <w:t>Shpërndarja</w:t>
      </w:r>
      <w:r w:rsidR="005A42B8" w:rsidRPr="007542C3">
        <w:rPr>
          <w:lang w:val="sq-AL"/>
        </w:rPr>
        <w:t xml:space="preserve"> e </w:t>
      </w:r>
      <w:r w:rsidRPr="007542C3">
        <w:rPr>
          <w:lang w:val="sq-AL"/>
        </w:rPr>
        <w:t>ngarkesës</w:t>
      </w:r>
      <w:r w:rsidR="002E4B8A" w:rsidRPr="007542C3">
        <w:rPr>
          <w:lang w:val="sq-AL"/>
        </w:rPr>
        <w:t>:</w:t>
      </w:r>
      <w:r w:rsidR="005A42B8" w:rsidRPr="007542C3">
        <w:rPr>
          <w:lang w:val="sq-AL"/>
        </w:rPr>
        <w:t xml:space="preserve"> </w:t>
      </w:r>
      <w:r w:rsidR="002E4B8A" w:rsidRPr="007542C3">
        <w:rPr>
          <w:lang w:val="sq-AL"/>
        </w:rPr>
        <w:t>shih nen</w:t>
      </w:r>
      <w:r w:rsidR="005A42B8" w:rsidRPr="007542C3">
        <w:rPr>
          <w:lang w:val="sq-AL"/>
        </w:rPr>
        <w:t>et</w:t>
      </w:r>
      <w:r w:rsidR="002E4B8A" w:rsidRPr="007542C3">
        <w:rPr>
          <w:lang w:val="sq-AL"/>
        </w:rPr>
        <w:t xml:space="preserve"> 2 dhe 3, ose instruksioni </w:t>
      </w:r>
      <w:r w:rsidR="005A42B8" w:rsidRPr="007542C3">
        <w:rPr>
          <w:lang w:val="sq-AL"/>
        </w:rPr>
        <w:t>i</w:t>
      </w:r>
      <w:r w:rsidR="002E4B8A" w:rsidRPr="007542C3">
        <w:rPr>
          <w:lang w:val="sq-AL"/>
        </w:rPr>
        <w:t xml:space="preserve"> ngarkimit</w:t>
      </w:r>
      <w:r w:rsidR="0088554F" w:rsidRPr="007542C3">
        <w:rPr>
          <w:lang w:val="sq-AL"/>
        </w:rPr>
        <w:t xml:space="preserve"> për </w:t>
      </w:r>
      <w:r w:rsidR="002F2914" w:rsidRPr="007542C3">
        <w:rPr>
          <w:lang w:val="sq-AL"/>
        </w:rPr>
        <w:t>vagonë</w:t>
      </w:r>
      <w:r w:rsidR="002E4B8A" w:rsidRPr="007542C3">
        <w:rPr>
          <w:lang w:val="sq-AL"/>
        </w:rPr>
        <w:t>t transportues.</w:t>
      </w:r>
    </w:p>
    <w:p w:rsidR="00206E73" w:rsidRDefault="001F2EE9" w:rsidP="002E4B8A">
      <w:pPr>
        <w:pStyle w:val="Paragrafi"/>
        <w:rPr>
          <w:noProof/>
        </w:rPr>
      </w:pPr>
      <w:r>
        <w:rPr>
          <w:noProof/>
        </w:rPr>
        <w:pict>
          <v:shape id="Picture 260" o:spid="_x0000_i1098" type="#_x0000_t75" style="width:88.1pt;height:87.05pt;rotation:-90;visibility:visible">
            <v:imagedata r:id="rId246" o:title=""/>
          </v:shape>
        </w:pict>
      </w:r>
    </w:p>
    <w:p w:rsidR="002E4B8A" w:rsidRPr="007542C3" w:rsidRDefault="002E4B8A" w:rsidP="002E4B8A">
      <w:pPr>
        <w:pStyle w:val="Paragrafi"/>
        <w:rPr>
          <w:lang w:val="sq-AL"/>
        </w:rPr>
      </w:pPr>
      <w:r w:rsidRPr="007542C3">
        <w:rPr>
          <w:lang w:val="sq-AL"/>
        </w:rPr>
        <w:t xml:space="preserve">________________________ </w:t>
      </w:r>
    </w:p>
    <w:p w:rsidR="002E4B8A" w:rsidRPr="00206E73" w:rsidRDefault="00811836" w:rsidP="002E4B8A">
      <w:pPr>
        <w:pStyle w:val="Paragrafi"/>
        <w:rPr>
          <w:sz w:val="20"/>
          <w:lang w:val="sq-AL"/>
        </w:rPr>
      </w:pPr>
      <w:r w:rsidRPr="00206E73">
        <w:rPr>
          <w:sz w:val="20"/>
          <w:vertAlign w:val="superscript"/>
          <w:lang w:val="sq-AL"/>
        </w:rPr>
        <w:t>1)</w:t>
      </w:r>
      <w:r w:rsidRPr="00206E73">
        <w:rPr>
          <w:sz w:val="20"/>
          <w:lang w:val="sq-AL"/>
        </w:rPr>
        <w:t xml:space="preserve"> </w:t>
      </w:r>
      <w:r w:rsidR="00E32598" w:rsidRPr="00206E73">
        <w:rPr>
          <w:sz w:val="20"/>
          <w:lang w:val="sq-AL"/>
        </w:rPr>
        <w:t>Për</w:t>
      </w:r>
      <w:r w:rsidR="002E4B8A" w:rsidRPr="00206E73">
        <w:rPr>
          <w:sz w:val="20"/>
          <w:lang w:val="sq-AL"/>
        </w:rPr>
        <w:t xml:space="preserve"> </w:t>
      </w:r>
      <w:r w:rsidR="00E32598" w:rsidRPr="00206E73">
        <w:rPr>
          <w:sz w:val="20"/>
          <w:lang w:val="sq-AL"/>
        </w:rPr>
        <w:t>kontejnerët</w:t>
      </w:r>
      <w:r w:rsidR="002E4B8A" w:rsidRPr="00206E73">
        <w:rPr>
          <w:sz w:val="20"/>
          <w:lang w:val="sq-AL"/>
        </w:rPr>
        <w:t xml:space="preserve"> 8’x 8’ n</w:t>
      </w:r>
      <w:r w:rsidR="00D463B0" w:rsidRPr="00206E73">
        <w:rPr>
          <w:rFonts w:ascii="Times New Roman" w:hAnsi="Times New Roman"/>
          <w:sz w:val="20"/>
          <w:lang w:val="sq-AL"/>
        </w:rPr>
        <w:t>ë</w:t>
      </w:r>
      <w:r w:rsidR="002E4B8A" w:rsidRPr="00206E73">
        <w:rPr>
          <w:sz w:val="20"/>
          <w:lang w:val="sq-AL"/>
        </w:rPr>
        <w:t xml:space="preserve"> </w:t>
      </w:r>
      <w:r w:rsidR="002F2914" w:rsidRPr="00206E73">
        <w:rPr>
          <w:sz w:val="20"/>
          <w:lang w:val="sq-AL"/>
        </w:rPr>
        <w:t>vagonë</w:t>
      </w:r>
      <w:r w:rsidR="002E4B8A" w:rsidRPr="00206E73">
        <w:rPr>
          <w:sz w:val="20"/>
          <w:lang w:val="sq-AL"/>
        </w:rPr>
        <w:t>t K..., pa pajisje drejtuese (</w:t>
      </w:r>
      <w:r w:rsidR="00E32598" w:rsidRPr="00206E73">
        <w:rPr>
          <w:sz w:val="20"/>
          <w:lang w:val="sq-AL"/>
        </w:rPr>
        <w:t>për</w:t>
      </w:r>
      <w:r w:rsidR="002E4B8A" w:rsidRPr="00206E73">
        <w:rPr>
          <w:sz w:val="20"/>
          <w:lang w:val="sq-AL"/>
        </w:rPr>
        <w:t xml:space="preserve"> SNCF </w:t>
      </w:r>
      <w:r w:rsidR="00E32598" w:rsidRPr="00206E73">
        <w:rPr>
          <w:sz w:val="20"/>
          <w:lang w:val="sq-AL"/>
        </w:rPr>
        <w:t>vetëm</w:t>
      </w:r>
      <w:r w:rsidR="002E4B8A" w:rsidRPr="00206E73">
        <w:rPr>
          <w:sz w:val="20"/>
          <w:lang w:val="sq-AL"/>
        </w:rPr>
        <w:t xml:space="preserve"> n</w:t>
      </w:r>
      <w:r w:rsidR="00E32598" w:rsidRPr="00206E73">
        <w:rPr>
          <w:rFonts w:ascii="Times New Roman" w:hAnsi="Times New Roman"/>
          <w:sz w:val="20"/>
          <w:lang w:val="sq-AL"/>
        </w:rPr>
        <w:t>ë</w:t>
      </w:r>
      <w:r w:rsidR="002E4B8A" w:rsidRPr="00206E73">
        <w:rPr>
          <w:sz w:val="20"/>
          <w:lang w:val="sq-AL"/>
        </w:rPr>
        <w:t xml:space="preserve"> </w:t>
      </w:r>
      <w:r w:rsidR="00E32598" w:rsidRPr="00206E73">
        <w:rPr>
          <w:sz w:val="20"/>
          <w:lang w:val="sq-AL"/>
        </w:rPr>
        <w:t>linjën</w:t>
      </w:r>
      <w:r w:rsidR="002E4B8A" w:rsidRPr="00206E73">
        <w:rPr>
          <w:sz w:val="20"/>
          <w:lang w:val="sq-AL"/>
        </w:rPr>
        <w:t xml:space="preserve"> Zoufftgen-Bale).</w:t>
      </w:r>
      <w:r w:rsidR="0088554F" w:rsidRPr="00206E73">
        <w:rPr>
          <w:sz w:val="20"/>
          <w:lang w:val="sq-AL"/>
        </w:rPr>
        <w:t xml:space="preserve"> për </w:t>
      </w:r>
      <w:r w:rsidR="00E32598" w:rsidRPr="00206E73">
        <w:rPr>
          <w:sz w:val="20"/>
          <w:lang w:val="sq-AL"/>
        </w:rPr>
        <w:t>lëvizjet</w:t>
      </w:r>
      <w:r w:rsidR="002E4B8A" w:rsidRPr="00206E73">
        <w:rPr>
          <w:sz w:val="20"/>
          <w:lang w:val="sq-AL"/>
        </w:rPr>
        <w:t xml:space="preserve"> </w:t>
      </w:r>
      <w:r w:rsidR="00E32598" w:rsidRPr="00206E73">
        <w:rPr>
          <w:sz w:val="20"/>
          <w:lang w:val="sq-AL"/>
        </w:rPr>
        <w:t>anësore</w:t>
      </w:r>
      <w:r w:rsidR="0088554F" w:rsidRPr="00206E73">
        <w:rPr>
          <w:sz w:val="20"/>
          <w:lang w:val="sq-AL"/>
        </w:rPr>
        <w:t xml:space="preserve"> për </w:t>
      </w:r>
      <w:r w:rsidR="002E4B8A" w:rsidRPr="00206E73">
        <w:rPr>
          <w:sz w:val="20"/>
          <w:lang w:val="sq-AL"/>
        </w:rPr>
        <w:t xml:space="preserve">sa </w:t>
      </w:r>
      <w:r w:rsidR="00925C60" w:rsidRPr="00206E73">
        <w:rPr>
          <w:sz w:val="20"/>
          <w:lang w:val="sq-AL"/>
        </w:rPr>
        <w:t>është</w:t>
      </w:r>
      <w:r w:rsidR="002E4B8A" w:rsidRPr="00206E73">
        <w:rPr>
          <w:sz w:val="20"/>
          <w:lang w:val="sq-AL"/>
        </w:rPr>
        <w:t xml:space="preserve"> e mundur q</w:t>
      </w:r>
      <w:r w:rsidR="00203909" w:rsidRPr="00206E73">
        <w:rPr>
          <w:rFonts w:ascii="Times New Roman" w:hAnsi="Times New Roman"/>
          <w:sz w:val="20"/>
          <w:lang w:val="sq-AL"/>
        </w:rPr>
        <w:t>ë</w:t>
      </w:r>
      <w:r w:rsidR="002E4B8A" w:rsidRPr="00206E73">
        <w:rPr>
          <w:sz w:val="20"/>
          <w:lang w:val="sq-AL"/>
        </w:rPr>
        <w:t xml:space="preserve"> spondat e </w:t>
      </w:r>
      <w:r w:rsidR="002F2914" w:rsidRPr="00206E73">
        <w:rPr>
          <w:sz w:val="20"/>
          <w:lang w:val="sq-AL"/>
        </w:rPr>
        <w:t>vagonë</w:t>
      </w:r>
      <w:r w:rsidR="002E4B8A" w:rsidRPr="00206E73">
        <w:rPr>
          <w:sz w:val="20"/>
          <w:lang w:val="sq-AL"/>
        </w:rPr>
        <w:t>ve t</w:t>
      </w:r>
      <w:r w:rsidR="00E32598" w:rsidRPr="00206E73">
        <w:rPr>
          <w:rFonts w:ascii="Times New Roman" w:hAnsi="Times New Roman"/>
          <w:sz w:val="20"/>
          <w:lang w:val="sq-AL"/>
        </w:rPr>
        <w:t>ë</w:t>
      </w:r>
      <w:r w:rsidR="00E32598" w:rsidRPr="00206E73">
        <w:rPr>
          <w:sz w:val="20"/>
          <w:lang w:val="sq-AL"/>
        </w:rPr>
        <w:t xml:space="preserve"> </w:t>
      </w:r>
      <w:r w:rsidR="002E4B8A" w:rsidRPr="00206E73">
        <w:rPr>
          <w:sz w:val="20"/>
          <w:lang w:val="sq-AL"/>
        </w:rPr>
        <w:t xml:space="preserve">mos </w:t>
      </w:r>
      <w:r w:rsidR="00E32598" w:rsidRPr="00206E73">
        <w:rPr>
          <w:sz w:val="20"/>
          <w:lang w:val="sq-AL"/>
        </w:rPr>
        <w:t>bëhen</w:t>
      </w:r>
      <w:r w:rsidR="002E4B8A" w:rsidRPr="00206E73">
        <w:rPr>
          <w:sz w:val="20"/>
          <w:lang w:val="sq-AL"/>
        </w:rPr>
        <w:t xml:space="preserve"> shkak</w:t>
      </w:r>
      <w:r w:rsidR="0088554F" w:rsidRPr="00206E73">
        <w:rPr>
          <w:sz w:val="20"/>
          <w:lang w:val="sq-AL"/>
        </w:rPr>
        <w:t xml:space="preserve"> për </w:t>
      </w:r>
      <w:r w:rsidR="002E4B8A" w:rsidRPr="00206E73">
        <w:rPr>
          <w:sz w:val="20"/>
          <w:lang w:val="sq-AL"/>
        </w:rPr>
        <w:t>refuzim n</w:t>
      </w:r>
      <w:r w:rsidR="00D463B0" w:rsidRPr="00206E73">
        <w:rPr>
          <w:rFonts w:ascii="Times New Roman" w:hAnsi="Times New Roman"/>
          <w:sz w:val="20"/>
          <w:lang w:val="sq-AL"/>
        </w:rPr>
        <w:t>ë</w:t>
      </w:r>
      <w:r w:rsidR="002E4B8A" w:rsidRPr="00206E73">
        <w:rPr>
          <w:sz w:val="20"/>
          <w:lang w:val="sq-AL"/>
        </w:rPr>
        <w:t xml:space="preserve"> kalimin kufitar.</w:t>
      </w:r>
    </w:p>
    <w:p w:rsidR="002E4B8A" w:rsidRPr="00206E73" w:rsidRDefault="00811836" w:rsidP="002E4B8A">
      <w:pPr>
        <w:pStyle w:val="Paragrafi"/>
        <w:rPr>
          <w:sz w:val="20"/>
          <w:lang w:val="sq-AL"/>
        </w:rPr>
      </w:pPr>
      <w:r w:rsidRPr="00206E73">
        <w:rPr>
          <w:sz w:val="20"/>
          <w:vertAlign w:val="superscript"/>
          <w:lang w:val="sq-AL"/>
        </w:rPr>
        <w:t>2)</w:t>
      </w:r>
      <w:r w:rsidRPr="00206E73">
        <w:rPr>
          <w:sz w:val="20"/>
          <w:lang w:val="sq-AL"/>
        </w:rPr>
        <w:t xml:space="preserve"> </w:t>
      </w:r>
      <w:r w:rsidR="002E4B8A" w:rsidRPr="00206E73">
        <w:rPr>
          <w:sz w:val="20"/>
          <w:lang w:val="sq-AL"/>
        </w:rPr>
        <w:t xml:space="preserve">Tara e ITU s gjendet </w:t>
      </w:r>
      <w:r w:rsidR="00E32598" w:rsidRPr="00206E73">
        <w:rPr>
          <w:sz w:val="20"/>
          <w:lang w:val="sq-AL"/>
        </w:rPr>
        <w:t>nëse</w:t>
      </w:r>
      <w:r w:rsidR="002E4B8A" w:rsidRPr="00206E73">
        <w:rPr>
          <w:sz w:val="20"/>
          <w:lang w:val="sq-AL"/>
        </w:rPr>
        <w:t xml:space="preserve"> </w:t>
      </w:r>
      <w:r w:rsidR="00E32598" w:rsidRPr="00206E73">
        <w:rPr>
          <w:sz w:val="20"/>
          <w:lang w:val="sq-AL"/>
        </w:rPr>
        <w:t>kërkohet</w:t>
      </w:r>
      <w:r w:rsidR="002E4B8A" w:rsidRPr="00206E73">
        <w:rPr>
          <w:sz w:val="20"/>
          <w:lang w:val="sq-AL"/>
        </w:rPr>
        <w:t xml:space="preserve"> n</w:t>
      </w:r>
      <w:r w:rsidR="00D463B0" w:rsidRPr="00206E73">
        <w:rPr>
          <w:rFonts w:ascii="Times New Roman" w:hAnsi="Times New Roman"/>
          <w:sz w:val="20"/>
          <w:lang w:val="sq-AL"/>
        </w:rPr>
        <w:t>ë</w:t>
      </w:r>
      <w:r w:rsidR="002E4B8A" w:rsidRPr="00206E73">
        <w:rPr>
          <w:sz w:val="20"/>
          <w:lang w:val="sq-AL"/>
        </w:rPr>
        <w:t xml:space="preserve"> </w:t>
      </w:r>
      <w:r w:rsidR="00E32598" w:rsidRPr="00206E73">
        <w:rPr>
          <w:sz w:val="20"/>
          <w:lang w:val="sq-AL"/>
        </w:rPr>
        <w:t>dokumentet</w:t>
      </w:r>
      <w:r w:rsidR="002E4B8A" w:rsidRPr="00206E73">
        <w:rPr>
          <w:sz w:val="20"/>
          <w:lang w:val="sq-AL"/>
        </w:rPr>
        <w:t xml:space="preserve"> e transportit</w:t>
      </w:r>
    </w:p>
    <w:p w:rsidR="002E4B8A" w:rsidRPr="00206E73" w:rsidRDefault="00811836" w:rsidP="002E4B8A">
      <w:pPr>
        <w:pStyle w:val="Paragrafi"/>
        <w:rPr>
          <w:sz w:val="20"/>
          <w:lang w:val="sq-AL"/>
        </w:rPr>
      </w:pPr>
      <w:r w:rsidRPr="00206E73">
        <w:rPr>
          <w:sz w:val="20"/>
          <w:vertAlign w:val="superscript"/>
          <w:lang w:val="sq-AL"/>
        </w:rPr>
        <w:t>3)</w:t>
      </w:r>
      <w:r w:rsidRPr="00206E73">
        <w:rPr>
          <w:sz w:val="20"/>
          <w:lang w:val="sq-AL"/>
        </w:rPr>
        <w:t xml:space="preserve"> </w:t>
      </w:r>
      <w:r w:rsidR="002E4B8A" w:rsidRPr="00206E73">
        <w:rPr>
          <w:sz w:val="20"/>
          <w:lang w:val="sq-AL"/>
        </w:rPr>
        <w:t>Forca k</w:t>
      </w:r>
      <w:r w:rsidR="004C2C87" w:rsidRPr="00206E73">
        <w:rPr>
          <w:rFonts w:ascii="Times New Roman" w:hAnsi="Times New Roman"/>
          <w:sz w:val="20"/>
          <w:lang w:val="sq-AL"/>
        </w:rPr>
        <w:t>ë</w:t>
      </w:r>
      <w:r w:rsidR="002E4B8A" w:rsidRPr="00206E73">
        <w:rPr>
          <w:sz w:val="20"/>
          <w:lang w:val="sq-AL"/>
        </w:rPr>
        <w:t>put</w:t>
      </w:r>
      <w:r w:rsidR="004C2C87" w:rsidRPr="00206E73">
        <w:rPr>
          <w:rFonts w:ascii="Times New Roman" w:hAnsi="Times New Roman"/>
          <w:sz w:val="20"/>
          <w:lang w:val="sq-AL"/>
        </w:rPr>
        <w:t>ë</w:t>
      </w:r>
      <w:r w:rsidR="002E4B8A" w:rsidRPr="00206E73">
        <w:rPr>
          <w:sz w:val="20"/>
          <w:lang w:val="sq-AL"/>
        </w:rPr>
        <w:t>se t</w:t>
      </w:r>
      <w:r w:rsidR="004C2C87" w:rsidRPr="00206E73">
        <w:rPr>
          <w:rFonts w:ascii="Times New Roman" w:hAnsi="Times New Roman"/>
          <w:sz w:val="20"/>
          <w:lang w:val="sq-AL"/>
        </w:rPr>
        <w:t>ë</w:t>
      </w:r>
      <w:r w:rsidR="002E4B8A" w:rsidRPr="00206E73">
        <w:rPr>
          <w:sz w:val="20"/>
          <w:lang w:val="sq-AL"/>
        </w:rPr>
        <w:t xml:space="preserve"> shk</w:t>
      </w:r>
      <w:r w:rsidR="004C2C87" w:rsidRPr="00206E73">
        <w:rPr>
          <w:rFonts w:ascii="Times New Roman" w:hAnsi="Times New Roman"/>
          <w:sz w:val="20"/>
          <w:lang w:val="sq-AL"/>
        </w:rPr>
        <w:t>ë</w:t>
      </w:r>
      <w:r w:rsidR="002E4B8A" w:rsidRPr="00206E73">
        <w:rPr>
          <w:sz w:val="20"/>
          <w:lang w:val="sq-AL"/>
        </w:rPr>
        <w:t>mbyeshme dhe/ose ekuivalenca me gjer</w:t>
      </w:r>
      <w:r w:rsidR="004C2C87" w:rsidRPr="00206E73">
        <w:rPr>
          <w:rFonts w:ascii="Times New Roman" w:hAnsi="Times New Roman"/>
          <w:sz w:val="20"/>
          <w:lang w:val="sq-AL"/>
        </w:rPr>
        <w:t>ë</w:t>
      </w:r>
      <w:r w:rsidR="002E4B8A" w:rsidRPr="00206E73">
        <w:rPr>
          <w:sz w:val="20"/>
          <w:lang w:val="sq-AL"/>
        </w:rPr>
        <w:t>sin</w:t>
      </w:r>
      <w:r w:rsidR="004C2C87" w:rsidRPr="00206E73">
        <w:rPr>
          <w:rFonts w:ascii="Times New Roman" w:hAnsi="Times New Roman"/>
          <w:sz w:val="20"/>
          <w:lang w:val="sq-AL"/>
        </w:rPr>
        <w:t>ë</w:t>
      </w:r>
      <w:r w:rsidR="002E4B8A" w:rsidRPr="00206E73">
        <w:rPr>
          <w:sz w:val="20"/>
          <w:lang w:val="sq-AL"/>
        </w:rPr>
        <w:t xml:space="preserve"> </w:t>
      </w:r>
      <w:r w:rsidR="00E32598" w:rsidRPr="00206E73">
        <w:rPr>
          <w:sz w:val="20"/>
          <w:lang w:val="sq-AL"/>
        </w:rPr>
        <w:t>kontejnerit</w:t>
      </w:r>
      <w:r w:rsidR="002E4B8A" w:rsidRPr="00206E73">
        <w:rPr>
          <w:sz w:val="20"/>
          <w:lang w:val="sq-AL"/>
        </w:rPr>
        <w:t xml:space="preserve"> n</w:t>
      </w:r>
      <w:r w:rsidR="004C2C87" w:rsidRPr="00206E73">
        <w:rPr>
          <w:rFonts w:ascii="Times New Roman" w:hAnsi="Times New Roman"/>
          <w:sz w:val="20"/>
          <w:lang w:val="sq-AL"/>
        </w:rPr>
        <w:t>ë</w:t>
      </w:r>
      <w:r w:rsidR="002E4B8A" w:rsidRPr="00206E73">
        <w:rPr>
          <w:sz w:val="20"/>
          <w:lang w:val="sq-AL"/>
        </w:rPr>
        <w:t xml:space="preserve"> numrin e kodit C sipas tabel</w:t>
      </w:r>
      <w:r w:rsidR="004C2C87" w:rsidRPr="00206E73">
        <w:rPr>
          <w:rFonts w:ascii="Times New Roman" w:hAnsi="Times New Roman"/>
          <w:sz w:val="20"/>
          <w:lang w:val="sq-AL"/>
        </w:rPr>
        <w:t>ë</w:t>
      </w:r>
      <w:r w:rsidR="002E4B8A" w:rsidRPr="00206E73">
        <w:rPr>
          <w:sz w:val="20"/>
          <w:lang w:val="sq-AL"/>
        </w:rPr>
        <w:t>s 1</w:t>
      </w:r>
      <w:r w:rsidR="004C2C87" w:rsidRPr="00206E73">
        <w:rPr>
          <w:sz w:val="20"/>
          <w:lang w:val="sq-AL"/>
        </w:rPr>
        <w:t>.</w:t>
      </w:r>
    </w:p>
    <w:p w:rsidR="002E4B8A" w:rsidRPr="00206E73" w:rsidRDefault="00811836" w:rsidP="002E4B8A">
      <w:pPr>
        <w:pStyle w:val="Paragrafi"/>
        <w:rPr>
          <w:sz w:val="20"/>
          <w:lang w:val="sq-AL"/>
        </w:rPr>
      </w:pPr>
      <w:r w:rsidRPr="00206E73">
        <w:rPr>
          <w:sz w:val="20"/>
          <w:vertAlign w:val="superscript"/>
          <w:lang w:val="sq-AL"/>
        </w:rPr>
        <w:t>4)</w:t>
      </w:r>
      <w:r w:rsidRPr="00206E73">
        <w:rPr>
          <w:sz w:val="20"/>
          <w:lang w:val="sq-AL"/>
        </w:rPr>
        <w:t xml:space="preserve"> </w:t>
      </w:r>
      <w:r w:rsidR="002E4B8A" w:rsidRPr="00206E73">
        <w:rPr>
          <w:sz w:val="20"/>
          <w:lang w:val="sq-AL"/>
        </w:rPr>
        <w:t>Kodi i kasonave t</w:t>
      </w:r>
      <w:r w:rsidR="004C2C87" w:rsidRPr="00206E73">
        <w:rPr>
          <w:rFonts w:ascii="Times New Roman" w:hAnsi="Times New Roman"/>
          <w:sz w:val="20"/>
          <w:lang w:val="sq-AL"/>
        </w:rPr>
        <w:t>ë</w:t>
      </w:r>
      <w:r w:rsidR="002E4B8A" w:rsidRPr="00206E73">
        <w:rPr>
          <w:sz w:val="20"/>
          <w:lang w:val="sq-AL"/>
        </w:rPr>
        <w:t xml:space="preserve"> shk</w:t>
      </w:r>
      <w:r w:rsidR="004C2C87" w:rsidRPr="00206E73">
        <w:rPr>
          <w:rFonts w:ascii="Times New Roman" w:hAnsi="Times New Roman"/>
          <w:sz w:val="20"/>
          <w:lang w:val="sq-AL"/>
        </w:rPr>
        <w:t>ë</w:t>
      </w:r>
      <w:r w:rsidR="002E4B8A" w:rsidRPr="00206E73">
        <w:rPr>
          <w:sz w:val="20"/>
          <w:lang w:val="sq-AL"/>
        </w:rPr>
        <w:t>mbyesh</w:t>
      </w:r>
      <w:r w:rsidR="004C2C87" w:rsidRPr="00206E73">
        <w:rPr>
          <w:rFonts w:ascii="Times New Roman" w:hAnsi="Times New Roman"/>
          <w:sz w:val="20"/>
          <w:lang w:val="sq-AL"/>
        </w:rPr>
        <w:t>ë</w:t>
      </w:r>
      <w:r w:rsidR="002E4B8A" w:rsidRPr="00206E73">
        <w:rPr>
          <w:sz w:val="20"/>
          <w:lang w:val="sq-AL"/>
        </w:rPr>
        <w:t>m dhe/ose ekuivalenca me gjer</w:t>
      </w:r>
      <w:r w:rsidR="004C2C87" w:rsidRPr="00206E73">
        <w:rPr>
          <w:rFonts w:ascii="Times New Roman" w:hAnsi="Times New Roman"/>
          <w:sz w:val="20"/>
          <w:lang w:val="sq-AL"/>
        </w:rPr>
        <w:t>ë</w:t>
      </w:r>
      <w:r w:rsidR="002E4B8A" w:rsidRPr="00206E73">
        <w:rPr>
          <w:sz w:val="20"/>
          <w:lang w:val="sq-AL"/>
        </w:rPr>
        <w:t>sin</w:t>
      </w:r>
      <w:r w:rsidR="004C2C87" w:rsidRPr="00206E73">
        <w:rPr>
          <w:rFonts w:ascii="Times New Roman" w:hAnsi="Times New Roman"/>
          <w:sz w:val="20"/>
          <w:lang w:val="sq-AL"/>
        </w:rPr>
        <w:t>ë</w:t>
      </w:r>
      <w:r w:rsidR="002E4B8A" w:rsidRPr="00206E73">
        <w:rPr>
          <w:sz w:val="20"/>
          <w:lang w:val="sq-AL"/>
        </w:rPr>
        <w:t xml:space="preserve"> e konte</w:t>
      </w:r>
      <w:r w:rsidR="004C2C87" w:rsidRPr="00206E73">
        <w:rPr>
          <w:sz w:val="20"/>
          <w:lang w:val="sq-AL"/>
        </w:rPr>
        <w:t>j</w:t>
      </w:r>
      <w:r w:rsidR="002E4B8A" w:rsidRPr="00206E73">
        <w:rPr>
          <w:sz w:val="20"/>
          <w:lang w:val="sq-AL"/>
        </w:rPr>
        <w:t>nerit n</w:t>
      </w:r>
      <w:r w:rsidR="004C2C87" w:rsidRPr="00206E73">
        <w:rPr>
          <w:rFonts w:ascii="Times New Roman" w:hAnsi="Times New Roman"/>
          <w:sz w:val="20"/>
          <w:lang w:val="sq-AL"/>
        </w:rPr>
        <w:t>ë</w:t>
      </w:r>
      <w:r w:rsidR="002E4B8A" w:rsidRPr="00206E73">
        <w:rPr>
          <w:sz w:val="20"/>
          <w:lang w:val="sq-AL"/>
        </w:rPr>
        <w:t xml:space="preserve"> numrin e kodit C sipas tabel</w:t>
      </w:r>
      <w:r w:rsidR="004C2C87" w:rsidRPr="00206E73">
        <w:rPr>
          <w:rFonts w:ascii="Times New Roman" w:hAnsi="Times New Roman"/>
          <w:sz w:val="20"/>
          <w:lang w:val="sq-AL"/>
        </w:rPr>
        <w:t>ë</w:t>
      </w:r>
      <w:r w:rsidR="002E4B8A" w:rsidRPr="00206E73">
        <w:rPr>
          <w:sz w:val="20"/>
          <w:lang w:val="sq-AL"/>
        </w:rPr>
        <w:t>s 1</w:t>
      </w:r>
      <w:r w:rsidR="004C2C87" w:rsidRPr="00206E73">
        <w:rPr>
          <w:sz w:val="20"/>
          <w:lang w:val="sq-AL"/>
        </w:rPr>
        <w:t>.</w:t>
      </w:r>
    </w:p>
    <w:p w:rsidR="002E4B8A" w:rsidRPr="007542C3" w:rsidRDefault="002E4B8A" w:rsidP="00206E73">
      <w:pPr>
        <w:pStyle w:val="NeniNr"/>
      </w:pPr>
      <w:r w:rsidRPr="007542C3">
        <w:br w:type="page"/>
        <w:t>Neni 67</w:t>
      </w:r>
    </w:p>
    <w:p w:rsidR="000363DE" w:rsidRDefault="002E4B8A" w:rsidP="00206E73">
      <w:pPr>
        <w:pStyle w:val="NeniTitull"/>
      </w:pPr>
      <w:r w:rsidRPr="007542C3">
        <w:t>Kasona të shkëmbyeshëm</w:t>
      </w:r>
    </w:p>
    <w:p w:rsidR="00811836" w:rsidRDefault="002E4B8A" w:rsidP="00206E73">
      <w:pPr>
        <w:pStyle w:val="NeniTitull"/>
      </w:pPr>
      <w:r w:rsidRPr="007542C3">
        <w:t xml:space="preserve">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2E4B8A" w:rsidRPr="007542C3" w:rsidRDefault="002E4B8A" w:rsidP="00811836">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1</w:t>
      </w:r>
      <w:r w:rsidR="00E32598" w:rsidRPr="007542C3">
        <w:rPr>
          <w:lang w:val="sq-AL"/>
        </w:rPr>
        <w:t>.</w:t>
      </w:r>
      <w:r w:rsidRPr="007542C3">
        <w:rPr>
          <w:lang w:val="sq-AL"/>
        </w:rPr>
        <w:t xml:space="preserve"> Kasona të shkëmbyeshëm me numër  kodi të tabelës të UIC</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E60753" w:rsidP="002E4B8A">
      <w:pPr>
        <w:pStyle w:val="Paragrafi"/>
        <w:rPr>
          <w:lang w:val="sq-AL"/>
        </w:rPr>
      </w:pPr>
      <w:r>
        <w:rPr>
          <w:noProof/>
        </w:rPr>
        <w:pict>
          <v:shape id="Picture 213" o:spid="_x0000_s1614" type="#_x0000_t75" style="position:absolute;left:0;text-align:left;margin-left:160.4pt;margin-top:12.5pt;width:32.25pt;height:30.75pt;z-index:-251635712;visibility:visible">
            <v:imagedata r:id="rId247" o:title=""/>
          </v:shape>
        </w:pict>
      </w:r>
      <w:r>
        <w:rPr>
          <w:noProof/>
        </w:rPr>
        <w:pict>
          <v:shape id="Picture 212" o:spid="_x0000_s1617" type="#_x0000_t75" style="position:absolute;left:0;text-align:left;margin-left:108.15pt;margin-top:9.5pt;width:35.25pt;height:27.75pt;z-index:-251636736;visibility:visible">
            <v:imagedata r:id="rId248" o:title=""/>
          </v:shape>
        </w:pict>
      </w:r>
      <w:r w:rsidR="002E4B8A" w:rsidRPr="007542C3">
        <w:rPr>
          <w:lang w:val="sq-AL"/>
        </w:rPr>
        <w:t>a)</w:t>
      </w:r>
      <w:r w:rsidR="00E32598" w:rsidRPr="007542C3">
        <w:rPr>
          <w:lang w:val="sq-AL"/>
        </w:rPr>
        <w:t xml:space="preserve"> </w:t>
      </w:r>
      <w:r w:rsidR="002F2914" w:rsidRPr="007542C3">
        <w:rPr>
          <w:lang w:val="sq-AL"/>
        </w:rPr>
        <w:t>Vagonë</w:t>
      </w:r>
      <w:r w:rsidR="002E4B8A" w:rsidRPr="007542C3">
        <w:rPr>
          <w:lang w:val="sq-AL"/>
        </w:rPr>
        <w:t xml:space="preserve"> që transportojnë kasona të shkëmbyeshëm (L..., S..) </w:t>
      </w:r>
    </w:p>
    <w:p w:rsidR="002E4B8A" w:rsidRPr="007542C3" w:rsidRDefault="00E60753" w:rsidP="002E4B8A">
      <w:pPr>
        <w:pStyle w:val="Paragrafi"/>
        <w:rPr>
          <w:lang w:val="sq-AL"/>
        </w:rPr>
      </w:pPr>
      <w:r>
        <w:rPr>
          <w:noProof/>
        </w:rPr>
        <w:pict>
          <v:shape id="Picture 214" o:spid="_x0000_s1615" type="#_x0000_t75" style="position:absolute;left:0;text-align:left;margin-left:220.9pt;margin-top:.8pt;width:23.25pt;height:26.25pt;z-index:-251634688;visibility:visible">
            <v:imagedata r:id="rId249" o:title=""/>
          </v:shape>
        </w:pict>
      </w:r>
      <w:r w:rsidR="002E4B8A" w:rsidRPr="007542C3">
        <w:rPr>
          <w:lang w:val="sq-AL"/>
        </w:rPr>
        <w:t>b)</w:t>
      </w:r>
      <w:r w:rsidR="00E32598" w:rsidRPr="007542C3">
        <w:rPr>
          <w:lang w:val="sq-AL"/>
        </w:rPr>
        <w:t xml:space="preserve"> </w:t>
      </w:r>
      <w:r w:rsidR="002E4B8A" w:rsidRPr="007542C3">
        <w:rPr>
          <w:lang w:val="sq-AL"/>
        </w:rPr>
        <w:t>Me simbolin           ose             ose</w:t>
      </w:r>
    </w:p>
    <w:p w:rsidR="00206E73" w:rsidRDefault="00206E73" w:rsidP="002E4B8A">
      <w:pPr>
        <w:pStyle w:val="Paragrafi"/>
        <w:rPr>
          <w:lang w:val="sq-AL"/>
        </w:rPr>
      </w:pPr>
    </w:p>
    <w:p w:rsidR="002E4B8A" w:rsidRPr="007542C3" w:rsidRDefault="002E4B8A" w:rsidP="002E4B8A">
      <w:pPr>
        <w:pStyle w:val="Paragrafi"/>
        <w:rPr>
          <w:lang w:val="sq-AL"/>
        </w:rPr>
      </w:pPr>
      <w:r w:rsidRPr="007542C3">
        <w:rPr>
          <w:lang w:val="sq-AL"/>
        </w:rPr>
        <w:t>c)</w:t>
      </w:r>
      <w:r w:rsidR="00E32598" w:rsidRPr="007542C3">
        <w:rPr>
          <w:lang w:val="sq-AL"/>
        </w:rPr>
        <w:t xml:space="preserve"> </w:t>
      </w:r>
      <w:r w:rsidR="002F2914" w:rsidRPr="007542C3">
        <w:rPr>
          <w:lang w:val="sq-AL"/>
        </w:rPr>
        <w:t>Vagonë</w:t>
      </w:r>
      <w:r w:rsidRPr="007542C3">
        <w:rPr>
          <w:lang w:val="sq-AL"/>
        </w:rPr>
        <w:t xml:space="preserve"> të sheshtë me dysheme druri (K…, L..,R..,S..)</w:t>
      </w:r>
    </w:p>
    <w:p w:rsidR="002E4B8A" w:rsidRPr="007542C3" w:rsidRDefault="002E4B8A" w:rsidP="002E4B8A">
      <w:pPr>
        <w:pStyle w:val="Paragrafi"/>
        <w:rPr>
          <w:lang w:val="sq-AL"/>
        </w:rPr>
      </w:pPr>
    </w:p>
    <w:tbl>
      <w:tblPr>
        <w:tblpPr w:leftFromText="180" w:rightFromText="180" w:vertAnchor="text" w:horzAnchor="page" w:tblpX="1606"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0"/>
      </w:tblGrid>
      <w:tr w:rsidR="002E4B8A" w:rsidRPr="007542C3" w:rsidTr="00A22A75">
        <w:tc>
          <w:tcPr>
            <w:tcW w:w="396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5"/>
              <w:gridCol w:w="531"/>
              <w:gridCol w:w="1416"/>
              <w:gridCol w:w="864"/>
            </w:tblGrid>
            <w:tr w:rsidR="002E4B8A" w:rsidRPr="00206E73" w:rsidTr="00A22A75">
              <w:tc>
                <w:tcPr>
                  <w:tcW w:w="915" w:type="dxa"/>
                  <w:tcBorders>
                    <w:left w:val="nil"/>
                    <w:bottom w:val="nil"/>
                  </w:tcBorders>
                </w:tcPr>
                <w:p w:rsidR="002E4B8A" w:rsidRPr="00206E73" w:rsidRDefault="002E4B8A" w:rsidP="00A22A75">
                  <w:pPr>
                    <w:pStyle w:val="Tabele"/>
                    <w:framePr w:hSpace="180" w:wrap="around" w:vAnchor="text" w:hAnchor="page" w:x="1606" w:y="57"/>
                    <w:rPr>
                      <w:sz w:val="20"/>
                      <w:lang w:val="sq-AL"/>
                    </w:rPr>
                  </w:pPr>
                  <w:r w:rsidRPr="00206E73">
                    <w:rPr>
                      <w:sz w:val="20"/>
                      <w:lang w:val="sq-AL"/>
                    </w:rPr>
                    <w:t>C000</w:t>
                  </w:r>
                </w:p>
              </w:tc>
              <w:tc>
                <w:tcPr>
                  <w:tcW w:w="531" w:type="dxa"/>
                  <w:tcBorders>
                    <w:bottom w:val="nil"/>
                  </w:tcBorders>
                </w:tcPr>
                <w:p w:rsidR="002E4B8A" w:rsidRPr="00206E73" w:rsidRDefault="002E4B8A" w:rsidP="00A22A75">
                  <w:pPr>
                    <w:pStyle w:val="Tabele"/>
                    <w:framePr w:hSpace="180" w:wrap="around" w:vAnchor="text" w:hAnchor="page" w:x="1606" w:y="57"/>
                    <w:rPr>
                      <w:sz w:val="20"/>
                      <w:lang w:val="sq-AL"/>
                    </w:rPr>
                  </w:pPr>
                  <w:r w:rsidRPr="00206E73">
                    <w:rPr>
                      <w:sz w:val="20"/>
                      <w:lang w:val="sq-AL"/>
                    </w:rPr>
                    <w:t>O</w:t>
                  </w:r>
                </w:p>
              </w:tc>
              <w:tc>
                <w:tcPr>
                  <w:tcW w:w="1416" w:type="dxa"/>
                  <w:tcBorders>
                    <w:bottom w:val="nil"/>
                  </w:tcBorders>
                </w:tcPr>
                <w:p w:rsidR="002E4B8A" w:rsidRPr="00206E73" w:rsidRDefault="002E4B8A" w:rsidP="00A22A75">
                  <w:pPr>
                    <w:pStyle w:val="Tabele"/>
                    <w:framePr w:hSpace="180" w:wrap="around" w:vAnchor="text" w:hAnchor="page" w:x="1606" w:y="57"/>
                    <w:rPr>
                      <w:sz w:val="20"/>
                      <w:lang w:val="sq-AL"/>
                    </w:rPr>
                  </w:pPr>
                  <w:r w:rsidRPr="00206E73">
                    <w:rPr>
                      <w:sz w:val="20"/>
                      <w:lang w:val="sq-AL"/>
                    </w:rPr>
                    <w:t>000000</w:t>
                  </w:r>
                </w:p>
                <w:p w:rsidR="002E4B8A" w:rsidRPr="00206E73" w:rsidRDefault="002E4B8A" w:rsidP="00A22A75">
                  <w:pPr>
                    <w:pStyle w:val="Tabele"/>
                    <w:framePr w:hSpace="180" w:wrap="around" w:vAnchor="text" w:hAnchor="page" w:x="1606" w:y="57"/>
                    <w:rPr>
                      <w:sz w:val="20"/>
                      <w:lang w:val="sq-AL"/>
                    </w:rPr>
                  </w:pPr>
                  <w:r w:rsidRPr="00206E73">
                    <w:rPr>
                      <w:sz w:val="20"/>
                      <w:lang w:val="sq-AL"/>
                    </w:rPr>
                    <w:t>000 000 000</w:t>
                  </w:r>
                </w:p>
                <w:p w:rsidR="002E4B8A" w:rsidRPr="00206E73" w:rsidRDefault="002E4B8A" w:rsidP="00A22A75">
                  <w:pPr>
                    <w:pStyle w:val="Tabele"/>
                    <w:framePr w:hSpace="180" w:wrap="around" w:vAnchor="text" w:hAnchor="page" w:x="1606" w:y="57"/>
                    <w:rPr>
                      <w:sz w:val="20"/>
                      <w:lang w:val="sq-AL"/>
                    </w:rPr>
                  </w:pPr>
                  <w:r w:rsidRPr="00206E73">
                    <w:rPr>
                      <w:sz w:val="20"/>
                      <w:lang w:val="sq-AL"/>
                    </w:rPr>
                    <w:t>000 000 000</w:t>
                  </w:r>
                </w:p>
              </w:tc>
              <w:tc>
                <w:tcPr>
                  <w:tcW w:w="864" w:type="dxa"/>
                  <w:tcBorders>
                    <w:bottom w:val="nil"/>
                    <w:right w:val="nil"/>
                  </w:tcBorders>
                </w:tcPr>
                <w:p w:rsidR="002E4B8A" w:rsidRPr="00206E73" w:rsidRDefault="002E4B8A" w:rsidP="00A22A75">
                  <w:pPr>
                    <w:pStyle w:val="Tabele"/>
                    <w:framePr w:hSpace="180" w:wrap="around" w:vAnchor="text" w:hAnchor="page" w:x="1606" w:y="57"/>
                    <w:rPr>
                      <w:sz w:val="20"/>
                      <w:lang w:val="sq-AL"/>
                    </w:rPr>
                  </w:pPr>
                  <w:r w:rsidRPr="00206E73">
                    <w:rPr>
                      <w:sz w:val="20"/>
                      <w:lang w:val="sq-AL"/>
                    </w:rPr>
                    <w:t>000</w:t>
                  </w:r>
                </w:p>
              </w:tc>
            </w:tr>
          </w:tbl>
          <w:p w:rsidR="002E4B8A" w:rsidRPr="007542C3" w:rsidRDefault="002E4B8A" w:rsidP="00A22A75">
            <w:pPr>
              <w:pStyle w:val="Paragrafi"/>
              <w:rPr>
                <w:lang w:val="sq-AL"/>
              </w:rPr>
            </w:pPr>
          </w:p>
        </w:tc>
      </w:tr>
      <w:tr w:rsidR="002E4B8A" w:rsidRPr="007542C3" w:rsidTr="00A22A75">
        <w:tc>
          <w:tcPr>
            <w:tcW w:w="3960" w:type="dxa"/>
          </w:tcPr>
          <w:p w:rsidR="002E4B8A" w:rsidRPr="00206E73" w:rsidRDefault="002E4B8A" w:rsidP="00A22A75">
            <w:pPr>
              <w:pStyle w:val="Paragrafi"/>
              <w:rPr>
                <w:sz w:val="20"/>
                <w:lang w:val="sq-AL"/>
              </w:rPr>
            </w:pPr>
            <w:r w:rsidRPr="00206E73">
              <w:rPr>
                <w:sz w:val="20"/>
                <w:lang w:val="sq-AL"/>
              </w:rPr>
              <w:t>00 000 0000</w:t>
            </w:r>
          </w:p>
        </w:tc>
      </w:tr>
    </w:tbl>
    <w:p w:rsidR="002E4B8A" w:rsidRPr="00206E73" w:rsidRDefault="006C2B1F" w:rsidP="006C2B1F">
      <w:pPr>
        <w:pStyle w:val="Paragrafi"/>
        <w:numPr>
          <w:ilvl w:val="0"/>
          <w:numId w:val="12"/>
        </w:numPr>
        <w:rPr>
          <w:sz w:val="20"/>
          <w:lang w:val="sq-AL"/>
        </w:rPr>
      </w:pPr>
      <w:r>
        <w:rPr>
          <w:sz w:val="20"/>
          <w:lang w:val="sq-AL"/>
        </w:rPr>
        <w:t xml:space="preserve">     </w:t>
      </w:r>
      <w:r w:rsidR="002E4B8A" w:rsidRPr="00206E73">
        <w:rPr>
          <w:sz w:val="20"/>
          <w:lang w:val="sq-AL"/>
        </w:rPr>
        <w:t>Metoda e ngarkimit</w:t>
      </w:r>
    </w:p>
    <w:p w:rsidR="002E4B8A" w:rsidRPr="00206E73" w:rsidRDefault="00206E73" w:rsidP="00206E73">
      <w:pPr>
        <w:pStyle w:val="Paragrafi"/>
        <w:ind w:firstLine="0"/>
        <w:rPr>
          <w:sz w:val="20"/>
          <w:lang w:val="sq-AL"/>
        </w:rPr>
      </w:pPr>
      <w:r>
        <w:rPr>
          <w:sz w:val="20"/>
          <w:lang w:val="sq-AL"/>
        </w:rPr>
        <w:t xml:space="preserve"> </w:t>
      </w:r>
      <w:r w:rsidR="006C2B1F">
        <w:rPr>
          <w:sz w:val="20"/>
          <w:lang w:val="sq-AL"/>
        </w:rPr>
        <w:tab/>
      </w:r>
      <w:r w:rsidR="002E4B8A" w:rsidRPr="00206E73">
        <w:rPr>
          <w:sz w:val="20"/>
          <w:lang w:val="sq-AL"/>
        </w:rPr>
        <w:t xml:space="preserve">C 00   = </w:t>
      </w:r>
      <w:r w:rsidR="00EF32F7" w:rsidRPr="00206E73">
        <w:rPr>
          <w:sz w:val="20"/>
          <w:lang w:val="sq-AL"/>
        </w:rPr>
        <w:t>gjerë</w:t>
      </w:r>
      <w:r w:rsidR="002E4B8A" w:rsidRPr="00206E73">
        <w:rPr>
          <w:sz w:val="20"/>
          <w:lang w:val="sq-AL"/>
        </w:rPr>
        <w:t xml:space="preserve">sia maksimale  prej 2.55 m  </w:t>
      </w:r>
    </w:p>
    <w:p w:rsidR="002E4B8A" w:rsidRPr="00206E73" w:rsidRDefault="002E4B8A" w:rsidP="00206E73">
      <w:pPr>
        <w:pStyle w:val="Paragrafi"/>
        <w:rPr>
          <w:sz w:val="20"/>
          <w:lang w:val="sq-AL"/>
        </w:rPr>
      </w:pPr>
      <w:r w:rsidRPr="00206E73">
        <w:rPr>
          <w:sz w:val="20"/>
          <w:lang w:val="sq-AL"/>
        </w:rPr>
        <w:t xml:space="preserve">C 000 = </w:t>
      </w:r>
      <w:r w:rsidR="00EF32F7" w:rsidRPr="00206E73">
        <w:rPr>
          <w:sz w:val="20"/>
          <w:lang w:val="sq-AL"/>
        </w:rPr>
        <w:t>gjerë</w:t>
      </w:r>
      <w:r w:rsidRPr="00206E73">
        <w:rPr>
          <w:sz w:val="20"/>
          <w:lang w:val="sq-AL"/>
        </w:rPr>
        <w:t>sia &gt; 2.50 m dhe deri  2.60 m</w:t>
      </w:r>
    </w:p>
    <w:p w:rsidR="002E4B8A" w:rsidRPr="00206E73" w:rsidRDefault="002E4B8A" w:rsidP="002E4B8A">
      <w:pPr>
        <w:pStyle w:val="Paragrafi"/>
        <w:rPr>
          <w:sz w:val="20"/>
          <w:lang w:val="sq-AL"/>
        </w:rPr>
      </w:pPr>
      <w:r w:rsidRPr="00206E73">
        <w:rPr>
          <w:sz w:val="20"/>
          <w:lang w:val="sq-AL"/>
        </w:rPr>
        <w:t>Numri i dhënë në sh</w:t>
      </w:r>
      <w:r w:rsidR="006C7B93" w:rsidRPr="00206E73">
        <w:rPr>
          <w:sz w:val="20"/>
          <w:lang w:val="sq-AL"/>
        </w:rPr>
        <w:t>e</w:t>
      </w:r>
      <w:r w:rsidRPr="00206E73">
        <w:rPr>
          <w:sz w:val="20"/>
          <w:lang w:val="sq-AL"/>
        </w:rPr>
        <w:t>njën C tregon që:</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Lartësia e pjesës së sipërme nuk duhet të tejkalojë gabaritin sipas UIC në linjën përkatëse.</w:t>
      </w:r>
    </w:p>
    <w:p w:rsidR="002E4B8A" w:rsidRPr="007542C3" w:rsidRDefault="002E4B8A" w:rsidP="002E4B8A">
      <w:pPr>
        <w:pStyle w:val="Paragrafi"/>
        <w:rPr>
          <w:lang w:val="sq-AL"/>
        </w:rPr>
      </w:pPr>
      <w:r w:rsidRPr="007542C3">
        <w:rPr>
          <w:lang w:val="sq-AL"/>
        </w:rPr>
        <w:t>Kasoni i ngarkuar në vagon në linjën hekurudhore përkatëse, ka mundësi të lëvize në këtë linjë.</w:t>
      </w:r>
    </w:p>
    <w:p w:rsidR="002E4B8A" w:rsidRPr="007542C3" w:rsidRDefault="002E4B8A" w:rsidP="002E4B8A">
      <w:pPr>
        <w:pStyle w:val="Paragrafi"/>
        <w:rPr>
          <w:lang w:val="sq-AL"/>
        </w:rPr>
      </w:pPr>
      <w:r w:rsidRPr="007542C3">
        <w:rPr>
          <w:lang w:val="sq-AL"/>
        </w:rPr>
        <w:t xml:space="preserve">Sipas tabelës së dhënë (shih tabelën vijuese) vagoni i ngarkuar me kasonin ka mundësi të lëvizë si ngarkesë </w:t>
      </w:r>
      <w:r w:rsidR="0088554F" w:rsidRPr="007542C3">
        <w:rPr>
          <w:lang w:val="sq-AL"/>
        </w:rPr>
        <w:t>standard</w:t>
      </w:r>
      <w:r w:rsidRPr="007542C3">
        <w:rPr>
          <w:lang w:val="sq-AL"/>
        </w:rPr>
        <w:t>e</w:t>
      </w:r>
    </w:p>
    <w:p w:rsidR="002E4B8A" w:rsidRPr="007542C3" w:rsidRDefault="002E4B8A" w:rsidP="002E4B8A">
      <w:pPr>
        <w:pStyle w:val="Paragrafi"/>
        <w:rPr>
          <w:lang w:val="sq-AL"/>
        </w:rPr>
      </w:pPr>
      <w:r w:rsidRPr="007542C3">
        <w:rPr>
          <w:lang w:val="sq-AL"/>
        </w:rPr>
        <w:t xml:space="preserve">Ekzistenca e tabelës me </w:t>
      </w:r>
      <w:r w:rsidR="00782059" w:rsidRPr="007542C3">
        <w:rPr>
          <w:lang w:val="sq-AL"/>
        </w:rPr>
        <w:t>numër</w:t>
      </w:r>
      <w:r w:rsidRPr="007542C3">
        <w:rPr>
          <w:lang w:val="sq-AL"/>
        </w:rPr>
        <w:t xml:space="preserve"> kodi nuk e përjashton rastin që vagoni të lëvize si transport i veçantë nëse plotëson kushtet </w:t>
      </w:r>
    </w:p>
    <w:p w:rsidR="002E4B8A" w:rsidRPr="007542C3" w:rsidRDefault="00E60753" w:rsidP="002E4B8A">
      <w:pPr>
        <w:pStyle w:val="Paragrafi"/>
        <w:rPr>
          <w:lang w:val="sq-AL"/>
        </w:rPr>
      </w:pPr>
      <w:r w:rsidRPr="00E60753">
        <w:rPr>
          <w:lang w:val="sq-AL"/>
        </w:rPr>
        <w:pict>
          <v:shape id="_x0000_s1583" type="#_x0000_t75" style="position:absolute;left:0;text-align:left;margin-left:16.6pt;margin-top:4.1pt;width:433.6pt;height:120.5pt;z-index:-251550720">
            <v:imagedata r:id="rId250" o:title=""/>
          </v:shape>
          <o:OLEObject Type="Embed" ProgID="CorelPHOTOPAINT.Image.13" ShapeID="_x0000_s1583" DrawAspect="Content" ObjectID="_1376986720" r:id="rId251"/>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a) Në </w:t>
      </w:r>
      <w:r w:rsidR="002F2914" w:rsidRPr="007542C3">
        <w:rPr>
          <w:lang w:val="sq-AL"/>
        </w:rPr>
        <w:t>vagonë</w:t>
      </w:r>
      <w:r w:rsidRPr="007542C3">
        <w:rPr>
          <w:lang w:val="sq-AL"/>
        </w:rPr>
        <w:t xml:space="preserve"> që transportojnë kasona të shkëmbyeshëm</w:t>
      </w:r>
    </w:p>
    <w:p w:rsidR="002E4B8A" w:rsidRPr="007542C3" w:rsidRDefault="002E4B8A" w:rsidP="002E4B8A">
      <w:pPr>
        <w:pStyle w:val="Paragrafi"/>
        <w:rPr>
          <w:lang w:val="sq-AL"/>
        </w:rPr>
      </w:pPr>
      <w:r w:rsidRPr="007542C3">
        <w:rPr>
          <w:lang w:val="sq-AL"/>
        </w:rPr>
        <w:t>-  Nëpërmjet pa</w:t>
      </w:r>
      <w:r w:rsidR="00E32598" w:rsidRPr="007542C3">
        <w:rPr>
          <w:lang w:val="sq-AL"/>
        </w:rPr>
        <w:t>j</w:t>
      </w:r>
      <w:r w:rsidRPr="007542C3">
        <w:rPr>
          <w:lang w:val="sq-AL"/>
        </w:rPr>
        <w:t xml:space="preserve">isje kapëse ose pjesëve lidhëse që ekzistojnë në vagon. Këto aplikohen në 4 pjesët respektive të lidhjes së </w:t>
      </w:r>
      <w:r w:rsidR="00E32598" w:rsidRPr="007542C3">
        <w:rPr>
          <w:lang w:val="sq-AL"/>
        </w:rPr>
        <w:t>kontejnerëve</w:t>
      </w:r>
      <w:r w:rsidRPr="007542C3">
        <w:rPr>
          <w:lang w:val="sq-AL"/>
        </w:rPr>
        <w:t>. Nëse ndonjë pa</w:t>
      </w:r>
      <w:r w:rsidR="00E32598" w:rsidRPr="007542C3">
        <w:rPr>
          <w:lang w:val="sq-AL"/>
        </w:rPr>
        <w:t>j</w:t>
      </w:r>
      <w:r w:rsidRPr="007542C3">
        <w:rPr>
          <w:lang w:val="sq-AL"/>
        </w:rPr>
        <w:t>isje kapëse ose lidhëse të pjesës së poshtme të kasonëve nuk përdoret, ato duhen mbledhur ose hequr.</w:t>
      </w:r>
    </w:p>
    <w:p w:rsidR="002E4B8A" w:rsidRPr="007542C3" w:rsidRDefault="002E4B8A" w:rsidP="002E4B8A">
      <w:pPr>
        <w:pStyle w:val="Paragrafi"/>
        <w:rPr>
          <w:lang w:val="sq-AL"/>
        </w:rPr>
      </w:pPr>
      <w:r w:rsidRPr="007542C3">
        <w:rPr>
          <w:lang w:val="sq-AL"/>
        </w:rPr>
        <w:t>b)</w:t>
      </w:r>
      <w:r w:rsidR="00E32598" w:rsidRPr="007542C3">
        <w:rPr>
          <w:lang w:val="sq-AL"/>
        </w:rPr>
        <w:t xml:space="preserve"> </w:t>
      </w:r>
      <w:r w:rsidRPr="007542C3">
        <w:rPr>
          <w:lang w:val="sq-AL"/>
        </w:rPr>
        <w:t xml:space="preserve">Në </w:t>
      </w:r>
      <w:r w:rsidR="002F2914" w:rsidRPr="007542C3">
        <w:rPr>
          <w:lang w:val="sq-AL"/>
        </w:rPr>
        <w:t>vagonë</w:t>
      </w:r>
      <w:r w:rsidRPr="007542C3">
        <w:rPr>
          <w:lang w:val="sq-AL"/>
        </w:rPr>
        <w:t xml:space="preserve"> të sheshtë</w:t>
      </w:r>
    </w:p>
    <w:p w:rsidR="002E4B8A" w:rsidRPr="007542C3" w:rsidRDefault="002E4B8A" w:rsidP="002E4B8A">
      <w:pPr>
        <w:pStyle w:val="Paragrafi"/>
        <w:rPr>
          <w:lang w:val="sq-AL"/>
        </w:rPr>
      </w:pPr>
      <w:r w:rsidRPr="007542C3">
        <w:rPr>
          <w:lang w:val="sq-AL"/>
        </w:rPr>
        <w:t>2</w:t>
      </w:r>
      <w:r w:rsidR="00E32598" w:rsidRPr="007542C3">
        <w:rPr>
          <w:lang w:val="sq-AL"/>
        </w:rPr>
        <w:t>.</w:t>
      </w:r>
      <w:r w:rsidRPr="007542C3">
        <w:rPr>
          <w:lang w:val="sq-AL"/>
        </w:rPr>
        <w:t xml:space="preserve"> Nëpërmjet pajisjeve drejtuese-fiksuese anësore ose takove drejtuese me dimensione të paktën 30 x 8 x 8 cm  (shih tabelën sipër)</w:t>
      </w:r>
      <w:r w:rsidR="00203909" w:rsidRPr="007542C3">
        <w:rPr>
          <w:lang w:val="sq-AL"/>
        </w:rPr>
        <w:t>.</w:t>
      </w:r>
    </w:p>
    <w:p w:rsidR="002E4B8A" w:rsidRPr="007542C3" w:rsidRDefault="002E4B8A" w:rsidP="002E4B8A">
      <w:pPr>
        <w:pStyle w:val="Paragrafi"/>
        <w:rPr>
          <w:lang w:val="sq-AL"/>
        </w:rPr>
      </w:pPr>
      <w:r w:rsidRPr="007542C3">
        <w:rPr>
          <w:lang w:val="sq-AL"/>
        </w:rPr>
        <w:t xml:space="preserve">Takot gozhdohen në </w:t>
      </w:r>
      <w:r w:rsidR="0088554F" w:rsidRPr="007542C3">
        <w:rPr>
          <w:lang w:val="sq-AL"/>
        </w:rPr>
        <w:t>vend</w:t>
      </w:r>
      <w:r w:rsidRPr="007542C3">
        <w:rPr>
          <w:lang w:val="sq-AL"/>
        </w:rPr>
        <w:t xml:space="preserve"> duke përdorur 3 </w:t>
      </w:r>
      <w:r w:rsidR="00CD2DCB" w:rsidRPr="007542C3">
        <w:rPr>
          <w:lang w:val="sq-AL"/>
        </w:rPr>
        <w:t>gozhdë</w:t>
      </w:r>
      <w:r w:rsidRPr="007542C3">
        <w:rPr>
          <w:lang w:val="sq-AL"/>
        </w:rPr>
        <w:t xml:space="preserve"> me diametër 5 mm .</w:t>
      </w:r>
    </w:p>
    <w:p w:rsidR="002E4B8A" w:rsidRPr="007542C3" w:rsidRDefault="002E4B8A" w:rsidP="002E4B8A">
      <w:pPr>
        <w:pStyle w:val="Paragrafi"/>
        <w:rPr>
          <w:lang w:val="sq-AL"/>
        </w:rPr>
      </w:pPr>
      <w:r w:rsidRPr="007542C3">
        <w:rPr>
          <w:lang w:val="sq-AL"/>
        </w:rPr>
        <w:t>Për të parandaluar rrëzimin ose animin e kasonëve në kushtet e erërave, kasonët bosh është më mirë të ngarkohen si ngarkesë SBs me peshë më të vogël se 1.200 kg/3 m  SB gjatësi (1), duhet të bëhet sigurimi nëpërmjet ngritjes (vendosjes n</w:t>
      </w:r>
      <w:r w:rsidR="00D463B0" w:rsidRPr="007542C3">
        <w:rPr>
          <w:rFonts w:ascii="Times New Roman" w:hAnsi="Times New Roman"/>
          <w:lang w:val="sq-AL"/>
        </w:rPr>
        <w:t>ë</w:t>
      </w:r>
      <w:r w:rsidRPr="007542C3">
        <w:rPr>
          <w:lang w:val="sq-AL"/>
        </w:rPr>
        <w:t xml:space="preserve"> pozicion vertikal)) të të gjithë krahëve ose nëpërmjet lidhjeve indirekte.</w:t>
      </w:r>
    </w:p>
    <w:p w:rsidR="002E4B8A" w:rsidRPr="007542C3" w:rsidRDefault="002E4B8A" w:rsidP="002E4B8A">
      <w:pPr>
        <w:pStyle w:val="Paragrafi"/>
        <w:rPr>
          <w:lang w:val="sq-AL"/>
        </w:rPr>
      </w:pPr>
      <w:r w:rsidRPr="007542C3">
        <w:rPr>
          <w:lang w:val="sq-AL"/>
        </w:rPr>
        <w:t xml:space="preserve">Kasonët me peshë bruto më të vogël se 800 kg/3 m gjatësi transportohen në </w:t>
      </w:r>
      <w:r w:rsidR="002F2914" w:rsidRPr="007542C3">
        <w:rPr>
          <w:lang w:val="sq-AL"/>
        </w:rPr>
        <w:t>vagonë</w:t>
      </w:r>
      <w:r w:rsidRPr="007542C3">
        <w:rPr>
          <w:lang w:val="sq-AL"/>
        </w:rPr>
        <w:t xml:space="preserve"> të specializuar të pajisur me pajisje lidhëse; Në mungesë të pajisjeve lidhëse, duhet të ngrihen të gjitha krahët dhe kasoni të lidhet indirekt.</w:t>
      </w:r>
    </w:p>
    <w:p w:rsidR="000363DE" w:rsidRDefault="000363DE"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E60753" w:rsidP="002E4B8A">
      <w:pPr>
        <w:pStyle w:val="Paragrafi"/>
        <w:rPr>
          <w:lang w:val="sq-AL"/>
        </w:rPr>
      </w:pPr>
      <w:r>
        <w:rPr>
          <w:noProof/>
        </w:rPr>
        <w:pict>
          <v:shape id="Picture 216" o:spid="_x0000_s1613" type="#_x0000_t75" style="position:absolute;left:0;text-align:left;margin-left:51.4pt;margin-top:12.45pt;width:45.7pt;height:42.95pt;z-index:-251633664;visibility:visible">
            <v:imagedata r:id="rId252" o:title=""/>
          </v:shape>
        </w:pict>
      </w:r>
      <w:r w:rsidR="002E4B8A" w:rsidRPr="007542C3">
        <w:rPr>
          <w:lang w:val="sq-AL"/>
        </w:rPr>
        <w:t>Në pajtim me tabelat në vagon , p.sh</w:t>
      </w:r>
      <w:r w:rsidR="00E32598" w:rsidRPr="007542C3">
        <w:rPr>
          <w:lang w:val="sq-AL"/>
        </w:rPr>
        <w:t xml:space="preserve">.: </w:t>
      </w:r>
      <w:r w:rsidR="002E4B8A" w:rsidRPr="007542C3">
        <w:rPr>
          <w:lang w:val="sq-AL"/>
        </w:rPr>
        <w:t>Kasoni mund të jetë të paktën 3 njësi më i vogël ose</w:t>
      </w:r>
    </w:p>
    <w:p w:rsidR="002E4B8A" w:rsidRPr="007542C3" w:rsidRDefault="000363DE" w:rsidP="002E4B8A">
      <w:pPr>
        <w:pStyle w:val="Paragrafi"/>
        <w:rPr>
          <w:lang w:val="sq-AL"/>
        </w:rPr>
      </w:pPr>
      <w:r>
        <w:rPr>
          <w:lang w:val="sq-AL"/>
        </w:rPr>
        <w:t xml:space="preserve">                      </w:t>
      </w:r>
      <w:r w:rsidR="002E4B8A" w:rsidRPr="007542C3">
        <w:rPr>
          <w:lang w:val="sq-AL"/>
        </w:rPr>
        <w:t xml:space="preserve"> -  Kasoni mund të jetë 23 njësi më i </w:t>
      </w:r>
      <w:r w:rsidR="00EF32F7" w:rsidRPr="007542C3">
        <w:rPr>
          <w:lang w:val="sq-AL"/>
        </w:rPr>
        <w:t>gjerë</w:t>
      </w:r>
      <w:r w:rsidR="00E32598" w:rsidRPr="007542C3">
        <w:rPr>
          <w:lang w:val="sq-AL"/>
        </w:rPr>
        <w:t xml:space="preserve"> </w:t>
      </w:r>
      <w:r w:rsidR="002E4B8A" w:rsidRPr="007542C3">
        <w:rPr>
          <w:lang w:val="sq-AL"/>
        </w:rPr>
        <w:t>se kodi i linjës ose</w:t>
      </w:r>
      <w:r>
        <w:rPr>
          <w:lang w:val="sq-AL"/>
        </w:rPr>
        <w:t xml:space="preserve"> </w:t>
      </w:r>
      <w:r w:rsidRPr="007542C3">
        <w:rPr>
          <w:lang w:val="sq-AL"/>
        </w:rPr>
        <w:t>vlerat që</w:t>
      </w:r>
    </w:p>
    <w:p w:rsidR="002E4B8A" w:rsidRPr="007542C3" w:rsidRDefault="000363DE" w:rsidP="002E4B8A">
      <w:pPr>
        <w:pStyle w:val="Paragrafi"/>
        <w:rPr>
          <w:lang w:val="sq-AL"/>
        </w:rPr>
      </w:pPr>
      <w:r>
        <w:rPr>
          <w:lang w:val="sq-AL"/>
        </w:rPr>
        <w:tab/>
      </w:r>
      <w:r>
        <w:rPr>
          <w:lang w:val="sq-AL"/>
        </w:rPr>
        <w:tab/>
        <w:t xml:space="preserve">      </w:t>
      </w:r>
      <w:r w:rsidR="002E4B8A" w:rsidRPr="007542C3">
        <w:rPr>
          <w:lang w:val="sq-AL"/>
        </w:rPr>
        <w:t>jepen në tabela</w:t>
      </w:r>
      <w:r w:rsidR="00E32598" w:rsidRPr="007542C3">
        <w:rPr>
          <w:lang w:val="sq-AL"/>
        </w:rPr>
        <w:t xml:space="preserve"> </w:t>
      </w:r>
      <w:r w:rsidR="002E4B8A" w:rsidRPr="007542C3">
        <w:rPr>
          <w:lang w:val="sq-AL"/>
        </w:rPr>
        <w:t>në vijim.</w:t>
      </w:r>
    </w:p>
    <w:p w:rsidR="002E4B8A" w:rsidRPr="007542C3" w:rsidRDefault="002E4B8A" w:rsidP="002E4B8A">
      <w:pPr>
        <w:pStyle w:val="Paragrafi"/>
        <w:rPr>
          <w:lang w:val="sq-AL"/>
        </w:rPr>
      </w:pPr>
    </w:p>
    <w:p w:rsidR="000363DE" w:rsidRPr="000363DE" w:rsidRDefault="000363DE" w:rsidP="002E4B8A">
      <w:pPr>
        <w:pStyle w:val="Paragrafi"/>
        <w:rPr>
          <w:sz w:val="10"/>
          <w:lang w:val="sq-AL"/>
        </w:rPr>
      </w:pPr>
    </w:p>
    <w:p w:rsidR="000363DE" w:rsidRDefault="000363DE" w:rsidP="002E4B8A">
      <w:pPr>
        <w:pStyle w:val="Paragrafi"/>
        <w:rPr>
          <w:lang w:val="sq-AL"/>
        </w:rPr>
      </w:pPr>
      <w:r>
        <w:rPr>
          <w:lang w:val="sq-AL"/>
        </w:rPr>
        <w:t>________</w:t>
      </w:r>
    </w:p>
    <w:p w:rsidR="002E4B8A" w:rsidRPr="000363DE" w:rsidRDefault="002E4B8A" w:rsidP="002E4B8A">
      <w:pPr>
        <w:pStyle w:val="Paragrafi"/>
        <w:rPr>
          <w:sz w:val="20"/>
          <w:lang w:val="sq-AL"/>
        </w:rPr>
      </w:pPr>
      <w:r w:rsidRPr="000363DE">
        <w:rPr>
          <w:sz w:val="20"/>
          <w:lang w:val="sq-AL"/>
        </w:rPr>
        <w:t>1</w:t>
      </w:r>
      <w:r w:rsidR="000363DE" w:rsidRPr="000363DE">
        <w:rPr>
          <w:sz w:val="20"/>
          <w:lang w:val="sq-AL"/>
        </w:rPr>
        <w:t>)</w:t>
      </w:r>
      <w:r w:rsidR="004C2C87" w:rsidRPr="000363DE">
        <w:rPr>
          <w:sz w:val="20"/>
          <w:lang w:val="sq-AL"/>
        </w:rPr>
        <w:t xml:space="preserve"> </w:t>
      </w:r>
      <w:r w:rsidR="00A1045F" w:rsidRPr="000363DE">
        <w:rPr>
          <w:sz w:val="20"/>
          <w:lang w:val="sq-AL"/>
        </w:rPr>
        <w:t>Tara e kosoneve mund t</w:t>
      </w:r>
      <w:r w:rsidR="00A1045F" w:rsidRPr="000363DE">
        <w:rPr>
          <w:rFonts w:ascii="Times New Roman" w:hAnsi="Times New Roman"/>
          <w:sz w:val="20"/>
          <w:lang w:val="sq-AL"/>
        </w:rPr>
        <w:t>ë</w:t>
      </w:r>
      <w:r w:rsidRPr="000363DE">
        <w:rPr>
          <w:sz w:val="20"/>
          <w:lang w:val="sq-AL"/>
        </w:rPr>
        <w:t xml:space="preserve"> merren te</w:t>
      </w:r>
      <w:r w:rsidR="00A1045F" w:rsidRPr="000363DE">
        <w:rPr>
          <w:sz w:val="20"/>
          <w:lang w:val="sq-AL"/>
        </w:rPr>
        <w:t xml:space="preserve"> dokument</w:t>
      </w:r>
      <w:r w:rsidR="00A6531C" w:rsidRPr="000363DE">
        <w:rPr>
          <w:sz w:val="20"/>
          <w:lang w:val="sq-AL"/>
        </w:rPr>
        <w:t>e</w:t>
      </w:r>
      <w:r w:rsidR="00A1045F" w:rsidRPr="000363DE">
        <w:rPr>
          <w:sz w:val="20"/>
          <w:lang w:val="sq-AL"/>
        </w:rPr>
        <w:t>t e transportit n</w:t>
      </w:r>
      <w:r w:rsidR="00A1045F" w:rsidRPr="000363DE">
        <w:rPr>
          <w:rFonts w:ascii="Times New Roman" w:hAnsi="Times New Roman"/>
          <w:sz w:val="20"/>
          <w:lang w:val="sq-AL"/>
        </w:rPr>
        <w:t>ë</w:t>
      </w:r>
      <w:r w:rsidR="00A1045F" w:rsidRPr="000363DE">
        <w:rPr>
          <w:sz w:val="20"/>
          <w:lang w:val="sq-AL"/>
        </w:rPr>
        <w:t>se k</w:t>
      </w:r>
      <w:r w:rsidR="00A1045F" w:rsidRPr="000363DE">
        <w:rPr>
          <w:rFonts w:ascii="Times New Roman" w:hAnsi="Times New Roman"/>
          <w:sz w:val="20"/>
          <w:lang w:val="sq-AL"/>
        </w:rPr>
        <w:t>ë</w:t>
      </w:r>
      <w:r w:rsidRPr="000363DE">
        <w:rPr>
          <w:sz w:val="20"/>
          <w:lang w:val="sq-AL"/>
        </w:rPr>
        <w:t>rkohen</w:t>
      </w:r>
    </w:p>
    <w:p w:rsidR="002E4B8A" w:rsidRPr="007542C3" w:rsidRDefault="00E60753" w:rsidP="002E4B8A">
      <w:pPr>
        <w:pStyle w:val="Paragrafi"/>
        <w:rPr>
          <w:lang w:val="sq-AL"/>
        </w:rPr>
      </w:pPr>
      <w:r>
        <w:rPr>
          <w:noProof/>
        </w:rPr>
        <w:pict>
          <v:shape id="_x0000_s1793" type="#_x0000_t75" style="position:absolute;left:0;text-align:left;margin-left:25.85pt;margin-top:7.95pt;width:440.75pt;height:564.95pt;rotation:180;z-index:251609088;visibility:visible">
            <v:imagedata r:id="rId253" o:title="" croptop="802f" cropbottom="2298f" cropright="1997f"/>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D32316">
      <w:pPr>
        <w:pStyle w:val="NeniNr"/>
      </w:pPr>
      <w:r w:rsidRPr="007542C3">
        <w:br w:type="page"/>
        <w:t>Neni 68</w:t>
      </w:r>
    </w:p>
    <w:p w:rsidR="00811836" w:rsidRPr="007542C3" w:rsidRDefault="002E4B8A" w:rsidP="00D32316">
      <w:pPr>
        <w:pStyle w:val="NeniTitull"/>
      </w:pPr>
      <w:r w:rsidRPr="007542C3">
        <w:t xml:space="preserve">Njësi transporti me transbordim horizontal </w:t>
      </w:r>
    </w:p>
    <w:p w:rsidR="00811836" w:rsidRPr="007542C3" w:rsidRDefault="00811836" w:rsidP="00811836">
      <w:pPr>
        <w:pStyle w:val="Paragrafi"/>
        <w:jc w:val="center"/>
        <w:rPr>
          <w:b/>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p w:rsidR="00811836" w:rsidRPr="00CD1173" w:rsidRDefault="00811836" w:rsidP="00CD1173">
            <w:pPr>
              <w:pStyle w:val="Paragrafi"/>
              <w:ind w:firstLine="0"/>
              <w:rPr>
                <w:lang w:val="sq-AL"/>
              </w:rPr>
            </w:pPr>
            <w:r w:rsidRPr="00CD1173">
              <w:rPr>
                <w:lang w:val="sq-AL"/>
              </w:rPr>
              <w:t>Vagonë me amortizator me kors të gjatë</w:t>
            </w:r>
          </w:p>
        </w:tc>
      </w:tr>
    </w:tbl>
    <w:p w:rsidR="002E4B8A" w:rsidRPr="007542C3" w:rsidRDefault="002E4B8A" w:rsidP="00811836">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Njësi transporti me transbordim horizontal midis transportit rrugor/ hekurudhor, 5.95 m gjatësi dhe me tabel</w:t>
      </w:r>
      <w:r w:rsidR="00524A67" w:rsidRPr="007542C3">
        <w:rPr>
          <w:rFonts w:ascii="Times New Roman" w:hAnsi="Times New Roman"/>
          <w:lang w:val="sq-AL"/>
        </w:rPr>
        <w:t>ë</w:t>
      </w:r>
      <w:r w:rsidRPr="007542C3">
        <w:rPr>
          <w:lang w:val="sq-AL"/>
        </w:rPr>
        <w:t xml:space="preserve"> të  UIC të koduar</w:t>
      </w:r>
      <w:r w:rsidR="00203909" w:rsidRPr="007542C3">
        <w:rPr>
          <w:lang w:val="sq-AL"/>
        </w:rPr>
        <w:t>.</w:t>
      </w:r>
    </w:p>
    <w:p w:rsidR="002E4B8A" w:rsidRPr="007542C3" w:rsidRDefault="002E4B8A" w:rsidP="002E4B8A">
      <w:pPr>
        <w:pStyle w:val="Paragrafi"/>
        <w:rPr>
          <w:lang w:val="sq-AL"/>
        </w:rPr>
      </w:pP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E4B8A" w:rsidP="002E4B8A">
      <w:pPr>
        <w:pStyle w:val="Paragrafi"/>
        <w:rPr>
          <w:lang w:val="sq-AL"/>
        </w:rPr>
      </w:pPr>
      <w:r w:rsidRPr="007542C3">
        <w:rPr>
          <w:lang w:val="sq-AL"/>
        </w:rPr>
        <w:t>1</w:t>
      </w:r>
      <w:r w:rsidR="00524A67" w:rsidRPr="007542C3">
        <w:rPr>
          <w:lang w:val="sq-AL"/>
        </w:rPr>
        <w:t>.</w:t>
      </w:r>
      <w:r w:rsidRPr="007542C3">
        <w:rPr>
          <w:lang w:val="sq-AL"/>
        </w:rPr>
        <w:t xml:space="preserve"> </w:t>
      </w:r>
      <w:r w:rsidR="002F2914" w:rsidRPr="007542C3">
        <w:rPr>
          <w:lang w:val="sq-AL"/>
        </w:rPr>
        <w:t>Vagonë</w:t>
      </w:r>
      <w:r w:rsidRPr="007542C3">
        <w:rPr>
          <w:lang w:val="sq-AL"/>
        </w:rPr>
        <w:t xml:space="preserve"> të specializuar për njësi transporti (Ll…, Sc…, Sl…) me 2 deri 3 shasi të rrotullueshme me aftësi rrotulluese deri 45° në dy anët dhe me shënimet </w:t>
      </w:r>
    </w:p>
    <w:p w:rsidR="002E4B8A" w:rsidRPr="007542C3" w:rsidRDefault="00E60753" w:rsidP="002E4B8A">
      <w:pPr>
        <w:pStyle w:val="Paragrafi"/>
        <w:rPr>
          <w:lang w:val="sq-AL"/>
        </w:rPr>
      </w:pPr>
      <w:r>
        <w:rPr>
          <w:noProof/>
        </w:rPr>
        <w:pict>
          <v:shape id="Picture 217" o:spid="_x0000_s1610" type="#_x0000_t75" style="position:absolute;left:0;text-align:left;margin-left:31.65pt;margin-top:1.45pt;width:36pt;height:46.5pt;z-index:-251632640;visibility:visible">
            <v:imagedata r:id="rId254" o:title=""/>
          </v:shape>
        </w:pict>
      </w:r>
      <w:r>
        <w:rPr>
          <w:noProof/>
        </w:rPr>
        <w:pict>
          <v:shape id="Picture 219" o:spid="_x0000_s1612" type="#_x0000_t75" style="position:absolute;left:0;text-align:left;margin-left:285.9pt;margin-top:1.45pt;width:40.5pt;height:60pt;z-index:-251630592;visibility:visible">
            <v:imagedata r:id="rId255" o:title=""/>
          </v:shape>
        </w:pict>
      </w:r>
      <w:r>
        <w:rPr>
          <w:noProof/>
        </w:rPr>
        <w:pict>
          <v:shape id="Picture 218" o:spid="_x0000_s1611" type="#_x0000_t75" style="position:absolute;left:0;text-align:left;margin-left:165.65pt;margin-top:1.25pt;width:47.25pt;height:50.25pt;z-index:-251631616;visibility:visible">
            <v:imagedata r:id="rId256" o:title=""/>
          </v:shape>
        </w:pict>
      </w:r>
      <w:r w:rsidR="002E4B8A" w:rsidRPr="007542C3">
        <w:rPr>
          <w:lang w:val="sq-AL"/>
        </w:rPr>
        <w:t xml:space="preserve">                ose                                      ose </w:t>
      </w:r>
    </w:p>
    <w:p w:rsidR="002E4B8A" w:rsidRPr="007542C3" w:rsidRDefault="002E4B8A" w:rsidP="002E4B8A">
      <w:pPr>
        <w:pStyle w:val="Paragrafi"/>
        <w:rPr>
          <w:lang w:val="sq-AL"/>
        </w:rPr>
      </w:pPr>
      <w:r w:rsidRPr="007542C3">
        <w:rPr>
          <w:lang w:val="sq-AL"/>
        </w:rPr>
        <w:tab/>
        <w:t xml:space="preserve">       2           </w:t>
      </w:r>
      <w:r w:rsidR="00D32316">
        <w:rPr>
          <w:lang w:val="sq-AL"/>
        </w:rPr>
        <w:t xml:space="preserve">                             </w:t>
      </w:r>
      <w:r w:rsidRPr="007542C3">
        <w:rPr>
          <w:lang w:val="sq-AL"/>
        </w:rPr>
        <w:t>2</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D32316" w:rsidRDefault="00D32316" w:rsidP="002E4B8A">
      <w:pPr>
        <w:pStyle w:val="Paragrafi"/>
        <w:rPr>
          <w:lang w:val="sq-AL"/>
        </w:rPr>
      </w:pPr>
    </w:p>
    <w:p w:rsidR="002E4B8A" w:rsidRPr="007542C3" w:rsidRDefault="00E60753" w:rsidP="002E4B8A">
      <w:pPr>
        <w:pStyle w:val="Paragrafi"/>
        <w:rPr>
          <w:lang w:val="sq-AL"/>
        </w:rPr>
      </w:pPr>
      <w:r>
        <w:rPr>
          <w:noProof/>
        </w:rPr>
        <w:pict>
          <v:shape id="Picture 220" o:spid="_x0000_s1609" type="#_x0000_t75" style="position:absolute;left:0;text-align:left;margin-left:105.15pt;margin-top:7.45pt;width:197.95pt;height:85.7pt;z-index:-251629568;visibility:visible">
            <v:imagedata r:id="rId257" o:title="" croptop="12046f" cropleft="2100f" cropright="4482f"/>
          </v:shape>
        </w:pict>
      </w:r>
      <w:r w:rsidR="002E4B8A" w:rsidRPr="007542C3">
        <w:rPr>
          <w:lang w:val="sq-AL"/>
        </w:rPr>
        <w:t>Metoda e ngarkimit</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D32316" w:rsidRDefault="00D32316" w:rsidP="002E4B8A">
      <w:pPr>
        <w:pStyle w:val="Paragrafi"/>
        <w:rPr>
          <w:lang w:val="sq-AL"/>
        </w:rPr>
      </w:pPr>
    </w:p>
    <w:p w:rsidR="00D32316" w:rsidRDefault="00D32316" w:rsidP="002E4B8A">
      <w:pPr>
        <w:pStyle w:val="Paragrafi"/>
        <w:rPr>
          <w:lang w:val="sq-AL"/>
        </w:rPr>
      </w:pPr>
    </w:p>
    <w:p w:rsidR="002E4B8A" w:rsidRPr="007542C3" w:rsidRDefault="002E4B8A" w:rsidP="002E4B8A">
      <w:pPr>
        <w:pStyle w:val="Paragrafi"/>
        <w:rPr>
          <w:lang w:val="sq-AL"/>
        </w:rPr>
      </w:pPr>
      <w:r w:rsidRPr="007542C3">
        <w:rPr>
          <w:lang w:val="sq-AL"/>
        </w:rPr>
        <w:t xml:space="preserve">B00 = </w:t>
      </w:r>
      <w:r w:rsidR="00EF32F7" w:rsidRPr="007542C3">
        <w:rPr>
          <w:lang w:val="sq-AL"/>
        </w:rPr>
        <w:t>gjerë</w:t>
      </w:r>
      <w:r w:rsidRPr="007542C3">
        <w:rPr>
          <w:lang w:val="sq-AL"/>
        </w:rPr>
        <w:t xml:space="preserve">sia maksimale 2.55, B000 = </w:t>
      </w:r>
      <w:r w:rsidR="00EF32F7" w:rsidRPr="007542C3">
        <w:rPr>
          <w:lang w:val="sq-AL"/>
        </w:rPr>
        <w:t>gjerë</w:t>
      </w:r>
      <w:r w:rsidRPr="007542C3">
        <w:rPr>
          <w:lang w:val="sq-AL"/>
        </w:rPr>
        <w:t xml:space="preserve">sia &gt; 2.55 m deri 2.60 m maksimumi   </w:t>
      </w:r>
    </w:p>
    <w:p w:rsidR="002E4B8A" w:rsidRPr="007542C3" w:rsidRDefault="002E4B8A" w:rsidP="002E4B8A">
      <w:pPr>
        <w:pStyle w:val="Paragrafi"/>
        <w:rPr>
          <w:lang w:val="sq-AL"/>
        </w:rPr>
      </w:pPr>
      <w:r w:rsidRPr="007542C3">
        <w:rPr>
          <w:lang w:val="sq-AL"/>
        </w:rPr>
        <w:t>Numri i dhënë në tabelën B tregon që:</w:t>
      </w:r>
    </w:p>
    <w:p w:rsidR="002E4B8A" w:rsidRPr="007542C3" w:rsidRDefault="002E4B8A" w:rsidP="002E4B8A">
      <w:pPr>
        <w:pStyle w:val="Paragrafi"/>
        <w:rPr>
          <w:lang w:val="sq-AL"/>
        </w:rPr>
      </w:pPr>
      <w:r w:rsidRPr="007542C3">
        <w:rPr>
          <w:lang w:val="sq-AL"/>
        </w:rPr>
        <w:t>Lartësia e pjesës së sipërme nuk duhet të tejkalojë gabaritin sipas ngarkesës UIC në linjën përkatëse</w:t>
      </w:r>
    </w:p>
    <w:p w:rsidR="002E4B8A" w:rsidRPr="007542C3" w:rsidRDefault="002E4B8A" w:rsidP="002E4B8A">
      <w:pPr>
        <w:pStyle w:val="Paragrafi"/>
        <w:rPr>
          <w:lang w:val="sq-AL"/>
        </w:rPr>
      </w:pPr>
      <w:r w:rsidRPr="007542C3">
        <w:rPr>
          <w:lang w:val="sq-AL"/>
        </w:rPr>
        <w:t>Sipas tabelës së dhënë (shih tabelën n</w:t>
      </w:r>
      <w:r w:rsidR="00D463B0" w:rsidRPr="007542C3">
        <w:rPr>
          <w:rFonts w:ascii="Times New Roman" w:hAnsi="Times New Roman"/>
          <w:lang w:val="sq-AL"/>
        </w:rPr>
        <w:t>ë</w:t>
      </w:r>
      <w:r w:rsidRPr="007542C3">
        <w:rPr>
          <w:lang w:val="sq-AL"/>
        </w:rPr>
        <w:t xml:space="preserve"> vijim) vagoni i ngarkuar me këto njësi ka mundësi të lëvizë si ngarkesë </w:t>
      </w:r>
      <w:r w:rsidR="0088554F" w:rsidRPr="007542C3">
        <w:rPr>
          <w:lang w:val="sq-AL"/>
        </w:rPr>
        <w:t>standard</w:t>
      </w:r>
      <w:r w:rsidRPr="007542C3">
        <w:rPr>
          <w:lang w:val="sq-AL"/>
        </w:rPr>
        <w:t>e.</w:t>
      </w:r>
    </w:p>
    <w:p w:rsidR="002E4B8A" w:rsidRPr="007542C3" w:rsidRDefault="00E60753" w:rsidP="002E4B8A">
      <w:pPr>
        <w:pStyle w:val="Paragrafi"/>
        <w:rPr>
          <w:lang w:val="sq-AL"/>
        </w:rPr>
      </w:pPr>
      <w:r>
        <w:rPr>
          <w:noProof/>
        </w:rPr>
        <w:pict>
          <v:shape id="Picture 222" o:spid="_x0000_s1608" type="#_x0000_t75" style="position:absolute;left:0;text-align:left;margin-left:165.1pt;margin-top:25.9pt;width:68.1pt;height:59.95pt;z-index:-251627520;visibility:visible">
            <v:imagedata r:id="rId258" o:title="" cropleft="2549f" cropright="2185f"/>
          </v:shape>
        </w:pict>
      </w:r>
      <w:r>
        <w:rPr>
          <w:noProof/>
        </w:rPr>
        <w:pict>
          <v:shape id="Picture 221" o:spid="_x0000_s1607" type="#_x0000_t75" style="position:absolute;left:0;text-align:left;margin-left:46.6pt;margin-top:25.9pt;width:30pt;height:41.25pt;z-index:-251628544;visibility:visible">
            <v:imagedata r:id="rId259" o:title="" cropbottom="8801f" cropleft="6354f" cropright="11993f"/>
          </v:shape>
        </w:pict>
      </w:r>
      <w:r w:rsidR="002E4B8A" w:rsidRPr="007542C3">
        <w:rPr>
          <w:lang w:val="sq-AL"/>
        </w:rPr>
        <w:t>2</w:t>
      </w:r>
      <w:r w:rsidR="00524A67" w:rsidRPr="007542C3">
        <w:rPr>
          <w:lang w:val="sq-AL"/>
        </w:rPr>
        <w:t>.</w:t>
      </w:r>
      <w:r w:rsidR="002E4B8A" w:rsidRPr="007542C3">
        <w:rPr>
          <w:lang w:val="sq-AL"/>
        </w:rPr>
        <w:t xml:space="preserve"> Një njësi transporti mund të ngarkohet në një vagon nëse vagoni dhe njësia e transportit janë në pajtim me</w:t>
      </w:r>
      <w:r w:rsidR="007542C3" w:rsidRPr="007542C3">
        <w:rPr>
          <w:lang w:val="sq-AL"/>
        </w:rPr>
        <w:t xml:space="preserve"> kodin korr</w:t>
      </w:r>
      <w:r w:rsidR="002E4B8A" w:rsidRPr="007542C3">
        <w:rPr>
          <w:lang w:val="sq-AL"/>
        </w:rPr>
        <w:t>espondues (1 = ACTS, 2 = SNCF, 3 = RSS), p.sh</w:t>
      </w:r>
      <w:r w:rsidR="00E32598" w:rsidRPr="007542C3">
        <w:rPr>
          <w:lang w:val="sq-AL"/>
        </w:rPr>
        <w:t>.:</w:t>
      </w:r>
    </w:p>
    <w:p w:rsidR="002E4B8A" w:rsidRPr="007542C3" w:rsidRDefault="002E4B8A" w:rsidP="002E4B8A">
      <w:pPr>
        <w:pStyle w:val="Paragrafi"/>
        <w:rPr>
          <w:lang w:val="sq-AL"/>
        </w:rPr>
      </w:pPr>
    </w:p>
    <w:p w:rsidR="002E4B8A" w:rsidRPr="00D32316" w:rsidRDefault="00D32316" w:rsidP="00D32316">
      <w:pPr>
        <w:pStyle w:val="Paragrafi"/>
        <w:ind w:firstLine="0"/>
        <w:rPr>
          <w:sz w:val="20"/>
          <w:lang w:val="sq-AL"/>
        </w:rPr>
      </w:pPr>
      <w:r>
        <w:rPr>
          <w:lang w:val="sq-AL"/>
        </w:rPr>
        <w:t xml:space="preserve">Vagon                  </w:t>
      </w:r>
      <w:r w:rsidR="002E4B8A" w:rsidRPr="007542C3">
        <w:rPr>
          <w:lang w:val="sq-AL"/>
        </w:rPr>
        <w:t xml:space="preserve">  Njësia  </w:t>
      </w:r>
      <w:r>
        <w:rPr>
          <w:lang w:val="sq-AL"/>
        </w:rPr>
        <w:t xml:space="preserve">                           </w:t>
      </w:r>
      <w:r w:rsidR="002E4B8A" w:rsidRPr="00D32316">
        <w:rPr>
          <w:sz w:val="20"/>
          <w:lang w:val="sq-AL"/>
        </w:rPr>
        <w:t>Vagoni mund të ngarkohet vetëm në sistemin SNCF</w:t>
      </w:r>
    </w:p>
    <w:p w:rsidR="00D32316" w:rsidRDefault="002E4B8A" w:rsidP="00D32316">
      <w:pPr>
        <w:pStyle w:val="Paragrafi"/>
        <w:rPr>
          <w:sz w:val="20"/>
          <w:lang w:val="sq-AL"/>
        </w:rPr>
      </w:pPr>
      <w:r w:rsidRPr="00D32316">
        <w:rPr>
          <w:sz w:val="20"/>
          <w:lang w:val="sq-AL"/>
        </w:rPr>
        <w:t xml:space="preserve"> </w:t>
      </w:r>
      <w:r w:rsidR="00D32316">
        <w:rPr>
          <w:sz w:val="20"/>
          <w:lang w:val="sq-AL"/>
        </w:rPr>
        <w:tab/>
      </w:r>
    </w:p>
    <w:p w:rsidR="002E4B8A" w:rsidRPr="00D32316" w:rsidRDefault="00D32316" w:rsidP="00D32316">
      <w:pPr>
        <w:pStyle w:val="Paragrafi"/>
        <w:ind w:left="1440" w:firstLine="0"/>
        <w:rPr>
          <w:sz w:val="20"/>
          <w:lang w:val="sq-AL"/>
        </w:rPr>
      </w:pPr>
      <w:r>
        <w:rPr>
          <w:sz w:val="20"/>
          <w:lang w:val="sq-AL"/>
        </w:rPr>
        <w:t xml:space="preserve">         </w:t>
      </w:r>
      <w:r w:rsidR="002E4B8A" w:rsidRPr="007542C3">
        <w:rPr>
          <w:lang w:val="sq-AL"/>
        </w:rPr>
        <w:t xml:space="preserve">Transportit </w:t>
      </w:r>
    </w:p>
    <w:p w:rsidR="002E4B8A" w:rsidRPr="007542C3" w:rsidRDefault="002E4B8A" w:rsidP="002E4B8A">
      <w:pPr>
        <w:pStyle w:val="Paragrafi"/>
        <w:rPr>
          <w:lang w:val="sq-AL"/>
        </w:rPr>
      </w:pPr>
    </w:p>
    <w:p w:rsidR="002E4B8A" w:rsidRPr="007542C3" w:rsidRDefault="00124CE7" w:rsidP="002E4B8A">
      <w:pPr>
        <w:pStyle w:val="Paragrafi"/>
        <w:rPr>
          <w:lang w:val="sq-AL"/>
        </w:rPr>
      </w:pPr>
      <w:r w:rsidRPr="007542C3">
        <w:rPr>
          <w:lang w:val="sq-AL"/>
        </w:rPr>
        <w:t>3.</w:t>
      </w:r>
      <w:r w:rsidR="002E4B8A" w:rsidRPr="007542C3">
        <w:rPr>
          <w:lang w:val="sq-AL"/>
        </w:rPr>
        <w:t xml:space="preserve"> Mjeti i tran</w:t>
      </w:r>
      <w:r w:rsidR="007542C3" w:rsidRPr="007542C3">
        <w:rPr>
          <w:lang w:val="sq-AL"/>
        </w:rPr>
        <w:t>s</w:t>
      </w:r>
      <w:r w:rsidR="002E4B8A" w:rsidRPr="007542C3">
        <w:rPr>
          <w:lang w:val="sq-AL"/>
        </w:rPr>
        <w:t xml:space="preserve">portueshëm </w:t>
      </w:r>
      <w:r w:rsidR="007542C3" w:rsidRPr="007542C3">
        <w:rPr>
          <w:lang w:val="sq-AL"/>
        </w:rPr>
        <w:t>pajiset</w:t>
      </w:r>
      <w:r w:rsidR="002E4B8A" w:rsidRPr="007542C3">
        <w:rPr>
          <w:lang w:val="sq-AL"/>
        </w:rPr>
        <w:t xml:space="preserve"> me </w:t>
      </w:r>
      <w:r w:rsidR="006A0BF0" w:rsidRPr="007542C3">
        <w:rPr>
          <w:lang w:val="sq-AL"/>
        </w:rPr>
        <w:t>zinxhirë</w:t>
      </w:r>
      <w:r w:rsidR="002E4B8A" w:rsidRPr="007542C3">
        <w:rPr>
          <w:lang w:val="sq-AL"/>
        </w:rPr>
        <w:t xml:space="preserve"> ose grepa</w:t>
      </w:r>
    </w:p>
    <w:p w:rsidR="002E4B8A" w:rsidRPr="007542C3" w:rsidRDefault="00124CE7" w:rsidP="002E4B8A">
      <w:pPr>
        <w:pStyle w:val="Paragrafi"/>
        <w:rPr>
          <w:lang w:val="sq-AL"/>
        </w:rPr>
      </w:pPr>
      <w:r w:rsidRPr="007542C3">
        <w:rPr>
          <w:lang w:val="sq-AL"/>
        </w:rPr>
        <w:t>4.</w:t>
      </w:r>
      <w:r w:rsidR="002E4B8A" w:rsidRPr="007542C3">
        <w:rPr>
          <w:lang w:val="sq-AL"/>
        </w:rPr>
        <w:t xml:space="preserve"> Pjesa fundore e </w:t>
      </w:r>
      <w:r w:rsidR="00E32598" w:rsidRPr="007542C3">
        <w:rPr>
          <w:lang w:val="sq-AL"/>
        </w:rPr>
        <w:t>njësisë</w:t>
      </w:r>
      <w:r w:rsidR="002E4B8A" w:rsidRPr="007542C3">
        <w:rPr>
          <w:lang w:val="sq-AL"/>
        </w:rPr>
        <w:t xml:space="preserve"> së transportit lëviz përgjatë pjesës së poshtme të vagonit</w:t>
      </w:r>
    </w:p>
    <w:p w:rsidR="002E4B8A" w:rsidRPr="007542C3" w:rsidRDefault="00E60753" w:rsidP="002E4B8A">
      <w:pPr>
        <w:pStyle w:val="Paragrafi"/>
        <w:rPr>
          <w:lang w:val="sq-AL"/>
        </w:rPr>
      </w:pPr>
      <w:r>
        <w:rPr>
          <w:noProof/>
        </w:rPr>
        <w:pict>
          <v:shape id="Picture 134" o:spid="_x0000_s1606" type="#_x0000_t75" style="position:absolute;left:0;text-align:left;margin-left:92.15pt;margin-top:2.85pt;width:231.75pt;height:100.35pt;z-index:-251608064;visibility:visible">
            <v:imagedata r:id="rId260" o:title=""/>
          </v:shape>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 xml:space="preserve">Njësia e transportit duhet të fiksohet në shasinë rrotulluese për të parandaluar </w:t>
      </w:r>
      <w:r w:rsidR="00124CE7" w:rsidRPr="007542C3">
        <w:rPr>
          <w:lang w:val="sq-AL"/>
        </w:rPr>
        <w:t>zhvend</w:t>
      </w:r>
      <w:r w:rsidRPr="007542C3">
        <w:rPr>
          <w:lang w:val="sq-AL"/>
        </w:rPr>
        <w:t xml:space="preserve">osjen ose ngritjen dhe shasia rrotulluese, sigurohet përkundrejt </w:t>
      </w:r>
      <w:r w:rsidR="001C665C" w:rsidRPr="007542C3">
        <w:rPr>
          <w:lang w:val="sq-AL"/>
        </w:rPr>
        <w:t>vetërrot</w:t>
      </w:r>
      <w:r w:rsidRPr="007542C3">
        <w:rPr>
          <w:lang w:val="sq-AL"/>
        </w:rPr>
        <w:t>ullimit nëpërmjet dy lidhjeve të pavarura nga njëra</w:t>
      </w:r>
      <w:r w:rsidR="00124CE7" w:rsidRPr="007542C3">
        <w:rPr>
          <w:lang w:val="sq-AL"/>
        </w:rPr>
        <w:t>-</w:t>
      </w:r>
      <w:r w:rsidRPr="007542C3">
        <w:rPr>
          <w:lang w:val="sq-AL"/>
        </w:rPr>
        <w:t>tjetra.</w:t>
      </w:r>
    </w:p>
    <w:p w:rsidR="002E4B8A" w:rsidRPr="007542C3" w:rsidRDefault="002E4B8A" w:rsidP="002E4B8A">
      <w:pPr>
        <w:pStyle w:val="Paragrafi"/>
        <w:rPr>
          <w:lang w:val="sq-AL"/>
        </w:rPr>
      </w:pPr>
      <w:r w:rsidRPr="007542C3">
        <w:rPr>
          <w:lang w:val="sq-AL"/>
        </w:rPr>
        <w:t>Të dhëna shtesë</w:t>
      </w:r>
    </w:p>
    <w:p w:rsidR="002E4B8A" w:rsidRPr="007542C3" w:rsidRDefault="00E32598" w:rsidP="002E4B8A">
      <w:pPr>
        <w:pStyle w:val="Paragrafi"/>
        <w:rPr>
          <w:lang w:val="sq-AL"/>
        </w:rPr>
      </w:pPr>
      <w:r w:rsidRPr="007542C3">
        <w:rPr>
          <w:lang w:val="sq-AL"/>
        </w:rPr>
        <w:t xml:space="preserve">  </w:t>
      </w:r>
      <w:r w:rsidR="002E4B8A" w:rsidRPr="007542C3">
        <w:rPr>
          <w:lang w:val="sq-AL"/>
        </w:rPr>
        <w:t>Në pajtim me shënimet në vagon, p.sh</w:t>
      </w:r>
      <w:r w:rsidRPr="007542C3">
        <w:rPr>
          <w:lang w:val="sq-AL"/>
        </w:rPr>
        <w:t>.</w:t>
      </w:r>
      <w:r w:rsidR="002E4B8A" w:rsidRPr="007542C3">
        <w:rPr>
          <w:lang w:val="sq-AL"/>
        </w:rPr>
        <w:t>:</w:t>
      </w:r>
    </w:p>
    <w:p w:rsidR="002E4B8A" w:rsidRPr="007542C3" w:rsidRDefault="00E60753" w:rsidP="002E4B8A">
      <w:pPr>
        <w:pStyle w:val="Paragrafi"/>
        <w:rPr>
          <w:lang w:val="sq-AL"/>
        </w:rPr>
      </w:pPr>
      <w:r>
        <w:rPr>
          <w:noProof/>
        </w:rPr>
        <w:pict>
          <v:shape id="Picture 224" o:spid="_x0000_s1605" type="#_x0000_t75" style="position:absolute;left:0;text-align:left;margin-left:22.75pt;margin-top:2.6pt;width:82.1pt;height:87.75pt;rotation:-3;z-index:-251626496;visibility:visible">
            <v:imagedata r:id="rId261" o:title=""/>
          </v:shape>
        </w:pict>
      </w:r>
    </w:p>
    <w:p w:rsidR="002E4B8A" w:rsidRPr="007542C3" w:rsidRDefault="002E4B8A" w:rsidP="002E4B8A">
      <w:pPr>
        <w:pStyle w:val="Paragrafi"/>
        <w:rPr>
          <w:lang w:val="sq-AL"/>
        </w:rPr>
      </w:pPr>
      <w:r w:rsidRPr="007542C3">
        <w:rPr>
          <w:lang w:val="sq-AL"/>
        </w:rPr>
        <w:t xml:space="preserve">    </w:t>
      </w:r>
      <w:r w:rsidR="00D32316">
        <w:rPr>
          <w:lang w:val="sq-AL"/>
        </w:rPr>
        <w:t xml:space="preserve">                </w:t>
      </w:r>
      <w:r w:rsidRPr="007542C3">
        <w:rPr>
          <w:lang w:val="sq-AL"/>
        </w:rPr>
        <w:t>njësia e transportit duhet të jetë të paktën 2 njësi më e vogël ose</w:t>
      </w:r>
    </w:p>
    <w:p w:rsidR="002E4B8A" w:rsidRPr="007542C3" w:rsidRDefault="002E4B8A" w:rsidP="002E4B8A">
      <w:pPr>
        <w:pStyle w:val="Paragrafi"/>
        <w:rPr>
          <w:lang w:val="sq-AL"/>
        </w:rPr>
      </w:pPr>
      <w:r w:rsidRPr="007542C3">
        <w:rPr>
          <w:lang w:val="sq-AL"/>
        </w:rPr>
        <w:t xml:space="preserve">                 </w:t>
      </w:r>
      <w:r w:rsidR="00D32316">
        <w:rPr>
          <w:lang w:val="sq-AL"/>
        </w:rPr>
        <w:t xml:space="preserve">   </w:t>
      </w:r>
      <w:r w:rsidRPr="007542C3">
        <w:rPr>
          <w:lang w:val="sq-AL"/>
        </w:rPr>
        <w:t xml:space="preserve">njësia e transportit mund të jetë 6 njësi më e </w:t>
      </w:r>
      <w:r w:rsidR="00EF32F7" w:rsidRPr="007542C3">
        <w:rPr>
          <w:lang w:val="sq-AL"/>
        </w:rPr>
        <w:t>gjerë</w:t>
      </w:r>
      <w:r w:rsidR="00E32598" w:rsidRPr="007542C3">
        <w:rPr>
          <w:lang w:val="sq-AL"/>
        </w:rPr>
        <w:t xml:space="preserve"> </w:t>
      </w:r>
      <w:r w:rsidRPr="007542C3">
        <w:rPr>
          <w:lang w:val="sq-AL"/>
        </w:rPr>
        <w:t>se vlerat në vazhdim</w:t>
      </w:r>
    </w:p>
    <w:p w:rsidR="002E4B8A" w:rsidRPr="007542C3" w:rsidRDefault="002E4B8A" w:rsidP="002E4B8A">
      <w:pPr>
        <w:pStyle w:val="Paragrafi"/>
        <w:rPr>
          <w:lang w:val="sq-AL"/>
        </w:rPr>
      </w:pPr>
    </w:p>
    <w:p w:rsidR="00D32316" w:rsidRDefault="00D32316" w:rsidP="002E4B8A">
      <w:pPr>
        <w:pStyle w:val="Paragrafi"/>
        <w:rPr>
          <w:lang w:val="sq-AL"/>
        </w:rPr>
      </w:pPr>
    </w:p>
    <w:p w:rsidR="00D32316" w:rsidRDefault="00D32316" w:rsidP="002E4B8A">
      <w:pPr>
        <w:pStyle w:val="Paragrafi"/>
        <w:rPr>
          <w:lang w:val="sq-AL"/>
        </w:rPr>
      </w:pPr>
    </w:p>
    <w:p w:rsidR="00D32316" w:rsidRDefault="00D32316" w:rsidP="002E4B8A">
      <w:pPr>
        <w:pStyle w:val="Paragrafi"/>
        <w:rPr>
          <w:lang w:val="sq-AL"/>
        </w:rPr>
      </w:pPr>
    </w:p>
    <w:p w:rsidR="002E4B8A" w:rsidRPr="007542C3" w:rsidRDefault="002E4B8A" w:rsidP="002E4B8A">
      <w:pPr>
        <w:pStyle w:val="Paragrafi"/>
        <w:rPr>
          <w:lang w:val="sq-AL"/>
        </w:rPr>
      </w:pPr>
      <w:r w:rsidRPr="007542C3">
        <w:rPr>
          <w:lang w:val="sq-AL"/>
        </w:rPr>
        <w:t>Kodifikimi i njësive të transportit, të dhënat e këtyre kodeve nuk duhet të tejkalojnë të dhënat e paraqitura në tabelat e mëposhtme për t</w:t>
      </w:r>
      <w:r w:rsidR="00983900" w:rsidRPr="007542C3">
        <w:rPr>
          <w:lang w:val="sq-AL"/>
        </w:rPr>
        <w:t>’</w:t>
      </w:r>
      <w:r w:rsidRPr="007542C3">
        <w:rPr>
          <w:lang w:val="sq-AL"/>
        </w:rPr>
        <w:t>u pranuar si transport normal:</w:t>
      </w:r>
    </w:p>
    <w:p w:rsidR="002E4B8A" w:rsidRPr="007542C3" w:rsidRDefault="002E4B8A" w:rsidP="002E4B8A">
      <w:pPr>
        <w:pStyle w:val="Paragrafi"/>
        <w:rPr>
          <w:lang w:val="sq-AL"/>
        </w:rPr>
      </w:pPr>
    </w:p>
    <w:tbl>
      <w:tblPr>
        <w:tblW w:w="0" w:type="auto"/>
        <w:jc w:val="center"/>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1980"/>
        <w:gridCol w:w="1620"/>
        <w:gridCol w:w="1260"/>
      </w:tblGrid>
      <w:tr w:rsidR="002E4B8A" w:rsidRPr="00D32316" w:rsidTr="00A22A75">
        <w:trPr>
          <w:trHeight w:val="285"/>
          <w:jc w:val="center"/>
        </w:trPr>
        <w:tc>
          <w:tcPr>
            <w:tcW w:w="1980" w:type="dxa"/>
            <w:vMerge w:val="restart"/>
          </w:tcPr>
          <w:p w:rsidR="002E4B8A" w:rsidRPr="00D32316" w:rsidRDefault="002E4B8A" w:rsidP="00E32598">
            <w:pPr>
              <w:pStyle w:val="Tabele"/>
              <w:jc w:val="center"/>
              <w:rPr>
                <w:b/>
                <w:sz w:val="18"/>
                <w:szCs w:val="18"/>
                <w:lang w:val="sq-AL"/>
              </w:rPr>
            </w:pPr>
          </w:p>
          <w:p w:rsidR="002E4B8A" w:rsidRPr="00D32316" w:rsidRDefault="002E4B8A" w:rsidP="00E32598">
            <w:pPr>
              <w:pStyle w:val="Tabele"/>
              <w:jc w:val="center"/>
              <w:rPr>
                <w:b/>
                <w:sz w:val="18"/>
                <w:szCs w:val="18"/>
                <w:lang w:val="sq-AL"/>
              </w:rPr>
            </w:pPr>
            <w:r w:rsidRPr="00D32316">
              <w:rPr>
                <w:b/>
                <w:sz w:val="18"/>
                <w:szCs w:val="18"/>
                <w:lang w:val="sq-AL"/>
              </w:rPr>
              <w:t>Numri</w:t>
            </w:r>
            <w:r w:rsidR="00E32598" w:rsidRPr="00D32316">
              <w:rPr>
                <w:b/>
                <w:sz w:val="18"/>
                <w:szCs w:val="18"/>
                <w:lang w:val="sq-AL"/>
              </w:rPr>
              <w:t xml:space="preserve"> i k</w:t>
            </w:r>
            <w:r w:rsidRPr="00D32316">
              <w:rPr>
                <w:b/>
                <w:sz w:val="18"/>
                <w:szCs w:val="18"/>
                <w:lang w:val="sq-AL"/>
              </w:rPr>
              <w:t>odit</w:t>
            </w:r>
            <w:r w:rsidR="00E32598" w:rsidRPr="00D32316">
              <w:rPr>
                <w:b/>
                <w:sz w:val="18"/>
                <w:szCs w:val="18"/>
                <w:lang w:val="sq-AL"/>
              </w:rPr>
              <w:t xml:space="preserve"> </w:t>
            </w:r>
            <w:r w:rsidRPr="00D32316">
              <w:rPr>
                <w:b/>
                <w:sz w:val="18"/>
                <w:szCs w:val="18"/>
                <w:lang w:val="sq-AL"/>
              </w:rPr>
              <w:t>UIC</w:t>
            </w:r>
          </w:p>
        </w:tc>
        <w:tc>
          <w:tcPr>
            <w:tcW w:w="1980" w:type="dxa"/>
            <w:vMerge w:val="restart"/>
          </w:tcPr>
          <w:p w:rsidR="002E4B8A" w:rsidRPr="00D32316" w:rsidRDefault="002E4B8A" w:rsidP="00E32598">
            <w:pPr>
              <w:pStyle w:val="Tabele"/>
              <w:jc w:val="center"/>
              <w:rPr>
                <w:b/>
                <w:sz w:val="18"/>
                <w:szCs w:val="18"/>
                <w:lang w:val="sq-AL"/>
              </w:rPr>
            </w:pPr>
          </w:p>
          <w:p w:rsidR="002E4B8A" w:rsidRPr="00D32316" w:rsidRDefault="002E4B8A" w:rsidP="00E32598">
            <w:pPr>
              <w:pStyle w:val="Tabele"/>
              <w:jc w:val="center"/>
              <w:rPr>
                <w:b/>
                <w:sz w:val="18"/>
                <w:szCs w:val="18"/>
                <w:lang w:val="sq-AL"/>
              </w:rPr>
            </w:pPr>
            <w:r w:rsidRPr="00D32316">
              <w:rPr>
                <w:b/>
                <w:sz w:val="18"/>
                <w:szCs w:val="18"/>
                <w:lang w:val="sq-AL"/>
              </w:rPr>
              <w:t>Hekurudha</w:t>
            </w:r>
          </w:p>
        </w:tc>
        <w:tc>
          <w:tcPr>
            <w:tcW w:w="2880" w:type="dxa"/>
            <w:gridSpan w:val="2"/>
          </w:tcPr>
          <w:p w:rsidR="002E4B8A" w:rsidRPr="00D32316" w:rsidRDefault="00E32598" w:rsidP="00E32598">
            <w:pPr>
              <w:pStyle w:val="Tabele"/>
              <w:jc w:val="center"/>
              <w:rPr>
                <w:b/>
                <w:sz w:val="18"/>
                <w:szCs w:val="18"/>
                <w:lang w:val="sq-AL"/>
              </w:rPr>
            </w:pPr>
            <w:r w:rsidRPr="00D32316">
              <w:rPr>
                <w:b/>
                <w:sz w:val="18"/>
                <w:szCs w:val="18"/>
                <w:lang w:val="sq-AL"/>
              </w:rPr>
              <w:t>Njësi</w:t>
            </w:r>
            <w:r w:rsidR="002E4B8A" w:rsidRPr="00D32316">
              <w:rPr>
                <w:b/>
                <w:sz w:val="18"/>
                <w:szCs w:val="18"/>
                <w:lang w:val="sq-AL"/>
              </w:rPr>
              <w:t xml:space="preserve"> transporti</w:t>
            </w:r>
          </w:p>
          <w:p w:rsidR="002E4B8A" w:rsidRPr="00D32316" w:rsidRDefault="002E4B8A" w:rsidP="00E32598">
            <w:pPr>
              <w:pStyle w:val="Tabele"/>
              <w:jc w:val="center"/>
              <w:rPr>
                <w:b/>
                <w:sz w:val="18"/>
                <w:szCs w:val="18"/>
                <w:lang w:val="sq-AL"/>
              </w:rPr>
            </w:pPr>
            <w:r w:rsidRPr="00D32316">
              <w:rPr>
                <w:b/>
                <w:sz w:val="18"/>
                <w:szCs w:val="18"/>
                <w:lang w:val="sq-AL"/>
              </w:rPr>
              <w:t xml:space="preserve">Me </w:t>
            </w:r>
            <w:r w:rsidR="00D35C07" w:rsidRPr="00D32316">
              <w:rPr>
                <w:b/>
                <w:sz w:val="18"/>
                <w:szCs w:val="18"/>
                <w:lang w:val="sq-AL"/>
              </w:rPr>
              <w:t>gjerë</w:t>
            </w:r>
            <w:r w:rsidRPr="00D32316">
              <w:rPr>
                <w:b/>
                <w:sz w:val="18"/>
                <w:szCs w:val="18"/>
                <w:lang w:val="sq-AL"/>
              </w:rPr>
              <w:t>si deri</w:t>
            </w:r>
          </w:p>
        </w:tc>
      </w:tr>
      <w:tr w:rsidR="002E4B8A" w:rsidRPr="00D32316" w:rsidTr="00A22A75">
        <w:trPr>
          <w:trHeight w:val="152"/>
          <w:jc w:val="center"/>
        </w:trPr>
        <w:tc>
          <w:tcPr>
            <w:tcW w:w="1980" w:type="dxa"/>
            <w:vMerge/>
          </w:tcPr>
          <w:p w:rsidR="002E4B8A" w:rsidRPr="00D32316" w:rsidRDefault="002E4B8A" w:rsidP="00E32598">
            <w:pPr>
              <w:pStyle w:val="Tabele"/>
              <w:jc w:val="center"/>
              <w:rPr>
                <w:b/>
                <w:sz w:val="18"/>
                <w:szCs w:val="18"/>
                <w:lang w:val="sq-AL"/>
              </w:rPr>
            </w:pPr>
          </w:p>
        </w:tc>
        <w:tc>
          <w:tcPr>
            <w:tcW w:w="1980" w:type="dxa"/>
            <w:vMerge/>
          </w:tcPr>
          <w:p w:rsidR="002E4B8A" w:rsidRPr="00D32316" w:rsidRDefault="002E4B8A" w:rsidP="00E32598">
            <w:pPr>
              <w:pStyle w:val="Tabele"/>
              <w:jc w:val="center"/>
              <w:rPr>
                <w:b/>
                <w:sz w:val="18"/>
                <w:szCs w:val="18"/>
                <w:lang w:val="sq-AL"/>
              </w:rPr>
            </w:pPr>
          </w:p>
        </w:tc>
        <w:tc>
          <w:tcPr>
            <w:tcW w:w="1620" w:type="dxa"/>
          </w:tcPr>
          <w:p w:rsidR="002E4B8A" w:rsidRPr="00D32316" w:rsidRDefault="002E4B8A" w:rsidP="00E32598">
            <w:pPr>
              <w:pStyle w:val="Tabele"/>
              <w:jc w:val="center"/>
              <w:rPr>
                <w:b/>
                <w:sz w:val="18"/>
                <w:szCs w:val="18"/>
                <w:lang w:val="sq-AL"/>
              </w:rPr>
            </w:pPr>
            <w:r w:rsidRPr="00D32316">
              <w:rPr>
                <w:b/>
                <w:sz w:val="18"/>
                <w:szCs w:val="18"/>
                <w:lang w:val="sq-AL"/>
              </w:rPr>
              <w:t>2550 mm</w:t>
            </w:r>
          </w:p>
        </w:tc>
        <w:tc>
          <w:tcPr>
            <w:tcW w:w="1260" w:type="dxa"/>
          </w:tcPr>
          <w:p w:rsidR="002E4B8A" w:rsidRPr="00D32316" w:rsidRDefault="002E4B8A" w:rsidP="00E32598">
            <w:pPr>
              <w:pStyle w:val="Tabele"/>
              <w:jc w:val="center"/>
              <w:rPr>
                <w:b/>
                <w:sz w:val="18"/>
                <w:szCs w:val="18"/>
                <w:lang w:val="sq-AL"/>
              </w:rPr>
            </w:pPr>
            <w:r w:rsidRPr="00D32316">
              <w:rPr>
                <w:b/>
                <w:sz w:val="18"/>
                <w:szCs w:val="18"/>
                <w:lang w:val="sq-AL"/>
              </w:rPr>
              <w:t>2600 mm</w:t>
            </w:r>
          </w:p>
        </w:tc>
      </w:tr>
      <w:tr w:rsidR="002E4B8A" w:rsidRPr="00D32316" w:rsidTr="00A22A75">
        <w:trPr>
          <w:jc w:val="center"/>
        </w:trPr>
        <w:tc>
          <w:tcPr>
            <w:tcW w:w="1980" w:type="dxa"/>
          </w:tcPr>
          <w:p w:rsidR="002E4B8A" w:rsidRPr="00D32316" w:rsidRDefault="002E4B8A" w:rsidP="00A22A75">
            <w:pPr>
              <w:pStyle w:val="Tabele"/>
              <w:rPr>
                <w:sz w:val="18"/>
                <w:szCs w:val="18"/>
                <w:lang w:val="sq-AL"/>
              </w:rPr>
            </w:pPr>
            <w:r w:rsidRPr="00D32316">
              <w:rPr>
                <w:sz w:val="18"/>
                <w:szCs w:val="18"/>
                <w:lang w:val="sq-AL"/>
              </w:rPr>
              <w:t>10</w:t>
            </w:r>
          </w:p>
          <w:p w:rsidR="002E4B8A" w:rsidRPr="00D32316" w:rsidRDefault="002E4B8A" w:rsidP="00A22A75">
            <w:pPr>
              <w:pStyle w:val="Tabele"/>
              <w:rPr>
                <w:sz w:val="18"/>
                <w:szCs w:val="18"/>
                <w:lang w:val="sq-AL"/>
              </w:rPr>
            </w:pPr>
            <w:r w:rsidRPr="00D32316">
              <w:rPr>
                <w:sz w:val="18"/>
                <w:szCs w:val="18"/>
                <w:lang w:val="sq-AL"/>
              </w:rPr>
              <w:t>41</w:t>
            </w:r>
          </w:p>
          <w:p w:rsidR="002E4B8A" w:rsidRPr="00D32316" w:rsidRDefault="002E4B8A" w:rsidP="00A22A75">
            <w:pPr>
              <w:pStyle w:val="Tabele"/>
              <w:rPr>
                <w:sz w:val="18"/>
                <w:szCs w:val="18"/>
                <w:lang w:val="sq-AL"/>
              </w:rPr>
            </w:pPr>
            <w:r w:rsidRPr="00D32316">
              <w:rPr>
                <w:sz w:val="18"/>
                <w:szCs w:val="18"/>
                <w:lang w:val="sq-AL"/>
              </w:rPr>
              <w:t>43</w:t>
            </w:r>
          </w:p>
          <w:p w:rsidR="002E4B8A" w:rsidRPr="00D32316" w:rsidRDefault="002E4B8A" w:rsidP="00A22A75">
            <w:pPr>
              <w:pStyle w:val="Tabele"/>
              <w:rPr>
                <w:sz w:val="18"/>
                <w:szCs w:val="18"/>
                <w:lang w:val="sq-AL"/>
              </w:rPr>
            </w:pPr>
            <w:r w:rsidRPr="00D32316">
              <w:rPr>
                <w:sz w:val="18"/>
                <w:szCs w:val="18"/>
                <w:lang w:val="sq-AL"/>
              </w:rPr>
              <w:t>44</w:t>
            </w:r>
          </w:p>
          <w:p w:rsidR="002E4B8A" w:rsidRPr="00D32316" w:rsidRDefault="002E4B8A" w:rsidP="00A22A75">
            <w:pPr>
              <w:pStyle w:val="Tabele"/>
              <w:rPr>
                <w:sz w:val="18"/>
                <w:szCs w:val="18"/>
                <w:lang w:val="sq-AL"/>
              </w:rPr>
            </w:pPr>
            <w:r w:rsidRPr="00D32316">
              <w:rPr>
                <w:sz w:val="18"/>
                <w:szCs w:val="18"/>
                <w:lang w:val="sq-AL"/>
              </w:rPr>
              <w:t>51</w:t>
            </w:r>
          </w:p>
          <w:p w:rsidR="002E4B8A" w:rsidRPr="00D32316" w:rsidRDefault="002E4B8A" w:rsidP="00A22A75">
            <w:pPr>
              <w:pStyle w:val="Tabele"/>
              <w:rPr>
                <w:sz w:val="18"/>
                <w:szCs w:val="18"/>
                <w:lang w:val="sq-AL"/>
              </w:rPr>
            </w:pPr>
            <w:r w:rsidRPr="00D32316">
              <w:rPr>
                <w:sz w:val="18"/>
                <w:szCs w:val="18"/>
                <w:lang w:val="sq-AL"/>
              </w:rPr>
              <w:t>52</w:t>
            </w:r>
          </w:p>
          <w:p w:rsidR="002E4B8A" w:rsidRPr="00D32316" w:rsidRDefault="002E4B8A" w:rsidP="00A22A75">
            <w:pPr>
              <w:pStyle w:val="Tabele"/>
              <w:rPr>
                <w:sz w:val="18"/>
                <w:szCs w:val="18"/>
                <w:lang w:val="sq-AL"/>
              </w:rPr>
            </w:pPr>
            <w:r w:rsidRPr="00D32316">
              <w:rPr>
                <w:sz w:val="18"/>
                <w:szCs w:val="18"/>
                <w:lang w:val="sq-AL"/>
              </w:rPr>
              <w:t>53</w:t>
            </w:r>
          </w:p>
          <w:p w:rsidR="002E4B8A" w:rsidRPr="00D32316" w:rsidRDefault="002E4B8A" w:rsidP="00A22A75">
            <w:pPr>
              <w:pStyle w:val="Tabele"/>
              <w:rPr>
                <w:sz w:val="18"/>
                <w:szCs w:val="18"/>
                <w:lang w:val="sq-AL"/>
              </w:rPr>
            </w:pPr>
            <w:r w:rsidRPr="00D32316">
              <w:rPr>
                <w:sz w:val="18"/>
                <w:szCs w:val="18"/>
                <w:lang w:val="sq-AL"/>
              </w:rPr>
              <w:t>54</w:t>
            </w:r>
          </w:p>
          <w:p w:rsidR="002E4B8A" w:rsidRPr="00D32316" w:rsidRDefault="002E4B8A" w:rsidP="00A22A75">
            <w:pPr>
              <w:pStyle w:val="Tabele"/>
              <w:rPr>
                <w:sz w:val="18"/>
                <w:szCs w:val="18"/>
                <w:lang w:val="sq-AL"/>
              </w:rPr>
            </w:pPr>
            <w:r w:rsidRPr="00D32316">
              <w:rPr>
                <w:sz w:val="18"/>
                <w:szCs w:val="18"/>
                <w:lang w:val="sq-AL"/>
              </w:rPr>
              <w:t>55</w:t>
            </w:r>
          </w:p>
          <w:p w:rsidR="002E4B8A" w:rsidRPr="00D32316" w:rsidRDefault="002E4B8A" w:rsidP="00A22A75">
            <w:pPr>
              <w:pStyle w:val="Tabele"/>
              <w:rPr>
                <w:sz w:val="18"/>
                <w:szCs w:val="18"/>
                <w:lang w:val="sq-AL"/>
              </w:rPr>
            </w:pPr>
            <w:r w:rsidRPr="00D32316">
              <w:rPr>
                <w:sz w:val="18"/>
                <w:szCs w:val="18"/>
                <w:lang w:val="sq-AL"/>
              </w:rPr>
              <w:t>56</w:t>
            </w:r>
          </w:p>
          <w:p w:rsidR="002E4B8A" w:rsidRPr="00D32316" w:rsidRDefault="002E4B8A" w:rsidP="00A22A75">
            <w:pPr>
              <w:pStyle w:val="Tabele"/>
              <w:rPr>
                <w:sz w:val="18"/>
                <w:szCs w:val="18"/>
                <w:lang w:val="sq-AL"/>
              </w:rPr>
            </w:pPr>
            <w:r w:rsidRPr="00D32316">
              <w:rPr>
                <w:sz w:val="18"/>
                <w:szCs w:val="18"/>
                <w:lang w:val="sq-AL"/>
              </w:rPr>
              <w:t>63</w:t>
            </w:r>
          </w:p>
          <w:p w:rsidR="002E4B8A" w:rsidRPr="00D32316" w:rsidRDefault="002E4B8A" w:rsidP="00A22A75">
            <w:pPr>
              <w:pStyle w:val="Tabele"/>
              <w:rPr>
                <w:sz w:val="18"/>
                <w:szCs w:val="18"/>
                <w:lang w:val="sq-AL"/>
              </w:rPr>
            </w:pPr>
            <w:r w:rsidRPr="00D32316">
              <w:rPr>
                <w:sz w:val="18"/>
                <w:szCs w:val="18"/>
                <w:lang w:val="sq-AL"/>
              </w:rPr>
              <w:t>64</w:t>
            </w:r>
          </w:p>
          <w:p w:rsidR="002E4B8A" w:rsidRPr="00D32316" w:rsidRDefault="002E4B8A" w:rsidP="00A22A75">
            <w:pPr>
              <w:pStyle w:val="Tabele"/>
              <w:rPr>
                <w:sz w:val="18"/>
                <w:szCs w:val="18"/>
                <w:lang w:val="sq-AL"/>
              </w:rPr>
            </w:pPr>
            <w:r w:rsidRPr="00D32316">
              <w:rPr>
                <w:sz w:val="18"/>
                <w:szCs w:val="18"/>
                <w:lang w:val="sq-AL"/>
              </w:rPr>
              <w:t>65</w:t>
            </w:r>
          </w:p>
          <w:p w:rsidR="002E4B8A" w:rsidRPr="00D32316" w:rsidRDefault="002E4B8A" w:rsidP="00A22A75">
            <w:pPr>
              <w:pStyle w:val="Tabele"/>
              <w:rPr>
                <w:sz w:val="18"/>
                <w:szCs w:val="18"/>
                <w:lang w:val="sq-AL"/>
              </w:rPr>
            </w:pPr>
            <w:r w:rsidRPr="00D32316">
              <w:rPr>
                <w:sz w:val="18"/>
                <w:szCs w:val="18"/>
                <w:lang w:val="sq-AL"/>
              </w:rPr>
              <w:t>68</w:t>
            </w:r>
          </w:p>
          <w:p w:rsidR="002E4B8A" w:rsidRPr="00D32316" w:rsidRDefault="002E4B8A" w:rsidP="00A22A75">
            <w:pPr>
              <w:pStyle w:val="Tabele"/>
              <w:rPr>
                <w:sz w:val="18"/>
                <w:szCs w:val="18"/>
                <w:lang w:val="sq-AL"/>
              </w:rPr>
            </w:pPr>
            <w:r w:rsidRPr="00D32316">
              <w:rPr>
                <w:sz w:val="18"/>
                <w:szCs w:val="18"/>
                <w:lang w:val="sq-AL"/>
              </w:rPr>
              <w:t>70</w:t>
            </w:r>
          </w:p>
          <w:p w:rsidR="002E4B8A" w:rsidRPr="00D32316" w:rsidRDefault="002E4B8A" w:rsidP="00A22A75">
            <w:pPr>
              <w:pStyle w:val="Tabele"/>
              <w:rPr>
                <w:sz w:val="18"/>
                <w:szCs w:val="18"/>
                <w:lang w:val="sq-AL"/>
              </w:rPr>
            </w:pPr>
            <w:r w:rsidRPr="00D32316">
              <w:rPr>
                <w:sz w:val="18"/>
                <w:szCs w:val="18"/>
                <w:lang w:val="sq-AL"/>
              </w:rPr>
              <w:t>71</w:t>
            </w:r>
          </w:p>
          <w:p w:rsidR="002E4B8A" w:rsidRPr="00D32316" w:rsidRDefault="002E4B8A" w:rsidP="00A22A75">
            <w:pPr>
              <w:pStyle w:val="Tabele"/>
              <w:rPr>
                <w:sz w:val="18"/>
                <w:szCs w:val="18"/>
                <w:lang w:val="sq-AL"/>
              </w:rPr>
            </w:pPr>
            <w:r w:rsidRPr="00D32316">
              <w:rPr>
                <w:sz w:val="18"/>
                <w:szCs w:val="18"/>
                <w:lang w:val="sq-AL"/>
              </w:rPr>
              <w:t>72</w:t>
            </w:r>
          </w:p>
          <w:p w:rsidR="002E4B8A" w:rsidRPr="00D32316" w:rsidRDefault="002E4B8A" w:rsidP="00A22A75">
            <w:pPr>
              <w:pStyle w:val="Tabele"/>
              <w:rPr>
                <w:sz w:val="18"/>
                <w:szCs w:val="18"/>
                <w:lang w:val="sq-AL"/>
              </w:rPr>
            </w:pPr>
            <w:r w:rsidRPr="00D32316">
              <w:rPr>
                <w:sz w:val="18"/>
                <w:szCs w:val="18"/>
                <w:lang w:val="sq-AL"/>
              </w:rPr>
              <w:t>73</w:t>
            </w:r>
          </w:p>
          <w:p w:rsidR="002E4B8A" w:rsidRPr="00D32316" w:rsidRDefault="002E4B8A" w:rsidP="00A22A75">
            <w:pPr>
              <w:pStyle w:val="Tabele"/>
              <w:rPr>
                <w:sz w:val="18"/>
                <w:szCs w:val="18"/>
                <w:lang w:val="sq-AL"/>
              </w:rPr>
            </w:pPr>
            <w:r w:rsidRPr="00D32316">
              <w:rPr>
                <w:sz w:val="18"/>
                <w:szCs w:val="18"/>
                <w:lang w:val="sq-AL"/>
              </w:rPr>
              <w:t>74</w:t>
            </w:r>
          </w:p>
          <w:p w:rsidR="002E4B8A" w:rsidRPr="00D32316" w:rsidRDefault="002E4B8A" w:rsidP="00A22A75">
            <w:pPr>
              <w:pStyle w:val="Tabele"/>
              <w:rPr>
                <w:sz w:val="18"/>
                <w:szCs w:val="18"/>
                <w:lang w:val="sq-AL"/>
              </w:rPr>
            </w:pPr>
            <w:r w:rsidRPr="00D32316">
              <w:rPr>
                <w:sz w:val="18"/>
                <w:szCs w:val="18"/>
                <w:lang w:val="sq-AL"/>
              </w:rPr>
              <w:t>75</w:t>
            </w:r>
          </w:p>
          <w:p w:rsidR="002E4B8A" w:rsidRPr="00D32316" w:rsidRDefault="002E4B8A" w:rsidP="00A22A75">
            <w:pPr>
              <w:pStyle w:val="Tabele"/>
              <w:rPr>
                <w:sz w:val="18"/>
                <w:szCs w:val="18"/>
                <w:lang w:val="sq-AL"/>
              </w:rPr>
            </w:pPr>
            <w:r w:rsidRPr="00D32316">
              <w:rPr>
                <w:sz w:val="18"/>
                <w:szCs w:val="18"/>
                <w:lang w:val="sq-AL"/>
              </w:rPr>
              <w:t>76</w:t>
            </w:r>
          </w:p>
          <w:p w:rsidR="002E4B8A" w:rsidRPr="00D32316" w:rsidRDefault="002E4B8A" w:rsidP="00A22A75">
            <w:pPr>
              <w:pStyle w:val="Tabele"/>
              <w:rPr>
                <w:sz w:val="18"/>
                <w:szCs w:val="18"/>
                <w:lang w:val="sq-AL"/>
              </w:rPr>
            </w:pPr>
            <w:r w:rsidRPr="00D32316">
              <w:rPr>
                <w:sz w:val="18"/>
                <w:szCs w:val="18"/>
                <w:lang w:val="sq-AL"/>
              </w:rPr>
              <w:t>78</w:t>
            </w:r>
          </w:p>
          <w:p w:rsidR="002E4B8A" w:rsidRPr="00D32316" w:rsidRDefault="002E4B8A" w:rsidP="00A22A75">
            <w:pPr>
              <w:pStyle w:val="Tabele"/>
              <w:rPr>
                <w:sz w:val="18"/>
                <w:szCs w:val="18"/>
                <w:lang w:val="sq-AL"/>
              </w:rPr>
            </w:pPr>
            <w:r w:rsidRPr="00D32316">
              <w:rPr>
                <w:sz w:val="18"/>
                <w:szCs w:val="18"/>
                <w:lang w:val="sq-AL"/>
              </w:rPr>
              <w:t>79</w:t>
            </w:r>
          </w:p>
          <w:p w:rsidR="002E4B8A" w:rsidRPr="00D32316" w:rsidRDefault="002E4B8A" w:rsidP="00A22A75">
            <w:pPr>
              <w:pStyle w:val="Tabele"/>
              <w:rPr>
                <w:sz w:val="18"/>
                <w:szCs w:val="18"/>
                <w:lang w:val="sq-AL"/>
              </w:rPr>
            </w:pPr>
            <w:r w:rsidRPr="00D32316">
              <w:rPr>
                <w:sz w:val="18"/>
                <w:szCs w:val="18"/>
                <w:lang w:val="sq-AL"/>
              </w:rPr>
              <w:t>80</w:t>
            </w:r>
          </w:p>
          <w:p w:rsidR="002E4B8A" w:rsidRPr="00D32316" w:rsidRDefault="002E4B8A" w:rsidP="00A22A75">
            <w:pPr>
              <w:pStyle w:val="Tabele"/>
              <w:rPr>
                <w:sz w:val="18"/>
                <w:szCs w:val="18"/>
                <w:lang w:val="sq-AL"/>
              </w:rPr>
            </w:pPr>
            <w:r w:rsidRPr="00D32316">
              <w:rPr>
                <w:sz w:val="18"/>
                <w:szCs w:val="18"/>
                <w:lang w:val="sq-AL"/>
              </w:rPr>
              <w:t>81</w:t>
            </w:r>
          </w:p>
          <w:p w:rsidR="002E4B8A" w:rsidRPr="00D32316" w:rsidRDefault="002E4B8A" w:rsidP="00A22A75">
            <w:pPr>
              <w:pStyle w:val="Tabele"/>
              <w:rPr>
                <w:sz w:val="18"/>
                <w:szCs w:val="18"/>
                <w:lang w:val="sq-AL"/>
              </w:rPr>
            </w:pPr>
            <w:r w:rsidRPr="00D32316">
              <w:rPr>
                <w:sz w:val="18"/>
                <w:szCs w:val="18"/>
                <w:lang w:val="sq-AL"/>
              </w:rPr>
              <w:t>82</w:t>
            </w:r>
          </w:p>
          <w:p w:rsidR="002E4B8A" w:rsidRPr="00D32316" w:rsidRDefault="002E4B8A" w:rsidP="00A22A75">
            <w:pPr>
              <w:pStyle w:val="Tabele"/>
              <w:rPr>
                <w:sz w:val="18"/>
                <w:szCs w:val="18"/>
                <w:lang w:val="sq-AL"/>
              </w:rPr>
            </w:pPr>
            <w:r w:rsidRPr="00D32316">
              <w:rPr>
                <w:sz w:val="18"/>
                <w:szCs w:val="18"/>
                <w:lang w:val="sq-AL"/>
              </w:rPr>
              <w:t>83</w:t>
            </w:r>
          </w:p>
          <w:p w:rsidR="002E4B8A" w:rsidRPr="00D32316" w:rsidRDefault="002E4B8A" w:rsidP="00A22A75">
            <w:pPr>
              <w:pStyle w:val="Tabele"/>
              <w:rPr>
                <w:sz w:val="18"/>
                <w:szCs w:val="18"/>
                <w:lang w:val="sq-AL"/>
              </w:rPr>
            </w:pPr>
            <w:r w:rsidRPr="00D32316">
              <w:rPr>
                <w:sz w:val="18"/>
                <w:szCs w:val="18"/>
                <w:lang w:val="sq-AL"/>
              </w:rPr>
              <w:t>84</w:t>
            </w:r>
          </w:p>
          <w:p w:rsidR="002E4B8A" w:rsidRPr="00D32316" w:rsidRDefault="002E4B8A" w:rsidP="00A22A75">
            <w:pPr>
              <w:pStyle w:val="Tabele"/>
              <w:rPr>
                <w:sz w:val="18"/>
                <w:szCs w:val="18"/>
                <w:lang w:val="sq-AL"/>
              </w:rPr>
            </w:pPr>
            <w:r w:rsidRPr="00D32316">
              <w:rPr>
                <w:sz w:val="18"/>
                <w:szCs w:val="18"/>
                <w:lang w:val="sq-AL"/>
              </w:rPr>
              <w:t>85</w:t>
            </w:r>
          </w:p>
          <w:p w:rsidR="002E4B8A" w:rsidRPr="00D32316" w:rsidRDefault="002E4B8A" w:rsidP="00A22A75">
            <w:pPr>
              <w:pStyle w:val="Tabele"/>
              <w:rPr>
                <w:sz w:val="18"/>
                <w:szCs w:val="18"/>
                <w:lang w:val="sq-AL"/>
              </w:rPr>
            </w:pPr>
            <w:r w:rsidRPr="00D32316">
              <w:rPr>
                <w:sz w:val="18"/>
                <w:szCs w:val="18"/>
                <w:lang w:val="sq-AL"/>
              </w:rPr>
              <w:t>86</w:t>
            </w:r>
          </w:p>
          <w:p w:rsidR="002E4B8A" w:rsidRPr="00D32316" w:rsidRDefault="002E4B8A" w:rsidP="00A22A75">
            <w:pPr>
              <w:pStyle w:val="Tabele"/>
              <w:rPr>
                <w:sz w:val="18"/>
                <w:szCs w:val="18"/>
                <w:lang w:val="sq-AL"/>
              </w:rPr>
            </w:pPr>
            <w:r w:rsidRPr="00D32316">
              <w:rPr>
                <w:sz w:val="18"/>
                <w:szCs w:val="18"/>
                <w:lang w:val="sq-AL"/>
              </w:rPr>
              <w:t>87</w:t>
            </w:r>
          </w:p>
          <w:p w:rsidR="002E4B8A" w:rsidRPr="00D32316" w:rsidRDefault="002E4B8A" w:rsidP="00A22A75">
            <w:pPr>
              <w:pStyle w:val="Tabele"/>
              <w:rPr>
                <w:sz w:val="18"/>
                <w:szCs w:val="18"/>
                <w:lang w:val="sq-AL"/>
              </w:rPr>
            </w:pPr>
            <w:r w:rsidRPr="00D32316">
              <w:rPr>
                <w:sz w:val="18"/>
                <w:szCs w:val="18"/>
                <w:lang w:val="sq-AL"/>
              </w:rPr>
              <w:t>88</w:t>
            </w:r>
          </w:p>
          <w:p w:rsidR="002E4B8A" w:rsidRPr="00D32316" w:rsidRDefault="002E4B8A" w:rsidP="00A22A75">
            <w:pPr>
              <w:pStyle w:val="Tabele"/>
              <w:rPr>
                <w:sz w:val="18"/>
                <w:szCs w:val="18"/>
                <w:lang w:val="sq-AL"/>
              </w:rPr>
            </w:pPr>
            <w:r w:rsidRPr="00D32316">
              <w:rPr>
                <w:sz w:val="18"/>
                <w:szCs w:val="18"/>
                <w:lang w:val="sq-AL"/>
              </w:rPr>
              <w:t>89</w:t>
            </w:r>
          </w:p>
        </w:tc>
        <w:tc>
          <w:tcPr>
            <w:tcW w:w="1980" w:type="dxa"/>
          </w:tcPr>
          <w:p w:rsidR="002E4B8A" w:rsidRPr="00D32316" w:rsidRDefault="002E4B8A" w:rsidP="00A22A75">
            <w:pPr>
              <w:pStyle w:val="Tabele"/>
              <w:rPr>
                <w:sz w:val="18"/>
                <w:szCs w:val="18"/>
                <w:lang w:val="sq-AL"/>
              </w:rPr>
            </w:pPr>
            <w:r w:rsidRPr="00D32316">
              <w:rPr>
                <w:sz w:val="18"/>
                <w:szCs w:val="18"/>
                <w:lang w:val="sq-AL"/>
              </w:rPr>
              <w:t>VR</w:t>
            </w:r>
          </w:p>
          <w:p w:rsidR="002E4B8A" w:rsidRPr="00D32316" w:rsidRDefault="002E4B8A" w:rsidP="00A22A75">
            <w:pPr>
              <w:pStyle w:val="Tabele"/>
              <w:rPr>
                <w:sz w:val="18"/>
                <w:szCs w:val="18"/>
                <w:lang w:val="sq-AL"/>
              </w:rPr>
            </w:pPr>
            <w:r w:rsidRPr="00D32316">
              <w:rPr>
                <w:sz w:val="18"/>
                <w:szCs w:val="18"/>
                <w:lang w:val="sq-AL"/>
              </w:rPr>
              <w:t>HSH</w:t>
            </w:r>
          </w:p>
          <w:p w:rsidR="002E4B8A" w:rsidRPr="00D32316" w:rsidRDefault="002E4B8A" w:rsidP="00A22A75">
            <w:pPr>
              <w:pStyle w:val="Tabele"/>
              <w:rPr>
                <w:sz w:val="18"/>
                <w:szCs w:val="18"/>
                <w:lang w:val="sq-AL"/>
              </w:rPr>
            </w:pPr>
            <w:r w:rsidRPr="00D32316">
              <w:rPr>
                <w:sz w:val="18"/>
                <w:szCs w:val="18"/>
                <w:lang w:val="sq-AL"/>
              </w:rPr>
              <w:t>GySEV</w:t>
            </w:r>
          </w:p>
          <w:p w:rsidR="002E4B8A" w:rsidRPr="00D32316" w:rsidRDefault="002E4B8A" w:rsidP="00A22A75">
            <w:pPr>
              <w:pStyle w:val="Tabele"/>
              <w:rPr>
                <w:sz w:val="18"/>
                <w:szCs w:val="18"/>
                <w:lang w:val="sq-AL"/>
              </w:rPr>
            </w:pPr>
            <w:r w:rsidRPr="00D32316">
              <w:rPr>
                <w:sz w:val="18"/>
                <w:szCs w:val="18"/>
                <w:lang w:val="sq-AL"/>
              </w:rPr>
              <w:t>ZRS</w:t>
            </w:r>
          </w:p>
          <w:p w:rsidR="002E4B8A" w:rsidRPr="00D32316" w:rsidRDefault="002E4B8A" w:rsidP="00A22A75">
            <w:pPr>
              <w:pStyle w:val="Tabele"/>
              <w:rPr>
                <w:sz w:val="18"/>
                <w:szCs w:val="18"/>
                <w:lang w:val="sq-AL"/>
              </w:rPr>
            </w:pPr>
            <w:r w:rsidRPr="00D32316">
              <w:rPr>
                <w:sz w:val="18"/>
                <w:szCs w:val="18"/>
                <w:lang w:val="sq-AL"/>
              </w:rPr>
              <w:t>PKP</w:t>
            </w:r>
          </w:p>
          <w:p w:rsidR="002E4B8A" w:rsidRPr="00D32316" w:rsidRDefault="002E4B8A" w:rsidP="00A22A75">
            <w:pPr>
              <w:pStyle w:val="Tabele"/>
              <w:rPr>
                <w:sz w:val="18"/>
                <w:szCs w:val="18"/>
                <w:lang w:val="sq-AL"/>
              </w:rPr>
            </w:pPr>
            <w:r w:rsidRPr="00D32316">
              <w:rPr>
                <w:sz w:val="18"/>
                <w:szCs w:val="18"/>
                <w:lang w:val="sq-AL"/>
              </w:rPr>
              <w:t>BDZ</w:t>
            </w:r>
          </w:p>
          <w:p w:rsidR="002E4B8A" w:rsidRPr="00D32316" w:rsidRDefault="002E4B8A" w:rsidP="00A22A75">
            <w:pPr>
              <w:pStyle w:val="Tabele"/>
              <w:rPr>
                <w:sz w:val="18"/>
                <w:szCs w:val="18"/>
                <w:lang w:val="sq-AL"/>
              </w:rPr>
            </w:pPr>
            <w:r w:rsidRPr="00D32316">
              <w:rPr>
                <w:sz w:val="18"/>
                <w:szCs w:val="18"/>
                <w:lang w:val="sq-AL"/>
              </w:rPr>
              <w:t>CFR</w:t>
            </w:r>
          </w:p>
          <w:p w:rsidR="002E4B8A" w:rsidRPr="00D32316" w:rsidRDefault="002E4B8A" w:rsidP="00A22A75">
            <w:pPr>
              <w:pStyle w:val="Tabele"/>
              <w:rPr>
                <w:sz w:val="18"/>
                <w:szCs w:val="18"/>
                <w:lang w:val="sq-AL"/>
              </w:rPr>
            </w:pPr>
            <w:r w:rsidRPr="00D32316">
              <w:rPr>
                <w:sz w:val="18"/>
                <w:szCs w:val="18"/>
                <w:lang w:val="sq-AL"/>
              </w:rPr>
              <w:t>CD</w:t>
            </w:r>
          </w:p>
          <w:p w:rsidR="002E4B8A" w:rsidRPr="00D32316" w:rsidRDefault="002E4B8A" w:rsidP="00A22A75">
            <w:pPr>
              <w:pStyle w:val="Tabele"/>
              <w:rPr>
                <w:sz w:val="18"/>
                <w:szCs w:val="18"/>
                <w:lang w:val="sq-AL"/>
              </w:rPr>
            </w:pPr>
            <w:r w:rsidRPr="00D32316">
              <w:rPr>
                <w:sz w:val="18"/>
                <w:szCs w:val="18"/>
                <w:lang w:val="sq-AL"/>
              </w:rPr>
              <w:t>MAV</w:t>
            </w:r>
          </w:p>
          <w:p w:rsidR="002E4B8A" w:rsidRPr="00D32316" w:rsidRDefault="002E4B8A" w:rsidP="00A22A75">
            <w:pPr>
              <w:pStyle w:val="Tabele"/>
              <w:rPr>
                <w:sz w:val="18"/>
                <w:szCs w:val="18"/>
                <w:lang w:val="sq-AL"/>
              </w:rPr>
            </w:pPr>
            <w:r w:rsidRPr="00D32316">
              <w:rPr>
                <w:sz w:val="18"/>
                <w:szCs w:val="18"/>
                <w:lang w:val="sq-AL"/>
              </w:rPr>
              <w:t>ZSR1)</w:t>
            </w:r>
          </w:p>
          <w:p w:rsidR="002E4B8A" w:rsidRPr="00D32316" w:rsidRDefault="002E4B8A" w:rsidP="00A22A75">
            <w:pPr>
              <w:pStyle w:val="Tabele"/>
              <w:rPr>
                <w:sz w:val="18"/>
                <w:szCs w:val="18"/>
                <w:lang w:val="sq-AL"/>
              </w:rPr>
            </w:pPr>
            <w:r w:rsidRPr="00D32316">
              <w:rPr>
                <w:sz w:val="18"/>
                <w:szCs w:val="18"/>
                <w:lang w:val="sq-AL"/>
              </w:rPr>
              <w:t>BLS</w:t>
            </w:r>
          </w:p>
          <w:p w:rsidR="002E4B8A" w:rsidRPr="00D32316" w:rsidRDefault="002E4B8A" w:rsidP="00A22A75">
            <w:pPr>
              <w:pStyle w:val="Tabele"/>
              <w:rPr>
                <w:sz w:val="18"/>
                <w:szCs w:val="18"/>
                <w:lang w:val="sq-AL"/>
              </w:rPr>
            </w:pPr>
            <w:r w:rsidRPr="00D32316">
              <w:rPr>
                <w:sz w:val="18"/>
                <w:szCs w:val="18"/>
                <w:lang w:val="sq-AL"/>
              </w:rPr>
              <w:t>FNME</w:t>
            </w:r>
          </w:p>
          <w:p w:rsidR="002E4B8A" w:rsidRPr="00D32316" w:rsidRDefault="002E4B8A" w:rsidP="00A22A75">
            <w:pPr>
              <w:pStyle w:val="Tabele"/>
              <w:rPr>
                <w:sz w:val="18"/>
                <w:szCs w:val="18"/>
                <w:lang w:val="sq-AL"/>
              </w:rPr>
            </w:pPr>
            <w:r w:rsidRPr="00D32316">
              <w:rPr>
                <w:sz w:val="18"/>
                <w:szCs w:val="18"/>
                <w:lang w:val="sq-AL"/>
              </w:rPr>
              <w:t>MZ</w:t>
            </w:r>
          </w:p>
          <w:p w:rsidR="002E4B8A" w:rsidRPr="00D32316" w:rsidRDefault="002E4B8A" w:rsidP="00A22A75">
            <w:pPr>
              <w:pStyle w:val="Tabele"/>
              <w:rPr>
                <w:sz w:val="18"/>
                <w:szCs w:val="18"/>
                <w:lang w:val="sq-AL"/>
              </w:rPr>
            </w:pPr>
            <w:r w:rsidRPr="00D32316">
              <w:rPr>
                <w:sz w:val="18"/>
                <w:szCs w:val="18"/>
                <w:lang w:val="sq-AL"/>
              </w:rPr>
              <w:t>AAE</w:t>
            </w:r>
          </w:p>
          <w:p w:rsidR="002E4B8A" w:rsidRPr="00D32316" w:rsidRDefault="002E4B8A" w:rsidP="00A22A75">
            <w:pPr>
              <w:pStyle w:val="Tabele"/>
              <w:rPr>
                <w:sz w:val="18"/>
                <w:szCs w:val="18"/>
                <w:lang w:val="sq-AL"/>
              </w:rPr>
            </w:pPr>
            <w:r w:rsidRPr="00D32316">
              <w:rPr>
                <w:sz w:val="18"/>
                <w:szCs w:val="18"/>
                <w:lang w:val="sq-AL"/>
              </w:rPr>
              <w:t>EWS</w:t>
            </w:r>
          </w:p>
          <w:p w:rsidR="002E4B8A" w:rsidRPr="00D32316" w:rsidRDefault="002E4B8A" w:rsidP="00A22A75">
            <w:pPr>
              <w:pStyle w:val="Tabele"/>
              <w:rPr>
                <w:sz w:val="18"/>
                <w:szCs w:val="18"/>
                <w:lang w:val="sq-AL"/>
              </w:rPr>
            </w:pPr>
            <w:r w:rsidRPr="00D32316">
              <w:rPr>
                <w:sz w:val="18"/>
                <w:szCs w:val="18"/>
                <w:lang w:val="sq-AL"/>
              </w:rPr>
              <w:t>RENFE</w:t>
            </w:r>
          </w:p>
          <w:p w:rsidR="002E4B8A" w:rsidRPr="00D32316" w:rsidRDefault="002E4B8A" w:rsidP="00A22A75">
            <w:pPr>
              <w:pStyle w:val="Tabele"/>
              <w:rPr>
                <w:sz w:val="18"/>
                <w:szCs w:val="18"/>
                <w:lang w:val="sq-AL"/>
              </w:rPr>
            </w:pPr>
            <w:r w:rsidRPr="00D32316">
              <w:rPr>
                <w:sz w:val="18"/>
                <w:szCs w:val="18"/>
                <w:lang w:val="sq-AL"/>
              </w:rPr>
              <w:t>JZ</w:t>
            </w:r>
          </w:p>
          <w:p w:rsidR="002E4B8A" w:rsidRPr="00D32316" w:rsidRDefault="002E4B8A" w:rsidP="00A22A75">
            <w:pPr>
              <w:pStyle w:val="Tabele"/>
              <w:rPr>
                <w:sz w:val="18"/>
                <w:szCs w:val="18"/>
                <w:lang w:val="sq-AL"/>
              </w:rPr>
            </w:pPr>
            <w:r w:rsidRPr="00D32316">
              <w:rPr>
                <w:sz w:val="18"/>
                <w:szCs w:val="18"/>
                <w:lang w:val="sq-AL"/>
              </w:rPr>
              <w:t>CH</w:t>
            </w:r>
          </w:p>
          <w:p w:rsidR="002E4B8A" w:rsidRPr="00D32316" w:rsidRDefault="002E4B8A" w:rsidP="00A22A75">
            <w:pPr>
              <w:pStyle w:val="Tabele"/>
              <w:rPr>
                <w:sz w:val="18"/>
                <w:szCs w:val="18"/>
                <w:lang w:val="sq-AL"/>
              </w:rPr>
            </w:pPr>
            <w:r w:rsidRPr="00D32316">
              <w:rPr>
                <w:sz w:val="18"/>
                <w:szCs w:val="18"/>
                <w:lang w:val="sq-AL"/>
              </w:rPr>
              <w:t>GC (SJ)</w:t>
            </w:r>
          </w:p>
          <w:p w:rsidR="002E4B8A" w:rsidRPr="00D32316" w:rsidRDefault="002E4B8A" w:rsidP="00A22A75">
            <w:pPr>
              <w:pStyle w:val="Tabele"/>
              <w:rPr>
                <w:sz w:val="18"/>
                <w:szCs w:val="18"/>
                <w:lang w:val="sq-AL"/>
              </w:rPr>
            </w:pPr>
            <w:r w:rsidRPr="00D32316">
              <w:rPr>
                <w:sz w:val="18"/>
                <w:szCs w:val="18"/>
                <w:lang w:val="sq-AL"/>
              </w:rPr>
              <w:t>TCDD</w:t>
            </w:r>
          </w:p>
          <w:p w:rsidR="002E4B8A" w:rsidRPr="00D32316" w:rsidRDefault="002E4B8A" w:rsidP="00A22A75">
            <w:pPr>
              <w:pStyle w:val="Tabele"/>
              <w:rPr>
                <w:sz w:val="18"/>
                <w:szCs w:val="18"/>
                <w:lang w:val="sq-AL"/>
              </w:rPr>
            </w:pPr>
            <w:r w:rsidRPr="00D32316">
              <w:rPr>
                <w:sz w:val="18"/>
                <w:szCs w:val="18"/>
                <w:lang w:val="sq-AL"/>
              </w:rPr>
              <w:t>NSB</w:t>
            </w:r>
          </w:p>
          <w:p w:rsidR="002E4B8A" w:rsidRPr="00D32316" w:rsidRDefault="002E4B8A" w:rsidP="00A22A75">
            <w:pPr>
              <w:pStyle w:val="Tabele"/>
              <w:rPr>
                <w:sz w:val="18"/>
                <w:szCs w:val="18"/>
                <w:lang w:val="sq-AL"/>
              </w:rPr>
            </w:pPr>
            <w:r w:rsidRPr="00D32316">
              <w:rPr>
                <w:sz w:val="18"/>
                <w:szCs w:val="18"/>
                <w:lang w:val="sq-AL"/>
              </w:rPr>
              <w:t>HZ</w:t>
            </w:r>
          </w:p>
          <w:p w:rsidR="002E4B8A" w:rsidRPr="00D32316" w:rsidRDefault="002E4B8A" w:rsidP="00A22A75">
            <w:pPr>
              <w:pStyle w:val="Tabele"/>
              <w:rPr>
                <w:sz w:val="18"/>
                <w:szCs w:val="18"/>
                <w:lang w:val="sq-AL"/>
              </w:rPr>
            </w:pPr>
            <w:r w:rsidRPr="00D32316">
              <w:rPr>
                <w:sz w:val="18"/>
                <w:szCs w:val="18"/>
                <w:lang w:val="sq-AL"/>
              </w:rPr>
              <w:t>SZ</w:t>
            </w:r>
          </w:p>
          <w:p w:rsidR="002E4B8A" w:rsidRPr="00D32316" w:rsidRDefault="002E4B8A" w:rsidP="00A22A75">
            <w:pPr>
              <w:pStyle w:val="Tabele"/>
              <w:rPr>
                <w:sz w:val="18"/>
                <w:szCs w:val="18"/>
                <w:lang w:val="sq-AL"/>
              </w:rPr>
            </w:pPr>
            <w:r w:rsidRPr="00D32316">
              <w:rPr>
                <w:sz w:val="18"/>
                <w:szCs w:val="18"/>
                <w:lang w:val="sq-AL"/>
              </w:rPr>
              <w:t>DB</w:t>
            </w:r>
          </w:p>
          <w:p w:rsidR="002E4B8A" w:rsidRPr="00D32316" w:rsidRDefault="002E4B8A" w:rsidP="00A22A75">
            <w:pPr>
              <w:pStyle w:val="Tabele"/>
              <w:rPr>
                <w:sz w:val="18"/>
                <w:szCs w:val="18"/>
                <w:lang w:val="sq-AL"/>
              </w:rPr>
            </w:pPr>
            <w:r w:rsidRPr="00D32316">
              <w:rPr>
                <w:sz w:val="18"/>
                <w:szCs w:val="18"/>
                <w:lang w:val="sq-AL"/>
              </w:rPr>
              <w:t>OBB</w:t>
            </w:r>
          </w:p>
          <w:p w:rsidR="002E4B8A" w:rsidRPr="00D32316" w:rsidRDefault="002E4B8A" w:rsidP="00A22A75">
            <w:pPr>
              <w:pStyle w:val="Tabele"/>
              <w:rPr>
                <w:sz w:val="18"/>
                <w:szCs w:val="18"/>
                <w:lang w:val="sq-AL"/>
              </w:rPr>
            </w:pPr>
            <w:r w:rsidRPr="00D32316">
              <w:rPr>
                <w:sz w:val="18"/>
                <w:szCs w:val="18"/>
                <w:lang w:val="sq-AL"/>
              </w:rPr>
              <w:t>CFL</w:t>
            </w:r>
          </w:p>
          <w:p w:rsidR="002E4B8A" w:rsidRPr="00D32316" w:rsidRDefault="002E4B8A" w:rsidP="00A22A75">
            <w:pPr>
              <w:pStyle w:val="Tabele"/>
              <w:rPr>
                <w:sz w:val="18"/>
                <w:szCs w:val="18"/>
                <w:lang w:val="sq-AL"/>
              </w:rPr>
            </w:pPr>
            <w:r w:rsidRPr="00D32316">
              <w:rPr>
                <w:sz w:val="18"/>
                <w:szCs w:val="18"/>
                <w:lang w:val="sq-AL"/>
              </w:rPr>
              <w:t>FS</w:t>
            </w:r>
          </w:p>
          <w:p w:rsidR="002E4B8A" w:rsidRPr="00D32316" w:rsidRDefault="002E4B8A" w:rsidP="00A22A75">
            <w:pPr>
              <w:pStyle w:val="Tabele"/>
              <w:rPr>
                <w:sz w:val="18"/>
                <w:szCs w:val="18"/>
                <w:lang w:val="sq-AL"/>
              </w:rPr>
            </w:pPr>
            <w:r w:rsidRPr="00D32316">
              <w:rPr>
                <w:sz w:val="18"/>
                <w:szCs w:val="18"/>
                <w:lang w:val="sq-AL"/>
              </w:rPr>
              <w:t>NS</w:t>
            </w:r>
          </w:p>
          <w:p w:rsidR="002E4B8A" w:rsidRPr="00D32316" w:rsidRDefault="002E4B8A" w:rsidP="00A22A75">
            <w:pPr>
              <w:pStyle w:val="Tabele"/>
              <w:rPr>
                <w:sz w:val="18"/>
                <w:szCs w:val="18"/>
                <w:lang w:val="sq-AL"/>
              </w:rPr>
            </w:pPr>
            <w:r w:rsidRPr="00D32316">
              <w:rPr>
                <w:sz w:val="18"/>
                <w:szCs w:val="18"/>
                <w:lang w:val="sq-AL"/>
              </w:rPr>
              <w:t>CFF/SBB</w:t>
            </w:r>
          </w:p>
          <w:p w:rsidR="002E4B8A" w:rsidRPr="00D32316" w:rsidRDefault="002E4B8A" w:rsidP="00A22A75">
            <w:pPr>
              <w:pStyle w:val="Tabele"/>
              <w:rPr>
                <w:sz w:val="18"/>
                <w:szCs w:val="18"/>
                <w:lang w:val="sq-AL"/>
              </w:rPr>
            </w:pPr>
            <w:r w:rsidRPr="00D32316">
              <w:rPr>
                <w:sz w:val="18"/>
                <w:szCs w:val="18"/>
                <w:lang w:val="sq-AL"/>
              </w:rPr>
              <w:t>DSB</w:t>
            </w:r>
          </w:p>
          <w:p w:rsidR="002E4B8A" w:rsidRPr="00D32316" w:rsidRDefault="002E4B8A" w:rsidP="00A22A75">
            <w:pPr>
              <w:pStyle w:val="Tabele"/>
              <w:rPr>
                <w:sz w:val="18"/>
                <w:szCs w:val="18"/>
                <w:lang w:val="sq-AL"/>
              </w:rPr>
            </w:pPr>
            <w:r w:rsidRPr="00D32316">
              <w:rPr>
                <w:sz w:val="18"/>
                <w:szCs w:val="18"/>
                <w:lang w:val="sq-AL"/>
              </w:rPr>
              <w:t>SNCF3)</w:t>
            </w:r>
          </w:p>
          <w:p w:rsidR="002E4B8A" w:rsidRPr="00D32316" w:rsidRDefault="002E4B8A" w:rsidP="00A22A75">
            <w:pPr>
              <w:pStyle w:val="Tabele"/>
              <w:rPr>
                <w:sz w:val="18"/>
                <w:szCs w:val="18"/>
                <w:lang w:val="sq-AL"/>
              </w:rPr>
            </w:pPr>
            <w:r w:rsidRPr="00D32316">
              <w:rPr>
                <w:sz w:val="18"/>
                <w:szCs w:val="18"/>
                <w:lang w:val="sq-AL"/>
              </w:rPr>
              <w:t>SNCB</w:t>
            </w:r>
          </w:p>
          <w:p w:rsidR="002E4B8A" w:rsidRPr="00D32316" w:rsidRDefault="002E4B8A" w:rsidP="00A22A75">
            <w:pPr>
              <w:pStyle w:val="Tabele"/>
              <w:rPr>
                <w:sz w:val="18"/>
                <w:szCs w:val="18"/>
                <w:lang w:val="sq-AL"/>
              </w:rPr>
            </w:pPr>
            <w:r w:rsidRPr="00D32316">
              <w:rPr>
                <w:sz w:val="18"/>
                <w:szCs w:val="18"/>
                <w:lang w:val="sq-AL"/>
              </w:rPr>
              <w:t>ZBH</w:t>
            </w:r>
          </w:p>
        </w:tc>
        <w:tc>
          <w:tcPr>
            <w:tcW w:w="1620" w:type="dxa"/>
          </w:tcPr>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32</w:t>
            </w:r>
          </w:p>
          <w:p w:rsidR="002E4B8A" w:rsidRPr="00D32316" w:rsidRDefault="002E4B8A" w:rsidP="00A22A75">
            <w:pPr>
              <w:pStyle w:val="Tabele"/>
              <w:rPr>
                <w:sz w:val="18"/>
                <w:szCs w:val="18"/>
                <w:lang w:val="sq-AL"/>
              </w:rPr>
            </w:pPr>
            <w:r w:rsidRPr="00D32316">
              <w:rPr>
                <w:sz w:val="18"/>
                <w:szCs w:val="18"/>
                <w:lang w:val="sq-AL"/>
              </w:rPr>
              <w:t>B 25 2)</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22</w:t>
            </w:r>
          </w:p>
          <w:p w:rsidR="002E4B8A" w:rsidRPr="00D32316" w:rsidRDefault="002E4B8A" w:rsidP="00A22A75">
            <w:pPr>
              <w:pStyle w:val="Tabele"/>
              <w:rPr>
                <w:sz w:val="18"/>
                <w:szCs w:val="18"/>
                <w:lang w:val="sq-AL"/>
              </w:rPr>
            </w:pPr>
            <w:r w:rsidRPr="00D32316">
              <w:rPr>
                <w:sz w:val="18"/>
                <w:szCs w:val="18"/>
                <w:lang w:val="sq-AL"/>
              </w:rPr>
              <w:t>B 30</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20</w:t>
            </w:r>
          </w:p>
          <w:p w:rsidR="002E4B8A" w:rsidRPr="00D32316" w:rsidRDefault="002E4B8A" w:rsidP="00A22A75">
            <w:pPr>
              <w:pStyle w:val="Tabele"/>
              <w:rPr>
                <w:sz w:val="18"/>
                <w:szCs w:val="18"/>
                <w:lang w:val="sq-AL"/>
              </w:rPr>
            </w:pPr>
            <w:r w:rsidRPr="00D32316">
              <w:rPr>
                <w:sz w:val="18"/>
                <w:szCs w:val="18"/>
                <w:lang w:val="sq-AL"/>
              </w:rPr>
              <w:t>B 22</w:t>
            </w:r>
          </w:p>
          <w:p w:rsidR="002E4B8A" w:rsidRPr="00D32316" w:rsidRDefault="002E4B8A" w:rsidP="00A22A75">
            <w:pPr>
              <w:pStyle w:val="Tabele"/>
              <w:rPr>
                <w:sz w:val="18"/>
                <w:szCs w:val="18"/>
                <w:lang w:val="sq-AL"/>
              </w:rPr>
            </w:pPr>
            <w:r w:rsidRPr="00D32316">
              <w:rPr>
                <w:sz w:val="18"/>
                <w:szCs w:val="18"/>
                <w:lang w:val="sq-AL"/>
              </w:rPr>
              <w:t>B 25 2)</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22</w:t>
            </w:r>
          </w:p>
          <w:p w:rsidR="002E4B8A" w:rsidRPr="00D32316" w:rsidRDefault="002E4B8A" w:rsidP="00A22A75">
            <w:pPr>
              <w:pStyle w:val="Tabele"/>
              <w:rPr>
                <w:sz w:val="18"/>
                <w:szCs w:val="18"/>
                <w:lang w:val="sq-AL"/>
              </w:rPr>
            </w:pPr>
            <w:r w:rsidRPr="00D32316">
              <w:rPr>
                <w:sz w:val="18"/>
                <w:szCs w:val="18"/>
                <w:lang w:val="sq-AL"/>
              </w:rPr>
              <w:t>B 30</w:t>
            </w:r>
          </w:p>
        </w:tc>
        <w:tc>
          <w:tcPr>
            <w:tcW w:w="1260" w:type="dxa"/>
          </w:tcPr>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357</w:t>
            </w:r>
          </w:p>
          <w:p w:rsidR="002E4B8A" w:rsidRPr="00D32316" w:rsidRDefault="002E4B8A" w:rsidP="00A22A75">
            <w:pPr>
              <w:pStyle w:val="Tabele"/>
              <w:rPr>
                <w:sz w:val="18"/>
                <w:szCs w:val="18"/>
                <w:lang w:val="sq-AL"/>
              </w:rPr>
            </w:pPr>
            <w:r w:rsidRPr="00D32316">
              <w:rPr>
                <w:sz w:val="18"/>
                <w:szCs w:val="18"/>
                <w:lang w:val="sq-AL"/>
              </w:rPr>
              <w:t>B 343</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341</w:t>
            </w:r>
          </w:p>
          <w:p w:rsidR="002E4B8A" w:rsidRPr="00D32316" w:rsidRDefault="002E4B8A" w:rsidP="00A22A75">
            <w:pPr>
              <w:pStyle w:val="Tabele"/>
              <w:rPr>
                <w:sz w:val="18"/>
                <w:szCs w:val="18"/>
                <w:lang w:val="sq-AL"/>
              </w:rPr>
            </w:pPr>
            <w:r w:rsidRPr="00D32316">
              <w:rPr>
                <w:sz w:val="18"/>
                <w:szCs w:val="18"/>
                <w:lang w:val="sq-AL"/>
              </w:rPr>
              <w:t>B 350</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339</w:t>
            </w:r>
          </w:p>
          <w:p w:rsidR="002E4B8A" w:rsidRPr="00D32316" w:rsidRDefault="002E4B8A" w:rsidP="00A22A75">
            <w:pPr>
              <w:pStyle w:val="Tabele"/>
              <w:rPr>
                <w:sz w:val="18"/>
                <w:szCs w:val="18"/>
                <w:lang w:val="sq-AL"/>
              </w:rPr>
            </w:pPr>
            <w:r w:rsidRPr="00D32316">
              <w:rPr>
                <w:sz w:val="18"/>
                <w:szCs w:val="18"/>
                <w:lang w:val="sq-AL"/>
              </w:rPr>
              <w:t>B 339</w:t>
            </w:r>
          </w:p>
          <w:p w:rsidR="002E4B8A" w:rsidRPr="00D32316" w:rsidRDefault="002E4B8A" w:rsidP="00A22A75">
            <w:pPr>
              <w:pStyle w:val="Tabele"/>
              <w:rPr>
                <w:sz w:val="18"/>
                <w:szCs w:val="18"/>
                <w:lang w:val="sq-AL"/>
              </w:rPr>
            </w:pPr>
            <w:r w:rsidRPr="00D32316">
              <w:rPr>
                <w:sz w:val="18"/>
                <w:szCs w:val="18"/>
                <w:lang w:val="sq-AL"/>
              </w:rPr>
              <w:t>B 343</w:t>
            </w:r>
          </w:p>
          <w:p w:rsidR="002E4B8A" w:rsidRPr="00D32316" w:rsidRDefault="002E4B8A" w:rsidP="00A22A75">
            <w:pPr>
              <w:pStyle w:val="Tabele"/>
              <w:rPr>
                <w:sz w:val="18"/>
                <w:szCs w:val="18"/>
                <w:lang w:val="sq-AL"/>
              </w:rPr>
            </w:pPr>
          </w:p>
          <w:p w:rsidR="002E4B8A" w:rsidRPr="00D32316" w:rsidRDefault="002E4B8A" w:rsidP="00A22A75">
            <w:pPr>
              <w:pStyle w:val="Tabele"/>
              <w:rPr>
                <w:sz w:val="18"/>
                <w:szCs w:val="18"/>
                <w:lang w:val="sq-AL"/>
              </w:rPr>
            </w:pPr>
            <w:r w:rsidRPr="00D32316">
              <w:rPr>
                <w:sz w:val="18"/>
                <w:szCs w:val="18"/>
                <w:lang w:val="sq-AL"/>
              </w:rPr>
              <w:t>B 341</w:t>
            </w:r>
          </w:p>
          <w:p w:rsidR="002E4B8A" w:rsidRPr="00D32316" w:rsidRDefault="002E4B8A" w:rsidP="00A22A75">
            <w:pPr>
              <w:pStyle w:val="Tabele"/>
              <w:rPr>
                <w:sz w:val="18"/>
                <w:szCs w:val="18"/>
                <w:lang w:val="sq-AL"/>
              </w:rPr>
            </w:pPr>
            <w:r w:rsidRPr="00D32316">
              <w:rPr>
                <w:sz w:val="18"/>
                <w:szCs w:val="18"/>
                <w:lang w:val="sq-AL"/>
              </w:rPr>
              <w:t>B 352</w:t>
            </w:r>
          </w:p>
        </w:tc>
      </w:tr>
    </w:tbl>
    <w:p w:rsidR="00D32316" w:rsidRDefault="00D32316" w:rsidP="002E4B8A">
      <w:pPr>
        <w:pStyle w:val="Paragrafi"/>
        <w:rPr>
          <w:sz w:val="20"/>
          <w:lang w:val="sq-AL"/>
        </w:rPr>
      </w:pPr>
    </w:p>
    <w:p w:rsidR="002E4B8A" w:rsidRPr="00D32316" w:rsidRDefault="002E4B8A" w:rsidP="002E4B8A">
      <w:pPr>
        <w:pStyle w:val="Paragrafi"/>
        <w:rPr>
          <w:sz w:val="20"/>
          <w:lang w:val="sq-AL"/>
        </w:rPr>
      </w:pPr>
      <w:r w:rsidRPr="00D32316">
        <w:rPr>
          <w:sz w:val="20"/>
          <w:lang w:val="sq-AL"/>
        </w:rPr>
        <w:t>1</w:t>
      </w:r>
      <w:r w:rsidR="00A1045F" w:rsidRPr="00D32316">
        <w:rPr>
          <w:sz w:val="20"/>
          <w:lang w:val="sq-AL"/>
        </w:rPr>
        <w:t>.</w:t>
      </w:r>
      <w:r w:rsidRPr="00D32316">
        <w:rPr>
          <w:sz w:val="20"/>
          <w:lang w:val="sq-AL"/>
        </w:rPr>
        <w:t xml:space="preserve"> </w:t>
      </w:r>
      <w:r w:rsidR="00A1045F" w:rsidRPr="00D32316">
        <w:rPr>
          <w:sz w:val="20"/>
          <w:lang w:val="sq-AL"/>
        </w:rPr>
        <w:t xml:space="preserve">Me </w:t>
      </w:r>
      <w:r w:rsidR="004C0EC5" w:rsidRPr="00D32316">
        <w:rPr>
          <w:sz w:val="20"/>
          <w:lang w:val="sq-AL"/>
        </w:rPr>
        <w:t>përjashtim</w:t>
      </w:r>
      <w:r w:rsidRPr="00D32316">
        <w:rPr>
          <w:sz w:val="20"/>
          <w:lang w:val="sq-AL"/>
        </w:rPr>
        <w:t xml:space="preserve"> t</w:t>
      </w:r>
      <w:r w:rsidR="00A1045F" w:rsidRPr="00D32316">
        <w:rPr>
          <w:rFonts w:ascii="Times New Roman" w:hAnsi="Times New Roman"/>
          <w:sz w:val="20"/>
          <w:lang w:val="sq-AL"/>
        </w:rPr>
        <w:t>ë</w:t>
      </w:r>
      <w:r w:rsidRPr="00D32316">
        <w:rPr>
          <w:sz w:val="20"/>
          <w:lang w:val="sq-AL"/>
        </w:rPr>
        <w:t xml:space="preserve"> linj</w:t>
      </w:r>
      <w:r w:rsidR="00A1045F" w:rsidRPr="00D32316">
        <w:rPr>
          <w:rFonts w:ascii="Times New Roman" w:hAnsi="Times New Roman"/>
          <w:sz w:val="20"/>
          <w:lang w:val="sq-AL"/>
        </w:rPr>
        <w:t>ë</w:t>
      </w:r>
      <w:r w:rsidRPr="00D32316">
        <w:rPr>
          <w:sz w:val="20"/>
          <w:lang w:val="sq-AL"/>
        </w:rPr>
        <w:t xml:space="preserve">s midis HRONSKA DUBRAVA dhe HORNA STUBNA (stacionet nuk </w:t>
      </w:r>
      <w:r w:rsidR="00C22E0C" w:rsidRPr="00D32316">
        <w:rPr>
          <w:sz w:val="20"/>
          <w:lang w:val="sq-AL"/>
        </w:rPr>
        <w:t>janë</w:t>
      </w:r>
      <w:r w:rsidRPr="00D32316">
        <w:rPr>
          <w:sz w:val="20"/>
          <w:lang w:val="sq-AL"/>
        </w:rPr>
        <w:t xml:space="preserve"> p</w:t>
      </w:r>
      <w:r w:rsidR="00A1045F" w:rsidRPr="00D32316">
        <w:rPr>
          <w:rFonts w:ascii="Times New Roman" w:hAnsi="Times New Roman"/>
          <w:sz w:val="20"/>
          <w:lang w:val="sq-AL"/>
        </w:rPr>
        <w:t>ë</w:t>
      </w:r>
      <w:r w:rsidRPr="00D32316">
        <w:rPr>
          <w:sz w:val="20"/>
          <w:lang w:val="sq-AL"/>
        </w:rPr>
        <w:t>rfshir</w:t>
      </w:r>
      <w:r w:rsidR="00A1045F" w:rsidRPr="00D32316">
        <w:rPr>
          <w:rFonts w:ascii="Times New Roman" w:hAnsi="Times New Roman"/>
          <w:sz w:val="20"/>
          <w:lang w:val="sq-AL"/>
        </w:rPr>
        <w:t>ë</w:t>
      </w:r>
      <w:r w:rsidRPr="00D32316">
        <w:rPr>
          <w:sz w:val="20"/>
          <w:lang w:val="sq-AL"/>
        </w:rPr>
        <w:t xml:space="preserve">) dhe HORNA STUBNA dhe PRIEVIDZA (stacionet nuk </w:t>
      </w:r>
      <w:r w:rsidR="00C22E0C" w:rsidRPr="00D32316">
        <w:rPr>
          <w:sz w:val="20"/>
          <w:lang w:val="sq-AL"/>
        </w:rPr>
        <w:t>janë</w:t>
      </w:r>
      <w:r w:rsidRPr="00D32316">
        <w:rPr>
          <w:sz w:val="20"/>
          <w:lang w:val="sq-AL"/>
        </w:rPr>
        <w:t xml:space="preserve"> p</w:t>
      </w:r>
      <w:r w:rsidR="00A1045F" w:rsidRPr="00D32316">
        <w:rPr>
          <w:rFonts w:ascii="Times New Roman" w:hAnsi="Times New Roman"/>
          <w:sz w:val="20"/>
          <w:lang w:val="sq-AL"/>
        </w:rPr>
        <w:t>ë</w:t>
      </w:r>
      <w:r w:rsidRPr="00D32316">
        <w:rPr>
          <w:sz w:val="20"/>
          <w:lang w:val="sq-AL"/>
        </w:rPr>
        <w:t>rfshir</w:t>
      </w:r>
      <w:r w:rsidR="00A1045F" w:rsidRPr="00D32316">
        <w:rPr>
          <w:rFonts w:ascii="Times New Roman" w:hAnsi="Times New Roman"/>
          <w:sz w:val="20"/>
          <w:lang w:val="sq-AL"/>
        </w:rPr>
        <w:t>ë</w:t>
      </w:r>
      <w:r w:rsidRPr="00D32316">
        <w:rPr>
          <w:sz w:val="20"/>
          <w:lang w:val="sq-AL"/>
        </w:rPr>
        <w:t>)</w:t>
      </w:r>
    </w:p>
    <w:p w:rsidR="002E4B8A" w:rsidRPr="00D32316" w:rsidRDefault="002E4B8A" w:rsidP="002E4B8A">
      <w:pPr>
        <w:pStyle w:val="Paragrafi"/>
        <w:rPr>
          <w:sz w:val="20"/>
          <w:lang w:val="sq-AL"/>
        </w:rPr>
      </w:pPr>
      <w:r w:rsidRPr="00D32316">
        <w:rPr>
          <w:sz w:val="20"/>
          <w:lang w:val="sq-AL"/>
        </w:rPr>
        <w:t>2</w:t>
      </w:r>
      <w:r w:rsidR="00A1045F" w:rsidRPr="00D32316">
        <w:rPr>
          <w:sz w:val="20"/>
          <w:lang w:val="sq-AL"/>
        </w:rPr>
        <w:t>.</w:t>
      </w:r>
      <w:r w:rsidRPr="00D32316">
        <w:rPr>
          <w:sz w:val="20"/>
          <w:lang w:val="sq-AL"/>
        </w:rPr>
        <w:t xml:space="preserve"> </w:t>
      </w:r>
      <w:r w:rsidR="00D35C07" w:rsidRPr="00D32316">
        <w:rPr>
          <w:sz w:val="20"/>
          <w:lang w:val="sq-AL"/>
        </w:rPr>
        <w:t>Lartë</w:t>
      </w:r>
      <w:r w:rsidRPr="00D32316">
        <w:rPr>
          <w:sz w:val="20"/>
          <w:lang w:val="sq-AL"/>
        </w:rPr>
        <w:t>sia maksimele e lejuar 3880 mm</w:t>
      </w:r>
    </w:p>
    <w:p w:rsidR="002E4B8A" w:rsidRPr="00D32316" w:rsidRDefault="002E4B8A" w:rsidP="002E4B8A">
      <w:pPr>
        <w:pStyle w:val="Paragrafi"/>
        <w:rPr>
          <w:sz w:val="20"/>
          <w:lang w:val="sq-AL"/>
        </w:rPr>
      </w:pPr>
      <w:r w:rsidRPr="00D32316">
        <w:rPr>
          <w:sz w:val="20"/>
          <w:lang w:val="sq-AL"/>
        </w:rPr>
        <w:t>3</w:t>
      </w:r>
      <w:r w:rsidR="00A1045F" w:rsidRPr="00D32316">
        <w:rPr>
          <w:sz w:val="20"/>
          <w:lang w:val="sq-AL"/>
        </w:rPr>
        <w:t>.</w:t>
      </w:r>
      <w:r w:rsidRPr="00D32316">
        <w:rPr>
          <w:sz w:val="20"/>
          <w:lang w:val="sq-AL"/>
        </w:rPr>
        <w:t xml:space="preserve"> </w:t>
      </w:r>
      <w:r w:rsidR="00A1045F" w:rsidRPr="00D32316">
        <w:rPr>
          <w:sz w:val="20"/>
          <w:lang w:val="sq-AL"/>
        </w:rPr>
        <w:t xml:space="preserve">Me </w:t>
      </w:r>
      <w:r w:rsidR="004C0EC5" w:rsidRPr="00D32316">
        <w:rPr>
          <w:sz w:val="20"/>
          <w:lang w:val="sq-AL"/>
        </w:rPr>
        <w:t>përjashtim</w:t>
      </w:r>
      <w:r w:rsidRPr="00D32316">
        <w:rPr>
          <w:sz w:val="20"/>
          <w:lang w:val="sq-AL"/>
        </w:rPr>
        <w:t xml:space="preserve"> t</w:t>
      </w:r>
      <w:r w:rsidR="00124CE7" w:rsidRPr="00D32316">
        <w:rPr>
          <w:rFonts w:ascii="Times New Roman" w:hAnsi="Times New Roman"/>
          <w:sz w:val="20"/>
          <w:lang w:val="sq-AL"/>
        </w:rPr>
        <w:t>ë</w:t>
      </w:r>
      <w:r w:rsidRPr="00D32316">
        <w:rPr>
          <w:sz w:val="20"/>
          <w:lang w:val="sq-AL"/>
        </w:rPr>
        <w:t xml:space="preserve"> stacioneve n</w:t>
      </w:r>
      <w:r w:rsidR="00124CE7" w:rsidRPr="00D32316">
        <w:rPr>
          <w:rFonts w:ascii="Times New Roman" w:hAnsi="Times New Roman"/>
          <w:sz w:val="20"/>
          <w:lang w:val="sq-AL"/>
        </w:rPr>
        <w:t>ë</w:t>
      </w:r>
      <w:r w:rsidRPr="00D32316">
        <w:rPr>
          <w:sz w:val="20"/>
          <w:lang w:val="sq-AL"/>
        </w:rPr>
        <w:t xml:space="preserve"> vijim: AMPLEPUIS, AUREC, BAS-MONISTROIL, BASTIDE.ST LAURENT (LA), CHAMALIERES-SUR-LOIR, COURZIEU-BRUSSIEU, GRAND’COMBE-LA PISE, LANGEAC, LANGOGNE, MALBOSC, NURIEUX, RETOURNAC, SAINT-AMBROIX, TAMARIS, THIERS, VOREY.</w:t>
      </w:r>
    </w:p>
    <w:p w:rsidR="002E4B8A" w:rsidRPr="007542C3" w:rsidRDefault="002E4B8A" w:rsidP="00D32316">
      <w:pPr>
        <w:pStyle w:val="TitulliTitull"/>
      </w:pPr>
      <w:r w:rsidRPr="007542C3">
        <w:br w:type="page"/>
        <w:t>FUÇIT</w:t>
      </w:r>
      <w:r w:rsidR="004C0EC5" w:rsidRPr="007542C3">
        <w:t>Ë</w:t>
      </w:r>
    </w:p>
    <w:p w:rsidR="002E4B8A" w:rsidRPr="007542C3" w:rsidRDefault="002E4B8A" w:rsidP="002E4B8A">
      <w:pPr>
        <w:pStyle w:val="Paragrafi"/>
        <w:rPr>
          <w:lang w:val="sq-AL"/>
        </w:rPr>
      </w:pPr>
    </w:p>
    <w:p w:rsidR="002E4B8A" w:rsidRPr="007542C3" w:rsidRDefault="002E4B8A" w:rsidP="00D32316">
      <w:pPr>
        <w:pStyle w:val="NeniNr"/>
      </w:pPr>
      <w:r w:rsidRPr="007542C3">
        <w:t>Neni 69</w:t>
      </w:r>
    </w:p>
    <w:p w:rsidR="00811836" w:rsidRPr="007542C3" w:rsidRDefault="002E4B8A" w:rsidP="00D32316">
      <w:pPr>
        <w:pStyle w:val="NeniTitull"/>
      </w:pPr>
      <w:r w:rsidRPr="007542C3">
        <w:t xml:space="preserve">Fuçitë  </w:t>
      </w:r>
    </w:p>
    <w:p w:rsidR="00811836" w:rsidRPr="007542C3" w:rsidRDefault="00811836" w:rsidP="00811836">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2E4B8A" w:rsidRPr="007542C3" w:rsidRDefault="002E4B8A" w:rsidP="00811836">
      <w:pPr>
        <w:pStyle w:val="Paragrafi"/>
        <w:jc w:val="center"/>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Fuçia </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ose sponda (E…, G…, K…, Re…)</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9D1C98" w:rsidRPr="007542C3">
        <w:rPr>
          <w:lang w:val="sq-AL"/>
        </w:rPr>
        <w:t>.</w:t>
      </w:r>
      <w:r w:rsidRPr="007542C3">
        <w:rPr>
          <w:lang w:val="sq-AL"/>
        </w:rPr>
        <w:t xml:space="preserve"> Fu</w:t>
      </w:r>
      <w:r w:rsidR="009D1C98" w:rsidRPr="007542C3">
        <w:rPr>
          <w:lang w:val="sq-AL"/>
        </w:rPr>
        <w:t>çit</w:t>
      </w:r>
      <w:r w:rsidR="009D1C98" w:rsidRPr="007542C3">
        <w:rPr>
          <w:rFonts w:ascii="Times New Roman" w:hAnsi="Times New Roman"/>
          <w:lang w:val="sq-AL"/>
        </w:rPr>
        <w:t>ë</w:t>
      </w:r>
      <w:r w:rsidR="009D1C98" w:rsidRPr="007542C3">
        <w:rPr>
          <w:lang w:val="sq-AL"/>
        </w:rPr>
        <w:t xml:space="preserve"> </w:t>
      </w:r>
      <w:r w:rsidRPr="007542C3">
        <w:rPr>
          <w:lang w:val="sq-AL"/>
        </w:rPr>
        <w:t xml:space="preserve">ngarkohen vertikalisht dhe në formacion kompakt, në gjithë sipërfaqen ngarkuese, me </w:t>
      </w:r>
      <w:r w:rsidR="008E2DB7" w:rsidRPr="007542C3">
        <w:rPr>
          <w:lang w:val="sq-AL"/>
        </w:rPr>
        <w:t>hapësir</w:t>
      </w:r>
      <w:r w:rsidRPr="007542C3">
        <w:rPr>
          <w:lang w:val="sq-AL"/>
        </w:rPr>
        <w:t>a të ndërmjetme të plotësuara (të mbushura me element</w:t>
      </w:r>
      <w:r w:rsidR="00906E79" w:rsidRPr="007542C3">
        <w:rPr>
          <w:lang w:val="sq-AL"/>
        </w:rPr>
        <w:t>e</w:t>
      </w:r>
      <w:r w:rsidRPr="007542C3">
        <w:rPr>
          <w:lang w:val="sq-AL"/>
        </w:rPr>
        <w:t xml:space="preserve"> të tjer</w:t>
      </w:r>
      <w:r w:rsidR="00906E79" w:rsidRPr="007542C3">
        <w:rPr>
          <w:lang w:val="sq-AL"/>
        </w:rPr>
        <w:t>a</w:t>
      </w:r>
      <w:r w:rsidRPr="007542C3">
        <w:rPr>
          <w:lang w:val="sq-AL"/>
        </w:rPr>
        <w:t>)</w:t>
      </w:r>
    </w:p>
    <w:p w:rsidR="002E4B8A" w:rsidRPr="007542C3" w:rsidRDefault="002E4B8A" w:rsidP="002E4B8A">
      <w:pPr>
        <w:pStyle w:val="Paragrafi"/>
        <w:rPr>
          <w:lang w:val="sq-AL"/>
        </w:rPr>
      </w:pPr>
      <w:r w:rsidRPr="007542C3">
        <w:rPr>
          <w:lang w:val="sq-AL"/>
        </w:rPr>
        <w:t>2</w:t>
      </w:r>
      <w:r w:rsidR="009D1C98" w:rsidRPr="007542C3">
        <w:rPr>
          <w:lang w:val="sq-AL"/>
        </w:rPr>
        <w:t>.</w:t>
      </w:r>
      <w:r w:rsidRPr="007542C3">
        <w:rPr>
          <w:lang w:val="sq-AL"/>
        </w:rPr>
        <w:t xml:space="preserve">  Kur fuçit</w:t>
      </w:r>
      <w:r w:rsidR="009D1C98" w:rsidRPr="007542C3">
        <w:rPr>
          <w:rFonts w:ascii="Times New Roman" w:hAnsi="Times New Roman"/>
          <w:lang w:val="sq-AL"/>
        </w:rPr>
        <w:t>ë</w:t>
      </w:r>
      <w:r w:rsidRPr="007542C3">
        <w:rPr>
          <w:lang w:val="sq-AL"/>
        </w:rPr>
        <w:t xml:space="preserve"> janë ngarkuar n</w:t>
      </w:r>
      <w:r w:rsidR="00D463B0" w:rsidRPr="007542C3">
        <w:rPr>
          <w:rFonts w:ascii="Times New Roman" w:hAnsi="Times New Roman"/>
          <w:lang w:val="sq-AL"/>
        </w:rPr>
        <w:t>ë</w:t>
      </w:r>
      <w:r w:rsidRPr="007542C3">
        <w:rPr>
          <w:lang w:val="sq-AL"/>
        </w:rPr>
        <w:t xml:space="preserve"> dy </w:t>
      </w:r>
      <w:r w:rsidR="008E2DB7" w:rsidRPr="007542C3">
        <w:rPr>
          <w:lang w:val="sq-AL"/>
        </w:rPr>
        <w:t>rresht</w:t>
      </w:r>
      <w:r w:rsidRPr="007542C3">
        <w:rPr>
          <w:lang w:val="sq-AL"/>
        </w:rPr>
        <w:t xml:space="preserve">a (kate) (vetëm në </w:t>
      </w:r>
      <w:r w:rsidR="002F2914" w:rsidRPr="007542C3">
        <w:rPr>
          <w:lang w:val="sq-AL"/>
        </w:rPr>
        <w:t>vagonë</w:t>
      </w:r>
      <w:r w:rsidRPr="007542C3">
        <w:rPr>
          <w:lang w:val="sq-AL"/>
        </w:rPr>
        <w:t>t E dhe G), rresh</w:t>
      </w:r>
      <w:r w:rsidR="009D1C98" w:rsidRPr="007542C3">
        <w:rPr>
          <w:lang w:val="sq-AL"/>
        </w:rPr>
        <w:t>t</w:t>
      </w:r>
      <w:r w:rsidRPr="007542C3">
        <w:rPr>
          <w:lang w:val="sq-AL"/>
        </w:rPr>
        <w:t>at duhet të ndahen  duke përdorur panel</w:t>
      </w:r>
      <w:r w:rsidR="009D1C98" w:rsidRPr="007542C3">
        <w:rPr>
          <w:lang w:val="sq-AL"/>
        </w:rPr>
        <w:t>e</w:t>
      </w:r>
      <w:r w:rsidRPr="007542C3">
        <w:rPr>
          <w:lang w:val="sq-AL"/>
        </w:rPr>
        <w:t xml:space="preserve"> (p.sh</w:t>
      </w:r>
      <w:r w:rsidR="00906E79" w:rsidRPr="007542C3">
        <w:rPr>
          <w:lang w:val="sq-AL"/>
        </w:rPr>
        <w:t>.</w:t>
      </w:r>
      <w:r w:rsidRPr="007542C3">
        <w:rPr>
          <w:lang w:val="sq-AL"/>
        </w:rPr>
        <w:t xml:space="preserve"> panel</w:t>
      </w:r>
      <w:r w:rsidR="009D1C98" w:rsidRPr="007542C3">
        <w:rPr>
          <w:lang w:val="sq-AL"/>
        </w:rPr>
        <w:t>e</w:t>
      </w:r>
      <w:r w:rsidRPr="007542C3">
        <w:rPr>
          <w:lang w:val="sq-AL"/>
        </w:rPr>
        <w:t xml:space="preserve"> druri).</w:t>
      </w:r>
    </w:p>
    <w:p w:rsidR="002E4B8A" w:rsidRPr="007542C3" w:rsidRDefault="002E4B8A" w:rsidP="002E4B8A">
      <w:pPr>
        <w:pStyle w:val="Paragrafi"/>
        <w:rPr>
          <w:lang w:val="sq-AL"/>
        </w:rPr>
      </w:pPr>
      <w:r w:rsidRPr="007542C3">
        <w:rPr>
          <w:lang w:val="sq-AL"/>
        </w:rPr>
        <w:t>-  Kur ngarkohen fuçia të dimensioneve të ndryshme, fu</w:t>
      </w:r>
      <w:r w:rsidR="009D1C98" w:rsidRPr="007542C3">
        <w:rPr>
          <w:lang w:val="sq-AL"/>
        </w:rPr>
        <w:t>ç</w:t>
      </w:r>
      <w:r w:rsidRPr="007542C3">
        <w:rPr>
          <w:lang w:val="sq-AL"/>
        </w:rPr>
        <w:t>i</w:t>
      </w:r>
      <w:r w:rsidR="009D1C98" w:rsidRPr="007542C3">
        <w:rPr>
          <w:lang w:val="sq-AL"/>
        </w:rPr>
        <w:t>t</w:t>
      </w:r>
      <w:r w:rsidR="009D1C98" w:rsidRPr="007542C3">
        <w:rPr>
          <w:rFonts w:ascii="Times New Roman" w:hAnsi="Times New Roman"/>
          <w:lang w:val="sq-AL"/>
        </w:rPr>
        <w:t>ë</w:t>
      </w:r>
      <w:r w:rsidR="009D1C98" w:rsidRPr="007542C3">
        <w:rPr>
          <w:lang w:val="sq-AL"/>
        </w:rPr>
        <w:t xml:space="preserve"> </w:t>
      </w:r>
      <w:r w:rsidRPr="007542C3">
        <w:rPr>
          <w:lang w:val="sq-AL"/>
        </w:rPr>
        <w:t xml:space="preserve">me dimensione të njëjta duhet të grupohen së bashku dhe të ndahen (grupohen) duke përdorur </w:t>
      </w:r>
      <w:r w:rsidR="009D1C98" w:rsidRPr="007542C3">
        <w:rPr>
          <w:lang w:val="sq-AL"/>
        </w:rPr>
        <w:t>panele</w:t>
      </w:r>
      <w:r w:rsidRPr="007542C3">
        <w:rPr>
          <w:lang w:val="sq-AL"/>
        </w:rPr>
        <w:t xml:space="preserve"> druri.</w:t>
      </w:r>
    </w:p>
    <w:p w:rsidR="002E4B8A" w:rsidRPr="007542C3" w:rsidRDefault="002E4B8A" w:rsidP="002E4B8A">
      <w:pPr>
        <w:pStyle w:val="Paragrafi"/>
        <w:rPr>
          <w:lang w:val="sq-AL"/>
        </w:rPr>
      </w:pPr>
    </w:p>
    <w:p w:rsidR="002E4B8A" w:rsidRPr="007542C3" w:rsidRDefault="00E60753" w:rsidP="002E4B8A">
      <w:pPr>
        <w:pStyle w:val="Paragrafi"/>
        <w:rPr>
          <w:lang w:val="sq-AL"/>
        </w:rPr>
      </w:pPr>
      <w:r w:rsidRPr="00E60753">
        <w:rPr>
          <w:lang w:val="sq-AL"/>
        </w:rPr>
        <w:pict>
          <v:shape id="_x0000_s1585" type="#_x0000_t75" style="position:absolute;left:0;text-align:left;margin-left:3.5pt;margin-top:4.25pt;width:477.15pt;height:181.5pt;z-index:-251549696">
            <v:imagedata r:id="rId262" o:title=""/>
          </v:shape>
          <o:OLEObject Type="Embed" ProgID="CorelPHOTOPAINT.Image.13" ShapeID="_x0000_s1585" DrawAspect="Content" ObjectID="_1376986721" r:id="rId26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3</w:t>
      </w:r>
      <w:r w:rsidR="00811836" w:rsidRPr="007542C3">
        <w:rPr>
          <w:lang w:val="sq-AL"/>
        </w:rPr>
        <w:t>.</w:t>
      </w:r>
      <w:r w:rsidRPr="007542C3">
        <w:rPr>
          <w:lang w:val="sq-AL"/>
        </w:rPr>
        <w:t xml:space="preserve"> Nëpërmjet perdeve dhe spondave.</w:t>
      </w:r>
    </w:p>
    <w:p w:rsidR="002E4B8A" w:rsidRPr="007542C3" w:rsidRDefault="002E4B8A" w:rsidP="002E4B8A">
      <w:pPr>
        <w:pStyle w:val="Paragrafi"/>
        <w:rPr>
          <w:lang w:val="sq-AL"/>
        </w:rPr>
      </w:pPr>
      <w:r w:rsidRPr="007542C3">
        <w:rPr>
          <w:lang w:val="sq-AL"/>
        </w:rPr>
        <w:t>Në afërsi të dyerve anësore duhet të merren masa suplementare për të siguruar stabilitetin; Fuçit</w:t>
      </w:r>
      <w:r w:rsidR="009D1C98" w:rsidRPr="007542C3">
        <w:rPr>
          <w:rFonts w:ascii="Times New Roman" w:hAnsi="Times New Roman"/>
          <w:lang w:val="sq-AL"/>
        </w:rPr>
        <w:t>ë</w:t>
      </w:r>
      <w:r w:rsidRPr="007542C3">
        <w:rPr>
          <w:lang w:val="sq-AL"/>
        </w:rPr>
        <w:t xml:space="preserve"> lidhen së bashku në grup (forca këputëse e lidhjeve të </w:t>
      </w:r>
      <w:r w:rsidR="006A1063" w:rsidRPr="007542C3">
        <w:rPr>
          <w:lang w:val="sq-AL"/>
        </w:rPr>
        <w:t>paktën</w:t>
      </w:r>
      <w:r w:rsidRPr="007542C3">
        <w:rPr>
          <w:lang w:val="sq-AL"/>
        </w:rPr>
        <w:t xml:space="preserve"> 10 Kn) ose sigurimi mund të bëhet duke  përdorur materiale me koefi</w:t>
      </w:r>
      <w:r w:rsidR="009D1C98" w:rsidRPr="007542C3">
        <w:rPr>
          <w:lang w:val="sq-AL"/>
        </w:rPr>
        <w:t>ci</w:t>
      </w:r>
      <w:r w:rsidRPr="007542C3">
        <w:rPr>
          <w:lang w:val="sq-AL"/>
        </w:rPr>
        <w:t>ent fërkimi të lartë ose tako dërrase.</w:t>
      </w:r>
    </w:p>
    <w:p w:rsidR="002E4B8A" w:rsidRPr="007542C3" w:rsidRDefault="002E4B8A" w:rsidP="002E4B8A">
      <w:pPr>
        <w:pStyle w:val="Paragrafi"/>
        <w:rPr>
          <w:lang w:val="sq-AL"/>
        </w:rPr>
      </w:pPr>
      <w:r w:rsidRPr="007542C3">
        <w:rPr>
          <w:lang w:val="sq-AL"/>
        </w:rPr>
        <w:t xml:space="preserve">Takot duhet të sigurohen në secilin drejtim me </w:t>
      </w:r>
      <w:r w:rsidR="00CD2DCB" w:rsidRPr="007542C3">
        <w:rPr>
          <w:lang w:val="sq-AL"/>
        </w:rPr>
        <w:t>gozhdë</w:t>
      </w:r>
      <w:r w:rsidRPr="007542C3">
        <w:rPr>
          <w:lang w:val="sq-AL"/>
        </w:rPr>
        <w:t xml:space="preserve"> me diametër 5 mm. </w:t>
      </w:r>
      <w:r w:rsidR="00CD2DCB" w:rsidRPr="007542C3">
        <w:rPr>
          <w:lang w:val="sq-AL"/>
        </w:rPr>
        <w:t>Gozhdë</w:t>
      </w:r>
      <w:r w:rsidRPr="007542C3">
        <w:rPr>
          <w:lang w:val="sq-AL"/>
        </w:rPr>
        <w:t xml:space="preserve">t përdoren 1 copë për 1500 kg peshë të ngarkesës dhe të paktën 2 </w:t>
      </w:r>
      <w:r w:rsidR="002F68F3" w:rsidRPr="007542C3">
        <w:rPr>
          <w:lang w:val="sq-AL"/>
        </w:rPr>
        <w:t>gozhdë</w:t>
      </w:r>
      <w:r w:rsidRPr="007542C3">
        <w:rPr>
          <w:lang w:val="sq-AL"/>
        </w:rPr>
        <w:t xml:space="preserve"> për tako.</w:t>
      </w:r>
      <w:r w:rsidRPr="007542C3">
        <w:rPr>
          <w:lang w:val="sq-AL"/>
        </w:rPr>
        <w:tab/>
      </w:r>
    </w:p>
    <w:p w:rsidR="002E4B8A" w:rsidRPr="007542C3" w:rsidRDefault="002E4B8A" w:rsidP="002E4B8A">
      <w:pPr>
        <w:pStyle w:val="Paragrafi"/>
        <w:rPr>
          <w:lang w:val="sq-AL"/>
        </w:rPr>
      </w:pPr>
    </w:p>
    <w:p w:rsidR="002E4B8A" w:rsidRPr="007542C3" w:rsidRDefault="002E4B8A" w:rsidP="00237F21">
      <w:pPr>
        <w:pStyle w:val="NeniNr"/>
      </w:pPr>
      <w:r w:rsidRPr="007542C3">
        <w:br w:type="page"/>
        <w:t>Neni 70</w:t>
      </w:r>
    </w:p>
    <w:p w:rsidR="00811836" w:rsidRPr="007542C3" w:rsidRDefault="002E4B8A" w:rsidP="00237F21">
      <w:pPr>
        <w:pStyle w:val="NeniTitull"/>
      </w:pPr>
      <w:r w:rsidRPr="007542C3">
        <w:t xml:space="preserve">Fuçia me </w:t>
      </w:r>
      <w:r w:rsidR="002F2914" w:rsidRPr="007542C3">
        <w:t>vagonë</w:t>
      </w:r>
      <w:r w:rsidRPr="007542C3">
        <w:t xml:space="preserve"> me perde lëvizëse</w:t>
      </w:r>
    </w:p>
    <w:p w:rsidR="00811836" w:rsidRPr="007542C3" w:rsidRDefault="00811836" w:rsidP="002E4B8A">
      <w:pPr>
        <w:pStyle w:val="Paragrafi"/>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2E4B8A" w:rsidRPr="007542C3" w:rsidRDefault="002E4B8A" w:rsidP="002E4B8A">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Fuçit</w:t>
      </w:r>
      <w:r w:rsidR="009D1C98" w:rsidRPr="007542C3">
        <w:rPr>
          <w:rFonts w:ascii="Times New Roman" w:hAnsi="Times New Roman"/>
          <w:lang w:val="sq-AL"/>
        </w:rPr>
        <w:t>ë</w:t>
      </w:r>
      <w:r w:rsidRPr="007542C3">
        <w:rPr>
          <w:lang w:val="sq-AL"/>
        </w:rPr>
        <w:t xml:space="preserve"> </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lëvizëse dhe perde ndarëse (H…, I…, Li…, Si…)</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9D1C98" w:rsidRPr="007542C3">
        <w:rPr>
          <w:lang w:val="sq-AL"/>
        </w:rPr>
        <w:t>.</w:t>
      </w:r>
      <w:r w:rsidRPr="007542C3">
        <w:rPr>
          <w:lang w:val="sq-AL"/>
        </w:rPr>
        <w:t xml:space="preserve"> Fu</w:t>
      </w:r>
      <w:r w:rsidR="009D1C98" w:rsidRPr="007542C3">
        <w:rPr>
          <w:lang w:val="sq-AL"/>
        </w:rPr>
        <w:t>ç</w:t>
      </w:r>
      <w:r w:rsidRPr="007542C3">
        <w:rPr>
          <w:lang w:val="sq-AL"/>
        </w:rPr>
        <w:t>it</w:t>
      </w:r>
      <w:r w:rsidR="009D1C98" w:rsidRPr="007542C3">
        <w:rPr>
          <w:rFonts w:ascii="Times New Roman" w:hAnsi="Times New Roman"/>
          <w:lang w:val="sq-AL"/>
        </w:rPr>
        <w:t>ë</w:t>
      </w:r>
      <w:r w:rsidRPr="007542C3">
        <w:rPr>
          <w:lang w:val="sq-AL"/>
        </w:rPr>
        <w:t xml:space="preserve"> ngarkohen vertikalisht dhe në formacion kompakt, të radhitura njëra mbas tjetrës, me </w:t>
      </w:r>
      <w:r w:rsidR="008E2DB7" w:rsidRPr="007542C3">
        <w:rPr>
          <w:lang w:val="sq-AL"/>
        </w:rPr>
        <w:t>hapësir</w:t>
      </w:r>
      <w:r w:rsidR="00693E3F" w:rsidRPr="007542C3">
        <w:rPr>
          <w:rFonts w:ascii="Times New Roman" w:hAnsi="Times New Roman"/>
          <w:lang w:val="sq-AL"/>
        </w:rPr>
        <w:t>ë</w:t>
      </w:r>
      <w:r w:rsidRPr="007542C3">
        <w:rPr>
          <w:lang w:val="sq-AL"/>
        </w:rPr>
        <w:t xml:space="preserve"> të ndërmjetme të ndara me perde ndarëse</w:t>
      </w:r>
    </w:p>
    <w:p w:rsidR="002E4B8A" w:rsidRPr="007542C3" w:rsidRDefault="002E4B8A" w:rsidP="002E4B8A">
      <w:pPr>
        <w:pStyle w:val="Paragrafi"/>
        <w:rPr>
          <w:lang w:val="sq-AL"/>
        </w:rPr>
      </w:pPr>
      <w:r w:rsidRPr="007542C3">
        <w:rPr>
          <w:lang w:val="sq-AL"/>
        </w:rPr>
        <w:t>2</w:t>
      </w:r>
      <w:r w:rsidR="009D1C98" w:rsidRPr="007542C3">
        <w:rPr>
          <w:lang w:val="sq-AL"/>
        </w:rPr>
        <w:t>.</w:t>
      </w:r>
      <w:r w:rsidRPr="007542C3">
        <w:rPr>
          <w:lang w:val="sq-AL"/>
        </w:rPr>
        <w:t xml:space="preserve">  Nëse fuçit</w:t>
      </w:r>
      <w:r w:rsidR="009D1C98" w:rsidRPr="007542C3">
        <w:rPr>
          <w:rFonts w:ascii="Times New Roman" w:hAnsi="Times New Roman"/>
          <w:lang w:val="sq-AL"/>
        </w:rPr>
        <w:t>ë</w:t>
      </w:r>
      <w:r w:rsidRPr="007542C3">
        <w:rPr>
          <w:lang w:val="sq-AL"/>
        </w:rPr>
        <w:t xml:space="preserve"> janë të ngarkuar në </w:t>
      </w:r>
      <w:r w:rsidR="008E2DB7" w:rsidRPr="007542C3">
        <w:rPr>
          <w:lang w:val="sq-AL"/>
        </w:rPr>
        <w:t>rresht</w:t>
      </w:r>
      <w:r w:rsidRPr="007542C3">
        <w:rPr>
          <w:lang w:val="sq-AL"/>
        </w:rPr>
        <w:t xml:space="preserve">a (kate), </w:t>
      </w:r>
      <w:r w:rsidR="008E2DB7" w:rsidRPr="007542C3">
        <w:rPr>
          <w:lang w:val="sq-AL"/>
        </w:rPr>
        <w:t>rresht</w:t>
      </w:r>
      <w:r w:rsidRPr="007542C3">
        <w:rPr>
          <w:lang w:val="sq-AL"/>
        </w:rPr>
        <w:t>at duhet të</w:t>
      </w:r>
      <w:r w:rsidR="009D1C98" w:rsidRPr="007542C3">
        <w:rPr>
          <w:lang w:val="sq-AL"/>
        </w:rPr>
        <w:t xml:space="preserve"> </w:t>
      </w:r>
      <w:r w:rsidRPr="007542C3">
        <w:rPr>
          <w:lang w:val="sq-AL"/>
        </w:rPr>
        <w:t xml:space="preserve">ndahen </w:t>
      </w:r>
      <w:r w:rsidR="009D1C98" w:rsidRPr="007542C3">
        <w:rPr>
          <w:lang w:val="sq-AL"/>
        </w:rPr>
        <w:t>nëpërmjet</w:t>
      </w:r>
      <w:r w:rsidRPr="007542C3">
        <w:rPr>
          <w:lang w:val="sq-AL"/>
        </w:rPr>
        <w:t xml:space="preserve"> penelave.</w:t>
      </w:r>
    </w:p>
    <w:p w:rsidR="002E4B8A" w:rsidRPr="007542C3" w:rsidRDefault="002E4B8A" w:rsidP="002E4B8A">
      <w:pPr>
        <w:pStyle w:val="Paragrafi"/>
        <w:rPr>
          <w:lang w:val="sq-AL"/>
        </w:rPr>
      </w:pPr>
      <w:r w:rsidRPr="007542C3">
        <w:rPr>
          <w:lang w:val="sq-AL"/>
        </w:rPr>
        <w:t>Kur ngarkohen fuçia të dimensioneve të ndryshme, fuçit</w:t>
      </w:r>
      <w:r w:rsidR="009D1C98" w:rsidRPr="007542C3">
        <w:rPr>
          <w:rFonts w:ascii="Times New Roman" w:hAnsi="Times New Roman"/>
          <w:lang w:val="sq-AL"/>
        </w:rPr>
        <w:t>ë</w:t>
      </w:r>
      <w:r w:rsidRPr="007542C3">
        <w:rPr>
          <w:lang w:val="sq-AL"/>
        </w:rPr>
        <w:t xml:space="preserve"> me dimensione të </w:t>
      </w:r>
      <w:r w:rsidR="009D1C98" w:rsidRPr="007542C3">
        <w:rPr>
          <w:lang w:val="sq-AL"/>
        </w:rPr>
        <w:t>njëjta</w:t>
      </w:r>
      <w:r w:rsidRPr="007542C3">
        <w:rPr>
          <w:lang w:val="sq-AL"/>
        </w:rPr>
        <w:t xml:space="preserve"> ose të përafërta duhet të</w:t>
      </w:r>
    </w:p>
    <w:p w:rsidR="002E4B8A" w:rsidRPr="007542C3" w:rsidRDefault="002E4B8A" w:rsidP="002E4B8A">
      <w:pPr>
        <w:pStyle w:val="Paragrafi"/>
        <w:rPr>
          <w:lang w:val="sq-AL"/>
        </w:rPr>
      </w:pPr>
      <w:r w:rsidRPr="007542C3">
        <w:rPr>
          <w:lang w:val="sq-AL"/>
        </w:rPr>
        <w:t>grupohen së bashku dhe të ndara, duke përdorur pa</w:t>
      </w:r>
      <w:r w:rsidR="004F58FA">
        <w:rPr>
          <w:lang w:val="sq-AL"/>
        </w:rPr>
        <w:t xml:space="preserve"> </w:t>
      </w:r>
      <w:r w:rsidR="001F2EE9">
        <w:rPr>
          <w:noProof/>
        </w:rPr>
        <w:pict>
          <v:shape id="_x0000_i1101" type="#_x0000_t75" style="width:21.5pt;height:22.55pt;rotation:-90;visibility:visible">
            <v:imagedata r:id="rId243" o:title="" croptop="10722f" cropbottom="9977f" cropleft="14980f"/>
          </v:shape>
        </w:pict>
      </w:r>
      <w:r w:rsidRPr="007542C3">
        <w:rPr>
          <w:lang w:val="sq-AL"/>
        </w:rPr>
        <w:t>nela të përbashkëta.</w:t>
      </w:r>
    </w:p>
    <w:p w:rsidR="002E4B8A" w:rsidRPr="007542C3" w:rsidRDefault="00E60753" w:rsidP="002E4B8A">
      <w:pPr>
        <w:pStyle w:val="Paragrafi"/>
        <w:rPr>
          <w:lang w:val="sq-AL"/>
        </w:rPr>
      </w:pPr>
      <w:r w:rsidRPr="00E60753">
        <w:rPr>
          <w:lang w:val="sq-AL"/>
        </w:rPr>
        <w:pict>
          <v:shape id="_x0000_s1586" type="#_x0000_t75" style="position:absolute;left:0;text-align:left;margin-left:89.5pt;margin-top:8pt;width:305.5pt;height:241.3pt;z-index:-251548672">
            <v:imagedata r:id="rId264" o:title=""/>
          </v:shape>
          <o:OLEObject Type="Embed" ProgID="CorelPHOTOPAINT.Image.13" ShapeID="_x0000_s1586" DrawAspect="Content" ObjectID="_1376986722" r:id="rId26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3</w:t>
      </w:r>
      <w:r w:rsidR="00811836" w:rsidRPr="007542C3">
        <w:rPr>
          <w:lang w:val="sq-AL"/>
        </w:rPr>
        <w:t>.</w:t>
      </w:r>
      <w:r w:rsidRPr="007542C3">
        <w:rPr>
          <w:lang w:val="sq-AL"/>
        </w:rPr>
        <w:t xml:space="preserve"> Në drejtimin gjatësor të vagonit nëpërmjet perdeve ndarëse</w:t>
      </w:r>
      <w:r w:rsidR="00811836" w:rsidRPr="007542C3">
        <w:rPr>
          <w:lang w:val="sq-AL"/>
        </w:rPr>
        <w:t>.</w:t>
      </w:r>
    </w:p>
    <w:p w:rsidR="002E4B8A" w:rsidRPr="007542C3" w:rsidRDefault="002E4B8A" w:rsidP="002E4B8A">
      <w:pPr>
        <w:pStyle w:val="Paragrafi"/>
        <w:rPr>
          <w:lang w:val="sq-AL"/>
        </w:rPr>
      </w:pPr>
      <w:r w:rsidRPr="007542C3">
        <w:rPr>
          <w:lang w:val="sq-AL"/>
        </w:rPr>
        <w:t>4</w:t>
      </w:r>
      <w:r w:rsidR="00811836" w:rsidRPr="007542C3">
        <w:rPr>
          <w:lang w:val="sq-AL"/>
        </w:rPr>
        <w:t>.</w:t>
      </w:r>
      <w:r w:rsidRPr="007542C3">
        <w:rPr>
          <w:lang w:val="sq-AL"/>
        </w:rPr>
        <w:t xml:space="preserve"> Në drejtimin anësor të vagonit nëpërmjet takove të drurit, të lidhura në grup ose duke përdorur materiale me koefi</w:t>
      </w:r>
      <w:r w:rsidR="009D1C98" w:rsidRPr="007542C3">
        <w:rPr>
          <w:lang w:val="sq-AL"/>
        </w:rPr>
        <w:t>ci</w:t>
      </w:r>
      <w:r w:rsidRPr="007542C3">
        <w:rPr>
          <w:lang w:val="sq-AL"/>
        </w:rPr>
        <w:t>ent fërkimi të lartë. Takot sigurohen në secil</w:t>
      </w:r>
      <w:r w:rsidR="009D1C98" w:rsidRPr="007542C3">
        <w:rPr>
          <w:rFonts w:ascii="Times New Roman" w:hAnsi="Times New Roman"/>
          <w:lang w:val="sq-AL"/>
        </w:rPr>
        <w:t>ë</w:t>
      </w:r>
      <w:r w:rsidRPr="007542C3">
        <w:rPr>
          <w:lang w:val="sq-AL"/>
        </w:rPr>
        <w:t xml:space="preserve">n anë të tyre me </w:t>
      </w:r>
      <w:r w:rsidR="00CD2DCB" w:rsidRPr="007542C3">
        <w:rPr>
          <w:lang w:val="sq-AL"/>
        </w:rPr>
        <w:t>gozhdë</w:t>
      </w:r>
      <w:r w:rsidRPr="007542C3">
        <w:rPr>
          <w:lang w:val="sq-AL"/>
        </w:rPr>
        <w:t xml:space="preserve"> me </w:t>
      </w:r>
      <w:r w:rsidR="009D1C98" w:rsidRPr="007542C3">
        <w:rPr>
          <w:lang w:val="sq-AL"/>
        </w:rPr>
        <w:t>diametër</w:t>
      </w:r>
      <w:r w:rsidRPr="007542C3">
        <w:rPr>
          <w:lang w:val="sq-AL"/>
        </w:rPr>
        <w:t xml:space="preserve"> 5 mm. </w:t>
      </w:r>
      <w:r w:rsidR="00CD2DCB" w:rsidRPr="007542C3">
        <w:rPr>
          <w:lang w:val="sq-AL"/>
        </w:rPr>
        <w:t>Gozhdë</w:t>
      </w:r>
      <w:r w:rsidRPr="007542C3">
        <w:rPr>
          <w:lang w:val="sq-AL"/>
        </w:rPr>
        <w:t xml:space="preserve">t përdoren 1 copë për 1.500 kg peshë të ngarkesës, dhe të paktën 2 </w:t>
      </w:r>
      <w:r w:rsidR="00CD2DCB" w:rsidRPr="007542C3">
        <w:rPr>
          <w:lang w:val="sq-AL"/>
        </w:rPr>
        <w:t>gozhdë</w:t>
      </w:r>
      <w:r w:rsidRPr="007542C3">
        <w:rPr>
          <w:lang w:val="sq-AL"/>
        </w:rPr>
        <w:t xml:space="preserve"> për tako.</w:t>
      </w:r>
    </w:p>
    <w:p w:rsidR="002E4B8A" w:rsidRPr="007542C3" w:rsidRDefault="002E4B8A" w:rsidP="002E4B8A">
      <w:pPr>
        <w:pStyle w:val="Paragrafi"/>
        <w:rPr>
          <w:lang w:val="sq-AL"/>
        </w:rPr>
      </w:pPr>
    </w:p>
    <w:p w:rsidR="002E4B8A" w:rsidRPr="007542C3" w:rsidRDefault="002E4B8A" w:rsidP="004F58FA">
      <w:pPr>
        <w:pStyle w:val="TitulliTitull"/>
      </w:pPr>
      <w:r w:rsidRPr="007542C3">
        <w:br w:type="page"/>
      </w:r>
      <w:r w:rsidR="009D1C98" w:rsidRPr="007542C3">
        <w:t>NJËSI</w:t>
      </w:r>
      <w:r w:rsidRPr="007542C3">
        <w:t xml:space="preserve"> NGARKESE</w:t>
      </w:r>
    </w:p>
    <w:p w:rsidR="002E4B8A" w:rsidRPr="007542C3" w:rsidRDefault="002E4B8A" w:rsidP="004F58FA">
      <w:pPr>
        <w:pStyle w:val="TitulliTitull"/>
      </w:pPr>
      <w:r w:rsidRPr="007542C3">
        <w:t>PALETAT</w:t>
      </w:r>
    </w:p>
    <w:p w:rsidR="002E4B8A" w:rsidRPr="007542C3" w:rsidRDefault="002E4B8A" w:rsidP="002E4B8A">
      <w:pPr>
        <w:pStyle w:val="Paragrafi"/>
        <w:rPr>
          <w:b/>
          <w:lang w:val="sq-AL"/>
        </w:rPr>
      </w:pPr>
    </w:p>
    <w:p w:rsidR="002E4B8A" w:rsidRPr="007542C3" w:rsidRDefault="002E4B8A" w:rsidP="004F58FA">
      <w:pPr>
        <w:pStyle w:val="NeniNr"/>
      </w:pPr>
      <w:r w:rsidRPr="007542C3">
        <w:t>Neni 71</w:t>
      </w:r>
    </w:p>
    <w:p w:rsidR="002E4B8A" w:rsidRPr="007542C3" w:rsidRDefault="002E4B8A" w:rsidP="004F58FA">
      <w:pPr>
        <w:pStyle w:val="NeniTitull"/>
      </w:pPr>
      <w:r w:rsidRPr="007542C3">
        <w:t>Formimi i njësive të ngarkesës si paleta __________________________________________________________________________________</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Kutia, </w:t>
      </w:r>
      <w:r w:rsidR="00782059" w:rsidRPr="007542C3">
        <w:rPr>
          <w:lang w:val="sq-AL"/>
        </w:rPr>
        <w:t>dengje</w:t>
      </w:r>
      <w:r w:rsidRPr="007542C3">
        <w:rPr>
          <w:lang w:val="sq-AL"/>
        </w:rPr>
        <w:t xml:space="preserve">, materiale ndërtimi, gurë, </w:t>
      </w:r>
      <w:r w:rsidR="009D1C98" w:rsidRPr="007542C3">
        <w:rPr>
          <w:lang w:val="sq-AL"/>
        </w:rPr>
        <w:t>letër</w:t>
      </w:r>
      <w:r w:rsidRPr="007542C3">
        <w:rPr>
          <w:lang w:val="sq-AL"/>
        </w:rPr>
        <w:t xml:space="preserve">, </w:t>
      </w:r>
      <w:r w:rsidR="009D1C98" w:rsidRPr="007542C3">
        <w:rPr>
          <w:lang w:val="sq-AL"/>
        </w:rPr>
        <w:t>kartonë</w:t>
      </w:r>
      <w:r w:rsidRPr="007542C3">
        <w:rPr>
          <w:lang w:val="sq-AL"/>
        </w:rPr>
        <w:t>, voza, tambure, fruta e perime në pako ose arka,etj</w:t>
      </w:r>
    </w:p>
    <w:p w:rsidR="002E4B8A" w:rsidRPr="007542C3" w:rsidRDefault="002E4B8A" w:rsidP="002E4B8A">
      <w:pPr>
        <w:pStyle w:val="Paragrafi"/>
        <w:rPr>
          <w:lang w:val="sq-AL"/>
        </w:rPr>
      </w:pPr>
      <w:r w:rsidRPr="007542C3">
        <w:rPr>
          <w:lang w:val="sq-AL"/>
        </w:rPr>
        <w:t>Ngarkuar në:</w:t>
      </w:r>
    </w:p>
    <w:p w:rsidR="002E4B8A" w:rsidRPr="007542C3" w:rsidRDefault="002E4B8A" w:rsidP="002E4B8A">
      <w:pPr>
        <w:pStyle w:val="Paragrafi"/>
        <w:rPr>
          <w:lang w:val="sq-AL"/>
        </w:rPr>
      </w:pPr>
      <w:r w:rsidRPr="007542C3">
        <w:rPr>
          <w:lang w:val="sq-AL"/>
        </w:rPr>
        <w:t>Paleta të sheshta të prodhuara me lëndë dr</w:t>
      </w:r>
      <w:r w:rsidR="0031100B" w:rsidRPr="007542C3">
        <w:rPr>
          <w:lang w:val="sq-AL"/>
        </w:rPr>
        <w:t>uri, plastike, karton i presuar</w:t>
      </w:r>
      <w:r w:rsidRPr="007542C3">
        <w:rPr>
          <w:lang w:val="sq-AL"/>
        </w:rPr>
        <w:t xml:space="preserve"> etj</w:t>
      </w:r>
      <w:r w:rsidR="0031100B" w:rsidRPr="007542C3">
        <w:rPr>
          <w:lang w:val="sq-AL"/>
        </w:rPr>
        <w:t>.</w:t>
      </w:r>
    </w:p>
    <w:p w:rsidR="002E4B8A" w:rsidRPr="007542C3" w:rsidRDefault="002E4B8A" w:rsidP="002E4B8A">
      <w:pPr>
        <w:pStyle w:val="Paragrafi"/>
        <w:rPr>
          <w:lang w:val="sq-AL"/>
        </w:rPr>
      </w:pPr>
      <w:r w:rsidRPr="007542C3">
        <w:rPr>
          <w:lang w:val="sq-AL"/>
        </w:rPr>
        <w:t>1-Me pika mbështetje/</w:t>
      </w:r>
      <w:r w:rsidR="009D1C98" w:rsidRPr="007542C3">
        <w:rPr>
          <w:lang w:val="sq-AL"/>
        </w:rPr>
        <w:t>qëndrime</w:t>
      </w:r>
      <w:r w:rsidRPr="007542C3">
        <w:rPr>
          <w:lang w:val="sq-AL"/>
        </w:rPr>
        <w:t xml:space="preserve"> dhe të siguruara që ato të mos anohen ose të mos </w:t>
      </w:r>
      <w:r w:rsidR="009D1C98" w:rsidRPr="007542C3">
        <w:rPr>
          <w:lang w:val="sq-AL"/>
        </w:rPr>
        <w:t>sh</w:t>
      </w:r>
      <w:r w:rsidRPr="007542C3">
        <w:rPr>
          <w:lang w:val="sq-AL"/>
        </w:rPr>
        <w:t>formohen.</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 xml:space="preserve">2- Malli sistemohet në </w:t>
      </w:r>
      <w:r w:rsidR="009D1C98" w:rsidRPr="007542C3">
        <w:rPr>
          <w:lang w:val="sq-AL"/>
        </w:rPr>
        <w:t>palët</w:t>
      </w:r>
      <w:r w:rsidRPr="007542C3">
        <w:rPr>
          <w:lang w:val="sq-AL"/>
        </w:rPr>
        <w:t xml:space="preserve"> në </w:t>
      </w:r>
      <w:r w:rsidR="009D1C98" w:rsidRPr="007542C3">
        <w:rPr>
          <w:lang w:val="sq-AL"/>
        </w:rPr>
        <w:t>gjendje</w:t>
      </w:r>
      <w:r w:rsidRPr="007542C3">
        <w:rPr>
          <w:lang w:val="sq-AL"/>
        </w:rPr>
        <w:t xml:space="preserve"> stabël e në mënyrë kompakte, në mënyrë uniforme te pjesët an</w:t>
      </w:r>
      <w:r w:rsidR="00C14FE5" w:rsidRPr="007542C3">
        <w:rPr>
          <w:rFonts w:ascii="Times New Roman" w:hAnsi="Times New Roman"/>
          <w:lang w:val="sq-AL"/>
        </w:rPr>
        <w:t>ë</w:t>
      </w:r>
      <w:r w:rsidRPr="007542C3">
        <w:rPr>
          <w:lang w:val="sq-AL"/>
        </w:rPr>
        <w:t>sore t</w:t>
      </w:r>
      <w:r w:rsidR="00C14FE5" w:rsidRPr="007542C3">
        <w:rPr>
          <w:rFonts w:ascii="Times New Roman" w:hAnsi="Times New Roman"/>
          <w:lang w:val="sq-AL"/>
        </w:rPr>
        <w:t>ë</w:t>
      </w:r>
      <w:r w:rsidRPr="007542C3">
        <w:rPr>
          <w:lang w:val="sq-AL"/>
        </w:rPr>
        <w:t xml:space="preserve"> palet</w:t>
      </w:r>
      <w:r w:rsidR="00C14FE5" w:rsidRPr="007542C3">
        <w:rPr>
          <w:rFonts w:ascii="Times New Roman" w:hAnsi="Times New Roman"/>
          <w:lang w:val="sq-AL"/>
        </w:rPr>
        <w:t>ë</w:t>
      </w:r>
      <w:r w:rsidRPr="007542C3">
        <w:rPr>
          <w:lang w:val="sq-AL"/>
        </w:rPr>
        <w:t>s (t</w:t>
      </w:r>
      <w:r w:rsidR="00C14FE5" w:rsidRPr="007542C3">
        <w:rPr>
          <w:rFonts w:ascii="Times New Roman" w:hAnsi="Times New Roman"/>
          <w:lang w:val="sq-AL"/>
        </w:rPr>
        <w:t>ë</w:t>
      </w:r>
      <w:r w:rsidRPr="007542C3">
        <w:rPr>
          <w:lang w:val="sq-AL"/>
        </w:rPr>
        <w:t xml:space="preserve"> </w:t>
      </w:r>
      <w:r w:rsidR="00C14FE5" w:rsidRPr="007542C3">
        <w:rPr>
          <w:lang w:val="sq-AL"/>
        </w:rPr>
        <w:t>eliminoj</w:t>
      </w:r>
      <w:r w:rsidR="00C14FE5" w:rsidRPr="007542C3">
        <w:rPr>
          <w:rFonts w:ascii="Times New Roman" w:hAnsi="Times New Roman"/>
          <w:lang w:val="sq-AL"/>
        </w:rPr>
        <w:t>ë</w:t>
      </w:r>
      <w:r w:rsidRPr="007542C3">
        <w:rPr>
          <w:lang w:val="sq-AL"/>
        </w:rPr>
        <w:t xml:space="preserve"> daljen jasht</w:t>
      </w:r>
      <w:r w:rsidR="00C14FE5" w:rsidRPr="007542C3">
        <w:rPr>
          <w:rFonts w:ascii="Times New Roman" w:hAnsi="Times New Roman"/>
          <w:lang w:val="sq-AL"/>
        </w:rPr>
        <w:t>ë</w:t>
      </w:r>
      <w:r w:rsidRPr="007542C3">
        <w:rPr>
          <w:lang w:val="sq-AL"/>
        </w:rPr>
        <w:t xml:space="preserve"> dimensioneve t</w:t>
      </w:r>
      <w:r w:rsidR="00C14FE5" w:rsidRPr="007542C3">
        <w:rPr>
          <w:rFonts w:ascii="Times New Roman" w:hAnsi="Times New Roman"/>
          <w:lang w:val="sq-AL"/>
        </w:rPr>
        <w:t>ë</w:t>
      </w:r>
      <w:r w:rsidRPr="007542C3">
        <w:rPr>
          <w:lang w:val="sq-AL"/>
        </w:rPr>
        <w:t xml:space="preserve"> palet</w:t>
      </w:r>
      <w:r w:rsidR="00C14FE5" w:rsidRPr="007542C3">
        <w:rPr>
          <w:rFonts w:ascii="Times New Roman" w:hAnsi="Times New Roman"/>
          <w:lang w:val="sq-AL"/>
        </w:rPr>
        <w:t>ë</w:t>
      </w:r>
      <w:r w:rsidRPr="007542C3">
        <w:rPr>
          <w:lang w:val="sq-AL"/>
        </w:rPr>
        <w:t>s), dhe</w:t>
      </w:r>
    </w:p>
    <w:p w:rsidR="002E4B8A" w:rsidRPr="007542C3" w:rsidRDefault="002E4B8A" w:rsidP="002E4B8A">
      <w:pPr>
        <w:pStyle w:val="Paragrafi"/>
        <w:rPr>
          <w:lang w:val="sq-AL"/>
        </w:rPr>
      </w:pPr>
      <w:r w:rsidRPr="007542C3">
        <w:rPr>
          <w:lang w:val="sq-AL"/>
        </w:rPr>
        <w:t xml:space="preserve">I sistemuar mirë me </w:t>
      </w:r>
      <w:r w:rsidR="008E2DB7" w:rsidRPr="007542C3">
        <w:rPr>
          <w:lang w:val="sq-AL"/>
        </w:rPr>
        <w:t>rresht</w:t>
      </w:r>
      <w:r w:rsidR="00896D13">
        <w:rPr>
          <w:lang w:val="sq-AL"/>
        </w:rPr>
        <w:t>a (të puthitur</w:t>
      </w:r>
      <w:r w:rsidRPr="007542C3">
        <w:rPr>
          <w:lang w:val="sq-AL"/>
        </w:rPr>
        <w:t>)</w:t>
      </w:r>
    </w:p>
    <w:p w:rsidR="002E4B8A" w:rsidRPr="007542C3" w:rsidRDefault="00E60753" w:rsidP="002E4B8A">
      <w:pPr>
        <w:pStyle w:val="Paragrafi"/>
        <w:rPr>
          <w:lang w:val="sq-AL"/>
        </w:rPr>
      </w:pPr>
      <w:r>
        <w:rPr>
          <w:noProof/>
        </w:rPr>
        <w:pict>
          <v:shape id="Picture 227" o:spid="_x0000_s1604" type="#_x0000_t75" style="position:absolute;left:0;text-align:left;margin-left:51.2pt;margin-top:14.7pt;width:383.15pt;height:161.25pt;z-index:-251625472;visibility:visible">
            <v:imagedata r:id="rId266" o:title=""/>
            <w10:wrap type="topAndBottom"/>
          </v:shape>
        </w:pict>
      </w:r>
      <w:r w:rsidR="002E4B8A" w:rsidRPr="007542C3">
        <w:rPr>
          <w:lang w:val="sq-AL"/>
        </w:rPr>
        <w:t>Stiva bëhet në formacion të kryqëzuar</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9D1C98" w:rsidP="002E4B8A">
      <w:pPr>
        <w:pStyle w:val="Paragrafi"/>
        <w:rPr>
          <w:lang w:val="sq-AL"/>
        </w:rPr>
      </w:pPr>
      <w:r w:rsidRPr="007542C3">
        <w:rPr>
          <w:lang w:val="sq-AL"/>
        </w:rPr>
        <w:t>Siguria</w:t>
      </w:r>
      <w:r w:rsidR="002E4B8A" w:rsidRPr="007542C3">
        <w:rPr>
          <w:lang w:val="sq-AL"/>
        </w:rPr>
        <w:t xml:space="preserve"> e njësisë të ngarkesës rritet nëpërmjet</w:t>
      </w:r>
    </w:p>
    <w:p w:rsidR="002E4B8A" w:rsidRPr="007542C3" w:rsidRDefault="002E4B8A" w:rsidP="002E4B8A">
      <w:pPr>
        <w:pStyle w:val="Paragrafi"/>
        <w:rPr>
          <w:lang w:val="sq-AL"/>
        </w:rPr>
      </w:pPr>
      <w:r w:rsidRPr="007542C3">
        <w:rPr>
          <w:lang w:val="sq-AL"/>
        </w:rPr>
        <w:t>3</w:t>
      </w:r>
      <w:r w:rsidR="00C14FE5" w:rsidRPr="007542C3">
        <w:rPr>
          <w:lang w:val="sq-AL"/>
        </w:rPr>
        <w:t>.</w:t>
      </w:r>
      <w:r w:rsidRPr="007542C3">
        <w:rPr>
          <w:lang w:val="sq-AL"/>
        </w:rPr>
        <w:t xml:space="preserve"> Përdorimit të shiritave prej çeliku,tekstili ose fashetave sintetike (forca këputëse minimale 7 kN), të cilat e </w:t>
      </w:r>
      <w:r w:rsidR="009D1C98" w:rsidRPr="007542C3">
        <w:rPr>
          <w:lang w:val="sq-AL"/>
        </w:rPr>
        <w:t>rrethojnë</w:t>
      </w:r>
      <w:r w:rsidRPr="007542C3">
        <w:rPr>
          <w:lang w:val="sq-AL"/>
        </w:rPr>
        <w:t xml:space="preserve"> ngarkesën vertikalisht dhe horizontalisht.</w:t>
      </w:r>
    </w:p>
    <w:p w:rsidR="002E4B8A" w:rsidRPr="007542C3" w:rsidRDefault="002E4B8A" w:rsidP="002E4B8A">
      <w:pPr>
        <w:pStyle w:val="Paragrafi"/>
        <w:rPr>
          <w:lang w:val="sq-AL"/>
        </w:rPr>
      </w:pPr>
      <w:r w:rsidRPr="007542C3">
        <w:rPr>
          <w:lang w:val="sq-AL"/>
        </w:rPr>
        <w:t>4</w:t>
      </w:r>
      <w:r w:rsidR="00C14FE5" w:rsidRPr="007542C3">
        <w:rPr>
          <w:lang w:val="sq-AL"/>
        </w:rPr>
        <w:t>.</w:t>
      </w:r>
      <w:r w:rsidRPr="007542C3">
        <w:rPr>
          <w:lang w:val="sq-AL"/>
        </w:rPr>
        <w:t xml:space="preserve"> Përdorimit të bandës lidhëse horizontale për të mos lejuar spostimin e mallit dhe në katër këndet e paletës ka element</w:t>
      </w:r>
      <w:r w:rsidR="00906E79" w:rsidRPr="007542C3">
        <w:rPr>
          <w:lang w:val="sq-AL"/>
        </w:rPr>
        <w:t>e</w:t>
      </w:r>
      <w:r w:rsidRPr="007542C3">
        <w:rPr>
          <w:lang w:val="sq-AL"/>
        </w:rPr>
        <w:t xml:space="preserve"> mbrojtës</w:t>
      </w:r>
      <w:r w:rsidR="00906E79" w:rsidRPr="007542C3">
        <w:rPr>
          <w:lang w:val="sq-AL"/>
        </w:rPr>
        <w:t>e</w:t>
      </w:r>
      <w:r w:rsidRPr="007542C3">
        <w:rPr>
          <w:lang w:val="sq-AL"/>
        </w:rPr>
        <w:t>; këto banda vendosen:</w:t>
      </w:r>
    </w:p>
    <w:p w:rsidR="002E4B8A" w:rsidRPr="007542C3" w:rsidRDefault="00C14FE5" w:rsidP="002E4B8A">
      <w:pPr>
        <w:pStyle w:val="Paragrafi"/>
        <w:rPr>
          <w:lang w:val="sq-AL"/>
        </w:rPr>
      </w:pPr>
      <w:r w:rsidRPr="007542C3">
        <w:rPr>
          <w:lang w:val="sq-AL"/>
        </w:rPr>
        <w:t xml:space="preserve">- </w:t>
      </w:r>
      <w:r w:rsidR="002E4B8A" w:rsidRPr="007542C3">
        <w:rPr>
          <w:lang w:val="sq-AL"/>
        </w:rPr>
        <w:t xml:space="preserve">Për rreth </w:t>
      </w:r>
      <w:r w:rsidR="008E2DB7" w:rsidRPr="007542C3">
        <w:rPr>
          <w:lang w:val="sq-AL"/>
        </w:rPr>
        <w:t>rresht</w:t>
      </w:r>
      <w:r w:rsidR="002E4B8A" w:rsidRPr="007542C3">
        <w:rPr>
          <w:lang w:val="sq-AL"/>
        </w:rPr>
        <w:t>it të poshtëm</w:t>
      </w:r>
      <w:r w:rsidR="0088688C" w:rsidRPr="007542C3">
        <w:rPr>
          <w:lang w:val="sq-AL"/>
        </w:rPr>
        <w:t>;</w:t>
      </w:r>
    </w:p>
    <w:p w:rsidR="002E4B8A" w:rsidRPr="007542C3" w:rsidRDefault="00C14FE5" w:rsidP="002E4B8A">
      <w:pPr>
        <w:pStyle w:val="Paragrafi"/>
        <w:rPr>
          <w:lang w:val="sq-AL"/>
        </w:rPr>
      </w:pPr>
      <w:r w:rsidRPr="007542C3">
        <w:rPr>
          <w:lang w:val="sq-AL"/>
        </w:rPr>
        <w:t xml:space="preserve">- </w:t>
      </w:r>
      <w:r w:rsidR="002E4B8A" w:rsidRPr="007542C3">
        <w:rPr>
          <w:lang w:val="sq-AL"/>
        </w:rPr>
        <w:t>Një në pjesën e mesme</w:t>
      </w:r>
      <w:r w:rsidR="0088688C" w:rsidRPr="007542C3">
        <w:rPr>
          <w:lang w:val="sq-AL"/>
        </w:rPr>
        <w:t>;</w:t>
      </w:r>
      <w:r w:rsidR="002E4B8A" w:rsidRPr="007542C3">
        <w:rPr>
          <w:lang w:val="sq-AL"/>
        </w:rPr>
        <w:t xml:space="preserve"> dhe</w:t>
      </w:r>
      <w:r w:rsidR="002E4B8A" w:rsidRPr="007542C3">
        <w:rPr>
          <w:lang w:val="sq-AL"/>
        </w:rPr>
        <w:tab/>
      </w:r>
      <w:r w:rsidR="002E4B8A" w:rsidRPr="007542C3">
        <w:rPr>
          <w:lang w:val="sq-AL"/>
        </w:rPr>
        <w:tab/>
      </w:r>
    </w:p>
    <w:p w:rsidR="002E4B8A" w:rsidRPr="007542C3" w:rsidRDefault="00C14FE5" w:rsidP="002E4B8A">
      <w:pPr>
        <w:pStyle w:val="Paragrafi"/>
        <w:rPr>
          <w:lang w:val="sq-AL"/>
        </w:rPr>
      </w:pPr>
      <w:r w:rsidRPr="007542C3">
        <w:rPr>
          <w:lang w:val="sq-AL"/>
        </w:rPr>
        <w:t xml:space="preserve">- </w:t>
      </w:r>
      <w:r w:rsidR="002E4B8A" w:rsidRPr="007542C3">
        <w:rPr>
          <w:lang w:val="sq-AL"/>
        </w:rPr>
        <w:t>Një në pjesën e sipërme të njësisë së ngarkesës</w:t>
      </w:r>
      <w:r w:rsidR="0088688C" w:rsidRPr="007542C3">
        <w:rPr>
          <w:lang w:val="sq-AL"/>
        </w:rPr>
        <w:t>.</w:t>
      </w:r>
    </w:p>
    <w:p w:rsidR="002E4B8A" w:rsidRPr="007542C3" w:rsidRDefault="002E4B8A" w:rsidP="002E4B8A">
      <w:pPr>
        <w:pStyle w:val="Paragrafi"/>
        <w:rPr>
          <w:lang w:val="sq-AL"/>
        </w:rPr>
      </w:pPr>
      <w:r w:rsidRPr="007542C3">
        <w:rPr>
          <w:lang w:val="sq-AL"/>
        </w:rPr>
        <w:t>Përdorimit të veshjeve mbështjellëse plastike me një trashësi të mjaftueshme (minimum 0,20 mm), në</w:t>
      </w:r>
      <w:r w:rsidR="009D1C98" w:rsidRPr="007542C3">
        <w:rPr>
          <w:lang w:val="sq-AL"/>
        </w:rPr>
        <w:t xml:space="preserve"> </w:t>
      </w:r>
      <w:r w:rsidRPr="007542C3">
        <w:rPr>
          <w:lang w:val="sq-AL"/>
        </w:rPr>
        <w:t xml:space="preserve">mbështjellësen futen dhe pikat e </w:t>
      </w:r>
      <w:r w:rsidR="009D1C98" w:rsidRPr="007542C3">
        <w:rPr>
          <w:lang w:val="sq-AL"/>
        </w:rPr>
        <w:t>mbështetjes</w:t>
      </w:r>
      <w:r w:rsidRPr="007542C3">
        <w:rPr>
          <w:lang w:val="sq-AL"/>
        </w:rPr>
        <w:t xml:space="preserve"> t</w:t>
      </w:r>
      <w:r w:rsidR="00124CE7" w:rsidRPr="007542C3">
        <w:rPr>
          <w:rFonts w:ascii="Times New Roman" w:hAnsi="Times New Roman"/>
          <w:lang w:val="sq-AL"/>
        </w:rPr>
        <w:t>ë</w:t>
      </w:r>
      <w:r w:rsidRPr="007542C3">
        <w:rPr>
          <w:lang w:val="sq-AL"/>
        </w:rPr>
        <w:t xml:space="preserve"> </w:t>
      </w:r>
      <w:r w:rsidR="00124CE7" w:rsidRPr="007542C3">
        <w:rPr>
          <w:lang w:val="sq-AL"/>
        </w:rPr>
        <w:t>përdorimit.</w:t>
      </w:r>
    </w:p>
    <w:p w:rsidR="002E4B8A" w:rsidRPr="007542C3" w:rsidRDefault="00C14FE5" w:rsidP="002E4B8A">
      <w:pPr>
        <w:pStyle w:val="Paragrafi"/>
        <w:rPr>
          <w:lang w:val="sq-AL"/>
        </w:rPr>
      </w:pPr>
      <w:r w:rsidRPr="007542C3">
        <w:rPr>
          <w:lang w:val="sq-AL"/>
        </w:rPr>
        <w:t>-</w:t>
      </w:r>
      <w:r w:rsidR="002E4B8A" w:rsidRPr="007542C3">
        <w:rPr>
          <w:lang w:val="sq-AL"/>
        </w:rPr>
        <w:t xml:space="preserve"> Materialeve me koefi</w:t>
      </w:r>
      <w:r w:rsidR="009B161C" w:rsidRPr="007542C3">
        <w:rPr>
          <w:lang w:val="sq-AL"/>
        </w:rPr>
        <w:t>c</w:t>
      </w:r>
      <w:r w:rsidR="00124CE7" w:rsidRPr="007542C3">
        <w:rPr>
          <w:lang w:val="sq-AL"/>
        </w:rPr>
        <w:t>i</w:t>
      </w:r>
      <w:r w:rsidR="002E4B8A" w:rsidRPr="007542C3">
        <w:rPr>
          <w:lang w:val="sq-AL"/>
        </w:rPr>
        <w:t xml:space="preserve">ent fërkimi të lartë që vendosen midis </w:t>
      </w:r>
      <w:r w:rsidR="0088688C" w:rsidRPr="007542C3">
        <w:rPr>
          <w:lang w:val="sq-AL"/>
        </w:rPr>
        <w:t>rr</w:t>
      </w:r>
      <w:r w:rsidR="002E4B8A" w:rsidRPr="007542C3">
        <w:rPr>
          <w:lang w:val="sq-AL"/>
        </w:rPr>
        <w:t>eshtave</w:t>
      </w:r>
      <w:r w:rsidR="0088688C" w:rsidRPr="007542C3">
        <w:rPr>
          <w:lang w:val="sq-AL"/>
        </w:rPr>
        <w:t>;</w:t>
      </w:r>
      <w:r w:rsidR="002E4B8A" w:rsidRPr="007542C3">
        <w:rPr>
          <w:lang w:val="sq-AL"/>
        </w:rPr>
        <w:t xml:space="preserve"> </w:t>
      </w:r>
    </w:p>
    <w:p w:rsidR="002E4B8A" w:rsidRPr="007542C3" w:rsidRDefault="00C14FE5" w:rsidP="002E4B8A">
      <w:pPr>
        <w:pStyle w:val="Paragrafi"/>
        <w:rPr>
          <w:lang w:val="sq-AL"/>
        </w:rPr>
      </w:pPr>
      <w:r w:rsidRPr="007542C3">
        <w:rPr>
          <w:lang w:val="sq-AL"/>
        </w:rPr>
        <w:t>-</w:t>
      </w:r>
      <w:r w:rsidR="002E4B8A" w:rsidRPr="007542C3">
        <w:rPr>
          <w:lang w:val="sq-AL"/>
        </w:rPr>
        <w:t xml:space="preserve"> Materialeve me sipërfaqe kontakti të </w:t>
      </w:r>
      <w:r w:rsidR="009D1C98" w:rsidRPr="007542C3">
        <w:rPr>
          <w:lang w:val="sq-AL"/>
        </w:rPr>
        <w:t>veçantë</w:t>
      </w:r>
      <w:r w:rsidR="002E4B8A" w:rsidRPr="007542C3">
        <w:rPr>
          <w:lang w:val="sq-AL"/>
        </w:rPr>
        <w:t>, që kanë koefic</w:t>
      </w:r>
      <w:r w:rsidR="009D1C98" w:rsidRPr="007542C3">
        <w:rPr>
          <w:lang w:val="sq-AL"/>
        </w:rPr>
        <w:t>i</w:t>
      </w:r>
      <w:r w:rsidR="002E4B8A" w:rsidRPr="007542C3">
        <w:rPr>
          <w:lang w:val="sq-AL"/>
        </w:rPr>
        <w:t>ent fërkimi të lartë</w:t>
      </w:r>
      <w:r w:rsidR="009D1C98" w:rsidRPr="007542C3">
        <w:rPr>
          <w:lang w:val="sq-AL"/>
        </w:rPr>
        <w:t xml:space="preserve"> </w:t>
      </w:r>
      <w:r w:rsidR="002E4B8A" w:rsidRPr="007542C3">
        <w:rPr>
          <w:lang w:val="sq-AL"/>
        </w:rPr>
        <w:t>ose</w:t>
      </w:r>
      <w:r w:rsidR="0088688C" w:rsidRPr="007542C3">
        <w:rPr>
          <w:lang w:val="sq-AL"/>
        </w:rPr>
        <w:t>;</w:t>
      </w:r>
    </w:p>
    <w:p w:rsidR="002E4B8A" w:rsidRPr="007542C3" w:rsidRDefault="00C14FE5" w:rsidP="002E4B8A">
      <w:pPr>
        <w:pStyle w:val="Paragrafi"/>
        <w:rPr>
          <w:lang w:val="sq-AL"/>
        </w:rPr>
      </w:pPr>
      <w:r w:rsidRPr="007542C3">
        <w:rPr>
          <w:lang w:val="sq-AL"/>
        </w:rPr>
        <w:t>-</w:t>
      </w:r>
      <w:r w:rsidR="002E4B8A" w:rsidRPr="007542C3">
        <w:rPr>
          <w:lang w:val="sq-AL"/>
        </w:rPr>
        <w:t xml:space="preserve"> Pjesëve në anët e paletës</w:t>
      </w:r>
      <w:r w:rsidR="0088688C" w:rsidRPr="007542C3">
        <w:rPr>
          <w:lang w:val="sq-AL"/>
        </w:rPr>
        <w:t>.</w:t>
      </w:r>
    </w:p>
    <w:p w:rsidR="002E4B8A" w:rsidRPr="007542C3" w:rsidRDefault="002E4B8A" w:rsidP="002E4B8A">
      <w:pPr>
        <w:pStyle w:val="Paragrafi"/>
        <w:rPr>
          <w:lang w:val="sq-AL"/>
        </w:rPr>
      </w:pPr>
    </w:p>
    <w:p w:rsidR="002E4B8A" w:rsidRPr="007542C3" w:rsidRDefault="002E4B8A" w:rsidP="004F58FA">
      <w:pPr>
        <w:pStyle w:val="TitulliTitull"/>
      </w:pPr>
      <w:r w:rsidRPr="007542C3">
        <w:br w:type="page"/>
        <w:t>TAMBURE KABLLOSH</w:t>
      </w:r>
    </w:p>
    <w:p w:rsidR="002E4B8A" w:rsidRPr="007542C3" w:rsidRDefault="002E4B8A" w:rsidP="002E4B8A">
      <w:pPr>
        <w:pStyle w:val="Paragrafi"/>
        <w:rPr>
          <w:lang w:val="sq-AL"/>
        </w:rPr>
      </w:pPr>
    </w:p>
    <w:p w:rsidR="002E4B8A" w:rsidRPr="007542C3" w:rsidRDefault="002E4B8A" w:rsidP="004F58FA">
      <w:pPr>
        <w:pStyle w:val="NeniNr"/>
      </w:pPr>
      <w:r w:rsidRPr="007542C3">
        <w:t>Neni 72</w:t>
      </w:r>
    </w:p>
    <w:p w:rsidR="00811836" w:rsidRPr="007542C3" w:rsidRDefault="002E4B8A" w:rsidP="004F58FA">
      <w:pPr>
        <w:pStyle w:val="NeniTitull"/>
      </w:pPr>
      <w:r w:rsidRPr="007542C3">
        <w:t xml:space="preserve">Tambure kabllosh </w:t>
      </w:r>
    </w:p>
    <w:p w:rsidR="00811836" w:rsidRPr="007542C3" w:rsidRDefault="00811836" w:rsidP="00811836">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811836" w:rsidRPr="007542C3" w:rsidRDefault="00811836" w:rsidP="00811836">
      <w:pPr>
        <w:pStyle w:val="Paragrafi"/>
        <w:rPr>
          <w:lang w:val="sq-AL"/>
        </w:rPr>
      </w:pPr>
    </w:p>
    <w:p w:rsidR="002E4B8A" w:rsidRPr="007542C3" w:rsidRDefault="002E4B8A" w:rsidP="00811836">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Tambure kabllosh, të ngarkuara në radhë njëra pas tjetrës (me shikim nga fundi)                    </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krahë me dysheme druri (E…, K…, R… S..., U..., L..)</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1</w:t>
      </w:r>
      <w:r w:rsidR="0088688C" w:rsidRPr="007542C3">
        <w:rPr>
          <w:lang w:val="sq-AL"/>
        </w:rPr>
        <w:t xml:space="preserve">. </w:t>
      </w:r>
      <w:r w:rsidR="009D1C98" w:rsidRPr="007542C3">
        <w:rPr>
          <w:lang w:val="sq-AL"/>
        </w:rPr>
        <w:t>Tambure</w:t>
      </w:r>
      <w:r w:rsidRPr="007542C3">
        <w:rPr>
          <w:lang w:val="sq-AL"/>
        </w:rPr>
        <w:t>t e kabllove ngarkohen individualisht ose n</w:t>
      </w:r>
      <w:r w:rsidR="00E35F68">
        <w:rPr>
          <w:lang w:val="sq-AL"/>
        </w:rPr>
        <w:t>ë grup mbi pajisje mbështetese</w:t>
      </w:r>
      <w:r w:rsidR="00174A1A">
        <w:rPr>
          <w:rStyle w:val="FootnoteReference"/>
          <w:lang w:val="sq-AL"/>
        </w:rPr>
        <w:footnoteReference w:id="20"/>
      </w:r>
      <w:r w:rsidRPr="007542C3">
        <w:rPr>
          <w:lang w:val="sq-AL"/>
        </w:rPr>
        <w:t xml:space="preserve">, </w:t>
      </w:r>
      <w:r w:rsidR="008E2DB7" w:rsidRPr="007542C3">
        <w:rPr>
          <w:lang w:val="sq-AL"/>
        </w:rPr>
        <w:t>hapësir</w:t>
      </w:r>
      <w:r w:rsidRPr="007542C3">
        <w:rPr>
          <w:lang w:val="sq-AL"/>
        </w:rPr>
        <w:t>a përkundrejt dyshemesë 2-3 cm</w:t>
      </w:r>
    </w:p>
    <w:p w:rsidR="002E4B8A" w:rsidRPr="007542C3" w:rsidRDefault="002E4B8A" w:rsidP="002E4B8A">
      <w:pPr>
        <w:pStyle w:val="Paragrafi"/>
        <w:rPr>
          <w:lang w:val="sq-AL"/>
        </w:rPr>
      </w:pPr>
      <w:r w:rsidRPr="007542C3">
        <w:rPr>
          <w:lang w:val="sq-AL"/>
        </w:rPr>
        <w:t>2</w:t>
      </w:r>
      <w:r w:rsidR="0088688C" w:rsidRPr="007542C3">
        <w:rPr>
          <w:lang w:val="sq-AL"/>
        </w:rPr>
        <w:t xml:space="preserve">. </w:t>
      </w:r>
      <w:r w:rsidRPr="007542C3">
        <w:rPr>
          <w:lang w:val="sq-AL"/>
        </w:rPr>
        <w:t>Pajisja mbështetëse duhet të</w:t>
      </w:r>
      <w:r w:rsidR="009D1C98" w:rsidRPr="007542C3">
        <w:rPr>
          <w:lang w:val="sq-AL"/>
        </w:rPr>
        <w:t xml:space="preserve"> </w:t>
      </w:r>
      <w:r w:rsidRPr="007542C3">
        <w:rPr>
          <w:lang w:val="sq-AL"/>
        </w:rPr>
        <w:t>vendoset mbi dysheme  si një slitë e fiksuar</w:t>
      </w:r>
    </w:p>
    <w:p w:rsidR="002E4B8A" w:rsidRPr="007542C3" w:rsidRDefault="002E4B8A" w:rsidP="002E4B8A">
      <w:pPr>
        <w:pStyle w:val="Paragrafi"/>
        <w:rPr>
          <w:lang w:val="sq-AL"/>
        </w:rPr>
      </w:pPr>
      <w:r w:rsidRPr="007542C3">
        <w:rPr>
          <w:lang w:val="sq-AL"/>
        </w:rPr>
        <w:t>3</w:t>
      </w:r>
      <w:r w:rsidR="0088688C" w:rsidRPr="007542C3">
        <w:rPr>
          <w:lang w:val="sq-AL"/>
        </w:rPr>
        <w:t>.</w:t>
      </w:r>
      <w:r w:rsidRPr="007542C3">
        <w:rPr>
          <w:lang w:val="sq-AL"/>
        </w:rPr>
        <w:t xml:space="preserve"> </w:t>
      </w:r>
      <w:r w:rsidR="00EF32F7" w:rsidRPr="007542C3">
        <w:rPr>
          <w:lang w:val="sq-AL"/>
        </w:rPr>
        <w:t>Gjerë</w:t>
      </w:r>
      <w:r w:rsidRPr="007542C3">
        <w:rPr>
          <w:lang w:val="sq-AL"/>
        </w:rPr>
        <w:t xml:space="preserve">sia  e </w:t>
      </w:r>
      <w:r w:rsidR="009D1C98" w:rsidRPr="007542C3">
        <w:rPr>
          <w:lang w:val="sq-AL"/>
        </w:rPr>
        <w:t>pajisjes</w:t>
      </w:r>
      <w:r w:rsidRPr="007542C3">
        <w:rPr>
          <w:lang w:val="sq-AL"/>
        </w:rPr>
        <w:t xml:space="preserve"> së mbështetjes së</w:t>
      </w:r>
      <w:r w:rsidR="009D1C98" w:rsidRPr="007542C3">
        <w:rPr>
          <w:lang w:val="sq-AL"/>
        </w:rPr>
        <w:t xml:space="preserve"> </w:t>
      </w:r>
      <w:r w:rsidRPr="007542C3">
        <w:rPr>
          <w:lang w:val="sq-AL"/>
        </w:rPr>
        <w:t xml:space="preserve">tamburit </w:t>
      </w:r>
    </w:p>
    <w:p w:rsidR="002E4B8A" w:rsidRPr="007542C3" w:rsidRDefault="00E60753" w:rsidP="002E4B8A">
      <w:pPr>
        <w:pStyle w:val="Paragrafi"/>
        <w:rPr>
          <w:lang w:val="sq-AL"/>
        </w:rPr>
      </w:pPr>
      <w:r w:rsidRPr="00E60753">
        <w:rPr>
          <w:lang w:val="sq-AL"/>
        </w:rPr>
        <w:pict>
          <v:line id="Line 122" o:spid="_x0000_s1599" style="position:absolute;left:0;text-align:left;z-index:251594752;visibility:visible;mso-wrap-distance-left:3.17497mm;mso-wrap-distance-right:3.17497mm" from="210.85pt,3.1pt" to="210.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AMqEw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"/>
        </w:pict>
      </w:r>
      <w:r w:rsidR="002E4B8A" w:rsidRPr="007542C3">
        <w:rPr>
          <w:lang w:val="sq-AL"/>
        </w:rPr>
        <w:t xml:space="preserve"> </w:t>
      </w:r>
      <w:r w:rsidR="00174A1A">
        <w:rPr>
          <w:lang w:val="sq-AL"/>
        </w:rPr>
        <w:tab/>
      </w:r>
      <w:r w:rsidR="00174A1A">
        <w:rPr>
          <w:lang w:val="sq-AL"/>
        </w:rPr>
        <w:tab/>
      </w:r>
      <w:r w:rsidR="002E4B8A" w:rsidRPr="007542C3">
        <w:rPr>
          <w:lang w:val="sq-AL"/>
        </w:rPr>
        <w:t>të paktën</w:t>
      </w:r>
      <w:r w:rsidR="0088688C" w:rsidRPr="007542C3">
        <w:rPr>
          <w:lang w:val="sq-AL"/>
        </w:rPr>
        <w:t xml:space="preserve"> </w:t>
      </w:r>
      <w:r w:rsidR="002E4B8A" w:rsidRPr="007542C3">
        <w:rPr>
          <w:lang w:val="sq-AL"/>
        </w:rPr>
        <w:t>5/10</w:t>
      </w:r>
      <w:r w:rsidR="0088688C" w:rsidRPr="007542C3">
        <w:rPr>
          <w:lang w:val="sq-AL"/>
        </w:rPr>
        <w:t xml:space="preserve"> </w:t>
      </w:r>
      <w:r w:rsidR="00174A1A">
        <w:rPr>
          <w:lang w:val="sq-AL"/>
        </w:rPr>
        <w:tab/>
      </w:r>
      <w:r w:rsidR="00174A1A">
        <w:rPr>
          <w:lang w:val="sq-AL"/>
        </w:rPr>
        <w:tab/>
      </w:r>
      <w:r w:rsidR="00174A1A">
        <w:rPr>
          <w:lang w:val="sq-AL"/>
        </w:rPr>
        <w:tab/>
      </w:r>
      <w:r w:rsidR="002E4B8A" w:rsidRPr="007542C3">
        <w:rPr>
          <w:lang w:val="sq-AL"/>
        </w:rPr>
        <w:t>t</w:t>
      </w:r>
      <w:r w:rsidR="0088688C" w:rsidRPr="007542C3">
        <w:rPr>
          <w:rFonts w:ascii="Times New Roman" w:hAnsi="Times New Roman"/>
          <w:lang w:val="sq-AL"/>
        </w:rPr>
        <w:t>ë</w:t>
      </w:r>
      <w:r w:rsidR="002E4B8A" w:rsidRPr="007542C3">
        <w:rPr>
          <w:lang w:val="sq-AL"/>
        </w:rPr>
        <w:t xml:space="preserve"> pakt</w:t>
      </w:r>
      <w:r w:rsidR="0088688C" w:rsidRPr="007542C3">
        <w:rPr>
          <w:rFonts w:ascii="Times New Roman" w:hAnsi="Times New Roman"/>
          <w:lang w:val="sq-AL"/>
        </w:rPr>
        <w:t>ë</w:t>
      </w:r>
      <w:r w:rsidR="002E4B8A" w:rsidRPr="007542C3">
        <w:rPr>
          <w:lang w:val="sq-AL"/>
        </w:rPr>
        <w:t>n 4/10</w:t>
      </w:r>
    </w:p>
    <w:p w:rsidR="002E4B8A" w:rsidRPr="007542C3" w:rsidRDefault="002E4B8A" w:rsidP="00174A1A">
      <w:pPr>
        <w:pStyle w:val="Paragrafi"/>
        <w:ind w:left="2160"/>
        <w:rPr>
          <w:lang w:val="sq-AL"/>
        </w:rPr>
      </w:pPr>
      <w:r w:rsidRPr="007542C3">
        <w:rPr>
          <w:lang w:val="sq-AL"/>
        </w:rPr>
        <w:t xml:space="preserve">(e </w:t>
      </w:r>
      <w:r w:rsidR="006E5080" w:rsidRPr="007542C3">
        <w:rPr>
          <w:lang w:val="sq-AL"/>
        </w:rPr>
        <w:t>diamet</w:t>
      </w:r>
      <w:r w:rsidR="003331B1" w:rsidRPr="007542C3">
        <w:rPr>
          <w:lang w:val="sq-AL"/>
        </w:rPr>
        <w:t>ri</w:t>
      </w:r>
      <w:r w:rsidRPr="007542C3">
        <w:rPr>
          <w:lang w:val="sq-AL"/>
        </w:rPr>
        <w:t>t t</w:t>
      </w:r>
      <w:r w:rsidR="0088688C" w:rsidRPr="007542C3">
        <w:rPr>
          <w:rFonts w:ascii="Times New Roman" w:hAnsi="Times New Roman"/>
          <w:lang w:val="sq-AL"/>
        </w:rPr>
        <w:t>ë</w:t>
      </w:r>
      <w:r w:rsidRPr="007542C3">
        <w:rPr>
          <w:lang w:val="sq-AL"/>
        </w:rPr>
        <w:t xml:space="preserve"> tamburit)</w:t>
      </w:r>
    </w:p>
    <w:p w:rsidR="002E4B8A" w:rsidRPr="007542C3" w:rsidRDefault="002E4B8A" w:rsidP="002E4B8A">
      <w:pPr>
        <w:pStyle w:val="Paragrafi"/>
        <w:rPr>
          <w:lang w:val="sq-AL"/>
        </w:rPr>
      </w:pPr>
      <w:r w:rsidRPr="007542C3">
        <w:rPr>
          <w:lang w:val="sq-AL"/>
        </w:rPr>
        <w:t xml:space="preserve">- </w:t>
      </w:r>
      <w:r w:rsidR="009D1C98" w:rsidRPr="007542C3">
        <w:rPr>
          <w:lang w:val="sq-AL"/>
        </w:rPr>
        <w:t>Tambure</w:t>
      </w:r>
      <w:r w:rsidRPr="007542C3">
        <w:rPr>
          <w:lang w:val="sq-AL"/>
        </w:rPr>
        <w:t xml:space="preserve">t me </w:t>
      </w:r>
      <w:r w:rsidR="00EF32F7" w:rsidRPr="007542C3">
        <w:rPr>
          <w:lang w:val="sq-AL"/>
        </w:rPr>
        <w:t>gjerë</w:t>
      </w:r>
      <w:r w:rsidRPr="007542C3">
        <w:rPr>
          <w:lang w:val="sq-AL"/>
        </w:rPr>
        <w:t xml:space="preserve">si të </w:t>
      </w:r>
      <w:r w:rsidR="009D1C98" w:rsidRPr="007542C3">
        <w:rPr>
          <w:lang w:val="sq-AL"/>
        </w:rPr>
        <w:t>vogël</w:t>
      </w:r>
      <w:r w:rsidRPr="007542C3">
        <w:rPr>
          <w:lang w:val="sq-AL"/>
        </w:rPr>
        <w:t xml:space="preserve"> sigurohen përkundrejt animeve</w:t>
      </w:r>
    </w:p>
    <w:p w:rsidR="002E4B8A" w:rsidRPr="007542C3" w:rsidRDefault="002E4B8A" w:rsidP="002E4B8A">
      <w:pPr>
        <w:pStyle w:val="Paragrafi"/>
        <w:rPr>
          <w:lang w:val="sq-AL"/>
        </w:rPr>
      </w:pPr>
      <w:r w:rsidRPr="007542C3">
        <w:rPr>
          <w:lang w:val="sq-AL"/>
        </w:rPr>
        <w:t>4</w:t>
      </w:r>
      <w:r w:rsidR="0088688C" w:rsidRPr="007542C3">
        <w:rPr>
          <w:lang w:val="sq-AL"/>
        </w:rPr>
        <w:t xml:space="preserve">. </w:t>
      </w:r>
      <w:r w:rsidR="009D1C98" w:rsidRPr="007542C3">
        <w:rPr>
          <w:lang w:val="sq-AL"/>
        </w:rPr>
        <w:t>Nëpërmjet</w:t>
      </w:r>
      <w:r w:rsidRPr="007542C3">
        <w:rPr>
          <w:lang w:val="sq-AL"/>
        </w:rPr>
        <w:t xml:space="preserve"> mbështetjeve (për tambure individuale; kjo mënyr</w:t>
      </w:r>
      <w:r w:rsidR="00E6097B" w:rsidRPr="007542C3">
        <w:rPr>
          <w:rFonts w:ascii="Times New Roman" w:hAnsi="Times New Roman"/>
          <w:lang w:val="sq-AL"/>
        </w:rPr>
        <w:t>ë</w:t>
      </w:r>
      <w:r w:rsidRPr="007542C3">
        <w:rPr>
          <w:lang w:val="sq-AL"/>
        </w:rPr>
        <w:t xml:space="preserve"> mund të përdoret  dhe për grupe </w:t>
      </w:r>
      <w:r w:rsidR="009D1C98" w:rsidRPr="007542C3">
        <w:rPr>
          <w:lang w:val="sq-AL"/>
        </w:rPr>
        <w:t>tambure</w:t>
      </w:r>
      <w:r w:rsidRPr="007542C3">
        <w:rPr>
          <w:lang w:val="sq-AL"/>
        </w:rPr>
        <w:t xml:space="preserve">sh nëse </w:t>
      </w:r>
      <w:r w:rsidR="009D1C98" w:rsidRPr="007542C3">
        <w:rPr>
          <w:lang w:val="sq-AL"/>
        </w:rPr>
        <w:t>tambure</w:t>
      </w:r>
      <w:r w:rsidRPr="007542C3">
        <w:rPr>
          <w:lang w:val="sq-AL"/>
        </w:rPr>
        <w:t xml:space="preserve">t individuale kanë </w:t>
      </w:r>
      <w:r w:rsidR="00EF32F7" w:rsidRPr="007542C3">
        <w:rPr>
          <w:lang w:val="sq-AL"/>
        </w:rPr>
        <w:t>gjerë</w:t>
      </w:r>
      <w:r w:rsidRPr="007542C3">
        <w:rPr>
          <w:lang w:val="sq-AL"/>
        </w:rPr>
        <w:t xml:space="preserve">si më të vogël se ½ e </w:t>
      </w:r>
      <w:r w:rsidR="006E5080" w:rsidRPr="007542C3">
        <w:rPr>
          <w:lang w:val="sq-AL"/>
        </w:rPr>
        <w:t>diamet</w:t>
      </w:r>
      <w:r w:rsidR="003331B1" w:rsidRPr="007542C3">
        <w:rPr>
          <w:lang w:val="sq-AL"/>
        </w:rPr>
        <w:t>ri</w:t>
      </w:r>
      <w:r w:rsidRPr="007542C3">
        <w:rPr>
          <w:lang w:val="sq-AL"/>
        </w:rPr>
        <w:t xml:space="preserve">t) me seksion tërthor të paktën 7 x 15 cm, dhe  kënd afërsisht 45° dhe vendosen përkundrejt ngarkesës në një </w:t>
      </w:r>
      <w:r w:rsidR="009D1C98" w:rsidRPr="007542C3">
        <w:rPr>
          <w:lang w:val="sq-AL"/>
        </w:rPr>
        <w:t>pozicion</w:t>
      </w:r>
      <w:r w:rsidRPr="007542C3">
        <w:rPr>
          <w:lang w:val="sq-AL"/>
        </w:rPr>
        <w:t xml:space="preserve"> mbi ½ t</w:t>
      </w:r>
      <w:r w:rsidR="009B161C" w:rsidRPr="007542C3">
        <w:rPr>
          <w:rFonts w:ascii="Times New Roman" w:hAnsi="Times New Roman"/>
          <w:lang w:val="sq-AL"/>
        </w:rPr>
        <w:t>ë</w:t>
      </w:r>
      <w:r w:rsidR="009B161C" w:rsidRPr="007542C3">
        <w:rPr>
          <w:lang w:val="sq-AL"/>
        </w:rPr>
        <w:t xml:space="preserve"> </w:t>
      </w:r>
      <w:r w:rsidR="006E5080" w:rsidRPr="007542C3">
        <w:rPr>
          <w:lang w:val="sq-AL"/>
        </w:rPr>
        <w:t>diamet</w:t>
      </w:r>
      <w:r w:rsidR="003331B1" w:rsidRPr="007542C3">
        <w:rPr>
          <w:lang w:val="sq-AL"/>
        </w:rPr>
        <w:t>ri</w:t>
      </w:r>
      <w:r w:rsidR="009B161C" w:rsidRPr="007542C3">
        <w:rPr>
          <w:lang w:val="sq-AL"/>
        </w:rPr>
        <w:t xml:space="preserve">t </w:t>
      </w:r>
      <w:r w:rsidRPr="007542C3">
        <w:rPr>
          <w:lang w:val="sq-AL"/>
        </w:rPr>
        <w:t>tamburit.</w:t>
      </w:r>
    </w:p>
    <w:p w:rsidR="002E4B8A" w:rsidRPr="007542C3" w:rsidRDefault="002E4B8A" w:rsidP="002E4B8A">
      <w:pPr>
        <w:pStyle w:val="Paragrafi"/>
        <w:rPr>
          <w:lang w:val="sq-AL"/>
        </w:rPr>
      </w:pPr>
      <w:r w:rsidRPr="007542C3">
        <w:rPr>
          <w:lang w:val="sq-AL"/>
        </w:rPr>
        <w:t>5</w:t>
      </w:r>
      <w:r w:rsidR="0088688C" w:rsidRPr="007542C3">
        <w:rPr>
          <w:lang w:val="sq-AL"/>
        </w:rPr>
        <w:t xml:space="preserve">. </w:t>
      </w:r>
      <w:r w:rsidRPr="007542C3">
        <w:rPr>
          <w:lang w:val="sq-AL"/>
        </w:rPr>
        <w:t>Nëpërmjet lidhjes s</w:t>
      </w:r>
      <w:r w:rsidR="00693E3F" w:rsidRPr="007542C3">
        <w:rPr>
          <w:rFonts w:ascii="Times New Roman" w:hAnsi="Times New Roman"/>
          <w:lang w:val="sq-AL"/>
        </w:rPr>
        <w:t>ë</w:t>
      </w:r>
      <w:r w:rsidRPr="007542C3">
        <w:rPr>
          <w:lang w:val="sq-AL"/>
        </w:rPr>
        <w:t xml:space="preserve"> bashku (në grup, vetëm dy tambure që janë njëri mbas tjetrit në </w:t>
      </w:r>
      <w:r w:rsidR="002F2914" w:rsidRPr="007542C3">
        <w:rPr>
          <w:lang w:val="sq-AL"/>
        </w:rPr>
        <w:t>çdo</w:t>
      </w:r>
      <w:r w:rsidRPr="007542C3">
        <w:rPr>
          <w:lang w:val="sq-AL"/>
        </w:rPr>
        <w:t xml:space="preserve"> rast) me lidhëse</w:t>
      </w:r>
      <w:r w:rsidR="00693E3F" w:rsidRPr="007542C3">
        <w:rPr>
          <w:lang w:val="sq-AL"/>
        </w:rPr>
        <w:t>.</w:t>
      </w:r>
    </w:p>
    <w:p w:rsidR="002E4B8A" w:rsidRPr="007542C3" w:rsidRDefault="002E4B8A" w:rsidP="002E4B8A">
      <w:pPr>
        <w:pStyle w:val="Paragrafi"/>
        <w:rPr>
          <w:lang w:val="sq-AL"/>
        </w:rPr>
      </w:pPr>
      <w:r w:rsidRPr="007542C3">
        <w:rPr>
          <w:lang w:val="sq-AL"/>
        </w:rPr>
        <w:t>me forcë këputëse të paktën 14 kN.</w:t>
      </w:r>
    </w:p>
    <w:p w:rsidR="002E4B8A" w:rsidRDefault="00B424C6" w:rsidP="002E4B8A">
      <w:pPr>
        <w:pStyle w:val="Paragrafi"/>
        <w:rPr>
          <w:lang w:val="sq-AL"/>
        </w:rPr>
      </w:pPr>
      <w:r>
        <w:rPr>
          <w:lang w:val="sq-AL"/>
        </w:rPr>
        <w:t xml:space="preserve">5. </w:t>
      </w:r>
      <w:r w:rsidR="002E4B8A" w:rsidRPr="007542C3">
        <w:rPr>
          <w:lang w:val="sq-AL"/>
        </w:rPr>
        <w:t>Distanca (</w:t>
      </w:r>
      <w:r w:rsidR="008E2DB7" w:rsidRPr="007542C3">
        <w:rPr>
          <w:lang w:val="sq-AL"/>
        </w:rPr>
        <w:t>hapësir</w:t>
      </w:r>
      <w:r w:rsidR="009D1C98" w:rsidRPr="007542C3">
        <w:rPr>
          <w:lang w:val="sq-AL"/>
        </w:rPr>
        <w:t>a) nga fundi i vagonit</w:t>
      </w:r>
      <w:r w:rsidR="002E4B8A" w:rsidRPr="007542C3">
        <w:rPr>
          <w:lang w:val="sq-AL"/>
        </w:rPr>
        <w:t>:</w:t>
      </w:r>
    </w:p>
    <w:p w:rsidR="00D7257F" w:rsidRDefault="00D7257F"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2448"/>
        <w:gridCol w:w="3537"/>
      </w:tblGrid>
      <w:tr w:rsidR="00D7257F" w:rsidRPr="007542C3" w:rsidTr="00D7257F">
        <w:trPr>
          <w:trHeight w:val="290"/>
          <w:jc w:val="center"/>
        </w:trPr>
        <w:tc>
          <w:tcPr>
            <w:tcW w:w="2448" w:type="dxa"/>
          </w:tcPr>
          <w:p w:rsidR="00D7257F" w:rsidRPr="00CD1173" w:rsidRDefault="00D7257F" w:rsidP="00D7257F">
            <w:pPr>
              <w:pStyle w:val="Paragrafi"/>
              <w:ind w:firstLine="0"/>
              <w:jc w:val="center"/>
              <w:rPr>
                <w:lang w:val="sq-AL"/>
              </w:rPr>
            </w:pPr>
            <w:r w:rsidRPr="007542C3">
              <w:rPr>
                <w:lang w:val="sq-AL"/>
              </w:rPr>
              <w:t>1.50 m</w:t>
            </w:r>
          </w:p>
        </w:tc>
        <w:tc>
          <w:tcPr>
            <w:tcW w:w="3537" w:type="dxa"/>
          </w:tcPr>
          <w:p w:rsidR="00D7257F" w:rsidRPr="00CD1173" w:rsidRDefault="00D7257F" w:rsidP="00D7257F">
            <w:pPr>
              <w:pStyle w:val="Paragrafi"/>
              <w:ind w:firstLine="0"/>
              <w:jc w:val="center"/>
              <w:rPr>
                <w:lang w:val="sq-AL"/>
              </w:rPr>
            </w:pPr>
            <w:r w:rsidRPr="007542C3">
              <w:rPr>
                <w:lang w:val="sq-AL"/>
              </w:rPr>
              <w:t>0 m</w:t>
            </w:r>
          </w:p>
        </w:tc>
      </w:tr>
    </w:tbl>
    <w:p w:rsidR="00D7257F" w:rsidRDefault="00E60753" w:rsidP="002E4B8A">
      <w:pPr>
        <w:pStyle w:val="Paragrafi"/>
        <w:rPr>
          <w:lang w:val="sq-AL"/>
        </w:rPr>
      </w:pPr>
      <w:r>
        <w:rPr>
          <w:noProof/>
        </w:rPr>
        <w:pict>
          <v:shape id="Picture 162" o:spid="_x0000_s1603" type="#_x0000_t75" style="position:absolute;left:0;text-align:left;margin-left:51.05pt;margin-top:10.05pt;width:345.5pt;height:136.5pt;z-index:-251607040;visibility:visible;mso-position-horizontal-relative:text;mso-position-vertical-relative:text">
            <v:imagedata r:id="rId267" o:title="" croptop="3691f"/>
          </v:shape>
        </w:pict>
      </w:r>
    </w:p>
    <w:p w:rsidR="00D7257F" w:rsidRPr="007542C3" w:rsidRDefault="00D7257F" w:rsidP="002E4B8A">
      <w:pPr>
        <w:pStyle w:val="Paragrafi"/>
        <w:rPr>
          <w:lang w:val="sq-AL"/>
        </w:rPr>
      </w:pPr>
    </w:p>
    <w:p w:rsidR="002E4B8A" w:rsidRPr="007542C3" w:rsidRDefault="002E4B8A" w:rsidP="002E4B8A">
      <w:pPr>
        <w:pStyle w:val="Paragrafi"/>
        <w:rPr>
          <w:lang w:val="sq-AL"/>
        </w:rPr>
      </w:pPr>
      <w:r w:rsidRPr="007542C3">
        <w:rPr>
          <w:lang w:val="sq-AL"/>
        </w:rPr>
        <w:t xml:space="preserve">                                                                    </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2C0E20" w:rsidP="002E4B8A">
      <w:pPr>
        <w:pStyle w:val="Paragrafi"/>
        <w:rPr>
          <w:lang w:val="sq-AL"/>
        </w:rPr>
      </w:pPr>
      <w:r w:rsidRPr="007542C3">
        <w:rPr>
          <w:lang w:val="sq-AL"/>
        </w:rPr>
        <w:t>7.</w:t>
      </w:r>
      <w:r w:rsidR="002E4B8A" w:rsidRPr="007542C3">
        <w:rPr>
          <w:lang w:val="sq-AL"/>
        </w:rPr>
        <w:t xml:space="preserve"> Nëpërmjet </w:t>
      </w:r>
      <w:r w:rsidR="009D1C98" w:rsidRPr="007542C3">
        <w:rPr>
          <w:lang w:val="sq-AL"/>
        </w:rPr>
        <w:t>pajisjeve</w:t>
      </w:r>
      <w:r w:rsidR="002E4B8A" w:rsidRPr="007542C3">
        <w:rPr>
          <w:lang w:val="sq-AL"/>
        </w:rPr>
        <w:t xml:space="preserve"> mbështetëse</w:t>
      </w:r>
    </w:p>
    <w:p w:rsidR="002E4B8A" w:rsidRPr="007542C3" w:rsidRDefault="002C0E20" w:rsidP="002E4B8A">
      <w:pPr>
        <w:pStyle w:val="Paragrafi"/>
        <w:rPr>
          <w:lang w:val="sq-AL"/>
        </w:rPr>
      </w:pPr>
      <w:r w:rsidRPr="007542C3">
        <w:rPr>
          <w:lang w:val="sq-AL"/>
        </w:rPr>
        <w:t>-</w:t>
      </w:r>
      <w:r w:rsidR="002E4B8A" w:rsidRPr="007542C3">
        <w:rPr>
          <w:lang w:val="sq-AL"/>
        </w:rPr>
        <w:t xml:space="preserve"> Lartësia efektive e dërrasave të poshtme të paktën 1/12 e </w:t>
      </w:r>
      <w:r w:rsidR="006E5080" w:rsidRPr="007542C3">
        <w:rPr>
          <w:lang w:val="sq-AL"/>
        </w:rPr>
        <w:t>diamet</w:t>
      </w:r>
      <w:r w:rsidR="003331B1" w:rsidRPr="007542C3">
        <w:rPr>
          <w:lang w:val="sq-AL"/>
        </w:rPr>
        <w:t>ri</w:t>
      </w:r>
      <w:r w:rsidR="002E4B8A" w:rsidRPr="007542C3">
        <w:rPr>
          <w:lang w:val="sq-AL"/>
        </w:rPr>
        <w:t>t të tamburit, sidoqoftë me një minimum prej   12 cm.</w:t>
      </w:r>
    </w:p>
    <w:p w:rsidR="002E4B8A" w:rsidRPr="007542C3" w:rsidRDefault="002E4B8A" w:rsidP="002E4B8A">
      <w:pPr>
        <w:pStyle w:val="Paragrafi"/>
        <w:rPr>
          <w:lang w:val="sq-AL"/>
        </w:rPr>
      </w:pPr>
      <w:r w:rsidRPr="007542C3">
        <w:rPr>
          <w:lang w:val="sq-AL"/>
        </w:rPr>
        <w:t>-</w:t>
      </w:r>
      <w:r w:rsidR="002C0E20" w:rsidRPr="007542C3">
        <w:rPr>
          <w:lang w:val="sq-AL"/>
        </w:rPr>
        <w:t xml:space="preserve"> </w:t>
      </w:r>
      <w:r w:rsidRPr="007542C3">
        <w:rPr>
          <w:lang w:val="sq-AL"/>
        </w:rPr>
        <w:t xml:space="preserve">Seksioni tërthor i dërrasave do të varet nga pesha e </w:t>
      </w:r>
      <w:r w:rsidR="006E5080" w:rsidRPr="007542C3">
        <w:rPr>
          <w:lang w:val="sq-AL"/>
        </w:rPr>
        <w:t>diamet</w:t>
      </w:r>
      <w:r w:rsidR="003331B1" w:rsidRPr="007542C3">
        <w:rPr>
          <w:lang w:val="sq-AL"/>
        </w:rPr>
        <w:t>ri</w:t>
      </w:r>
      <w:r w:rsidRPr="007542C3">
        <w:rPr>
          <w:lang w:val="sq-AL"/>
        </w:rPr>
        <w:t xml:space="preserve"> i tamburit </w:t>
      </w:r>
    </w:p>
    <w:p w:rsidR="002E4B8A" w:rsidRPr="007542C3" w:rsidRDefault="002C0E20" w:rsidP="002E4B8A">
      <w:pPr>
        <w:pStyle w:val="Paragrafi"/>
        <w:rPr>
          <w:lang w:val="sq-AL"/>
        </w:rPr>
      </w:pPr>
      <w:r w:rsidRPr="007542C3">
        <w:rPr>
          <w:lang w:val="sq-AL"/>
        </w:rPr>
        <w:t xml:space="preserve">- </w:t>
      </w:r>
      <w:r w:rsidR="002E4B8A" w:rsidRPr="007542C3">
        <w:rPr>
          <w:lang w:val="sq-AL"/>
        </w:rPr>
        <w:t>Për dërrasat e poshtme, p.sh</w:t>
      </w:r>
      <w:r w:rsidRPr="007542C3">
        <w:rPr>
          <w:lang w:val="sq-AL"/>
        </w:rPr>
        <w:t>.</w:t>
      </w:r>
      <w:r w:rsidR="002E4B8A" w:rsidRPr="007542C3">
        <w:rPr>
          <w:lang w:val="sq-AL"/>
        </w:rPr>
        <w:t xml:space="preserve"> 12 x 15 cm</w:t>
      </w:r>
    </w:p>
    <w:p w:rsidR="002E4B8A" w:rsidRPr="007542C3" w:rsidRDefault="002C0E20" w:rsidP="002E4B8A">
      <w:pPr>
        <w:pStyle w:val="Paragrafi"/>
        <w:rPr>
          <w:lang w:val="sq-AL"/>
        </w:rPr>
      </w:pPr>
      <w:r w:rsidRPr="007542C3">
        <w:rPr>
          <w:lang w:val="sq-AL"/>
        </w:rPr>
        <w:t xml:space="preserve">- </w:t>
      </w:r>
      <w:r w:rsidR="002E4B8A" w:rsidRPr="007542C3">
        <w:rPr>
          <w:lang w:val="sq-AL"/>
        </w:rPr>
        <w:t>Për dërrasat mbështetëse, p.sh</w:t>
      </w:r>
      <w:r w:rsidRPr="007542C3">
        <w:rPr>
          <w:lang w:val="sq-AL"/>
        </w:rPr>
        <w:t>.</w:t>
      </w:r>
      <w:r w:rsidR="002E4B8A" w:rsidRPr="007542C3">
        <w:rPr>
          <w:lang w:val="sq-AL"/>
        </w:rPr>
        <w:t xml:space="preserve"> 7 x 15 cm</w:t>
      </w:r>
    </w:p>
    <w:p w:rsidR="002E4B8A" w:rsidRPr="007542C3" w:rsidRDefault="002E4B8A" w:rsidP="002E4B8A">
      <w:pPr>
        <w:pStyle w:val="Paragrafi"/>
        <w:rPr>
          <w:lang w:val="sq-AL"/>
        </w:rPr>
      </w:pPr>
      <w:r w:rsidRPr="007542C3">
        <w:rPr>
          <w:lang w:val="sq-AL"/>
        </w:rPr>
        <w:t xml:space="preserve">- Bashkimi i dërrasave bëhet me 4 </w:t>
      </w:r>
      <w:r w:rsidR="002F68F3" w:rsidRPr="007542C3">
        <w:rPr>
          <w:lang w:val="sq-AL"/>
        </w:rPr>
        <w:t>gozhdë</w:t>
      </w:r>
      <w:r w:rsidRPr="007542C3">
        <w:rPr>
          <w:lang w:val="sq-AL"/>
        </w:rPr>
        <w:t xml:space="preserve"> 160 mm (</w:t>
      </w:r>
      <w:r w:rsidR="006E5080" w:rsidRPr="007542C3">
        <w:rPr>
          <w:lang w:val="sq-AL"/>
        </w:rPr>
        <w:t>diamet</w:t>
      </w:r>
      <w:r w:rsidR="003331B1" w:rsidRPr="007542C3">
        <w:rPr>
          <w:lang w:val="sq-AL"/>
        </w:rPr>
        <w:t>ri</w:t>
      </w:r>
      <w:r w:rsidRPr="007542C3">
        <w:rPr>
          <w:lang w:val="sq-AL"/>
        </w:rPr>
        <w:t xml:space="preserve"> 5 mm) në </w:t>
      </w:r>
      <w:r w:rsidR="002F2914" w:rsidRPr="007542C3">
        <w:rPr>
          <w:lang w:val="sq-AL"/>
        </w:rPr>
        <w:t>çdo</w:t>
      </w:r>
      <w:r w:rsidRPr="007542C3">
        <w:rPr>
          <w:lang w:val="sq-AL"/>
        </w:rPr>
        <w:t xml:space="preserve"> rast ose 2 vida druri me </w:t>
      </w:r>
      <w:r w:rsidR="009D1C98" w:rsidRPr="007542C3">
        <w:rPr>
          <w:lang w:val="sq-AL"/>
        </w:rPr>
        <w:t>diametër</w:t>
      </w:r>
      <w:r w:rsidRPr="007542C3">
        <w:rPr>
          <w:lang w:val="sq-AL"/>
        </w:rPr>
        <w:t xml:space="preserve"> të  paktën 10 mm</w:t>
      </w:r>
    </w:p>
    <w:p w:rsidR="002E4B8A" w:rsidRDefault="002E4B8A" w:rsidP="002E4B8A">
      <w:pPr>
        <w:pStyle w:val="Paragrafi"/>
        <w:rPr>
          <w:lang w:val="sq-AL"/>
        </w:rPr>
      </w:pPr>
      <w:r w:rsidRPr="007542C3">
        <w:rPr>
          <w:lang w:val="sq-AL"/>
        </w:rPr>
        <w:t>8</w:t>
      </w:r>
      <w:r w:rsidR="002C0E20" w:rsidRPr="007542C3">
        <w:rPr>
          <w:lang w:val="sq-AL"/>
        </w:rPr>
        <w:t>.</w:t>
      </w:r>
      <w:r w:rsidRPr="007542C3">
        <w:rPr>
          <w:lang w:val="sq-AL"/>
        </w:rPr>
        <w:t xml:space="preserve"> Në drejtimin gjatësor të vagonit</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F56913" w:rsidRPr="007542C3" w:rsidTr="00000AC9">
        <w:tc>
          <w:tcPr>
            <w:tcW w:w="3798" w:type="dxa"/>
          </w:tcPr>
          <w:p w:rsidR="00F56913" w:rsidRPr="00CD1173" w:rsidRDefault="00F56913" w:rsidP="00000AC9">
            <w:pPr>
              <w:pStyle w:val="Paragrafi"/>
              <w:ind w:firstLine="0"/>
              <w:rPr>
                <w:lang w:val="sq-AL"/>
              </w:rPr>
            </w:pPr>
            <w:r w:rsidRPr="00F56913">
              <w:rPr>
                <w:sz w:val="20"/>
                <w:lang w:val="sq-AL"/>
              </w:rPr>
              <w:t>- shih fig., fiksohet  pajisja mbështetëse</w:t>
            </w:r>
          </w:p>
        </w:tc>
        <w:tc>
          <w:tcPr>
            <w:tcW w:w="5489" w:type="dxa"/>
          </w:tcPr>
          <w:p w:rsidR="00F56913" w:rsidRDefault="00F56913" w:rsidP="00F56913">
            <w:pPr>
              <w:pStyle w:val="Paragrafi"/>
              <w:ind w:firstLine="0"/>
              <w:rPr>
                <w:sz w:val="20"/>
                <w:lang w:val="sq-AL"/>
              </w:rPr>
            </w:pPr>
            <w:r w:rsidRPr="00F56913">
              <w:rPr>
                <w:sz w:val="20"/>
                <w:lang w:val="sq-AL"/>
              </w:rPr>
              <w:t>Hapësira e lirë plotësohet ose përdoren tako</w:t>
            </w:r>
            <w:r>
              <w:rPr>
                <w:sz w:val="20"/>
                <w:lang w:val="sq-AL"/>
              </w:rPr>
              <w:t xml:space="preserve"> </w:t>
            </w:r>
            <w:r w:rsidRPr="00F56913">
              <w:rPr>
                <w:sz w:val="20"/>
                <w:lang w:val="sq-AL"/>
              </w:rPr>
              <w:t xml:space="preserve">drejtuese (seksioni tërthor minimal 5 x 10 cm) </w:t>
            </w:r>
          </w:p>
          <w:p w:rsidR="00F56913" w:rsidRPr="00F56913" w:rsidRDefault="00F56913" w:rsidP="00F56913">
            <w:pPr>
              <w:pStyle w:val="Paragrafi"/>
              <w:ind w:firstLine="0"/>
              <w:rPr>
                <w:sz w:val="20"/>
                <w:lang w:val="sq-AL"/>
              </w:rPr>
            </w:pPr>
            <w:r w:rsidRPr="00F56913">
              <w:rPr>
                <w:sz w:val="20"/>
                <w:lang w:val="sq-AL"/>
              </w:rPr>
              <w:t>Numri i gozhdëve në secilën anë: 1 gozhdë /400 kg</w:t>
            </w:r>
          </w:p>
        </w:tc>
      </w:tr>
    </w:tbl>
    <w:p w:rsidR="002E4B8A" w:rsidRPr="00F56913" w:rsidRDefault="002E4B8A" w:rsidP="00F56913">
      <w:pPr>
        <w:pStyle w:val="Paragrafi"/>
        <w:ind w:left="4320"/>
        <w:rPr>
          <w:sz w:val="20"/>
          <w:lang w:val="sq-AL"/>
        </w:rPr>
      </w:pPr>
    </w:p>
    <w:p w:rsidR="002E4B8A" w:rsidRPr="007542C3" w:rsidRDefault="002E4B8A" w:rsidP="002E4B8A">
      <w:pPr>
        <w:pStyle w:val="Paragrafi"/>
        <w:rPr>
          <w:lang w:val="sq-AL"/>
        </w:rPr>
      </w:pPr>
      <w:r w:rsidRPr="007542C3">
        <w:rPr>
          <w:lang w:val="sq-AL"/>
        </w:rPr>
        <w:t>9</w:t>
      </w:r>
      <w:r w:rsidR="002C0E20" w:rsidRPr="007542C3">
        <w:rPr>
          <w:lang w:val="sq-AL"/>
        </w:rPr>
        <w:t xml:space="preserve">. </w:t>
      </w:r>
      <w:r w:rsidRPr="007542C3">
        <w:rPr>
          <w:lang w:val="sq-AL"/>
        </w:rPr>
        <w:t>Në drejtimin tërthor të vagonit</w:t>
      </w:r>
    </w:p>
    <w:p w:rsidR="002E4B8A" w:rsidRPr="007542C3" w:rsidRDefault="002E4B8A" w:rsidP="002E4B8A">
      <w:pPr>
        <w:pStyle w:val="Paragrafi"/>
        <w:rPr>
          <w:lang w:val="sq-AL"/>
        </w:rPr>
      </w:pPr>
      <w:r w:rsidRPr="007542C3">
        <w:rPr>
          <w:lang w:val="sq-AL"/>
        </w:rPr>
        <w:t xml:space="preserve">- Nëpërmjet pjesëve drejtuese, të paktën 2 në secilën anë (seksion tërthor të paktën 5 x 10 cm). Numri i </w:t>
      </w:r>
      <w:r w:rsidR="002F68F3" w:rsidRPr="007542C3">
        <w:rPr>
          <w:lang w:val="sq-AL"/>
        </w:rPr>
        <w:t>gozhdë</w:t>
      </w:r>
      <w:r w:rsidRPr="007542C3">
        <w:rPr>
          <w:lang w:val="sq-AL"/>
        </w:rPr>
        <w:t xml:space="preserve">ve në </w:t>
      </w:r>
      <w:r w:rsidR="009D1C98" w:rsidRPr="007542C3">
        <w:rPr>
          <w:lang w:val="sq-AL"/>
        </w:rPr>
        <w:t>secilën</w:t>
      </w:r>
      <w:r w:rsidRPr="007542C3">
        <w:rPr>
          <w:lang w:val="sq-AL"/>
        </w:rPr>
        <w:t xml:space="preserve"> anë 1 </w:t>
      </w:r>
      <w:r w:rsidR="002F68F3" w:rsidRPr="007542C3">
        <w:rPr>
          <w:lang w:val="sq-AL"/>
        </w:rPr>
        <w:t>gozhdë</w:t>
      </w:r>
      <w:r w:rsidRPr="007542C3">
        <w:rPr>
          <w:lang w:val="sq-AL"/>
        </w:rPr>
        <w:t xml:space="preserve"> / 1.500 kg për jo m</w:t>
      </w:r>
      <w:r w:rsidR="00693E3F" w:rsidRPr="007542C3">
        <w:rPr>
          <w:rFonts w:ascii="Times New Roman" w:hAnsi="Times New Roman"/>
          <w:lang w:val="sq-AL"/>
        </w:rPr>
        <w:t>ë</w:t>
      </w:r>
      <w:r w:rsidRPr="007542C3">
        <w:rPr>
          <w:lang w:val="sq-AL"/>
        </w:rPr>
        <w:t xml:space="preserve"> pak se dy </w:t>
      </w:r>
      <w:r w:rsidR="002F68F3" w:rsidRPr="007542C3">
        <w:rPr>
          <w:lang w:val="sq-AL"/>
        </w:rPr>
        <w:t>gozhdë</w:t>
      </w:r>
      <w:r w:rsidRPr="007542C3">
        <w:rPr>
          <w:lang w:val="sq-AL"/>
        </w:rPr>
        <w:t xml:space="preserve"> për pjesë drejtuese.</w:t>
      </w:r>
    </w:p>
    <w:p w:rsidR="002E4B8A" w:rsidRPr="007542C3" w:rsidRDefault="002E4B8A" w:rsidP="002E4B8A">
      <w:pPr>
        <w:pStyle w:val="Paragrafi"/>
        <w:rPr>
          <w:lang w:val="sq-AL"/>
        </w:rPr>
      </w:pPr>
      <w:r w:rsidRPr="007542C3">
        <w:rPr>
          <w:lang w:val="sq-AL"/>
        </w:rPr>
        <w:t>Të dhëna shtesë</w:t>
      </w:r>
    </w:p>
    <w:p w:rsidR="002E4B8A" w:rsidRPr="007542C3" w:rsidRDefault="009D1C98" w:rsidP="002E4B8A">
      <w:pPr>
        <w:pStyle w:val="Paragrafi"/>
        <w:rPr>
          <w:lang w:val="sq-AL"/>
        </w:rPr>
      </w:pPr>
      <w:r w:rsidRPr="007542C3">
        <w:rPr>
          <w:lang w:val="sq-AL"/>
        </w:rPr>
        <w:t>Shpërndarja</w:t>
      </w:r>
      <w:r w:rsidR="002E4B8A" w:rsidRPr="007542C3">
        <w:rPr>
          <w:lang w:val="sq-AL"/>
        </w:rPr>
        <w:t xml:space="preserve"> e ngarkesës dhe gabariti i ngarkesës: shih nen</w:t>
      </w:r>
      <w:r w:rsidR="005A42B8" w:rsidRPr="007542C3">
        <w:rPr>
          <w:lang w:val="sq-AL"/>
        </w:rPr>
        <w:t>et</w:t>
      </w:r>
      <w:r w:rsidR="002E4B8A" w:rsidRPr="007542C3">
        <w:rPr>
          <w:lang w:val="sq-AL"/>
        </w:rPr>
        <w:t xml:space="preserve"> 2 dhe 3</w:t>
      </w:r>
      <w:r w:rsidR="005A42B8" w:rsidRPr="007542C3">
        <w:rPr>
          <w:lang w:val="sq-AL"/>
        </w:rPr>
        <w:t>.</w:t>
      </w:r>
    </w:p>
    <w:p w:rsidR="002E4B8A" w:rsidRPr="00F56913" w:rsidRDefault="002E4B8A" w:rsidP="002E4B8A">
      <w:pPr>
        <w:pStyle w:val="Paragrafi"/>
        <w:rPr>
          <w:sz w:val="14"/>
          <w:lang w:val="sq-AL"/>
        </w:rPr>
      </w:pPr>
    </w:p>
    <w:p w:rsidR="002E4B8A" w:rsidRPr="007542C3" w:rsidRDefault="002E4B8A" w:rsidP="00D7257F">
      <w:pPr>
        <w:pStyle w:val="NeniNr"/>
      </w:pPr>
      <w:r w:rsidRPr="007542C3">
        <w:t>Neni 73</w:t>
      </w:r>
    </w:p>
    <w:p w:rsidR="00D7257F" w:rsidRDefault="002E4B8A" w:rsidP="00D7257F">
      <w:pPr>
        <w:pStyle w:val="NeniTitull"/>
      </w:pPr>
      <w:r w:rsidRPr="007542C3">
        <w:t>Tambure kabllosh</w:t>
      </w:r>
    </w:p>
    <w:p w:rsidR="00811836" w:rsidRPr="007542C3" w:rsidRDefault="002E4B8A" w:rsidP="00811836">
      <w:pPr>
        <w:pStyle w:val="Paragrafi"/>
        <w:jc w:val="center"/>
        <w:rPr>
          <w:lang w:val="sq-AL"/>
        </w:rPr>
      </w:pPr>
      <w:r w:rsidRPr="007542C3">
        <w:rPr>
          <w:lang w:val="sq-AL"/>
        </w:rPr>
        <w:t xml:space="preserve">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2E4B8A" w:rsidRPr="007542C3" w:rsidRDefault="002E4B8A" w:rsidP="00811836">
      <w:pPr>
        <w:pStyle w:val="Paragrafi"/>
        <w:jc w:val="center"/>
        <w:rPr>
          <w:lang w:val="sq-AL"/>
        </w:rPr>
      </w:pP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Tambure kabllosh, të ngarkuara në drejtim të rrotullimit (me shikim nga ana)                    </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F2914" w:rsidP="002E4B8A">
      <w:pPr>
        <w:pStyle w:val="Paragrafi"/>
        <w:rPr>
          <w:lang w:val="sq-AL"/>
        </w:rPr>
      </w:pPr>
      <w:r w:rsidRPr="007542C3">
        <w:rPr>
          <w:lang w:val="sq-AL"/>
        </w:rPr>
        <w:t>Vagonë</w:t>
      </w:r>
      <w:r w:rsidR="002E4B8A" w:rsidRPr="007542C3">
        <w:rPr>
          <w:lang w:val="sq-AL"/>
        </w:rPr>
        <w:t xml:space="preserve"> me perde, sponda ose krahë me dysheme druri (E…, K…, R… S..., U..., L..)</w:t>
      </w: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r w:rsidRPr="007542C3">
        <w:rPr>
          <w:lang w:val="sq-AL"/>
        </w:rPr>
        <w:t xml:space="preserve">Tamburet e kabllove ngarkohen </w:t>
      </w:r>
    </w:p>
    <w:p w:rsidR="002E4B8A" w:rsidRPr="007542C3" w:rsidRDefault="002E4B8A" w:rsidP="002E4B8A">
      <w:pPr>
        <w:pStyle w:val="Paragrafi"/>
        <w:rPr>
          <w:lang w:val="sq-AL"/>
        </w:rPr>
      </w:pPr>
      <w:r w:rsidRPr="007542C3">
        <w:rPr>
          <w:lang w:val="sq-AL"/>
        </w:rPr>
        <w:t>1</w:t>
      </w:r>
      <w:r w:rsidR="009D1C98" w:rsidRPr="007542C3">
        <w:rPr>
          <w:lang w:val="sq-AL"/>
        </w:rPr>
        <w:t>.</w:t>
      </w:r>
      <w:r w:rsidRPr="007542C3">
        <w:rPr>
          <w:lang w:val="sq-AL"/>
        </w:rPr>
        <w:t xml:space="preserve"> Të  mbështetur në tako druri ose</w:t>
      </w:r>
    </w:p>
    <w:p w:rsidR="002E4B8A" w:rsidRPr="007542C3" w:rsidRDefault="002E4B8A" w:rsidP="002E4B8A">
      <w:pPr>
        <w:pStyle w:val="Paragrafi"/>
        <w:rPr>
          <w:lang w:val="sq-AL"/>
        </w:rPr>
      </w:pPr>
      <w:r w:rsidRPr="007542C3">
        <w:rPr>
          <w:lang w:val="sq-AL"/>
        </w:rPr>
        <w:t>2</w:t>
      </w:r>
      <w:r w:rsidR="009D1C98" w:rsidRPr="007542C3">
        <w:rPr>
          <w:lang w:val="sq-AL"/>
        </w:rPr>
        <w:t>.</w:t>
      </w:r>
      <w:r w:rsidRPr="007542C3">
        <w:rPr>
          <w:lang w:val="sq-AL"/>
        </w:rPr>
        <w:t xml:space="preserve"> Të mbështetura në jastëk (tako e veçante) druri</w:t>
      </w:r>
    </w:p>
    <w:p w:rsidR="002E4B8A" w:rsidRPr="007542C3" w:rsidRDefault="002E4B8A" w:rsidP="002E4B8A">
      <w:pPr>
        <w:pStyle w:val="Paragrafi"/>
        <w:rPr>
          <w:lang w:val="sq-AL"/>
        </w:rPr>
      </w:pPr>
      <w:r w:rsidRPr="007542C3">
        <w:rPr>
          <w:lang w:val="sq-AL"/>
        </w:rPr>
        <w:t>3</w:t>
      </w:r>
      <w:r w:rsidR="009D1C98" w:rsidRPr="007542C3">
        <w:rPr>
          <w:lang w:val="sq-AL"/>
        </w:rPr>
        <w:t>.</w:t>
      </w:r>
      <w:r w:rsidRPr="007542C3">
        <w:rPr>
          <w:lang w:val="sq-AL"/>
        </w:rPr>
        <w:t xml:space="preserve"> Me </w:t>
      </w:r>
      <w:r w:rsidR="008E2DB7" w:rsidRPr="007542C3">
        <w:rPr>
          <w:lang w:val="sq-AL"/>
        </w:rPr>
        <w:t>hapësir</w:t>
      </w:r>
      <w:r w:rsidR="00693E3F" w:rsidRPr="007542C3">
        <w:rPr>
          <w:rFonts w:ascii="Times New Roman" w:hAnsi="Times New Roman"/>
          <w:lang w:val="sq-AL"/>
        </w:rPr>
        <w:t>ë</w:t>
      </w:r>
      <w:r w:rsidRPr="007542C3">
        <w:rPr>
          <w:lang w:val="sq-AL"/>
        </w:rPr>
        <w:t xml:space="preserve"> nga dyshemeja e vagonit 2 deri 3 cm</w:t>
      </w:r>
    </w:p>
    <w:p w:rsidR="002E4B8A" w:rsidRDefault="002E4B8A" w:rsidP="002E4B8A">
      <w:pPr>
        <w:pStyle w:val="Paragrafi"/>
        <w:rPr>
          <w:lang w:val="sq-AL"/>
        </w:rPr>
      </w:pPr>
      <w:r w:rsidRPr="007542C3">
        <w:rPr>
          <w:lang w:val="sq-AL"/>
        </w:rPr>
        <w:t>4</w:t>
      </w:r>
      <w:r w:rsidR="009D1C98" w:rsidRPr="007542C3">
        <w:rPr>
          <w:lang w:val="sq-AL"/>
        </w:rPr>
        <w:t>.</w:t>
      </w:r>
      <w:r w:rsidRPr="007542C3">
        <w:rPr>
          <w:lang w:val="sq-AL"/>
        </w:rPr>
        <w:t xml:space="preserve"> Me </w:t>
      </w:r>
      <w:r w:rsidR="008E2DB7" w:rsidRPr="007542C3">
        <w:rPr>
          <w:lang w:val="sq-AL"/>
        </w:rPr>
        <w:t>hapësir</w:t>
      </w:r>
      <w:r w:rsidR="00693E3F" w:rsidRPr="007542C3">
        <w:rPr>
          <w:rFonts w:ascii="Times New Roman" w:hAnsi="Times New Roman"/>
          <w:lang w:val="sq-AL"/>
        </w:rPr>
        <w:t>ë</w:t>
      </w:r>
      <w:r w:rsidRPr="007542C3">
        <w:rPr>
          <w:lang w:val="sq-AL"/>
        </w:rPr>
        <w:t xml:space="preserve"> (distanc</w:t>
      </w:r>
      <w:r w:rsidR="00693E3F" w:rsidRPr="007542C3">
        <w:rPr>
          <w:rFonts w:ascii="Times New Roman" w:hAnsi="Times New Roman"/>
          <w:lang w:val="sq-AL"/>
        </w:rPr>
        <w:t>ë</w:t>
      </w:r>
      <w:r w:rsidRPr="007542C3">
        <w:rPr>
          <w:lang w:val="sq-AL"/>
        </w:rPr>
        <w:t xml:space="preserve">) nga fundi i perdeve ose spondave ballor të paktën </w:t>
      </w:r>
    </w:p>
    <w:p w:rsidR="00D7257F" w:rsidRDefault="00D7257F"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2996"/>
        <w:gridCol w:w="4330"/>
      </w:tblGrid>
      <w:tr w:rsidR="00D7257F" w:rsidRPr="007542C3" w:rsidTr="00D7257F">
        <w:trPr>
          <w:trHeight w:val="259"/>
          <w:jc w:val="center"/>
        </w:trPr>
        <w:tc>
          <w:tcPr>
            <w:tcW w:w="2996" w:type="dxa"/>
          </w:tcPr>
          <w:p w:rsidR="00D7257F" w:rsidRPr="00CD1173" w:rsidRDefault="00D7257F" w:rsidP="00D7257F">
            <w:pPr>
              <w:pStyle w:val="Paragrafi"/>
              <w:ind w:firstLine="0"/>
              <w:jc w:val="center"/>
              <w:rPr>
                <w:lang w:val="sq-AL"/>
              </w:rPr>
            </w:pPr>
            <w:r w:rsidRPr="007542C3">
              <w:rPr>
                <w:lang w:val="sq-AL"/>
              </w:rPr>
              <w:t>50  cm</w:t>
            </w:r>
          </w:p>
        </w:tc>
        <w:tc>
          <w:tcPr>
            <w:tcW w:w="4330" w:type="dxa"/>
          </w:tcPr>
          <w:p w:rsidR="00D7257F" w:rsidRPr="00CD1173" w:rsidRDefault="00D7257F" w:rsidP="00D7257F">
            <w:pPr>
              <w:pStyle w:val="Paragrafi"/>
              <w:ind w:firstLine="0"/>
              <w:jc w:val="center"/>
              <w:rPr>
                <w:lang w:val="sq-AL"/>
              </w:rPr>
            </w:pPr>
            <w:r w:rsidRPr="007542C3">
              <w:rPr>
                <w:lang w:val="sq-AL"/>
              </w:rPr>
              <w:t>10 cm</w:t>
            </w:r>
          </w:p>
        </w:tc>
      </w:tr>
    </w:tbl>
    <w:p w:rsidR="002E4B8A" w:rsidRPr="007542C3" w:rsidRDefault="002E4B8A" w:rsidP="002E4B8A">
      <w:pPr>
        <w:pStyle w:val="Paragrafi"/>
        <w:rPr>
          <w:lang w:val="sq-AL"/>
        </w:rPr>
      </w:pPr>
      <w:r w:rsidRPr="007542C3">
        <w:rPr>
          <w:lang w:val="sq-AL"/>
        </w:rPr>
        <w:t>5</w:t>
      </w:r>
      <w:r w:rsidR="009D1C98" w:rsidRPr="007542C3">
        <w:rPr>
          <w:lang w:val="sq-AL"/>
        </w:rPr>
        <w:t>.</w:t>
      </w:r>
      <w:r w:rsidRPr="007542C3">
        <w:rPr>
          <w:lang w:val="sq-AL"/>
        </w:rPr>
        <w:t xml:space="preserve"> Kur kanë </w:t>
      </w:r>
      <w:r w:rsidR="00EF32F7" w:rsidRPr="007542C3">
        <w:rPr>
          <w:lang w:val="sq-AL"/>
        </w:rPr>
        <w:t>gjerë</w:t>
      </w:r>
      <w:r w:rsidRPr="007542C3">
        <w:rPr>
          <w:lang w:val="sq-AL"/>
        </w:rPr>
        <w:t xml:space="preserve">si të paktën 5/10 e </w:t>
      </w:r>
      <w:r w:rsidR="006E5080" w:rsidRPr="007542C3">
        <w:rPr>
          <w:lang w:val="sq-AL"/>
        </w:rPr>
        <w:t>diamet</w:t>
      </w:r>
      <w:r w:rsidR="003331B1" w:rsidRPr="007542C3">
        <w:rPr>
          <w:lang w:val="sq-AL"/>
        </w:rPr>
        <w:t>ri</w:t>
      </w:r>
      <w:r w:rsidRPr="007542C3">
        <w:rPr>
          <w:lang w:val="sq-AL"/>
        </w:rPr>
        <w:t xml:space="preserve">t të tamburit, për </w:t>
      </w:r>
      <w:r w:rsidR="002F2914" w:rsidRPr="007542C3">
        <w:rPr>
          <w:lang w:val="sq-AL"/>
        </w:rPr>
        <w:t>vagonë</w:t>
      </w:r>
      <w:r w:rsidRPr="007542C3">
        <w:rPr>
          <w:lang w:val="sq-AL"/>
        </w:rPr>
        <w:t xml:space="preserve"> me perde të paktën 7/10</w:t>
      </w:r>
    </w:p>
    <w:p w:rsidR="002E4B8A" w:rsidRPr="007542C3" w:rsidRDefault="00E60753" w:rsidP="002E4B8A">
      <w:pPr>
        <w:pStyle w:val="Paragrafi"/>
        <w:rPr>
          <w:lang w:val="sq-AL"/>
        </w:rPr>
      </w:pPr>
      <w:r w:rsidRPr="00E60753">
        <w:rPr>
          <w:lang w:val="sq-AL"/>
        </w:rPr>
        <w:pict>
          <v:shape id="_x0000_s1587" type="#_x0000_t75" style="position:absolute;left:0;text-align:left;margin-left:34.15pt;margin-top:19.5pt;width:396pt;height:176.4pt;z-index:-251547648">
            <v:imagedata r:id="rId268" o:title=""/>
          </v:shape>
          <o:OLEObject Type="Embed" ProgID="CorelPHOTOPAINT.Image.13" ShapeID="_x0000_s1587" DrawAspect="Content" ObjectID="_1376986723" r:id="rId269"/>
        </w:pict>
      </w:r>
      <w:r w:rsidR="002E4B8A" w:rsidRPr="007542C3">
        <w:rPr>
          <w:lang w:val="sq-AL"/>
        </w:rPr>
        <w:t>6</w:t>
      </w:r>
      <w:r w:rsidR="009D1C98" w:rsidRPr="007542C3">
        <w:rPr>
          <w:lang w:val="sq-AL"/>
        </w:rPr>
        <w:t>.</w:t>
      </w:r>
      <w:r w:rsidR="002E4B8A" w:rsidRPr="007542C3">
        <w:rPr>
          <w:lang w:val="sq-AL"/>
        </w:rPr>
        <w:t xml:space="preserve"> </w:t>
      </w:r>
      <w:r w:rsidR="009D1C98" w:rsidRPr="007542C3">
        <w:rPr>
          <w:lang w:val="sq-AL"/>
        </w:rPr>
        <w:t>Tambure</w:t>
      </w:r>
      <w:r w:rsidR="002E4B8A" w:rsidRPr="007542C3">
        <w:rPr>
          <w:lang w:val="sq-AL"/>
        </w:rPr>
        <w:t xml:space="preserve">t me </w:t>
      </w:r>
      <w:r w:rsidR="00EF32F7" w:rsidRPr="007542C3">
        <w:rPr>
          <w:lang w:val="sq-AL"/>
        </w:rPr>
        <w:t>gjerë</w:t>
      </w:r>
      <w:r w:rsidR="002E4B8A" w:rsidRPr="007542C3">
        <w:rPr>
          <w:lang w:val="sq-AL"/>
        </w:rPr>
        <w:t>si të vog</w:t>
      </w:r>
      <w:r w:rsidR="009D1C98" w:rsidRPr="007542C3">
        <w:rPr>
          <w:rFonts w:ascii="Times New Roman" w:hAnsi="Times New Roman"/>
          <w:lang w:val="sq-AL"/>
        </w:rPr>
        <w:t>ë</w:t>
      </w:r>
      <w:r w:rsidR="002E4B8A" w:rsidRPr="007542C3">
        <w:rPr>
          <w:lang w:val="sq-AL"/>
        </w:rPr>
        <w:t>l duhen siguruar përkundrejt animit, p.sh</w:t>
      </w:r>
      <w:r w:rsidR="002C0E20" w:rsidRPr="007542C3">
        <w:rPr>
          <w:lang w:val="sq-AL"/>
        </w:rPr>
        <w:t>.,</w:t>
      </w:r>
      <w:r w:rsidR="002E4B8A" w:rsidRPr="007542C3">
        <w:rPr>
          <w:lang w:val="sq-AL"/>
        </w:rPr>
        <w:t xml:space="preserve"> duke i lidhur së bashku. Lidhëset duhet të kenë një forcë këputje të paktën 40 kN.</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811836" w:rsidRPr="007542C3" w:rsidRDefault="00811836" w:rsidP="002E4B8A">
      <w:pPr>
        <w:pStyle w:val="Paragrafi"/>
        <w:rPr>
          <w:lang w:val="sq-AL"/>
        </w:rPr>
      </w:pPr>
    </w:p>
    <w:p w:rsidR="00D7257F" w:rsidRDefault="00D7257F" w:rsidP="002E4B8A">
      <w:pPr>
        <w:pStyle w:val="Paragrafi"/>
        <w:rPr>
          <w:lang w:val="sq-AL"/>
        </w:rPr>
      </w:pPr>
    </w:p>
    <w:p w:rsidR="002E4B8A" w:rsidRPr="007542C3" w:rsidRDefault="002E4B8A" w:rsidP="002E4B8A">
      <w:pPr>
        <w:pStyle w:val="Paragrafi"/>
        <w:rPr>
          <w:lang w:val="sq-AL"/>
        </w:rPr>
      </w:pPr>
      <w:r w:rsidRPr="007542C3">
        <w:rPr>
          <w:lang w:val="sq-AL"/>
        </w:rPr>
        <w:t>Sigurimi</w:t>
      </w:r>
    </w:p>
    <w:p w:rsidR="002E4B8A" w:rsidRPr="007542C3" w:rsidRDefault="009D1C98" w:rsidP="002E4B8A">
      <w:pPr>
        <w:pStyle w:val="Paragrafi"/>
        <w:rPr>
          <w:lang w:val="sq-AL"/>
        </w:rPr>
      </w:pPr>
      <w:r w:rsidRPr="007542C3">
        <w:rPr>
          <w:lang w:val="sq-AL"/>
        </w:rPr>
        <w:t>Tambure</w:t>
      </w:r>
      <w:r w:rsidR="002E4B8A" w:rsidRPr="007542C3">
        <w:rPr>
          <w:lang w:val="sq-AL"/>
        </w:rPr>
        <w:t>t me peshë maksimumi deri 7 ton</w:t>
      </w:r>
      <w:r w:rsidR="00D463B0" w:rsidRPr="007542C3">
        <w:rPr>
          <w:rFonts w:ascii="Times New Roman" w:hAnsi="Times New Roman"/>
          <w:lang w:val="sq-AL"/>
        </w:rPr>
        <w:t>ë</w:t>
      </w:r>
      <w:r w:rsidR="002E4B8A" w:rsidRPr="007542C3">
        <w:rPr>
          <w:lang w:val="sq-AL"/>
        </w:rPr>
        <w:t xml:space="preserve"> sigurohen me dërrasa</w:t>
      </w:r>
    </w:p>
    <w:p w:rsidR="002E4B8A" w:rsidRPr="007542C3" w:rsidRDefault="002E4B8A" w:rsidP="002E4B8A">
      <w:pPr>
        <w:pStyle w:val="Paragrafi"/>
        <w:rPr>
          <w:lang w:val="sq-AL"/>
        </w:rPr>
      </w:pPr>
      <w:r w:rsidRPr="007542C3">
        <w:rPr>
          <w:lang w:val="sq-AL"/>
        </w:rPr>
        <w:t>Dërrasat tërthore</w:t>
      </w:r>
    </w:p>
    <w:p w:rsidR="002E4B8A" w:rsidRPr="007542C3" w:rsidRDefault="002E4B8A" w:rsidP="002E4B8A">
      <w:pPr>
        <w:pStyle w:val="Paragrafi"/>
        <w:rPr>
          <w:lang w:val="sq-AL"/>
        </w:rPr>
      </w:pPr>
      <w:r w:rsidRPr="007542C3">
        <w:rPr>
          <w:lang w:val="sq-AL"/>
        </w:rPr>
        <w:t>7</w:t>
      </w:r>
      <w:r w:rsidR="009D1C98" w:rsidRPr="007542C3">
        <w:rPr>
          <w:lang w:val="sq-AL"/>
        </w:rPr>
        <w:t>.</w:t>
      </w:r>
      <w:r w:rsidRPr="007542C3">
        <w:rPr>
          <w:lang w:val="sq-AL"/>
        </w:rPr>
        <w:t xml:space="preserve">  Lartësia efektive, të paktën 1/8 e </w:t>
      </w:r>
      <w:r w:rsidR="006E5080" w:rsidRPr="007542C3">
        <w:rPr>
          <w:lang w:val="sq-AL"/>
        </w:rPr>
        <w:t>diamet</w:t>
      </w:r>
      <w:r w:rsidR="003331B1" w:rsidRPr="007542C3">
        <w:rPr>
          <w:lang w:val="sq-AL"/>
        </w:rPr>
        <w:t>ri</w:t>
      </w:r>
      <w:r w:rsidRPr="007542C3">
        <w:rPr>
          <w:lang w:val="sq-AL"/>
        </w:rPr>
        <w:t>t të tamburit</w:t>
      </w:r>
    </w:p>
    <w:p w:rsidR="00505183" w:rsidRDefault="00505183" w:rsidP="002E4B8A">
      <w:pPr>
        <w:pStyle w:val="Paragrafi"/>
        <w:rPr>
          <w:lang w:val="sq-AL"/>
        </w:rPr>
      </w:pPr>
    </w:p>
    <w:p w:rsidR="00505183" w:rsidRDefault="00505183" w:rsidP="002E4B8A">
      <w:pPr>
        <w:pStyle w:val="Paragrafi"/>
        <w:rPr>
          <w:lang w:val="sq-AL"/>
        </w:rPr>
      </w:pPr>
    </w:p>
    <w:p w:rsidR="00505183" w:rsidRDefault="00505183" w:rsidP="002E4B8A">
      <w:pPr>
        <w:pStyle w:val="Paragrafi"/>
        <w:rPr>
          <w:lang w:val="sq-AL"/>
        </w:rPr>
      </w:pPr>
    </w:p>
    <w:p w:rsidR="002E4B8A" w:rsidRPr="007542C3" w:rsidRDefault="009D1C98" w:rsidP="002E4B8A">
      <w:pPr>
        <w:pStyle w:val="Paragrafi"/>
        <w:rPr>
          <w:lang w:val="sq-AL"/>
        </w:rPr>
      </w:pPr>
      <w:r w:rsidRPr="007542C3">
        <w:rPr>
          <w:lang w:val="sq-AL"/>
        </w:rPr>
        <w:t xml:space="preserve">- </w:t>
      </w:r>
      <w:r w:rsidR="00EF32F7" w:rsidRPr="007542C3">
        <w:rPr>
          <w:lang w:val="sq-AL"/>
        </w:rPr>
        <w:t>Gjerë</w:t>
      </w:r>
      <w:r w:rsidR="002E4B8A" w:rsidRPr="007542C3">
        <w:rPr>
          <w:lang w:val="sq-AL"/>
        </w:rPr>
        <w:t>sia të paktën sa lartësia e tyre</w:t>
      </w:r>
    </w:p>
    <w:p w:rsidR="002E4B8A" w:rsidRPr="007542C3" w:rsidRDefault="009D1C98" w:rsidP="002E4B8A">
      <w:pPr>
        <w:pStyle w:val="Paragrafi"/>
        <w:rPr>
          <w:lang w:val="sq-AL"/>
        </w:rPr>
      </w:pPr>
      <w:r w:rsidRPr="007542C3">
        <w:rPr>
          <w:lang w:val="sq-AL"/>
        </w:rPr>
        <w:t>-</w:t>
      </w:r>
      <w:r w:rsidR="002E4B8A" w:rsidRPr="007542C3">
        <w:rPr>
          <w:lang w:val="sq-AL"/>
        </w:rPr>
        <w:t xml:space="preserve"> Vendosen n</w:t>
      </w:r>
      <w:r w:rsidR="00D463B0" w:rsidRPr="007542C3">
        <w:rPr>
          <w:rFonts w:ascii="Times New Roman" w:hAnsi="Times New Roman"/>
          <w:lang w:val="sq-AL"/>
        </w:rPr>
        <w:t>ë</w:t>
      </w:r>
      <w:r w:rsidR="002E4B8A" w:rsidRPr="007542C3">
        <w:rPr>
          <w:lang w:val="sq-AL"/>
        </w:rPr>
        <w:t xml:space="preserve"> secilin drejtim të lëvizjes</w:t>
      </w:r>
    </w:p>
    <w:p w:rsidR="002E4B8A" w:rsidRPr="007542C3" w:rsidRDefault="002E4B8A" w:rsidP="002E4B8A">
      <w:pPr>
        <w:pStyle w:val="Paragrafi"/>
        <w:rPr>
          <w:lang w:val="sq-AL"/>
        </w:rPr>
      </w:pPr>
      <w:r w:rsidRPr="007542C3">
        <w:rPr>
          <w:lang w:val="sq-AL"/>
        </w:rPr>
        <w:t>8</w:t>
      </w:r>
      <w:r w:rsidR="009B161C" w:rsidRPr="007542C3">
        <w:rPr>
          <w:lang w:val="sq-AL"/>
        </w:rPr>
        <w:t>.</w:t>
      </w:r>
      <w:r w:rsidRPr="007542C3">
        <w:rPr>
          <w:lang w:val="sq-AL"/>
        </w:rPr>
        <w:t xml:space="preserve"> Sigurohen nga ana e jashtme me të paktën 2 tako druri (lartësia  e takove afërsisht 2/3 e </w:t>
      </w:r>
      <w:r w:rsidR="009D1C98" w:rsidRPr="007542C3">
        <w:rPr>
          <w:lang w:val="sq-AL"/>
        </w:rPr>
        <w:t>lartësisë</w:t>
      </w:r>
      <w:r w:rsidRPr="007542C3">
        <w:rPr>
          <w:lang w:val="sq-AL"/>
        </w:rPr>
        <w:t xml:space="preserve"> se </w:t>
      </w:r>
      <w:r w:rsidR="009D1C98" w:rsidRPr="007542C3">
        <w:rPr>
          <w:lang w:val="sq-AL"/>
        </w:rPr>
        <w:t>dërrasave</w:t>
      </w:r>
      <w:r w:rsidRPr="007542C3">
        <w:rPr>
          <w:lang w:val="sq-AL"/>
        </w:rPr>
        <w:t>)</w:t>
      </w:r>
    </w:p>
    <w:p w:rsidR="002E4B8A" w:rsidRDefault="009B161C" w:rsidP="002E4B8A">
      <w:pPr>
        <w:pStyle w:val="Paragrafi"/>
        <w:rPr>
          <w:lang w:val="sq-AL"/>
        </w:rPr>
      </w:pPr>
      <w:r w:rsidRPr="007542C3">
        <w:rPr>
          <w:lang w:val="sq-AL"/>
        </w:rPr>
        <w:t xml:space="preserve">- </w:t>
      </w:r>
      <w:r w:rsidR="002E4B8A" w:rsidRPr="007542C3">
        <w:rPr>
          <w:lang w:val="sq-AL"/>
        </w:rPr>
        <w:t>Takot duhet të fiksohen me një total prej</w:t>
      </w:r>
    </w:p>
    <w:p w:rsidR="00D7257F" w:rsidRDefault="00D7257F"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2967"/>
        <w:gridCol w:w="4289"/>
      </w:tblGrid>
      <w:tr w:rsidR="00D7257F" w:rsidRPr="007542C3" w:rsidTr="00D7257F">
        <w:trPr>
          <w:trHeight w:val="330"/>
          <w:jc w:val="center"/>
        </w:trPr>
        <w:tc>
          <w:tcPr>
            <w:tcW w:w="2967" w:type="dxa"/>
          </w:tcPr>
          <w:p w:rsidR="00D7257F" w:rsidRPr="00CD1173" w:rsidRDefault="00D7257F" w:rsidP="00D7257F">
            <w:pPr>
              <w:pStyle w:val="Paragrafi"/>
              <w:ind w:firstLine="0"/>
              <w:jc w:val="center"/>
              <w:rPr>
                <w:lang w:val="sq-AL"/>
              </w:rPr>
            </w:pPr>
            <w:r w:rsidRPr="007542C3">
              <w:rPr>
                <w:lang w:val="sq-AL"/>
              </w:rPr>
              <w:t>1 gozhd</w:t>
            </w:r>
            <w:r w:rsidRPr="007542C3">
              <w:rPr>
                <w:rFonts w:ascii="Times New Roman" w:hAnsi="Times New Roman"/>
                <w:lang w:val="sq-AL"/>
              </w:rPr>
              <w:t>ë</w:t>
            </w:r>
            <w:r w:rsidRPr="007542C3">
              <w:rPr>
                <w:lang w:val="sq-AL"/>
              </w:rPr>
              <w:t>/ 500 kg</w:t>
            </w:r>
          </w:p>
        </w:tc>
        <w:tc>
          <w:tcPr>
            <w:tcW w:w="4289" w:type="dxa"/>
          </w:tcPr>
          <w:p w:rsidR="00D7257F" w:rsidRPr="00CD1173" w:rsidRDefault="00D7257F" w:rsidP="00D7257F">
            <w:pPr>
              <w:pStyle w:val="Paragrafi"/>
              <w:ind w:firstLine="0"/>
              <w:jc w:val="center"/>
              <w:rPr>
                <w:lang w:val="sq-AL"/>
              </w:rPr>
            </w:pPr>
            <w:r w:rsidRPr="007542C3">
              <w:rPr>
                <w:lang w:val="sq-AL"/>
              </w:rPr>
              <w:t>1 gozhd</w:t>
            </w:r>
            <w:r w:rsidRPr="007542C3">
              <w:rPr>
                <w:rFonts w:ascii="Times New Roman" w:hAnsi="Times New Roman"/>
                <w:lang w:val="sq-AL"/>
              </w:rPr>
              <w:t>ë</w:t>
            </w:r>
            <w:r w:rsidRPr="007542C3">
              <w:rPr>
                <w:lang w:val="sq-AL"/>
              </w:rPr>
              <w:t xml:space="preserve"> / 2,000 kg</w:t>
            </w:r>
          </w:p>
        </w:tc>
      </w:tr>
    </w:tbl>
    <w:p w:rsidR="002E4B8A" w:rsidRPr="007542C3" w:rsidRDefault="002E4B8A" w:rsidP="00D7257F">
      <w:pPr>
        <w:pStyle w:val="Paragrafi"/>
        <w:ind w:left="1440"/>
        <w:rPr>
          <w:lang w:val="sq-AL"/>
        </w:rPr>
      </w:pPr>
      <w:r w:rsidRPr="007542C3">
        <w:rPr>
          <w:lang w:val="sq-AL"/>
        </w:rPr>
        <w:t>por jo më pak se 2 gozhd</w:t>
      </w:r>
      <w:r w:rsidR="009B161C" w:rsidRPr="007542C3">
        <w:rPr>
          <w:rFonts w:ascii="Times New Roman" w:hAnsi="Times New Roman"/>
          <w:lang w:val="sq-AL"/>
        </w:rPr>
        <w:t>ë</w:t>
      </w:r>
      <w:r w:rsidRPr="007542C3">
        <w:rPr>
          <w:lang w:val="sq-AL"/>
        </w:rPr>
        <w:t xml:space="preserve"> për tako</w:t>
      </w:r>
    </w:p>
    <w:p w:rsidR="002E4B8A" w:rsidRPr="007542C3" w:rsidRDefault="002E4B8A" w:rsidP="002E4B8A">
      <w:pPr>
        <w:pStyle w:val="Paragrafi"/>
        <w:rPr>
          <w:lang w:val="sq-AL"/>
        </w:rPr>
      </w:pPr>
      <w:r w:rsidRPr="007542C3">
        <w:rPr>
          <w:lang w:val="sq-AL"/>
        </w:rPr>
        <w:t>9</w:t>
      </w:r>
      <w:r w:rsidR="009B161C" w:rsidRPr="007542C3">
        <w:rPr>
          <w:lang w:val="sq-AL"/>
        </w:rPr>
        <w:t>.</w:t>
      </w:r>
      <w:r w:rsidRPr="007542C3">
        <w:rPr>
          <w:lang w:val="sq-AL"/>
        </w:rPr>
        <w:t xml:space="preserve">  Sigurimi anësor me tako:</w:t>
      </w:r>
    </w:p>
    <w:p w:rsidR="002E4B8A" w:rsidRPr="007542C3" w:rsidRDefault="009B161C" w:rsidP="002E4B8A">
      <w:pPr>
        <w:pStyle w:val="Paragrafi"/>
        <w:rPr>
          <w:lang w:val="sq-AL"/>
        </w:rPr>
      </w:pPr>
      <w:r w:rsidRPr="007542C3">
        <w:rPr>
          <w:lang w:val="sq-AL"/>
        </w:rPr>
        <w:t>-</w:t>
      </w:r>
      <w:r w:rsidR="002E4B8A" w:rsidRPr="007542C3">
        <w:rPr>
          <w:lang w:val="sq-AL"/>
        </w:rPr>
        <w:t xml:space="preserve"> Takot fiksohen në </w:t>
      </w:r>
      <w:r w:rsidR="002F2914" w:rsidRPr="007542C3">
        <w:rPr>
          <w:lang w:val="sq-AL"/>
        </w:rPr>
        <w:t>çdo</w:t>
      </w:r>
      <w:r w:rsidR="002E4B8A" w:rsidRPr="007542C3">
        <w:rPr>
          <w:lang w:val="sq-AL"/>
        </w:rPr>
        <w:t xml:space="preserve"> anë me një total prej 1 gozhd</w:t>
      </w:r>
      <w:r w:rsidRPr="007542C3">
        <w:rPr>
          <w:rFonts w:ascii="Times New Roman" w:hAnsi="Times New Roman"/>
          <w:lang w:val="sq-AL"/>
        </w:rPr>
        <w:t>ë</w:t>
      </w:r>
      <w:r w:rsidR="002E4B8A" w:rsidRPr="007542C3">
        <w:rPr>
          <w:lang w:val="sq-AL"/>
        </w:rPr>
        <w:t xml:space="preserve"> / 1500 kg peshë të ngarkese, por jo më pak se dy gozhd</w:t>
      </w:r>
      <w:r w:rsidRPr="007542C3">
        <w:rPr>
          <w:rFonts w:ascii="Times New Roman" w:hAnsi="Times New Roman"/>
          <w:lang w:val="sq-AL"/>
        </w:rPr>
        <w:t>ë</w:t>
      </w:r>
    </w:p>
    <w:p w:rsidR="002E4B8A" w:rsidRPr="007542C3" w:rsidRDefault="002E4B8A" w:rsidP="002E4B8A">
      <w:pPr>
        <w:pStyle w:val="Paragrafi"/>
        <w:rPr>
          <w:lang w:val="sq-AL"/>
        </w:rPr>
      </w:pPr>
      <w:r w:rsidRPr="007542C3">
        <w:rPr>
          <w:lang w:val="sq-AL"/>
        </w:rPr>
        <w:t>10</w:t>
      </w:r>
      <w:r w:rsidR="009B161C" w:rsidRPr="007542C3">
        <w:rPr>
          <w:lang w:val="sq-AL"/>
        </w:rPr>
        <w:t>.</w:t>
      </w:r>
      <w:r w:rsidRPr="007542C3">
        <w:rPr>
          <w:lang w:val="sq-AL"/>
        </w:rPr>
        <w:t xml:space="preserve">  Pjesët mbështetëse</w:t>
      </w:r>
    </w:p>
    <w:p w:rsidR="002E4B8A" w:rsidRPr="007542C3" w:rsidRDefault="009B161C" w:rsidP="002E4B8A">
      <w:pPr>
        <w:pStyle w:val="Paragrafi"/>
        <w:rPr>
          <w:lang w:val="sq-AL"/>
        </w:rPr>
      </w:pPr>
      <w:r w:rsidRPr="007542C3">
        <w:rPr>
          <w:lang w:val="sq-AL"/>
        </w:rPr>
        <w:t>-</w:t>
      </w:r>
      <w:r w:rsidR="002E4B8A" w:rsidRPr="007542C3">
        <w:rPr>
          <w:lang w:val="sq-AL"/>
        </w:rPr>
        <w:t xml:space="preserve"> Seksioni tërthor minimal 5 x 15 cm</w:t>
      </w:r>
    </w:p>
    <w:p w:rsidR="002E4B8A" w:rsidRPr="007542C3" w:rsidRDefault="009B161C" w:rsidP="002E4B8A">
      <w:pPr>
        <w:pStyle w:val="Paragrafi"/>
        <w:rPr>
          <w:lang w:val="sq-AL"/>
        </w:rPr>
      </w:pPr>
      <w:r w:rsidRPr="007542C3">
        <w:rPr>
          <w:lang w:val="sq-AL"/>
        </w:rPr>
        <w:t>-</w:t>
      </w:r>
      <w:r w:rsidR="002E4B8A" w:rsidRPr="007542C3">
        <w:rPr>
          <w:lang w:val="sq-AL"/>
        </w:rPr>
        <w:t xml:space="preserve"> Të fiksuara në secilin fund  me të paktën 4 </w:t>
      </w:r>
      <w:r w:rsidR="002F68F3" w:rsidRPr="007542C3">
        <w:rPr>
          <w:lang w:val="sq-AL"/>
        </w:rPr>
        <w:t>gozhdë</w:t>
      </w:r>
    </w:p>
    <w:p w:rsidR="002E4B8A" w:rsidRPr="007542C3" w:rsidRDefault="009B161C" w:rsidP="002E4B8A">
      <w:pPr>
        <w:pStyle w:val="Paragrafi"/>
        <w:rPr>
          <w:lang w:val="sq-AL"/>
        </w:rPr>
      </w:pPr>
      <w:r w:rsidRPr="007542C3">
        <w:rPr>
          <w:lang w:val="sq-AL"/>
        </w:rPr>
        <w:t>-</w:t>
      </w:r>
      <w:r w:rsidR="002E4B8A" w:rsidRPr="007542C3">
        <w:rPr>
          <w:lang w:val="sq-AL"/>
        </w:rPr>
        <w:t xml:space="preserve"> Gozhd</w:t>
      </w:r>
      <w:r w:rsidRPr="007542C3">
        <w:rPr>
          <w:rFonts w:ascii="Times New Roman" w:hAnsi="Times New Roman"/>
          <w:lang w:val="sq-AL"/>
        </w:rPr>
        <w:t>ë</w:t>
      </w:r>
      <w:r w:rsidR="002E4B8A" w:rsidRPr="007542C3">
        <w:rPr>
          <w:lang w:val="sq-AL"/>
        </w:rPr>
        <w:t>t me diametër të paktën 5 mm dhe me një penetrim të paktën 40 mm</w:t>
      </w:r>
    </w:p>
    <w:p w:rsidR="002E4B8A" w:rsidRPr="007542C3" w:rsidRDefault="002E4B8A" w:rsidP="002E4B8A">
      <w:pPr>
        <w:pStyle w:val="Paragrafi"/>
        <w:rPr>
          <w:lang w:val="sq-AL"/>
        </w:rPr>
      </w:pPr>
      <w:r w:rsidRPr="007542C3">
        <w:rPr>
          <w:lang w:val="sq-AL"/>
        </w:rPr>
        <w:t>11</w:t>
      </w:r>
      <w:r w:rsidR="009B161C" w:rsidRPr="007542C3">
        <w:rPr>
          <w:lang w:val="sq-AL"/>
        </w:rPr>
        <w:t>.</w:t>
      </w:r>
      <w:r w:rsidRPr="007542C3">
        <w:rPr>
          <w:lang w:val="sq-AL"/>
        </w:rPr>
        <w:t xml:space="preserve"> </w:t>
      </w:r>
      <w:r w:rsidR="009D1C98" w:rsidRPr="007542C3">
        <w:rPr>
          <w:lang w:val="sq-AL"/>
        </w:rPr>
        <w:t>Tambure</w:t>
      </w:r>
      <w:r w:rsidRPr="007542C3">
        <w:rPr>
          <w:lang w:val="sq-AL"/>
        </w:rPr>
        <w:t>t me peshë deri 20 ton</w:t>
      </w:r>
      <w:r w:rsidR="00D463B0" w:rsidRPr="007542C3">
        <w:rPr>
          <w:rFonts w:ascii="Times New Roman" w:hAnsi="Times New Roman"/>
          <w:lang w:val="sq-AL"/>
        </w:rPr>
        <w:t>ë</w:t>
      </w:r>
      <w:r w:rsidRPr="007542C3">
        <w:rPr>
          <w:lang w:val="sq-AL"/>
        </w:rPr>
        <w:t xml:space="preserve"> sigurohen me dy jastëk  druri (pajisje e veçantë)</w:t>
      </w:r>
    </w:p>
    <w:p w:rsidR="002E4B8A" w:rsidRPr="007542C3" w:rsidRDefault="002E4B8A" w:rsidP="002E4B8A">
      <w:pPr>
        <w:pStyle w:val="Paragrafi"/>
        <w:rPr>
          <w:lang w:val="sq-AL"/>
        </w:rPr>
      </w:pPr>
      <w:r w:rsidRPr="007542C3">
        <w:rPr>
          <w:lang w:val="sq-AL"/>
        </w:rPr>
        <w:t>12</w:t>
      </w:r>
      <w:r w:rsidR="009B161C" w:rsidRPr="007542C3">
        <w:rPr>
          <w:lang w:val="sq-AL"/>
        </w:rPr>
        <w:t>.</w:t>
      </w:r>
      <w:r w:rsidRPr="007542C3">
        <w:rPr>
          <w:lang w:val="sq-AL"/>
        </w:rPr>
        <w:t xml:space="preserve"> Lartësia efektive e takove (jastëkut të drurit) të paktën 1/8 e </w:t>
      </w:r>
      <w:r w:rsidR="006E5080" w:rsidRPr="007542C3">
        <w:rPr>
          <w:lang w:val="sq-AL"/>
        </w:rPr>
        <w:t>diamet</w:t>
      </w:r>
      <w:r w:rsidR="003331B1" w:rsidRPr="007542C3">
        <w:rPr>
          <w:lang w:val="sq-AL"/>
        </w:rPr>
        <w:t>ri</w:t>
      </w:r>
      <w:r w:rsidR="009D1C98" w:rsidRPr="007542C3">
        <w:rPr>
          <w:lang w:val="sq-AL"/>
        </w:rPr>
        <w:t>t</w:t>
      </w:r>
      <w:r w:rsidRPr="007542C3">
        <w:rPr>
          <w:lang w:val="sq-AL"/>
        </w:rPr>
        <w:t xml:space="preserve">  të tamburit, </w:t>
      </w:r>
      <w:r w:rsidR="00EF32F7" w:rsidRPr="007542C3">
        <w:rPr>
          <w:lang w:val="sq-AL"/>
        </w:rPr>
        <w:t>gjerë</w:t>
      </w:r>
      <w:r w:rsidRPr="007542C3">
        <w:rPr>
          <w:lang w:val="sq-AL"/>
        </w:rPr>
        <w:t>sia e takove të paktën 2/3 e lartësisë së takove.</w:t>
      </w:r>
    </w:p>
    <w:p w:rsidR="002E4B8A" w:rsidRPr="007542C3" w:rsidRDefault="002E4B8A" w:rsidP="002E4B8A">
      <w:pPr>
        <w:pStyle w:val="Paragrafi"/>
        <w:rPr>
          <w:lang w:val="sq-AL"/>
        </w:rPr>
      </w:pPr>
      <w:r w:rsidRPr="007542C3">
        <w:rPr>
          <w:lang w:val="sq-AL"/>
        </w:rPr>
        <w:t>13</w:t>
      </w:r>
      <w:r w:rsidR="009B161C" w:rsidRPr="007542C3">
        <w:rPr>
          <w:lang w:val="sq-AL"/>
        </w:rPr>
        <w:t>.</w:t>
      </w:r>
      <w:r w:rsidRPr="007542C3">
        <w:rPr>
          <w:lang w:val="sq-AL"/>
        </w:rPr>
        <w:t xml:space="preserve"> Takot vishen në 3 anët e saj me flet</w:t>
      </w:r>
      <w:r w:rsidR="009B161C" w:rsidRPr="007542C3">
        <w:rPr>
          <w:rFonts w:ascii="Times New Roman" w:hAnsi="Times New Roman"/>
          <w:lang w:val="sq-AL"/>
        </w:rPr>
        <w:t>ë</w:t>
      </w:r>
      <w:r w:rsidRPr="007542C3">
        <w:rPr>
          <w:lang w:val="sq-AL"/>
        </w:rPr>
        <w:t xml:space="preserve"> çeliku me trashësi të paktën 6 mm.</w:t>
      </w:r>
    </w:p>
    <w:p w:rsidR="002E4B8A" w:rsidRPr="007542C3" w:rsidRDefault="002E4B8A" w:rsidP="002E4B8A">
      <w:pPr>
        <w:pStyle w:val="Paragrafi"/>
        <w:rPr>
          <w:lang w:val="sq-AL"/>
        </w:rPr>
      </w:pPr>
      <w:r w:rsidRPr="007542C3">
        <w:rPr>
          <w:lang w:val="sq-AL"/>
        </w:rPr>
        <w:t>14</w:t>
      </w:r>
      <w:r w:rsidR="009B161C" w:rsidRPr="007542C3">
        <w:rPr>
          <w:lang w:val="sq-AL"/>
        </w:rPr>
        <w:t>.</w:t>
      </w:r>
      <w:r w:rsidRPr="007542C3">
        <w:rPr>
          <w:lang w:val="sq-AL"/>
        </w:rPr>
        <w:t xml:space="preserve"> Fleta çelikut në pjesën mbështetëse të takos ka thumba çeliku (2x4), të gjatë 10 -15 mm</w:t>
      </w:r>
    </w:p>
    <w:p w:rsidR="002E4B8A" w:rsidRPr="007542C3" w:rsidRDefault="002E4B8A" w:rsidP="002E4B8A">
      <w:pPr>
        <w:pStyle w:val="Paragrafi"/>
        <w:rPr>
          <w:lang w:val="sq-AL"/>
        </w:rPr>
      </w:pPr>
      <w:r w:rsidRPr="007542C3">
        <w:rPr>
          <w:lang w:val="sq-AL"/>
        </w:rPr>
        <w:t>15</w:t>
      </w:r>
      <w:r w:rsidR="009B161C" w:rsidRPr="007542C3">
        <w:rPr>
          <w:lang w:val="sq-AL"/>
        </w:rPr>
        <w:t>.</w:t>
      </w:r>
      <w:r w:rsidRPr="007542C3">
        <w:rPr>
          <w:lang w:val="sq-AL"/>
        </w:rPr>
        <w:t xml:space="preserve"> </w:t>
      </w:r>
      <w:r w:rsidR="009D1C98" w:rsidRPr="007542C3">
        <w:rPr>
          <w:lang w:val="sq-AL"/>
        </w:rPr>
        <w:t>Tambure</w:t>
      </w:r>
      <w:r w:rsidRPr="007542C3">
        <w:rPr>
          <w:lang w:val="sq-AL"/>
        </w:rPr>
        <w:t>t sigurohen prej lëvizjeve anësore nëpërmjet vendosjes të llamarinave të godronuara.</w:t>
      </w:r>
    </w:p>
    <w:p w:rsidR="002E4B8A" w:rsidRPr="007542C3" w:rsidRDefault="002E4B8A" w:rsidP="002E4B8A">
      <w:pPr>
        <w:pStyle w:val="Paragrafi"/>
        <w:rPr>
          <w:lang w:val="sq-AL"/>
        </w:rPr>
      </w:pPr>
      <w:r w:rsidRPr="007542C3">
        <w:rPr>
          <w:lang w:val="sq-AL"/>
        </w:rPr>
        <w:t>Të dhëna shtesë</w:t>
      </w:r>
    </w:p>
    <w:p w:rsidR="002E4B8A" w:rsidRPr="007542C3" w:rsidRDefault="009D1C98" w:rsidP="002E4B8A">
      <w:pPr>
        <w:pStyle w:val="Paragrafi"/>
        <w:rPr>
          <w:lang w:val="sq-AL"/>
        </w:rPr>
      </w:pPr>
      <w:r w:rsidRPr="007542C3">
        <w:rPr>
          <w:lang w:val="sq-AL"/>
        </w:rPr>
        <w:t>Shpërndarja</w:t>
      </w:r>
      <w:r w:rsidR="002E4B8A" w:rsidRPr="007542C3">
        <w:rPr>
          <w:lang w:val="sq-AL"/>
        </w:rPr>
        <w:t xml:space="preserve"> e ngarkesës dhe gabariti i ngarkesës: shih nen</w:t>
      </w:r>
      <w:r w:rsidR="005A42B8" w:rsidRPr="007542C3">
        <w:rPr>
          <w:lang w:val="sq-AL"/>
        </w:rPr>
        <w:t>et</w:t>
      </w:r>
      <w:r w:rsidR="002E4B8A" w:rsidRPr="007542C3">
        <w:rPr>
          <w:lang w:val="sq-AL"/>
        </w:rPr>
        <w:t xml:space="preserve"> 2 dhe 3</w:t>
      </w:r>
      <w:r w:rsidR="005A42B8" w:rsidRPr="007542C3">
        <w:rPr>
          <w:lang w:val="sq-AL"/>
        </w:rPr>
        <w:t>.</w:t>
      </w:r>
    </w:p>
    <w:p w:rsidR="002E4B8A" w:rsidRPr="007542C3" w:rsidRDefault="002E4B8A" w:rsidP="002E4B8A">
      <w:pPr>
        <w:pStyle w:val="Paragrafi"/>
        <w:rPr>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D7257F" w:rsidRDefault="00D7257F" w:rsidP="009D1C98">
      <w:pPr>
        <w:pStyle w:val="Paragrafi"/>
        <w:jc w:val="center"/>
        <w:rPr>
          <w:b/>
          <w:lang w:val="sq-AL"/>
        </w:rPr>
      </w:pPr>
    </w:p>
    <w:p w:rsidR="002E4B8A" w:rsidRPr="007542C3" w:rsidRDefault="002F2914" w:rsidP="009D1C98">
      <w:pPr>
        <w:pStyle w:val="Paragrafi"/>
        <w:jc w:val="center"/>
        <w:rPr>
          <w:b/>
          <w:lang w:val="sq-AL"/>
        </w:rPr>
      </w:pPr>
      <w:r w:rsidRPr="007542C3">
        <w:rPr>
          <w:b/>
          <w:lang w:val="sq-AL"/>
        </w:rPr>
        <w:t>VAGONË</w:t>
      </w:r>
      <w:r w:rsidR="002E4B8A" w:rsidRPr="007542C3">
        <w:rPr>
          <w:b/>
          <w:lang w:val="sq-AL"/>
        </w:rPr>
        <w:t xml:space="preserve"> ME PAJISJE SPECIALE</w:t>
      </w:r>
    </w:p>
    <w:p w:rsidR="002E4B8A" w:rsidRPr="007542C3" w:rsidRDefault="002E4B8A" w:rsidP="002E4B8A">
      <w:pPr>
        <w:pStyle w:val="Paragrafi"/>
        <w:rPr>
          <w:lang w:val="sq-AL"/>
        </w:rPr>
      </w:pPr>
    </w:p>
    <w:p w:rsidR="002E4B8A" w:rsidRPr="007542C3" w:rsidRDefault="002E4B8A" w:rsidP="009D1C98">
      <w:pPr>
        <w:pStyle w:val="Paragrafi"/>
        <w:jc w:val="center"/>
        <w:rPr>
          <w:lang w:val="sq-AL"/>
        </w:rPr>
      </w:pPr>
      <w:r w:rsidRPr="007542C3">
        <w:rPr>
          <w:lang w:val="sq-AL"/>
        </w:rPr>
        <w:t>Neni 74</w:t>
      </w:r>
    </w:p>
    <w:p w:rsidR="002E4B8A" w:rsidRPr="007542C3" w:rsidRDefault="002E4B8A" w:rsidP="009D1C98">
      <w:pPr>
        <w:pStyle w:val="Paragrafi"/>
        <w:jc w:val="center"/>
        <w:rPr>
          <w:b/>
          <w:lang w:val="sq-AL"/>
        </w:rPr>
      </w:pPr>
      <w:r w:rsidRPr="007542C3">
        <w:rPr>
          <w:b/>
          <w:lang w:val="sq-AL"/>
        </w:rPr>
        <w:t xml:space="preserve">Mallra që ngarkohen në </w:t>
      </w:r>
      <w:r w:rsidR="002F2914" w:rsidRPr="007542C3">
        <w:rPr>
          <w:b/>
          <w:lang w:val="sq-AL"/>
        </w:rPr>
        <w:t>vagonë</w:t>
      </w:r>
      <w:r w:rsidRPr="007542C3">
        <w:rPr>
          <w:b/>
          <w:lang w:val="sq-AL"/>
        </w:rPr>
        <w:t xml:space="preserve"> me dyer të </w:t>
      </w:r>
      <w:r w:rsidR="009D1C98" w:rsidRPr="007542C3">
        <w:rPr>
          <w:b/>
          <w:lang w:val="sq-AL"/>
        </w:rPr>
        <w:t>lëvizshme</w:t>
      </w:r>
      <w:r w:rsidRPr="007542C3">
        <w:rPr>
          <w:b/>
          <w:lang w:val="sq-AL"/>
        </w:rPr>
        <w:t xml:space="preserve"> dhe p</w:t>
      </w:r>
      <w:r w:rsidR="009D1C98" w:rsidRPr="007542C3">
        <w:rPr>
          <w:b/>
          <w:lang w:val="sq-AL"/>
        </w:rPr>
        <w:t xml:space="preserve">erde ndarëse të fiksueshme </w:t>
      </w:r>
    </w:p>
    <w:p w:rsidR="002E4B8A" w:rsidRPr="007542C3" w:rsidRDefault="00E60753" w:rsidP="002E4B8A">
      <w:pPr>
        <w:pStyle w:val="Paragrafi"/>
        <w:rPr>
          <w:b/>
          <w:lang w:val="sq-AL"/>
        </w:rPr>
      </w:pPr>
      <w:r w:rsidRPr="00E60753">
        <w:rPr>
          <w:b/>
          <w:lang w:val="sq-AL"/>
        </w:rPr>
        <w:pict>
          <v:shape id="_x0000_s1588" type="#_x0000_t75" style="position:absolute;left:0;text-align:left;margin-left:336.1pt;margin-top:2.25pt;width:150.3pt;height:519pt;z-index:-251546624">
            <v:imagedata r:id="rId270" o:title=""/>
          </v:shape>
          <o:OLEObject Type="Embed" ProgID="CorelPHOTOPAINT.Image.13" ShapeID="_x0000_s1588" DrawAspect="Content" ObjectID="_1376986724" r:id="rId271"/>
        </w:pic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r w:rsidRPr="007542C3">
        <w:rPr>
          <w:lang w:val="sq-AL"/>
        </w:rPr>
        <w:t xml:space="preserve">Mallra të paletizuara </w:t>
      </w:r>
    </w:p>
    <w:p w:rsidR="002E4B8A" w:rsidRPr="007542C3" w:rsidRDefault="002E4B8A" w:rsidP="002E4B8A">
      <w:pPr>
        <w:pStyle w:val="Paragrafi"/>
        <w:rPr>
          <w:lang w:val="sq-AL"/>
        </w:rPr>
      </w:pPr>
      <w:r w:rsidRPr="007542C3">
        <w:rPr>
          <w:lang w:val="sq-AL"/>
        </w:rPr>
        <w:t>Mallra me prirje për anime</w:t>
      </w:r>
    </w:p>
    <w:p w:rsidR="002E4B8A" w:rsidRPr="007542C3" w:rsidRDefault="002E4B8A" w:rsidP="002E4B8A">
      <w:pPr>
        <w:pStyle w:val="Paragrafi"/>
        <w:rPr>
          <w:lang w:val="sq-AL"/>
        </w:rPr>
      </w:pPr>
      <w:r w:rsidRPr="007542C3">
        <w:rPr>
          <w:lang w:val="sq-AL"/>
        </w:rPr>
        <w:t xml:space="preserve">Koli të vogla (mallra me sasi të vogla spedicionere) </w:t>
      </w:r>
    </w:p>
    <w:p w:rsidR="002E4B8A" w:rsidRPr="007542C3" w:rsidRDefault="002F2914" w:rsidP="002E4B8A">
      <w:pPr>
        <w:pStyle w:val="Paragrafi"/>
        <w:rPr>
          <w:lang w:val="sq-AL"/>
        </w:rPr>
      </w:pPr>
      <w:r w:rsidRPr="007542C3">
        <w:rPr>
          <w:lang w:val="sq-AL"/>
        </w:rPr>
        <w:t>Vagonë</w:t>
      </w:r>
      <w:r w:rsidR="002E4B8A" w:rsidRPr="007542C3">
        <w:rPr>
          <w:lang w:val="sq-AL"/>
        </w:rPr>
        <w:t>t</w:t>
      </w:r>
    </w:p>
    <w:p w:rsidR="002E4B8A" w:rsidRPr="007542C3" w:rsidRDefault="002E4B8A" w:rsidP="002E4B8A">
      <w:pPr>
        <w:pStyle w:val="Paragrafi"/>
        <w:rPr>
          <w:lang w:val="sq-AL"/>
        </w:rPr>
      </w:pPr>
      <w:r w:rsidRPr="007542C3">
        <w:rPr>
          <w:lang w:val="sq-AL"/>
        </w:rPr>
        <w:t>1</w:t>
      </w:r>
      <w:r w:rsidR="009D1C98" w:rsidRPr="007542C3">
        <w:rPr>
          <w:lang w:val="sq-AL"/>
        </w:rPr>
        <w:t>.</w:t>
      </w:r>
      <w:r w:rsidRPr="007542C3">
        <w:rPr>
          <w:lang w:val="sq-AL"/>
        </w:rPr>
        <w:t xml:space="preserve"> Me dyer të </w:t>
      </w:r>
      <w:r w:rsidR="009D1C98" w:rsidRPr="007542C3">
        <w:rPr>
          <w:lang w:val="sq-AL"/>
        </w:rPr>
        <w:t>lëvizshme</w:t>
      </w:r>
      <w:r w:rsidRPr="007542C3">
        <w:rPr>
          <w:lang w:val="sq-AL"/>
        </w:rPr>
        <w:t xml:space="preserve"> (H.., ll..) dhe</w:t>
      </w:r>
    </w:p>
    <w:p w:rsidR="002E4B8A" w:rsidRPr="007542C3" w:rsidRDefault="002E4B8A" w:rsidP="002E4B8A">
      <w:pPr>
        <w:pStyle w:val="Paragrafi"/>
        <w:rPr>
          <w:lang w:val="sq-AL"/>
        </w:rPr>
      </w:pPr>
      <w:r w:rsidRPr="007542C3">
        <w:rPr>
          <w:lang w:val="sq-AL"/>
        </w:rPr>
        <w:t>2</w:t>
      </w:r>
      <w:r w:rsidR="009D1C98" w:rsidRPr="007542C3">
        <w:rPr>
          <w:lang w:val="sq-AL"/>
        </w:rPr>
        <w:t>.</w:t>
      </w:r>
      <w:r w:rsidRPr="007542C3">
        <w:rPr>
          <w:lang w:val="sq-AL"/>
        </w:rPr>
        <w:t xml:space="preserve"> Me perde ndarëse të </w:t>
      </w:r>
      <w:r w:rsidR="009D1C98" w:rsidRPr="007542C3">
        <w:rPr>
          <w:lang w:val="sq-AL"/>
        </w:rPr>
        <w:t>lëvizshme</w:t>
      </w:r>
    </w:p>
    <w:p w:rsidR="002E4B8A" w:rsidRPr="007542C3" w:rsidRDefault="009D1C98" w:rsidP="002E4B8A">
      <w:pPr>
        <w:pStyle w:val="Paragrafi"/>
        <w:rPr>
          <w:lang w:val="sq-AL"/>
        </w:rPr>
      </w:pPr>
      <w:r w:rsidRPr="007542C3">
        <w:rPr>
          <w:lang w:val="sq-AL"/>
        </w:rPr>
        <w:t>-</w:t>
      </w:r>
      <w:r w:rsidR="002E4B8A" w:rsidRPr="007542C3">
        <w:rPr>
          <w:lang w:val="sq-AL"/>
        </w:rPr>
        <w:t xml:space="preserve"> afërsisht 2.4 m </w:t>
      </w:r>
      <w:r w:rsidR="00EF32F7" w:rsidRPr="007542C3">
        <w:rPr>
          <w:lang w:val="sq-AL"/>
        </w:rPr>
        <w:t>gjerë</w:t>
      </w:r>
      <w:r w:rsidR="002E4B8A" w:rsidRPr="007542C3">
        <w:rPr>
          <w:lang w:val="sq-AL"/>
        </w:rPr>
        <w:t>si dhe afërsisht 2 m lartësi</w:t>
      </w:r>
    </w:p>
    <w:p w:rsidR="002E4B8A" w:rsidRPr="007542C3" w:rsidRDefault="002E4B8A" w:rsidP="002E4B8A">
      <w:pPr>
        <w:pStyle w:val="Paragrafi"/>
        <w:rPr>
          <w:lang w:val="sq-AL"/>
        </w:rPr>
      </w:pPr>
      <w:r w:rsidRPr="007542C3">
        <w:rPr>
          <w:lang w:val="sq-AL"/>
        </w:rPr>
        <w:t>3</w:t>
      </w:r>
      <w:r w:rsidR="009D1C98" w:rsidRPr="007542C3">
        <w:rPr>
          <w:lang w:val="sq-AL"/>
        </w:rPr>
        <w:t>.</w:t>
      </w:r>
      <w:r w:rsidRPr="007542C3">
        <w:rPr>
          <w:lang w:val="sq-AL"/>
        </w:rPr>
        <w:t xml:space="preserve"> Të fiksuara </w:t>
      </w:r>
      <w:r w:rsidR="002F2914" w:rsidRPr="007542C3">
        <w:rPr>
          <w:lang w:val="sq-AL"/>
        </w:rPr>
        <w:t>çdo</w:t>
      </w:r>
      <w:r w:rsidRPr="007542C3">
        <w:rPr>
          <w:lang w:val="sq-AL"/>
        </w:rPr>
        <w:t xml:space="preserve"> 45 mm</w:t>
      </w:r>
    </w:p>
    <w:p w:rsidR="002E4B8A" w:rsidRPr="007542C3" w:rsidRDefault="002E4B8A" w:rsidP="002E4B8A">
      <w:pPr>
        <w:pStyle w:val="Paragrafi"/>
        <w:rPr>
          <w:lang w:val="sq-AL"/>
        </w:rPr>
      </w:pPr>
      <w:r w:rsidRPr="007542C3">
        <w:rPr>
          <w:lang w:val="sq-AL"/>
        </w:rPr>
        <w:t>Perdet ndarëse spostohen:</w:t>
      </w:r>
    </w:p>
    <w:p w:rsidR="002E4B8A" w:rsidRPr="007542C3" w:rsidRDefault="002E4B8A" w:rsidP="002E4B8A">
      <w:pPr>
        <w:pStyle w:val="Paragrafi"/>
        <w:rPr>
          <w:lang w:val="sq-AL"/>
        </w:rPr>
      </w:pPr>
      <w:r w:rsidRPr="007542C3">
        <w:rPr>
          <w:lang w:val="sq-AL"/>
        </w:rPr>
        <w:t>4</w:t>
      </w:r>
      <w:r w:rsidR="009D1C98" w:rsidRPr="007542C3">
        <w:rPr>
          <w:lang w:val="sq-AL"/>
        </w:rPr>
        <w:t>.</w:t>
      </w:r>
      <w:r w:rsidRPr="007542C3">
        <w:rPr>
          <w:lang w:val="sq-AL"/>
        </w:rPr>
        <w:t xml:space="preserve"> Duke i tërhequr ose ngritur me dore (nga një person)</w:t>
      </w:r>
    </w:p>
    <w:p w:rsidR="002E4B8A" w:rsidRPr="007542C3" w:rsidRDefault="002E4B8A" w:rsidP="002E4B8A">
      <w:pPr>
        <w:pStyle w:val="Paragrafi"/>
        <w:rPr>
          <w:lang w:val="sq-AL"/>
        </w:rPr>
      </w:pPr>
      <w:r w:rsidRPr="007542C3">
        <w:rPr>
          <w:lang w:val="sq-AL"/>
        </w:rPr>
        <w:t>5</w:t>
      </w:r>
      <w:r w:rsidR="009D1C98" w:rsidRPr="007542C3">
        <w:rPr>
          <w:lang w:val="sq-AL"/>
        </w:rPr>
        <w:t>.</w:t>
      </w:r>
      <w:r w:rsidRPr="007542C3">
        <w:rPr>
          <w:lang w:val="sq-AL"/>
        </w:rPr>
        <w:t xml:space="preserve"> Duke i ngritur me pajisje (leve) që</w:t>
      </w:r>
      <w:r w:rsidR="009D1C98" w:rsidRPr="007542C3">
        <w:rPr>
          <w:lang w:val="sq-AL"/>
        </w:rPr>
        <w:t xml:space="preserve"> </w:t>
      </w:r>
      <w:r w:rsidRPr="007542C3">
        <w:rPr>
          <w:lang w:val="sq-AL"/>
        </w:rPr>
        <w:t>është</w:t>
      </w:r>
      <w:r w:rsidR="009D1C98" w:rsidRPr="007542C3">
        <w:rPr>
          <w:lang w:val="sq-AL"/>
        </w:rPr>
        <w:t xml:space="preserve"> </w:t>
      </w:r>
      <w:r w:rsidRPr="007542C3">
        <w:rPr>
          <w:lang w:val="sq-AL"/>
        </w:rPr>
        <w:t>montuar në perde (nga dy persona)</w:t>
      </w:r>
    </w:p>
    <w:p w:rsidR="002E4B8A" w:rsidRPr="007542C3" w:rsidRDefault="002E4B8A" w:rsidP="002E4B8A">
      <w:pPr>
        <w:pStyle w:val="Paragrafi"/>
        <w:rPr>
          <w:lang w:val="sq-AL"/>
        </w:rPr>
      </w:pPr>
      <w:r w:rsidRPr="007542C3">
        <w:rPr>
          <w:lang w:val="sq-AL"/>
        </w:rPr>
        <w:t>Ngarkimi</w:t>
      </w:r>
    </w:p>
    <w:p w:rsidR="002E4B8A" w:rsidRPr="007542C3" w:rsidRDefault="002E4B8A" w:rsidP="002E4B8A">
      <w:pPr>
        <w:pStyle w:val="Paragrafi"/>
        <w:rPr>
          <w:lang w:val="sq-AL"/>
        </w:rPr>
      </w:pPr>
      <w:r w:rsidRPr="007542C3">
        <w:rPr>
          <w:lang w:val="sq-AL"/>
        </w:rPr>
        <w:t>6</w:t>
      </w:r>
      <w:r w:rsidR="009D1C98" w:rsidRPr="007542C3">
        <w:rPr>
          <w:lang w:val="sq-AL"/>
        </w:rPr>
        <w:t>.</w:t>
      </w:r>
      <w:r w:rsidRPr="007542C3">
        <w:rPr>
          <w:lang w:val="sq-AL"/>
        </w:rPr>
        <w:t xml:space="preserve"> Deri në 5 ton</w:t>
      </w:r>
      <w:r w:rsidR="009D1C98" w:rsidRPr="007542C3">
        <w:rPr>
          <w:rFonts w:ascii="Times New Roman" w:hAnsi="Times New Roman"/>
          <w:lang w:val="sq-AL"/>
        </w:rPr>
        <w:t>ë</w:t>
      </w:r>
      <w:r w:rsidRPr="007542C3">
        <w:rPr>
          <w:lang w:val="sq-AL"/>
        </w:rPr>
        <w:t xml:space="preserve"> mbështeten kundrejt një perdeje</w:t>
      </w:r>
    </w:p>
    <w:p w:rsidR="002E4B8A" w:rsidRPr="007542C3" w:rsidRDefault="002E4B8A" w:rsidP="002E4B8A">
      <w:pPr>
        <w:pStyle w:val="Paragrafi"/>
        <w:rPr>
          <w:lang w:val="sq-AL"/>
        </w:rPr>
      </w:pPr>
      <w:r w:rsidRPr="007542C3">
        <w:rPr>
          <w:lang w:val="sq-AL"/>
        </w:rPr>
        <w:t>7</w:t>
      </w:r>
      <w:r w:rsidR="009D1C98" w:rsidRPr="007542C3">
        <w:rPr>
          <w:lang w:val="sq-AL"/>
        </w:rPr>
        <w:t>.</w:t>
      </w:r>
      <w:r w:rsidRPr="007542C3">
        <w:rPr>
          <w:lang w:val="sq-AL"/>
        </w:rPr>
        <w:t xml:space="preserve"> Deri në 7 ton</w:t>
      </w:r>
      <w:r w:rsidR="009D1C98" w:rsidRPr="007542C3">
        <w:rPr>
          <w:rFonts w:ascii="Times New Roman" w:hAnsi="Times New Roman"/>
          <w:lang w:val="sq-AL"/>
        </w:rPr>
        <w:t>ë</w:t>
      </w:r>
      <w:r w:rsidR="009D1C98" w:rsidRPr="007542C3">
        <w:rPr>
          <w:lang w:val="sq-AL"/>
        </w:rPr>
        <w:t xml:space="preserve"> </w:t>
      </w:r>
      <w:r w:rsidRPr="007542C3">
        <w:rPr>
          <w:lang w:val="sq-AL"/>
        </w:rPr>
        <w:t>mbështeten kundrejt dy perdeve fqinje</w:t>
      </w:r>
    </w:p>
    <w:p w:rsidR="002E4B8A" w:rsidRPr="007542C3" w:rsidRDefault="002E4B8A" w:rsidP="002E4B8A">
      <w:pPr>
        <w:pStyle w:val="Paragrafi"/>
        <w:rPr>
          <w:lang w:val="sq-AL"/>
        </w:rPr>
      </w:pPr>
      <w:r w:rsidRPr="007542C3">
        <w:rPr>
          <w:lang w:val="sq-AL"/>
        </w:rPr>
        <w:t>- I mallrave me këtë peshë duhet të jetë në kontakt me</w:t>
      </w:r>
      <w:r w:rsidR="009D1C98" w:rsidRPr="007542C3">
        <w:rPr>
          <w:lang w:val="sq-AL"/>
        </w:rPr>
        <w:t xml:space="preserve"> </w:t>
      </w:r>
      <w:r w:rsidRPr="007542C3">
        <w:rPr>
          <w:lang w:val="sq-AL"/>
        </w:rPr>
        <w:t xml:space="preserve">perdet ndarëse </w:t>
      </w:r>
    </w:p>
    <w:p w:rsidR="002E4B8A" w:rsidRPr="007542C3" w:rsidRDefault="002E4B8A" w:rsidP="002E4B8A">
      <w:pPr>
        <w:pStyle w:val="Paragrafi"/>
        <w:rPr>
          <w:lang w:val="sq-AL"/>
        </w:rPr>
      </w:pPr>
      <w:r w:rsidRPr="007542C3">
        <w:rPr>
          <w:lang w:val="sq-AL"/>
        </w:rPr>
        <w:t xml:space="preserve">me një </w:t>
      </w:r>
      <w:r w:rsidR="00657BDC" w:rsidRPr="007542C3">
        <w:rPr>
          <w:lang w:val="sq-AL"/>
        </w:rPr>
        <w:t>sipër</w:t>
      </w:r>
      <w:r w:rsidRPr="007542C3">
        <w:rPr>
          <w:lang w:val="sq-AL"/>
        </w:rPr>
        <w:t xml:space="preserve">faqe të paktën 2.4 m </w:t>
      </w:r>
      <w:r w:rsidR="00EF32F7" w:rsidRPr="007542C3">
        <w:rPr>
          <w:lang w:val="sq-AL"/>
        </w:rPr>
        <w:t>gjerë</w:t>
      </w:r>
      <w:r w:rsidRPr="007542C3">
        <w:rPr>
          <w:lang w:val="sq-AL"/>
        </w:rPr>
        <w:t>si dhe 0.7 m lartësi</w:t>
      </w:r>
    </w:p>
    <w:p w:rsidR="002E4B8A" w:rsidRPr="007542C3" w:rsidRDefault="002E4B8A" w:rsidP="002E4B8A">
      <w:pPr>
        <w:pStyle w:val="Paragrafi"/>
        <w:rPr>
          <w:lang w:val="sq-AL"/>
        </w:rPr>
      </w:pPr>
      <w:r w:rsidRPr="007542C3">
        <w:rPr>
          <w:lang w:val="sq-AL"/>
        </w:rPr>
        <w:t>Sigurimi</w:t>
      </w:r>
    </w:p>
    <w:p w:rsidR="002E4B8A" w:rsidRPr="007542C3" w:rsidRDefault="002E4B8A" w:rsidP="002E4B8A">
      <w:pPr>
        <w:pStyle w:val="Paragrafi"/>
        <w:rPr>
          <w:lang w:val="sq-AL"/>
        </w:rPr>
      </w:pPr>
      <w:r w:rsidRPr="007542C3">
        <w:rPr>
          <w:lang w:val="sq-AL"/>
        </w:rPr>
        <w:t>Nëpërmjet perdeve ndarëse, të cilat kanë një pozicion</w:t>
      </w:r>
      <w:r w:rsidR="009D1C98" w:rsidRPr="007542C3">
        <w:rPr>
          <w:lang w:val="sq-AL"/>
        </w:rPr>
        <w:t xml:space="preserve"> </w:t>
      </w:r>
      <w:r w:rsidRPr="007542C3">
        <w:rPr>
          <w:lang w:val="sq-AL"/>
        </w:rPr>
        <w:t>sa më mirë të fiksuar përkundrejt mallit</w:t>
      </w:r>
    </w:p>
    <w:p w:rsidR="002E4B8A" w:rsidRPr="007542C3" w:rsidRDefault="002E4B8A" w:rsidP="002E4B8A">
      <w:pPr>
        <w:pStyle w:val="Paragrafi"/>
        <w:rPr>
          <w:lang w:val="sq-AL"/>
        </w:rPr>
      </w:pPr>
      <w:r w:rsidRPr="007542C3">
        <w:rPr>
          <w:lang w:val="sq-AL"/>
        </w:rPr>
        <w:t>Perdet ndarëse që nuk janë në punë duhet të fiksohen</w: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Ngarkimi i mallrave rifuzo nuk lejohet</w:t>
      </w:r>
    </w:p>
    <w:p w:rsidR="002E4B8A" w:rsidRPr="007542C3" w:rsidRDefault="002E4B8A" w:rsidP="002E4B8A">
      <w:pPr>
        <w:pStyle w:val="Paragrafi"/>
        <w:rPr>
          <w:lang w:val="sq-AL"/>
        </w:rPr>
      </w:pPr>
    </w:p>
    <w:p w:rsidR="002E4B8A" w:rsidRPr="007542C3" w:rsidRDefault="002E4B8A" w:rsidP="00523994">
      <w:pPr>
        <w:pStyle w:val="TitulliTitull"/>
      </w:pPr>
      <w:r w:rsidRPr="007542C3">
        <w:br w:type="page"/>
      </w:r>
      <w:r w:rsidR="009D1C98" w:rsidRPr="007542C3">
        <w:t>LIDHËSET</w:t>
      </w:r>
    </w:p>
    <w:p w:rsidR="002E4B8A" w:rsidRPr="007542C3" w:rsidRDefault="002E4B8A" w:rsidP="002E4B8A">
      <w:pPr>
        <w:pStyle w:val="Paragrafi"/>
        <w:rPr>
          <w:lang w:val="sq-AL"/>
        </w:rPr>
      </w:pPr>
    </w:p>
    <w:p w:rsidR="002E4B8A" w:rsidRPr="007542C3" w:rsidRDefault="002E4B8A" w:rsidP="00523994">
      <w:pPr>
        <w:pStyle w:val="NeniNr"/>
      </w:pPr>
      <w:r w:rsidRPr="007542C3">
        <w:t>Neni 75</w:t>
      </w:r>
    </w:p>
    <w:p w:rsidR="002E4B8A" w:rsidRPr="007542C3" w:rsidRDefault="002E4B8A" w:rsidP="00523994">
      <w:pPr>
        <w:pStyle w:val="NeniTitull"/>
      </w:pPr>
      <w:r w:rsidRPr="007542C3">
        <w:t>Lidhëse (vetëm për një përdorim) për lidhje direkte dhe indirekte</w:t>
      </w:r>
    </w:p>
    <w:p w:rsidR="00811836" w:rsidRPr="007542C3" w:rsidRDefault="00811836" w:rsidP="002E4B8A">
      <w:pPr>
        <w:pStyle w:val="Paragrafi"/>
        <w:rPr>
          <w:lang w:val="sq-AL"/>
        </w:rPr>
      </w:pPr>
    </w:p>
    <w:p w:rsidR="002E4B8A" w:rsidRDefault="002E4B8A" w:rsidP="002E4B8A">
      <w:pPr>
        <w:pStyle w:val="Paragrafi"/>
        <w:rPr>
          <w:lang w:val="sq-AL"/>
        </w:rPr>
      </w:pPr>
      <w:r w:rsidRPr="007542C3">
        <w:rPr>
          <w:lang w:val="sq-AL"/>
        </w:rPr>
        <w:t xml:space="preserve">Shirita </w:t>
      </w: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523994" w:rsidRDefault="00523994" w:rsidP="002E4B8A">
      <w:pPr>
        <w:pStyle w:val="Paragrafi"/>
        <w:rPr>
          <w:lang w:val="sq-AL"/>
        </w:rPr>
      </w:pPr>
    </w:p>
    <w:p w:rsidR="002E4B8A" w:rsidRPr="007542C3" w:rsidRDefault="002E4B8A" w:rsidP="002E4B8A">
      <w:pPr>
        <w:pStyle w:val="Paragrafi"/>
        <w:rPr>
          <w:lang w:val="sq-AL"/>
        </w:rPr>
      </w:pPr>
      <w:r w:rsidRPr="007542C3">
        <w:rPr>
          <w:lang w:val="sq-AL"/>
        </w:rPr>
        <w:t xml:space="preserve">Karakteristikat e </w:t>
      </w:r>
      <w:r w:rsidR="00F31AE1" w:rsidRPr="007542C3">
        <w:rPr>
          <w:lang w:val="sq-AL"/>
        </w:rPr>
        <w:t>lidhëseve</w:t>
      </w:r>
    </w:p>
    <w:p w:rsidR="002E4B8A" w:rsidRPr="007542C3" w:rsidRDefault="002E4B8A" w:rsidP="002E4B8A">
      <w:pPr>
        <w:pStyle w:val="Paragrafi"/>
        <w:rPr>
          <w:lang w:val="sq-AL"/>
        </w:rPr>
      </w:pPr>
      <w:r w:rsidRPr="007542C3">
        <w:rPr>
          <w:lang w:val="sq-AL"/>
        </w:rPr>
        <w:t xml:space="preserve">1) </w:t>
      </w:r>
      <w:r w:rsidR="00F31AE1" w:rsidRPr="007542C3">
        <w:rPr>
          <w:lang w:val="sq-AL"/>
        </w:rPr>
        <w:t>Lidhëse</w:t>
      </w:r>
      <w:r w:rsidRPr="007542C3">
        <w:rPr>
          <w:lang w:val="sq-AL"/>
        </w:rPr>
        <w:t xml:space="preserve"> me </w:t>
      </w:r>
      <w:r w:rsidR="00F31AE1" w:rsidRPr="007542C3">
        <w:rPr>
          <w:lang w:val="sq-AL"/>
        </w:rPr>
        <w:t>shtrëngim</w:t>
      </w:r>
      <w:r w:rsidRPr="007542C3">
        <w:rPr>
          <w:lang w:val="sq-AL"/>
        </w:rPr>
        <w:t xml:space="preserve"> të dyfishtë</w:t>
      </w:r>
    </w:p>
    <w:p w:rsidR="002E4B8A" w:rsidRPr="007542C3" w:rsidRDefault="002E4B8A" w:rsidP="002E4B8A">
      <w:pPr>
        <w:pStyle w:val="Paragrafi"/>
        <w:rPr>
          <w:lang w:val="sq-AL"/>
        </w:rPr>
      </w:pPr>
      <w:r w:rsidRPr="007542C3">
        <w:rPr>
          <w:lang w:val="sq-AL"/>
        </w:rPr>
        <w:t xml:space="preserve">-  Lidhëset përbëhen nga fije paralele poliestri të shkallës së lartë, të </w:t>
      </w:r>
      <w:r w:rsidR="00F31AE1" w:rsidRPr="007542C3">
        <w:rPr>
          <w:lang w:val="sq-AL"/>
        </w:rPr>
        <w:t>gërshetuara</w:t>
      </w:r>
      <w:r w:rsidRPr="007542C3">
        <w:rPr>
          <w:lang w:val="sq-AL"/>
        </w:rPr>
        <w:t xml:space="preserve"> të </w:t>
      </w:r>
      <w:r w:rsidR="006A1063" w:rsidRPr="007542C3">
        <w:rPr>
          <w:lang w:val="sq-AL"/>
        </w:rPr>
        <w:t>paktën</w:t>
      </w:r>
      <w:r w:rsidRPr="007542C3">
        <w:rPr>
          <w:lang w:val="sq-AL"/>
        </w:rPr>
        <w:t xml:space="preserve"> 3 her</w:t>
      </w:r>
      <w:r w:rsidR="0011688D" w:rsidRPr="007542C3">
        <w:rPr>
          <w:rFonts w:ascii="Times New Roman" w:hAnsi="Times New Roman"/>
          <w:lang w:val="sq-AL"/>
        </w:rPr>
        <w:t>ë</w:t>
      </w:r>
      <w:r w:rsidRPr="007542C3">
        <w:rPr>
          <w:lang w:val="sq-AL"/>
        </w:rPr>
        <w:t xml:space="preserve"> (me</w:t>
      </w:r>
      <w:r w:rsidR="0011688D" w:rsidRPr="007542C3">
        <w:rPr>
          <w:lang w:val="sq-AL"/>
        </w:rPr>
        <w:t xml:space="preserve"> f</w:t>
      </w:r>
      <w:r w:rsidRPr="007542C3">
        <w:rPr>
          <w:lang w:val="sq-AL"/>
        </w:rPr>
        <w:t>orcë këputëse të lartë), të mbështjella me veshje poliestri termoplastik (përdorimi</w:t>
      </w:r>
      <w:r w:rsidR="009D1C98" w:rsidRPr="007542C3">
        <w:rPr>
          <w:lang w:val="sq-AL"/>
        </w:rPr>
        <w:t xml:space="preserve"> nga -25°C deri +</w:t>
      </w:r>
      <w:r w:rsidRPr="007542C3">
        <w:rPr>
          <w:lang w:val="sq-AL"/>
        </w:rPr>
        <w:t>70 °C)</w:t>
      </w:r>
    </w:p>
    <w:p w:rsidR="002E4B8A" w:rsidRPr="007542C3" w:rsidRDefault="002E4B8A" w:rsidP="002E4B8A">
      <w:pPr>
        <w:pStyle w:val="Paragrafi"/>
        <w:rPr>
          <w:lang w:val="sq-AL"/>
        </w:rPr>
      </w:pPr>
      <w:r w:rsidRPr="007542C3">
        <w:rPr>
          <w:lang w:val="sq-AL"/>
        </w:rPr>
        <w:t xml:space="preserve">Lidhëset </w:t>
      </w:r>
      <w:r w:rsidR="008F1F2D" w:rsidRPr="007542C3">
        <w:rPr>
          <w:lang w:val="sq-AL"/>
        </w:rPr>
        <w:t>përfshirë</w:t>
      </w:r>
      <w:r w:rsidRPr="007542C3">
        <w:rPr>
          <w:lang w:val="sq-AL"/>
        </w:rPr>
        <w:t xml:space="preserve"> tensionimin dhe sigurimin, duhet të kenë forcë këputëse në minimum:</w:t>
      </w:r>
    </w:p>
    <w:p w:rsidR="002E4B8A" w:rsidRPr="007542C3" w:rsidRDefault="002E4B8A" w:rsidP="002E4B8A">
      <w:pPr>
        <w:pStyle w:val="Paragrafi"/>
        <w:rPr>
          <w:lang w:val="sq-AL"/>
        </w:rPr>
      </w:pPr>
      <w:r w:rsidRPr="007542C3">
        <w:rPr>
          <w:lang w:val="sq-AL"/>
        </w:rPr>
        <w:t>Për lidhjet indirekte dhe lidhje të krah</w:t>
      </w:r>
      <w:r w:rsidR="00F31AE1" w:rsidRPr="007542C3">
        <w:rPr>
          <w:rFonts w:ascii="Times New Roman" w:hAnsi="Times New Roman"/>
          <w:lang w:val="sq-AL"/>
        </w:rPr>
        <w:t>ë</w:t>
      </w:r>
      <w:r w:rsidRPr="007542C3">
        <w:rPr>
          <w:lang w:val="sq-AL"/>
        </w:rPr>
        <w:t>ve të kundërt (përball</w:t>
      </w:r>
      <w:r w:rsidR="0011688D" w:rsidRPr="007542C3">
        <w:rPr>
          <w:rFonts w:ascii="Times New Roman" w:hAnsi="Times New Roman"/>
          <w:lang w:val="sq-AL"/>
        </w:rPr>
        <w:t>ë</w:t>
      </w:r>
      <w:r w:rsidRPr="007542C3">
        <w:rPr>
          <w:lang w:val="sq-AL"/>
        </w:rPr>
        <w:t xml:space="preserve"> njëri</w:t>
      </w:r>
      <w:r w:rsidR="0011688D" w:rsidRPr="007542C3">
        <w:rPr>
          <w:lang w:val="sq-AL"/>
        </w:rPr>
        <w:t>-</w:t>
      </w:r>
      <w:r w:rsidRPr="007542C3">
        <w:rPr>
          <w:lang w:val="sq-AL"/>
        </w:rPr>
        <w:t>tjetrit) 10 kN</w:t>
      </w:r>
    </w:p>
    <w:p w:rsidR="002E4B8A" w:rsidRPr="007542C3" w:rsidRDefault="002E4B8A" w:rsidP="002E4B8A">
      <w:pPr>
        <w:pStyle w:val="Paragrafi"/>
        <w:rPr>
          <w:lang w:val="sq-AL"/>
        </w:rPr>
      </w:pPr>
      <w:r w:rsidRPr="007542C3">
        <w:rPr>
          <w:lang w:val="sq-AL"/>
        </w:rPr>
        <w:t>Për lidhjet direkte për 1000 kg ngarkes</w:t>
      </w:r>
      <w:r w:rsidR="0011688D" w:rsidRPr="007542C3">
        <w:rPr>
          <w:rFonts w:ascii="Times New Roman" w:hAnsi="Times New Roman"/>
          <w:lang w:val="sq-AL"/>
        </w:rPr>
        <w:t>ë</w:t>
      </w:r>
      <w:r w:rsidRPr="007542C3">
        <w:rPr>
          <w:lang w:val="sq-AL"/>
        </w:rPr>
        <w:t xml:space="preserve"> (pesha) për të q</w:t>
      </w:r>
      <w:r w:rsidR="00F31AE1" w:rsidRPr="007542C3">
        <w:rPr>
          <w:lang w:val="sq-AL"/>
        </w:rPr>
        <w:t>e</w:t>
      </w:r>
      <w:r w:rsidRPr="007542C3">
        <w:rPr>
          <w:lang w:val="sq-AL"/>
        </w:rPr>
        <w:t>në të siguruar</w:t>
      </w:r>
      <w:r w:rsidRPr="007542C3">
        <w:rPr>
          <w:lang w:val="sq-AL"/>
        </w:rPr>
        <w:tab/>
      </w:r>
    </w:p>
    <w:p w:rsidR="0010453A" w:rsidRPr="007542C3" w:rsidRDefault="002E4B8A" w:rsidP="002E4B8A">
      <w:pPr>
        <w:pStyle w:val="Paragrafi"/>
        <w:rPr>
          <w:lang w:val="sq-AL"/>
        </w:rPr>
      </w:pPr>
      <w:r w:rsidRPr="007542C3">
        <w:rPr>
          <w:lang w:val="sq-AL"/>
        </w:rPr>
        <w:t xml:space="preserve">                      </w:t>
      </w:r>
    </w:p>
    <w:tbl>
      <w:tblPr>
        <w:tblW w:w="0" w:type="auto"/>
        <w:tblBorders>
          <w:insideH w:val="single" w:sz="4" w:space="0" w:color="auto"/>
          <w:insideV w:val="single" w:sz="4" w:space="0" w:color="auto"/>
        </w:tblBorders>
        <w:tblLook w:val="04A0"/>
      </w:tblPr>
      <w:tblGrid>
        <w:gridCol w:w="4643"/>
        <w:gridCol w:w="4644"/>
      </w:tblGrid>
      <w:tr w:rsidR="0010453A" w:rsidTr="00F73762">
        <w:tc>
          <w:tcPr>
            <w:tcW w:w="4643" w:type="dxa"/>
          </w:tcPr>
          <w:p w:rsidR="0010453A" w:rsidRPr="00F73762" w:rsidRDefault="0010453A" w:rsidP="00F73762">
            <w:pPr>
              <w:pStyle w:val="Paragrafi"/>
              <w:ind w:firstLine="0"/>
              <w:jc w:val="center"/>
              <w:rPr>
                <w:lang w:val="sq-AL"/>
              </w:rPr>
            </w:pPr>
            <w:r w:rsidRPr="00F73762">
              <w:rPr>
                <w:lang w:val="sq-AL"/>
              </w:rPr>
              <w:t>32 kN</w:t>
            </w:r>
          </w:p>
        </w:tc>
        <w:tc>
          <w:tcPr>
            <w:tcW w:w="4644" w:type="dxa"/>
          </w:tcPr>
          <w:p w:rsidR="0010453A" w:rsidRPr="00F73762" w:rsidRDefault="0010453A" w:rsidP="00F73762">
            <w:pPr>
              <w:pStyle w:val="Paragrafi"/>
              <w:ind w:firstLine="0"/>
              <w:jc w:val="center"/>
              <w:rPr>
                <w:lang w:val="sq-AL"/>
              </w:rPr>
            </w:pPr>
            <w:r w:rsidRPr="00F73762">
              <w:rPr>
                <w:lang w:val="sq-AL"/>
              </w:rPr>
              <w:t>10 kN</w:t>
            </w:r>
          </w:p>
        </w:tc>
      </w:tr>
    </w:tbl>
    <w:p w:rsidR="002E4B8A" w:rsidRPr="007542C3" w:rsidRDefault="002E4B8A" w:rsidP="002E4B8A">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Metoda e ngarkimit, përdorimi i lidhjeve</w:t>
      </w:r>
    </w:p>
    <w:p w:rsidR="002E4B8A" w:rsidRPr="007542C3" w:rsidRDefault="002E4B8A" w:rsidP="002E4B8A">
      <w:pPr>
        <w:pStyle w:val="Paragrafi"/>
        <w:rPr>
          <w:lang w:val="sq-AL"/>
        </w:rPr>
      </w:pPr>
      <w:r w:rsidRPr="007542C3">
        <w:rPr>
          <w:lang w:val="sq-AL"/>
        </w:rPr>
        <w:t>Për mallra që duhet të sigurohen me lidhje indirekte</w:t>
      </w:r>
    </w:p>
    <w:p w:rsidR="002E4B8A" w:rsidRPr="007542C3" w:rsidRDefault="002E4B8A" w:rsidP="002E4B8A">
      <w:pPr>
        <w:pStyle w:val="Paragrafi"/>
        <w:rPr>
          <w:lang w:val="sq-AL"/>
        </w:rPr>
      </w:pPr>
      <w:r w:rsidRPr="007542C3">
        <w:rPr>
          <w:lang w:val="sq-AL"/>
        </w:rPr>
        <w:t xml:space="preserve">Për mallra që duhet të jenë të siguruara plotësisht përdoret lidhja direkte. </w:t>
      </w:r>
    </w:p>
    <w:p w:rsidR="002E4B8A" w:rsidRPr="007542C3" w:rsidRDefault="002E4B8A" w:rsidP="002E4B8A">
      <w:pPr>
        <w:pStyle w:val="Paragrafi"/>
        <w:rPr>
          <w:lang w:val="sq-AL"/>
        </w:rPr>
      </w:pPr>
      <w:r w:rsidRPr="007542C3">
        <w:rPr>
          <w:lang w:val="sq-AL"/>
        </w:rPr>
        <w:t>Mënyra të tjera, p.sh</w:t>
      </w:r>
      <w:r w:rsidR="0011688D" w:rsidRPr="007542C3">
        <w:rPr>
          <w:lang w:val="sq-AL"/>
        </w:rPr>
        <w:t>.</w:t>
      </w:r>
      <w:r w:rsidRPr="007542C3">
        <w:rPr>
          <w:lang w:val="sq-AL"/>
        </w:rPr>
        <w:t xml:space="preserve"> lidhja në njësi ngarkes</w:t>
      </w:r>
      <w:r w:rsidR="0011688D" w:rsidRPr="007542C3">
        <w:rPr>
          <w:rFonts w:ascii="Times New Roman" w:hAnsi="Times New Roman"/>
          <w:lang w:val="sq-AL"/>
        </w:rPr>
        <w:t>ë</w:t>
      </w:r>
      <w:r w:rsidRPr="007542C3">
        <w:rPr>
          <w:lang w:val="sq-AL"/>
        </w:rPr>
        <w:t xml:space="preserve"> dhe si shtesë lidhja e krahëve përballë njëri</w:t>
      </w:r>
      <w:r w:rsidR="0011688D" w:rsidRPr="007542C3">
        <w:rPr>
          <w:lang w:val="sq-AL"/>
        </w:rPr>
        <w:t>-</w:t>
      </w:r>
      <w:r w:rsidRPr="007542C3">
        <w:rPr>
          <w:lang w:val="sq-AL"/>
        </w:rPr>
        <w:t>tjetrit.</w:t>
      </w:r>
    </w:p>
    <w:p w:rsidR="002E4B8A" w:rsidRPr="007542C3" w:rsidRDefault="00E60753" w:rsidP="002E4B8A">
      <w:pPr>
        <w:pStyle w:val="Paragrafi"/>
        <w:rPr>
          <w:lang w:val="sq-AL"/>
        </w:rPr>
      </w:pPr>
      <w:r w:rsidRPr="00E60753">
        <w:rPr>
          <w:lang w:val="sq-AL"/>
        </w:rPr>
        <w:pict>
          <v:shape id="_x0000_s1589" type="#_x0000_t75" style="position:absolute;left:0;text-align:left;margin-left:43.25pt;margin-top:.75pt;width:395.9pt;height:178.5pt;z-index:-251545600">
            <v:imagedata r:id="rId272" o:title=""/>
          </v:shape>
          <o:OLEObject Type="Embed" ProgID="CorelPHOTOPAINT.Image.13" ShapeID="_x0000_s1589" DrawAspect="Content" ObjectID="_1376986725" r:id="rId273"/>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w:t>
      </w:r>
      <w:r w:rsidR="009B161C" w:rsidRPr="007542C3">
        <w:rPr>
          <w:rFonts w:ascii="Times New Roman" w:hAnsi="Times New Roman"/>
          <w:lang w:val="sq-AL"/>
        </w:rPr>
        <w:t>ë</w:t>
      </w:r>
      <w:r w:rsidRPr="007542C3">
        <w:rPr>
          <w:lang w:val="sq-AL"/>
        </w:rPr>
        <w:t xml:space="preserve"> dh</w:t>
      </w:r>
      <w:r w:rsidR="009B161C" w:rsidRPr="007542C3">
        <w:rPr>
          <w:rFonts w:ascii="Times New Roman" w:hAnsi="Times New Roman"/>
          <w:lang w:val="sq-AL"/>
        </w:rPr>
        <w:t>ë</w:t>
      </w:r>
      <w:r w:rsidRPr="007542C3">
        <w:rPr>
          <w:lang w:val="sq-AL"/>
        </w:rPr>
        <w:t>na shtes</w:t>
      </w:r>
      <w:r w:rsidR="009B161C" w:rsidRPr="007542C3">
        <w:rPr>
          <w:rFonts w:ascii="Times New Roman" w:hAnsi="Times New Roman"/>
          <w:lang w:val="sq-AL"/>
        </w:rPr>
        <w:t>ë</w:t>
      </w:r>
    </w:p>
    <w:p w:rsidR="002E4B8A" w:rsidRPr="007542C3" w:rsidRDefault="002E4B8A" w:rsidP="002E4B8A">
      <w:pPr>
        <w:pStyle w:val="Paragrafi"/>
        <w:rPr>
          <w:lang w:val="sq-AL"/>
        </w:rPr>
      </w:pPr>
      <w:r w:rsidRPr="007542C3">
        <w:rPr>
          <w:lang w:val="sq-AL"/>
        </w:rPr>
        <w:t>Lidhjet sigurohen në vagon nëpërmjet:</w:t>
      </w:r>
    </w:p>
    <w:p w:rsidR="002E4B8A" w:rsidRPr="007542C3" w:rsidRDefault="002E4B8A" w:rsidP="002E4B8A">
      <w:pPr>
        <w:pStyle w:val="Paragrafi"/>
        <w:rPr>
          <w:lang w:val="sq-AL"/>
        </w:rPr>
      </w:pPr>
      <w:r w:rsidRPr="007542C3">
        <w:rPr>
          <w:lang w:val="sq-AL"/>
        </w:rPr>
        <w:t>2</w:t>
      </w:r>
      <w:r w:rsidR="009B161C" w:rsidRPr="007542C3">
        <w:rPr>
          <w:lang w:val="sq-AL"/>
        </w:rPr>
        <w:t>.</w:t>
      </w:r>
      <w:r w:rsidRPr="007542C3">
        <w:rPr>
          <w:lang w:val="sq-AL"/>
        </w:rPr>
        <w:t xml:space="preserve"> Formimit të nyj</w:t>
      </w:r>
      <w:r w:rsidR="00F31AE1" w:rsidRPr="007542C3">
        <w:rPr>
          <w:lang w:val="sq-AL"/>
        </w:rPr>
        <w:t>a</w:t>
      </w:r>
      <w:r w:rsidRPr="007542C3">
        <w:rPr>
          <w:lang w:val="sq-AL"/>
        </w:rPr>
        <w:t>ve</w:t>
      </w:r>
    </w:p>
    <w:p w:rsidR="002E4B8A" w:rsidRPr="007542C3" w:rsidRDefault="002E4B8A" w:rsidP="002E4B8A">
      <w:pPr>
        <w:pStyle w:val="Paragrafi"/>
        <w:rPr>
          <w:lang w:val="sq-AL"/>
        </w:rPr>
      </w:pPr>
      <w:r w:rsidRPr="007542C3">
        <w:rPr>
          <w:lang w:val="sq-AL"/>
        </w:rPr>
        <w:t>- Grepave (çengela të veçant</w:t>
      </w:r>
      <w:r w:rsidR="00124CE7" w:rsidRPr="007542C3">
        <w:rPr>
          <w:rFonts w:ascii="Times New Roman" w:hAnsi="Times New Roman"/>
          <w:lang w:val="sq-AL"/>
        </w:rPr>
        <w:t>ë</w:t>
      </w:r>
      <w:r w:rsidRPr="007542C3">
        <w:rPr>
          <w:lang w:val="sq-AL"/>
        </w:rPr>
        <w:t xml:space="preserve"> në </w:t>
      </w:r>
      <w:r w:rsidR="002F2914" w:rsidRPr="007542C3">
        <w:rPr>
          <w:lang w:val="sq-AL"/>
        </w:rPr>
        <w:t>vagonë</w:t>
      </w:r>
      <w:r w:rsidRPr="007542C3">
        <w:rPr>
          <w:lang w:val="sq-AL"/>
        </w:rPr>
        <w:t>)</w:t>
      </w:r>
    </w:p>
    <w:p w:rsidR="002E4B8A" w:rsidRPr="007542C3" w:rsidRDefault="002E4B8A" w:rsidP="002E4B8A">
      <w:pPr>
        <w:pStyle w:val="Paragrafi"/>
        <w:rPr>
          <w:lang w:val="sq-AL"/>
        </w:rPr>
      </w:pPr>
      <w:r w:rsidRPr="007542C3">
        <w:rPr>
          <w:lang w:val="sq-AL"/>
        </w:rPr>
        <w:t>- Laqeve nëpërmjet toksave</w:t>
      </w:r>
    </w:p>
    <w:p w:rsidR="002E4B8A" w:rsidRPr="007542C3" w:rsidRDefault="002E4B8A" w:rsidP="002E4B8A">
      <w:pPr>
        <w:pStyle w:val="Paragrafi"/>
        <w:rPr>
          <w:lang w:val="sq-AL"/>
        </w:rPr>
      </w:pPr>
      <w:r w:rsidRPr="007542C3">
        <w:rPr>
          <w:lang w:val="sq-AL"/>
        </w:rPr>
        <w:t>3</w:t>
      </w:r>
      <w:r w:rsidR="009B161C" w:rsidRPr="007542C3">
        <w:rPr>
          <w:lang w:val="sq-AL"/>
        </w:rPr>
        <w:t>.</w:t>
      </w:r>
      <w:r w:rsidRPr="007542C3">
        <w:rPr>
          <w:lang w:val="sq-AL"/>
        </w:rPr>
        <w:t xml:space="preserve">  Lidhëset duhet të tensionohen duke përdorur pajisje tensionuese.</w:t>
      </w:r>
    </w:p>
    <w:p w:rsidR="002E4B8A" w:rsidRPr="007542C3" w:rsidRDefault="002E4B8A" w:rsidP="002E4B8A">
      <w:pPr>
        <w:pStyle w:val="Paragrafi"/>
        <w:rPr>
          <w:lang w:val="sq-AL"/>
        </w:rPr>
      </w:pPr>
      <w:r w:rsidRPr="007542C3">
        <w:rPr>
          <w:lang w:val="sq-AL"/>
        </w:rPr>
        <w:t>Fundet e shiritave duhet të, mbrohen (ruhen) nëpërmjet laqeve fundore</w:t>
      </w:r>
    </w:p>
    <w:p w:rsidR="002E4B8A" w:rsidRPr="007542C3" w:rsidRDefault="002E4B8A" w:rsidP="002E4B8A">
      <w:pPr>
        <w:pStyle w:val="Paragrafi"/>
        <w:rPr>
          <w:lang w:val="sq-AL"/>
        </w:rPr>
      </w:pPr>
      <w:r w:rsidRPr="007542C3">
        <w:rPr>
          <w:lang w:val="sq-AL"/>
        </w:rPr>
        <w:t xml:space="preserve">Lidhëset duhet të mbrohen përkundrejt prerjeve, grisjeve në pjesët e mprehta, </w:t>
      </w:r>
      <w:r w:rsidR="00F31AE1" w:rsidRPr="007542C3">
        <w:rPr>
          <w:lang w:val="sq-AL"/>
        </w:rPr>
        <w:t>nëpërmjet</w:t>
      </w:r>
      <w:r w:rsidRPr="007542C3">
        <w:rPr>
          <w:lang w:val="sq-AL"/>
        </w:rPr>
        <w:t xml:space="preserve"> mënyrave e mjeteve të </w:t>
      </w:r>
      <w:r w:rsidR="00F31AE1" w:rsidRPr="007542C3">
        <w:rPr>
          <w:lang w:val="sq-AL"/>
        </w:rPr>
        <w:t>përshtatshme</w:t>
      </w:r>
    </w:p>
    <w:p w:rsidR="002E4B8A" w:rsidRPr="007542C3" w:rsidRDefault="002E4B8A" w:rsidP="002E4B8A">
      <w:pPr>
        <w:pStyle w:val="Paragrafi"/>
        <w:rPr>
          <w:lang w:val="sq-AL"/>
        </w:rPr>
      </w:pPr>
    </w:p>
    <w:p w:rsidR="002E4B8A" w:rsidRPr="007542C3" w:rsidRDefault="002E4B8A" w:rsidP="00523994">
      <w:pPr>
        <w:pStyle w:val="NeniNr"/>
      </w:pPr>
      <w:r w:rsidRPr="007542C3">
        <w:br w:type="page"/>
        <w:t>Neni 76</w:t>
      </w:r>
    </w:p>
    <w:p w:rsidR="002E4B8A" w:rsidRPr="007542C3" w:rsidRDefault="002E4B8A" w:rsidP="00523994">
      <w:pPr>
        <w:pStyle w:val="NeniTitull"/>
      </w:pPr>
      <w:r w:rsidRPr="007542C3">
        <w:t>Lidhëse (vetëm për një përdorim) për lidhje direkte dhe indirekte</w:t>
      </w:r>
    </w:p>
    <w:p w:rsidR="00811836" w:rsidRPr="007542C3" w:rsidRDefault="002E4B8A" w:rsidP="00523994">
      <w:pPr>
        <w:pStyle w:val="NeniTitull"/>
      </w:pPr>
      <w:r w:rsidRPr="007542C3">
        <w:t>Shirita (rr</w:t>
      </w:r>
      <w:r w:rsidR="00F31AE1" w:rsidRPr="007542C3">
        <w:t>i</w:t>
      </w:r>
      <w:r w:rsidRPr="007542C3">
        <w:t xml:space="preserve">pa) poliestri të thurur </w:t>
      </w:r>
    </w:p>
    <w:p w:rsidR="00811836" w:rsidRPr="007542C3" w:rsidRDefault="00811836" w:rsidP="00811836">
      <w:pPr>
        <w:pStyle w:val="Paragrafi"/>
        <w:jc w:val="center"/>
        <w:rPr>
          <w:lang w:val="sq-AL"/>
        </w:rPr>
      </w:pPr>
    </w:p>
    <w:tbl>
      <w:tblPr>
        <w:tblW w:w="0" w:type="auto"/>
        <w:tblBorders>
          <w:top w:val="single" w:sz="4" w:space="0" w:color="auto"/>
          <w:insideH w:val="single" w:sz="4" w:space="0" w:color="auto"/>
          <w:insideV w:val="single" w:sz="4" w:space="0" w:color="auto"/>
        </w:tblBorders>
        <w:tblLook w:val="04A0"/>
      </w:tblPr>
      <w:tblGrid>
        <w:gridCol w:w="3798"/>
        <w:gridCol w:w="5489"/>
      </w:tblGrid>
      <w:tr w:rsidR="00811836" w:rsidRPr="007542C3" w:rsidTr="00CD1173">
        <w:tc>
          <w:tcPr>
            <w:tcW w:w="3798" w:type="dxa"/>
          </w:tcPr>
          <w:p w:rsidR="00811836" w:rsidRPr="00CD1173" w:rsidRDefault="00811836" w:rsidP="00CD1173">
            <w:pPr>
              <w:pStyle w:val="Paragrafi"/>
              <w:ind w:firstLine="0"/>
              <w:rPr>
                <w:lang w:val="sq-AL"/>
              </w:rPr>
            </w:pPr>
            <w:r w:rsidRPr="00CD1173">
              <w:rPr>
                <w:lang w:val="sq-AL"/>
              </w:rPr>
              <w:t>Vagonë individual</w:t>
            </w:r>
            <w:r w:rsidRPr="00CD1173">
              <w:rPr>
                <w:rFonts w:ascii="Times New Roman" w:hAnsi="Times New Roman"/>
                <w:lang w:val="sq-AL"/>
              </w:rPr>
              <w:t>ë</w:t>
            </w:r>
            <w:r w:rsidRPr="00CD1173">
              <w:rPr>
                <w:lang w:val="sq-AL"/>
              </w:rPr>
              <w:t xml:space="preserve"> dhe grup vagonësh</w:t>
            </w:r>
          </w:p>
        </w:tc>
        <w:tc>
          <w:tcPr>
            <w:tcW w:w="5489" w:type="dxa"/>
          </w:tcPr>
          <w:p w:rsidR="00811836" w:rsidRPr="00CD1173" w:rsidRDefault="00811836" w:rsidP="00CD1173">
            <w:pPr>
              <w:pStyle w:val="Paragrafi"/>
              <w:ind w:firstLine="0"/>
              <w:rPr>
                <w:lang w:val="sq-AL"/>
              </w:rPr>
            </w:pPr>
            <w:r w:rsidRPr="00CD1173">
              <w:rPr>
                <w:lang w:val="sq-AL"/>
              </w:rPr>
              <w:t>Vagonët me trena bllok dhe transport të kombinuar</w:t>
            </w:r>
          </w:p>
        </w:tc>
      </w:tr>
    </w:tbl>
    <w:p w:rsidR="00811836" w:rsidRPr="007542C3" w:rsidRDefault="00811836" w:rsidP="00811836">
      <w:pPr>
        <w:pStyle w:val="Paragrafi"/>
        <w:rPr>
          <w:lang w:val="sq-AL"/>
        </w:rPr>
      </w:pPr>
    </w:p>
    <w:p w:rsidR="002E4B8A" w:rsidRPr="007542C3" w:rsidRDefault="002E4B8A" w:rsidP="00811836">
      <w:pPr>
        <w:pStyle w:val="Paragrafi"/>
        <w:rPr>
          <w:lang w:val="sq-AL"/>
        </w:rPr>
      </w:pPr>
      <w:r w:rsidRPr="007542C3">
        <w:rPr>
          <w:lang w:val="sq-AL"/>
        </w:rPr>
        <w:t>Karakteristikat e lidhëseve</w:t>
      </w:r>
    </w:p>
    <w:p w:rsidR="002E4B8A" w:rsidRPr="007542C3" w:rsidRDefault="002E4B8A" w:rsidP="002E4B8A">
      <w:pPr>
        <w:pStyle w:val="Paragrafi"/>
        <w:rPr>
          <w:lang w:val="sq-AL"/>
        </w:rPr>
      </w:pPr>
      <w:r w:rsidRPr="007542C3">
        <w:rPr>
          <w:lang w:val="sq-AL"/>
        </w:rPr>
        <w:t>1</w:t>
      </w:r>
      <w:r w:rsidR="00F31AE1" w:rsidRPr="007542C3">
        <w:rPr>
          <w:lang w:val="sq-AL"/>
        </w:rPr>
        <w:t>.</w:t>
      </w:r>
      <w:r w:rsidRPr="007542C3">
        <w:rPr>
          <w:lang w:val="sq-AL"/>
        </w:rPr>
        <w:t xml:space="preserve"> Shirita poliestri të thurura me pajisje të veçanta </w:t>
      </w:r>
      <w:r w:rsidR="00F31AE1" w:rsidRPr="007542C3">
        <w:rPr>
          <w:lang w:val="sq-AL"/>
        </w:rPr>
        <w:t>shtrëngimi.</w:t>
      </w:r>
    </w:p>
    <w:p w:rsidR="002E4B8A" w:rsidRPr="007542C3" w:rsidRDefault="002E4B8A" w:rsidP="002E4B8A">
      <w:pPr>
        <w:pStyle w:val="Paragrafi"/>
        <w:rPr>
          <w:lang w:val="sq-AL"/>
        </w:rPr>
      </w:pPr>
      <w:r w:rsidRPr="007542C3">
        <w:rPr>
          <w:lang w:val="sq-AL"/>
        </w:rPr>
        <w:t>2</w:t>
      </w:r>
      <w:r w:rsidR="00F31AE1" w:rsidRPr="007542C3">
        <w:rPr>
          <w:lang w:val="sq-AL"/>
        </w:rPr>
        <w:t xml:space="preserve">. </w:t>
      </w:r>
      <w:r w:rsidRPr="007542C3">
        <w:rPr>
          <w:lang w:val="sq-AL"/>
        </w:rPr>
        <w:t>Shirita poliestri të thurura me tokëza speciale</w:t>
      </w:r>
      <w:r w:rsidR="00F31AE1" w:rsidRPr="007542C3">
        <w:rPr>
          <w:lang w:val="sq-AL"/>
        </w:rPr>
        <w:t>.</w:t>
      </w:r>
      <w:r w:rsidRPr="007542C3">
        <w:rPr>
          <w:lang w:val="sq-AL"/>
        </w:rPr>
        <w:t xml:space="preserve"> </w:t>
      </w:r>
    </w:p>
    <w:p w:rsidR="002E4B8A" w:rsidRPr="007542C3" w:rsidRDefault="002E4B8A" w:rsidP="002E4B8A">
      <w:pPr>
        <w:pStyle w:val="Paragrafi"/>
        <w:rPr>
          <w:lang w:val="sq-AL"/>
        </w:rPr>
      </w:pPr>
      <w:r w:rsidRPr="007542C3">
        <w:rPr>
          <w:lang w:val="sq-AL"/>
        </w:rPr>
        <w:t xml:space="preserve">Lidhëset përfshirë </w:t>
      </w:r>
      <w:r w:rsidR="00F31AE1" w:rsidRPr="007542C3">
        <w:rPr>
          <w:lang w:val="sq-AL"/>
        </w:rPr>
        <w:t>tensionimin</w:t>
      </w:r>
      <w:r w:rsidRPr="007542C3">
        <w:rPr>
          <w:lang w:val="sq-AL"/>
        </w:rPr>
        <w:t xml:space="preserve"> dhe pajisjen fiksuese, duhet të ketë forcë këputëse të </w:t>
      </w:r>
      <w:r w:rsidR="0036389A" w:rsidRPr="007542C3">
        <w:rPr>
          <w:lang w:val="sq-AL"/>
        </w:rPr>
        <w:t>shtrëngimit</w:t>
      </w:r>
      <w:r w:rsidRPr="007542C3">
        <w:rPr>
          <w:lang w:val="sq-AL"/>
        </w:rPr>
        <w:t xml:space="preserve"> kur subjekti për t</w:t>
      </w:r>
      <w:r w:rsidR="0036389A" w:rsidRPr="007542C3">
        <w:rPr>
          <w:lang w:val="sq-AL"/>
        </w:rPr>
        <w:t>’</w:t>
      </w:r>
      <w:r w:rsidRPr="007542C3">
        <w:rPr>
          <w:lang w:val="sq-AL"/>
        </w:rPr>
        <w:t>u</w:t>
      </w:r>
      <w:r w:rsidR="0036389A" w:rsidRPr="007542C3">
        <w:rPr>
          <w:lang w:val="sq-AL"/>
        </w:rPr>
        <w:t xml:space="preserve"> shtrënguar</w:t>
      </w:r>
      <w:r w:rsidRPr="007542C3">
        <w:rPr>
          <w:lang w:val="sq-AL"/>
        </w:rPr>
        <w:t xml:space="preserve"> është në një linjë, të paktën:</w:t>
      </w:r>
    </w:p>
    <w:p w:rsidR="002E4B8A" w:rsidRPr="007542C3" w:rsidRDefault="002E4B8A" w:rsidP="002E4B8A">
      <w:pPr>
        <w:pStyle w:val="Paragrafi"/>
        <w:rPr>
          <w:lang w:val="sq-AL"/>
        </w:rPr>
      </w:pPr>
      <w:r w:rsidRPr="007542C3">
        <w:rPr>
          <w:lang w:val="sq-AL"/>
        </w:rPr>
        <w:t>Për lidhjet direkte dhe për lidhje krahësh që ndodhen ballë për ballë 10 kN</w:t>
      </w:r>
    </w:p>
    <w:p w:rsidR="00523994" w:rsidRDefault="002E4B8A" w:rsidP="002E4B8A">
      <w:pPr>
        <w:pStyle w:val="Paragrafi"/>
        <w:rPr>
          <w:lang w:val="sq-AL"/>
        </w:rPr>
      </w:pPr>
      <w:r w:rsidRPr="007542C3">
        <w:rPr>
          <w:lang w:val="sq-AL"/>
        </w:rPr>
        <w:t>Për lidhjet indirekte për 1000 kg peshë të ngarkesës për të arritur sigurimin</w:t>
      </w:r>
    </w:p>
    <w:p w:rsidR="00523994" w:rsidRDefault="00523994" w:rsidP="002E4B8A">
      <w:pPr>
        <w:pStyle w:val="Paragrafi"/>
        <w:rPr>
          <w:lang w:val="sq-AL"/>
        </w:rPr>
      </w:pPr>
    </w:p>
    <w:tbl>
      <w:tblPr>
        <w:tblW w:w="0" w:type="auto"/>
        <w:jc w:val="center"/>
        <w:tblBorders>
          <w:top w:val="single" w:sz="4" w:space="0" w:color="auto"/>
          <w:insideH w:val="single" w:sz="4" w:space="0" w:color="auto"/>
          <w:insideV w:val="single" w:sz="4" w:space="0" w:color="auto"/>
        </w:tblBorders>
        <w:tblLook w:val="04A0"/>
      </w:tblPr>
      <w:tblGrid>
        <w:gridCol w:w="2849"/>
        <w:gridCol w:w="4117"/>
      </w:tblGrid>
      <w:tr w:rsidR="00523994" w:rsidRPr="007542C3" w:rsidTr="00523994">
        <w:trPr>
          <w:trHeight w:val="259"/>
          <w:jc w:val="center"/>
        </w:trPr>
        <w:tc>
          <w:tcPr>
            <w:tcW w:w="2849" w:type="dxa"/>
          </w:tcPr>
          <w:p w:rsidR="00523994" w:rsidRPr="00CD1173" w:rsidRDefault="00523994" w:rsidP="00523994">
            <w:pPr>
              <w:pStyle w:val="Paragrafi"/>
              <w:ind w:firstLine="0"/>
              <w:jc w:val="center"/>
              <w:rPr>
                <w:lang w:val="sq-AL"/>
              </w:rPr>
            </w:pPr>
            <w:r w:rsidRPr="007542C3">
              <w:rPr>
                <w:lang w:val="sq-AL"/>
              </w:rPr>
              <w:t>32 kN</w:t>
            </w:r>
          </w:p>
        </w:tc>
        <w:tc>
          <w:tcPr>
            <w:tcW w:w="4117" w:type="dxa"/>
          </w:tcPr>
          <w:p w:rsidR="00523994" w:rsidRPr="00CD1173" w:rsidRDefault="00523994" w:rsidP="00523994">
            <w:pPr>
              <w:pStyle w:val="Paragrafi"/>
              <w:ind w:firstLine="0"/>
              <w:jc w:val="center"/>
              <w:rPr>
                <w:lang w:val="sq-AL"/>
              </w:rPr>
            </w:pPr>
            <w:r w:rsidRPr="007542C3">
              <w:rPr>
                <w:lang w:val="sq-AL"/>
              </w:rPr>
              <w:t>10 kN</w:t>
            </w:r>
          </w:p>
        </w:tc>
      </w:tr>
    </w:tbl>
    <w:p w:rsidR="00523994" w:rsidRDefault="00523994" w:rsidP="002E4B8A">
      <w:pPr>
        <w:pStyle w:val="Paragrafi"/>
        <w:rPr>
          <w:lang w:val="sq-AL"/>
        </w:rPr>
      </w:pPr>
    </w:p>
    <w:p w:rsidR="002E4B8A" w:rsidRPr="007542C3" w:rsidRDefault="002E4B8A" w:rsidP="002E4B8A">
      <w:pPr>
        <w:pStyle w:val="Paragrafi"/>
        <w:rPr>
          <w:lang w:val="sq-AL"/>
        </w:rPr>
      </w:pPr>
      <w:r w:rsidRPr="007542C3">
        <w:rPr>
          <w:lang w:val="sq-AL"/>
        </w:rPr>
        <w:t>Metoda e ngarkimit, përdorimi i lidhjeve</w:t>
      </w:r>
    </w:p>
    <w:p w:rsidR="002E4B8A" w:rsidRPr="007542C3" w:rsidRDefault="002E4B8A" w:rsidP="002E4B8A">
      <w:pPr>
        <w:pStyle w:val="Paragrafi"/>
        <w:rPr>
          <w:lang w:val="sq-AL"/>
        </w:rPr>
      </w:pPr>
      <w:r w:rsidRPr="007542C3">
        <w:rPr>
          <w:lang w:val="sq-AL"/>
        </w:rPr>
        <w:t>Për mallra që duhet të sigurohen me lidhje indirekte</w:t>
      </w:r>
    </w:p>
    <w:p w:rsidR="002E4B8A" w:rsidRPr="007542C3" w:rsidRDefault="002E4B8A" w:rsidP="002E4B8A">
      <w:pPr>
        <w:pStyle w:val="Paragrafi"/>
        <w:rPr>
          <w:lang w:val="sq-AL"/>
        </w:rPr>
      </w:pPr>
      <w:r w:rsidRPr="007542C3">
        <w:rPr>
          <w:lang w:val="sq-AL"/>
        </w:rPr>
        <w:t>Për mallra që duhet të jenë të siguruara plotësisht me lidhje direkte</w:t>
      </w:r>
    </w:p>
    <w:p w:rsidR="002E4B8A" w:rsidRPr="007542C3" w:rsidRDefault="002E4B8A" w:rsidP="002E4B8A">
      <w:pPr>
        <w:pStyle w:val="Paragrafi"/>
        <w:rPr>
          <w:lang w:val="sq-AL"/>
        </w:rPr>
      </w:pPr>
      <w:r w:rsidRPr="007542C3">
        <w:rPr>
          <w:lang w:val="sq-AL"/>
        </w:rPr>
        <w:t>Mënyra të tjera, p.sh</w:t>
      </w:r>
      <w:r w:rsidR="00F31AE1" w:rsidRPr="007542C3">
        <w:rPr>
          <w:lang w:val="sq-AL"/>
        </w:rPr>
        <w:t>.,</w:t>
      </w:r>
      <w:r w:rsidRPr="007542C3">
        <w:rPr>
          <w:lang w:val="sq-AL"/>
        </w:rPr>
        <w:t xml:space="preserve"> lidhja në njësi ngarkese dhe si shtesë lidhja e krahëve përballe nj</w:t>
      </w:r>
      <w:r w:rsidR="00F31AE1" w:rsidRPr="007542C3">
        <w:rPr>
          <w:rFonts w:ascii="Times New Roman" w:hAnsi="Times New Roman"/>
          <w:lang w:val="sq-AL"/>
        </w:rPr>
        <w:t>ë</w:t>
      </w:r>
      <w:r w:rsidRPr="007542C3">
        <w:rPr>
          <w:lang w:val="sq-AL"/>
        </w:rPr>
        <w:t>ri</w:t>
      </w:r>
      <w:r w:rsidR="00F31AE1" w:rsidRPr="007542C3">
        <w:rPr>
          <w:lang w:val="sq-AL"/>
        </w:rPr>
        <w:t>-</w:t>
      </w:r>
      <w:r w:rsidRPr="007542C3">
        <w:rPr>
          <w:lang w:val="sq-AL"/>
        </w:rPr>
        <w:t>tjetrit.</w:t>
      </w:r>
    </w:p>
    <w:p w:rsidR="002E4B8A" w:rsidRPr="007542C3" w:rsidRDefault="00E60753" w:rsidP="002E4B8A">
      <w:pPr>
        <w:pStyle w:val="Paragrafi"/>
        <w:rPr>
          <w:lang w:val="sq-AL"/>
        </w:rPr>
      </w:pPr>
      <w:r w:rsidRPr="00E60753">
        <w:rPr>
          <w:lang w:val="sq-AL"/>
        </w:rPr>
        <w:pict>
          <v:shape id="_x0000_s1590" type="#_x0000_t75" style="position:absolute;left:0;text-align:left;margin-left:50.4pt;margin-top:2.5pt;width:377.25pt;height:193.5pt;z-index:-251544576">
            <v:imagedata r:id="rId274" o:title=""/>
          </v:shape>
          <o:OLEObject Type="Embed" ProgID="CorelPHOTOPAINT.Image.13" ShapeID="_x0000_s1590" DrawAspect="Content" ObjectID="_1376986726" r:id="rId275"/>
        </w:pict>
      </w: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Të dhëna shtesë</w:t>
      </w:r>
    </w:p>
    <w:p w:rsidR="002E4B8A" w:rsidRPr="007542C3" w:rsidRDefault="002E4B8A" w:rsidP="002E4B8A">
      <w:pPr>
        <w:pStyle w:val="Paragrafi"/>
        <w:rPr>
          <w:lang w:val="sq-AL"/>
        </w:rPr>
      </w:pPr>
      <w:r w:rsidRPr="007542C3">
        <w:rPr>
          <w:lang w:val="sq-AL"/>
        </w:rPr>
        <w:t>Lidhjet sigurohen në vagon nëpërmjet:</w:t>
      </w:r>
    </w:p>
    <w:p w:rsidR="002E4B8A" w:rsidRPr="007542C3" w:rsidRDefault="002E4B8A" w:rsidP="002E4B8A">
      <w:pPr>
        <w:pStyle w:val="Paragrafi"/>
        <w:rPr>
          <w:lang w:val="sq-AL"/>
        </w:rPr>
      </w:pPr>
      <w:r w:rsidRPr="007542C3">
        <w:rPr>
          <w:lang w:val="sq-AL"/>
        </w:rPr>
        <w:t>3</w:t>
      </w:r>
      <w:r w:rsidR="00F31AE1" w:rsidRPr="007542C3">
        <w:rPr>
          <w:lang w:val="sq-AL"/>
        </w:rPr>
        <w:t xml:space="preserve">. </w:t>
      </w:r>
      <w:r w:rsidRPr="007542C3">
        <w:rPr>
          <w:lang w:val="sq-AL"/>
        </w:rPr>
        <w:t>Formimit të nyj</w:t>
      </w:r>
      <w:r w:rsidR="00F31AE1" w:rsidRPr="007542C3">
        <w:rPr>
          <w:lang w:val="sq-AL"/>
        </w:rPr>
        <w:t>a</w:t>
      </w:r>
      <w:r w:rsidRPr="007542C3">
        <w:rPr>
          <w:lang w:val="sq-AL"/>
        </w:rPr>
        <w:t>ve</w:t>
      </w:r>
    </w:p>
    <w:p w:rsidR="002E4B8A" w:rsidRPr="007542C3" w:rsidRDefault="002E4B8A" w:rsidP="002E4B8A">
      <w:pPr>
        <w:pStyle w:val="Paragrafi"/>
        <w:rPr>
          <w:lang w:val="sq-AL"/>
        </w:rPr>
      </w:pPr>
      <w:r w:rsidRPr="007542C3">
        <w:rPr>
          <w:lang w:val="sq-AL"/>
        </w:rPr>
        <w:t xml:space="preserve">- Grepave (çengela të veçantë në </w:t>
      </w:r>
      <w:r w:rsidR="002F2914" w:rsidRPr="007542C3">
        <w:rPr>
          <w:lang w:val="sq-AL"/>
        </w:rPr>
        <w:t>vagonë</w:t>
      </w:r>
      <w:r w:rsidRPr="007542C3">
        <w:rPr>
          <w:lang w:val="sq-AL"/>
        </w:rPr>
        <w:t>)</w:t>
      </w:r>
    </w:p>
    <w:p w:rsidR="002E4B8A" w:rsidRPr="007542C3" w:rsidRDefault="002E4B8A" w:rsidP="002E4B8A">
      <w:pPr>
        <w:pStyle w:val="Paragrafi"/>
        <w:rPr>
          <w:lang w:val="sq-AL"/>
        </w:rPr>
      </w:pPr>
      <w:r w:rsidRPr="007542C3">
        <w:rPr>
          <w:lang w:val="sq-AL"/>
        </w:rPr>
        <w:t>4</w:t>
      </w:r>
      <w:r w:rsidR="00F31AE1" w:rsidRPr="007542C3">
        <w:rPr>
          <w:lang w:val="sq-AL"/>
        </w:rPr>
        <w:t>.</w:t>
      </w:r>
      <w:r w:rsidRPr="007542C3">
        <w:rPr>
          <w:lang w:val="sq-AL"/>
        </w:rPr>
        <w:t xml:space="preserve"> Laqeve nëpërmjet toksave</w:t>
      </w:r>
    </w:p>
    <w:p w:rsidR="002E4B8A" w:rsidRPr="007542C3" w:rsidRDefault="002E4B8A" w:rsidP="002E4B8A">
      <w:pPr>
        <w:pStyle w:val="Paragrafi"/>
        <w:rPr>
          <w:lang w:val="sq-AL"/>
        </w:rPr>
      </w:pPr>
      <w:r w:rsidRPr="007542C3">
        <w:rPr>
          <w:lang w:val="sq-AL"/>
        </w:rPr>
        <w:t>5</w:t>
      </w:r>
      <w:r w:rsidR="00F31AE1" w:rsidRPr="007542C3">
        <w:rPr>
          <w:lang w:val="sq-AL"/>
        </w:rPr>
        <w:t>.</w:t>
      </w:r>
      <w:r w:rsidRPr="007542C3">
        <w:rPr>
          <w:lang w:val="sq-AL"/>
        </w:rPr>
        <w:t xml:space="preserve"> Lidhëset tensionohen në mënyrat në vijim:</w:t>
      </w:r>
    </w:p>
    <w:p w:rsidR="002E4B8A" w:rsidRPr="007542C3" w:rsidRDefault="002E4B8A" w:rsidP="002E4B8A">
      <w:pPr>
        <w:pStyle w:val="Paragrafi"/>
        <w:rPr>
          <w:lang w:val="sq-AL"/>
        </w:rPr>
      </w:pPr>
      <w:r w:rsidRPr="007542C3">
        <w:rPr>
          <w:lang w:val="sq-AL"/>
        </w:rPr>
        <w:t xml:space="preserve">- Shiritat poliestri të thurura me tokëz speciale duke përdorur një pajisje tensionuese </w:t>
      </w:r>
    </w:p>
    <w:p w:rsidR="002E4B8A" w:rsidRPr="007542C3" w:rsidRDefault="002E4B8A" w:rsidP="002E4B8A">
      <w:pPr>
        <w:pStyle w:val="Paragrafi"/>
        <w:rPr>
          <w:lang w:val="sq-AL"/>
        </w:rPr>
      </w:pPr>
      <w:r w:rsidRPr="007542C3">
        <w:rPr>
          <w:lang w:val="sq-AL"/>
        </w:rPr>
        <w:t xml:space="preserve">- Shiritat poliestri të thurura me pajisje të veçanta </w:t>
      </w:r>
      <w:r w:rsidR="00F31AE1" w:rsidRPr="007542C3">
        <w:rPr>
          <w:lang w:val="sq-AL"/>
        </w:rPr>
        <w:t>shtrëngimi</w:t>
      </w:r>
      <w:r w:rsidRPr="007542C3">
        <w:rPr>
          <w:lang w:val="sq-AL"/>
        </w:rPr>
        <w:t xml:space="preserve"> duke përdorur një pajisje tensionuese ose një</w:t>
      </w:r>
      <w:r w:rsidR="00F31AE1" w:rsidRPr="007542C3">
        <w:rPr>
          <w:lang w:val="sq-AL"/>
        </w:rPr>
        <w:t xml:space="preserve"> </w:t>
      </w:r>
      <w:r w:rsidRPr="007542C3">
        <w:rPr>
          <w:lang w:val="sq-AL"/>
        </w:rPr>
        <w:t xml:space="preserve">mekanizëm (pajisje që përdoret vetëm me dore dhe që siguron një tensionim të </w:t>
      </w:r>
      <w:r w:rsidR="00F31AE1" w:rsidRPr="007542C3">
        <w:rPr>
          <w:lang w:val="sq-AL"/>
        </w:rPr>
        <w:t>mjaftueshëm</w:t>
      </w:r>
      <w:r w:rsidRPr="007542C3">
        <w:rPr>
          <w:lang w:val="sq-AL"/>
        </w:rPr>
        <w:t>).</w:t>
      </w:r>
    </w:p>
    <w:p w:rsidR="002E4B8A" w:rsidRPr="007542C3" w:rsidRDefault="002E4B8A" w:rsidP="002E4B8A">
      <w:pPr>
        <w:pStyle w:val="Paragrafi"/>
        <w:rPr>
          <w:lang w:val="sq-AL"/>
        </w:rPr>
      </w:pPr>
      <w:r w:rsidRPr="007542C3">
        <w:rPr>
          <w:lang w:val="sq-AL"/>
        </w:rPr>
        <w:t>6</w:t>
      </w:r>
      <w:r w:rsidR="00F31AE1" w:rsidRPr="007542C3">
        <w:rPr>
          <w:lang w:val="sq-AL"/>
        </w:rPr>
        <w:t>.</w:t>
      </w:r>
      <w:r w:rsidRPr="007542C3">
        <w:rPr>
          <w:lang w:val="sq-AL"/>
        </w:rPr>
        <w:t xml:space="preserve">  Fundet e shiritave duhet të mbrohen (ruhen) </w:t>
      </w:r>
      <w:r w:rsidR="00F31AE1" w:rsidRPr="007542C3">
        <w:rPr>
          <w:lang w:val="sq-AL"/>
        </w:rPr>
        <w:t>nëpërmjet</w:t>
      </w:r>
      <w:r w:rsidRPr="007542C3">
        <w:rPr>
          <w:lang w:val="sq-AL"/>
        </w:rPr>
        <w:t xml:space="preserve"> laqeve fundor</w:t>
      </w:r>
      <w:r w:rsidR="00F31AE1" w:rsidRPr="007542C3">
        <w:rPr>
          <w:lang w:val="sq-AL"/>
        </w:rPr>
        <w:t>e.</w:t>
      </w:r>
    </w:p>
    <w:p w:rsidR="002E4B8A" w:rsidRPr="007542C3" w:rsidRDefault="002E4B8A" w:rsidP="002E4B8A">
      <w:pPr>
        <w:pStyle w:val="Paragrafi"/>
        <w:rPr>
          <w:lang w:val="sq-AL"/>
        </w:rPr>
      </w:pPr>
      <w:r w:rsidRPr="007542C3">
        <w:rPr>
          <w:lang w:val="sq-AL"/>
        </w:rPr>
        <w:t>Lidhëset duhet të mbrohen përkundrejt prerjeve, grisjeve në pjesët e mprehta, nëpërmjet mënyrave e mjeteve të përshtatshme.</w:t>
      </w:r>
    </w:p>
    <w:p w:rsidR="002E4B8A" w:rsidRPr="007542C3" w:rsidRDefault="002E4B8A" w:rsidP="002E4B8A">
      <w:pPr>
        <w:pStyle w:val="Paragrafi"/>
        <w:rPr>
          <w:lang w:val="sq-AL"/>
        </w:rPr>
      </w:pPr>
      <w:r w:rsidRPr="007542C3">
        <w:rPr>
          <w:lang w:val="sq-AL"/>
        </w:rPr>
        <w:t>Fundet e shiritave duhet të mbrohen (ruhen) nëpërmjet laqeve fundore.</w:t>
      </w:r>
    </w:p>
    <w:p w:rsidR="002E4B8A" w:rsidRPr="007542C3" w:rsidRDefault="002E4B8A" w:rsidP="002E4B8A">
      <w:pPr>
        <w:pStyle w:val="Paragrafi"/>
        <w:rPr>
          <w:lang w:val="sq-AL"/>
        </w:rPr>
      </w:pPr>
      <w:r w:rsidRPr="007542C3">
        <w:rPr>
          <w:lang w:val="sq-AL"/>
        </w:rPr>
        <w:t>Lidhëset duhet të mbrohen përkundrejt prerjeve, grisjeve në pjesët e mprehta, nëpërmjet mënyrave e mjeteve</w:t>
      </w:r>
      <w:r w:rsidR="00F31AE1" w:rsidRPr="007542C3">
        <w:rPr>
          <w:lang w:val="sq-AL"/>
        </w:rPr>
        <w:t xml:space="preserve"> </w:t>
      </w:r>
      <w:r w:rsidRPr="007542C3">
        <w:rPr>
          <w:lang w:val="sq-AL"/>
        </w:rPr>
        <w:t>të përshtatshme</w:t>
      </w:r>
      <w:r w:rsidR="00F31AE1" w:rsidRPr="007542C3">
        <w:rPr>
          <w:lang w:val="sq-AL"/>
        </w:rPr>
        <w:t>.</w:t>
      </w:r>
    </w:p>
    <w:p w:rsidR="002E4B8A" w:rsidRPr="007542C3" w:rsidRDefault="002E4B8A" w:rsidP="00523994">
      <w:pPr>
        <w:pStyle w:val="TitulliTitull"/>
      </w:pPr>
      <w:r w:rsidRPr="007542C3">
        <w:t>MODEL</w:t>
      </w:r>
    </w:p>
    <w:p w:rsidR="002E4B8A" w:rsidRPr="007542C3" w:rsidRDefault="002E4B8A" w:rsidP="002E4B8A">
      <w:pPr>
        <w:pStyle w:val="Paragrafi"/>
        <w:rPr>
          <w:lang w:val="sq-AL"/>
        </w:rPr>
      </w:pPr>
    </w:p>
    <w:p w:rsidR="002E4B8A" w:rsidRPr="007542C3" w:rsidRDefault="002E4B8A" w:rsidP="00523994">
      <w:pPr>
        <w:pStyle w:val="NeniNr"/>
      </w:pPr>
      <w:r w:rsidRPr="007542C3">
        <w:t>Neni 77</w:t>
      </w:r>
    </w:p>
    <w:p w:rsidR="00811836" w:rsidRPr="007542C3" w:rsidRDefault="00811836" w:rsidP="002E4B8A">
      <w:pPr>
        <w:pStyle w:val="Paragrafi"/>
        <w:rPr>
          <w:lang w:val="sq-AL"/>
        </w:rPr>
      </w:pPr>
    </w:p>
    <w:p w:rsidR="002E4B8A" w:rsidRPr="007542C3" w:rsidRDefault="002E4B8A" w:rsidP="002E4B8A">
      <w:pPr>
        <w:pStyle w:val="Paragrafi"/>
        <w:rPr>
          <w:lang w:val="sq-AL"/>
        </w:rPr>
      </w:pPr>
      <w:r w:rsidRPr="007542C3">
        <w:rPr>
          <w:lang w:val="sq-AL"/>
        </w:rPr>
        <w:t>Model 1</w:t>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Pr="007542C3">
        <w:rPr>
          <w:lang w:val="sq-AL"/>
        </w:rPr>
        <w:tab/>
      </w:r>
      <w:r w:rsidR="00D531B8">
        <w:rPr>
          <w:lang w:val="sq-AL"/>
        </w:rPr>
        <w:tab/>
      </w:r>
      <w:r w:rsidR="00D531B8">
        <w:rPr>
          <w:lang w:val="sq-AL"/>
        </w:rPr>
        <w:tab/>
      </w:r>
      <w:r w:rsidR="00D531B8">
        <w:rPr>
          <w:lang w:val="sq-AL"/>
        </w:rPr>
        <w:tab/>
      </w:r>
      <w:r w:rsidR="00D531B8">
        <w:rPr>
          <w:lang w:val="sq-AL"/>
        </w:rPr>
        <w:tab/>
      </w:r>
      <w:r w:rsidR="00D531B8">
        <w:rPr>
          <w:lang w:val="sq-AL"/>
        </w:rPr>
        <w:tab/>
      </w:r>
      <w:r w:rsidR="00D531B8">
        <w:rPr>
          <w:lang w:val="sq-AL"/>
        </w:rPr>
        <w:tab/>
      </w:r>
      <w:r w:rsidR="00D531B8">
        <w:rPr>
          <w:lang w:val="sq-AL"/>
        </w:rPr>
        <w:tab/>
      </w:r>
      <w:r w:rsidR="00D531B8">
        <w:rPr>
          <w:lang w:val="sq-AL"/>
        </w:rPr>
        <w:tab/>
      </w:r>
      <w:r w:rsidR="00523994">
        <w:rPr>
          <w:lang w:val="sq-AL"/>
        </w:rPr>
        <w:t xml:space="preserve">       </w:t>
      </w:r>
      <w:r w:rsidRPr="007542C3">
        <w:rPr>
          <w:lang w:val="sq-AL"/>
        </w:rPr>
        <w:t>000</w:t>
      </w:r>
    </w:p>
    <w:p w:rsidR="002E4B8A" w:rsidRPr="007542C3" w:rsidRDefault="002E4B8A" w:rsidP="002E4B8A">
      <w:pPr>
        <w:pStyle w:val="Paragrafi"/>
        <w:rPr>
          <w:lang w:val="sq-AL"/>
        </w:rPr>
      </w:pPr>
      <w:r w:rsidRPr="007542C3">
        <w:rPr>
          <w:lang w:val="sq-AL"/>
        </w:rPr>
        <w:t xml:space="preserve">Inicimi nga </w:t>
      </w:r>
      <w:r w:rsidR="00F31AE1" w:rsidRPr="007542C3">
        <w:rPr>
          <w:lang w:val="sq-AL"/>
        </w:rPr>
        <w:t>h</w:t>
      </w:r>
      <w:r w:rsidRPr="007542C3">
        <w:rPr>
          <w:lang w:val="sq-AL"/>
        </w:rPr>
        <w:t>ekurudha transportuese nisëse    Metoda ngarkimit  -------------</w:t>
      </w:r>
    </w:p>
    <w:p w:rsidR="002E4B8A" w:rsidRPr="007542C3" w:rsidRDefault="002E4B8A" w:rsidP="00D531B8">
      <w:pPr>
        <w:pStyle w:val="Paragrafi"/>
        <w:ind w:left="5760"/>
        <w:rPr>
          <w:lang w:val="sq-AL"/>
        </w:rPr>
      </w:pPr>
      <w:r w:rsidRPr="007542C3">
        <w:rPr>
          <w:lang w:val="sq-AL"/>
        </w:rPr>
        <w:t xml:space="preserve"> </w:t>
      </w:r>
      <w:r w:rsidR="00523994">
        <w:rPr>
          <w:lang w:val="sq-AL"/>
        </w:rPr>
        <w:t xml:space="preserve">  </w:t>
      </w:r>
      <w:r w:rsidRPr="007542C3">
        <w:rPr>
          <w:lang w:val="sq-AL"/>
        </w:rPr>
        <w:t xml:space="preserve">00-000-00 </w:t>
      </w:r>
    </w:p>
    <w:p w:rsidR="002E4B8A" w:rsidRPr="007542C3" w:rsidRDefault="002E4B8A" w:rsidP="002E4B8A">
      <w:pPr>
        <w:pStyle w:val="Paragrafi"/>
        <w:rPr>
          <w:lang w:val="sq-AL"/>
        </w:rPr>
      </w:pPr>
    </w:p>
    <w:p w:rsidR="007542C3" w:rsidRDefault="002E4B8A" w:rsidP="002E4B8A">
      <w:pPr>
        <w:pStyle w:val="Paragrafi"/>
        <w:rPr>
          <w:lang w:val="sq-AL"/>
        </w:rPr>
      </w:pPr>
      <w:r w:rsidRPr="007542C3">
        <w:rPr>
          <w:lang w:val="sq-AL"/>
        </w:rPr>
        <w:t>Titulli (Tipi i mallit)</w:t>
      </w:r>
    </w:p>
    <w:tbl>
      <w:tblPr>
        <w:tblW w:w="0" w:type="auto"/>
        <w:tblBorders>
          <w:top w:val="single" w:sz="4" w:space="0" w:color="auto"/>
          <w:insideH w:val="single" w:sz="4" w:space="0" w:color="auto"/>
          <w:insideV w:val="single" w:sz="4" w:space="0" w:color="auto"/>
        </w:tblBorders>
        <w:tblLook w:val="04A0"/>
      </w:tblPr>
      <w:tblGrid>
        <w:gridCol w:w="4643"/>
        <w:gridCol w:w="4644"/>
      </w:tblGrid>
      <w:tr w:rsidR="007542C3" w:rsidTr="00CD1173">
        <w:tc>
          <w:tcPr>
            <w:tcW w:w="4643" w:type="dxa"/>
          </w:tcPr>
          <w:p w:rsidR="007542C3" w:rsidRPr="00CD1173" w:rsidRDefault="007542C3" w:rsidP="00CD1173">
            <w:pPr>
              <w:pStyle w:val="Paragrafi"/>
              <w:ind w:firstLine="0"/>
              <w:rPr>
                <w:lang w:val="sq-AL"/>
              </w:rPr>
            </w:pPr>
            <w:r w:rsidRPr="00CD1173">
              <w:rPr>
                <w:lang w:val="sq-AL"/>
              </w:rPr>
              <w:t xml:space="preserve">Vagonë individualë dhe grup vagonësh   </w:t>
            </w:r>
          </w:p>
        </w:tc>
        <w:tc>
          <w:tcPr>
            <w:tcW w:w="4644" w:type="dxa"/>
          </w:tcPr>
          <w:p w:rsidR="007542C3" w:rsidRPr="00CD1173" w:rsidRDefault="007542C3" w:rsidP="00CD1173">
            <w:pPr>
              <w:pStyle w:val="Paragrafi"/>
              <w:ind w:firstLine="0"/>
              <w:rPr>
                <w:lang w:val="sq-AL"/>
              </w:rPr>
            </w:pPr>
            <w:r w:rsidRPr="00CD1173">
              <w:rPr>
                <w:lang w:val="sq-AL"/>
              </w:rPr>
              <w:t xml:space="preserve">Vagonë individualë dhe grup vagonësh  </w:t>
            </w:r>
          </w:p>
        </w:tc>
      </w:tr>
    </w:tbl>
    <w:p w:rsidR="002E4B8A" w:rsidRPr="007542C3" w:rsidRDefault="002E4B8A" w:rsidP="00D531B8">
      <w:pPr>
        <w:pStyle w:val="Paragrafi"/>
        <w:rPr>
          <w:lang w:val="sq-AL"/>
        </w:rPr>
      </w:pPr>
      <w:r w:rsidRPr="007542C3">
        <w:rPr>
          <w:lang w:val="sq-AL"/>
        </w:rPr>
        <w:t xml:space="preserve"> </w:t>
      </w:r>
    </w:p>
    <w:p w:rsidR="002E4B8A" w:rsidRPr="007542C3" w:rsidRDefault="002E4B8A" w:rsidP="002E4B8A">
      <w:pPr>
        <w:pStyle w:val="Paragrafi"/>
        <w:rPr>
          <w:lang w:val="sq-AL"/>
        </w:rPr>
      </w:pPr>
      <w:r w:rsidRPr="007542C3">
        <w:rPr>
          <w:lang w:val="sq-AL"/>
        </w:rPr>
        <w:t>Tipi i mallit</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Vagoni</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Metoda e ngarkimit</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Sigurimi</w:t>
      </w:r>
      <w:r w:rsidR="00D531B8">
        <w:rPr>
          <w:lang w:val="sq-AL"/>
        </w:rPr>
        <w:t>:</w:t>
      </w:r>
    </w:p>
    <w:p w:rsidR="002E4B8A" w:rsidRPr="007542C3" w:rsidRDefault="002E4B8A" w:rsidP="00D531B8">
      <w:pPr>
        <w:pStyle w:val="Paragrafi"/>
        <w:numPr>
          <w:ilvl w:val="0"/>
          <w:numId w:val="8"/>
        </w:numPr>
        <w:rPr>
          <w:lang w:val="sq-AL"/>
        </w:rPr>
      </w:pPr>
      <w:r w:rsidRPr="007542C3">
        <w:rPr>
          <w:lang w:val="sq-AL"/>
        </w:rPr>
        <w:t>Në drejtimin gjatësor</w:t>
      </w:r>
      <w:r w:rsidR="00D531B8">
        <w:rPr>
          <w:lang w:val="sq-AL"/>
        </w:rPr>
        <w:t>;</w:t>
      </w:r>
    </w:p>
    <w:p w:rsidR="002E4B8A" w:rsidRPr="007542C3" w:rsidRDefault="002E4B8A" w:rsidP="002E4B8A">
      <w:pPr>
        <w:pStyle w:val="Paragrafi"/>
        <w:rPr>
          <w:lang w:val="sq-AL"/>
        </w:rPr>
      </w:pPr>
    </w:p>
    <w:p w:rsidR="002E4B8A" w:rsidRPr="007542C3" w:rsidRDefault="002E4B8A" w:rsidP="00D531B8">
      <w:pPr>
        <w:pStyle w:val="Paragrafi"/>
        <w:numPr>
          <w:ilvl w:val="0"/>
          <w:numId w:val="8"/>
        </w:numPr>
        <w:rPr>
          <w:lang w:val="sq-AL"/>
        </w:rPr>
      </w:pPr>
      <w:r w:rsidRPr="007542C3">
        <w:rPr>
          <w:lang w:val="sq-AL"/>
        </w:rPr>
        <w:t>Në drejtimin tërthor</w:t>
      </w:r>
      <w:r w:rsidR="00D531B8">
        <w:rPr>
          <w:lang w:val="sq-AL"/>
        </w:rPr>
        <w:t>;</w:t>
      </w:r>
    </w:p>
    <w:p w:rsidR="002E4B8A" w:rsidRPr="007542C3" w:rsidRDefault="002E4B8A" w:rsidP="002E4B8A">
      <w:pPr>
        <w:pStyle w:val="Paragrafi"/>
        <w:rPr>
          <w:lang w:val="sq-AL"/>
        </w:rPr>
      </w:pPr>
    </w:p>
    <w:p w:rsidR="002E4B8A" w:rsidRPr="007542C3" w:rsidRDefault="002E4B8A" w:rsidP="00D531B8">
      <w:pPr>
        <w:pStyle w:val="Paragrafi"/>
        <w:numPr>
          <w:ilvl w:val="0"/>
          <w:numId w:val="8"/>
        </w:numPr>
        <w:rPr>
          <w:lang w:val="sq-AL"/>
        </w:rPr>
      </w:pPr>
      <w:r w:rsidRPr="007542C3">
        <w:rPr>
          <w:lang w:val="sq-AL"/>
        </w:rPr>
        <w:t>Të dhëna shtesë</w:t>
      </w:r>
      <w:r w:rsidR="00BE551B">
        <w:rPr>
          <w:lang w:val="sq-AL"/>
        </w:rPr>
        <w:t>.</w:t>
      </w:r>
    </w:p>
    <w:p w:rsidR="002E4B8A" w:rsidRPr="007542C3" w:rsidRDefault="002E4B8A" w:rsidP="002E4B8A">
      <w:pPr>
        <w:pStyle w:val="Paragrafi"/>
        <w:rPr>
          <w:lang w:val="sq-AL"/>
        </w:rPr>
      </w:pPr>
      <w:r w:rsidRPr="007542C3">
        <w:rPr>
          <w:lang w:val="sq-AL"/>
        </w:rPr>
        <w:t xml:space="preserve">                                                                                                                                                                                      Për fletën rozë, tregohen shmangiet nga RIV shtojca II, </w:t>
      </w:r>
      <w:r w:rsidR="00F31AE1" w:rsidRPr="007542C3">
        <w:rPr>
          <w:lang w:val="sq-AL"/>
        </w:rPr>
        <w:t>v</w:t>
      </w:r>
      <w:r w:rsidRPr="007542C3">
        <w:rPr>
          <w:lang w:val="sq-AL"/>
        </w:rPr>
        <w:t>olumi 1:</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Stabiliteti i mallit gjatë testit dinamik sipas tabelës 4.</w:t>
      </w:r>
    </w:p>
    <w:p w:rsidR="002E4B8A" w:rsidRPr="007542C3" w:rsidRDefault="002E4B8A" w:rsidP="002E4B8A">
      <w:pPr>
        <w:pStyle w:val="Paragrafi"/>
        <w:rPr>
          <w:lang w:val="sq-AL"/>
        </w:rPr>
      </w:pPr>
    </w:p>
    <w:p w:rsidR="002E4B8A" w:rsidRPr="007542C3" w:rsidRDefault="002E4B8A" w:rsidP="008D3D6F">
      <w:pPr>
        <w:pStyle w:val="Paragrafi"/>
        <w:numPr>
          <w:ilvl w:val="0"/>
          <w:numId w:val="8"/>
        </w:numPr>
        <w:rPr>
          <w:lang w:val="sq-AL"/>
        </w:rPr>
      </w:pPr>
      <w:r w:rsidRPr="007542C3">
        <w:rPr>
          <w:lang w:val="sq-AL"/>
        </w:rPr>
        <w:t>Testimi i fortë: ................. km/or</w:t>
      </w:r>
      <w:r w:rsidR="006A1063" w:rsidRPr="007542C3">
        <w:rPr>
          <w:rFonts w:ascii="Times New Roman" w:hAnsi="Times New Roman"/>
          <w:lang w:val="sq-AL"/>
        </w:rPr>
        <w:t>ë</w:t>
      </w:r>
    </w:p>
    <w:p w:rsidR="002E4B8A" w:rsidRPr="007542C3" w:rsidRDefault="002E4B8A" w:rsidP="008D3D6F">
      <w:pPr>
        <w:pStyle w:val="Paragrafi"/>
        <w:numPr>
          <w:ilvl w:val="0"/>
          <w:numId w:val="8"/>
        </w:numPr>
        <w:rPr>
          <w:lang w:val="sq-AL"/>
        </w:rPr>
      </w:pPr>
      <w:r w:rsidRPr="007542C3">
        <w:rPr>
          <w:lang w:val="sq-AL"/>
        </w:rPr>
        <w:t>(Gj</w:t>
      </w:r>
      <w:r w:rsidR="00F31AE1" w:rsidRPr="007542C3">
        <w:rPr>
          <w:lang w:val="sq-AL"/>
        </w:rPr>
        <w:t>e</w:t>
      </w:r>
      <w:r w:rsidRPr="007542C3">
        <w:rPr>
          <w:lang w:val="sq-AL"/>
        </w:rPr>
        <w:t>ndja e mallit, elementet e sigurimit dhe përshtatshmëria e komponent</w:t>
      </w:r>
      <w:r w:rsidR="00F31AE1" w:rsidRPr="007542C3">
        <w:rPr>
          <w:rFonts w:ascii="Times New Roman" w:hAnsi="Times New Roman"/>
          <w:lang w:val="sq-AL"/>
        </w:rPr>
        <w:t>ë</w:t>
      </w:r>
      <w:r w:rsidRPr="007542C3">
        <w:rPr>
          <w:lang w:val="sq-AL"/>
        </w:rPr>
        <w:t>ve të vagonit gjatë testimit të fortë)</w:t>
      </w:r>
    </w:p>
    <w:p w:rsidR="002E4B8A" w:rsidRPr="007542C3" w:rsidRDefault="002E4B8A" w:rsidP="008D3D6F">
      <w:pPr>
        <w:pStyle w:val="Paragrafi"/>
        <w:numPr>
          <w:ilvl w:val="0"/>
          <w:numId w:val="8"/>
        </w:numPr>
        <w:rPr>
          <w:lang w:val="sq-AL"/>
        </w:rPr>
      </w:pPr>
      <w:r w:rsidRPr="007542C3">
        <w:rPr>
          <w:lang w:val="sq-AL"/>
        </w:rPr>
        <w:t>(A sigurohet përshtatshmëria  nga zhvendosja konkrete e mallit)</w:t>
      </w:r>
    </w:p>
    <w:p w:rsidR="002E4B8A" w:rsidRPr="007542C3" w:rsidRDefault="002E4B8A" w:rsidP="008D3D6F">
      <w:pPr>
        <w:pStyle w:val="Paragrafi"/>
        <w:numPr>
          <w:ilvl w:val="0"/>
          <w:numId w:val="8"/>
        </w:numPr>
        <w:rPr>
          <w:lang w:val="sq-AL"/>
        </w:rPr>
      </w:pPr>
      <w:r w:rsidRPr="007542C3">
        <w:rPr>
          <w:lang w:val="sq-AL"/>
        </w:rPr>
        <w:t>(A sigurohet përshtatshmëria: kur nuk është kryer testimi ose kur nuk është kryer në përshtatje me tabelën 4)</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Informacioni rreth</w:t>
      </w:r>
      <w:r w:rsidR="004A4C41">
        <w:rPr>
          <w:lang w:val="sq-AL"/>
        </w:rPr>
        <w:t xml:space="preserve"> </w:t>
      </w:r>
      <w:r w:rsidRPr="007542C3">
        <w:rPr>
          <w:lang w:val="sq-AL"/>
        </w:rPr>
        <w:t>metodës së ngarkimit</w:t>
      </w:r>
    </w:p>
    <w:p w:rsidR="002E4B8A" w:rsidRPr="007542C3" w:rsidRDefault="002E4B8A" w:rsidP="002E4B8A">
      <w:pPr>
        <w:pStyle w:val="Paragrafi"/>
        <w:rPr>
          <w:lang w:val="sq-AL"/>
        </w:rPr>
      </w:pPr>
    </w:p>
    <w:p w:rsidR="00F31AE1" w:rsidRPr="007542C3" w:rsidRDefault="002E4B8A" w:rsidP="00F31AE1">
      <w:pPr>
        <w:pStyle w:val="Paragrafi"/>
        <w:jc w:val="left"/>
        <w:rPr>
          <w:lang w:val="sq-AL"/>
        </w:rPr>
      </w:pPr>
      <w:r w:rsidRPr="007542C3">
        <w:rPr>
          <w:lang w:val="sq-AL"/>
        </w:rPr>
        <w:t>Rruga që përshkon ...............................................................................................</w:t>
      </w:r>
      <w:r w:rsidR="00F31AE1" w:rsidRPr="007542C3">
        <w:rPr>
          <w:lang w:val="sq-AL"/>
        </w:rPr>
        <w:t>........................</w:t>
      </w:r>
      <w:r w:rsidRPr="007542C3">
        <w:rPr>
          <w:lang w:val="sq-AL"/>
        </w:rPr>
        <w:t>.</w:t>
      </w:r>
    </w:p>
    <w:p w:rsidR="002E4B8A" w:rsidRPr="007542C3" w:rsidRDefault="002E4B8A" w:rsidP="00F31AE1">
      <w:pPr>
        <w:pStyle w:val="Paragrafi"/>
        <w:ind w:firstLine="0"/>
        <w:jc w:val="left"/>
        <w:rPr>
          <w:lang w:val="sq-AL"/>
        </w:rPr>
      </w:pPr>
      <w:r w:rsidRPr="007542C3">
        <w:rPr>
          <w:lang w:val="sq-AL"/>
        </w:rPr>
        <w:t>................................................................................................................................................................................................................................................................</w:t>
      </w:r>
      <w:r w:rsidR="00F31AE1" w:rsidRPr="007542C3">
        <w:rPr>
          <w:lang w:val="sq-AL"/>
        </w:rPr>
        <w:t>.....................................................................</w:t>
      </w:r>
      <w:r w:rsidRPr="007542C3">
        <w:rPr>
          <w:lang w:val="sq-AL"/>
        </w:rPr>
        <w:t xml:space="preserve">... </w:t>
      </w:r>
    </w:p>
    <w:p w:rsidR="002E4B8A" w:rsidRPr="007542C3" w:rsidRDefault="002E4B8A" w:rsidP="002E4B8A">
      <w:pPr>
        <w:pStyle w:val="Paragrafi"/>
        <w:rPr>
          <w:lang w:val="sq-AL"/>
        </w:rPr>
      </w:pPr>
    </w:p>
    <w:p w:rsidR="002E4B8A" w:rsidRPr="007542C3" w:rsidRDefault="002E4B8A" w:rsidP="002E4B8A">
      <w:pPr>
        <w:pStyle w:val="Paragrafi"/>
        <w:rPr>
          <w:lang w:val="sq-AL"/>
        </w:rPr>
      </w:pPr>
      <w:r w:rsidRPr="007542C3">
        <w:rPr>
          <w:lang w:val="sq-AL"/>
        </w:rPr>
        <w:t>Hekurudha nisëse</w:t>
      </w:r>
    </w:p>
    <w:p w:rsidR="006531B2" w:rsidRDefault="00EF02FF" w:rsidP="002E4B8A">
      <w:pPr>
        <w:pStyle w:val="Paragrafi"/>
        <w:rPr>
          <w:lang w:val="sq-AL"/>
        </w:rPr>
      </w:pPr>
      <w:r>
        <w:rPr>
          <w:lang w:val="sq-AL"/>
        </w:rPr>
        <w:tab/>
      </w:r>
      <w:r>
        <w:rPr>
          <w:lang w:val="sq-AL"/>
        </w:rPr>
        <w:tab/>
      </w:r>
      <w:r>
        <w:rPr>
          <w:lang w:val="sq-AL"/>
        </w:rPr>
        <w:tab/>
      </w:r>
    </w:p>
    <w:p w:rsidR="002E4B8A" w:rsidRDefault="00EF02FF" w:rsidP="002E4B8A">
      <w:pPr>
        <w:pStyle w:val="Paragrafi"/>
        <w:rPr>
          <w:lang w:val="sq-AL"/>
        </w:rPr>
      </w:pPr>
      <w:r>
        <w:rPr>
          <w:lang w:val="sq-AL"/>
        </w:rPr>
        <w:tab/>
      </w:r>
      <w:r>
        <w:rPr>
          <w:lang w:val="sq-AL"/>
        </w:rPr>
        <w:tab/>
      </w:r>
      <w:r>
        <w:rPr>
          <w:lang w:val="sq-AL"/>
        </w:rPr>
        <w:tab/>
      </w:r>
      <w:r w:rsidR="006531B2">
        <w:rPr>
          <w:lang w:val="sq-AL"/>
        </w:rPr>
        <w:tab/>
      </w:r>
      <w:r w:rsidR="006531B2">
        <w:rPr>
          <w:lang w:val="sq-AL"/>
        </w:rPr>
        <w:tab/>
      </w:r>
      <w:r w:rsidR="006531B2">
        <w:rPr>
          <w:lang w:val="sq-AL"/>
        </w:rPr>
        <w:tab/>
      </w:r>
      <w:r w:rsidR="006531B2">
        <w:rPr>
          <w:lang w:val="sq-AL"/>
        </w:rPr>
        <w:tab/>
      </w:r>
      <w:r w:rsidR="002E4B8A" w:rsidRPr="007542C3">
        <w:rPr>
          <w:lang w:val="sq-AL"/>
        </w:rPr>
        <w:t>Kjo fishë zë</w:t>
      </w:r>
      <w:r w:rsidR="0088554F" w:rsidRPr="007542C3">
        <w:rPr>
          <w:lang w:val="sq-AL"/>
        </w:rPr>
        <w:t>vend</w:t>
      </w:r>
      <w:r w:rsidR="002E4B8A" w:rsidRPr="007542C3">
        <w:rPr>
          <w:lang w:val="sq-AL"/>
        </w:rPr>
        <w:t>ësohet</w:t>
      </w:r>
      <w:r>
        <w:rPr>
          <w:lang w:val="sq-AL"/>
        </w:rPr>
        <w:t>:</w:t>
      </w:r>
    </w:p>
    <w:p w:rsidR="006531B2" w:rsidRDefault="006531B2" w:rsidP="002E4B8A">
      <w:pPr>
        <w:pStyle w:val="Paragrafi"/>
        <w:rPr>
          <w:lang w:val="sq-AL"/>
        </w:rPr>
      </w:pPr>
    </w:p>
    <w:tbl>
      <w:tblPr>
        <w:tblW w:w="0" w:type="auto"/>
        <w:jc w:val="right"/>
        <w:tblLook w:val="04A0"/>
      </w:tblPr>
      <w:tblGrid>
        <w:gridCol w:w="4643"/>
        <w:gridCol w:w="4644"/>
      </w:tblGrid>
      <w:tr w:rsidR="006531B2" w:rsidTr="008E28E3">
        <w:trPr>
          <w:jc w:val="right"/>
        </w:trPr>
        <w:tc>
          <w:tcPr>
            <w:tcW w:w="4643" w:type="dxa"/>
          </w:tcPr>
          <w:p w:rsidR="006531B2" w:rsidRPr="008E28E3" w:rsidRDefault="006531B2" w:rsidP="008E28E3">
            <w:pPr>
              <w:pStyle w:val="Paragrafi"/>
              <w:ind w:firstLine="0"/>
              <w:jc w:val="left"/>
              <w:rPr>
                <w:lang w:val="sq-AL"/>
              </w:rPr>
            </w:pPr>
            <w:r w:rsidRPr="008E28E3">
              <w:rPr>
                <w:lang w:val="sq-AL"/>
              </w:rPr>
              <w:t xml:space="preserve">Fleta (fisha)       </w:t>
            </w:r>
            <w:r w:rsidR="00E60753" w:rsidRPr="008E28E3">
              <w:rPr>
                <w:lang w:val="sq-AL"/>
              </w:rPr>
              <w:fldChar w:fldCharType="begin"/>
            </w:r>
            <w:r w:rsidRPr="008E28E3">
              <w:rPr>
                <w:lang w:val="sq-AL"/>
              </w:rPr>
              <w:instrText xml:space="preserve"> QUOTE </w:instrText>
            </w:r>
            <w:r w:rsidR="001F2EE9" w:rsidRPr="00E60753">
              <w:rPr>
                <w:position w:val="-12"/>
              </w:rPr>
              <w:pict>
                <v:shape id="_x0000_i1107" type="#_x0000_t75" style="width:45.15pt;height:18.8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oNotEmbedSystemFonts/&gt;&lt;w:hideSpellingErrors/&gt;&lt;w:hideGrammaticalErrors/&gt;&lt;w:stylePaneFormatFilter w:val=&quot;1F02&quot;/&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64B36&quot;/&gt;&lt;wsp:rsid wsp:val=&quot;000003D7&quot;/&gt;&lt;wsp:rsid wsp:val=&quot;00000FDA&quot;/&gt;&lt;wsp:rsid wsp:val=&quot;00001BC6&quot;/&gt;&lt;wsp:rsid wsp:val=&quot;00002267&quot;/&gt;&lt;wsp:rsid wsp:val=&quot;00003A6C&quot;/&gt;&lt;wsp:rsid wsp:val=&quot;00004BF9&quot;/&gt;&lt;wsp:rsid wsp:val=&quot;00005FA5&quot;/&gt;&lt;wsp:rsid wsp:val=&quot;00006D45&quot;/&gt;&lt;wsp:rsid wsp:val=&quot;00007BDF&quot;/&gt;&lt;wsp:rsid wsp:val=&quot;00007C49&quot;/&gt;&lt;wsp:rsid wsp:val=&quot;00007EEC&quot;/&gt;&lt;wsp:rsid wsp:val=&quot;00010028&quot;/&gt;&lt;wsp:rsid wsp:val=&quot;000117D4&quot;/&gt;&lt;wsp:rsid wsp:val=&quot;00011C94&quot;/&gt;&lt;wsp:rsid wsp:val=&quot;00012F61&quot;/&gt;&lt;wsp:rsid wsp:val=&quot;00013709&quot;/&gt;&lt;wsp:rsid wsp:val=&quot;00015B89&quot;/&gt;&lt;wsp:rsid wsp:val=&quot;00016727&quot;/&gt;&lt;wsp:rsid wsp:val=&quot;0001676F&quot;/&gt;&lt;wsp:rsid wsp:val=&quot;00016CFD&quot;/&gt;&lt;wsp:rsid wsp:val=&quot;000200D2&quot;/&gt;&lt;wsp:rsid wsp:val=&quot;00020445&quot;/&gt;&lt;wsp:rsid wsp:val=&quot;00020A6C&quot;/&gt;&lt;wsp:rsid wsp:val=&quot;00020D2B&quot;/&gt;&lt;wsp:rsid wsp:val=&quot;00021275&quot;/&gt;&lt;wsp:rsid wsp:val=&quot;0002127E&quot;/&gt;&lt;wsp:rsid wsp:val=&quot;000218FB&quot;/&gt;&lt;wsp:rsid wsp:val=&quot;00021A8D&quot;/&gt;&lt;wsp:rsid wsp:val=&quot;0002384F&quot;/&gt;&lt;wsp:rsid wsp:val=&quot;000247C6&quot;/&gt;&lt;wsp:rsid wsp:val=&quot;00024F21&quot;/&gt;&lt;wsp:rsid wsp:val=&quot;000257A5&quot;/&gt;&lt;wsp:rsid wsp:val=&quot;000259A3&quot;/&gt;&lt;wsp:rsid wsp:val=&quot;000260B7&quot;/&gt;&lt;wsp:rsid wsp:val=&quot;000261DF&quot;/&gt;&lt;wsp:rsid wsp:val=&quot;00026546&quot;/&gt;&lt;wsp:rsid wsp:val=&quot;0002723C&quot;/&gt;&lt;wsp:rsid wsp:val=&quot;00027B41&quot;/&gt;&lt;wsp:rsid wsp:val=&quot;00031B7D&quot;/&gt;&lt;wsp:rsid wsp:val=&quot;00032027&quot;/&gt;&lt;wsp:rsid wsp:val=&quot;000342C6&quot;/&gt;&lt;wsp:rsid wsp:val=&quot;0003529A&quot;/&gt;&lt;wsp:rsid wsp:val=&quot;00036D8E&quot;/&gt;&lt;wsp:rsid wsp:val=&quot;0003701F&quot;/&gt;&lt;wsp:rsid wsp:val=&quot;000413CA&quot;/&gt;&lt;wsp:rsid wsp:val=&quot;00041DAF&quot;/&gt;&lt;wsp:rsid wsp:val=&quot;00041E23&quot;/&gt;&lt;wsp:rsid wsp:val=&quot;0004221F&quot;/&gt;&lt;wsp:rsid wsp:val=&quot;0004243B&quot;/&gt;&lt;wsp:rsid wsp:val=&quot;00042DB7&quot;/&gt;&lt;wsp:rsid wsp:val=&quot;00043044&quot;/&gt;&lt;wsp:rsid wsp:val=&quot;000433E0&quot;/&gt;&lt;wsp:rsid wsp:val=&quot;000441C9&quot;/&gt;&lt;wsp:rsid wsp:val=&quot;000458E1&quot;/&gt;&lt;wsp:rsid wsp:val=&quot;00045AB7&quot;/&gt;&lt;wsp:rsid wsp:val=&quot;00045E6E&quot;/&gt;&lt;wsp:rsid wsp:val=&quot;0004618A&quot;/&gt;&lt;wsp:rsid wsp:val=&quot;00046C9A&quot;/&gt;&lt;wsp:rsid wsp:val=&quot;00047F1A&quot;/&gt;&lt;wsp:rsid wsp:val=&quot;000502B6&quot;/&gt;&lt;wsp:rsid wsp:val=&quot;000510D4&quot;/&gt;&lt;wsp:rsid wsp:val=&quot;00051140&quot;/&gt;&lt;wsp:rsid wsp:val=&quot;000525DF&quot;/&gt;&lt;wsp:rsid wsp:val=&quot;00052A16&quot;/&gt;&lt;wsp:rsid wsp:val=&quot;00052AE7&quot;/&gt;&lt;wsp:rsid wsp:val=&quot;00052CF7&quot;/&gt;&lt;wsp:rsid wsp:val=&quot;00053D2C&quot;/&gt;&lt;wsp:rsid wsp:val=&quot;000547B1&quot;/&gt;&lt;wsp:rsid wsp:val=&quot;0005665B&quot;/&gt;&lt;wsp:rsid wsp:val=&quot;00056B77&quot;/&gt;&lt;wsp:rsid wsp:val=&quot;00056F8F&quot;/&gt;&lt;wsp:rsid wsp:val=&quot;0005756D&quot;/&gt;&lt;wsp:rsid wsp:val=&quot;0005787E&quot;/&gt;&lt;wsp:rsid wsp:val=&quot;00060A83&quot;/&gt;&lt;wsp:rsid wsp:val=&quot;000610EC&quot;/&gt;&lt;wsp:rsid wsp:val=&quot;000614DC&quot;/&gt;&lt;wsp:rsid wsp:val=&quot;00062AA0&quot;/&gt;&lt;wsp:rsid wsp:val=&quot;00065258&quot;/&gt;&lt;wsp:rsid wsp:val=&quot;00065D44&quot;/&gt;&lt;wsp:rsid wsp:val=&quot;000667DC&quot;/&gt;&lt;wsp:rsid wsp:val=&quot;00066980&quot;/&gt;&lt;wsp:rsid wsp:val=&quot;0006733F&quot;/&gt;&lt;wsp:rsid wsp:val=&quot;00067664&quot;/&gt;&lt;wsp:rsid wsp:val=&quot;0007140D&quot;/&gt;&lt;wsp:rsid wsp:val=&quot;00072359&quot;/&gt;&lt;wsp:rsid wsp:val=&quot;0007254A&quot;/&gt;&lt;wsp:rsid wsp:val=&quot;00072616&quot;/&gt;&lt;wsp:rsid wsp:val=&quot;000743CE&quot;/&gt;&lt;wsp:rsid wsp:val=&quot;0007466A&quot;/&gt;&lt;wsp:rsid wsp:val=&quot;00080F14&quot;/&gt;&lt;wsp:rsid wsp:val=&quot;000818A3&quot;/&gt;&lt;wsp:rsid wsp:val=&quot;000818AF&quot;/&gt;&lt;wsp:rsid wsp:val=&quot;00082410&quot;/&gt;&lt;wsp:rsid wsp:val=&quot;00082484&quot;/&gt;&lt;wsp:rsid wsp:val=&quot;00083692&quot;/&gt;&lt;wsp:rsid wsp:val=&quot;00084E02&quot;/&gt;&lt;wsp:rsid wsp:val=&quot;00085022&quot;/&gt;&lt;wsp:rsid wsp:val=&quot;00085C6C&quot;/&gt;&lt;wsp:rsid wsp:val=&quot;00085DC1&quot;/&gt;&lt;wsp:rsid wsp:val=&quot;000864B8&quot;/&gt;&lt;wsp:rsid wsp:val=&quot;00086EC6&quot;/&gt;&lt;wsp:rsid wsp:val=&quot;0008701B&quot;/&gt;&lt;wsp:rsid wsp:val=&quot;0008747D&quot;/&gt;&lt;wsp:rsid wsp:val=&quot;0008773D&quot;/&gt;&lt;wsp:rsid wsp:val=&quot;000877B7&quot;/&gt;&lt;wsp:rsid wsp:val=&quot;00087B94&quot;/&gt;&lt;wsp:rsid wsp:val=&quot;0009015C&quot;/&gt;&lt;wsp:rsid wsp:val=&quot;0009140A&quot;/&gt;&lt;wsp:rsid wsp:val=&quot;0009179B&quot;/&gt;&lt;wsp:rsid wsp:val=&quot;0009280E&quot;/&gt;&lt;wsp:rsid wsp:val=&quot;00093E1F&quot;/&gt;&lt;wsp:rsid wsp:val=&quot;00093EF9&quot;/&gt;&lt;wsp:rsid wsp:val=&quot;000946FC&quot;/&gt;&lt;wsp:rsid wsp:val=&quot;000951E2&quot;/&gt;&lt;wsp:rsid wsp:val=&quot;00095608&quot;/&gt;&lt;wsp:rsid wsp:val=&quot;00096545&quot;/&gt;&lt;wsp:rsid wsp:val=&quot;000965F2&quot;/&gt;&lt;wsp:rsid wsp:val=&quot;00096934&quot;/&gt;&lt;wsp:rsid wsp:val=&quot;00097D9B&quot;/&gt;&lt;wsp:rsid wsp:val=&quot;00097F04&quot;/&gt;&lt;wsp:rsid wsp:val=&quot;000A065C&quot;/&gt;&lt;wsp:rsid wsp:val=&quot;000A070B&quot;/&gt;&lt;wsp:rsid wsp:val=&quot;000A10C9&quot;/&gt;&lt;wsp:rsid wsp:val=&quot;000A22D3&quot;/&gt;&lt;wsp:rsid wsp:val=&quot;000A28DA&quot;/&gt;&lt;wsp:rsid wsp:val=&quot;000A2F9A&quot;/&gt;&lt;wsp:rsid wsp:val=&quot;000A3790&quot;/&gt;&lt;wsp:rsid wsp:val=&quot;000A3DCB&quot;/&gt;&lt;wsp:rsid wsp:val=&quot;000A4212&quot;/&gt;&lt;wsp:rsid wsp:val=&quot;000A49E4&quot;/&gt;&lt;wsp:rsid wsp:val=&quot;000A4BFB&quot;/&gt;&lt;wsp:rsid wsp:val=&quot;000A609A&quot;/&gt;&lt;wsp:rsid wsp:val=&quot;000A65EE&quot;/&gt;&lt;wsp:rsid wsp:val=&quot;000A7823&quot;/&gt;&lt;wsp:rsid wsp:val=&quot;000B07CB&quot;/&gt;&lt;wsp:rsid wsp:val=&quot;000B10A4&quot;/&gt;&lt;wsp:rsid wsp:val=&quot;000B26A8&quot;/&gt;&lt;wsp:rsid wsp:val=&quot;000B26C8&quot;/&gt;&lt;wsp:rsid wsp:val=&quot;000B2CAB&quot;/&gt;&lt;wsp:rsid wsp:val=&quot;000B46BA&quot;/&gt;&lt;wsp:rsid wsp:val=&quot;000B4962&quot;/&gt;&lt;wsp:rsid wsp:val=&quot;000B53F1&quot;/&gt;&lt;wsp:rsid wsp:val=&quot;000B5A41&quot;/&gt;&lt;wsp:rsid wsp:val=&quot;000B5B5B&quot;/&gt;&lt;wsp:rsid wsp:val=&quot;000B6409&quot;/&gt;&lt;wsp:rsid wsp:val=&quot;000B6C3B&quot;/&gt;&lt;wsp:rsid wsp:val=&quot;000B6ED5&quot;/&gt;&lt;wsp:rsid wsp:val=&quot;000B7F91&quot;/&gt;&lt;wsp:rsid wsp:val=&quot;000C066B&quot;/&gt;&lt;wsp:rsid wsp:val=&quot;000C2C33&quot;/&gt;&lt;wsp:rsid wsp:val=&quot;000C3156&quot;/&gt;&lt;wsp:rsid wsp:val=&quot;000C319A&quot;/&gt;&lt;wsp:rsid wsp:val=&quot;000C4770&quot;/&gt;&lt;wsp:rsid wsp:val=&quot;000C4F55&quot;/&gt;&lt;wsp:rsid wsp:val=&quot;000C5324&quot;/&gt;&lt;wsp:rsid wsp:val=&quot;000C5B37&quot;/&gt;&lt;wsp:rsid wsp:val=&quot;000C6979&quot;/&gt;&lt;wsp:rsid wsp:val=&quot;000C6C2E&quot;/&gt;&lt;wsp:rsid wsp:val=&quot;000C6E44&quot;/&gt;&lt;wsp:rsid wsp:val=&quot;000C73C6&quot;/&gt;&lt;wsp:rsid wsp:val=&quot;000D0E1D&quot;/&gt;&lt;wsp:rsid wsp:val=&quot;000D13E3&quot;/&gt;&lt;wsp:rsid wsp:val=&quot;000D2C59&quot;/&gt;&lt;wsp:rsid wsp:val=&quot;000D3552&quot;/&gt;&lt;wsp:rsid wsp:val=&quot;000D38B7&quot;/&gt;&lt;wsp:rsid wsp:val=&quot;000D3B7D&quot;/&gt;&lt;wsp:rsid wsp:val=&quot;000D3BB1&quot;/&gt;&lt;wsp:rsid wsp:val=&quot;000D4790&quot;/&gt;&lt;wsp:rsid wsp:val=&quot;000D47D3&quot;/&gt;&lt;wsp:rsid wsp:val=&quot;000D513C&quot;/&gt;&lt;wsp:rsid wsp:val=&quot;000D5827&quot;/&gt;&lt;wsp:rsid wsp:val=&quot;000D69A1&quot;/&gt;&lt;wsp:rsid wsp:val=&quot;000E0571&quot;/&gt;&lt;wsp:rsid wsp:val=&quot;000E1117&quot;/&gt;&lt;wsp:rsid wsp:val=&quot;000E1EB5&quot;/&gt;&lt;wsp:rsid wsp:val=&quot;000E2392&quot;/&gt;&lt;wsp:rsid wsp:val=&quot;000E32EF&quot;/&gt;&lt;wsp:rsid wsp:val=&quot;000E34EA&quot;/&gt;&lt;wsp:rsid wsp:val=&quot;000E503F&quot;/&gt;&lt;wsp:rsid wsp:val=&quot;000E5284&quot;/&gt;&lt;wsp:rsid wsp:val=&quot;000E541D&quot;/&gt;&lt;wsp:rsid wsp:val=&quot;000E5FE0&quot;/&gt;&lt;wsp:rsid wsp:val=&quot;000E6710&quot;/&gt;&lt;wsp:rsid wsp:val=&quot;000E7255&quot;/&gt;&lt;wsp:rsid wsp:val=&quot;000E78C1&quot;/&gt;&lt;wsp:rsid wsp:val=&quot;000F079D&quot;/&gt;&lt;wsp:rsid wsp:val=&quot;000F28D4&quot;/&gt;&lt;wsp:rsid wsp:val=&quot;000F3207&quot;/&gt;&lt;wsp:rsid wsp:val=&quot;000F400C&quot;/&gt;&lt;wsp:rsid wsp:val=&quot;000F4DB5&quot;/&gt;&lt;wsp:rsid wsp:val=&quot;000F51FE&quot;/&gt;&lt;wsp:rsid wsp:val=&quot;000F5C7E&quot;/&gt;&lt;wsp:rsid wsp:val=&quot;000F5CA3&quot;/&gt;&lt;wsp:rsid wsp:val=&quot;000F6271&quot;/&gt;&lt;wsp:rsid wsp:val=&quot;000F67E6&quot;/&gt;&lt;wsp:rsid wsp:val=&quot;000F6BF1&quot;/&gt;&lt;wsp:rsid wsp:val=&quot;000F6EC4&quot;/&gt;&lt;wsp:rsid wsp:val=&quot;000F74F1&quot;/&gt;&lt;wsp:rsid wsp:val=&quot;000F7991&quot;/&gt;&lt;wsp:rsid wsp:val=&quot;00100479&quot;/&gt;&lt;wsp:rsid wsp:val=&quot;001005D1&quot;/&gt;&lt;wsp:rsid wsp:val=&quot;00101B58&quot;/&gt;&lt;wsp:rsid wsp:val=&quot;00101C37&quot;/&gt;&lt;wsp:rsid wsp:val=&quot;00103446&quot;/&gt;&lt;wsp:rsid wsp:val=&quot;00103AF2&quot;/&gt;&lt;wsp:rsid wsp:val=&quot;00103ECD&quot;/&gt;&lt;wsp:rsid wsp:val=&quot;0010600A&quot;/&gt;&lt;wsp:rsid wsp:val=&quot;00106CED&quot;/&gt;&lt;wsp:rsid wsp:val=&quot;00107E56&quot;/&gt;&lt;wsp:rsid wsp:val=&quot;00111E5A&quot;/&gt;&lt;wsp:rsid wsp:val=&quot;00112024&quot;/&gt;&lt;wsp:rsid wsp:val=&quot;00112623&quot;/&gt;&lt;wsp:rsid wsp:val=&quot;00114168&quot;/&gt;&lt;wsp:rsid wsp:val=&quot;00114403&quot;/&gt;&lt;wsp:rsid wsp:val=&quot;00114F9A&quot;/&gt;&lt;wsp:rsid wsp:val=&quot;00116757&quot;/&gt;&lt;wsp:rsid wsp:val=&quot;0011688D&quot;/&gt;&lt;wsp:rsid wsp:val=&quot;0011704D&quot;/&gt;&lt;wsp:rsid wsp:val=&quot;00117ACF&quot;/&gt;&lt;wsp:rsid wsp:val=&quot;00117D35&quot;/&gt;&lt;wsp:rsid wsp:val=&quot;001203D3&quot;/&gt;&lt;wsp:rsid wsp:val=&quot;00120E72&quot;/&gt;&lt;wsp:rsid wsp:val=&quot;00121CF2&quot;/&gt;&lt;wsp:rsid wsp:val=&quot;001231F9&quot;/&gt;&lt;wsp:rsid wsp:val=&quot;00123274&quot;/&gt;&lt;wsp:rsid wsp:val=&quot;00123E68&quot;/&gt;&lt;wsp:rsid wsp:val=&quot;001243D6&quot;/&gt;&lt;wsp:rsid wsp:val=&quot;001246C5&quot;/&gt;&lt;wsp:rsid wsp:val=&quot;00124CB5&quot;/&gt;&lt;wsp:rsid wsp:val=&quot;00124CE7&quot;/&gt;&lt;wsp:rsid wsp:val=&quot;001250D3&quot;/&gt;&lt;wsp:rsid wsp:val=&quot;00125194&quot;/&gt;&lt;wsp:rsid wsp:val=&quot;001251C9&quot;/&gt;&lt;wsp:rsid wsp:val=&quot;00125220&quot;/&gt;&lt;wsp:rsid wsp:val=&quot;00125907&quot;/&gt;&lt;wsp:rsid wsp:val=&quot;00125B49&quot;/&gt;&lt;wsp:rsid wsp:val=&quot;00126679&quot;/&gt;&lt;wsp:rsid wsp:val=&quot;001267DF&quot;/&gt;&lt;wsp:rsid wsp:val=&quot;001268D9&quot;/&gt;&lt;wsp:rsid wsp:val=&quot;00126E2A&quot;/&gt;&lt;wsp:rsid wsp:val=&quot;0012714A&quot;/&gt;&lt;wsp:rsid wsp:val=&quot;00127B58&quot;/&gt;&lt;wsp:rsid wsp:val=&quot;00130575&quot;/&gt;&lt;wsp:rsid wsp:val=&quot;0013108F&quot;/&gt;&lt;wsp:rsid wsp:val=&quot;001314BB&quot;/&gt;&lt;wsp:rsid wsp:val=&quot;00131D84&quot;/&gt;&lt;wsp:rsid wsp:val=&quot;00131F6A&quot;/&gt;&lt;wsp:rsid wsp:val=&quot;001327D8&quot;/&gt;&lt;wsp:rsid wsp:val=&quot;001330A1&quot;/&gt;&lt;wsp:rsid wsp:val=&quot;00134ADC&quot;/&gt;&lt;wsp:rsid wsp:val=&quot;00134FEB&quot;/&gt;&lt;wsp:rsid wsp:val=&quot;00135D17&quot;/&gt;&lt;wsp:rsid wsp:val=&quot;00135EF0&quot;/&gt;&lt;wsp:rsid wsp:val=&quot;001361B9&quot;/&gt;&lt;wsp:rsid wsp:val=&quot;001363CD&quot;/&gt;&lt;wsp:rsid wsp:val=&quot;00136660&quot;/&gt;&lt;wsp:rsid wsp:val=&quot;001366B9&quot;/&gt;&lt;wsp:rsid wsp:val=&quot;00137190&quot;/&gt;&lt;wsp:rsid wsp:val=&quot;001372B2&quot;/&gt;&lt;wsp:rsid wsp:val=&quot;00140630&quot;/&gt;&lt;wsp:rsid wsp:val=&quot;001412FC&quot;/&gt;&lt;wsp:rsid wsp:val=&quot;00142F12&quot;/&gt;&lt;wsp:rsid wsp:val=&quot;0014473A&quot;/&gt;&lt;wsp:rsid wsp:val=&quot;001448CF&quot;/&gt;&lt;wsp:rsid wsp:val=&quot;00145887&quot;/&gt;&lt;wsp:rsid wsp:val=&quot;00145E21&quot;/&gt;&lt;wsp:rsid wsp:val=&quot;001464A4&quot;/&gt;&lt;wsp:rsid wsp:val=&quot;00146E43&quot;/&gt;&lt;wsp:rsid wsp:val=&quot;001471CA&quot;/&gt;&lt;wsp:rsid wsp:val=&quot;00147BFF&quot;/&gt;&lt;wsp:rsid wsp:val=&quot;00150DF9&quot;/&gt;&lt;wsp:rsid wsp:val=&quot;0015167B&quot;/&gt;&lt;wsp:rsid wsp:val=&quot;00151753&quot;/&gt;&lt;wsp:rsid wsp:val=&quot;00151824&quot;/&gt;&lt;wsp:rsid wsp:val=&quot;00151852&quot;/&gt;&lt;wsp:rsid wsp:val=&quot;001519CA&quot;/&gt;&lt;wsp:rsid wsp:val=&quot;00151BDB&quot;/&gt;&lt;wsp:rsid wsp:val=&quot;0015214D&quot;/&gt;&lt;wsp:rsid wsp:val=&quot;001524C6&quot;/&gt;&lt;wsp:rsid wsp:val=&quot;00152693&quot;/&gt;&lt;wsp:rsid wsp:val=&quot;00153981&quot;/&gt;&lt;wsp:rsid wsp:val=&quot;001547AE&quot;/&gt;&lt;wsp:rsid wsp:val=&quot;0015587A&quot;/&gt;&lt;wsp:rsid wsp:val=&quot;0015666B&quot;/&gt;&lt;wsp:rsid wsp:val=&quot;00156CAE&quot;/&gt;&lt;wsp:rsid wsp:val=&quot;0016354D&quot;/&gt;&lt;wsp:rsid wsp:val=&quot;00167481&quot;/&gt;&lt;wsp:rsid wsp:val=&quot;00171195&quot;/&gt;&lt;wsp:rsid wsp:val=&quot;0017172E&quot;/&gt;&lt;wsp:rsid wsp:val=&quot;0017228D&quot;/&gt;&lt;wsp:rsid wsp:val=&quot;0017235D&quot;/&gt;&lt;wsp:rsid wsp:val=&quot;00173331&quot;/&gt;&lt;wsp:rsid wsp:val=&quot;00175C69&quot;/&gt;&lt;wsp:rsid wsp:val=&quot;001761AE&quot;/&gt;&lt;wsp:rsid wsp:val=&quot;0017645E&quot;/&gt;&lt;wsp:rsid wsp:val=&quot;0017685A&quot;/&gt;&lt;wsp:rsid wsp:val=&quot;00176889&quot;/&gt;&lt;wsp:rsid wsp:val=&quot;00176FAD&quot;/&gt;&lt;wsp:rsid wsp:val=&quot;0017705B&quot;/&gt;&lt;wsp:rsid wsp:val=&quot;00177208&quot;/&gt;&lt;wsp:rsid wsp:val=&quot;001779B0&quot;/&gt;&lt;wsp:rsid wsp:val=&quot;00181A84&quot;/&gt;&lt;wsp:rsid wsp:val=&quot;00182892&quot;/&gt;&lt;wsp:rsid wsp:val=&quot;00182ED0&quot;/&gt;&lt;wsp:rsid wsp:val=&quot;001831B6&quot;/&gt;&lt;wsp:rsid wsp:val=&quot;00183C54&quot;/&gt;&lt;wsp:rsid wsp:val=&quot;0018412E&quot;/&gt;&lt;wsp:rsid wsp:val=&quot;00184544&quot;/&gt;&lt;wsp:rsid wsp:val=&quot;00185808&quot;/&gt;&lt;wsp:rsid wsp:val=&quot;00186A0B&quot;/&gt;&lt;wsp:rsid wsp:val=&quot;001870F0&quot;/&gt;&lt;wsp:rsid wsp:val=&quot;001905B1&quot;/&gt;&lt;wsp:rsid wsp:val=&quot;0019094E&quot;/&gt;&lt;wsp:rsid wsp:val=&quot;001929D4&quot;/&gt;&lt;wsp:rsid wsp:val=&quot;00192C4D&quot;/&gt;&lt;wsp:rsid wsp:val=&quot;00192DA7&quot;/&gt;&lt;wsp:rsid wsp:val=&quot;001938A0&quot;/&gt;&lt;wsp:rsid wsp:val=&quot;00193B89&quot;/&gt;&lt;wsp:rsid wsp:val=&quot;00193CAA&quot;/&gt;&lt;wsp:rsid wsp:val=&quot;00193FFE&quot;/&gt;&lt;wsp:rsid wsp:val=&quot;00194C05&quot;/&gt;&lt;wsp:rsid wsp:val=&quot;00194D7D&quot;/&gt;&lt;wsp:rsid wsp:val=&quot;00194F14&quot;/&gt;&lt;wsp:rsid wsp:val=&quot;00195779&quot;/&gt;&lt;wsp:rsid wsp:val=&quot;001958EC&quot;/&gt;&lt;wsp:rsid wsp:val=&quot;001978FF&quot;/&gt;&lt;wsp:rsid wsp:val=&quot;001A1387&quot;/&gt;&lt;wsp:rsid wsp:val=&quot;001A26AC&quot;/&gt;&lt;wsp:rsid wsp:val=&quot;001A43B9&quot;/&gt;&lt;wsp:rsid wsp:val=&quot;001A50EA&quot;/&gt;&lt;wsp:rsid wsp:val=&quot;001A54D7&quot;/&gt;&lt;wsp:rsid wsp:val=&quot;001A575C&quot;/&gt;&lt;wsp:rsid wsp:val=&quot;001A59DF&quot;/&gt;&lt;wsp:rsid wsp:val=&quot;001A7059&quot;/&gt;&lt;wsp:rsid wsp:val=&quot;001A713B&quot;/&gt;&lt;wsp:rsid wsp:val=&quot;001A786E&quot;/&gt;&lt;wsp:rsid wsp:val=&quot;001B0499&quot;/&gt;&lt;wsp:rsid wsp:val=&quot;001B15A4&quot;/&gt;&lt;wsp:rsid wsp:val=&quot;001B180C&quot;/&gt;&lt;wsp:rsid wsp:val=&quot;001B19DB&quot;/&gt;&lt;wsp:rsid wsp:val=&quot;001B1FA9&quot;/&gt;&lt;wsp:rsid wsp:val=&quot;001B2541&quot;/&gt;&lt;wsp:rsid wsp:val=&quot;001B2CC8&quot;/&gt;&lt;wsp:rsid wsp:val=&quot;001B449D&quot;/&gt;&lt;wsp:rsid wsp:val=&quot;001B567D&quot;/&gt;&lt;wsp:rsid wsp:val=&quot;001B5832&quot;/&gt;&lt;wsp:rsid wsp:val=&quot;001B5B64&quot;/&gt;&lt;wsp:rsid wsp:val=&quot;001B70A4&quot;/&gt;&lt;wsp:rsid wsp:val=&quot;001B71CA&quot;/&gt;&lt;wsp:rsid wsp:val=&quot;001B7995&quot;/&gt;&lt;wsp:rsid wsp:val=&quot;001B7A48&quot;/&gt;&lt;wsp:rsid wsp:val=&quot;001B7BA6&quot;/&gt;&lt;wsp:rsid wsp:val=&quot;001B7C8D&quot;/&gt;&lt;wsp:rsid wsp:val=&quot;001C0B72&quot;/&gt;&lt;wsp:rsid wsp:val=&quot;001C1AA6&quot;/&gt;&lt;wsp:rsid wsp:val=&quot;001C1FB8&quot;/&gt;&lt;wsp:rsid wsp:val=&quot;001C24BF&quot;/&gt;&lt;wsp:rsid wsp:val=&quot;001C2C95&quot;/&gt;&lt;wsp:rsid wsp:val=&quot;001C339A&quot;/&gt;&lt;wsp:rsid wsp:val=&quot;001C3861&quot;/&gt;&lt;wsp:rsid wsp:val=&quot;001C38C5&quot;/&gt;&lt;wsp:rsid wsp:val=&quot;001C40CA&quot;/&gt;&lt;wsp:rsid wsp:val=&quot;001C4423&quot;/&gt;&lt;wsp:rsid wsp:val=&quot;001C4513&quot;/&gt;&lt;wsp:rsid wsp:val=&quot;001C462D&quot;/&gt;&lt;wsp:rsid wsp:val=&quot;001C48B5&quot;/&gt;&lt;wsp:rsid wsp:val=&quot;001C5379&quot;/&gt;&lt;wsp:rsid wsp:val=&quot;001C665C&quot;/&gt;&lt;wsp:rsid wsp:val=&quot;001C6A5F&quot;/&gt;&lt;wsp:rsid wsp:val=&quot;001C6CA7&quot;/&gt;&lt;wsp:rsid wsp:val=&quot;001C6F19&quot;/&gt;&lt;wsp:rsid wsp:val=&quot;001D31F9&quot;/&gt;&lt;wsp:rsid wsp:val=&quot;001D366E&quot;/&gt;&lt;wsp:rsid wsp:val=&quot;001D4FDE&quot;/&gt;&lt;wsp:rsid wsp:val=&quot;001E2251&quot;/&gt;&lt;wsp:rsid wsp:val=&quot;001E285A&quot;/&gt;&lt;wsp:rsid wsp:val=&quot;001E292F&quot;/&gt;&lt;wsp:rsid wsp:val=&quot;001E47D8&quot;/&gt;&lt;wsp:rsid wsp:val=&quot;001E5AE3&quot;/&gt;&lt;wsp:rsid wsp:val=&quot;001E6532&quot;/&gt;&lt;wsp:rsid wsp:val=&quot;001E69A8&quot;/&gt;&lt;wsp:rsid wsp:val=&quot;001E72D0&quot;/&gt;&lt;wsp:rsid wsp:val=&quot;001E7772&quot;/&gt;&lt;wsp:rsid wsp:val=&quot;001F0BDC&quot;/&gt;&lt;wsp:rsid wsp:val=&quot;001F0E05&quot;/&gt;&lt;wsp:rsid wsp:val=&quot;001F331B&quot;/&gt;&lt;wsp:rsid wsp:val=&quot;001F3CBF&quot;/&gt;&lt;wsp:rsid wsp:val=&quot;001F3D9D&quot;/&gt;&lt;wsp:rsid wsp:val=&quot;001F3FF7&quot;/&gt;&lt;wsp:rsid wsp:val=&quot;001F4172&quot;/&gt;&lt;wsp:rsid wsp:val=&quot;001F46AA&quot;/&gt;&lt;wsp:rsid wsp:val=&quot;001F7462&quot;/&gt;&lt;wsp:rsid wsp:val=&quot;001F78C3&quot;/&gt;&lt;wsp:rsid wsp:val=&quot;0020194E&quot;/&gt;&lt;wsp:rsid wsp:val=&quot;00203909&quot;/&gt;&lt;wsp:rsid wsp:val=&quot;00203E3B&quot;/&gt;&lt;wsp:rsid wsp:val=&quot;0020440A&quot;/&gt;&lt;wsp:rsid wsp:val=&quot;00204A7C&quot;/&gt;&lt;wsp:rsid wsp:val=&quot;00205BDD&quot;/&gt;&lt;wsp:rsid wsp:val=&quot;00206EF3&quot;/&gt;&lt;wsp:rsid wsp:val=&quot;00210DE6&quot;/&gt;&lt;wsp:rsid wsp:val=&quot;002114A0&quot;/&gt;&lt;wsp:rsid wsp:val=&quot;00211B46&quot;/&gt;&lt;wsp:rsid wsp:val=&quot;0021489E&quot;/&gt;&lt;wsp:rsid wsp:val=&quot;00214F57&quot;/&gt;&lt;wsp:rsid wsp:val=&quot;002153FD&quot;/&gt;&lt;wsp:rsid wsp:val=&quot;00217374&quot;/&gt;&lt;wsp:rsid wsp:val=&quot;002211FA&quot;/&gt;&lt;wsp:rsid wsp:val=&quot;00221468&quot;/&gt;&lt;wsp:rsid wsp:val=&quot;00222B6B&quot;/&gt;&lt;wsp:rsid wsp:val=&quot;00223226&quot;/&gt;&lt;wsp:rsid wsp:val=&quot;002232C5&quot;/&gt;&lt;wsp:rsid wsp:val=&quot;002253C5&quot;/&gt;&lt;wsp:rsid wsp:val=&quot;00225B9E&quot;/&gt;&lt;wsp:rsid wsp:val=&quot;00226753&quot;/&gt;&lt;wsp:rsid wsp:val=&quot;00226F0B&quot;/&gt;&lt;wsp:rsid wsp:val=&quot;00226FBF&quot;/&gt;&lt;wsp:rsid wsp:val=&quot;002274D9&quot;/&gt;&lt;wsp:rsid wsp:val=&quot;00227636&quot;/&gt;&lt;wsp:rsid wsp:val=&quot;002304B7&quot;/&gt;&lt;wsp:rsid wsp:val=&quot;002322C2&quot;/&gt;&lt;wsp:rsid wsp:val=&quot;002326B6&quot;/&gt;&lt;wsp:rsid wsp:val=&quot;002359AC&quot;/&gt;&lt;wsp:rsid wsp:val=&quot;00235D27&quot;/&gt;&lt;wsp:rsid wsp:val=&quot;0023634D&quot;/&gt;&lt;wsp:rsid wsp:val=&quot;00236C8D&quot;/&gt;&lt;wsp:rsid wsp:val=&quot;00237410&quot;/&gt;&lt;wsp:rsid wsp:val=&quot;002407E9&quot;/&gt;&lt;wsp:rsid wsp:val=&quot;002409A4&quot;/&gt;&lt;wsp:rsid wsp:val=&quot;0024187D&quot;/&gt;&lt;wsp:rsid wsp:val=&quot;00242093&quot;/&gt;&lt;wsp:rsid wsp:val=&quot;002423A9&quot;/&gt;&lt;wsp:rsid wsp:val=&quot;002424FB&quot;/&gt;&lt;wsp:rsid wsp:val=&quot;0024668B&quot;/&gt;&lt;wsp:rsid wsp:val=&quot;00246D12&quot;/&gt;&lt;wsp:rsid wsp:val=&quot;00247D0A&quot;/&gt;&lt;wsp:rsid wsp:val=&quot;00247F78&quot;/&gt;&lt;wsp:rsid wsp:val=&quot;0025006D&quot;/&gt;&lt;wsp:rsid wsp:val=&quot;002500EE&quot;/&gt;&lt;wsp:rsid wsp:val=&quot;00250BE6&quot;/&gt;&lt;wsp:rsid wsp:val=&quot;00251025&quot;/&gt;&lt;wsp:rsid wsp:val=&quot;00252049&quot;/&gt;&lt;wsp:rsid wsp:val=&quot;00252AEB&quot;/&gt;&lt;wsp:rsid wsp:val=&quot;00253605&quot;/&gt;&lt;wsp:rsid wsp:val=&quot;00253CB7&quot;/&gt;&lt;wsp:rsid wsp:val=&quot;00253F39&quot;/&gt;&lt;wsp:rsid wsp:val=&quot;0025438E&quot;/&gt;&lt;wsp:rsid wsp:val=&quot;00254545&quot;/&gt;&lt;wsp:rsid wsp:val=&quot;002557C4&quot;/&gt;&lt;wsp:rsid wsp:val=&quot;00255F54&quot;/&gt;&lt;wsp:rsid wsp:val=&quot;00255FFE&quot;/&gt;&lt;wsp:rsid wsp:val=&quot;00257011&quot;/&gt;&lt;wsp:rsid wsp:val=&quot;00257434&quot;/&gt;&lt;wsp:rsid wsp:val=&quot;00257588&quot;/&gt;&lt;wsp:rsid wsp:val=&quot;00257E24&quot;/&gt;&lt;wsp:rsid wsp:val=&quot;00257E9A&quot;/&gt;&lt;wsp:rsid wsp:val=&quot;00260E0D&quot;/&gt;&lt;wsp:rsid wsp:val=&quot;002625ED&quot;/&gt;&lt;wsp:rsid wsp:val=&quot;002626FE&quot;/&gt;&lt;wsp:rsid wsp:val=&quot;00263C1B&quot;/&gt;&lt;wsp:rsid wsp:val=&quot;00263ECA&quot;/&gt;&lt;wsp:rsid wsp:val=&quot;00266F59&quot;/&gt;&lt;wsp:rsid wsp:val=&quot;002672DA&quot;/&gt;&lt;wsp:rsid wsp:val=&quot;00270E2E&quot;/&gt;&lt;wsp:rsid wsp:val=&quot;0027185E&quot;/&gt;&lt;wsp:rsid wsp:val=&quot;002723E8&quot;/&gt;&lt;wsp:rsid wsp:val=&quot;0027278F&quot;/&gt;&lt;wsp:rsid wsp:val=&quot;00272E7B&quot;/&gt;&lt;wsp:rsid wsp:val=&quot;00273316&quot;/&gt;&lt;wsp:rsid wsp:val=&quot;00273CE8&quot;/&gt;&lt;wsp:rsid wsp:val=&quot;00274D40&quot;/&gt;&lt;wsp:rsid wsp:val=&quot;00275963&quot;/&gt;&lt;wsp:rsid wsp:val=&quot;0027684C&quot;/&gt;&lt;wsp:rsid wsp:val=&quot;00276FE9&quot;/&gt;&lt;wsp:rsid wsp:val=&quot;002779D1&quot;/&gt;&lt;wsp:rsid wsp:val=&quot;00277A19&quot;/&gt;&lt;wsp:rsid wsp:val=&quot;00281F3D&quot;/&gt;&lt;wsp:rsid wsp:val=&quot;00282B09&quot;/&gt;&lt;wsp:rsid wsp:val=&quot;00282C2D&quot;/&gt;&lt;wsp:rsid wsp:val=&quot;002838ED&quot;/&gt;&lt;wsp:rsid wsp:val=&quot;00283DB1&quot;/&gt;&lt;wsp:rsid wsp:val=&quot;00285F06&quot;/&gt;&lt;wsp:rsid wsp:val=&quot;00290D65&quot;/&gt;&lt;wsp:rsid wsp:val=&quot;00290D95&quot;/&gt;&lt;wsp:rsid wsp:val=&quot;00291CE8&quot;/&gt;&lt;wsp:rsid wsp:val=&quot;00293F17&quot;/&gt;&lt;wsp:rsid wsp:val=&quot;00294284&quot;/&gt;&lt;wsp:rsid wsp:val=&quot;002959A4&quot;/&gt;&lt;wsp:rsid wsp:val=&quot;00296113&quot;/&gt;&lt;wsp:rsid wsp:val=&quot;002963A6&quot;/&gt;&lt;wsp:rsid wsp:val=&quot;002973CB&quot;/&gt;&lt;wsp:rsid wsp:val=&quot;00297749&quot;/&gt;&lt;wsp:rsid wsp:val=&quot;002A01DB&quot;/&gt;&lt;wsp:rsid wsp:val=&quot;002A0E94&quot;/&gt;&lt;wsp:rsid wsp:val=&quot;002A15C7&quot;/&gt;&lt;wsp:rsid wsp:val=&quot;002A1D9D&quot;/&gt;&lt;wsp:rsid wsp:val=&quot;002A2CC1&quot;/&gt;&lt;wsp:rsid wsp:val=&quot;002A3231&quot;/&gt;&lt;wsp:rsid wsp:val=&quot;002A3AEF&quot;/&gt;&lt;wsp:rsid wsp:val=&quot;002A6394&quot;/&gt;&lt;wsp:rsid wsp:val=&quot;002A63E6&quot;/&gt;&lt;wsp:rsid wsp:val=&quot;002A6BED&quot;/&gt;&lt;wsp:rsid wsp:val=&quot;002A6F69&quot;/&gt;&lt;wsp:rsid wsp:val=&quot;002A715E&quot;/&gt;&lt;wsp:rsid wsp:val=&quot;002A7A55&quot;/&gt;&lt;wsp:rsid wsp:val=&quot;002B08CA&quot;/&gt;&lt;wsp:rsid wsp:val=&quot;002B1677&quot;/&gt;&lt;wsp:rsid wsp:val=&quot;002B212B&quot;/&gt;&lt;wsp:rsid wsp:val=&quot;002B3082&quot;/&gt;&lt;wsp:rsid wsp:val=&quot;002B388D&quot;/&gt;&lt;wsp:rsid wsp:val=&quot;002B5480&quot;/&gt;&lt;wsp:rsid wsp:val=&quot;002B5EF4&quot;/&gt;&lt;wsp:rsid wsp:val=&quot;002B6D9F&quot;/&gt;&lt;wsp:rsid wsp:val=&quot;002B7001&quot;/&gt;&lt;wsp:rsid wsp:val=&quot;002B7E3F&quot;/&gt;&lt;wsp:rsid wsp:val=&quot;002C0511&quot;/&gt;&lt;wsp:rsid wsp:val=&quot;002C0A7A&quot;/&gt;&lt;wsp:rsid wsp:val=&quot;002C0C37&quot;/&gt;&lt;wsp:rsid wsp:val=&quot;002C0E20&quot;/&gt;&lt;wsp:rsid wsp:val=&quot;002C1297&quot;/&gt;&lt;wsp:rsid wsp:val=&quot;002C2F06&quot;/&gt;&lt;wsp:rsid wsp:val=&quot;002C338C&quot;/&gt;&lt;wsp:rsid wsp:val=&quot;002C3CC9&quot;/&gt;&lt;wsp:rsid wsp:val=&quot;002C4315&quot;/&gt;&lt;wsp:rsid wsp:val=&quot;002C474C&quot;/&gt;&lt;wsp:rsid wsp:val=&quot;002C51D5&quot;/&gt;&lt;wsp:rsid wsp:val=&quot;002C520C&quot;/&gt;&lt;wsp:rsid wsp:val=&quot;002C5D01&quot;/&gt;&lt;wsp:rsid wsp:val=&quot;002C5D0D&quot;/&gt;&lt;wsp:rsid wsp:val=&quot;002C6D9F&quot;/&gt;&lt;wsp:rsid wsp:val=&quot;002C6ECB&quot;/&gt;&lt;wsp:rsid wsp:val=&quot;002C7FC3&quot;/&gt;&lt;wsp:rsid wsp:val=&quot;002D14FD&quot;/&gt;&lt;wsp:rsid wsp:val=&quot;002D2884&quot;/&gt;&lt;wsp:rsid wsp:val=&quot;002D2C09&quot;/&gt;&lt;wsp:rsid wsp:val=&quot;002D356B&quot;/&gt;&lt;wsp:rsid wsp:val=&quot;002D3787&quot;/&gt;&lt;wsp:rsid wsp:val=&quot;002D4E07&quot;/&gt;&lt;wsp:rsid wsp:val=&quot;002D778D&quot;/&gt;&lt;wsp:rsid wsp:val=&quot;002E08F1&quot;/&gt;&lt;wsp:rsid wsp:val=&quot;002E1596&quot;/&gt;&lt;wsp:rsid wsp:val=&quot;002E1B70&quot;/&gt;&lt;wsp:rsid wsp:val=&quot;002E22A6&quot;/&gt;&lt;wsp:rsid wsp:val=&quot;002E244C&quot;/&gt;&lt;wsp:rsid wsp:val=&quot;002E2501&quot;/&gt;&lt;wsp:rsid wsp:val=&quot;002E2749&quot;/&gt;&lt;wsp:rsid wsp:val=&quot;002E2DCC&quot;/&gt;&lt;wsp:rsid wsp:val=&quot;002E311F&quot;/&gt;&lt;wsp:rsid wsp:val=&quot;002E331B&quot;/&gt;&lt;wsp:rsid wsp:val=&quot;002E34A3&quot;/&gt;&lt;wsp:rsid wsp:val=&quot;002E4088&quot;/&gt;&lt;wsp:rsid wsp:val=&quot;002E4571&quot;/&gt;&lt;wsp:rsid wsp:val=&quot;002E4B8A&quot;/&gt;&lt;wsp:rsid wsp:val=&quot;002E5D97&quot;/&gt;&lt;wsp:rsid wsp:val=&quot;002E5F2C&quot;/&gt;&lt;wsp:rsid wsp:val=&quot;002E78B6&quot;/&gt;&lt;wsp:rsid wsp:val=&quot;002E7B02&quot;/&gt;&lt;wsp:rsid wsp:val=&quot;002E7CDB&quot;/&gt;&lt;wsp:rsid wsp:val=&quot;002F01B5&quot;/&gt;&lt;wsp:rsid wsp:val=&quot;002F0DC7&quot;/&gt;&lt;wsp:rsid wsp:val=&quot;002F103C&quot;/&gt;&lt;wsp:rsid wsp:val=&quot;002F10BB&quot;/&gt;&lt;wsp:rsid wsp:val=&quot;002F1641&quot;/&gt;&lt;wsp:rsid wsp:val=&quot;002F2574&quot;/&gt;&lt;wsp:rsid wsp:val=&quot;002F2914&quot;/&gt;&lt;wsp:rsid wsp:val=&quot;002F3A95&quot;/&gt;&lt;wsp:rsid wsp:val=&quot;002F40BC&quot;/&gt;&lt;wsp:rsid wsp:val=&quot;002F4D56&quot;/&gt;&lt;wsp:rsid wsp:val=&quot;002F602A&quot;/&gt;&lt;wsp:rsid wsp:val=&quot;002F68F3&quot;/&gt;&lt;wsp:rsid wsp:val=&quot;003007AC&quot;/&gt;&lt;wsp:rsid wsp:val=&quot;003019E8&quot;/&gt;&lt;wsp:rsid wsp:val=&quot;00302690&quot;/&gt;&lt;wsp:rsid wsp:val=&quot;0030278A&quot;/&gt;&lt;wsp:rsid wsp:val=&quot;00304323&quot;/&gt;&lt;wsp:rsid wsp:val=&quot;00304F1E&quot;/&gt;&lt;wsp:rsid wsp:val=&quot;0030544A&quot;/&gt;&lt;wsp:rsid wsp:val=&quot;00305C2C&quot;/&gt;&lt;wsp:rsid wsp:val=&quot;0030664B&quot;/&gt;&lt;wsp:rsid wsp:val=&quot;00306D67&quot;/&gt;&lt;wsp:rsid wsp:val=&quot;003070AD&quot;/&gt;&lt;wsp:rsid wsp:val=&quot;00307549&quot;/&gt;&lt;wsp:rsid wsp:val=&quot;003075F9&quot;/&gt;&lt;wsp:rsid wsp:val=&quot;003079FC&quot;/&gt;&lt;wsp:rsid wsp:val=&quot;0031044E&quot;/&gt;&lt;wsp:rsid wsp:val=&quot;00310A60&quot;/&gt;&lt;wsp:rsid wsp:val=&quot;0031100B&quot;/&gt;&lt;wsp:rsid wsp:val=&quot;0031148F&quot;/&gt;&lt;wsp:rsid wsp:val=&quot;00311BF9&quot;/&gt;&lt;wsp:rsid wsp:val=&quot;00312445&quot;/&gt;&lt;wsp:rsid wsp:val=&quot;00312732&quot;/&gt;&lt;wsp:rsid wsp:val=&quot;003128AB&quot;/&gt;&lt;wsp:rsid wsp:val=&quot;00312CFF&quot;/&gt;&lt;wsp:rsid wsp:val=&quot;00313B4D&quot;/&gt;&lt;wsp:rsid wsp:val=&quot;00313C2F&quot;/&gt;&lt;wsp:rsid wsp:val=&quot;00314C3A&quot;/&gt;&lt;wsp:rsid wsp:val=&quot;00314EA2&quot;/&gt;&lt;wsp:rsid wsp:val=&quot;00316BFE&quot;/&gt;&lt;wsp:rsid wsp:val=&quot;00316E52&quot;/&gt;&lt;wsp:rsid wsp:val=&quot;003178F2&quot;/&gt;&lt;wsp:rsid wsp:val=&quot;00320F83&quot;/&gt;&lt;wsp:rsid wsp:val=&quot;00321421&quot;/&gt;&lt;wsp:rsid wsp:val=&quot;003229B5&quot;/&gt;&lt;wsp:rsid wsp:val=&quot;003229D6&quot;/&gt;&lt;wsp:rsid wsp:val=&quot;00322D7D&quot;/&gt;&lt;wsp:rsid wsp:val=&quot;003238C9&quot;/&gt;&lt;wsp:rsid wsp:val=&quot;0032420E&quot;/&gt;&lt;wsp:rsid wsp:val=&quot;003255F3&quot;/&gt;&lt;wsp:rsid wsp:val=&quot;003258EC&quot;/&gt;&lt;wsp:rsid wsp:val=&quot;003269D7&quot;/&gt;&lt;wsp:rsid wsp:val=&quot;00326F2E&quot;/&gt;&lt;wsp:rsid wsp:val=&quot;0032722A&quot;/&gt;&lt;wsp:rsid wsp:val=&quot;00330CD4&quot;/&gt;&lt;wsp:rsid wsp:val=&quot;0033135F&quot;/&gt;&lt;wsp:rsid wsp:val=&quot;0033148E&quot;/&gt;&lt;wsp:rsid wsp:val=&quot;003314F5&quot;/&gt;&lt;wsp:rsid wsp:val=&quot;00331886&quot;/&gt;&lt;wsp:rsid wsp:val=&quot;003326D7&quot;/&gt;&lt;wsp:rsid wsp:val=&quot;00332C2B&quot;/&gt;&lt;wsp:rsid wsp:val=&quot;003331B1&quot;/&gt;&lt;wsp:rsid wsp:val=&quot;00333566&quot;/&gt;&lt;wsp:rsid wsp:val=&quot;00334D6A&quot;/&gt;&lt;wsp:rsid wsp:val=&quot;00335CBE&quot;/&gt;&lt;wsp:rsid wsp:val=&quot;00336D6E&quot;/&gt;&lt;wsp:rsid wsp:val=&quot;00340E49&quot;/&gt;&lt;wsp:rsid wsp:val=&quot;00340E70&quot;/&gt;&lt;wsp:rsid wsp:val=&quot;0034107B&quot;/&gt;&lt;wsp:rsid wsp:val=&quot;00341375&quot;/&gt;&lt;wsp:rsid wsp:val=&quot;0034138E&quot;/&gt;&lt;wsp:rsid wsp:val=&quot;00341707&quot;/&gt;&lt;wsp:rsid wsp:val=&quot;00341935&quot;/&gt;&lt;wsp:rsid wsp:val=&quot;003428C4&quot;/&gt;&lt;wsp:rsid wsp:val=&quot;0034306A&quot;/&gt;&lt;wsp:rsid wsp:val=&quot;003439AA&quot;/&gt;&lt;wsp:rsid wsp:val=&quot;003442C4&quot;/&gt;&lt;wsp:rsid wsp:val=&quot;003445AD&quot;/&gt;&lt;wsp:rsid wsp:val=&quot;00344B6D&quot;/&gt;&lt;wsp:rsid wsp:val=&quot;00344E5D&quot;/&gt;&lt;wsp:rsid wsp:val=&quot;00345CD2&quot;/&gt;&lt;wsp:rsid wsp:val=&quot;0034669F&quot;/&gt;&lt;wsp:rsid wsp:val=&quot;00346988&quot;/&gt;&lt;wsp:rsid wsp:val=&quot;003478E1&quot;/&gt;&lt;wsp:rsid wsp:val=&quot;0035043E&quot;/&gt;&lt;wsp:rsid wsp:val=&quot;0035149D&quot;/&gt;&lt;wsp:rsid wsp:val=&quot;003515D8&quot;/&gt;&lt;wsp:rsid wsp:val=&quot;00351E56&quot;/&gt;&lt;wsp:rsid wsp:val=&quot;00352D73&quot;/&gt;&lt;wsp:rsid wsp:val=&quot;0035397E&quot;/&gt;&lt;wsp:rsid wsp:val=&quot;00354A42&quot;/&gt;&lt;wsp:rsid wsp:val=&quot;00354FD6&quot;/&gt;&lt;wsp:rsid wsp:val=&quot;0035699A&quot;/&gt;&lt;wsp:rsid wsp:val=&quot;00356CD5&quot;/&gt;&lt;wsp:rsid wsp:val=&quot;00357E5B&quot;/&gt;&lt;wsp:rsid wsp:val=&quot;00360868&quot;/&gt;&lt;wsp:rsid wsp:val=&quot;003610FB&quot;/&gt;&lt;wsp:rsid wsp:val=&quot;00361A86&quot;/&gt;&lt;wsp:rsid wsp:val=&quot;00363550&quot;/&gt;&lt;wsp:rsid wsp:val=&quot;0036389A&quot;/&gt;&lt;wsp:rsid wsp:val=&quot;00363BC8&quot;/&gt;&lt;wsp:rsid wsp:val=&quot;0036487B&quot;/&gt;&lt;wsp:rsid wsp:val=&quot;003652DF&quot;/&gt;&lt;wsp:rsid wsp:val=&quot;00365452&quot;/&gt;&lt;wsp:rsid wsp:val=&quot;003664D2&quot;/&gt;&lt;wsp:rsid wsp:val=&quot;00367009&quot;/&gt;&lt;wsp:rsid wsp:val=&quot;00367204&quot;/&gt;&lt;wsp:rsid wsp:val=&quot;003676BF&quot;/&gt;&lt;wsp:rsid wsp:val=&quot;00370F0B&quot;/&gt;&lt;wsp:rsid wsp:val=&quot;0037136E&quot;/&gt;&lt;wsp:rsid wsp:val=&quot;003715D2&quot;/&gt;&lt;wsp:rsid wsp:val=&quot;00373252&quot;/&gt;&lt;wsp:rsid wsp:val=&quot;00374C0D&quot;/&gt;&lt;wsp:rsid wsp:val=&quot;00374D8D&quot;/&gt;&lt;wsp:rsid wsp:val=&quot;00375130&quot;/&gt;&lt;wsp:rsid wsp:val=&quot;0037513F&quot;/&gt;&lt;wsp:rsid wsp:val=&quot;0037527F&quot;/&gt;&lt;wsp:rsid wsp:val=&quot;00375655&quot;/&gt;&lt;wsp:rsid wsp:val=&quot;00375669&quot;/&gt;&lt;wsp:rsid wsp:val=&quot;00376182&quot;/&gt;&lt;wsp:rsid wsp:val=&quot;003762D0&quot;/&gt;&lt;wsp:rsid wsp:val=&quot;003767F5&quot;/&gt;&lt;wsp:rsid wsp:val=&quot;00376975&quot;/&gt;&lt;wsp:rsid wsp:val=&quot;0037761E&quot;/&gt;&lt;wsp:rsid wsp:val=&quot;0038084A&quot;/&gt;&lt;wsp:rsid wsp:val=&quot;003808CC&quot;/&gt;&lt;wsp:rsid wsp:val=&quot;00385296&quot;/&gt;&lt;wsp:rsid wsp:val=&quot;00387509&quot;/&gt;&lt;wsp:rsid wsp:val=&quot;00387FF5&quot;/&gt;&lt;wsp:rsid wsp:val=&quot;0039000A&quot;/&gt;&lt;wsp:rsid wsp:val=&quot;0039047B&quot;/&gt;&lt;wsp:rsid wsp:val=&quot;00390999&quot;/&gt;&lt;wsp:rsid wsp:val=&quot;00390AA8&quot;/&gt;&lt;wsp:rsid wsp:val=&quot;00391400&quot;/&gt;&lt;wsp:rsid wsp:val=&quot;0039202B&quot;/&gt;&lt;wsp:rsid wsp:val=&quot;00392437&quot;/&gt;&lt;wsp:rsid wsp:val=&quot;00393D24&quot;/&gt;&lt;wsp:rsid wsp:val=&quot;00393E9A&quot;/&gt;&lt;wsp:rsid wsp:val=&quot;003945C8&quot;/&gt;&lt;wsp:rsid wsp:val=&quot;0039470F&quot;/&gt;&lt;wsp:rsid wsp:val=&quot;00395470&quot;/&gt;&lt;wsp:rsid wsp:val=&quot;003959AD&quot;/&gt;&lt;wsp:rsid wsp:val=&quot;00395D6A&quot;/&gt;&lt;wsp:rsid wsp:val=&quot;00396EA9&quot;/&gt;&lt;wsp:rsid wsp:val=&quot;0039709B&quot;/&gt;&lt;wsp:rsid wsp:val=&quot;003A03CC&quot;/&gt;&lt;wsp:rsid wsp:val=&quot;003A0977&quot;/&gt;&lt;wsp:rsid wsp:val=&quot;003A0A51&quot;/&gt;&lt;wsp:rsid wsp:val=&quot;003A181F&quot;/&gt;&lt;wsp:rsid wsp:val=&quot;003A2AAA&quot;/&gt;&lt;wsp:rsid wsp:val=&quot;003A3B27&quot;/&gt;&lt;wsp:rsid wsp:val=&quot;003A3C6B&quot;/&gt;&lt;wsp:rsid wsp:val=&quot;003A483B&quot;/&gt;&lt;wsp:rsid wsp:val=&quot;003A4A87&quot;/&gt;&lt;wsp:rsid wsp:val=&quot;003A4DA8&quot;/&gt;&lt;wsp:rsid wsp:val=&quot;003A4F13&quot;/&gt;&lt;wsp:rsid wsp:val=&quot;003A6272&quot;/&gt;&lt;wsp:rsid wsp:val=&quot;003A6AF7&quot;/&gt;&lt;wsp:rsid wsp:val=&quot;003A738A&quot;/&gt;&lt;wsp:rsid wsp:val=&quot;003A757F&quot;/&gt;&lt;wsp:rsid wsp:val=&quot;003A7931&quot;/&gt;&lt;wsp:rsid wsp:val=&quot;003B06B1&quot;/&gt;&lt;wsp:rsid wsp:val=&quot;003B16FF&quot;/&gt;&lt;wsp:rsid wsp:val=&quot;003B18BE&quot;/&gt;&lt;wsp:rsid wsp:val=&quot;003B1A63&quot;/&gt;&lt;wsp:rsid wsp:val=&quot;003B1F70&quot;/&gt;&lt;wsp:rsid wsp:val=&quot;003B289B&quot;/&gt;&lt;wsp:rsid wsp:val=&quot;003B3B67&quot;/&gt;&lt;wsp:rsid wsp:val=&quot;003B53E4&quot;/&gt;&lt;wsp:rsid wsp:val=&quot;003B5490&quot;/&gt;&lt;wsp:rsid wsp:val=&quot;003B5507&quot;/&gt;&lt;wsp:rsid wsp:val=&quot;003B5E5E&quot;/&gt;&lt;wsp:rsid wsp:val=&quot;003B6844&quot;/&gt;&lt;wsp:rsid wsp:val=&quot;003B68FF&quot;/&gt;&lt;wsp:rsid wsp:val=&quot;003B6BCB&quot;/&gt;&lt;wsp:rsid wsp:val=&quot;003B7778&quot;/&gt;&lt;wsp:rsid wsp:val=&quot;003C0A44&quot;/&gt;&lt;wsp:rsid wsp:val=&quot;003C1A30&quot;/&gt;&lt;wsp:rsid wsp:val=&quot;003C1C16&quot;/&gt;&lt;wsp:rsid wsp:val=&quot;003C3110&quot;/&gt;&lt;wsp:rsid wsp:val=&quot;003C398C&quot;/&gt;&lt;wsp:rsid wsp:val=&quot;003C3BBA&quot;/&gt;&lt;wsp:rsid wsp:val=&quot;003C43C1&quot;/&gt;&lt;wsp:rsid wsp:val=&quot;003C4791&quot;/&gt;&lt;wsp:rsid wsp:val=&quot;003C5E0B&quot;/&gt;&lt;wsp:rsid wsp:val=&quot;003C6090&quot;/&gt;&lt;wsp:rsid wsp:val=&quot;003C6983&quot;/&gt;&lt;wsp:rsid wsp:val=&quot;003C6AB0&quot;/&gt;&lt;wsp:rsid wsp:val=&quot;003C6C79&quot;/&gt;&lt;wsp:rsid wsp:val=&quot;003C7649&quot;/&gt;&lt;wsp:rsid wsp:val=&quot;003D0714&quot;/&gt;&lt;wsp:rsid wsp:val=&quot;003D0F5E&quot;/&gt;&lt;wsp:rsid wsp:val=&quot;003D295F&quot;/&gt;&lt;wsp:rsid wsp:val=&quot;003D2963&quot;/&gt;&lt;wsp:rsid wsp:val=&quot;003D3043&quot;/&gt;&lt;wsp:rsid wsp:val=&quot;003D5B27&quot;/&gt;&lt;wsp:rsid wsp:val=&quot;003D719B&quot;/&gt;&lt;wsp:rsid wsp:val=&quot;003D7DBB&quot;/&gt;&lt;wsp:rsid wsp:val=&quot;003D7F8F&quot;/&gt;&lt;wsp:rsid wsp:val=&quot;003E1D2B&quot;/&gt;&lt;wsp:rsid wsp:val=&quot;003E1FFA&quot;/&gt;&lt;wsp:rsid wsp:val=&quot;003E231B&quot;/&gt;&lt;wsp:rsid wsp:val=&quot;003E3F1D&quot;/&gt;&lt;wsp:rsid wsp:val=&quot;003E5CE4&quot;/&gt;&lt;wsp:rsid wsp:val=&quot;003E641F&quot;/&gt;&lt;wsp:rsid wsp:val=&quot;003E6C7A&quot;/&gt;&lt;wsp:rsid wsp:val=&quot;003E7CB2&quot;/&gt;&lt;wsp:rsid wsp:val=&quot;003F04D2&quot;/&gt;&lt;wsp:rsid wsp:val=&quot;003F062E&quot;/&gt;&lt;wsp:rsid wsp:val=&quot;003F2737&quot;/&gt;&lt;wsp:rsid wsp:val=&quot;003F42FE&quot;/&gt;&lt;wsp:rsid wsp:val=&quot;003F640A&quot;/&gt;&lt;wsp:rsid wsp:val=&quot;003F7B69&quot;/&gt;&lt;wsp:rsid wsp:val=&quot;003F7BB3&quot;/&gt;&lt;wsp:rsid wsp:val=&quot;00400451&quot;/&gt;&lt;wsp:rsid wsp:val=&quot;00404052&quot;/&gt;&lt;wsp:rsid wsp:val=&quot;00404067&quot;/&gt;&lt;wsp:rsid wsp:val=&quot;00404A4A&quot;/&gt;&lt;wsp:rsid wsp:val=&quot;00404B4B&quot;/&gt;&lt;wsp:rsid wsp:val=&quot;004051C8&quot;/&gt;&lt;wsp:rsid wsp:val=&quot;0040591B&quot;/&gt;&lt;wsp:rsid wsp:val=&quot;00405954&quot;/&gt;&lt;wsp:rsid wsp:val=&quot;00406106&quot;/&gt;&lt;wsp:rsid wsp:val=&quot;004066D8&quot;/&gt;&lt;wsp:rsid wsp:val=&quot;00406771&quot;/&gt;&lt;wsp:rsid wsp:val=&quot;004075D3&quot;/&gt;&lt;wsp:rsid wsp:val=&quot;0041008E&quot;/&gt;&lt;wsp:rsid wsp:val=&quot;004113C3&quot;/&gt;&lt;wsp:rsid wsp:val=&quot;004117B6&quot;/&gt;&lt;wsp:rsid wsp:val=&quot;004119F0&quot;/&gt;&lt;wsp:rsid wsp:val=&quot;00412910&quot;/&gt;&lt;wsp:rsid wsp:val=&quot;00412EAD&quot;/&gt;&lt;wsp:rsid wsp:val=&quot;00413483&quot;/&gt;&lt;wsp:rsid wsp:val=&quot;004138CB&quot;/&gt;&lt;wsp:rsid wsp:val=&quot;00414146&quot;/&gt;&lt;wsp:rsid wsp:val=&quot;0041469A&quot;/&gt;&lt;wsp:rsid wsp:val=&quot;00415FD1&quot;/&gt;&lt;wsp:rsid wsp:val=&quot;00416352&quot;/&gt;&lt;wsp:rsid wsp:val=&quot;0041693E&quot;/&gt;&lt;wsp:rsid wsp:val=&quot;00416CEB&quot;/&gt;&lt;wsp:rsid wsp:val=&quot;00417704&quot;/&gt;&lt;wsp:rsid wsp:val=&quot;00417E53&quot;/&gt;&lt;wsp:rsid wsp:val=&quot;004212C5&quot;/&gt;&lt;wsp:rsid wsp:val=&quot;00422E59&quot;/&gt;&lt;wsp:rsid wsp:val=&quot;00425452&quot;/&gt;&lt;wsp:rsid wsp:val=&quot;00425750&quot;/&gt;&lt;wsp:rsid wsp:val=&quot;00426506&quot;/&gt;&lt;wsp:rsid wsp:val=&quot;004268F0&quot;/&gt;&lt;wsp:rsid wsp:val=&quot;004269DE&quot;/&gt;&lt;wsp:rsid wsp:val=&quot;00426A95&quot;/&gt;&lt;wsp:rsid wsp:val=&quot;00430C03&quot;/&gt;&lt;wsp:rsid wsp:val=&quot;00434196&quot;/&gt;&lt;wsp:rsid wsp:val=&quot;004358B4&quot;/&gt;&lt;wsp:rsid wsp:val=&quot;00440B62&quot;/&gt;&lt;wsp:rsid wsp:val=&quot;0044116C&quot;/&gt;&lt;wsp:rsid wsp:val=&quot;00443348&quot;/&gt;&lt;wsp:rsid wsp:val=&quot;004438A2&quot;/&gt;&lt;wsp:rsid wsp:val=&quot;00444027&quot;/&gt;&lt;wsp:rsid wsp:val=&quot;00445104&quot;/&gt;&lt;wsp:rsid wsp:val=&quot;00445484&quot;/&gt;&lt;wsp:rsid wsp:val=&quot;00445F43&quot;/&gt;&lt;wsp:rsid wsp:val=&quot;00446187&quot;/&gt;&lt;wsp:rsid wsp:val=&quot;00446BBE&quot;/&gt;&lt;wsp:rsid wsp:val=&quot;0044762E&quot;/&gt;&lt;wsp:rsid wsp:val=&quot;00451536&quot;/&gt;&lt;wsp:rsid wsp:val=&quot;004522F9&quot;/&gt;&lt;wsp:rsid wsp:val=&quot;00452BF1&quot;/&gt;&lt;wsp:rsid wsp:val=&quot;00452C69&quot;/&gt;&lt;wsp:rsid wsp:val=&quot;004536B0&quot;/&gt;&lt;wsp:rsid wsp:val=&quot;0045378B&quot;/&gt;&lt;wsp:rsid wsp:val=&quot;0045393A&quot;/&gt;&lt;wsp:rsid wsp:val=&quot;004554C4&quot;/&gt;&lt;wsp:rsid wsp:val=&quot;004557C5&quot;/&gt;&lt;wsp:rsid wsp:val=&quot;004566C9&quot;/&gt;&lt;wsp:rsid wsp:val=&quot;00460033&quot;/&gt;&lt;wsp:rsid wsp:val=&quot;0046076C&quot;/&gt;&lt;wsp:rsid wsp:val=&quot;00460924&quot;/&gt;&lt;wsp:rsid wsp:val=&quot;0046124A&quot;/&gt;&lt;wsp:rsid wsp:val=&quot;00461F16&quot;/&gt;&lt;wsp:rsid wsp:val=&quot;00462030&quot;/&gt;&lt;wsp:rsid wsp:val=&quot;00463323&quot;/&gt;&lt;wsp:rsid wsp:val=&quot;004635F9&quot;/&gt;&lt;wsp:rsid wsp:val=&quot;00463A29&quot;/&gt;&lt;wsp:rsid wsp:val=&quot;00464812&quot;/&gt;&lt;wsp:rsid wsp:val=&quot;00465D0D&quot;/&gt;&lt;wsp:rsid wsp:val=&quot;00466241&quot;/&gt;&lt;wsp:rsid wsp:val=&quot;00466901&quot;/&gt;&lt;wsp:rsid wsp:val=&quot;00467E1F&quot;/&gt;&lt;wsp:rsid wsp:val=&quot;00470A2F&quot;/&gt;&lt;wsp:rsid wsp:val=&quot;00470D2F&quot;/&gt;&lt;wsp:rsid wsp:val=&quot;00471390&quot;/&gt;&lt;wsp:rsid wsp:val=&quot;00472988&quot;/&gt;&lt;wsp:rsid wsp:val=&quot;00473242&quot;/&gt;&lt;wsp:rsid wsp:val=&quot;00473888&quot;/&gt;&lt;wsp:rsid wsp:val=&quot;004741D2&quot;/&gt;&lt;wsp:rsid wsp:val=&quot;00474432&quot;/&gt;&lt;wsp:rsid wsp:val=&quot;004749F3&quot;/&gt;&lt;wsp:rsid wsp:val=&quot;00475240&quot;/&gt;&lt;wsp:rsid wsp:val=&quot;0047581C&quot;/&gt;&lt;wsp:rsid wsp:val=&quot;00475A4C&quot;/&gt;&lt;wsp:rsid wsp:val=&quot;00476559&quot;/&gt;&lt;wsp:rsid wsp:val=&quot;00476B83&quot;/&gt;&lt;wsp:rsid wsp:val=&quot;00476C17&quot;/&gt;&lt;wsp:rsid wsp:val=&quot;00476CD3&quot;/&gt;&lt;wsp:rsid wsp:val=&quot;00476E1E&quot;/&gt;&lt;wsp:rsid wsp:val=&quot;00480B38&quot;/&gt;&lt;wsp:rsid wsp:val=&quot;00481476&quot;/&gt;&lt;wsp:rsid wsp:val=&quot;00481C65&quot;/&gt;&lt;wsp:rsid wsp:val=&quot;0048235B&quot;/&gt;&lt;wsp:rsid wsp:val=&quot;00483B9E&quot;/&gt;&lt;wsp:rsid wsp:val=&quot;00485C6F&quot;/&gt;&lt;wsp:rsid wsp:val=&quot;004867A2&quot;/&gt;&lt;wsp:rsid wsp:val=&quot;00487EC2&quot;/&gt;&lt;wsp:rsid wsp:val=&quot;00490CAD&quot;/&gt;&lt;wsp:rsid wsp:val=&quot;00490EB2&quot;/&gt;&lt;wsp:rsid wsp:val=&quot;0049126F&quot;/&gt;&lt;wsp:rsid wsp:val=&quot;00491621&quot;/&gt;&lt;wsp:rsid wsp:val=&quot;0049204D&quot;/&gt;&lt;wsp:rsid wsp:val=&quot;004920FE&quot;/&gt;&lt;wsp:rsid wsp:val=&quot;00492787&quot;/&gt;&lt;wsp:rsid wsp:val=&quot;00492F79&quot;/&gt;&lt;wsp:rsid wsp:val=&quot;0049370F&quot;/&gt;&lt;wsp:rsid wsp:val=&quot;00493FD7&quot;/&gt;&lt;wsp:rsid wsp:val=&quot;0049450A&quot;/&gt;&lt;wsp:rsid wsp:val=&quot;00494F83&quot;/&gt;&lt;wsp:rsid wsp:val=&quot;0049502E&quot;/&gt;&lt;wsp:rsid wsp:val=&quot;00495F96&quot;/&gt;&lt;wsp:rsid wsp:val=&quot;00496DCD&quot;/&gt;&lt;wsp:rsid wsp:val=&quot;00497DE9&quot;/&gt;&lt;wsp:rsid wsp:val=&quot;004A080B&quot;/&gt;&lt;wsp:rsid wsp:val=&quot;004A2675&quot;/&gt;&lt;wsp:rsid wsp:val=&quot;004A293A&quot;/&gt;&lt;wsp:rsid wsp:val=&quot;004A2F69&quot;/&gt;&lt;wsp:rsid wsp:val=&quot;004A3BA6&quot;/&gt;&lt;wsp:rsid wsp:val=&quot;004A49E8&quot;/&gt;&lt;wsp:rsid wsp:val=&quot;004A4A81&quot;/&gt;&lt;wsp:rsid wsp:val=&quot;004A4C41&quot;/&gt;&lt;wsp:rsid wsp:val=&quot;004A5015&quot;/&gt;&lt;wsp:rsid wsp:val=&quot;004A5EF1&quot;/&gt;&lt;wsp:rsid wsp:val=&quot;004A6156&quot;/&gt;&lt;wsp:rsid wsp:val=&quot;004A6573&quot;/&gt;&lt;wsp:rsid wsp:val=&quot;004A741B&quot;/&gt;&lt;wsp:rsid wsp:val=&quot;004B013E&quot;/&gt;&lt;wsp:rsid wsp:val=&quot;004B0259&quot;/&gt;&lt;wsp:rsid wsp:val=&quot;004B185F&quot;/&gt;&lt;wsp:rsid wsp:val=&quot;004B2885&quot;/&gt;&lt;wsp:rsid wsp:val=&quot;004B30C2&quot;/&gt;&lt;wsp:rsid wsp:val=&quot;004B39C6&quot;/&gt;&lt;wsp:rsid wsp:val=&quot;004B3A79&quot;/&gt;&lt;wsp:rsid wsp:val=&quot;004B3F07&quot;/&gt;&lt;wsp:rsid wsp:val=&quot;004B4438&quot;/&gt;&lt;wsp:rsid wsp:val=&quot;004B45A0&quot;/&gt;&lt;wsp:rsid wsp:val=&quot;004B5477&quot;/&gt;&lt;wsp:rsid wsp:val=&quot;004B7E00&quot;/&gt;&lt;wsp:rsid wsp:val=&quot;004C0BB3&quot;/&gt;&lt;wsp:rsid wsp:val=&quot;004C0EC5&quot;/&gt;&lt;wsp:rsid wsp:val=&quot;004C10BB&quot;/&gt;&lt;wsp:rsid wsp:val=&quot;004C14E5&quot;/&gt;&lt;wsp:rsid wsp:val=&quot;004C2371&quot;/&gt;&lt;wsp:rsid wsp:val=&quot;004C2615&quot;/&gt;&lt;wsp:rsid wsp:val=&quot;004C2C87&quot;/&gt;&lt;wsp:rsid wsp:val=&quot;004C46F9&quot;/&gt;&lt;wsp:rsid wsp:val=&quot;004C4CFB&quot;/&gt;&lt;wsp:rsid wsp:val=&quot;004C56DB&quot;/&gt;&lt;wsp:rsid wsp:val=&quot;004C57ED&quot;/&gt;&lt;wsp:rsid wsp:val=&quot;004C60ED&quot;/&gt;&lt;wsp:rsid wsp:val=&quot;004C6F67&quot;/&gt;&lt;wsp:rsid wsp:val=&quot;004C70F6&quot;/&gt;&lt;wsp:rsid wsp:val=&quot;004C750D&quot;/&gt;&lt;wsp:rsid wsp:val=&quot;004D474A&quot;/&gt;&lt;wsp:rsid wsp:val=&quot;004D5695&quot;/&gt;&lt;wsp:rsid wsp:val=&quot;004D58D8&quot;/&gt;&lt;wsp:rsid wsp:val=&quot;004D5E89&quot;/&gt;&lt;wsp:rsid wsp:val=&quot;004D5FA9&quot;/&gt;&lt;wsp:rsid wsp:val=&quot;004D6A4E&quot;/&gt;&lt;wsp:rsid wsp:val=&quot;004D6FFE&quot;/&gt;&lt;wsp:rsid wsp:val=&quot;004E00F5&quot;/&gt;&lt;wsp:rsid wsp:val=&quot;004E0770&quot;/&gt;&lt;wsp:rsid wsp:val=&quot;004E083B&quot;/&gt;&lt;wsp:rsid wsp:val=&quot;004E1CDB&quot;/&gt;&lt;wsp:rsid wsp:val=&quot;004E4A36&quot;/&gt;&lt;wsp:rsid wsp:val=&quot;004E55A6&quot;/&gt;&lt;wsp:rsid wsp:val=&quot;004E6293&quot;/&gt;&lt;wsp:rsid wsp:val=&quot;004E66F2&quot;/&gt;&lt;wsp:rsid wsp:val=&quot;004E68D2&quot;/&gt;&lt;wsp:rsid wsp:val=&quot;004E7AF3&quot;/&gt;&lt;wsp:rsid wsp:val=&quot;004F03CF&quot;/&gt;&lt;wsp:rsid wsp:val=&quot;004F12F6&quot;/&gt;&lt;wsp:rsid wsp:val=&quot;004F143E&quot;/&gt;&lt;wsp:rsid wsp:val=&quot;004F15DE&quot;/&gt;&lt;wsp:rsid wsp:val=&quot;004F4FE4&quot;/&gt;&lt;wsp:rsid wsp:val=&quot;004F5424&quot;/&gt;&lt;wsp:rsid wsp:val=&quot;004F587E&quot;/&gt;&lt;wsp:rsid wsp:val=&quot;004F5AAF&quot;/&gt;&lt;wsp:rsid wsp:val=&quot;004F6896&quot;/&gt;&lt;wsp:rsid wsp:val=&quot;004F6DE3&quot;/&gt;&lt;wsp:rsid wsp:val=&quot;004F73AF&quot;/&gt;&lt;wsp:rsid wsp:val=&quot;004F7562&quot;/&gt;&lt;wsp:rsid wsp:val=&quot;004F7593&quot;/&gt;&lt;wsp:rsid wsp:val=&quot;004F7F3F&quot;/&gt;&lt;wsp:rsid wsp:val=&quot;005004A0&quot;/&gt;&lt;wsp:rsid wsp:val=&quot;00500730&quot;/&gt;&lt;wsp:rsid wsp:val=&quot;00500BD9&quot;/&gt;&lt;wsp:rsid wsp:val=&quot;00501700&quot;/&gt;&lt;wsp:rsid wsp:val=&quot;00501AF3&quot;/&gt;&lt;wsp:rsid wsp:val=&quot;00501BFF&quot;/&gt;&lt;wsp:rsid wsp:val=&quot;00502AA3&quot;/&gt;&lt;wsp:rsid wsp:val=&quot;00503822&quot;/&gt;&lt;wsp:rsid wsp:val=&quot;00503E7B&quot;/&gt;&lt;wsp:rsid wsp:val=&quot;00505F62&quot;/&gt;&lt;wsp:rsid wsp:val=&quot;0050684F&quot;/&gt;&lt;wsp:rsid wsp:val=&quot;00506B84&quot;/&gt;&lt;wsp:rsid wsp:val=&quot;005073EB&quot;/&gt;&lt;wsp:rsid wsp:val=&quot;00507999&quot;/&gt;&lt;wsp:rsid wsp:val=&quot;005106D8&quot;/&gt;&lt;wsp:rsid wsp:val=&quot;005112CF&quot;/&gt;&lt;wsp:rsid wsp:val=&quot;005116E6&quot;/&gt;&lt;wsp:rsid wsp:val=&quot;00512A56&quot;/&gt;&lt;wsp:rsid wsp:val=&quot;00512E65&quot;/&gt;&lt;wsp:rsid wsp:val=&quot;00513915&quot;/&gt;&lt;wsp:rsid wsp:val=&quot;00515FB0&quot;/&gt;&lt;wsp:rsid wsp:val=&quot;00516854&quot;/&gt;&lt;wsp:rsid wsp:val=&quot;005172AB&quot;/&gt;&lt;wsp:rsid wsp:val=&quot;0051750E&quot;/&gt;&lt;wsp:rsid wsp:val=&quot;00520764&quot;/&gt;&lt;wsp:rsid wsp:val=&quot;00520A87&quot;/&gt;&lt;wsp:rsid wsp:val=&quot;005211FA&quot;/&gt;&lt;wsp:rsid wsp:val=&quot;005219F7&quot;/&gt;&lt;wsp:rsid wsp:val=&quot;00521A83&quot;/&gt;&lt;wsp:rsid wsp:val=&quot;00521BB5&quot;/&gt;&lt;wsp:rsid wsp:val=&quot;0052349A&quot;/&gt;&lt;wsp:rsid wsp:val=&quot;005241D7&quot;/&gt;&lt;wsp:rsid wsp:val=&quot;00524A67&quot;/&gt;&lt;wsp:rsid wsp:val=&quot;00526B57&quot;/&gt;&lt;wsp:rsid wsp:val=&quot;00527829&quot;/&gt;&lt;wsp:rsid wsp:val=&quot;00527F68&quot;/&gt;&lt;wsp:rsid wsp:val=&quot;00530E3C&quot;/&gt;&lt;wsp:rsid wsp:val=&quot;00530ECC&quot;/&gt;&lt;wsp:rsid wsp:val=&quot;00531747&quot;/&gt;&lt;wsp:rsid wsp:val=&quot;0053183D&quot;/&gt;&lt;wsp:rsid wsp:val=&quot;00534304&quot;/&gt;&lt;wsp:rsid wsp:val=&quot;0053558D&quot;/&gt;&lt;wsp:rsid wsp:val=&quot;00535966&quot;/&gt;&lt;wsp:rsid wsp:val=&quot;00535CD9&quot;/&gt;&lt;wsp:rsid wsp:val=&quot;00536D2B&quot;/&gt;&lt;wsp:rsid wsp:val=&quot;00537A73&quot;/&gt;&lt;wsp:rsid wsp:val=&quot;00541EC2&quot;/&gt;&lt;wsp:rsid wsp:val=&quot;00543133&quot;/&gt;&lt;wsp:rsid wsp:val=&quot;005435C6&quot;/&gt;&lt;wsp:rsid wsp:val=&quot;00543BB6&quot;/&gt;&lt;wsp:rsid wsp:val=&quot;005443F8&quot;/&gt;&lt;wsp:rsid wsp:val=&quot;00545869&quot;/&gt;&lt;wsp:rsid wsp:val=&quot;00545AD5&quot;/&gt;&lt;wsp:rsid wsp:val=&quot;00545DB6&quot;/&gt;&lt;wsp:rsid wsp:val=&quot;00546C74&quot;/&gt;&lt;wsp:rsid wsp:val=&quot;005501B7&quot;/&gt;&lt;wsp:rsid wsp:val=&quot;00550D14&quot;/&gt;&lt;wsp:rsid wsp:val=&quot;005518E9&quot;/&gt;&lt;wsp:rsid wsp:val=&quot;0055288E&quot;/&gt;&lt;wsp:rsid wsp:val=&quot;00553970&quot;/&gt;&lt;wsp:rsid wsp:val=&quot;00553D3E&quot;/&gt;&lt;wsp:rsid wsp:val=&quot;00554E16&quot;/&gt;&lt;wsp:rsid wsp:val=&quot;005555A0&quot;/&gt;&lt;wsp:rsid wsp:val=&quot;00555C36&quot;/&gt;&lt;wsp:rsid wsp:val=&quot;00556E6F&quot;/&gt;&lt;wsp:rsid wsp:val=&quot;00557443&quot;/&gt;&lt;wsp:rsid wsp:val=&quot;00560CF1&quot;/&gt;&lt;wsp:rsid wsp:val=&quot;005610D5&quot;/&gt;&lt;wsp:rsid wsp:val=&quot;00562B30&quot;/&gt;&lt;wsp:rsid wsp:val=&quot;005630AB&quot;/&gt;&lt;wsp:rsid wsp:val=&quot;00563177&quot;/&gt;&lt;wsp:rsid wsp:val=&quot;00563463&quot;/&gt;&lt;wsp:rsid wsp:val=&quot;00563584&quot;/&gt;&lt;wsp:rsid wsp:val=&quot;00563DF8&quot;/&gt;&lt;wsp:rsid wsp:val=&quot;005643A0&quot;/&gt;&lt;wsp:rsid wsp:val=&quot;00565036&quot;/&gt;&lt;wsp:rsid wsp:val=&quot;00565910&quot;/&gt;&lt;wsp:rsid wsp:val=&quot;00566121&quot;/&gt;&lt;wsp:rsid wsp:val=&quot;00566963&quot;/&gt;&lt;wsp:rsid wsp:val=&quot;0056796A&quot;/&gt;&lt;wsp:rsid wsp:val=&quot;00567B3B&quot;/&gt;&lt;wsp:rsid wsp:val=&quot;00567C25&quot;/&gt;&lt;wsp:rsid wsp:val=&quot;0057164C&quot;/&gt;&lt;wsp:rsid wsp:val=&quot;00571DD3&quot;/&gt;&lt;wsp:rsid wsp:val=&quot;0057233F&quot;/&gt;&lt;wsp:rsid wsp:val=&quot;005724E3&quot;/&gt;&lt;wsp:rsid wsp:val=&quot;005727BC&quot;/&gt;&lt;wsp:rsid wsp:val=&quot;00572AB5&quot;/&gt;&lt;wsp:rsid wsp:val=&quot;00573415&quot;/&gt;&lt;wsp:rsid wsp:val=&quot;005744C6&quot;/&gt;&lt;wsp:rsid wsp:val=&quot;005753AA&quot;/&gt;&lt;wsp:rsid wsp:val=&quot;005765D2&quot;/&gt;&lt;wsp:rsid wsp:val=&quot;0057776D&quot;/&gt;&lt;wsp:rsid wsp:val=&quot;0058087F&quot;/&gt;&lt;wsp:rsid wsp:val=&quot;00580BFA&quot;/&gt;&lt;wsp:rsid wsp:val=&quot;00580D8D&quot;/&gt;&lt;wsp:rsid wsp:val=&quot;00581585&quot;/&gt;&lt;wsp:rsid wsp:val=&quot;005816FF&quot;/&gt;&lt;wsp:rsid wsp:val=&quot;005819EF&quot;/&gt;&lt;wsp:rsid wsp:val=&quot;00581EAF&quot;/&gt;&lt;wsp:rsid wsp:val=&quot;005822F9&quot;/&gt;&lt;wsp:rsid wsp:val=&quot;00582E93&quot;/&gt;&lt;wsp:rsid wsp:val=&quot;005837C5&quot;/&gt;&lt;wsp:rsid wsp:val=&quot;005839E5&quot;/&gt;&lt;wsp:rsid wsp:val=&quot;00583B0D&quot;/&gt;&lt;wsp:rsid wsp:val=&quot;00583B2D&quot;/&gt;&lt;wsp:rsid wsp:val=&quot;00584761&quot;/&gt;&lt;wsp:rsid wsp:val=&quot;005865CC&quot;/&gt;&lt;wsp:rsid wsp:val=&quot;00586E40&quot;/&gt;&lt;wsp:rsid wsp:val=&quot;00586F21&quot;/&gt;&lt;wsp:rsid wsp:val=&quot;00590336&quot;/&gt;&lt;wsp:rsid wsp:val=&quot;00590849&quot;/&gt;&lt;wsp:rsid wsp:val=&quot;00591871&quot;/&gt;&lt;wsp:rsid wsp:val=&quot;0059271F&quot;/&gt;&lt;wsp:rsid wsp:val=&quot;0059300F&quot;/&gt;&lt;wsp:rsid wsp:val=&quot;00593486&quot;/&gt;&lt;wsp:rsid wsp:val=&quot;005938B8&quot;/&gt;&lt;wsp:rsid wsp:val=&quot;00593DE6&quot;/&gt;&lt;wsp:rsid wsp:val=&quot;005950B7&quot;/&gt;&lt;wsp:rsid wsp:val=&quot;00595D53&quot;/&gt;&lt;wsp:rsid wsp:val=&quot;00596ADD&quot;/&gt;&lt;wsp:rsid wsp:val=&quot;00596BBF&quot;/&gt;&lt;wsp:rsid wsp:val=&quot;00596FFD&quot;/&gt;&lt;wsp:rsid wsp:val=&quot;005977D7&quot;/&gt;&lt;wsp:rsid wsp:val=&quot;005A0E6A&quot;/&gt;&lt;wsp:rsid wsp:val=&quot;005A1F65&quot;/&gt;&lt;wsp:rsid wsp:val=&quot;005A2261&quot;/&gt;&lt;wsp:rsid wsp:val=&quot;005A3004&quot;/&gt;&lt;wsp:rsid wsp:val=&quot;005A34F6&quot;/&gt;&lt;wsp:rsid wsp:val=&quot;005A42B8&quot;/&gt;&lt;wsp:rsid wsp:val=&quot;005A4A16&quot;/&gt;&lt;wsp:rsid wsp:val=&quot;005A565D&quot;/&gt;&lt;wsp:rsid wsp:val=&quot;005A5BA1&quot;/&gt;&lt;wsp:rsid wsp:val=&quot;005A5C86&quot;/&gt;&lt;wsp:rsid wsp:val=&quot;005A5E08&quot;/&gt;&lt;wsp:rsid wsp:val=&quot;005A722E&quot;/&gt;&lt;wsp:rsid wsp:val=&quot;005A73CD&quot;/&gt;&lt;wsp:rsid wsp:val=&quot;005A7AEE&quot;/&gt;&lt;wsp:rsid wsp:val=&quot;005B0798&quot;/&gt;&lt;wsp:rsid wsp:val=&quot;005B200F&quot;/&gt;&lt;wsp:rsid wsp:val=&quot;005B2E24&quot;/&gt;&lt;wsp:rsid wsp:val=&quot;005B3B06&quot;/&gt;&lt;wsp:rsid wsp:val=&quot;005B5BBA&quot;/&gt;&lt;wsp:rsid wsp:val=&quot;005B602E&quot;/&gt;&lt;wsp:rsid wsp:val=&quot;005B6205&quot;/&gt;&lt;wsp:rsid wsp:val=&quot;005C01A6&quot;/&gt;&lt;wsp:rsid wsp:val=&quot;005C04BA&quot;/&gt;&lt;wsp:rsid wsp:val=&quot;005C0C0E&quot;/&gt;&lt;wsp:rsid wsp:val=&quot;005C1A9F&quot;/&gt;&lt;wsp:rsid wsp:val=&quot;005C1C9B&quot;/&gt;&lt;wsp:rsid wsp:val=&quot;005C50E3&quot;/&gt;&lt;wsp:rsid wsp:val=&quot;005C5246&quot;/&gt;&lt;wsp:rsid wsp:val=&quot;005C5A42&quot;/&gt;&lt;wsp:rsid wsp:val=&quot;005C7ED9&quot;/&gt;&lt;wsp:rsid wsp:val=&quot;005D1EE4&quot;/&gt;&lt;wsp:rsid wsp:val=&quot;005D35ED&quot;/&gt;&lt;wsp:rsid wsp:val=&quot;005D574C&quot;/&gt;&lt;wsp:rsid wsp:val=&quot;005D5FEB&quot;/&gt;&lt;wsp:rsid wsp:val=&quot;005D6D50&quot;/&gt;&lt;wsp:rsid wsp:val=&quot;005E0281&quot;/&gt;&lt;wsp:rsid wsp:val=&quot;005E02DE&quot;/&gt;&lt;wsp:rsid wsp:val=&quot;005E0575&quot;/&gt;&lt;wsp:rsid wsp:val=&quot;005E23F1&quot;/&gt;&lt;wsp:rsid wsp:val=&quot;005E2FB0&quot;/&gt;&lt;wsp:rsid wsp:val=&quot;005E38EE&quot;/&gt;&lt;wsp:rsid wsp:val=&quot;005E3B44&quot;/&gt;&lt;wsp:rsid wsp:val=&quot;005E3E82&quot;/&gt;&lt;wsp:rsid wsp:val=&quot;005E467A&quot;/&gt;&lt;wsp:rsid wsp:val=&quot;005F03D9&quot;/&gt;&lt;wsp:rsid wsp:val=&quot;005F05F1&quot;/&gt;&lt;wsp:rsid wsp:val=&quot;005F0A9F&quot;/&gt;&lt;wsp:rsid wsp:val=&quot;005F16AF&quot;/&gt;&lt;wsp:rsid wsp:val=&quot;005F2997&quot;/&gt;&lt;wsp:rsid wsp:val=&quot;005F3625&quot;/&gt;&lt;wsp:rsid wsp:val=&quot;005F38ED&quot;/&gt;&lt;wsp:rsid wsp:val=&quot;005F39ED&quot;/&gt;&lt;wsp:rsid wsp:val=&quot;005F45C9&quot;/&gt;&lt;wsp:rsid wsp:val=&quot;005F467D&quot;/&gt;&lt;wsp:rsid wsp:val=&quot;005F46E0&quot;/&gt;&lt;wsp:rsid wsp:val=&quot;005F4A35&quot;/&gt;&lt;wsp:rsid wsp:val=&quot;005F4F83&quot;/&gt;&lt;wsp:rsid wsp:val=&quot;005F5231&quot;/&gt;&lt;wsp:rsid wsp:val=&quot;005F5C76&quot;/&gt;&lt;wsp:rsid wsp:val=&quot;005F6C7C&quot;/&gt;&lt;wsp:rsid wsp:val=&quot;00600329&quot;/&gt;&lt;wsp:rsid wsp:val=&quot;00600DDC&quot;/&gt;&lt;wsp:rsid wsp:val=&quot;00600E2E&quot;/&gt;&lt;wsp:rsid wsp:val=&quot;00601F3E&quot;/&gt;&lt;wsp:rsid wsp:val=&quot;00602861&quot;/&gt;&lt;wsp:rsid wsp:val=&quot;00602F38&quot;/&gt;&lt;wsp:rsid wsp:val=&quot;006032AE&quot;/&gt;&lt;wsp:rsid wsp:val=&quot;00603B96&quot;/&gt;&lt;wsp:rsid wsp:val=&quot;006046C8&quot;/&gt;&lt;wsp:rsid wsp:val=&quot;006047FC&quot;/&gt;&lt;wsp:rsid wsp:val=&quot;00605DDC&quot;/&gt;&lt;wsp:rsid wsp:val=&quot;00606394&quot;/&gt;&lt;wsp:rsid wsp:val=&quot;00606579&quot;/&gt;&lt;wsp:rsid wsp:val=&quot;006065A7&quot;/&gt;&lt;wsp:rsid wsp:val=&quot;00607346&quot;/&gt;&lt;wsp:rsid wsp:val=&quot;006077A0&quot;/&gt;&lt;wsp:rsid wsp:val=&quot;00610345&quot;/&gt;&lt;wsp:rsid wsp:val=&quot;006103DF&quot;/&gt;&lt;wsp:rsid wsp:val=&quot;006106D0&quot;/&gt;&lt;wsp:rsid wsp:val=&quot;006107BE&quot;/&gt;&lt;wsp:rsid wsp:val=&quot;00610846&quot;/&gt;&lt;wsp:rsid wsp:val=&quot;00610DA8&quot;/&gt;&lt;wsp:rsid wsp:val=&quot;00610EA0&quot;/&gt;&lt;wsp:rsid wsp:val=&quot;00615D60&quot;/&gt;&lt;wsp:rsid wsp:val=&quot;006168DD&quot;/&gt;&lt;wsp:rsid wsp:val=&quot;00616E2A&quot;/&gt;&lt;wsp:rsid wsp:val=&quot;006174EB&quot;/&gt;&lt;wsp:rsid wsp:val=&quot;006179E7&quot;/&gt;&lt;wsp:rsid wsp:val=&quot;006202BB&quot;/&gt;&lt;wsp:rsid wsp:val=&quot;0062224F&quot;/&gt;&lt;wsp:rsid wsp:val=&quot;006238DA&quot;/&gt;&lt;wsp:rsid wsp:val=&quot;00623B73&quot;/&gt;&lt;wsp:rsid wsp:val=&quot;006241D1&quot;/&gt;&lt;wsp:rsid wsp:val=&quot;00624645&quot;/&gt;&lt;wsp:rsid wsp:val=&quot;00624B3A&quot;/&gt;&lt;wsp:rsid wsp:val=&quot;0062519E&quot;/&gt;&lt;wsp:rsid wsp:val=&quot;00625880&quot;/&gt;&lt;wsp:rsid wsp:val=&quot;0062601F&quot;/&gt;&lt;wsp:rsid wsp:val=&quot;00627099&quot;/&gt;&lt;wsp:rsid wsp:val=&quot;006278C1&quot;/&gt;&lt;wsp:rsid wsp:val=&quot;0063039F&quot;/&gt;&lt;wsp:rsid wsp:val=&quot;006310E9&quot;/&gt;&lt;wsp:rsid wsp:val=&quot;006319C2&quot;/&gt;&lt;wsp:rsid wsp:val=&quot;00631AAE&quot;/&gt;&lt;wsp:rsid wsp:val=&quot;00631DD1&quot;/&gt;&lt;wsp:rsid wsp:val=&quot;00632406&quot;/&gt;&lt;wsp:rsid wsp:val=&quot;006329A6&quot;/&gt;&lt;wsp:rsid wsp:val=&quot;00633153&quot;/&gt;&lt;wsp:rsid wsp:val=&quot;006336ED&quot;/&gt;&lt;wsp:rsid wsp:val=&quot;0063551D&quot;/&gt;&lt;wsp:rsid wsp:val=&quot;006356CB&quot;/&gt;&lt;wsp:rsid wsp:val=&quot;00636435&quot;/&gt;&lt;wsp:rsid wsp:val=&quot;0063689A&quot;/&gt;&lt;wsp:rsid wsp:val=&quot;00636AB7&quot;/&gt;&lt;wsp:rsid wsp:val=&quot;006375EE&quot;/&gt;&lt;wsp:rsid wsp:val=&quot;00637862&quot;/&gt;&lt;wsp:rsid wsp:val=&quot;006409E7&quot;/&gt;&lt;wsp:rsid wsp:val=&quot;00641611&quot;/&gt;&lt;wsp:rsid wsp:val=&quot;006416AE&quot;/&gt;&lt;wsp:rsid wsp:val=&quot;0064184B&quot;/&gt;&lt;wsp:rsid wsp:val=&quot;0064215C&quot;/&gt;&lt;wsp:rsid wsp:val=&quot;00642FB6&quot;/&gt;&lt;wsp:rsid wsp:val=&quot;0064424C&quot;/&gt;&lt;wsp:rsid wsp:val=&quot;006444CB&quot;/&gt;&lt;wsp:rsid wsp:val=&quot;00644F56&quot;/&gt;&lt;wsp:rsid wsp:val=&quot;00645121&quot;/&gt;&lt;wsp:rsid wsp:val=&quot;006451CF&quot;/&gt;&lt;wsp:rsid wsp:val=&quot;00646873&quot;/&gt;&lt;wsp:rsid wsp:val=&quot;00646BF0&quot;/&gt;&lt;wsp:rsid wsp:val=&quot;00646D75&quot;/&gt;&lt;wsp:rsid wsp:val=&quot;0064701F&quot;/&gt;&lt;wsp:rsid wsp:val=&quot;00647624&quot;/&gt;&lt;wsp:rsid wsp:val=&quot;0065185B&quot;/&gt;&lt;wsp:rsid wsp:val=&quot;00651F40&quot;/&gt;&lt;wsp:rsid wsp:val=&quot;006526D2&quot;/&gt;&lt;wsp:rsid wsp:val=&quot;00654B93&quot;/&gt;&lt;wsp:rsid wsp:val=&quot;006551D1&quot;/&gt;&lt;wsp:rsid wsp:val=&quot;00655467&quot;/&gt;&lt;wsp:rsid wsp:val=&quot;00656382&quot;/&gt;&lt;wsp:rsid wsp:val=&quot;00656440&quot;/&gt;&lt;wsp:rsid wsp:val=&quot;00656AED&quot;/&gt;&lt;wsp:rsid wsp:val=&quot;006573AE&quot;/&gt;&lt;wsp:rsid wsp:val=&quot;00657BDC&quot;/&gt;&lt;wsp:rsid wsp:val=&quot;00657E3B&quot;/&gt;&lt;wsp:rsid wsp:val=&quot;00660D4D&quot;/&gt;&lt;wsp:rsid wsp:val=&quot;00660ED9&quot;/&gt;&lt;wsp:rsid wsp:val=&quot;006613E1&quot;/&gt;&lt;wsp:rsid wsp:val=&quot;00661A9B&quot;/&gt;&lt;wsp:rsid wsp:val=&quot;00661BD2&quot;/&gt;&lt;wsp:rsid wsp:val=&quot;00661C3E&quot;/&gt;&lt;wsp:rsid wsp:val=&quot;00663342&quot;/&gt;&lt;wsp:rsid wsp:val=&quot;00663F9C&quot;/&gt;&lt;wsp:rsid wsp:val=&quot;00664139&quot;/&gt;&lt;wsp:rsid wsp:val=&quot;006642A1&quot;/&gt;&lt;wsp:rsid wsp:val=&quot;00664FE4&quot;/&gt;&lt;wsp:rsid wsp:val=&quot;00665886&quot;/&gt;&lt;wsp:rsid wsp:val=&quot;00665F44&quot;/&gt;&lt;wsp:rsid wsp:val=&quot;006666D9&quot;/&gt;&lt;wsp:rsid wsp:val=&quot;00670209&quot;/&gt;&lt;wsp:rsid wsp:val=&quot;0067029A&quot;/&gt;&lt;wsp:rsid wsp:val=&quot;00670ECF&quot;/&gt;&lt;wsp:rsid wsp:val=&quot;00671914&quot;/&gt;&lt;wsp:rsid wsp:val=&quot;00671D2F&quot;/&gt;&lt;wsp:rsid wsp:val=&quot;00672A2A&quot;/&gt;&lt;wsp:rsid wsp:val=&quot;00672DDE&quot;/&gt;&lt;wsp:rsid wsp:val=&quot;0067315E&quot;/&gt;&lt;wsp:rsid wsp:val=&quot;0067589B&quot;/&gt;&lt;wsp:rsid wsp:val=&quot;00676239&quot;/&gt;&lt;wsp:rsid wsp:val=&quot;00677196&quot;/&gt;&lt;wsp:rsid wsp:val=&quot;00680BB1&quot;/&gt;&lt;wsp:rsid wsp:val=&quot;00681041&quot;/&gt;&lt;wsp:rsid wsp:val=&quot;006811DD&quot;/&gt;&lt;wsp:rsid wsp:val=&quot;00681D0B&quot;/&gt;&lt;wsp:rsid wsp:val=&quot;00682920&quot;/&gt;&lt;wsp:rsid wsp:val=&quot;00683470&quot;/&gt;&lt;wsp:rsid wsp:val=&quot;0068417A&quot;/&gt;&lt;wsp:rsid wsp:val=&quot;00684ADB&quot;/&gt;&lt;wsp:rsid wsp:val=&quot;0068633D&quot;/&gt;&lt;wsp:rsid wsp:val=&quot;00686418&quot;/&gt;&lt;wsp:rsid wsp:val=&quot;00686E3D&quot;/&gt;&lt;wsp:rsid wsp:val=&quot;00690A51&quot;/&gt;&lt;wsp:rsid wsp:val=&quot;00691E06&quot;/&gt;&lt;wsp:rsid wsp:val=&quot;00693C32&quot;/&gt;&lt;wsp:rsid wsp:val=&quot;00693C52&quot;/&gt;&lt;wsp:rsid wsp:val=&quot;00693E3F&quot;/&gt;&lt;wsp:rsid wsp:val=&quot;00693EAE&quot;/&gt;&lt;wsp:rsid wsp:val=&quot;0069573C&quot;/&gt;&lt;wsp:rsid wsp:val=&quot;00696F17&quot;/&gt;&lt;wsp:rsid wsp:val=&quot;006A0A3D&quot;/&gt;&lt;wsp:rsid wsp:val=&quot;006A0BF0&quot;/&gt;&lt;wsp:rsid wsp:val=&quot;006A1051&quot;/&gt;&lt;wsp:rsid wsp:val=&quot;006A1063&quot;/&gt;&lt;wsp:rsid wsp:val=&quot;006A2420&quot;/&gt;&lt;wsp:rsid wsp:val=&quot;006A4DBD&quot;/&gt;&lt;wsp:rsid wsp:val=&quot;006A50AD&quot;/&gt;&lt;wsp:rsid wsp:val=&quot;006A5CD6&quot;/&gt;&lt;wsp:rsid wsp:val=&quot;006B0568&quot;/&gt;&lt;wsp:rsid wsp:val=&quot;006B0FBA&quot;/&gt;&lt;wsp:rsid wsp:val=&quot;006B12F0&quot;/&gt;&lt;wsp:rsid wsp:val=&quot;006B13BA&quot;/&gt;&lt;wsp:rsid wsp:val=&quot;006B2BDA&quot;/&gt;&lt;wsp:rsid wsp:val=&quot;006B2DFB&quot;/&gt;&lt;wsp:rsid wsp:val=&quot;006B312A&quot;/&gt;&lt;wsp:rsid wsp:val=&quot;006B3556&quot;/&gt;&lt;wsp:rsid wsp:val=&quot;006B3A16&quot;/&gt;&lt;wsp:rsid wsp:val=&quot;006B57A1&quot;/&gt;&lt;wsp:rsid wsp:val=&quot;006C1071&quot;/&gt;&lt;wsp:rsid wsp:val=&quot;006C14B0&quot;/&gt;&lt;wsp:rsid wsp:val=&quot;006C14CE&quot;/&gt;&lt;wsp:rsid wsp:val=&quot;006C16BA&quot;/&gt;&lt;wsp:rsid wsp:val=&quot;006C24A4&quot;/&gt;&lt;wsp:rsid wsp:val=&quot;006C2F03&quot;/&gt;&lt;wsp:rsid wsp:val=&quot;006C3AD6&quot;/&gt;&lt;wsp:rsid wsp:val=&quot;006C429E&quot;/&gt;&lt;wsp:rsid wsp:val=&quot;006C48D3&quot;/&gt;&lt;wsp:rsid wsp:val=&quot;006C589E&quot;/&gt;&lt;wsp:rsid wsp:val=&quot;006C6982&quot;/&gt;&lt;wsp:rsid wsp:val=&quot;006C74F7&quot;/&gt;&lt;wsp:rsid wsp:val=&quot;006C7B93&quot;/&gt;&lt;wsp:rsid wsp:val=&quot;006D059D&quot;/&gt;&lt;wsp:rsid wsp:val=&quot;006D0A42&quot;/&gt;&lt;wsp:rsid wsp:val=&quot;006D19F4&quot;/&gt;&lt;wsp:rsid wsp:val=&quot;006D1B60&quot;/&gt;&lt;wsp:rsid wsp:val=&quot;006D382D&quot;/&gt;&lt;wsp:rsid wsp:val=&quot;006D5CE9&quot;/&gt;&lt;wsp:rsid wsp:val=&quot;006D6CE0&quot;/&gt;&lt;wsp:rsid wsp:val=&quot;006D7166&quot;/&gt;&lt;wsp:rsid wsp:val=&quot;006E0475&quot;/&gt;&lt;wsp:rsid wsp:val=&quot;006E083C&quot;/&gt;&lt;wsp:rsid wsp:val=&quot;006E14D8&quot;/&gt;&lt;wsp:rsid wsp:val=&quot;006E1821&quot;/&gt;&lt;wsp:rsid wsp:val=&quot;006E1B0F&quot;/&gt;&lt;wsp:rsid wsp:val=&quot;006E2B56&quot;/&gt;&lt;wsp:rsid wsp:val=&quot;006E35B2&quot;/&gt;&lt;wsp:rsid wsp:val=&quot;006E4FC1&quot;/&gt;&lt;wsp:rsid wsp:val=&quot;006E507A&quot;/&gt;&lt;wsp:rsid wsp:val=&quot;006E5080&quot;/&gt;&lt;wsp:rsid wsp:val=&quot;006E5C30&quot;/&gt;&lt;wsp:rsid wsp:val=&quot;006E6523&quot;/&gt;&lt;wsp:rsid wsp:val=&quot;006E6DF3&quot;/&gt;&lt;wsp:rsid wsp:val=&quot;006E6E8A&quot;/&gt;&lt;wsp:rsid wsp:val=&quot;006E6FF4&quot;/&gt;&lt;wsp:rsid wsp:val=&quot;006E71DA&quot;/&gt;&lt;wsp:rsid wsp:val=&quot;006E7659&quot;/&gt;&lt;wsp:rsid wsp:val=&quot;006E7806&quot;/&gt;&lt;wsp:rsid wsp:val=&quot;006E7965&quot;/&gt;&lt;wsp:rsid wsp:val=&quot;006F082D&quot;/&gt;&lt;wsp:rsid wsp:val=&quot;006F0A07&quot;/&gt;&lt;wsp:rsid wsp:val=&quot;006F2559&quot;/&gt;&lt;wsp:rsid wsp:val=&quot;006F2EC7&quot;/&gt;&lt;wsp:rsid wsp:val=&quot;006F3C82&quot;/&gt;&lt;wsp:rsid wsp:val=&quot;006F3DAE&quot;/&gt;&lt;wsp:rsid wsp:val=&quot;006F4840&quot;/&gt;&lt;wsp:rsid wsp:val=&quot;006F49B5&quot;/&gt;&lt;wsp:rsid wsp:val=&quot;006F641A&quot;/&gt;&lt;wsp:rsid wsp:val=&quot;006F7038&quot;/&gt;&lt;wsp:rsid wsp:val=&quot;006F782C&quot;/&gt;&lt;wsp:rsid wsp:val=&quot;006F7AC3&quot;/&gt;&lt;wsp:rsid wsp:val=&quot;006F7D43&quot;/&gt;&lt;wsp:rsid wsp:val=&quot;006F7D93&quot;/&gt;&lt;wsp:rsid wsp:val=&quot;006F7F82&quot;/&gt;&lt;wsp:rsid wsp:val=&quot;00701289&quot;/&gt;&lt;wsp:rsid wsp:val=&quot;00701E17&quot;/&gt;&lt;wsp:rsid wsp:val=&quot;00702995&quot;/&gt;&lt;wsp:rsid wsp:val=&quot;00703A74&quot;/&gt;&lt;wsp:rsid wsp:val=&quot;00703F6B&quot;/&gt;&lt;wsp:rsid wsp:val=&quot;0070428F&quot;/&gt;&lt;wsp:rsid wsp:val=&quot;00704348&quot;/&gt;&lt;wsp:rsid wsp:val=&quot;007057EC&quot;/&gt;&lt;wsp:rsid wsp:val=&quot;0070582A&quot;/&gt;&lt;wsp:rsid wsp:val=&quot;00705A29&quot;/&gt;&lt;wsp:rsid wsp:val=&quot;00706942&quot;/&gt;&lt;wsp:rsid wsp:val=&quot;00706E67&quot;/&gt;&lt;wsp:rsid wsp:val=&quot;007111F3&quot;/&gt;&lt;wsp:rsid wsp:val=&quot;00711732&quot;/&gt;&lt;wsp:rsid wsp:val=&quot;007120C5&quot;/&gt;&lt;wsp:rsid wsp:val=&quot;0071235E&quot;/&gt;&lt;wsp:rsid wsp:val=&quot;00712A03&quot;/&gt;&lt;wsp:rsid wsp:val=&quot;00713321&quot;/&gt;&lt;wsp:rsid wsp:val=&quot;00713D5B&quot;/&gt;&lt;wsp:rsid wsp:val=&quot;00714EFE&quot;/&gt;&lt;wsp:rsid wsp:val=&quot;0071504A&quot;/&gt;&lt;wsp:rsid wsp:val=&quot;0071670A&quot;/&gt;&lt;wsp:rsid wsp:val=&quot;00716810&quot;/&gt;&lt;wsp:rsid wsp:val=&quot;0071783A&quot;/&gt;&lt;wsp:rsid wsp:val=&quot;00717F38&quot;/&gt;&lt;wsp:rsid wsp:val=&quot;007203A9&quot;/&gt;&lt;wsp:rsid wsp:val=&quot;0072100A&quot;/&gt;&lt;wsp:rsid wsp:val=&quot;0072101E&quot;/&gt;&lt;wsp:rsid wsp:val=&quot;00722855&quot;/&gt;&lt;wsp:rsid wsp:val=&quot;00723476&quot;/&gt;&lt;wsp:rsid wsp:val=&quot;00724207&quot;/&gt;&lt;wsp:rsid wsp:val=&quot;00727C57&quot;/&gt;&lt;wsp:rsid wsp:val=&quot;007301AE&quot;/&gt;&lt;wsp:rsid wsp:val=&quot;0073049D&quot;/&gt;&lt;wsp:rsid wsp:val=&quot;0073057F&quot;/&gt;&lt;wsp:rsid wsp:val=&quot;00730699&quot;/&gt;&lt;wsp:rsid wsp:val=&quot;00732CE4&quot;/&gt;&lt;wsp:rsid wsp:val=&quot;00733353&quot;/&gt;&lt;wsp:rsid wsp:val=&quot;00733989&quot;/&gt;&lt;wsp:rsid wsp:val=&quot;00733EDE&quot;/&gt;&lt;wsp:rsid wsp:val=&quot;00735195&quot;/&gt;&lt;wsp:rsid wsp:val=&quot;007352C8&quot;/&gt;&lt;wsp:rsid wsp:val=&quot;007367E3&quot;/&gt;&lt;wsp:rsid wsp:val=&quot;0073759C&quot;/&gt;&lt;wsp:rsid wsp:val=&quot;0074034F&quot;/&gt;&lt;wsp:rsid wsp:val=&quot;00740381&quot;/&gt;&lt;wsp:rsid wsp:val=&quot;00741132&quot;/&gt;&lt;wsp:rsid wsp:val=&quot;00742144&quot;/&gt;&lt;wsp:rsid wsp:val=&quot;007432C6&quot;/&gt;&lt;wsp:rsid wsp:val=&quot;00744238&quot;/&gt;&lt;wsp:rsid wsp:val=&quot;007443BB&quot;/&gt;&lt;wsp:rsid wsp:val=&quot;0074445B&quot;/&gt;&lt;wsp:rsid wsp:val=&quot;007446B1&quot;/&gt;&lt;wsp:rsid wsp:val=&quot;00744726&quot;/&gt;&lt;wsp:rsid wsp:val=&quot;00744A4F&quot;/&gt;&lt;wsp:rsid wsp:val=&quot;00744E24&quot;/&gt;&lt;wsp:rsid wsp:val=&quot;0074545A&quot;/&gt;&lt;wsp:rsid wsp:val=&quot;007457E7&quot;/&gt;&lt;wsp:rsid wsp:val=&quot;00746F0C&quot;/&gt;&lt;wsp:rsid wsp:val=&quot;00746F2A&quot;/&gt;&lt;wsp:rsid wsp:val=&quot;007476CB&quot;/&gt;&lt;wsp:rsid wsp:val=&quot;007476DE&quot;/&gt;&lt;wsp:rsid wsp:val=&quot;00750749&quot;/&gt;&lt;wsp:rsid wsp:val=&quot;0075111E&quot;/&gt;&lt;wsp:rsid wsp:val=&quot;00751795&quot;/&gt;&lt;wsp:rsid wsp:val=&quot;007522AB&quot;/&gt;&lt;wsp:rsid wsp:val=&quot;007531E7&quot;/&gt;&lt;wsp:rsid wsp:val=&quot;007542C3&quot;/&gt;&lt;wsp:rsid wsp:val=&quot;007547B9&quot;/&gt;&lt;wsp:rsid wsp:val=&quot;00754D17&quot;/&gt;&lt;wsp:rsid wsp:val=&quot;00755B73&quot;/&gt;&lt;wsp:rsid wsp:val=&quot;00756EA0&quot;/&gt;&lt;wsp:rsid wsp:val=&quot;00756F70&quot;/&gt;&lt;wsp:rsid wsp:val=&quot;0075747D&quot;/&gt;&lt;wsp:rsid wsp:val=&quot;00760196&quot;/&gt;&lt;wsp:rsid wsp:val=&quot;007614A2&quot;/&gt;&lt;wsp:rsid wsp:val=&quot;00761514&quot;/&gt;&lt;wsp:rsid wsp:val=&quot;0076154F&quot;/&gt;&lt;wsp:rsid wsp:val=&quot;0076339E&quot;/&gt;&lt;wsp:rsid wsp:val=&quot;00765DC9&quot;/&gt;&lt;wsp:rsid wsp:val=&quot;00766549&quot;/&gt;&lt;wsp:rsid wsp:val=&quot;00766792&quot;/&gt;&lt;wsp:rsid wsp:val=&quot;00766B68&quot;/&gt;&lt;wsp:rsid wsp:val=&quot;00767089&quot;/&gt;&lt;wsp:rsid wsp:val=&quot;00767F37&quot;/&gt;&lt;wsp:rsid wsp:val=&quot;007701DF&quot;/&gt;&lt;wsp:rsid wsp:val=&quot;00770444&quot;/&gt;&lt;wsp:rsid wsp:val=&quot;00770E8B&quot;/&gt;&lt;wsp:rsid wsp:val=&quot;007711D2&quot;/&gt;&lt;wsp:rsid wsp:val=&quot;00771226&quot;/&gt;&lt;wsp:rsid wsp:val=&quot;00772428&quot;/&gt;&lt;wsp:rsid wsp:val=&quot;00772A73&quot;/&gt;&lt;wsp:rsid wsp:val=&quot;00772DFF&quot;/&gt;&lt;wsp:rsid wsp:val=&quot;0077399D&quot;/&gt;&lt;wsp:rsid wsp:val=&quot;00774902&quot;/&gt;&lt;wsp:rsid wsp:val=&quot;0077558C&quot;/&gt;&lt;wsp:rsid wsp:val=&quot;007755DE&quot;/&gt;&lt;wsp:rsid wsp:val=&quot;00777DFD&quot;/&gt;&lt;wsp:rsid wsp:val=&quot;00781C0E&quot;/&gt;&lt;wsp:rsid wsp:val=&quot;00782059&quot;/&gt;&lt;wsp:rsid wsp:val=&quot;0078221E&quot;/&gt;&lt;wsp:rsid wsp:val=&quot;007826C4&quot;/&gt;&lt;wsp:rsid wsp:val=&quot;0078378F&quot;/&gt;&lt;wsp:rsid wsp:val=&quot;00787C48&quot;/&gt;&lt;wsp:rsid wsp:val=&quot;00791472&quot;/&gt;&lt;wsp:rsid wsp:val=&quot;0079200C&quot;/&gt;&lt;wsp:rsid wsp:val=&quot;007923E8&quot;/&gt;&lt;wsp:rsid wsp:val=&quot;00792C45&quot;/&gt;&lt;wsp:rsid wsp:val=&quot;007930AD&quot;/&gt;&lt;wsp:rsid wsp:val=&quot;00794238&quot;/&gt;&lt;wsp:rsid wsp:val=&quot;00794E4B&quot;/&gt;&lt;wsp:rsid wsp:val=&quot;0079563F&quot;/&gt;&lt;wsp:rsid wsp:val=&quot;00796027&quot;/&gt;&lt;wsp:rsid wsp:val=&quot;007960E4&quot;/&gt;&lt;wsp:rsid wsp:val=&quot;007968C8&quot;/&gt;&lt;wsp:rsid wsp:val=&quot;007977C8&quot;/&gt;&lt;wsp:rsid wsp:val=&quot;007978E8&quot;/&gt;&lt;wsp:rsid wsp:val=&quot;00797F07&quot;/&gt;&lt;wsp:rsid wsp:val=&quot;007A083F&quot;/&gt;&lt;wsp:rsid wsp:val=&quot;007A27CB&quot;/&gt;&lt;wsp:rsid wsp:val=&quot;007A2903&quot;/&gt;&lt;wsp:rsid wsp:val=&quot;007A2D1A&quot;/&gt;&lt;wsp:rsid wsp:val=&quot;007A4BAD&quot;/&gt;&lt;wsp:rsid wsp:val=&quot;007A5074&quot;/&gt;&lt;wsp:rsid wsp:val=&quot;007A5CC5&quot;/&gt;&lt;wsp:rsid wsp:val=&quot;007A78EE&quot;/&gt;&lt;wsp:rsid wsp:val=&quot;007B00E6&quot;/&gt;&lt;wsp:rsid wsp:val=&quot;007B0111&quot;/&gt;&lt;wsp:rsid wsp:val=&quot;007B1D29&quot;/&gt;&lt;wsp:rsid wsp:val=&quot;007B21E2&quot;/&gt;&lt;wsp:rsid wsp:val=&quot;007B2563&quot;/&gt;&lt;wsp:rsid wsp:val=&quot;007B2B5E&quot;/&gt;&lt;wsp:rsid wsp:val=&quot;007B3237&quot;/&gt;&lt;wsp:rsid wsp:val=&quot;007B578D&quot;/&gt;&lt;wsp:rsid wsp:val=&quot;007B5A16&quot;/&gt;&lt;wsp:rsid wsp:val=&quot;007B6A31&quot;/&gt;&lt;wsp:rsid wsp:val=&quot;007B7C8B&quot;/&gt;&lt;wsp:rsid wsp:val=&quot;007C0099&quot;/&gt;&lt;wsp:rsid wsp:val=&quot;007C247E&quot;/&gt;&lt;wsp:rsid wsp:val=&quot;007C2733&quot;/&gt;&lt;wsp:rsid wsp:val=&quot;007C2DFF&quot;/&gt;&lt;wsp:rsid wsp:val=&quot;007C4061&quot;/&gt;&lt;wsp:rsid wsp:val=&quot;007C5121&quot;/&gt;&lt;wsp:rsid wsp:val=&quot;007C6985&quot;/&gt;&lt;wsp:rsid wsp:val=&quot;007C74E5&quot;/&gt;&lt;wsp:rsid wsp:val=&quot;007C7FD2&quot;/&gt;&lt;wsp:rsid wsp:val=&quot;007C7FDF&quot;/&gt;&lt;wsp:rsid wsp:val=&quot;007D0084&quot;/&gt;&lt;wsp:rsid wsp:val=&quot;007D043E&quot;/&gt;&lt;wsp:rsid wsp:val=&quot;007D0F58&quot;/&gt;&lt;wsp:rsid wsp:val=&quot;007D235A&quot;/&gt;&lt;wsp:rsid wsp:val=&quot;007D30EA&quot;/&gt;&lt;wsp:rsid wsp:val=&quot;007D3CB5&quot;/&gt;&lt;wsp:rsid wsp:val=&quot;007D4D3A&quot;/&gt;&lt;wsp:rsid wsp:val=&quot;007D597A&quot;/&gt;&lt;wsp:rsid wsp:val=&quot;007E0EA3&quot;/&gt;&lt;wsp:rsid wsp:val=&quot;007E2816&quot;/&gt;&lt;wsp:rsid wsp:val=&quot;007E2F77&quot;/&gt;&lt;wsp:rsid wsp:val=&quot;007E34CC&quot;/&gt;&lt;wsp:rsid wsp:val=&quot;007E351F&quot;/&gt;&lt;wsp:rsid wsp:val=&quot;007E4C57&quot;/&gt;&lt;wsp:rsid wsp:val=&quot;007E5839&quot;/&gt;&lt;wsp:rsid wsp:val=&quot;007E64CF&quot;/&gt;&lt;wsp:rsid wsp:val=&quot;007E6584&quot;/&gt;&lt;wsp:rsid wsp:val=&quot;007E6A83&quot;/&gt;&lt;wsp:rsid wsp:val=&quot;007E6E51&quot;/&gt;&lt;wsp:rsid wsp:val=&quot;007E7E3F&quot;/&gt;&lt;wsp:rsid wsp:val=&quot;007F045F&quot;/&gt;&lt;wsp:rsid wsp:val=&quot;007F0BA1&quot;/&gt;&lt;wsp:rsid wsp:val=&quot;007F17AA&quot;/&gt;&lt;wsp:rsid wsp:val=&quot;007F3EC6&quot;/&gt;&lt;wsp:rsid wsp:val=&quot;007F4260&quot;/&gt;&lt;wsp:rsid wsp:val=&quot;007F46FA&quot;/&gt;&lt;wsp:rsid wsp:val=&quot;007F48E3&quot;/&gt;&lt;wsp:rsid wsp:val=&quot;007F4F2B&quot;/&gt;&lt;wsp:rsid wsp:val=&quot;007F75F4&quot;/&gt;&lt;wsp:rsid wsp:val=&quot;007F771E&quot;/&gt;&lt;wsp:rsid wsp:val=&quot;00800457&quot;/&gt;&lt;wsp:rsid wsp:val=&quot;008004B4&quot;/&gt;&lt;wsp:rsid wsp:val=&quot;0080070D&quot;/&gt;&lt;wsp:rsid wsp:val=&quot;0080193A&quot;/&gt;&lt;wsp:rsid wsp:val=&quot;008024FE&quot;/&gt;&lt;wsp:rsid wsp:val=&quot;008029B9&quot;/&gt;&lt;wsp:rsid wsp:val=&quot;00802E6A&quot;/&gt;&lt;wsp:rsid wsp:val=&quot;008040DB&quot;/&gt;&lt;wsp:rsid wsp:val=&quot;008044E3&quot;/&gt;&lt;wsp:rsid wsp:val=&quot;00805805&quot;/&gt;&lt;wsp:rsid wsp:val=&quot;00805C28&quot;/&gt;&lt;wsp:rsid wsp:val=&quot;00805CA5&quot;/&gt;&lt;wsp:rsid wsp:val=&quot;00806B73&quot;/&gt;&lt;wsp:rsid wsp:val=&quot;008070F9&quot;/&gt;&lt;wsp:rsid wsp:val=&quot;0080713E&quot;/&gt;&lt;wsp:rsid wsp:val=&quot;00807980&quot;/&gt;&lt;wsp:rsid wsp:val=&quot;008100CF&quot;/&gt;&lt;wsp:rsid wsp:val=&quot;00810145&quot;/&gt;&lt;wsp:rsid wsp:val=&quot;00810766&quot;/&gt;&lt;wsp:rsid wsp:val=&quot;00810E9D&quot;/&gt;&lt;wsp:rsid wsp:val=&quot;008112FF&quot;/&gt;&lt;wsp:rsid wsp:val=&quot;00811836&quot;/&gt;&lt;wsp:rsid wsp:val=&quot;0081198A&quot;/&gt;&lt;wsp:rsid wsp:val=&quot;00812A18&quot;/&gt;&lt;wsp:rsid wsp:val=&quot;00812DAA&quot;/&gt;&lt;wsp:rsid wsp:val=&quot;00812F75&quot;/&gt;&lt;wsp:rsid wsp:val=&quot;008134C7&quot;/&gt;&lt;wsp:rsid wsp:val=&quot;0081775C&quot;/&gt;&lt;wsp:rsid wsp:val=&quot;00820621&quot;/&gt;&lt;wsp:rsid wsp:val=&quot;00820B46&quot;/&gt;&lt;wsp:rsid wsp:val=&quot;00820FFF&quot;/&gt;&lt;wsp:rsid wsp:val=&quot;00821B6E&quot;/&gt;&lt;wsp:rsid wsp:val=&quot;00822D08&quot;/&gt;&lt;wsp:rsid wsp:val=&quot;00822E76&quot;/&gt;&lt;wsp:rsid wsp:val=&quot;00822F25&quot;/&gt;&lt;wsp:rsid wsp:val=&quot;00824C2E&quot;/&gt;&lt;wsp:rsid wsp:val=&quot;00825CD8&quot;/&gt;&lt;wsp:rsid wsp:val=&quot;00826288&quot;/&gt;&lt;wsp:rsid wsp:val=&quot;008263FB&quot;/&gt;&lt;wsp:rsid wsp:val=&quot;0082642A&quot;/&gt;&lt;wsp:rsid wsp:val=&quot;00826B54&quot;/&gt;&lt;wsp:rsid wsp:val=&quot;00827477&quot;/&gt;&lt;wsp:rsid wsp:val=&quot;00827ADC&quot;/&gt;&lt;wsp:rsid wsp:val=&quot;00827CFE&quot;/&gt;&lt;wsp:rsid wsp:val=&quot;008305A4&quot;/&gt;&lt;wsp:rsid wsp:val=&quot;008310FC&quot;/&gt;&lt;wsp:rsid wsp:val=&quot;00832173&quot;/&gt;&lt;wsp:rsid wsp:val=&quot;00833DEB&quot;/&gt;&lt;wsp:rsid wsp:val=&quot;00834BEA&quot;/&gt;&lt;wsp:rsid wsp:val=&quot;00834F94&quot;/&gt;&lt;wsp:rsid wsp:val=&quot;00834F97&quot;/&gt;&lt;wsp:rsid wsp:val=&quot;00835B2D&quot;/&gt;&lt;wsp:rsid wsp:val=&quot;00836885&quot;/&gt;&lt;wsp:rsid wsp:val=&quot;0083697D&quot;/&gt;&lt;wsp:rsid wsp:val=&quot;008370F5&quot;/&gt;&lt;wsp:rsid wsp:val=&quot;0083765E&quot;/&gt;&lt;wsp:rsid wsp:val=&quot;00841A70&quot;/&gt;&lt;wsp:rsid wsp:val=&quot;008423CC&quot;/&gt;&lt;wsp:rsid wsp:val=&quot;00842F69&quot;/&gt;&lt;wsp:rsid wsp:val=&quot;00843140&quot;/&gt;&lt;wsp:rsid wsp:val=&quot;00843760&quot;/&gt;&lt;wsp:rsid wsp:val=&quot;008439CD&quot;/&gt;&lt;wsp:rsid wsp:val=&quot;00844269&quot;/&gt;&lt;wsp:rsid wsp:val=&quot;00844C37&quot;/&gt;&lt;wsp:rsid wsp:val=&quot;008454C3&quot;/&gt;&lt;wsp:rsid wsp:val=&quot;0084675D&quot;/&gt;&lt;wsp:rsid wsp:val=&quot;00846F36&quot;/&gt;&lt;wsp:rsid wsp:val=&quot;00847BDD&quot;/&gt;&lt;wsp:rsid wsp:val=&quot;00850794&quot;/&gt;&lt;wsp:rsid wsp:val=&quot;00850C35&quot;/&gt;&lt;wsp:rsid wsp:val=&quot;00851C3F&quot;/&gt;&lt;wsp:rsid wsp:val=&quot;00851D78&quot;/&gt;&lt;wsp:rsid wsp:val=&quot;00851F42&quot;/&gt;&lt;wsp:rsid wsp:val=&quot;00851FE7&quot;/&gt;&lt;wsp:rsid wsp:val=&quot;0085347C&quot;/&gt;&lt;wsp:rsid wsp:val=&quot;00853508&quot;/&gt;&lt;wsp:rsid wsp:val=&quot;00853E36&quot;/&gt;&lt;wsp:rsid wsp:val=&quot;00854E0A&quot;/&gt;&lt;wsp:rsid wsp:val=&quot;00857193&quot;/&gt;&lt;wsp:rsid wsp:val=&quot;008571A4&quot;/&gt;&lt;wsp:rsid wsp:val=&quot;00857268&quot;/&gt;&lt;wsp:rsid wsp:val=&quot;00857C2D&quot;/&gt;&lt;wsp:rsid wsp:val=&quot;008615A9&quot;/&gt;&lt;wsp:rsid wsp:val=&quot;008635FD&quot;/&gt;&lt;wsp:rsid wsp:val=&quot;00864072&quot;/&gt;&lt;wsp:rsid wsp:val=&quot;00864A79&quot;/&gt;&lt;wsp:rsid wsp:val=&quot;00864CA0&quot;/&gt;&lt;wsp:rsid wsp:val=&quot;008650BA&quot;/&gt;&lt;wsp:rsid wsp:val=&quot;008660B9&quot;/&gt;&lt;wsp:rsid wsp:val=&quot;00866831&quot;/&gt;&lt;wsp:rsid wsp:val=&quot;00866D7D&quot;/&gt;&lt;wsp:rsid wsp:val=&quot;008703AE&quot;/&gt;&lt;wsp:rsid wsp:val=&quot;00870C68&quot;/&gt;&lt;wsp:rsid wsp:val=&quot;008711C9&quot;/&gt;&lt;wsp:rsid wsp:val=&quot;008724DE&quot;/&gt;&lt;wsp:rsid wsp:val=&quot;00872B55&quot;/&gt;&lt;wsp:rsid wsp:val=&quot;008733A2&quot;/&gt;&lt;wsp:rsid wsp:val=&quot;00873A6E&quot;/&gt;&lt;wsp:rsid wsp:val=&quot;00873E9C&quot;/&gt;&lt;wsp:rsid wsp:val=&quot;00874864&quot;/&gt;&lt;wsp:rsid wsp:val=&quot;008758D8&quot;/&gt;&lt;wsp:rsid wsp:val=&quot;00875CE5&quot;/&gt;&lt;wsp:rsid wsp:val=&quot;00876455&quot;/&gt;&lt;wsp:rsid wsp:val=&quot;008767A5&quot;/&gt;&lt;wsp:rsid wsp:val=&quot;008768A5&quot;/&gt;&lt;wsp:rsid wsp:val=&quot;00880E62&quot;/&gt;&lt;wsp:rsid wsp:val=&quot;008814F5&quot;/&gt;&lt;wsp:rsid wsp:val=&quot;00882B77&quot;/&gt;&lt;wsp:rsid wsp:val=&quot;008833E7&quot;/&gt;&lt;wsp:rsid wsp:val=&quot;008834CE&quot;/&gt;&lt;wsp:rsid wsp:val=&quot;00884C57&quot;/&gt;&lt;wsp:rsid wsp:val=&quot;00884D24&quot;/&gt;&lt;wsp:rsid wsp:val=&quot;00884FB4&quot;/&gt;&lt;wsp:rsid wsp:val=&quot;0088554F&quot;/&gt;&lt;wsp:rsid wsp:val=&quot;00885D34&quot;/&gt;&lt;wsp:rsid wsp:val=&quot;0088688C&quot;/&gt;&lt;wsp:rsid wsp:val=&quot;00886B32&quot;/&gt;&lt;wsp:rsid wsp:val=&quot;008871B1&quot;/&gt;&lt;wsp:rsid wsp:val=&quot;0088778C&quot;/&gt;&lt;wsp:rsid wsp:val=&quot;00890855&quot;/&gt;&lt;wsp:rsid wsp:val=&quot;00890A23&quot;/&gt;&lt;wsp:rsid wsp:val=&quot;00890A91&quot;/&gt;&lt;wsp:rsid wsp:val=&quot;00890AE4&quot;/&gt;&lt;wsp:rsid wsp:val=&quot;00890AEE&quot;/&gt;&lt;wsp:rsid wsp:val=&quot;00890E97&quot;/&gt;&lt;wsp:rsid wsp:val=&quot;00891507&quot;/&gt;&lt;wsp:rsid wsp:val=&quot;008918B0&quot;/&gt;&lt;wsp:rsid wsp:val=&quot;00891CC0&quot;/&gt;&lt;wsp:rsid wsp:val=&quot;00892210&quot;/&gt;&lt;wsp:rsid wsp:val=&quot;00893547&quot;/&gt;&lt;wsp:rsid wsp:val=&quot;00894CF7&quot;/&gt;&lt;wsp:rsid wsp:val=&quot;00896D13&quot;/&gt;&lt;wsp:rsid wsp:val=&quot;00896F7F&quot;/&gt;&lt;wsp:rsid wsp:val=&quot;008972BA&quot;/&gt;&lt;wsp:rsid wsp:val=&quot;00897A23&quot;/&gt;&lt;wsp:rsid wsp:val=&quot;008A035F&quot;/&gt;&lt;wsp:rsid wsp:val=&quot;008A04D1&quot;/&gt;&lt;wsp:rsid wsp:val=&quot;008A07E2&quot;/&gt;&lt;wsp:rsid wsp:val=&quot;008A11B0&quot;/&gt;&lt;wsp:rsid wsp:val=&quot;008A1209&quot;/&gt;&lt;wsp:rsid wsp:val=&quot;008A1C0A&quot;/&gt;&lt;wsp:rsid wsp:val=&quot;008A29E5&quot;/&gt;&lt;wsp:rsid wsp:val=&quot;008A3355&quot;/&gt;&lt;wsp:rsid wsp:val=&quot;008A3DD0&quot;/&gt;&lt;wsp:rsid wsp:val=&quot;008A4BEB&quot;/&gt;&lt;wsp:rsid wsp:val=&quot;008A54D1&quot;/&gt;&lt;wsp:rsid wsp:val=&quot;008A57AC&quot;/&gt;&lt;wsp:rsid wsp:val=&quot;008A734A&quot;/&gt;&lt;wsp:rsid wsp:val=&quot;008A7A10&quot;/&gt;&lt;wsp:rsid wsp:val=&quot;008A7E50&quot;/&gt;&lt;wsp:rsid wsp:val=&quot;008A7EB1&quot;/&gt;&lt;wsp:rsid wsp:val=&quot;008B02DE&quot;/&gt;&lt;wsp:rsid wsp:val=&quot;008B06F7&quot;/&gt;&lt;wsp:rsid wsp:val=&quot;008B1422&quot;/&gt;&lt;wsp:rsid wsp:val=&quot;008B226B&quot;/&gt;&lt;wsp:rsid wsp:val=&quot;008B40CA&quot;/&gt;&lt;wsp:rsid wsp:val=&quot;008B476F&quot;/&gt;&lt;wsp:rsid wsp:val=&quot;008B6276&quot;/&gt;&lt;wsp:rsid wsp:val=&quot;008B6433&quot;/&gt;&lt;wsp:rsid wsp:val=&quot;008B688D&quot;/&gt;&lt;wsp:rsid wsp:val=&quot;008B6B2B&quot;/&gt;&lt;wsp:rsid wsp:val=&quot;008B6BF0&quot;/&gt;&lt;wsp:rsid wsp:val=&quot;008B6DBA&quot;/&gt;&lt;wsp:rsid wsp:val=&quot;008C03DF&quot;/&gt;&lt;wsp:rsid wsp:val=&quot;008C1212&quot;/&gt;&lt;wsp:rsid wsp:val=&quot;008C17EA&quot;/&gt;&lt;wsp:rsid wsp:val=&quot;008C2248&quot;/&gt;&lt;wsp:rsid wsp:val=&quot;008C39B9&quot;/&gt;&lt;wsp:rsid wsp:val=&quot;008C6C7A&quot;/&gt;&lt;wsp:rsid wsp:val=&quot;008D0E79&quot;/&gt;&lt;wsp:rsid wsp:val=&quot;008D141A&quot;/&gt;&lt;wsp:rsid wsp:val=&quot;008D3136&quot;/&gt;&lt;wsp:rsid wsp:val=&quot;008D34D4&quot;/&gt;&lt;wsp:rsid wsp:val=&quot;008D37DD&quot;/&gt;&lt;wsp:rsid wsp:val=&quot;008D3D6F&quot;/&gt;&lt;wsp:rsid wsp:val=&quot;008D437C&quot;/&gt;&lt;wsp:rsid wsp:val=&quot;008D59AE&quot;/&gt;&lt;wsp:rsid wsp:val=&quot;008D5A0F&quot;/&gt;&lt;wsp:rsid wsp:val=&quot;008D5DD4&quot;/&gt;&lt;wsp:rsid wsp:val=&quot;008D6228&quot;/&gt;&lt;wsp:rsid wsp:val=&quot;008D67D1&quot;/&gt;&lt;wsp:rsid wsp:val=&quot;008D67E9&quot;/&gt;&lt;wsp:rsid wsp:val=&quot;008E01D7&quot;/&gt;&lt;wsp:rsid wsp:val=&quot;008E0317&quot;/&gt;&lt;wsp:rsid wsp:val=&quot;008E11D2&quot;/&gt;&lt;wsp:rsid wsp:val=&quot;008E1C3F&quot;/&gt;&lt;wsp:rsid wsp:val=&quot;008E1DC5&quot;/&gt;&lt;wsp:rsid wsp:val=&quot;008E2AF5&quot;/&gt;&lt;wsp:rsid wsp:val=&quot;008E2DB7&quot;/&gt;&lt;wsp:rsid wsp:val=&quot;008E3421&quot;/&gt;&lt;wsp:rsid wsp:val=&quot;008E4516&quot;/&gt;&lt;wsp:rsid wsp:val=&quot;008E51E6&quot;/&gt;&lt;wsp:rsid wsp:val=&quot;008E6816&quot;/&gt;&lt;wsp:rsid wsp:val=&quot;008E6D14&quot;/&gt;&lt;wsp:rsid wsp:val=&quot;008E76D5&quot;/&gt;&lt;wsp:rsid wsp:val=&quot;008E7BE0&quot;/&gt;&lt;wsp:rsid wsp:val=&quot;008E7DCE&quot;/&gt;&lt;wsp:rsid wsp:val=&quot;008F04B7&quot;/&gt;&lt;wsp:rsid wsp:val=&quot;008F0C04&quot;/&gt;&lt;wsp:rsid wsp:val=&quot;008F102C&quot;/&gt;&lt;wsp:rsid wsp:val=&quot;008F1315&quot;/&gt;&lt;wsp:rsid wsp:val=&quot;008F1F2D&quot;/&gt;&lt;wsp:rsid wsp:val=&quot;008F2CD3&quot;/&gt;&lt;wsp:rsid wsp:val=&quot;008F3031&quot;/&gt;&lt;wsp:rsid wsp:val=&quot;008F31EA&quot;/&gt;&lt;wsp:rsid wsp:val=&quot;008F4126&quot;/&gt;&lt;wsp:rsid wsp:val=&quot;008F6446&quot;/&gt;&lt;wsp:rsid wsp:val=&quot;008F67D0&quot;/&gt;&lt;wsp:rsid wsp:val=&quot;008F77D8&quot;/&gt;&lt;wsp:rsid wsp:val=&quot;00900424&quot;/&gt;&lt;wsp:rsid wsp:val=&quot;009010D4&quot;/&gt;&lt;wsp:rsid wsp:val=&quot;00901730&quot;/&gt;&lt;wsp:rsid wsp:val=&quot;009021BC&quot;/&gt;&lt;wsp:rsid wsp:val=&quot;0090252C&quot;/&gt;&lt;wsp:rsid wsp:val=&quot;00903A48&quot;/&gt;&lt;wsp:rsid wsp:val=&quot;009050E9&quot;/&gt;&lt;wsp:rsid wsp:val=&quot;009061A8&quot;/&gt;&lt;wsp:rsid wsp:val=&quot;00906884&quot;/&gt;&lt;wsp:rsid wsp:val=&quot;00906D94&quot;/&gt;&lt;wsp:rsid wsp:val=&quot;00906E79&quot;/&gt;&lt;wsp:rsid wsp:val=&quot;00907B01&quot;/&gt;&lt;wsp:rsid wsp:val=&quot;00910074&quot;/&gt;&lt;wsp:rsid wsp:val=&quot;00910DD2&quot;/&gt;&lt;wsp:rsid wsp:val=&quot;00910E3C&quot;/&gt;&lt;wsp:rsid wsp:val=&quot;00911322&quot;/&gt;&lt;wsp:rsid wsp:val=&quot;00911D85&quot;/&gt;&lt;wsp:rsid wsp:val=&quot;00913394&quot;/&gt;&lt;wsp:rsid wsp:val=&quot;00914580&quot;/&gt;&lt;wsp:rsid wsp:val=&quot;00914E3F&quot;/&gt;&lt;wsp:rsid wsp:val=&quot;00915921&quot;/&gt;&lt;wsp:rsid wsp:val=&quot;00915C03&quot;/&gt;&lt;wsp:rsid wsp:val=&quot;009178FB&quot;/&gt;&lt;wsp:rsid wsp:val=&quot;00917D42&quot;/&gt;&lt;wsp:rsid wsp:val=&quot;00917D96&quot;/&gt;&lt;wsp:rsid wsp:val=&quot;00920AF9&quot;/&gt;&lt;wsp:rsid wsp:val=&quot;00920C2A&quot;/&gt;&lt;wsp:rsid wsp:val=&quot;00921A00&quot;/&gt;&lt;wsp:rsid wsp:val=&quot;00921C68&quot;/&gt;&lt;wsp:rsid wsp:val=&quot;00922ED6&quot;/&gt;&lt;wsp:rsid wsp:val=&quot;00924775&quot;/&gt;&lt;wsp:rsid wsp:val=&quot;00925605&quot;/&gt;&lt;wsp:rsid wsp:val=&quot;009256F2&quot;/&gt;&lt;wsp:rsid wsp:val=&quot;00925C60&quot;/&gt;&lt;wsp:rsid wsp:val=&quot;00926B5A&quot;/&gt;&lt;wsp:rsid wsp:val=&quot;00927C53&quot;/&gt;&lt;wsp:rsid wsp:val=&quot;009310E7&quot;/&gt;&lt;wsp:rsid wsp:val=&quot;00932BB0&quot;/&gt;&lt;wsp:rsid wsp:val=&quot;009333DD&quot;/&gt;&lt;wsp:rsid wsp:val=&quot;00933C19&quot;/&gt;&lt;wsp:rsid wsp:val=&quot;009351AC&quot;/&gt;&lt;wsp:rsid wsp:val=&quot;00935498&quot;/&gt;&lt;wsp:rsid wsp:val=&quot;0093563B&quot;/&gt;&lt;wsp:rsid wsp:val=&quot;0093607E&quot;/&gt;&lt;wsp:rsid wsp:val=&quot;009419B0&quot;/&gt;&lt;wsp:rsid wsp:val=&quot;00942462&quot;/&gt;&lt;wsp:rsid wsp:val=&quot;00942637&quot;/&gt;&lt;wsp:rsid wsp:val=&quot;00942791&quot;/&gt;&lt;wsp:rsid wsp:val=&quot;009429CD&quot;/&gt;&lt;wsp:rsid wsp:val=&quot;00942C02&quot;/&gt;&lt;wsp:rsid wsp:val=&quot;00943380&quot;/&gt;&lt;wsp:rsid wsp:val=&quot;00944B96&quot;/&gt;&lt;wsp:rsid wsp:val=&quot;00944C69&quot;/&gt;&lt;wsp:rsid wsp:val=&quot;00945D99&quot;/&gt;&lt;wsp:rsid wsp:val=&quot;009460BC&quot;/&gt;&lt;wsp:rsid wsp:val=&quot;009465DA&quot;/&gt;&lt;wsp:rsid wsp:val=&quot;00951020&quot;/&gt;&lt;wsp:rsid wsp:val=&quot;009516D5&quot;/&gt;&lt;wsp:rsid wsp:val=&quot;00951737&quot;/&gt;&lt;wsp:rsid wsp:val=&quot;009517A3&quot;/&gt;&lt;wsp:rsid wsp:val=&quot;009528FC&quot;/&gt;&lt;wsp:rsid wsp:val=&quot;00952DE3&quot;/&gt;&lt;wsp:rsid wsp:val=&quot;00954031&quot;/&gt;&lt;wsp:rsid wsp:val=&quot;009554A5&quot;/&gt;&lt;wsp:rsid wsp:val=&quot;00956750&quot;/&gt;&lt;wsp:rsid wsp:val=&quot;00960580&quot;/&gt;&lt;wsp:rsid wsp:val=&quot;00960AA5&quot;/&gt;&lt;wsp:rsid wsp:val=&quot;00960FA7&quot;/&gt;&lt;wsp:rsid wsp:val=&quot;009614FA&quot;/&gt;&lt;wsp:rsid wsp:val=&quot;009616BC&quot;/&gt;&lt;wsp:rsid wsp:val=&quot;00962977&quot;/&gt;&lt;wsp:rsid wsp:val=&quot;009633ED&quot;/&gt;&lt;wsp:rsid wsp:val=&quot;009634E9&quot;/&gt;&lt;wsp:rsid wsp:val=&quot;00967764&quot;/&gt;&lt;wsp:rsid wsp:val=&quot;00970723&quot;/&gt;&lt;wsp:rsid wsp:val=&quot;00970A02&quot;/&gt;&lt;wsp:rsid wsp:val=&quot;00971570&quot;/&gt;&lt;wsp:rsid wsp:val=&quot;009728AB&quot;/&gt;&lt;wsp:rsid wsp:val=&quot;00973225&quot;/&gt;&lt;wsp:rsid wsp:val=&quot;00974398&quot;/&gt;&lt;wsp:rsid wsp:val=&quot;00974477&quot;/&gt;&lt;wsp:rsid wsp:val=&quot;00975281&quot;/&gt;&lt;wsp:rsid wsp:val=&quot;009765E8&quot;/&gt;&lt;wsp:rsid wsp:val=&quot;00976658&quot;/&gt;&lt;wsp:rsid wsp:val=&quot;0098063B&quot;/&gt;&lt;wsp:rsid wsp:val=&quot;00981084&quot;/&gt;&lt;wsp:rsid wsp:val=&quot;00981DEF&quot;/&gt;&lt;wsp:rsid wsp:val=&quot;00981EB6&quot;/&gt;&lt;wsp:rsid wsp:val=&quot;00982380&quot;/&gt;&lt;wsp:rsid wsp:val=&quot;00982389&quot;/&gt;&lt;wsp:rsid wsp:val=&quot;0098302E&quot;/&gt;&lt;wsp:rsid wsp:val=&quot;00983900&quot;/&gt;&lt;wsp:rsid wsp:val=&quot;009844CF&quot;/&gt;&lt;wsp:rsid wsp:val=&quot;00984DC7&quot;/&gt;&lt;wsp:rsid wsp:val=&quot;00985AEE&quot;/&gt;&lt;wsp:rsid wsp:val=&quot;00985C27&quot;/&gt;&lt;wsp:rsid wsp:val=&quot;00986AD7&quot;/&gt;&lt;wsp:rsid wsp:val=&quot;009879B5&quot;/&gt;&lt;wsp:rsid wsp:val=&quot;00987F4C&quot;/&gt;&lt;wsp:rsid wsp:val=&quot;0099022A&quot;/&gt;&lt;wsp:rsid wsp:val=&quot;0099058C&quot;/&gt;&lt;wsp:rsid wsp:val=&quot;00990A10&quot;/&gt;&lt;wsp:rsid wsp:val=&quot;009914A0&quot;/&gt;&lt;wsp:rsid wsp:val=&quot;00991915&quot;/&gt;&lt;wsp:rsid wsp:val=&quot;00991FD6&quot;/&gt;&lt;wsp:rsid wsp:val=&quot;0099225A&quot;/&gt;&lt;wsp:rsid wsp:val=&quot;00992D93&quot;/&gt;&lt;wsp:rsid wsp:val=&quot;00993099&quot;/&gt;&lt;wsp:rsid wsp:val=&quot;0099317A&quot;/&gt;&lt;wsp:rsid wsp:val=&quot;00994B0C&quot;/&gt;&lt;wsp:rsid wsp:val=&quot;00995B1A&quot;/&gt;&lt;wsp:rsid wsp:val=&quot;0099619D&quot;/&gt;&lt;wsp:rsid wsp:val=&quot;009965F8&quot;/&gt;&lt;wsp:rsid wsp:val=&quot;00996F8D&quot;/&gt;&lt;wsp:rsid wsp:val=&quot;009974B1&quot;/&gt;&lt;wsp:rsid wsp:val=&quot;00997C06&quot;/&gt;&lt;wsp:rsid wsp:val=&quot;009A00FB&quot;/&gt;&lt;wsp:rsid wsp:val=&quot;009A022C&quot;/&gt;&lt;wsp:rsid wsp:val=&quot;009A30D3&quot;/&gt;&lt;wsp:rsid wsp:val=&quot;009A31C7&quot;/&gt;&lt;wsp:rsid wsp:val=&quot;009A3884&quot;/&gt;&lt;wsp:rsid wsp:val=&quot;009A4272&quot;/&gt;&lt;wsp:rsid wsp:val=&quot;009A4AAA&quot;/&gt;&lt;wsp:rsid wsp:val=&quot;009A7280&quot;/&gt;&lt;wsp:rsid wsp:val=&quot;009A743C&quot;/&gt;&lt;wsp:rsid wsp:val=&quot;009A76BE&quot;/&gt;&lt;wsp:rsid wsp:val=&quot;009A7CC6&quot;/&gt;&lt;wsp:rsid wsp:val=&quot;009B0D2A&quot;/&gt;&lt;wsp:rsid wsp:val=&quot;009B161C&quot;/&gt;&lt;wsp:rsid wsp:val=&quot;009B2878&quot;/&gt;&lt;wsp:rsid wsp:val=&quot;009B2F67&quot;/&gt;&lt;wsp:rsid wsp:val=&quot;009B381A&quot;/&gt;&lt;wsp:rsid wsp:val=&quot;009B3D37&quot;/&gt;&lt;wsp:rsid wsp:val=&quot;009B42C1&quot;/&gt;&lt;wsp:rsid wsp:val=&quot;009B43BE&quot;/&gt;&lt;wsp:rsid wsp:val=&quot;009B5853&quot;/&gt;&lt;wsp:rsid wsp:val=&quot;009B5BF5&quot;/&gt;&lt;wsp:rsid wsp:val=&quot;009B734E&quot;/&gt;&lt;wsp:rsid wsp:val=&quot;009B787C&quot;/&gt;&lt;wsp:rsid wsp:val=&quot;009C0C4E&quot;/&gt;&lt;wsp:rsid wsp:val=&quot;009C1632&quot;/&gt;&lt;wsp:rsid wsp:val=&quot;009C16DC&quot;/&gt;&lt;wsp:rsid wsp:val=&quot;009C1710&quot;/&gt;&lt;wsp:rsid wsp:val=&quot;009C1EBD&quot;/&gt;&lt;wsp:rsid wsp:val=&quot;009C2C9D&quot;/&gt;&lt;wsp:rsid wsp:val=&quot;009C341D&quot;/&gt;&lt;wsp:rsid wsp:val=&quot;009C3E22&quot;/&gt;&lt;wsp:rsid wsp:val=&quot;009C4511&quot;/&gt;&lt;wsp:rsid wsp:val=&quot;009C5691&quot;/&gt;&lt;wsp:rsid wsp:val=&quot;009C634E&quot;/&gt;&lt;wsp:rsid wsp:val=&quot;009C72CF&quot;/&gt;&lt;wsp:rsid wsp:val=&quot;009C7606&quot;/&gt;&lt;wsp:rsid wsp:val=&quot;009C7780&quot;/&gt;&lt;wsp:rsid wsp:val=&quot;009D0A85&quot;/&gt;&lt;wsp:rsid wsp:val=&quot;009D1C98&quot;/&gt;&lt;wsp:rsid wsp:val=&quot;009D1FCF&quot;/&gt;&lt;wsp:rsid wsp:val=&quot;009D27B0&quot;/&gt;&lt;wsp:rsid wsp:val=&quot;009D354B&quot;/&gt;&lt;wsp:rsid wsp:val=&quot;009D3641&quot;/&gt;&lt;wsp:rsid wsp:val=&quot;009D45B9&quot;/&gt;&lt;wsp:rsid wsp:val=&quot;009D463A&quot;/&gt;&lt;wsp:rsid wsp:val=&quot;009D615F&quot;/&gt;&lt;wsp:rsid wsp:val=&quot;009D6529&quot;/&gt;&lt;wsp:rsid wsp:val=&quot;009D73BE&quot;/&gt;&lt;wsp:rsid wsp:val=&quot;009E2156&quot;/&gt;&lt;wsp:rsid wsp:val=&quot;009E3748&quot;/&gt;&lt;wsp:rsid wsp:val=&quot;009E376D&quot;/&gt;&lt;wsp:rsid wsp:val=&quot;009E385A&quot;/&gt;&lt;wsp:rsid wsp:val=&quot;009E423C&quot;/&gt;&lt;wsp:rsid wsp:val=&quot;009E4EF5&quot;/&gt;&lt;wsp:rsid wsp:val=&quot;009E61E0&quot;/&gt;&lt;wsp:rsid wsp:val=&quot;009E6A06&quot;/&gt;&lt;wsp:rsid wsp:val=&quot;009E6CF8&quot;/&gt;&lt;wsp:rsid wsp:val=&quot;009E7F29&quot;/&gt;&lt;wsp:rsid wsp:val=&quot;009F1844&quot;/&gt;&lt;wsp:rsid wsp:val=&quot;009F2EE2&quot;/&gt;&lt;wsp:rsid wsp:val=&quot;009F4F75&quot;/&gt;&lt;wsp:rsid wsp:val=&quot;009F54A4&quot;/&gt;&lt;wsp:rsid wsp:val=&quot;009F5C08&quot;/&gt;&lt;wsp:rsid wsp:val=&quot;009F60DD&quot;/&gt;&lt;wsp:rsid wsp:val=&quot;009F7CA0&quot;/&gt;&lt;wsp:rsid wsp:val=&quot;00A010E3&quot;/&gt;&lt;wsp:rsid wsp:val=&quot;00A01B4C&quot;/&gt;&lt;wsp:rsid wsp:val=&quot;00A0272C&quot;/&gt;&lt;wsp:rsid wsp:val=&quot;00A02B29&quot;/&gt;&lt;wsp:rsid wsp:val=&quot;00A02FF6&quot;/&gt;&lt;wsp:rsid wsp:val=&quot;00A03046&quot;/&gt;&lt;wsp:rsid wsp:val=&quot;00A031DE&quot;/&gt;&lt;wsp:rsid wsp:val=&quot;00A04618&quot;/&gt;&lt;wsp:rsid wsp:val=&quot;00A05332&quot;/&gt;&lt;wsp:rsid wsp:val=&quot;00A068EE&quot;/&gt;&lt;wsp:rsid wsp:val=&quot;00A103AB&quot;/&gt;&lt;wsp:rsid wsp:val=&quot;00A1045F&quot;/&gt;&lt;wsp:rsid wsp:val=&quot;00A10D45&quot;/&gt;&lt;wsp:rsid wsp:val=&quot;00A11B31&quot;/&gt;&lt;wsp:rsid wsp:val=&quot;00A129BD&quot;/&gt;&lt;wsp:rsid wsp:val=&quot;00A13118&quot;/&gt;&lt;wsp:rsid wsp:val=&quot;00A13AF6&quot;/&gt;&lt;wsp:rsid wsp:val=&quot;00A13F0A&quot;/&gt;&lt;wsp:rsid wsp:val=&quot;00A1586B&quot;/&gt;&lt;wsp:rsid wsp:val=&quot;00A15D0E&quot;/&gt;&lt;wsp:rsid wsp:val=&quot;00A1639E&quot;/&gt;&lt;wsp:rsid wsp:val=&quot;00A16DA0&quot;/&gt;&lt;wsp:rsid wsp:val=&quot;00A17368&quot;/&gt;&lt;wsp:rsid wsp:val=&quot;00A20162&quot;/&gt;&lt;wsp:rsid wsp:val=&quot;00A219A0&quot;/&gt;&lt;wsp:rsid wsp:val=&quot;00A22728&quot;/&gt;&lt;wsp:rsid wsp:val=&quot;00A22A75&quot;/&gt;&lt;wsp:rsid wsp:val=&quot;00A22CDF&quot;/&gt;&lt;wsp:rsid wsp:val=&quot;00A23216&quot;/&gt;&lt;wsp:rsid wsp:val=&quot;00A25319&quot;/&gt;&lt;wsp:rsid wsp:val=&quot;00A26AF2&quot;/&gt;&lt;wsp:rsid wsp:val=&quot;00A26CCD&quot;/&gt;&lt;wsp:rsid wsp:val=&quot;00A26F1C&quot;/&gt;&lt;wsp:rsid wsp:val=&quot;00A2729B&quot;/&gt;&lt;wsp:rsid wsp:val=&quot;00A30A90&quot;/&gt;&lt;wsp:rsid wsp:val=&quot;00A313D4&quot;/&gt;&lt;wsp:rsid wsp:val=&quot;00A31B7B&quot;/&gt;&lt;wsp:rsid wsp:val=&quot;00A32C8D&quot;/&gt;&lt;wsp:rsid wsp:val=&quot;00A33A91&quot;/&gt;&lt;wsp:rsid wsp:val=&quot;00A33C73&quot;/&gt;&lt;wsp:rsid wsp:val=&quot;00A3526A&quot;/&gt;&lt;wsp:rsid wsp:val=&quot;00A35A4B&quot;/&gt;&lt;wsp:rsid wsp:val=&quot;00A368B4&quot;/&gt;&lt;wsp:rsid wsp:val=&quot;00A37B78&quot;/&gt;&lt;wsp:rsid wsp:val=&quot;00A37BFA&quot;/&gt;&lt;wsp:rsid wsp:val=&quot;00A40983&quot;/&gt;&lt;wsp:rsid wsp:val=&quot;00A40B02&quot;/&gt;&lt;wsp:rsid wsp:val=&quot;00A40DD1&quot;/&gt;&lt;wsp:rsid wsp:val=&quot;00A414EB&quot;/&gt;&lt;wsp:rsid wsp:val=&quot;00A41CAD&quot;/&gt;&lt;wsp:rsid wsp:val=&quot;00A42CA0&quot;/&gt;&lt;wsp:rsid wsp:val=&quot;00A4448A&quot;/&gt;&lt;wsp:rsid wsp:val=&quot;00A45116&quot;/&gt;&lt;wsp:rsid wsp:val=&quot;00A46868&quot;/&gt;&lt;wsp:rsid wsp:val=&quot;00A47C0A&quot;/&gt;&lt;wsp:rsid wsp:val=&quot;00A50863&quot;/&gt;&lt;wsp:rsid wsp:val=&quot;00A5098A&quot;/&gt;&lt;wsp:rsid wsp:val=&quot;00A5123A&quot;/&gt;&lt;wsp:rsid wsp:val=&quot;00A51294&quot;/&gt;&lt;wsp:rsid wsp:val=&quot;00A538B9&quot;/&gt;&lt;wsp:rsid wsp:val=&quot;00A54114&quot;/&gt;&lt;wsp:rsid wsp:val=&quot;00A553BD&quot;/&gt;&lt;wsp:rsid wsp:val=&quot;00A55435&quot;/&gt;&lt;wsp:rsid wsp:val=&quot;00A55F65&quot;/&gt;&lt;wsp:rsid wsp:val=&quot;00A560C0&quot;/&gt;&lt;wsp:rsid wsp:val=&quot;00A57640&quot;/&gt;&lt;wsp:rsid wsp:val=&quot;00A60BB1&quot;/&gt;&lt;wsp:rsid wsp:val=&quot;00A60CAD&quot;/&gt;&lt;wsp:rsid wsp:val=&quot;00A617F6&quot;/&gt;&lt;wsp:rsid wsp:val=&quot;00A62942&quot;/&gt;&lt;wsp:rsid wsp:val=&quot;00A63390&quot;/&gt;&lt;wsp:rsid wsp:val=&quot;00A6531C&quot;/&gt;&lt;wsp:rsid wsp:val=&quot;00A65A32&quot;/&gt;&lt;wsp:rsid wsp:val=&quot;00A665E4&quot;/&gt;&lt;wsp:rsid wsp:val=&quot;00A66F0A&quot;/&gt;&lt;wsp:rsid wsp:val=&quot;00A703D1&quot;/&gt;&lt;wsp:rsid wsp:val=&quot;00A706BB&quot;/&gt;&lt;wsp:rsid wsp:val=&quot;00A70E92&quot;/&gt;&lt;wsp:rsid wsp:val=&quot;00A715E1&quot;/&gt;&lt;wsp:rsid wsp:val=&quot;00A72BDC&quot;/&gt;&lt;wsp:rsid wsp:val=&quot;00A72C98&quot;/&gt;&lt;wsp:rsid wsp:val=&quot;00A75199&quot;/&gt;&lt;wsp:rsid wsp:val=&quot;00A7540C&quot;/&gt;&lt;wsp:rsid wsp:val=&quot;00A7553C&quot;/&gt;&lt;wsp:rsid wsp:val=&quot;00A76A50&quot;/&gt;&lt;wsp:rsid wsp:val=&quot;00A77418&quot;/&gt;&lt;wsp:rsid wsp:val=&quot;00A8028D&quot;/&gt;&lt;wsp:rsid wsp:val=&quot;00A80EB1&quot;/&gt;&lt;wsp:rsid wsp:val=&quot;00A812B6&quot;/&gt;&lt;wsp:rsid wsp:val=&quot;00A830AB&quot;/&gt;&lt;wsp:rsid wsp:val=&quot;00A83131&quot;/&gt;&lt;wsp:rsid wsp:val=&quot;00A8340F&quot;/&gt;&lt;wsp:rsid wsp:val=&quot;00A834D7&quot;/&gt;&lt;wsp:rsid wsp:val=&quot;00A83C0B&quot;/&gt;&lt;wsp:rsid wsp:val=&quot;00A848E3&quot;/&gt;&lt;wsp:rsid wsp:val=&quot;00A859EA&quot;/&gt;&lt;wsp:rsid wsp:val=&quot;00A8686E&quot;/&gt;&lt;wsp:rsid wsp:val=&quot;00A872CE&quot;/&gt;&lt;wsp:rsid wsp:val=&quot;00A8783C&quot;/&gt;&lt;wsp:rsid wsp:val=&quot;00A87BAA&quot;/&gt;&lt;wsp:rsid wsp:val=&quot;00A87E44&quot;/&gt;&lt;wsp:rsid wsp:val=&quot;00A9031D&quot;/&gt;&lt;wsp:rsid wsp:val=&quot;00A90995&quot;/&gt;&lt;wsp:rsid wsp:val=&quot;00A90BAD&quot;/&gt;&lt;wsp:rsid wsp:val=&quot;00A93553&quot;/&gt;&lt;wsp:rsid wsp:val=&quot;00A935C8&quot;/&gt;&lt;wsp:rsid wsp:val=&quot;00A93BB7&quot;/&gt;&lt;wsp:rsid wsp:val=&quot;00A95C8F&quot;/&gt;&lt;wsp:rsid wsp:val=&quot;00A96598&quot;/&gt;&lt;wsp:rsid wsp:val=&quot;00A96A4A&quot;/&gt;&lt;wsp:rsid wsp:val=&quot;00A96AE5&quot;/&gt;&lt;wsp:rsid wsp:val=&quot;00A978ED&quot;/&gt;&lt;wsp:rsid wsp:val=&quot;00A97E06&quot;/&gt;&lt;wsp:rsid wsp:val=&quot;00AA0437&quot;/&gt;&lt;wsp:rsid wsp:val=&quot;00AA0575&quot;/&gt;&lt;wsp:rsid wsp:val=&quot;00AA13D1&quot;/&gt;&lt;wsp:rsid wsp:val=&quot;00AA1803&quot;/&gt;&lt;wsp:rsid wsp:val=&quot;00AA1A33&quot;/&gt;&lt;wsp:rsid wsp:val=&quot;00AA2938&quot;/&gt;&lt;wsp:rsid wsp:val=&quot;00AA3D45&quot;/&gt;&lt;wsp:rsid wsp:val=&quot;00AA45D4&quot;/&gt;&lt;wsp:rsid wsp:val=&quot;00AA66C3&quot;/&gt;&lt;wsp:rsid wsp:val=&quot;00AA6FCA&quot;/&gt;&lt;wsp:rsid wsp:val=&quot;00AB085F&quot;/&gt;&lt;wsp:rsid wsp:val=&quot;00AB0D41&quot;/&gt;&lt;wsp:rsid wsp:val=&quot;00AB1077&quot;/&gt;&lt;wsp:rsid wsp:val=&quot;00AB16B3&quot;/&gt;&lt;wsp:rsid wsp:val=&quot;00AB1970&quot;/&gt;&lt;wsp:rsid wsp:val=&quot;00AB20A9&quot;/&gt;&lt;wsp:rsid wsp:val=&quot;00AB351E&quot;/&gt;&lt;wsp:rsid wsp:val=&quot;00AB3EAD&quot;/&gt;&lt;wsp:rsid wsp:val=&quot;00AB49FA&quot;/&gt;&lt;wsp:rsid wsp:val=&quot;00AB4CD5&quot;/&gt;&lt;wsp:rsid wsp:val=&quot;00AB4FD8&quot;/&gt;&lt;wsp:rsid wsp:val=&quot;00AB5ECE&quot;/&gt;&lt;wsp:rsid wsp:val=&quot;00AB676F&quot;/&gt;&lt;wsp:rsid wsp:val=&quot;00AB6C12&quot;/&gt;&lt;wsp:rsid wsp:val=&quot;00AB6D8D&quot;/&gt;&lt;wsp:rsid wsp:val=&quot;00AC0C8D&quot;/&gt;&lt;wsp:rsid wsp:val=&quot;00AC2EA4&quot;/&gt;&lt;wsp:rsid wsp:val=&quot;00AC373C&quot;/&gt;&lt;wsp:rsid wsp:val=&quot;00AC37C6&quot;/&gt;&lt;wsp:rsid wsp:val=&quot;00AC40EB&quot;/&gt;&lt;wsp:rsid wsp:val=&quot;00AC41E0&quot;/&gt;&lt;wsp:rsid wsp:val=&quot;00AC465F&quot;/&gt;&lt;wsp:rsid wsp:val=&quot;00AC47B7&quot;/&gt;&lt;wsp:rsid wsp:val=&quot;00AC6162&quot;/&gt;&lt;wsp:rsid wsp:val=&quot;00AC65BB&quot;/&gt;&lt;wsp:rsid wsp:val=&quot;00AC6DD2&quot;/&gt;&lt;wsp:rsid wsp:val=&quot;00AC7CF3&quot;/&gt;&lt;wsp:rsid wsp:val=&quot;00AD4D60&quot;/&gt;&lt;wsp:rsid wsp:val=&quot;00AD604B&quot;/&gt;&lt;wsp:rsid wsp:val=&quot;00AD7B4E&quot;/&gt;&lt;wsp:rsid wsp:val=&quot;00AE0870&quot;/&gt;&lt;wsp:rsid wsp:val=&quot;00AE132F&quot;/&gt;&lt;wsp:rsid wsp:val=&quot;00AE167E&quot;/&gt;&lt;wsp:rsid wsp:val=&quot;00AE17F8&quot;/&gt;&lt;wsp:rsid wsp:val=&quot;00AE194B&quot;/&gt;&lt;wsp:rsid wsp:val=&quot;00AE1D86&quot;/&gt;&lt;wsp:rsid wsp:val=&quot;00AE2427&quot;/&gt;&lt;wsp:rsid wsp:val=&quot;00AE2B78&quot;/&gt;&lt;wsp:rsid wsp:val=&quot;00AE3209&quot;/&gt;&lt;wsp:rsid wsp:val=&quot;00AE390F&quot;/&gt;&lt;wsp:rsid wsp:val=&quot;00AE48B6&quot;/&gt;&lt;wsp:rsid wsp:val=&quot;00AE494B&quot;/&gt;&lt;wsp:rsid wsp:val=&quot;00AE4A86&quot;/&gt;&lt;wsp:rsid wsp:val=&quot;00AE5268&quot;/&gt;&lt;wsp:rsid wsp:val=&quot;00AE5738&quot;/&gt;&lt;wsp:rsid wsp:val=&quot;00AE5F06&quot;/&gt;&lt;wsp:rsid wsp:val=&quot;00AE71E4&quot;/&gt;&lt;wsp:rsid wsp:val=&quot;00AE7464&quot;/&gt;&lt;wsp:rsid wsp:val=&quot;00AE790F&quot;/&gt;&lt;wsp:rsid wsp:val=&quot;00AF03E6&quot;/&gt;&lt;wsp:rsid wsp:val=&quot;00AF0D90&quot;/&gt;&lt;wsp:rsid wsp:val=&quot;00AF1AE3&quot;/&gt;&lt;wsp:rsid wsp:val=&quot;00AF2055&quot;/&gt;&lt;wsp:rsid wsp:val=&quot;00AF2890&quot;/&gt;&lt;wsp:rsid wsp:val=&quot;00AF31D8&quot;/&gt;&lt;wsp:rsid wsp:val=&quot;00AF33ED&quot;/&gt;&lt;wsp:rsid wsp:val=&quot;00AF4274&quot;/&gt;&lt;wsp:rsid wsp:val=&quot;00AF486D&quot;/&gt;&lt;wsp:rsid wsp:val=&quot;00AF643F&quot;/&gt;&lt;wsp:rsid wsp:val=&quot;00AF7B3D&quot;/&gt;&lt;wsp:rsid wsp:val=&quot;00B00FA0&quot;/&gt;&lt;wsp:rsid wsp:val=&quot;00B023F4&quot;/&gt;&lt;wsp:rsid wsp:val=&quot;00B02E7F&quot;/&gt;&lt;wsp:rsid wsp:val=&quot;00B03081&quot;/&gt;&lt;wsp:rsid wsp:val=&quot;00B040DE&quot;/&gt;&lt;wsp:rsid wsp:val=&quot;00B0452A&quot;/&gt;&lt;wsp:rsid wsp:val=&quot;00B054F3&quot;/&gt;&lt;wsp:rsid wsp:val=&quot;00B055BB&quot;/&gt;&lt;wsp:rsid wsp:val=&quot;00B0593A&quot;/&gt;&lt;wsp:rsid wsp:val=&quot;00B0756E&quot;/&gt;&lt;wsp:rsid wsp:val=&quot;00B1042E&quot;/&gt;&lt;wsp:rsid wsp:val=&quot;00B10A55&quot;/&gt;&lt;wsp:rsid wsp:val=&quot;00B10DBF&quot;/&gt;&lt;wsp:rsid wsp:val=&quot;00B11177&quot;/&gt;&lt;wsp:rsid wsp:val=&quot;00B11C89&quot;/&gt;&lt;wsp:rsid wsp:val=&quot;00B11EC4&quot;/&gt;&lt;wsp:rsid wsp:val=&quot;00B128FF&quot;/&gt;&lt;wsp:rsid wsp:val=&quot;00B14C01&quot;/&gt;&lt;wsp:rsid wsp:val=&quot;00B14F9D&quot;/&gt;&lt;wsp:rsid wsp:val=&quot;00B15129&quot;/&gt;&lt;wsp:rsid wsp:val=&quot;00B1528D&quot;/&gt;&lt;wsp:rsid wsp:val=&quot;00B158C1&quot;/&gt;&lt;wsp:rsid wsp:val=&quot;00B15957&quot;/&gt;&lt;wsp:rsid wsp:val=&quot;00B15A95&quot;/&gt;&lt;wsp:rsid wsp:val=&quot;00B167BF&quot;/&gt;&lt;wsp:rsid wsp:val=&quot;00B176D8&quot;/&gt;&lt;wsp:rsid wsp:val=&quot;00B177E5&quot;/&gt;&lt;wsp:rsid wsp:val=&quot;00B20C92&quot;/&gt;&lt;wsp:rsid wsp:val=&quot;00B212C9&quot;/&gt;&lt;wsp:rsid wsp:val=&quot;00B22EBF&quot;/&gt;&lt;wsp:rsid wsp:val=&quot;00B23558&quot;/&gt;&lt;wsp:rsid wsp:val=&quot;00B24875&quot;/&gt;&lt;wsp:rsid wsp:val=&quot;00B24E93&quot;/&gt;&lt;wsp:rsid wsp:val=&quot;00B25592&quot;/&gt;&lt;wsp:rsid wsp:val=&quot;00B25835&quot;/&gt;&lt;wsp:rsid wsp:val=&quot;00B265B7&quot;/&gt;&lt;wsp:rsid wsp:val=&quot;00B30C16&quot;/&gt;&lt;wsp:rsid wsp:val=&quot;00B31B5A&quot;/&gt;&lt;wsp:rsid wsp:val=&quot;00B323E3&quot;/&gt;&lt;wsp:rsid wsp:val=&quot;00B33D6B&quot;/&gt;&lt;wsp:rsid wsp:val=&quot;00B34F2A&quot;/&gt;&lt;wsp:rsid wsp:val=&quot;00B35E68&quot;/&gt;&lt;wsp:rsid wsp:val=&quot;00B37944&quot;/&gt;&lt;wsp:rsid wsp:val=&quot;00B37E11&quot;/&gt;&lt;wsp:rsid wsp:val=&quot;00B401B2&quot;/&gt;&lt;wsp:rsid wsp:val=&quot;00B4083D&quot;/&gt;&lt;wsp:rsid wsp:val=&quot;00B4085B&quot;/&gt;&lt;wsp:rsid wsp:val=&quot;00B4111D&quot;/&gt;&lt;wsp:rsid wsp:val=&quot;00B411A9&quot;/&gt;&lt;wsp:rsid wsp:val=&quot;00B413A4&quot;/&gt;&lt;wsp:rsid wsp:val=&quot;00B41CE0&quot;/&gt;&lt;wsp:rsid wsp:val=&quot;00B42D47&quot;/&gt;&lt;wsp:rsid wsp:val=&quot;00B44465&quot;/&gt;&lt;wsp:rsid wsp:val=&quot;00B44ECE&quot;/&gt;&lt;wsp:rsid wsp:val=&quot;00B45318&quot;/&gt;&lt;wsp:rsid wsp:val=&quot;00B4601D&quot;/&gt;&lt;wsp:rsid wsp:val=&quot;00B4657D&quot;/&gt;&lt;wsp:rsid wsp:val=&quot;00B476A2&quot;/&gt;&lt;wsp:rsid wsp:val=&quot;00B47875&quot;/&gt;&lt;wsp:rsid wsp:val=&quot;00B47BDF&quot;/&gt;&lt;wsp:rsid wsp:val=&quot;00B504BE&quot;/&gt;&lt;wsp:rsid wsp:val=&quot;00B50E09&quot;/&gt;&lt;wsp:rsid wsp:val=&quot;00B53472&quot;/&gt;&lt;wsp:rsid wsp:val=&quot;00B5355E&quot;/&gt;&lt;wsp:rsid wsp:val=&quot;00B53C33&quot;/&gt;&lt;wsp:rsid wsp:val=&quot;00B53C8C&quot;/&gt;&lt;wsp:rsid wsp:val=&quot;00B545CA&quot;/&gt;&lt;wsp:rsid wsp:val=&quot;00B54ED2&quot;/&gt;&lt;wsp:rsid wsp:val=&quot;00B5660E&quot;/&gt;&lt;wsp:rsid wsp:val=&quot;00B56662&quot;/&gt;&lt;wsp:rsid wsp:val=&quot;00B56E24&quot;/&gt;&lt;wsp:rsid wsp:val=&quot;00B60259&quot;/&gt;&lt;wsp:rsid wsp:val=&quot;00B607B6&quot;/&gt;&lt;wsp:rsid wsp:val=&quot;00B60B4F&quot;/&gt;&lt;wsp:rsid wsp:val=&quot;00B60C25&quot;/&gt;&lt;wsp:rsid wsp:val=&quot;00B60F99&quot;/&gt;&lt;wsp:rsid wsp:val=&quot;00B62C1C&quot;/&gt;&lt;wsp:rsid wsp:val=&quot;00B62DEB&quot;/&gt;&lt;wsp:rsid wsp:val=&quot;00B6306D&quot;/&gt;&lt;wsp:rsid wsp:val=&quot;00B636B3&quot;/&gt;&lt;wsp:rsid wsp:val=&quot;00B649C1&quot;/&gt;&lt;wsp:rsid wsp:val=&quot;00B64B36&quot;/&gt;&lt;wsp:rsid wsp:val=&quot;00B64CDF&quot;/&gt;&lt;wsp:rsid wsp:val=&quot;00B666CE&quot;/&gt;&lt;wsp:rsid wsp:val=&quot;00B6709F&quot;/&gt;&lt;wsp:rsid wsp:val=&quot;00B670A0&quot;/&gt;&lt;wsp:rsid wsp:val=&quot;00B6770E&quot;/&gt;&lt;wsp:rsid wsp:val=&quot;00B71D2E&quot;/&gt;&lt;wsp:rsid wsp:val=&quot;00B71F97&quot;/&gt;&lt;wsp:rsid wsp:val=&quot;00B72A34&quot;/&gt;&lt;wsp:rsid wsp:val=&quot;00B72B79&quot;/&gt;&lt;wsp:rsid wsp:val=&quot;00B72BAB&quot;/&gt;&lt;wsp:rsid wsp:val=&quot;00B7338D&quot;/&gt;&lt;wsp:rsid wsp:val=&quot;00B742BE&quot;/&gt;&lt;wsp:rsid wsp:val=&quot;00B74BEA&quot;/&gt;&lt;wsp:rsid wsp:val=&quot;00B74DA9&quot;/&gt;&lt;wsp:rsid wsp:val=&quot;00B7596B&quot;/&gt;&lt;wsp:rsid wsp:val=&quot;00B75B5A&quot;/&gt;&lt;wsp:rsid wsp:val=&quot;00B765DD&quot;/&gt;&lt;wsp:rsid wsp:val=&quot;00B769D6&quot;/&gt;&lt;wsp:rsid wsp:val=&quot;00B775FF&quot;/&gt;&lt;wsp:rsid wsp:val=&quot;00B7783C&quot;/&gt;&lt;wsp:rsid wsp:val=&quot;00B8015E&quot;/&gt;&lt;wsp:rsid wsp:val=&quot;00B81323&quot;/&gt;&lt;wsp:rsid wsp:val=&quot;00B8296D&quot;/&gt;&lt;wsp:rsid wsp:val=&quot;00B82E93&quot;/&gt;&lt;wsp:rsid wsp:val=&quot;00B85CCB&quot;/&gt;&lt;wsp:rsid wsp:val=&quot;00B8774A&quot;/&gt;&lt;wsp:rsid wsp:val=&quot;00B9230A&quot;/&gt;&lt;wsp:rsid wsp:val=&quot;00B92358&quot;/&gt;&lt;wsp:rsid wsp:val=&quot;00B92A9F&quot;/&gt;&lt;wsp:rsid wsp:val=&quot;00B93478&quot;/&gt;&lt;wsp:rsid wsp:val=&quot;00B93792&quot;/&gt;&lt;wsp:rsid wsp:val=&quot;00B940F2&quot;/&gt;&lt;wsp:rsid wsp:val=&quot;00B95CFA&quot;/&gt;&lt;wsp:rsid wsp:val=&quot;00B961F0&quot;/&gt;&lt;wsp:rsid wsp:val=&quot;00B96541&quot;/&gt;&lt;wsp:rsid wsp:val=&quot;00B9742F&quot;/&gt;&lt;wsp:rsid wsp:val=&quot;00B97936&quot;/&gt;&lt;wsp:rsid wsp:val=&quot;00BA1CC0&quot;/&gt;&lt;wsp:rsid wsp:val=&quot;00BA31E2&quot;/&gt;&lt;wsp:rsid wsp:val=&quot;00BA3411&quot;/&gt;&lt;wsp:rsid wsp:val=&quot;00BA53BD&quot;/&gt;&lt;wsp:rsid wsp:val=&quot;00BA5C44&quot;/&gt;&lt;wsp:rsid wsp:val=&quot;00BA6B7C&quot;/&gt;&lt;wsp:rsid wsp:val=&quot;00BA700C&quot;/&gt;&lt;wsp:rsid wsp:val=&quot;00BB08B9&quot;/&gt;&lt;wsp:rsid wsp:val=&quot;00BB160A&quot;/&gt;&lt;wsp:rsid wsp:val=&quot;00BB160F&quot;/&gt;&lt;wsp:rsid wsp:val=&quot;00BB1748&quot;/&gt;&lt;wsp:rsid wsp:val=&quot;00BB183D&quot;/&gt;&lt;wsp:rsid wsp:val=&quot;00BB1F14&quot;/&gt;&lt;wsp:rsid wsp:val=&quot;00BB3468&quot;/&gt;&lt;wsp:rsid wsp:val=&quot;00BB3559&quot;/&gt;&lt;wsp:rsid wsp:val=&quot;00BB3A34&quot;/&gt;&lt;wsp:rsid wsp:val=&quot;00BB4389&quot;/&gt;&lt;wsp:rsid wsp:val=&quot;00BB4B04&quot;/&gt;&lt;wsp:rsid wsp:val=&quot;00BB4E5F&quot;/&gt;&lt;wsp:rsid wsp:val=&quot;00BB6020&quot;/&gt;&lt;wsp:rsid wsp:val=&quot;00BB6A41&quot;/&gt;&lt;wsp:rsid wsp:val=&quot;00BB75BB&quot;/&gt;&lt;wsp:rsid wsp:val=&quot;00BB7AA5&quot;/&gt;&lt;wsp:rsid wsp:val=&quot;00BB7B48&quot;/&gt;&lt;wsp:rsid wsp:val=&quot;00BC1A17&quot;/&gt;&lt;wsp:rsid wsp:val=&quot;00BC1AA1&quot;/&gt;&lt;wsp:rsid wsp:val=&quot;00BC1D26&quot;/&gt;&lt;wsp:rsid wsp:val=&quot;00BC3227&quot;/&gt;&lt;wsp:rsid wsp:val=&quot;00BC334D&quot;/&gt;&lt;wsp:rsid wsp:val=&quot;00BC4ABD&quot;/&gt;&lt;wsp:rsid wsp:val=&quot;00BC4D5D&quot;/&gt;&lt;wsp:rsid wsp:val=&quot;00BC4E6B&quot;/&gt;&lt;wsp:rsid wsp:val=&quot;00BC58F2&quot;/&gt;&lt;wsp:rsid wsp:val=&quot;00BC5C35&quot;/&gt;&lt;wsp:rsid wsp:val=&quot;00BC6655&quot;/&gt;&lt;wsp:rsid wsp:val=&quot;00BC6C81&quot;/&gt;&lt;wsp:rsid wsp:val=&quot;00BC7B3A&quot;/&gt;&lt;wsp:rsid wsp:val=&quot;00BD33CE&quot;/&gt;&lt;wsp:rsid wsp:val=&quot;00BD33E3&quot;/&gt;&lt;wsp:rsid wsp:val=&quot;00BD3B19&quot;/&gt;&lt;wsp:rsid wsp:val=&quot;00BD4FB1&quot;/&gt;&lt;wsp:rsid wsp:val=&quot;00BD552D&quot;/&gt;&lt;wsp:rsid wsp:val=&quot;00BD6062&quot;/&gt;&lt;wsp:rsid wsp:val=&quot;00BE0935&quot;/&gt;&lt;wsp:rsid wsp:val=&quot;00BE0947&quot;/&gt;&lt;wsp:rsid wsp:val=&quot;00BE107A&quot;/&gt;&lt;wsp:rsid wsp:val=&quot;00BE1448&quot;/&gt;&lt;wsp:rsid wsp:val=&quot;00BE169A&quot;/&gt;&lt;wsp:rsid wsp:val=&quot;00BE1F26&quot;/&gt;&lt;wsp:rsid wsp:val=&quot;00BE25B2&quot;/&gt;&lt;wsp:rsid wsp:val=&quot;00BE2A02&quot;/&gt;&lt;wsp:rsid wsp:val=&quot;00BE2AB6&quot;/&gt;&lt;wsp:rsid wsp:val=&quot;00BE41F5&quot;/&gt;&lt;wsp:rsid wsp:val=&quot;00BE54A6&quot;/&gt;&lt;wsp:rsid wsp:val=&quot;00BE551B&quot;/&gt;&lt;wsp:rsid wsp:val=&quot;00BE590C&quot;/&gt;&lt;wsp:rsid wsp:val=&quot;00BE5E43&quot;/&gt;&lt;wsp:rsid wsp:val=&quot;00BE659F&quot;/&gt;&lt;wsp:rsid wsp:val=&quot;00BE6681&quot;/&gt;&lt;wsp:rsid wsp:val=&quot;00BE6E84&quot;/&gt;&lt;wsp:rsid wsp:val=&quot;00BE7BC3&quot;/&gt;&lt;wsp:rsid wsp:val=&quot;00BF10FA&quot;/&gt;&lt;wsp:rsid wsp:val=&quot;00BF1319&quot;/&gt;&lt;wsp:rsid wsp:val=&quot;00BF1409&quot;/&gt;&lt;wsp:rsid wsp:val=&quot;00BF1D74&quot;/&gt;&lt;wsp:rsid wsp:val=&quot;00BF219F&quot;/&gt;&lt;wsp:rsid wsp:val=&quot;00BF2947&quot;/&gt;&lt;wsp:rsid wsp:val=&quot;00BF3A0A&quot;/&gt;&lt;wsp:rsid wsp:val=&quot;00BF41CE&quot;/&gt;&lt;wsp:rsid wsp:val=&quot;00BF45CF&quot;/&gt;&lt;wsp:rsid wsp:val=&quot;00BF4793&quot;/&gt;&lt;wsp:rsid wsp:val=&quot;00BF4F97&quot;/&gt;&lt;wsp:rsid wsp:val=&quot;00BF53A2&quot;/&gt;&lt;wsp:rsid wsp:val=&quot;00BF6137&quot;/&gt;&lt;wsp:rsid wsp:val=&quot;00BF729F&quot;/&gt;&lt;wsp:rsid wsp:val=&quot;00C009D6&quot;/&gt;&lt;wsp:rsid wsp:val=&quot;00C00A6B&quot;/&gt;&lt;wsp:rsid wsp:val=&quot;00C00CD7&quot;/&gt;&lt;wsp:rsid wsp:val=&quot;00C0134D&quot;/&gt;&lt;wsp:rsid wsp:val=&quot;00C01E04&quot;/&gt;&lt;wsp:rsid wsp:val=&quot;00C01F60&quot;/&gt;&lt;wsp:rsid wsp:val=&quot;00C02337&quot;/&gt;&lt;wsp:rsid wsp:val=&quot;00C0261B&quot;/&gt;&lt;wsp:rsid wsp:val=&quot;00C029BA&quot;/&gt;&lt;wsp:rsid wsp:val=&quot;00C02DE6&quot;/&gt;&lt;wsp:rsid wsp:val=&quot;00C0327B&quot;/&gt;&lt;wsp:rsid wsp:val=&quot;00C03917&quot;/&gt;&lt;wsp:rsid wsp:val=&quot;00C04143&quot;/&gt;&lt;wsp:rsid wsp:val=&quot;00C043D3&quot;/&gt;&lt;wsp:rsid wsp:val=&quot;00C06131&quot;/&gt;&lt;wsp:rsid wsp:val=&quot;00C069AF&quot;/&gt;&lt;wsp:rsid wsp:val=&quot;00C0701C&quot;/&gt;&lt;wsp:rsid wsp:val=&quot;00C07AEF&quot;/&gt;&lt;wsp:rsid wsp:val=&quot;00C10359&quot;/&gt;&lt;wsp:rsid wsp:val=&quot;00C10E99&quot;/&gt;&lt;wsp:rsid wsp:val=&quot;00C1145F&quot;/&gt;&lt;wsp:rsid wsp:val=&quot;00C1185C&quot;/&gt;&lt;wsp:rsid wsp:val=&quot;00C13021&quot;/&gt;&lt;wsp:rsid wsp:val=&quot;00C13720&quot;/&gt;&lt;wsp:rsid wsp:val=&quot;00C139FD&quot;/&gt;&lt;wsp:rsid wsp:val=&quot;00C13B80&quot;/&gt;&lt;wsp:rsid wsp:val=&quot;00C13FF0&quot;/&gt;&lt;wsp:rsid wsp:val=&quot;00C147FB&quot;/&gt;&lt;wsp:rsid wsp:val=&quot;00C14FE5&quot;/&gt;&lt;wsp:rsid wsp:val=&quot;00C16D42&quot;/&gt;&lt;wsp:rsid wsp:val=&quot;00C17279&quot;/&gt;&lt;wsp:rsid wsp:val=&quot;00C1746D&quot;/&gt;&lt;wsp:rsid wsp:val=&quot;00C1784C&quot;/&gt;&lt;wsp:rsid wsp:val=&quot;00C17F24&quot;/&gt;&lt;wsp:rsid wsp:val=&quot;00C20369&quot;/&gt;&lt;wsp:rsid wsp:val=&quot;00C21998&quot;/&gt;&lt;wsp:rsid wsp:val=&quot;00C22A7C&quot;/&gt;&lt;wsp:rsid wsp:val=&quot;00C22E0C&quot;/&gt;&lt;wsp:rsid wsp:val=&quot;00C23602&quot;/&gt;&lt;wsp:rsid wsp:val=&quot;00C243FD&quot;/&gt;&lt;wsp:rsid wsp:val=&quot;00C2444D&quot;/&gt;&lt;wsp:rsid wsp:val=&quot;00C2448B&quot;/&gt;&lt;wsp:rsid wsp:val=&quot;00C24C41&quot;/&gt;&lt;wsp:rsid wsp:val=&quot;00C24EC4&quot;/&gt;&lt;wsp:rsid wsp:val=&quot;00C258DD&quot;/&gt;&lt;wsp:rsid wsp:val=&quot;00C26D52&quot;/&gt;&lt;wsp:rsid wsp:val=&quot;00C26EE3&quot;/&gt;&lt;wsp:rsid wsp:val=&quot;00C273B0&quot;/&gt;&lt;wsp:rsid wsp:val=&quot;00C30560&quot;/&gt;&lt;wsp:rsid wsp:val=&quot;00C3077B&quot;/&gt;&lt;wsp:rsid wsp:val=&quot;00C36333&quot;/&gt;&lt;wsp:rsid wsp:val=&quot;00C36D06&quot;/&gt;&lt;wsp:rsid wsp:val=&quot;00C36E64&quot;/&gt;&lt;wsp:rsid wsp:val=&quot;00C37998&quot;/&gt;&lt;wsp:rsid wsp:val=&quot;00C37C37&quot;/&gt;&lt;wsp:rsid wsp:val=&quot;00C406CD&quot;/&gt;&lt;wsp:rsid wsp:val=&quot;00C416E9&quot;/&gt;&lt;wsp:rsid wsp:val=&quot;00C4347D&quot;/&gt;&lt;wsp:rsid wsp:val=&quot;00C435A6&quot;/&gt;&lt;wsp:rsid wsp:val=&quot;00C43A67&quot;/&gt;&lt;wsp:rsid wsp:val=&quot;00C4404D&quot;/&gt;&lt;wsp:rsid wsp:val=&quot;00C445E1&quot;/&gt;&lt;wsp:rsid wsp:val=&quot;00C44858&quot;/&gt;&lt;wsp:rsid wsp:val=&quot;00C4511F&quot;/&gt;&lt;wsp:rsid wsp:val=&quot;00C45260&quot;/&gt;&lt;wsp:rsid wsp:val=&quot;00C458CE&quot;/&gt;&lt;wsp:rsid wsp:val=&quot;00C45BEA&quot;/&gt;&lt;wsp:rsid wsp:val=&quot;00C45CBD&quot;/&gt;&lt;wsp:rsid wsp:val=&quot;00C460CA&quot;/&gt;&lt;wsp:rsid wsp:val=&quot;00C46666&quot;/&gt;&lt;wsp:rsid wsp:val=&quot;00C46848&quot;/&gt;&lt;wsp:rsid wsp:val=&quot;00C5051C&quot;/&gt;&lt;wsp:rsid wsp:val=&quot;00C50D5C&quot;/&gt;&lt;wsp:rsid wsp:val=&quot;00C521BA&quot;/&gt;&lt;wsp:rsid wsp:val=&quot;00C52B17&quot;/&gt;&lt;wsp:rsid wsp:val=&quot;00C53CC0&quot;/&gt;&lt;wsp:rsid wsp:val=&quot;00C53D3F&quot;/&gt;&lt;wsp:rsid wsp:val=&quot;00C54CE4&quot;/&gt;&lt;wsp:rsid wsp:val=&quot;00C55B34&quot;/&gt;&lt;wsp:rsid wsp:val=&quot;00C56A6B&quot;/&gt;&lt;wsp:rsid wsp:val=&quot;00C57B5D&quot;/&gt;&lt;wsp:rsid wsp:val=&quot;00C61359&quot;/&gt;&lt;wsp:rsid wsp:val=&quot;00C626D7&quot;/&gt;&lt;wsp:rsid wsp:val=&quot;00C6554F&quot;/&gt;&lt;wsp:rsid wsp:val=&quot;00C6560D&quot;/&gt;&lt;wsp:rsid wsp:val=&quot;00C65E04&quot;/&gt;&lt;wsp:rsid wsp:val=&quot;00C66E81&quot;/&gt;&lt;wsp:rsid wsp:val=&quot;00C679EC&quot;/&gt;&lt;wsp:rsid wsp:val=&quot;00C702D2&quot;/&gt;&lt;wsp:rsid wsp:val=&quot;00C7073D&quot;/&gt;&lt;wsp:rsid wsp:val=&quot;00C71191&quot;/&gt;&lt;wsp:rsid wsp:val=&quot;00C711E7&quot;/&gt;&lt;wsp:rsid wsp:val=&quot;00C723E9&quot;/&gt;&lt;wsp:rsid wsp:val=&quot;00C7312A&quot;/&gt;&lt;wsp:rsid wsp:val=&quot;00C73673&quot;/&gt;&lt;wsp:rsid wsp:val=&quot;00C73986&quot;/&gt;&lt;wsp:rsid wsp:val=&quot;00C74B02&quot;/&gt;&lt;wsp:rsid wsp:val=&quot;00C74D95&quot;/&gt;&lt;wsp:rsid wsp:val=&quot;00C74E5D&quot;/&gt;&lt;wsp:rsid wsp:val=&quot;00C769D8&quot;/&gt;&lt;wsp:rsid wsp:val=&quot;00C7739D&quot;/&gt;&lt;wsp:rsid wsp:val=&quot;00C81158&quot;/&gt;&lt;wsp:rsid wsp:val=&quot;00C83108&quot;/&gt;&lt;wsp:rsid wsp:val=&quot;00C84D43&quot;/&gt;&lt;wsp:rsid wsp:val=&quot;00C84FF7&quot;/&gt;&lt;wsp:rsid wsp:val=&quot;00C8511C&quot;/&gt;&lt;wsp:rsid wsp:val=&quot;00C85E2A&quot;/&gt;&lt;wsp:rsid wsp:val=&quot;00C85FF7&quot;/&gt;&lt;wsp:rsid wsp:val=&quot;00C869D1&quot;/&gt;&lt;wsp:rsid wsp:val=&quot;00C869D9&quot;/&gt;&lt;wsp:rsid wsp:val=&quot;00C8722D&quot;/&gt;&lt;wsp:rsid wsp:val=&quot;00C87906&quot;/&gt;&lt;wsp:rsid wsp:val=&quot;00C87A1E&quot;/&gt;&lt;wsp:rsid wsp:val=&quot;00C9161A&quot;/&gt;&lt;wsp:rsid wsp:val=&quot;00C91DEF&quot;/&gt;&lt;wsp:rsid wsp:val=&quot;00C92124&quot;/&gt;&lt;wsp:rsid wsp:val=&quot;00C923DE&quot;/&gt;&lt;wsp:rsid wsp:val=&quot;00C92456&quot;/&gt;&lt;wsp:rsid wsp:val=&quot;00C924BC&quot;/&gt;&lt;wsp:rsid wsp:val=&quot;00C92A6A&quot;/&gt;&lt;wsp:rsid wsp:val=&quot;00C93774&quot;/&gt;&lt;wsp:rsid wsp:val=&quot;00C9384A&quot;/&gt;&lt;wsp:rsid wsp:val=&quot;00C93EBA&quot;/&gt;&lt;wsp:rsid wsp:val=&quot;00C93EE3&quot;/&gt;&lt;wsp:rsid wsp:val=&quot;00C944CC&quot;/&gt;&lt;wsp:rsid wsp:val=&quot;00C94910&quot;/&gt;&lt;wsp:rsid wsp:val=&quot;00C94C9A&quot;/&gt;&lt;wsp:rsid wsp:val=&quot;00C94F8B&quot;/&gt;&lt;wsp:rsid wsp:val=&quot;00C95005&quot;/&gt;&lt;wsp:rsid wsp:val=&quot;00C953B3&quot;/&gt;&lt;wsp:rsid wsp:val=&quot;00C95BFC&quot;/&gt;&lt;wsp:rsid wsp:val=&quot;00C96427&quot;/&gt;&lt;wsp:rsid wsp:val=&quot;00C96CEB&quot;/&gt;&lt;wsp:rsid wsp:val=&quot;00CA089F&quot;/&gt;&lt;wsp:rsid wsp:val=&quot;00CA2508&quot;/&gt;&lt;wsp:rsid wsp:val=&quot;00CA2588&quot;/&gt;&lt;wsp:rsid wsp:val=&quot;00CA4CA4&quot;/&gt;&lt;wsp:rsid wsp:val=&quot;00CA5944&quot;/&gt;&lt;wsp:rsid wsp:val=&quot;00CA59B3&quot;/&gt;&lt;wsp:rsid wsp:val=&quot;00CA5A8F&quot;/&gt;&lt;wsp:rsid wsp:val=&quot;00CA6B85&quot;/&gt;&lt;wsp:rsid wsp:val=&quot;00CA7622&quot;/&gt;&lt;wsp:rsid wsp:val=&quot;00CA7954&quot;/&gt;&lt;wsp:rsid wsp:val=&quot;00CB11C0&quot;/&gt;&lt;wsp:rsid wsp:val=&quot;00CB1248&quot;/&gt;&lt;wsp:rsid wsp:val=&quot;00CB1337&quot;/&gt;&lt;wsp:rsid wsp:val=&quot;00CB1F76&quot;/&gt;&lt;wsp:rsid wsp:val=&quot;00CB20D5&quot;/&gt;&lt;wsp:rsid wsp:val=&quot;00CB24BA&quot;/&gt;&lt;wsp:rsid wsp:val=&quot;00CB2DF5&quot;/&gt;&lt;wsp:rsid wsp:val=&quot;00CB69E2&quot;/&gt;&lt;wsp:rsid wsp:val=&quot;00CB731E&quot;/&gt;&lt;wsp:rsid wsp:val=&quot;00CB76F2&quot;/&gt;&lt;wsp:rsid wsp:val=&quot;00CC001B&quot;/&gt;&lt;wsp:rsid wsp:val=&quot;00CC13A3&quot;/&gt;&lt;wsp:rsid wsp:val=&quot;00CC23AF&quot;/&gt;&lt;wsp:rsid wsp:val=&quot;00CC3975&quot;/&gt;&lt;wsp:rsid wsp:val=&quot;00CC3D2D&quot;/&gt;&lt;wsp:rsid wsp:val=&quot;00CC57BD&quot;/&gt;&lt;wsp:rsid wsp:val=&quot;00CC6A20&quot;/&gt;&lt;wsp:rsid wsp:val=&quot;00CD1173&quot;/&gt;&lt;wsp:rsid wsp:val=&quot;00CD1252&quot;/&gt;&lt;wsp:rsid wsp:val=&quot;00CD16A1&quot;/&gt;&lt;wsp:rsid wsp:val=&quot;00CD2504&quot;/&gt;&lt;wsp:rsid wsp:val=&quot;00CD2BAD&quot;/&gt;&lt;wsp:rsid wsp:val=&quot;00CD2DCB&quot;/&gt;&lt;wsp:rsid wsp:val=&quot;00CD2FE2&quot;/&gt;&lt;wsp:rsid wsp:val=&quot;00CD4346&quot;/&gt;&lt;wsp:rsid wsp:val=&quot;00CD4C5A&quot;/&gt;&lt;wsp:rsid wsp:val=&quot;00CD63BC&quot;/&gt;&lt;wsp:rsid wsp:val=&quot;00CD76C7&quot;/&gt;&lt;wsp:rsid wsp:val=&quot;00CD7CDD&quot;/&gt;&lt;wsp:rsid wsp:val=&quot;00CE0967&quot;/&gt;&lt;wsp:rsid wsp:val=&quot;00CE0A47&quot;/&gt;&lt;wsp:rsid wsp:val=&quot;00CE167F&quot;/&gt;&lt;wsp:rsid wsp:val=&quot;00CE1EBD&quot;/&gt;&lt;wsp:rsid wsp:val=&quot;00CE2B07&quot;/&gt;&lt;wsp:rsid wsp:val=&quot;00CE499E&quot;/&gt;&lt;wsp:rsid wsp:val=&quot;00CE4E6B&quot;/&gt;&lt;wsp:rsid wsp:val=&quot;00CE55F2&quot;/&gt;&lt;wsp:rsid wsp:val=&quot;00CE5880&quot;/&gt;&lt;wsp:rsid wsp:val=&quot;00CE5E99&quot;/&gt;&lt;wsp:rsid wsp:val=&quot;00CE655F&quot;/&gt;&lt;wsp:rsid wsp:val=&quot;00CE6C69&quot;/&gt;&lt;wsp:rsid wsp:val=&quot;00CE6F44&quot;/&gt;&lt;wsp:rsid wsp:val=&quot;00CF09FD&quot;/&gt;&lt;wsp:rsid wsp:val=&quot;00CF164C&quot;/&gt;&lt;wsp:rsid wsp:val=&quot;00CF172B&quot;/&gt;&lt;wsp:rsid wsp:val=&quot;00CF1BF2&quot;/&gt;&lt;wsp:rsid wsp:val=&quot;00CF252C&quot;/&gt;&lt;wsp:rsid wsp:val=&quot;00CF2667&quot;/&gt;&lt;wsp:rsid wsp:val=&quot;00CF2BA0&quot;/&gt;&lt;wsp:rsid wsp:val=&quot;00CF368C&quot;/&gt;&lt;wsp:rsid wsp:val=&quot;00CF39BC&quot;/&gt;&lt;wsp:rsid wsp:val=&quot;00CF484D&quot;/&gt;&lt;wsp:rsid wsp:val=&quot;00CF4BA7&quot;/&gt;&lt;wsp:rsid wsp:val=&quot;00CF553D&quot;/&gt;&lt;wsp:rsid wsp:val=&quot;00CF5C86&quot;/&gt;&lt;wsp:rsid wsp:val=&quot;00CF5E07&quot;/&gt;&lt;wsp:rsid wsp:val=&quot;00CF6A01&quot;/&gt;&lt;wsp:rsid wsp:val=&quot;00CF7618&quot;/&gt;&lt;wsp:rsid wsp:val=&quot;00D002AE&quot;/&gt;&lt;wsp:rsid wsp:val=&quot;00D00E7D&quot;/&gt;&lt;wsp:rsid wsp:val=&quot;00D02A99&quot;/&gt;&lt;wsp:rsid wsp:val=&quot;00D0341D&quot;/&gt;&lt;wsp:rsid wsp:val=&quot;00D03439&quot;/&gt;&lt;wsp:rsid wsp:val=&quot;00D042B3&quot;/&gt;&lt;wsp:rsid wsp:val=&quot;00D0547E&quot;/&gt;&lt;wsp:rsid wsp:val=&quot;00D06546&quot;/&gt;&lt;wsp:rsid wsp:val=&quot;00D06BAC&quot;/&gt;&lt;wsp:rsid wsp:val=&quot;00D07074&quot;/&gt;&lt;wsp:rsid wsp:val=&quot;00D07620&quot;/&gt;&lt;wsp:rsid wsp:val=&quot;00D077B9&quot;/&gt;&lt;wsp:rsid wsp:val=&quot;00D07BB1&quot;/&gt;&lt;wsp:rsid wsp:val=&quot;00D07EF4&quot;/&gt;&lt;wsp:rsid wsp:val=&quot;00D10074&quot;/&gt;&lt;wsp:rsid wsp:val=&quot;00D10396&quot;/&gt;&lt;wsp:rsid wsp:val=&quot;00D108A4&quot;/&gt;&lt;wsp:rsid wsp:val=&quot;00D118CA&quot;/&gt;&lt;wsp:rsid wsp:val=&quot;00D12136&quot;/&gt;&lt;wsp:rsid wsp:val=&quot;00D12D28&quot;/&gt;&lt;wsp:rsid wsp:val=&quot;00D13359&quot;/&gt;&lt;wsp:rsid wsp:val=&quot;00D1361B&quot;/&gt;&lt;wsp:rsid wsp:val=&quot;00D1454C&quot;/&gt;&lt;wsp:rsid wsp:val=&quot;00D14F36&quot;/&gt;&lt;wsp:rsid wsp:val=&quot;00D15328&quot;/&gt;&lt;wsp:rsid wsp:val=&quot;00D16929&quot;/&gt;&lt;wsp:rsid wsp:val=&quot;00D16A43&quot;/&gt;&lt;wsp:rsid wsp:val=&quot;00D17D49&quot;/&gt;&lt;wsp:rsid wsp:val=&quot;00D206A4&quot;/&gt;&lt;wsp:rsid wsp:val=&quot;00D20EE0&quot;/&gt;&lt;wsp:rsid wsp:val=&quot;00D22A08&quot;/&gt;&lt;wsp:rsid wsp:val=&quot;00D239B5&quot;/&gt;&lt;wsp:rsid wsp:val=&quot;00D250E1&quot;/&gt;&lt;wsp:rsid wsp:val=&quot;00D255B6&quot;/&gt;&lt;wsp:rsid wsp:val=&quot;00D25779&quot;/&gt;&lt;wsp:rsid wsp:val=&quot;00D26181&quot;/&gt;&lt;wsp:rsid wsp:val=&quot;00D268EB&quot;/&gt;&lt;wsp:rsid wsp:val=&quot;00D272AB&quot;/&gt;&lt;wsp:rsid wsp:val=&quot;00D278BD&quot;/&gt;&lt;wsp:rsid wsp:val=&quot;00D3026A&quot;/&gt;&lt;wsp:rsid wsp:val=&quot;00D32187&quot;/&gt;&lt;wsp:rsid wsp:val=&quot;00D32A92&quot;/&gt;&lt;wsp:rsid wsp:val=&quot;00D351A6&quot;/&gt;&lt;wsp:rsid wsp:val=&quot;00D35335&quot;/&gt;&lt;wsp:rsid wsp:val=&quot;00D357B6&quot;/&gt;&lt;wsp:rsid wsp:val=&quot;00D35BE7&quot;/&gt;&lt;wsp:rsid wsp:val=&quot;00D35C07&quot;/&gt;&lt;wsp:rsid wsp:val=&quot;00D35F54&quot;/&gt;&lt;wsp:rsid wsp:val=&quot;00D35F66&quot;/&gt;&lt;wsp:rsid wsp:val=&quot;00D36873&quot;/&gt;&lt;wsp:rsid wsp:val=&quot;00D36D2A&quot;/&gt;&lt;wsp:rsid wsp:val=&quot;00D377F3&quot;/&gt;&lt;wsp:rsid wsp:val=&quot;00D404A3&quot;/&gt;&lt;wsp:rsid wsp:val=&quot;00D40F82&quot;/&gt;&lt;wsp:rsid wsp:val=&quot;00D413FA&quot;/&gt;&lt;wsp:rsid wsp:val=&quot;00D4170D&quot;/&gt;&lt;wsp:rsid wsp:val=&quot;00D41B5C&quot;/&gt;&lt;wsp:rsid wsp:val=&quot;00D427A8&quot;/&gt;&lt;wsp:rsid wsp:val=&quot;00D4416E&quot;/&gt;&lt;wsp:rsid wsp:val=&quot;00D4514F&quot;/&gt;&lt;wsp:rsid wsp:val=&quot;00D45309&quot;/&gt;&lt;wsp:rsid wsp:val=&quot;00D4620D&quot;/&gt;&lt;wsp:rsid wsp:val=&quot;00D463B0&quot;/&gt;&lt;wsp:rsid wsp:val=&quot;00D507CD&quot;/&gt;&lt;wsp:rsid wsp:val=&quot;00D50814&quot;/&gt;&lt;wsp:rsid wsp:val=&quot;00D50AC1&quot;/&gt;&lt;wsp:rsid wsp:val=&quot;00D51C0A&quot;/&gt;&lt;wsp:rsid wsp:val=&quot;00D523C6&quot;/&gt;&lt;wsp:rsid wsp:val=&quot;00D5259E&quot;/&gt;&lt;wsp:rsid wsp:val=&quot;00D531B8&quot;/&gt;&lt;wsp:rsid wsp:val=&quot;00D53358&quot;/&gt;&lt;wsp:rsid wsp:val=&quot;00D546D2&quot;/&gt;&lt;wsp:rsid wsp:val=&quot;00D5566F&quot;/&gt;&lt;wsp:rsid wsp:val=&quot;00D55F05&quot;/&gt;&lt;wsp:rsid wsp:val=&quot;00D564BA&quot;/&gt;&lt;wsp:rsid wsp:val=&quot;00D57562&quot;/&gt;&lt;wsp:rsid wsp:val=&quot;00D5775C&quot;/&gt;&lt;wsp:rsid wsp:val=&quot;00D579E4&quot;/&gt;&lt;wsp:rsid wsp:val=&quot;00D616BA&quot;/&gt;&lt;wsp:rsid wsp:val=&quot;00D61C01&quot;/&gt;&lt;wsp:rsid wsp:val=&quot;00D626E6&quot;/&gt;&lt;wsp:rsid wsp:val=&quot;00D62F73&quot;/&gt;&lt;wsp:rsid wsp:val=&quot;00D63F16&quot;/&gt;&lt;wsp:rsid wsp:val=&quot;00D6499A&quot;/&gt;&lt;wsp:rsid wsp:val=&quot;00D64D6B&quot;/&gt;&lt;wsp:rsid wsp:val=&quot;00D65A20&quot;/&gt;&lt;wsp:rsid wsp:val=&quot;00D65A43&quot;/&gt;&lt;wsp:rsid wsp:val=&quot;00D673F8&quot;/&gt;&lt;wsp:rsid wsp:val=&quot;00D67B80&quot;/&gt;&lt;wsp:rsid wsp:val=&quot;00D67F15&quot;/&gt;&lt;wsp:rsid wsp:val=&quot;00D70903&quot;/&gt;&lt;wsp:rsid wsp:val=&quot;00D70C6F&quot;/&gt;&lt;wsp:rsid wsp:val=&quot;00D70F88&quot;/&gt;&lt;wsp:rsid wsp:val=&quot;00D7149B&quot;/&gt;&lt;wsp:rsid wsp:val=&quot;00D716F0&quot;/&gt;&lt;wsp:rsid wsp:val=&quot;00D72656&quot;/&gt;&lt;wsp:rsid wsp:val=&quot;00D738BA&quot;/&gt;&lt;wsp:rsid wsp:val=&quot;00D73EA1&quot;/&gt;&lt;wsp:rsid wsp:val=&quot;00D74217&quot;/&gt;&lt;wsp:rsid wsp:val=&quot;00D755CD&quot;/&gt;&lt;wsp:rsid wsp:val=&quot;00D761DC&quot;/&gt;&lt;wsp:rsid wsp:val=&quot;00D807C5&quot;/&gt;&lt;wsp:rsid wsp:val=&quot;00D80EB0&quot;/&gt;&lt;wsp:rsid wsp:val=&quot;00D8156F&quot;/&gt;&lt;wsp:rsid wsp:val=&quot;00D81889&quot;/&gt;&lt;wsp:rsid wsp:val=&quot;00D8211C&quot;/&gt;&lt;wsp:rsid wsp:val=&quot;00D82CC7&quot;/&gt;&lt;wsp:rsid wsp:val=&quot;00D836CB&quot;/&gt;&lt;wsp:rsid wsp:val=&quot;00D84F48&quot;/&gt;&lt;wsp:rsid wsp:val=&quot;00D8597D&quot;/&gt;&lt;wsp:rsid wsp:val=&quot;00D85FC1&quot;/&gt;&lt;wsp:rsid wsp:val=&quot;00D87277&quot;/&gt;&lt;wsp:rsid wsp:val=&quot;00D9005A&quot;/&gt;&lt;wsp:rsid wsp:val=&quot;00D91E7E&quot;/&gt;&lt;wsp:rsid wsp:val=&quot;00D92789&quot;/&gt;&lt;wsp:rsid wsp:val=&quot;00D94B1E&quot;/&gt;&lt;wsp:rsid wsp:val=&quot;00D956AB&quot;/&gt;&lt;wsp:rsid wsp:val=&quot;00D9579E&quot;/&gt;&lt;wsp:rsid wsp:val=&quot;00DA1A16&quot;/&gt;&lt;wsp:rsid wsp:val=&quot;00DA1CD6&quot;/&gt;&lt;wsp:rsid wsp:val=&quot;00DA2E76&quot;/&gt;&lt;wsp:rsid wsp:val=&quot;00DA30C3&quot;/&gt;&lt;wsp:rsid wsp:val=&quot;00DA3407&quot;/&gt;&lt;wsp:rsid wsp:val=&quot;00DA4241&quot;/&gt;&lt;wsp:rsid wsp:val=&quot;00DA4AB9&quot;/&gt;&lt;wsp:rsid wsp:val=&quot;00DA4D44&quot;/&gt;&lt;wsp:rsid wsp:val=&quot;00DA5B47&quot;/&gt;&lt;wsp:rsid wsp:val=&quot;00DA5C70&quot;/&gt;&lt;wsp:rsid wsp:val=&quot;00DA6244&quot;/&gt;&lt;wsp:rsid wsp:val=&quot;00DA6656&quot;/&gt;&lt;wsp:rsid wsp:val=&quot;00DA6DE1&quot;/&gt;&lt;wsp:rsid wsp:val=&quot;00DA7241&quot;/&gt;&lt;wsp:rsid wsp:val=&quot;00DA7BE7&quot;/&gt;&lt;wsp:rsid wsp:val=&quot;00DB06C8&quot;/&gt;&lt;wsp:rsid wsp:val=&quot;00DB181F&quot;/&gt;&lt;wsp:rsid wsp:val=&quot;00DB1A6B&quot;/&gt;&lt;wsp:rsid wsp:val=&quot;00DB1D2B&quot;/&gt;&lt;wsp:rsid wsp:val=&quot;00DB3ECC&quot;/&gt;&lt;wsp:rsid wsp:val=&quot;00DB4145&quot;/&gt;&lt;wsp:rsid wsp:val=&quot;00DB4CCE&quot;/&gt;&lt;wsp:rsid wsp:val=&quot;00DB4DD3&quot;/&gt;&lt;wsp:rsid wsp:val=&quot;00DB5B91&quot;/&gt;&lt;wsp:rsid wsp:val=&quot;00DB7900&quot;/&gt;&lt;wsp:rsid wsp:val=&quot;00DB7976&quot;/&gt;&lt;wsp:rsid wsp:val=&quot;00DC0663&quot;/&gt;&lt;wsp:rsid wsp:val=&quot;00DC0E6B&quot;/&gt;&lt;wsp:rsid wsp:val=&quot;00DC0F3C&quot;/&gt;&lt;wsp:rsid wsp:val=&quot;00DC111C&quot;/&gt;&lt;wsp:rsid wsp:val=&quot;00DC1FFD&quot;/&gt;&lt;wsp:rsid wsp:val=&quot;00DC21B7&quot;/&gt;&lt;wsp:rsid wsp:val=&quot;00DC28E6&quot;/&gt;&lt;wsp:rsid wsp:val=&quot;00DC2B78&quot;/&gt;&lt;wsp:rsid wsp:val=&quot;00DC323C&quot;/&gt;&lt;wsp:rsid wsp:val=&quot;00DC332D&quot;/&gt;&lt;wsp:rsid wsp:val=&quot;00DC3B17&quot;/&gt;&lt;wsp:rsid wsp:val=&quot;00DC4273&quot;/&gt;&lt;wsp:rsid wsp:val=&quot;00DC456F&quot;/&gt;&lt;wsp:rsid wsp:val=&quot;00DC4F94&quot;/&gt;&lt;wsp:rsid wsp:val=&quot;00DC55EB&quot;/&gt;&lt;wsp:rsid wsp:val=&quot;00DC598A&quot;/&gt;&lt;wsp:rsid wsp:val=&quot;00DC5AE4&quot;/&gt;&lt;wsp:rsid wsp:val=&quot;00DC6A1F&quot;/&gt;&lt;wsp:rsid wsp:val=&quot;00DC6DDC&quot;/&gt;&lt;wsp:rsid wsp:val=&quot;00DC7EB2&quot;/&gt;&lt;wsp:rsid wsp:val=&quot;00DD1B4E&quot;/&gt;&lt;wsp:rsid wsp:val=&quot;00DD1C8C&quot;/&gt;&lt;wsp:rsid wsp:val=&quot;00DD216C&quot;/&gt;&lt;wsp:rsid wsp:val=&quot;00DD3069&quot;/&gt;&lt;wsp:rsid wsp:val=&quot;00DD3363&quot;/&gt;&lt;wsp:rsid wsp:val=&quot;00DD3672&quot;/&gt;&lt;wsp:rsid wsp:val=&quot;00DD4452&quot;/&gt;&lt;wsp:rsid wsp:val=&quot;00DD497A&quot;/&gt;&lt;wsp:rsid wsp:val=&quot;00DD4F28&quot;/&gt;&lt;wsp:rsid wsp:val=&quot;00DD53E6&quot;/&gt;&lt;wsp:rsid wsp:val=&quot;00DD6104&quot;/&gt;&lt;wsp:rsid wsp:val=&quot;00DD70ED&quot;/&gt;&lt;wsp:rsid wsp:val=&quot;00DD718D&quot;/&gt;&lt;wsp:rsid wsp:val=&quot;00DE0789&quot;/&gt;&lt;wsp:rsid wsp:val=&quot;00DE151F&quot;/&gt;&lt;wsp:rsid wsp:val=&quot;00DE1D7D&quot;/&gt;&lt;wsp:rsid wsp:val=&quot;00DE28F0&quot;/&gt;&lt;wsp:rsid wsp:val=&quot;00DE2B86&quot;/&gt;&lt;wsp:rsid wsp:val=&quot;00DE30E3&quot;/&gt;&lt;wsp:rsid wsp:val=&quot;00DE3103&quot;/&gt;&lt;wsp:rsid wsp:val=&quot;00DE3106&quot;/&gt;&lt;wsp:rsid wsp:val=&quot;00DE354B&quot;/&gt;&lt;wsp:rsid wsp:val=&quot;00DE5DA5&quot;/&gt;&lt;wsp:rsid wsp:val=&quot;00DE64D7&quot;/&gt;&lt;wsp:rsid wsp:val=&quot;00DE6692&quot;/&gt;&lt;wsp:rsid wsp:val=&quot;00DE6F15&quot;/&gt;&lt;wsp:rsid wsp:val=&quot;00DE7209&quot;/&gt;&lt;wsp:rsid wsp:val=&quot;00DE7447&quot;/&gt;&lt;wsp:rsid wsp:val=&quot;00DE7480&quot;/&gt;&lt;wsp:rsid wsp:val=&quot;00DF0D64&quot;/&gt;&lt;wsp:rsid wsp:val=&quot;00DF14E8&quot;/&gt;&lt;wsp:rsid wsp:val=&quot;00DF2006&quot;/&gt;&lt;wsp:rsid wsp:val=&quot;00DF3D24&quot;/&gt;&lt;wsp:rsid wsp:val=&quot;00DF5BF3&quot;/&gt;&lt;wsp:rsid wsp:val=&quot;00DF5D5F&quot;/&gt;&lt;wsp:rsid wsp:val=&quot;00DF72A7&quot;/&gt;&lt;wsp:rsid wsp:val=&quot;00DF7739&quot;/&gt;&lt;wsp:rsid wsp:val=&quot;00E0065F&quot;/&gt;&lt;wsp:rsid wsp:val=&quot;00E00AA5&quot;/&gt;&lt;wsp:rsid wsp:val=&quot;00E00FAA&quot;/&gt;&lt;wsp:rsid wsp:val=&quot;00E01749&quot;/&gt;&lt;wsp:rsid wsp:val=&quot;00E02CF0&quot;/&gt;&lt;wsp:rsid wsp:val=&quot;00E0381C&quot;/&gt;&lt;wsp:rsid wsp:val=&quot;00E04037&quot;/&gt;&lt;wsp:rsid wsp:val=&quot;00E05011&quot;/&gt;&lt;wsp:rsid wsp:val=&quot;00E066A8&quot;/&gt;&lt;wsp:rsid wsp:val=&quot;00E067AE&quot;/&gt;&lt;wsp:rsid wsp:val=&quot;00E06C35&quot;/&gt;&lt;wsp:rsid wsp:val=&quot;00E06D83&quot;/&gt;&lt;wsp:rsid wsp:val=&quot;00E06DAE&quot;/&gt;&lt;wsp:rsid wsp:val=&quot;00E073FE&quot;/&gt;&lt;wsp:rsid wsp:val=&quot;00E07A9B&quot;/&gt;&lt;wsp:rsid wsp:val=&quot;00E07B8E&quot;/&gt;&lt;wsp:rsid wsp:val=&quot;00E100EC&quot;/&gt;&lt;wsp:rsid wsp:val=&quot;00E10A0A&quot;/&gt;&lt;wsp:rsid wsp:val=&quot;00E10B3D&quot;/&gt;&lt;wsp:rsid wsp:val=&quot;00E10F6B&quot;/&gt;&lt;wsp:rsid wsp:val=&quot;00E11060&quot;/&gt;&lt;wsp:rsid wsp:val=&quot;00E1151A&quot;/&gt;&lt;wsp:rsid wsp:val=&quot;00E11BD2&quot;/&gt;&lt;wsp:rsid wsp:val=&quot;00E120ED&quot;/&gt;&lt;wsp:rsid wsp:val=&quot;00E121C1&quot;/&gt;&lt;wsp:rsid wsp:val=&quot;00E12DEC&quot;/&gt;&lt;wsp:rsid wsp:val=&quot;00E15857&quot;/&gt;&lt;wsp:rsid wsp:val=&quot;00E15A62&quot;/&gt;&lt;wsp:rsid wsp:val=&quot;00E15EB3&quot;/&gt;&lt;wsp:rsid wsp:val=&quot;00E17241&quot;/&gt;&lt;wsp:rsid wsp:val=&quot;00E17B5A&quot;/&gt;&lt;wsp:rsid wsp:val=&quot;00E2031B&quot;/&gt;&lt;wsp:rsid wsp:val=&quot;00E2044D&quot;/&gt;&lt;wsp:rsid wsp:val=&quot;00E20E75&quot;/&gt;&lt;wsp:rsid wsp:val=&quot;00E211E0&quot;/&gt;&lt;wsp:rsid wsp:val=&quot;00E22743&quot;/&gt;&lt;wsp:rsid wsp:val=&quot;00E2286F&quot;/&gt;&lt;wsp:rsid wsp:val=&quot;00E2342B&quot;/&gt;&lt;wsp:rsid wsp:val=&quot;00E23B6D&quot;/&gt;&lt;wsp:rsid wsp:val=&quot;00E23BC1&quot;/&gt;&lt;wsp:rsid wsp:val=&quot;00E240F8&quot;/&gt;&lt;wsp:rsid wsp:val=&quot;00E25288&quot;/&gt;&lt;wsp:rsid wsp:val=&quot;00E27315&quot;/&gt;&lt;wsp:rsid wsp:val=&quot;00E27B3F&quot;/&gt;&lt;wsp:rsid wsp:val=&quot;00E27C04&quot;/&gt;&lt;wsp:rsid wsp:val=&quot;00E324E9&quot;/&gt;&lt;wsp:rsid wsp:val=&quot;00E32598&quot;/&gt;&lt;wsp:rsid wsp:val=&quot;00E33285&quot;/&gt;&lt;wsp:rsid wsp:val=&quot;00E3382A&quot;/&gt;&lt;wsp:rsid wsp:val=&quot;00E33E41&quot;/&gt;&lt;wsp:rsid wsp:val=&quot;00E3506F&quot;/&gt;&lt;wsp:rsid wsp:val=&quot;00E35120&quot;/&gt;&lt;wsp:rsid wsp:val=&quot;00E35A2C&quot;/&gt;&lt;wsp:rsid wsp:val=&quot;00E35C61&quot;/&gt;&lt;wsp:rsid wsp:val=&quot;00E35D93&quot;/&gt;&lt;wsp:rsid wsp:val=&quot;00E371CA&quot;/&gt;&lt;wsp:rsid wsp:val=&quot;00E42265&quot;/&gt;&lt;wsp:rsid wsp:val=&quot;00E4266F&quot;/&gt;&lt;wsp:rsid wsp:val=&quot;00E43E03&quot;/&gt;&lt;wsp:rsid wsp:val=&quot;00E44098&quot;/&gt;&lt;wsp:rsid wsp:val=&quot;00E44A1A&quot;/&gt;&lt;wsp:rsid wsp:val=&quot;00E44B5C&quot;/&gt;&lt;wsp:rsid wsp:val=&quot;00E45D79&quot;/&gt;&lt;wsp:rsid wsp:val=&quot;00E4658B&quot;/&gt;&lt;wsp:rsid wsp:val=&quot;00E4662C&quot;/&gt;&lt;wsp:rsid wsp:val=&quot;00E467D2&quot;/&gt;&lt;wsp:rsid wsp:val=&quot;00E467E9&quot;/&gt;&lt;wsp:rsid wsp:val=&quot;00E474A9&quot;/&gt;&lt;wsp:rsid wsp:val=&quot;00E47B62&quot;/&gt;&lt;wsp:rsid wsp:val=&quot;00E47D5B&quot;/&gt;&lt;wsp:rsid wsp:val=&quot;00E513E9&quot;/&gt;&lt;wsp:rsid wsp:val=&quot;00E51C02&quot;/&gt;&lt;wsp:rsid wsp:val=&quot;00E52AA3&quot;/&gt;&lt;wsp:rsid wsp:val=&quot;00E52B28&quot;/&gt;&lt;wsp:rsid wsp:val=&quot;00E53BED&quot;/&gt;&lt;wsp:rsid wsp:val=&quot;00E5427D&quot;/&gt;&lt;wsp:rsid wsp:val=&quot;00E544A1&quot;/&gt;&lt;wsp:rsid wsp:val=&quot;00E544E8&quot;/&gt;&lt;wsp:rsid wsp:val=&quot;00E5472D&quot;/&gt;&lt;wsp:rsid wsp:val=&quot;00E56D95&quot;/&gt;&lt;wsp:rsid wsp:val=&quot;00E57110&quot;/&gt;&lt;wsp:rsid wsp:val=&quot;00E57F2C&quot;/&gt;&lt;wsp:rsid wsp:val=&quot;00E6097B&quot;/&gt;&lt;wsp:rsid wsp:val=&quot;00E625D7&quot;/&gt;&lt;wsp:rsid wsp:val=&quot;00E62949&quot;/&gt;&lt;wsp:rsid wsp:val=&quot;00E629B7&quot;/&gt;&lt;wsp:rsid wsp:val=&quot;00E63813&quot;/&gt;&lt;wsp:rsid wsp:val=&quot;00E64A85&quot;/&gt;&lt;wsp:rsid wsp:val=&quot;00E64ABA&quot;/&gt;&lt;wsp:rsid wsp:val=&quot;00E662E4&quot;/&gt;&lt;wsp:rsid wsp:val=&quot;00E663F4&quot;/&gt;&lt;wsp:rsid wsp:val=&quot;00E669CA&quot;/&gt;&lt;wsp:rsid wsp:val=&quot;00E67058&quot;/&gt;&lt;wsp:rsid wsp:val=&quot;00E678CC&quot;/&gt;&lt;wsp:rsid wsp:val=&quot;00E6798C&quot;/&gt;&lt;wsp:rsid wsp:val=&quot;00E67DBF&quot;/&gt;&lt;wsp:rsid wsp:val=&quot;00E723E0&quot;/&gt;&lt;wsp:rsid wsp:val=&quot;00E73666&quot;/&gt;&lt;wsp:rsid wsp:val=&quot;00E73ED8&quot;/&gt;&lt;wsp:rsid wsp:val=&quot;00E74335&quot;/&gt;&lt;wsp:rsid wsp:val=&quot;00E754B2&quot;/&gt;&lt;wsp:rsid wsp:val=&quot;00E768D1&quot;/&gt;&lt;wsp:rsid wsp:val=&quot;00E76D85&quot;/&gt;&lt;wsp:rsid wsp:val=&quot;00E772E1&quot;/&gt;&lt;wsp:rsid wsp:val=&quot;00E7748E&quot;/&gt;&lt;wsp:rsid wsp:val=&quot;00E77AFF&quot;/&gt;&lt;wsp:rsid wsp:val=&quot;00E80741&quot;/&gt;&lt;wsp:rsid wsp:val=&quot;00E80967&quot;/&gt;&lt;wsp:rsid wsp:val=&quot;00E809F1&quot;/&gt;&lt;wsp:rsid wsp:val=&quot;00E826EA&quot;/&gt;&lt;wsp:rsid wsp:val=&quot;00E82C12&quot;/&gt;&lt;wsp:rsid wsp:val=&quot;00E848B8&quot;/&gt;&lt;wsp:rsid wsp:val=&quot;00E85B8A&quot;/&gt;&lt;wsp:rsid wsp:val=&quot;00E85DC6&quot;/&gt;&lt;wsp:rsid wsp:val=&quot;00E85FB7&quot;/&gt;&lt;wsp:rsid wsp:val=&quot;00E85FE4&quot;/&gt;&lt;wsp:rsid wsp:val=&quot;00E86979&quot;/&gt;&lt;wsp:rsid wsp:val=&quot;00E86EEE&quot;/&gt;&lt;wsp:rsid wsp:val=&quot;00E8798F&quot;/&gt;&lt;wsp:rsid wsp:val=&quot;00E87BBA&quot;/&gt;&lt;wsp:rsid wsp:val=&quot;00E90459&quot;/&gt;&lt;wsp:rsid wsp:val=&quot;00E9128A&quot;/&gt;&lt;wsp:rsid wsp:val=&quot;00E91FFC&quot;/&gt;&lt;wsp:rsid wsp:val=&quot;00E92104&quot;/&gt;&lt;wsp:rsid wsp:val=&quot;00E921A4&quot;/&gt;&lt;wsp:rsid wsp:val=&quot;00E93110&quot;/&gt;&lt;wsp:rsid wsp:val=&quot;00E949DF&quot;/&gt;&lt;wsp:rsid wsp:val=&quot;00E94D5A&quot;/&gt;&lt;wsp:rsid wsp:val=&quot;00E96D8A&quot;/&gt;&lt;wsp:rsid wsp:val=&quot;00E97650&quot;/&gt;&lt;wsp:rsid wsp:val=&quot;00E977FC&quot;/&gt;&lt;wsp:rsid wsp:val=&quot;00EA0A9A&quot;/&gt;&lt;wsp:rsid wsp:val=&quot;00EA101C&quot;/&gt;&lt;wsp:rsid wsp:val=&quot;00EA13C9&quot;/&gt;&lt;wsp:rsid wsp:val=&quot;00EA1CA9&quot;/&gt;&lt;wsp:rsid wsp:val=&quot;00EA295D&quot;/&gt;&lt;wsp:rsid wsp:val=&quot;00EA34BF&quot;/&gt;&lt;wsp:rsid wsp:val=&quot;00EA5002&quot;/&gt;&lt;wsp:rsid wsp:val=&quot;00EA59AB&quot;/&gt;&lt;wsp:rsid wsp:val=&quot;00EA6276&quot;/&gt;&lt;wsp:rsid wsp:val=&quot;00EA6FEA&quot;/&gt;&lt;wsp:rsid wsp:val=&quot;00EA74A1&quot;/&gt;&lt;wsp:rsid wsp:val=&quot;00EA7D09&quot;/&gt;&lt;wsp:rsid wsp:val=&quot;00EB0786&quot;/&gt;&lt;wsp:rsid wsp:val=&quot;00EB1407&quot;/&gt;&lt;wsp:rsid wsp:val=&quot;00EB1841&quot;/&gt;&lt;wsp:rsid wsp:val=&quot;00EB4865&quot;/&gt;&lt;wsp:rsid wsp:val=&quot;00EB4AEA&quot;/&gt;&lt;wsp:rsid wsp:val=&quot;00EB5034&quot;/&gt;&lt;wsp:rsid wsp:val=&quot;00EB56FF&quot;/&gt;&lt;wsp:rsid wsp:val=&quot;00EB593D&quot;/&gt;&lt;wsp:rsid wsp:val=&quot;00EB5AA3&quot;/&gt;&lt;wsp:rsid wsp:val=&quot;00EB5FC0&quot;/&gt;&lt;wsp:rsid wsp:val=&quot;00EB692D&quot;/&gt;&lt;wsp:rsid wsp:val=&quot;00EB6971&quot;/&gt;&lt;wsp:rsid wsp:val=&quot;00EB7A90&quot;/&gt;&lt;wsp:rsid wsp:val=&quot;00EC07F4&quot;/&gt;&lt;wsp:rsid wsp:val=&quot;00EC1FB6&quot;/&gt;&lt;wsp:rsid wsp:val=&quot;00EC2C66&quot;/&gt;&lt;wsp:rsid wsp:val=&quot;00EC4E0A&quot;/&gt;&lt;wsp:rsid wsp:val=&quot;00EC6829&quot;/&gt;&lt;wsp:rsid wsp:val=&quot;00EC76F1&quot;/&gt;&lt;wsp:rsid wsp:val=&quot;00EC7C93&quot;/&gt;&lt;wsp:rsid wsp:val=&quot;00EC7DA5&quot;/&gt;&lt;wsp:rsid wsp:val=&quot;00EC7F8B&quot;/&gt;&lt;wsp:rsid wsp:val=&quot;00ED00B4&quot;/&gt;&lt;wsp:rsid wsp:val=&quot;00ED0984&quot;/&gt;&lt;wsp:rsid wsp:val=&quot;00ED172A&quot;/&gt;&lt;wsp:rsid wsp:val=&quot;00ED385D&quot;/&gt;&lt;wsp:rsid wsp:val=&quot;00ED3C24&quot;/&gt;&lt;wsp:rsid wsp:val=&quot;00ED3EF9&quot;/&gt;&lt;wsp:rsid wsp:val=&quot;00ED480A&quot;/&gt;&lt;wsp:rsid wsp:val=&quot;00ED4D1F&quot;/&gt;&lt;wsp:rsid wsp:val=&quot;00ED4E87&quot;/&gt;&lt;wsp:rsid wsp:val=&quot;00ED4F5C&quot;/&gt;&lt;wsp:rsid wsp:val=&quot;00ED585E&quot;/&gt;&lt;wsp:rsid wsp:val=&quot;00ED59F4&quot;/&gt;&lt;wsp:rsid wsp:val=&quot;00ED6AF5&quot;/&gt;&lt;wsp:rsid wsp:val=&quot;00ED6BFA&quot;/&gt;&lt;wsp:rsid wsp:val=&quot;00ED75B5&quot;/&gt;&lt;wsp:rsid wsp:val=&quot;00ED766F&quot;/&gt;&lt;wsp:rsid wsp:val=&quot;00EE2A59&quot;/&gt;&lt;wsp:rsid wsp:val=&quot;00EE2D81&quot;/&gt;&lt;wsp:rsid wsp:val=&quot;00EE32E0&quot;/&gt;&lt;wsp:rsid wsp:val=&quot;00EE3387&quot;/&gt;&lt;wsp:rsid wsp:val=&quot;00EE42CF&quot;/&gt;&lt;wsp:rsid wsp:val=&quot;00EE6967&quot;/&gt;&lt;wsp:rsid wsp:val=&quot;00EE749E&quot;/&gt;&lt;wsp:rsid wsp:val=&quot;00EE7B94&quot;/&gt;&lt;wsp:rsid wsp:val=&quot;00EF02FF&quot;/&gt;&lt;wsp:rsid wsp:val=&quot;00EF0B06&quot;/&gt;&lt;wsp:rsid wsp:val=&quot;00EF121D&quot;/&gt;&lt;wsp:rsid wsp:val=&quot;00EF155A&quot;/&gt;&lt;wsp:rsid wsp:val=&quot;00EF2139&quot;/&gt;&lt;wsp:rsid wsp:val=&quot;00EF2699&quot;/&gt;&lt;wsp:rsid wsp:val=&quot;00EF32F7&quot;/&gt;&lt;wsp:rsid wsp:val=&quot;00EF3A06&quot;/&gt;&lt;wsp:rsid wsp:val=&quot;00EF3A55&quot;/&gt;&lt;wsp:rsid wsp:val=&quot;00EF427D&quot;/&gt;&lt;wsp:rsid wsp:val=&quot;00EF4DBA&quot;/&gt;&lt;wsp:rsid wsp:val=&quot;00EF544C&quot;/&gt;&lt;wsp:rsid wsp:val=&quot;00EF63F4&quot;/&gt;&lt;wsp:rsid wsp:val=&quot;00EF665F&quot;/&gt;&lt;wsp:rsid wsp:val=&quot;00EF6F6F&quot;/&gt;&lt;wsp:rsid wsp:val=&quot;00EF7BD1&quot;/&gt;&lt;wsp:rsid wsp:val=&quot;00EF7D37&quot;/&gt;&lt;wsp:rsid wsp:val=&quot;00EF7EC8&quot;/&gt;&lt;wsp:rsid wsp:val=&quot;00F007BF&quot;/&gt;&lt;wsp:rsid wsp:val=&quot;00F01354&quot;/&gt;&lt;wsp:rsid wsp:val=&quot;00F01678&quot;/&gt;&lt;wsp:rsid wsp:val=&quot;00F01CB1&quot;/&gt;&lt;wsp:rsid wsp:val=&quot;00F0227F&quot;/&gt;&lt;wsp:rsid wsp:val=&quot;00F03902&quot;/&gt;&lt;wsp:rsid wsp:val=&quot;00F03DB8&quot;/&gt;&lt;wsp:rsid wsp:val=&quot;00F0455C&quot;/&gt;&lt;wsp:rsid wsp:val=&quot;00F05817&quot;/&gt;&lt;wsp:rsid wsp:val=&quot;00F05A18&quot;/&gt;&lt;wsp:rsid wsp:val=&quot;00F06277&quot;/&gt;&lt;wsp:rsid wsp:val=&quot;00F06359&quot;/&gt;&lt;wsp:rsid wsp:val=&quot;00F06791&quot;/&gt;&lt;wsp:rsid wsp:val=&quot;00F0722C&quot;/&gt;&lt;wsp:rsid wsp:val=&quot;00F07DEC&quot;/&gt;&lt;wsp:rsid wsp:val=&quot;00F101B6&quot;/&gt;&lt;wsp:rsid wsp:val=&quot;00F119F4&quot;/&gt;&lt;wsp:rsid wsp:val=&quot;00F13146&quot;/&gt;&lt;wsp:rsid wsp:val=&quot;00F13331&quot;/&gt;&lt;wsp:rsid wsp:val=&quot;00F1457D&quot;/&gt;&lt;wsp:rsid wsp:val=&quot;00F14AB8&quot;/&gt;&lt;wsp:rsid wsp:val=&quot;00F16266&quot;/&gt;&lt;wsp:rsid wsp:val=&quot;00F17575&quot;/&gt;&lt;wsp:rsid wsp:val=&quot;00F21C69&quot;/&gt;&lt;wsp:rsid wsp:val=&quot;00F2208B&quot;/&gt;&lt;wsp:rsid wsp:val=&quot;00F220D9&quot;/&gt;&lt;wsp:rsid wsp:val=&quot;00F22E7E&quot;/&gt;&lt;wsp:rsid wsp:val=&quot;00F237BE&quot;/&gt;&lt;wsp:rsid wsp:val=&quot;00F237C6&quot;/&gt;&lt;wsp:rsid wsp:val=&quot;00F23A41&quot;/&gt;&lt;wsp:rsid wsp:val=&quot;00F26F3B&quot;/&gt;&lt;wsp:rsid wsp:val=&quot;00F27418&quot;/&gt;&lt;wsp:rsid wsp:val=&quot;00F27C7B&quot;/&gt;&lt;wsp:rsid wsp:val=&quot;00F31860&quot;/&gt;&lt;wsp:rsid wsp:val=&quot;00F31AE1&quot;/&gt;&lt;wsp:rsid wsp:val=&quot;00F31BF2&quot;/&gt;&lt;wsp:rsid wsp:val=&quot;00F31F72&quot;/&gt;&lt;wsp:rsid wsp:val=&quot;00F32721&quot;/&gt;&lt;wsp:rsid wsp:val=&quot;00F328A0&quot;/&gt;&lt;wsp:rsid wsp:val=&quot;00F32DE5&quot;/&gt;&lt;wsp:rsid wsp:val=&quot;00F32E5F&quot;/&gt;&lt;wsp:rsid wsp:val=&quot;00F3375C&quot;/&gt;&lt;wsp:rsid wsp:val=&quot;00F34141&quot;/&gt;&lt;wsp:rsid wsp:val=&quot;00F34E76&quot;/&gt;&lt;wsp:rsid wsp:val=&quot;00F351DE&quot;/&gt;&lt;wsp:rsid wsp:val=&quot;00F358C6&quot;/&gt;&lt;wsp:rsid wsp:val=&quot;00F35BDE&quot;/&gt;&lt;wsp:rsid wsp:val=&quot;00F364BD&quot;/&gt;&lt;wsp:rsid wsp:val=&quot;00F36BD5&quot;/&gt;&lt;wsp:rsid wsp:val=&quot;00F36E4D&quot;/&gt;&lt;wsp:rsid wsp:val=&quot;00F37B66&quot;/&gt;&lt;wsp:rsid wsp:val=&quot;00F37B89&quot;/&gt;&lt;wsp:rsid wsp:val=&quot;00F4216F&quot;/&gt;&lt;wsp:rsid wsp:val=&quot;00F42272&quot;/&gt;&lt;wsp:rsid wsp:val=&quot;00F425D2&quot;/&gt;&lt;wsp:rsid wsp:val=&quot;00F43D0B&quot;/&gt;&lt;wsp:rsid wsp:val=&quot;00F458E7&quot;/&gt;&lt;wsp:rsid wsp:val=&quot;00F46004&quot;/&gt;&lt;wsp:rsid wsp:val=&quot;00F46F8F&quot;/&gt;&lt;wsp:rsid wsp:val=&quot;00F47570&quot;/&gt;&lt;wsp:rsid wsp:val=&quot;00F47BEF&quot;/&gt;&lt;wsp:rsid wsp:val=&quot;00F50B99&quot;/&gt;&lt;wsp:rsid wsp:val=&quot;00F511AD&quot;/&gt;&lt;wsp:rsid wsp:val=&quot;00F533AF&quot;/&gt;&lt;wsp:rsid wsp:val=&quot;00F545C2&quot;/&gt;&lt;wsp:rsid wsp:val=&quot;00F5465A&quot;/&gt;&lt;wsp:rsid wsp:val=&quot;00F55BED&quot;/&gt;&lt;wsp:rsid wsp:val=&quot;00F5632A&quot;/&gt;&lt;wsp:rsid wsp:val=&quot;00F56808&quot;/&gt;&lt;wsp:rsid wsp:val=&quot;00F56DF8&quot;/&gt;&lt;wsp:rsid wsp:val=&quot;00F56EAF&quot;/&gt;&lt;wsp:rsid wsp:val=&quot;00F57192&quot;/&gt;&lt;wsp:rsid wsp:val=&quot;00F579E3&quot;/&gt;&lt;wsp:rsid wsp:val=&quot;00F60340&quot;/&gt;&lt;wsp:rsid wsp:val=&quot;00F60CCF&quot;/&gt;&lt;wsp:rsid wsp:val=&quot;00F61CBE&quot;/&gt;&lt;wsp:rsid wsp:val=&quot;00F628BC&quot;/&gt;&lt;wsp:rsid wsp:val=&quot;00F6354D&quot;/&gt;&lt;wsp:rsid wsp:val=&quot;00F65F78&quot;/&gt;&lt;wsp:rsid wsp:val=&quot;00F66788&quot;/&gt;&lt;wsp:rsid wsp:val=&quot;00F709F9&quot;/&gt;&lt;wsp:rsid wsp:val=&quot;00F71162&quot;/&gt;&lt;wsp:rsid wsp:val=&quot;00F71769&quot;/&gt;&lt;wsp:rsid wsp:val=&quot;00F72089&quot;/&gt;&lt;wsp:rsid wsp:val=&quot;00F72222&quot;/&gt;&lt;wsp:rsid wsp:val=&quot;00F734BC&quot;/&gt;&lt;wsp:rsid wsp:val=&quot;00F74072&quot;/&gt;&lt;wsp:rsid wsp:val=&quot;00F7768D&quot;/&gt;&lt;wsp:rsid wsp:val=&quot;00F803AA&quot;/&gt;&lt;wsp:rsid wsp:val=&quot;00F80417&quot;/&gt;&lt;wsp:rsid wsp:val=&quot;00F8159A&quot;/&gt;&lt;wsp:rsid wsp:val=&quot;00F84237&quot;/&gt;&lt;wsp:rsid wsp:val=&quot;00F84DEC&quot;/&gt;&lt;wsp:rsid wsp:val=&quot;00F87C0F&quot;/&gt;&lt;wsp:rsid wsp:val=&quot;00F91384&quot;/&gt;&lt;wsp:rsid wsp:val=&quot;00F93D18&quot;/&gt;&lt;wsp:rsid wsp:val=&quot;00F943C5&quot;/&gt;&lt;wsp:rsid wsp:val=&quot;00F9465A&quot;/&gt;&lt;wsp:rsid wsp:val=&quot;00F94A94&quot;/&gt;&lt;wsp:rsid wsp:val=&quot;00F94FFD&quot;/&gt;&lt;wsp:rsid wsp:val=&quot;00F95C80&quot;/&gt;&lt;wsp:rsid wsp:val=&quot;00F96095&quot;/&gt;&lt;wsp:rsid wsp:val=&quot;00F96182&quot;/&gt;&lt;wsp:rsid wsp:val=&quot;00F96338&quot;/&gt;&lt;wsp:rsid wsp:val=&quot;00F9688E&quot;/&gt;&lt;wsp:rsid wsp:val=&quot;00F96FCF&quot;/&gt;&lt;wsp:rsid wsp:val=&quot;00F97D06&quot;/&gt;&lt;wsp:rsid wsp:val=&quot;00FA01A6&quot;/&gt;&lt;wsp:rsid wsp:val=&quot;00FA32FF&quot;/&gt;&lt;wsp:rsid wsp:val=&quot;00FA3671&quot;/&gt;&lt;wsp:rsid wsp:val=&quot;00FA3A33&quot;/&gt;&lt;wsp:rsid wsp:val=&quot;00FA49A4&quot;/&gt;&lt;wsp:rsid wsp:val=&quot;00FA5350&quot;/&gt;&lt;wsp:rsid wsp:val=&quot;00FA6DA8&quot;/&gt;&lt;wsp:rsid wsp:val=&quot;00FA7063&quot;/&gt;&lt;wsp:rsid wsp:val=&quot;00FA71DE&quot;/&gt;&lt;wsp:rsid wsp:val=&quot;00FA786B&quot;/&gt;&lt;wsp:rsid wsp:val=&quot;00FA78AB&quot;/&gt;&lt;wsp:rsid wsp:val=&quot;00FB0778&quot;/&gt;&lt;wsp:rsid wsp:val=&quot;00FB0C09&quot;/&gt;&lt;wsp:rsid wsp:val=&quot;00FB0D6C&quot;/&gt;&lt;wsp:rsid wsp:val=&quot;00FB196C&quot;/&gt;&lt;wsp:rsid wsp:val=&quot;00FB1E88&quot;/&gt;&lt;wsp:rsid wsp:val=&quot;00FB2BA5&quot;/&gt;&lt;wsp:rsid wsp:val=&quot;00FB37A9&quot;/&gt;&lt;wsp:rsid wsp:val=&quot;00FB38AD&quot;/&gt;&lt;wsp:rsid wsp:val=&quot;00FB3C63&quot;/&gt;&lt;wsp:rsid wsp:val=&quot;00FB3C80&quot;/&gt;&lt;wsp:rsid wsp:val=&quot;00FB40EC&quot;/&gt;&lt;wsp:rsid wsp:val=&quot;00FB453D&quot;/&gt;&lt;wsp:rsid wsp:val=&quot;00FB4A53&quot;/&gt;&lt;wsp:rsid wsp:val=&quot;00FB65A9&quot;/&gt;&lt;wsp:rsid wsp:val=&quot;00FB6A70&quot;/&gt;&lt;wsp:rsid wsp:val=&quot;00FB748A&quot;/&gt;&lt;wsp:rsid wsp:val=&quot;00FC0814&quot;/&gt;&lt;wsp:rsid wsp:val=&quot;00FC16F2&quot;/&gt;&lt;wsp:rsid wsp:val=&quot;00FC2F6B&quot;/&gt;&lt;wsp:rsid wsp:val=&quot;00FC30A9&quot;/&gt;&lt;wsp:rsid wsp:val=&quot;00FC463F&quot;/&gt;&lt;wsp:rsid wsp:val=&quot;00FC5A87&quot;/&gt;&lt;wsp:rsid wsp:val=&quot;00FC603F&quot;/&gt;&lt;wsp:rsid wsp:val=&quot;00FC6504&quot;/&gt;&lt;wsp:rsid wsp:val=&quot;00FC7047&quot;/&gt;&lt;wsp:rsid wsp:val=&quot;00FC736A&quot;/&gt;&lt;wsp:rsid wsp:val=&quot;00FC78DE&quot;/&gt;&lt;wsp:rsid wsp:val=&quot;00FC78EE&quot;/&gt;&lt;wsp:rsid wsp:val=&quot;00FC7B48&quot;/&gt;&lt;wsp:rsid wsp:val=&quot;00FC7BEB&quot;/&gt;&lt;wsp:rsid wsp:val=&quot;00FD0896&quot;/&gt;&lt;wsp:rsid wsp:val=&quot;00FD0F05&quot;/&gt;&lt;wsp:rsid wsp:val=&quot;00FD1671&quot;/&gt;&lt;wsp:rsid wsp:val=&quot;00FD1BC2&quot;/&gt;&lt;wsp:rsid wsp:val=&quot;00FD2D80&quot;/&gt;&lt;wsp:rsid wsp:val=&quot;00FD2E1F&quot;/&gt;&lt;wsp:rsid wsp:val=&quot;00FD39A9&quot;/&gt;&lt;wsp:rsid wsp:val=&quot;00FD64D6&quot;/&gt;&lt;wsp:rsid wsp:val=&quot;00FD65C2&quot;/&gt;&lt;wsp:rsid wsp:val=&quot;00FD6C28&quot;/&gt;&lt;wsp:rsid wsp:val=&quot;00FD7957&quot;/&gt;&lt;wsp:rsid wsp:val=&quot;00FE078C&quot;/&gt;&lt;wsp:rsid wsp:val=&quot;00FE12DB&quot;/&gt;&lt;wsp:rsid wsp:val=&quot;00FE1E21&quot;/&gt;&lt;wsp:rsid wsp:val=&quot;00FE2404&quot;/&gt;&lt;wsp:rsid wsp:val=&quot;00FE28DD&quot;/&gt;&lt;wsp:rsid wsp:val=&quot;00FE36A3&quot;/&gt;&lt;wsp:rsid wsp:val=&quot;00FE4475&quot;/&gt;&lt;wsp:rsid wsp:val=&quot;00FE5A94&quot;/&gt;&lt;wsp:rsid wsp:val=&quot;00FE6457&quot;/&gt;&lt;wsp:rsid wsp:val=&quot;00FE653C&quot;/&gt;&lt;wsp:rsid wsp:val=&quot;00FE6671&quot;/&gt;&lt;wsp:rsid wsp:val=&quot;00FE7E63&quot;/&gt;&lt;wsp:rsid wsp:val=&quot;00FE7FF5&quot;/&gt;&lt;wsp:rsid wsp:val=&quot;00FF15DB&quot;/&gt;&lt;wsp:rsid wsp:val=&quot;00FF2767&quot;/&gt;&lt;wsp:rsid wsp:val=&quot;00FF2EF5&quot;/&gt;&lt;wsp:rsid wsp:val=&quot;00FF389F&quot;/&gt;&lt;wsp:rsid wsp:val=&quot;00FF41A5&quot;/&gt;&lt;wsp:rsid wsp:val=&quot;00FF5BC8&quot;/&gt;&lt;wsp:rsid wsp:val=&quot;00FF6F2D&quot;/&gt;&lt;/wsp:rsids&gt;&lt;/w:docPr&gt;&lt;w:body&gt;&lt;w:p wsp:rsidR=&quot;00000000&quot; wsp:rsidRDefault=&quot;00B1528D&quot;&gt;&lt;m:oMathPara&gt;&lt;m:oMath&gt;&lt;m:f&gt;&lt;m:fPr&gt;&lt;m:ctrlPr&gt;&lt;w:rPr&gt;&lt;w:rFonts w:ascii=&quot;Cambria Math&quot; w:h-ansi=&quot;Cambria Math&quot;/&gt;&lt;wx:font wx:val=&quot;Cambria Math&quot;/&gt;&lt;/w:rPr&gt;&lt;/m:ctrlPr&gt;&lt;/m:fPr&gt;&lt;m:num&gt;&lt;m:r&gt;&lt;m:rPr&gt;&lt;m:sty m:val=&quot;p&quot;/&gt;&lt;/m:rPr&gt;&lt;w:rPr&gt;&lt;w:rFonts w:ascii=&quot;Cambria Math&quot; w:h-ansi=&quot;Cambria Math&quot; w:cs=&quot;Cambria Math&quot;/&gt;&lt;wx:font wx:val=&quot;Cambria Math&quot;/&gt;&lt;/w:rPr&gt;&lt;m:t&gt;000&lt;/m:t&gt;&lt;/m:r&gt;&lt;/m:num&gt;&lt;m:den&gt;&lt;m:r&gt;&lt;m:rPr&gt;&lt;m:sty m:val=&quot;p&quot;/&gt;&lt;/m:rPr&gt;&lt;w:rPr&gt;&lt;w:rFonts w:ascii=&quot;Cambria Math&quot; w:h-ansi=&quot;Cambria Math&quot;/&gt;&lt;wx:font wx:val=&quot;Cambria Math&quot;/&gt;&lt;/w:rPr&gt;&lt;m:t&gt;00-000-00&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76" o:title="" chromakey="white"/>
                </v:shape>
              </w:pict>
            </w:r>
            <w:r w:rsidRPr="008E28E3">
              <w:rPr>
                <w:lang w:val="sq-AL"/>
              </w:rPr>
              <w:instrText xml:space="preserve"> </w:instrText>
            </w:r>
            <w:r w:rsidR="00E60753" w:rsidRPr="008E28E3">
              <w:rPr>
                <w:lang w:val="sq-AL"/>
              </w:rPr>
              <w:fldChar w:fldCharType="separate"/>
            </w:r>
            <w:r w:rsidRPr="008E28E3">
              <w:rPr>
                <w:lang w:val="sq-AL"/>
              </w:rPr>
              <w:t xml:space="preserve"> 000</w:t>
            </w:r>
            <w:r w:rsidR="00E60753" w:rsidRPr="008E28E3">
              <w:rPr>
                <w:lang w:val="sq-AL"/>
              </w:rPr>
              <w:fldChar w:fldCharType="end"/>
            </w:r>
          </w:p>
          <w:p w:rsidR="006531B2" w:rsidRPr="008E28E3" w:rsidRDefault="006531B2" w:rsidP="008E28E3">
            <w:pPr>
              <w:pStyle w:val="Paragrafi"/>
              <w:ind w:firstLine="0"/>
              <w:jc w:val="left"/>
              <w:rPr>
                <w:lang w:val="sq-AL"/>
              </w:rPr>
            </w:pPr>
            <w:r w:rsidRPr="008E28E3">
              <w:rPr>
                <w:lang w:val="sq-AL"/>
              </w:rPr>
              <w:t xml:space="preserve">                     -------------</w:t>
            </w:r>
          </w:p>
          <w:p w:rsidR="006531B2" w:rsidRPr="008E28E3" w:rsidRDefault="006531B2" w:rsidP="008E28E3">
            <w:pPr>
              <w:pStyle w:val="Paragrafi"/>
              <w:ind w:firstLine="0"/>
              <w:jc w:val="left"/>
              <w:rPr>
                <w:lang w:val="sq-AL"/>
              </w:rPr>
            </w:pPr>
            <w:r w:rsidRPr="008E28E3">
              <w:rPr>
                <w:lang w:val="sq-AL"/>
              </w:rPr>
              <w:t xml:space="preserve">                     00-000-00</w:t>
            </w:r>
          </w:p>
        </w:tc>
        <w:tc>
          <w:tcPr>
            <w:tcW w:w="4644" w:type="dxa"/>
          </w:tcPr>
          <w:p w:rsidR="006531B2" w:rsidRPr="008E28E3" w:rsidRDefault="006531B2" w:rsidP="008E28E3">
            <w:pPr>
              <w:pStyle w:val="Paragrafi"/>
              <w:ind w:firstLine="0"/>
              <w:jc w:val="center"/>
              <w:rPr>
                <w:lang w:val="sq-AL"/>
              </w:rPr>
            </w:pPr>
            <w:r w:rsidRPr="008E28E3">
              <w:rPr>
                <w:lang w:val="sq-AL"/>
              </w:rPr>
              <w:t xml:space="preserve">Fisha    </w:t>
            </w:r>
            <w:r w:rsidR="00E60753" w:rsidRPr="008E28E3">
              <w:rPr>
                <w:lang w:val="sq-AL"/>
              </w:rPr>
              <w:fldChar w:fldCharType="begin"/>
            </w:r>
            <w:r w:rsidRPr="008E28E3">
              <w:rPr>
                <w:lang w:val="sq-AL"/>
              </w:rPr>
              <w:instrText xml:space="preserve"> QUOTE </w:instrText>
            </w:r>
            <w:r w:rsidR="001F2EE9" w:rsidRPr="00E60753">
              <w:rPr>
                <w:position w:val="-12"/>
              </w:rPr>
              <w:pict>
                <v:shape id="_x0000_i1108" type="#_x0000_t75" style="width:45.15pt;height:18.8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50&quot;/&gt;&lt;w:doNotEmbedSystemFonts/&gt;&lt;w:hideSpellingErrors/&gt;&lt;w:hideGrammaticalErrors/&gt;&lt;w:stylePaneFormatFilter w:val=&quot;1F02&quot;/&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B64B36&quot;/&gt;&lt;wsp:rsid wsp:val=&quot;000003D7&quot;/&gt;&lt;wsp:rsid wsp:val=&quot;00000FDA&quot;/&gt;&lt;wsp:rsid wsp:val=&quot;00001BC6&quot;/&gt;&lt;wsp:rsid wsp:val=&quot;00002267&quot;/&gt;&lt;wsp:rsid wsp:val=&quot;00003A6C&quot;/&gt;&lt;wsp:rsid wsp:val=&quot;00004BF9&quot;/&gt;&lt;wsp:rsid wsp:val=&quot;00005FA5&quot;/&gt;&lt;wsp:rsid wsp:val=&quot;00006D45&quot;/&gt;&lt;wsp:rsid wsp:val=&quot;00007BDF&quot;/&gt;&lt;wsp:rsid wsp:val=&quot;00007C49&quot;/&gt;&lt;wsp:rsid wsp:val=&quot;00007EEC&quot;/&gt;&lt;wsp:rsid wsp:val=&quot;00010028&quot;/&gt;&lt;wsp:rsid wsp:val=&quot;000117D4&quot;/&gt;&lt;wsp:rsid wsp:val=&quot;00011C94&quot;/&gt;&lt;wsp:rsid wsp:val=&quot;00012F61&quot;/&gt;&lt;wsp:rsid wsp:val=&quot;00013709&quot;/&gt;&lt;wsp:rsid wsp:val=&quot;00015B89&quot;/&gt;&lt;wsp:rsid wsp:val=&quot;00016727&quot;/&gt;&lt;wsp:rsid wsp:val=&quot;0001676F&quot;/&gt;&lt;wsp:rsid wsp:val=&quot;00016CFD&quot;/&gt;&lt;wsp:rsid wsp:val=&quot;000200D2&quot;/&gt;&lt;wsp:rsid wsp:val=&quot;00020445&quot;/&gt;&lt;wsp:rsid wsp:val=&quot;00020A6C&quot;/&gt;&lt;wsp:rsid wsp:val=&quot;00020D2B&quot;/&gt;&lt;wsp:rsid wsp:val=&quot;00021275&quot;/&gt;&lt;wsp:rsid wsp:val=&quot;0002127E&quot;/&gt;&lt;wsp:rsid wsp:val=&quot;000218FB&quot;/&gt;&lt;wsp:rsid wsp:val=&quot;00021A8D&quot;/&gt;&lt;wsp:rsid wsp:val=&quot;0002384F&quot;/&gt;&lt;wsp:rsid wsp:val=&quot;000247C6&quot;/&gt;&lt;wsp:rsid wsp:val=&quot;00024F21&quot;/&gt;&lt;wsp:rsid wsp:val=&quot;000257A5&quot;/&gt;&lt;wsp:rsid wsp:val=&quot;000259A3&quot;/&gt;&lt;wsp:rsid wsp:val=&quot;000260B7&quot;/&gt;&lt;wsp:rsid wsp:val=&quot;000261DF&quot;/&gt;&lt;wsp:rsid wsp:val=&quot;00026546&quot;/&gt;&lt;wsp:rsid wsp:val=&quot;0002723C&quot;/&gt;&lt;wsp:rsid wsp:val=&quot;00027B41&quot;/&gt;&lt;wsp:rsid wsp:val=&quot;00031B7D&quot;/&gt;&lt;wsp:rsid wsp:val=&quot;00032027&quot;/&gt;&lt;wsp:rsid wsp:val=&quot;000342C6&quot;/&gt;&lt;wsp:rsid wsp:val=&quot;0003529A&quot;/&gt;&lt;wsp:rsid wsp:val=&quot;00036D8E&quot;/&gt;&lt;wsp:rsid wsp:val=&quot;0003701F&quot;/&gt;&lt;wsp:rsid wsp:val=&quot;000413CA&quot;/&gt;&lt;wsp:rsid wsp:val=&quot;00041DAF&quot;/&gt;&lt;wsp:rsid wsp:val=&quot;00041E23&quot;/&gt;&lt;wsp:rsid wsp:val=&quot;0004221F&quot;/&gt;&lt;wsp:rsid wsp:val=&quot;0004243B&quot;/&gt;&lt;wsp:rsid wsp:val=&quot;00042DB7&quot;/&gt;&lt;wsp:rsid wsp:val=&quot;00043044&quot;/&gt;&lt;wsp:rsid wsp:val=&quot;000433E0&quot;/&gt;&lt;wsp:rsid wsp:val=&quot;000441C9&quot;/&gt;&lt;wsp:rsid wsp:val=&quot;000458E1&quot;/&gt;&lt;wsp:rsid wsp:val=&quot;00045AB7&quot;/&gt;&lt;wsp:rsid wsp:val=&quot;00045E6E&quot;/&gt;&lt;wsp:rsid wsp:val=&quot;0004618A&quot;/&gt;&lt;wsp:rsid wsp:val=&quot;00046C9A&quot;/&gt;&lt;wsp:rsid wsp:val=&quot;00047F1A&quot;/&gt;&lt;wsp:rsid wsp:val=&quot;000502B6&quot;/&gt;&lt;wsp:rsid wsp:val=&quot;000510D4&quot;/&gt;&lt;wsp:rsid wsp:val=&quot;00051140&quot;/&gt;&lt;wsp:rsid wsp:val=&quot;000525DF&quot;/&gt;&lt;wsp:rsid wsp:val=&quot;00052A16&quot;/&gt;&lt;wsp:rsid wsp:val=&quot;00052AE7&quot;/&gt;&lt;wsp:rsid wsp:val=&quot;00052CF7&quot;/&gt;&lt;wsp:rsid wsp:val=&quot;00053D2C&quot;/&gt;&lt;wsp:rsid wsp:val=&quot;000547B1&quot;/&gt;&lt;wsp:rsid wsp:val=&quot;0005665B&quot;/&gt;&lt;wsp:rsid wsp:val=&quot;00056B77&quot;/&gt;&lt;wsp:rsid wsp:val=&quot;00056F8F&quot;/&gt;&lt;wsp:rsid wsp:val=&quot;0005756D&quot;/&gt;&lt;wsp:rsid wsp:val=&quot;0005787E&quot;/&gt;&lt;wsp:rsid wsp:val=&quot;00060A83&quot;/&gt;&lt;wsp:rsid wsp:val=&quot;000610EC&quot;/&gt;&lt;wsp:rsid wsp:val=&quot;000614DC&quot;/&gt;&lt;wsp:rsid wsp:val=&quot;00062AA0&quot;/&gt;&lt;wsp:rsid wsp:val=&quot;00065258&quot;/&gt;&lt;wsp:rsid wsp:val=&quot;00065D44&quot;/&gt;&lt;wsp:rsid wsp:val=&quot;000667DC&quot;/&gt;&lt;wsp:rsid wsp:val=&quot;00066980&quot;/&gt;&lt;wsp:rsid wsp:val=&quot;0006733F&quot;/&gt;&lt;wsp:rsid wsp:val=&quot;00067664&quot;/&gt;&lt;wsp:rsid wsp:val=&quot;0007140D&quot;/&gt;&lt;wsp:rsid wsp:val=&quot;00072359&quot;/&gt;&lt;wsp:rsid wsp:val=&quot;0007254A&quot;/&gt;&lt;wsp:rsid wsp:val=&quot;00072616&quot;/&gt;&lt;wsp:rsid wsp:val=&quot;000743CE&quot;/&gt;&lt;wsp:rsid wsp:val=&quot;0007466A&quot;/&gt;&lt;wsp:rsid wsp:val=&quot;00080F14&quot;/&gt;&lt;wsp:rsid wsp:val=&quot;000818A3&quot;/&gt;&lt;wsp:rsid wsp:val=&quot;000818AF&quot;/&gt;&lt;wsp:rsid wsp:val=&quot;00082410&quot;/&gt;&lt;wsp:rsid wsp:val=&quot;00082484&quot;/&gt;&lt;wsp:rsid wsp:val=&quot;00083692&quot;/&gt;&lt;wsp:rsid wsp:val=&quot;00084E02&quot;/&gt;&lt;wsp:rsid wsp:val=&quot;00085022&quot;/&gt;&lt;wsp:rsid wsp:val=&quot;00085C6C&quot;/&gt;&lt;wsp:rsid wsp:val=&quot;00085DC1&quot;/&gt;&lt;wsp:rsid wsp:val=&quot;000864B8&quot;/&gt;&lt;wsp:rsid wsp:val=&quot;00086EC6&quot;/&gt;&lt;wsp:rsid wsp:val=&quot;0008701B&quot;/&gt;&lt;wsp:rsid wsp:val=&quot;0008747D&quot;/&gt;&lt;wsp:rsid wsp:val=&quot;0008773D&quot;/&gt;&lt;wsp:rsid wsp:val=&quot;000877B7&quot;/&gt;&lt;wsp:rsid wsp:val=&quot;00087B94&quot;/&gt;&lt;wsp:rsid wsp:val=&quot;0009015C&quot;/&gt;&lt;wsp:rsid wsp:val=&quot;0009140A&quot;/&gt;&lt;wsp:rsid wsp:val=&quot;0009179B&quot;/&gt;&lt;wsp:rsid wsp:val=&quot;0009280E&quot;/&gt;&lt;wsp:rsid wsp:val=&quot;00093E1F&quot;/&gt;&lt;wsp:rsid wsp:val=&quot;00093EF9&quot;/&gt;&lt;wsp:rsid wsp:val=&quot;000946FC&quot;/&gt;&lt;wsp:rsid wsp:val=&quot;000951E2&quot;/&gt;&lt;wsp:rsid wsp:val=&quot;00095608&quot;/&gt;&lt;wsp:rsid wsp:val=&quot;00096545&quot;/&gt;&lt;wsp:rsid wsp:val=&quot;000965F2&quot;/&gt;&lt;wsp:rsid wsp:val=&quot;00096934&quot;/&gt;&lt;wsp:rsid wsp:val=&quot;00097D9B&quot;/&gt;&lt;wsp:rsid wsp:val=&quot;00097F04&quot;/&gt;&lt;wsp:rsid wsp:val=&quot;000A065C&quot;/&gt;&lt;wsp:rsid wsp:val=&quot;000A070B&quot;/&gt;&lt;wsp:rsid wsp:val=&quot;000A10C9&quot;/&gt;&lt;wsp:rsid wsp:val=&quot;000A22D3&quot;/&gt;&lt;wsp:rsid wsp:val=&quot;000A28DA&quot;/&gt;&lt;wsp:rsid wsp:val=&quot;000A2F9A&quot;/&gt;&lt;wsp:rsid wsp:val=&quot;000A3790&quot;/&gt;&lt;wsp:rsid wsp:val=&quot;000A3DCB&quot;/&gt;&lt;wsp:rsid wsp:val=&quot;000A4212&quot;/&gt;&lt;wsp:rsid wsp:val=&quot;000A49E4&quot;/&gt;&lt;wsp:rsid wsp:val=&quot;000A4BFB&quot;/&gt;&lt;wsp:rsid wsp:val=&quot;000A609A&quot;/&gt;&lt;wsp:rsid wsp:val=&quot;000A65EE&quot;/&gt;&lt;wsp:rsid wsp:val=&quot;000A7823&quot;/&gt;&lt;wsp:rsid wsp:val=&quot;000B07CB&quot;/&gt;&lt;wsp:rsid wsp:val=&quot;000B10A4&quot;/&gt;&lt;wsp:rsid wsp:val=&quot;000B26A8&quot;/&gt;&lt;wsp:rsid wsp:val=&quot;000B26C8&quot;/&gt;&lt;wsp:rsid wsp:val=&quot;000B2CAB&quot;/&gt;&lt;wsp:rsid wsp:val=&quot;000B46BA&quot;/&gt;&lt;wsp:rsid wsp:val=&quot;000B4962&quot;/&gt;&lt;wsp:rsid wsp:val=&quot;000B53F1&quot;/&gt;&lt;wsp:rsid wsp:val=&quot;000B5A41&quot;/&gt;&lt;wsp:rsid wsp:val=&quot;000B5B5B&quot;/&gt;&lt;wsp:rsid wsp:val=&quot;000B6409&quot;/&gt;&lt;wsp:rsid wsp:val=&quot;000B6C3B&quot;/&gt;&lt;wsp:rsid wsp:val=&quot;000B6ED5&quot;/&gt;&lt;wsp:rsid wsp:val=&quot;000B7F91&quot;/&gt;&lt;wsp:rsid wsp:val=&quot;000C066B&quot;/&gt;&lt;wsp:rsid wsp:val=&quot;000C2C33&quot;/&gt;&lt;wsp:rsid wsp:val=&quot;000C3156&quot;/&gt;&lt;wsp:rsid wsp:val=&quot;000C319A&quot;/&gt;&lt;wsp:rsid wsp:val=&quot;000C4770&quot;/&gt;&lt;wsp:rsid wsp:val=&quot;000C4F55&quot;/&gt;&lt;wsp:rsid wsp:val=&quot;000C5324&quot;/&gt;&lt;wsp:rsid wsp:val=&quot;000C5B37&quot;/&gt;&lt;wsp:rsid wsp:val=&quot;000C6979&quot;/&gt;&lt;wsp:rsid wsp:val=&quot;000C6C2E&quot;/&gt;&lt;wsp:rsid wsp:val=&quot;000C6E44&quot;/&gt;&lt;wsp:rsid wsp:val=&quot;000C73C6&quot;/&gt;&lt;wsp:rsid wsp:val=&quot;000D0E1D&quot;/&gt;&lt;wsp:rsid wsp:val=&quot;000D13E3&quot;/&gt;&lt;wsp:rsid wsp:val=&quot;000D2C59&quot;/&gt;&lt;wsp:rsid wsp:val=&quot;000D3552&quot;/&gt;&lt;wsp:rsid wsp:val=&quot;000D38B7&quot;/&gt;&lt;wsp:rsid wsp:val=&quot;000D3B7D&quot;/&gt;&lt;wsp:rsid wsp:val=&quot;000D3BB1&quot;/&gt;&lt;wsp:rsid wsp:val=&quot;000D4790&quot;/&gt;&lt;wsp:rsid wsp:val=&quot;000D47D3&quot;/&gt;&lt;wsp:rsid wsp:val=&quot;000D513C&quot;/&gt;&lt;wsp:rsid wsp:val=&quot;000D5827&quot;/&gt;&lt;wsp:rsid wsp:val=&quot;000D69A1&quot;/&gt;&lt;wsp:rsid wsp:val=&quot;000E0571&quot;/&gt;&lt;wsp:rsid wsp:val=&quot;000E1117&quot;/&gt;&lt;wsp:rsid wsp:val=&quot;000E1EB5&quot;/&gt;&lt;wsp:rsid wsp:val=&quot;000E2392&quot;/&gt;&lt;wsp:rsid wsp:val=&quot;000E32EF&quot;/&gt;&lt;wsp:rsid wsp:val=&quot;000E34EA&quot;/&gt;&lt;wsp:rsid wsp:val=&quot;000E503F&quot;/&gt;&lt;wsp:rsid wsp:val=&quot;000E5284&quot;/&gt;&lt;wsp:rsid wsp:val=&quot;000E541D&quot;/&gt;&lt;wsp:rsid wsp:val=&quot;000E5FE0&quot;/&gt;&lt;wsp:rsid wsp:val=&quot;000E6710&quot;/&gt;&lt;wsp:rsid wsp:val=&quot;000E7255&quot;/&gt;&lt;wsp:rsid wsp:val=&quot;000E78C1&quot;/&gt;&lt;wsp:rsid wsp:val=&quot;000F079D&quot;/&gt;&lt;wsp:rsid wsp:val=&quot;000F28D4&quot;/&gt;&lt;wsp:rsid wsp:val=&quot;000F3207&quot;/&gt;&lt;wsp:rsid wsp:val=&quot;000F400C&quot;/&gt;&lt;wsp:rsid wsp:val=&quot;000F4DB5&quot;/&gt;&lt;wsp:rsid wsp:val=&quot;000F51FE&quot;/&gt;&lt;wsp:rsid wsp:val=&quot;000F5C7E&quot;/&gt;&lt;wsp:rsid wsp:val=&quot;000F5CA3&quot;/&gt;&lt;wsp:rsid wsp:val=&quot;000F6271&quot;/&gt;&lt;wsp:rsid wsp:val=&quot;000F67E6&quot;/&gt;&lt;wsp:rsid wsp:val=&quot;000F6BF1&quot;/&gt;&lt;wsp:rsid wsp:val=&quot;000F6EC4&quot;/&gt;&lt;wsp:rsid wsp:val=&quot;000F74F1&quot;/&gt;&lt;wsp:rsid wsp:val=&quot;000F7991&quot;/&gt;&lt;wsp:rsid wsp:val=&quot;00100479&quot;/&gt;&lt;wsp:rsid wsp:val=&quot;001005D1&quot;/&gt;&lt;wsp:rsid wsp:val=&quot;00101B58&quot;/&gt;&lt;wsp:rsid wsp:val=&quot;00101C37&quot;/&gt;&lt;wsp:rsid wsp:val=&quot;00103446&quot;/&gt;&lt;wsp:rsid wsp:val=&quot;00103AF2&quot;/&gt;&lt;wsp:rsid wsp:val=&quot;00103ECD&quot;/&gt;&lt;wsp:rsid wsp:val=&quot;0010600A&quot;/&gt;&lt;wsp:rsid wsp:val=&quot;00106CED&quot;/&gt;&lt;wsp:rsid wsp:val=&quot;00107E56&quot;/&gt;&lt;wsp:rsid wsp:val=&quot;00111E5A&quot;/&gt;&lt;wsp:rsid wsp:val=&quot;00112024&quot;/&gt;&lt;wsp:rsid wsp:val=&quot;00112623&quot;/&gt;&lt;wsp:rsid wsp:val=&quot;00114168&quot;/&gt;&lt;wsp:rsid wsp:val=&quot;00114403&quot;/&gt;&lt;wsp:rsid wsp:val=&quot;00114F9A&quot;/&gt;&lt;wsp:rsid wsp:val=&quot;00116757&quot;/&gt;&lt;wsp:rsid wsp:val=&quot;0011688D&quot;/&gt;&lt;wsp:rsid wsp:val=&quot;0011704D&quot;/&gt;&lt;wsp:rsid wsp:val=&quot;00117ACF&quot;/&gt;&lt;wsp:rsid wsp:val=&quot;00117D35&quot;/&gt;&lt;wsp:rsid wsp:val=&quot;001203D3&quot;/&gt;&lt;wsp:rsid wsp:val=&quot;00120E72&quot;/&gt;&lt;wsp:rsid wsp:val=&quot;00121CF2&quot;/&gt;&lt;wsp:rsid wsp:val=&quot;001231F9&quot;/&gt;&lt;wsp:rsid wsp:val=&quot;00123274&quot;/&gt;&lt;wsp:rsid wsp:val=&quot;00123E68&quot;/&gt;&lt;wsp:rsid wsp:val=&quot;001243D6&quot;/&gt;&lt;wsp:rsid wsp:val=&quot;001246C5&quot;/&gt;&lt;wsp:rsid wsp:val=&quot;00124CB5&quot;/&gt;&lt;wsp:rsid wsp:val=&quot;00124CE7&quot;/&gt;&lt;wsp:rsid wsp:val=&quot;001250D3&quot;/&gt;&lt;wsp:rsid wsp:val=&quot;00125194&quot;/&gt;&lt;wsp:rsid wsp:val=&quot;001251C9&quot;/&gt;&lt;wsp:rsid wsp:val=&quot;00125220&quot;/&gt;&lt;wsp:rsid wsp:val=&quot;00125907&quot;/&gt;&lt;wsp:rsid wsp:val=&quot;00125B49&quot;/&gt;&lt;wsp:rsid wsp:val=&quot;00126679&quot;/&gt;&lt;wsp:rsid wsp:val=&quot;001267DF&quot;/&gt;&lt;wsp:rsid wsp:val=&quot;001268D9&quot;/&gt;&lt;wsp:rsid wsp:val=&quot;00126E2A&quot;/&gt;&lt;wsp:rsid wsp:val=&quot;0012714A&quot;/&gt;&lt;wsp:rsid wsp:val=&quot;00127B58&quot;/&gt;&lt;wsp:rsid wsp:val=&quot;00130575&quot;/&gt;&lt;wsp:rsid wsp:val=&quot;0013108F&quot;/&gt;&lt;wsp:rsid wsp:val=&quot;001314BB&quot;/&gt;&lt;wsp:rsid wsp:val=&quot;00131D84&quot;/&gt;&lt;wsp:rsid wsp:val=&quot;00131F6A&quot;/&gt;&lt;wsp:rsid wsp:val=&quot;001327D8&quot;/&gt;&lt;wsp:rsid wsp:val=&quot;001330A1&quot;/&gt;&lt;wsp:rsid wsp:val=&quot;00134ADC&quot;/&gt;&lt;wsp:rsid wsp:val=&quot;00134FEB&quot;/&gt;&lt;wsp:rsid wsp:val=&quot;00135D17&quot;/&gt;&lt;wsp:rsid wsp:val=&quot;00135EF0&quot;/&gt;&lt;wsp:rsid wsp:val=&quot;001361B9&quot;/&gt;&lt;wsp:rsid wsp:val=&quot;001363CD&quot;/&gt;&lt;wsp:rsid wsp:val=&quot;00136660&quot;/&gt;&lt;wsp:rsid wsp:val=&quot;001366B9&quot;/&gt;&lt;wsp:rsid wsp:val=&quot;00137190&quot;/&gt;&lt;wsp:rsid wsp:val=&quot;001372B2&quot;/&gt;&lt;wsp:rsid wsp:val=&quot;00140630&quot;/&gt;&lt;wsp:rsid wsp:val=&quot;001412FC&quot;/&gt;&lt;wsp:rsid wsp:val=&quot;00142F12&quot;/&gt;&lt;wsp:rsid wsp:val=&quot;0014473A&quot;/&gt;&lt;wsp:rsid wsp:val=&quot;001448CF&quot;/&gt;&lt;wsp:rsid wsp:val=&quot;00145887&quot;/&gt;&lt;wsp:rsid wsp:val=&quot;00145E21&quot;/&gt;&lt;wsp:rsid wsp:val=&quot;001464A4&quot;/&gt;&lt;wsp:rsid wsp:val=&quot;00146E43&quot;/&gt;&lt;wsp:rsid wsp:val=&quot;001471CA&quot;/&gt;&lt;wsp:rsid wsp:val=&quot;00147BFF&quot;/&gt;&lt;wsp:rsid wsp:val=&quot;00150DF9&quot;/&gt;&lt;wsp:rsid wsp:val=&quot;0015167B&quot;/&gt;&lt;wsp:rsid wsp:val=&quot;00151753&quot;/&gt;&lt;wsp:rsid wsp:val=&quot;00151824&quot;/&gt;&lt;wsp:rsid wsp:val=&quot;00151852&quot;/&gt;&lt;wsp:rsid wsp:val=&quot;001519CA&quot;/&gt;&lt;wsp:rsid wsp:val=&quot;00151BDB&quot;/&gt;&lt;wsp:rsid wsp:val=&quot;0015214D&quot;/&gt;&lt;wsp:rsid wsp:val=&quot;001524C6&quot;/&gt;&lt;wsp:rsid wsp:val=&quot;00152693&quot;/&gt;&lt;wsp:rsid wsp:val=&quot;00153981&quot;/&gt;&lt;wsp:rsid wsp:val=&quot;001547AE&quot;/&gt;&lt;wsp:rsid wsp:val=&quot;0015587A&quot;/&gt;&lt;wsp:rsid wsp:val=&quot;0015666B&quot;/&gt;&lt;wsp:rsid wsp:val=&quot;00156CAE&quot;/&gt;&lt;wsp:rsid wsp:val=&quot;0016354D&quot;/&gt;&lt;wsp:rsid wsp:val=&quot;00167481&quot;/&gt;&lt;wsp:rsid wsp:val=&quot;00171195&quot;/&gt;&lt;wsp:rsid wsp:val=&quot;0017172E&quot;/&gt;&lt;wsp:rsid wsp:val=&quot;0017228D&quot;/&gt;&lt;wsp:rsid wsp:val=&quot;0017235D&quot;/&gt;&lt;wsp:rsid wsp:val=&quot;00173331&quot;/&gt;&lt;wsp:rsid wsp:val=&quot;00175C69&quot;/&gt;&lt;wsp:rsid wsp:val=&quot;001761AE&quot;/&gt;&lt;wsp:rsid wsp:val=&quot;0017645E&quot;/&gt;&lt;wsp:rsid wsp:val=&quot;0017685A&quot;/&gt;&lt;wsp:rsid wsp:val=&quot;00176889&quot;/&gt;&lt;wsp:rsid wsp:val=&quot;00176FAD&quot;/&gt;&lt;wsp:rsid wsp:val=&quot;0017705B&quot;/&gt;&lt;wsp:rsid wsp:val=&quot;00177208&quot;/&gt;&lt;wsp:rsid wsp:val=&quot;001779B0&quot;/&gt;&lt;wsp:rsid wsp:val=&quot;00181A84&quot;/&gt;&lt;wsp:rsid wsp:val=&quot;00182892&quot;/&gt;&lt;wsp:rsid wsp:val=&quot;00182ED0&quot;/&gt;&lt;wsp:rsid wsp:val=&quot;001831B6&quot;/&gt;&lt;wsp:rsid wsp:val=&quot;00183C54&quot;/&gt;&lt;wsp:rsid wsp:val=&quot;0018412E&quot;/&gt;&lt;wsp:rsid wsp:val=&quot;00184544&quot;/&gt;&lt;wsp:rsid wsp:val=&quot;00185808&quot;/&gt;&lt;wsp:rsid wsp:val=&quot;00186A0B&quot;/&gt;&lt;wsp:rsid wsp:val=&quot;001870F0&quot;/&gt;&lt;wsp:rsid wsp:val=&quot;001905B1&quot;/&gt;&lt;wsp:rsid wsp:val=&quot;0019094E&quot;/&gt;&lt;wsp:rsid wsp:val=&quot;001929D4&quot;/&gt;&lt;wsp:rsid wsp:val=&quot;00192C4D&quot;/&gt;&lt;wsp:rsid wsp:val=&quot;00192DA7&quot;/&gt;&lt;wsp:rsid wsp:val=&quot;001938A0&quot;/&gt;&lt;wsp:rsid wsp:val=&quot;00193B89&quot;/&gt;&lt;wsp:rsid wsp:val=&quot;00193CAA&quot;/&gt;&lt;wsp:rsid wsp:val=&quot;00193FFE&quot;/&gt;&lt;wsp:rsid wsp:val=&quot;00194C05&quot;/&gt;&lt;wsp:rsid wsp:val=&quot;00194D7D&quot;/&gt;&lt;wsp:rsid wsp:val=&quot;00194F14&quot;/&gt;&lt;wsp:rsid wsp:val=&quot;00195779&quot;/&gt;&lt;wsp:rsid wsp:val=&quot;001958EC&quot;/&gt;&lt;wsp:rsid wsp:val=&quot;001978FF&quot;/&gt;&lt;wsp:rsid wsp:val=&quot;001A1387&quot;/&gt;&lt;wsp:rsid wsp:val=&quot;001A26AC&quot;/&gt;&lt;wsp:rsid wsp:val=&quot;001A43B9&quot;/&gt;&lt;wsp:rsid wsp:val=&quot;001A50EA&quot;/&gt;&lt;wsp:rsid wsp:val=&quot;001A54D7&quot;/&gt;&lt;wsp:rsid wsp:val=&quot;001A575C&quot;/&gt;&lt;wsp:rsid wsp:val=&quot;001A59DF&quot;/&gt;&lt;wsp:rsid wsp:val=&quot;001A7059&quot;/&gt;&lt;wsp:rsid wsp:val=&quot;001A713B&quot;/&gt;&lt;wsp:rsid wsp:val=&quot;001A786E&quot;/&gt;&lt;wsp:rsid wsp:val=&quot;001B0499&quot;/&gt;&lt;wsp:rsid wsp:val=&quot;001B15A4&quot;/&gt;&lt;wsp:rsid wsp:val=&quot;001B180C&quot;/&gt;&lt;wsp:rsid wsp:val=&quot;001B19DB&quot;/&gt;&lt;wsp:rsid wsp:val=&quot;001B1FA9&quot;/&gt;&lt;wsp:rsid wsp:val=&quot;001B2541&quot;/&gt;&lt;wsp:rsid wsp:val=&quot;001B2CC8&quot;/&gt;&lt;wsp:rsid wsp:val=&quot;001B449D&quot;/&gt;&lt;wsp:rsid wsp:val=&quot;001B567D&quot;/&gt;&lt;wsp:rsid wsp:val=&quot;001B5832&quot;/&gt;&lt;wsp:rsid wsp:val=&quot;001B5B64&quot;/&gt;&lt;wsp:rsid wsp:val=&quot;001B70A4&quot;/&gt;&lt;wsp:rsid wsp:val=&quot;001B71CA&quot;/&gt;&lt;wsp:rsid wsp:val=&quot;001B7995&quot;/&gt;&lt;wsp:rsid wsp:val=&quot;001B7A48&quot;/&gt;&lt;wsp:rsid wsp:val=&quot;001B7BA6&quot;/&gt;&lt;wsp:rsid wsp:val=&quot;001B7C8D&quot;/&gt;&lt;wsp:rsid wsp:val=&quot;001C0B72&quot;/&gt;&lt;wsp:rsid wsp:val=&quot;001C1AA6&quot;/&gt;&lt;wsp:rsid wsp:val=&quot;001C1FB8&quot;/&gt;&lt;wsp:rsid wsp:val=&quot;001C24BF&quot;/&gt;&lt;wsp:rsid wsp:val=&quot;001C2C95&quot;/&gt;&lt;wsp:rsid wsp:val=&quot;001C339A&quot;/&gt;&lt;wsp:rsid wsp:val=&quot;001C3861&quot;/&gt;&lt;wsp:rsid wsp:val=&quot;001C38C5&quot;/&gt;&lt;wsp:rsid wsp:val=&quot;001C40CA&quot;/&gt;&lt;wsp:rsid wsp:val=&quot;001C4423&quot;/&gt;&lt;wsp:rsid wsp:val=&quot;001C4513&quot;/&gt;&lt;wsp:rsid wsp:val=&quot;001C462D&quot;/&gt;&lt;wsp:rsid wsp:val=&quot;001C48B5&quot;/&gt;&lt;wsp:rsid wsp:val=&quot;001C5379&quot;/&gt;&lt;wsp:rsid wsp:val=&quot;001C665C&quot;/&gt;&lt;wsp:rsid wsp:val=&quot;001C6A5F&quot;/&gt;&lt;wsp:rsid wsp:val=&quot;001C6CA7&quot;/&gt;&lt;wsp:rsid wsp:val=&quot;001C6F19&quot;/&gt;&lt;wsp:rsid wsp:val=&quot;001D31F9&quot;/&gt;&lt;wsp:rsid wsp:val=&quot;001D366E&quot;/&gt;&lt;wsp:rsid wsp:val=&quot;001D4FDE&quot;/&gt;&lt;wsp:rsid wsp:val=&quot;001E2251&quot;/&gt;&lt;wsp:rsid wsp:val=&quot;001E285A&quot;/&gt;&lt;wsp:rsid wsp:val=&quot;001E292F&quot;/&gt;&lt;wsp:rsid wsp:val=&quot;001E47D8&quot;/&gt;&lt;wsp:rsid wsp:val=&quot;001E5AE3&quot;/&gt;&lt;wsp:rsid wsp:val=&quot;001E6532&quot;/&gt;&lt;wsp:rsid wsp:val=&quot;001E69A8&quot;/&gt;&lt;wsp:rsid wsp:val=&quot;001E72D0&quot;/&gt;&lt;wsp:rsid wsp:val=&quot;001E7772&quot;/&gt;&lt;wsp:rsid wsp:val=&quot;001F0BDC&quot;/&gt;&lt;wsp:rsid wsp:val=&quot;001F0E05&quot;/&gt;&lt;wsp:rsid wsp:val=&quot;001F331B&quot;/&gt;&lt;wsp:rsid wsp:val=&quot;001F3CBF&quot;/&gt;&lt;wsp:rsid wsp:val=&quot;001F3D9D&quot;/&gt;&lt;wsp:rsid wsp:val=&quot;001F3FF7&quot;/&gt;&lt;wsp:rsid wsp:val=&quot;001F4172&quot;/&gt;&lt;wsp:rsid wsp:val=&quot;001F46AA&quot;/&gt;&lt;wsp:rsid wsp:val=&quot;001F7462&quot;/&gt;&lt;wsp:rsid wsp:val=&quot;001F78C3&quot;/&gt;&lt;wsp:rsid wsp:val=&quot;0020194E&quot;/&gt;&lt;wsp:rsid wsp:val=&quot;00203909&quot;/&gt;&lt;wsp:rsid wsp:val=&quot;00203E3B&quot;/&gt;&lt;wsp:rsid wsp:val=&quot;0020440A&quot;/&gt;&lt;wsp:rsid wsp:val=&quot;00204A7C&quot;/&gt;&lt;wsp:rsid wsp:val=&quot;00205BDD&quot;/&gt;&lt;wsp:rsid wsp:val=&quot;00206EF3&quot;/&gt;&lt;wsp:rsid wsp:val=&quot;00210DE6&quot;/&gt;&lt;wsp:rsid wsp:val=&quot;002114A0&quot;/&gt;&lt;wsp:rsid wsp:val=&quot;00211B46&quot;/&gt;&lt;wsp:rsid wsp:val=&quot;0021489E&quot;/&gt;&lt;wsp:rsid wsp:val=&quot;00214F57&quot;/&gt;&lt;wsp:rsid wsp:val=&quot;002153FD&quot;/&gt;&lt;wsp:rsid wsp:val=&quot;00217374&quot;/&gt;&lt;wsp:rsid wsp:val=&quot;002211FA&quot;/&gt;&lt;wsp:rsid wsp:val=&quot;00221468&quot;/&gt;&lt;wsp:rsid wsp:val=&quot;00222B6B&quot;/&gt;&lt;wsp:rsid wsp:val=&quot;00223226&quot;/&gt;&lt;wsp:rsid wsp:val=&quot;002232C5&quot;/&gt;&lt;wsp:rsid wsp:val=&quot;002253C5&quot;/&gt;&lt;wsp:rsid wsp:val=&quot;00225B9E&quot;/&gt;&lt;wsp:rsid wsp:val=&quot;00226753&quot;/&gt;&lt;wsp:rsid wsp:val=&quot;00226F0B&quot;/&gt;&lt;wsp:rsid wsp:val=&quot;00226FBF&quot;/&gt;&lt;wsp:rsid wsp:val=&quot;002274D9&quot;/&gt;&lt;wsp:rsid wsp:val=&quot;00227636&quot;/&gt;&lt;wsp:rsid wsp:val=&quot;002304B7&quot;/&gt;&lt;wsp:rsid wsp:val=&quot;002322C2&quot;/&gt;&lt;wsp:rsid wsp:val=&quot;002326B6&quot;/&gt;&lt;wsp:rsid wsp:val=&quot;002359AC&quot;/&gt;&lt;wsp:rsid wsp:val=&quot;00235D27&quot;/&gt;&lt;wsp:rsid wsp:val=&quot;0023634D&quot;/&gt;&lt;wsp:rsid wsp:val=&quot;00236C8D&quot;/&gt;&lt;wsp:rsid wsp:val=&quot;00237410&quot;/&gt;&lt;wsp:rsid wsp:val=&quot;002407E9&quot;/&gt;&lt;wsp:rsid wsp:val=&quot;002409A4&quot;/&gt;&lt;wsp:rsid wsp:val=&quot;0024187D&quot;/&gt;&lt;wsp:rsid wsp:val=&quot;00242093&quot;/&gt;&lt;wsp:rsid wsp:val=&quot;002423A9&quot;/&gt;&lt;wsp:rsid wsp:val=&quot;002424FB&quot;/&gt;&lt;wsp:rsid wsp:val=&quot;0024668B&quot;/&gt;&lt;wsp:rsid wsp:val=&quot;00246D12&quot;/&gt;&lt;wsp:rsid wsp:val=&quot;00247D0A&quot;/&gt;&lt;wsp:rsid wsp:val=&quot;00247F78&quot;/&gt;&lt;wsp:rsid wsp:val=&quot;0025006D&quot;/&gt;&lt;wsp:rsid wsp:val=&quot;002500EE&quot;/&gt;&lt;wsp:rsid wsp:val=&quot;00250BE6&quot;/&gt;&lt;wsp:rsid wsp:val=&quot;00251025&quot;/&gt;&lt;wsp:rsid wsp:val=&quot;00252049&quot;/&gt;&lt;wsp:rsid wsp:val=&quot;00252AEB&quot;/&gt;&lt;wsp:rsid wsp:val=&quot;00253605&quot;/&gt;&lt;wsp:rsid wsp:val=&quot;00253CB7&quot;/&gt;&lt;wsp:rsid wsp:val=&quot;00253F39&quot;/&gt;&lt;wsp:rsid wsp:val=&quot;0025438E&quot;/&gt;&lt;wsp:rsid wsp:val=&quot;00254545&quot;/&gt;&lt;wsp:rsid wsp:val=&quot;002557C4&quot;/&gt;&lt;wsp:rsid wsp:val=&quot;00255F54&quot;/&gt;&lt;wsp:rsid wsp:val=&quot;00255FFE&quot;/&gt;&lt;wsp:rsid wsp:val=&quot;00257011&quot;/&gt;&lt;wsp:rsid wsp:val=&quot;00257434&quot;/&gt;&lt;wsp:rsid wsp:val=&quot;00257588&quot;/&gt;&lt;wsp:rsid wsp:val=&quot;00257E24&quot;/&gt;&lt;wsp:rsid wsp:val=&quot;00257E9A&quot;/&gt;&lt;wsp:rsid wsp:val=&quot;00260E0D&quot;/&gt;&lt;wsp:rsid wsp:val=&quot;002625ED&quot;/&gt;&lt;wsp:rsid wsp:val=&quot;002626FE&quot;/&gt;&lt;wsp:rsid wsp:val=&quot;00263C1B&quot;/&gt;&lt;wsp:rsid wsp:val=&quot;00263ECA&quot;/&gt;&lt;wsp:rsid wsp:val=&quot;00266F59&quot;/&gt;&lt;wsp:rsid wsp:val=&quot;002672DA&quot;/&gt;&lt;wsp:rsid wsp:val=&quot;00270E2E&quot;/&gt;&lt;wsp:rsid wsp:val=&quot;0027185E&quot;/&gt;&lt;wsp:rsid wsp:val=&quot;002723E8&quot;/&gt;&lt;wsp:rsid wsp:val=&quot;0027278F&quot;/&gt;&lt;wsp:rsid wsp:val=&quot;00272E7B&quot;/&gt;&lt;wsp:rsid wsp:val=&quot;00273316&quot;/&gt;&lt;wsp:rsid wsp:val=&quot;00273CE8&quot;/&gt;&lt;wsp:rsid wsp:val=&quot;00274D40&quot;/&gt;&lt;wsp:rsid wsp:val=&quot;00275963&quot;/&gt;&lt;wsp:rsid wsp:val=&quot;0027684C&quot;/&gt;&lt;wsp:rsid wsp:val=&quot;00276FE9&quot;/&gt;&lt;wsp:rsid wsp:val=&quot;002779D1&quot;/&gt;&lt;wsp:rsid wsp:val=&quot;00277A19&quot;/&gt;&lt;wsp:rsid wsp:val=&quot;00281F3D&quot;/&gt;&lt;wsp:rsid wsp:val=&quot;00282B09&quot;/&gt;&lt;wsp:rsid wsp:val=&quot;00282C2D&quot;/&gt;&lt;wsp:rsid wsp:val=&quot;002838ED&quot;/&gt;&lt;wsp:rsid wsp:val=&quot;00283DB1&quot;/&gt;&lt;wsp:rsid wsp:val=&quot;00285F06&quot;/&gt;&lt;wsp:rsid wsp:val=&quot;00290D65&quot;/&gt;&lt;wsp:rsid wsp:val=&quot;00290D95&quot;/&gt;&lt;wsp:rsid wsp:val=&quot;00291CE8&quot;/&gt;&lt;wsp:rsid wsp:val=&quot;00293F17&quot;/&gt;&lt;wsp:rsid wsp:val=&quot;00294284&quot;/&gt;&lt;wsp:rsid wsp:val=&quot;002959A4&quot;/&gt;&lt;wsp:rsid wsp:val=&quot;00296113&quot;/&gt;&lt;wsp:rsid wsp:val=&quot;002963A6&quot;/&gt;&lt;wsp:rsid wsp:val=&quot;002973CB&quot;/&gt;&lt;wsp:rsid wsp:val=&quot;00297749&quot;/&gt;&lt;wsp:rsid wsp:val=&quot;002A01DB&quot;/&gt;&lt;wsp:rsid wsp:val=&quot;002A0E94&quot;/&gt;&lt;wsp:rsid wsp:val=&quot;002A15C7&quot;/&gt;&lt;wsp:rsid wsp:val=&quot;002A1D9D&quot;/&gt;&lt;wsp:rsid wsp:val=&quot;002A2CC1&quot;/&gt;&lt;wsp:rsid wsp:val=&quot;002A3231&quot;/&gt;&lt;wsp:rsid wsp:val=&quot;002A3AEF&quot;/&gt;&lt;wsp:rsid wsp:val=&quot;002A6394&quot;/&gt;&lt;wsp:rsid wsp:val=&quot;002A63E6&quot;/&gt;&lt;wsp:rsid wsp:val=&quot;002A6BED&quot;/&gt;&lt;wsp:rsid wsp:val=&quot;002A6F69&quot;/&gt;&lt;wsp:rsid wsp:val=&quot;002A715E&quot;/&gt;&lt;wsp:rsid wsp:val=&quot;002A7A55&quot;/&gt;&lt;wsp:rsid wsp:val=&quot;002B08CA&quot;/&gt;&lt;wsp:rsid wsp:val=&quot;002B1677&quot;/&gt;&lt;wsp:rsid wsp:val=&quot;002B212B&quot;/&gt;&lt;wsp:rsid wsp:val=&quot;002B3082&quot;/&gt;&lt;wsp:rsid wsp:val=&quot;002B388D&quot;/&gt;&lt;wsp:rsid wsp:val=&quot;002B5480&quot;/&gt;&lt;wsp:rsid wsp:val=&quot;002B5EF4&quot;/&gt;&lt;wsp:rsid wsp:val=&quot;002B6D9F&quot;/&gt;&lt;wsp:rsid wsp:val=&quot;002B7001&quot;/&gt;&lt;wsp:rsid wsp:val=&quot;002B7E3F&quot;/&gt;&lt;wsp:rsid wsp:val=&quot;002C0511&quot;/&gt;&lt;wsp:rsid wsp:val=&quot;002C0A7A&quot;/&gt;&lt;wsp:rsid wsp:val=&quot;002C0C37&quot;/&gt;&lt;wsp:rsid wsp:val=&quot;002C0E20&quot;/&gt;&lt;wsp:rsid wsp:val=&quot;002C1297&quot;/&gt;&lt;wsp:rsid wsp:val=&quot;002C2F06&quot;/&gt;&lt;wsp:rsid wsp:val=&quot;002C338C&quot;/&gt;&lt;wsp:rsid wsp:val=&quot;002C3CC9&quot;/&gt;&lt;wsp:rsid wsp:val=&quot;002C4315&quot;/&gt;&lt;wsp:rsid wsp:val=&quot;002C474C&quot;/&gt;&lt;wsp:rsid wsp:val=&quot;002C51D5&quot;/&gt;&lt;wsp:rsid wsp:val=&quot;002C520C&quot;/&gt;&lt;wsp:rsid wsp:val=&quot;002C5D01&quot;/&gt;&lt;wsp:rsid wsp:val=&quot;002C5D0D&quot;/&gt;&lt;wsp:rsid wsp:val=&quot;002C6D9F&quot;/&gt;&lt;wsp:rsid wsp:val=&quot;002C6ECB&quot;/&gt;&lt;wsp:rsid wsp:val=&quot;002C7FC3&quot;/&gt;&lt;wsp:rsid wsp:val=&quot;002D14FD&quot;/&gt;&lt;wsp:rsid wsp:val=&quot;002D2884&quot;/&gt;&lt;wsp:rsid wsp:val=&quot;002D2C09&quot;/&gt;&lt;wsp:rsid wsp:val=&quot;002D356B&quot;/&gt;&lt;wsp:rsid wsp:val=&quot;002D3787&quot;/&gt;&lt;wsp:rsid wsp:val=&quot;002D4E07&quot;/&gt;&lt;wsp:rsid wsp:val=&quot;002D778D&quot;/&gt;&lt;wsp:rsid wsp:val=&quot;002E08F1&quot;/&gt;&lt;wsp:rsid wsp:val=&quot;002E1596&quot;/&gt;&lt;wsp:rsid wsp:val=&quot;002E1B70&quot;/&gt;&lt;wsp:rsid wsp:val=&quot;002E22A6&quot;/&gt;&lt;wsp:rsid wsp:val=&quot;002E244C&quot;/&gt;&lt;wsp:rsid wsp:val=&quot;002E2501&quot;/&gt;&lt;wsp:rsid wsp:val=&quot;002E2749&quot;/&gt;&lt;wsp:rsid wsp:val=&quot;002E2DCC&quot;/&gt;&lt;wsp:rsid wsp:val=&quot;002E311F&quot;/&gt;&lt;wsp:rsid wsp:val=&quot;002E331B&quot;/&gt;&lt;wsp:rsid wsp:val=&quot;002E34A3&quot;/&gt;&lt;wsp:rsid wsp:val=&quot;002E4088&quot;/&gt;&lt;wsp:rsid wsp:val=&quot;002E4571&quot;/&gt;&lt;wsp:rsid wsp:val=&quot;002E4B8A&quot;/&gt;&lt;wsp:rsid wsp:val=&quot;002E5D97&quot;/&gt;&lt;wsp:rsid wsp:val=&quot;002E5F2C&quot;/&gt;&lt;wsp:rsid wsp:val=&quot;002E78B6&quot;/&gt;&lt;wsp:rsid wsp:val=&quot;002E7B02&quot;/&gt;&lt;wsp:rsid wsp:val=&quot;002E7CDB&quot;/&gt;&lt;wsp:rsid wsp:val=&quot;002F01B5&quot;/&gt;&lt;wsp:rsid wsp:val=&quot;002F0DC7&quot;/&gt;&lt;wsp:rsid wsp:val=&quot;002F103C&quot;/&gt;&lt;wsp:rsid wsp:val=&quot;002F10BB&quot;/&gt;&lt;wsp:rsid wsp:val=&quot;002F1641&quot;/&gt;&lt;wsp:rsid wsp:val=&quot;002F2574&quot;/&gt;&lt;wsp:rsid wsp:val=&quot;002F2914&quot;/&gt;&lt;wsp:rsid wsp:val=&quot;002F3A95&quot;/&gt;&lt;wsp:rsid wsp:val=&quot;002F40BC&quot;/&gt;&lt;wsp:rsid wsp:val=&quot;002F4D56&quot;/&gt;&lt;wsp:rsid wsp:val=&quot;002F602A&quot;/&gt;&lt;wsp:rsid wsp:val=&quot;002F68F3&quot;/&gt;&lt;wsp:rsid wsp:val=&quot;003007AC&quot;/&gt;&lt;wsp:rsid wsp:val=&quot;003019E8&quot;/&gt;&lt;wsp:rsid wsp:val=&quot;00302690&quot;/&gt;&lt;wsp:rsid wsp:val=&quot;0030278A&quot;/&gt;&lt;wsp:rsid wsp:val=&quot;00304323&quot;/&gt;&lt;wsp:rsid wsp:val=&quot;00304F1E&quot;/&gt;&lt;wsp:rsid wsp:val=&quot;0030544A&quot;/&gt;&lt;wsp:rsid wsp:val=&quot;00305C2C&quot;/&gt;&lt;wsp:rsid wsp:val=&quot;0030664B&quot;/&gt;&lt;wsp:rsid wsp:val=&quot;00306D67&quot;/&gt;&lt;wsp:rsid wsp:val=&quot;003070AD&quot;/&gt;&lt;wsp:rsid wsp:val=&quot;00307549&quot;/&gt;&lt;wsp:rsid wsp:val=&quot;003075F9&quot;/&gt;&lt;wsp:rsid wsp:val=&quot;003079FC&quot;/&gt;&lt;wsp:rsid wsp:val=&quot;0031044E&quot;/&gt;&lt;wsp:rsid wsp:val=&quot;00310A60&quot;/&gt;&lt;wsp:rsid wsp:val=&quot;0031100B&quot;/&gt;&lt;wsp:rsid wsp:val=&quot;0031148F&quot;/&gt;&lt;wsp:rsid wsp:val=&quot;00311BF9&quot;/&gt;&lt;wsp:rsid wsp:val=&quot;00312445&quot;/&gt;&lt;wsp:rsid wsp:val=&quot;00312732&quot;/&gt;&lt;wsp:rsid wsp:val=&quot;003128AB&quot;/&gt;&lt;wsp:rsid wsp:val=&quot;00312CFF&quot;/&gt;&lt;wsp:rsid wsp:val=&quot;00313B4D&quot;/&gt;&lt;wsp:rsid wsp:val=&quot;00313C2F&quot;/&gt;&lt;wsp:rsid wsp:val=&quot;00314C3A&quot;/&gt;&lt;wsp:rsid wsp:val=&quot;00314EA2&quot;/&gt;&lt;wsp:rsid wsp:val=&quot;00316BFE&quot;/&gt;&lt;wsp:rsid wsp:val=&quot;00316E52&quot;/&gt;&lt;wsp:rsid wsp:val=&quot;003178F2&quot;/&gt;&lt;wsp:rsid wsp:val=&quot;00320F83&quot;/&gt;&lt;wsp:rsid wsp:val=&quot;00321421&quot;/&gt;&lt;wsp:rsid wsp:val=&quot;003229B5&quot;/&gt;&lt;wsp:rsid wsp:val=&quot;003229D6&quot;/&gt;&lt;wsp:rsid wsp:val=&quot;00322D7D&quot;/&gt;&lt;wsp:rsid wsp:val=&quot;003238C9&quot;/&gt;&lt;wsp:rsid wsp:val=&quot;0032420E&quot;/&gt;&lt;wsp:rsid wsp:val=&quot;003255F3&quot;/&gt;&lt;wsp:rsid wsp:val=&quot;003258EC&quot;/&gt;&lt;wsp:rsid wsp:val=&quot;003269D7&quot;/&gt;&lt;wsp:rsid wsp:val=&quot;00326F2E&quot;/&gt;&lt;wsp:rsid wsp:val=&quot;0032722A&quot;/&gt;&lt;wsp:rsid wsp:val=&quot;00330CD4&quot;/&gt;&lt;wsp:rsid wsp:val=&quot;0033135F&quot;/&gt;&lt;wsp:rsid wsp:val=&quot;0033148E&quot;/&gt;&lt;wsp:rsid wsp:val=&quot;003314F5&quot;/&gt;&lt;wsp:rsid wsp:val=&quot;00331886&quot;/&gt;&lt;wsp:rsid wsp:val=&quot;003326D7&quot;/&gt;&lt;wsp:rsid wsp:val=&quot;00332C2B&quot;/&gt;&lt;wsp:rsid wsp:val=&quot;003331B1&quot;/&gt;&lt;wsp:rsid wsp:val=&quot;00333566&quot;/&gt;&lt;wsp:rsid wsp:val=&quot;00334D6A&quot;/&gt;&lt;wsp:rsid wsp:val=&quot;00335CBE&quot;/&gt;&lt;wsp:rsid wsp:val=&quot;00336D6E&quot;/&gt;&lt;wsp:rsid wsp:val=&quot;00340E49&quot;/&gt;&lt;wsp:rsid wsp:val=&quot;00340E70&quot;/&gt;&lt;wsp:rsid wsp:val=&quot;0034107B&quot;/&gt;&lt;wsp:rsid wsp:val=&quot;00341375&quot;/&gt;&lt;wsp:rsid wsp:val=&quot;0034138E&quot;/&gt;&lt;wsp:rsid wsp:val=&quot;00341707&quot;/&gt;&lt;wsp:rsid wsp:val=&quot;00341935&quot;/&gt;&lt;wsp:rsid wsp:val=&quot;003428C4&quot;/&gt;&lt;wsp:rsid wsp:val=&quot;0034306A&quot;/&gt;&lt;wsp:rsid wsp:val=&quot;003439AA&quot;/&gt;&lt;wsp:rsid wsp:val=&quot;003442C4&quot;/&gt;&lt;wsp:rsid wsp:val=&quot;003445AD&quot;/&gt;&lt;wsp:rsid wsp:val=&quot;00344B6D&quot;/&gt;&lt;wsp:rsid wsp:val=&quot;00344E5D&quot;/&gt;&lt;wsp:rsid wsp:val=&quot;00345CD2&quot;/&gt;&lt;wsp:rsid wsp:val=&quot;0034669F&quot;/&gt;&lt;wsp:rsid wsp:val=&quot;00346988&quot;/&gt;&lt;wsp:rsid wsp:val=&quot;003478E1&quot;/&gt;&lt;wsp:rsid wsp:val=&quot;0035043E&quot;/&gt;&lt;wsp:rsid wsp:val=&quot;0035149D&quot;/&gt;&lt;wsp:rsid wsp:val=&quot;003515D8&quot;/&gt;&lt;wsp:rsid wsp:val=&quot;00351E56&quot;/&gt;&lt;wsp:rsid wsp:val=&quot;00352D73&quot;/&gt;&lt;wsp:rsid wsp:val=&quot;0035397E&quot;/&gt;&lt;wsp:rsid wsp:val=&quot;00354A42&quot;/&gt;&lt;wsp:rsid wsp:val=&quot;00354FD6&quot;/&gt;&lt;wsp:rsid wsp:val=&quot;0035699A&quot;/&gt;&lt;wsp:rsid wsp:val=&quot;00356CD5&quot;/&gt;&lt;wsp:rsid wsp:val=&quot;00357E5B&quot;/&gt;&lt;wsp:rsid wsp:val=&quot;00360868&quot;/&gt;&lt;wsp:rsid wsp:val=&quot;003610FB&quot;/&gt;&lt;wsp:rsid wsp:val=&quot;00361A86&quot;/&gt;&lt;wsp:rsid wsp:val=&quot;00363550&quot;/&gt;&lt;wsp:rsid wsp:val=&quot;0036389A&quot;/&gt;&lt;wsp:rsid wsp:val=&quot;00363BC8&quot;/&gt;&lt;wsp:rsid wsp:val=&quot;0036487B&quot;/&gt;&lt;wsp:rsid wsp:val=&quot;003652DF&quot;/&gt;&lt;wsp:rsid wsp:val=&quot;00365452&quot;/&gt;&lt;wsp:rsid wsp:val=&quot;003664D2&quot;/&gt;&lt;wsp:rsid wsp:val=&quot;00367009&quot;/&gt;&lt;wsp:rsid wsp:val=&quot;00367204&quot;/&gt;&lt;wsp:rsid wsp:val=&quot;003676BF&quot;/&gt;&lt;wsp:rsid wsp:val=&quot;00370F0B&quot;/&gt;&lt;wsp:rsid wsp:val=&quot;0037136E&quot;/&gt;&lt;wsp:rsid wsp:val=&quot;003715D2&quot;/&gt;&lt;wsp:rsid wsp:val=&quot;00373252&quot;/&gt;&lt;wsp:rsid wsp:val=&quot;00374C0D&quot;/&gt;&lt;wsp:rsid wsp:val=&quot;00374D8D&quot;/&gt;&lt;wsp:rsid wsp:val=&quot;00375130&quot;/&gt;&lt;wsp:rsid wsp:val=&quot;0037513F&quot;/&gt;&lt;wsp:rsid wsp:val=&quot;0037527F&quot;/&gt;&lt;wsp:rsid wsp:val=&quot;00375655&quot;/&gt;&lt;wsp:rsid wsp:val=&quot;00375669&quot;/&gt;&lt;wsp:rsid wsp:val=&quot;00376182&quot;/&gt;&lt;wsp:rsid wsp:val=&quot;003762D0&quot;/&gt;&lt;wsp:rsid wsp:val=&quot;003767F5&quot;/&gt;&lt;wsp:rsid wsp:val=&quot;00376975&quot;/&gt;&lt;wsp:rsid wsp:val=&quot;0037761E&quot;/&gt;&lt;wsp:rsid wsp:val=&quot;0038084A&quot;/&gt;&lt;wsp:rsid wsp:val=&quot;003808CC&quot;/&gt;&lt;wsp:rsid wsp:val=&quot;00385296&quot;/&gt;&lt;wsp:rsid wsp:val=&quot;00387509&quot;/&gt;&lt;wsp:rsid wsp:val=&quot;00387FF5&quot;/&gt;&lt;wsp:rsid wsp:val=&quot;0039000A&quot;/&gt;&lt;wsp:rsid wsp:val=&quot;0039047B&quot;/&gt;&lt;wsp:rsid wsp:val=&quot;00390999&quot;/&gt;&lt;wsp:rsid wsp:val=&quot;00390AA8&quot;/&gt;&lt;wsp:rsid wsp:val=&quot;00391400&quot;/&gt;&lt;wsp:rsid wsp:val=&quot;0039202B&quot;/&gt;&lt;wsp:rsid wsp:val=&quot;00392437&quot;/&gt;&lt;wsp:rsid wsp:val=&quot;00393D24&quot;/&gt;&lt;wsp:rsid wsp:val=&quot;00393E9A&quot;/&gt;&lt;wsp:rsid wsp:val=&quot;003945C8&quot;/&gt;&lt;wsp:rsid wsp:val=&quot;0039470F&quot;/&gt;&lt;wsp:rsid wsp:val=&quot;00395470&quot;/&gt;&lt;wsp:rsid wsp:val=&quot;003959AD&quot;/&gt;&lt;wsp:rsid wsp:val=&quot;00395D6A&quot;/&gt;&lt;wsp:rsid wsp:val=&quot;00396EA9&quot;/&gt;&lt;wsp:rsid wsp:val=&quot;0039709B&quot;/&gt;&lt;wsp:rsid wsp:val=&quot;003A03CC&quot;/&gt;&lt;wsp:rsid wsp:val=&quot;003A0977&quot;/&gt;&lt;wsp:rsid wsp:val=&quot;003A0A51&quot;/&gt;&lt;wsp:rsid wsp:val=&quot;003A181F&quot;/&gt;&lt;wsp:rsid wsp:val=&quot;003A2AAA&quot;/&gt;&lt;wsp:rsid wsp:val=&quot;003A3B27&quot;/&gt;&lt;wsp:rsid wsp:val=&quot;003A3C6B&quot;/&gt;&lt;wsp:rsid wsp:val=&quot;003A483B&quot;/&gt;&lt;wsp:rsid wsp:val=&quot;003A4A87&quot;/&gt;&lt;wsp:rsid wsp:val=&quot;003A4DA8&quot;/&gt;&lt;wsp:rsid wsp:val=&quot;003A4F13&quot;/&gt;&lt;wsp:rsid wsp:val=&quot;003A6272&quot;/&gt;&lt;wsp:rsid wsp:val=&quot;003A6AF7&quot;/&gt;&lt;wsp:rsid wsp:val=&quot;003A738A&quot;/&gt;&lt;wsp:rsid wsp:val=&quot;003A757F&quot;/&gt;&lt;wsp:rsid wsp:val=&quot;003A7931&quot;/&gt;&lt;wsp:rsid wsp:val=&quot;003B06B1&quot;/&gt;&lt;wsp:rsid wsp:val=&quot;003B16FF&quot;/&gt;&lt;wsp:rsid wsp:val=&quot;003B18BE&quot;/&gt;&lt;wsp:rsid wsp:val=&quot;003B1A63&quot;/&gt;&lt;wsp:rsid wsp:val=&quot;003B1F70&quot;/&gt;&lt;wsp:rsid wsp:val=&quot;003B289B&quot;/&gt;&lt;wsp:rsid wsp:val=&quot;003B3B67&quot;/&gt;&lt;wsp:rsid wsp:val=&quot;003B53E4&quot;/&gt;&lt;wsp:rsid wsp:val=&quot;003B5490&quot;/&gt;&lt;wsp:rsid wsp:val=&quot;003B5507&quot;/&gt;&lt;wsp:rsid wsp:val=&quot;003B5E5E&quot;/&gt;&lt;wsp:rsid wsp:val=&quot;003B6844&quot;/&gt;&lt;wsp:rsid wsp:val=&quot;003B68FF&quot;/&gt;&lt;wsp:rsid wsp:val=&quot;003B6BCB&quot;/&gt;&lt;wsp:rsid wsp:val=&quot;003B7778&quot;/&gt;&lt;wsp:rsid wsp:val=&quot;003C0A44&quot;/&gt;&lt;wsp:rsid wsp:val=&quot;003C1A30&quot;/&gt;&lt;wsp:rsid wsp:val=&quot;003C1C16&quot;/&gt;&lt;wsp:rsid wsp:val=&quot;003C3110&quot;/&gt;&lt;wsp:rsid wsp:val=&quot;003C398C&quot;/&gt;&lt;wsp:rsid wsp:val=&quot;003C3BBA&quot;/&gt;&lt;wsp:rsid wsp:val=&quot;003C43C1&quot;/&gt;&lt;wsp:rsid wsp:val=&quot;003C4791&quot;/&gt;&lt;wsp:rsid wsp:val=&quot;003C5E0B&quot;/&gt;&lt;wsp:rsid wsp:val=&quot;003C6090&quot;/&gt;&lt;wsp:rsid wsp:val=&quot;003C6983&quot;/&gt;&lt;wsp:rsid wsp:val=&quot;003C6AB0&quot;/&gt;&lt;wsp:rsid wsp:val=&quot;003C6C79&quot;/&gt;&lt;wsp:rsid wsp:val=&quot;003C7649&quot;/&gt;&lt;wsp:rsid wsp:val=&quot;003D0714&quot;/&gt;&lt;wsp:rsid wsp:val=&quot;003D0F5E&quot;/&gt;&lt;wsp:rsid wsp:val=&quot;003D295F&quot;/&gt;&lt;wsp:rsid wsp:val=&quot;003D2963&quot;/&gt;&lt;wsp:rsid wsp:val=&quot;003D3043&quot;/&gt;&lt;wsp:rsid wsp:val=&quot;003D5B27&quot;/&gt;&lt;wsp:rsid wsp:val=&quot;003D719B&quot;/&gt;&lt;wsp:rsid wsp:val=&quot;003D7DBB&quot;/&gt;&lt;wsp:rsid wsp:val=&quot;003D7F8F&quot;/&gt;&lt;wsp:rsid wsp:val=&quot;003E1D2B&quot;/&gt;&lt;wsp:rsid wsp:val=&quot;003E1FFA&quot;/&gt;&lt;wsp:rsid wsp:val=&quot;003E231B&quot;/&gt;&lt;wsp:rsid wsp:val=&quot;003E3F1D&quot;/&gt;&lt;wsp:rsid wsp:val=&quot;003E5CE4&quot;/&gt;&lt;wsp:rsid wsp:val=&quot;003E641F&quot;/&gt;&lt;wsp:rsid wsp:val=&quot;003E6C7A&quot;/&gt;&lt;wsp:rsid wsp:val=&quot;003E7CB2&quot;/&gt;&lt;wsp:rsid wsp:val=&quot;003F04D2&quot;/&gt;&lt;wsp:rsid wsp:val=&quot;003F062E&quot;/&gt;&lt;wsp:rsid wsp:val=&quot;003F2737&quot;/&gt;&lt;wsp:rsid wsp:val=&quot;003F42FE&quot;/&gt;&lt;wsp:rsid wsp:val=&quot;003F640A&quot;/&gt;&lt;wsp:rsid wsp:val=&quot;003F7B69&quot;/&gt;&lt;wsp:rsid wsp:val=&quot;003F7BB3&quot;/&gt;&lt;wsp:rsid wsp:val=&quot;00400451&quot;/&gt;&lt;wsp:rsid wsp:val=&quot;00404052&quot;/&gt;&lt;wsp:rsid wsp:val=&quot;00404067&quot;/&gt;&lt;wsp:rsid wsp:val=&quot;00404A4A&quot;/&gt;&lt;wsp:rsid wsp:val=&quot;00404B4B&quot;/&gt;&lt;wsp:rsid wsp:val=&quot;004051C8&quot;/&gt;&lt;wsp:rsid wsp:val=&quot;0040591B&quot;/&gt;&lt;wsp:rsid wsp:val=&quot;00405954&quot;/&gt;&lt;wsp:rsid wsp:val=&quot;00406106&quot;/&gt;&lt;wsp:rsid wsp:val=&quot;004066D8&quot;/&gt;&lt;wsp:rsid wsp:val=&quot;00406771&quot;/&gt;&lt;wsp:rsid wsp:val=&quot;004075D3&quot;/&gt;&lt;wsp:rsid wsp:val=&quot;0041008E&quot;/&gt;&lt;wsp:rsid wsp:val=&quot;004113C3&quot;/&gt;&lt;wsp:rsid wsp:val=&quot;004117B6&quot;/&gt;&lt;wsp:rsid wsp:val=&quot;004119F0&quot;/&gt;&lt;wsp:rsid wsp:val=&quot;00412910&quot;/&gt;&lt;wsp:rsid wsp:val=&quot;00412EAD&quot;/&gt;&lt;wsp:rsid wsp:val=&quot;00413483&quot;/&gt;&lt;wsp:rsid wsp:val=&quot;004138CB&quot;/&gt;&lt;wsp:rsid wsp:val=&quot;00414146&quot;/&gt;&lt;wsp:rsid wsp:val=&quot;0041469A&quot;/&gt;&lt;wsp:rsid wsp:val=&quot;00415FD1&quot;/&gt;&lt;wsp:rsid wsp:val=&quot;00416352&quot;/&gt;&lt;wsp:rsid wsp:val=&quot;0041693E&quot;/&gt;&lt;wsp:rsid wsp:val=&quot;00416CEB&quot;/&gt;&lt;wsp:rsid wsp:val=&quot;00417704&quot;/&gt;&lt;wsp:rsid wsp:val=&quot;00417E53&quot;/&gt;&lt;wsp:rsid wsp:val=&quot;004212C5&quot;/&gt;&lt;wsp:rsid wsp:val=&quot;00422E59&quot;/&gt;&lt;wsp:rsid wsp:val=&quot;00425452&quot;/&gt;&lt;wsp:rsid wsp:val=&quot;00425750&quot;/&gt;&lt;wsp:rsid wsp:val=&quot;00426506&quot;/&gt;&lt;wsp:rsid wsp:val=&quot;004268F0&quot;/&gt;&lt;wsp:rsid wsp:val=&quot;004269DE&quot;/&gt;&lt;wsp:rsid wsp:val=&quot;00426A95&quot;/&gt;&lt;wsp:rsid wsp:val=&quot;00430C03&quot;/&gt;&lt;wsp:rsid wsp:val=&quot;00434196&quot;/&gt;&lt;wsp:rsid wsp:val=&quot;004358B4&quot;/&gt;&lt;wsp:rsid wsp:val=&quot;00440B62&quot;/&gt;&lt;wsp:rsid wsp:val=&quot;0044116C&quot;/&gt;&lt;wsp:rsid wsp:val=&quot;00443348&quot;/&gt;&lt;wsp:rsid wsp:val=&quot;004438A2&quot;/&gt;&lt;wsp:rsid wsp:val=&quot;00444027&quot;/&gt;&lt;wsp:rsid wsp:val=&quot;00445104&quot;/&gt;&lt;wsp:rsid wsp:val=&quot;00445484&quot;/&gt;&lt;wsp:rsid wsp:val=&quot;00445F43&quot;/&gt;&lt;wsp:rsid wsp:val=&quot;00446187&quot;/&gt;&lt;wsp:rsid wsp:val=&quot;00446BBE&quot;/&gt;&lt;wsp:rsid wsp:val=&quot;0044762E&quot;/&gt;&lt;wsp:rsid wsp:val=&quot;00451536&quot;/&gt;&lt;wsp:rsid wsp:val=&quot;004522F9&quot;/&gt;&lt;wsp:rsid wsp:val=&quot;00452BF1&quot;/&gt;&lt;wsp:rsid wsp:val=&quot;00452C69&quot;/&gt;&lt;wsp:rsid wsp:val=&quot;004536B0&quot;/&gt;&lt;wsp:rsid wsp:val=&quot;0045378B&quot;/&gt;&lt;wsp:rsid wsp:val=&quot;0045393A&quot;/&gt;&lt;wsp:rsid wsp:val=&quot;004554C4&quot;/&gt;&lt;wsp:rsid wsp:val=&quot;004557C5&quot;/&gt;&lt;wsp:rsid wsp:val=&quot;004566C9&quot;/&gt;&lt;wsp:rsid wsp:val=&quot;00460033&quot;/&gt;&lt;wsp:rsid wsp:val=&quot;0046076C&quot;/&gt;&lt;wsp:rsid wsp:val=&quot;00460924&quot;/&gt;&lt;wsp:rsid wsp:val=&quot;0046124A&quot;/&gt;&lt;wsp:rsid wsp:val=&quot;00461F16&quot;/&gt;&lt;wsp:rsid wsp:val=&quot;00462030&quot;/&gt;&lt;wsp:rsid wsp:val=&quot;00463323&quot;/&gt;&lt;wsp:rsid wsp:val=&quot;004635F9&quot;/&gt;&lt;wsp:rsid wsp:val=&quot;00463A29&quot;/&gt;&lt;wsp:rsid wsp:val=&quot;00464812&quot;/&gt;&lt;wsp:rsid wsp:val=&quot;00465D0D&quot;/&gt;&lt;wsp:rsid wsp:val=&quot;00466241&quot;/&gt;&lt;wsp:rsid wsp:val=&quot;00466901&quot;/&gt;&lt;wsp:rsid wsp:val=&quot;00467E1F&quot;/&gt;&lt;wsp:rsid wsp:val=&quot;00470A2F&quot;/&gt;&lt;wsp:rsid wsp:val=&quot;00470D2F&quot;/&gt;&lt;wsp:rsid wsp:val=&quot;00471390&quot;/&gt;&lt;wsp:rsid wsp:val=&quot;00472988&quot;/&gt;&lt;wsp:rsid wsp:val=&quot;00473242&quot;/&gt;&lt;wsp:rsid wsp:val=&quot;00473888&quot;/&gt;&lt;wsp:rsid wsp:val=&quot;004741D2&quot;/&gt;&lt;wsp:rsid wsp:val=&quot;00474432&quot;/&gt;&lt;wsp:rsid wsp:val=&quot;004749F3&quot;/&gt;&lt;wsp:rsid wsp:val=&quot;00475240&quot;/&gt;&lt;wsp:rsid wsp:val=&quot;0047581C&quot;/&gt;&lt;wsp:rsid wsp:val=&quot;00475A4C&quot;/&gt;&lt;wsp:rsid wsp:val=&quot;00476559&quot;/&gt;&lt;wsp:rsid wsp:val=&quot;00476B83&quot;/&gt;&lt;wsp:rsid wsp:val=&quot;00476C17&quot;/&gt;&lt;wsp:rsid wsp:val=&quot;00476CD3&quot;/&gt;&lt;wsp:rsid wsp:val=&quot;00476E1E&quot;/&gt;&lt;wsp:rsid wsp:val=&quot;00480B38&quot;/&gt;&lt;wsp:rsid wsp:val=&quot;00481476&quot;/&gt;&lt;wsp:rsid wsp:val=&quot;00481C65&quot;/&gt;&lt;wsp:rsid wsp:val=&quot;0048235B&quot;/&gt;&lt;wsp:rsid wsp:val=&quot;00483B9E&quot;/&gt;&lt;wsp:rsid wsp:val=&quot;00485C6F&quot;/&gt;&lt;wsp:rsid wsp:val=&quot;004867A2&quot;/&gt;&lt;wsp:rsid wsp:val=&quot;00487EC2&quot;/&gt;&lt;wsp:rsid wsp:val=&quot;00490CAD&quot;/&gt;&lt;wsp:rsid wsp:val=&quot;00490EB2&quot;/&gt;&lt;wsp:rsid wsp:val=&quot;0049126F&quot;/&gt;&lt;wsp:rsid wsp:val=&quot;00491621&quot;/&gt;&lt;wsp:rsid wsp:val=&quot;0049204D&quot;/&gt;&lt;wsp:rsid wsp:val=&quot;004920FE&quot;/&gt;&lt;wsp:rsid wsp:val=&quot;00492787&quot;/&gt;&lt;wsp:rsid wsp:val=&quot;00492F79&quot;/&gt;&lt;wsp:rsid wsp:val=&quot;0049370F&quot;/&gt;&lt;wsp:rsid wsp:val=&quot;00493FD7&quot;/&gt;&lt;wsp:rsid wsp:val=&quot;0049450A&quot;/&gt;&lt;wsp:rsid wsp:val=&quot;00494F83&quot;/&gt;&lt;wsp:rsid wsp:val=&quot;0049502E&quot;/&gt;&lt;wsp:rsid wsp:val=&quot;00495F96&quot;/&gt;&lt;wsp:rsid wsp:val=&quot;00496DCD&quot;/&gt;&lt;wsp:rsid wsp:val=&quot;00497DE9&quot;/&gt;&lt;wsp:rsid wsp:val=&quot;004A080B&quot;/&gt;&lt;wsp:rsid wsp:val=&quot;004A2675&quot;/&gt;&lt;wsp:rsid wsp:val=&quot;004A293A&quot;/&gt;&lt;wsp:rsid wsp:val=&quot;004A2F69&quot;/&gt;&lt;wsp:rsid wsp:val=&quot;004A3BA6&quot;/&gt;&lt;wsp:rsid wsp:val=&quot;004A49E8&quot;/&gt;&lt;wsp:rsid wsp:val=&quot;004A4A81&quot;/&gt;&lt;wsp:rsid wsp:val=&quot;004A4C41&quot;/&gt;&lt;wsp:rsid wsp:val=&quot;004A5015&quot;/&gt;&lt;wsp:rsid wsp:val=&quot;004A5EF1&quot;/&gt;&lt;wsp:rsid wsp:val=&quot;004A6156&quot;/&gt;&lt;wsp:rsid wsp:val=&quot;004A6573&quot;/&gt;&lt;wsp:rsid wsp:val=&quot;004A741B&quot;/&gt;&lt;wsp:rsid wsp:val=&quot;004B013E&quot;/&gt;&lt;wsp:rsid wsp:val=&quot;004B0259&quot;/&gt;&lt;wsp:rsid wsp:val=&quot;004B185F&quot;/&gt;&lt;wsp:rsid wsp:val=&quot;004B2885&quot;/&gt;&lt;wsp:rsid wsp:val=&quot;004B30C2&quot;/&gt;&lt;wsp:rsid wsp:val=&quot;004B39C6&quot;/&gt;&lt;wsp:rsid wsp:val=&quot;004B3A79&quot;/&gt;&lt;wsp:rsid wsp:val=&quot;004B3F07&quot;/&gt;&lt;wsp:rsid wsp:val=&quot;004B4438&quot;/&gt;&lt;wsp:rsid wsp:val=&quot;004B45A0&quot;/&gt;&lt;wsp:rsid wsp:val=&quot;004B5477&quot;/&gt;&lt;wsp:rsid wsp:val=&quot;004B7E00&quot;/&gt;&lt;wsp:rsid wsp:val=&quot;004C0BB3&quot;/&gt;&lt;wsp:rsid wsp:val=&quot;004C0EC5&quot;/&gt;&lt;wsp:rsid wsp:val=&quot;004C10BB&quot;/&gt;&lt;wsp:rsid wsp:val=&quot;004C14E5&quot;/&gt;&lt;wsp:rsid wsp:val=&quot;004C2371&quot;/&gt;&lt;wsp:rsid wsp:val=&quot;004C2615&quot;/&gt;&lt;wsp:rsid wsp:val=&quot;004C2C87&quot;/&gt;&lt;wsp:rsid wsp:val=&quot;004C46F9&quot;/&gt;&lt;wsp:rsid wsp:val=&quot;004C4CFB&quot;/&gt;&lt;wsp:rsid wsp:val=&quot;004C56DB&quot;/&gt;&lt;wsp:rsid wsp:val=&quot;004C57ED&quot;/&gt;&lt;wsp:rsid wsp:val=&quot;004C60ED&quot;/&gt;&lt;wsp:rsid wsp:val=&quot;004C6F67&quot;/&gt;&lt;wsp:rsid wsp:val=&quot;004C70F6&quot;/&gt;&lt;wsp:rsid wsp:val=&quot;004C750D&quot;/&gt;&lt;wsp:rsid wsp:val=&quot;004D474A&quot;/&gt;&lt;wsp:rsid wsp:val=&quot;004D5695&quot;/&gt;&lt;wsp:rsid wsp:val=&quot;004D58D8&quot;/&gt;&lt;wsp:rsid wsp:val=&quot;004D5E89&quot;/&gt;&lt;wsp:rsid wsp:val=&quot;004D5FA9&quot;/&gt;&lt;wsp:rsid wsp:val=&quot;004D6A4E&quot;/&gt;&lt;wsp:rsid wsp:val=&quot;004D6FFE&quot;/&gt;&lt;wsp:rsid wsp:val=&quot;004E00F5&quot;/&gt;&lt;wsp:rsid wsp:val=&quot;004E0770&quot;/&gt;&lt;wsp:rsid wsp:val=&quot;004E083B&quot;/&gt;&lt;wsp:rsid wsp:val=&quot;004E1CDB&quot;/&gt;&lt;wsp:rsid wsp:val=&quot;004E4A36&quot;/&gt;&lt;wsp:rsid wsp:val=&quot;004E55A6&quot;/&gt;&lt;wsp:rsid wsp:val=&quot;004E6293&quot;/&gt;&lt;wsp:rsid wsp:val=&quot;004E66F2&quot;/&gt;&lt;wsp:rsid wsp:val=&quot;004E68D2&quot;/&gt;&lt;wsp:rsid wsp:val=&quot;004E7AF3&quot;/&gt;&lt;wsp:rsid wsp:val=&quot;004F03CF&quot;/&gt;&lt;wsp:rsid wsp:val=&quot;004F12F6&quot;/&gt;&lt;wsp:rsid wsp:val=&quot;004F143E&quot;/&gt;&lt;wsp:rsid wsp:val=&quot;004F15DE&quot;/&gt;&lt;wsp:rsid wsp:val=&quot;004F4FE4&quot;/&gt;&lt;wsp:rsid wsp:val=&quot;004F5424&quot;/&gt;&lt;wsp:rsid wsp:val=&quot;004F587E&quot;/&gt;&lt;wsp:rsid wsp:val=&quot;004F5AAF&quot;/&gt;&lt;wsp:rsid wsp:val=&quot;004F6896&quot;/&gt;&lt;wsp:rsid wsp:val=&quot;004F6DE3&quot;/&gt;&lt;wsp:rsid wsp:val=&quot;004F73AF&quot;/&gt;&lt;wsp:rsid wsp:val=&quot;004F7562&quot;/&gt;&lt;wsp:rsid wsp:val=&quot;004F7593&quot;/&gt;&lt;wsp:rsid wsp:val=&quot;004F7F3F&quot;/&gt;&lt;wsp:rsid wsp:val=&quot;005004A0&quot;/&gt;&lt;wsp:rsid wsp:val=&quot;00500730&quot;/&gt;&lt;wsp:rsid wsp:val=&quot;00500BD9&quot;/&gt;&lt;wsp:rsid wsp:val=&quot;00501700&quot;/&gt;&lt;wsp:rsid wsp:val=&quot;00501AF3&quot;/&gt;&lt;wsp:rsid wsp:val=&quot;00501BFF&quot;/&gt;&lt;wsp:rsid wsp:val=&quot;00502AA3&quot;/&gt;&lt;wsp:rsid wsp:val=&quot;00503822&quot;/&gt;&lt;wsp:rsid wsp:val=&quot;00503E7B&quot;/&gt;&lt;wsp:rsid wsp:val=&quot;00505F62&quot;/&gt;&lt;wsp:rsid wsp:val=&quot;0050684F&quot;/&gt;&lt;wsp:rsid wsp:val=&quot;00506B84&quot;/&gt;&lt;wsp:rsid wsp:val=&quot;005073EB&quot;/&gt;&lt;wsp:rsid wsp:val=&quot;00507999&quot;/&gt;&lt;wsp:rsid wsp:val=&quot;005106D8&quot;/&gt;&lt;wsp:rsid wsp:val=&quot;005112CF&quot;/&gt;&lt;wsp:rsid wsp:val=&quot;005116E6&quot;/&gt;&lt;wsp:rsid wsp:val=&quot;00512A56&quot;/&gt;&lt;wsp:rsid wsp:val=&quot;00512E65&quot;/&gt;&lt;wsp:rsid wsp:val=&quot;00513915&quot;/&gt;&lt;wsp:rsid wsp:val=&quot;00515FB0&quot;/&gt;&lt;wsp:rsid wsp:val=&quot;00516854&quot;/&gt;&lt;wsp:rsid wsp:val=&quot;005172AB&quot;/&gt;&lt;wsp:rsid wsp:val=&quot;0051750E&quot;/&gt;&lt;wsp:rsid wsp:val=&quot;00520764&quot;/&gt;&lt;wsp:rsid wsp:val=&quot;00520A87&quot;/&gt;&lt;wsp:rsid wsp:val=&quot;005211FA&quot;/&gt;&lt;wsp:rsid wsp:val=&quot;005219F7&quot;/&gt;&lt;wsp:rsid wsp:val=&quot;00521A83&quot;/&gt;&lt;wsp:rsid wsp:val=&quot;00521BB5&quot;/&gt;&lt;wsp:rsid wsp:val=&quot;0052349A&quot;/&gt;&lt;wsp:rsid wsp:val=&quot;005241D7&quot;/&gt;&lt;wsp:rsid wsp:val=&quot;00524A67&quot;/&gt;&lt;wsp:rsid wsp:val=&quot;00526B57&quot;/&gt;&lt;wsp:rsid wsp:val=&quot;00527829&quot;/&gt;&lt;wsp:rsid wsp:val=&quot;00527F68&quot;/&gt;&lt;wsp:rsid wsp:val=&quot;00530E3C&quot;/&gt;&lt;wsp:rsid wsp:val=&quot;00530ECC&quot;/&gt;&lt;wsp:rsid wsp:val=&quot;00531747&quot;/&gt;&lt;wsp:rsid wsp:val=&quot;0053183D&quot;/&gt;&lt;wsp:rsid wsp:val=&quot;00534304&quot;/&gt;&lt;wsp:rsid wsp:val=&quot;0053558D&quot;/&gt;&lt;wsp:rsid wsp:val=&quot;00535966&quot;/&gt;&lt;wsp:rsid wsp:val=&quot;00535CD9&quot;/&gt;&lt;wsp:rsid wsp:val=&quot;00536D2B&quot;/&gt;&lt;wsp:rsid wsp:val=&quot;00537A73&quot;/&gt;&lt;wsp:rsid wsp:val=&quot;00541EC2&quot;/&gt;&lt;wsp:rsid wsp:val=&quot;00543133&quot;/&gt;&lt;wsp:rsid wsp:val=&quot;005435C6&quot;/&gt;&lt;wsp:rsid wsp:val=&quot;00543BB6&quot;/&gt;&lt;wsp:rsid wsp:val=&quot;005443F8&quot;/&gt;&lt;wsp:rsid wsp:val=&quot;00545869&quot;/&gt;&lt;wsp:rsid wsp:val=&quot;00545AD5&quot;/&gt;&lt;wsp:rsid wsp:val=&quot;00545DB6&quot;/&gt;&lt;wsp:rsid wsp:val=&quot;00546C74&quot;/&gt;&lt;wsp:rsid wsp:val=&quot;005501B7&quot;/&gt;&lt;wsp:rsid wsp:val=&quot;00550D14&quot;/&gt;&lt;wsp:rsid wsp:val=&quot;005518E9&quot;/&gt;&lt;wsp:rsid wsp:val=&quot;0055288E&quot;/&gt;&lt;wsp:rsid wsp:val=&quot;00553970&quot;/&gt;&lt;wsp:rsid wsp:val=&quot;00553D3E&quot;/&gt;&lt;wsp:rsid wsp:val=&quot;00554E16&quot;/&gt;&lt;wsp:rsid wsp:val=&quot;005555A0&quot;/&gt;&lt;wsp:rsid wsp:val=&quot;00555C36&quot;/&gt;&lt;wsp:rsid wsp:val=&quot;00556E6F&quot;/&gt;&lt;wsp:rsid wsp:val=&quot;00557443&quot;/&gt;&lt;wsp:rsid wsp:val=&quot;00560CF1&quot;/&gt;&lt;wsp:rsid wsp:val=&quot;005610D5&quot;/&gt;&lt;wsp:rsid wsp:val=&quot;00562B30&quot;/&gt;&lt;wsp:rsid wsp:val=&quot;005630AB&quot;/&gt;&lt;wsp:rsid wsp:val=&quot;00563177&quot;/&gt;&lt;wsp:rsid wsp:val=&quot;00563463&quot;/&gt;&lt;wsp:rsid wsp:val=&quot;00563584&quot;/&gt;&lt;wsp:rsid wsp:val=&quot;00563DF8&quot;/&gt;&lt;wsp:rsid wsp:val=&quot;005643A0&quot;/&gt;&lt;wsp:rsid wsp:val=&quot;00565036&quot;/&gt;&lt;wsp:rsid wsp:val=&quot;00565910&quot;/&gt;&lt;wsp:rsid wsp:val=&quot;00566121&quot;/&gt;&lt;wsp:rsid wsp:val=&quot;00566963&quot;/&gt;&lt;wsp:rsid wsp:val=&quot;0056796A&quot;/&gt;&lt;wsp:rsid wsp:val=&quot;00567B3B&quot;/&gt;&lt;wsp:rsid wsp:val=&quot;00567C25&quot;/&gt;&lt;wsp:rsid wsp:val=&quot;0057164C&quot;/&gt;&lt;wsp:rsid wsp:val=&quot;00571DD3&quot;/&gt;&lt;wsp:rsid wsp:val=&quot;0057233F&quot;/&gt;&lt;wsp:rsid wsp:val=&quot;005724E3&quot;/&gt;&lt;wsp:rsid wsp:val=&quot;005727BC&quot;/&gt;&lt;wsp:rsid wsp:val=&quot;00572AB5&quot;/&gt;&lt;wsp:rsid wsp:val=&quot;00573415&quot;/&gt;&lt;wsp:rsid wsp:val=&quot;005744C6&quot;/&gt;&lt;wsp:rsid wsp:val=&quot;005753AA&quot;/&gt;&lt;wsp:rsid wsp:val=&quot;005765D2&quot;/&gt;&lt;wsp:rsid wsp:val=&quot;0057776D&quot;/&gt;&lt;wsp:rsid wsp:val=&quot;0058087F&quot;/&gt;&lt;wsp:rsid wsp:val=&quot;00580BFA&quot;/&gt;&lt;wsp:rsid wsp:val=&quot;00580D8D&quot;/&gt;&lt;wsp:rsid wsp:val=&quot;00581585&quot;/&gt;&lt;wsp:rsid wsp:val=&quot;005816FF&quot;/&gt;&lt;wsp:rsid wsp:val=&quot;005819EF&quot;/&gt;&lt;wsp:rsid wsp:val=&quot;00581EAF&quot;/&gt;&lt;wsp:rsid wsp:val=&quot;005822F9&quot;/&gt;&lt;wsp:rsid wsp:val=&quot;00582E93&quot;/&gt;&lt;wsp:rsid wsp:val=&quot;005837C5&quot;/&gt;&lt;wsp:rsid wsp:val=&quot;005839E5&quot;/&gt;&lt;wsp:rsid wsp:val=&quot;00583B0D&quot;/&gt;&lt;wsp:rsid wsp:val=&quot;00583B2D&quot;/&gt;&lt;wsp:rsid wsp:val=&quot;00584761&quot;/&gt;&lt;wsp:rsid wsp:val=&quot;005865CC&quot;/&gt;&lt;wsp:rsid wsp:val=&quot;00586E40&quot;/&gt;&lt;wsp:rsid wsp:val=&quot;00586F21&quot;/&gt;&lt;wsp:rsid wsp:val=&quot;00590336&quot;/&gt;&lt;wsp:rsid wsp:val=&quot;00590849&quot;/&gt;&lt;wsp:rsid wsp:val=&quot;00591871&quot;/&gt;&lt;wsp:rsid wsp:val=&quot;0059271F&quot;/&gt;&lt;wsp:rsid wsp:val=&quot;0059300F&quot;/&gt;&lt;wsp:rsid wsp:val=&quot;00593486&quot;/&gt;&lt;wsp:rsid wsp:val=&quot;005938B8&quot;/&gt;&lt;wsp:rsid wsp:val=&quot;00593DE6&quot;/&gt;&lt;wsp:rsid wsp:val=&quot;005950B7&quot;/&gt;&lt;wsp:rsid wsp:val=&quot;00595D53&quot;/&gt;&lt;wsp:rsid wsp:val=&quot;00596ADD&quot;/&gt;&lt;wsp:rsid wsp:val=&quot;00596BBF&quot;/&gt;&lt;wsp:rsid wsp:val=&quot;00596FFD&quot;/&gt;&lt;wsp:rsid wsp:val=&quot;005977D7&quot;/&gt;&lt;wsp:rsid wsp:val=&quot;005A0E6A&quot;/&gt;&lt;wsp:rsid wsp:val=&quot;005A1F65&quot;/&gt;&lt;wsp:rsid wsp:val=&quot;005A2261&quot;/&gt;&lt;wsp:rsid wsp:val=&quot;005A3004&quot;/&gt;&lt;wsp:rsid wsp:val=&quot;005A34F6&quot;/&gt;&lt;wsp:rsid wsp:val=&quot;005A42B8&quot;/&gt;&lt;wsp:rsid wsp:val=&quot;005A4A16&quot;/&gt;&lt;wsp:rsid wsp:val=&quot;005A565D&quot;/&gt;&lt;wsp:rsid wsp:val=&quot;005A5BA1&quot;/&gt;&lt;wsp:rsid wsp:val=&quot;005A5C86&quot;/&gt;&lt;wsp:rsid wsp:val=&quot;005A5E08&quot;/&gt;&lt;wsp:rsid wsp:val=&quot;005A722E&quot;/&gt;&lt;wsp:rsid wsp:val=&quot;005A73CD&quot;/&gt;&lt;wsp:rsid wsp:val=&quot;005A7AEE&quot;/&gt;&lt;wsp:rsid wsp:val=&quot;005B0798&quot;/&gt;&lt;wsp:rsid wsp:val=&quot;005B200F&quot;/&gt;&lt;wsp:rsid wsp:val=&quot;005B2E24&quot;/&gt;&lt;wsp:rsid wsp:val=&quot;005B3B06&quot;/&gt;&lt;wsp:rsid wsp:val=&quot;005B5BBA&quot;/&gt;&lt;wsp:rsid wsp:val=&quot;005B602E&quot;/&gt;&lt;wsp:rsid wsp:val=&quot;005B6205&quot;/&gt;&lt;wsp:rsid wsp:val=&quot;005C01A6&quot;/&gt;&lt;wsp:rsid wsp:val=&quot;005C04BA&quot;/&gt;&lt;wsp:rsid wsp:val=&quot;005C0C0E&quot;/&gt;&lt;wsp:rsid wsp:val=&quot;005C1A9F&quot;/&gt;&lt;wsp:rsid wsp:val=&quot;005C1C9B&quot;/&gt;&lt;wsp:rsid wsp:val=&quot;005C50E3&quot;/&gt;&lt;wsp:rsid wsp:val=&quot;005C5246&quot;/&gt;&lt;wsp:rsid wsp:val=&quot;005C5A42&quot;/&gt;&lt;wsp:rsid wsp:val=&quot;005C7ED9&quot;/&gt;&lt;wsp:rsid wsp:val=&quot;005D1EE4&quot;/&gt;&lt;wsp:rsid wsp:val=&quot;005D35ED&quot;/&gt;&lt;wsp:rsid wsp:val=&quot;005D574C&quot;/&gt;&lt;wsp:rsid wsp:val=&quot;005D5FEB&quot;/&gt;&lt;wsp:rsid wsp:val=&quot;005D6D50&quot;/&gt;&lt;wsp:rsid wsp:val=&quot;005E0281&quot;/&gt;&lt;wsp:rsid wsp:val=&quot;005E02DE&quot;/&gt;&lt;wsp:rsid wsp:val=&quot;005E0575&quot;/&gt;&lt;wsp:rsid wsp:val=&quot;005E23F1&quot;/&gt;&lt;wsp:rsid wsp:val=&quot;005E2FB0&quot;/&gt;&lt;wsp:rsid wsp:val=&quot;005E38EE&quot;/&gt;&lt;wsp:rsid wsp:val=&quot;005E3B44&quot;/&gt;&lt;wsp:rsid wsp:val=&quot;005E3E82&quot;/&gt;&lt;wsp:rsid wsp:val=&quot;005E467A&quot;/&gt;&lt;wsp:rsid wsp:val=&quot;005F03D9&quot;/&gt;&lt;wsp:rsid wsp:val=&quot;005F05F1&quot;/&gt;&lt;wsp:rsid wsp:val=&quot;005F0A9F&quot;/&gt;&lt;wsp:rsid wsp:val=&quot;005F16AF&quot;/&gt;&lt;wsp:rsid wsp:val=&quot;005F2997&quot;/&gt;&lt;wsp:rsid wsp:val=&quot;005F3625&quot;/&gt;&lt;wsp:rsid wsp:val=&quot;005F38ED&quot;/&gt;&lt;wsp:rsid wsp:val=&quot;005F39ED&quot;/&gt;&lt;wsp:rsid wsp:val=&quot;005F45C9&quot;/&gt;&lt;wsp:rsid wsp:val=&quot;005F467D&quot;/&gt;&lt;wsp:rsid wsp:val=&quot;005F46E0&quot;/&gt;&lt;wsp:rsid wsp:val=&quot;005F4A35&quot;/&gt;&lt;wsp:rsid wsp:val=&quot;005F4F83&quot;/&gt;&lt;wsp:rsid wsp:val=&quot;005F5231&quot;/&gt;&lt;wsp:rsid wsp:val=&quot;005F5C76&quot;/&gt;&lt;wsp:rsid wsp:val=&quot;005F6C7C&quot;/&gt;&lt;wsp:rsid wsp:val=&quot;00600329&quot;/&gt;&lt;wsp:rsid wsp:val=&quot;00600DDC&quot;/&gt;&lt;wsp:rsid wsp:val=&quot;00600E2E&quot;/&gt;&lt;wsp:rsid wsp:val=&quot;00601F3E&quot;/&gt;&lt;wsp:rsid wsp:val=&quot;00602861&quot;/&gt;&lt;wsp:rsid wsp:val=&quot;00602F38&quot;/&gt;&lt;wsp:rsid wsp:val=&quot;006032AE&quot;/&gt;&lt;wsp:rsid wsp:val=&quot;00603B96&quot;/&gt;&lt;wsp:rsid wsp:val=&quot;006046C8&quot;/&gt;&lt;wsp:rsid wsp:val=&quot;006047FC&quot;/&gt;&lt;wsp:rsid wsp:val=&quot;00605DDC&quot;/&gt;&lt;wsp:rsid wsp:val=&quot;00606394&quot;/&gt;&lt;wsp:rsid wsp:val=&quot;00606579&quot;/&gt;&lt;wsp:rsid wsp:val=&quot;006065A7&quot;/&gt;&lt;wsp:rsid wsp:val=&quot;00607346&quot;/&gt;&lt;wsp:rsid wsp:val=&quot;006077A0&quot;/&gt;&lt;wsp:rsid wsp:val=&quot;00610345&quot;/&gt;&lt;wsp:rsid wsp:val=&quot;006103DF&quot;/&gt;&lt;wsp:rsid wsp:val=&quot;006106D0&quot;/&gt;&lt;wsp:rsid wsp:val=&quot;006107BE&quot;/&gt;&lt;wsp:rsid wsp:val=&quot;00610846&quot;/&gt;&lt;wsp:rsid wsp:val=&quot;00610DA8&quot;/&gt;&lt;wsp:rsid wsp:val=&quot;00610EA0&quot;/&gt;&lt;wsp:rsid wsp:val=&quot;00615D60&quot;/&gt;&lt;wsp:rsid wsp:val=&quot;006168DD&quot;/&gt;&lt;wsp:rsid wsp:val=&quot;00616E2A&quot;/&gt;&lt;wsp:rsid wsp:val=&quot;006174EB&quot;/&gt;&lt;wsp:rsid wsp:val=&quot;006179E7&quot;/&gt;&lt;wsp:rsid wsp:val=&quot;006202BB&quot;/&gt;&lt;wsp:rsid wsp:val=&quot;0062224F&quot;/&gt;&lt;wsp:rsid wsp:val=&quot;006238DA&quot;/&gt;&lt;wsp:rsid wsp:val=&quot;00623B73&quot;/&gt;&lt;wsp:rsid wsp:val=&quot;006241D1&quot;/&gt;&lt;wsp:rsid wsp:val=&quot;00624645&quot;/&gt;&lt;wsp:rsid wsp:val=&quot;00624B3A&quot;/&gt;&lt;wsp:rsid wsp:val=&quot;0062519E&quot;/&gt;&lt;wsp:rsid wsp:val=&quot;00625880&quot;/&gt;&lt;wsp:rsid wsp:val=&quot;0062601F&quot;/&gt;&lt;wsp:rsid wsp:val=&quot;00627099&quot;/&gt;&lt;wsp:rsid wsp:val=&quot;006278C1&quot;/&gt;&lt;wsp:rsid wsp:val=&quot;0063039F&quot;/&gt;&lt;wsp:rsid wsp:val=&quot;006310E9&quot;/&gt;&lt;wsp:rsid wsp:val=&quot;006319C2&quot;/&gt;&lt;wsp:rsid wsp:val=&quot;00631AAE&quot;/&gt;&lt;wsp:rsid wsp:val=&quot;00631DD1&quot;/&gt;&lt;wsp:rsid wsp:val=&quot;00632406&quot;/&gt;&lt;wsp:rsid wsp:val=&quot;006329A6&quot;/&gt;&lt;wsp:rsid wsp:val=&quot;00633153&quot;/&gt;&lt;wsp:rsid wsp:val=&quot;006336ED&quot;/&gt;&lt;wsp:rsid wsp:val=&quot;0063551D&quot;/&gt;&lt;wsp:rsid wsp:val=&quot;006356CB&quot;/&gt;&lt;wsp:rsid wsp:val=&quot;00636435&quot;/&gt;&lt;wsp:rsid wsp:val=&quot;0063689A&quot;/&gt;&lt;wsp:rsid wsp:val=&quot;00636AB7&quot;/&gt;&lt;wsp:rsid wsp:val=&quot;006375EE&quot;/&gt;&lt;wsp:rsid wsp:val=&quot;00637862&quot;/&gt;&lt;wsp:rsid wsp:val=&quot;006409E7&quot;/&gt;&lt;wsp:rsid wsp:val=&quot;00641611&quot;/&gt;&lt;wsp:rsid wsp:val=&quot;006416AE&quot;/&gt;&lt;wsp:rsid wsp:val=&quot;0064184B&quot;/&gt;&lt;wsp:rsid wsp:val=&quot;0064215C&quot;/&gt;&lt;wsp:rsid wsp:val=&quot;00642FB6&quot;/&gt;&lt;wsp:rsid wsp:val=&quot;0064424C&quot;/&gt;&lt;wsp:rsid wsp:val=&quot;006444CB&quot;/&gt;&lt;wsp:rsid wsp:val=&quot;00644F56&quot;/&gt;&lt;wsp:rsid wsp:val=&quot;00645121&quot;/&gt;&lt;wsp:rsid wsp:val=&quot;006451CF&quot;/&gt;&lt;wsp:rsid wsp:val=&quot;00646873&quot;/&gt;&lt;wsp:rsid wsp:val=&quot;00646BF0&quot;/&gt;&lt;wsp:rsid wsp:val=&quot;00646D75&quot;/&gt;&lt;wsp:rsid wsp:val=&quot;0064701F&quot;/&gt;&lt;wsp:rsid wsp:val=&quot;00647624&quot;/&gt;&lt;wsp:rsid wsp:val=&quot;0065185B&quot;/&gt;&lt;wsp:rsid wsp:val=&quot;00651F40&quot;/&gt;&lt;wsp:rsid wsp:val=&quot;006526D2&quot;/&gt;&lt;wsp:rsid wsp:val=&quot;00654B93&quot;/&gt;&lt;wsp:rsid wsp:val=&quot;006551D1&quot;/&gt;&lt;wsp:rsid wsp:val=&quot;00655467&quot;/&gt;&lt;wsp:rsid wsp:val=&quot;00656382&quot;/&gt;&lt;wsp:rsid wsp:val=&quot;00656440&quot;/&gt;&lt;wsp:rsid wsp:val=&quot;00656AED&quot;/&gt;&lt;wsp:rsid wsp:val=&quot;006573AE&quot;/&gt;&lt;wsp:rsid wsp:val=&quot;00657BDC&quot;/&gt;&lt;wsp:rsid wsp:val=&quot;00657E3B&quot;/&gt;&lt;wsp:rsid wsp:val=&quot;00660D4D&quot;/&gt;&lt;wsp:rsid wsp:val=&quot;00660ED9&quot;/&gt;&lt;wsp:rsid wsp:val=&quot;006613E1&quot;/&gt;&lt;wsp:rsid wsp:val=&quot;00661A9B&quot;/&gt;&lt;wsp:rsid wsp:val=&quot;00661BD2&quot;/&gt;&lt;wsp:rsid wsp:val=&quot;00661C3E&quot;/&gt;&lt;wsp:rsid wsp:val=&quot;00663342&quot;/&gt;&lt;wsp:rsid wsp:val=&quot;00663F9C&quot;/&gt;&lt;wsp:rsid wsp:val=&quot;00664139&quot;/&gt;&lt;wsp:rsid wsp:val=&quot;006642A1&quot;/&gt;&lt;wsp:rsid wsp:val=&quot;00664FE4&quot;/&gt;&lt;wsp:rsid wsp:val=&quot;00665886&quot;/&gt;&lt;wsp:rsid wsp:val=&quot;00665F44&quot;/&gt;&lt;wsp:rsid wsp:val=&quot;006666D9&quot;/&gt;&lt;wsp:rsid wsp:val=&quot;00670209&quot;/&gt;&lt;wsp:rsid wsp:val=&quot;0067029A&quot;/&gt;&lt;wsp:rsid wsp:val=&quot;00670ECF&quot;/&gt;&lt;wsp:rsid wsp:val=&quot;00671914&quot;/&gt;&lt;wsp:rsid wsp:val=&quot;00671D2F&quot;/&gt;&lt;wsp:rsid wsp:val=&quot;00672A2A&quot;/&gt;&lt;wsp:rsid wsp:val=&quot;00672DDE&quot;/&gt;&lt;wsp:rsid wsp:val=&quot;0067315E&quot;/&gt;&lt;wsp:rsid wsp:val=&quot;0067589B&quot;/&gt;&lt;wsp:rsid wsp:val=&quot;00676239&quot;/&gt;&lt;wsp:rsid wsp:val=&quot;00677196&quot;/&gt;&lt;wsp:rsid wsp:val=&quot;00680BB1&quot;/&gt;&lt;wsp:rsid wsp:val=&quot;00681041&quot;/&gt;&lt;wsp:rsid wsp:val=&quot;006811DD&quot;/&gt;&lt;wsp:rsid wsp:val=&quot;00681D0B&quot;/&gt;&lt;wsp:rsid wsp:val=&quot;00682920&quot;/&gt;&lt;wsp:rsid wsp:val=&quot;00683470&quot;/&gt;&lt;wsp:rsid wsp:val=&quot;0068417A&quot;/&gt;&lt;wsp:rsid wsp:val=&quot;00684ADB&quot;/&gt;&lt;wsp:rsid wsp:val=&quot;0068633D&quot;/&gt;&lt;wsp:rsid wsp:val=&quot;00686418&quot;/&gt;&lt;wsp:rsid wsp:val=&quot;00686E3D&quot;/&gt;&lt;wsp:rsid wsp:val=&quot;00690A51&quot;/&gt;&lt;wsp:rsid wsp:val=&quot;00691E06&quot;/&gt;&lt;wsp:rsid wsp:val=&quot;00693C32&quot;/&gt;&lt;wsp:rsid wsp:val=&quot;00693C52&quot;/&gt;&lt;wsp:rsid wsp:val=&quot;00693E3F&quot;/&gt;&lt;wsp:rsid wsp:val=&quot;00693EAE&quot;/&gt;&lt;wsp:rsid wsp:val=&quot;0069573C&quot;/&gt;&lt;wsp:rsid wsp:val=&quot;00696F17&quot;/&gt;&lt;wsp:rsid wsp:val=&quot;006A0A3D&quot;/&gt;&lt;wsp:rsid wsp:val=&quot;006A0BF0&quot;/&gt;&lt;wsp:rsid wsp:val=&quot;006A1051&quot;/&gt;&lt;wsp:rsid wsp:val=&quot;006A1063&quot;/&gt;&lt;wsp:rsid wsp:val=&quot;006A2420&quot;/&gt;&lt;wsp:rsid wsp:val=&quot;006A4DBD&quot;/&gt;&lt;wsp:rsid wsp:val=&quot;006A50AD&quot;/&gt;&lt;wsp:rsid wsp:val=&quot;006A5CD6&quot;/&gt;&lt;wsp:rsid wsp:val=&quot;006B0568&quot;/&gt;&lt;wsp:rsid wsp:val=&quot;006B0FBA&quot;/&gt;&lt;wsp:rsid wsp:val=&quot;006B12F0&quot;/&gt;&lt;wsp:rsid wsp:val=&quot;006B13BA&quot;/&gt;&lt;wsp:rsid wsp:val=&quot;006B2BDA&quot;/&gt;&lt;wsp:rsid wsp:val=&quot;006B2DFB&quot;/&gt;&lt;wsp:rsid wsp:val=&quot;006B312A&quot;/&gt;&lt;wsp:rsid wsp:val=&quot;006B3556&quot;/&gt;&lt;wsp:rsid wsp:val=&quot;006B3A16&quot;/&gt;&lt;wsp:rsid wsp:val=&quot;006B57A1&quot;/&gt;&lt;wsp:rsid wsp:val=&quot;006C1071&quot;/&gt;&lt;wsp:rsid wsp:val=&quot;006C14B0&quot;/&gt;&lt;wsp:rsid wsp:val=&quot;006C14CE&quot;/&gt;&lt;wsp:rsid wsp:val=&quot;006C16BA&quot;/&gt;&lt;wsp:rsid wsp:val=&quot;006C24A4&quot;/&gt;&lt;wsp:rsid wsp:val=&quot;006C2F03&quot;/&gt;&lt;wsp:rsid wsp:val=&quot;006C3AD6&quot;/&gt;&lt;wsp:rsid wsp:val=&quot;006C429E&quot;/&gt;&lt;wsp:rsid wsp:val=&quot;006C48D3&quot;/&gt;&lt;wsp:rsid wsp:val=&quot;006C589E&quot;/&gt;&lt;wsp:rsid wsp:val=&quot;006C6982&quot;/&gt;&lt;wsp:rsid wsp:val=&quot;006C74F7&quot;/&gt;&lt;wsp:rsid wsp:val=&quot;006C7B93&quot;/&gt;&lt;wsp:rsid wsp:val=&quot;006D059D&quot;/&gt;&lt;wsp:rsid wsp:val=&quot;006D0A42&quot;/&gt;&lt;wsp:rsid wsp:val=&quot;006D19F4&quot;/&gt;&lt;wsp:rsid wsp:val=&quot;006D1B60&quot;/&gt;&lt;wsp:rsid wsp:val=&quot;006D382D&quot;/&gt;&lt;wsp:rsid wsp:val=&quot;006D5CE9&quot;/&gt;&lt;wsp:rsid wsp:val=&quot;006D6CE0&quot;/&gt;&lt;wsp:rsid wsp:val=&quot;006D7166&quot;/&gt;&lt;wsp:rsid wsp:val=&quot;006E0475&quot;/&gt;&lt;wsp:rsid wsp:val=&quot;006E083C&quot;/&gt;&lt;wsp:rsid wsp:val=&quot;006E14D8&quot;/&gt;&lt;wsp:rsid wsp:val=&quot;006E1821&quot;/&gt;&lt;wsp:rsid wsp:val=&quot;006E1B0F&quot;/&gt;&lt;wsp:rsid wsp:val=&quot;006E2B56&quot;/&gt;&lt;wsp:rsid wsp:val=&quot;006E35B2&quot;/&gt;&lt;wsp:rsid wsp:val=&quot;006E4FC1&quot;/&gt;&lt;wsp:rsid wsp:val=&quot;006E507A&quot;/&gt;&lt;wsp:rsid wsp:val=&quot;006E5080&quot;/&gt;&lt;wsp:rsid wsp:val=&quot;006E5C30&quot;/&gt;&lt;wsp:rsid wsp:val=&quot;006E6523&quot;/&gt;&lt;wsp:rsid wsp:val=&quot;006E6DF3&quot;/&gt;&lt;wsp:rsid wsp:val=&quot;006E6E8A&quot;/&gt;&lt;wsp:rsid wsp:val=&quot;006E6FF4&quot;/&gt;&lt;wsp:rsid wsp:val=&quot;006E71DA&quot;/&gt;&lt;wsp:rsid wsp:val=&quot;006E7659&quot;/&gt;&lt;wsp:rsid wsp:val=&quot;006E7806&quot;/&gt;&lt;wsp:rsid wsp:val=&quot;006E7965&quot;/&gt;&lt;wsp:rsid wsp:val=&quot;006F082D&quot;/&gt;&lt;wsp:rsid wsp:val=&quot;006F0A07&quot;/&gt;&lt;wsp:rsid wsp:val=&quot;006F2559&quot;/&gt;&lt;wsp:rsid wsp:val=&quot;006F2EC7&quot;/&gt;&lt;wsp:rsid wsp:val=&quot;006F3C82&quot;/&gt;&lt;wsp:rsid wsp:val=&quot;006F3DAE&quot;/&gt;&lt;wsp:rsid wsp:val=&quot;006F4840&quot;/&gt;&lt;wsp:rsid wsp:val=&quot;006F49B5&quot;/&gt;&lt;wsp:rsid wsp:val=&quot;006F641A&quot;/&gt;&lt;wsp:rsid wsp:val=&quot;006F7038&quot;/&gt;&lt;wsp:rsid wsp:val=&quot;006F782C&quot;/&gt;&lt;wsp:rsid wsp:val=&quot;006F7AC3&quot;/&gt;&lt;wsp:rsid wsp:val=&quot;006F7D43&quot;/&gt;&lt;wsp:rsid wsp:val=&quot;006F7D93&quot;/&gt;&lt;wsp:rsid wsp:val=&quot;006F7F82&quot;/&gt;&lt;wsp:rsid wsp:val=&quot;00701289&quot;/&gt;&lt;wsp:rsid wsp:val=&quot;00701E17&quot;/&gt;&lt;wsp:rsid wsp:val=&quot;00702995&quot;/&gt;&lt;wsp:rsid wsp:val=&quot;00703A74&quot;/&gt;&lt;wsp:rsid wsp:val=&quot;00703F6B&quot;/&gt;&lt;wsp:rsid wsp:val=&quot;0070428F&quot;/&gt;&lt;wsp:rsid wsp:val=&quot;00704348&quot;/&gt;&lt;wsp:rsid wsp:val=&quot;007057EC&quot;/&gt;&lt;wsp:rsid wsp:val=&quot;0070582A&quot;/&gt;&lt;wsp:rsid wsp:val=&quot;00705A29&quot;/&gt;&lt;wsp:rsid wsp:val=&quot;00706942&quot;/&gt;&lt;wsp:rsid wsp:val=&quot;00706E67&quot;/&gt;&lt;wsp:rsid wsp:val=&quot;007111F3&quot;/&gt;&lt;wsp:rsid wsp:val=&quot;00711732&quot;/&gt;&lt;wsp:rsid wsp:val=&quot;007120C5&quot;/&gt;&lt;wsp:rsid wsp:val=&quot;0071235E&quot;/&gt;&lt;wsp:rsid wsp:val=&quot;00712A03&quot;/&gt;&lt;wsp:rsid wsp:val=&quot;00713321&quot;/&gt;&lt;wsp:rsid wsp:val=&quot;00713D5B&quot;/&gt;&lt;wsp:rsid wsp:val=&quot;00714EFE&quot;/&gt;&lt;wsp:rsid wsp:val=&quot;0071504A&quot;/&gt;&lt;wsp:rsid wsp:val=&quot;0071670A&quot;/&gt;&lt;wsp:rsid wsp:val=&quot;00716810&quot;/&gt;&lt;wsp:rsid wsp:val=&quot;0071783A&quot;/&gt;&lt;wsp:rsid wsp:val=&quot;00717F38&quot;/&gt;&lt;wsp:rsid wsp:val=&quot;007203A9&quot;/&gt;&lt;wsp:rsid wsp:val=&quot;0072100A&quot;/&gt;&lt;wsp:rsid wsp:val=&quot;0072101E&quot;/&gt;&lt;wsp:rsid wsp:val=&quot;00722855&quot;/&gt;&lt;wsp:rsid wsp:val=&quot;00723476&quot;/&gt;&lt;wsp:rsid wsp:val=&quot;00724207&quot;/&gt;&lt;wsp:rsid wsp:val=&quot;00727C57&quot;/&gt;&lt;wsp:rsid wsp:val=&quot;007301AE&quot;/&gt;&lt;wsp:rsid wsp:val=&quot;0073049D&quot;/&gt;&lt;wsp:rsid wsp:val=&quot;0073057F&quot;/&gt;&lt;wsp:rsid wsp:val=&quot;00730699&quot;/&gt;&lt;wsp:rsid wsp:val=&quot;00732CE4&quot;/&gt;&lt;wsp:rsid wsp:val=&quot;00733353&quot;/&gt;&lt;wsp:rsid wsp:val=&quot;00733989&quot;/&gt;&lt;wsp:rsid wsp:val=&quot;00733EDE&quot;/&gt;&lt;wsp:rsid wsp:val=&quot;00735195&quot;/&gt;&lt;wsp:rsid wsp:val=&quot;007352C8&quot;/&gt;&lt;wsp:rsid wsp:val=&quot;007367E3&quot;/&gt;&lt;wsp:rsid wsp:val=&quot;0073759C&quot;/&gt;&lt;wsp:rsid wsp:val=&quot;0074034F&quot;/&gt;&lt;wsp:rsid wsp:val=&quot;00740381&quot;/&gt;&lt;wsp:rsid wsp:val=&quot;00741132&quot;/&gt;&lt;wsp:rsid wsp:val=&quot;00742144&quot;/&gt;&lt;wsp:rsid wsp:val=&quot;007432C6&quot;/&gt;&lt;wsp:rsid wsp:val=&quot;00744238&quot;/&gt;&lt;wsp:rsid wsp:val=&quot;007443BB&quot;/&gt;&lt;wsp:rsid wsp:val=&quot;0074445B&quot;/&gt;&lt;wsp:rsid wsp:val=&quot;007446B1&quot;/&gt;&lt;wsp:rsid wsp:val=&quot;00744726&quot;/&gt;&lt;wsp:rsid wsp:val=&quot;00744A4F&quot;/&gt;&lt;wsp:rsid wsp:val=&quot;00744E24&quot;/&gt;&lt;wsp:rsid wsp:val=&quot;0074545A&quot;/&gt;&lt;wsp:rsid wsp:val=&quot;007457E7&quot;/&gt;&lt;wsp:rsid wsp:val=&quot;00746F0C&quot;/&gt;&lt;wsp:rsid wsp:val=&quot;00746F2A&quot;/&gt;&lt;wsp:rsid wsp:val=&quot;007476CB&quot;/&gt;&lt;wsp:rsid wsp:val=&quot;007476DE&quot;/&gt;&lt;wsp:rsid wsp:val=&quot;00750749&quot;/&gt;&lt;wsp:rsid wsp:val=&quot;0075111E&quot;/&gt;&lt;wsp:rsid wsp:val=&quot;00751795&quot;/&gt;&lt;wsp:rsid wsp:val=&quot;007522AB&quot;/&gt;&lt;wsp:rsid wsp:val=&quot;007531E7&quot;/&gt;&lt;wsp:rsid wsp:val=&quot;007542C3&quot;/&gt;&lt;wsp:rsid wsp:val=&quot;007547B9&quot;/&gt;&lt;wsp:rsid wsp:val=&quot;00754D17&quot;/&gt;&lt;wsp:rsid wsp:val=&quot;00755B73&quot;/&gt;&lt;wsp:rsid wsp:val=&quot;00756EA0&quot;/&gt;&lt;wsp:rsid wsp:val=&quot;00756F70&quot;/&gt;&lt;wsp:rsid wsp:val=&quot;0075747D&quot;/&gt;&lt;wsp:rsid wsp:val=&quot;00760196&quot;/&gt;&lt;wsp:rsid wsp:val=&quot;007614A2&quot;/&gt;&lt;wsp:rsid wsp:val=&quot;00761514&quot;/&gt;&lt;wsp:rsid wsp:val=&quot;0076154F&quot;/&gt;&lt;wsp:rsid wsp:val=&quot;0076339E&quot;/&gt;&lt;wsp:rsid wsp:val=&quot;00765DC9&quot;/&gt;&lt;wsp:rsid wsp:val=&quot;00766549&quot;/&gt;&lt;wsp:rsid wsp:val=&quot;00766792&quot;/&gt;&lt;wsp:rsid wsp:val=&quot;00766B68&quot;/&gt;&lt;wsp:rsid wsp:val=&quot;00767089&quot;/&gt;&lt;wsp:rsid wsp:val=&quot;00767F37&quot;/&gt;&lt;wsp:rsid wsp:val=&quot;007701DF&quot;/&gt;&lt;wsp:rsid wsp:val=&quot;00770444&quot;/&gt;&lt;wsp:rsid wsp:val=&quot;00770E8B&quot;/&gt;&lt;wsp:rsid wsp:val=&quot;007711D2&quot;/&gt;&lt;wsp:rsid wsp:val=&quot;00771226&quot;/&gt;&lt;wsp:rsid wsp:val=&quot;00772428&quot;/&gt;&lt;wsp:rsid wsp:val=&quot;00772A73&quot;/&gt;&lt;wsp:rsid wsp:val=&quot;00772DFF&quot;/&gt;&lt;wsp:rsid wsp:val=&quot;0077399D&quot;/&gt;&lt;wsp:rsid wsp:val=&quot;00774902&quot;/&gt;&lt;wsp:rsid wsp:val=&quot;0077558C&quot;/&gt;&lt;wsp:rsid wsp:val=&quot;007755DE&quot;/&gt;&lt;wsp:rsid wsp:val=&quot;00777DFD&quot;/&gt;&lt;wsp:rsid wsp:val=&quot;00781C0E&quot;/&gt;&lt;wsp:rsid wsp:val=&quot;00782059&quot;/&gt;&lt;wsp:rsid wsp:val=&quot;0078221E&quot;/&gt;&lt;wsp:rsid wsp:val=&quot;007826C4&quot;/&gt;&lt;wsp:rsid wsp:val=&quot;0078378F&quot;/&gt;&lt;wsp:rsid wsp:val=&quot;00787C48&quot;/&gt;&lt;wsp:rsid wsp:val=&quot;00791472&quot;/&gt;&lt;wsp:rsid wsp:val=&quot;0079200C&quot;/&gt;&lt;wsp:rsid wsp:val=&quot;007923E8&quot;/&gt;&lt;wsp:rsid wsp:val=&quot;00792C45&quot;/&gt;&lt;wsp:rsid wsp:val=&quot;007930AD&quot;/&gt;&lt;wsp:rsid wsp:val=&quot;00794238&quot;/&gt;&lt;wsp:rsid wsp:val=&quot;00794E4B&quot;/&gt;&lt;wsp:rsid wsp:val=&quot;0079563F&quot;/&gt;&lt;wsp:rsid wsp:val=&quot;00796027&quot;/&gt;&lt;wsp:rsid wsp:val=&quot;007960E4&quot;/&gt;&lt;wsp:rsid wsp:val=&quot;007968C8&quot;/&gt;&lt;wsp:rsid wsp:val=&quot;007977C8&quot;/&gt;&lt;wsp:rsid wsp:val=&quot;007978E8&quot;/&gt;&lt;wsp:rsid wsp:val=&quot;00797F07&quot;/&gt;&lt;wsp:rsid wsp:val=&quot;007A083F&quot;/&gt;&lt;wsp:rsid wsp:val=&quot;007A27CB&quot;/&gt;&lt;wsp:rsid wsp:val=&quot;007A2903&quot;/&gt;&lt;wsp:rsid wsp:val=&quot;007A2D1A&quot;/&gt;&lt;wsp:rsid wsp:val=&quot;007A4BAD&quot;/&gt;&lt;wsp:rsid wsp:val=&quot;007A5074&quot;/&gt;&lt;wsp:rsid wsp:val=&quot;007A5CC5&quot;/&gt;&lt;wsp:rsid wsp:val=&quot;007A78EE&quot;/&gt;&lt;wsp:rsid wsp:val=&quot;007B00E6&quot;/&gt;&lt;wsp:rsid wsp:val=&quot;007B0111&quot;/&gt;&lt;wsp:rsid wsp:val=&quot;007B1D29&quot;/&gt;&lt;wsp:rsid wsp:val=&quot;007B21E2&quot;/&gt;&lt;wsp:rsid wsp:val=&quot;007B2563&quot;/&gt;&lt;wsp:rsid wsp:val=&quot;007B2B5E&quot;/&gt;&lt;wsp:rsid wsp:val=&quot;007B3237&quot;/&gt;&lt;wsp:rsid wsp:val=&quot;007B578D&quot;/&gt;&lt;wsp:rsid wsp:val=&quot;007B5A16&quot;/&gt;&lt;wsp:rsid wsp:val=&quot;007B6A31&quot;/&gt;&lt;wsp:rsid wsp:val=&quot;007B7C8B&quot;/&gt;&lt;wsp:rsid wsp:val=&quot;007C0099&quot;/&gt;&lt;wsp:rsid wsp:val=&quot;007C247E&quot;/&gt;&lt;wsp:rsid wsp:val=&quot;007C2733&quot;/&gt;&lt;wsp:rsid wsp:val=&quot;007C2DFF&quot;/&gt;&lt;wsp:rsid wsp:val=&quot;007C4061&quot;/&gt;&lt;wsp:rsid wsp:val=&quot;007C5121&quot;/&gt;&lt;wsp:rsid wsp:val=&quot;007C6985&quot;/&gt;&lt;wsp:rsid wsp:val=&quot;007C74E5&quot;/&gt;&lt;wsp:rsid wsp:val=&quot;007C7FD2&quot;/&gt;&lt;wsp:rsid wsp:val=&quot;007C7FDF&quot;/&gt;&lt;wsp:rsid wsp:val=&quot;007D0084&quot;/&gt;&lt;wsp:rsid wsp:val=&quot;007D043E&quot;/&gt;&lt;wsp:rsid wsp:val=&quot;007D0F58&quot;/&gt;&lt;wsp:rsid wsp:val=&quot;007D235A&quot;/&gt;&lt;wsp:rsid wsp:val=&quot;007D30EA&quot;/&gt;&lt;wsp:rsid wsp:val=&quot;007D3CB5&quot;/&gt;&lt;wsp:rsid wsp:val=&quot;007D4D3A&quot;/&gt;&lt;wsp:rsid wsp:val=&quot;007D597A&quot;/&gt;&lt;wsp:rsid wsp:val=&quot;007E0EA3&quot;/&gt;&lt;wsp:rsid wsp:val=&quot;007E2816&quot;/&gt;&lt;wsp:rsid wsp:val=&quot;007E2F77&quot;/&gt;&lt;wsp:rsid wsp:val=&quot;007E34CC&quot;/&gt;&lt;wsp:rsid wsp:val=&quot;007E351F&quot;/&gt;&lt;wsp:rsid wsp:val=&quot;007E4C57&quot;/&gt;&lt;wsp:rsid wsp:val=&quot;007E5839&quot;/&gt;&lt;wsp:rsid wsp:val=&quot;007E64CF&quot;/&gt;&lt;wsp:rsid wsp:val=&quot;007E6584&quot;/&gt;&lt;wsp:rsid wsp:val=&quot;007E6A83&quot;/&gt;&lt;wsp:rsid wsp:val=&quot;007E6E51&quot;/&gt;&lt;wsp:rsid wsp:val=&quot;007E7E3F&quot;/&gt;&lt;wsp:rsid wsp:val=&quot;007F045F&quot;/&gt;&lt;wsp:rsid wsp:val=&quot;007F0BA1&quot;/&gt;&lt;wsp:rsid wsp:val=&quot;007F17AA&quot;/&gt;&lt;wsp:rsid wsp:val=&quot;007F3EC6&quot;/&gt;&lt;wsp:rsid wsp:val=&quot;007F4260&quot;/&gt;&lt;wsp:rsid wsp:val=&quot;007F46FA&quot;/&gt;&lt;wsp:rsid wsp:val=&quot;007F48E3&quot;/&gt;&lt;wsp:rsid wsp:val=&quot;007F4F2B&quot;/&gt;&lt;wsp:rsid wsp:val=&quot;007F75F4&quot;/&gt;&lt;wsp:rsid wsp:val=&quot;007F771E&quot;/&gt;&lt;wsp:rsid wsp:val=&quot;00800457&quot;/&gt;&lt;wsp:rsid wsp:val=&quot;008004B4&quot;/&gt;&lt;wsp:rsid wsp:val=&quot;0080070D&quot;/&gt;&lt;wsp:rsid wsp:val=&quot;0080193A&quot;/&gt;&lt;wsp:rsid wsp:val=&quot;008024FE&quot;/&gt;&lt;wsp:rsid wsp:val=&quot;008029B9&quot;/&gt;&lt;wsp:rsid wsp:val=&quot;00802E6A&quot;/&gt;&lt;wsp:rsid wsp:val=&quot;008040DB&quot;/&gt;&lt;wsp:rsid wsp:val=&quot;008044E3&quot;/&gt;&lt;wsp:rsid wsp:val=&quot;00805805&quot;/&gt;&lt;wsp:rsid wsp:val=&quot;00805C28&quot;/&gt;&lt;wsp:rsid wsp:val=&quot;00805CA5&quot;/&gt;&lt;wsp:rsid wsp:val=&quot;00806B73&quot;/&gt;&lt;wsp:rsid wsp:val=&quot;008070F9&quot;/&gt;&lt;wsp:rsid wsp:val=&quot;0080713E&quot;/&gt;&lt;wsp:rsid wsp:val=&quot;00807980&quot;/&gt;&lt;wsp:rsid wsp:val=&quot;008100CF&quot;/&gt;&lt;wsp:rsid wsp:val=&quot;00810145&quot;/&gt;&lt;wsp:rsid wsp:val=&quot;00810766&quot;/&gt;&lt;wsp:rsid wsp:val=&quot;00810E9D&quot;/&gt;&lt;wsp:rsid wsp:val=&quot;008112FF&quot;/&gt;&lt;wsp:rsid wsp:val=&quot;00811836&quot;/&gt;&lt;wsp:rsid wsp:val=&quot;0081198A&quot;/&gt;&lt;wsp:rsid wsp:val=&quot;00812A18&quot;/&gt;&lt;wsp:rsid wsp:val=&quot;00812DAA&quot;/&gt;&lt;wsp:rsid wsp:val=&quot;00812F75&quot;/&gt;&lt;wsp:rsid wsp:val=&quot;008134C7&quot;/&gt;&lt;wsp:rsid wsp:val=&quot;0081775C&quot;/&gt;&lt;wsp:rsid wsp:val=&quot;00820621&quot;/&gt;&lt;wsp:rsid wsp:val=&quot;00820B46&quot;/&gt;&lt;wsp:rsid wsp:val=&quot;00820FFF&quot;/&gt;&lt;wsp:rsid wsp:val=&quot;00821B6E&quot;/&gt;&lt;wsp:rsid wsp:val=&quot;00822D08&quot;/&gt;&lt;wsp:rsid wsp:val=&quot;00822E76&quot;/&gt;&lt;wsp:rsid wsp:val=&quot;00822F25&quot;/&gt;&lt;wsp:rsid wsp:val=&quot;00824C2E&quot;/&gt;&lt;wsp:rsid wsp:val=&quot;00825CD8&quot;/&gt;&lt;wsp:rsid wsp:val=&quot;00826288&quot;/&gt;&lt;wsp:rsid wsp:val=&quot;008263FB&quot;/&gt;&lt;wsp:rsid wsp:val=&quot;0082642A&quot;/&gt;&lt;wsp:rsid wsp:val=&quot;00826B54&quot;/&gt;&lt;wsp:rsid wsp:val=&quot;00827477&quot;/&gt;&lt;wsp:rsid wsp:val=&quot;00827ADC&quot;/&gt;&lt;wsp:rsid wsp:val=&quot;00827CFE&quot;/&gt;&lt;wsp:rsid wsp:val=&quot;008305A4&quot;/&gt;&lt;wsp:rsid wsp:val=&quot;008310FC&quot;/&gt;&lt;wsp:rsid wsp:val=&quot;00832173&quot;/&gt;&lt;wsp:rsid wsp:val=&quot;00833DEB&quot;/&gt;&lt;wsp:rsid wsp:val=&quot;00834BEA&quot;/&gt;&lt;wsp:rsid wsp:val=&quot;00834F94&quot;/&gt;&lt;wsp:rsid wsp:val=&quot;00834F97&quot;/&gt;&lt;wsp:rsid wsp:val=&quot;00835B2D&quot;/&gt;&lt;wsp:rsid wsp:val=&quot;00836885&quot;/&gt;&lt;wsp:rsid wsp:val=&quot;0083697D&quot;/&gt;&lt;wsp:rsid wsp:val=&quot;008370F5&quot;/&gt;&lt;wsp:rsid wsp:val=&quot;0083765E&quot;/&gt;&lt;wsp:rsid wsp:val=&quot;00841A70&quot;/&gt;&lt;wsp:rsid wsp:val=&quot;008423CC&quot;/&gt;&lt;wsp:rsid wsp:val=&quot;00842F69&quot;/&gt;&lt;wsp:rsid wsp:val=&quot;00843140&quot;/&gt;&lt;wsp:rsid wsp:val=&quot;00843760&quot;/&gt;&lt;wsp:rsid wsp:val=&quot;008439CD&quot;/&gt;&lt;wsp:rsid wsp:val=&quot;00844269&quot;/&gt;&lt;wsp:rsid wsp:val=&quot;00844C37&quot;/&gt;&lt;wsp:rsid wsp:val=&quot;008454C3&quot;/&gt;&lt;wsp:rsid wsp:val=&quot;0084675D&quot;/&gt;&lt;wsp:rsid wsp:val=&quot;00846F36&quot;/&gt;&lt;wsp:rsid wsp:val=&quot;00847BDD&quot;/&gt;&lt;wsp:rsid wsp:val=&quot;00850794&quot;/&gt;&lt;wsp:rsid wsp:val=&quot;00850C35&quot;/&gt;&lt;wsp:rsid wsp:val=&quot;00851C3F&quot;/&gt;&lt;wsp:rsid wsp:val=&quot;00851D78&quot;/&gt;&lt;wsp:rsid wsp:val=&quot;00851F42&quot;/&gt;&lt;wsp:rsid wsp:val=&quot;00851FE7&quot;/&gt;&lt;wsp:rsid wsp:val=&quot;0085347C&quot;/&gt;&lt;wsp:rsid wsp:val=&quot;00853508&quot;/&gt;&lt;wsp:rsid wsp:val=&quot;00853E36&quot;/&gt;&lt;wsp:rsid wsp:val=&quot;00854E0A&quot;/&gt;&lt;wsp:rsid wsp:val=&quot;00857193&quot;/&gt;&lt;wsp:rsid wsp:val=&quot;008571A4&quot;/&gt;&lt;wsp:rsid wsp:val=&quot;00857268&quot;/&gt;&lt;wsp:rsid wsp:val=&quot;00857C2D&quot;/&gt;&lt;wsp:rsid wsp:val=&quot;008615A9&quot;/&gt;&lt;wsp:rsid wsp:val=&quot;008635FD&quot;/&gt;&lt;wsp:rsid wsp:val=&quot;00864072&quot;/&gt;&lt;wsp:rsid wsp:val=&quot;00864A79&quot;/&gt;&lt;wsp:rsid wsp:val=&quot;00864CA0&quot;/&gt;&lt;wsp:rsid wsp:val=&quot;008650BA&quot;/&gt;&lt;wsp:rsid wsp:val=&quot;008660B9&quot;/&gt;&lt;wsp:rsid wsp:val=&quot;00866831&quot;/&gt;&lt;wsp:rsid wsp:val=&quot;00866D7D&quot;/&gt;&lt;wsp:rsid wsp:val=&quot;008703AE&quot;/&gt;&lt;wsp:rsid wsp:val=&quot;00870C68&quot;/&gt;&lt;wsp:rsid wsp:val=&quot;008711C9&quot;/&gt;&lt;wsp:rsid wsp:val=&quot;008724DE&quot;/&gt;&lt;wsp:rsid wsp:val=&quot;00872B55&quot;/&gt;&lt;wsp:rsid wsp:val=&quot;008733A2&quot;/&gt;&lt;wsp:rsid wsp:val=&quot;00873A6E&quot;/&gt;&lt;wsp:rsid wsp:val=&quot;00873E9C&quot;/&gt;&lt;wsp:rsid wsp:val=&quot;00874864&quot;/&gt;&lt;wsp:rsid wsp:val=&quot;008758D8&quot;/&gt;&lt;wsp:rsid wsp:val=&quot;00875CE5&quot;/&gt;&lt;wsp:rsid wsp:val=&quot;00876455&quot;/&gt;&lt;wsp:rsid wsp:val=&quot;008767A5&quot;/&gt;&lt;wsp:rsid wsp:val=&quot;008768A5&quot;/&gt;&lt;wsp:rsid wsp:val=&quot;00880E62&quot;/&gt;&lt;wsp:rsid wsp:val=&quot;008814F5&quot;/&gt;&lt;wsp:rsid wsp:val=&quot;00882B77&quot;/&gt;&lt;wsp:rsid wsp:val=&quot;008833E7&quot;/&gt;&lt;wsp:rsid wsp:val=&quot;008834CE&quot;/&gt;&lt;wsp:rsid wsp:val=&quot;00884C57&quot;/&gt;&lt;wsp:rsid wsp:val=&quot;00884D24&quot;/&gt;&lt;wsp:rsid wsp:val=&quot;00884FB4&quot;/&gt;&lt;wsp:rsid wsp:val=&quot;0088554F&quot;/&gt;&lt;wsp:rsid wsp:val=&quot;00885D34&quot;/&gt;&lt;wsp:rsid wsp:val=&quot;0088688C&quot;/&gt;&lt;wsp:rsid wsp:val=&quot;00886B32&quot;/&gt;&lt;wsp:rsid wsp:val=&quot;008871B1&quot;/&gt;&lt;wsp:rsid wsp:val=&quot;0088778C&quot;/&gt;&lt;wsp:rsid wsp:val=&quot;00890855&quot;/&gt;&lt;wsp:rsid wsp:val=&quot;00890A23&quot;/&gt;&lt;wsp:rsid wsp:val=&quot;00890A91&quot;/&gt;&lt;wsp:rsid wsp:val=&quot;00890AE4&quot;/&gt;&lt;wsp:rsid wsp:val=&quot;00890AEE&quot;/&gt;&lt;wsp:rsid wsp:val=&quot;00890E97&quot;/&gt;&lt;wsp:rsid wsp:val=&quot;00891507&quot;/&gt;&lt;wsp:rsid wsp:val=&quot;008918B0&quot;/&gt;&lt;wsp:rsid wsp:val=&quot;00891CC0&quot;/&gt;&lt;wsp:rsid wsp:val=&quot;00892210&quot;/&gt;&lt;wsp:rsid wsp:val=&quot;00893547&quot;/&gt;&lt;wsp:rsid wsp:val=&quot;00894CF7&quot;/&gt;&lt;wsp:rsid wsp:val=&quot;00896D13&quot;/&gt;&lt;wsp:rsid wsp:val=&quot;00896F7F&quot;/&gt;&lt;wsp:rsid wsp:val=&quot;008972BA&quot;/&gt;&lt;wsp:rsid wsp:val=&quot;00897A23&quot;/&gt;&lt;wsp:rsid wsp:val=&quot;008A035F&quot;/&gt;&lt;wsp:rsid wsp:val=&quot;008A04D1&quot;/&gt;&lt;wsp:rsid wsp:val=&quot;008A07E2&quot;/&gt;&lt;wsp:rsid wsp:val=&quot;008A11B0&quot;/&gt;&lt;wsp:rsid wsp:val=&quot;008A1209&quot;/&gt;&lt;wsp:rsid wsp:val=&quot;008A1C0A&quot;/&gt;&lt;wsp:rsid wsp:val=&quot;008A29E5&quot;/&gt;&lt;wsp:rsid wsp:val=&quot;008A3355&quot;/&gt;&lt;wsp:rsid wsp:val=&quot;008A3DD0&quot;/&gt;&lt;wsp:rsid wsp:val=&quot;008A4BEB&quot;/&gt;&lt;wsp:rsid wsp:val=&quot;008A54D1&quot;/&gt;&lt;wsp:rsid wsp:val=&quot;008A57AC&quot;/&gt;&lt;wsp:rsid wsp:val=&quot;008A734A&quot;/&gt;&lt;wsp:rsid wsp:val=&quot;008A7A10&quot;/&gt;&lt;wsp:rsid wsp:val=&quot;008A7E50&quot;/&gt;&lt;wsp:rsid wsp:val=&quot;008A7EB1&quot;/&gt;&lt;wsp:rsid wsp:val=&quot;008B02DE&quot;/&gt;&lt;wsp:rsid wsp:val=&quot;008B06F7&quot;/&gt;&lt;wsp:rsid wsp:val=&quot;008B1422&quot;/&gt;&lt;wsp:rsid wsp:val=&quot;008B226B&quot;/&gt;&lt;wsp:rsid wsp:val=&quot;008B40CA&quot;/&gt;&lt;wsp:rsid wsp:val=&quot;008B476F&quot;/&gt;&lt;wsp:rsid wsp:val=&quot;008B6276&quot;/&gt;&lt;wsp:rsid wsp:val=&quot;008B6433&quot;/&gt;&lt;wsp:rsid wsp:val=&quot;008B688D&quot;/&gt;&lt;wsp:rsid wsp:val=&quot;008B6B2B&quot;/&gt;&lt;wsp:rsid wsp:val=&quot;008B6BF0&quot;/&gt;&lt;wsp:rsid wsp:val=&quot;008B6DBA&quot;/&gt;&lt;wsp:rsid wsp:val=&quot;008C03DF&quot;/&gt;&lt;wsp:rsid wsp:val=&quot;008C1212&quot;/&gt;&lt;wsp:rsid wsp:val=&quot;008C17EA&quot;/&gt;&lt;wsp:rsid wsp:val=&quot;008C2248&quot;/&gt;&lt;wsp:rsid wsp:val=&quot;008C39B9&quot;/&gt;&lt;wsp:rsid wsp:val=&quot;008C6C7A&quot;/&gt;&lt;wsp:rsid wsp:val=&quot;008D0E79&quot;/&gt;&lt;wsp:rsid wsp:val=&quot;008D141A&quot;/&gt;&lt;wsp:rsid wsp:val=&quot;008D3136&quot;/&gt;&lt;wsp:rsid wsp:val=&quot;008D34D4&quot;/&gt;&lt;wsp:rsid wsp:val=&quot;008D37DD&quot;/&gt;&lt;wsp:rsid wsp:val=&quot;008D3D6F&quot;/&gt;&lt;wsp:rsid wsp:val=&quot;008D437C&quot;/&gt;&lt;wsp:rsid wsp:val=&quot;008D59AE&quot;/&gt;&lt;wsp:rsid wsp:val=&quot;008D5A0F&quot;/&gt;&lt;wsp:rsid wsp:val=&quot;008D5DD4&quot;/&gt;&lt;wsp:rsid wsp:val=&quot;008D6228&quot;/&gt;&lt;wsp:rsid wsp:val=&quot;008D67D1&quot;/&gt;&lt;wsp:rsid wsp:val=&quot;008D67E9&quot;/&gt;&lt;wsp:rsid wsp:val=&quot;008E01D7&quot;/&gt;&lt;wsp:rsid wsp:val=&quot;008E0317&quot;/&gt;&lt;wsp:rsid wsp:val=&quot;008E11D2&quot;/&gt;&lt;wsp:rsid wsp:val=&quot;008E1C3F&quot;/&gt;&lt;wsp:rsid wsp:val=&quot;008E1DC5&quot;/&gt;&lt;wsp:rsid wsp:val=&quot;008E2AF5&quot;/&gt;&lt;wsp:rsid wsp:val=&quot;008E2DB7&quot;/&gt;&lt;wsp:rsid wsp:val=&quot;008E3421&quot;/&gt;&lt;wsp:rsid wsp:val=&quot;008E4516&quot;/&gt;&lt;wsp:rsid wsp:val=&quot;008E51E6&quot;/&gt;&lt;wsp:rsid wsp:val=&quot;008E6816&quot;/&gt;&lt;wsp:rsid wsp:val=&quot;008E6D14&quot;/&gt;&lt;wsp:rsid wsp:val=&quot;008E76D5&quot;/&gt;&lt;wsp:rsid wsp:val=&quot;008E7BE0&quot;/&gt;&lt;wsp:rsid wsp:val=&quot;008E7DCE&quot;/&gt;&lt;wsp:rsid wsp:val=&quot;008F04B7&quot;/&gt;&lt;wsp:rsid wsp:val=&quot;008F0C04&quot;/&gt;&lt;wsp:rsid wsp:val=&quot;008F102C&quot;/&gt;&lt;wsp:rsid wsp:val=&quot;008F1315&quot;/&gt;&lt;wsp:rsid wsp:val=&quot;008F1F2D&quot;/&gt;&lt;wsp:rsid wsp:val=&quot;008F2CD3&quot;/&gt;&lt;wsp:rsid wsp:val=&quot;008F3031&quot;/&gt;&lt;wsp:rsid wsp:val=&quot;008F31EA&quot;/&gt;&lt;wsp:rsid wsp:val=&quot;008F4126&quot;/&gt;&lt;wsp:rsid wsp:val=&quot;008F6446&quot;/&gt;&lt;wsp:rsid wsp:val=&quot;008F67D0&quot;/&gt;&lt;wsp:rsid wsp:val=&quot;008F77D8&quot;/&gt;&lt;wsp:rsid wsp:val=&quot;00900424&quot;/&gt;&lt;wsp:rsid wsp:val=&quot;009010D4&quot;/&gt;&lt;wsp:rsid wsp:val=&quot;00901730&quot;/&gt;&lt;wsp:rsid wsp:val=&quot;009021BC&quot;/&gt;&lt;wsp:rsid wsp:val=&quot;0090252C&quot;/&gt;&lt;wsp:rsid wsp:val=&quot;00903A48&quot;/&gt;&lt;wsp:rsid wsp:val=&quot;009050E9&quot;/&gt;&lt;wsp:rsid wsp:val=&quot;009061A8&quot;/&gt;&lt;wsp:rsid wsp:val=&quot;00906884&quot;/&gt;&lt;wsp:rsid wsp:val=&quot;00906D94&quot;/&gt;&lt;wsp:rsid wsp:val=&quot;00906E79&quot;/&gt;&lt;wsp:rsid wsp:val=&quot;00907B01&quot;/&gt;&lt;wsp:rsid wsp:val=&quot;00910074&quot;/&gt;&lt;wsp:rsid wsp:val=&quot;00910DD2&quot;/&gt;&lt;wsp:rsid wsp:val=&quot;00910E3C&quot;/&gt;&lt;wsp:rsid wsp:val=&quot;00911322&quot;/&gt;&lt;wsp:rsid wsp:val=&quot;00911D85&quot;/&gt;&lt;wsp:rsid wsp:val=&quot;00913394&quot;/&gt;&lt;wsp:rsid wsp:val=&quot;00914580&quot;/&gt;&lt;wsp:rsid wsp:val=&quot;00914E3F&quot;/&gt;&lt;wsp:rsid wsp:val=&quot;00915921&quot;/&gt;&lt;wsp:rsid wsp:val=&quot;00915C03&quot;/&gt;&lt;wsp:rsid wsp:val=&quot;009178FB&quot;/&gt;&lt;wsp:rsid wsp:val=&quot;00917D42&quot;/&gt;&lt;wsp:rsid wsp:val=&quot;00917D96&quot;/&gt;&lt;wsp:rsid wsp:val=&quot;00920AF9&quot;/&gt;&lt;wsp:rsid wsp:val=&quot;00920C2A&quot;/&gt;&lt;wsp:rsid wsp:val=&quot;00921A00&quot;/&gt;&lt;wsp:rsid wsp:val=&quot;00921C68&quot;/&gt;&lt;wsp:rsid wsp:val=&quot;00922ED6&quot;/&gt;&lt;wsp:rsid wsp:val=&quot;00924775&quot;/&gt;&lt;wsp:rsid wsp:val=&quot;00925605&quot;/&gt;&lt;wsp:rsid wsp:val=&quot;009256F2&quot;/&gt;&lt;wsp:rsid wsp:val=&quot;00925C60&quot;/&gt;&lt;wsp:rsid wsp:val=&quot;00926B5A&quot;/&gt;&lt;wsp:rsid wsp:val=&quot;00927C53&quot;/&gt;&lt;wsp:rsid wsp:val=&quot;009310E7&quot;/&gt;&lt;wsp:rsid wsp:val=&quot;00932BB0&quot;/&gt;&lt;wsp:rsid wsp:val=&quot;009333DD&quot;/&gt;&lt;wsp:rsid wsp:val=&quot;00933C19&quot;/&gt;&lt;wsp:rsid wsp:val=&quot;009351AC&quot;/&gt;&lt;wsp:rsid wsp:val=&quot;00935498&quot;/&gt;&lt;wsp:rsid wsp:val=&quot;0093563B&quot;/&gt;&lt;wsp:rsid wsp:val=&quot;0093607E&quot;/&gt;&lt;wsp:rsid wsp:val=&quot;009419B0&quot;/&gt;&lt;wsp:rsid wsp:val=&quot;00942462&quot;/&gt;&lt;wsp:rsid wsp:val=&quot;00942637&quot;/&gt;&lt;wsp:rsid wsp:val=&quot;00942791&quot;/&gt;&lt;wsp:rsid wsp:val=&quot;009429CD&quot;/&gt;&lt;wsp:rsid wsp:val=&quot;00942C02&quot;/&gt;&lt;wsp:rsid wsp:val=&quot;00943380&quot;/&gt;&lt;wsp:rsid wsp:val=&quot;00944B96&quot;/&gt;&lt;wsp:rsid wsp:val=&quot;00944C69&quot;/&gt;&lt;wsp:rsid wsp:val=&quot;00945D99&quot;/&gt;&lt;wsp:rsid wsp:val=&quot;009460BC&quot;/&gt;&lt;wsp:rsid wsp:val=&quot;009465DA&quot;/&gt;&lt;wsp:rsid wsp:val=&quot;00951020&quot;/&gt;&lt;wsp:rsid wsp:val=&quot;009516D5&quot;/&gt;&lt;wsp:rsid wsp:val=&quot;00951737&quot;/&gt;&lt;wsp:rsid wsp:val=&quot;009517A3&quot;/&gt;&lt;wsp:rsid wsp:val=&quot;009528FC&quot;/&gt;&lt;wsp:rsid wsp:val=&quot;00952DE3&quot;/&gt;&lt;wsp:rsid wsp:val=&quot;00954031&quot;/&gt;&lt;wsp:rsid wsp:val=&quot;009554A5&quot;/&gt;&lt;wsp:rsid wsp:val=&quot;00956750&quot;/&gt;&lt;wsp:rsid wsp:val=&quot;00960580&quot;/&gt;&lt;wsp:rsid wsp:val=&quot;00960AA5&quot;/&gt;&lt;wsp:rsid wsp:val=&quot;00960FA7&quot;/&gt;&lt;wsp:rsid wsp:val=&quot;009614FA&quot;/&gt;&lt;wsp:rsid wsp:val=&quot;009616BC&quot;/&gt;&lt;wsp:rsid wsp:val=&quot;00962977&quot;/&gt;&lt;wsp:rsid wsp:val=&quot;009633ED&quot;/&gt;&lt;wsp:rsid wsp:val=&quot;009634E9&quot;/&gt;&lt;wsp:rsid wsp:val=&quot;00967764&quot;/&gt;&lt;wsp:rsid wsp:val=&quot;00970723&quot;/&gt;&lt;wsp:rsid wsp:val=&quot;00970A02&quot;/&gt;&lt;wsp:rsid wsp:val=&quot;00971570&quot;/&gt;&lt;wsp:rsid wsp:val=&quot;009728AB&quot;/&gt;&lt;wsp:rsid wsp:val=&quot;00973225&quot;/&gt;&lt;wsp:rsid wsp:val=&quot;00974398&quot;/&gt;&lt;wsp:rsid wsp:val=&quot;00974477&quot;/&gt;&lt;wsp:rsid wsp:val=&quot;00975281&quot;/&gt;&lt;wsp:rsid wsp:val=&quot;009765E8&quot;/&gt;&lt;wsp:rsid wsp:val=&quot;00976658&quot;/&gt;&lt;wsp:rsid wsp:val=&quot;0098063B&quot;/&gt;&lt;wsp:rsid wsp:val=&quot;00981084&quot;/&gt;&lt;wsp:rsid wsp:val=&quot;00981DEF&quot;/&gt;&lt;wsp:rsid wsp:val=&quot;00981EB6&quot;/&gt;&lt;wsp:rsid wsp:val=&quot;00982380&quot;/&gt;&lt;wsp:rsid wsp:val=&quot;00982389&quot;/&gt;&lt;wsp:rsid wsp:val=&quot;0098302E&quot;/&gt;&lt;wsp:rsid wsp:val=&quot;00983900&quot;/&gt;&lt;wsp:rsid wsp:val=&quot;009844CF&quot;/&gt;&lt;wsp:rsid wsp:val=&quot;00984DC7&quot;/&gt;&lt;wsp:rsid wsp:val=&quot;00985AEE&quot;/&gt;&lt;wsp:rsid wsp:val=&quot;00985C27&quot;/&gt;&lt;wsp:rsid wsp:val=&quot;00986AD7&quot;/&gt;&lt;wsp:rsid wsp:val=&quot;009879B5&quot;/&gt;&lt;wsp:rsid wsp:val=&quot;00987F4C&quot;/&gt;&lt;wsp:rsid wsp:val=&quot;0099022A&quot;/&gt;&lt;wsp:rsid wsp:val=&quot;0099058C&quot;/&gt;&lt;wsp:rsid wsp:val=&quot;00990A10&quot;/&gt;&lt;wsp:rsid wsp:val=&quot;009914A0&quot;/&gt;&lt;wsp:rsid wsp:val=&quot;00991915&quot;/&gt;&lt;wsp:rsid wsp:val=&quot;00991FD6&quot;/&gt;&lt;wsp:rsid wsp:val=&quot;0099225A&quot;/&gt;&lt;wsp:rsid wsp:val=&quot;00992D93&quot;/&gt;&lt;wsp:rsid wsp:val=&quot;00993099&quot;/&gt;&lt;wsp:rsid wsp:val=&quot;0099317A&quot;/&gt;&lt;wsp:rsid wsp:val=&quot;00994B0C&quot;/&gt;&lt;wsp:rsid wsp:val=&quot;00995B1A&quot;/&gt;&lt;wsp:rsid wsp:val=&quot;0099619D&quot;/&gt;&lt;wsp:rsid wsp:val=&quot;009965F8&quot;/&gt;&lt;wsp:rsid wsp:val=&quot;00996F8D&quot;/&gt;&lt;wsp:rsid wsp:val=&quot;009974B1&quot;/&gt;&lt;wsp:rsid wsp:val=&quot;00997C06&quot;/&gt;&lt;wsp:rsid wsp:val=&quot;009A00FB&quot;/&gt;&lt;wsp:rsid wsp:val=&quot;009A022C&quot;/&gt;&lt;wsp:rsid wsp:val=&quot;009A30D3&quot;/&gt;&lt;wsp:rsid wsp:val=&quot;009A31C7&quot;/&gt;&lt;wsp:rsid wsp:val=&quot;009A3884&quot;/&gt;&lt;wsp:rsid wsp:val=&quot;009A4272&quot;/&gt;&lt;wsp:rsid wsp:val=&quot;009A4AAA&quot;/&gt;&lt;wsp:rsid wsp:val=&quot;009A7280&quot;/&gt;&lt;wsp:rsid wsp:val=&quot;009A743C&quot;/&gt;&lt;wsp:rsid wsp:val=&quot;009A76BE&quot;/&gt;&lt;wsp:rsid wsp:val=&quot;009A7CC6&quot;/&gt;&lt;wsp:rsid wsp:val=&quot;009B0D2A&quot;/&gt;&lt;wsp:rsid wsp:val=&quot;009B161C&quot;/&gt;&lt;wsp:rsid wsp:val=&quot;009B2878&quot;/&gt;&lt;wsp:rsid wsp:val=&quot;009B2F67&quot;/&gt;&lt;wsp:rsid wsp:val=&quot;009B381A&quot;/&gt;&lt;wsp:rsid wsp:val=&quot;009B3D37&quot;/&gt;&lt;wsp:rsid wsp:val=&quot;009B42C1&quot;/&gt;&lt;wsp:rsid wsp:val=&quot;009B43BE&quot;/&gt;&lt;wsp:rsid wsp:val=&quot;009B5853&quot;/&gt;&lt;wsp:rsid wsp:val=&quot;009B5BF5&quot;/&gt;&lt;wsp:rsid wsp:val=&quot;009B734E&quot;/&gt;&lt;wsp:rsid wsp:val=&quot;009B787C&quot;/&gt;&lt;wsp:rsid wsp:val=&quot;009C0C4E&quot;/&gt;&lt;wsp:rsid wsp:val=&quot;009C1632&quot;/&gt;&lt;wsp:rsid wsp:val=&quot;009C16DC&quot;/&gt;&lt;wsp:rsid wsp:val=&quot;009C1710&quot;/&gt;&lt;wsp:rsid wsp:val=&quot;009C1EBD&quot;/&gt;&lt;wsp:rsid wsp:val=&quot;009C2C9D&quot;/&gt;&lt;wsp:rsid wsp:val=&quot;009C341D&quot;/&gt;&lt;wsp:rsid wsp:val=&quot;009C3E22&quot;/&gt;&lt;wsp:rsid wsp:val=&quot;009C4511&quot;/&gt;&lt;wsp:rsid wsp:val=&quot;009C5691&quot;/&gt;&lt;wsp:rsid wsp:val=&quot;009C634E&quot;/&gt;&lt;wsp:rsid wsp:val=&quot;009C72CF&quot;/&gt;&lt;wsp:rsid wsp:val=&quot;009C7606&quot;/&gt;&lt;wsp:rsid wsp:val=&quot;009C7780&quot;/&gt;&lt;wsp:rsid wsp:val=&quot;009D0A85&quot;/&gt;&lt;wsp:rsid wsp:val=&quot;009D1C98&quot;/&gt;&lt;wsp:rsid wsp:val=&quot;009D1FCF&quot;/&gt;&lt;wsp:rsid wsp:val=&quot;009D27B0&quot;/&gt;&lt;wsp:rsid wsp:val=&quot;009D354B&quot;/&gt;&lt;wsp:rsid wsp:val=&quot;009D3641&quot;/&gt;&lt;wsp:rsid wsp:val=&quot;009D45B9&quot;/&gt;&lt;wsp:rsid wsp:val=&quot;009D463A&quot;/&gt;&lt;wsp:rsid wsp:val=&quot;009D615F&quot;/&gt;&lt;wsp:rsid wsp:val=&quot;009D6529&quot;/&gt;&lt;wsp:rsid wsp:val=&quot;009D73BE&quot;/&gt;&lt;wsp:rsid wsp:val=&quot;009E2156&quot;/&gt;&lt;wsp:rsid wsp:val=&quot;009E3748&quot;/&gt;&lt;wsp:rsid wsp:val=&quot;009E376D&quot;/&gt;&lt;wsp:rsid wsp:val=&quot;009E385A&quot;/&gt;&lt;wsp:rsid wsp:val=&quot;009E423C&quot;/&gt;&lt;wsp:rsid wsp:val=&quot;009E4EF5&quot;/&gt;&lt;wsp:rsid wsp:val=&quot;009E61E0&quot;/&gt;&lt;wsp:rsid wsp:val=&quot;009E6A06&quot;/&gt;&lt;wsp:rsid wsp:val=&quot;009E6CF8&quot;/&gt;&lt;wsp:rsid wsp:val=&quot;009E7F29&quot;/&gt;&lt;wsp:rsid wsp:val=&quot;009F1844&quot;/&gt;&lt;wsp:rsid wsp:val=&quot;009F2EE2&quot;/&gt;&lt;wsp:rsid wsp:val=&quot;009F4F75&quot;/&gt;&lt;wsp:rsid wsp:val=&quot;009F54A4&quot;/&gt;&lt;wsp:rsid wsp:val=&quot;009F5C08&quot;/&gt;&lt;wsp:rsid wsp:val=&quot;009F60DD&quot;/&gt;&lt;wsp:rsid wsp:val=&quot;009F7CA0&quot;/&gt;&lt;wsp:rsid wsp:val=&quot;00A010E3&quot;/&gt;&lt;wsp:rsid wsp:val=&quot;00A01B4C&quot;/&gt;&lt;wsp:rsid wsp:val=&quot;00A0272C&quot;/&gt;&lt;wsp:rsid wsp:val=&quot;00A02B29&quot;/&gt;&lt;wsp:rsid wsp:val=&quot;00A02FF6&quot;/&gt;&lt;wsp:rsid wsp:val=&quot;00A03046&quot;/&gt;&lt;wsp:rsid wsp:val=&quot;00A031DE&quot;/&gt;&lt;wsp:rsid wsp:val=&quot;00A04618&quot;/&gt;&lt;wsp:rsid wsp:val=&quot;00A05332&quot;/&gt;&lt;wsp:rsid wsp:val=&quot;00A068EE&quot;/&gt;&lt;wsp:rsid wsp:val=&quot;00A103AB&quot;/&gt;&lt;wsp:rsid wsp:val=&quot;00A1045F&quot;/&gt;&lt;wsp:rsid wsp:val=&quot;00A10D45&quot;/&gt;&lt;wsp:rsid wsp:val=&quot;00A11B31&quot;/&gt;&lt;wsp:rsid wsp:val=&quot;00A129BD&quot;/&gt;&lt;wsp:rsid wsp:val=&quot;00A13118&quot;/&gt;&lt;wsp:rsid wsp:val=&quot;00A13AF6&quot;/&gt;&lt;wsp:rsid wsp:val=&quot;00A13F0A&quot;/&gt;&lt;wsp:rsid wsp:val=&quot;00A1586B&quot;/&gt;&lt;wsp:rsid wsp:val=&quot;00A15D0E&quot;/&gt;&lt;wsp:rsid wsp:val=&quot;00A1639E&quot;/&gt;&lt;wsp:rsid wsp:val=&quot;00A16DA0&quot;/&gt;&lt;wsp:rsid wsp:val=&quot;00A17368&quot;/&gt;&lt;wsp:rsid wsp:val=&quot;00A20162&quot;/&gt;&lt;wsp:rsid wsp:val=&quot;00A219A0&quot;/&gt;&lt;wsp:rsid wsp:val=&quot;00A22728&quot;/&gt;&lt;wsp:rsid wsp:val=&quot;00A22A75&quot;/&gt;&lt;wsp:rsid wsp:val=&quot;00A22CDF&quot;/&gt;&lt;wsp:rsid wsp:val=&quot;00A23216&quot;/&gt;&lt;wsp:rsid wsp:val=&quot;00A25319&quot;/&gt;&lt;wsp:rsid wsp:val=&quot;00A26AF2&quot;/&gt;&lt;wsp:rsid wsp:val=&quot;00A26CCD&quot;/&gt;&lt;wsp:rsid wsp:val=&quot;00A26F1C&quot;/&gt;&lt;wsp:rsid wsp:val=&quot;00A2729B&quot;/&gt;&lt;wsp:rsid wsp:val=&quot;00A30A90&quot;/&gt;&lt;wsp:rsid wsp:val=&quot;00A313D4&quot;/&gt;&lt;wsp:rsid wsp:val=&quot;00A31B7B&quot;/&gt;&lt;wsp:rsid wsp:val=&quot;00A32C8D&quot;/&gt;&lt;wsp:rsid wsp:val=&quot;00A33A91&quot;/&gt;&lt;wsp:rsid wsp:val=&quot;00A33C73&quot;/&gt;&lt;wsp:rsid wsp:val=&quot;00A3526A&quot;/&gt;&lt;wsp:rsid wsp:val=&quot;00A35A4B&quot;/&gt;&lt;wsp:rsid wsp:val=&quot;00A368B4&quot;/&gt;&lt;wsp:rsid wsp:val=&quot;00A37B78&quot;/&gt;&lt;wsp:rsid wsp:val=&quot;00A37BFA&quot;/&gt;&lt;wsp:rsid wsp:val=&quot;00A40983&quot;/&gt;&lt;wsp:rsid wsp:val=&quot;00A40B02&quot;/&gt;&lt;wsp:rsid wsp:val=&quot;00A40DD1&quot;/&gt;&lt;wsp:rsid wsp:val=&quot;00A414EB&quot;/&gt;&lt;wsp:rsid wsp:val=&quot;00A41CAD&quot;/&gt;&lt;wsp:rsid wsp:val=&quot;00A42CA0&quot;/&gt;&lt;wsp:rsid wsp:val=&quot;00A4448A&quot;/&gt;&lt;wsp:rsid wsp:val=&quot;00A45116&quot;/&gt;&lt;wsp:rsid wsp:val=&quot;00A46868&quot;/&gt;&lt;wsp:rsid wsp:val=&quot;00A47C0A&quot;/&gt;&lt;wsp:rsid wsp:val=&quot;00A50863&quot;/&gt;&lt;wsp:rsid wsp:val=&quot;00A5098A&quot;/&gt;&lt;wsp:rsid wsp:val=&quot;00A5123A&quot;/&gt;&lt;wsp:rsid wsp:val=&quot;00A51294&quot;/&gt;&lt;wsp:rsid wsp:val=&quot;00A538B9&quot;/&gt;&lt;wsp:rsid wsp:val=&quot;00A54114&quot;/&gt;&lt;wsp:rsid wsp:val=&quot;00A553BD&quot;/&gt;&lt;wsp:rsid wsp:val=&quot;00A55435&quot;/&gt;&lt;wsp:rsid wsp:val=&quot;00A55F65&quot;/&gt;&lt;wsp:rsid wsp:val=&quot;00A560C0&quot;/&gt;&lt;wsp:rsid wsp:val=&quot;00A57640&quot;/&gt;&lt;wsp:rsid wsp:val=&quot;00A60BB1&quot;/&gt;&lt;wsp:rsid wsp:val=&quot;00A60CAD&quot;/&gt;&lt;wsp:rsid wsp:val=&quot;00A617F6&quot;/&gt;&lt;wsp:rsid wsp:val=&quot;00A62942&quot;/&gt;&lt;wsp:rsid wsp:val=&quot;00A63390&quot;/&gt;&lt;wsp:rsid wsp:val=&quot;00A6531C&quot;/&gt;&lt;wsp:rsid wsp:val=&quot;00A65A32&quot;/&gt;&lt;wsp:rsid wsp:val=&quot;00A665E4&quot;/&gt;&lt;wsp:rsid wsp:val=&quot;00A66F0A&quot;/&gt;&lt;wsp:rsid wsp:val=&quot;00A703D1&quot;/&gt;&lt;wsp:rsid wsp:val=&quot;00A706BB&quot;/&gt;&lt;wsp:rsid wsp:val=&quot;00A70E92&quot;/&gt;&lt;wsp:rsid wsp:val=&quot;00A715E1&quot;/&gt;&lt;wsp:rsid wsp:val=&quot;00A72BDC&quot;/&gt;&lt;wsp:rsid wsp:val=&quot;00A72C98&quot;/&gt;&lt;wsp:rsid wsp:val=&quot;00A75199&quot;/&gt;&lt;wsp:rsid wsp:val=&quot;00A7540C&quot;/&gt;&lt;wsp:rsid wsp:val=&quot;00A7553C&quot;/&gt;&lt;wsp:rsid wsp:val=&quot;00A76A50&quot;/&gt;&lt;wsp:rsid wsp:val=&quot;00A77418&quot;/&gt;&lt;wsp:rsid wsp:val=&quot;00A8028D&quot;/&gt;&lt;wsp:rsid wsp:val=&quot;00A80EB1&quot;/&gt;&lt;wsp:rsid wsp:val=&quot;00A812B6&quot;/&gt;&lt;wsp:rsid wsp:val=&quot;00A830AB&quot;/&gt;&lt;wsp:rsid wsp:val=&quot;00A83131&quot;/&gt;&lt;wsp:rsid wsp:val=&quot;00A8340F&quot;/&gt;&lt;wsp:rsid wsp:val=&quot;00A834D7&quot;/&gt;&lt;wsp:rsid wsp:val=&quot;00A83C0B&quot;/&gt;&lt;wsp:rsid wsp:val=&quot;00A848E3&quot;/&gt;&lt;wsp:rsid wsp:val=&quot;00A859EA&quot;/&gt;&lt;wsp:rsid wsp:val=&quot;00A8686E&quot;/&gt;&lt;wsp:rsid wsp:val=&quot;00A872CE&quot;/&gt;&lt;wsp:rsid wsp:val=&quot;00A8783C&quot;/&gt;&lt;wsp:rsid wsp:val=&quot;00A87BAA&quot;/&gt;&lt;wsp:rsid wsp:val=&quot;00A87E44&quot;/&gt;&lt;wsp:rsid wsp:val=&quot;00A9031D&quot;/&gt;&lt;wsp:rsid wsp:val=&quot;00A90995&quot;/&gt;&lt;wsp:rsid wsp:val=&quot;00A90BAD&quot;/&gt;&lt;wsp:rsid wsp:val=&quot;00A93553&quot;/&gt;&lt;wsp:rsid wsp:val=&quot;00A935C8&quot;/&gt;&lt;wsp:rsid wsp:val=&quot;00A93BB7&quot;/&gt;&lt;wsp:rsid wsp:val=&quot;00A95C8F&quot;/&gt;&lt;wsp:rsid wsp:val=&quot;00A96598&quot;/&gt;&lt;wsp:rsid wsp:val=&quot;00A96A4A&quot;/&gt;&lt;wsp:rsid wsp:val=&quot;00A96AE5&quot;/&gt;&lt;wsp:rsid wsp:val=&quot;00A978ED&quot;/&gt;&lt;wsp:rsid wsp:val=&quot;00A97E06&quot;/&gt;&lt;wsp:rsid wsp:val=&quot;00AA0437&quot;/&gt;&lt;wsp:rsid wsp:val=&quot;00AA0575&quot;/&gt;&lt;wsp:rsid wsp:val=&quot;00AA13D1&quot;/&gt;&lt;wsp:rsid wsp:val=&quot;00AA1803&quot;/&gt;&lt;wsp:rsid wsp:val=&quot;00AA1A33&quot;/&gt;&lt;wsp:rsid wsp:val=&quot;00AA2938&quot;/&gt;&lt;wsp:rsid wsp:val=&quot;00AA3D45&quot;/&gt;&lt;wsp:rsid wsp:val=&quot;00AA45D4&quot;/&gt;&lt;wsp:rsid wsp:val=&quot;00AA66C3&quot;/&gt;&lt;wsp:rsid wsp:val=&quot;00AA6FCA&quot;/&gt;&lt;wsp:rsid wsp:val=&quot;00AB085F&quot;/&gt;&lt;wsp:rsid wsp:val=&quot;00AB0D41&quot;/&gt;&lt;wsp:rsid wsp:val=&quot;00AB1077&quot;/&gt;&lt;wsp:rsid wsp:val=&quot;00AB16B3&quot;/&gt;&lt;wsp:rsid wsp:val=&quot;00AB1970&quot;/&gt;&lt;wsp:rsid wsp:val=&quot;00AB20A9&quot;/&gt;&lt;wsp:rsid wsp:val=&quot;00AB351E&quot;/&gt;&lt;wsp:rsid wsp:val=&quot;00AB3EAD&quot;/&gt;&lt;wsp:rsid wsp:val=&quot;00AB49FA&quot;/&gt;&lt;wsp:rsid wsp:val=&quot;00AB4CD5&quot;/&gt;&lt;wsp:rsid wsp:val=&quot;00AB4FD8&quot;/&gt;&lt;wsp:rsid wsp:val=&quot;00AB5ECE&quot;/&gt;&lt;wsp:rsid wsp:val=&quot;00AB676F&quot;/&gt;&lt;wsp:rsid wsp:val=&quot;00AB6C12&quot;/&gt;&lt;wsp:rsid wsp:val=&quot;00AB6D8D&quot;/&gt;&lt;wsp:rsid wsp:val=&quot;00AC0C8D&quot;/&gt;&lt;wsp:rsid wsp:val=&quot;00AC2EA4&quot;/&gt;&lt;wsp:rsid wsp:val=&quot;00AC373C&quot;/&gt;&lt;wsp:rsid wsp:val=&quot;00AC37C6&quot;/&gt;&lt;wsp:rsid wsp:val=&quot;00AC40EB&quot;/&gt;&lt;wsp:rsid wsp:val=&quot;00AC41E0&quot;/&gt;&lt;wsp:rsid wsp:val=&quot;00AC465F&quot;/&gt;&lt;wsp:rsid wsp:val=&quot;00AC47B7&quot;/&gt;&lt;wsp:rsid wsp:val=&quot;00AC6162&quot;/&gt;&lt;wsp:rsid wsp:val=&quot;00AC65BB&quot;/&gt;&lt;wsp:rsid wsp:val=&quot;00AC6DD2&quot;/&gt;&lt;wsp:rsid wsp:val=&quot;00AC7CF3&quot;/&gt;&lt;wsp:rsid wsp:val=&quot;00AD4D60&quot;/&gt;&lt;wsp:rsid wsp:val=&quot;00AD604B&quot;/&gt;&lt;wsp:rsid wsp:val=&quot;00AD7B4E&quot;/&gt;&lt;wsp:rsid wsp:val=&quot;00AE0870&quot;/&gt;&lt;wsp:rsid wsp:val=&quot;00AE132F&quot;/&gt;&lt;wsp:rsid wsp:val=&quot;00AE167E&quot;/&gt;&lt;wsp:rsid wsp:val=&quot;00AE17F8&quot;/&gt;&lt;wsp:rsid wsp:val=&quot;00AE194B&quot;/&gt;&lt;wsp:rsid wsp:val=&quot;00AE1D86&quot;/&gt;&lt;wsp:rsid wsp:val=&quot;00AE2427&quot;/&gt;&lt;wsp:rsid wsp:val=&quot;00AE2B78&quot;/&gt;&lt;wsp:rsid wsp:val=&quot;00AE3209&quot;/&gt;&lt;wsp:rsid wsp:val=&quot;00AE390F&quot;/&gt;&lt;wsp:rsid wsp:val=&quot;00AE48B6&quot;/&gt;&lt;wsp:rsid wsp:val=&quot;00AE494B&quot;/&gt;&lt;wsp:rsid wsp:val=&quot;00AE4A86&quot;/&gt;&lt;wsp:rsid wsp:val=&quot;00AE5268&quot;/&gt;&lt;wsp:rsid wsp:val=&quot;00AE5738&quot;/&gt;&lt;wsp:rsid wsp:val=&quot;00AE5F06&quot;/&gt;&lt;wsp:rsid wsp:val=&quot;00AE71E4&quot;/&gt;&lt;wsp:rsid wsp:val=&quot;00AE7464&quot;/&gt;&lt;wsp:rsid wsp:val=&quot;00AE790F&quot;/&gt;&lt;wsp:rsid wsp:val=&quot;00AF03E6&quot;/&gt;&lt;wsp:rsid wsp:val=&quot;00AF0D90&quot;/&gt;&lt;wsp:rsid wsp:val=&quot;00AF1AE3&quot;/&gt;&lt;wsp:rsid wsp:val=&quot;00AF2055&quot;/&gt;&lt;wsp:rsid wsp:val=&quot;00AF2890&quot;/&gt;&lt;wsp:rsid wsp:val=&quot;00AF31D8&quot;/&gt;&lt;wsp:rsid wsp:val=&quot;00AF33ED&quot;/&gt;&lt;wsp:rsid wsp:val=&quot;00AF4274&quot;/&gt;&lt;wsp:rsid wsp:val=&quot;00AF486D&quot;/&gt;&lt;wsp:rsid wsp:val=&quot;00AF643F&quot;/&gt;&lt;wsp:rsid wsp:val=&quot;00AF7B3D&quot;/&gt;&lt;wsp:rsid wsp:val=&quot;00B00FA0&quot;/&gt;&lt;wsp:rsid wsp:val=&quot;00B023F4&quot;/&gt;&lt;wsp:rsid wsp:val=&quot;00B02E7F&quot;/&gt;&lt;wsp:rsid wsp:val=&quot;00B03081&quot;/&gt;&lt;wsp:rsid wsp:val=&quot;00B040DE&quot;/&gt;&lt;wsp:rsid wsp:val=&quot;00B0452A&quot;/&gt;&lt;wsp:rsid wsp:val=&quot;00B054F3&quot;/&gt;&lt;wsp:rsid wsp:val=&quot;00B055BB&quot;/&gt;&lt;wsp:rsid wsp:val=&quot;00B0593A&quot;/&gt;&lt;wsp:rsid wsp:val=&quot;00B0756E&quot;/&gt;&lt;wsp:rsid wsp:val=&quot;00B1042E&quot;/&gt;&lt;wsp:rsid wsp:val=&quot;00B10A55&quot;/&gt;&lt;wsp:rsid wsp:val=&quot;00B10DBF&quot;/&gt;&lt;wsp:rsid wsp:val=&quot;00B11177&quot;/&gt;&lt;wsp:rsid wsp:val=&quot;00B11C89&quot;/&gt;&lt;wsp:rsid wsp:val=&quot;00B11EC4&quot;/&gt;&lt;wsp:rsid wsp:val=&quot;00B128FF&quot;/&gt;&lt;wsp:rsid wsp:val=&quot;00B14C01&quot;/&gt;&lt;wsp:rsid wsp:val=&quot;00B14F9D&quot;/&gt;&lt;wsp:rsid wsp:val=&quot;00B15129&quot;/&gt;&lt;wsp:rsid wsp:val=&quot;00B1528D&quot;/&gt;&lt;wsp:rsid wsp:val=&quot;00B158C1&quot;/&gt;&lt;wsp:rsid wsp:val=&quot;00B15957&quot;/&gt;&lt;wsp:rsid wsp:val=&quot;00B15A95&quot;/&gt;&lt;wsp:rsid wsp:val=&quot;00B167BF&quot;/&gt;&lt;wsp:rsid wsp:val=&quot;00B176D8&quot;/&gt;&lt;wsp:rsid wsp:val=&quot;00B177E5&quot;/&gt;&lt;wsp:rsid wsp:val=&quot;00B20C92&quot;/&gt;&lt;wsp:rsid wsp:val=&quot;00B212C9&quot;/&gt;&lt;wsp:rsid wsp:val=&quot;00B22EBF&quot;/&gt;&lt;wsp:rsid wsp:val=&quot;00B23558&quot;/&gt;&lt;wsp:rsid wsp:val=&quot;00B24875&quot;/&gt;&lt;wsp:rsid wsp:val=&quot;00B24E93&quot;/&gt;&lt;wsp:rsid wsp:val=&quot;00B25592&quot;/&gt;&lt;wsp:rsid wsp:val=&quot;00B25835&quot;/&gt;&lt;wsp:rsid wsp:val=&quot;00B265B7&quot;/&gt;&lt;wsp:rsid wsp:val=&quot;00B30C16&quot;/&gt;&lt;wsp:rsid wsp:val=&quot;00B31B5A&quot;/&gt;&lt;wsp:rsid wsp:val=&quot;00B323E3&quot;/&gt;&lt;wsp:rsid wsp:val=&quot;00B33D6B&quot;/&gt;&lt;wsp:rsid wsp:val=&quot;00B34F2A&quot;/&gt;&lt;wsp:rsid wsp:val=&quot;00B35E68&quot;/&gt;&lt;wsp:rsid wsp:val=&quot;00B37944&quot;/&gt;&lt;wsp:rsid wsp:val=&quot;00B37E11&quot;/&gt;&lt;wsp:rsid wsp:val=&quot;00B401B2&quot;/&gt;&lt;wsp:rsid wsp:val=&quot;00B4083D&quot;/&gt;&lt;wsp:rsid wsp:val=&quot;00B4085B&quot;/&gt;&lt;wsp:rsid wsp:val=&quot;00B4111D&quot;/&gt;&lt;wsp:rsid wsp:val=&quot;00B411A9&quot;/&gt;&lt;wsp:rsid wsp:val=&quot;00B413A4&quot;/&gt;&lt;wsp:rsid wsp:val=&quot;00B41CE0&quot;/&gt;&lt;wsp:rsid wsp:val=&quot;00B42D47&quot;/&gt;&lt;wsp:rsid wsp:val=&quot;00B44465&quot;/&gt;&lt;wsp:rsid wsp:val=&quot;00B44ECE&quot;/&gt;&lt;wsp:rsid wsp:val=&quot;00B45318&quot;/&gt;&lt;wsp:rsid wsp:val=&quot;00B4601D&quot;/&gt;&lt;wsp:rsid wsp:val=&quot;00B4657D&quot;/&gt;&lt;wsp:rsid wsp:val=&quot;00B476A2&quot;/&gt;&lt;wsp:rsid wsp:val=&quot;00B47875&quot;/&gt;&lt;wsp:rsid wsp:val=&quot;00B47BDF&quot;/&gt;&lt;wsp:rsid wsp:val=&quot;00B504BE&quot;/&gt;&lt;wsp:rsid wsp:val=&quot;00B50E09&quot;/&gt;&lt;wsp:rsid wsp:val=&quot;00B53472&quot;/&gt;&lt;wsp:rsid wsp:val=&quot;00B5355E&quot;/&gt;&lt;wsp:rsid wsp:val=&quot;00B53C33&quot;/&gt;&lt;wsp:rsid wsp:val=&quot;00B53C8C&quot;/&gt;&lt;wsp:rsid wsp:val=&quot;00B545CA&quot;/&gt;&lt;wsp:rsid wsp:val=&quot;00B54ED2&quot;/&gt;&lt;wsp:rsid wsp:val=&quot;00B5660E&quot;/&gt;&lt;wsp:rsid wsp:val=&quot;00B56662&quot;/&gt;&lt;wsp:rsid wsp:val=&quot;00B56E24&quot;/&gt;&lt;wsp:rsid wsp:val=&quot;00B60259&quot;/&gt;&lt;wsp:rsid wsp:val=&quot;00B607B6&quot;/&gt;&lt;wsp:rsid wsp:val=&quot;00B60B4F&quot;/&gt;&lt;wsp:rsid wsp:val=&quot;00B60C25&quot;/&gt;&lt;wsp:rsid wsp:val=&quot;00B60F99&quot;/&gt;&lt;wsp:rsid wsp:val=&quot;00B62C1C&quot;/&gt;&lt;wsp:rsid wsp:val=&quot;00B62DEB&quot;/&gt;&lt;wsp:rsid wsp:val=&quot;00B6306D&quot;/&gt;&lt;wsp:rsid wsp:val=&quot;00B636B3&quot;/&gt;&lt;wsp:rsid wsp:val=&quot;00B649C1&quot;/&gt;&lt;wsp:rsid wsp:val=&quot;00B64B36&quot;/&gt;&lt;wsp:rsid wsp:val=&quot;00B64CDF&quot;/&gt;&lt;wsp:rsid wsp:val=&quot;00B666CE&quot;/&gt;&lt;wsp:rsid wsp:val=&quot;00B6709F&quot;/&gt;&lt;wsp:rsid wsp:val=&quot;00B670A0&quot;/&gt;&lt;wsp:rsid wsp:val=&quot;00B6770E&quot;/&gt;&lt;wsp:rsid wsp:val=&quot;00B71D2E&quot;/&gt;&lt;wsp:rsid wsp:val=&quot;00B71F97&quot;/&gt;&lt;wsp:rsid wsp:val=&quot;00B72A34&quot;/&gt;&lt;wsp:rsid wsp:val=&quot;00B72B79&quot;/&gt;&lt;wsp:rsid wsp:val=&quot;00B72BAB&quot;/&gt;&lt;wsp:rsid wsp:val=&quot;00B7338D&quot;/&gt;&lt;wsp:rsid wsp:val=&quot;00B742BE&quot;/&gt;&lt;wsp:rsid wsp:val=&quot;00B74BEA&quot;/&gt;&lt;wsp:rsid wsp:val=&quot;00B74DA9&quot;/&gt;&lt;wsp:rsid wsp:val=&quot;00B7596B&quot;/&gt;&lt;wsp:rsid wsp:val=&quot;00B75B5A&quot;/&gt;&lt;wsp:rsid wsp:val=&quot;00B765DD&quot;/&gt;&lt;wsp:rsid wsp:val=&quot;00B769D6&quot;/&gt;&lt;wsp:rsid wsp:val=&quot;00B775FF&quot;/&gt;&lt;wsp:rsid wsp:val=&quot;00B7783C&quot;/&gt;&lt;wsp:rsid wsp:val=&quot;00B8015E&quot;/&gt;&lt;wsp:rsid wsp:val=&quot;00B81323&quot;/&gt;&lt;wsp:rsid wsp:val=&quot;00B8296D&quot;/&gt;&lt;wsp:rsid wsp:val=&quot;00B82E93&quot;/&gt;&lt;wsp:rsid wsp:val=&quot;00B85CCB&quot;/&gt;&lt;wsp:rsid wsp:val=&quot;00B8774A&quot;/&gt;&lt;wsp:rsid wsp:val=&quot;00B9230A&quot;/&gt;&lt;wsp:rsid wsp:val=&quot;00B92358&quot;/&gt;&lt;wsp:rsid wsp:val=&quot;00B92A9F&quot;/&gt;&lt;wsp:rsid wsp:val=&quot;00B93478&quot;/&gt;&lt;wsp:rsid wsp:val=&quot;00B93792&quot;/&gt;&lt;wsp:rsid wsp:val=&quot;00B940F2&quot;/&gt;&lt;wsp:rsid wsp:val=&quot;00B95CFA&quot;/&gt;&lt;wsp:rsid wsp:val=&quot;00B961F0&quot;/&gt;&lt;wsp:rsid wsp:val=&quot;00B96541&quot;/&gt;&lt;wsp:rsid wsp:val=&quot;00B9742F&quot;/&gt;&lt;wsp:rsid wsp:val=&quot;00B97936&quot;/&gt;&lt;wsp:rsid wsp:val=&quot;00BA1CC0&quot;/&gt;&lt;wsp:rsid wsp:val=&quot;00BA31E2&quot;/&gt;&lt;wsp:rsid wsp:val=&quot;00BA3411&quot;/&gt;&lt;wsp:rsid wsp:val=&quot;00BA53BD&quot;/&gt;&lt;wsp:rsid wsp:val=&quot;00BA5C44&quot;/&gt;&lt;wsp:rsid wsp:val=&quot;00BA6B7C&quot;/&gt;&lt;wsp:rsid wsp:val=&quot;00BA700C&quot;/&gt;&lt;wsp:rsid wsp:val=&quot;00BB08B9&quot;/&gt;&lt;wsp:rsid wsp:val=&quot;00BB160A&quot;/&gt;&lt;wsp:rsid wsp:val=&quot;00BB160F&quot;/&gt;&lt;wsp:rsid wsp:val=&quot;00BB1748&quot;/&gt;&lt;wsp:rsid wsp:val=&quot;00BB183D&quot;/&gt;&lt;wsp:rsid wsp:val=&quot;00BB1F14&quot;/&gt;&lt;wsp:rsid wsp:val=&quot;00BB3468&quot;/&gt;&lt;wsp:rsid wsp:val=&quot;00BB3559&quot;/&gt;&lt;wsp:rsid wsp:val=&quot;00BB3A34&quot;/&gt;&lt;wsp:rsid wsp:val=&quot;00BB4389&quot;/&gt;&lt;wsp:rsid wsp:val=&quot;00BB4B04&quot;/&gt;&lt;wsp:rsid wsp:val=&quot;00BB4E5F&quot;/&gt;&lt;wsp:rsid wsp:val=&quot;00BB6020&quot;/&gt;&lt;wsp:rsid wsp:val=&quot;00BB6A41&quot;/&gt;&lt;wsp:rsid wsp:val=&quot;00BB75BB&quot;/&gt;&lt;wsp:rsid wsp:val=&quot;00BB7AA5&quot;/&gt;&lt;wsp:rsid wsp:val=&quot;00BB7B48&quot;/&gt;&lt;wsp:rsid wsp:val=&quot;00BC1A17&quot;/&gt;&lt;wsp:rsid wsp:val=&quot;00BC1AA1&quot;/&gt;&lt;wsp:rsid wsp:val=&quot;00BC1D26&quot;/&gt;&lt;wsp:rsid wsp:val=&quot;00BC3227&quot;/&gt;&lt;wsp:rsid wsp:val=&quot;00BC334D&quot;/&gt;&lt;wsp:rsid wsp:val=&quot;00BC4ABD&quot;/&gt;&lt;wsp:rsid wsp:val=&quot;00BC4D5D&quot;/&gt;&lt;wsp:rsid wsp:val=&quot;00BC4E6B&quot;/&gt;&lt;wsp:rsid wsp:val=&quot;00BC58F2&quot;/&gt;&lt;wsp:rsid wsp:val=&quot;00BC5C35&quot;/&gt;&lt;wsp:rsid wsp:val=&quot;00BC6655&quot;/&gt;&lt;wsp:rsid wsp:val=&quot;00BC6C81&quot;/&gt;&lt;wsp:rsid wsp:val=&quot;00BC7B3A&quot;/&gt;&lt;wsp:rsid wsp:val=&quot;00BD33CE&quot;/&gt;&lt;wsp:rsid wsp:val=&quot;00BD33E3&quot;/&gt;&lt;wsp:rsid wsp:val=&quot;00BD3B19&quot;/&gt;&lt;wsp:rsid wsp:val=&quot;00BD4FB1&quot;/&gt;&lt;wsp:rsid wsp:val=&quot;00BD552D&quot;/&gt;&lt;wsp:rsid wsp:val=&quot;00BD6062&quot;/&gt;&lt;wsp:rsid wsp:val=&quot;00BE0935&quot;/&gt;&lt;wsp:rsid wsp:val=&quot;00BE0947&quot;/&gt;&lt;wsp:rsid wsp:val=&quot;00BE107A&quot;/&gt;&lt;wsp:rsid wsp:val=&quot;00BE1448&quot;/&gt;&lt;wsp:rsid wsp:val=&quot;00BE169A&quot;/&gt;&lt;wsp:rsid wsp:val=&quot;00BE1F26&quot;/&gt;&lt;wsp:rsid wsp:val=&quot;00BE25B2&quot;/&gt;&lt;wsp:rsid wsp:val=&quot;00BE2A02&quot;/&gt;&lt;wsp:rsid wsp:val=&quot;00BE2AB6&quot;/&gt;&lt;wsp:rsid wsp:val=&quot;00BE41F5&quot;/&gt;&lt;wsp:rsid wsp:val=&quot;00BE54A6&quot;/&gt;&lt;wsp:rsid wsp:val=&quot;00BE551B&quot;/&gt;&lt;wsp:rsid wsp:val=&quot;00BE590C&quot;/&gt;&lt;wsp:rsid wsp:val=&quot;00BE5E43&quot;/&gt;&lt;wsp:rsid wsp:val=&quot;00BE659F&quot;/&gt;&lt;wsp:rsid wsp:val=&quot;00BE6681&quot;/&gt;&lt;wsp:rsid wsp:val=&quot;00BE6E84&quot;/&gt;&lt;wsp:rsid wsp:val=&quot;00BE7BC3&quot;/&gt;&lt;wsp:rsid wsp:val=&quot;00BF10FA&quot;/&gt;&lt;wsp:rsid wsp:val=&quot;00BF1319&quot;/&gt;&lt;wsp:rsid wsp:val=&quot;00BF1409&quot;/&gt;&lt;wsp:rsid wsp:val=&quot;00BF1D74&quot;/&gt;&lt;wsp:rsid wsp:val=&quot;00BF219F&quot;/&gt;&lt;wsp:rsid wsp:val=&quot;00BF2947&quot;/&gt;&lt;wsp:rsid wsp:val=&quot;00BF3A0A&quot;/&gt;&lt;wsp:rsid wsp:val=&quot;00BF41CE&quot;/&gt;&lt;wsp:rsid wsp:val=&quot;00BF45CF&quot;/&gt;&lt;wsp:rsid wsp:val=&quot;00BF4793&quot;/&gt;&lt;wsp:rsid wsp:val=&quot;00BF4F97&quot;/&gt;&lt;wsp:rsid wsp:val=&quot;00BF53A2&quot;/&gt;&lt;wsp:rsid wsp:val=&quot;00BF6137&quot;/&gt;&lt;wsp:rsid wsp:val=&quot;00BF729F&quot;/&gt;&lt;wsp:rsid wsp:val=&quot;00C009D6&quot;/&gt;&lt;wsp:rsid wsp:val=&quot;00C00A6B&quot;/&gt;&lt;wsp:rsid wsp:val=&quot;00C00CD7&quot;/&gt;&lt;wsp:rsid wsp:val=&quot;00C0134D&quot;/&gt;&lt;wsp:rsid wsp:val=&quot;00C01E04&quot;/&gt;&lt;wsp:rsid wsp:val=&quot;00C01F60&quot;/&gt;&lt;wsp:rsid wsp:val=&quot;00C02337&quot;/&gt;&lt;wsp:rsid wsp:val=&quot;00C0261B&quot;/&gt;&lt;wsp:rsid wsp:val=&quot;00C029BA&quot;/&gt;&lt;wsp:rsid wsp:val=&quot;00C02DE6&quot;/&gt;&lt;wsp:rsid wsp:val=&quot;00C0327B&quot;/&gt;&lt;wsp:rsid wsp:val=&quot;00C03917&quot;/&gt;&lt;wsp:rsid wsp:val=&quot;00C04143&quot;/&gt;&lt;wsp:rsid wsp:val=&quot;00C043D3&quot;/&gt;&lt;wsp:rsid wsp:val=&quot;00C06131&quot;/&gt;&lt;wsp:rsid wsp:val=&quot;00C069AF&quot;/&gt;&lt;wsp:rsid wsp:val=&quot;00C0701C&quot;/&gt;&lt;wsp:rsid wsp:val=&quot;00C07AEF&quot;/&gt;&lt;wsp:rsid wsp:val=&quot;00C10359&quot;/&gt;&lt;wsp:rsid wsp:val=&quot;00C10E99&quot;/&gt;&lt;wsp:rsid wsp:val=&quot;00C1145F&quot;/&gt;&lt;wsp:rsid wsp:val=&quot;00C1185C&quot;/&gt;&lt;wsp:rsid wsp:val=&quot;00C13021&quot;/&gt;&lt;wsp:rsid wsp:val=&quot;00C13720&quot;/&gt;&lt;wsp:rsid wsp:val=&quot;00C139FD&quot;/&gt;&lt;wsp:rsid wsp:val=&quot;00C13B80&quot;/&gt;&lt;wsp:rsid wsp:val=&quot;00C13FF0&quot;/&gt;&lt;wsp:rsid wsp:val=&quot;00C147FB&quot;/&gt;&lt;wsp:rsid wsp:val=&quot;00C14FE5&quot;/&gt;&lt;wsp:rsid wsp:val=&quot;00C16D42&quot;/&gt;&lt;wsp:rsid wsp:val=&quot;00C17279&quot;/&gt;&lt;wsp:rsid wsp:val=&quot;00C1746D&quot;/&gt;&lt;wsp:rsid wsp:val=&quot;00C1784C&quot;/&gt;&lt;wsp:rsid wsp:val=&quot;00C17F24&quot;/&gt;&lt;wsp:rsid wsp:val=&quot;00C20369&quot;/&gt;&lt;wsp:rsid wsp:val=&quot;00C21998&quot;/&gt;&lt;wsp:rsid wsp:val=&quot;00C22A7C&quot;/&gt;&lt;wsp:rsid wsp:val=&quot;00C22E0C&quot;/&gt;&lt;wsp:rsid wsp:val=&quot;00C23602&quot;/&gt;&lt;wsp:rsid wsp:val=&quot;00C243FD&quot;/&gt;&lt;wsp:rsid wsp:val=&quot;00C2444D&quot;/&gt;&lt;wsp:rsid wsp:val=&quot;00C2448B&quot;/&gt;&lt;wsp:rsid wsp:val=&quot;00C24C41&quot;/&gt;&lt;wsp:rsid wsp:val=&quot;00C24EC4&quot;/&gt;&lt;wsp:rsid wsp:val=&quot;00C258DD&quot;/&gt;&lt;wsp:rsid wsp:val=&quot;00C26D52&quot;/&gt;&lt;wsp:rsid wsp:val=&quot;00C26EE3&quot;/&gt;&lt;wsp:rsid wsp:val=&quot;00C273B0&quot;/&gt;&lt;wsp:rsid wsp:val=&quot;00C30560&quot;/&gt;&lt;wsp:rsid wsp:val=&quot;00C3077B&quot;/&gt;&lt;wsp:rsid wsp:val=&quot;00C36333&quot;/&gt;&lt;wsp:rsid wsp:val=&quot;00C36D06&quot;/&gt;&lt;wsp:rsid wsp:val=&quot;00C36E64&quot;/&gt;&lt;wsp:rsid wsp:val=&quot;00C37998&quot;/&gt;&lt;wsp:rsid wsp:val=&quot;00C37C37&quot;/&gt;&lt;wsp:rsid wsp:val=&quot;00C406CD&quot;/&gt;&lt;wsp:rsid wsp:val=&quot;00C416E9&quot;/&gt;&lt;wsp:rsid wsp:val=&quot;00C4347D&quot;/&gt;&lt;wsp:rsid wsp:val=&quot;00C435A6&quot;/&gt;&lt;wsp:rsid wsp:val=&quot;00C43A67&quot;/&gt;&lt;wsp:rsid wsp:val=&quot;00C4404D&quot;/&gt;&lt;wsp:rsid wsp:val=&quot;00C445E1&quot;/&gt;&lt;wsp:rsid wsp:val=&quot;00C44858&quot;/&gt;&lt;wsp:rsid wsp:val=&quot;00C4511F&quot;/&gt;&lt;wsp:rsid wsp:val=&quot;00C45260&quot;/&gt;&lt;wsp:rsid wsp:val=&quot;00C458CE&quot;/&gt;&lt;wsp:rsid wsp:val=&quot;00C45BEA&quot;/&gt;&lt;wsp:rsid wsp:val=&quot;00C45CBD&quot;/&gt;&lt;wsp:rsid wsp:val=&quot;00C460CA&quot;/&gt;&lt;wsp:rsid wsp:val=&quot;00C46666&quot;/&gt;&lt;wsp:rsid wsp:val=&quot;00C46848&quot;/&gt;&lt;wsp:rsid wsp:val=&quot;00C5051C&quot;/&gt;&lt;wsp:rsid wsp:val=&quot;00C50D5C&quot;/&gt;&lt;wsp:rsid wsp:val=&quot;00C521BA&quot;/&gt;&lt;wsp:rsid wsp:val=&quot;00C52B17&quot;/&gt;&lt;wsp:rsid wsp:val=&quot;00C53CC0&quot;/&gt;&lt;wsp:rsid wsp:val=&quot;00C53D3F&quot;/&gt;&lt;wsp:rsid wsp:val=&quot;00C54CE4&quot;/&gt;&lt;wsp:rsid wsp:val=&quot;00C55B34&quot;/&gt;&lt;wsp:rsid wsp:val=&quot;00C56A6B&quot;/&gt;&lt;wsp:rsid wsp:val=&quot;00C57B5D&quot;/&gt;&lt;wsp:rsid wsp:val=&quot;00C61359&quot;/&gt;&lt;wsp:rsid wsp:val=&quot;00C626D7&quot;/&gt;&lt;wsp:rsid wsp:val=&quot;00C6554F&quot;/&gt;&lt;wsp:rsid wsp:val=&quot;00C6560D&quot;/&gt;&lt;wsp:rsid wsp:val=&quot;00C65E04&quot;/&gt;&lt;wsp:rsid wsp:val=&quot;00C66E81&quot;/&gt;&lt;wsp:rsid wsp:val=&quot;00C679EC&quot;/&gt;&lt;wsp:rsid wsp:val=&quot;00C702D2&quot;/&gt;&lt;wsp:rsid wsp:val=&quot;00C7073D&quot;/&gt;&lt;wsp:rsid wsp:val=&quot;00C71191&quot;/&gt;&lt;wsp:rsid wsp:val=&quot;00C711E7&quot;/&gt;&lt;wsp:rsid wsp:val=&quot;00C723E9&quot;/&gt;&lt;wsp:rsid wsp:val=&quot;00C7312A&quot;/&gt;&lt;wsp:rsid wsp:val=&quot;00C73673&quot;/&gt;&lt;wsp:rsid wsp:val=&quot;00C73986&quot;/&gt;&lt;wsp:rsid wsp:val=&quot;00C74B02&quot;/&gt;&lt;wsp:rsid wsp:val=&quot;00C74D95&quot;/&gt;&lt;wsp:rsid wsp:val=&quot;00C74E5D&quot;/&gt;&lt;wsp:rsid wsp:val=&quot;00C769D8&quot;/&gt;&lt;wsp:rsid wsp:val=&quot;00C7739D&quot;/&gt;&lt;wsp:rsid wsp:val=&quot;00C81158&quot;/&gt;&lt;wsp:rsid wsp:val=&quot;00C83108&quot;/&gt;&lt;wsp:rsid wsp:val=&quot;00C84D43&quot;/&gt;&lt;wsp:rsid wsp:val=&quot;00C84FF7&quot;/&gt;&lt;wsp:rsid wsp:val=&quot;00C8511C&quot;/&gt;&lt;wsp:rsid wsp:val=&quot;00C85E2A&quot;/&gt;&lt;wsp:rsid wsp:val=&quot;00C85FF7&quot;/&gt;&lt;wsp:rsid wsp:val=&quot;00C869D1&quot;/&gt;&lt;wsp:rsid wsp:val=&quot;00C869D9&quot;/&gt;&lt;wsp:rsid wsp:val=&quot;00C8722D&quot;/&gt;&lt;wsp:rsid wsp:val=&quot;00C87906&quot;/&gt;&lt;wsp:rsid wsp:val=&quot;00C87A1E&quot;/&gt;&lt;wsp:rsid wsp:val=&quot;00C9161A&quot;/&gt;&lt;wsp:rsid wsp:val=&quot;00C91DEF&quot;/&gt;&lt;wsp:rsid wsp:val=&quot;00C92124&quot;/&gt;&lt;wsp:rsid wsp:val=&quot;00C923DE&quot;/&gt;&lt;wsp:rsid wsp:val=&quot;00C92456&quot;/&gt;&lt;wsp:rsid wsp:val=&quot;00C924BC&quot;/&gt;&lt;wsp:rsid wsp:val=&quot;00C92A6A&quot;/&gt;&lt;wsp:rsid wsp:val=&quot;00C93774&quot;/&gt;&lt;wsp:rsid wsp:val=&quot;00C9384A&quot;/&gt;&lt;wsp:rsid wsp:val=&quot;00C93EBA&quot;/&gt;&lt;wsp:rsid wsp:val=&quot;00C93EE3&quot;/&gt;&lt;wsp:rsid wsp:val=&quot;00C944CC&quot;/&gt;&lt;wsp:rsid wsp:val=&quot;00C94910&quot;/&gt;&lt;wsp:rsid wsp:val=&quot;00C94C9A&quot;/&gt;&lt;wsp:rsid wsp:val=&quot;00C94F8B&quot;/&gt;&lt;wsp:rsid wsp:val=&quot;00C95005&quot;/&gt;&lt;wsp:rsid wsp:val=&quot;00C953B3&quot;/&gt;&lt;wsp:rsid wsp:val=&quot;00C95BFC&quot;/&gt;&lt;wsp:rsid wsp:val=&quot;00C96427&quot;/&gt;&lt;wsp:rsid wsp:val=&quot;00C96CEB&quot;/&gt;&lt;wsp:rsid wsp:val=&quot;00CA089F&quot;/&gt;&lt;wsp:rsid wsp:val=&quot;00CA2508&quot;/&gt;&lt;wsp:rsid wsp:val=&quot;00CA2588&quot;/&gt;&lt;wsp:rsid wsp:val=&quot;00CA4CA4&quot;/&gt;&lt;wsp:rsid wsp:val=&quot;00CA5944&quot;/&gt;&lt;wsp:rsid wsp:val=&quot;00CA59B3&quot;/&gt;&lt;wsp:rsid wsp:val=&quot;00CA5A8F&quot;/&gt;&lt;wsp:rsid wsp:val=&quot;00CA6B85&quot;/&gt;&lt;wsp:rsid wsp:val=&quot;00CA7622&quot;/&gt;&lt;wsp:rsid wsp:val=&quot;00CA7954&quot;/&gt;&lt;wsp:rsid wsp:val=&quot;00CB11C0&quot;/&gt;&lt;wsp:rsid wsp:val=&quot;00CB1248&quot;/&gt;&lt;wsp:rsid wsp:val=&quot;00CB1337&quot;/&gt;&lt;wsp:rsid wsp:val=&quot;00CB1F76&quot;/&gt;&lt;wsp:rsid wsp:val=&quot;00CB20D5&quot;/&gt;&lt;wsp:rsid wsp:val=&quot;00CB24BA&quot;/&gt;&lt;wsp:rsid wsp:val=&quot;00CB2DF5&quot;/&gt;&lt;wsp:rsid wsp:val=&quot;00CB69E2&quot;/&gt;&lt;wsp:rsid wsp:val=&quot;00CB731E&quot;/&gt;&lt;wsp:rsid wsp:val=&quot;00CB76F2&quot;/&gt;&lt;wsp:rsid wsp:val=&quot;00CC001B&quot;/&gt;&lt;wsp:rsid wsp:val=&quot;00CC13A3&quot;/&gt;&lt;wsp:rsid wsp:val=&quot;00CC23AF&quot;/&gt;&lt;wsp:rsid wsp:val=&quot;00CC3975&quot;/&gt;&lt;wsp:rsid wsp:val=&quot;00CC3D2D&quot;/&gt;&lt;wsp:rsid wsp:val=&quot;00CC57BD&quot;/&gt;&lt;wsp:rsid wsp:val=&quot;00CC6A20&quot;/&gt;&lt;wsp:rsid wsp:val=&quot;00CD1173&quot;/&gt;&lt;wsp:rsid wsp:val=&quot;00CD1252&quot;/&gt;&lt;wsp:rsid wsp:val=&quot;00CD16A1&quot;/&gt;&lt;wsp:rsid wsp:val=&quot;00CD2504&quot;/&gt;&lt;wsp:rsid wsp:val=&quot;00CD2BAD&quot;/&gt;&lt;wsp:rsid wsp:val=&quot;00CD2DCB&quot;/&gt;&lt;wsp:rsid wsp:val=&quot;00CD2FE2&quot;/&gt;&lt;wsp:rsid wsp:val=&quot;00CD4346&quot;/&gt;&lt;wsp:rsid wsp:val=&quot;00CD4C5A&quot;/&gt;&lt;wsp:rsid wsp:val=&quot;00CD63BC&quot;/&gt;&lt;wsp:rsid wsp:val=&quot;00CD76C7&quot;/&gt;&lt;wsp:rsid wsp:val=&quot;00CD7CDD&quot;/&gt;&lt;wsp:rsid wsp:val=&quot;00CE0967&quot;/&gt;&lt;wsp:rsid wsp:val=&quot;00CE0A47&quot;/&gt;&lt;wsp:rsid wsp:val=&quot;00CE167F&quot;/&gt;&lt;wsp:rsid wsp:val=&quot;00CE1EBD&quot;/&gt;&lt;wsp:rsid wsp:val=&quot;00CE2B07&quot;/&gt;&lt;wsp:rsid wsp:val=&quot;00CE499E&quot;/&gt;&lt;wsp:rsid wsp:val=&quot;00CE4E6B&quot;/&gt;&lt;wsp:rsid wsp:val=&quot;00CE55F2&quot;/&gt;&lt;wsp:rsid wsp:val=&quot;00CE5880&quot;/&gt;&lt;wsp:rsid wsp:val=&quot;00CE5E99&quot;/&gt;&lt;wsp:rsid wsp:val=&quot;00CE655F&quot;/&gt;&lt;wsp:rsid wsp:val=&quot;00CE6C69&quot;/&gt;&lt;wsp:rsid wsp:val=&quot;00CE6F44&quot;/&gt;&lt;wsp:rsid wsp:val=&quot;00CF09FD&quot;/&gt;&lt;wsp:rsid wsp:val=&quot;00CF164C&quot;/&gt;&lt;wsp:rsid wsp:val=&quot;00CF172B&quot;/&gt;&lt;wsp:rsid wsp:val=&quot;00CF1BF2&quot;/&gt;&lt;wsp:rsid wsp:val=&quot;00CF252C&quot;/&gt;&lt;wsp:rsid wsp:val=&quot;00CF2667&quot;/&gt;&lt;wsp:rsid wsp:val=&quot;00CF2BA0&quot;/&gt;&lt;wsp:rsid wsp:val=&quot;00CF368C&quot;/&gt;&lt;wsp:rsid wsp:val=&quot;00CF39BC&quot;/&gt;&lt;wsp:rsid wsp:val=&quot;00CF484D&quot;/&gt;&lt;wsp:rsid wsp:val=&quot;00CF4BA7&quot;/&gt;&lt;wsp:rsid wsp:val=&quot;00CF553D&quot;/&gt;&lt;wsp:rsid wsp:val=&quot;00CF5C86&quot;/&gt;&lt;wsp:rsid wsp:val=&quot;00CF5E07&quot;/&gt;&lt;wsp:rsid wsp:val=&quot;00CF6A01&quot;/&gt;&lt;wsp:rsid wsp:val=&quot;00CF7618&quot;/&gt;&lt;wsp:rsid wsp:val=&quot;00D002AE&quot;/&gt;&lt;wsp:rsid wsp:val=&quot;00D00E7D&quot;/&gt;&lt;wsp:rsid wsp:val=&quot;00D02A99&quot;/&gt;&lt;wsp:rsid wsp:val=&quot;00D0341D&quot;/&gt;&lt;wsp:rsid wsp:val=&quot;00D03439&quot;/&gt;&lt;wsp:rsid wsp:val=&quot;00D042B3&quot;/&gt;&lt;wsp:rsid wsp:val=&quot;00D0547E&quot;/&gt;&lt;wsp:rsid wsp:val=&quot;00D06546&quot;/&gt;&lt;wsp:rsid wsp:val=&quot;00D06BAC&quot;/&gt;&lt;wsp:rsid wsp:val=&quot;00D07074&quot;/&gt;&lt;wsp:rsid wsp:val=&quot;00D07620&quot;/&gt;&lt;wsp:rsid wsp:val=&quot;00D077B9&quot;/&gt;&lt;wsp:rsid wsp:val=&quot;00D07BB1&quot;/&gt;&lt;wsp:rsid wsp:val=&quot;00D07EF4&quot;/&gt;&lt;wsp:rsid wsp:val=&quot;00D10074&quot;/&gt;&lt;wsp:rsid wsp:val=&quot;00D10396&quot;/&gt;&lt;wsp:rsid wsp:val=&quot;00D108A4&quot;/&gt;&lt;wsp:rsid wsp:val=&quot;00D118CA&quot;/&gt;&lt;wsp:rsid wsp:val=&quot;00D12136&quot;/&gt;&lt;wsp:rsid wsp:val=&quot;00D12D28&quot;/&gt;&lt;wsp:rsid wsp:val=&quot;00D13359&quot;/&gt;&lt;wsp:rsid wsp:val=&quot;00D1361B&quot;/&gt;&lt;wsp:rsid wsp:val=&quot;00D1454C&quot;/&gt;&lt;wsp:rsid wsp:val=&quot;00D14F36&quot;/&gt;&lt;wsp:rsid wsp:val=&quot;00D15328&quot;/&gt;&lt;wsp:rsid wsp:val=&quot;00D16929&quot;/&gt;&lt;wsp:rsid wsp:val=&quot;00D16A43&quot;/&gt;&lt;wsp:rsid wsp:val=&quot;00D17D49&quot;/&gt;&lt;wsp:rsid wsp:val=&quot;00D206A4&quot;/&gt;&lt;wsp:rsid wsp:val=&quot;00D20EE0&quot;/&gt;&lt;wsp:rsid wsp:val=&quot;00D22A08&quot;/&gt;&lt;wsp:rsid wsp:val=&quot;00D239B5&quot;/&gt;&lt;wsp:rsid wsp:val=&quot;00D250E1&quot;/&gt;&lt;wsp:rsid wsp:val=&quot;00D255B6&quot;/&gt;&lt;wsp:rsid wsp:val=&quot;00D25779&quot;/&gt;&lt;wsp:rsid wsp:val=&quot;00D26181&quot;/&gt;&lt;wsp:rsid wsp:val=&quot;00D268EB&quot;/&gt;&lt;wsp:rsid wsp:val=&quot;00D272AB&quot;/&gt;&lt;wsp:rsid wsp:val=&quot;00D278BD&quot;/&gt;&lt;wsp:rsid wsp:val=&quot;00D3026A&quot;/&gt;&lt;wsp:rsid wsp:val=&quot;00D32187&quot;/&gt;&lt;wsp:rsid wsp:val=&quot;00D32A92&quot;/&gt;&lt;wsp:rsid wsp:val=&quot;00D351A6&quot;/&gt;&lt;wsp:rsid wsp:val=&quot;00D35335&quot;/&gt;&lt;wsp:rsid wsp:val=&quot;00D357B6&quot;/&gt;&lt;wsp:rsid wsp:val=&quot;00D35BE7&quot;/&gt;&lt;wsp:rsid wsp:val=&quot;00D35C07&quot;/&gt;&lt;wsp:rsid wsp:val=&quot;00D35F54&quot;/&gt;&lt;wsp:rsid wsp:val=&quot;00D35F66&quot;/&gt;&lt;wsp:rsid wsp:val=&quot;00D36873&quot;/&gt;&lt;wsp:rsid wsp:val=&quot;00D36D2A&quot;/&gt;&lt;wsp:rsid wsp:val=&quot;00D377F3&quot;/&gt;&lt;wsp:rsid wsp:val=&quot;00D404A3&quot;/&gt;&lt;wsp:rsid wsp:val=&quot;00D40F82&quot;/&gt;&lt;wsp:rsid wsp:val=&quot;00D413FA&quot;/&gt;&lt;wsp:rsid wsp:val=&quot;00D4170D&quot;/&gt;&lt;wsp:rsid wsp:val=&quot;00D41B5C&quot;/&gt;&lt;wsp:rsid wsp:val=&quot;00D427A8&quot;/&gt;&lt;wsp:rsid wsp:val=&quot;00D4416E&quot;/&gt;&lt;wsp:rsid wsp:val=&quot;00D4514F&quot;/&gt;&lt;wsp:rsid wsp:val=&quot;00D45309&quot;/&gt;&lt;wsp:rsid wsp:val=&quot;00D4620D&quot;/&gt;&lt;wsp:rsid wsp:val=&quot;00D463B0&quot;/&gt;&lt;wsp:rsid wsp:val=&quot;00D507CD&quot;/&gt;&lt;wsp:rsid wsp:val=&quot;00D50814&quot;/&gt;&lt;wsp:rsid wsp:val=&quot;00D50AC1&quot;/&gt;&lt;wsp:rsid wsp:val=&quot;00D51C0A&quot;/&gt;&lt;wsp:rsid wsp:val=&quot;00D523C6&quot;/&gt;&lt;wsp:rsid wsp:val=&quot;00D5259E&quot;/&gt;&lt;wsp:rsid wsp:val=&quot;00D531B8&quot;/&gt;&lt;wsp:rsid wsp:val=&quot;00D53358&quot;/&gt;&lt;wsp:rsid wsp:val=&quot;00D546D2&quot;/&gt;&lt;wsp:rsid wsp:val=&quot;00D5566F&quot;/&gt;&lt;wsp:rsid wsp:val=&quot;00D55F05&quot;/&gt;&lt;wsp:rsid wsp:val=&quot;00D564BA&quot;/&gt;&lt;wsp:rsid wsp:val=&quot;00D57562&quot;/&gt;&lt;wsp:rsid wsp:val=&quot;00D5775C&quot;/&gt;&lt;wsp:rsid wsp:val=&quot;00D579E4&quot;/&gt;&lt;wsp:rsid wsp:val=&quot;00D616BA&quot;/&gt;&lt;wsp:rsid wsp:val=&quot;00D61C01&quot;/&gt;&lt;wsp:rsid wsp:val=&quot;00D626E6&quot;/&gt;&lt;wsp:rsid wsp:val=&quot;00D62F73&quot;/&gt;&lt;wsp:rsid wsp:val=&quot;00D63F16&quot;/&gt;&lt;wsp:rsid wsp:val=&quot;00D6499A&quot;/&gt;&lt;wsp:rsid wsp:val=&quot;00D64D6B&quot;/&gt;&lt;wsp:rsid wsp:val=&quot;00D65A20&quot;/&gt;&lt;wsp:rsid wsp:val=&quot;00D65A43&quot;/&gt;&lt;wsp:rsid wsp:val=&quot;00D673F8&quot;/&gt;&lt;wsp:rsid wsp:val=&quot;00D67B80&quot;/&gt;&lt;wsp:rsid wsp:val=&quot;00D67F15&quot;/&gt;&lt;wsp:rsid wsp:val=&quot;00D70903&quot;/&gt;&lt;wsp:rsid wsp:val=&quot;00D70C6F&quot;/&gt;&lt;wsp:rsid wsp:val=&quot;00D70F88&quot;/&gt;&lt;wsp:rsid wsp:val=&quot;00D7149B&quot;/&gt;&lt;wsp:rsid wsp:val=&quot;00D716F0&quot;/&gt;&lt;wsp:rsid wsp:val=&quot;00D72656&quot;/&gt;&lt;wsp:rsid wsp:val=&quot;00D738BA&quot;/&gt;&lt;wsp:rsid wsp:val=&quot;00D73EA1&quot;/&gt;&lt;wsp:rsid wsp:val=&quot;00D74217&quot;/&gt;&lt;wsp:rsid wsp:val=&quot;00D755CD&quot;/&gt;&lt;wsp:rsid wsp:val=&quot;00D761DC&quot;/&gt;&lt;wsp:rsid wsp:val=&quot;00D807C5&quot;/&gt;&lt;wsp:rsid wsp:val=&quot;00D80EB0&quot;/&gt;&lt;wsp:rsid wsp:val=&quot;00D8156F&quot;/&gt;&lt;wsp:rsid wsp:val=&quot;00D81889&quot;/&gt;&lt;wsp:rsid wsp:val=&quot;00D8211C&quot;/&gt;&lt;wsp:rsid wsp:val=&quot;00D82CC7&quot;/&gt;&lt;wsp:rsid wsp:val=&quot;00D836CB&quot;/&gt;&lt;wsp:rsid wsp:val=&quot;00D84F48&quot;/&gt;&lt;wsp:rsid wsp:val=&quot;00D8597D&quot;/&gt;&lt;wsp:rsid wsp:val=&quot;00D85FC1&quot;/&gt;&lt;wsp:rsid wsp:val=&quot;00D87277&quot;/&gt;&lt;wsp:rsid wsp:val=&quot;00D9005A&quot;/&gt;&lt;wsp:rsid wsp:val=&quot;00D91E7E&quot;/&gt;&lt;wsp:rsid wsp:val=&quot;00D92789&quot;/&gt;&lt;wsp:rsid wsp:val=&quot;00D94B1E&quot;/&gt;&lt;wsp:rsid wsp:val=&quot;00D956AB&quot;/&gt;&lt;wsp:rsid wsp:val=&quot;00D9579E&quot;/&gt;&lt;wsp:rsid wsp:val=&quot;00DA1A16&quot;/&gt;&lt;wsp:rsid wsp:val=&quot;00DA1CD6&quot;/&gt;&lt;wsp:rsid wsp:val=&quot;00DA2E76&quot;/&gt;&lt;wsp:rsid wsp:val=&quot;00DA30C3&quot;/&gt;&lt;wsp:rsid wsp:val=&quot;00DA3407&quot;/&gt;&lt;wsp:rsid wsp:val=&quot;00DA4241&quot;/&gt;&lt;wsp:rsid wsp:val=&quot;00DA4AB9&quot;/&gt;&lt;wsp:rsid wsp:val=&quot;00DA4D44&quot;/&gt;&lt;wsp:rsid wsp:val=&quot;00DA5B47&quot;/&gt;&lt;wsp:rsid wsp:val=&quot;00DA5C70&quot;/&gt;&lt;wsp:rsid wsp:val=&quot;00DA6244&quot;/&gt;&lt;wsp:rsid wsp:val=&quot;00DA6656&quot;/&gt;&lt;wsp:rsid wsp:val=&quot;00DA6DE1&quot;/&gt;&lt;wsp:rsid wsp:val=&quot;00DA7241&quot;/&gt;&lt;wsp:rsid wsp:val=&quot;00DA7BE7&quot;/&gt;&lt;wsp:rsid wsp:val=&quot;00DB06C8&quot;/&gt;&lt;wsp:rsid wsp:val=&quot;00DB181F&quot;/&gt;&lt;wsp:rsid wsp:val=&quot;00DB1A6B&quot;/&gt;&lt;wsp:rsid wsp:val=&quot;00DB1D2B&quot;/&gt;&lt;wsp:rsid wsp:val=&quot;00DB3ECC&quot;/&gt;&lt;wsp:rsid wsp:val=&quot;00DB4145&quot;/&gt;&lt;wsp:rsid wsp:val=&quot;00DB4CCE&quot;/&gt;&lt;wsp:rsid wsp:val=&quot;00DB4DD3&quot;/&gt;&lt;wsp:rsid wsp:val=&quot;00DB5B91&quot;/&gt;&lt;wsp:rsid wsp:val=&quot;00DB7900&quot;/&gt;&lt;wsp:rsid wsp:val=&quot;00DB7976&quot;/&gt;&lt;wsp:rsid wsp:val=&quot;00DC0663&quot;/&gt;&lt;wsp:rsid wsp:val=&quot;00DC0E6B&quot;/&gt;&lt;wsp:rsid wsp:val=&quot;00DC0F3C&quot;/&gt;&lt;wsp:rsid wsp:val=&quot;00DC111C&quot;/&gt;&lt;wsp:rsid wsp:val=&quot;00DC1FFD&quot;/&gt;&lt;wsp:rsid wsp:val=&quot;00DC21B7&quot;/&gt;&lt;wsp:rsid wsp:val=&quot;00DC28E6&quot;/&gt;&lt;wsp:rsid wsp:val=&quot;00DC2B78&quot;/&gt;&lt;wsp:rsid wsp:val=&quot;00DC323C&quot;/&gt;&lt;wsp:rsid wsp:val=&quot;00DC332D&quot;/&gt;&lt;wsp:rsid wsp:val=&quot;00DC3B17&quot;/&gt;&lt;wsp:rsid wsp:val=&quot;00DC4273&quot;/&gt;&lt;wsp:rsid wsp:val=&quot;00DC456F&quot;/&gt;&lt;wsp:rsid wsp:val=&quot;00DC4F94&quot;/&gt;&lt;wsp:rsid wsp:val=&quot;00DC55EB&quot;/&gt;&lt;wsp:rsid wsp:val=&quot;00DC598A&quot;/&gt;&lt;wsp:rsid wsp:val=&quot;00DC5AE4&quot;/&gt;&lt;wsp:rsid wsp:val=&quot;00DC6A1F&quot;/&gt;&lt;wsp:rsid wsp:val=&quot;00DC6DDC&quot;/&gt;&lt;wsp:rsid wsp:val=&quot;00DC7EB2&quot;/&gt;&lt;wsp:rsid wsp:val=&quot;00DD1B4E&quot;/&gt;&lt;wsp:rsid wsp:val=&quot;00DD1C8C&quot;/&gt;&lt;wsp:rsid wsp:val=&quot;00DD216C&quot;/&gt;&lt;wsp:rsid wsp:val=&quot;00DD3069&quot;/&gt;&lt;wsp:rsid wsp:val=&quot;00DD3363&quot;/&gt;&lt;wsp:rsid wsp:val=&quot;00DD3672&quot;/&gt;&lt;wsp:rsid wsp:val=&quot;00DD4452&quot;/&gt;&lt;wsp:rsid wsp:val=&quot;00DD497A&quot;/&gt;&lt;wsp:rsid wsp:val=&quot;00DD4F28&quot;/&gt;&lt;wsp:rsid wsp:val=&quot;00DD53E6&quot;/&gt;&lt;wsp:rsid wsp:val=&quot;00DD6104&quot;/&gt;&lt;wsp:rsid wsp:val=&quot;00DD70ED&quot;/&gt;&lt;wsp:rsid wsp:val=&quot;00DD718D&quot;/&gt;&lt;wsp:rsid wsp:val=&quot;00DE0789&quot;/&gt;&lt;wsp:rsid wsp:val=&quot;00DE151F&quot;/&gt;&lt;wsp:rsid wsp:val=&quot;00DE1D7D&quot;/&gt;&lt;wsp:rsid wsp:val=&quot;00DE28F0&quot;/&gt;&lt;wsp:rsid wsp:val=&quot;00DE2B86&quot;/&gt;&lt;wsp:rsid wsp:val=&quot;00DE30E3&quot;/&gt;&lt;wsp:rsid wsp:val=&quot;00DE3103&quot;/&gt;&lt;wsp:rsid wsp:val=&quot;00DE3106&quot;/&gt;&lt;wsp:rsid wsp:val=&quot;00DE354B&quot;/&gt;&lt;wsp:rsid wsp:val=&quot;00DE5DA5&quot;/&gt;&lt;wsp:rsid wsp:val=&quot;00DE64D7&quot;/&gt;&lt;wsp:rsid wsp:val=&quot;00DE6692&quot;/&gt;&lt;wsp:rsid wsp:val=&quot;00DE6F15&quot;/&gt;&lt;wsp:rsid wsp:val=&quot;00DE7209&quot;/&gt;&lt;wsp:rsid wsp:val=&quot;00DE7447&quot;/&gt;&lt;wsp:rsid wsp:val=&quot;00DE7480&quot;/&gt;&lt;wsp:rsid wsp:val=&quot;00DF0D64&quot;/&gt;&lt;wsp:rsid wsp:val=&quot;00DF14E8&quot;/&gt;&lt;wsp:rsid wsp:val=&quot;00DF2006&quot;/&gt;&lt;wsp:rsid wsp:val=&quot;00DF3D24&quot;/&gt;&lt;wsp:rsid wsp:val=&quot;00DF5BF3&quot;/&gt;&lt;wsp:rsid wsp:val=&quot;00DF5D5F&quot;/&gt;&lt;wsp:rsid wsp:val=&quot;00DF72A7&quot;/&gt;&lt;wsp:rsid wsp:val=&quot;00DF7739&quot;/&gt;&lt;wsp:rsid wsp:val=&quot;00E0065F&quot;/&gt;&lt;wsp:rsid wsp:val=&quot;00E00AA5&quot;/&gt;&lt;wsp:rsid wsp:val=&quot;00E00FAA&quot;/&gt;&lt;wsp:rsid wsp:val=&quot;00E01749&quot;/&gt;&lt;wsp:rsid wsp:val=&quot;00E02CF0&quot;/&gt;&lt;wsp:rsid wsp:val=&quot;00E0381C&quot;/&gt;&lt;wsp:rsid wsp:val=&quot;00E04037&quot;/&gt;&lt;wsp:rsid wsp:val=&quot;00E05011&quot;/&gt;&lt;wsp:rsid wsp:val=&quot;00E066A8&quot;/&gt;&lt;wsp:rsid wsp:val=&quot;00E067AE&quot;/&gt;&lt;wsp:rsid wsp:val=&quot;00E06C35&quot;/&gt;&lt;wsp:rsid wsp:val=&quot;00E06D83&quot;/&gt;&lt;wsp:rsid wsp:val=&quot;00E06DAE&quot;/&gt;&lt;wsp:rsid wsp:val=&quot;00E073FE&quot;/&gt;&lt;wsp:rsid wsp:val=&quot;00E07A9B&quot;/&gt;&lt;wsp:rsid wsp:val=&quot;00E07B8E&quot;/&gt;&lt;wsp:rsid wsp:val=&quot;00E100EC&quot;/&gt;&lt;wsp:rsid wsp:val=&quot;00E10A0A&quot;/&gt;&lt;wsp:rsid wsp:val=&quot;00E10B3D&quot;/&gt;&lt;wsp:rsid wsp:val=&quot;00E10F6B&quot;/&gt;&lt;wsp:rsid wsp:val=&quot;00E11060&quot;/&gt;&lt;wsp:rsid wsp:val=&quot;00E1151A&quot;/&gt;&lt;wsp:rsid wsp:val=&quot;00E11BD2&quot;/&gt;&lt;wsp:rsid wsp:val=&quot;00E120ED&quot;/&gt;&lt;wsp:rsid wsp:val=&quot;00E121C1&quot;/&gt;&lt;wsp:rsid wsp:val=&quot;00E12DEC&quot;/&gt;&lt;wsp:rsid wsp:val=&quot;00E15857&quot;/&gt;&lt;wsp:rsid wsp:val=&quot;00E15A62&quot;/&gt;&lt;wsp:rsid wsp:val=&quot;00E15EB3&quot;/&gt;&lt;wsp:rsid wsp:val=&quot;00E17241&quot;/&gt;&lt;wsp:rsid wsp:val=&quot;00E17B5A&quot;/&gt;&lt;wsp:rsid wsp:val=&quot;00E2031B&quot;/&gt;&lt;wsp:rsid wsp:val=&quot;00E2044D&quot;/&gt;&lt;wsp:rsid wsp:val=&quot;00E20E75&quot;/&gt;&lt;wsp:rsid wsp:val=&quot;00E211E0&quot;/&gt;&lt;wsp:rsid wsp:val=&quot;00E22743&quot;/&gt;&lt;wsp:rsid wsp:val=&quot;00E2286F&quot;/&gt;&lt;wsp:rsid wsp:val=&quot;00E2342B&quot;/&gt;&lt;wsp:rsid wsp:val=&quot;00E23B6D&quot;/&gt;&lt;wsp:rsid wsp:val=&quot;00E23BC1&quot;/&gt;&lt;wsp:rsid wsp:val=&quot;00E240F8&quot;/&gt;&lt;wsp:rsid wsp:val=&quot;00E25288&quot;/&gt;&lt;wsp:rsid wsp:val=&quot;00E27315&quot;/&gt;&lt;wsp:rsid wsp:val=&quot;00E27B3F&quot;/&gt;&lt;wsp:rsid wsp:val=&quot;00E27C04&quot;/&gt;&lt;wsp:rsid wsp:val=&quot;00E324E9&quot;/&gt;&lt;wsp:rsid wsp:val=&quot;00E32598&quot;/&gt;&lt;wsp:rsid wsp:val=&quot;00E33285&quot;/&gt;&lt;wsp:rsid wsp:val=&quot;00E3382A&quot;/&gt;&lt;wsp:rsid wsp:val=&quot;00E33E41&quot;/&gt;&lt;wsp:rsid wsp:val=&quot;00E3506F&quot;/&gt;&lt;wsp:rsid wsp:val=&quot;00E35120&quot;/&gt;&lt;wsp:rsid wsp:val=&quot;00E35A2C&quot;/&gt;&lt;wsp:rsid wsp:val=&quot;00E35C61&quot;/&gt;&lt;wsp:rsid wsp:val=&quot;00E35D93&quot;/&gt;&lt;wsp:rsid wsp:val=&quot;00E371CA&quot;/&gt;&lt;wsp:rsid wsp:val=&quot;00E42265&quot;/&gt;&lt;wsp:rsid wsp:val=&quot;00E4266F&quot;/&gt;&lt;wsp:rsid wsp:val=&quot;00E43E03&quot;/&gt;&lt;wsp:rsid wsp:val=&quot;00E44098&quot;/&gt;&lt;wsp:rsid wsp:val=&quot;00E44A1A&quot;/&gt;&lt;wsp:rsid wsp:val=&quot;00E44B5C&quot;/&gt;&lt;wsp:rsid wsp:val=&quot;00E45D79&quot;/&gt;&lt;wsp:rsid wsp:val=&quot;00E4658B&quot;/&gt;&lt;wsp:rsid wsp:val=&quot;00E4662C&quot;/&gt;&lt;wsp:rsid wsp:val=&quot;00E467D2&quot;/&gt;&lt;wsp:rsid wsp:val=&quot;00E467E9&quot;/&gt;&lt;wsp:rsid wsp:val=&quot;00E474A9&quot;/&gt;&lt;wsp:rsid wsp:val=&quot;00E47B62&quot;/&gt;&lt;wsp:rsid wsp:val=&quot;00E47D5B&quot;/&gt;&lt;wsp:rsid wsp:val=&quot;00E513E9&quot;/&gt;&lt;wsp:rsid wsp:val=&quot;00E51C02&quot;/&gt;&lt;wsp:rsid wsp:val=&quot;00E52AA3&quot;/&gt;&lt;wsp:rsid wsp:val=&quot;00E52B28&quot;/&gt;&lt;wsp:rsid wsp:val=&quot;00E53BED&quot;/&gt;&lt;wsp:rsid wsp:val=&quot;00E5427D&quot;/&gt;&lt;wsp:rsid wsp:val=&quot;00E544A1&quot;/&gt;&lt;wsp:rsid wsp:val=&quot;00E544E8&quot;/&gt;&lt;wsp:rsid wsp:val=&quot;00E5472D&quot;/&gt;&lt;wsp:rsid wsp:val=&quot;00E56D95&quot;/&gt;&lt;wsp:rsid wsp:val=&quot;00E57110&quot;/&gt;&lt;wsp:rsid wsp:val=&quot;00E57F2C&quot;/&gt;&lt;wsp:rsid wsp:val=&quot;00E6097B&quot;/&gt;&lt;wsp:rsid wsp:val=&quot;00E625D7&quot;/&gt;&lt;wsp:rsid wsp:val=&quot;00E62949&quot;/&gt;&lt;wsp:rsid wsp:val=&quot;00E629B7&quot;/&gt;&lt;wsp:rsid wsp:val=&quot;00E63813&quot;/&gt;&lt;wsp:rsid wsp:val=&quot;00E64A85&quot;/&gt;&lt;wsp:rsid wsp:val=&quot;00E64ABA&quot;/&gt;&lt;wsp:rsid wsp:val=&quot;00E662E4&quot;/&gt;&lt;wsp:rsid wsp:val=&quot;00E663F4&quot;/&gt;&lt;wsp:rsid wsp:val=&quot;00E669CA&quot;/&gt;&lt;wsp:rsid wsp:val=&quot;00E67058&quot;/&gt;&lt;wsp:rsid wsp:val=&quot;00E678CC&quot;/&gt;&lt;wsp:rsid wsp:val=&quot;00E6798C&quot;/&gt;&lt;wsp:rsid wsp:val=&quot;00E67DBF&quot;/&gt;&lt;wsp:rsid wsp:val=&quot;00E723E0&quot;/&gt;&lt;wsp:rsid wsp:val=&quot;00E73666&quot;/&gt;&lt;wsp:rsid wsp:val=&quot;00E73ED8&quot;/&gt;&lt;wsp:rsid wsp:val=&quot;00E74335&quot;/&gt;&lt;wsp:rsid wsp:val=&quot;00E754B2&quot;/&gt;&lt;wsp:rsid wsp:val=&quot;00E768D1&quot;/&gt;&lt;wsp:rsid wsp:val=&quot;00E76D85&quot;/&gt;&lt;wsp:rsid wsp:val=&quot;00E772E1&quot;/&gt;&lt;wsp:rsid wsp:val=&quot;00E7748E&quot;/&gt;&lt;wsp:rsid wsp:val=&quot;00E77AFF&quot;/&gt;&lt;wsp:rsid wsp:val=&quot;00E80741&quot;/&gt;&lt;wsp:rsid wsp:val=&quot;00E80967&quot;/&gt;&lt;wsp:rsid wsp:val=&quot;00E809F1&quot;/&gt;&lt;wsp:rsid wsp:val=&quot;00E826EA&quot;/&gt;&lt;wsp:rsid wsp:val=&quot;00E82C12&quot;/&gt;&lt;wsp:rsid wsp:val=&quot;00E848B8&quot;/&gt;&lt;wsp:rsid wsp:val=&quot;00E85B8A&quot;/&gt;&lt;wsp:rsid wsp:val=&quot;00E85DC6&quot;/&gt;&lt;wsp:rsid wsp:val=&quot;00E85FB7&quot;/&gt;&lt;wsp:rsid wsp:val=&quot;00E85FE4&quot;/&gt;&lt;wsp:rsid wsp:val=&quot;00E86979&quot;/&gt;&lt;wsp:rsid wsp:val=&quot;00E86EEE&quot;/&gt;&lt;wsp:rsid wsp:val=&quot;00E8798F&quot;/&gt;&lt;wsp:rsid wsp:val=&quot;00E87BBA&quot;/&gt;&lt;wsp:rsid wsp:val=&quot;00E90459&quot;/&gt;&lt;wsp:rsid wsp:val=&quot;00E9128A&quot;/&gt;&lt;wsp:rsid wsp:val=&quot;00E91FFC&quot;/&gt;&lt;wsp:rsid wsp:val=&quot;00E92104&quot;/&gt;&lt;wsp:rsid wsp:val=&quot;00E921A4&quot;/&gt;&lt;wsp:rsid wsp:val=&quot;00E93110&quot;/&gt;&lt;wsp:rsid wsp:val=&quot;00E949DF&quot;/&gt;&lt;wsp:rsid wsp:val=&quot;00E94D5A&quot;/&gt;&lt;wsp:rsid wsp:val=&quot;00E96D8A&quot;/&gt;&lt;wsp:rsid wsp:val=&quot;00E97650&quot;/&gt;&lt;wsp:rsid wsp:val=&quot;00E977FC&quot;/&gt;&lt;wsp:rsid wsp:val=&quot;00EA0A9A&quot;/&gt;&lt;wsp:rsid wsp:val=&quot;00EA101C&quot;/&gt;&lt;wsp:rsid wsp:val=&quot;00EA13C9&quot;/&gt;&lt;wsp:rsid wsp:val=&quot;00EA1CA9&quot;/&gt;&lt;wsp:rsid wsp:val=&quot;00EA295D&quot;/&gt;&lt;wsp:rsid wsp:val=&quot;00EA34BF&quot;/&gt;&lt;wsp:rsid wsp:val=&quot;00EA5002&quot;/&gt;&lt;wsp:rsid wsp:val=&quot;00EA59AB&quot;/&gt;&lt;wsp:rsid wsp:val=&quot;00EA6276&quot;/&gt;&lt;wsp:rsid wsp:val=&quot;00EA6FEA&quot;/&gt;&lt;wsp:rsid wsp:val=&quot;00EA74A1&quot;/&gt;&lt;wsp:rsid wsp:val=&quot;00EA7D09&quot;/&gt;&lt;wsp:rsid wsp:val=&quot;00EB0786&quot;/&gt;&lt;wsp:rsid wsp:val=&quot;00EB1407&quot;/&gt;&lt;wsp:rsid wsp:val=&quot;00EB1841&quot;/&gt;&lt;wsp:rsid wsp:val=&quot;00EB4865&quot;/&gt;&lt;wsp:rsid wsp:val=&quot;00EB4AEA&quot;/&gt;&lt;wsp:rsid wsp:val=&quot;00EB5034&quot;/&gt;&lt;wsp:rsid wsp:val=&quot;00EB56FF&quot;/&gt;&lt;wsp:rsid wsp:val=&quot;00EB593D&quot;/&gt;&lt;wsp:rsid wsp:val=&quot;00EB5AA3&quot;/&gt;&lt;wsp:rsid wsp:val=&quot;00EB5FC0&quot;/&gt;&lt;wsp:rsid wsp:val=&quot;00EB692D&quot;/&gt;&lt;wsp:rsid wsp:val=&quot;00EB6971&quot;/&gt;&lt;wsp:rsid wsp:val=&quot;00EB7A90&quot;/&gt;&lt;wsp:rsid wsp:val=&quot;00EC07F4&quot;/&gt;&lt;wsp:rsid wsp:val=&quot;00EC1FB6&quot;/&gt;&lt;wsp:rsid wsp:val=&quot;00EC2C66&quot;/&gt;&lt;wsp:rsid wsp:val=&quot;00EC4E0A&quot;/&gt;&lt;wsp:rsid wsp:val=&quot;00EC6829&quot;/&gt;&lt;wsp:rsid wsp:val=&quot;00EC76F1&quot;/&gt;&lt;wsp:rsid wsp:val=&quot;00EC7C93&quot;/&gt;&lt;wsp:rsid wsp:val=&quot;00EC7DA5&quot;/&gt;&lt;wsp:rsid wsp:val=&quot;00EC7F8B&quot;/&gt;&lt;wsp:rsid wsp:val=&quot;00ED00B4&quot;/&gt;&lt;wsp:rsid wsp:val=&quot;00ED0984&quot;/&gt;&lt;wsp:rsid wsp:val=&quot;00ED172A&quot;/&gt;&lt;wsp:rsid wsp:val=&quot;00ED385D&quot;/&gt;&lt;wsp:rsid wsp:val=&quot;00ED3C24&quot;/&gt;&lt;wsp:rsid wsp:val=&quot;00ED3EF9&quot;/&gt;&lt;wsp:rsid wsp:val=&quot;00ED480A&quot;/&gt;&lt;wsp:rsid wsp:val=&quot;00ED4D1F&quot;/&gt;&lt;wsp:rsid wsp:val=&quot;00ED4E87&quot;/&gt;&lt;wsp:rsid wsp:val=&quot;00ED4F5C&quot;/&gt;&lt;wsp:rsid wsp:val=&quot;00ED585E&quot;/&gt;&lt;wsp:rsid wsp:val=&quot;00ED59F4&quot;/&gt;&lt;wsp:rsid wsp:val=&quot;00ED6AF5&quot;/&gt;&lt;wsp:rsid wsp:val=&quot;00ED6BFA&quot;/&gt;&lt;wsp:rsid wsp:val=&quot;00ED75B5&quot;/&gt;&lt;wsp:rsid wsp:val=&quot;00ED766F&quot;/&gt;&lt;wsp:rsid wsp:val=&quot;00EE2A59&quot;/&gt;&lt;wsp:rsid wsp:val=&quot;00EE2D81&quot;/&gt;&lt;wsp:rsid wsp:val=&quot;00EE32E0&quot;/&gt;&lt;wsp:rsid wsp:val=&quot;00EE3387&quot;/&gt;&lt;wsp:rsid wsp:val=&quot;00EE42CF&quot;/&gt;&lt;wsp:rsid wsp:val=&quot;00EE6967&quot;/&gt;&lt;wsp:rsid wsp:val=&quot;00EE749E&quot;/&gt;&lt;wsp:rsid wsp:val=&quot;00EE7B94&quot;/&gt;&lt;wsp:rsid wsp:val=&quot;00EF02FF&quot;/&gt;&lt;wsp:rsid wsp:val=&quot;00EF0B06&quot;/&gt;&lt;wsp:rsid wsp:val=&quot;00EF121D&quot;/&gt;&lt;wsp:rsid wsp:val=&quot;00EF155A&quot;/&gt;&lt;wsp:rsid wsp:val=&quot;00EF2139&quot;/&gt;&lt;wsp:rsid wsp:val=&quot;00EF2699&quot;/&gt;&lt;wsp:rsid wsp:val=&quot;00EF32F7&quot;/&gt;&lt;wsp:rsid wsp:val=&quot;00EF3A06&quot;/&gt;&lt;wsp:rsid wsp:val=&quot;00EF3A55&quot;/&gt;&lt;wsp:rsid wsp:val=&quot;00EF427D&quot;/&gt;&lt;wsp:rsid wsp:val=&quot;00EF4DBA&quot;/&gt;&lt;wsp:rsid wsp:val=&quot;00EF544C&quot;/&gt;&lt;wsp:rsid wsp:val=&quot;00EF63F4&quot;/&gt;&lt;wsp:rsid wsp:val=&quot;00EF665F&quot;/&gt;&lt;wsp:rsid wsp:val=&quot;00EF6F6F&quot;/&gt;&lt;wsp:rsid wsp:val=&quot;00EF7BD1&quot;/&gt;&lt;wsp:rsid wsp:val=&quot;00EF7D37&quot;/&gt;&lt;wsp:rsid wsp:val=&quot;00EF7EC8&quot;/&gt;&lt;wsp:rsid wsp:val=&quot;00F007BF&quot;/&gt;&lt;wsp:rsid wsp:val=&quot;00F01354&quot;/&gt;&lt;wsp:rsid wsp:val=&quot;00F01678&quot;/&gt;&lt;wsp:rsid wsp:val=&quot;00F01CB1&quot;/&gt;&lt;wsp:rsid wsp:val=&quot;00F0227F&quot;/&gt;&lt;wsp:rsid wsp:val=&quot;00F03902&quot;/&gt;&lt;wsp:rsid wsp:val=&quot;00F03DB8&quot;/&gt;&lt;wsp:rsid wsp:val=&quot;00F0455C&quot;/&gt;&lt;wsp:rsid wsp:val=&quot;00F05817&quot;/&gt;&lt;wsp:rsid wsp:val=&quot;00F05A18&quot;/&gt;&lt;wsp:rsid wsp:val=&quot;00F06277&quot;/&gt;&lt;wsp:rsid wsp:val=&quot;00F06359&quot;/&gt;&lt;wsp:rsid wsp:val=&quot;00F06791&quot;/&gt;&lt;wsp:rsid wsp:val=&quot;00F0722C&quot;/&gt;&lt;wsp:rsid wsp:val=&quot;00F07DEC&quot;/&gt;&lt;wsp:rsid wsp:val=&quot;00F101B6&quot;/&gt;&lt;wsp:rsid wsp:val=&quot;00F119F4&quot;/&gt;&lt;wsp:rsid wsp:val=&quot;00F13146&quot;/&gt;&lt;wsp:rsid wsp:val=&quot;00F13331&quot;/&gt;&lt;wsp:rsid wsp:val=&quot;00F1457D&quot;/&gt;&lt;wsp:rsid wsp:val=&quot;00F14AB8&quot;/&gt;&lt;wsp:rsid wsp:val=&quot;00F16266&quot;/&gt;&lt;wsp:rsid wsp:val=&quot;00F17575&quot;/&gt;&lt;wsp:rsid wsp:val=&quot;00F21C69&quot;/&gt;&lt;wsp:rsid wsp:val=&quot;00F2208B&quot;/&gt;&lt;wsp:rsid wsp:val=&quot;00F220D9&quot;/&gt;&lt;wsp:rsid wsp:val=&quot;00F22E7E&quot;/&gt;&lt;wsp:rsid wsp:val=&quot;00F237BE&quot;/&gt;&lt;wsp:rsid wsp:val=&quot;00F237C6&quot;/&gt;&lt;wsp:rsid wsp:val=&quot;00F23A41&quot;/&gt;&lt;wsp:rsid wsp:val=&quot;00F26F3B&quot;/&gt;&lt;wsp:rsid wsp:val=&quot;00F27418&quot;/&gt;&lt;wsp:rsid wsp:val=&quot;00F27C7B&quot;/&gt;&lt;wsp:rsid wsp:val=&quot;00F31860&quot;/&gt;&lt;wsp:rsid wsp:val=&quot;00F31AE1&quot;/&gt;&lt;wsp:rsid wsp:val=&quot;00F31BF2&quot;/&gt;&lt;wsp:rsid wsp:val=&quot;00F31F72&quot;/&gt;&lt;wsp:rsid wsp:val=&quot;00F32721&quot;/&gt;&lt;wsp:rsid wsp:val=&quot;00F328A0&quot;/&gt;&lt;wsp:rsid wsp:val=&quot;00F32DE5&quot;/&gt;&lt;wsp:rsid wsp:val=&quot;00F32E5F&quot;/&gt;&lt;wsp:rsid wsp:val=&quot;00F3375C&quot;/&gt;&lt;wsp:rsid wsp:val=&quot;00F34141&quot;/&gt;&lt;wsp:rsid wsp:val=&quot;00F34E76&quot;/&gt;&lt;wsp:rsid wsp:val=&quot;00F351DE&quot;/&gt;&lt;wsp:rsid wsp:val=&quot;00F358C6&quot;/&gt;&lt;wsp:rsid wsp:val=&quot;00F35BDE&quot;/&gt;&lt;wsp:rsid wsp:val=&quot;00F364BD&quot;/&gt;&lt;wsp:rsid wsp:val=&quot;00F36BD5&quot;/&gt;&lt;wsp:rsid wsp:val=&quot;00F36E4D&quot;/&gt;&lt;wsp:rsid wsp:val=&quot;00F37B66&quot;/&gt;&lt;wsp:rsid wsp:val=&quot;00F37B89&quot;/&gt;&lt;wsp:rsid wsp:val=&quot;00F4216F&quot;/&gt;&lt;wsp:rsid wsp:val=&quot;00F42272&quot;/&gt;&lt;wsp:rsid wsp:val=&quot;00F425D2&quot;/&gt;&lt;wsp:rsid wsp:val=&quot;00F43D0B&quot;/&gt;&lt;wsp:rsid wsp:val=&quot;00F458E7&quot;/&gt;&lt;wsp:rsid wsp:val=&quot;00F46004&quot;/&gt;&lt;wsp:rsid wsp:val=&quot;00F46F8F&quot;/&gt;&lt;wsp:rsid wsp:val=&quot;00F47570&quot;/&gt;&lt;wsp:rsid wsp:val=&quot;00F47BEF&quot;/&gt;&lt;wsp:rsid wsp:val=&quot;00F50B99&quot;/&gt;&lt;wsp:rsid wsp:val=&quot;00F511AD&quot;/&gt;&lt;wsp:rsid wsp:val=&quot;00F533AF&quot;/&gt;&lt;wsp:rsid wsp:val=&quot;00F545C2&quot;/&gt;&lt;wsp:rsid wsp:val=&quot;00F5465A&quot;/&gt;&lt;wsp:rsid wsp:val=&quot;00F55BED&quot;/&gt;&lt;wsp:rsid wsp:val=&quot;00F5632A&quot;/&gt;&lt;wsp:rsid wsp:val=&quot;00F56808&quot;/&gt;&lt;wsp:rsid wsp:val=&quot;00F56DF8&quot;/&gt;&lt;wsp:rsid wsp:val=&quot;00F56EAF&quot;/&gt;&lt;wsp:rsid wsp:val=&quot;00F57192&quot;/&gt;&lt;wsp:rsid wsp:val=&quot;00F579E3&quot;/&gt;&lt;wsp:rsid wsp:val=&quot;00F60340&quot;/&gt;&lt;wsp:rsid wsp:val=&quot;00F60CCF&quot;/&gt;&lt;wsp:rsid wsp:val=&quot;00F61CBE&quot;/&gt;&lt;wsp:rsid wsp:val=&quot;00F628BC&quot;/&gt;&lt;wsp:rsid wsp:val=&quot;00F6354D&quot;/&gt;&lt;wsp:rsid wsp:val=&quot;00F65F78&quot;/&gt;&lt;wsp:rsid wsp:val=&quot;00F66788&quot;/&gt;&lt;wsp:rsid wsp:val=&quot;00F709F9&quot;/&gt;&lt;wsp:rsid wsp:val=&quot;00F71162&quot;/&gt;&lt;wsp:rsid wsp:val=&quot;00F71769&quot;/&gt;&lt;wsp:rsid wsp:val=&quot;00F72089&quot;/&gt;&lt;wsp:rsid wsp:val=&quot;00F72222&quot;/&gt;&lt;wsp:rsid wsp:val=&quot;00F734BC&quot;/&gt;&lt;wsp:rsid wsp:val=&quot;00F74072&quot;/&gt;&lt;wsp:rsid wsp:val=&quot;00F7768D&quot;/&gt;&lt;wsp:rsid wsp:val=&quot;00F803AA&quot;/&gt;&lt;wsp:rsid wsp:val=&quot;00F80417&quot;/&gt;&lt;wsp:rsid wsp:val=&quot;00F8159A&quot;/&gt;&lt;wsp:rsid wsp:val=&quot;00F84237&quot;/&gt;&lt;wsp:rsid wsp:val=&quot;00F84DEC&quot;/&gt;&lt;wsp:rsid wsp:val=&quot;00F87C0F&quot;/&gt;&lt;wsp:rsid wsp:val=&quot;00F91384&quot;/&gt;&lt;wsp:rsid wsp:val=&quot;00F93D18&quot;/&gt;&lt;wsp:rsid wsp:val=&quot;00F943C5&quot;/&gt;&lt;wsp:rsid wsp:val=&quot;00F9465A&quot;/&gt;&lt;wsp:rsid wsp:val=&quot;00F94A94&quot;/&gt;&lt;wsp:rsid wsp:val=&quot;00F94FFD&quot;/&gt;&lt;wsp:rsid wsp:val=&quot;00F95C80&quot;/&gt;&lt;wsp:rsid wsp:val=&quot;00F96095&quot;/&gt;&lt;wsp:rsid wsp:val=&quot;00F96182&quot;/&gt;&lt;wsp:rsid wsp:val=&quot;00F96338&quot;/&gt;&lt;wsp:rsid wsp:val=&quot;00F9688E&quot;/&gt;&lt;wsp:rsid wsp:val=&quot;00F96FCF&quot;/&gt;&lt;wsp:rsid wsp:val=&quot;00F97D06&quot;/&gt;&lt;wsp:rsid wsp:val=&quot;00FA01A6&quot;/&gt;&lt;wsp:rsid wsp:val=&quot;00FA32FF&quot;/&gt;&lt;wsp:rsid wsp:val=&quot;00FA3671&quot;/&gt;&lt;wsp:rsid wsp:val=&quot;00FA3A33&quot;/&gt;&lt;wsp:rsid wsp:val=&quot;00FA49A4&quot;/&gt;&lt;wsp:rsid wsp:val=&quot;00FA5350&quot;/&gt;&lt;wsp:rsid wsp:val=&quot;00FA6DA8&quot;/&gt;&lt;wsp:rsid wsp:val=&quot;00FA7063&quot;/&gt;&lt;wsp:rsid wsp:val=&quot;00FA71DE&quot;/&gt;&lt;wsp:rsid wsp:val=&quot;00FA786B&quot;/&gt;&lt;wsp:rsid wsp:val=&quot;00FA78AB&quot;/&gt;&lt;wsp:rsid wsp:val=&quot;00FB0778&quot;/&gt;&lt;wsp:rsid wsp:val=&quot;00FB0C09&quot;/&gt;&lt;wsp:rsid wsp:val=&quot;00FB0D6C&quot;/&gt;&lt;wsp:rsid wsp:val=&quot;00FB196C&quot;/&gt;&lt;wsp:rsid wsp:val=&quot;00FB1E88&quot;/&gt;&lt;wsp:rsid wsp:val=&quot;00FB2BA5&quot;/&gt;&lt;wsp:rsid wsp:val=&quot;00FB37A9&quot;/&gt;&lt;wsp:rsid wsp:val=&quot;00FB38AD&quot;/&gt;&lt;wsp:rsid wsp:val=&quot;00FB3C63&quot;/&gt;&lt;wsp:rsid wsp:val=&quot;00FB3C80&quot;/&gt;&lt;wsp:rsid wsp:val=&quot;00FB40EC&quot;/&gt;&lt;wsp:rsid wsp:val=&quot;00FB453D&quot;/&gt;&lt;wsp:rsid wsp:val=&quot;00FB4A53&quot;/&gt;&lt;wsp:rsid wsp:val=&quot;00FB65A9&quot;/&gt;&lt;wsp:rsid wsp:val=&quot;00FB6A70&quot;/&gt;&lt;wsp:rsid wsp:val=&quot;00FB748A&quot;/&gt;&lt;wsp:rsid wsp:val=&quot;00FC0814&quot;/&gt;&lt;wsp:rsid wsp:val=&quot;00FC16F2&quot;/&gt;&lt;wsp:rsid wsp:val=&quot;00FC2F6B&quot;/&gt;&lt;wsp:rsid wsp:val=&quot;00FC30A9&quot;/&gt;&lt;wsp:rsid wsp:val=&quot;00FC463F&quot;/&gt;&lt;wsp:rsid wsp:val=&quot;00FC5A87&quot;/&gt;&lt;wsp:rsid wsp:val=&quot;00FC603F&quot;/&gt;&lt;wsp:rsid wsp:val=&quot;00FC6504&quot;/&gt;&lt;wsp:rsid wsp:val=&quot;00FC7047&quot;/&gt;&lt;wsp:rsid wsp:val=&quot;00FC736A&quot;/&gt;&lt;wsp:rsid wsp:val=&quot;00FC78DE&quot;/&gt;&lt;wsp:rsid wsp:val=&quot;00FC78EE&quot;/&gt;&lt;wsp:rsid wsp:val=&quot;00FC7B48&quot;/&gt;&lt;wsp:rsid wsp:val=&quot;00FC7BEB&quot;/&gt;&lt;wsp:rsid wsp:val=&quot;00FD0896&quot;/&gt;&lt;wsp:rsid wsp:val=&quot;00FD0F05&quot;/&gt;&lt;wsp:rsid wsp:val=&quot;00FD1671&quot;/&gt;&lt;wsp:rsid wsp:val=&quot;00FD1BC2&quot;/&gt;&lt;wsp:rsid wsp:val=&quot;00FD2D80&quot;/&gt;&lt;wsp:rsid wsp:val=&quot;00FD2E1F&quot;/&gt;&lt;wsp:rsid wsp:val=&quot;00FD39A9&quot;/&gt;&lt;wsp:rsid wsp:val=&quot;00FD64D6&quot;/&gt;&lt;wsp:rsid wsp:val=&quot;00FD65C2&quot;/&gt;&lt;wsp:rsid wsp:val=&quot;00FD6C28&quot;/&gt;&lt;wsp:rsid wsp:val=&quot;00FD7957&quot;/&gt;&lt;wsp:rsid wsp:val=&quot;00FE078C&quot;/&gt;&lt;wsp:rsid wsp:val=&quot;00FE12DB&quot;/&gt;&lt;wsp:rsid wsp:val=&quot;00FE1E21&quot;/&gt;&lt;wsp:rsid wsp:val=&quot;00FE2404&quot;/&gt;&lt;wsp:rsid wsp:val=&quot;00FE28DD&quot;/&gt;&lt;wsp:rsid wsp:val=&quot;00FE36A3&quot;/&gt;&lt;wsp:rsid wsp:val=&quot;00FE4475&quot;/&gt;&lt;wsp:rsid wsp:val=&quot;00FE5A94&quot;/&gt;&lt;wsp:rsid wsp:val=&quot;00FE6457&quot;/&gt;&lt;wsp:rsid wsp:val=&quot;00FE653C&quot;/&gt;&lt;wsp:rsid wsp:val=&quot;00FE6671&quot;/&gt;&lt;wsp:rsid wsp:val=&quot;00FE7E63&quot;/&gt;&lt;wsp:rsid wsp:val=&quot;00FE7FF5&quot;/&gt;&lt;wsp:rsid wsp:val=&quot;00FF15DB&quot;/&gt;&lt;wsp:rsid wsp:val=&quot;00FF2767&quot;/&gt;&lt;wsp:rsid wsp:val=&quot;00FF2EF5&quot;/&gt;&lt;wsp:rsid wsp:val=&quot;00FF389F&quot;/&gt;&lt;wsp:rsid wsp:val=&quot;00FF41A5&quot;/&gt;&lt;wsp:rsid wsp:val=&quot;00FF5BC8&quot;/&gt;&lt;wsp:rsid wsp:val=&quot;00FF6F2D&quot;/&gt;&lt;/wsp:rsids&gt;&lt;/w:docPr&gt;&lt;w:body&gt;&lt;w:p wsp:rsidR=&quot;00000000&quot; wsp:rsidRDefault=&quot;00B1528D&quot;&gt;&lt;m:oMathPara&gt;&lt;m:oMath&gt;&lt;m:f&gt;&lt;m:fPr&gt;&lt;m:ctrlPr&gt;&lt;w:rPr&gt;&lt;w:rFonts w:ascii=&quot;Cambria Math&quot; w:h-ansi=&quot;Cambria Math&quot;/&gt;&lt;wx:font wx:val=&quot;Cambria Math&quot;/&gt;&lt;/w:rPr&gt;&lt;/m:ctrlPr&gt;&lt;/m:fPr&gt;&lt;m:num&gt;&lt;m:r&gt;&lt;m:rPr&gt;&lt;m:sty m:val=&quot;p&quot;/&gt;&lt;/m:rPr&gt;&lt;w:rPr&gt;&lt;w:rFonts w:ascii=&quot;Cambria Math&quot; w:h-ansi=&quot;Cambria Math&quot; w:cs=&quot;Cambria Math&quot;/&gt;&lt;wx:font wx:val=&quot;Cambria Math&quot;/&gt;&lt;/w:rPr&gt;&lt;m:t&gt;000&lt;/m:t&gt;&lt;/m:r&gt;&lt;/m:num&gt;&lt;m:den&gt;&lt;m:r&gt;&lt;m:rPr&gt;&lt;m:sty m:val=&quot;p&quot;/&gt;&lt;/m:rPr&gt;&lt;w:rPr&gt;&lt;w:rFonts w:ascii=&quot;Cambria Math&quot; w:h-ansi=&quot;Cambria Math&quot;/&gt;&lt;wx:font wx:val=&quot;Cambria Math&quot;/&gt;&lt;/w:rPr&gt;&lt;m:t&gt;00-000-00&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276" o:title="" chromakey="white"/>
                </v:shape>
              </w:pict>
            </w:r>
            <w:r w:rsidRPr="008E28E3">
              <w:rPr>
                <w:lang w:val="sq-AL"/>
              </w:rPr>
              <w:instrText xml:space="preserve"> </w:instrText>
            </w:r>
            <w:r w:rsidR="00E60753" w:rsidRPr="008E28E3">
              <w:rPr>
                <w:lang w:val="sq-AL"/>
              </w:rPr>
              <w:fldChar w:fldCharType="separate"/>
            </w:r>
            <w:r w:rsidRPr="008E28E3">
              <w:rPr>
                <w:lang w:val="sq-AL"/>
              </w:rPr>
              <w:t xml:space="preserve"> 000</w:t>
            </w:r>
            <w:r w:rsidR="00E60753" w:rsidRPr="008E28E3">
              <w:rPr>
                <w:lang w:val="sq-AL"/>
              </w:rPr>
              <w:fldChar w:fldCharType="end"/>
            </w:r>
          </w:p>
          <w:p w:rsidR="006531B2" w:rsidRPr="008E28E3" w:rsidRDefault="006531B2" w:rsidP="008E28E3">
            <w:pPr>
              <w:pStyle w:val="Paragrafi"/>
              <w:ind w:firstLine="0"/>
              <w:jc w:val="center"/>
              <w:rPr>
                <w:lang w:val="sq-AL"/>
              </w:rPr>
            </w:pPr>
            <w:r w:rsidRPr="008E28E3">
              <w:rPr>
                <w:lang w:val="sq-AL"/>
              </w:rPr>
              <w:t xml:space="preserve">          -------------</w:t>
            </w:r>
          </w:p>
          <w:p w:rsidR="006531B2" w:rsidRPr="008E28E3" w:rsidRDefault="006531B2" w:rsidP="008E28E3">
            <w:pPr>
              <w:pStyle w:val="Paragrafi"/>
              <w:ind w:firstLine="0"/>
              <w:jc w:val="center"/>
              <w:rPr>
                <w:lang w:val="sq-AL"/>
              </w:rPr>
            </w:pPr>
            <w:r w:rsidRPr="008E28E3">
              <w:rPr>
                <w:lang w:val="sq-AL"/>
              </w:rPr>
              <w:t xml:space="preserve">          00-000-00</w:t>
            </w:r>
          </w:p>
        </w:tc>
      </w:tr>
    </w:tbl>
    <w:p w:rsidR="006531B2" w:rsidRDefault="006531B2" w:rsidP="002E4B8A">
      <w:pPr>
        <w:pStyle w:val="Paragrafi"/>
        <w:rPr>
          <w:lang w:val="sq-AL"/>
        </w:rPr>
      </w:pPr>
    </w:p>
    <w:p w:rsidR="002E4B8A" w:rsidRPr="007542C3" w:rsidRDefault="002E4B8A" w:rsidP="00202F03">
      <w:pPr>
        <w:pStyle w:val="TitulliTitull"/>
      </w:pPr>
      <w:r w:rsidRPr="007542C3">
        <w:t>LISTA E FLET</w:t>
      </w:r>
      <w:r w:rsidR="009B161C" w:rsidRPr="007542C3">
        <w:t>Ë</w:t>
      </w:r>
      <w:r w:rsidRPr="007542C3">
        <w:t>VE T</w:t>
      </w:r>
      <w:r w:rsidR="009B161C" w:rsidRPr="007542C3">
        <w:t>Ë</w:t>
      </w:r>
      <w:r w:rsidRPr="007542C3">
        <w:t xml:space="preserve"> INFORMACIONIT</w:t>
      </w:r>
    </w:p>
    <w:p w:rsidR="002E4B8A" w:rsidRPr="007542C3" w:rsidRDefault="002E4B8A" w:rsidP="00202F03">
      <w:pPr>
        <w:pStyle w:val="TitulliTitull"/>
      </w:pPr>
      <w:r w:rsidRPr="007542C3">
        <w:t>JEPEN SHEMBUJ NGARKIMI</w:t>
      </w:r>
    </w:p>
    <w:p w:rsidR="002E4B8A" w:rsidRPr="007542C3" w:rsidRDefault="002E4B8A" w:rsidP="002E4B8A">
      <w:pPr>
        <w:pStyle w:val="Paragrafi"/>
        <w:rPr>
          <w:lang w:val="sq-AL"/>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9"/>
        <w:gridCol w:w="1653"/>
        <w:gridCol w:w="1493"/>
        <w:gridCol w:w="1493"/>
        <w:gridCol w:w="1666"/>
        <w:gridCol w:w="1493"/>
      </w:tblGrid>
      <w:tr w:rsidR="002E4B8A" w:rsidRPr="00202F03" w:rsidTr="00202F03">
        <w:trPr>
          <w:trHeight w:val="242"/>
        </w:trPr>
        <w:tc>
          <w:tcPr>
            <w:tcW w:w="1691" w:type="pct"/>
            <w:gridSpan w:val="2"/>
          </w:tcPr>
          <w:p w:rsidR="002E4B8A" w:rsidRPr="00202F03" w:rsidRDefault="002E4B8A" w:rsidP="00202F03">
            <w:pPr>
              <w:pStyle w:val="Tabele"/>
              <w:jc w:val="center"/>
              <w:rPr>
                <w:sz w:val="20"/>
                <w:lang w:val="sq-AL"/>
              </w:rPr>
            </w:pPr>
            <w:r w:rsidRPr="00202F03">
              <w:rPr>
                <w:sz w:val="20"/>
                <w:lang w:val="sq-AL"/>
              </w:rPr>
              <w:t>1-20</w:t>
            </w:r>
          </w:p>
        </w:tc>
        <w:tc>
          <w:tcPr>
            <w:tcW w:w="1608" w:type="pct"/>
            <w:gridSpan w:val="2"/>
          </w:tcPr>
          <w:p w:rsidR="002E4B8A" w:rsidRPr="00202F03" w:rsidRDefault="002E4B8A" w:rsidP="00202F03">
            <w:pPr>
              <w:pStyle w:val="Tabele"/>
              <w:jc w:val="center"/>
              <w:rPr>
                <w:sz w:val="20"/>
                <w:lang w:val="sq-AL"/>
              </w:rPr>
            </w:pPr>
            <w:r w:rsidRPr="00202F03">
              <w:rPr>
                <w:sz w:val="20"/>
                <w:lang w:val="sq-AL"/>
              </w:rPr>
              <w:t>100</w:t>
            </w:r>
          </w:p>
        </w:tc>
        <w:tc>
          <w:tcPr>
            <w:tcW w:w="1701" w:type="pct"/>
            <w:gridSpan w:val="2"/>
          </w:tcPr>
          <w:p w:rsidR="002E4B8A" w:rsidRPr="00202F03" w:rsidRDefault="002E4B8A" w:rsidP="00202F03">
            <w:pPr>
              <w:pStyle w:val="Tabele"/>
              <w:jc w:val="center"/>
              <w:rPr>
                <w:sz w:val="20"/>
                <w:lang w:val="sq-AL"/>
              </w:rPr>
            </w:pPr>
            <w:r w:rsidRPr="00202F03">
              <w:rPr>
                <w:sz w:val="20"/>
                <w:lang w:val="sq-AL"/>
              </w:rPr>
              <w:t>200</w:t>
            </w:r>
          </w:p>
        </w:tc>
      </w:tr>
      <w:tr w:rsidR="002E4B8A" w:rsidRPr="00202F03" w:rsidTr="00202F03">
        <w:tc>
          <w:tcPr>
            <w:tcW w:w="801" w:type="pct"/>
          </w:tcPr>
          <w:p w:rsidR="002E4B8A" w:rsidRPr="00202F03" w:rsidRDefault="002E4B8A" w:rsidP="00202F03">
            <w:pPr>
              <w:pStyle w:val="Tabele"/>
              <w:jc w:val="center"/>
              <w:rPr>
                <w:sz w:val="20"/>
                <w:lang w:val="sq-AL"/>
              </w:rPr>
            </w:pPr>
            <w:r w:rsidRPr="00202F03">
              <w:rPr>
                <w:sz w:val="20"/>
                <w:lang w:val="sq-AL"/>
              </w:rPr>
              <w:t>blu</w:t>
            </w:r>
          </w:p>
        </w:tc>
        <w:tc>
          <w:tcPr>
            <w:tcW w:w="890" w:type="pct"/>
          </w:tcPr>
          <w:p w:rsidR="002E4B8A" w:rsidRPr="00202F03" w:rsidRDefault="002E4B8A" w:rsidP="00202F03">
            <w:pPr>
              <w:pStyle w:val="Tabele"/>
              <w:jc w:val="center"/>
              <w:rPr>
                <w:sz w:val="20"/>
                <w:lang w:val="sq-AL"/>
              </w:rPr>
            </w:pPr>
            <w:r w:rsidRPr="00202F03">
              <w:rPr>
                <w:sz w:val="20"/>
                <w:lang w:val="sq-AL"/>
              </w:rPr>
              <w:t>roze</w:t>
            </w:r>
          </w:p>
        </w:tc>
        <w:tc>
          <w:tcPr>
            <w:tcW w:w="804" w:type="pct"/>
          </w:tcPr>
          <w:p w:rsidR="002E4B8A" w:rsidRPr="00202F03" w:rsidRDefault="002E4B8A" w:rsidP="00202F03">
            <w:pPr>
              <w:pStyle w:val="Tabele"/>
              <w:jc w:val="center"/>
              <w:rPr>
                <w:sz w:val="20"/>
                <w:lang w:val="sq-AL"/>
              </w:rPr>
            </w:pPr>
            <w:r w:rsidRPr="00202F03">
              <w:rPr>
                <w:sz w:val="20"/>
                <w:lang w:val="sq-AL"/>
              </w:rPr>
              <w:t>blu</w:t>
            </w:r>
          </w:p>
        </w:tc>
        <w:tc>
          <w:tcPr>
            <w:tcW w:w="804" w:type="pct"/>
          </w:tcPr>
          <w:p w:rsidR="002E4B8A" w:rsidRPr="00202F03" w:rsidRDefault="009517A3" w:rsidP="00202F03">
            <w:pPr>
              <w:pStyle w:val="Tabele"/>
              <w:jc w:val="center"/>
              <w:rPr>
                <w:sz w:val="20"/>
                <w:lang w:val="sq-AL"/>
              </w:rPr>
            </w:pPr>
            <w:r w:rsidRPr="00202F03">
              <w:rPr>
                <w:sz w:val="20"/>
                <w:lang w:val="sq-AL"/>
              </w:rPr>
              <w:t>r</w:t>
            </w:r>
            <w:r w:rsidR="002E4B8A" w:rsidRPr="00202F03">
              <w:rPr>
                <w:sz w:val="20"/>
                <w:lang w:val="sq-AL"/>
              </w:rPr>
              <w:t>oz</w:t>
            </w:r>
            <w:r w:rsidRPr="00202F03">
              <w:rPr>
                <w:rFonts w:ascii="Times New Roman" w:hAnsi="Times New Roman"/>
                <w:sz w:val="20"/>
                <w:lang w:val="sq-AL"/>
              </w:rPr>
              <w:t>ë</w:t>
            </w:r>
          </w:p>
        </w:tc>
        <w:tc>
          <w:tcPr>
            <w:tcW w:w="897" w:type="pct"/>
          </w:tcPr>
          <w:p w:rsidR="002E4B8A" w:rsidRPr="00202F03" w:rsidRDefault="002E4B8A" w:rsidP="00202F03">
            <w:pPr>
              <w:pStyle w:val="Tabele"/>
              <w:jc w:val="center"/>
              <w:rPr>
                <w:sz w:val="20"/>
                <w:lang w:val="sq-AL"/>
              </w:rPr>
            </w:pPr>
            <w:r w:rsidRPr="00202F03">
              <w:rPr>
                <w:sz w:val="20"/>
                <w:lang w:val="sq-AL"/>
              </w:rPr>
              <w:t>blu</w:t>
            </w:r>
          </w:p>
        </w:tc>
        <w:tc>
          <w:tcPr>
            <w:tcW w:w="804" w:type="pct"/>
          </w:tcPr>
          <w:p w:rsidR="002E4B8A" w:rsidRPr="00202F03" w:rsidRDefault="009517A3" w:rsidP="00202F03">
            <w:pPr>
              <w:pStyle w:val="Tabele"/>
              <w:jc w:val="center"/>
              <w:rPr>
                <w:sz w:val="20"/>
                <w:lang w:val="sq-AL"/>
              </w:rPr>
            </w:pPr>
            <w:r w:rsidRPr="00202F03">
              <w:rPr>
                <w:sz w:val="20"/>
                <w:lang w:val="sq-AL"/>
              </w:rPr>
              <w:t>roz</w:t>
            </w:r>
            <w:r w:rsidRPr="00202F03">
              <w:rPr>
                <w:rFonts w:ascii="Times New Roman" w:hAnsi="Times New Roman"/>
                <w:sz w:val="20"/>
                <w:lang w:val="sq-AL"/>
              </w:rPr>
              <w:t>ë</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1/51-001-99</w:t>
            </w:r>
          </w:p>
        </w:tc>
        <w:tc>
          <w:tcPr>
            <w:tcW w:w="890" w:type="pct"/>
          </w:tcPr>
          <w:p w:rsidR="002E4B8A" w:rsidRPr="00202F03" w:rsidRDefault="002E4B8A" w:rsidP="007E34CC">
            <w:pPr>
              <w:pStyle w:val="Tabele"/>
              <w:rPr>
                <w:sz w:val="20"/>
                <w:lang w:val="sq-AL"/>
              </w:rPr>
            </w:pPr>
            <w:r w:rsidRPr="00202F03">
              <w:rPr>
                <w:sz w:val="20"/>
                <w:lang w:val="sq-AL"/>
              </w:rPr>
              <w:t>1/54-101-01</w:t>
            </w:r>
          </w:p>
        </w:tc>
        <w:tc>
          <w:tcPr>
            <w:tcW w:w="804" w:type="pct"/>
          </w:tcPr>
          <w:p w:rsidR="002E4B8A" w:rsidRPr="00202F03" w:rsidRDefault="002E4B8A" w:rsidP="007E34CC">
            <w:pPr>
              <w:pStyle w:val="Tabele"/>
              <w:rPr>
                <w:sz w:val="20"/>
                <w:lang w:val="sq-AL"/>
              </w:rPr>
            </w:pPr>
            <w:r w:rsidRPr="00202F03">
              <w:rPr>
                <w:sz w:val="20"/>
                <w:lang w:val="sq-AL"/>
              </w:rPr>
              <w:t>100/80-002-98</w:t>
            </w:r>
          </w:p>
        </w:tc>
        <w:tc>
          <w:tcPr>
            <w:tcW w:w="804" w:type="pct"/>
          </w:tcPr>
          <w:p w:rsidR="002E4B8A" w:rsidRPr="00202F03" w:rsidRDefault="002E4B8A" w:rsidP="007E34CC">
            <w:pPr>
              <w:pStyle w:val="Tabele"/>
              <w:rPr>
                <w:sz w:val="20"/>
                <w:lang w:val="sq-AL"/>
              </w:rPr>
            </w:pPr>
            <w:r w:rsidRPr="00202F03">
              <w:rPr>
                <w:sz w:val="20"/>
                <w:lang w:val="sq-AL"/>
              </w:rPr>
              <w:t>100/74-101-00</w:t>
            </w:r>
          </w:p>
        </w:tc>
        <w:tc>
          <w:tcPr>
            <w:tcW w:w="897" w:type="pct"/>
          </w:tcPr>
          <w:p w:rsidR="002E4B8A" w:rsidRPr="00202F03" w:rsidRDefault="002E4B8A" w:rsidP="007E34CC">
            <w:pPr>
              <w:pStyle w:val="Tabele"/>
              <w:rPr>
                <w:sz w:val="20"/>
                <w:lang w:val="sq-AL"/>
              </w:rPr>
            </w:pPr>
            <w:r w:rsidRPr="00202F03">
              <w:rPr>
                <w:sz w:val="20"/>
                <w:lang w:val="sq-AL"/>
              </w:rPr>
              <w:t>200/54-001-91</w:t>
            </w:r>
          </w:p>
        </w:tc>
        <w:tc>
          <w:tcPr>
            <w:tcW w:w="804" w:type="pct"/>
          </w:tcPr>
          <w:p w:rsidR="002E4B8A" w:rsidRPr="00202F03" w:rsidRDefault="002E4B8A" w:rsidP="007E34CC">
            <w:pPr>
              <w:pStyle w:val="Tabele"/>
              <w:rPr>
                <w:sz w:val="20"/>
                <w:lang w:val="sq-AL"/>
              </w:rPr>
            </w:pPr>
            <w:r w:rsidRPr="00202F03">
              <w:rPr>
                <w:sz w:val="20"/>
                <w:lang w:val="sq-AL"/>
              </w:rPr>
              <w:t>200/56-101-95</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1/51-002-99</w:t>
            </w:r>
          </w:p>
        </w:tc>
        <w:tc>
          <w:tcPr>
            <w:tcW w:w="890" w:type="pct"/>
          </w:tcPr>
          <w:p w:rsidR="002E4B8A" w:rsidRPr="00202F03" w:rsidRDefault="002E4B8A" w:rsidP="007E34CC">
            <w:pPr>
              <w:pStyle w:val="Tabele"/>
              <w:rPr>
                <w:sz w:val="20"/>
                <w:lang w:val="sq-AL"/>
              </w:rPr>
            </w:pPr>
            <w:r w:rsidRPr="00202F03">
              <w:rPr>
                <w:sz w:val="20"/>
                <w:lang w:val="sq-AL"/>
              </w:rPr>
              <w:t>1/54-102-01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100/74-102-00</w:t>
            </w:r>
          </w:p>
        </w:tc>
        <w:tc>
          <w:tcPr>
            <w:tcW w:w="897" w:type="pct"/>
          </w:tcPr>
          <w:p w:rsidR="002E4B8A" w:rsidRPr="00202F03" w:rsidRDefault="002E4B8A" w:rsidP="007E34CC">
            <w:pPr>
              <w:pStyle w:val="Tabele"/>
              <w:rPr>
                <w:sz w:val="20"/>
                <w:lang w:val="sq-AL"/>
              </w:rPr>
            </w:pPr>
            <w:r w:rsidRPr="00202F03">
              <w:rPr>
                <w:sz w:val="20"/>
                <w:lang w:val="sq-AL"/>
              </w:rPr>
              <w:t>200/54-001-96</w:t>
            </w:r>
          </w:p>
        </w:tc>
        <w:tc>
          <w:tcPr>
            <w:tcW w:w="804" w:type="pct"/>
          </w:tcPr>
          <w:p w:rsidR="002E4B8A" w:rsidRPr="00202F03" w:rsidRDefault="002E4B8A" w:rsidP="007E34CC">
            <w:pPr>
              <w:pStyle w:val="Tabele"/>
              <w:rPr>
                <w:sz w:val="20"/>
                <w:lang w:val="sq-AL"/>
              </w:rPr>
            </w:pPr>
            <w:r w:rsidRPr="00202F03">
              <w:rPr>
                <w:sz w:val="20"/>
                <w:lang w:val="sq-AL"/>
              </w:rPr>
              <w:t>200/56-102-95</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1/54-001-00</w:t>
            </w:r>
          </w:p>
        </w:tc>
        <w:tc>
          <w:tcPr>
            <w:tcW w:w="890" w:type="pct"/>
          </w:tcPr>
          <w:p w:rsidR="002E4B8A" w:rsidRPr="00202F03" w:rsidRDefault="002E4B8A" w:rsidP="007E34CC">
            <w:pPr>
              <w:pStyle w:val="Tabele"/>
              <w:rPr>
                <w:sz w:val="20"/>
                <w:lang w:val="sq-AL"/>
              </w:rPr>
            </w:pPr>
            <w:r w:rsidRPr="00202F03">
              <w:rPr>
                <w:sz w:val="20"/>
                <w:lang w:val="sq-AL"/>
              </w:rPr>
              <w:t>1/56-104-95</w:t>
            </w:r>
          </w:p>
        </w:tc>
        <w:tc>
          <w:tcPr>
            <w:tcW w:w="804" w:type="pct"/>
          </w:tcPr>
          <w:p w:rsidR="002E4B8A" w:rsidRPr="00202F03" w:rsidRDefault="002E4B8A" w:rsidP="007E34CC">
            <w:pPr>
              <w:pStyle w:val="Tabele"/>
              <w:rPr>
                <w:sz w:val="20"/>
                <w:lang w:val="sq-AL"/>
              </w:rPr>
            </w:pPr>
            <w:r w:rsidRPr="00202F03">
              <w:rPr>
                <w:sz w:val="20"/>
                <w:lang w:val="sq-AL"/>
              </w:rPr>
              <w:t>100/81-001-97</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200/56-103-95</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1/54-001-01</w:t>
            </w:r>
          </w:p>
        </w:tc>
        <w:tc>
          <w:tcPr>
            <w:tcW w:w="890" w:type="pct"/>
          </w:tcPr>
          <w:p w:rsidR="002E4B8A" w:rsidRPr="00202F03" w:rsidRDefault="002E4B8A" w:rsidP="007E34CC">
            <w:pPr>
              <w:pStyle w:val="Tabele"/>
              <w:rPr>
                <w:sz w:val="20"/>
                <w:lang w:val="sq-AL"/>
              </w:rPr>
            </w:pPr>
            <w:r w:rsidRPr="00202F03">
              <w:rPr>
                <w:sz w:val="20"/>
                <w:lang w:val="sq-AL"/>
              </w:rPr>
              <w:t>1/74-101-00</w:t>
            </w:r>
          </w:p>
        </w:tc>
        <w:tc>
          <w:tcPr>
            <w:tcW w:w="804" w:type="pct"/>
          </w:tcPr>
          <w:p w:rsidR="002E4B8A" w:rsidRPr="00202F03" w:rsidRDefault="002E4B8A" w:rsidP="007E34CC">
            <w:pPr>
              <w:pStyle w:val="Tabele"/>
              <w:rPr>
                <w:sz w:val="20"/>
                <w:lang w:val="sq-AL"/>
              </w:rPr>
            </w:pPr>
            <w:r w:rsidRPr="00202F03">
              <w:rPr>
                <w:sz w:val="20"/>
                <w:lang w:val="sq-AL"/>
              </w:rPr>
              <w:t>100/81-002-97</w:t>
            </w:r>
          </w:p>
        </w:tc>
        <w:tc>
          <w:tcPr>
            <w:tcW w:w="804" w:type="pct"/>
          </w:tcPr>
          <w:p w:rsidR="002E4B8A" w:rsidRPr="00202F03" w:rsidRDefault="002E4B8A" w:rsidP="007E34CC">
            <w:pPr>
              <w:pStyle w:val="Tabele"/>
              <w:rPr>
                <w:sz w:val="20"/>
                <w:lang w:val="sq-AL"/>
              </w:rPr>
            </w:pPr>
            <w:r w:rsidRPr="00202F03">
              <w:rPr>
                <w:sz w:val="20"/>
                <w:lang w:val="sq-AL"/>
              </w:rPr>
              <w:t>100/87-101-96</w:t>
            </w:r>
          </w:p>
        </w:tc>
        <w:tc>
          <w:tcPr>
            <w:tcW w:w="897" w:type="pct"/>
          </w:tcPr>
          <w:p w:rsidR="002E4B8A" w:rsidRPr="00202F03" w:rsidRDefault="002E4B8A" w:rsidP="007E34CC">
            <w:pPr>
              <w:pStyle w:val="Tabele"/>
              <w:rPr>
                <w:sz w:val="20"/>
                <w:lang w:val="sq-AL"/>
              </w:rPr>
            </w:pPr>
            <w:r w:rsidRPr="00202F03">
              <w:rPr>
                <w:sz w:val="20"/>
                <w:lang w:val="sq-AL"/>
              </w:rPr>
              <w:t>200/80-003-98</w:t>
            </w:r>
          </w:p>
        </w:tc>
        <w:tc>
          <w:tcPr>
            <w:tcW w:w="804" w:type="pct"/>
          </w:tcPr>
          <w:p w:rsidR="002E4B8A" w:rsidRPr="00202F03" w:rsidRDefault="002E4B8A" w:rsidP="007E34CC">
            <w:pPr>
              <w:pStyle w:val="Tabele"/>
              <w:rPr>
                <w:sz w:val="20"/>
                <w:lang w:val="sq-AL"/>
              </w:rPr>
            </w:pPr>
            <w:r w:rsidRPr="00202F03">
              <w:rPr>
                <w:sz w:val="20"/>
                <w:lang w:val="sq-AL"/>
              </w:rPr>
              <w:t>200/56-105-95</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1/74-001-02</w:t>
            </w:r>
          </w:p>
        </w:tc>
        <w:tc>
          <w:tcPr>
            <w:tcW w:w="890" w:type="pct"/>
          </w:tcPr>
          <w:p w:rsidR="002E4B8A" w:rsidRPr="00202F03" w:rsidRDefault="002E4B8A" w:rsidP="007E34CC">
            <w:pPr>
              <w:pStyle w:val="Tabele"/>
              <w:rPr>
                <w:sz w:val="20"/>
                <w:lang w:val="sq-AL"/>
              </w:rPr>
            </w:pPr>
            <w:r w:rsidRPr="00202F03">
              <w:rPr>
                <w:sz w:val="20"/>
                <w:lang w:val="sq-AL"/>
              </w:rPr>
              <w:t>1/74-102-99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100/87-101-02</w:t>
            </w:r>
          </w:p>
        </w:tc>
        <w:tc>
          <w:tcPr>
            <w:tcW w:w="897" w:type="pct"/>
          </w:tcPr>
          <w:p w:rsidR="002E4B8A" w:rsidRPr="00202F03" w:rsidRDefault="002E4B8A" w:rsidP="007E34CC">
            <w:pPr>
              <w:pStyle w:val="Tabele"/>
              <w:rPr>
                <w:sz w:val="20"/>
                <w:lang w:val="sq-AL"/>
              </w:rPr>
            </w:pPr>
            <w:r w:rsidRPr="00202F03">
              <w:rPr>
                <w:sz w:val="20"/>
                <w:lang w:val="sq-AL"/>
              </w:rPr>
              <w:t>200/80-005-98</w:t>
            </w:r>
          </w:p>
        </w:tc>
        <w:tc>
          <w:tcPr>
            <w:tcW w:w="804" w:type="pct"/>
          </w:tcPr>
          <w:p w:rsidR="002E4B8A" w:rsidRPr="00202F03" w:rsidRDefault="002E4B8A" w:rsidP="007E34CC">
            <w:pPr>
              <w:pStyle w:val="Tabele"/>
              <w:rPr>
                <w:sz w:val="20"/>
                <w:lang w:val="sq-AL"/>
              </w:rPr>
            </w:pPr>
            <w:r w:rsidRPr="00202F03">
              <w:rPr>
                <w:sz w:val="20"/>
                <w:lang w:val="sq-AL"/>
              </w:rPr>
              <w:t>200/56-101-96</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1/80-001-00</w:t>
            </w:r>
          </w:p>
        </w:tc>
        <w:tc>
          <w:tcPr>
            <w:tcW w:w="890" w:type="pct"/>
          </w:tcPr>
          <w:p w:rsidR="002E4B8A" w:rsidRPr="00202F03" w:rsidRDefault="002E4B8A" w:rsidP="007E34CC">
            <w:pPr>
              <w:pStyle w:val="Tabele"/>
              <w:rPr>
                <w:sz w:val="20"/>
                <w:lang w:val="sq-AL"/>
              </w:rPr>
            </w:pPr>
            <w:r w:rsidRPr="00202F03">
              <w:rPr>
                <w:sz w:val="20"/>
                <w:lang w:val="sq-AL"/>
              </w:rPr>
              <w:t>1/74-104-00</w:t>
            </w:r>
          </w:p>
        </w:tc>
        <w:tc>
          <w:tcPr>
            <w:tcW w:w="804" w:type="pct"/>
          </w:tcPr>
          <w:p w:rsidR="002E4B8A" w:rsidRPr="00202F03" w:rsidRDefault="002E4B8A" w:rsidP="007E34CC">
            <w:pPr>
              <w:pStyle w:val="Tabele"/>
              <w:rPr>
                <w:sz w:val="20"/>
                <w:lang w:val="sq-AL"/>
              </w:rPr>
            </w:pPr>
            <w:r w:rsidRPr="00202F03">
              <w:rPr>
                <w:sz w:val="20"/>
                <w:lang w:val="sq-AL"/>
              </w:rPr>
              <w:t>100/85-001-98</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200/80-006-98</w:t>
            </w:r>
          </w:p>
        </w:tc>
        <w:tc>
          <w:tcPr>
            <w:tcW w:w="804" w:type="pct"/>
          </w:tcPr>
          <w:p w:rsidR="002E4B8A" w:rsidRPr="00202F03" w:rsidRDefault="002E4B8A" w:rsidP="007E34CC">
            <w:pPr>
              <w:pStyle w:val="Tabele"/>
              <w:rPr>
                <w:sz w:val="20"/>
                <w:lang w:val="sq-AL"/>
              </w:rPr>
            </w:pPr>
            <w:r w:rsidRPr="00202F03">
              <w:rPr>
                <w:sz w:val="20"/>
                <w:lang w:val="sq-AL"/>
              </w:rPr>
              <w:t>200/56-106-96</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1/80-004-00</w:t>
            </w:r>
          </w:p>
        </w:tc>
        <w:tc>
          <w:tcPr>
            <w:tcW w:w="890" w:type="pct"/>
          </w:tcPr>
          <w:p w:rsidR="002E4B8A" w:rsidRPr="00202F03" w:rsidRDefault="002E4B8A" w:rsidP="007E34CC">
            <w:pPr>
              <w:pStyle w:val="Tabele"/>
              <w:rPr>
                <w:sz w:val="20"/>
                <w:lang w:val="sq-AL"/>
              </w:rPr>
            </w:pPr>
            <w:r w:rsidRPr="00202F03">
              <w:rPr>
                <w:sz w:val="20"/>
                <w:lang w:val="sq-AL"/>
              </w:rPr>
              <w:t>1/80-102-89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100/88-101-92</w:t>
            </w:r>
          </w:p>
        </w:tc>
        <w:tc>
          <w:tcPr>
            <w:tcW w:w="897" w:type="pct"/>
          </w:tcPr>
          <w:p w:rsidR="002E4B8A" w:rsidRPr="00202F03" w:rsidRDefault="002E4B8A" w:rsidP="007E34CC">
            <w:pPr>
              <w:pStyle w:val="Tabele"/>
              <w:rPr>
                <w:sz w:val="20"/>
                <w:lang w:val="sq-AL"/>
              </w:rPr>
            </w:pPr>
            <w:r w:rsidRPr="00202F03">
              <w:rPr>
                <w:sz w:val="20"/>
                <w:lang w:val="sq-AL"/>
              </w:rPr>
              <w:t>200/80-001-99</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1/80-002-01</w:t>
            </w:r>
          </w:p>
        </w:tc>
        <w:tc>
          <w:tcPr>
            <w:tcW w:w="890" w:type="pct"/>
          </w:tcPr>
          <w:p w:rsidR="002E4B8A" w:rsidRPr="00202F03" w:rsidRDefault="002E4B8A" w:rsidP="007E34CC">
            <w:pPr>
              <w:pStyle w:val="Tabele"/>
              <w:rPr>
                <w:sz w:val="20"/>
                <w:lang w:val="sq-AL"/>
              </w:rPr>
            </w:pPr>
            <w:r w:rsidRPr="00202F03">
              <w:rPr>
                <w:sz w:val="20"/>
                <w:lang w:val="sq-AL"/>
              </w:rPr>
              <w:t>1/80-101-00</w:t>
            </w:r>
          </w:p>
        </w:tc>
        <w:tc>
          <w:tcPr>
            <w:tcW w:w="804" w:type="pct"/>
          </w:tcPr>
          <w:p w:rsidR="002E4B8A" w:rsidRPr="00202F03" w:rsidRDefault="002E4B8A" w:rsidP="007E34CC">
            <w:pPr>
              <w:pStyle w:val="Tabele"/>
              <w:rPr>
                <w:sz w:val="20"/>
                <w:lang w:val="sq-AL"/>
              </w:rPr>
            </w:pPr>
            <w:r w:rsidRPr="00202F03">
              <w:rPr>
                <w:sz w:val="20"/>
                <w:lang w:val="sq-AL"/>
              </w:rPr>
              <w:t>100/87-001-96</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200/83-101-07</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1/80-003-01</w:t>
            </w:r>
          </w:p>
        </w:tc>
        <w:tc>
          <w:tcPr>
            <w:tcW w:w="890" w:type="pct"/>
          </w:tcPr>
          <w:p w:rsidR="002E4B8A" w:rsidRPr="00202F03" w:rsidRDefault="002E4B8A" w:rsidP="007E34CC">
            <w:pPr>
              <w:pStyle w:val="Tabele"/>
              <w:rPr>
                <w:sz w:val="20"/>
                <w:lang w:val="sq-AL"/>
              </w:rPr>
            </w:pPr>
            <w:r w:rsidRPr="00202F03">
              <w:rPr>
                <w:sz w:val="20"/>
                <w:lang w:val="sq-AL"/>
              </w:rPr>
              <w:t>1/80-101-01</w:t>
            </w:r>
          </w:p>
        </w:tc>
        <w:tc>
          <w:tcPr>
            <w:tcW w:w="804" w:type="pct"/>
          </w:tcPr>
          <w:p w:rsidR="002E4B8A" w:rsidRPr="00202F03" w:rsidRDefault="002E4B8A" w:rsidP="007E34CC">
            <w:pPr>
              <w:pStyle w:val="Tabele"/>
              <w:rPr>
                <w:sz w:val="20"/>
                <w:lang w:val="sq-AL"/>
              </w:rPr>
            </w:pPr>
            <w:r w:rsidRPr="00202F03">
              <w:rPr>
                <w:sz w:val="20"/>
                <w:lang w:val="sq-AL"/>
              </w:rPr>
              <w:t>100/87-002-96</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200/81-001-96</w:t>
            </w:r>
          </w:p>
        </w:tc>
        <w:tc>
          <w:tcPr>
            <w:tcW w:w="804" w:type="pct"/>
          </w:tcPr>
          <w:p w:rsidR="002E4B8A" w:rsidRPr="00202F03" w:rsidRDefault="002E4B8A" w:rsidP="007E34CC">
            <w:pPr>
              <w:pStyle w:val="Tabele"/>
              <w:rPr>
                <w:sz w:val="20"/>
                <w:lang w:val="sq-AL"/>
              </w:rPr>
            </w:pPr>
            <w:r w:rsidRPr="00202F03">
              <w:rPr>
                <w:sz w:val="20"/>
                <w:lang w:val="sq-AL"/>
              </w:rPr>
              <w:t>200/83-101-98</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1/80-001-02</w:t>
            </w:r>
          </w:p>
        </w:tc>
        <w:tc>
          <w:tcPr>
            <w:tcW w:w="890" w:type="pct"/>
          </w:tcPr>
          <w:p w:rsidR="002E4B8A" w:rsidRPr="00202F03" w:rsidRDefault="002E4B8A" w:rsidP="007E34CC">
            <w:pPr>
              <w:pStyle w:val="Tabele"/>
              <w:rPr>
                <w:sz w:val="20"/>
                <w:lang w:val="sq-AL"/>
              </w:rPr>
            </w:pPr>
            <w:r w:rsidRPr="00202F03">
              <w:rPr>
                <w:sz w:val="20"/>
                <w:lang w:val="sq-AL"/>
              </w:rPr>
              <w:t>1/80-102-01</w:t>
            </w:r>
          </w:p>
        </w:tc>
        <w:tc>
          <w:tcPr>
            <w:tcW w:w="804" w:type="pct"/>
          </w:tcPr>
          <w:p w:rsidR="002E4B8A" w:rsidRPr="00202F03" w:rsidRDefault="002E4B8A" w:rsidP="007E34CC">
            <w:pPr>
              <w:pStyle w:val="Tabele"/>
              <w:rPr>
                <w:sz w:val="20"/>
                <w:lang w:val="sq-AL"/>
              </w:rPr>
            </w:pPr>
            <w:r w:rsidRPr="00202F03">
              <w:rPr>
                <w:sz w:val="20"/>
                <w:lang w:val="sq-AL"/>
              </w:rPr>
              <w:t>100/87-012-96</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200/81-003-03</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1/80-001-03</w:t>
            </w:r>
          </w:p>
        </w:tc>
        <w:tc>
          <w:tcPr>
            <w:tcW w:w="890" w:type="pct"/>
          </w:tcPr>
          <w:p w:rsidR="002E4B8A" w:rsidRPr="00202F03" w:rsidRDefault="002E4B8A" w:rsidP="007E34CC">
            <w:pPr>
              <w:pStyle w:val="Tabele"/>
              <w:rPr>
                <w:sz w:val="20"/>
                <w:lang w:val="sq-AL"/>
              </w:rPr>
            </w:pPr>
            <w:r w:rsidRPr="00202F03">
              <w:rPr>
                <w:sz w:val="20"/>
                <w:lang w:val="sq-AL"/>
              </w:rPr>
              <w:t>1/80-103-01</w:t>
            </w:r>
          </w:p>
        </w:tc>
        <w:tc>
          <w:tcPr>
            <w:tcW w:w="804" w:type="pct"/>
          </w:tcPr>
          <w:p w:rsidR="002E4B8A" w:rsidRPr="00202F03" w:rsidRDefault="002E4B8A" w:rsidP="007E34CC">
            <w:pPr>
              <w:pStyle w:val="Tabele"/>
              <w:rPr>
                <w:sz w:val="20"/>
                <w:lang w:val="sq-AL"/>
              </w:rPr>
            </w:pPr>
            <w:r w:rsidRPr="00202F03">
              <w:rPr>
                <w:sz w:val="20"/>
                <w:lang w:val="sq-AL"/>
              </w:rPr>
              <w:t>100/87-001-01</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r w:rsidRPr="00202F03">
              <w:rPr>
                <w:sz w:val="20"/>
                <w:lang w:val="sq-AL"/>
              </w:rPr>
              <w:t>200/87-101-96</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 xml:space="preserve">1/80-003-03 </w:t>
            </w:r>
          </w:p>
        </w:tc>
        <w:tc>
          <w:tcPr>
            <w:tcW w:w="890" w:type="pct"/>
          </w:tcPr>
          <w:p w:rsidR="002E4B8A" w:rsidRPr="00202F03" w:rsidRDefault="002E4B8A" w:rsidP="007E34CC">
            <w:pPr>
              <w:pStyle w:val="Tabele"/>
              <w:rPr>
                <w:sz w:val="20"/>
                <w:lang w:val="sq-AL"/>
              </w:rPr>
            </w:pPr>
            <w:r w:rsidRPr="00202F03">
              <w:rPr>
                <w:sz w:val="20"/>
                <w:lang w:val="sq-AL"/>
              </w:rPr>
              <w:t>1/80-104-01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200/83-001-79</w:t>
            </w:r>
          </w:p>
        </w:tc>
        <w:tc>
          <w:tcPr>
            <w:tcW w:w="804" w:type="pct"/>
          </w:tcPr>
          <w:p w:rsidR="002E4B8A" w:rsidRPr="00202F03" w:rsidRDefault="002E4B8A" w:rsidP="007E34CC">
            <w:pPr>
              <w:pStyle w:val="Tabele"/>
              <w:rPr>
                <w:sz w:val="20"/>
                <w:lang w:val="sq-AL"/>
              </w:rPr>
            </w:pPr>
            <w:r w:rsidRPr="00202F03">
              <w:rPr>
                <w:sz w:val="20"/>
                <w:lang w:val="sq-AL"/>
              </w:rPr>
              <w:t>200/87-102-96</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1/86-001-99</w:t>
            </w:r>
          </w:p>
        </w:tc>
        <w:tc>
          <w:tcPr>
            <w:tcW w:w="890" w:type="pct"/>
          </w:tcPr>
          <w:p w:rsidR="002E4B8A" w:rsidRPr="00202F03" w:rsidRDefault="002E4B8A" w:rsidP="007E34CC">
            <w:pPr>
              <w:pStyle w:val="Tabele"/>
              <w:rPr>
                <w:sz w:val="20"/>
                <w:lang w:val="sq-AL"/>
              </w:rPr>
            </w:pPr>
            <w:r w:rsidRPr="00202F03">
              <w:rPr>
                <w:sz w:val="20"/>
                <w:lang w:val="sq-AL"/>
              </w:rPr>
              <w:t>1/80-105-01</w:t>
            </w:r>
          </w:p>
        </w:tc>
        <w:tc>
          <w:tcPr>
            <w:tcW w:w="804" w:type="pct"/>
          </w:tcPr>
          <w:p w:rsidR="002E4B8A" w:rsidRPr="00202F03" w:rsidRDefault="002E4B8A" w:rsidP="007E34CC">
            <w:pPr>
              <w:pStyle w:val="Tabele"/>
              <w:rPr>
                <w:sz w:val="20"/>
                <w:lang w:val="sq-AL"/>
              </w:rPr>
            </w:pPr>
            <w:r w:rsidRPr="00202F03">
              <w:rPr>
                <w:sz w:val="20"/>
                <w:lang w:val="sq-AL"/>
              </w:rPr>
              <w:t>100/88-001-95</w:t>
            </w: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200/83-001-84</w:t>
            </w:r>
          </w:p>
        </w:tc>
        <w:tc>
          <w:tcPr>
            <w:tcW w:w="804" w:type="pct"/>
          </w:tcPr>
          <w:p w:rsidR="002E4B8A" w:rsidRPr="00202F03" w:rsidRDefault="002E4B8A" w:rsidP="007E34CC">
            <w:pPr>
              <w:pStyle w:val="Tabele"/>
              <w:rPr>
                <w:sz w:val="20"/>
                <w:lang w:val="sq-AL"/>
              </w:rPr>
            </w:pPr>
            <w:r w:rsidRPr="00202F03">
              <w:rPr>
                <w:sz w:val="20"/>
                <w:lang w:val="sq-AL"/>
              </w:rPr>
              <w:t>200/87-103-96</w:t>
            </w: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1/87-001-01</w:t>
            </w:r>
          </w:p>
        </w:tc>
        <w:tc>
          <w:tcPr>
            <w:tcW w:w="890" w:type="pct"/>
          </w:tcPr>
          <w:p w:rsidR="002E4B8A" w:rsidRPr="00202F03" w:rsidRDefault="002E4B8A" w:rsidP="007E34CC">
            <w:pPr>
              <w:pStyle w:val="Tabele"/>
              <w:rPr>
                <w:sz w:val="20"/>
                <w:lang w:val="sq-AL"/>
              </w:rPr>
            </w:pPr>
            <w:r w:rsidRPr="00202F03">
              <w:rPr>
                <w:sz w:val="20"/>
                <w:lang w:val="sq-AL"/>
              </w:rPr>
              <w:t>1/80-101-02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200/83-001-00</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1/83-101-91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200/83-001-02</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2/80-001-98</w:t>
            </w:r>
          </w:p>
        </w:tc>
        <w:tc>
          <w:tcPr>
            <w:tcW w:w="890" w:type="pct"/>
          </w:tcPr>
          <w:p w:rsidR="002E4B8A" w:rsidRPr="00202F03" w:rsidRDefault="002E4B8A" w:rsidP="007E34CC">
            <w:pPr>
              <w:pStyle w:val="Tabele"/>
              <w:rPr>
                <w:sz w:val="20"/>
                <w:lang w:val="sq-AL"/>
              </w:rPr>
            </w:pPr>
            <w:r w:rsidRPr="00202F03">
              <w:rPr>
                <w:sz w:val="20"/>
                <w:lang w:val="sq-AL"/>
              </w:rPr>
              <w:t>1/83-101-97</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200/87-011-96</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2/80-001-00</w:t>
            </w:r>
          </w:p>
        </w:tc>
        <w:tc>
          <w:tcPr>
            <w:tcW w:w="890" w:type="pct"/>
          </w:tcPr>
          <w:p w:rsidR="002E4B8A" w:rsidRPr="00202F03" w:rsidRDefault="002E4B8A" w:rsidP="007E34CC">
            <w:pPr>
              <w:pStyle w:val="Tabele"/>
              <w:rPr>
                <w:sz w:val="20"/>
                <w:lang w:val="sq-AL"/>
              </w:rPr>
            </w:pPr>
            <w:r w:rsidRPr="00202F03">
              <w:rPr>
                <w:sz w:val="20"/>
                <w:lang w:val="sq-AL"/>
              </w:rPr>
              <w:t>1/83-102-97</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r w:rsidRPr="00202F03">
              <w:rPr>
                <w:sz w:val="20"/>
                <w:lang w:val="sq-AL"/>
              </w:rPr>
              <w:t>200/87-013-96</w:t>
            </w: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2/80-001-03</w:t>
            </w:r>
          </w:p>
        </w:tc>
        <w:tc>
          <w:tcPr>
            <w:tcW w:w="890" w:type="pct"/>
          </w:tcPr>
          <w:p w:rsidR="002E4B8A" w:rsidRPr="00202F03" w:rsidRDefault="002E4B8A" w:rsidP="007E34CC">
            <w:pPr>
              <w:pStyle w:val="Tabele"/>
              <w:rPr>
                <w:sz w:val="20"/>
                <w:lang w:val="sq-AL"/>
              </w:rPr>
            </w:pPr>
            <w:r w:rsidRPr="00202F03">
              <w:rPr>
                <w:sz w:val="20"/>
                <w:lang w:val="sq-AL"/>
              </w:rPr>
              <w:t>1/87-102-96</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2/80-002-03</w:t>
            </w:r>
          </w:p>
        </w:tc>
        <w:tc>
          <w:tcPr>
            <w:tcW w:w="890" w:type="pct"/>
          </w:tcPr>
          <w:p w:rsidR="002E4B8A" w:rsidRPr="00202F03" w:rsidRDefault="002E4B8A" w:rsidP="007E34CC">
            <w:pPr>
              <w:pStyle w:val="Tabele"/>
              <w:rPr>
                <w:sz w:val="20"/>
                <w:lang w:val="sq-AL"/>
              </w:rPr>
            </w:pPr>
            <w:r w:rsidRPr="00202F03">
              <w:rPr>
                <w:sz w:val="20"/>
                <w:lang w:val="sq-AL"/>
              </w:rPr>
              <w:t>1/88-101-84</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2/81-001-97</w:t>
            </w:r>
          </w:p>
        </w:tc>
        <w:tc>
          <w:tcPr>
            <w:tcW w:w="890" w:type="pct"/>
          </w:tcPr>
          <w:p w:rsidR="002E4B8A" w:rsidRPr="00202F03" w:rsidRDefault="002E4B8A" w:rsidP="007E34CC">
            <w:pPr>
              <w:pStyle w:val="Tabele"/>
              <w:rPr>
                <w:sz w:val="20"/>
                <w:lang w:val="sq-AL"/>
              </w:rPr>
            </w:pPr>
            <w:r w:rsidRPr="00202F03">
              <w:rPr>
                <w:sz w:val="20"/>
                <w:lang w:val="sq-AL"/>
              </w:rPr>
              <w:t>1/88-101-02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2/87-001-00</w:t>
            </w: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2/87-001-03</w:t>
            </w:r>
          </w:p>
        </w:tc>
        <w:tc>
          <w:tcPr>
            <w:tcW w:w="890" w:type="pct"/>
          </w:tcPr>
          <w:p w:rsidR="002E4B8A" w:rsidRPr="00202F03" w:rsidRDefault="002E4B8A" w:rsidP="007E34CC">
            <w:pPr>
              <w:pStyle w:val="Tabele"/>
              <w:rPr>
                <w:sz w:val="20"/>
                <w:lang w:val="sq-AL"/>
              </w:rPr>
            </w:pPr>
            <w:r w:rsidRPr="00202F03">
              <w:rPr>
                <w:sz w:val="20"/>
                <w:lang w:val="sq-AL"/>
              </w:rPr>
              <w:t>2/51-101-99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2/80-101-01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4/80-002-98</w:t>
            </w:r>
          </w:p>
        </w:tc>
        <w:tc>
          <w:tcPr>
            <w:tcW w:w="890" w:type="pct"/>
          </w:tcPr>
          <w:p w:rsidR="002E4B8A" w:rsidRPr="00202F03" w:rsidRDefault="002E4B8A" w:rsidP="007E34CC">
            <w:pPr>
              <w:pStyle w:val="Tabele"/>
              <w:rPr>
                <w:sz w:val="20"/>
                <w:lang w:val="sq-AL"/>
              </w:rPr>
            </w:pPr>
            <w:r w:rsidRPr="00202F03">
              <w:rPr>
                <w:sz w:val="20"/>
                <w:lang w:val="sq-AL"/>
              </w:rPr>
              <w:t>2/80-101-03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2/80-102-03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6/80-001-98</w:t>
            </w:r>
          </w:p>
        </w:tc>
        <w:tc>
          <w:tcPr>
            <w:tcW w:w="890" w:type="pct"/>
          </w:tcPr>
          <w:p w:rsidR="002E4B8A" w:rsidRPr="00202F03" w:rsidRDefault="002E4B8A" w:rsidP="007E34CC">
            <w:pPr>
              <w:pStyle w:val="Tabele"/>
              <w:rPr>
                <w:sz w:val="20"/>
                <w:lang w:val="sq-AL"/>
              </w:rPr>
            </w:pPr>
            <w:r w:rsidRPr="00202F03">
              <w:rPr>
                <w:sz w:val="20"/>
                <w:lang w:val="sq-AL"/>
              </w:rPr>
              <w:t>2/80-103-03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6/80-002-98</w:t>
            </w:r>
          </w:p>
        </w:tc>
        <w:tc>
          <w:tcPr>
            <w:tcW w:w="890" w:type="pct"/>
          </w:tcPr>
          <w:p w:rsidR="002E4B8A" w:rsidRPr="00202F03" w:rsidRDefault="002E4B8A" w:rsidP="007E34CC">
            <w:pPr>
              <w:pStyle w:val="Tabele"/>
              <w:rPr>
                <w:sz w:val="20"/>
                <w:lang w:val="sq-AL"/>
              </w:rPr>
            </w:pPr>
            <w:r w:rsidRPr="00202F03">
              <w:rPr>
                <w:sz w:val="20"/>
                <w:lang w:val="sq-AL"/>
              </w:rPr>
              <w:t>2/81-101-96</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6/80-003-98</w:t>
            </w:r>
          </w:p>
        </w:tc>
        <w:tc>
          <w:tcPr>
            <w:tcW w:w="890" w:type="pct"/>
          </w:tcPr>
          <w:p w:rsidR="002E4B8A" w:rsidRPr="00202F03" w:rsidRDefault="002E4B8A" w:rsidP="007E34CC">
            <w:pPr>
              <w:pStyle w:val="Tabele"/>
              <w:rPr>
                <w:sz w:val="20"/>
                <w:lang w:val="sq-AL"/>
              </w:rPr>
            </w:pPr>
            <w:r w:rsidRPr="00202F03">
              <w:rPr>
                <w:sz w:val="20"/>
                <w:lang w:val="sq-AL"/>
              </w:rPr>
              <w:t>2/81-101-97</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6/80-001-00</w:t>
            </w:r>
          </w:p>
        </w:tc>
        <w:tc>
          <w:tcPr>
            <w:tcW w:w="890" w:type="pct"/>
          </w:tcPr>
          <w:p w:rsidR="002E4B8A" w:rsidRPr="00202F03" w:rsidRDefault="002E4B8A" w:rsidP="007E34CC">
            <w:pPr>
              <w:pStyle w:val="Tabele"/>
              <w:rPr>
                <w:sz w:val="20"/>
                <w:lang w:val="sq-AL"/>
              </w:rPr>
            </w:pPr>
            <w:r w:rsidRPr="00202F03">
              <w:rPr>
                <w:sz w:val="20"/>
                <w:lang w:val="sq-AL"/>
              </w:rPr>
              <w:t>2/81-102-97</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6/80-002-00</w:t>
            </w:r>
          </w:p>
        </w:tc>
        <w:tc>
          <w:tcPr>
            <w:tcW w:w="890" w:type="pct"/>
          </w:tcPr>
          <w:p w:rsidR="002E4B8A" w:rsidRPr="00202F03" w:rsidRDefault="002E4B8A" w:rsidP="007E34CC">
            <w:pPr>
              <w:pStyle w:val="Tabele"/>
              <w:rPr>
                <w:sz w:val="20"/>
                <w:lang w:val="sq-AL"/>
              </w:rPr>
            </w:pPr>
            <w:r w:rsidRPr="00202F03">
              <w:rPr>
                <w:sz w:val="20"/>
                <w:lang w:val="sq-AL"/>
              </w:rPr>
              <w:t>2/81-101-99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6/80-001-01</w:t>
            </w:r>
          </w:p>
        </w:tc>
        <w:tc>
          <w:tcPr>
            <w:tcW w:w="890" w:type="pct"/>
          </w:tcPr>
          <w:p w:rsidR="002E4B8A" w:rsidRPr="00202F03" w:rsidRDefault="002E4B8A" w:rsidP="007E34CC">
            <w:pPr>
              <w:pStyle w:val="Tabele"/>
              <w:rPr>
                <w:sz w:val="20"/>
                <w:lang w:val="sq-AL"/>
              </w:rPr>
            </w:pPr>
            <w:r w:rsidRPr="00202F03">
              <w:rPr>
                <w:sz w:val="20"/>
                <w:lang w:val="sq-AL"/>
              </w:rPr>
              <w:t>2/81-102-99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6/80-001-02</w:t>
            </w:r>
          </w:p>
        </w:tc>
        <w:tc>
          <w:tcPr>
            <w:tcW w:w="890" w:type="pct"/>
          </w:tcPr>
          <w:p w:rsidR="002E4B8A" w:rsidRPr="00202F03" w:rsidRDefault="002E4B8A" w:rsidP="007E34CC">
            <w:pPr>
              <w:pStyle w:val="Tabele"/>
              <w:rPr>
                <w:sz w:val="20"/>
                <w:lang w:val="sq-AL"/>
              </w:rPr>
            </w:pPr>
            <w:r w:rsidRPr="00202F03">
              <w:rPr>
                <w:sz w:val="20"/>
                <w:lang w:val="sq-AL"/>
              </w:rPr>
              <w:t>2/81-103-99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6/87-001-01</w:t>
            </w:r>
          </w:p>
        </w:tc>
        <w:tc>
          <w:tcPr>
            <w:tcW w:w="890" w:type="pct"/>
          </w:tcPr>
          <w:p w:rsidR="002E4B8A" w:rsidRPr="00202F03" w:rsidRDefault="002E4B8A" w:rsidP="007E34CC">
            <w:pPr>
              <w:pStyle w:val="Tabele"/>
              <w:rPr>
                <w:sz w:val="20"/>
                <w:lang w:val="sq-AL"/>
              </w:rPr>
            </w:pPr>
            <w:r w:rsidRPr="00202F03">
              <w:rPr>
                <w:sz w:val="20"/>
                <w:lang w:val="sq-AL"/>
              </w:rPr>
              <w:t>2/81-104-99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2.81-105-99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7/88-001-87</w:t>
            </w: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4/74-101-99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9/80-001-00</w:t>
            </w:r>
          </w:p>
        </w:tc>
        <w:tc>
          <w:tcPr>
            <w:tcW w:w="890" w:type="pct"/>
          </w:tcPr>
          <w:p w:rsidR="002E4B8A" w:rsidRPr="00202F03" w:rsidRDefault="002E4B8A" w:rsidP="007E34CC">
            <w:pPr>
              <w:pStyle w:val="Tabele"/>
              <w:rPr>
                <w:sz w:val="20"/>
                <w:lang w:val="sq-AL"/>
              </w:rPr>
            </w:pPr>
            <w:r w:rsidRPr="00202F03">
              <w:rPr>
                <w:sz w:val="20"/>
                <w:lang w:val="sq-AL"/>
              </w:rPr>
              <w:t>4/80-101-00</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9/80-001-01</w:t>
            </w:r>
          </w:p>
        </w:tc>
        <w:tc>
          <w:tcPr>
            <w:tcW w:w="890" w:type="pct"/>
          </w:tcPr>
          <w:p w:rsidR="002E4B8A" w:rsidRPr="00202F03" w:rsidRDefault="002E4B8A" w:rsidP="007E34CC">
            <w:pPr>
              <w:pStyle w:val="Tabele"/>
              <w:rPr>
                <w:sz w:val="20"/>
                <w:lang w:val="sq-AL"/>
              </w:rPr>
            </w:pPr>
            <w:r w:rsidRPr="00202F03">
              <w:rPr>
                <w:sz w:val="20"/>
                <w:lang w:val="sq-AL"/>
              </w:rPr>
              <w:t>4/80-101-03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9/80-002-01</w:t>
            </w:r>
          </w:p>
        </w:tc>
        <w:tc>
          <w:tcPr>
            <w:tcW w:w="890" w:type="pct"/>
          </w:tcPr>
          <w:p w:rsidR="002E4B8A" w:rsidRPr="00202F03" w:rsidRDefault="002E4B8A" w:rsidP="007E34CC">
            <w:pPr>
              <w:pStyle w:val="Tabele"/>
              <w:rPr>
                <w:sz w:val="20"/>
                <w:lang w:val="sq-AL"/>
              </w:rPr>
            </w:pPr>
            <w:r w:rsidRPr="00202F03">
              <w:rPr>
                <w:sz w:val="20"/>
                <w:lang w:val="sq-AL"/>
              </w:rPr>
              <w:t>4/81-101-00</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9.1/87-002-96</w:t>
            </w:r>
          </w:p>
        </w:tc>
        <w:tc>
          <w:tcPr>
            <w:tcW w:w="890" w:type="pct"/>
          </w:tcPr>
          <w:p w:rsidR="002E4B8A" w:rsidRPr="00202F03" w:rsidRDefault="002E4B8A" w:rsidP="007E34CC">
            <w:pPr>
              <w:pStyle w:val="Tabele"/>
              <w:rPr>
                <w:sz w:val="20"/>
                <w:lang w:val="sq-AL"/>
              </w:rPr>
            </w:pPr>
            <w:r w:rsidRPr="00202F03">
              <w:rPr>
                <w:sz w:val="20"/>
                <w:lang w:val="sq-AL"/>
              </w:rPr>
              <w:t>4/81-101-02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9.1/87-001-00</w:t>
            </w:r>
          </w:p>
        </w:tc>
        <w:tc>
          <w:tcPr>
            <w:tcW w:w="890" w:type="pct"/>
          </w:tcPr>
          <w:p w:rsidR="002E4B8A" w:rsidRPr="00202F03" w:rsidRDefault="002E4B8A" w:rsidP="007E34CC">
            <w:pPr>
              <w:pStyle w:val="Tabele"/>
              <w:rPr>
                <w:sz w:val="20"/>
                <w:lang w:val="sq-AL"/>
              </w:rPr>
            </w:pPr>
            <w:r w:rsidRPr="00202F03">
              <w:rPr>
                <w:sz w:val="20"/>
                <w:lang w:val="sq-AL"/>
              </w:rPr>
              <w:t>4/81-102-01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 xml:space="preserve">11/80-001-99 </w:t>
            </w:r>
          </w:p>
        </w:tc>
        <w:tc>
          <w:tcPr>
            <w:tcW w:w="890" w:type="pct"/>
          </w:tcPr>
          <w:p w:rsidR="002E4B8A" w:rsidRPr="00202F03" w:rsidRDefault="002E4B8A" w:rsidP="007E34CC">
            <w:pPr>
              <w:pStyle w:val="Tabele"/>
              <w:rPr>
                <w:sz w:val="20"/>
                <w:lang w:val="sq-AL"/>
              </w:rPr>
            </w:pPr>
            <w:r w:rsidRPr="00202F03">
              <w:rPr>
                <w:sz w:val="20"/>
                <w:lang w:val="sq-AL"/>
              </w:rPr>
              <w:t>6/87-101-99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r w:rsidRPr="00202F03">
              <w:rPr>
                <w:sz w:val="20"/>
                <w:lang w:val="sq-AL"/>
              </w:rPr>
              <w:t>11/80-002-99</w:t>
            </w: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7/80-101-03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7/80-102-02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7/80-103-01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7/80-103-02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7/80-104-02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7/80-105-02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7/80-106-02</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7/83-101-01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7/87-101-96</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9/80-101-01</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9/84-101-98</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9/86-101-93</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r w:rsidR="002E4B8A" w:rsidRPr="00202F03" w:rsidTr="00202F03">
        <w:trPr>
          <w:trHeight w:val="71"/>
        </w:trPr>
        <w:tc>
          <w:tcPr>
            <w:tcW w:w="801" w:type="pct"/>
          </w:tcPr>
          <w:p w:rsidR="002E4B8A" w:rsidRPr="00202F03" w:rsidRDefault="002E4B8A" w:rsidP="007E34CC">
            <w:pPr>
              <w:pStyle w:val="Tabele"/>
              <w:rPr>
                <w:sz w:val="20"/>
                <w:lang w:val="sq-AL"/>
              </w:rPr>
            </w:pPr>
          </w:p>
        </w:tc>
        <w:tc>
          <w:tcPr>
            <w:tcW w:w="890" w:type="pct"/>
          </w:tcPr>
          <w:p w:rsidR="002E4B8A" w:rsidRPr="00202F03" w:rsidRDefault="002E4B8A" w:rsidP="007E34CC">
            <w:pPr>
              <w:pStyle w:val="Tabele"/>
              <w:rPr>
                <w:sz w:val="20"/>
                <w:lang w:val="sq-AL"/>
              </w:rPr>
            </w:pPr>
            <w:r w:rsidRPr="00202F03">
              <w:rPr>
                <w:sz w:val="20"/>
                <w:lang w:val="sq-AL"/>
              </w:rPr>
              <w:t>11/80-101-99</w:t>
            </w:r>
          </w:p>
        </w:tc>
        <w:tc>
          <w:tcPr>
            <w:tcW w:w="804"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c>
          <w:tcPr>
            <w:tcW w:w="897" w:type="pct"/>
          </w:tcPr>
          <w:p w:rsidR="002E4B8A" w:rsidRPr="00202F03" w:rsidRDefault="002E4B8A" w:rsidP="007E34CC">
            <w:pPr>
              <w:pStyle w:val="Tabele"/>
              <w:rPr>
                <w:sz w:val="20"/>
                <w:lang w:val="sq-AL"/>
              </w:rPr>
            </w:pPr>
          </w:p>
        </w:tc>
        <w:tc>
          <w:tcPr>
            <w:tcW w:w="804" w:type="pct"/>
          </w:tcPr>
          <w:p w:rsidR="002E4B8A" w:rsidRPr="00202F03" w:rsidRDefault="002E4B8A" w:rsidP="007E34CC">
            <w:pPr>
              <w:pStyle w:val="Tabele"/>
              <w:rPr>
                <w:sz w:val="20"/>
                <w:lang w:val="sq-AL"/>
              </w:rPr>
            </w:pPr>
          </w:p>
        </w:tc>
      </w:tr>
    </w:tbl>
    <w:p w:rsidR="00202F03" w:rsidRDefault="00202F03" w:rsidP="002E4B8A">
      <w:pPr>
        <w:pStyle w:val="Paragrafi"/>
        <w:rPr>
          <w:lang w:val="sq-AL"/>
        </w:rPr>
      </w:pPr>
    </w:p>
    <w:p w:rsidR="002E4B8A" w:rsidRPr="007542C3" w:rsidRDefault="002E4B8A" w:rsidP="002E4B8A">
      <w:pPr>
        <w:pStyle w:val="Paragrafi"/>
        <w:rPr>
          <w:lang w:val="sq-AL"/>
        </w:rPr>
      </w:pPr>
      <w:r w:rsidRPr="007542C3">
        <w:rPr>
          <w:lang w:val="sq-AL"/>
        </w:rPr>
        <w:t>N</w:t>
      </w:r>
      <w:r w:rsidR="009B161C" w:rsidRPr="007542C3">
        <w:rPr>
          <w:rFonts w:ascii="Times New Roman" w:hAnsi="Times New Roman"/>
          <w:lang w:val="sq-AL"/>
        </w:rPr>
        <w:t>ë</w:t>
      </w:r>
      <w:r w:rsidRPr="007542C3">
        <w:rPr>
          <w:lang w:val="sq-AL"/>
        </w:rPr>
        <w:t xml:space="preserve"> listat e informacionit roz</w:t>
      </w:r>
      <w:r w:rsidR="002F68F3" w:rsidRPr="007542C3">
        <w:rPr>
          <w:rFonts w:ascii="Times New Roman" w:hAnsi="Times New Roman"/>
          <w:lang w:val="sq-AL"/>
        </w:rPr>
        <w:t>ë</w:t>
      </w:r>
      <w:r w:rsidRPr="007542C3">
        <w:rPr>
          <w:lang w:val="sq-AL"/>
        </w:rPr>
        <w:t xml:space="preserve"> </w:t>
      </w:r>
      <w:r w:rsidR="00C22E0C" w:rsidRPr="007542C3">
        <w:rPr>
          <w:lang w:val="sq-AL"/>
        </w:rPr>
        <w:t>janë</w:t>
      </w:r>
      <w:r w:rsidRPr="007542C3">
        <w:rPr>
          <w:lang w:val="sq-AL"/>
        </w:rPr>
        <w:t xml:space="preserve"> </w:t>
      </w:r>
      <w:r w:rsidR="00C22E0C" w:rsidRPr="007542C3">
        <w:rPr>
          <w:lang w:val="sq-AL"/>
        </w:rPr>
        <w:t>dhënë</w:t>
      </w:r>
      <w:r w:rsidRPr="007542C3">
        <w:rPr>
          <w:lang w:val="sq-AL"/>
        </w:rPr>
        <w:t xml:space="preserve"> vet</w:t>
      </w:r>
      <w:r w:rsidR="009B161C" w:rsidRPr="007542C3">
        <w:rPr>
          <w:rFonts w:ascii="Times New Roman" w:hAnsi="Times New Roman"/>
          <w:lang w:val="sq-AL"/>
        </w:rPr>
        <w:t>ë</w:t>
      </w:r>
      <w:r w:rsidRPr="007542C3">
        <w:rPr>
          <w:lang w:val="sq-AL"/>
        </w:rPr>
        <w:t xml:space="preserve">m </w:t>
      </w:r>
      <w:r w:rsidR="0036389A" w:rsidRPr="007542C3">
        <w:rPr>
          <w:lang w:val="sq-AL"/>
        </w:rPr>
        <w:t>hekurudhat</w:t>
      </w:r>
      <w:r w:rsidRPr="007542C3">
        <w:rPr>
          <w:lang w:val="sq-AL"/>
        </w:rPr>
        <w:t xml:space="preserve"> t</w:t>
      </w:r>
      <w:r w:rsidR="009B161C" w:rsidRPr="007542C3">
        <w:rPr>
          <w:rFonts w:ascii="Times New Roman" w:hAnsi="Times New Roman"/>
          <w:lang w:val="sq-AL"/>
        </w:rPr>
        <w:t>ë</w:t>
      </w:r>
      <w:r w:rsidRPr="007542C3">
        <w:rPr>
          <w:lang w:val="sq-AL"/>
        </w:rPr>
        <w:t xml:space="preserve"> cilat i </w:t>
      </w:r>
      <w:r w:rsidR="00C22E0C" w:rsidRPr="007542C3">
        <w:rPr>
          <w:lang w:val="sq-AL"/>
        </w:rPr>
        <w:t>kanë</w:t>
      </w:r>
      <w:r w:rsidRPr="007542C3">
        <w:rPr>
          <w:lang w:val="sq-AL"/>
        </w:rPr>
        <w:t xml:space="preserve"> aprovuar ato.</w:t>
      </w:r>
    </w:p>
    <w:p w:rsidR="002E4B8A" w:rsidRPr="007542C3" w:rsidRDefault="002E4B8A" w:rsidP="002E4B8A">
      <w:pPr>
        <w:pStyle w:val="Paragrafi"/>
        <w:rPr>
          <w:lang w:val="sq-AL"/>
        </w:rPr>
      </w:pPr>
    </w:p>
    <w:p w:rsidR="009B161C" w:rsidRPr="007542C3" w:rsidRDefault="009B161C" w:rsidP="006077A0">
      <w:pPr>
        <w:pStyle w:val="Paragrafi"/>
        <w:jc w:val="right"/>
        <w:rPr>
          <w:lang w:val="sq-AL"/>
        </w:rPr>
      </w:pPr>
      <w:r w:rsidRPr="007542C3">
        <w:rPr>
          <w:lang w:val="sq-AL"/>
        </w:rPr>
        <w:t xml:space="preserve">MINISTRI </w:t>
      </w:r>
      <w:r w:rsidR="006077A0" w:rsidRPr="007542C3">
        <w:rPr>
          <w:lang w:val="sq-AL"/>
        </w:rPr>
        <w:t>I PUNËVE PUBLIKE DHE TRANSPORTIT</w:t>
      </w:r>
      <w:r w:rsidRPr="007542C3">
        <w:rPr>
          <w:lang w:val="sq-AL"/>
        </w:rPr>
        <w:t xml:space="preserve"> </w:t>
      </w:r>
    </w:p>
    <w:p w:rsidR="002E4B8A" w:rsidRPr="007542C3" w:rsidRDefault="006077A0" w:rsidP="006077A0">
      <w:pPr>
        <w:pStyle w:val="Paragrafi"/>
        <w:jc w:val="right"/>
        <w:rPr>
          <w:b/>
          <w:lang w:val="sq-AL"/>
        </w:rPr>
      </w:pPr>
      <w:r w:rsidRPr="007542C3">
        <w:rPr>
          <w:b/>
          <w:lang w:val="sq-AL"/>
        </w:rPr>
        <w:t>Sokol Olldashi</w:t>
      </w:r>
    </w:p>
    <w:p w:rsidR="002E4B8A" w:rsidRPr="007542C3" w:rsidRDefault="002E4B8A" w:rsidP="006077A0">
      <w:pPr>
        <w:pStyle w:val="Paragrafi"/>
        <w:jc w:val="right"/>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2E4B8A" w:rsidRPr="007542C3" w:rsidRDefault="002E4B8A" w:rsidP="002E4B8A">
      <w:pPr>
        <w:pStyle w:val="Paragrafi"/>
        <w:rPr>
          <w:lang w:val="sq-AL"/>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356CD5" w:rsidRPr="007542C3" w:rsidRDefault="00356CD5" w:rsidP="00356CD5">
      <w:pPr>
        <w:tabs>
          <w:tab w:val="right" w:pos="10080"/>
        </w:tabs>
        <w:jc w:val="center"/>
        <w:rPr>
          <w:rFonts w:ascii="Arial" w:hAnsi="Arial" w:cs="Arial"/>
          <w:b/>
        </w:rPr>
      </w:pPr>
    </w:p>
    <w:p w:rsidR="00B649C1" w:rsidRPr="007542C3" w:rsidRDefault="00B649C1" w:rsidP="00970723">
      <w:pPr>
        <w:pStyle w:val="Paragrafi"/>
        <w:rPr>
          <w:lang w:val="sq-AL"/>
        </w:rPr>
      </w:pPr>
    </w:p>
    <w:sectPr w:rsidR="00B649C1" w:rsidRPr="007542C3" w:rsidSect="00624493">
      <w:footerReference w:type="even" r:id="rId277"/>
      <w:footerReference w:type="default" r:id="rId278"/>
      <w:footnotePr>
        <w:numRestart w:val="eachPage"/>
      </w:footnotePr>
      <w:pgSz w:w="11907" w:h="16840" w:code="9"/>
      <w:pgMar w:top="1418" w:right="1418" w:bottom="1418" w:left="1418" w:header="1304" w:footer="1134" w:gutter="0"/>
      <w:pgNumType w:start="546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24C6" w:rsidRDefault="00B424C6" w:rsidP="00E15A62">
      <w:pPr>
        <w:pStyle w:val="Paragrafi"/>
      </w:pPr>
      <w:r>
        <w:separator/>
      </w:r>
    </w:p>
  </w:endnote>
  <w:endnote w:type="continuationSeparator" w:id="0">
    <w:p w:rsidR="00B424C6" w:rsidRDefault="00B424C6" w:rsidP="00E15A62">
      <w:pPr>
        <w:pStyle w:val="Paragrafi"/>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2020603050405020304"/>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4C6" w:rsidRDefault="00E60753" w:rsidP="00FB0C09">
    <w:pPr>
      <w:pStyle w:val="Footer"/>
      <w:framePr w:wrap="around" w:vAnchor="text" w:hAnchor="margin" w:xAlign="outside" w:y="1"/>
      <w:rPr>
        <w:rStyle w:val="PageNumber"/>
      </w:rPr>
    </w:pPr>
    <w:r>
      <w:rPr>
        <w:rStyle w:val="PageNumber"/>
      </w:rPr>
      <w:fldChar w:fldCharType="begin"/>
    </w:r>
    <w:r w:rsidR="00B424C6">
      <w:rPr>
        <w:rStyle w:val="PageNumber"/>
      </w:rPr>
      <w:instrText xml:space="preserve">PAGE  </w:instrText>
    </w:r>
    <w:r>
      <w:rPr>
        <w:rStyle w:val="PageNumber"/>
      </w:rPr>
      <w:fldChar w:fldCharType="end"/>
    </w:r>
  </w:p>
  <w:p w:rsidR="00B424C6" w:rsidRDefault="00B424C6" w:rsidP="00BF3A0A">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24C6" w:rsidRDefault="00E60753" w:rsidP="00FB0C09">
    <w:pPr>
      <w:pStyle w:val="Footer"/>
      <w:framePr w:wrap="around" w:vAnchor="text" w:hAnchor="margin" w:xAlign="outside" w:y="1"/>
      <w:rPr>
        <w:rStyle w:val="PageNumber"/>
      </w:rPr>
    </w:pPr>
    <w:r>
      <w:rPr>
        <w:rStyle w:val="PageNumber"/>
      </w:rPr>
      <w:fldChar w:fldCharType="begin"/>
    </w:r>
    <w:r w:rsidR="00B424C6">
      <w:rPr>
        <w:rStyle w:val="PageNumber"/>
      </w:rPr>
      <w:instrText xml:space="preserve">PAGE  </w:instrText>
    </w:r>
    <w:r>
      <w:rPr>
        <w:rStyle w:val="PageNumber"/>
      </w:rPr>
      <w:fldChar w:fldCharType="separate"/>
    </w:r>
    <w:r w:rsidR="009442DB">
      <w:rPr>
        <w:rStyle w:val="PageNumber"/>
        <w:noProof/>
      </w:rPr>
      <w:t>5554</w:t>
    </w:r>
    <w:r>
      <w:rPr>
        <w:rStyle w:val="PageNumber"/>
      </w:rPr>
      <w:fldChar w:fldCharType="end"/>
    </w:r>
  </w:p>
  <w:p w:rsidR="00B424C6" w:rsidRDefault="00B424C6" w:rsidP="00BF3A0A">
    <w:pPr>
      <w:pStyle w:val="Footer"/>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24C6" w:rsidRDefault="00B424C6" w:rsidP="00E15A62">
      <w:pPr>
        <w:pStyle w:val="Paragrafi"/>
      </w:pPr>
      <w:r>
        <w:separator/>
      </w:r>
    </w:p>
  </w:footnote>
  <w:footnote w:type="continuationSeparator" w:id="0">
    <w:p w:rsidR="00B424C6" w:rsidRDefault="00B424C6" w:rsidP="00E15A62">
      <w:pPr>
        <w:pStyle w:val="Paragrafi"/>
      </w:pPr>
      <w:r>
        <w:continuationSeparator/>
      </w:r>
    </w:p>
  </w:footnote>
  <w:footnote w:id="1">
    <w:p w:rsidR="00B424C6" w:rsidRPr="0035466E" w:rsidRDefault="00B424C6" w:rsidP="0035466E">
      <w:pPr>
        <w:pStyle w:val="FootnoteText"/>
        <w:spacing w:before="0" w:after="0"/>
        <w:ind w:left="0" w:firstLine="720"/>
        <w:rPr>
          <w:rFonts w:ascii="CG Times" w:hAnsi="CG Times"/>
        </w:rPr>
      </w:pPr>
      <w:r w:rsidRPr="0035466E">
        <w:rPr>
          <w:rStyle w:val="FootnoteReference"/>
          <w:rFonts w:ascii="CG Times" w:eastAsia="MS Mincho" w:hAnsi="CG Times"/>
        </w:rPr>
        <w:footnoteRef/>
      </w:r>
      <w:r w:rsidRPr="0035466E">
        <w:rPr>
          <w:rFonts w:ascii="CG Times" w:hAnsi="CG Times"/>
        </w:rPr>
        <w:t xml:space="preserve"> Jo m</w:t>
      </w:r>
      <w:r w:rsidRPr="0035466E">
        <w:t>ë</w:t>
      </w:r>
      <w:r w:rsidRPr="0035466E">
        <w:rPr>
          <w:rFonts w:ascii="CG Times" w:hAnsi="CG Times"/>
        </w:rPr>
        <w:t xml:space="preserve"> tep</w:t>
      </w:r>
      <w:r w:rsidRPr="0035466E">
        <w:t>ë</w:t>
      </w:r>
      <w:r w:rsidRPr="0035466E">
        <w:rPr>
          <w:rFonts w:ascii="CG Times" w:hAnsi="CG Times"/>
        </w:rPr>
        <w:t>r se 10 cm larg k</w:t>
      </w:r>
      <w:r w:rsidRPr="0035466E">
        <w:t>ë</w:t>
      </w:r>
      <w:r w:rsidRPr="0035466E">
        <w:rPr>
          <w:rFonts w:ascii="CG Times" w:hAnsi="CG Times"/>
        </w:rPr>
        <w:t>tyre pjes</w:t>
      </w:r>
      <w:r w:rsidRPr="0035466E">
        <w:t>ë</w:t>
      </w:r>
      <w:r w:rsidRPr="0035466E">
        <w:rPr>
          <w:rFonts w:ascii="CG Times" w:hAnsi="CG Times"/>
        </w:rPr>
        <w:t>ve t</w:t>
      </w:r>
      <w:r w:rsidRPr="0035466E">
        <w:t>ë</w:t>
      </w:r>
      <w:r w:rsidRPr="0035466E">
        <w:rPr>
          <w:rFonts w:ascii="CG Times" w:hAnsi="CG Times"/>
        </w:rPr>
        <w:t xml:space="preserve"> vagonit.</w:t>
      </w:r>
    </w:p>
  </w:footnote>
  <w:footnote w:id="2">
    <w:p w:rsidR="00B424C6" w:rsidRPr="00CD2DCB" w:rsidRDefault="00B424C6" w:rsidP="009F3806">
      <w:pPr>
        <w:pStyle w:val="FootnoteText"/>
        <w:spacing w:before="0" w:after="0"/>
        <w:ind w:left="0" w:firstLine="0"/>
        <w:rPr>
          <w:rFonts w:ascii="CG Times" w:hAnsi="CG Times"/>
        </w:rPr>
      </w:pPr>
      <w:r w:rsidRPr="00CD2DCB">
        <w:rPr>
          <w:rStyle w:val="FootnoteReference"/>
          <w:rFonts w:ascii="CG Times" w:eastAsia="MS Mincho" w:hAnsi="CG Times"/>
        </w:rPr>
        <w:footnoteRef/>
      </w:r>
      <w:r w:rsidRPr="00CD2DCB">
        <w:rPr>
          <w:rFonts w:ascii="CG Times" w:hAnsi="CG Times"/>
        </w:rPr>
        <w:t xml:space="preserve"> Shirita t</w:t>
      </w:r>
      <w:r w:rsidRPr="00CD2DCB">
        <w:t>ë</w:t>
      </w:r>
      <w:r w:rsidRPr="00CD2DCB">
        <w:rPr>
          <w:rFonts w:ascii="CG Times" w:hAnsi="CG Times"/>
        </w:rPr>
        <w:t xml:space="preserve"> pathurur, duhet kuptuar ato q</w:t>
      </w:r>
      <w:r w:rsidRPr="00203909">
        <w:t>ë</w:t>
      </w:r>
      <w:r w:rsidRPr="00CD2DCB">
        <w:rPr>
          <w:rFonts w:ascii="CG Times" w:hAnsi="CG Times"/>
        </w:rPr>
        <w:t xml:space="preserve"> janë përgatitur nga tre gërsheta t</w:t>
      </w:r>
      <w:r w:rsidRPr="00CD2DCB">
        <w:t>ë</w:t>
      </w:r>
      <w:r>
        <w:rPr>
          <w:rFonts w:ascii="CG Times" w:hAnsi="CG Times"/>
        </w:rPr>
        <w:t xml:space="preserve"> thurur</w:t>
      </w:r>
      <w:r w:rsidRPr="00CD2DCB">
        <w:rPr>
          <w:rFonts w:ascii="CG Times" w:hAnsi="CG Times"/>
        </w:rPr>
        <w:t xml:space="preserve"> me fije poliesteri t</w:t>
      </w:r>
      <w:r w:rsidRPr="00CD2DCB">
        <w:t>ë</w:t>
      </w:r>
      <w:r w:rsidRPr="00CD2DCB">
        <w:rPr>
          <w:rFonts w:ascii="CG Times" w:hAnsi="CG Times"/>
        </w:rPr>
        <w:t xml:space="preserve"> cil</w:t>
      </w:r>
      <w:r w:rsidRPr="00CD2DCB">
        <w:t>ë</w:t>
      </w:r>
      <w:r w:rsidRPr="00CD2DCB">
        <w:rPr>
          <w:rFonts w:ascii="CG Times" w:hAnsi="CG Times"/>
        </w:rPr>
        <w:t>sis</w:t>
      </w:r>
      <w:r w:rsidRPr="00CD2DCB">
        <w:t>ë</w:t>
      </w:r>
      <w:r w:rsidRPr="00CD2DCB">
        <w:rPr>
          <w:rFonts w:ascii="CG Times" w:hAnsi="CG Times"/>
        </w:rPr>
        <w:t xml:space="preserve"> s</w:t>
      </w:r>
      <w:r w:rsidRPr="00E64A85">
        <w:t>ë</w:t>
      </w:r>
      <w:r w:rsidRPr="00CD2DCB">
        <w:rPr>
          <w:rFonts w:ascii="CG Times" w:hAnsi="CG Times"/>
        </w:rPr>
        <w:t xml:space="preserve"> lartë, plotësisht t</w:t>
      </w:r>
      <w:r w:rsidRPr="00CD2DCB">
        <w:t>ë</w:t>
      </w:r>
      <w:r>
        <w:rPr>
          <w:rFonts w:ascii="CG Times" w:hAnsi="CG Times"/>
        </w:rPr>
        <w:t xml:space="preserve"> </w:t>
      </w:r>
      <w:r w:rsidRPr="00CD2DCB">
        <w:rPr>
          <w:rFonts w:ascii="CG Times" w:hAnsi="CG Times"/>
        </w:rPr>
        <w:t>mbështjel</w:t>
      </w:r>
      <w:r>
        <w:rPr>
          <w:rFonts w:ascii="CG Times" w:hAnsi="CG Times"/>
        </w:rPr>
        <w:t>l</w:t>
      </w:r>
      <w:r w:rsidRPr="00CD2DCB">
        <w:t>ë</w:t>
      </w:r>
      <w:r w:rsidRPr="00CD2DCB">
        <w:rPr>
          <w:rFonts w:ascii="CG Times" w:hAnsi="CG Times"/>
        </w:rPr>
        <w:t xml:space="preserve"> me një shtres</w:t>
      </w:r>
      <w:r w:rsidRPr="00E64A85">
        <w:t>ë</w:t>
      </w:r>
      <w:r w:rsidRPr="00CD2DCB">
        <w:rPr>
          <w:rFonts w:ascii="CG Times" w:hAnsi="CG Times"/>
        </w:rPr>
        <w:t xml:space="preserve"> potileri t</w:t>
      </w:r>
      <w:r w:rsidRPr="00CD2DCB">
        <w:t>ë</w:t>
      </w:r>
      <w:r w:rsidRPr="00CD2DCB">
        <w:rPr>
          <w:rFonts w:ascii="CG Times" w:hAnsi="CG Times"/>
        </w:rPr>
        <w:t xml:space="preserve"> cilësisë s</w:t>
      </w:r>
      <w:r w:rsidRPr="00CD2DCB">
        <w:t>ë</w:t>
      </w:r>
      <w:r w:rsidRPr="00CD2DCB">
        <w:rPr>
          <w:rFonts w:ascii="CG Times" w:hAnsi="CG Times"/>
        </w:rPr>
        <w:t xml:space="preserve"> lartë (kufiri i përdorimit 25-70 C)</w:t>
      </w:r>
      <w:r>
        <w:rPr>
          <w:rFonts w:ascii="CG Times" w:hAnsi="CG Times"/>
        </w:rPr>
        <w:t>.</w:t>
      </w:r>
    </w:p>
  </w:footnote>
  <w:footnote w:id="3">
    <w:p w:rsidR="00B424C6" w:rsidRPr="00CD2DCB" w:rsidRDefault="00B424C6" w:rsidP="009F3806">
      <w:pPr>
        <w:pStyle w:val="FootnoteText"/>
        <w:spacing w:before="0" w:after="0"/>
        <w:ind w:left="0" w:firstLine="0"/>
        <w:rPr>
          <w:rFonts w:ascii="CG Times" w:hAnsi="CG Times"/>
        </w:rPr>
      </w:pPr>
      <w:r w:rsidRPr="00CD2DCB">
        <w:rPr>
          <w:rStyle w:val="FootnoteReference"/>
          <w:rFonts w:ascii="CG Times" w:eastAsia="MS Mincho" w:hAnsi="CG Times"/>
        </w:rPr>
        <w:footnoteRef/>
      </w:r>
      <w:r w:rsidRPr="00CD2DCB">
        <w:rPr>
          <w:rFonts w:ascii="CG Times" w:hAnsi="CG Times"/>
        </w:rPr>
        <w:t xml:space="preserve"> Rezistenca në këputje = me dy herë forca e lejueshme e tendosjes</w:t>
      </w:r>
      <w:r>
        <w:rPr>
          <w:rFonts w:ascii="CG Times" w:hAnsi="CG Times"/>
        </w:rPr>
        <w:t>.</w:t>
      </w:r>
    </w:p>
  </w:footnote>
  <w:footnote w:id="4">
    <w:p w:rsidR="00B424C6" w:rsidRPr="00CD2DCB" w:rsidRDefault="00B424C6" w:rsidP="00970723">
      <w:pPr>
        <w:pStyle w:val="FootnoteText"/>
        <w:rPr>
          <w:rFonts w:ascii="CG Times" w:hAnsi="CG Times"/>
        </w:rPr>
      </w:pPr>
      <w:r w:rsidRPr="00CD2DCB">
        <w:rPr>
          <w:rStyle w:val="FootnoteReference"/>
          <w:rFonts w:ascii="CG Times" w:eastAsia="MS Mincho" w:hAnsi="CG Times"/>
        </w:rPr>
        <w:footnoteRef/>
      </w:r>
      <w:r w:rsidRPr="00CD2DCB">
        <w:rPr>
          <w:rFonts w:ascii="CG Times" w:hAnsi="CG Times"/>
        </w:rPr>
        <w:t xml:space="preserve"> Rezistenca në këputje = dy herë forca e lejueshme e tendosjes</w:t>
      </w:r>
      <w:r>
        <w:rPr>
          <w:rFonts w:ascii="CG Times" w:hAnsi="CG Times"/>
        </w:rPr>
        <w:t>.</w:t>
      </w:r>
    </w:p>
  </w:footnote>
  <w:footnote w:id="5">
    <w:p w:rsidR="00B424C6" w:rsidRPr="00CD2DCB" w:rsidRDefault="00B424C6" w:rsidP="00970723">
      <w:pPr>
        <w:pStyle w:val="FootnoteText"/>
        <w:ind w:left="0" w:firstLine="0"/>
        <w:rPr>
          <w:rFonts w:ascii="CG Times" w:hAnsi="CG Times"/>
        </w:rPr>
      </w:pPr>
      <w:r w:rsidRPr="00CD2DCB">
        <w:rPr>
          <w:rStyle w:val="FootnoteReference"/>
          <w:rFonts w:ascii="CG Times" w:eastAsia="MS Mincho" w:hAnsi="CG Times"/>
        </w:rPr>
        <w:footnoteRef/>
      </w:r>
      <w:r w:rsidRPr="00CD2DCB">
        <w:rPr>
          <w:rFonts w:ascii="CG Times" w:hAnsi="CG Times"/>
        </w:rPr>
        <w:t xml:space="preserve"> Në qoftë se në raste të veçanta, disa pjesë duhet të vendosen mbi njëra-tjetrën që të arrihet trashësia e duhur, këto pjesë duhet të fiksohen plotësisht nëpërmjet </w:t>
      </w:r>
      <w:r>
        <w:rPr>
          <w:rFonts w:ascii="CG Times" w:hAnsi="CG Times"/>
        </w:rPr>
        <w:t>gozhdë</w:t>
      </w:r>
      <w:r w:rsidRPr="00CD2DCB">
        <w:rPr>
          <w:rFonts w:ascii="CG Times" w:hAnsi="CG Times"/>
        </w:rPr>
        <w:t>ve, vidave etj.</w:t>
      </w:r>
    </w:p>
  </w:footnote>
  <w:footnote w:id="6">
    <w:p w:rsidR="00B424C6" w:rsidRPr="00CD2DCB" w:rsidRDefault="00B424C6" w:rsidP="00970723">
      <w:pPr>
        <w:tabs>
          <w:tab w:val="right" w:pos="10080"/>
        </w:tabs>
        <w:spacing w:before="0"/>
        <w:ind w:left="0" w:firstLine="0"/>
        <w:rPr>
          <w:rFonts w:ascii="CG Times" w:hAnsi="CG Times"/>
          <w:b/>
          <w:sz w:val="20"/>
          <w:szCs w:val="20"/>
        </w:rPr>
      </w:pPr>
      <w:r w:rsidRPr="00CD2DCB">
        <w:rPr>
          <w:rStyle w:val="FootnoteReference"/>
          <w:rFonts w:ascii="CG Times" w:eastAsia="MS Mincho" w:hAnsi="CG Times"/>
        </w:rPr>
        <w:footnoteRef/>
      </w:r>
      <w:r w:rsidRPr="00CD2DCB">
        <w:rPr>
          <w:rFonts w:ascii="CG Times" w:hAnsi="CG Times"/>
        </w:rPr>
        <w:t xml:space="preserve"> </w:t>
      </w:r>
      <w:r w:rsidRPr="00CD2DCB">
        <w:rPr>
          <w:rFonts w:ascii="CG Times" w:hAnsi="CG Times"/>
          <w:sz w:val="20"/>
          <w:szCs w:val="20"/>
        </w:rPr>
        <w:t>P</w:t>
      </w:r>
      <w:r w:rsidRPr="00CD2DCB">
        <w:rPr>
          <w:sz w:val="20"/>
          <w:szCs w:val="20"/>
        </w:rPr>
        <w:t>ë</w:t>
      </w:r>
      <w:r w:rsidRPr="00CD2DCB">
        <w:rPr>
          <w:rFonts w:ascii="CG Times" w:hAnsi="CG Times"/>
          <w:sz w:val="20"/>
          <w:szCs w:val="20"/>
        </w:rPr>
        <w:t>r mallra me densitet t</w:t>
      </w:r>
      <w:r w:rsidRPr="00CD2DCB">
        <w:rPr>
          <w:sz w:val="20"/>
          <w:szCs w:val="20"/>
        </w:rPr>
        <w:t>ë</w:t>
      </w:r>
      <w:r w:rsidRPr="00CD2DCB">
        <w:rPr>
          <w:rFonts w:ascii="CG Times" w:hAnsi="CG Times"/>
          <w:sz w:val="20"/>
          <w:szCs w:val="20"/>
        </w:rPr>
        <w:t xml:space="preserve"> ul</w:t>
      </w:r>
      <w:r w:rsidRPr="00CD2DCB">
        <w:rPr>
          <w:sz w:val="20"/>
          <w:szCs w:val="20"/>
        </w:rPr>
        <w:t>ë</w:t>
      </w:r>
      <w:r w:rsidRPr="00CD2DCB">
        <w:rPr>
          <w:rFonts w:ascii="CG Times" w:hAnsi="CG Times"/>
          <w:sz w:val="20"/>
          <w:szCs w:val="20"/>
        </w:rPr>
        <w:t>t, si p.sh.: dërrasa t</w:t>
      </w:r>
      <w:r w:rsidRPr="001F46AA">
        <w:rPr>
          <w:sz w:val="20"/>
          <w:szCs w:val="20"/>
        </w:rPr>
        <w:t>ë</w:t>
      </w:r>
      <w:r w:rsidRPr="00CD2DCB">
        <w:rPr>
          <w:rFonts w:ascii="CG Times" w:hAnsi="CG Times"/>
          <w:sz w:val="20"/>
          <w:szCs w:val="20"/>
        </w:rPr>
        <w:t xml:space="preserve"> sharruara, lidhja me nj</w:t>
      </w:r>
      <w:r w:rsidRPr="00CD2DCB">
        <w:rPr>
          <w:sz w:val="20"/>
          <w:szCs w:val="20"/>
        </w:rPr>
        <w:t>ë</w:t>
      </w:r>
      <w:r w:rsidRPr="00CD2DCB">
        <w:rPr>
          <w:rFonts w:ascii="CG Times" w:hAnsi="CG Times"/>
          <w:sz w:val="20"/>
          <w:szCs w:val="20"/>
        </w:rPr>
        <w:t xml:space="preserve"> forc</w:t>
      </w:r>
      <w:r w:rsidRPr="00CD2DCB">
        <w:rPr>
          <w:sz w:val="20"/>
          <w:szCs w:val="20"/>
        </w:rPr>
        <w:t>ë</w:t>
      </w:r>
      <w:r w:rsidRPr="00CD2DCB">
        <w:rPr>
          <w:rFonts w:ascii="CG Times" w:hAnsi="CG Times"/>
          <w:sz w:val="20"/>
          <w:szCs w:val="20"/>
        </w:rPr>
        <w:t xml:space="preserve"> shtrënguese prej 7 kN është e lejueshme në raste të jashtëzakonshme (veçanta).</w:t>
      </w:r>
    </w:p>
    <w:p w:rsidR="00B424C6" w:rsidRPr="00CD2DCB" w:rsidRDefault="00B424C6" w:rsidP="00970723">
      <w:pPr>
        <w:pStyle w:val="FootnoteText"/>
        <w:rPr>
          <w:rFonts w:ascii="CG Times" w:hAnsi="CG Times"/>
        </w:rPr>
      </w:pPr>
    </w:p>
  </w:footnote>
  <w:footnote w:id="7">
    <w:p w:rsidR="00B424C6" w:rsidRPr="00CD2DCB" w:rsidRDefault="00B424C6" w:rsidP="00970723">
      <w:pPr>
        <w:tabs>
          <w:tab w:val="right" w:pos="10080"/>
        </w:tabs>
        <w:spacing w:before="0" w:after="0"/>
        <w:ind w:left="360" w:firstLine="0"/>
        <w:rPr>
          <w:rFonts w:ascii="CG Times" w:hAnsi="CG Times"/>
          <w:sz w:val="18"/>
          <w:szCs w:val="18"/>
        </w:rPr>
      </w:pPr>
      <w:r w:rsidRPr="00203909">
        <w:rPr>
          <w:rStyle w:val="FootnoteReference"/>
          <w:rFonts w:ascii="CG Times" w:eastAsia="MS Mincho" w:hAnsi="CG Times"/>
        </w:rPr>
        <w:footnoteRef/>
      </w:r>
      <w:r w:rsidRPr="00203909">
        <w:rPr>
          <w:rFonts w:ascii="CG Times" w:hAnsi="CG Times"/>
          <w:vertAlign w:val="superscript"/>
        </w:rPr>
        <w:t xml:space="preserve"> </w:t>
      </w:r>
      <w:r>
        <w:rPr>
          <w:rFonts w:ascii="CG Times" w:hAnsi="CG Times" w:cs="Arial"/>
          <w:sz w:val="18"/>
          <w:szCs w:val="18"/>
        </w:rPr>
        <w:t>Një ngarkes</w:t>
      </w:r>
      <w:r w:rsidRPr="002A3231">
        <w:rPr>
          <w:sz w:val="18"/>
          <w:szCs w:val="18"/>
        </w:rPr>
        <w:t>ë</w:t>
      </w:r>
      <w:r w:rsidRPr="00CD2DCB">
        <w:rPr>
          <w:rFonts w:ascii="CG Times" w:hAnsi="CG Times" w:cs="Arial"/>
          <w:sz w:val="18"/>
          <w:szCs w:val="18"/>
        </w:rPr>
        <w:t xml:space="preserve"> konsiderohet fleksib</w:t>
      </w:r>
      <w:r w:rsidRPr="002A3231">
        <w:rPr>
          <w:sz w:val="18"/>
          <w:szCs w:val="18"/>
        </w:rPr>
        <w:t>ë</w:t>
      </w:r>
      <w:r w:rsidRPr="00CD2DCB">
        <w:rPr>
          <w:rFonts w:ascii="CG Times" w:hAnsi="CG Times" w:cs="Arial"/>
          <w:sz w:val="18"/>
          <w:szCs w:val="18"/>
        </w:rPr>
        <w:t>l n</w:t>
      </w:r>
      <w:r w:rsidRPr="002A3231">
        <w:rPr>
          <w:sz w:val="18"/>
          <w:szCs w:val="18"/>
        </w:rPr>
        <w:t>ë</w:t>
      </w:r>
      <w:r w:rsidRPr="00CD2DCB">
        <w:rPr>
          <w:rFonts w:ascii="CG Times" w:hAnsi="CG Times" w:cs="Arial"/>
          <w:sz w:val="18"/>
          <w:szCs w:val="18"/>
        </w:rPr>
        <w:t>se ajo i p</w:t>
      </w:r>
      <w:r w:rsidRPr="002A3231">
        <w:rPr>
          <w:sz w:val="18"/>
          <w:szCs w:val="18"/>
        </w:rPr>
        <w:t>ë</w:t>
      </w:r>
      <w:r w:rsidRPr="00CD2DCB">
        <w:rPr>
          <w:rFonts w:ascii="CG Times" w:hAnsi="CG Times" w:cs="Arial"/>
          <w:sz w:val="18"/>
          <w:szCs w:val="18"/>
        </w:rPr>
        <w:t>rshtatet një kurbe minimale me reze prej 75 metra</w:t>
      </w:r>
      <w:r>
        <w:rPr>
          <w:rFonts w:ascii="CG Times" w:hAnsi="CG Times" w:cs="Arial"/>
          <w:sz w:val="18"/>
          <w:szCs w:val="18"/>
        </w:rPr>
        <w:t>.</w:t>
      </w:r>
    </w:p>
  </w:footnote>
  <w:footnote w:id="8">
    <w:p w:rsidR="00B424C6" w:rsidRPr="00CD2DCB" w:rsidRDefault="00B424C6" w:rsidP="00970723">
      <w:pPr>
        <w:pStyle w:val="FootnoteText"/>
        <w:spacing w:before="0" w:after="0"/>
        <w:ind w:left="1080"/>
        <w:rPr>
          <w:rFonts w:ascii="CG Times" w:hAnsi="CG Times"/>
        </w:rPr>
      </w:pPr>
      <w:r w:rsidRPr="00203909">
        <w:rPr>
          <w:rStyle w:val="FootnoteReference"/>
          <w:rFonts w:ascii="CG Times" w:eastAsia="MS Mincho" w:hAnsi="CG Times"/>
          <w:sz w:val="18"/>
          <w:szCs w:val="18"/>
          <w:vertAlign w:val="baseline"/>
        </w:rPr>
        <w:footnoteRef/>
      </w:r>
      <w:r w:rsidRPr="00203909">
        <w:rPr>
          <w:rFonts w:ascii="CG Times" w:hAnsi="CG Times"/>
          <w:sz w:val="18"/>
          <w:szCs w:val="18"/>
        </w:rPr>
        <w:t xml:space="preserve"> </w:t>
      </w:r>
      <w:r w:rsidRPr="00CD2DCB">
        <w:rPr>
          <w:rFonts w:ascii="CG Times" w:hAnsi="CG Times"/>
          <w:sz w:val="18"/>
          <w:szCs w:val="18"/>
        </w:rPr>
        <w:t>Për një përshkrim t</w:t>
      </w:r>
      <w:r w:rsidRPr="002A3231">
        <w:rPr>
          <w:sz w:val="18"/>
          <w:szCs w:val="18"/>
        </w:rPr>
        <w:t>ë</w:t>
      </w:r>
      <w:r w:rsidRPr="00CD2DCB">
        <w:rPr>
          <w:rFonts w:ascii="CG Times" w:hAnsi="CG Times"/>
          <w:sz w:val="18"/>
          <w:szCs w:val="18"/>
        </w:rPr>
        <w:t xml:space="preserve"> bylykëve shihni shembujt e ngarkimit.</w:t>
      </w:r>
    </w:p>
  </w:footnote>
  <w:footnote w:id="9">
    <w:p w:rsidR="00B424C6" w:rsidRPr="00941F1C" w:rsidRDefault="00B424C6" w:rsidP="00941F1C">
      <w:pPr>
        <w:widowControl w:val="0"/>
        <w:tabs>
          <w:tab w:val="right" w:pos="10080"/>
        </w:tabs>
        <w:spacing w:before="0" w:after="0"/>
        <w:ind w:left="0" w:firstLine="0"/>
        <w:rPr>
          <w:rFonts w:ascii="CG Times" w:hAnsi="CG Times"/>
          <w:sz w:val="20"/>
          <w:szCs w:val="20"/>
        </w:rPr>
      </w:pPr>
      <w:r w:rsidRPr="00941F1C">
        <w:rPr>
          <w:rStyle w:val="FootnoteReference"/>
          <w:rFonts w:ascii="CG Times" w:eastAsia="MS Mincho" w:hAnsi="CG Times"/>
          <w:sz w:val="20"/>
          <w:szCs w:val="20"/>
        </w:rPr>
        <w:footnoteRef/>
      </w:r>
      <w:r w:rsidRPr="00941F1C">
        <w:rPr>
          <w:rFonts w:ascii="CG Times" w:hAnsi="CG Times"/>
          <w:sz w:val="20"/>
          <w:szCs w:val="20"/>
        </w:rPr>
        <w:t xml:space="preserve"> </w:t>
      </w:r>
      <w:r w:rsidRPr="00941F1C">
        <w:rPr>
          <w:rFonts w:ascii="CG Times" w:hAnsi="CG Times" w:cs="Arial"/>
          <w:sz w:val="20"/>
          <w:szCs w:val="20"/>
        </w:rPr>
        <w:t>Forca shtrënguese n</w:t>
      </w:r>
      <w:r w:rsidRPr="00941F1C">
        <w:rPr>
          <w:rFonts w:ascii="CG Times" w:hAnsi="CG Times"/>
          <w:sz w:val="20"/>
          <w:szCs w:val="20"/>
        </w:rPr>
        <w:t>ë</w:t>
      </w:r>
      <w:r w:rsidRPr="00941F1C">
        <w:rPr>
          <w:rFonts w:ascii="CG Times" w:hAnsi="CG Times" w:cs="Arial"/>
          <w:sz w:val="20"/>
          <w:szCs w:val="20"/>
        </w:rPr>
        <w:t xml:space="preserve"> drejtimin gjat</w:t>
      </w:r>
      <w:r w:rsidRPr="00941F1C">
        <w:rPr>
          <w:rFonts w:ascii="CG Times" w:hAnsi="CG Times"/>
          <w:sz w:val="20"/>
          <w:szCs w:val="20"/>
        </w:rPr>
        <w:t>ë</w:t>
      </w:r>
      <w:r w:rsidRPr="00941F1C">
        <w:rPr>
          <w:rFonts w:ascii="CG Times" w:hAnsi="CG Times" w:cs="Arial"/>
          <w:sz w:val="20"/>
          <w:szCs w:val="20"/>
        </w:rPr>
        <w:t>sor t</w:t>
      </w:r>
      <w:r w:rsidRPr="00941F1C">
        <w:rPr>
          <w:rFonts w:ascii="CG Times" w:hAnsi="CG Times"/>
          <w:sz w:val="20"/>
          <w:szCs w:val="20"/>
        </w:rPr>
        <w:t>ë</w:t>
      </w:r>
      <w:r w:rsidRPr="00941F1C">
        <w:rPr>
          <w:rFonts w:ascii="CG Times" w:hAnsi="CG Times" w:cs="Arial"/>
          <w:sz w:val="20"/>
          <w:szCs w:val="20"/>
        </w:rPr>
        <w:t xml:space="preserve"> pakt</w:t>
      </w:r>
      <w:r w:rsidRPr="00941F1C">
        <w:rPr>
          <w:rFonts w:ascii="CG Times" w:hAnsi="CG Times"/>
          <w:sz w:val="20"/>
          <w:szCs w:val="20"/>
        </w:rPr>
        <w:t>ë</w:t>
      </w:r>
      <w:r w:rsidRPr="00941F1C">
        <w:rPr>
          <w:rFonts w:ascii="CG Times" w:hAnsi="CG Times" w:cs="Arial"/>
          <w:sz w:val="20"/>
          <w:szCs w:val="20"/>
        </w:rPr>
        <w:t>n 39 daN dhe n</w:t>
      </w:r>
      <w:r w:rsidRPr="00941F1C">
        <w:rPr>
          <w:rFonts w:ascii="CG Times" w:hAnsi="CG Times"/>
          <w:sz w:val="20"/>
          <w:szCs w:val="20"/>
        </w:rPr>
        <w:t>ë</w:t>
      </w:r>
      <w:r w:rsidRPr="00941F1C">
        <w:rPr>
          <w:rFonts w:ascii="CG Times" w:hAnsi="CG Times" w:cs="Arial"/>
          <w:sz w:val="20"/>
          <w:szCs w:val="20"/>
        </w:rPr>
        <w:t xml:space="preserve"> drejtimin t</w:t>
      </w:r>
      <w:r w:rsidRPr="00941F1C">
        <w:rPr>
          <w:rFonts w:ascii="CG Times" w:hAnsi="CG Times"/>
          <w:sz w:val="20"/>
          <w:szCs w:val="20"/>
        </w:rPr>
        <w:t>ë</w:t>
      </w:r>
      <w:r w:rsidRPr="00941F1C">
        <w:rPr>
          <w:rFonts w:ascii="CG Times" w:hAnsi="CG Times" w:cs="Arial"/>
          <w:sz w:val="20"/>
          <w:szCs w:val="20"/>
        </w:rPr>
        <w:t>rthor t</w:t>
      </w:r>
      <w:r w:rsidRPr="00941F1C">
        <w:rPr>
          <w:rFonts w:ascii="CG Times" w:hAnsi="CG Times"/>
          <w:sz w:val="20"/>
          <w:szCs w:val="20"/>
        </w:rPr>
        <w:t>ë</w:t>
      </w:r>
      <w:r w:rsidRPr="00941F1C">
        <w:rPr>
          <w:rFonts w:ascii="CG Times" w:hAnsi="CG Times" w:cs="Arial"/>
          <w:sz w:val="20"/>
          <w:szCs w:val="20"/>
        </w:rPr>
        <w:t xml:space="preserve"> pakt</w:t>
      </w:r>
      <w:r w:rsidRPr="00941F1C">
        <w:rPr>
          <w:rFonts w:ascii="CG Times" w:hAnsi="CG Times"/>
          <w:sz w:val="20"/>
          <w:szCs w:val="20"/>
        </w:rPr>
        <w:t>ë</w:t>
      </w:r>
      <w:r w:rsidRPr="00941F1C">
        <w:rPr>
          <w:rFonts w:ascii="CG Times" w:hAnsi="CG Times" w:cs="Arial"/>
          <w:sz w:val="20"/>
          <w:szCs w:val="20"/>
        </w:rPr>
        <w:t>n 48 daN (testi i mostr</w:t>
      </w:r>
      <w:r w:rsidRPr="00941F1C">
        <w:rPr>
          <w:sz w:val="20"/>
          <w:szCs w:val="20"/>
        </w:rPr>
        <w:t>ë</w:t>
      </w:r>
      <w:r w:rsidRPr="00941F1C">
        <w:rPr>
          <w:rFonts w:ascii="CG Times" w:hAnsi="CG Times" w:cs="Arial"/>
          <w:sz w:val="20"/>
          <w:szCs w:val="20"/>
        </w:rPr>
        <w:t>s 10 cm gjer</w:t>
      </w:r>
      <w:r w:rsidRPr="00941F1C">
        <w:rPr>
          <w:sz w:val="20"/>
          <w:szCs w:val="20"/>
        </w:rPr>
        <w:t>ë</w:t>
      </w:r>
      <w:r w:rsidRPr="00941F1C">
        <w:rPr>
          <w:rFonts w:ascii="CG Times" w:hAnsi="CG Times" w:cs="Arial"/>
          <w:sz w:val="20"/>
          <w:szCs w:val="20"/>
        </w:rPr>
        <w:t>si, 3 fij</w:t>
      </w:r>
      <w:r w:rsidRPr="00941F1C">
        <w:rPr>
          <w:sz w:val="20"/>
          <w:szCs w:val="20"/>
        </w:rPr>
        <w:t>e</w:t>
      </w:r>
      <w:r w:rsidRPr="00941F1C">
        <w:rPr>
          <w:rFonts w:ascii="CG Times" w:hAnsi="CG Times" w:cs="Arial"/>
          <w:sz w:val="20"/>
          <w:szCs w:val="20"/>
        </w:rPr>
        <w:t>sh).</w:t>
      </w:r>
    </w:p>
  </w:footnote>
  <w:footnote w:id="10">
    <w:p w:rsidR="00B424C6" w:rsidRPr="00941F1C" w:rsidRDefault="00B424C6" w:rsidP="00941F1C">
      <w:pPr>
        <w:widowControl w:val="0"/>
        <w:autoSpaceDE w:val="0"/>
        <w:autoSpaceDN w:val="0"/>
        <w:adjustRightInd w:val="0"/>
        <w:spacing w:before="0" w:after="0"/>
        <w:ind w:left="0" w:firstLine="0"/>
        <w:jc w:val="left"/>
        <w:rPr>
          <w:rFonts w:ascii="CG Times" w:hAnsi="CG Times"/>
          <w:sz w:val="20"/>
          <w:szCs w:val="20"/>
        </w:rPr>
      </w:pPr>
      <w:r w:rsidRPr="00941F1C">
        <w:rPr>
          <w:rStyle w:val="FootnoteReference"/>
          <w:rFonts w:ascii="CG Times" w:eastAsia="MS Mincho" w:hAnsi="CG Times"/>
          <w:sz w:val="20"/>
          <w:szCs w:val="20"/>
        </w:rPr>
        <w:footnoteRef/>
      </w:r>
      <w:r w:rsidRPr="00941F1C">
        <w:rPr>
          <w:rFonts w:ascii="CG Times" w:hAnsi="CG Times"/>
          <w:sz w:val="20"/>
          <w:szCs w:val="20"/>
        </w:rPr>
        <w:t xml:space="preserve"> </w:t>
      </w:r>
      <w:r w:rsidRPr="00941F1C">
        <w:rPr>
          <w:rFonts w:ascii="CG Times" w:hAnsi="CG Times" w:cs="Arial"/>
          <w:sz w:val="20"/>
          <w:szCs w:val="20"/>
        </w:rPr>
        <w:t>Rregullat uniforme lidhur me kontratën e transportit nd</w:t>
      </w:r>
      <w:r w:rsidRPr="00941F1C">
        <w:rPr>
          <w:sz w:val="20"/>
          <w:szCs w:val="20"/>
        </w:rPr>
        <w:t>ë</w:t>
      </w:r>
      <w:r w:rsidRPr="00941F1C">
        <w:rPr>
          <w:rFonts w:ascii="CG Times" w:hAnsi="CG Times" w:cs="Arial"/>
          <w:sz w:val="20"/>
          <w:szCs w:val="20"/>
        </w:rPr>
        <w:t>rkomb</w:t>
      </w:r>
      <w:r w:rsidRPr="00941F1C">
        <w:rPr>
          <w:sz w:val="20"/>
          <w:szCs w:val="20"/>
        </w:rPr>
        <w:t>ë</w:t>
      </w:r>
      <w:r w:rsidRPr="00941F1C">
        <w:rPr>
          <w:rFonts w:ascii="CG Times" w:hAnsi="CG Times" w:cs="Arial"/>
          <w:sz w:val="20"/>
          <w:szCs w:val="20"/>
        </w:rPr>
        <w:t>tar hekurudhor t</w:t>
      </w:r>
      <w:r w:rsidRPr="00941F1C">
        <w:rPr>
          <w:sz w:val="20"/>
          <w:szCs w:val="20"/>
        </w:rPr>
        <w:t>ë</w:t>
      </w:r>
      <w:r w:rsidRPr="00941F1C">
        <w:rPr>
          <w:rFonts w:ascii="CG Times" w:hAnsi="CG Times" w:cs="Arial"/>
          <w:sz w:val="20"/>
          <w:szCs w:val="20"/>
        </w:rPr>
        <w:t xml:space="preserve"> mallrave.</w:t>
      </w:r>
    </w:p>
  </w:footnote>
  <w:footnote w:id="11">
    <w:p w:rsidR="00B424C6" w:rsidRPr="00941F1C" w:rsidRDefault="00B424C6" w:rsidP="00941F1C">
      <w:pPr>
        <w:widowControl w:val="0"/>
        <w:tabs>
          <w:tab w:val="right" w:pos="10080"/>
        </w:tabs>
        <w:spacing w:before="0" w:after="0"/>
        <w:ind w:left="0" w:firstLine="0"/>
        <w:rPr>
          <w:rFonts w:ascii="CG Times" w:hAnsi="CG Times" w:cs="Arial"/>
          <w:sz w:val="20"/>
          <w:szCs w:val="20"/>
        </w:rPr>
      </w:pPr>
      <w:r w:rsidRPr="00941F1C">
        <w:rPr>
          <w:rStyle w:val="FootnoteReference"/>
          <w:rFonts w:ascii="CG Times" w:eastAsia="MS Mincho" w:hAnsi="CG Times"/>
          <w:sz w:val="20"/>
          <w:szCs w:val="20"/>
        </w:rPr>
        <w:footnoteRef/>
      </w:r>
      <w:r w:rsidRPr="00941F1C">
        <w:rPr>
          <w:rFonts w:ascii="CG Times" w:hAnsi="CG Times"/>
          <w:sz w:val="20"/>
          <w:szCs w:val="20"/>
        </w:rPr>
        <w:t xml:space="preserve"> </w:t>
      </w:r>
      <w:r w:rsidRPr="00941F1C">
        <w:rPr>
          <w:rFonts w:ascii="CG Times" w:hAnsi="CG Times" w:cs="Arial"/>
          <w:sz w:val="20"/>
          <w:szCs w:val="20"/>
        </w:rPr>
        <w:t>BDZ, EWS, GySEV, FS, HZ, JZ, OBB, PKP, RENFE, GC (SJ), SNCB, SNCF, SZ dhe TCDD, nj</w:t>
      </w:r>
      <w:r w:rsidRPr="00941F1C">
        <w:rPr>
          <w:sz w:val="20"/>
          <w:szCs w:val="20"/>
        </w:rPr>
        <w:t>ë</w:t>
      </w:r>
      <w:r w:rsidRPr="00941F1C">
        <w:rPr>
          <w:rFonts w:ascii="CG Times" w:hAnsi="CG Times" w:cs="Arial"/>
          <w:sz w:val="20"/>
          <w:szCs w:val="20"/>
        </w:rPr>
        <w:t>sit</w:t>
      </w:r>
      <w:r w:rsidRPr="00941F1C">
        <w:rPr>
          <w:sz w:val="20"/>
          <w:szCs w:val="20"/>
        </w:rPr>
        <w:t>ë</w:t>
      </w:r>
      <w:r w:rsidRPr="00941F1C">
        <w:rPr>
          <w:rFonts w:ascii="CG Times" w:hAnsi="CG Times" w:cs="Arial"/>
          <w:sz w:val="20"/>
          <w:szCs w:val="20"/>
        </w:rPr>
        <w:t xml:space="preserve"> e ngarkesave m</w:t>
      </w:r>
      <w:r w:rsidRPr="00941F1C">
        <w:rPr>
          <w:sz w:val="20"/>
          <w:szCs w:val="20"/>
        </w:rPr>
        <w:t>ë</w:t>
      </w:r>
      <w:r w:rsidRPr="00941F1C">
        <w:rPr>
          <w:rFonts w:ascii="CG Times" w:hAnsi="CG Times" w:cs="Arial"/>
          <w:sz w:val="20"/>
          <w:szCs w:val="20"/>
        </w:rPr>
        <w:t xml:space="preserve"> t</w:t>
      </w:r>
      <w:r w:rsidRPr="00941F1C">
        <w:rPr>
          <w:sz w:val="20"/>
          <w:szCs w:val="20"/>
        </w:rPr>
        <w:t>ë</w:t>
      </w:r>
      <w:r w:rsidRPr="00941F1C">
        <w:rPr>
          <w:rFonts w:ascii="CG Times" w:hAnsi="CG Times" w:cs="Arial"/>
          <w:sz w:val="20"/>
          <w:szCs w:val="20"/>
        </w:rPr>
        <w:t xml:space="preserve"> m</w:t>
      </w:r>
      <w:r w:rsidRPr="00941F1C">
        <w:rPr>
          <w:sz w:val="20"/>
          <w:szCs w:val="20"/>
        </w:rPr>
        <w:t>ë</w:t>
      </w:r>
      <w:r w:rsidRPr="00941F1C">
        <w:rPr>
          <w:rFonts w:ascii="CG Times" w:hAnsi="CG Times" w:cs="Arial"/>
          <w:sz w:val="20"/>
          <w:szCs w:val="20"/>
        </w:rPr>
        <w:t>dha se 36 m gjat</w:t>
      </w:r>
      <w:r w:rsidRPr="00941F1C">
        <w:rPr>
          <w:sz w:val="20"/>
          <w:szCs w:val="20"/>
        </w:rPr>
        <w:t>ë</w:t>
      </w:r>
      <w:r w:rsidRPr="00941F1C">
        <w:rPr>
          <w:rFonts w:ascii="CG Times" w:hAnsi="CG Times" w:cs="Arial"/>
          <w:sz w:val="20"/>
          <w:szCs w:val="20"/>
        </w:rPr>
        <w:t>si, i quajn</w:t>
      </w:r>
      <w:r w:rsidRPr="00941F1C">
        <w:rPr>
          <w:sz w:val="20"/>
          <w:szCs w:val="20"/>
        </w:rPr>
        <w:t>ë</w:t>
      </w:r>
      <w:r w:rsidRPr="00941F1C">
        <w:rPr>
          <w:rFonts w:ascii="CG Times" w:hAnsi="CG Times" w:cs="Arial"/>
          <w:sz w:val="20"/>
          <w:szCs w:val="20"/>
        </w:rPr>
        <w:t xml:space="preserve"> transporte speciale, megjith</w:t>
      </w:r>
      <w:r w:rsidRPr="00941F1C">
        <w:rPr>
          <w:sz w:val="20"/>
          <w:szCs w:val="20"/>
        </w:rPr>
        <w:t>ë</w:t>
      </w:r>
      <w:r w:rsidRPr="00941F1C">
        <w:rPr>
          <w:rFonts w:ascii="CG Times" w:hAnsi="CG Times" w:cs="Arial"/>
          <w:sz w:val="20"/>
          <w:szCs w:val="20"/>
        </w:rPr>
        <w:t>se lëvizin me tren</w:t>
      </w:r>
      <w:r w:rsidRPr="00941F1C">
        <w:rPr>
          <w:sz w:val="20"/>
          <w:szCs w:val="20"/>
        </w:rPr>
        <w:t>a</w:t>
      </w:r>
      <w:r w:rsidRPr="00941F1C">
        <w:rPr>
          <w:rFonts w:ascii="CG Times" w:hAnsi="CG Times" w:cs="Arial"/>
          <w:sz w:val="20"/>
          <w:szCs w:val="20"/>
        </w:rPr>
        <w:t xml:space="preserve"> t</w:t>
      </w:r>
      <w:r w:rsidRPr="00941F1C">
        <w:rPr>
          <w:sz w:val="20"/>
          <w:szCs w:val="20"/>
        </w:rPr>
        <w:t>ë</w:t>
      </w:r>
      <w:r w:rsidRPr="00941F1C">
        <w:rPr>
          <w:rFonts w:ascii="CG Times" w:hAnsi="CG Times" w:cs="Arial"/>
          <w:sz w:val="20"/>
          <w:szCs w:val="20"/>
        </w:rPr>
        <w:t xml:space="preserve"> veçant</w:t>
      </w:r>
      <w:r w:rsidRPr="00941F1C">
        <w:rPr>
          <w:sz w:val="20"/>
          <w:szCs w:val="20"/>
        </w:rPr>
        <w:t>ë</w:t>
      </w:r>
      <w:r w:rsidRPr="00941F1C">
        <w:rPr>
          <w:rFonts w:ascii="CG Times" w:hAnsi="CG Times" w:cs="Arial"/>
          <w:sz w:val="20"/>
          <w:szCs w:val="20"/>
        </w:rPr>
        <w:t>.</w:t>
      </w:r>
    </w:p>
    <w:p w:rsidR="00B424C6" w:rsidRPr="00CD2DCB" w:rsidRDefault="00B424C6" w:rsidP="00BF177A">
      <w:pPr>
        <w:pStyle w:val="FootnoteText"/>
        <w:spacing w:before="0" w:after="0"/>
        <w:rPr>
          <w:rFonts w:ascii="CG Times" w:hAnsi="CG Times"/>
        </w:rPr>
      </w:pPr>
    </w:p>
  </w:footnote>
  <w:footnote w:id="12">
    <w:p w:rsidR="00B424C6" w:rsidRPr="00885F6E" w:rsidRDefault="00B424C6" w:rsidP="00885F6E">
      <w:pPr>
        <w:pStyle w:val="FootnoteText"/>
        <w:spacing w:before="0" w:after="0"/>
        <w:ind w:left="0" w:firstLine="0"/>
        <w:rPr>
          <w:lang w:val="en-US"/>
        </w:rPr>
      </w:pPr>
      <w:r>
        <w:rPr>
          <w:rStyle w:val="FootnoteReference"/>
        </w:rPr>
        <w:footnoteRef/>
      </w:r>
      <w:r>
        <w:t xml:space="preserve"> </w:t>
      </w:r>
      <w:r w:rsidRPr="007542C3">
        <w:t>Ngarkesa për të cilat distanca horizontale minimale nuk është dhënë e qartë do të konsiderohen ngarkesa speciale (numri 7)</w:t>
      </w:r>
    </w:p>
  </w:footnote>
  <w:footnote w:id="13">
    <w:p w:rsidR="00B424C6" w:rsidRPr="00CA08CD" w:rsidRDefault="00B424C6" w:rsidP="00CA08CD">
      <w:pPr>
        <w:pStyle w:val="Paragrafi"/>
        <w:rPr>
          <w:sz w:val="20"/>
          <w:lang w:val="sq-AL"/>
        </w:rPr>
      </w:pPr>
      <w:r>
        <w:rPr>
          <w:rStyle w:val="FootnoteReference"/>
        </w:rPr>
        <w:footnoteRef/>
      </w:r>
      <w:r>
        <w:t xml:space="preserve"> </w:t>
      </w:r>
      <w:r w:rsidRPr="00CA08CD">
        <w:rPr>
          <w:sz w:val="20"/>
          <w:lang w:val="sq-AL"/>
        </w:rPr>
        <w:t>Ngarkesat për t</w:t>
      </w:r>
      <w:r w:rsidRPr="00CA08CD">
        <w:rPr>
          <w:rFonts w:ascii="Times New Roman" w:hAnsi="Times New Roman"/>
          <w:sz w:val="20"/>
          <w:lang w:val="sq-AL"/>
        </w:rPr>
        <w:t>ë</w:t>
      </w:r>
      <w:r w:rsidRPr="00CA08CD">
        <w:rPr>
          <w:sz w:val="20"/>
          <w:lang w:val="sq-AL"/>
        </w:rPr>
        <w:t xml:space="preserve"> cilat distanca horizontale minimale nuk është dhënë e qart</w:t>
      </w:r>
      <w:r w:rsidRPr="00CA08CD">
        <w:rPr>
          <w:rFonts w:ascii="Times New Roman" w:hAnsi="Times New Roman"/>
          <w:sz w:val="20"/>
          <w:lang w:val="sq-AL"/>
        </w:rPr>
        <w:t>ë</w:t>
      </w:r>
      <w:r w:rsidRPr="00CA08CD">
        <w:rPr>
          <w:sz w:val="20"/>
          <w:lang w:val="sq-AL"/>
        </w:rPr>
        <w:t>, do t</w:t>
      </w:r>
      <w:r w:rsidRPr="00CA08CD">
        <w:rPr>
          <w:rFonts w:ascii="Times New Roman" w:hAnsi="Times New Roman"/>
          <w:sz w:val="20"/>
          <w:lang w:val="sq-AL"/>
        </w:rPr>
        <w:t>ë</w:t>
      </w:r>
      <w:r w:rsidRPr="00CA08CD">
        <w:rPr>
          <w:sz w:val="20"/>
          <w:lang w:val="sq-AL"/>
        </w:rPr>
        <w:t xml:space="preserve"> konsiderohen ngarkesa speciale (num</w:t>
      </w:r>
      <w:r w:rsidRPr="00CA08CD">
        <w:rPr>
          <w:rFonts w:ascii="Times New Roman" w:hAnsi="Times New Roman"/>
          <w:sz w:val="20"/>
          <w:lang w:val="sq-AL"/>
        </w:rPr>
        <w:t>ë</w:t>
      </w:r>
      <w:r w:rsidRPr="00CA08CD">
        <w:rPr>
          <w:sz w:val="20"/>
          <w:lang w:val="sq-AL"/>
        </w:rPr>
        <w:t>r 7).</w:t>
      </w:r>
    </w:p>
    <w:p w:rsidR="00B424C6" w:rsidRPr="00CA08CD" w:rsidRDefault="00B424C6">
      <w:pPr>
        <w:pStyle w:val="FootnoteText"/>
        <w:rPr>
          <w:lang w:val="en-US"/>
        </w:rPr>
      </w:pPr>
    </w:p>
  </w:footnote>
  <w:footnote w:id="14">
    <w:p w:rsidR="00B424C6" w:rsidRPr="0032348E" w:rsidRDefault="00B424C6">
      <w:pPr>
        <w:pStyle w:val="FootnoteText"/>
        <w:rPr>
          <w:lang w:val="en-US"/>
        </w:rPr>
      </w:pPr>
      <w:r>
        <w:rPr>
          <w:rStyle w:val="FootnoteReference"/>
        </w:rPr>
        <w:footnoteRef/>
      </w:r>
      <w:r>
        <w:t xml:space="preserve"> </w:t>
      </w:r>
      <w:r w:rsidRPr="007542C3">
        <w:t>Testi i shtrëngimit kryhet në një kampion 10 cm i bashkuar 3 herë</w:t>
      </w:r>
    </w:p>
  </w:footnote>
  <w:footnote w:id="15">
    <w:p w:rsidR="00B424C6" w:rsidRPr="00343C04" w:rsidRDefault="00B424C6" w:rsidP="00343C04">
      <w:pPr>
        <w:pStyle w:val="Paragrafi"/>
        <w:rPr>
          <w:rFonts w:ascii="Times New Roman" w:hAnsi="Times New Roman"/>
          <w:sz w:val="20"/>
          <w:lang w:val="sq-AL"/>
        </w:rPr>
      </w:pPr>
      <w:r>
        <w:rPr>
          <w:rStyle w:val="FootnoteReference"/>
        </w:rPr>
        <w:footnoteRef/>
      </w:r>
      <w:r>
        <w:t xml:space="preserve"> </w:t>
      </w:r>
      <w:r w:rsidRPr="00343C04">
        <w:rPr>
          <w:rFonts w:ascii="Times New Roman" w:hAnsi="Times New Roman"/>
          <w:sz w:val="20"/>
          <w:lang w:val="sq-AL"/>
        </w:rPr>
        <w:t>Në hekurudhat CFF/SBB dhe GC(SJ) malli sigurohet në drejtimin anësor me pajisje drejtuese.</w:t>
      </w:r>
    </w:p>
    <w:p w:rsidR="00B424C6" w:rsidRPr="00343C04" w:rsidRDefault="00B424C6">
      <w:pPr>
        <w:pStyle w:val="FootnoteText"/>
        <w:rPr>
          <w:lang w:val="en-US"/>
        </w:rPr>
      </w:pPr>
    </w:p>
  </w:footnote>
  <w:footnote w:id="16">
    <w:p w:rsidR="00B424C6" w:rsidRPr="00262C1E" w:rsidRDefault="00B424C6">
      <w:pPr>
        <w:pStyle w:val="FootnoteText"/>
        <w:rPr>
          <w:lang w:val="en-US"/>
        </w:rPr>
      </w:pPr>
      <w:r>
        <w:rPr>
          <w:rStyle w:val="FootnoteReference"/>
        </w:rPr>
        <w:footnoteRef/>
      </w:r>
      <w:r>
        <w:t xml:space="preserve"> </w:t>
      </w:r>
      <w:r w:rsidRPr="00377EF7">
        <w:t>Testi i shtrëngimit mund të kryhet në një mostër 10 cm gjerësi, përfshi 3 thyerje.</w:t>
      </w:r>
    </w:p>
  </w:footnote>
  <w:footnote w:id="17">
    <w:p w:rsidR="00B424C6" w:rsidRPr="007542C3" w:rsidRDefault="00B424C6" w:rsidP="00927F4A">
      <w:pPr>
        <w:pStyle w:val="Paragrafi"/>
        <w:rPr>
          <w:lang w:val="sq-AL"/>
        </w:rPr>
      </w:pPr>
      <w:r>
        <w:rPr>
          <w:rStyle w:val="FootnoteReference"/>
        </w:rPr>
        <w:footnoteRef/>
      </w:r>
      <w:r>
        <w:t xml:space="preserve"> </w:t>
      </w:r>
      <w:r w:rsidRPr="00927F4A">
        <w:rPr>
          <w:rFonts w:ascii="Times New Roman" w:hAnsi="Times New Roman"/>
          <w:sz w:val="20"/>
          <w:lang w:val="sq-AL"/>
        </w:rPr>
        <w:t>Dërrasat (takot) me seksion tërthor katror (të paktën 6 x 6cm) janë pranuar, me kusht që të gjitha anët e takove të jenë kënddrejtë (të mprehta).</w:t>
      </w:r>
    </w:p>
    <w:p w:rsidR="00B424C6" w:rsidRPr="00000AC9" w:rsidRDefault="00B424C6">
      <w:pPr>
        <w:pStyle w:val="FootnoteText"/>
        <w:rPr>
          <w:lang w:val="en-US"/>
        </w:rPr>
      </w:pPr>
    </w:p>
  </w:footnote>
  <w:footnote w:id="18">
    <w:p w:rsidR="00B424C6" w:rsidRPr="007542C3" w:rsidRDefault="00B424C6" w:rsidP="00927F4A">
      <w:pPr>
        <w:pStyle w:val="Paragrafi"/>
        <w:rPr>
          <w:lang w:val="sq-AL"/>
        </w:rPr>
      </w:pPr>
      <w:r>
        <w:rPr>
          <w:rStyle w:val="FootnoteReference"/>
        </w:rPr>
        <w:footnoteRef/>
      </w:r>
      <w:r>
        <w:t xml:space="preserve"> </w:t>
      </w:r>
      <w:r w:rsidRPr="00927F4A">
        <w:rPr>
          <w:rFonts w:ascii="Times New Roman" w:hAnsi="Times New Roman"/>
          <w:sz w:val="20"/>
          <w:lang w:val="sq-AL"/>
        </w:rPr>
        <w:t>Gjithashtu, pa pjesë drejtuese në qoftë se është më tepër se 10 cm nga spondat ose krahët</w:t>
      </w:r>
      <w:r w:rsidRPr="007542C3">
        <w:rPr>
          <w:lang w:val="sq-AL"/>
        </w:rPr>
        <w:t>.</w:t>
      </w:r>
    </w:p>
    <w:p w:rsidR="00B424C6" w:rsidRPr="00927F4A" w:rsidRDefault="00B424C6">
      <w:pPr>
        <w:pStyle w:val="FootnoteText"/>
        <w:rPr>
          <w:lang w:val="en-US"/>
        </w:rPr>
      </w:pPr>
    </w:p>
  </w:footnote>
  <w:footnote w:id="19">
    <w:p w:rsidR="00B424C6" w:rsidRPr="00927F4A" w:rsidRDefault="00B424C6">
      <w:pPr>
        <w:pStyle w:val="FootnoteText"/>
        <w:rPr>
          <w:lang w:val="en-US"/>
        </w:rPr>
      </w:pPr>
      <w:r>
        <w:rPr>
          <w:rStyle w:val="FootnoteReference"/>
        </w:rPr>
        <w:footnoteRef/>
      </w:r>
      <w:r>
        <w:t xml:space="preserve"> </w:t>
      </w:r>
      <w:r w:rsidRPr="007542C3">
        <w:t>Testi i shtrëngimit kryhet me një kampion 10 cm të gjerë të ndërthurur 3 herë.</w:t>
      </w:r>
    </w:p>
  </w:footnote>
  <w:footnote w:id="20">
    <w:p w:rsidR="00B424C6" w:rsidRPr="00174A1A" w:rsidRDefault="00B424C6">
      <w:pPr>
        <w:pStyle w:val="FootnoteText"/>
        <w:rPr>
          <w:lang w:val="en-US"/>
        </w:rPr>
      </w:pPr>
      <w:r>
        <w:rPr>
          <w:rStyle w:val="FootnoteReference"/>
        </w:rPr>
        <w:footnoteRef/>
      </w:r>
      <w:r>
        <w:t xml:space="preserve"> </w:t>
      </w:r>
      <w:r w:rsidRPr="00F56913">
        <w:t>për tambura me peshë mbi 10 tonë, pajisja bëhet prej çeliku ose përforcuar me fletë çeliku</w:t>
      </w:r>
      <w:r w:rsidRPr="00F56913">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15pt;height:9.15pt" o:bullet="t">
        <v:imagedata r:id="rId1" o:title="j0115868"/>
      </v:shape>
    </w:pict>
  </w:numPicBullet>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0A5F5F"/>
    <w:multiLevelType w:val="hybridMultilevel"/>
    <w:tmpl w:val="E5D82164"/>
    <w:lvl w:ilvl="0" w:tplc="16CA8348">
      <w:start w:val="1"/>
      <w:numFmt w:val="decimal"/>
      <w:lvlText w:val="%1."/>
      <w:lvlJc w:val="left"/>
      <w:pPr>
        <w:ind w:left="1841"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4916C47"/>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AD1678D"/>
    <w:multiLevelType w:val="multilevel"/>
    <w:tmpl w:val="0409001D"/>
    <w:styleLink w:val="Style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445E0880"/>
    <w:multiLevelType w:val="hybridMultilevel"/>
    <w:tmpl w:val="6E0665BA"/>
    <w:lvl w:ilvl="0" w:tplc="D360B1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9A41C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6A71C0F"/>
    <w:multiLevelType w:val="hybridMultilevel"/>
    <w:tmpl w:val="2096670C"/>
    <w:lvl w:ilvl="0" w:tplc="CBACFCB4">
      <w:numFmt w:val="bullet"/>
      <w:lvlText w:val=""/>
      <w:lvlJc w:val="left"/>
      <w:pPr>
        <w:ind w:left="420" w:hanging="360"/>
      </w:pPr>
      <w:rPr>
        <w:rFonts w:ascii="ZapfDingbats" w:eastAsia="Times New Roman" w:hAnsi="ZapfDingbats" w:cs="Times New Roman" w:hint="default"/>
        <w:sz w:val="4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600C036D"/>
    <w:multiLevelType w:val="hybridMultilevel"/>
    <w:tmpl w:val="D6260FFC"/>
    <w:lvl w:ilvl="0" w:tplc="78409984">
      <w:start w:val="2"/>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8BC52E3"/>
    <w:multiLevelType w:val="hybridMultilevel"/>
    <w:tmpl w:val="FFD8CDF2"/>
    <w:lvl w:ilvl="0" w:tplc="BAC8251C">
      <w:start w:val="4"/>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16D28F0"/>
    <w:multiLevelType w:val="hybridMultilevel"/>
    <w:tmpl w:val="416AECDE"/>
    <w:lvl w:ilvl="0" w:tplc="E2C07DE6">
      <w:start w:val="1"/>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5877D23"/>
    <w:multiLevelType w:val="multilevel"/>
    <w:tmpl w:val="0409001D"/>
    <w:styleLink w:val="Style2"/>
    <w:lvl w:ilvl="0">
      <w:start w:val="1"/>
      <w:numFmt w:val="bullet"/>
      <w:lvlText w:val=""/>
      <w:lvlPicBulletId w:val="0"/>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C9A6DF1"/>
    <w:multiLevelType w:val="hybridMultilevel"/>
    <w:tmpl w:val="88221838"/>
    <w:lvl w:ilvl="0" w:tplc="C6F0688E">
      <w:start w:val="6"/>
      <w:numFmt w:val="bullet"/>
      <w:lvlText w:val="-"/>
      <w:lvlJc w:val="left"/>
      <w:pPr>
        <w:ind w:left="1080" w:hanging="360"/>
      </w:pPr>
      <w:rPr>
        <w:rFonts w:ascii="CG Times" w:eastAsia="Times New Roman" w:hAnsi="CG Time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2"/>
  </w:num>
  <w:num w:numId="4">
    <w:abstractNumId w:val="10"/>
  </w:num>
  <w:num w:numId="5">
    <w:abstractNumId w:val="3"/>
  </w:num>
  <w:num w:numId="6">
    <w:abstractNumId w:val="7"/>
  </w:num>
  <w:num w:numId="7">
    <w:abstractNumId w:val="8"/>
  </w:num>
  <w:num w:numId="8">
    <w:abstractNumId w:val="9"/>
  </w:num>
  <w:num w:numId="9">
    <w:abstractNumId w:val="11"/>
  </w:num>
  <w:num w:numId="10">
    <w:abstractNumId w:val="4"/>
  </w:num>
  <w:num w:numId="11">
    <w:abstractNumId w:val="1"/>
  </w:num>
  <w:num w:numId="12">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1F02"/>
  <w:doNotTrackMoves/>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64B36"/>
    <w:rsid w:val="000003D7"/>
    <w:rsid w:val="00000AC9"/>
    <w:rsid w:val="00000FDA"/>
    <w:rsid w:val="00001BC6"/>
    <w:rsid w:val="00002267"/>
    <w:rsid w:val="00003A6C"/>
    <w:rsid w:val="00004BF9"/>
    <w:rsid w:val="00005FA5"/>
    <w:rsid w:val="00006D45"/>
    <w:rsid w:val="00007BDF"/>
    <w:rsid w:val="00007C49"/>
    <w:rsid w:val="00007EEC"/>
    <w:rsid w:val="00010028"/>
    <w:rsid w:val="000117D4"/>
    <w:rsid w:val="00011C94"/>
    <w:rsid w:val="00012F61"/>
    <w:rsid w:val="00013709"/>
    <w:rsid w:val="00015B89"/>
    <w:rsid w:val="00016727"/>
    <w:rsid w:val="0001676F"/>
    <w:rsid w:val="00016CFD"/>
    <w:rsid w:val="000200D2"/>
    <w:rsid w:val="00020445"/>
    <w:rsid w:val="00020A6C"/>
    <w:rsid w:val="00020D2B"/>
    <w:rsid w:val="00021275"/>
    <w:rsid w:val="0002127E"/>
    <w:rsid w:val="000218FB"/>
    <w:rsid w:val="00021A8D"/>
    <w:rsid w:val="0002384F"/>
    <w:rsid w:val="000247C6"/>
    <w:rsid w:val="00024F21"/>
    <w:rsid w:val="000257A5"/>
    <w:rsid w:val="000259A3"/>
    <w:rsid w:val="000260B7"/>
    <w:rsid w:val="000261DF"/>
    <w:rsid w:val="00026546"/>
    <w:rsid w:val="0002657B"/>
    <w:rsid w:val="0002723C"/>
    <w:rsid w:val="00027B41"/>
    <w:rsid w:val="00031B7D"/>
    <w:rsid w:val="00032027"/>
    <w:rsid w:val="000342C6"/>
    <w:rsid w:val="0003529A"/>
    <w:rsid w:val="000363DE"/>
    <w:rsid w:val="00036D8E"/>
    <w:rsid w:val="0003701F"/>
    <w:rsid w:val="000413CA"/>
    <w:rsid w:val="00041DAF"/>
    <w:rsid w:val="00041E23"/>
    <w:rsid w:val="0004221F"/>
    <w:rsid w:val="0004243B"/>
    <w:rsid w:val="00042DB7"/>
    <w:rsid w:val="00043044"/>
    <w:rsid w:val="000433E0"/>
    <w:rsid w:val="000441C9"/>
    <w:rsid w:val="000458E1"/>
    <w:rsid w:val="00045AB7"/>
    <w:rsid w:val="00045E6E"/>
    <w:rsid w:val="0004618A"/>
    <w:rsid w:val="00046C9A"/>
    <w:rsid w:val="00047F1A"/>
    <w:rsid w:val="000502B6"/>
    <w:rsid w:val="000510D4"/>
    <w:rsid w:val="00051140"/>
    <w:rsid w:val="000525DF"/>
    <w:rsid w:val="00052A16"/>
    <w:rsid w:val="00052AE7"/>
    <w:rsid w:val="00052CF7"/>
    <w:rsid w:val="00053D2C"/>
    <w:rsid w:val="00053E4A"/>
    <w:rsid w:val="000547B1"/>
    <w:rsid w:val="0005665B"/>
    <w:rsid w:val="00056B77"/>
    <w:rsid w:val="00056F8F"/>
    <w:rsid w:val="0005756D"/>
    <w:rsid w:val="0005787E"/>
    <w:rsid w:val="00060A83"/>
    <w:rsid w:val="000610EC"/>
    <w:rsid w:val="000614DC"/>
    <w:rsid w:val="00062AA0"/>
    <w:rsid w:val="00065258"/>
    <w:rsid w:val="00065D44"/>
    <w:rsid w:val="000667DC"/>
    <w:rsid w:val="00066980"/>
    <w:rsid w:val="0006733F"/>
    <w:rsid w:val="00067664"/>
    <w:rsid w:val="0007140D"/>
    <w:rsid w:val="00072359"/>
    <w:rsid w:val="0007254A"/>
    <w:rsid w:val="00072616"/>
    <w:rsid w:val="000743CE"/>
    <w:rsid w:val="0007466A"/>
    <w:rsid w:val="00080F14"/>
    <w:rsid w:val="000818A3"/>
    <w:rsid w:val="000818AF"/>
    <w:rsid w:val="00082410"/>
    <w:rsid w:val="00082484"/>
    <w:rsid w:val="00083692"/>
    <w:rsid w:val="00084E02"/>
    <w:rsid w:val="00085022"/>
    <w:rsid w:val="00085C6C"/>
    <w:rsid w:val="00085DC1"/>
    <w:rsid w:val="000864B8"/>
    <w:rsid w:val="00086EC6"/>
    <w:rsid w:val="0008701B"/>
    <w:rsid w:val="0008747D"/>
    <w:rsid w:val="0008773D"/>
    <w:rsid w:val="000877B7"/>
    <w:rsid w:val="00087B94"/>
    <w:rsid w:val="0009015C"/>
    <w:rsid w:val="0009140A"/>
    <w:rsid w:val="0009179B"/>
    <w:rsid w:val="0009280E"/>
    <w:rsid w:val="00093E1F"/>
    <w:rsid w:val="00093EF9"/>
    <w:rsid w:val="000946FC"/>
    <w:rsid w:val="000951E2"/>
    <w:rsid w:val="00095608"/>
    <w:rsid w:val="00096545"/>
    <w:rsid w:val="000965F2"/>
    <w:rsid w:val="00096934"/>
    <w:rsid w:val="00097D9B"/>
    <w:rsid w:val="00097F04"/>
    <w:rsid w:val="000A065C"/>
    <w:rsid w:val="000A070B"/>
    <w:rsid w:val="000A10C9"/>
    <w:rsid w:val="000A22D3"/>
    <w:rsid w:val="000A28DA"/>
    <w:rsid w:val="000A2F9A"/>
    <w:rsid w:val="000A3790"/>
    <w:rsid w:val="000A3DCB"/>
    <w:rsid w:val="000A4212"/>
    <w:rsid w:val="000A49E4"/>
    <w:rsid w:val="000A4BFB"/>
    <w:rsid w:val="000A609A"/>
    <w:rsid w:val="000A65EE"/>
    <w:rsid w:val="000A7823"/>
    <w:rsid w:val="000B07CB"/>
    <w:rsid w:val="000B10A4"/>
    <w:rsid w:val="000B1153"/>
    <w:rsid w:val="000B26A8"/>
    <w:rsid w:val="000B26C8"/>
    <w:rsid w:val="000B2CAB"/>
    <w:rsid w:val="000B46BA"/>
    <w:rsid w:val="000B4962"/>
    <w:rsid w:val="000B53F1"/>
    <w:rsid w:val="000B5A41"/>
    <w:rsid w:val="000B5B5B"/>
    <w:rsid w:val="000B5EEE"/>
    <w:rsid w:val="000B6409"/>
    <w:rsid w:val="000B6C3B"/>
    <w:rsid w:val="000B6ED5"/>
    <w:rsid w:val="000B7F91"/>
    <w:rsid w:val="000C066B"/>
    <w:rsid w:val="000C2C33"/>
    <w:rsid w:val="000C3156"/>
    <w:rsid w:val="000C319A"/>
    <w:rsid w:val="000C4770"/>
    <w:rsid w:val="000C4F55"/>
    <w:rsid w:val="000C5324"/>
    <w:rsid w:val="000C5B37"/>
    <w:rsid w:val="000C6979"/>
    <w:rsid w:val="000C6C2E"/>
    <w:rsid w:val="000C6E44"/>
    <w:rsid w:val="000C73C6"/>
    <w:rsid w:val="000D0E1D"/>
    <w:rsid w:val="000D13E3"/>
    <w:rsid w:val="000D2C59"/>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EA"/>
    <w:rsid w:val="000E503F"/>
    <w:rsid w:val="000E5284"/>
    <w:rsid w:val="000E541D"/>
    <w:rsid w:val="000E5603"/>
    <w:rsid w:val="000E5FE0"/>
    <w:rsid w:val="000E6710"/>
    <w:rsid w:val="000E7255"/>
    <w:rsid w:val="000E78C1"/>
    <w:rsid w:val="000F079D"/>
    <w:rsid w:val="000F28D4"/>
    <w:rsid w:val="000F3207"/>
    <w:rsid w:val="000F400C"/>
    <w:rsid w:val="000F4DB5"/>
    <w:rsid w:val="000F51FE"/>
    <w:rsid w:val="000F5C7E"/>
    <w:rsid w:val="000F5CA3"/>
    <w:rsid w:val="000F6271"/>
    <w:rsid w:val="000F67E6"/>
    <w:rsid w:val="000F6BF1"/>
    <w:rsid w:val="000F6EC4"/>
    <w:rsid w:val="000F74F1"/>
    <w:rsid w:val="000F7991"/>
    <w:rsid w:val="00100479"/>
    <w:rsid w:val="001005D1"/>
    <w:rsid w:val="00101B58"/>
    <w:rsid w:val="00101C37"/>
    <w:rsid w:val="00103446"/>
    <w:rsid w:val="00103AF2"/>
    <w:rsid w:val="00103ECD"/>
    <w:rsid w:val="0010453A"/>
    <w:rsid w:val="0010600A"/>
    <w:rsid w:val="00106CED"/>
    <w:rsid w:val="00107E56"/>
    <w:rsid w:val="00111E5A"/>
    <w:rsid w:val="00112024"/>
    <w:rsid w:val="00112623"/>
    <w:rsid w:val="00114168"/>
    <w:rsid w:val="00114403"/>
    <w:rsid w:val="00114F9A"/>
    <w:rsid w:val="00116757"/>
    <w:rsid w:val="0011688D"/>
    <w:rsid w:val="0011704D"/>
    <w:rsid w:val="00117ACF"/>
    <w:rsid w:val="00117D35"/>
    <w:rsid w:val="001203D3"/>
    <w:rsid w:val="00120E72"/>
    <w:rsid w:val="00121CF2"/>
    <w:rsid w:val="001231F9"/>
    <w:rsid w:val="00123274"/>
    <w:rsid w:val="00123E68"/>
    <w:rsid w:val="001243D6"/>
    <w:rsid w:val="001246C5"/>
    <w:rsid w:val="00124CB5"/>
    <w:rsid w:val="00124CE7"/>
    <w:rsid w:val="001250D3"/>
    <w:rsid w:val="00125194"/>
    <w:rsid w:val="001251C9"/>
    <w:rsid w:val="00125220"/>
    <w:rsid w:val="00125907"/>
    <w:rsid w:val="00125B49"/>
    <w:rsid w:val="00126679"/>
    <w:rsid w:val="001267DF"/>
    <w:rsid w:val="001268D9"/>
    <w:rsid w:val="00126E2A"/>
    <w:rsid w:val="0012714A"/>
    <w:rsid w:val="00127B58"/>
    <w:rsid w:val="00130575"/>
    <w:rsid w:val="0013108F"/>
    <w:rsid w:val="001314BB"/>
    <w:rsid w:val="00131D84"/>
    <w:rsid w:val="00131F6A"/>
    <w:rsid w:val="001327D8"/>
    <w:rsid w:val="001330A1"/>
    <w:rsid w:val="00134ADC"/>
    <w:rsid w:val="00134FEB"/>
    <w:rsid w:val="00135D17"/>
    <w:rsid w:val="00135EF0"/>
    <w:rsid w:val="001361B9"/>
    <w:rsid w:val="001363CD"/>
    <w:rsid w:val="00136660"/>
    <w:rsid w:val="001366B9"/>
    <w:rsid w:val="00137190"/>
    <w:rsid w:val="001372B2"/>
    <w:rsid w:val="00140630"/>
    <w:rsid w:val="001412FC"/>
    <w:rsid w:val="00142F12"/>
    <w:rsid w:val="0014473A"/>
    <w:rsid w:val="001448CF"/>
    <w:rsid w:val="00145887"/>
    <w:rsid w:val="00145E21"/>
    <w:rsid w:val="001464A4"/>
    <w:rsid w:val="00146E43"/>
    <w:rsid w:val="001471CA"/>
    <w:rsid w:val="00147BFF"/>
    <w:rsid w:val="00150DF9"/>
    <w:rsid w:val="0015167B"/>
    <w:rsid w:val="00151753"/>
    <w:rsid w:val="00151824"/>
    <w:rsid w:val="00151852"/>
    <w:rsid w:val="001519CA"/>
    <w:rsid w:val="00151BDB"/>
    <w:rsid w:val="0015214D"/>
    <w:rsid w:val="001524C6"/>
    <w:rsid w:val="00152693"/>
    <w:rsid w:val="00153981"/>
    <w:rsid w:val="001547AE"/>
    <w:rsid w:val="0015587A"/>
    <w:rsid w:val="0015666B"/>
    <w:rsid w:val="00156CAE"/>
    <w:rsid w:val="0016354D"/>
    <w:rsid w:val="00167481"/>
    <w:rsid w:val="00171195"/>
    <w:rsid w:val="0017172E"/>
    <w:rsid w:val="0017228D"/>
    <w:rsid w:val="0017235D"/>
    <w:rsid w:val="00173331"/>
    <w:rsid w:val="00174A1A"/>
    <w:rsid w:val="00175C69"/>
    <w:rsid w:val="001761AE"/>
    <w:rsid w:val="0017645E"/>
    <w:rsid w:val="0017685A"/>
    <w:rsid w:val="00176889"/>
    <w:rsid w:val="00176FAD"/>
    <w:rsid w:val="0017705B"/>
    <w:rsid w:val="00177208"/>
    <w:rsid w:val="001779B0"/>
    <w:rsid w:val="00181A84"/>
    <w:rsid w:val="00182892"/>
    <w:rsid w:val="00182ED0"/>
    <w:rsid w:val="001831B6"/>
    <w:rsid w:val="00183C54"/>
    <w:rsid w:val="0018412E"/>
    <w:rsid w:val="00184544"/>
    <w:rsid w:val="00185808"/>
    <w:rsid w:val="00186A0B"/>
    <w:rsid w:val="001870F0"/>
    <w:rsid w:val="001905B1"/>
    <w:rsid w:val="0019094E"/>
    <w:rsid w:val="001929D4"/>
    <w:rsid w:val="00192C4D"/>
    <w:rsid w:val="00192DA7"/>
    <w:rsid w:val="001938A0"/>
    <w:rsid w:val="00193B89"/>
    <w:rsid w:val="00193CAA"/>
    <w:rsid w:val="00193FFE"/>
    <w:rsid w:val="00194C05"/>
    <w:rsid w:val="00194D7D"/>
    <w:rsid w:val="00194F14"/>
    <w:rsid w:val="00195779"/>
    <w:rsid w:val="001958EC"/>
    <w:rsid w:val="001978FF"/>
    <w:rsid w:val="001A1387"/>
    <w:rsid w:val="001A26AC"/>
    <w:rsid w:val="001A32D9"/>
    <w:rsid w:val="001A43B9"/>
    <w:rsid w:val="001A50EA"/>
    <w:rsid w:val="001A54D7"/>
    <w:rsid w:val="001A575C"/>
    <w:rsid w:val="001A59DF"/>
    <w:rsid w:val="001A7059"/>
    <w:rsid w:val="001A713B"/>
    <w:rsid w:val="001A786E"/>
    <w:rsid w:val="001B0499"/>
    <w:rsid w:val="001B15A4"/>
    <w:rsid w:val="001B180C"/>
    <w:rsid w:val="001B19DB"/>
    <w:rsid w:val="001B1FA9"/>
    <w:rsid w:val="001B2541"/>
    <w:rsid w:val="001B2CC8"/>
    <w:rsid w:val="001B449D"/>
    <w:rsid w:val="001B567D"/>
    <w:rsid w:val="001B5832"/>
    <w:rsid w:val="001B5B64"/>
    <w:rsid w:val="001B6ED4"/>
    <w:rsid w:val="001B70A4"/>
    <w:rsid w:val="001B71CA"/>
    <w:rsid w:val="001B7995"/>
    <w:rsid w:val="001B7A48"/>
    <w:rsid w:val="001B7BA6"/>
    <w:rsid w:val="001B7C8D"/>
    <w:rsid w:val="001C0B72"/>
    <w:rsid w:val="001C1AA6"/>
    <w:rsid w:val="001C1FB8"/>
    <w:rsid w:val="001C24BF"/>
    <w:rsid w:val="001C2C95"/>
    <w:rsid w:val="001C339A"/>
    <w:rsid w:val="001C3861"/>
    <w:rsid w:val="001C38C5"/>
    <w:rsid w:val="001C40CA"/>
    <w:rsid w:val="001C4423"/>
    <w:rsid w:val="001C4513"/>
    <w:rsid w:val="001C462D"/>
    <w:rsid w:val="001C48B5"/>
    <w:rsid w:val="001C5379"/>
    <w:rsid w:val="001C665C"/>
    <w:rsid w:val="001C6A5F"/>
    <w:rsid w:val="001C6CA7"/>
    <w:rsid w:val="001C6F19"/>
    <w:rsid w:val="001D31F9"/>
    <w:rsid w:val="001D366E"/>
    <w:rsid w:val="001D4FDE"/>
    <w:rsid w:val="001E2251"/>
    <w:rsid w:val="001E285A"/>
    <w:rsid w:val="001E292F"/>
    <w:rsid w:val="001E47D8"/>
    <w:rsid w:val="001E5AE3"/>
    <w:rsid w:val="001E6532"/>
    <w:rsid w:val="001E69A8"/>
    <w:rsid w:val="001E72D0"/>
    <w:rsid w:val="001E7772"/>
    <w:rsid w:val="001F0BDC"/>
    <w:rsid w:val="001F0E05"/>
    <w:rsid w:val="001F2EE9"/>
    <w:rsid w:val="001F331B"/>
    <w:rsid w:val="001F3CBF"/>
    <w:rsid w:val="001F3D9D"/>
    <w:rsid w:val="001F3FF7"/>
    <w:rsid w:val="001F4172"/>
    <w:rsid w:val="001F46AA"/>
    <w:rsid w:val="001F7462"/>
    <w:rsid w:val="001F78C3"/>
    <w:rsid w:val="0020194E"/>
    <w:rsid w:val="00202F03"/>
    <w:rsid w:val="00203909"/>
    <w:rsid w:val="00203E3B"/>
    <w:rsid w:val="0020440A"/>
    <w:rsid w:val="00204A7C"/>
    <w:rsid w:val="00205BDD"/>
    <w:rsid w:val="00206E73"/>
    <w:rsid w:val="00206EF3"/>
    <w:rsid w:val="00210DE6"/>
    <w:rsid w:val="002114A0"/>
    <w:rsid w:val="00211B46"/>
    <w:rsid w:val="0021489E"/>
    <w:rsid w:val="00214F57"/>
    <w:rsid w:val="002153FD"/>
    <w:rsid w:val="00217374"/>
    <w:rsid w:val="002211FA"/>
    <w:rsid w:val="00221468"/>
    <w:rsid w:val="00222B6B"/>
    <w:rsid w:val="00223226"/>
    <w:rsid w:val="002232C5"/>
    <w:rsid w:val="002253C5"/>
    <w:rsid w:val="00225B9E"/>
    <w:rsid w:val="00226753"/>
    <w:rsid w:val="00226F0B"/>
    <w:rsid w:val="00226FBF"/>
    <w:rsid w:val="002274D9"/>
    <w:rsid w:val="00227636"/>
    <w:rsid w:val="002304B7"/>
    <w:rsid w:val="002322C2"/>
    <w:rsid w:val="002326B6"/>
    <w:rsid w:val="002359AC"/>
    <w:rsid w:val="00235D27"/>
    <w:rsid w:val="0023634D"/>
    <w:rsid w:val="00236C8D"/>
    <w:rsid w:val="00237410"/>
    <w:rsid w:val="00237F21"/>
    <w:rsid w:val="002407E9"/>
    <w:rsid w:val="002409A4"/>
    <w:rsid w:val="0024187D"/>
    <w:rsid w:val="00242093"/>
    <w:rsid w:val="002423A9"/>
    <w:rsid w:val="002424FB"/>
    <w:rsid w:val="0024668B"/>
    <w:rsid w:val="00246D12"/>
    <w:rsid w:val="00247D0A"/>
    <w:rsid w:val="00247F78"/>
    <w:rsid w:val="0025006D"/>
    <w:rsid w:val="002500EE"/>
    <w:rsid w:val="00250BE6"/>
    <w:rsid w:val="00251025"/>
    <w:rsid w:val="00251459"/>
    <w:rsid w:val="00252049"/>
    <w:rsid w:val="00252AEB"/>
    <w:rsid w:val="00252E63"/>
    <w:rsid w:val="00253605"/>
    <w:rsid w:val="00253CB7"/>
    <w:rsid w:val="00253F39"/>
    <w:rsid w:val="0025438E"/>
    <w:rsid w:val="00254545"/>
    <w:rsid w:val="002557C4"/>
    <w:rsid w:val="00255F54"/>
    <w:rsid w:val="00255FFE"/>
    <w:rsid w:val="00257011"/>
    <w:rsid w:val="00257434"/>
    <w:rsid w:val="00257588"/>
    <w:rsid w:val="00257E24"/>
    <w:rsid w:val="00257E9A"/>
    <w:rsid w:val="00260E0D"/>
    <w:rsid w:val="002625ED"/>
    <w:rsid w:val="002626FE"/>
    <w:rsid w:val="00262C1E"/>
    <w:rsid w:val="00263C1B"/>
    <w:rsid w:val="00263ECA"/>
    <w:rsid w:val="00266F59"/>
    <w:rsid w:val="002672DA"/>
    <w:rsid w:val="00270E2E"/>
    <w:rsid w:val="0027185E"/>
    <w:rsid w:val="002723E8"/>
    <w:rsid w:val="0027278F"/>
    <w:rsid w:val="00272E7B"/>
    <w:rsid w:val="00273316"/>
    <w:rsid w:val="00273CE8"/>
    <w:rsid w:val="00274D40"/>
    <w:rsid w:val="00275963"/>
    <w:rsid w:val="0027684C"/>
    <w:rsid w:val="00276FE9"/>
    <w:rsid w:val="002779D1"/>
    <w:rsid w:val="00277A19"/>
    <w:rsid w:val="00281F3D"/>
    <w:rsid w:val="00282B09"/>
    <w:rsid w:val="00282C2D"/>
    <w:rsid w:val="002838ED"/>
    <w:rsid w:val="00283DB1"/>
    <w:rsid w:val="00285B63"/>
    <w:rsid w:val="00285F06"/>
    <w:rsid w:val="00290D65"/>
    <w:rsid w:val="00290D95"/>
    <w:rsid w:val="00291CE8"/>
    <w:rsid w:val="00293F17"/>
    <w:rsid w:val="00294284"/>
    <w:rsid w:val="002959A4"/>
    <w:rsid w:val="00296113"/>
    <w:rsid w:val="002963A6"/>
    <w:rsid w:val="002973CB"/>
    <w:rsid w:val="00297749"/>
    <w:rsid w:val="002A01DB"/>
    <w:rsid w:val="002A0E94"/>
    <w:rsid w:val="002A15C7"/>
    <w:rsid w:val="002A1D9D"/>
    <w:rsid w:val="002A2CC1"/>
    <w:rsid w:val="002A3231"/>
    <w:rsid w:val="002A3AEF"/>
    <w:rsid w:val="002A6394"/>
    <w:rsid w:val="002A63E6"/>
    <w:rsid w:val="002A6BED"/>
    <w:rsid w:val="002A6F69"/>
    <w:rsid w:val="002A715E"/>
    <w:rsid w:val="002A7A55"/>
    <w:rsid w:val="002B08CA"/>
    <w:rsid w:val="002B1677"/>
    <w:rsid w:val="002B1D38"/>
    <w:rsid w:val="002B212B"/>
    <w:rsid w:val="002B3082"/>
    <w:rsid w:val="002B388D"/>
    <w:rsid w:val="002B5480"/>
    <w:rsid w:val="002B5EF4"/>
    <w:rsid w:val="002B6D9F"/>
    <w:rsid w:val="002B7001"/>
    <w:rsid w:val="002B7E3F"/>
    <w:rsid w:val="002C0511"/>
    <w:rsid w:val="002C0A7A"/>
    <w:rsid w:val="002C0C37"/>
    <w:rsid w:val="002C0E20"/>
    <w:rsid w:val="002C1297"/>
    <w:rsid w:val="002C2F06"/>
    <w:rsid w:val="002C338C"/>
    <w:rsid w:val="002C3CC9"/>
    <w:rsid w:val="002C4315"/>
    <w:rsid w:val="002C474C"/>
    <w:rsid w:val="002C51D5"/>
    <w:rsid w:val="002C520C"/>
    <w:rsid w:val="002C5D01"/>
    <w:rsid w:val="002C5D0D"/>
    <w:rsid w:val="002C6D9F"/>
    <w:rsid w:val="002C6ECB"/>
    <w:rsid w:val="002C7FC3"/>
    <w:rsid w:val="002D14FD"/>
    <w:rsid w:val="002D2884"/>
    <w:rsid w:val="002D2C09"/>
    <w:rsid w:val="002D356B"/>
    <w:rsid w:val="002D3787"/>
    <w:rsid w:val="002D4E07"/>
    <w:rsid w:val="002D778D"/>
    <w:rsid w:val="002E08F1"/>
    <w:rsid w:val="002E1596"/>
    <w:rsid w:val="002E1B70"/>
    <w:rsid w:val="002E22A6"/>
    <w:rsid w:val="002E244C"/>
    <w:rsid w:val="002E2501"/>
    <w:rsid w:val="002E2749"/>
    <w:rsid w:val="002E2DCC"/>
    <w:rsid w:val="002E311F"/>
    <w:rsid w:val="002E331B"/>
    <w:rsid w:val="002E34A3"/>
    <w:rsid w:val="002E4088"/>
    <w:rsid w:val="002E4571"/>
    <w:rsid w:val="002E4B8A"/>
    <w:rsid w:val="002E4E42"/>
    <w:rsid w:val="002E5D97"/>
    <w:rsid w:val="002E5F2C"/>
    <w:rsid w:val="002E78B6"/>
    <w:rsid w:val="002E7B02"/>
    <w:rsid w:val="002E7CDB"/>
    <w:rsid w:val="002F01B5"/>
    <w:rsid w:val="002F0DC7"/>
    <w:rsid w:val="002F103C"/>
    <w:rsid w:val="002F10BB"/>
    <w:rsid w:val="002F12FB"/>
    <w:rsid w:val="002F1641"/>
    <w:rsid w:val="002F2574"/>
    <w:rsid w:val="002F2914"/>
    <w:rsid w:val="002F3A95"/>
    <w:rsid w:val="002F40BC"/>
    <w:rsid w:val="002F4D56"/>
    <w:rsid w:val="002F602A"/>
    <w:rsid w:val="002F68F3"/>
    <w:rsid w:val="003007AC"/>
    <w:rsid w:val="003019E8"/>
    <w:rsid w:val="00302690"/>
    <w:rsid w:val="0030278A"/>
    <w:rsid w:val="00304323"/>
    <w:rsid w:val="00304F1E"/>
    <w:rsid w:val="0030544A"/>
    <w:rsid w:val="00305C2C"/>
    <w:rsid w:val="0030664B"/>
    <w:rsid w:val="00306D67"/>
    <w:rsid w:val="003070AD"/>
    <w:rsid w:val="00307549"/>
    <w:rsid w:val="003075F9"/>
    <w:rsid w:val="003079FC"/>
    <w:rsid w:val="0031044E"/>
    <w:rsid w:val="00310A60"/>
    <w:rsid w:val="0031100B"/>
    <w:rsid w:val="0031148F"/>
    <w:rsid w:val="00311BF9"/>
    <w:rsid w:val="00312445"/>
    <w:rsid w:val="00312732"/>
    <w:rsid w:val="003128AB"/>
    <w:rsid w:val="00312CFF"/>
    <w:rsid w:val="00313B4D"/>
    <w:rsid w:val="00313C2F"/>
    <w:rsid w:val="00314C3A"/>
    <w:rsid w:val="00314EA2"/>
    <w:rsid w:val="00316BFE"/>
    <w:rsid w:val="00316E52"/>
    <w:rsid w:val="003178F2"/>
    <w:rsid w:val="00320F83"/>
    <w:rsid w:val="00321421"/>
    <w:rsid w:val="003229B5"/>
    <w:rsid w:val="003229D6"/>
    <w:rsid w:val="00322D7D"/>
    <w:rsid w:val="0032348E"/>
    <w:rsid w:val="003238C9"/>
    <w:rsid w:val="0032420E"/>
    <w:rsid w:val="003255F3"/>
    <w:rsid w:val="003258EC"/>
    <w:rsid w:val="003269D7"/>
    <w:rsid w:val="00326F2E"/>
    <w:rsid w:val="0032722A"/>
    <w:rsid w:val="00330CD4"/>
    <w:rsid w:val="0033135F"/>
    <w:rsid w:val="0033148E"/>
    <w:rsid w:val="003314F5"/>
    <w:rsid w:val="00331886"/>
    <w:rsid w:val="003326D7"/>
    <w:rsid w:val="00332C2B"/>
    <w:rsid w:val="003331B1"/>
    <w:rsid w:val="00333566"/>
    <w:rsid w:val="00334D6A"/>
    <w:rsid w:val="00335CBE"/>
    <w:rsid w:val="00336D6E"/>
    <w:rsid w:val="00340E49"/>
    <w:rsid w:val="00340E70"/>
    <w:rsid w:val="0034107B"/>
    <w:rsid w:val="00341375"/>
    <w:rsid w:val="0034138E"/>
    <w:rsid w:val="00341707"/>
    <w:rsid w:val="00341935"/>
    <w:rsid w:val="003428C4"/>
    <w:rsid w:val="0034306A"/>
    <w:rsid w:val="00343073"/>
    <w:rsid w:val="003439AA"/>
    <w:rsid w:val="00343C04"/>
    <w:rsid w:val="003442C4"/>
    <w:rsid w:val="003445AD"/>
    <w:rsid w:val="00344B6D"/>
    <w:rsid w:val="00344E5D"/>
    <w:rsid w:val="00345CD2"/>
    <w:rsid w:val="0034669F"/>
    <w:rsid w:val="00346988"/>
    <w:rsid w:val="003478E1"/>
    <w:rsid w:val="0035043E"/>
    <w:rsid w:val="0035149D"/>
    <w:rsid w:val="003515D8"/>
    <w:rsid w:val="00351E56"/>
    <w:rsid w:val="00352D73"/>
    <w:rsid w:val="00353012"/>
    <w:rsid w:val="0035397E"/>
    <w:rsid w:val="0035466E"/>
    <w:rsid w:val="00354A42"/>
    <w:rsid w:val="00354FD6"/>
    <w:rsid w:val="0035699A"/>
    <w:rsid w:val="00356CD5"/>
    <w:rsid w:val="00357E5B"/>
    <w:rsid w:val="00360868"/>
    <w:rsid w:val="003610FB"/>
    <w:rsid w:val="00361A86"/>
    <w:rsid w:val="00363550"/>
    <w:rsid w:val="0036389A"/>
    <w:rsid w:val="00363BC8"/>
    <w:rsid w:val="0036487B"/>
    <w:rsid w:val="003652DF"/>
    <w:rsid w:val="00365452"/>
    <w:rsid w:val="003664D2"/>
    <w:rsid w:val="00367009"/>
    <w:rsid w:val="00367204"/>
    <w:rsid w:val="003676BF"/>
    <w:rsid w:val="00370F0B"/>
    <w:rsid w:val="0037136E"/>
    <w:rsid w:val="003715D2"/>
    <w:rsid w:val="00373252"/>
    <w:rsid w:val="00374C0D"/>
    <w:rsid w:val="00374D8D"/>
    <w:rsid w:val="00375130"/>
    <w:rsid w:val="0037513F"/>
    <w:rsid w:val="0037527F"/>
    <w:rsid w:val="00375655"/>
    <w:rsid w:val="00375669"/>
    <w:rsid w:val="00376182"/>
    <w:rsid w:val="003762D0"/>
    <w:rsid w:val="003767F5"/>
    <w:rsid w:val="00376975"/>
    <w:rsid w:val="0037761E"/>
    <w:rsid w:val="00377EF7"/>
    <w:rsid w:val="0038084A"/>
    <w:rsid w:val="003808CC"/>
    <w:rsid w:val="003813EC"/>
    <w:rsid w:val="00385296"/>
    <w:rsid w:val="00387509"/>
    <w:rsid w:val="00387FF5"/>
    <w:rsid w:val="0039000A"/>
    <w:rsid w:val="0039047B"/>
    <w:rsid w:val="00390999"/>
    <w:rsid w:val="00390AA8"/>
    <w:rsid w:val="00391400"/>
    <w:rsid w:val="0039202B"/>
    <w:rsid w:val="00392437"/>
    <w:rsid w:val="00393D24"/>
    <w:rsid w:val="00393E9A"/>
    <w:rsid w:val="003945C8"/>
    <w:rsid w:val="0039470F"/>
    <w:rsid w:val="00395470"/>
    <w:rsid w:val="003959AD"/>
    <w:rsid w:val="00395D6A"/>
    <w:rsid w:val="00396EA9"/>
    <w:rsid w:val="0039709B"/>
    <w:rsid w:val="003A03CC"/>
    <w:rsid w:val="003A0977"/>
    <w:rsid w:val="003A0A51"/>
    <w:rsid w:val="003A181F"/>
    <w:rsid w:val="003A2AAA"/>
    <w:rsid w:val="003A3B27"/>
    <w:rsid w:val="003A3C6B"/>
    <w:rsid w:val="003A483B"/>
    <w:rsid w:val="003A4A87"/>
    <w:rsid w:val="003A4DA8"/>
    <w:rsid w:val="003A4F13"/>
    <w:rsid w:val="003A6272"/>
    <w:rsid w:val="003A6AF7"/>
    <w:rsid w:val="003A738A"/>
    <w:rsid w:val="003A757F"/>
    <w:rsid w:val="003A7931"/>
    <w:rsid w:val="003B06B1"/>
    <w:rsid w:val="003B16FF"/>
    <w:rsid w:val="003B18BE"/>
    <w:rsid w:val="003B1A63"/>
    <w:rsid w:val="003B1F70"/>
    <w:rsid w:val="003B289B"/>
    <w:rsid w:val="003B3B67"/>
    <w:rsid w:val="003B53E4"/>
    <w:rsid w:val="003B5490"/>
    <w:rsid w:val="003B5507"/>
    <w:rsid w:val="003B5E5E"/>
    <w:rsid w:val="003B6844"/>
    <w:rsid w:val="003B68FF"/>
    <w:rsid w:val="003B6BCB"/>
    <w:rsid w:val="003B7778"/>
    <w:rsid w:val="003C0A44"/>
    <w:rsid w:val="003C1A30"/>
    <w:rsid w:val="003C1C16"/>
    <w:rsid w:val="003C3110"/>
    <w:rsid w:val="003C398C"/>
    <w:rsid w:val="003C3BBA"/>
    <w:rsid w:val="003C43C1"/>
    <w:rsid w:val="003C4791"/>
    <w:rsid w:val="003C5E0B"/>
    <w:rsid w:val="003C6090"/>
    <w:rsid w:val="003C6983"/>
    <w:rsid w:val="003C6AB0"/>
    <w:rsid w:val="003C6C79"/>
    <w:rsid w:val="003C7649"/>
    <w:rsid w:val="003D0714"/>
    <w:rsid w:val="003D0F5E"/>
    <w:rsid w:val="003D295F"/>
    <w:rsid w:val="003D2963"/>
    <w:rsid w:val="003D3043"/>
    <w:rsid w:val="003D5B27"/>
    <w:rsid w:val="003D719B"/>
    <w:rsid w:val="003D7DBB"/>
    <w:rsid w:val="003D7F8F"/>
    <w:rsid w:val="003E1D2B"/>
    <w:rsid w:val="003E1FFA"/>
    <w:rsid w:val="003E231B"/>
    <w:rsid w:val="003E3F1D"/>
    <w:rsid w:val="003E5CE4"/>
    <w:rsid w:val="003E641F"/>
    <w:rsid w:val="003E6C7A"/>
    <w:rsid w:val="003E7CB2"/>
    <w:rsid w:val="003F04D2"/>
    <w:rsid w:val="003F062E"/>
    <w:rsid w:val="003F2737"/>
    <w:rsid w:val="003F42FE"/>
    <w:rsid w:val="003F640A"/>
    <w:rsid w:val="003F7B69"/>
    <w:rsid w:val="003F7BB3"/>
    <w:rsid w:val="00400451"/>
    <w:rsid w:val="00404052"/>
    <w:rsid w:val="00404067"/>
    <w:rsid w:val="00404A4A"/>
    <w:rsid w:val="00404B4B"/>
    <w:rsid w:val="004051C8"/>
    <w:rsid w:val="0040591B"/>
    <w:rsid w:val="00405954"/>
    <w:rsid w:val="00406106"/>
    <w:rsid w:val="004066D8"/>
    <w:rsid w:val="00406771"/>
    <w:rsid w:val="004075D3"/>
    <w:rsid w:val="0041008E"/>
    <w:rsid w:val="004113C3"/>
    <w:rsid w:val="004117B6"/>
    <w:rsid w:val="004119F0"/>
    <w:rsid w:val="00412910"/>
    <w:rsid w:val="00412EAD"/>
    <w:rsid w:val="00413483"/>
    <w:rsid w:val="004138CB"/>
    <w:rsid w:val="00414146"/>
    <w:rsid w:val="0041469A"/>
    <w:rsid w:val="00415FD1"/>
    <w:rsid w:val="00416352"/>
    <w:rsid w:val="00416487"/>
    <w:rsid w:val="0041693E"/>
    <w:rsid w:val="00416CEB"/>
    <w:rsid w:val="00417704"/>
    <w:rsid w:val="00417E53"/>
    <w:rsid w:val="004212C5"/>
    <w:rsid w:val="00422E59"/>
    <w:rsid w:val="00425452"/>
    <w:rsid w:val="00425750"/>
    <w:rsid w:val="00426506"/>
    <w:rsid w:val="004268F0"/>
    <w:rsid w:val="004269DE"/>
    <w:rsid w:val="00426A95"/>
    <w:rsid w:val="00430C03"/>
    <w:rsid w:val="00434196"/>
    <w:rsid w:val="004358B4"/>
    <w:rsid w:val="00440B62"/>
    <w:rsid w:val="0044116C"/>
    <w:rsid w:val="00443348"/>
    <w:rsid w:val="004438A2"/>
    <w:rsid w:val="00444027"/>
    <w:rsid w:val="00445104"/>
    <w:rsid w:val="00445484"/>
    <w:rsid w:val="004455F4"/>
    <w:rsid w:val="00445F43"/>
    <w:rsid w:val="00446187"/>
    <w:rsid w:val="00446BBE"/>
    <w:rsid w:val="0044762E"/>
    <w:rsid w:val="00451536"/>
    <w:rsid w:val="004522F9"/>
    <w:rsid w:val="004523C6"/>
    <w:rsid w:val="00452BF1"/>
    <w:rsid w:val="00452C69"/>
    <w:rsid w:val="004536B0"/>
    <w:rsid w:val="0045378B"/>
    <w:rsid w:val="0045393A"/>
    <w:rsid w:val="004554C4"/>
    <w:rsid w:val="004557C5"/>
    <w:rsid w:val="004566C9"/>
    <w:rsid w:val="00460033"/>
    <w:rsid w:val="0046076C"/>
    <w:rsid w:val="00460924"/>
    <w:rsid w:val="0046124A"/>
    <w:rsid w:val="00461F16"/>
    <w:rsid w:val="00462030"/>
    <w:rsid w:val="00463323"/>
    <w:rsid w:val="004635F9"/>
    <w:rsid w:val="00463A29"/>
    <w:rsid w:val="00464812"/>
    <w:rsid w:val="00465D0D"/>
    <w:rsid w:val="00466241"/>
    <w:rsid w:val="00466901"/>
    <w:rsid w:val="00467E1F"/>
    <w:rsid w:val="00470A2F"/>
    <w:rsid w:val="00470D2F"/>
    <w:rsid w:val="00471390"/>
    <w:rsid w:val="00472988"/>
    <w:rsid w:val="00473242"/>
    <w:rsid w:val="00473888"/>
    <w:rsid w:val="004741D2"/>
    <w:rsid w:val="00474432"/>
    <w:rsid w:val="004749F3"/>
    <w:rsid w:val="00474BE7"/>
    <w:rsid w:val="00475240"/>
    <w:rsid w:val="0047581C"/>
    <w:rsid w:val="00475A4C"/>
    <w:rsid w:val="00476559"/>
    <w:rsid w:val="00476B83"/>
    <w:rsid w:val="00476C17"/>
    <w:rsid w:val="00476CD3"/>
    <w:rsid w:val="00476E1E"/>
    <w:rsid w:val="00480B38"/>
    <w:rsid w:val="00481476"/>
    <w:rsid w:val="00481C65"/>
    <w:rsid w:val="0048235B"/>
    <w:rsid w:val="00483B9E"/>
    <w:rsid w:val="00485C6F"/>
    <w:rsid w:val="004867A2"/>
    <w:rsid w:val="00487EC2"/>
    <w:rsid w:val="00490CAD"/>
    <w:rsid w:val="00490EB2"/>
    <w:rsid w:val="0049126F"/>
    <w:rsid w:val="00491621"/>
    <w:rsid w:val="0049204D"/>
    <w:rsid w:val="004920FE"/>
    <w:rsid w:val="00492787"/>
    <w:rsid w:val="00492F79"/>
    <w:rsid w:val="0049370F"/>
    <w:rsid w:val="00493FD7"/>
    <w:rsid w:val="0049450A"/>
    <w:rsid w:val="00494F83"/>
    <w:rsid w:val="0049502E"/>
    <w:rsid w:val="00495F96"/>
    <w:rsid w:val="00496DCD"/>
    <w:rsid w:val="00497DE9"/>
    <w:rsid w:val="004A080B"/>
    <w:rsid w:val="004A2675"/>
    <w:rsid w:val="004A293A"/>
    <w:rsid w:val="004A2F69"/>
    <w:rsid w:val="004A3BA6"/>
    <w:rsid w:val="004A49E8"/>
    <w:rsid w:val="004A4A81"/>
    <w:rsid w:val="004A4C41"/>
    <w:rsid w:val="004A5015"/>
    <w:rsid w:val="004A5EF1"/>
    <w:rsid w:val="004A6156"/>
    <w:rsid w:val="004A6573"/>
    <w:rsid w:val="004A741B"/>
    <w:rsid w:val="004B013E"/>
    <w:rsid w:val="004B0259"/>
    <w:rsid w:val="004B185F"/>
    <w:rsid w:val="004B2885"/>
    <w:rsid w:val="004B30C2"/>
    <w:rsid w:val="004B39C6"/>
    <w:rsid w:val="004B3A79"/>
    <w:rsid w:val="004B3F07"/>
    <w:rsid w:val="004B4187"/>
    <w:rsid w:val="004B4438"/>
    <w:rsid w:val="004B45A0"/>
    <w:rsid w:val="004B5477"/>
    <w:rsid w:val="004B7E00"/>
    <w:rsid w:val="004C0BB3"/>
    <w:rsid w:val="004C0EC5"/>
    <w:rsid w:val="004C10BB"/>
    <w:rsid w:val="004C14E5"/>
    <w:rsid w:val="004C2371"/>
    <w:rsid w:val="004C2615"/>
    <w:rsid w:val="004C2C87"/>
    <w:rsid w:val="004C46F9"/>
    <w:rsid w:val="004C4CFB"/>
    <w:rsid w:val="004C56DB"/>
    <w:rsid w:val="004C57ED"/>
    <w:rsid w:val="004C60ED"/>
    <w:rsid w:val="004C6F67"/>
    <w:rsid w:val="004C70F6"/>
    <w:rsid w:val="004C750D"/>
    <w:rsid w:val="004D474A"/>
    <w:rsid w:val="004D5695"/>
    <w:rsid w:val="004D58D8"/>
    <w:rsid w:val="004D5E89"/>
    <w:rsid w:val="004D5FA9"/>
    <w:rsid w:val="004D6A4E"/>
    <w:rsid w:val="004D6FFE"/>
    <w:rsid w:val="004E00F5"/>
    <w:rsid w:val="004E0770"/>
    <w:rsid w:val="004E083B"/>
    <w:rsid w:val="004E1CDB"/>
    <w:rsid w:val="004E4A36"/>
    <w:rsid w:val="004E55A6"/>
    <w:rsid w:val="004E6293"/>
    <w:rsid w:val="004E66F2"/>
    <w:rsid w:val="004E68D2"/>
    <w:rsid w:val="004E7AF3"/>
    <w:rsid w:val="004F03CF"/>
    <w:rsid w:val="004F12F6"/>
    <w:rsid w:val="004F143E"/>
    <w:rsid w:val="004F15DE"/>
    <w:rsid w:val="004F4FE4"/>
    <w:rsid w:val="004F5424"/>
    <w:rsid w:val="004F587E"/>
    <w:rsid w:val="004F58FA"/>
    <w:rsid w:val="004F5AAF"/>
    <w:rsid w:val="004F6896"/>
    <w:rsid w:val="004F6DE3"/>
    <w:rsid w:val="004F73AF"/>
    <w:rsid w:val="004F7562"/>
    <w:rsid w:val="004F7593"/>
    <w:rsid w:val="004F7F3F"/>
    <w:rsid w:val="005004A0"/>
    <w:rsid w:val="00500730"/>
    <w:rsid w:val="00500BD9"/>
    <w:rsid w:val="00501700"/>
    <w:rsid w:val="00501AF3"/>
    <w:rsid w:val="00501BFF"/>
    <w:rsid w:val="00502AA3"/>
    <w:rsid w:val="00503822"/>
    <w:rsid w:val="00503E7B"/>
    <w:rsid w:val="00505183"/>
    <w:rsid w:val="00505F62"/>
    <w:rsid w:val="0050684F"/>
    <w:rsid w:val="00506B84"/>
    <w:rsid w:val="005073EB"/>
    <w:rsid w:val="00507999"/>
    <w:rsid w:val="005106D8"/>
    <w:rsid w:val="005112CF"/>
    <w:rsid w:val="005116E6"/>
    <w:rsid w:val="00512A56"/>
    <w:rsid w:val="00512E65"/>
    <w:rsid w:val="00513915"/>
    <w:rsid w:val="00515FB0"/>
    <w:rsid w:val="00516854"/>
    <w:rsid w:val="005172AB"/>
    <w:rsid w:val="0051750E"/>
    <w:rsid w:val="00520764"/>
    <w:rsid w:val="00520A87"/>
    <w:rsid w:val="005211FA"/>
    <w:rsid w:val="005219F7"/>
    <w:rsid w:val="00521A83"/>
    <w:rsid w:val="00521BB5"/>
    <w:rsid w:val="0052349A"/>
    <w:rsid w:val="00523994"/>
    <w:rsid w:val="005241D7"/>
    <w:rsid w:val="00524A67"/>
    <w:rsid w:val="00526B57"/>
    <w:rsid w:val="00527829"/>
    <w:rsid w:val="00527F68"/>
    <w:rsid w:val="00530E3C"/>
    <w:rsid w:val="00530ECC"/>
    <w:rsid w:val="00531747"/>
    <w:rsid w:val="0053183D"/>
    <w:rsid w:val="00534304"/>
    <w:rsid w:val="0053558D"/>
    <w:rsid w:val="00535966"/>
    <w:rsid w:val="00535CD9"/>
    <w:rsid w:val="00536D2B"/>
    <w:rsid w:val="00537A73"/>
    <w:rsid w:val="00541EC2"/>
    <w:rsid w:val="00543133"/>
    <w:rsid w:val="005435C6"/>
    <w:rsid w:val="00543BB6"/>
    <w:rsid w:val="005443F8"/>
    <w:rsid w:val="00545869"/>
    <w:rsid w:val="00545AD5"/>
    <w:rsid w:val="00545DB6"/>
    <w:rsid w:val="00546C74"/>
    <w:rsid w:val="005501B7"/>
    <w:rsid w:val="00550D14"/>
    <w:rsid w:val="005518E9"/>
    <w:rsid w:val="0055288E"/>
    <w:rsid w:val="00553970"/>
    <w:rsid w:val="00553D3E"/>
    <w:rsid w:val="00554E16"/>
    <w:rsid w:val="005555A0"/>
    <w:rsid w:val="00555C36"/>
    <w:rsid w:val="00556E6F"/>
    <w:rsid w:val="00557443"/>
    <w:rsid w:val="00560CF1"/>
    <w:rsid w:val="005610D5"/>
    <w:rsid w:val="00562B30"/>
    <w:rsid w:val="005630AB"/>
    <w:rsid w:val="00563177"/>
    <w:rsid w:val="00563463"/>
    <w:rsid w:val="00563584"/>
    <w:rsid w:val="00563DF8"/>
    <w:rsid w:val="005643A0"/>
    <w:rsid w:val="00565036"/>
    <w:rsid w:val="00565910"/>
    <w:rsid w:val="00566121"/>
    <w:rsid w:val="00566963"/>
    <w:rsid w:val="0056796A"/>
    <w:rsid w:val="00567B3B"/>
    <w:rsid w:val="00567C25"/>
    <w:rsid w:val="0057164C"/>
    <w:rsid w:val="00571C59"/>
    <w:rsid w:val="00571DD3"/>
    <w:rsid w:val="0057233F"/>
    <w:rsid w:val="005724E3"/>
    <w:rsid w:val="005727BC"/>
    <w:rsid w:val="00572AB5"/>
    <w:rsid w:val="00573415"/>
    <w:rsid w:val="005744C6"/>
    <w:rsid w:val="005753AA"/>
    <w:rsid w:val="005765D2"/>
    <w:rsid w:val="0057776D"/>
    <w:rsid w:val="0058087F"/>
    <w:rsid w:val="00580BFA"/>
    <w:rsid w:val="00580D8D"/>
    <w:rsid w:val="00581585"/>
    <w:rsid w:val="005816FF"/>
    <w:rsid w:val="005819EF"/>
    <w:rsid w:val="00581EAF"/>
    <w:rsid w:val="005822F9"/>
    <w:rsid w:val="00582E93"/>
    <w:rsid w:val="005837C5"/>
    <w:rsid w:val="005839E5"/>
    <w:rsid w:val="00583B0D"/>
    <w:rsid w:val="00583B2D"/>
    <w:rsid w:val="00584761"/>
    <w:rsid w:val="005865CC"/>
    <w:rsid w:val="00586E40"/>
    <w:rsid w:val="00586F21"/>
    <w:rsid w:val="00590336"/>
    <w:rsid w:val="00590849"/>
    <w:rsid w:val="00591871"/>
    <w:rsid w:val="0059271F"/>
    <w:rsid w:val="0059300F"/>
    <w:rsid w:val="00593486"/>
    <w:rsid w:val="005938B8"/>
    <w:rsid w:val="00593DE6"/>
    <w:rsid w:val="005950B7"/>
    <w:rsid w:val="00595D53"/>
    <w:rsid w:val="00596ADD"/>
    <w:rsid w:val="00596BBF"/>
    <w:rsid w:val="00596FFD"/>
    <w:rsid w:val="005977D7"/>
    <w:rsid w:val="005A0E6A"/>
    <w:rsid w:val="005A10E9"/>
    <w:rsid w:val="005A1F65"/>
    <w:rsid w:val="005A2261"/>
    <w:rsid w:val="005A3004"/>
    <w:rsid w:val="005A34F6"/>
    <w:rsid w:val="005A42B8"/>
    <w:rsid w:val="005A4A16"/>
    <w:rsid w:val="005A565D"/>
    <w:rsid w:val="005A5BA1"/>
    <w:rsid w:val="005A5C86"/>
    <w:rsid w:val="005A5E08"/>
    <w:rsid w:val="005A722E"/>
    <w:rsid w:val="005A73CD"/>
    <w:rsid w:val="005A7AEE"/>
    <w:rsid w:val="005B0798"/>
    <w:rsid w:val="005B200F"/>
    <w:rsid w:val="005B2E24"/>
    <w:rsid w:val="005B3B06"/>
    <w:rsid w:val="005B5BBA"/>
    <w:rsid w:val="005B602E"/>
    <w:rsid w:val="005B6205"/>
    <w:rsid w:val="005C01A6"/>
    <w:rsid w:val="005C04BA"/>
    <w:rsid w:val="005C0C0E"/>
    <w:rsid w:val="005C1A9F"/>
    <w:rsid w:val="005C1C9B"/>
    <w:rsid w:val="005C50E3"/>
    <w:rsid w:val="005C5246"/>
    <w:rsid w:val="005C5A42"/>
    <w:rsid w:val="005C7ED9"/>
    <w:rsid w:val="005D1EE4"/>
    <w:rsid w:val="005D35ED"/>
    <w:rsid w:val="005D574C"/>
    <w:rsid w:val="005D5FEB"/>
    <w:rsid w:val="005D6D50"/>
    <w:rsid w:val="005E0281"/>
    <w:rsid w:val="005E02DE"/>
    <w:rsid w:val="005E0575"/>
    <w:rsid w:val="005E23F1"/>
    <w:rsid w:val="005E2FB0"/>
    <w:rsid w:val="005E38EE"/>
    <w:rsid w:val="005E3B44"/>
    <w:rsid w:val="005E3E82"/>
    <w:rsid w:val="005E467A"/>
    <w:rsid w:val="005F03D9"/>
    <w:rsid w:val="005F05F1"/>
    <w:rsid w:val="005F0A9F"/>
    <w:rsid w:val="005F16AF"/>
    <w:rsid w:val="005F2997"/>
    <w:rsid w:val="005F3625"/>
    <w:rsid w:val="005F38ED"/>
    <w:rsid w:val="005F39ED"/>
    <w:rsid w:val="005F45C9"/>
    <w:rsid w:val="005F467D"/>
    <w:rsid w:val="005F46E0"/>
    <w:rsid w:val="005F4A35"/>
    <w:rsid w:val="005F4F83"/>
    <w:rsid w:val="005F5231"/>
    <w:rsid w:val="005F5C76"/>
    <w:rsid w:val="005F6C7C"/>
    <w:rsid w:val="00600329"/>
    <w:rsid w:val="00600DDC"/>
    <w:rsid w:val="00600E2E"/>
    <w:rsid w:val="00601F3E"/>
    <w:rsid w:val="00602861"/>
    <w:rsid w:val="00602F38"/>
    <w:rsid w:val="006032AE"/>
    <w:rsid w:val="00603B96"/>
    <w:rsid w:val="006045BD"/>
    <w:rsid w:val="006046C8"/>
    <w:rsid w:val="006047FC"/>
    <w:rsid w:val="00605DDC"/>
    <w:rsid w:val="00606394"/>
    <w:rsid w:val="00606579"/>
    <w:rsid w:val="006065A7"/>
    <w:rsid w:val="00607346"/>
    <w:rsid w:val="006077A0"/>
    <w:rsid w:val="00610345"/>
    <w:rsid w:val="006103DF"/>
    <w:rsid w:val="006106D0"/>
    <w:rsid w:val="006107BE"/>
    <w:rsid w:val="00610846"/>
    <w:rsid w:val="00610DA8"/>
    <w:rsid w:val="00610EA0"/>
    <w:rsid w:val="00615D60"/>
    <w:rsid w:val="006168DD"/>
    <w:rsid w:val="00616E2A"/>
    <w:rsid w:val="006174EB"/>
    <w:rsid w:val="006179E7"/>
    <w:rsid w:val="006202BB"/>
    <w:rsid w:val="0062224F"/>
    <w:rsid w:val="006238DA"/>
    <w:rsid w:val="00623B73"/>
    <w:rsid w:val="006241D1"/>
    <w:rsid w:val="00624493"/>
    <w:rsid w:val="00624645"/>
    <w:rsid w:val="00624B3A"/>
    <w:rsid w:val="0062519E"/>
    <w:rsid w:val="00625880"/>
    <w:rsid w:val="0062601F"/>
    <w:rsid w:val="00627099"/>
    <w:rsid w:val="006278C1"/>
    <w:rsid w:val="0063039F"/>
    <w:rsid w:val="006310E9"/>
    <w:rsid w:val="006319C2"/>
    <w:rsid w:val="00631AAE"/>
    <w:rsid w:val="00631DD1"/>
    <w:rsid w:val="00632406"/>
    <w:rsid w:val="006329A6"/>
    <w:rsid w:val="00633153"/>
    <w:rsid w:val="006336ED"/>
    <w:rsid w:val="0063551D"/>
    <w:rsid w:val="006356CB"/>
    <w:rsid w:val="00636435"/>
    <w:rsid w:val="0063689A"/>
    <w:rsid w:val="00636AB7"/>
    <w:rsid w:val="006375EE"/>
    <w:rsid w:val="00637862"/>
    <w:rsid w:val="006409E7"/>
    <w:rsid w:val="00641611"/>
    <w:rsid w:val="006416AE"/>
    <w:rsid w:val="0064184B"/>
    <w:rsid w:val="0064215C"/>
    <w:rsid w:val="00642FB6"/>
    <w:rsid w:val="0064424C"/>
    <w:rsid w:val="006444CB"/>
    <w:rsid w:val="00644F56"/>
    <w:rsid w:val="00645121"/>
    <w:rsid w:val="006451CF"/>
    <w:rsid w:val="00646873"/>
    <w:rsid w:val="00646BF0"/>
    <w:rsid w:val="00646D75"/>
    <w:rsid w:val="0064701F"/>
    <w:rsid w:val="00647624"/>
    <w:rsid w:val="0065185B"/>
    <w:rsid w:val="00651F40"/>
    <w:rsid w:val="006526D2"/>
    <w:rsid w:val="006531B2"/>
    <w:rsid w:val="00654B93"/>
    <w:rsid w:val="006551D1"/>
    <w:rsid w:val="00655467"/>
    <w:rsid w:val="00656382"/>
    <w:rsid w:val="00656440"/>
    <w:rsid w:val="00656AED"/>
    <w:rsid w:val="006573AE"/>
    <w:rsid w:val="00657BDC"/>
    <w:rsid w:val="00657E3B"/>
    <w:rsid w:val="00660D4D"/>
    <w:rsid w:val="00660ED9"/>
    <w:rsid w:val="006613E1"/>
    <w:rsid w:val="00661A9B"/>
    <w:rsid w:val="00661BD2"/>
    <w:rsid w:val="00661C3E"/>
    <w:rsid w:val="00663342"/>
    <w:rsid w:val="00663F9C"/>
    <w:rsid w:val="00664139"/>
    <w:rsid w:val="006642A1"/>
    <w:rsid w:val="00664FE4"/>
    <w:rsid w:val="00665886"/>
    <w:rsid w:val="00665F44"/>
    <w:rsid w:val="006666D9"/>
    <w:rsid w:val="00667C5E"/>
    <w:rsid w:val="00670209"/>
    <w:rsid w:val="0067029A"/>
    <w:rsid w:val="00670ECF"/>
    <w:rsid w:val="00671914"/>
    <w:rsid w:val="00671D2F"/>
    <w:rsid w:val="00672A2A"/>
    <w:rsid w:val="00672DDE"/>
    <w:rsid w:val="0067315E"/>
    <w:rsid w:val="0067589B"/>
    <w:rsid w:val="00676239"/>
    <w:rsid w:val="00677196"/>
    <w:rsid w:val="00680BB1"/>
    <w:rsid w:val="00681041"/>
    <w:rsid w:val="006811DD"/>
    <w:rsid w:val="00681D0B"/>
    <w:rsid w:val="00682920"/>
    <w:rsid w:val="00683470"/>
    <w:rsid w:val="0068417A"/>
    <w:rsid w:val="00684ADB"/>
    <w:rsid w:val="0068633D"/>
    <w:rsid w:val="00686418"/>
    <w:rsid w:val="00686E3D"/>
    <w:rsid w:val="00690A51"/>
    <w:rsid w:val="00691E06"/>
    <w:rsid w:val="00693C32"/>
    <w:rsid w:val="00693C52"/>
    <w:rsid w:val="00693E3F"/>
    <w:rsid w:val="00693EAE"/>
    <w:rsid w:val="0069573C"/>
    <w:rsid w:val="00696F17"/>
    <w:rsid w:val="006A0A3D"/>
    <w:rsid w:val="006A0BF0"/>
    <w:rsid w:val="006A1051"/>
    <w:rsid w:val="006A1063"/>
    <w:rsid w:val="006A2420"/>
    <w:rsid w:val="006A4DBD"/>
    <w:rsid w:val="006A50AD"/>
    <w:rsid w:val="006A5CD6"/>
    <w:rsid w:val="006A7D3D"/>
    <w:rsid w:val="006B0568"/>
    <w:rsid w:val="006B0FBA"/>
    <w:rsid w:val="006B12F0"/>
    <w:rsid w:val="006B13BA"/>
    <w:rsid w:val="006B2BDA"/>
    <w:rsid w:val="006B2DFB"/>
    <w:rsid w:val="006B312A"/>
    <w:rsid w:val="006B3556"/>
    <w:rsid w:val="006B3A16"/>
    <w:rsid w:val="006B57A1"/>
    <w:rsid w:val="006C0E69"/>
    <w:rsid w:val="006C1071"/>
    <w:rsid w:val="006C14B0"/>
    <w:rsid w:val="006C14CE"/>
    <w:rsid w:val="006C16BA"/>
    <w:rsid w:val="006C24A4"/>
    <w:rsid w:val="006C2B1F"/>
    <w:rsid w:val="006C2F03"/>
    <w:rsid w:val="006C3AD6"/>
    <w:rsid w:val="006C429E"/>
    <w:rsid w:val="006C48D3"/>
    <w:rsid w:val="006C589E"/>
    <w:rsid w:val="006C6982"/>
    <w:rsid w:val="006C74F7"/>
    <w:rsid w:val="006C7B93"/>
    <w:rsid w:val="006D059D"/>
    <w:rsid w:val="006D0A42"/>
    <w:rsid w:val="006D19F4"/>
    <w:rsid w:val="006D1B60"/>
    <w:rsid w:val="006D382D"/>
    <w:rsid w:val="006D5CE9"/>
    <w:rsid w:val="006D6CE0"/>
    <w:rsid w:val="006D7166"/>
    <w:rsid w:val="006E0475"/>
    <w:rsid w:val="006E083C"/>
    <w:rsid w:val="006E14D8"/>
    <w:rsid w:val="006E1821"/>
    <w:rsid w:val="006E1B0F"/>
    <w:rsid w:val="006E2B56"/>
    <w:rsid w:val="006E35B2"/>
    <w:rsid w:val="006E4FC1"/>
    <w:rsid w:val="006E507A"/>
    <w:rsid w:val="006E5080"/>
    <w:rsid w:val="006E5C30"/>
    <w:rsid w:val="006E6523"/>
    <w:rsid w:val="006E6DF3"/>
    <w:rsid w:val="006E6E8A"/>
    <w:rsid w:val="006E6FF4"/>
    <w:rsid w:val="006E71DA"/>
    <w:rsid w:val="006E7659"/>
    <w:rsid w:val="006E7806"/>
    <w:rsid w:val="006E7965"/>
    <w:rsid w:val="006F082D"/>
    <w:rsid w:val="006F0A07"/>
    <w:rsid w:val="006F2559"/>
    <w:rsid w:val="006F2EC7"/>
    <w:rsid w:val="006F3C82"/>
    <w:rsid w:val="006F3DAE"/>
    <w:rsid w:val="006F4840"/>
    <w:rsid w:val="006F49B5"/>
    <w:rsid w:val="006F641A"/>
    <w:rsid w:val="006F7038"/>
    <w:rsid w:val="006F782C"/>
    <w:rsid w:val="006F7AC3"/>
    <w:rsid w:val="006F7D43"/>
    <w:rsid w:val="006F7D93"/>
    <w:rsid w:val="006F7F82"/>
    <w:rsid w:val="00701289"/>
    <w:rsid w:val="00701E17"/>
    <w:rsid w:val="00702995"/>
    <w:rsid w:val="00703A74"/>
    <w:rsid w:val="00703F6B"/>
    <w:rsid w:val="0070428F"/>
    <w:rsid w:val="00704348"/>
    <w:rsid w:val="007057EC"/>
    <w:rsid w:val="0070582A"/>
    <w:rsid w:val="00705A29"/>
    <w:rsid w:val="00706942"/>
    <w:rsid w:val="00706E67"/>
    <w:rsid w:val="007111F3"/>
    <w:rsid w:val="00711732"/>
    <w:rsid w:val="007120C5"/>
    <w:rsid w:val="0071235E"/>
    <w:rsid w:val="00712A03"/>
    <w:rsid w:val="00713321"/>
    <w:rsid w:val="0071356D"/>
    <w:rsid w:val="00713D5B"/>
    <w:rsid w:val="00714EFE"/>
    <w:rsid w:val="0071504A"/>
    <w:rsid w:val="0071670A"/>
    <w:rsid w:val="00716810"/>
    <w:rsid w:val="0071783A"/>
    <w:rsid w:val="00717F38"/>
    <w:rsid w:val="007203A9"/>
    <w:rsid w:val="0072100A"/>
    <w:rsid w:val="0072101E"/>
    <w:rsid w:val="00722855"/>
    <w:rsid w:val="00723476"/>
    <w:rsid w:val="00724207"/>
    <w:rsid w:val="00727C57"/>
    <w:rsid w:val="007301AE"/>
    <w:rsid w:val="0073049D"/>
    <w:rsid w:val="0073057F"/>
    <w:rsid w:val="00730699"/>
    <w:rsid w:val="00732CE4"/>
    <w:rsid w:val="00733353"/>
    <w:rsid w:val="00733989"/>
    <w:rsid w:val="00733EDE"/>
    <w:rsid w:val="00735195"/>
    <w:rsid w:val="007352C8"/>
    <w:rsid w:val="007367E3"/>
    <w:rsid w:val="0073759C"/>
    <w:rsid w:val="0074034F"/>
    <w:rsid w:val="00740381"/>
    <w:rsid w:val="00741132"/>
    <w:rsid w:val="00742144"/>
    <w:rsid w:val="007432C6"/>
    <w:rsid w:val="00744238"/>
    <w:rsid w:val="007443BB"/>
    <w:rsid w:val="0074445B"/>
    <w:rsid w:val="007446B1"/>
    <w:rsid w:val="00744726"/>
    <w:rsid w:val="00744A4F"/>
    <w:rsid w:val="00744E24"/>
    <w:rsid w:val="0074545A"/>
    <w:rsid w:val="007457E7"/>
    <w:rsid w:val="00746F0C"/>
    <w:rsid w:val="00746F2A"/>
    <w:rsid w:val="007476CB"/>
    <w:rsid w:val="007476DE"/>
    <w:rsid w:val="00750749"/>
    <w:rsid w:val="0075111E"/>
    <w:rsid w:val="00751795"/>
    <w:rsid w:val="007522AB"/>
    <w:rsid w:val="007531E7"/>
    <w:rsid w:val="007542C3"/>
    <w:rsid w:val="007547B9"/>
    <w:rsid w:val="00754D17"/>
    <w:rsid w:val="00755B73"/>
    <w:rsid w:val="00756EA0"/>
    <w:rsid w:val="00756F70"/>
    <w:rsid w:val="0075747D"/>
    <w:rsid w:val="00760196"/>
    <w:rsid w:val="007614A2"/>
    <w:rsid w:val="00761514"/>
    <w:rsid w:val="0076154F"/>
    <w:rsid w:val="0076339E"/>
    <w:rsid w:val="00765DC9"/>
    <w:rsid w:val="00766549"/>
    <w:rsid w:val="00766792"/>
    <w:rsid w:val="00766B68"/>
    <w:rsid w:val="00767089"/>
    <w:rsid w:val="00767F37"/>
    <w:rsid w:val="007701DF"/>
    <w:rsid w:val="00770444"/>
    <w:rsid w:val="00770E8B"/>
    <w:rsid w:val="007711D2"/>
    <w:rsid w:val="00771226"/>
    <w:rsid w:val="00772428"/>
    <w:rsid w:val="00772A73"/>
    <w:rsid w:val="00772DFF"/>
    <w:rsid w:val="0077399D"/>
    <w:rsid w:val="00774902"/>
    <w:rsid w:val="0077558C"/>
    <w:rsid w:val="007755DE"/>
    <w:rsid w:val="00777DFD"/>
    <w:rsid w:val="00781C0E"/>
    <w:rsid w:val="00782059"/>
    <w:rsid w:val="0078221E"/>
    <w:rsid w:val="007826C4"/>
    <w:rsid w:val="0078378F"/>
    <w:rsid w:val="00787C48"/>
    <w:rsid w:val="00791472"/>
    <w:rsid w:val="0079200C"/>
    <w:rsid w:val="007923E8"/>
    <w:rsid w:val="00792C45"/>
    <w:rsid w:val="007930AD"/>
    <w:rsid w:val="00794238"/>
    <w:rsid w:val="00794E4B"/>
    <w:rsid w:val="0079563F"/>
    <w:rsid w:val="00796027"/>
    <w:rsid w:val="007960E4"/>
    <w:rsid w:val="007968C8"/>
    <w:rsid w:val="007977C8"/>
    <w:rsid w:val="007978E8"/>
    <w:rsid w:val="00797F07"/>
    <w:rsid w:val="007A083F"/>
    <w:rsid w:val="007A27CB"/>
    <w:rsid w:val="007A2903"/>
    <w:rsid w:val="007A2D1A"/>
    <w:rsid w:val="007A4BAD"/>
    <w:rsid w:val="007A5074"/>
    <w:rsid w:val="007A5CC5"/>
    <w:rsid w:val="007A78EE"/>
    <w:rsid w:val="007B00E6"/>
    <w:rsid w:val="007B0111"/>
    <w:rsid w:val="007B1D29"/>
    <w:rsid w:val="007B21E2"/>
    <w:rsid w:val="007B2563"/>
    <w:rsid w:val="007B2B5E"/>
    <w:rsid w:val="007B3237"/>
    <w:rsid w:val="007B578D"/>
    <w:rsid w:val="007B5A16"/>
    <w:rsid w:val="007B6A31"/>
    <w:rsid w:val="007B7C8B"/>
    <w:rsid w:val="007C0099"/>
    <w:rsid w:val="007C247E"/>
    <w:rsid w:val="007C2733"/>
    <w:rsid w:val="007C2DFF"/>
    <w:rsid w:val="007C4061"/>
    <w:rsid w:val="007C5121"/>
    <w:rsid w:val="007C6985"/>
    <w:rsid w:val="007C74E5"/>
    <w:rsid w:val="007C7FD2"/>
    <w:rsid w:val="007C7FDF"/>
    <w:rsid w:val="007D0084"/>
    <w:rsid w:val="007D043E"/>
    <w:rsid w:val="007D0F58"/>
    <w:rsid w:val="007D235A"/>
    <w:rsid w:val="007D30EA"/>
    <w:rsid w:val="007D3CB5"/>
    <w:rsid w:val="007D4D3A"/>
    <w:rsid w:val="007D597A"/>
    <w:rsid w:val="007E0EA3"/>
    <w:rsid w:val="007E2816"/>
    <w:rsid w:val="007E2F77"/>
    <w:rsid w:val="007E34CC"/>
    <w:rsid w:val="007E351F"/>
    <w:rsid w:val="007E4C57"/>
    <w:rsid w:val="007E5839"/>
    <w:rsid w:val="007E64CF"/>
    <w:rsid w:val="007E6584"/>
    <w:rsid w:val="007E6A83"/>
    <w:rsid w:val="007E6E51"/>
    <w:rsid w:val="007E7E3F"/>
    <w:rsid w:val="007F045F"/>
    <w:rsid w:val="007F0BA1"/>
    <w:rsid w:val="007F17AA"/>
    <w:rsid w:val="007F3EC6"/>
    <w:rsid w:val="007F4260"/>
    <w:rsid w:val="007F46FA"/>
    <w:rsid w:val="007F48E3"/>
    <w:rsid w:val="007F4F2B"/>
    <w:rsid w:val="007F75F4"/>
    <w:rsid w:val="007F771E"/>
    <w:rsid w:val="00800457"/>
    <w:rsid w:val="008004B4"/>
    <w:rsid w:val="0080070D"/>
    <w:rsid w:val="0080193A"/>
    <w:rsid w:val="008024FE"/>
    <w:rsid w:val="008029B9"/>
    <w:rsid w:val="00802E6A"/>
    <w:rsid w:val="008040DB"/>
    <w:rsid w:val="008044E3"/>
    <w:rsid w:val="00805805"/>
    <w:rsid w:val="00805B57"/>
    <w:rsid w:val="00805C28"/>
    <w:rsid w:val="00805CA5"/>
    <w:rsid w:val="00806B73"/>
    <w:rsid w:val="008070F9"/>
    <w:rsid w:val="0080713E"/>
    <w:rsid w:val="00807980"/>
    <w:rsid w:val="008100CF"/>
    <w:rsid w:val="00810145"/>
    <w:rsid w:val="00810766"/>
    <w:rsid w:val="00810E9D"/>
    <w:rsid w:val="008112FF"/>
    <w:rsid w:val="00811836"/>
    <w:rsid w:val="0081198A"/>
    <w:rsid w:val="00812A18"/>
    <w:rsid w:val="00812DAA"/>
    <w:rsid w:val="00812F75"/>
    <w:rsid w:val="008134C7"/>
    <w:rsid w:val="0081775C"/>
    <w:rsid w:val="00820621"/>
    <w:rsid w:val="00820B46"/>
    <w:rsid w:val="00820FFF"/>
    <w:rsid w:val="00821B6E"/>
    <w:rsid w:val="00822D08"/>
    <w:rsid w:val="00822E76"/>
    <w:rsid w:val="00822F25"/>
    <w:rsid w:val="00824C2E"/>
    <w:rsid w:val="00825CD8"/>
    <w:rsid w:val="00826288"/>
    <w:rsid w:val="008263FB"/>
    <w:rsid w:val="0082642A"/>
    <w:rsid w:val="00826B54"/>
    <w:rsid w:val="00827477"/>
    <w:rsid w:val="00827ADC"/>
    <w:rsid w:val="00827CFE"/>
    <w:rsid w:val="008305A4"/>
    <w:rsid w:val="008310FC"/>
    <w:rsid w:val="00832173"/>
    <w:rsid w:val="00832683"/>
    <w:rsid w:val="00833DEB"/>
    <w:rsid w:val="00834BEA"/>
    <w:rsid w:val="00834F94"/>
    <w:rsid w:val="00834F97"/>
    <w:rsid w:val="00835B2D"/>
    <w:rsid w:val="00836885"/>
    <w:rsid w:val="0083697D"/>
    <w:rsid w:val="008370F5"/>
    <w:rsid w:val="0083765E"/>
    <w:rsid w:val="00841A70"/>
    <w:rsid w:val="008423CC"/>
    <w:rsid w:val="00842F69"/>
    <w:rsid w:val="00843140"/>
    <w:rsid w:val="00843760"/>
    <w:rsid w:val="008439CD"/>
    <w:rsid w:val="00844269"/>
    <w:rsid w:val="00844C37"/>
    <w:rsid w:val="008454C3"/>
    <w:rsid w:val="0084675D"/>
    <w:rsid w:val="00846F36"/>
    <w:rsid w:val="00847BDD"/>
    <w:rsid w:val="00850794"/>
    <w:rsid w:val="00850C35"/>
    <w:rsid w:val="00851C3F"/>
    <w:rsid w:val="00851D78"/>
    <w:rsid w:val="00851F42"/>
    <w:rsid w:val="00851FE7"/>
    <w:rsid w:val="0085347C"/>
    <w:rsid w:val="00853508"/>
    <w:rsid w:val="00853E36"/>
    <w:rsid w:val="00854E0A"/>
    <w:rsid w:val="00857193"/>
    <w:rsid w:val="008571A4"/>
    <w:rsid w:val="00857268"/>
    <w:rsid w:val="00857C2D"/>
    <w:rsid w:val="008615A9"/>
    <w:rsid w:val="008635FD"/>
    <w:rsid w:val="00864072"/>
    <w:rsid w:val="00864A79"/>
    <w:rsid w:val="00864CA0"/>
    <w:rsid w:val="008650BA"/>
    <w:rsid w:val="008660B9"/>
    <w:rsid w:val="00866831"/>
    <w:rsid w:val="00866D7D"/>
    <w:rsid w:val="008703AE"/>
    <w:rsid w:val="00870C68"/>
    <w:rsid w:val="008711C9"/>
    <w:rsid w:val="008724DE"/>
    <w:rsid w:val="00872B55"/>
    <w:rsid w:val="008733A2"/>
    <w:rsid w:val="00873A6E"/>
    <w:rsid w:val="00873E9C"/>
    <w:rsid w:val="00874864"/>
    <w:rsid w:val="008758D8"/>
    <w:rsid w:val="00875CE5"/>
    <w:rsid w:val="00876455"/>
    <w:rsid w:val="008767A5"/>
    <w:rsid w:val="008768A5"/>
    <w:rsid w:val="00880E62"/>
    <w:rsid w:val="008814F5"/>
    <w:rsid w:val="00882B77"/>
    <w:rsid w:val="008833E7"/>
    <w:rsid w:val="008834CE"/>
    <w:rsid w:val="00884C57"/>
    <w:rsid w:val="00884D24"/>
    <w:rsid w:val="00884FB4"/>
    <w:rsid w:val="0088554F"/>
    <w:rsid w:val="00885D34"/>
    <w:rsid w:val="00885F6E"/>
    <w:rsid w:val="0088688C"/>
    <w:rsid w:val="00886B32"/>
    <w:rsid w:val="008871B1"/>
    <w:rsid w:val="0088778C"/>
    <w:rsid w:val="00890855"/>
    <w:rsid w:val="00890A23"/>
    <w:rsid w:val="00890A91"/>
    <w:rsid w:val="00890AE4"/>
    <w:rsid w:val="00890AEE"/>
    <w:rsid w:val="00890E97"/>
    <w:rsid w:val="00891507"/>
    <w:rsid w:val="008918B0"/>
    <w:rsid w:val="00891CC0"/>
    <w:rsid w:val="00892210"/>
    <w:rsid w:val="00893547"/>
    <w:rsid w:val="00894CF7"/>
    <w:rsid w:val="00896D13"/>
    <w:rsid w:val="00896F7F"/>
    <w:rsid w:val="008972BA"/>
    <w:rsid w:val="00897A23"/>
    <w:rsid w:val="008A035F"/>
    <w:rsid w:val="008A04D1"/>
    <w:rsid w:val="008A07E2"/>
    <w:rsid w:val="008A11B0"/>
    <w:rsid w:val="008A1209"/>
    <w:rsid w:val="008A1C0A"/>
    <w:rsid w:val="008A29E5"/>
    <w:rsid w:val="008A3355"/>
    <w:rsid w:val="008A3DD0"/>
    <w:rsid w:val="008A4BEB"/>
    <w:rsid w:val="008A54D1"/>
    <w:rsid w:val="008A57AC"/>
    <w:rsid w:val="008A734A"/>
    <w:rsid w:val="008A7A10"/>
    <w:rsid w:val="008A7E50"/>
    <w:rsid w:val="008A7EB1"/>
    <w:rsid w:val="008B02DE"/>
    <w:rsid w:val="008B06F7"/>
    <w:rsid w:val="008B1422"/>
    <w:rsid w:val="008B226B"/>
    <w:rsid w:val="008B40CA"/>
    <w:rsid w:val="008B476F"/>
    <w:rsid w:val="008B6276"/>
    <w:rsid w:val="008B6433"/>
    <w:rsid w:val="008B688D"/>
    <w:rsid w:val="008B6B2B"/>
    <w:rsid w:val="008B6BF0"/>
    <w:rsid w:val="008B6DBA"/>
    <w:rsid w:val="008C03DF"/>
    <w:rsid w:val="008C1212"/>
    <w:rsid w:val="008C17EA"/>
    <w:rsid w:val="008C2248"/>
    <w:rsid w:val="008C39B9"/>
    <w:rsid w:val="008C6C7A"/>
    <w:rsid w:val="008D0E79"/>
    <w:rsid w:val="008D141A"/>
    <w:rsid w:val="008D3136"/>
    <w:rsid w:val="008D34D4"/>
    <w:rsid w:val="008D37DD"/>
    <w:rsid w:val="008D3D6F"/>
    <w:rsid w:val="008D437C"/>
    <w:rsid w:val="008D59AE"/>
    <w:rsid w:val="008D5A0F"/>
    <w:rsid w:val="008D5DD4"/>
    <w:rsid w:val="008D6228"/>
    <w:rsid w:val="008D67D1"/>
    <w:rsid w:val="008D67E9"/>
    <w:rsid w:val="008E01D7"/>
    <w:rsid w:val="008E0317"/>
    <w:rsid w:val="008E11D2"/>
    <w:rsid w:val="008E1C3F"/>
    <w:rsid w:val="008E1DC5"/>
    <w:rsid w:val="008E28E3"/>
    <w:rsid w:val="008E2AF5"/>
    <w:rsid w:val="008E2DB7"/>
    <w:rsid w:val="008E3421"/>
    <w:rsid w:val="008E4516"/>
    <w:rsid w:val="008E51E6"/>
    <w:rsid w:val="008E6816"/>
    <w:rsid w:val="008E6D14"/>
    <w:rsid w:val="008E76D5"/>
    <w:rsid w:val="008E7BE0"/>
    <w:rsid w:val="008E7DCE"/>
    <w:rsid w:val="008F04B7"/>
    <w:rsid w:val="008F0C04"/>
    <w:rsid w:val="008F102C"/>
    <w:rsid w:val="008F1315"/>
    <w:rsid w:val="008F1F2D"/>
    <w:rsid w:val="008F2CD3"/>
    <w:rsid w:val="008F3031"/>
    <w:rsid w:val="008F31EA"/>
    <w:rsid w:val="008F4126"/>
    <w:rsid w:val="008F6446"/>
    <w:rsid w:val="008F67D0"/>
    <w:rsid w:val="008F77D8"/>
    <w:rsid w:val="00900424"/>
    <w:rsid w:val="009010D4"/>
    <w:rsid w:val="00901730"/>
    <w:rsid w:val="009021BC"/>
    <w:rsid w:val="0090252C"/>
    <w:rsid w:val="00903A48"/>
    <w:rsid w:val="009050E9"/>
    <w:rsid w:val="009061A8"/>
    <w:rsid w:val="00906884"/>
    <w:rsid w:val="00906D94"/>
    <w:rsid w:val="00906E79"/>
    <w:rsid w:val="00907B01"/>
    <w:rsid w:val="00910074"/>
    <w:rsid w:val="00910DD2"/>
    <w:rsid w:val="00910E3C"/>
    <w:rsid w:val="00911322"/>
    <w:rsid w:val="00911D85"/>
    <w:rsid w:val="00913394"/>
    <w:rsid w:val="00914580"/>
    <w:rsid w:val="00914E3F"/>
    <w:rsid w:val="00915921"/>
    <w:rsid w:val="00915C03"/>
    <w:rsid w:val="009178FB"/>
    <w:rsid w:val="00917D42"/>
    <w:rsid w:val="00917D96"/>
    <w:rsid w:val="00920AF9"/>
    <w:rsid w:val="00920C2A"/>
    <w:rsid w:val="00921A00"/>
    <w:rsid w:val="00921C68"/>
    <w:rsid w:val="00922ED6"/>
    <w:rsid w:val="00924775"/>
    <w:rsid w:val="00925605"/>
    <w:rsid w:val="009256F2"/>
    <w:rsid w:val="00925C60"/>
    <w:rsid w:val="00926B5A"/>
    <w:rsid w:val="00927C53"/>
    <w:rsid w:val="00927F4A"/>
    <w:rsid w:val="009310E7"/>
    <w:rsid w:val="00932BB0"/>
    <w:rsid w:val="009333DD"/>
    <w:rsid w:val="00933C19"/>
    <w:rsid w:val="009351AC"/>
    <w:rsid w:val="00935498"/>
    <w:rsid w:val="0093563B"/>
    <w:rsid w:val="0093607E"/>
    <w:rsid w:val="00936369"/>
    <w:rsid w:val="00937563"/>
    <w:rsid w:val="009419B0"/>
    <w:rsid w:val="00941F1C"/>
    <w:rsid w:val="00942462"/>
    <w:rsid w:val="00942637"/>
    <w:rsid w:val="00942791"/>
    <w:rsid w:val="009429CD"/>
    <w:rsid w:val="00942C02"/>
    <w:rsid w:val="00943380"/>
    <w:rsid w:val="0094374B"/>
    <w:rsid w:val="009442DB"/>
    <w:rsid w:val="00944B96"/>
    <w:rsid w:val="00944C69"/>
    <w:rsid w:val="00945D99"/>
    <w:rsid w:val="009460BC"/>
    <w:rsid w:val="009465DA"/>
    <w:rsid w:val="00951020"/>
    <w:rsid w:val="009516D5"/>
    <w:rsid w:val="00951737"/>
    <w:rsid w:val="009517A3"/>
    <w:rsid w:val="009528FC"/>
    <w:rsid w:val="00952DE3"/>
    <w:rsid w:val="00954031"/>
    <w:rsid w:val="009554A5"/>
    <w:rsid w:val="00956750"/>
    <w:rsid w:val="00960580"/>
    <w:rsid w:val="00960AA5"/>
    <w:rsid w:val="00960FA7"/>
    <w:rsid w:val="009614FA"/>
    <w:rsid w:val="009616BC"/>
    <w:rsid w:val="00962977"/>
    <w:rsid w:val="009633ED"/>
    <w:rsid w:val="009634E9"/>
    <w:rsid w:val="00967764"/>
    <w:rsid w:val="00970723"/>
    <w:rsid w:val="00970A02"/>
    <w:rsid w:val="00971570"/>
    <w:rsid w:val="009728AB"/>
    <w:rsid w:val="00973225"/>
    <w:rsid w:val="00974398"/>
    <w:rsid w:val="00974477"/>
    <w:rsid w:val="00975281"/>
    <w:rsid w:val="009765E8"/>
    <w:rsid w:val="00976658"/>
    <w:rsid w:val="0098063B"/>
    <w:rsid w:val="00981084"/>
    <w:rsid w:val="00981DEF"/>
    <w:rsid w:val="00981EB6"/>
    <w:rsid w:val="00982380"/>
    <w:rsid w:val="00982389"/>
    <w:rsid w:val="0098302E"/>
    <w:rsid w:val="00983900"/>
    <w:rsid w:val="009844CF"/>
    <w:rsid w:val="00984DC7"/>
    <w:rsid w:val="00985AEE"/>
    <w:rsid w:val="00985C27"/>
    <w:rsid w:val="00986AD7"/>
    <w:rsid w:val="009879B5"/>
    <w:rsid w:val="00987F4C"/>
    <w:rsid w:val="0099022A"/>
    <w:rsid w:val="0099058C"/>
    <w:rsid w:val="00990A10"/>
    <w:rsid w:val="009914A0"/>
    <w:rsid w:val="00991915"/>
    <w:rsid w:val="00991E30"/>
    <w:rsid w:val="00991FD6"/>
    <w:rsid w:val="0099225A"/>
    <w:rsid w:val="00992D93"/>
    <w:rsid w:val="00993099"/>
    <w:rsid w:val="0099317A"/>
    <w:rsid w:val="00994B0C"/>
    <w:rsid w:val="00995B1A"/>
    <w:rsid w:val="0099619D"/>
    <w:rsid w:val="009965F8"/>
    <w:rsid w:val="00996F8D"/>
    <w:rsid w:val="009974B1"/>
    <w:rsid w:val="00997C06"/>
    <w:rsid w:val="009A00FB"/>
    <w:rsid w:val="009A022C"/>
    <w:rsid w:val="009A30D3"/>
    <w:rsid w:val="009A31C7"/>
    <w:rsid w:val="009A3884"/>
    <w:rsid w:val="009A4272"/>
    <w:rsid w:val="009A4AAA"/>
    <w:rsid w:val="009A7280"/>
    <w:rsid w:val="009A743C"/>
    <w:rsid w:val="009A76BE"/>
    <w:rsid w:val="009A7CC6"/>
    <w:rsid w:val="009B0D2A"/>
    <w:rsid w:val="009B161C"/>
    <w:rsid w:val="009B2878"/>
    <w:rsid w:val="009B2F67"/>
    <w:rsid w:val="009B381A"/>
    <w:rsid w:val="009B3D37"/>
    <w:rsid w:val="009B42C1"/>
    <w:rsid w:val="009B43BE"/>
    <w:rsid w:val="009B5853"/>
    <w:rsid w:val="009B5BF5"/>
    <w:rsid w:val="009B734E"/>
    <w:rsid w:val="009B787C"/>
    <w:rsid w:val="009C0C4E"/>
    <w:rsid w:val="009C1632"/>
    <w:rsid w:val="009C16DC"/>
    <w:rsid w:val="009C1710"/>
    <w:rsid w:val="009C1EBD"/>
    <w:rsid w:val="009C2C9D"/>
    <w:rsid w:val="009C341D"/>
    <w:rsid w:val="009C3E22"/>
    <w:rsid w:val="009C4511"/>
    <w:rsid w:val="009C5691"/>
    <w:rsid w:val="009C634E"/>
    <w:rsid w:val="009C72CF"/>
    <w:rsid w:val="009C7606"/>
    <w:rsid w:val="009C7780"/>
    <w:rsid w:val="009D0A85"/>
    <w:rsid w:val="009D1C98"/>
    <w:rsid w:val="009D1FCF"/>
    <w:rsid w:val="009D27B0"/>
    <w:rsid w:val="009D354B"/>
    <w:rsid w:val="009D3641"/>
    <w:rsid w:val="009D45B9"/>
    <w:rsid w:val="009D463A"/>
    <w:rsid w:val="009D615F"/>
    <w:rsid w:val="009D6529"/>
    <w:rsid w:val="009D73BE"/>
    <w:rsid w:val="009E2156"/>
    <w:rsid w:val="009E3748"/>
    <w:rsid w:val="009E376D"/>
    <w:rsid w:val="009E385A"/>
    <w:rsid w:val="009E423C"/>
    <w:rsid w:val="009E4EF5"/>
    <w:rsid w:val="009E61E0"/>
    <w:rsid w:val="009E6A06"/>
    <w:rsid w:val="009E6CF8"/>
    <w:rsid w:val="009E7F29"/>
    <w:rsid w:val="009F1844"/>
    <w:rsid w:val="009F2EE2"/>
    <w:rsid w:val="009F3806"/>
    <w:rsid w:val="009F4F75"/>
    <w:rsid w:val="009F54A4"/>
    <w:rsid w:val="009F5C08"/>
    <w:rsid w:val="009F60DD"/>
    <w:rsid w:val="009F7CA0"/>
    <w:rsid w:val="00A010E3"/>
    <w:rsid w:val="00A01B4C"/>
    <w:rsid w:val="00A0272C"/>
    <w:rsid w:val="00A02B29"/>
    <w:rsid w:val="00A02FF6"/>
    <w:rsid w:val="00A03046"/>
    <w:rsid w:val="00A031DE"/>
    <w:rsid w:val="00A04618"/>
    <w:rsid w:val="00A05332"/>
    <w:rsid w:val="00A068EE"/>
    <w:rsid w:val="00A103AB"/>
    <w:rsid w:val="00A1045F"/>
    <w:rsid w:val="00A10D45"/>
    <w:rsid w:val="00A11B31"/>
    <w:rsid w:val="00A129BD"/>
    <w:rsid w:val="00A13118"/>
    <w:rsid w:val="00A13AF6"/>
    <w:rsid w:val="00A13F0A"/>
    <w:rsid w:val="00A1586B"/>
    <w:rsid w:val="00A15D0E"/>
    <w:rsid w:val="00A1639E"/>
    <w:rsid w:val="00A16DA0"/>
    <w:rsid w:val="00A17368"/>
    <w:rsid w:val="00A20162"/>
    <w:rsid w:val="00A20462"/>
    <w:rsid w:val="00A219A0"/>
    <w:rsid w:val="00A22728"/>
    <w:rsid w:val="00A22A75"/>
    <w:rsid w:val="00A22CDF"/>
    <w:rsid w:val="00A23216"/>
    <w:rsid w:val="00A25319"/>
    <w:rsid w:val="00A26AF2"/>
    <w:rsid w:val="00A26CCD"/>
    <w:rsid w:val="00A26F1C"/>
    <w:rsid w:val="00A2729B"/>
    <w:rsid w:val="00A274C8"/>
    <w:rsid w:val="00A30A90"/>
    <w:rsid w:val="00A313D4"/>
    <w:rsid w:val="00A31B7B"/>
    <w:rsid w:val="00A32C8D"/>
    <w:rsid w:val="00A33A91"/>
    <w:rsid w:val="00A33C73"/>
    <w:rsid w:val="00A3526A"/>
    <w:rsid w:val="00A35A4B"/>
    <w:rsid w:val="00A368B4"/>
    <w:rsid w:val="00A37B78"/>
    <w:rsid w:val="00A37BFA"/>
    <w:rsid w:val="00A40983"/>
    <w:rsid w:val="00A40B02"/>
    <w:rsid w:val="00A40DD1"/>
    <w:rsid w:val="00A414EB"/>
    <w:rsid w:val="00A41CAD"/>
    <w:rsid w:val="00A42CA0"/>
    <w:rsid w:val="00A4448A"/>
    <w:rsid w:val="00A45116"/>
    <w:rsid w:val="00A46868"/>
    <w:rsid w:val="00A47C0A"/>
    <w:rsid w:val="00A50863"/>
    <w:rsid w:val="00A5098A"/>
    <w:rsid w:val="00A5123A"/>
    <w:rsid w:val="00A51294"/>
    <w:rsid w:val="00A538B9"/>
    <w:rsid w:val="00A54114"/>
    <w:rsid w:val="00A553BD"/>
    <w:rsid w:val="00A55435"/>
    <w:rsid w:val="00A55F65"/>
    <w:rsid w:val="00A55F84"/>
    <w:rsid w:val="00A560C0"/>
    <w:rsid w:val="00A56364"/>
    <w:rsid w:val="00A57640"/>
    <w:rsid w:val="00A60BB1"/>
    <w:rsid w:val="00A60CAD"/>
    <w:rsid w:val="00A617F6"/>
    <w:rsid w:val="00A62942"/>
    <w:rsid w:val="00A63390"/>
    <w:rsid w:val="00A6531C"/>
    <w:rsid w:val="00A65A32"/>
    <w:rsid w:val="00A665E4"/>
    <w:rsid w:val="00A66F0A"/>
    <w:rsid w:val="00A703D1"/>
    <w:rsid w:val="00A706BB"/>
    <w:rsid w:val="00A70E92"/>
    <w:rsid w:val="00A715E1"/>
    <w:rsid w:val="00A72BDC"/>
    <w:rsid w:val="00A72C98"/>
    <w:rsid w:val="00A75199"/>
    <w:rsid w:val="00A7540C"/>
    <w:rsid w:val="00A7553C"/>
    <w:rsid w:val="00A76A50"/>
    <w:rsid w:val="00A77418"/>
    <w:rsid w:val="00A8028D"/>
    <w:rsid w:val="00A80EB1"/>
    <w:rsid w:val="00A812B6"/>
    <w:rsid w:val="00A830AB"/>
    <w:rsid w:val="00A83131"/>
    <w:rsid w:val="00A8340F"/>
    <w:rsid w:val="00A834D7"/>
    <w:rsid w:val="00A83C0B"/>
    <w:rsid w:val="00A848E3"/>
    <w:rsid w:val="00A859EA"/>
    <w:rsid w:val="00A8686E"/>
    <w:rsid w:val="00A872CE"/>
    <w:rsid w:val="00A8783C"/>
    <w:rsid w:val="00A87BAA"/>
    <w:rsid w:val="00A87E44"/>
    <w:rsid w:val="00A9031D"/>
    <w:rsid w:val="00A90995"/>
    <w:rsid w:val="00A90BAD"/>
    <w:rsid w:val="00A93553"/>
    <w:rsid w:val="00A935C8"/>
    <w:rsid w:val="00A93BB7"/>
    <w:rsid w:val="00A95C8F"/>
    <w:rsid w:val="00A96598"/>
    <w:rsid w:val="00A96A4A"/>
    <w:rsid w:val="00A96AE5"/>
    <w:rsid w:val="00A978ED"/>
    <w:rsid w:val="00A97E06"/>
    <w:rsid w:val="00AA0437"/>
    <w:rsid w:val="00AA0575"/>
    <w:rsid w:val="00AA13D1"/>
    <w:rsid w:val="00AA1803"/>
    <w:rsid w:val="00AA1A33"/>
    <w:rsid w:val="00AA2938"/>
    <w:rsid w:val="00AA3D45"/>
    <w:rsid w:val="00AA45D4"/>
    <w:rsid w:val="00AA66C3"/>
    <w:rsid w:val="00AA6FCA"/>
    <w:rsid w:val="00AB085F"/>
    <w:rsid w:val="00AB0D41"/>
    <w:rsid w:val="00AB1077"/>
    <w:rsid w:val="00AB16B3"/>
    <w:rsid w:val="00AB1970"/>
    <w:rsid w:val="00AB20A9"/>
    <w:rsid w:val="00AB351E"/>
    <w:rsid w:val="00AB3EAD"/>
    <w:rsid w:val="00AB49FA"/>
    <w:rsid w:val="00AB4CD5"/>
    <w:rsid w:val="00AB4FD8"/>
    <w:rsid w:val="00AB5ECE"/>
    <w:rsid w:val="00AB676F"/>
    <w:rsid w:val="00AB6C12"/>
    <w:rsid w:val="00AB6D8D"/>
    <w:rsid w:val="00AC0C8D"/>
    <w:rsid w:val="00AC2EA4"/>
    <w:rsid w:val="00AC373C"/>
    <w:rsid w:val="00AC37C6"/>
    <w:rsid w:val="00AC3DB6"/>
    <w:rsid w:val="00AC40EB"/>
    <w:rsid w:val="00AC41E0"/>
    <w:rsid w:val="00AC465F"/>
    <w:rsid w:val="00AC47B7"/>
    <w:rsid w:val="00AC6162"/>
    <w:rsid w:val="00AC65BB"/>
    <w:rsid w:val="00AC6DD2"/>
    <w:rsid w:val="00AC7CF3"/>
    <w:rsid w:val="00AD4D60"/>
    <w:rsid w:val="00AD604B"/>
    <w:rsid w:val="00AD7B4E"/>
    <w:rsid w:val="00AE0870"/>
    <w:rsid w:val="00AE132F"/>
    <w:rsid w:val="00AE167E"/>
    <w:rsid w:val="00AE17F8"/>
    <w:rsid w:val="00AE194B"/>
    <w:rsid w:val="00AE1D86"/>
    <w:rsid w:val="00AE2427"/>
    <w:rsid w:val="00AE2B78"/>
    <w:rsid w:val="00AE3209"/>
    <w:rsid w:val="00AE390F"/>
    <w:rsid w:val="00AE48B6"/>
    <w:rsid w:val="00AE494B"/>
    <w:rsid w:val="00AE4A86"/>
    <w:rsid w:val="00AE5268"/>
    <w:rsid w:val="00AE5738"/>
    <w:rsid w:val="00AE5F06"/>
    <w:rsid w:val="00AE71E4"/>
    <w:rsid w:val="00AE7464"/>
    <w:rsid w:val="00AE75A1"/>
    <w:rsid w:val="00AE790F"/>
    <w:rsid w:val="00AF03E6"/>
    <w:rsid w:val="00AF0D90"/>
    <w:rsid w:val="00AF1AE3"/>
    <w:rsid w:val="00AF2055"/>
    <w:rsid w:val="00AF2890"/>
    <w:rsid w:val="00AF31D8"/>
    <w:rsid w:val="00AF33ED"/>
    <w:rsid w:val="00AF4274"/>
    <w:rsid w:val="00AF486D"/>
    <w:rsid w:val="00AF643F"/>
    <w:rsid w:val="00AF7B3D"/>
    <w:rsid w:val="00B00FA0"/>
    <w:rsid w:val="00B023F4"/>
    <w:rsid w:val="00B02E7F"/>
    <w:rsid w:val="00B03081"/>
    <w:rsid w:val="00B037BC"/>
    <w:rsid w:val="00B040DE"/>
    <w:rsid w:val="00B0452A"/>
    <w:rsid w:val="00B054F3"/>
    <w:rsid w:val="00B055BB"/>
    <w:rsid w:val="00B0593A"/>
    <w:rsid w:val="00B0756E"/>
    <w:rsid w:val="00B1042E"/>
    <w:rsid w:val="00B10A55"/>
    <w:rsid w:val="00B10DBF"/>
    <w:rsid w:val="00B11177"/>
    <w:rsid w:val="00B11C89"/>
    <w:rsid w:val="00B11EC4"/>
    <w:rsid w:val="00B128FF"/>
    <w:rsid w:val="00B14C01"/>
    <w:rsid w:val="00B14F9D"/>
    <w:rsid w:val="00B15129"/>
    <w:rsid w:val="00B158C1"/>
    <w:rsid w:val="00B15957"/>
    <w:rsid w:val="00B15A95"/>
    <w:rsid w:val="00B167BF"/>
    <w:rsid w:val="00B176D8"/>
    <w:rsid w:val="00B177E5"/>
    <w:rsid w:val="00B20C92"/>
    <w:rsid w:val="00B212C9"/>
    <w:rsid w:val="00B22EBF"/>
    <w:rsid w:val="00B23558"/>
    <w:rsid w:val="00B24875"/>
    <w:rsid w:val="00B24E93"/>
    <w:rsid w:val="00B25592"/>
    <w:rsid w:val="00B25835"/>
    <w:rsid w:val="00B265B7"/>
    <w:rsid w:val="00B30C16"/>
    <w:rsid w:val="00B31B5A"/>
    <w:rsid w:val="00B323E3"/>
    <w:rsid w:val="00B33D6B"/>
    <w:rsid w:val="00B34F2A"/>
    <w:rsid w:val="00B35E68"/>
    <w:rsid w:val="00B37944"/>
    <w:rsid w:val="00B37E11"/>
    <w:rsid w:val="00B401B2"/>
    <w:rsid w:val="00B4083D"/>
    <w:rsid w:val="00B4085B"/>
    <w:rsid w:val="00B4111D"/>
    <w:rsid w:val="00B411A9"/>
    <w:rsid w:val="00B413A4"/>
    <w:rsid w:val="00B41CE0"/>
    <w:rsid w:val="00B424C6"/>
    <w:rsid w:val="00B42D47"/>
    <w:rsid w:val="00B44465"/>
    <w:rsid w:val="00B44ECE"/>
    <w:rsid w:val="00B45318"/>
    <w:rsid w:val="00B4601D"/>
    <w:rsid w:val="00B4657D"/>
    <w:rsid w:val="00B476A2"/>
    <w:rsid w:val="00B47875"/>
    <w:rsid w:val="00B47BDF"/>
    <w:rsid w:val="00B504BE"/>
    <w:rsid w:val="00B50E09"/>
    <w:rsid w:val="00B53472"/>
    <w:rsid w:val="00B5355E"/>
    <w:rsid w:val="00B53C33"/>
    <w:rsid w:val="00B53C8C"/>
    <w:rsid w:val="00B545CA"/>
    <w:rsid w:val="00B54ED2"/>
    <w:rsid w:val="00B5660E"/>
    <w:rsid w:val="00B56662"/>
    <w:rsid w:val="00B56E24"/>
    <w:rsid w:val="00B60259"/>
    <w:rsid w:val="00B607B6"/>
    <w:rsid w:val="00B60B4F"/>
    <w:rsid w:val="00B60C25"/>
    <w:rsid w:val="00B60F99"/>
    <w:rsid w:val="00B62C1C"/>
    <w:rsid w:val="00B62DEB"/>
    <w:rsid w:val="00B6306D"/>
    <w:rsid w:val="00B636B3"/>
    <w:rsid w:val="00B649C1"/>
    <w:rsid w:val="00B64B36"/>
    <w:rsid w:val="00B64CDF"/>
    <w:rsid w:val="00B666CE"/>
    <w:rsid w:val="00B6709F"/>
    <w:rsid w:val="00B670A0"/>
    <w:rsid w:val="00B6770E"/>
    <w:rsid w:val="00B71D2E"/>
    <w:rsid w:val="00B71F97"/>
    <w:rsid w:val="00B72A34"/>
    <w:rsid w:val="00B72B79"/>
    <w:rsid w:val="00B72BAB"/>
    <w:rsid w:val="00B7338D"/>
    <w:rsid w:val="00B742BE"/>
    <w:rsid w:val="00B74BEA"/>
    <w:rsid w:val="00B74DA9"/>
    <w:rsid w:val="00B7596B"/>
    <w:rsid w:val="00B75B5A"/>
    <w:rsid w:val="00B765DD"/>
    <w:rsid w:val="00B769D6"/>
    <w:rsid w:val="00B775FF"/>
    <w:rsid w:val="00B7783C"/>
    <w:rsid w:val="00B8015E"/>
    <w:rsid w:val="00B81323"/>
    <w:rsid w:val="00B8296D"/>
    <w:rsid w:val="00B82E93"/>
    <w:rsid w:val="00B85CCB"/>
    <w:rsid w:val="00B8774A"/>
    <w:rsid w:val="00B9230A"/>
    <w:rsid w:val="00B92358"/>
    <w:rsid w:val="00B92A9F"/>
    <w:rsid w:val="00B93478"/>
    <w:rsid w:val="00B93792"/>
    <w:rsid w:val="00B940F2"/>
    <w:rsid w:val="00B943A0"/>
    <w:rsid w:val="00B95CFA"/>
    <w:rsid w:val="00B961F0"/>
    <w:rsid w:val="00B96541"/>
    <w:rsid w:val="00B9742F"/>
    <w:rsid w:val="00B97936"/>
    <w:rsid w:val="00BA1CC0"/>
    <w:rsid w:val="00BA31E2"/>
    <w:rsid w:val="00BA3411"/>
    <w:rsid w:val="00BA53BD"/>
    <w:rsid w:val="00BA5C44"/>
    <w:rsid w:val="00BA6B7C"/>
    <w:rsid w:val="00BA700C"/>
    <w:rsid w:val="00BB08B9"/>
    <w:rsid w:val="00BB160A"/>
    <w:rsid w:val="00BB160F"/>
    <w:rsid w:val="00BB1748"/>
    <w:rsid w:val="00BB183D"/>
    <w:rsid w:val="00BB1F14"/>
    <w:rsid w:val="00BB3468"/>
    <w:rsid w:val="00BB3559"/>
    <w:rsid w:val="00BB3A34"/>
    <w:rsid w:val="00BB4389"/>
    <w:rsid w:val="00BB4B04"/>
    <w:rsid w:val="00BB4E5F"/>
    <w:rsid w:val="00BB6020"/>
    <w:rsid w:val="00BB6A41"/>
    <w:rsid w:val="00BB75BB"/>
    <w:rsid w:val="00BB7AA5"/>
    <w:rsid w:val="00BB7B48"/>
    <w:rsid w:val="00BC1A17"/>
    <w:rsid w:val="00BC1AA1"/>
    <w:rsid w:val="00BC1D26"/>
    <w:rsid w:val="00BC3227"/>
    <w:rsid w:val="00BC334D"/>
    <w:rsid w:val="00BC4ABD"/>
    <w:rsid w:val="00BC4D5D"/>
    <w:rsid w:val="00BC4E6B"/>
    <w:rsid w:val="00BC58F2"/>
    <w:rsid w:val="00BC5C35"/>
    <w:rsid w:val="00BC6655"/>
    <w:rsid w:val="00BC6C81"/>
    <w:rsid w:val="00BC7B3A"/>
    <w:rsid w:val="00BD33CE"/>
    <w:rsid w:val="00BD33E3"/>
    <w:rsid w:val="00BD3B19"/>
    <w:rsid w:val="00BD4FB1"/>
    <w:rsid w:val="00BD552D"/>
    <w:rsid w:val="00BD6062"/>
    <w:rsid w:val="00BE0935"/>
    <w:rsid w:val="00BE0947"/>
    <w:rsid w:val="00BE107A"/>
    <w:rsid w:val="00BE1448"/>
    <w:rsid w:val="00BE169A"/>
    <w:rsid w:val="00BE1F26"/>
    <w:rsid w:val="00BE25B2"/>
    <w:rsid w:val="00BE2A02"/>
    <w:rsid w:val="00BE2AB6"/>
    <w:rsid w:val="00BE3C17"/>
    <w:rsid w:val="00BE40D2"/>
    <w:rsid w:val="00BE41F5"/>
    <w:rsid w:val="00BE54A6"/>
    <w:rsid w:val="00BE551B"/>
    <w:rsid w:val="00BE590C"/>
    <w:rsid w:val="00BE5E43"/>
    <w:rsid w:val="00BE659F"/>
    <w:rsid w:val="00BE6681"/>
    <w:rsid w:val="00BE6E84"/>
    <w:rsid w:val="00BE7BC3"/>
    <w:rsid w:val="00BF10FA"/>
    <w:rsid w:val="00BF1319"/>
    <w:rsid w:val="00BF1409"/>
    <w:rsid w:val="00BF177A"/>
    <w:rsid w:val="00BF1D74"/>
    <w:rsid w:val="00BF219F"/>
    <w:rsid w:val="00BF2947"/>
    <w:rsid w:val="00BF3A0A"/>
    <w:rsid w:val="00BF41CE"/>
    <w:rsid w:val="00BF45CF"/>
    <w:rsid w:val="00BF4793"/>
    <w:rsid w:val="00BF4F97"/>
    <w:rsid w:val="00BF53A2"/>
    <w:rsid w:val="00BF6137"/>
    <w:rsid w:val="00BF729F"/>
    <w:rsid w:val="00C009D6"/>
    <w:rsid w:val="00C00A6B"/>
    <w:rsid w:val="00C00CD7"/>
    <w:rsid w:val="00C0134D"/>
    <w:rsid w:val="00C01E04"/>
    <w:rsid w:val="00C01F60"/>
    <w:rsid w:val="00C02337"/>
    <w:rsid w:val="00C0261B"/>
    <w:rsid w:val="00C029BA"/>
    <w:rsid w:val="00C02DE6"/>
    <w:rsid w:val="00C0327B"/>
    <w:rsid w:val="00C03917"/>
    <w:rsid w:val="00C04143"/>
    <w:rsid w:val="00C043D3"/>
    <w:rsid w:val="00C06131"/>
    <w:rsid w:val="00C069AF"/>
    <w:rsid w:val="00C0701C"/>
    <w:rsid w:val="00C07AEF"/>
    <w:rsid w:val="00C10359"/>
    <w:rsid w:val="00C10E99"/>
    <w:rsid w:val="00C1145F"/>
    <w:rsid w:val="00C1185C"/>
    <w:rsid w:val="00C13021"/>
    <w:rsid w:val="00C13720"/>
    <w:rsid w:val="00C139FD"/>
    <w:rsid w:val="00C13B80"/>
    <w:rsid w:val="00C13FF0"/>
    <w:rsid w:val="00C147FB"/>
    <w:rsid w:val="00C14FE5"/>
    <w:rsid w:val="00C16898"/>
    <w:rsid w:val="00C16D42"/>
    <w:rsid w:val="00C17279"/>
    <w:rsid w:val="00C1746D"/>
    <w:rsid w:val="00C1784C"/>
    <w:rsid w:val="00C17F24"/>
    <w:rsid w:val="00C20369"/>
    <w:rsid w:val="00C21998"/>
    <w:rsid w:val="00C22A7C"/>
    <w:rsid w:val="00C22E0C"/>
    <w:rsid w:val="00C23602"/>
    <w:rsid w:val="00C243FD"/>
    <w:rsid w:val="00C2444D"/>
    <w:rsid w:val="00C2448B"/>
    <w:rsid w:val="00C24C41"/>
    <w:rsid w:val="00C24EC4"/>
    <w:rsid w:val="00C258DD"/>
    <w:rsid w:val="00C26D52"/>
    <w:rsid w:val="00C26EE3"/>
    <w:rsid w:val="00C273B0"/>
    <w:rsid w:val="00C30560"/>
    <w:rsid w:val="00C3077B"/>
    <w:rsid w:val="00C36333"/>
    <w:rsid w:val="00C36D06"/>
    <w:rsid w:val="00C36E64"/>
    <w:rsid w:val="00C37998"/>
    <w:rsid w:val="00C37C37"/>
    <w:rsid w:val="00C406CD"/>
    <w:rsid w:val="00C416E9"/>
    <w:rsid w:val="00C4347D"/>
    <w:rsid w:val="00C435A6"/>
    <w:rsid w:val="00C43A67"/>
    <w:rsid w:val="00C4404D"/>
    <w:rsid w:val="00C445E1"/>
    <w:rsid w:val="00C44858"/>
    <w:rsid w:val="00C4511F"/>
    <w:rsid w:val="00C45260"/>
    <w:rsid w:val="00C458CE"/>
    <w:rsid w:val="00C45BEA"/>
    <w:rsid w:val="00C45CBD"/>
    <w:rsid w:val="00C460CA"/>
    <w:rsid w:val="00C46666"/>
    <w:rsid w:val="00C46848"/>
    <w:rsid w:val="00C5051C"/>
    <w:rsid w:val="00C50D5C"/>
    <w:rsid w:val="00C521BA"/>
    <w:rsid w:val="00C52B17"/>
    <w:rsid w:val="00C53CC0"/>
    <w:rsid w:val="00C53D3F"/>
    <w:rsid w:val="00C54CE4"/>
    <w:rsid w:val="00C55B34"/>
    <w:rsid w:val="00C56A6B"/>
    <w:rsid w:val="00C56DF4"/>
    <w:rsid w:val="00C57B5D"/>
    <w:rsid w:val="00C61359"/>
    <w:rsid w:val="00C626D7"/>
    <w:rsid w:val="00C6554F"/>
    <w:rsid w:val="00C6560D"/>
    <w:rsid w:val="00C65E04"/>
    <w:rsid w:val="00C66E81"/>
    <w:rsid w:val="00C679EC"/>
    <w:rsid w:val="00C702D2"/>
    <w:rsid w:val="00C7073D"/>
    <w:rsid w:val="00C71191"/>
    <w:rsid w:val="00C711E7"/>
    <w:rsid w:val="00C723E9"/>
    <w:rsid w:val="00C7312A"/>
    <w:rsid w:val="00C73673"/>
    <w:rsid w:val="00C73986"/>
    <w:rsid w:val="00C74B02"/>
    <w:rsid w:val="00C74D95"/>
    <w:rsid w:val="00C74E5D"/>
    <w:rsid w:val="00C769D8"/>
    <w:rsid w:val="00C7739D"/>
    <w:rsid w:val="00C81158"/>
    <w:rsid w:val="00C83108"/>
    <w:rsid w:val="00C84D43"/>
    <w:rsid w:val="00C84FF7"/>
    <w:rsid w:val="00C8511C"/>
    <w:rsid w:val="00C85E2A"/>
    <w:rsid w:val="00C85FF7"/>
    <w:rsid w:val="00C869D1"/>
    <w:rsid w:val="00C869D9"/>
    <w:rsid w:val="00C8722D"/>
    <w:rsid w:val="00C87906"/>
    <w:rsid w:val="00C87A1E"/>
    <w:rsid w:val="00C9161A"/>
    <w:rsid w:val="00C91DEF"/>
    <w:rsid w:val="00C92124"/>
    <w:rsid w:val="00C923DE"/>
    <w:rsid w:val="00C92456"/>
    <w:rsid w:val="00C924BC"/>
    <w:rsid w:val="00C92A6A"/>
    <w:rsid w:val="00C93774"/>
    <w:rsid w:val="00C9384A"/>
    <w:rsid w:val="00C93EBA"/>
    <w:rsid w:val="00C93EE3"/>
    <w:rsid w:val="00C9410F"/>
    <w:rsid w:val="00C944CC"/>
    <w:rsid w:val="00C94910"/>
    <w:rsid w:val="00C94C9A"/>
    <w:rsid w:val="00C94F8B"/>
    <w:rsid w:val="00C95005"/>
    <w:rsid w:val="00C953B3"/>
    <w:rsid w:val="00C95BFC"/>
    <w:rsid w:val="00C96427"/>
    <w:rsid w:val="00C96CEB"/>
    <w:rsid w:val="00CA089F"/>
    <w:rsid w:val="00CA08CD"/>
    <w:rsid w:val="00CA2508"/>
    <w:rsid w:val="00CA2588"/>
    <w:rsid w:val="00CA4CA4"/>
    <w:rsid w:val="00CA5944"/>
    <w:rsid w:val="00CA59B3"/>
    <w:rsid w:val="00CA5A8F"/>
    <w:rsid w:val="00CA6B85"/>
    <w:rsid w:val="00CA7622"/>
    <w:rsid w:val="00CA7954"/>
    <w:rsid w:val="00CB11C0"/>
    <w:rsid w:val="00CB1248"/>
    <w:rsid w:val="00CB1337"/>
    <w:rsid w:val="00CB1F76"/>
    <w:rsid w:val="00CB20D5"/>
    <w:rsid w:val="00CB24BA"/>
    <w:rsid w:val="00CB2DF5"/>
    <w:rsid w:val="00CB69E2"/>
    <w:rsid w:val="00CB731E"/>
    <w:rsid w:val="00CB76F2"/>
    <w:rsid w:val="00CC001B"/>
    <w:rsid w:val="00CC13A3"/>
    <w:rsid w:val="00CC23AF"/>
    <w:rsid w:val="00CC3975"/>
    <w:rsid w:val="00CC3D2D"/>
    <w:rsid w:val="00CC57BD"/>
    <w:rsid w:val="00CC6A20"/>
    <w:rsid w:val="00CD1173"/>
    <w:rsid w:val="00CD1252"/>
    <w:rsid w:val="00CD16A1"/>
    <w:rsid w:val="00CD2504"/>
    <w:rsid w:val="00CD2BAD"/>
    <w:rsid w:val="00CD2DCB"/>
    <w:rsid w:val="00CD2FE2"/>
    <w:rsid w:val="00CD4346"/>
    <w:rsid w:val="00CD4C5A"/>
    <w:rsid w:val="00CD63BC"/>
    <w:rsid w:val="00CD76C7"/>
    <w:rsid w:val="00CD7CDD"/>
    <w:rsid w:val="00CE0967"/>
    <w:rsid w:val="00CE0A47"/>
    <w:rsid w:val="00CE167F"/>
    <w:rsid w:val="00CE1EBD"/>
    <w:rsid w:val="00CE29C9"/>
    <w:rsid w:val="00CE2B07"/>
    <w:rsid w:val="00CE499E"/>
    <w:rsid w:val="00CE4E6B"/>
    <w:rsid w:val="00CE55F2"/>
    <w:rsid w:val="00CE5880"/>
    <w:rsid w:val="00CE5E99"/>
    <w:rsid w:val="00CE655F"/>
    <w:rsid w:val="00CE6C69"/>
    <w:rsid w:val="00CE6F44"/>
    <w:rsid w:val="00CF09FD"/>
    <w:rsid w:val="00CF164C"/>
    <w:rsid w:val="00CF172B"/>
    <w:rsid w:val="00CF1BF2"/>
    <w:rsid w:val="00CF252C"/>
    <w:rsid w:val="00CF2667"/>
    <w:rsid w:val="00CF2BA0"/>
    <w:rsid w:val="00CF368C"/>
    <w:rsid w:val="00CF39BC"/>
    <w:rsid w:val="00CF484D"/>
    <w:rsid w:val="00CF4BA7"/>
    <w:rsid w:val="00CF553D"/>
    <w:rsid w:val="00CF5C86"/>
    <w:rsid w:val="00CF5E07"/>
    <w:rsid w:val="00CF6A01"/>
    <w:rsid w:val="00CF7618"/>
    <w:rsid w:val="00D002AE"/>
    <w:rsid w:val="00D00E7D"/>
    <w:rsid w:val="00D02A99"/>
    <w:rsid w:val="00D0341D"/>
    <w:rsid w:val="00D03439"/>
    <w:rsid w:val="00D042B3"/>
    <w:rsid w:val="00D0547E"/>
    <w:rsid w:val="00D06546"/>
    <w:rsid w:val="00D06BAC"/>
    <w:rsid w:val="00D07074"/>
    <w:rsid w:val="00D07620"/>
    <w:rsid w:val="00D077B9"/>
    <w:rsid w:val="00D07BB1"/>
    <w:rsid w:val="00D07EF4"/>
    <w:rsid w:val="00D10074"/>
    <w:rsid w:val="00D10396"/>
    <w:rsid w:val="00D108A4"/>
    <w:rsid w:val="00D118CA"/>
    <w:rsid w:val="00D12136"/>
    <w:rsid w:val="00D12D28"/>
    <w:rsid w:val="00D13359"/>
    <w:rsid w:val="00D1361B"/>
    <w:rsid w:val="00D1454C"/>
    <w:rsid w:val="00D14F36"/>
    <w:rsid w:val="00D15328"/>
    <w:rsid w:val="00D16929"/>
    <w:rsid w:val="00D16A43"/>
    <w:rsid w:val="00D17D49"/>
    <w:rsid w:val="00D206A4"/>
    <w:rsid w:val="00D20EE0"/>
    <w:rsid w:val="00D22A08"/>
    <w:rsid w:val="00D239B5"/>
    <w:rsid w:val="00D250E1"/>
    <w:rsid w:val="00D255B6"/>
    <w:rsid w:val="00D25779"/>
    <w:rsid w:val="00D26181"/>
    <w:rsid w:val="00D268EB"/>
    <w:rsid w:val="00D272AB"/>
    <w:rsid w:val="00D278BD"/>
    <w:rsid w:val="00D3026A"/>
    <w:rsid w:val="00D32187"/>
    <w:rsid w:val="00D32316"/>
    <w:rsid w:val="00D32A92"/>
    <w:rsid w:val="00D351A6"/>
    <w:rsid w:val="00D35335"/>
    <w:rsid w:val="00D357B6"/>
    <w:rsid w:val="00D35BE7"/>
    <w:rsid w:val="00D35C07"/>
    <w:rsid w:val="00D35F54"/>
    <w:rsid w:val="00D35F66"/>
    <w:rsid w:val="00D36873"/>
    <w:rsid w:val="00D36D2A"/>
    <w:rsid w:val="00D377F3"/>
    <w:rsid w:val="00D404A3"/>
    <w:rsid w:val="00D40F82"/>
    <w:rsid w:val="00D413FA"/>
    <w:rsid w:val="00D4170D"/>
    <w:rsid w:val="00D41B5C"/>
    <w:rsid w:val="00D427A8"/>
    <w:rsid w:val="00D4416E"/>
    <w:rsid w:val="00D4514F"/>
    <w:rsid w:val="00D45309"/>
    <w:rsid w:val="00D4620D"/>
    <w:rsid w:val="00D463B0"/>
    <w:rsid w:val="00D507CD"/>
    <w:rsid w:val="00D50814"/>
    <w:rsid w:val="00D50AC1"/>
    <w:rsid w:val="00D51C0A"/>
    <w:rsid w:val="00D523C6"/>
    <w:rsid w:val="00D5259E"/>
    <w:rsid w:val="00D531B8"/>
    <w:rsid w:val="00D53358"/>
    <w:rsid w:val="00D546D2"/>
    <w:rsid w:val="00D5566F"/>
    <w:rsid w:val="00D55F05"/>
    <w:rsid w:val="00D564BA"/>
    <w:rsid w:val="00D57562"/>
    <w:rsid w:val="00D5775C"/>
    <w:rsid w:val="00D579E4"/>
    <w:rsid w:val="00D616BA"/>
    <w:rsid w:val="00D61C01"/>
    <w:rsid w:val="00D626E6"/>
    <w:rsid w:val="00D62F73"/>
    <w:rsid w:val="00D63F16"/>
    <w:rsid w:val="00D6499A"/>
    <w:rsid w:val="00D64D6B"/>
    <w:rsid w:val="00D65A20"/>
    <w:rsid w:val="00D65A43"/>
    <w:rsid w:val="00D673F8"/>
    <w:rsid w:val="00D67B80"/>
    <w:rsid w:val="00D67F15"/>
    <w:rsid w:val="00D70903"/>
    <w:rsid w:val="00D70C6F"/>
    <w:rsid w:val="00D70F88"/>
    <w:rsid w:val="00D7149B"/>
    <w:rsid w:val="00D716F0"/>
    <w:rsid w:val="00D7257F"/>
    <w:rsid w:val="00D72656"/>
    <w:rsid w:val="00D738BA"/>
    <w:rsid w:val="00D73EA1"/>
    <w:rsid w:val="00D74217"/>
    <w:rsid w:val="00D755CD"/>
    <w:rsid w:val="00D761DC"/>
    <w:rsid w:val="00D807C5"/>
    <w:rsid w:val="00D80EB0"/>
    <w:rsid w:val="00D8156F"/>
    <w:rsid w:val="00D81889"/>
    <w:rsid w:val="00D8211C"/>
    <w:rsid w:val="00D82CC7"/>
    <w:rsid w:val="00D836CB"/>
    <w:rsid w:val="00D84DD3"/>
    <w:rsid w:val="00D84F48"/>
    <w:rsid w:val="00D8597D"/>
    <w:rsid w:val="00D85FC1"/>
    <w:rsid w:val="00D87277"/>
    <w:rsid w:val="00D9005A"/>
    <w:rsid w:val="00D91E7E"/>
    <w:rsid w:val="00D92789"/>
    <w:rsid w:val="00D94B1E"/>
    <w:rsid w:val="00D956AB"/>
    <w:rsid w:val="00D9579E"/>
    <w:rsid w:val="00DA1A16"/>
    <w:rsid w:val="00DA1CD6"/>
    <w:rsid w:val="00DA2E76"/>
    <w:rsid w:val="00DA30C3"/>
    <w:rsid w:val="00DA3407"/>
    <w:rsid w:val="00DA4241"/>
    <w:rsid w:val="00DA4AB9"/>
    <w:rsid w:val="00DA4D44"/>
    <w:rsid w:val="00DA5B47"/>
    <w:rsid w:val="00DA5C70"/>
    <w:rsid w:val="00DA6244"/>
    <w:rsid w:val="00DA6656"/>
    <w:rsid w:val="00DA6DE1"/>
    <w:rsid w:val="00DA7241"/>
    <w:rsid w:val="00DA7BE7"/>
    <w:rsid w:val="00DB06C8"/>
    <w:rsid w:val="00DB181F"/>
    <w:rsid w:val="00DB1A6B"/>
    <w:rsid w:val="00DB1D2B"/>
    <w:rsid w:val="00DB3ECC"/>
    <w:rsid w:val="00DB4145"/>
    <w:rsid w:val="00DB4CCE"/>
    <w:rsid w:val="00DB4DD3"/>
    <w:rsid w:val="00DB5B91"/>
    <w:rsid w:val="00DB7900"/>
    <w:rsid w:val="00DB7976"/>
    <w:rsid w:val="00DC0663"/>
    <w:rsid w:val="00DC0E6B"/>
    <w:rsid w:val="00DC0F3C"/>
    <w:rsid w:val="00DC111C"/>
    <w:rsid w:val="00DC1FFD"/>
    <w:rsid w:val="00DC21B7"/>
    <w:rsid w:val="00DC28E6"/>
    <w:rsid w:val="00DC2B78"/>
    <w:rsid w:val="00DC323C"/>
    <w:rsid w:val="00DC332D"/>
    <w:rsid w:val="00DC3B17"/>
    <w:rsid w:val="00DC4273"/>
    <w:rsid w:val="00DC456F"/>
    <w:rsid w:val="00DC4F94"/>
    <w:rsid w:val="00DC55EB"/>
    <w:rsid w:val="00DC598A"/>
    <w:rsid w:val="00DC5AE4"/>
    <w:rsid w:val="00DC6566"/>
    <w:rsid w:val="00DC6A1F"/>
    <w:rsid w:val="00DC6DDC"/>
    <w:rsid w:val="00DC7EB2"/>
    <w:rsid w:val="00DD1B4E"/>
    <w:rsid w:val="00DD1C8C"/>
    <w:rsid w:val="00DD216C"/>
    <w:rsid w:val="00DD3069"/>
    <w:rsid w:val="00DD3363"/>
    <w:rsid w:val="00DD3672"/>
    <w:rsid w:val="00DD4452"/>
    <w:rsid w:val="00DD497A"/>
    <w:rsid w:val="00DD4F28"/>
    <w:rsid w:val="00DD53E6"/>
    <w:rsid w:val="00DD6104"/>
    <w:rsid w:val="00DD70ED"/>
    <w:rsid w:val="00DD718D"/>
    <w:rsid w:val="00DE0789"/>
    <w:rsid w:val="00DE151F"/>
    <w:rsid w:val="00DE1D7D"/>
    <w:rsid w:val="00DE28F0"/>
    <w:rsid w:val="00DE2B86"/>
    <w:rsid w:val="00DE30E3"/>
    <w:rsid w:val="00DE3103"/>
    <w:rsid w:val="00DE3106"/>
    <w:rsid w:val="00DE354B"/>
    <w:rsid w:val="00DE5DA5"/>
    <w:rsid w:val="00DE64D7"/>
    <w:rsid w:val="00DE6692"/>
    <w:rsid w:val="00DE6F15"/>
    <w:rsid w:val="00DE7209"/>
    <w:rsid w:val="00DE7447"/>
    <w:rsid w:val="00DE7480"/>
    <w:rsid w:val="00DF0D64"/>
    <w:rsid w:val="00DF14E8"/>
    <w:rsid w:val="00DF2006"/>
    <w:rsid w:val="00DF3D24"/>
    <w:rsid w:val="00DF5BF3"/>
    <w:rsid w:val="00DF5D5F"/>
    <w:rsid w:val="00DF72A7"/>
    <w:rsid w:val="00DF7739"/>
    <w:rsid w:val="00E0065F"/>
    <w:rsid w:val="00E00AA5"/>
    <w:rsid w:val="00E00FAA"/>
    <w:rsid w:val="00E01749"/>
    <w:rsid w:val="00E02CF0"/>
    <w:rsid w:val="00E0381C"/>
    <w:rsid w:val="00E04037"/>
    <w:rsid w:val="00E05011"/>
    <w:rsid w:val="00E066A8"/>
    <w:rsid w:val="00E067AE"/>
    <w:rsid w:val="00E06C35"/>
    <w:rsid w:val="00E06D83"/>
    <w:rsid w:val="00E06DAE"/>
    <w:rsid w:val="00E073FE"/>
    <w:rsid w:val="00E07A9B"/>
    <w:rsid w:val="00E07B8E"/>
    <w:rsid w:val="00E100EC"/>
    <w:rsid w:val="00E10A0A"/>
    <w:rsid w:val="00E10B3D"/>
    <w:rsid w:val="00E10F6B"/>
    <w:rsid w:val="00E11060"/>
    <w:rsid w:val="00E1151A"/>
    <w:rsid w:val="00E11BD2"/>
    <w:rsid w:val="00E120ED"/>
    <w:rsid w:val="00E121C1"/>
    <w:rsid w:val="00E12DEC"/>
    <w:rsid w:val="00E15857"/>
    <w:rsid w:val="00E15A62"/>
    <w:rsid w:val="00E15EB3"/>
    <w:rsid w:val="00E17241"/>
    <w:rsid w:val="00E17B5A"/>
    <w:rsid w:val="00E2031B"/>
    <w:rsid w:val="00E2044D"/>
    <w:rsid w:val="00E20E75"/>
    <w:rsid w:val="00E211E0"/>
    <w:rsid w:val="00E22743"/>
    <w:rsid w:val="00E2286F"/>
    <w:rsid w:val="00E2342B"/>
    <w:rsid w:val="00E23B6D"/>
    <w:rsid w:val="00E23BC1"/>
    <w:rsid w:val="00E240F8"/>
    <w:rsid w:val="00E25288"/>
    <w:rsid w:val="00E27315"/>
    <w:rsid w:val="00E27B3F"/>
    <w:rsid w:val="00E27C04"/>
    <w:rsid w:val="00E324E9"/>
    <w:rsid w:val="00E32598"/>
    <w:rsid w:val="00E33285"/>
    <w:rsid w:val="00E3382A"/>
    <w:rsid w:val="00E33E41"/>
    <w:rsid w:val="00E3506F"/>
    <w:rsid w:val="00E35120"/>
    <w:rsid w:val="00E35A2C"/>
    <w:rsid w:val="00E35C61"/>
    <w:rsid w:val="00E35D93"/>
    <w:rsid w:val="00E35F68"/>
    <w:rsid w:val="00E371CA"/>
    <w:rsid w:val="00E42265"/>
    <w:rsid w:val="00E4266F"/>
    <w:rsid w:val="00E43E03"/>
    <w:rsid w:val="00E44098"/>
    <w:rsid w:val="00E44A1A"/>
    <w:rsid w:val="00E44B5C"/>
    <w:rsid w:val="00E45D79"/>
    <w:rsid w:val="00E4658B"/>
    <w:rsid w:val="00E4662C"/>
    <w:rsid w:val="00E467D2"/>
    <w:rsid w:val="00E467E9"/>
    <w:rsid w:val="00E474A9"/>
    <w:rsid w:val="00E47B62"/>
    <w:rsid w:val="00E47D5B"/>
    <w:rsid w:val="00E513E9"/>
    <w:rsid w:val="00E51C02"/>
    <w:rsid w:val="00E52AA3"/>
    <w:rsid w:val="00E52B28"/>
    <w:rsid w:val="00E53BED"/>
    <w:rsid w:val="00E5427D"/>
    <w:rsid w:val="00E544A1"/>
    <w:rsid w:val="00E544E8"/>
    <w:rsid w:val="00E5472D"/>
    <w:rsid w:val="00E56D95"/>
    <w:rsid w:val="00E57110"/>
    <w:rsid w:val="00E57F2C"/>
    <w:rsid w:val="00E60753"/>
    <w:rsid w:val="00E6097B"/>
    <w:rsid w:val="00E625D7"/>
    <w:rsid w:val="00E62949"/>
    <w:rsid w:val="00E629B7"/>
    <w:rsid w:val="00E63813"/>
    <w:rsid w:val="00E64A85"/>
    <w:rsid w:val="00E64ABA"/>
    <w:rsid w:val="00E662E4"/>
    <w:rsid w:val="00E663F4"/>
    <w:rsid w:val="00E669CA"/>
    <w:rsid w:val="00E67058"/>
    <w:rsid w:val="00E678CC"/>
    <w:rsid w:val="00E6798C"/>
    <w:rsid w:val="00E67DBF"/>
    <w:rsid w:val="00E723E0"/>
    <w:rsid w:val="00E73666"/>
    <w:rsid w:val="00E73ED8"/>
    <w:rsid w:val="00E74335"/>
    <w:rsid w:val="00E754B2"/>
    <w:rsid w:val="00E76818"/>
    <w:rsid w:val="00E768D1"/>
    <w:rsid w:val="00E76D85"/>
    <w:rsid w:val="00E772E1"/>
    <w:rsid w:val="00E7748E"/>
    <w:rsid w:val="00E77AFF"/>
    <w:rsid w:val="00E80741"/>
    <w:rsid w:val="00E80967"/>
    <w:rsid w:val="00E809F1"/>
    <w:rsid w:val="00E826EA"/>
    <w:rsid w:val="00E82C12"/>
    <w:rsid w:val="00E848B8"/>
    <w:rsid w:val="00E85B8A"/>
    <w:rsid w:val="00E85DC6"/>
    <w:rsid w:val="00E85FB7"/>
    <w:rsid w:val="00E85FE4"/>
    <w:rsid w:val="00E86979"/>
    <w:rsid w:val="00E86EEE"/>
    <w:rsid w:val="00E8798F"/>
    <w:rsid w:val="00E87BBA"/>
    <w:rsid w:val="00E90459"/>
    <w:rsid w:val="00E9128A"/>
    <w:rsid w:val="00E91FFC"/>
    <w:rsid w:val="00E92104"/>
    <w:rsid w:val="00E921A4"/>
    <w:rsid w:val="00E93110"/>
    <w:rsid w:val="00E949DF"/>
    <w:rsid w:val="00E94D5A"/>
    <w:rsid w:val="00E96D8A"/>
    <w:rsid w:val="00E97650"/>
    <w:rsid w:val="00E977FC"/>
    <w:rsid w:val="00EA0A9A"/>
    <w:rsid w:val="00EA101C"/>
    <w:rsid w:val="00EA13C9"/>
    <w:rsid w:val="00EA1CA9"/>
    <w:rsid w:val="00EA2562"/>
    <w:rsid w:val="00EA295D"/>
    <w:rsid w:val="00EA34BF"/>
    <w:rsid w:val="00EA5002"/>
    <w:rsid w:val="00EA59AB"/>
    <w:rsid w:val="00EA6276"/>
    <w:rsid w:val="00EA6FEA"/>
    <w:rsid w:val="00EA74A1"/>
    <w:rsid w:val="00EA7D09"/>
    <w:rsid w:val="00EB0786"/>
    <w:rsid w:val="00EB1407"/>
    <w:rsid w:val="00EB1841"/>
    <w:rsid w:val="00EB4865"/>
    <w:rsid w:val="00EB4AEA"/>
    <w:rsid w:val="00EB5034"/>
    <w:rsid w:val="00EB56FF"/>
    <w:rsid w:val="00EB593D"/>
    <w:rsid w:val="00EB5AA3"/>
    <w:rsid w:val="00EB5FC0"/>
    <w:rsid w:val="00EB692D"/>
    <w:rsid w:val="00EB6971"/>
    <w:rsid w:val="00EB7A90"/>
    <w:rsid w:val="00EC07F4"/>
    <w:rsid w:val="00EC1FB6"/>
    <w:rsid w:val="00EC2C66"/>
    <w:rsid w:val="00EC4E0A"/>
    <w:rsid w:val="00EC6829"/>
    <w:rsid w:val="00EC76F1"/>
    <w:rsid w:val="00EC7C93"/>
    <w:rsid w:val="00EC7DA5"/>
    <w:rsid w:val="00EC7F8B"/>
    <w:rsid w:val="00ED00B4"/>
    <w:rsid w:val="00ED0984"/>
    <w:rsid w:val="00ED172A"/>
    <w:rsid w:val="00ED385D"/>
    <w:rsid w:val="00ED3C24"/>
    <w:rsid w:val="00ED3EF9"/>
    <w:rsid w:val="00ED480A"/>
    <w:rsid w:val="00ED4D1F"/>
    <w:rsid w:val="00ED4E87"/>
    <w:rsid w:val="00ED4F5C"/>
    <w:rsid w:val="00ED585E"/>
    <w:rsid w:val="00ED59F4"/>
    <w:rsid w:val="00ED6AF5"/>
    <w:rsid w:val="00ED6BFA"/>
    <w:rsid w:val="00ED75B5"/>
    <w:rsid w:val="00ED766F"/>
    <w:rsid w:val="00EE2A59"/>
    <w:rsid w:val="00EE2D81"/>
    <w:rsid w:val="00EE32E0"/>
    <w:rsid w:val="00EE3387"/>
    <w:rsid w:val="00EE42CF"/>
    <w:rsid w:val="00EE6967"/>
    <w:rsid w:val="00EE749E"/>
    <w:rsid w:val="00EE7B94"/>
    <w:rsid w:val="00EF02FF"/>
    <w:rsid w:val="00EF0B06"/>
    <w:rsid w:val="00EF121D"/>
    <w:rsid w:val="00EF155A"/>
    <w:rsid w:val="00EF2139"/>
    <w:rsid w:val="00EF2699"/>
    <w:rsid w:val="00EF32F7"/>
    <w:rsid w:val="00EF3A06"/>
    <w:rsid w:val="00EF3A55"/>
    <w:rsid w:val="00EF427D"/>
    <w:rsid w:val="00EF4DBA"/>
    <w:rsid w:val="00EF544C"/>
    <w:rsid w:val="00EF63F4"/>
    <w:rsid w:val="00EF665F"/>
    <w:rsid w:val="00EF6F6F"/>
    <w:rsid w:val="00EF7BD1"/>
    <w:rsid w:val="00EF7D37"/>
    <w:rsid w:val="00EF7EC8"/>
    <w:rsid w:val="00F007BF"/>
    <w:rsid w:val="00F01354"/>
    <w:rsid w:val="00F01678"/>
    <w:rsid w:val="00F01CB1"/>
    <w:rsid w:val="00F0227F"/>
    <w:rsid w:val="00F03902"/>
    <w:rsid w:val="00F03DB8"/>
    <w:rsid w:val="00F0455C"/>
    <w:rsid w:val="00F05817"/>
    <w:rsid w:val="00F05A18"/>
    <w:rsid w:val="00F06277"/>
    <w:rsid w:val="00F06359"/>
    <w:rsid w:val="00F06791"/>
    <w:rsid w:val="00F0722C"/>
    <w:rsid w:val="00F07DEC"/>
    <w:rsid w:val="00F101B6"/>
    <w:rsid w:val="00F119F4"/>
    <w:rsid w:val="00F13146"/>
    <w:rsid w:val="00F13331"/>
    <w:rsid w:val="00F1457D"/>
    <w:rsid w:val="00F14AB8"/>
    <w:rsid w:val="00F16266"/>
    <w:rsid w:val="00F17575"/>
    <w:rsid w:val="00F20274"/>
    <w:rsid w:val="00F21C69"/>
    <w:rsid w:val="00F2208B"/>
    <w:rsid w:val="00F220D9"/>
    <w:rsid w:val="00F22E7E"/>
    <w:rsid w:val="00F237BE"/>
    <w:rsid w:val="00F237C6"/>
    <w:rsid w:val="00F23A41"/>
    <w:rsid w:val="00F26F3B"/>
    <w:rsid w:val="00F27418"/>
    <w:rsid w:val="00F27C7B"/>
    <w:rsid w:val="00F31860"/>
    <w:rsid w:val="00F31AE1"/>
    <w:rsid w:val="00F31BF2"/>
    <w:rsid w:val="00F31F72"/>
    <w:rsid w:val="00F32721"/>
    <w:rsid w:val="00F328A0"/>
    <w:rsid w:val="00F32DE5"/>
    <w:rsid w:val="00F32E5F"/>
    <w:rsid w:val="00F3375C"/>
    <w:rsid w:val="00F34141"/>
    <w:rsid w:val="00F34E76"/>
    <w:rsid w:val="00F351DE"/>
    <w:rsid w:val="00F358C6"/>
    <w:rsid w:val="00F35BDE"/>
    <w:rsid w:val="00F364BD"/>
    <w:rsid w:val="00F36BD5"/>
    <w:rsid w:val="00F36E4D"/>
    <w:rsid w:val="00F37B66"/>
    <w:rsid w:val="00F37B89"/>
    <w:rsid w:val="00F4216F"/>
    <w:rsid w:val="00F42272"/>
    <w:rsid w:val="00F425D2"/>
    <w:rsid w:val="00F43D0B"/>
    <w:rsid w:val="00F458E7"/>
    <w:rsid w:val="00F46004"/>
    <w:rsid w:val="00F46F8F"/>
    <w:rsid w:val="00F47570"/>
    <w:rsid w:val="00F47BEF"/>
    <w:rsid w:val="00F50B99"/>
    <w:rsid w:val="00F511AD"/>
    <w:rsid w:val="00F533AF"/>
    <w:rsid w:val="00F545C2"/>
    <w:rsid w:val="00F5465A"/>
    <w:rsid w:val="00F55BED"/>
    <w:rsid w:val="00F562E5"/>
    <w:rsid w:val="00F5632A"/>
    <w:rsid w:val="00F56808"/>
    <w:rsid w:val="00F56913"/>
    <w:rsid w:val="00F56DF8"/>
    <w:rsid w:val="00F56EAF"/>
    <w:rsid w:val="00F57192"/>
    <w:rsid w:val="00F579E3"/>
    <w:rsid w:val="00F60340"/>
    <w:rsid w:val="00F60CCF"/>
    <w:rsid w:val="00F61CBE"/>
    <w:rsid w:val="00F628BC"/>
    <w:rsid w:val="00F6354D"/>
    <w:rsid w:val="00F65F78"/>
    <w:rsid w:val="00F66788"/>
    <w:rsid w:val="00F709F9"/>
    <w:rsid w:val="00F71162"/>
    <w:rsid w:val="00F71769"/>
    <w:rsid w:val="00F72089"/>
    <w:rsid w:val="00F72222"/>
    <w:rsid w:val="00F734BC"/>
    <w:rsid w:val="00F73762"/>
    <w:rsid w:val="00F74072"/>
    <w:rsid w:val="00F7768D"/>
    <w:rsid w:val="00F803AA"/>
    <w:rsid w:val="00F80417"/>
    <w:rsid w:val="00F8159A"/>
    <w:rsid w:val="00F84237"/>
    <w:rsid w:val="00F84DEC"/>
    <w:rsid w:val="00F87C0F"/>
    <w:rsid w:val="00F91384"/>
    <w:rsid w:val="00F93D18"/>
    <w:rsid w:val="00F943C5"/>
    <w:rsid w:val="00F9465A"/>
    <w:rsid w:val="00F94A94"/>
    <w:rsid w:val="00F94FFD"/>
    <w:rsid w:val="00F95C80"/>
    <w:rsid w:val="00F96095"/>
    <w:rsid w:val="00F96182"/>
    <w:rsid w:val="00F96338"/>
    <w:rsid w:val="00F9688E"/>
    <w:rsid w:val="00F96FCF"/>
    <w:rsid w:val="00F97D06"/>
    <w:rsid w:val="00FA01A6"/>
    <w:rsid w:val="00FA32FF"/>
    <w:rsid w:val="00FA3671"/>
    <w:rsid w:val="00FA3A33"/>
    <w:rsid w:val="00FA49A4"/>
    <w:rsid w:val="00FA5350"/>
    <w:rsid w:val="00FA6DA8"/>
    <w:rsid w:val="00FA7063"/>
    <w:rsid w:val="00FA71DE"/>
    <w:rsid w:val="00FA786B"/>
    <w:rsid w:val="00FA78AB"/>
    <w:rsid w:val="00FB0778"/>
    <w:rsid w:val="00FB0C09"/>
    <w:rsid w:val="00FB0D6C"/>
    <w:rsid w:val="00FB196C"/>
    <w:rsid w:val="00FB1E88"/>
    <w:rsid w:val="00FB2BA5"/>
    <w:rsid w:val="00FB37A9"/>
    <w:rsid w:val="00FB38AD"/>
    <w:rsid w:val="00FB3C63"/>
    <w:rsid w:val="00FB3C80"/>
    <w:rsid w:val="00FB40EC"/>
    <w:rsid w:val="00FB453D"/>
    <w:rsid w:val="00FB4A53"/>
    <w:rsid w:val="00FB65A9"/>
    <w:rsid w:val="00FB6A70"/>
    <w:rsid w:val="00FB748A"/>
    <w:rsid w:val="00FC0814"/>
    <w:rsid w:val="00FC16F2"/>
    <w:rsid w:val="00FC2F6B"/>
    <w:rsid w:val="00FC30A9"/>
    <w:rsid w:val="00FC463F"/>
    <w:rsid w:val="00FC5A87"/>
    <w:rsid w:val="00FC603F"/>
    <w:rsid w:val="00FC6504"/>
    <w:rsid w:val="00FC7047"/>
    <w:rsid w:val="00FC736A"/>
    <w:rsid w:val="00FC78DE"/>
    <w:rsid w:val="00FC78EE"/>
    <w:rsid w:val="00FC7B48"/>
    <w:rsid w:val="00FC7BEB"/>
    <w:rsid w:val="00FD0896"/>
    <w:rsid w:val="00FD0F05"/>
    <w:rsid w:val="00FD1671"/>
    <w:rsid w:val="00FD1BC2"/>
    <w:rsid w:val="00FD2D80"/>
    <w:rsid w:val="00FD2E1F"/>
    <w:rsid w:val="00FD39A9"/>
    <w:rsid w:val="00FD64D6"/>
    <w:rsid w:val="00FD65C2"/>
    <w:rsid w:val="00FD6C28"/>
    <w:rsid w:val="00FD7957"/>
    <w:rsid w:val="00FE078C"/>
    <w:rsid w:val="00FE12DB"/>
    <w:rsid w:val="00FE1E21"/>
    <w:rsid w:val="00FE2404"/>
    <w:rsid w:val="00FE28DD"/>
    <w:rsid w:val="00FE36A3"/>
    <w:rsid w:val="00FE4475"/>
    <w:rsid w:val="00FE5A94"/>
    <w:rsid w:val="00FE6457"/>
    <w:rsid w:val="00FE653C"/>
    <w:rsid w:val="00FE6671"/>
    <w:rsid w:val="00FE7E63"/>
    <w:rsid w:val="00FE7FF5"/>
    <w:rsid w:val="00FF0E80"/>
    <w:rsid w:val="00FF15DB"/>
    <w:rsid w:val="00FF2767"/>
    <w:rsid w:val="00FF2EF5"/>
    <w:rsid w:val="00FF389F"/>
    <w:rsid w:val="00FF3CBA"/>
    <w:rsid w:val="00FF41A5"/>
    <w:rsid w:val="00FF5BC8"/>
    <w:rsid w:val="00FF6F2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Document Map"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0723"/>
    <w:pPr>
      <w:spacing w:before="120" w:after="120"/>
      <w:ind w:left="720" w:hanging="720"/>
      <w:jc w:val="both"/>
    </w:pPr>
    <w:rPr>
      <w:sz w:val="24"/>
      <w:szCs w:val="24"/>
      <w:lang w:val="sq-AL"/>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970723"/>
    <w:pPr>
      <w:keepNext/>
      <w:spacing w:line="360" w:lineRule="auto"/>
      <w:ind w:left="360"/>
      <w:outlineLvl w:val="1"/>
    </w:pPr>
    <w:rPr>
      <w:rFonts w:ascii="Trebuchet MS" w:eastAsia="MS Mincho" w:hAnsi="Trebuchet MS" w:cs="Arial"/>
      <w:b/>
      <w:bCs/>
      <w:iCs/>
      <w:sz w:val="28"/>
      <w:szCs w:val="28"/>
      <w:lang w:val="en-US"/>
    </w:rPr>
  </w:style>
  <w:style w:type="paragraph" w:styleId="Heading3">
    <w:name w:val="heading 3"/>
    <w:basedOn w:val="Normal"/>
    <w:next w:val="Normal"/>
    <w:link w:val="Heading3Char"/>
    <w:qFormat/>
    <w:rsid w:val="00970723"/>
    <w:pPr>
      <w:keepNext/>
      <w:jc w:val="center"/>
      <w:outlineLvl w:val="2"/>
    </w:pPr>
    <w:rPr>
      <w:rFonts w:ascii="Trebuchet MS" w:eastAsia="MS Mincho" w:hAnsi="Trebuchet MS" w:cs="Arial"/>
      <w:b/>
      <w:bCs/>
      <w:lang w:val="en-US"/>
    </w:rPr>
  </w:style>
  <w:style w:type="paragraph" w:styleId="Heading4">
    <w:name w:val="heading 4"/>
    <w:basedOn w:val="Normal"/>
    <w:next w:val="Normal"/>
    <w:link w:val="Heading4Char"/>
    <w:qFormat/>
    <w:rsid w:val="00970723"/>
    <w:pPr>
      <w:keepNext/>
      <w:ind w:left="360"/>
      <w:jc w:val="center"/>
      <w:outlineLvl w:val="3"/>
    </w:pPr>
    <w:rPr>
      <w:rFonts w:ascii="Arial" w:hAnsi="Arial"/>
      <w:b/>
      <w:bCs/>
    </w:rPr>
  </w:style>
  <w:style w:type="paragraph" w:styleId="Heading5">
    <w:name w:val="heading 5"/>
    <w:basedOn w:val="Normal"/>
    <w:next w:val="Normal"/>
    <w:link w:val="Heading5Char"/>
    <w:uiPriority w:val="9"/>
    <w:qFormat/>
    <w:rsid w:val="00970723"/>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547B1"/>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547B1"/>
    <w:pPr>
      <w:spacing w:after="160" w:line="240" w:lineRule="exact"/>
    </w:pPr>
    <w:rPr>
      <w:rFonts w:ascii="Tahoma" w:hAnsi="Tahoma"/>
      <w:sz w:val="20"/>
      <w:szCs w:val="20"/>
    </w:rPr>
  </w:style>
  <w:style w:type="character" w:customStyle="1" w:styleId="CharChar1">
    <w:name w:val="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pPr>
    <w:rPr>
      <w:rFonts w:ascii="Trebuchet MS" w:eastAsia="MS Mincho" w:hAnsi="Trebuchet MS"/>
      <w:sz w:val="20"/>
      <w:szCs w:val="22"/>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pPr>
    <w:rPr>
      <w:rFonts w:ascii="Trebuchet MS" w:eastAsia="MS Mincho" w:hAnsi="Trebuchet MS"/>
      <w:sz w:val="22"/>
      <w:szCs w:val="22"/>
    </w:rPr>
  </w:style>
  <w:style w:type="paragraph" w:customStyle="1" w:styleId="BULLETUDHEZIM">
    <w:name w:val="BULLET UDHEZIM"/>
    <w:basedOn w:val="Normal"/>
    <w:rsid w:val="000547B1"/>
    <w:pPr>
      <w:widowControl w:val="0"/>
      <w:tabs>
        <w:tab w:val="num" w:pos="360"/>
      </w:tabs>
    </w:pPr>
    <w:rPr>
      <w:rFonts w:ascii="Book Antiqua" w:eastAsia="MS Mincho" w:hAnsi="Book Antiqua"/>
      <w:sz w:val="22"/>
      <w:szCs w:val="22"/>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ind w:left="992"/>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line="240" w:lineRule="atLeast"/>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pPr>
    <w:rPr>
      <w:rFonts w:ascii="CG Times" w:eastAsia="MS Mincho" w:hAnsi="CG Times"/>
      <w:kern w:val="28"/>
      <w:sz w:val="22"/>
      <w:szCs w:val="20"/>
      <w:lang w:val="en-GB"/>
    </w:rPr>
  </w:style>
  <w:style w:type="paragraph" w:customStyle="1" w:styleId="Listbullet">
    <w:name w:val="List bullet"/>
    <w:basedOn w:val="Normal"/>
    <w:rsid w:val="000547B1"/>
    <w:pPr>
      <w:widowControl w:val="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style>
  <w:style w:type="paragraph" w:styleId="ListParagraph">
    <w:name w:val="List Paragraph"/>
    <w:basedOn w:val="Normal"/>
    <w:uiPriority w:val="34"/>
    <w:qFormat/>
    <w:rsid w:val="000547B1"/>
    <w:pPr>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after="240"/>
    </w:pPr>
    <w:rPr>
      <w:rFonts w:ascii="Trebuchet MS" w:eastAsia="MS Mincho" w:hAnsi="Trebuchet MS"/>
      <w:sz w:val="22"/>
      <w:szCs w:val="22"/>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pPr>
    <w:rPr>
      <w:rFonts w:ascii="CG Times" w:eastAsia="MS Mincho" w:hAnsi="CG Times"/>
      <w:sz w:val="22"/>
      <w:szCs w:val="22"/>
    </w:rPr>
  </w:style>
  <w:style w:type="paragraph" w:customStyle="1" w:styleId="para-indent">
    <w:name w:val="para-indent"/>
    <w:basedOn w:val="para"/>
    <w:rsid w:val="000547B1"/>
  </w:style>
  <w:style w:type="paragraph" w:customStyle="1" w:styleId="Pas">
    <w:name w:val="Pas"/>
    <w:basedOn w:val="Normal"/>
    <w:rsid w:val="000547B1"/>
    <w:pPr>
      <w:widowControl w:val="0"/>
    </w:pPr>
    <w:rPr>
      <w:rFonts w:ascii="CG Times" w:eastAsia="MS Mincho" w:hAnsi="CG Times"/>
      <w:sz w:val="22"/>
      <w:szCs w:val="22"/>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pPr>
    <w:rPr>
      <w:rFonts w:ascii="Trebuchet MS" w:eastAsia="MS Mincho"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pPr>
    <w:rPr>
      <w:rFonts w:ascii="Trebuchet MS" w:eastAsia="MS Mincho" w:hAnsi="Trebuchet MS"/>
      <w:b/>
      <w:bCs/>
      <w:sz w:val="22"/>
      <w:szCs w:val="20"/>
      <w:lang w:eastAsia="en-GB"/>
    </w:rPr>
  </w:style>
  <w:style w:type="paragraph" w:styleId="BodyText">
    <w:name w:val="Body Text"/>
    <w:basedOn w:val="Normal"/>
    <w:link w:val="BodyTextChar"/>
    <w:rsid w:val="000547B1"/>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pPr>
    <w:rPr>
      <w:rFonts w:ascii="Trebuchet MS" w:eastAsia="MS Mincho" w:hAnsi="Trebuchet MS"/>
      <w:sz w:val="18"/>
      <w:szCs w:val="22"/>
      <w:lang w:val="it-IT"/>
    </w:rPr>
  </w:style>
  <w:style w:type="paragraph" w:customStyle="1" w:styleId="text">
    <w:name w:val="text"/>
    <w:basedOn w:val="Normal"/>
    <w:rsid w:val="000547B1"/>
    <w:pPr>
      <w:widowControl w:val="0"/>
      <w:ind w:left="709"/>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E15A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BF3A0A"/>
    <w:pPr>
      <w:tabs>
        <w:tab w:val="center" w:pos="4320"/>
        <w:tab w:val="right" w:pos="8640"/>
      </w:tabs>
    </w:pPr>
  </w:style>
  <w:style w:type="character" w:styleId="PageNumber">
    <w:name w:val="page number"/>
    <w:basedOn w:val="DefaultParagraphFont"/>
    <w:rsid w:val="00BF3A0A"/>
  </w:style>
  <w:style w:type="character" w:customStyle="1" w:styleId="Heading2Char1">
    <w:name w:val="Heading 2 Char1"/>
    <w:basedOn w:val="DefaultParagraphFont"/>
    <w:link w:val="Heading2"/>
    <w:semiHidden/>
    <w:rsid w:val="00970723"/>
    <w:rPr>
      <w:rFonts w:ascii="Cambria" w:eastAsia="Times New Roman" w:hAnsi="Cambria" w:cs="Times New Roman"/>
      <w:b/>
      <w:bCs/>
      <w:i/>
      <w:iCs/>
      <w:sz w:val="28"/>
      <w:szCs w:val="28"/>
      <w:lang w:val="sq-AL"/>
    </w:rPr>
  </w:style>
  <w:style w:type="character" w:customStyle="1" w:styleId="Heading3Char1">
    <w:name w:val="Heading 3 Char1"/>
    <w:basedOn w:val="DefaultParagraphFont"/>
    <w:link w:val="Heading3"/>
    <w:semiHidden/>
    <w:rsid w:val="00970723"/>
    <w:rPr>
      <w:rFonts w:ascii="Cambria" w:eastAsia="Times New Roman" w:hAnsi="Cambria" w:cs="Times New Roman"/>
      <w:b/>
      <w:bCs/>
      <w:sz w:val="26"/>
      <w:szCs w:val="26"/>
      <w:lang w:val="sq-AL"/>
    </w:rPr>
  </w:style>
  <w:style w:type="character" w:customStyle="1" w:styleId="Heading4Char">
    <w:name w:val="Heading 4 Char"/>
    <w:basedOn w:val="DefaultParagraphFont"/>
    <w:link w:val="Heading4"/>
    <w:rsid w:val="00970723"/>
    <w:rPr>
      <w:rFonts w:ascii="Arial" w:hAnsi="Arial"/>
      <w:b/>
      <w:bCs/>
      <w:sz w:val="24"/>
      <w:szCs w:val="24"/>
    </w:rPr>
  </w:style>
  <w:style w:type="character" w:customStyle="1" w:styleId="Heading5Char">
    <w:name w:val="Heading 5 Char"/>
    <w:basedOn w:val="DefaultParagraphFont"/>
    <w:link w:val="Heading5"/>
    <w:uiPriority w:val="9"/>
    <w:rsid w:val="00970723"/>
    <w:rPr>
      <w:rFonts w:ascii="Calibri" w:hAnsi="Calibri"/>
      <w:b/>
      <w:bCs/>
      <w:i/>
      <w:iCs/>
      <w:sz w:val="26"/>
      <w:szCs w:val="26"/>
    </w:rPr>
  </w:style>
  <w:style w:type="numbering" w:styleId="1ai">
    <w:name w:val="Outline List 1"/>
    <w:basedOn w:val="NoList"/>
    <w:rsid w:val="00970723"/>
    <w:pPr>
      <w:numPr>
        <w:numId w:val="2"/>
      </w:numPr>
    </w:pPr>
  </w:style>
  <w:style w:type="numbering" w:customStyle="1" w:styleId="Style1">
    <w:name w:val="Style1"/>
    <w:basedOn w:val="NoList"/>
    <w:rsid w:val="00970723"/>
    <w:pPr>
      <w:numPr>
        <w:numId w:val="3"/>
      </w:numPr>
    </w:pPr>
  </w:style>
  <w:style w:type="numbering" w:customStyle="1" w:styleId="Style2">
    <w:name w:val="Style2"/>
    <w:rsid w:val="00970723"/>
    <w:pPr>
      <w:numPr>
        <w:numId w:val="4"/>
      </w:numPr>
    </w:pPr>
  </w:style>
  <w:style w:type="numbering" w:customStyle="1" w:styleId="Style3">
    <w:name w:val="Style3"/>
    <w:basedOn w:val="NoList"/>
    <w:rsid w:val="00970723"/>
    <w:pPr>
      <w:numPr>
        <w:numId w:val="5"/>
      </w:numPr>
    </w:pPr>
  </w:style>
  <w:style w:type="character" w:customStyle="1" w:styleId="BodyTextChar">
    <w:name w:val="Body Text Char"/>
    <w:link w:val="BodyText"/>
    <w:rsid w:val="00970723"/>
    <w:rPr>
      <w:sz w:val="24"/>
      <w:szCs w:val="24"/>
      <w:lang w:val="sq-AL"/>
    </w:rPr>
  </w:style>
  <w:style w:type="paragraph" w:customStyle="1" w:styleId="Normal0">
    <w:name w:val="[Normal]"/>
    <w:rsid w:val="00970723"/>
    <w:pPr>
      <w:autoSpaceDE w:val="0"/>
      <w:autoSpaceDN w:val="0"/>
      <w:adjustRightInd w:val="0"/>
      <w:spacing w:before="120" w:after="120"/>
      <w:ind w:left="720" w:hanging="720"/>
      <w:jc w:val="both"/>
    </w:pPr>
    <w:rPr>
      <w:rFonts w:ascii="Arial" w:hAnsi="Arial" w:cs="Arial"/>
      <w:sz w:val="24"/>
      <w:szCs w:val="24"/>
    </w:rPr>
  </w:style>
  <w:style w:type="paragraph" w:styleId="Title">
    <w:name w:val="Title"/>
    <w:basedOn w:val="Normal"/>
    <w:link w:val="TitleChar"/>
    <w:qFormat/>
    <w:rsid w:val="00970723"/>
    <w:pPr>
      <w:spacing w:line="360" w:lineRule="auto"/>
      <w:jc w:val="center"/>
    </w:pPr>
    <w:rPr>
      <w:rFonts w:ascii="Arial" w:hAnsi="Arial"/>
      <w:b/>
      <w:sz w:val="28"/>
      <w:szCs w:val="28"/>
      <w:u w:val="single"/>
    </w:rPr>
  </w:style>
  <w:style w:type="character" w:customStyle="1" w:styleId="TitleChar">
    <w:name w:val="Title Char"/>
    <w:basedOn w:val="DefaultParagraphFont"/>
    <w:link w:val="Title"/>
    <w:rsid w:val="00970723"/>
    <w:rPr>
      <w:rFonts w:ascii="Arial" w:hAnsi="Arial"/>
      <w:b/>
      <w:sz w:val="28"/>
      <w:szCs w:val="28"/>
      <w:u w:val="single"/>
    </w:rPr>
  </w:style>
  <w:style w:type="paragraph" w:styleId="Header">
    <w:name w:val="header"/>
    <w:basedOn w:val="Normal"/>
    <w:link w:val="HeaderChar"/>
    <w:uiPriority w:val="99"/>
    <w:unhideWhenUsed/>
    <w:rsid w:val="00970723"/>
    <w:pPr>
      <w:tabs>
        <w:tab w:val="center" w:pos="4680"/>
        <w:tab w:val="right" w:pos="9360"/>
      </w:tabs>
    </w:pPr>
  </w:style>
  <w:style w:type="character" w:customStyle="1" w:styleId="HeaderChar">
    <w:name w:val="Header Char"/>
    <w:basedOn w:val="DefaultParagraphFont"/>
    <w:link w:val="Header"/>
    <w:uiPriority w:val="99"/>
    <w:rsid w:val="00970723"/>
    <w:rPr>
      <w:sz w:val="24"/>
      <w:szCs w:val="24"/>
    </w:rPr>
  </w:style>
  <w:style w:type="character" w:customStyle="1" w:styleId="FooterChar">
    <w:name w:val="Footer Char"/>
    <w:link w:val="Footer"/>
    <w:uiPriority w:val="99"/>
    <w:rsid w:val="00970723"/>
    <w:rPr>
      <w:sz w:val="24"/>
      <w:szCs w:val="24"/>
      <w:lang w:val="sq-AL"/>
    </w:rPr>
  </w:style>
  <w:style w:type="paragraph" w:styleId="BalloonText">
    <w:name w:val="Balloon Text"/>
    <w:basedOn w:val="Normal"/>
    <w:link w:val="BalloonTextChar"/>
    <w:uiPriority w:val="99"/>
    <w:unhideWhenUsed/>
    <w:rsid w:val="00970723"/>
    <w:rPr>
      <w:rFonts w:ascii="Tahoma" w:hAnsi="Tahoma"/>
      <w:sz w:val="16"/>
      <w:szCs w:val="16"/>
    </w:rPr>
  </w:style>
  <w:style w:type="character" w:customStyle="1" w:styleId="BalloonTextChar">
    <w:name w:val="Balloon Text Char"/>
    <w:basedOn w:val="DefaultParagraphFont"/>
    <w:link w:val="BalloonText"/>
    <w:uiPriority w:val="99"/>
    <w:rsid w:val="00970723"/>
    <w:rPr>
      <w:rFonts w:ascii="Tahoma" w:hAnsi="Tahoma"/>
      <w:sz w:val="16"/>
      <w:szCs w:val="16"/>
    </w:rPr>
  </w:style>
  <w:style w:type="paragraph" w:styleId="FootnoteText">
    <w:name w:val="footnote text"/>
    <w:basedOn w:val="Normal"/>
    <w:link w:val="FootnoteTextChar"/>
    <w:uiPriority w:val="99"/>
    <w:unhideWhenUsed/>
    <w:rsid w:val="00970723"/>
    <w:rPr>
      <w:sz w:val="20"/>
      <w:szCs w:val="20"/>
    </w:rPr>
  </w:style>
  <w:style w:type="character" w:customStyle="1" w:styleId="FootnoteTextChar">
    <w:name w:val="Footnote Text Char"/>
    <w:basedOn w:val="DefaultParagraphFont"/>
    <w:link w:val="FootnoteText"/>
    <w:uiPriority w:val="99"/>
    <w:rsid w:val="00970723"/>
    <w:rPr>
      <w:lang w:val="sq-AL"/>
    </w:rPr>
  </w:style>
  <w:style w:type="character" w:styleId="FootnoteReference">
    <w:name w:val="footnote reference"/>
    <w:uiPriority w:val="99"/>
    <w:unhideWhenUsed/>
    <w:rsid w:val="00970723"/>
    <w:rPr>
      <w:vertAlign w:val="superscript"/>
    </w:rPr>
  </w:style>
  <w:style w:type="paragraph" w:styleId="EndnoteText">
    <w:name w:val="endnote text"/>
    <w:basedOn w:val="Normal"/>
    <w:link w:val="EndnoteTextChar"/>
    <w:uiPriority w:val="99"/>
    <w:unhideWhenUsed/>
    <w:rsid w:val="00970723"/>
    <w:rPr>
      <w:sz w:val="20"/>
      <w:szCs w:val="20"/>
    </w:rPr>
  </w:style>
  <w:style w:type="character" w:customStyle="1" w:styleId="EndnoteTextChar">
    <w:name w:val="Endnote Text Char"/>
    <w:basedOn w:val="DefaultParagraphFont"/>
    <w:link w:val="EndnoteText"/>
    <w:uiPriority w:val="99"/>
    <w:rsid w:val="00970723"/>
    <w:rPr>
      <w:lang w:val="sq-AL"/>
    </w:rPr>
  </w:style>
  <w:style w:type="character" w:styleId="EndnoteReference">
    <w:name w:val="endnote reference"/>
    <w:uiPriority w:val="99"/>
    <w:unhideWhenUsed/>
    <w:rsid w:val="00970723"/>
    <w:rPr>
      <w:vertAlign w:val="superscript"/>
    </w:rPr>
  </w:style>
  <w:style w:type="character" w:customStyle="1" w:styleId="shorttext">
    <w:name w:val="short_text"/>
    <w:basedOn w:val="DefaultParagraphFont"/>
    <w:rsid w:val="00970723"/>
  </w:style>
  <w:style w:type="character" w:customStyle="1" w:styleId="hps">
    <w:name w:val="hps"/>
    <w:basedOn w:val="DefaultParagraphFont"/>
    <w:rsid w:val="00970723"/>
  </w:style>
  <w:style w:type="paragraph" w:styleId="NoSpacing">
    <w:name w:val="No Spacing"/>
    <w:link w:val="NoSpacingChar"/>
    <w:uiPriority w:val="1"/>
    <w:qFormat/>
    <w:rsid w:val="00356CD5"/>
    <w:rPr>
      <w:rFonts w:ascii="Calibri" w:hAnsi="Calibri"/>
    </w:rPr>
  </w:style>
  <w:style w:type="character" w:customStyle="1" w:styleId="NoSpacingChar">
    <w:name w:val="No Spacing Char"/>
    <w:basedOn w:val="DefaultParagraphFont"/>
    <w:link w:val="NoSpacing"/>
    <w:uiPriority w:val="1"/>
    <w:rsid w:val="00356CD5"/>
    <w:rPr>
      <w:rFonts w:ascii="Calibri" w:hAnsi="Calibri"/>
      <w:lang w:val="en-US" w:eastAsia="en-US" w:bidi="ar-SA"/>
    </w:rPr>
  </w:style>
  <w:style w:type="character" w:customStyle="1" w:styleId="atn">
    <w:name w:val="atn"/>
    <w:basedOn w:val="DefaultParagraphFont"/>
    <w:rsid w:val="00356CD5"/>
  </w:style>
  <w:style w:type="paragraph" w:styleId="DocumentMap">
    <w:name w:val="Document Map"/>
    <w:basedOn w:val="Normal"/>
    <w:link w:val="DocumentMapChar"/>
    <w:uiPriority w:val="99"/>
    <w:unhideWhenUsed/>
    <w:rsid w:val="00356CD5"/>
    <w:pPr>
      <w:spacing w:before="0" w:after="0"/>
      <w:ind w:left="0" w:firstLine="0"/>
      <w:jc w:val="left"/>
    </w:pPr>
    <w:rPr>
      <w:rFonts w:ascii="Tahoma" w:hAnsi="Tahoma" w:cs="Tahoma"/>
      <w:sz w:val="16"/>
      <w:szCs w:val="16"/>
      <w:lang w:val="en-US"/>
    </w:rPr>
  </w:style>
  <w:style w:type="character" w:customStyle="1" w:styleId="DocumentMapChar">
    <w:name w:val="Document Map Char"/>
    <w:basedOn w:val="DefaultParagraphFont"/>
    <w:link w:val="DocumentMap"/>
    <w:uiPriority w:val="99"/>
    <w:rsid w:val="00356C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1" Type="http://schemas.openxmlformats.org/officeDocument/2006/relationships/image" Target="media/image15.emf"/><Relationship Id="rId42" Type="http://schemas.openxmlformats.org/officeDocument/2006/relationships/image" Target="media/image36.emf"/><Relationship Id="rId63" Type="http://schemas.openxmlformats.org/officeDocument/2006/relationships/image" Target="media/image57.emf"/><Relationship Id="rId84" Type="http://schemas.openxmlformats.org/officeDocument/2006/relationships/image" Target="media/image78.emf"/><Relationship Id="rId138" Type="http://schemas.openxmlformats.org/officeDocument/2006/relationships/oleObject" Target="embeddings/oleObject13.bin"/><Relationship Id="rId159" Type="http://schemas.openxmlformats.org/officeDocument/2006/relationships/oleObject" Target="embeddings/oleObject23.bin"/><Relationship Id="rId170" Type="http://schemas.openxmlformats.org/officeDocument/2006/relationships/image" Target="media/image136.png"/><Relationship Id="rId191" Type="http://schemas.openxmlformats.org/officeDocument/2006/relationships/image" Target="media/image148.emf"/><Relationship Id="rId205" Type="http://schemas.openxmlformats.org/officeDocument/2006/relationships/oleObject" Target="embeddings/oleObject43.bin"/><Relationship Id="rId226" Type="http://schemas.openxmlformats.org/officeDocument/2006/relationships/oleObject" Target="embeddings/oleObject50.bin"/><Relationship Id="rId247" Type="http://schemas.openxmlformats.org/officeDocument/2006/relationships/image" Target="media/image186.emf"/><Relationship Id="rId107" Type="http://schemas.openxmlformats.org/officeDocument/2006/relationships/image" Target="media/image101.emf"/><Relationship Id="rId268" Type="http://schemas.openxmlformats.org/officeDocument/2006/relationships/image" Target="media/image204.png"/><Relationship Id="rId11" Type="http://schemas.openxmlformats.org/officeDocument/2006/relationships/image" Target="media/image5.emf"/><Relationship Id="rId32" Type="http://schemas.openxmlformats.org/officeDocument/2006/relationships/image" Target="media/image26.emf"/><Relationship Id="rId53" Type="http://schemas.openxmlformats.org/officeDocument/2006/relationships/image" Target="media/image47.emf"/><Relationship Id="rId74" Type="http://schemas.openxmlformats.org/officeDocument/2006/relationships/image" Target="media/image68.emf"/><Relationship Id="rId128" Type="http://schemas.openxmlformats.org/officeDocument/2006/relationships/oleObject" Target="embeddings/oleObject8.bin"/><Relationship Id="rId149" Type="http://schemas.openxmlformats.org/officeDocument/2006/relationships/oleObject" Target="embeddings/oleObject18.bin"/><Relationship Id="rId5" Type="http://schemas.openxmlformats.org/officeDocument/2006/relationships/webSettings" Target="webSettings.xml"/><Relationship Id="rId95" Type="http://schemas.openxmlformats.org/officeDocument/2006/relationships/image" Target="media/image89.png"/><Relationship Id="rId160" Type="http://schemas.openxmlformats.org/officeDocument/2006/relationships/image" Target="media/image131.png"/><Relationship Id="rId181" Type="http://schemas.openxmlformats.org/officeDocument/2006/relationships/image" Target="media/image142.png"/><Relationship Id="rId216" Type="http://schemas.openxmlformats.org/officeDocument/2006/relationships/image" Target="media/image164.emf"/><Relationship Id="rId237" Type="http://schemas.openxmlformats.org/officeDocument/2006/relationships/image" Target="media/image179.emf"/><Relationship Id="rId258" Type="http://schemas.openxmlformats.org/officeDocument/2006/relationships/image" Target="media/image196.emf"/><Relationship Id="rId279" Type="http://schemas.openxmlformats.org/officeDocument/2006/relationships/fontTable" Target="fontTable.xml"/><Relationship Id="rId22" Type="http://schemas.openxmlformats.org/officeDocument/2006/relationships/image" Target="media/image16.emf"/><Relationship Id="rId43" Type="http://schemas.openxmlformats.org/officeDocument/2006/relationships/image" Target="media/image37.emf"/><Relationship Id="rId64" Type="http://schemas.openxmlformats.org/officeDocument/2006/relationships/image" Target="media/image58.emf"/><Relationship Id="rId118" Type="http://schemas.openxmlformats.org/officeDocument/2006/relationships/oleObject" Target="embeddings/oleObject3.bin"/><Relationship Id="rId139" Type="http://schemas.openxmlformats.org/officeDocument/2006/relationships/image" Target="media/image120.emf"/><Relationship Id="rId85" Type="http://schemas.openxmlformats.org/officeDocument/2006/relationships/image" Target="media/image79.emf"/><Relationship Id="rId150" Type="http://schemas.openxmlformats.org/officeDocument/2006/relationships/image" Target="media/image126.png"/><Relationship Id="rId171" Type="http://schemas.openxmlformats.org/officeDocument/2006/relationships/oleObject" Target="embeddings/oleObject29.bin"/><Relationship Id="rId192" Type="http://schemas.openxmlformats.org/officeDocument/2006/relationships/image" Target="media/image149.png"/><Relationship Id="rId206" Type="http://schemas.openxmlformats.org/officeDocument/2006/relationships/image" Target="media/image157.png"/><Relationship Id="rId227" Type="http://schemas.openxmlformats.org/officeDocument/2006/relationships/image" Target="media/image171.emf"/><Relationship Id="rId248" Type="http://schemas.openxmlformats.org/officeDocument/2006/relationships/image" Target="media/image187.emf"/><Relationship Id="rId269" Type="http://schemas.openxmlformats.org/officeDocument/2006/relationships/oleObject" Target="embeddings/oleObject59.bin"/><Relationship Id="rId12" Type="http://schemas.openxmlformats.org/officeDocument/2006/relationships/image" Target="media/image6.emf"/><Relationship Id="rId33" Type="http://schemas.openxmlformats.org/officeDocument/2006/relationships/image" Target="media/image27.emf"/><Relationship Id="rId108" Type="http://schemas.openxmlformats.org/officeDocument/2006/relationships/image" Target="media/image102.emf"/><Relationship Id="rId129" Type="http://schemas.openxmlformats.org/officeDocument/2006/relationships/image" Target="media/image115.png"/><Relationship Id="rId280" Type="http://schemas.openxmlformats.org/officeDocument/2006/relationships/theme" Target="theme/theme1.xml"/><Relationship Id="rId54" Type="http://schemas.openxmlformats.org/officeDocument/2006/relationships/image" Target="media/image48.emf"/><Relationship Id="rId75" Type="http://schemas.openxmlformats.org/officeDocument/2006/relationships/image" Target="media/image69.emf"/><Relationship Id="rId96" Type="http://schemas.openxmlformats.org/officeDocument/2006/relationships/image" Target="media/image90.png"/><Relationship Id="rId140" Type="http://schemas.openxmlformats.org/officeDocument/2006/relationships/image" Target="media/image121.png"/><Relationship Id="rId161" Type="http://schemas.openxmlformats.org/officeDocument/2006/relationships/oleObject" Target="embeddings/oleObject24.bin"/><Relationship Id="rId182" Type="http://schemas.openxmlformats.org/officeDocument/2006/relationships/oleObject" Target="embeddings/oleObject34.bin"/><Relationship Id="rId217" Type="http://schemas.openxmlformats.org/officeDocument/2006/relationships/image" Target="media/image165.emf"/><Relationship Id="rId6" Type="http://schemas.openxmlformats.org/officeDocument/2006/relationships/footnotes" Target="footnotes.xml"/><Relationship Id="rId238" Type="http://schemas.openxmlformats.org/officeDocument/2006/relationships/image" Target="media/image180.png"/><Relationship Id="rId259" Type="http://schemas.openxmlformats.org/officeDocument/2006/relationships/image" Target="media/image197.emf"/><Relationship Id="rId23" Type="http://schemas.openxmlformats.org/officeDocument/2006/relationships/image" Target="media/image17.emf"/><Relationship Id="rId119" Type="http://schemas.openxmlformats.org/officeDocument/2006/relationships/image" Target="media/image110.png"/><Relationship Id="rId270" Type="http://schemas.openxmlformats.org/officeDocument/2006/relationships/image" Target="media/image205.png"/><Relationship Id="rId44" Type="http://schemas.openxmlformats.org/officeDocument/2006/relationships/image" Target="media/image38.emf"/><Relationship Id="rId65" Type="http://schemas.openxmlformats.org/officeDocument/2006/relationships/image" Target="media/image59.emf"/><Relationship Id="rId86" Type="http://schemas.openxmlformats.org/officeDocument/2006/relationships/image" Target="media/image80.emf"/><Relationship Id="rId130" Type="http://schemas.openxmlformats.org/officeDocument/2006/relationships/oleObject" Target="embeddings/oleObject9.bin"/><Relationship Id="rId151" Type="http://schemas.openxmlformats.org/officeDocument/2006/relationships/oleObject" Target="embeddings/oleObject19.bin"/><Relationship Id="rId172" Type="http://schemas.openxmlformats.org/officeDocument/2006/relationships/image" Target="media/image137.emf"/><Relationship Id="rId193" Type="http://schemas.openxmlformats.org/officeDocument/2006/relationships/oleObject" Target="embeddings/oleObject38.bin"/><Relationship Id="rId202" Type="http://schemas.openxmlformats.org/officeDocument/2006/relationships/oleObject" Target="embeddings/oleObject42.bin"/><Relationship Id="rId207" Type="http://schemas.openxmlformats.org/officeDocument/2006/relationships/oleObject" Target="embeddings/oleObject44.bin"/><Relationship Id="rId223" Type="http://schemas.openxmlformats.org/officeDocument/2006/relationships/oleObject" Target="embeddings/oleObject49.bin"/><Relationship Id="rId228" Type="http://schemas.openxmlformats.org/officeDocument/2006/relationships/image" Target="media/image172.emf"/><Relationship Id="rId244" Type="http://schemas.openxmlformats.org/officeDocument/2006/relationships/image" Target="media/image184.png"/><Relationship Id="rId249" Type="http://schemas.openxmlformats.org/officeDocument/2006/relationships/image" Target="media/image188.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 Id="rId109" Type="http://schemas.openxmlformats.org/officeDocument/2006/relationships/image" Target="media/image103.emf"/><Relationship Id="rId260" Type="http://schemas.openxmlformats.org/officeDocument/2006/relationships/image" Target="media/image198.emf"/><Relationship Id="rId265" Type="http://schemas.openxmlformats.org/officeDocument/2006/relationships/oleObject" Target="embeddings/oleObject58.bin"/><Relationship Id="rId34" Type="http://schemas.openxmlformats.org/officeDocument/2006/relationships/image" Target="media/image28.emf"/><Relationship Id="rId50" Type="http://schemas.openxmlformats.org/officeDocument/2006/relationships/image" Target="media/image44.emf"/><Relationship Id="rId55" Type="http://schemas.openxmlformats.org/officeDocument/2006/relationships/image" Target="media/image49.emf"/><Relationship Id="rId76" Type="http://schemas.openxmlformats.org/officeDocument/2006/relationships/image" Target="media/image70.emf"/><Relationship Id="rId97" Type="http://schemas.openxmlformats.org/officeDocument/2006/relationships/image" Target="media/image91.png"/><Relationship Id="rId104" Type="http://schemas.openxmlformats.org/officeDocument/2006/relationships/image" Target="media/image98.png"/><Relationship Id="rId120" Type="http://schemas.openxmlformats.org/officeDocument/2006/relationships/oleObject" Target="embeddings/oleObject4.bin"/><Relationship Id="rId125" Type="http://schemas.openxmlformats.org/officeDocument/2006/relationships/image" Target="media/image113.png"/><Relationship Id="rId141" Type="http://schemas.openxmlformats.org/officeDocument/2006/relationships/oleObject" Target="embeddings/oleObject14.bin"/><Relationship Id="rId146" Type="http://schemas.openxmlformats.org/officeDocument/2006/relationships/image" Target="media/image124.png"/><Relationship Id="rId167" Type="http://schemas.openxmlformats.org/officeDocument/2006/relationships/oleObject" Target="embeddings/oleObject27.bin"/><Relationship Id="rId188" Type="http://schemas.openxmlformats.org/officeDocument/2006/relationships/image" Target="media/image146.png"/><Relationship Id="rId7" Type="http://schemas.openxmlformats.org/officeDocument/2006/relationships/endnotes" Target="endnotes.xml"/><Relationship Id="rId71" Type="http://schemas.openxmlformats.org/officeDocument/2006/relationships/image" Target="media/image65.emf"/><Relationship Id="rId92" Type="http://schemas.openxmlformats.org/officeDocument/2006/relationships/image" Target="media/image86.emf"/><Relationship Id="rId162" Type="http://schemas.openxmlformats.org/officeDocument/2006/relationships/image" Target="media/image132.png"/><Relationship Id="rId183" Type="http://schemas.openxmlformats.org/officeDocument/2006/relationships/image" Target="media/image143.png"/><Relationship Id="rId213" Type="http://schemas.openxmlformats.org/officeDocument/2006/relationships/image" Target="media/image161.emf"/><Relationship Id="rId218" Type="http://schemas.openxmlformats.org/officeDocument/2006/relationships/image" Target="media/image166.png"/><Relationship Id="rId234" Type="http://schemas.openxmlformats.org/officeDocument/2006/relationships/image" Target="media/image176.emf"/><Relationship Id="rId239" Type="http://schemas.openxmlformats.org/officeDocument/2006/relationships/oleObject" Target="embeddings/oleObject53.bin"/><Relationship Id="rId2" Type="http://schemas.openxmlformats.org/officeDocument/2006/relationships/numbering" Target="numbering.xml"/><Relationship Id="rId29" Type="http://schemas.openxmlformats.org/officeDocument/2006/relationships/image" Target="media/image23.emf"/><Relationship Id="rId250" Type="http://schemas.openxmlformats.org/officeDocument/2006/relationships/image" Target="media/image189.png"/><Relationship Id="rId255" Type="http://schemas.openxmlformats.org/officeDocument/2006/relationships/image" Target="media/image193.emf"/><Relationship Id="rId271" Type="http://schemas.openxmlformats.org/officeDocument/2006/relationships/oleObject" Target="embeddings/oleObject60.bin"/><Relationship Id="rId276" Type="http://schemas.openxmlformats.org/officeDocument/2006/relationships/image" Target="media/image208.png"/><Relationship Id="rId24" Type="http://schemas.openxmlformats.org/officeDocument/2006/relationships/image" Target="media/image18.wmf"/><Relationship Id="rId40" Type="http://schemas.openxmlformats.org/officeDocument/2006/relationships/image" Target="media/image34.emf"/><Relationship Id="rId45" Type="http://schemas.openxmlformats.org/officeDocument/2006/relationships/image" Target="media/image39.emf"/><Relationship Id="rId66" Type="http://schemas.openxmlformats.org/officeDocument/2006/relationships/image" Target="media/image60.emf"/><Relationship Id="rId87" Type="http://schemas.openxmlformats.org/officeDocument/2006/relationships/image" Target="media/image81.emf"/><Relationship Id="rId110" Type="http://schemas.openxmlformats.org/officeDocument/2006/relationships/image" Target="media/image104.emf"/><Relationship Id="rId115" Type="http://schemas.openxmlformats.org/officeDocument/2006/relationships/image" Target="media/image108.png"/><Relationship Id="rId131" Type="http://schemas.openxmlformats.org/officeDocument/2006/relationships/image" Target="media/image116.png"/><Relationship Id="rId136" Type="http://schemas.openxmlformats.org/officeDocument/2006/relationships/oleObject" Target="embeddings/oleObject12.bin"/><Relationship Id="rId157" Type="http://schemas.openxmlformats.org/officeDocument/2006/relationships/oleObject" Target="embeddings/oleObject22.bin"/><Relationship Id="rId178" Type="http://schemas.openxmlformats.org/officeDocument/2006/relationships/oleObject" Target="embeddings/oleObject32.bin"/><Relationship Id="rId61" Type="http://schemas.openxmlformats.org/officeDocument/2006/relationships/image" Target="media/image55.emf"/><Relationship Id="rId82" Type="http://schemas.openxmlformats.org/officeDocument/2006/relationships/image" Target="media/image76.emf"/><Relationship Id="rId152" Type="http://schemas.openxmlformats.org/officeDocument/2006/relationships/image" Target="media/image127.png"/><Relationship Id="rId173" Type="http://schemas.openxmlformats.org/officeDocument/2006/relationships/image" Target="media/image138.png"/><Relationship Id="rId194" Type="http://schemas.openxmlformats.org/officeDocument/2006/relationships/image" Target="media/image150.png"/><Relationship Id="rId199" Type="http://schemas.openxmlformats.org/officeDocument/2006/relationships/image" Target="media/image153.png"/><Relationship Id="rId203" Type="http://schemas.openxmlformats.org/officeDocument/2006/relationships/image" Target="media/image155.emf"/><Relationship Id="rId208" Type="http://schemas.openxmlformats.org/officeDocument/2006/relationships/image" Target="media/image158.png"/><Relationship Id="rId229" Type="http://schemas.openxmlformats.org/officeDocument/2006/relationships/image" Target="media/image173.png"/><Relationship Id="rId19" Type="http://schemas.openxmlformats.org/officeDocument/2006/relationships/image" Target="media/image13.emf"/><Relationship Id="rId224" Type="http://schemas.openxmlformats.org/officeDocument/2006/relationships/image" Target="media/image169.emf"/><Relationship Id="rId240" Type="http://schemas.openxmlformats.org/officeDocument/2006/relationships/image" Target="media/image181.png"/><Relationship Id="rId245" Type="http://schemas.openxmlformats.org/officeDocument/2006/relationships/oleObject" Target="embeddings/oleObject55.bin"/><Relationship Id="rId261" Type="http://schemas.openxmlformats.org/officeDocument/2006/relationships/image" Target="media/image199.emf"/><Relationship Id="rId266" Type="http://schemas.openxmlformats.org/officeDocument/2006/relationships/image" Target="media/image202.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50.emf"/><Relationship Id="rId77" Type="http://schemas.openxmlformats.org/officeDocument/2006/relationships/image" Target="media/image71.emf"/><Relationship Id="rId100" Type="http://schemas.openxmlformats.org/officeDocument/2006/relationships/image" Target="media/image94.png"/><Relationship Id="rId105" Type="http://schemas.openxmlformats.org/officeDocument/2006/relationships/image" Target="media/image99.emf"/><Relationship Id="rId126" Type="http://schemas.openxmlformats.org/officeDocument/2006/relationships/oleObject" Target="embeddings/oleObject7.bin"/><Relationship Id="rId147" Type="http://schemas.openxmlformats.org/officeDocument/2006/relationships/oleObject" Target="embeddings/oleObject17.bin"/><Relationship Id="rId168" Type="http://schemas.openxmlformats.org/officeDocument/2006/relationships/image" Target="media/image135.png"/><Relationship Id="rId8" Type="http://schemas.openxmlformats.org/officeDocument/2006/relationships/image" Target="media/image2.emf"/><Relationship Id="rId51" Type="http://schemas.openxmlformats.org/officeDocument/2006/relationships/image" Target="media/image45.emf"/><Relationship Id="rId72" Type="http://schemas.openxmlformats.org/officeDocument/2006/relationships/image" Target="media/image66.emf"/><Relationship Id="rId93" Type="http://schemas.openxmlformats.org/officeDocument/2006/relationships/image" Target="media/image87.emf"/><Relationship Id="rId98" Type="http://schemas.openxmlformats.org/officeDocument/2006/relationships/image" Target="media/image92.png"/><Relationship Id="rId121" Type="http://schemas.openxmlformats.org/officeDocument/2006/relationships/image" Target="media/image111.png"/><Relationship Id="rId142" Type="http://schemas.openxmlformats.org/officeDocument/2006/relationships/image" Target="media/image122.png"/><Relationship Id="rId163" Type="http://schemas.openxmlformats.org/officeDocument/2006/relationships/oleObject" Target="embeddings/oleObject25.bin"/><Relationship Id="rId184" Type="http://schemas.openxmlformats.org/officeDocument/2006/relationships/oleObject" Target="embeddings/oleObject35.bin"/><Relationship Id="rId189" Type="http://schemas.openxmlformats.org/officeDocument/2006/relationships/oleObject" Target="embeddings/oleObject37.bin"/><Relationship Id="rId219" Type="http://schemas.openxmlformats.org/officeDocument/2006/relationships/oleObject" Target="embeddings/oleObject47.bin"/><Relationship Id="rId3" Type="http://schemas.openxmlformats.org/officeDocument/2006/relationships/styles" Target="styles.xml"/><Relationship Id="rId214" Type="http://schemas.openxmlformats.org/officeDocument/2006/relationships/image" Target="media/image162.emf"/><Relationship Id="rId230" Type="http://schemas.openxmlformats.org/officeDocument/2006/relationships/oleObject" Target="embeddings/oleObject51.bin"/><Relationship Id="rId235" Type="http://schemas.openxmlformats.org/officeDocument/2006/relationships/image" Target="media/image177.emf"/><Relationship Id="rId251" Type="http://schemas.openxmlformats.org/officeDocument/2006/relationships/oleObject" Target="embeddings/oleObject56.bin"/><Relationship Id="rId256" Type="http://schemas.openxmlformats.org/officeDocument/2006/relationships/image" Target="media/image194.emf"/><Relationship Id="rId277" Type="http://schemas.openxmlformats.org/officeDocument/2006/relationships/footer" Target="footer1.xml"/><Relationship Id="rId25" Type="http://schemas.openxmlformats.org/officeDocument/2006/relationships/image" Target="media/image19.emf"/><Relationship Id="rId46" Type="http://schemas.openxmlformats.org/officeDocument/2006/relationships/image" Target="media/image40.emf"/><Relationship Id="rId67" Type="http://schemas.openxmlformats.org/officeDocument/2006/relationships/image" Target="media/image61.emf"/><Relationship Id="rId116" Type="http://schemas.openxmlformats.org/officeDocument/2006/relationships/oleObject" Target="embeddings/oleObject2.bin"/><Relationship Id="rId137" Type="http://schemas.openxmlformats.org/officeDocument/2006/relationships/image" Target="media/image119.png"/><Relationship Id="rId158" Type="http://schemas.openxmlformats.org/officeDocument/2006/relationships/image" Target="media/image130.png"/><Relationship Id="rId272" Type="http://schemas.openxmlformats.org/officeDocument/2006/relationships/image" Target="media/image206.png"/><Relationship Id="rId20" Type="http://schemas.openxmlformats.org/officeDocument/2006/relationships/image" Target="media/image14.emf"/><Relationship Id="rId41" Type="http://schemas.openxmlformats.org/officeDocument/2006/relationships/image" Target="media/image35.emf"/><Relationship Id="rId62" Type="http://schemas.openxmlformats.org/officeDocument/2006/relationships/image" Target="media/image56.emf"/><Relationship Id="rId83" Type="http://schemas.openxmlformats.org/officeDocument/2006/relationships/image" Target="media/image77.emf"/><Relationship Id="rId88" Type="http://schemas.openxmlformats.org/officeDocument/2006/relationships/image" Target="media/image82.emf"/><Relationship Id="rId111" Type="http://schemas.openxmlformats.org/officeDocument/2006/relationships/image" Target="media/image105.emf"/><Relationship Id="rId132" Type="http://schemas.openxmlformats.org/officeDocument/2006/relationships/oleObject" Target="embeddings/oleObject10.bin"/><Relationship Id="rId153" Type="http://schemas.openxmlformats.org/officeDocument/2006/relationships/oleObject" Target="embeddings/oleObject20.bin"/><Relationship Id="rId174" Type="http://schemas.openxmlformats.org/officeDocument/2006/relationships/oleObject" Target="embeddings/oleObject30.bin"/><Relationship Id="rId179" Type="http://schemas.openxmlformats.org/officeDocument/2006/relationships/image" Target="media/image141.png"/><Relationship Id="rId195" Type="http://schemas.openxmlformats.org/officeDocument/2006/relationships/oleObject" Target="embeddings/oleObject39.bin"/><Relationship Id="rId209" Type="http://schemas.openxmlformats.org/officeDocument/2006/relationships/oleObject" Target="embeddings/oleObject45.bin"/><Relationship Id="rId190" Type="http://schemas.openxmlformats.org/officeDocument/2006/relationships/image" Target="media/image147.emf"/><Relationship Id="rId204" Type="http://schemas.openxmlformats.org/officeDocument/2006/relationships/image" Target="media/image156.png"/><Relationship Id="rId220" Type="http://schemas.openxmlformats.org/officeDocument/2006/relationships/image" Target="media/image167.png"/><Relationship Id="rId225" Type="http://schemas.openxmlformats.org/officeDocument/2006/relationships/image" Target="media/image170.png"/><Relationship Id="rId241" Type="http://schemas.openxmlformats.org/officeDocument/2006/relationships/oleObject" Target="embeddings/oleObject54.bin"/><Relationship Id="rId246" Type="http://schemas.openxmlformats.org/officeDocument/2006/relationships/image" Target="media/image185.emf"/><Relationship Id="rId267" Type="http://schemas.openxmlformats.org/officeDocument/2006/relationships/image" Target="media/image203.emf"/><Relationship Id="rId15" Type="http://schemas.openxmlformats.org/officeDocument/2006/relationships/image" Target="media/image9.emf"/><Relationship Id="rId36" Type="http://schemas.openxmlformats.org/officeDocument/2006/relationships/image" Target="media/image30.emf"/><Relationship Id="rId57" Type="http://schemas.openxmlformats.org/officeDocument/2006/relationships/image" Target="media/image51.emf"/><Relationship Id="rId106" Type="http://schemas.openxmlformats.org/officeDocument/2006/relationships/image" Target="media/image100.emf"/><Relationship Id="rId127" Type="http://schemas.openxmlformats.org/officeDocument/2006/relationships/image" Target="media/image114.png"/><Relationship Id="rId262" Type="http://schemas.openxmlformats.org/officeDocument/2006/relationships/image" Target="media/image200.png"/><Relationship Id="rId10" Type="http://schemas.openxmlformats.org/officeDocument/2006/relationships/image" Target="media/image4.emf"/><Relationship Id="rId31" Type="http://schemas.openxmlformats.org/officeDocument/2006/relationships/image" Target="media/image25.emf"/><Relationship Id="rId52" Type="http://schemas.openxmlformats.org/officeDocument/2006/relationships/image" Target="media/image46.emf"/><Relationship Id="rId73" Type="http://schemas.openxmlformats.org/officeDocument/2006/relationships/image" Target="media/image67.emf"/><Relationship Id="rId78" Type="http://schemas.openxmlformats.org/officeDocument/2006/relationships/image" Target="media/image72.emf"/><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122" Type="http://schemas.openxmlformats.org/officeDocument/2006/relationships/oleObject" Target="embeddings/oleObject5.bin"/><Relationship Id="rId143" Type="http://schemas.openxmlformats.org/officeDocument/2006/relationships/oleObject" Target="embeddings/oleObject15.bin"/><Relationship Id="rId148" Type="http://schemas.openxmlformats.org/officeDocument/2006/relationships/image" Target="media/image125.png"/><Relationship Id="rId164" Type="http://schemas.openxmlformats.org/officeDocument/2006/relationships/image" Target="media/image133.png"/><Relationship Id="rId169" Type="http://schemas.openxmlformats.org/officeDocument/2006/relationships/oleObject" Target="embeddings/oleObject28.bin"/><Relationship Id="rId185" Type="http://schemas.openxmlformats.org/officeDocument/2006/relationships/image" Target="media/image144.png"/><Relationship Id="rId4" Type="http://schemas.openxmlformats.org/officeDocument/2006/relationships/settings" Target="settings.xml"/><Relationship Id="rId9" Type="http://schemas.openxmlformats.org/officeDocument/2006/relationships/image" Target="media/image3.emf"/><Relationship Id="rId180" Type="http://schemas.openxmlformats.org/officeDocument/2006/relationships/oleObject" Target="embeddings/oleObject33.bin"/><Relationship Id="rId210" Type="http://schemas.openxmlformats.org/officeDocument/2006/relationships/image" Target="media/image159.png"/><Relationship Id="rId215" Type="http://schemas.openxmlformats.org/officeDocument/2006/relationships/image" Target="media/image163.emf"/><Relationship Id="rId236" Type="http://schemas.openxmlformats.org/officeDocument/2006/relationships/image" Target="media/image178.emf"/><Relationship Id="rId257" Type="http://schemas.openxmlformats.org/officeDocument/2006/relationships/image" Target="media/image195.emf"/><Relationship Id="rId278" Type="http://schemas.openxmlformats.org/officeDocument/2006/relationships/footer" Target="footer2.xml"/><Relationship Id="rId26" Type="http://schemas.openxmlformats.org/officeDocument/2006/relationships/image" Target="media/image20.emf"/><Relationship Id="rId231" Type="http://schemas.openxmlformats.org/officeDocument/2006/relationships/image" Target="media/image174.png"/><Relationship Id="rId252" Type="http://schemas.openxmlformats.org/officeDocument/2006/relationships/image" Target="media/image190.emf"/><Relationship Id="rId273" Type="http://schemas.openxmlformats.org/officeDocument/2006/relationships/oleObject" Target="embeddings/oleObject61.bin"/><Relationship Id="rId47" Type="http://schemas.openxmlformats.org/officeDocument/2006/relationships/image" Target="media/image41.emf"/><Relationship Id="rId68" Type="http://schemas.openxmlformats.org/officeDocument/2006/relationships/image" Target="media/image62.emf"/><Relationship Id="rId89" Type="http://schemas.openxmlformats.org/officeDocument/2006/relationships/image" Target="media/image83.emf"/><Relationship Id="rId112" Type="http://schemas.openxmlformats.org/officeDocument/2006/relationships/image" Target="media/image106.png"/><Relationship Id="rId133" Type="http://schemas.openxmlformats.org/officeDocument/2006/relationships/image" Target="media/image117.png"/><Relationship Id="rId154" Type="http://schemas.openxmlformats.org/officeDocument/2006/relationships/image" Target="media/image128.png"/><Relationship Id="rId175" Type="http://schemas.openxmlformats.org/officeDocument/2006/relationships/image" Target="media/image139.png"/><Relationship Id="rId196" Type="http://schemas.openxmlformats.org/officeDocument/2006/relationships/image" Target="media/image151.png"/><Relationship Id="rId200" Type="http://schemas.openxmlformats.org/officeDocument/2006/relationships/oleObject" Target="embeddings/oleObject41.bin"/><Relationship Id="rId16" Type="http://schemas.openxmlformats.org/officeDocument/2006/relationships/image" Target="media/image10.emf"/><Relationship Id="rId221" Type="http://schemas.openxmlformats.org/officeDocument/2006/relationships/oleObject" Target="embeddings/oleObject48.bin"/><Relationship Id="rId242" Type="http://schemas.openxmlformats.org/officeDocument/2006/relationships/image" Target="media/image182.emf"/><Relationship Id="rId263" Type="http://schemas.openxmlformats.org/officeDocument/2006/relationships/oleObject" Target="embeddings/oleObject57.bin"/><Relationship Id="rId37" Type="http://schemas.openxmlformats.org/officeDocument/2006/relationships/image" Target="media/image31.emf"/><Relationship Id="rId58" Type="http://schemas.openxmlformats.org/officeDocument/2006/relationships/image" Target="media/image52.emf"/><Relationship Id="rId79" Type="http://schemas.openxmlformats.org/officeDocument/2006/relationships/image" Target="media/image73.emf"/><Relationship Id="rId102" Type="http://schemas.openxmlformats.org/officeDocument/2006/relationships/image" Target="media/image96.png"/><Relationship Id="rId123" Type="http://schemas.openxmlformats.org/officeDocument/2006/relationships/image" Target="media/image112.png"/><Relationship Id="rId144" Type="http://schemas.openxmlformats.org/officeDocument/2006/relationships/image" Target="media/image123.png"/><Relationship Id="rId90" Type="http://schemas.openxmlformats.org/officeDocument/2006/relationships/image" Target="media/image84.emf"/><Relationship Id="rId165" Type="http://schemas.openxmlformats.org/officeDocument/2006/relationships/oleObject" Target="embeddings/oleObject26.bin"/><Relationship Id="rId186" Type="http://schemas.openxmlformats.org/officeDocument/2006/relationships/oleObject" Target="embeddings/oleObject36.bin"/><Relationship Id="rId211" Type="http://schemas.openxmlformats.org/officeDocument/2006/relationships/oleObject" Target="embeddings/oleObject46.bin"/><Relationship Id="rId232" Type="http://schemas.openxmlformats.org/officeDocument/2006/relationships/oleObject" Target="embeddings/oleObject52.bin"/><Relationship Id="rId253" Type="http://schemas.openxmlformats.org/officeDocument/2006/relationships/image" Target="media/image191.emf"/><Relationship Id="rId274" Type="http://schemas.openxmlformats.org/officeDocument/2006/relationships/image" Target="media/image207.png"/><Relationship Id="rId27" Type="http://schemas.openxmlformats.org/officeDocument/2006/relationships/image" Target="media/image21.emf"/><Relationship Id="rId48" Type="http://schemas.openxmlformats.org/officeDocument/2006/relationships/image" Target="media/image42.emf"/><Relationship Id="rId69" Type="http://schemas.openxmlformats.org/officeDocument/2006/relationships/image" Target="media/image63.emf"/><Relationship Id="rId113" Type="http://schemas.openxmlformats.org/officeDocument/2006/relationships/oleObject" Target="embeddings/oleObject1.bin"/><Relationship Id="rId134" Type="http://schemas.openxmlformats.org/officeDocument/2006/relationships/oleObject" Target="embeddings/oleObject11.bin"/><Relationship Id="rId80" Type="http://schemas.openxmlformats.org/officeDocument/2006/relationships/image" Target="media/image74.emf"/><Relationship Id="rId155" Type="http://schemas.openxmlformats.org/officeDocument/2006/relationships/oleObject" Target="embeddings/oleObject21.bin"/><Relationship Id="rId176" Type="http://schemas.openxmlformats.org/officeDocument/2006/relationships/oleObject" Target="embeddings/oleObject31.bin"/><Relationship Id="rId197" Type="http://schemas.openxmlformats.org/officeDocument/2006/relationships/oleObject" Target="embeddings/oleObject40.bin"/><Relationship Id="rId201" Type="http://schemas.openxmlformats.org/officeDocument/2006/relationships/image" Target="media/image154.png"/><Relationship Id="rId222" Type="http://schemas.openxmlformats.org/officeDocument/2006/relationships/image" Target="media/image168.png"/><Relationship Id="rId243" Type="http://schemas.openxmlformats.org/officeDocument/2006/relationships/image" Target="media/image183.emf"/><Relationship Id="rId264" Type="http://schemas.openxmlformats.org/officeDocument/2006/relationships/image" Target="media/image201.png"/><Relationship Id="rId17" Type="http://schemas.openxmlformats.org/officeDocument/2006/relationships/image" Target="media/image11.emf"/><Relationship Id="rId38" Type="http://schemas.openxmlformats.org/officeDocument/2006/relationships/image" Target="media/image32.emf"/><Relationship Id="rId59" Type="http://schemas.openxmlformats.org/officeDocument/2006/relationships/image" Target="media/image53.wmf"/><Relationship Id="rId103" Type="http://schemas.openxmlformats.org/officeDocument/2006/relationships/image" Target="media/image97.png"/><Relationship Id="rId124" Type="http://schemas.openxmlformats.org/officeDocument/2006/relationships/oleObject" Target="embeddings/oleObject6.bin"/><Relationship Id="rId70" Type="http://schemas.openxmlformats.org/officeDocument/2006/relationships/image" Target="media/image64.emf"/><Relationship Id="rId91" Type="http://schemas.openxmlformats.org/officeDocument/2006/relationships/image" Target="media/image85.emf"/><Relationship Id="rId145" Type="http://schemas.openxmlformats.org/officeDocument/2006/relationships/oleObject" Target="embeddings/oleObject16.bin"/><Relationship Id="rId166" Type="http://schemas.openxmlformats.org/officeDocument/2006/relationships/image" Target="media/image134.png"/><Relationship Id="rId187" Type="http://schemas.openxmlformats.org/officeDocument/2006/relationships/image" Target="media/image145.emf"/><Relationship Id="rId1" Type="http://schemas.openxmlformats.org/officeDocument/2006/relationships/customXml" Target="../customXml/item1.xml"/><Relationship Id="rId212" Type="http://schemas.openxmlformats.org/officeDocument/2006/relationships/image" Target="media/image160.emf"/><Relationship Id="rId233" Type="http://schemas.openxmlformats.org/officeDocument/2006/relationships/image" Target="media/image175.emf"/><Relationship Id="rId254" Type="http://schemas.openxmlformats.org/officeDocument/2006/relationships/image" Target="media/image192.emf"/><Relationship Id="rId28" Type="http://schemas.openxmlformats.org/officeDocument/2006/relationships/image" Target="media/image22.emf"/><Relationship Id="rId49" Type="http://schemas.openxmlformats.org/officeDocument/2006/relationships/image" Target="media/image43.emf"/><Relationship Id="rId114" Type="http://schemas.openxmlformats.org/officeDocument/2006/relationships/image" Target="media/image107.emf"/><Relationship Id="rId275" Type="http://schemas.openxmlformats.org/officeDocument/2006/relationships/oleObject" Target="embeddings/oleObject62.bin"/><Relationship Id="rId60" Type="http://schemas.openxmlformats.org/officeDocument/2006/relationships/image" Target="media/image54.emf"/><Relationship Id="rId81" Type="http://schemas.openxmlformats.org/officeDocument/2006/relationships/image" Target="media/image75.emf"/><Relationship Id="rId135" Type="http://schemas.openxmlformats.org/officeDocument/2006/relationships/image" Target="media/image118.png"/><Relationship Id="rId156" Type="http://schemas.openxmlformats.org/officeDocument/2006/relationships/image" Target="media/image129.png"/><Relationship Id="rId177" Type="http://schemas.openxmlformats.org/officeDocument/2006/relationships/image" Target="media/image140.png"/><Relationship Id="rId198" Type="http://schemas.openxmlformats.org/officeDocument/2006/relationships/image" Target="media/image15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pacrami\Desktop\EDISON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20DE1-B5A8-4A06-A9FF-6DF31169C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EDISONI TEMPLATE.dot</Template>
  <TotalTime>94</TotalTime>
  <Pages>179</Pages>
  <Words>49461</Words>
  <Characters>238359</Characters>
  <Application>Microsoft Office Word</Application>
  <DocSecurity>0</DocSecurity>
  <Lines>1986</Lines>
  <Paragraphs>574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287246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 </dc:creator>
  <cp:keywords/>
  <dc:description/>
  <cp:lastModifiedBy>Your User Name</cp:lastModifiedBy>
  <cp:revision>18</cp:revision>
  <cp:lastPrinted>2011-09-05T07:52:00Z</cp:lastPrinted>
  <dcterms:created xsi:type="dcterms:W3CDTF">2011-09-05T07:09:00Z</dcterms:created>
  <dcterms:modified xsi:type="dcterms:W3CDTF">2011-09-08T09:29:00Z</dcterms:modified>
</cp:coreProperties>
</file>