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239" w:rsidRPr="00961376" w:rsidRDefault="003C4239" w:rsidP="003C4239">
      <w:pPr>
        <w:pStyle w:val="Akti"/>
        <w:rPr>
          <w:lang w:val="sq-AL"/>
        </w:rPr>
      </w:pPr>
      <w:r w:rsidRPr="00961376">
        <w:rPr>
          <w:lang w:val="sq-AL"/>
        </w:rPr>
        <w:t>VENDIM</w:t>
      </w:r>
    </w:p>
    <w:p w:rsidR="003C4239" w:rsidRPr="00961376" w:rsidRDefault="003C4239" w:rsidP="003C4239">
      <w:pPr>
        <w:pStyle w:val="NumriData"/>
        <w:rPr>
          <w:lang w:val="sq-AL"/>
        </w:rPr>
      </w:pPr>
      <w:r w:rsidRPr="00961376">
        <w:rPr>
          <w:lang w:val="sq-AL"/>
        </w:rPr>
        <w:t>Nr.582, datë 27.7.2011</w:t>
      </w:r>
    </w:p>
    <w:p w:rsidR="003C4239" w:rsidRPr="00961376" w:rsidRDefault="003C4239" w:rsidP="003C4239">
      <w:pPr>
        <w:pStyle w:val="Paragrafi"/>
        <w:rPr>
          <w:lang w:val="sq-AL"/>
        </w:rPr>
      </w:pPr>
    </w:p>
    <w:p w:rsidR="003C4239" w:rsidRPr="00961376" w:rsidRDefault="003C4239" w:rsidP="003C4239">
      <w:pPr>
        <w:pStyle w:val="Titulli"/>
        <w:rPr>
          <w:lang w:val="sq-AL"/>
        </w:rPr>
      </w:pPr>
      <w:r w:rsidRPr="00961376">
        <w:rPr>
          <w:lang w:val="sq-AL"/>
        </w:rPr>
        <w:t>PËR MIRATIMIN E PROCEDURAVE STANDARDE TË VEPRIMIT PËR IDENTIFIKIMIN DHE REFERIMIN E VIKTIMAVE/VIKTIMAVE TË MUNDSHME TË TRAFIKIMIT</w:t>
      </w:r>
    </w:p>
    <w:p w:rsidR="003C4239" w:rsidRPr="00961376" w:rsidRDefault="003C4239" w:rsidP="003C4239">
      <w:pPr>
        <w:pStyle w:val="Paragrafi"/>
        <w:rPr>
          <w:lang w:val="sq-AL"/>
        </w:rPr>
      </w:pPr>
    </w:p>
    <w:p w:rsidR="003C4239" w:rsidRPr="00961376" w:rsidRDefault="003C4239" w:rsidP="003C4239">
      <w:pPr>
        <w:pStyle w:val="Paragrafi"/>
        <w:rPr>
          <w:lang w:val="sq-AL"/>
        </w:rPr>
      </w:pPr>
      <w:r w:rsidRPr="00961376">
        <w:rPr>
          <w:lang w:val="sq-AL"/>
        </w:rPr>
        <w:t>Në mbështetje të nenit 100 të Kushtetutës, të ligjit nr.8920, datë 11.7.2002 “Për ratifikimin e Konventës së Kombeve të Bashkuara Kundër Krimit të Organizuar Ndërkombëtar dhe dy protokolleve shtesë të saj”, si dhe të ligjit nr.9642, datë 20.11.2006 “Për ratifikimin e konventës së Këshillit të Europës “Për masat kundër trafikimit të qenieve njerëzore””, me propozimin e Ministrit të Brendshëm, Këshilli i Ministrave</w:t>
      </w:r>
    </w:p>
    <w:p w:rsidR="003C4239" w:rsidRPr="00961376" w:rsidRDefault="003C4239" w:rsidP="003C4239">
      <w:pPr>
        <w:pStyle w:val="Paragrafi"/>
        <w:rPr>
          <w:lang w:val="sq-AL"/>
        </w:rPr>
      </w:pPr>
    </w:p>
    <w:p w:rsidR="003C4239" w:rsidRPr="00961376" w:rsidRDefault="003C4239" w:rsidP="003C4239">
      <w:pPr>
        <w:pStyle w:val="VENDOSI"/>
        <w:rPr>
          <w:lang w:val="sq-AL"/>
        </w:rPr>
      </w:pPr>
      <w:r w:rsidRPr="00961376">
        <w:rPr>
          <w:lang w:val="sq-AL"/>
        </w:rPr>
        <w:t>VENDOSI:</w:t>
      </w:r>
    </w:p>
    <w:p w:rsidR="003C4239" w:rsidRPr="00961376" w:rsidRDefault="003C4239" w:rsidP="003C4239">
      <w:pPr>
        <w:pStyle w:val="VENDOSI"/>
        <w:rPr>
          <w:lang w:val="sq-AL"/>
        </w:rPr>
      </w:pPr>
    </w:p>
    <w:p w:rsidR="003C4239" w:rsidRPr="00961376" w:rsidRDefault="003C4239" w:rsidP="003C4239">
      <w:pPr>
        <w:pStyle w:val="Paragrafi"/>
        <w:rPr>
          <w:lang w:val="sq-AL"/>
        </w:rPr>
      </w:pPr>
      <w:r w:rsidRPr="00961376">
        <w:rPr>
          <w:lang w:val="sq-AL"/>
        </w:rPr>
        <w:t>1. Miratimin e procedurave standarde të veprimit për identifikimin dhe referimin e viktimave/viktimave të mundshme të trafikimit, sipas tekstit që i bashkëlidhet këtij vendimi.</w:t>
      </w:r>
    </w:p>
    <w:p w:rsidR="003C4239" w:rsidRPr="00961376" w:rsidRDefault="003C4239" w:rsidP="003C4239">
      <w:pPr>
        <w:pStyle w:val="Paragrafi"/>
        <w:rPr>
          <w:lang w:val="sq-AL"/>
        </w:rPr>
      </w:pPr>
      <w:r w:rsidRPr="00961376">
        <w:rPr>
          <w:lang w:val="sq-AL"/>
        </w:rPr>
        <w:t>2. Ngarkohen Ministria e Brendshme, Ministria e Punëve të Jashtme, Ministria e Punës, Çështjeve Sociale dhe Shanseve të Barabarta, Ministria e Shëndetësisë dhe Ministria e Arsimit dhe Shkencës për hartimin dhe harmonizimin e udhëzimeve përkatëse, në zbatim të këtij vendimi, duke bashkëpunuar me institucionet qendrore dhe vendore, si dhe me organizata të shoqërisë civile, me eksperien</w:t>
      </w:r>
      <w:r w:rsidR="00082345" w:rsidRPr="00961376">
        <w:rPr>
          <w:lang w:val="sq-AL"/>
        </w:rPr>
        <w:t>cë dhe me kontribut në luftën ku</w:t>
      </w:r>
      <w:r w:rsidRPr="00961376">
        <w:rPr>
          <w:lang w:val="sq-AL"/>
        </w:rPr>
        <w:t>ndër trafikimit të personave.</w:t>
      </w:r>
    </w:p>
    <w:p w:rsidR="003C4239" w:rsidRPr="00961376" w:rsidRDefault="003C4239" w:rsidP="003C4239">
      <w:pPr>
        <w:pStyle w:val="Paragrafi"/>
        <w:rPr>
          <w:lang w:val="sq-AL"/>
        </w:rPr>
      </w:pPr>
      <w:r w:rsidRPr="00961376">
        <w:rPr>
          <w:lang w:val="sq-AL"/>
        </w:rPr>
        <w:t>3. Institucionet e ngarkuara me zbatimin e këtij vendimi të planifikojnë kostot financiare për zbatimin e procedurave standard</w:t>
      </w:r>
      <w:r w:rsidR="009B4447" w:rsidRPr="00961376">
        <w:rPr>
          <w:lang w:val="sq-AL"/>
        </w:rPr>
        <w:t>e</w:t>
      </w:r>
      <w:r w:rsidRPr="00961376">
        <w:rPr>
          <w:lang w:val="sq-AL"/>
        </w:rPr>
        <w:t xml:space="preserve"> të veprimit për identifikimin dhe referimin e viktimave/viktimave të mundshme të trafikimit.</w:t>
      </w:r>
    </w:p>
    <w:p w:rsidR="003C4239" w:rsidRPr="00961376" w:rsidRDefault="003C4239" w:rsidP="003C4239">
      <w:pPr>
        <w:pStyle w:val="Paragrafi"/>
        <w:rPr>
          <w:lang w:val="sq-AL"/>
        </w:rPr>
      </w:pPr>
      <w:r w:rsidRPr="00961376">
        <w:rPr>
          <w:lang w:val="sq-AL"/>
        </w:rPr>
        <w:t>Ky vendim hyn në fuqi pas botimit në Fletoren Zyrtare.</w:t>
      </w:r>
    </w:p>
    <w:p w:rsidR="003C4239" w:rsidRPr="00961376" w:rsidRDefault="003C4239" w:rsidP="003C4239">
      <w:pPr>
        <w:pStyle w:val="Paragrafi"/>
        <w:rPr>
          <w:lang w:val="sq-AL"/>
        </w:rPr>
      </w:pPr>
    </w:p>
    <w:p w:rsidR="003C4239" w:rsidRPr="00961376" w:rsidRDefault="003C4239" w:rsidP="003C4239">
      <w:pPr>
        <w:pStyle w:val="Autoriteti"/>
        <w:rPr>
          <w:lang w:val="sq-AL"/>
        </w:rPr>
      </w:pPr>
      <w:r w:rsidRPr="00961376">
        <w:rPr>
          <w:lang w:val="sq-AL"/>
        </w:rPr>
        <w:t>KRYEMINISTRI</w:t>
      </w:r>
    </w:p>
    <w:p w:rsidR="003C4239" w:rsidRPr="00961376" w:rsidRDefault="003C4239" w:rsidP="003C4239">
      <w:pPr>
        <w:pStyle w:val="AutoritetiEmer"/>
        <w:rPr>
          <w:lang w:val="sq-AL"/>
        </w:rPr>
      </w:pPr>
      <w:r w:rsidRPr="00961376">
        <w:rPr>
          <w:lang w:val="sq-AL"/>
        </w:rPr>
        <w:t xml:space="preserve">Sali Berisha </w:t>
      </w:r>
    </w:p>
    <w:p w:rsidR="003C4239" w:rsidRPr="00961376" w:rsidRDefault="003C4239" w:rsidP="003C4239">
      <w:pPr>
        <w:pStyle w:val="Paragrafi"/>
        <w:rPr>
          <w:lang w:val="sq-AL"/>
        </w:rPr>
      </w:pPr>
      <w:r w:rsidRPr="00961376">
        <w:rPr>
          <w:lang w:val="sq-AL"/>
        </w:rPr>
        <w:t xml:space="preserve"> </w:t>
      </w: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DB57E6" w:rsidRPr="00961376" w:rsidRDefault="00DB57E6" w:rsidP="00DB57E6">
      <w:pPr>
        <w:pStyle w:val="Paragrafi"/>
        <w:ind w:firstLine="0"/>
        <w:rPr>
          <w:lang w:val="sq-AL"/>
        </w:rPr>
      </w:pPr>
    </w:p>
    <w:p w:rsidR="003C4239" w:rsidRPr="00961376" w:rsidRDefault="003C4239" w:rsidP="003C4239">
      <w:pPr>
        <w:pStyle w:val="Paragrafi"/>
        <w:rPr>
          <w:rFonts w:eastAsia="MS Mincho"/>
          <w:lang w:val="sq-AL"/>
        </w:rPr>
      </w:pPr>
    </w:p>
    <w:p w:rsidR="003C4239" w:rsidRPr="00961376" w:rsidRDefault="003C4239" w:rsidP="008B7D97">
      <w:pPr>
        <w:pStyle w:val="TitulliTitull"/>
        <w:rPr>
          <w:rFonts w:eastAsia="MS Mincho"/>
          <w:lang w:val="sq-AL"/>
        </w:rPr>
      </w:pPr>
      <w:r w:rsidRPr="00961376">
        <w:rPr>
          <w:lang w:val="sq-AL"/>
        </w:rPr>
        <w:lastRenderedPageBreak/>
        <w:t>Procedurat Standarde të Veprimit për Identifikimin dhe Referimin e Viktimave/Viktimave të Mundshme të Trafikimit</w:t>
      </w:r>
      <w:r w:rsidRPr="00961376">
        <w:rPr>
          <w:rFonts w:eastAsia="MS Mincho"/>
          <w:lang w:val="sq-AL"/>
        </w:rPr>
        <w:t xml:space="preserve"> </w:t>
      </w:r>
    </w:p>
    <w:p w:rsidR="003C4239" w:rsidRPr="00C24EA4" w:rsidRDefault="003C4239" w:rsidP="003C4239">
      <w:pPr>
        <w:pStyle w:val="Paragrafi"/>
        <w:ind w:firstLine="0"/>
        <w:rPr>
          <w:lang w:val="sq-AL"/>
        </w:rPr>
      </w:pPr>
    </w:p>
    <w:p w:rsidR="003C4239" w:rsidRPr="00961376" w:rsidRDefault="00634781" w:rsidP="00F234FD">
      <w:pPr>
        <w:pStyle w:val="Paragrafi"/>
        <w:ind w:firstLine="0"/>
        <w:rPr>
          <w:lang w:val="sq-AL"/>
        </w:rPr>
      </w:pPr>
      <w:bookmarkStart w:id="0" w:name="_Toc275008033"/>
      <w:bookmarkStart w:id="1" w:name="_Toc297889714"/>
      <w:bookmarkStart w:id="2" w:name="_Toc258238245"/>
      <w:r>
        <w:rPr>
          <w:lang w:val="sq-AL"/>
        </w:rPr>
        <w:t>1.</w:t>
      </w:r>
      <w:r w:rsidR="00F234FD">
        <w:rPr>
          <w:lang w:val="sq-AL"/>
        </w:rPr>
        <w:t xml:space="preserve"> </w:t>
      </w:r>
      <w:r w:rsidR="00C24EA4" w:rsidRPr="00961376">
        <w:rPr>
          <w:lang w:val="sq-AL"/>
        </w:rPr>
        <w:t>QËLLIMI I PROCEDURAVE STANDARDE PËR IDENTIFIKIMIN DHE REFERIMIN E VIKTIMAVE TË TRAFIKIMIT</w:t>
      </w:r>
      <w:bookmarkEnd w:id="0"/>
      <w:bookmarkEnd w:id="1"/>
      <w:r w:rsidR="00C24EA4" w:rsidRPr="00961376">
        <w:rPr>
          <w:lang w:val="sq-AL"/>
        </w:rPr>
        <w:t xml:space="preserve"> </w:t>
      </w:r>
      <w:bookmarkEnd w:id="2"/>
    </w:p>
    <w:p w:rsidR="003C4239" w:rsidRPr="00961376" w:rsidRDefault="003C4239" w:rsidP="003C4239">
      <w:pPr>
        <w:pStyle w:val="Paragrafi"/>
        <w:rPr>
          <w:lang w:val="sq-AL"/>
        </w:rPr>
      </w:pPr>
      <w:r w:rsidRPr="00961376">
        <w:rPr>
          <w:lang w:val="sq-AL"/>
        </w:rPr>
        <w:t>Procedurat standarde të veprimit (procedurat) për identifikimin dhe referimin e viktimave apo viktimave të mundshme të trafikimit në zbatim të strategjisë kombëtare të luftës kundër trafikimit të qenieve njerëzore dhe planit të saj të veprimit, kanë për qëllim kryesor identifikimin dhe referimin në kohën dhe mënyrën e duhur të viktimave të trafikimit, të rr</w:t>
      </w:r>
      <w:r w:rsidR="002B0C29" w:rsidRPr="00961376">
        <w:rPr>
          <w:lang w:val="sq-AL"/>
        </w:rPr>
        <w:t>itur apo të mitur, për të gjitha</w:t>
      </w:r>
      <w:r w:rsidRPr="00961376">
        <w:rPr>
          <w:lang w:val="sq-AL"/>
        </w:rPr>
        <w:t xml:space="preserve"> llojet e shfrytëzimit, të trafikimit të brendshëm apo ndërkombëtar, të lidhur apo jo me krimin e organizuar. Identifikimi dhe referimi i viktimave të trafikimit sipas procedurave në këtë dokument, bëhet me qëllimin kryesor mbrojtjen dhe dhënien e ndihmës, dhe pritet të kontribuojë ndjeshëm në dy shtyllat e tjera të luftës kundër trafikimit të personave, në atë të parandalimit të trafikimit dhe ndëshkimit të trafikantëve. </w:t>
      </w:r>
    </w:p>
    <w:p w:rsidR="003C4239" w:rsidRPr="00961376" w:rsidRDefault="003C4239" w:rsidP="003C4239">
      <w:pPr>
        <w:pStyle w:val="Paragrafi"/>
        <w:rPr>
          <w:lang w:val="sq-AL"/>
        </w:rPr>
      </w:pPr>
      <w:r w:rsidRPr="00961376">
        <w:rPr>
          <w:lang w:val="sq-AL"/>
        </w:rPr>
        <w:t>Procedurat parashikojnë situata në të cilat vendi ynë, Shqipëria, apo zona të caktuara të vendit, përdoren, apo mund të përdoren si vend rekrutimi, tranzitimi dhe destinacioni për shfrytëzimin e personave të trafikuar shqiptarë dhe të huaj</w:t>
      </w:r>
      <w:r w:rsidR="002B0C29" w:rsidRPr="00961376">
        <w:rPr>
          <w:lang w:val="sq-AL"/>
        </w:rPr>
        <w:t>,</w:t>
      </w:r>
      <w:r w:rsidRPr="00961376">
        <w:rPr>
          <w:lang w:val="sq-AL"/>
        </w:rPr>
        <w:t xml:space="preserve"> si edhe situata në të cilat personat e trafikuar me shtetësi shqiptare, apo të hamendësuar shqiptare ndodhen jashtë territorit të Republikës së Shqipërisë. </w:t>
      </w:r>
    </w:p>
    <w:p w:rsidR="003C4239" w:rsidRPr="00961376" w:rsidRDefault="003C4239" w:rsidP="003C4239">
      <w:pPr>
        <w:pStyle w:val="Paragrafi"/>
        <w:rPr>
          <w:lang w:val="sq-AL"/>
        </w:rPr>
      </w:pPr>
      <w:r w:rsidRPr="00961376">
        <w:rPr>
          <w:lang w:val="sq-AL"/>
        </w:rPr>
        <w:t xml:space="preserve">Procedurat parakuptojnë një ndërhyrje multidisiplinore dhe zbatimi i tyre është detyrim i të gjitha institucioneve shtetërore, në nivel qendror dhe lokal që punojnë në vend apo janë me mision shtetëror jashtë vendit. Veprimi në përputhje me këto procedura është detyrim edhe i </w:t>
      </w:r>
      <w:r w:rsidR="002B0C29" w:rsidRPr="00961376">
        <w:rPr>
          <w:lang w:val="sq-AL"/>
        </w:rPr>
        <w:t>të gjitha</w:t>
      </w:r>
      <w:r w:rsidRPr="00961376">
        <w:rPr>
          <w:lang w:val="sq-AL"/>
        </w:rPr>
        <w:t xml:space="preserve"> agjencive joshtetërore që veprojnë në territorin e Republikës së Shqipërisë në çdo moment në të cilin ato gjatë veprimtarisë së tyre, bien në kontakt me një person që mund të vlerësohet prej tyre apo informohet tek ata se është viktimë e trafikimit të personave. Ato</w:t>
      </w:r>
      <w:r w:rsidR="00284F7E" w:rsidRPr="00961376">
        <w:rPr>
          <w:lang w:val="sq-AL"/>
        </w:rPr>
        <w:t>,</w:t>
      </w:r>
      <w:r w:rsidRPr="00961376">
        <w:rPr>
          <w:lang w:val="sq-AL"/>
        </w:rPr>
        <w:t xml:space="preserve"> gjithashtu</w:t>
      </w:r>
      <w:r w:rsidR="00284F7E" w:rsidRPr="00961376">
        <w:rPr>
          <w:lang w:val="sq-AL"/>
        </w:rPr>
        <w:t>,</w:t>
      </w:r>
      <w:r w:rsidRPr="00961376">
        <w:rPr>
          <w:lang w:val="sq-AL"/>
        </w:rPr>
        <w:t xml:space="preserve"> parakuptojnë bashkëpunimin me strukturat analoge në vende të tjera për identifikimin, referimin dhe mbrojtjen e viktimave të trafikimit. </w:t>
      </w:r>
    </w:p>
    <w:p w:rsidR="003C4239" w:rsidRPr="00961376" w:rsidRDefault="003C4239" w:rsidP="003C4239">
      <w:pPr>
        <w:pStyle w:val="Paragrafi"/>
        <w:rPr>
          <w:lang w:val="sq-AL"/>
        </w:rPr>
      </w:pPr>
      <w:r w:rsidRPr="00961376">
        <w:rPr>
          <w:lang w:val="sq-AL"/>
        </w:rPr>
        <w:t>Procedurat bazohen në eksperiencën e deritanishme në zbatim të marrëveshjes së bashkëpunimit për krijimin e një mekanizmi kombëtar referimi për identifikim dhe asistencë të përmirësuar për viktimat e trafikut të qenieve njerëzore (MKR), datë 18.7.2005, eksperiencën e autoritetit përg</w:t>
      </w:r>
      <w:r w:rsidR="00D350CD" w:rsidRPr="00961376">
        <w:rPr>
          <w:lang w:val="sq-AL"/>
        </w:rPr>
        <w:t>jegjës të ngritur me urdhrin e p</w:t>
      </w:r>
      <w:r w:rsidRPr="00961376">
        <w:rPr>
          <w:lang w:val="sq-AL"/>
        </w:rPr>
        <w:t>ërbashkët të Ministrit të Brendshëm, të Ministrit të Jashtëm dhe Ministrit të Punës, Çështjeve Sociale dhe Shanseve të Barabarta “Për ngritjen e autoritetit përgjegjës për mbrojtjen dhe ndihmën e viktimave të trafikimit dhe përcaktimin e detyrave të institucioneve të përfshira në këtë proces” të datës 19.5.2006, si dhe urdhrave apo udhëzimeve të tjera të mëvonshme të autoriteteve shtetërore. Procedurat janë hartuar në të njëjtën frymë me instrumentet ndërkombëtare që trajtojnë çështjet e parandalimit të trafikimit, mbrojtjes së viktimave dhe ndjekjes penale të trafikantëve, si edhe reflektojnë rekomandimet e dhëna për të njëjtën fushë veprimi nga organizma ndërkombëtare si OKB, DASH, KE, IOM, OSBE, UNICEF, ICITAP, ICMPD, UNODC</w:t>
      </w:r>
      <w:r w:rsidR="00906593" w:rsidRPr="00961376">
        <w:rPr>
          <w:lang w:val="sq-AL"/>
        </w:rPr>
        <w:t xml:space="preserve"> etj.</w:t>
      </w:r>
    </w:p>
    <w:p w:rsidR="003C4239" w:rsidRPr="00961376" w:rsidRDefault="003C4239" w:rsidP="003C4239">
      <w:pPr>
        <w:pStyle w:val="Paragrafi"/>
        <w:rPr>
          <w:lang w:val="sq-AL"/>
        </w:rPr>
      </w:pPr>
      <w:r w:rsidRPr="00961376">
        <w:rPr>
          <w:lang w:val="sq-AL"/>
        </w:rPr>
        <w:t xml:space="preserve">Hartimi i procedurave është konsideruar i domosdoshëm për forcimin e një rrjeti funksional dhe të qëndrueshëm për rastet e trafikimit. Hartimi dhe aplikimi i procedurave mund të kontribuojë edhe në forcimin e një sistemi funksional identifikimi dhe referimi për të miturit dhe deri në njëfarë mase për të rriturit e kategorive në nevojë për kujdes dhe mbrojtje. </w:t>
      </w:r>
    </w:p>
    <w:p w:rsidR="004164CA" w:rsidRPr="00961376" w:rsidRDefault="003C4239" w:rsidP="006C4770">
      <w:pPr>
        <w:pStyle w:val="Paragrafi"/>
        <w:rPr>
          <w:lang w:val="sq-AL"/>
        </w:rPr>
      </w:pPr>
      <w:r w:rsidRPr="00961376">
        <w:rPr>
          <w:lang w:val="sq-AL"/>
        </w:rPr>
        <w:t>Procedurat janë hartuar nëpërmj</w:t>
      </w:r>
      <w:r w:rsidR="003148AC" w:rsidRPr="00961376">
        <w:rPr>
          <w:lang w:val="sq-AL"/>
        </w:rPr>
        <w:t>et një diskutimi të gjerë me</w:t>
      </w:r>
      <w:r w:rsidRPr="00961376">
        <w:rPr>
          <w:lang w:val="sq-AL"/>
        </w:rPr>
        <w:t xml:space="preserve"> mbështetjen dhe kontributin e strukturave dhe institucioneve komb</w:t>
      </w:r>
      <w:r w:rsidR="009371AB" w:rsidRPr="00961376">
        <w:rPr>
          <w:lang w:val="sq-AL"/>
        </w:rPr>
        <w:t>ëtare dhe ndërkombëtare, të cila</w:t>
      </w:r>
      <w:r w:rsidRPr="00961376">
        <w:rPr>
          <w:lang w:val="sq-AL"/>
        </w:rPr>
        <w:t xml:space="preserve">t punojnë aktivisht dhe njohin mirë fushën e parandalimit të trafikimit dhe mbrojtjes së personave të trafikuar. </w:t>
      </w:r>
      <w:bookmarkStart w:id="3" w:name="_Toc258238246"/>
      <w:bookmarkStart w:id="4" w:name="_Toc275008034"/>
      <w:bookmarkStart w:id="5" w:name="_Toc297889715"/>
    </w:p>
    <w:p w:rsidR="001A4246" w:rsidRPr="00961376" w:rsidRDefault="001A4246" w:rsidP="000B358B">
      <w:pPr>
        <w:pStyle w:val="Paragrafi"/>
        <w:rPr>
          <w:sz w:val="12"/>
          <w:lang w:val="sq-AL"/>
        </w:rPr>
      </w:pPr>
    </w:p>
    <w:p w:rsidR="00C24EA4" w:rsidRDefault="00C24EA4" w:rsidP="001A4246">
      <w:pPr>
        <w:pStyle w:val="Paragrafi"/>
        <w:jc w:val="left"/>
        <w:rPr>
          <w:lang w:val="sq-AL"/>
        </w:rPr>
      </w:pPr>
    </w:p>
    <w:p w:rsidR="00C24EA4" w:rsidRDefault="00C24EA4" w:rsidP="001A4246">
      <w:pPr>
        <w:pStyle w:val="Paragrafi"/>
        <w:jc w:val="left"/>
        <w:rPr>
          <w:lang w:val="sq-AL"/>
        </w:rPr>
      </w:pPr>
    </w:p>
    <w:p w:rsidR="00C24EA4" w:rsidRDefault="00C24EA4" w:rsidP="001A4246">
      <w:pPr>
        <w:pStyle w:val="Paragrafi"/>
        <w:jc w:val="left"/>
        <w:rPr>
          <w:lang w:val="sq-AL"/>
        </w:rPr>
      </w:pPr>
    </w:p>
    <w:p w:rsidR="00C24EA4" w:rsidRDefault="00C24EA4" w:rsidP="001A4246">
      <w:pPr>
        <w:pStyle w:val="Paragrafi"/>
        <w:jc w:val="left"/>
        <w:rPr>
          <w:lang w:val="sq-AL"/>
        </w:rPr>
      </w:pPr>
    </w:p>
    <w:p w:rsidR="00C24EA4" w:rsidRDefault="00C24EA4" w:rsidP="001A4246">
      <w:pPr>
        <w:pStyle w:val="Paragrafi"/>
        <w:jc w:val="left"/>
        <w:rPr>
          <w:lang w:val="sq-AL"/>
        </w:rPr>
      </w:pPr>
    </w:p>
    <w:p w:rsidR="00C24EA4" w:rsidRDefault="00C24EA4" w:rsidP="001A4246">
      <w:pPr>
        <w:pStyle w:val="Paragrafi"/>
        <w:jc w:val="left"/>
        <w:rPr>
          <w:lang w:val="sq-AL"/>
        </w:rPr>
      </w:pPr>
    </w:p>
    <w:p w:rsidR="003C4239" w:rsidRPr="00961376" w:rsidRDefault="003C4239" w:rsidP="00F234FD">
      <w:pPr>
        <w:pStyle w:val="Paragrafi"/>
        <w:ind w:firstLine="0"/>
        <w:jc w:val="left"/>
        <w:rPr>
          <w:lang w:val="sq-AL"/>
        </w:rPr>
      </w:pPr>
      <w:r w:rsidRPr="00961376">
        <w:rPr>
          <w:lang w:val="sq-AL"/>
        </w:rPr>
        <w:lastRenderedPageBreak/>
        <w:t xml:space="preserve">2. </w:t>
      </w:r>
      <w:r w:rsidR="00C24EA4" w:rsidRPr="00961376">
        <w:rPr>
          <w:lang w:val="sq-AL"/>
        </w:rPr>
        <w:t>SHKURTIMET</w:t>
      </w:r>
      <w:bookmarkEnd w:id="3"/>
      <w:bookmarkEnd w:id="4"/>
      <w:bookmarkEnd w:id="5"/>
    </w:p>
    <w:p w:rsidR="003C4239" w:rsidRPr="00961376" w:rsidRDefault="003C4239" w:rsidP="003C4239">
      <w:pPr>
        <w:pStyle w:val="Paragrafi"/>
        <w:ind w:firstLine="0"/>
        <w:rPr>
          <w:lang w:val="sq-AL"/>
        </w:rPr>
      </w:pPr>
      <w:r w:rsidRPr="00961376">
        <w:rPr>
          <w:lang w:val="sq-AL"/>
        </w:rPr>
        <w:t>AP</w:t>
      </w:r>
      <w:r w:rsidRPr="00961376">
        <w:rPr>
          <w:lang w:val="sq-AL"/>
        </w:rPr>
        <w:tab/>
      </w:r>
      <w:r w:rsidRPr="00961376">
        <w:rPr>
          <w:lang w:val="sq-AL"/>
        </w:rPr>
        <w:tab/>
        <w:t>Autoriteti Përgjegjës</w:t>
      </w:r>
    </w:p>
    <w:p w:rsidR="003C4239" w:rsidRPr="00961376" w:rsidRDefault="003C4239" w:rsidP="003C4239">
      <w:pPr>
        <w:pStyle w:val="Paragrafi"/>
        <w:ind w:firstLine="0"/>
        <w:rPr>
          <w:lang w:val="sq-AL"/>
        </w:rPr>
      </w:pPr>
      <w:r w:rsidRPr="00961376">
        <w:rPr>
          <w:lang w:val="sq-AL"/>
        </w:rPr>
        <w:t>A/IPIF</w:t>
      </w:r>
      <w:r w:rsidRPr="00961376">
        <w:rPr>
          <w:lang w:val="sq-AL"/>
        </w:rPr>
        <w:tab/>
      </w:r>
      <w:r w:rsidRPr="00961376">
        <w:rPr>
          <w:lang w:val="sq-AL"/>
        </w:rPr>
        <w:tab/>
        <w:t xml:space="preserve">Agjencitë/ Institucionet Përgjegjëse për Identifikim Fillestar </w:t>
      </w:r>
    </w:p>
    <w:p w:rsidR="003C4239" w:rsidRPr="00961376" w:rsidRDefault="003C4239" w:rsidP="003C4239">
      <w:pPr>
        <w:pStyle w:val="Paragrafi"/>
        <w:ind w:firstLine="0"/>
        <w:rPr>
          <w:lang w:val="sq-AL"/>
        </w:rPr>
      </w:pPr>
      <w:r w:rsidRPr="00961376">
        <w:rPr>
          <w:lang w:val="sq-AL"/>
        </w:rPr>
        <w:t>DASH</w:t>
      </w:r>
      <w:r w:rsidRPr="00961376">
        <w:rPr>
          <w:lang w:val="sq-AL"/>
        </w:rPr>
        <w:tab/>
      </w:r>
      <w:r w:rsidRPr="00961376">
        <w:rPr>
          <w:lang w:val="sq-AL"/>
        </w:rPr>
        <w:tab/>
        <w:t>DASH</w:t>
      </w:r>
    </w:p>
    <w:p w:rsidR="003C4239" w:rsidRPr="00961376" w:rsidRDefault="003C4239" w:rsidP="003C4239">
      <w:pPr>
        <w:pStyle w:val="Paragrafi"/>
        <w:ind w:firstLine="0"/>
        <w:rPr>
          <w:lang w:val="sq-AL"/>
        </w:rPr>
      </w:pPr>
      <w:r w:rsidRPr="00961376">
        <w:rPr>
          <w:lang w:val="sq-AL"/>
        </w:rPr>
        <w:t>DPPSH</w:t>
      </w:r>
      <w:r w:rsidRPr="00961376">
        <w:rPr>
          <w:lang w:val="sq-AL"/>
        </w:rPr>
        <w:tab/>
      </w:r>
      <w:r w:rsidRPr="00961376">
        <w:rPr>
          <w:lang w:val="sq-AL"/>
        </w:rPr>
        <w:tab/>
        <w:t xml:space="preserve">Drejtoria e Përgjithshme e Policisë së Shtetit </w:t>
      </w:r>
    </w:p>
    <w:p w:rsidR="003C4239" w:rsidRPr="00961376" w:rsidRDefault="003C4239" w:rsidP="003C4239">
      <w:pPr>
        <w:pStyle w:val="Paragrafi"/>
        <w:ind w:firstLine="0"/>
        <w:rPr>
          <w:lang w:val="sq-AL"/>
        </w:rPr>
      </w:pPr>
      <w:r w:rsidRPr="00961376">
        <w:rPr>
          <w:lang w:val="sq-AL"/>
        </w:rPr>
        <w:t>DRKM</w:t>
      </w:r>
      <w:r w:rsidRPr="00961376">
        <w:rPr>
          <w:lang w:val="sq-AL"/>
        </w:rPr>
        <w:tab/>
      </w:r>
      <w:r w:rsidRPr="00961376">
        <w:rPr>
          <w:lang w:val="sq-AL"/>
        </w:rPr>
        <w:tab/>
        <w:t>Drejtoria Rajonale e Kufirit dhe Migracionit</w:t>
      </w:r>
    </w:p>
    <w:p w:rsidR="003C4239" w:rsidRPr="00961376" w:rsidRDefault="003C4239" w:rsidP="003C4239">
      <w:pPr>
        <w:pStyle w:val="Paragrafi"/>
        <w:ind w:firstLine="0"/>
        <w:rPr>
          <w:lang w:val="sq-AL"/>
        </w:rPr>
      </w:pPr>
      <w:r w:rsidRPr="00961376">
        <w:rPr>
          <w:lang w:val="sq-AL"/>
        </w:rPr>
        <w:t>G/SPIF</w:t>
      </w:r>
      <w:r w:rsidRPr="00961376">
        <w:rPr>
          <w:lang w:val="sq-AL"/>
        </w:rPr>
        <w:tab/>
      </w:r>
      <w:r w:rsidRPr="00961376">
        <w:rPr>
          <w:lang w:val="sq-AL"/>
        </w:rPr>
        <w:tab/>
        <w:t xml:space="preserve">Grupi/ Struktura Përgjegjëse për Identifikim Formal </w:t>
      </w:r>
    </w:p>
    <w:p w:rsidR="003C4239" w:rsidRPr="00961376" w:rsidRDefault="003C4239" w:rsidP="003C4239">
      <w:pPr>
        <w:pStyle w:val="Paragrafi"/>
        <w:ind w:firstLine="0"/>
        <w:rPr>
          <w:lang w:val="sq-AL"/>
        </w:rPr>
      </w:pPr>
      <w:r w:rsidRPr="00961376">
        <w:rPr>
          <w:lang w:val="sq-AL"/>
        </w:rPr>
        <w:t>A/IPIF</w:t>
      </w:r>
      <w:r w:rsidRPr="00961376">
        <w:rPr>
          <w:lang w:val="sq-AL"/>
        </w:rPr>
        <w:tab/>
      </w:r>
      <w:r w:rsidRPr="00961376">
        <w:rPr>
          <w:lang w:val="sq-AL"/>
        </w:rPr>
        <w:tab/>
        <w:t>Agjencitë/Institucionet Përgjegjëse për Identifikimin e Hershëm</w:t>
      </w:r>
    </w:p>
    <w:p w:rsidR="003C4239" w:rsidRPr="00961376" w:rsidRDefault="003C4239" w:rsidP="003C4239">
      <w:pPr>
        <w:pStyle w:val="Paragrafi"/>
        <w:ind w:firstLine="0"/>
        <w:rPr>
          <w:lang w:val="sq-AL"/>
        </w:rPr>
      </w:pPr>
      <w:r w:rsidRPr="00961376">
        <w:rPr>
          <w:lang w:val="sq-AL"/>
        </w:rPr>
        <w:t>IOM</w:t>
      </w:r>
      <w:r w:rsidRPr="00961376">
        <w:rPr>
          <w:lang w:val="sq-AL"/>
        </w:rPr>
        <w:tab/>
      </w:r>
      <w:r w:rsidRPr="00961376">
        <w:rPr>
          <w:lang w:val="sq-AL"/>
        </w:rPr>
        <w:tab/>
        <w:t xml:space="preserve">Organizata Ndërkombëtare për Migracionin </w:t>
      </w:r>
    </w:p>
    <w:p w:rsidR="003C4239" w:rsidRPr="00961376" w:rsidRDefault="003C4239" w:rsidP="003C4239">
      <w:pPr>
        <w:pStyle w:val="Paragrafi"/>
        <w:ind w:firstLine="0"/>
        <w:rPr>
          <w:lang w:val="sq-AL"/>
        </w:rPr>
      </w:pPr>
      <w:r w:rsidRPr="00961376">
        <w:rPr>
          <w:lang w:val="sq-AL"/>
        </w:rPr>
        <w:t>ICITAP</w:t>
      </w:r>
      <w:r w:rsidRPr="00961376">
        <w:rPr>
          <w:lang w:val="sq-AL"/>
        </w:rPr>
        <w:tab/>
      </w:r>
      <w:r w:rsidRPr="00961376">
        <w:rPr>
          <w:lang w:val="sq-AL"/>
        </w:rPr>
        <w:tab/>
        <w:t xml:space="preserve">Programi Ndërkombëtar i Asistencës për Trajnim në Hetimet Penale </w:t>
      </w:r>
    </w:p>
    <w:p w:rsidR="003C4239" w:rsidRPr="00961376" w:rsidRDefault="003C4239" w:rsidP="003C4239">
      <w:pPr>
        <w:pStyle w:val="Paragrafi"/>
        <w:ind w:firstLine="0"/>
        <w:rPr>
          <w:lang w:val="sq-AL"/>
        </w:rPr>
      </w:pPr>
      <w:r w:rsidRPr="00961376">
        <w:rPr>
          <w:lang w:val="sq-AL"/>
        </w:rPr>
        <w:t>ICMPD</w:t>
      </w:r>
      <w:r w:rsidRPr="00961376">
        <w:rPr>
          <w:lang w:val="sq-AL"/>
        </w:rPr>
        <w:tab/>
      </w:r>
      <w:r w:rsidRPr="00961376">
        <w:rPr>
          <w:lang w:val="sq-AL"/>
        </w:rPr>
        <w:tab/>
        <w:t xml:space="preserve">Qendra Ndërkombëtare për Zhvillimin e Politikave të Migrimit </w:t>
      </w:r>
    </w:p>
    <w:p w:rsidR="003C4239" w:rsidRPr="00961376" w:rsidRDefault="003C4239" w:rsidP="003C4239">
      <w:pPr>
        <w:pStyle w:val="Paragrafi"/>
        <w:ind w:firstLine="0"/>
        <w:rPr>
          <w:lang w:val="sq-AL"/>
        </w:rPr>
      </w:pPr>
      <w:r w:rsidRPr="00961376">
        <w:rPr>
          <w:lang w:val="sq-AL"/>
        </w:rPr>
        <w:t>KB</w:t>
      </w:r>
      <w:r w:rsidRPr="00961376">
        <w:rPr>
          <w:lang w:val="sq-AL"/>
        </w:rPr>
        <w:tab/>
      </w:r>
      <w:r w:rsidRPr="00961376">
        <w:rPr>
          <w:lang w:val="sq-AL"/>
        </w:rPr>
        <w:tab/>
        <w:t xml:space="preserve">Kombet e Bashkuara </w:t>
      </w:r>
    </w:p>
    <w:p w:rsidR="003C4239" w:rsidRPr="00961376" w:rsidRDefault="003C4239" w:rsidP="003C4239">
      <w:pPr>
        <w:pStyle w:val="Paragrafi"/>
        <w:ind w:firstLine="0"/>
        <w:rPr>
          <w:lang w:val="sq-AL"/>
        </w:rPr>
      </w:pPr>
      <w:r w:rsidRPr="00961376">
        <w:rPr>
          <w:lang w:val="sq-AL"/>
        </w:rPr>
        <w:t>KiE</w:t>
      </w:r>
      <w:r w:rsidRPr="00961376">
        <w:rPr>
          <w:lang w:val="sq-AL"/>
        </w:rPr>
        <w:tab/>
      </w:r>
      <w:r w:rsidRPr="00961376">
        <w:rPr>
          <w:lang w:val="sq-AL"/>
        </w:rPr>
        <w:tab/>
        <w:t>Këshilli i Europës</w:t>
      </w:r>
    </w:p>
    <w:p w:rsidR="003C4239" w:rsidRPr="00961376" w:rsidRDefault="00157B94" w:rsidP="003C4239">
      <w:pPr>
        <w:pStyle w:val="Paragrafi"/>
        <w:ind w:firstLine="0"/>
        <w:rPr>
          <w:lang w:val="sq-AL"/>
        </w:rPr>
      </w:pPr>
      <w:r w:rsidRPr="00961376">
        <w:rPr>
          <w:lang w:val="sq-AL"/>
        </w:rPr>
        <w:t>KRAT</w:t>
      </w:r>
      <w:r w:rsidRPr="00961376">
        <w:rPr>
          <w:lang w:val="sq-AL"/>
        </w:rPr>
        <w:tab/>
      </w:r>
      <w:r w:rsidRPr="00961376">
        <w:rPr>
          <w:lang w:val="sq-AL"/>
        </w:rPr>
        <w:tab/>
        <w:t>Komitetet Rajonale Antit</w:t>
      </w:r>
      <w:r w:rsidR="003C4239" w:rsidRPr="00961376">
        <w:rPr>
          <w:lang w:val="sq-AL"/>
        </w:rPr>
        <w:t>rafikim</w:t>
      </w:r>
    </w:p>
    <w:p w:rsidR="003C4239" w:rsidRPr="00961376" w:rsidRDefault="003C4239" w:rsidP="003C4239">
      <w:pPr>
        <w:pStyle w:val="Paragrafi"/>
        <w:ind w:firstLine="0"/>
        <w:rPr>
          <w:lang w:val="sq-AL"/>
        </w:rPr>
      </w:pPr>
      <w:r w:rsidRPr="00961376">
        <w:rPr>
          <w:lang w:val="sq-AL"/>
        </w:rPr>
        <w:t>KSHNJ</w:t>
      </w:r>
      <w:r w:rsidRPr="00961376">
        <w:rPr>
          <w:lang w:val="sq-AL"/>
        </w:rPr>
        <w:tab/>
      </w:r>
      <w:r w:rsidRPr="00961376">
        <w:rPr>
          <w:lang w:val="sq-AL"/>
        </w:rPr>
        <w:tab/>
        <w:t xml:space="preserve">Komisioni Shtetëror për Ndihmën Juridike </w:t>
      </w:r>
    </w:p>
    <w:p w:rsidR="003C4239" w:rsidRPr="00961376" w:rsidRDefault="003C4239" w:rsidP="003C4239">
      <w:pPr>
        <w:pStyle w:val="Paragrafi"/>
        <w:ind w:firstLine="0"/>
        <w:rPr>
          <w:lang w:val="sq-AL"/>
        </w:rPr>
      </w:pPr>
      <w:r w:rsidRPr="00961376">
        <w:rPr>
          <w:lang w:val="sq-AL"/>
        </w:rPr>
        <w:t>MB</w:t>
      </w:r>
      <w:r w:rsidRPr="00961376">
        <w:rPr>
          <w:lang w:val="sq-AL"/>
        </w:rPr>
        <w:tab/>
      </w:r>
      <w:r w:rsidRPr="00961376">
        <w:rPr>
          <w:lang w:val="sq-AL"/>
        </w:rPr>
        <w:tab/>
        <w:t>Ministria e Brendshme</w:t>
      </w:r>
    </w:p>
    <w:p w:rsidR="003C4239" w:rsidRPr="00961376" w:rsidRDefault="003C4239" w:rsidP="003C4239">
      <w:pPr>
        <w:pStyle w:val="Paragrafi"/>
        <w:ind w:firstLine="0"/>
        <w:rPr>
          <w:lang w:val="sq-AL"/>
        </w:rPr>
      </w:pPr>
      <w:r w:rsidRPr="00961376">
        <w:rPr>
          <w:lang w:val="sq-AL"/>
        </w:rPr>
        <w:t>MPJ</w:t>
      </w:r>
      <w:r w:rsidRPr="00961376">
        <w:rPr>
          <w:lang w:val="sq-AL"/>
        </w:rPr>
        <w:tab/>
      </w:r>
      <w:r w:rsidRPr="00961376">
        <w:rPr>
          <w:lang w:val="sq-AL"/>
        </w:rPr>
        <w:tab/>
        <w:t>Ministria e Punëve të Jashtme</w:t>
      </w:r>
    </w:p>
    <w:p w:rsidR="003C4239" w:rsidRPr="00961376" w:rsidRDefault="003C4239" w:rsidP="003C4239">
      <w:pPr>
        <w:pStyle w:val="Paragrafi"/>
        <w:ind w:firstLine="0"/>
        <w:rPr>
          <w:lang w:val="sq-AL"/>
        </w:rPr>
      </w:pPr>
      <w:r w:rsidRPr="00961376">
        <w:rPr>
          <w:lang w:val="sq-AL"/>
        </w:rPr>
        <w:t>MD</w:t>
      </w:r>
      <w:r w:rsidRPr="00961376">
        <w:rPr>
          <w:lang w:val="sq-AL"/>
        </w:rPr>
        <w:tab/>
      </w:r>
      <w:r w:rsidRPr="00961376">
        <w:rPr>
          <w:lang w:val="sq-AL"/>
        </w:rPr>
        <w:tab/>
        <w:t>Ministria e Drejtësisë</w:t>
      </w:r>
    </w:p>
    <w:p w:rsidR="003C4239" w:rsidRPr="00961376" w:rsidRDefault="003C4239" w:rsidP="003C4239">
      <w:pPr>
        <w:pStyle w:val="Paragrafi"/>
        <w:ind w:firstLine="0"/>
        <w:rPr>
          <w:lang w:val="sq-AL"/>
        </w:rPr>
      </w:pPr>
      <w:r w:rsidRPr="00961376">
        <w:rPr>
          <w:lang w:val="sq-AL"/>
        </w:rPr>
        <w:t>MPÇSSHB</w:t>
      </w:r>
      <w:r w:rsidRPr="00961376">
        <w:rPr>
          <w:lang w:val="sq-AL"/>
        </w:rPr>
        <w:tab/>
        <w:t xml:space="preserve">Ministria e Punës, Çështjeve Sociale dhe Shanseve të Barabarta </w:t>
      </w:r>
    </w:p>
    <w:p w:rsidR="003C4239" w:rsidRPr="00961376" w:rsidRDefault="003C4239" w:rsidP="003C4239">
      <w:pPr>
        <w:pStyle w:val="Paragrafi"/>
        <w:ind w:firstLine="0"/>
        <w:rPr>
          <w:lang w:val="sq-AL"/>
        </w:rPr>
      </w:pPr>
      <w:r w:rsidRPr="00961376">
        <w:rPr>
          <w:lang w:val="sq-AL"/>
        </w:rPr>
        <w:t>OHCHR</w:t>
      </w:r>
      <w:r w:rsidRPr="00961376">
        <w:rPr>
          <w:lang w:val="sq-AL"/>
        </w:rPr>
        <w:tab/>
        <w:t>Zyra e Komisionerit të Lartë për të Drejtat e Njeriut të KB</w:t>
      </w:r>
    </w:p>
    <w:p w:rsidR="003C4239" w:rsidRPr="00961376" w:rsidRDefault="003C4239" w:rsidP="003C4239">
      <w:pPr>
        <w:pStyle w:val="Paragrafi"/>
        <w:ind w:firstLine="0"/>
        <w:rPr>
          <w:lang w:val="sq-AL"/>
        </w:rPr>
      </w:pPr>
      <w:r w:rsidRPr="00961376">
        <w:rPr>
          <w:lang w:val="sq-AL"/>
        </w:rPr>
        <w:t>OKB</w:t>
      </w:r>
      <w:r w:rsidRPr="00961376">
        <w:rPr>
          <w:lang w:val="sq-AL"/>
        </w:rPr>
        <w:tab/>
      </w:r>
      <w:r w:rsidRPr="00961376">
        <w:rPr>
          <w:lang w:val="sq-AL"/>
        </w:rPr>
        <w:tab/>
        <w:t>Organizata e Kombeve të Bashkuara</w:t>
      </w:r>
    </w:p>
    <w:p w:rsidR="003C4239" w:rsidRPr="00961376" w:rsidRDefault="003C4239" w:rsidP="003C4239">
      <w:pPr>
        <w:pStyle w:val="Paragrafi"/>
        <w:ind w:firstLine="0"/>
        <w:rPr>
          <w:lang w:val="sq-AL"/>
        </w:rPr>
      </w:pPr>
      <w:r w:rsidRPr="00961376">
        <w:rPr>
          <w:lang w:val="sq-AL"/>
        </w:rPr>
        <w:t>OSBE</w:t>
      </w:r>
      <w:r w:rsidRPr="00961376">
        <w:rPr>
          <w:lang w:val="sq-AL"/>
        </w:rPr>
        <w:tab/>
      </w:r>
      <w:r w:rsidRPr="00961376">
        <w:rPr>
          <w:lang w:val="sq-AL"/>
        </w:rPr>
        <w:tab/>
        <w:t>Organizata për Siguri dhe Bashkëpunim në E</w:t>
      </w:r>
      <w:r w:rsidR="00D44B28" w:rsidRPr="00961376">
        <w:rPr>
          <w:lang w:val="sq-AL"/>
        </w:rPr>
        <w:t>u</w:t>
      </w:r>
      <w:r w:rsidRPr="00961376">
        <w:rPr>
          <w:lang w:val="sq-AL"/>
        </w:rPr>
        <w:t>ropë</w:t>
      </w:r>
    </w:p>
    <w:p w:rsidR="003C4239" w:rsidRPr="00961376" w:rsidRDefault="003C4239" w:rsidP="003C4239">
      <w:pPr>
        <w:pStyle w:val="Paragrafi"/>
        <w:ind w:firstLine="0"/>
        <w:rPr>
          <w:lang w:val="sq-AL"/>
        </w:rPr>
      </w:pPr>
      <w:r w:rsidRPr="00961376">
        <w:rPr>
          <w:lang w:val="sq-AL"/>
        </w:rPr>
        <w:t>PDRSH</w:t>
      </w:r>
      <w:r w:rsidRPr="00961376">
        <w:rPr>
          <w:lang w:val="sq-AL"/>
        </w:rPr>
        <w:tab/>
      </w:r>
      <w:r w:rsidRPr="00961376">
        <w:rPr>
          <w:lang w:val="sq-AL"/>
        </w:rPr>
        <w:tab/>
        <w:t>Përfaqësitë Diplomatike të Republikës së Shqipërisë</w:t>
      </w:r>
    </w:p>
    <w:p w:rsidR="003C4239" w:rsidRPr="00961376" w:rsidRDefault="003C4239" w:rsidP="003C4239">
      <w:pPr>
        <w:pStyle w:val="Paragrafi"/>
        <w:ind w:firstLine="0"/>
        <w:rPr>
          <w:lang w:val="sq-AL"/>
        </w:rPr>
      </w:pPr>
      <w:r w:rsidRPr="00961376">
        <w:rPr>
          <w:lang w:val="sq-AL"/>
        </w:rPr>
        <w:t>PKM</w:t>
      </w:r>
      <w:r w:rsidRPr="00961376">
        <w:rPr>
          <w:lang w:val="sq-AL"/>
        </w:rPr>
        <w:tab/>
      </w:r>
      <w:r w:rsidRPr="00961376">
        <w:rPr>
          <w:lang w:val="sq-AL"/>
        </w:rPr>
        <w:tab/>
        <w:t>Pika e Kalimit Kufitar</w:t>
      </w:r>
    </w:p>
    <w:p w:rsidR="003C4239" w:rsidRPr="00961376" w:rsidRDefault="003C4239" w:rsidP="003C4239">
      <w:pPr>
        <w:pStyle w:val="Paragrafi"/>
        <w:ind w:firstLine="0"/>
        <w:rPr>
          <w:lang w:val="sq-AL"/>
        </w:rPr>
      </w:pPr>
      <w:r w:rsidRPr="00961376">
        <w:rPr>
          <w:lang w:val="sq-AL"/>
        </w:rPr>
        <w:t>SLKTP</w:t>
      </w:r>
      <w:r w:rsidRPr="00961376">
        <w:rPr>
          <w:lang w:val="sq-AL"/>
        </w:rPr>
        <w:tab/>
        <w:t xml:space="preserve">           Sektori i Luftës kundër Trafiqeve të Paligjshme (i Policisë)</w:t>
      </w:r>
    </w:p>
    <w:p w:rsidR="003C4239" w:rsidRPr="00961376" w:rsidRDefault="003C4239" w:rsidP="003C4239">
      <w:pPr>
        <w:pStyle w:val="Paragrafi"/>
        <w:ind w:firstLine="0"/>
        <w:rPr>
          <w:lang w:val="sq-AL"/>
        </w:rPr>
      </w:pPr>
      <w:r w:rsidRPr="00961376">
        <w:rPr>
          <w:lang w:val="sq-AL"/>
        </w:rPr>
        <w:t>SHSSH</w:t>
      </w:r>
      <w:r w:rsidRPr="00961376">
        <w:rPr>
          <w:lang w:val="sq-AL"/>
        </w:rPr>
        <w:tab/>
        <w:t xml:space="preserve">           Shërbimi Social Shtetëror</w:t>
      </w:r>
    </w:p>
    <w:p w:rsidR="003C4239" w:rsidRPr="00961376" w:rsidRDefault="003C4239" w:rsidP="003C4239">
      <w:pPr>
        <w:pStyle w:val="Paragrafi"/>
        <w:ind w:firstLine="0"/>
        <w:rPr>
          <w:lang w:val="sq-AL"/>
        </w:rPr>
      </w:pPr>
      <w:r w:rsidRPr="00961376">
        <w:rPr>
          <w:lang w:val="sq-AL"/>
        </w:rPr>
        <w:t>UNICEF</w:t>
      </w:r>
      <w:r w:rsidRPr="00961376">
        <w:rPr>
          <w:lang w:val="sq-AL"/>
        </w:rPr>
        <w:tab/>
        <w:t>Fondi i Kombeve të Bashkuara për Fëmijët</w:t>
      </w:r>
    </w:p>
    <w:p w:rsidR="003C4239" w:rsidRPr="00961376" w:rsidRDefault="003C4239" w:rsidP="003C4239">
      <w:pPr>
        <w:pStyle w:val="Paragrafi"/>
        <w:ind w:firstLine="0"/>
        <w:rPr>
          <w:lang w:val="sq-AL"/>
        </w:rPr>
      </w:pPr>
      <w:r w:rsidRPr="00961376">
        <w:rPr>
          <w:lang w:val="sq-AL"/>
        </w:rPr>
        <w:t xml:space="preserve">UNODC </w:t>
      </w:r>
      <w:r w:rsidRPr="00961376">
        <w:rPr>
          <w:lang w:val="sq-AL"/>
        </w:rPr>
        <w:tab/>
        <w:t xml:space="preserve">Zyra e Kombeve të Bashkuara për Krimin dhe Drogat </w:t>
      </w:r>
    </w:p>
    <w:p w:rsidR="003C4239" w:rsidRPr="00961376" w:rsidRDefault="003C4239" w:rsidP="003C4239">
      <w:pPr>
        <w:pStyle w:val="Paragrafi"/>
        <w:ind w:firstLine="0"/>
        <w:rPr>
          <w:lang w:val="sq-AL"/>
        </w:rPr>
      </w:pPr>
      <w:r w:rsidRPr="00961376">
        <w:rPr>
          <w:lang w:val="sq-AL"/>
        </w:rPr>
        <w:t>VT</w:t>
      </w:r>
      <w:r w:rsidRPr="00961376">
        <w:rPr>
          <w:lang w:val="sq-AL"/>
        </w:rPr>
        <w:tab/>
      </w:r>
      <w:r w:rsidRPr="00961376">
        <w:rPr>
          <w:lang w:val="sq-AL"/>
        </w:rPr>
        <w:tab/>
        <w:t>Viktimë e trafikimit</w:t>
      </w:r>
    </w:p>
    <w:p w:rsidR="003C4239" w:rsidRPr="00961376" w:rsidRDefault="003C4239" w:rsidP="003C4239">
      <w:pPr>
        <w:pStyle w:val="Paragrafi"/>
        <w:ind w:firstLine="0"/>
        <w:rPr>
          <w:lang w:val="sq-AL"/>
        </w:rPr>
      </w:pPr>
      <w:r w:rsidRPr="00961376">
        <w:rPr>
          <w:lang w:val="sq-AL"/>
        </w:rPr>
        <w:t>VMT</w:t>
      </w:r>
      <w:r w:rsidRPr="00961376">
        <w:rPr>
          <w:lang w:val="sq-AL"/>
        </w:rPr>
        <w:tab/>
      </w:r>
      <w:r w:rsidRPr="00961376">
        <w:rPr>
          <w:lang w:val="sq-AL"/>
        </w:rPr>
        <w:tab/>
        <w:t>Viktimë e mundshme e Trafikimit</w:t>
      </w:r>
    </w:p>
    <w:p w:rsidR="003C4239" w:rsidRPr="00961376" w:rsidRDefault="003C4239" w:rsidP="003C4239">
      <w:pPr>
        <w:pStyle w:val="Paragrafi"/>
        <w:ind w:firstLine="0"/>
        <w:rPr>
          <w:lang w:val="sq-AL"/>
        </w:rPr>
      </w:pPr>
      <w:r w:rsidRPr="00961376">
        <w:rPr>
          <w:lang w:val="sq-AL"/>
        </w:rPr>
        <w:t>ZKKAT</w:t>
      </w:r>
      <w:r w:rsidRPr="00961376">
        <w:rPr>
          <w:lang w:val="sq-AL"/>
        </w:rPr>
        <w:tab/>
        <w:t xml:space="preserve">Zyra e Koordinatorit Kombëtar </w:t>
      </w:r>
      <w:r w:rsidR="00157B94" w:rsidRPr="00961376">
        <w:rPr>
          <w:lang w:val="sq-AL"/>
        </w:rPr>
        <w:t>Antitrafikim</w:t>
      </w:r>
      <w:r w:rsidRPr="00961376">
        <w:rPr>
          <w:lang w:val="sq-AL"/>
        </w:rPr>
        <w:t xml:space="preserve"> </w:t>
      </w:r>
    </w:p>
    <w:p w:rsidR="003C4239" w:rsidRPr="00243223" w:rsidRDefault="003C4239" w:rsidP="00243223">
      <w:pPr>
        <w:pStyle w:val="Paragrafi"/>
        <w:ind w:firstLine="0"/>
        <w:rPr>
          <w:lang w:val="sq-AL"/>
        </w:rPr>
      </w:pPr>
      <w:r w:rsidRPr="00961376">
        <w:rPr>
          <w:lang w:val="sq-AL"/>
        </w:rPr>
        <w:t>ZRSHSSH</w:t>
      </w:r>
      <w:r w:rsidRPr="00961376">
        <w:rPr>
          <w:lang w:val="sq-AL"/>
        </w:rPr>
        <w:tab/>
        <w:t>Zyra Rajonale e Shërbimit Social Shtetëror</w:t>
      </w:r>
    </w:p>
    <w:p w:rsidR="00243223" w:rsidRDefault="00243223" w:rsidP="00243223">
      <w:pPr>
        <w:pStyle w:val="Paragrafi"/>
        <w:ind w:firstLine="0"/>
        <w:jc w:val="center"/>
        <w:rPr>
          <w:lang w:val="sq-AL"/>
        </w:rPr>
      </w:pPr>
      <w:bookmarkStart w:id="6" w:name="_Toc258238247"/>
      <w:bookmarkStart w:id="7" w:name="_Toc275008035"/>
      <w:bookmarkStart w:id="8" w:name="_Toc297889716"/>
    </w:p>
    <w:p w:rsidR="00243223" w:rsidRDefault="004D4AA5" w:rsidP="00243223">
      <w:pPr>
        <w:pStyle w:val="Paragrafi"/>
        <w:ind w:firstLine="0"/>
        <w:jc w:val="center"/>
        <w:rPr>
          <w:lang w:val="sq-AL"/>
        </w:rPr>
      </w:pPr>
      <w:r w:rsidRPr="00961376">
        <w:rPr>
          <w:lang w:val="sq-AL"/>
        </w:rPr>
        <w:t xml:space="preserve">3. </w:t>
      </w:r>
      <w:r w:rsidR="00273054" w:rsidRPr="00961376">
        <w:rPr>
          <w:lang w:val="sq-AL"/>
        </w:rPr>
        <w:t xml:space="preserve">PARIMET E PËRGJITHSHME MBI TË CILAT MBËSHTETEN </w:t>
      </w:r>
      <w:bookmarkEnd w:id="6"/>
      <w:r w:rsidRPr="00961376">
        <w:rPr>
          <w:lang w:val="sq-AL"/>
        </w:rPr>
        <w:t>PR</w:t>
      </w:r>
      <w:r w:rsidR="00F234FD">
        <w:rPr>
          <w:lang w:val="sq-AL"/>
        </w:rPr>
        <w:t xml:space="preserve">OCEDURA </w:t>
      </w:r>
      <w:r w:rsidR="00273054" w:rsidRPr="00961376">
        <w:rPr>
          <w:lang w:val="sq-AL"/>
        </w:rPr>
        <w:t>STANDARDE</w:t>
      </w:r>
      <w:bookmarkEnd w:id="7"/>
      <w:bookmarkEnd w:id="8"/>
    </w:p>
    <w:p w:rsidR="00436990" w:rsidRPr="00243223" w:rsidRDefault="00436990" w:rsidP="00243223">
      <w:pPr>
        <w:pStyle w:val="Paragrafi"/>
        <w:ind w:firstLine="0"/>
        <w:jc w:val="center"/>
        <w:rPr>
          <w:lang w:val="sq-AL"/>
        </w:rPr>
      </w:pPr>
    </w:p>
    <w:p w:rsidR="003C4239" w:rsidRPr="00961376" w:rsidRDefault="003C4239" w:rsidP="003C4239">
      <w:pPr>
        <w:pStyle w:val="Paragrafi"/>
        <w:rPr>
          <w:lang w:val="sq-AL"/>
        </w:rPr>
      </w:pPr>
      <w:r w:rsidRPr="00961376">
        <w:rPr>
          <w:lang w:val="sq-AL"/>
        </w:rPr>
        <w:t>- Trafikimi i personave është dhunim i të drejtave të njeriut. Mbrojtja e të drejtave dhe lirive themelore të viktimave apo viktimave të mundshme të trafikimit do të jenë gjithmonë në qendër të të gjitha përpjekjeve për të parandaluar dhe luftuar trafikimin dhe për të mbrojtur, ndihmuar dhe kompensuar viktimat e trafikimit;</w:t>
      </w:r>
      <w:bookmarkStart w:id="9" w:name="_Ref304364708"/>
      <w:r w:rsidRPr="00961376">
        <w:rPr>
          <w:vertAlign w:val="superscript"/>
          <w:lang w:val="sq-AL"/>
        </w:rPr>
        <w:footnoteReference w:id="2"/>
      </w:r>
      <w:bookmarkEnd w:id="9"/>
      <w:r w:rsidRPr="00961376">
        <w:rPr>
          <w:lang w:val="sq-AL"/>
        </w:rPr>
        <w:t xml:space="preserve"> </w:t>
      </w:r>
    </w:p>
    <w:p w:rsidR="003C4239" w:rsidRPr="00961376" w:rsidRDefault="003C4239" w:rsidP="003C4239">
      <w:pPr>
        <w:pStyle w:val="Paragrafi"/>
        <w:rPr>
          <w:lang w:val="sq-AL"/>
        </w:rPr>
      </w:pPr>
      <w:r w:rsidRPr="00961376">
        <w:rPr>
          <w:lang w:val="sq-AL"/>
        </w:rPr>
        <w:t>- Asnjë masë kundër trafikimit të personave nuk do të cenojë të drejtat dhe dinjitetin e njeriut, në veçanti të drejtat e personave të trafikuar, migrantëve, personave të zh</w:t>
      </w:r>
      <w:r w:rsidR="00C57DC1" w:rsidRPr="00961376">
        <w:rPr>
          <w:lang w:val="sq-AL"/>
        </w:rPr>
        <w:t>vendosur, refugjatëve dhe azil</w:t>
      </w:r>
      <w:r w:rsidRPr="00961376">
        <w:rPr>
          <w:lang w:val="sq-AL"/>
        </w:rPr>
        <w:t>kërkuesve</w:t>
      </w:r>
      <w:r w:rsidR="000A51F4" w:rsidRPr="00961376">
        <w:rPr>
          <w:lang w:val="sq-AL"/>
        </w:rPr>
        <w:t>;</w:t>
      </w:r>
      <w:r w:rsidRPr="00961376">
        <w:rPr>
          <w:vertAlign w:val="superscript"/>
          <w:lang w:val="sq-AL"/>
        </w:rPr>
        <w:footnoteReference w:id="3"/>
      </w:r>
    </w:p>
    <w:p w:rsidR="003C4239" w:rsidRPr="00961376" w:rsidRDefault="003C4239" w:rsidP="003C4239">
      <w:pPr>
        <w:pStyle w:val="Paragrafi"/>
        <w:rPr>
          <w:lang w:val="sq-AL"/>
        </w:rPr>
      </w:pPr>
      <w:r w:rsidRPr="00961376">
        <w:rPr>
          <w:lang w:val="sq-AL"/>
        </w:rPr>
        <w:t>- Identifikimi dhe referimi për ndihmë i personave të trafikuar bëhet në bashkërendim dhe bashkëpunim të plotë të të gjitha autoriteteve dhe strukturave shtetërore ose joshtetërore;</w:t>
      </w:r>
    </w:p>
    <w:p w:rsidR="003C4239" w:rsidRPr="00961376" w:rsidRDefault="003C4239" w:rsidP="003C4239">
      <w:pPr>
        <w:pStyle w:val="Paragrafi"/>
        <w:rPr>
          <w:lang w:val="sq-AL"/>
        </w:rPr>
      </w:pPr>
      <w:r w:rsidRPr="00961376">
        <w:rPr>
          <w:lang w:val="sq-AL"/>
        </w:rPr>
        <w:t>- Identifikimi i viktimave të trafikimit do të bëhet jo si qëllim në vetvete por për të ndihmuar dhe mbrojtur ata/ato;</w:t>
      </w:r>
    </w:p>
    <w:p w:rsidR="003C4239" w:rsidRPr="00961376" w:rsidRDefault="003C4239" w:rsidP="003C4239">
      <w:pPr>
        <w:pStyle w:val="Paragrafi"/>
        <w:rPr>
          <w:lang w:val="sq-AL"/>
        </w:rPr>
      </w:pPr>
      <w:r w:rsidRPr="00961376">
        <w:rPr>
          <w:lang w:val="sq-AL"/>
        </w:rPr>
        <w:t>- Çdo person për të cilin/të cilën dyshohet se është viktimë e trafikimit të qenieve njerëzore do të trajtohet si viktimë. Nëse nga aplikimi i pr</w:t>
      </w:r>
      <w:r w:rsidR="00404A0D" w:rsidRPr="00961376">
        <w:rPr>
          <w:lang w:val="sq-AL"/>
        </w:rPr>
        <w:t>ocedurave gjendet se ai</w:t>
      </w:r>
      <w:r w:rsidRPr="00961376">
        <w:rPr>
          <w:lang w:val="sq-AL"/>
        </w:rPr>
        <w:t xml:space="preserve">/ajo nuk është viktimë e trafikimit të qenieve njerëzore, por gjithsesi është viktimë e një vepre tjetër penale apo është një </w:t>
      </w:r>
      <w:r w:rsidRPr="00961376">
        <w:rPr>
          <w:lang w:val="sq-AL"/>
        </w:rPr>
        <w:lastRenderedPageBreak/>
        <w:t>person në nevojë për ndihmë, këto nevoja nuk do të injorohen, por këtyre personave do t’u jepet ndihma</w:t>
      </w:r>
      <w:r w:rsidR="000E09CF" w:rsidRPr="00961376">
        <w:rPr>
          <w:lang w:val="sq-AL"/>
        </w:rPr>
        <w:t xml:space="preserve"> e duhur dhe do të referohen te</w:t>
      </w:r>
      <w:r w:rsidRPr="00961376">
        <w:rPr>
          <w:lang w:val="sq-AL"/>
        </w:rPr>
        <w:t xml:space="preserve"> shërbimet që plotësojnë nevojat e tyre;</w:t>
      </w:r>
    </w:p>
    <w:p w:rsidR="003C4239" w:rsidRPr="00961376" w:rsidRDefault="003C4239" w:rsidP="003C4239">
      <w:pPr>
        <w:pStyle w:val="Paragrafi"/>
        <w:rPr>
          <w:sz w:val="18"/>
          <w:lang w:val="sq-AL"/>
        </w:rPr>
      </w:pPr>
      <w:r w:rsidRPr="00961376">
        <w:rPr>
          <w:lang w:val="sq-AL"/>
        </w:rPr>
        <w:t xml:space="preserve">- Personat e trafikuar ose të dyshuar si të trafikuar nuk do të burgosen, gjobiten apo dënohen për paligjshmërinë/parregullsinë e hyrjes ose të qëndrimit në vend apo për përfshirjen në aktivitete të paligjshme në rast se ka të dhëna se përfshirja ka ardhur si pasojë e drejtpërdrejtë e trafikimit të tyre; </w:t>
      </w:r>
    </w:p>
    <w:p w:rsidR="003C4239" w:rsidRPr="00961376" w:rsidRDefault="003C4239" w:rsidP="003C4239">
      <w:pPr>
        <w:pStyle w:val="Paragrafi"/>
        <w:rPr>
          <w:lang w:val="sq-AL"/>
        </w:rPr>
      </w:pPr>
      <w:r w:rsidRPr="00961376">
        <w:rPr>
          <w:lang w:val="sq-AL"/>
        </w:rPr>
        <w:t xml:space="preserve">- Personat e trafikuar do të mbrohen nga organet përkatëse nga shfrytëzimi dhe dëmtimi i mëtejshëm dhe do t’u sigurohet ndihmë e menjëhershme te kujdesi i nevojshëm; </w:t>
      </w:r>
    </w:p>
    <w:p w:rsidR="003C4239" w:rsidRPr="00961376" w:rsidRDefault="003C4239" w:rsidP="003C4239">
      <w:pPr>
        <w:pStyle w:val="Paragrafi"/>
        <w:rPr>
          <w:lang w:val="sq-AL"/>
        </w:rPr>
      </w:pPr>
      <w:r w:rsidRPr="00961376">
        <w:rPr>
          <w:lang w:val="sq-AL"/>
        </w:rPr>
        <w:t xml:space="preserve">- Ndihma dhe mbrojtja për personat e trafikuar nuk do të kushtëzohet nga bashkëpunimi i tyre me drejtësinë; </w:t>
      </w:r>
    </w:p>
    <w:p w:rsidR="003C4239" w:rsidRPr="00961376" w:rsidRDefault="003C4239" w:rsidP="003C4239">
      <w:pPr>
        <w:pStyle w:val="Paragrafi"/>
        <w:rPr>
          <w:lang w:val="sq-AL"/>
        </w:rPr>
      </w:pPr>
      <w:r w:rsidRPr="00961376">
        <w:rPr>
          <w:lang w:val="sq-AL"/>
        </w:rPr>
        <w:t xml:space="preserve">- Kurdoherë që është e nevojshme dhe e mundshme, viktimave të trafikimit do t’u ofrohet përfshirja në programin e mbrojtjes së dëshmitarit; </w:t>
      </w:r>
    </w:p>
    <w:p w:rsidR="003C4239" w:rsidRPr="00961376" w:rsidRDefault="003C4239" w:rsidP="003C4239">
      <w:pPr>
        <w:pStyle w:val="Paragrafi"/>
        <w:rPr>
          <w:lang w:val="sq-AL"/>
        </w:rPr>
      </w:pPr>
      <w:r w:rsidRPr="00961376">
        <w:rPr>
          <w:lang w:val="sq-AL"/>
        </w:rPr>
        <w:t>- Të miturit</w:t>
      </w:r>
      <w:r w:rsidR="00404A0D" w:rsidRPr="00961376">
        <w:rPr>
          <w:lang w:val="sq-AL"/>
        </w:rPr>
        <w:t>,</w:t>
      </w:r>
      <w:r w:rsidR="008C67D4" w:rsidRPr="00961376">
        <w:rPr>
          <w:lang w:val="sq-AL"/>
        </w:rPr>
        <w:t xml:space="preserve"> </w:t>
      </w:r>
      <w:r w:rsidRPr="00961376">
        <w:rPr>
          <w:lang w:val="sq-AL"/>
        </w:rPr>
        <w:t xml:space="preserve">viktima të trafikimit do të identifikohen si të tillë. Në çdo rast do të ruhet interesi më i lartë i </w:t>
      </w:r>
      <w:r w:rsidR="002D47CB" w:rsidRPr="00961376">
        <w:rPr>
          <w:lang w:val="sq-AL"/>
        </w:rPr>
        <w:t>të miturit/të miturës</w:t>
      </w:r>
      <w:r w:rsidR="00157B94" w:rsidRPr="00961376">
        <w:rPr>
          <w:lang w:val="sq-AL"/>
        </w:rPr>
        <w:t xml:space="preserve"> </w:t>
      </w:r>
      <w:r w:rsidRPr="00961376">
        <w:rPr>
          <w:lang w:val="sq-AL"/>
        </w:rPr>
        <w:t xml:space="preserve">dhe do të bëhen përpjekje maksimale për ushtrimin e të drejtave të të miturve të parashikuara në Konventën e Kombeve të Bashkuara për të Drejtat e Fëmijëve; </w:t>
      </w:r>
    </w:p>
    <w:p w:rsidR="003C4239" w:rsidRPr="00961376" w:rsidRDefault="003C4239" w:rsidP="003C4239">
      <w:pPr>
        <w:pStyle w:val="Paragrafi"/>
        <w:rPr>
          <w:lang w:val="sq-AL"/>
        </w:rPr>
      </w:pPr>
      <w:r w:rsidRPr="00961376">
        <w:rPr>
          <w:lang w:val="sq-AL"/>
        </w:rPr>
        <w:t xml:space="preserve">- Të gjitha procedurat që kanë të bëjnë me viktimat e trafikimit apo viktimat e mundshme të trafikimit do të kryhen në çdo moment duke marrë masa serioze të ruajtjes së sigurisë; </w:t>
      </w:r>
    </w:p>
    <w:p w:rsidR="003C4239" w:rsidRPr="00961376" w:rsidRDefault="003C4239" w:rsidP="003C4239">
      <w:pPr>
        <w:pStyle w:val="Paragrafi"/>
        <w:rPr>
          <w:lang w:val="sq-AL"/>
        </w:rPr>
      </w:pPr>
      <w:r w:rsidRPr="00961376">
        <w:rPr>
          <w:lang w:val="sq-AL"/>
        </w:rPr>
        <w:t>- Mbrojtja e të drejtave të njeriut të viktimave/viktimave të mundshme të trafikimit dhe ndihma konkrete e dhënë do të kontribuojë në hetimin dhe penalizimin efektiv të trafikantëve dhe anasjelltas;</w:t>
      </w:r>
    </w:p>
    <w:p w:rsidR="003C4239" w:rsidRPr="00961376" w:rsidRDefault="003C4239" w:rsidP="003C4239">
      <w:pPr>
        <w:pStyle w:val="Paragrafi"/>
        <w:rPr>
          <w:lang w:val="sq-AL"/>
        </w:rPr>
      </w:pPr>
      <w:r w:rsidRPr="00961376">
        <w:rPr>
          <w:lang w:val="sq-AL"/>
        </w:rPr>
        <w:t>- Zbatimi i procedurave për identifikim dhe referim dhe ndihmë për viktimat e trafikimit do të bëhet pa asnjë lloj diskriminimi mbi seksin</w:t>
      </w:r>
      <w:r w:rsidR="002934CF" w:rsidRPr="00961376">
        <w:rPr>
          <w:lang w:val="sq-AL"/>
        </w:rPr>
        <w:t>,</w:t>
      </w:r>
      <w:r w:rsidRPr="00961376">
        <w:rPr>
          <w:lang w:val="sq-AL"/>
        </w:rPr>
        <w:t xml:space="preserve"> racën, ngjyrën, gjuhën, besimin, bindjet politike apo të tjera, origjinën shoqërore apo kombësinë, pronën, lindjen apo çdo lloj statusi tjetër; </w:t>
      </w:r>
    </w:p>
    <w:p w:rsidR="003C4239" w:rsidRPr="00961376" w:rsidRDefault="003C4239" w:rsidP="003C4239">
      <w:pPr>
        <w:pStyle w:val="Paragrafi"/>
        <w:rPr>
          <w:lang w:val="sq-AL"/>
        </w:rPr>
      </w:pPr>
      <w:r w:rsidRPr="00961376">
        <w:rPr>
          <w:lang w:val="sq-AL"/>
        </w:rPr>
        <w:t xml:space="preserve">- Informimi për të drejtat e njeriut, të drejtat e personave të trafikuar, përfshirë të drejtën për të denoncuar trafikantët dhe të drejtën për kompensim do të jetë detyrim për të gjithë përgjegjësit e procesit në çdo hap; </w:t>
      </w:r>
    </w:p>
    <w:p w:rsidR="003C4239" w:rsidRPr="00961376" w:rsidRDefault="003C4239" w:rsidP="003C4239">
      <w:pPr>
        <w:pStyle w:val="Paragrafi"/>
        <w:rPr>
          <w:lang w:val="sq-AL"/>
        </w:rPr>
      </w:pPr>
      <w:r w:rsidRPr="00961376">
        <w:rPr>
          <w:lang w:val="sq-AL"/>
        </w:rPr>
        <w:t xml:space="preserve">- Çdo personi të identifikuar si viktimë apo viktimë e mundshme trafikimi do t’i ofrohet ndihmë dhe mbrojtje falas dhe do t’i garantohet në kohë ndihma dhe mbrojtja e zgjedhur prej tij/saj; </w:t>
      </w:r>
    </w:p>
    <w:p w:rsidR="003C4239" w:rsidRPr="00961376" w:rsidRDefault="003C4239" w:rsidP="003C4239">
      <w:pPr>
        <w:pStyle w:val="Paragrafi"/>
        <w:rPr>
          <w:lang w:val="sq-AL"/>
        </w:rPr>
      </w:pPr>
      <w:r w:rsidRPr="00961376">
        <w:rPr>
          <w:lang w:val="sq-AL"/>
        </w:rPr>
        <w:t>- Jeta private dhe identiteti i viktimave të mundshme trafikimi apo viktimave të trafikimit do të mbrohen në çdo rast. Dhënia apo marrja (shkëmbimi) e të dhënave të personit viktimë apo</w:t>
      </w:r>
      <w:r w:rsidRPr="00961376" w:rsidDel="00075069">
        <w:rPr>
          <w:lang w:val="sq-AL"/>
        </w:rPr>
        <w:t xml:space="preserve"> </w:t>
      </w:r>
      <w:r w:rsidRPr="00961376">
        <w:rPr>
          <w:lang w:val="sq-AL"/>
        </w:rPr>
        <w:t>viktimë e mundshme e trafikimit</w:t>
      </w:r>
      <w:r w:rsidRPr="00961376" w:rsidDel="003C0007">
        <w:rPr>
          <w:lang w:val="sq-AL"/>
        </w:rPr>
        <w:t xml:space="preserve"> </w:t>
      </w:r>
      <w:r w:rsidRPr="00961376">
        <w:rPr>
          <w:lang w:val="sq-AL"/>
        </w:rPr>
        <w:t>do të bëhet me lejen e informuar të vetë personit dhe vetëm në masën që përputhet me qëllimin për të cilën bëhet shkëmbimi i të dhënave. Të dhënat personale të personave të trafikuar do të ruhen dhe do të përdoren në përputhj</w:t>
      </w:r>
      <w:r w:rsidR="00D44B28" w:rsidRPr="00961376">
        <w:rPr>
          <w:lang w:val="sq-AL"/>
        </w:rPr>
        <w:t>e me Konventën e Këshillit të Eu</w:t>
      </w:r>
      <w:r w:rsidRPr="00961376">
        <w:rPr>
          <w:lang w:val="sq-AL"/>
        </w:rPr>
        <w:t>ropës për Mbrojtjen e Individëve</w:t>
      </w:r>
      <w:r w:rsidR="0086599F" w:rsidRPr="00961376">
        <w:rPr>
          <w:lang w:val="sq-AL"/>
        </w:rPr>
        <w:t>,</w:t>
      </w:r>
      <w:r w:rsidRPr="00961376">
        <w:rPr>
          <w:lang w:val="sq-AL"/>
        </w:rPr>
        <w:t xml:space="preserve"> për sa i përket procesimit automatik të të dhënave personale, ligjit nr.9887, të datës 10.3.2008 “Për mbrojtjen e të dhënave personale”</w:t>
      </w:r>
      <w:r w:rsidRPr="00961376">
        <w:rPr>
          <w:vertAlign w:val="superscript"/>
          <w:lang w:val="sq-AL"/>
        </w:rPr>
        <w:footnoteReference w:id="4"/>
      </w:r>
      <w:r w:rsidRPr="00961376">
        <w:rPr>
          <w:lang w:val="sq-AL"/>
        </w:rPr>
        <w:t>, si edhe akteve të tjera të legjislacionit shqiptar në fuqi;</w:t>
      </w:r>
    </w:p>
    <w:p w:rsidR="003C4239" w:rsidRPr="00961376" w:rsidRDefault="003C4239" w:rsidP="003C4239">
      <w:pPr>
        <w:pStyle w:val="Paragrafi"/>
        <w:rPr>
          <w:lang w:val="sq-AL"/>
        </w:rPr>
      </w:pPr>
      <w:r w:rsidRPr="00961376">
        <w:rPr>
          <w:lang w:val="sq-AL"/>
        </w:rPr>
        <w:t xml:space="preserve">- Identifikimi dhe referimi i viktimave të mundshme apo viktimave të trafikimit do të bëhet në kohën më të shpejtë të mundshme, duke respektuar afatet ligjore dhe shmangur dhe minimizuar vonesat, lodhjen dhe ritraumatizimin e tyre; </w:t>
      </w:r>
    </w:p>
    <w:p w:rsidR="003C4239" w:rsidRPr="00961376" w:rsidRDefault="003C4239" w:rsidP="003C4239">
      <w:pPr>
        <w:pStyle w:val="Paragrafi"/>
        <w:rPr>
          <w:lang w:val="sq-AL"/>
        </w:rPr>
      </w:pPr>
      <w:r w:rsidRPr="00961376">
        <w:rPr>
          <w:lang w:val="sq-AL"/>
        </w:rPr>
        <w:t xml:space="preserve">- Viktima apo viktima e mundshme e trafikimit do të referohet apo vendoset në një ambient të mbrojtur e përkujdesës apo program ndihme, vetëm kur atij/asaj (nëse i mituri/e mitura edhe kujdestarit të tij/saj ligjor, të papërfshirë në trafikim) i është shpjeguar qartë ndihma që do të marrë, të drejtat dhe detyrimet që përfshin vendosja në atë vend apo përfshirja në program, dhe vetëm kur viktima ka dhënë pëlqimin e tij/të saj të informuar për referimin, vendosjen ose përfshirjen; </w:t>
      </w:r>
    </w:p>
    <w:p w:rsidR="001A4246" w:rsidRPr="00961376" w:rsidRDefault="003C4239" w:rsidP="00120CE1">
      <w:pPr>
        <w:pStyle w:val="Paragrafi"/>
        <w:rPr>
          <w:lang w:val="sq-AL"/>
        </w:rPr>
      </w:pPr>
      <w:r w:rsidRPr="00961376">
        <w:rPr>
          <w:lang w:val="sq-AL"/>
        </w:rPr>
        <w:t xml:space="preserve">- Çdo vendim i viktimës dhe i kujdestarit ligjor, nëse viktima është </w:t>
      </w:r>
      <w:r w:rsidR="00284F7E" w:rsidRPr="00961376">
        <w:rPr>
          <w:lang w:val="sq-AL"/>
        </w:rPr>
        <w:t>i mitur/e mitur</w:t>
      </w:r>
      <w:r w:rsidRPr="00961376">
        <w:rPr>
          <w:lang w:val="sq-AL"/>
        </w:rPr>
        <w:t xml:space="preserve">, për vendin ku dëshiron të vendoset apo të ndihmohet, si edhe për llojin e ndihmës që kërkon, do të dokumentohet gjithsaherë është e mundur me shkrim. </w:t>
      </w:r>
      <w:bookmarkStart w:id="10" w:name="_Toc258238248"/>
      <w:bookmarkStart w:id="11" w:name="_Toc275008036"/>
      <w:bookmarkStart w:id="12" w:name="_Toc297889717"/>
    </w:p>
    <w:p w:rsidR="00FD3BD2" w:rsidRDefault="00FD3BD2" w:rsidP="00120CE1">
      <w:pPr>
        <w:pStyle w:val="Paragrafi"/>
        <w:rPr>
          <w:lang w:val="sq-AL"/>
        </w:rPr>
      </w:pPr>
    </w:p>
    <w:p w:rsidR="007228EA" w:rsidRDefault="007228EA" w:rsidP="00120CE1">
      <w:pPr>
        <w:pStyle w:val="Paragrafi"/>
        <w:rPr>
          <w:lang w:val="sq-AL"/>
        </w:rPr>
      </w:pPr>
    </w:p>
    <w:p w:rsidR="007228EA" w:rsidRDefault="007228EA" w:rsidP="00120CE1">
      <w:pPr>
        <w:pStyle w:val="Paragrafi"/>
        <w:rPr>
          <w:lang w:val="sq-AL"/>
        </w:rPr>
      </w:pPr>
    </w:p>
    <w:p w:rsidR="008B3E19" w:rsidRPr="00961376" w:rsidRDefault="008B3E19" w:rsidP="00120CE1">
      <w:pPr>
        <w:pStyle w:val="Paragrafi"/>
        <w:rPr>
          <w:lang w:val="sq-AL"/>
        </w:rPr>
      </w:pPr>
    </w:p>
    <w:p w:rsidR="00A17A48" w:rsidRDefault="00C41371" w:rsidP="006A512E">
      <w:pPr>
        <w:pStyle w:val="Paragrafi"/>
        <w:ind w:firstLine="0"/>
        <w:rPr>
          <w:lang w:val="sq-AL"/>
        </w:rPr>
      </w:pPr>
      <w:r w:rsidRPr="00961376">
        <w:rPr>
          <w:lang w:val="sq-AL"/>
        </w:rPr>
        <w:lastRenderedPageBreak/>
        <w:t xml:space="preserve">4. PËRKUFIZIMET BAZË PËR </w:t>
      </w:r>
      <w:bookmarkEnd w:id="10"/>
      <w:r w:rsidRPr="00961376">
        <w:rPr>
          <w:lang w:val="sq-AL"/>
        </w:rPr>
        <w:t>PROCEDURAT</w:t>
      </w:r>
      <w:bookmarkEnd w:id="11"/>
      <w:bookmarkEnd w:id="12"/>
      <w:r w:rsidR="004F1F40">
        <w:rPr>
          <w:lang w:val="sq-AL"/>
        </w:rPr>
        <w:t xml:space="preserve">. </w:t>
      </w:r>
    </w:p>
    <w:p w:rsidR="003C4239" w:rsidRPr="00961376" w:rsidRDefault="003C4239" w:rsidP="003C4239">
      <w:pPr>
        <w:pStyle w:val="Paragrafi"/>
        <w:rPr>
          <w:lang w:val="sq-AL"/>
        </w:rPr>
      </w:pPr>
      <w:r w:rsidRPr="00961376">
        <w:rPr>
          <w:lang w:val="sq-AL"/>
        </w:rPr>
        <w:t>Trafikim i personave: Sipas nenit 110/a të Kodit Penal të R</w:t>
      </w:r>
      <w:r w:rsidR="002300B8" w:rsidRPr="00961376">
        <w:rPr>
          <w:lang w:val="sq-AL"/>
        </w:rPr>
        <w:t>epublikës së Sh</w:t>
      </w:r>
      <w:r w:rsidR="00273B92" w:rsidRPr="00961376">
        <w:rPr>
          <w:lang w:val="sq-AL"/>
        </w:rPr>
        <w:t>qipëri</w:t>
      </w:r>
      <w:r w:rsidRPr="00961376">
        <w:rPr>
          <w:lang w:val="sq-AL"/>
        </w:rPr>
        <w:t>së është “Rekrutimi, transportimi, transferimi, fshehja ose pritja e personave nëpërmjet kërcënimit ose përdorimit të forcës apo formave të tjera të shtrëngimit, rrëmbimit, mashtrimit, shpërdorimit të detyrës ose përfitimit nga gjendja shoqërore, fizike apo psikike ose dhënies apo marrjes së pagesave ose përfitimeve për të marrë pëlqimin e personit që kontrollon një person tjetër, me qëllim shfrytëzimin e prostitucionit të të tjerëve ose formave të tjera të shfrytëzimit seksual, të punës ose shërbimeve të detyruara, të skllavërimit ose formave të ngjashme me skllavërimin, të vënies në përdorim ose transplantimit të organeve, si dhe formave të tjera të shfrytëzimit”</w:t>
      </w:r>
      <w:r w:rsidRPr="00961376">
        <w:rPr>
          <w:vertAlign w:val="superscript"/>
          <w:lang w:val="sq-AL"/>
        </w:rPr>
        <w:footnoteReference w:id="5"/>
      </w:r>
      <w:r w:rsidR="001F2BF0" w:rsidRPr="00961376">
        <w:rPr>
          <w:lang w:val="sq-AL"/>
        </w:rPr>
        <w:t>.</w:t>
      </w:r>
    </w:p>
    <w:p w:rsidR="003C4239" w:rsidRPr="00961376" w:rsidRDefault="003C4239" w:rsidP="003C4239">
      <w:pPr>
        <w:pStyle w:val="Paragrafi"/>
        <w:rPr>
          <w:lang w:val="sq-AL"/>
        </w:rPr>
      </w:pPr>
      <w:r w:rsidRPr="00961376">
        <w:rPr>
          <w:lang w:val="sq-AL"/>
        </w:rPr>
        <w:t xml:space="preserve">Trafikimi i të miturve: </w:t>
      </w:r>
      <w:r w:rsidR="001F2BF0" w:rsidRPr="00961376">
        <w:rPr>
          <w:lang w:val="sq-AL"/>
        </w:rPr>
        <w:t xml:space="preserve">Sipas </w:t>
      </w:r>
      <w:r w:rsidRPr="00961376">
        <w:rPr>
          <w:lang w:val="sq-AL"/>
        </w:rPr>
        <w:t>nenit 128/b të Kodi Penal, të R</w:t>
      </w:r>
      <w:r w:rsidR="00273B92" w:rsidRPr="00961376">
        <w:rPr>
          <w:lang w:val="sq-AL"/>
        </w:rPr>
        <w:t xml:space="preserve">epublikës së </w:t>
      </w:r>
      <w:r w:rsidR="00157B94" w:rsidRPr="00961376">
        <w:rPr>
          <w:lang w:val="sq-AL"/>
        </w:rPr>
        <w:t>Shqipërisë</w:t>
      </w:r>
      <w:r w:rsidRPr="00961376">
        <w:rPr>
          <w:lang w:val="sq-AL"/>
        </w:rPr>
        <w:t xml:space="preserve"> është “Rekrutimi, shitja, transportimi, transferimi, fshehja ose pritja e të miturve me qëllim shfrytëzimin e prostitucionit ose formave të tjera të shfrytëzimit seksual, të punës ose shërbimeve të detyruara, skllavërimit ose formave të ngjashme me skllavërimin, vënies në përdorim ose transplantimit të organeve, si dhe formave të tjera të shfrytëzimit”.</w:t>
      </w:r>
    </w:p>
    <w:p w:rsidR="003C4239" w:rsidRPr="00961376" w:rsidRDefault="003C4239" w:rsidP="003C4239">
      <w:pPr>
        <w:pStyle w:val="Paragrafi"/>
        <w:rPr>
          <w:highlight w:val="yellow"/>
          <w:lang w:val="sq-AL"/>
        </w:rPr>
      </w:pPr>
      <w:r w:rsidRPr="00961376">
        <w:rPr>
          <w:lang w:val="sq-AL"/>
        </w:rPr>
        <w:t xml:space="preserve">Viktimë e trafikimit të qenieve njerëzore (VT): </w:t>
      </w:r>
      <w:r w:rsidR="001F2BF0" w:rsidRPr="00961376">
        <w:rPr>
          <w:lang w:val="sq-AL"/>
        </w:rPr>
        <w:t xml:space="preserve">Sipas </w:t>
      </w:r>
      <w:r w:rsidRPr="00961376">
        <w:rPr>
          <w:lang w:val="sq-AL"/>
        </w:rPr>
        <w:t>shkronjës “e” të nenit 4 të ligjit nr.9642, datë 20.11.2006 “Për ratifikimi</w:t>
      </w:r>
      <w:r w:rsidR="00D44B28" w:rsidRPr="00961376">
        <w:rPr>
          <w:lang w:val="sq-AL"/>
        </w:rPr>
        <w:t>n e Konventës së Këshillit të Eu</w:t>
      </w:r>
      <w:r w:rsidRPr="00961376">
        <w:rPr>
          <w:lang w:val="sq-AL"/>
        </w:rPr>
        <w:t>ropës” “Për masat kundër trafikimit të qenieve njerëzore” është personi objekt i trafikimit të qenieve njerëzore.</w:t>
      </w:r>
    </w:p>
    <w:p w:rsidR="003C4239" w:rsidRPr="00961376" w:rsidRDefault="003C4239" w:rsidP="003C4239">
      <w:pPr>
        <w:pStyle w:val="Paragrafi"/>
        <w:rPr>
          <w:lang w:val="sq-AL"/>
        </w:rPr>
      </w:pPr>
      <w:r w:rsidRPr="00961376">
        <w:rPr>
          <w:lang w:val="sq-AL"/>
        </w:rPr>
        <w:t xml:space="preserve">Viktimë e mundshme </w:t>
      </w:r>
      <w:r w:rsidR="003F00EA" w:rsidRPr="00961376">
        <w:rPr>
          <w:lang w:val="sq-AL"/>
        </w:rPr>
        <w:t xml:space="preserve">e </w:t>
      </w:r>
      <w:r w:rsidRPr="00961376">
        <w:rPr>
          <w:lang w:val="sq-AL"/>
        </w:rPr>
        <w:t xml:space="preserve">trafikimit të qenieve njerëzore (VMT): </w:t>
      </w:r>
      <w:r w:rsidR="008C67D4" w:rsidRPr="00961376">
        <w:rPr>
          <w:lang w:val="sq-AL"/>
        </w:rPr>
        <w:t>N</w:t>
      </w:r>
      <w:r w:rsidRPr="00961376">
        <w:rPr>
          <w:lang w:val="sq-AL"/>
        </w:rPr>
        <w:t>ë këtë dokum</w:t>
      </w:r>
      <w:r w:rsidR="00F60D4B" w:rsidRPr="00961376">
        <w:rPr>
          <w:lang w:val="sq-AL"/>
        </w:rPr>
        <w:t>ent është personi për të cilin/të cilën agjencitë/</w:t>
      </w:r>
      <w:r w:rsidRPr="00961376">
        <w:rPr>
          <w:lang w:val="sq-AL"/>
        </w:rPr>
        <w:t xml:space="preserve">institucionet përgjegjëse për identifikim fillestar gjykojnë se mund të jetë trafikuar. </w:t>
      </w:r>
    </w:p>
    <w:p w:rsidR="003C4239" w:rsidRPr="00961376" w:rsidRDefault="003C4239" w:rsidP="003C4239">
      <w:pPr>
        <w:pStyle w:val="Paragrafi"/>
        <w:rPr>
          <w:lang w:val="sq-AL"/>
        </w:rPr>
      </w:pPr>
      <w:r w:rsidRPr="00961376">
        <w:rPr>
          <w:lang w:val="sq-AL"/>
        </w:rPr>
        <w:t xml:space="preserve">Identifikim fillestar i viktimave të trafikimit: </w:t>
      </w:r>
      <w:r w:rsidR="00C51547" w:rsidRPr="00961376">
        <w:rPr>
          <w:lang w:val="sq-AL"/>
        </w:rPr>
        <w:t xml:space="preserve">Në </w:t>
      </w:r>
      <w:r w:rsidRPr="00961376">
        <w:rPr>
          <w:lang w:val="sq-AL"/>
        </w:rPr>
        <w:t xml:space="preserve">këtë dokument është tërësia e veprimeve të ndërmarra nga institucionet shtetërore dhe joshtetërore në kufijtë dhe brenda territorit të </w:t>
      </w:r>
      <w:r w:rsidR="00E6721D" w:rsidRPr="00961376">
        <w:rPr>
          <w:lang w:val="sq-AL"/>
        </w:rPr>
        <w:t>Republikës së Shqipërisë</w:t>
      </w:r>
      <w:r w:rsidRPr="00961376">
        <w:rPr>
          <w:lang w:val="sq-AL"/>
        </w:rPr>
        <w:t xml:space="preserve"> që bën të mundur përcaktimin se një person i mitur apo i rritur është viktimë e mundshme e trafikimit të qenieve njerëzore. Këto veprime duhet të përfshijnë minimalisht: 1. vlerësimin e situatës së personave kundrejt treguesve të trafikimit</w:t>
      </w:r>
      <w:r w:rsidR="00056E8C" w:rsidRPr="00961376">
        <w:rPr>
          <w:lang w:val="sq-AL"/>
        </w:rPr>
        <w:t>;</w:t>
      </w:r>
      <w:r w:rsidRPr="00961376">
        <w:rPr>
          <w:lang w:val="sq-AL"/>
        </w:rPr>
        <w:t xml:space="preserve"> 2. mbledhjen dhe analizën e informacionit fillestar mbi procesin e trafikimit të personit</w:t>
      </w:r>
      <w:r w:rsidR="00056E8C" w:rsidRPr="00961376">
        <w:rPr>
          <w:lang w:val="sq-AL"/>
        </w:rPr>
        <w:t>;</w:t>
      </w:r>
      <w:r w:rsidRPr="00961376">
        <w:rPr>
          <w:lang w:val="sq-AL"/>
        </w:rPr>
        <w:t xml:space="preserve"> 3. informimin e personit për të drejtat dhe ndihmën në dispozicion të viktimave të mundshme të trafikimit dhe viktimave të trafikimit</w:t>
      </w:r>
      <w:r w:rsidR="00056E8C" w:rsidRPr="00961376">
        <w:rPr>
          <w:lang w:val="sq-AL"/>
        </w:rPr>
        <w:t xml:space="preserve"> dhe mënyrat e qasjes te ndihma;</w:t>
      </w:r>
      <w:r w:rsidRPr="00961376">
        <w:rPr>
          <w:lang w:val="sq-AL"/>
        </w:rPr>
        <w:t xml:space="preserve"> 4. dhënien e ndihmës së parë për ta nxjerrë personin nga rrjeti i shfrytëzimit dhe për rehabilitimin e tij/saj sa më të shpejtë në një mj</w:t>
      </w:r>
      <w:r w:rsidR="003F00EA" w:rsidRPr="00961376">
        <w:rPr>
          <w:lang w:val="sq-AL"/>
        </w:rPr>
        <w:t>edis të si</w:t>
      </w:r>
      <w:r w:rsidR="00056E8C" w:rsidRPr="00961376">
        <w:rPr>
          <w:lang w:val="sq-AL"/>
        </w:rPr>
        <w:t>gurt;</w:t>
      </w:r>
      <w:r w:rsidR="003F00EA" w:rsidRPr="00961376">
        <w:rPr>
          <w:lang w:val="sq-AL"/>
        </w:rPr>
        <w:t xml:space="preserve"> 5. njoftimin e grupit/strukturës përgjegjëse për identifikim f</w:t>
      </w:r>
      <w:r w:rsidRPr="00961376">
        <w:rPr>
          <w:lang w:val="sq-AL"/>
        </w:rPr>
        <w:t>ormal (G/SPIF)</w:t>
      </w:r>
      <w:r w:rsidR="00056E8C" w:rsidRPr="00961376">
        <w:rPr>
          <w:lang w:val="sq-AL"/>
        </w:rPr>
        <w:t>;</w:t>
      </w:r>
      <w:r w:rsidRPr="00961376">
        <w:rPr>
          <w:lang w:val="sq-AL"/>
        </w:rPr>
        <w:t xml:space="preserve"> dhe 6. bashkëpunimin dhe koordinimin për të siguruar rehabilitimin dhe riintegrimin </w:t>
      </w:r>
      <w:r w:rsidR="003F00EA" w:rsidRPr="00961376">
        <w:rPr>
          <w:lang w:val="sq-AL"/>
        </w:rPr>
        <w:t xml:space="preserve">e </w:t>
      </w:r>
      <w:r w:rsidRPr="00961376">
        <w:rPr>
          <w:lang w:val="sq-AL"/>
        </w:rPr>
        <w:t xml:space="preserve">personave të trafikuar. </w:t>
      </w:r>
    </w:p>
    <w:p w:rsidR="003C4239" w:rsidRPr="00961376" w:rsidRDefault="00787CE2" w:rsidP="003C4239">
      <w:pPr>
        <w:pStyle w:val="Paragrafi"/>
        <w:rPr>
          <w:lang w:val="sq-AL"/>
        </w:rPr>
      </w:pPr>
      <w:r w:rsidRPr="00961376">
        <w:rPr>
          <w:lang w:val="sq-AL"/>
        </w:rPr>
        <w:t>Agjencitë/</w:t>
      </w:r>
      <w:r w:rsidR="003C4239" w:rsidRPr="00961376">
        <w:rPr>
          <w:lang w:val="sq-AL"/>
        </w:rPr>
        <w:t xml:space="preserve">institucionet përgjegjëse për identifikim fillestar (A/IPIF): </w:t>
      </w:r>
      <w:r w:rsidR="00056E8C" w:rsidRPr="00961376">
        <w:rPr>
          <w:lang w:val="sq-AL"/>
        </w:rPr>
        <w:t xml:space="preserve">Në </w:t>
      </w:r>
      <w:r w:rsidR="003C4239" w:rsidRPr="00961376">
        <w:rPr>
          <w:lang w:val="sq-AL"/>
        </w:rPr>
        <w:t>këtë dokument janë agjencitë apo institucionet shtetërore dhe joshtetërore përgjegj</w:t>
      </w:r>
      <w:r w:rsidRPr="00961376">
        <w:rPr>
          <w:lang w:val="sq-AL"/>
        </w:rPr>
        <w:t>ëse për identifikimin fillestar</w:t>
      </w:r>
      <w:r w:rsidR="00284F7E" w:rsidRPr="00961376">
        <w:rPr>
          <w:lang w:val="sq-AL"/>
        </w:rPr>
        <w:t>/</w:t>
      </w:r>
      <w:r w:rsidR="003C4239" w:rsidRPr="00961376">
        <w:rPr>
          <w:lang w:val="sq-AL"/>
        </w:rPr>
        <w:t>identifikimin e viktimave të mundshme</w:t>
      </w:r>
      <w:r w:rsidR="00A85FCF" w:rsidRPr="00961376">
        <w:rPr>
          <w:lang w:val="sq-AL"/>
        </w:rPr>
        <w:t>. Ato ndahen në 3 institucione/</w:t>
      </w:r>
      <w:r w:rsidR="003C4239" w:rsidRPr="00961376">
        <w:rPr>
          <w:lang w:val="sq-AL"/>
        </w:rPr>
        <w:t xml:space="preserve">agjenci sipas vendit ku bëhet identifikimi: 1. në kufijtë e </w:t>
      </w:r>
      <w:r w:rsidR="00E6721D" w:rsidRPr="00961376">
        <w:rPr>
          <w:lang w:val="sq-AL"/>
        </w:rPr>
        <w:t>Republikës së Shqipërisë</w:t>
      </w:r>
      <w:r w:rsidR="00D6155F" w:rsidRPr="00961376">
        <w:rPr>
          <w:lang w:val="sq-AL"/>
        </w:rPr>
        <w:t>;</w:t>
      </w:r>
      <w:r w:rsidR="003C4239" w:rsidRPr="00961376">
        <w:rPr>
          <w:lang w:val="sq-AL"/>
        </w:rPr>
        <w:t xml:space="preserve"> 2. në territorin e </w:t>
      </w:r>
      <w:r w:rsidR="00E6721D" w:rsidRPr="00961376">
        <w:rPr>
          <w:lang w:val="sq-AL"/>
        </w:rPr>
        <w:t>Republikës së Shqipërisë</w:t>
      </w:r>
      <w:r w:rsidR="00D6155F" w:rsidRPr="00961376">
        <w:rPr>
          <w:lang w:val="sq-AL"/>
        </w:rPr>
        <w:t>;</w:t>
      </w:r>
      <w:r w:rsidR="003C4239" w:rsidRPr="00961376">
        <w:rPr>
          <w:lang w:val="sq-AL"/>
        </w:rPr>
        <w:t xml:space="preserve"> dhe 3. jashtë territorit të </w:t>
      </w:r>
      <w:r w:rsidR="00E6721D" w:rsidRPr="00961376">
        <w:rPr>
          <w:lang w:val="sq-AL"/>
        </w:rPr>
        <w:t>Republikës së Shqipërisë</w:t>
      </w:r>
      <w:r w:rsidR="003C4239" w:rsidRPr="00961376">
        <w:rPr>
          <w:lang w:val="sq-AL"/>
        </w:rPr>
        <w:t xml:space="preserve">. </w:t>
      </w:r>
    </w:p>
    <w:p w:rsidR="003C4239" w:rsidRPr="00961376" w:rsidRDefault="003C4239" w:rsidP="003C4239">
      <w:pPr>
        <w:pStyle w:val="Paragrafi"/>
        <w:rPr>
          <w:lang w:val="sq-AL"/>
        </w:rPr>
      </w:pPr>
      <w:r w:rsidRPr="00961376">
        <w:rPr>
          <w:lang w:val="sq-AL"/>
        </w:rPr>
        <w:t xml:space="preserve">Në kufijtë e </w:t>
      </w:r>
      <w:r w:rsidR="00E6721D" w:rsidRPr="00961376">
        <w:rPr>
          <w:lang w:val="sq-AL"/>
        </w:rPr>
        <w:t>Republikës së Shqipërisë</w:t>
      </w:r>
      <w:r w:rsidR="00DC375A" w:rsidRPr="00961376">
        <w:rPr>
          <w:lang w:val="sq-AL"/>
        </w:rPr>
        <w:t>,</w:t>
      </w:r>
      <w:r w:rsidRPr="00961376">
        <w:rPr>
          <w:lang w:val="sq-AL"/>
        </w:rPr>
        <w:t xml:space="preserve"> agjencia përgjegjëse për identifikim fillestar është Policia e Kufirit dhe Migracionit. Në territorin e </w:t>
      </w:r>
      <w:r w:rsidR="00E6721D" w:rsidRPr="00961376">
        <w:rPr>
          <w:lang w:val="sq-AL"/>
        </w:rPr>
        <w:t>Republikës së Shqipërisë</w:t>
      </w:r>
      <w:r w:rsidR="00DC375A" w:rsidRPr="00961376">
        <w:rPr>
          <w:lang w:val="sq-AL"/>
        </w:rPr>
        <w:t>,</w:t>
      </w:r>
      <w:r w:rsidRPr="00961376">
        <w:rPr>
          <w:lang w:val="sq-AL"/>
        </w:rPr>
        <w:t xml:space="preserve"> agjencitë përgjegjëse për identifikim fillestar janë agjencitë shtetërore dhe joshtetërore përfshirë: strehëzat për viktimat e trafikimit, qendrat e përkujdesjes shoqërore për persona në nevojë, organizatat me programe të ndihmës për persona në nevojë, zyrat e shërbimit social në rajone, strukturat e policisë së shtetit, inspektorati i punës, zyrat e punës, drejtoritë rajonale të arsimit/zyrat rajonale arsimore, drejtoritë rajonale të shëndetit, njësitë për mbrojtjen e fëmijëve. </w:t>
      </w:r>
    </w:p>
    <w:p w:rsidR="003C4239" w:rsidRPr="00961376" w:rsidRDefault="003C4239" w:rsidP="003C4239">
      <w:pPr>
        <w:pStyle w:val="Paragrafi"/>
        <w:rPr>
          <w:lang w:val="sq-AL"/>
        </w:rPr>
      </w:pPr>
      <w:r w:rsidRPr="00961376">
        <w:rPr>
          <w:lang w:val="sq-AL"/>
        </w:rPr>
        <w:t xml:space="preserve">Jashtë territorit të </w:t>
      </w:r>
      <w:r w:rsidR="00E6721D" w:rsidRPr="00961376">
        <w:rPr>
          <w:lang w:val="sq-AL"/>
        </w:rPr>
        <w:t>Republikës së Shqipërisë</w:t>
      </w:r>
      <w:r w:rsidR="008C67D4" w:rsidRPr="00961376">
        <w:rPr>
          <w:lang w:val="sq-AL"/>
        </w:rPr>
        <w:t xml:space="preserve">, </w:t>
      </w:r>
      <w:r w:rsidR="00DC375A" w:rsidRPr="00961376">
        <w:rPr>
          <w:lang w:val="sq-AL"/>
        </w:rPr>
        <w:t>agjencitë/</w:t>
      </w:r>
      <w:r w:rsidRPr="00961376">
        <w:rPr>
          <w:lang w:val="sq-AL"/>
        </w:rPr>
        <w:t xml:space="preserve">institucionet përgjegjëse për identifikimin e viktimave të mundshme të trafikimit me shtetësi shqiptare, janë punonjësit e përfaqësive diplomatike të </w:t>
      </w:r>
      <w:r w:rsidR="00E6721D" w:rsidRPr="00961376">
        <w:rPr>
          <w:lang w:val="sq-AL"/>
        </w:rPr>
        <w:t>Republikës së Shqipërisë</w:t>
      </w:r>
      <w:r w:rsidRPr="00961376">
        <w:rPr>
          <w:lang w:val="sq-AL"/>
        </w:rPr>
        <w:t xml:space="preserve">. </w:t>
      </w:r>
    </w:p>
    <w:p w:rsidR="003C4239" w:rsidRPr="00961376" w:rsidRDefault="003C4239" w:rsidP="003C4239">
      <w:pPr>
        <w:pStyle w:val="Paragrafi"/>
        <w:rPr>
          <w:lang w:val="sq-AL"/>
        </w:rPr>
      </w:pPr>
      <w:r w:rsidRPr="00961376">
        <w:rPr>
          <w:lang w:val="sq-AL"/>
        </w:rPr>
        <w:t>Tregues të trafikimit: Në këtë dokument janë element</w:t>
      </w:r>
      <w:r w:rsidR="006A75B3" w:rsidRPr="00961376">
        <w:rPr>
          <w:lang w:val="sq-AL"/>
        </w:rPr>
        <w:t>e</w:t>
      </w:r>
      <w:r w:rsidR="00DC375A" w:rsidRPr="00961376">
        <w:rPr>
          <w:lang w:val="sq-AL"/>
        </w:rPr>
        <w:t>t</w:t>
      </w:r>
      <w:r w:rsidRPr="00961376">
        <w:rPr>
          <w:lang w:val="sq-AL"/>
        </w:rPr>
        <w:t xml:space="preserve"> përshkrues</w:t>
      </w:r>
      <w:r w:rsidR="00DC375A" w:rsidRPr="00961376">
        <w:rPr>
          <w:lang w:val="sq-AL"/>
        </w:rPr>
        <w:t>e</w:t>
      </w:r>
      <w:r w:rsidRPr="00961376">
        <w:rPr>
          <w:lang w:val="sq-AL"/>
        </w:rPr>
        <w:t xml:space="preserve"> të procesit të trafikimit që reflektojnë paraqitjen apo efektet që trafikimi është informuar se ka pasur tek individët me shtetësi shqiptare apo të huaj deri në hartimin e këtij dokumenti. Në këtë dokument treguesit janë të ndarë në dy kategori:</w:t>
      </w:r>
      <w:r w:rsidR="00787CE2" w:rsidRPr="00961376">
        <w:rPr>
          <w:lang w:val="sq-AL"/>
        </w:rPr>
        <w:t xml:space="preserve"> tregues parësorë</w:t>
      </w:r>
      <w:r w:rsidRPr="00961376">
        <w:rPr>
          <w:lang w:val="sq-AL"/>
        </w:rPr>
        <w:t xml:space="preserve"> të trafikimit dhe tregues </w:t>
      </w:r>
      <w:r w:rsidR="000E09CF" w:rsidRPr="00961376">
        <w:rPr>
          <w:lang w:val="sq-AL"/>
        </w:rPr>
        <w:t>dytësorë të trafikimit. Nëse te</w:t>
      </w:r>
      <w:r w:rsidRPr="00961376">
        <w:rPr>
          <w:lang w:val="sq-AL"/>
        </w:rPr>
        <w:t xml:space="preserve"> situata e një personi të mitur apo të rritur konstatohen një apo më shumë tregues parësorë si </w:t>
      </w:r>
      <w:r w:rsidR="006A75B3" w:rsidRPr="00961376">
        <w:rPr>
          <w:lang w:val="sq-AL"/>
        </w:rPr>
        <w:t>elemente</w:t>
      </w:r>
      <w:r w:rsidRPr="00961376">
        <w:rPr>
          <w:lang w:val="sq-AL"/>
        </w:rPr>
        <w:t xml:space="preserve"> </w:t>
      </w:r>
      <w:r w:rsidRPr="00961376">
        <w:rPr>
          <w:lang w:val="sq-AL"/>
        </w:rPr>
        <w:lastRenderedPageBreak/>
        <w:t>përbërës</w:t>
      </w:r>
      <w:r w:rsidR="00B049F4" w:rsidRPr="00961376">
        <w:rPr>
          <w:lang w:val="sq-AL"/>
        </w:rPr>
        <w:t>e</w:t>
      </w:r>
      <w:r w:rsidRPr="00961376">
        <w:rPr>
          <w:lang w:val="sq-AL"/>
        </w:rPr>
        <w:t xml:space="preserve"> të trafikimit, dhe disa tregues dytësorë që mund të interpretohen si pasoja të procesit të trafikimit, personi do të konsiderohet v</w:t>
      </w:r>
      <w:r w:rsidR="00B049F4" w:rsidRPr="00961376">
        <w:rPr>
          <w:lang w:val="sq-AL"/>
        </w:rPr>
        <w:t>iktimë e mundshme e trafikimit/</w:t>
      </w:r>
      <w:r w:rsidRPr="00961376">
        <w:rPr>
          <w:lang w:val="sq-AL"/>
        </w:rPr>
        <w:t xml:space="preserve">person që mund të jetë trafikuar apo që po trafikohet. Këta tregues janë vënë në dispozicion këtu për lehtësimin e identifikimit fillestar në kufi dhe brenda territorit. Të gjitha institucionet shtetërore dhe joshtetërore përgjegjëse për identifikimin fillestar të viktimave të trafikimit inkurajohen të mos i konsiderojnë këta tregues si një listë shteruese e paraqitjes së trafikimit dhe pasojave të tij, por të përdorin gjykimin e tyre profesional dhe të rifreskojnë në mënyrë të vazhdueshme njohuritë e tyre mbi çdo prirje të paraqitjes së trafikimit dhe efekteve të tij mbi personat në komunitetet ku punojnë. </w:t>
      </w:r>
    </w:p>
    <w:p w:rsidR="003C4239" w:rsidRPr="00961376" w:rsidRDefault="003C4239" w:rsidP="003C4239">
      <w:pPr>
        <w:pStyle w:val="Paragrafi"/>
        <w:rPr>
          <w:lang w:val="sq-AL"/>
        </w:rPr>
      </w:pPr>
      <w:r w:rsidRPr="00961376">
        <w:rPr>
          <w:lang w:val="sq-AL"/>
        </w:rPr>
        <w:t xml:space="preserve">Identifikimi formal i viktimave të trafikimit në kufijtë dhe territorin e </w:t>
      </w:r>
      <w:r w:rsidR="00E6721D" w:rsidRPr="00961376">
        <w:rPr>
          <w:lang w:val="sq-AL"/>
        </w:rPr>
        <w:t>Republikës së Shqipërisë</w:t>
      </w:r>
      <w:r w:rsidRPr="00961376">
        <w:rPr>
          <w:lang w:val="sq-AL"/>
        </w:rPr>
        <w:t xml:space="preserve">: </w:t>
      </w:r>
      <w:r w:rsidR="007159E9" w:rsidRPr="00961376">
        <w:rPr>
          <w:lang w:val="sq-AL"/>
        </w:rPr>
        <w:t xml:space="preserve">Në </w:t>
      </w:r>
      <w:r w:rsidRPr="00961376">
        <w:rPr>
          <w:lang w:val="sq-AL"/>
        </w:rPr>
        <w:t xml:space="preserve">këtë dokument është identifikimi i një personi si viktimë trafikimi i kryer vetëm nga </w:t>
      </w:r>
      <w:r w:rsidR="00CA19CA" w:rsidRPr="00961376">
        <w:rPr>
          <w:lang w:val="sq-AL"/>
        </w:rPr>
        <w:t xml:space="preserve">grupi/struktura përgjegjëse për identifikim formal </w:t>
      </w:r>
      <w:r w:rsidRPr="00961376">
        <w:rPr>
          <w:lang w:val="sq-AL"/>
        </w:rPr>
        <w:t>(G/SPIF) në bazë të formatit të intervistës formale të përfshirë në këtë dokument. Identifikimi formal duhet të arrijë minimalisht: 1. përcaktimin nëse personi është viktimë e trafikimit, nëpërmjet mbledhjes dhe analizës së informac</w:t>
      </w:r>
      <w:r w:rsidR="007159E9" w:rsidRPr="00961376">
        <w:rPr>
          <w:lang w:val="sq-AL"/>
        </w:rPr>
        <w:t>ionit të dhënë nga vetë personi;</w:t>
      </w:r>
      <w:r w:rsidRPr="00961376">
        <w:rPr>
          <w:lang w:val="sq-AL"/>
        </w:rPr>
        <w:t xml:space="preserve"> 2. vlerësimin në mënyrë të thelluar të nevojave të personit viktimë e trafikimit për ndihmë dhe mbrojtje; 3. dhënien e udhëzimeve dhe sigurimin e qas</w:t>
      </w:r>
      <w:r w:rsidR="000E09CF" w:rsidRPr="00961376">
        <w:rPr>
          <w:lang w:val="sq-AL"/>
        </w:rPr>
        <w:t>jes së personit të trafikuar te</w:t>
      </w:r>
      <w:r w:rsidRPr="00961376">
        <w:rPr>
          <w:lang w:val="sq-AL"/>
        </w:rPr>
        <w:t xml:space="preserve"> ndi</w:t>
      </w:r>
      <w:r w:rsidR="007159E9" w:rsidRPr="00961376">
        <w:rPr>
          <w:lang w:val="sq-AL"/>
        </w:rPr>
        <w:t>hma e përshtatshme dhe e sigurt;</w:t>
      </w:r>
      <w:r w:rsidRPr="00961376">
        <w:rPr>
          <w:lang w:val="sq-AL"/>
        </w:rPr>
        <w:t xml:space="preserve"> 4. grumbullimin e informacionit dhe nisjen e hetimeve për penalizimin e trafikantëve. Intervista formale dhe të gjitha veprimet për përcaktimin e statusit të personit në lidhje me trafikimin, kryhet në kohën më të shpejtë të mundshme pas identifikimit të personit si viktimë e mundshme e trafikimit të qenieve njerëzore. Intervista formale kryhet veçmas në kohë nga kallëzimi. Edhe nëse personi dëshiron të bëjë kallëzim, në asnjë rast, intervista formale nuk ndërpritet për të marrë kallëzimin, por caktohet një kohë tjetër. </w:t>
      </w:r>
    </w:p>
    <w:p w:rsidR="003C4239" w:rsidRPr="00961376" w:rsidRDefault="003C4239" w:rsidP="003C4239">
      <w:pPr>
        <w:pStyle w:val="Paragrafi"/>
        <w:rPr>
          <w:lang w:val="sq-AL"/>
        </w:rPr>
      </w:pPr>
      <w:r w:rsidRPr="00961376">
        <w:rPr>
          <w:lang w:val="sq-AL"/>
        </w:rPr>
        <w:t>Intervista formale kryhet në çdo rast në ambientet e intervistimit të policisë së SLKTP</w:t>
      </w:r>
      <w:r w:rsidR="00864538" w:rsidRPr="00961376">
        <w:rPr>
          <w:lang w:val="sq-AL"/>
        </w:rPr>
        <w:t>-së</w:t>
      </w:r>
      <w:r w:rsidRPr="00961376">
        <w:rPr>
          <w:lang w:val="sq-AL"/>
        </w:rPr>
        <w:t>, dhe të gjitha organizimet e nevojshme për kryerjen e intervistës formale, përfshirë njoftimin e punonjësit social shtetëror janë përgjegjësi e punonjësit të policisë së SLKTP</w:t>
      </w:r>
      <w:r w:rsidR="00864538" w:rsidRPr="00961376">
        <w:rPr>
          <w:lang w:val="sq-AL"/>
        </w:rPr>
        <w:t>-së</w:t>
      </w:r>
      <w:r w:rsidRPr="00961376">
        <w:rPr>
          <w:lang w:val="sq-AL"/>
        </w:rPr>
        <w:t>.</w:t>
      </w:r>
    </w:p>
    <w:p w:rsidR="003C4239" w:rsidRPr="00961376" w:rsidRDefault="003C4239" w:rsidP="003C4239">
      <w:pPr>
        <w:pStyle w:val="Paragrafi"/>
        <w:rPr>
          <w:lang w:val="sq-AL"/>
        </w:rPr>
      </w:pPr>
      <w:r w:rsidRPr="00961376">
        <w:rPr>
          <w:lang w:val="sq-AL"/>
        </w:rPr>
        <w:t xml:space="preserve">Identifikimi formal i viktimave të trafikimit jashtë territorit të </w:t>
      </w:r>
      <w:r w:rsidR="00E6721D" w:rsidRPr="00961376">
        <w:rPr>
          <w:lang w:val="sq-AL"/>
        </w:rPr>
        <w:t>Republikës së Shqipërisë</w:t>
      </w:r>
      <w:r w:rsidRPr="00961376">
        <w:rPr>
          <w:lang w:val="sq-AL"/>
        </w:rPr>
        <w:t xml:space="preserve">: Në këtë dokument do të konsiderohet kërkesa për informacion e autoritetit përgjegjës për identifikimin dhe ndihmën e viktimave të trafikimit me shtetësi shqiptare nga autoritetet vendase me tagër për identifikimin e personave të trafikuar. </w:t>
      </w:r>
    </w:p>
    <w:p w:rsidR="003C4239" w:rsidRPr="00961376" w:rsidRDefault="00434A01" w:rsidP="003C4239">
      <w:pPr>
        <w:pStyle w:val="Paragrafi"/>
        <w:rPr>
          <w:lang w:val="sq-AL"/>
        </w:rPr>
      </w:pPr>
      <w:r w:rsidRPr="00961376">
        <w:rPr>
          <w:lang w:val="sq-AL"/>
        </w:rPr>
        <w:t xml:space="preserve">Grupi/struktura përgjegjëse për identifikimin formal </w:t>
      </w:r>
      <w:r w:rsidR="003C4239" w:rsidRPr="00961376">
        <w:rPr>
          <w:lang w:val="sq-AL"/>
        </w:rPr>
        <w:t xml:space="preserve">në kufijtë dhe territorin e </w:t>
      </w:r>
      <w:r w:rsidR="00E6721D" w:rsidRPr="00961376">
        <w:rPr>
          <w:lang w:val="sq-AL"/>
        </w:rPr>
        <w:t>Republikës së Shqipërisë</w:t>
      </w:r>
      <w:r w:rsidRPr="00961376">
        <w:rPr>
          <w:lang w:val="sq-AL"/>
        </w:rPr>
        <w:t xml:space="preserve"> (</w:t>
      </w:r>
      <w:r w:rsidR="003C4239" w:rsidRPr="00961376">
        <w:rPr>
          <w:lang w:val="sq-AL"/>
        </w:rPr>
        <w:t xml:space="preserve">G/SPIF): </w:t>
      </w:r>
      <w:r w:rsidR="0074672B" w:rsidRPr="00961376">
        <w:rPr>
          <w:lang w:val="sq-AL"/>
        </w:rPr>
        <w:t xml:space="preserve">Në </w:t>
      </w:r>
      <w:r w:rsidR="003C4239" w:rsidRPr="00961376">
        <w:rPr>
          <w:lang w:val="sq-AL"/>
        </w:rPr>
        <w:t>këtë dokument është grupi/struktura që kryen intervistimin formal të personave që njoftohen si viktima të mundshme të trafikimit e përbërë nga një punonjës i policisë së shtetit i seksionit të luftës kundër trafiqeve të paligjshme (SLKTP) dhe një punonjës social shtetëror i zyrës rajonale të shërbimit social shtetëror (ZRSHSSH) që ushtrojnë funksionet e përcaktua</w:t>
      </w:r>
      <w:r w:rsidR="0074672B" w:rsidRPr="00961376">
        <w:rPr>
          <w:lang w:val="sq-AL"/>
        </w:rPr>
        <w:t>ra në bazë të ligjit në rajonin</w:t>
      </w:r>
      <w:r w:rsidR="003C4239" w:rsidRPr="00961376">
        <w:rPr>
          <w:lang w:val="sq-AL"/>
        </w:rPr>
        <w:t xml:space="preserve">/qarkun ku ndodhet aktualisht personi që do të identifikohet formalisht. </w:t>
      </w:r>
    </w:p>
    <w:p w:rsidR="003C4239" w:rsidRPr="00961376" w:rsidRDefault="003C4239" w:rsidP="003C4239">
      <w:pPr>
        <w:pStyle w:val="Paragrafi"/>
        <w:rPr>
          <w:lang w:val="sq-AL"/>
        </w:rPr>
      </w:pPr>
      <w:r w:rsidRPr="00961376">
        <w:rPr>
          <w:lang w:val="sq-AL"/>
        </w:rPr>
        <w:t xml:space="preserve">Autoriteti </w:t>
      </w:r>
      <w:r w:rsidR="00FF097B" w:rsidRPr="00961376">
        <w:rPr>
          <w:lang w:val="sq-AL"/>
        </w:rPr>
        <w:t xml:space="preserve">përgjegjës për mbrojtjen dhe ndihmën e viktimave të trafikimit </w:t>
      </w:r>
      <w:r w:rsidRPr="00961376">
        <w:rPr>
          <w:lang w:val="sq-AL"/>
        </w:rPr>
        <w:t xml:space="preserve">(AP): </w:t>
      </w:r>
      <w:r w:rsidR="004A36C6" w:rsidRPr="00961376">
        <w:rPr>
          <w:lang w:val="sq-AL"/>
        </w:rPr>
        <w:t xml:space="preserve">Është </w:t>
      </w:r>
      <w:r w:rsidRPr="00961376">
        <w:rPr>
          <w:lang w:val="sq-AL"/>
        </w:rPr>
        <w:t>strukturë e ngritur me urdhrin e përbashkët të Ministrit të Brendshëm, Ministrit të Jashtëm dhe Ministrit të Punës, Çështjeve Sociale dhe Shanseve të Barabarta “Për ngritjen e autoritetit përgjegjës për mbrojtjen dhe ndihmën e viktimave të trafikimit dhe përcaktimin e detyrave të institucioneve të përfshira në këtë proces”, të datës 19.5.2006. Autoriteti përgjegjës përbëhet nga dy përfaqësues të ministrive nënshkruese të urdhrit për ngritjen e tij. Funksionet e përgjithshme të autoritetit përgjegjës sipas këtij urdhri janë:</w:t>
      </w:r>
    </w:p>
    <w:p w:rsidR="003C4239" w:rsidRPr="00961376" w:rsidRDefault="003C4239" w:rsidP="003C4239">
      <w:pPr>
        <w:pStyle w:val="Paragrafi"/>
        <w:rPr>
          <w:lang w:val="sq-AL"/>
        </w:rPr>
      </w:pPr>
      <w:r w:rsidRPr="00961376">
        <w:rPr>
          <w:lang w:val="sq-AL"/>
        </w:rPr>
        <w:t xml:space="preserve">a) të bashkërendojë dhe të mbikëqyrë me strukturat qeveritare dhe joqeveritare në Shqipëri, identifikimin dhe referimin për ndihmë dhe riintegrim të viktimave dhe viktimave të mundshme të trafikimit; </w:t>
      </w:r>
    </w:p>
    <w:p w:rsidR="003C4239" w:rsidRPr="00961376" w:rsidRDefault="003C4239" w:rsidP="003C4239">
      <w:pPr>
        <w:pStyle w:val="Paragrafi"/>
        <w:rPr>
          <w:lang w:val="sq-AL"/>
        </w:rPr>
      </w:pPr>
      <w:r w:rsidRPr="00961376">
        <w:rPr>
          <w:lang w:val="sq-AL"/>
        </w:rPr>
        <w:t xml:space="preserve">b) të bashkërendojë me strukturat përkatëse në vendet e destinacionit, identifikimin, procesin e kthimit vullnetar dhe referimin e viktimave dhe viktimave të mundshme të trafikimit me nënshtetësi shqiptare; </w:t>
      </w:r>
    </w:p>
    <w:p w:rsidR="003C4239" w:rsidRPr="00961376" w:rsidRDefault="003C4239" w:rsidP="003C4239">
      <w:pPr>
        <w:pStyle w:val="Paragrafi"/>
        <w:rPr>
          <w:lang w:val="sq-AL"/>
        </w:rPr>
      </w:pPr>
      <w:r w:rsidRPr="00961376">
        <w:rPr>
          <w:lang w:val="sq-AL"/>
        </w:rPr>
        <w:t>c) të bashkërendojë mbrojtjen dhe kthimin e asistuar të viktimave dhe viktimave të mundshme të trafikimit me nënshtetësi të huaj të identifikuara në Shqipëri;</w:t>
      </w:r>
    </w:p>
    <w:p w:rsidR="003C4239" w:rsidRPr="00961376" w:rsidRDefault="003C4239" w:rsidP="003C4239">
      <w:pPr>
        <w:pStyle w:val="Paragrafi"/>
        <w:rPr>
          <w:lang w:val="sq-AL"/>
        </w:rPr>
      </w:pPr>
      <w:r w:rsidRPr="00961376">
        <w:rPr>
          <w:lang w:val="sq-AL"/>
        </w:rPr>
        <w:t xml:space="preserve">d) të ndërtojë dhe të përditësojë një bazë të dhënash për viktimat e referuara, t’i raportojë rregullisht </w:t>
      </w:r>
      <w:r w:rsidR="00DB26FB" w:rsidRPr="00961376">
        <w:rPr>
          <w:lang w:val="sq-AL"/>
        </w:rPr>
        <w:t xml:space="preserve">koordinatorit kombëtar të antitrafikut </w:t>
      </w:r>
      <w:r w:rsidRPr="00961376">
        <w:rPr>
          <w:lang w:val="sq-AL"/>
        </w:rPr>
        <w:t xml:space="preserve">rreth të dhënave të mbledhura dhe të zhvillojë mbledhje të rregullta me palët qeveritare dhe joqeveritare të </w:t>
      </w:r>
      <w:r w:rsidR="00F65EA0" w:rsidRPr="00961376">
        <w:rPr>
          <w:lang w:val="sq-AL"/>
        </w:rPr>
        <w:t>mekanizmit kombëtar të referimit</w:t>
      </w:r>
      <w:r w:rsidRPr="00961376">
        <w:rPr>
          <w:lang w:val="sq-AL"/>
        </w:rPr>
        <w:t xml:space="preserve">. </w:t>
      </w:r>
    </w:p>
    <w:p w:rsidR="003C4239" w:rsidRPr="00961376" w:rsidRDefault="003C4239" w:rsidP="003C4239">
      <w:pPr>
        <w:pStyle w:val="Paragrafi"/>
        <w:rPr>
          <w:lang w:val="sq-AL"/>
        </w:rPr>
      </w:pPr>
      <w:r w:rsidRPr="00961376">
        <w:rPr>
          <w:lang w:val="sq-AL"/>
        </w:rPr>
        <w:t>Ndihmë e pakushtëzuar për viktimat e trafikimit: Sipas nenit 12 të Konvent</w:t>
      </w:r>
      <w:r w:rsidR="00D44B28" w:rsidRPr="00961376">
        <w:rPr>
          <w:lang w:val="sq-AL"/>
        </w:rPr>
        <w:t xml:space="preserve">ës së Këshillit të </w:t>
      </w:r>
      <w:r w:rsidR="00D44B28" w:rsidRPr="00961376">
        <w:rPr>
          <w:lang w:val="sq-AL"/>
        </w:rPr>
        <w:lastRenderedPageBreak/>
        <w:t>Eu</w:t>
      </w:r>
      <w:r w:rsidRPr="00961376">
        <w:rPr>
          <w:lang w:val="sq-AL"/>
        </w:rPr>
        <w:t xml:space="preserve">ropës për </w:t>
      </w:r>
      <w:r w:rsidR="00382E8E" w:rsidRPr="00961376">
        <w:rPr>
          <w:lang w:val="sq-AL"/>
        </w:rPr>
        <w:t>veprim kundër trafikimit të personave</w:t>
      </w:r>
      <w:r w:rsidRPr="00961376">
        <w:rPr>
          <w:lang w:val="sq-AL"/>
        </w:rPr>
        <w:t>, ndihma për viktimat e trafikimit, nuk kushtëzohet nga dëshira e viktimës për të dëshmuar, ajo jepet në përgjigje të nevojave të viktimave dhe përfshin minimalisht: strehim të përshtatshëm dhe të sigurt, ndihmë psiko</w:t>
      </w:r>
      <w:r w:rsidR="000E09CF" w:rsidRPr="00961376">
        <w:rPr>
          <w:lang w:val="sq-AL"/>
        </w:rPr>
        <w:t>logjike dhe materiale, qasje te</w:t>
      </w:r>
      <w:r w:rsidRPr="00961376">
        <w:rPr>
          <w:lang w:val="sq-AL"/>
        </w:rPr>
        <w:t xml:space="preserve"> trajtimi mjekësor i menjëhershëm, përkthim kur është e nevojshme, këshillim dhe informacion, sidomos për të drejtat ligjore, ndihmë për paraqitje dhe marrje në konsideratë gjatë procedimit të trafikantëve, qasje në shkollim, trajnim profesional dhe punësim. Të gjitha shërbimet për viktimat e trafikimit ofrohen dhe jepen në një gjuhë të kuptueshme. </w:t>
      </w:r>
    </w:p>
    <w:p w:rsidR="003C4239" w:rsidRPr="00961376" w:rsidRDefault="003C4239" w:rsidP="003C4239">
      <w:pPr>
        <w:pStyle w:val="Paragrafi"/>
        <w:rPr>
          <w:lang w:val="sq-AL"/>
        </w:rPr>
      </w:pPr>
      <w:r w:rsidRPr="00961376">
        <w:rPr>
          <w:lang w:val="sq-AL"/>
        </w:rPr>
        <w:t xml:space="preserve">I/e mitur: </w:t>
      </w:r>
      <w:r w:rsidR="00F65EA0" w:rsidRPr="00961376">
        <w:rPr>
          <w:lang w:val="sq-AL"/>
        </w:rPr>
        <w:t xml:space="preserve">Në </w:t>
      </w:r>
      <w:r w:rsidRPr="00961376">
        <w:rPr>
          <w:lang w:val="sq-AL"/>
        </w:rPr>
        <w:t>përputhje me legjislacionin shqiptar penal dhe civil, i/e mitur është çdo person nën moshën 18 vjeç.</w:t>
      </w:r>
    </w:p>
    <w:p w:rsidR="003C4239" w:rsidRPr="00961376" w:rsidRDefault="003C4239" w:rsidP="003C4239">
      <w:pPr>
        <w:pStyle w:val="Paragrafi"/>
        <w:rPr>
          <w:lang w:val="sq-AL"/>
        </w:rPr>
      </w:pPr>
      <w:r w:rsidRPr="00961376">
        <w:rPr>
          <w:lang w:val="sq-AL"/>
        </w:rPr>
        <w:t xml:space="preserve">Dëshmitar i drejtësisë: </w:t>
      </w:r>
      <w:r w:rsidR="00837C00" w:rsidRPr="00961376">
        <w:rPr>
          <w:lang w:val="sq-AL"/>
        </w:rPr>
        <w:t xml:space="preserve">Sipas </w:t>
      </w:r>
      <w:r w:rsidRPr="00961376">
        <w:rPr>
          <w:lang w:val="sq-AL"/>
        </w:rPr>
        <w:t xml:space="preserve">nenit 3 të ligjit nr.10 173, datë 22.10.2009 “Për mbrojtjen e dëshmitarëve dhe bashkëpunëtorëve të drejtësisë” është personi i cili, në cilësinë e dëshmitarit apo personit të dëmtuar bën deklarime a dëshmon për fakte e rrethana, që përbëjnë objekt prove në një procedim penal dhe që për shkak të këtyre deklarimeve e dëshmive, ndodhet në një gjendje rreziku. </w:t>
      </w:r>
    </w:p>
    <w:p w:rsidR="003C4239" w:rsidRPr="00961376" w:rsidRDefault="003C4239" w:rsidP="003C4239">
      <w:pPr>
        <w:pStyle w:val="Paragrafi"/>
        <w:rPr>
          <w:lang w:val="sq-AL"/>
        </w:rPr>
      </w:pPr>
      <w:r w:rsidRPr="00961376">
        <w:rPr>
          <w:lang w:val="sq-AL"/>
        </w:rPr>
        <w:t xml:space="preserve">Trafikant i qenieve njerëzore: </w:t>
      </w:r>
      <w:r w:rsidR="00837C00" w:rsidRPr="00961376">
        <w:rPr>
          <w:lang w:val="sq-AL"/>
        </w:rPr>
        <w:t xml:space="preserve">Është </w:t>
      </w:r>
      <w:r w:rsidRPr="00961376">
        <w:rPr>
          <w:lang w:val="sq-AL"/>
        </w:rPr>
        <w:t xml:space="preserve">çdo person i dënuar me vendim të formës së prerë të Gjykatës së Krimeve të Rënda për veprën penale të trafikimit të personave, apo çdo person tjetër shqiptar apo i huaj i dënuar nga një gjykatë kompetente për kryerjen e veprës penale të trafikimit. </w:t>
      </w:r>
    </w:p>
    <w:p w:rsidR="003C4239" w:rsidRPr="00961376" w:rsidRDefault="003C4239" w:rsidP="003C4239">
      <w:pPr>
        <w:pStyle w:val="Paragrafi"/>
        <w:rPr>
          <w:lang w:val="sq-AL"/>
        </w:rPr>
      </w:pPr>
      <w:r w:rsidRPr="00961376">
        <w:rPr>
          <w:lang w:val="sq-AL"/>
        </w:rPr>
        <w:t xml:space="preserve">Prind: </w:t>
      </w:r>
      <w:r w:rsidR="00D939A2" w:rsidRPr="00961376">
        <w:rPr>
          <w:lang w:val="sq-AL"/>
        </w:rPr>
        <w:t xml:space="preserve">Sipas </w:t>
      </w:r>
      <w:r w:rsidRPr="00961376">
        <w:rPr>
          <w:lang w:val="sq-AL"/>
        </w:rPr>
        <w:t>nenit 3 “Përkufizime” të ligjit nr.10 347, datë 4.11.2010 “Për mbrojtjen e të drejtave të fëmijës”, është personi/personat që e kanë lindur ose e kanë birësuar fëmijën të dy së bashku ose një i vetëm, të martuar ose të pamartuar apo që kanë njohur amësinë ose atësinë e fëmijës së lindur jashtë martese.</w:t>
      </w:r>
    </w:p>
    <w:p w:rsidR="003C4239" w:rsidRPr="00961376" w:rsidRDefault="003C4239" w:rsidP="003C4239">
      <w:pPr>
        <w:pStyle w:val="Paragrafi"/>
        <w:rPr>
          <w:lang w:val="sq-AL"/>
        </w:rPr>
      </w:pPr>
      <w:r w:rsidRPr="00961376">
        <w:rPr>
          <w:lang w:val="sq-AL"/>
        </w:rPr>
        <w:t xml:space="preserve">Përfaqësues ligjor i fëmijës: </w:t>
      </w:r>
      <w:r w:rsidR="00D939A2" w:rsidRPr="00961376">
        <w:rPr>
          <w:lang w:val="sq-AL"/>
        </w:rPr>
        <w:t xml:space="preserve">Sipas </w:t>
      </w:r>
      <w:r w:rsidRPr="00961376">
        <w:rPr>
          <w:lang w:val="sq-AL"/>
        </w:rPr>
        <w:t>nenit 3, “Përkufizime”, të ligjit nr.10 347, është kujdestari ose familja kujdestare, personi apo institucioni, i cili, brenda targeve që i janë dhënë nga ligji ose nga gjykata, mbron interesat e fëmijës nëpërmjet kryerjes apo jo të veprimeve juridike, në emër ose për llogari të fëmijës.</w:t>
      </w:r>
    </w:p>
    <w:p w:rsidR="003C4239" w:rsidRPr="00961376" w:rsidRDefault="003C4239" w:rsidP="003C4239">
      <w:pPr>
        <w:pStyle w:val="Paragrafi"/>
        <w:rPr>
          <w:lang w:val="sq-AL"/>
        </w:rPr>
      </w:pPr>
      <w:r w:rsidRPr="00961376">
        <w:rPr>
          <w:lang w:val="sq-AL"/>
        </w:rPr>
        <w:t>Vendim i informuar: Vendim i marrë nga një person për përfshirjen ose jo të tij/saj në një procedurë të vlerësimit të nevojave të tij/saj, marrjen ose jo të një shërbimi që plotëson nevojat e tij/saj, vetëm pasi personi është informuar në mënyrë të plotë për procedurën, shërbimin, dhe alternativat e tjera për vlerësimin dhe p</w:t>
      </w:r>
      <w:r w:rsidR="00226E9C" w:rsidRPr="00961376">
        <w:rPr>
          <w:lang w:val="sq-AL"/>
        </w:rPr>
        <w:t>lotësimin e nevojave të tij</w:t>
      </w:r>
      <w:r w:rsidRPr="00961376">
        <w:rPr>
          <w:lang w:val="sq-AL"/>
        </w:rPr>
        <w:t>/</w:t>
      </w:r>
      <w:r w:rsidR="00226E9C" w:rsidRPr="00961376">
        <w:rPr>
          <w:lang w:val="sq-AL"/>
        </w:rPr>
        <w:t xml:space="preserve">të </w:t>
      </w:r>
      <w:r w:rsidRPr="00961376">
        <w:rPr>
          <w:lang w:val="sq-AL"/>
        </w:rPr>
        <w:t xml:space="preserve">saj. </w:t>
      </w:r>
    </w:p>
    <w:p w:rsidR="003C4239" w:rsidRPr="00961376" w:rsidRDefault="003C4239" w:rsidP="003C4239">
      <w:pPr>
        <w:pStyle w:val="Paragrafi"/>
        <w:rPr>
          <w:lang w:val="sq-AL"/>
        </w:rPr>
      </w:pPr>
      <w:r w:rsidRPr="00961376">
        <w:rPr>
          <w:lang w:val="sq-AL"/>
        </w:rPr>
        <w:t xml:space="preserve">Ndihma për kalim të paligjshëm të kufijve: Sipas nenit 298 të Kodit Penal të </w:t>
      </w:r>
      <w:r w:rsidR="00E6721D" w:rsidRPr="00961376">
        <w:rPr>
          <w:lang w:val="sq-AL"/>
        </w:rPr>
        <w:t>Republikës së Shqipërisë</w:t>
      </w:r>
      <w:r w:rsidRPr="00961376">
        <w:rPr>
          <w:lang w:val="sq-AL"/>
        </w:rPr>
        <w:t xml:space="preserve">, është strehimi, shoqërimi, vënia në dispozicion ose përdorimi i mjeteve të lundrimit, të fluturimit, ose i mjeteve të tjera të transportit apo çdo ndihmë tjetër me qëllim kalimin e paligjshëm të kufirit të Republikës së Shqipërisë ose për hyrjen e paligjshme të një personi në një shtet tjetër pa qenë shtetas i tij ose që nuk ka leje qëndrimi në atë shtet. </w:t>
      </w:r>
    </w:p>
    <w:p w:rsidR="003C4239" w:rsidRPr="00961376" w:rsidRDefault="003C4239" w:rsidP="003C4239">
      <w:pPr>
        <w:pStyle w:val="Paragrafi"/>
        <w:rPr>
          <w:lang w:val="sq-AL"/>
        </w:rPr>
      </w:pPr>
      <w:r w:rsidRPr="00961376">
        <w:rPr>
          <w:lang w:val="sq-AL"/>
        </w:rPr>
        <w:t xml:space="preserve">I/e mitur i/e pashoqëruar: </w:t>
      </w:r>
      <w:r w:rsidR="00795BE1" w:rsidRPr="00961376">
        <w:rPr>
          <w:lang w:val="sq-AL"/>
        </w:rPr>
        <w:t xml:space="preserve">Sipas </w:t>
      </w:r>
      <w:r w:rsidRPr="00961376">
        <w:rPr>
          <w:lang w:val="sq-AL"/>
        </w:rPr>
        <w:t>pikës 11 të nenit 3 të ligjit nr.9959, datë 17.7.2008, është i mituri nën 18 vjeç, i cili ka ardhur në Shqipëri i pashoqëruar nga prindërit ose kujdestari i vet ligjor apo nga n</w:t>
      </w:r>
      <w:r w:rsidR="00795BE1" w:rsidRPr="00961376">
        <w:rPr>
          <w:lang w:val="sq-AL"/>
        </w:rPr>
        <w:t>donjë anëtar tjetër i familjes.</w:t>
      </w:r>
      <w:r w:rsidRPr="00961376">
        <w:rPr>
          <w:vertAlign w:val="superscript"/>
          <w:lang w:val="sq-AL"/>
        </w:rPr>
        <w:footnoteReference w:id="6"/>
      </w:r>
    </w:p>
    <w:p w:rsidR="003C4239" w:rsidRPr="00961376" w:rsidRDefault="003C4239" w:rsidP="003C4239">
      <w:pPr>
        <w:pStyle w:val="Paragrafi"/>
        <w:rPr>
          <w:lang w:val="sq-AL"/>
        </w:rPr>
      </w:pPr>
      <w:r w:rsidRPr="00961376">
        <w:rPr>
          <w:lang w:val="sq-AL"/>
        </w:rPr>
        <w:t xml:space="preserve">Azilkërkues: </w:t>
      </w:r>
      <w:r w:rsidR="009E4169" w:rsidRPr="00961376">
        <w:rPr>
          <w:lang w:val="sq-AL"/>
        </w:rPr>
        <w:t xml:space="preserve">Sipas </w:t>
      </w:r>
      <w:r w:rsidRPr="00961376">
        <w:rPr>
          <w:lang w:val="sq-AL"/>
        </w:rPr>
        <w:t>pikës 2 të nenit 3 të ligjit nr.9959, datë 17.7.2008 “Për të huajt” është i huaji, që kërkon azil për njërën nga arsyet e parashikuara në l</w:t>
      </w:r>
      <w:r w:rsidR="009E4169" w:rsidRPr="00961376">
        <w:rPr>
          <w:lang w:val="sq-AL"/>
        </w:rPr>
        <w:t>igjin nr.8432, datë 14.12.1998 “Për azilin”</w:t>
      </w:r>
      <w:r w:rsidRPr="00961376">
        <w:rPr>
          <w:vertAlign w:val="superscript"/>
          <w:lang w:val="sq-AL"/>
        </w:rPr>
        <w:footnoteReference w:id="7"/>
      </w:r>
      <w:r w:rsidRPr="00961376">
        <w:rPr>
          <w:lang w:val="sq-AL"/>
        </w:rPr>
        <w:t>.</w:t>
      </w:r>
    </w:p>
    <w:p w:rsidR="003C4239" w:rsidRPr="00961376" w:rsidRDefault="003C4239" w:rsidP="003C4239">
      <w:pPr>
        <w:pStyle w:val="Paragrafi"/>
        <w:rPr>
          <w:lang w:val="sq-AL"/>
        </w:rPr>
      </w:pPr>
      <w:r w:rsidRPr="00961376">
        <w:rPr>
          <w:lang w:val="sq-AL"/>
        </w:rPr>
        <w:t xml:space="preserve">Regjistri kombëtar për të huajt: </w:t>
      </w:r>
      <w:r w:rsidR="00505566" w:rsidRPr="00961376">
        <w:rPr>
          <w:lang w:val="sq-AL"/>
        </w:rPr>
        <w:t xml:space="preserve">Sipas </w:t>
      </w:r>
      <w:r w:rsidRPr="00961376">
        <w:rPr>
          <w:lang w:val="sq-AL"/>
        </w:rPr>
        <w:t xml:space="preserve">pikës 26 të nenit 3 të ligjit nr.9959, datë 17.7.2008 “Për të huajt” është dokumenti zyrtar, që ndodhet pranë autoriteteve përgjegjëse shtetërore, me të dhënat e hollësishme të të huajve, për hyrjen, qëndrimin, lëvizjen, punësimin në Republikën e Shqipërisë. </w:t>
      </w:r>
    </w:p>
    <w:p w:rsidR="003C4239" w:rsidRPr="00961376" w:rsidRDefault="003C4239" w:rsidP="003C4239">
      <w:pPr>
        <w:pStyle w:val="Paragrafi"/>
        <w:rPr>
          <w:lang w:val="sq-AL"/>
        </w:rPr>
      </w:pPr>
      <w:r w:rsidRPr="00961376">
        <w:rPr>
          <w:lang w:val="sq-AL"/>
        </w:rPr>
        <w:t xml:space="preserve">Leje qëndrimi: </w:t>
      </w:r>
      <w:r w:rsidR="006645F3" w:rsidRPr="00961376">
        <w:rPr>
          <w:lang w:val="sq-AL"/>
        </w:rPr>
        <w:t xml:space="preserve">Sipas </w:t>
      </w:r>
      <w:r w:rsidRPr="00961376">
        <w:rPr>
          <w:lang w:val="sq-AL"/>
        </w:rPr>
        <w:t xml:space="preserve">pikës 15 të nenit 3 të ligjit nr.9959, datë 17.7.2008 “Për të huajt” është leja e lëshuar nga autoritetet kompetente, e cila lejon të huajin të qëndrojë në Republikën e Shqipërisë. Sipas nenit 31,“Pajisja me leje qëndrimi në raste përjashtimore” të këtij ligji, për motive humanitare viktimat e trafikimit pajisen me leje të përkohshme qëndrimi për efekt mbrojtje të përkohshme. </w:t>
      </w:r>
    </w:p>
    <w:p w:rsidR="003C4239" w:rsidRPr="00961376" w:rsidRDefault="003C4239" w:rsidP="003C4239">
      <w:pPr>
        <w:pStyle w:val="Paragrafi"/>
        <w:rPr>
          <w:lang w:val="sq-AL"/>
        </w:rPr>
      </w:pPr>
      <w:r w:rsidRPr="00961376">
        <w:rPr>
          <w:lang w:val="sq-AL"/>
        </w:rPr>
        <w:t xml:space="preserve">Leje pune: </w:t>
      </w:r>
      <w:r w:rsidR="00CE5A2B" w:rsidRPr="00961376">
        <w:rPr>
          <w:lang w:val="sq-AL"/>
        </w:rPr>
        <w:t xml:space="preserve">Sipas </w:t>
      </w:r>
      <w:r w:rsidRPr="00961376">
        <w:rPr>
          <w:lang w:val="sq-AL"/>
        </w:rPr>
        <w:t xml:space="preserve">pikës 14 të nenit 3 të ligjit nr.9959, datë 17.7.2008 “Për të huajt” është </w:t>
      </w:r>
      <w:r w:rsidRPr="00961376">
        <w:rPr>
          <w:lang w:val="sq-AL"/>
        </w:rPr>
        <w:lastRenderedPageBreak/>
        <w:t>autorizimi i lëshuar nga autoriteti shtetëror përgjegjës një të hu</w:t>
      </w:r>
      <w:r w:rsidR="00CE5A2B" w:rsidRPr="00961376">
        <w:rPr>
          <w:lang w:val="sq-AL"/>
        </w:rPr>
        <w:t>aji, për qëllime biznesi, për t’</w:t>
      </w:r>
      <w:r w:rsidRPr="00961376">
        <w:rPr>
          <w:lang w:val="sq-AL"/>
        </w:rPr>
        <w:t xml:space="preserve">u punësuar, vetëpunësuar ose për formim profesional. Sipas nenit 60 të këtij ligji, të huajit viktimë e mundshme e trafikimit ose viktimë e trafikimit i jepet leje pune për raste të veçanta e tipit “C” deri në një vit. </w:t>
      </w:r>
    </w:p>
    <w:p w:rsidR="003C4239" w:rsidRPr="00961376" w:rsidRDefault="005C3FFE" w:rsidP="003C4239">
      <w:pPr>
        <w:pStyle w:val="Paragrafi"/>
        <w:rPr>
          <w:lang w:val="sq-AL"/>
        </w:rPr>
      </w:pPr>
      <w:r w:rsidRPr="00961376">
        <w:rPr>
          <w:lang w:val="sq-AL"/>
        </w:rPr>
        <w:t>Shërbime shoqërore: S</w:t>
      </w:r>
      <w:r w:rsidR="003C4239" w:rsidRPr="00961376">
        <w:rPr>
          <w:lang w:val="sq-AL"/>
        </w:rPr>
        <w:t>ipas nenit 4 të l</w:t>
      </w:r>
      <w:r w:rsidR="00FF5A41" w:rsidRPr="00961376">
        <w:rPr>
          <w:lang w:val="sq-AL"/>
        </w:rPr>
        <w:t>igjit nr.9355, datë 10.3.2005 “</w:t>
      </w:r>
      <w:r w:rsidR="003C4239" w:rsidRPr="00961376">
        <w:rPr>
          <w:lang w:val="sq-AL"/>
        </w:rPr>
        <w:t>Për ndihmën dhe shërbimet shoqërore” janë tërësia e shërbimeve që u ofrohet individëve dhe grupeve në nevojë, të cilët nuk janë në gjendje të përballojnë me burimet që kanë nevojat e tyre jetësore, për ruajtjen, dhe zhvillimin e mundësive individuale, për të kapërcyer nevojat emergjente apo kronike. Sipas neneve 12, 13, 14 dhe 15 të po këtij ligji, shërbimet shoqërore, ndahen sipas natyrës, në shërbime të përkujdesit shoqëror dhe shërbime të përkujdesit shoqëror-mjekësor. Shërbimet e përkujdesit shoqëror përfshijnë shërbimet që u ofrohen individëve, familjeve, grupeve në nevojë, komuniteteve për plotësimin e nevojave të tyre jetësore. S</w:t>
      </w:r>
      <w:r w:rsidR="006A75B3" w:rsidRPr="00961376">
        <w:rPr>
          <w:lang w:val="sq-AL"/>
        </w:rPr>
        <w:t>hërbimet e përkujdesit shoqëror-</w:t>
      </w:r>
      <w:r w:rsidR="003C4239" w:rsidRPr="00961376">
        <w:rPr>
          <w:lang w:val="sq-AL"/>
        </w:rPr>
        <w:t xml:space="preserve">mjekësor ofrohen nga personeli i specializuar në qendra riintegruese dhe rehabilituese rezidenciale, qendra ditore apo familje, për individët, të cilët nuk janë në gjendje të jetojnë normalisht, për shkak të përkeqësimeve të përkohshme apo të përhershme fizike, </w:t>
      </w:r>
      <w:r w:rsidR="006A75B3" w:rsidRPr="00961376">
        <w:rPr>
          <w:lang w:val="sq-AL"/>
        </w:rPr>
        <w:t>psikike</w:t>
      </w:r>
      <w:r w:rsidR="003C4239" w:rsidRPr="00961376">
        <w:rPr>
          <w:lang w:val="sq-AL"/>
        </w:rPr>
        <w:t xml:space="preserve"> mendore dhe sensore. Shërbimet e përkujdesit shoqëror, sipas mënyrës së organizimit dhe funksionimit, janë shërbime të përkujdesit rezidencial dhe shërbime të përkujdesit komunitar. Shërbimet në institucione rezidenciale ofrohen për individë, për të cilët përkujdesi në shtëpi nuk është i mundur. Vendosja e tyre në qendrat e përkujdesit shoqëror bëhet me pëlqimin e personit apo përfaqësuesit të tij ligjor, pas vlerësimit të gjendjes shoqërore, ekonomike dhe mjekësore të tij. Shërbimet e përkujdesit komunitar ofrohen në qendra ditore, shtëpitë e individëve apo në familjen kujdestare, sipas nevojave specifike të grupeve përfituese. Krahas shërbimeve të përkujdesit komunitar grupeve dhe individëve në nevojë u ofrohet edhe shërbimi arsimor, sidomos ai i detyruar. </w:t>
      </w:r>
    </w:p>
    <w:p w:rsidR="003C4239" w:rsidRPr="00961376" w:rsidRDefault="003C4239" w:rsidP="003C4239">
      <w:pPr>
        <w:pStyle w:val="Paragrafi"/>
        <w:rPr>
          <w:lang w:val="sq-AL"/>
        </w:rPr>
      </w:pPr>
      <w:r w:rsidRPr="00961376">
        <w:rPr>
          <w:lang w:val="sq-AL"/>
        </w:rPr>
        <w:t xml:space="preserve">Ndihmë ekonomike: </w:t>
      </w:r>
      <w:r w:rsidR="0050402E" w:rsidRPr="00961376">
        <w:rPr>
          <w:lang w:val="sq-AL"/>
        </w:rPr>
        <w:t xml:space="preserve">Sipas </w:t>
      </w:r>
      <w:r w:rsidRPr="00961376">
        <w:rPr>
          <w:lang w:val="sq-AL"/>
        </w:rPr>
        <w:t>nenit 4 të li</w:t>
      </w:r>
      <w:r w:rsidR="0050402E" w:rsidRPr="00961376">
        <w:rPr>
          <w:lang w:val="sq-AL"/>
        </w:rPr>
        <w:t>gjit nr.</w:t>
      </w:r>
      <w:r w:rsidR="00097269" w:rsidRPr="00961376">
        <w:rPr>
          <w:lang w:val="sq-AL"/>
        </w:rPr>
        <w:t>9355, datë 10.3.2005 “</w:t>
      </w:r>
      <w:r w:rsidRPr="00961376">
        <w:rPr>
          <w:lang w:val="sq-AL"/>
        </w:rPr>
        <w:t xml:space="preserve">Për ndihmën dhe shërbimet shoqërore” ka kuptimin e mbështetjes në para e në natyrë të individëve me status të veçantë dhe e familjeve në nevojë. Sipas nenit 1 të ligjit nr.10 252, datë 11.3.2010 “Për disa shtesa në ligjin nr.9355, datë 10.3.2005 “Për ndihmën dhe shërbimet shoqërore”, viktimat e trafikimit përfshihen në përfituesit e ndihmës ekonomike pas daljes nga institucionet e përkujdesit shoqëror, deri në çastin e punësimit të tyre. </w:t>
      </w:r>
    </w:p>
    <w:p w:rsidR="003C4239" w:rsidRPr="00961376" w:rsidRDefault="003C4239" w:rsidP="003C4239">
      <w:pPr>
        <w:pStyle w:val="Paragrafi"/>
        <w:rPr>
          <w:lang w:val="sq-AL"/>
        </w:rPr>
      </w:pPr>
      <w:r w:rsidRPr="00961376">
        <w:rPr>
          <w:lang w:val="sq-AL"/>
        </w:rPr>
        <w:t xml:space="preserve">Strehëzat/qendrat për viktimat e trafikimit: </w:t>
      </w:r>
      <w:r w:rsidR="0033361B" w:rsidRPr="00961376">
        <w:rPr>
          <w:lang w:val="sq-AL"/>
        </w:rPr>
        <w:t xml:space="preserve">Janë </w:t>
      </w:r>
      <w:r w:rsidRPr="00961376">
        <w:rPr>
          <w:lang w:val="sq-AL"/>
        </w:rPr>
        <w:t xml:space="preserve">institucione rezidenciale shtetërore ose joshtetërore të licencuara sipas legjislacionit në fuqi për të dhënë shërbime ndihme dhe mbrojtjeje për personat viktima të mundshme, viktimat e trafikimit dhe persona </w:t>
      </w:r>
      <w:r w:rsidR="0033361B" w:rsidRPr="00961376">
        <w:rPr>
          <w:lang w:val="sq-AL"/>
        </w:rPr>
        <w:t>në rrezik trafikimi. Strehëzat/</w:t>
      </w:r>
      <w:r w:rsidRPr="00961376">
        <w:rPr>
          <w:lang w:val="sq-AL"/>
        </w:rPr>
        <w:t xml:space="preserve">qendrat mund të jenë të hapura ose të mbyllura, mund të ofrojnë qëndrim afatshkurtër ose afatgjatë; dhe/ose përdoren për rastet e emergjencave ose të mbështetjes për riintegrim. Qendrat mund të emërtohen pritëse, riintegruese apo pritëse-riintegruese). Ofrimi dhe dhënia e shërbimeve në strehëza bëhet në përputhje me vendim të Këshillit të Ministrave nr.195, datë 11.4.2007 “Për miratimin e standardeve të përkujdesit shoqëror në qendrat rezidenciale për personat e trafikuar dhe në rrezik trafikimi”. </w:t>
      </w:r>
    </w:p>
    <w:p w:rsidR="003C4239" w:rsidRPr="00961376" w:rsidRDefault="003C4239" w:rsidP="003C4239">
      <w:pPr>
        <w:pStyle w:val="Paragrafi"/>
        <w:rPr>
          <w:lang w:val="sq-AL"/>
        </w:rPr>
      </w:pPr>
      <w:r w:rsidRPr="00961376">
        <w:rPr>
          <w:lang w:val="sq-AL"/>
        </w:rPr>
        <w:t xml:space="preserve">Baza e të dhënave TIMS: Sistemi Total i Menaxhimit të Informacionit (TIMS), është një sistem të dhënash përmes të cilit bëhet përpunimi i të gjitha të dhënave, që përfshin hedhjen e të dhënave të shërbimit kufitar, trafikimit të personave, lidhjen </w:t>
      </w:r>
      <w:r w:rsidRPr="00961376">
        <w:rPr>
          <w:i/>
          <w:lang w:val="sq-AL"/>
        </w:rPr>
        <w:t>online</w:t>
      </w:r>
      <w:r w:rsidRPr="00961376">
        <w:rPr>
          <w:lang w:val="sq-AL"/>
        </w:rPr>
        <w:t xml:space="preserve"> me të 12-të Drejtoritë e Polici</w:t>
      </w:r>
      <w:r w:rsidR="00522817" w:rsidRPr="00961376">
        <w:rPr>
          <w:lang w:val="sq-AL"/>
        </w:rPr>
        <w:t>ve</w:t>
      </w:r>
      <w:r w:rsidRPr="00961376">
        <w:rPr>
          <w:lang w:val="sq-AL"/>
        </w:rPr>
        <w:t xml:space="preserve"> në Qarqe, dhe monitorimin në 24 orë të të 24 pikave kufitare me kamera nga Policia e Shtetit.</w:t>
      </w:r>
    </w:p>
    <w:p w:rsidR="003C4239" w:rsidRPr="00961376" w:rsidRDefault="003C4239" w:rsidP="003C4239">
      <w:pPr>
        <w:pStyle w:val="Paragrafi"/>
        <w:rPr>
          <w:lang w:val="sq-AL"/>
        </w:rPr>
      </w:pPr>
      <w:r w:rsidRPr="00961376">
        <w:rPr>
          <w:lang w:val="sq-AL"/>
        </w:rPr>
        <w:t xml:space="preserve">Baza e të dhënave për viktimat e trafikimit: </w:t>
      </w:r>
      <w:r w:rsidR="00525E0A" w:rsidRPr="00961376">
        <w:rPr>
          <w:lang w:val="sq-AL"/>
        </w:rPr>
        <w:t xml:space="preserve">Është </w:t>
      </w:r>
      <w:r w:rsidRPr="00961376">
        <w:rPr>
          <w:lang w:val="sq-AL"/>
        </w:rPr>
        <w:t xml:space="preserve">një bazë të dhënash e integruar në sistemin TIMS, i cili është i vetmi burim zyrtar për statistikat në lidhje me viktimat/viktimat e mundshme të trafikimit. </w:t>
      </w:r>
    </w:p>
    <w:p w:rsidR="003C4239" w:rsidRPr="00961376" w:rsidRDefault="003C4239" w:rsidP="003C4239">
      <w:pPr>
        <w:pStyle w:val="Paragrafi"/>
        <w:rPr>
          <w:lang w:val="sq-AL"/>
        </w:rPr>
      </w:pPr>
      <w:r w:rsidRPr="00961376">
        <w:rPr>
          <w:lang w:val="sq-AL"/>
        </w:rPr>
        <w:t xml:space="preserve">Kallëzimi: </w:t>
      </w:r>
      <w:r w:rsidR="00525E0A" w:rsidRPr="00961376">
        <w:rPr>
          <w:lang w:val="sq-AL"/>
        </w:rPr>
        <w:t xml:space="preserve">Është </w:t>
      </w:r>
      <w:r w:rsidRPr="00961376">
        <w:rPr>
          <w:lang w:val="sq-AL"/>
        </w:rPr>
        <w:t xml:space="preserve">referimi i fakteve që lidhen me veprën penale. Kallëzimi i viktimës së trafikimit të mitur e të rritur si persona të dëmtuar nga vepra penale, është vullnetar, dhe bëhet sipas përcaktimeve specifike të Kodit të Procedurës Penale. </w:t>
      </w:r>
    </w:p>
    <w:p w:rsidR="003C4239" w:rsidRPr="00444BEA" w:rsidRDefault="003C4239" w:rsidP="003C4239">
      <w:pPr>
        <w:pStyle w:val="Paragrafi"/>
        <w:rPr>
          <w:sz w:val="21"/>
          <w:szCs w:val="21"/>
          <w:lang w:val="sq-AL"/>
        </w:rPr>
      </w:pPr>
      <w:r w:rsidRPr="00444BEA">
        <w:rPr>
          <w:sz w:val="21"/>
          <w:szCs w:val="21"/>
          <w:lang w:val="sq-AL"/>
        </w:rPr>
        <w:t>Shërbimi Social Shtetëror (SHSSH) është institucion ekzekutiv i politikave dhe legjislacionit në fushën e mbrojtjes sociale në Shqipëri. SHSSH është një agjenci shtetërore dhe vepron në vartësi të Ministrisë së Punës, Çështjeve Sociale dhe Shanseve të Barabarta. Statuti përcakton funksionet bazë dhe përmbajtjen e aktivitetit institucional të SHSSH-së në tr</w:t>
      </w:r>
      <w:r w:rsidR="006A75B3" w:rsidRPr="00444BEA">
        <w:rPr>
          <w:sz w:val="21"/>
          <w:szCs w:val="21"/>
          <w:lang w:val="sq-AL"/>
        </w:rPr>
        <w:t>i</w:t>
      </w:r>
      <w:r w:rsidRPr="00444BEA">
        <w:rPr>
          <w:sz w:val="21"/>
          <w:szCs w:val="21"/>
          <w:lang w:val="sq-AL"/>
        </w:rPr>
        <w:t xml:space="preserve"> fushat kryesore të veprimtarisë: ndihmës ekonomike, pagesës për personat me aftësi të kufizuara dhe shërbimeve të përkujdesit social.</w:t>
      </w:r>
    </w:p>
    <w:p w:rsidR="00814731" w:rsidRDefault="003C4239" w:rsidP="00243223">
      <w:pPr>
        <w:pStyle w:val="Paragrafi"/>
        <w:rPr>
          <w:lang w:val="sq-AL"/>
        </w:rPr>
      </w:pPr>
      <w:r w:rsidRPr="00961376">
        <w:rPr>
          <w:lang w:val="sq-AL"/>
        </w:rPr>
        <w:lastRenderedPageBreak/>
        <w:t xml:space="preserve">Menaxheri i rastit: </w:t>
      </w:r>
      <w:r w:rsidR="00DE5F62" w:rsidRPr="00961376">
        <w:rPr>
          <w:lang w:val="sq-AL"/>
        </w:rPr>
        <w:t xml:space="preserve">Në </w:t>
      </w:r>
      <w:r w:rsidRPr="00961376">
        <w:rPr>
          <w:lang w:val="sq-AL"/>
        </w:rPr>
        <w:t>këtë dokument është punonjësi social i caktuar me qëllim dhënien e ndihmës dhe ndërmjetësimin për ndihmë për VT apo VMT. Menaxheri i rastit vepron brenda një grupi këshillimor me profesionistë të tjerë, kur duhet të merren vendime mbi planin e përkujdesjes për secilën person. Menaxheri i rastit në rastin e VT apo VMT mund të jetë punonjësi social i Zyrës Rajonale të Shërbimit Social ose punonjësi social i qendrës pritëse apo rehabilituese për viktimat e trafikimit.</w:t>
      </w:r>
      <w:r w:rsidRPr="00961376">
        <w:rPr>
          <w:vertAlign w:val="superscript"/>
          <w:lang w:val="sq-AL"/>
        </w:rPr>
        <w:footnoteReference w:id="8"/>
      </w:r>
      <w:bookmarkStart w:id="13" w:name="_Toc258238249"/>
      <w:bookmarkStart w:id="14" w:name="_Toc275008037"/>
      <w:bookmarkStart w:id="15" w:name="_Toc297889718"/>
    </w:p>
    <w:p w:rsidR="003C4239" w:rsidRPr="00961376" w:rsidRDefault="00C41371" w:rsidP="006A512E">
      <w:pPr>
        <w:pStyle w:val="Paragrafi"/>
        <w:ind w:firstLine="0"/>
        <w:rPr>
          <w:lang w:val="sq-AL"/>
        </w:rPr>
      </w:pPr>
      <w:r w:rsidRPr="00961376">
        <w:rPr>
          <w:lang w:val="sq-AL"/>
        </w:rPr>
        <w:t>5. KUADRI LIGJOR KU MBËSHTETEN NË MËNYRË TË VEÇANTË PROCEDURAT</w:t>
      </w:r>
      <w:r w:rsidR="003C4239" w:rsidRPr="00961376">
        <w:rPr>
          <w:vertAlign w:val="superscript"/>
          <w:lang w:val="sq-AL"/>
        </w:rPr>
        <w:footnoteReference w:id="9"/>
      </w:r>
      <w:bookmarkEnd w:id="13"/>
      <w:bookmarkEnd w:id="14"/>
      <w:bookmarkEnd w:id="15"/>
    </w:p>
    <w:p w:rsidR="003C4239" w:rsidRPr="00961376" w:rsidRDefault="003C4239" w:rsidP="003C4239">
      <w:pPr>
        <w:pStyle w:val="Paragrafi"/>
        <w:rPr>
          <w:lang w:val="sq-AL"/>
        </w:rPr>
      </w:pPr>
      <w:bookmarkStart w:id="16" w:name="_Toc275008038"/>
      <w:bookmarkStart w:id="17" w:name="_Toc297889719"/>
      <w:r w:rsidRPr="00961376">
        <w:rPr>
          <w:lang w:val="sq-AL"/>
        </w:rPr>
        <w:t>Legjislacioni ndërkombëtar</w:t>
      </w:r>
      <w:bookmarkEnd w:id="16"/>
      <w:bookmarkEnd w:id="17"/>
      <w:r w:rsidR="00DE5F62" w:rsidRPr="00961376">
        <w:rPr>
          <w:lang w:val="sq-AL"/>
        </w:rPr>
        <w:t>:</w:t>
      </w:r>
    </w:p>
    <w:p w:rsidR="003C4239" w:rsidRPr="00961376" w:rsidRDefault="003C4239" w:rsidP="003C4239">
      <w:pPr>
        <w:pStyle w:val="Paragrafi"/>
        <w:rPr>
          <w:lang w:val="sq-AL"/>
        </w:rPr>
      </w:pPr>
      <w:r w:rsidRPr="00961376">
        <w:rPr>
          <w:lang w:val="sq-AL"/>
        </w:rPr>
        <w:t>- Deklarata Universale e të Drejtave të Njeriut</w:t>
      </w:r>
      <w:r w:rsidR="00092360" w:rsidRPr="00961376">
        <w:rPr>
          <w:lang w:val="sq-AL"/>
        </w:rPr>
        <w:t>;</w:t>
      </w:r>
    </w:p>
    <w:p w:rsidR="003C4239" w:rsidRPr="00961376" w:rsidRDefault="003C4239" w:rsidP="003C4239">
      <w:pPr>
        <w:pStyle w:val="Paragrafi"/>
        <w:rPr>
          <w:lang w:val="sq-AL"/>
        </w:rPr>
      </w:pPr>
      <w:r w:rsidRPr="00961376">
        <w:rPr>
          <w:lang w:val="sq-AL"/>
        </w:rPr>
        <w:t xml:space="preserve">- Konventa e Këshillit të </w:t>
      </w:r>
      <w:r w:rsidR="00D44B28" w:rsidRPr="00961376">
        <w:rPr>
          <w:lang w:val="sq-AL"/>
        </w:rPr>
        <w:t>Europ</w:t>
      </w:r>
      <w:r w:rsidRPr="00961376">
        <w:rPr>
          <w:lang w:val="sq-AL"/>
        </w:rPr>
        <w:t>ës për Mbrojtjen e Individëve</w:t>
      </w:r>
      <w:r w:rsidR="00092360" w:rsidRPr="00961376">
        <w:rPr>
          <w:lang w:val="sq-AL"/>
        </w:rPr>
        <w:t>,</w:t>
      </w:r>
      <w:r w:rsidRPr="00961376">
        <w:rPr>
          <w:lang w:val="sq-AL"/>
        </w:rPr>
        <w:t xml:space="preserve"> për sa i përket </w:t>
      </w:r>
      <w:r w:rsidR="002F7F46" w:rsidRPr="00961376">
        <w:rPr>
          <w:lang w:val="sq-AL"/>
        </w:rPr>
        <w:t>përpunimit automatik të të dhënave personale</w:t>
      </w:r>
      <w:r w:rsidR="001902A9" w:rsidRPr="00961376">
        <w:rPr>
          <w:lang w:val="sq-AL"/>
        </w:rPr>
        <w:t>;</w:t>
      </w:r>
    </w:p>
    <w:p w:rsidR="003C4239" w:rsidRPr="00961376" w:rsidRDefault="003C4239" w:rsidP="003C4239">
      <w:pPr>
        <w:pStyle w:val="Paragrafi"/>
        <w:rPr>
          <w:lang w:val="sq-AL"/>
        </w:rPr>
      </w:pPr>
      <w:r w:rsidRPr="00961376">
        <w:rPr>
          <w:lang w:val="sq-AL"/>
        </w:rPr>
        <w:t>- Konventa e Kombeve të Bashkuara për të Drejtat e Fëmijës</w:t>
      </w:r>
      <w:r w:rsidR="001902A9"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Konventa Europiane për Mbrojtjen e të Drejtave dhe Lirive Themelore të Njeriut</w:t>
      </w:r>
      <w:r w:rsidR="001902A9" w:rsidRPr="00961376">
        <w:rPr>
          <w:lang w:val="sq-AL"/>
        </w:rPr>
        <w:t>;</w:t>
      </w:r>
      <w:r w:rsidRPr="00961376">
        <w:rPr>
          <w:vertAlign w:val="superscript"/>
          <w:lang w:val="sq-AL"/>
        </w:rPr>
        <w:footnoteReference w:id="10"/>
      </w:r>
      <w:r w:rsidRPr="00961376">
        <w:rPr>
          <w:lang w:val="sq-AL"/>
        </w:rPr>
        <w:t xml:space="preserve"> </w:t>
      </w:r>
    </w:p>
    <w:p w:rsidR="003C4239" w:rsidRPr="00961376" w:rsidRDefault="003C4239" w:rsidP="003C4239">
      <w:pPr>
        <w:pStyle w:val="Paragrafi"/>
        <w:rPr>
          <w:lang w:val="sq-AL"/>
        </w:rPr>
      </w:pPr>
      <w:r w:rsidRPr="00961376">
        <w:rPr>
          <w:lang w:val="sq-AL"/>
        </w:rPr>
        <w:t>- Protokolli shtesë i Konventës për të Drejtat e Fëmijës për Shitjen e Fëmijës, Prostitucionin e Fëmijës dhe Pornografinë e Fëmijës</w:t>
      </w:r>
      <w:r w:rsidR="001902A9" w:rsidRPr="00961376">
        <w:rPr>
          <w:lang w:val="sq-AL"/>
        </w:rPr>
        <w:t>;</w:t>
      </w:r>
      <w:r w:rsidRPr="00961376">
        <w:rPr>
          <w:vertAlign w:val="superscript"/>
          <w:lang w:val="sq-AL"/>
        </w:rPr>
        <w:footnoteReference w:id="11"/>
      </w:r>
      <w:r w:rsidRPr="00961376">
        <w:rPr>
          <w:vertAlign w:val="superscript"/>
          <w:lang w:val="sq-AL"/>
        </w:rPr>
        <w:t xml:space="preserve"> </w:t>
      </w:r>
    </w:p>
    <w:p w:rsidR="003C4239" w:rsidRPr="00961376" w:rsidRDefault="003C4239" w:rsidP="003C4239">
      <w:pPr>
        <w:pStyle w:val="Paragrafi"/>
        <w:rPr>
          <w:lang w:val="sq-AL"/>
        </w:rPr>
      </w:pPr>
      <w:r w:rsidRPr="00961376">
        <w:rPr>
          <w:lang w:val="sq-AL"/>
        </w:rPr>
        <w:t>- Konventa e OKB-së kundër Krimit të Organizuar Transnacional/ “Protokolli Shtesë mbi parandalimin, shtypjen, dhe ndëshkimin e trafikimit të personave, në mënyrë të veçantë të grave dhe fëmijëve”</w:t>
      </w:r>
      <w:r w:rsidR="00582F6A" w:rsidRPr="00961376">
        <w:rPr>
          <w:lang w:val="sq-AL"/>
        </w:rPr>
        <w:t>;</w:t>
      </w:r>
      <w:r w:rsidRPr="00961376">
        <w:rPr>
          <w:vertAlign w:val="superscript"/>
          <w:lang w:val="sq-AL"/>
        </w:rPr>
        <w:footnoteReference w:id="12"/>
      </w:r>
      <w:r w:rsidRPr="00961376">
        <w:rPr>
          <w:lang w:val="sq-AL"/>
        </w:rPr>
        <w:t xml:space="preserve"> </w:t>
      </w:r>
    </w:p>
    <w:p w:rsidR="003C4239" w:rsidRPr="00961376" w:rsidRDefault="003C4239" w:rsidP="003C4239">
      <w:pPr>
        <w:pStyle w:val="Paragrafi"/>
        <w:rPr>
          <w:lang w:val="sq-AL"/>
        </w:rPr>
      </w:pPr>
      <w:r w:rsidRPr="00961376">
        <w:rPr>
          <w:lang w:val="sq-AL"/>
        </w:rPr>
        <w:t>- Konventa e OKB-së kundër Krim</w:t>
      </w:r>
      <w:r w:rsidR="009E2EF0" w:rsidRPr="00961376">
        <w:rPr>
          <w:lang w:val="sq-AL"/>
        </w:rPr>
        <w:t>it të Organizuar Transnacional/</w:t>
      </w:r>
      <w:r w:rsidRPr="00961376">
        <w:rPr>
          <w:lang w:val="sq-AL"/>
        </w:rPr>
        <w:t>“Protokolli kundër Kontrabandimit të Emigrantëve në Rru</w:t>
      </w:r>
      <w:r w:rsidR="00582F6A" w:rsidRPr="00961376">
        <w:rPr>
          <w:lang w:val="sq-AL"/>
        </w:rPr>
        <w:t>gë Tokësore, Ajrore dhe Detare”</w:t>
      </w:r>
      <w:r w:rsidRPr="00961376">
        <w:rPr>
          <w:vertAlign w:val="superscript"/>
          <w:lang w:val="sq-AL"/>
        </w:rPr>
        <w:footnoteReference w:id="13"/>
      </w:r>
      <w:r w:rsidR="00582F6A" w:rsidRPr="00961376">
        <w:rPr>
          <w:lang w:val="sq-AL"/>
        </w:rPr>
        <w:t>.</w:t>
      </w:r>
      <w:r w:rsidRPr="00961376">
        <w:rPr>
          <w:lang w:val="sq-AL"/>
        </w:rPr>
        <w:t xml:space="preserve"> Konventa e OKB</w:t>
      </w:r>
      <w:r w:rsidR="00582F6A" w:rsidRPr="00961376">
        <w:rPr>
          <w:lang w:val="sq-AL"/>
        </w:rPr>
        <w:t>-së</w:t>
      </w:r>
      <w:r w:rsidRPr="00961376">
        <w:rPr>
          <w:lang w:val="sq-AL"/>
        </w:rPr>
        <w:t xml:space="preserve"> për eliminimin e të gjitha formave të diskriminimit ndaj grave CEDA</w:t>
      </w:r>
      <w:r w:rsidR="009E2EF0" w:rsidRPr="00961376">
        <w:rPr>
          <w:lang w:val="sq-AL"/>
        </w:rPr>
        <w:t>W</w:t>
      </w:r>
      <w:r w:rsidR="008C195B" w:rsidRPr="00961376">
        <w:rPr>
          <w:lang w:val="sq-AL"/>
        </w:rPr>
        <w:t>;</w:t>
      </w:r>
    </w:p>
    <w:p w:rsidR="003C4239" w:rsidRPr="00961376" w:rsidRDefault="003C4239" w:rsidP="003C4239">
      <w:pPr>
        <w:pStyle w:val="Paragrafi"/>
        <w:rPr>
          <w:lang w:val="sq-AL"/>
        </w:rPr>
      </w:pPr>
      <w:r w:rsidRPr="00961376">
        <w:rPr>
          <w:lang w:val="sq-AL"/>
        </w:rPr>
        <w:t>- Konventa e Këshillit të Europës “Për Masat kundër T</w:t>
      </w:r>
      <w:r w:rsidR="00582F6A" w:rsidRPr="00961376">
        <w:rPr>
          <w:lang w:val="sq-AL"/>
        </w:rPr>
        <w:t>rafikimit të Qenieve Njerëzore”;</w:t>
      </w:r>
      <w:r w:rsidRPr="00961376">
        <w:rPr>
          <w:vertAlign w:val="superscript"/>
          <w:lang w:val="sq-AL"/>
        </w:rPr>
        <w:footnoteReference w:id="14"/>
      </w:r>
    </w:p>
    <w:p w:rsidR="003C4239" w:rsidRPr="00961376" w:rsidRDefault="003C4239" w:rsidP="003C4239">
      <w:pPr>
        <w:pStyle w:val="Paragrafi"/>
        <w:rPr>
          <w:lang w:val="sq-AL"/>
        </w:rPr>
      </w:pPr>
      <w:r w:rsidRPr="00961376">
        <w:rPr>
          <w:lang w:val="sq-AL"/>
        </w:rPr>
        <w:t>- Protokolli Opsional i Konventës për të Drejtat e Fëmijës “Mbi shitjen, prostitucionin dhe pornografinë e fëmijëve”</w:t>
      </w:r>
      <w:r w:rsidR="00621058" w:rsidRPr="00961376">
        <w:rPr>
          <w:lang w:val="sq-AL"/>
        </w:rPr>
        <w:t>;</w:t>
      </w:r>
      <w:r w:rsidRPr="00961376">
        <w:rPr>
          <w:lang w:val="sq-AL"/>
        </w:rPr>
        <w:t xml:space="preserve"> </w:t>
      </w:r>
      <w:bookmarkStart w:id="18" w:name="_Toc194766242"/>
    </w:p>
    <w:p w:rsidR="003C4239" w:rsidRPr="00961376" w:rsidRDefault="003C4239" w:rsidP="003C4239">
      <w:pPr>
        <w:pStyle w:val="Paragrafi"/>
        <w:rPr>
          <w:lang w:val="sq-AL"/>
        </w:rPr>
      </w:pPr>
      <w:r w:rsidRPr="00961376">
        <w:rPr>
          <w:lang w:val="sq-AL"/>
        </w:rPr>
        <w:t>- Konventa e Vjenës mbi marrëdhëniet konsullore, datë 24.4.1963 Konventa e Konferencës së Hagës “Për mbrojtjen e fëmijëve dhe bashkëpunim</w:t>
      </w:r>
      <w:r w:rsidR="00621058" w:rsidRPr="00961376">
        <w:rPr>
          <w:lang w:val="sq-AL"/>
        </w:rPr>
        <w:t>in për birësimet jashtë vendit”</w:t>
      </w:r>
      <w:r w:rsidRPr="00961376">
        <w:rPr>
          <w:lang w:val="sq-AL"/>
        </w:rPr>
        <w:t xml:space="preserve"> (aderuar me ligjin nr.8624, datë 24.6.2000);</w:t>
      </w:r>
    </w:p>
    <w:p w:rsidR="003C4239" w:rsidRPr="00961376" w:rsidRDefault="003C4239" w:rsidP="003C4239">
      <w:pPr>
        <w:pStyle w:val="Paragrafi"/>
        <w:rPr>
          <w:lang w:val="sq-AL"/>
        </w:rPr>
      </w:pPr>
      <w:r w:rsidRPr="00961376">
        <w:rPr>
          <w:lang w:val="sq-AL"/>
        </w:rPr>
        <w:t xml:space="preserve">- Konventa e Konferencës së Hagës “Për juridiksionin, ligjin e zbatueshëm, njohjen, zbatimin dhe bashkëpunimin, në lidhje me përgjegjësinë prindërore dhe </w:t>
      </w:r>
      <w:r w:rsidR="008B4CF6" w:rsidRPr="00961376">
        <w:rPr>
          <w:lang w:val="sq-AL"/>
        </w:rPr>
        <w:t>masat për mbrojtjen e fëmijëve”</w:t>
      </w:r>
      <w:r w:rsidRPr="00961376">
        <w:rPr>
          <w:lang w:val="sq-AL"/>
        </w:rPr>
        <w:t xml:space="preserve"> (aderuar me ligjin nr.9443/2005);</w:t>
      </w:r>
    </w:p>
    <w:p w:rsidR="003C4239" w:rsidRPr="00961376" w:rsidRDefault="003C4239" w:rsidP="003C4239">
      <w:pPr>
        <w:pStyle w:val="Paragrafi"/>
        <w:rPr>
          <w:lang w:val="sq-AL"/>
        </w:rPr>
      </w:pPr>
      <w:r w:rsidRPr="00961376">
        <w:rPr>
          <w:lang w:val="sq-AL"/>
        </w:rPr>
        <w:t>- Konventa e Konferencës së Hagës “Për aspektet civile të rrëm</w:t>
      </w:r>
      <w:r w:rsidR="008B4CF6" w:rsidRPr="00961376">
        <w:rPr>
          <w:lang w:val="sq-AL"/>
        </w:rPr>
        <w:t>bimit ndërkombëtar të fëmijëve”</w:t>
      </w:r>
      <w:r w:rsidRPr="00961376">
        <w:rPr>
          <w:lang w:val="sq-AL"/>
        </w:rPr>
        <w:t xml:space="preserve"> (aderuar me ligjin nr.9446/2005);</w:t>
      </w:r>
    </w:p>
    <w:p w:rsidR="003C4239" w:rsidRPr="00961376" w:rsidRDefault="003C4239" w:rsidP="003C4239">
      <w:pPr>
        <w:pStyle w:val="Paragrafi"/>
        <w:rPr>
          <w:lang w:val="sq-AL"/>
        </w:rPr>
      </w:pPr>
      <w:r w:rsidRPr="00961376">
        <w:rPr>
          <w:lang w:val="sq-AL"/>
        </w:rPr>
        <w:t>- Konventa e Konferencës së Hagës “Për ligjin e zbatueshëm për detyrimet ushqimore” (aderuar me ligjin nr.10 397, datë 17.3.2011);</w:t>
      </w:r>
    </w:p>
    <w:p w:rsidR="003C4239" w:rsidRPr="00961376" w:rsidRDefault="003C4239" w:rsidP="003C4239">
      <w:pPr>
        <w:pStyle w:val="Paragrafi"/>
        <w:rPr>
          <w:lang w:val="sq-AL"/>
        </w:rPr>
      </w:pPr>
      <w:r w:rsidRPr="00961376">
        <w:rPr>
          <w:lang w:val="sq-AL"/>
        </w:rPr>
        <w:t>- Konventa e Konferencës së Hagës “Për njohjen dhe zbatimin e vendimeve në lidhje me detyrimet ushqimore” (aderuar me ligjin nr.10 398, datë 17.3.2011);</w:t>
      </w:r>
    </w:p>
    <w:p w:rsidR="003C4239" w:rsidRPr="00961376" w:rsidRDefault="003C4239" w:rsidP="003C4239">
      <w:pPr>
        <w:pStyle w:val="Paragrafi"/>
        <w:rPr>
          <w:lang w:val="sq-AL"/>
        </w:rPr>
      </w:pPr>
      <w:r w:rsidRPr="00961376">
        <w:rPr>
          <w:lang w:val="sq-AL"/>
        </w:rPr>
        <w:t>- Konventa e Këshillit të Europës “Për mbrojtjen e fëmijëve kundër shfrytëzimit dhe abuzimeve seksuale” (ratifikuar me ligjin nr.10 071, datë 9.2.2009);</w:t>
      </w:r>
    </w:p>
    <w:p w:rsidR="003C4239" w:rsidRPr="00961376" w:rsidRDefault="003C4239" w:rsidP="003C4239">
      <w:pPr>
        <w:pStyle w:val="Paragrafi"/>
        <w:rPr>
          <w:lang w:val="sq-AL"/>
        </w:rPr>
      </w:pPr>
      <w:r w:rsidRPr="00961376">
        <w:rPr>
          <w:lang w:val="sq-AL"/>
        </w:rPr>
        <w:t>- Konventa e Këshillit të Europës “Për statusin juridik të fëmijëve të lindur jashtë martesës” (ratifikuar me ligjin nr.10 424, datë 2.6.2011);</w:t>
      </w:r>
    </w:p>
    <w:p w:rsidR="003C4239" w:rsidRPr="00961376" w:rsidRDefault="003C4239" w:rsidP="003C4239">
      <w:pPr>
        <w:pStyle w:val="Paragrafi"/>
        <w:rPr>
          <w:lang w:val="sq-AL"/>
        </w:rPr>
      </w:pPr>
      <w:r w:rsidRPr="00961376">
        <w:rPr>
          <w:lang w:val="sq-AL"/>
        </w:rPr>
        <w:t xml:space="preserve">Konventa e Këshillit të Europës “Për ushtrimin e të drejtave të fëmijëve” (ratifikuar me ligjin nr.10 425, datë 2.6.2011); </w:t>
      </w:r>
    </w:p>
    <w:p w:rsidR="003C4239" w:rsidRPr="00961376" w:rsidRDefault="003C4239" w:rsidP="003C4239">
      <w:pPr>
        <w:pStyle w:val="Paragrafi"/>
        <w:rPr>
          <w:lang w:val="sq-AL"/>
        </w:rPr>
      </w:pPr>
      <w:r w:rsidRPr="00961376">
        <w:rPr>
          <w:lang w:val="sq-AL"/>
        </w:rPr>
        <w:t xml:space="preserve">- Konventa e Konferencës së Hagës “Për rivendosjen ndërkombëtare të detyrimit ushqimor </w:t>
      </w:r>
      <w:r w:rsidRPr="00961376">
        <w:rPr>
          <w:lang w:val="sq-AL"/>
        </w:rPr>
        <w:lastRenderedPageBreak/>
        <w:t>ndaj fëmijëve dhe formave të tjera të mbështetjes për anëtarët e tjerë të familjes” (miratuar në parim, nga Këshilli i Ministrave, në mbledhjen e datës 26.5.2011).</w:t>
      </w:r>
    </w:p>
    <w:p w:rsidR="003C4239" w:rsidRPr="00961376" w:rsidRDefault="003C4239" w:rsidP="003C4239">
      <w:pPr>
        <w:pStyle w:val="Paragrafi"/>
        <w:rPr>
          <w:lang w:val="sq-AL"/>
        </w:rPr>
      </w:pPr>
      <w:bookmarkStart w:id="19" w:name="_Toc275008039"/>
      <w:bookmarkStart w:id="20" w:name="_Toc297889720"/>
      <w:r w:rsidRPr="00961376">
        <w:rPr>
          <w:lang w:val="sq-AL"/>
        </w:rPr>
        <w:t>Legjislacioni vendas</w:t>
      </w:r>
      <w:bookmarkEnd w:id="19"/>
      <w:bookmarkEnd w:id="20"/>
      <w:r w:rsidR="00BB1031"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Kushtetuta e Republikës së Shqipërisë</w:t>
      </w:r>
      <w:bookmarkEnd w:id="18"/>
      <w:r w:rsidRPr="00961376">
        <w:rPr>
          <w:vertAlign w:val="superscript"/>
          <w:lang w:val="sq-AL"/>
        </w:rPr>
        <w:footnoteReference w:id="15"/>
      </w:r>
      <w:bookmarkStart w:id="21" w:name="_Toc194766243"/>
      <w:r w:rsidR="00BB1031" w:rsidRPr="00961376">
        <w:rPr>
          <w:lang w:val="sq-AL"/>
        </w:rPr>
        <w:t>;</w:t>
      </w:r>
    </w:p>
    <w:p w:rsidR="003C4239" w:rsidRPr="00961376" w:rsidRDefault="003C4239" w:rsidP="003C4239">
      <w:pPr>
        <w:pStyle w:val="Paragrafi"/>
        <w:rPr>
          <w:lang w:val="sq-AL"/>
        </w:rPr>
      </w:pPr>
      <w:r w:rsidRPr="00961376">
        <w:rPr>
          <w:lang w:val="sq-AL"/>
        </w:rPr>
        <w:t>- Kodi Penal, dhe Kodi i Procedurës Penale</w:t>
      </w:r>
      <w:r w:rsidR="00BB1031"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Kodi Civil dhe Kodi i Procedurës Civile</w:t>
      </w:r>
      <w:r w:rsidR="00BB1031" w:rsidRPr="00961376">
        <w:rPr>
          <w:lang w:val="sq-AL"/>
        </w:rPr>
        <w:t>;</w:t>
      </w:r>
    </w:p>
    <w:p w:rsidR="003C4239" w:rsidRPr="00961376" w:rsidRDefault="003C4239" w:rsidP="003C4239">
      <w:pPr>
        <w:pStyle w:val="Paragrafi"/>
        <w:rPr>
          <w:lang w:val="sq-AL"/>
        </w:rPr>
      </w:pPr>
      <w:r w:rsidRPr="00961376">
        <w:rPr>
          <w:lang w:val="sq-AL"/>
        </w:rPr>
        <w:t>- Kodi i Familjes</w:t>
      </w:r>
      <w:r w:rsidR="00E752A8" w:rsidRPr="00961376">
        <w:rPr>
          <w:lang w:val="sq-AL"/>
        </w:rPr>
        <w:t>;</w:t>
      </w:r>
    </w:p>
    <w:p w:rsidR="003C4239" w:rsidRPr="00961376" w:rsidRDefault="003C4239" w:rsidP="003C4239">
      <w:pPr>
        <w:pStyle w:val="Paragrafi"/>
        <w:rPr>
          <w:lang w:val="sq-AL"/>
        </w:rPr>
      </w:pPr>
      <w:r w:rsidRPr="00961376">
        <w:rPr>
          <w:lang w:val="sq-AL"/>
        </w:rPr>
        <w:t>- Ligji nr.9695, datë 19.3.2007 “Për procedurat e birësimit dhe Komitetin Shqiptar të Birësimit”, i ndryshuar, i cili parashikon rregulla për realizimin me sukses të procedurave të birësimit të fëmijëve, duke ndikuar kështu edhe në shmangien e rasteve të trafikimit të fëmijëve;</w:t>
      </w:r>
    </w:p>
    <w:p w:rsidR="003C4239" w:rsidRPr="00961376" w:rsidRDefault="003C4239" w:rsidP="003C4239">
      <w:pPr>
        <w:pStyle w:val="Paragrafi"/>
        <w:rPr>
          <w:lang w:val="sq-AL"/>
        </w:rPr>
      </w:pPr>
      <w:r w:rsidRPr="00961376">
        <w:rPr>
          <w:lang w:val="sq-AL"/>
        </w:rPr>
        <w:t>- Ligji nr.10 193, datë 3.12.2009 “Për marrëdhëniet juridiksionale me autoritetet e huaja në çështjet penale”, në të cilin parashikohen rregullat mbi forcimin e bashkëpunimit gjyqësor për çështjet penale, përfshirë edhe ato të trafikimit;</w:t>
      </w:r>
    </w:p>
    <w:p w:rsidR="003C4239" w:rsidRPr="00961376" w:rsidRDefault="003C4239" w:rsidP="003C4239">
      <w:pPr>
        <w:pStyle w:val="Paragrafi"/>
        <w:rPr>
          <w:lang w:val="sq-AL"/>
        </w:rPr>
      </w:pPr>
      <w:r w:rsidRPr="00961376">
        <w:rPr>
          <w:lang w:val="sq-AL"/>
        </w:rPr>
        <w:t xml:space="preserve">- Ligji nr.8677, datë 2.11.2000 “Për organizimin dhe funksionimin e Policisë Gjyqësore”, i ndryshuar së fundmi me ligjin nr.10 301, datë 15.7.2010, i cili synon të forcojë </w:t>
      </w:r>
      <w:r w:rsidR="00BB1031" w:rsidRPr="00961376">
        <w:rPr>
          <w:lang w:val="sq-AL"/>
        </w:rPr>
        <w:t>marrëdhënien polici gjyqësore–</w:t>
      </w:r>
      <w:r w:rsidRPr="00961376">
        <w:rPr>
          <w:lang w:val="sq-AL"/>
        </w:rPr>
        <w:t>prokurori me qëllim rritjen e efikasitetit të luftës kundër krimit të organizuar përfshirë edhe trafikimin;</w:t>
      </w:r>
    </w:p>
    <w:p w:rsidR="003C4239" w:rsidRPr="00961376" w:rsidRDefault="003C4239" w:rsidP="003C4239">
      <w:pPr>
        <w:pStyle w:val="Paragrafi"/>
        <w:rPr>
          <w:lang w:val="sq-AL"/>
        </w:rPr>
      </w:pPr>
      <w:r w:rsidRPr="00961376">
        <w:rPr>
          <w:lang w:val="sq-AL"/>
        </w:rPr>
        <w:t xml:space="preserve">- </w:t>
      </w:r>
      <w:r w:rsidR="00BB1031" w:rsidRPr="00961376">
        <w:rPr>
          <w:lang w:val="sq-AL"/>
        </w:rPr>
        <w:t xml:space="preserve">Ligji i ri për ndërmjetësimin, </w:t>
      </w:r>
      <w:r w:rsidRPr="00961376">
        <w:rPr>
          <w:lang w:val="sq-AL"/>
        </w:rPr>
        <w:t>ligji nr.10 385, datë 24.2.2011 “Për ndërmjetësimin në zgjidhjen e mosmarrëveshjeve”, në të cilin parashikohet se gjykata ose organi përkatës shtetëror, brenda kompetencave të parashikuara në ligj, detyrimisht ftojnë palët për zgjidhjen me ndërmjetësim, veçanërisht për mosmarrëveshjet në çështjet civile dhe familjare, kur ndërthuren interesat e të miturve.</w:t>
      </w:r>
    </w:p>
    <w:p w:rsidR="003C4239" w:rsidRPr="00961376" w:rsidRDefault="003C4239" w:rsidP="003C4239">
      <w:pPr>
        <w:pStyle w:val="Paragrafi"/>
        <w:rPr>
          <w:lang w:val="sq-AL"/>
        </w:rPr>
      </w:pPr>
      <w:r w:rsidRPr="00961376">
        <w:rPr>
          <w:lang w:val="sq-AL"/>
        </w:rPr>
        <w:t xml:space="preserve">Më specifikisht në legjislacionin vendas është marrë në konsideratë: </w:t>
      </w:r>
    </w:p>
    <w:p w:rsidR="003C4239" w:rsidRPr="00961376" w:rsidRDefault="003C4239" w:rsidP="003C4239">
      <w:pPr>
        <w:pStyle w:val="Paragrafi"/>
        <w:rPr>
          <w:lang w:val="sq-AL"/>
        </w:rPr>
      </w:pPr>
      <w:r w:rsidRPr="00961376">
        <w:rPr>
          <w:lang w:val="sq-AL"/>
        </w:rPr>
        <w:t>- Kodi Penal ne</w:t>
      </w:r>
      <w:r w:rsidR="00B90D66" w:rsidRPr="00961376">
        <w:rPr>
          <w:lang w:val="sq-AL"/>
        </w:rPr>
        <w:t>ni 110/a “Trafikimi i njerëzve”;</w:t>
      </w:r>
      <w:r w:rsidRPr="00961376">
        <w:rPr>
          <w:lang w:val="sq-AL"/>
        </w:rPr>
        <w:t xml:space="preserve"> </w:t>
      </w:r>
    </w:p>
    <w:p w:rsidR="003C4239" w:rsidRPr="00961376" w:rsidRDefault="003C4239" w:rsidP="003C4239">
      <w:pPr>
        <w:pStyle w:val="Paragrafi"/>
        <w:rPr>
          <w:lang w:val="sq-AL"/>
        </w:rPr>
      </w:pPr>
      <w:r w:rsidRPr="00961376">
        <w:rPr>
          <w:lang w:val="sq-AL"/>
        </w:rPr>
        <w:t>- Kodi Penal, neni 114/b “Trafikimi i femrave”</w:t>
      </w:r>
      <w:r w:rsidR="00B90D66" w:rsidRPr="00961376">
        <w:rPr>
          <w:lang w:val="sq-AL"/>
        </w:rPr>
        <w:t>;</w:t>
      </w:r>
    </w:p>
    <w:p w:rsidR="003C4239" w:rsidRPr="00961376" w:rsidRDefault="003C4239" w:rsidP="003C4239">
      <w:pPr>
        <w:pStyle w:val="Paragrafi"/>
        <w:rPr>
          <w:lang w:val="sq-AL"/>
        </w:rPr>
      </w:pPr>
      <w:r w:rsidRPr="00961376">
        <w:rPr>
          <w:lang w:val="sq-AL"/>
        </w:rPr>
        <w:t>- Kodi Penal, neni 128/b “Trafiki</w:t>
      </w:r>
      <w:r w:rsidR="00B90D66" w:rsidRPr="00961376">
        <w:rPr>
          <w:lang w:val="sq-AL"/>
        </w:rPr>
        <w:t>mi i të miturve”;</w:t>
      </w:r>
      <w:r w:rsidRPr="00961376">
        <w:rPr>
          <w:lang w:val="sq-AL"/>
        </w:rPr>
        <w:t xml:space="preserve"> </w:t>
      </w:r>
    </w:p>
    <w:p w:rsidR="003C4239" w:rsidRPr="00961376" w:rsidRDefault="003C4239" w:rsidP="003C4239">
      <w:pPr>
        <w:pStyle w:val="Paragrafi"/>
        <w:rPr>
          <w:lang w:val="sq-AL"/>
        </w:rPr>
      </w:pPr>
      <w:r w:rsidRPr="00961376">
        <w:rPr>
          <w:lang w:val="sq-AL"/>
        </w:rPr>
        <w:t xml:space="preserve">- </w:t>
      </w:r>
      <w:r w:rsidR="0028238E" w:rsidRPr="00961376">
        <w:rPr>
          <w:lang w:val="sq-AL"/>
        </w:rPr>
        <w:t>Kodi Penal, neni 298 “</w:t>
      </w:r>
      <w:r w:rsidRPr="00961376">
        <w:rPr>
          <w:lang w:val="sq-AL"/>
        </w:rPr>
        <w:t xml:space="preserve">Ndihma për </w:t>
      </w:r>
      <w:r w:rsidR="00B90D66" w:rsidRPr="00961376">
        <w:rPr>
          <w:lang w:val="sq-AL"/>
        </w:rPr>
        <w:t>kalim të paligjshëm të kufirit”;</w:t>
      </w:r>
    </w:p>
    <w:p w:rsidR="003C4239" w:rsidRPr="00961376" w:rsidRDefault="003C4239" w:rsidP="003C4239">
      <w:pPr>
        <w:pStyle w:val="Paragrafi"/>
        <w:rPr>
          <w:lang w:val="sq-AL"/>
        </w:rPr>
      </w:pPr>
      <w:r w:rsidRPr="00961376">
        <w:rPr>
          <w:lang w:val="sq-AL"/>
        </w:rPr>
        <w:t>- Kodi Penal, neni</w:t>
      </w:r>
      <w:r w:rsidR="0028238E" w:rsidRPr="00961376">
        <w:rPr>
          <w:lang w:val="sq-AL"/>
        </w:rPr>
        <w:t xml:space="preserve"> 124/b “Keqtrajtimi i të m</w:t>
      </w:r>
      <w:r w:rsidRPr="00961376">
        <w:rPr>
          <w:lang w:val="sq-AL"/>
        </w:rPr>
        <w:t>iturit”</w:t>
      </w:r>
      <w:r w:rsidR="00B90D66" w:rsidRPr="00961376">
        <w:rPr>
          <w:lang w:val="sq-AL"/>
        </w:rPr>
        <w:t>;</w:t>
      </w:r>
    </w:p>
    <w:p w:rsidR="003C4239" w:rsidRPr="00961376" w:rsidRDefault="003C4239" w:rsidP="003C4239">
      <w:pPr>
        <w:pStyle w:val="Paragrafi"/>
        <w:rPr>
          <w:lang w:val="sq-AL"/>
        </w:rPr>
      </w:pPr>
      <w:r w:rsidRPr="00961376">
        <w:rPr>
          <w:lang w:val="sq-AL"/>
        </w:rPr>
        <w:t>- Kodi Penal, neni 117 “Pornografia”</w:t>
      </w:r>
      <w:bookmarkEnd w:id="21"/>
      <w:r w:rsidR="00B90D66" w:rsidRPr="00961376">
        <w:rPr>
          <w:lang w:val="sq-AL"/>
        </w:rPr>
        <w:t>;</w:t>
      </w:r>
    </w:p>
    <w:p w:rsidR="003C4239" w:rsidRPr="00961376" w:rsidRDefault="003C4239" w:rsidP="003C4239">
      <w:pPr>
        <w:pStyle w:val="Paragrafi"/>
        <w:rPr>
          <w:lang w:val="sq-AL"/>
        </w:rPr>
      </w:pPr>
      <w:r w:rsidRPr="00961376">
        <w:rPr>
          <w:lang w:val="sq-AL"/>
        </w:rPr>
        <w:t xml:space="preserve">- Ligji nr.8610, datë 17.5.2000 “Për </w:t>
      </w:r>
      <w:r w:rsidR="0028238E" w:rsidRPr="00961376">
        <w:rPr>
          <w:lang w:val="sq-AL"/>
        </w:rPr>
        <w:t>parandalimin e pastrimit të parave</w:t>
      </w:r>
      <w:r w:rsidRPr="00961376">
        <w:rPr>
          <w:lang w:val="sq-AL"/>
        </w:rPr>
        <w:t>”</w:t>
      </w:r>
      <w:r w:rsidRPr="00961376">
        <w:rPr>
          <w:vertAlign w:val="superscript"/>
          <w:lang w:val="sq-AL"/>
        </w:rPr>
        <w:footnoteReference w:id="16"/>
      </w:r>
      <w:r w:rsidR="00B90D66"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Ligji</w:t>
      </w:r>
      <w:r w:rsidRPr="00961376">
        <w:rPr>
          <w:rFonts w:eastAsia="MS Mincho"/>
          <w:lang w:val="sq-AL"/>
        </w:rPr>
        <w:t xml:space="preserve"> nr.8920, datë 11.7.2002 “Për ratifikimin e Konventës së Kombeve të Bashkuara kundër krimit të organizuar transnacional dhe dy protokolleve shtesë”</w:t>
      </w:r>
      <w:r w:rsidR="00B90D66" w:rsidRPr="00961376">
        <w:rPr>
          <w:rFonts w:eastAsia="MS Mincho"/>
          <w:lang w:val="sq-AL"/>
        </w:rPr>
        <w:t>;</w:t>
      </w:r>
    </w:p>
    <w:p w:rsidR="003C4239" w:rsidRPr="00961376" w:rsidRDefault="003C4239" w:rsidP="003C4239">
      <w:pPr>
        <w:pStyle w:val="Paragrafi"/>
        <w:rPr>
          <w:lang w:val="sq-AL"/>
        </w:rPr>
      </w:pPr>
      <w:r w:rsidRPr="00961376">
        <w:rPr>
          <w:lang w:val="sq-AL"/>
        </w:rPr>
        <w:t xml:space="preserve">- Ligji nr.9265, datë 29.7.2004 “Për ratifikimin e Konventës </w:t>
      </w:r>
      <w:r w:rsidR="00D44B28" w:rsidRPr="00961376">
        <w:rPr>
          <w:lang w:val="sq-AL"/>
        </w:rPr>
        <w:t>Europ</w:t>
      </w:r>
      <w:r w:rsidRPr="00961376">
        <w:rPr>
          <w:lang w:val="sq-AL"/>
        </w:rPr>
        <w:t>iane “Për kompensimin e viktimave të krimeve të dhunshme””</w:t>
      </w:r>
      <w:r w:rsidR="00B90D66" w:rsidRPr="00961376">
        <w:rPr>
          <w:lang w:val="sq-AL"/>
        </w:rPr>
        <w:t>;</w:t>
      </w:r>
    </w:p>
    <w:p w:rsidR="003C4239" w:rsidRPr="00961376" w:rsidRDefault="003C4239" w:rsidP="003C4239">
      <w:pPr>
        <w:pStyle w:val="Paragrafi"/>
        <w:rPr>
          <w:lang w:val="sq-AL"/>
        </w:rPr>
      </w:pPr>
      <w:r w:rsidRPr="00961376">
        <w:rPr>
          <w:lang w:val="sq-AL"/>
        </w:rPr>
        <w:t>- Ligji nr.9669, datë 18.12.2006 “Për masat ndaj dhunës në marrëdhëniet familjare”</w:t>
      </w:r>
      <w:r w:rsidRPr="00961376">
        <w:rPr>
          <w:vertAlign w:val="superscript"/>
          <w:lang w:val="sq-AL"/>
        </w:rPr>
        <w:footnoteReference w:id="17"/>
      </w:r>
      <w:r w:rsidR="00B90D66"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xml:space="preserve">- Ligji nr 9749, datë 11.4.2007 “Për </w:t>
      </w:r>
      <w:r w:rsidR="00D01CDB">
        <w:rPr>
          <w:lang w:val="sq-AL"/>
        </w:rPr>
        <w:t>P</w:t>
      </w:r>
      <w:r w:rsidRPr="00961376">
        <w:rPr>
          <w:lang w:val="sq-AL"/>
        </w:rPr>
        <w:t xml:space="preserve">olicinë e </w:t>
      </w:r>
      <w:r w:rsidR="00D01CDB">
        <w:rPr>
          <w:lang w:val="sq-AL"/>
        </w:rPr>
        <w:t>S</w:t>
      </w:r>
      <w:r w:rsidRPr="00961376">
        <w:rPr>
          <w:lang w:val="sq-AL"/>
        </w:rPr>
        <w:t>htetit”</w:t>
      </w:r>
      <w:r w:rsidR="00E752A8" w:rsidRPr="00961376">
        <w:rPr>
          <w:lang w:val="sq-AL"/>
        </w:rPr>
        <w:t>;</w:t>
      </w:r>
    </w:p>
    <w:p w:rsidR="003C4239" w:rsidRPr="00961376" w:rsidRDefault="003C4239" w:rsidP="003C4239">
      <w:pPr>
        <w:pStyle w:val="Paragrafi"/>
        <w:rPr>
          <w:lang w:val="sq-AL"/>
        </w:rPr>
      </w:pPr>
      <w:r w:rsidRPr="00961376">
        <w:rPr>
          <w:lang w:val="sq-AL"/>
        </w:rPr>
        <w:t>- Ligji n</w:t>
      </w:r>
      <w:r w:rsidR="005F0B2C" w:rsidRPr="00961376">
        <w:rPr>
          <w:lang w:val="sq-AL"/>
        </w:rPr>
        <w:t>r.9959, datë 17.7.2008 “Për të h</w:t>
      </w:r>
      <w:r w:rsidRPr="00961376">
        <w:rPr>
          <w:lang w:val="sq-AL"/>
        </w:rPr>
        <w:t>uajt”</w:t>
      </w:r>
      <w:r w:rsidRPr="00961376">
        <w:rPr>
          <w:vertAlign w:val="superscript"/>
          <w:lang w:val="sq-AL"/>
        </w:rPr>
        <w:footnoteReference w:id="18"/>
      </w:r>
      <w:r w:rsidR="00B90D66"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Ligji nr.9095, datë 3.7.2003 “Për Shërbimin e Jasht</w:t>
      </w:r>
      <w:r w:rsidR="00B90D66" w:rsidRPr="00961376">
        <w:rPr>
          <w:lang w:val="sq-AL"/>
        </w:rPr>
        <w:t>ëm të Republikës së Shqipërisë”;</w:t>
      </w:r>
    </w:p>
    <w:p w:rsidR="003C4239" w:rsidRPr="00961376" w:rsidRDefault="003C4239" w:rsidP="003C4239">
      <w:pPr>
        <w:pStyle w:val="Paragrafi"/>
        <w:rPr>
          <w:lang w:val="sq-AL"/>
        </w:rPr>
      </w:pPr>
      <w:r w:rsidRPr="00961376">
        <w:rPr>
          <w:lang w:val="sq-AL"/>
        </w:rPr>
        <w:t xml:space="preserve">- Ligji nr.10 173, datë 22.10.2009 “Për </w:t>
      </w:r>
      <w:r w:rsidR="00B64702" w:rsidRPr="00961376">
        <w:rPr>
          <w:lang w:val="sq-AL"/>
        </w:rPr>
        <w:t xml:space="preserve">mbrojtjen e dëshmitarëve dhe </w:t>
      </w:r>
      <w:r w:rsidR="00B90D66" w:rsidRPr="00961376">
        <w:rPr>
          <w:lang w:val="sq-AL"/>
        </w:rPr>
        <w:t>bashkëpunëtorëve të drejtësisë”;</w:t>
      </w:r>
    </w:p>
    <w:p w:rsidR="003C4239" w:rsidRPr="00961376" w:rsidRDefault="003C4239" w:rsidP="003C4239">
      <w:pPr>
        <w:pStyle w:val="Paragrafi"/>
        <w:rPr>
          <w:lang w:val="sq-AL"/>
        </w:rPr>
      </w:pPr>
      <w:r w:rsidRPr="00961376">
        <w:rPr>
          <w:lang w:val="sq-AL"/>
        </w:rPr>
        <w:t xml:space="preserve">- Ligji nr.10 192, datë 3.12.2009 “Për </w:t>
      </w:r>
      <w:r w:rsidR="00B64702" w:rsidRPr="00961376">
        <w:rPr>
          <w:lang w:val="sq-AL"/>
        </w:rPr>
        <w:t>parandalimin dhe goditjen e krimit të organizuar dhe trafikimit nëpërmjet masave parandaluese ku</w:t>
      </w:r>
      <w:r w:rsidR="00B90D66" w:rsidRPr="00961376">
        <w:rPr>
          <w:lang w:val="sq-AL"/>
        </w:rPr>
        <w:t>ndër pasurisë”;</w:t>
      </w:r>
    </w:p>
    <w:p w:rsidR="003C4239" w:rsidRPr="00961376" w:rsidRDefault="003C4239" w:rsidP="003C4239">
      <w:pPr>
        <w:pStyle w:val="Paragrafi"/>
        <w:rPr>
          <w:lang w:val="sq-AL"/>
        </w:rPr>
      </w:pPr>
      <w:r w:rsidRPr="00961376">
        <w:rPr>
          <w:lang w:val="sq-AL"/>
        </w:rPr>
        <w:t>- Ligji nr.10 039, datë 22.12.2008 “Për ndihmën Juridike”</w:t>
      </w:r>
      <w:r w:rsidR="00B90D66"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Ligji nr.10 252, datë 11.3.2010 “Për disa shtesa në ligjin nr.9355, datë 10.3.2005 “Për ndihmën dhe shë</w:t>
      </w:r>
      <w:r w:rsidR="006D7CE8" w:rsidRPr="00961376">
        <w:rPr>
          <w:lang w:val="sq-AL"/>
        </w:rPr>
        <w:t>rbimet shoqërore”, të ndryshuar</w:t>
      </w:r>
      <w:r w:rsidRPr="00961376">
        <w:rPr>
          <w:vertAlign w:val="superscript"/>
          <w:lang w:val="sq-AL"/>
        </w:rPr>
        <w:footnoteReference w:id="19"/>
      </w:r>
      <w:r w:rsidR="00B90D66"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Ligji nr.10 347, datë 4.11.2010 “Për mbrojtjen e të drejtave të fëmijës”</w:t>
      </w:r>
      <w:r w:rsidR="00B90D66" w:rsidRPr="00961376">
        <w:rPr>
          <w:lang w:val="sq-AL"/>
        </w:rPr>
        <w:t>;</w:t>
      </w:r>
    </w:p>
    <w:p w:rsidR="003C4239" w:rsidRPr="00961376" w:rsidRDefault="00B90D66" w:rsidP="003C4239">
      <w:pPr>
        <w:pStyle w:val="Paragrafi"/>
        <w:rPr>
          <w:lang w:val="sq-AL"/>
        </w:rPr>
      </w:pPr>
      <w:r w:rsidRPr="00961376">
        <w:rPr>
          <w:lang w:val="sq-AL"/>
        </w:rPr>
        <w:t>- Urdhri i p</w:t>
      </w:r>
      <w:r w:rsidR="003C4239" w:rsidRPr="00961376">
        <w:rPr>
          <w:lang w:val="sq-AL"/>
        </w:rPr>
        <w:t xml:space="preserve">ërbashkët i Ministrit të Brendshëm, Ministrit të Jashtëm dhe Ministrit të Punës, </w:t>
      </w:r>
      <w:r w:rsidR="003C4239" w:rsidRPr="00961376">
        <w:rPr>
          <w:lang w:val="sq-AL"/>
        </w:rPr>
        <w:lastRenderedPageBreak/>
        <w:t xml:space="preserve">Çështjeve Sociale dhe Shanseve të Barabarta “Për ngritjen e </w:t>
      </w:r>
      <w:r w:rsidR="00044178" w:rsidRPr="00961376">
        <w:rPr>
          <w:lang w:val="sq-AL"/>
        </w:rPr>
        <w:t xml:space="preserve">autoritetit përgjegjës </w:t>
      </w:r>
      <w:r w:rsidR="003C4239" w:rsidRPr="00961376">
        <w:rPr>
          <w:lang w:val="sq-AL"/>
        </w:rPr>
        <w:t>për mbrojtjen dhe ndihmën e viktimave të trafikimit dhe përcaktimin e detyrave të institucioneve të përfshira në këtë proces” të datës 19.5.2006</w:t>
      </w:r>
      <w:r w:rsidRPr="00961376">
        <w:rPr>
          <w:lang w:val="sq-AL"/>
        </w:rPr>
        <w:t>;</w:t>
      </w:r>
    </w:p>
    <w:p w:rsidR="003C4239" w:rsidRPr="00961376" w:rsidRDefault="003C4239" w:rsidP="003C4239">
      <w:pPr>
        <w:pStyle w:val="Paragrafi"/>
        <w:rPr>
          <w:lang w:val="sq-AL"/>
        </w:rPr>
      </w:pPr>
      <w:r w:rsidRPr="00961376">
        <w:rPr>
          <w:lang w:val="sq-AL"/>
        </w:rPr>
        <w:t>- Vendim i Këshillit të Ministrave nr.195, datë 11.4.2007 “Standardet e Shërbimeve të Përkujdesit Shoqëror për Personat e Trafikuar ose në Rrezik Tra</w:t>
      </w:r>
      <w:r w:rsidR="00B90D66" w:rsidRPr="00961376">
        <w:rPr>
          <w:lang w:val="sq-AL"/>
        </w:rPr>
        <w:t>fikimi në Qendrat Rezidenciale”</w:t>
      </w:r>
      <w:r w:rsidRPr="00961376">
        <w:rPr>
          <w:lang w:val="sq-AL"/>
        </w:rPr>
        <w:t xml:space="preserve"> </w:t>
      </w:r>
      <w:r w:rsidRPr="00961376">
        <w:rPr>
          <w:vertAlign w:val="superscript"/>
          <w:lang w:val="sq-AL"/>
        </w:rPr>
        <w:footnoteReference w:id="20"/>
      </w:r>
      <w:r w:rsidR="00B90D66"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Vendi</w:t>
      </w:r>
      <w:r w:rsidR="002632EA" w:rsidRPr="00961376">
        <w:rPr>
          <w:lang w:val="sq-AL"/>
        </w:rPr>
        <w:t>m i Këshillit të Ministrave nr.</w:t>
      </w:r>
      <w:r w:rsidRPr="00961376">
        <w:rPr>
          <w:lang w:val="sq-AL"/>
        </w:rPr>
        <w:t>933, datë 2.7.2008 “Për përfaqësimin e Ministrisë së Brendshme me oficerë kontakti në Britaninë e Madhe, Belgjikë, Itali, Greqi, Turqi, Kosovë dhe Europol”</w:t>
      </w:r>
      <w:r w:rsidR="00B90D66" w:rsidRPr="00961376">
        <w:rPr>
          <w:lang w:val="sq-AL"/>
        </w:rPr>
        <w:t>;</w:t>
      </w:r>
      <w:r w:rsidRPr="00961376">
        <w:rPr>
          <w:lang w:val="sq-AL"/>
        </w:rPr>
        <w:t xml:space="preserve"> </w:t>
      </w:r>
    </w:p>
    <w:p w:rsidR="003C4239" w:rsidRPr="00961376" w:rsidRDefault="003C4239" w:rsidP="003C4239">
      <w:pPr>
        <w:pStyle w:val="Paragrafi"/>
        <w:rPr>
          <w:lang w:val="sq-AL"/>
        </w:rPr>
      </w:pPr>
      <w:r w:rsidRPr="00961376">
        <w:rPr>
          <w:lang w:val="sq-AL"/>
        </w:rPr>
        <w:t>- Udhëzimi i Ministrit të Punës, Çështjeve Sociale</w:t>
      </w:r>
      <w:r w:rsidR="00B90D66" w:rsidRPr="00961376">
        <w:rPr>
          <w:lang w:val="sq-AL"/>
        </w:rPr>
        <w:t xml:space="preserve"> dhe Shanseve të Barabarta, nr.</w:t>
      </w:r>
      <w:r w:rsidRPr="00961376">
        <w:rPr>
          <w:lang w:val="sq-AL"/>
        </w:rPr>
        <w:t>316, datë 10.2.2010 “Për zbatimin e standardeve të shërbimeve të përkujdesit shoqëror, në qendrat rezidenciale, për personat e tra</w:t>
      </w:r>
      <w:r w:rsidR="00DC5BC7" w:rsidRPr="00961376">
        <w:rPr>
          <w:lang w:val="sq-AL"/>
        </w:rPr>
        <w:t>fikuar ose në rrezik trafikimi”</w:t>
      </w:r>
      <w:r w:rsidRPr="00961376">
        <w:rPr>
          <w:vertAlign w:val="superscript"/>
          <w:lang w:val="sq-AL"/>
        </w:rPr>
        <w:footnoteReference w:id="21"/>
      </w:r>
      <w:r w:rsidR="00962A12" w:rsidRPr="00961376">
        <w:rPr>
          <w:lang w:val="sq-AL"/>
        </w:rPr>
        <w:t>;</w:t>
      </w:r>
    </w:p>
    <w:p w:rsidR="003C4239" w:rsidRPr="00961376" w:rsidRDefault="00E138FC" w:rsidP="003C4239">
      <w:pPr>
        <w:pStyle w:val="Paragrafi"/>
        <w:rPr>
          <w:lang w:val="sq-AL"/>
        </w:rPr>
      </w:pPr>
      <w:r w:rsidRPr="00961376">
        <w:rPr>
          <w:lang w:val="sq-AL"/>
        </w:rPr>
        <w:t>- Urdhër</w:t>
      </w:r>
      <w:r w:rsidR="00962A12" w:rsidRPr="00961376">
        <w:rPr>
          <w:lang w:val="sq-AL"/>
        </w:rPr>
        <w:t>s</w:t>
      </w:r>
      <w:r w:rsidR="003C4239" w:rsidRPr="00961376">
        <w:rPr>
          <w:lang w:val="sq-AL"/>
        </w:rPr>
        <w:t>hërbimi i Drejtorit të Përgjithshëm të Policisë së Shtetit, nr.871, datë 27.12.2007 “Për procedurat që kryhen në kufi për intervistimin e shtetasve të huaj dhe shqiptarë të kthyer nga vendet e tjera”</w:t>
      </w:r>
      <w:r w:rsidR="003C4239" w:rsidRPr="00961376">
        <w:rPr>
          <w:vertAlign w:val="superscript"/>
          <w:lang w:val="sq-AL"/>
        </w:rPr>
        <w:footnoteReference w:id="22"/>
      </w:r>
      <w:r w:rsidR="00962A12" w:rsidRPr="00961376">
        <w:rPr>
          <w:lang w:val="sq-AL"/>
        </w:rPr>
        <w:t>;</w:t>
      </w:r>
      <w:r w:rsidR="003C4239" w:rsidRPr="00961376">
        <w:rPr>
          <w:lang w:val="sq-AL"/>
        </w:rPr>
        <w:t xml:space="preserve"> </w:t>
      </w:r>
    </w:p>
    <w:p w:rsidR="003C4239" w:rsidRPr="00961376" w:rsidRDefault="003C4239" w:rsidP="003C4239">
      <w:pPr>
        <w:pStyle w:val="Paragrafi"/>
        <w:rPr>
          <w:lang w:val="sq-AL"/>
        </w:rPr>
      </w:pPr>
      <w:r w:rsidRPr="00961376">
        <w:rPr>
          <w:lang w:val="sq-AL"/>
        </w:rPr>
        <w:t>- Udhëzimi i Ministrit të Brendshëm, nr.1085, datë 12.6.2006 “Për Procedurat që duhet të zbatojë Policia e Shtetit për përzgjedhjen e të huajve të parregullt”</w:t>
      </w:r>
      <w:r w:rsidR="00962A12" w:rsidRPr="00961376">
        <w:rPr>
          <w:lang w:val="sq-AL"/>
        </w:rPr>
        <w:t>;</w:t>
      </w:r>
    </w:p>
    <w:p w:rsidR="003C4239" w:rsidRPr="00961376" w:rsidRDefault="003C4239" w:rsidP="003C4239">
      <w:pPr>
        <w:pStyle w:val="Paragrafi"/>
        <w:rPr>
          <w:lang w:val="sq-AL"/>
        </w:rPr>
      </w:pPr>
      <w:r w:rsidRPr="00961376">
        <w:rPr>
          <w:lang w:val="sq-AL"/>
        </w:rPr>
        <w:t xml:space="preserve">- Marrëveshja e Bashkëpunimit për </w:t>
      </w:r>
      <w:r w:rsidR="00D0304A" w:rsidRPr="00961376">
        <w:rPr>
          <w:lang w:val="sq-AL"/>
        </w:rPr>
        <w:t xml:space="preserve">krijimin e një mekanizmi kombëtar referues për identifikim dhe asistencë të përmirësuar për viktimat e trafikut të qenieve njerëzore </w:t>
      </w:r>
      <w:r w:rsidR="00962A12" w:rsidRPr="00961376">
        <w:rPr>
          <w:lang w:val="sq-AL"/>
        </w:rPr>
        <w:t>(MKR) e firmosur më datë 18 korrik 2005;</w:t>
      </w:r>
      <w:r w:rsidRPr="00961376">
        <w:rPr>
          <w:lang w:val="sq-AL"/>
        </w:rPr>
        <w:t xml:space="preserve"> </w:t>
      </w:r>
    </w:p>
    <w:p w:rsidR="003C4239" w:rsidRPr="00961376" w:rsidRDefault="003C4239" w:rsidP="003C4239">
      <w:pPr>
        <w:pStyle w:val="Paragrafi"/>
        <w:rPr>
          <w:lang w:val="sq-AL"/>
        </w:rPr>
      </w:pPr>
      <w:r w:rsidRPr="00961376">
        <w:rPr>
          <w:lang w:val="sq-AL"/>
        </w:rPr>
        <w:t>- Memorandumi i Mirëkuptimit i Ministrisë së Brendshme, Ministrisë së Turizmit, Kulturës, Rinisë dhe Sporteve dhe Prezencës së Organizatës për Siguri dhe Bashkëpunimin në Europë në Shqipëri (OSCE) “Për promovimin dhe zbatimin e Kodit të Sjelljes për Mbrojtjen e Fëmijëve nga Shfrytëzimi Seksual në Turizëm”</w:t>
      </w:r>
      <w:r w:rsidRPr="00961376">
        <w:rPr>
          <w:vertAlign w:val="superscript"/>
          <w:lang w:val="sq-AL"/>
        </w:rPr>
        <w:footnoteReference w:id="23"/>
      </w:r>
      <w:r w:rsidR="001A6CC6" w:rsidRPr="00961376">
        <w:rPr>
          <w:lang w:val="sq-AL"/>
        </w:rPr>
        <w:t>.</w:t>
      </w:r>
    </w:p>
    <w:p w:rsidR="003C4239" w:rsidRPr="00961376" w:rsidRDefault="005C63F7" w:rsidP="005C63F7">
      <w:pPr>
        <w:pStyle w:val="Paragrafi"/>
        <w:ind w:firstLine="0"/>
        <w:rPr>
          <w:lang w:val="sq-AL"/>
        </w:rPr>
      </w:pPr>
      <w:bookmarkStart w:id="22" w:name="_Toc258238250"/>
      <w:bookmarkStart w:id="23" w:name="_Toc275008040"/>
      <w:bookmarkStart w:id="24" w:name="_Toc297889721"/>
      <w:r>
        <w:rPr>
          <w:lang w:val="sq-AL"/>
        </w:rPr>
        <w:t xml:space="preserve">6. </w:t>
      </w:r>
      <w:r w:rsidR="003C4239" w:rsidRPr="00961376">
        <w:rPr>
          <w:lang w:val="sq-AL"/>
        </w:rPr>
        <w:t>SHPJEGIME TË PËRGJITHSHME MBI PROCEDURAT DHE ORGANIZIMIN E MËTEJSHËM TË DOKUMENT</w:t>
      </w:r>
      <w:bookmarkEnd w:id="22"/>
      <w:r w:rsidR="003C4239" w:rsidRPr="00961376">
        <w:rPr>
          <w:lang w:val="sq-AL"/>
        </w:rPr>
        <w:t>IT</w:t>
      </w:r>
      <w:bookmarkEnd w:id="23"/>
      <w:bookmarkEnd w:id="24"/>
      <w:r w:rsidR="003C4239" w:rsidRPr="00961376">
        <w:rPr>
          <w:lang w:val="sq-AL"/>
        </w:rPr>
        <w:t xml:space="preserve"> </w:t>
      </w:r>
    </w:p>
    <w:p w:rsidR="003C4239" w:rsidRPr="00961376" w:rsidRDefault="003C4239" w:rsidP="003C4239">
      <w:pPr>
        <w:pStyle w:val="Paragrafi"/>
        <w:rPr>
          <w:lang w:val="sq-AL"/>
        </w:rPr>
      </w:pPr>
      <w:r w:rsidRPr="00961376">
        <w:rPr>
          <w:lang w:val="sq-AL"/>
        </w:rPr>
        <w:t>Për strukturimin e dokumentit të procedurave janë marrë parasysh tr</w:t>
      </w:r>
      <w:r w:rsidR="006A75B3" w:rsidRPr="00961376">
        <w:rPr>
          <w:lang w:val="sq-AL"/>
        </w:rPr>
        <w:t>i</w:t>
      </w:r>
      <w:r w:rsidRPr="00961376">
        <w:rPr>
          <w:lang w:val="sq-AL"/>
        </w:rPr>
        <w:t xml:space="preserve"> situatat apo vendet në të cilat mund të nisë identifikimi dhe nga mund të referohet që janë përkatësisht kufijtë e Republikës së Shqipërisë, në territorin e Republikës së Shqipërisë dhe jashtë territorit të Republikës së Shqipërisë. </w:t>
      </w:r>
    </w:p>
    <w:p w:rsidR="003C4239" w:rsidRPr="00961376" w:rsidRDefault="003C4239" w:rsidP="003C4239">
      <w:pPr>
        <w:pStyle w:val="Paragrafi"/>
        <w:rPr>
          <w:lang w:val="sq-AL"/>
        </w:rPr>
      </w:pPr>
      <w:r w:rsidRPr="00961376">
        <w:rPr>
          <w:lang w:val="sq-AL"/>
        </w:rPr>
        <w:t>Ndarja 7: Pro</w:t>
      </w:r>
      <w:r w:rsidR="00962A12" w:rsidRPr="00961376">
        <w:rPr>
          <w:lang w:val="sq-AL"/>
        </w:rPr>
        <w:t>cedurat nëndahen më tej në: 7.1 procedurat që n</w:t>
      </w:r>
      <w:r w:rsidR="00FB6EAB" w:rsidRPr="00961376">
        <w:rPr>
          <w:lang w:val="sq-AL"/>
        </w:rPr>
        <w:t>isin në kufi;</w:t>
      </w:r>
      <w:r w:rsidR="00962A12" w:rsidRPr="00961376">
        <w:rPr>
          <w:lang w:val="sq-AL"/>
        </w:rPr>
        <w:t xml:space="preserve"> 7.2 p</w:t>
      </w:r>
      <w:r w:rsidRPr="00961376">
        <w:rPr>
          <w:lang w:val="sq-AL"/>
        </w:rPr>
        <w:t xml:space="preserve">rocedurat që nisin në territorin e </w:t>
      </w:r>
      <w:r w:rsidR="00E6721D" w:rsidRPr="00961376">
        <w:rPr>
          <w:lang w:val="sq-AL"/>
        </w:rPr>
        <w:t>Republikës së Shqipërisë</w:t>
      </w:r>
      <w:r w:rsidR="00FB6EAB" w:rsidRPr="00961376">
        <w:rPr>
          <w:lang w:val="sq-AL"/>
        </w:rPr>
        <w:t>;</w:t>
      </w:r>
      <w:r w:rsidR="00962A12" w:rsidRPr="00961376">
        <w:rPr>
          <w:lang w:val="sq-AL"/>
        </w:rPr>
        <w:t xml:space="preserve"> 7.3 p</w:t>
      </w:r>
      <w:r w:rsidRPr="00961376">
        <w:rPr>
          <w:lang w:val="sq-AL"/>
        </w:rPr>
        <w:t xml:space="preserve">rocedurat jashtë territorit të </w:t>
      </w:r>
      <w:r w:rsidR="00E6721D" w:rsidRPr="00961376">
        <w:rPr>
          <w:lang w:val="sq-AL"/>
        </w:rPr>
        <w:t>Republikës së Shqipërisë</w:t>
      </w:r>
      <w:r w:rsidRPr="00961376">
        <w:rPr>
          <w:lang w:val="sq-AL"/>
        </w:rPr>
        <w:t>.</w:t>
      </w:r>
    </w:p>
    <w:p w:rsidR="003C4239" w:rsidRPr="00961376" w:rsidRDefault="003C4239" w:rsidP="003C4239">
      <w:pPr>
        <w:pStyle w:val="Paragrafi"/>
        <w:rPr>
          <w:lang w:val="sq-AL"/>
        </w:rPr>
      </w:pPr>
      <w:r w:rsidRPr="00961376">
        <w:rPr>
          <w:lang w:val="sq-AL"/>
        </w:rPr>
        <w:t xml:space="preserve">Procedurat që nisin në kufi dhe në territor synojnë identifikimin referimin dhe ndihmën e VT dhe VMT me shtetësi shqiptare dhe të huaj. Procedurat jashtë territorit të </w:t>
      </w:r>
      <w:r w:rsidR="00E6721D" w:rsidRPr="00961376">
        <w:rPr>
          <w:lang w:val="sq-AL"/>
        </w:rPr>
        <w:t>Republikës së Shqipërisë</w:t>
      </w:r>
      <w:r w:rsidRPr="00961376">
        <w:rPr>
          <w:lang w:val="sq-AL"/>
        </w:rPr>
        <w:t xml:space="preserve"> synojnë identifikimin, referimin dhe ndihmën e VT dhe VMT me shtetësi shqiptare. </w:t>
      </w:r>
    </w:p>
    <w:p w:rsidR="003C4239" w:rsidRPr="00961376" w:rsidRDefault="003C4239" w:rsidP="003C4239">
      <w:pPr>
        <w:pStyle w:val="Paragrafi"/>
        <w:rPr>
          <w:lang w:val="sq-AL"/>
        </w:rPr>
      </w:pPr>
      <w:r w:rsidRPr="00961376">
        <w:rPr>
          <w:lang w:val="sq-AL"/>
        </w:rPr>
        <w:t>Një element tjetër i përdorur për strukturimin e procesit të identifikimit dhe referimit është ndarja e procesit të identifikimit si identifikim fillestar/identifikimi i viktimës së mundshme (VMT), dhe identifikimi formal/identifikimi i viktimës së trafikimit (VT). Për këtë arsye nënndarjet 7.1, 7.2 dhe 7.3 janë secila të ndara më tej në dy pjesë/tabela. Kjo ndarje e procesit dhe kategorizimet që rrjedhin prej saj, VMT dhe VT, bëhet me qëllim që të shfrytëzohet çdo mundësi kontakti me personat e trafikuar për t’i ndihmuar ata/ato sa më shpejt që është e mundur, të rritet përgjegjësia institucionale për identifikimin dhe ndihmën ndaj personave të trafikuar, dhe të fok</w:t>
      </w:r>
      <w:r w:rsidR="000E09CF" w:rsidRPr="00961376">
        <w:rPr>
          <w:lang w:val="sq-AL"/>
        </w:rPr>
        <w:t>usohet identifikimi te</w:t>
      </w:r>
      <w:r w:rsidRPr="00961376">
        <w:rPr>
          <w:lang w:val="sq-AL"/>
        </w:rPr>
        <w:t xml:space="preserve"> vlerësimi i thelluar dhe adresimi shumëdisiplinor i nevojave të viktimave të trafikimit në kushtet e sigurisë dhe me pjesëmarrjen aktive të vetë viktimave. Përcaktimi se një person është “viktimë e mundshme e trafikimit (VMT)” nuk do të thotë në asnjë mënyrë se personi nuk është </w:t>
      </w:r>
      <w:r w:rsidRPr="00961376">
        <w:rPr>
          <w:lang w:val="sq-AL"/>
        </w:rPr>
        <w:lastRenderedPageBreak/>
        <w:t xml:space="preserve">trafikuar, ky përcaktim do të thotë vetëm që personi nuk është identifikuar se është “viktimë trafikimi (VT)” nga grupi/struktura përgjegjëse për identifikim formal në kufi dhe territor (G/SPIF). </w:t>
      </w:r>
    </w:p>
    <w:p w:rsidR="003C4239" w:rsidRPr="00961376" w:rsidRDefault="003C4239" w:rsidP="003C4239">
      <w:pPr>
        <w:pStyle w:val="Paragrafi"/>
        <w:rPr>
          <w:lang w:val="sq-AL"/>
        </w:rPr>
      </w:pPr>
      <w:r w:rsidRPr="00961376">
        <w:rPr>
          <w:lang w:val="sq-AL"/>
        </w:rPr>
        <w:t>Pra, pavarësisht nga këto kategorizime, të gjithë personave qofshin të identifikuar si viktima të mundshme nga institucionet që bëjnë identifikimin fillestar, apo qofshin persona të identifikuar si viktima trafikimi nga struktura përgjegjëse për identifikim formal do t’u sig</w:t>
      </w:r>
      <w:r w:rsidR="000E09CF" w:rsidRPr="00961376">
        <w:rPr>
          <w:lang w:val="sq-AL"/>
        </w:rPr>
        <w:t xml:space="preserve">urohet akses i menjëhershëm te </w:t>
      </w:r>
      <w:r w:rsidRPr="00961376">
        <w:rPr>
          <w:lang w:val="sq-AL"/>
        </w:rPr>
        <w:t>ndihma e nevojshme.</w:t>
      </w:r>
    </w:p>
    <w:p w:rsidR="003C4239" w:rsidRPr="00961376" w:rsidRDefault="003C4239" w:rsidP="003C4239">
      <w:pPr>
        <w:pStyle w:val="Paragrafi"/>
        <w:rPr>
          <w:lang w:val="sq-AL"/>
        </w:rPr>
      </w:pPr>
      <w:r w:rsidRPr="00961376">
        <w:rPr>
          <w:lang w:val="sq-AL"/>
        </w:rPr>
        <w:t>Identifikimi fillest</w:t>
      </w:r>
      <w:r w:rsidR="002A7108" w:rsidRPr="00961376">
        <w:rPr>
          <w:lang w:val="sq-AL"/>
        </w:rPr>
        <w:t>ar (i VMT të huaja dhe shqiptare</w:t>
      </w:r>
      <w:r w:rsidRPr="00961376">
        <w:rPr>
          <w:lang w:val="sq-AL"/>
        </w:rPr>
        <w:t xml:space="preserve">) në kufi do të </w:t>
      </w:r>
      <w:r w:rsidR="001A6CC6" w:rsidRPr="00961376">
        <w:rPr>
          <w:lang w:val="sq-AL"/>
        </w:rPr>
        <w:t>bëhet nga Policia Kufitare dhe</w:t>
      </w:r>
      <w:r w:rsidRPr="00961376">
        <w:rPr>
          <w:lang w:val="sq-AL"/>
        </w:rPr>
        <w:t xml:space="preserve"> Migracionit. Përshkrimi i hollësishëm i procedurave që duhet të ndjekë kjo agjenci shtetërore dhe treguesit që duhet të përdorë jepen në nda</w:t>
      </w:r>
      <w:r w:rsidR="00B1416B" w:rsidRPr="00961376">
        <w:rPr>
          <w:lang w:val="sq-AL"/>
        </w:rPr>
        <w:t xml:space="preserve">rjen 7 </w:t>
      </w:r>
      <w:r w:rsidR="002A7108" w:rsidRPr="00961376">
        <w:rPr>
          <w:lang w:val="sq-AL"/>
        </w:rPr>
        <w:t>“Procedurat”</w:t>
      </w:r>
      <w:r w:rsidRPr="00961376">
        <w:rPr>
          <w:lang w:val="sq-AL"/>
        </w:rPr>
        <w:t xml:space="preserve">, në tabelën 7.1.1. </w:t>
      </w:r>
    </w:p>
    <w:p w:rsidR="003C4239" w:rsidRPr="00961376" w:rsidRDefault="003C4239" w:rsidP="003C4239">
      <w:pPr>
        <w:pStyle w:val="Paragrafi"/>
        <w:rPr>
          <w:lang w:val="sq-AL"/>
        </w:rPr>
      </w:pPr>
      <w:r w:rsidRPr="00961376">
        <w:rPr>
          <w:lang w:val="sq-AL"/>
        </w:rPr>
        <w:t>Identifikimi fillest</w:t>
      </w:r>
      <w:r w:rsidR="002A7108" w:rsidRPr="00961376">
        <w:rPr>
          <w:lang w:val="sq-AL"/>
        </w:rPr>
        <w:t>ar (i VMT të huaja dhe shqiptare</w:t>
      </w:r>
      <w:r w:rsidRPr="00961376">
        <w:rPr>
          <w:lang w:val="sq-AL"/>
        </w:rPr>
        <w:t xml:space="preserve">) në territor do të bëhet nga shumë institucione shtetërore dhe joshtetërore të cilave në dokument u referohet me A/IPIF. A/IPIF përmbledh strukturat e policisë së shtetit, strehëzat për viktimat e trafikimit, qendrat e përkujdesjes shoqërore për persona në nevojë, organizatat me programe të ndihmës për persona në nevojë, zyrat e shërbimit social në rajone, organizatat ndërkombëtare që kanë programe kundër trafikimit të personave, inspektorati i punës, zyrat e punës, njësitë për mbrojtjen e fëmijëve. </w:t>
      </w:r>
    </w:p>
    <w:p w:rsidR="003C4239" w:rsidRPr="00961376" w:rsidRDefault="003C4239" w:rsidP="003C4239">
      <w:pPr>
        <w:pStyle w:val="Paragrafi"/>
        <w:rPr>
          <w:lang w:val="sq-AL"/>
        </w:rPr>
      </w:pPr>
      <w:r w:rsidRPr="00961376">
        <w:rPr>
          <w:lang w:val="sq-AL"/>
        </w:rPr>
        <w:t xml:space="preserve">Përshkrimi i hollësishëm i procedurave që duhet të ndjekin A/IPIF dhe treguesit që duhet </w:t>
      </w:r>
      <w:r w:rsidR="00B96B3A" w:rsidRPr="00961376">
        <w:rPr>
          <w:lang w:val="sq-AL"/>
        </w:rPr>
        <w:t xml:space="preserve">të përdorin jepen në ndarjen 7 </w:t>
      </w:r>
      <w:r w:rsidR="00D01CDB">
        <w:rPr>
          <w:lang w:val="sq-AL"/>
        </w:rPr>
        <w:t>“P</w:t>
      </w:r>
      <w:r w:rsidRPr="00961376">
        <w:rPr>
          <w:lang w:val="sq-AL"/>
        </w:rPr>
        <w:t>rocedurat</w:t>
      </w:r>
      <w:r w:rsidR="00D01CDB">
        <w:rPr>
          <w:lang w:val="sq-AL"/>
        </w:rPr>
        <w:t>”</w:t>
      </w:r>
      <w:r w:rsidRPr="00961376">
        <w:rPr>
          <w:lang w:val="sq-AL"/>
        </w:rPr>
        <w:t xml:space="preserve"> në tabelën 7.2.1.</w:t>
      </w:r>
    </w:p>
    <w:p w:rsidR="003C4239" w:rsidRPr="00961376" w:rsidRDefault="003C4239" w:rsidP="003C4239">
      <w:pPr>
        <w:pStyle w:val="Paragrafi"/>
        <w:rPr>
          <w:lang w:val="sq-AL"/>
        </w:rPr>
      </w:pPr>
      <w:r w:rsidRPr="00961376">
        <w:rPr>
          <w:lang w:val="sq-AL"/>
        </w:rPr>
        <w:t>Identif</w:t>
      </w:r>
      <w:r w:rsidR="002A7108" w:rsidRPr="00961376">
        <w:rPr>
          <w:lang w:val="sq-AL"/>
        </w:rPr>
        <w:t>ikimi fillestar (i VMT shqiptare</w:t>
      </w:r>
      <w:r w:rsidRPr="00961376">
        <w:rPr>
          <w:lang w:val="sq-AL"/>
        </w:rPr>
        <w:t xml:space="preserve">) jashtë territorit do të bëhet nga punonjësit e përfaqësive Diplomatike të </w:t>
      </w:r>
      <w:r w:rsidR="00E6721D" w:rsidRPr="00961376">
        <w:rPr>
          <w:lang w:val="sq-AL"/>
        </w:rPr>
        <w:t>Republikës së Shqipërisë</w:t>
      </w:r>
      <w:r w:rsidRPr="00961376">
        <w:rPr>
          <w:lang w:val="sq-AL"/>
        </w:rPr>
        <w:t>. Përshkrimi i hollësishëm i procedurave që duhet të ndjekë kjo agjenci</w:t>
      </w:r>
      <w:r w:rsidR="007D7A65" w:rsidRPr="00961376">
        <w:rPr>
          <w:lang w:val="sq-AL"/>
        </w:rPr>
        <w:t xml:space="preserve"> shtetërore jepet në ndarjen 7 </w:t>
      </w:r>
      <w:r w:rsidR="00E138FC" w:rsidRPr="00961376">
        <w:rPr>
          <w:lang w:val="sq-AL"/>
        </w:rPr>
        <w:t>“P</w:t>
      </w:r>
      <w:r w:rsidRPr="00961376">
        <w:rPr>
          <w:lang w:val="sq-AL"/>
        </w:rPr>
        <w:t>rocedurat</w:t>
      </w:r>
      <w:r w:rsidR="00E138FC" w:rsidRPr="00961376">
        <w:rPr>
          <w:lang w:val="sq-AL"/>
        </w:rPr>
        <w:t>”</w:t>
      </w:r>
      <w:r w:rsidR="00B267A7" w:rsidRPr="00961376">
        <w:rPr>
          <w:lang w:val="sq-AL"/>
        </w:rPr>
        <w:t xml:space="preserve"> </w:t>
      </w:r>
      <w:r w:rsidRPr="00961376">
        <w:rPr>
          <w:lang w:val="sq-AL"/>
        </w:rPr>
        <w:t xml:space="preserve">në tabelën 7.3.1. Treguesit që duhet të përdorë kjo agjenci janë të njëjta me treguesit në territor. </w:t>
      </w:r>
    </w:p>
    <w:p w:rsidR="003C4239" w:rsidRPr="00961376" w:rsidRDefault="003C4239" w:rsidP="003C4239">
      <w:pPr>
        <w:pStyle w:val="Paragrafi"/>
        <w:rPr>
          <w:lang w:val="sq-AL"/>
        </w:rPr>
      </w:pPr>
      <w:r w:rsidRPr="00961376">
        <w:rPr>
          <w:lang w:val="sq-AL"/>
        </w:rPr>
        <w:t>Identifikimi form</w:t>
      </w:r>
      <w:r w:rsidR="00843A7B" w:rsidRPr="00961376">
        <w:rPr>
          <w:lang w:val="sq-AL"/>
        </w:rPr>
        <w:t>al (i VT të huaja dhe shqiptare</w:t>
      </w:r>
      <w:r w:rsidRPr="00961376">
        <w:rPr>
          <w:lang w:val="sq-AL"/>
        </w:rPr>
        <w:t xml:space="preserve">) në rajonet kufitare do të bëhet nga G/SPIF (një oficer i policisë gjyqësore i Sektorit të Luftës Kundër Trafiqeve të Paligjshme dhe një punonjës social shtetëror i </w:t>
      </w:r>
      <w:r w:rsidR="0036225E" w:rsidRPr="00961376">
        <w:rPr>
          <w:lang w:val="sq-AL"/>
        </w:rPr>
        <w:t>zyrës rajonale të shërbimit social shtetëror</w:t>
      </w:r>
      <w:r w:rsidRPr="00961376">
        <w:rPr>
          <w:lang w:val="sq-AL"/>
        </w:rPr>
        <w:t>) në rajonin kufitar. Përshkrimi i hollësishëm i procedurave që duhet të ndjekë G/SPIF</w:t>
      </w:r>
      <w:r w:rsidR="008B09FB" w:rsidRPr="00961376">
        <w:rPr>
          <w:lang w:val="sq-AL"/>
        </w:rPr>
        <w:t>-ja</w:t>
      </w:r>
      <w:r w:rsidRPr="00961376">
        <w:rPr>
          <w:lang w:val="sq-AL"/>
        </w:rPr>
        <w:t xml:space="preserve"> në rajo</w:t>
      </w:r>
      <w:r w:rsidR="005A3142" w:rsidRPr="00961376">
        <w:rPr>
          <w:lang w:val="sq-AL"/>
        </w:rPr>
        <w:t xml:space="preserve">nin kufitar jepen në ndarjen 7 </w:t>
      </w:r>
      <w:r w:rsidR="00F42A4B" w:rsidRPr="00961376">
        <w:rPr>
          <w:lang w:val="sq-AL"/>
        </w:rPr>
        <w:t>“P</w:t>
      </w:r>
      <w:r w:rsidRPr="00961376">
        <w:rPr>
          <w:lang w:val="sq-AL"/>
        </w:rPr>
        <w:t>rocedurat</w:t>
      </w:r>
      <w:r w:rsidR="00F42A4B" w:rsidRPr="00961376">
        <w:rPr>
          <w:lang w:val="sq-AL"/>
        </w:rPr>
        <w:t>”</w:t>
      </w:r>
      <w:r w:rsidRPr="00961376">
        <w:rPr>
          <w:lang w:val="sq-AL"/>
        </w:rPr>
        <w:t xml:space="preserve"> në tabelën 7.1.2. </w:t>
      </w:r>
    </w:p>
    <w:p w:rsidR="003C4239" w:rsidRPr="00961376" w:rsidRDefault="003C4239" w:rsidP="003C4239">
      <w:pPr>
        <w:pStyle w:val="Paragrafi"/>
        <w:rPr>
          <w:lang w:val="sq-AL"/>
        </w:rPr>
      </w:pPr>
      <w:r w:rsidRPr="00961376">
        <w:rPr>
          <w:lang w:val="sq-AL"/>
        </w:rPr>
        <w:t>Identifikimi for</w:t>
      </w:r>
      <w:r w:rsidR="002A7108" w:rsidRPr="00961376">
        <w:rPr>
          <w:lang w:val="sq-AL"/>
        </w:rPr>
        <w:t>mal (i VT të huaja dhe shqiptare</w:t>
      </w:r>
      <w:r w:rsidRPr="00961376">
        <w:rPr>
          <w:lang w:val="sq-AL"/>
        </w:rPr>
        <w:t xml:space="preserve">) në rajonet e tjera të territorit të </w:t>
      </w:r>
      <w:r w:rsidR="00E6721D" w:rsidRPr="00961376">
        <w:rPr>
          <w:lang w:val="sq-AL"/>
        </w:rPr>
        <w:t>Republikës së Shqipërisë</w:t>
      </w:r>
      <w:r w:rsidRPr="00961376">
        <w:rPr>
          <w:lang w:val="sq-AL"/>
        </w:rPr>
        <w:t xml:space="preserve"> do të bëhet nga G/SPIF (një oficer i policisë gjyqësore i </w:t>
      </w:r>
      <w:r w:rsidR="0036225E" w:rsidRPr="00961376">
        <w:rPr>
          <w:lang w:val="sq-AL"/>
        </w:rPr>
        <w:t>sektorit të luftës kundër trafiqeve të paligjshme</w:t>
      </w:r>
      <w:r w:rsidRPr="00961376">
        <w:rPr>
          <w:lang w:val="sq-AL"/>
        </w:rPr>
        <w:t xml:space="preserve"> dhe një punonjës social shtetëror i </w:t>
      </w:r>
      <w:r w:rsidR="0036225E" w:rsidRPr="00961376">
        <w:rPr>
          <w:lang w:val="sq-AL"/>
        </w:rPr>
        <w:t>zyrës rajonale të shërbimit social shtetëror)</w:t>
      </w:r>
      <w:r w:rsidRPr="00961376">
        <w:rPr>
          <w:lang w:val="sq-AL"/>
        </w:rPr>
        <w:t xml:space="preserve"> i qarkut ku ndodhet personi që kërkon të identifikohet. Përshkrimi i hollësishëm i procedurave që duhet të ndjekë G/SPIF </w:t>
      </w:r>
      <w:r w:rsidR="00B06C61" w:rsidRPr="00961376">
        <w:rPr>
          <w:lang w:val="sq-AL"/>
        </w:rPr>
        <w:t xml:space="preserve">në territor jepen në ndarjen 7 </w:t>
      </w:r>
      <w:r w:rsidR="00F42A4B" w:rsidRPr="00961376">
        <w:rPr>
          <w:lang w:val="sq-AL"/>
        </w:rPr>
        <w:t>“Procedurat”</w:t>
      </w:r>
      <w:r w:rsidRPr="00961376">
        <w:rPr>
          <w:lang w:val="sq-AL"/>
        </w:rPr>
        <w:t xml:space="preserve"> në tabelën 7.2.2. </w:t>
      </w:r>
    </w:p>
    <w:p w:rsidR="003C4239" w:rsidRPr="00961376" w:rsidRDefault="003C4239" w:rsidP="003C4239">
      <w:pPr>
        <w:pStyle w:val="Paragrafi"/>
        <w:rPr>
          <w:lang w:val="sq-AL"/>
        </w:rPr>
      </w:pPr>
      <w:r w:rsidRPr="00961376">
        <w:rPr>
          <w:lang w:val="sq-AL"/>
        </w:rPr>
        <w:t xml:space="preserve">Identifikimi formal (i VT shtetas shqiptarë) jashtë territorit do të bëhet nga </w:t>
      </w:r>
      <w:r w:rsidR="001C2524" w:rsidRPr="00961376">
        <w:rPr>
          <w:lang w:val="sq-AL"/>
        </w:rPr>
        <w:t>autoriteti përgjegjës</w:t>
      </w:r>
      <w:r w:rsidRPr="00961376">
        <w:rPr>
          <w:lang w:val="sq-AL"/>
        </w:rPr>
        <w:t xml:space="preserve">. Përshkrimi i hollësishëm i procedurave që duhet të ndjekë AP për identifikimin formal jashtë territorit të </w:t>
      </w:r>
      <w:r w:rsidR="00E6721D" w:rsidRPr="00961376">
        <w:rPr>
          <w:lang w:val="sq-AL"/>
        </w:rPr>
        <w:t>Republikës së Shqipërisë</w:t>
      </w:r>
      <w:r w:rsidR="00853944" w:rsidRPr="00961376">
        <w:rPr>
          <w:lang w:val="sq-AL"/>
        </w:rPr>
        <w:t xml:space="preserve"> jepen në ndarjen 7 </w:t>
      </w:r>
      <w:r w:rsidR="00F42A4B" w:rsidRPr="00961376">
        <w:rPr>
          <w:lang w:val="sq-AL"/>
        </w:rPr>
        <w:t>“P</w:t>
      </w:r>
      <w:r w:rsidRPr="00961376">
        <w:rPr>
          <w:lang w:val="sq-AL"/>
        </w:rPr>
        <w:t>rocedurat</w:t>
      </w:r>
      <w:r w:rsidR="00F42A4B" w:rsidRPr="00961376">
        <w:rPr>
          <w:lang w:val="sq-AL"/>
        </w:rPr>
        <w:t>”</w:t>
      </w:r>
      <w:r w:rsidRPr="00961376">
        <w:rPr>
          <w:lang w:val="sq-AL"/>
        </w:rPr>
        <w:t xml:space="preserve"> në tabelën 7.3.2. </w:t>
      </w:r>
    </w:p>
    <w:p w:rsidR="003C4239" w:rsidRPr="00961376" w:rsidRDefault="003C4239" w:rsidP="003C4239">
      <w:pPr>
        <w:pStyle w:val="Paragrafi"/>
        <w:rPr>
          <w:lang w:val="sq-AL"/>
        </w:rPr>
      </w:pPr>
      <w:r w:rsidRPr="00961376">
        <w:rPr>
          <w:lang w:val="sq-AL"/>
        </w:rPr>
        <w:t>Duke qenë se ndihma rehabilituese dhe ri/integruese për viktimat e trafikimit përfshin një gamë të gjerë shërbimesh të cilat janë, në pjesën më të mad</w:t>
      </w:r>
      <w:r w:rsidR="00FF47FC" w:rsidRPr="00961376">
        <w:rPr>
          <w:lang w:val="sq-AL"/>
        </w:rPr>
        <w:t>he të standardizuara nëpërmjet v</w:t>
      </w:r>
      <w:r w:rsidRPr="00961376">
        <w:rPr>
          <w:lang w:val="sq-AL"/>
        </w:rPr>
        <w:t xml:space="preserve">endimit të Këshillit të Ministrave nr.195, datë 11.4.2007 “Standardet e </w:t>
      </w:r>
      <w:r w:rsidR="004B1D08" w:rsidRPr="00961376">
        <w:rPr>
          <w:lang w:val="sq-AL"/>
        </w:rPr>
        <w:t>shërbimeve të përkujdesit shoqëror për personat e trafikuar ose në rrezik trafikimi në qendrat rezidenciale</w:t>
      </w:r>
      <w:r w:rsidR="003D1C01" w:rsidRPr="00961376">
        <w:rPr>
          <w:lang w:val="sq-AL"/>
        </w:rPr>
        <w:t>, në ndarjen 8 të dokumentit/</w:t>
      </w:r>
      <w:r w:rsidR="004B1D08" w:rsidRPr="00961376">
        <w:rPr>
          <w:lang w:val="sq-AL"/>
        </w:rPr>
        <w:t>n</w:t>
      </w:r>
      <w:r w:rsidRPr="00961376">
        <w:rPr>
          <w:lang w:val="sq-AL"/>
        </w:rPr>
        <w:t>dihma, përshkruhen hapat standardë që duhet të ndiqen për kthimin vullnetar dhe n</w:t>
      </w:r>
      <w:r w:rsidR="008B09FB" w:rsidRPr="00961376">
        <w:rPr>
          <w:lang w:val="sq-AL"/>
        </w:rPr>
        <w:t>djekjen e rasteve në komunitet/</w:t>
      </w:r>
      <w:r w:rsidRPr="00961376">
        <w:rPr>
          <w:lang w:val="sq-AL"/>
        </w:rPr>
        <w:t xml:space="preserve">familje. </w:t>
      </w:r>
    </w:p>
    <w:p w:rsidR="003C4239" w:rsidRPr="00961376" w:rsidRDefault="003C4239" w:rsidP="003C4239">
      <w:pPr>
        <w:pStyle w:val="Paragrafi"/>
        <w:rPr>
          <w:lang w:val="sq-AL"/>
        </w:rPr>
      </w:pPr>
      <w:r w:rsidRPr="00961376">
        <w:rPr>
          <w:lang w:val="sq-AL"/>
        </w:rPr>
        <w:t>Së fundmi, siç përshkruhet në ndarj</w:t>
      </w:r>
      <w:r w:rsidR="008B09FB" w:rsidRPr="00961376">
        <w:rPr>
          <w:lang w:val="sq-AL"/>
        </w:rPr>
        <w:t>en 7 “Procedurat” dhe ndarjen 8</w:t>
      </w:r>
      <w:r w:rsidRPr="00961376">
        <w:rPr>
          <w:lang w:val="sq-AL"/>
        </w:rPr>
        <w:t xml:space="preserve"> “Ndihma”, </w:t>
      </w:r>
      <w:r w:rsidR="00534FB7" w:rsidRPr="00961376">
        <w:rPr>
          <w:lang w:val="sq-AL"/>
        </w:rPr>
        <w:t>autoriteti përgjegjës</w:t>
      </w:r>
      <w:r w:rsidRPr="00961376">
        <w:rPr>
          <w:lang w:val="sq-AL"/>
        </w:rPr>
        <w:t xml:space="preserve"> do të jetë në çdo moment të dhënë i mirinformuar dhe i angazhuar plotësisht për identifikimin, referimin dhe mbrojtjen e ndihmën e çdo rasti, si edhe për hedhjen e të dhënave në bazën e të dhënave për viktimat e trafikimit në kohën më të shpejtë të mundshme. Për këtë arsye në këtë dokument janë parashikuar disa lloje njoftimesh dhe konsultimesh me </w:t>
      </w:r>
      <w:r w:rsidR="00FD4604" w:rsidRPr="00961376">
        <w:rPr>
          <w:lang w:val="sq-AL"/>
        </w:rPr>
        <w:t>autoritetin përgjegjës</w:t>
      </w:r>
      <w:r w:rsidR="008B09FB" w:rsidRPr="00961376">
        <w:rPr>
          <w:lang w:val="sq-AL"/>
        </w:rPr>
        <w:t>,</w:t>
      </w:r>
      <w:r w:rsidR="00FD4604" w:rsidRPr="00961376">
        <w:rPr>
          <w:lang w:val="sq-AL"/>
        </w:rPr>
        <w:t xml:space="preserve"> </w:t>
      </w:r>
      <w:r w:rsidRPr="00961376">
        <w:rPr>
          <w:lang w:val="sq-AL"/>
        </w:rPr>
        <w:t>si p.sh</w:t>
      </w:r>
      <w:r w:rsidR="008B09FB" w:rsidRPr="00961376">
        <w:rPr>
          <w:lang w:val="sq-AL"/>
        </w:rPr>
        <w:t>.</w:t>
      </w:r>
      <w:r w:rsidR="003D709C" w:rsidRPr="00961376">
        <w:rPr>
          <w:lang w:val="sq-AL"/>
        </w:rPr>
        <w:t>,</w:t>
      </w:r>
      <w:r w:rsidRPr="00961376">
        <w:rPr>
          <w:lang w:val="sq-AL"/>
        </w:rPr>
        <w:t xml:space="preserve"> njoftimi i </w:t>
      </w:r>
      <w:r w:rsidR="002C51DF" w:rsidRPr="00961376">
        <w:rPr>
          <w:lang w:val="sq-AL"/>
        </w:rPr>
        <w:t xml:space="preserve">autoritetit përgjegjës </w:t>
      </w:r>
      <w:r w:rsidRPr="00961376">
        <w:rPr>
          <w:lang w:val="sq-AL"/>
        </w:rPr>
        <w:t xml:space="preserve">nga struktura që bën identifikimin fillestar të viktimave të mundshme dhe jep ndihmën e parë tek ata/ato, relacioni tek </w:t>
      </w:r>
      <w:r w:rsidR="00FD4604" w:rsidRPr="00961376">
        <w:rPr>
          <w:lang w:val="sq-AL"/>
        </w:rPr>
        <w:t xml:space="preserve">autoriteti përgjegjës </w:t>
      </w:r>
      <w:r w:rsidRPr="00961376">
        <w:rPr>
          <w:lang w:val="sq-AL"/>
        </w:rPr>
        <w:t xml:space="preserve">nga ana e strukturës përgjegjëse për identifikim formal, njoftimi i </w:t>
      </w:r>
      <w:r w:rsidR="00FD4604" w:rsidRPr="00961376">
        <w:rPr>
          <w:lang w:val="sq-AL"/>
        </w:rPr>
        <w:t xml:space="preserve">autoritetit përgjegjës </w:t>
      </w:r>
      <w:r w:rsidRPr="00961376">
        <w:rPr>
          <w:lang w:val="sq-AL"/>
        </w:rPr>
        <w:t>për largimin e papritur ose çdo plan për lëvizje apo transferim të viktimës apo viktimës së mundshme nga programi apo rezidenca ku është vendosur</w:t>
      </w:r>
      <w:r w:rsidR="00FD4604" w:rsidRPr="00961376">
        <w:rPr>
          <w:lang w:val="sq-AL"/>
        </w:rPr>
        <w:t>.</w:t>
      </w:r>
    </w:p>
    <w:p w:rsidR="003C4239" w:rsidRPr="00961376" w:rsidRDefault="003C4239" w:rsidP="003C4239">
      <w:pPr>
        <w:pStyle w:val="Paragrafi"/>
        <w:rPr>
          <w:lang w:val="sq-AL"/>
        </w:rPr>
      </w:pPr>
      <w:r w:rsidRPr="00961376">
        <w:rPr>
          <w:lang w:val="sq-AL"/>
        </w:rPr>
        <w:t xml:space="preserve">Më poshtë jepen tre grafikë që ilustrojnë ndarjet 7 dhe 8 të dokumentit. </w:t>
      </w:r>
    </w:p>
    <w:p w:rsidR="003060E1" w:rsidRDefault="003060E1" w:rsidP="00912187">
      <w:pPr>
        <w:pStyle w:val="Paragrafi"/>
        <w:ind w:firstLine="0"/>
        <w:rPr>
          <w:lang w:val="sq-AL"/>
        </w:rPr>
      </w:pPr>
    </w:p>
    <w:p w:rsidR="00B41FF9" w:rsidRPr="00961376" w:rsidRDefault="00B41FF9" w:rsidP="00912187">
      <w:pPr>
        <w:pStyle w:val="Paragrafi"/>
        <w:ind w:firstLine="0"/>
        <w:rPr>
          <w:lang w:val="sq-AL"/>
        </w:rPr>
      </w:pPr>
    </w:p>
    <w:p w:rsidR="003C4239" w:rsidRPr="00961376" w:rsidRDefault="00356A7D" w:rsidP="003C4239">
      <w:pPr>
        <w:pStyle w:val="Paragrafi"/>
        <w:rPr>
          <w:lang w:val="sq-AL"/>
        </w:rPr>
      </w:pPr>
      <w:r w:rsidRPr="00961376">
        <w:rPr>
          <w:lang w:val="sq-AL"/>
        </w:rPr>
        <w:lastRenderedPageBreak/>
        <w:t>Grafiku 1</w:t>
      </w:r>
      <w:r w:rsidR="003C4239" w:rsidRPr="00961376">
        <w:rPr>
          <w:lang w:val="sq-AL"/>
        </w:rPr>
        <w:t xml:space="preserve">: Identifikimi i viktimave që nis në kufi </w:t>
      </w:r>
    </w:p>
    <w:p w:rsidR="003C4239" w:rsidRPr="00961376" w:rsidRDefault="0041090F" w:rsidP="003C4239">
      <w:pPr>
        <w:pStyle w:val="Paragrafi"/>
        <w:rPr>
          <w:lang w:val="sq-AL"/>
        </w:rPr>
      </w:pPr>
      <w:r w:rsidRPr="0041090F">
        <w:rPr>
          <w:lang w:val="sq-AL"/>
        </w:rPr>
      </w:r>
      <w:r>
        <w:rPr>
          <w:lang w:val="sq-AL"/>
        </w:rPr>
        <w:pict>
          <v:group id="_x0000_s1061" editas="canvas" style="width:433.85pt;height:604pt;mso-position-horizontal-relative:char;mso-position-vertical-relative:line" coordorigin="1808,2552" coordsize="8677,120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1808;top:2552;width:8677;height:12080" o:preferrelative="f">
              <v:fill o:detectmouseclick="t"/>
              <v:path o:extrusionok="t" o:connecttype="none"/>
              <o:lock v:ext="edit" text="t"/>
            </v:shape>
            <v:group id="_x0000_s1063" style="position:absolute;left:1808;top:3197;width:7526;height:11435" coordorigin="1988,3552" coordsize="8340,9780">
              <v:roundrect id="_x0000_s1064" style="position:absolute;left:1988;top:3552;width:4140;height:1260" arcsize="10923f">
                <v:textbox style="mso-next-textbox:#_x0000_s1064">
                  <w:txbxContent>
                    <w:p w:rsidR="005977AD" w:rsidRPr="00CA5FB7" w:rsidRDefault="005977AD" w:rsidP="003C4239">
                      <w:pPr>
                        <w:jc w:val="center"/>
                        <w:rPr>
                          <w:b/>
                          <w:sz w:val="18"/>
                          <w:szCs w:val="18"/>
                        </w:rPr>
                      </w:pPr>
                      <w:r>
                        <w:rPr>
                          <w:b/>
                          <w:sz w:val="18"/>
                          <w:szCs w:val="18"/>
                        </w:rPr>
                        <w:t>Identifikim fillestar:</w:t>
                      </w:r>
                    </w:p>
                    <w:p w:rsidR="005977AD" w:rsidRPr="00CA5FB7" w:rsidRDefault="005977AD" w:rsidP="003C4239">
                      <w:pPr>
                        <w:jc w:val="center"/>
                        <w:rPr>
                          <w:b/>
                          <w:sz w:val="18"/>
                          <w:szCs w:val="18"/>
                        </w:rPr>
                      </w:pPr>
                      <w:r w:rsidRPr="00CA5FB7">
                        <w:rPr>
                          <w:b/>
                          <w:sz w:val="18"/>
                          <w:szCs w:val="18"/>
                        </w:rPr>
                        <w:t xml:space="preserve">Policia e Kufirit dhe Migracionit vlerëson se personi është viktimë e mundshme </w:t>
                      </w:r>
                      <w:r>
                        <w:rPr>
                          <w:b/>
                          <w:sz w:val="18"/>
                          <w:szCs w:val="18"/>
                        </w:rPr>
                        <w:t>(VMT)</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5" type="#_x0000_t13" style="position:absolute;left:2168;top:4632;width:3420;height:1800">
                <v:textbox style="mso-next-textbox:#_x0000_s1065">
                  <w:txbxContent>
                    <w:p w:rsidR="005977AD" w:rsidRPr="00E73902" w:rsidRDefault="005977AD" w:rsidP="003C4239">
                      <w:pPr>
                        <w:jc w:val="center"/>
                        <w:rPr>
                          <w:sz w:val="18"/>
                          <w:szCs w:val="18"/>
                          <w:lang w:val="sv-SE"/>
                        </w:rPr>
                      </w:pPr>
                      <w:r>
                        <w:rPr>
                          <w:sz w:val="18"/>
                          <w:szCs w:val="18"/>
                          <w:lang w:val="sv-SE"/>
                        </w:rPr>
                        <w:t xml:space="preserve">Njoftohet G/SPIF në rajonin kufitar </w:t>
                      </w:r>
                      <w:r w:rsidRPr="00E73902">
                        <w:rPr>
                          <w:sz w:val="18"/>
                          <w:szCs w:val="18"/>
                          <w:lang w:val="sv-SE"/>
                        </w:rPr>
                        <w:t>p</w:t>
                      </w:r>
                      <w:r>
                        <w:rPr>
                          <w:sz w:val="18"/>
                          <w:szCs w:val="18"/>
                          <w:lang w:val="sv-SE"/>
                        </w:rPr>
                        <w:t>ër identifikim f</w:t>
                      </w:r>
                      <w:r w:rsidRPr="00E73902">
                        <w:rPr>
                          <w:sz w:val="18"/>
                          <w:szCs w:val="18"/>
                          <w:lang w:val="sv-SE"/>
                        </w:rPr>
                        <w:t>ormal</w:t>
                      </w:r>
                    </w:p>
                  </w:txbxContent>
                </v:textbox>
              </v:shape>
              <v:roundrect id="_x0000_s1066" style="position:absolute;left:5648;top:4947;width:4140;height:1082" arcsize="10923f" filled="f" fillcolor="#fc0">
                <v:textbox style="mso-next-textbox:#_x0000_s1066">
                  <w:txbxContent>
                    <w:p w:rsidR="005977AD" w:rsidRPr="00E73902" w:rsidRDefault="005977AD" w:rsidP="003C4239">
                      <w:pPr>
                        <w:jc w:val="center"/>
                        <w:rPr>
                          <w:lang w:val="sv-SE"/>
                        </w:rPr>
                      </w:pPr>
                      <w:r>
                        <w:rPr>
                          <w:sz w:val="18"/>
                          <w:szCs w:val="18"/>
                          <w:lang w:val="sv-SE"/>
                        </w:rPr>
                        <w:t xml:space="preserve">G/SPIF informon VMT </w:t>
                      </w:r>
                      <w:r w:rsidRPr="00E73902">
                        <w:rPr>
                          <w:sz w:val="18"/>
                          <w:szCs w:val="18"/>
                          <w:lang w:val="sv-SE"/>
                        </w:rPr>
                        <w:t>p</w:t>
                      </w:r>
                      <w:r>
                        <w:rPr>
                          <w:sz w:val="18"/>
                          <w:szCs w:val="18"/>
                          <w:lang w:val="sv-SE"/>
                        </w:rPr>
                        <w:t>ë</w:t>
                      </w:r>
                      <w:r w:rsidRPr="00E73902">
                        <w:rPr>
                          <w:sz w:val="18"/>
                          <w:szCs w:val="18"/>
                          <w:lang w:val="sv-SE"/>
                        </w:rPr>
                        <w:t>r q</w:t>
                      </w:r>
                      <w:r>
                        <w:rPr>
                          <w:sz w:val="18"/>
                          <w:szCs w:val="18"/>
                          <w:lang w:val="sv-SE"/>
                        </w:rPr>
                        <w:t>ë</w:t>
                      </w:r>
                      <w:r w:rsidRPr="00E73902">
                        <w:rPr>
                          <w:sz w:val="18"/>
                          <w:szCs w:val="18"/>
                          <w:lang w:val="sv-SE"/>
                        </w:rPr>
                        <w:t>llimet e intervist</w:t>
                      </w:r>
                      <w:r>
                        <w:rPr>
                          <w:sz w:val="18"/>
                          <w:szCs w:val="18"/>
                          <w:lang w:val="sv-SE"/>
                        </w:rPr>
                        <w:t>ë</w:t>
                      </w:r>
                      <w:r w:rsidRPr="00E73902">
                        <w:rPr>
                          <w:sz w:val="18"/>
                          <w:szCs w:val="18"/>
                          <w:lang w:val="sv-SE"/>
                        </w:rPr>
                        <w:t>s formale</w:t>
                      </w:r>
                    </w:p>
                  </w:txbxContent>
                </v:textbox>
              </v:roundrect>
              <v:roundrect id="_x0000_s1067" style="position:absolute;left:2153;top:7362;width:3420;height:1260" arcsize="10923f" filled="f" fillcolor="#9c0">
                <v:textbox style="mso-next-textbox:#_x0000_s1067">
                  <w:txbxContent>
                    <w:p w:rsidR="005977AD" w:rsidRDefault="005977AD" w:rsidP="003C4239">
                      <w:pPr>
                        <w:jc w:val="center"/>
                        <w:rPr>
                          <w:b/>
                        </w:rPr>
                      </w:pPr>
                      <w:r>
                        <w:rPr>
                          <w:b/>
                        </w:rPr>
                        <w:t>Identifikim formal/G/SPIF në rajonin kufitar zhvillon intervistën formale</w:t>
                      </w:r>
                    </w:p>
                    <w:p w:rsidR="005977AD" w:rsidRPr="00D434A0" w:rsidRDefault="005977AD" w:rsidP="003C4239">
                      <w:pPr>
                        <w:jc w:val="center"/>
                        <w:rPr>
                          <w:b/>
                        </w:rPr>
                      </w:pPr>
                      <w:r>
                        <w:rPr>
                          <w:b/>
                        </w:rPr>
                        <w:t xml:space="preserve">  </w:t>
                      </w:r>
                    </w:p>
                  </w:txbxContent>
                </v:textbox>
              </v:roundrect>
              <v:roundrect id="_x0000_s1068" style="position:absolute;left:5228;top:6072;width:2160;height:1080" arcsize="10923f">
                <v:textbox style="mso-next-textbox:#_x0000_s1068">
                  <w:txbxContent>
                    <w:p w:rsidR="005977AD" w:rsidRPr="00054F63" w:rsidRDefault="005977AD" w:rsidP="003C4239">
                      <w:pPr>
                        <w:jc w:val="center"/>
                        <w:rPr>
                          <w:sz w:val="18"/>
                          <w:szCs w:val="18"/>
                        </w:rPr>
                      </w:pPr>
                      <w:r w:rsidRPr="00DE4CBC">
                        <w:rPr>
                          <w:sz w:val="18"/>
                          <w:szCs w:val="18"/>
                          <w:lang w:val="sq-AL"/>
                        </w:rPr>
                        <w:t>Janë kushtet e nevojshme dhe viktima e mundshme (VMT) dëshiron të</w:t>
                      </w:r>
                      <w:r>
                        <w:rPr>
                          <w:sz w:val="18"/>
                          <w:szCs w:val="18"/>
                        </w:rPr>
                        <w:t xml:space="preserve"> intervistohet</w:t>
                      </w:r>
                    </w:p>
                  </w:txbxContent>
                </v:textbox>
              </v:roundrect>
              <v:roundrect id="_x0000_s1069" style="position:absolute;left:7748;top:6072;width:2520;height:1080" arcsize="10923f">
                <v:textbox style="mso-next-textbox:#_x0000_s1069">
                  <w:txbxContent>
                    <w:p w:rsidR="005977AD" w:rsidRPr="00DE4CBC" w:rsidRDefault="005977AD" w:rsidP="003C4239">
                      <w:pPr>
                        <w:jc w:val="center"/>
                        <w:rPr>
                          <w:sz w:val="18"/>
                          <w:szCs w:val="18"/>
                          <w:lang w:val="sq-AL"/>
                        </w:rPr>
                      </w:pPr>
                      <w:r>
                        <w:rPr>
                          <w:sz w:val="18"/>
                          <w:szCs w:val="18"/>
                        </w:rPr>
                        <w:t xml:space="preserve">Nuk janë kushtet e </w:t>
                      </w:r>
                      <w:r w:rsidRPr="00DE4CBC">
                        <w:rPr>
                          <w:sz w:val="18"/>
                          <w:szCs w:val="18"/>
                          <w:lang w:val="sq-AL"/>
                        </w:rPr>
                        <w:t>nevojshme ose viktima e mundshme (VMT) nuk dëshiron të intervistohet</w:t>
                      </w:r>
                    </w:p>
                    <w:p w:rsidR="005977AD" w:rsidRPr="00054F63" w:rsidRDefault="005977AD" w:rsidP="003C4239">
                      <w:pPr>
                        <w:rPr>
                          <w:sz w:val="18"/>
                          <w:szCs w:val="18"/>
                        </w:rPr>
                      </w:pPr>
                      <w:r>
                        <w:rPr>
                          <w:sz w:val="18"/>
                          <w:szCs w:val="18"/>
                        </w:rPr>
                        <w:t xml:space="preserve"> </w:t>
                      </w:r>
                    </w:p>
                  </w:txbxContent>
                </v:textbox>
              </v:roundrect>
              <v:shape id="_x0000_s1070" type="#_x0000_t13" style="position:absolute;left:2168;top:9342;width:3780;height:1620" adj="16435,2340" filled="f" fillcolor="yellow">
                <v:textbox style="mso-next-textbox:#_x0000_s1070">
                  <w:txbxContent>
                    <w:p w:rsidR="005977AD" w:rsidRPr="00054F63" w:rsidRDefault="005977AD" w:rsidP="003C4239">
                      <w:pPr>
                        <w:jc w:val="center"/>
                        <w:rPr>
                          <w:sz w:val="18"/>
                          <w:szCs w:val="18"/>
                        </w:rPr>
                      </w:pPr>
                      <w:r>
                        <w:rPr>
                          <w:sz w:val="18"/>
                          <w:szCs w:val="18"/>
                        </w:rPr>
                        <w:t>Njoftohet AP-ja për nevojat dhe zgjedhjet e VMT-s</w:t>
                      </w:r>
                      <w:r w:rsidRPr="00E05924">
                        <w:rPr>
                          <w:rFonts w:ascii="CG Times" w:hAnsi="CG Times"/>
                          <w:sz w:val="18"/>
                          <w:szCs w:val="18"/>
                        </w:rPr>
                        <w:t>ë</w:t>
                      </w:r>
                      <w:r>
                        <w:rPr>
                          <w:sz w:val="18"/>
                          <w:szCs w:val="18"/>
                        </w:rPr>
                        <w:t xml:space="preserve"> ose VT-s</w:t>
                      </w:r>
                      <w:r w:rsidRPr="00E05924">
                        <w:rPr>
                          <w:rFonts w:ascii="CG Times" w:hAnsi="CG Times"/>
                          <w:sz w:val="18"/>
                          <w:szCs w:val="18"/>
                        </w:rPr>
                        <w:t>ë</w:t>
                      </w:r>
                      <w:r>
                        <w:rPr>
                          <w:sz w:val="18"/>
                          <w:szCs w:val="18"/>
                        </w:rPr>
                        <w:t xml:space="preserve"> dhe koordinohet transporti dhe ndihma e nevojshme</w:t>
                      </w:r>
                    </w:p>
                  </w:txbxContent>
                </v:textbox>
              </v:shape>
              <v:shapetype id="_x0000_t101" coordsize="21600,21600" o:spt="101" path="m15662,14285l21600,8310r-2970,qy9250,,,8485l,21600r6110,l6110,8310qy8907,5842l9725,5842qx12520,8310l9725,8310xe">
                <v:stroke joinstyle="miter"/>
                <v:path o:connecttype="custom" o:connectlocs="9250,0;3055,21600;9725,8310;15662,14285;21600,8310" o:connectangles="270,90,90,90,0" textboxrect="0,8310,6110,21600"/>
              </v:shapetype>
              <v:shape id="_x0000_s1071" type="#_x0000_t101" style="position:absolute;left:5213;top:7196;width:1800;height:2520;rotation:11091534fd"/>
              <v:shape id="_x0000_s1072" type="#_x0000_t13" style="position:absolute;left:7894;top:7348;width:2311;height:1978;rotation:29491575fd;flip:x" adj="16435,2340">
                <v:textbox style="mso-next-textbox:#_x0000_s1072">
                  <w:txbxContent>
                    <w:p w:rsidR="005977AD" w:rsidRPr="00462B3E" w:rsidRDefault="005977AD" w:rsidP="003C4239">
                      <w:pPr>
                        <w:jc w:val="center"/>
                        <w:rPr>
                          <w:sz w:val="18"/>
                          <w:szCs w:val="18"/>
                          <w:lang w:val="sq-AL"/>
                        </w:rPr>
                      </w:pPr>
                      <w:r w:rsidRPr="00462B3E">
                        <w:rPr>
                          <w:sz w:val="18"/>
                          <w:szCs w:val="18"/>
                          <w:lang w:val="sq-AL"/>
                        </w:rPr>
                        <w:t>Njoftohet AP</w:t>
                      </w:r>
                      <w:r>
                        <w:rPr>
                          <w:sz w:val="18"/>
                          <w:szCs w:val="18"/>
                          <w:lang w:val="sq-AL"/>
                        </w:rPr>
                        <w:t>-ja</w:t>
                      </w:r>
                      <w:r w:rsidRPr="00462B3E">
                        <w:rPr>
                          <w:sz w:val="18"/>
                          <w:szCs w:val="18"/>
                          <w:lang w:val="sq-AL"/>
                        </w:rPr>
                        <w:t xml:space="preserve"> për nevojat dhe zgjedhjet e VMT</w:t>
                      </w:r>
                      <w:r>
                        <w:rPr>
                          <w:sz w:val="18"/>
                          <w:szCs w:val="18"/>
                          <w:lang w:val="sq-AL"/>
                        </w:rPr>
                        <w:t>-s</w:t>
                      </w:r>
                      <w:r w:rsidRPr="00E05924">
                        <w:rPr>
                          <w:rFonts w:ascii="CG Times" w:hAnsi="CG Times"/>
                          <w:sz w:val="18"/>
                          <w:szCs w:val="18"/>
                          <w:lang w:val="sq-AL"/>
                        </w:rPr>
                        <w:t>ë</w:t>
                      </w:r>
                      <w:r w:rsidRPr="00462B3E">
                        <w:rPr>
                          <w:sz w:val="18"/>
                          <w:szCs w:val="18"/>
                          <w:lang w:val="sq-AL"/>
                        </w:rPr>
                        <w:t xml:space="preserve"> dhe koordinohet transporti dhe ndihma e nevojshme</w:t>
                      </w:r>
                    </w:p>
                  </w:txbxContent>
                </v:textbox>
              </v:shape>
              <v:roundrect id="_x0000_s1073" style="position:absolute;left:6008;top:9672;width:4320;height:1080;flip:y" arcsize="10923f" filled="f" fillcolor="#9c0">
                <v:textbox style="mso-next-textbox:#_x0000_s1073">
                  <w:txbxContent>
                    <w:p w:rsidR="005977AD" w:rsidRPr="00462B3E" w:rsidRDefault="005977AD" w:rsidP="003C4239">
                      <w:pPr>
                        <w:jc w:val="center"/>
                        <w:rPr>
                          <w:b/>
                          <w:sz w:val="20"/>
                          <w:szCs w:val="20"/>
                          <w:lang w:val="sq-AL"/>
                        </w:rPr>
                      </w:pPr>
                      <w:r w:rsidRPr="00462B3E">
                        <w:rPr>
                          <w:b/>
                          <w:lang w:val="sq-AL"/>
                        </w:rPr>
                        <w:t xml:space="preserve"> </w:t>
                      </w:r>
                      <w:r w:rsidRPr="00462B3E">
                        <w:rPr>
                          <w:b/>
                          <w:sz w:val="20"/>
                          <w:szCs w:val="20"/>
                          <w:lang w:val="sq-AL"/>
                        </w:rPr>
                        <w:t>Institucionet shtetërore dhe joshtetërore jap</w:t>
                      </w:r>
                      <w:r>
                        <w:rPr>
                          <w:b/>
                          <w:sz w:val="20"/>
                          <w:szCs w:val="20"/>
                          <w:lang w:val="sq-AL"/>
                        </w:rPr>
                        <w:t>in ndihmën rehabilituese dhe riintegruese/n</w:t>
                      </w:r>
                      <w:r w:rsidRPr="00462B3E">
                        <w:rPr>
                          <w:b/>
                          <w:sz w:val="20"/>
                          <w:szCs w:val="20"/>
                          <w:lang w:val="sq-AL"/>
                        </w:rPr>
                        <w:t>dihm</w:t>
                      </w:r>
                      <w:r>
                        <w:rPr>
                          <w:b/>
                          <w:sz w:val="20"/>
                          <w:szCs w:val="20"/>
                          <w:lang w:val="sq-AL"/>
                        </w:rPr>
                        <w:t>ë</w:t>
                      </w:r>
                      <w:r w:rsidRPr="00462B3E">
                        <w:rPr>
                          <w:b/>
                          <w:sz w:val="20"/>
                          <w:szCs w:val="20"/>
                          <w:lang w:val="sq-AL"/>
                        </w:rPr>
                        <w:t xml:space="preserve"> p</w:t>
                      </w:r>
                      <w:r>
                        <w:rPr>
                          <w:b/>
                          <w:sz w:val="20"/>
                          <w:szCs w:val="20"/>
                          <w:lang w:val="sq-AL"/>
                        </w:rPr>
                        <w:t>ë</w:t>
                      </w:r>
                      <w:r w:rsidRPr="00462B3E">
                        <w:rPr>
                          <w:b/>
                          <w:sz w:val="20"/>
                          <w:szCs w:val="20"/>
                          <w:lang w:val="sq-AL"/>
                        </w:rPr>
                        <w:t>r VMT</w:t>
                      </w:r>
                      <w:r>
                        <w:rPr>
                          <w:b/>
                          <w:sz w:val="20"/>
                          <w:szCs w:val="20"/>
                          <w:lang w:val="sq-AL"/>
                        </w:rPr>
                        <w:t>-n</w:t>
                      </w:r>
                      <w:r w:rsidRPr="00E05924">
                        <w:rPr>
                          <w:rFonts w:ascii="CG Times" w:hAnsi="CG Times"/>
                          <w:b/>
                          <w:sz w:val="20"/>
                          <w:szCs w:val="20"/>
                          <w:lang w:val="sq-AL"/>
                        </w:rPr>
                        <w:t>ë</w:t>
                      </w:r>
                      <w:r w:rsidRPr="00462B3E">
                        <w:rPr>
                          <w:b/>
                          <w:sz w:val="20"/>
                          <w:szCs w:val="20"/>
                          <w:lang w:val="sq-AL"/>
                        </w:rPr>
                        <w:t xml:space="preserve"> dhe VT</w:t>
                      </w:r>
                      <w:r>
                        <w:rPr>
                          <w:b/>
                          <w:sz w:val="20"/>
                          <w:szCs w:val="20"/>
                          <w:lang w:val="sq-AL"/>
                        </w:rPr>
                        <w:t>-n</w:t>
                      </w:r>
                      <w:r w:rsidRPr="00E05924">
                        <w:rPr>
                          <w:rFonts w:ascii="CG Times" w:hAnsi="CG Times"/>
                          <w:b/>
                          <w:sz w:val="20"/>
                          <w:szCs w:val="20"/>
                          <w:lang w:val="sq-AL"/>
                        </w:rPr>
                        <w:t>ë</w:t>
                      </w:r>
                      <w:r w:rsidRPr="00462B3E">
                        <w:rPr>
                          <w:b/>
                          <w:sz w:val="20"/>
                          <w:szCs w:val="20"/>
                          <w:lang w:val="sq-AL"/>
                        </w:rPr>
                        <w:t xml:space="preserve"> </w:t>
                      </w:r>
                    </w:p>
                  </w:txbxContent>
                </v:textbox>
              </v:roundrect>
              <v:roundrect id="_x0000_s1074" style="position:absolute;left:6863;top:10932;width:2160;height:1081" arcsize="10923f">
                <v:textbox style="mso-next-textbox:#_x0000_s1074">
                  <w:txbxContent>
                    <w:p w:rsidR="005977AD" w:rsidRPr="002C2FA8" w:rsidRDefault="005977AD" w:rsidP="003C4239">
                      <w:pPr>
                        <w:jc w:val="center"/>
                        <w:rPr>
                          <w:lang w:val="sq-AL"/>
                        </w:rPr>
                      </w:pPr>
                      <w:r w:rsidRPr="002C2FA8">
                        <w:rPr>
                          <w:sz w:val="18"/>
                          <w:szCs w:val="18"/>
                          <w:lang w:val="sq-AL"/>
                        </w:rPr>
                        <w:t>VMT</w:t>
                      </w:r>
                      <w:r>
                        <w:rPr>
                          <w:sz w:val="18"/>
                          <w:szCs w:val="18"/>
                          <w:lang w:val="sq-AL"/>
                        </w:rPr>
                        <w:t>-ja</w:t>
                      </w:r>
                      <w:r w:rsidRPr="002C2FA8">
                        <w:rPr>
                          <w:sz w:val="18"/>
                          <w:szCs w:val="18"/>
                          <w:lang w:val="sq-AL"/>
                        </w:rPr>
                        <w:t xml:space="preserve"> d</w:t>
                      </w:r>
                      <w:r>
                        <w:rPr>
                          <w:sz w:val="18"/>
                          <w:szCs w:val="18"/>
                          <w:lang w:val="sq-AL"/>
                        </w:rPr>
                        <w:t>ë</w:t>
                      </w:r>
                      <w:r w:rsidRPr="002C2FA8">
                        <w:rPr>
                          <w:sz w:val="18"/>
                          <w:szCs w:val="18"/>
                          <w:lang w:val="sq-AL"/>
                        </w:rPr>
                        <w:t>shiron t</w:t>
                      </w:r>
                      <w:r>
                        <w:rPr>
                          <w:sz w:val="18"/>
                          <w:szCs w:val="18"/>
                          <w:lang w:val="sq-AL"/>
                        </w:rPr>
                        <w:t>ë</w:t>
                      </w:r>
                      <w:r w:rsidRPr="002C2FA8">
                        <w:rPr>
                          <w:lang w:val="sq-AL"/>
                        </w:rPr>
                        <w:t xml:space="preserve"> </w:t>
                      </w:r>
                      <w:r w:rsidRPr="002C2FA8">
                        <w:rPr>
                          <w:sz w:val="18"/>
                          <w:szCs w:val="18"/>
                          <w:lang w:val="sq-AL"/>
                        </w:rPr>
                        <w:t>identifikohet formalisht</w:t>
                      </w:r>
                    </w:p>
                  </w:txbxContent>
                </v:textbox>
              </v:roundre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75" type="#_x0000_t91" style="position:absolute;left:5228;top:11202;width:1601;height:984;rotation:180"/>
              <v:roundrect id="_x0000_s1076" style="position:absolute;left:5048;top:12252;width:4500;height:1080" arcsize="10923f" filled="f" fillcolor="yellow">
                <v:textbox style="mso-next-textbox:#_x0000_s1076">
                  <w:txbxContent>
                    <w:p w:rsidR="005977AD" w:rsidRPr="0069509D" w:rsidRDefault="005977AD" w:rsidP="003C4239">
                      <w:pPr>
                        <w:jc w:val="center"/>
                        <w:rPr>
                          <w:sz w:val="18"/>
                          <w:szCs w:val="18"/>
                          <w:lang w:val="sv-SE"/>
                        </w:rPr>
                      </w:pPr>
                      <w:r>
                        <w:rPr>
                          <w:sz w:val="18"/>
                          <w:szCs w:val="18"/>
                          <w:lang w:val="sv-SE"/>
                        </w:rPr>
                        <w:t>Punonjësi i policisë i SLKTP-s</w:t>
                      </w:r>
                      <w:r w:rsidRPr="00974554">
                        <w:rPr>
                          <w:rFonts w:ascii="CG Times" w:hAnsi="CG Times"/>
                          <w:sz w:val="18"/>
                          <w:szCs w:val="18"/>
                          <w:lang w:val="sv-SE"/>
                        </w:rPr>
                        <w:t>ë</w:t>
                      </w:r>
                      <w:r>
                        <w:rPr>
                          <w:sz w:val="18"/>
                          <w:szCs w:val="18"/>
                          <w:lang w:val="sv-SE"/>
                        </w:rPr>
                        <w:t xml:space="preserve"> në rajonin ku po ndihmohet VT-ja bën organizimet e nevojshme për dhënien e kallzimit në një kohë të dytë nëse personi dëshiron të japë kall</w:t>
                      </w:r>
                      <w:r w:rsidRPr="00974554">
                        <w:rPr>
                          <w:rFonts w:ascii="CG Times" w:hAnsi="CG Times"/>
                          <w:sz w:val="18"/>
                          <w:szCs w:val="18"/>
                          <w:lang w:val="sv-SE"/>
                        </w:rPr>
                        <w:t>ë</w:t>
                      </w:r>
                      <w:r>
                        <w:rPr>
                          <w:sz w:val="18"/>
                          <w:szCs w:val="18"/>
                          <w:lang w:val="sv-SE"/>
                        </w:rPr>
                        <w:t>zim</w:t>
                      </w:r>
                    </w:p>
                  </w:txbxContent>
                </v:textbox>
              </v:roundrect>
              <v:roundrect id="_x0000_s1077" style="position:absolute;left:2138;top:11292;width:3060;height:900" arcsize="10923f" filled="f" fillcolor="#9c0">
                <v:textbox style="mso-next-textbox:#_x0000_s1077">
                  <w:txbxContent>
                    <w:p w:rsidR="005977AD" w:rsidRPr="00462B3E" w:rsidRDefault="005977AD" w:rsidP="003C4239">
                      <w:pPr>
                        <w:jc w:val="center"/>
                        <w:rPr>
                          <w:lang w:val="sv-SE"/>
                        </w:rPr>
                      </w:pPr>
                      <w:r>
                        <w:rPr>
                          <w:sz w:val="18"/>
                          <w:szCs w:val="18"/>
                          <w:lang w:val="sv-SE"/>
                        </w:rPr>
                        <w:t>VMT-ja intervistohet nga G/SPIF-ja n</w:t>
                      </w:r>
                      <w:r w:rsidRPr="007407A9">
                        <w:rPr>
                          <w:rFonts w:ascii="CG Times" w:hAnsi="CG Times"/>
                          <w:sz w:val="18"/>
                          <w:szCs w:val="18"/>
                          <w:lang w:val="sv-SE"/>
                        </w:rPr>
                        <w:t>ë</w:t>
                      </w:r>
                      <w:r w:rsidRPr="0069509D">
                        <w:rPr>
                          <w:sz w:val="18"/>
                          <w:szCs w:val="18"/>
                          <w:lang w:val="sv-SE"/>
                        </w:rPr>
                        <w:t xml:space="preserve"> rajonin ku po ndihmohet</w:t>
                      </w:r>
                    </w:p>
                  </w:txbxContent>
                </v:textbox>
              </v:roundrect>
            </v:group>
            <w10:wrap type="none"/>
            <w10:anchorlock/>
          </v:group>
        </w:pict>
      </w:r>
    </w:p>
    <w:p w:rsidR="003C4239" w:rsidRPr="00961376" w:rsidRDefault="003C4239" w:rsidP="003C4239">
      <w:pPr>
        <w:pStyle w:val="Paragrafi"/>
        <w:rPr>
          <w:lang w:val="sq-AL"/>
        </w:rPr>
      </w:pPr>
    </w:p>
    <w:p w:rsidR="003C4239" w:rsidRPr="00961376" w:rsidRDefault="003C4239" w:rsidP="003C4239">
      <w:pPr>
        <w:pStyle w:val="Paragrafi"/>
        <w:rPr>
          <w:lang w:val="sq-AL"/>
        </w:rPr>
      </w:pPr>
    </w:p>
    <w:p w:rsidR="003C4239" w:rsidRDefault="003C4239" w:rsidP="003C4239">
      <w:pPr>
        <w:pStyle w:val="Paragrafi"/>
        <w:rPr>
          <w:lang w:val="sq-AL"/>
        </w:rPr>
      </w:pPr>
    </w:p>
    <w:p w:rsidR="009D6CF3" w:rsidRDefault="009D6CF3" w:rsidP="003C4239">
      <w:pPr>
        <w:pStyle w:val="Paragrafi"/>
        <w:rPr>
          <w:lang w:val="sq-AL"/>
        </w:rPr>
      </w:pPr>
    </w:p>
    <w:p w:rsidR="009D6CF3" w:rsidRDefault="009D6CF3" w:rsidP="003C4239">
      <w:pPr>
        <w:pStyle w:val="Paragrafi"/>
        <w:rPr>
          <w:lang w:val="sq-AL"/>
        </w:rPr>
      </w:pPr>
    </w:p>
    <w:p w:rsidR="009D6CF3" w:rsidRPr="00961376" w:rsidRDefault="009D6CF3" w:rsidP="003C4239">
      <w:pPr>
        <w:pStyle w:val="Paragrafi"/>
        <w:rPr>
          <w:lang w:val="sq-AL"/>
        </w:rPr>
      </w:pPr>
    </w:p>
    <w:p w:rsidR="003C4239" w:rsidRPr="00961376" w:rsidRDefault="003C4239" w:rsidP="003C4239">
      <w:pPr>
        <w:pStyle w:val="Paragrafi"/>
        <w:rPr>
          <w:lang w:val="sq-AL"/>
        </w:rPr>
      </w:pPr>
      <w:r w:rsidRPr="00961376">
        <w:rPr>
          <w:lang w:val="sq-AL"/>
        </w:rPr>
        <w:lastRenderedPageBreak/>
        <w:t xml:space="preserve">Grafiku 2: Identifikimi i viktimave që nis në territor </w:t>
      </w:r>
    </w:p>
    <w:p w:rsidR="003C4239" w:rsidRPr="00961376" w:rsidRDefault="003C4239" w:rsidP="005C63F7">
      <w:pPr>
        <w:pStyle w:val="Paragrafi"/>
        <w:ind w:firstLine="0"/>
        <w:rPr>
          <w:lang w:val="sq-AL"/>
        </w:rPr>
      </w:pPr>
    </w:p>
    <w:p w:rsidR="003C4239" w:rsidRPr="00961376" w:rsidRDefault="003C4239" w:rsidP="003C4239">
      <w:pPr>
        <w:pStyle w:val="Paragrafi"/>
        <w:rPr>
          <w:lang w:val="sq-AL"/>
        </w:rPr>
      </w:pPr>
    </w:p>
    <w:p w:rsidR="003C4239" w:rsidRPr="00961376" w:rsidRDefault="0041090F" w:rsidP="003C4239">
      <w:pPr>
        <w:pStyle w:val="Paragrafi"/>
        <w:rPr>
          <w:lang w:val="sq-AL"/>
        </w:rPr>
      </w:pPr>
      <w:r w:rsidRPr="0041090F">
        <w:rPr>
          <w:lang w:val="sq-AL"/>
        </w:rPr>
      </w:r>
      <w:r>
        <w:rPr>
          <w:lang w:val="sq-AL"/>
        </w:rPr>
        <w:pict>
          <v:group id="_x0000_s1256" editas="canvas" style="width:410.95pt;height:617.6pt;mso-position-horizontal-relative:char;mso-position-vertical-relative:line" coordorigin="2057,1619" coordsize="8219,12352">
            <o:lock v:ext="edit" aspectratio="t"/>
            <v:shape id="_x0000_s1257" type="#_x0000_t75" style="position:absolute;left:2057;top:1619;width:8219;height:12352" o:preferrelative="f">
              <v:fill o:detectmouseclick="t"/>
              <v:path o:extrusionok="t" o:connecttype="none"/>
              <o:lock v:ext="edit" text="t"/>
            </v:shape>
            <v:group id="_x0000_s1258" style="position:absolute;left:2057;top:1848;width:8080;height:11792" coordorigin="2153,2172" coordsize="8123,10200">
              <v:roundrect id="_x0000_s1259" style="position:absolute;left:2348;top:2172;width:7380;height:1620" arcsize="10923f" filled="f" fillcolor="#9c0">
                <v:textbox style="mso-next-textbox:#_x0000_s1259">
                  <w:txbxContent>
                    <w:p w:rsidR="005977AD" w:rsidRPr="0049710A" w:rsidRDefault="005977AD" w:rsidP="00261BA9">
                      <w:pPr>
                        <w:jc w:val="center"/>
                        <w:rPr>
                          <w:rFonts w:ascii="CG Times" w:hAnsi="CG Times"/>
                          <w:b/>
                          <w:sz w:val="20"/>
                          <w:szCs w:val="20"/>
                          <w:lang w:val="sq-AL"/>
                        </w:rPr>
                      </w:pPr>
                      <w:r w:rsidRPr="0049710A">
                        <w:rPr>
                          <w:rFonts w:ascii="CG Times" w:hAnsi="CG Times"/>
                          <w:b/>
                          <w:sz w:val="20"/>
                          <w:szCs w:val="20"/>
                          <w:lang w:val="sq-AL"/>
                        </w:rPr>
                        <w:t xml:space="preserve">Identifikim Fillestar/Institucionet shtetërore dhe joshtetërore (A/IPIF) vlerësojnë se personi është viktimë e mundshme (VMT): Tregues dhe intervistë fillestare </w:t>
                      </w:r>
                    </w:p>
                  </w:txbxContent>
                </v:textbox>
              </v:roundrect>
              <v:shape id="_x0000_s1260" type="#_x0000_t13" style="position:absolute;left:6202;top:4631;width:2161;height:2341;rotation:29491575fd;flip:x" adj="16435,2340" filled="f" fillcolor="yellow">
                <v:textbox style="mso-next-textbox:#_x0000_s1260">
                  <w:txbxContent>
                    <w:p w:rsidR="005977AD" w:rsidRPr="00C51249" w:rsidRDefault="005977AD" w:rsidP="00261BA9">
                      <w:pPr>
                        <w:jc w:val="center"/>
                        <w:rPr>
                          <w:sz w:val="18"/>
                          <w:szCs w:val="18"/>
                          <w:lang w:val="sq-AL"/>
                        </w:rPr>
                      </w:pPr>
                      <w:r w:rsidRPr="00C51249">
                        <w:rPr>
                          <w:sz w:val="18"/>
                          <w:szCs w:val="18"/>
                          <w:lang w:val="sq-AL"/>
                        </w:rPr>
                        <w:t>Njoftohet policia SLKTP</w:t>
                      </w:r>
                      <w:r>
                        <w:rPr>
                          <w:sz w:val="18"/>
                          <w:szCs w:val="18"/>
                          <w:lang w:val="sq-AL"/>
                        </w:rPr>
                        <w:t>-ja,</w:t>
                      </w:r>
                      <w:r w:rsidRPr="00C51249">
                        <w:rPr>
                          <w:sz w:val="18"/>
                          <w:szCs w:val="18"/>
                          <w:lang w:val="sq-AL"/>
                        </w:rPr>
                        <w:t xml:space="preserve"> menjëherë</w:t>
                      </w:r>
                      <w:r>
                        <w:rPr>
                          <w:sz w:val="18"/>
                          <w:szCs w:val="18"/>
                          <w:lang w:val="sq-AL"/>
                        </w:rPr>
                        <w:t>,</w:t>
                      </w:r>
                      <w:r w:rsidRPr="00C51249">
                        <w:rPr>
                          <w:sz w:val="18"/>
                          <w:szCs w:val="18"/>
                          <w:lang w:val="sq-AL"/>
                        </w:rPr>
                        <w:t xml:space="preserve"> gojarisht dhe me shkrim për të organizuar ndërhyrjen dhe vihet në dijeni AP</w:t>
                      </w:r>
                      <w:r>
                        <w:rPr>
                          <w:sz w:val="18"/>
                          <w:szCs w:val="18"/>
                          <w:lang w:val="sq-AL"/>
                        </w:rPr>
                        <w:t>-ja</w:t>
                      </w:r>
                    </w:p>
                  </w:txbxContent>
                </v:textbox>
              </v:shape>
              <v:roundrect id="_x0000_s1261" style="position:absolute;left:2168;top:7932;width:8100;height:2881;flip:y" arcsize="10923f" filled="f" fillcolor="#9c0">
                <v:textbox style="mso-next-textbox:#_x0000_s1261">
                  <w:txbxContent>
                    <w:p w:rsidR="005977AD" w:rsidRPr="0049710A" w:rsidRDefault="005977AD" w:rsidP="00261BA9">
                      <w:pPr>
                        <w:jc w:val="center"/>
                        <w:rPr>
                          <w:rFonts w:ascii="CG Times" w:hAnsi="CG Times"/>
                          <w:b/>
                          <w:sz w:val="22"/>
                          <w:szCs w:val="22"/>
                        </w:rPr>
                      </w:pPr>
                      <w:r w:rsidRPr="0049710A">
                        <w:rPr>
                          <w:rFonts w:ascii="CG Times" w:hAnsi="CG Times"/>
                          <w:b/>
                          <w:sz w:val="22"/>
                          <w:szCs w:val="22"/>
                        </w:rPr>
                        <w:t xml:space="preserve"> Ndihmë/Institucionet shtetërore dhe joshtetërore japin ndihmën e nevojshme rehabilituese dhe riintegruese për VMT-në dhe VT-në </w:t>
                      </w:r>
                    </w:p>
                    <w:p w:rsidR="005977AD" w:rsidRDefault="005977AD" w:rsidP="00261BA9"/>
                  </w:txbxContent>
                </v:textbox>
              </v:roundrect>
              <v:roundrect id="_x0000_s1262" style="position:absolute;left:2348;top:3372;width:3060;height:1620" arcsize="10923f">
                <v:textbox style="mso-next-textbox:#_x0000_s1262">
                  <w:txbxContent>
                    <w:p w:rsidR="005977AD" w:rsidRPr="00C51249" w:rsidRDefault="005977AD" w:rsidP="00261BA9">
                      <w:pPr>
                        <w:jc w:val="center"/>
                        <w:rPr>
                          <w:sz w:val="18"/>
                          <w:szCs w:val="18"/>
                          <w:lang w:val="sq-AL"/>
                        </w:rPr>
                      </w:pPr>
                      <w:r w:rsidRPr="00C51249">
                        <w:rPr>
                          <w:sz w:val="18"/>
                          <w:szCs w:val="18"/>
                          <w:lang w:val="sq-AL"/>
                        </w:rPr>
                        <w:t>Institucionet shtetërore ose jo shtet</w:t>
                      </w:r>
                      <w:r>
                        <w:rPr>
                          <w:sz w:val="18"/>
                          <w:szCs w:val="18"/>
                          <w:lang w:val="sq-AL"/>
                        </w:rPr>
                        <w:t>ërore (A/IPIF) kanë kapacitete</w:t>
                      </w:r>
                      <w:r w:rsidRPr="00C51249">
                        <w:rPr>
                          <w:sz w:val="18"/>
                          <w:szCs w:val="18"/>
                          <w:lang w:val="sq-AL"/>
                        </w:rPr>
                        <w:t xml:space="preserve"> të ndërhyjnë për shpëtimin dhe ndihmën e VMT</w:t>
                      </w:r>
                      <w:r>
                        <w:rPr>
                          <w:sz w:val="18"/>
                          <w:szCs w:val="18"/>
                          <w:lang w:val="sq-AL"/>
                        </w:rPr>
                        <w:t>-s</w:t>
                      </w:r>
                      <w:r w:rsidRPr="00AA11B0">
                        <w:rPr>
                          <w:rFonts w:ascii="CG Times" w:hAnsi="CG Times"/>
                          <w:sz w:val="18"/>
                          <w:szCs w:val="18"/>
                          <w:lang w:val="sq-AL"/>
                        </w:rPr>
                        <w:t>ë</w:t>
                      </w:r>
                      <w:r w:rsidRPr="00C51249">
                        <w:rPr>
                          <w:sz w:val="18"/>
                          <w:szCs w:val="18"/>
                          <w:lang w:val="sq-AL"/>
                        </w:rPr>
                        <w:t xml:space="preserve"> dhe VMT</w:t>
                      </w:r>
                      <w:r>
                        <w:rPr>
                          <w:sz w:val="18"/>
                          <w:szCs w:val="18"/>
                          <w:lang w:val="sq-AL"/>
                        </w:rPr>
                        <w:t>-ja</w:t>
                      </w:r>
                      <w:r w:rsidRPr="00C51249">
                        <w:rPr>
                          <w:sz w:val="18"/>
                          <w:szCs w:val="18"/>
                          <w:lang w:val="sq-AL"/>
                        </w:rPr>
                        <w:t xml:space="preserve"> dëshiron të ndihmohet prej tyre</w:t>
                      </w:r>
                    </w:p>
                    <w:p w:rsidR="005977AD" w:rsidRPr="00C51249" w:rsidRDefault="005977AD" w:rsidP="00261BA9">
                      <w:pPr>
                        <w:jc w:val="center"/>
                        <w:rPr>
                          <w:sz w:val="18"/>
                          <w:szCs w:val="18"/>
                          <w:lang w:val="sq-AL"/>
                        </w:rPr>
                      </w:pPr>
                    </w:p>
                  </w:txbxContent>
                </v:textbox>
              </v:roundrect>
              <v:roundrect id="_x0000_s1263" style="position:absolute;left:6128;top:3252;width:3240;height:1440" arcsize="10923f">
                <v:textbox style="mso-next-textbox:#_x0000_s1263">
                  <w:txbxContent>
                    <w:p w:rsidR="005977AD" w:rsidRPr="00C51249" w:rsidRDefault="005977AD" w:rsidP="00261BA9">
                      <w:pPr>
                        <w:jc w:val="center"/>
                        <w:rPr>
                          <w:sz w:val="18"/>
                          <w:szCs w:val="18"/>
                          <w:lang w:val="sq-AL"/>
                        </w:rPr>
                      </w:pPr>
                      <w:r w:rsidRPr="00C51249">
                        <w:rPr>
                          <w:sz w:val="18"/>
                          <w:szCs w:val="18"/>
                          <w:lang w:val="sq-AL"/>
                        </w:rPr>
                        <w:t>Institucionet shtetërore ose jo shtetëro</w:t>
                      </w:r>
                      <w:r>
                        <w:rPr>
                          <w:sz w:val="18"/>
                          <w:szCs w:val="18"/>
                          <w:lang w:val="sq-AL"/>
                        </w:rPr>
                        <w:t>re (A/IPIF) nuk kanë kapacitete</w:t>
                      </w:r>
                      <w:r w:rsidRPr="00C51249">
                        <w:rPr>
                          <w:sz w:val="18"/>
                          <w:szCs w:val="18"/>
                          <w:lang w:val="sq-AL"/>
                        </w:rPr>
                        <w:t xml:space="preserve"> të ndërhyjnë për shpëtimin dhe ndihmën e VMT</w:t>
                      </w:r>
                      <w:r>
                        <w:rPr>
                          <w:sz w:val="18"/>
                          <w:szCs w:val="18"/>
                          <w:lang w:val="sq-AL"/>
                        </w:rPr>
                        <w:t>-s</w:t>
                      </w:r>
                      <w:r w:rsidRPr="00AA11B0">
                        <w:rPr>
                          <w:rFonts w:ascii="CG Times" w:hAnsi="CG Times"/>
                          <w:sz w:val="18"/>
                          <w:szCs w:val="18"/>
                          <w:lang w:val="sq-AL"/>
                        </w:rPr>
                        <w:t>ë</w:t>
                      </w:r>
                      <w:r w:rsidRPr="00C51249">
                        <w:rPr>
                          <w:sz w:val="18"/>
                          <w:szCs w:val="18"/>
                          <w:lang w:val="sq-AL"/>
                        </w:rPr>
                        <w:t xml:space="preserve"> ose VT</w:t>
                      </w:r>
                      <w:r>
                        <w:rPr>
                          <w:sz w:val="18"/>
                          <w:szCs w:val="18"/>
                          <w:lang w:val="sq-AL"/>
                        </w:rPr>
                        <w:t>-ja</w:t>
                      </w:r>
                      <w:r w:rsidRPr="00C51249">
                        <w:rPr>
                          <w:sz w:val="18"/>
                          <w:szCs w:val="18"/>
                          <w:lang w:val="sq-AL"/>
                        </w:rPr>
                        <w:t xml:space="preserve"> nuk dëshiron të ndihmohet prej tyre</w:t>
                      </w:r>
                    </w:p>
                  </w:txbxContent>
                </v:textbox>
              </v:roundrect>
              <v:roundrect id="_x0000_s1264" style="position:absolute;left:2888;top:9012;width:1980;height:1080" arcsize="10923f">
                <v:textbox style="mso-next-textbox:#_x0000_s1264">
                  <w:txbxContent>
                    <w:p w:rsidR="005977AD" w:rsidRPr="00C51249" w:rsidRDefault="005977AD" w:rsidP="00261BA9">
                      <w:pPr>
                        <w:jc w:val="center"/>
                        <w:rPr>
                          <w:sz w:val="18"/>
                          <w:szCs w:val="18"/>
                          <w:lang w:val="sq-AL"/>
                        </w:rPr>
                      </w:pPr>
                      <w:r w:rsidRPr="00C51249">
                        <w:rPr>
                          <w:sz w:val="18"/>
                          <w:szCs w:val="18"/>
                          <w:lang w:val="sq-AL"/>
                        </w:rPr>
                        <w:t>VMT</w:t>
                      </w:r>
                      <w:r>
                        <w:rPr>
                          <w:sz w:val="18"/>
                          <w:szCs w:val="18"/>
                          <w:lang w:val="sq-AL"/>
                        </w:rPr>
                        <w:t>-ja</w:t>
                      </w:r>
                      <w:r w:rsidRPr="00C51249">
                        <w:rPr>
                          <w:sz w:val="18"/>
                          <w:szCs w:val="18"/>
                          <w:lang w:val="sq-AL"/>
                        </w:rPr>
                        <w:t xml:space="preserve"> dëshiron të identifikohet formalisht</w:t>
                      </w:r>
                    </w:p>
                  </w:txbxContent>
                </v:textbox>
              </v:roundrect>
              <v:shape id="_x0000_s1265" type="#_x0000_t13" style="position:absolute;left:7941;top:8668;width:2160;height:2157;rotation:29491575fd;flip:x" adj="16435,2340" filled="f" fillcolor="yellow">
                <v:textbox style="mso-next-textbox:#_x0000_s1265">
                  <w:txbxContent>
                    <w:p w:rsidR="005977AD" w:rsidRPr="00C51249" w:rsidRDefault="005977AD" w:rsidP="00261BA9">
                      <w:pPr>
                        <w:jc w:val="center"/>
                        <w:rPr>
                          <w:sz w:val="18"/>
                          <w:szCs w:val="18"/>
                          <w:lang w:val="sq-AL"/>
                        </w:rPr>
                      </w:pPr>
                      <w:r>
                        <w:rPr>
                          <w:sz w:val="18"/>
                          <w:szCs w:val="18"/>
                          <w:lang w:val="sq-AL"/>
                        </w:rPr>
                        <w:t>Njoftohet autoriteti p</w:t>
                      </w:r>
                      <w:r w:rsidRPr="00C51249">
                        <w:rPr>
                          <w:sz w:val="18"/>
                          <w:szCs w:val="18"/>
                          <w:lang w:val="sq-AL"/>
                        </w:rPr>
                        <w:t>ërgjegjës me shkrim për nevojat dhe zgjedhjet e personit dhe koordinohet me të për plotësimin e nevojave specifike</w:t>
                      </w:r>
                    </w:p>
                  </w:txbxContent>
                </v:textbox>
              </v:shape>
              <v:roundrect id="_x0000_s1266" style="position:absolute;left:5543;top:8952;width:1800;height:1260" arcsize="10923f">
                <v:textbox style="mso-next-textbox:#_x0000_s1266">
                  <w:txbxContent>
                    <w:p w:rsidR="005977AD" w:rsidRPr="00C51249" w:rsidRDefault="005977AD" w:rsidP="00261BA9">
                      <w:pPr>
                        <w:jc w:val="center"/>
                        <w:rPr>
                          <w:sz w:val="18"/>
                          <w:szCs w:val="18"/>
                          <w:lang w:val="sq-AL"/>
                        </w:rPr>
                      </w:pPr>
                      <w:r w:rsidRPr="00C51249">
                        <w:rPr>
                          <w:sz w:val="18"/>
                          <w:szCs w:val="18"/>
                          <w:lang w:val="sq-AL"/>
                        </w:rPr>
                        <w:t>VMT</w:t>
                      </w:r>
                      <w:r>
                        <w:rPr>
                          <w:sz w:val="18"/>
                          <w:szCs w:val="18"/>
                          <w:lang w:val="sq-AL"/>
                        </w:rPr>
                        <w:t>-ja</w:t>
                      </w:r>
                      <w:r w:rsidRPr="00C51249">
                        <w:rPr>
                          <w:sz w:val="18"/>
                          <w:szCs w:val="18"/>
                          <w:lang w:val="sq-AL"/>
                        </w:rPr>
                        <w:t xml:space="preserve"> nuk dëshiron të identifikohet formalisht</w:t>
                      </w:r>
                    </w:p>
                  </w:txbxContent>
                </v:textbox>
              </v:roundrect>
              <v:shape id="_x0000_s1267" type="#_x0000_t13" style="position:absolute;left:2257;top:5322;width:2701;height:2160;rotation:29491575fd;flip:x" adj="16435,2340" filled="f" fillcolor="yellow">
                <v:textbox style="mso-next-textbox:#_x0000_s1267">
                  <w:txbxContent>
                    <w:p w:rsidR="005977AD" w:rsidRPr="00C51249" w:rsidRDefault="005977AD" w:rsidP="00261BA9">
                      <w:pPr>
                        <w:jc w:val="center"/>
                        <w:rPr>
                          <w:sz w:val="18"/>
                          <w:szCs w:val="18"/>
                          <w:lang w:val="sq-AL"/>
                        </w:rPr>
                      </w:pPr>
                      <w:r w:rsidRPr="00C51249">
                        <w:rPr>
                          <w:sz w:val="18"/>
                          <w:szCs w:val="18"/>
                          <w:lang w:val="sq-AL"/>
                        </w:rPr>
                        <w:t>Njoftohet AP</w:t>
                      </w:r>
                      <w:r>
                        <w:rPr>
                          <w:sz w:val="18"/>
                          <w:szCs w:val="18"/>
                          <w:lang w:val="sq-AL"/>
                        </w:rPr>
                        <w:t>-ja,</w:t>
                      </w:r>
                      <w:r w:rsidRPr="00C51249">
                        <w:rPr>
                          <w:sz w:val="18"/>
                          <w:szCs w:val="18"/>
                          <w:lang w:val="sq-AL"/>
                        </w:rPr>
                        <w:t xml:space="preserve"> gojarisht</w:t>
                      </w:r>
                      <w:r>
                        <w:rPr>
                          <w:sz w:val="18"/>
                          <w:szCs w:val="18"/>
                          <w:lang w:val="sq-AL"/>
                        </w:rPr>
                        <w:t>,</w:t>
                      </w:r>
                      <w:r w:rsidRPr="00C51249">
                        <w:rPr>
                          <w:sz w:val="18"/>
                          <w:szCs w:val="18"/>
                          <w:lang w:val="sq-AL"/>
                        </w:rPr>
                        <w:t xml:space="preserve"> menjëherë dhe brenda dy ditësh me shkrim për vlerësimin personit si VMT dhe ndihmën që do t’i jepet nga institucioni</w:t>
                      </w:r>
                    </w:p>
                  </w:txbxContent>
                </v:textbox>
              </v:shape>
              <v:roundrect id="_x0000_s1268" style="position:absolute;left:4148;top:6852;width:3600;height:1080" arcsize="10923f" filled="f" fillcolor="#fc0">
                <v:textbox style="mso-next-textbox:#_x0000_s1268">
                  <w:txbxContent>
                    <w:p w:rsidR="005977AD" w:rsidRDefault="005977AD" w:rsidP="00261BA9">
                      <w:pPr>
                        <w:jc w:val="center"/>
                        <w:rPr>
                          <w:sz w:val="18"/>
                          <w:szCs w:val="18"/>
                          <w:lang w:val="sq-AL"/>
                        </w:rPr>
                      </w:pPr>
                      <w:r w:rsidRPr="00C51249">
                        <w:rPr>
                          <w:sz w:val="18"/>
                          <w:szCs w:val="18"/>
                          <w:lang w:val="sq-AL"/>
                        </w:rPr>
                        <w:t>SLKTP</w:t>
                      </w:r>
                      <w:r>
                        <w:rPr>
                          <w:sz w:val="18"/>
                          <w:szCs w:val="18"/>
                          <w:lang w:val="sq-AL"/>
                        </w:rPr>
                        <w:t>-ja</w:t>
                      </w:r>
                      <w:r w:rsidRPr="00C51249">
                        <w:rPr>
                          <w:sz w:val="18"/>
                          <w:szCs w:val="18"/>
                          <w:lang w:val="sq-AL"/>
                        </w:rPr>
                        <w:t xml:space="preserve"> dhe AP</w:t>
                      </w:r>
                      <w:r>
                        <w:rPr>
                          <w:sz w:val="18"/>
                          <w:szCs w:val="18"/>
                          <w:lang w:val="sq-AL"/>
                        </w:rPr>
                        <w:t>-ja</w:t>
                      </w:r>
                      <w:r w:rsidRPr="00C51249">
                        <w:rPr>
                          <w:sz w:val="18"/>
                          <w:szCs w:val="18"/>
                          <w:lang w:val="sq-AL"/>
                        </w:rPr>
                        <w:t xml:space="preserve"> organizojn</w:t>
                      </w:r>
                      <w:r>
                        <w:rPr>
                          <w:sz w:val="18"/>
                          <w:szCs w:val="18"/>
                          <w:lang w:val="sq-AL"/>
                        </w:rPr>
                        <w:t>ë</w:t>
                      </w:r>
                      <w:r w:rsidRPr="00C51249">
                        <w:rPr>
                          <w:sz w:val="18"/>
                          <w:szCs w:val="18"/>
                          <w:lang w:val="sq-AL"/>
                        </w:rPr>
                        <w:t xml:space="preserve"> ndërhyrjen për shpëtimin e personit VMT</w:t>
                      </w:r>
                      <w:r>
                        <w:rPr>
                          <w:sz w:val="18"/>
                          <w:szCs w:val="18"/>
                          <w:lang w:val="sq-AL"/>
                        </w:rPr>
                        <w:t>-s</w:t>
                      </w:r>
                      <w:r w:rsidRPr="00926E16">
                        <w:rPr>
                          <w:rFonts w:ascii="CG Times" w:hAnsi="CG Times"/>
                          <w:sz w:val="18"/>
                          <w:szCs w:val="18"/>
                          <w:lang w:val="sq-AL"/>
                        </w:rPr>
                        <w:t>ë</w:t>
                      </w:r>
                      <w:r w:rsidRPr="00C51249">
                        <w:rPr>
                          <w:sz w:val="18"/>
                          <w:szCs w:val="18"/>
                          <w:lang w:val="sq-AL"/>
                        </w:rPr>
                        <w:t xml:space="preserve"> dhe referimin për ndihmën e nevojshme e të përshtatshme në </w:t>
                      </w:r>
                    </w:p>
                    <w:p w:rsidR="005977AD" w:rsidRDefault="005977AD" w:rsidP="00261BA9">
                      <w:pPr>
                        <w:jc w:val="center"/>
                        <w:rPr>
                          <w:sz w:val="18"/>
                          <w:szCs w:val="18"/>
                          <w:lang w:val="sq-AL"/>
                        </w:rPr>
                      </w:pPr>
                      <w:r w:rsidRPr="00C51249">
                        <w:rPr>
                          <w:sz w:val="18"/>
                          <w:szCs w:val="18"/>
                          <w:lang w:val="sq-AL"/>
                        </w:rPr>
                        <w:t>institucionet e ndihmës</w:t>
                      </w:r>
                    </w:p>
                    <w:p w:rsidR="005977AD" w:rsidRDefault="005977AD" w:rsidP="00261BA9">
                      <w:pPr>
                        <w:jc w:val="center"/>
                        <w:rPr>
                          <w:sz w:val="18"/>
                          <w:szCs w:val="18"/>
                          <w:lang w:val="sq-AL"/>
                        </w:rPr>
                      </w:pPr>
                    </w:p>
                    <w:p w:rsidR="005977AD" w:rsidRPr="00C51249" w:rsidRDefault="005977AD" w:rsidP="00261BA9">
                      <w:pPr>
                        <w:jc w:val="center"/>
                        <w:rPr>
                          <w:sz w:val="18"/>
                          <w:szCs w:val="18"/>
                          <w:lang w:val="sq-AL"/>
                        </w:rPr>
                      </w:pPr>
                    </w:p>
                  </w:txbxContent>
                </v:textbox>
              </v:roundrect>
              <v:roundrect id="_x0000_s1269" style="position:absolute;left:2153;top:11368;width:3428;height:1004" arcsize="10923f" filled="f" fillcolor="#9c0">
                <v:textbox style="mso-next-textbox:#_x0000_s1269">
                  <w:txbxContent>
                    <w:p w:rsidR="005977AD" w:rsidRPr="00462B3E" w:rsidRDefault="0049710A" w:rsidP="00261BA9">
                      <w:pPr>
                        <w:jc w:val="center"/>
                        <w:rPr>
                          <w:sz w:val="18"/>
                          <w:szCs w:val="18"/>
                          <w:lang w:val="sq-AL"/>
                        </w:rPr>
                      </w:pPr>
                      <w:r>
                        <w:rPr>
                          <w:b/>
                          <w:sz w:val="18"/>
                          <w:szCs w:val="18"/>
                          <w:lang w:val="sq-AL"/>
                        </w:rPr>
                        <w:t>Identifikim formal</w:t>
                      </w:r>
                      <w:r w:rsidR="005977AD" w:rsidRPr="00462B3E">
                        <w:rPr>
                          <w:b/>
                          <w:sz w:val="18"/>
                          <w:szCs w:val="18"/>
                          <w:lang w:val="sq-AL"/>
                        </w:rPr>
                        <w:t>:</w:t>
                      </w:r>
                      <w:r w:rsidR="005977AD" w:rsidRPr="00462B3E">
                        <w:rPr>
                          <w:sz w:val="18"/>
                          <w:szCs w:val="18"/>
                          <w:lang w:val="sq-AL"/>
                        </w:rPr>
                        <w:t xml:space="preserve"> G/SPIF në rajonin ku po ndihmohet personi zhvillon intervistën formale</w:t>
                      </w:r>
                    </w:p>
                  </w:txbxContent>
                </v:textbox>
              </v:roundrect>
              <v:roundrect id="_x0000_s1270" style="position:absolute;left:6848;top:10992;width:3428;height:1260" arcsize="10923f" filled="f" fillcolor="yellow">
                <v:textbox style="mso-next-textbox:#_x0000_s1270">
                  <w:txbxContent>
                    <w:p w:rsidR="005977AD" w:rsidRPr="0069509D" w:rsidRDefault="005977AD" w:rsidP="00261BA9">
                      <w:pPr>
                        <w:rPr>
                          <w:sz w:val="18"/>
                          <w:szCs w:val="18"/>
                          <w:lang w:val="sv-SE"/>
                        </w:rPr>
                      </w:pPr>
                      <w:r>
                        <w:rPr>
                          <w:sz w:val="18"/>
                          <w:szCs w:val="18"/>
                          <w:lang w:val="sv-SE"/>
                        </w:rPr>
                        <w:t>Punonjësi i policisë i SLKTP-s</w:t>
                      </w:r>
                      <w:r w:rsidRPr="00615FF3">
                        <w:rPr>
                          <w:rFonts w:ascii="CG Times" w:hAnsi="CG Times"/>
                          <w:sz w:val="18"/>
                          <w:szCs w:val="18"/>
                          <w:lang w:val="sv-SE"/>
                        </w:rPr>
                        <w:t>ë</w:t>
                      </w:r>
                      <w:r>
                        <w:rPr>
                          <w:sz w:val="18"/>
                          <w:szCs w:val="18"/>
                          <w:lang w:val="sv-SE"/>
                        </w:rPr>
                        <w:t xml:space="preserve"> bën organizimet e nevojshme për dhënien e kall</w:t>
                      </w:r>
                      <w:r w:rsidRPr="00EA37DD">
                        <w:rPr>
                          <w:rFonts w:ascii="CG Times" w:hAnsi="CG Times"/>
                          <w:sz w:val="18"/>
                          <w:szCs w:val="18"/>
                          <w:lang w:val="sv-SE"/>
                        </w:rPr>
                        <w:t>ë</w:t>
                      </w:r>
                      <w:r>
                        <w:rPr>
                          <w:sz w:val="18"/>
                          <w:szCs w:val="18"/>
                          <w:lang w:val="sv-SE"/>
                        </w:rPr>
                        <w:t>zimit në një kohë të dytë nëse viktima dëshiron të japë kall</w:t>
                      </w:r>
                      <w:r w:rsidRPr="00EA37DD">
                        <w:rPr>
                          <w:rFonts w:ascii="CG Times" w:hAnsi="CG Times"/>
                          <w:sz w:val="18"/>
                          <w:szCs w:val="18"/>
                          <w:lang w:val="sv-SE"/>
                        </w:rPr>
                        <w:t>ë</w:t>
                      </w:r>
                      <w:r>
                        <w:rPr>
                          <w:sz w:val="18"/>
                          <w:szCs w:val="18"/>
                          <w:lang w:val="sv-SE"/>
                        </w:rPr>
                        <w:t>zim</w:t>
                      </w:r>
                    </w:p>
                  </w:txbxContent>
                </v:textbox>
              </v:roundrect>
              <v:roundrect id="_x0000_s1271" style="position:absolute;left:8108;top:6492;width:1800;height:1259" arcsize="10923f" filled="f" fillcolor="#9c0">
                <v:textbox style="mso-next-textbox:#_x0000_s1271">
                  <w:txbxContent>
                    <w:p w:rsidR="005977AD" w:rsidRPr="00C51249" w:rsidRDefault="005977AD" w:rsidP="00261BA9">
                      <w:pPr>
                        <w:jc w:val="center"/>
                        <w:rPr>
                          <w:b/>
                          <w:lang w:val="sq-AL"/>
                        </w:rPr>
                      </w:pPr>
                      <w:r w:rsidRPr="00C51249">
                        <w:rPr>
                          <w:b/>
                          <w:lang w:val="sq-AL"/>
                        </w:rPr>
                        <w:t>Identifikim formal nga G/SPIF</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72" type="#_x0000_t67" style="position:absolute;left:3413;top:10167;width:900;height:1080"/>
            </v:group>
            <w10:wrap type="none"/>
            <w10:anchorlock/>
          </v:group>
        </w:pict>
      </w:r>
    </w:p>
    <w:p w:rsidR="003C4239" w:rsidRPr="00961376" w:rsidRDefault="003C4239" w:rsidP="003C4239">
      <w:pPr>
        <w:pStyle w:val="Paragrafi"/>
        <w:rPr>
          <w:lang w:val="sq-AL"/>
        </w:rPr>
      </w:pPr>
    </w:p>
    <w:p w:rsidR="00DE4CBC" w:rsidRDefault="00DE4CBC" w:rsidP="00912187">
      <w:pPr>
        <w:pStyle w:val="Paragrafi"/>
        <w:ind w:firstLine="0"/>
        <w:rPr>
          <w:lang w:val="sq-AL"/>
        </w:rPr>
      </w:pPr>
    </w:p>
    <w:p w:rsidR="000F646F" w:rsidRPr="00961376" w:rsidRDefault="000F646F" w:rsidP="00912187">
      <w:pPr>
        <w:pStyle w:val="Paragrafi"/>
        <w:ind w:firstLine="0"/>
        <w:rPr>
          <w:lang w:val="sq-AL"/>
        </w:rPr>
      </w:pPr>
    </w:p>
    <w:p w:rsidR="00B86D86" w:rsidRPr="00961376" w:rsidRDefault="003C4239" w:rsidP="00A97B44">
      <w:pPr>
        <w:pStyle w:val="Paragrafi"/>
        <w:rPr>
          <w:lang w:val="sq-AL"/>
        </w:rPr>
      </w:pPr>
      <w:r w:rsidRPr="00961376">
        <w:rPr>
          <w:lang w:val="sq-AL"/>
        </w:rPr>
        <w:lastRenderedPageBreak/>
        <w:t xml:space="preserve">Grafiku 3: Identifikimi i viktimave që nis jashtë territorit </w:t>
      </w:r>
    </w:p>
    <w:p w:rsidR="00B86D86" w:rsidRPr="00961376" w:rsidRDefault="00B86D86" w:rsidP="003C4239">
      <w:pPr>
        <w:pStyle w:val="Paragrafi"/>
        <w:rPr>
          <w:lang w:val="sq-AL"/>
        </w:rPr>
      </w:pPr>
    </w:p>
    <w:p w:rsidR="00B86D86" w:rsidRPr="00961376" w:rsidRDefault="0041090F" w:rsidP="00A97B44">
      <w:pPr>
        <w:pStyle w:val="Paragrafi"/>
        <w:rPr>
          <w:lang w:val="sq-AL"/>
        </w:rPr>
      </w:pPr>
      <w:r w:rsidRPr="0041090F">
        <w:rPr>
          <w:lang w:val="sq-AL"/>
        </w:rPr>
      </w:r>
      <w:r>
        <w:rPr>
          <w:lang w:val="sq-AL"/>
        </w:rPr>
        <w:pict>
          <v:group id="_x0000_s1273" editas="canvas" style="width:429.35pt;height:550.25pt;mso-position-horizontal-relative:char;mso-position-vertical-relative:line" coordorigin="1249,1621" coordsize="8587,11005">
            <o:lock v:ext="edit" aspectratio="t"/>
            <v:shape id="_x0000_s1274" type="#_x0000_t75" style="position:absolute;left:1249;top:1621;width:8587;height:11005" o:preferrelative="f">
              <v:fill o:detectmouseclick="t"/>
              <v:path o:extrusionok="t" o:connecttype="none"/>
              <o:lock v:ext="edit" text="t"/>
            </v:shape>
            <v:group id="_x0000_s1275" style="position:absolute;left:1473;top:1851;width:8363;height:10658" coordorigin="1988,2180" coordsize="8640,9540">
              <v:roundrect id="_x0000_s1276" style="position:absolute;left:2348;top:2180;width:5940;height:1080" arcsize="10923f" filled="f" fillcolor="#9c0">
                <v:textbox style="mso-next-textbox:#_x0000_s1276">
                  <w:txbxContent>
                    <w:p w:rsidR="005977AD" w:rsidRPr="00C51249" w:rsidRDefault="005977AD" w:rsidP="000335CA">
                      <w:pPr>
                        <w:jc w:val="center"/>
                        <w:rPr>
                          <w:b/>
                          <w:lang w:val="sq-AL"/>
                        </w:rPr>
                      </w:pPr>
                      <w:r>
                        <w:rPr>
                          <w:b/>
                          <w:lang w:val="sq-AL"/>
                        </w:rPr>
                        <w:t>Stafi i përfaqësive d</w:t>
                      </w:r>
                      <w:r w:rsidRPr="00C51249">
                        <w:rPr>
                          <w:b/>
                          <w:lang w:val="sq-AL"/>
                        </w:rPr>
                        <w:t xml:space="preserve">iplomatike informohet se personi me shtetësi shqiptare është viktimë e mundshme (VMT)/ Identifikim fillestar </w:t>
                      </w:r>
                    </w:p>
                  </w:txbxContent>
                </v:textbox>
              </v:roundrect>
              <v:shape id="_x0000_s1277" type="#_x0000_t67" style="position:absolute;left:3788;top:3260;width:2520;height:1538" filled="f" fillcolor="yellow">
                <v:textbox style="mso-next-textbox:#_x0000_s1277">
                  <w:txbxContent>
                    <w:p w:rsidR="005977AD" w:rsidRPr="00C51249" w:rsidRDefault="005977AD" w:rsidP="000335CA">
                      <w:pPr>
                        <w:jc w:val="center"/>
                        <w:rPr>
                          <w:sz w:val="18"/>
                          <w:szCs w:val="18"/>
                          <w:lang w:val="sq-AL"/>
                        </w:rPr>
                      </w:pPr>
                      <w:r>
                        <w:rPr>
                          <w:sz w:val="18"/>
                          <w:szCs w:val="18"/>
                          <w:lang w:val="sq-AL"/>
                        </w:rPr>
                        <w:t>Njoftohet menjëherë autoriteti p</w:t>
                      </w:r>
                      <w:r w:rsidRPr="00C51249">
                        <w:rPr>
                          <w:sz w:val="18"/>
                          <w:szCs w:val="18"/>
                          <w:lang w:val="sq-AL"/>
                        </w:rPr>
                        <w:t>ërgjegjës</w:t>
                      </w:r>
                    </w:p>
                  </w:txbxContent>
                </v:textbox>
              </v:shape>
              <v:roundrect id="_x0000_s1278" style="position:absolute;left:1988;top:4520;width:1800;height:1260" arcsize="10923f">
                <v:textbox style="mso-next-textbox:#_x0000_s1278">
                  <w:txbxContent>
                    <w:p w:rsidR="005977AD" w:rsidRPr="00C51249" w:rsidRDefault="005977AD" w:rsidP="000335CA">
                      <w:pPr>
                        <w:jc w:val="center"/>
                        <w:rPr>
                          <w:sz w:val="18"/>
                          <w:szCs w:val="18"/>
                          <w:lang w:val="sq-AL"/>
                        </w:rPr>
                      </w:pPr>
                      <w:r w:rsidRPr="00C51249">
                        <w:rPr>
                          <w:sz w:val="18"/>
                          <w:szCs w:val="18"/>
                          <w:lang w:val="sq-AL"/>
                        </w:rPr>
                        <w:t>VMT</w:t>
                      </w:r>
                      <w:r>
                        <w:rPr>
                          <w:sz w:val="18"/>
                          <w:szCs w:val="18"/>
                          <w:lang w:val="sq-AL"/>
                        </w:rPr>
                        <w:t>-ja</w:t>
                      </w:r>
                      <w:r w:rsidRPr="00C51249">
                        <w:rPr>
                          <w:sz w:val="18"/>
                          <w:szCs w:val="18"/>
                          <w:lang w:val="sq-AL"/>
                        </w:rPr>
                        <w:t xml:space="preserve"> dëshiron të identifikohet si viktimë trafikimi në vendin pritës</w:t>
                      </w:r>
                    </w:p>
                  </w:txbxContent>
                </v:textbox>
              </v:roundrect>
              <v:roundrect id="_x0000_s1279" style="position:absolute;left:7898;top:4400;width:2160;height:1215" arcsize="10923f">
                <v:textbox style="mso-next-textbox:#_x0000_s1279">
                  <w:txbxContent>
                    <w:p w:rsidR="005977AD" w:rsidRPr="003C2410" w:rsidRDefault="005977AD" w:rsidP="000335CA">
                      <w:pPr>
                        <w:jc w:val="center"/>
                        <w:rPr>
                          <w:sz w:val="18"/>
                          <w:szCs w:val="18"/>
                          <w:lang w:val="sq-AL"/>
                        </w:rPr>
                      </w:pPr>
                      <w:r w:rsidRPr="003C2410">
                        <w:rPr>
                          <w:sz w:val="18"/>
                          <w:szCs w:val="18"/>
                          <w:lang w:val="sq-AL"/>
                        </w:rPr>
                        <w:t>VMT</w:t>
                      </w:r>
                      <w:r>
                        <w:rPr>
                          <w:sz w:val="18"/>
                          <w:szCs w:val="18"/>
                          <w:lang w:val="sq-AL"/>
                        </w:rPr>
                        <w:t>-ja</w:t>
                      </w:r>
                      <w:r w:rsidRPr="003C2410">
                        <w:rPr>
                          <w:sz w:val="18"/>
                          <w:szCs w:val="18"/>
                          <w:lang w:val="sq-AL"/>
                        </w:rPr>
                        <w:t xml:space="preserve"> nuk dëshiron të identifikohet si viktimë trafikimi  në vendin pritë</w:t>
                      </w:r>
                      <w:r>
                        <w:rPr>
                          <w:sz w:val="18"/>
                          <w:szCs w:val="18"/>
                          <w:lang w:val="sq-AL"/>
                        </w:rPr>
                        <w:t>s</w:t>
                      </w:r>
                    </w:p>
                  </w:txbxContent>
                </v:textbox>
              </v:roundrect>
              <v:shape id="_x0000_s1280" type="#_x0000_t67" style="position:absolute;left:2124;top:5644;width:1980;height:2251;rotation:270" adj="15315,1407" filled="f" fillcolor="yellow">
                <v:textbox style="mso-next-textbox:#_x0000_s1280">
                  <w:txbxContent>
                    <w:p w:rsidR="005977AD" w:rsidRPr="003C2410" w:rsidRDefault="005977AD" w:rsidP="000335CA">
                      <w:pPr>
                        <w:jc w:val="center"/>
                        <w:rPr>
                          <w:sz w:val="18"/>
                          <w:szCs w:val="18"/>
                          <w:lang w:val="sq-AL"/>
                        </w:rPr>
                      </w:pPr>
                      <w:r w:rsidRPr="003C2410">
                        <w:rPr>
                          <w:sz w:val="18"/>
                          <w:szCs w:val="18"/>
                          <w:lang w:val="sq-AL"/>
                        </w:rPr>
                        <w:t>Përfaqësia diplomatike (PDRSH) lehtëson kontaktet e viktimës së mundshme me a</w:t>
                      </w:r>
                      <w:r>
                        <w:rPr>
                          <w:sz w:val="18"/>
                          <w:szCs w:val="18"/>
                          <w:lang w:val="sq-AL"/>
                        </w:rPr>
                        <w:t>utoritetet e vendit pritës që b</w:t>
                      </w:r>
                      <w:r w:rsidRPr="008F5208">
                        <w:rPr>
                          <w:rFonts w:ascii="CG Times" w:hAnsi="CG Times"/>
                          <w:sz w:val="18"/>
                          <w:szCs w:val="18"/>
                          <w:lang w:val="sq-AL"/>
                        </w:rPr>
                        <w:t>ë</w:t>
                      </w:r>
                      <w:r w:rsidRPr="003C2410">
                        <w:rPr>
                          <w:sz w:val="18"/>
                          <w:szCs w:val="18"/>
                          <w:lang w:val="sq-AL"/>
                        </w:rPr>
                        <w:t>jnë identifikimin formal</w:t>
                      </w:r>
                    </w:p>
                  </w:txbxContent>
                </v:textbox>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281" type="#_x0000_t10" style="position:absolute;left:4328;top:5780;width:3960;height:2160" filled="f" fillcolor="#9c0">
                <v:textbox style="mso-next-textbox:#_x0000_s1281">
                  <w:txbxContent>
                    <w:p w:rsidR="005977AD" w:rsidRPr="003C2410" w:rsidRDefault="005977AD" w:rsidP="000335CA">
                      <w:pPr>
                        <w:jc w:val="center"/>
                        <w:rPr>
                          <w:b/>
                          <w:sz w:val="20"/>
                          <w:szCs w:val="20"/>
                          <w:lang w:val="sq-AL"/>
                        </w:rPr>
                      </w:pPr>
                      <w:r>
                        <w:rPr>
                          <w:b/>
                          <w:sz w:val="20"/>
                          <w:szCs w:val="20"/>
                          <w:lang w:val="sq-AL"/>
                        </w:rPr>
                        <w:t>Identifikim formal</w:t>
                      </w:r>
                      <w:r w:rsidRPr="003C2410">
                        <w:rPr>
                          <w:b/>
                          <w:sz w:val="20"/>
                          <w:szCs w:val="20"/>
                          <w:lang w:val="sq-AL"/>
                        </w:rPr>
                        <w:t>/</w:t>
                      </w:r>
                      <w:r>
                        <w:rPr>
                          <w:b/>
                          <w:sz w:val="20"/>
                          <w:szCs w:val="20"/>
                          <w:lang w:val="sq-AL"/>
                        </w:rPr>
                        <w:t>autoriteti p</w:t>
                      </w:r>
                      <w:r w:rsidRPr="003C2410">
                        <w:rPr>
                          <w:b/>
                          <w:sz w:val="20"/>
                          <w:szCs w:val="20"/>
                          <w:lang w:val="sq-AL"/>
                        </w:rPr>
                        <w:t xml:space="preserve">ërgjegjës merr informacion nga autoritetet e vendit pritës për identifikimin e viktimave të trafikimit me shtetësi shqiptare </w:t>
                      </w:r>
                    </w:p>
                  </w:txbxContent>
                </v:textbox>
              </v:shape>
              <v:roundrect id="_x0000_s1282" style="position:absolute;left:1988;top:9920;width:8640;height:1080" arcsize="10923f" filled="f" fillcolor="#9c0">
                <v:textbox style="mso-next-textbox:#_x0000_s1282">
                  <w:txbxContent>
                    <w:p w:rsidR="005977AD" w:rsidRPr="003C2410" w:rsidRDefault="005977AD" w:rsidP="000335CA">
                      <w:pPr>
                        <w:jc w:val="center"/>
                        <w:rPr>
                          <w:b/>
                          <w:sz w:val="20"/>
                          <w:szCs w:val="20"/>
                          <w:lang w:val="sq-AL"/>
                        </w:rPr>
                      </w:pPr>
                      <w:r w:rsidRPr="003C2410">
                        <w:rPr>
                          <w:b/>
                          <w:sz w:val="20"/>
                          <w:szCs w:val="20"/>
                          <w:lang w:val="sq-AL"/>
                        </w:rPr>
                        <w:t>Ndihma</w:t>
                      </w:r>
                    </w:p>
                    <w:p w:rsidR="005977AD" w:rsidRPr="003C2410" w:rsidRDefault="005977AD" w:rsidP="000335CA">
                      <w:pPr>
                        <w:jc w:val="center"/>
                        <w:rPr>
                          <w:b/>
                          <w:sz w:val="20"/>
                          <w:szCs w:val="20"/>
                          <w:lang w:val="sq-AL"/>
                        </w:rPr>
                      </w:pPr>
                      <w:r w:rsidRPr="003C2410">
                        <w:rPr>
                          <w:sz w:val="20"/>
                          <w:szCs w:val="20"/>
                          <w:lang w:val="sq-AL"/>
                        </w:rPr>
                        <w:t xml:space="preserve"> </w:t>
                      </w:r>
                      <w:r w:rsidRPr="003C2410">
                        <w:rPr>
                          <w:b/>
                          <w:sz w:val="20"/>
                          <w:szCs w:val="20"/>
                          <w:lang w:val="sq-AL"/>
                        </w:rPr>
                        <w:t>Përfaqësia diplomatike (PDRSH) jep vetë dhe bashkëpunon me ofruesit e shërbimeve për ndihmën e personave VMT</w:t>
                      </w:r>
                      <w:r>
                        <w:rPr>
                          <w:b/>
                          <w:sz w:val="20"/>
                          <w:szCs w:val="20"/>
                          <w:lang w:val="sq-AL"/>
                        </w:rPr>
                        <w:t>-s</w:t>
                      </w:r>
                      <w:r w:rsidRPr="000335CA">
                        <w:rPr>
                          <w:rFonts w:ascii="CG Times" w:hAnsi="CG Times"/>
                          <w:b/>
                          <w:sz w:val="20"/>
                          <w:szCs w:val="20"/>
                          <w:lang w:val="sq-AL"/>
                        </w:rPr>
                        <w:t>ë</w:t>
                      </w:r>
                      <w:r w:rsidRPr="003C2410">
                        <w:rPr>
                          <w:b/>
                          <w:sz w:val="20"/>
                          <w:szCs w:val="20"/>
                          <w:lang w:val="sq-AL"/>
                        </w:rPr>
                        <w:t xml:space="preserve"> apo VT</w:t>
                      </w:r>
                      <w:r>
                        <w:rPr>
                          <w:b/>
                          <w:sz w:val="20"/>
                          <w:szCs w:val="20"/>
                          <w:lang w:val="sq-AL"/>
                        </w:rPr>
                        <w:t>-s</w:t>
                      </w:r>
                      <w:r w:rsidRPr="000335CA">
                        <w:rPr>
                          <w:rFonts w:ascii="CG Times" w:hAnsi="CG Times"/>
                          <w:b/>
                          <w:sz w:val="20"/>
                          <w:szCs w:val="20"/>
                          <w:lang w:val="sq-AL"/>
                        </w:rPr>
                        <w:t>ë</w:t>
                      </w:r>
                      <w:r w:rsidRPr="003C2410">
                        <w:rPr>
                          <w:b/>
                          <w:sz w:val="20"/>
                          <w:szCs w:val="20"/>
                          <w:lang w:val="sq-AL"/>
                        </w:rPr>
                        <w:t xml:space="preserve"> shqiptarë  </w:t>
                      </w:r>
                    </w:p>
                  </w:txbxContent>
                </v:textbox>
              </v:roundrect>
              <v:shape id="_x0000_s1283" type="#_x0000_t67" style="position:absolute;left:8438;top:5780;width:1980;height:3780" adj="15315,1407" filled="f" fillcolor="yellow">
                <v:textbox style="mso-next-textbox:#_x0000_s1283">
                  <w:txbxContent>
                    <w:p w:rsidR="005977AD" w:rsidRPr="003C2410" w:rsidRDefault="005977AD" w:rsidP="000335CA">
                      <w:pPr>
                        <w:jc w:val="center"/>
                        <w:rPr>
                          <w:sz w:val="18"/>
                          <w:szCs w:val="18"/>
                          <w:lang w:val="sq-AL"/>
                        </w:rPr>
                      </w:pPr>
                      <w:r w:rsidRPr="003C2410">
                        <w:rPr>
                          <w:sz w:val="18"/>
                          <w:szCs w:val="18"/>
                          <w:lang w:val="sq-AL"/>
                        </w:rPr>
                        <w:t>Përfaqësia diplomatike (PDRSH) lehtëson kontaktet e viktimës së mundshme me ofruesit e shërbimeve në vendin pritës</w:t>
                      </w:r>
                    </w:p>
                  </w:txbxContent>
                </v:textbox>
              </v:shape>
              <v:shape id="_x0000_s1284" type="#_x0000_t67" style="position:absolute;left:3323;top:8045;width:2700;height:1800" adj="15315,1407" filled="f" fillcolor="yellow">
                <v:textbox style="mso-next-textbox:#_x0000_s1284">
                  <w:txbxContent>
                    <w:p w:rsidR="005977AD" w:rsidRPr="003C2410" w:rsidRDefault="005977AD" w:rsidP="000335CA">
                      <w:pPr>
                        <w:jc w:val="center"/>
                        <w:rPr>
                          <w:sz w:val="18"/>
                          <w:szCs w:val="18"/>
                          <w:lang w:val="sq-AL"/>
                        </w:rPr>
                      </w:pPr>
                      <w:r w:rsidRPr="003C2410">
                        <w:rPr>
                          <w:sz w:val="18"/>
                          <w:szCs w:val="18"/>
                          <w:lang w:val="sq-AL"/>
                        </w:rPr>
                        <w:t>Përfaqësi</w:t>
                      </w:r>
                      <w:r>
                        <w:rPr>
                          <w:sz w:val="18"/>
                          <w:szCs w:val="18"/>
                          <w:lang w:val="sq-AL"/>
                        </w:rPr>
                        <w:t>a diplomatike (PDRSH) informon autoritetin p</w:t>
                      </w:r>
                      <w:r w:rsidRPr="003C2410">
                        <w:rPr>
                          <w:sz w:val="18"/>
                          <w:szCs w:val="18"/>
                          <w:lang w:val="sq-AL"/>
                        </w:rPr>
                        <w:t>ërgjegjës për situatën e viktimave të trafikimit të identifikuar në vendin pritës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85" type="#_x0000_t34" style="position:absolute;left:8150;top:1778;width:984;height:1787;rotation:90" o:connectortype="elbow" adj="10119,-60243,-124463">
                <v:stroke startarrow="block" endarrow="block"/>
              </v:shape>
              <v:roundrect id="_x0000_s1286" style="position:absolute;left:8828;top:2180;width:1800;height:1800" arcsize="10923f">
                <v:textbox style="mso-next-textbox:#_x0000_s1286">
                  <w:txbxContent>
                    <w:p w:rsidR="005977AD" w:rsidRPr="003C2410" w:rsidRDefault="005977AD" w:rsidP="000335CA">
                      <w:pPr>
                        <w:jc w:val="center"/>
                        <w:rPr>
                          <w:sz w:val="16"/>
                          <w:szCs w:val="16"/>
                          <w:lang w:val="sq-AL"/>
                        </w:rPr>
                      </w:pPr>
                      <w:r w:rsidRPr="003C2410">
                        <w:rPr>
                          <w:sz w:val="16"/>
                          <w:szCs w:val="16"/>
                          <w:lang w:val="sq-AL"/>
                        </w:rPr>
                        <w:t>Informohet nga:</w:t>
                      </w:r>
                    </w:p>
                    <w:p w:rsidR="005977AD" w:rsidRPr="003C2410" w:rsidRDefault="005977AD" w:rsidP="000335CA">
                      <w:pPr>
                        <w:jc w:val="center"/>
                        <w:rPr>
                          <w:sz w:val="16"/>
                          <w:szCs w:val="16"/>
                          <w:lang w:val="sq-AL"/>
                        </w:rPr>
                      </w:pPr>
                      <w:r w:rsidRPr="003C2410">
                        <w:rPr>
                          <w:sz w:val="16"/>
                          <w:szCs w:val="16"/>
                          <w:lang w:val="sq-AL"/>
                        </w:rPr>
                        <w:t>Vetë personat me shtetësi shqiptare</w:t>
                      </w:r>
                    </w:p>
                    <w:p w:rsidR="005977AD" w:rsidRPr="003C2410" w:rsidRDefault="005977AD" w:rsidP="000335CA">
                      <w:pPr>
                        <w:jc w:val="center"/>
                        <w:rPr>
                          <w:sz w:val="16"/>
                          <w:szCs w:val="16"/>
                          <w:lang w:val="sq-AL"/>
                        </w:rPr>
                      </w:pPr>
                      <w:r w:rsidRPr="003C2410">
                        <w:rPr>
                          <w:sz w:val="16"/>
                          <w:szCs w:val="16"/>
                          <w:lang w:val="sq-AL"/>
                        </w:rPr>
                        <w:t>Organizatat e ndihmës</w:t>
                      </w:r>
                    </w:p>
                    <w:p w:rsidR="005977AD" w:rsidRPr="003C2410" w:rsidRDefault="005977AD" w:rsidP="000335CA">
                      <w:pPr>
                        <w:jc w:val="center"/>
                        <w:rPr>
                          <w:sz w:val="16"/>
                          <w:szCs w:val="16"/>
                          <w:lang w:val="sq-AL"/>
                        </w:rPr>
                      </w:pPr>
                      <w:r>
                        <w:rPr>
                          <w:sz w:val="16"/>
                          <w:szCs w:val="16"/>
                          <w:lang w:val="sq-AL"/>
                        </w:rPr>
                        <w:t>i</w:t>
                      </w:r>
                      <w:r w:rsidRPr="003C2410">
                        <w:rPr>
                          <w:sz w:val="16"/>
                          <w:szCs w:val="16"/>
                          <w:lang w:val="sq-AL"/>
                        </w:rPr>
                        <w:t>nstitucione të tjera të vendit pritës</w:t>
                      </w:r>
                    </w:p>
                  </w:txbxContent>
                </v:textbox>
              </v:roundrect>
              <v:roundrect id="_x0000_s1287" style="position:absolute;left:2168;top:10820;width:3780;height:900;flip:y" arcsize="10923f">
                <v:textbox style="mso-next-textbox:#_x0000_s1287">
                  <w:txbxContent>
                    <w:p w:rsidR="005977AD" w:rsidRPr="003C2410" w:rsidRDefault="005977AD" w:rsidP="000335CA">
                      <w:pPr>
                        <w:jc w:val="center"/>
                        <w:rPr>
                          <w:lang w:val="sq-AL"/>
                        </w:rPr>
                      </w:pPr>
                      <w:r w:rsidRPr="003C2410">
                        <w:rPr>
                          <w:sz w:val="18"/>
                          <w:szCs w:val="18"/>
                          <w:lang w:val="sq-AL"/>
                        </w:rPr>
                        <w:t>Përfa</w:t>
                      </w:r>
                      <w:r>
                        <w:rPr>
                          <w:sz w:val="18"/>
                          <w:szCs w:val="18"/>
                          <w:lang w:val="sq-AL"/>
                        </w:rPr>
                        <w:t>qësia diplomatike organizon me autoritetin p</w:t>
                      </w:r>
                      <w:r w:rsidRPr="003C2410">
                        <w:rPr>
                          <w:sz w:val="18"/>
                          <w:szCs w:val="18"/>
                          <w:lang w:val="sq-AL"/>
                        </w:rPr>
                        <w:t>ërgjegjës kthimin vullnetar të VMT</w:t>
                      </w:r>
                      <w:r>
                        <w:rPr>
                          <w:sz w:val="18"/>
                          <w:szCs w:val="18"/>
                          <w:lang w:val="sq-AL"/>
                        </w:rPr>
                        <w:t>-s</w:t>
                      </w:r>
                      <w:r w:rsidRPr="00B07702">
                        <w:rPr>
                          <w:rFonts w:ascii="CG Times" w:hAnsi="CG Times"/>
                          <w:sz w:val="18"/>
                          <w:szCs w:val="18"/>
                          <w:lang w:val="sq-AL"/>
                        </w:rPr>
                        <w:t>ë</w:t>
                      </w:r>
                      <w:r w:rsidRPr="003C2410">
                        <w:rPr>
                          <w:sz w:val="18"/>
                          <w:szCs w:val="18"/>
                          <w:lang w:val="sq-AL"/>
                        </w:rPr>
                        <w:t xml:space="preserve"> ose VT</w:t>
                      </w:r>
                      <w:r>
                        <w:rPr>
                          <w:sz w:val="18"/>
                          <w:szCs w:val="18"/>
                          <w:lang w:val="sq-AL"/>
                        </w:rPr>
                        <w:t>-s</w:t>
                      </w:r>
                      <w:r w:rsidRPr="00B07702">
                        <w:rPr>
                          <w:rFonts w:ascii="CG Times" w:hAnsi="CG Times"/>
                          <w:sz w:val="18"/>
                          <w:szCs w:val="18"/>
                          <w:lang w:val="sq-AL"/>
                        </w:rPr>
                        <w:t>ë</w:t>
                      </w:r>
                      <w:r w:rsidR="0049710A">
                        <w:rPr>
                          <w:sz w:val="18"/>
                          <w:szCs w:val="18"/>
                          <w:lang w:val="sq-AL"/>
                        </w:rPr>
                        <w:t xml:space="preserve"> nëse ai/</w:t>
                      </w:r>
                      <w:r w:rsidRPr="003C2410">
                        <w:rPr>
                          <w:sz w:val="18"/>
                          <w:szCs w:val="18"/>
                          <w:lang w:val="sq-AL"/>
                        </w:rPr>
                        <w:t>ajo dëshiron</w:t>
                      </w:r>
                    </w:p>
                  </w:txbxContent>
                </v:textbox>
              </v:roundrect>
              <v:shapetype id="_x0000_t89" coordsize="21600,21600" o:spt="89" adj="9257,18514,6171" path="m@4,l@0@2@5@2@5@5@2@5@2@0,0@4@2,21600@2@1@1@1@1@2,21600@2xe">
                <v:stroke joinstyle="miter"/>
                <v:formulas>
                  <v:f eqn="val #0"/>
                  <v:f eqn="val #1"/>
                  <v:f eqn="val #2"/>
                  <v:f eqn="prod #0 1 2"/>
                  <v:f eqn="sum @3 10800 0"/>
                  <v:f eqn="sum 21600 #0 #1"/>
                  <v:f eqn="sum #1 #2 0"/>
                  <v:f eqn="prod @6 1 2"/>
                  <v:f eqn="prod #1 2 1"/>
                  <v:f eqn="sum @8 0 21600"/>
                  <v:f eqn="sum @5 0 @4"/>
                  <v:f eqn="sum #0 0 @4"/>
                  <v:f eqn="prod @2 @10 @11"/>
                </v:formulas>
                <v:path o:connecttype="custom" o:connectlocs="@4,0;@0,@2;@2,@0;0,@4;@2,21600;@7,@1;@1,@7;21600,@2" o:connectangles="270,180,270,180,90,90,0,0" textboxrect="@12,@5,@1,@1;@5,@12,@1,@1"/>
                <v:handles>
                  <v:h position="#0,topLeft" xrange="@2,@9"/>
                  <v:h position="#1,#2" xrange="@4,21600" yrange="0,@0"/>
                </v:handles>
              </v:shapetype>
              <v:shape id="_x0000_s1288" type="#_x0000_t89" style="position:absolute;left:3788;top:4700;width:1080;height:721"/>
              <v:shape id="_x0000_s1289" type="#_x0000_t89" style="position:absolute;left:6200;top:4018;width:1263;height:1823;rotation:5050538fd" adj="10160"/>
              <v:roundrect id="_x0000_s1290" style="position:absolute;left:6308;top:10820;width:3780;height:900;flip:y" arcsize="10923f">
                <v:textbox style="mso-next-textbox:#_x0000_s1290">
                  <w:txbxContent>
                    <w:p w:rsidR="005977AD" w:rsidRPr="003C2410" w:rsidRDefault="005977AD" w:rsidP="000335CA">
                      <w:pPr>
                        <w:jc w:val="center"/>
                        <w:rPr>
                          <w:lang w:val="sq-AL"/>
                        </w:rPr>
                      </w:pPr>
                      <w:r w:rsidRPr="007429B4">
                        <w:rPr>
                          <w:sz w:val="18"/>
                          <w:szCs w:val="18"/>
                          <w:lang w:val="sq-AL"/>
                        </w:rPr>
                        <w:t>P</w:t>
                      </w:r>
                      <w:r>
                        <w:rPr>
                          <w:sz w:val="18"/>
                          <w:szCs w:val="18"/>
                          <w:lang w:val="sq-AL"/>
                        </w:rPr>
                        <w:t>ërfaqësia Diplomatike informon autoritetin p</w:t>
                      </w:r>
                      <w:r w:rsidRPr="007429B4">
                        <w:rPr>
                          <w:sz w:val="18"/>
                          <w:szCs w:val="18"/>
                          <w:lang w:val="sq-AL"/>
                        </w:rPr>
                        <w:t>ërgjegjës për ndihmën që po i jepet VMT</w:t>
                      </w:r>
                      <w:r>
                        <w:rPr>
                          <w:sz w:val="18"/>
                          <w:szCs w:val="18"/>
                          <w:lang w:val="sq-AL"/>
                        </w:rPr>
                        <w:t>-</w:t>
                      </w:r>
                      <w:r w:rsidR="0049710A">
                        <w:rPr>
                          <w:sz w:val="18"/>
                          <w:szCs w:val="18"/>
                          <w:lang w:val="sq-AL"/>
                        </w:rPr>
                        <w:t>s</w:t>
                      </w:r>
                      <w:r w:rsidRPr="00B07702">
                        <w:rPr>
                          <w:rFonts w:ascii="CG Times" w:hAnsi="CG Times"/>
                          <w:sz w:val="18"/>
                          <w:szCs w:val="18"/>
                          <w:lang w:val="sq-AL"/>
                        </w:rPr>
                        <w:t>ë</w:t>
                      </w:r>
                      <w:r w:rsidRPr="007429B4">
                        <w:rPr>
                          <w:sz w:val="18"/>
                          <w:szCs w:val="18"/>
                          <w:lang w:val="sq-AL"/>
                        </w:rPr>
                        <w:t xml:space="preserve"> apo VT</w:t>
                      </w:r>
                      <w:r>
                        <w:rPr>
                          <w:sz w:val="18"/>
                          <w:szCs w:val="18"/>
                          <w:lang w:val="sq-AL"/>
                        </w:rPr>
                        <w:t>-s</w:t>
                      </w:r>
                      <w:r w:rsidRPr="00B07702">
                        <w:rPr>
                          <w:rFonts w:ascii="CG Times" w:hAnsi="CG Times"/>
                          <w:sz w:val="18"/>
                          <w:szCs w:val="18"/>
                          <w:lang w:val="sq-AL"/>
                        </w:rPr>
                        <w:t>ë</w:t>
                      </w:r>
                      <w:r w:rsidRPr="007429B4">
                        <w:rPr>
                          <w:sz w:val="18"/>
                          <w:szCs w:val="18"/>
                          <w:lang w:val="sq-AL"/>
                        </w:rPr>
                        <w:t xml:space="preserve"> në vendin pritës</w:t>
                      </w:r>
                    </w:p>
                  </w:txbxContent>
                </v:textbox>
              </v:roundrect>
            </v:group>
            <w10:wrap type="none"/>
            <w10:anchorlock/>
          </v:group>
        </w:pict>
      </w:r>
    </w:p>
    <w:p w:rsidR="00A97B44" w:rsidRPr="00961376" w:rsidRDefault="00A97B44" w:rsidP="003C4239">
      <w:pPr>
        <w:pStyle w:val="Paragrafi"/>
        <w:rPr>
          <w:lang w:val="sq-AL"/>
        </w:rPr>
      </w:pPr>
    </w:p>
    <w:p w:rsidR="00A97B44" w:rsidRPr="00961376" w:rsidRDefault="00A97B44" w:rsidP="007F5D00">
      <w:pPr>
        <w:pStyle w:val="Paragrafi"/>
        <w:ind w:firstLine="0"/>
        <w:rPr>
          <w:lang w:val="sq-AL"/>
        </w:rPr>
      </w:pPr>
    </w:p>
    <w:p w:rsidR="003C4239" w:rsidRPr="00961376" w:rsidRDefault="003C4239" w:rsidP="003C4239">
      <w:pPr>
        <w:pStyle w:val="Paragrafi"/>
        <w:rPr>
          <w:lang w:val="sq-AL"/>
        </w:rPr>
      </w:pPr>
      <w:r w:rsidRPr="00961376">
        <w:rPr>
          <w:lang w:val="sq-AL"/>
        </w:rPr>
        <w:t>Në ndarjen 9 të dokumentit “</w:t>
      </w:r>
      <w:r w:rsidR="00DE4CBC" w:rsidRPr="00961376">
        <w:rPr>
          <w:lang w:val="sq-AL"/>
        </w:rPr>
        <w:t>Anekse</w:t>
      </w:r>
      <w:r w:rsidRPr="00961376">
        <w:rPr>
          <w:lang w:val="sq-AL"/>
        </w:rPr>
        <w:t xml:space="preserve">” vihen në dispozicion formate të gatshme të intervistave formale dhe dokumentacionit që duhet hartuar e mbajtur gjatë procesit të identifikimit dhe referimit, si edhe disa udhëzime specifike të gjykuara edhe ato të nevojshme për të kuptuar dhe zbatuar procedurat. </w:t>
      </w:r>
    </w:p>
    <w:p w:rsidR="00FF073D" w:rsidRPr="00961376" w:rsidRDefault="003C4239" w:rsidP="007F5D00">
      <w:pPr>
        <w:pStyle w:val="Paragrafi"/>
        <w:rPr>
          <w:lang w:val="sq-AL"/>
        </w:rPr>
      </w:pPr>
      <w:r w:rsidRPr="00961376">
        <w:rPr>
          <w:lang w:val="sq-AL"/>
        </w:rPr>
        <w:t>Në ndarjen 10 “Ligjet” të dokumentit jepen më të plota disa nga ligjet kryesore</w:t>
      </w:r>
      <w:r w:rsidR="00F819B0" w:rsidRPr="00961376">
        <w:rPr>
          <w:lang w:val="sq-AL"/>
        </w:rPr>
        <w:t>,</w:t>
      </w:r>
      <w:r w:rsidRPr="00961376">
        <w:rPr>
          <w:lang w:val="sq-AL"/>
        </w:rPr>
        <w:t xml:space="preserve"> me të cilat dënohet trafikimi dhe vepra të lidhura me të dhe asistohen viktimat e mund</w:t>
      </w:r>
      <w:bookmarkStart w:id="25" w:name="_Toc297889722"/>
      <w:r w:rsidR="007F5D00" w:rsidRPr="00961376">
        <w:rPr>
          <w:lang w:val="sq-AL"/>
        </w:rPr>
        <w:t>shme dhe viktimat e trafikimit.</w:t>
      </w:r>
    </w:p>
    <w:p w:rsidR="003C4239" w:rsidRPr="00961376" w:rsidRDefault="003C4239" w:rsidP="003C4239">
      <w:pPr>
        <w:pStyle w:val="Paragrafi"/>
        <w:ind w:firstLine="0"/>
        <w:rPr>
          <w:lang w:val="sq-AL"/>
        </w:rPr>
      </w:pPr>
      <w:r w:rsidRPr="00961376">
        <w:rPr>
          <w:lang w:val="sq-AL"/>
        </w:rPr>
        <w:lastRenderedPageBreak/>
        <w:t>7. PROCEDURAT</w:t>
      </w:r>
      <w:bookmarkEnd w:id="25"/>
    </w:p>
    <w:p w:rsidR="003C4239" w:rsidRPr="00961376" w:rsidRDefault="003C4239" w:rsidP="003C4239">
      <w:pPr>
        <w:pStyle w:val="Paragrafi"/>
        <w:rPr>
          <w:sz w:val="18"/>
          <w:lang w:val="sq-AL"/>
        </w:rPr>
      </w:pPr>
    </w:p>
    <w:p w:rsidR="003C4239" w:rsidRPr="00961376" w:rsidRDefault="003C4239" w:rsidP="00BC3462">
      <w:pPr>
        <w:pStyle w:val="Paragrafi"/>
        <w:ind w:firstLine="0"/>
        <w:rPr>
          <w:lang w:val="sq-AL"/>
        </w:rPr>
      </w:pPr>
      <w:bookmarkStart w:id="26" w:name="_Toc297889723"/>
      <w:r w:rsidRPr="00961376">
        <w:rPr>
          <w:lang w:val="sq-AL"/>
        </w:rPr>
        <w:t>7.1 Procedurat që nisin në kufi</w:t>
      </w:r>
      <w:bookmarkEnd w:id="26"/>
      <w:r w:rsidRPr="00961376">
        <w:rPr>
          <w:lang w:val="sq-AL"/>
        </w:rPr>
        <w:t xml:space="preserve"> </w:t>
      </w:r>
    </w:p>
    <w:p w:rsidR="003C4239" w:rsidRPr="00961376" w:rsidRDefault="003C4239" w:rsidP="00BC3462">
      <w:pPr>
        <w:pStyle w:val="Paragrafi"/>
        <w:ind w:firstLine="0"/>
        <w:rPr>
          <w:lang w:val="sq-AL"/>
        </w:rPr>
      </w:pPr>
      <w:bookmarkStart w:id="27" w:name="_Toc297889724"/>
      <w:r w:rsidRPr="00961376">
        <w:rPr>
          <w:lang w:val="sq-AL"/>
        </w:rPr>
        <w:t>7.1.1 Identifikimi dhe referimi fillestar në kufi</w:t>
      </w:r>
      <w:bookmarkEnd w:id="27"/>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5"/>
        <w:gridCol w:w="3081"/>
        <w:gridCol w:w="3081"/>
      </w:tblGrid>
      <w:tr w:rsidR="003C4239" w:rsidRPr="00961376" w:rsidTr="00414E78">
        <w:trPr>
          <w:tblHeader/>
          <w:jc w:val="center"/>
        </w:trPr>
        <w:tc>
          <w:tcPr>
            <w:tcW w:w="1682" w:type="pct"/>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b/>
                <w:lang w:val="sq-AL"/>
              </w:rPr>
            </w:pPr>
            <w:r w:rsidRPr="00961376">
              <w:rPr>
                <w:b/>
                <w:lang w:val="sq-AL"/>
              </w:rPr>
              <w:t xml:space="preserve">Identifikimi fillestar i </w:t>
            </w:r>
            <w:r w:rsidR="005E6D7A" w:rsidRPr="00961376">
              <w:rPr>
                <w:b/>
                <w:lang w:val="sq-AL"/>
              </w:rPr>
              <w:t xml:space="preserve">të miturve në kufijtë e </w:t>
            </w:r>
            <w:r w:rsidR="00E6721D" w:rsidRPr="00961376">
              <w:rPr>
                <w:b/>
                <w:lang w:val="sq-AL"/>
              </w:rPr>
              <w:t>Republikës së Shqipërisë</w:t>
            </w:r>
            <w:r w:rsidR="005E6D7A" w:rsidRPr="00961376">
              <w:rPr>
                <w:b/>
                <w:lang w:val="sq-AL"/>
              </w:rPr>
              <w:t xml:space="preserve"> </w:t>
            </w:r>
            <w:r w:rsidRPr="00961376">
              <w:rPr>
                <w:b/>
                <w:lang w:val="sq-AL"/>
              </w:rPr>
              <w:t xml:space="preserve"> </w:t>
            </w:r>
            <w:r w:rsidR="005E6D7A" w:rsidRPr="00961376">
              <w:rPr>
                <w:b/>
                <w:lang w:val="sq-AL"/>
              </w:rPr>
              <w:t>(</w:t>
            </w:r>
            <w:r w:rsidRPr="00961376">
              <w:rPr>
                <w:b/>
                <w:lang w:val="sq-AL"/>
              </w:rPr>
              <w:t>të huaj dhe shqiptarë)</w:t>
            </w:r>
          </w:p>
        </w:tc>
        <w:tc>
          <w:tcPr>
            <w:tcW w:w="1659" w:type="pct"/>
            <w:shd w:val="clear" w:color="auto" w:fill="auto"/>
          </w:tcPr>
          <w:p w:rsidR="003C4239" w:rsidRPr="00961376" w:rsidRDefault="003C4239" w:rsidP="003C4239">
            <w:pPr>
              <w:pStyle w:val="Tabele"/>
              <w:rPr>
                <w:b/>
                <w:lang w:val="sq-AL"/>
              </w:rPr>
            </w:pPr>
            <w:r w:rsidRPr="00961376">
              <w:rPr>
                <w:b/>
                <w:lang w:val="sq-AL"/>
              </w:rPr>
              <w:t xml:space="preserve">Identifikimi fillestar i të rriturve në kufijtë e </w:t>
            </w:r>
            <w:r w:rsidR="00E6721D" w:rsidRPr="00961376">
              <w:rPr>
                <w:b/>
                <w:lang w:val="sq-AL"/>
              </w:rPr>
              <w:t>Republikës së Shqipërisë</w:t>
            </w:r>
            <w:r w:rsidR="00DE4CBC" w:rsidRPr="00961376">
              <w:rPr>
                <w:b/>
                <w:lang w:val="sq-AL"/>
              </w:rPr>
              <w:t xml:space="preserve"> (</w:t>
            </w:r>
            <w:r w:rsidRPr="00961376">
              <w:rPr>
                <w:b/>
                <w:lang w:val="sq-AL"/>
              </w:rPr>
              <w:t>të huaj dhe shqiptarë)</w:t>
            </w:r>
          </w:p>
        </w:tc>
      </w:tr>
      <w:tr w:rsidR="003C4239" w:rsidRPr="00961376" w:rsidTr="00414E78">
        <w:trPr>
          <w:trHeight w:val="3293"/>
          <w:jc w:val="center"/>
        </w:trPr>
        <w:tc>
          <w:tcPr>
            <w:tcW w:w="1682" w:type="pct"/>
            <w:shd w:val="clear" w:color="auto" w:fill="auto"/>
            <w:vAlign w:val="center"/>
          </w:tcPr>
          <w:p w:rsidR="003C4239" w:rsidRPr="00961376" w:rsidRDefault="003C4239" w:rsidP="00B11B54">
            <w:pPr>
              <w:pStyle w:val="Tabele"/>
              <w:jc w:val="center"/>
              <w:rPr>
                <w:lang w:val="sq-AL"/>
              </w:rPr>
            </w:pPr>
            <w:r w:rsidRPr="00961376">
              <w:rPr>
                <w:lang w:val="sq-AL"/>
              </w:rPr>
              <w:t>Qëllimi</w:t>
            </w:r>
          </w:p>
        </w:tc>
        <w:tc>
          <w:tcPr>
            <w:tcW w:w="1659" w:type="pct"/>
            <w:shd w:val="clear" w:color="auto" w:fill="auto"/>
          </w:tcPr>
          <w:p w:rsidR="003C4239" w:rsidRPr="00961376" w:rsidRDefault="003C4239" w:rsidP="00B11B54">
            <w:pPr>
              <w:pStyle w:val="Tabele"/>
              <w:rPr>
                <w:lang w:val="sq-AL"/>
              </w:rPr>
            </w:pPr>
            <w:r w:rsidRPr="00961376">
              <w:rPr>
                <w:lang w:val="sq-AL"/>
              </w:rPr>
              <w:t>Të identifikohen të miturit viktima të mundshme të trafikimit (VMT), nëpërmjet vlerësimit të situatës së personit të mitur, elementeve të sjelljes dhe gjendjes së tij fizike, mendore, sociale dhe ekonomike, t’u jepet të miturve informacion për të drejtat dhe ndihmën në dispozicion të viktimave të tra</w:t>
            </w:r>
            <w:r w:rsidR="000E09CF" w:rsidRPr="00961376">
              <w:rPr>
                <w:lang w:val="sq-AL"/>
              </w:rPr>
              <w:t>fikimit dhe mënyrat e qasjes te</w:t>
            </w:r>
            <w:r w:rsidRPr="00961376">
              <w:rPr>
                <w:lang w:val="sq-AL"/>
              </w:rPr>
              <w:t xml:space="preserve"> ndihma, t’i jepet të miturit/të miturës ndihmë e parë për t’i nxjerrë nga rrjeti i shfrytëzimit dhe për rehabilitimin e tij/saj sa më të shpejtë në një mjedis të </w:t>
            </w:r>
            <w:r w:rsidR="003F7E5C" w:rsidRPr="00961376">
              <w:rPr>
                <w:lang w:val="sq-AL"/>
              </w:rPr>
              <w:t>sigurt, dhe të njoftohet grupi/</w:t>
            </w:r>
            <w:r w:rsidRPr="00961376">
              <w:rPr>
                <w:lang w:val="sq-AL"/>
              </w:rPr>
              <w:t xml:space="preserve">struktura përgjegjëse për identifikim formal (G/SPIF) </w:t>
            </w:r>
          </w:p>
        </w:tc>
        <w:tc>
          <w:tcPr>
            <w:tcW w:w="1659" w:type="pct"/>
            <w:shd w:val="clear" w:color="auto" w:fill="auto"/>
          </w:tcPr>
          <w:p w:rsidR="003C4239" w:rsidRPr="00961376" w:rsidRDefault="003C4239" w:rsidP="00B11B54">
            <w:pPr>
              <w:pStyle w:val="Tabele"/>
              <w:rPr>
                <w:lang w:val="sq-AL"/>
              </w:rPr>
            </w:pPr>
            <w:r w:rsidRPr="00961376">
              <w:rPr>
                <w:lang w:val="sq-AL"/>
              </w:rPr>
              <w:t>Të identifikohen viktimat e mundshme të trafikimit (VMT) të rritur, nëpërmjet vlerësimit të situatës së personit/elementeve të sjelljes dhe gjendjes së tij/saj fizike, mendore, sociale dhe ekonomike, t’u jepet atyre informacion për të drejtat dhe ndihmën në dispozicion të viktimave të tra</w:t>
            </w:r>
            <w:r w:rsidR="000E09CF" w:rsidRPr="00961376">
              <w:rPr>
                <w:lang w:val="sq-AL"/>
              </w:rPr>
              <w:t>fikimit dhe mënyrat e qasjes te</w:t>
            </w:r>
            <w:r w:rsidRPr="00961376">
              <w:rPr>
                <w:lang w:val="sq-AL"/>
              </w:rPr>
              <w:t xml:space="preserve"> ndihma, t’u jepet viktimave të mundshme ndihmë e parë për t’i nxjerrë nga rrjeti i shfrytëzimit dhe për rehabilitimin e tij/saj sa më të shpejtë në një mjedis të sigurt, dhe të njoftohet struktura përgjegjëse për identifikim formal (G/SPIF) </w:t>
            </w:r>
          </w:p>
        </w:tc>
      </w:tr>
      <w:tr w:rsidR="003C4239" w:rsidRPr="00961376" w:rsidTr="00414E78">
        <w:trPr>
          <w:jc w:val="center"/>
        </w:trPr>
        <w:tc>
          <w:tcPr>
            <w:tcW w:w="1682" w:type="pct"/>
            <w:shd w:val="clear" w:color="auto" w:fill="auto"/>
            <w:vAlign w:val="center"/>
          </w:tcPr>
          <w:p w:rsidR="003C4239" w:rsidRPr="00961376" w:rsidRDefault="003C4239" w:rsidP="00B11B54">
            <w:pPr>
              <w:pStyle w:val="Tabele"/>
              <w:jc w:val="center"/>
              <w:rPr>
                <w:lang w:val="sq-AL"/>
              </w:rPr>
            </w:pPr>
            <w:r w:rsidRPr="00961376">
              <w:rPr>
                <w:lang w:val="sq-AL"/>
              </w:rPr>
              <w:t>Treguesit e suksesit</w:t>
            </w:r>
          </w:p>
        </w:tc>
        <w:tc>
          <w:tcPr>
            <w:tcW w:w="1659" w:type="pct"/>
            <w:shd w:val="clear" w:color="auto" w:fill="auto"/>
          </w:tcPr>
          <w:p w:rsidR="003C4239" w:rsidRPr="00961376" w:rsidRDefault="003C4239" w:rsidP="003C4239">
            <w:pPr>
              <w:pStyle w:val="Tabele"/>
              <w:rPr>
                <w:lang w:val="sq-AL"/>
              </w:rPr>
            </w:pPr>
            <w:r w:rsidRPr="00961376">
              <w:rPr>
                <w:lang w:val="sq-AL"/>
              </w:rPr>
              <w:t>Numri i të miturve të identifikuar si viktima</w:t>
            </w:r>
            <w:r w:rsidR="000E09CF" w:rsidRPr="00961376">
              <w:rPr>
                <w:lang w:val="sq-AL"/>
              </w:rPr>
              <w:t xml:space="preserve"> të mundshme dhe të referuar te</w:t>
            </w:r>
            <w:r w:rsidRPr="00961376">
              <w:rPr>
                <w:lang w:val="sq-AL"/>
              </w:rPr>
              <w:t xml:space="preserve"> G/SPIF</w:t>
            </w:r>
            <w:r w:rsidR="003F7E5C" w:rsidRPr="00961376">
              <w:rPr>
                <w:lang w:val="sq-AL"/>
              </w:rPr>
              <w:t>-ja</w:t>
            </w:r>
          </w:p>
        </w:tc>
        <w:tc>
          <w:tcPr>
            <w:tcW w:w="1659" w:type="pct"/>
            <w:shd w:val="clear" w:color="auto" w:fill="auto"/>
          </w:tcPr>
          <w:p w:rsidR="003C4239" w:rsidRPr="00961376" w:rsidRDefault="003C4239" w:rsidP="003C4239">
            <w:pPr>
              <w:pStyle w:val="Tabele"/>
              <w:rPr>
                <w:lang w:val="sq-AL"/>
              </w:rPr>
            </w:pPr>
            <w:r w:rsidRPr="00961376">
              <w:rPr>
                <w:lang w:val="sq-AL"/>
              </w:rPr>
              <w:t>Numri i personave të rritur të identifikuar si viktima</w:t>
            </w:r>
            <w:r w:rsidR="000E09CF" w:rsidRPr="00961376">
              <w:rPr>
                <w:lang w:val="sq-AL"/>
              </w:rPr>
              <w:t xml:space="preserve"> të mundshme dhe të referuar te</w:t>
            </w:r>
            <w:r w:rsidRPr="00961376">
              <w:rPr>
                <w:lang w:val="sq-AL"/>
              </w:rPr>
              <w:t xml:space="preserve"> G/SPIF</w:t>
            </w:r>
            <w:r w:rsidR="003F7E5C" w:rsidRPr="00961376">
              <w:rPr>
                <w:lang w:val="sq-AL"/>
              </w:rPr>
              <w:t>-ja</w:t>
            </w:r>
          </w:p>
        </w:tc>
      </w:tr>
      <w:tr w:rsidR="003C4239" w:rsidRPr="00961376" w:rsidTr="00414E78">
        <w:trPr>
          <w:jc w:val="center"/>
        </w:trPr>
        <w:tc>
          <w:tcPr>
            <w:tcW w:w="1682" w:type="pct"/>
            <w:shd w:val="clear" w:color="auto" w:fill="auto"/>
            <w:vAlign w:val="center"/>
          </w:tcPr>
          <w:p w:rsidR="003C4239" w:rsidRPr="00961376" w:rsidRDefault="003C4239" w:rsidP="003C4239">
            <w:pPr>
              <w:pStyle w:val="Tabele"/>
              <w:jc w:val="center"/>
              <w:rPr>
                <w:lang w:val="sq-AL"/>
              </w:rPr>
            </w:pPr>
            <w:r w:rsidRPr="00961376">
              <w:rPr>
                <w:lang w:val="sq-AL"/>
              </w:rPr>
              <w:t>Metoda e identifikimit</w:t>
            </w:r>
          </w:p>
          <w:p w:rsidR="003C4239" w:rsidRPr="00961376" w:rsidRDefault="003C4239" w:rsidP="003C4239">
            <w:pPr>
              <w:pStyle w:val="Tabele"/>
              <w:jc w:val="center"/>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Intervistë kundrejt listës së treguesve</w:t>
            </w:r>
          </w:p>
        </w:tc>
        <w:tc>
          <w:tcPr>
            <w:tcW w:w="1659" w:type="pct"/>
            <w:shd w:val="clear" w:color="auto" w:fill="auto"/>
          </w:tcPr>
          <w:p w:rsidR="003C4239" w:rsidRPr="00961376" w:rsidRDefault="003C4239" w:rsidP="003C4239">
            <w:pPr>
              <w:pStyle w:val="Tabele"/>
              <w:rPr>
                <w:lang w:val="sq-AL"/>
              </w:rPr>
            </w:pPr>
            <w:r w:rsidRPr="00961376">
              <w:rPr>
                <w:lang w:val="sq-AL"/>
              </w:rPr>
              <w:t>Intervistë kundrejt listës së treguesve</w:t>
            </w:r>
          </w:p>
        </w:tc>
      </w:tr>
      <w:tr w:rsidR="003C4239" w:rsidRPr="00961376" w:rsidTr="00414E78">
        <w:trPr>
          <w:jc w:val="center"/>
        </w:trPr>
        <w:tc>
          <w:tcPr>
            <w:tcW w:w="1682" w:type="pct"/>
            <w:shd w:val="clear" w:color="auto" w:fill="auto"/>
            <w:vAlign w:val="center"/>
          </w:tcPr>
          <w:p w:rsidR="003C4239" w:rsidRPr="00961376" w:rsidRDefault="003C4239" w:rsidP="003C4239">
            <w:pPr>
              <w:pStyle w:val="Tabele"/>
              <w:jc w:val="center"/>
              <w:rPr>
                <w:lang w:val="sq-AL"/>
              </w:rPr>
            </w:pPr>
            <w:r w:rsidRPr="00961376">
              <w:rPr>
                <w:lang w:val="sq-AL"/>
              </w:rPr>
              <w:t>Përgjegjës i drejtpërdrejtë/kush e bën</w:t>
            </w:r>
          </w:p>
          <w:p w:rsidR="003C4239" w:rsidRPr="00961376" w:rsidRDefault="003C4239" w:rsidP="003C4239">
            <w:pPr>
              <w:pStyle w:val="Tabele"/>
              <w:jc w:val="center"/>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 xml:space="preserve">Punonjësi i </w:t>
            </w:r>
            <w:r w:rsidR="00BB4551" w:rsidRPr="00961376">
              <w:rPr>
                <w:lang w:val="sq-AL"/>
              </w:rPr>
              <w:t xml:space="preserve">policisë së kufirit dhe migracionit </w:t>
            </w:r>
            <w:r w:rsidRPr="00961376">
              <w:rPr>
                <w:lang w:val="sq-AL"/>
              </w:rPr>
              <w:t xml:space="preserve">(PKM) në </w:t>
            </w:r>
            <w:r w:rsidR="00BB4551" w:rsidRPr="00961376">
              <w:rPr>
                <w:lang w:val="sq-AL"/>
              </w:rPr>
              <w:t xml:space="preserve">drejtorinë rajonale të kufirit dhe migracionit </w:t>
            </w:r>
            <w:r w:rsidRPr="00961376">
              <w:rPr>
                <w:lang w:val="sq-AL"/>
              </w:rPr>
              <w:t xml:space="preserve">(DRKM) (me ndihmën e një përkthyesi nëse i mituri/e mitura është i/e huaj) </w:t>
            </w:r>
          </w:p>
        </w:tc>
        <w:tc>
          <w:tcPr>
            <w:tcW w:w="1659" w:type="pct"/>
            <w:shd w:val="clear" w:color="auto" w:fill="auto"/>
          </w:tcPr>
          <w:p w:rsidR="003C4239" w:rsidRPr="00961376" w:rsidRDefault="003C4239" w:rsidP="003C4239">
            <w:pPr>
              <w:pStyle w:val="Tabele"/>
              <w:rPr>
                <w:lang w:val="sq-AL"/>
              </w:rPr>
            </w:pPr>
            <w:r w:rsidRPr="00961376">
              <w:rPr>
                <w:lang w:val="sq-AL"/>
              </w:rPr>
              <w:t xml:space="preserve">Punonjësi i </w:t>
            </w:r>
            <w:r w:rsidR="00BB4551" w:rsidRPr="00961376">
              <w:rPr>
                <w:lang w:val="sq-AL"/>
              </w:rPr>
              <w:t xml:space="preserve">policisë së kufirit dhe migracionit </w:t>
            </w:r>
            <w:r w:rsidRPr="00961376">
              <w:rPr>
                <w:lang w:val="sq-AL"/>
              </w:rPr>
              <w:t xml:space="preserve">(PKM) në </w:t>
            </w:r>
            <w:r w:rsidR="00BB4551" w:rsidRPr="00961376">
              <w:rPr>
                <w:lang w:val="sq-AL"/>
              </w:rPr>
              <w:t xml:space="preserve">drejtorinë rajonale të kufirit dhe migracionit </w:t>
            </w:r>
            <w:r w:rsidRPr="00961376">
              <w:rPr>
                <w:lang w:val="sq-AL"/>
              </w:rPr>
              <w:t>(DRKM) (me ndihmën e një përkthyesi nëse personi është i/e huaj)</w:t>
            </w:r>
          </w:p>
        </w:tc>
      </w:tr>
      <w:tr w:rsidR="003C4239" w:rsidRPr="00961376" w:rsidTr="00414E78">
        <w:trPr>
          <w:jc w:val="center"/>
        </w:trPr>
        <w:tc>
          <w:tcPr>
            <w:tcW w:w="1682" w:type="pct"/>
            <w:shd w:val="clear" w:color="auto" w:fill="auto"/>
            <w:vAlign w:val="center"/>
          </w:tcPr>
          <w:p w:rsidR="003C4239" w:rsidRPr="00961376" w:rsidRDefault="003C4239" w:rsidP="00B11B54">
            <w:pPr>
              <w:pStyle w:val="Tabele"/>
              <w:jc w:val="center"/>
              <w:rPr>
                <w:lang w:val="sq-AL"/>
              </w:rPr>
            </w:pPr>
            <w:r w:rsidRPr="00961376">
              <w:rPr>
                <w:lang w:val="sq-AL"/>
              </w:rPr>
              <w:t>Monitorues i drejtpërdrejtë i procesit</w:t>
            </w:r>
          </w:p>
        </w:tc>
        <w:tc>
          <w:tcPr>
            <w:tcW w:w="1659" w:type="pct"/>
            <w:shd w:val="clear" w:color="auto" w:fill="auto"/>
          </w:tcPr>
          <w:p w:rsidR="003C4239" w:rsidRPr="00961376" w:rsidRDefault="003C4239" w:rsidP="003C4239">
            <w:pPr>
              <w:pStyle w:val="Tabele"/>
              <w:rPr>
                <w:lang w:val="sq-AL"/>
              </w:rPr>
            </w:pPr>
            <w:r w:rsidRPr="00961376">
              <w:rPr>
                <w:lang w:val="sq-AL"/>
              </w:rPr>
              <w:t xml:space="preserve">Përgjegjësi i turnit i </w:t>
            </w:r>
            <w:r w:rsidR="002704B4" w:rsidRPr="00961376">
              <w:rPr>
                <w:lang w:val="sq-AL"/>
              </w:rPr>
              <w:t xml:space="preserve">pikës së kalimit të kufirit </w:t>
            </w:r>
            <w:r w:rsidRPr="00961376">
              <w:rPr>
                <w:lang w:val="sq-AL"/>
              </w:rPr>
              <w:t>(PKK</w:t>
            </w:r>
            <w:r w:rsidR="00BB4551" w:rsidRPr="00961376">
              <w:rPr>
                <w:lang w:val="sq-AL"/>
              </w:rPr>
              <w:t>)</w:t>
            </w:r>
          </w:p>
        </w:tc>
        <w:tc>
          <w:tcPr>
            <w:tcW w:w="1659" w:type="pct"/>
            <w:shd w:val="clear" w:color="auto" w:fill="auto"/>
          </w:tcPr>
          <w:p w:rsidR="003C4239" w:rsidRPr="00961376" w:rsidRDefault="003C4239" w:rsidP="003C4239">
            <w:pPr>
              <w:pStyle w:val="Tabele"/>
              <w:rPr>
                <w:lang w:val="sq-AL"/>
              </w:rPr>
            </w:pPr>
            <w:r w:rsidRPr="00961376">
              <w:rPr>
                <w:lang w:val="sq-AL"/>
              </w:rPr>
              <w:t xml:space="preserve">Përgjegjësi i turnit i </w:t>
            </w:r>
            <w:r w:rsidR="002704B4" w:rsidRPr="00961376">
              <w:rPr>
                <w:lang w:val="sq-AL"/>
              </w:rPr>
              <w:t xml:space="preserve">pikës së kalimit të kufirit </w:t>
            </w:r>
            <w:r w:rsidRPr="00961376">
              <w:rPr>
                <w:lang w:val="sq-AL"/>
              </w:rPr>
              <w:t>(PKK</w:t>
            </w:r>
            <w:r w:rsidR="00BB4551" w:rsidRPr="00961376">
              <w:rPr>
                <w:lang w:val="sq-AL"/>
              </w:rPr>
              <w:t>)</w:t>
            </w:r>
          </w:p>
        </w:tc>
      </w:tr>
      <w:tr w:rsidR="003C4239" w:rsidRPr="00961376" w:rsidTr="00414E78">
        <w:trPr>
          <w:trHeight w:val="39"/>
          <w:jc w:val="center"/>
        </w:trPr>
        <w:tc>
          <w:tcPr>
            <w:tcW w:w="1682" w:type="pct"/>
            <w:shd w:val="clear" w:color="auto" w:fill="auto"/>
            <w:vAlign w:val="center"/>
          </w:tcPr>
          <w:p w:rsidR="003C4239" w:rsidRPr="00961376" w:rsidRDefault="003C4239" w:rsidP="00B11B54">
            <w:pPr>
              <w:pStyle w:val="Tabele"/>
              <w:jc w:val="center"/>
              <w:rPr>
                <w:lang w:val="sq-AL"/>
              </w:rPr>
            </w:pPr>
            <w:r w:rsidRPr="00961376">
              <w:rPr>
                <w:lang w:val="sq-AL"/>
              </w:rPr>
              <w:t>Koha</w:t>
            </w:r>
          </w:p>
        </w:tc>
        <w:tc>
          <w:tcPr>
            <w:tcW w:w="1659" w:type="pct"/>
            <w:shd w:val="clear" w:color="auto" w:fill="auto"/>
          </w:tcPr>
          <w:p w:rsidR="003C4239" w:rsidRPr="00961376" w:rsidRDefault="003C4239" w:rsidP="003C4239">
            <w:pPr>
              <w:pStyle w:val="Tabele"/>
              <w:rPr>
                <w:lang w:val="sq-AL"/>
              </w:rPr>
            </w:pPr>
            <w:r w:rsidRPr="00961376">
              <w:rPr>
                <w:lang w:val="sq-AL"/>
              </w:rPr>
              <w:t>30 minuta (60 minuta për të miturin/të miturën i/e huaj duke dhënë gjysmën e kohës për përkthim)</w:t>
            </w:r>
          </w:p>
        </w:tc>
        <w:tc>
          <w:tcPr>
            <w:tcW w:w="1659" w:type="pct"/>
            <w:shd w:val="clear" w:color="auto" w:fill="auto"/>
          </w:tcPr>
          <w:p w:rsidR="003C4239" w:rsidRPr="00961376" w:rsidRDefault="003C4239" w:rsidP="003C4239">
            <w:pPr>
              <w:pStyle w:val="Tabele"/>
              <w:rPr>
                <w:lang w:val="sq-AL"/>
              </w:rPr>
            </w:pPr>
            <w:r w:rsidRPr="00961376">
              <w:rPr>
                <w:lang w:val="sq-AL"/>
              </w:rPr>
              <w:t xml:space="preserve">30 minuta (60 minuta për personin i/e huaj duke dhënë gjysmën e kohës për përkthim) </w:t>
            </w:r>
          </w:p>
          <w:p w:rsidR="003C4239" w:rsidRPr="00961376" w:rsidRDefault="003C4239" w:rsidP="003C4239">
            <w:pPr>
              <w:pStyle w:val="Tabele"/>
              <w:rPr>
                <w:lang w:val="sq-AL"/>
              </w:rPr>
            </w:pPr>
          </w:p>
        </w:tc>
      </w:tr>
      <w:tr w:rsidR="003C4239" w:rsidRPr="00961376" w:rsidTr="00414E78">
        <w:trPr>
          <w:trHeight w:val="39"/>
          <w:jc w:val="center"/>
        </w:trPr>
        <w:tc>
          <w:tcPr>
            <w:tcW w:w="1682" w:type="pct"/>
            <w:shd w:val="clear" w:color="auto" w:fill="auto"/>
            <w:vAlign w:val="center"/>
          </w:tcPr>
          <w:p w:rsidR="003C4239" w:rsidRPr="00961376" w:rsidRDefault="003C4239" w:rsidP="00B11B54">
            <w:pPr>
              <w:pStyle w:val="Tabele"/>
              <w:jc w:val="center"/>
              <w:rPr>
                <w:lang w:val="sq-AL"/>
              </w:rPr>
            </w:pPr>
            <w:r w:rsidRPr="00961376">
              <w:rPr>
                <w:lang w:val="sq-AL"/>
              </w:rPr>
              <w:t>Vendi i identifikimit</w:t>
            </w:r>
          </w:p>
        </w:tc>
        <w:tc>
          <w:tcPr>
            <w:tcW w:w="1659" w:type="pct"/>
            <w:shd w:val="clear" w:color="auto" w:fill="auto"/>
          </w:tcPr>
          <w:p w:rsidR="003C4239" w:rsidRPr="00961376" w:rsidRDefault="003C4239" w:rsidP="003C4239">
            <w:pPr>
              <w:pStyle w:val="Tabele"/>
              <w:rPr>
                <w:lang w:val="sq-AL"/>
              </w:rPr>
            </w:pPr>
            <w:r w:rsidRPr="00961376">
              <w:rPr>
                <w:lang w:val="sq-AL"/>
              </w:rPr>
              <w:t>Ambientet e PKK</w:t>
            </w:r>
            <w:r w:rsidR="000561DB" w:rsidRPr="00961376">
              <w:rPr>
                <w:lang w:val="sq-AL"/>
              </w:rPr>
              <w:t>-së</w:t>
            </w:r>
            <w:r w:rsidRPr="00961376">
              <w:rPr>
                <w:lang w:val="sq-AL"/>
              </w:rPr>
              <w:t xml:space="preserve"> për intervistimin e të miturve</w:t>
            </w:r>
          </w:p>
        </w:tc>
        <w:tc>
          <w:tcPr>
            <w:tcW w:w="1659" w:type="pct"/>
            <w:shd w:val="clear" w:color="auto" w:fill="auto"/>
          </w:tcPr>
          <w:p w:rsidR="003C4239" w:rsidRPr="00961376" w:rsidRDefault="003C4239" w:rsidP="003C4239">
            <w:pPr>
              <w:pStyle w:val="Tabele"/>
              <w:rPr>
                <w:lang w:val="sq-AL"/>
              </w:rPr>
            </w:pPr>
            <w:r w:rsidRPr="00961376">
              <w:rPr>
                <w:lang w:val="sq-AL"/>
              </w:rPr>
              <w:t>Ambientet e PKK</w:t>
            </w:r>
            <w:r w:rsidR="000561DB" w:rsidRPr="00961376">
              <w:rPr>
                <w:lang w:val="sq-AL"/>
              </w:rPr>
              <w:t>-së</w:t>
            </w:r>
            <w:r w:rsidRPr="00961376">
              <w:rPr>
                <w:lang w:val="sq-AL"/>
              </w:rPr>
              <w:t xml:space="preserve"> për intervistim</w:t>
            </w:r>
          </w:p>
        </w:tc>
      </w:tr>
      <w:tr w:rsidR="003C4239" w:rsidRPr="00961376" w:rsidTr="00414E78">
        <w:trPr>
          <w:trHeight w:val="129"/>
          <w:jc w:val="center"/>
        </w:trPr>
        <w:tc>
          <w:tcPr>
            <w:tcW w:w="1682" w:type="pct"/>
            <w:vMerge w:val="restar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 xml:space="preserve">Marrëveshja e konfidencialitetit </w:t>
            </w:r>
          </w:p>
          <w:p w:rsidR="003C4239" w:rsidRPr="00961376" w:rsidRDefault="003C4239" w:rsidP="009600C3">
            <w:pPr>
              <w:pStyle w:val="Tabele"/>
              <w:rPr>
                <w:lang w:val="sq-AL"/>
              </w:rPr>
            </w:pPr>
            <w:r w:rsidRPr="00961376">
              <w:rPr>
                <w:lang w:val="sq-AL"/>
              </w:rPr>
              <w:t xml:space="preserve">me përkthyesin (për të miturin/të miturën i/e huaj </w:t>
            </w:r>
            <w:r w:rsidR="00715B42" w:rsidRPr="00961376">
              <w:rPr>
                <w:lang w:val="sq-AL"/>
              </w:rPr>
              <w:lastRenderedPageBreak/>
              <w:t>aneksi</w:t>
            </w:r>
            <w:r w:rsidRPr="00961376">
              <w:rPr>
                <w:lang w:val="sq-AL"/>
              </w:rPr>
              <w:t xml:space="preserve"> 9.1) </w:t>
            </w:r>
          </w:p>
        </w:tc>
        <w:tc>
          <w:tcPr>
            <w:tcW w:w="1659" w:type="pct"/>
            <w:shd w:val="clear" w:color="auto" w:fill="auto"/>
          </w:tcPr>
          <w:p w:rsidR="003C4239" w:rsidRPr="00961376" w:rsidRDefault="003C4239" w:rsidP="003C4239">
            <w:pPr>
              <w:pStyle w:val="Tabele"/>
              <w:rPr>
                <w:lang w:val="sq-AL"/>
              </w:rPr>
            </w:pPr>
            <w:r w:rsidRPr="00961376">
              <w:rPr>
                <w:lang w:val="sq-AL"/>
              </w:rPr>
              <w:lastRenderedPageBreak/>
              <w:t xml:space="preserve">Marrëveshja e konfidencialitetit </w:t>
            </w:r>
          </w:p>
          <w:p w:rsidR="003C4239" w:rsidRPr="00961376" w:rsidRDefault="003C4239" w:rsidP="003C4239">
            <w:pPr>
              <w:pStyle w:val="Tabele"/>
              <w:rPr>
                <w:lang w:val="sq-AL"/>
              </w:rPr>
            </w:pPr>
            <w:r w:rsidRPr="00961376">
              <w:rPr>
                <w:lang w:val="sq-AL"/>
              </w:rPr>
              <w:t xml:space="preserve">me përkthyesin (për personin i/e huaj </w:t>
            </w:r>
            <w:r w:rsidR="00715B42" w:rsidRPr="00961376">
              <w:rPr>
                <w:lang w:val="sq-AL"/>
              </w:rPr>
              <w:t>aneksi</w:t>
            </w:r>
            <w:r w:rsidRPr="00961376">
              <w:rPr>
                <w:lang w:val="sq-AL"/>
              </w:rPr>
              <w:t xml:space="preserve"> 9.1) </w:t>
            </w:r>
          </w:p>
          <w:p w:rsidR="003C4239" w:rsidRPr="00961376" w:rsidRDefault="003C4239" w:rsidP="003C4239">
            <w:pPr>
              <w:pStyle w:val="Tabele"/>
              <w:rPr>
                <w:lang w:val="sq-AL"/>
              </w:rPr>
            </w:pPr>
          </w:p>
        </w:tc>
      </w:tr>
      <w:tr w:rsidR="003C4239" w:rsidRPr="00961376" w:rsidTr="00414E78">
        <w:trPr>
          <w:trHeight w:val="129"/>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Komunikata ditore e punës</w:t>
            </w:r>
          </w:p>
        </w:tc>
        <w:tc>
          <w:tcPr>
            <w:tcW w:w="1659" w:type="pct"/>
            <w:shd w:val="clear" w:color="auto" w:fill="auto"/>
          </w:tcPr>
          <w:p w:rsidR="003C4239" w:rsidRPr="00961376" w:rsidRDefault="003C4239" w:rsidP="003C4239">
            <w:pPr>
              <w:pStyle w:val="Tabele"/>
              <w:rPr>
                <w:lang w:val="sq-AL"/>
              </w:rPr>
            </w:pPr>
            <w:r w:rsidRPr="00961376">
              <w:rPr>
                <w:lang w:val="sq-AL"/>
              </w:rPr>
              <w:t>Komunikata ditore e punës</w:t>
            </w:r>
          </w:p>
        </w:tc>
      </w:tr>
      <w:tr w:rsidR="003C4239" w:rsidRPr="00961376" w:rsidTr="00414E78">
        <w:trPr>
          <w:trHeight w:val="129"/>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9600C3">
            <w:pPr>
              <w:pStyle w:val="Tabele"/>
              <w:rPr>
                <w:lang w:val="sq-AL"/>
              </w:rPr>
            </w:pPr>
            <w:r w:rsidRPr="00961376">
              <w:rPr>
                <w:lang w:val="sq-AL"/>
              </w:rPr>
              <w:t xml:space="preserve">Shënimi në regjistrin kombëtar për të huajt (për të miturin/të miturën i/e huaj </w:t>
            </w:r>
            <w:r w:rsidR="00715B42" w:rsidRPr="00961376">
              <w:rPr>
                <w:lang w:val="sq-AL"/>
              </w:rPr>
              <w:t>aneksi</w:t>
            </w:r>
            <w:r w:rsidRPr="00961376">
              <w:rPr>
                <w:lang w:val="sq-AL"/>
              </w:rPr>
              <w:t xml:space="preserve"> 9.1)</w:t>
            </w:r>
          </w:p>
        </w:tc>
        <w:tc>
          <w:tcPr>
            <w:tcW w:w="1659" w:type="pct"/>
            <w:shd w:val="clear" w:color="auto" w:fill="auto"/>
          </w:tcPr>
          <w:p w:rsidR="003C4239" w:rsidRPr="00961376" w:rsidRDefault="003C4239" w:rsidP="003C4239">
            <w:pPr>
              <w:pStyle w:val="Tabele"/>
              <w:rPr>
                <w:lang w:val="sq-AL"/>
              </w:rPr>
            </w:pPr>
            <w:r w:rsidRPr="00961376">
              <w:rPr>
                <w:lang w:val="sq-AL"/>
              </w:rPr>
              <w:t xml:space="preserve">Shënimi në regjistrin kombëtar për të huajt (për personin i/e huaj) </w:t>
            </w:r>
          </w:p>
          <w:p w:rsidR="003C4239" w:rsidRPr="00961376" w:rsidRDefault="003C4239" w:rsidP="003C4239">
            <w:pPr>
              <w:pStyle w:val="Tabele"/>
              <w:rPr>
                <w:lang w:val="sq-AL"/>
              </w:rPr>
            </w:pPr>
            <w:r w:rsidRPr="00961376">
              <w:rPr>
                <w:lang w:val="sq-AL"/>
              </w:rPr>
              <w:t>Të dhënat e hedhura në TIMS</w:t>
            </w:r>
          </w:p>
        </w:tc>
      </w:tr>
      <w:tr w:rsidR="003C4239" w:rsidRPr="00961376" w:rsidTr="00414E78">
        <w:trPr>
          <w:trHeight w:val="129"/>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Të dhënat e hedhura në TIMS</w:t>
            </w:r>
          </w:p>
        </w:tc>
        <w:tc>
          <w:tcPr>
            <w:tcW w:w="1659" w:type="pct"/>
            <w:shd w:val="clear" w:color="auto" w:fill="auto"/>
          </w:tcPr>
          <w:p w:rsidR="003C4239" w:rsidRPr="00961376" w:rsidRDefault="003C4239" w:rsidP="003C4239">
            <w:pPr>
              <w:pStyle w:val="Tabele"/>
              <w:rPr>
                <w:lang w:val="sq-AL"/>
              </w:rPr>
            </w:pPr>
          </w:p>
        </w:tc>
      </w:tr>
      <w:tr w:rsidR="003C4239" w:rsidRPr="00961376" w:rsidTr="00414E78">
        <w:trPr>
          <w:trHeight w:val="129"/>
          <w:jc w:val="center"/>
        </w:trPr>
        <w:tc>
          <w:tcPr>
            <w:tcW w:w="1682" w:type="pct"/>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Listë e azhurnuar kontaktesh të punonjësve të policisë SLKTP</w:t>
            </w:r>
            <w:r w:rsidR="006175D0" w:rsidRPr="00961376">
              <w:rPr>
                <w:lang w:val="sq-AL"/>
              </w:rPr>
              <w:t>.</w:t>
            </w:r>
            <w:r w:rsidRPr="00961376">
              <w:rPr>
                <w:lang w:val="sq-AL"/>
              </w:rPr>
              <w:t xml:space="preserve"> </w:t>
            </w:r>
          </w:p>
          <w:p w:rsidR="003C4239" w:rsidRPr="00961376" w:rsidRDefault="003C4239" w:rsidP="003C4239">
            <w:pPr>
              <w:pStyle w:val="Tabele"/>
              <w:rPr>
                <w:lang w:val="sq-AL"/>
              </w:rPr>
            </w:pPr>
            <w:r w:rsidRPr="00961376">
              <w:rPr>
                <w:lang w:val="sq-AL"/>
              </w:rPr>
              <w:t xml:space="preserve">Listë zyrtare e azhurnuar e përkthyesve </w:t>
            </w:r>
          </w:p>
        </w:tc>
        <w:tc>
          <w:tcPr>
            <w:tcW w:w="1659" w:type="pct"/>
            <w:shd w:val="clear" w:color="auto" w:fill="auto"/>
          </w:tcPr>
          <w:p w:rsidR="003C4239" w:rsidRPr="00961376" w:rsidRDefault="003C4239" w:rsidP="003C4239">
            <w:pPr>
              <w:pStyle w:val="Tabele"/>
              <w:rPr>
                <w:lang w:val="sq-AL"/>
              </w:rPr>
            </w:pPr>
            <w:r w:rsidRPr="00961376">
              <w:rPr>
                <w:lang w:val="sq-AL"/>
              </w:rPr>
              <w:t>Listë e azhurnuar kontaktesh të punonjësve të policisë SLKTP</w:t>
            </w:r>
            <w:r w:rsidR="006175D0" w:rsidRPr="00961376">
              <w:rPr>
                <w:lang w:val="sq-AL"/>
              </w:rPr>
              <w:t>.</w:t>
            </w:r>
            <w:r w:rsidRPr="00961376">
              <w:rPr>
                <w:lang w:val="sq-AL"/>
              </w:rPr>
              <w:t xml:space="preserve"> </w:t>
            </w:r>
          </w:p>
          <w:p w:rsidR="003C4239" w:rsidRPr="00961376" w:rsidRDefault="003C4239" w:rsidP="003C4239">
            <w:pPr>
              <w:pStyle w:val="Tabele"/>
              <w:rPr>
                <w:lang w:val="sq-AL"/>
              </w:rPr>
            </w:pPr>
            <w:r w:rsidRPr="00961376">
              <w:rPr>
                <w:lang w:val="sq-AL"/>
              </w:rPr>
              <w:t xml:space="preserve">Listë zyrtare e azhurnuar e përkthyesve </w:t>
            </w:r>
          </w:p>
        </w:tc>
      </w:tr>
      <w:tr w:rsidR="003C4239" w:rsidRPr="00961376" w:rsidTr="00414E78">
        <w:trPr>
          <w:trHeight w:val="127"/>
          <w:jc w:val="center"/>
        </w:trPr>
        <w:tc>
          <w:tcPr>
            <w:tcW w:w="1682" w:type="pct"/>
            <w:vMerge w:val="restart"/>
            <w:shd w:val="clear" w:color="auto" w:fill="auto"/>
            <w:vAlign w:val="center"/>
          </w:tcPr>
          <w:p w:rsidR="003C4239" w:rsidRPr="00961376" w:rsidRDefault="003C4239" w:rsidP="003C4239">
            <w:pPr>
              <w:pStyle w:val="Tabele"/>
              <w:jc w:val="center"/>
              <w:rPr>
                <w:lang w:val="sq-AL"/>
              </w:rPr>
            </w:pPr>
            <w:r w:rsidRPr="00961376">
              <w:rPr>
                <w:lang w:val="sq-AL"/>
              </w:rPr>
              <w:t>Hapat</w:t>
            </w:r>
          </w:p>
          <w:p w:rsidR="003C4239" w:rsidRPr="00961376" w:rsidRDefault="003C4239" w:rsidP="003C4239">
            <w:pPr>
              <w:pStyle w:val="Tabele"/>
              <w:jc w:val="center"/>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1. Në rast se në kontaktin e parë</w:t>
            </w:r>
            <w:r w:rsidR="00326A8E" w:rsidRPr="00961376">
              <w:rPr>
                <w:lang w:val="sq-AL"/>
              </w:rPr>
              <w:t xml:space="preserve"> me të miturin punonjësi i DRKM</w:t>
            </w:r>
            <w:r w:rsidRPr="00961376">
              <w:rPr>
                <w:lang w:val="sq-AL"/>
              </w:rPr>
              <w:t>/intervistuesi në turn i PKK</w:t>
            </w:r>
            <w:r w:rsidR="00326A8E" w:rsidRPr="00961376">
              <w:rPr>
                <w:lang w:val="sq-AL"/>
              </w:rPr>
              <w:t>-së</w:t>
            </w:r>
            <w:r w:rsidRPr="00961376">
              <w:rPr>
                <w:lang w:val="sq-AL"/>
              </w:rPr>
              <w:t>, konstaton tregues të trafikimit (shih listën e tregu</w:t>
            </w:r>
            <w:r w:rsidR="00326A8E" w:rsidRPr="00961376">
              <w:rPr>
                <w:lang w:val="sq-AL"/>
              </w:rPr>
              <w:t>esve më poshtë) çon të miturin/</w:t>
            </w:r>
            <w:r w:rsidRPr="00961376">
              <w:rPr>
                <w:lang w:val="sq-AL"/>
              </w:rPr>
              <w:t xml:space="preserve">të miturën në ambientet e përshtatshme për intervistim </w:t>
            </w:r>
          </w:p>
        </w:tc>
        <w:tc>
          <w:tcPr>
            <w:tcW w:w="1659" w:type="pct"/>
            <w:shd w:val="clear" w:color="auto" w:fill="auto"/>
          </w:tcPr>
          <w:p w:rsidR="003C4239" w:rsidRPr="00961376" w:rsidRDefault="003C4239" w:rsidP="00B11B54">
            <w:pPr>
              <w:pStyle w:val="Tabele"/>
              <w:rPr>
                <w:lang w:val="sq-AL"/>
              </w:rPr>
            </w:pPr>
            <w:r w:rsidRPr="00961376">
              <w:rPr>
                <w:lang w:val="sq-AL"/>
              </w:rPr>
              <w:t>1. Në rast se në kontaktin e par</w:t>
            </w:r>
            <w:r w:rsidR="00326A8E" w:rsidRPr="00961376">
              <w:rPr>
                <w:lang w:val="sq-AL"/>
              </w:rPr>
              <w:t>ë me personin, punonjësi i DRKM</w:t>
            </w:r>
            <w:r w:rsidRPr="00961376">
              <w:rPr>
                <w:lang w:val="sq-AL"/>
              </w:rPr>
              <w:t>/intervistuesi në turn i PKK</w:t>
            </w:r>
            <w:r w:rsidR="00326A8E" w:rsidRPr="00961376">
              <w:rPr>
                <w:lang w:val="sq-AL"/>
              </w:rPr>
              <w:t>-së</w:t>
            </w:r>
            <w:r w:rsidRPr="00961376">
              <w:rPr>
                <w:lang w:val="sq-AL"/>
              </w:rPr>
              <w:t xml:space="preserve">, konstaton tregues të trafikimit (shih listën e treguesve më poshtë) shoqëron personin në ambientet e përshtatshme për intervistim </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2. Punonjësi i DRKM</w:t>
            </w:r>
            <w:r w:rsidR="00326A8E" w:rsidRPr="00961376">
              <w:rPr>
                <w:lang w:val="sq-AL"/>
              </w:rPr>
              <w:t>-së</w:t>
            </w:r>
            <w:r w:rsidRPr="00961376">
              <w:rPr>
                <w:lang w:val="sq-AL"/>
              </w:rPr>
              <w:t xml:space="preserve"> siguron që të miturit/të miturës t’i plotësohen nevojat bazë (ushqim, ujë, </w:t>
            </w:r>
            <w:r w:rsidR="005D5574" w:rsidRPr="00961376">
              <w:rPr>
                <w:lang w:val="sq-AL"/>
              </w:rPr>
              <w:t>tualet, ngrohje, siguri fizike)</w:t>
            </w:r>
          </w:p>
        </w:tc>
        <w:tc>
          <w:tcPr>
            <w:tcW w:w="1659" w:type="pct"/>
            <w:shd w:val="clear" w:color="auto" w:fill="auto"/>
          </w:tcPr>
          <w:p w:rsidR="003C4239" w:rsidRPr="00961376" w:rsidRDefault="003C4239" w:rsidP="00B11B54">
            <w:pPr>
              <w:pStyle w:val="Tabele"/>
              <w:rPr>
                <w:lang w:val="sq-AL"/>
              </w:rPr>
            </w:pPr>
            <w:r w:rsidRPr="00961376">
              <w:rPr>
                <w:lang w:val="sq-AL"/>
              </w:rPr>
              <w:t>2. Punonjësi i DRKM</w:t>
            </w:r>
            <w:r w:rsidR="00326A8E" w:rsidRPr="00961376">
              <w:rPr>
                <w:lang w:val="sq-AL"/>
              </w:rPr>
              <w:t>-së</w:t>
            </w:r>
            <w:r w:rsidRPr="00961376">
              <w:rPr>
                <w:lang w:val="sq-AL"/>
              </w:rPr>
              <w:t xml:space="preserve"> siguron që personit t’i plotësohen nevojat bazë (ushqim, ujë, tualet, ngrohje, siguri fizike)</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 xml:space="preserve">Në rast se konstaton se </w:t>
            </w:r>
            <w:r w:rsidR="00245253" w:rsidRPr="00961376">
              <w:rPr>
                <w:lang w:val="sq-AL"/>
              </w:rPr>
              <w:t>i mituri/e mitura</w:t>
            </w:r>
            <w:r w:rsidRPr="00961376">
              <w:rPr>
                <w:lang w:val="sq-AL"/>
              </w:rPr>
              <w:t xml:space="preserve"> ka nevojë për ndihmë të menjëhershme mjekësore, punonjësi i DRKM</w:t>
            </w:r>
            <w:r w:rsidR="00326A8E" w:rsidRPr="00961376">
              <w:rPr>
                <w:lang w:val="sq-AL"/>
              </w:rPr>
              <w:t>-së</w:t>
            </w:r>
            <w:r w:rsidRPr="00961376">
              <w:rPr>
                <w:lang w:val="sq-AL"/>
              </w:rPr>
              <w:t xml:space="preserve"> e çon atë menjëherë në qendrën më të afërt shëndetësore </w:t>
            </w:r>
          </w:p>
        </w:tc>
        <w:tc>
          <w:tcPr>
            <w:tcW w:w="1659" w:type="pct"/>
            <w:shd w:val="clear" w:color="auto" w:fill="auto"/>
          </w:tcPr>
          <w:p w:rsidR="003C4239" w:rsidRPr="00961376" w:rsidRDefault="003C4239" w:rsidP="003C4239">
            <w:pPr>
              <w:pStyle w:val="Tabele"/>
              <w:rPr>
                <w:lang w:val="sq-AL"/>
              </w:rPr>
            </w:pPr>
            <w:r w:rsidRPr="00961376">
              <w:rPr>
                <w:lang w:val="sq-AL"/>
              </w:rPr>
              <w:t>Në rast se konstaton se personi ka nevojë për ndihmë të menjëhershme mjekësore, punonjësi i DRKM</w:t>
            </w:r>
            <w:r w:rsidR="00326A8E" w:rsidRPr="00961376">
              <w:rPr>
                <w:lang w:val="sq-AL"/>
              </w:rPr>
              <w:t>-së</w:t>
            </w:r>
            <w:r w:rsidRPr="00961376">
              <w:rPr>
                <w:lang w:val="sq-AL"/>
              </w:rPr>
              <w:t xml:space="preserve"> e çon atë menjëherë në qendrën më të afërt shëndetësore </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Në rast se i/e mitura ë</w:t>
            </w:r>
            <w:r w:rsidR="00BA26C9" w:rsidRPr="00961376">
              <w:rPr>
                <w:lang w:val="sq-AL"/>
              </w:rPr>
              <w:t xml:space="preserve">shtë i/e huaj, punonjësi i DRKM-së </w:t>
            </w:r>
            <w:r w:rsidRPr="00961376">
              <w:rPr>
                <w:lang w:val="sq-AL"/>
              </w:rPr>
              <w:t xml:space="preserve">kërkon prezencën e përkthyesit nga lista e miratuar e përkthyesve dhe nënshkruan me të </w:t>
            </w:r>
            <w:r w:rsidR="00CA6A96" w:rsidRPr="00961376">
              <w:rPr>
                <w:lang w:val="sq-AL"/>
              </w:rPr>
              <w:t xml:space="preserve">marrëveshjen e konfidencialitetit </w:t>
            </w:r>
            <w:r w:rsidRPr="00961376">
              <w:rPr>
                <w:lang w:val="sq-AL"/>
              </w:rPr>
              <w:t>(</w:t>
            </w:r>
            <w:r w:rsidR="00715B42" w:rsidRPr="00961376">
              <w:rPr>
                <w:lang w:val="sq-AL"/>
              </w:rPr>
              <w:t>aneksi</w:t>
            </w:r>
            <w:r w:rsidRPr="00961376">
              <w:rPr>
                <w:lang w:val="sq-AL"/>
              </w:rPr>
              <w:t xml:space="preserve"> 9.1) </w:t>
            </w:r>
          </w:p>
        </w:tc>
        <w:tc>
          <w:tcPr>
            <w:tcW w:w="1659" w:type="pct"/>
            <w:shd w:val="clear" w:color="auto" w:fill="auto"/>
          </w:tcPr>
          <w:p w:rsidR="003C4239" w:rsidRPr="00961376" w:rsidRDefault="003C4239" w:rsidP="00B11B54">
            <w:pPr>
              <w:pStyle w:val="Tabele"/>
              <w:rPr>
                <w:lang w:val="sq-AL"/>
              </w:rPr>
            </w:pPr>
            <w:r w:rsidRPr="00961376">
              <w:rPr>
                <w:lang w:val="sq-AL"/>
              </w:rPr>
              <w:t xml:space="preserve">Në rast se personi është i/e huaj, punonjësi i DRKM kërkon prezencën e përkthyesit nga lista e miratuar e përkthyesve dhe nënshkruan me të </w:t>
            </w:r>
            <w:r w:rsidR="00CA6A96" w:rsidRPr="00961376">
              <w:rPr>
                <w:lang w:val="sq-AL"/>
              </w:rPr>
              <w:t xml:space="preserve">marrëveshjen e konfidencialitetit </w:t>
            </w:r>
            <w:r w:rsidRPr="00961376">
              <w:rPr>
                <w:lang w:val="sq-AL"/>
              </w:rPr>
              <w:t>(</w:t>
            </w:r>
            <w:r w:rsidR="00715B42" w:rsidRPr="00961376">
              <w:rPr>
                <w:lang w:val="sq-AL"/>
              </w:rPr>
              <w:t>aneksi</w:t>
            </w:r>
            <w:r w:rsidRPr="00961376">
              <w:rPr>
                <w:lang w:val="sq-AL"/>
              </w:rPr>
              <w:t xml:space="preserve"> 9.1) </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3. Punonjësi i DRKM</w:t>
            </w:r>
            <w:r w:rsidR="00326A8E" w:rsidRPr="00961376">
              <w:rPr>
                <w:lang w:val="sq-AL"/>
              </w:rPr>
              <w:t>-së</w:t>
            </w:r>
            <w:r w:rsidRPr="00961376">
              <w:rPr>
                <w:lang w:val="sq-AL"/>
              </w:rPr>
              <w:t xml:space="preserve"> </w:t>
            </w:r>
            <w:r w:rsidR="00D76EAD" w:rsidRPr="00961376">
              <w:rPr>
                <w:lang w:val="sq-AL"/>
              </w:rPr>
              <w:t>interviston të miturin</w:t>
            </w:r>
            <w:r w:rsidRPr="00961376">
              <w:rPr>
                <w:lang w:val="sq-AL"/>
              </w:rPr>
              <w:t>/të miturën dhe bën vlerësimin e parë të nevojave të të miturit përfshirë vlerësimin e rrezikut nëse ka, nga familjarët e të miturit/të miturës apo persona të tjerë</w:t>
            </w:r>
          </w:p>
        </w:tc>
        <w:tc>
          <w:tcPr>
            <w:tcW w:w="1659" w:type="pct"/>
            <w:shd w:val="clear" w:color="auto" w:fill="auto"/>
          </w:tcPr>
          <w:p w:rsidR="003C4239" w:rsidRPr="00961376" w:rsidRDefault="00326A8E" w:rsidP="00B11B54">
            <w:pPr>
              <w:pStyle w:val="Tabele"/>
              <w:rPr>
                <w:lang w:val="sq-AL"/>
              </w:rPr>
            </w:pPr>
            <w:r w:rsidRPr="00961376">
              <w:rPr>
                <w:lang w:val="sq-AL"/>
              </w:rPr>
              <w:t xml:space="preserve">3. Punonjësi i DRKM-së </w:t>
            </w:r>
            <w:r w:rsidR="003C4239" w:rsidRPr="00961376">
              <w:rPr>
                <w:lang w:val="sq-AL"/>
              </w:rPr>
              <w:t>interviston personin dhe bën vlerësimin e parë të nevojave të personit dhe vlerësimin e rrezikut nëse ka nga persona të tjerë</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 xml:space="preserve">4. Në rast se konstaton se i mituri/e mitura është viktimë e </w:t>
            </w:r>
            <w:r w:rsidRPr="00961376">
              <w:rPr>
                <w:lang w:val="sq-AL"/>
              </w:rPr>
              <w:lastRenderedPageBreak/>
              <w:t>mundshme e trafikimit (VMT), punonjësi i DRKM</w:t>
            </w:r>
            <w:r w:rsidR="00D76EAD" w:rsidRPr="00961376">
              <w:rPr>
                <w:lang w:val="sq-AL"/>
              </w:rPr>
              <w:t>-së</w:t>
            </w:r>
            <w:r w:rsidRPr="00961376">
              <w:rPr>
                <w:lang w:val="sq-AL"/>
              </w:rPr>
              <w:t>, njofton menjëherë punonjësin e policisë së SLKTP</w:t>
            </w:r>
            <w:r w:rsidR="00D76EAD" w:rsidRPr="00961376">
              <w:rPr>
                <w:lang w:val="sq-AL"/>
              </w:rPr>
              <w:t>-së</w:t>
            </w:r>
          </w:p>
        </w:tc>
        <w:tc>
          <w:tcPr>
            <w:tcW w:w="1659" w:type="pct"/>
            <w:shd w:val="clear" w:color="auto" w:fill="auto"/>
          </w:tcPr>
          <w:p w:rsidR="003C4239" w:rsidRPr="00961376" w:rsidRDefault="003C4239" w:rsidP="00B11B54">
            <w:pPr>
              <w:pStyle w:val="Tabele"/>
              <w:rPr>
                <w:lang w:val="sq-AL"/>
              </w:rPr>
            </w:pPr>
            <w:r w:rsidRPr="00961376">
              <w:rPr>
                <w:lang w:val="sq-AL"/>
              </w:rPr>
              <w:lastRenderedPageBreak/>
              <w:t xml:space="preserve">4. Në rast se konstaton se personi është viktimë e </w:t>
            </w:r>
            <w:r w:rsidRPr="00961376">
              <w:rPr>
                <w:lang w:val="sq-AL"/>
              </w:rPr>
              <w:lastRenderedPageBreak/>
              <w:t>mundshme e trafikimit (VMT), punonjësi i DRKM</w:t>
            </w:r>
            <w:r w:rsidR="00D76EAD" w:rsidRPr="00961376">
              <w:rPr>
                <w:lang w:val="sq-AL"/>
              </w:rPr>
              <w:t>-së</w:t>
            </w:r>
            <w:r w:rsidRPr="00961376">
              <w:rPr>
                <w:lang w:val="sq-AL"/>
              </w:rPr>
              <w:t>, njofton menjëherë punonjësin e policisë së SLKTP</w:t>
            </w:r>
            <w:r w:rsidR="00D76EAD" w:rsidRPr="00961376">
              <w:rPr>
                <w:lang w:val="sq-AL"/>
              </w:rPr>
              <w:t>-së</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Në rast se konstaton se i mituri/e mitura nuk është VMT por</w:t>
            </w:r>
            <w:r w:rsidR="00D76EAD" w:rsidRPr="00961376">
              <w:rPr>
                <w:lang w:val="sq-AL"/>
              </w:rPr>
              <w:t>,</w:t>
            </w:r>
            <w:r w:rsidRPr="00961376">
              <w:rPr>
                <w:lang w:val="sq-AL"/>
              </w:rPr>
              <w:t xml:space="preserve"> gjithsesi</w:t>
            </w:r>
            <w:r w:rsidR="00D76EAD" w:rsidRPr="00961376">
              <w:rPr>
                <w:lang w:val="sq-AL"/>
              </w:rPr>
              <w:t>,</w:t>
            </w:r>
            <w:r w:rsidRPr="00961376">
              <w:rPr>
                <w:lang w:val="sq-AL"/>
              </w:rPr>
              <w:t xml:space="preserve"> një i mitur/e mitur në nevojë për ndihmë e mbrojtje, punonjësi i DRKM</w:t>
            </w:r>
            <w:r w:rsidR="00D76EAD" w:rsidRPr="00961376">
              <w:rPr>
                <w:lang w:val="sq-AL"/>
              </w:rPr>
              <w:t>-së</w:t>
            </w:r>
            <w:r w:rsidRPr="00961376">
              <w:rPr>
                <w:lang w:val="sq-AL"/>
              </w:rPr>
              <w:t xml:space="preserve"> njofton menjëherë përgjegjësin e turnit dhe së bashku njoftojnë drejtuesin e radhës të AP</w:t>
            </w:r>
            <w:r w:rsidR="00D76EAD" w:rsidRPr="00961376">
              <w:rPr>
                <w:lang w:val="sq-AL"/>
              </w:rPr>
              <w:t>-së</w:t>
            </w:r>
            <w:r w:rsidRPr="00961376">
              <w:rPr>
                <w:lang w:val="sq-AL"/>
              </w:rPr>
              <w:t xml:space="preserve"> dhe konsultohen me të për hapat e </w:t>
            </w:r>
            <w:r w:rsidR="00D76EAD" w:rsidRPr="00961376">
              <w:rPr>
                <w:lang w:val="sq-AL"/>
              </w:rPr>
              <w:t>mëtejshëm</w:t>
            </w:r>
            <w:r w:rsidRPr="00961376">
              <w:rPr>
                <w:lang w:val="sq-AL"/>
              </w:rPr>
              <w:t xml:space="preserve"> që duhet të ndjekin</w:t>
            </w:r>
          </w:p>
        </w:tc>
        <w:tc>
          <w:tcPr>
            <w:tcW w:w="1659" w:type="pct"/>
            <w:shd w:val="clear" w:color="auto" w:fill="auto"/>
          </w:tcPr>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5. Punonjësi i DRKM</w:t>
            </w:r>
            <w:r w:rsidR="00EA2F27" w:rsidRPr="00961376">
              <w:rPr>
                <w:lang w:val="sq-AL"/>
              </w:rPr>
              <w:t>-së</w:t>
            </w:r>
            <w:r w:rsidRPr="00961376">
              <w:rPr>
                <w:lang w:val="sq-AL"/>
              </w:rPr>
              <w:t xml:space="preserve"> e informon punonjësin e policisë së SLKTP</w:t>
            </w:r>
            <w:r w:rsidR="00EA2F27" w:rsidRPr="00961376">
              <w:rPr>
                <w:lang w:val="sq-AL"/>
              </w:rPr>
              <w:t>-së</w:t>
            </w:r>
            <w:r w:rsidRPr="00961376">
              <w:rPr>
                <w:lang w:val="sq-AL"/>
              </w:rPr>
              <w:t xml:space="preserve"> mbi të dhënat e mbledhura mbi trafikimin e të miturit/të miturës, përfshirjen ose jo të familjes në trafikimin e mundshëm dhe nevojat e konstatuara të të miturit/të miturës VMT për ndihmë dhe mbrojtje</w:t>
            </w:r>
          </w:p>
        </w:tc>
        <w:tc>
          <w:tcPr>
            <w:tcW w:w="1659" w:type="pct"/>
            <w:shd w:val="clear" w:color="auto" w:fill="auto"/>
          </w:tcPr>
          <w:p w:rsidR="003C4239" w:rsidRPr="00961376" w:rsidRDefault="003C4239" w:rsidP="003C4239">
            <w:pPr>
              <w:pStyle w:val="Tabele"/>
              <w:rPr>
                <w:lang w:val="sq-AL"/>
              </w:rPr>
            </w:pPr>
            <w:r w:rsidRPr="00961376">
              <w:rPr>
                <w:lang w:val="sq-AL"/>
              </w:rPr>
              <w:t>5. Punonjësi i DRKM</w:t>
            </w:r>
            <w:r w:rsidR="00EA2F27" w:rsidRPr="00961376">
              <w:rPr>
                <w:lang w:val="sq-AL"/>
              </w:rPr>
              <w:t>-së</w:t>
            </w:r>
            <w:r w:rsidRPr="00961376">
              <w:rPr>
                <w:lang w:val="sq-AL"/>
              </w:rPr>
              <w:t xml:space="preserve"> e informon punonjësin e policisë së SLKTP</w:t>
            </w:r>
            <w:r w:rsidR="00EA2F27" w:rsidRPr="00961376">
              <w:rPr>
                <w:lang w:val="sq-AL"/>
              </w:rPr>
              <w:t>-së</w:t>
            </w:r>
            <w:r w:rsidRPr="00961376">
              <w:rPr>
                <w:lang w:val="sq-AL"/>
              </w:rPr>
              <w:t xml:space="preserve"> mbi të dhënat e mbledhura mbi trafikimin e personit, dhe nevojat e konstatuara të personit VMT për ndihmë dhe mbrojtje</w:t>
            </w:r>
          </w:p>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894E1A">
            <w:pPr>
              <w:pStyle w:val="Tabele"/>
              <w:rPr>
                <w:lang w:val="sq-AL"/>
              </w:rPr>
            </w:pPr>
            <w:r w:rsidRPr="00961376">
              <w:rPr>
                <w:lang w:val="sq-AL"/>
              </w:rPr>
              <w:t>6. Punonjësi i DRKM</w:t>
            </w:r>
            <w:r w:rsidR="00BA26C9" w:rsidRPr="00961376">
              <w:rPr>
                <w:lang w:val="sq-AL"/>
              </w:rPr>
              <w:t>-së</w:t>
            </w:r>
            <w:r w:rsidRPr="00961376">
              <w:rPr>
                <w:lang w:val="sq-AL"/>
              </w:rPr>
              <w:t xml:space="preserve"> hedh informacionin në TIMS</w:t>
            </w:r>
          </w:p>
        </w:tc>
        <w:tc>
          <w:tcPr>
            <w:tcW w:w="1659" w:type="pct"/>
            <w:shd w:val="clear" w:color="auto" w:fill="auto"/>
          </w:tcPr>
          <w:p w:rsidR="003C4239" w:rsidRPr="00961376" w:rsidRDefault="003C4239" w:rsidP="00894E1A">
            <w:pPr>
              <w:pStyle w:val="Tabele"/>
              <w:rPr>
                <w:lang w:val="sq-AL"/>
              </w:rPr>
            </w:pPr>
            <w:r w:rsidRPr="00961376">
              <w:rPr>
                <w:lang w:val="sq-AL"/>
              </w:rPr>
              <w:t>6. Punonjësi i DRKM</w:t>
            </w:r>
            <w:r w:rsidR="00BA26C9" w:rsidRPr="00961376">
              <w:rPr>
                <w:lang w:val="sq-AL"/>
              </w:rPr>
              <w:t>-së</w:t>
            </w:r>
            <w:r w:rsidRPr="00961376">
              <w:rPr>
                <w:lang w:val="sq-AL"/>
              </w:rPr>
              <w:t xml:space="preserve"> hedh informacionin në TIMS</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7. Nëse i mituri/e mitura është i/e huaj, punonjësi i DRKM</w:t>
            </w:r>
            <w:r w:rsidR="00EA2F27" w:rsidRPr="00961376">
              <w:rPr>
                <w:lang w:val="sq-AL"/>
              </w:rPr>
              <w:t>-së</w:t>
            </w:r>
            <w:r w:rsidRPr="00961376">
              <w:rPr>
                <w:lang w:val="sq-AL"/>
              </w:rPr>
              <w:t xml:space="preserve"> hedh informacionin në regjistrin kombëtar për të huajt dhe e pasqyron atë në komunikatën ditore të punës</w:t>
            </w:r>
          </w:p>
        </w:tc>
        <w:tc>
          <w:tcPr>
            <w:tcW w:w="1659" w:type="pct"/>
            <w:shd w:val="clear" w:color="auto" w:fill="auto"/>
          </w:tcPr>
          <w:p w:rsidR="003C4239" w:rsidRPr="00961376" w:rsidRDefault="003C4239" w:rsidP="00B11B54">
            <w:pPr>
              <w:pStyle w:val="Tabele"/>
              <w:rPr>
                <w:lang w:val="sq-AL"/>
              </w:rPr>
            </w:pPr>
            <w:r w:rsidRPr="00961376">
              <w:rPr>
                <w:lang w:val="sq-AL"/>
              </w:rPr>
              <w:t>7. Nëse personi është i/e huaj, punonjësi i DRKM</w:t>
            </w:r>
            <w:r w:rsidR="00EA2F27" w:rsidRPr="00961376">
              <w:rPr>
                <w:lang w:val="sq-AL"/>
              </w:rPr>
              <w:t>-së</w:t>
            </w:r>
            <w:r w:rsidRPr="00961376">
              <w:rPr>
                <w:lang w:val="sq-AL"/>
              </w:rPr>
              <w:t xml:space="preserve"> hedh informacionin në regjistrin kombëtar për të huajt dhe e pasqyron atë në komunikatën ditore të punës</w:t>
            </w:r>
          </w:p>
        </w:tc>
      </w:tr>
      <w:tr w:rsidR="003C4239" w:rsidRPr="00961376" w:rsidTr="00414E78">
        <w:trPr>
          <w:trHeight w:val="127"/>
          <w:jc w:val="center"/>
        </w:trPr>
        <w:tc>
          <w:tcPr>
            <w:tcW w:w="1682" w:type="pct"/>
            <w:shd w:val="clear" w:color="auto" w:fill="auto"/>
            <w:vAlign w:val="center"/>
          </w:tcPr>
          <w:p w:rsidR="003C4239" w:rsidRPr="00961376" w:rsidRDefault="003C4239" w:rsidP="003C4239">
            <w:pPr>
              <w:pStyle w:val="Tabele"/>
              <w:jc w:val="center"/>
              <w:rPr>
                <w:lang w:val="sq-AL"/>
              </w:rPr>
            </w:pPr>
            <w:r w:rsidRPr="00961376">
              <w:rPr>
                <w:lang w:val="sq-AL"/>
              </w:rPr>
              <w:t>Tregues për identifikimin e viktimave të mundshme</w:t>
            </w:r>
          </w:p>
        </w:tc>
        <w:tc>
          <w:tcPr>
            <w:tcW w:w="1659" w:type="pct"/>
            <w:shd w:val="clear" w:color="auto" w:fill="auto"/>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lang w:val="sq-AL"/>
              </w:rPr>
            </w:pPr>
          </w:p>
        </w:tc>
      </w:tr>
      <w:tr w:rsidR="003C4239" w:rsidRPr="00961376" w:rsidTr="00414E78">
        <w:trPr>
          <w:trHeight w:val="127"/>
          <w:jc w:val="center"/>
        </w:trPr>
        <w:tc>
          <w:tcPr>
            <w:tcW w:w="1682" w:type="pct"/>
            <w:vMerge w:val="restart"/>
            <w:shd w:val="clear" w:color="auto" w:fill="auto"/>
            <w:vAlign w:val="center"/>
          </w:tcPr>
          <w:p w:rsidR="003C4239" w:rsidRPr="00961376" w:rsidRDefault="003C4239" w:rsidP="003C4239">
            <w:pPr>
              <w:pStyle w:val="Tabele"/>
              <w:jc w:val="center"/>
              <w:rPr>
                <w:lang w:val="sq-AL"/>
              </w:rPr>
            </w:pPr>
            <w:r w:rsidRPr="00961376">
              <w:rPr>
                <w:lang w:val="sq-AL"/>
              </w:rPr>
              <w:t>Tregues parësor</w:t>
            </w:r>
          </w:p>
        </w:tc>
        <w:tc>
          <w:tcPr>
            <w:tcW w:w="1659" w:type="pct"/>
            <w:shd w:val="clear" w:color="auto" w:fill="auto"/>
          </w:tcPr>
          <w:p w:rsidR="003C4239" w:rsidRPr="00961376" w:rsidRDefault="003C4239" w:rsidP="00B11B54">
            <w:pPr>
              <w:pStyle w:val="Tabele"/>
              <w:rPr>
                <w:lang w:val="sq-AL"/>
              </w:rPr>
            </w:pPr>
            <w:r w:rsidRPr="00961376">
              <w:rPr>
                <w:lang w:val="sq-AL"/>
              </w:rPr>
              <w:t>I mituri/e mitura informon se është keqpërdorur, abuzuar, kërcënuar, shfrytëzuar dhe është i kënaqur/e kënaqur që ka rënë në kontakt me autoritetet dhe jep shenja se kërkon ndihmë</w:t>
            </w:r>
          </w:p>
        </w:tc>
        <w:tc>
          <w:tcPr>
            <w:tcW w:w="1659" w:type="pct"/>
            <w:shd w:val="clear" w:color="auto" w:fill="auto"/>
          </w:tcPr>
          <w:p w:rsidR="003C4239" w:rsidRPr="00961376" w:rsidRDefault="003C4239" w:rsidP="00B11B54">
            <w:pPr>
              <w:pStyle w:val="Tabele"/>
              <w:rPr>
                <w:lang w:val="sq-AL"/>
              </w:rPr>
            </w:pPr>
            <w:r w:rsidRPr="00961376">
              <w:rPr>
                <w:lang w:val="sq-AL"/>
              </w:rPr>
              <w:t>Personi informon se është keqtrajtuar, abuzuar, kërcënuar, dhunuar, shfrytëzuar dhe jep shenja se është i/e kënaqur që ka rënë në kontakt me autoritetet dhe jep shenja se kërkon ndihmë</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I mituri/e mitura është i shoqëruar nga një i/e rritur që është i/e njohur për trafikimin e personave të rritur e të mitur</w:t>
            </w:r>
          </w:p>
        </w:tc>
        <w:tc>
          <w:tcPr>
            <w:tcW w:w="1659" w:type="pct"/>
            <w:shd w:val="clear" w:color="auto" w:fill="auto"/>
          </w:tcPr>
          <w:p w:rsidR="003C4239" w:rsidRPr="00961376" w:rsidRDefault="003C4239" w:rsidP="003C4239">
            <w:pPr>
              <w:pStyle w:val="Tabele"/>
              <w:rPr>
                <w:lang w:val="sq-AL"/>
              </w:rPr>
            </w:pPr>
            <w:r w:rsidRPr="00961376">
              <w:rPr>
                <w:lang w:val="sq-AL"/>
              </w:rPr>
              <w:t>Ka informacion se personi ka qenë më parë viktimë trafikimi</w:t>
            </w:r>
          </w:p>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 xml:space="preserve">I mituri/e mitura deklaron se ka punuar apo ka ndërmend të </w:t>
            </w:r>
            <w:r w:rsidRPr="00961376">
              <w:rPr>
                <w:lang w:val="sq-AL"/>
              </w:rPr>
              <w:lastRenderedPageBreak/>
              <w:t>punojë në një punë të papërshtatshme për moshën e tij/saj</w:t>
            </w:r>
          </w:p>
        </w:tc>
        <w:tc>
          <w:tcPr>
            <w:tcW w:w="1659" w:type="pct"/>
            <w:shd w:val="clear" w:color="auto" w:fill="auto"/>
          </w:tcPr>
          <w:p w:rsidR="003C4239" w:rsidRPr="00961376" w:rsidRDefault="003C4239" w:rsidP="003C4239">
            <w:pPr>
              <w:pStyle w:val="Tabele"/>
              <w:rPr>
                <w:lang w:val="sq-AL"/>
              </w:rPr>
            </w:pPr>
            <w:r w:rsidRPr="00961376">
              <w:rPr>
                <w:lang w:val="sq-AL"/>
              </w:rPr>
              <w:lastRenderedPageBreak/>
              <w:t>Personi ka shenja të dukshme dhune fizike apo psikologjike</w:t>
            </w:r>
          </w:p>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I mituri/e mitura ka dokumente false</w:t>
            </w:r>
          </w:p>
        </w:tc>
        <w:tc>
          <w:tcPr>
            <w:tcW w:w="1659" w:type="pct"/>
            <w:shd w:val="clear" w:color="auto" w:fill="auto"/>
          </w:tcPr>
          <w:p w:rsidR="003C4239" w:rsidRPr="00961376" w:rsidRDefault="003C4239" w:rsidP="00B11B54">
            <w:pPr>
              <w:pStyle w:val="Tabele"/>
              <w:rPr>
                <w:lang w:val="sq-AL"/>
              </w:rPr>
            </w:pPr>
            <w:r w:rsidRPr="00961376">
              <w:rPr>
                <w:lang w:val="sq-AL"/>
              </w:rPr>
              <w:t>Personi është në shoqërinë e një personi tjetër</w:t>
            </w:r>
            <w:r w:rsidR="00C7579A" w:rsidRPr="00961376">
              <w:rPr>
                <w:lang w:val="sq-AL"/>
              </w:rPr>
              <w:t>,</w:t>
            </w:r>
            <w:r w:rsidRPr="00961376">
              <w:rPr>
                <w:lang w:val="sq-AL"/>
              </w:rPr>
              <w:t xml:space="preserve"> për të cilin ka informacion se është trafikant i qenieve njerëzore</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I mituri/e mitura që po kalon kufirin ilegalisht nuk udhëton me dijeninë e prindërve</w:t>
            </w:r>
          </w:p>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Personi nuk ka dokumente identifikimi apo udhëtimi me vete, dokumentet e personit që udhëton ilegalisht i ka dikush tjetër që është me të</w:t>
            </w:r>
            <w:r w:rsidR="00C7579A" w:rsidRPr="00961376">
              <w:rPr>
                <w:lang w:val="sq-AL"/>
              </w:rPr>
              <w:t>,</w:t>
            </w:r>
            <w:r w:rsidRPr="00961376">
              <w:rPr>
                <w:lang w:val="sq-AL"/>
              </w:rPr>
              <w:t xml:space="preserve"> i cili nuk ka lidhje familjare apo të qëndrueshme miqësie/shoqërie me të</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4B494F">
            <w:pPr>
              <w:pStyle w:val="Tabele"/>
              <w:rPr>
                <w:lang w:val="sq-AL"/>
              </w:rPr>
            </w:pPr>
            <w:r w:rsidRPr="00961376">
              <w:rPr>
                <w:lang w:val="sq-AL"/>
              </w:rPr>
              <w:t>I mituri/e mitura ka shenja të dukshme dhune dhe shfrytëzimi</w:t>
            </w:r>
          </w:p>
        </w:tc>
        <w:tc>
          <w:tcPr>
            <w:tcW w:w="1659" w:type="pct"/>
            <w:shd w:val="clear" w:color="auto" w:fill="auto"/>
          </w:tcPr>
          <w:p w:rsidR="003C4239" w:rsidRPr="00961376" w:rsidRDefault="003C4239" w:rsidP="00B11B54">
            <w:pPr>
              <w:pStyle w:val="Tabele"/>
              <w:rPr>
                <w:lang w:val="sq-AL"/>
              </w:rPr>
            </w:pPr>
            <w:r w:rsidRPr="00961376">
              <w:rPr>
                <w:lang w:val="sq-AL"/>
              </w:rPr>
              <w:t>Personi nuk ka mjete financiare për të përballuar udhëtimin në destinacion dhe ka hyrë në borxh që do ta shlyejë me punën e tij/</w:t>
            </w:r>
            <w:r w:rsidR="00E97D35" w:rsidRPr="00961376">
              <w:rPr>
                <w:lang w:val="sq-AL"/>
              </w:rPr>
              <w:t xml:space="preserve">e </w:t>
            </w:r>
            <w:r w:rsidRPr="00961376">
              <w:rPr>
                <w:lang w:val="sq-AL"/>
              </w:rPr>
              <w:t>saj kur të mbërrijë në destinacion</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I mituri/e mitura është i/e pashoqëruar dhe mungesa e autorizimit të prindit për të udhëtuar nuk shpjegohet thjesht me neglizhencën e prindërve</w:t>
            </w:r>
          </w:p>
        </w:tc>
        <w:tc>
          <w:tcPr>
            <w:tcW w:w="1659" w:type="pct"/>
            <w:shd w:val="clear" w:color="auto" w:fill="auto"/>
          </w:tcPr>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I mituri/e mitura nuk ka pasaportë apo ndonjë dokument identifikimi dhe rezulton si i paregjistruar (nuk ka pasur ndonjëherë dokument)</w:t>
            </w:r>
          </w:p>
        </w:tc>
        <w:tc>
          <w:tcPr>
            <w:tcW w:w="1659" w:type="pct"/>
            <w:shd w:val="clear" w:color="auto" w:fill="auto"/>
          </w:tcPr>
          <w:p w:rsidR="003C4239" w:rsidRPr="00961376" w:rsidRDefault="003C4239" w:rsidP="003C4239">
            <w:pPr>
              <w:pStyle w:val="Tabele"/>
              <w:rPr>
                <w:lang w:val="sq-AL"/>
              </w:rPr>
            </w:pPr>
          </w:p>
        </w:tc>
      </w:tr>
      <w:tr w:rsidR="003C4239" w:rsidRPr="00961376" w:rsidTr="00414E78">
        <w:trPr>
          <w:trHeight w:val="127"/>
          <w:jc w:val="center"/>
        </w:trPr>
        <w:tc>
          <w:tcPr>
            <w:tcW w:w="1682" w:type="pct"/>
            <w:vMerge w:val="restart"/>
            <w:shd w:val="clear" w:color="auto" w:fill="auto"/>
            <w:vAlign w:val="center"/>
          </w:tcPr>
          <w:p w:rsidR="003C4239" w:rsidRPr="00961376" w:rsidRDefault="003C4239" w:rsidP="003C4239">
            <w:pPr>
              <w:pStyle w:val="Tabele"/>
              <w:jc w:val="center"/>
              <w:rPr>
                <w:lang w:val="sq-AL"/>
              </w:rPr>
            </w:pPr>
            <w:r w:rsidRPr="00961376">
              <w:rPr>
                <w:lang w:val="sq-AL"/>
              </w:rPr>
              <w:t>Tregues dytësorë</w:t>
            </w:r>
          </w:p>
        </w:tc>
        <w:tc>
          <w:tcPr>
            <w:tcW w:w="1659" w:type="pct"/>
            <w:shd w:val="clear" w:color="auto" w:fill="auto"/>
          </w:tcPr>
          <w:p w:rsidR="003C4239" w:rsidRPr="00961376" w:rsidRDefault="00245253" w:rsidP="00B11B54">
            <w:pPr>
              <w:pStyle w:val="Tabele"/>
              <w:rPr>
                <w:lang w:val="sq-AL"/>
              </w:rPr>
            </w:pPr>
            <w:r w:rsidRPr="00961376">
              <w:rPr>
                <w:lang w:val="sq-AL"/>
              </w:rPr>
              <w:t>I mituri/e mitura</w:t>
            </w:r>
            <w:r w:rsidR="003C4239" w:rsidRPr="00961376">
              <w:rPr>
                <w:lang w:val="sq-AL"/>
              </w:rPr>
              <w:t xml:space="preserve"> është i/e frikësuar apo i/e pakënaqur që ka rënë në kontakt me autoritetet, qëndron i/e mbyllur dhe refuzon të flasë apo ka frikë të flasë me një person të ligjit</w:t>
            </w:r>
          </w:p>
        </w:tc>
        <w:tc>
          <w:tcPr>
            <w:tcW w:w="1659" w:type="pct"/>
            <w:shd w:val="clear" w:color="auto" w:fill="auto"/>
          </w:tcPr>
          <w:p w:rsidR="003C4239" w:rsidRPr="00961376" w:rsidRDefault="003C4239" w:rsidP="003C4239">
            <w:pPr>
              <w:pStyle w:val="Tabele"/>
              <w:rPr>
                <w:lang w:val="sq-AL"/>
              </w:rPr>
            </w:pPr>
            <w:r w:rsidRPr="00961376">
              <w:rPr>
                <w:lang w:val="sq-AL"/>
              </w:rPr>
              <w:t>Personit të cilit i është premtuar punë, shkollë, martesë</w:t>
            </w:r>
            <w:r w:rsidR="00906593" w:rsidRPr="00961376">
              <w:rPr>
                <w:lang w:val="sq-AL"/>
              </w:rPr>
              <w:t xml:space="preserve"> etj.</w:t>
            </w:r>
            <w:r w:rsidRPr="00961376">
              <w:rPr>
                <w:lang w:val="sq-AL"/>
              </w:rPr>
              <w:t>, nuk di të tregojë rrethanat</w:t>
            </w:r>
          </w:p>
          <w:p w:rsidR="003C4239" w:rsidRPr="00961376" w:rsidRDefault="003C4239" w:rsidP="003C4239">
            <w:pPr>
              <w:pStyle w:val="Tabele"/>
              <w:rPr>
                <w:lang w:val="sq-AL"/>
              </w:rPr>
            </w:pPr>
          </w:p>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245253" w:rsidP="00B11B54">
            <w:pPr>
              <w:pStyle w:val="Tabele"/>
              <w:rPr>
                <w:lang w:val="sq-AL"/>
              </w:rPr>
            </w:pPr>
            <w:r w:rsidRPr="00961376">
              <w:rPr>
                <w:lang w:val="sq-AL"/>
              </w:rPr>
              <w:t>I mituri/e mitura</w:t>
            </w:r>
            <w:r w:rsidR="003C4239" w:rsidRPr="00961376">
              <w:rPr>
                <w:lang w:val="sq-AL"/>
              </w:rPr>
              <w:t xml:space="preserve"> duket i/e lënë pas dore: është i/e kequshqyer, i/e veshur në mënyrë të papërshtatshme për moshën apo kushtet atmosferike</w:t>
            </w:r>
          </w:p>
        </w:tc>
        <w:tc>
          <w:tcPr>
            <w:tcW w:w="1659" w:type="pct"/>
            <w:shd w:val="clear" w:color="auto" w:fill="auto"/>
          </w:tcPr>
          <w:p w:rsidR="003C4239" w:rsidRPr="00961376" w:rsidRDefault="003C4239" w:rsidP="003C4239">
            <w:pPr>
              <w:pStyle w:val="Tabele"/>
              <w:rPr>
                <w:lang w:val="sq-AL"/>
              </w:rPr>
            </w:pPr>
            <w:r w:rsidRPr="00961376">
              <w:rPr>
                <w:lang w:val="sq-AL"/>
              </w:rPr>
              <w:t xml:space="preserve">Personi është i frikësuar ose i pakënaqur që ka rënë në kontakt me autoritetet </w:t>
            </w:r>
          </w:p>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245253" w:rsidP="00B11B54">
            <w:pPr>
              <w:pStyle w:val="Tabele"/>
              <w:rPr>
                <w:lang w:val="sq-AL"/>
              </w:rPr>
            </w:pPr>
            <w:r w:rsidRPr="00961376">
              <w:rPr>
                <w:lang w:val="sq-AL"/>
              </w:rPr>
              <w:t>I mituri/e mitura</w:t>
            </w:r>
            <w:r w:rsidR="003C4239" w:rsidRPr="00961376">
              <w:rPr>
                <w:lang w:val="sq-AL"/>
              </w:rPr>
              <w:t xml:space="preserve"> paraqet vetëbesim dhe pjekuri të pazakontë për moshën e tij/saj</w:t>
            </w:r>
          </w:p>
        </w:tc>
        <w:tc>
          <w:tcPr>
            <w:tcW w:w="1659" w:type="pct"/>
            <w:shd w:val="clear" w:color="auto" w:fill="auto"/>
          </w:tcPr>
          <w:p w:rsidR="003C4239" w:rsidRPr="00961376" w:rsidRDefault="003C4239" w:rsidP="003C4239">
            <w:pPr>
              <w:pStyle w:val="Tabele"/>
              <w:rPr>
                <w:lang w:val="sq-AL"/>
              </w:rPr>
            </w:pPr>
            <w:r w:rsidRPr="00961376">
              <w:rPr>
                <w:lang w:val="sq-AL"/>
              </w:rPr>
              <w:t>Personi deklaron se nuk ka kontakt me familjen</w:t>
            </w:r>
          </w:p>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245253" w:rsidP="00B11B54">
            <w:pPr>
              <w:pStyle w:val="Tabele"/>
              <w:rPr>
                <w:lang w:val="sq-AL"/>
              </w:rPr>
            </w:pPr>
            <w:r w:rsidRPr="00961376">
              <w:rPr>
                <w:lang w:val="sq-AL"/>
              </w:rPr>
              <w:t>I mituri/e mitura</w:t>
            </w:r>
            <w:r w:rsidR="003C4239" w:rsidRPr="00961376">
              <w:rPr>
                <w:lang w:val="sq-AL"/>
              </w:rPr>
              <w:t xml:space="preserve"> deklaron se e ka siguruar dokumentin e </w:t>
            </w:r>
            <w:r w:rsidR="003C4239" w:rsidRPr="00961376">
              <w:rPr>
                <w:lang w:val="sq-AL"/>
              </w:rPr>
              <w:lastRenderedPageBreak/>
              <w:t>udhëtimit dhe vizën nga familjarët</w:t>
            </w:r>
          </w:p>
        </w:tc>
        <w:tc>
          <w:tcPr>
            <w:tcW w:w="1659" w:type="pct"/>
            <w:shd w:val="clear" w:color="auto" w:fill="auto"/>
          </w:tcPr>
          <w:p w:rsidR="003C4239" w:rsidRPr="00961376" w:rsidRDefault="00E97D35" w:rsidP="00B11B54">
            <w:pPr>
              <w:pStyle w:val="Tabele"/>
              <w:rPr>
                <w:lang w:val="sq-AL"/>
              </w:rPr>
            </w:pPr>
            <w:r w:rsidRPr="00961376">
              <w:rPr>
                <w:lang w:val="sq-AL"/>
              </w:rPr>
              <w:lastRenderedPageBreak/>
              <w:t>Personi duket i/e kequshqyer</w:t>
            </w:r>
            <w:r w:rsidR="006175D0" w:rsidRPr="00961376">
              <w:rPr>
                <w:lang w:val="sq-AL"/>
              </w:rPr>
              <w:t>:</w:t>
            </w:r>
            <w:r w:rsidR="003C4239" w:rsidRPr="00961376">
              <w:rPr>
                <w:lang w:val="sq-AL"/>
              </w:rPr>
              <w:t xml:space="preserve"> i veshur në mënyrë të </w:t>
            </w:r>
            <w:r w:rsidR="003C4239" w:rsidRPr="00961376">
              <w:rPr>
                <w:lang w:val="sq-AL"/>
              </w:rPr>
              <w:lastRenderedPageBreak/>
              <w:t>papërshtatshme për kushtet atmosferike</w:t>
            </w: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B11B54">
            <w:pPr>
              <w:pStyle w:val="Tabele"/>
              <w:rPr>
                <w:lang w:val="sq-AL"/>
              </w:rPr>
            </w:pPr>
            <w:r w:rsidRPr="00961376">
              <w:rPr>
                <w:lang w:val="sq-AL"/>
              </w:rPr>
              <w:t xml:space="preserve">I mituri ka para apo sende me vete për të cilat nuk ka një shpjegim bindës </w:t>
            </w:r>
          </w:p>
        </w:tc>
        <w:tc>
          <w:tcPr>
            <w:tcW w:w="1659" w:type="pct"/>
            <w:shd w:val="clear" w:color="auto" w:fill="auto"/>
          </w:tcPr>
          <w:p w:rsidR="003C4239" w:rsidRPr="00961376" w:rsidRDefault="003C4239" w:rsidP="003C4239">
            <w:pPr>
              <w:pStyle w:val="Tabele"/>
              <w:rPr>
                <w:lang w:val="sq-AL"/>
              </w:rPr>
            </w:pPr>
          </w:p>
        </w:tc>
      </w:tr>
      <w:tr w:rsidR="003C4239" w:rsidRPr="00961376" w:rsidTr="00414E78">
        <w:trPr>
          <w:trHeight w:val="127"/>
          <w:jc w:val="center"/>
        </w:trPr>
        <w:tc>
          <w:tcPr>
            <w:tcW w:w="1682" w:type="pct"/>
            <w:vMerge/>
            <w:shd w:val="clear" w:color="auto" w:fill="auto"/>
            <w:vAlign w:val="center"/>
          </w:tcPr>
          <w:p w:rsidR="003C4239" w:rsidRPr="00961376" w:rsidRDefault="003C4239" w:rsidP="003C4239">
            <w:pPr>
              <w:pStyle w:val="Tabele"/>
              <w:rPr>
                <w:lang w:val="sq-AL"/>
              </w:rPr>
            </w:pPr>
          </w:p>
        </w:tc>
        <w:tc>
          <w:tcPr>
            <w:tcW w:w="1659" w:type="pct"/>
            <w:shd w:val="clear" w:color="auto" w:fill="auto"/>
          </w:tcPr>
          <w:p w:rsidR="003C4239" w:rsidRPr="00961376" w:rsidRDefault="003C4239" w:rsidP="003C4239">
            <w:pPr>
              <w:pStyle w:val="Tabele"/>
              <w:rPr>
                <w:lang w:val="sq-AL"/>
              </w:rPr>
            </w:pPr>
            <w:r w:rsidRPr="00961376">
              <w:rPr>
                <w:lang w:val="sq-AL"/>
              </w:rPr>
              <w:t>I mituri/e mitura është i /e shoqëruar nga një i rritur/ e rritur jo familjar i cili/e cila ngul këmbë të qëndrojë me të gjatë gjithë kohës</w:t>
            </w:r>
          </w:p>
        </w:tc>
        <w:tc>
          <w:tcPr>
            <w:tcW w:w="1659" w:type="pct"/>
            <w:shd w:val="clear" w:color="auto" w:fill="auto"/>
          </w:tcPr>
          <w:p w:rsidR="003C4239" w:rsidRPr="00961376" w:rsidRDefault="003C4239" w:rsidP="003C4239">
            <w:pPr>
              <w:pStyle w:val="Tabele"/>
              <w:rPr>
                <w:lang w:val="sq-AL"/>
              </w:rPr>
            </w:pPr>
          </w:p>
        </w:tc>
      </w:tr>
    </w:tbl>
    <w:p w:rsidR="003C4239" w:rsidRPr="00961376" w:rsidRDefault="003C4239" w:rsidP="009648C1">
      <w:pPr>
        <w:pStyle w:val="Paragrafi"/>
        <w:ind w:firstLine="0"/>
        <w:rPr>
          <w:lang w:val="sq-AL"/>
        </w:rPr>
      </w:pPr>
    </w:p>
    <w:p w:rsidR="003C4239" w:rsidRPr="00961376" w:rsidRDefault="003C4239" w:rsidP="003C4239">
      <w:pPr>
        <w:pStyle w:val="Paragrafi"/>
        <w:rPr>
          <w:lang w:val="sq-AL"/>
        </w:rPr>
      </w:pPr>
      <w:bookmarkStart w:id="28" w:name="_Toc297889725"/>
      <w:r w:rsidRPr="00961376">
        <w:rPr>
          <w:lang w:val="sq-AL"/>
        </w:rPr>
        <w:t>7.1.2 Identifikimi dhe referimi formal pas identifikimit fillestar në kufi</w:t>
      </w:r>
      <w:bookmarkEnd w:id="28"/>
      <w:r w:rsidRPr="00961376">
        <w:rPr>
          <w:lang w:val="sq-AL"/>
        </w:rPr>
        <w:t xml:space="preserve"> </w:t>
      </w:r>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3"/>
        <w:gridCol w:w="3190"/>
        <w:gridCol w:w="3224"/>
      </w:tblGrid>
      <w:tr w:rsidR="003C4239" w:rsidRPr="00961376" w:rsidTr="00DC27B7">
        <w:trPr>
          <w:tblHeader/>
          <w:jc w:val="center"/>
        </w:trPr>
        <w:tc>
          <w:tcPr>
            <w:tcW w:w="1546" w:type="pct"/>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b/>
                <w:lang w:val="sq-AL"/>
              </w:rPr>
            </w:pPr>
            <w:r w:rsidRPr="00961376">
              <w:rPr>
                <w:b/>
                <w:lang w:val="sq-AL"/>
              </w:rPr>
              <w:t>Identifikimi formal i të miturve (të huaj dhe shqiptarë)</w:t>
            </w:r>
          </w:p>
        </w:tc>
        <w:tc>
          <w:tcPr>
            <w:tcW w:w="1736" w:type="pct"/>
            <w:shd w:val="clear" w:color="auto" w:fill="auto"/>
          </w:tcPr>
          <w:p w:rsidR="003C4239" w:rsidRPr="00961376" w:rsidRDefault="003C4239" w:rsidP="003C4239">
            <w:pPr>
              <w:pStyle w:val="Tabele"/>
              <w:rPr>
                <w:b/>
                <w:lang w:val="sq-AL"/>
              </w:rPr>
            </w:pPr>
            <w:r w:rsidRPr="00961376">
              <w:rPr>
                <w:b/>
                <w:lang w:val="sq-AL"/>
              </w:rPr>
              <w:t>Identifikimi formal i të rriturve (të huaj dhe shqiptarë)</w:t>
            </w:r>
          </w:p>
        </w:tc>
      </w:tr>
      <w:tr w:rsidR="003C4239" w:rsidRPr="00961376" w:rsidTr="00DC27B7">
        <w:trPr>
          <w:jc w:val="center"/>
        </w:trPr>
        <w:tc>
          <w:tcPr>
            <w:tcW w:w="1546" w:type="pct"/>
            <w:shd w:val="clear" w:color="auto" w:fill="auto"/>
            <w:vAlign w:val="center"/>
          </w:tcPr>
          <w:p w:rsidR="003C4239" w:rsidRPr="00961376" w:rsidRDefault="003C4239" w:rsidP="00B11B54">
            <w:pPr>
              <w:pStyle w:val="Tabele"/>
              <w:jc w:val="center"/>
              <w:rPr>
                <w:lang w:val="sq-AL"/>
              </w:rPr>
            </w:pPr>
            <w:r w:rsidRPr="00961376">
              <w:rPr>
                <w:lang w:val="sq-AL"/>
              </w:rPr>
              <w:t>Qëllimi</w:t>
            </w:r>
          </w:p>
        </w:tc>
        <w:tc>
          <w:tcPr>
            <w:tcW w:w="1717" w:type="pct"/>
            <w:shd w:val="clear" w:color="auto" w:fill="auto"/>
          </w:tcPr>
          <w:p w:rsidR="003C4239" w:rsidRPr="00961376" w:rsidRDefault="003C4239" w:rsidP="00B11B54">
            <w:pPr>
              <w:pStyle w:val="Tabele"/>
              <w:rPr>
                <w:lang w:val="sq-AL"/>
              </w:rPr>
            </w:pPr>
            <w:r w:rsidRPr="00961376">
              <w:rPr>
                <w:lang w:val="sq-AL"/>
              </w:rPr>
              <w:t>Të mblidhet dhe analizohet informacion i thel</w:t>
            </w:r>
            <w:r w:rsidR="00E97D35" w:rsidRPr="00961376">
              <w:rPr>
                <w:lang w:val="sq-AL"/>
              </w:rPr>
              <w:t>luar për situatën e të miturit/</w:t>
            </w:r>
            <w:r w:rsidRPr="00961376">
              <w:rPr>
                <w:lang w:val="sq-AL"/>
              </w:rPr>
              <w:t>të miturës, të përcaktohet nëse personi i/e mitur është viktimë e trafikimit të qenieve njerëzore (VT), të vlerësohen në mënyrë të thelluar nevojat e personit të mitur për ndihmë dhe mbrojtje, të vendoset i mituri/e mitura sa më parë që është e mundur në një ambient të përshtatshëm e të mbrojtur, të jepen udhëzime të qarta dhe të sakta për rehabilitimin e personit të mitur, dhe të grumbullohet informacion i nevojshëm për ndjekjen e veprës penale të trafikimit</w:t>
            </w:r>
          </w:p>
        </w:tc>
        <w:tc>
          <w:tcPr>
            <w:tcW w:w="1736" w:type="pct"/>
            <w:shd w:val="clear" w:color="auto" w:fill="auto"/>
          </w:tcPr>
          <w:p w:rsidR="003C4239" w:rsidRPr="00961376" w:rsidRDefault="003C4239" w:rsidP="003C4239">
            <w:pPr>
              <w:pStyle w:val="Tabele"/>
              <w:rPr>
                <w:lang w:val="sq-AL"/>
              </w:rPr>
            </w:pPr>
            <w:r w:rsidRPr="00961376">
              <w:rPr>
                <w:lang w:val="sq-AL"/>
              </w:rPr>
              <w:t xml:space="preserve">Të mblidhet dhe analizohet informacioni për personin e rritur, të përcaktohet nëse personi është viktimë e trafikimit të qenieve njerëzore (VT), të vlerësohen në mënyrë të thelluar nevojat e personit për ndihmë dhe mbrojtje, të jepen udhëzime të qarta dhe të sakta për rehabilitimin dhe riintegrimin e personit, dhe të grumbullohet informacion i nevojshëm për ndjekjen e veprës penale të trafikimit </w:t>
            </w:r>
          </w:p>
          <w:p w:rsidR="003C4239" w:rsidRPr="00961376" w:rsidRDefault="003C4239" w:rsidP="003C4239">
            <w:pPr>
              <w:pStyle w:val="Tabele"/>
              <w:rPr>
                <w:lang w:val="sq-AL"/>
              </w:rPr>
            </w:pPr>
          </w:p>
        </w:tc>
      </w:tr>
      <w:tr w:rsidR="003C4239" w:rsidRPr="00961376" w:rsidTr="00DC27B7">
        <w:trPr>
          <w:jc w:val="center"/>
        </w:trPr>
        <w:tc>
          <w:tcPr>
            <w:tcW w:w="1546" w:type="pct"/>
            <w:shd w:val="clear" w:color="auto" w:fill="auto"/>
            <w:vAlign w:val="center"/>
          </w:tcPr>
          <w:p w:rsidR="003C4239" w:rsidRPr="00961376" w:rsidRDefault="003C4239" w:rsidP="003C4239">
            <w:pPr>
              <w:pStyle w:val="Tabele"/>
              <w:jc w:val="center"/>
              <w:rPr>
                <w:lang w:val="sq-AL"/>
              </w:rPr>
            </w:pPr>
            <w:r w:rsidRPr="00961376">
              <w:rPr>
                <w:lang w:val="sq-AL"/>
              </w:rPr>
              <w:t>Treguesit e suksesit</w:t>
            </w:r>
          </w:p>
          <w:p w:rsidR="003C4239" w:rsidRPr="00961376" w:rsidRDefault="003C4239" w:rsidP="003C4239">
            <w:pPr>
              <w:pStyle w:val="Tabele"/>
              <w:jc w:val="center"/>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Numri i intervistave të të miturve viktima të mundshme të trafikimit</w:t>
            </w:r>
            <w:r w:rsidR="00B11B54" w:rsidRPr="00961376">
              <w:rPr>
                <w:lang w:val="sq-AL"/>
              </w:rPr>
              <w:t>.</w:t>
            </w:r>
          </w:p>
          <w:p w:rsidR="003C4239" w:rsidRPr="00961376" w:rsidRDefault="003C4239" w:rsidP="003C4239">
            <w:pPr>
              <w:pStyle w:val="Tabele"/>
              <w:rPr>
                <w:lang w:val="sq-AL"/>
              </w:rPr>
            </w:pPr>
            <w:r w:rsidRPr="00961376">
              <w:rPr>
                <w:lang w:val="sq-AL"/>
              </w:rPr>
              <w:t>Numri i të miturve viktima të mundshme (VMT) apo viktima të trafikimit (VT) të referuar të vendosur në një ambient të mbrojtur e të përshtatshëm për nevojat e tyre</w:t>
            </w:r>
          </w:p>
        </w:tc>
        <w:tc>
          <w:tcPr>
            <w:tcW w:w="1736" w:type="pct"/>
            <w:shd w:val="clear" w:color="auto" w:fill="auto"/>
          </w:tcPr>
          <w:p w:rsidR="003C4239" w:rsidRPr="00961376" w:rsidRDefault="003C4239" w:rsidP="003C4239">
            <w:pPr>
              <w:pStyle w:val="Tabele"/>
              <w:rPr>
                <w:lang w:val="sq-AL"/>
              </w:rPr>
            </w:pPr>
            <w:r w:rsidRPr="00961376">
              <w:rPr>
                <w:lang w:val="sq-AL"/>
              </w:rPr>
              <w:t>Numri i intervistave të të rriturve viktima të mundshme të trafikimit</w:t>
            </w:r>
            <w:r w:rsidR="00B11B54" w:rsidRPr="00961376">
              <w:rPr>
                <w:lang w:val="sq-AL"/>
              </w:rPr>
              <w:t>.</w:t>
            </w:r>
          </w:p>
          <w:p w:rsidR="003C4239" w:rsidRPr="00961376" w:rsidRDefault="003C4239" w:rsidP="003C4239">
            <w:pPr>
              <w:pStyle w:val="Tabele"/>
              <w:rPr>
                <w:lang w:val="sq-AL"/>
              </w:rPr>
            </w:pPr>
            <w:r w:rsidRPr="00961376">
              <w:rPr>
                <w:lang w:val="sq-AL"/>
              </w:rPr>
              <w:t xml:space="preserve">Numri i të rriturve viktima të mundshme (VMT) apo viktima të trafikimit (VT) të referuar për mbrojtje e ndihmë </w:t>
            </w:r>
          </w:p>
          <w:p w:rsidR="003C4239" w:rsidRPr="00961376" w:rsidRDefault="003C4239" w:rsidP="003C4239">
            <w:pPr>
              <w:pStyle w:val="Tabele"/>
              <w:rPr>
                <w:lang w:val="sq-AL"/>
              </w:rPr>
            </w:pPr>
          </w:p>
        </w:tc>
      </w:tr>
      <w:tr w:rsidR="003C4239" w:rsidRPr="00961376" w:rsidTr="00DC27B7">
        <w:trPr>
          <w:jc w:val="center"/>
        </w:trPr>
        <w:tc>
          <w:tcPr>
            <w:tcW w:w="1546" w:type="pct"/>
            <w:shd w:val="clear" w:color="auto" w:fill="auto"/>
            <w:vAlign w:val="center"/>
          </w:tcPr>
          <w:p w:rsidR="003C4239" w:rsidRPr="00961376" w:rsidRDefault="003C4239" w:rsidP="00B11B54">
            <w:pPr>
              <w:pStyle w:val="Tabele"/>
              <w:jc w:val="center"/>
              <w:rPr>
                <w:lang w:val="sq-AL"/>
              </w:rPr>
            </w:pPr>
            <w:r w:rsidRPr="00961376">
              <w:rPr>
                <w:lang w:val="sq-AL"/>
              </w:rPr>
              <w:t>Metoda e identifikimit formal</w:t>
            </w:r>
          </w:p>
        </w:tc>
        <w:tc>
          <w:tcPr>
            <w:tcW w:w="1717" w:type="pct"/>
            <w:shd w:val="clear" w:color="auto" w:fill="auto"/>
          </w:tcPr>
          <w:p w:rsidR="003C4239" w:rsidRPr="00961376" w:rsidRDefault="003C4239" w:rsidP="003C4239">
            <w:pPr>
              <w:pStyle w:val="Tabele"/>
              <w:rPr>
                <w:lang w:val="sq-AL"/>
              </w:rPr>
            </w:pPr>
            <w:r w:rsidRPr="00961376">
              <w:rPr>
                <w:lang w:val="sq-AL"/>
              </w:rPr>
              <w:t xml:space="preserve">Intervista formale për të mitur </w:t>
            </w:r>
          </w:p>
          <w:p w:rsidR="003C4239" w:rsidRPr="00961376" w:rsidRDefault="003C4239" w:rsidP="003C4239">
            <w:pPr>
              <w:pStyle w:val="Tabele"/>
              <w:rPr>
                <w:lang w:val="sq-AL"/>
              </w:rPr>
            </w:pPr>
          </w:p>
        </w:tc>
        <w:tc>
          <w:tcPr>
            <w:tcW w:w="1736" w:type="pct"/>
            <w:shd w:val="clear" w:color="auto" w:fill="auto"/>
          </w:tcPr>
          <w:p w:rsidR="003C4239" w:rsidRPr="00961376" w:rsidRDefault="003C4239" w:rsidP="003C4239">
            <w:pPr>
              <w:pStyle w:val="Tabele"/>
              <w:rPr>
                <w:lang w:val="sq-AL"/>
              </w:rPr>
            </w:pPr>
            <w:r w:rsidRPr="00961376">
              <w:rPr>
                <w:lang w:val="sq-AL"/>
              </w:rPr>
              <w:t>Intervista formale për të rritur</w:t>
            </w:r>
          </w:p>
          <w:p w:rsidR="003C4239" w:rsidRPr="00961376" w:rsidRDefault="003C4239" w:rsidP="003C4239">
            <w:pPr>
              <w:pStyle w:val="Tabele"/>
              <w:rPr>
                <w:lang w:val="sq-AL"/>
              </w:rPr>
            </w:pPr>
          </w:p>
        </w:tc>
      </w:tr>
      <w:tr w:rsidR="003C4239" w:rsidRPr="00961376" w:rsidTr="00DC27B7">
        <w:trPr>
          <w:jc w:val="center"/>
        </w:trPr>
        <w:tc>
          <w:tcPr>
            <w:tcW w:w="1546" w:type="pct"/>
            <w:shd w:val="clear" w:color="auto" w:fill="auto"/>
            <w:vAlign w:val="center"/>
          </w:tcPr>
          <w:p w:rsidR="003C4239" w:rsidRPr="00961376" w:rsidRDefault="003C4239" w:rsidP="003C4239">
            <w:pPr>
              <w:pStyle w:val="Tabele"/>
              <w:jc w:val="center"/>
              <w:rPr>
                <w:lang w:val="sq-AL"/>
              </w:rPr>
            </w:pPr>
            <w:r w:rsidRPr="00961376">
              <w:rPr>
                <w:lang w:val="sq-AL"/>
              </w:rPr>
              <w:t>Përgjegj</w:t>
            </w:r>
            <w:r w:rsidR="00E97D35" w:rsidRPr="00961376">
              <w:rPr>
                <w:lang w:val="sq-AL"/>
              </w:rPr>
              <w:t>ës i drejtpërdrejtë/kush e bën</w:t>
            </w:r>
          </w:p>
          <w:p w:rsidR="003C4239" w:rsidRPr="00961376" w:rsidRDefault="003C4239" w:rsidP="003C4239">
            <w:pPr>
              <w:pStyle w:val="Tabele"/>
              <w:jc w:val="center"/>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G/SPIF: Punonjësi i policisë i SLKTP</w:t>
            </w:r>
            <w:r w:rsidR="000665BD" w:rsidRPr="00961376">
              <w:rPr>
                <w:lang w:val="sq-AL"/>
              </w:rPr>
              <w:t>-së</w:t>
            </w:r>
            <w:r w:rsidRPr="00961376">
              <w:rPr>
                <w:lang w:val="sq-AL"/>
              </w:rPr>
              <w:t xml:space="preserve"> dhe punonjësi social i ZRSHSSH</w:t>
            </w:r>
            <w:r w:rsidR="000665BD" w:rsidRPr="00961376">
              <w:rPr>
                <w:lang w:val="sq-AL"/>
              </w:rPr>
              <w:t>-së</w:t>
            </w:r>
            <w:r w:rsidRPr="00961376">
              <w:rPr>
                <w:lang w:val="sq-AL"/>
              </w:rPr>
              <w:t xml:space="preserve"> në rajonin ku ndodhet </w:t>
            </w:r>
            <w:r w:rsidR="00585AAE" w:rsidRPr="00961376">
              <w:rPr>
                <w:lang w:val="sq-AL"/>
              </w:rPr>
              <w:t xml:space="preserve">pika e kalimit të kufirit </w:t>
            </w:r>
            <w:r w:rsidRPr="00961376">
              <w:rPr>
                <w:lang w:val="sq-AL"/>
              </w:rPr>
              <w:lastRenderedPageBreak/>
              <w:t>ku ës</w:t>
            </w:r>
            <w:r w:rsidR="000665BD" w:rsidRPr="00961376">
              <w:rPr>
                <w:lang w:val="sq-AL"/>
              </w:rPr>
              <w:t>htë bërë identifikimi fillestar</w:t>
            </w:r>
            <w:r w:rsidRPr="00961376">
              <w:rPr>
                <w:lang w:val="sq-AL"/>
              </w:rPr>
              <w:t xml:space="preserve"> (me ndihmën e një përkthyesi në rastin e </w:t>
            </w:r>
            <w:r w:rsidR="002D47CB" w:rsidRPr="00961376">
              <w:rPr>
                <w:lang w:val="sq-AL"/>
              </w:rPr>
              <w:t>të miturit/të miturës</w:t>
            </w:r>
            <w:r w:rsidR="00565033" w:rsidRPr="00961376">
              <w:rPr>
                <w:lang w:val="sq-AL"/>
              </w:rPr>
              <w:t xml:space="preserve"> </w:t>
            </w:r>
            <w:r w:rsidRPr="00961376">
              <w:rPr>
                <w:lang w:val="sq-AL"/>
              </w:rPr>
              <w:t xml:space="preserve">së huaj) </w:t>
            </w:r>
          </w:p>
        </w:tc>
        <w:tc>
          <w:tcPr>
            <w:tcW w:w="1736" w:type="pct"/>
            <w:shd w:val="clear" w:color="auto" w:fill="auto"/>
          </w:tcPr>
          <w:p w:rsidR="003C4239" w:rsidRPr="00961376" w:rsidRDefault="003C4239" w:rsidP="003C4239">
            <w:pPr>
              <w:pStyle w:val="Tabele"/>
              <w:rPr>
                <w:lang w:val="sq-AL"/>
              </w:rPr>
            </w:pPr>
            <w:r w:rsidRPr="00961376">
              <w:rPr>
                <w:lang w:val="sq-AL"/>
              </w:rPr>
              <w:lastRenderedPageBreak/>
              <w:t>G/SPIF: Punonjësi i policisë i SLKTP</w:t>
            </w:r>
            <w:r w:rsidR="00E426ED" w:rsidRPr="00961376">
              <w:rPr>
                <w:lang w:val="sq-AL"/>
              </w:rPr>
              <w:t>-së</w:t>
            </w:r>
            <w:r w:rsidRPr="00961376">
              <w:rPr>
                <w:lang w:val="sq-AL"/>
              </w:rPr>
              <w:t xml:space="preserve"> dhe punonjësi social i ZRSHSSH</w:t>
            </w:r>
            <w:r w:rsidR="00E426ED" w:rsidRPr="00961376">
              <w:rPr>
                <w:lang w:val="sq-AL"/>
              </w:rPr>
              <w:t>-së</w:t>
            </w:r>
            <w:r w:rsidRPr="00961376">
              <w:rPr>
                <w:lang w:val="sq-AL"/>
              </w:rPr>
              <w:t xml:space="preserve"> në rajonin ku ndodhet </w:t>
            </w:r>
            <w:r w:rsidR="00585AAE" w:rsidRPr="00961376">
              <w:rPr>
                <w:lang w:val="sq-AL"/>
              </w:rPr>
              <w:t xml:space="preserve">pika e kalimit të kufirit </w:t>
            </w:r>
            <w:r w:rsidRPr="00961376">
              <w:rPr>
                <w:lang w:val="sq-AL"/>
              </w:rPr>
              <w:lastRenderedPageBreak/>
              <w:t>ku është bërë</w:t>
            </w:r>
            <w:r w:rsidR="00E426ED" w:rsidRPr="00961376">
              <w:rPr>
                <w:lang w:val="sq-AL"/>
              </w:rPr>
              <w:t xml:space="preserve"> identifikimi fillestar</w:t>
            </w:r>
            <w:r w:rsidR="006175D0" w:rsidRPr="00961376">
              <w:rPr>
                <w:lang w:val="sq-AL"/>
              </w:rPr>
              <w:t xml:space="preserve"> (</w:t>
            </w:r>
            <w:r w:rsidRPr="00961376">
              <w:rPr>
                <w:lang w:val="sq-AL"/>
              </w:rPr>
              <w:t>me ndihmën e një përkthyesi në rastin të rriturit/të rriturës së huaj)</w:t>
            </w:r>
          </w:p>
        </w:tc>
      </w:tr>
      <w:tr w:rsidR="003C4239" w:rsidRPr="00961376" w:rsidTr="00DC27B7">
        <w:trPr>
          <w:jc w:val="center"/>
        </w:trPr>
        <w:tc>
          <w:tcPr>
            <w:tcW w:w="1546" w:type="pct"/>
            <w:shd w:val="clear" w:color="auto" w:fill="auto"/>
            <w:vAlign w:val="center"/>
          </w:tcPr>
          <w:p w:rsidR="003C4239" w:rsidRPr="00961376" w:rsidRDefault="003C4239" w:rsidP="00B11B54">
            <w:pPr>
              <w:pStyle w:val="Tabele"/>
              <w:jc w:val="center"/>
              <w:rPr>
                <w:lang w:val="sq-AL"/>
              </w:rPr>
            </w:pPr>
            <w:r w:rsidRPr="00961376">
              <w:rPr>
                <w:lang w:val="sq-AL"/>
              </w:rPr>
              <w:lastRenderedPageBreak/>
              <w:t>Monitorues i drejtpërdrejtë i procesit</w:t>
            </w:r>
          </w:p>
        </w:tc>
        <w:tc>
          <w:tcPr>
            <w:tcW w:w="1717" w:type="pct"/>
            <w:shd w:val="clear" w:color="auto" w:fill="auto"/>
          </w:tcPr>
          <w:p w:rsidR="003C4239" w:rsidRPr="00961376" w:rsidRDefault="003C4239" w:rsidP="003C4239">
            <w:pPr>
              <w:pStyle w:val="Tabele"/>
              <w:rPr>
                <w:lang w:val="sq-AL"/>
              </w:rPr>
            </w:pPr>
            <w:r w:rsidRPr="00961376">
              <w:rPr>
                <w:lang w:val="sq-AL"/>
              </w:rPr>
              <w:t xml:space="preserve">Shefi i </w:t>
            </w:r>
            <w:r w:rsidR="00585AAE" w:rsidRPr="00961376">
              <w:rPr>
                <w:lang w:val="sq-AL"/>
              </w:rPr>
              <w:t xml:space="preserve">sektorit të luftës kundër krimit të organizuar </w:t>
            </w:r>
            <w:r w:rsidRPr="00961376">
              <w:rPr>
                <w:lang w:val="sq-AL"/>
              </w:rPr>
              <w:t xml:space="preserve">në Drejtorinë e Policisë së Qarkut dhe </w:t>
            </w:r>
            <w:r w:rsidR="00585AAE" w:rsidRPr="00961376">
              <w:rPr>
                <w:lang w:val="sq-AL"/>
              </w:rPr>
              <w:t xml:space="preserve">shefi i sektorit të luftës kundër trafiqeve të paligjshme </w:t>
            </w:r>
            <w:r w:rsidR="00E426ED" w:rsidRPr="00961376">
              <w:rPr>
                <w:lang w:val="sq-AL"/>
              </w:rPr>
              <w:t>në DPPSH, drejtori i ZRSHSSH-së dhe d</w:t>
            </w:r>
            <w:r w:rsidRPr="00961376">
              <w:rPr>
                <w:lang w:val="sq-AL"/>
              </w:rPr>
              <w:t>rejtori i SHSSH</w:t>
            </w:r>
            <w:r w:rsidR="00E426ED" w:rsidRPr="00961376">
              <w:rPr>
                <w:lang w:val="sq-AL"/>
              </w:rPr>
              <w:t>-së</w:t>
            </w:r>
          </w:p>
        </w:tc>
        <w:tc>
          <w:tcPr>
            <w:tcW w:w="1736" w:type="pct"/>
            <w:shd w:val="clear" w:color="auto" w:fill="auto"/>
          </w:tcPr>
          <w:p w:rsidR="003C4239" w:rsidRPr="00961376" w:rsidRDefault="003C4239" w:rsidP="003C4239">
            <w:pPr>
              <w:pStyle w:val="Tabele"/>
              <w:rPr>
                <w:lang w:val="sq-AL"/>
              </w:rPr>
            </w:pPr>
            <w:r w:rsidRPr="00961376">
              <w:rPr>
                <w:lang w:val="sq-AL"/>
              </w:rPr>
              <w:t xml:space="preserve">Shefi i </w:t>
            </w:r>
            <w:r w:rsidR="00585AAE" w:rsidRPr="00961376">
              <w:rPr>
                <w:lang w:val="sq-AL"/>
              </w:rPr>
              <w:t xml:space="preserve">sektorit të luftës kundër krimit të organizuar </w:t>
            </w:r>
            <w:r w:rsidRPr="00961376">
              <w:rPr>
                <w:lang w:val="sq-AL"/>
              </w:rPr>
              <w:t xml:space="preserve">në Drejtorinë e Policisë së Qarkut dhe </w:t>
            </w:r>
            <w:r w:rsidR="00585AAE" w:rsidRPr="00961376">
              <w:rPr>
                <w:lang w:val="sq-AL"/>
              </w:rPr>
              <w:t xml:space="preserve">shefi i sektorit të luftës kundër trafiqeve të paligjshme </w:t>
            </w:r>
            <w:r w:rsidR="00E426ED" w:rsidRPr="00961376">
              <w:rPr>
                <w:lang w:val="sq-AL"/>
              </w:rPr>
              <w:t>në DPPSH, d</w:t>
            </w:r>
            <w:r w:rsidRPr="00961376">
              <w:rPr>
                <w:lang w:val="sq-AL"/>
              </w:rPr>
              <w:t>rejtori i</w:t>
            </w:r>
            <w:r w:rsidR="00E426ED" w:rsidRPr="00961376">
              <w:rPr>
                <w:lang w:val="sq-AL"/>
              </w:rPr>
              <w:t xml:space="preserve"> ZRSHSSH-së dhe d</w:t>
            </w:r>
            <w:r w:rsidRPr="00961376">
              <w:rPr>
                <w:lang w:val="sq-AL"/>
              </w:rPr>
              <w:t>rejtori i SHSSH</w:t>
            </w:r>
            <w:r w:rsidR="00E426ED" w:rsidRPr="00961376">
              <w:rPr>
                <w:lang w:val="sq-AL"/>
              </w:rPr>
              <w:t>-së</w:t>
            </w:r>
          </w:p>
        </w:tc>
      </w:tr>
      <w:tr w:rsidR="003C4239" w:rsidRPr="00961376" w:rsidTr="00DC27B7">
        <w:trPr>
          <w:trHeight w:val="39"/>
          <w:jc w:val="center"/>
        </w:trPr>
        <w:tc>
          <w:tcPr>
            <w:tcW w:w="1546" w:type="pct"/>
            <w:shd w:val="clear" w:color="auto" w:fill="auto"/>
            <w:vAlign w:val="center"/>
          </w:tcPr>
          <w:p w:rsidR="003C4239" w:rsidRPr="00961376" w:rsidRDefault="003C4239" w:rsidP="00B11B54">
            <w:pPr>
              <w:pStyle w:val="Tabele"/>
              <w:jc w:val="center"/>
              <w:rPr>
                <w:lang w:val="sq-AL"/>
              </w:rPr>
            </w:pPr>
            <w:r w:rsidRPr="00961376">
              <w:rPr>
                <w:lang w:val="sq-AL"/>
              </w:rPr>
              <w:t>Koha</w:t>
            </w:r>
          </w:p>
        </w:tc>
        <w:tc>
          <w:tcPr>
            <w:tcW w:w="1717" w:type="pct"/>
            <w:shd w:val="clear" w:color="auto" w:fill="auto"/>
          </w:tcPr>
          <w:p w:rsidR="003C4239" w:rsidRPr="00961376" w:rsidRDefault="003C4239" w:rsidP="003C4239">
            <w:pPr>
              <w:pStyle w:val="Tabele"/>
              <w:rPr>
                <w:lang w:val="sq-AL"/>
              </w:rPr>
            </w:pPr>
            <w:r w:rsidRPr="00961376">
              <w:rPr>
                <w:lang w:val="sq-AL"/>
              </w:rPr>
              <w:t>Maksimumi për n</w:t>
            </w:r>
            <w:r w:rsidR="00E426ED" w:rsidRPr="00961376">
              <w:rPr>
                <w:lang w:val="sq-AL"/>
              </w:rPr>
              <w:t>jë intervistë formale 45 minuta (</w:t>
            </w:r>
            <w:r w:rsidRPr="00961376">
              <w:rPr>
                <w:lang w:val="sq-AL"/>
              </w:rPr>
              <w:t>në rastin e të miturve të huaj 90 minuta duke dhënë gjysmën e kohës për përkthim)</w:t>
            </w:r>
          </w:p>
        </w:tc>
        <w:tc>
          <w:tcPr>
            <w:tcW w:w="1736" w:type="pct"/>
            <w:shd w:val="clear" w:color="auto" w:fill="auto"/>
          </w:tcPr>
          <w:p w:rsidR="003C4239" w:rsidRPr="00961376" w:rsidRDefault="003C4239" w:rsidP="003C4239">
            <w:pPr>
              <w:pStyle w:val="Tabele"/>
              <w:rPr>
                <w:lang w:val="sq-AL"/>
              </w:rPr>
            </w:pPr>
            <w:r w:rsidRPr="00961376">
              <w:rPr>
                <w:lang w:val="sq-AL"/>
              </w:rPr>
              <w:t>Maksimumi për n</w:t>
            </w:r>
            <w:r w:rsidR="00E426ED" w:rsidRPr="00961376">
              <w:rPr>
                <w:lang w:val="sq-AL"/>
              </w:rPr>
              <w:t>jë intervistë formale 60 minuta</w:t>
            </w:r>
            <w:r w:rsidRPr="00961376">
              <w:rPr>
                <w:lang w:val="sq-AL"/>
              </w:rPr>
              <w:t xml:space="preserve"> (në rastin e të rriturve të huaj 120 minuta duke dhënë gjysmën e kohës për përkthim)</w:t>
            </w:r>
          </w:p>
        </w:tc>
      </w:tr>
      <w:tr w:rsidR="003C4239" w:rsidRPr="00961376" w:rsidTr="00DC27B7">
        <w:trPr>
          <w:trHeight w:val="39"/>
          <w:jc w:val="center"/>
        </w:trPr>
        <w:tc>
          <w:tcPr>
            <w:tcW w:w="1546" w:type="pct"/>
            <w:shd w:val="clear" w:color="auto" w:fill="auto"/>
            <w:vAlign w:val="center"/>
          </w:tcPr>
          <w:p w:rsidR="003C4239" w:rsidRPr="00961376" w:rsidRDefault="003C4239" w:rsidP="00B11B54">
            <w:pPr>
              <w:pStyle w:val="Tabele"/>
              <w:jc w:val="center"/>
              <w:rPr>
                <w:lang w:val="sq-AL"/>
              </w:rPr>
            </w:pPr>
            <w:r w:rsidRPr="00961376">
              <w:rPr>
                <w:lang w:val="sq-AL"/>
              </w:rPr>
              <w:t>Vendi</w:t>
            </w:r>
          </w:p>
        </w:tc>
        <w:tc>
          <w:tcPr>
            <w:tcW w:w="1717" w:type="pct"/>
            <w:shd w:val="clear" w:color="auto" w:fill="auto"/>
          </w:tcPr>
          <w:p w:rsidR="003C4239" w:rsidRPr="00961376" w:rsidRDefault="00E426ED" w:rsidP="003C4239">
            <w:pPr>
              <w:pStyle w:val="Tabele"/>
              <w:rPr>
                <w:lang w:val="sq-AL"/>
              </w:rPr>
            </w:pPr>
            <w:r w:rsidRPr="00961376">
              <w:rPr>
                <w:lang w:val="sq-AL"/>
              </w:rPr>
              <w:t>Ambientet e intervistimit të p</w:t>
            </w:r>
            <w:r w:rsidR="003C4239" w:rsidRPr="00961376">
              <w:rPr>
                <w:lang w:val="sq-AL"/>
              </w:rPr>
              <w:t>olicisë SLKTP</w:t>
            </w:r>
            <w:r w:rsidRPr="00961376">
              <w:rPr>
                <w:lang w:val="sq-AL"/>
              </w:rPr>
              <w:t>-së s</w:t>
            </w:r>
            <w:r w:rsidR="003C4239" w:rsidRPr="00961376">
              <w:rPr>
                <w:lang w:val="sq-AL"/>
              </w:rPr>
              <w:t>ë qarkut</w:t>
            </w:r>
          </w:p>
        </w:tc>
        <w:tc>
          <w:tcPr>
            <w:tcW w:w="1736" w:type="pct"/>
            <w:shd w:val="clear" w:color="auto" w:fill="auto"/>
          </w:tcPr>
          <w:p w:rsidR="003C4239" w:rsidRPr="00961376" w:rsidRDefault="00E426ED" w:rsidP="003C4239">
            <w:pPr>
              <w:pStyle w:val="Tabele"/>
              <w:rPr>
                <w:lang w:val="sq-AL"/>
              </w:rPr>
            </w:pPr>
            <w:r w:rsidRPr="00961376">
              <w:rPr>
                <w:lang w:val="sq-AL"/>
              </w:rPr>
              <w:t>Ambientet e intervistimit të p</w:t>
            </w:r>
            <w:r w:rsidR="003C4239" w:rsidRPr="00961376">
              <w:rPr>
                <w:lang w:val="sq-AL"/>
              </w:rPr>
              <w:t>olicisë SLKTP</w:t>
            </w:r>
            <w:r w:rsidRPr="00961376">
              <w:rPr>
                <w:lang w:val="sq-AL"/>
              </w:rPr>
              <w:t>-së s</w:t>
            </w:r>
            <w:r w:rsidR="003C4239" w:rsidRPr="00961376">
              <w:rPr>
                <w:lang w:val="sq-AL"/>
              </w:rPr>
              <w:t>ë qarkut</w:t>
            </w:r>
          </w:p>
        </w:tc>
      </w:tr>
      <w:tr w:rsidR="003C4239" w:rsidRPr="00961376" w:rsidTr="00DC27B7">
        <w:trPr>
          <w:trHeight w:val="33"/>
          <w:jc w:val="center"/>
        </w:trPr>
        <w:tc>
          <w:tcPr>
            <w:tcW w:w="1546" w:type="pct"/>
            <w:vMerge w:val="restart"/>
            <w:shd w:val="clear" w:color="auto" w:fill="auto"/>
            <w:vAlign w:val="center"/>
          </w:tcPr>
          <w:p w:rsidR="003C4239" w:rsidRPr="00961376" w:rsidRDefault="004227C8"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 xml:space="preserve">1. Deklarata e konfidencialitetit (në rastin e të miturve të huaj, </w:t>
            </w:r>
            <w:r w:rsidR="00715B42" w:rsidRPr="00961376">
              <w:rPr>
                <w:lang w:val="sq-AL"/>
              </w:rPr>
              <w:t>aneksi</w:t>
            </w:r>
            <w:r w:rsidRPr="00961376">
              <w:rPr>
                <w:lang w:val="sq-AL"/>
              </w:rPr>
              <w:t xml:space="preserve"> 9.1) </w:t>
            </w:r>
          </w:p>
        </w:tc>
        <w:tc>
          <w:tcPr>
            <w:tcW w:w="1736" w:type="pct"/>
            <w:shd w:val="clear" w:color="auto" w:fill="auto"/>
          </w:tcPr>
          <w:p w:rsidR="003C4239" w:rsidRPr="00961376" w:rsidRDefault="003C4239" w:rsidP="003C4239">
            <w:pPr>
              <w:pStyle w:val="Tabele"/>
              <w:rPr>
                <w:lang w:val="sq-AL"/>
              </w:rPr>
            </w:pPr>
            <w:r w:rsidRPr="00961376">
              <w:rPr>
                <w:lang w:val="sq-AL"/>
              </w:rPr>
              <w:t xml:space="preserve">1. Deklarata e konfidencialitetit </w:t>
            </w:r>
          </w:p>
          <w:p w:rsidR="003C4239" w:rsidRPr="00961376" w:rsidRDefault="003C4239" w:rsidP="00B11B54">
            <w:pPr>
              <w:pStyle w:val="Tabele"/>
              <w:rPr>
                <w:lang w:val="sq-AL"/>
              </w:rPr>
            </w:pPr>
            <w:r w:rsidRPr="00961376">
              <w:rPr>
                <w:lang w:val="sq-AL"/>
              </w:rPr>
              <w:t xml:space="preserve">(në rastin e të rriturve të huaj, </w:t>
            </w:r>
            <w:r w:rsidR="00715B42" w:rsidRPr="00961376">
              <w:rPr>
                <w:lang w:val="sq-AL"/>
              </w:rPr>
              <w:t>aneksi</w:t>
            </w:r>
            <w:r w:rsidRPr="00961376">
              <w:rPr>
                <w:lang w:val="sq-AL"/>
              </w:rPr>
              <w:t xml:space="preserve"> 9.1) </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2. Leja e informuar për intervistë (</w:t>
            </w:r>
            <w:r w:rsidR="00715B42" w:rsidRPr="00961376">
              <w:rPr>
                <w:lang w:val="sq-AL"/>
              </w:rPr>
              <w:t>aneksi</w:t>
            </w:r>
            <w:r w:rsidRPr="00961376">
              <w:rPr>
                <w:lang w:val="sq-AL"/>
              </w:rPr>
              <w:t xml:space="preserve"> 9.2 )</w:t>
            </w:r>
          </w:p>
        </w:tc>
        <w:tc>
          <w:tcPr>
            <w:tcW w:w="1736" w:type="pct"/>
            <w:shd w:val="clear" w:color="auto" w:fill="auto"/>
          </w:tcPr>
          <w:p w:rsidR="003C4239" w:rsidRPr="00961376" w:rsidRDefault="003C4239" w:rsidP="00B11B54">
            <w:pPr>
              <w:pStyle w:val="Tabele"/>
              <w:rPr>
                <w:lang w:val="sq-AL"/>
              </w:rPr>
            </w:pPr>
            <w:r w:rsidRPr="00961376">
              <w:rPr>
                <w:lang w:val="sq-AL"/>
              </w:rPr>
              <w:t>2. Leja e informuar për intervistë (</w:t>
            </w:r>
            <w:r w:rsidR="00715B42" w:rsidRPr="00961376">
              <w:rPr>
                <w:lang w:val="sq-AL"/>
              </w:rPr>
              <w:t>aneksi</w:t>
            </w:r>
            <w:r w:rsidRPr="00961376">
              <w:rPr>
                <w:lang w:val="sq-AL"/>
              </w:rPr>
              <w:t xml:space="preserve"> 9.2)</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5A392B">
            <w:pPr>
              <w:pStyle w:val="Tabele"/>
              <w:rPr>
                <w:lang w:val="sq-AL"/>
              </w:rPr>
            </w:pPr>
            <w:r w:rsidRPr="00961376">
              <w:rPr>
                <w:lang w:val="sq-AL"/>
              </w:rPr>
              <w:t>3. Formati i konkludimit të intervistës formale dhe nevojave të të miturit/të miturës (</w:t>
            </w:r>
            <w:r w:rsidR="00715B42" w:rsidRPr="00961376">
              <w:rPr>
                <w:lang w:val="sq-AL"/>
              </w:rPr>
              <w:t>aneksi</w:t>
            </w:r>
            <w:r w:rsidRPr="00961376">
              <w:rPr>
                <w:lang w:val="sq-AL"/>
              </w:rPr>
              <w:t xml:space="preserve"> 9.4), ose nëse intervista nuk është zhvilluar formati i konkludimit pa intervistë formale (</w:t>
            </w:r>
            <w:r w:rsidR="00715B42" w:rsidRPr="00961376">
              <w:rPr>
                <w:lang w:val="sq-AL"/>
              </w:rPr>
              <w:t>aneksi</w:t>
            </w:r>
            <w:r w:rsidRPr="00961376">
              <w:rPr>
                <w:lang w:val="sq-AL"/>
              </w:rPr>
              <w:t xml:space="preserve"> 9.5) i plotësuar dhe firmosur nga punonjësi i SLKTP</w:t>
            </w:r>
            <w:r w:rsidR="00EE348E" w:rsidRPr="00961376">
              <w:rPr>
                <w:lang w:val="sq-AL"/>
              </w:rPr>
              <w:t>-së</w:t>
            </w:r>
            <w:r w:rsidRPr="00961376">
              <w:rPr>
                <w:lang w:val="sq-AL"/>
              </w:rPr>
              <w:t xml:space="preserve"> dhe punonjësi social i ZRSHSSH</w:t>
            </w:r>
            <w:r w:rsidR="00EE348E" w:rsidRPr="00961376">
              <w:rPr>
                <w:lang w:val="sq-AL"/>
              </w:rPr>
              <w:t>-së</w:t>
            </w:r>
            <w:r w:rsidRPr="00961376">
              <w:rPr>
                <w:lang w:val="sq-AL"/>
              </w:rPr>
              <w:t xml:space="preserve"> (nga 2 anëtarët e G/SPIF</w:t>
            </w:r>
            <w:r w:rsidR="00DE2B7F" w:rsidRPr="00961376">
              <w:rPr>
                <w:lang w:val="sq-AL"/>
              </w:rPr>
              <w:t>-së</w:t>
            </w:r>
            <w:r w:rsidRPr="00961376">
              <w:rPr>
                <w:lang w:val="sq-AL"/>
              </w:rPr>
              <w:t>). Ky format ka një (1) origjinal i cili qëndron me punonjësin e policisë së SLKTP</w:t>
            </w:r>
            <w:r w:rsidR="00EE348E" w:rsidRPr="00961376">
              <w:rPr>
                <w:lang w:val="sq-AL"/>
              </w:rPr>
              <w:t>-së</w:t>
            </w:r>
            <w:r w:rsidRPr="00961376">
              <w:rPr>
                <w:lang w:val="sq-AL"/>
              </w:rPr>
              <w:t>, dhe tr</w:t>
            </w:r>
            <w:r w:rsidR="000E09CF" w:rsidRPr="00961376">
              <w:rPr>
                <w:lang w:val="sq-AL"/>
              </w:rPr>
              <w:t>i</w:t>
            </w:r>
            <w:r w:rsidRPr="00961376">
              <w:rPr>
                <w:lang w:val="sq-AL"/>
              </w:rPr>
              <w:t xml:space="preserve"> (3) kopje nga të cilat: 1 e mban punonjësi social i ZRSHSSH</w:t>
            </w:r>
            <w:r w:rsidR="00EE348E" w:rsidRPr="00961376">
              <w:rPr>
                <w:lang w:val="sq-AL"/>
              </w:rPr>
              <w:t>-së;</w:t>
            </w:r>
            <w:r w:rsidRPr="00961376">
              <w:rPr>
                <w:lang w:val="sq-AL"/>
              </w:rPr>
              <w:t xml:space="preserve"> 1 i jepet punonjësit të qendrës apo rezidencës ku jepet i mituri/e mitura për ndihmë dhe mbrojtje</w:t>
            </w:r>
            <w:r w:rsidR="005A392B" w:rsidRPr="00961376">
              <w:rPr>
                <w:lang w:val="sq-AL"/>
              </w:rPr>
              <w:t>;</w:t>
            </w:r>
            <w:r w:rsidRPr="00961376">
              <w:rPr>
                <w:lang w:val="sq-AL"/>
              </w:rPr>
              <w:t xml:space="preserve"> dhe 1 i bashkëngjitet relacionit për </w:t>
            </w:r>
            <w:r w:rsidR="00FD3F38" w:rsidRPr="00961376">
              <w:rPr>
                <w:lang w:val="sq-AL"/>
              </w:rPr>
              <w:t>autoritetin përgjegjës</w:t>
            </w:r>
            <w:r w:rsidRPr="00961376">
              <w:rPr>
                <w:lang w:val="sq-AL"/>
              </w:rPr>
              <w:t xml:space="preserve"> </w:t>
            </w:r>
          </w:p>
        </w:tc>
        <w:tc>
          <w:tcPr>
            <w:tcW w:w="1736" w:type="pct"/>
            <w:shd w:val="clear" w:color="auto" w:fill="auto"/>
          </w:tcPr>
          <w:p w:rsidR="003C4239" w:rsidRPr="00961376" w:rsidRDefault="003C4239" w:rsidP="005A392B">
            <w:pPr>
              <w:pStyle w:val="Tabele"/>
              <w:rPr>
                <w:lang w:val="sq-AL"/>
              </w:rPr>
            </w:pPr>
            <w:r w:rsidRPr="00961376">
              <w:rPr>
                <w:lang w:val="sq-AL"/>
              </w:rPr>
              <w:t>3. Formati i konkludimit të intervistës dhe nevojave të personit (</w:t>
            </w:r>
            <w:r w:rsidR="00715B42" w:rsidRPr="00961376">
              <w:rPr>
                <w:lang w:val="sq-AL"/>
              </w:rPr>
              <w:t>aneksi</w:t>
            </w:r>
            <w:r w:rsidRPr="00961376">
              <w:rPr>
                <w:lang w:val="sq-AL"/>
              </w:rPr>
              <w:t xml:space="preserve"> 9.4), ose nëse intervista nuk është zhvilluar formati i konkludimit pa intervistë formale (</w:t>
            </w:r>
            <w:r w:rsidR="00715B42" w:rsidRPr="00961376">
              <w:rPr>
                <w:lang w:val="sq-AL"/>
              </w:rPr>
              <w:t>aneksi</w:t>
            </w:r>
            <w:r w:rsidRPr="00961376">
              <w:rPr>
                <w:lang w:val="sq-AL"/>
              </w:rPr>
              <w:t xml:space="preserve"> 9.5) i plotësuar dhe firmosur nga punonjësi i SLKTP</w:t>
            </w:r>
            <w:r w:rsidR="00EE348E" w:rsidRPr="00961376">
              <w:rPr>
                <w:lang w:val="sq-AL"/>
              </w:rPr>
              <w:t>-së</w:t>
            </w:r>
            <w:r w:rsidRPr="00961376">
              <w:rPr>
                <w:lang w:val="sq-AL"/>
              </w:rPr>
              <w:t xml:space="preserve"> dhe punonjësi social i ZRSHSSH</w:t>
            </w:r>
            <w:r w:rsidR="00EE348E" w:rsidRPr="00961376">
              <w:rPr>
                <w:lang w:val="sq-AL"/>
              </w:rPr>
              <w:t>-së</w:t>
            </w:r>
            <w:r w:rsidRPr="00961376">
              <w:rPr>
                <w:lang w:val="sq-AL"/>
              </w:rPr>
              <w:t xml:space="preserve"> (nga 2 anëtarët e G/SPIF</w:t>
            </w:r>
            <w:r w:rsidR="00DE2B7F" w:rsidRPr="00961376">
              <w:rPr>
                <w:lang w:val="sq-AL"/>
              </w:rPr>
              <w:t>-së</w:t>
            </w:r>
            <w:r w:rsidRPr="00961376">
              <w:rPr>
                <w:lang w:val="sq-AL"/>
              </w:rPr>
              <w:t>). Ky format ka një (1) origjinal i cili qëndron me punonjësin e policisë së SLKTP</w:t>
            </w:r>
            <w:r w:rsidR="00EE348E" w:rsidRPr="00961376">
              <w:rPr>
                <w:lang w:val="sq-AL"/>
              </w:rPr>
              <w:t>-së</w:t>
            </w:r>
            <w:r w:rsidRPr="00961376">
              <w:rPr>
                <w:lang w:val="sq-AL"/>
              </w:rPr>
              <w:t>, dhe tr</w:t>
            </w:r>
            <w:r w:rsidR="000E09CF" w:rsidRPr="00961376">
              <w:rPr>
                <w:lang w:val="sq-AL"/>
              </w:rPr>
              <w:t>i</w:t>
            </w:r>
            <w:r w:rsidR="00594CD5" w:rsidRPr="00961376">
              <w:rPr>
                <w:lang w:val="sq-AL"/>
              </w:rPr>
              <w:t xml:space="preserve"> (3) kopje nga të cilat: </w:t>
            </w:r>
            <w:r w:rsidRPr="00961376">
              <w:rPr>
                <w:lang w:val="sq-AL"/>
              </w:rPr>
              <w:t xml:space="preserve">1 e </w:t>
            </w:r>
            <w:r w:rsidR="00EE348E" w:rsidRPr="00961376">
              <w:rPr>
                <w:lang w:val="sq-AL"/>
              </w:rPr>
              <w:t>mban punonjësi social i ZRSHSSH-së;</w:t>
            </w:r>
            <w:r w:rsidRPr="00961376">
              <w:rPr>
                <w:lang w:val="sq-AL"/>
              </w:rPr>
              <w:t xml:space="preserve"> 1 i jepet punonjësit të qendrës apo rezidencës ku shkon personi për ndihmë dhe mbrojtje</w:t>
            </w:r>
            <w:r w:rsidR="005A392B" w:rsidRPr="00961376">
              <w:rPr>
                <w:lang w:val="sq-AL"/>
              </w:rPr>
              <w:t>;</w:t>
            </w:r>
            <w:r w:rsidRPr="00961376">
              <w:rPr>
                <w:lang w:val="sq-AL"/>
              </w:rPr>
              <w:t xml:space="preserve"> dhe 1 i bashkëngjitet relacionit për </w:t>
            </w:r>
            <w:r w:rsidR="00FD3F38" w:rsidRPr="00961376">
              <w:rPr>
                <w:lang w:val="sq-AL"/>
              </w:rPr>
              <w:t>autoritetin përgjegjës</w:t>
            </w:r>
            <w:r w:rsidRPr="00961376">
              <w:rPr>
                <w:lang w:val="sq-AL"/>
              </w:rPr>
              <w:t xml:space="preserve"> </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4. Deklaratë për vendimin</w:t>
            </w:r>
            <w:r w:rsidR="004D3EDF" w:rsidRPr="00961376">
              <w:rPr>
                <w:lang w:val="sq-AL"/>
              </w:rPr>
              <w:t xml:space="preserve"> e informuar për ndihmë (</w:t>
            </w:r>
            <w:r w:rsidR="00715B42" w:rsidRPr="00961376">
              <w:rPr>
                <w:lang w:val="sq-AL"/>
              </w:rPr>
              <w:t>aneksi</w:t>
            </w:r>
            <w:r w:rsidR="004D3EDF" w:rsidRPr="00961376">
              <w:rPr>
                <w:lang w:val="sq-AL"/>
              </w:rPr>
              <w:t xml:space="preserve"> 9.6</w:t>
            </w:r>
            <w:r w:rsidRPr="00961376">
              <w:rPr>
                <w:lang w:val="sq-AL"/>
              </w:rPr>
              <w:t xml:space="preserve">) e firmosur nga i mituri/e mitura, personi apo kujdestari </w:t>
            </w:r>
            <w:r w:rsidR="002D47CB" w:rsidRPr="00961376">
              <w:rPr>
                <w:lang w:val="sq-AL"/>
              </w:rPr>
              <w:t>i tij/e saj</w:t>
            </w:r>
            <w:r w:rsidR="004D3EDF" w:rsidRPr="00961376">
              <w:rPr>
                <w:lang w:val="sq-AL"/>
              </w:rPr>
              <w:t xml:space="preserve">, në 1 origjinal dhe 4 </w:t>
            </w:r>
            <w:r w:rsidRPr="00961376">
              <w:rPr>
                <w:lang w:val="sq-AL"/>
              </w:rPr>
              <w:lastRenderedPageBreak/>
              <w:t>kopje: origjinali qëndron me punonjësin e policisë së SLKTP</w:t>
            </w:r>
            <w:r w:rsidR="004D3EDF" w:rsidRPr="00961376">
              <w:rPr>
                <w:lang w:val="sq-AL"/>
              </w:rPr>
              <w:t>-së</w:t>
            </w:r>
            <w:r w:rsidRPr="00961376">
              <w:rPr>
                <w:lang w:val="sq-AL"/>
              </w:rPr>
              <w:t>, 1 kopje i jepet personit vetë, 1 i jepet punonjësit social të ZRSHSSH</w:t>
            </w:r>
            <w:r w:rsidR="00C50FB3" w:rsidRPr="00961376">
              <w:rPr>
                <w:lang w:val="sq-AL"/>
              </w:rPr>
              <w:t>-së</w:t>
            </w:r>
            <w:r w:rsidRPr="00961376">
              <w:rPr>
                <w:lang w:val="sq-AL"/>
              </w:rPr>
              <w:t xml:space="preserve">, 1 i jepet institucionit ku </w:t>
            </w:r>
            <w:r w:rsidR="004D3EDF" w:rsidRPr="00961376">
              <w:rPr>
                <w:lang w:val="sq-AL"/>
              </w:rPr>
              <w:t>ka vendosur të shkoje i mituri/</w:t>
            </w:r>
            <w:r w:rsidRPr="00961376">
              <w:rPr>
                <w:lang w:val="sq-AL"/>
              </w:rPr>
              <w:t>e mitura, 1 i bashkëngjitet relacionit për AP</w:t>
            </w:r>
            <w:r w:rsidR="004D3EDF" w:rsidRPr="00961376">
              <w:rPr>
                <w:lang w:val="sq-AL"/>
              </w:rPr>
              <w:t>-në</w:t>
            </w:r>
          </w:p>
        </w:tc>
        <w:tc>
          <w:tcPr>
            <w:tcW w:w="1736" w:type="pct"/>
            <w:shd w:val="clear" w:color="auto" w:fill="auto"/>
          </w:tcPr>
          <w:p w:rsidR="003C4239" w:rsidRPr="00961376" w:rsidRDefault="003C4239" w:rsidP="003C4239">
            <w:pPr>
              <w:pStyle w:val="Tabele"/>
              <w:rPr>
                <w:lang w:val="sq-AL"/>
              </w:rPr>
            </w:pPr>
            <w:r w:rsidRPr="00961376">
              <w:rPr>
                <w:lang w:val="sq-AL"/>
              </w:rPr>
              <w:lastRenderedPageBreak/>
              <w:t>4. Deklaratë për vendimin e informuar për ndihmë (</w:t>
            </w:r>
            <w:r w:rsidR="00715B42" w:rsidRPr="00961376">
              <w:rPr>
                <w:lang w:val="sq-AL"/>
              </w:rPr>
              <w:t>aneksi</w:t>
            </w:r>
            <w:r w:rsidR="00594CD5" w:rsidRPr="00961376">
              <w:rPr>
                <w:lang w:val="sq-AL"/>
              </w:rPr>
              <w:t xml:space="preserve"> 9.6</w:t>
            </w:r>
            <w:r w:rsidRPr="00961376">
              <w:rPr>
                <w:lang w:val="sq-AL"/>
              </w:rPr>
              <w:t xml:space="preserve">), e firmosur nga personi në 1 origjinal dhe 4 kopje: origjinali qëndron me punonjësin e policisë </w:t>
            </w:r>
            <w:r w:rsidRPr="00961376">
              <w:rPr>
                <w:lang w:val="sq-AL"/>
              </w:rPr>
              <w:lastRenderedPageBreak/>
              <w:t>së SLKTP</w:t>
            </w:r>
            <w:r w:rsidR="004D3EDF" w:rsidRPr="00961376">
              <w:rPr>
                <w:lang w:val="sq-AL"/>
              </w:rPr>
              <w:t>-së</w:t>
            </w:r>
            <w:r w:rsidRPr="00961376">
              <w:rPr>
                <w:lang w:val="sq-AL"/>
              </w:rPr>
              <w:t>, 1 kopje i jepet personit vetë, 1 i jepet punonjësit social të ZRSHSSH</w:t>
            </w:r>
            <w:r w:rsidR="00C50FB3" w:rsidRPr="00961376">
              <w:rPr>
                <w:lang w:val="sq-AL"/>
              </w:rPr>
              <w:t>-së</w:t>
            </w:r>
            <w:r w:rsidRPr="00961376">
              <w:rPr>
                <w:lang w:val="sq-AL"/>
              </w:rPr>
              <w:t>, 1 i jepet institucionit ku ka vendosur të shkojë personi, 1 i bashkëngjitet relacionit për AP</w:t>
            </w:r>
            <w:r w:rsidR="004D3EDF" w:rsidRPr="00961376">
              <w:rPr>
                <w:lang w:val="sq-AL"/>
              </w:rPr>
              <w:t>-në</w:t>
            </w:r>
            <w:r w:rsidRPr="00961376">
              <w:rPr>
                <w:lang w:val="sq-AL"/>
              </w:rPr>
              <w:t xml:space="preserve"> </w:t>
            </w:r>
          </w:p>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0E09CF">
            <w:pPr>
              <w:pStyle w:val="Tabele"/>
              <w:rPr>
                <w:lang w:val="sq-AL"/>
              </w:rPr>
            </w:pPr>
            <w:r w:rsidRPr="00961376">
              <w:rPr>
                <w:lang w:val="sq-AL"/>
              </w:rPr>
              <w:t>5. Dokumenti i marrjes në kujdes të të miturit/të miturës nga familja (</w:t>
            </w:r>
            <w:r w:rsidR="00715B42" w:rsidRPr="00961376">
              <w:rPr>
                <w:lang w:val="sq-AL"/>
              </w:rPr>
              <w:t>aneksi</w:t>
            </w:r>
            <w:r w:rsidRPr="00961376">
              <w:rPr>
                <w:lang w:val="sq-AL"/>
              </w:rPr>
              <w:t xml:space="preserve"> 9.7) ose nga institucioni (</w:t>
            </w:r>
            <w:r w:rsidR="00715B42" w:rsidRPr="00961376">
              <w:rPr>
                <w:lang w:val="sq-AL"/>
              </w:rPr>
              <w:t>aneksi</w:t>
            </w:r>
            <w:r w:rsidRPr="00961376">
              <w:rPr>
                <w:lang w:val="sq-AL"/>
              </w:rPr>
              <w:t xml:space="preserve"> 9.8). Në 2 origjinal</w:t>
            </w:r>
            <w:r w:rsidR="000E09CF" w:rsidRPr="00961376">
              <w:rPr>
                <w:lang w:val="sq-AL"/>
              </w:rPr>
              <w:t>e</w:t>
            </w:r>
            <w:r w:rsidRPr="00961376">
              <w:rPr>
                <w:lang w:val="sq-AL"/>
              </w:rPr>
              <w:t xml:space="preserve"> dhe 2 kopje: 1 origjinal qëndron me punonjësin e SLKTP</w:t>
            </w:r>
            <w:r w:rsidR="00D02780" w:rsidRPr="00961376">
              <w:rPr>
                <w:lang w:val="sq-AL"/>
              </w:rPr>
              <w:t>-së</w:t>
            </w:r>
            <w:r w:rsidRPr="00961376">
              <w:rPr>
                <w:lang w:val="sq-AL"/>
              </w:rPr>
              <w:t>, 1 origjinal i jepet punonjësit të qendrës ku shkon i mituri/e mitura ose familjes në rast se i mituri/e mitura vendos të shkojë në familje, 1 kopje i jepet punonjësit social të ZRSHSSH</w:t>
            </w:r>
            <w:r w:rsidR="00D02780" w:rsidRPr="00961376">
              <w:rPr>
                <w:lang w:val="sq-AL"/>
              </w:rPr>
              <w:t>-së</w:t>
            </w:r>
            <w:r w:rsidRPr="00961376">
              <w:rPr>
                <w:lang w:val="sq-AL"/>
              </w:rPr>
              <w:t xml:space="preserve"> dhe 1 kopje i bashkëngjitet relaci</w:t>
            </w:r>
            <w:r w:rsidR="00D450DE" w:rsidRPr="00961376">
              <w:rPr>
                <w:lang w:val="sq-AL"/>
              </w:rPr>
              <w:t xml:space="preserve">onit për </w:t>
            </w:r>
            <w:r w:rsidR="00093976" w:rsidRPr="00961376">
              <w:rPr>
                <w:lang w:val="sq-AL"/>
              </w:rPr>
              <w:t>autoritetin p</w:t>
            </w:r>
            <w:r w:rsidR="00D450DE" w:rsidRPr="00961376">
              <w:rPr>
                <w:lang w:val="sq-AL"/>
              </w:rPr>
              <w:t>ërgjegjës</w:t>
            </w:r>
          </w:p>
        </w:tc>
        <w:tc>
          <w:tcPr>
            <w:tcW w:w="1736" w:type="pct"/>
            <w:shd w:val="clear" w:color="auto" w:fill="auto"/>
          </w:tcPr>
          <w:p w:rsidR="003C4239" w:rsidRPr="00961376" w:rsidRDefault="003C4239" w:rsidP="003C4239">
            <w:pPr>
              <w:pStyle w:val="Tabele"/>
              <w:rPr>
                <w:lang w:val="sq-AL"/>
              </w:rPr>
            </w:pPr>
            <w:r w:rsidRPr="00961376">
              <w:rPr>
                <w:lang w:val="sq-AL"/>
              </w:rPr>
              <w:t>5. Dokumentim</w:t>
            </w:r>
            <w:r w:rsidR="00093976" w:rsidRPr="00961376">
              <w:rPr>
                <w:lang w:val="sq-AL"/>
              </w:rPr>
              <w:t>i i shoqërimit në rast rreziku/</w:t>
            </w:r>
            <w:r w:rsidRPr="00961376">
              <w:rPr>
                <w:lang w:val="sq-AL"/>
              </w:rPr>
              <w:t>nëse është vlerë</w:t>
            </w:r>
            <w:r w:rsidR="0098690A" w:rsidRPr="00961376">
              <w:rPr>
                <w:lang w:val="sq-AL"/>
              </w:rPr>
              <w:t>suar i nevojshëm dhe është bërë</w:t>
            </w:r>
          </w:p>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6. Dokumentimi i shoqërimit në rast rreziku/nëse është vlerësuar i nevojshëm dhe është bërë</w:t>
            </w:r>
          </w:p>
          <w:p w:rsidR="003C4239" w:rsidRPr="00961376" w:rsidRDefault="003C4239" w:rsidP="003C4239">
            <w:pPr>
              <w:pStyle w:val="Tabele"/>
              <w:rPr>
                <w:lang w:val="sq-AL"/>
              </w:rPr>
            </w:pPr>
          </w:p>
        </w:tc>
        <w:tc>
          <w:tcPr>
            <w:tcW w:w="1736" w:type="pct"/>
            <w:shd w:val="clear" w:color="auto" w:fill="auto"/>
          </w:tcPr>
          <w:p w:rsidR="003C4239" w:rsidRPr="00961376" w:rsidRDefault="003C4239" w:rsidP="006C44AD">
            <w:pPr>
              <w:pStyle w:val="Tabele"/>
              <w:rPr>
                <w:lang w:val="sq-AL"/>
              </w:rPr>
            </w:pPr>
            <w:r w:rsidRPr="00961376">
              <w:rPr>
                <w:lang w:val="sq-AL"/>
              </w:rPr>
              <w:t xml:space="preserve">6. Relacioni për </w:t>
            </w:r>
            <w:r w:rsidR="00D450DE" w:rsidRPr="00961376">
              <w:rPr>
                <w:lang w:val="sq-AL"/>
              </w:rPr>
              <w:t>autoritetin përgjegjës</w:t>
            </w:r>
            <w:r w:rsidRPr="00961376">
              <w:rPr>
                <w:lang w:val="sq-AL"/>
              </w:rPr>
              <w:t xml:space="preserve"> mbi intervistën formale (</w:t>
            </w:r>
            <w:r w:rsidR="00715B42" w:rsidRPr="00961376">
              <w:rPr>
                <w:lang w:val="sq-AL"/>
              </w:rPr>
              <w:t>aneksi</w:t>
            </w:r>
            <w:r w:rsidR="0095069F" w:rsidRPr="00961376">
              <w:rPr>
                <w:lang w:val="sq-AL"/>
              </w:rPr>
              <w:t xml:space="preserve"> 9.9) ose r</w:t>
            </w:r>
            <w:r w:rsidRPr="00961376">
              <w:rPr>
                <w:lang w:val="sq-AL"/>
              </w:rPr>
              <w:t>elacionit të referimit pa i</w:t>
            </w:r>
            <w:r w:rsidR="00CA0C5C" w:rsidRPr="00961376">
              <w:rPr>
                <w:lang w:val="sq-AL"/>
              </w:rPr>
              <w:t>ntervistë formale (</w:t>
            </w:r>
            <w:r w:rsidR="00715B42" w:rsidRPr="00961376">
              <w:rPr>
                <w:lang w:val="sq-AL"/>
              </w:rPr>
              <w:t>aneksi</w:t>
            </w:r>
            <w:r w:rsidR="00CA0C5C" w:rsidRPr="00961376">
              <w:rPr>
                <w:lang w:val="sq-AL"/>
              </w:rPr>
              <w:t xml:space="preserve"> 9.10)</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 xml:space="preserve">7. Relacioni për </w:t>
            </w:r>
            <w:r w:rsidR="00CA0C5C" w:rsidRPr="00961376">
              <w:rPr>
                <w:lang w:val="sq-AL"/>
              </w:rPr>
              <w:t xml:space="preserve">autoritetin përgjegjës </w:t>
            </w:r>
            <w:r w:rsidRPr="00961376">
              <w:rPr>
                <w:lang w:val="sq-AL"/>
              </w:rPr>
              <w:t>mbi intervistë</w:t>
            </w:r>
            <w:r w:rsidR="00CA0C5C" w:rsidRPr="00961376">
              <w:rPr>
                <w:lang w:val="sq-AL"/>
              </w:rPr>
              <w:t>n formale (</w:t>
            </w:r>
            <w:r w:rsidR="00715B42" w:rsidRPr="00961376">
              <w:rPr>
                <w:lang w:val="sq-AL"/>
              </w:rPr>
              <w:t>aneksi</w:t>
            </w:r>
            <w:r w:rsidR="00CA0C5C" w:rsidRPr="00961376">
              <w:rPr>
                <w:lang w:val="sq-AL"/>
              </w:rPr>
              <w:t xml:space="preserve"> 9.9) ose r</w:t>
            </w:r>
            <w:r w:rsidRPr="00961376">
              <w:rPr>
                <w:lang w:val="sq-AL"/>
              </w:rPr>
              <w:t>elacionit të referimit pa intervistë formale (</w:t>
            </w:r>
            <w:r w:rsidR="00715B42" w:rsidRPr="00961376">
              <w:rPr>
                <w:lang w:val="sq-AL"/>
              </w:rPr>
              <w:t>aneksi</w:t>
            </w:r>
            <w:r w:rsidRPr="00961376">
              <w:rPr>
                <w:lang w:val="sq-AL"/>
              </w:rPr>
              <w:t xml:space="preserve"> 9.10) </w:t>
            </w:r>
          </w:p>
          <w:p w:rsidR="003C4239" w:rsidRPr="00961376" w:rsidRDefault="003C4239" w:rsidP="003C4239">
            <w:pPr>
              <w:pStyle w:val="Tabele"/>
              <w:rPr>
                <w:lang w:val="sq-AL"/>
              </w:rPr>
            </w:pPr>
          </w:p>
        </w:tc>
        <w:tc>
          <w:tcPr>
            <w:tcW w:w="1736" w:type="pct"/>
            <w:shd w:val="clear" w:color="auto" w:fill="auto"/>
          </w:tcPr>
          <w:p w:rsidR="003C4239" w:rsidRPr="00961376" w:rsidRDefault="003C4239" w:rsidP="00B11B54">
            <w:pPr>
              <w:pStyle w:val="Tabele"/>
              <w:rPr>
                <w:lang w:val="sq-AL"/>
              </w:rPr>
            </w:pPr>
            <w:r w:rsidRPr="00961376">
              <w:rPr>
                <w:lang w:val="sq-AL"/>
              </w:rPr>
              <w:t>7. Çdo lloj dokumenti tjetër që është mbajtur apo hartuar për veprime për ndjekjen e çështjes sipas procedurës, duke siguruar gjithnjë që një kopje e dokumentit t’i shkojë AP-së</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8. Çdo lloj dokumenti tjetër që është mbajtur apo hartuar për veprime për ndjekjen e çështjes sipas procedurës, duke siguruar gjithnjë që një kopj</w:t>
            </w:r>
            <w:r w:rsidR="00CA0C5C" w:rsidRPr="00961376">
              <w:rPr>
                <w:lang w:val="sq-AL"/>
              </w:rPr>
              <w:t>e e dokumentit t’i shkojë AP-së</w:t>
            </w:r>
          </w:p>
        </w:tc>
        <w:tc>
          <w:tcPr>
            <w:tcW w:w="1736" w:type="pct"/>
            <w:shd w:val="clear" w:color="auto" w:fill="auto"/>
          </w:tcPr>
          <w:p w:rsidR="003C4239" w:rsidRPr="00961376" w:rsidRDefault="003C4239" w:rsidP="003C4239">
            <w:pPr>
              <w:pStyle w:val="Tabele"/>
              <w:rPr>
                <w:lang w:val="sq-AL"/>
              </w:rPr>
            </w:pPr>
            <w:r w:rsidRPr="00961376">
              <w:rPr>
                <w:lang w:val="sq-AL"/>
              </w:rPr>
              <w:t xml:space="preserve">8. Listë e azhurnuar e kontakteve dhe informacion për AP-në dhe institucionet e ndihmës </w:t>
            </w:r>
          </w:p>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 xml:space="preserve">9. Listë e azhurnuar e kontakteve dhe informacion për AP-në dhe institucionet e ndihmës </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val="restart"/>
            <w:shd w:val="clear" w:color="auto" w:fill="auto"/>
            <w:vAlign w:val="center"/>
          </w:tcPr>
          <w:p w:rsidR="003C4239" w:rsidRPr="00961376" w:rsidRDefault="003C4239" w:rsidP="003C4239">
            <w:pPr>
              <w:pStyle w:val="Tabele"/>
              <w:jc w:val="center"/>
              <w:rPr>
                <w:lang w:val="sq-AL"/>
              </w:rPr>
            </w:pPr>
            <w:bookmarkStart w:id="29" w:name="_Toc275008053"/>
            <w:r w:rsidRPr="00961376">
              <w:rPr>
                <w:lang w:val="sq-AL"/>
              </w:rPr>
              <w:t>Hapat</w:t>
            </w:r>
            <w:bookmarkEnd w:id="29"/>
          </w:p>
          <w:p w:rsidR="003C4239" w:rsidRPr="00961376" w:rsidRDefault="003C4239" w:rsidP="003C4239">
            <w:pPr>
              <w:pStyle w:val="Tabele"/>
              <w:jc w:val="center"/>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 Punonjësi i policisë i SLKTP</w:t>
            </w:r>
            <w:r w:rsidR="004D00C5" w:rsidRPr="00961376">
              <w:rPr>
                <w:lang w:val="sq-AL"/>
              </w:rPr>
              <w:t>-së</w:t>
            </w:r>
            <w:r w:rsidRPr="00961376">
              <w:rPr>
                <w:lang w:val="sq-AL"/>
              </w:rPr>
              <w:t xml:space="preserve"> paraqitet menjëherë në </w:t>
            </w:r>
            <w:r w:rsidR="004D00C5" w:rsidRPr="00961376">
              <w:rPr>
                <w:lang w:val="sq-AL"/>
              </w:rPr>
              <w:t>pikën e kalimit të kufirit</w:t>
            </w:r>
            <w:r w:rsidRPr="00961376">
              <w:rPr>
                <w:lang w:val="sq-AL"/>
              </w:rPr>
              <w:t xml:space="preserve"> (PKK) me njoftimin e punonjësit të Policisë së Kufirit dhe Migracionit për </w:t>
            </w:r>
            <w:r w:rsidRPr="00961376">
              <w:rPr>
                <w:lang w:val="sq-AL"/>
              </w:rPr>
              <w:lastRenderedPageBreak/>
              <w:t>identifikimin e një viktime të mundshme të trafikimit të mitur</w:t>
            </w:r>
          </w:p>
        </w:tc>
        <w:tc>
          <w:tcPr>
            <w:tcW w:w="1736" w:type="pct"/>
            <w:shd w:val="clear" w:color="auto" w:fill="auto"/>
          </w:tcPr>
          <w:p w:rsidR="003C4239" w:rsidRPr="00961376" w:rsidRDefault="004D00C5" w:rsidP="003C4239">
            <w:pPr>
              <w:pStyle w:val="Tabele"/>
              <w:rPr>
                <w:lang w:val="sq-AL"/>
              </w:rPr>
            </w:pPr>
            <w:r w:rsidRPr="00961376">
              <w:rPr>
                <w:lang w:val="sq-AL"/>
              </w:rPr>
              <w:lastRenderedPageBreak/>
              <w:t xml:space="preserve">1. Punonjësi i policisë i SLKTP-së </w:t>
            </w:r>
            <w:r w:rsidR="003C4239" w:rsidRPr="00961376">
              <w:rPr>
                <w:lang w:val="sq-AL"/>
              </w:rPr>
              <w:t xml:space="preserve">paraqitet menjëherë në PKK me njoftimin e punonjësit të Policisë së Kufirit dhe Migracionit për identifikimin e </w:t>
            </w:r>
            <w:r w:rsidR="003C4239" w:rsidRPr="00961376">
              <w:rPr>
                <w:lang w:val="sq-AL"/>
              </w:rPr>
              <w:lastRenderedPageBreak/>
              <w:t>një viktime të mundshme të trafikimit të rritur</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2. Punonjësi i policisë i SLKTP</w:t>
            </w:r>
            <w:r w:rsidR="00777F6D" w:rsidRPr="00961376">
              <w:rPr>
                <w:lang w:val="sq-AL"/>
              </w:rPr>
              <w:t>-së</w:t>
            </w:r>
            <w:r w:rsidRPr="00961376">
              <w:rPr>
                <w:lang w:val="sq-AL"/>
              </w:rPr>
              <w:t xml:space="preserve"> merr masa mbrojtëse për të miturin/të miturën duke e çuar të miturin/në ambientet e int</w:t>
            </w:r>
            <w:r w:rsidR="00FE52E4" w:rsidRPr="00961376">
              <w:rPr>
                <w:lang w:val="sq-AL"/>
              </w:rPr>
              <w:t>ervistimit të policisë së SLKTP-së</w:t>
            </w:r>
          </w:p>
        </w:tc>
        <w:tc>
          <w:tcPr>
            <w:tcW w:w="1736" w:type="pct"/>
            <w:shd w:val="clear" w:color="auto" w:fill="auto"/>
          </w:tcPr>
          <w:p w:rsidR="003C4239" w:rsidRPr="00961376" w:rsidRDefault="003C4239" w:rsidP="003C4239">
            <w:pPr>
              <w:pStyle w:val="Tabele"/>
              <w:rPr>
                <w:lang w:val="sq-AL"/>
              </w:rPr>
            </w:pPr>
            <w:r w:rsidRPr="00961376">
              <w:rPr>
                <w:lang w:val="sq-AL"/>
              </w:rPr>
              <w:t>2. Punonjësi i policisë i SLKTP</w:t>
            </w:r>
            <w:r w:rsidR="00777F6D" w:rsidRPr="00961376">
              <w:rPr>
                <w:lang w:val="sq-AL"/>
              </w:rPr>
              <w:t>-së</w:t>
            </w:r>
            <w:r w:rsidRPr="00961376">
              <w:rPr>
                <w:lang w:val="sq-AL"/>
              </w:rPr>
              <w:t xml:space="preserve"> çon të rriturin e identifikuar si viktimë e mundshme (VM) në kufi në ambientet e int</w:t>
            </w:r>
            <w:r w:rsidR="00FE52E4" w:rsidRPr="00961376">
              <w:rPr>
                <w:lang w:val="sq-AL"/>
              </w:rPr>
              <w:t>ervistimit të policisë së SLKTP-së</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3. Punonjësi i policisë i SLKTP</w:t>
            </w:r>
            <w:r w:rsidR="00777F6D" w:rsidRPr="00961376">
              <w:rPr>
                <w:lang w:val="sq-AL"/>
              </w:rPr>
              <w:t>-së</w:t>
            </w:r>
            <w:r w:rsidRPr="00961376">
              <w:rPr>
                <w:lang w:val="sq-AL"/>
              </w:rPr>
              <w:t xml:space="preserve"> thërr</w:t>
            </w:r>
            <w:r w:rsidR="00322E78" w:rsidRPr="00961376">
              <w:rPr>
                <w:lang w:val="sq-AL"/>
              </w:rPr>
              <w:t>et pjesëtarin tjetër të grupit/</w:t>
            </w:r>
            <w:r w:rsidRPr="00961376">
              <w:rPr>
                <w:lang w:val="sq-AL"/>
              </w:rPr>
              <w:t xml:space="preserve">strukturës së identifikimit formal (G/SPIF), punonjësin social të zyrës rajonale të shërbimit social të vendit ku do të kryhet intervistimi </w:t>
            </w:r>
          </w:p>
          <w:p w:rsidR="003C4239" w:rsidRPr="00961376" w:rsidRDefault="003C4239" w:rsidP="003C4239">
            <w:pPr>
              <w:pStyle w:val="Tabele"/>
              <w:rPr>
                <w:lang w:val="sq-AL"/>
              </w:rPr>
            </w:pPr>
          </w:p>
        </w:tc>
        <w:tc>
          <w:tcPr>
            <w:tcW w:w="1736" w:type="pct"/>
            <w:shd w:val="clear" w:color="auto" w:fill="auto"/>
          </w:tcPr>
          <w:p w:rsidR="003C4239" w:rsidRPr="00961376" w:rsidRDefault="003C4239" w:rsidP="00B11B54">
            <w:pPr>
              <w:pStyle w:val="Tabele"/>
              <w:rPr>
                <w:lang w:val="sq-AL"/>
              </w:rPr>
            </w:pPr>
            <w:r w:rsidRPr="00961376">
              <w:rPr>
                <w:lang w:val="sq-AL"/>
              </w:rPr>
              <w:t>3. Punonjësi i policisë i SLKTP</w:t>
            </w:r>
            <w:r w:rsidR="00FE52E4" w:rsidRPr="00961376">
              <w:rPr>
                <w:lang w:val="sq-AL"/>
              </w:rPr>
              <w:t>-s</w:t>
            </w:r>
            <w:r w:rsidR="00777F6D" w:rsidRPr="00961376">
              <w:rPr>
                <w:lang w:val="sq-AL"/>
              </w:rPr>
              <w:t>ë</w:t>
            </w:r>
            <w:r w:rsidRPr="00961376">
              <w:rPr>
                <w:lang w:val="sq-AL"/>
              </w:rPr>
              <w:t xml:space="preserve"> thërret pjesëtarin t</w:t>
            </w:r>
            <w:r w:rsidR="00322E78" w:rsidRPr="00961376">
              <w:rPr>
                <w:lang w:val="sq-AL"/>
              </w:rPr>
              <w:t>jetër të grupit/</w:t>
            </w:r>
            <w:r w:rsidRPr="00961376">
              <w:rPr>
                <w:lang w:val="sq-AL"/>
              </w:rPr>
              <w:t>strukturës përgjegjëse për identifikim formal (G/SPIF) punonjësin social të zyrës rajonale të shërbimit social të vendit ku do të kryhet intervistimi</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Në rast se i mituri/e mitura është i/e huaj, punonjësi i policisë i SLKTP</w:t>
            </w:r>
            <w:r w:rsidR="001F4D14" w:rsidRPr="00961376">
              <w:rPr>
                <w:lang w:val="sq-AL"/>
              </w:rPr>
              <w:t>-së</w:t>
            </w:r>
            <w:r w:rsidRPr="00961376">
              <w:rPr>
                <w:lang w:val="sq-AL"/>
              </w:rPr>
              <w:t xml:space="preserve"> kërkon përkthyes (të njëjtin me atë të përdorur në kufi) dhe nënshkruan me të </w:t>
            </w:r>
            <w:r w:rsidR="00FE0EDD" w:rsidRPr="00961376">
              <w:rPr>
                <w:lang w:val="sq-AL"/>
              </w:rPr>
              <w:t xml:space="preserve">marrëveshjen e konfidencialitetit </w:t>
            </w:r>
            <w:r w:rsidRPr="00961376">
              <w:rPr>
                <w:lang w:val="sq-AL"/>
              </w:rPr>
              <w:t>(</w:t>
            </w:r>
            <w:r w:rsidR="00715B42" w:rsidRPr="00961376">
              <w:rPr>
                <w:lang w:val="sq-AL"/>
              </w:rPr>
              <w:t>aneksi</w:t>
            </w:r>
            <w:r w:rsidRPr="00961376">
              <w:rPr>
                <w:lang w:val="sq-AL"/>
              </w:rPr>
              <w:t xml:space="preserve"> 9.1)</w:t>
            </w:r>
          </w:p>
        </w:tc>
        <w:tc>
          <w:tcPr>
            <w:tcW w:w="1736" w:type="pct"/>
            <w:shd w:val="clear" w:color="auto" w:fill="auto"/>
          </w:tcPr>
          <w:p w:rsidR="003C4239" w:rsidRPr="00961376" w:rsidRDefault="003C4239" w:rsidP="00B11B54">
            <w:pPr>
              <w:pStyle w:val="Tabele"/>
              <w:rPr>
                <w:lang w:val="sq-AL"/>
              </w:rPr>
            </w:pPr>
            <w:r w:rsidRPr="00961376">
              <w:rPr>
                <w:lang w:val="sq-AL"/>
              </w:rPr>
              <w:t>Në rast se i rrituri/e rritura është i/e huaj, punonjësi i policisë i SLKTP</w:t>
            </w:r>
            <w:r w:rsidR="001F4D14" w:rsidRPr="00961376">
              <w:rPr>
                <w:lang w:val="sq-AL"/>
              </w:rPr>
              <w:t>-së</w:t>
            </w:r>
            <w:r w:rsidRPr="00961376">
              <w:rPr>
                <w:lang w:val="sq-AL"/>
              </w:rPr>
              <w:t xml:space="preserve"> kërkon përkthyes (të njëjtin me atë të përdorur në kufi) dhe nënshkruan me të </w:t>
            </w:r>
            <w:r w:rsidR="00FE0EDD" w:rsidRPr="00961376">
              <w:rPr>
                <w:lang w:val="sq-AL"/>
              </w:rPr>
              <w:t xml:space="preserve">marrëveshjen e konfidencialitetit </w:t>
            </w:r>
            <w:r w:rsidRPr="00961376">
              <w:rPr>
                <w:lang w:val="sq-AL"/>
              </w:rPr>
              <w:t>(</w:t>
            </w:r>
            <w:r w:rsidR="00715B42" w:rsidRPr="00961376">
              <w:rPr>
                <w:lang w:val="sq-AL"/>
              </w:rPr>
              <w:t>aneksi</w:t>
            </w:r>
            <w:r w:rsidRPr="00961376">
              <w:rPr>
                <w:lang w:val="sq-AL"/>
              </w:rPr>
              <w:t xml:space="preserve"> 9.1)</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4. Punonjësi i policisë i SLKTP</w:t>
            </w:r>
            <w:r w:rsidR="008A7AD7" w:rsidRPr="00961376">
              <w:rPr>
                <w:lang w:val="sq-AL"/>
              </w:rPr>
              <w:t>-së</w:t>
            </w:r>
            <w:r w:rsidRPr="00961376">
              <w:rPr>
                <w:lang w:val="sq-AL"/>
              </w:rPr>
              <w:t xml:space="preserve"> njofton për paraqitje në polici prindin ose kujdestarin e të miturit/të miturës nëse prindi apo kujdestari nuk ka qenë i pranishëm deri atëherë </w:t>
            </w:r>
          </w:p>
          <w:p w:rsidR="003C4239" w:rsidRPr="00961376" w:rsidRDefault="003C4239" w:rsidP="003C4239">
            <w:pPr>
              <w:pStyle w:val="Tabele"/>
              <w:rPr>
                <w:lang w:val="sq-AL"/>
              </w:rPr>
            </w:pPr>
          </w:p>
        </w:tc>
        <w:tc>
          <w:tcPr>
            <w:tcW w:w="1736" w:type="pct"/>
            <w:shd w:val="clear" w:color="auto" w:fill="auto"/>
          </w:tcPr>
          <w:p w:rsidR="003C4239" w:rsidRPr="00961376" w:rsidRDefault="003C4239" w:rsidP="00B11B54">
            <w:pPr>
              <w:pStyle w:val="Tabele"/>
              <w:rPr>
                <w:lang w:val="sq-AL"/>
              </w:rPr>
            </w:pPr>
            <w:r w:rsidRPr="00961376">
              <w:rPr>
                <w:lang w:val="sq-AL"/>
              </w:rPr>
              <w:t>4. Punonjësi i Policisë i SLKTP</w:t>
            </w:r>
            <w:r w:rsidR="008A7AD7" w:rsidRPr="00961376">
              <w:rPr>
                <w:lang w:val="sq-AL"/>
              </w:rPr>
              <w:t>-së</w:t>
            </w:r>
            <w:r w:rsidRPr="00961376">
              <w:rPr>
                <w:lang w:val="sq-AL"/>
              </w:rPr>
              <w:t xml:space="preserve"> dhe punonjësi social i shpjegojnë personit VMT</w:t>
            </w:r>
            <w:r w:rsidR="00322E78" w:rsidRPr="00961376">
              <w:rPr>
                <w:lang w:val="sq-AL"/>
              </w:rPr>
              <w:t>,</w:t>
            </w:r>
            <w:r w:rsidRPr="00961376">
              <w:rPr>
                <w:lang w:val="sq-AL"/>
              </w:rPr>
              <w:t xml:space="preserve"> qëllimet e intervistës formale dhe mënyrat se si do të përdoret informacioni i dhënë gjatë intervistës formale dhe marrin leje për intervistë formale (</w:t>
            </w:r>
            <w:r w:rsidR="00715B42" w:rsidRPr="00961376">
              <w:rPr>
                <w:lang w:val="sq-AL"/>
              </w:rPr>
              <w:t>aneksi</w:t>
            </w:r>
            <w:r w:rsidRPr="00961376">
              <w:rPr>
                <w:lang w:val="sq-AL"/>
              </w:rPr>
              <w:t xml:space="preserve"> 9.2) </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5. Punonjësi i policisë i SLKTP</w:t>
            </w:r>
            <w:r w:rsidR="00322E78" w:rsidRPr="00961376">
              <w:rPr>
                <w:lang w:val="sq-AL"/>
              </w:rPr>
              <w:t>-së</w:t>
            </w:r>
            <w:r w:rsidRPr="00961376">
              <w:rPr>
                <w:lang w:val="sq-AL"/>
              </w:rPr>
              <w:t xml:space="preserve"> dhe punonjësi social i ZRSHSSH</w:t>
            </w:r>
            <w:r w:rsidR="00382917" w:rsidRPr="00961376">
              <w:rPr>
                <w:lang w:val="sq-AL"/>
              </w:rPr>
              <w:t>-së</w:t>
            </w:r>
            <w:r w:rsidRPr="00961376">
              <w:rPr>
                <w:lang w:val="sq-AL"/>
              </w:rPr>
              <w:t xml:space="preserve"> (G/SPIF) i shpjegojnë </w:t>
            </w:r>
            <w:r w:rsidR="002D47CB" w:rsidRPr="00961376">
              <w:rPr>
                <w:lang w:val="sq-AL"/>
              </w:rPr>
              <w:t>të miturit/të miturës</w:t>
            </w:r>
            <w:r w:rsidR="004B494F" w:rsidRPr="00961376">
              <w:rPr>
                <w:lang w:val="sq-AL"/>
              </w:rPr>
              <w:t xml:space="preserve"> </w:t>
            </w:r>
            <w:r w:rsidRPr="00961376">
              <w:rPr>
                <w:lang w:val="sq-AL"/>
              </w:rPr>
              <w:t xml:space="preserve">VMT dhe </w:t>
            </w:r>
            <w:r w:rsidR="000E09CF" w:rsidRPr="00961376">
              <w:rPr>
                <w:lang w:val="sq-AL"/>
              </w:rPr>
              <w:t>prindit/kujdestarit</w:t>
            </w:r>
            <w:r w:rsidRPr="00961376">
              <w:rPr>
                <w:lang w:val="sq-AL"/>
              </w:rPr>
              <w:t xml:space="preserve"> të tij/saj qëllimin e intervistës formale, dallimin që intervista ka nga kallëzimi, dhe mënyrat se si do të përdoret informacioni i dhënë gjatë intervistës formale dhe kërkojnë leje për intervistë formale (</w:t>
            </w:r>
            <w:r w:rsidR="00715B42" w:rsidRPr="00961376">
              <w:rPr>
                <w:lang w:val="sq-AL"/>
              </w:rPr>
              <w:t>aneksi</w:t>
            </w:r>
            <w:r w:rsidRPr="00961376">
              <w:rPr>
                <w:lang w:val="sq-AL"/>
              </w:rPr>
              <w:t xml:space="preserve"> 9.2) </w:t>
            </w:r>
          </w:p>
        </w:tc>
        <w:tc>
          <w:tcPr>
            <w:tcW w:w="1736" w:type="pct"/>
            <w:shd w:val="clear" w:color="auto" w:fill="auto"/>
          </w:tcPr>
          <w:p w:rsidR="003C4239" w:rsidRPr="00961376" w:rsidRDefault="003C4239" w:rsidP="003C4239">
            <w:pPr>
              <w:pStyle w:val="Tabele"/>
              <w:rPr>
                <w:lang w:val="sq-AL"/>
              </w:rPr>
            </w:pPr>
            <w:r w:rsidRPr="00961376">
              <w:rPr>
                <w:lang w:val="sq-AL"/>
              </w:rPr>
              <w:t>5. G/SPIF bën intervistimin formal të pers</w:t>
            </w:r>
            <w:r w:rsidR="00322E78" w:rsidRPr="00961376">
              <w:rPr>
                <w:lang w:val="sq-AL"/>
              </w:rPr>
              <w:t>onit me ndihmën e përkthyesit (i</w:t>
            </w:r>
            <w:r w:rsidRPr="00961376">
              <w:rPr>
                <w:lang w:val="sq-AL"/>
              </w:rPr>
              <w:t xml:space="preserve">ntervista formale e të rriturve </w:t>
            </w:r>
            <w:r w:rsidR="00715B42" w:rsidRPr="00961376">
              <w:rPr>
                <w:lang w:val="sq-AL"/>
              </w:rPr>
              <w:t>aneksi</w:t>
            </w:r>
            <w:r w:rsidRPr="00961376">
              <w:rPr>
                <w:lang w:val="sq-AL"/>
              </w:rPr>
              <w:t xml:space="preserve"> 9.11) </w:t>
            </w:r>
          </w:p>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 xml:space="preserve">Në rast se </w:t>
            </w:r>
            <w:r w:rsidR="00245253" w:rsidRPr="00961376">
              <w:rPr>
                <w:lang w:val="sq-AL"/>
              </w:rPr>
              <w:t>i mituri/e mitura</w:t>
            </w:r>
            <w:r w:rsidRPr="00961376">
              <w:rPr>
                <w:lang w:val="sq-AL"/>
              </w:rPr>
              <w:t xml:space="preserve"> dhe prindi apo kujdestari </w:t>
            </w:r>
            <w:r w:rsidR="009600C3" w:rsidRPr="00961376">
              <w:rPr>
                <w:lang w:val="sq-AL"/>
              </w:rPr>
              <w:t>i tij/e saj</w:t>
            </w:r>
            <w:r w:rsidRPr="00961376">
              <w:rPr>
                <w:lang w:val="sq-AL"/>
              </w:rPr>
              <w:t xml:space="preserve"> ligjor nuk pranojnë të zhvillojnë intervistën formale, ose në rast se punonjësi i policisë i SLKTP</w:t>
            </w:r>
            <w:r w:rsidR="00612D86" w:rsidRPr="00961376">
              <w:rPr>
                <w:lang w:val="sq-AL"/>
              </w:rPr>
              <w:t>-së</w:t>
            </w:r>
            <w:r w:rsidRPr="00961376">
              <w:rPr>
                <w:lang w:val="sq-AL"/>
              </w:rPr>
              <w:t xml:space="preserve"> dhe punonjësi social (G/SPIF) </w:t>
            </w:r>
            <w:r w:rsidRPr="00961376">
              <w:rPr>
                <w:lang w:val="sq-AL"/>
              </w:rPr>
              <w:lastRenderedPageBreak/>
              <w:t>gjykojnë se intervista duhet të shtyhet për shkaqe të ndryshme, ata vazhdojnë ta konsiderojnë të miturin/të miturën VMT sipas përcaktimit të punonjësit të PKM</w:t>
            </w:r>
            <w:r w:rsidR="009A5A13" w:rsidRPr="00961376">
              <w:rPr>
                <w:lang w:val="sq-AL"/>
              </w:rPr>
              <w:t>-ja</w:t>
            </w:r>
            <w:r w:rsidRPr="00961376">
              <w:rPr>
                <w:lang w:val="sq-AL"/>
              </w:rPr>
              <w:t>, dhe procedojnë me hapat 8, e më tej sipas konsultimit me AP</w:t>
            </w:r>
            <w:r w:rsidR="009A5A13" w:rsidRPr="00961376">
              <w:rPr>
                <w:lang w:val="sq-AL"/>
              </w:rPr>
              <w:t>-në</w:t>
            </w:r>
            <w:r w:rsidRPr="00961376">
              <w:rPr>
                <w:lang w:val="sq-AL"/>
              </w:rPr>
              <w:t xml:space="preserve"> dhe vendimit të të miturit/të miturës dhe prindit/kujdestarit ligjor të tij/saj </w:t>
            </w:r>
          </w:p>
        </w:tc>
        <w:tc>
          <w:tcPr>
            <w:tcW w:w="1736" w:type="pct"/>
            <w:shd w:val="clear" w:color="auto" w:fill="auto"/>
          </w:tcPr>
          <w:p w:rsidR="003C4239" w:rsidRPr="00961376" w:rsidRDefault="003C4239" w:rsidP="003C4239">
            <w:pPr>
              <w:pStyle w:val="Tabele"/>
              <w:rPr>
                <w:lang w:val="sq-AL"/>
              </w:rPr>
            </w:pPr>
            <w:r w:rsidRPr="00961376">
              <w:rPr>
                <w:lang w:val="sq-AL"/>
              </w:rPr>
              <w:lastRenderedPageBreak/>
              <w:t>Në rast se personi nuk pranon të zhvillojë intervistën formale, ose në rast se punonjësi i policisë i SLKTP</w:t>
            </w:r>
            <w:r w:rsidR="00612D86" w:rsidRPr="00961376">
              <w:rPr>
                <w:lang w:val="sq-AL"/>
              </w:rPr>
              <w:t>-së</w:t>
            </w:r>
            <w:r w:rsidRPr="00961376">
              <w:rPr>
                <w:lang w:val="sq-AL"/>
              </w:rPr>
              <w:t xml:space="preserve"> dhe punonjësi social (G/SPIF) gjykojnë se intervista nuk mund të zhvillohet për </w:t>
            </w:r>
            <w:r w:rsidRPr="00961376">
              <w:rPr>
                <w:lang w:val="sq-AL"/>
              </w:rPr>
              <w:lastRenderedPageBreak/>
              <w:t>shkaqe të ndryshme ata vazhdojnë ta konsiderojnë personin VMT siç e ka përcaktuar PKM</w:t>
            </w:r>
            <w:r w:rsidR="00612D86" w:rsidRPr="00961376">
              <w:rPr>
                <w:lang w:val="sq-AL"/>
              </w:rPr>
              <w:t>-ja</w:t>
            </w:r>
            <w:r w:rsidRPr="00961376">
              <w:rPr>
                <w:lang w:val="sq-AL"/>
              </w:rPr>
              <w:t xml:space="preserve"> dhe procedojnë me hapat 7 e më pas sipas konsultimit me AP</w:t>
            </w:r>
            <w:r w:rsidR="009A5A13" w:rsidRPr="00961376">
              <w:rPr>
                <w:lang w:val="sq-AL"/>
              </w:rPr>
              <w:t>-në</w:t>
            </w:r>
            <w:r w:rsidRPr="00961376">
              <w:rPr>
                <w:lang w:val="sq-AL"/>
              </w:rPr>
              <w:t xml:space="preserve"> dhe vendimit të personit </w:t>
            </w:r>
          </w:p>
          <w:p w:rsidR="003C4239" w:rsidRPr="00961376" w:rsidRDefault="003C4239" w:rsidP="003C4239">
            <w:pPr>
              <w:pStyle w:val="Tabele"/>
              <w:rPr>
                <w:lang w:val="sq-AL"/>
              </w:rPr>
            </w:pPr>
            <w:r w:rsidRPr="00961376">
              <w:rPr>
                <w:lang w:val="sq-AL"/>
              </w:rPr>
              <w:t xml:space="preserve"> </w:t>
            </w:r>
          </w:p>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6. G/SPIF</w:t>
            </w:r>
            <w:r w:rsidR="00AE05D7" w:rsidRPr="00961376">
              <w:rPr>
                <w:lang w:val="sq-AL"/>
              </w:rPr>
              <w:t>-ja</w:t>
            </w:r>
            <w:r w:rsidRPr="00961376">
              <w:rPr>
                <w:lang w:val="sq-AL"/>
              </w:rPr>
              <w:t xml:space="preserve"> bën intervistimin formal të të miturit/të miturës (me ndihmën e përkthyesit nëse i mituri/e mitura është i huaj/e huaj) dhe të prindit ose kujdestarit nëse informacioni i marrë paraprakisht nuk tregon përfshirje të prindit apo kujde</w:t>
            </w:r>
            <w:r w:rsidR="00CE7C6A" w:rsidRPr="00961376">
              <w:rPr>
                <w:lang w:val="sq-AL"/>
              </w:rPr>
              <w:t>starit në trafikim apo abuzim (f</w:t>
            </w:r>
            <w:r w:rsidRPr="00961376">
              <w:rPr>
                <w:lang w:val="sq-AL"/>
              </w:rPr>
              <w:t xml:space="preserve">ormati i intervistës formale i të miturve </w:t>
            </w:r>
            <w:r w:rsidR="00715B42" w:rsidRPr="00961376">
              <w:rPr>
                <w:lang w:val="sq-AL"/>
              </w:rPr>
              <w:t>aneksi</w:t>
            </w:r>
            <w:r w:rsidRPr="00961376">
              <w:rPr>
                <w:lang w:val="sq-AL"/>
              </w:rPr>
              <w:t xml:space="preserve"> 9.3) </w:t>
            </w:r>
          </w:p>
        </w:tc>
        <w:tc>
          <w:tcPr>
            <w:tcW w:w="1736" w:type="pct"/>
            <w:shd w:val="clear" w:color="auto" w:fill="auto"/>
          </w:tcPr>
          <w:p w:rsidR="003C4239" w:rsidRPr="00961376" w:rsidRDefault="003C4239" w:rsidP="003C4239">
            <w:pPr>
              <w:pStyle w:val="Tabele"/>
              <w:rPr>
                <w:lang w:val="sq-AL"/>
              </w:rPr>
            </w:pPr>
            <w:r w:rsidRPr="00961376">
              <w:rPr>
                <w:lang w:val="sq-AL"/>
              </w:rPr>
              <w:t>6. G/SPIF</w:t>
            </w:r>
            <w:r w:rsidR="00AE05D7" w:rsidRPr="00961376">
              <w:rPr>
                <w:lang w:val="sq-AL"/>
              </w:rPr>
              <w:t>-ja</w:t>
            </w:r>
            <w:r w:rsidRPr="00961376">
              <w:rPr>
                <w:lang w:val="sq-AL"/>
              </w:rPr>
              <w:t xml:space="preserve"> bën analizën e intervistës duke konkluduar për statusin e personit në lidhje me trafikimin, dhe nevojat e tij/saj për siguri e kujdes (</w:t>
            </w:r>
            <w:r w:rsidR="00715B42" w:rsidRPr="00961376">
              <w:rPr>
                <w:lang w:val="sq-AL"/>
              </w:rPr>
              <w:t>aneksi</w:t>
            </w:r>
            <w:r w:rsidRPr="00961376">
              <w:rPr>
                <w:lang w:val="sq-AL"/>
              </w:rPr>
              <w:t xml:space="preserve"> 9.4) </w:t>
            </w:r>
          </w:p>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6C44AD">
            <w:pPr>
              <w:pStyle w:val="Tabele"/>
              <w:rPr>
                <w:lang w:val="sq-AL"/>
              </w:rPr>
            </w:pPr>
            <w:r w:rsidRPr="00961376">
              <w:rPr>
                <w:lang w:val="sq-AL"/>
              </w:rPr>
              <w:t>7. G/SPIF</w:t>
            </w:r>
            <w:r w:rsidR="00571033" w:rsidRPr="00961376">
              <w:rPr>
                <w:lang w:val="sq-AL"/>
              </w:rPr>
              <w:t>-ja</w:t>
            </w:r>
            <w:r w:rsidRPr="00961376">
              <w:rPr>
                <w:lang w:val="sq-AL"/>
              </w:rPr>
              <w:t xml:space="preserve"> bën analizën e intervistës duke konkluduar për statusin e të miturit/të miturës në lidhje me trafikimin, dhe nevojat </w:t>
            </w:r>
            <w:r w:rsidR="000949D8" w:rsidRPr="00961376">
              <w:rPr>
                <w:lang w:val="sq-AL"/>
              </w:rPr>
              <w:t>e tij/saj për siguri e kujdes (s</w:t>
            </w:r>
            <w:r w:rsidRPr="00961376">
              <w:rPr>
                <w:lang w:val="sq-AL"/>
              </w:rPr>
              <w:t xml:space="preserve">hih formati i </w:t>
            </w:r>
            <w:r w:rsidR="006843F0" w:rsidRPr="00961376">
              <w:rPr>
                <w:lang w:val="sq-AL"/>
              </w:rPr>
              <w:t>konkludimit të intervistës</w:t>
            </w:r>
            <w:r w:rsidRPr="00961376">
              <w:rPr>
                <w:lang w:val="sq-AL"/>
              </w:rPr>
              <w:t xml:space="preserve">, </w:t>
            </w:r>
            <w:r w:rsidR="00715B42" w:rsidRPr="00961376">
              <w:rPr>
                <w:lang w:val="sq-AL"/>
              </w:rPr>
              <w:t>aneksi</w:t>
            </w:r>
            <w:r w:rsidRPr="00961376">
              <w:rPr>
                <w:lang w:val="sq-AL"/>
              </w:rPr>
              <w:t xml:space="preserve"> 9.4) </w:t>
            </w:r>
          </w:p>
        </w:tc>
        <w:tc>
          <w:tcPr>
            <w:tcW w:w="1736" w:type="pct"/>
            <w:shd w:val="clear" w:color="auto" w:fill="auto"/>
          </w:tcPr>
          <w:p w:rsidR="003C4239" w:rsidRPr="00961376" w:rsidRDefault="003C4239" w:rsidP="00B11B54">
            <w:pPr>
              <w:pStyle w:val="Tabele"/>
              <w:rPr>
                <w:lang w:val="sq-AL"/>
              </w:rPr>
            </w:pPr>
            <w:r w:rsidRPr="00961376">
              <w:rPr>
                <w:lang w:val="sq-AL"/>
              </w:rPr>
              <w:t>7. Punonjësi social informon anëtarin e AP</w:t>
            </w:r>
            <w:r w:rsidR="00571033" w:rsidRPr="00961376">
              <w:rPr>
                <w:lang w:val="sq-AL"/>
              </w:rPr>
              <w:t>-së</w:t>
            </w:r>
            <w:r w:rsidRPr="00961376">
              <w:rPr>
                <w:lang w:val="sq-AL"/>
              </w:rPr>
              <w:t xml:space="preserve"> nga MPÇSSHB</w:t>
            </w:r>
            <w:r w:rsidR="000949D8" w:rsidRPr="00961376">
              <w:rPr>
                <w:lang w:val="sq-AL"/>
              </w:rPr>
              <w:t>-ja</w:t>
            </w:r>
            <w:r w:rsidRPr="00961376">
              <w:rPr>
                <w:lang w:val="sq-AL"/>
              </w:rPr>
              <w:t xml:space="preserve"> për situatën e personit dhe konsultohet me të për vendosjen e personit në një ambient të përshtatshëm për nevojat e tij/saj</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8. Punonjësi social i ZRSHSSH</w:t>
            </w:r>
            <w:r w:rsidR="006843F0" w:rsidRPr="00961376">
              <w:rPr>
                <w:lang w:val="sq-AL"/>
              </w:rPr>
              <w:t>-së</w:t>
            </w:r>
            <w:r w:rsidRPr="00961376">
              <w:rPr>
                <w:lang w:val="sq-AL"/>
              </w:rPr>
              <w:t xml:space="preserve"> (anëtari i G/SPIF) informon anëtarin e AP nga MPCSSHB për situatën e të miturit/të miturës dhe konsultohet me të për vendosjen e të miturit/të miturës në një ambient të përshtatshëm për nevojat e tij/saj</w:t>
            </w:r>
          </w:p>
        </w:tc>
        <w:tc>
          <w:tcPr>
            <w:tcW w:w="1736" w:type="pct"/>
            <w:shd w:val="clear" w:color="auto" w:fill="auto"/>
          </w:tcPr>
          <w:p w:rsidR="003C4239" w:rsidRPr="00961376" w:rsidRDefault="006843F0" w:rsidP="003C4239">
            <w:pPr>
              <w:pStyle w:val="Tabele"/>
              <w:rPr>
                <w:lang w:val="sq-AL"/>
              </w:rPr>
            </w:pPr>
            <w:r w:rsidRPr="00961376">
              <w:rPr>
                <w:lang w:val="sq-AL"/>
              </w:rPr>
              <w:t>8. Punonjësi i p</w:t>
            </w:r>
            <w:r w:rsidR="003C4239" w:rsidRPr="00961376">
              <w:rPr>
                <w:lang w:val="sq-AL"/>
              </w:rPr>
              <w:t>olicisë i SLKTP</w:t>
            </w:r>
            <w:r w:rsidRPr="00961376">
              <w:rPr>
                <w:lang w:val="sq-AL"/>
              </w:rPr>
              <w:t>-së</w:t>
            </w:r>
            <w:r w:rsidR="003C4239" w:rsidRPr="00961376">
              <w:rPr>
                <w:lang w:val="sq-AL"/>
              </w:rPr>
              <w:t xml:space="preserve"> dhe punonjësi social, e informojnë personin për ndihmën që mund t’i jepet dhe e ndihmojnë të marrë vendim lidhur me ndihmën (</w:t>
            </w:r>
            <w:r w:rsidR="00715B42" w:rsidRPr="00961376">
              <w:rPr>
                <w:lang w:val="sq-AL"/>
              </w:rPr>
              <w:t>aneksi</w:t>
            </w:r>
            <w:r w:rsidR="003C4239" w:rsidRPr="00961376">
              <w:rPr>
                <w:lang w:val="sq-AL"/>
              </w:rPr>
              <w:t xml:space="preserve"> 9.6)</w:t>
            </w:r>
          </w:p>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p>
        </w:tc>
        <w:tc>
          <w:tcPr>
            <w:tcW w:w="1736" w:type="pct"/>
            <w:shd w:val="clear" w:color="auto" w:fill="auto"/>
          </w:tcPr>
          <w:p w:rsidR="003C4239" w:rsidRPr="00961376" w:rsidRDefault="003C4239" w:rsidP="00B11B54">
            <w:pPr>
              <w:pStyle w:val="Tabele"/>
              <w:rPr>
                <w:lang w:val="sq-AL"/>
              </w:rPr>
            </w:pPr>
            <w:r w:rsidRPr="00961376">
              <w:rPr>
                <w:lang w:val="sq-AL"/>
              </w:rPr>
              <w:t xml:space="preserve">Në rast të vendimit për akomodim të përkohshëm në një institucion publik apo privat të licencuar të përkujdesjes shoqërore </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9. G/SPIF</w:t>
            </w:r>
            <w:r w:rsidR="00FC7449" w:rsidRPr="00961376">
              <w:rPr>
                <w:lang w:val="sq-AL"/>
              </w:rPr>
              <w:t>-ja</w:t>
            </w:r>
            <w:r w:rsidRPr="00961376">
              <w:rPr>
                <w:lang w:val="sq-AL"/>
              </w:rPr>
              <w:t xml:space="preserve"> informon të miturin/të miturën dhe prindin apo kujdestarin për ndihmën që mund t’i jepet dhe i ndihmon ata të marrin një vendim të informuar për ndihmën </w:t>
            </w:r>
          </w:p>
          <w:p w:rsidR="003C4239" w:rsidRPr="00961376" w:rsidRDefault="003C4239" w:rsidP="003C4239">
            <w:pPr>
              <w:pStyle w:val="Tabele"/>
              <w:rPr>
                <w:lang w:val="sq-AL"/>
              </w:rPr>
            </w:pPr>
          </w:p>
        </w:tc>
        <w:tc>
          <w:tcPr>
            <w:tcW w:w="1736" w:type="pct"/>
            <w:shd w:val="clear" w:color="auto" w:fill="auto"/>
          </w:tcPr>
          <w:p w:rsidR="003C4239" w:rsidRPr="00961376" w:rsidRDefault="003C4239" w:rsidP="00B11B54">
            <w:pPr>
              <w:pStyle w:val="Tabele"/>
              <w:rPr>
                <w:lang w:val="sq-AL"/>
              </w:rPr>
            </w:pPr>
            <w:r w:rsidRPr="00961376">
              <w:rPr>
                <w:lang w:val="sq-AL"/>
              </w:rPr>
              <w:t>9. G/SPIF</w:t>
            </w:r>
            <w:r w:rsidR="00FC7449" w:rsidRPr="00961376">
              <w:rPr>
                <w:lang w:val="sq-AL"/>
              </w:rPr>
              <w:t>-ja</w:t>
            </w:r>
            <w:r w:rsidRPr="00961376">
              <w:rPr>
                <w:lang w:val="sq-AL"/>
              </w:rPr>
              <w:t xml:space="preserve"> kontakton me punonjësin e institucionit të përkujdesit shoqëror të ofruar nga AP</w:t>
            </w:r>
            <w:r w:rsidR="006B7152" w:rsidRPr="00961376">
              <w:rPr>
                <w:lang w:val="sq-AL"/>
              </w:rPr>
              <w:t>-ja</w:t>
            </w:r>
            <w:r w:rsidRPr="00961376">
              <w:rPr>
                <w:lang w:val="sq-AL"/>
              </w:rPr>
              <w:t xml:space="preserve"> për ndihmë dhe të pranuar nga personi viktimë e mundshme (VMT) apo viktimë e trafikimit (VT) dhe organizojnë transportin në institucion</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10. G/SPIF</w:t>
            </w:r>
            <w:r w:rsidR="00FC7449" w:rsidRPr="00961376">
              <w:rPr>
                <w:lang w:val="sq-AL"/>
              </w:rPr>
              <w:t>-ja</w:t>
            </w:r>
            <w:r w:rsidR="006B7152" w:rsidRPr="00961376">
              <w:rPr>
                <w:lang w:val="sq-AL"/>
              </w:rPr>
              <w:t xml:space="preserve"> ndihmon të miturin/</w:t>
            </w:r>
            <w:r w:rsidRPr="00961376">
              <w:rPr>
                <w:lang w:val="sq-AL"/>
              </w:rPr>
              <w:t>të miturën dhe prindin apo kujdestarin e tij/saj të deklarojnë me shkrim vendimin e tyre të informuar për ndihmën (</w:t>
            </w:r>
            <w:r w:rsidR="00715B42" w:rsidRPr="00961376">
              <w:rPr>
                <w:lang w:val="sq-AL"/>
              </w:rPr>
              <w:t>aneksi</w:t>
            </w:r>
            <w:r w:rsidRPr="00961376">
              <w:rPr>
                <w:lang w:val="sq-AL"/>
              </w:rPr>
              <w:t xml:space="preserve"> 9.6) </w:t>
            </w:r>
          </w:p>
        </w:tc>
        <w:tc>
          <w:tcPr>
            <w:tcW w:w="1736" w:type="pct"/>
            <w:shd w:val="clear" w:color="auto" w:fill="auto"/>
          </w:tcPr>
          <w:p w:rsidR="003C4239" w:rsidRPr="00961376" w:rsidRDefault="003C4239" w:rsidP="00B11B54">
            <w:pPr>
              <w:pStyle w:val="Tabele"/>
              <w:rPr>
                <w:lang w:val="sq-AL"/>
              </w:rPr>
            </w:pPr>
            <w:r w:rsidRPr="00961376">
              <w:rPr>
                <w:lang w:val="sq-AL"/>
              </w:rPr>
              <w:t>10. G/SPIF</w:t>
            </w:r>
            <w:r w:rsidR="00FC7449" w:rsidRPr="00961376">
              <w:rPr>
                <w:lang w:val="sq-AL"/>
              </w:rPr>
              <w:t>-ja</w:t>
            </w:r>
            <w:r w:rsidRPr="00961376">
              <w:rPr>
                <w:lang w:val="sq-AL"/>
              </w:rPr>
              <w:t xml:space="preserve"> prezantojnë personin viktimë </w:t>
            </w:r>
            <w:r w:rsidR="000E09CF" w:rsidRPr="00961376">
              <w:rPr>
                <w:lang w:val="sq-AL"/>
              </w:rPr>
              <w:t>të trafikimit (VT) ose (VMT) te</w:t>
            </w:r>
            <w:r w:rsidRPr="00961376">
              <w:rPr>
                <w:lang w:val="sq-AL"/>
              </w:rPr>
              <w:t xml:space="preserve"> punonjësi i qendrës së kujdesit për viktimat e trafikimit</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Në rast të vendimit për akomodim të përkohshëm në n</w:t>
            </w:r>
            <w:r w:rsidR="00DC79BB" w:rsidRPr="00961376">
              <w:rPr>
                <w:lang w:val="sq-AL"/>
              </w:rPr>
              <w:t>jë institucion shtetëror ose jo</w:t>
            </w:r>
            <w:r w:rsidRPr="00961376">
              <w:rPr>
                <w:lang w:val="sq-AL"/>
              </w:rPr>
              <w:t xml:space="preserve">shtetëror të licencuar të përkujdesjes shoqërore </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11. G/SPIF</w:t>
            </w:r>
            <w:r w:rsidR="009A7FF9" w:rsidRPr="00961376">
              <w:rPr>
                <w:lang w:val="sq-AL"/>
              </w:rPr>
              <w:t>-ja</w:t>
            </w:r>
            <w:r w:rsidRPr="00961376">
              <w:rPr>
                <w:lang w:val="sq-AL"/>
              </w:rPr>
              <w:t xml:space="preserve"> kontakton me punonjësin e institucionit të përkujdesit shoqëror të sugjeruar/vendosur nga AP për ndihmë dhe të pranuar nga i mituri/e mitura dhe kujdestari apo prindi dhe organizon transportin e sigurt të të miturit/të miturës në institucion </w:t>
            </w:r>
          </w:p>
        </w:tc>
        <w:tc>
          <w:tcPr>
            <w:tcW w:w="1736" w:type="pct"/>
            <w:shd w:val="clear" w:color="auto" w:fill="auto"/>
          </w:tcPr>
          <w:p w:rsidR="003C4239" w:rsidRPr="00961376" w:rsidRDefault="003C4239" w:rsidP="00B11B54">
            <w:pPr>
              <w:pStyle w:val="Tabele"/>
              <w:rPr>
                <w:lang w:val="sq-AL"/>
              </w:rPr>
            </w:pPr>
            <w:r w:rsidRPr="00961376">
              <w:rPr>
                <w:lang w:val="sq-AL"/>
              </w:rPr>
              <w:t>11. G/SPIF</w:t>
            </w:r>
            <w:r w:rsidR="009A7FF9" w:rsidRPr="00961376">
              <w:rPr>
                <w:lang w:val="sq-AL"/>
              </w:rPr>
              <w:t>-ja</w:t>
            </w:r>
            <w:r w:rsidR="00742F1D" w:rsidRPr="00961376">
              <w:rPr>
                <w:lang w:val="sq-AL"/>
              </w:rPr>
              <w:t xml:space="preserve"> dorëzon te</w:t>
            </w:r>
            <w:r w:rsidRPr="00961376">
              <w:rPr>
                <w:lang w:val="sq-AL"/>
              </w:rPr>
              <w:t xml:space="preserve"> punonjësi i qendrës së kujdesit për viktimat e trafikimit një kopje të konkluzionit/vlerësimit të nevojave të personit për kujdes dhe mbrojtje dhe bien dakord me të për komunikimin dhe hapat e </w:t>
            </w:r>
            <w:r w:rsidR="00DC79BB" w:rsidRPr="00961376">
              <w:rPr>
                <w:lang w:val="sq-AL"/>
              </w:rPr>
              <w:t>mëtejshëm</w:t>
            </w:r>
            <w:r w:rsidRPr="00961376">
              <w:rPr>
                <w:lang w:val="sq-AL"/>
              </w:rPr>
              <w:t xml:space="preserve"> për ndihmën dhe mbrojtjen e tij/saj</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12. G/SPIF</w:t>
            </w:r>
            <w:r w:rsidR="0088592A" w:rsidRPr="00961376">
              <w:rPr>
                <w:lang w:val="sq-AL"/>
              </w:rPr>
              <w:t>-ja</w:t>
            </w:r>
            <w:r w:rsidRPr="00961376">
              <w:rPr>
                <w:lang w:val="sq-AL"/>
              </w:rPr>
              <w:t xml:space="preserve"> prez</w:t>
            </w:r>
            <w:r w:rsidR="00146EE9" w:rsidRPr="00961376">
              <w:rPr>
                <w:lang w:val="sq-AL"/>
              </w:rPr>
              <w:t>anton të miturin/</w:t>
            </w:r>
            <w:r w:rsidR="000E09CF" w:rsidRPr="00961376">
              <w:rPr>
                <w:lang w:val="sq-AL"/>
              </w:rPr>
              <w:t>të miturën te</w:t>
            </w:r>
            <w:r w:rsidRPr="00961376">
              <w:rPr>
                <w:lang w:val="sq-AL"/>
              </w:rPr>
              <w:t xml:space="preserve"> punonjësi i qendrës së kujdesit për viktimat e trafikimit, ose të qendrës rezidenciale të përkujdesit shoqëror për të mitur të autorizuar e dërguar nga AP</w:t>
            </w:r>
            <w:r w:rsidR="00B32D9D" w:rsidRPr="00961376">
              <w:rPr>
                <w:lang w:val="sq-AL"/>
              </w:rPr>
              <w:t>-ja</w:t>
            </w:r>
          </w:p>
        </w:tc>
        <w:tc>
          <w:tcPr>
            <w:tcW w:w="1736" w:type="pct"/>
            <w:shd w:val="clear" w:color="auto" w:fill="auto"/>
          </w:tcPr>
          <w:p w:rsidR="003C4239" w:rsidRPr="00961376" w:rsidRDefault="003C4239" w:rsidP="00B11B54">
            <w:pPr>
              <w:pStyle w:val="Tabele"/>
              <w:rPr>
                <w:lang w:val="sq-AL"/>
              </w:rPr>
            </w:pPr>
            <w:r w:rsidRPr="00961376">
              <w:rPr>
                <w:lang w:val="sq-AL"/>
              </w:rPr>
              <w:t>12. Punonjësi i Policisë së SLKTP</w:t>
            </w:r>
            <w:r w:rsidR="0088592A" w:rsidRPr="00961376">
              <w:rPr>
                <w:lang w:val="sq-AL"/>
              </w:rPr>
              <w:t>-së</w:t>
            </w:r>
            <w:r w:rsidRPr="00961376">
              <w:rPr>
                <w:lang w:val="sq-AL"/>
              </w:rPr>
              <w:t xml:space="preserve"> organizon shoqërimin e personit (VMT) ose (VT) për në vendin e akomodimit në rast se vlerësohet se vetë personi dhe personat që kujdesen për të rrezikohen gjatë udhëtimit </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p>
        </w:tc>
        <w:tc>
          <w:tcPr>
            <w:tcW w:w="1736" w:type="pct"/>
            <w:shd w:val="clear" w:color="auto" w:fill="auto"/>
          </w:tcPr>
          <w:p w:rsidR="003C4239" w:rsidRPr="00961376" w:rsidRDefault="003C4239" w:rsidP="00B11B54">
            <w:pPr>
              <w:pStyle w:val="Tabele"/>
              <w:rPr>
                <w:lang w:val="sq-AL"/>
              </w:rPr>
            </w:pPr>
            <w:r w:rsidRPr="00961376">
              <w:rPr>
                <w:lang w:val="sq-AL"/>
              </w:rPr>
              <w:t xml:space="preserve">Në rast të refuzimit nga ana e personit për akomodim të përkohshëm në një institucion publik apo privat të licencuar të përkujdesjes shoqërore </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13. G/SPIF</w:t>
            </w:r>
            <w:r w:rsidR="00E71D1D" w:rsidRPr="00961376">
              <w:rPr>
                <w:lang w:val="sq-AL"/>
              </w:rPr>
              <w:t>-ja</w:t>
            </w:r>
            <w:r w:rsidR="000E09CF" w:rsidRPr="00961376">
              <w:rPr>
                <w:lang w:val="sq-AL"/>
              </w:rPr>
              <w:t xml:space="preserve"> dorëzon te</w:t>
            </w:r>
            <w:r w:rsidRPr="00961376">
              <w:rPr>
                <w:lang w:val="sq-AL"/>
              </w:rPr>
              <w:t xml:space="preserve"> punonjësi i qendrës së kujdesit për viktimat e trafikimit ose i qendrës rezidenciale të përkujdesit shoqëror për të mitur një kopje të vlerësimit të nevojave të të miturit/të miturës për kujdes dhe mbrojtje dhe bien dakord me të për komunikimin dhe hapat e </w:t>
            </w:r>
            <w:r w:rsidR="00146EE9" w:rsidRPr="00961376">
              <w:rPr>
                <w:lang w:val="sq-AL"/>
              </w:rPr>
              <w:t>mëtejshëm</w:t>
            </w:r>
            <w:r w:rsidRPr="00961376">
              <w:rPr>
                <w:lang w:val="sq-AL"/>
              </w:rPr>
              <w:t xml:space="preserve"> për ndihmën dhe mbrojtjen e tij/saj</w:t>
            </w:r>
          </w:p>
        </w:tc>
        <w:tc>
          <w:tcPr>
            <w:tcW w:w="1736" w:type="pct"/>
            <w:shd w:val="clear" w:color="auto" w:fill="auto"/>
          </w:tcPr>
          <w:p w:rsidR="003C4239" w:rsidRPr="00961376" w:rsidRDefault="003C4239" w:rsidP="003C4239">
            <w:pPr>
              <w:pStyle w:val="Tabele"/>
              <w:rPr>
                <w:lang w:val="sq-AL"/>
              </w:rPr>
            </w:pPr>
            <w:r w:rsidRPr="00961376">
              <w:rPr>
                <w:lang w:val="sq-AL"/>
              </w:rPr>
              <w:t>9. G/SPIF</w:t>
            </w:r>
            <w:r w:rsidR="00E71D1D" w:rsidRPr="00961376">
              <w:rPr>
                <w:lang w:val="sq-AL"/>
              </w:rPr>
              <w:t>-ja</w:t>
            </w:r>
            <w:r w:rsidRPr="00961376">
              <w:rPr>
                <w:lang w:val="sq-AL"/>
              </w:rPr>
              <w:t xml:space="preserve"> i jep personit VMT, ose VT informacion se ku duhet të drejtohet në rast rreziku në komunitetin ku do të banojë</w:t>
            </w:r>
          </w:p>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14. G/SPIF</w:t>
            </w:r>
            <w:r w:rsidR="007B6654" w:rsidRPr="00961376">
              <w:rPr>
                <w:lang w:val="sq-AL"/>
              </w:rPr>
              <w:t>-ja</w:t>
            </w:r>
            <w:r w:rsidR="000E09CF" w:rsidRPr="00961376">
              <w:rPr>
                <w:lang w:val="sq-AL"/>
              </w:rPr>
              <w:t xml:space="preserve"> jep të miturin/të miturën te</w:t>
            </w:r>
            <w:r w:rsidRPr="00961376">
              <w:rPr>
                <w:lang w:val="sq-AL"/>
              </w:rPr>
              <w:t xml:space="preserve"> punonjësi i qendrës ku do shkojë i mituri/e mitura (</w:t>
            </w:r>
            <w:r w:rsidR="00715B42" w:rsidRPr="00961376">
              <w:rPr>
                <w:lang w:val="sq-AL"/>
              </w:rPr>
              <w:t>aneksi</w:t>
            </w:r>
            <w:r w:rsidRPr="00961376">
              <w:rPr>
                <w:lang w:val="sq-AL"/>
              </w:rPr>
              <w:t xml:space="preserve"> 9.8)</w:t>
            </w:r>
          </w:p>
          <w:p w:rsidR="003C4239" w:rsidRPr="00961376" w:rsidRDefault="003C4239" w:rsidP="003C4239">
            <w:pPr>
              <w:pStyle w:val="Tabele"/>
              <w:rPr>
                <w:lang w:val="sq-AL"/>
              </w:rPr>
            </w:pPr>
          </w:p>
        </w:tc>
        <w:tc>
          <w:tcPr>
            <w:tcW w:w="1736" w:type="pct"/>
            <w:shd w:val="clear" w:color="auto" w:fill="auto"/>
          </w:tcPr>
          <w:p w:rsidR="003C4239" w:rsidRPr="00961376" w:rsidRDefault="003C4239" w:rsidP="003C4239">
            <w:pPr>
              <w:pStyle w:val="Tabele"/>
              <w:rPr>
                <w:lang w:val="sq-AL"/>
              </w:rPr>
            </w:pPr>
            <w:r w:rsidRPr="00961376">
              <w:rPr>
                <w:lang w:val="sq-AL"/>
              </w:rPr>
              <w:t>10. G/SPIF</w:t>
            </w:r>
            <w:r w:rsidR="007B6654" w:rsidRPr="00961376">
              <w:rPr>
                <w:lang w:val="sq-AL"/>
              </w:rPr>
              <w:t>-ja</w:t>
            </w:r>
            <w:r w:rsidRPr="00961376">
              <w:rPr>
                <w:lang w:val="sq-AL"/>
              </w:rPr>
              <w:t xml:space="preserve"> e informon personin se për të do të informohet ZRSHSH</w:t>
            </w:r>
            <w:r w:rsidR="00E42E5D" w:rsidRPr="00961376">
              <w:rPr>
                <w:lang w:val="sq-AL"/>
              </w:rPr>
              <w:t>-ja</w:t>
            </w:r>
            <w:r w:rsidRPr="00961376">
              <w:rPr>
                <w:lang w:val="sq-AL"/>
              </w:rPr>
              <w:t xml:space="preserve"> si edhe për detyrat e ZRSHSSH</w:t>
            </w:r>
            <w:r w:rsidR="00FA00AC" w:rsidRPr="00961376">
              <w:rPr>
                <w:lang w:val="sq-AL"/>
              </w:rPr>
              <w:t>-së</w:t>
            </w:r>
            <w:r w:rsidRPr="00961376">
              <w:rPr>
                <w:lang w:val="sq-AL"/>
              </w:rPr>
              <w:t xml:space="preserve"> për dhënien dhe ndërmjetësimin e ndihmës për VMT</w:t>
            </w:r>
            <w:r w:rsidR="00FA00AC" w:rsidRPr="00961376">
              <w:rPr>
                <w:lang w:val="sq-AL"/>
              </w:rPr>
              <w:t>-në</w:t>
            </w:r>
            <w:r w:rsidRPr="00961376">
              <w:rPr>
                <w:lang w:val="sq-AL"/>
              </w:rPr>
              <w:t xml:space="preserve"> dhe VT</w:t>
            </w:r>
            <w:r w:rsidR="00FA00AC" w:rsidRPr="00961376">
              <w:rPr>
                <w:lang w:val="sq-AL"/>
              </w:rPr>
              <w:t>-në</w:t>
            </w:r>
            <w:r w:rsidRPr="00961376">
              <w:rPr>
                <w:lang w:val="sq-AL"/>
              </w:rPr>
              <w:t xml:space="preserve"> në vendin ku banojnë</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15. Punonjësi i Policisë së SLKTP</w:t>
            </w:r>
            <w:r w:rsidR="00E42E5D" w:rsidRPr="00961376">
              <w:rPr>
                <w:lang w:val="sq-AL"/>
              </w:rPr>
              <w:t>-së</w:t>
            </w:r>
            <w:r w:rsidRPr="00961376">
              <w:rPr>
                <w:lang w:val="sq-AL"/>
              </w:rPr>
              <w:t xml:space="preserve"> (anëtari G/SPIF) organizon shoqërimin e të miturit/të miturës për në vendin e akomodimit në rast se vlerësohet se i mituri/e mitura dhe personat që kujdesen për të rrezikohen gjatë udhëtimit </w:t>
            </w:r>
          </w:p>
          <w:p w:rsidR="003C4239" w:rsidRPr="00961376" w:rsidRDefault="003C4239" w:rsidP="003C4239">
            <w:pPr>
              <w:pStyle w:val="Tabele"/>
              <w:rPr>
                <w:lang w:val="sq-AL"/>
              </w:rPr>
            </w:pPr>
          </w:p>
        </w:tc>
        <w:tc>
          <w:tcPr>
            <w:tcW w:w="1736" w:type="pct"/>
            <w:shd w:val="clear" w:color="auto" w:fill="auto"/>
          </w:tcPr>
          <w:p w:rsidR="003C4239" w:rsidRPr="00961376" w:rsidRDefault="003C4239" w:rsidP="00B11B54">
            <w:pPr>
              <w:pStyle w:val="Tabele"/>
              <w:rPr>
                <w:lang w:val="sq-AL"/>
              </w:rPr>
            </w:pPr>
            <w:r w:rsidRPr="00961376">
              <w:rPr>
                <w:lang w:val="sq-AL"/>
              </w:rPr>
              <w:t>11. Me largimin e personit, G/SPIF</w:t>
            </w:r>
            <w:r w:rsidR="00E42E5D" w:rsidRPr="00961376">
              <w:rPr>
                <w:lang w:val="sq-AL"/>
              </w:rPr>
              <w:t>-ja</w:t>
            </w:r>
            <w:r w:rsidRPr="00961376">
              <w:rPr>
                <w:lang w:val="sq-AL"/>
              </w:rPr>
              <w:t xml:space="preserve"> harton një relacion të procesit të kryer dhe e dërgon tek autoriteti përgjegjës (</w:t>
            </w:r>
            <w:r w:rsidR="00715B42" w:rsidRPr="00961376">
              <w:rPr>
                <w:lang w:val="sq-AL"/>
              </w:rPr>
              <w:t>aneksi</w:t>
            </w:r>
            <w:r w:rsidRPr="00961376">
              <w:rPr>
                <w:lang w:val="sq-AL"/>
              </w:rPr>
              <w:t xml:space="preserve"> 9.9). Në rast se personi nuk ka pranuar të zhvillojë intervistën formale apo nuk ka pasur kushte për intervistë formale për relacionin tek AP</w:t>
            </w:r>
            <w:r w:rsidR="002D51D8" w:rsidRPr="00961376">
              <w:rPr>
                <w:lang w:val="sq-AL"/>
              </w:rPr>
              <w:t>-ja</w:t>
            </w:r>
            <w:r w:rsidRPr="00961376">
              <w:rPr>
                <w:lang w:val="sq-AL"/>
              </w:rPr>
              <w:t xml:space="preserve"> përdoret </w:t>
            </w:r>
            <w:r w:rsidR="00715B42" w:rsidRPr="00961376">
              <w:rPr>
                <w:lang w:val="sq-AL"/>
              </w:rPr>
              <w:t>aneksi</w:t>
            </w:r>
            <w:r w:rsidRPr="00961376">
              <w:rPr>
                <w:lang w:val="sq-AL"/>
              </w:rPr>
              <w:t xml:space="preserve"> 9.10) </w:t>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16. Me largimin e personit të mitur, G/SPIF</w:t>
            </w:r>
            <w:r w:rsidR="00007CF0" w:rsidRPr="00961376">
              <w:rPr>
                <w:lang w:val="sq-AL"/>
              </w:rPr>
              <w:t>-ja</w:t>
            </w:r>
            <w:r w:rsidRPr="00961376">
              <w:rPr>
                <w:lang w:val="sq-AL"/>
              </w:rPr>
              <w:t xml:space="preserve"> harton një relacion të procesit të kryer dhe e dërgon tek autoriteti përgjegjës (</w:t>
            </w:r>
            <w:r w:rsidR="00715B42" w:rsidRPr="00961376">
              <w:rPr>
                <w:lang w:val="sq-AL"/>
              </w:rPr>
              <w:t>aneksi</w:t>
            </w:r>
            <w:r w:rsidR="002D51D8" w:rsidRPr="00961376">
              <w:rPr>
                <w:lang w:val="sq-AL"/>
              </w:rPr>
              <w:t xml:space="preserve"> 9.9) (n</w:t>
            </w:r>
            <w:r w:rsidRPr="00961376">
              <w:rPr>
                <w:lang w:val="sq-AL"/>
              </w:rPr>
              <w:t>ë rast se i mituri/e mitura apo kujdestari nuk ka pranuar të zhvillojë intervistën formale apo nuk ka pasur kushte për intervistë formale G/SPIF</w:t>
            </w:r>
            <w:r w:rsidR="00011AA7" w:rsidRPr="00961376">
              <w:rPr>
                <w:lang w:val="sq-AL"/>
              </w:rPr>
              <w:t>-ja</w:t>
            </w:r>
            <w:r w:rsidRPr="00961376">
              <w:rPr>
                <w:lang w:val="sq-AL"/>
              </w:rPr>
              <w:t xml:space="preserve"> përdor </w:t>
            </w:r>
            <w:r w:rsidR="00715B42" w:rsidRPr="00961376">
              <w:rPr>
                <w:lang w:val="sq-AL"/>
              </w:rPr>
              <w:t>aneksi</w:t>
            </w:r>
            <w:r w:rsidRPr="00961376">
              <w:rPr>
                <w:lang w:val="sq-AL"/>
              </w:rPr>
              <w:t>n 9.10 për relacionin tek AP</w:t>
            </w:r>
            <w:r w:rsidR="004F3805" w:rsidRPr="00961376">
              <w:rPr>
                <w:lang w:val="sq-AL"/>
              </w:rPr>
              <w:t>-ja</w:t>
            </w:r>
            <w:r w:rsidRPr="00961376">
              <w:rPr>
                <w:lang w:val="sq-AL"/>
              </w:rPr>
              <w:t>)</w:t>
            </w:r>
          </w:p>
        </w:tc>
        <w:tc>
          <w:tcPr>
            <w:tcW w:w="1736" w:type="pct"/>
            <w:shd w:val="clear" w:color="auto" w:fill="auto"/>
          </w:tcPr>
          <w:p w:rsidR="003C4239" w:rsidRPr="00961376" w:rsidRDefault="003C4239" w:rsidP="00DC27B7">
            <w:pPr>
              <w:pStyle w:val="Tabele"/>
              <w:rPr>
                <w:lang w:val="sq-AL"/>
              </w:rPr>
            </w:pPr>
            <w:r w:rsidRPr="00961376">
              <w:rPr>
                <w:lang w:val="sq-AL"/>
              </w:rPr>
              <w:t>12. Punonjësi i policisë i SLKTP</w:t>
            </w:r>
            <w:r w:rsidR="000C2FC3" w:rsidRPr="00961376">
              <w:rPr>
                <w:lang w:val="sq-AL"/>
              </w:rPr>
              <w:t>-së</w:t>
            </w:r>
            <w:r w:rsidRPr="00961376">
              <w:rPr>
                <w:lang w:val="sq-AL"/>
              </w:rPr>
              <w:t xml:space="preserve"> bën veprimet e nevojshme për </w:t>
            </w:r>
            <w:r w:rsidR="001E249C" w:rsidRPr="00961376">
              <w:rPr>
                <w:lang w:val="sq-AL"/>
              </w:rPr>
              <w:t xml:space="preserve">fillimin e çështjes penale ndaj </w:t>
            </w:r>
            <w:r w:rsidR="00DC27B7" w:rsidRPr="00961376">
              <w:rPr>
                <w:lang w:val="sq-AL"/>
              </w:rPr>
              <w:t>t</w:t>
            </w:r>
            <w:r w:rsidRPr="00961376">
              <w:rPr>
                <w:lang w:val="sq-AL"/>
              </w:rPr>
              <w:t>rafikantit/trafikantëve</w:t>
            </w:r>
          </w:p>
          <w:p w:rsidR="003C4239" w:rsidRPr="00961376" w:rsidRDefault="003C4239" w:rsidP="00DC27B7">
            <w:pPr>
              <w:pStyle w:val="Tabele"/>
              <w:rPr>
                <w:lang w:val="sq-AL"/>
              </w:rPr>
            </w:pPr>
          </w:p>
          <w:p w:rsidR="003C4239" w:rsidRPr="00961376" w:rsidRDefault="003C4239" w:rsidP="00DC27B7">
            <w:pPr>
              <w:pStyle w:val="Tabele"/>
              <w:rPr>
                <w:lang w:val="sq-AL"/>
              </w:rPr>
            </w:pPr>
            <w:r w:rsidRPr="00961376">
              <w:rPr>
                <w:lang w:val="sq-AL"/>
              </w:rPr>
              <w:br w:type="page"/>
            </w: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18. Punonjësi i policisë i SLKTP</w:t>
            </w:r>
            <w:r w:rsidR="00011AA7" w:rsidRPr="00961376">
              <w:rPr>
                <w:lang w:val="sq-AL"/>
              </w:rPr>
              <w:t>-së</w:t>
            </w:r>
            <w:r w:rsidRPr="00961376">
              <w:rPr>
                <w:lang w:val="sq-AL"/>
              </w:rPr>
              <w:t xml:space="preserve"> nis veprimet për ndjekjen e çështjes sipas procedurës</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 xml:space="preserve">Në rast të vendimit për kthim në familje </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11. G/SPIF</w:t>
            </w:r>
            <w:r w:rsidR="00F75805" w:rsidRPr="00961376">
              <w:rPr>
                <w:lang w:val="sq-AL"/>
              </w:rPr>
              <w:t>-ja</w:t>
            </w:r>
            <w:r w:rsidR="000E09CF" w:rsidRPr="00961376">
              <w:rPr>
                <w:lang w:val="sq-AL"/>
              </w:rPr>
              <w:t xml:space="preserve"> japin të miturin/të miturën te</w:t>
            </w:r>
            <w:r w:rsidRPr="00961376">
              <w:rPr>
                <w:lang w:val="sq-AL"/>
              </w:rPr>
              <w:t xml:space="preserve"> familja (</w:t>
            </w:r>
            <w:r w:rsidR="00715B42" w:rsidRPr="00961376">
              <w:rPr>
                <w:lang w:val="sq-AL"/>
              </w:rPr>
              <w:t>aneksi</w:t>
            </w:r>
            <w:r w:rsidRPr="00961376">
              <w:rPr>
                <w:lang w:val="sq-AL"/>
              </w:rPr>
              <w:t xml:space="preserve"> 9.7)</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12. G/SPIF</w:t>
            </w:r>
            <w:r w:rsidR="00F75805" w:rsidRPr="00961376">
              <w:rPr>
                <w:lang w:val="sq-AL"/>
              </w:rPr>
              <w:t>-ja</w:t>
            </w:r>
            <w:r w:rsidRPr="00961376">
              <w:rPr>
                <w:lang w:val="sq-AL"/>
              </w:rPr>
              <w:t xml:space="preserve"> i jep </w:t>
            </w:r>
            <w:r w:rsidR="002D47CB" w:rsidRPr="00961376">
              <w:rPr>
                <w:lang w:val="sq-AL"/>
              </w:rPr>
              <w:t>të miturit/të miturës</w:t>
            </w:r>
            <w:r w:rsidR="00F83DC4" w:rsidRPr="00961376">
              <w:rPr>
                <w:lang w:val="sq-AL"/>
              </w:rPr>
              <w:t xml:space="preserve"> </w:t>
            </w:r>
            <w:r w:rsidRPr="00961376">
              <w:rPr>
                <w:lang w:val="sq-AL"/>
              </w:rPr>
              <w:t>dhe familjarëve informacion se ku duhet të drejtohen për ndihmë në rast rreziku imediat në komunitetin ku banojnë</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13. G/SPIF</w:t>
            </w:r>
            <w:r w:rsidR="000D59A6" w:rsidRPr="00961376">
              <w:rPr>
                <w:lang w:val="sq-AL"/>
              </w:rPr>
              <w:t>-ja</w:t>
            </w:r>
            <w:r w:rsidRPr="00961376">
              <w:rPr>
                <w:lang w:val="sq-AL"/>
              </w:rPr>
              <w:t xml:space="preserve"> informojnë të miturin/të miturën se për situatën e të miturit/të miturës do të njoftohet ZRSHSSH</w:t>
            </w:r>
            <w:r w:rsidR="00C9692B" w:rsidRPr="00961376">
              <w:rPr>
                <w:lang w:val="sq-AL"/>
              </w:rPr>
              <w:t>-ja</w:t>
            </w:r>
            <w:r w:rsidRPr="00961376">
              <w:rPr>
                <w:lang w:val="sq-AL"/>
              </w:rPr>
              <w:t xml:space="preserve"> në komunitetin ku banojnë dhe Komitetin Rajonal për Luftën kundër Trafikimit të Qenieve Njerëzore (KRAT) i Qarkut ku ndodhet familja e personit të kthyer me qëllim sigurimin e një përkujdesjeje të mëtejshme</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14. Punonjësi i policisë i SLKTP</w:t>
            </w:r>
            <w:r w:rsidR="000D59A6" w:rsidRPr="00961376">
              <w:rPr>
                <w:lang w:val="sq-AL"/>
              </w:rPr>
              <w:t>-së</w:t>
            </w:r>
            <w:r w:rsidRPr="00961376">
              <w:rPr>
                <w:lang w:val="sq-AL"/>
              </w:rPr>
              <w:t xml:space="preserve"> dhe punonjësi social informojnë të miturin/të miturën dhe familjen për detyrat e </w:t>
            </w:r>
            <w:r w:rsidRPr="00961376">
              <w:rPr>
                <w:lang w:val="sq-AL"/>
              </w:rPr>
              <w:lastRenderedPageBreak/>
              <w:t>ZRSHSSH</w:t>
            </w:r>
            <w:r w:rsidR="000D59A6" w:rsidRPr="00961376">
              <w:rPr>
                <w:lang w:val="sq-AL"/>
              </w:rPr>
              <w:t>-së</w:t>
            </w:r>
            <w:r w:rsidRPr="00961376">
              <w:rPr>
                <w:lang w:val="sq-AL"/>
              </w:rPr>
              <w:t xml:space="preserve"> dhe Komitetit Rajonal për Luftën kundër Trafikimit të Qenieve Njerëzore </w:t>
            </w:r>
          </w:p>
          <w:p w:rsidR="003C4239" w:rsidRPr="00961376" w:rsidRDefault="003C4239" w:rsidP="00B11B54">
            <w:pPr>
              <w:pStyle w:val="Tabele"/>
              <w:rPr>
                <w:lang w:val="sq-AL"/>
              </w:rPr>
            </w:pPr>
            <w:r w:rsidRPr="00961376">
              <w:rPr>
                <w:lang w:val="sq-AL"/>
              </w:rPr>
              <w:t xml:space="preserve"> për dhënien dhe ndërmjetësimin e ndihmës për VMT</w:t>
            </w:r>
            <w:r w:rsidR="00C9692B" w:rsidRPr="00961376">
              <w:rPr>
                <w:lang w:val="sq-AL"/>
              </w:rPr>
              <w:t>-në</w:t>
            </w:r>
            <w:r w:rsidRPr="00961376">
              <w:rPr>
                <w:lang w:val="sq-AL"/>
              </w:rPr>
              <w:t xml:space="preserve"> dhe VT</w:t>
            </w:r>
            <w:r w:rsidR="00C9692B" w:rsidRPr="00961376">
              <w:rPr>
                <w:lang w:val="sq-AL"/>
              </w:rPr>
              <w:t>-në</w:t>
            </w:r>
            <w:r w:rsidRPr="00961376">
              <w:rPr>
                <w:lang w:val="sq-AL"/>
              </w:rPr>
              <w:t xml:space="preserve"> në vendin ku banojnë </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B11B54">
            <w:pPr>
              <w:pStyle w:val="Tabele"/>
              <w:rPr>
                <w:lang w:val="sq-AL"/>
              </w:rPr>
            </w:pPr>
            <w:r w:rsidRPr="00961376">
              <w:rPr>
                <w:lang w:val="sq-AL"/>
              </w:rPr>
              <w:t>15. Me mbylljen e intervistës dhe largimin e personit të mitur, G/SPIF</w:t>
            </w:r>
            <w:r w:rsidR="000756F2" w:rsidRPr="00961376">
              <w:rPr>
                <w:lang w:val="sq-AL"/>
              </w:rPr>
              <w:t>-ja</w:t>
            </w:r>
            <w:r w:rsidRPr="00961376">
              <w:rPr>
                <w:lang w:val="sq-AL"/>
              </w:rPr>
              <w:t xml:space="preserve"> harton një relacion të procesit të kryer dhe e dërgon tek </w:t>
            </w:r>
            <w:r w:rsidR="00C90938" w:rsidRPr="00961376">
              <w:rPr>
                <w:lang w:val="sq-AL"/>
              </w:rPr>
              <w:t xml:space="preserve">autoriteti përgjegjës </w:t>
            </w:r>
            <w:r w:rsidRPr="00961376">
              <w:rPr>
                <w:lang w:val="sq-AL"/>
              </w:rPr>
              <w:t>(</w:t>
            </w:r>
            <w:r w:rsidR="00715B42" w:rsidRPr="00961376">
              <w:rPr>
                <w:lang w:val="sq-AL"/>
              </w:rPr>
              <w:t>aneksi</w:t>
            </w:r>
            <w:r w:rsidRPr="00961376">
              <w:rPr>
                <w:lang w:val="sq-AL"/>
              </w:rPr>
              <w:t xml:space="preserve"> 9.9);</w:t>
            </w:r>
          </w:p>
        </w:tc>
        <w:tc>
          <w:tcPr>
            <w:tcW w:w="1736" w:type="pct"/>
            <w:shd w:val="clear" w:color="auto" w:fill="auto"/>
          </w:tcPr>
          <w:p w:rsidR="003C4239" w:rsidRPr="00961376" w:rsidRDefault="003C4239" w:rsidP="003C4239">
            <w:pPr>
              <w:pStyle w:val="Tabele"/>
              <w:rPr>
                <w:lang w:val="sq-AL"/>
              </w:rPr>
            </w:pPr>
          </w:p>
        </w:tc>
      </w:tr>
      <w:tr w:rsidR="003C4239" w:rsidRPr="00961376" w:rsidTr="00DC27B7">
        <w:trPr>
          <w:trHeight w:val="33"/>
          <w:jc w:val="center"/>
        </w:trPr>
        <w:tc>
          <w:tcPr>
            <w:tcW w:w="1546" w:type="pct"/>
            <w:vMerge/>
            <w:shd w:val="clear" w:color="auto" w:fill="auto"/>
            <w:vAlign w:val="center"/>
          </w:tcPr>
          <w:p w:rsidR="003C4239" w:rsidRPr="00961376" w:rsidRDefault="003C4239" w:rsidP="003C4239">
            <w:pPr>
              <w:pStyle w:val="Tabele"/>
              <w:rPr>
                <w:lang w:val="sq-AL"/>
              </w:rPr>
            </w:pPr>
          </w:p>
        </w:tc>
        <w:tc>
          <w:tcPr>
            <w:tcW w:w="1717" w:type="pct"/>
            <w:shd w:val="clear" w:color="auto" w:fill="auto"/>
          </w:tcPr>
          <w:p w:rsidR="003C4239" w:rsidRPr="00961376" w:rsidRDefault="003C4239" w:rsidP="003C4239">
            <w:pPr>
              <w:pStyle w:val="Tabele"/>
              <w:rPr>
                <w:lang w:val="sq-AL"/>
              </w:rPr>
            </w:pPr>
            <w:r w:rsidRPr="00961376">
              <w:rPr>
                <w:lang w:val="sq-AL"/>
              </w:rPr>
              <w:t>16. Punonjësi i policisë i SLKTP</w:t>
            </w:r>
            <w:r w:rsidR="00F75805" w:rsidRPr="00961376">
              <w:rPr>
                <w:lang w:val="sq-AL"/>
              </w:rPr>
              <w:t>-së</w:t>
            </w:r>
            <w:r w:rsidRPr="00961376">
              <w:rPr>
                <w:lang w:val="sq-AL"/>
              </w:rPr>
              <w:t xml:space="preserve"> bën veprimet e nevojshme për </w:t>
            </w:r>
            <w:r w:rsidR="000717FB" w:rsidRPr="00961376">
              <w:rPr>
                <w:lang w:val="sq-AL"/>
              </w:rPr>
              <w:t xml:space="preserve">fillimin e çështjes penale ndaj </w:t>
            </w:r>
            <w:r w:rsidRPr="00961376">
              <w:rPr>
                <w:lang w:val="sq-AL"/>
              </w:rPr>
              <w:t>trafikantit/trafikantëve</w:t>
            </w:r>
          </w:p>
        </w:tc>
        <w:tc>
          <w:tcPr>
            <w:tcW w:w="1736" w:type="pct"/>
            <w:shd w:val="clear" w:color="auto" w:fill="auto"/>
          </w:tcPr>
          <w:p w:rsidR="003C4239" w:rsidRPr="00961376" w:rsidRDefault="003C4239" w:rsidP="003C4239">
            <w:pPr>
              <w:pStyle w:val="Tabele"/>
              <w:rPr>
                <w:lang w:val="sq-AL"/>
              </w:rPr>
            </w:pPr>
          </w:p>
        </w:tc>
      </w:tr>
    </w:tbl>
    <w:p w:rsidR="003C4239" w:rsidRPr="00961376" w:rsidRDefault="003C4239" w:rsidP="003C4239">
      <w:pPr>
        <w:pStyle w:val="Paragrafi"/>
        <w:rPr>
          <w:lang w:val="sq-AL"/>
        </w:rPr>
      </w:pPr>
    </w:p>
    <w:p w:rsidR="003C4239" w:rsidRPr="00961376" w:rsidRDefault="00C0663B" w:rsidP="003C4239">
      <w:pPr>
        <w:pStyle w:val="Paragrafi"/>
        <w:rPr>
          <w:lang w:val="sq-AL"/>
        </w:rPr>
      </w:pPr>
      <w:bookmarkStart w:id="30" w:name="_Toc297889726"/>
      <w:r w:rsidRPr="00961376">
        <w:rPr>
          <w:lang w:val="sq-AL"/>
        </w:rPr>
        <w:t>7.</w:t>
      </w:r>
      <w:r w:rsidR="003C4239" w:rsidRPr="00961376">
        <w:rPr>
          <w:lang w:val="sq-AL"/>
        </w:rPr>
        <w:t>2 Identifikimi dhe referimi në territor</w:t>
      </w:r>
      <w:bookmarkEnd w:id="30"/>
      <w:r w:rsidR="003C4239" w:rsidRPr="00961376">
        <w:rPr>
          <w:lang w:val="sq-AL"/>
        </w:rPr>
        <w:t xml:space="preserve"> </w:t>
      </w:r>
    </w:p>
    <w:p w:rsidR="003C4239" w:rsidRPr="00961376" w:rsidRDefault="003C4239" w:rsidP="003C4239">
      <w:pPr>
        <w:pStyle w:val="Paragrafi"/>
        <w:rPr>
          <w:lang w:val="sq-AL"/>
        </w:rPr>
      </w:pPr>
      <w:bookmarkStart w:id="31" w:name="_Toc297889727"/>
      <w:r w:rsidRPr="00961376">
        <w:rPr>
          <w:lang w:val="sq-AL"/>
        </w:rPr>
        <w:t>7.2.1 Identifikimi dhe referimi fillestar në territor</w:t>
      </w:r>
      <w:bookmarkEnd w:id="31"/>
      <w:r w:rsidRPr="00961376">
        <w:rPr>
          <w:lang w:val="sq-AL"/>
        </w:rPr>
        <w:t xml:space="preserve"> </w:t>
      </w:r>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3"/>
        <w:gridCol w:w="3099"/>
        <w:gridCol w:w="3135"/>
      </w:tblGrid>
      <w:tr w:rsidR="003C4239" w:rsidRPr="00961376" w:rsidTr="003C4239">
        <w:trPr>
          <w:tblHeader/>
          <w:jc w:val="center"/>
        </w:trPr>
        <w:tc>
          <w:tcPr>
            <w:tcW w:w="1643" w:type="pct"/>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3C4239">
            <w:pPr>
              <w:pStyle w:val="Tabele"/>
              <w:rPr>
                <w:b/>
                <w:lang w:val="sq-AL"/>
              </w:rPr>
            </w:pPr>
            <w:r w:rsidRPr="00961376">
              <w:rPr>
                <w:b/>
                <w:lang w:val="sq-AL"/>
              </w:rPr>
              <w:t>Identifikimi fillestar i të miturve në territor (të huaj dhe shqiptarë)</w:t>
            </w:r>
          </w:p>
        </w:tc>
        <w:tc>
          <w:tcPr>
            <w:tcW w:w="1688" w:type="pct"/>
            <w:shd w:val="clear" w:color="auto" w:fill="auto"/>
          </w:tcPr>
          <w:p w:rsidR="003C4239" w:rsidRPr="00961376" w:rsidRDefault="003C4239" w:rsidP="003C4239">
            <w:pPr>
              <w:pStyle w:val="Tabele"/>
              <w:rPr>
                <w:b/>
                <w:lang w:val="sq-AL"/>
              </w:rPr>
            </w:pPr>
            <w:r w:rsidRPr="00961376">
              <w:rPr>
                <w:b/>
                <w:lang w:val="sq-AL"/>
              </w:rPr>
              <w:t>Identifikimi fillestar i të rriturve në territor (të huaj dhe shqiptarë)</w:t>
            </w:r>
          </w:p>
        </w:tc>
      </w:tr>
      <w:tr w:rsidR="003C4239" w:rsidRPr="00961376" w:rsidTr="003C4239">
        <w:trPr>
          <w:trHeight w:val="530"/>
          <w:jc w:val="center"/>
        </w:trPr>
        <w:tc>
          <w:tcPr>
            <w:tcW w:w="1643" w:type="pct"/>
            <w:shd w:val="clear" w:color="auto" w:fill="auto"/>
            <w:vAlign w:val="center"/>
          </w:tcPr>
          <w:p w:rsidR="003C4239" w:rsidRPr="00961376" w:rsidRDefault="003C4239" w:rsidP="00B11B54">
            <w:pPr>
              <w:pStyle w:val="Tabele"/>
              <w:jc w:val="center"/>
              <w:rPr>
                <w:lang w:val="sq-AL"/>
              </w:rPr>
            </w:pPr>
            <w:r w:rsidRPr="00961376">
              <w:rPr>
                <w:lang w:val="sq-AL"/>
              </w:rPr>
              <w:t>Qëllimi</w:t>
            </w:r>
          </w:p>
        </w:tc>
        <w:tc>
          <w:tcPr>
            <w:tcW w:w="1668" w:type="pct"/>
            <w:shd w:val="clear" w:color="auto" w:fill="auto"/>
          </w:tcPr>
          <w:p w:rsidR="003C4239" w:rsidRPr="00961376" w:rsidRDefault="003C4239" w:rsidP="00B11B54">
            <w:pPr>
              <w:pStyle w:val="Tabele"/>
              <w:rPr>
                <w:lang w:val="sq-AL"/>
              </w:rPr>
            </w:pPr>
            <w:r w:rsidRPr="00961376">
              <w:rPr>
                <w:lang w:val="sq-AL"/>
              </w:rPr>
              <w:t>Të identifikohen viktimat e mundshme të trafikimit (VMT) të mitur, n</w:t>
            </w:r>
            <w:r w:rsidR="006A6807" w:rsidRPr="00961376">
              <w:rPr>
                <w:lang w:val="sq-AL"/>
              </w:rPr>
              <w:t>ëpërmjet vlerësimit të situatës</w:t>
            </w:r>
            <w:r w:rsidRPr="00961376">
              <w:rPr>
                <w:lang w:val="sq-AL"/>
              </w:rPr>
              <w:t>/elementeve të sjelljes dhe gjendjes së tij/saj fizike, mendore, sociale dhe ekonomike kundrejt listës së treguesve, t’u jepet atyre informacion për të drejtat dhe ndihmën në dispozicion të viktimave të tra</w:t>
            </w:r>
            <w:r w:rsidR="000E09CF" w:rsidRPr="00961376">
              <w:rPr>
                <w:lang w:val="sq-AL"/>
              </w:rPr>
              <w:t>fikimit dhe mënyrat e qasjes te</w:t>
            </w:r>
            <w:r w:rsidRPr="00961376">
              <w:rPr>
                <w:lang w:val="sq-AL"/>
              </w:rPr>
              <w:t xml:space="preserve"> ndihma, të jepet ndihmë e parë për t’i nxjerrë të miturit nga rrjeti i shfrytëzimit dhe për rehabilitimin e tij/saj sa më të shpejtë në një mjedis të sigurt, të njoftohet AP</w:t>
            </w:r>
            <w:r w:rsidR="000717FB" w:rsidRPr="00961376">
              <w:rPr>
                <w:lang w:val="sq-AL"/>
              </w:rPr>
              <w:t>-ja</w:t>
            </w:r>
            <w:r w:rsidRPr="00961376">
              <w:rPr>
                <w:lang w:val="sq-AL"/>
              </w:rPr>
              <w:t xml:space="preserve"> dhe struktura përgjegjëse për identifikim formal në rast se i mituri/e mitura dhe kujdestari </w:t>
            </w:r>
            <w:r w:rsidR="002D47CB" w:rsidRPr="00961376">
              <w:rPr>
                <w:lang w:val="sq-AL"/>
              </w:rPr>
              <w:t>i tij/e saj</w:t>
            </w:r>
            <w:r w:rsidRPr="00961376">
              <w:rPr>
                <w:lang w:val="sq-AL"/>
              </w:rPr>
              <w:t xml:space="preserve"> ligjor dëshiron të identifikohet formalisht </w:t>
            </w:r>
          </w:p>
        </w:tc>
        <w:tc>
          <w:tcPr>
            <w:tcW w:w="1688" w:type="pct"/>
            <w:shd w:val="clear" w:color="auto" w:fill="auto"/>
          </w:tcPr>
          <w:p w:rsidR="003C4239" w:rsidRPr="00961376" w:rsidRDefault="003C4239" w:rsidP="003C4239">
            <w:pPr>
              <w:pStyle w:val="Tabele"/>
              <w:rPr>
                <w:lang w:val="sq-AL"/>
              </w:rPr>
            </w:pPr>
            <w:r w:rsidRPr="00961376">
              <w:rPr>
                <w:lang w:val="sq-AL"/>
              </w:rPr>
              <w:t>Të identifikohen viktimat e mundshme të trafikimit (VMT) të rritur, nëpërmjet vlerësimit të situatës së personit/elementeve të sjelljes dhe gjendjes së tij fizike, mendore, sociale dhe ekonomike kundrejt listës së treguesve, t’u jepet atyre informacion për të drejtat dhe ndihmën në dispozicion të viktimave të trafikim</w:t>
            </w:r>
            <w:r w:rsidR="000E09CF" w:rsidRPr="00961376">
              <w:rPr>
                <w:lang w:val="sq-AL"/>
              </w:rPr>
              <w:t>it dhe mënyrat e qasjes te</w:t>
            </w:r>
            <w:r w:rsidRPr="00961376">
              <w:rPr>
                <w:lang w:val="sq-AL"/>
              </w:rPr>
              <w:t xml:space="preserve"> ndihma, t’u jepet viktimave të mundshme akses dhe ndihmë e parë për ta nxjerrë personin nga rrjeti i shfrytëzimit dhe për rehabilitimin e tij/saj sa më të shpejtë në një mjedis të sigurt, të njoftohet AP dhe struktura përgjegjëse për identifikim formal nëse personi dëshiron të identifikohet formalisht</w:t>
            </w:r>
          </w:p>
        </w:tc>
      </w:tr>
      <w:tr w:rsidR="003C4239" w:rsidRPr="00961376" w:rsidTr="003C4239">
        <w:trPr>
          <w:jc w:val="center"/>
        </w:trPr>
        <w:tc>
          <w:tcPr>
            <w:tcW w:w="1643" w:type="pct"/>
            <w:vMerge w:val="restart"/>
            <w:shd w:val="clear" w:color="auto" w:fill="auto"/>
            <w:vAlign w:val="center"/>
          </w:tcPr>
          <w:p w:rsidR="003C4239" w:rsidRPr="00961376" w:rsidRDefault="003C4239" w:rsidP="003C4239">
            <w:pPr>
              <w:pStyle w:val="Tabele"/>
              <w:jc w:val="center"/>
              <w:rPr>
                <w:lang w:val="sq-AL"/>
              </w:rPr>
            </w:pPr>
            <w:r w:rsidRPr="00961376">
              <w:rPr>
                <w:lang w:val="sq-AL"/>
              </w:rPr>
              <w:t>Treguesit e suksesit</w:t>
            </w:r>
          </w:p>
          <w:p w:rsidR="003C4239" w:rsidRPr="00961376" w:rsidRDefault="003C4239" w:rsidP="003C4239">
            <w:pPr>
              <w:pStyle w:val="Tabele"/>
              <w:jc w:val="center"/>
              <w:rPr>
                <w:lang w:val="sq-AL"/>
              </w:rPr>
            </w:pPr>
          </w:p>
        </w:tc>
        <w:tc>
          <w:tcPr>
            <w:tcW w:w="1668" w:type="pct"/>
            <w:shd w:val="clear" w:color="auto" w:fill="auto"/>
          </w:tcPr>
          <w:p w:rsidR="003C4239" w:rsidRPr="00961376" w:rsidRDefault="003C4239" w:rsidP="00B11B54">
            <w:pPr>
              <w:pStyle w:val="Tabele"/>
              <w:rPr>
                <w:lang w:val="sq-AL"/>
              </w:rPr>
            </w:pPr>
            <w:r w:rsidRPr="00961376">
              <w:rPr>
                <w:lang w:val="sq-AL"/>
              </w:rPr>
              <w:t xml:space="preserve">Numri i të miturve të identifikuar dhe ndihmuar si viktima të mundshme të </w:t>
            </w:r>
            <w:r w:rsidRPr="00961376">
              <w:rPr>
                <w:lang w:val="sq-AL"/>
              </w:rPr>
              <w:lastRenderedPageBreak/>
              <w:t>trafikimit</w:t>
            </w:r>
          </w:p>
        </w:tc>
        <w:tc>
          <w:tcPr>
            <w:tcW w:w="1688" w:type="pct"/>
            <w:shd w:val="clear" w:color="auto" w:fill="auto"/>
          </w:tcPr>
          <w:p w:rsidR="003C4239" w:rsidRPr="00961376" w:rsidRDefault="003C4239" w:rsidP="003C4239">
            <w:pPr>
              <w:pStyle w:val="Tabele"/>
              <w:rPr>
                <w:lang w:val="sq-AL"/>
              </w:rPr>
            </w:pPr>
            <w:r w:rsidRPr="00961376">
              <w:rPr>
                <w:lang w:val="sq-AL"/>
              </w:rPr>
              <w:lastRenderedPageBreak/>
              <w:t xml:space="preserve">Numri i personave të rritur të identifikuar dhe ndihmuar si </w:t>
            </w:r>
          </w:p>
          <w:p w:rsidR="003C4239" w:rsidRPr="00961376" w:rsidRDefault="003C4239" w:rsidP="003C4239">
            <w:pPr>
              <w:pStyle w:val="Tabele"/>
              <w:rPr>
                <w:lang w:val="sq-AL"/>
              </w:rPr>
            </w:pPr>
            <w:r w:rsidRPr="00961376">
              <w:rPr>
                <w:lang w:val="sq-AL"/>
              </w:rPr>
              <w:t xml:space="preserve">viktima të mundshme të </w:t>
            </w:r>
            <w:r w:rsidRPr="00961376">
              <w:rPr>
                <w:lang w:val="sq-AL"/>
              </w:rPr>
              <w:lastRenderedPageBreak/>
              <w:t>trafikimit</w:t>
            </w:r>
          </w:p>
        </w:tc>
      </w:tr>
      <w:tr w:rsidR="003C4239" w:rsidRPr="00961376" w:rsidTr="003C4239">
        <w:trPr>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3C4239">
            <w:pPr>
              <w:pStyle w:val="Tabele"/>
              <w:rPr>
                <w:lang w:val="sq-AL"/>
              </w:rPr>
            </w:pPr>
            <w:r w:rsidRPr="00961376">
              <w:rPr>
                <w:lang w:val="sq-AL"/>
              </w:rPr>
              <w:t>Numri i të miturve viktima të mundshme të trafikimit të referuar për intervistë formale</w:t>
            </w:r>
          </w:p>
        </w:tc>
        <w:tc>
          <w:tcPr>
            <w:tcW w:w="1688" w:type="pct"/>
            <w:shd w:val="clear" w:color="auto" w:fill="auto"/>
          </w:tcPr>
          <w:p w:rsidR="003C4239" w:rsidRPr="00961376" w:rsidRDefault="003C4239" w:rsidP="003C4239">
            <w:pPr>
              <w:pStyle w:val="Tabele"/>
              <w:rPr>
                <w:lang w:val="sq-AL"/>
              </w:rPr>
            </w:pPr>
            <w:r w:rsidRPr="00961376">
              <w:rPr>
                <w:lang w:val="sq-AL"/>
              </w:rPr>
              <w:t>Numri i personave të rritur viktima të mundshme të trafikimit të referuar për intervistë formale</w:t>
            </w:r>
          </w:p>
        </w:tc>
      </w:tr>
      <w:tr w:rsidR="003C4239" w:rsidRPr="00961376" w:rsidTr="003C4239">
        <w:trPr>
          <w:jc w:val="center"/>
        </w:trPr>
        <w:tc>
          <w:tcPr>
            <w:tcW w:w="1643" w:type="pct"/>
            <w:shd w:val="clear" w:color="auto" w:fill="auto"/>
            <w:vAlign w:val="center"/>
          </w:tcPr>
          <w:p w:rsidR="003C4239" w:rsidRPr="00961376" w:rsidRDefault="003C4239" w:rsidP="004C408C">
            <w:pPr>
              <w:pStyle w:val="Tabele"/>
              <w:jc w:val="center"/>
              <w:rPr>
                <w:lang w:val="sq-AL"/>
              </w:rPr>
            </w:pPr>
            <w:r w:rsidRPr="00961376">
              <w:rPr>
                <w:lang w:val="sq-AL"/>
              </w:rPr>
              <w:t>Metoda e identifikimit</w:t>
            </w:r>
          </w:p>
        </w:tc>
        <w:tc>
          <w:tcPr>
            <w:tcW w:w="1668" w:type="pct"/>
            <w:shd w:val="clear" w:color="auto" w:fill="auto"/>
          </w:tcPr>
          <w:p w:rsidR="003C4239" w:rsidRPr="00961376" w:rsidRDefault="003C4239" w:rsidP="003C4239">
            <w:pPr>
              <w:pStyle w:val="Tabele"/>
              <w:rPr>
                <w:lang w:val="sq-AL"/>
              </w:rPr>
            </w:pPr>
            <w:r w:rsidRPr="00961376">
              <w:rPr>
                <w:lang w:val="sq-AL"/>
              </w:rPr>
              <w:t xml:space="preserve">Intervistë për qëllime të ndihmës, observim, vlerësim i informacionit nga individë të veçantë apo agjenci të tjera shtetërore dhe joshtetërore kundrejt treguesve të trafikimit </w:t>
            </w:r>
          </w:p>
        </w:tc>
        <w:tc>
          <w:tcPr>
            <w:tcW w:w="1688" w:type="pct"/>
            <w:shd w:val="clear" w:color="auto" w:fill="auto"/>
          </w:tcPr>
          <w:p w:rsidR="003C4239" w:rsidRPr="00961376" w:rsidRDefault="003C4239" w:rsidP="003C4239">
            <w:pPr>
              <w:pStyle w:val="Tabele"/>
              <w:rPr>
                <w:lang w:val="sq-AL"/>
              </w:rPr>
            </w:pPr>
            <w:r w:rsidRPr="00961376">
              <w:rPr>
                <w:lang w:val="sq-AL"/>
              </w:rPr>
              <w:t>Intervistë për qëllime të ndihmës, observim, vlerësim i informacionit nga individë të veçantë apo agjenci të tjera shtetërore dhe joshtetërore kundrejt treguesve të trafikimit</w:t>
            </w:r>
          </w:p>
        </w:tc>
      </w:tr>
      <w:tr w:rsidR="003C4239" w:rsidRPr="00961376" w:rsidTr="003C4239">
        <w:trPr>
          <w:jc w:val="center"/>
        </w:trPr>
        <w:tc>
          <w:tcPr>
            <w:tcW w:w="1643" w:type="pct"/>
            <w:shd w:val="clear" w:color="auto" w:fill="auto"/>
            <w:vAlign w:val="center"/>
          </w:tcPr>
          <w:p w:rsidR="003C4239" w:rsidRPr="00961376" w:rsidRDefault="003C4239" w:rsidP="004C408C">
            <w:pPr>
              <w:pStyle w:val="Tabele"/>
              <w:jc w:val="center"/>
              <w:rPr>
                <w:lang w:val="sq-AL"/>
              </w:rPr>
            </w:pPr>
            <w:r w:rsidRPr="00961376">
              <w:rPr>
                <w:lang w:val="sq-AL"/>
              </w:rPr>
              <w:t>Përgjegjës i drejtpërdrejtë/kush e bën</w:t>
            </w:r>
          </w:p>
        </w:tc>
        <w:tc>
          <w:tcPr>
            <w:tcW w:w="1668" w:type="pct"/>
            <w:shd w:val="clear" w:color="auto" w:fill="auto"/>
          </w:tcPr>
          <w:p w:rsidR="003C4239" w:rsidRPr="00961376" w:rsidRDefault="003C4239" w:rsidP="00B11B54">
            <w:pPr>
              <w:pStyle w:val="Tabele"/>
              <w:rPr>
                <w:lang w:val="sq-AL"/>
              </w:rPr>
            </w:pPr>
            <w:r w:rsidRPr="00961376">
              <w:rPr>
                <w:lang w:val="sq-AL"/>
              </w:rPr>
              <w:t>Punonjësit e agjencive/ i</w:t>
            </w:r>
            <w:r w:rsidR="0097760F" w:rsidRPr="00961376">
              <w:rPr>
                <w:lang w:val="sq-AL"/>
              </w:rPr>
              <w:t>nstitucioneve shtetërore dhe jo</w:t>
            </w:r>
            <w:r w:rsidRPr="00961376">
              <w:rPr>
                <w:lang w:val="sq-AL"/>
              </w:rPr>
              <w:t>shtetërore të strehëzave për viktimat e trafikimit, të qendrave të përkujdesjes shoqërore për persona në nevojë, të organizatave me programe të ndihmës për persona në nevojë, të zyrave të shërbimit social në rajone, të strukturave të policisë së shtetit, të inspektoratit të punës, të zyrave të punës, të drejtorive rajonale të arsimit, të drejtorive rajonale të shëndetit, të njësive për mbrojtjen e fëmijëve (punonjësi i A/IPIF</w:t>
            </w:r>
            <w:r w:rsidR="000D53CA" w:rsidRPr="00961376">
              <w:rPr>
                <w:lang w:val="sq-AL"/>
              </w:rPr>
              <w:t>-së</w:t>
            </w:r>
            <w:r w:rsidRPr="00961376">
              <w:rPr>
                <w:lang w:val="sq-AL"/>
              </w:rPr>
              <w:t>)</w:t>
            </w:r>
          </w:p>
        </w:tc>
        <w:tc>
          <w:tcPr>
            <w:tcW w:w="1688" w:type="pct"/>
            <w:shd w:val="clear" w:color="auto" w:fill="auto"/>
          </w:tcPr>
          <w:p w:rsidR="003C4239" w:rsidRPr="00961376" w:rsidRDefault="003C4239" w:rsidP="003C4239">
            <w:pPr>
              <w:pStyle w:val="Tabele"/>
              <w:rPr>
                <w:lang w:val="sq-AL"/>
              </w:rPr>
            </w:pPr>
            <w:r w:rsidRPr="00961376">
              <w:rPr>
                <w:lang w:val="sq-AL"/>
              </w:rPr>
              <w:t>Punonjësit e agjencive/ institucioneve shtetërore dhe joshtetërore të strehëzave për viktimat e trafikimit, të qendrave të përkujdesjes shoqërore për persona në nevojë, të organizatave me programe të ndihmës për persona në nevojë, të zyrave të shërbimit social në rajone, të strukturave të policisë së shtetit, të inspektoratit të punës, të zyrave të punës, të drejtorive rajonale të arsimit, të drejtorive rajonale të shëndetit</w:t>
            </w:r>
          </w:p>
          <w:p w:rsidR="003C4239" w:rsidRPr="00961376" w:rsidRDefault="003C4239" w:rsidP="00B11B54">
            <w:pPr>
              <w:pStyle w:val="Tabele"/>
              <w:rPr>
                <w:lang w:val="sq-AL"/>
              </w:rPr>
            </w:pPr>
            <w:r w:rsidRPr="00961376">
              <w:rPr>
                <w:lang w:val="sq-AL"/>
              </w:rPr>
              <w:t>(punonjësi i A/IPIF</w:t>
            </w:r>
            <w:r w:rsidR="000D53CA" w:rsidRPr="00961376">
              <w:rPr>
                <w:lang w:val="sq-AL"/>
              </w:rPr>
              <w:t>-së</w:t>
            </w:r>
            <w:r w:rsidRPr="00961376">
              <w:rPr>
                <w:lang w:val="sq-AL"/>
              </w:rPr>
              <w:t>)</w:t>
            </w:r>
          </w:p>
        </w:tc>
      </w:tr>
      <w:tr w:rsidR="003C4239" w:rsidRPr="00961376" w:rsidTr="003C4239">
        <w:trPr>
          <w:jc w:val="center"/>
        </w:trPr>
        <w:tc>
          <w:tcPr>
            <w:tcW w:w="1643" w:type="pct"/>
            <w:shd w:val="clear" w:color="auto" w:fill="auto"/>
            <w:vAlign w:val="center"/>
          </w:tcPr>
          <w:p w:rsidR="003C4239" w:rsidRPr="00961376" w:rsidRDefault="003C4239" w:rsidP="004C408C">
            <w:pPr>
              <w:pStyle w:val="Tabele"/>
              <w:jc w:val="center"/>
              <w:rPr>
                <w:lang w:val="sq-AL"/>
              </w:rPr>
            </w:pPr>
            <w:r w:rsidRPr="00961376">
              <w:rPr>
                <w:lang w:val="sq-AL"/>
              </w:rPr>
              <w:t>Monitorues i drejtpërdrejtë i procesit</w:t>
            </w:r>
          </w:p>
        </w:tc>
        <w:tc>
          <w:tcPr>
            <w:tcW w:w="1668" w:type="pct"/>
            <w:shd w:val="clear" w:color="auto" w:fill="auto"/>
          </w:tcPr>
          <w:p w:rsidR="003C4239" w:rsidRPr="00961376" w:rsidRDefault="003C4239" w:rsidP="00B11B54">
            <w:pPr>
              <w:pStyle w:val="Tabele"/>
              <w:rPr>
                <w:lang w:val="sq-AL"/>
              </w:rPr>
            </w:pPr>
            <w:r w:rsidRPr="00961376">
              <w:rPr>
                <w:lang w:val="sq-AL"/>
              </w:rPr>
              <w:t>Eprori i drejtpërdrejtë i punonjësit të agjencisë/instit</w:t>
            </w:r>
            <w:r w:rsidR="00BC371E" w:rsidRPr="00961376">
              <w:rPr>
                <w:lang w:val="sq-AL"/>
              </w:rPr>
              <w:t>ucionit shtetëror ose jo</w:t>
            </w:r>
            <w:r w:rsidRPr="00961376">
              <w:rPr>
                <w:lang w:val="sq-AL"/>
              </w:rPr>
              <w:t>shtetëror përgjegjës për identifikimin fillestar në territor dhe drejtuesi i A/IPIF</w:t>
            </w:r>
            <w:r w:rsidR="00612412" w:rsidRPr="00961376">
              <w:rPr>
                <w:lang w:val="sq-AL"/>
              </w:rPr>
              <w:t>-së</w:t>
            </w:r>
            <w:r w:rsidRPr="00961376">
              <w:rPr>
                <w:lang w:val="sq-AL"/>
              </w:rPr>
              <w:t xml:space="preserve"> </w:t>
            </w:r>
          </w:p>
        </w:tc>
        <w:tc>
          <w:tcPr>
            <w:tcW w:w="1688" w:type="pct"/>
            <w:shd w:val="clear" w:color="auto" w:fill="auto"/>
          </w:tcPr>
          <w:p w:rsidR="003C4239" w:rsidRPr="00961376" w:rsidRDefault="003C4239" w:rsidP="00B11B54">
            <w:pPr>
              <w:pStyle w:val="Tabele"/>
              <w:rPr>
                <w:lang w:val="sq-AL"/>
              </w:rPr>
            </w:pPr>
            <w:r w:rsidRPr="00961376">
              <w:rPr>
                <w:lang w:val="sq-AL"/>
              </w:rPr>
              <w:t>Eprori i drejtpërdrejtë i punonjësit të agjencisë</w:t>
            </w:r>
            <w:r w:rsidR="00BC371E" w:rsidRPr="00961376">
              <w:rPr>
                <w:lang w:val="sq-AL"/>
              </w:rPr>
              <w:t>/institucionit shtetëror ose jo</w:t>
            </w:r>
            <w:r w:rsidRPr="00961376">
              <w:rPr>
                <w:lang w:val="sq-AL"/>
              </w:rPr>
              <w:t>shtetëror përgjegjës për identifikimin fillestar në territor dhe drejtuesi i A/IPIF</w:t>
            </w:r>
            <w:r w:rsidR="00612412" w:rsidRPr="00961376">
              <w:rPr>
                <w:lang w:val="sq-AL"/>
              </w:rPr>
              <w:t>-së</w:t>
            </w:r>
            <w:r w:rsidRPr="00961376">
              <w:rPr>
                <w:lang w:val="sq-AL"/>
              </w:rPr>
              <w:t xml:space="preserve"> </w:t>
            </w:r>
          </w:p>
        </w:tc>
      </w:tr>
      <w:tr w:rsidR="003C4239" w:rsidRPr="00961376" w:rsidTr="003C4239">
        <w:trPr>
          <w:trHeight w:val="39"/>
          <w:jc w:val="center"/>
        </w:trPr>
        <w:tc>
          <w:tcPr>
            <w:tcW w:w="1643" w:type="pct"/>
            <w:shd w:val="clear" w:color="auto" w:fill="auto"/>
            <w:vAlign w:val="center"/>
          </w:tcPr>
          <w:p w:rsidR="003C4239" w:rsidRPr="00961376" w:rsidRDefault="003C4239" w:rsidP="004C408C">
            <w:pPr>
              <w:pStyle w:val="Tabele"/>
              <w:jc w:val="center"/>
              <w:rPr>
                <w:lang w:val="sq-AL"/>
              </w:rPr>
            </w:pPr>
            <w:r w:rsidRPr="00961376">
              <w:rPr>
                <w:lang w:val="sq-AL"/>
              </w:rPr>
              <w:t>Koha</w:t>
            </w:r>
          </w:p>
        </w:tc>
        <w:tc>
          <w:tcPr>
            <w:tcW w:w="1668" w:type="pct"/>
            <w:shd w:val="clear" w:color="auto" w:fill="auto"/>
          </w:tcPr>
          <w:p w:rsidR="003C4239" w:rsidRPr="00961376" w:rsidRDefault="003C4239" w:rsidP="00B11B54">
            <w:pPr>
              <w:pStyle w:val="Tabele"/>
              <w:rPr>
                <w:lang w:val="sq-AL"/>
              </w:rPr>
            </w:pPr>
            <w:r w:rsidRPr="00961376">
              <w:rPr>
                <w:lang w:val="sq-AL"/>
              </w:rPr>
              <w:t xml:space="preserve">E pakufizuar por sa më shpejt që është e mundur pas rënies në kontakt me të miturin viktimë e mundshme (VM) apo marrjes së informacionit se një i mitur/e mitur mund të jetë viktimë e trafikimit </w:t>
            </w:r>
          </w:p>
        </w:tc>
        <w:tc>
          <w:tcPr>
            <w:tcW w:w="1688" w:type="pct"/>
            <w:shd w:val="clear" w:color="auto" w:fill="auto"/>
          </w:tcPr>
          <w:p w:rsidR="003C4239" w:rsidRPr="00961376" w:rsidRDefault="003C4239" w:rsidP="003C4239">
            <w:pPr>
              <w:pStyle w:val="Tabele"/>
              <w:rPr>
                <w:lang w:val="sq-AL"/>
              </w:rPr>
            </w:pPr>
            <w:r w:rsidRPr="00961376">
              <w:rPr>
                <w:lang w:val="sq-AL"/>
              </w:rPr>
              <w:t xml:space="preserve">E pakufizuar por sa më shpejt që është e mundur pas rënies në kontakt me viktimën e mundshme (VM) apo marrjes së informacionit se një person mund të jetë viktimë e trafikimit </w:t>
            </w:r>
          </w:p>
          <w:p w:rsidR="003C4239" w:rsidRPr="00961376" w:rsidRDefault="003C4239" w:rsidP="003C4239">
            <w:pPr>
              <w:pStyle w:val="Tabele"/>
              <w:rPr>
                <w:lang w:val="sq-AL"/>
              </w:rPr>
            </w:pPr>
          </w:p>
        </w:tc>
      </w:tr>
      <w:tr w:rsidR="003C4239" w:rsidRPr="00961376" w:rsidTr="003C4239">
        <w:trPr>
          <w:trHeight w:val="39"/>
          <w:jc w:val="center"/>
        </w:trPr>
        <w:tc>
          <w:tcPr>
            <w:tcW w:w="1643" w:type="pct"/>
            <w:shd w:val="clear" w:color="auto" w:fill="auto"/>
            <w:vAlign w:val="center"/>
          </w:tcPr>
          <w:p w:rsidR="003C4239" w:rsidRPr="00961376" w:rsidRDefault="003C4239" w:rsidP="004C408C">
            <w:pPr>
              <w:pStyle w:val="Tabele"/>
              <w:jc w:val="center"/>
              <w:rPr>
                <w:lang w:val="sq-AL"/>
              </w:rPr>
            </w:pPr>
            <w:r w:rsidRPr="00961376">
              <w:rPr>
                <w:lang w:val="sq-AL"/>
              </w:rPr>
              <w:t>Vendi i identifikimit</w:t>
            </w:r>
          </w:p>
        </w:tc>
        <w:tc>
          <w:tcPr>
            <w:tcW w:w="1668" w:type="pct"/>
            <w:shd w:val="clear" w:color="auto" w:fill="auto"/>
          </w:tcPr>
          <w:p w:rsidR="003C4239" w:rsidRPr="00961376" w:rsidRDefault="003C4239" w:rsidP="003C4239">
            <w:pPr>
              <w:pStyle w:val="Tabele"/>
              <w:rPr>
                <w:lang w:val="sq-AL"/>
              </w:rPr>
            </w:pPr>
            <w:r w:rsidRPr="00961376">
              <w:rPr>
                <w:lang w:val="sq-AL"/>
              </w:rPr>
              <w:t>Kudo ku veprojnë agjencitë/ institucionet përgjegjëse për identifikim fillestar (A/IPIF</w:t>
            </w:r>
            <w:r w:rsidR="005C4788" w:rsidRPr="00961376">
              <w:rPr>
                <w:lang w:val="sq-AL"/>
              </w:rPr>
              <w:t>-ja</w:t>
            </w:r>
            <w:r w:rsidRPr="00961376">
              <w:rPr>
                <w:lang w:val="sq-AL"/>
              </w:rPr>
              <w:t xml:space="preserve">) </w:t>
            </w:r>
          </w:p>
        </w:tc>
        <w:tc>
          <w:tcPr>
            <w:tcW w:w="1688" w:type="pct"/>
            <w:shd w:val="clear" w:color="auto" w:fill="auto"/>
          </w:tcPr>
          <w:p w:rsidR="003C4239" w:rsidRPr="00961376" w:rsidRDefault="003C4239" w:rsidP="003C4239">
            <w:pPr>
              <w:pStyle w:val="Tabele"/>
              <w:rPr>
                <w:lang w:val="sq-AL"/>
              </w:rPr>
            </w:pPr>
            <w:r w:rsidRPr="00961376">
              <w:rPr>
                <w:lang w:val="sq-AL"/>
              </w:rPr>
              <w:t>Kudo ku veprojnë agjencitë/ institucionet përgjegjëse për identifikim fillestar (A/IPIF</w:t>
            </w:r>
            <w:r w:rsidR="005C4788" w:rsidRPr="00961376">
              <w:rPr>
                <w:lang w:val="sq-AL"/>
              </w:rPr>
              <w:t>-ja</w:t>
            </w:r>
            <w:r w:rsidRPr="00961376">
              <w:rPr>
                <w:lang w:val="sq-AL"/>
              </w:rPr>
              <w:t xml:space="preserve">) </w:t>
            </w:r>
          </w:p>
        </w:tc>
      </w:tr>
      <w:tr w:rsidR="003C4239" w:rsidRPr="00961376" w:rsidTr="003C4239">
        <w:trPr>
          <w:trHeight w:val="129"/>
          <w:jc w:val="center"/>
        </w:trPr>
        <w:tc>
          <w:tcPr>
            <w:tcW w:w="1643" w:type="pct"/>
            <w:vMerge w:val="restar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668" w:type="pct"/>
            <w:shd w:val="clear" w:color="auto" w:fill="auto"/>
          </w:tcPr>
          <w:p w:rsidR="003C4239" w:rsidRPr="00961376" w:rsidRDefault="003C4239" w:rsidP="002228A5">
            <w:pPr>
              <w:pStyle w:val="Tabele"/>
              <w:rPr>
                <w:lang w:val="sq-AL"/>
              </w:rPr>
            </w:pPr>
            <w:r w:rsidRPr="00961376">
              <w:rPr>
                <w:lang w:val="sq-AL"/>
              </w:rPr>
              <w:t xml:space="preserve">1. Deklaratë e </w:t>
            </w:r>
            <w:r w:rsidR="002228A5" w:rsidRPr="00961376">
              <w:rPr>
                <w:lang w:val="sq-AL"/>
              </w:rPr>
              <w:t>k</w:t>
            </w:r>
            <w:r w:rsidRPr="00961376">
              <w:rPr>
                <w:lang w:val="sq-AL"/>
              </w:rPr>
              <w:t>onfidenci</w:t>
            </w:r>
            <w:r w:rsidR="00245253" w:rsidRPr="00961376">
              <w:rPr>
                <w:lang w:val="sq-AL"/>
              </w:rPr>
              <w:t>alitetit (nëse i mituri/</w:t>
            </w:r>
            <w:r w:rsidRPr="00961376">
              <w:rPr>
                <w:lang w:val="sq-AL"/>
              </w:rPr>
              <w:t xml:space="preserve">e mitura është i/e huaj, </w:t>
            </w:r>
            <w:r w:rsidR="00715B42" w:rsidRPr="00961376">
              <w:rPr>
                <w:lang w:val="sq-AL"/>
              </w:rPr>
              <w:t>aneksi</w:t>
            </w:r>
            <w:r w:rsidRPr="00961376">
              <w:rPr>
                <w:lang w:val="sq-AL"/>
              </w:rPr>
              <w:t xml:space="preserve"> 9.1)</w:t>
            </w:r>
          </w:p>
        </w:tc>
        <w:tc>
          <w:tcPr>
            <w:tcW w:w="1688" w:type="pct"/>
            <w:shd w:val="clear" w:color="auto" w:fill="auto"/>
          </w:tcPr>
          <w:p w:rsidR="003C4239" w:rsidRPr="00961376" w:rsidRDefault="003C4239" w:rsidP="002228A5">
            <w:pPr>
              <w:pStyle w:val="Tabele"/>
              <w:rPr>
                <w:lang w:val="sq-AL"/>
              </w:rPr>
            </w:pPr>
            <w:r w:rsidRPr="00961376">
              <w:rPr>
                <w:lang w:val="sq-AL"/>
              </w:rPr>
              <w:t xml:space="preserve">1. Deklaratë e </w:t>
            </w:r>
            <w:r w:rsidR="002228A5" w:rsidRPr="00961376">
              <w:rPr>
                <w:lang w:val="sq-AL"/>
              </w:rPr>
              <w:t>k</w:t>
            </w:r>
            <w:r w:rsidRPr="00961376">
              <w:rPr>
                <w:lang w:val="sq-AL"/>
              </w:rPr>
              <w:t xml:space="preserve">onfidencialitetit (nëse i rrituri/e rritura është i/e huaj, </w:t>
            </w:r>
            <w:r w:rsidR="00715B42" w:rsidRPr="00961376">
              <w:rPr>
                <w:lang w:val="sq-AL"/>
              </w:rPr>
              <w:t>aneksi</w:t>
            </w:r>
            <w:r w:rsidRPr="00961376">
              <w:rPr>
                <w:lang w:val="sq-AL"/>
              </w:rPr>
              <w:t xml:space="preserve"> 9.1)</w:t>
            </w:r>
          </w:p>
        </w:tc>
      </w:tr>
      <w:tr w:rsidR="003C4239" w:rsidRPr="00961376" w:rsidTr="003C4239">
        <w:trPr>
          <w:trHeight w:val="129"/>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 xml:space="preserve">2. Dokumenti i dhënies së ndihmës (deklarata e ofrimit </w:t>
            </w:r>
            <w:r w:rsidRPr="00961376">
              <w:rPr>
                <w:lang w:val="sq-AL"/>
              </w:rPr>
              <w:lastRenderedPageBreak/>
              <w:t xml:space="preserve">dhe pranimit të ndihmës në gjuhën e </w:t>
            </w:r>
            <w:r w:rsidR="002D47CB" w:rsidRPr="00961376">
              <w:rPr>
                <w:lang w:val="sq-AL"/>
              </w:rPr>
              <w:t>të miturit/të miturës</w:t>
            </w:r>
            <w:r w:rsidR="00443F3C" w:rsidRPr="00961376">
              <w:rPr>
                <w:lang w:val="sq-AL"/>
              </w:rPr>
              <w:t xml:space="preserve">, </w:t>
            </w:r>
            <w:r w:rsidRPr="00961376">
              <w:rPr>
                <w:lang w:val="sq-AL"/>
              </w:rPr>
              <w:t>formatet e institucionit/ formatet e A/IPIF</w:t>
            </w:r>
            <w:r w:rsidR="00725433" w:rsidRPr="00961376">
              <w:rPr>
                <w:lang w:val="sq-AL"/>
              </w:rPr>
              <w:t>-së</w:t>
            </w:r>
            <w:r w:rsidRPr="00961376">
              <w:rPr>
                <w:lang w:val="sq-AL"/>
              </w:rPr>
              <w:t>)</w:t>
            </w:r>
          </w:p>
        </w:tc>
        <w:tc>
          <w:tcPr>
            <w:tcW w:w="1688" w:type="pct"/>
            <w:shd w:val="clear" w:color="auto" w:fill="auto"/>
          </w:tcPr>
          <w:p w:rsidR="003C4239" w:rsidRPr="00961376" w:rsidRDefault="003C4239" w:rsidP="003C4239">
            <w:pPr>
              <w:pStyle w:val="Tabele"/>
              <w:rPr>
                <w:lang w:val="sq-AL"/>
              </w:rPr>
            </w:pPr>
            <w:r w:rsidRPr="00961376">
              <w:rPr>
                <w:lang w:val="sq-AL"/>
              </w:rPr>
              <w:lastRenderedPageBreak/>
              <w:t xml:space="preserve">2. Dokumenti i dhënies së ndihmës (deklarata e ofrimit dhe </w:t>
            </w:r>
            <w:r w:rsidRPr="00961376">
              <w:rPr>
                <w:lang w:val="sq-AL"/>
              </w:rPr>
              <w:lastRenderedPageBreak/>
              <w:t>pranimit të n</w:t>
            </w:r>
            <w:r w:rsidR="00443F3C" w:rsidRPr="00961376">
              <w:rPr>
                <w:lang w:val="sq-AL"/>
              </w:rPr>
              <w:t>dihmës formatet e institucionit</w:t>
            </w:r>
            <w:r w:rsidRPr="00961376">
              <w:rPr>
                <w:lang w:val="sq-AL"/>
              </w:rPr>
              <w:t>/formatet e A/IPIF</w:t>
            </w:r>
            <w:r w:rsidR="00725433" w:rsidRPr="00961376">
              <w:rPr>
                <w:lang w:val="sq-AL"/>
              </w:rPr>
              <w:t>-së</w:t>
            </w:r>
            <w:r w:rsidRPr="00961376">
              <w:rPr>
                <w:lang w:val="sq-AL"/>
              </w:rPr>
              <w:t>)</w:t>
            </w:r>
          </w:p>
          <w:p w:rsidR="003C4239" w:rsidRPr="00961376" w:rsidRDefault="003C4239" w:rsidP="003C4239">
            <w:pPr>
              <w:pStyle w:val="Tabele"/>
              <w:rPr>
                <w:lang w:val="sq-AL"/>
              </w:rPr>
            </w:pPr>
          </w:p>
        </w:tc>
      </w:tr>
      <w:tr w:rsidR="003C4239" w:rsidRPr="00961376" w:rsidTr="003C4239">
        <w:trPr>
          <w:trHeight w:val="129"/>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3. Njoftimi me shkrim i autoritetit përgjegjës në 1 origjinal i cili i dërgohet AP-së, dhe 2 kopje: 1 kopje mbahet nga A/IPIF</w:t>
            </w:r>
            <w:r w:rsidR="001202B6" w:rsidRPr="00961376">
              <w:rPr>
                <w:lang w:val="sq-AL"/>
              </w:rPr>
              <w:t>-ja</w:t>
            </w:r>
            <w:r w:rsidR="00443F3C" w:rsidRPr="00961376">
              <w:rPr>
                <w:lang w:val="sq-AL"/>
              </w:rPr>
              <w:t xml:space="preserve"> që ka bërë njoftimin; 1</w:t>
            </w:r>
            <w:r w:rsidRPr="00961376">
              <w:rPr>
                <w:lang w:val="sq-AL"/>
              </w:rPr>
              <w:t xml:space="preserve"> i bashkëngjitet kërkesë</w:t>
            </w:r>
            <w:r w:rsidR="00443F3C" w:rsidRPr="00961376">
              <w:rPr>
                <w:lang w:val="sq-AL"/>
              </w:rPr>
              <w:t>s për intervistë formale nëse i</w:t>
            </w:r>
            <w:r w:rsidRPr="00961376">
              <w:rPr>
                <w:lang w:val="sq-AL"/>
              </w:rPr>
              <w:t>/e mitura dëshiron të intervistohet nga grupi përgjegjës për identifikim formal (</w:t>
            </w:r>
            <w:r w:rsidR="00715B42" w:rsidRPr="00961376">
              <w:rPr>
                <w:lang w:val="sq-AL"/>
              </w:rPr>
              <w:t>aneksi</w:t>
            </w:r>
            <w:r w:rsidRPr="00961376">
              <w:rPr>
                <w:lang w:val="sq-AL"/>
              </w:rPr>
              <w:t xml:space="preserve"> 9.12) </w:t>
            </w:r>
          </w:p>
        </w:tc>
        <w:tc>
          <w:tcPr>
            <w:tcW w:w="1688" w:type="pct"/>
            <w:shd w:val="clear" w:color="auto" w:fill="auto"/>
          </w:tcPr>
          <w:p w:rsidR="003C4239" w:rsidRPr="00961376" w:rsidRDefault="003C4239" w:rsidP="004C408C">
            <w:pPr>
              <w:pStyle w:val="Tabele"/>
              <w:rPr>
                <w:lang w:val="sq-AL"/>
              </w:rPr>
            </w:pPr>
            <w:r w:rsidRPr="00961376">
              <w:rPr>
                <w:lang w:val="sq-AL"/>
              </w:rPr>
              <w:t>3. Njoftimi me shkrim i autoritetit përgjegjës në 1 origjinal i cili i dërgohet AP, dhe 2 kopje: 1 kopje mbahet nga A/IPIF</w:t>
            </w:r>
            <w:r w:rsidR="001202B6" w:rsidRPr="00961376">
              <w:rPr>
                <w:lang w:val="sq-AL"/>
              </w:rPr>
              <w:t>-ja</w:t>
            </w:r>
            <w:r w:rsidRPr="00961376">
              <w:rPr>
                <w:lang w:val="sq-AL"/>
              </w:rPr>
              <w:t xml:space="preserve"> që ka bërë njoftimin</w:t>
            </w:r>
            <w:r w:rsidR="00443F3C" w:rsidRPr="00961376">
              <w:rPr>
                <w:lang w:val="sq-AL"/>
              </w:rPr>
              <w:t>; 1</w:t>
            </w:r>
            <w:r w:rsidRPr="00961376">
              <w:rPr>
                <w:lang w:val="sq-AL"/>
              </w:rPr>
              <w:t xml:space="preserve"> i bashkëngjitet kërkesës për intervistë formale nëse personi dëshiron të intervistohet nga grupi përgjegjës për identifikim formal (</w:t>
            </w:r>
            <w:r w:rsidR="00715B42" w:rsidRPr="00961376">
              <w:rPr>
                <w:lang w:val="sq-AL"/>
              </w:rPr>
              <w:t>aneksi</w:t>
            </w:r>
            <w:r w:rsidRPr="00961376">
              <w:rPr>
                <w:lang w:val="sq-AL"/>
              </w:rPr>
              <w:t xml:space="preserve"> 9.12)</w:t>
            </w:r>
          </w:p>
        </w:tc>
      </w:tr>
      <w:tr w:rsidR="003C4239" w:rsidRPr="00961376" w:rsidTr="003C4239">
        <w:trPr>
          <w:trHeight w:val="129"/>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DC27B7">
            <w:pPr>
              <w:pStyle w:val="Tabele"/>
              <w:rPr>
                <w:lang w:val="sq-AL"/>
              </w:rPr>
            </w:pPr>
            <w:r w:rsidRPr="00961376">
              <w:rPr>
                <w:lang w:val="sq-AL"/>
              </w:rPr>
              <w:t>4. Kërkesa p</w:t>
            </w:r>
            <w:r w:rsidR="000E09CF" w:rsidRPr="00961376">
              <w:rPr>
                <w:lang w:val="sq-AL"/>
              </w:rPr>
              <w:t>ër ndërhyrje të menjëhershme te</w:t>
            </w:r>
            <w:r w:rsidRPr="00961376">
              <w:rPr>
                <w:lang w:val="sq-AL"/>
              </w:rPr>
              <w:t xml:space="preserve"> punonjësi i SLKTP</w:t>
            </w:r>
            <w:r w:rsidR="001202B6" w:rsidRPr="00961376">
              <w:rPr>
                <w:lang w:val="sq-AL"/>
              </w:rPr>
              <w:t>-së</w:t>
            </w:r>
            <w:r w:rsidRPr="00961376">
              <w:rPr>
                <w:lang w:val="sq-AL"/>
              </w:rPr>
              <w:t xml:space="preserve"> i qarkut </w:t>
            </w:r>
            <w:r w:rsidR="00245253" w:rsidRPr="00961376">
              <w:rPr>
                <w:lang w:val="sq-AL"/>
              </w:rPr>
              <w:t>ku ndodhet aktualisht i mituri/</w:t>
            </w:r>
            <w:r w:rsidR="00443F3C" w:rsidRPr="00961376">
              <w:rPr>
                <w:lang w:val="sq-AL"/>
              </w:rPr>
              <w:t>e mitura viktimë e mundshme në</w:t>
            </w:r>
            <w:r w:rsidRPr="00961376">
              <w:rPr>
                <w:lang w:val="sq-AL"/>
              </w:rPr>
              <w:t xml:space="preserve"> një (1) origjinal dhe dy (2) kopje: 1 origjinal i dërgohet Policisë së SLKTP</w:t>
            </w:r>
            <w:r w:rsidR="001202B6" w:rsidRPr="00961376">
              <w:rPr>
                <w:lang w:val="sq-AL"/>
              </w:rPr>
              <w:t>-së</w:t>
            </w:r>
            <w:r w:rsidRPr="00961376">
              <w:rPr>
                <w:lang w:val="sq-AL"/>
              </w:rPr>
              <w:t>, një kopje i dërgohet për dijeni AP-së dhe një kopje mbahet nga agjencia/institucioni përgjegjës për identifikim fillestar në territor (</w:t>
            </w:r>
            <w:r w:rsidR="00715B42" w:rsidRPr="00961376">
              <w:rPr>
                <w:lang w:val="sq-AL"/>
              </w:rPr>
              <w:t>aneksi</w:t>
            </w:r>
            <w:r w:rsidRPr="00961376">
              <w:rPr>
                <w:lang w:val="sq-AL"/>
              </w:rPr>
              <w:t xml:space="preserve"> 9.13)</w:t>
            </w:r>
          </w:p>
        </w:tc>
        <w:tc>
          <w:tcPr>
            <w:tcW w:w="1688" w:type="pct"/>
            <w:shd w:val="clear" w:color="auto" w:fill="auto"/>
          </w:tcPr>
          <w:p w:rsidR="003C4239" w:rsidRPr="00961376" w:rsidRDefault="003C4239" w:rsidP="003C4239">
            <w:pPr>
              <w:pStyle w:val="Tabele"/>
              <w:rPr>
                <w:lang w:val="sq-AL"/>
              </w:rPr>
            </w:pPr>
            <w:r w:rsidRPr="00961376">
              <w:rPr>
                <w:lang w:val="sq-AL"/>
              </w:rPr>
              <w:t>4. Kërkesa p</w:t>
            </w:r>
            <w:r w:rsidR="000E09CF" w:rsidRPr="00961376">
              <w:rPr>
                <w:lang w:val="sq-AL"/>
              </w:rPr>
              <w:t>ër ndërhyrje të menjëhershme te</w:t>
            </w:r>
            <w:r w:rsidRPr="00961376">
              <w:rPr>
                <w:lang w:val="sq-AL"/>
              </w:rPr>
              <w:t xml:space="preserve"> punonjësi i SLKTP i qarkut ku ndodhet a</w:t>
            </w:r>
            <w:r w:rsidR="00443F3C" w:rsidRPr="00961376">
              <w:rPr>
                <w:lang w:val="sq-AL"/>
              </w:rPr>
              <w:t>ktualisht viktima e mundshme në</w:t>
            </w:r>
            <w:r w:rsidRPr="00961376">
              <w:rPr>
                <w:lang w:val="sq-AL"/>
              </w:rPr>
              <w:t xml:space="preserve"> një (1) origjinal dhe dy (2) kopje: 1 origjinal i dërgohet Policisë së SLKTP</w:t>
            </w:r>
            <w:r w:rsidR="002B5176" w:rsidRPr="00961376">
              <w:rPr>
                <w:lang w:val="sq-AL"/>
              </w:rPr>
              <w:t>-së</w:t>
            </w:r>
            <w:r w:rsidRPr="00961376">
              <w:rPr>
                <w:lang w:val="sq-AL"/>
              </w:rPr>
              <w:t>, një kopje i dërgohet për dijeni AP-së dhe një kopje mbahet nga agjencia/institucioni përgjegjës për identifikim fillestar në territor (</w:t>
            </w:r>
            <w:r w:rsidR="00715B42" w:rsidRPr="00961376">
              <w:rPr>
                <w:lang w:val="sq-AL"/>
              </w:rPr>
              <w:t>aneksi</w:t>
            </w:r>
            <w:r w:rsidRPr="00961376">
              <w:rPr>
                <w:lang w:val="sq-AL"/>
              </w:rPr>
              <w:t xml:space="preserve"> 9.13)</w:t>
            </w:r>
          </w:p>
          <w:p w:rsidR="003C4239" w:rsidRPr="00961376" w:rsidRDefault="003C4239" w:rsidP="003C4239">
            <w:pPr>
              <w:pStyle w:val="Tabele"/>
              <w:rPr>
                <w:lang w:val="sq-AL"/>
              </w:rPr>
            </w:pPr>
          </w:p>
        </w:tc>
      </w:tr>
      <w:tr w:rsidR="003C4239" w:rsidRPr="00961376" w:rsidTr="003C4239">
        <w:trPr>
          <w:trHeight w:val="129"/>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5. Çdo lloj dokumenti tjetër që vërteton se agjencia/ institucioni përgjegjës për identifikim fillestar (A/IPIF) ka bërë përpjekje për vlerësim të situatës dhe ndërhyrje për ta shpëtuar të miturin/të miturën kur ka</w:t>
            </w:r>
            <w:r w:rsidR="00245253" w:rsidRPr="00961376">
              <w:rPr>
                <w:lang w:val="sq-AL"/>
              </w:rPr>
              <w:t xml:space="preserve"> ekzistuar dyshimi se i mituri/</w:t>
            </w:r>
            <w:r w:rsidRPr="00961376">
              <w:rPr>
                <w:lang w:val="sq-AL"/>
              </w:rPr>
              <w:t>e mitura po abuzohet, shfrytëzohet apo trafikohet (është VMT)</w:t>
            </w:r>
          </w:p>
        </w:tc>
        <w:tc>
          <w:tcPr>
            <w:tcW w:w="1688" w:type="pct"/>
            <w:shd w:val="clear" w:color="auto" w:fill="auto"/>
          </w:tcPr>
          <w:p w:rsidR="003C4239" w:rsidRPr="00961376" w:rsidRDefault="003C4239" w:rsidP="003C4239">
            <w:pPr>
              <w:pStyle w:val="Tabele"/>
              <w:rPr>
                <w:lang w:val="sq-AL"/>
              </w:rPr>
            </w:pPr>
            <w:r w:rsidRPr="00961376">
              <w:rPr>
                <w:lang w:val="sq-AL"/>
              </w:rPr>
              <w:t xml:space="preserve">5. Çdo lloj dokumenti tjetër që vërteton se agjencia/ institucioni përgjegjës për identifikim fillestar (A/IPIF) ka bërë përpjekje për vlerësim të situatës </w:t>
            </w:r>
            <w:r w:rsidR="00280F24" w:rsidRPr="00961376">
              <w:rPr>
                <w:lang w:val="sq-AL"/>
              </w:rPr>
              <w:t>dhe ndërhyrje për ta shpëtuar</w:t>
            </w:r>
            <w:r w:rsidRPr="00961376">
              <w:rPr>
                <w:lang w:val="sq-AL"/>
              </w:rPr>
              <w:t xml:space="preserve"> personin</w:t>
            </w:r>
            <w:r w:rsidR="00F74690" w:rsidRPr="00961376">
              <w:rPr>
                <w:lang w:val="sq-AL"/>
              </w:rPr>
              <w:t>,</w:t>
            </w:r>
            <w:r w:rsidRPr="00961376">
              <w:rPr>
                <w:lang w:val="sq-AL"/>
              </w:rPr>
              <w:t xml:space="preserve"> kur ka ekzistuar dyshimi se personi po abuzohet, shfrytëz</w:t>
            </w:r>
            <w:r w:rsidR="006A6807" w:rsidRPr="00961376">
              <w:rPr>
                <w:lang w:val="sq-AL"/>
              </w:rPr>
              <w:t>ohet apo trafikohet (është VMT)</w:t>
            </w:r>
          </w:p>
          <w:p w:rsidR="003C4239" w:rsidRPr="00961376" w:rsidRDefault="003C4239" w:rsidP="003C4239">
            <w:pPr>
              <w:pStyle w:val="Tabele"/>
              <w:rPr>
                <w:lang w:val="sq-AL"/>
              </w:rPr>
            </w:pPr>
          </w:p>
        </w:tc>
      </w:tr>
      <w:tr w:rsidR="003C4239" w:rsidRPr="00961376" w:rsidTr="003C4239">
        <w:trPr>
          <w:trHeight w:val="129"/>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0E09CF" w:rsidP="006C44AD">
            <w:pPr>
              <w:pStyle w:val="Tabele"/>
              <w:rPr>
                <w:lang w:val="sq-AL"/>
              </w:rPr>
            </w:pPr>
            <w:r w:rsidRPr="00961376">
              <w:rPr>
                <w:lang w:val="sq-AL"/>
              </w:rPr>
              <w:t>6. Kërkesë te</w:t>
            </w:r>
            <w:r w:rsidR="003C4239" w:rsidRPr="00961376">
              <w:rPr>
                <w:lang w:val="sq-AL"/>
              </w:rPr>
              <w:t xml:space="preserve"> SLKTP</w:t>
            </w:r>
            <w:r w:rsidR="00F74690" w:rsidRPr="00961376">
              <w:rPr>
                <w:lang w:val="sq-AL"/>
              </w:rPr>
              <w:t xml:space="preserve">-ja më e </w:t>
            </w:r>
            <w:r w:rsidR="003C4239" w:rsidRPr="00961376">
              <w:rPr>
                <w:lang w:val="sq-AL"/>
              </w:rPr>
              <w:t xml:space="preserve">afërt për identifikim formal </w:t>
            </w:r>
            <w:r w:rsidR="00423EFD" w:rsidRPr="00961376">
              <w:rPr>
                <w:lang w:val="sq-AL"/>
              </w:rPr>
              <w:t>nëse i mituri/e mitura (kujdestari i tij</w:t>
            </w:r>
            <w:r w:rsidR="003C4239" w:rsidRPr="00961376">
              <w:rPr>
                <w:lang w:val="sq-AL"/>
              </w:rPr>
              <w:t>/</w:t>
            </w:r>
            <w:r w:rsidR="006A6807" w:rsidRPr="00961376">
              <w:rPr>
                <w:lang w:val="sq-AL"/>
              </w:rPr>
              <w:t xml:space="preserve">e </w:t>
            </w:r>
            <w:r w:rsidR="003C4239" w:rsidRPr="00961376">
              <w:rPr>
                <w:lang w:val="sq-AL"/>
              </w:rPr>
              <w:t>saj ligjor i pa-përfshirë në trafikim) dëshiron të identifikohet formalisht (</w:t>
            </w:r>
            <w:r w:rsidR="00715B42" w:rsidRPr="00961376">
              <w:rPr>
                <w:lang w:val="sq-AL"/>
              </w:rPr>
              <w:t>aneksi</w:t>
            </w:r>
            <w:r w:rsidR="003C4239" w:rsidRPr="00961376">
              <w:rPr>
                <w:lang w:val="sq-AL"/>
              </w:rPr>
              <w:t xml:space="preserve"> 9.15) </w:t>
            </w:r>
          </w:p>
        </w:tc>
        <w:tc>
          <w:tcPr>
            <w:tcW w:w="1688" w:type="pct"/>
            <w:shd w:val="clear" w:color="auto" w:fill="auto"/>
          </w:tcPr>
          <w:p w:rsidR="003C4239" w:rsidRPr="00961376" w:rsidRDefault="000E09CF" w:rsidP="006C44AD">
            <w:pPr>
              <w:pStyle w:val="Tabele"/>
              <w:rPr>
                <w:lang w:val="sq-AL"/>
              </w:rPr>
            </w:pPr>
            <w:r w:rsidRPr="00961376">
              <w:rPr>
                <w:lang w:val="sq-AL"/>
              </w:rPr>
              <w:t>6. Kërkesë te</w:t>
            </w:r>
            <w:r w:rsidR="003C4239" w:rsidRPr="00961376">
              <w:rPr>
                <w:lang w:val="sq-AL"/>
              </w:rPr>
              <w:t xml:space="preserve"> SLKTP</w:t>
            </w:r>
            <w:r w:rsidR="00F74690" w:rsidRPr="00961376">
              <w:rPr>
                <w:lang w:val="sq-AL"/>
              </w:rPr>
              <w:t xml:space="preserve">-ja më e </w:t>
            </w:r>
            <w:r w:rsidR="003C4239" w:rsidRPr="00961376">
              <w:rPr>
                <w:lang w:val="sq-AL"/>
              </w:rPr>
              <w:t>afërt për identifikim formal nëse personi dëshiron të identifikohet formalisht (</w:t>
            </w:r>
            <w:r w:rsidR="00715B42" w:rsidRPr="00961376">
              <w:rPr>
                <w:lang w:val="sq-AL"/>
              </w:rPr>
              <w:t>aneksi</w:t>
            </w:r>
            <w:r w:rsidR="003C4239" w:rsidRPr="00961376">
              <w:rPr>
                <w:lang w:val="sq-AL"/>
              </w:rPr>
              <w:t xml:space="preserve"> 9.15) </w:t>
            </w:r>
          </w:p>
        </w:tc>
      </w:tr>
      <w:tr w:rsidR="003C4239" w:rsidRPr="00961376" w:rsidTr="003C4239">
        <w:trPr>
          <w:trHeight w:val="129"/>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D6095A" w:rsidRPr="00961376" w:rsidRDefault="003C4239" w:rsidP="006C44AD">
            <w:pPr>
              <w:pStyle w:val="Tabele"/>
              <w:rPr>
                <w:lang w:val="sq-AL"/>
              </w:rPr>
            </w:pPr>
            <w:r w:rsidRPr="00961376">
              <w:rPr>
                <w:lang w:val="sq-AL"/>
              </w:rPr>
              <w:t xml:space="preserve">7. Njoftimi tek autoriteti përgjegjës për largimin e përfituesit viktimë e mundshme </w:t>
            </w:r>
            <w:r w:rsidRPr="00961376">
              <w:rPr>
                <w:lang w:val="sq-AL"/>
              </w:rPr>
              <w:lastRenderedPageBreak/>
              <w:t xml:space="preserve">(VMT) apo viktimë trafikimi (VT) nga programi i ndihmës </w:t>
            </w:r>
          </w:p>
          <w:p w:rsidR="003C4239" w:rsidRPr="00961376" w:rsidRDefault="00D6095A" w:rsidP="006C44AD">
            <w:pPr>
              <w:pStyle w:val="Tabele"/>
              <w:rPr>
                <w:lang w:val="sq-AL"/>
              </w:rPr>
            </w:pPr>
            <w:r w:rsidRPr="00961376">
              <w:rPr>
                <w:lang w:val="sq-AL"/>
              </w:rPr>
              <w:t>(</w:t>
            </w:r>
            <w:r w:rsidR="006C44AD" w:rsidRPr="00961376">
              <w:rPr>
                <w:lang w:val="sq-AL"/>
              </w:rPr>
              <w:t>aneksi</w:t>
            </w:r>
            <w:r w:rsidR="003C4239" w:rsidRPr="00961376">
              <w:rPr>
                <w:lang w:val="sq-AL"/>
              </w:rPr>
              <w:t xml:space="preserve"> 9.14) </w:t>
            </w:r>
          </w:p>
        </w:tc>
        <w:tc>
          <w:tcPr>
            <w:tcW w:w="1688" w:type="pct"/>
            <w:shd w:val="clear" w:color="auto" w:fill="auto"/>
          </w:tcPr>
          <w:p w:rsidR="003C4239" w:rsidRPr="00961376" w:rsidRDefault="003C4239" w:rsidP="006C44AD">
            <w:pPr>
              <w:pStyle w:val="Tabele"/>
              <w:rPr>
                <w:lang w:val="sq-AL"/>
              </w:rPr>
            </w:pPr>
            <w:r w:rsidRPr="00961376">
              <w:rPr>
                <w:lang w:val="sq-AL"/>
              </w:rPr>
              <w:lastRenderedPageBreak/>
              <w:t xml:space="preserve">7. Njoftimi tek autoriteti përgjegjës për largimin e përfituesit viktimë e mundshme </w:t>
            </w:r>
            <w:r w:rsidRPr="00961376">
              <w:rPr>
                <w:lang w:val="sq-AL"/>
              </w:rPr>
              <w:lastRenderedPageBreak/>
              <w:t>(VMT) apo viktimë trafikimi (VT) nga programi i ndihmës (</w:t>
            </w:r>
            <w:r w:rsidR="006C44AD" w:rsidRPr="00961376">
              <w:rPr>
                <w:lang w:val="sq-AL"/>
              </w:rPr>
              <w:t>aneksi</w:t>
            </w:r>
            <w:r w:rsidRPr="00961376">
              <w:rPr>
                <w:lang w:val="sq-AL"/>
              </w:rPr>
              <w:t xml:space="preserve"> 9.14)</w:t>
            </w:r>
          </w:p>
        </w:tc>
      </w:tr>
      <w:tr w:rsidR="003C4239" w:rsidRPr="00961376" w:rsidTr="003C4239">
        <w:trPr>
          <w:trHeight w:val="127"/>
          <w:jc w:val="center"/>
        </w:trPr>
        <w:tc>
          <w:tcPr>
            <w:tcW w:w="1643" w:type="pct"/>
            <w:vMerge w:val="restart"/>
            <w:shd w:val="clear" w:color="auto" w:fill="auto"/>
            <w:vAlign w:val="center"/>
          </w:tcPr>
          <w:p w:rsidR="003C4239" w:rsidRPr="00961376" w:rsidRDefault="003C4239" w:rsidP="003C4239">
            <w:pPr>
              <w:pStyle w:val="Tabele"/>
              <w:jc w:val="center"/>
              <w:rPr>
                <w:lang w:val="sq-AL"/>
              </w:rPr>
            </w:pPr>
            <w:bookmarkStart w:id="32" w:name="_Toc275008060"/>
            <w:r w:rsidRPr="00961376">
              <w:rPr>
                <w:lang w:val="sq-AL"/>
              </w:rPr>
              <w:lastRenderedPageBreak/>
              <w:t>Hapat</w:t>
            </w:r>
            <w:bookmarkEnd w:id="32"/>
          </w:p>
          <w:p w:rsidR="003C4239" w:rsidRPr="00961376" w:rsidRDefault="003C4239" w:rsidP="003C4239">
            <w:pPr>
              <w:pStyle w:val="Tabele"/>
              <w:jc w:val="center"/>
              <w:rPr>
                <w:lang w:val="sq-AL"/>
              </w:rPr>
            </w:pPr>
          </w:p>
        </w:tc>
        <w:tc>
          <w:tcPr>
            <w:tcW w:w="1668" w:type="pct"/>
            <w:shd w:val="clear" w:color="auto" w:fill="auto"/>
          </w:tcPr>
          <w:p w:rsidR="003C4239" w:rsidRPr="00961376" w:rsidRDefault="003C4239" w:rsidP="007447C3">
            <w:pPr>
              <w:pStyle w:val="Tabele"/>
              <w:rPr>
                <w:lang w:val="sq-AL"/>
              </w:rPr>
            </w:pPr>
            <w:r w:rsidRPr="00961376">
              <w:rPr>
                <w:lang w:val="sq-AL"/>
              </w:rPr>
              <w:t>1. Punonjësi i agjencisë/institucionit të lartpërmendur si përgjegjës i drejtpërdrejtë për identifikimin fillestar në territor</w:t>
            </w:r>
            <w:r w:rsidR="00245253" w:rsidRPr="00961376">
              <w:rPr>
                <w:lang w:val="sq-AL"/>
              </w:rPr>
              <w:t xml:space="preserve"> (A/IPIF) vlerëson se i mituri/</w:t>
            </w:r>
            <w:r w:rsidRPr="00961376">
              <w:rPr>
                <w:lang w:val="sq-AL"/>
              </w:rPr>
              <w:t xml:space="preserve">e mitura është viktimë e mundshme e trafikimit (VMT) (përdor listën e treguesve më poshtë) </w:t>
            </w:r>
          </w:p>
        </w:tc>
        <w:tc>
          <w:tcPr>
            <w:tcW w:w="1688" w:type="pct"/>
            <w:shd w:val="clear" w:color="auto" w:fill="auto"/>
          </w:tcPr>
          <w:p w:rsidR="003C4239" w:rsidRPr="00961376" w:rsidRDefault="003C4239" w:rsidP="004C408C">
            <w:pPr>
              <w:pStyle w:val="Tabele"/>
              <w:rPr>
                <w:lang w:val="sq-AL"/>
              </w:rPr>
            </w:pPr>
            <w:r w:rsidRPr="00961376">
              <w:rPr>
                <w:lang w:val="sq-AL"/>
              </w:rPr>
              <w:t>1. Punonjësi i agjencisë/ institucionit të lartpërmendur si përgjegjës i drejtpërdrejtë për identifikimin fillestar në territor (A/IPIF) vlerëson se personi është viktimë e mundshme e trafikimit (VMT) (përdor listën e treguesve më poshtë)</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6C44AD">
            <w:pPr>
              <w:pStyle w:val="Tabele"/>
              <w:rPr>
                <w:lang w:val="sq-AL"/>
              </w:rPr>
            </w:pPr>
            <w:r w:rsidRPr="00961376">
              <w:rPr>
                <w:lang w:val="sq-AL"/>
              </w:rPr>
              <w:t xml:space="preserve">Nëse punonjësi dhe eprori </w:t>
            </w:r>
            <w:r w:rsidR="002D47CB" w:rsidRPr="00961376">
              <w:rPr>
                <w:lang w:val="sq-AL"/>
              </w:rPr>
              <w:t>i tij/e saj</w:t>
            </w:r>
            <w:r w:rsidRPr="00961376">
              <w:rPr>
                <w:lang w:val="sq-AL"/>
              </w:rPr>
              <w:t xml:space="preserve"> gjykojnë </w:t>
            </w:r>
            <w:r w:rsidR="00D6095A" w:rsidRPr="00961376">
              <w:rPr>
                <w:lang w:val="sq-AL"/>
              </w:rPr>
              <w:t xml:space="preserve">se </w:t>
            </w:r>
            <w:r w:rsidRPr="00961376">
              <w:rPr>
                <w:lang w:val="sq-AL"/>
              </w:rPr>
              <w:t>nuk kanë mundësi të bëjnë një vlerësim të përshtatshëm dhe të ndërhyjnë në mënyrë të menjëhershme dhe të sigurt për ndalimin e trafikimit të të miturit dhe rehabilitimin e tij/</w:t>
            </w:r>
            <w:r w:rsidR="00635C55" w:rsidRPr="00961376">
              <w:rPr>
                <w:lang w:val="sq-AL"/>
              </w:rPr>
              <w:t xml:space="preserve">e </w:t>
            </w:r>
            <w:r w:rsidR="007447C3" w:rsidRPr="00961376">
              <w:rPr>
                <w:lang w:val="sq-AL"/>
              </w:rPr>
              <w:t>saj agjencia/</w:t>
            </w:r>
            <w:r w:rsidRPr="00961376">
              <w:rPr>
                <w:lang w:val="sq-AL"/>
              </w:rPr>
              <w:t>institucioni (A/IPIF) njofton në mëny</w:t>
            </w:r>
            <w:r w:rsidR="009D100B" w:rsidRPr="00961376">
              <w:rPr>
                <w:lang w:val="sq-AL"/>
              </w:rPr>
              <w:t>rë të menjëhershme punonjësit e</w:t>
            </w:r>
            <w:r w:rsidRPr="00961376">
              <w:rPr>
                <w:lang w:val="sq-AL"/>
              </w:rPr>
              <w:t xml:space="preserve"> policisë të SLKTP më të afërt, dhe i kërkojnë të ndërhyjë për verifikimin e situatës së </w:t>
            </w:r>
            <w:r w:rsidR="002D47CB" w:rsidRPr="00961376">
              <w:rPr>
                <w:lang w:val="sq-AL"/>
              </w:rPr>
              <w:t>të miturit/të miturës</w:t>
            </w:r>
            <w:r w:rsidR="00B7598E" w:rsidRPr="00961376">
              <w:rPr>
                <w:lang w:val="sq-AL"/>
              </w:rPr>
              <w:t xml:space="preserve"> </w:t>
            </w:r>
            <w:r w:rsidRPr="00961376">
              <w:rPr>
                <w:lang w:val="sq-AL"/>
              </w:rPr>
              <w:t>dhe marrjen e m</w:t>
            </w:r>
            <w:r w:rsidR="006A6807" w:rsidRPr="00961376">
              <w:rPr>
                <w:lang w:val="sq-AL"/>
              </w:rPr>
              <w:t>asave mbrojtëse për të miturin/</w:t>
            </w:r>
            <w:r w:rsidRPr="00961376">
              <w:rPr>
                <w:lang w:val="sq-AL"/>
              </w:rPr>
              <w:t>të miturën (</w:t>
            </w:r>
            <w:r w:rsidR="00715B42" w:rsidRPr="00961376">
              <w:rPr>
                <w:lang w:val="sq-AL"/>
              </w:rPr>
              <w:t>aneksi</w:t>
            </w:r>
            <w:r w:rsidR="00D00081" w:rsidRPr="00961376">
              <w:rPr>
                <w:lang w:val="sq-AL"/>
              </w:rPr>
              <w:t xml:space="preserve"> </w:t>
            </w:r>
            <w:r w:rsidRPr="00961376">
              <w:rPr>
                <w:lang w:val="sq-AL"/>
              </w:rPr>
              <w:t>9.13)</w:t>
            </w:r>
          </w:p>
        </w:tc>
        <w:tc>
          <w:tcPr>
            <w:tcW w:w="1688" w:type="pct"/>
            <w:shd w:val="clear" w:color="auto" w:fill="auto"/>
          </w:tcPr>
          <w:p w:rsidR="003C4239" w:rsidRPr="00961376" w:rsidRDefault="003C4239" w:rsidP="003C4239">
            <w:pPr>
              <w:pStyle w:val="Tabele"/>
              <w:rPr>
                <w:lang w:val="sq-AL"/>
              </w:rPr>
            </w:pPr>
            <w:r w:rsidRPr="00961376">
              <w:rPr>
                <w:lang w:val="sq-AL"/>
              </w:rPr>
              <w:t xml:space="preserve">Nëse punonjësi dhe eprori </w:t>
            </w:r>
            <w:r w:rsidR="002D47CB" w:rsidRPr="00961376">
              <w:rPr>
                <w:lang w:val="sq-AL"/>
              </w:rPr>
              <w:t>i tij/e saj</w:t>
            </w:r>
            <w:r w:rsidRPr="00961376">
              <w:rPr>
                <w:lang w:val="sq-AL"/>
              </w:rPr>
              <w:t xml:space="preserve"> gjykojnë se nuk kanë mundësi të bëjnë një vlerësim të përshtatshëm dhe të ndërhyjnë në mënyrë të menjëhershme dhe të sigurt për ndalimin e trafikimit të personit agjencia/institucioni (A/IPIF) njofton në mënyrë të menjëhershme punonj</w:t>
            </w:r>
            <w:r w:rsidR="009D100B" w:rsidRPr="00961376">
              <w:rPr>
                <w:lang w:val="sq-AL"/>
              </w:rPr>
              <w:t>ësit e</w:t>
            </w:r>
            <w:r w:rsidRPr="00961376">
              <w:rPr>
                <w:lang w:val="sq-AL"/>
              </w:rPr>
              <w:t xml:space="preserve"> policisë të SLKTP më të afërt, duke i kërkuar të ndërhyjë për verifikimin e si</w:t>
            </w:r>
            <w:r w:rsidR="0028481F" w:rsidRPr="00961376">
              <w:rPr>
                <w:lang w:val="sq-AL"/>
              </w:rPr>
              <w:t>tuatës dhe mbrojtjen e personit</w:t>
            </w:r>
            <w:r w:rsidRPr="00961376">
              <w:rPr>
                <w:lang w:val="sq-AL"/>
              </w:rPr>
              <w:t xml:space="preserve"> (</w:t>
            </w:r>
            <w:r w:rsidR="00715B42" w:rsidRPr="00961376">
              <w:rPr>
                <w:lang w:val="sq-AL"/>
              </w:rPr>
              <w:t>aneksi</w:t>
            </w:r>
            <w:r w:rsidRPr="00961376">
              <w:rPr>
                <w:lang w:val="sq-AL"/>
              </w:rPr>
              <w:t xml:space="preserve"> 9.13) </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6C44AD">
            <w:pPr>
              <w:pStyle w:val="Tabele"/>
              <w:rPr>
                <w:lang w:val="sq-AL"/>
              </w:rPr>
            </w:pPr>
            <w:r w:rsidRPr="00961376">
              <w:rPr>
                <w:lang w:val="sq-AL"/>
              </w:rPr>
              <w:t xml:space="preserve">2. Punonjësi i A/IPIF bën një vlerësim të nevojave të </w:t>
            </w:r>
            <w:r w:rsidR="002D47CB" w:rsidRPr="00961376">
              <w:rPr>
                <w:lang w:val="sq-AL"/>
              </w:rPr>
              <w:t>të miturit/të miturës</w:t>
            </w:r>
            <w:r w:rsidR="00B7598E" w:rsidRPr="00961376">
              <w:rPr>
                <w:lang w:val="sq-AL"/>
              </w:rPr>
              <w:t xml:space="preserve"> </w:t>
            </w:r>
            <w:r w:rsidRPr="00961376">
              <w:rPr>
                <w:lang w:val="sq-AL"/>
              </w:rPr>
              <w:t>me pjesëmarrjen e tij/saj dhe të prindit apo kujdestarit të tij/saj (nëse gjykon se prindi apo kujdestari nuk është përfshirë në trafikim) dhe këshillohet me eprorin e tij/</w:t>
            </w:r>
            <w:r w:rsidR="00635C55" w:rsidRPr="00961376">
              <w:rPr>
                <w:lang w:val="sq-AL"/>
              </w:rPr>
              <w:t xml:space="preserve">e </w:t>
            </w:r>
            <w:r w:rsidRPr="00961376">
              <w:rPr>
                <w:lang w:val="sq-AL"/>
              </w:rPr>
              <w:t>saj për të marrë masa të menjëhershme që në gjykimin e tyre janë të nevojshme dhe të mundshme për ndalimin e shfrytëzimit të të miturit dhe rehab</w:t>
            </w:r>
            <w:r w:rsidR="00096D59" w:rsidRPr="00961376">
              <w:rPr>
                <w:lang w:val="sq-AL"/>
              </w:rPr>
              <w:t>ilitimin e sigurt të tij/</w:t>
            </w:r>
            <w:r w:rsidR="00352BF4" w:rsidRPr="00961376">
              <w:rPr>
                <w:lang w:val="sq-AL"/>
              </w:rPr>
              <w:t xml:space="preserve">të </w:t>
            </w:r>
            <w:r w:rsidR="00096D59" w:rsidRPr="00961376">
              <w:rPr>
                <w:lang w:val="sq-AL"/>
              </w:rPr>
              <w:t>saj (m</w:t>
            </w:r>
            <w:r w:rsidRPr="00961376">
              <w:rPr>
                <w:lang w:val="sq-AL"/>
              </w:rPr>
              <w:t xml:space="preserve">arrëveshja e konfidencialitetit, </w:t>
            </w:r>
            <w:r w:rsidR="00715B42" w:rsidRPr="00961376">
              <w:rPr>
                <w:lang w:val="sq-AL"/>
              </w:rPr>
              <w:t>aneksi</w:t>
            </w:r>
            <w:r w:rsidRPr="00961376">
              <w:rPr>
                <w:lang w:val="sq-AL"/>
              </w:rPr>
              <w:t xml:space="preserve"> 9.1 për komunikimin me personin e mitur të huaj) </w:t>
            </w:r>
          </w:p>
        </w:tc>
        <w:tc>
          <w:tcPr>
            <w:tcW w:w="1688" w:type="pct"/>
            <w:shd w:val="clear" w:color="auto" w:fill="auto"/>
          </w:tcPr>
          <w:p w:rsidR="003C4239" w:rsidRPr="00961376" w:rsidRDefault="003C4239" w:rsidP="003C4239">
            <w:pPr>
              <w:pStyle w:val="Tabele"/>
              <w:rPr>
                <w:lang w:val="sq-AL"/>
              </w:rPr>
            </w:pPr>
            <w:r w:rsidRPr="00961376">
              <w:rPr>
                <w:lang w:val="sq-AL"/>
              </w:rPr>
              <w:t xml:space="preserve">2. Punonjësi i A/IPIF e informon personin viktimë e mundshme e trafikimit për mundësitë e ndihmës për viktimat e trafikimit përfshirë mundësitë që jep identifikimi formal </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3C4239">
            <w:pPr>
              <w:pStyle w:val="Tabele"/>
              <w:rPr>
                <w:lang w:val="sq-AL"/>
              </w:rPr>
            </w:pPr>
            <w:r w:rsidRPr="00961376">
              <w:rPr>
                <w:lang w:val="sq-AL"/>
              </w:rPr>
              <w:t>3. Punonjësi i A/IPIF</w:t>
            </w:r>
            <w:r w:rsidR="009D100B" w:rsidRPr="00961376">
              <w:rPr>
                <w:lang w:val="sq-AL"/>
              </w:rPr>
              <w:t>-së</w:t>
            </w:r>
            <w:r w:rsidRPr="00961376">
              <w:rPr>
                <w:lang w:val="sq-AL"/>
              </w:rPr>
              <w:t xml:space="preserve"> e informon të miturin/të miturën </w:t>
            </w:r>
            <w:r w:rsidRPr="00961376">
              <w:rPr>
                <w:lang w:val="sq-AL"/>
              </w:rPr>
              <w:lastRenderedPageBreak/>
              <w:t xml:space="preserve">dhe prindin apo kujdestarin e tij/saj ligjor nëse gjykon se prindi apo kujdestari nuk është përfshirë në trafikim për mundësitë e ndihmës për viktimat e trafikimit përfshirë mundësitë që jep identifikimi formal </w:t>
            </w:r>
          </w:p>
        </w:tc>
        <w:tc>
          <w:tcPr>
            <w:tcW w:w="1688" w:type="pct"/>
            <w:shd w:val="clear" w:color="auto" w:fill="auto"/>
          </w:tcPr>
          <w:p w:rsidR="003C4239" w:rsidRPr="00961376" w:rsidRDefault="003C4239" w:rsidP="004C408C">
            <w:pPr>
              <w:pStyle w:val="Tabele"/>
              <w:rPr>
                <w:lang w:val="sq-AL"/>
              </w:rPr>
            </w:pPr>
            <w:r w:rsidRPr="00961376">
              <w:rPr>
                <w:lang w:val="sq-AL"/>
              </w:rPr>
              <w:lastRenderedPageBreak/>
              <w:t>3. Nëse personi pranon, punonjësi i A/IPIF</w:t>
            </w:r>
            <w:r w:rsidR="009D100B" w:rsidRPr="00961376">
              <w:rPr>
                <w:lang w:val="sq-AL"/>
              </w:rPr>
              <w:t>-së</w:t>
            </w:r>
            <w:r w:rsidRPr="00961376">
              <w:rPr>
                <w:lang w:val="sq-AL"/>
              </w:rPr>
              <w:t xml:space="preserve"> bën një </w:t>
            </w:r>
            <w:r w:rsidRPr="00961376">
              <w:rPr>
                <w:lang w:val="sq-AL"/>
              </w:rPr>
              <w:lastRenderedPageBreak/>
              <w:t>vlerësim të nevojave të personit me pjesëmarrjen e tij/</w:t>
            </w:r>
            <w:r w:rsidR="00603AE6" w:rsidRPr="00961376">
              <w:rPr>
                <w:lang w:val="sq-AL"/>
              </w:rPr>
              <w:t xml:space="preserve">e </w:t>
            </w:r>
            <w:r w:rsidRPr="00961376">
              <w:rPr>
                <w:lang w:val="sq-AL"/>
              </w:rPr>
              <w:t>saj dhe të kujdestarit të tij/</w:t>
            </w:r>
            <w:r w:rsidR="00352BF4" w:rsidRPr="00961376">
              <w:rPr>
                <w:lang w:val="sq-AL"/>
              </w:rPr>
              <w:t xml:space="preserve">të </w:t>
            </w:r>
            <w:r w:rsidRPr="00961376">
              <w:rPr>
                <w:lang w:val="sq-AL"/>
              </w:rPr>
              <w:t>saj nëse pers</w:t>
            </w:r>
            <w:r w:rsidR="00603AE6" w:rsidRPr="00961376">
              <w:rPr>
                <w:lang w:val="sq-AL"/>
              </w:rPr>
              <w:t>oni i rritur ka një kujdestar (m</w:t>
            </w:r>
            <w:r w:rsidRPr="00961376">
              <w:rPr>
                <w:lang w:val="sq-AL"/>
              </w:rPr>
              <w:t xml:space="preserve">arrëveshja e konfidencialitetit, </w:t>
            </w:r>
            <w:r w:rsidR="00715B42" w:rsidRPr="00961376">
              <w:rPr>
                <w:lang w:val="sq-AL"/>
              </w:rPr>
              <w:t>aneksi</w:t>
            </w:r>
            <w:r w:rsidRPr="00961376">
              <w:rPr>
                <w:lang w:val="sq-AL"/>
              </w:rPr>
              <w:t xml:space="preserve"> 9.1 për komunikimin me personin e rritur të huaj)</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3C4239">
            <w:pPr>
              <w:pStyle w:val="Tabele"/>
              <w:rPr>
                <w:lang w:val="sq-AL"/>
              </w:rPr>
            </w:pPr>
            <w:r w:rsidRPr="00961376">
              <w:rPr>
                <w:lang w:val="sq-AL"/>
              </w:rPr>
              <w:t>4. Punonjësi i A/IPIF ofron dhe aplikon ndihmë dhe mbrojtje të mundshme, të përshtatshme, dhe të pran</w:t>
            </w:r>
            <w:r w:rsidR="00245253" w:rsidRPr="00961376">
              <w:rPr>
                <w:lang w:val="sq-AL"/>
              </w:rPr>
              <w:t>uar vullnetarisht nga i mituri/</w:t>
            </w:r>
            <w:r w:rsidRPr="00961376">
              <w:rPr>
                <w:lang w:val="sq-AL"/>
              </w:rPr>
              <w:t xml:space="preserve">e mitura viktimë e mundshme e </w:t>
            </w:r>
            <w:r w:rsidR="00245253" w:rsidRPr="00961376">
              <w:rPr>
                <w:lang w:val="sq-AL"/>
              </w:rPr>
              <w:t xml:space="preserve">trafikimit dhe kujdestari i tij/e </w:t>
            </w:r>
            <w:r w:rsidRPr="00961376">
              <w:rPr>
                <w:lang w:val="sq-AL"/>
              </w:rPr>
              <w:t xml:space="preserve">saj ligjor </w:t>
            </w:r>
          </w:p>
          <w:p w:rsidR="003C4239" w:rsidRPr="00961376" w:rsidRDefault="003C4239" w:rsidP="003C4239">
            <w:pPr>
              <w:pStyle w:val="Tabele"/>
              <w:rPr>
                <w:lang w:val="sq-AL"/>
              </w:rPr>
            </w:pPr>
          </w:p>
        </w:tc>
        <w:tc>
          <w:tcPr>
            <w:tcW w:w="1688" w:type="pct"/>
            <w:shd w:val="clear" w:color="auto" w:fill="auto"/>
          </w:tcPr>
          <w:p w:rsidR="003C4239" w:rsidRPr="00961376" w:rsidRDefault="003C4239" w:rsidP="004C408C">
            <w:pPr>
              <w:pStyle w:val="Tabele"/>
              <w:rPr>
                <w:lang w:val="sq-AL"/>
              </w:rPr>
            </w:pPr>
            <w:r w:rsidRPr="00961376">
              <w:rPr>
                <w:lang w:val="sq-AL"/>
              </w:rPr>
              <w:t>4. Punonjësi i A/IPIF njofton menjëherë gojarisht dhe brenda dy ditësh nga njoftimi gojor, me shkrim, AP-në për hapat e ndërmarra në mbrojtje të personit dhe konsult</w:t>
            </w:r>
            <w:r w:rsidR="00982D87" w:rsidRPr="00961376">
              <w:rPr>
                <w:lang w:val="sq-AL"/>
              </w:rPr>
              <w:t>ohet me të për hapat e mëtejshëm</w:t>
            </w:r>
            <w:r w:rsidRPr="00961376">
              <w:rPr>
                <w:lang w:val="sq-AL"/>
              </w:rPr>
              <w:t xml:space="preserve"> të ndërhyrjes në mbrojtje të personit</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6C44AD">
            <w:pPr>
              <w:pStyle w:val="Tabele"/>
              <w:rPr>
                <w:lang w:val="sq-AL"/>
              </w:rPr>
            </w:pPr>
            <w:r w:rsidRPr="00961376">
              <w:rPr>
                <w:lang w:val="sq-AL"/>
              </w:rPr>
              <w:t>5. Punonjësi i A/IPIF njofton menjëherë gojarisht dhe brenda dy ditësh nga njoftimi gojor, A/IPIF</w:t>
            </w:r>
            <w:r w:rsidR="00981BC2" w:rsidRPr="00961376">
              <w:rPr>
                <w:lang w:val="sq-AL"/>
              </w:rPr>
              <w:t>-ja</w:t>
            </w:r>
            <w:r w:rsidRPr="00961376">
              <w:rPr>
                <w:lang w:val="sq-AL"/>
              </w:rPr>
              <w:t xml:space="preserve"> </w:t>
            </w:r>
            <w:r w:rsidR="00981BC2" w:rsidRPr="00961376">
              <w:rPr>
                <w:lang w:val="sq-AL"/>
              </w:rPr>
              <w:t>e</w:t>
            </w:r>
            <w:r w:rsidR="002D47CB" w:rsidRPr="00961376">
              <w:rPr>
                <w:lang w:val="sq-AL"/>
              </w:rPr>
              <w:t xml:space="preserve"> tij/e saj</w:t>
            </w:r>
            <w:r w:rsidRPr="00961376">
              <w:rPr>
                <w:lang w:val="sq-AL"/>
              </w:rPr>
              <w:t xml:space="preserve"> njofton me shk</w:t>
            </w:r>
            <w:r w:rsidR="00EE1FAC" w:rsidRPr="00961376">
              <w:rPr>
                <w:lang w:val="sq-AL"/>
              </w:rPr>
              <w:t>rim, AP-në për hapat e ndërmarrë</w:t>
            </w:r>
            <w:r w:rsidRPr="00961376">
              <w:rPr>
                <w:lang w:val="sq-AL"/>
              </w:rPr>
              <w:t xml:space="preserve"> në mbrojtje të </w:t>
            </w:r>
            <w:r w:rsidR="002D47CB" w:rsidRPr="00961376">
              <w:rPr>
                <w:lang w:val="sq-AL"/>
              </w:rPr>
              <w:t>të miturit/të miturës</w:t>
            </w:r>
            <w:r w:rsidR="00815183" w:rsidRPr="00961376">
              <w:rPr>
                <w:lang w:val="sq-AL"/>
              </w:rPr>
              <w:t xml:space="preserve"> </w:t>
            </w:r>
            <w:r w:rsidRPr="00961376">
              <w:rPr>
                <w:lang w:val="sq-AL"/>
              </w:rPr>
              <w:t xml:space="preserve">dhe konsultohet me të për hapat e </w:t>
            </w:r>
            <w:r w:rsidR="007C7FF2" w:rsidRPr="00961376">
              <w:rPr>
                <w:lang w:val="sq-AL"/>
              </w:rPr>
              <w:t>mëtejshëm</w:t>
            </w:r>
            <w:r w:rsidRPr="00961376">
              <w:rPr>
                <w:lang w:val="sq-AL"/>
              </w:rPr>
              <w:t xml:space="preserve"> të ndërhyrjes në mbrojtje të </w:t>
            </w:r>
            <w:r w:rsidR="002D47CB" w:rsidRPr="00961376">
              <w:rPr>
                <w:lang w:val="sq-AL"/>
              </w:rPr>
              <w:t>të miturit/të miturës</w:t>
            </w:r>
            <w:r w:rsidR="00AC7D9F" w:rsidRPr="00961376">
              <w:rPr>
                <w:lang w:val="sq-AL"/>
              </w:rPr>
              <w:t xml:space="preserve"> </w:t>
            </w:r>
            <w:r w:rsidRPr="00961376">
              <w:rPr>
                <w:lang w:val="sq-AL"/>
              </w:rPr>
              <w:t>(</w:t>
            </w:r>
            <w:r w:rsidR="00715B42" w:rsidRPr="00961376">
              <w:rPr>
                <w:lang w:val="sq-AL"/>
              </w:rPr>
              <w:t>aneksi</w:t>
            </w:r>
            <w:r w:rsidRPr="00961376">
              <w:rPr>
                <w:lang w:val="sq-AL"/>
              </w:rPr>
              <w:t xml:space="preserve"> 9.12)</w:t>
            </w:r>
          </w:p>
        </w:tc>
        <w:tc>
          <w:tcPr>
            <w:tcW w:w="1688" w:type="pct"/>
            <w:shd w:val="clear" w:color="auto" w:fill="auto"/>
          </w:tcPr>
          <w:p w:rsidR="003C4239" w:rsidRPr="00961376" w:rsidRDefault="003C4239" w:rsidP="003C4239">
            <w:pPr>
              <w:pStyle w:val="Tabele"/>
              <w:rPr>
                <w:lang w:val="sq-AL"/>
              </w:rPr>
            </w:pPr>
            <w:r w:rsidRPr="00961376">
              <w:rPr>
                <w:lang w:val="sq-AL"/>
              </w:rPr>
              <w:t>5. Punonjësi i A/IPIF</w:t>
            </w:r>
            <w:r w:rsidR="00D55094" w:rsidRPr="00961376">
              <w:rPr>
                <w:lang w:val="sq-AL"/>
              </w:rPr>
              <w:t>-së</w:t>
            </w:r>
            <w:r w:rsidRPr="00961376">
              <w:rPr>
                <w:lang w:val="sq-AL"/>
              </w:rPr>
              <w:t xml:space="preserve"> ofron dhe aplikon ndihmë dhe mbrojtje të mundshme, të përshtatshme, dhe të pranuar vullnetarisht nga personi viktimë e mundshme e trafikimit dhe kujdestari </w:t>
            </w:r>
            <w:r w:rsidR="009600C3" w:rsidRPr="00961376">
              <w:rPr>
                <w:lang w:val="sq-AL"/>
              </w:rPr>
              <w:t>i tij/e saj</w:t>
            </w:r>
            <w:r w:rsidRPr="00961376">
              <w:rPr>
                <w:lang w:val="sq-AL"/>
              </w:rPr>
              <w:t xml:space="preserve"> ligjor nëse ka </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6. Punonjësi i A/IPIF</w:t>
            </w:r>
            <w:r w:rsidR="00D55094" w:rsidRPr="00961376">
              <w:rPr>
                <w:lang w:val="sq-AL"/>
              </w:rPr>
              <w:t>-së</w:t>
            </w:r>
            <w:r w:rsidRPr="00961376">
              <w:rPr>
                <w:lang w:val="sq-AL"/>
              </w:rPr>
              <w:t xml:space="preserve"> nën drejtimin e titullarit bashkëpunon me agjenci të tjera për plotësimin e nevojave të </w:t>
            </w:r>
            <w:r w:rsidR="002D47CB" w:rsidRPr="00961376">
              <w:rPr>
                <w:lang w:val="sq-AL"/>
              </w:rPr>
              <w:t>të miturit/të miturës</w:t>
            </w:r>
            <w:r w:rsidR="00815183" w:rsidRPr="00961376">
              <w:rPr>
                <w:lang w:val="sq-AL"/>
              </w:rPr>
              <w:t xml:space="preserve"> </w:t>
            </w:r>
            <w:r w:rsidRPr="00961376">
              <w:rPr>
                <w:lang w:val="sq-AL"/>
              </w:rPr>
              <w:t>sipas udhëzimeve të AP-së</w:t>
            </w:r>
          </w:p>
        </w:tc>
        <w:tc>
          <w:tcPr>
            <w:tcW w:w="1688" w:type="pct"/>
            <w:shd w:val="clear" w:color="auto" w:fill="auto"/>
          </w:tcPr>
          <w:p w:rsidR="003C4239" w:rsidRPr="00961376" w:rsidRDefault="003C4239" w:rsidP="004C408C">
            <w:pPr>
              <w:pStyle w:val="Tabele"/>
              <w:rPr>
                <w:lang w:val="sq-AL"/>
              </w:rPr>
            </w:pPr>
            <w:r w:rsidRPr="00961376">
              <w:rPr>
                <w:lang w:val="sq-AL"/>
              </w:rPr>
              <w:t>6. Punonjësi i i A/IPIF</w:t>
            </w:r>
            <w:r w:rsidR="00D55094" w:rsidRPr="00961376">
              <w:rPr>
                <w:lang w:val="sq-AL"/>
              </w:rPr>
              <w:t>-së</w:t>
            </w:r>
            <w:r w:rsidRPr="00961376">
              <w:rPr>
                <w:lang w:val="sq-AL"/>
              </w:rPr>
              <w:t xml:space="preserve"> nën drejtimin e titullarit të A/IPIF</w:t>
            </w:r>
            <w:r w:rsidR="00D55094" w:rsidRPr="00961376">
              <w:rPr>
                <w:lang w:val="sq-AL"/>
              </w:rPr>
              <w:t>-së</w:t>
            </w:r>
            <w:r w:rsidRPr="00961376">
              <w:rPr>
                <w:lang w:val="sq-AL"/>
              </w:rPr>
              <w:t xml:space="preserve"> bashkëpunon me agjenci të tjera për plotësimin e nevojave të personit sipas udhëzimeve të AP-së</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 xml:space="preserve">7. Nëse </w:t>
            </w:r>
            <w:r w:rsidR="00245253" w:rsidRPr="00961376">
              <w:rPr>
                <w:lang w:val="sq-AL"/>
              </w:rPr>
              <w:t>i mituri/e mitura</w:t>
            </w:r>
            <w:r w:rsidRPr="00961376">
              <w:rPr>
                <w:lang w:val="sq-AL"/>
              </w:rPr>
              <w:t xml:space="preserve"> dhe kujdestari </w:t>
            </w:r>
            <w:r w:rsidR="007C3979" w:rsidRPr="00961376">
              <w:rPr>
                <w:lang w:val="sq-AL"/>
              </w:rPr>
              <w:t>i tij/i</w:t>
            </w:r>
            <w:r w:rsidR="009600C3" w:rsidRPr="00961376">
              <w:rPr>
                <w:lang w:val="sq-AL"/>
              </w:rPr>
              <w:t xml:space="preserve"> saj</w:t>
            </w:r>
            <w:r w:rsidRPr="00961376">
              <w:rPr>
                <w:lang w:val="sq-AL"/>
              </w:rPr>
              <w:t xml:space="preserve"> dëshirojnë të identifikohen formalisht, A/IPIF</w:t>
            </w:r>
            <w:r w:rsidR="000C145C" w:rsidRPr="00961376">
              <w:rPr>
                <w:lang w:val="sq-AL"/>
              </w:rPr>
              <w:t>-ja</w:t>
            </w:r>
            <w:r w:rsidRPr="00961376">
              <w:rPr>
                <w:lang w:val="sq-AL"/>
              </w:rPr>
              <w:t>, paraqet kër</w:t>
            </w:r>
            <w:r w:rsidR="000E09CF" w:rsidRPr="00961376">
              <w:rPr>
                <w:lang w:val="sq-AL"/>
              </w:rPr>
              <w:t>kesën për identifikim formal te</w:t>
            </w:r>
            <w:r w:rsidRPr="00961376">
              <w:rPr>
                <w:lang w:val="sq-AL"/>
              </w:rPr>
              <w:t xml:space="preserve"> SLKTP</w:t>
            </w:r>
            <w:r w:rsidR="000C145C" w:rsidRPr="00961376">
              <w:rPr>
                <w:lang w:val="sq-AL"/>
              </w:rPr>
              <w:t>-ja</w:t>
            </w:r>
            <w:r w:rsidRPr="00961376">
              <w:rPr>
                <w:lang w:val="sq-AL"/>
              </w:rPr>
              <w:t xml:space="preserve"> për organizimin e intervistimit/identifikimit formal në kohën më të përshtatshme të vendosur nga </w:t>
            </w:r>
            <w:r w:rsidR="00245253" w:rsidRPr="00961376">
              <w:rPr>
                <w:lang w:val="sq-AL"/>
              </w:rPr>
              <w:t>i mituri/e mitura</w:t>
            </w:r>
            <w:r w:rsidRPr="00961376">
              <w:rPr>
                <w:lang w:val="sq-AL"/>
              </w:rPr>
              <w:t xml:space="preserve"> dhe kujdestari </w:t>
            </w:r>
            <w:r w:rsidR="007C3979" w:rsidRPr="00961376">
              <w:rPr>
                <w:lang w:val="sq-AL"/>
              </w:rPr>
              <w:t>i tij/i</w:t>
            </w:r>
            <w:r w:rsidR="002D47CB" w:rsidRPr="00961376">
              <w:rPr>
                <w:lang w:val="sq-AL"/>
              </w:rPr>
              <w:t xml:space="preserve"> saj</w:t>
            </w:r>
            <w:r w:rsidRPr="00961376">
              <w:rPr>
                <w:lang w:val="sq-AL"/>
              </w:rPr>
              <w:t xml:space="preserve"> ligjor, por gjithnjë brenda një afati 15 ditor nga dita e njoftimit gojor të AP</w:t>
            </w:r>
            <w:r w:rsidR="004F77E3" w:rsidRPr="00961376">
              <w:rPr>
                <w:lang w:val="sq-AL"/>
              </w:rPr>
              <w:t>-së</w:t>
            </w:r>
            <w:r w:rsidRPr="00961376">
              <w:rPr>
                <w:lang w:val="sq-AL"/>
              </w:rPr>
              <w:t xml:space="preserve">/ pranimit të të miturit në programin e agjencisë/ </w:t>
            </w:r>
            <w:r w:rsidRPr="00961376">
              <w:rPr>
                <w:lang w:val="sq-AL"/>
              </w:rPr>
              <w:lastRenderedPageBreak/>
              <w:t>institucionit (</w:t>
            </w:r>
            <w:r w:rsidR="00715B42" w:rsidRPr="00961376">
              <w:rPr>
                <w:lang w:val="sq-AL"/>
              </w:rPr>
              <w:t>aneksi</w:t>
            </w:r>
            <w:r w:rsidRPr="00961376">
              <w:rPr>
                <w:lang w:val="sq-AL"/>
              </w:rPr>
              <w:t xml:space="preserve"> 9.15)</w:t>
            </w:r>
          </w:p>
        </w:tc>
        <w:tc>
          <w:tcPr>
            <w:tcW w:w="1688" w:type="pct"/>
            <w:shd w:val="clear" w:color="auto" w:fill="auto"/>
          </w:tcPr>
          <w:p w:rsidR="003C4239" w:rsidRPr="00961376" w:rsidRDefault="003C4239" w:rsidP="003C4239">
            <w:pPr>
              <w:pStyle w:val="Tabele"/>
              <w:rPr>
                <w:lang w:val="sq-AL"/>
              </w:rPr>
            </w:pPr>
            <w:r w:rsidRPr="00961376">
              <w:rPr>
                <w:lang w:val="sq-AL"/>
              </w:rPr>
              <w:lastRenderedPageBreak/>
              <w:t>7. Nëse personi dëshiron të intervistohet formalisht, A/IPIF</w:t>
            </w:r>
            <w:r w:rsidR="000C145C" w:rsidRPr="00961376">
              <w:rPr>
                <w:lang w:val="sq-AL"/>
              </w:rPr>
              <w:t>-ja</w:t>
            </w:r>
            <w:r w:rsidRPr="00961376">
              <w:rPr>
                <w:lang w:val="sq-AL"/>
              </w:rPr>
              <w:t>, paraqet kër</w:t>
            </w:r>
            <w:r w:rsidR="001D2BBC" w:rsidRPr="00961376">
              <w:rPr>
                <w:lang w:val="sq-AL"/>
              </w:rPr>
              <w:t>kesën për identifikim formal te</w:t>
            </w:r>
            <w:r w:rsidRPr="00961376">
              <w:rPr>
                <w:lang w:val="sq-AL"/>
              </w:rPr>
              <w:t xml:space="preserve"> SLKTP</w:t>
            </w:r>
            <w:r w:rsidR="000C145C" w:rsidRPr="00961376">
              <w:rPr>
                <w:lang w:val="sq-AL"/>
              </w:rPr>
              <w:t>-ja</w:t>
            </w:r>
            <w:r w:rsidRPr="00961376">
              <w:rPr>
                <w:lang w:val="sq-AL"/>
              </w:rPr>
              <w:t xml:space="preserve"> për organizimin e </w:t>
            </w:r>
            <w:r w:rsidR="000E09CF" w:rsidRPr="00961376">
              <w:rPr>
                <w:lang w:val="sq-AL"/>
              </w:rPr>
              <w:t xml:space="preserve">intervistimit/identifikimit </w:t>
            </w:r>
            <w:r w:rsidRPr="00961376">
              <w:rPr>
                <w:lang w:val="sq-AL"/>
              </w:rPr>
              <w:t>formal në kohën më të përshtatshme të vendosur nga personi, por gjithnjë duke synuar të kryhet brenda një afati 15</w:t>
            </w:r>
            <w:r w:rsidR="007C3979" w:rsidRPr="00961376">
              <w:rPr>
                <w:lang w:val="sq-AL"/>
              </w:rPr>
              <w:t>-</w:t>
            </w:r>
            <w:r w:rsidRPr="00961376">
              <w:rPr>
                <w:lang w:val="sq-AL"/>
              </w:rPr>
              <w:t>ditor nga dita e njoftimit gojor të AP</w:t>
            </w:r>
            <w:r w:rsidR="004F77E3" w:rsidRPr="00961376">
              <w:rPr>
                <w:lang w:val="sq-AL"/>
              </w:rPr>
              <w:t>-së</w:t>
            </w:r>
            <w:r w:rsidRPr="00961376">
              <w:rPr>
                <w:lang w:val="sq-AL"/>
              </w:rPr>
              <w:t>/pranimit të personit në programin e agjencisë/ institucionit (</w:t>
            </w:r>
            <w:r w:rsidR="00715B42" w:rsidRPr="00961376">
              <w:rPr>
                <w:lang w:val="sq-AL"/>
              </w:rPr>
              <w:t>aneksi</w:t>
            </w:r>
            <w:r w:rsidRPr="00961376">
              <w:rPr>
                <w:lang w:val="sq-AL"/>
              </w:rPr>
              <w:t xml:space="preserve"> 9.15)</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9600C3">
            <w:pPr>
              <w:pStyle w:val="Tabele"/>
              <w:rPr>
                <w:lang w:val="sq-AL"/>
              </w:rPr>
            </w:pPr>
            <w:r w:rsidRPr="00961376">
              <w:rPr>
                <w:lang w:val="sq-AL"/>
              </w:rPr>
              <w:t xml:space="preserve">8. Nëse </w:t>
            </w:r>
            <w:r w:rsidR="00245253" w:rsidRPr="00961376">
              <w:rPr>
                <w:lang w:val="sq-AL"/>
              </w:rPr>
              <w:t>i mituri/e mitura</w:t>
            </w:r>
            <w:r w:rsidR="007C105D" w:rsidRPr="00961376">
              <w:rPr>
                <w:lang w:val="sq-AL"/>
              </w:rPr>
              <w:t xml:space="preserve"> viktimë e mundshme/</w:t>
            </w:r>
            <w:r w:rsidRPr="00961376">
              <w:rPr>
                <w:lang w:val="sq-AL"/>
              </w:rPr>
              <w:t>viktimë trafikimi largohet nga programi i ndihmës i A/IPIF</w:t>
            </w:r>
            <w:r w:rsidR="003E2982" w:rsidRPr="00961376">
              <w:rPr>
                <w:lang w:val="sq-AL"/>
              </w:rPr>
              <w:t>-së</w:t>
            </w:r>
            <w:r w:rsidRPr="00961376">
              <w:rPr>
                <w:lang w:val="sq-AL"/>
              </w:rPr>
              <w:t>, ose A/IPIF</w:t>
            </w:r>
            <w:r w:rsidR="003E2982" w:rsidRPr="00961376">
              <w:rPr>
                <w:lang w:val="sq-AL"/>
              </w:rPr>
              <w:t>-ja informohet se i mituri</w:t>
            </w:r>
            <w:r w:rsidRPr="00961376">
              <w:rPr>
                <w:lang w:val="sq-AL"/>
              </w:rPr>
              <w:t>/e mitura është larguar nga programet e ndihmës në të cilat A/IPIF</w:t>
            </w:r>
            <w:r w:rsidR="003E2982" w:rsidRPr="00961376">
              <w:rPr>
                <w:lang w:val="sq-AL"/>
              </w:rPr>
              <w:t>-ja</w:t>
            </w:r>
            <w:r w:rsidRPr="00961376">
              <w:rPr>
                <w:lang w:val="sq-AL"/>
              </w:rPr>
              <w:t xml:space="preserve"> e k</w:t>
            </w:r>
            <w:r w:rsidR="00F6657C" w:rsidRPr="00961376">
              <w:rPr>
                <w:lang w:val="sq-AL"/>
              </w:rPr>
              <w:t>a referuar për ndihmë</w:t>
            </w:r>
            <w:r w:rsidRPr="00961376">
              <w:rPr>
                <w:lang w:val="sq-AL"/>
              </w:rPr>
              <w:t xml:space="preserve"> A/IPIF</w:t>
            </w:r>
            <w:r w:rsidR="003E2982" w:rsidRPr="00961376">
              <w:rPr>
                <w:lang w:val="sq-AL"/>
              </w:rPr>
              <w:t>-ja</w:t>
            </w:r>
            <w:r w:rsidR="00F6657C" w:rsidRPr="00961376">
              <w:rPr>
                <w:lang w:val="sq-AL"/>
              </w:rPr>
              <w:t>, lajmëron menjëherë AP-në</w:t>
            </w:r>
            <w:r w:rsidRPr="00961376">
              <w:rPr>
                <w:lang w:val="sq-AL"/>
              </w:rPr>
              <w:t xml:space="preserve"> (</w:t>
            </w:r>
            <w:r w:rsidR="00715B42" w:rsidRPr="00961376">
              <w:rPr>
                <w:lang w:val="sq-AL"/>
              </w:rPr>
              <w:t>aneksi</w:t>
            </w:r>
            <w:r w:rsidRPr="00961376">
              <w:rPr>
                <w:lang w:val="sq-AL"/>
              </w:rPr>
              <w:t xml:space="preserve"> 9.14) </w:t>
            </w:r>
          </w:p>
        </w:tc>
        <w:tc>
          <w:tcPr>
            <w:tcW w:w="1688" w:type="pct"/>
            <w:shd w:val="clear" w:color="auto" w:fill="auto"/>
          </w:tcPr>
          <w:p w:rsidR="003C4239" w:rsidRPr="00961376" w:rsidRDefault="003C4239" w:rsidP="004C408C">
            <w:pPr>
              <w:pStyle w:val="Tabele"/>
              <w:rPr>
                <w:lang w:val="sq-AL"/>
              </w:rPr>
            </w:pPr>
            <w:r w:rsidRPr="00961376">
              <w:rPr>
                <w:lang w:val="sq-AL"/>
              </w:rPr>
              <w:t>8. N</w:t>
            </w:r>
            <w:r w:rsidR="007C105D" w:rsidRPr="00961376">
              <w:rPr>
                <w:lang w:val="sq-AL"/>
              </w:rPr>
              <w:t>ëse personi viktimë e mundshme/</w:t>
            </w:r>
            <w:r w:rsidRPr="00961376">
              <w:rPr>
                <w:lang w:val="sq-AL"/>
              </w:rPr>
              <w:t>viktimë trafikimi largohet nga programi i ndihmës i A/IPIF</w:t>
            </w:r>
            <w:r w:rsidR="003E2982" w:rsidRPr="00961376">
              <w:rPr>
                <w:lang w:val="sq-AL"/>
              </w:rPr>
              <w:t>-së</w:t>
            </w:r>
            <w:r w:rsidRPr="00961376">
              <w:rPr>
                <w:lang w:val="sq-AL"/>
              </w:rPr>
              <w:t>, ose A/IPIF</w:t>
            </w:r>
            <w:r w:rsidR="006250BC" w:rsidRPr="00961376">
              <w:rPr>
                <w:lang w:val="sq-AL"/>
              </w:rPr>
              <w:t>-ja</w:t>
            </w:r>
            <w:r w:rsidRPr="00961376">
              <w:rPr>
                <w:lang w:val="sq-AL"/>
              </w:rPr>
              <w:t xml:space="preserve"> informohet se personi është larguar nga programet e ndihmës</w:t>
            </w:r>
            <w:r w:rsidR="00F6657C" w:rsidRPr="00961376">
              <w:rPr>
                <w:lang w:val="sq-AL"/>
              </w:rPr>
              <w:t>,</w:t>
            </w:r>
            <w:r w:rsidRPr="00961376">
              <w:rPr>
                <w:lang w:val="sq-AL"/>
              </w:rPr>
              <w:t xml:space="preserve"> në të cilat A/IPIF</w:t>
            </w:r>
            <w:r w:rsidR="006250BC" w:rsidRPr="00961376">
              <w:rPr>
                <w:lang w:val="sq-AL"/>
              </w:rPr>
              <w:t>-ja</w:t>
            </w:r>
            <w:r w:rsidRPr="00961376">
              <w:rPr>
                <w:lang w:val="sq-AL"/>
              </w:rPr>
              <w:t xml:space="preserve"> e ka referuar për ndihmë, A/IPIF</w:t>
            </w:r>
            <w:r w:rsidR="006250BC" w:rsidRPr="00961376">
              <w:rPr>
                <w:lang w:val="sq-AL"/>
              </w:rPr>
              <w:t>-ja</w:t>
            </w:r>
            <w:r w:rsidR="00F6657C" w:rsidRPr="00961376">
              <w:rPr>
                <w:lang w:val="sq-AL"/>
              </w:rPr>
              <w:t>, lajmëron menjëherë AP-në</w:t>
            </w:r>
            <w:r w:rsidRPr="00961376">
              <w:rPr>
                <w:lang w:val="sq-AL"/>
              </w:rPr>
              <w:t xml:space="preserve"> (</w:t>
            </w:r>
            <w:r w:rsidR="00715B42" w:rsidRPr="00961376">
              <w:rPr>
                <w:lang w:val="sq-AL"/>
              </w:rPr>
              <w:t>aneksi</w:t>
            </w:r>
            <w:r w:rsidRPr="00961376">
              <w:rPr>
                <w:lang w:val="sq-AL"/>
              </w:rPr>
              <w:t xml:space="preserve"> 9.14) </w:t>
            </w:r>
          </w:p>
        </w:tc>
      </w:tr>
      <w:tr w:rsidR="003C4239" w:rsidRPr="00961376" w:rsidTr="003C4239">
        <w:trPr>
          <w:trHeight w:val="127"/>
          <w:jc w:val="center"/>
        </w:trPr>
        <w:tc>
          <w:tcPr>
            <w:tcW w:w="1643" w:type="pct"/>
            <w:shd w:val="clear" w:color="auto" w:fill="auto"/>
            <w:vAlign w:val="center"/>
          </w:tcPr>
          <w:p w:rsidR="003C4239" w:rsidRPr="00961376" w:rsidRDefault="003C4239" w:rsidP="003C4239">
            <w:pPr>
              <w:pStyle w:val="Tabele"/>
              <w:rPr>
                <w:lang w:val="sq-AL"/>
              </w:rPr>
            </w:pPr>
            <w:r w:rsidRPr="00961376">
              <w:rPr>
                <w:lang w:val="sq-AL"/>
              </w:rPr>
              <w:t>Tregues për identifikimin e viktimave të mundshme</w:t>
            </w:r>
          </w:p>
        </w:tc>
        <w:tc>
          <w:tcPr>
            <w:tcW w:w="1668" w:type="pct"/>
            <w:shd w:val="clear" w:color="auto" w:fill="auto"/>
          </w:tcPr>
          <w:p w:rsidR="003C4239" w:rsidRPr="00961376" w:rsidRDefault="003C4239" w:rsidP="003C4239">
            <w:pPr>
              <w:pStyle w:val="Tabele"/>
              <w:rPr>
                <w:lang w:val="sq-AL"/>
              </w:rPr>
            </w:pPr>
          </w:p>
        </w:tc>
        <w:tc>
          <w:tcPr>
            <w:tcW w:w="1688"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643" w:type="pct"/>
            <w:vMerge w:val="restart"/>
            <w:shd w:val="clear" w:color="auto" w:fill="auto"/>
            <w:vAlign w:val="center"/>
          </w:tcPr>
          <w:p w:rsidR="003C4239" w:rsidRPr="00961376" w:rsidRDefault="003C4239" w:rsidP="003C4239">
            <w:pPr>
              <w:pStyle w:val="Tabele"/>
              <w:jc w:val="center"/>
              <w:rPr>
                <w:lang w:val="sq-AL"/>
              </w:rPr>
            </w:pPr>
            <w:r w:rsidRPr="00961376">
              <w:rPr>
                <w:lang w:val="sq-AL"/>
              </w:rPr>
              <w:t>Tregues parësorë</w:t>
            </w:r>
          </w:p>
          <w:p w:rsidR="003C4239" w:rsidRPr="00961376" w:rsidRDefault="003C4239" w:rsidP="003C4239">
            <w:pPr>
              <w:pStyle w:val="Tabele"/>
              <w:jc w:val="center"/>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deklaron se është keqpërdorur, abuzuar, kërcënuar, s</w:t>
            </w:r>
            <w:r w:rsidR="00815183" w:rsidRPr="00961376">
              <w:rPr>
                <w:lang w:val="sq-AL"/>
              </w:rPr>
              <w:t>hfrytëzuar dhe është i kënaqur/</w:t>
            </w:r>
            <w:r w:rsidR="003C4239" w:rsidRPr="00961376">
              <w:rPr>
                <w:lang w:val="sq-AL"/>
              </w:rPr>
              <w:t>e kënaqur që ka rënë në kontakt me persona/ autoritete që japin ndihmë dhe jep shenja se kërkon ndihmë</w:t>
            </w:r>
          </w:p>
        </w:tc>
        <w:tc>
          <w:tcPr>
            <w:tcW w:w="1688" w:type="pct"/>
            <w:shd w:val="clear" w:color="auto" w:fill="auto"/>
          </w:tcPr>
          <w:p w:rsidR="003C4239" w:rsidRPr="00961376" w:rsidRDefault="003C4239" w:rsidP="003C4239">
            <w:pPr>
              <w:pStyle w:val="Tabele"/>
              <w:rPr>
                <w:lang w:val="sq-AL"/>
              </w:rPr>
            </w:pPr>
            <w:r w:rsidRPr="00961376">
              <w:rPr>
                <w:lang w:val="sq-AL"/>
              </w:rPr>
              <w:t>Personi deklaron se është shfrytëzuar dhe kërkon ndihmë</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F6657C" w:rsidRPr="00961376">
              <w:rPr>
                <w:lang w:val="sq-AL"/>
              </w:rPr>
              <w:t xml:space="preserve"> ka shenja në trup</w:t>
            </w:r>
            <w:r w:rsidR="003C4239" w:rsidRPr="00961376">
              <w:rPr>
                <w:lang w:val="sq-AL"/>
              </w:rPr>
              <w:t xml:space="preserve"> (mavijosje p.sh.), që tregojnë dhunë fizike ose seksuale ndaj tij/saj </w:t>
            </w:r>
          </w:p>
        </w:tc>
        <w:tc>
          <w:tcPr>
            <w:tcW w:w="1688" w:type="pct"/>
            <w:shd w:val="clear" w:color="auto" w:fill="auto"/>
          </w:tcPr>
          <w:p w:rsidR="003C4239" w:rsidRPr="00961376" w:rsidRDefault="003C4239" w:rsidP="004C408C">
            <w:pPr>
              <w:pStyle w:val="Tabele"/>
              <w:rPr>
                <w:lang w:val="sq-AL"/>
              </w:rPr>
            </w:pPr>
            <w:r w:rsidRPr="00961376">
              <w:rPr>
                <w:lang w:val="sq-AL"/>
              </w:rPr>
              <w:t xml:space="preserve">Personi ka ardhur në një situatë shfrytëzimi nëpërmjet rrëmbimit apo nëpërmjet një premtimi që ka rezultuar i rremë </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I mituri që lyp ka gjithmonë një të rritur pranë që e kontrollon</w:t>
            </w:r>
          </w:p>
        </w:tc>
        <w:tc>
          <w:tcPr>
            <w:tcW w:w="1688" w:type="pct"/>
            <w:shd w:val="clear" w:color="auto" w:fill="auto"/>
          </w:tcPr>
          <w:p w:rsidR="003C4239" w:rsidRPr="00961376" w:rsidRDefault="003C4239" w:rsidP="003C4239">
            <w:pPr>
              <w:pStyle w:val="Tabele"/>
              <w:rPr>
                <w:lang w:val="sq-AL"/>
              </w:rPr>
            </w:pPr>
            <w:r w:rsidRPr="00961376">
              <w:rPr>
                <w:lang w:val="sq-AL"/>
              </w:rPr>
              <w:t xml:space="preserve">Personi është i detyruar të qëndrojë në një situatë shfrytëzimi për shkak të kërcënimeve dhe dhunës ndaj tij/saj ose personave të afërt me të. </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3C4239">
            <w:pPr>
              <w:pStyle w:val="Tabele"/>
              <w:rPr>
                <w:lang w:val="sq-AL"/>
              </w:rPr>
            </w:pPr>
            <w:r w:rsidRPr="00961376">
              <w:rPr>
                <w:lang w:val="sq-AL"/>
              </w:rPr>
              <w:t>I mituri/e mitura</w:t>
            </w:r>
            <w:r w:rsidR="003C4239" w:rsidRPr="00961376">
              <w:rPr>
                <w:lang w:val="sq-AL"/>
              </w:rPr>
              <w:t xml:space="preserve"> shet ose punon</w:t>
            </w:r>
          </w:p>
          <w:p w:rsidR="003C4239" w:rsidRPr="00961376" w:rsidRDefault="003C4239" w:rsidP="003C4239">
            <w:pPr>
              <w:pStyle w:val="Tabele"/>
              <w:rPr>
                <w:lang w:val="sq-AL"/>
              </w:rPr>
            </w:pPr>
          </w:p>
        </w:tc>
        <w:tc>
          <w:tcPr>
            <w:tcW w:w="1688" w:type="pct"/>
            <w:shd w:val="clear" w:color="auto" w:fill="auto"/>
          </w:tcPr>
          <w:p w:rsidR="003C4239" w:rsidRPr="00961376" w:rsidRDefault="003C4239" w:rsidP="004C408C">
            <w:pPr>
              <w:pStyle w:val="Tabele"/>
              <w:rPr>
                <w:lang w:val="sq-AL"/>
              </w:rPr>
            </w:pPr>
            <w:r w:rsidRPr="00961376">
              <w:rPr>
                <w:lang w:val="sq-AL"/>
              </w:rPr>
              <w:t xml:space="preserve">Personi nuk ka kontroll mbi jetën e tij: lëvizja, strehimi, përdorimi i të ardhurave, udhëhiqen dhe kontrollohen nga persona të tjerë </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nuk ka kontakte me familjen dhe nuk ka person me lidhje gjaku që kujdeset për të</w:t>
            </w:r>
          </w:p>
        </w:tc>
        <w:tc>
          <w:tcPr>
            <w:tcW w:w="1688" w:type="pct"/>
            <w:shd w:val="clear" w:color="auto" w:fill="auto"/>
          </w:tcPr>
          <w:p w:rsidR="003C4239" w:rsidRPr="00961376" w:rsidRDefault="003C4239" w:rsidP="004C408C">
            <w:pPr>
              <w:pStyle w:val="Tabele"/>
              <w:rPr>
                <w:lang w:val="sq-AL"/>
              </w:rPr>
            </w:pPr>
            <w:r w:rsidRPr="00961376">
              <w:rPr>
                <w:lang w:val="sq-AL"/>
              </w:rPr>
              <w:t xml:space="preserve">Transporti i personit, strehimi, punësimi, janë rregulluar nga persona që njihen apo për të cilët ka informacion se janë trafikantë apo shfrytëzues </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3C4239">
            <w:pPr>
              <w:pStyle w:val="Tabele"/>
              <w:rPr>
                <w:lang w:val="sq-AL"/>
              </w:rPr>
            </w:pPr>
            <w:r w:rsidRPr="00961376">
              <w:rPr>
                <w:lang w:val="sq-AL"/>
              </w:rPr>
              <w:t>I mituri/e mitura</w:t>
            </w:r>
            <w:r w:rsidR="003C4239" w:rsidRPr="00961376">
              <w:rPr>
                <w:lang w:val="sq-AL"/>
              </w:rPr>
              <w:t xml:space="preserve"> është </w:t>
            </w:r>
            <w:r w:rsidR="0041237A" w:rsidRPr="00961376">
              <w:rPr>
                <w:lang w:val="sq-AL"/>
              </w:rPr>
              <w:t>sjellë në vendin e konstatimit/</w:t>
            </w:r>
            <w:r w:rsidR="003C4239" w:rsidRPr="00961376">
              <w:rPr>
                <w:lang w:val="sq-AL"/>
              </w:rPr>
              <w:t>qytetin apo krahinën nga një person i rritur apo më i rritur</w:t>
            </w:r>
            <w:r w:rsidR="0041237A" w:rsidRPr="00961376">
              <w:rPr>
                <w:lang w:val="sq-AL"/>
              </w:rPr>
              <w:t>,</w:t>
            </w:r>
            <w:r w:rsidR="003C4239" w:rsidRPr="00961376">
              <w:rPr>
                <w:lang w:val="sq-AL"/>
              </w:rPr>
              <w:t xml:space="preserve"> me t</w:t>
            </w:r>
            <w:r w:rsidR="007C105D" w:rsidRPr="00961376">
              <w:rPr>
                <w:lang w:val="sq-AL"/>
              </w:rPr>
              <w:t>ë cilin nuk ka lidhje familjare</w:t>
            </w:r>
          </w:p>
        </w:tc>
        <w:tc>
          <w:tcPr>
            <w:tcW w:w="1688"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i paregjistruar, qëndron me persona të rritur</w:t>
            </w:r>
            <w:r w:rsidR="0041237A" w:rsidRPr="00961376">
              <w:rPr>
                <w:lang w:val="sq-AL"/>
              </w:rPr>
              <w:t>,</w:t>
            </w:r>
            <w:r w:rsidR="003C4239" w:rsidRPr="00961376">
              <w:rPr>
                <w:lang w:val="sq-AL"/>
              </w:rPr>
              <w:t xml:space="preserve"> me të cilët nuk ka lidhje familjare</w:t>
            </w:r>
          </w:p>
        </w:tc>
        <w:tc>
          <w:tcPr>
            <w:tcW w:w="1688"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3C4239">
            <w:pPr>
              <w:pStyle w:val="Tabele"/>
              <w:rPr>
                <w:lang w:val="sq-AL"/>
              </w:rPr>
            </w:pPr>
            <w:r w:rsidRPr="00961376">
              <w:rPr>
                <w:lang w:val="sq-AL"/>
              </w:rPr>
              <w:t>I mituri/e mitura</w:t>
            </w:r>
            <w:r w:rsidR="003C4239" w:rsidRPr="00961376">
              <w:rPr>
                <w:lang w:val="sq-AL"/>
              </w:rPr>
              <w:t xml:space="preserve"> është në shoqërinë e personave që shfrytëzojnë apo trafikojnë të miturit</w:t>
            </w:r>
          </w:p>
        </w:tc>
        <w:tc>
          <w:tcPr>
            <w:tcW w:w="1688"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3C4239">
            <w:pPr>
              <w:pStyle w:val="Tabele"/>
              <w:rPr>
                <w:lang w:val="sq-AL"/>
              </w:rPr>
            </w:pPr>
            <w:r w:rsidRPr="00961376">
              <w:rPr>
                <w:lang w:val="sq-AL"/>
              </w:rPr>
              <w:t>I mituri/e mitura</w:t>
            </w:r>
            <w:r w:rsidR="003C4239" w:rsidRPr="00961376">
              <w:rPr>
                <w:lang w:val="sq-AL"/>
              </w:rPr>
              <w:t xml:space="preserve"> nuk </w:t>
            </w:r>
            <w:r w:rsidR="007C105D" w:rsidRPr="00961376">
              <w:rPr>
                <w:lang w:val="sq-AL"/>
              </w:rPr>
              <w:t>ka një vendbanim të qëndrueshëm</w:t>
            </w:r>
          </w:p>
        </w:tc>
        <w:tc>
          <w:tcPr>
            <w:tcW w:w="1688"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fle në rrugë</w:t>
            </w:r>
          </w:p>
        </w:tc>
        <w:tc>
          <w:tcPr>
            <w:tcW w:w="1688"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643" w:type="pct"/>
            <w:vMerge w:val="restart"/>
            <w:shd w:val="clear" w:color="auto" w:fill="auto"/>
            <w:vAlign w:val="center"/>
          </w:tcPr>
          <w:p w:rsidR="003C4239" w:rsidRPr="00961376" w:rsidRDefault="003C4239" w:rsidP="003C4239">
            <w:pPr>
              <w:pStyle w:val="Tabele"/>
              <w:jc w:val="center"/>
              <w:rPr>
                <w:lang w:val="sq-AL"/>
              </w:rPr>
            </w:pPr>
            <w:r w:rsidRPr="00961376">
              <w:rPr>
                <w:lang w:val="sq-AL"/>
              </w:rPr>
              <w:t>Tregues dytësorë</w:t>
            </w:r>
          </w:p>
          <w:p w:rsidR="003C4239" w:rsidRPr="00961376" w:rsidRDefault="003C4239" w:rsidP="003C4239">
            <w:pPr>
              <w:pStyle w:val="Tabele"/>
              <w:jc w:val="center"/>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frekuenton vende të njohu</w:t>
            </w:r>
            <w:r w:rsidR="0041237A" w:rsidRPr="00961376">
              <w:rPr>
                <w:lang w:val="sq-AL"/>
              </w:rPr>
              <w:t>ra për aktivitete të paligjshme</w:t>
            </w:r>
            <w:r w:rsidR="003C4239" w:rsidRPr="00961376">
              <w:rPr>
                <w:lang w:val="sq-AL"/>
              </w:rPr>
              <w:t xml:space="preserve"> (shpërndarje droge, ushtrim prostitucioni, shkëmbim mallrash të vjedhura</w:t>
            </w:r>
            <w:r w:rsidR="00906593" w:rsidRPr="00961376">
              <w:rPr>
                <w:lang w:val="sq-AL"/>
              </w:rPr>
              <w:t xml:space="preserve"> etj.</w:t>
            </w:r>
            <w:r w:rsidR="003C4239" w:rsidRPr="00961376">
              <w:rPr>
                <w:lang w:val="sq-AL"/>
              </w:rPr>
              <w:t>)</w:t>
            </w:r>
          </w:p>
        </w:tc>
        <w:tc>
          <w:tcPr>
            <w:tcW w:w="1688" w:type="pct"/>
            <w:shd w:val="clear" w:color="auto" w:fill="auto"/>
          </w:tcPr>
          <w:p w:rsidR="003C4239" w:rsidRPr="00961376" w:rsidRDefault="003C4239" w:rsidP="003C4239">
            <w:pPr>
              <w:pStyle w:val="Tabele"/>
              <w:rPr>
                <w:lang w:val="sq-AL"/>
              </w:rPr>
            </w:pPr>
            <w:r w:rsidRPr="00961376">
              <w:rPr>
                <w:lang w:val="sq-AL"/>
              </w:rPr>
              <w:t>Kushtet në të cilat ka punuar/ punon personi, kanë qenë të dëmshme për shëndetin dhe jetën e personit</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3C4239">
            <w:pPr>
              <w:pStyle w:val="Tabele"/>
              <w:rPr>
                <w:lang w:val="sq-AL"/>
              </w:rPr>
            </w:pPr>
            <w:r w:rsidRPr="00961376">
              <w:rPr>
                <w:lang w:val="sq-AL"/>
              </w:rPr>
              <w:t>I mituri/e mitura</w:t>
            </w:r>
            <w:r w:rsidR="003C4239" w:rsidRPr="00961376">
              <w:rPr>
                <w:lang w:val="sq-AL"/>
              </w:rPr>
              <w:t xml:space="preserve"> është kapur duke vjedhur</w:t>
            </w:r>
          </w:p>
          <w:p w:rsidR="003C4239" w:rsidRPr="00961376" w:rsidRDefault="003C4239" w:rsidP="003C4239">
            <w:pPr>
              <w:pStyle w:val="Tabele"/>
              <w:rPr>
                <w:lang w:val="sq-AL"/>
              </w:rPr>
            </w:pPr>
          </w:p>
        </w:tc>
        <w:tc>
          <w:tcPr>
            <w:tcW w:w="1688" w:type="pct"/>
            <w:shd w:val="clear" w:color="auto" w:fill="auto"/>
          </w:tcPr>
          <w:p w:rsidR="003C4239" w:rsidRPr="00961376" w:rsidRDefault="003C4239" w:rsidP="004C408C">
            <w:pPr>
              <w:pStyle w:val="Tabele"/>
              <w:rPr>
                <w:lang w:val="sq-AL"/>
              </w:rPr>
            </w:pPr>
            <w:r w:rsidRPr="00961376">
              <w:rPr>
                <w:lang w:val="sq-AL"/>
              </w:rPr>
              <w:t>Personit ia ka rregulluar pun</w:t>
            </w:r>
            <w:r w:rsidR="0041237A" w:rsidRPr="00961376">
              <w:rPr>
                <w:lang w:val="sq-AL"/>
              </w:rPr>
              <w:t>ën, shkollën një person i cili/</w:t>
            </w:r>
            <w:r w:rsidRPr="00961376">
              <w:rPr>
                <w:lang w:val="sq-AL"/>
              </w:rPr>
              <w:t>e cila ka marrë</w:t>
            </w:r>
            <w:r w:rsidR="0041237A" w:rsidRPr="00961376">
              <w:rPr>
                <w:lang w:val="sq-AL"/>
              </w:rPr>
              <w:t>dhënie biznesi me punëdhënësin/</w:t>
            </w:r>
            <w:r w:rsidRPr="00961376">
              <w:rPr>
                <w:lang w:val="sq-AL"/>
              </w:rPr>
              <w:t xml:space="preserve">punëdhënësen </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7447C3">
            <w:pPr>
              <w:pStyle w:val="Tabele"/>
              <w:rPr>
                <w:lang w:val="sq-AL"/>
              </w:rPr>
            </w:pPr>
            <w:r w:rsidRPr="00961376">
              <w:rPr>
                <w:lang w:val="sq-AL"/>
              </w:rPr>
              <w:t>I mituri/e mitura</w:t>
            </w:r>
            <w:r w:rsidR="003C4239" w:rsidRPr="00961376">
              <w:rPr>
                <w:lang w:val="sq-AL"/>
              </w:rPr>
              <w:t xml:space="preserve"> që lyp duket i</w:t>
            </w:r>
            <w:r w:rsidR="0041237A" w:rsidRPr="00961376">
              <w:rPr>
                <w:lang w:val="sq-AL"/>
              </w:rPr>
              <w:t>/e lënë pas dore: është i/e keq</w:t>
            </w:r>
            <w:r w:rsidR="003C4239" w:rsidRPr="00961376">
              <w:rPr>
                <w:lang w:val="sq-AL"/>
              </w:rPr>
              <w:t>ushqyer; veshur në mënyrë të papërshtatshme për moshën apo kushtet atmosferike</w:t>
            </w:r>
          </w:p>
        </w:tc>
        <w:tc>
          <w:tcPr>
            <w:tcW w:w="1688" w:type="pct"/>
            <w:shd w:val="clear" w:color="auto" w:fill="auto"/>
          </w:tcPr>
          <w:p w:rsidR="003C4239" w:rsidRPr="00961376" w:rsidRDefault="003C4239" w:rsidP="003C4239">
            <w:pPr>
              <w:pStyle w:val="Tabele"/>
              <w:rPr>
                <w:lang w:val="sq-AL"/>
              </w:rPr>
            </w:pPr>
            <w:r w:rsidRPr="00961376">
              <w:rPr>
                <w:lang w:val="sq-AL"/>
              </w:rPr>
              <w:t>Personit nuk i ës</w:t>
            </w:r>
            <w:r w:rsidR="007C105D" w:rsidRPr="00961376">
              <w:rPr>
                <w:lang w:val="sq-AL"/>
              </w:rPr>
              <w:t>htë lejuar të zgjedhë strehimin</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3C4239">
            <w:pPr>
              <w:pStyle w:val="Tabele"/>
              <w:rPr>
                <w:lang w:val="sq-AL"/>
              </w:rPr>
            </w:pPr>
            <w:r w:rsidRPr="00961376">
              <w:rPr>
                <w:lang w:val="sq-AL"/>
              </w:rPr>
              <w:t xml:space="preserve">E mitura ka shtatzëni të padëshiruar </w:t>
            </w:r>
          </w:p>
          <w:p w:rsidR="003C4239" w:rsidRPr="00961376" w:rsidRDefault="003C4239" w:rsidP="003C4239">
            <w:pPr>
              <w:pStyle w:val="Tabele"/>
              <w:rPr>
                <w:lang w:val="sq-AL"/>
              </w:rPr>
            </w:pPr>
          </w:p>
        </w:tc>
        <w:tc>
          <w:tcPr>
            <w:tcW w:w="1688" w:type="pct"/>
            <w:shd w:val="clear" w:color="auto" w:fill="auto"/>
          </w:tcPr>
          <w:p w:rsidR="003C4239" w:rsidRPr="00961376" w:rsidRDefault="003C4239" w:rsidP="001D2BBC">
            <w:pPr>
              <w:pStyle w:val="Tabele"/>
              <w:rPr>
                <w:lang w:val="sq-AL"/>
              </w:rPr>
            </w:pPr>
            <w:r w:rsidRPr="00961376">
              <w:rPr>
                <w:lang w:val="sq-AL"/>
              </w:rPr>
              <w:t>Personi paguan te punëdhënësi një shumë të madhe e të pajust</w:t>
            </w:r>
            <w:r w:rsidR="0041237A" w:rsidRPr="00961376">
              <w:rPr>
                <w:lang w:val="sq-AL"/>
              </w:rPr>
              <w:t>ifikueshme për strehimin e tij/</w:t>
            </w:r>
            <w:r w:rsidR="007C105D" w:rsidRPr="00961376">
              <w:rPr>
                <w:lang w:val="sq-AL"/>
              </w:rPr>
              <w:t>saj</w:t>
            </w:r>
            <w:r w:rsidRPr="00961376">
              <w:rPr>
                <w:lang w:val="sq-AL"/>
              </w:rPr>
              <w:t xml:space="preserve"> </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vuan nga sëmundje seksualisht të transmetueshme</w:t>
            </w:r>
          </w:p>
        </w:tc>
        <w:tc>
          <w:tcPr>
            <w:tcW w:w="1688" w:type="pct"/>
            <w:shd w:val="clear" w:color="auto" w:fill="auto"/>
          </w:tcPr>
          <w:p w:rsidR="003C4239" w:rsidRPr="00961376" w:rsidRDefault="003C4239" w:rsidP="004C408C">
            <w:pPr>
              <w:pStyle w:val="Tabele"/>
              <w:rPr>
                <w:lang w:val="sq-AL"/>
              </w:rPr>
            </w:pPr>
            <w:r w:rsidRPr="00961376">
              <w:rPr>
                <w:lang w:val="sq-AL"/>
              </w:rPr>
              <w:t>Personi fshihet nga autoritetet për shkak të statusit të parregullt të punës së tij/saj</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 xml:space="preserve">Ka të dhëna apo informacion që </w:t>
            </w:r>
            <w:r w:rsidR="00245253" w:rsidRPr="00961376">
              <w:rPr>
                <w:lang w:val="sq-AL"/>
              </w:rPr>
              <w:t>i mituri/e mitura</w:t>
            </w:r>
            <w:r w:rsidRPr="00961376">
              <w:rPr>
                <w:lang w:val="sq-AL"/>
              </w:rPr>
              <w:t xml:space="preserve"> është parë në vende që njihen se përdoren për shfrytëzim seksual të fëmijëve, për lypje, punë të detyruar, apo vende të tjera të papërshtatshme për moshën </w:t>
            </w:r>
          </w:p>
        </w:tc>
        <w:tc>
          <w:tcPr>
            <w:tcW w:w="1688" w:type="pct"/>
            <w:shd w:val="clear" w:color="auto" w:fill="auto"/>
          </w:tcPr>
          <w:p w:rsidR="003C4239" w:rsidRPr="00961376" w:rsidRDefault="003C4239" w:rsidP="003C4239">
            <w:pPr>
              <w:pStyle w:val="Tabele"/>
              <w:rPr>
                <w:lang w:val="sq-AL"/>
              </w:rPr>
            </w:pPr>
            <w:r w:rsidRPr="00961376">
              <w:rPr>
                <w:lang w:val="sq-AL"/>
              </w:rPr>
              <w:t xml:space="preserve">Personi nuk ka akses në kujdesin shëndetësor </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6A304D" w:rsidRPr="00961376">
              <w:rPr>
                <w:lang w:val="sq-AL"/>
              </w:rPr>
              <w:t xml:space="preserve"> ka lënë shtëpinë/</w:t>
            </w:r>
            <w:r w:rsidR="003C4239" w:rsidRPr="00961376">
              <w:rPr>
                <w:lang w:val="sq-AL"/>
              </w:rPr>
              <w:t>vendin e kujdesit me rroba që janë të pazakonshme për këtë të mitur (të papër</w:t>
            </w:r>
            <w:r w:rsidR="0036650A" w:rsidRPr="00961376">
              <w:rPr>
                <w:lang w:val="sq-AL"/>
              </w:rPr>
              <w:t>shtatshme për moshën, i ka marrë</w:t>
            </w:r>
            <w:r w:rsidR="003C4239" w:rsidRPr="00961376">
              <w:rPr>
                <w:lang w:val="sq-AL"/>
              </w:rPr>
              <w:t xml:space="preserve"> borxh prej më të rriturve) </w:t>
            </w:r>
          </w:p>
        </w:tc>
        <w:tc>
          <w:tcPr>
            <w:tcW w:w="1688" w:type="pct"/>
            <w:shd w:val="clear" w:color="auto" w:fill="auto"/>
          </w:tcPr>
          <w:p w:rsidR="003C4239" w:rsidRPr="00961376" w:rsidRDefault="003C4239" w:rsidP="003C4239">
            <w:pPr>
              <w:pStyle w:val="Tabele"/>
              <w:rPr>
                <w:lang w:val="sq-AL"/>
              </w:rPr>
            </w:pPr>
            <w:r w:rsidRPr="00961376">
              <w:rPr>
                <w:lang w:val="sq-AL"/>
              </w:rPr>
              <w:t>Personi  ka pasu</w:t>
            </w:r>
            <w:r w:rsidR="0036650A" w:rsidRPr="00961376">
              <w:rPr>
                <w:lang w:val="sq-AL"/>
              </w:rPr>
              <w:t>r kontakte sociale të kufizuara</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 xml:space="preserve">Ka të dhëna që </w:t>
            </w:r>
            <w:r w:rsidR="00245253" w:rsidRPr="00961376">
              <w:rPr>
                <w:lang w:val="sq-AL"/>
              </w:rPr>
              <w:t>i mituri/e mitura</w:t>
            </w:r>
            <w:r w:rsidRPr="00961376">
              <w:rPr>
                <w:lang w:val="sq-AL"/>
              </w:rPr>
              <w:t xml:space="preserve"> merr telefonata apo letra nga të rritur jashtë rrethit të zakonshëm apo kontakteve të zakonshme shoqërore </w:t>
            </w:r>
          </w:p>
        </w:tc>
        <w:tc>
          <w:tcPr>
            <w:tcW w:w="1688" w:type="pct"/>
            <w:shd w:val="clear" w:color="auto" w:fill="auto"/>
          </w:tcPr>
          <w:p w:rsidR="003C4239" w:rsidRPr="00961376" w:rsidRDefault="003C4239" w:rsidP="003C4239">
            <w:pPr>
              <w:pStyle w:val="Tabele"/>
              <w:rPr>
                <w:lang w:val="sq-AL"/>
              </w:rPr>
            </w:pPr>
            <w:r w:rsidRPr="00961376">
              <w:rPr>
                <w:lang w:val="sq-AL"/>
              </w:rPr>
              <w:t xml:space="preserve">Personi nuk ka pasur kontroll mbi privatësinë dhe pronën e vet </w:t>
            </w:r>
          </w:p>
          <w:p w:rsidR="003C4239" w:rsidRPr="00961376" w:rsidRDefault="003C4239" w:rsidP="003C4239">
            <w:pPr>
              <w:pStyle w:val="Tabele"/>
              <w:rPr>
                <w:lang w:val="sq-AL"/>
              </w:rPr>
            </w:pPr>
          </w:p>
          <w:p w:rsidR="003C4239" w:rsidRPr="00961376" w:rsidRDefault="003C4239" w:rsidP="003C4239">
            <w:pPr>
              <w:pStyle w:val="Tabele"/>
              <w:rPr>
                <w:lang w:val="sq-AL"/>
              </w:rPr>
            </w:pPr>
            <w:r w:rsidRPr="00961376">
              <w:rPr>
                <w:lang w:val="sq-AL"/>
              </w:rPr>
              <w:tab/>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3C4239" w:rsidP="004C408C">
            <w:pPr>
              <w:pStyle w:val="Tabele"/>
              <w:rPr>
                <w:lang w:val="sq-AL"/>
              </w:rPr>
            </w:pPr>
            <w:r w:rsidRPr="00961376">
              <w:rPr>
                <w:lang w:val="sq-AL"/>
              </w:rPr>
              <w:t xml:space="preserve">Ka të dhëna që rreth rezidencës </w:t>
            </w:r>
            <w:r w:rsidRPr="00961376">
              <w:rPr>
                <w:lang w:val="sq-AL"/>
              </w:rPr>
              <w:lastRenderedPageBreak/>
              <w:t xml:space="preserve">apo vendbanimit të </w:t>
            </w:r>
            <w:r w:rsidR="002D47CB" w:rsidRPr="00961376">
              <w:rPr>
                <w:lang w:val="sq-AL"/>
              </w:rPr>
              <w:t>të miturit/të miturës</w:t>
            </w:r>
            <w:r w:rsidR="00DB4788" w:rsidRPr="00961376">
              <w:rPr>
                <w:lang w:val="sq-AL"/>
              </w:rPr>
              <w:t xml:space="preserve"> </w:t>
            </w:r>
            <w:r w:rsidRPr="00961376">
              <w:rPr>
                <w:lang w:val="sq-AL"/>
              </w:rPr>
              <w:t>sillen rrotull të rritur me sjellje dhe veprimtari të dyshimtë</w:t>
            </w:r>
          </w:p>
        </w:tc>
        <w:tc>
          <w:tcPr>
            <w:tcW w:w="1688" w:type="pct"/>
            <w:shd w:val="clear" w:color="auto" w:fill="auto"/>
          </w:tcPr>
          <w:p w:rsidR="003C4239" w:rsidRPr="00961376" w:rsidRDefault="003C4239" w:rsidP="003C4239">
            <w:pPr>
              <w:pStyle w:val="Tabele"/>
              <w:rPr>
                <w:lang w:val="sq-AL"/>
              </w:rPr>
            </w:pPr>
            <w:r w:rsidRPr="00961376">
              <w:rPr>
                <w:lang w:val="sq-AL"/>
              </w:rPr>
              <w:lastRenderedPageBreak/>
              <w:t xml:space="preserve">Personi nuk ka pasur akses në </w:t>
            </w:r>
            <w:r w:rsidRPr="00961376">
              <w:rPr>
                <w:lang w:val="sq-AL"/>
              </w:rPr>
              <w:lastRenderedPageBreak/>
              <w:t>informacionin shëndetësor apo në kujdesin shëndetësor</w:t>
            </w:r>
          </w:p>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3C4239">
            <w:pPr>
              <w:pStyle w:val="Tabele"/>
              <w:rPr>
                <w:lang w:val="sq-AL"/>
              </w:rPr>
            </w:pPr>
            <w:r w:rsidRPr="00961376">
              <w:rPr>
                <w:lang w:val="sq-AL"/>
              </w:rPr>
              <w:t>I mituri/e mitura</w:t>
            </w:r>
            <w:r w:rsidR="003C4239" w:rsidRPr="00961376">
              <w:rPr>
                <w:lang w:val="sq-AL"/>
              </w:rPr>
              <w:t xml:space="preserve"> qëndron jashtë banesës, i/</w:t>
            </w:r>
            <w:r w:rsidR="00896050" w:rsidRPr="00961376">
              <w:rPr>
                <w:lang w:val="sq-AL"/>
              </w:rPr>
              <w:t>e vetëm në orët e vona të natës</w:t>
            </w:r>
          </w:p>
        </w:tc>
        <w:tc>
          <w:tcPr>
            <w:tcW w:w="1688" w:type="pct"/>
            <w:shd w:val="clear" w:color="auto" w:fill="auto"/>
          </w:tcPr>
          <w:p w:rsidR="003C4239" w:rsidRPr="00961376" w:rsidRDefault="003C4239" w:rsidP="003C4239">
            <w:pPr>
              <w:pStyle w:val="Tabele"/>
              <w:rPr>
                <w:lang w:val="sq-AL"/>
              </w:rPr>
            </w:pPr>
            <w:r w:rsidRPr="00961376">
              <w:rPr>
                <w:lang w:val="sq-AL"/>
              </w:rPr>
              <w:t>Personit nuk i respektohej e drejta e tij/</w:t>
            </w:r>
            <w:r w:rsidR="00896050" w:rsidRPr="00961376">
              <w:rPr>
                <w:lang w:val="sq-AL"/>
              </w:rPr>
              <w:t xml:space="preserve">e </w:t>
            </w:r>
            <w:r w:rsidRPr="00961376">
              <w:rPr>
                <w:lang w:val="sq-AL"/>
              </w:rPr>
              <w:t>saj për kohë të lirë, pushime të paguara</w:t>
            </w:r>
            <w:r w:rsidR="00906593" w:rsidRPr="00961376">
              <w:rPr>
                <w:lang w:val="sq-AL"/>
              </w:rPr>
              <w:t xml:space="preserve"> etj</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3C4239">
            <w:pPr>
              <w:pStyle w:val="Tabele"/>
              <w:rPr>
                <w:lang w:val="sq-AL"/>
              </w:rPr>
            </w:pPr>
            <w:r w:rsidRPr="00961376">
              <w:rPr>
                <w:lang w:val="sq-AL"/>
              </w:rPr>
              <w:t>I mituri/e mitura</w:t>
            </w:r>
            <w:r w:rsidR="003C4239" w:rsidRPr="00961376">
              <w:rPr>
                <w:lang w:val="sq-AL"/>
              </w:rPr>
              <w:t xml:space="preserve"> ka të dashur shumë më të madh/e në moshë </w:t>
            </w:r>
          </w:p>
          <w:p w:rsidR="003C4239" w:rsidRPr="00961376" w:rsidRDefault="003C4239" w:rsidP="003C4239">
            <w:pPr>
              <w:pStyle w:val="Tabele"/>
              <w:rPr>
                <w:lang w:val="sq-AL"/>
              </w:rPr>
            </w:pPr>
          </w:p>
        </w:tc>
        <w:tc>
          <w:tcPr>
            <w:tcW w:w="1688" w:type="pct"/>
            <w:shd w:val="clear" w:color="auto" w:fill="auto"/>
          </w:tcPr>
          <w:p w:rsidR="003C4239" w:rsidRPr="00961376" w:rsidRDefault="003C4239" w:rsidP="003C4239">
            <w:pPr>
              <w:pStyle w:val="Tabele"/>
              <w:rPr>
                <w:lang w:val="sq-AL"/>
              </w:rPr>
            </w:pPr>
            <w:r w:rsidRPr="00961376">
              <w:rPr>
                <w:lang w:val="sq-AL"/>
              </w:rPr>
              <w:t xml:space="preserve">Kushtet e banimit të personit nuk plotësonin nevojat e </w:t>
            </w:r>
            <w:r w:rsidR="004C408C" w:rsidRPr="00961376">
              <w:rPr>
                <w:lang w:val="sq-AL"/>
              </w:rPr>
              <w:t>tij/</w:t>
            </w:r>
            <w:r w:rsidR="00896050" w:rsidRPr="00961376">
              <w:rPr>
                <w:lang w:val="sq-AL"/>
              </w:rPr>
              <w:t xml:space="preserve">e </w:t>
            </w:r>
            <w:r w:rsidR="004C408C" w:rsidRPr="00961376">
              <w:rPr>
                <w:lang w:val="sq-AL"/>
              </w:rPr>
              <w:t>saj bazë higjieno-sanitare</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ka shuma të mëdha parash të pajustifikueshme </w:t>
            </w:r>
          </w:p>
        </w:tc>
        <w:tc>
          <w:tcPr>
            <w:tcW w:w="1688" w:type="pct"/>
            <w:shd w:val="clear" w:color="auto" w:fill="auto"/>
          </w:tcPr>
          <w:p w:rsidR="003C4239" w:rsidRPr="00961376" w:rsidRDefault="003C4239" w:rsidP="004C408C">
            <w:pPr>
              <w:pStyle w:val="Tabele"/>
              <w:rPr>
                <w:lang w:val="sq-AL"/>
              </w:rPr>
            </w:pPr>
            <w:r w:rsidRPr="00961376">
              <w:rPr>
                <w:lang w:val="sq-AL"/>
              </w:rPr>
              <w:t>Personi nuk di gjuhën, dhe nuk orientohet dot në vendin ku është</w:t>
            </w: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ka munguar/ është larguar për një kohë të gjatë por nuk ka asnjë informacion mbi atë që ka ndodhur </w:t>
            </w:r>
          </w:p>
        </w:tc>
        <w:tc>
          <w:tcPr>
            <w:tcW w:w="1688"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245253" w:rsidP="004C408C">
            <w:pPr>
              <w:pStyle w:val="Tabele"/>
              <w:rPr>
                <w:lang w:val="sq-AL"/>
              </w:rPr>
            </w:pPr>
            <w:r w:rsidRPr="00961376">
              <w:rPr>
                <w:lang w:val="sq-AL"/>
              </w:rPr>
              <w:t>I mituri/e mitura</w:t>
            </w:r>
            <w:r w:rsidR="003C4239" w:rsidRPr="00961376">
              <w:rPr>
                <w:lang w:val="sq-AL"/>
              </w:rPr>
              <w:t xml:space="preserve"> në situatë rruge ka shenja të dukshme neglizhimi dhe braktisjeje</w:t>
            </w:r>
          </w:p>
        </w:tc>
        <w:tc>
          <w:tcPr>
            <w:tcW w:w="1688"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643" w:type="pct"/>
            <w:vMerge/>
            <w:shd w:val="clear" w:color="auto" w:fill="auto"/>
            <w:vAlign w:val="center"/>
          </w:tcPr>
          <w:p w:rsidR="003C4239" w:rsidRPr="00961376" w:rsidRDefault="003C4239" w:rsidP="003C4239">
            <w:pPr>
              <w:pStyle w:val="Tabele"/>
              <w:rPr>
                <w:lang w:val="sq-AL"/>
              </w:rPr>
            </w:pPr>
          </w:p>
        </w:tc>
        <w:tc>
          <w:tcPr>
            <w:tcW w:w="1668" w:type="pct"/>
            <w:shd w:val="clear" w:color="auto" w:fill="auto"/>
          </w:tcPr>
          <w:p w:rsidR="003C4239" w:rsidRPr="00961376" w:rsidRDefault="006A304D" w:rsidP="003C4239">
            <w:pPr>
              <w:pStyle w:val="Tabele"/>
              <w:rPr>
                <w:lang w:val="sq-AL"/>
              </w:rPr>
            </w:pPr>
            <w:r w:rsidRPr="00961376">
              <w:rPr>
                <w:lang w:val="sq-AL"/>
              </w:rPr>
              <w:t>I mituri</w:t>
            </w:r>
            <w:r w:rsidR="003C4239" w:rsidRPr="00961376">
              <w:rPr>
                <w:lang w:val="sq-AL"/>
              </w:rPr>
              <w:t>/e mitura është kthyer pas një mungese, me një pamje të ndryshuar por që nuk ka ndodhur nga kujdestari ligjor apo nga prindërit</w:t>
            </w:r>
          </w:p>
        </w:tc>
        <w:tc>
          <w:tcPr>
            <w:tcW w:w="1688" w:type="pct"/>
            <w:shd w:val="clear" w:color="auto" w:fill="auto"/>
          </w:tcPr>
          <w:p w:rsidR="003C4239" w:rsidRPr="00961376" w:rsidRDefault="003C4239" w:rsidP="003C4239">
            <w:pPr>
              <w:pStyle w:val="Tabele"/>
              <w:rPr>
                <w:lang w:val="sq-AL"/>
              </w:rPr>
            </w:pPr>
          </w:p>
        </w:tc>
      </w:tr>
    </w:tbl>
    <w:p w:rsidR="00AE3B07" w:rsidRPr="00961376" w:rsidRDefault="00AE3B07" w:rsidP="00C46CF5">
      <w:pPr>
        <w:pStyle w:val="Paragrafi"/>
        <w:ind w:firstLine="0"/>
        <w:rPr>
          <w:lang w:val="sq-AL"/>
        </w:rPr>
      </w:pPr>
    </w:p>
    <w:p w:rsidR="003C4239" w:rsidRPr="00961376" w:rsidRDefault="003C4239" w:rsidP="003C4239">
      <w:pPr>
        <w:pStyle w:val="Paragrafi"/>
        <w:rPr>
          <w:lang w:val="sq-AL"/>
        </w:rPr>
      </w:pPr>
      <w:bookmarkStart w:id="33" w:name="_Toc297889728"/>
      <w:r w:rsidRPr="00961376">
        <w:rPr>
          <w:lang w:val="sq-AL"/>
        </w:rPr>
        <w:t>7.2.2 Identifikimi dhe referimi formal pas identifikimit fillestar në territor</w:t>
      </w:r>
      <w:bookmarkEnd w:id="33"/>
      <w:r w:rsidRPr="00961376">
        <w:rPr>
          <w:lang w:val="sq-AL"/>
        </w:rPr>
        <w:t xml:space="preserve"> </w:t>
      </w:r>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5"/>
        <w:gridCol w:w="3221"/>
        <w:gridCol w:w="3221"/>
      </w:tblGrid>
      <w:tr w:rsidR="003C4239" w:rsidRPr="00961376" w:rsidTr="003C4239">
        <w:trPr>
          <w:tblHeader/>
          <w:jc w:val="center"/>
        </w:trPr>
        <w:tc>
          <w:tcPr>
            <w:tcW w:w="1532" w:type="pct"/>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b/>
                <w:lang w:val="sq-AL"/>
              </w:rPr>
            </w:pPr>
            <w:r w:rsidRPr="00961376">
              <w:rPr>
                <w:b/>
                <w:lang w:val="sq-AL"/>
              </w:rPr>
              <w:t>Identifikimi formal i të miturve në territor (të huaj dhe shqiptarë)</w:t>
            </w:r>
          </w:p>
        </w:tc>
        <w:tc>
          <w:tcPr>
            <w:tcW w:w="1734" w:type="pct"/>
            <w:shd w:val="clear" w:color="auto" w:fill="auto"/>
          </w:tcPr>
          <w:p w:rsidR="003C4239" w:rsidRPr="00961376" w:rsidRDefault="003C4239" w:rsidP="003C4239">
            <w:pPr>
              <w:pStyle w:val="Tabele"/>
              <w:rPr>
                <w:b/>
                <w:lang w:val="sq-AL"/>
              </w:rPr>
            </w:pPr>
            <w:r w:rsidRPr="00961376">
              <w:rPr>
                <w:b/>
                <w:lang w:val="sq-AL"/>
              </w:rPr>
              <w:t>Identifikimi formal i të rriturve në territor (të huaj dhe shqiptarë)</w:t>
            </w:r>
          </w:p>
        </w:tc>
      </w:tr>
      <w:tr w:rsidR="003C4239" w:rsidRPr="00961376" w:rsidTr="003C4239">
        <w:trPr>
          <w:jc w:val="center"/>
        </w:trPr>
        <w:tc>
          <w:tcPr>
            <w:tcW w:w="1532" w:type="pct"/>
            <w:shd w:val="clear" w:color="auto" w:fill="auto"/>
            <w:vAlign w:val="center"/>
          </w:tcPr>
          <w:p w:rsidR="003C4239" w:rsidRPr="00961376" w:rsidRDefault="003C4239" w:rsidP="004C408C">
            <w:pPr>
              <w:pStyle w:val="Tabele"/>
              <w:jc w:val="center"/>
              <w:rPr>
                <w:lang w:val="sq-AL"/>
              </w:rPr>
            </w:pPr>
            <w:r w:rsidRPr="00961376">
              <w:rPr>
                <w:lang w:val="sq-AL"/>
              </w:rPr>
              <w:t>Qëllimi</w:t>
            </w:r>
          </w:p>
        </w:tc>
        <w:tc>
          <w:tcPr>
            <w:tcW w:w="1734" w:type="pct"/>
            <w:shd w:val="clear" w:color="auto" w:fill="auto"/>
          </w:tcPr>
          <w:p w:rsidR="003C4239" w:rsidRPr="00961376" w:rsidRDefault="003C4239" w:rsidP="003C4239">
            <w:pPr>
              <w:pStyle w:val="Tabele"/>
              <w:rPr>
                <w:lang w:val="sq-AL"/>
              </w:rPr>
            </w:pPr>
            <w:r w:rsidRPr="00961376">
              <w:rPr>
                <w:lang w:val="sq-AL"/>
              </w:rPr>
              <w:t xml:space="preserve">Të mblidhet dhe analizohet informacion i thelluar për situatën e </w:t>
            </w:r>
            <w:r w:rsidR="002D47CB" w:rsidRPr="00961376">
              <w:rPr>
                <w:lang w:val="sq-AL"/>
              </w:rPr>
              <w:t>të miturit/të miturës</w:t>
            </w:r>
            <w:r w:rsidR="00BB0363" w:rsidRPr="00961376">
              <w:rPr>
                <w:lang w:val="sq-AL"/>
              </w:rPr>
              <w:t xml:space="preserve"> </w:t>
            </w:r>
            <w:r w:rsidRPr="00961376">
              <w:rPr>
                <w:lang w:val="sq-AL"/>
              </w:rPr>
              <w:t xml:space="preserve">së trafikuar, të përcaktohet nëse personi i mitur është viktimë e trafikimit të qenieve njerëzore (VT), të vlerësohen në mënyrë të thelluar nevojat e personit të mitur për ndihmë dhe mbrojtje, të vendoset </w:t>
            </w:r>
            <w:r w:rsidR="00245253" w:rsidRPr="00961376">
              <w:rPr>
                <w:lang w:val="sq-AL"/>
              </w:rPr>
              <w:t>i mituri/e mitura</w:t>
            </w:r>
            <w:r w:rsidRPr="00961376">
              <w:rPr>
                <w:lang w:val="sq-AL"/>
              </w:rPr>
              <w:t xml:space="preserve"> në një ambient të përshtatshëm e të mbrojtur, të jepen udhëzime të qarta dhe të sakta për rehabilitimin e personit të mitur, dhe të grumbullohet informacion i nevojshëm për ndjekjen e veprës penale të trafikimit</w:t>
            </w:r>
          </w:p>
        </w:tc>
        <w:tc>
          <w:tcPr>
            <w:tcW w:w="1734" w:type="pct"/>
            <w:shd w:val="clear" w:color="auto" w:fill="auto"/>
          </w:tcPr>
          <w:p w:rsidR="003C4239" w:rsidRPr="00961376" w:rsidRDefault="003C4239" w:rsidP="003C4239">
            <w:pPr>
              <w:pStyle w:val="Tabele"/>
              <w:rPr>
                <w:lang w:val="sq-AL"/>
              </w:rPr>
            </w:pPr>
            <w:r w:rsidRPr="00961376">
              <w:rPr>
                <w:lang w:val="sq-AL"/>
              </w:rPr>
              <w:t>Të mblidhet dhe analizohet informacioni për situatën e personit të trafikuar, të përcaktohet nëse personi është viktimë e trafikimit të qenieve njerëzore (VT), të vlerësohen në mënyrë të thelluar nevojat e personit për ndihmë dhe mbrojtje, të ndihmohet personi i trafikuar të marrë shërbimet e nevojshme dhe të përshtatshme për nevojat e tij/saj, të jepen udhëzime të qarta dhe të sakta për rehabilitimin e personit të trafikuar, dhe të grumbullohet informacion i nevojshëm për ndjekje</w:t>
            </w:r>
            <w:r w:rsidR="007C105D" w:rsidRPr="00961376">
              <w:rPr>
                <w:lang w:val="sq-AL"/>
              </w:rPr>
              <w:t xml:space="preserve">n e veprës penale të </w:t>
            </w:r>
            <w:r w:rsidR="007C105D" w:rsidRPr="00961376">
              <w:rPr>
                <w:lang w:val="sq-AL"/>
              </w:rPr>
              <w:lastRenderedPageBreak/>
              <w:t>trafikimit</w:t>
            </w:r>
            <w:r w:rsidRPr="00961376">
              <w:rPr>
                <w:lang w:val="sq-AL"/>
              </w:rPr>
              <w:t xml:space="preserve"> </w:t>
            </w:r>
          </w:p>
        </w:tc>
      </w:tr>
      <w:tr w:rsidR="003C4239" w:rsidRPr="00961376" w:rsidTr="003C4239">
        <w:trPr>
          <w:jc w:val="center"/>
        </w:trPr>
        <w:tc>
          <w:tcPr>
            <w:tcW w:w="1532" w:type="pct"/>
            <w:shd w:val="clear" w:color="auto" w:fill="auto"/>
            <w:vAlign w:val="center"/>
          </w:tcPr>
          <w:p w:rsidR="003C4239" w:rsidRPr="00961376" w:rsidRDefault="003C4239" w:rsidP="003C4239">
            <w:pPr>
              <w:pStyle w:val="Tabele"/>
              <w:jc w:val="center"/>
              <w:rPr>
                <w:lang w:val="sq-AL"/>
              </w:rPr>
            </w:pPr>
            <w:r w:rsidRPr="00961376">
              <w:rPr>
                <w:lang w:val="sq-AL"/>
              </w:rPr>
              <w:lastRenderedPageBreak/>
              <w:t>Treguesit e suksesit</w:t>
            </w:r>
          </w:p>
          <w:p w:rsidR="003C4239" w:rsidRPr="00961376" w:rsidRDefault="003C4239" w:rsidP="003C4239">
            <w:pPr>
              <w:pStyle w:val="Tabele"/>
              <w:jc w:val="center"/>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Numri i intervistav</w:t>
            </w:r>
            <w:r w:rsidR="001D2BBC" w:rsidRPr="00961376">
              <w:rPr>
                <w:lang w:val="sq-AL"/>
              </w:rPr>
              <w:t>e të të miturve që njoftohen te</w:t>
            </w:r>
            <w:r w:rsidRPr="00961376">
              <w:rPr>
                <w:lang w:val="sq-AL"/>
              </w:rPr>
              <w:t xml:space="preserve"> SLKTP</w:t>
            </w:r>
            <w:r w:rsidR="00846748" w:rsidRPr="00961376">
              <w:rPr>
                <w:lang w:val="sq-AL"/>
              </w:rPr>
              <w:t xml:space="preserve">-ja </w:t>
            </w:r>
            <w:r w:rsidRPr="00961376">
              <w:rPr>
                <w:lang w:val="sq-AL"/>
              </w:rPr>
              <w:t>si viktima të mundshme të trafikimit</w:t>
            </w:r>
            <w:r w:rsidR="00846748" w:rsidRPr="00961376">
              <w:rPr>
                <w:lang w:val="sq-AL"/>
              </w:rPr>
              <w:t>.</w:t>
            </w:r>
          </w:p>
          <w:p w:rsidR="003C4239" w:rsidRPr="00961376" w:rsidRDefault="003C4239" w:rsidP="003C4239">
            <w:pPr>
              <w:pStyle w:val="Tabele"/>
              <w:rPr>
                <w:lang w:val="sq-AL"/>
              </w:rPr>
            </w:pPr>
            <w:r w:rsidRPr="00961376">
              <w:rPr>
                <w:lang w:val="sq-AL"/>
              </w:rPr>
              <w:t>Numri i të miturve viktima të trafikimit të intervistuar të mbrojtur e ndihmuar</w:t>
            </w:r>
          </w:p>
        </w:tc>
        <w:tc>
          <w:tcPr>
            <w:tcW w:w="1734" w:type="pct"/>
            <w:shd w:val="clear" w:color="auto" w:fill="auto"/>
          </w:tcPr>
          <w:p w:rsidR="003C4239" w:rsidRPr="00961376" w:rsidRDefault="003C4239" w:rsidP="003C4239">
            <w:pPr>
              <w:pStyle w:val="Tabele"/>
              <w:rPr>
                <w:lang w:val="sq-AL"/>
              </w:rPr>
            </w:pPr>
            <w:r w:rsidRPr="00961376">
              <w:rPr>
                <w:lang w:val="sq-AL"/>
              </w:rPr>
              <w:t>Numri i intervistave të të rriturve njoftohen te SLKTP</w:t>
            </w:r>
            <w:r w:rsidR="00846748" w:rsidRPr="00961376">
              <w:rPr>
                <w:lang w:val="sq-AL"/>
              </w:rPr>
              <w:t>-ja</w:t>
            </w:r>
            <w:r w:rsidRPr="00961376">
              <w:rPr>
                <w:lang w:val="sq-AL"/>
              </w:rPr>
              <w:t xml:space="preserve"> si viktima të mundshme të trafikimit</w:t>
            </w:r>
            <w:r w:rsidR="00846748" w:rsidRPr="00961376">
              <w:rPr>
                <w:lang w:val="sq-AL"/>
              </w:rPr>
              <w:t>.</w:t>
            </w:r>
          </w:p>
          <w:p w:rsidR="003C4239" w:rsidRPr="00961376" w:rsidRDefault="003C4239" w:rsidP="003C4239">
            <w:pPr>
              <w:pStyle w:val="Tabele"/>
              <w:rPr>
                <w:lang w:val="sq-AL"/>
              </w:rPr>
            </w:pPr>
            <w:r w:rsidRPr="00961376">
              <w:rPr>
                <w:lang w:val="sq-AL"/>
              </w:rPr>
              <w:t xml:space="preserve">Numri i të rriturve viktima të trafikimit të intervistuar të mbrojtur e ndihmuar </w:t>
            </w:r>
          </w:p>
        </w:tc>
      </w:tr>
      <w:tr w:rsidR="003C4239" w:rsidRPr="00961376" w:rsidTr="003C4239">
        <w:trPr>
          <w:jc w:val="center"/>
        </w:trPr>
        <w:tc>
          <w:tcPr>
            <w:tcW w:w="1532" w:type="pct"/>
            <w:shd w:val="clear" w:color="auto" w:fill="auto"/>
            <w:vAlign w:val="center"/>
          </w:tcPr>
          <w:p w:rsidR="003C4239" w:rsidRPr="00961376" w:rsidRDefault="003C4239" w:rsidP="004C408C">
            <w:pPr>
              <w:pStyle w:val="Tabele"/>
              <w:jc w:val="center"/>
              <w:rPr>
                <w:lang w:val="sq-AL"/>
              </w:rPr>
            </w:pPr>
            <w:r w:rsidRPr="00961376">
              <w:rPr>
                <w:lang w:val="sq-AL"/>
              </w:rPr>
              <w:t>Metoda e identifikimit</w:t>
            </w:r>
          </w:p>
        </w:tc>
        <w:tc>
          <w:tcPr>
            <w:tcW w:w="1734" w:type="pct"/>
            <w:shd w:val="clear" w:color="auto" w:fill="auto"/>
          </w:tcPr>
          <w:p w:rsidR="003C4239" w:rsidRPr="00961376" w:rsidRDefault="003C4239" w:rsidP="003C4239">
            <w:pPr>
              <w:pStyle w:val="Tabele"/>
              <w:rPr>
                <w:lang w:val="sq-AL"/>
              </w:rPr>
            </w:pPr>
            <w:r w:rsidRPr="00961376">
              <w:rPr>
                <w:lang w:val="sq-AL"/>
              </w:rPr>
              <w:t xml:space="preserve">Intervista formale për të mitur </w:t>
            </w:r>
          </w:p>
        </w:tc>
        <w:tc>
          <w:tcPr>
            <w:tcW w:w="1734" w:type="pct"/>
            <w:shd w:val="clear" w:color="auto" w:fill="auto"/>
          </w:tcPr>
          <w:p w:rsidR="003C4239" w:rsidRPr="00961376" w:rsidRDefault="003C4239" w:rsidP="003C4239">
            <w:pPr>
              <w:pStyle w:val="Tabele"/>
              <w:rPr>
                <w:lang w:val="sq-AL"/>
              </w:rPr>
            </w:pPr>
            <w:r w:rsidRPr="00961376">
              <w:rPr>
                <w:lang w:val="sq-AL"/>
              </w:rPr>
              <w:t>Intervista formale për të rritur</w:t>
            </w:r>
          </w:p>
        </w:tc>
      </w:tr>
      <w:tr w:rsidR="003C4239" w:rsidRPr="00961376" w:rsidTr="003C4239">
        <w:trPr>
          <w:jc w:val="center"/>
        </w:trPr>
        <w:tc>
          <w:tcPr>
            <w:tcW w:w="1532" w:type="pct"/>
            <w:shd w:val="clear" w:color="auto" w:fill="auto"/>
            <w:vAlign w:val="center"/>
          </w:tcPr>
          <w:p w:rsidR="003C4239" w:rsidRPr="00961376" w:rsidRDefault="003C4239" w:rsidP="003C4239">
            <w:pPr>
              <w:pStyle w:val="Tabele"/>
              <w:jc w:val="center"/>
              <w:rPr>
                <w:lang w:val="sq-AL"/>
              </w:rPr>
            </w:pPr>
            <w:r w:rsidRPr="00961376">
              <w:rPr>
                <w:lang w:val="sq-AL"/>
              </w:rPr>
              <w:t>Përgjegjës i drejtpërdrejtë/ kush e bën</w:t>
            </w:r>
          </w:p>
        </w:tc>
        <w:tc>
          <w:tcPr>
            <w:tcW w:w="1734" w:type="pct"/>
            <w:shd w:val="clear" w:color="auto" w:fill="auto"/>
          </w:tcPr>
          <w:p w:rsidR="003C4239" w:rsidRPr="00961376" w:rsidRDefault="00E60E13" w:rsidP="003C4239">
            <w:pPr>
              <w:pStyle w:val="Tabele"/>
              <w:rPr>
                <w:lang w:val="sq-AL"/>
              </w:rPr>
            </w:pPr>
            <w:r w:rsidRPr="00961376">
              <w:rPr>
                <w:lang w:val="sq-AL"/>
              </w:rPr>
              <w:t>G/SPIF</w:t>
            </w:r>
            <w:r w:rsidR="003C4239" w:rsidRPr="00961376">
              <w:rPr>
                <w:lang w:val="sq-AL"/>
              </w:rPr>
              <w:t>: Punonjësi i policisë i SLKTP</w:t>
            </w:r>
            <w:r w:rsidRPr="00961376">
              <w:rPr>
                <w:lang w:val="sq-AL"/>
              </w:rPr>
              <w:t>-së</w:t>
            </w:r>
            <w:r w:rsidR="003C4239" w:rsidRPr="00961376">
              <w:rPr>
                <w:lang w:val="sq-AL"/>
              </w:rPr>
              <w:t xml:space="preserve"> dhe punonjësi social i ZRSHSSH</w:t>
            </w:r>
            <w:r w:rsidRPr="00961376">
              <w:rPr>
                <w:lang w:val="sq-AL"/>
              </w:rPr>
              <w:t>-së</w:t>
            </w:r>
            <w:r w:rsidR="003C4239" w:rsidRPr="00961376">
              <w:rPr>
                <w:lang w:val="sq-AL"/>
              </w:rPr>
              <w:t xml:space="preserve"> në qarkun/rajonin ku ndodhet </w:t>
            </w:r>
            <w:r w:rsidR="00245253" w:rsidRPr="00961376">
              <w:rPr>
                <w:lang w:val="sq-AL"/>
              </w:rPr>
              <w:t>i mituri/e mitura</w:t>
            </w:r>
            <w:r w:rsidR="003C4239" w:rsidRPr="00961376">
              <w:rPr>
                <w:lang w:val="sq-AL"/>
              </w:rPr>
              <w:t xml:space="preserve"> viktimë e mundshme e trafikimit (me ndihmën e një përkthyesi në rast se </w:t>
            </w:r>
            <w:r w:rsidR="00245253" w:rsidRPr="00961376">
              <w:rPr>
                <w:lang w:val="sq-AL"/>
              </w:rPr>
              <w:t>i mituri/e mitura</w:t>
            </w:r>
            <w:r w:rsidR="003C4239" w:rsidRPr="00961376">
              <w:rPr>
                <w:lang w:val="sq-AL"/>
              </w:rPr>
              <w:t xml:space="preserve"> është i/e huaj) dhe një punonjësi të programit (mundësisht menaxherit të rastit) ku po ndihmohet i mituri nëse ka të tillë dhe </w:t>
            </w:r>
            <w:r w:rsidR="00245253" w:rsidRPr="00961376">
              <w:rPr>
                <w:lang w:val="sq-AL"/>
              </w:rPr>
              <w:t>i mituri/e mitura</w:t>
            </w:r>
            <w:r w:rsidR="003C4239" w:rsidRPr="00961376">
              <w:rPr>
                <w:lang w:val="sq-AL"/>
              </w:rPr>
              <w:t xml:space="preserve"> dëshiron</w:t>
            </w:r>
          </w:p>
        </w:tc>
        <w:tc>
          <w:tcPr>
            <w:tcW w:w="1734" w:type="pct"/>
            <w:shd w:val="clear" w:color="auto" w:fill="auto"/>
          </w:tcPr>
          <w:p w:rsidR="003C4239" w:rsidRPr="00961376" w:rsidRDefault="003C4239" w:rsidP="003C4239">
            <w:pPr>
              <w:pStyle w:val="Tabele"/>
              <w:rPr>
                <w:lang w:val="sq-AL"/>
              </w:rPr>
            </w:pPr>
            <w:r w:rsidRPr="00961376">
              <w:rPr>
                <w:lang w:val="sq-AL"/>
              </w:rPr>
              <w:t>G/SPIF</w:t>
            </w:r>
            <w:r w:rsidR="00846748" w:rsidRPr="00961376">
              <w:rPr>
                <w:lang w:val="sq-AL"/>
              </w:rPr>
              <w:t>:</w:t>
            </w:r>
            <w:r w:rsidRPr="00961376">
              <w:rPr>
                <w:lang w:val="sq-AL"/>
              </w:rPr>
              <w:t xml:space="preserve"> Punonjësi i policisë i SLKTP dhe punonjësi social i ZRSHSSH në rajonin ku ndodhet viktima e mundshme, me ndihmën e një përkthyesi dhe një punonjësi të programit (mundësisht menaxherit të rastit) ku po ndihmohet personi nëse ka të tillë dhe personi dëshiron </w:t>
            </w:r>
          </w:p>
          <w:p w:rsidR="003C4239" w:rsidRPr="00961376" w:rsidRDefault="003C4239" w:rsidP="003C4239">
            <w:pPr>
              <w:pStyle w:val="Tabele"/>
              <w:rPr>
                <w:lang w:val="sq-AL"/>
              </w:rPr>
            </w:pPr>
          </w:p>
        </w:tc>
      </w:tr>
      <w:tr w:rsidR="003C4239" w:rsidRPr="00961376" w:rsidTr="003C4239">
        <w:trPr>
          <w:jc w:val="center"/>
        </w:trPr>
        <w:tc>
          <w:tcPr>
            <w:tcW w:w="1532" w:type="pct"/>
            <w:shd w:val="clear" w:color="auto" w:fill="auto"/>
            <w:vAlign w:val="center"/>
          </w:tcPr>
          <w:p w:rsidR="003C4239" w:rsidRPr="00961376" w:rsidRDefault="003C4239" w:rsidP="003C4239">
            <w:pPr>
              <w:pStyle w:val="Tabele"/>
              <w:jc w:val="center"/>
              <w:rPr>
                <w:lang w:val="sq-AL"/>
              </w:rPr>
            </w:pPr>
            <w:r w:rsidRPr="00961376">
              <w:rPr>
                <w:lang w:val="sq-AL"/>
              </w:rPr>
              <w:t>Monitorues i drejtpërdrejtë i procesit</w:t>
            </w:r>
          </w:p>
          <w:p w:rsidR="003C4239" w:rsidRPr="00961376" w:rsidRDefault="003C4239" w:rsidP="003C4239">
            <w:pPr>
              <w:pStyle w:val="Tabele"/>
              <w:jc w:val="center"/>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 xml:space="preserve">Shefi i </w:t>
            </w:r>
            <w:r w:rsidR="000F2F17" w:rsidRPr="00961376">
              <w:rPr>
                <w:lang w:val="sq-AL"/>
              </w:rPr>
              <w:t xml:space="preserve">sektorit të luftës kundër </w:t>
            </w:r>
            <w:r w:rsidR="00BD6E00" w:rsidRPr="00961376">
              <w:rPr>
                <w:lang w:val="sq-AL"/>
              </w:rPr>
              <w:t>krimit të or</w:t>
            </w:r>
            <w:r w:rsidRPr="00961376">
              <w:rPr>
                <w:lang w:val="sq-AL"/>
              </w:rPr>
              <w:t xml:space="preserve">ganizuar në Drejtorinë e Policisë së Qarkut dhe </w:t>
            </w:r>
            <w:r w:rsidR="00BD6E00" w:rsidRPr="00961376">
              <w:rPr>
                <w:lang w:val="sq-AL"/>
              </w:rPr>
              <w:t xml:space="preserve">shefi i sektorit kundër trafiqeve të paligjshme </w:t>
            </w:r>
            <w:r w:rsidRPr="00961376">
              <w:rPr>
                <w:lang w:val="sq-AL"/>
              </w:rPr>
              <w:t>në DPPSH, Drejtori i ZRSHSSH</w:t>
            </w:r>
            <w:r w:rsidR="00BD6E00" w:rsidRPr="00961376">
              <w:rPr>
                <w:lang w:val="sq-AL"/>
              </w:rPr>
              <w:t>-së</w:t>
            </w:r>
            <w:r w:rsidRPr="00961376">
              <w:rPr>
                <w:lang w:val="sq-AL"/>
              </w:rPr>
              <w:t xml:space="preserve"> dhe Drejtori i SHSSH</w:t>
            </w:r>
            <w:r w:rsidR="00BD6E00" w:rsidRPr="00961376">
              <w:rPr>
                <w:lang w:val="sq-AL"/>
              </w:rPr>
              <w:t>-së</w:t>
            </w:r>
          </w:p>
        </w:tc>
        <w:tc>
          <w:tcPr>
            <w:tcW w:w="1734" w:type="pct"/>
            <w:shd w:val="clear" w:color="auto" w:fill="auto"/>
          </w:tcPr>
          <w:p w:rsidR="003C4239" w:rsidRPr="00961376" w:rsidRDefault="003C4239" w:rsidP="003C4239">
            <w:pPr>
              <w:pStyle w:val="Tabele"/>
              <w:rPr>
                <w:lang w:val="sq-AL"/>
              </w:rPr>
            </w:pPr>
            <w:r w:rsidRPr="00961376">
              <w:rPr>
                <w:lang w:val="sq-AL"/>
              </w:rPr>
              <w:t xml:space="preserve">Shefi i </w:t>
            </w:r>
            <w:r w:rsidR="000F2F17" w:rsidRPr="00961376">
              <w:rPr>
                <w:lang w:val="sq-AL"/>
              </w:rPr>
              <w:t xml:space="preserve">sektorit të luftës kundër </w:t>
            </w:r>
            <w:r w:rsidR="00BD6E00" w:rsidRPr="00961376">
              <w:rPr>
                <w:lang w:val="sq-AL"/>
              </w:rPr>
              <w:t xml:space="preserve">krimit të organizuar </w:t>
            </w:r>
            <w:r w:rsidRPr="00961376">
              <w:rPr>
                <w:lang w:val="sq-AL"/>
              </w:rPr>
              <w:t xml:space="preserve">në Drejtorinë e Policisë së Qarkut, </w:t>
            </w:r>
            <w:r w:rsidR="00BD6E00" w:rsidRPr="00961376">
              <w:rPr>
                <w:lang w:val="sq-AL"/>
              </w:rPr>
              <w:t xml:space="preserve">shefi i sektorit kundër trafiqeve të paligjshme </w:t>
            </w:r>
            <w:r w:rsidRPr="00961376">
              <w:rPr>
                <w:lang w:val="sq-AL"/>
              </w:rPr>
              <w:t>në DPPSH, Drejtori i Zyrës Rajonale të Shërbimit Social Shtetëror dhe Drejtori i SHSSH</w:t>
            </w:r>
            <w:r w:rsidR="00BD6E00" w:rsidRPr="00961376">
              <w:rPr>
                <w:lang w:val="sq-AL"/>
              </w:rPr>
              <w:t>-së</w:t>
            </w:r>
          </w:p>
        </w:tc>
      </w:tr>
      <w:tr w:rsidR="003C4239" w:rsidRPr="00961376" w:rsidTr="003C4239">
        <w:trPr>
          <w:trHeight w:val="39"/>
          <w:jc w:val="center"/>
        </w:trPr>
        <w:tc>
          <w:tcPr>
            <w:tcW w:w="1532" w:type="pct"/>
            <w:shd w:val="clear" w:color="auto" w:fill="auto"/>
            <w:vAlign w:val="center"/>
          </w:tcPr>
          <w:p w:rsidR="003C4239" w:rsidRPr="00961376" w:rsidRDefault="003C4239" w:rsidP="009600C3">
            <w:pPr>
              <w:pStyle w:val="Tabele"/>
              <w:jc w:val="center"/>
              <w:rPr>
                <w:lang w:val="sq-AL"/>
              </w:rPr>
            </w:pPr>
            <w:r w:rsidRPr="00961376">
              <w:rPr>
                <w:lang w:val="sq-AL"/>
              </w:rPr>
              <w:t>Koha</w:t>
            </w:r>
          </w:p>
        </w:tc>
        <w:tc>
          <w:tcPr>
            <w:tcW w:w="1734" w:type="pct"/>
            <w:shd w:val="clear" w:color="auto" w:fill="auto"/>
          </w:tcPr>
          <w:p w:rsidR="003C4239" w:rsidRPr="00961376" w:rsidRDefault="003C4239" w:rsidP="003C4239">
            <w:pPr>
              <w:pStyle w:val="Tabele"/>
              <w:rPr>
                <w:lang w:val="sq-AL"/>
              </w:rPr>
            </w:pPr>
            <w:r w:rsidRPr="00961376">
              <w:rPr>
                <w:lang w:val="sq-AL"/>
              </w:rPr>
              <w:t>Maksimumi për n</w:t>
            </w:r>
            <w:r w:rsidR="00BD6E00" w:rsidRPr="00961376">
              <w:rPr>
                <w:lang w:val="sq-AL"/>
              </w:rPr>
              <w:t>jë intervistë formale 45 minuta</w:t>
            </w:r>
            <w:r w:rsidRPr="00961376">
              <w:rPr>
                <w:lang w:val="sq-AL"/>
              </w:rPr>
              <w:t xml:space="preserve"> (në rastin e të miturve të huaj 90 minuta duke dhënë gjysmën e kohës për përkthim)</w:t>
            </w:r>
          </w:p>
        </w:tc>
        <w:tc>
          <w:tcPr>
            <w:tcW w:w="1734" w:type="pct"/>
            <w:shd w:val="clear" w:color="auto" w:fill="auto"/>
          </w:tcPr>
          <w:p w:rsidR="003C4239" w:rsidRPr="00961376" w:rsidRDefault="003C4239" w:rsidP="003C4239">
            <w:pPr>
              <w:pStyle w:val="Tabele"/>
              <w:rPr>
                <w:lang w:val="sq-AL"/>
              </w:rPr>
            </w:pPr>
            <w:r w:rsidRPr="00961376">
              <w:rPr>
                <w:lang w:val="sq-AL"/>
              </w:rPr>
              <w:t>Maksimumi për n</w:t>
            </w:r>
            <w:r w:rsidR="00BD6E00" w:rsidRPr="00961376">
              <w:rPr>
                <w:lang w:val="sq-AL"/>
              </w:rPr>
              <w:t>jë intervistë formale 60 minuta</w:t>
            </w:r>
            <w:r w:rsidRPr="00961376">
              <w:rPr>
                <w:lang w:val="sq-AL"/>
              </w:rPr>
              <w:t xml:space="preserve"> (në rastin e të rriturve të huaj 120 minuta duke dhënë gjysmën e kohës për përkthim)</w:t>
            </w:r>
          </w:p>
        </w:tc>
      </w:tr>
      <w:tr w:rsidR="003C4239" w:rsidRPr="00961376" w:rsidTr="003C4239">
        <w:trPr>
          <w:trHeight w:val="39"/>
          <w:jc w:val="center"/>
        </w:trPr>
        <w:tc>
          <w:tcPr>
            <w:tcW w:w="1532" w:type="pct"/>
            <w:shd w:val="clear" w:color="auto" w:fill="auto"/>
            <w:vAlign w:val="center"/>
          </w:tcPr>
          <w:p w:rsidR="003C4239" w:rsidRPr="00961376" w:rsidRDefault="003C4239" w:rsidP="009600C3">
            <w:pPr>
              <w:pStyle w:val="Tabele"/>
              <w:jc w:val="center"/>
              <w:rPr>
                <w:lang w:val="sq-AL"/>
              </w:rPr>
            </w:pPr>
            <w:r w:rsidRPr="00961376">
              <w:rPr>
                <w:lang w:val="sq-AL"/>
              </w:rPr>
              <w:t>Vendi</w:t>
            </w:r>
          </w:p>
        </w:tc>
        <w:tc>
          <w:tcPr>
            <w:tcW w:w="1734" w:type="pct"/>
            <w:shd w:val="clear" w:color="auto" w:fill="auto"/>
          </w:tcPr>
          <w:p w:rsidR="003C4239" w:rsidRPr="00961376" w:rsidRDefault="00EE5CBC" w:rsidP="003C4239">
            <w:pPr>
              <w:pStyle w:val="Tabele"/>
              <w:rPr>
                <w:lang w:val="sq-AL"/>
              </w:rPr>
            </w:pPr>
            <w:r w:rsidRPr="00961376">
              <w:rPr>
                <w:lang w:val="sq-AL"/>
              </w:rPr>
              <w:t>Ambientet e intervistimit të p</w:t>
            </w:r>
            <w:r w:rsidR="003C4239" w:rsidRPr="00961376">
              <w:rPr>
                <w:lang w:val="sq-AL"/>
              </w:rPr>
              <w:t>olicisë SLKTP</w:t>
            </w:r>
            <w:r w:rsidR="009E1473" w:rsidRPr="00961376">
              <w:rPr>
                <w:lang w:val="sq-AL"/>
              </w:rPr>
              <w:t>-së</w:t>
            </w:r>
          </w:p>
        </w:tc>
        <w:tc>
          <w:tcPr>
            <w:tcW w:w="1734" w:type="pct"/>
            <w:shd w:val="clear" w:color="auto" w:fill="auto"/>
          </w:tcPr>
          <w:p w:rsidR="003C4239" w:rsidRPr="00961376" w:rsidRDefault="003C4239" w:rsidP="003C4239">
            <w:pPr>
              <w:pStyle w:val="Tabele"/>
              <w:rPr>
                <w:lang w:val="sq-AL"/>
              </w:rPr>
            </w:pPr>
            <w:r w:rsidRPr="00961376">
              <w:rPr>
                <w:lang w:val="sq-AL"/>
              </w:rPr>
              <w:t>Ambientet e inte</w:t>
            </w:r>
            <w:r w:rsidR="00EE5CBC" w:rsidRPr="00961376">
              <w:rPr>
                <w:lang w:val="sq-AL"/>
              </w:rPr>
              <w:t>rvistimit të p</w:t>
            </w:r>
            <w:r w:rsidRPr="00961376">
              <w:rPr>
                <w:lang w:val="sq-AL"/>
              </w:rPr>
              <w:t>olicisë SLKTP</w:t>
            </w:r>
            <w:r w:rsidR="009E1473" w:rsidRPr="00961376">
              <w:rPr>
                <w:lang w:val="sq-AL"/>
              </w:rPr>
              <w:t>-së</w:t>
            </w:r>
          </w:p>
        </w:tc>
      </w:tr>
      <w:tr w:rsidR="003C4239" w:rsidRPr="00961376" w:rsidTr="003C4239">
        <w:trPr>
          <w:trHeight w:val="33"/>
          <w:jc w:val="center"/>
        </w:trPr>
        <w:tc>
          <w:tcPr>
            <w:tcW w:w="1532" w:type="pct"/>
            <w:vMerge w:val="restar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1. Kërkesa e A/IPIF për ndërhyrje të menjëhershme të SLKTP nëse ka (</w:t>
            </w:r>
            <w:r w:rsidR="00715B42" w:rsidRPr="00961376">
              <w:rPr>
                <w:lang w:val="sq-AL"/>
              </w:rPr>
              <w:t>aneksi</w:t>
            </w:r>
            <w:r w:rsidRPr="00961376">
              <w:rPr>
                <w:lang w:val="sq-AL"/>
              </w:rPr>
              <w:t xml:space="preserve"> 9.13) </w:t>
            </w:r>
          </w:p>
        </w:tc>
        <w:tc>
          <w:tcPr>
            <w:tcW w:w="1734" w:type="pct"/>
            <w:shd w:val="clear" w:color="auto" w:fill="auto"/>
          </w:tcPr>
          <w:p w:rsidR="003C4239" w:rsidRPr="00961376" w:rsidRDefault="003C4239" w:rsidP="003C4239">
            <w:pPr>
              <w:pStyle w:val="Tabele"/>
              <w:rPr>
                <w:lang w:val="sq-AL"/>
              </w:rPr>
            </w:pPr>
            <w:r w:rsidRPr="00961376">
              <w:rPr>
                <w:lang w:val="sq-AL"/>
              </w:rPr>
              <w:t>1. Kërkesa e A/IPIF për ndërhyrje të menjëhershme të SLKTP nëse ka (</w:t>
            </w:r>
            <w:r w:rsidR="00715B42" w:rsidRPr="00961376">
              <w:rPr>
                <w:lang w:val="sq-AL"/>
              </w:rPr>
              <w:t>aneksi</w:t>
            </w:r>
            <w:r w:rsidRPr="00961376">
              <w:rPr>
                <w:lang w:val="sq-AL"/>
              </w:rPr>
              <w:t xml:space="preserve"> 9.13)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284F7E">
            <w:pPr>
              <w:pStyle w:val="Tabele"/>
              <w:rPr>
                <w:lang w:val="sq-AL"/>
              </w:rPr>
            </w:pPr>
            <w:r w:rsidRPr="00961376">
              <w:rPr>
                <w:lang w:val="sq-AL"/>
              </w:rPr>
              <w:t>2. Kërkesa e A/IPIF për identifikim formal te SLKTP nëse ka (</w:t>
            </w:r>
            <w:r w:rsidR="00715B42" w:rsidRPr="00961376">
              <w:rPr>
                <w:lang w:val="sq-AL"/>
              </w:rPr>
              <w:t>aneksi</w:t>
            </w:r>
            <w:r w:rsidRPr="00961376">
              <w:rPr>
                <w:lang w:val="sq-AL"/>
              </w:rPr>
              <w:t xml:space="preserve"> 9.15) </w:t>
            </w:r>
          </w:p>
        </w:tc>
        <w:tc>
          <w:tcPr>
            <w:tcW w:w="1734" w:type="pct"/>
            <w:shd w:val="clear" w:color="auto" w:fill="auto"/>
          </w:tcPr>
          <w:p w:rsidR="003C4239" w:rsidRPr="00961376" w:rsidRDefault="003C4239" w:rsidP="00284F7E">
            <w:pPr>
              <w:pStyle w:val="Tabele"/>
              <w:rPr>
                <w:lang w:val="sq-AL"/>
              </w:rPr>
            </w:pPr>
            <w:r w:rsidRPr="00961376">
              <w:rPr>
                <w:lang w:val="sq-AL"/>
              </w:rPr>
              <w:t>2. Kërkesa e A/IPIF për identifikim formal te SLKTP nëse ka (</w:t>
            </w:r>
            <w:r w:rsidR="00715B42" w:rsidRPr="00961376">
              <w:rPr>
                <w:lang w:val="sq-AL"/>
              </w:rPr>
              <w:t>aneksi</w:t>
            </w:r>
            <w:r w:rsidRPr="00961376">
              <w:rPr>
                <w:lang w:val="sq-AL"/>
              </w:rPr>
              <w:t xml:space="preserve"> 9.15)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 xml:space="preserve">3. Deklarata e konfidencialitetit nëse </w:t>
            </w:r>
            <w:r w:rsidR="00245253" w:rsidRPr="00961376">
              <w:rPr>
                <w:lang w:val="sq-AL"/>
              </w:rPr>
              <w:t>i mituri/e mitura</w:t>
            </w:r>
            <w:r w:rsidRPr="00961376">
              <w:rPr>
                <w:lang w:val="sq-AL"/>
              </w:rPr>
              <w:t xml:space="preserve"> është i/e huaj (</w:t>
            </w:r>
            <w:r w:rsidR="00715B42" w:rsidRPr="00961376">
              <w:rPr>
                <w:lang w:val="sq-AL"/>
              </w:rPr>
              <w:t>aneksi</w:t>
            </w:r>
            <w:r w:rsidRPr="00961376">
              <w:rPr>
                <w:lang w:val="sq-AL"/>
              </w:rPr>
              <w:t xml:space="preserve"> 9.1) </w:t>
            </w:r>
          </w:p>
        </w:tc>
        <w:tc>
          <w:tcPr>
            <w:tcW w:w="1734" w:type="pct"/>
            <w:shd w:val="clear" w:color="auto" w:fill="auto"/>
          </w:tcPr>
          <w:p w:rsidR="003C4239" w:rsidRPr="00961376" w:rsidRDefault="003C4239" w:rsidP="003C4239">
            <w:pPr>
              <w:pStyle w:val="Tabele"/>
              <w:rPr>
                <w:lang w:val="sq-AL"/>
              </w:rPr>
            </w:pPr>
            <w:r w:rsidRPr="00961376">
              <w:rPr>
                <w:lang w:val="sq-AL"/>
              </w:rPr>
              <w:t xml:space="preserve">3. Deklarata e konfidencialitetit nëse </w:t>
            </w:r>
            <w:r w:rsidR="00245253" w:rsidRPr="00961376">
              <w:rPr>
                <w:lang w:val="sq-AL"/>
              </w:rPr>
              <w:t>i rrituri/e rritura</w:t>
            </w:r>
            <w:r w:rsidR="00A07F9B" w:rsidRPr="00961376">
              <w:rPr>
                <w:lang w:val="sq-AL"/>
              </w:rPr>
              <w:t xml:space="preserve"> është i huaj/</w:t>
            </w:r>
            <w:r w:rsidRPr="00961376">
              <w:rPr>
                <w:lang w:val="sq-AL"/>
              </w:rPr>
              <w:t>e huaj (</w:t>
            </w:r>
            <w:r w:rsidR="00715B42" w:rsidRPr="00961376">
              <w:rPr>
                <w:lang w:val="sq-AL"/>
              </w:rPr>
              <w:t>aneksi</w:t>
            </w:r>
            <w:r w:rsidRPr="00961376">
              <w:rPr>
                <w:lang w:val="sq-AL"/>
              </w:rPr>
              <w:t xml:space="preserve"> 9.1)</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4. Leja e informuar për intervistë (</w:t>
            </w:r>
            <w:r w:rsidR="00715B42" w:rsidRPr="00961376">
              <w:rPr>
                <w:lang w:val="sq-AL"/>
              </w:rPr>
              <w:t>aneksi</w:t>
            </w:r>
            <w:r w:rsidRPr="00961376">
              <w:rPr>
                <w:lang w:val="sq-AL"/>
              </w:rPr>
              <w:t xml:space="preserve"> 9.2)</w:t>
            </w:r>
          </w:p>
        </w:tc>
        <w:tc>
          <w:tcPr>
            <w:tcW w:w="1734" w:type="pct"/>
            <w:shd w:val="clear" w:color="auto" w:fill="auto"/>
          </w:tcPr>
          <w:p w:rsidR="003C4239" w:rsidRPr="00961376" w:rsidRDefault="003C4239" w:rsidP="004C408C">
            <w:pPr>
              <w:pStyle w:val="Tabele"/>
              <w:rPr>
                <w:lang w:val="sq-AL"/>
              </w:rPr>
            </w:pPr>
            <w:r w:rsidRPr="00961376">
              <w:rPr>
                <w:lang w:val="sq-AL"/>
              </w:rPr>
              <w:t>4. Leja e informuar për intervistë (</w:t>
            </w:r>
            <w:r w:rsidR="00715B42" w:rsidRPr="00961376">
              <w:rPr>
                <w:lang w:val="sq-AL"/>
              </w:rPr>
              <w:t>aneksi</w:t>
            </w:r>
            <w:r w:rsidRPr="00961376">
              <w:rPr>
                <w:lang w:val="sq-AL"/>
              </w:rPr>
              <w:t xml:space="preserve"> 9.2)</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 xml:space="preserve">5. Formati i konkludimit të </w:t>
            </w:r>
            <w:r w:rsidRPr="00961376">
              <w:rPr>
                <w:lang w:val="sq-AL"/>
              </w:rPr>
              <w:lastRenderedPageBreak/>
              <w:t xml:space="preserve">intervistës formale dhe nevojave të </w:t>
            </w:r>
            <w:r w:rsidR="002D47CB" w:rsidRPr="00961376">
              <w:rPr>
                <w:lang w:val="sq-AL"/>
              </w:rPr>
              <w:t>të miturit/të miturës</w:t>
            </w:r>
            <w:r w:rsidR="009E1473" w:rsidRPr="00961376">
              <w:rPr>
                <w:lang w:val="sq-AL"/>
              </w:rPr>
              <w:t xml:space="preserve"> </w:t>
            </w:r>
            <w:r w:rsidRPr="00961376">
              <w:rPr>
                <w:lang w:val="sq-AL"/>
              </w:rPr>
              <w:t>(</w:t>
            </w:r>
            <w:r w:rsidR="00715B42" w:rsidRPr="00961376">
              <w:rPr>
                <w:lang w:val="sq-AL"/>
              </w:rPr>
              <w:t>aneksi</w:t>
            </w:r>
            <w:r w:rsidRPr="00961376">
              <w:rPr>
                <w:lang w:val="sq-AL"/>
              </w:rPr>
              <w:t xml:space="preserve"> 9.4), ose nëse intervista nuk është zhvilluar, formati i konkludimit pa intervistë formale (</w:t>
            </w:r>
            <w:r w:rsidR="00715B42" w:rsidRPr="00961376">
              <w:rPr>
                <w:lang w:val="sq-AL"/>
              </w:rPr>
              <w:t>aneksi</w:t>
            </w:r>
            <w:r w:rsidRPr="00961376">
              <w:rPr>
                <w:lang w:val="sq-AL"/>
              </w:rPr>
              <w:t xml:space="preserve"> 9.5) i plotësuar dhe firmosur nga anëtarët e G/SPIF</w:t>
            </w:r>
            <w:r w:rsidR="00C7632D" w:rsidRPr="00961376">
              <w:rPr>
                <w:lang w:val="sq-AL"/>
              </w:rPr>
              <w:t>-së</w:t>
            </w:r>
            <w:r w:rsidRPr="00961376">
              <w:rPr>
                <w:lang w:val="sq-AL"/>
              </w:rPr>
              <w:t>: punonjësi i SLKTP</w:t>
            </w:r>
            <w:r w:rsidR="00C7632D" w:rsidRPr="00961376">
              <w:rPr>
                <w:lang w:val="sq-AL"/>
              </w:rPr>
              <w:t>-së</w:t>
            </w:r>
            <w:r w:rsidRPr="00961376">
              <w:rPr>
                <w:lang w:val="sq-AL"/>
              </w:rPr>
              <w:t xml:space="preserve"> dhe punonjësi social i ZRSHSSH</w:t>
            </w:r>
            <w:r w:rsidR="00C7632D" w:rsidRPr="00961376">
              <w:rPr>
                <w:lang w:val="sq-AL"/>
              </w:rPr>
              <w:t>-së</w:t>
            </w:r>
            <w:r w:rsidRPr="00961376">
              <w:rPr>
                <w:lang w:val="sq-AL"/>
              </w:rPr>
              <w:t>. Ky format ka një (1) origjinal i cili qëndron me punonjësin e policisë së SLKTP</w:t>
            </w:r>
            <w:r w:rsidR="00C7632D" w:rsidRPr="00961376">
              <w:rPr>
                <w:lang w:val="sq-AL"/>
              </w:rPr>
              <w:t>-së</w:t>
            </w:r>
            <w:r w:rsidRPr="00961376">
              <w:rPr>
                <w:lang w:val="sq-AL"/>
              </w:rPr>
              <w:t>, dhe tr</w:t>
            </w:r>
            <w:r w:rsidR="000E09CF" w:rsidRPr="00961376">
              <w:rPr>
                <w:lang w:val="sq-AL"/>
              </w:rPr>
              <w:t>i</w:t>
            </w:r>
            <w:r w:rsidRPr="00961376">
              <w:rPr>
                <w:lang w:val="sq-AL"/>
              </w:rPr>
              <w:t xml:space="preserve"> (3) kopje nga të cilat: 1 e mban punonjësi social i ZRSHSSH</w:t>
            </w:r>
            <w:r w:rsidR="00C7632D" w:rsidRPr="00961376">
              <w:rPr>
                <w:lang w:val="sq-AL"/>
              </w:rPr>
              <w:t>-së</w:t>
            </w:r>
            <w:r w:rsidR="009E1473" w:rsidRPr="00961376">
              <w:rPr>
                <w:lang w:val="sq-AL"/>
              </w:rPr>
              <w:t>;</w:t>
            </w:r>
            <w:r w:rsidRPr="00961376">
              <w:rPr>
                <w:lang w:val="sq-AL"/>
              </w:rPr>
              <w:t xml:space="preserve"> 1 i jepet punonjësit të qendrës apo rezidencës ku është ose jepet </w:t>
            </w:r>
            <w:r w:rsidR="00245253" w:rsidRPr="00961376">
              <w:rPr>
                <w:lang w:val="sq-AL"/>
              </w:rPr>
              <w:t>i mituri/e mitura</w:t>
            </w:r>
            <w:r w:rsidR="009E1473" w:rsidRPr="00961376">
              <w:rPr>
                <w:lang w:val="sq-AL"/>
              </w:rPr>
              <w:t xml:space="preserve"> për ndihmë dhe mbrojtje;</w:t>
            </w:r>
            <w:r w:rsidRPr="00961376">
              <w:rPr>
                <w:lang w:val="sq-AL"/>
              </w:rPr>
              <w:t xml:space="preserve"> dhe 1 i bashkëngjitet relacionit për AP-në</w:t>
            </w:r>
          </w:p>
        </w:tc>
        <w:tc>
          <w:tcPr>
            <w:tcW w:w="1734" w:type="pct"/>
            <w:shd w:val="clear" w:color="auto" w:fill="auto"/>
          </w:tcPr>
          <w:p w:rsidR="003C4239" w:rsidRPr="00961376" w:rsidRDefault="003C4239" w:rsidP="003C4239">
            <w:pPr>
              <w:pStyle w:val="Tabele"/>
              <w:rPr>
                <w:lang w:val="sq-AL"/>
              </w:rPr>
            </w:pPr>
            <w:r w:rsidRPr="00961376">
              <w:rPr>
                <w:lang w:val="sq-AL"/>
              </w:rPr>
              <w:lastRenderedPageBreak/>
              <w:t xml:space="preserve">5. Formati i konkludimit të </w:t>
            </w:r>
            <w:r w:rsidRPr="00961376">
              <w:rPr>
                <w:lang w:val="sq-AL"/>
              </w:rPr>
              <w:lastRenderedPageBreak/>
              <w:t>intervistës formale (</w:t>
            </w:r>
            <w:r w:rsidR="00715B42" w:rsidRPr="00961376">
              <w:rPr>
                <w:lang w:val="sq-AL"/>
              </w:rPr>
              <w:t>aneksi</w:t>
            </w:r>
            <w:r w:rsidRPr="00961376">
              <w:rPr>
                <w:lang w:val="sq-AL"/>
              </w:rPr>
              <w:t xml:space="preserve"> 9.4), ose nëse intervista nuk është zhvilluar formati i konkludimit pa intervistë formale (</w:t>
            </w:r>
            <w:r w:rsidR="00715B42" w:rsidRPr="00961376">
              <w:rPr>
                <w:lang w:val="sq-AL"/>
              </w:rPr>
              <w:t>aneksi</w:t>
            </w:r>
            <w:r w:rsidRPr="00961376">
              <w:rPr>
                <w:lang w:val="sq-AL"/>
              </w:rPr>
              <w:t xml:space="preserve"> 9.5) i plotësuar dhe firmosur nga anëtarët e G/SPIF</w:t>
            </w:r>
            <w:r w:rsidR="00C7632D" w:rsidRPr="00961376">
              <w:rPr>
                <w:lang w:val="sq-AL"/>
              </w:rPr>
              <w:t>-së</w:t>
            </w:r>
            <w:r w:rsidRPr="00961376">
              <w:rPr>
                <w:lang w:val="sq-AL"/>
              </w:rPr>
              <w:t>: punonjësi i SLKTP</w:t>
            </w:r>
            <w:r w:rsidR="00C7632D" w:rsidRPr="00961376">
              <w:rPr>
                <w:lang w:val="sq-AL"/>
              </w:rPr>
              <w:t>-së</w:t>
            </w:r>
            <w:r w:rsidRPr="00961376">
              <w:rPr>
                <w:lang w:val="sq-AL"/>
              </w:rPr>
              <w:t xml:space="preserve"> dhe punonjësi social i ZRSHSSH</w:t>
            </w:r>
            <w:r w:rsidR="00C7632D" w:rsidRPr="00961376">
              <w:rPr>
                <w:lang w:val="sq-AL"/>
              </w:rPr>
              <w:t>-së</w:t>
            </w:r>
            <w:r w:rsidRPr="00961376">
              <w:rPr>
                <w:lang w:val="sq-AL"/>
              </w:rPr>
              <w:t>. Ky format ka një (1) origjinal i cili qëndron me punonjësin e policisë së SLKTP</w:t>
            </w:r>
            <w:r w:rsidR="00C7632D" w:rsidRPr="00961376">
              <w:rPr>
                <w:lang w:val="sq-AL"/>
              </w:rPr>
              <w:t>-së</w:t>
            </w:r>
            <w:r w:rsidRPr="00961376">
              <w:rPr>
                <w:lang w:val="sq-AL"/>
              </w:rPr>
              <w:t>, dhe tr</w:t>
            </w:r>
            <w:r w:rsidR="000E09CF" w:rsidRPr="00961376">
              <w:rPr>
                <w:lang w:val="sq-AL"/>
              </w:rPr>
              <w:t>i</w:t>
            </w:r>
            <w:r w:rsidRPr="00961376">
              <w:rPr>
                <w:lang w:val="sq-AL"/>
              </w:rPr>
              <w:t xml:space="preserve"> (3) kopje nga të cilat: 1 e mban punonjësi social i ZRSHSSH</w:t>
            </w:r>
            <w:r w:rsidR="00C7632D" w:rsidRPr="00961376">
              <w:rPr>
                <w:lang w:val="sq-AL"/>
              </w:rPr>
              <w:t>-së</w:t>
            </w:r>
            <w:r w:rsidR="009E1473" w:rsidRPr="00961376">
              <w:rPr>
                <w:lang w:val="sq-AL"/>
              </w:rPr>
              <w:t>;</w:t>
            </w:r>
            <w:r w:rsidRPr="00961376">
              <w:rPr>
                <w:lang w:val="sq-AL"/>
              </w:rPr>
              <w:t xml:space="preserve"> 1 i jepet punonjësit të qendrës apo rezidencës ku vendos personi të</w:t>
            </w:r>
            <w:r w:rsidR="009E1473" w:rsidRPr="00961376">
              <w:rPr>
                <w:lang w:val="sq-AL"/>
              </w:rPr>
              <w:t xml:space="preserve"> shkojë për ndihmë dhe mbrojtje;</w:t>
            </w:r>
            <w:r w:rsidRPr="00961376">
              <w:rPr>
                <w:lang w:val="sq-AL"/>
              </w:rPr>
              <w:t xml:space="preserve"> dhe 1 i bashkëngjitet relacionit për AP-në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6. Deklaratë për vendimin e informuar për ndihmë (</w:t>
            </w:r>
            <w:r w:rsidR="00715B42" w:rsidRPr="00961376">
              <w:rPr>
                <w:lang w:val="sq-AL"/>
              </w:rPr>
              <w:t>aneksi</w:t>
            </w:r>
            <w:r w:rsidRPr="00961376">
              <w:rPr>
                <w:lang w:val="sq-AL"/>
              </w:rPr>
              <w:t xml:space="preserve"> 9.6) e firmosur nga i mituri/e mitura, personi apo kujdestari </w:t>
            </w:r>
            <w:r w:rsidR="002D47CB" w:rsidRPr="00961376">
              <w:rPr>
                <w:lang w:val="sq-AL"/>
              </w:rPr>
              <w:t>i tij/e saj</w:t>
            </w:r>
            <w:r w:rsidRPr="00961376">
              <w:rPr>
                <w:lang w:val="sq-AL"/>
              </w:rPr>
              <w:t>, në 1 origjinal dhe 4 kopje: origjinali qëndron me punonjësin e policisë së SLKTP</w:t>
            </w:r>
            <w:r w:rsidR="006E230F" w:rsidRPr="00961376">
              <w:rPr>
                <w:lang w:val="sq-AL"/>
              </w:rPr>
              <w:t>-së</w:t>
            </w:r>
            <w:r w:rsidRPr="00961376">
              <w:rPr>
                <w:lang w:val="sq-AL"/>
              </w:rPr>
              <w:t>, 1 kopje i jepet personit vetë (prindit ose kujdestarit), 1 kopje i jepet punonjësit social të ZRSHSSH</w:t>
            </w:r>
            <w:r w:rsidR="006E230F" w:rsidRPr="00961376">
              <w:rPr>
                <w:lang w:val="sq-AL"/>
              </w:rPr>
              <w:t>-së</w:t>
            </w:r>
            <w:r w:rsidRPr="00961376">
              <w:rPr>
                <w:lang w:val="sq-AL"/>
              </w:rPr>
              <w:t>, 1 kopje i jepet instit</w:t>
            </w:r>
            <w:r w:rsidR="009E1473" w:rsidRPr="00961376">
              <w:rPr>
                <w:lang w:val="sq-AL"/>
              </w:rPr>
              <w:t>ucionit ku ka vendosur të shkojë</w:t>
            </w:r>
            <w:r w:rsidRPr="00961376">
              <w:rPr>
                <w:lang w:val="sq-AL"/>
              </w:rPr>
              <w:t xml:space="preserve"> </w:t>
            </w:r>
            <w:r w:rsidR="00245253" w:rsidRPr="00961376">
              <w:rPr>
                <w:lang w:val="sq-AL"/>
              </w:rPr>
              <w:t>i mituri/e mitura</w:t>
            </w:r>
            <w:r w:rsidRPr="00961376">
              <w:rPr>
                <w:lang w:val="sq-AL"/>
              </w:rPr>
              <w:t xml:space="preserve"> pas intervistës formale, 1 i bashkëngjitet relacionit për AP</w:t>
            </w:r>
            <w:r w:rsidR="006E230F" w:rsidRPr="00961376">
              <w:rPr>
                <w:lang w:val="sq-AL"/>
              </w:rPr>
              <w:t>-në</w:t>
            </w:r>
          </w:p>
        </w:tc>
        <w:tc>
          <w:tcPr>
            <w:tcW w:w="1734" w:type="pct"/>
            <w:shd w:val="clear" w:color="auto" w:fill="auto"/>
          </w:tcPr>
          <w:p w:rsidR="003C4239" w:rsidRPr="00961376" w:rsidRDefault="003C4239" w:rsidP="003C4239">
            <w:pPr>
              <w:pStyle w:val="Tabele"/>
              <w:rPr>
                <w:lang w:val="sq-AL"/>
              </w:rPr>
            </w:pPr>
            <w:r w:rsidRPr="00961376">
              <w:rPr>
                <w:lang w:val="sq-AL"/>
              </w:rPr>
              <w:t>6. Deklaratë për vendimin e informuar për ndihmë (</w:t>
            </w:r>
            <w:r w:rsidR="00715B42" w:rsidRPr="00961376">
              <w:rPr>
                <w:lang w:val="sq-AL"/>
              </w:rPr>
              <w:t>aneksi</w:t>
            </w:r>
            <w:r w:rsidRPr="00961376">
              <w:rPr>
                <w:lang w:val="sq-AL"/>
              </w:rPr>
              <w:t xml:space="preserve"> 9.6) e firmosur nga personi në 1 origjinal dhe 4 kopje: origjinali qëndron me punonjësin e policisë së SLKTP</w:t>
            </w:r>
            <w:r w:rsidR="006E230F" w:rsidRPr="00961376">
              <w:rPr>
                <w:lang w:val="sq-AL"/>
              </w:rPr>
              <w:t>-së</w:t>
            </w:r>
            <w:r w:rsidR="009E1473" w:rsidRPr="00961376">
              <w:rPr>
                <w:lang w:val="sq-AL"/>
              </w:rPr>
              <w:t>; 1 kopje i jepet personit vetë;</w:t>
            </w:r>
            <w:r w:rsidRPr="00961376">
              <w:rPr>
                <w:lang w:val="sq-AL"/>
              </w:rPr>
              <w:t xml:space="preserve"> 1 i jepet punonjësit social të ZRSHSSH</w:t>
            </w:r>
            <w:r w:rsidR="006E230F" w:rsidRPr="00961376">
              <w:rPr>
                <w:lang w:val="sq-AL"/>
              </w:rPr>
              <w:t>-së</w:t>
            </w:r>
            <w:r w:rsidR="009E1473" w:rsidRPr="00961376">
              <w:rPr>
                <w:lang w:val="sq-AL"/>
              </w:rPr>
              <w:t>;</w:t>
            </w:r>
            <w:r w:rsidRPr="00961376">
              <w:rPr>
                <w:lang w:val="sq-AL"/>
              </w:rPr>
              <w:t xml:space="preserve"> 1 kopje i jepet institucionit ku ka vendosur të shkojë personi pas intervistës form</w:t>
            </w:r>
            <w:r w:rsidR="009E1473" w:rsidRPr="00961376">
              <w:rPr>
                <w:lang w:val="sq-AL"/>
              </w:rPr>
              <w:t>ale;</w:t>
            </w:r>
            <w:r w:rsidRPr="00961376">
              <w:rPr>
                <w:lang w:val="sq-AL"/>
              </w:rPr>
              <w:t xml:space="preserve"> 1 kopje i bashkëngjitet relacionit për AP</w:t>
            </w:r>
            <w:r w:rsidR="006E230F" w:rsidRPr="00961376">
              <w:rPr>
                <w:lang w:val="sq-AL"/>
              </w:rPr>
              <w:t>-në</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9600C3">
            <w:pPr>
              <w:pStyle w:val="Tabele"/>
              <w:rPr>
                <w:lang w:val="sq-AL"/>
              </w:rPr>
            </w:pPr>
            <w:r w:rsidRPr="00961376">
              <w:rPr>
                <w:lang w:val="sq-AL"/>
              </w:rPr>
              <w:t xml:space="preserve">7. Dokumenti i marrjes në kujdes të </w:t>
            </w:r>
            <w:r w:rsidR="002D47CB" w:rsidRPr="00961376">
              <w:rPr>
                <w:lang w:val="sq-AL"/>
              </w:rPr>
              <w:t>të miturit/të miturës</w:t>
            </w:r>
            <w:r w:rsidR="008B2C92" w:rsidRPr="00961376">
              <w:rPr>
                <w:lang w:val="sq-AL"/>
              </w:rPr>
              <w:t xml:space="preserve"> </w:t>
            </w:r>
            <w:r w:rsidRPr="00961376">
              <w:rPr>
                <w:lang w:val="sq-AL"/>
              </w:rPr>
              <w:t>nga familja (</w:t>
            </w:r>
            <w:r w:rsidR="00715B42" w:rsidRPr="00961376">
              <w:rPr>
                <w:lang w:val="sq-AL"/>
              </w:rPr>
              <w:t>aneksi</w:t>
            </w:r>
            <w:r w:rsidRPr="00961376">
              <w:rPr>
                <w:lang w:val="sq-AL"/>
              </w:rPr>
              <w:t xml:space="preserve"> 9.7) ose nga një institucion (</w:t>
            </w:r>
            <w:r w:rsidR="00715B42" w:rsidRPr="00961376">
              <w:rPr>
                <w:lang w:val="sq-AL"/>
              </w:rPr>
              <w:t>aneksi</w:t>
            </w:r>
            <w:r w:rsidRPr="00961376">
              <w:rPr>
                <w:lang w:val="sq-AL"/>
              </w:rPr>
              <w:t xml:space="preserve"> 9.8) . Në dy (2) origjinal</w:t>
            </w:r>
            <w:r w:rsidR="009600C3" w:rsidRPr="00961376">
              <w:rPr>
                <w:lang w:val="sq-AL"/>
              </w:rPr>
              <w:t>e</w:t>
            </w:r>
            <w:r w:rsidRPr="00961376">
              <w:rPr>
                <w:lang w:val="sq-AL"/>
              </w:rPr>
              <w:t xml:space="preserve"> dhe dy (2) kopje: 1 origjinal qëndron me punonjësin e SLKTP</w:t>
            </w:r>
            <w:r w:rsidR="00146900" w:rsidRPr="00961376">
              <w:rPr>
                <w:lang w:val="sq-AL"/>
              </w:rPr>
              <w:t>-së</w:t>
            </w:r>
            <w:r w:rsidR="008B2C92" w:rsidRPr="00961376">
              <w:rPr>
                <w:lang w:val="sq-AL"/>
              </w:rPr>
              <w:t>;</w:t>
            </w:r>
            <w:r w:rsidRPr="00961376">
              <w:rPr>
                <w:lang w:val="sq-AL"/>
              </w:rPr>
              <w:t xml:space="preserve"> 1 origjinal i jepet punonjësit të qendrës ku shkon </w:t>
            </w:r>
            <w:r w:rsidR="00245253" w:rsidRPr="00961376">
              <w:rPr>
                <w:lang w:val="sq-AL"/>
              </w:rPr>
              <w:t>i mituri/e mitura</w:t>
            </w:r>
            <w:r w:rsidRPr="00961376">
              <w:rPr>
                <w:lang w:val="sq-AL"/>
              </w:rPr>
              <w:t xml:space="preserve"> ose familjes në rast se </w:t>
            </w:r>
            <w:r w:rsidR="00245253" w:rsidRPr="00961376">
              <w:rPr>
                <w:lang w:val="sq-AL"/>
              </w:rPr>
              <w:t>i mituri/e mitura</w:t>
            </w:r>
            <w:r w:rsidR="008B2C92" w:rsidRPr="00961376">
              <w:rPr>
                <w:lang w:val="sq-AL"/>
              </w:rPr>
              <w:t xml:space="preserve"> vendos të shkojë në familje;</w:t>
            </w:r>
            <w:r w:rsidRPr="00961376">
              <w:rPr>
                <w:lang w:val="sq-AL"/>
              </w:rPr>
              <w:t xml:space="preserve"> 1 kopje i jepet punonjësit social të ZRSHSSH</w:t>
            </w:r>
            <w:r w:rsidR="00146900" w:rsidRPr="00961376">
              <w:rPr>
                <w:lang w:val="sq-AL"/>
              </w:rPr>
              <w:t>-së</w:t>
            </w:r>
            <w:r w:rsidR="008B2C92" w:rsidRPr="00961376">
              <w:rPr>
                <w:lang w:val="sq-AL"/>
              </w:rPr>
              <w:t>;</w:t>
            </w:r>
            <w:r w:rsidRPr="00961376">
              <w:rPr>
                <w:lang w:val="sq-AL"/>
              </w:rPr>
              <w:t xml:space="preserve"> dhe 1 kopje </w:t>
            </w:r>
            <w:r w:rsidR="008B2C92" w:rsidRPr="00961376">
              <w:rPr>
                <w:lang w:val="sq-AL"/>
              </w:rPr>
              <w:t xml:space="preserve">i bashkëngjitet </w:t>
            </w:r>
            <w:r w:rsidR="008B2C92" w:rsidRPr="00961376">
              <w:rPr>
                <w:lang w:val="sq-AL"/>
              </w:rPr>
              <w:lastRenderedPageBreak/>
              <w:t>relacionit për autoritetin p</w:t>
            </w:r>
            <w:r w:rsidRPr="00961376">
              <w:rPr>
                <w:lang w:val="sq-AL"/>
              </w:rPr>
              <w:t xml:space="preserve">ërgjegjës </w:t>
            </w:r>
          </w:p>
        </w:tc>
        <w:tc>
          <w:tcPr>
            <w:tcW w:w="1734" w:type="pct"/>
            <w:shd w:val="clear" w:color="auto" w:fill="auto"/>
          </w:tcPr>
          <w:p w:rsidR="003C4239" w:rsidRPr="00961376" w:rsidRDefault="003C4239" w:rsidP="009600C3">
            <w:pPr>
              <w:pStyle w:val="Tabele"/>
              <w:rPr>
                <w:lang w:val="sq-AL"/>
              </w:rPr>
            </w:pPr>
            <w:r w:rsidRPr="00961376">
              <w:rPr>
                <w:lang w:val="sq-AL"/>
              </w:rPr>
              <w:lastRenderedPageBreak/>
              <w:t>7. Dokumentimi i shoqërimit në udhëtim për dhe nga intervista formale nëse është vlerësuar i nevojshëm dhe është bërë</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8. Dokumentimi i shoqërimit në udhëtim për dhe nga intervista formale nëse është vlerësuar i nevojshëm dhe është bërë</w:t>
            </w:r>
          </w:p>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 xml:space="preserve">8. Relacioni për </w:t>
            </w:r>
            <w:r w:rsidR="00146900" w:rsidRPr="00961376">
              <w:rPr>
                <w:lang w:val="sq-AL"/>
              </w:rPr>
              <w:t>autoritetin përgjegjës mb</w:t>
            </w:r>
            <w:r w:rsidRPr="00961376">
              <w:rPr>
                <w:lang w:val="sq-AL"/>
              </w:rPr>
              <w:t>i intervistën formale (</w:t>
            </w:r>
            <w:r w:rsidR="00715B42" w:rsidRPr="00961376">
              <w:rPr>
                <w:lang w:val="sq-AL"/>
              </w:rPr>
              <w:t>aneksi</w:t>
            </w:r>
            <w:r w:rsidR="00AB5F2B" w:rsidRPr="00961376">
              <w:rPr>
                <w:lang w:val="sq-AL"/>
              </w:rPr>
              <w:t xml:space="preserve"> 9.9) ose r</w:t>
            </w:r>
            <w:r w:rsidRPr="00961376">
              <w:rPr>
                <w:lang w:val="sq-AL"/>
              </w:rPr>
              <w:t>elacioni i referimit pa intervistë formale (</w:t>
            </w:r>
            <w:r w:rsidR="00715B42" w:rsidRPr="00961376">
              <w:rPr>
                <w:lang w:val="sq-AL"/>
              </w:rPr>
              <w:t>aneksi</w:t>
            </w:r>
            <w:r w:rsidRPr="00961376">
              <w:rPr>
                <w:lang w:val="sq-AL"/>
              </w:rPr>
              <w:t xml:space="preserve"> 9.10)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 xml:space="preserve">9. Relacioni për </w:t>
            </w:r>
            <w:r w:rsidR="002376C7" w:rsidRPr="00961376">
              <w:rPr>
                <w:lang w:val="sq-AL"/>
              </w:rPr>
              <w:t>autoritetin përgjegjës mbi in</w:t>
            </w:r>
            <w:r w:rsidRPr="00961376">
              <w:rPr>
                <w:lang w:val="sq-AL"/>
              </w:rPr>
              <w:t>tervistën formale (</w:t>
            </w:r>
            <w:r w:rsidR="00715B42" w:rsidRPr="00961376">
              <w:rPr>
                <w:lang w:val="sq-AL"/>
              </w:rPr>
              <w:t>aneksi</w:t>
            </w:r>
            <w:r w:rsidR="007C105D" w:rsidRPr="00961376">
              <w:rPr>
                <w:lang w:val="sq-AL"/>
              </w:rPr>
              <w:t xml:space="preserve"> 9.9) ose r</w:t>
            </w:r>
            <w:r w:rsidRPr="00961376">
              <w:rPr>
                <w:lang w:val="sq-AL"/>
              </w:rPr>
              <w:t>elacioni i referimit pa intervistë formale (</w:t>
            </w:r>
            <w:r w:rsidR="00715B42" w:rsidRPr="00961376">
              <w:rPr>
                <w:lang w:val="sq-AL"/>
              </w:rPr>
              <w:t>aneksi</w:t>
            </w:r>
            <w:r w:rsidRPr="00961376">
              <w:rPr>
                <w:lang w:val="sq-AL"/>
              </w:rPr>
              <w:t xml:space="preserve"> 9.10) </w:t>
            </w:r>
          </w:p>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9. Çdo lloj dokumenti tjetër që është mbajtur apo hartuar për veprime për ndjekjen e çështjes sipas procedurës, duke siguruar gjithnjë që një kopje e dokumentit t’i shkojë AP-së</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10. Çdo lloj dokumenti tjetër që është mbajtur apo hartuar për veprime për ndjekjen e çështjes sipas procedurës, duke siguruar gjithnjë që një kopje e dokumentit t’i shkojë AP-së</w:t>
            </w:r>
          </w:p>
        </w:tc>
        <w:tc>
          <w:tcPr>
            <w:tcW w:w="1734" w:type="pct"/>
            <w:shd w:val="clear" w:color="auto" w:fill="auto"/>
          </w:tcPr>
          <w:p w:rsidR="003C4239" w:rsidRPr="00961376" w:rsidRDefault="003C4239" w:rsidP="003C4239">
            <w:pPr>
              <w:pStyle w:val="Tabele"/>
              <w:rPr>
                <w:lang w:val="sq-AL"/>
              </w:rPr>
            </w:pPr>
          </w:p>
        </w:tc>
      </w:tr>
      <w:tr w:rsidR="003C4239" w:rsidRPr="00961376" w:rsidTr="003C4239">
        <w:trPr>
          <w:trHeight w:val="33"/>
          <w:jc w:val="center"/>
        </w:trPr>
        <w:tc>
          <w:tcPr>
            <w:tcW w:w="1532" w:type="pct"/>
            <w:vMerge w:val="restart"/>
            <w:shd w:val="clear" w:color="auto" w:fill="auto"/>
            <w:vAlign w:val="center"/>
          </w:tcPr>
          <w:p w:rsidR="003C4239" w:rsidRPr="00961376" w:rsidRDefault="003C4239" w:rsidP="003C4239">
            <w:pPr>
              <w:pStyle w:val="Tabele"/>
              <w:jc w:val="center"/>
              <w:rPr>
                <w:lang w:val="sq-AL"/>
              </w:rPr>
            </w:pPr>
            <w:r w:rsidRPr="00961376">
              <w:rPr>
                <w:lang w:val="sq-AL"/>
              </w:rPr>
              <w:t>Hapat</w:t>
            </w:r>
          </w:p>
          <w:p w:rsidR="003C4239" w:rsidRPr="00961376" w:rsidRDefault="003C4239" w:rsidP="003C4239">
            <w:pPr>
              <w:pStyle w:val="Tabele"/>
              <w:jc w:val="center"/>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 xml:space="preserve">1. Me marrjen e kërkesës për identifikim formal nga agjencia/ institucioni </w:t>
            </w:r>
            <w:r w:rsidR="002D06C1" w:rsidRPr="00961376">
              <w:rPr>
                <w:lang w:val="sq-AL"/>
              </w:rPr>
              <w:t>që ka identifikuar të miturin/</w:t>
            </w:r>
            <w:r w:rsidRPr="00961376">
              <w:rPr>
                <w:lang w:val="sq-AL"/>
              </w:rPr>
              <w:t>të miturën si viktimë të mundshme të trafikimit, punonjësi i policisë i SLKTP</w:t>
            </w:r>
            <w:r w:rsidR="00792452" w:rsidRPr="00961376">
              <w:rPr>
                <w:lang w:val="sq-AL"/>
              </w:rPr>
              <w:t>-së</w:t>
            </w:r>
            <w:r w:rsidRPr="00961376">
              <w:rPr>
                <w:lang w:val="sq-AL"/>
              </w:rPr>
              <w:t xml:space="preserve"> kr</w:t>
            </w:r>
            <w:r w:rsidR="00A01966" w:rsidRPr="00961376">
              <w:rPr>
                <w:lang w:val="sq-AL"/>
              </w:rPr>
              <w:t>ijon kushtet për intervistimin/</w:t>
            </w:r>
            <w:r w:rsidRPr="00961376">
              <w:rPr>
                <w:lang w:val="sq-AL"/>
              </w:rPr>
              <w:t>identifikimi</w:t>
            </w:r>
            <w:r w:rsidR="00A01966" w:rsidRPr="00961376">
              <w:rPr>
                <w:lang w:val="sq-AL"/>
              </w:rPr>
              <w:t xml:space="preserve">n </w:t>
            </w:r>
            <w:r w:rsidRPr="00961376">
              <w:rPr>
                <w:lang w:val="sq-AL"/>
              </w:rPr>
              <w:t xml:space="preserve">formal në kohën më të përshtatshme të vendosur nga </w:t>
            </w:r>
            <w:r w:rsidR="00245253" w:rsidRPr="00961376">
              <w:rPr>
                <w:lang w:val="sq-AL"/>
              </w:rPr>
              <w:t>i mituri/e mitura</w:t>
            </w:r>
            <w:r w:rsidR="00792452" w:rsidRPr="00961376">
              <w:rPr>
                <w:lang w:val="sq-AL"/>
              </w:rPr>
              <w:t xml:space="preserve"> dhe prindi</w:t>
            </w:r>
            <w:r w:rsidRPr="00961376">
              <w:rPr>
                <w:lang w:val="sq-AL"/>
              </w:rPr>
              <w:t xml:space="preserve">/ kujdestari </w:t>
            </w:r>
            <w:r w:rsidR="002D47CB" w:rsidRPr="00961376">
              <w:rPr>
                <w:lang w:val="sq-AL"/>
              </w:rPr>
              <w:t>i tij/e saj</w:t>
            </w:r>
            <w:r w:rsidR="00792452" w:rsidRPr="00961376">
              <w:rPr>
                <w:lang w:val="sq-AL"/>
              </w:rPr>
              <w:t xml:space="preserve"> ligjor dhe i</w:t>
            </w:r>
            <w:r w:rsidRPr="00961376">
              <w:rPr>
                <w:lang w:val="sq-AL"/>
              </w:rPr>
              <w:t xml:space="preserve">a komunikon këtë strukturës që ka kërkuar identifikimin formal dhe pjesëtarit tjetër të </w:t>
            </w:r>
            <w:r w:rsidR="00792452" w:rsidRPr="00961376">
              <w:rPr>
                <w:lang w:val="sq-AL"/>
              </w:rPr>
              <w:t>grupit/ strukturës përgjegjëse për identifikim forma</w:t>
            </w:r>
            <w:r w:rsidRPr="00961376">
              <w:rPr>
                <w:lang w:val="sq-AL"/>
              </w:rPr>
              <w:t>l (G/SPIF), punonjësit social të zyrës rajonale të shërbimit social shtetëror (ZRSHSSH) të vendit ku do të kryhet intervistimi/ rajonit ku ndodhet aktualisht viktima e mundshme</w:t>
            </w:r>
          </w:p>
        </w:tc>
        <w:tc>
          <w:tcPr>
            <w:tcW w:w="1734" w:type="pct"/>
            <w:shd w:val="clear" w:color="auto" w:fill="auto"/>
          </w:tcPr>
          <w:p w:rsidR="003C4239" w:rsidRPr="00961376" w:rsidRDefault="003C4239" w:rsidP="003C4239">
            <w:pPr>
              <w:pStyle w:val="Tabele"/>
              <w:rPr>
                <w:lang w:val="sq-AL"/>
              </w:rPr>
            </w:pPr>
            <w:r w:rsidRPr="00961376">
              <w:rPr>
                <w:lang w:val="sq-AL"/>
              </w:rPr>
              <w:t>1. Me marrjen e kërkesës për identifikim formal nga agjencia/ institucioni që ka identifikuar personin si viktimë të mundshme të trafikimit, punonjësi i policisë i SLKTP</w:t>
            </w:r>
            <w:r w:rsidR="00792452" w:rsidRPr="00961376">
              <w:rPr>
                <w:lang w:val="sq-AL"/>
              </w:rPr>
              <w:t>-së</w:t>
            </w:r>
            <w:r w:rsidRPr="00961376">
              <w:rPr>
                <w:lang w:val="sq-AL"/>
              </w:rPr>
              <w:t xml:space="preserve"> kr</w:t>
            </w:r>
            <w:r w:rsidR="00A01966" w:rsidRPr="00961376">
              <w:rPr>
                <w:lang w:val="sq-AL"/>
              </w:rPr>
              <w:t>ijon kushtet për intervistimin/</w:t>
            </w:r>
            <w:r w:rsidRPr="00961376">
              <w:rPr>
                <w:lang w:val="sq-AL"/>
              </w:rPr>
              <w:t>identifikimin</w:t>
            </w:r>
            <w:r w:rsidR="00A01966" w:rsidRPr="00961376">
              <w:rPr>
                <w:lang w:val="sq-AL"/>
              </w:rPr>
              <w:t xml:space="preserve"> </w:t>
            </w:r>
            <w:r w:rsidRPr="00961376">
              <w:rPr>
                <w:lang w:val="sq-AL"/>
              </w:rPr>
              <w:t>formal në kohën më të përshtatsh</w:t>
            </w:r>
            <w:r w:rsidR="00AB5F2B" w:rsidRPr="00961376">
              <w:rPr>
                <w:lang w:val="sq-AL"/>
              </w:rPr>
              <w:t>me të vendosur nga personi dhe i</w:t>
            </w:r>
            <w:r w:rsidRPr="00961376">
              <w:rPr>
                <w:lang w:val="sq-AL"/>
              </w:rPr>
              <w:t xml:space="preserve">a komunikon këtë strukturës që ka kërkuar identifikimin formal dhe pjesëtarit tjetër të </w:t>
            </w:r>
            <w:r w:rsidR="005520FA" w:rsidRPr="00961376">
              <w:rPr>
                <w:lang w:val="sq-AL"/>
              </w:rPr>
              <w:t>grupit/</w:t>
            </w:r>
            <w:r w:rsidR="00792452" w:rsidRPr="00961376">
              <w:rPr>
                <w:lang w:val="sq-AL"/>
              </w:rPr>
              <w:t xml:space="preserve">strukturës përgjegjëse për identifikim formal </w:t>
            </w:r>
            <w:r w:rsidRPr="00961376">
              <w:rPr>
                <w:lang w:val="sq-AL"/>
              </w:rPr>
              <w:t>(G/SPIF), punonjësit social të zyrës rajonale të shërbimit social shtetëror (ZRSHSSH) të vendit ku do të kryhet intervistimi/ rajonit ku ndodhet aktualisht viktima e mundshme</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2. Punonjësi i policisë i SLKTP</w:t>
            </w:r>
            <w:r w:rsidR="00792452" w:rsidRPr="00961376">
              <w:rPr>
                <w:lang w:val="sq-AL"/>
              </w:rPr>
              <w:t>-së</w:t>
            </w:r>
            <w:r w:rsidRPr="00961376">
              <w:rPr>
                <w:lang w:val="sq-AL"/>
              </w:rPr>
              <w:t xml:space="preserve"> njofton për paraqitje në polici prindin ose kujdestarin e </w:t>
            </w:r>
            <w:r w:rsidR="002D47CB" w:rsidRPr="00961376">
              <w:rPr>
                <w:lang w:val="sq-AL"/>
              </w:rPr>
              <w:t>të miturit/të miturës</w:t>
            </w:r>
          </w:p>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2. Punonjësi i policisë i SLKTP</w:t>
            </w:r>
            <w:r w:rsidR="00792452" w:rsidRPr="00961376">
              <w:rPr>
                <w:lang w:val="sq-AL"/>
              </w:rPr>
              <w:t>-së</w:t>
            </w:r>
            <w:r w:rsidRPr="00961376">
              <w:rPr>
                <w:lang w:val="sq-AL"/>
              </w:rPr>
              <w:t xml:space="preserve"> organizon transportin e viktimës së mundshme të trafikimit (VMT) dhe menaxherit të rastit nëse ka, në ambientet e SLKTP</w:t>
            </w:r>
            <w:r w:rsidR="00792452" w:rsidRPr="00961376">
              <w:rPr>
                <w:lang w:val="sq-AL"/>
              </w:rPr>
              <w:t>-së</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A01966">
            <w:pPr>
              <w:pStyle w:val="Tabele"/>
              <w:rPr>
                <w:lang w:val="sq-AL"/>
              </w:rPr>
            </w:pPr>
            <w:r w:rsidRPr="00961376">
              <w:rPr>
                <w:lang w:val="sq-AL"/>
              </w:rPr>
              <w:t xml:space="preserve">Në rast se </w:t>
            </w:r>
            <w:r w:rsidR="00245253" w:rsidRPr="00961376">
              <w:rPr>
                <w:lang w:val="sq-AL"/>
              </w:rPr>
              <w:t>i mituri/e mitura</w:t>
            </w:r>
            <w:r w:rsidRPr="00961376">
              <w:rPr>
                <w:lang w:val="sq-AL"/>
              </w:rPr>
              <w:t xml:space="preserve"> është </w:t>
            </w:r>
            <w:r w:rsidRPr="00961376">
              <w:rPr>
                <w:lang w:val="sq-AL"/>
              </w:rPr>
              <w:lastRenderedPageBreak/>
              <w:t>i/e huaj, punonjësi i policisë i SLKTP</w:t>
            </w:r>
            <w:r w:rsidR="006E67D2" w:rsidRPr="00961376">
              <w:rPr>
                <w:lang w:val="sq-AL"/>
              </w:rPr>
              <w:t>-së</w:t>
            </w:r>
            <w:r w:rsidRPr="00961376">
              <w:rPr>
                <w:lang w:val="sq-AL"/>
              </w:rPr>
              <w:t xml:space="preserve"> kërkon përkthyes dhe nënshkruan me të </w:t>
            </w:r>
            <w:r w:rsidR="000E09CF" w:rsidRPr="00961376">
              <w:rPr>
                <w:lang w:val="sq-AL"/>
              </w:rPr>
              <w:t>m</w:t>
            </w:r>
            <w:r w:rsidRPr="00961376">
              <w:rPr>
                <w:lang w:val="sq-AL"/>
              </w:rPr>
              <w:t xml:space="preserve">arrëveshjen e </w:t>
            </w:r>
            <w:r w:rsidR="00A01966" w:rsidRPr="00961376">
              <w:rPr>
                <w:lang w:val="sq-AL"/>
              </w:rPr>
              <w:t>k</w:t>
            </w:r>
            <w:r w:rsidRPr="00961376">
              <w:rPr>
                <w:lang w:val="sq-AL"/>
              </w:rPr>
              <w:t>onfidencialitetit (</w:t>
            </w:r>
            <w:r w:rsidR="006C44AD" w:rsidRPr="00961376">
              <w:rPr>
                <w:lang w:val="sq-AL"/>
              </w:rPr>
              <w:t>aneksi</w:t>
            </w:r>
            <w:r w:rsidRPr="00961376">
              <w:rPr>
                <w:lang w:val="sq-AL"/>
              </w:rPr>
              <w:t xml:space="preserve"> 9.1) </w:t>
            </w:r>
          </w:p>
        </w:tc>
        <w:tc>
          <w:tcPr>
            <w:tcW w:w="1734" w:type="pct"/>
            <w:shd w:val="clear" w:color="auto" w:fill="auto"/>
          </w:tcPr>
          <w:p w:rsidR="003C4239" w:rsidRPr="00961376" w:rsidRDefault="003C4239" w:rsidP="00722C0E">
            <w:pPr>
              <w:pStyle w:val="Tabele"/>
              <w:rPr>
                <w:lang w:val="sq-AL"/>
              </w:rPr>
            </w:pPr>
            <w:r w:rsidRPr="00961376">
              <w:rPr>
                <w:lang w:val="sq-AL"/>
              </w:rPr>
              <w:lastRenderedPageBreak/>
              <w:t xml:space="preserve">Në rast se </w:t>
            </w:r>
            <w:r w:rsidR="00245253" w:rsidRPr="00961376">
              <w:rPr>
                <w:lang w:val="sq-AL"/>
              </w:rPr>
              <w:t>i rrituri/e rritura</w:t>
            </w:r>
            <w:r w:rsidRPr="00961376">
              <w:rPr>
                <w:lang w:val="sq-AL"/>
              </w:rPr>
              <w:t xml:space="preserve"> është </w:t>
            </w:r>
            <w:r w:rsidRPr="00961376">
              <w:rPr>
                <w:lang w:val="sq-AL"/>
              </w:rPr>
              <w:lastRenderedPageBreak/>
              <w:t>i/e huaj, punonjësi i policisë i SLKTP</w:t>
            </w:r>
            <w:r w:rsidR="006E67D2" w:rsidRPr="00961376">
              <w:rPr>
                <w:lang w:val="sq-AL"/>
              </w:rPr>
              <w:t>-së</w:t>
            </w:r>
            <w:r w:rsidRPr="00961376">
              <w:rPr>
                <w:lang w:val="sq-AL"/>
              </w:rPr>
              <w:t xml:space="preserve"> kërkon përkthyes dhe nënshkruan me të </w:t>
            </w:r>
            <w:r w:rsidR="000E09CF" w:rsidRPr="00961376">
              <w:rPr>
                <w:lang w:val="sq-AL"/>
              </w:rPr>
              <w:t>m</w:t>
            </w:r>
            <w:r w:rsidRPr="00961376">
              <w:rPr>
                <w:lang w:val="sq-AL"/>
              </w:rPr>
              <w:t xml:space="preserve">arrëveshjen e </w:t>
            </w:r>
            <w:r w:rsidR="00722C0E" w:rsidRPr="00961376">
              <w:rPr>
                <w:lang w:val="sq-AL"/>
              </w:rPr>
              <w:t>k</w:t>
            </w:r>
            <w:r w:rsidRPr="00961376">
              <w:rPr>
                <w:lang w:val="sq-AL"/>
              </w:rPr>
              <w:t>onfidencialitetit (</w:t>
            </w:r>
            <w:r w:rsidR="006C44AD" w:rsidRPr="00961376">
              <w:rPr>
                <w:lang w:val="sq-AL"/>
              </w:rPr>
              <w:t>aneksi</w:t>
            </w:r>
            <w:r w:rsidRPr="00961376">
              <w:rPr>
                <w:lang w:val="sq-AL"/>
              </w:rPr>
              <w:t xml:space="preserve"> 9.1);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3. Punonjësi i policisë i SLKTP</w:t>
            </w:r>
            <w:r w:rsidR="006E67D2" w:rsidRPr="00961376">
              <w:rPr>
                <w:lang w:val="sq-AL"/>
              </w:rPr>
              <w:t>-së</w:t>
            </w:r>
            <w:r w:rsidRPr="00961376">
              <w:rPr>
                <w:lang w:val="sq-AL"/>
              </w:rPr>
              <w:t xml:space="preserve"> organizon transportin e të miturit /të miturës viktimë e mundshme e trafikimit dhe menaxherit të rastit nëse ka, në ambientet e SLKTP</w:t>
            </w:r>
            <w:r w:rsidR="006E67D2" w:rsidRPr="00961376">
              <w:rPr>
                <w:lang w:val="sq-AL"/>
              </w:rPr>
              <w:t>-së</w:t>
            </w:r>
          </w:p>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3. G/SPIF: Punonjësi i policisë i SLKTP</w:t>
            </w:r>
            <w:r w:rsidR="006E67D2" w:rsidRPr="00961376">
              <w:rPr>
                <w:lang w:val="sq-AL"/>
              </w:rPr>
              <w:t>-së</w:t>
            </w:r>
            <w:r w:rsidRPr="00961376">
              <w:rPr>
                <w:lang w:val="sq-AL"/>
              </w:rPr>
              <w:t xml:space="preserve"> dhe punonjësi social i ZRSHSSH</w:t>
            </w:r>
            <w:r w:rsidR="006E67D2" w:rsidRPr="00961376">
              <w:rPr>
                <w:lang w:val="sq-AL"/>
              </w:rPr>
              <w:t>-së</w:t>
            </w:r>
            <w:r w:rsidRPr="00961376">
              <w:rPr>
                <w:lang w:val="sq-AL"/>
              </w:rPr>
              <w:t xml:space="preserve"> kërkojnë informacion nga menaxheri i rastit (nëse ka të pranishëm) për vlerësimin e situatës së personit ndihmën dhe mbrojtjen që po merr aktualisht, dhe çdo lloj shqetësimi apo këshillë paraprake që menaxheri i rastit ka për të dhënë lidhur me intervistimin formal për të mënjanuar marrjen e përsëritur e të panevojshme të informacionit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4. G/SPIF: Punonjësi i policisë i SLKTP</w:t>
            </w:r>
            <w:r w:rsidR="006E67D2" w:rsidRPr="00961376">
              <w:rPr>
                <w:lang w:val="sq-AL"/>
              </w:rPr>
              <w:t>-së</w:t>
            </w:r>
            <w:r w:rsidRPr="00961376">
              <w:rPr>
                <w:lang w:val="sq-AL"/>
              </w:rPr>
              <w:t xml:space="preserve"> dhe punonjësi social i ZRSHSSH</w:t>
            </w:r>
            <w:r w:rsidR="006E67D2" w:rsidRPr="00961376">
              <w:rPr>
                <w:lang w:val="sq-AL"/>
              </w:rPr>
              <w:t>-së</w:t>
            </w:r>
            <w:r w:rsidRPr="00961376">
              <w:rPr>
                <w:lang w:val="sq-AL"/>
              </w:rPr>
              <w:t xml:space="preserve"> kërkojnë informacion nga menaxheri i rastit (nëse ka të pranishëm) për vlerë</w:t>
            </w:r>
            <w:r w:rsidR="00AB5F2B" w:rsidRPr="00961376">
              <w:rPr>
                <w:lang w:val="sq-AL"/>
              </w:rPr>
              <w:t>simin e situatës së të miturit/</w:t>
            </w:r>
            <w:r w:rsidRPr="00961376">
              <w:rPr>
                <w:lang w:val="sq-AL"/>
              </w:rPr>
              <w:t xml:space="preserve">të miturës, ndihmën dhe mbrojtjen që po merr aktualisht, dhe çdo lloj shqetësimi apo këshillë paraprake që menaxheri i rastit ka për të dhënë lidhur me intervistimin formal të të miturit/ të miturës, për të mënjanuar marrjen e përsëritur e të panevojshme të informacionit </w:t>
            </w:r>
          </w:p>
        </w:tc>
        <w:tc>
          <w:tcPr>
            <w:tcW w:w="1734" w:type="pct"/>
            <w:shd w:val="clear" w:color="auto" w:fill="auto"/>
          </w:tcPr>
          <w:p w:rsidR="003C4239" w:rsidRPr="00961376" w:rsidRDefault="003C4239" w:rsidP="003C4239">
            <w:pPr>
              <w:pStyle w:val="Tabele"/>
              <w:rPr>
                <w:lang w:val="sq-AL"/>
              </w:rPr>
            </w:pPr>
            <w:r w:rsidRPr="00961376">
              <w:rPr>
                <w:lang w:val="sq-AL"/>
              </w:rPr>
              <w:t>4. G/SPIF</w:t>
            </w:r>
            <w:r w:rsidR="006E67D2" w:rsidRPr="00961376">
              <w:rPr>
                <w:lang w:val="sq-AL"/>
              </w:rPr>
              <w:t>-ja</w:t>
            </w:r>
            <w:r w:rsidRPr="00961376">
              <w:rPr>
                <w:lang w:val="sq-AL"/>
              </w:rPr>
              <w:t xml:space="preserve"> i shpjegon personit qëllimin e intervistës formale, dallimin që intervista ka nga kallëzimi, dhe mënyrat se si do të përdoret informacioni i dhënë gjatë intervistës formale dhe marrin leje për intervistë (</w:t>
            </w:r>
            <w:r w:rsidR="006C44AD" w:rsidRPr="00961376">
              <w:rPr>
                <w:lang w:val="sq-AL"/>
              </w:rPr>
              <w:t>aneksi</w:t>
            </w:r>
            <w:r w:rsidRPr="00961376">
              <w:rPr>
                <w:lang w:val="sq-AL"/>
              </w:rPr>
              <w:t xml:space="preserve"> 9.2)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 xml:space="preserve">Në rast se nuk ka kushte për intervistë formale, ose </w:t>
            </w:r>
            <w:r w:rsidR="00245253" w:rsidRPr="00961376">
              <w:rPr>
                <w:lang w:val="sq-AL"/>
              </w:rPr>
              <w:t>i mituri/e mitura</w:t>
            </w:r>
            <w:r w:rsidRPr="00961376">
              <w:rPr>
                <w:lang w:val="sq-AL"/>
              </w:rPr>
              <w:t xml:space="preserve"> dhe kujdestari </w:t>
            </w:r>
            <w:r w:rsidR="002D47CB" w:rsidRPr="00961376">
              <w:rPr>
                <w:lang w:val="sq-AL"/>
              </w:rPr>
              <w:t>i tij/e saj</w:t>
            </w:r>
            <w:r w:rsidRPr="00961376">
              <w:rPr>
                <w:lang w:val="sq-AL"/>
              </w:rPr>
              <w:t xml:space="preserve"> ligjor nuk dëshiron të intervistohet, G/SPIF</w:t>
            </w:r>
            <w:r w:rsidR="00B92EFF" w:rsidRPr="00961376">
              <w:rPr>
                <w:lang w:val="sq-AL"/>
              </w:rPr>
              <w:t>-ja</w:t>
            </w:r>
            <w:r w:rsidRPr="00961376">
              <w:rPr>
                <w:lang w:val="sq-AL"/>
              </w:rPr>
              <w:t xml:space="preserve"> vijon me hapat 8 e më pas</w:t>
            </w:r>
          </w:p>
        </w:tc>
        <w:tc>
          <w:tcPr>
            <w:tcW w:w="1734" w:type="pct"/>
            <w:shd w:val="clear" w:color="auto" w:fill="auto"/>
          </w:tcPr>
          <w:p w:rsidR="003C4239" w:rsidRPr="00961376" w:rsidRDefault="003C4239" w:rsidP="003C4239">
            <w:pPr>
              <w:pStyle w:val="Tabele"/>
              <w:rPr>
                <w:lang w:val="sq-AL"/>
              </w:rPr>
            </w:pPr>
            <w:r w:rsidRPr="00961376">
              <w:rPr>
                <w:lang w:val="sq-AL"/>
              </w:rPr>
              <w:t>Në rast se nuk ka kushte për intervistë formale, ose personi nuk dëshiron të intervistohet, G/SPIF vijojnë me hapat 7 e më pas</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6C44AD">
            <w:pPr>
              <w:pStyle w:val="Tabele"/>
              <w:rPr>
                <w:lang w:val="sq-AL"/>
              </w:rPr>
            </w:pPr>
            <w:r w:rsidRPr="00961376">
              <w:rPr>
                <w:lang w:val="sq-AL"/>
              </w:rPr>
              <w:t>5. G/SPIF</w:t>
            </w:r>
            <w:r w:rsidR="00B92EFF" w:rsidRPr="00961376">
              <w:rPr>
                <w:lang w:val="sq-AL"/>
              </w:rPr>
              <w:t>-ja</w:t>
            </w:r>
            <w:r w:rsidRPr="00961376">
              <w:rPr>
                <w:lang w:val="sq-AL"/>
              </w:rPr>
              <w:t xml:space="preserve"> i shpjegon të miturit dhe </w:t>
            </w:r>
            <w:r w:rsidR="000E09CF" w:rsidRPr="00961376">
              <w:rPr>
                <w:lang w:val="sq-AL"/>
              </w:rPr>
              <w:t>prindit/kujdestarit</w:t>
            </w:r>
            <w:r w:rsidRPr="00961376">
              <w:rPr>
                <w:lang w:val="sq-AL"/>
              </w:rPr>
              <w:t xml:space="preserve"> të tij/</w:t>
            </w:r>
            <w:r w:rsidR="009A6C2A" w:rsidRPr="00961376">
              <w:rPr>
                <w:lang w:val="sq-AL"/>
              </w:rPr>
              <w:t xml:space="preserve">të </w:t>
            </w:r>
            <w:r w:rsidRPr="00961376">
              <w:rPr>
                <w:lang w:val="sq-AL"/>
              </w:rPr>
              <w:t xml:space="preserve">saj (nëse informacioni i marrë paraprakisht nuk tregon përfshirje të prindit apo kujdestarit ne trafikim apo abuzim) qëllimin e intervistës formale, dallimin që intervista ka nga kallëzimi, dhe mënyrat se si do të përdoret informacioni i </w:t>
            </w:r>
            <w:r w:rsidRPr="00961376">
              <w:rPr>
                <w:lang w:val="sq-AL"/>
              </w:rPr>
              <w:lastRenderedPageBreak/>
              <w:t>dhënë gjatë intervistës formale dhe marrin leje për intervistë (</w:t>
            </w:r>
            <w:r w:rsidR="006C44AD" w:rsidRPr="00961376">
              <w:rPr>
                <w:lang w:val="sq-AL"/>
              </w:rPr>
              <w:t>aneksi</w:t>
            </w:r>
            <w:r w:rsidRPr="00961376">
              <w:rPr>
                <w:lang w:val="sq-AL"/>
              </w:rPr>
              <w:t xml:space="preserve"> 9.2) </w:t>
            </w:r>
          </w:p>
        </w:tc>
        <w:tc>
          <w:tcPr>
            <w:tcW w:w="1734" w:type="pct"/>
            <w:shd w:val="clear" w:color="auto" w:fill="auto"/>
          </w:tcPr>
          <w:p w:rsidR="003C4239" w:rsidRPr="00961376" w:rsidRDefault="003C4239" w:rsidP="003C4239">
            <w:pPr>
              <w:pStyle w:val="Tabele"/>
              <w:rPr>
                <w:lang w:val="sq-AL"/>
              </w:rPr>
            </w:pPr>
            <w:r w:rsidRPr="00961376">
              <w:rPr>
                <w:lang w:val="sq-AL"/>
              </w:rPr>
              <w:lastRenderedPageBreak/>
              <w:t>5. Punonjësi i policisë i SLKTP</w:t>
            </w:r>
            <w:r w:rsidR="00B92EFF" w:rsidRPr="00961376">
              <w:rPr>
                <w:lang w:val="sq-AL"/>
              </w:rPr>
              <w:t>-së</w:t>
            </w:r>
            <w:r w:rsidRPr="00961376">
              <w:rPr>
                <w:lang w:val="sq-AL"/>
              </w:rPr>
              <w:t xml:space="preserve"> dhe punonjësi social bëjnë intervistimin formal të personit me ndihmën e përkthyesit në prani të menaxherit të rastit nëse ka (</w:t>
            </w:r>
            <w:r w:rsidR="006C44AD" w:rsidRPr="00961376">
              <w:rPr>
                <w:lang w:val="sq-AL"/>
              </w:rPr>
              <w:t>aneksi</w:t>
            </w:r>
            <w:r w:rsidRPr="00961376">
              <w:rPr>
                <w:lang w:val="sq-AL"/>
              </w:rPr>
              <w:t xml:space="preserve"> 9.3)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6. Punonjësi i policisë i SLKTP</w:t>
            </w:r>
            <w:r w:rsidR="00746A7E" w:rsidRPr="00961376">
              <w:rPr>
                <w:lang w:val="sq-AL"/>
              </w:rPr>
              <w:t>-së</w:t>
            </w:r>
            <w:r w:rsidRPr="00961376">
              <w:rPr>
                <w:lang w:val="sq-AL"/>
              </w:rPr>
              <w:t xml:space="preserve"> dhe punonjësi social (G/SPIF) bëjnë intervistimin formal të </w:t>
            </w:r>
            <w:r w:rsidR="002D47CB" w:rsidRPr="00961376">
              <w:rPr>
                <w:lang w:val="sq-AL"/>
              </w:rPr>
              <w:t>të miturit/të miturës</w:t>
            </w:r>
            <w:r w:rsidR="009A6C2A" w:rsidRPr="00961376">
              <w:rPr>
                <w:lang w:val="sq-AL"/>
              </w:rPr>
              <w:t xml:space="preserve"> </w:t>
            </w:r>
            <w:r w:rsidRPr="00961376">
              <w:rPr>
                <w:lang w:val="sq-AL"/>
              </w:rPr>
              <w:t>(me ndihmën e përkthyesit nëse i/e huaj) në prani të prindit ose kujdestarit nëse informacioni i marrë paraprakisht nuk tregon përfshirje të prindit apo kujdestarit në trafikim apo abuzim dhe të menaxherit të rastit nëse ka (</w:t>
            </w:r>
            <w:r w:rsidR="006C44AD" w:rsidRPr="00961376">
              <w:rPr>
                <w:lang w:val="sq-AL"/>
              </w:rPr>
              <w:t>aneksi</w:t>
            </w:r>
            <w:r w:rsidRPr="00961376">
              <w:rPr>
                <w:lang w:val="sq-AL"/>
              </w:rPr>
              <w:t xml:space="preserve"> 9.3) </w:t>
            </w:r>
          </w:p>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6. Punonjësi i policisë i SLKT</w:t>
            </w:r>
            <w:r w:rsidR="00746A7E" w:rsidRPr="00961376">
              <w:rPr>
                <w:lang w:val="sq-AL"/>
              </w:rPr>
              <w:t>-së</w:t>
            </w:r>
            <w:r w:rsidRPr="00961376">
              <w:rPr>
                <w:lang w:val="sq-AL"/>
              </w:rPr>
              <w:t xml:space="preserve"> dhe punonjësi i ZRSHSSH</w:t>
            </w:r>
            <w:r w:rsidR="00746A7E" w:rsidRPr="00961376">
              <w:rPr>
                <w:lang w:val="sq-AL"/>
              </w:rPr>
              <w:t>-së</w:t>
            </w:r>
            <w:r w:rsidRPr="00961376">
              <w:rPr>
                <w:lang w:val="sq-AL"/>
              </w:rPr>
              <w:t xml:space="preserve"> bëjnë me ndihmën e menaxherit të rastit (nëse ka pa</w:t>
            </w:r>
            <w:r w:rsidR="00961376">
              <w:rPr>
                <w:lang w:val="sq-AL"/>
              </w:rPr>
              <w:t>s</w:t>
            </w:r>
            <w:r w:rsidRPr="00961376">
              <w:rPr>
                <w:lang w:val="sq-AL"/>
              </w:rPr>
              <w:t>ur të tillë të pranishëm gjatë intervistës), analizën e intervistës duke konkluduar e personit në lidhje me trafikimin, nevojat e tij/</w:t>
            </w:r>
            <w:r w:rsidR="009A6C2A" w:rsidRPr="00961376">
              <w:rPr>
                <w:lang w:val="sq-AL"/>
              </w:rPr>
              <w:t>e</w:t>
            </w:r>
            <w:r w:rsidRPr="00961376">
              <w:rPr>
                <w:lang w:val="sq-AL"/>
              </w:rPr>
              <w:t xml:space="preserve"> saj për siguri e kujdes dhe mënyrat e plotësimit të këtyre nevojave (</w:t>
            </w:r>
            <w:r w:rsidR="00715B42" w:rsidRPr="00961376">
              <w:rPr>
                <w:lang w:val="sq-AL"/>
              </w:rPr>
              <w:t>aneksi</w:t>
            </w:r>
            <w:r w:rsidRPr="00961376">
              <w:rPr>
                <w:lang w:val="sq-AL"/>
              </w:rPr>
              <w:t xml:space="preserve"> 9.4)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7. G/SPIF</w:t>
            </w:r>
            <w:r w:rsidR="00242A1B" w:rsidRPr="00961376">
              <w:rPr>
                <w:lang w:val="sq-AL"/>
              </w:rPr>
              <w:t>-ja</w:t>
            </w:r>
            <w:r w:rsidRPr="00961376">
              <w:rPr>
                <w:lang w:val="sq-AL"/>
              </w:rPr>
              <w:t xml:space="preserve"> bën me ndihmën e </w:t>
            </w:r>
            <w:r w:rsidR="000E09CF" w:rsidRPr="00961376">
              <w:rPr>
                <w:lang w:val="sq-AL"/>
              </w:rPr>
              <w:t>prindit/kujdestarit</w:t>
            </w:r>
            <w:r w:rsidRPr="00961376">
              <w:rPr>
                <w:lang w:val="sq-AL"/>
              </w:rPr>
              <w:t xml:space="preserve"> dhe menaxherit të rastit (nëse ka pasur të tillë të pranishëm gjatë intervistës), analizën e intervistës duke konkluduar për statusin e </w:t>
            </w:r>
            <w:r w:rsidR="002D47CB" w:rsidRPr="00961376">
              <w:rPr>
                <w:lang w:val="sq-AL"/>
              </w:rPr>
              <w:t>të miturit/të miturës</w:t>
            </w:r>
            <w:r w:rsidR="002A5AC2" w:rsidRPr="00961376">
              <w:rPr>
                <w:lang w:val="sq-AL"/>
              </w:rPr>
              <w:t xml:space="preserve"> </w:t>
            </w:r>
            <w:r w:rsidRPr="00961376">
              <w:rPr>
                <w:lang w:val="sq-AL"/>
              </w:rPr>
              <w:t>në lidhj</w:t>
            </w:r>
            <w:r w:rsidR="00242A1B" w:rsidRPr="00961376">
              <w:rPr>
                <w:lang w:val="sq-AL"/>
              </w:rPr>
              <w:t>e me trafikimin, nevojat e tij/</w:t>
            </w:r>
            <w:r w:rsidRPr="00961376">
              <w:rPr>
                <w:lang w:val="sq-AL"/>
              </w:rPr>
              <w:t>saj për siguri e kujdes dhe mënyrat e plotësimit të këtyre nevojave (</w:t>
            </w:r>
            <w:r w:rsidR="00715B42" w:rsidRPr="00961376">
              <w:rPr>
                <w:lang w:val="sq-AL"/>
              </w:rPr>
              <w:t>aneksi</w:t>
            </w:r>
            <w:r w:rsidRPr="00961376">
              <w:rPr>
                <w:lang w:val="sq-AL"/>
              </w:rPr>
              <w:t xml:space="preserve"> 9.4) </w:t>
            </w:r>
          </w:p>
        </w:tc>
        <w:tc>
          <w:tcPr>
            <w:tcW w:w="1734" w:type="pct"/>
            <w:shd w:val="clear" w:color="auto" w:fill="auto"/>
          </w:tcPr>
          <w:p w:rsidR="003C4239" w:rsidRPr="00961376" w:rsidRDefault="003C4239" w:rsidP="003C4239">
            <w:pPr>
              <w:pStyle w:val="Tabele"/>
              <w:rPr>
                <w:lang w:val="sq-AL"/>
              </w:rPr>
            </w:pPr>
            <w:r w:rsidRPr="00961376">
              <w:rPr>
                <w:lang w:val="sq-AL"/>
              </w:rPr>
              <w:t>7. Punonjësi social i ZRSHSSH</w:t>
            </w:r>
            <w:r w:rsidR="00242A1B" w:rsidRPr="00961376">
              <w:rPr>
                <w:lang w:val="sq-AL"/>
              </w:rPr>
              <w:t>-së</w:t>
            </w:r>
            <w:r w:rsidRPr="00961376">
              <w:rPr>
                <w:lang w:val="sq-AL"/>
              </w:rPr>
              <w:t xml:space="preserve"> informon anëtarin e AP</w:t>
            </w:r>
            <w:r w:rsidR="00242A1B" w:rsidRPr="00961376">
              <w:rPr>
                <w:lang w:val="sq-AL"/>
              </w:rPr>
              <w:t>-së</w:t>
            </w:r>
            <w:r w:rsidRPr="00961376">
              <w:rPr>
                <w:lang w:val="sq-AL"/>
              </w:rPr>
              <w:t xml:space="preserve"> nga MPÇSSHB</w:t>
            </w:r>
            <w:r w:rsidR="00242A1B" w:rsidRPr="00961376">
              <w:rPr>
                <w:lang w:val="sq-AL"/>
              </w:rPr>
              <w:t>-ja</w:t>
            </w:r>
            <w:r w:rsidRPr="00961376">
              <w:rPr>
                <w:lang w:val="sq-AL"/>
              </w:rPr>
              <w:t xml:space="preserve"> për situatën e personit dhe konsultoh</w:t>
            </w:r>
            <w:r w:rsidR="00242A1B" w:rsidRPr="00961376">
              <w:rPr>
                <w:lang w:val="sq-AL"/>
              </w:rPr>
              <w:t>et me të për rivendosjen e tij/</w:t>
            </w:r>
            <w:r w:rsidR="00536580" w:rsidRPr="00961376">
              <w:rPr>
                <w:lang w:val="sq-AL"/>
              </w:rPr>
              <w:t xml:space="preserve">e </w:t>
            </w:r>
            <w:r w:rsidRPr="00961376">
              <w:rPr>
                <w:lang w:val="sq-AL"/>
              </w:rPr>
              <w:t>saj në një ambient të përshtatshëm për nevojat e tij/</w:t>
            </w:r>
            <w:r w:rsidR="00536580" w:rsidRPr="00961376">
              <w:rPr>
                <w:lang w:val="sq-AL"/>
              </w:rPr>
              <w:t xml:space="preserve">e </w:t>
            </w:r>
            <w:r w:rsidRPr="00961376">
              <w:rPr>
                <w:lang w:val="sq-AL"/>
              </w:rPr>
              <w:t xml:space="preserve">saj nëse gjykohet se ka nevojë për rivendosje të personit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8. Punonjësi social i ZRSHSSH</w:t>
            </w:r>
            <w:r w:rsidR="00B66D3D" w:rsidRPr="00961376">
              <w:rPr>
                <w:lang w:val="sq-AL"/>
              </w:rPr>
              <w:t>-së</w:t>
            </w:r>
            <w:r w:rsidRPr="00961376">
              <w:rPr>
                <w:lang w:val="sq-AL"/>
              </w:rPr>
              <w:t xml:space="preserve"> informon anëtarin e AP</w:t>
            </w:r>
            <w:r w:rsidR="00B66D3D" w:rsidRPr="00961376">
              <w:rPr>
                <w:lang w:val="sq-AL"/>
              </w:rPr>
              <w:t>-së</w:t>
            </w:r>
            <w:r w:rsidRPr="00961376">
              <w:rPr>
                <w:lang w:val="sq-AL"/>
              </w:rPr>
              <w:t xml:space="preserve"> nga MPÇSSHB</w:t>
            </w:r>
            <w:r w:rsidR="00B66D3D" w:rsidRPr="00961376">
              <w:rPr>
                <w:lang w:val="sq-AL"/>
              </w:rPr>
              <w:t>-ja</w:t>
            </w:r>
            <w:r w:rsidRPr="00961376">
              <w:rPr>
                <w:lang w:val="sq-AL"/>
              </w:rPr>
              <w:t xml:space="preserve"> për situatën e </w:t>
            </w:r>
            <w:r w:rsidR="002D47CB" w:rsidRPr="00961376">
              <w:rPr>
                <w:lang w:val="sq-AL"/>
              </w:rPr>
              <w:t>të miturit/të miturës</w:t>
            </w:r>
            <w:r w:rsidR="001C6241" w:rsidRPr="00961376">
              <w:rPr>
                <w:lang w:val="sq-AL"/>
              </w:rPr>
              <w:t xml:space="preserve"> </w:t>
            </w:r>
            <w:r w:rsidRPr="00961376">
              <w:rPr>
                <w:lang w:val="sq-AL"/>
              </w:rPr>
              <w:t xml:space="preserve">dhe konsultohet me të për vendosjen e </w:t>
            </w:r>
            <w:r w:rsidR="002D47CB" w:rsidRPr="00961376">
              <w:rPr>
                <w:lang w:val="sq-AL"/>
              </w:rPr>
              <w:t>të miturit/të miturës</w:t>
            </w:r>
            <w:r w:rsidR="001C6241" w:rsidRPr="00961376">
              <w:rPr>
                <w:lang w:val="sq-AL"/>
              </w:rPr>
              <w:t xml:space="preserve"> </w:t>
            </w:r>
            <w:r w:rsidRPr="00961376">
              <w:rPr>
                <w:lang w:val="sq-AL"/>
              </w:rPr>
              <w:t>në një ambient të përshtatshëm për nevojat e tij/saj (rivendosjen nëse gjykohet se ka nevojë për rivendosj</w:t>
            </w:r>
            <w:r w:rsidR="00B66D3D" w:rsidRPr="00961376">
              <w:rPr>
                <w:lang w:val="sq-AL"/>
              </w:rPr>
              <w:t>e të të miturit/</w:t>
            </w:r>
            <w:r w:rsidRPr="00961376">
              <w:rPr>
                <w:lang w:val="sq-AL"/>
              </w:rPr>
              <w:t>të miturës)</w:t>
            </w:r>
          </w:p>
        </w:tc>
        <w:tc>
          <w:tcPr>
            <w:tcW w:w="1734" w:type="pct"/>
            <w:shd w:val="clear" w:color="auto" w:fill="auto"/>
          </w:tcPr>
          <w:p w:rsidR="003C4239" w:rsidRPr="00961376" w:rsidRDefault="003C4239" w:rsidP="003C4239">
            <w:pPr>
              <w:pStyle w:val="Tabele"/>
              <w:rPr>
                <w:lang w:val="sq-AL"/>
              </w:rPr>
            </w:pPr>
            <w:r w:rsidRPr="00961376">
              <w:rPr>
                <w:lang w:val="sq-AL"/>
              </w:rPr>
              <w:t>8. Punonjësi i policisë i SLKTP</w:t>
            </w:r>
            <w:r w:rsidR="00B66D3D" w:rsidRPr="00961376">
              <w:rPr>
                <w:lang w:val="sq-AL"/>
              </w:rPr>
              <w:t>-së</w:t>
            </w:r>
            <w:r w:rsidRPr="00961376">
              <w:rPr>
                <w:lang w:val="sq-AL"/>
              </w:rPr>
              <w:t xml:space="preserve"> dhe punonjësi social (G/SPIF) e ndihmojnë personin të marrë një vendim dhe të deklarojë me shkrim vendimin e tij/saj të informuar për ndihmën, përfshirë rivendosjen/ ndryshimin e akomodimit</w:t>
            </w:r>
          </w:p>
          <w:p w:rsidR="003C4239" w:rsidRPr="00961376" w:rsidRDefault="003C4239" w:rsidP="003C4239">
            <w:pPr>
              <w:pStyle w:val="Tabele"/>
              <w:rPr>
                <w:lang w:val="sq-AL"/>
              </w:rPr>
            </w:pPr>
            <w:r w:rsidRPr="00961376">
              <w:rPr>
                <w:lang w:val="sq-AL"/>
              </w:rPr>
              <w:t>(</w:t>
            </w:r>
            <w:r w:rsidR="006C44AD" w:rsidRPr="00961376">
              <w:rPr>
                <w:lang w:val="sq-AL"/>
              </w:rPr>
              <w:t>aneksi</w:t>
            </w:r>
            <w:r w:rsidRPr="00961376">
              <w:rPr>
                <w:lang w:val="sq-AL"/>
              </w:rPr>
              <w:t xml:space="preserve"> 9.6)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 xml:space="preserve">Në rast të vendimit për akomodim në një institucion publik apo privat të licencuar të përkujdesjes shoqërore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9. Punonjësi i policisë i SLKTP</w:t>
            </w:r>
            <w:r w:rsidR="00AF62F3" w:rsidRPr="00961376">
              <w:rPr>
                <w:lang w:val="sq-AL"/>
              </w:rPr>
              <w:t>-së</w:t>
            </w:r>
            <w:r w:rsidRPr="00961376">
              <w:rPr>
                <w:lang w:val="sq-AL"/>
              </w:rPr>
              <w:t xml:space="preserve"> dhe punonjësi</w:t>
            </w:r>
            <w:r w:rsidR="00AF62F3" w:rsidRPr="00961376">
              <w:rPr>
                <w:lang w:val="sq-AL"/>
              </w:rPr>
              <w:t xml:space="preserve"> social e ndihmojnë të miturin/</w:t>
            </w:r>
            <w:r w:rsidRPr="00961376">
              <w:rPr>
                <w:lang w:val="sq-AL"/>
              </w:rPr>
              <w:t>të miturën dhe prindin apo kujdestarin e tij/</w:t>
            </w:r>
            <w:r w:rsidR="003E5C81" w:rsidRPr="00961376">
              <w:rPr>
                <w:lang w:val="sq-AL"/>
              </w:rPr>
              <w:t>e</w:t>
            </w:r>
            <w:r w:rsidRPr="00961376">
              <w:rPr>
                <w:lang w:val="sq-AL"/>
              </w:rPr>
              <w:t xml:space="preserve"> saj të marrin një vendim dhe të deklarojnë me shkrim vendimin </w:t>
            </w:r>
            <w:r w:rsidR="00536580" w:rsidRPr="00961376">
              <w:rPr>
                <w:lang w:val="sq-AL"/>
              </w:rPr>
              <w:t xml:space="preserve">e tyre të informuar për </w:t>
            </w:r>
            <w:r w:rsidR="00536580" w:rsidRPr="00961376">
              <w:rPr>
                <w:lang w:val="sq-AL"/>
              </w:rPr>
              <w:lastRenderedPageBreak/>
              <w:t>ndihmën</w:t>
            </w:r>
            <w:r w:rsidRPr="00961376">
              <w:rPr>
                <w:lang w:val="sq-AL"/>
              </w:rPr>
              <w:t xml:space="preserve"> (për ndryshimin e akomodimit vendosjes, </w:t>
            </w:r>
            <w:r w:rsidR="006C44AD" w:rsidRPr="00961376">
              <w:rPr>
                <w:lang w:val="sq-AL"/>
              </w:rPr>
              <w:t>aneksi</w:t>
            </w:r>
            <w:r w:rsidRPr="00961376">
              <w:rPr>
                <w:lang w:val="sq-AL"/>
              </w:rPr>
              <w:t xml:space="preserve"> 9.6) </w:t>
            </w:r>
          </w:p>
        </w:tc>
        <w:tc>
          <w:tcPr>
            <w:tcW w:w="1734" w:type="pct"/>
            <w:shd w:val="clear" w:color="auto" w:fill="auto"/>
          </w:tcPr>
          <w:p w:rsidR="003C4239" w:rsidRPr="00961376" w:rsidRDefault="003C4239" w:rsidP="003C4239">
            <w:pPr>
              <w:pStyle w:val="Tabele"/>
              <w:rPr>
                <w:lang w:val="sq-AL"/>
              </w:rPr>
            </w:pPr>
            <w:r w:rsidRPr="00961376">
              <w:rPr>
                <w:lang w:val="sq-AL"/>
              </w:rPr>
              <w:lastRenderedPageBreak/>
              <w:t>9. G/SPIF</w:t>
            </w:r>
            <w:r w:rsidR="00AF62F3" w:rsidRPr="00961376">
              <w:rPr>
                <w:lang w:val="sq-AL"/>
              </w:rPr>
              <w:t>-ja</w:t>
            </w:r>
            <w:r w:rsidRPr="00961376">
              <w:rPr>
                <w:lang w:val="sq-AL"/>
              </w:rPr>
              <w:t xml:space="preserve"> kontakton me punonjësin e institucionit të përkujdesit shoqëror të ofruar nga AP</w:t>
            </w:r>
            <w:r w:rsidR="00AF62F3" w:rsidRPr="00961376">
              <w:rPr>
                <w:lang w:val="sq-AL"/>
              </w:rPr>
              <w:t>-ja</w:t>
            </w:r>
            <w:r w:rsidRPr="00961376">
              <w:rPr>
                <w:lang w:val="sq-AL"/>
              </w:rPr>
              <w:t xml:space="preserve"> për ndihmë dhe të pranuar nga personi dhe organizon transportin e sigurt të personit në institucion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 xml:space="preserve">Në rast të vendimit për akomodim në një institucion publik apo privat të licencuar të përkujdesjes shoqërore </w:t>
            </w:r>
          </w:p>
        </w:tc>
        <w:tc>
          <w:tcPr>
            <w:tcW w:w="1734" w:type="pct"/>
            <w:shd w:val="clear" w:color="auto" w:fill="auto"/>
          </w:tcPr>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10. G/SPIF</w:t>
            </w:r>
            <w:r w:rsidR="00AF62F3" w:rsidRPr="00961376">
              <w:rPr>
                <w:lang w:val="sq-AL"/>
              </w:rPr>
              <w:t>-ja</w:t>
            </w:r>
            <w:r w:rsidRPr="00961376">
              <w:rPr>
                <w:lang w:val="sq-AL"/>
              </w:rPr>
              <w:t xml:space="preserve"> kontakton me punonjësin e institucionit të përkujdesit shoqëror të ofruar nga AP</w:t>
            </w:r>
            <w:r w:rsidR="00AF62F3" w:rsidRPr="00961376">
              <w:rPr>
                <w:lang w:val="sq-AL"/>
              </w:rPr>
              <w:t>-ja</w:t>
            </w:r>
            <w:r w:rsidRPr="00961376">
              <w:rPr>
                <w:lang w:val="sq-AL"/>
              </w:rPr>
              <w:t xml:space="preserve"> për ndihmë dhe të pranuar nga </w:t>
            </w:r>
            <w:r w:rsidR="00245253" w:rsidRPr="00961376">
              <w:rPr>
                <w:lang w:val="sq-AL"/>
              </w:rPr>
              <w:t>i mituri/e mitura</w:t>
            </w:r>
            <w:r w:rsidRPr="00961376">
              <w:rPr>
                <w:lang w:val="sq-AL"/>
              </w:rPr>
              <w:t xml:space="preserve"> dhe kujdestari apo prindi dhe organizon trans</w:t>
            </w:r>
            <w:r w:rsidR="004C408C" w:rsidRPr="00961376">
              <w:rPr>
                <w:lang w:val="sq-AL"/>
              </w:rPr>
              <w:t>portin e sigurt të të miturit/</w:t>
            </w:r>
            <w:r w:rsidRPr="00961376">
              <w:rPr>
                <w:lang w:val="sq-AL"/>
              </w:rPr>
              <w:t xml:space="preserve">të miturës në institucion </w:t>
            </w:r>
          </w:p>
        </w:tc>
        <w:tc>
          <w:tcPr>
            <w:tcW w:w="1734" w:type="pct"/>
            <w:shd w:val="clear" w:color="auto" w:fill="auto"/>
          </w:tcPr>
          <w:p w:rsidR="003C4239" w:rsidRPr="00961376" w:rsidRDefault="003C4239" w:rsidP="004C408C">
            <w:pPr>
              <w:pStyle w:val="Tabele"/>
              <w:rPr>
                <w:lang w:val="sq-AL"/>
              </w:rPr>
            </w:pPr>
            <w:r w:rsidRPr="00961376">
              <w:rPr>
                <w:lang w:val="sq-AL"/>
              </w:rPr>
              <w:t>10. G/SPIF</w:t>
            </w:r>
            <w:r w:rsidR="00AF62F3" w:rsidRPr="00961376">
              <w:rPr>
                <w:lang w:val="sq-AL"/>
              </w:rPr>
              <w:t>-ja</w:t>
            </w:r>
            <w:r w:rsidRPr="00961376">
              <w:rPr>
                <w:lang w:val="sq-AL"/>
              </w:rPr>
              <w:t xml:space="preserve"> prezanton personin te punonjësi i qendrës së kujdesit për viktimat e trafikimit, ose të qendrës rezidenciale të përkujdesit shoqëror dërguar nga AP</w:t>
            </w:r>
            <w:r w:rsidR="00AF62F3" w:rsidRPr="00961376">
              <w:rPr>
                <w:lang w:val="sq-AL"/>
              </w:rPr>
              <w:t>-ja</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11. G/SPIF</w:t>
            </w:r>
            <w:r w:rsidR="00AF62F3" w:rsidRPr="00961376">
              <w:rPr>
                <w:lang w:val="sq-AL"/>
              </w:rPr>
              <w:t>-ja</w:t>
            </w:r>
            <w:r w:rsidRPr="00961376">
              <w:rPr>
                <w:lang w:val="sq-AL"/>
              </w:rPr>
              <w:t xml:space="preserve"> prez</w:t>
            </w:r>
            <w:r w:rsidR="00284F7E" w:rsidRPr="00961376">
              <w:rPr>
                <w:lang w:val="sq-AL"/>
              </w:rPr>
              <w:t>anton të miturin/ të miturën te</w:t>
            </w:r>
            <w:r w:rsidRPr="00961376">
              <w:rPr>
                <w:lang w:val="sq-AL"/>
              </w:rPr>
              <w:t xml:space="preserve"> punonjësi i qendrës së kujdesit për viktimat e trafikimit, ose të qendrës rezidenciale të përkujdesit shoqëror për të mitur të autorizuar e dërguar nga AP</w:t>
            </w:r>
            <w:r w:rsidR="00AF62F3" w:rsidRPr="00961376">
              <w:rPr>
                <w:lang w:val="sq-AL"/>
              </w:rPr>
              <w:t>-ja</w:t>
            </w:r>
          </w:p>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1</w:t>
            </w:r>
            <w:r w:rsidR="00284F7E" w:rsidRPr="00961376">
              <w:rPr>
                <w:lang w:val="sq-AL"/>
              </w:rPr>
              <w:t>1. G/SPIF dorëzon te</w:t>
            </w:r>
            <w:r w:rsidRPr="00961376">
              <w:rPr>
                <w:lang w:val="sq-AL"/>
              </w:rPr>
              <w:t xml:space="preserve"> punonjësi i qendrës së kujdesit për viktimat e trafikimit ose i qendrës rezidenciale të përkujdesit shoqëror një kopje të konkluzioneve të intervistës dhe bien dakord me të për komunikimin dhe hapat e </w:t>
            </w:r>
            <w:r w:rsidR="009526B5" w:rsidRPr="00961376">
              <w:rPr>
                <w:lang w:val="sq-AL"/>
              </w:rPr>
              <w:t>mëte</w:t>
            </w:r>
            <w:r w:rsidR="00AF62F3" w:rsidRPr="00961376">
              <w:rPr>
                <w:lang w:val="sq-AL"/>
              </w:rPr>
              <w:t>jshëm</w:t>
            </w:r>
            <w:r w:rsidRPr="00961376">
              <w:rPr>
                <w:lang w:val="sq-AL"/>
              </w:rPr>
              <w:t xml:space="preserve"> për ndihmën dhe mbrojtjen e personit</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284F7E" w:rsidP="004C408C">
            <w:pPr>
              <w:pStyle w:val="Tabele"/>
              <w:rPr>
                <w:lang w:val="sq-AL"/>
              </w:rPr>
            </w:pPr>
            <w:r w:rsidRPr="00961376">
              <w:rPr>
                <w:lang w:val="sq-AL"/>
              </w:rPr>
              <w:t>12. G/SPIF dorëzon te</w:t>
            </w:r>
            <w:r w:rsidR="003C4239" w:rsidRPr="00961376">
              <w:rPr>
                <w:lang w:val="sq-AL"/>
              </w:rPr>
              <w:t xml:space="preserve"> punonjësi i qendrës së kujdesit për viktimat e trafikimit ose i qendrës rezidenciale të përkujdesit shoqëror për të mitur një kopje të konkluzioneve të intervistës dhe bien dakord me të për komunikimin dhe hapat e mëtejshëm për ndihmën dhe mbrojtjen të miturit/ të miturës</w:t>
            </w:r>
          </w:p>
        </w:tc>
        <w:tc>
          <w:tcPr>
            <w:tcW w:w="1734" w:type="pct"/>
            <w:shd w:val="clear" w:color="auto" w:fill="auto"/>
          </w:tcPr>
          <w:p w:rsidR="003C4239" w:rsidRPr="00961376" w:rsidRDefault="003C4239" w:rsidP="003C4239">
            <w:pPr>
              <w:pStyle w:val="Tabele"/>
              <w:rPr>
                <w:lang w:val="sq-AL"/>
              </w:rPr>
            </w:pPr>
            <w:r w:rsidRPr="00961376">
              <w:rPr>
                <w:lang w:val="sq-AL"/>
              </w:rPr>
              <w:t>12. Punonjësi i Policisë i SLKTP</w:t>
            </w:r>
            <w:r w:rsidR="00A27DAB" w:rsidRPr="00961376">
              <w:rPr>
                <w:lang w:val="sq-AL"/>
              </w:rPr>
              <w:t>-së</w:t>
            </w:r>
            <w:r w:rsidRPr="00961376">
              <w:rPr>
                <w:lang w:val="sq-AL"/>
              </w:rPr>
              <w:t xml:space="preserve"> organizon shoqërimin e personit në vendin e akomodimit në rast se vlerësohet se vetë personi dhe personat që kujdesen për të rrezikohen gjatë udhëtimit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13. G/SPI</w:t>
            </w:r>
            <w:r w:rsidR="00284F7E" w:rsidRPr="00961376">
              <w:rPr>
                <w:lang w:val="sq-AL"/>
              </w:rPr>
              <w:t>F</w:t>
            </w:r>
            <w:r w:rsidR="00A27DAB" w:rsidRPr="00961376">
              <w:rPr>
                <w:lang w:val="sq-AL"/>
              </w:rPr>
              <w:t>-ja</w:t>
            </w:r>
            <w:r w:rsidR="00284F7E" w:rsidRPr="00961376">
              <w:rPr>
                <w:lang w:val="sq-AL"/>
              </w:rPr>
              <w:t xml:space="preserve"> jep të miturin/ të miturën te</w:t>
            </w:r>
            <w:r w:rsidRPr="00961376">
              <w:rPr>
                <w:lang w:val="sq-AL"/>
              </w:rPr>
              <w:t xml:space="preserve"> punonjësi i qendrës ku do shkojë </w:t>
            </w:r>
            <w:r w:rsidR="00245253" w:rsidRPr="00961376">
              <w:rPr>
                <w:lang w:val="sq-AL"/>
              </w:rPr>
              <w:t>i mituri/e mitura</w:t>
            </w:r>
            <w:r w:rsidRPr="00961376">
              <w:rPr>
                <w:lang w:val="sq-AL"/>
              </w:rPr>
              <w:t xml:space="preserve"> </w:t>
            </w:r>
          </w:p>
          <w:p w:rsidR="003C4239" w:rsidRPr="00961376" w:rsidRDefault="003C4239" w:rsidP="004C408C">
            <w:pPr>
              <w:pStyle w:val="Tabele"/>
              <w:rPr>
                <w:lang w:val="sq-AL"/>
              </w:rPr>
            </w:pPr>
            <w:r w:rsidRPr="00961376">
              <w:rPr>
                <w:lang w:val="sq-AL"/>
              </w:rPr>
              <w:t>(</w:t>
            </w:r>
            <w:r w:rsidR="00715B42" w:rsidRPr="00961376">
              <w:rPr>
                <w:lang w:val="sq-AL"/>
              </w:rPr>
              <w:t>aneksi</w:t>
            </w:r>
            <w:r w:rsidRPr="00961376">
              <w:rPr>
                <w:lang w:val="sq-AL"/>
              </w:rPr>
              <w:t xml:space="preserve"> 9.8)</w:t>
            </w:r>
          </w:p>
        </w:tc>
        <w:tc>
          <w:tcPr>
            <w:tcW w:w="1734" w:type="pct"/>
            <w:shd w:val="clear" w:color="auto" w:fill="auto"/>
          </w:tcPr>
          <w:p w:rsidR="003C4239" w:rsidRPr="00961376" w:rsidRDefault="003C4239" w:rsidP="004C408C">
            <w:pPr>
              <w:pStyle w:val="Tabele"/>
              <w:rPr>
                <w:lang w:val="sq-AL"/>
              </w:rPr>
            </w:pPr>
            <w:r w:rsidRPr="00961376">
              <w:rPr>
                <w:lang w:val="sq-AL"/>
              </w:rPr>
              <w:t>13. Me mbylljen e intervistës dhe largimin e personit të intervistuar G/SPIF</w:t>
            </w:r>
            <w:r w:rsidR="00A27DAB" w:rsidRPr="00961376">
              <w:rPr>
                <w:lang w:val="sq-AL"/>
              </w:rPr>
              <w:t>-ja</w:t>
            </w:r>
            <w:r w:rsidRPr="00961376">
              <w:rPr>
                <w:lang w:val="sq-AL"/>
              </w:rPr>
              <w:t xml:space="preserve"> harton relacionin për AP-në (</w:t>
            </w:r>
            <w:r w:rsidR="006C44AD" w:rsidRPr="00961376">
              <w:rPr>
                <w:lang w:val="sq-AL"/>
              </w:rPr>
              <w:t>aneksi</w:t>
            </w:r>
            <w:r w:rsidRPr="00961376">
              <w:rPr>
                <w:lang w:val="sq-AL"/>
              </w:rPr>
              <w:t xml:space="preserve"> 9.9)</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14. Punonjësi i Policisë i SLKTP</w:t>
            </w:r>
            <w:r w:rsidR="00A27DAB" w:rsidRPr="00961376">
              <w:rPr>
                <w:lang w:val="sq-AL"/>
              </w:rPr>
              <w:t>-së</w:t>
            </w:r>
            <w:r w:rsidRPr="00961376">
              <w:rPr>
                <w:lang w:val="sq-AL"/>
              </w:rPr>
              <w:t xml:space="preserve"> (i G/SPIF</w:t>
            </w:r>
            <w:r w:rsidR="00A27DAB" w:rsidRPr="00961376">
              <w:rPr>
                <w:lang w:val="sq-AL"/>
              </w:rPr>
              <w:t>-së</w:t>
            </w:r>
            <w:r w:rsidRPr="00961376">
              <w:rPr>
                <w:lang w:val="sq-AL"/>
              </w:rPr>
              <w:t xml:space="preserve">) organizon shoqërimin e </w:t>
            </w:r>
            <w:r w:rsidR="002D47CB" w:rsidRPr="00961376">
              <w:rPr>
                <w:lang w:val="sq-AL"/>
              </w:rPr>
              <w:t>të miturit/të miturës</w:t>
            </w:r>
            <w:r w:rsidR="00722D42" w:rsidRPr="00961376">
              <w:rPr>
                <w:lang w:val="sq-AL"/>
              </w:rPr>
              <w:t xml:space="preserve"> </w:t>
            </w:r>
            <w:r w:rsidRPr="00961376">
              <w:rPr>
                <w:lang w:val="sq-AL"/>
              </w:rPr>
              <w:t xml:space="preserve">për në vendin e akomodimit në rast se vlerësohet se </w:t>
            </w:r>
            <w:r w:rsidR="00245253" w:rsidRPr="00961376">
              <w:rPr>
                <w:lang w:val="sq-AL"/>
              </w:rPr>
              <w:t>i mituri/e mitura</w:t>
            </w:r>
            <w:r w:rsidRPr="00961376">
              <w:rPr>
                <w:lang w:val="sq-AL"/>
              </w:rPr>
              <w:t xml:space="preserve"> dhe personat që kujdesen për të rrezikohen gjatë udhëtimit </w:t>
            </w:r>
          </w:p>
        </w:tc>
        <w:tc>
          <w:tcPr>
            <w:tcW w:w="1734" w:type="pct"/>
            <w:shd w:val="clear" w:color="auto" w:fill="auto"/>
          </w:tcPr>
          <w:p w:rsidR="003C4239" w:rsidRPr="00961376" w:rsidRDefault="003C4239" w:rsidP="003C4239">
            <w:pPr>
              <w:pStyle w:val="Tabele"/>
              <w:rPr>
                <w:lang w:val="sq-AL"/>
              </w:rPr>
            </w:pPr>
            <w:r w:rsidRPr="00961376">
              <w:rPr>
                <w:lang w:val="sq-AL"/>
              </w:rPr>
              <w:t>14. Punonjësi i policisë i SLKTP</w:t>
            </w:r>
            <w:r w:rsidR="00A27DAB" w:rsidRPr="00961376">
              <w:rPr>
                <w:lang w:val="sq-AL"/>
              </w:rPr>
              <w:t>-së</w:t>
            </w:r>
            <w:r w:rsidRPr="00961376">
              <w:rPr>
                <w:lang w:val="sq-AL"/>
              </w:rPr>
              <w:t xml:space="preserve"> nis veprimet për ndjekjen e çështjes sipas procedurës </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 xml:space="preserve">Në rast të vendimit për kthim në </w:t>
            </w:r>
            <w:r w:rsidRPr="00961376">
              <w:rPr>
                <w:lang w:val="sq-AL"/>
              </w:rPr>
              <w:lastRenderedPageBreak/>
              <w:t xml:space="preserve">familje apo jetë të pavarur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6C44AD">
            <w:pPr>
              <w:pStyle w:val="Tabele"/>
              <w:rPr>
                <w:lang w:val="sq-AL"/>
              </w:rPr>
            </w:pPr>
            <w:r w:rsidRPr="00961376">
              <w:rPr>
                <w:lang w:val="sq-AL"/>
              </w:rPr>
              <w:t>15. Me mbylljen e intervistës dhe largimin e personit të mitur të intervistuar G/SPIF</w:t>
            </w:r>
            <w:r w:rsidR="0091403B" w:rsidRPr="00961376">
              <w:rPr>
                <w:lang w:val="sq-AL"/>
              </w:rPr>
              <w:t>-ja</w:t>
            </w:r>
            <w:r w:rsidRPr="00961376">
              <w:rPr>
                <w:lang w:val="sq-AL"/>
              </w:rPr>
              <w:t xml:space="preserve"> harton relacionin për AP-në (</w:t>
            </w:r>
            <w:r w:rsidR="006C44AD" w:rsidRPr="00961376">
              <w:rPr>
                <w:lang w:val="sq-AL"/>
              </w:rPr>
              <w:t>aneksi</w:t>
            </w:r>
            <w:r w:rsidR="009526B5" w:rsidRPr="00961376">
              <w:rPr>
                <w:lang w:val="sq-AL"/>
              </w:rPr>
              <w:t xml:space="preserve"> 9.9)</w:t>
            </w:r>
          </w:p>
        </w:tc>
        <w:tc>
          <w:tcPr>
            <w:tcW w:w="1734" w:type="pct"/>
            <w:shd w:val="clear" w:color="auto" w:fill="auto"/>
          </w:tcPr>
          <w:p w:rsidR="003C4239" w:rsidRPr="00961376" w:rsidRDefault="003C4239" w:rsidP="003C4239">
            <w:pPr>
              <w:pStyle w:val="Tabele"/>
              <w:rPr>
                <w:lang w:val="sq-AL"/>
              </w:rPr>
            </w:pPr>
            <w:r w:rsidRPr="00961376">
              <w:rPr>
                <w:lang w:val="sq-AL"/>
              </w:rPr>
              <w:t>9. G/SPIF i jep personit informacion se ku duhet të drejtohet</w:t>
            </w:r>
            <w:r w:rsidR="009526B5" w:rsidRPr="00961376">
              <w:rPr>
                <w:lang w:val="sq-AL"/>
              </w:rPr>
              <w:t xml:space="preserve"> në rast rreziku në komunitetin</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16. Punonjësi i policisë i SLKTP</w:t>
            </w:r>
            <w:r w:rsidR="0091403B" w:rsidRPr="00961376">
              <w:rPr>
                <w:lang w:val="sq-AL"/>
              </w:rPr>
              <w:t>-së</w:t>
            </w:r>
            <w:r w:rsidRPr="00961376">
              <w:rPr>
                <w:lang w:val="sq-AL"/>
              </w:rPr>
              <w:t xml:space="preserve"> nis veprimet për ndjekjen e çështjes sipas procedurës</w:t>
            </w:r>
          </w:p>
        </w:tc>
        <w:tc>
          <w:tcPr>
            <w:tcW w:w="1734" w:type="pct"/>
            <w:shd w:val="clear" w:color="auto" w:fill="auto"/>
          </w:tcPr>
          <w:p w:rsidR="003C4239" w:rsidRPr="00961376" w:rsidRDefault="003C4239" w:rsidP="004C408C">
            <w:pPr>
              <w:pStyle w:val="Tabele"/>
              <w:rPr>
                <w:lang w:val="sq-AL"/>
              </w:rPr>
            </w:pPr>
            <w:r w:rsidRPr="00961376">
              <w:rPr>
                <w:lang w:val="sq-AL"/>
              </w:rPr>
              <w:t>10. G/SPIF</w:t>
            </w:r>
            <w:r w:rsidR="0091403B" w:rsidRPr="00961376">
              <w:rPr>
                <w:lang w:val="sq-AL"/>
              </w:rPr>
              <w:t>-ja</w:t>
            </w:r>
            <w:r w:rsidRPr="00961376">
              <w:rPr>
                <w:lang w:val="sq-AL"/>
              </w:rPr>
              <w:t xml:space="preserve"> informon personin se për situatën e tij/</w:t>
            </w:r>
            <w:r w:rsidR="009526B5" w:rsidRPr="00961376">
              <w:rPr>
                <w:lang w:val="sq-AL"/>
              </w:rPr>
              <w:t xml:space="preserve">e </w:t>
            </w:r>
            <w:r w:rsidRPr="00961376">
              <w:rPr>
                <w:lang w:val="sq-AL"/>
              </w:rPr>
              <w:t>saj do të njoftohet ZRSHSSH</w:t>
            </w:r>
            <w:r w:rsidR="0091403B" w:rsidRPr="00961376">
              <w:rPr>
                <w:lang w:val="sq-AL"/>
              </w:rPr>
              <w:t>-ja</w:t>
            </w:r>
            <w:r w:rsidRPr="00961376">
              <w:rPr>
                <w:lang w:val="sq-AL"/>
              </w:rPr>
              <w:t xml:space="preserve"> në komunitetin ku do të banojë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 xml:space="preserve">Në rast të vendimit për kthim në familje </w:t>
            </w:r>
          </w:p>
        </w:tc>
        <w:tc>
          <w:tcPr>
            <w:tcW w:w="1734" w:type="pct"/>
            <w:shd w:val="clear" w:color="auto" w:fill="auto"/>
          </w:tcPr>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 xml:space="preserve">10. G/SPIF </w:t>
            </w:r>
            <w:r w:rsidR="009526B5" w:rsidRPr="00961376">
              <w:rPr>
                <w:lang w:val="sq-AL"/>
              </w:rPr>
              <w:t>japin të miturin/</w:t>
            </w:r>
            <w:r w:rsidR="00284F7E" w:rsidRPr="00961376">
              <w:rPr>
                <w:lang w:val="sq-AL"/>
              </w:rPr>
              <w:t>të miturën te</w:t>
            </w:r>
            <w:r w:rsidRPr="00961376">
              <w:rPr>
                <w:lang w:val="sq-AL"/>
              </w:rPr>
              <w:t xml:space="preserve"> familja (</w:t>
            </w:r>
            <w:r w:rsidR="006C44AD" w:rsidRPr="00961376">
              <w:rPr>
                <w:lang w:val="sq-AL"/>
              </w:rPr>
              <w:t>aneksi</w:t>
            </w:r>
            <w:r w:rsidRPr="00961376">
              <w:rPr>
                <w:lang w:val="sq-AL"/>
              </w:rPr>
              <w:t xml:space="preserve"> 9.7)</w:t>
            </w:r>
          </w:p>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11. G/SPIF</w:t>
            </w:r>
            <w:r w:rsidR="0091403B" w:rsidRPr="00961376">
              <w:rPr>
                <w:lang w:val="sq-AL"/>
              </w:rPr>
              <w:t>-ja</w:t>
            </w:r>
            <w:r w:rsidRPr="00961376">
              <w:rPr>
                <w:lang w:val="sq-AL"/>
              </w:rPr>
              <w:t xml:space="preserve"> personin për detyrat e ZRSHSSH</w:t>
            </w:r>
            <w:r w:rsidR="0091403B" w:rsidRPr="00961376">
              <w:rPr>
                <w:lang w:val="sq-AL"/>
              </w:rPr>
              <w:t>-së</w:t>
            </w:r>
            <w:r w:rsidRPr="00961376">
              <w:rPr>
                <w:lang w:val="sq-AL"/>
              </w:rPr>
              <w:t xml:space="preserve"> për dhënien dhe ndërmjetësimin e ndihmës për VMT dhe VT në vendin ku do të banojë (përfshirë ndihmën për kthim në vendin e o</w:t>
            </w:r>
            <w:r w:rsidR="009526B5" w:rsidRPr="00961376">
              <w:rPr>
                <w:lang w:val="sq-AL"/>
              </w:rPr>
              <w:t>rigjinës në rastin e të huajit/</w:t>
            </w:r>
            <w:r w:rsidRPr="00961376">
              <w:rPr>
                <w:lang w:val="sq-AL"/>
              </w:rPr>
              <w:t xml:space="preserve">të huajës VMT ose VT) </w:t>
            </w: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11. G/SPIF</w:t>
            </w:r>
            <w:r w:rsidR="0091403B" w:rsidRPr="00961376">
              <w:rPr>
                <w:lang w:val="sq-AL"/>
              </w:rPr>
              <w:t>-ja</w:t>
            </w:r>
            <w:r w:rsidRPr="00961376">
              <w:rPr>
                <w:lang w:val="sq-AL"/>
              </w:rPr>
              <w:t xml:space="preserve"> i jep </w:t>
            </w:r>
            <w:r w:rsidR="002D47CB" w:rsidRPr="00961376">
              <w:rPr>
                <w:lang w:val="sq-AL"/>
              </w:rPr>
              <w:t>të miturit/të miturës</w:t>
            </w:r>
            <w:r w:rsidR="002A46F4" w:rsidRPr="00961376">
              <w:rPr>
                <w:lang w:val="sq-AL"/>
              </w:rPr>
              <w:t xml:space="preserve"> </w:t>
            </w:r>
            <w:r w:rsidRPr="00961376">
              <w:rPr>
                <w:lang w:val="sq-AL"/>
              </w:rPr>
              <w:t xml:space="preserve">dhe </w:t>
            </w:r>
            <w:r w:rsidR="000E09CF" w:rsidRPr="00961376">
              <w:rPr>
                <w:lang w:val="sq-AL"/>
              </w:rPr>
              <w:t>prindit/kujdestarit</w:t>
            </w:r>
            <w:r w:rsidRPr="00961376">
              <w:rPr>
                <w:lang w:val="sq-AL"/>
              </w:rPr>
              <w:t xml:space="preserve"> ligjor informacion se ku duhet të drejtohen në rast rreziku në komunitetin ku banojnë</w:t>
            </w:r>
          </w:p>
        </w:tc>
        <w:tc>
          <w:tcPr>
            <w:tcW w:w="1734" w:type="pct"/>
            <w:shd w:val="clear" w:color="auto" w:fill="auto"/>
          </w:tcPr>
          <w:p w:rsidR="003C4239" w:rsidRPr="00961376" w:rsidRDefault="003C4239" w:rsidP="003C4239">
            <w:pPr>
              <w:pStyle w:val="Tabele"/>
              <w:rPr>
                <w:lang w:val="sq-AL"/>
              </w:rPr>
            </w:pPr>
            <w:r w:rsidRPr="00961376">
              <w:rPr>
                <w:lang w:val="sq-AL"/>
              </w:rPr>
              <w:t>12. Me largimin e personit, G/SPIF</w:t>
            </w:r>
            <w:r w:rsidR="0091403B" w:rsidRPr="00961376">
              <w:rPr>
                <w:lang w:val="sq-AL"/>
              </w:rPr>
              <w:t>-ja</w:t>
            </w:r>
            <w:r w:rsidRPr="00961376">
              <w:rPr>
                <w:lang w:val="sq-AL"/>
              </w:rPr>
              <w:t xml:space="preserve"> harton një relacion të procesit të kryer dhe e dërgon tek AP (</w:t>
            </w:r>
            <w:r w:rsidR="00715B42" w:rsidRPr="00961376">
              <w:rPr>
                <w:lang w:val="sq-AL"/>
              </w:rPr>
              <w:t>aneksi</w:t>
            </w:r>
            <w:r w:rsidRPr="00961376">
              <w:rPr>
                <w:lang w:val="sq-AL"/>
              </w:rPr>
              <w:t xml:space="preserve"> 9.9)</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12. G/SPIF</w:t>
            </w:r>
            <w:r w:rsidR="0091403B" w:rsidRPr="00961376">
              <w:rPr>
                <w:lang w:val="sq-AL"/>
              </w:rPr>
              <w:t>-ja</w:t>
            </w:r>
            <w:r w:rsidRPr="00961376">
              <w:rPr>
                <w:lang w:val="sq-AL"/>
              </w:rPr>
              <w:t xml:space="preserve"> informon të miturin/të miturën dhe prindin/ kujdestarin ligjor se për situatën e të miturit do të njoftohet ZRSHSSH</w:t>
            </w:r>
            <w:r w:rsidR="00293FDB" w:rsidRPr="00961376">
              <w:rPr>
                <w:lang w:val="sq-AL"/>
              </w:rPr>
              <w:t>-ja</w:t>
            </w:r>
            <w:r w:rsidRPr="00961376">
              <w:rPr>
                <w:lang w:val="sq-AL"/>
              </w:rPr>
              <w:t xml:space="preserve"> në komunitetin ku banojnë </w:t>
            </w:r>
          </w:p>
        </w:tc>
        <w:tc>
          <w:tcPr>
            <w:tcW w:w="1734" w:type="pct"/>
            <w:shd w:val="clear" w:color="auto" w:fill="auto"/>
          </w:tcPr>
          <w:p w:rsidR="003C4239" w:rsidRPr="00961376" w:rsidRDefault="003C4239" w:rsidP="003C4239">
            <w:pPr>
              <w:pStyle w:val="Tabele"/>
              <w:rPr>
                <w:lang w:val="sq-AL"/>
              </w:rPr>
            </w:pPr>
            <w:r w:rsidRPr="00961376">
              <w:rPr>
                <w:lang w:val="sq-AL"/>
              </w:rPr>
              <w:t>13. Punonjësi i policisë i SLKTP</w:t>
            </w:r>
            <w:r w:rsidR="0091403B" w:rsidRPr="00961376">
              <w:rPr>
                <w:lang w:val="sq-AL"/>
              </w:rPr>
              <w:t>-së</w:t>
            </w:r>
            <w:r w:rsidRPr="00961376">
              <w:rPr>
                <w:lang w:val="sq-AL"/>
              </w:rPr>
              <w:t xml:space="preserve"> bën veprimet e nevojshme për fillimin e çështjes penale ndaj trafikantit/trafikantëve</w:t>
            </w:r>
          </w:p>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4C408C">
            <w:pPr>
              <w:pStyle w:val="Tabele"/>
              <w:rPr>
                <w:lang w:val="sq-AL"/>
              </w:rPr>
            </w:pPr>
            <w:r w:rsidRPr="00961376">
              <w:rPr>
                <w:lang w:val="sq-AL"/>
              </w:rPr>
              <w:t>13. G/SPIF</w:t>
            </w:r>
            <w:r w:rsidR="00293FDB" w:rsidRPr="00961376">
              <w:rPr>
                <w:lang w:val="sq-AL"/>
              </w:rPr>
              <w:t>-ja</w:t>
            </w:r>
            <w:r w:rsidR="002A46F4" w:rsidRPr="00961376">
              <w:rPr>
                <w:lang w:val="sq-AL"/>
              </w:rPr>
              <w:t xml:space="preserve"> informon të miturin/</w:t>
            </w:r>
            <w:r w:rsidRPr="00961376">
              <w:rPr>
                <w:lang w:val="sq-AL"/>
              </w:rPr>
              <w:t>të miturën dhe prindin/ kujdestarin ligjor për detyrat e ZRSHSSH</w:t>
            </w:r>
            <w:r w:rsidR="00293FDB" w:rsidRPr="00961376">
              <w:rPr>
                <w:lang w:val="sq-AL"/>
              </w:rPr>
              <w:t>-së</w:t>
            </w:r>
            <w:r w:rsidRPr="00961376">
              <w:rPr>
                <w:lang w:val="sq-AL"/>
              </w:rPr>
              <w:t xml:space="preserve"> për dhënien dhe ndërmjetësimin e ndihmës për VMT dhe VT në vendin ku banojnë</w:t>
            </w:r>
          </w:p>
        </w:tc>
        <w:tc>
          <w:tcPr>
            <w:tcW w:w="1734" w:type="pct"/>
            <w:shd w:val="clear" w:color="auto" w:fill="auto"/>
          </w:tcPr>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14. Me largimin e personit të mitur të intervistuar G/SPIF</w:t>
            </w:r>
            <w:r w:rsidR="00293FDB" w:rsidRPr="00961376">
              <w:rPr>
                <w:lang w:val="sq-AL"/>
              </w:rPr>
              <w:t>-ja</w:t>
            </w:r>
            <w:r w:rsidRPr="00961376">
              <w:rPr>
                <w:lang w:val="sq-AL"/>
              </w:rPr>
              <w:t xml:space="preserve"> harton një relacion të procesit të kryer dhe e dërgon tek AP</w:t>
            </w:r>
            <w:r w:rsidR="00907E09" w:rsidRPr="00961376">
              <w:rPr>
                <w:lang w:val="sq-AL"/>
              </w:rPr>
              <w:t>-ja</w:t>
            </w:r>
            <w:r w:rsidRPr="00961376">
              <w:rPr>
                <w:lang w:val="sq-AL"/>
              </w:rPr>
              <w:t xml:space="preserve"> (</w:t>
            </w:r>
            <w:r w:rsidR="00715B42" w:rsidRPr="00961376">
              <w:rPr>
                <w:lang w:val="sq-AL"/>
              </w:rPr>
              <w:t>aneksi</w:t>
            </w:r>
            <w:r w:rsidR="004C408C" w:rsidRPr="00961376">
              <w:rPr>
                <w:lang w:val="sq-AL"/>
              </w:rPr>
              <w:t xml:space="preserve"> 9.9)</w:t>
            </w:r>
          </w:p>
        </w:tc>
        <w:tc>
          <w:tcPr>
            <w:tcW w:w="1734" w:type="pct"/>
            <w:shd w:val="clear" w:color="auto" w:fill="auto"/>
          </w:tcPr>
          <w:p w:rsidR="003C4239" w:rsidRPr="00961376" w:rsidRDefault="003C4239" w:rsidP="003C4239">
            <w:pPr>
              <w:pStyle w:val="Tabele"/>
              <w:rPr>
                <w:lang w:val="sq-AL"/>
              </w:rPr>
            </w:pPr>
          </w:p>
        </w:tc>
      </w:tr>
      <w:tr w:rsidR="003C4239" w:rsidRPr="00961376" w:rsidTr="003C4239">
        <w:trPr>
          <w:trHeight w:val="33"/>
          <w:jc w:val="center"/>
        </w:trPr>
        <w:tc>
          <w:tcPr>
            <w:tcW w:w="1532" w:type="pct"/>
            <w:vMerge/>
            <w:shd w:val="clear" w:color="auto" w:fill="auto"/>
            <w:vAlign w:val="center"/>
          </w:tcPr>
          <w:p w:rsidR="003C4239" w:rsidRPr="00961376" w:rsidRDefault="003C4239" w:rsidP="003C4239">
            <w:pPr>
              <w:pStyle w:val="Tabele"/>
              <w:rPr>
                <w:lang w:val="sq-AL"/>
              </w:rPr>
            </w:pPr>
          </w:p>
        </w:tc>
        <w:tc>
          <w:tcPr>
            <w:tcW w:w="1734" w:type="pct"/>
            <w:shd w:val="clear" w:color="auto" w:fill="auto"/>
          </w:tcPr>
          <w:p w:rsidR="003C4239" w:rsidRPr="00961376" w:rsidRDefault="003C4239" w:rsidP="003C4239">
            <w:pPr>
              <w:pStyle w:val="Tabele"/>
              <w:rPr>
                <w:lang w:val="sq-AL"/>
              </w:rPr>
            </w:pPr>
            <w:r w:rsidRPr="00961376">
              <w:rPr>
                <w:lang w:val="sq-AL"/>
              </w:rPr>
              <w:t>15. Punonjësi i policisë i SLKTP</w:t>
            </w:r>
            <w:r w:rsidR="00907E09" w:rsidRPr="00961376">
              <w:rPr>
                <w:lang w:val="sq-AL"/>
              </w:rPr>
              <w:t>-së</w:t>
            </w:r>
            <w:r w:rsidRPr="00961376">
              <w:rPr>
                <w:lang w:val="sq-AL"/>
              </w:rPr>
              <w:t xml:space="preserve"> bën veprimet e nevojshme për fillimin e çështjes penal</w:t>
            </w:r>
            <w:r w:rsidR="00C71182" w:rsidRPr="00961376">
              <w:rPr>
                <w:lang w:val="sq-AL"/>
              </w:rPr>
              <w:t xml:space="preserve">e ndaj </w:t>
            </w:r>
            <w:r w:rsidR="004C408C" w:rsidRPr="00961376">
              <w:rPr>
                <w:lang w:val="sq-AL"/>
              </w:rPr>
              <w:t>trafikantit/trafikantëve</w:t>
            </w:r>
          </w:p>
        </w:tc>
        <w:tc>
          <w:tcPr>
            <w:tcW w:w="1734" w:type="pct"/>
            <w:shd w:val="clear" w:color="auto" w:fill="auto"/>
          </w:tcPr>
          <w:p w:rsidR="003C4239" w:rsidRPr="00961376" w:rsidRDefault="003C4239" w:rsidP="003C4239">
            <w:pPr>
              <w:pStyle w:val="Tabele"/>
              <w:rPr>
                <w:lang w:val="sq-AL"/>
              </w:rPr>
            </w:pPr>
          </w:p>
        </w:tc>
      </w:tr>
    </w:tbl>
    <w:p w:rsidR="0061415D" w:rsidRPr="00961376" w:rsidRDefault="0061415D" w:rsidP="00C71182">
      <w:pPr>
        <w:pStyle w:val="Paragrafi"/>
        <w:ind w:firstLine="0"/>
        <w:rPr>
          <w:lang w:val="sq-AL"/>
        </w:rPr>
      </w:pPr>
    </w:p>
    <w:p w:rsidR="003D7DE5" w:rsidRPr="00961376" w:rsidRDefault="003D7DE5" w:rsidP="00C71182">
      <w:pPr>
        <w:pStyle w:val="Paragrafi"/>
        <w:ind w:firstLine="0"/>
        <w:rPr>
          <w:lang w:val="sq-AL"/>
        </w:rPr>
      </w:pPr>
    </w:p>
    <w:p w:rsidR="003C4239" w:rsidRPr="00961376" w:rsidRDefault="003C4239" w:rsidP="00883F80">
      <w:pPr>
        <w:pStyle w:val="Paragrafi"/>
        <w:rPr>
          <w:lang w:val="sq-AL"/>
        </w:rPr>
      </w:pPr>
      <w:bookmarkStart w:id="34" w:name="_Toc297889729"/>
      <w:r w:rsidRPr="00961376">
        <w:rPr>
          <w:lang w:val="sq-AL"/>
        </w:rPr>
        <w:lastRenderedPageBreak/>
        <w:t xml:space="preserve">7.3 Identifikimi dhe referimi jashtë territorit të </w:t>
      </w:r>
      <w:r w:rsidR="00E6721D" w:rsidRPr="00961376">
        <w:rPr>
          <w:lang w:val="sq-AL"/>
        </w:rPr>
        <w:t>Republikës së Shqipërisë</w:t>
      </w:r>
      <w:bookmarkEnd w:id="34"/>
    </w:p>
    <w:p w:rsidR="003C4239" w:rsidRPr="00961376" w:rsidRDefault="003C4239" w:rsidP="003C4239">
      <w:pPr>
        <w:pStyle w:val="Paragrafi"/>
        <w:rPr>
          <w:lang w:val="sq-AL"/>
        </w:rPr>
      </w:pPr>
      <w:bookmarkStart w:id="35" w:name="_Toc297889730"/>
      <w:r w:rsidRPr="00961376">
        <w:rPr>
          <w:lang w:val="sq-AL"/>
        </w:rPr>
        <w:t xml:space="preserve">7.3.1 Identifikimi dhe referimi fillestar jashtë territorit të </w:t>
      </w:r>
      <w:r w:rsidR="00E6721D" w:rsidRPr="00961376">
        <w:rPr>
          <w:lang w:val="sq-AL"/>
        </w:rPr>
        <w:t>Republikës së Shqipërisë</w:t>
      </w:r>
      <w:bookmarkEnd w:id="35"/>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9"/>
        <w:gridCol w:w="3353"/>
        <w:gridCol w:w="3115"/>
      </w:tblGrid>
      <w:tr w:rsidR="003C4239" w:rsidRPr="00961376" w:rsidTr="003C4239">
        <w:trPr>
          <w:tblHeader/>
          <w:jc w:val="center"/>
        </w:trPr>
        <w:tc>
          <w:tcPr>
            <w:tcW w:w="1518" w:type="pct"/>
            <w:shd w:val="clear" w:color="auto" w:fill="auto"/>
            <w:vAlign w:val="center"/>
          </w:tcPr>
          <w:p w:rsidR="003C4239" w:rsidRPr="00961376" w:rsidRDefault="003C4239" w:rsidP="003C4239">
            <w:pPr>
              <w:pStyle w:val="Tabele"/>
              <w:rPr>
                <w:lang w:val="sq-AL"/>
              </w:rPr>
            </w:pPr>
          </w:p>
        </w:tc>
        <w:tc>
          <w:tcPr>
            <w:tcW w:w="1805" w:type="pct"/>
            <w:shd w:val="clear" w:color="auto" w:fill="auto"/>
            <w:vAlign w:val="center"/>
          </w:tcPr>
          <w:p w:rsidR="003C4239" w:rsidRPr="00961376" w:rsidRDefault="003C4239" w:rsidP="003C4239">
            <w:pPr>
              <w:pStyle w:val="Tabele"/>
              <w:jc w:val="center"/>
              <w:rPr>
                <w:b/>
                <w:lang w:val="sq-AL"/>
              </w:rPr>
            </w:pPr>
            <w:r w:rsidRPr="00961376">
              <w:rPr>
                <w:b/>
                <w:lang w:val="sq-AL"/>
              </w:rPr>
              <w:t>Identifikimi fillestar i të miturve shqiptarë</w:t>
            </w:r>
          </w:p>
        </w:tc>
        <w:tc>
          <w:tcPr>
            <w:tcW w:w="1677" w:type="pct"/>
            <w:shd w:val="clear" w:color="auto" w:fill="auto"/>
            <w:vAlign w:val="center"/>
          </w:tcPr>
          <w:p w:rsidR="003C4239" w:rsidRPr="00961376" w:rsidRDefault="003C4239" w:rsidP="003C4239">
            <w:pPr>
              <w:pStyle w:val="Tabele"/>
              <w:jc w:val="center"/>
              <w:rPr>
                <w:b/>
                <w:lang w:val="sq-AL"/>
              </w:rPr>
            </w:pPr>
            <w:r w:rsidRPr="00961376">
              <w:rPr>
                <w:b/>
                <w:lang w:val="sq-AL"/>
              </w:rPr>
              <w:t>Identifikimi fillestar i të rriturve shqiptarë</w:t>
            </w:r>
          </w:p>
        </w:tc>
      </w:tr>
      <w:tr w:rsidR="003C4239" w:rsidRPr="00961376" w:rsidTr="003C4239">
        <w:trPr>
          <w:trHeight w:val="721"/>
          <w:jc w:val="center"/>
        </w:trPr>
        <w:tc>
          <w:tcPr>
            <w:tcW w:w="1518" w:type="pct"/>
            <w:shd w:val="clear" w:color="auto" w:fill="auto"/>
            <w:vAlign w:val="center"/>
          </w:tcPr>
          <w:p w:rsidR="003C4239" w:rsidRPr="00961376" w:rsidRDefault="003C4239" w:rsidP="004C408C">
            <w:pPr>
              <w:pStyle w:val="Tabele"/>
              <w:jc w:val="center"/>
              <w:rPr>
                <w:lang w:val="sq-AL"/>
              </w:rPr>
            </w:pPr>
            <w:r w:rsidRPr="00961376">
              <w:rPr>
                <w:lang w:val="sq-AL"/>
              </w:rPr>
              <w:t>Qëllimi</w:t>
            </w:r>
          </w:p>
        </w:tc>
        <w:tc>
          <w:tcPr>
            <w:tcW w:w="1805" w:type="pct"/>
            <w:shd w:val="clear" w:color="auto" w:fill="auto"/>
          </w:tcPr>
          <w:p w:rsidR="003C4239" w:rsidRPr="00961376" w:rsidRDefault="003C4239" w:rsidP="003C4239">
            <w:pPr>
              <w:pStyle w:val="Tabele"/>
              <w:rPr>
                <w:lang w:val="sq-AL"/>
              </w:rPr>
            </w:pPr>
            <w:r w:rsidRPr="00961376">
              <w:rPr>
                <w:lang w:val="sq-AL"/>
              </w:rPr>
              <w:t>Të identifikohen viktimat e mundshme të mitur shqiptarë, të kërkohet bashkëpunimi i strukturave ndihmëse homologe, strukturave policore</w:t>
            </w:r>
            <w:r w:rsidR="00906593" w:rsidRPr="00961376">
              <w:rPr>
                <w:lang w:val="sq-AL"/>
              </w:rPr>
              <w:t xml:space="preserve"> etj.</w:t>
            </w:r>
            <w:r w:rsidR="00B17ABE" w:rsidRPr="00961376">
              <w:rPr>
                <w:lang w:val="sq-AL"/>
              </w:rPr>
              <w:t>,</w:t>
            </w:r>
            <w:r w:rsidRPr="00961376">
              <w:rPr>
                <w:lang w:val="sq-AL"/>
              </w:rPr>
              <w:t xml:space="preserve"> në vendin pritës në mënyrë që të shpëtohen ata/ato nga trafikimi e shfrytëzimi, të evitohet ndëshkimi dhe penalizimi i tyre, të njoftohet autoriteti përgjegjës, e të aktivizohen hallkat e </w:t>
            </w:r>
            <w:r w:rsidR="007857F6" w:rsidRPr="00961376">
              <w:rPr>
                <w:lang w:val="sq-AL"/>
              </w:rPr>
              <w:t>mëtejshëm</w:t>
            </w:r>
            <w:r w:rsidRPr="00961376">
              <w:rPr>
                <w:lang w:val="sq-AL"/>
              </w:rPr>
              <w:t xml:space="preserve"> për kthimin e të miturve viktima të mundshme trafikimi nëse dëshirojnë dhe </w:t>
            </w:r>
            <w:r w:rsidR="004F357F" w:rsidRPr="00961376">
              <w:rPr>
                <w:lang w:val="sq-AL"/>
              </w:rPr>
              <w:t>nuk rrezikohet mirëqenia e tyre</w:t>
            </w:r>
            <w:r w:rsidRPr="00961376">
              <w:rPr>
                <w:lang w:val="sq-AL"/>
              </w:rPr>
              <w:t xml:space="preserve"> </w:t>
            </w:r>
          </w:p>
          <w:p w:rsidR="003C4239" w:rsidRPr="00961376" w:rsidRDefault="003C4239" w:rsidP="003C4239">
            <w:pPr>
              <w:pStyle w:val="Tabele"/>
              <w:rPr>
                <w:lang w:val="sq-AL"/>
              </w:rPr>
            </w:pPr>
          </w:p>
        </w:tc>
        <w:tc>
          <w:tcPr>
            <w:tcW w:w="1677" w:type="pct"/>
            <w:shd w:val="clear" w:color="auto" w:fill="auto"/>
          </w:tcPr>
          <w:p w:rsidR="003C4239" w:rsidRPr="00961376" w:rsidRDefault="003C4239" w:rsidP="003C4239">
            <w:pPr>
              <w:pStyle w:val="Tabele"/>
              <w:rPr>
                <w:lang w:val="sq-AL"/>
              </w:rPr>
            </w:pPr>
            <w:r w:rsidRPr="00961376">
              <w:rPr>
                <w:lang w:val="sq-AL"/>
              </w:rPr>
              <w:t>Të identifikohen viktimat e mundshme të rritur shqiptarë, të kërkohet bashkëpunimi i strukturave ndihmëse hom</w:t>
            </w:r>
            <w:r w:rsidR="00907E09" w:rsidRPr="00961376">
              <w:rPr>
                <w:lang w:val="sq-AL"/>
              </w:rPr>
              <w:t>ologe, strukturave policore</w:t>
            </w:r>
            <w:r w:rsidR="00906593" w:rsidRPr="00961376">
              <w:rPr>
                <w:lang w:val="sq-AL"/>
              </w:rPr>
              <w:t xml:space="preserve"> etj.</w:t>
            </w:r>
            <w:r w:rsidR="00B17ABE" w:rsidRPr="00961376">
              <w:rPr>
                <w:lang w:val="sq-AL"/>
              </w:rPr>
              <w:t>,</w:t>
            </w:r>
            <w:r w:rsidRPr="00961376">
              <w:rPr>
                <w:lang w:val="sq-AL"/>
              </w:rPr>
              <w:t xml:space="preserve"> në vendin pritës në mënyrë që të shpëtohen ata/ato nga trafikimi e shfrytëzimi, të evitohet ndëshkimi dhe penalizimi i tyre, të sigurohet plotësimi i nevojave bazë të tyre, të njoftohet autoriteti përgjegjës, e të</w:t>
            </w:r>
            <w:r w:rsidR="004F357F" w:rsidRPr="00961376">
              <w:rPr>
                <w:lang w:val="sq-AL"/>
              </w:rPr>
              <w:t xml:space="preserve"> aktivizohen hallkat e mëtejshëm</w:t>
            </w:r>
            <w:r w:rsidRPr="00961376">
              <w:rPr>
                <w:lang w:val="sq-AL"/>
              </w:rPr>
              <w:t xml:space="preserve"> për kthimin e personave viktima të mundshme trafikimi nëse dëshirojnë dhe </w:t>
            </w:r>
            <w:r w:rsidR="002812B6" w:rsidRPr="00961376">
              <w:rPr>
                <w:lang w:val="sq-AL"/>
              </w:rPr>
              <w:t>nuk rrezikohet mirëqenia e tyre</w:t>
            </w:r>
          </w:p>
        </w:tc>
      </w:tr>
      <w:tr w:rsidR="003C4239" w:rsidRPr="00961376" w:rsidTr="003C4239">
        <w:trPr>
          <w:jc w:val="center"/>
        </w:trPr>
        <w:tc>
          <w:tcPr>
            <w:tcW w:w="1518" w:type="pct"/>
            <w:vMerge w:val="restart"/>
            <w:shd w:val="clear" w:color="auto" w:fill="auto"/>
            <w:vAlign w:val="center"/>
          </w:tcPr>
          <w:p w:rsidR="003C4239" w:rsidRPr="00961376" w:rsidRDefault="003C4239" w:rsidP="004C408C">
            <w:pPr>
              <w:pStyle w:val="Tabele"/>
              <w:jc w:val="center"/>
              <w:rPr>
                <w:lang w:val="sq-AL"/>
              </w:rPr>
            </w:pPr>
            <w:r w:rsidRPr="00961376">
              <w:rPr>
                <w:lang w:val="sq-AL"/>
              </w:rPr>
              <w:t>Treguesit e suksesit</w:t>
            </w:r>
          </w:p>
        </w:tc>
        <w:tc>
          <w:tcPr>
            <w:tcW w:w="1805" w:type="pct"/>
            <w:shd w:val="clear" w:color="auto" w:fill="auto"/>
          </w:tcPr>
          <w:p w:rsidR="003C4239" w:rsidRPr="00961376" w:rsidRDefault="003C4239" w:rsidP="003C4239">
            <w:pPr>
              <w:pStyle w:val="Tabele"/>
              <w:rPr>
                <w:lang w:val="sq-AL"/>
              </w:rPr>
            </w:pPr>
            <w:r w:rsidRPr="00961376">
              <w:rPr>
                <w:lang w:val="sq-AL"/>
              </w:rPr>
              <w:t>Numri i të miturve të identifikuar si viktima të mundshme të trafikimit jashtë territorit të R</w:t>
            </w:r>
            <w:r w:rsidR="00782D65" w:rsidRPr="00961376">
              <w:rPr>
                <w:lang w:val="sq-AL"/>
              </w:rPr>
              <w:t xml:space="preserve">epublikës së </w:t>
            </w:r>
            <w:r w:rsidRPr="00961376">
              <w:rPr>
                <w:lang w:val="sq-AL"/>
              </w:rPr>
              <w:t>S</w:t>
            </w:r>
            <w:r w:rsidR="00782D65" w:rsidRPr="00961376">
              <w:rPr>
                <w:lang w:val="sq-AL"/>
              </w:rPr>
              <w:t>hqipërisë</w:t>
            </w:r>
          </w:p>
          <w:p w:rsidR="003C4239" w:rsidRPr="00961376" w:rsidRDefault="003C4239" w:rsidP="003C4239">
            <w:pPr>
              <w:pStyle w:val="Tabele"/>
              <w:rPr>
                <w:lang w:val="sq-AL"/>
              </w:rPr>
            </w:pPr>
          </w:p>
        </w:tc>
        <w:tc>
          <w:tcPr>
            <w:tcW w:w="1677" w:type="pct"/>
            <w:shd w:val="clear" w:color="auto" w:fill="auto"/>
          </w:tcPr>
          <w:p w:rsidR="003C4239" w:rsidRPr="00961376" w:rsidRDefault="003C4239" w:rsidP="003C4239">
            <w:pPr>
              <w:pStyle w:val="Tabele"/>
              <w:rPr>
                <w:lang w:val="sq-AL"/>
              </w:rPr>
            </w:pPr>
            <w:r w:rsidRPr="00961376">
              <w:rPr>
                <w:lang w:val="sq-AL"/>
              </w:rPr>
              <w:t>Numri i personave të rritur të identifikuar si viktima të mundshme të trafikimit jashtë territorit të R</w:t>
            </w:r>
            <w:r w:rsidR="00782D65" w:rsidRPr="00961376">
              <w:rPr>
                <w:lang w:val="sq-AL"/>
              </w:rPr>
              <w:t xml:space="preserve">epublikës së </w:t>
            </w:r>
            <w:r w:rsidRPr="00961376">
              <w:rPr>
                <w:lang w:val="sq-AL"/>
              </w:rPr>
              <w:t>S</w:t>
            </w:r>
            <w:r w:rsidR="00782D65" w:rsidRPr="00961376">
              <w:rPr>
                <w:lang w:val="sq-AL"/>
              </w:rPr>
              <w:t>hqipërisë</w:t>
            </w:r>
          </w:p>
        </w:tc>
      </w:tr>
      <w:tr w:rsidR="003C4239" w:rsidRPr="00961376" w:rsidTr="003C4239">
        <w:trPr>
          <w:jc w:val="center"/>
        </w:trPr>
        <w:tc>
          <w:tcPr>
            <w:tcW w:w="1518" w:type="pct"/>
            <w:vMerge/>
            <w:shd w:val="clear" w:color="auto" w:fill="auto"/>
            <w:vAlign w:val="center"/>
          </w:tcPr>
          <w:p w:rsidR="003C4239" w:rsidRPr="00961376" w:rsidRDefault="003C4239" w:rsidP="003C4239">
            <w:pPr>
              <w:pStyle w:val="Tabele"/>
              <w:jc w:val="center"/>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 xml:space="preserve">Numri i të miturve viktima të mundshme të trafikimit të ndihmuar </w:t>
            </w:r>
          </w:p>
        </w:tc>
        <w:tc>
          <w:tcPr>
            <w:tcW w:w="1677" w:type="pct"/>
            <w:shd w:val="clear" w:color="auto" w:fill="auto"/>
          </w:tcPr>
          <w:p w:rsidR="003C4239" w:rsidRPr="00961376" w:rsidRDefault="003C4239" w:rsidP="003C4239">
            <w:pPr>
              <w:pStyle w:val="Tabele"/>
              <w:rPr>
                <w:lang w:val="sq-AL"/>
              </w:rPr>
            </w:pPr>
            <w:r w:rsidRPr="00961376">
              <w:rPr>
                <w:lang w:val="sq-AL"/>
              </w:rPr>
              <w:t xml:space="preserve">Numri i personave të rritur viktima të mundshme të trafikimit të ndihmuar </w:t>
            </w:r>
          </w:p>
        </w:tc>
      </w:tr>
      <w:tr w:rsidR="003C4239" w:rsidRPr="00961376" w:rsidTr="003C4239">
        <w:trPr>
          <w:jc w:val="center"/>
        </w:trPr>
        <w:tc>
          <w:tcPr>
            <w:tcW w:w="1518" w:type="pct"/>
            <w:shd w:val="clear" w:color="auto" w:fill="auto"/>
            <w:vAlign w:val="center"/>
          </w:tcPr>
          <w:p w:rsidR="003C4239" w:rsidRPr="00961376" w:rsidRDefault="00340BC0" w:rsidP="003C4239">
            <w:pPr>
              <w:pStyle w:val="Tabele"/>
              <w:jc w:val="center"/>
              <w:rPr>
                <w:lang w:val="sq-AL"/>
              </w:rPr>
            </w:pPr>
            <w:r w:rsidRPr="00961376">
              <w:rPr>
                <w:lang w:val="sq-AL"/>
              </w:rPr>
              <w:t>Metoda e identifikimit</w:t>
            </w:r>
          </w:p>
          <w:p w:rsidR="003C4239" w:rsidRPr="00961376" w:rsidRDefault="003C4239" w:rsidP="003C4239">
            <w:pPr>
              <w:pStyle w:val="Tabele"/>
              <w:jc w:val="center"/>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 xml:space="preserve">Vlerësim i informacionit të marrë nga intervistat për qëllime të shërbimeve konsullore, nga individë të veçantë apo agjenci shtetërore dhe joshtetërore të ndihmës në vendin pritës, kundrejt treguesve të trafikimit (treguesit e trafikimit të të miturve si në territorin e </w:t>
            </w:r>
            <w:r w:rsidR="00E6721D" w:rsidRPr="00961376">
              <w:rPr>
                <w:lang w:val="sq-AL"/>
              </w:rPr>
              <w:t>Republikës së Shqipërisë</w:t>
            </w:r>
            <w:r w:rsidRPr="00961376">
              <w:rPr>
                <w:lang w:val="sq-AL"/>
              </w:rPr>
              <w:t xml:space="preserve">) </w:t>
            </w:r>
          </w:p>
          <w:p w:rsidR="003C4239" w:rsidRPr="00961376" w:rsidRDefault="003C4239" w:rsidP="003C4239">
            <w:pPr>
              <w:pStyle w:val="Tabele"/>
              <w:rPr>
                <w:lang w:val="sq-AL"/>
              </w:rPr>
            </w:pPr>
          </w:p>
        </w:tc>
        <w:tc>
          <w:tcPr>
            <w:tcW w:w="1677" w:type="pct"/>
            <w:shd w:val="clear" w:color="auto" w:fill="auto"/>
          </w:tcPr>
          <w:p w:rsidR="003C4239" w:rsidRPr="00961376" w:rsidRDefault="003C4239" w:rsidP="003C4239">
            <w:pPr>
              <w:pStyle w:val="Tabele"/>
              <w:rPr>
                <w:lang w:val="sq-AL"/>
              </w:rPr>
            </w:pPr>
            <w:r w:rsidRPr="00961376">
              <w:rPr>
                <w:lang w:val="sq-AL"/>
              </w:rPr>
              <w:t xml:space="preserve">Vlerësim i informacionit të marrë nga intervistat për qëllime të shërbimeve konsullore, nga individë të veçantë apo agjenci shtetërore dhe joshtetërore të ndihmës në vendin pritës, kundrejt treguesve të trafikimit (treguesit e trafikimit të të rriturve si në territorin e </w:t>
            </w:r>
            <w:r w:rsidR="00E6721D" w:rsidRPr="00961376">
              <w:rPr>
                <w:lang w:val="sq-AL"/>
              </w:rPr>
              <w:t>Republikës së Shqipërisë</w:t>
            </w:r>
            <w:r w:rsidRPr="00961376">
              <w:rPr>
                <w:lang w:val="sq-AL"/>
              </w:rPr>
              <w:t xml:space="preserve">) </w:t>
            </w:r>
          </w:p>
        </w:tc>
      </w:tr>
      <w:tr w:rsidR="003C4239" w:rsidRPr="00961376" w:rsidTr="003C4239">
        <w:trPr>
          <w:jc w:val="center"/>
        </w:trPr>
        <w:tc>
          <w:tcPr>
            <w:tcW w:w="1518" w:type="pct"/>
            <w:shd w:val="clear" w:color="auto" w:fill="auto"/>
            <w:vAlign w:val="center"/>
          </w:tcPr>
          <w:p w:rsidR="003C4239" w:rsidRPr="00961376" w:rsidRDefault="003C4239" w:rsidP="004C408C">
            <w:pPr>
              <w:pStyle w:val="Tabele"/>
              <w:jc w:val="center"/>
              <w:rPr>
                <w:lang w:val="sq-AL"/>
              </w:rPr>
            </w:pPr>
            <w:r w:rsidRPr="00961376">
              <w:rPr>
                <w:lang w:val="sq-AL"/>
              </w:rPr>
              <w:t>Përgjegjës i drejtpërdrejtë/kush e bën</w:t>
            </w:r>
          </w:p>
        </w:tc>
        <w:tc>
          <w:tcPr>
            <w:tcW w:w="1805" w:type="pct"/>
            <w:shd w:val="clear" w:color="auto" w:fill="auto"/>
          </w:tcPr>
          <w:p w:rsidR="003C4239" w:rsidRPr="00961376" w:rsidRDefault="00811843" w:rsidP="003C4239">
            <w:pPr>
              <w:pStyle w:val="Tabele"/>
              <w:rPr>
                <w:lang w:val="sq-AL"/>
              </w:rPr>
            </w:pPr>
            <w:r w:rsidRPr="00961376">
              <w:rPr>
                <w:lang w:val="sq-AL"/>
              </w:rPr>
              <w:t>Punonjësit e përfaqësive d</w:t>
            </w:r>
            <w:r w:rsidR="003C4239" w:rsidRPr="00961376">
              <w:rPr>
                <w:lang w:val="sq-AL"/>
              </w:rPr>
              <w:t xml:space="preserve">iplomatike të </w:t>
            </w:r>
            <w:r w:rsidR="00E6721D" w:rsidRPr="00961376">
              <w:rPr>
                <w:lang w:val="sq-AL"/>
              </w:rPr>
              <w:t>Republikës së Shqipërisë</w:t>
            </w:r>
            <w:r w:rsidR="003C4239" w:rsidRPr="00961376">
              <w:rPr>
                <w:lang w:val="sq-AL"/>
              </w:rPr>
              <w:t xml:space="preserve"> (PDRSH) me këtë rend: </w:t>
            </w:r>
          </w:p>
          <w:p w:rsidR="003C4239" w:rsidRPr="00961376" w:rsidRDefault="003C4239" w:rsidP="003C4239">
            <w:pPr>
              <w:pStyle w:val="Tabele"/>
              <w:rPr>
                <w:lang w:val="sq-AL"/>
              </w:rPr>
            </w:pPr>
            <w:r w:rsidRPr="00961376">
              <w:rPr>
                <w:lang w:val="sq-AL"/>
              </w:rPr>
              <w:t xml:space="preserve">Oficerët e kontaktit </w:t>
            </w:r>
          </w:p>
          <w:p w:rsidR="003C4239" w:rsidRPr="00961376" w:rsidRDefault="003C4239" w:rsidP="003C4239">
            <w:pPr>
              <w:pStyle w:val="Tabele"/>
              <w:rPr>
                <w:lang w:val="sq-AL"/>
              </w:rPr>
            </w:pPr>
            <w:r w:rsidRPr="00961376">
              <w:rPr>
                <w:lang w:val="sq-AL"/>
              </w:rPr>
              <w:t xml:space="preserve">Nuk ka: </w:t>
            </w:r>
          </w:p>
          <w:p w:rsidR="003C4239" w:rsidRPr="00961376" w:rsidRDefault="003C4239" w:rsidP="003C4239">
            <w:pPr>
              <w:pStyle w:val="Tabele"/>
              <w:rPr>
                <w:lang w:val="sq-AL"/>
              </w:rPr>
            </w:pPr>
            <w:r w:rsidRPr="00961376">
              <w:rPr>
                <w:lang w:val="sq-AL"/>
              </w:rPr>
              <w:t>Nëpunësi konsullor</w:t>
            </w:r>
          </w:p>
          <w:p w:rsidR="003C4239" w:rsidRPr="00961376" w:rsidRDefault="003C4239" w:rsidP="003C4239">
            <w:pPr>
              <w:pStyle w:val="Tabele"/>
              <w:rPr>
                <w:lang w:val="sq-AL"/>
              </w:rPr>
            </w:pPr>
            <w:r w:rsidRPr="00961376">
              <w:rPr>
                <w:lang w:val="sq-AL"/>
              </w:rPr>
              <w:t>Nuk ka:</w:t>
            </w:r>
          </w:p>
          <w:p w:rsidR="003C4239" w:rsidRPr="00961376" w:rsidRDefault="003C4239" w:rsidP="003C4239">
            <w:pPr>
              <w:pStyle w:val="Tabele"/>
              <w:rPr>
                <w:lang w:val="sq-AL"/>
              </w:rPr>
            </w:pPr>
            <w:r w:rsidRPr="00961376">
              <w:rPr>
                <w:lang w:val="sq-AL"/>
              </w:rPr>
              <w:t xml:space="preserve">Anëtari i shërbimit diplomatik i ngarkuar me funksione konsullore </w:t>
            </w:r>
          </w:p>
          <w:p w:rsidR="003C4239" w:rsidRPr="00961376" w:rsidRDefault="003C4239" w:rsidP="003C4239">
            <w:pPr>
              <w:pStyle w:val="Tabele"/>
              <w:rPr>
                <w:lang w:val="sq-AL"/>
              </w:rPr>
            </w:pPr>
          </w:p>
        </w:tc>
        <w:tc>
          <w:tcPr>
            <w:tcW w:w="1677" w:type="pct"/>
            <w:shd w:val="clear" w:color="auto" w:fill="auto"/>
          </w:tcPr>
          <w:p w:rsidR="003C4239" w:rsidRPr="00961376" w:rsidRDefault="00811843" w:rsidP="003C4239">
            <w:pPr>
              <w:pStyle w:val="Tabele"/>
              <w:rPr>
                <w:lang w:val="sq-AL"/>
              </w:rPr>
            </w:pPr>
            <w:r w:rsidRPr="00961376">
              <w:rPr>
                <w:lang w:val="sq-AL"/>
              </w:rPr>
              <w:lastRenderedPageBreak/>
              <w:t>Punonjësit e përfaqësive d</w:t>
            </w:r>
            <w:r w:rsidR="003C4239" w:rsidRPr="00961376">
              <w:rPr>
                <w:lang w:val="sq-AL"/>
              </w:rPr>
              <w:t xml:space="preserve">iplomatike të </w:t>
            </w:r>
            <w:r w:rsidR="00E6721D" w:rsidRPr="00961376">
              <w:rPr>
                <w:lang w:val="sq-AL"/>
              </w:rPr>
              <w:t>Republikës së Shqipërisë</w:t>
            </w:r>
            <w:r w:rsidR="003C4239" w:rsidRPr="00961376">
              <w:rPr>
                <w:lang w:val="sq-AL"/>
              </w:rPr>
              <w:t xml:space="preserve"> (PDRSH) me këtë rend: </w:t>
            </w:r>
          </w:p>
          <w:p w:rsidR="003C4239" w:rsidRPr="00961376" w:rsidRDefault="003C4239" w:rsidP="003C4239">
            <w:pPr>
              <w:pStyle w:val="Tabele"/>
              <w:rPr>
                <w:lang w:val="sq-AL"/>
              </w:rPr>
            </w:pPr>
            <w:r w:rsidRPr="00961376">
              <w:rPr>
                <w:lang w:val="sq-AL"/>
              </w:rPr>
              <w:t xml:space="preserve">Oficerët e kontaktit </w:t>
            </w:r>
          </w:p>
          <w:p w:rsidR="003C4239" w:rsidRPr="00961376" w:rsidRDefault="003C4239" w:rsidP="003C4239">
            <w:pPr>
              <w:pStyle w:val="Tabele"/>
              <w:rPr>
                <w:lang w:val="sq-AL"/>
              </w:rPr>
            </w:pPr>
            <w:r w:rsidRPr="00961376">
              <w:rPr>
                <w:lang w:val="sq-AL"/>
              </w:rPr>
              <w:t xml:space="preserve">Nuk ka: </w:t>
            </w:r>
          </w:p>
          <w:p w:rsidR="003C4239" w:rsidRPr="00961376" w:rsidRDefault="003C4239" w:rsidP="003C4239">
            <w:pPr>
              <w:pStyle w:val="Tabele"/>
              <w:rPr>
                <w:lang w:val="sq-AL"/>
              </w:rPr>
            </w:pPr>
            <w:r w:rsidRPr="00961376">
              <w:rPr>
                <w:lang w:val="sq-AL"/>
              </w:rPr>
              <w:t>Nëpunësi konsullor</w:t>
            </w:r>
          </w:p>
          <w:p w:rsidR="003C4239" w:rsidRPr="00961376" w:rsidRDefault="003C4239" w:rsidP="003C4239">
            <w:pPr>
              <w:pStyle w:val="Tabele"/>
              <w:rPr>
                <w:lang w:val="sq-AL"/>
              </w:rPr>
            </w:pPr>
            <w:r w:rsidRPr="00961376">
              <w:rPr>
                <w:lang w:val="sq-AL"/>
              </w:rPr>
              <w:t>Nuk ka:</w:t>
            </w:r>
          </w:p>
          <w:p w:rsidR="003C4239" w:rsidRPr="00961376" w:rsidRDefault="003C4239" w:rsidP="003C4239">
            <w:pPr>
              <w:pStyle w:val="Tabele"/>
              <w:rPr>
                <w:lang w:val="sq-AL"/>
              </w:rPr>
            </w:pPr>
            <w:r w:rsidRPr="00961376">
              <w:rPr>
                <w:lang w:val="sq-AL"/>
              </w:rPr>
              <w:t xml:space="preserve">Anëtari i shërbimit diplomatik i ngarkuar me funksione </w:t>
            </w:r>
            <w:r w:rsidRPr="00961376">
              <w:rPr>
                <w:lang w:val="sq-AL"/>
              </w:rPr>
              <w:lastRenderedPageBreak/>
              <w:t xml:space="preserve">konsullore </w:t>
            </w:r>
          </w:p>
        </w:tc>
      </w:tr>
      <w:tr w:rsidR="003C4239" w:rsidRPr="00961376" w:rsidTr="003C4239">
        <w:trPr>
          <w:jc w:val="center"/>
        </w:trPr>
        <w:tc>
          <w:tcPr>
            <w:tcW w:w="1518" w:type="pct"/>
            <w:shd w:val="clear" w:color="auto" w:fill="auto"/>
            <w:vAlign w:val="center"/>
          </w:tcPr>
          <w:p w:rsidR="003C4239" w:rsidRPr="00961376" w:rsidRDefault="003C4239" w:rsidP="003C4239">
            <w:pPr>
              <w:pStyle w:val="Tabele"/>
              <w:jc w:val="center"/>
              <w:rPr>
                <w:lang w:val="sq-AL"/>
              </w:rPr>
            </w:pPr>
            <w:r w:rsidRPr="00961376">
              <w:rPr>
                <w:lang w:val="sq-AL"/>
              </w:rPr>
              <w:lastRenderedPageBreak/>
              <w:t>Monitorues i drejtpërdrejtë i procesit</w:t>
            </w:r>
          </w:p>
          <w:p w:rsidR="003C4239" w:rsidRPr="00961376" w:rsidRDefault="003C4239" w:rsidP="003C4239">
            <w:pPr>
              <w:pStyle w:val="Tabele"/>
              <w:jc w:val="center"/>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 xml:space="preserve">Anëtarë të autoritetit përgjegjës nga Ministria e Punëve të Jashtme e Republikës së Shqipërisë </w:t>
            </w:r>
          </w:p>
        </w:tc>
        <w:tc>
          <w:tcPr>
            <w:tcW w:w="1677" w:type="pct"/>
            <w:shd w:val="clear" w:color="auto" w:fill="auto"/>
          </w:tcPr>
          <w:p w:rsidR="003C4239" w:rsidRPr="00961376" w:rsidRDefault="003C4239" w:rsidP="003C4239">
            <w:pPr>
              <w:pStyle w:val="Tabele"/>
              <w:rPr>
                <w:lang w:val="sq-AL"/>
              </w:rPr>
            </w:pPr>
            <w:r w:rsidRPr="00961376">
              <w:rPr>
                <w:lang w:val="sq-AL"/>
              </w:rPr>
              <w:t>Anëtarë të autoritetit përgjegjës nga Ministria e Punëve të Jashtme e Republikës së Shqipërisë</w:t>
            </w:r>
          </w:p>
        </w:tc>
      </w:tr>
      <w:tr w:rsidR="003C4239" w:rsidRPr="00961376" w:rsidTr="003C4239">
        <w:trPr>
          <w:trHeight w:val="39"/>
          <w:jc w:val="center"/>
        </w:trPr>
        <w:tc>
          <w:tcPr>
            <w:tcW w:w="1518" w:type="pct"/>
            <w:shd w:val="clear" w:color="auto" w:fill="auto"/>
            <w:vAlign w:val="center"/>
          </w:tcPr>
          <w:p w:rsidR="003C4239" w:rsidRPr="00961376" w:rsidRDefault="003C4239" w:rsidP="004C408C">
            <w:pPr>
              <w:pStyle w:val="Tabele"/>
              <w:jc w:val="center"/>
              <w:rPr>
                <w:lang w:val="sq-AL"/>
              </w:rPr>
            </w:pPr>
            <w:r w:rsidRPr="00961376">
              <w:rPr>
                <w:lang w:val="sq-AL"/>
              </w:rPr>
              <w:t>Koha</w:t>
            </w:r>
          </w:p>
        </w:tc>
        <w:tc>
          <w:tcPr>
            <w:tcW w:w="1805" w:type="pct"/>
            <w:shd w:val="clear" w:color="auto" w:fill="auto"/>
          </w:tcPr>
          <w:p w:rsidR="003C4239" w:rsidRPr="00961376" w:rsidRDefault="003C4239" w:rsidP="003C4239">
            <w:pPr>
              <w:pStyle w:val="Tabele"/>
              <w:rPr>
                <w:lang w:val="sq-AL"/>
              </w:rPr>
            </w:pPr>
            <w:r w:rsidRPr="00961376">
              <w:rPr>
                <w:lang w:val="sq-AL"/>
              </w:rPr>
              <w:t xml:space="preserve">E pakufizuar por sa më shpejt që është e mundur pas rënies në kontakt me të miturin viktimë e mundshme apo marrjes së informacionit se një i mitur/e mitur mund të jetë viktimë e trafikimit </w:t>
            </w:r>
          </w:p>
        </w:tc>
        <w:tc>
          <w:tcPr>
            <w:tcW w:w="1677" w:type="pct"/>
            <w:shd w:val="clear" w:color="auto" w:fill="auto"/>
          </w:tcPr>
          <w:p w:rsidR="003C4239" w:rsidRPr="00961376" w:rsidRDefault="003C4239" w:rsidP="004C408C">
            <w:pPr>
              <w:pStyle w:val="Tabele"/>
              <w:rPr>
                <w:lang w:val="sq-AL"/>
              </w:rPr>
            </w:pPr>
            <w:r w:rsidRPr="00961376">
              <w:rPr>
                <w:lang w:val="sq-AL"/>
              </w:rPr>
              <w:t xml:space="preserve">E pakufizuar por sa më shpejt që është e mundur pas rënies në kontakt me viktimën e mundshme apo marrjes së informacionit se një person mund të jetë viktimë e trafikimit </w:t>
            </w:r>
          </w:p>
        </w:tc>
      </w:tr>
      <w:tr w:rsidR="003C4239" w:rsidRPr="00961376" w:rsidTr="003C4239">
        <w:trPr>
          <w:trHeight w:val="39"/>
          <w:jc w:val="center"/>
        </w:trPr>
        <w:tc>
          <w:tcPr>
            <w:tcW w:w="1518" w:type="pct"/>
            <w:shd w:val="clear" w:color="auto" w:fill="auto"/>
            <w:vAlign w:val="center"/>
          </w:tcPr>
          <w:p w:rsidR="003C4239" w:rsidRPr="00961376" w:rsidRDefault="003C4239" w:rsidP="004C408C">
            <w:pPr>
              <w:pStyle w:val="Tabele"/>
              <w:jc w:val="center"/>
              <w:rPr>
                <w:lang w:val="sq-AL"/>
              </w:rPr>
            </w:pPr>
            <w:r w:rsidRPr="00961376">
              <w:rPr>
                <w:lang w:val="sq-AL"/>
              </w:rPr>
              <w:t>Vendi i identifikimit</w:t>
            </w:r>
          </w:p>
        </w:tc>
        <w:tc>
          <w:tcPr>
            <w:tcW w:w="1805" w:type="pct"/>
            <w:shd w:val="clear" w:color="auto" w:fill="auto"/>
          </w:tcPr>
          <w:p w:rsidR="003C4239" w:rsidRPr="00961376" w:rsidRDefault="003C4239" w:rsidP="003C4239">
            <w:pPr>
              <w:pStyle w:val="Tabele"/>
              <w:rPr>
                <w:lang w:val="sq-AL"/>
              </w:rPr>
            </w:pPr>
            <w:r w:rsidRPr="00961376">
              <w:rPr>
                <w:lang w:val="sq-AL"/>
              </w:rPr>
              <w:t xml:space="preserve">Zyrat e përfaqësive diplomatike të </w:t>
            </w:r>
            <w:r w:rsidR="00E6721D" w:rsidRPr="00961376">
              <w:rPr>
                <w:lang w:val="sq-AL"/>
              </w:rPr>
              <w:t>Republikës së Shqipërisë</w:t>
            </w:r>
          </w:p>
        </w:tc>
        <w:tc>
          <w:tcPr>
            <w:tcW w:w="1677" w:type="pct"/>
            <w:shd w:val="clear" w:color="auto" w:fill="auto"/>
          </w:tcPr>
          <w:p w:rsidR="003C4239" w:rsidRPr="00961376" w:rsidRDefault="003C4239" w:rsidP="003C4239">
            <w:pPr>
              <w:pStyle w:val="Tabele"/>
              <w:rPr>
                <w:lang w:val="sq-AL"/>
              </w:rPr>
            </w:pPr>
            <w:r w:rsidRPr="00961376">
              <w:rPr>
                <w:lang w:val="sq-AL"/>
              </w:rPr>
              <w:t xml:space="preserve">Zyrat e përfaqësive diplomatike të </w:t>
            </w:r>
            <w:r w:rsidR="00E6721D" w:rsidRPr="00961376">
              <w:rPr>
                <w:lang w:val="sq-AL"/>
              </w:rPr>
              <w:t>Republikës së Shqipërisë</w:t>
            </w:r>
          </w:p>
        </w:tc>
      </w:tr>
      <w:tr w:rsidR="003C4239" w:rsidRPr="00961376" w:rsidTr="003C4239">
        <w:trPr>
          <w:trHeight w:val="129"/>
          <w:jc w:val="center"/>
        </w:trPr>
        <w:tc>
          <w:tcPr>
            <w:tcW w:w="1518" w:type="pct"/>
            <w:vMerge w:val="restar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p w:rsidR="003C4239" w:rsidRPr="00961376" w:rsidRDefault="003C4239" w:rsidP="003C4239">
            <w:pPr>
              <w:pStyle w:val="Tabele"/>
              <w:jc w:val="center"/>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 xml:space="preserve">Njoftimi me shkrim i autoritetit përgjegjës në një (1) origjinal i cili i dërgohet AP-së, dhe një (1) kopje e cila mbahet nga </w:t>
            </w:r>
            <w:r w:rsidR="00323C66" w:rsidRPr="00961376">
              <w:rPr>
                <w:lang w:val="sq-AL"/>
              </w:rPr>
              <w:t xml:space="preserve">zyra konsullore </w:t>
            </w:r>
          </w:p>
        </w:tc>
        <w:tc>
          <w:tcPr>
            <w:tcW w:w="1677" w:type="pct"/>
            <w:shd w:val="clear" w:color="auto" w:fill="auto"/>
          </w:tcPr>
          <w:p w:rsidR="003C4239" w:rsidRPr="00961376" w:rsidRDefault="003C4239" w:rsidP="004C408C">
            <w:pPr>
              <w:pStyle w:val="Tabele"/>
              <w:rPr>
                <w:lang w:val="sq-AL"/>
              </w:rPr>
            </w:pPr>
            <w:r w:rsidRPr="00961376">
              <w:rPr>
                <w:lang w:val="sq-AL"/>
              </w:rPr>
              <w:t xml:space="preserve">Njoftimi me shkrim i autoritetit përgjegjës në një (1) origjinal i cili i dërgohet AP-së, dhe një (1) kopje e cila mbahet nga </w:t>
            </w:r>
            <w:r w:rsidR="00323C66" w:rsidRPr="00961376">
              <w:rPr>
                <w:lang w:val="sq-AL"/>
              </w:rPr>
              <w:t>zyra k</w:t>
            </w:r>
            <w:r w:rsidRPr="00961376">
              <w:rPr>
                <w:lang w:val="sq-AL"/>
              </w:rPr>
              <w:t xml:space="preserve">onsullore </w:t>
            </w:r>
          </w:p>
        </w:tc>
      </w:tr>
      <w:tr w:rsidR="003C4239" w:rsidRPr="00961376" w:rsidTr="003C4239">
        <w:trPr>
          <w:trHeight w:val="129"/>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 xml:space="preserve">Listë e dhe informacion i azhurnuar mbi autoritetet që bëjnë identifikimin dhe japin mbrojtje për viktimat e trafikimit ose viktimat e mundshme të trafikimit të mitur në vendin pritës </w:t>
            </w:r>
          </w:p>
          <w:p w:rsidR="003C4239" w:rsidRPr="00961376" w:rsidRDefault="003C4239" w:rsidP="003C4239">
            <w:pPr>
              <w:pStyle w:val="Tabele"/>
              <w:rPr>
                <w:lang w:val="sq-AL"/>
              </w:rPr>
            </w:pPr>
          </w:p>
        </w:tc>
        <w:tc>
          <w:tcPr>
            <w:tcW w:w="1677" w:type="pct"/>
            <w:shd w:val="clear" w:color="auto" w:fill="auto"/>
          </w:tcPr>
          <w:p w:rsidR="003C4239" w:rsidRPr="00961376" w:rsidRDefault="003C4239" w:rsidP="004C408C">
            <w:pPr>
              <w:pStyle w:val="Tabele"/>
              <w:rPr>
                <w:lang w:val="sq-AL"/>
              </w:rPr>
            </w:pPr>
            <w:r w:rsidRPr="00961376">
              <w:rPr>
                <w:lang w:val="sq-AL"/>
              </w:rPr>
              <w:t>Listë dhe informacion i azhurnuar mbi autoritetet që bëjnë identifikimin dhe japin mbrojtje për viktimat e trafikimit ose viktimat e mundshme të trafikimit të rritur në vendin pritës</w:t>
            </w:r>
          </w:p>
        </w:tc>
      </w:tr>
      <w:tr w:rsidR="003C4239" w:rsidRPr="00961376" w:rsidTr="003C4239">
        <w:trPr>
          <w:trHeight w:val="129"/>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4C408C">
            <w:pPr>
              <w:pStyle w:val="Tabele"/>
              <w:rPr>
                <w:lang w:val="sq-AL"/>
              </w:rPr>
            </w:pPr>
            <w:r w:rsidRPr="00961376">
              <w:rPr>
                <w:lang w:val="sq-AL"/>
              </w:rPr>
              <w:t>Çdo lloj dokumenti tjetër që vërteton se punonjësi i PDRSH</w:t>
            </w:r>
            <w:r w:rsidR="00F022DF" w:rsidRPr="00961376">
              <w:rPr>
                <w:lang w:val="sq-AL"/>
              </w:rPr>
              <w:t>-së</w:t>
            </w:r>
            <w:r w:rsidRPr="00961376">
              <w:rPr>
                <w:lang w:val="sq-AL"/>
              </w:rPr>
              <w:t xml:space="preserve"> ka bërë përpjekje për vlerësim të situatës dhe ndërhyrje për ta shpëtuar personin kur ka dyshuar apo ka marrë informacion se personi shtetas shqiptar mund të jetë trafikuar</w:t>
            </w:r>
          </w:p>
        </w:tc>
        <w:tc>
          <w:tcPr>
            <w:tcW w:w="1677" w:type="pct"/>
            <w:shd w:val="clear" w:color="auto" w:fill="auto"/>
          </w:tcPr>
          <w:p w:rsidR="003C4239" w:rsidRPr="00961376" w:rsidRDefault="003C4239" w:rsidP="004C408C">
            <w:pPr>
              <w:pStyle w:val="Tabele"/>
              <w:rPr>
                <w:lang w:val="sq-AL"/>
              </w:rPr>
            </w:pPr>
            <w:r w:rsidRPr="00961376">
              <w:rPr>
                <w:lang w:val="sq-AL"/>
              </w:rPr>
              <w:t>Çdo lloj dokumenti tjetër që vërteton se punonjësi i PDRSH</w:t>
            </w:r>
            <w:r w:rsidR="00F022DF" w:rsidRPr="00961376">
              <w:rPr>
                <w:lang w:val="sq-AL"/>
              </w:rPr>
              <w:t>-së</w:t>
            </w:r>
            <w:r w:rsidRPr="00961376">
              <w:rPr>
                <w:lang w:val="sq-AL"/>
              </w:rPr>
              <w:t xml:space="preserve"> ka bërë përpjekje për vlerësim të situatës dhe ndërhyrje për ta shpëtuar personin kur ka dyshuar apo ka marrë informacion se personi shtetas shqiptar mund të jetë trafikuar</w:t>
            </w:r>
          </w:p>
        </w:tc>
      </w:tr>
      <w:tr w:rsidR="003C4239" w:rsidRPr="00961376" w:rsidTr="003C4239">
        <w:trPr>
          <w:trHeight w:val="127"/>
          <w:jc w:val="center"/>
        </w:trPr>
        <w:tc>
          <w:tcPr>
            <w:tcW w:w="1518" w:type="pct"/>
            <w:vMerge w:val="restart"/>
            <w:shd w:val="clear" w:color="auto" w:fill="auto"/>
            <w:vAlign w:val="center"/>
          </w:tcPr>
          <w:p w:rsidR="003C4239" w:rsidRPr="00961376" w:rsidRDefault="003C4239" w:rsidP="003C4239">
            <w:pPr>
              <w:pStyle w:val="Tabele"/>
              <w:jc w:val="center"/>
              <w:rPr>
                <w:lang w:val="sq-AL"/>
              </w:rPr>
            </w:pPr>
            <w:r w:rsidRPr="00961376">
              <w:rPr>
                <w:lang w:val="sq-AL"/>
              </w:rPr>
              <w:t>Hapat</w:t>
            </w:r>
          </w:p>
          <w:p w:rsidR="003C4239" w:rsidRPr="00961376" w:rsidRDefault="003C4239" w:rsidP="003C4239">
            <w:pPr>
              <w:pStyle w:val="Tabele"/>
              <w:jc w:val="center"/>
              <w:rPr>
                <w:lang w:val="sq-AL"/>
              </w:rPr>
            </w:pPr>
          </w:p>
        </w:tc>
        <w:tc>
          <w:tcPr>
            <w:tcW w:w="1805" w:type="pct"/>
            <w:shd w:val="clear" w:color="auto" w:fill="auto"/>
          </w:tcPr>
          <w:p w:rsidR="003C4239" w:rsidRPr="00961376" w:rsidRDefault="003C4239" w:rsidP="004C408C">
            <w:pPr>
              <w:pStyle w:val="Tabele"/>
              <w:rPr>
                <w:lang w:val="sq-AL"/>
              </w:rPr>
            </w:pPr>
            <w:r w:rsidRPr="00961376">
              <w:rPr>
                <w:lang w:val="sq-AL"/>
              </w:rPr>
              <w:t>1. Punonjësi i PDRSH</w:t>
            </w:r>
            <w:r w:rsidR="00F022DF" w:rsidRPr="00961376">
              <w:rPr>
                <w:lang w:val="sq-AL"/>
              </w:rPr>
              <w:t>-së</w:t>
            </w:r>
            <w:r w:rsidRPr="00961376">
              <w:rPr>
                <w:lang w:val="sq-AL"/>
              </w:rPr>
              <w:t xml:space="preserve"> vlerëson se </w:t>
            </w:r>
            <w:r w:rsidR="00245253" w:rsidRPr="00961376">
              <w:rPr>
                <w:lang w:val="sq-AL"/>
              </w:rPr>
              <w:t>i mituri/e mitura</w:t>
            </w:r>
            <w:r w:rsidRPr="00961376">
              <w:rPr>
                <w:lang w:val="sq-AL"/>
              </w:rPr>
              <w:t xml:space="preserve"> është viktimë e mundshme e trafikimit (VMT) nëpërmjet informacionit nga </w:t>
            </w:r>
            <w:r w:rsidR="00245253" w:rsidRPr="00961376">
              <w:rPr>
                <w:lang w:val="sq-AL"/>
              </w:rPr>
              <w:t>i mituri/e mitura</w:t>
            </w:r>
            <w:r w:rsidRPr="00961376">
              <w:rPr>
                <w:lang w:val="sq-AL"/>
              </w:rPr>
              <w:t xml:space="preserve"> persona të afërt me të ose merr njoftimin për këtë nga agjenci të vendit pritës</w:t>
            </w:r>
          </w:p>
        </w:tc>
        <w:tc>
          <w:tcPr>
            <w:tcW w:w="1677" w:type="pct"/>
            <w:shd w:val="clear" w:color="auto" w:fill="auto"/>
          </w:tcPr>
          <w:p w:rsidR="003C4239" w:rsidRPr="00961376" w:rsidRDefault="003C4239" w:rsidP="004C408C">
            <w:pPr>
              <w:pStyle w:val="Tabele"/>
              <w:rPr>
                <w:lang w:val="sq-AL"/>
              </w:rPr>
            </w:pPr>
            <w:r w:rsidRPr="00961376">
              <w:rPr>
                <w:lang w:val="sq-AL"/>
              </w:rPr>
              <w:t>1. Punonjësi i PDRSH</w:t>
            </w:r>
            <w:r w:rsidR="00F022DF" w:rsidRPr="00961376">
              <w:rPr>
                <w:lang w:val="sq-AL"/>
              </w:rPr>
              <w:t>-së</w:t>
            </w:r>
            <w:r w:rsidRPr="00961376">
              <w:rPr>
                <w:lang w:val="sq-AL"/>
              </w:rPr>
              <w:t xml:space="preserve"> vlerëson se personi me shtetësi shqiptare është viktimë e mundshme e trafikimit nëpërmjet informacionit nga vetë ai/ajo, persona të afërt me të ose merr njoftimin për këtë nga agjencitë e vendit pritës</w:t>
            </w: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4C408C">
            <w:pPr>
              <w:pStyle w:val="Tabele"/>
              <w:rPr>
                <w:lang w:val="sq-AL"/>
              </w:rPr>
            </w:pPr>
            <w:r w:rsidRPr="00961376">
              <w:rPr>
                <w:lang w:val="sq-AL"/>
              </w:rPr>
              <w:t>2. Punonjësi i PDRSH</w:t>
            </w:r>
            <w:r w:rsidR="00B755FC" w:rsidRPr="00961376">
              <w:rPr>
                <w:lang w:val="sq-AL"/>
              </w:rPr>
              <w:t>-së</w:t>
            </w:r>
            <w:r w:rsidRPr="00961376">
              <w:rPr>
                <w:lang w:val="sq-AL"/>
              </w:rPr>
              <w:t xml:space="preserve"> njofton AP-në menjëherë për identifikimin e viktimës së mundshme të mitur </w:t>
            </w:r>
          </w:p>
        </w:tc>
        <w:tc>
          <w:tcPr>
            <w:tcW w:w="1677" w:type="pct"/>
            <w:shd w:val="clear" w:color="auto" w:fill="auto"/>
          </w:tcPr>
          <w:p w:rsidR="003C4239" w:rsidRPr="00961376" w:rsidRDefault="003C4239" w:rsidP="003C4239">
            <w:pPr>
              <w:pStyle w:val="Tabele"/>
              <w:rPr>
                <w:lang w:val="sq-AL"/>
              </w:rPr>
            </w:pPr>
            <w:r w:rsidRPr="00961376">
              <w:rPr>
                <w:lang w:val="sq-AL"/>
              </w:rPr>
              <w:t>2. Punonjësi i PDRSH</w:t>
            </w:r>
            <w:r w:rsidR="00B755FC" w:rsidRPr="00961376">
              <w:rPr>
                <w:lang w:val="sq-AL"/>
              </w:rPr>
              <w:t>-së</w:t>
            </w:r>
            <w:r w:rsidRPr="00961376">
              <w:rPr>
                <w:lang w:val="sq-AL"/>
              </w:rPr>
              <w:t xml:space="preserve"> njofton AP-në menjëherë për identifikimin e</w:t>
            </w:r>
            <w:r w:rsidR="004C408C" w:rsidRPr="00961376">
              <w:rPr>
                <w:lang w:val="sq-AL"/>
              </w:rPr>
              <w:t xml:space="preserve"> viktimës së mundshme të rritur</w:t>
            </w:r>
            <w:r w:rsidRPr="00961376">
              <w:rPr>
                <w:lang w:val="sq-AL"/>
              </w:rPr>
              <w:t xml:space="preserve"> </w:t>
            </w: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4C408C">
            <w:pPr>
              <w:pStyle w:val="Tabele"/>
              <w:rPr>
                <w:lang w:val="sq-AL"/>
              </w:rPr>
            </w:pPr>
            <w:r w:rsidRPr="00961376">
              <w:rPr>
                <w:lang w:val="sq-AL"/>
              </w:rPr>
              <w:t xml:space="preserve">Në rast se nuk ka informacion për përfshirjen e prindit apo kujdestarit ligjor në </w:t>
            </w:r>
            <w:r w:rsidRPr="00961376">
              <w:rPr>
                <w:lang w:val="sq-AL"/>
              </w:rPr>
              <w:lastRenderedPageBreak/>
              <w:t xml:space="preserve">trafikimin/shfrytëzimin e të miturit/të miturës </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4C408C">
            <w:pPr>
              <w:pStyle w:val="Tabele"/>
              <w:rPr>
                <w:lang w:val="sq-AL"/>
              </w:rPr>
            </w:pPr>
            <w:r w:rsidRPr="00961376">
              <w:rPr>
                <w:lang w:val="sq-AL"/>
              </w:rPr>
              <w:t>3. Punonjësi i PDRSH</w:t>
            </w:r>
            <w:r w:rsidR="00B95B2B" w:rsidRPr="00961376">
              <w:rPr>
                <w:lang w:val="sq-AL"/>
              </w:rPr>
              <w:t>-së</w:t>
            </w:r>
            <w:r w:rsidRPr="00961376">
              <w:rPr>
                <w:lang w:val="sq-AL"/>
              </w:rPr>
              <w:t xml:space="preserve"> merr kontakt me të miturin dhe kujdestarin e ti</w:t>
            </w:r>
            <w:r w:rsidR="002A46F4" w:rsidRPr="00961376">
              <w:rPr>
                <w:lang w:val="sq-AL"/>
              </w:rPr>
              <w:t>j/saj (nëse kujdestari prindi/</w:t>
            </w:r>
            <w:r w:rsidRPr="00961376">
              <w:rPr>
                <w:lang w:val="sq-AL"/>
              </w:rPr>
              <w:t xml:space="preserve">kujdestari ligjor është në Shqipëri apo vend tjetër AP kontakton me të) dhe vlerëson nevojat dhe pritjet e </w:t>
            </w:r>
            <w:r w:rsidR="002D47CB" w:rsidRPr="00961376">
              <w:rPr>
                <w:lang w:val="sq-AL"/>
              </w:rPr>
              <w:t>të miturit/të miturës</w:t>
            </w:r>
            <w:r w:rsidR="002A46F4" w:rsidRPr="00961376">
              <w:rPr>
                <w:lang w:val="sq-AL"/>
              </w:rPr>
              <w:t xml:space="preserve"> </w:t>
            </w:r>
            <w:r w:rsidRPr="00961376">
              <w:rPr>
                <w:lang w:val="sq-AL"/>
              </w:rPr>
              <w:t xml:space="preserve">dhe </w:t>
            </w:r>
            <w:r w:rsidR="000E09CF" w:rsidRPr="00961376">
              <w:rPr>
                <w:lang w:val="sq-AL"/>
              </w:rPr>
              <w:t>prindit/kujdestarit</w:t>
            </w:r>
            <w:r w:rsidRPr="00961376">
              <w:rPr>
                <w:lang w:val="sq-AL"/>
              </w:rPr>
              <w:t xml:space="preserve"> për kujdes dhe mbrojtje </w:t>
            </w:r>
          </w:p>
        </w:tc>
        <w:tc>
          <w:tcPr>
            <w:tcW w:w="1677" w:type="pct"/>
            <w:shd w:val="clear" w:color="auto" w:fill="auto"/>
          </w:tcPr>
          <w:p w:rsidR="003C4239" w:rsidRPr="00961376" w:rsidRDefault="003C4239" w:rsidP="004C408C">
            <w:pPr>
              <w:pStyle w:val="Tabele"/>
              <w:rPr>
                <w:lang w:val="sq-AL"/>
              </w:rPr>
            </w:pPr>
            <w:r w:rsidRPr="00961376">
              <w:rPr>
                <w:lang w:val="sq-AL"/>
              </w:rPr>
              <w:t>3. Punonjësi i PDRSH</w:t>
            </w:r>
            <w:r w:rsidR="00B95B2B" w:rsidRPr="00961376">
              <w:rPr>
                <w:lang w:val="sq-AL"/>
              </w:rPr>
              <w:t>-së</w:t>
            </w:r>
            <w:r w:rsidRPr="00961376">
              <w:rPr>
                <w:lang w:val="sq-AL"/>
              </w:rPr>
              <w:t xml:space="preserve"> merr kontakt me personin dhe vlerëson nevojat dhe pritjet e personit për kujdes dhe mbrojtje </w:t>
            </w: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4C408C">
            <w:pPr>
              <w:pStyle w:val="Tabele"/>
              <w:rPr>
                <w:lang w:val="sq-AL"/>
              </w:rPr>
            </w:pPr>
            <w:r w:rsidRPr="00961376">
              <w:rPr>
                <w:lang w:val="sq-AL"/>
              </w:rPr>
              <w:t>4. Punonjësi i PDRSH</w:t>
            </w:r>
            <w:r w:rsidR="002E15CD" w:rsidRPr="00961376">
              <w:rPr>
                <w:lang w:val="sq-AL"/>
              </w:rPr>
              <w:t>-së</w:t>
            </w:r>
            <w:r w:rsidRPr="00961376">
              <w:rPr>
                <w:lang w:val="sq-AL"/>
              </w:rPr>
              <w:t xml:space="preserve"> merr informacion mbi procesin e identifikimit ose bashkëpunimit të viktimave të trafikimit dhe mundësitë e ndihmës në vendin pritës dhe e jep këtë informacion tek </w:t>
            </w:r>
            <w:r w:rsidR="00245253" w:rsidRPr="00961376">
              <w:rPr>
                <w:lang w:val="sq-AL"/>
              </w:rPr>
              <w:t>i mituri/e mitura</w:t>
            </w:r>
            <w:r w:rsidRPr="00961376">
              <w:rPr>
                <w:lang w:val="sq-AL"/>
              </w:rPr>
              <w:t xml:space="preserve"> dhe kujdestari </w:t>
            </w:r>
            <w:r w:rsidR="002D47CB" w:rsidRPr="00961376">
              <w:rPr>
                <w:lang w:val="sq-AL"/>
              </w:rPr>
              <w:t>i tij/e saj</w:t>
            </w:r>
            <w:r w:rsidRPr="00961376">
              <w:rPr>
                <w:lang w:val="sq-AL"/>
              </w:rPr>
              <w:t xml:space="preserve"> ligjor dhe i ndihmon ata të marrin një vendim </w:t>
            </w:r>
          </w:p>
        </w:tc>
        <w:tc>
          <w:tcPr>
            <w:tcW w:w="1677" w:type="pct"/>
            <w:shd w:val="clear" w:color="auto" w:fill="auto"/>
          </w:tcPr>
          <w:p w:rsidR="003C4239" w:rsidRPr="00961376" w:rsidRDefault="003C4239" w:rsidP="004C408C">
            <w:pPr>
              <w:pStyle w:val="Tabele"/>
              <w:rPr>
                <w:lang w:val="sq-AL"/>
              </w:rPr>
            </w:pPr>
            <w:r w:rsidRPr="00961376">
              <w:rPr>
                <w:lang w:val="sq-AL"/>
              </w:rPr>
              <w:t>4. Punonjësi i PDRSH</w:t>
            </w:r>
            <w:r w:rsidR="002E15CD" w:rsidRPr="00961376">
              <w:rPr>
                <w:lang w:val="sq-AL"/>
              </w:rPr>
              <w:t>-së</w:t>
            </w:r>
            <w:r w:rsidRPr="00961376">
              <w:rPr>
                <w:lang w:val="sq-AL"/>
              </w:rPr>
              <w:t xml:space="preserve"> merr informacion mbi procesin e identifikimit ose bashkëpunimit të viktimave të trafikimit dhe mundësitë e ndihmës në vendin pritë</w:t>
            </w:r>
            <w:r w:rsidR="00284F7E" w:rsidRPr="00961376">
              <w:rPr>
                <w:lang w:val="sq-AL"/>
              </w:rPr>
              <w:t>s dhe e jep këtë informacion te</w:t>
            </w:r>
            <w:r w:rsidRPr="00961376">
              <w:rPr>
                <w:lang w:val="sq-AL"/>
              </w:rPr>
              <w:t xml:space="preserve"> personi dhe e ndihmon atë të marrë një vendim</w:t>
            </w: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4D4674" w:rsidP="004C408C">
            <w:pPr>
              <w:pStyle w:val="Tabele"/>
              <w:rPr>
                <w:lang w:val="sq-AL"/>
              </w:rPr>
            </w:pPr>
            <w:r w:rsidRPr="00961376">
              <w:rPr>
                <w:lang w:val="sq-AL"/>
              </w:rPr>
              <w:t>Në rast se i mituri/</w:t>
            </w:r>
            <w:r w:rsidR="003C4239" w:rsidRPr="00961376">
              <w:rPr>
                <w:lang w:val="sq-AL"/>
              </w:rPr>
              <w:t xml:space="preserve">e mitura dhe kujdestari </w:t>
            </w:r>
            <w:r w:rsidR="002D47CB" w:rsidRPr="00961376">
              <w:rPr>
                <w:lang w:val="sq-AL"/>
              </w:rPr>
              <w:t>i tij/e saj</w:t>
            </w:r>
            <w:r w:rsidR="003C4239" w:rsidRPr="00961376">
              <w:rPr>
                <w:lang w:val="sq-AL"/>
              </w:rPr>
              <w:t xml:space="preserve"> ligjor vendosin që </w:t>
            </w:r>
            <w:r w:rsidR="00245253" w:rsidRPr="00961376">
              <w:rPr>
                <w:lang w:val="sq-AL"/>
              </w:rPr>
              <w:t>i mituri/e mitura</w:t>
            </w:r>
            <w:r w:rsidR="003C4239" w:rsidRPr="00961376">
              <w:rPr>
                <w:lang w:val="sq-AL"/>
              </w:rPr>
              <w:t xml:space="preserve"> të qëndrojë në vendin pritës </w:t>
            </w:r>
          </w:p>
        </w:tc>
        <w:tc>
          <w:tcPr>
            <w:tcW w:w="1677" w:type="pct"/>
            <w:shd w:val="clear" w:color="auto" w:fill="auto"/>
          </w:tcPr>
          <w:p w:rsidR="003C4239" w:rsidRPr="00961376" w:rsidRDefault="003C4239" w:rsidP="003C4239">
            <w:pPr>
              <w:pStyle w:val="Tabele"/>
              <w:rPr>
                <w:lang w:val="sq-AL"/>
              </w:rPr>
            </w:pPr>
            <w:r w:rsidRPr="00961376">
              <w:rPr>
                <w:lang w:val="sq-AL"/>
              </w:rPr>
              <w:t xml:space="preserve">Në rast se personi dëshiron të qëndrojë në vendin pritës </w:t>
            </w:r>
          </w:p>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4C408C">
            <w:pPr>
              <w:pStyle w:val="Tabele"/>
              <w:rPr>
                <w:lang w:val="sq-AL"/>
              </w:rPr>
            </w:pPr>
            <w:r w:rsidRPr="00961376">
              <w:rPr>
                <w:lang w:val="sq-AL"/>
              </w:rPr>
              <w:t>5. Punonjësi i PDRSH</w:t>
            </w:r>
            <w:r w:rsidR="00624195" w:rsidRPr="00961376">
              <w:rPr>
                <w:lang w:val="sq-AL"/>
              </w:rPr>
              <w:t>-së</w:t>
            </w:r>
            <w:r w:rsidRPr="00961376">
              <w:rPr>
                <w:lang w:val="sq-AL"/>
              </w:rPr>
              <w:t xml:space="preserve"> vendos kontakte me agjencitë përgjegjëse për identifikim dhe ndihmë dhe lehtëson procesin e identifikimit dhe ndihmës së të miturit në vendin pritës</w:t>
            </w:r>
          </w:p>
        </w:tc>
        <w:tc>
          <w:tcPr>
            <w:tcW w:w="1677" w:type="pct"/>
            <w:shd w:val="clear" w:color="auto" w:fill="auto"/>
          </w:tcPr>
          <w:p w:rsidR="003C4239" w:rsidRPr="00961376" w:rsidRDefault="003C4239" w:rsidP="004C408C">
            <w:pPr>
              <w:pStyle w:val="Tabele"/>
              <w:rPr>
                <w:lang w:val="sq-AL"/>
              </w:rPr>
            </w:pPr>
            <w:r w:rsidRPr="00961376">
              <w:rPr>
                <w:lang w:val="sq-AL"/>
              </w:rPr>
              <w:t>5. Punonjësi i PDRSH</w:t>
            </w:r>
            <w:r w:rsidR="00624195" w:rsidRPr="00961376">
              <w:rPr>
                <w:lang w:val="sq-AL"/>
              </w:rPr>
              <w:t>-së</w:t>
            </w:r>
            <w:r w:rsidRPr="00961376">
              <w:rPr>
                <w:lang w:val="sq-AL"/>
              </w:rPr>
              <w:t xml:space="preserve"> vendos kontakte me agjencitë përgjegjëse për identifikim dhe ndihmë dhe lehtëson procesin e identifikimit dhe ndihmës në vendin pritës</w:t>
            </w: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6. Punonjësi i PDRSH</w:t>
            </w:r>
            <w:r w:rsidR="00624195" w:rsidRPr="00961376">
              <w:rPr>
                <w:lang w:val="sq-AL"/>
              </w:rPr>
              <w:t>-së</w:t>
            </w:r>
            <w:r w:rsidRPr="00961376">
              <w:rPr>
                <w:lang w:val="sq-AL"/>
              </w:rPr>
              <w:t xml:space="preserve"> harton relacione të rregullta çdo 6 muaj për AP-në për situatën e të miturit në vendin pritës (deri sa </w:t>
            </w:r>
            <w:r w:rsidR="00245253" w:rsidRPr="00961376">
              <w:rPr>
                <w:lang w:val="sq-AL"/>
              </w:rPr>
              <w:t>i mituri/e mitura</w:t>
            </w:r>
            <w:r w:rsidRPr="00961376">
              <w:rPr>
                <w:lang w:val="sq-AL"/>
              </w:rPr>
              <w:t xml:space="preserve"> mbush moshën 18 vjeç)</w:t>
            </w:r>
          </w:p>
        </w:tc>
        <w:tc>
          <w:tcPr>
            <w:tcW w:w="1677" w:type="pct"/>
            <w:shd w:val="clear" w:color="auto" w:fill="auto"/>
          </w:tcPr>
          <w:p w:rsidR="003C4239" w:rsidRPr="00961376" w:rsidRDefault="003C4239" w:rsidP="004C408C">
            <w:pPr>
              <w:pStyle w:val="Tabele"/>
              <w:rPr>
                <w:lang w:val="sq-AL"/>
              </w:rPr>
            </w:pPr>
            <w:r w:rsidRPr="00961376">
              <w:rPr>
                <w:lang w:val="sq-AL"/>
              </w:rPr>
              <w:t>6. Punonjësi i PDRSH</w:t>
            </w:r>
            <w:r w:rsidR="00624195" w:rsidRPr="00961376">
              <w:rPr>
                <w:lang w:val="sq-AL"/>
              </w:rPr>
              <w:t>-së</w:t>
            </w:r>
            <w:r w:rsidRPr="00961376">
              <w:rPr>
                <w:lang w:val="sq-AL"/>
              </w:rPr>
              <w:t xml:space="preserve"> harton relacione të rregullta çdo 6 muaj për AP-në për situatën e personit në vendin pritës</w:t>
            </w: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624195" w:rsidP="003C4239">
            <w:pPr>
              <w:pStyle w:val="Tabele"/>
              <w:rPr>
                <w:lang w:val="sq-AL"/>
              </w:rPr>
            </w:pPr>
            <w:r w:rsidRPr="00961376">
              <w:rPr>
                <w:lang w:val="sq-AL"/>
              </w:rPr>
              <w:t>Në rast se i mituri/</w:t>
            </w:r>
            <w:r w:rsidR="003C4239" w:rsidRPr="00961376">
              <w:rPr>
                <w:lang w:val="sq-AL"/>
              </w:rPr>
              <w:t xml:space="preserve">e mitura dhe kujdestari </w:t>
            </w:r>
            <w:r w:rsidR="002D47CB" w:rsidRPr="00961376">
              <w:rPr>
                <w:lang w:val="sq-AL"/>
              </w:rPr>
              <w:t>i tij/e saj</w:t>
            </w:r>
            <w:r w:rsidR="003C4239" w:rsidRPr="00961376">
              <w:rPr>
                <w:lang w:val="sq-AL"/>
              </w:rPr>
              <w:t xml:space="preserve"> ligjor vendosin që i mituri të kthehet në Shqipëri</w:t>
            </w:r>
          </w:p>
        </w:tc>
        <w:tc>
          <w:tcPr>
            <w:tcW w:w="1677" w:type="pct"/>
            <w:shd w:val="clear" w:color="auto" w:fill="auto"/>
          </w:tcPr>
          <w:p w:rsidR="003C4239" w:rsidRPr="00961376" w:rsidRDefault="003C4239" w:rsidP="003C4239">
            <w:pPr>
              <w:pStyle w:val="Tabele"/>
              <w:rPr>
                <w:lang w:val="sq-AL"/>
              </w:rPr>
            </w:pPr>
            <w:r w:rsidRPr="00961376">
              <w:rPr>
                <w:lang w:val="sq-AL"/>
              </w:rPr>
              <w:t>Në rast se personi dëshiron të kthehet në Shqipëri</w:t>
            </w:r>
          </w:p>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E92EF9">
            <w:pPr>
              <w:pStyle w:val="Tabele"/>
              <w:rPr>
                <w:lang w:val="sq-AL"/>
              </w:rPr>
            </w:pPr>
            <w:r w:rsidRPr="00961376">
              <w:rPr>
                <w:lang w:val="sq-AL"/>
              </w:rPr>
              <w:t>5. Punonjësi i PDRSH</w:t>
            </w:r>
            <w:r w:rsidR="00624195" w:rsidRPr="00961376">
              <w:rPr>
                <w:lang w:val="sq-AL"/>
              </w:rPr>
              <w:t>-së</w:t>
            </w:r>
            <w:r w:rsidRPr="00961376">
              <w:rPr>
                <w:lang w:val="sq-AL"/>
              </w:rPr>
              <w:t>, i kërkon autoritetit përgjegjës ndihmë për kthimin e të miturit përfshirë vlerësimin e situatës familja</w:t>
            </w:r>
            <w:r w:rsidR="00941828" w:rsidRPr="00961376">
              <w:rPr>
                <w:lang w:val="sq-AL"/>
              </w:rPr>
              <w:t>re dhe rrezikut për të miturin/</w:t>
            </w:r>
            <w:r w:rsidRPr="00961376">
              <w:rPr>
                <w:lang w:val="sq-AL"/>
              </w:rPr>
              <w:t xml:space="preserve">të miturën në kthim </w:t>
            </w:r>
          </w:p>
        </w:tc>
        <w:tc>
          <w:tcPr>
            <w:tcW w:w="1677" w:type="pct"/>
            <w:shd w:val="clear" w:color="auto" w:fill="auto"/>
          </w:tcPr>
          <w:p w:rsidR="003C4239" w:rsidRPr="00961376" w:rsidRDefault="003C4239" w:rsidP="003C4239">
            <w:pPr>
              <w:pStyle w:val="Tabele"/>
              <w:rPr>
                <w:lang w:val="sq-AL"/>
              </w:rPr>
            </w:pPr>
            <w:r w:rsidRPr="00961376">
              <w:rPr>
                <w:lang w:val="sq-AL"/>
              </w:rPr>
              <w:t>5. Punonjësi i PDRSH</w:t>
            </w:r>
            <w:r w:rsidR="00624195" w:rsidRPr="00961376">
              <w:rPr>
                <w:lang w:val="sq-AL"/>
              </w:rPr>
              <w:t>-së</w:t>
            </w:r>
            <w:r w:rsidRPr="00961376">
              <w:rPr>
                <w:lang w:val="sq-AL"/>
              </w:rPr>
              <w:t xml:space="preserve">, i kërkon autoritetit përgjegjës ndihmë për kthimin vullnetar të personit </w:t>
            </w:r>
          </w:p>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E92EF9">
            <w:pPr>
              <w:pStyle w:val="Tabele"/>
              <w:rPr>
                <w:lang w:val="sq-AL"/>
              </w:rPr>
            </w:pPr>
            <w:r w:rsidRPr="00961376">
              <w:rPr>
                <w:lang w:val="sq-AL"/>
              </w:rPr>
              <w:t>6. Punonjësi i PD</w:t>
            </w:r>
            <w:r w:rsidR="00624195" w:rsidRPr="00961376">
              <w:rPr>
                <w:lang w:val="sq-AL"/>
              </w:rPr>
              <w:t>RSH-</w:t>
            </w:r>
            <w:r w:rsidR="00E6721D" w:rsidRPr="00961376">
              <w:rPr>
                <w:lang w:val="sq-AL"/>
              </w:rPr>
              <w:t>së</w:t>
            </w:r>
            <w:r w:rsidRPr="00961376">
              <w:rPr>
                <w:lang w:val="sq-AL"/>
              </w:rPr>
              <w:t xml:space="preserve">, në bashkëpunim me autoritetet vendase dhe organizatat e ndryshme jofitimprurëse merr masa për vendosjen e </w:t>
            </w:r>
            <w:r w:rsidR="002D47CB" w:rsidRPr="00961376">
              <w:rPr>
                <w:lang w:val="sq-AL"/>
              </w:rPr>
              <w:t>të miturit/të miturës</w:t>
            </w:r>
            <w:r w:rsidR="004A4F52" w:rsidRPr="00961376">
              <w:rPr>
                <w:lang w:val="sq-AL"/>
              </w:rPr>
              <w:t xml:space="preserve"> </w:t>
            </w:r>
            <w:r w:rsidRPr="00961376">
              <w:rPr>
                <w:lang w:val="sq-AL"/>
              </w:rPr>
              <w:t xml:space="preserve">në një ambient të sigurt e </w:t>
            </w:r>
            <w:r w:rsidRPr="00961376">
              <w:rPr>
                <w:lang w:val="sq-AL"/>
              </w:rPr>
              <w:lastRenderedPageBreak/>
              <w:t xml:space="preserve">të përshtatshëm deri në kthim </w:t>
            </w:r>
          </w:p>
        </w:tc>
        <w:tc>
          <w:tcPr>
            <w:tcW w:w="1677" w:type="pct"/>
            <w:shd w:val="clear" w:color="auto" w:fill="auto"/>
          </w:tcPr>
          <w:p w:rsidR="003C4239" w:rsidRPr="00961376" w:rsidRDefault="00624195" w:rsidP="00E92EF9">
            <w:pPr>
              <w:pStyle w:val="Tabele"/>
              <w:rPr>
                <w:lang w:val="sq-AL"/>
              </w:rPr>
            </w:pPr>
            <w:r w:rsidRPr="00961376">
              <w:rPr>
                <w:lang w:val="sq-AL"/>
              </w:rPr>
              <w:lastRenderedPageBreak/>
              <w:t>6. Punonjësi i PDRSH-</w:t>
            </w:r>
            <w:r w:rsidR="00E6721D" w:rsidRPr="00961376">
              <w:rPr>
                <w:lang w:val="sq-AL"/>
              </w:rPr>
              <w:t>së</w:t>
            </w:r>
            <w:r w:rsidR="003C4239" w:rsidRPr="00961376">
              <w:rPr>
                <w:lang w:val="sq-AL"/>
              </w:rPr>
              <w:t xml:space="preserve"> bashkëpunon me AP-në për organizimin e kthimit vullnetar të personit viktimë e mundshme</w:t>
            </w: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3C4239">
            <w:pPr>
              <w:pStyle w:val="Tabele"/>
              <w:rPr>
                <w:lang w:val="sq-AL"/>
              </w:rPr>
            </w:pPr>
          </w:p>
        </w:tc>
        <w:tc>
          <w:tcPr>
            <w:tcW w:w="1677" w:type="pct"/>
            <w:shd w:val="clear" w:color="auto" w:fill="auto"/>
          </w:tcPr>
          <w:p w:rsidR="003C4239" w:rsidRPr="00961376" w:rsidRDefault="003C4239" w:rsidP="003C4239">
            <w:pPr>
              <w:pStyle w:val="Tabele"/>
              <w:rPr>
                <w:lang w:val="sq-AL"/>
              </w:rPr>
            </w:pPr>
            <w:r w:rsidRPr="00961376">
              <w:rPr>
                <w:lang w:val="sq-AL"/>
              </w:rPr>
              <w:t>7. Punonjësi i PD</w:t>
            </w:r>
            <w:r w:rsidR="00624195" w:rsidRPr="00961376">
              <w:rPr>
                <w:lang w:val="sq-AL"/>
              </w:rPr>
              <w:t>RSH-</w:t>
            </w:r>
            <w:r w:rsidR="00E6721D" w:rsidRPr="00961376">
              <w:rPr>
                <w:lang w:val="sq-AL"/>
              </w:rPr>
              <w:t>së</w:t>
            </w:r>
            <w:r w:rsidRPr="00961376">
              <w:rPr>
                <w:lang w:val="sq-AL"/>
              </w:rPr>
              <w:t xml:space="preserve"> ndihmon personin për gjetjen dhe akomodimin në një ambient të sigurt </w:t>
            </w:r>
            <w:r w:rsidR="00E92EF9" w:rsidRPr="00961376">
              <w:rPr>
                <w:lang w:val="sq-AL"/>
              </w:rPr>
              <w:t>e të përshtatshëm deri në kthim</w:t>
            </w: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 xml:space="preserve">Në rast se kthimi konfirmohet si i sigurt </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E92EF9">
            <w:pPr>
              <w:pStyle w:val="Tabele"/>
              <w:rPr>
                <w:lang w:val="sq-AL"/>
              </w:rPr>
            </w:pPr>
            <w:r w:rsidRPr="00961376">
              <w:rPr>
                <w:lang w:val="sq-AL"/>
              </w:rPr>
              <w:t>7. Punonjësi i PDRSH</w:t>
            </w:r>
            <w:r w:rsidR="006E371C" w:rsidRPr="00961376">
              <w:rPr>
                <w:lang w:val="sq-AL"/>
              </w:rPr>
              <w:t>-së</w:t>
            </w:r>
            <w:r w:rsidRPr="00961376">
              <w:rPr>
                <w:lang w:val="sq-AL"/>
              </w:rPr>
              <w:t xml:space="preserve"> bashkëpunon me AP-në për organizimin e kthimit të të miturit/të miturës </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 xml:space="preserve">Në rast se kthimi nuk konfirmohet si i sigurt </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E92EF9">
            <w:pPr>
              <w:pStyle w:val="Tabele"/>
              <w:rPr>
                <w:lang w:val="sq-AL"/>
              </w:rPr>
            </w:pPr>
            <w:r w:rsidRPr="00961376">
              <w:rPr>
                <w:lang w:val="sq-AL"/>
              </w:rPr>
              <w:t>7. Punonjësi i PDRSH</w:t>
            </w:r>
            <w:r w:rsidR="006E371C" w:rsidRPr="00961376">
              <w:rPr>
                <w:lang w:val="sq-AL"/>
              </w:rPr>
              <w:t>-së</w:t>
            </w:r>
            <w:r w:rsidRPr="00961376">
              <w:rPr>
                <w:lang w:val="sq-AL"/>
              </w:rPr>
              <w:t xml:space="preserve"> merr kontakt me autoritetet ndihmës</w:t>
            </w:r>
            <w:r w:rsidR="00941828" w:rsidRPr="00961376">
              <w:rPr>
                <w:lang w:val="sq-AL"/>
              </w:rPr>
              <w:t>e</w:t>
            </w:r>
            <w:r w:rsidRPr="00961376">
              <w:rPr>
                <w:lang w:val="sq-AL"/>
              </w:rPr>
              <w:t xml:space="preserve"> në vendin pritës për gjetjen e një zgjidhje</w:t>
            </w:r>
            <w:r w:rsidR="00B20755" w:rsidRPr="00961376">
              <w:rPr>
                <w:lang w:val="sq-AL"/>
              </w:rPr>
              <w:t>je të përshtatshme dhe afatgjate</w:t>
            </w:r>
            <w:r w:rsidRPr="00961376">
              <w:rPr>
                <w:lang w:val="sq-AL"/>
              </w:rPr>
              <w:t xml:space="preserve"> për të miturin në vendin pritës</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8. Punonjësi i PDRSH</w:t>
            </w:r>
            <w:r w:rsidR="006E371C" w:rsidRPr="00961376">
              <w:rPr>
                <w:lang w:val="sq-AL"/>
              </w:rPr>
              <w:t>-së</w:t>
            </w:r>
            <w:r w:rsidRPr="00961376">
              <w:rPr>
                <w:lang w:val="sq-AL"/>
              </w:rPr>
              <w:t xml:space="preserve"> harton relacione të rregullta çdo 6 muaj për AP-në për situatën e të miturit në vendin pritës</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E92EF9">
            <w:pPr>
              <w:pStyle w:val="Tabele"/>
              <w:rPr>
                <w:lang w:val="sq-AL"/>
              </w:rPr>
            </w:pPr>
            <w:r w:rsidRPr="00961376">
              <w:rPr>
                <w:lang w:val="sq-AL"/>
              </w:rPr>
              <w:t xml:space="preserve">Në rast se ka informacion për përfshirjen e kujdestarit ligjor në shfrytëzimin e të miturit/të miturës </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E92EF9">
            <w:pPr>
              <w:pStyle w:val="Tabele"/>
              <w:rPr>
                <w:lang w:val="sq-AL"/>
              </w:rPr>
            </w:pPr>
            <w:r w:rsidRPr="00961376">
              <w:rPr>
                <w:lang w:val="sq-AL"/>
              </w:rPr>
              <w:t>3. Punonjësi i PDRSH</w:t>
            </w:r>
            <w:r w:rsidR="003324F8" w:rsidRPr="00961376">
              <w:rPr>
                <w:lang w:val="sq-AL"/>
              </w:rPr>
              <w:t>-së merr kontakt me të miturin/</w:t>
            </w:r>
            <w:r w:rsidRPr="00961376">
              <w:rPr>
                <w:lang w:val="sq-AL"/>
              </w:rPr>
              <w:t xml:space="preserve">të miturën dhe vlerëson nevojat dhe pritjet e </w:t>
            </w:r>
            <w:r w:rsidR="002D47CB" w:rsidRPr="00961376">
              <w:rPr>
                <w:lang w:val="sq-AL"/>
              </w:rPr>
              <w:t>të miturit/të miturës</w:t>
            </w:r>
            <w:r w:rsidR="004A4F52" w:rsidRPr="00961376">
              <w:rPr>
                <w:lang w:val="sq-AL"/>
              </w:rPr>
              <w:t xml:space="preserve"> </w:t>
            </w:r>
            <w:r w:rsidRPr="00961376">
              <w:rPr>
                <w:lang w:val="sq-AL"/>
              </w:rPr>
              <w:t xml:space="preserve">për kujdes dhe mbrojtje </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E92EF9">
            <w:pPr>
              <w:pStyle w:val="Tabele"/>
              <w:rPr>
                <w:lang w:val="sq-AL"/>
              </w:rPr>
            </w:pPr>
            <w:r w:rsidRPr="00961376">
              <w:rPr>
                <w:lang w:val="sq-AL"/>
              </w:rPr>
              <w:t>4. Punonjësi i PDRSH</w:t>
            </w:r>
            <w:r w:rsidR="003324F8" w:rsidRPr="00961376">
              <w:rPr>
                <w:lang w:val="sq-AL"/>
              </w:rPr>
              <w:t>-së</w:t>
            </w:r>
            <w:r w:rsidRPr="00961376">
              <w:rPr>
                <w:lang w:val="sq-AL"/>
              </w:rPr>
              <w:t xml:space="preserve"> konsultohet me AP</w:t>
            </w:r>
            <w:r w:rsidR="003324F8" w:rsidRPr="00961376">
              <w:rPr>
                <w:lang w:val="sq-AL"/>
              </w:rPr>
              <w:t>-në</w:t>
            </w:r>
            <w:r w:rsidRPr="00961376">
              <w:rPr>
                <w:lang w:val="sq-AL"/>
              </w:rPr>
              <w:t xml:space="preserve"> për hapat e mëtejshëm të ndërhyrjes për kujdesin dhe mbrojtjen e të miturit</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vMerge/>
            <w:shd w:val="clear" w:color="auto" w:fill="auto"/>
            <w:vAlign w:val="center"/>
          </w:tcPr>
          <w:p w:rsidR="003C4239" w:rsidRPr="00961376" w:rsidRDefault="003C4239" w:rsidP="003C4239">
            <w:pPr>
              <w:pStyle w:val="Tabele"/>
              <w:rPr>
                <w:lang w:val="sq-AL"/>
              </w:rPr>
            </w:pPr>
          </w:p>
        </w:tc>
        <w:tc>
          <w:tcPr>
            <w:tcW w:w="1805" w:type="pct"/>
            <w:shd w:val="clear" w:color="auto" w:fill="auto"/>
          </w:tcPr>
          <w:p w:rsidR="003C4239" w:rsidRPr="00961376" w:rsidRDefault="003C4239" w:rsidP="003C4239">
            <w:pPr>
              <w:pStyle w:val="Tabele"/>
              <w:rPr>
                <w:lang w:val="sq-AL"/>
              </w:rPr>
            </w:pPr>
            <w:r w:rsidRPr="00961376">
              <w:rPr>
                <w:lang w:val="sq-AL"/>
              </w:rPr>
              <w:t>5. Punonjësi i PDRSH</w:t>
            </w:r>
            <w:r w:rsidR="003324F8" w:rsidRPr="00961376">
              <w:rPr>
                <w:lang w:val="sq-AL"/>
              </w:rPr>
              <w:t>-së</w:t>
            </w:r>
            <w:r w:rsidRPr="00961376">
              <w:rPr>
                <w:lang w:val="sq-AL"/>
              </w:rPr>
              <w:t xml:space="preserve"> ndërmerr hapat për kujdes dhe mbrojtje të të miturit sipas konsultimit me AP-në</w:t>
            </w:r>
          </w:p>
        </w:tc>
        <w:tc>
          <w:tcPr>
            <w:tcW w:w="1677"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518" w:type="pct"/>
            <w:shd w:val="clear" w:color="auto" w:fill="auto"/>
            <w:vAlign w:val="center"/>
          </w:tcPr>
          <w:p w:rsidR="003C4239" w:rsidRPr="00961376" w:rsidRDefault="003C4239" w:rsidP="003C4239">
            <w:pPr>
              <w:pStyle w:val="Tabele"/>
              <w:jc w:val="center"/>
              <w:rPr>
                <w:lang w:val="sq-AL"/>
              </w:rPr>
            </w:pPr>
            <w:r w:rsidRPr="00961376">
              <w:rPr>
                <w:lang w:val="sq-AL"/>
              </w:rPr>
              <w:t>Tregues të trafikimit</w:t>
            </w:r>
          </w:p>
        </w:tc>
        <w:tc>
          <w:tcPr>
            <w:tcW w:w="1805" w:type="pct"/>
            <w:shd w:val="clear" w:color="auto" w:fill="auto"/>
          </w:tcPr>
          <w:p w:rsidR="003C4239" w:rsidRPr="00961376" w:rsidRDefault="003C4239" w:rsidP="00E92EF9">
            <w:pPr>
              <w:pStyle w:val="Tabele"/>
              <w:rPr>
                <w:lang w:val="sq-AL"/>
              </w:rPr>
            </w:pPr>
            <w:r w:rsidRPr="00961376">
              <w:rPr>
                <w:lang w:val="sq-AL"/>
              </w:rPr>
              <w:t>Për të mitur jashtë territorit (referoju listës së treguesve në territor)</w:t>
            </w:r>
          </w:p>
        </w:tc>
        <w:tc>
          <w:tcPr>
            <w:tcW w:w="1677" w:type="pct"/>
            <w:shd w:val="clear" w:color="auto" w:fill="auto"/>
          </w:tcPr>
          <w:p w:rsidR="003C4239" w:rsidRPr="00961376" w:rsidRDefault="003C4239" w:rsidP="003C4239">
            <w:pPr>
              <w:pStyle w:val="Tabele"/>
              <w:rPr>
                <w:lang w:val="sq-AL"/>
              </w:rPr>
            </w:pPr>
            <w:r w:rsidRPr="00961376">
              <w:rPr>
                <w:lang w:val="sq-AL"/>
              </w:rPr>
              <w:t xml:space="preserve">Për të rritur jashtë territorit (referoju listës së treguesve në territor) </w:t>
            </w:r>
          </w:p>
        </w:tc>
      </w:tr>
    </w:tbl>
    <w:p w:rsidR="003C4239" w:rsidRPr="00961376" w:rsidRDefault="003C4239" w:rsidP="003C4239">
      <w:pPr>
        <w:pStyle w:val="Paragrafi"/>
        <w:rPr>
          <w:lang w:val="sq-AL"/>
        </w:rPr>
      </w:pPr>
    </w:p>
    <w:p w:rsidR="003D7DE5" w:rsidRPr="00961376" w:rsidRDefault="003D7DE5" w:rsidP="003C4239">
      <w:pPr>
        <w:pStyle w:val="Paragrafi"/>
        <w:rPr>
          <w:lang w:val="sq-AL"/>
        </w:rPr>
      </w:pPr>
    </w:p>
    <w:p w:rsidR="003D7DE5" w:rsidRPr="00961376" w:rsidRDefault="003D7DE5" w:rsidP="003C4239">
      <w:pPr>
        <w:pStyle w:val="Paragrafi"/>
        <w:rPr>
          <w:lang w:val="sq-AL"/>
        </w:rPr>
      </w:pPr>
    </w:p>
    <w:p w:rsidR="003D7DE5" w:rsidRPr="00961376" w:rsidRDefault="003D7DE5" w:rsidP="003C4239">
      <w:pPr>
        <w:pStyle w:val="Paragrafi"/>
        <w:rPr>
          <w:lang w:val="sq-AL"/>
        </w:rPr>
      </w:pPr>
    </w:p>
    <w:p w:rsidR="003D7DE5" w:rsidRPr="00961376" w:rsidRDefault="003D7DE5" w:rsidP="003C4239">
      <w:pPr>
        <w:pStyle w:val="Paragrafi"/>
        <w:rPr>
          <w:lang w:val="sq-AL"/>
        </w:rPr>
      </w:pPr>
    </w:p>
    <w:p w:rsidR="003D7DE5" w:rsidRPr="00961376" w:rsidRDefault="003D7DE5" w:rsidP="003C4239">
      <w:pPr>
        <w:pStyle w:val="Paragrafi"/>
        <w:rPr>
          <w:lang w:val="sq-AL"/>
        </w:rPr>
      </w:pPr>
    </w:p>
    <w:p w:rsidR="003D7DE5" w:rsidRPr="00961376" w:rsidRDefault="003D7DE5" w:rsidP="003C4239">
      <w:pPr>
        <w:pStyle w:val="Paragrafi"/>
        <w:rPr>
          <w:lang w:val="sq-AL"/>
        </w:rPr>
      </w:pPr>
    </w:p>
    <w:p w:rsidR="003C4239" w:rsidRPr="00961376" w:rsidRDefault="003C4239" w:rsidP="003324F8">
      <w:pPr>
        <w:pStyle w:val="Paragrafi"/>
        <w:rPr>
          <w:lang w:val="sq-AL"/>
        </w:rPr>
      </w:pPr>
      <w:bookmarkStart w:id="36" w:name="_Toc297889731"/>
      <w:r w:rsidRPr="00961376">
        <w:rPr>
          <w:lang w:val="sq-AL"/>
        </w:rPr>
        <w:lastRenderedPageBreak/>
        <w:t>7.3.2 Identifikimi formal jashtë territorit të R</w:t>
      </w:r>
      <w:r w:rsidR="00B20755" w:rsidRPr="00961376">
        <w:rPr>
          <w:lang w:val="sq-AL"/>
        </w:rPr>
        <w:t>epublikë</w:t>
      </w:r>
      <w:r w:rsidR="006C5479" w:rsidRPr="00961376">
        <w:rPr>
          <w:lang w:val="sq-AL"/>
        </w:rPr>
        <w:t>s</w:t>
      </w:r>
      <w:r w:rsidR="00B20755" w:rsidRPr="00961376">
        <w:rPr>
          <w:lang w:val="sq-AL"/>
        </w:rPr>
        <w:t xml:space="preserve"> së Shqipëri</w:t>
      </w:r>
      <w:r w:rsidRPr="00961376">
        <w:rPr>
          <w:lang w:val="sq-AL"/>
        </w:rPr>
        <w:t>së</w:t>
      </w:r>
      <w:bookmarkEnd w:id="36"/>
      <w:r w:rsidRPr="00961376">
        <w:rPr>
          <w:lang w:val="sq-AL"/>
        </w:rPr>
        <w:t xml:space="preserve"> </w:t>
      </w:r>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4"/>
        <w:gridCol w:w="3301"/>
        <w:gridCol w:w="3002"/>
      </w:tblGrid>
      <w:tr w:rsidR="003C4239" w:rsidRPr="00961376" w:rsidTr="003C4239">
        <w:trPr>
          <w:tblHeader/>
          <w:jc w:val="center"/>
        </w:trPr>
        <w:tc>
          <w:tcPr>
            <w:tcW w:w="1607" w:type="pct"/>
            <w:shd w:val="clear" w:color="auto" w:fill="auto"/>
            <w:vAlign w:val="center"/>
          </w:tcPr>
          <w:p w:rsidR="003C4239" w:rsidRPr="00961376" w:rsidRDefault="003C4239" w:rsidP="003C4239">
            <w:pPr>
              <w:pStyle w:val="Tabele"/>
              <w:rPr>
                <w:lang w:val="sq-AL"/>
              </w:rPr>
            </w:pPr>
          </w:p>
        </w:tc>
        <w:tc>
          <w:tcPr>
            <w:tcW w:w="1777" w:type="pct"/>
            <w:shd w:val="clear" w:color="auto" w:fill="auto"/>
          </w:tcPr>
          <w:p w:rsidR="003C4239" w:rsidRPr="00961376" w:rsidRDefault="003C4239" w:rsidP="00E92EF9">
            <w:pPr>
              <w:pStyle w:val="Tabele"/>
              <w:rPr>
                <w:b/>
                <w:lang w:val="sq-AL"/>
              </w:rPr>
            </w:pPr>
            <w:r w:rsidRPr="00961376">
              <w:rPr>
                <w:b/>
                <w:lang w:val="sq-AL"/>
              </w:rPr>
              <w:t>Identifikimi formal i të miturve shqiptarë jashtë territorit të R</w:t>
            </w:r>
            <w:r w:rsidR="003324F8" w:rsidRPr="00961376">
              <w:rPr>
                <w:b/>
                <w:lang w:val="sq-AL"/>
              </w:rPr>
              <w:t>epublikës së Shqipërisë</w:t>
            </w:r>
          </w:p>
        </w:tc>
        <w:tc>
          <w:tcPr>
            <w:tcW w:w="1616" w:type="pct"/>
            <w:shd w:val="clear" w:color="auto" w:fill="auto"/>
          </w:tcPr>
          <w:p w:rsidR="003C4239" w:rsidRPr="00961376" w:rsidRDefault="003C4239" w:rsidP="003C4239">
            <w:pPr>
              <w:pStyle w:val="Tabele"/>
              <w:rPr>
                <w:b/>
                <w:lang w:val="sq-AL"/>
              </w:rPr>
            </w:pPr>
            <w:r w:rsidRPr="00961376">
              <w:rPr>
                <w:b/>
                <w:lang w:val="sq-AL"/>
              </w:rPr>
              <w:t>Identifikimi formal i të rr</w:t>
            </w:r>
            <w:r w:rsidR="003324F8" w:rsidRPr="00961376">
              <w:rPr>
                <w:b/>
                <w:lang w:val="sq-AL"/>
              </w:rPr>
              <w:t>iturve jashtë territorit të Republik</w:t>
            </w:r>
            <w:r w:rsidRPr="00961376">
              <w:rPr>
                <w:b/>
                <w:lang w:val="sq-AL"/>
              </w:rPr>
              <w:t>ës</w:t>
            </w:r>
            <w:r w:rsidR="003324F8" w:rsidRPr="00961376">
              <w:rPr>
                <w:b/>
                <w:lang w:val="sq-AL"/>
              </w:rPr>
              <w:t xml:space="preserve"> së Shqipërisë</w:t>
            </w:r>
          </w:p>
        </w:tc>
      </w:tr>
      <w:tr w:rsidR="003C4239" w:rsidRPr="00961376" w:rsidTr="003C4239">
        <w:trPr>
          <w:trHeight w:val="3293"/>
          <w:jc w:val="center"/>
        </w:trPr>
        <w:tc>
          <w:tcPr>
            <w:tcW w:w="1607" w:type="pct"/>
            <w:shd w:val="clear" w:color="auto" w:fill="auto"/>
            <w:vAlign w:val="center"/>
          </w:tcPr>
          <w:p w:rsidR="003C4239" w:rsidRPr="00961376" w:rsidRDefault="003C4239" w:rsidP="00E92EF9">
            <w:pPr>
              <w:pStyle w:val="Tabele"/>
              <w:jc w:val="center"/>
              <w:rPr>
                <w:lang w:val="sq-AL"/>
              </w:rPr>
            </w:pPr>
            <w:r w:rsidRPr="00961376">
              <w:rPr>
                <w:lang w:val="sq-AL"/>
              </w:rPr>
              <w:t>Qëllimi</w:t>
            </w:r>
          </w:p>
        </w:tc>
        <w:tc>
          <w:tcPr>
            <w:tcW w:w="1777" w:type="pct"/>
            <w:shd w:val="clear" w:color="auto" w:fill="auto"/>
          </w:tcPr>
          <w:p w:rsidR="003C4239" w:rsidRPr="00961376" w:rsidRDefault="003C4239" w:rsidP="00E92EF9">
            <w:pPr>
              <w:pStyle w:val="Tabele"/>
              <w:rPr>
                <w:lang w:val="sq-AL"/>
              </w:rPr>
            </w:pPr>
            <w:r w:rsidRPr="00961376">
              <w:rPr>
                <w:lang w:val="sq-AL"/>
              </w:rPr>
              <w:t>Të identifikohen viktimat e trafikimit të mitur shqiptarë, të bashkëpunohet me strukturat ndihmëse homologe, strukturave policore</w:t>
            </w:r>
            <w:r w:rsidR="00906593" w:rsidRPr="00961376">
              <w:rPr>
                <w:lang w:val="sq-AL"/>
              </w:rPr>
              <w:t xml:space="preserve"> etj.</w:t>
            </w:r>
            <w:r w:rsidRPr="00961376">
              <w:rPr>
                <w:lang w:val="sq-AL"/>
              </w:rPr>
              <w:t xml:space="preserve"> në vendin pritës në mënyrë që të shpëtohen ata/ato nga trafikimi e shfrytëzimi, të evitohet ndëshkimi dhe penalizimi i tyre e të aktivizohen hallkat e </w:t>
            </w:r>
            <w:r w:rsidR="00343F26" w:rsidRPr="00961376">
              <w:rPr>
                <w:lang w:val="sq-AL"/>
              </w:rPr>
              <w:t>mëtejshëm</w:t>
            </w:r>
            <w:r w:rsidRPr="00961376">
              <w:rPr>
                <w:lang w:val="sq-AL"/>
              </w:rPr>
              <w:t xml:space="preserve"> për kthimin e personave viktima të mundshme apo viktima trafikimi nëse dëshirojnë dhe nuk rrezikohet mirëqenia e tyre </w:t>
            </w:r>
          </w:p>
        </w:tc>
        <w:tc>
          <w:tcPr>
            <w:tcW w:w="1616" w:type="pct"/>
            <w:shd w:val="clear" w:color="auto" w:fill="auto"/>
          </w:tcPr>
          <w:p w:rsidR="003C4239" w:rsidRPr="00961376" w:rsidRDefault="003C4239" w:rsidP="003C4239">
            <w:pPr>
              <w:pStyle w:val="Tabele"/>
              <w:rPr>
                <w:lang w:val="sq-AL"/>
              </w:rPr>
            </w:pPr>
            <w:r w:rsidRPr="00961376">
              <w:rPr>
                <w:lang w:val="sq-AL"/>
              </w:rPr>
              <w:t>Të identifikohen viktimat e trafikimit të rritur shqiptarë, të bashkëpunohet me strukturat ndihmëse homologe, strukturave policore</w:t>
            </w:r>
            <w:r w:rsidR="00906593" w:rsidRPr="00961376">
              <w:rPr>
                <w:lang w:val="sq-AL"/>
              </w:rPr>
              <w:t xml:space="preserve"> etj.</w:t>
            </w:r>
            <w:r w:rsidRPr="00961376">
              <w:rPr>
                <w:lang w:val="sq-AL"/>
              </w:rPr>
              <w:t xml:space="preserve"> në vendin pritës në mënyrë që të shpëtohen ata/ato nga trafikimi e shfrytëzimi, të evitohet ndëshkimi dhe penalizimi i tyre e të aktivizohen hallkat e </w:t>
            </w:r>
            <w:r w:rsidR="00343F26" w:rsidRPr="00961376">
              <w:rPr>
                <w:lang w:val="sq-AL"/>
              </w:rPr>
              <w:t>mëtejshëm</w:t>
            </w:r>
            <w:r w:rsidRPr="00961376">
              <w:rPr>
                <w:lang w:val="sq-AL"/>
              </w:rPr>
              <w:t xml:space="preserve"> për kthimin e personave viktima trafikimi nëse dëshirojnë dhe n</w:t>
            </w:r>
            <w:r w:rsidR="00343F26" w:rsidRPr="00961376">
              <w:rPr>
                <w:lang w:val="sq-AL"/>
              </w:rPr>
              <w:t>uk rrezikohet mirëqenia e tyre</w:t>
            </w:r>
          </w:p>
        </w:tc>
      </w:tr>
      <w:tr w:rsidR="003C4239" w:rsidRPr="00961376" w:rsidTr="003C4239">
        <w:trPr>
          <w:jc w:val="center"/>
        </w:trPr>
        <w:tc>
          <w:tcPr>
            <w:tcW w:w="1607" w:type="pct"/>
            <w:shd w:val="clear" w:color="auto" w:fill="auto"/>
            <w:vAlign w:val="center"/>
          </w:tcPr>
          <w:p w:rsidR="003C4239" w:rsidRPr="00961376" w:rsidRDefault="003C4239" w:rsidP="003C4239">
            <w:pPr>
              <w:pStyle w:val="Tabele"/>
              <w:jc w:val="center"/>
              <w:rPr>
                <w:lang w:val="sq-AL"/>
              </w:rPr>
            </w:pPr>
            <w:r w:rsidRPr="00961376">
              <w:rPr>
                <w:lang w:val="sq-AL"/>
              </w:rPr>
              <w:t>Treguesit e suksesit</w:t>
            </w:r>
          </w:p>
          <w:p w:rsidR="003C4239" w:rsidRPr="00961376" w:rsidRDefault="003C4239" w:rsidP="003C4239">
            <w:pPr>
              <w:pStyle w:val="Tabele"/>
              <w:jc w:val="center"/>
              <w:rPr>
                <w:lang w:val="sq-AL"/>
              </w:rPr>
            </w:pPr>
          </w:p>
        </w:tc>
        <w:tc>
          <w:tcPr>
            <w:tcW w:w="1777" w:type="pct"/>
            <w:shd w:val="clear" w:color="auto" w:fill="auto"/>
          </w:tcPr>
          <w:p w:rsidR="003C4239" w:rsidRPr="00961376" w:rsidRDefault="003C4239" w:rsidP="003C4239">
            <w:pPr>
              <w:pStyle w:val="Tabele"/>
              <w:rPr>
                <w:lang w:val="sq-AL"/>
              </w:rPr>
            </w:pPr>
            <w:r w:rsidRPr="00961376">
              <w:rPr>
                <w:lang w:val="sq-AL"/>
              </w:rPr>
              <w:t>Numri i të miturve shtetas shqiptarë viktima të trafikimit të ndihmuar në bashkëpunim me strukturat homologe në vendin pritës</w:t>
            </w:r>
          </w:p>
        </w:tc>
        <w:tc>
          <w:tcPr>
            <w:tcW w:w="1616" w:type="pct"/>
            <w:shd w:val="clear" w:color="auto" w:fill="auto"/>
          </w:tcPr>
          <w:p w:rsidR="003C4239" w:rsidRPr="00961376" w:rsidRDefault="003C4239" w:rsidP="003C4239">
            <w:pPr>
              <w:pStyle w:val="Tabele"/>
              <w:rPr>
                <w:lang w:val="sq-AL"/>
              </w:rPr>
            </w:pPr>
            <w:r w:rsidRPr="00961376">
              <w:rPr>
                <w:lang w:val="sq-AL"/>
              </w:rPr>
              <w:t>Numri i të rriturve shtetas shqiptarë viktima të trafikimit të ndihmuar në bashkëpunim me strukturat homologe në vendin pritës</w:t>
            </w:r>
          </w:p>
        </w:tc>
      </w:tr>
      <w:tr w:rsidR="003C4239" w:rsidRPr="00961376" w:rsidTr="003C4239">
        <w:trPr>
          <w:jc w:val="center"/>
        </w:trPr>
        <w:tc>
          <w:tcPr>
            <w:tcW w:w="1607" w:type="pct"/>
            <w:shd w:val="clear" w:color="auto" w:fill="auto"/>
            <w:vAlign w:val="center"/>
          </w:tcPr>
          <w:p w:rsidR="003C4239" w:rsidRPr="00961376" w:rsidRDefault="003C4239" w:rsidP="003C4239">
            <w:pPr>
              <w:pStyle w:val="Tabele"/>
              <w:jc w:val="center"/>
              <w:rPr>
                <w:lang w:val="sq-AL"/>
              </w:rPr>
            </w:pPr>
            <w:r w:rsidRPr="00961376">
              <w:rPr>
                <w:lang w:val="sq-AL"/>
              </w:rPr>
              <w:t>Metoda e identifikimit</w:t>
            </w:r>
          </w:p>
          <w:p w:rsidR="003C4239" w:rsidRPr="00961376" w:rsidRDefault="003C4239" w:rsidP="003C4239">
            <w:pPr>
              <w:pStyle w:val="Tabele"/>
              <w:jc w:val="center"/>
              <w:rPr>
                <w:lang w:val="sq-AL"/>
              </w:rPr>
            </w:pPr>
          </w:p>
        </w:tc>
        <w:tc>
          <w:tcPr>
            <w:tcW w:w="1777" w:type="pct"/>
            <w:shd w:val="clear" w:color="auto" w:fill="auto"/>
          </w:tcPr>
          <w:p w:rsidR="003C4239" w:rsidRPr="00961376" w:rsidRDefault="003C4239" w:rsidP="003C4239">
            <w:pPr>
              <w:pStyle w:val="Tabele"/>
              <w:rPr>
                <w:lang w:val="sq-AL"/>
              </w:rPr>
            </w:pPr>
            <w:r w:rsidRPr="00961376">
              <w:rPr>
                <w:lang w:val="sq-AL"/>
              </w:rPr>
              <w:t xml:space="preserve">Kërkesa të rregullta për informacion drejtuar autoriteteve përgjegjëse për identifikimin dhe mbrojtjen e viktimave në vendet pritëse dhe pritje informacioni prej tyre, pritje e informacionit nga agjencitë dhe organizatat në vend që kanë dijeni për viktima trafikimi shtetas shqiptarë të identifikuar jashtë vendit që kanë nevojë për ndihmë nga autoritetet shqiptare </w:t>
            </w:r>
          </w:p>
        </w:tc>
        <w:tc>
          <w:tcPr>
            <w:tcW w:w="1616" w:type="pct"/>
            <w:shd w:val="clear" w:color="auto" w:fill="auto"/>
          </w:tcPr>
          <w:p w:rsidR="003C4239" w:rsidRPr="00961376" w:rsidRDefault="003C4239" w:rsidP="003C4239">
            <w:pPr>
              <w:pStyle w:val="Tabele"/>
              <w:rPr>
                <w:lang w:val="sq-AL"/>
              </w:rPr>
            </w:pPr>
            <w:r w:rsidRPr="00961376">
              <w:rPr>
                <w:lang w:val="sq-AL"/>
              </w:rPr>
              <w:t xml:space="preserve">Kërkesa të rregullta për informacion drejtuar autoriteteve përgjegjëse për identifikimin dhe mbrojtjen e viktimave në vendet pritëse dhe pritje e informacionit nga agjencitë dhe organizatat në vend që kanë dijeni për viktima trafikimi shtetas shqiptarë të identifikuar jashtë vendit që kanë nevojë për ndihmë nga autoritetet shqiptare </w:t>
            </w:r>
          </w:p>
        </w:tc>
      </w:tr>
      <w:tr w:rsidR="003C4239" w:rsidRPr="00961376" w:rsidTr="003C4239">
        <w:trPr>
          <w:jc w:val="center"/>
        </w:trPr>
        <w:tc>
          <w:tcPr>
            <w:tcW w:w="1607" w:type="pct"/>
            <w:shd w:val="clear" w:color="auto" w:fill="auto"/>
            <w:vAlign w:val="center"/>
          </w:tcPr>
          <w:p w:rsidR="003C4239" w:rsidRPr="00961376" w:rsidRDefault="003C4239" w:rsidP="00E92EF9">
            <w:pPr>
              <w:pStyle w:val="Tabele"/>
              <w:jc w:val="center"/>
              <w:rPr>
                <w:lang w:val="sq-AL"/>
              </w:rPr>
            </w:pPr>
            <w:r w:rsidRPr="00961376">
              <w:rPr>
                <w:lang w:val="sq-AL"/>
              </w:rPr>
              <w:t>Përgjegjës i drejtpërdrejtë/kush e bën</w:t>
            </w:r>
          </w:p>
        </w:tc>
        <w:tc>
          <w:tcPr>
            <w:tcW w:w="1777" w:type="pct"/>
            <w:shd w:val="clear" w:color="auto" w:fill="auto"/>
          </w:tcPr>
          <w:p w:rsidR="003C4239" w:rsidRPr="00961376" w:rsidRDefault="003C4239" w:rsidP="003C4239">
            <w:pPr>
              <w:pStyle w:val="Tabele"/>
              <w:rPr>
                <w:lang w:val="sq-AL"/>
              </w:rPr>
            </w:pPr>
            <w:r w:rsidRPr="00961376">
              <w:rPr>
                <w:lang w:val="sq-AL"/>
              </w:rPr>
              <w:t>Anëtarë të AP</w:t>
            </w:r>
            <w:r w:rsidR="009534E5" w:rsidRPr="00961376">
              <w:rPr>
                <w:lang w:val="sq-AL"/>
              </w:rPr>
              <w:t>-së</w:t>
            </w:r>
            <w:r w:rsidRPr="00961376">
              <w:rPr>
                <w:lang w:val="sq-AL"/>
              </w:rPr>
              <w:t xml:space="preserve"> nga MPJ</w:t>
            </w:r>
            <w:r w:rsidR="009534E5" w:rsidRPr="00961376">
              <w:rPr>
                <w:lang w:val="sq-AL"/>
              </w:rPr>
              <w:t>-ja</w:t>
            </w:r>
          </w:p>
        </w:tc>
        <w:tc>
          <w:tcPr>
            <w:tcW w:w="1616" w:type="pct"/>
            <w:shd w:val="clear" w:color="auto" w:fill="auto"/>
          </w:tcPr>
          <w:p w:rsidR="003C4239" w:rsidRPr="00961376" w:rsidRDefault="003C4239" w:rsidP="003C4239">
            <w:pPr>
              <w:pStyle w:val="Tabele"/>
              <w:rPr>
                <w:lang w:val="sq-AL"/>
              </w:rPr>
            </w:pPr>
            <w:r w:rsidRPr="00961376">
              <w:rPr>
                <w:lang w:val="sq-AL"/>
              </w:rPr>
              <w:t>Anëtarë të AP</w:t>
            </w:r>
            <w:r w:rsidR="009534E5" w:rsidRPr="00961376">
              <w:rPr>
                <w:lang w:val="sq-AL"/>
              </w:rPr>
              <w:t>-së</w:t>
            </w:r>
            <w:r w:rsidRPr="00961376">
              <w:rPr>
                <w:lang w:val="sq-AL"/>
              </w:rPr>
              <w:t xml:space="preserve"> nga MPJ</w:t>
            </w:r>
            <w:r w:rsidR="009534E5" w:rsidRPr="00961376">
              <w:rPr>
                <w:lang w:val="sq-AL"/>
              </w:rPr>
              <w:t>-ja</w:t>
            </w:r>
          </w:p>
        </w:tc>
      </w:tr>
      <w:tr w:rsidR="003C4239" w:rsidRPr="00961376" w:rsidTr="003C4239">
        <w:trPr>
          <w:jc w:val="center"/>
        </w:trPr>
        <w:tc>
          <w:tcPr>
            <w:tcW w:w="1607" w:type="pct"/>
            <w:shd w:val="clear" w:color="auto" w:fill="auto"/>
            <w:vAlign w:val="center"/>
          </w:tcPr>
          <w:p w:rsidR="003C4239" w:rsidRPr="00961376" w:rsidRDefault="003C4239" w:rsidP="00E92EF9">
            <w:pPr>
              <w:pStyle w:val="Tabele"/>
              <w:jc w:val="center"/>
              <w:rPr>
                <w:lang w:val="sq-AL"/>
              </w:rPr>
            </w:pPr>
            <w:r w:rsidRPr="00961376">
              <w:rPr>
                <w:lang w:val="sq-AL"/>
              </w:rPr>
              <w:t>Monitorues i drejtpërdrejtë i procesit</w:t>
            </w:r>
          </w:p>
        </w:tc>
        <w:tc>
          <w:tcPr>
            <w:tcW w:w="1777" w:type="pct"/>
            <w:shd w:val="clear" w:color="auto" w:fill="auto"/>
          </w:tcPr>
          <w:p w:rsidR="003C4239" w:rsidRPr="00961376" w:rsidRDefault="003C4239" w:rsidP="003C4239">
            <w:pPr>
              <w:pStyle w:val="Tabele"/>
              <w:rPr>
                <w:lang w:val="sq-AL"/>
              </w:rPr>
            </w:pPr>
            <w:r w:rsidRPr="00961376">
              <w:rPr>
                <w:lang w:val="sq-AL"/>
              </w:rPr>
              <w:t>Drejtuesi i radhës i AP</w:t>
            </w:r>
            <w:r w:rsidR="009534E5" w:rsidRPr="00961376">
              <w:rPr>
                <w:lang w:val="sq-AL"/>
              </w:rPr>
              <w:t>-së</w:t>
            </w:r>
            <w:r w:rsidRPr="00961376">
              <w:rPr>
                <w:lang w:val="sq-AL"/>
              </w:rPr>
              <w:t xml:space="preserve"> </w:t>
            </w:r>
          </w:p>
        </w:tc>
        <w:tc>
          <w:tcPr>
            <w:tcW w:w="1616" w:type="pct"/>
            <w:shd w:val="clear" w:color="auto" w:fill="auto"/>
          </w:tcPr>
          <w:p w:rsidR="003C4239" w:rsidRPr="00961376" w:rsidRDefault="003C4239" w:rsidP="003C4239">
            <w:pPr>
              <w:pStyle w:val="Tabele"/>
              <w:rPr>
                <w:lang w:val="sq-AL"/>
              </w:rPr>
            </w:pPr>
            <w:r w:rsidRPr="00961376">
              <w:rPr>
                <w:lang w:val="sq-AL"/>
              </w:rPr>
              <w:t>Drejtuesi i radhës i AP</w:t>
            </w:r>
            <w:r w:rsidR="009534E5" w:rsidRPr="00961376">
              <w:rPr>
                <w:lang w:val="sq-AL"/>
              </w:rPr>
              <w:t>-së</w:t>
            </w:r>
          </w:p>
        </w:tc>
      </w:tr>
      <w:tr w:rsidR="003C4239" w:rsidRPr="00961376" w:rsidTr="003C4239">
        <w:trPr>
          <w:trHeight w:val="39"/>
          <w:jc w:val="center"/>
        </w:trPr>
        <w:tc>
          <w:tcPr>
            <w:tcW w:w="1607" w:type="pct"/>
            <w:shd w:val="clear" w:color="auto" w:fill="auto"/>
            <w:vAlign w:val="center"/>
          </w:tcPr>
          <w:p w:rsidR="003C4239" w:rsidRPr="00961376" w:rsidRDefault="003C4239" w:rsidP="00E92EF9">
            <w:pPr>
              <w:pStyle w:val="Tabele"/>
              <w:jc w:val="center"/>
              <w:rPr>
                <w:lang w:val="sq-AL"/>
              </w:rPr>
            </w:pPr>
            <w:r w:rsidRPr="00961376">
              <w:rPr>
                <w:lang w:val="sq-AL"/>
              </w:rPr>
              <w:t>Koha</w:t>
            </w:r>
          </w:p>
        </w:tc>
        <w:tc>
          <w:tcPr>
            <w:tcW w:w="1777" w:type="pct"/>
            <w:shd w:val="clear" w:color="auto" w:fill="auto"/>
          </w:tcPr>
          <w:p w:rsidR="003C4239" w:rsidRPr="00961376" w:rsidRDefault="003C4239" w:rsidP="003C4239">
            <w:pPr>
              <w:pStyle w:val="Tabele"/>
              <w:rPr>
                <w:lang w:val="sq-AL"/>
              </w:rPr>
            </w:pPr>
            <w:r w:rsidRPr="00961376">
              <w:rPr>
                <w:lang w:val="sq-AL"/>
              </w:rPr>
              <w:t>Kërkesa për informacion nga</w:t>
            </w:r>
            <w:r w:rsidR="009534E5" w:rsidRPr="00961376">
              <w:rPr>
                <w:lang w:val="sq-AL"/>
              </w:rPr>
              <w:t xml:space="preserve"> autoritetet e vendit pritës: çdo tre muaj.</w:t>
            </w:r>
            <w:r w:rsidRPr="00961376">
              <w:rPr>
                <w:lang w:val="sq-AL"/>
              </w:rPr>
              <w:t xml:space="preserve"> Pritja e informacionit të rastësishëm nga autoritetet e vendit pritës: e vazhdueshme, pa kufizim</w:t>
            </w:r>
          </w:p>
        </w:tc>
        <w:tc>
          <w:tcPr>
            <w:tcW w:w="1616" w:type="pct"/>
            <w:shd w:val="clear" w:color="auto" w:fill="auto"/>
          </w:tcPr>
          <w:p w:rsidR="003C4239" w:rsidRPr="00961376" w:rsidRDefault="003C4239" w:rsidP="003C4239">
            <w:pPr>
              <w:pStyle w:val="Tabele"/>
              <w:rPr>
                <w:lang w:val="sq-AL"/>
              </w:rPr>
            </w:pPr>
            <w:r w:rsidRPr="00961376">
              <w:rPr>
                <w:lang w:val="sq-AL"/>
              </w:rPr>
              <w:t>Kërkesa ng</w:t>
            </w:r>
            <w:r w:rsidR="009534E5" w:rsidRPr="00961376">
              <w:rPr>
                <w:lang w:val="sq-AL"/>
              </w:rPr>
              <w:t>a autoritetet e vendit pritës: çdo tre muaj.</w:t>
            </w:r>
            <w:r w:rsidRPr="00961376">
              <w:rPr>
                <w:lang w:val="sq-AL"/>
              </w:rPr>
              <w:t xml:space="preserve"> </w:t>
            </w:r>
            <w:r w:rsidR="009534E5" w:rsidRPr="00961376">
              <w:rPr>
                <w:lang w:val="sq-AL"/>
              </w:rPr>
              <w:t xml:space="preserve">Pritja </w:t>
            </w:r>
            <w:r w:rsidRPr="00961376">
              <w:rPr>
                <w:lang w:val="sq-AL"/>
              </w:rPr>
              <w:t>e informacionit të rastësishëm nga autoritetet e vendit pritës: e vazhdueshme, pa kufizim</w:t>
            </w:r>
          </w:p>
        </w:tc>
      </w:tr>
      <w:tr w:rsidR="003C4239" w:rsidRPr="00961376" w:rsidTr="003C4239">
        <w:trPr>
          <w:trHeight w:val="39"/>
          <w:jc w:val="center"/>
        </w:trPr>
        <w:tc>
          <w:tcPr>
            <w:tcW w:w="1607" w:type="pct"/>
            <w:shd w:val="clear" w:color="auto" w:fill="auto"/>
            <w:vAlign w:val="center"/>
          </w:tcPr>
          <w:p w:rsidR="003C4239" w:rsidRPr="00961376" w:rsidRDefault="003C4239" w:rsidP="00E92EF9">
            <w:pPr>
              <w:pStyle w:val="Tabele"/>
              <w:jc w:val="center"/>
              <w:rPr>
                <w:lang w:val="sq-AL"/>
              </w:rPr>
            </w:pPr>
            <w:r w:rsidRPr="00961376">
              <w:rPr>
                <w:lang w:val="sq-AL"/>
              </w:rPr>
              <w:t>Vendi i identifikimit/informimit</w:t>
            </w:r>
          </w:p>
        </w:tc>
        <w:tc>
          <w:tcPr>
            <w:tcW w:w="1777" w:type="pct"/>
            <w:shd w:val="clear" w:color="auto" w:fill="auto"/>
          </w:tcPr>
          <w:p w:rsidR="003C4239" w:rsidRPr="00961376" w:rsidRDefault="003C4239" w:rsidP="004A4D80">
            <w:pPr>
              <w:pStyle w:val="Tabele"/>
              <w:rPr>
                <w:lang w:val="sq-AL"/>
              </w:rPr>
            </w:pPr>
            <w:r w:rsidRPr="00961376">
              <w:rPr>
                <w:lang w:val="sq-AL"/>
              </w:rPr>
              <w:t>Zyrat e punonjësve të AP</w:t>
            </w:r>
            <w:r w:rsidR="004A4D80" w:rsidRPr="00961376">
              <w:rPr>
                <w:lang w:val="sq-AL"/>
              </w:rPr>
              <w:t>-së</w:t>
            </w:r>
            <w:r w:rsidRPr="00961376">
              <w:rPr>
                <w:lang w:val="sq-AL"/>
              </w:rPr>
              <w:t xml:space="preserve"> nga MPJ</w:t>
            </w:r>
            <w:r w:rsidR="004A4D80" w:rsidRPr="00961376">
              <w:rPr>
                <w:lang w:val="sq-AL"/>
              </w:rPr>
              <w:t>-ja</w:t>
            </w:r>
            <w:r w:rsidRPr="00961376">
              <w:rPr>
                <w:lang w:val="sq-AL"/>
              </w:rPr>
              <w:t xml:space="preserve"> </w:t>
            </w:r>
          </w:p>
        </w:tc>
        <w:tc>
          <w:tcPr>
            <w:tcW w:w="1616" w:type="pct"/>
            <w:shd w:val="clear" w:color="auto" w:fill="auto"/>
          </w:tcPr>
          <w:p w:rsidR="003C4239" w:rsidRPr="00961376" w:rsidRDefault="003C4239" w:rsidP="003C4239">
            <w:pPr>
              <w:pStyle w:val="Tabele"/>
              <w:rPr>
                <w:lang w:val="sq-AL"/>
              </w:rPr>
            </w:pPr>
            <w:r w:rsidRPr="00961376">
              <w:rPr>
                <w:lang w:val="sq-AL"/>
              </w:rPr>
              <w:t>Zyrat e punonjësve të AP</w:t>
            </w:r>
            <w:r w:rsidR="004A4D80" w:rsidRPr="00961376">
              <w:rPr>
                <w:lang w:val="sq-AL"/>
              </w:rPr>
              <w:t>-së</w:t>
            </w:r>
            <w:r w:rsidRPr="00961376">
              <w:rPr>
                <w:lang w:val="sq-AL"/>
              </w:rPr>
              <w:t xml:space="preserve"> nga MPJ</w:t>
            </w:r>
            <w:r w:rsidR="004A4D80" w:rsidRPr="00961376">
              <w:rPr>
                <w:lang w:val="sq-AL"/>
              </w:rPr>
              <w:t>-ja</w:t>
            </w:r>
            <w:r w:rsidRPr="00961376">
              <w:rPr>
                <w:lang w:val="sq-AL"/>
              </w:rPr>
              <w:t xml:space="preserve"> </w:t>
            </w:r>
          </w:p>
        </w:tc>
      </w:tr>
      <w:tr w:rsidR="003C4239" w:rsidRPr="00961376" w:rsidTr="003C4239">
        <w:trPr>
          <w:trHeight w:val="129"/>
          <w:jc w:val="center"/>
        </w:trPr>
        <w:tc>
          <w:tcPr>
            <w:tcW w:w="1607" w:type="pc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777" w:type="pct"/>
            <w:shd w:val="clear" w:color="auto" w:fill="auto"/>
          </w:tcPr>
          <w:p w:rsidR="003C4239" w:rsidRPr="00961376" w:rsidRDefault="003C4239" w:rsidP="003C4239">
            <w:pPr>
              <w:pStyle w:val="Tabele"/>
              <w:rPr>
                <w:lang w:val="sq-AL"/>
              </w:rPr>
            </w:pPr>
            <w:r w:rsidRPr="00961376">
              <w:rPr>
                <w:lang w:val="sq-AL"/>
              </w:rPr>
              <w:t xml:space="preserve">Listë e azhurnuar e autoriteteve përgjegjëse për identifikimin e viktimave të trafikimit në vendet </w:t>
            </w:r>
            <w:r w:rsidRPr="00961376">
              <w:rPr>
                <w:lang w:val="sq-AL"/>
              </w:rPr>
              <w:lastRenderedPageBreak/>
              <w:t>pritëse;</w:t>
            </w:r>
          </w:p>
          <w:p w:rsidR="003C4239" w:rsidRPr="00961376" w:rsidRDefault="003C4239" w:rsidP="003C4239">
            <w:pPr>
              <w:pStyle w:val="Tabele"/>
              <w:rPr>
                <w:lang w:val="sq-AL"/>
              </w:rPr>
            </w:pPr>
            <w:r w:rsidRPr="00961376">
              <w:rPr>
                <w:lang w:val="sq-AL"/>
              </w:rPr>
              <w:t xml:space="preserve">Kërkesat për informacion; </w:t>
            </w:r>
          </w:p>
          <w:p w:rsidR="003C4239" w:rsidRPr="00961376" w:rsidRDefault="003C4239" w:rsidP="00E92EF9">
            <w:pPr>
              <w:pStyle w:val="Tabele"/>
              <w:rPr>
                <w:lang w:val="sq-AL"/>
              </w:rPr>
            </w:pPr>
            <w:r w:rsidRPr="00961376">
              <w:rPr>
                <w:lang w:val="sq-AL"/>
              </w:rPr>
              <w:t>Çdo lloj dokumenti apo informacioni mbi viktimat e trafikimit i ardhur nga autoritetet përgjegjëse për identifikim të vendeve pritëse</w:t>
            </w:r>
          </w:p>
        </w:tc>
        <w:tc>
          <w:tcPr>
            <w:tcW w:w="1616" w:type="pct"/>
            <w:shd w:val="clear" w:color="auto" w:fill="auto"/>
          </w:tcPr>
          <w:p w:rsidR="003C4239" w:rsidRPr="00961376" w:rsidRDefault="003C4239" w:rsidP="003C4239">
            <w:pPr>
              <w:pStyle w:val="Tabele"/>
              <w:rPr>
                <w:lang w:val="sq-AL"/>
              </w:rPr>
            </w:pPr>
            <w:r w:rsidRPr="00961376">
              <w:rPr>
                <w:lang w:val="sq-AL"/>
              </w:rPr>
              <w:lastRenderedPageBreak/>
              <w:t xml:space="preserve">Listë e azhurnuar e autoriteteve përgjegjëse për identifikimin e viktimave të </w:t>
            </w:r>
            <w:r w:rsidRPr="00961376">
              <w:rPr>
                <w:lang w:val="sq-AL"/>
              </w:rPr>
              <w:lastRenderedPageBreak/>
              <w:t xml:space="preserve">trafikimit në vendet pritëse; </w:t>
            </w:r>
          </w:p>
          <w:p w:rsidR="003C4239" w:rsidRPr="00961376" w:rsidRDefault="003C4239" w:rsidP="003C4239">
            <w:pPr>
              <w:pStyle w:val="Tabele"/>
              <w:rPr>
                <w:lang w:val="sq-AL"/>
              </w:rPr>
            </w:pPr>
            <w:r w:rsidRPr="00961376">
              <w:rPr>
                <w:lang w:val="sq-AL"/>
              </w:rPr>
              <w:t xml:space="preserve">Kërkesat për informacion; </w:t>
            </w:r>
          </w:p>
          <w:p w:rsidR="003C4239" w:rsidRPr="00961376" w:rsidRDefault="003C4239" w:rsidP="00E92EF9">
            <w:pPr>
              <w:pStyle w:val="Tabele"/>
              <w:rPr>
                <w:lang w:val="sq-AL"/>
              </w:rPr>
            </w:pPr>
            <w:r w:rsidRPr="00961376">
              <w:rPr>
                <w:lang w:val="sq-AL"/>
              </w:rPr>
              <w:t xml:space="preserve">Çdo lloj dokumenti apo informacioni mbi viktimat e trafikimit i ardhur nga autoritetet përgjegjëse për identifikim të vendeve pritëse </w:t>
            </w:r>
          </w:p>
        </w:tc>
      </w:tr>
      <w:tr w:rsidR="003C4239" w:rsidRPr="00961376" w:rsidTr="003C4239">
        <w:trPr>
          <w:trHeight w:val="127"/>
          <w:jc w:val="center"/>
        </w:trPr>
        <w:tc>
          <w:tcPr>
            <w:tcW w:w="1607" w:type="pct"/>
            <w:vMerge w:val="restart"/>
            <w:shd w:val="clear" w:color="auto" w:fill="auto"/>
            <w:vAlign w:val="center"/>
          </w:tcPr>
          <w:p w:rsidR="003C4239" w:rsidRPr="00961376" w:rsidRDefault="003C4239" w:rsidP="003C4239">
            <w:pPr>
              <w:pStyle w:val="Tabele"/>
              <w:jc w:val="center"/>
              <w:rPr>
                <w:lang w:val="sq-AL"/>
              </w:rPr>
            </w:pPr>
            <w:r w:rsidRPr="00961376">
              <w:rPr>
                <w:lang w:val="sq-AL"/>
              </w:rPr>
              <w:lastRenderedPageBreak/>
              <w:t>Hapat</w:t>
            </w:r>
          </w:p>
          <w:p w:rsidR="003C4239" w:rsidRPr="00961376" w:rsidRDefault="003C4239" w:rsidP="003C4239">
            <w:pPr>
              <w:pStyle w:val="Tabele"/>
              <w:jc w:val="center"/>
              <w:rPr>
                <w:lang w:val="sq-AL"/>
              </w:rPr>
            </w:pPr>
          </w:p>
        </w:tc>
        <w:tc>
          <w:tcPr>
            <w:tcW w:w="1777" w:type="pct"/>
            <w:shd w:val="clear" w:color="auto" w:fill="auto"/>
          </w:tcPr>
          <w:p w:rsidR="003C4239" w:rsidRPr="00961376" w:rsidRDefault="003C4239" w:rsidP="00E92EF9">
            <w:pPr>
              <w:pStyle w:val="Tabele"/>
              <w:rPr>
                <w:lang w:val="sq-AL"/>
              </w:rPr>
            </w:pPr>
            <w:r w:rsidRPr="00961376">
              <w:rPr>
                <w:lang w:val="sq-AL"/>
              </w:rPr>
              <w:t>1. Anëtari i AP</w:t>
            </w:r>
            <w:r w:rsidR="004A4D80" w:rsidRPr="00961376">
              <w:rPr>
                <w:lang w:val="sq-AL"/>
              </w:rPr>
              <w:t>-së</w:t>
            </w:r>
            <w:r w:rsidRPr="00961376">
              <w:rPr>
                <w:lang w:val="sq-AL"/>
              </w:rPr>
              <w:t xml:space="preserve"> nga MPJ</w:t>
            </w:r>
            <w:r w:rsidR="004A4D80" w:rsidRPr="00961376">
              <w:rPr>
                <w:lang w:val="sq-AL"/>
              </w:rPr>
              <w:t>-ja</w:t>
            </w:r>
            <w:r w:rsidRPr="00961376">
              <w:rPr>
                <w:lang w:val="sq-AL"/>
              </w:rPr>
              <w:t xml:space="preserve"> bën kërkesë zyrtare tek autoritetet përgjegjëse për identifikimin e viktimave të trafikimit në vendet pritëse</w:t>
            </w:r>
          </w:p>
        </w:tc>
        <w:tc>
          <w:tcPr>
            <w:tcW w:w="1616" w:type="pct"/>
            <w:shd w:val="clear" w:color="auto" w:fill="auto"/>
          </w:tcPr>
          <w:p w:rsidR="003C4239" w:rsidRPr="00961376" w:rsidRDefault="003C4239" w:rsidP="00E92EF9">
            <w:pPr>
              <w:pStyle w:val="Tabele"/>
              <w:rPr>
                <w:lang w:val="sq-AL"/>
              </w:rPr>
            </w:pPr>
            <w:r w:rsidRPr="00961376">
              <w:rPr>
                <w:lang w:val="sq-AL"/>
              </w:rPr>
              <w:t>1. Anëtari i AP</w:t>
            </w:r>
            <w:r w:rsidR="004A4D80" w:rsidRPr="00961376">
              <w:rPr>
                <w:lang w:val="sq-AL"/>
              </w:rPr>
              <w:t>-së</w:t>
            </w:r>
            <w:r w:rsidRPr="00961376">
              <w:rPr>
                <w:lang w:val="sq-AL"/>
              </w:rPr>
              <w:t xml:space="preserve"> nga MPJ</w:t>
            </w:r>
            <w:r w:rsidR="004A4D80" w:rsidRPr="00961376">
              <w:rPr>
                <w:lang w:val="sq-AL"/>
              </w:rPr>
              <w:t>-ja</w:t>
            </w:r>
            <w:r w:rsidRPr="00961376">
              <w:rPr>
                <w:lang w:val="sq-AL"/>
              </w:rPr>
              <w:t xml:space="preserve"> bën kërkesë zyrtare tek autoritetet përgjegjëse për identifikimin e viktimave të trafikimit në vendet pritëse </w:t>
            </w:r>
          </w:p>
        </w:tc>
      </w:tr>
      <w:tr w:rsidR="003C4239" w:rsidRPr="00961376" w:rsidTr="003C4239">
        <w:trPr>
          <w:trHeight w:val="127"/>
          <w:jc w:val="center"/>
        </w:trPr>
        <w:tc>
          <w:tcPr>
            <w:tcW w:w="1607" w:type="pct"/>
            <w:vMerge/>
            <w:shd w:val="clear" w:color="auto" w:fill="auto"/>
            <w:vAlign w:val="center"/>
          </w:tcPr>
          <w:p w:rsidR="003C4239" w:rsidRPr="00961376" w:rsidRDefault="003C4239" w:rsidP="003C4239">
            <w:pPr>
              <w:pStyle w:val="Tabele"/>
              <w:rPr>
                <w:lang w:val="sq-AL"/>
              </w:rPr>
            </w:pPr>
          </w:p>
        </w:tc>
        <w:tc>
          <w:tcPr>
            <w:tcW w:w="1777" w:type="pct"/>
            <w:shd w:val="clear" w:color="auto" w:fill="auto"/>
          </w:tcPr>
          <w:p w:rsidR="003C4239" w:rsidRPr="00961376" w:rsidRDefault="003C4239" w:rsidP="00E92EF9">
            <w:pPr>
              <w:pStyle w:val="Tabele"/>
              <w:rPr>
                <w:lang w:val="sq-AL"/>
              </w:rPr>
            </w:pPr>
            <w:r w:rsidRPr="00961376">
              <w:rPr>
                <w:lang w:val="sq-AL"/>
              </w:rPr>
              <w:t>2. Anëtari i AP</w:t>
            </w:r>
            <w:r w:rsidR="0013373B" w:rsidRPr="00961376">
              <w:rPr>
                <w:lang w:val="sq-AL"/>
              </w:rPr>
              <w:t>-së</w:t>
            </w:r>
            <w:r w:rsidRPr="00961376">
              <w:rPr>
                <w:lang w:val="sq-AL"/>
              </w:rPr>
              <w:t xml:space="preserve"> nga MPJ</w:t>
            </w:r>
            <w:r w:rsidR="0013373B" w:rsidRPr="00961376">
              <w:rPr>
                <w:lang w:val="sq-AL"/>
              </w:rPr>
              <w:t>-ja</w:t>
            </w:r>
            <w:r w:rsidRPr="00961376">
              <w:rPr>
                <w:lang w:val="sq-AL"/>
              </w:rPr>
              <w:t xml:space="preserve"> informon drejtuesin e radhës të AP-së për informacionet e marra në përgjigje të kërkesave</w:t>
            </w:r>
          </w:p>
        </w:tc>
        <w:tc>
          <w:tcPr>
            <w:tcW w:w="1616" w:type="pct"/>
            <w:shd w:val="clear" w:color="auto" w:fill="auto"/>
          </w:tcPr>
          <w:p w:rsidR="003C4239" w:rsidRPr="00961376" w:rsidRDefault="003C4239" w:rsidP="00E92EF9">
            <w:pPr>
              <w:pStyle w:val="Tabele"/>
              <w:rPr>
                <w:lang w:val="sq-AL"/>
              </w:rPr>
            </w:pPr>
            <w:r w:rsidRPr="00961376">
              <w:rPr>
                <w:lang w:val="sq-AL"/>
              </w:rPr>
              <w:t>2. Anëtari i AP</w:t>
            </w:r>
            <w:r w:rsidR="0013373B" w:rsidRPr="00961376">
              <w:rPr>
                <w:lang w:val="sq-AL"/>
              </w:rPr>
              <w:t>-së</w:t>
            </w:r>
            <w:r w:rsidRPr="00961376">
              <w:rPr>
                <w:lang w:val="sq-AL"/>
              </w:rPr>
              <w:t xml:space="preserve"> nga MPJ</w:t>
            </w:r>
            <w:r w:rsidR="0013373B" w:rsidRPr="00961376">
              <w:rPr>
                <w:lang w:val="sq-AL"/>
              </w:rPr>
              <w:t>-ja</w:t>
            </w:r>
            <w:r w:rsidRPr="00961376">
              <w:rPr>
                <w:lang w:val="sq-AL"/>
              </w:rPr>
              <w:t xml:space="preserve"> informon drejtuesin e radhës të AP-së për informacionet e marra në përgjigje të kërkesave</w:t>
            </w:r>
          </w:p>
        </w:tc>
      </w:tr>
      <w:tr w:rsidR="003C4239" w:rsidRPr="00961376" w:rsidTr="003C4239">
        <w:trPr>
          <w:trHeight w:val="127"/>
          <w:jc w:val="center"/>
        </w:trPr>
        <w:tc>
          <w:tcPr>
            <w:tcW w:w="1607" w:type="pct"/>
            <w:vMerge/>
            <w:shd w:val="clear" w:color="auto" w:fill="auto"/>
            <w:vAlign w:val="center"/>
          </w:tcPr>
          <w:p w:rsidR="003C4239" w:rsidRPr="00961376" w:rsidRDefault="003C4239" w:rsidP="003C4239">
            <w:pPr>
              <w:pStyle w:val="Tabele"/>
              <w:rPr>
                <w:lang w:val="sq-AL"/>
              </w:rPr>
            </w:pPr>
          </w:p>
        </w:tc>
        <w:tc>
          <w:tcPr>
            <w:tcW w:w="1777" w:type="pct"/>
            <w:shd w:val="clear" w:color="auto" w:fill="auto"/>
          </w:tcPr>
          <w:p w:rsidR="003C4239" w:rsidRPr="00961376" w:rsidRDefault="003C4239" w:rsidP="00E92EF9">
            <w:pPr>
              <w:pStyle w:val="Tabele"/>
              <w:rPr>
                <w:lang w:val="sq-AL"/>
              </w:rPr>
            </w:pPr>
            <w:r w:rsidRPr="00961376">
              <w:rPr>
                <w:lang w:val="sq-AL"/>
              </w:rPr>
              <w:t>3. Anëtari i AP</w:t>
            </w:r>
            <w:r w:rsidR="005C4892" w:rsidRPr="00961376">
              <w:rPr>
                <w:lang w:val="sq-AL"/>
              </w:rPr>
              <w:t>-së</w:t>
            </w:r>
            <w:r w:rsidRPr="00961376">
              <w:rPr>
                <w:lang w:val="sq-AL"/>
              </w:rPr>
              <w:t xml:space="preserve"> nga Drejtoria Konsullore e MJ</w:t>
            </w:r>
            <w:r w:rsidR="009940F5" w:rsidRPr="00961376">
              <w:rPr>
                <w:lang w:val="sq-AL"/>
              </w:rPr>
              <w:t>-së</w:t>
            </w:r>
            <w:r w:rsidRPr="00961376">
              <w:rPr>
                <w:lang w:val="sq-AL"/>
              </w:rPr>
              <w:t xml:space="preserve"> kërkon mbledhje të AP-së për rastet e të miturve viktima të trafikimit</w:t>
            </w:r>
            <w:r w:rsidR="00A25259" w:rsidRPr="00961376">
              <w:rPr>
                <w:lang w:val="sq-AL"/>
              </w:rPr>
              <w:t>, për të cilat kërkohet ndihma</w:t>
            </w:r>
            <w:r w:rsidRPr="00961376">
              <w:rPr>
                <w:lang w:val="sq-AL"/>
              </w:rPr>
              <w:t xml:space="preserve"> e autoriteteve shqiptare</w:t>
            </w:r>
          </w:p>
        </w:tc>
        <w:tc>
          <w:tcPr>
            <w:tcW w:w="1616" w:type="pct"/>
            <w:shd w:val="clear" w:color="auto" w:fill="auto"/>
          </w:tcPr>
          <w:p w:rsidR="003C4239" w:rsidRPr="00961376" w:rsidRDefault="003C4239" w:rsidP="00E92EF9">
            <w:pPr>
              <w:pStyle w:val="Tabele"/>
              <w:rPr>
                <w:lang w:val="sq-AL"/>
              </w:rPr>
            </w:pPr>
            <w:r w:rsidRPr="00961376">
              <w:rPr>
                <w:lang w:val="sq-AL"/>
              </w:rPr>
              <w:t>3. Anëtari i AP</w:t>
            </w:r>
            <w:r w:rsidR="005C4892" w:rsidRPr="00961376">
              <w:rPr>
                <w:lang w:val="sq-AL"/>
              </w:rPr>
              <w:t>-së</w:t>
            </w:r>
            <w:r w:rsidRPr="00961376">
              <w:rPr>
                <w:lang w:val="sq-AL"/>
              </w:rPr>
              <w:t xml:space="preserve"> nga Drejtoria Konsullore e MJ</w:t>
            </w:r>
            <w:r w:rsidR="009940F5" w:rsidRPr="00961376">
              <w:rPr>
                <w:lang w:val="sq-AL"/>
              </w:rPr>
              <w:t>-së</w:t>
            </w:r>
            <w:r w:rsidRPr="00961376">
              <w:rPr>
                <w:lang w:val="sq-AL"/>
              </w:rPr>
              <w:t xml:space="preserve"> kërkon mbledhje të AP-së për rastet e të miturve viktima të trafikimit</w:t>
            </w:r>
            <w:r w:rsidR="00A25259" w:rsidRPr="00961376">
              <w:rPr>
                <w:lang w:val="sq-AL"/>
              </w:rPr>
              <w:t>, për të cilat kërkohet ndihma</w:t>
            </w:r>
            <w:r w:rsidRPr="00961376">
              <w:rPr>
                <w:lang w:val="sq-AL"/>
              </w:rPr>
              <w:t xml:space="preserve"> e autoriteteve shqiptare </w:t>
            </w:r>
          </w:p>
        </w:tc>
      </w:tr>
    </w:tbl>
    <w:p w:rsidR="000F646F" w:rsidRDefault="000F646F" w:rsidP="00815FCE">
      <w:pPr>
        <w:pStyle w:val="Paragrafi"/>
        <w:jc w:val="center"/>
        <w:rPr>
          <w:lang w:val="sq-AL"/>
        </w:rPr>
      </w:pPr>
      <w:bookmarkStart w:id="37" w:name="_Toc297889732"/>
    </w:p>
    <w:p w:rsidR="003C4239" w:rsidRDefault="003C4239" w:rsidP="000F646F">
      <w:pPr>
        <w:pStyle w:val="Paragrafi"/>
        <w:rPr>
          <w:lang w:val="sq-AL"/>
        </w:rPr>
      </w:pPr>
      <w:r w:rsidRPr="00961376">
        <w:rPr>
          <w:lang w:val="sq-AL"/>
        </w:rPr>
        <w:t>8. NDIHMA PËR KTHIM VULLNETAR DHE MONITORIMI I NDIHMËS NË KOMUNITET</w:t>
      </w:r>
      <w:bookmarkEnd w:id="37"/>
    </w:p>
    <w:p w:rsidR="003C4239" w:rsidRPr="00961376" w:rsidRDefault="003C4239" w:rsidP="00EB2D55">
      <w:pPr>
        <w:pStyle w:val="Paragrafi"/>
        <w:rPr>
          <w:lang w:val="sq-AL"/>
        </w:rPr>
      </w:pPr>
      <w:bookmarkStart w:id="38" w:name="_Toc297889733"/>
      <w:r w:rsidRPr="00961376">
        <w:rPr>
          <w:lang w:val="sq-AL"/>
        </w:rPr>
        <w:t>8. 1 Ndihma për kthim vullnetar të viktimave të trafikimit</w:t>
      </w:r>
      <w:bookmarkEnd w:id="38"/>
      <w:r w:rsidRPr="00961376">
        <w:rPr>
          <w:lang w:val="sq-AL"/>
        </w:rPr>
        <w:t xml:space="preserve"> </w:t>
      </w:r>
    </w:p>
    <w:p w:rsidR="003C4239" w:rsidRPr="00961376" w:rsidRDefault="003C4239" w:rsidP="000573B0">
      <w:pPr>
        <w:pStyle w:val="Paragrafi"/>
        <w:rPr>
          <w:lang w:val="sq-AL"/>
        </w:rPr>
      </w:pPr>
      <w:bookmarkStart w:id="39" w:name="_Toc297889734"/>
      <w:r w:rsidRPr="00961376">
        <w:rPr>
          <w:lang w:val="sq-AL"/>
        </w:rPr>
        <w:t xml:space="preserve">8.1.1 Ndihma për kthim vullnetar të shtetasve shqiptarë të identifikuar jashtë territorit të </w:t>
      </w:r>
      <w:r w:rsidR="00E6721D" w:rsidRPr="00961376">
        <w:rPr>
          <w:lang w:val="sq-AL"/>
        </w:rPr>
        <w:t>Republikës së Shqipërisë</w:t>
      </w:r>
      <w:bookmarkEnd w:id="39"/>
    </w:p>
    <w:p w:rsidR="003C4239" w:rsidRPr="00961376" w:rsidRDefault="003C4239" w:rsidP="00EB2D55">
      <w:pPr>
        <w:pStyle w:val="Paragrafi"/>
        <w:jc w:val="cente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4"/>
        <w:gridCol w:w="3109"/>
        <w:gridCol w:w="3024"/>
      </w:tblGrid>
      <w:tr w:rsidR="003C4239" w:rsidRPr="00961376" w:rsidTr="00AE3B07">
        <w:trPr>
          <w:tblHeader/>
          <w:jc w:val="center"/>
        </w:trPr>
        <w:tc>
          <w:tcPr>
            <w:tcW w:w="1698" w:type="pct"/>
            <w:shd w:val="clear" w:color="auto" w:fill="auto"/>
            <w:vAlign w:val="center"/>
          </w:tcPr>
          <w:p w:rsidR="003C4239" w:rsidRPr="00961376" w:rsidRDefault="003C4239" w:rsidP="003C4239">
            <w:pPr>
              <w:pStyle w:val="Tabele"/>
              <w:rPr>
                <w:lang w:val="sq-AL"/>
              </w:rPr>
            </w:pPr>
          </w:p>
        </w:tc>
        <w:tc>
          <w:tcPr>
            <w:tcW w:w="1674" w:type="pct"/>
            <w:shd w:val="clear" w:color="auto" w:fill="auto"/>
            <w:vAlign w:val="center"/>
          </w:tcPr>
          <w:p w:rsidR="003C4239" w:rsidRPr="00961376" w:rsidRDefault="003C4239" w:rsidP="003C4239">
            <w:pPr>
              <w:pStyle w:val="Tabele"/>
              <w:jc w:val="center"/>
              <w:rPr>
                <w:b/>
                <w:lang w:val="sq-AL"/>
              </w:rPr>
            </w:pPr>
            <w:r w:rsidRPr="00961376">
              <w:rPr>
                <w:b/>
                <w:lang w:val="sq-AL"/>
              </w:rPr>
              <w:t>Kthimi vullnetar të të miturve shqiptarë në Shqipëri</w:t>
            </w:r>
          </w:p>
        </w:tc>
        <w:tc>
          <w:tcPr>
            <w:tcW w:w="1628" w:type="pct"/>
            <w:shd w:val="clear" w:color="auto" w:fill="auto"/>
            <w:vAlign w:val="center"/>
          </w:tcPr>
          <w:p w:rsidR="003C4239" w:rsidRPr="00961376" w:rsidRDefault="003C4239" w:rsidP="003C4239">
            <w:pPr>
              <w:pStyle w:val="Tabele"/>
              <w:jc w:val="center"/>
              <w:rPr>
                <w:b/>
                <w:lang w:val="sq-AL"/>
              </w:rPr>
            </w:pPr>
            <w:r w:rsidRPr="00961376">
              <w:rPr>
                <w:b/>
                <w:lang w:val="sq-AL"/>
              </w:rPr>
              <w:t>Kthimin vullnetar të të rriturve shqiptarë në Shqipëri</w:t>
            </w:r>
          </w:p>
        </w:tc>
      </w:tr>
      <w:tr w:rsidR="003C4239" w:rsidRPr="00961376" w:rsidTr="00AE3B07">
        <w:trPr>
          <w:trHeight w:val="1415"/>
          <w:jc w:val="center"/>
        </w:trPr>
        <w:tc>
          <w:tcPr>
            <w:tcW w:w="1698" w:type="pct"/>
            <w:shd w:val="clear" w:color="auto" w:fill="auto"/>
            <w:vAlign w:val="center"/>
          </w:tcPr>
          <w:p w:rsidR="003C4239" w:rsidRPr="00961376" w:rsidRDefault="003C4239" w:rsidP="00E92EF9">
            <w:pPr>
              <w:pStyle w:val="Tabele"/>
              <w:jc w:val="center"/>
              <w:rPr>
                <w:lang w:val="sq-AL"/>
              </w:rPr>
            </w:pPr>
            <w:r w:rsidRPr="00961376">
              <w:rPr>
                <w:lang w:val="sq-AL"/>
              </w:rPr>
              <w:t>Qëllimi</w:t>
            </w:r>
          </w:p>
        </w:tc>
        <w:tc>
          <w:tcPr>
            <w:tcW w:w="1674" w:type="pct"/>
            <w:shd w:val="clear" w:color="auto" w:fill="auto"/>
          </w:tcPr>
          <w:p w:rsidR="003C4239" w:rsidRPr="00961376" w:rsidRDefault="003C4239" w:rsidP="00E92EF9">
            <w:pPr>
              <w:pStyle w:val="Tabele"/>
              <w:rPr>
                <w:lang w:val="sq-AL"/>
              </w:rPr>
            </w:pPr>
            <w:r w:rsidRPr="00961376">
              <w:rPr>
                <w:lang w:val="sq-AL"/>
              </w:rPr>
              <w:t xml:space="preserve">Të zbatohet vullneti i viktimës së trafikimit të mitur për kthim në Shqipëri dhe të sigurohet mbrojtja, rehabilitimi dhe riintegrimi </w:t>
            </w:r>
            <w:r w:rsidR="002D47CB" w:rsidRPr="00961376">
              <w:rPr>
                <w:lang w:val="sq-AL"/>
              </w:rPr>
              <w:t>i tij/e saj</w:t>
            </w:r>
            <w:r w:rsidRPr="00961376">
              <w:rPr>
                <w:lang w:val="sq-AL"/>
              </w:rPr>
              <w:t xml:space="preserve"> </w:t>
            </w:r>
          </w:p>
        </w:tc>
        <w:tc>
          <w:tcPr>
            <w:tcW w:w="1628" w:type="pct"/>
            <w:shd w:val="clear" w:color="auto" w:fill="auto"/>
          </w:tcPr>
          <w:p w:rsidR="003C4239" w:rsidRPr="00961376" w:rsidRDefault="003C4239" w:rsidP="00E92EF9">
            <w:pPr>
              <w:pStyle w:val="Tabele"/>
              <w:rPr>
                <w:lang w:val="sq-AL"/>
              </w:rPr>
            </w:pPr>
            <w:r w:rsidRPr="00961376">
              <w:rPr>
                <w:lang w:val="sq-AL"/>
              </w:rPr>
              <w:t xml:space="preserve">Të zbatohet vullneti i viktimës së trafikimit të rritur për kthim në Shqipëri dhe të sigurohet mbrojtja, rehabilitimi dhe riintegrimi </w:t>
            </w:r>
            <w:r w:rsidR="002D47CB" w:rsidRPr="00961376">
              <w:rPr>
                <w:lang w:val="sq-AL"/>
              </w:rPr>
              <w:t>i tij/e saj</w:t>
            </w:r>
          </w:p>
        </w:tc>
      </w:tr>
      <w:tr w:rsidR="003C4239" w:rsidRPr="00961376" w:rsidTr="00AE3B07">
        <w:trPr>
          <w:jc w:val="center"/>
        </w:trPr>
        <w:tc>
          <w:tcPr>
            <w:tcW w:w="1698" w:type="pct"/>
            <w:shd w:val="clear" w:color="auto" w:fill="auto"/>
            <w:vAlign w:val="center"/>
          </w:tcPr>
          <w:p w:rsidR="003C4239" w:rsidRPr="00961376" w:rsidRDefault="003C4239" w:rsidP="00E92EF9">
            <w:pPr>
              <w:pStyle w:val="Tabele"/>
              <w:jc w:val="center"/>
              <w:rPr>
                <w:lang w:val="sq-AL"/>
              </w:rPr>
            </w:pPr>
            <w:r w:rsidRPr="00961376">
              <w:rPr>
                <w:lang w:val="sq-AL"/>
              </w:rPr>
              <w:t>Treguesit e suksesit</w:t>
            </w:r>
          </w:p>
        </w:tc>
        <w:tc>
          <w:tcPr>
            <w:tcW w:w="1674" w:type="pct"/>
            <w:shd w:val="clear" w:color="auto" w:fill="auto"/>
          </w:tcPr>
          <w:p w:rsidR="003C4239" w:rsidRPr="00961376" w:rsidRDefault="003C4239" w:rsidP="003C4239">
            <w:pPr>
              <w:pStyle w:val="Tabele"/>
              <w:rPr>
                <w:lang w:val="sq-AL"/>
              </w:rPr>
            </w:pPr>
            <w:r w:rsidRPr="00961376">
              <w:rPr>
                <w:lang w:val="sq-AL"/>
              </w:rPr>
              <w:t xml:space="preserve">Numri i të miturve shtetas shqiptarë, viktima të mundshme trafikimi (VNT) ose viktima të trafikimit (VT) të ndihmuar të kthehen dhe rehabilitohen në një mjedis të përshtatshëm e të mbrojtur në Shqipëri </w:t>
            </w:r>
          </w:p>
        </w:tc>
        <w:tc>
          <w:tcPr>
            <w:tcW w:w="1628" w:type="pct"/>
            <w:shd w:val="clear" w:color="auto" w:fill="auto"/>
          </w:tcPr>
          <w:p w:rsidR="003C4239" w:rsidRPr="00961376" w:rsidRDefault="003C4239" w:rsidP="003C4239">
            <w:pPr>
              <w:pStyle w:val="Tabele"/>
              <w:rPr>
                <w:lang w:val="sq-AL"/>
              </w:rPr>
            </w:pPr>
            <w:r w:rsidRPr="00961376">
              <w:rPr>
                <w:lang w:val="sq-AL"/>
              </w:rPr>
              <w:t xml:space="preserve">Numri i të miturve shtetas shqiptarë, viktima të mundshme trafikimi ose viktima të trafikimit (VT) të ndihmuar të kthehen dhe rehabilitohen në një mjedis të përshtatshëm e të mbrojtur në Shqipëri </w:t>
            </w:r>
          </w:p>
        </w:tc>
      </w:tr>
      <w:tr w:rsidR="003C4239" w:rsidRPr="00961376" w:rsidTr="00AE3B07">
        <w:trPr>
          <w:jc w:val="center"/>
        </w:trPr>
        <w:tc>
          <w:tcPr>
            <w:tcW w:w="1698" w:type="pct"/>
            <w:shd w:val="clear" w:color="auto" w:fill="auto"/>
            <w:vAlign w:val="center"/>
          </w:tcPr>
          <w:p w:rsidR="003C4239" w:rsidRPr="00961376" w:rsidRDefault="003C4239" w:rsidP="00E92EF9">
            <w:pPr>
              <w:pStyle w:val="Tabele"/>
              <w:jc w:val="center"/>
              <w:rPr>
                <w:lang w:val="sq-AL"/>
              </w:rPr>
            </w:pPr>
            <w:r w:rsidRPr="00961376">
              <w:rPr>
                <w:lang w:val="sq-AL"/>
              </w:rPr>
              <w:t>Metoda</w:t>
            </w:r>
          </w:p>
        </w:tc>
        <w:tc>
          <w:tcPr>
            <w:tcW w:w="1674" w:type="pct"/>
            <w:shd w:val="clear" w:color="auto" w:fill="auto"/>
          </w:tcPr>
          <w:p w:rsidR="003C4239" w:rsidRPr="00961376" w:rsidRDefault="003C4239" w:rsidP="003C4239">
            <w:pPr>
              <w:pStyle w:val="Tabele"/>
              <w:rPr>
                <w:lang w:val="sq-AL"/>
              </w:rPr>
            </w:pPr>
            <w:r w:rsidRPr="00961376">
              <w:rPr>
                <w:lang w:val="sq-AL"/>
              </w:rPr>
              <w:t xml:space="preserve">Mbledhja, analiza, shkëmbimi i </w:t>
            </w:r>
            <w:r w:rsidRPr="00961376">
              <w:rPr>
                <w:lang w:val="sq-AL"/>
              </w:rPr>
              <w:lastRenderedPageBreak/>
              <w:t xml:space="preserve">informacionit, dhe veprime të ngritjes së fondeve organizimit të udhëtimit dhe pritjes së </w:t>
            </w:r>
            <w:r w:rsidR="002D47CB" w:rsidRPr="00961376">
              <w:rPr>
                <w:lang w:val="sq-AL"/>
              </w:rPr>
              <w:t>të miturit/të miturës</w:t>
            </w:r>
          </w:p>
        </w:tc>
        <w:tc>
          <w:tcPr>
            <w:tcW w:w="1628" w:type="pct"/>
            <w:shd w:val="clear" w:color="auto" w:fill="auto"/>
          </w:tcPr>
          <w:p w:rsidR="003C4239" w:rsidRPr="00961376" w:rsidRDefault="003C4239" w:rsidP="003C4239">
            <w:pPr>
              <w:pStyle w:val="Tabele"/>
              <w:rPr>
                <w:lang w:val="sq-AL"/>
              </w:rPr>
            </w:pPr>
            <w:r w:rsidRPr="00961376">
              <w:rPr>
                <w:lang w:val="sq-AL"/>
              </w:rPr>
              <w:lastRenderedPageBreak/>
              <w:t xml:space="preserve">Mbledhja, analiza, shkëmbimi </w:t>
            </w:r>
            <w:r w:rsidRPr="00961376">
              <w:rPr>
                <w:lang w:val="sq-AL"/>
              </w:rPr>
              <w:lastRenderedPageBreak/>
              <w:t xml:space="preserve">i informacionit, dhe veprime të ngritjes së fondeve organizimit të udhëtimit dhe pritjes së </w:t>
            </w:r>
            <w:r w:rsidR="002D47CB" w:rsidRPr="00961376">
              <w:rPr>
                <w:lang w:val="sq-AL"/>
              </w:rPr>
              <w:t>të miturit/të miturës</w:t>
            </w:r>
          </w:p>
        </w:tc>
      </w:tr>
      <w:tr w:rsidR="003C4239" w:rsidRPr="00961376" w:rsidTr="00AE3B07">
        <w:trPr>
          <w:jc w:val="center"/>
        </w:trPr>
        <w:tc>
          <w:tcPr>
            <w:tcW w:w="1698" w:type="pct"/>
            <w:shd w:val="clear" w:color="auto" w:fill="auto"/>
            <w:vAlign w:val="center"/>
          </w:tcPr>
          <w:p w:rsidR="003C4239" w:rsidRPr="00961376" w:rsidRDefault="003C4239" w:rsidP="00E92EF9">
            <w:pPr>
              <w:pStyle w:val="Tabele"/>
              <w:jc w:val="center"/>
              <w:rPr>
                <w:lang w:val="sq-AL"/>
              </w:rPr>
            </w:pPr>
            <w:r w:rsidRPr="00961376">
              <w:rPr>
                <w:lang w:val="sq-AL"/>
              </w:rPr>
              <w:lastRenderedPageBreak/>
              <w:t>Përgjegjës i drejtpërdrejtë/kush e bën</w:t>
            </w:r>
          </w:p>
        </w:tc>
        <w:tc>
          <w:tcPr>
            <w:tcW w:w="1674" w:type="pct"/>
            <w:shd w:val="clear" w:color="auto" w:fill="auto"/>
          </w:tcPr>
          <w:p w:rsidR="003C4239" w:rsidRPr="00961376" w:rsidRDefault="003C4239" w:rsidP="003C4239">
            <w:pPr>
              <w:pStyle w:val="Tabele"/>
              <w:rPr>
                <w:lang w:val="sq-AL"/>
              </w:rPr>
            </w:pPr>
            <w:r w:rsidRPr="00961376">
              <w:rPr>
                <w:lang w:val="sq-AL"/>
              </w:rPr>
              <w:t>Anëtarët e autoritetit përgjegjës nga MPJ</w:t>
            </w:r>
            <w:r w:rsidR="00A075DA" w:rsidRPr="00961376">
              <w:rPr>
                <w:lang w:val="sq-AL"/>
              </w:rPr>
              <w:t>-ja</w:t>
            </w:r>
          </w:p>
        </w:tc>
        <w:tc>
          <w:tcPr>
            <w:tcW w:w="1628" w:type="pct"/>
            <w:shd w:val="clear" w:color="auto" w:fill="auto"/>
          </w:tcPr>
          <w:p w:rsidR="003C4239" w:rsidRPr="00961376" w:rsidRDefault="003C4239" w:rsidP="003C4239">
            <w:pPr>
              <w:pStyle w:val="Tabele"/>
              <w:rPr>
                <w:lang w:val="sq-AL"/>
              </w:rPr>
            </w:pPr>
            <w:r w:rsidRPr="00961376">
              <w:rPr>
                <w:lang w:val="sq-AL"/>
              </w:rPr>
              <w:t>Anëtarë të autoritetit përgjegjës nga MPJ</w:t>
            </w:r>
            <w:r w:rsidR="00A075DA" w:rsidRPr="00961376">
              <w:rPr>
                <w:lang w:val="sq-AL"/>
              </w:rPr>
              <w:t>-ja</w:t>
            </w:r>
          </w:p>
        </w:tc>
      </w:tr>
      <w:tr w:rsidR="003C4239" w:rsidRPr="00961376" w:rsidTr="00AE3B07">
        <w:trPr>
          <w:jc w:val="center"/>
        </w:trPr>
        <w:tc>
          <w:tcPr>
            <w:tcW w:w="1698" w:type="pct"/>
            <w:shd w:val="clear" w:color="auto" w:fill="auto"/>
            <w:vAlign w:val="center"/>
          </w:tcPr>
          <w:p w:rsidR="003C4239" w:rsidRPr="00961376" w:rsidRDefault="003C4239" w:rsidP="00E92EF9">
            <w:pPr>
              <w:pStyle w:val="Tabele"/>
              <w:jc w:val="center"/>
              <w:rPr>
                <w:lang w:val="sq-AL"/>
              </w:rPr>
            </w:pPr>
            <w:r w:rsidRPr="00961376">
              <w:rPr>
                <w:lang w:val="sq-AL"/>
              </w:rPr>
              <w:t>Monitorues i drejtpërdrejtë i procesit</w:t>
            </w:r>
          </w:p>
        </w:tc>
        <w:tc>
          <w:tcPr>
            <w:tcW w:w="1674" w:type="pct"/>
            <w:shd w:val="clear" w:color="auto" w:fill="auto"/>
          </w:tcPr>
          <w:p w:rsidR="003C4239" w:rsidRPr="00961376" w:rsidRDefault="003C4239" w:rsidP="003C4239">
            <w:pPr>
              <w:pStyle w:val="Tabele"/>
              <w:rPr>
                <w:lang w:val="sq-AL"/>
              </w:rPr>
            </w:pPr>
            <w:r w:rsidRPr="00961376">
              <w:rPr>
                <w:lang w:val="sq-AL"/>
              </w:rPr>
              <w:t xml:space="preserve">Zyra e Koordinatorit Kombëtar </w:t>
            </w:r>
            <w:r w:rsidR="00157B94" w:rsidRPr="00961376">
              <w:rPr>
                <w:lang w:val="sq-AL"/>
              </w:rPr>
              <w:t>Antitrafikim</w:t>
            </w:r>
            <w:r w:rsidRPr="00961376">
              <w:rPr>
                <w:lang w:val="sq-AL"/>
              </w:rPr>
              <w:t xml:space="preserve"> </w:t>
            </w:r>
          </w:p>
        </w:tc>
        <w:tc>
          <w:tcPr>
            <w:tcW w:w="1628" w:type="pct"/>
            <w:shd w:val="clear" w:color="auto" w:fill="auto"/>
          </w:tcPr>
          <w:p w:rsidR="003C4239" w:rsidRPr="00961376" w:rsidRDefault="003C4239" w:rsidP="003C4239">
            <w:pPr>
              <w:pStyle w:val="Tabele"/>
              <w:rPr>
                <w:lang w:val="sq-AL"/>
              </w:rPr>
            </w:pPr>
            <w:r w:rsidRPr="00961376">
              <w:rPr>
                <w:lang w:val="sq-AL"/>
              </w:rPr>
              <w:t xml:space="preserve">Zyra e Koordinatorit Kombëtar </w:t>
            </w:r>
            <w:r w:rsidR="00157B94" w:rsidRPr="00961376">
              <w:rPr>
                <w:lang w:val="sq-AL"/>
              </w:rPr>
              <w:t>Antitrafikim</w:t>
            </w:r>
            <w:r w:rsidRPr="00961376">
              <w:rPr>
                <w:lang w:val="sq-AL"/>
              </w:rPr>
              <w:t xml:space="preserve"> </w:t>
            </w:r>
          </w:p>
        </w:tc>
      </w:tr>
      <w:tr w:rsidR="003C4239" w:rsidRPr="00961376" w:rsidTr="00AE3B07">
        <w:trPr>
          <w:trHeight w:val="39"/>
          <w:jc w:val="center"/>
        </w:trPr>
        <w:tc>
          <w:tcPr>
            <w:tcW w:w="1698" w:type="pct"/>
            <w:shd w:val="clear" w:color="auto" w:fill="auto"/>
            <w:vAlign w:val="center"/>
          </w:tcPr>
          <w:p w:rsidR="003C4239" w:rsidRPr="00961376" w:rsidRDefault="003C4239" w:rsidP="00E92EF9">
            <w:pPr>
              <w:pStyle w:val="Tabele"/>
              <w:jc w:val="center"/>
              <w:rPr>
                <w:lang w:val="sq-AL"/>
              </w:rPr>
            </w:pPr>
            <w:r w:rsidRPr="00961376">
              <w:rPr>
                <w:lang w:val="sq-AL"/>
              </w:rPr>
              <w:t>Koha</w:t>
            </w:r>
          </w:p>
        </w:tc>
        <w:tc>
          <w:tcPr>
            <w:tcW w:w="1674" w:type="pct"/>
            <w:shd w:val="clear" w:color="auto" w:fill="auto"/>
          </w:tcPr>
          <w:p w:rsidR="003C4239" w:rsidRPr="00961376" w:rsidRDefault="003C4239" w:rsidP="003C4239">
            <w:pPr>
              <w:pStyle w:val="Tabele"/>
              <w:rPr>
                <w:lang w:val="sq-AL"/>
              </w:rPr>
            </w:pPr>
            <w:r w:rsidRPr="00961376">
              <w:rPr>
                <w:lang w:val="sq-AL"/>
              </w:rPr>
              <w:t xml:space="preserve">Maksimumi 1 muaj nga kërkesa për kthim vullnetar të ndihmuar të të miturit viktimë e mundshme ose viktimë trafikimi </w:t>
            </w:r>
          </w:p>
        </w:tc>
        <w:tc>
          <w:tcPr>
            <w:tcW w:w="1628" w:type="pct"/>
            <w:shd w:val="clear" w:color="auto" w:fill="auto"/>
          </w:tcPr>
          <w:p w:rsidR="003C4239" w:rsidRPr="00961376" w:rsidRDefault="003C4239" w:rsidP="003C4239">
            <w:pPr>
              <w:pStyle w:val="Tabele"/>
              <w:rPr>
                <w:lang w:val="sq-AL"/>
              </w:rPr>
            </w:pPr>
            <w:r w:rsidRPr="00961376">
              <w:rPr>
                <w:lang w:val="sq-AL"/>
              </w:rPr>
              <w:t xml:space="preserve">Maksimumi 1 muaj nga kërkesa për kthim vullnetar të ndihmuar të personit viktimë e mundshme ose viktimë trafikimi </w:t>
            </w:r>
          </w:p>
        </w:tc>
      </w:tr>
      <w:tr w:rsidR="003C4239" w:rsidRPr="00961376" w:rsidTr="00AE3B07">
        <w:trPr>
          <w:trHeight w:val="39"/>
          <w:jc w:val="center"/>
        </w:trPr>
        <w:tc>
          <w:tcPr>
            <w:tcW w:w="1698" w:type="pct"/>
            <w:shd w:val="clear" w:color="auto" w:fill="auto"/>
            <w:vAlign w:val="center"/>
          </w:tcPr>
          <w:p w:rsidR="003C4239" w:rsidRPr="00961376" w:rsidRDefault="003C4239" w:rsidP="00E92EF9">
            <w:pPr>
              <w:pStyle w:val="Tabele"/>
              <w:jc w:val="center"/>
              <w:rPr>
                <w:lang w:val="sq-AL"/>
              </w:rPr>
            </w:pPr>
            <w:r w:rsidRPr="00961376">
              <w:rPr>
                <w:lang w:val="sq-AL"/>
              </w:rPr>
              <w:t>Vendi</w:t>
            </w:r>
          </w:p>
        </w:tc>
        <w:tc>
          <w:tcPr>
            <w:tcW w:w="1674" w:type="pct"/>
            <w:shd w:val="clear" w:color="auto" w:fill="auto"/>
          </w:tcPr>
          <w:p w:rsidR="003C4239" w:rsidRPr="00961376" w:rsidRDefault="003C4239" w:rsidP="003C4239">
            <w:pPr>
              <w:pStyle w:val="Tabele"/>
              <w:rPr>
                <w:lang w:val="sq-AL"/>
              </w:rPr>
            </w:pPr>
            <w:r w:rsidRPr="00961376">
              <w:rPr>
                <w:lang w:val="sq-AL"/>
              </w:rPr>
              <w:t xml:space="preserve">Zyrat e anëtarëve të AP-së </w:t>
            </w:r>
          </w:p>
        </w:tc>
        <w:tc>
          <w:tcPr>
            <w:tcW w:w="1628" w:type="pct"/>
            <w:shd w:val="clear" w:color="auto" w:fill="auto"/>
          </w:tcPr>
          <w:p w:rsidR="003C4239" w:rsidRPr="00961376" w:rsidRDefault="003C4239" w:rsidP="003C4239">
            <w:pPr>
              <w:pStyle w:val="Tabele"/>
              <w:rPr>
                <w:lang w:val="sq-AL"/>
              </w:rPr>
            </w:pPr>
            <w:r w:rsidRPr="00961376">
              <w:rPr>
                <w:lang w:val="sq-AL"/>
              </w:rPr>
              <w:t xml:space="preserve">Zyrat e anëtarëve të AP-së </w:t>
            </w:r>
          </w:p>
        </w:tc>
      </w:tr>
      <w:tr w:rsidR="003C4239" w:rsidRPr="00961376" w:rsidTr="00AE3B07">
        <w:trPr>
          <w:trHeight w:val="129"/>
          <w:jc w:val="center"/>
        </w:trPr>
        <w:tc>
          <w:tcPr>
            <w:tcW w:w="1698" w:type="pct"/>
            <w:vMerge w:val="restart"/>
            <w:shd w:val="clear" w:color="auto" w:fill="auto"/>
            <w:vAlign w:val="center"/>
          </w:tcPr>
          <w:p w:rsidR="003C4239" w:rsidRPr="00961376" w:rsidRDefault="00A075DA"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 xml:space="preserve">Listë e azhurnuar e kontakteve të </w:t>
            </w:r>
            <w:r w:rsidR="00A075DA" w:rsidRPr="00961376">
              <w:rPr>
                <w:lang w:val="sq-AL"/>
              </w:rPr>
              <w:t xml:space="preserve">zyrave rajonale të shërbimit social shtetëror </w:t>
            </w:r>
            <w:r w:rsidRPr="00961376">
              <w:rPr>
                <w:lang w:val="sq-AL"/>
              </w:rPr>
              <w:t>për vlerësimin para kthimit</w:t>
            </w:r>
          </w:p>
        </w:tc>
        <w:tc>
          <w:tcPr>
            <w:tcW w:w="1628" w:type="pct"/>
            <w:shd w:val="clear" w:color="auto" w:fill="auto"/>
          </w:tcPr>
          <w:p w:rsidR="003C4239" w:rsidRPr="00961376" w:rsidRDefault="003C4239" w:rsidP="00E92EF9">
            <w:pPr>
              <w:pStyle w:val="Tabele"/>
              <w:rPr>
                <w:lang w:val="sq-AL"/>
              </w:rPr>
            </w:pPr>
            <w:r w:rsidRPr="00961376">
              <w:rPr>
                <w:lang w:val="sq-AL"/>
              </w:rPr>
              <w:t xml:space="preserve">Listë e azhurnuar e kontakteve </w:t>
            </w:r>
            <w:r w:rsidR="00A075DA" w:rsidRPr="00961376">
              <w:rPr>
                <w:lang w:val="sq-AL"/>
              </w:rPr>
              <w:t xml:space="preserve">të zyrave rajonale të shërbimit social shtetëror </w:t>
            </w:r>
            <w:r w:rsidRPr="00961376">
              <w:rPr>
                <w:lang w:val="sq-AL"/>
              </w:rPr>
              <w:t>për vlerësimin para kthimit</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Kërkesë tek AP</w:t>
            </w:r>
            <w:r w:rsidR="00166DF9" w:rsidRPr="00961376">
              <w:rPr>
                <w:lang w:val="sq-AL"/>
              </w:rPr>
              <w:t>-ja</w:t>
            </w:r>
            <w:r w:rsidRPr="00961376">
              <w:rPr>
                <w:lang w:val="sq-AL"/>
              </w:rPr>
              <w:t xml:space="preserve"> për ndihmë për kthim (</w:t>
            </w:r>
            <w:r w:rsidR="00715B42" w:rsidRPr="00961376">
              <w:rPr>
                <w:lang w:val="sq-AL"/>
              </w:rPr>
              <w:t>aneksi</w:t>
            </w:r>
            <w:r w:rsidRPr="00961376">
              <w:rPr>
                <w:lang w:val="sq-AL"/>
              </w:rPr>
              <w:t xml:space="preserve"> 9.16)</w:t>
            </w:r>
          </w:p>
        </w:tc>
        <w:tc>
          <w:tcPr>
            <w:tcW w:w="1628" w:type="pct"/>
            <w:shd w:val="clear" w:color="auto" w:fill="auto"/>
          </w:tcPr>
          <w:p w:rsidR="003C4239" w:rsidRPr="00961376" w:rsidRDefault="003C4239" w:rsidP="003C4239">
            <w:pPr>
              <w:pStyle w:val="Tabele"/>
              <w:rPr>
                <w:lang w:val="sq-AL"/>
              </w:rPr>
            </w:pPr>
            <w:r w:rsidRPr="00961376">
              <w:rPr>
                <w:lang w:val="sq-AL"/>
              </w:rPr>
              <w:t>Kërkesë tek AP</w:t>
            </w:r>
            <w:r w:rsidR="00166DF9" w:rsidRPr="00961376">
              <w:rPr>
                <w:lang w:val="sq-AL"/>
              </w:rPr>
              <w:t>-ja</w:t>
            </w:r>
            <w:r w:rsidRPr="00961376">
              <w:rPr>
                <w:lang w:val="sq-AL"/>
              </w:rPr>
              <w:t xml:space="preserve"> për ndihmë për kthim (</w:t>
            </w:r>
            <w:r w:rsidR="00715B42" w:rsidRPr="00961376">
              <w:rPr>
                <w:lang w:val="sq-AL"/>
              </w:rPr>
              <w:t>aneksi</w:t>
            </w:r>
            <w:r w:rsidRPr="00961376">
              <w:rPr>
                <w:lang w:val="sq-AL"/>
              </w:rPr>
              <w:t xml:space="preserve"> 9.16)</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Informacion tek AP</w:t>
            </w:r>
            <w:r w:rsidR="00166DF9" w:rsidRPr="00961376">
              <w:rPr>
                <w:lang w:val="sq-AL"/>
              </w:rPr>
              <w:t>-ja</w:t>
            </w:r>
            <w:r w:rsidRPr="00961376">
              <w:rPr>
                <w:lang w:val="sq-AL"/>
              </w:rPr>
              <w:t xml:space="preserve"> në mbështetje të kërkesës për kthim vullnetar të asistuar (</w:t>
            </w:r>
            <w:r w:rsidR="00715B42" w:rsidRPr="00961376">
              <w:rPr>
                <w:lang w:val="sq-AL"/>
              </w:rPr>
              <w:t>aneksi</w:t>
            </w:r>
            <w:r w:rsidRPr="00961376">
              <w:rPr>
                <w:lang w:val="sq-AL"/>
              </w:rPr>
              <w:t xml:space="preserve"> 9.17) </w:t>
            </w:r>
          </w:p>
        </w:tc>
        <w:tc>
          <w:tcPr>
            <w:tcW w:w="1628" w:type="pct"/>
            <w:shd w:val="clear" w:color="auto" w:fill="auto"/>
          </w:tcPr>
          <w:p w:rsidR="003C4239" w:rsidRPr="00961376" w:rsidRDefault="003C4239" w:rsidP="003C4239">
            <w:pPr>
              <w:pStyle w:val="Tabele"/>
              <w:rPr>
                <w:lang w:val="sq-AL"/>
              </w:rPr>
            </w:pPr>
            <w:r w:rsidRPr="00961376">
              <w:rPr>
                <w:lang w:val="sq-AL"/>
              </w:rPr>
              <w:t>Informacion tek AP</w:t>
            </w:r>
            <w:r w:rsidR="00166DF9" w:rsidRPr="00961376">
              <w:rPr>
                <w:lang w:val="sq-AL"/>
              </w:rPr>
              <w:t>-ja</w:t>
            </w:r>
            <w:r w:rsidRPr="00961376">
              <w:rPr>
                <w:lang w:val="sq-AL"/>
              </w:rPr>
              <w:t xml:space="preserve"> në mbështetje të kërkesës për kthim vullnetar të asistuar (</w:t>
            </w:r>
            <w:r w:rsidR="00715B42" w:rsidRPr="00961376">
              <w:rPr>
                <w:lang w:val="sq-AL"/>
              </w:rPr>
              <w:t>aneksi</w:t>
            </w:r>
            <w:r w:rsidRPr="00961376">
              <w:rPr>
                <w:lang w:val="sq-AL"/>
              </w:rPr>
              <w:t xml:space="preserve"> 9.17)</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 xml:space="preserve">Dokumente që vërtetojnë komunikimin dhe bashkëpunimin me një strukturë ndihmëse në vendin ku ndodhet </w:t>
            </w:r>
            <w:r w:rsidR="00245253" w:rsidRPr="00961376">
              <w:rPr>
                <w:lang w:val="sq-AL"/>
              </w:rPr>
              <w:t>i mituri/e mitura</w:t>
            </w:r>
            <w:r w:rsidRPr="00961376">
              <w:rPr>
                <w:lang w:val="sq-AL"/>
              </w:rPr>
              <w:t xml:space="preserve"> për qëndrimin e përkohshëm të sigurt para kthimit (p.sh. kopje të relacionit të PDRSH</w:t>
            </w:r>
            <w:r w:rsidR="00240ED9" w:rsidRPr="00961376">
              <w:rPr>
                <w:lang w:val="sq-AL"/>
              </w:rPr>
              <w:t>-së</w:t>
            </w:r>
            <w:r w:rsidRPr="00961376">
              <w:rPr>
                <w:lang w:val="sq-AL"/>
              </w:rPr>
              <w:t xml:space="preserve">) </w:t>
            </w:r>
          </w:p>
        </w:tc>
        <w:tc>
          <w:tcPr>
            <w:tcW w:w="1628" w:type="pct"/>
            <w:shd w:val="clear" w:color="auto" w:fill="auto"/>
          </w:tcPr>
          <w:p w:rsidR="003C4239" w:rsidRPr="00961376" w:rsidRDefault="003C4239" w:rsidP="00E92EF9">
            <w:pPr>
              <w:pStyle w:val="Tabele"/>
              <w:rPr>
                <w:lang w:val="sq-AL"/>
              </w:rPr>
            </w:pPr>
            <w:r w:rsidRPr="00961376">
              <w:rPr>
                <w:lang w:val="sq-AL"/>
              </w:rPr>
              <w:t>Dokumente që vërtetojnë komunikimin dhe bashkëpunimin me një strukturë ndihmëse në vendin ku ndodhet personi viktimë e mundshme për qëndrimin e përkohshëm të sigurt para kthimit (p.sh. kopje të relacionit të PDRSH</w:t>
            </w:r>
            <w:r w:rsidR="00240ED9" w:rsidRPr="00961376">
              <w:rPr>
                <w:lang w:val="sq-AL"/>
              </w:rPr>
              <w:t>-së</w:t>
            </w:r>
            <w:r w:rsidRPr="00961376">
              <w:rPr>
                <w:lang w:val="sq-AL"/>
              </w:rPr>
              <w:t xml:space="preserve">) </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Dokumenti i identifikimit/ udhëtimit (në rast se ka nevojë)</w:t>
            </w:r>
          </w:p>
        </w:tc>
        <w:tc>
          <w:tcPr>
            <w:tcW w:w="1628" w:type="pct"/>
            <w:shd w:val="clear" w:color="auto" w:fill="auto"/>
          </w:tcPr>
          <w:p w:rsidR="003C4239" w:rsidRPr="00961376" w:rsidRDefault="00E92EF9" w:rsidP="003C4239">
            <w:pPr>
              <w:pStyle w:val="Tabele"/>
              <w:rPr>
                <w:lang w:val="sq-AL"/>
              </w:rPr>
            </w:pPr>
            <w:r w:rsidRPr="00961376">
              <w:rPr>
                <w:lang w:val="sq-AL"/>
              </w:rPr>
              <w:t>Dokumenti i identifikimit/</w:t>
            </w:r>
            <w:r w:rsidR="003C4239" w:rsidRPr="00961376">
              <w:rPr>
                <w:lang w:val="sq-AL"/>
              </w:rPr>
              <w:t>udhëtimit (në rast se ka nevojë)</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Dokumente që njohin e shtetësinë shqiptare të të miturit (në rast se ka nevojë)</w:t>
            </w:r>
          </w:p>
        </w:tc>
        <w:tc>
          <w:tcPr>
            <w:tcW w:w="1628" w:type="pct"/>
            <w:shd w:val="clear" w:color="auto" w:fill="auto"/>
          </w:tcPr>
          <w:p w:rsidR="003C4239" w:rsidRPr="00961376" w:rsidRDefault="003C4239" w:rsidP="00E92EF9">
            <w:pPr>
              <w:pStyle w:val="Tabele"/>
              <w:rPr>
                <w:lang w:val="sq-AL"/>
              </w:rPr>
            </w:pPr>
            <w:r w:rsidRPr="00961376">
              <w:rPr>
                <w:lang w:val="sq-AL"/>
              </w:rPr>
              <w:t>Dokumente që njohin e shtetësinë shqiptare të personit (në rast se ka nevojë)</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6C44AD">
            <w:pPr>
              <w:pStyle w:val="Tabele"/>
              <w:rPr>
                <w:lang w:val="sq-AL"/>
              </w:rPr>
            </w:pPr>
            <w:r w:rsidRPr="00961376">
              <w:rPr>
                <w:lang w:val="sq-AL"/>
              </w:rPr>
              <w:t>Kërkesa e AP-së për vlerësimin social ekonomik dhe sigurisë në kthim (</w:t>
            </w:r>
            <w:r w:rsidR="006C44AD" w:rsidRPr="00961376">
              <w:rPr>
                <w:lang w:val="sq-AL"/>
              </w:rPr>
              <w:t>aneksi</w:t>
            </w:r>
            <w:r w:rsidRPr="00961376">
              <w:rPr>
                <w:lang w:val="sq-AL"/>
              </w:rPr>
              <w:t xml:space="preserve"> 9.18) </w:t>
            </w:r>
          </w:p>
        </w:tc>
        <w:tc>
          <w:tcPr>
            <w:tcW w:w="1628" w:type="pct"/>
            <w:shd w:val="clear" w:color="auto" w:fill="auto"/>
          </w:tcPr>
          <w:p w:rsidR="003C4239" w:rsidRPr="00961376" w:rsidRDefault="003C4239" w:rsidP="006C44AD">
            <w:pPr>
              <w:pStyle w:val="Tabele"/>
              <w:rPr>
                <w:lang w:val="sq-AL"/>
              </w:rPr>
            </w:pPr>
            <w:r w:rsidRPr="00961376">
              <w:rPr>
                <w:lang w:val="sq-AL"/>
              </w:rPr>
              <w:t>Kërkesa e AP-së për vlerësimin social ekonomik dhe sigurisë në kthim (</w:t>
            </w:r>
            <w:r w:rsidR="006C44AD" w:rsidRPr="00961376">
              <w:rPr>
                <w:lang w:val="sq-AL"/>
              </w:rPr>
              <w:t>aneksi</w:t>
            </w:r>
            <w:r w:rsidRPr="00961376">
              <w:rPr>
                <w:lang w:val="sq-AL"/>
              </w:rPr>
              <w:t xml:space="preserve"> 9.18) </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6C44AD">
            <w:pPr>
              <w:pStyle w:val="Tabele"/>
              <w:rPr>
                <w:lang w:val="sq-AL"/>
              </w:rPr>
            </w:pPr>
            <w:r w:rsidRPr="00961376">
              <w:rPr>
                <w:lang w:val="sq-AL"/>
              </w:rPr>
              <w:t>Raport i vlerësimit të situatës social ekonomike dhe sigurisë së të miturit në kthim (</w:t>
            </w:r>
            <w:r w:rsidR="006C44AD" w:rsidRPr="00961376">
              <w:rPr>
                <w:lang w:val="sq-AL"/>
              </w:rPr>
              <w:t>aneksi</w:t>
            </w:r>
            <w:r w:rsidRPr="00961376">
              <w:rPr>
                <w:lang w:val="sq-AL"/>
              </w:rPr>
              <w:t xml:space="preserve"> 9.19) </w:t>
            </w:r>
          </w:p>
        </w:tc>
        <w:tc>
          <w:tcPr>
            <w:tcW w:w="1628" w:type="pct"/>
            <w:shd w:val="clear" w:color="auto" w:fill="auto"/>
          </w:tcPr>
          <w:p w:rsidR="003C4239" w:rsidRPr="00961376" w:rsidRDefault="003C4239" w:rsidP="006C44AD">
            <w:pPr>
              <w:pStyle w:val="Tabele"/>
              <w:rPr>
                <w:lang w:val="sq-AL"/>
              </w:rPr>
            </w:pPr>
            <w:r w:rsidRPr="00961376">
              <w:rPr>
                <w:lang w:val="sq-AL"/>
              </w:rPr>
              <w:t>Raport i vlerësimit të situatës social ekonomike dhe sigurisë së personit në kthim (</w:t>
            </w:r>
            <w:r w:rsidR="006C44AD" w:rsidRPr="00961376">
              <w:rPr>
                <w:lang w:val="sq-AL"/>
              </w:rPr>
              <w:t>aneksi</w:t>
            </w:r>
            <w:r w:rsidRPr="00961376">
              <w:rPr>
                <w:lang w:val="sq-AL"/>
              </w:rPr>
              <w:t xml:space="preserve"> 9.19) </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 xml:space="preserve">Autorizim i </w:t>
            </w:r>
            <w:r w:rsidR="000E09CF" w:rsidRPr="00961376">
              <w:rPr>
                <w:lang w:val="sq-AL"/>
              </w:rPr>
              <w:t>prindit/kujdestarit</w:t>
            </w:r>
            <w:r w:rsidRPr="00961376">
              <w:rPr>
                <w:lang w:val="sq-AL"/>
              </w:rPr>
              <w:t xml:space="preserve"> të </w:t>
            </w:r>
            <w:r w:rsidR="002D47CB" w:rsidRPr="00961376">
              <w:rPr>
                <w:lang w:val="sq-AL"/>
              </w:rPr>
              <w:t>të miturit/të miturës</w:t>
            </w:r>
            <w:r w:rsidR="004A4F52" w:rsidRPr="00961376">
              <w:rPr>
                <w:lang w:val="sq-AL"/>
              </w:rPr>
              <w:t xml:space="preserve"> </w:t>
            </w:r>
            <w:r w:rsidRPr="00961376">
              <w:rPr>
                <w:lang w:val="sq-AL"/>
              </w:rPr>
              <w:t xml:space="preserve">për </w:t>
            </w:r>
            <w:r w:rsidRPr="00961376">
              <w:rPr>
                <w:lang w:val="sq-AL"/>
              </w:rPr>
              <w:lastRenderedPageBreak/>
              <w:t>kthim (</w:t>
            </w:r>
            <w:r w:rsidR="006C44AD" w:rsidRPr="00961376">
              <w:rPr>
                <w:lang w:val="sq-AL"/>
              </w:rPr>
              <w:t>aneksi</w:t>
            </w:r>
            <w:r w:rsidRPr="00961376">
              <w:rPr>
                <w:lang w:val="sq-AL"/>
              </w:rPr>
              <w:t xml:space="preserve"> 9.20) </w:t>
            </w:r>
          </w:p>
          <w:p w:rsidR="003C4239" w:rsidRPr="00961376" w:rsidRDefault="003C4239" w:rsidP="003C4239">
            <w:pPr>
              <w:pStyle w:val="Tabele"/>
              <w:rPr>
                <w:lang w:val="sq-AL"/>
              </w:rPr>
            </w:pPr>
          </w:p>
        </w:tc>
        <w:tc>
          <w:tcPr>
            <w:tcW w:w="1628" w:type="pct"/>
            <w:shd w:val="clear" w:color="auto" w:fill="auto"/>
          </w:tcPr>
          <w:p w:rsidR="003C4239" w:rsidRPr="00961376" w:rsidRDefault="003C4239" w:rsidP="003C4239">
            <w:pPr>
              <w:pStyle w:val="Tabele"/>
              <w:rPr>
                <w:lang w:val="sq-AL"/>
              </w:rPr>
            </w:pPr>
            <w:r w:rsidRPr="00961376">
              <w:rPr>
                <w:lang w:val="sq-AL"/>
              </w:rPr>
              <w:lastRenderedPageBreak/>
              <w:t>Vlerësimi i gjendjes shëndetë</w:t>
            </w:r>
            <w:r w:rsidR="00DC05A9" w:rsidRPr="00961376">
              <w:rPr>
                <w:lang w:val="sq-AL"/>
              </w:rPr>
              <w:t xml:space="preserve">sore të personit para </w:t>
            </w:r>
            <w:r w:rsidR="00DC05A9" w:rsidRPr="00961376">
              <w:rPr>
                <w:lang w:val="sq-AL"/>
              </w:rPr>
              <w:lastRenderedPageBreak/>
              <w:t>kthimit (r</w:t>
            </w:r>
            <w:r w:rsidRPr="00961376">
              <w:rPr>
                <w:lang w:val="sq-AL"/>
              </w:rPr>
              <w:t xml:space="preserve">aport i institucionit ku ndodhet personi nëse është në një institucion) </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Autorizim i prindërve/ kujdest</w:t>
            </w:r>
            <w:r w:rsidR="00A9339D" w:rsidRPr="00961376">
              <w:rPr>
                <w:lang w:val="sq-AL"/>
              </w:rPr>
              <w:t>arit për udhëtimin e të miturit/</w:t>
            </w:r>
            <w:r w:rsidRPr="00961376">
              <w:rPr>
                <w:lang w:val="sq-AL"/>
              </w:rPr>
              <w:t>të miturës (</w:t>
            </w:r>
            <w:r w:rsidR="006C44AD" w:rsidRPr="00961376">
              <w:rPr>
                <w:lang w:val="sq-AL"/>
              </w:rPr>
              <w:t>aneksi</w:t>
            </w:r>
            <w:r w:rsidRPr="00961376">
              <w:rPr>
                <w:lang w:val="sq-AL"/>
              </w:rPr>
              <w:t xml:space="preserve"> 9.21) </w:t>
            </w:r>
          </w:p>
        </w:tc>
        <w:tc>
          <w:tcPr>
            <w:tcW w:w="1628" w:type="pct"/>
            <w:shd w:val="clear" w:color="auto" w:fill="auto"/>
          </w:tcPr>
          <w:p w:rsidR="003C4239" w:rsidRPr="00961376" w:rsidRDefault="003C4239" w:rsidP="003C4239">
            <w:pPr>
              <w:pStyle w:val="Tabele"/>
              <w:rPr>
                <w:lang w:val="sq-AL"/>
              </w:rPr>
            </w:pPr>
            <w:r w:rsidRPr="00961376">
              <w:rPr>
                <w:lang w:val="sq-AL"/>
              </w:rPr>
              <w:t xml:space="preserve">Çdo lloj dokumenti që provon organizimet e bëra për kthimin vullnetar të sigurt të personit </w:t>
            </w: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Vlerësimi i gjend</w:t>
            </w:r>
            <w:r w:rsidR="00A9339D" w:rsidRPr="00961376">
              <w:rPr>
                <w:lang w:val="sq-AL"/>
              </w:rPr>
              <w:t>jes shëndetësore të të miturit/</w:t>
            </w:r>
            <w:r w:rsidR="00DC05A9" w:rsidRPr="00961376">
              <w:rPr>
                <w:lang w:val="sq-AL"/>
              </w:rPr>
              <w:t>të miturës para kthimit (r</w:t>
            </w:r>
            <w:r w:rsidRPr="00961376">
              <w:rPr>
                <w:lang w:val="sq-AL"/>
              </w:rPr>
              <w:t>aport i institucionit ku ndodhet i</w:t>
            </w:r>
            <w:r w:rsidR="00A9339D" w:rsidRPr="00961376">
              <w:rPr>
                <w:lang w:val="sq-AL"/>
              </w:rPr>
              <w:t xml:space="preserve"> mituri/e mitura nëse </w:t>
            </w:r>
            <w:r w:rsidR="00245253" w:rsidRPr="00961376">
              <w:rPr>
                <w:lang w:val="sq-AL"/>
              </w:rPr>
              <w:t>i mituri/e mitura</w:t>
            </w:r>
            <w:r w:rsidRPr="00961376">
              <w:rPr>
                <w:lang w:val="sq-AL"/>
              </w:rPr>
              <w:t xml:space="preserve"> është në një institucion) </w:t>
            </w:r>
          </w:p>
        </w:tc>
        <w:tc>
          <w:tcPr>
            <w:tcW w:w="1628" w:type="pct"/>
            <w:shd w:val="clear" w:color="auto" w:fill="auto"/>
          </w:tcPr>
          <w:p w:rsidR="003C4239" w:rsidRPr="00961376" w:rsidRDefault="003C4239" w:rsidP="003C4239">
            <w:pPr>
              <w:pStyle w:val="Tabele"/>
              <w:rPr>
                <w:lang w:val="sq-AL"/>
              </w:rPr>
            </w:pP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9600C3">
            <w:pPr>
              <w:pStyle w:val="Tabele"/>
              <w:rPr>
                <w:lang w:val="sq-AL"/>
              </w:rPr>
            </w:pPr>
            <w:r w:rsidRPr="00961376">
              <w:rPr>
                <w:lang w:val="sq-AL"/>
              </w:rPr>
              <w:t xml:space="preserve">Dokumenti i marrjes në kujdes të </w:t>
            </w:r>
            <w:r w:rsidR="002D47CB" w:rsidRPr="00961376">
              <w:rPr>
                <w:lang w:val="sq-AL"/>
              </w:rPr>
              <w:t>të miturit/të miturës</w:t>
            </w:r>
            <w:r w:rsidR="004A4F52" w:rsidRPr="00961376">
              <w:rPr>
                <w:lang w:val="sq-AL"/>
              </w:rPr>
              <w:t xml:space="preserve"> </w:t>
            </w:r>
            <w:r w:rsidRPr="00961376">
              <w:rPr>
                <w:lang w:val="sq-AL"/>
              </w:rPr>
              <w:t>nga familja (</w:t>
            </w:r>
            <w:r w:rsidR="00715B42" w:rsidRPr="00961376">
              <w:rPr>
                <w:lang w:val="sq-AL"/>
              </w:rPr>
              <w:t>aneksi</w:t>
            </w:r>
            <w:r w:rsidRPr="00961376">
              <w:rPr>
                <w:lang w:val="sq-AL"/>
              </w:rPr>
              <w:t xml:space="preserve"> 9.7) apo institucioni (</w:t>
            </w:r>
            <w:r w:rsidR="00715B42" w:rsidRPr="00961376">
              <w:rPr>
                <w:lang w:val="sq-AL"/>
              </w:rPr>
              <w:t>aneksi</w:t>
            </w:r>
            <w:r w:rsidRPr="00961376">
              <w:rPr>
                <w:lang w:val="sq-AL"/>
              </w:rPr>
              <w:t xml:space="preserve"> 9.8) </w:t>
            </w:r>
          </w:p>
        </w:tc>
        <w:tc>
          <w:tcPr>
            <w:tcW w:w="1628" w:type="pct"/>
            <w:shd w:val="clear" w:color="auto" w:fill="auto"/>
          </w:tcPr>
          <w:p w:rsidR="003C4239" w:rsidRPr="00961376" w:rsidRDefault="003C4239" w:rsidP="003C4239">
            <w:pPr>
              <w:pStyle w:val="Tabele"/>
              <w:rPr>
                <w:lang w:val="sq-AL"/>
              </w:rPr>
            </w:pPr>
          </w:p>
        </w:tc>
      </w:tr>
      <w:tr w:rsidR="003C4239" w:rsidRPr="00961376" w:rsidTr="00AE3B07">
        <w:trPr>
          <w:trHeight w:val="129"/>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Çdo lloj dokumenti që provon organizimet e bëra për kthimin vu</w:t>
            </w:r>
            <w:r w:rsidR="00DC05A9" w:rsidRPr="00961376">
              <w:rPr>
                <w:lang w:val="sq-AL"/>
              </w:rPr>
              <w:t>llnetar të sigurt të të miturit</w:t>
            </w:r>
          </w:p>
        </w:tc>
        <w:tc>
          <w:tcPr>
            <w:tcW w:w="1628" w:type="pct"/>
            <w:shd w:val="clear" w:color="auto" w:fill="auto"/>
          </w:tcPr>
          <w:p w:rsidR="003C4239" w:rsidRPr="00961376" w:rsidRDefault="003C4239" w:rsidP="003C4239">
            <w:pPr>
              <w:pStyle w:val="Tabele"/>
              <w:rPr>
                <w:lang w:val="sq-AL"/>
              </w:rPr>
            </w:pPr>
          </w:p>
        </w:tc>
      </w:tr>
      <w:tr w:rsidR="003C4239" w:rsidRPr="00961376" w:rsidTr="00AE3B07">
        <w:trPr>
          <w:trHeight w:val="127"/>
          <w:jc w:val="center"/>
        </w:trPr>
        <w:tc>
          <w:tcPr>
            <w:tcW w:w="1698" w:type="pct"/>
            <w:vMerge w:val="restart"/>
            <w:shd w:val="clear" w:color="auto" w:fill="auto"/>
            <w:vAlign w:val="center"/>
          </w:tcPr>
          <w:p w:rsidR="003C4239" w:rsidRPr="00961376" w:rsidRDefault="003C4239" w:rsidP="003C4239">
            <w:pPr>
              <w:pStyle w:val="Tabele"/>
              <w:jc w:val="center"/>
              <w:rPr>
                <w:lang w:val="sq-AL"/>
              </w:rPr>
            </w:pPr>
            <w:r w:rsidRPr="00961376">
              <w:rPr>
                <w:lang w:val="sq-AL"/>
              </w:rPr>
              <w:t>Hapat</w:t>
            </w:r>
          </w:p>
          <w:p w:rsidR="003C4239" w:rsidRPr="00961376" w:rsidRDefault="003C4239" w:rsidP="003C4239">
            <w:pPr>
              <w:pStyle w:val="Tabele"/>
              <w:jc w:val="center"/>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1. Anëtari i AP-së nga MPJ</w:t>
            </w:r>
            <w:r w:rsidR="00240ED9" w:rsidRPr="00961376">
              <w:rPr>
                <w:lang w:val="sq-AL"/>
              </w:rPr>
              <w:t>-ja</w:t>
            </w:r>
            <w:r w:rsidRPr="00961376">
              <w:rPr>
                <w:lang w:val="sq-AL"/>
              </w:rPr>
              <w:t xml:space="preserve"> që merr kërkesën për ndihmë në kthimin e </w:t>
            </w:r>
            <w:r w:rsidR="002D47CB" w:rsidRPr="00961376">
              <w:rPr>
                <w:lang w:val="sq-AL"/>
              </w:rPr>
              <w:t>të miturit/të miturës</w:t>
            </w:r>
            <w:r w:rsidR="004A4F52" w:rsidRPr="00961376">
              <w:rPr>
                <w:lang w:val="sq-AL"/>
              </w:rPr>
              <w:t xml:space="preserve"> </w:t>
            </w:r>
            <w:r w:rsidRPr="00961376">
              <w:rPr>
                <w:lang w:val="sq-AL"/>
              </w:rPr>
              <w:t xml:space="preserve">dhe informacionin nga institucioni/agjencia në mbështetje të kërkesës kërkon mbledhjen e AP-së për rastin </w:t>
            </w:r>
          </w:p>
        </w:tc>
        <w:tc>
          <w:tcPr>
            <w:tcW w:w="1628" w:type="pct"/>
            <w:shd w:val="clear" w:color="auto" w:fill="auto"/>
          </w:tcPr>
          <w:p w:rsidR="003C4239" w:rsidRPr="00961376" w:rsidRDefault="003C4239" w:rsidP="0046772C">
            <w:pPr>
              <w:pStyle w:val="Tabele"/>
              <w:rPr>
                <w:lang w:val="sq-AL"/>
              </w:rPr>
            </w:pPr>
            <w:r w:rsidRPr="00961376">
              <w:rPr>
                <w:lang w:val="sq-AL"/>
              </w:rPr>
              <w:t>1. Anëtari i AP-së nga MPJ/MJ</w:t>
            </w:r>
            <w:r w:rsidR="0046772C" w:rsidRPr="00961376">
              <w:rPr>
                <w:lang w:val="sq-AL"/>
              </w:rPr>
              <w:t>-ja</w:t>
            </w:r>
            <w:r w:rsidRPr="00961376">
              <w:rPr>
                <w:lang w:val="sq-AL"/>
              </w:rPr>
              <w:t xml:space="preserve"> që merr kërkesën për ndihmë për kthimin dhe informacionin nga institucione/ agjenci në mbështetje të kërkesës kërkon mbledhjen e AP-së për rastin </w:t>
            </w: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Shënim</w:t>
            </w:r>
            <w:r w:rsidR="00E92EF9" w:rsidRPr="00961376">
              <w:rPr>
                <w:lang w:val="sq-AL"/>
              </w:rPr>
              <w:t>.</w:t>
            </w:r>
            <w:r w:rsidRPr="00961376">
              <w:rPr>
                <w:lang w:val="sq-AL"/>
              </w:rPr>
              <w:t xml:space="preserve"> Çdo kërkesë për kthim në Shqipëri të të miturve shqiptarë të konsideruar viktima të mundshme trafikimi, të mitur në rrezik trafikimi apo viktima të trafikimit (në varësi të kategorizimeve të bëra lidhur me </w:t>
            </w:r>
            <w:r w:rsidR="00D70A2D" w:rsidRPr="00961376">
              <w:rPr>
                <w:lang w:val="sq-AL"/>
              </w:rPr>
              <w:t>trafikimin në vendet pritëse)</w:t>
            </w:r>
            <w:r w:rsidRPr="00961376">
              <w:rPr>
                <w:lang w:val="sq-AL"/>
              </w:rPr>
              <w:t xml:space="preserve"> do t’i dërgohet menjëherë për veprim një anëtari të AP nga MPJ </w:t>
            </w:r>
            <w:r w:rsidRPr="00961376">
              <w:rPr>
                <w:vertAlign w:val="superscript"/>
                <w:lang w:val="sq-AL"/>
              </w:rPr>
              <w:footnoteReference w:id="24"/>
            </w:r>
            <w:r w:rsidRPr="00961376">
              <w:rPr>
                <w:lang w:val="sq-AL"/>
              </w:rPr>
              <w:t xml:space="preserve"> </w:t>
            </w:r>
          </w:p>
        </w:tc>
        <w:tc>
          <w:tcPr>
            <w:tcW w:w="1628" w:type="pct"/>
            <w:shd w:val="clear" w:color="auto" w:fill="auto"/>
          </w:tcPr>
          <w:p w:rsidR="003C4239" w:rsidRPr="00961376" w:rsidRDefault="002D47CB" w:rsidP="003C4239">
            <w:pPr>
              <w:pStyle w:val="Tabele"/>
              <w:rPr>
                <w:lang w:val="sq-AL"/>
              </w:rPr>
            </w:pPr>
            <w:r w:rsidRPr="00961376">
              <w:rPr>
                <w:lang w:val="sq-AL"/>
              </w:rPr>
              <w:t>Shënim.</w:t>
            </w:r>
            <w:r w:rsidR="003C4239" w:rsidRPr="00961376">
              <w:rPr>
                <w:lang w:val="sq-AL"/>
              </w:rPr>
              <w:t xml:space="preserve"> Çdo kërkesë për kthim në Shqipëri të shtetasve të rritur shqiptarë të konsideruar viktima të mundshme trafikimi, në rrezik trafikimi apo viktima të trafikimit (në varësi të kategorizimeve të bëra lidhur me trafikimin në vendet pritëse) do t’i dërgohet menjëherë për veprim një anëtari të AP</w:t>
            </w:r>
            <w:r w:rsidR="00564A2A" w:rsidRPr="00961376">
              <w:rPr>
                <w:lang w:val="sq-AL"/>
              </w:rPr>
              <w:t>-së</w:t>
            </w:r>
            <w:r w:rsidR="003C4239" w:rsidRPr="00961376">
              <w:rPr>
                <w:lang w:val="sq-AL"/>
              </w:rPr>
              <w:t xml:space="preserve"> nga MPJ</w:t>
            </w:r>
            <w:r w:rsidR="00564A2A" w:rsidRPr="00961376">
              <w:rPr>
                <w:lang w:val="sq-AL"/>
              </w:rPr>
              <w:t>-ja</w:t>
            </w:r>
            <w:r w:rsidR="003C4239" w:rsidRPr="00961376">
              <w:rPr>
                <w:lang w:val="sq-AL"/>
              </w:rPr>
              <w:t xml:space="preserve"> </w:t>
            </w:r>
            <w:r w:rsidR="003C4239" w:rsidRPr="00961376">
              <w:rPr>
                <w:vertAlign w:val="superscript"/>
                <w:lang w:val="sq-AL"/>
              </w:rPr>
              <w:footnoteReference w:id="25"/>
            </w: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2. Anëtari i AP-së nga MPJ</w:t>
            </w:r>
            <w:r w:rsidR="00564A2A" w:rsidRPr="00961376">
              <w:rPr>
                <w:lang w:val="sq-AL"/>
              </w:rPr>
              <w:t>-ja</w:t>
            </w:r>
            <w:r w:rsidRPr="00961376">
              <w:rPr>
                <w:lang w:val="sq-AL"/>
              </w:rPr>
              <w:t xml:space="preserve"> përgatit kërkesën për vlerësimin e situatës social ekonomike dhe sigurisë së të miturit në kthim dhe ia dërgon atë ZRSHSSH</w:t>
            </w:r>
            <w:r w:rsidR="00BE6802" w:rsidRPr="00961376">
              <w:rPr>
                <w:lang w:val="sq-AL"/>
              </w:rPr>
              <w:t>-së</w:t>
            </w:r>
          </w:p>
          <w:p w:rsidR="003C4239" w:rsidRPr="00961376" w:rsidRDefault="003C4239" w:rsidP="003C4239">
            <w:pPr>
              <w:pStyle w:val="Tabele"/>
              <w:rPr>
                <w:lang w:val="sq-AL"/>
              </w:rPr>
            </w:pPr>
          </w:p>
        </w:tc>
        <w:tc>
          <w:tcPr>
            <w:tcW w:w="1628" w:type="pct"/>
            <w:shd w:val="clear" w:color="auto" w:fill="auto"/>
          </w:tcPr>
          <w:p w:rsidR="003C4239" w:rsidRPr="00961376" w:rsidRDefault="003C4239" w:rsidP="003C4239">
            <w:pPr>
              <w:pStyle w:val="Tabele"/>
              <w:rPr>
                <w:lang w:val="sq-AL"/>
              </w:rPr>
            </w:pPr>
            <w:r w:rsidRPr="00961376">
              <w:rPr>
                <w:lang w:val="sq-AL"/>
              </w:rPr>
              <w:t>2. Anëtari i AP-së përgatit kërkesën për vlerësimin e situatës social ekonomike dhe sigurisë së personit në kthim (nëse personi dëshiron një vlerësim të tillë) dhe ia dërgon atë ZRSHSSH</w:t>
            </w:r>
            <w:r w:rsidR="00BE6802" w:rsidRPr="00961376">
              <w:rPr>
                <w:lang w:val="sq-AL"/>
              </w:rPr>
              <w:t>-së</w:t>
            </w: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 xml:space="preserve">Në rast se raporti i vlerësimit i ZRSHSSH konfirmon se kthimi në familje apo në një institucion të përkujdesjes për të mitur në Shqipëri është i sigurt dhe i përshtatshëm </w:t>
            </w:r>
          </w:p>
        </w:tc>
        <w:tc>
          <w:tcPr>
            <w:tcW w:w="1628" w:type="pct"/>
            <w:shd w:val="clear" w:color="auto" w:fill="auto"/>
          </w:tcPr>
          <w:p w:rsidR="003C4239" w:rsidRPr="00961376" w:rsidRDefault="003C4239" w:rsidP="003C4239">
            <w:pPr>
              <w:pStyle w:val="Tabele"/>
              <w:rPr>
                <w:lang w:val="sq-AL"/>
              </w:rPr>
            </w:pPr>
            <w:r w:rsidRPr="00961376">
              <w:rPr>
                <w:lang w:val="sq-AL"/>
              </w:rPr>
              <w:t>Në rast se raporti i vlerësimit i ZRSHSSH</w:t>
            </w:r>
            <w:r w:rsidR="00BE6802" w:rsidRPr="00961376">
              <w:rPr>
                <w:lang w:val="sq-AL"/>
              </w:rPr>
              <w:t>-së</w:t>
            </w:r>
            <w:r w:rsidRPr="00961376">
              <w:rPr>
                <w:lang w:val="sq-AL"/>
              </w:rPr>
              <w:t xml:space="preserve"> konfirmon se kthimi në familje apo në një institucion të përkujdesjes në Shqipëri i sigurt dhe i përshtatshëm </w:t>
            </w: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3. Anëtari i AP-së nga MPJ</w:t>
            </w:r>
            <w:r w:rsidR="00BE6802" w:rsidRPr="00961376">
              <w:rPr>
                <w:lang w:val="sq-AL"/>
              </w:rPr>
              <w:t>-ja</w:t>
            </w:r>
            <w:r w:rsidRPr="00961376">
              <w:rPr>
                <w:lang w:val="sq-AL"/>
              </w:rPr>
              <w:t xml:space="preserve"> konsultohet me drejtuesin e radhës së AP-së dhe anëtarët e tjerë të AP</w:t>
            </w:r>
            <w:r w:rsidR="00BE6802" w:rsidRPr="00961376">
              <w:rPr>
                <w:lang w:val="sq-AL"/>
              </w:rPr>
              <w:t>-së</w:t>
            </w:r>
            <w:r w:rsidRPr="00961376">
              <w:rPr>
                <w:lang w:val="sq-AL"/>
              </w:rPr>
              <w:t xml:space="preserve"> dhe ndërmerr veprime së bashku me ta për:</w:t>
            </w:r>
          </w:p>
          <w:p w:rsidR="003C4239" w:rsidRPr="00961376" w:rsidRDefault="003C4239" w:rsidP="003C4239">
            <w:pPr>
              <w:pStyle w:val="Tabele"/>
              <w:rPr>
                <w:lang w:val="sq-AL"/>
              </w:rPr>
            </w:pPr>
            <w:r w:rsidRPr="00961376">
              <w:rPr>
                <w:lang w:val="sq-AL"/>
              </w:rPr>
              <w:t xml:space="preserve">Sigurimin e fondeve për udhëtimin e </w:t>
            </w:r>
            <w:r w:rsidR="002D47CB" w:rsidRPr="00961376">
              <w:rPr>
                <w:lang w:val="sq-AL"/>
              </w:rPr>
              <w:t>të miturit/të miturës</w:t>
            </w:r>
            <w:r w:rsidR="003A7397" w:rsidRPr="00961376">
              <w:rPr>
                <w:lang w:val="sq-AL"/>
              </w:rPr>
              <w:t xml:space="preserve"> </w:t>
            </w:r>
            <w:r w:rsidR="00F64F68" w:rsidRPr="00961376">
              <w:rPr>
                <w:lang w:val="sq-AL"/>
              </w:rPr>
              <w:t xml:space="preserve">dhe shoqëruesit të </w:t>
            </w:r>
            <w:r w:rsidRPr="00961376">
              <w:rPr>
                <w:lang w:val="sq-AL"/>
              </w:rPr>
              <w:t>tij/saj në udhëtim;</w:t>
            </w:r>
          </w:p>
          <w:p w:rsidR="003C4239" w:rsidRPr="00961376" w:rsidRDefault="003C4239" w:rsidP="00E92EF9">
            <w:pPr>
              <w:pStyle w:val="Tabele"/>
              <w:rPr>
                <w:lang w:val="sq-AL"/>
              </w:rPr>
            </w:pPr>
            <w:r w:rsidRPr="00961376">
              <w:rPr>
                <w:lang w:val="sq-AL"/>
              </w:rPr>
              <w:t>Sigurimin e dokumentacionit të nevojs</w:t>
            </w:r>
            <w:r w:rsidR="004E506F" w:rsidRPr="00961376">
              <w:rPr>
                <w:lang w:val="sq-AL"/>
              </w:rPr>
              <w:t>hëm për udhëtimin e të miturit/</w:t>
            </w:r>
            <w:r w:rsidRPr="00961376">
              <w:rPr>
                <w:lang w:val="sq-AL"/>
              </w:rPr>
              <w:t>të miturës</w:t>
            </w:r>
          </w:p>
        </w:tc>
        <w:tc>
          <w:tcPr>
            <w:tcW w:w="1628" w:type="pct"/>
            <w:shd w:val="clear" w:color="auto" w:fill="auto"/>
          </w:tcPr>
          <w:p w:rsidR="003C4239" w:rsidRPr="00961376" w:rsidRDefault="003C4239" w:rsidP="003C4239">
            <w:pPr>
              <w:pStyle w:val="Tabele"/>
              <w:rPr>
                <w:lang w:val="sq-AL"/>
              </w:rPr>
            </w:pPr>
            <w:r w:rsidRPr="00961376">
              <w:rPr>
                <w:lang w:val="sq-AL"/>
              </w:rPr>
              <w:t>3. Anëtari i AP-së konsultohet me drejtuesin e radhës së AP-së dhe anëtarët e tjerë të AP</w:t>
            </w:r>
            <w:r w:rsidR="00BE6802" w:rsidRPr="00961376">
              <w:rPr>
                <w:lang w:val="sq-AL"/>
              </w:rPr>
              <w:t>-së</w:t>
            </w:r>
            <w:r w:rsidRPr="00961376">
              <w:rPr>
                <w:lang w:val="sq-AL"/>
              </w:rPr>
              <w:t xml:space="preserve"> dhe ndërmerr veprime së bashku me ta për:</w:t>
            </w:r>
          </w:p>
          <w:p w:rsidR="003C4239" w:rsidRPr="00961376" w:rsidRDefault="003C4239" w:rsidP="003C4239">
            <w:pPr>
              <w:pStyle w:val="Tabele"/>
              <w:rPr>
                <w:lang w:val="sq-AL"/>
              </w:rPr>
            </w:pPr>
            <w:r w:rsidRPr="00961376">
              <w:rPr>
                <w:lang w:val="sq-AL"/>
              </w:rPr>
              <w:t>Sigurimin e fondeve për udhëtimin e personit;</w:t>
            </w:r>
          </w:p>
          <w:p w:rsidR="003C4239" w:rsidRPr="00961376" w:rsidRDefault="003C4239" w:rsidP="003C4239">
            <w:pPr>
              <w:pStyle w:val="Tabele"/>
              <w:rPr>
                <w:lang w:val="sq-AL"/>
              </w:rPr>
            </w:pPr>
            <w:r w:rsidRPr="00961376">
              <w:rPr>
                <w:lang w:val="sq-AL"/>
              </w:rPr>
              <w:t>Sigurimin e dokumentacionit të nevojshëm për udhëtimin/kthimin e personit</w:t>
            </w:r>
          </w:p>
          <w:p w:rsidR="003C4239" w:rsidRPr="00961376" w:rsidRDefault="003C4239" w:rsidP="003C4239">
            <w:pPr>
              <w:pStyle w:val="Tabele"/>
              <w:rPr>
                <w:lang w:val="sq-AL"/>
              </w:rPr>
            </w:pP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3C4239">
            <w:pPr>
              <w:pStyle w:val="Tabele"/>
              <w:rPr>
                <w:lang w:val="sq-AL"/>
              </w:rPr>
            </w:pPr>
            <w:r w:rsidRPr="00961376">
              <w:rPr>
                <w:lang w:val="sq-AL"/>
              </w:rPr>
              <w:t>4. Anëtari i AP</w:t>
            </w:r>
            <w:r w:rsidR="00BE6802" w:rsidRPr="00961376">
              <w:rPr>
                <w:lang w:val="sq-AL"/>
              </w:rPr>
              <w:t>-së</w:t>
            </w:r>
            <w:r w:rsidRPr="00961376">
              <w:rPr>
                <w:lang w:val="sq-AL"/>
              </w:rPr>
              <w:t xml:space="preserve"> nga MPJ</w:t>
            </w:r>
            <w:r w:rsidR="00BE6802" w:rsidRPr="00961376">
              <w:rPr>
                <w:lang w:val="sq-AL"/>
              </w:rPr>
              <w:t>-ja</w:t>
            </w:r>
            <w:r w:rsidRPr="00961376">
              <w:rPr>
                <w:lang w:val="sq-AL"/>
              </w:rPr>
              <w:t xml:space="preserve"> merr kontakt me prindërit/ kujdestarin ligjor të </w:t>
            </w:r>
            <w:r w:rsidR="002D47CB" w:rsidRPr="00961376">
              <w:rPr>
                <w:lang w:val="sq-AL"/>
              </w:rPr>
              <w:t>të miturit/të miturës</w:t>
            </w:r>
            <w:r w:rsidR="00676282" w:rsidRPr="00961376">
              <w:rPr>
                <w:lang w:val="sq-AL"/>
              </w:rPr>
              <w:t xml:space="preserve"> </w:t>
            </w:r>
            <w:r w:rsidRPr="00961376">
              <w:rPr>
                <w:lang w:val="sq-AL"/>
              </w:rPr>
              <w:t>dh</w:t>
            </w:r>
            <w:r w:rsidR="004E506F" w:rsidRPr="00961376">
              <w:rPr>
                <w:lang w:val="sq-AL"/>
              </w:rPr>
              <w:t>e merr autorizimin e prindërve/</w:t>
            </w:r>
            <w:r w:rsidRPr="00961376">
              <w:rPr>
                <w:lang w:val="sq-AL"/>
              </w:rPr>
              <w:t xml:space="preserve">kujdestarit ligjor për udhëtimin e të </w:t>
            </w:r>
            <w:r w:rsidR="004E506F" w:rsidRPr="00961376">
              <w:rPr>
                <w:lang w:val="sq-AL"/>
              </w:rPr>
              <w:t>miturit/</w:t>
            </w:r>
            <w:r w:rsidRPr="00961376">
              <w:rPr>
                <w:lang w:val="sq-AL"/>
              </w:rPr>
              <w:t>të miturës</w:t>
            </w:r>
          </w:p>
          <w:p w:rsidR="003C4239" w:rsidRPr="00961376" w:rsidRDefault="003C4239" w:rsidP="003C4239">
            <w:pPr>
              <w:pStyle w:val="Tabele"/>
              <w:rPr>
                <w:lang w:val="sq-AL"/>
              </w:rPr>
            </w:pPr>
          </w:p>
        </w:tc>
        <w:tc>
          <w:tcPr>
            <w:tcW w:w="1628" w:type="pct"/>
            <w:shd w:val="clear" w:color="auto" w:fill="auto"/>
          </w:tcPr>
          <w:p w:rsidR="003C4239" w:rsidRPr="00961376" w:rsidRDefault="003C4239" w:rsidP="00E92EF9">
            <w:pPr>
              <w:pStyle w:val="Tabele"/>
              <w:rPr>
                <w:lang w:val="sq-AL"/>
              </w:rPr>
            </w:pPr>
            <w:r w:rsidRPr="00961376">
              <w:rPr>
                <w:lang w:val="sq-AL"/>
              </w:rPr>
              <w:t>4. Anëtari i AP</w:t>
            </w:r>
            <w:r w:rsidR="00BE6802" w:rsidRPr="00961376">
              <w:rPr>
                <w:lang w:val="sq-AL"/>
              </w:rPr>
              <w:t>-së</w:t>
            </w:r>
            <w:r w:rsidRPr="00961376">
              <w:rPr>
                <w:lang w:val="sq-AL"/>
              </w:rPr>
              <w:t xml:space="preserve"> nga MPJ</w:t>
            </w:r>
            <w:r w:rsidR="00BE6802" w:rsidRPr="00961376">
              <w:rPr>
                <w:lang w:val="sq-AL"/>
              </w:rPr>
              <w:t>-ja</w:t>
            </w:r>
            <w:r w:rsidR="004E506F" w:rsidRPr="00961376">
              <w:rPr>
                <w:lang w:val="sq-AL"/>
              </w:rPr>
              <w:t xml:space="preserve"> merr kontakt me</w:t>
            </w:r>
            <w:r w:rsidRPr="00961376">
              <w:rPr>
                <w:lang w:val="sq-AL"/>
              </w:rPr>
              <w:t xml:space="preserve"> institucionin/ agjencinë ku po ndihmohet personit dhe personin vetë, (drejtpërdrejt, nëpërmjet punonjësit të PDRSH në vendin pritës apo institucionit nga ka ardhur mbështetja e kërkesës për kthim të asistuar), komunikon organizimet e bëra për kthimin dhe kërkon një vlerësim të gjendjes shëndetësore të personit (nëse është i/e aftë për të udhëtuar)</w:t>
            </w: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5. Anëtari i AP</w:t>
            </w:r>
            <w:r w:rsidR="00674FD9" w:rsidRPr="00961376">
              <w:rPr>
                <w:lang w:val="sq-AL"/>
              </w:rPr>
              <w:t>-së</w:t>
            </w:r>
            <w:r w:rsidRPr="00961376">
              <w:rPr>
                <w:lang w:val="sq-AL"/>
              </w:rPr>
              <w:t xml:space="preserve"> nga MPJ</w:t>
            </w:r>
            <w:r w:rsidR="00674FD9" w:rsidRPr="00961376">
              <w:rPr>
                <w:lang w:val="sq-AL"/>
              </w:rPr>
              <w:t>-ja</w:t>
            </w:r>
            <w:r w:rsidRPr="00961376">
              <w:rPr>
                <w:lang w:val="sq-AL"/>
              </w:rPr>
              <w:t xml:space="preserve"> merr kontakt me institucionin/ agjencinë ku po ndihmohet </w:t>
            </w:r>
            <w:r w:rsidR="00245253" w:rsidRPr="00961376">
              <w:rPr>
                <w:lang w:val="sq-AL"/>
              </w:rPr>
              <w:t>i mituri/e mitura</w:t>
            </w:r>
            <w:r w:rsidRPr="00961376">
              <w:rPr>
                <w:lang w:val="sq-AL"/>
              </w:rPr>
              <w:t>, (drejtpërdrejt, nëpërmjet punonjësit të PDRSH</w:t>
            </w:r>
            <w:r w:rsidR="00674FD9" w:rsidRPr="00961376">
              <w:rPr>
                <w:lang w:val="sq-AL"/>
              </w:rPr>
              <w:t>-së</w:t>
            </w:r>
            <w:r w:rsidRPr="00961376">
              <w:rPr>
                <w:lang w:val="sq-AL"/>
              </w:rPr>
              <w:t xml:space="preserve"> në vendin pritës apo institucionit nga ka ardhur mbështetja e kërkesës për kthim të asistuar), komunikon organizimet e bëra për kthimin e </w:t>
            </w:r>
            <w:r w:rsidR="002D47CB" w:rsidRPr="00961376">
              <w:rPr>
                <w:lang w:val="sq-AL"/>
              </w:rPr>
              <w:t>të miturit/të miturës</w:t>
            </w:r>
            <w:r w:rsidRPr="00961376">
              <w:rPr>
                <w:lang w:val="sq-AL"/>
              </w:rPr>
              <w:t xml:space="preserve"> dhe kërkon një vlerësim të gjendjes shëndetësore të të miturit (nëse është i/e aftë për të udhëtuar)</w:t>
            </w:r>
          </w:p>
        </w:tc>
        <w:tc>
          <w:tcPr>
            <w:tcW w:w="1628" w:type="pct"/>
            <w:shd w:val="clear" w:color="auto" w:fill="auto"/>
          </w:tcPr>
          <w:p w:rsidR="003C4239" w:rsidRPr="00961376" w:rsidRDefault="003C4239" w:rsidP="00E92EF9">
            <w:pPr>
              <w:pStyle w:val="Tabele"/>
              <w:rPr>
                <w:lang w:val="sq-AL"/>
              </w:rPr>
            </w:pPr>
            <w:r w:rsidRPr="00961376">
              <w:rPr>
                <w:lang w:val="sq-AL"/>
              </w:rPr>
              <w:t>5. Anëtari i AP</w:t>
            </w:r>
            <w:r w:rsidR="00674FD9" w:rsidRPr="00961376">
              <w:rPr>
                <w:lang w:val="sq-AL"/>
              </w:rPr>
              <w:t>-së</w:t>
            </w:r>
            <w:r w:rsidRPr="00961376">
              <w:rPr>
                <w:lang w:val="sq-AL"/>
              </w:rPr>
              <w:t xml:space="preserve"> nga MPJ</w:t>
            </w:r>
            <w:r w:rsidR="00674FD9" w:rsidRPr="00961376">
              <w:rPr>
                <w:lang w:val="sq-AL"/>
              </w:rPr>
              <w:t>-ja</w:t>
            </w:r>
            <w:r w:rsidRPr="00961376">
              <w:rPr>
                <w:lang w:val="sq-AL"/>
              </w:rPr>
              <w:t xml:space="preserve"> në konsultim me drejtuesin e radhës të AP-së merr kontakt me institucione të përkujdesjes për viktimat e trafikimit strehëza/qendra dhe kërkon përgatitjet e nevojshme për akomodimin e personit nëse ai/ajo ka zgjedhur paraprakisht të akomodohet aty</w:t>
            </w: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6. Anëtari i AP</w:t>
            </w:r>
            <w:r w:rsidR="00674FD9" w:rsidRPr="00961376">
              <w:rPr>
                <w:lang w:val="sq-AL"/>
              </w:rPr>
              <w:t>-së</w:t>
            </w:r>
            <w:r w:rsidRPr="00961376">
              <w:rPr>
                <w:lang w:val="sq-AL"/>
              </w:rPr>
              <w:t xml:space="preserve"> nga MPJ</w:t>
            </w:r>
            <w:r w:rsidR="00674FD9" w:rsidRPr="00961376">
              <w:rPr>
                <w:lang w:val="sq-AL"/>
              </w:rPr>
              <w:t>-ja</w:t>
            </w:r>
            <w:r w:rsidRPr="00961376">
              <w:rPr>
                <w:lang w:val="sq-AL"/>
              </w:rPr>
              <w:t xml:space="preserve"> në konsultim me drejtuesin e radhës të AP-së merr kontakt </w:t>
            </w:r>
            <w:r w:rsidRPr="00961376">
              <w:rPr>
                <w:lang w:val="sq-AL"/>
              </w:rPr>
              <w:lastRenderedPageBreak/>
              <w:t xml:space="preserve">me institucione të përkujdesjes për të mitur ose strehëza /qendra të kujdesit për viktima të trafikimit dhe kërkon përgatitjet e nevojshme për akomodimin e të miturit të miturës nëse </w:t>
            </w:r>
            <w:r w:rsidR="00245253" w:rsidRPr="00961376">
              <w:rPr>
                <w:lang w:val="sq-AL"/>
              </w:rPr>
              <w:t>i mituri/e mitura</w:t>
            </w:r>
            <w:r w:rsidRPr="00961376">
              <w:rPr>
                <w:lang w:val="sq-AL"/>
              </w:rPr>
              <w:t xml:space="preserve"> dhe kujdestari </w:t>
            </w:r>
            <w:r w:rsidR="002D47CB" w:rsidRPr="00961376">
              <w:rPr>
                <w:lang w:val="sq-AL"/>
              </w:rPr>
              <w:t>i tij/e saj</w:t>
            </w:r>
            <w:r w:rsidRPr="00961376">
              <w:rPr>
                <w:lang w:val="sq-AL"/>
              </w:rPr>
              <w:t xml:space="preserve"> ligjor kanë zgjedhur paraprakisht që </w:t>
            </w:r>
            <w:r w:rsidR="00245253" w:rsidRPr="00961376">
              <w:rPr>
                <w:lang w:val="sq-AL"/>
              </w:rPr>
              <w:t>i mituri/e mitura</w:t>
            </w:r>
            <w:r w:rsidRPr="00961376">
              <w:rPr>
                <w:lang w:val="sq-AL"/>
              </w:rPr>
              <w:t xml:space="preserve"> të akomodohet aty</w:t>
            </w:r>
          </w:p>
        </w:tc>
        <w:tc>
          <w:tcPr>
            <w:tcW w:w="1628" w:type="pct"/>
            <w:shd w:val="clear" w:color="auto" w:fill="auto"/>
          </w:tcPr>
          <w:p w:rsidR="003C4239" w:rsidRPr="00961376" w:rsidRDefault="003C4239" w:rsidP="003C4239">
            <w:pPr>
              <w:pStyle w:val="Tabele"/>
              <w:rPr>
                <w:lang w:val="sq-AL"/>
              </w:rPr>
            </w:pPr>
            <w:r w:rsidRPr="00961376">
              <w:rPr>
                <w:lang w:val="sq-AL"/>
              </w:rPr>
              <w:lastRenderedPageBreak/>
              <w:t>6. Anëtari i AP</w:t>
            </w:r>
            <w:r w:rsidR="00674FD9" w:rsidRPr="00961376">
              <w:rPr>
                <w:lang w:val="sq-AL"/>
              </w:rPr>
              <w:t>-së</w:t>
            </w:r>
            <w:r w:rsidRPr="00961376">
              <w:rPr>
                <w:lang w:val="sq-AL"/>
              </w:rPr>
              <w:t xml:space="preserve"> nga MPJ</w:t>
            </w:r>
            <w:r w:rsidR="00674FD9" w:rsidRPr="00961376">
              <w:rPr>
                <w:lang w:val="sq-AL"/>
              </w:rPr>
              <w:t>-ja</w:t>
            </w:r>
            <w:r w:rsidRPr="00961376">
              <w:rPr>
                <w:lang w:val="sq-AL"/>
              </w:rPr>
              <w:t xml:space="preserve"> në konsultim me drejtuesin e radhës të AP-së organizon </w:t>
            </w:r>
            <w:r w:rsidRPr="00961376">
              <w:rPr>
                <w:lang w:val="sq-AL"/>
              </w:rPr>
              <w:lastRenderedPageBreak/>
              <w:t xml:space="preserve">pritjen e personit nga G/SPIF në rajonin kufitar nga ku do të hyjë personi përfshirë dhënien e informacionit për zgjedhjet paraprake dhe organizimet e bëra </w:t>
            </w:r>
          </w:p>
          <w:p w:rsidR="003C4239" w:rsidRPr="00961376" w:rsidRDefault="003C4239" w:rsidP="003C4239">
            <w:pPr>
              <w:pStyle w:val="Tabele"/>
              <w:rPr>
                <w:lang w:val="sq-AL"/>
              </w:rPr>
            </w:pP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7. Anëtari i AP</w:t>
            </w:r>
            <w:r w:rsidR="00674FD9" w:rsidRPr="00961376">
              <w:rPr>
                <w:lang w:val="sq-AL"/>
              </w:rPr>
              <w:t>-së</w:t>
            </w:r>
            <w:r w:rsidRPr="00961376">
              <w:rPr>
                <w:lang w:val="sq-AL"/>
              </w:rPr>
              <w:t xml:space="preserve"> nga MPJ</w:t>
            </w:r>
            <w:r w:rsidR="00674FD9" w:rsidRPr="00961376">
              <w:rPr>
                <w:lang w:val="sq-AL"/>
              </w:rPr>
              <w:t>-ja</w:t>
            </w:r>
            <w:r w:rsidRPr="00961376">
              <w:rPr>
                <w:lang w:val="sq-AL"/>
              </w:rPr>
              <w:t xml:space="preserve"> në konsultim me drejtuesin e radhës të AP-së organizon pritjen e </w:t>
            </w:r>
            <w:r w:rsidR="002D47CB" w:rsidRPr="00961376">
              <w:rPr>
                <w:lang w:val="sq-AL"/>
              </w:rPr>
              <w:t xml:space="preserve">të miturit/të miturës </w:t>
            </w:r>
            <w:r w:rsidRPr="00961376">
              <w:rPr>
                <w:lang w:val="sq-AL"/>
              </w:rPr>
              <w:t>nga G/SPIF</w:t>
            </w:r>
            <w:r w:rsidR="00674FD9" w:rsidRPr="00961376">
              <w:rPr>
                <w:lang w:val="sq-AL"/>
              </w:rPr>
              <w:t>-ja</w:t>
            </w:r>
            <w:r w:rsidRPr="00961376">
              <w:rPr>
                <w:lang w:val="sq-AL"/>
              </w:rPr>
              <w:t xml:space="preserve"> dhe familjarët/ kujdestari ligjor i </w:t>
            </w:r>
            <w:r w:rsidR="002D47CB" w:rsidRPr="00961376">
              <w:rPr>
                <w:lang w:val="sq-AL"/>
              </w:rPr>
              <w:t>të miturit/të miturës</w:t>
            </w:r>
            <w:r w:rsidR="00676282" w:rsidRPr="00961376">
              <w:rPr>
                <w:lang w:val="sq-AL"/>
              </w:rPr>
              <w:t xml:space="preserve"> </w:t>
            </w:r>
            <w:r w:rsidRPr="00961376">
              <w:rPr>
                <w:lang w:val="sq-AL"/>
              </w:rPr>
              <w:t xml:space="preserve">në rajonin kufitar nga ku do të hyjë </w:t>
            </w:r>
            <w:r w:rsidR="00245253" w:rsidRPr="00961376">
              <w:rPr>
                <w:lang w:val="sq-AL"/>
              </w:rPr>
              <w:t>i mituri/e mitura</w:t>
            </w:r>
            <w:r w:rsidRPr="00961376">
              <w:rPr>
                <w:lang w:val="sq-AL"/>
              </w:rPr>
              <w:t xml:space="preserve"> përfshirë dhënien e informacionit për zgjedhjet paraprake dhe organizimet e bëra </w:t>
            </w:r>
          </w:p>
        </w:tc>
        <w:tc>
          <w:tcPr>
            <w:tcW w:w="1628" w:type="pct"/>
            <w:shd w:val="clear" w:color="auto" w:fill="auto"/>
          </w:tcPr>
          <w:p w:rsidR="003C4239" w:rsidRPr="00961376" w:rsidRDefault="003C4239" w:rsidP="003C4239">
            <w:pPr>
              <w:pStyle w:val="Tabele"/>
              <w:rPr>
                <w:lang w:val="sq-AL"/>
              </w:rPr>
            </w:pP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Në rast se raporti i vlerësimit i ZRSHSSH</w:t>
            </w:r>
            <w:r w:rsidR="00674FD9" w:rsidRPr="00961376">
              <w:rPr>
                <w:lang w:val="sq-AL"/>
              </w:rPr>
              <w:t>-së</w:t>
            </w:r>
            <w:r w:rsidRPr="00961376">
              <w:rPr>
                <w:lang w:val="sq-AL"/>
              </w:rPr>
              <w:t xml:space="preserve"> konfirmon se kthimi në familje apo në një institucion të përkujdesjes për të mitur në Shqipëri është i pasigurt dhe i papërshtatshëm </w:t>
            </w:r>
          </w:p>
        </w:tc>
        <w:tc>
          <w:tcPr>
            <w:tcW w:w="1628" w:type="pct"/>
            <w:shd w:val="clear" w:color="auto" w:fill="auto"/>
          </w:tcPr>
          <w:p w:rsidR="003C4239" w:rsidRPr="00961376" w:rsidRDefault="003C4239" w:rsidP="00E92EF9">
            <w:pPr>
              <w:pStyle w:val="Tabele"/>
              <w:rPr>
                <w:lang w:val="sq-AL"/>
              </w:rPr>
            </w:pPr>
            <w:r w:rsidRPr="00961376">
              <w:rPr>
                <w:lang w:val="sq-AL"/>
              </w:rPr>
              <w:t>Në rast se raporti i vlerësimit i ZRSHSSH</w:t>
            </w:r>
            <w:r w:rsidR="00674FD9" w:rsidRPr="00961376">
              <w:rPr>
                <w:lang w:val="sq-AL"/>
              </w:rPr>
              <w:t>-së</w:t>
            </w:r>
            <w:r w:rsidRPr="00961376">
              <w:rPr>
                <w:lang w:val="sq-AL"/>
              </w:rPr>
              <w:t xml:space="preserve"> konfirmon se kthimi në </w:t>
            </w:r>
            <w:r w:rsidR="000E09CF" w:rsidRPr="00961376">
              <w:rPr>
                <w:lang w:val="sq-AL"/>
              </w:rPr>
              <w:t>familje/komunitet</w:t>
            </w:r>
            <w:r w:rsidRPr="00961376">
              <w:rPr>
                <w:lang w:val="sq-AL"/>
              </w:rPr>
              <w:t xml:space="preserve"> apo në një institucion të përkujdesjes në Shqipëri është i pasigurt dhe i papërshtatshëm </w:t>
            </w: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3. Anëtari i AP</w:t>
            </w:r>
            <w:r w:rsidR="00674FD9" w:rsidRPr="00961376">
              <w:rPr>
                <w:lang w:val="sq-AL"/>
              </w:rPr>
              <w:t>-së</w:t>
            </w:r>
            <w:r w:rsidRPr="00961376">
              <w:rPr>
                <w:lang w:val="sq-AL"/>
              </w:rPr>
              <w:t xml:space="preserve"> nga MPJ</w:t>
            </w:r>
            <w:r w:rsidR="00674FD9" w:rsidRPr="00961376">
              <w:rPr>
                <w:lang w:val="sq-AL"/>
              </w:rPr>
              <w:t>-ja</w:t>
            </w:r>
            <w:r w:rsidRPr="00961376">
              <w:rPr>
                <w:lang w:val="sq-AL"/>
              </w:rPr>
              <w:t xml:space="preserve"> merr kontakt me prindërit/ kujdestarin ligjor të </w:t>
            </w:r>
            <w:r w:rsidR="002D47CB" w:rsidRPr="00961376">
              <w:rPr>
                <w:lang w:val="sq-AL"/>
              </w:rPr>
              <w:t>të miturit/të miturës</w:t>
            </w:r>
            <w:r w:rsidR="00676282" w:rsidRPr="00961376">
              <w:rPr>
                <w:lang w:val="sq-AL"/>
              </w:rPr>
              <w:t xml:space="preserve"> </w:t>
            </w:r>
            <w:r w:rsidRPr="00961376">
              <w:rPr>
                <w:lang w:val="sq-AL"/>
              </w:rPr>
              <w:t>dhe komunikon rezultatet e vlerësimit</w:t>
            </w:r>
          </w:p>
        </w:tc>
        <w:tc>
          <w:tcPr>
            <w:tcW w:w="1628" w:type="pct"/>
            <w:shd w:val="clear" w:color="auto" w:fill="auto"/>
          </w:tcPr>
          <w:p w:rsidR="003C4239" w:rsidRPr="00961376" w:rsidRDefault="003C4239" w:rsidP="00E92EF9">
            <w:pPr>
              <w:pStyle w:val="Tabele"/>
              <w:rPr>
                <w:lang w:val="sq-AL"/>
              </w:rPr>
            </w:pPr>
            <w:r w:rsidRPr="00961376">
              <w:rPr>
                <w:lang w:val="sq-AL"/>
              </w:rPr>
              <w:t>3. Anëtari i AP</w:t>
            </w:r>
            <w:r w:rsidR="00674FD9" w:rsidRPr="00961376">
              <w:rPr>
                <w:lang w:val="sq-AL"/>
              </w:rPr>
              <w:t>-së</w:t>
            </w:r>
            <w:r w:rsidRPr="00961376">
              <w:rPr>
                <w:lang w:val="sq-AL"/>
              </w:rPr>
              <w:t xml:space="preserve"> merr kontakt më institucionin/ ag</w:t>
            </w:r>
            <w:r w:rsidR="00B64457" w:rsidRPr="00961376">
              <w:rPr>
                <w:lang w:val="sq-AL"/>
              </w:rPr>
              <w:t>jencinë ku po ndihmohet personi</w:t>
            </w:r>
            <w:r w:rsidRPr="00961376">
              <w:rPr>
                <w:lang w:val="sq-AL"/>
              </w:rPr>
              <w:t xml:space="preserve"> (drejtpërdrejt, nëpërmjet punonjësit të PDRSH</w:t>
            </w:r>
            <w:r w:rsidR="00674FD9" w:rsidRPr="00961376">
              <w:rPr>
                <w:lang w:val="sq-AL"/>
              </w:rPr>
              <w:t>-së</w:t>
            </w:r>
            <w:r w:rsidRPr="00961376">
              <w:rPr>
                <w:lang w:val="sq-AL"/>
              </w:rPr>
              <w:t xml:space="preserve"> në vendin pritës apo institucionit nga ka ardhur kërkesa për kthim të asistuar), i komunikon rezultatet e vlerësimit dhe i kërkon gjetjen e një zgjidhjeje afatgjatë e të përshtatshme për personin në vendin pritës </w:t>
            </w:r>
          </w:p>
        </w:tc>
      </w:tr>
      <w:tr w:rsidR="003C4239" w:rsidRPr="00961376" w:rsidTr="00AE3B07">
        <w:trPr>
          <w:trHeight w:val="127"/>
          <w:jc w:val="center"/>
        </w:trPr>
        <w:tc>
          <w:tcPr>
            <w:tcW w:w="1698" w:type="pct"/>
            <w:vMerge/>
            <w:shd w:val="clear" w:color="auto" w:fill="auto"/>
            <w:vAlign w:val="center"/>
          </w:tcPr>
          <w:p w:rsidR="003C4239" w:rsidRPr="00961376" w:rsidRDefault="003C4239" w:rsidP="003C4239">
            <w:pPr>
              <w:pStyle w:val="Tabele"/>
              <w:rPr>
                <w:lang w:val="sq-AL"/>
              </w:rPr>
            </w:pPr>
          </w:p>
        </w:tc>
        <w:tc>
          <w:tcPr>
            <w:tcW w:w="1674" w:type="pct"/>
            <w:shd w:val="clear" w:color="auto" w:fill="auto"/>
          </w:tcPr>
          <w:p w:rsidR="003C4239" w:rsidRPr="00961376" w:rsidRDefault="003C4239" w:rsidP="00E92EF9">
            <w:pPr>
              <w:pStyle w:val="Tabele"/>
              <w:rPr>
                <w:lang w:val="sq-AL"/>
              </w:rPr>
            </w:pPr>
            <w:r w:rsidRPr="00961376">
              <w:rPr>
                <w:lang w:val="sq-AL"/>
              </w:rPr>
              <w:t>4. Anëtari i AP</w:t>
            </w:r>
            <w:r w:rsidR="008E4AAE" w:rsidRPr="00961376">
              <w:rPr>
                <w:lang w:val="sq-AL"/>
              </w:rPr>
              <w:t>-së</w:t>
            </w:r>
            <w:r w:rsidRPr="00961376">
              <w:rPr>
                <w:lang w:val="sq-AL"/>
              </w:rPr>
              <w:t xml:space="preserve"> nga MPJ</w:t>
            </w:r>
            <w:r w:rsidR="008E4AAE" w:rsidRPr="00961376">
              <w:rPr>
                <w:lang w:val="sq-AL"/>
              </w:rPr>
              <w:t>-ja</w:t>
            </w:r>
            <w:r w:rsidR="00B64457" w:rsidRPr="00961376">
              <w:rPr>
                <w:lang w:val="sq-AL"/>
              </w:rPr>
              <w:t xml:space="preserve"> merr kontakt me</w:t>
            </w:r>
            <w:r w:rsidRPr="00961376">
              <w:rPr>
                <w:lang w:val="sq-AL"/>
              </w:rPr>
              <w:t xml:space="preserve"> institucionin/ agjencinë ku po ndihmohet </w:t>
            </w:r>
            <w:r w:rsidR="00245253" w:rsidRPr="00961376">
              <w:rPr>
                <w:lang w:val="sq-AL"/>
              </w:rPr>
              <w:t>i mituri/e mitura</w:t>
            </w:r>
            <w:r w:rsidRPr="00961376">
              <w:rPr>
                <w:lang w:val="sq-AL"/>
              </w:rPr>
              <w:t xml:space="preserve"> (drejtpërdrejt, nëpërmjet punonjësit të PDRSH</w:t>
            </w:r>
            <w:r w:rsidR="008E4AAE" w:rsidRPr="00961376">
              <w:rPr>
                <w:lang w:val="sq-AL"/>
              </w:rPr>
              <w:t>-së</w:t>
            </w:r>
            <w:r w:rsidRPr="00961376">
              <w:rPr>
                <w:lang w:val="sq-AL"/>
              </w:rPr>
              <w:t xml:space="preserve"> në vendin pritës apo institucionit nga ka ardhur </w:t>
            </w:r>
            <w:r w:rsidRPr="00961376">
              <w:rPr>
                <w:lang w:val="sq-AL"/>
              </w:rPr>
              <w:lastRenderedPageBreak/>
              <w:t>kërkesa për kthim të asistuar), i komunikon rezultatet e vlerësimit dhe i kërkon gj</w:t>
            </w:r>
            <w:r w:rsidR="00B64457" w:rsidRPr="00961376">
              <w:rPr>
                <w:lang w:val="sq-AL"/>
              </w:rPr>
              <w:t>etjen e një zgjidhjeje afatgjate</w:t>
            </w:r>
            <w:r w:rsidRPr="00961376">
              <w:rPr>
                <w:lang w:val="sq-AL"/>
              </w:rPr>
              <w:t xml:space="preserve"> e</w:t>
            </w:r>
            <w:r w:rsidR="00E92EF9" w:rsidRPr="00961376">
              <w:rPr>
                <w:lang w:val="sq-AL"/>
              </w:rPr>
              <w:t xml:space="preserve"> të përshtatshme për të miturin/</w:t>
            </w:r>
            <w:r w:rsidRPr="00961376">
              <w:rPr>
                <w:lang w:val="sq-AL"/>
              </w:rPr>
              <w:t xml:space="preserve">të miturën në vendin pritës </w:t>
            </w:r>
          </w:p>
        </w:tc>
        <w:tc>
          <w:tcPr>
            <w:tcW w:w="1628" w:type="pct"/>
            <w:shd w:val="clear" w:color="auto" w:fill="auto"/>
          </w:tcPr>
          <w:p w:rsidR="003C4239" w:rsidRPr="00961376" w:rsidRDefault="003C4239" w:rsidP="003C4239">
            <w:pPr>
              <w:pStyle w:val="Tabele"/>
              <w:rPr>
                <w:lang w:val="sq-AL"/>
              </w:rPr>
            </w:pPr>
          </w:p>
        </w:tc>
      </w:tr>
    </w:tbl>
    <w:p w:rsidR="00594671" w:rsidRPr="00961376" w:rsidRDefault="00594671" w:rsidP="008E4AAE">
      <w:pPr>
        <w:pStyle w:val="Paragrafi"/>
        <w:ind w:firstLine="0"/>
        <w:rPr>
          <w:lang w:val="sq-AL"/>
        </w:rPr>
      </w:pPr>
    </w:p>
    <w:p w:rsidR="003C4239" w:rsidRPr="00961376" w:rsidRDefault="003C4239" w:rsidP="003C4239">
      <w:pPr>
        <w:pStyle w:val="Paragrafi"/>
        <w:rPr>
          <w:lang w:val="sq-AL"/>
        </w:rPr>
      </w:pPr>
      <w:bookmarkStart w:id="40" w:name="_Toc297889735"/>
      <w:r w:rsidRPr="00961376">
        <w:rPr>
          <w:lang w:val="sq-AL"/>
        </w:rPr>
        <w:t>8.1.2 Ndihma për kthim vullnetar të shtetasve të huaj</w:t>
      </w:r>
      <w:bookmarkEnd w:id="40"/>
      <w:r w:rsidRPr="00961376">
        <w:rPr>
          <w:lang w:val="sq-AL"/>
        </w:rPr>
        <w:t xml:space="preserve"> </w:t>
      </w:r>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5"/>
        <w:gridCol w:w="3317"/>
        <w:gridCol w:w="3315"/>
      </w:tblGrid>
      <w:tr w:rsidR="003C4239" w:rsidRPr="00961376" w:rsidTr="003C4239">
        <w:trPr>
          <w:tblHeader/>
          <w:jc w:val="center"/>
        </w:trPr>
        <w:tc>
          <w:tcPr>
            <w:tcW w:w="1429" w:type="pct"/>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3C4239">
            <w:pPr>
              <w:pStyle w:val="Tabele"/>
              <w:rPr>
                <w:b/>
                <w:lang w:val="sq-AL"/>
              </w:rPr>
            </w:pPr>
            <w:r w:rsidRPr="00961376">
              <w:rPr>
                <w:b/>
                <w:lang w:val="sq-AL"/>
              </w:rPr>
              <w:t>Kthimi vullnetar i të miturve të huaj në vendin e origjinës</w:t>
            </w:r>
          </w:p>
        </w:tc>
        <w:tc>
          <w:tcPr>
            <w:tcW w:w="1786" w:type="pct"/>
            <w:shd w:val="clear" w:color="auto" w:fill="auto"/>
          </w:tcPr>
          <w:p w:rsidR="003C4239" w:rsidRPr="00961376" w:rsidRDefault="003C4239" w:rsidP="003C4239">
            <w:pPr>
              <w:pStyle w:val="Tabele"/>
              <w:rPr>
                <w:b/>
                <w:lang w:val="sq-AL"/>
              </w:rPr>
            </w:pPr>
            <w:r w:rsidRPr="00961376">
              <w:rPr>
                <w:b/>
                <w:lang w:val="sq-AL"/>
              </w:rPr>
              <w:t>Kthimi vullnetar i të rriturve të huaj në vendin e origjinës</w:t>
            </w:r>
          </w:p>
        </w:tc>
      </w:tr>
      <w:tr w:rsidR="003C4239" w:rsidRPr="00961376" w:rsidTr="003C4239">
        <w:trPr>
          <w:trHeight w:val="1745"/>
          <w:jc w:val="center"/>
        </w:trPr>
        <w:tc>
          <w:tcPr>
            <w:tcW w:w="1429" w:type="pct"/>
            <w:shd w:val="clear" w:color="auto" w:fill="auto"/>
            <w:vAlign w:val="center"/>
          </w:tcPr>
          <w:p w:rsidR="003C4239" w:rsidRPr="00961376" w:rsidRDefault="003C4239" w:rsidP="00E92EF9">
            <w:pPr>
              <w:pStyle w:val="Tabele"/>
              <w:jc w:val="center"/>
              <w:rPr>
                <w:lang w:val="sq-AL"/>
              </w:rPr>
            </w:pPr>
            <w:r w:rsidRPr="00961376">
              <w:rPr>
                <w:lang w:val="sq-AL"/>
              </w:rPr>
              <w:t>Qëllimi</w:t>
            </w:r>
          </w:p>
        </w:tc>
        <w:tc>
          <w:tcPr>
            <w:tcW w:w="1786" w:type="pct"/>
            <w:shd w:val="clear" w:color="auto" w:fill="auto"/>
          </w:tcPr>
          <w:p w:rsidR="003C4239" w:rsidRPr="00961376" w:rsidRDefault="003C4239" w:rsidP="00E92EF9">
            <w:pPr>
              <w:pStyle w:val="Tabele"/>
              <w:rPr>
                <w:lang w:val="sq-AL"/>
              </w:rPr>
            </w:pPr>
            <w:r w:rsidRPr="00961376">
              <w:rPr>
                <w:lang w:val="sq-AL"/>
              </w:rPr>
              <w:t xml:space="preserve">Të zbatohet vullneti i viktimës së trafikimit të mitur të huaj për kthim në vendin e origjinës dhe të sigurohet mbrojtja, rehabilitimi dhe riintegrimi </w:t>
            </w:r>
            <w:r w:rsidR="002D47CB" w:rsidRPr="00961376">
              <w:rPr>
                <w:lang w:val="sq-AL"/>
              </w:rPr>
              <w:t>i tij/e saj</w:t>
            </w:r>
            <w:r w:rsidRPr="00961376">
              <w:rPr>
                <w:lang w:val="sq-AL"/>
              </w:rPr>
              <w:t xml:space="preserve"> aty</w:t>
            </w:r>
          </w:p>
        </w:tc>
        <w:tc>
          <w:tcPr>
            <w:tcW w:w="1786" w:type="pct"/>
            <w:shd w:val="clear" w:color="auto" w:fill="auto"/>
          </w:tcPr>
          <w:p w:rsidR="003C4239" w:rsidRPr="00961376" w:rsidRDefault="003C4239" w:rsidP="003C4239">
            <w:pPr>
              <w:pStyle w:val="Tabele"/>
              <w:rPr>
                <w:lang w:val="sq-AL"/>
              </w:rPr>
            </w:pPr>
            <w:r w:rsidRPr="00961376">
              <w:rPr>
                <w:lang w:val="sq-AL"/>
              </w:rPr>
              <w:t xml:space="preserve">Të zbatohet vullneti i viktimës së trafikimit të huaj për kthim në vendin e origjinës dhe të sigurohet mbrojtja, rehabilitimi dhe riintegrimi </w:t>
            </w:r>
            <w:r w:rsidR="002D47CB" w:rsidRPr="00961376">
              <w:rPr>
                <w:lang w:val="sq-AL"/>
              </w:rPr>
              <w:t>i tij/e saj</w:t>
            </w:r>
            <w:r w:rsidRPr="00961376">
              <w:rPr>
                <w:lang w:val="sq-AL"/>
              </w:rPr>
              <w:t xml:space="preserve"> aty </w:t>
            </w:r>
          </w:p>
        </w:tc>
      </w:tr>
      <w:tr w:rsidR="003C4239" w:rsidRPr="00961376" w:rsidTr="003C4239">
        <w:trPr>
          <w:jc w:val="center"/>
        </w:trPr>
        <w:tc>
          <w:tcPr>
            <w:tcW w:w="1429" w:type="pct"/>
            <w:shd w:val="clear" w:color="auto" w:fill="auto"/>
            <w:vAlign w:val="center"/>
          </w:tcPr>
          <w:p w:rsidR="003C4239" w:rsidRPr="00961376" w:rsidRDefault="003C4239" w:rsidP="003C4239">
            <w:pPr>
              <w:pStyle w:val="Tabele"/>
              <w:jc w:val="center"/>
              <w:rPr>
                <w:lang w:val="sq-AL"/>
              </w:rPr>
            </w:pPr>
            <w:r w:rsidRPr="00961376">
              <w:rPr>
                <w:lang w:val="sq-AL"/>
              </w:rPr>
              <w:t>Treguesit e suksesit</w:t>
            </w:r>
          </w:p>
          <w:p w:rsidR="003C4239" w:rsidRPr="00961376" w:rsidRDefault="003C4239" w:rsidP="003C4239">
            <w:pPr>
              <w:pStyle w:val="Tabele"/>
              <w:jc w:val="center"/>
              <w:rPr>
                <w:lang w:val="sq-AL"/>
              </w:rPr>
            </w:pPr>
          </w:p>
        </w:tc>
        <w:tc>
          <w:tcPr>
            <w:tcW w:w="1786" w:type="pct"/>
            <w:shd w:val="clear" w:color="auto" w:fill="auto"/>
          </w:tcPr>
          <w:p w:rsidR="003C4239" w:rsidRPr="00961376" w:rsidRDefault="003C4239" w:rsidP="003C4239">
            <w:pPr>
              <w:pStyle w:val="Tabele"/>
              <w:rPr>
                <w:lang w:val="sq-AL"/>
              </w:rPr>
            </w:pPr>
            <w:r w:rsidRPr="00961376">
              <w:rPr>
                <w:lang w:val="sq-AL"/>
              </w:rPr>
              <w:t xml:space="preserve">Numri i të miturve shtetas të huaj, viktima të mundshme trafikimi ose viktima të trafikimit të ndihmuar të kthehen dhe rehabilitohen në një mjedis të përshtatshëm e të mbrojtur në vendin e origjinës </w:t>
            </w:r>
          </w:p>
          <w:p w:rsidR="003C4239" w:rsidRPr="00961376" w:rsidRDefault="003C4239" w:rsidP="003C4239">
            <w:pPr>
              <w:pStyle w:val="Tabele"/>
              <w:rPr>
                <w:lang w:val="sq-AL"/>
              </w:rPr>
            </w:pPr>
          </w:p>
        </w:tc>
        <w:tc>
          <w:tcPr>
            <w:tcW w:w="1786" w:type="pct"/>
            <w:shd w:val="clear" w:color="auto" w:fill="auto"/>
          </w:tcPr>
          <w:p w:rsidR="003C4239" w:rsidRPr="00961376" w:rsidRDefault="003C4239" w:rsidP="003C4239">
            <w:pPr>
              <w:pStyle w:val="Tabele"/>
              <w:rPr>
                <w:lang w:val="sq-AL"/>
              </w:rPr>
            </w:pPr>
            <w:r w:rsidRPr="00961376">
              <w:rPr>
                <w:lang w:val="sq-AL"/>
              </w:rPr>
              <w:t xml:space="preserve">Numri i të rriturve shtetas të huaj, viktima të mundshme trafikimi ose viktima të trafikimit të ndihmuar të kthehen dhe rehabilitohen në një mjedis të përshtatshëm e të mbrojtur në vendin e origjinës </w:t>
            </w:r>
          </w:p>
          <w:p w:rsidR="003C4239" w:rsidRPr="00961376" w:rsidRDefault="003C4239" w:rsidP="003C4239">
            <w:pPr>
              <w:pStyle w:val="Tabele"/>
              <w:rPr>
                <w:lang w:val="sq-AL"/>
              </w:rPr>
            </w:pPr>
          </w:p>
        </w:tc>
      </w:tr>
      <w:tr w:rsidR="003C4239" w:rsidRPr="00961376" w:rsidTr="003C4239">
        <w:trPr>
          <w:jc w:val="center"/>
        </w:trPr>
        <w:tc>
          <w:tcPr>
            <w:tcW w:w="1429" w:type="pct"/>
            <w:shd w:val="clear" w:color="auto" w:fill="auto"/>
            <w:vAlign w:val="center"/>
          </w:tcPr>
          <w:p w:rsidR="003C4239" w:rsidRPr="00961376" w:rsidRDefault="003C4239" w:rsidP="00E92EF9">
            <w:pPr>
              <w:pStyle w:val="Tabele"/>
              <w:jc w:val="center"/>
              <w:rPr>
                <w:lang w:val="sq-AL"/>
              </w:rPr>
            </w:pPr>
            <w:r w:rsidRPr="00961376">
              <w:rPr>
                <w:lang w:val="sq-AL"/>
              </w:rPr>
              <w:t>Metoda</w:t>
            </w:r>
          </w:p>
        </w:tc>
        <w:tc>
          <w:tcPr>
            <w:tcW w:w="1786" w:type="pct"/>
            <w:shd w:val="clear" w:color="auto" w:fill="auto"/>
          </w:tcPr>
          <w:p w:rsidR="003C4239" w:rsidRPr="00961376" w:rsidRDefault="003C4239" w:rsidP="003C4239">
            <w:pPr>
              <w:pStyle w:val="Tabele"/>
              <w:rPr>
                <w:lang w:val="sq-AL"/>
              </w:rPr>
            </w:pPr>
            <w:r w:rsidRPr="00961376">
              <w:rPr>
                <w:lang w:val="sq-AL"/>
              </w:rPr>
              <w:t xml:space="preserve">Mbledhja, analiza, shkëmbimi i informacionit, dhe veprime të ngritjes së fondeve organizimit të udhëtimit dhe pritjes së </w:t>
            </w:r>
            <w:r w:rsidR="002D47CB" w:rsidRPr="00961376">
              <w:rPr>
                <w:lang w:val="sq-AL"/>
              </w:rPr>
              <w:t>të miturit/të miturës</w:t>
            </w:r>
            <w:r w:rsidR="00676282" w:rsidRPr="00961376">
              <w:rPr>
                <w:lang w:val="sq-AL"/>
              </w:rPr>
              <w:t xml:space="preserve"> </w:t>
            </w:r>
            <w:r w:rsidRPr="00961376">
              <w:rPr>
                <w:lang w:val="sq-AL"/>
              </w:rPr>
              <w:t xml:space="preserve">në vendin e origjinës </w:t>
            </w:r>
          </w:p>
        </w:tc>
        <w:tc>
          <w:tcPr>
            <w:tcW w:w="1786" w:type="pct"/>
            <w:shd w:val="clear" w:color="auto" w:fill="auto"/>
          </w:tcPr>
          <w:p w:rsidR="003C4239" w:rsidRPr="00961376" w:rsidRDefault="003C4239" w:rsidP="003C4239">
            <w:pPr>
              <w:pStyle w:val="Tabele"/>
              <w:rPr>
                <w:lang w:val="sq-AL"/>
              </w:rPr>
            </w:pPr>
            <w:r w:rsidRPr="00961376">
              <w:rPr>
                <w:lang w:val="sq-AL"/>
              </w:rPr>
              <w:t>Mbledhja, analiza, shkëmbimi i informacionit, dhe veprime të ngritjes së fondeve, organizimit të udhëtimit dhe pritjes së të rriturit/ të rriturës në vendin e origjinës</w:t>
            </w:r>
          </w:p>
        </w:tc>
      </w:tr>
      <w:tr w:rsidR="003C4239" w:rsidRPr="00961376" w:rsidTr="003C4239">
        <w:trPr>
          <w:jc w:val="center"/>
        </w:trPr>
        <w:tc>
          <w:tcPr>
            <w:tcW w:w="1429" w:type="pct"/>
            <w:shd w:val="clear" w:color="auto" w:fill="auto"/>
            <w:vAlign w:val="center"/>
          </w:tcPr>
          <w:p w:rsidR="003C4239" w:rsidRPr="00961376" w:rsidRDefault="003C4239" w:rsidP="00E92EF9">
            <w:pPr>
              <w:pStyle w:val="Tabele"/>
              <w:jc w:val="center"/>
              <w:rPr>
                <w:lang w:val="sq-AL"/>
              </w:rPr>
            </w:pPr>
            <w:r w:rsidRPr="00961376">
              <w:rPr>
                <w:lang w:val="sq-AL"/>
              </w:rPr>
              <w:t>Përgjegjës i drejtpërdrejtë/kush e bën</w:t>
            </w:r>
          </w:p>
        </w:tc>
        <w:tc>
          <w:tcPr>
            <w:tcW w:w="1786" w:type="pct"/>
            <w:shd w:val="clear" w:color="auto" w:fill="auto"/>
          </w:tcPr>
          <w:p w:rsidR="003C4239" w:rsidRPr="00961376" w:rsidRDefault="003C4239" w:rsidP="003C4239">
            <w:pPr>
              <w:pStyle w:val="Tabele"/>
              <w:rPr>
                <w:lang w:val="sq-AL"/>
              </w:rPr>
            </w:pPr>
            <w:r w:rsidRPr="00961376">
              <w:rPr>
                <w:lang w:val="sq-AL"/>
              </w:rPr>
              <w:t>Anëtarët e autoritetit përgjegjës nga MPJ</w:t>
            </w:r>
            <w:r w:rsidR="008E4AAE" w:rsidRPr="00961376">
              <w:rPr>
                <w:lang w:val="sq-AL"/>
              </w:rPr>
              <w:t>-ja</w:t>
            </w:r>
          </w:p>
        </w:tc>
        <w:tc>
          <w:tcPr>
            <w:tcW w:w="1786" w:type="pct"/>
            <w:shd w:val="clear" w:color="auto" w:fill="auto"/>
          </w:tcPr>
          <w:p w:rsidR="003C4239" w:rsidRPr="00961376" w:rsidRDefault="003C4239" w:rsidP="003C4239">
            <w:pPr>
              <w:pStyle w:val="Tabele"/>
              <w:rPr>
                <w:lang w:val="sq-AL"/>
              </w:rPr>
            </w:pPr>
            <w:r w:rsidRPr="00961376">
              <w:rPr>
                <w:lang w:val="sq-AL"/>
              </w:rPr>
              <w:t>Anëtarë të autoritetit përgjegjës nga MPJ</w:t>
            </w:r>
            <w:r w:rsidR="008E4AAE" w:rsidRPr="00961376">
              <w:rPr>
                <w:lang w:val="sq-AL"/>
              </w:rPr>
              <w:t>-ja</w:t>
            </w:r>
          </w:p>
        </w:tc>
      </w:tr>
      <w:tr w:rsidR="003C4239" w:rsidRPr="00961376" w:rsidTr="003C4239">
        <w:trPr>
          <w:jc w:val="center"/>
        </w:trPr>
        <w:tc>
          <w:tcPr>
            <w:tcW w:w="1429" w:type="pct"/>
            <w:shd w:val="clear" w:color="auto" w:fill="auto"/>
            <w:vAlign w:val="center"/>
          </w:tcPr>
          <w:p w:rsidR="003C4239" w:rsidRPr="00961376" w:rsidRDefault="003C4239" w:rsidP="003C4239">
            <w:pPr>
              <w:pStyle w:val="Tabele"/>
              <w:jc w:val="center"/>
              <w:rPr>
                <w:lang w:val="sq-AL"/>
              </w:rPr>
            </w:pPr>
            <w:r w:rsidRPr="00961376">
              <w:rPr>
                <w:lang w:val="sq-AL"/>
              </w:rPr>
              <w:t>Monitor</w:t>
            </w:r>
            <w:r w:rsidR="008E4AAE" w:rsidRPr="00961376">
              <w:rPr>
                <w:lang w:val="sq-AL"/>
              </w:rPr>
              <w:t>ues i drejtpërdrejtë i procesit</w:t>
            </w:r>
          </w:p>
        </w:tc>
        <w:tc>
          <w:tcPr>
            <w:tcW w:w="1786" w:type="pct"/>
            <w:shd w:val="clear" w:color="auto" w:fill="auto"/>
          </w:tcPr>
          <w:p w:rsidR="003C4239" w:rsidRPr="00961376" w:rsidRDefault="003C4239" w:rsidP="003C4239">
            <w:pPr>
              <w:pStyle w:val="Tabele"/>
              <w:rPr>
                <w:lang w:val="sq-AL"/>
              </w:rPr>
            </w:pPr>
            <w:r w:rsidRPr="00961376">
              <w:rPr>
                <w:lang w:val="sq-AL"/>
              </w:rPr>
              <w:t>Zyra</w:t>
            </w:r>
            <w:r w:rsidR="008E4AAE" w:rsidRPr="00961376">
              <w:rPr>
                <w:lang w:val="sq-AL"/>
              </w:rPr>
              <w:t xml:space="preserve"> e Koordinatorit Kombëtar Antit</w:t>
            </w:r>
            <w:r w:rsidRPr="00961376">
              <w:rPr>
                <w:lang w:val="sq-AL"/>
              </w:rPr>
              <w:t xml:space="preserve">rafikim </w:t>
            </w:r>
          </w:p>
        </w:tc>
        <w:tc>
          <w:tcPr>
            <w:tcW w:w="1786" w:type="pct"/>
            <w:shd w:val="clear" w:color="auto" w:fill="auto"/>
          </w:tcPr>
          <w:p w:rsidR="003C4239" w:rsidRPr="00961376" w:rsidRDefault="003C4239" w:rsidP="003C4239">
            <w:pPr>
              <w:pStyle w:val="Tabele"/>
              <w:rPr>
                <w:lang w:val="sq-AL"/>
              </w:rPr>
            </w:pPr>
            <w:r w:rsidRPr="00961376">
              <w:rPr>
                <w:lang w:val="sq-AL"/>
              </w:rPr>
              <w:t>Zyra</w:t>
            </w:r>
            <w:r w:rsidR="008E4AAE" w:rsidRPr="00961376">
              <w:rPr>
                <w:lang w:val="sq-AL"/>
              </w:rPr>
              <w:t xml:space="preserve"> e Koordinatorit Kombëtar Antit</w:t>
            </w:r>
            <w:r w:rsidRPr="00961376">
              <w:rPr>
                <w:lang w:val="sq-AL"/>
              </w:rPr>
              <w:t xml:space="preserve">rafikim </w:t>
            </w:r>
          </w:p>
        </w:tc>
      </w:tr>
      <w:tr w:rsidR="003C4239" w:rsidRPr="00961376" w:rsidTr="003C4239">
        <w:trPr>
          <w:trHeight w:val="39"/>
          <w:jc w:val="center"/>
        </w:trPr>
        <w:tc>
          <w:tcPr>
            <w:tcW w:w="1429" w:type="pct"/>
            <w:shd w:val="clear" w:color="auto" w:fill="auto"/>
            <w:vAlign w:val="center"/>
          </w:tcPr>
          <w:p w:rsidR="003C4239" w:rsidRPr="00961376" w:rsidRDefault="003C4239" w:rsidP="00E92EF9">
            <w:pPr>
              <w:pStyle w:val="Tabele"/>
              <w:jc w:val="center"/>
              <w:rPr>
                <w:lang w:val="sq-AL"/>
              </w:rPr>
            </w:pPr>
            <w:r w:rsidRPr="00961376">
              <w:rPr>
                <w:lang w:val="sq-AL"/>
              </w:rPr>
              <w:t>Koha</w:t>
            </w:r>
          </w:p>
        </w:tc>
        <w:tc>
          <w:tcPr>
            <w:tcW w:w="1786" w:type="pct"/>
            <w:shd w:val="clear" w:color="auto" w:fill="auto"/>
          </w:tcPr>
          <w:p w:rsidR="003C4239" w:rsidRPr="00961376" w:rsidRDefault="003C4239" w:rsidP="003C4239">
            <w:pPr>
              <w:pStyle w:val="Tabele"/>
              <w:rPr>
                <w:lang w:val="sq-AL"/>
              </w:rPr>
            </w:pPr>
            <w:r w:rsidRPr="00961376">
              <w:rPr>
                <w:lang w:val="sq-AL"/>
              </w:rPr>
              <w:t xml:space="preserve">Maksimumi 1 muaj nga kërkesa për kthim vullnetar të ndihmuar të të miturit viktimë e mundshme ose viktimë trafikimi </w:t>
            </w:r>
          </w:p>
        </w:tc>
        <w:tc>
          <w:tcPr>
            <w:tcW w:w="1786" w:type="pct"/>
            <w:shd w:val="clear" w:color="auto" w:fill="auto"/>
          </w:tcPr>
          <w:p w:rsidR="003C4239" w:rsidRPr="00961376" w:rsidRDefault="003C4239" w:rsidP="003C4239">
            <w:pPr>
              <w:pStyle w:val="Tabele"/>
              <w:rPr>
                <w:lang w:val="sq-AL"/>
              </w:rPr>
            </w:pPr>
            <w:r w:rsidRPr="00961376">
              <w:rPr>
                <w:lang w:val="sq-AL"/>
              </w:rPr>
              <w:t xml:space="preserve">Maksimumi 1 muaj nga kërkesa për kthim vullnetar të ndihmuar të personit viktimë e mundshme ose viktimë trafikimi </w:t>
            </w:r>
          </w:p>
        </w:tc>
      </w:tr>
      <w:tr w:rsidR="003C4239" w:rsidRPr="00961376" w:rsidTr="003C4239">
        <w:trPr>
          <w:trHeight w:val="39"/>
          <w:jc w:val="center"/>
        </w:trPr>
        <w:tc>
          <w:tcPr>
            <w:tcW w:w="1429" w:type="pct"/>
            <w:shd w:val="clear" w:color="auto" w:fill="auto"/>
            <w:vAlign w:val="center"/>
          </w:tcPr>
          <w:p w:rsidR="003C4239" w:rsidRPr="00961376" w:rsidRDefault="003C4239" w:rsidP="00E92EF9">
            <w:pPr>
              <w:pStyle w:val="Tabele"/>
              <w:jc w:val="center"/>
              <w:rPr>
                <w:lang w:val="sq-AL"/>
              </w:rPr>
            </w:pPr>
            <w:r w:rsidRPr="00961376">
              <w:rPr>
                <w:lang w:val="sq-AL"/>
              </w:rPr>
              <w:t>Vendi</w:t>
            </w:r>
          </w:p>
        </w:tc>
        <w:tc>
          <w:tcPr>
            <w:tcW w:w="1786" w:type="pct"/>
            <w:shd w:val="clear" w:color="auto" w:fill="auto"/>
          </w:tcPr>
          <w:p w:rsidR="003C4239" w:rsidRPr="00961376" w:rsidRDefault="003C4239" w:rsidP="003C4239">
            <w:pPr>
              <w:pStyle w:val="Tabele"/>
              <w:rPr>
                <w:lang w:val="sq-AL"/>
              </w:rPr>
            </w:pPr>
            <w:r w:rsidRPr="00961376">
              <w:rPr>
                <w:lang w:val="sq-AL"/>
              </w:rPr>
              <w:t>Zyrat e anëtarëve të AP-së nga MPJ</w:t>
            </w:r>
            <w:r w:rsidR="008E4AAE" w:rsidRPr="00961376">
              <w:rPr>
                <w:lang w:val="sq-AL"/>
              </w:rPr>
              <w:t>-ja</w:t>
            </w:r>
            <w:r w:rsidRPr="00961376">
              <w:rPr>
                <w:lang w:val="sq-AL"/>
              </w:rPr>
              <w:t xml:space="preserve"> </w:t>
            </w:r>
          </w:p>
        </w:tc>
        <w:tc>
          <w:tcPr>
            <w:tcW w:w="1786" w:type="pct"/>
            <w:shd w:val="clear" w:color="auto" w:fill="auto"/>
          </w:tcPr>
          <w:p w:rsidR="003C4239" w:rsidRPr="00961376" w:rsidRDefault="003C4239" w:rsidP="003C4239">
            <w:pPr>
              <w:pStyle w:val="Tabele"/>
              <w:rPr>
                <w:lang w:val="sq-AL"/>
              </w:rPr>
            </w:pPr>
            <w:r w:rsidRPr="00961376">
              <w:rPr>
                <w:lang w:val="sq-AL"/>
              </w:rPr>
              <w:t>Zyrat e anëtarëve të AP-së nga MPJ</w:t>
            </w:r>
            <w:r w:rsidR="008E4AAE" w:rsidRPr="00961376">
              <w:rPr>
                <w:lang w:val="sq-AL"/>
              </w:rPr>
              <w:t>-ja</w:t>
            </w:r>
            <w:r w:rsidRPr="00961376">
              <w:rPr>
                <w:lang w:val="sq-AL"/>
              </w:rPr>
              <w:t xml:space="preserve"> </w:t>
            </w:r>
          </w:p>
        </w:tc>
      </w:tr>
      <w:tr w:rsidR="003C4239" w:rsidRPr="00961376" w:rsidTr="003C4239">
        <w:trPr>
          <w:trHeight w:val="129"/>
          <w:jc w:val="center"/>
        </w:trPr>
        <w:tc>
          <w:tcPr>
            <w:tcW w:w="1429" w:type="pct"/>
            <w:vMerge w:val="restar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786" w:type="pct"/>
            <w:shd w:val="clear" w:color="auto" w:fill="auto"/>
          </w:tcPr>
          <w:p w:rsidR="003C4239" w:rsidRPr="00961376" w:rsidRDefault="003C4239" w:rsidP="009600C3">
            <w:pPr>
              <w:pStyle w:val="Tabele"/>
              <w:rPr>
                <w:lang w:val="sq-AL"/>
              </w:rPr>
            </w:pPr>
            <w:r w:rsidRPr="00961376">
              <w:rPr>
                <w:lang w:val="sq-AL"/>
              </w:rPr>
              <w:t>Deklaratë e konfidencialitetit me përkthyesin (</w:t>
            </w:r>
            <w:r w:rsidR="00715B42" w:rsidRPr="00961376">
              <w:rPr>
                <w:lang w:val="sq-AL"/>
              </w:rPr>
              <w:t>aneksi</w:t>
            </w:r>
            <w:r w:rsidRPr="00961376">
              <w:rPr>
                <w:lang w:val="sq-AL"/>
              </w:rPr>
              <w:t xml:space="preserve"> 9.1) </w:t>
            </w:r>
          </w:p>
        </w:tc>
        <w:tc>
          <w:tcPr>
            <w:tcW w:w="1786" w:type="pct"/>
            <w:shd w:val="clear" w:color="auto" w:fill="auto"/>
          </w:tcPr>
          <w:p w:rsidR="003C4239" w:rsidRPr="00961376" w:rsidRDefault="003C4239" w:rsidP="009600C3">
            <w:pPr>
              <w:pStyle w:val="Tabele"/>
              <w:rPr>
                <w:lang w:val="sq-AL"/>
              </w:rPr>
            </w:pPr>
            <w:r w:rsidRPr="00961376">
              <w:rPr>
                <w:lang w:val="sq-AL"/>
              </w:rPr>
              <w:t>Deklaratë e konfidencialitetit me përkthyesin (</w:t>
            </w:r>
            <w:r w:rsidR="00715B42" w:rsidRPr="00961376">
              <w:rPr>
                <w:lang w:val="sq-AL"/>
              </w:rPr>
              <w:t>aneksi</w:t>
            </w:r>
            <w:r w:rsidRPr="00961376">
              <w:rPr>
                <w:lang w:val="sq-AL"/>
              </w:rPr>
              <w:t xml:space="preserve"> 9.1) </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 xml:space="preserve">Listë e azhurnuar e autoriteteve përgjegjëse për identifikimin dhe mbrojtjen e viktimave të trafikimit në vendet e origjinës </w:t>
            </w:r>
          </w:p>
        </w:tc>
        <w:tc>
          <w:tcPr>
            <w:tcW w:w="1786" w:type="pct"/>
            <w:shd w:val="clear" w:color="auto" w:fill="auto"/>
          </w:tcPr>
          <w:p w:rsidR="003C4239" w:rsidRPr="00961376" w:rsidRDefault="003C4239" w:rsidP="00E92EF9">
            <w:pPr>
              <w:pStyle w:val="Tabele"/>
              <w:rPr>
                <w:lang w:val="sq-AL"/>
              </w:rPr>
            </w:pPr>
            <w:r w:rsidRPr="00961376">
              <w:rPr>
                <w:lang w:val="sq-AL"/>
              </w:rPr>
              <w:t xml:space="preserve">Listë e azhurnuar e autoriteteve përgjegjëse për identifikimin dhe mbrojtjen e viktimave të trafikimit në vendet e origjinës </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9600C3">
            <w:pPr>
              <w:pStyle w:val="Tabele"/>
              <w:rPr>
                <w:lang w:val="sq-AL"/>
              </w:rPr>
            </w:pPr>
            <w:r w:rsidRPr="00961376">
              <w:rPr>
                <w:lang w:val="sq-AL"/>
              </w:rPr>
              <w:t>Kërkesë tek AP</w:t>
            </w:r>
            <w:r w:rsidR="000C59AD" w:rsidRPr="00961376">
              <w:rPr>
                <w:lang w:val="sq-AL"/>
              </w:rPr>
              <w:t>-ja</w:t>
            </w:r>
            <w:r w:rsidRPr="00961376">
              <w:rPr>
                <w:lang w:val="sq-AL"/>
              </w:rPr>
              <w:t xml:space="preserve"> për ndihmë për </w:t>
            </w:r>
            <w:r w:rsidRPr="00961376">
              <w:rPr>
                <w:lang w:val="sq-AL"/>
              </w:rPr>
              <w:lastRenderedPageBreak/>
              <w:t>kthim (</w:t>
            </w:r>
            <w:r w:rsidR="00715B42" w:rsidRPr="00961376">
              <w:rPr>
                <w:lang w:val="sq-AL"/>
              </w:rPr>
              <w:t>aneksi</w:t>
            </w:r>
            <w:r w:rsidR="00E92EF9" w:rsidRPr="00961376">
              <w:rPr>
                <w:lang w:val="sq-AL"/>
              </w:rPr>
              <w:t xml:space="preserve"> 9.16)</w:t>
            </w:r>
          </w:p>
        </w:tc>
        <w:tc>
          <w:tcPr>
            <w:tcW w:w="1786" w:type="pct"/>
            <w:shd w:val="clear" w:color="auto" w:fill="auto"/>
          </w:tcPr>
          <w:p w:rsidR="003C4239" w:rsidRPr="00961376" w:rsidRDefault="003C4239" w:rsidP="00E92EF9">
            <w:pPr>
              <w:pStyle w:val="Tabele"/>
              <w:rPr>
                <w:lang w:val="sq-AL"/>
              </w:rPr>
            </w:pPr>
            <w:r w:rsidRPr="00961376">
              <w:rPr>
                <w:lang w:val="sq-AL"/>
              </w:rPr>
              <w:lastRenderedPageBreak/>
              <w:t>Kërkesë tek AP</w:t>
            </w:r>
            <w:r w:rsidR="000C59AD" w:rsidRPr="00961376">
              <w:rPr>
                <w:lang w:val="sq-AL"/>
              </w:rPr>
              <w:t>-ja</w:t>
            </w:r>
            <w:r w:rsidRPr="00961376">
              <w:rPr>
                <w:lang w:val="sq-AL"/>
              </w:rPr>
              <w:t xml:space="preserve"> për ndihmë për </w:t>
            </w:r>
            <w:r w:rsidRPr="00961376">
              <w:rPr>
                <w:lang w:val="sq-AL"/>
              </w:rPr>
              <w:lastRenderedPageBreak/>
              <w:t>kthim (</w:t>
            </w:r>
            <w:r w:rsidR="00715B42" w:rsidRPr="00961376">
              <w:rPr>
                <w:lang w:val="sq-AL"/>
              </w:rPr>
              <w:t>aneksi</w:t>
            </w:r>
            <w:r w:rsidRPr="00961376">
              <w:rPr>
                <w:lang w:val="sq-AL"/>
              </w:rPr>
              <w:t xml:space="preserve"> 9.16)</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Informacion tek AP</w:t>
            </w:r>
            <w:r w:rsidR="000C59AD" w:rsidRPr="00961376">
              <w:rPr>
                <w:lang w:val="sq-AL"/>
              </w:rPr>
              <w:t>-ja</w:t>
            </w:r>
            <w:r w:rsidRPr="00961376">
              <w:rPr>
                <w:lang w:val="sq-AL"/>
              </w:rPr>
              <w:t xml:space="preserve"> në mbështetje të kërkesës për kthim vullnetar të asistuar (</w:t>
            </w:r>
            <w:r w:rsidR="00715B42" w:rsidRPr="00961376">
              <w:rPr>
                <w:lang w:val="sq-AL"/>
              </w:rPr>
              <w:t>aneksi</w:t>
            </w:r>
            <w:r w:rsidRPr="00961376">
              <w:rPr>
                <w:lang w:val="sq-AL"/>
              </w:rPr>
              <w:t xml:space="preserve"> 9.17) </w:t>
            </w:r>
          </w:p>
        </w:tc>
        <w:tc>
          <w:tcPr>
            <w:tcW w:w="1786" w:type="pct"/>
            <w:shd w:val="clear" w:color="auto" w:fill="auto"/>
          </w:tcPr>
          <w:p w:rsidR="003C4239" w:rsidRPr="00961376" w:rsidRDefault="003C4239" w:rsidP="00E92EF9">
            <w:pPr>
              <w:pStyle w:val="Tabele"/>
              <w:rPr>
                <w:lang w:val="sq-AL"/>
              </w:rPr>
            </w:pPr>
            <w:r w:rsidRPr="00961376">
              <w:rPr>
                <w:lang w:val="sq-AL"/>
              </w:rPr>
              <w:t>Informacion tek AP</w:t>
            </w:r>
            <w:r w:rsidR="000C59AD" w:rsidRPr="00961376">
              <w:rPr>
                <w:lang w:val="sq-AL"/>
              </w:rPr>
              <w:t>-ja</w:t>
            </w:r>
            <w:r w:rsidRPr="00961376">
              <w:rPr>
                <w:lang w:val="sq-AL"/>
              </w:rPr>
              <w:t xml:space="preserve"> në mbështetje të kërkesës për kthim vullnetar të asistuar (</w:t>
            </w:r>
            <w:r w:rsidR="00715B42" w:rsidRPr="00961376">
              <w:rPr>
                <w:lang w:val="sq-AL"/>
              </w:rPr>
              <w:t>aneksi</w:t>
            </w:r>
            <w:r w:rsidRPr="00961376">
              <w:rPr>
                <w:lang w:val="sq-AL"/>
              </w:rPr>
              <w:t xml:space="preserve"> 9.17)</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Dokumenti i identifikimit/ udhëtimit (në rast se ka nevojë)</w:t>
            </w:r>
          </w:p>
        </w:tc>
        <w:tc>
          <w:tcPr>
            <w:tcW w:w="1786" w:type="pct"/>
            <w:shd w:val="clear" w:color="auto" w:fill="auto"/>
          </w:tcPr>
          <w:p w:rsidR="003C4239" w:rsidRPr="00961376" w:rsidRDefault="003C4239" w:rsidP="00E92EF9">
            <w:pPr>
              <w:pStyle w:val="Tabele"/>
              <w:rPr>
                <w:lang w:val="sq-AL"/>
              </w:rPr>
            </w:pPr>
            <w:r w:rsidRPr="00961376">
              <w:rPr>
                <w:lang w:val="sq-AL"/>
              </w:rPr>
              <w:t>Dokumenti i identifikimit/ udhëtimit (në rast se ka nevojë)</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Dokumente që njohin e shtetësinë e të miturit (në rast se ka nevojë)</w:t>
            </w:r>
          </w:p>
        </w:tc>
        <w:tc>
          <w:tcPr>
            <w:tcW w:w="1786" w:type="pct"/>
            <w:shd w:val="clear" w:color="auto" w:fill="auto"/>
          </w:tcPr>
          <w:p w:rsidR="003C4239" w:rsidRPr="00961376" w:rsidRDefault="003C4239" w:rsidP="00E92EF9">
            <w:pPr>
              <w:pStyle w:val="Tabele"/>
              <w:rPr>
                <w:lang w:val="sq-AL"/>
              </w:rPr>
            </w:pPr>
            <w:r w:rsidRPr="00961376">
              <w:rPr>
                <w:lang w:val="sq-AL"/>
              </w:rPr>
              <w:t>Dokumente që njohin e shtetësinë e personit (në rast se ka nevojë)</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 xml:space="preserve">Kërkesa e AP-së për vlerësimin social ekonomik dhe sigurisë në kthim drejtuar autoriteteve të vendit të origjinës (shih si model </w:t>
            </w:r>
            <w:r w:rsidR="00715B42" w:rsidRPr="00961376">
              <w:rPr>
                <w:lang w:val="sq-AL"/>
              </w:rPr>
              <w:t>aneksi</w:t>
            </w:r>
            <w:r w:rsidR="00E92EF9" w:rsidRPr="00961376">
              <w:rPr>
                <w:lang w:val="sq-AL"/>
              </w:rPr>
              <w:t>n 9.</w:t>
            </w:r>
            <w:r w:rsidRPr="00961376">
              <w:rPr>
                <w:lang w:val="sq-AL"/>
              </w:rPr>
              <w:t>18)</w:t>
            </w:r>
          </w:p>
        </w:tc>
        <w:tc>
          <w:tcPr>
            <w:tcW w:w="1786" w:type="pct"/>
            <w:shd w:val="clear" w:color="auto" w:fill="auto"/>
          </w:tcPr>
          <w:p w:rsidR="003C4239" w:rsidRPr="00961376" w:rsidRDefault="003C4239" w:rsidP="003C4239">
            <w:pPr>
              <w:pStyle w:val="Tabele"/>
              <w:rPr>
                <w:lang w:val="sq-AL"/>
              </w:rPr>
            </w:pPr>
            <w:r w:rsidRPr="00961376">
              <w:rPr>
                <w:lang w:val="sq-AL"/>
              </w:rPr>
              <w:t xml:space="preserve">Kërkesa e AP-së për vlerësimin social ekonomik dhe sigurisë në kthim (shih si model </w:t>
            </w:r>
            <w:r w:rsidR="00715B42" w:rsidRPr="00961376">
              <w:rPr>
                <w:lang w:val="sq-AL"/>
              </w:rPr>
              <w:t>aneksi</w:t>
            </w:r>
            <w:r w:rsidRPr="00961376">
              <w:rPr>
                <w:lang w:val="sq-AL"/>
              </w:rPr>
              <w:t>n 9.18)</w:t>
            </w:r>
          </w:p>
          <w:p w:rsidR="003C4239" w:rsidRPr="00961376" w:rsidRDefault="003C4239" w:rsidP="003C4239">
            <w:pPr>
              <w:pStyle w:val="Tabele"/>
              <w:rPr>
                <w:lang w:val="sq-AL"/>
              </w:rPr>
            </w:pP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Dokumenti i vlerësimit të situatës social ekonomike dhe sigurisë</w:t>
            </w:r>
            <w:r w:rsidR="000C59AD" w:rsidRPr="00961376">
              <w:rPr>
                <w:lang w:val="sq-AL"/>
              </w:rPr>
              <w:t xml:space="preserve"> së të miturit për kthim dhe ri</w:t>
            </w:r>
            <w:r w:rsidRPr="00961376">
              <w:rPr>
                <w:lang w:val="sq-AL"/>
              </w:rPr>
              <w:t xml:space="preserve">integrim (pritjet sipas modelit të </w:t>
            </w:r>
            <w:r w:rsidR="00715B42" w:rsidRPr="00961376">
              <w:rPr>
                <w:lang w:val="sq-AL"/>
              </w:rPr>
              <w:t>aneksi</w:t>
            </w:r>
            <w:r w:rsidRPr="00961376">
              <w:rPr>
                <w:lang w:val="sq-AL"/>
              </w:rPr>
              <w:t xml:space="preserve">t 9.19) </w:t>
            </w:r>
          </w:p>
        </w:tc>
        <w:tc>
          <w:tcPr>
            <w:tcW w:w="1786" w:type="pct"/>
            <w:shd w:val="clear" w:color="auto" w:fill="auto"/>
          </w:tcPr>
          <w:p w:rsidR="003C4239" w:rsidRPr="00961376" w:rsidRDefault="003C4239" w:rsidP="003C4239">
            <w:pPr>
              <w:pStyle w:val="Tabele"/>
              <w:rPr>
                <w:lang w:val="sq-AL"/>
              </w:rPr>
            </w:pPr>
            <w:r w:rsidRPr="00961376">
              <w:rPr>
                <w:lang w:val="sq-AL"/>
              </w:rPr>
              <w:t>Leje e përkohshme qëndrimi nëse personi nuk ka</w:t>
            </w:r>
          </w:p>
          <w:p w:rsidR="003C4239" w:rsidRPr="00961376" w:rsidRDefault="003C4239" w:rsidP="003C4239">
            <w:pPr>
              <w:pStyle w:val="Tabele"/>
              <w:rPr>
                <w:lang w:val="sq-AL"/>
              </w:rPr>
            </w:pP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3C4239">
            <w:pPr>
              <w:pStyle w:val="Tabele"/>
              <w:rPr>
                <w:lang w:val="sq-AL"/>
              </w:rPr>
            </w:pPr>
            <w:r w:rsidRPr="00961376">
              <w:rPr>
                <w:lang w:val="sq-AL"/>
              </w:rPr>
              <w:t xml:space="preserve">Autorizim i </w:t>
            </w:r>
            <w:r w:rsidR="000E09CF" w:rsidRPr="00961376">
              <w:rPr>
                <w:lang w:val="sq-AL"/>
              </w:rPr>
              <w:t>prindit/kujdestarit</w:t>
            </w:r>
            <w:r w:rsidRPr="00961376">
              <w:rPr>
                <w:lang w:val="sq-AL"/>
              </w:rPr>
              <w:t xml:space="preserve"> të </w:t>
            </w:r>
            <w:r w:rsidR="002D47CB" w:rsidRPr="00961376">
              <w:rPr>
                <w:lang w:val="sq-AL"/>
              </w:rPr>
              <w:t>të miturit/të miturës</w:t>
            </w:r>
            <w:r w:rsidR="00676282" w:rsidRPr="00961376">
              <w:rPr>
                <w:lang w:val="sq-AL"/>
              </w:rPr>
              <w:t xml:space="preserve"> </w:t>
            </w:r>
            <w:r w:rsidRPr="00961376">
              <w:rPr>
                <w:lang w:val="sq-AL"/>
              </w:rPr>
              <w:t xml:space="preserve">për kthim (pritjet sipas modelit të </w:t>
            </w:r>
            <w:r w:rsidR="00715B42" w:rsidRPr="00961376">
              <w:rPr>
                <w:lang w:val="sq-AL"/>
              </w:rPr>
              <w:t>aneksi</w:t>
            </w:r>
            <w:r w:rsidRPr="00961376">
              <w:rPr>
                <w:lang w:val="sq-AL"/>
              </w:rPr>
              <w:t xml:space="preserve">t 9.20) </w:t>
            </w:r>
          </w:p>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 xml:space="preserve">Dokumenti i vlerësimit të situatës social ekonomike dhe sigurisë së personit </w:t>
            </w:r>
            <w:r w:rsidR="00B05B1B" w:rsidRPr="00961376">
              <w:rPr>
                <w:lang w:val="sq-AL"/>
              </w:rPr>
              <w:t>në kthim dhe ri</w:t>
            </w:r>
            <w:r w:rsidRPr="00961376">
              <w:rPr>
                <w:lang w:val="sq-AL"/>
              </w:rPr>
              <w:t xml:space="preserve">integrim (pritjet sipas modelit të </w:t>
            </w:r>
            <w:r w:rsidR="00715B42" w:rsidRPr="00961376">
              <w:rPr>
                <w:lang w:val="sq-AL"/>
              </w:rPr>
              <w:t>aneksi</w:t>
            </w:r>
            <w:r w:rsidRPr="00961376">
              <w:rPr>
                <w:lang w:val="sq-AL"/>
              </w:rPr>
              <w:t xml:space="preserve">t 9.19) </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5669FE" w:rsidP="003C4239">
            <w:pPr>
              <w:pStyle w:val="Tabele"/>
              <w:rPr>
                <w:lang w:val="sq-AL"/>
              </w:rPr>
            </w:pPr>
            <w:r w:rsidRPr="00961376">
              <w:rPr>
                <w:lang w:val="sq-AL"/>
              </w:rPr>
              <w:t>Autorizim i prindërve/</w:t>
            </w:r>
            <w:r w:rsidR="003C4239" w:rsidRPr="00961376">
              <w:rPr>
                <w:lang w:val="sq-AL"/>
              </w:rPr>
              <w:t xml:space="preserve">kujdestarit për udhëtimin e </w:t>
            </w:r>
            <w:r w:rsidR="002D47CB" w:rsidRPr="00961376">
              <w:rPr>
                <w:lang w:val="sq-AL"/>
              </w:rPr>
              <w:t>të miturit/të miturës</w:t>
            </w:r>
            <w:r w:rsidR="003C4239" w:rsidRPr="00961376">
              <w:rPr>
                <w:lang w:val="sq-AL"/>
              </w:rPr>
              <w:t xml:space="preserve"> (pritjet sipas modelit të </w:t>
            </w:r>
            <w:r w:rsidR="00715B42" w:rsidRPr="00961376">
              <w:rPr>
                <w:lang w:val="sq-AL"/>
              </w:rPr>
              <w:t>aneksi</w:t>
            </w:r>
            <w:r w:rsidR="003C4239" w:rsidRPr="00961376">
              <w:rPr>
                <w:lang w:val="sq-AL"/>
              </w:rPr>
              <w:t xml:space="preserve">t 9.21) </w:t>
            </w:r>
          </w:p>
        </w:tc>
        <w:tc>
          <w:tcPr>
            <w:tcW w:w="1786" w:type="pct"/>
            <w:shd w:val="clear" w:color="auto" w:fill="auto"/>
          </w:tcPr>
          <w:p w:rsidR="003C4239" w:rsidRPr="00961376" w:rsidRDefault="003C4239" w:rsidP="00E92EF9">
            <w:pPr>
              <w:pStyle w:val="Tabele"/>
              <w:rPr>
                <w:lang w:val="sq-AL"/>
              </w:rPr>
            </w:pPr>
            <w:r w:rsidRPr="00961376">
              <w:rPr>
                <w:lang w:val="sq-AL"/>
              </w:rPr>
              <w:t>Vlerësimi i gjendjes shëndetë</w:t>
            </w:r>
            <w:r w:rsidR="00352E97" w:rsidRPr="00961376">
              <w:rPr>
                <w:lang w:val="sq-AL"/>
              </w:rPr>
              <w:t>sore të personit para kthimit (r</w:t>
            </w:r>
            <w:r w:rsidRPr="00961376">
              <w:rPr>
                <w:lang w:val="sq-AL"/>
              </w:rPr>
              <w:t xml:space="preserve">aport i institucionit ku ndodhet personi nëse është në një institucion) </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Vlerësimi i gjend</w:t>
            </w:r>
            <w:r w:rsidR="00E92EF9" w:rsidRPr="00961376">
              <w:rPr>
                <w:lang w:val="sq-AL"/>
              </w:rPr>
              <w:t>jes shëndetësore të të miturit/</w:t>
            </w:r>
            <w:r w:rsidR="00352E97" w:rsidRPr="00961376">
              <w:rPr>
                <w:lang w:val="sq-AL"/>
              </w:rPr>
              <w:t>të miturës para kthimit (r</w:t>
            </w:r>
            <w:r w:rsidRPr="00961376">
              <w:rPr>
                <w:lang w:val="sq-AL"/>
              </w:rPr>
              <w:t xml:space="preserve">aport i institucionit ku ndodhet </w:t>
            </w:r>
            <w:r w:rsidR="00245253" w:rsidRPr="00961376">
              <w:rPr>
                <w:lang w:val="sq-AL"/>
              </w:rPr>
              <w:t>i mituri/e mitura</w:t>
            </w:r>
            <w:r w:rsidR="00E92EF9" w:rsidRPr="00961376">
              <w:rPr>
                <w:lang w:val="sq-AL"/>
              </w:rPr>
              <w:t xml:space="preserve"> nëse i mituri/</w:t>
            </w:r>
            <w:r w:rsidRPr="00961376">
              <w:rPr>
                <w:lang w:val="sq-AL"/>
              </w:rPr>
              <w:t>e mitura është në një institucion)</w:t>
            </w:r>
          </w:p>
        </w:tc>
        <w:tc>
          <w:tcPr>
            <w:tcW w:w="1786" w:type="pct"/>
            <w:shd w:val="clear" w:color="auto" w:fill="auto"/>
          </w:tcPr>
          <w:p w:rsidR="003C4239" w:rsidRPr="00961376" w:rsidRDefault="003C4239" w:rsidP="003C4239">
            <w:pPr>
              <w:pStyle w:val="Tabele"/>
              <w:rPr>
                <w:lang w:val="sq-AL"/>
              </w:rPr>
            </w:pPr>
            <w:r w:rsidRPr="00961376">
              <w:rPr>
                <w:lang w:val="sq-AL"/>
              </w:rPr>
              <w:t xml:space="preserve">Çdo lloj dokumenti që provon organizimet e bëra për kthimin vullnetar të sigurt të personit </w:t>
            </w:r>
          </w:p>
          <w:p w:rsidR="003C4239" w:rsidRPr="00961376" w:rsidRDefault="003C4239" w:rsidP="003C4239">
            <w:pPr>
              <w:pStyle w:val="Tabele"/>
              <w:rPr>
                <w:lang w:val="sq-AL"/>
              </w:rPr>
            </w:pP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 xml:space="preserve">Dokumenti i marrjes në kujdes të </w:t>
            </w:r>
            <w:r w:rsidR="002D47CB" w:rsidRPr="00961376">
              <w:rPr>
                <w:lang w:val="sq-AL"/>
              </w:rPr>
              <w:t>të miturit/të miturës</w:t>
            </w:r>
            <w:r w:rsidR="00676282" w:rsidRPr="00961376">
              <w:rPr>
                <w:lang w:val="sq-AL"/>
              </w:rPr>
              <w:t xml:space="preserve"> </w:t>
            </w:r>
            <w:r w:rsidRPr="00961376">
              <w:rPr>
                <w:lang w:val="sq-AL"/>
              </w:rPr>
              <w:t xml:space="preserve">në mbërritje </w:t>
            </w:r>
          </w:p>
        </w:tc>
        <w:tc>
          <w:tcPr>
            <w:tcW w:w="1786" w:type="pct"/>
            <w:shd w:val="clear" w:color="auto" w:fill="auto"/>
          </w:tcPr>
          <w:p w:rsidR="003C4239" w:rsidRPr="00961376" w:rsidRDefault="003C4239" w:rsidP="00E92EF9">
            <w:pPr>
              <w:pStyle w:val="Tabele"/>
              <w:rPr>
                <w:lang w:val="sq-AL"/>
              </w:rPr>
            </w:pPr>
            <w:r w:rsidRPr="00961376">
              <w:rPr>
                <w:lang w:val="sq-AL"/>
              </w:rPr>
              <w:t>Çdo lloj dokumenti që vërteton pritjen e personit në mbërritje</w:t>
            </w:r>
          </w:p>
        </w:tc>
      </w:tr>
      <w:tr w:rsidR="003C4239" w:rsidRPr="00961376" w:rsidTr="003C4239">
        <w:trPr>
          <w:trHeight w:val="129"/>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Çdo lloj dokumenti që provon organizimet e bëra për kthimin vu</w:t>
            </w:r>
            <w:r w:rsidR="00050485" w:rsidRPr="00961376">
              <w:rPr>
                <w:lang w:val="sq-AL"/>
              </w:rPr>
              <w:t>llnetar të sigurt të të miturit</w:t>
            </w:r>
          </w:p>
        </w:tc>
        <w:tc>
          <w:tcPr>
            <w:tcW w:w="1786"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429" w:type="pct"/>
            <w:vMerge w:val="restart"/>
            <w:shd w:val="clear" w:color="auto" w:fill="auto"/>
            <w:vAlign w:val="center"/>
          </w:tcPr>
          <w:p w:rsidR="003C4239" w:rsidRPr="00961376" w:rsidRDefault="003C4239" w:rsidP="003C4239">
            <w:pPr>
              <w:pStyle w:val="Tabele"/>
              <w:jc w:val="center"/>
              <w:rPr>
                <w:lang w:val="sq-AL"/>
              </w:rPr>
            </w:pPr>
            <w:r w:rsidRPr="00961376">
              <w:rPr>
                <w:lang w:val="sq-AL"/>
              </w:rPr>
              <w:t>Hapat</w:t>
            </w:r>
          </w:p>
          <w:p w:rsidR="003C4239" w:rsidRPr="00961376" w:rsidRDefault="003C4239" w:rsidP="003C4239">
            <w:pPr>
              <w:pStyle w:val="Tabele"/>
              <w:jc w:val="center"/>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1. Anëtari i AP-së nga MPJ</w:t>
            </w:r>
            <w:r w:rsidR="00352E97" w:rsidRPr="00961376">
              <w:rPr>
                <w:lang w:val="sq-AL"/>
              </w:rPr>
              <w:t>-ja</w:t>
            </w:r>
            <w:r w:rsidRPr="00961376">
              <w:rPr>
                <w:lang w:val="sq-AL"/>
              </w:rPr>
              <w:t xml:space="preserve"> që merr kërkesën për ndihmë në kthimin e </w:t>
            </w:r>
            <w:r w:rsidR="002D47CB" w:rsidRPr="00961376">
              <w:rPr>
                <w:lang w:val="sq-AL"/>
              </w:rPr>
              <w:t>të miturit/të miturës</w:t>
            </w:r>
            <w:r w:rsidR="00676282" w:rsidRPr="00961376">
              <w:rPr>
                <w:lang w:val="sq-AL"/>
              </w:rPr>
              <w:t xml:space="preserve"> </w:t>
            </w:r>
            <w:r w:rsidRPr="00961376">
              <w:rPr>
                <w:lang w:val="sq-AL"/>
              </w:rPr>
              <w:t xml:space="preserve">dhe informacionin nga institucioni/agjencia në mbështetje të kërkesës kërkon mbledhjen e AP-së për rastin </w:t>
            </w:r>
          </w:p>
        </w:tc>
        <w:tc>
          <w:tcPr>
            <w:tcW w:w="1786" w:type="pct"/>
            <w:shd w:val="clear" w:color="auto" w:fill="auto"/>
          </w:tcPr>
          <w:p w:rsidR="003C4239" w:rsidRPr="00961376" w:rsidRDefault="003C4239" w:rsidP="00E92EF9">
            <w:pPr>
              <w:pStyle w:val="Tabele"/>
              <w:rPr>
                <w:lang w:val="sq-AL"/>
              </w:rPr>
            </w:pPr>
            <w:r w:rsidRPr="00961376">
              <w:rPr>
                <w:lang w:val="sq-AL"/>
              </w:rPr>
              <w:t>1. Anëtari i AP-së nga MPJ</w:t>
            </w:r>
            <w:r w:rsidR="00352E97" w:rsidRPr="00961376">
              <w:rPr>
                <w:lang w:val="sq-AL"/>
              </w:rPr>
              <w:t>-ja</w:t>
            </w:r>
            <w:r w:rsidRPr="00961376">
              <w:rPr>
                <w:lang w:val="sq-AL"/>
              </w:rPr>
              <w:t xml:space="preserve"> që merr kërkesën për ndihmë në kthimin e personit dhe informacionin nga institucioni/agjencia në mbështetje të kërkesës kërkon mbledhjen e AP-së për rastin </w:t>
            </w:r>
          </w:p>
        </w:tc>
      </w:tr>
      <w:tr w:rsidR="003C4239" w:rsidRPr="00961376" w:rsidTr="003C4239">
        <w:trPr>
          <w:trHeight w:val="127"/>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3C4239">
            <w:pPr>
              <w:pStyle w:val="Tabele"/>
              <w:rPr>
                <w:lang w:val="sq-AL"/>
              </w:rPr>
            </w:pPr>
            <w:r w:rsidRPr="00961376">
              <w:rPr>
                <w:lang w:val="sq-AL"/>
              </w:rPr>
              <w:t xml:space="preserve">2. Anëtari i AP-së përgatit kërkesën për vlerësimin e situatës social ekonomike dhe sigurisë së të miturit në kthim dhe ia dërgon atë autoriteteve përgjegjëse për </w:t>
            </w:r>
            <w:r w:rsidRPr="00961376">
              <w:rPr>
                <w:lang w:val="sq-AL"/>
              </w:rPr>
              <w:lastRenderedPageBreak/>
              <w:t>identifikimin dhe mbrojtjen e viktimave të trafikimit në ve</w:t>
            </w:r>
            <w:r w:rsidR="00E92EF9" w:rsidRPr="00961376">
              <w:rPr>
                <w:lang w:val="sq-AL"/>
              </w:rPr>
              <w:t>ndin e origjinës së të miturit/</w:t>
            </w:r>
            <w:r w:rsidRPr="00961376">
              <w:rPr>
                <w:lang w:val="sq-AL"/>
              </w:rPr>
              <w:t>të miturës</w:t>
            </w:r>
          </w:p>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lastRenderedPageBreak/>
              <w:t xml:space="preserve">2. Anëtari i AP-së përgatit kërkesën për vlerësimin e situatës social ekonomike dhe sigurisë të personit në kthim (nëse personi e ka shprehur këtë në kërkesë) dhe </w:t>
            </w:r>
            <w:r w:rsidRPr="00961376">
              <w:rPr>
                <w:lang w:val="sq-AL"/>
              </w:rPr>
              <w:lastRenderedPageBreak/>
              <w:t>ia dërgon atë autoriteteve përgjegjëse për identifikimin dhe mbrojtjen e viktimave të trafikimit në vendin e origjinës</w:t>
            </w:r>
          </w:p>
        </w:tc>
      </w:tr>
      <w:tr w:rsidR="003C4239" w:rsidRPr="00961376" w:rsidTr="003C4239">
        <w:trPr>
          <w:trHeight w:val="127"/>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3. Anëtari i AP</w:t>
            </w:r>
            <w:r w:rsidR="00352E97" w:rsidRPr="00961376">
              <w:rPr>
                <w:lang w:val="sq-AL"/>
              </w:rPr>
              <w:t>-së</w:t>
            </w:r>
            <w:r w:rsidRPr="00961376">
              <w:rPr>
                <w:lang w:val="sq-AL"/>
              </w:rPr>
              <w:t xml:space="preserve"> në konsultim me drejtuesin e radhës të AP-së i siguron </w:t>
            </w:r>
            <w:r w:rsidR="002D47CB" w:rsidRPr="00961376">
              <w:rPr>
                <w:lang w:val="sq-AL"/>
              </w:rPr>
              <w:t>të miturit/të miturës</w:t>
            </w:r>
            <w:r w:rsidR="00352E97" w:rsidRPr="00961376">
              <w:rPr>
                <w:lang w:val="sq-AL"/>
              </w:rPr>
              <w:t xml:space="preserve"> </w:t>
            </w:r>
            <w:r w:rsidR="00050485" w:rsidRPr="00961376">
              <w:rPr>
                <w:lang w:val="sq-AL"/>
              </w:rPr>
              <w:t>një akomodim</w:t>
            </w:r>
            <w:r w:rsidRPr="00961376">
              <w:rPr>
                <w:lang w:val="sq-AL"/>
              </w:rPr>
              <w:t xml:space="preserve"> të përkohshëm të përshtatshëm e të pranuar nga </w:t>
            </w:r>
            <w:r w:rsidR="00245253" w:rsidRPr="00961376">
              <w:rPr>
                <w:lang w:val="sq-AL"/>
              </w:rPr>
              <w:t>i mituri/e mitura</w:t>
            </w:r>
            <w:r w:rsidRPr="00961376">
              <w:rPr>
                <w:lang w:val="sq-AL"/>
              </w:rPr>
              <w:t xml:space="preserve"> nëse një i tillë nuk është siguruar ende</w:t>
            </w:r>
          </w:p>
        </w:tc>
        <w:tc>
          <w:tcPr>
            <w:tcW w:w="1786" w:type="pct"/>
            <w:shd w:val="clear" w:color="auto" w:fill="auto"/>
          </w:tcPr>
          <w:p w:rsidR="003C4239" w:rsidRPr="00961376" w:rsidRDefault="003C4239" w:rsidP="00E92EF9">
            <w:pPr>
              <w:pStyle w:val="Tabele"/>
              <w:rPr>
                <w:lang w:val="sq-AL"/>
              </w:rPr>
            </w:pPr>
            <w:r w:rsidRPr="00961376">
              <w:rPr>
                <w:lang w:val="sq-AL"/>
              </w:rPr>
              <w:t>3. Anëtari i AP</w:t>
            </w:r>
            <w:r w:rsidR="00352E97" w:rsidRPr="00961376">
              <w:rPr>
                <w:lang w:val="sq-AL"/>
              </w:rPr>
              <w:t>-së</w:t>
            </w:r>
            <w:r w:rsidRPr="00961376">
              <w:rPr>
                <w:lang w:val="sq-AL"/>
              </w:rPr>
              <w:t xml:space="preserve"> në konsultim me drejtuesin e radhës të AP-së i siguron personit akomodim të përkohshëm të përshtatshëm e të pranuar nga vetë ai/ajo nëse një i tillë nuk është siguruar ende (dhe leje të përkohshme qëndrimi nëse personi nuk ka) </w:t>
            </w:r>
          </w:p>
        </w:tc>
      </w:tr>
      <w:tr w:rsidR="003C4239" w:rsidRPr="00961376" w:rsidTr="003C4239">
        <w:trPr>
          <w:trHeight w:val="127"/>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 xml:space="preserve">Në rast se raporti i vlerësimit i autoriteteve përgjegjëse për identifikimin dhe mbrojtjen e viktimave të trafikimit në vendet e origjinës konfirmon se kthimi në familje apo në një institucion të përkujdesjes për të mitur në vendin e origjinës është i sigurt dhe i përshtatshëm </w:t>
            </w:r>
          </w:p>
        </w:tc>
        <w:tc>
          <w:tcPr>
            <w:tcW w:w="1786" w:type="pct"/>
            <w:shd w:val="clear" w:color="auto" w:fill="auto"/>
          </w:tcPr>
          <w:p w:rsidR="003C4239" w:rsidRPr="00961376" w:rsidRDefault="003C4239" w:rsidP="003C4239">
            <w:pPr>
              <w:pStyle w:val="Tabele"/>
              <w:rPr>
                <w:lang w:val="sq-AL"/>
              </w:rPr>
            </w:pPr>
            <w:r w:rsidRPr="00961376">
              <w:rPr>
                <w:lang w:val="sq-AL"/>
              </w:rPr>
              <w:t xml:space="preserve">Në rast se raporti i vlerësimit i autoriteteve përgjegjëse për identifikimin dhe mbrojtjen e viktimave të trafikimit në vendet e origjinës konfirmon se kthimi në familje apo në një institucion të përkujdesjes në vendin e origjinës është i sigurt dhe i përshtatshëm </w:t>
            </w:r>
          </w:p>
          <w:p w:rsidR="003C4239" w:rsidRPr="00961376" w:rsidRDefault="003C4239" w:rsidP="003C4239">
            <w:pPr>
              <w:pStyle w:val="Tabele"/>
              <w:rPr>
                <w:lang w:val="sq-AL"/>
              </w:rPr>
            </w:pPr>
          </w:p>
        </w:tc>
      </w:tr>
      <w:tr w:rsidR="003C4239" w:rsidRPr="00961376" w:rsidTr="003C4239">
        <w:trPr>
          <w:trHeight w:val="127"/>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3C4239">
            <w:pPr>
              <w:pStyle w:val="Tabele"/>
              <w:rPr>
                <w:lang w:val="sq-AL"/>
              </w:rPr>
            </w:pPr>
            <w:r w:rsidRPr="00961376">
              <w:rPr>
                <w:lang w:val="sq-AL"/>
              </w:rPr>
              <w:t>4. Anëtari i AP-së nga MPJ</w:t>
            </w:r>
            <w:r w:rsidR="00BF697D" w:rsidRPr="00961376">
              <w:rPr>
                <w:lang w:val="sq-AL"/>
              </w:rPr>
              <w:t>-ja</w:t>
            </w:r>
            <w:r w:rsidRPr="00961376">
              <w:rPr>
                <w:lang w:val="sq-AL"/>
              </w:rPr>
              <w:t xml:space="preserve"> konsultohet me drejtuesin e radhës së AP-së dhe anëtarët e tjerë të AP</w:t>
            </w:r>
            <w:r w:rsidR="00BF697D" w:rsidRPr="00961376">
              <w:rPr>
                <w:lang w:val="sq-AL"/>
              </w:rPr>
              <w:t>-së</w:t>
            </w:r>
            <w:r w:rsidR="00944D0A" w:rsidRPr="00961376">
              <w:rPr>
                <w:lang w:val="sq-AL"/>
              </w:rPr>
              <w:t>,</w:t>
            </w:r>
            <w:r w:rsidRPr="00961376">
              <w:rPr>
                <w:lang w:val="sq-AL"/>
              </w:rPr>
              <w:t xml:space="preserve"> ndërmerr veprime së bashku me ta për:</w:t>
            </w:r>
          </w:p>
          <w:p w:rsidR="003C4239" w:rsidRPr="00961376" w:rsidRDefault="003C4239" w:rsidP="003C4239">
            <w:pPr>
              <w:pStyle w:val="Tabele"/>
              <w:rPr>
                <w:lang w:val="sq-AL"/>
              </w:rPr>
            </w:pPr>
            <w:r w:rsidRPr="00961376">
              <w:rPr>
                <w:lang w:val="sq-AL"/>
              </w:rPr>
              <w:t xml:space="preserve">Sigurimin e fondeve për udhëtimin e </w:t>
            </w:r>
            <w:r w:rsidR="002D47CB" w:rsidRPr="00961376">
              <w:rPr>
                <w:lang w:val="sq-AL"/>
              </w:rPr>
              <w:t>të miturit/të miturës</w:t>
            </w:r>
            <w:r w:rsidR="00530D63" w:rsidRPr="00961376">
              <w:rPr>
                <w:lang w:val="sq-AL"/>
              </w:rPr>
              <w:t xml:space="preserve"> </w:t>
            </w:r>
            <w:r w:rsidRPr="00961376">
              <w:rPr>
                <w:lang w:val="sq-AL"/>
              </w:rPr>
              <w:t>dhe shoqëruesit të tij/saj në udhëtim;</w:t>
            </w:r>
          </w:p>
          <w:p w:rsidR="003C4239" w:rsidRPr="00961376" w:rsidRDefault="003C4239" w:rsidP="00676282">
            <w:pPr>
              <w:pStyle w:val="Tabele"/>
              <w:rPr>
                <w:lang w:val="sq-AL"/>
              </w:rPr>
            </w:pPr>
            <w:r w:rsidRPr="00961376">
              <w:rPr>
                <w:lang w:val="sq-AL"/>
              </w:rPr>
              <w:t xml:space="preserve">Sigurimin e dokumentacionit të nevojshëm për udhëtimin e </w:t>
            </w:r>
            <w:r w:rsidR="002D47CB" w:rsidRPr="00961376">
              <w:rPr>
                <w:lang w:val="sq-AL"/>
              </w:rPr>
              <w:t>të miturit/të miturës</w:t>
            </w:r>
            <w:r w:rsidR="00880BA2" w:rsidRPr="00961376">
              <w:rPr>
                <w:lang w:val="sq-AL"/>
              </w:rPr>
              <w:t xml:space="preserve"> </w:t>
            </w:r>
            <w:r w:rsidRPr="00961376">
              <w:rPr>
                <w:lang w:val="sq-AL"/>
              </w:rPr>
              <w:t>(pë</w:t>
            </w:r>
            <w:r w:rsidR="00676282" w:rsidRPr="00961376">
              <w:rPr>
                <w:lang w:val="sq-AL"/>
              </w:rPr>
              <w:t>rfshirë autorizimin e prindërve</w:t>
            </w:r>
            <w:r w:rsidRPr="00961376">
              <w:rPr>
                <w:lang w:val="sq-AL"/>
              </w:rPr>
              <w:t>/kujdestarit lig</w:t>
            </w:r>
            <w:r w:rsidR="00880BA2" w:rsidRPr="00961376">
              <w:rPr>
                <w:lang w:val="sq-AL"/>
              </w:rPr>
              <w:t>jor për udhëtimin e të miturit/</w:t>
            </w:r>
            <w:r w:rsidRPr="00961376">
              <w:rPr>
                <w:lang w:val="sq-AL"/>
              </w:rPr>
              <w:t xml:space="preserve">të miturës) </w:t>
            </w:r>
          </w:p>
        </w:tc>
        <w:tc>
          <w:tcPr>
            <w:tcW w:w="1786" w:type="pct"/>
            <w:shd w:val="clear" w:color="auto" w:fill="auto"/>
          </w:tcPr>
          <w:p w:rsidR="003C4239" w:rsidRPr="00961376" w:rsidRDefault="003C4239" w:rsidP="003C4239">
            <w:pPr>
              <w:pStyle w:val="Tabele"/>
              <w:rPr>
                <w:lang w:val="sq-AL"/>
              </w:rPr>
            </w:pPr>
            <w:r w:rsidRPr="00961376">
              <w:rPr>
                <w:lang w:val="sq-AL"/>
              </w:rPr>
              <w:t>4. Anëtari i AP-së konsultohet me drejtuesin e radhës së AP-së dhe anëtarët e tjerë të AP</w:t>
            </w:r>
            <w:r w:rsidR="00BF697D" w:rsidRPr="00961376">
              <w:rPr>
                <w:lang w:val="sq-AL"/>
              </w:rPr>
              <w:t>-së</w:t>
            </w:r>
            <w:r w:rsidR="00944D0A" w:rsidRPr="00961376">
              <w:rPr>
                <w:lang w:val="sq-AL"/>
              </w:rPr>
              <w:t>,</w:t>
            </w:r>
            <w:r w:rsidRPr="00961376">
              <w:rPr>
                <w:lang w:val="sq-AL"/>
              </w:rPr>
              <w:t xml:space="preserve"> ndërmerr veprime së bashku me ta për:</w:t>
            </w:r>
          </w:p>
          <w:p w:rsidR="003C4239" w:rsidRPr="00961376" w:rsidRDefault="003C4239" w:rsidP="003C4239">
            <w:pPr>
              <w:pStyle w:val="Tabele"/>
              <w:rPr>
                <w:lang w:val="sq-AL"/>
              </w:rPr>
            </w:pPr>
            <w:r w:rsidRPr="00961376">
              <w:rPr>
                <w:lang w:val="sq-AL"/>
              </w:rPr>
              <w:t>Sigurimin e fondeve për udhëtimin e personit;</w:t>
            </w:r>
          </w:p>
          <w:p w:rsidR="003C4239" w:rsidRPr="00961376" w:rsidRDefault="003C4239" w:rsidP="003C4239">
            <w:pPr>
              <w:pStyle w:val="Tabele"/>
              <w:rPr>
                <w:lang w:val="sq-AL"/>
              </w:rPr>
            </w:pPr>
            <w:r w:rsidRPr="00961376">
              <w:rPr>
                <w:lang w:val="sq-AL"/>
              </w:rPr>
              <w:t>Sigurimin e dokumentacionit të nevojshëm për udhëtimin e personit të miturit/ të miturës</w:t>
            </w:r>
          </w:p>
          <w:p w:rsidR="003C4239" w:rsidRPr="00961376" w:rsidRDefault="003C4239" w:rsidP="003C4239">
            <w:pPr>
              <w:pStyle w:val="Tabele"/>
              <w:rPr>
                <w:lang w:val="sq-AL"/>
              </w:rPr>
            </w:pPr>
          </w:p>
        </w:tc>
      </w:tr>
      <w:tr w:rsidR="003C4239" w:rsidRPr="00961376" w:rsidTr="003C4239">
        <w:trPr>
          <w:trHeight w:val="127"/>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5. Anëtari i AP</w:t>
            </w:r>
            <w:r w:rsidR="00AA07F7" w:rsidRPr="00961376">
              <w:rPr>
                <w:lang w:val="sq-AL"/>
              </w:rPr>
              <w:t>-së</w:t>
            </w:r>
            <w:r w:rsidRPr="00961376">
              <w:rPr>
                <w:lang w:val="sq-AL"/>
              </w:rPr>
              <w:t xml:space="preserve"> nga MPJ</w:t>
            </w:r>
            <w:r w:rsidR="00AA07F7" w:rsidRPr="00961376">
              <w:rPr>
                <w:lang w:val="sq-AL"/>
              </w:rPr>
              <w:t>-ja merr kontakt me</w:t>
            </w:r>
            <w:r w:rsidRPr="00961376">
              <w:rPr>
                <w:lang w:val="sq-AL"/>
              </w:rPr>
              <w:t xml:space="preserve"> institucionin/ agjencinë ku po ndihmohet </w:t>
            </w:r>
            <w:r w:rsidR="00245253" w:rsidRPr="00961376">
              <w:rPr>
                <w:lang w:val="sq-AL"/>
              </w:rPr>
              <w:t>i mituri/e mitura</w:t>
            </w:r>
            <w:r w:rsidRPr="00961376">
              <w:rPr>
                <w:lang w:val="sq-AL"/>
              </w:rPr>
              <w:t xml:space="preserve">, komunikon organizimet e bëra për kthimin e </w:t>
            </w:r>
            <w:r w:rsidR="002D47CB" w:rsidRPr="00961376">
              <w:rPr>
                <w:lang w:val="sq-AL"/>
              </w:rPr>
              <w:t>të miturit/të miturës</w:t>
            </w:r>
            <w:r w:rsidRPr="00961376">
              <w:rPr>
                <w:lang w:val="sq-AL"/>
              </w:rPr>
              <w:t xml:space="preserve"> dhe kërkon një vlerësim të gjendjes shëndetësore të të miturit për udhëtim (nëse është i/e aftë për të udhëtuar)</w:t>
            </w:r>
          </w:p>
        </w:tc>
        <w:tc>
          <w:tcPr>
            <w:tcW w:w="1786" w:type="pct"/>
            <w:shd w:val="clear" w:color="auto" w:fill="auto"/>
          </w:tcPr>
          <w:p w:rsidR="003C4239" w:rsidRPr="00961376" w:rsidRDefault="003C4239" w:rsidP="003C4239">
            <w:pPr>
              <w:pStyle w:val="Tabele"/>
              <w:rPr>
                <w:lang w:val="sq-AL"/>
              </w:rPr>
            </w:pPr>
            <w:r w:rsidRPr="00961376">
              <w:rPr>
                <w:lang w:val="sq-AL"/>
              </w:rPr>
              <w:t>5. Anëtari i AP</w:t>
            </w:r>
            <w:r w:rsidR="00AA07F7" w:rsidRPr="00961376">
              <w:rPr>
                <w:lang w:val="sq-AL"/>
              </w:rPr>
              <w:t>-së</w:t>
            </w:r>
            <w:r w:rsidRPr="00961376">
              <w:rPr>
                <w:lang w:val="sq-AL"/>
              </w:rPr>
              <w:t xml:space="preserve"> nga MPJ</w:t>
            </w:r>
            <w:r w:rsidR="00AA07F7" w:rsidRPr="00961376">
              <w:rPr>
                <w:lang w:val="sq-AL"/>
              </w:rPr>
              <w:t>-ja merr kontakt me</w:t>
            </w:r>
            <w:r w:rsidRPr="00961376">
              <w:rPr>
                <w:lang w:val="sq-AL"/>
              </w:rPr>
              <w:t xml:space="preserve"> institucionin/ agjencinë ku po ndihmohet personi, i komunikon organizimet e bëra për kthimin e tij/saj dhe kërkon një vlerësim të gjendjes shëndetësore të të miturit për udhëtim (nëse është i/e aftë për të udhëtuar</w:t>
            </w:r>
            <w:r w:rsidR="00E92EF9" w:rsidRPr="00961376">
              <w:rPr>
                <w:lang w:val="sq-AL"/>
              </w:rPr>
              <w:t>)</w:t>
            </w:r>
          </w:p>
          <w:p w:rsidR="003C4239" w:rsidRPr="00961376" w:rsidRDefault="003C4239" w:rsidP="003C4239">
            <w:pPr>
              <w:pStyle w:val="Tabele"/>
              <w:rPr>
                <w:lang w:val="sq-AL"/>
              </w:rPr>
            </w:pPr>
          </w:p>
        </w:tc>
      </w:tr>
      <w:tr w:rsidR="003C4239" w:rsidRPr="00961376" w:rsidTr="003C4239">
        <w:trPr>
          <w:trHeight w:val="127"/>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6. Anëtari i AP</w:t>
            </w:r>
            <w:r w:rsidR="00B33789" w:rsidRPr="00961376">
              <w:rPr>
                <w:lang w:val="sq-AL"/>
              </w:rPr>
              <w:t>-së</w:t>
            </w:r>
            <w:r w:rsidRPr="00961376">
              <w:rPr>
                <w:lang w:val="sq-AL"/>
              </w:rPr>
              <w:t xml:space="preserve"> nga MPJ</w:t>
            </w:r>
            <w:r w:rsidR="00B33789" w:rsidRPr="00961376">
              <w:rPr>
                <w:lang w:val="sq-AL"/>
              </w:rPr>
              <w:t>-ja</w:t>
            </w:r>
            <w:r w:rsidRPr="00961376">
              <w:rPr>
                <w:lang w:val="sq-AL"/>
              </w:rPr>
              <w:t xml:space="preserve"> në ko</w:t>
            </w:r>
            <w:r w:rsidR="00B33789" w:rsidRPr="00961376">
              <w:rPr>
                <w:lang w:val="sq-AL"/>
              </w:rPr>
              <w:t>nsultim me drejtuesin e radhës s</w:t>
            </w:r>
            <w:r w:rsidRPr="00961376">
              <w:rPr>
                <w:lang w:val="sq-AL"/>
              </w:rPr>
              <w:t xml:space="preserve">ë AP-së organizon udhëtimin e </w:t>
            </w:r>
            <w:r w:rsidR="002D47CB" w:rsidRPr="00961376">
              <w:rPr>
                <w:lang w:val="sq-AL"/>
              </w:rPr>
              <w:t>të miturit/të miturës</w:t>
            </w:r>
            <w:r w:rsidR="00676282" w:rsidRPr="00961376">
              <w:rPr>
                <w:lang w:val="sq-AL"/>
              </w:rPr>
              <w:t xml:space="preserve"> </w:t>
            </w:r>
            <w:r w:rsidRPr="00961376">
              <w:rPr>
                <w:lang w:val="sq-AL"/>
              </w:rPr>
              <w:t xml:space="preserve">dhe ia </w:t>
            </w:r>
            <w:r w:rsidRPr="00961376">
              <w:rPr>
                <w:lang w:val="sq-AL"/>
              </w:rPr>
              <w:lastRenderedPageBreak/>
              <w:t>komunikon organizimet e bëra autoriteteve përgjegjëse për identifikimin dhe mbrojtjen e viktimave të trafikimit në vendet e origjinës që kanë bërë vlerës</w:t>
            </w:r>
            <w:r w:rsidR="008C1307" w:rsidRPr="00961376">
              <w:rPr>
                <w:lang w:val="sq-AL"/>
              </w:rPr>
              <w:t>imin në vendin e origjinës dhe/ose mund të presin të miturin/</w:t>
            </w:r>
            <w:r w:rsidRPr="00961376">
              <w:rPr>
                <w:lang w:val="sq-AL"/>
              </w:rPr>
              <w:t xml:space="preserve">të miturën </w:t>
            </w:r>
          </w:p>
        </w:tc>
        <w:tc>
          <w:tcPr>
            <w:tcW w:w="1786" w:type="pct"/>
            <w:shd w:val="clear" w:color="auto" w:fill="auto"/>
          </w:tcPr>
          <w:p w:rsidR="003C4239" w:rsidRPr="00961376" w:rsidRDefault="003C4239" w:rsidP="00E92EF9">
            <w:pPr>
              <w:pStyle w:val="Tabele"/>
              <w:rPr>
                <w:lang w:val="sq-AL"/>
              </w:rPr>
            </w:pPr>
            <w:r w:rsidRPr="00961376">
              <w:rPr>
                <w:lang w:val="sq-AL"/>
              </w:rPr>
              <w:lastRenderedPageBreak/>
              <w:t>6. Anëtari i AP</w:t>
            </w:r>
            <w:r w:rsidR="00B33789" w:rsidRPr="00961376">
              <w:rPr>
                <w:lang w:val="sq-AL"/>
              </w:rPr>
              <w:t>-së</w:t>
            </w:r>
            <w:r w:rsidRPr="00961376">
              <w:rPr>
                <w:lang w:val="sq-AL"/>
              </w:rPr>
              <w:t xml:space="preserve"> nga MPJ</w:t>
            </w:r>
            <w:r w:rsidR="00B33789" w:rsidRPr="00961376">
              <w:rPr>
                <w:lang w:val="sq-AL"/>
              </w:rPr>
              <w:t>-ja</w:t>
            </w:r>
            <w:r w:rsidRPr="00961376">
              <w:rPr>
                <w:lang w:val="sq-AL"/>
              </w:rPr>
              <w:t xml:space="preserve"> në ko</w:t>
            </w:r>
            <w:r w:rsidR="00B33789" w:rsidRPr="00961376">
              <w:rPr>
                <w:lang w:val="sq-AL"/>
              </w:rPr>
              <w:t>nsultim me drejtuesin e radhës s</w:t>
            </w:r>
            <w:r w:rsidRPr="00961376">
              <w:rPr>
                <w:lang w:val="sq-AL"/>
              </w:rPr>
              <w:t xml:space="preserve">ë AP-së organizon udhëtimin e personit dhe nëse personi </w:t>
            </w:r>
            <w:r w:rsidRPr="00961376">
              <w:rPr>
                <w:lang w:val="sq-AL"/>
              </w:rPr>
              <w:lastRenderedPageBreak/>
              <w:t>dëshiron, ia komunikon organizimet e bëra autoriteteve përgjegjëse për identifikimin dhe mbrojtjen e viktimave të trafikimit në vendet e origjinës që kanë bërë vlerës</w:t>
            </w:r>
            <w:r w:rsidR="008C1307" w:rsidRPr="00961376">
              <w:rPr>
                <w:lang w:val="sq-AL"/>
              </w:rPr>
              <w:t>imin në vendin e origjinës dhe/</w:t>
            </w:r>
            <w:r w:rsidRPr="00961376">
              <w:rPr>
                <w:lang w:val="sq-AL"/>
              </w:rPr>
              <w:t xml:space="preserve">ose mund të presin personin </w:t>
            </w:r>
          </w:p>
        </w:tc>
      </w:tr>
      <w:tr w:rsidR="003C4239" w:rsidRPr="00961376" w:rsidTr="003C4239">
        <w:trPr>
          <w:trHeight w:val="127"/>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E92EF9">
            <w:pPr>
              <w:pStyle w:val="Tabele"/>
              <w:rPr>
                <w:lang w:val="sq-AL"/>
              </w:rPr>
            </w:pPr>
            <w:r w:rsidRPr="00961376">
              <w:rPr>
                <w:lang w:val="sq-AL"/>
              </w:rPr>
              <w:t xml:space="preserve">Në rast se raporti i vlerësimit nga vendi i origjinës rezulton se kthimi në familje apo në një institucion të përkujdesjes për të mitur në vendin e origjinës është i pasigurt dhe i papërshtatshëm </w:t>
            </w:r>
          </w:p>
        </w:tc>
        <w:tc>
          <w:tcPr>
            <w:tcW w:w="1786" w:type="pct"/>
            <w:shd w:val="clear" w:color="auto" w:fill="auto"/>
          </w:tcPr>
          <w:p w:rsidR="003C4239" w:rsidRPr="00961376" w:rsidRDefault="003C4239" w:rsidP="00E92EF9">
            <w:pPr>
              <w:pStyle w:val="Tabele"/>
              <w:rPr>
                <w:lang w:val="sq-AL"/>
              </w:rPr>
            </w:pPr>
            <w:r w:rsidRPr="00961376">
              <w:rPr>
                <w:lang w:val="sq-AL"/>
              </w:rPr>
              <w:t>Në rast se raporti i vlerësimit nga vendi i origjinës rezulton se kthimi në familje apo në një institucion të përkujdesjes në vendin e origjinës është i pasigurt dhe i papërshtatshëm</w:t>
            </w:r>
          </w:p>
        </w:tc>
      </w:tr>
      <w:tr w:rsidR="003C4239" w:rsidRPr="00961376" w:rsidTr="003C4239">
        <w:trPr>
          <w:trHeight w:val="127"/>
          <w:jc w:val="center"/>
        </w:trPr>
        <w:tc>
          <w:tcPr>
            <w:tcW w:w="1429" w:type="pct"/>
            <w:vMerge/>
            <w:shd w:val="clear" w:color="auto" w:fill="auto"/>
            <w:vAlign w:val="center"/>
          </w:tcPr>
          <w:p w:rsidR="003C4239" w:rsidRPr="00961376" w:rsidRDefault="003C4239" w:rsidP="003C4239">
            <w:pPr>
              <w:pStyle w:val="Tabele"/>
              <w:rPr>
                <w:lang w:val="sq-AL"/>
              </w:rPr>
            </w:pPr>
          </w:p>
        </w:tc>
        <w:tc>
          <w:tcPr>
            <w:tcW w:w="1786" w:type="pct"/>
            <w:shd w:val="clear" w:color="auto" w:fill="auto"/>
          </w:tcPr>
          <w:p w:rsidR="003C4239" w:rsidRPr="00961376" w:rsidRDefault="003C4239" w:rsidP="003C4239">
            <w:pPr>
              <w:pStyle w:val="Tabele"/>
              <w:rPr>
                <w:lang w:val="sq-AL"/>
              </w:rPr>
            </w:pPr>
            <w:r w:rsidRPr="00961376">
              <w:rPr>
                <w:lang w:val="sq-AL"/>
              </w:rPr>
              <w:t>4. Anëtari i AP</w:t>
            </w:r>
            <w:r w:rsidR="00B33789" w:rsidRPr="00961376">
              <w:rPr>
                <w:lang w:val="sq-AL"/>
              </w:rPr>
              <w:t>-së</w:t>
            </w:r>
            <w:r w:rsidRPr="00961376">
              <w:rPr>
                <w:lang w:val="sq-AL"/>
              </w:rPr>
              <w:t xml:space="preserve"> kërkon mbledhjen e AP-së për marrjen në shqyrtim të rastit dhe gj</w:t>
            </w:r>
            <w:r w:rsidR="00840E9F" w:rsidRPr="00961376">
              <w:rPr>
                <w:lang w:val="sq-AL"/>
              </w:rPr>
              <w:t>etjen e një zgjidhjeje afatgjate</w:t>
            </w:r>
            <w:r w:rsidRPr="00961376">
              <w:rPr>
                <w:lang w:val="sq-AL"/>
              </w:rPr>
              <w:t xml:space="preserve"> për të miturin/të miturën </w:t>
            </w:r>
          </w:p>
        </w:tc>
        <w:tc>
          <w:tcPr>
            <w:tcW w:w="1786" w:type="pct"/>
            <w:shd w:val="clear" w:color="auto" w:fill="auto"/>
          </w:tcPr>
          <w:p w:rsidR="003C4239" w:rsidRPr="00961376" w:rsidRDefault="003C4239" w:rsidP="00E92EF9">
            <w:pPr>
              <w:pStyle w:val="Tabele"/>
              <w:rPr>
                <w:lang w:val="sq-AL"/>
              </w:rPr>
            </w:pPr>
            <w:r w:rsidRPr="00961376">
              <w:rPr>
                <w:lang w:val="sq-AL"/>
              </w:rPr>
              <w:t>4. Anëtari i AP</w:t>
            </w:r>
            <w:r w:rsidR="00B33789" w:rsidRPr="00961376">
              <w:rPr>
                <w:lang w:val="sq-AL"/>
              </w:rPr>
              <w:t>-së</w:t>
            </w:r>
            <w:r w:rsidRPr="00961376">
              <w:rPr>
                <w:lang w:val="sq-AL"/>
              </w:rPr>
              <w:t xml:space="preserve"> kërkon mbledhjen e AP-së për marrjen në shqyrtim të rastit dhe gjetjen e një zgjidhjeje afatgjatë për të</w:t>
            </w:r>
          </w:p>
        </w:tc>
      </w:tr>
    </w:tbl>
    <w:p w:rsidR="008F27FA" w:rsidRPr="00961376" w:rsidRDefault="008F27FA" w:rsidP="00E65BC6">
      <w:pPr>
        <w:pStyle w:val="Paragrafi"/>
        <w:ind w:firstLine="0"/>
        <w:rPr>
          <w:lang w:val="sq-AL"/>
        </w:rPr>
      </w:pPr>
    </w:p>
    <w:p w:rsidR="003C4239" w:rsidRPr="00961376" w:rsidRDefault="003C4239" w:rsidP="00B33789">
      <w:pPr>
        <w:pStyle w:val="Paragrafi"/>
        <w:rPr>
          <w:lang w:val="sq-AL"/>
        </w:rPr>
      </w:pPr>
      <w:bookmarkStart w:id="41" w:name="_Toc297889736"/>
      <w:r w:rsidRPr="00961376">
        <w:rPr>
          <w:lang w:val="sq-AL"/>
        </w:rPr>
        <w:t>8.2 Vlerësimi i mundësive, bashkërendimi dhe dhënia e ndihmës në komunitet/familje</w:t>
      </w:r>
      <w:bookmarkEnd w:id="41"/>
    </w:p>
    <w:p w:rsidR="003C4239" w:rsidRPr="00961376" w:rsidRDefault="003C4239" w:rsidP="003C4239">
      <w:pPr>
        <w:pStyle w:val="Paragrafi"/>
        <w:rPr>
          <w:lang w:val="sq-AL"/>
        </w:rPr>
      </w:pPr>
      <w:bookmarkStart w:id="42" w:name="_Toc297889737"/>
      <w:r w:rsidRPr="00961376">
        <w:rPr>
          <w:lang w:val="sq-AL"/>
        </w:rPr>
        <w:t>8.2.1 Vlerësimi i situatës social ekonomike dhe sigurisë para kthimit të viktimave shqiptare të trafikimit</w:t>
      </w:r>
      <w:bookmarkEnd w:id="42"/>
      <w:r w:rsidRPr="00961376">
        <w:rPr>
          <w:lang w:val="sq-AL"/>
        </w:rPr>
        <w:t xml:space="preserve"> </w:t>
      </w:r>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3"/>
        <w:gridCol w:w="3379"/>
        <w:gridCol w:w="3315"/>
      </w:tblGrid>
      <w:tr w:rsidR="003C4239" w:rsidRPr="00961376" w:rsidTr="003C4239">
        <w:trPr>
          <w:tblHeader/>
          <w:jc w:val="center"/>
        </w:trPr>
        <w:tc>
          <w:tcPr>
            <w:tcW w:w="1396" w:type="pct"/>
            <w:shd w:val="clear" w:color="auto" w:fill="auto"/>
            <w:vAlign w:val="center"/>
          </w:tcPr>
          <w:p w:rsidR="003C4239" w:rsidRPr="00961376" w:rsidRDefault="003C4239" w:rsidP="003C4239">
            <w:pPr>
              <w:pStyle w:val="Tabele"/>
              <w:rPr>
                <w:lang w:val="sq-AL"/>
              </w:rPr>
            </w:pPr>
          </w:p>
        </w:tc>
        <w:tc>
          <w:tcPr>
            <w:tcW w:w="1819" w:type="pct"/>
            <w:shd w:val="clear" w:color="auto" w:fill="auto"/>
            <w:vAlign w:val="center"/>
          </w:tcPr>
          <w:p w:rsidR="003C4239" w:rsidRPr="00961376" w:rsidRDefault="003C4239" w:rsidP="00F77301">
            <w:pPr>
              <w:pStyle w:val="Tabele"/>
              <w:jc w:val="center"/>
              <w:rPr>
                <w:b/>
                <w:lang w:val="sq-AL"/>
              </w:rPr>
            </w:pPr>
            <w:r w:rsidRPr="00961376">
              <w:rPr>
                <w:b/>
                <w:lang w:val="sq-AL"/>
              </w:rPr>
              <w:t>Vlerësimi i situatës social ekonomike dhe sigurisë para kthimit të të miturve shtetas shqiptarë në Shqipëri</w:t>
            </w:r>
          </w:p>
        </w:tc>
        <w:tc>
          <w:tcPr>
            <w:tcW w:w="1786" w:type="pct"/>
            <w:shd w:val="clear" w:color="auto" w:fill="auto"/>
            <w:vAlign w:val="center"/>
          </w:tcPr>
          <w:p w:rsidR="003C4239" w:rsidRPr="00961376" w:rsidRDefault="003C4239" w:rsidP="00F77301">
            <w:pPr>
              <w:pStyle w:val="Tabele"/>
              <w:jc w:val="center"/>
              <w:rPr>
                <w:b/>
                <w:lang w:val="sq-AL"/>
              </w:rPr>
            </w:pPr>
            <w:r w:rsidRPr="00961376">
              <w:rPr>
                <w:b/>
                <w:lang w:val="sq-AL"/>
              </w:rPr>
              <w:t>Vlerësimi i situatës social ekonomike dhe sigurisë para kthimit të të rriturve shtetas shqiptarë në Shqipëri</w:t>
            </w:r>
          </w:p>
        </w:tc>
      </w:tr>
      <w:tr w:rsidR="003C4239" w:rsidRPr="00961376" w:rsidTr="003C4239">
        <w:trPr>
          <w:trHeight w:val="1745"/>
          <w:jc w:val="center"/>
        </w:trPr>
        <w:tc>
          <w:tcPr>
            <w:tcW w:w="1396" w:type="pct"/>
            <w:shd w:val="clear" w:color="auto" w:fill="auto"/>
            <w:vAlign w:val="center"/>
          </w:tcPr>
          <w:p w:rsidR="003C4239" w:rsidRPr="00961376" w:rsidRDefault="003C4239" w:rsidP="00E92EF9">
            <w:pPr>
              <w:pStyle w:val="Tabele"/>
              <w:jc w:val="center"/>
              <w:rPr>
                <w:lang w:val="sq-AL"/>
              </w:rPr>
            </w:pPr>
            <w:r w:rsidRPr="00961376">
              <w:rPr>
                <w:lang w:val="sq-AL"/>
              </w:rPr>
              <w:t>Qëllimi</w:t>
            </w:r>
          </w:p>
        </w:tc>
        <w:tc>
          <w:tcPr>
            <w:tcW w:w="1819" w:type="pct"/>
            <w:shd w:val="clear" w:color="auto" w:fill="auto"/>
          </w:tcPr>
          <w:p w:rsidR="003C4239" w:rsidRPr="00961376" w:rsidRDefault="003C4239" w:rsidP="003C4239">
            <w:pPr>
              <w:pStyle w:val="Tabele"/>
              <w:rPr>
                <w:lang w:val="sq-AL"/>
              </w:rPr>
            </w:pPr>
            <w:r w:rsidRPr="00961376">
              <w:rPr>
                <w:lang w:val="sq-AL"/>
              </w:rPr>
              <w:t>Vlerësimi i kushteve social</w:t>
            </w:r>
            <w:r w:rsidR="00F369DE" w:rsidRPr="00961376">
              <w:rPr>
                <w:lang w:val="sq-AL"/>
              </w:rPr>
              <w:t>-</w:t>
            </w:r>
            <w:r w:rsidRPr="00961376">
              <w:rPr>
                <w:lang w:val="sq-AL"/>
              </w:rPr>
              <w:t xml:space="preserve"> ekonomike dhe sigurisë për të siguruar një kthim, rehabilitim dhe riintegrim të sigurt të të miturit shqiptar (VMT ose VT) që dë</w:t>
            </w:r>
            <w:r w:rsidR="00E92EF9" w:rsidRPr="00961376">
              <w:rPr>
                <w:lang w:val="sq-AL"/>
              </w:rPr>
              <w:t>shiron të kthehet në komunitet/</w:t>
            </w:r>
            <w:r w:rsidRPr="00961376">
              <w:rPr>
                <w:lang w:val="sq-AL"/>
              </w:rPr>
              <w:t xml:space="preserve">familje </w:t>
            </w:r>
          </w:p>
        </w:tc>
        <w:tc>
          <w:tcPr>
            <w:tcW w:w="1786" w:type="pct"/>
            <w:shd w:val="clear" w:color="auto" w:fill="auto"/>
          </w:tcPr>
          <w:p w:rsidR="003C4239" w:rsidRPr="00961376" w:rsidRDefault="003C4239" w:rsidP="003C4239">
            <w:pPr>
              <w:pStyle w:val="Tabele"/>
              <w:rPr>
                <w:lang w:val="sq-AL"/>
              </w:rPr>
            </w:pPr>
            <w:r w:rsidRPr="00961376">
              <w:rPr>
                <w:lang w:val="sq-AL"/>
              </w:rPr>
              <w:t>Vlerësimi i kushteve social</w:t>
            </w:r>
            <w:r w:rsidR="00F369DE" w:rsidRPr="00961376">
              <w:rPr>
                <w:lang w:val="sq-AL"/>
              </w:rPr>
              <w:t>-</w:t>
            </w:r>
            <w:r w:rsidRPr="00961376">
              <w:rPr>
                <w:lang w:val="sq-AL"/>
              </w:rPr>
              <w:t xml:space="preserve"> ekonomike dhe sigurisë për të siguruar një kthim, rehabilitim dhe riintegrim të sigurt të personit të rritur shqiptar (VMT ose VT) që dë</w:t>
            </w:r>
            <w:r w:rsidR="00E92EF9" w:rsidRPr="00961376">
              <w:rPr>
                <w:lang w:val="sq-AL"/>
              </w:rPr>
              <w:t>shiron të kthehet në komunitet/</w:t>
            </w:r>
            <w:r w:rsidRPr="00961376">
              <w:rPr>
                <w:lang w:val="sq-AL"/>
              </w:rPr>
              <w:t xml:space="preserve">familje </w:t>
            </w:r>
          </w:p>
        </w:tc>
      </w:tr>
      <w:tr w:rsidR="003C4239" w:rsidRPr="00961376" w:rsidTr="003C4239">
        <w:trPr>
          <w:jc w:val="center"/>
        </w:trPr>
        <w:tc>
          <w:tcPr>
            <w:tcW w:w="1396" w:type="pct"/>
            <w:vMerge w:val="restart"/>
            <w:shd w:val="clear" w:color="auto" w:fill="auto"/>
            <w:vAlign w:val="center"/>
          </w:tcPr>
          <w:p w:rsidR="003C4239" w:rsidRPr="00961376" w:rsidRDefault="003C4239" w:rsidP="003C4239">
            <w:pPr>
              <w:pStyle w:val="Tabele"/>
              <w:jc w:val="center"/>
              <w:rPr>
                <w:lang w:val="sq-AL"/>
              </w:rPr>
            </w:pPr>
            <w:r w:rsidRPr="00961376">
              <w:rPr>
                <w:lang w:val="sq-AL"/>
              </w:rPr>
              <w:t>Treguesit e suksesit</w:t>
            </w:r>
          </w:p>
          <w:p w:rsidR="003C4239" w:rsidRPr="00961376" w:rsidRDefault="003C4239" w:rsidP="003C4239">
            <w:pPr>
              <w:pStyle w:val="Tabele"/>
              <w:jc w:val="center"/>
              <w:rPr>
                <w:lang w:val="sq-AL"/>
              </w:rPr>
            </w:pPr>
          </w:p>
        </w:tc>
        <w:tc>
          <w:tcPr>
            <w:tcW w:w="1819" w:type="pct"/>
            <w:shd w:val="clear" w:color="auto" w:fill="auto"/>
          </w:tcPr>
          <w:p w:rsidR="003C4239" w:rsidRPr="00961376" w:rsidRDefault="00E92EF9" w:rsidP="00E92EF9">
            <w:pPr>
              <w:pStyle w:val="Tabele"/>
              <w:rPr>
                <w:lang w:val="sq-AL"/>
              </w:rPr>
            </w:pPr>
            <w:r w:rsidRPr="00961376">
              <w:rPr>
                <w:lang w:val="sq-AL"/>
              </w:rPr>
              <w:t>Numri i vizitave/</w:t>
            </w:r>
            <w:r w:rsidR="003C4239" w:rsidRPr="00961376">
              <w:rPr>
                <w:lang w:val="sq-AL"/>
              </w:rPr>
              <w:t>kontakteve të bëra për vlerësimin</w:t>
            </w:r>
          </w:p>
        </w:tc>
        <w:tc>
          <w:tcPr>
            <w:tcW w:w="1786" w:type="pct"/>
            <w:shd w:val="clear" w:color="auto" w:fill="auto"/>
          </w:tcPr>
          <w:p w:rsidR="003C4239" w:rsidRPr="00961376" w:rsidRDefault="003C4239" w:rsidP="00E92EF9">
            <w:pPr>
              <w:pStyle w:val="Tabele"/>
              <w:rPr>
                <w:lang w:val="sq-AL"/>
              </w:rPr>
            </w:pPr>
            <w:r w:rsidRPr="00961376">
              <w:rPr>
                <w:lang w:val="sq-AL"/>
              </w:rPr>
              <w:t>Numri i vizitave/kontakteve të bëra për vlerësimin</w:t>
            </w:r>
          </w:p>
        </w:tc>
      </w:tr>
      <w:tr w:rsidR="003C4239" w:rsidRPr="00961376" w:rsidTr="003C4239">
        <w:trPr>
          <w:jc w:val="center"/>
        </w:trPr>
        <w:tc>
          <w:tcPr>
            <w:tcW w:w="1396" w:type="pct"/>
            <w:vMerge/>
            <w:shd w:val="clear" w:color="auto" w:fill="auto"/>
            <w:vAlign w:val="center"/>
          </w:tcPr>
          <w:p w:rsidR="003C4239" w:rsidRPr="00961376" w:rsidRDefault="003C4239" w:rsidP="003C4239">
            <w:pPr>
              <w:pStyle w:val="Tabele"/>
              <w:jc w:val="center"/>
              <w:rPr>
                <w:lang w:val="sq-AL"/>
              </w:rPr>
            </w:pPr>
          </w:p>
        </w:tc>
        <w:tc>
          <w:tcPr>
            <w:tcW w:w="1819" w:type="pct"/>
            <w:shd w:val="clear" w:color="auto" w:fill="auto"/>
          </w:tcPr>
          <w:p w:rsidR="003C4239" w:rsidRPr="00961376" w:rsidRDefault="003C4239" w:rsidP="003C4239">
            <w:pPr>
              <w:pStyle w:val="Tabele"/>
              <w:rPr>
                <w:lang w:val="sq-AL"/>
              </w:rPr>
            </w:pPr>
            <w:r w:rsidRPr="00961376">
              <w:rPr>
                <w:lang w:val="sq-AL"/>
              </w:rPr>
              <w:t>Mirëqenia dhe siguria e të miturve VMT ose VT pas kthimit të rekomanduar nga ZRSHSSH</w:t>
            </w:r>
            <w:r w:rsidR="00634AEE" w:rsidRPr="00961376">
              <w:rPr>
                <w:lang w:val="sq-AL"/>
              </w:rPr>
              <w:t>-ja</w:t>
            </w:r>
          </w:p>
        </w:tc>
        <w:tc>
          <w:tcPr>
            <w:tcW w:w="1786" w:type="pct"/>
            <w:shd w:val="clear" w:color="auto" w:fill="auto"/>
          </w:tcPr>
          <w:p w:rsidR="003C4239" w:rsidRPr="00961376" w:rsidRDefault="003C4239" w:rsidP="003C4239">
            <w:pPr>
              <w:pStyle w:val="Tabele"/>
              <w:rPr>
                <w:lang w:val="sq-AL"/>
              </w:rPr>
            </w:pPr>
            <w:r w:rsidRPr="00961376">
              <w:rPr>
                <w:lang w:val="sq-AL"/>
              </w:rPr>
              <w:t>Mirëqenia dhe siguria e të rriturve VMT ose VT pas kthimit të rekomanduar nga ZRSHSSH</w:t>
            </w:r>
            <w:r w:rsidR="00634AEE" w:rsidRPr="00961376">
              <w:rPr>
                <w:lang w:val="sq-AL"/>
              </w:rPr>
              <w:t>-ja</w:t>
            </w:r>
          </w:p>
        </w:tc>
      </w:tr>
      <w:tr w:rsidR="003C4239" w:rsidRPr="00961376" w:rsidTr="003C4239">
        <w:trPr>
          <w:jc w:val="center"/>
        </w:trPr>
        <w:tc>
          <w:tcPr>
            <w:tcW w:w="1396" w:type="pct"/>
            <w:shd w:val="clear" w:color="auto" w:fill="auto"/>
            <w:vAlign w:val="center"/>
          </w:tcPr>
          <w:p w:rsidR="003C4239" w:rsidRPr="00961376" w:rsidRDefault="003C4239" w:rsidP="003C4239">
            <w:pPr>
              <w:pStyle w:val="Tabele"/>
              <w:jc w:val="center"/>
              <w:rPr>
                <w:lang w:val="sq-AL"/>
              </w:rPr>
            </w:pPr>
            <w:r w:rsidRPr="00961376">
              <w:rPr>
                <w:lang w:val="sq-AL"/>
              </w:rPr>
              <w:t>Metoda</w:t>
            </w:r>
          </w:p>
          <w:p w:rsidR="003C4239" w:rsidRPr="00961376" w:rsidRDefault="003C4239" w:rsidP="003C4239">
            <w:pPr>
              <w:pStyle w:val="Tabele"/>
              <w:jc w:val="center"/>
              <w:rPr>
                <w:lang w:val="sq-AL"/>
              </w:rPr>
            </w:pPr>
          </w:p>
        </w:tc>
        <w:tc>
          <w:tcPr>
            <w:tcW w:w="1819" w:type="pct"/>
            <w:shd w:val="clear" w:color="auto" w:fill="auto"/>
          </w:tcPr>
          <w:p w:rsidR="003C4239" w:rsidRPr="00961376" w:rsidRDefault="003C4239" w:rsidP="003C4239">
            <w:pPr>
              <w:pStyle w:val="Tabele"/>
              <w:rPr>
                <w:lang w:val="sq-AL"/>
              </w:rPr>
            </w:pPr>
            <w:r w:rsidRPr="00961376">
              <w:rPr>
                <w:lang w:val="sq-AL"/>
              </w:rPr>
              <w:t>Intervistat vlerësuese në përputhje me kërkesat e AP</w:t>
            </w:r>
            <w:r w:rsidR="003C7540" w:rsidRPr="00961376">
              <w:rPr>
                <w:lang w:val="sq-AL"/>
              </w:rPr>
              <w:t>-së</w:t>
            </w:r>
          </w:p>
        </w:tc>
        <w:tc>
          <w:tcPr>
            <w:tcW w:w="1786" w:type="pct"/>
            <w:shd w:val="clear" w:color="auto" w:fill="auto"/>
          </w:tcPr>
          <w:p w:rsidR="003C4239" w:rsidRPr="00961376" w:rsidRDefault="003C4239" w:rsidP="003C4239">
            <w:pPr>
              <w:pStyle w:val="Tabele"/>
              <w:rPr>
                <w:lang w:val="sq-AL"/>
              </w:rPr>
            </w:pPr>
            <w:r w:rsidRPr="00961376">
              <w:rPr>
                <w:lang w:val="sq-AL"/>
              </w:rPr>
              <w:t>Intervistat vlerësuese në përputhje me kërkesat e AP</w:t>
            </w:r>
            <w:r w:rsidR="003C7540" w:rsidRPr="00961376">
              <w:rPr>
                <w:lang w:val="sq-AL"/>
              </w:rPr>
              <w:t>-së</w:t>
            </w:r>
          </w:p>
        </w:tc>
      </w:tr>
      <w:tr w:rsidR="003C4239" w:rsidRPr="00961376" w:rsidTr="003C4239">
        <w:trPr>
          <w:jc w:val="center"/>
        </w:trPr>
        <w:tc>
          <w:tcPr>
            <w:tcW w:w="1396" w:type="pct"/>
            <w:shd w:val="clear" w:color="auto" w:fill="auto"/>
            <w:vAlign w:val="center"/>
          </w:tcPr>
          <w:p w:rsidR="003C4239" w:rsidRPr="00961376" w:rsidRDefault="003C4239" w:rsidP="00E92EF9">
            <w:pPr>
              <w:pStyle w:val="Tabele"/>
              <w:jc w:val="center"/>
              <w:rPr>
                <w:lang w:val="sq-AL"/>
              </w:rPr>
            </w:pPr>
            <w:r w:rsidRPr="00961376">
              <w:rPr>
                <w:lang w:val="sq-AL"/>
              </w:rPr>
              <w:t>Përgjegjës i drejtpërdrejtë/kush e bën</w:t>
            </w:r>
          </w:p>
        </w:tc>
        <w:tc>
          <w:tcPr>
            <w:tcW w:w="1819" w:type="pct"/>
            <w:shd w:val="clear" w:color="auto" w:fill="auto"/>
          </w:tcPr>
          <w:p w:rsidR="003C4239" w:rsidRPr="00961376" w:rsidRDefault="003C4239" w:rsidP="003C4239">
            <w:pPr>
              <w:pStyle w:val="Tabele"/>
              <w:rPr>
                <w:lang w:val="sq-AL"/>
              </w:rPr>
            </w:pPr>
            <w:r w:rsidRPr="00961376">
              <w:rPr>
                <w:lang w:val="sq-AL"/>
              </w:rPr>
              <w:t>Punonjësi social i Zyrës Rajonale të Shërbimit Social</w:t>
            </w:r>
            <w:r w:rsidR="00F369DE" w:rsidRPr="00961376">
              <w:rPr>
                <w:lang w:val="sq-AL"/>
              </w:rPr>
              <w:t xml:space="preserve"> Shtetëror (ZRSHSSH) në qarkun/</w:t>
            </w:r>
            <w:r w:rsidRPr="00961376">
              <w:rPr>
                <w:lang w:val="sq-AL"/>
              </w:rPr>
              <w:t>rajonin ku do të kthehet viktima e mundshme apo viktima e trafikimit</w:t>
            </w:r>
          </w:p>
        </w:tc>
        <w:tc>
          <w:tcPr>
            <w:tcW w:w="1786" w:type="pct"/>
            <w:shd w:val="clear" w:color="auto" w:fill="auto"/>
          </w:tcPr>
          <w:p w:rsidR="003C4239" w:rsidRPr="00961376" w:rsidRDefault="003C4239" w:rsidP="003C4239">
            <w:pPr>
              <w:pStyle w:val="Tabele"/>
              <w:rPr>
                <w:lang w:val="sq-AL"/>
              </w:rPr>
            </w:pPr>
            <w:r w:rsidRPr="00961376">
              <w:rPr>
                <w:lang w:val="sq-AL"/>
              </w:rPr>
              <w:t>Punonjësi social i Zyrës Rajonale të Shërbimit Social</w:t>
            </w:r>
            <w:r w:rsidR="00F369DE" w:rsidRPr="00961376">
              <w:rPr>
                <w:lang w:val="sq-AL"/>
              </w:rPr>
              <w:t xml:space="preserve"> Shtetëror (ZRSHSSH) në qarkun/</w:t>
            </w:r>
            <w:r w:rsidRPr="00961376">
              <w:rPr>
                <w:lang w:val="sq-AL"/>
              </w:rPr>
              <w:t>rajonin ku do të kthehet v</w:t>
            </w:r>
            <w:r w:rsidR="003C7540" w:rsidRPr="00961376">
              <w:rPr>
                <w:lang w:val="sq-AL"/>
              </w:rPr>
              <w:t xml:space="preserve">iktima e mundshme apo viktima e </w:t>
            </w:r>
            <w:r w:rsidRPr="00961376">
              <w:rPr>
                <w:lang w:val="sq-AL"/>
              </w:rPr>
              <w:t>trafikimit</w:t>
            </w:r>
          </w:p>
        </w:tc>
      </w:tr>
      <w:tr w:rsidR="003C4239" w:rsidRPr="00961376" w:rsidTr="003C4239">
        <w:trPr>
          <w:jc w:val="center"/>
        </w:trPr>
        <w:tc>
          <w:tcPr>
            <w:tcW w:w="1396" w:type="pct"/>
            <w:shd w:val="clear" w:color="auto" w:fill="auto"/>
            <w:vAlign w:val="center"/>
          </w:tcPr>
          <w:p w:rsidR="003C4239" w:rsidRPr="00961376" w:rsidRDefault="003C4239" w:rsidP="00E92EF9">
            <w:pPr>
              <w:pStyle w:val="Tabele"/>
              <w:jc w:val="center"/>
              <w:rPr>
                <w:lang w:val="sq-AL"/>
              </w:rPr>
            </w:pPr>
            <w:r w:rsidRPr="00961376">
              <w:rPr>
                <w:lang w:val="sq-AL"/>
              </w:rPr>
              <w:t>Monitorues i drejtpërdrejtë i procesit</w:t>
            </w:r>
          </w:p>
        </w:tc>
        <w:tc>
          <w:tcPr>
            <w:tcW w:w="1819" w:type="pct"/>
            <w:shd w:val="clear" w:color="auto" w:fill="auto"/>
          </w:tcPr>
          <w:p w:rsidR="003C4239" w:rsidRPr="00961376" w:rsidRDefault="003C4239" w:rsidP="003C4239">
            <w:pPr>
              <w:pStyle w:val="Tabele"/>
              <w:rPr>
                <w:lang w:val="sq-AL"/>
              </w:rPr>
            </w:pPr>
            <w:r w:rsidRPr="00961376">
              <w:rPr>
                <w:lang w:val="sq-AL"/>
              </w:rPr>
              <w:t xml:space="preserve">Drejtori i Zyrës Rajonale </w:t>
            </w:r>
            <w:r w:rsidR="009A6A1C" w:rsidRPr="00961376">
              <w:rPr>
                <w:lang w:val="sq-AL"/>
              </w:rPr>
              <w:t>të Shërbimit Social Shtetëror, d</w:t>
            </w:r>
            <w:r w:rsidRPr="00961376">
              <w:rPr>
                <w:lang w:val="sq-AL"/>
              </w:rPr>
              <w:t>rejtori i SHSSH</w:t>
            </w:r>
            <w:r w:rsidR="0032657D" w:rsidRPr="00961376">
              <w:rPr>
                <w:lang w:val="sq-AL"/>
              </w:rPr>
              <w:t>-së</w:t>
            </w:r>
            <w:r w:rsidRPr="00961376">
              <w:rPr>
                <w:lang w:val="sq-AL"/>
              </w:rPr>
              <w:t xml:space="preserve"> </w:t>
            </w:r>
          </w:p>
        </w:tc>
        <w:tc>
          <w:tcPr>
            <w:tcW w:w="1786" w:type="pct"/>
            <w:shd w:val="clear" w:color="auto" w:fill="auto"/>
          </w:tcPr>
          <w:p w:rsidR="003C4239" w:rsidRPr="00961376" w:rsidRDefault="003C4239" w:rsidP="003C4239">
            <w:pPr>
              <w:pStyle w:val="Tabele"/>
              <w:rPr>
                <w:lang w:val="sq-AL"/>
              </w:rPr>
            </w:pPr>
            <w:r w:rsidRPr="00961376">
              <w:rPr>
                <w:lang w:val="sq-AL"/>
              </w:rPr>
              <w:t>Drejtori i Zyrës Rajonale të Shërbimit Soc</w:t>
            </w:r>
            <w:r w:rsidR="009A6A1C" w:rsidRPr="00961376">
              <w:rPr>
                <w:lang w:val="sq-AL"/>
              </w:rPr>
              <w:t>ial Shtetëror, d</w:t>
            </w:r>
            <w:r w:rsidR="0032657D" w:rsidRPr="00961376">
              <w:rPr>
                <w:lang w:val="sq-AL"/>
              </w:rPr>
              <w:t>rejtori i SHSSH-së</w:t>
            </w:r>
          </w:p>
        </w:tc>
      </w:tr>
      <w:tr w:rsidR="003C4239" w:rsidRPr="00961376" w:rsidTr="003C4239">
        <w:trPr>
          <w:trHeight w:val="39"/>
          <w:jc w:val="center"/>
        </w:trPr>
        <w:tc>
          <w:tcPr>
            <w:tcW w:w="1396" w:type="pct"/>
            <w:shd w:val="clear" w:color="auto" w:fill="auto"/>
            <w:vAlign w:val="center"/>
          </w:tcPr>
          <w:p w:rsidR="003C4239" w:rsidRPr="00961376" w:rsidRDefault="003C4239" w:rsidP="003C4239">
            <w:pPr>
              <w:pStyle w:val="Tabele"/>
              <w:jc w:val="center"/>
              <w:rPr>
                <w:lang w:val="sq-AL"/>
              </w:rPr>
            </w:pPr>
            <w:r w:rsidRPr="00961376">
              <w:rPr>
                <w:lang w:val="sq-AL"/>
              </w:rPr>
              <w:lastRenderedPageBreak/>
              <w:t>Koha</w:t>
            </w:r>
          </w:p>
          <w:p w:rsidR="003C4239" w:rsidRPr="00961376" w:rsidRDefault="003C4239" w:rsidP="003C4239">
            <w:pPr>
              <w:pStyle w:val="Tabele"/>
              <w:jc w:val="center"/>
              <w:rPr>
                <w:lang w:val="sq-AL"/>
              </w:rPr>
            </w:pPr>
          </w:p>
        </w:tc>
        <w:tc>
          <w:tcPr>
            <w:tcW w:w="1819" w:type="pct"/>
            <w:shd w:val="clear" w:color="auto" w:fill="auto"/>
          </w:tcPr>
          <w:p w:rsidR="003C4239" w:rsidRPr="00961376" w:rsidRDefault="003C4239" w:rsidP="003C4239">
            <w:pPr>
              <w:pStyle w:val="Tabele"/>
              <w:rPr>
                <w:lang w:val="sq-AL"/>
              </w:rPr>
            </w:pPr>
            <w:r w:rsidRPr="00961376">
              <w:rPr>
                <w:lang w:val="sq-AL"/>
              </w:rPr>
              <w:t>Brenda 1 jave nga marrja e kërkesës nga AP</w:t>
            </w:r>
            <w:r w:rsidR="00EB0E52" w:rsidRPr="00961376">
              <w:rPr>
                <w:lang w:val="sq-AL"/>
              </w:rPr>
              <w:t>-ja</w:t>
            </w:r>
            <w:r w:rsidRPr="00961376">
              <w:rPr>
                <w:lang w:val="sq-AL"/>
              </w:rPr>
              <w:t xml:space="preserve"> për vlerësim para kthimit </w:t>
            </w:r>
          </w:p>
        </w:tc>
        <w:tc>
          <w:tcPr>
            <w:tcW w:w="1786" w:type="pct"/>
            <w:shd w:val="clear" w:color="auto" w:fill="auto"/>
          </w:tcPr>
          <w:p w:rsidR="003C4239" w:rsidRPr="00961376" w:rsidRDefault="003C4239" w:rsidP="003C4239">
            <w:pPr>
              <w:pStyle w:val="Tabele"/>
              <w:rPr>
                <w:lang w:val="sq-AL"/>
              </w:rPr>
            </w:pPr>
            <w:r w:rsidRPr="00961376">
              <w:rPr>
                <w:lang w:val="sq-AL"/>
              </w:rPr>
              <w:t>Brenda 1 jave nga marrja e kërkesës nga AP</w:t>
            </w:r>
            <w:r w:rsidR="00EB0E52" w:rsidRPr="00961376">
              <w:rPr>
                <w:lang w:val="sq-AL"/>
              </w:rPr>
              <w:t>-ja</w:t>
            </w:r>
            <w:r w:rsidRPr="00961376">
              <w:rPr>
                <w:lang w:val="sq-AL"/>
              </w:rPr>
              <w:t xml:space="preserve"> për vlerësim para kthimit </w:t>
            </w:r>
          </w:p>
        </w:tc>
      </w:tr>
      <w:tr w:rsidR="003C4239" w:rsidRPr="00961376" w:rsidTr="003C4239">
        <w:trPr>
          <w:trHeight w:val="39"/>
          <w:jc w:val="center"/>
        </w:trPr>
        <w:tc>
          <w:tcPr>
            <w:tcW w:w="1396" w:type="pct"/>
            <w:shd w:val="clear" w:color="auto" w:fill="auto"/>
            <w:vAlign w:val="center"/>
          </w:tcPr>
          <w:p w:rsidR="003C4239" w:rsidRPr="00961376" w:rsidRDefault="003C4239" w:rsidP="00E92EF9">
            <w:pPr>
              <w:pStyle w:val="Tabele"/>
              <w:jc w:val="center"/>
              <w:rPr>
                <w:lang w:val="sq-AL"/>
              </w:rPr>
            </w:pPr>
            <w:r w:rsidRPr="00961376">
              <w:rPr>
                <w:lang w:val="sq-AL"/>
              </w:rPr>
              <w:t>Vendi</w:t>
            </w:r>
          </w:p>
        </w:tc>
        <w:tc>
          <w:tcPr>
            <w:tcW w:w="1819" w:type="pct"/>
            <w:shd w:val="clear" w:color="auto" w:fill="auto"/>
          </w:tcPr>
          <w:p w:rsidR="003C4239" w:rsidRPr="00961376" w:rsidRDefault="003C4239" w:rsidP="003C4239">
            <w:pPr>
              <w:pStyle w:val="Tabele"/>
              <w:rPr>
                <w:lang w:val="sq-AL"/>
              </w:rPr>
            </w:pPr>
            <w:r w:rsidRPr="00961376">
              <w:rPr>
                <w:lang w:val="sq-AL"/>
              </w:rPr>
              <w:t>Në varësi të intervistave vlerësuese (në qarkun rajonin e ZRSHSSH</w:t>
            </w:r>
            <w:r w:rsidR="00EB0E52" w:rsidRPr="00961376">
              <w:rPr>
                <w:lang w:val="sq-AL"/>
              </w:rPr>
              <w:t>-së</w:t>
            </w:r>
            <w:r w:rsidRPr="00961376">
              <w:rPr>
                <w:lang w:val="sq-AL"/>
              </w:rPr>
              <w:t xml:space="preserve">) </w:t>
            </w:r>
          </w:p>
        </w:tc>
        <w:tc>
          <w:tcPr>
            <w:tcW w:w="1786" w:type="pct"/>
            <w:shd w:val="clear" w:color="auto" w:fill="auto"/>
          </w:tcPr>
          <w:p w:rsidR="003C4239" w:rsidRPr="00961376" w:rsidRDefault="003C4239" w:rsidP="003C4239">
            <w:pPr>
              <w:pStyle w:val="Tabele"/>
              <w:rPr>
                <w:lang w:val="sq-AL"/>
              </w:rPr>
            </w:pPr>
            <w:r w:rsidRPr="00961376">
              <w:rPr>
                <w:lang w:val="sq-AL"/>
              </w:rPr>
              <w:t>Në varësi të intervistave vlerësuese (në qarkun rajonin e ZRSHSSH</w:t>
            </w:r>
            <w:r w:rsidR="00EB0E52" w:rsidRPr="00961376">
              <w:rPr>
                <w:lang w:val="sq-AL"/>
              </w:rPr>
              <w:t>-së</w:t>
            </w:r>
            <w:r w:rsidR="009A6A1C" w:rsidRPr="00961376">
              <w:rPr>
                <w:lang w:val="sq-AL"/>
              </w:rPr>
              <w:t>)</w:t>
            </w:r>
            <w:r w:rsidRPr="00961376">
              <w:rPr>
                <w:lang w:val="sq-AL"/>
              </w:rPr>
              <w:t xml:space="preserve"> </w:t>
            </w:r>
          </w:p>
        </w:tc>
      </w:tr>
      <w:tr w:rsidR="003C4239" w:rsidRPr="00961376" w:rsidTr="003C4239">
        <w:trPr>
          <w:trHeight w:val="129"/>
          <w:jc w:val="center"/>
        </w:trPr>
        <w:tc>
          <w:tcPr>
            <w:tcW w:w="1396" w:type="pct"/>
            <w:vMerge w:val="restar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819" w:type="pct"/>
            <w:shd w:val="clear" w:color="auto" w:fill="auto"/>
          </w:tcPr>
          <w:p w:rsidR="003C4239" w:rsidRPr="00961376" w:rsidRDefault="003C4239" w:rsidP="009600C3">
            <w:pPr>
              <w:pStyle w:val="Tabele"/>
              <w:rPr>
                <w:lang w:val="sq-AL"/>
              </w:rPr>
            </w:pPr>
            <w:r w:rsidRPr="00961376">
              <w:rPr>
                <w:lang w:val="sq-AL"/>
              </w:rPr>
              <w:t>Kërkesa e marrë nga AP</w:t>
            </w:r>
            <w:r w:rsidR="009229E9" w:rsidRPr="00961376">
              <w:rPr>
                <w:lang w:val="sq-AL"/>
              </w:rPr>
              <w:t>-ja</w:t>
            </w:r>
            <w:r w:rsidRPr="00961376">
              <w:rPr>
                <w:lang w:val="sq-AL"/>
              </w:rPr>
              <w:t xml:space="preserve"> për vlerësimin (</w:t>
            </w:r>
            <w:r w:rsidR="00715B42" w:rsidRPr="00961376">
              <w:rPr>
                <w:lang w:val="sq-AL"/>
              </w:rPr>
              <w:t>aneksi</w:t>
            </w:r>
            <w:r w:rsidRPr="00961376">
              <w:rPr>
                <w:lang w:val="sq-AL"/>
              </w:rPr>
              <w:t xml:space="preserve"> 9.18) </w:t>
            </w:r>
          </w:p>
        </w:tc>
        <w:tc>
          <w:tcPr>
            <w:tcW w:w="1786" w:type="pct"/>
            <w:shd w:val="clear" w:color="auto" w:fill="auto"/>
          </w:tcPr>
          <w:p w:rsidR="003C4239" w:rsidRPr="00961376" w:rsidRDefault="003C4239" w:rsidP="009600C3">
            <w:pPr>
              <w:pStyle w:val="Tabele"/>
              <w:rPr>
                <w:lang w:val="sq-AL"/>
              </w:rPr>
            </w:pPr>
            <w:r w:rsidRPr="00961376">
              <w:rPr>
                <w:lang w:val="sq-AL"/>
              </w:rPr>
              <w:t>Kërkesa e marrë nga AP</w:t>
            </w:r>
            <w:r w:rsidR="009229E9" w:rsidRPr="00961376">
              <w:rPr>
                <w:lang w:val="sq-AL"/>
              </w:rPr>
              <w:t>-ja</w:t>
            </w:r>
            <w:r w:rsidRPr="00961376">
              <w:rPr>
                <w:lang w:val="sq-AL"/>
              </w:rPr>
              <w:t xml:space="preserve"> për vlerësimin (</w:t>
            </w:r>
            <w:r w:rsidR="00715B42" w:rsidRPr="00961376">
              <w:rPr>
                <w:lang w:val="sq-AL"/>
              </w:rPr>
              <w:t>aneksi</w:t>
            </w:r>
            <w:r w:rsidRPr="00961376">
              <w:rPr>
                <w:lang w:val="sq-AL"/>
              </w:rPr>
              <w:t xml:space="preserve"> 9.18) </w:t>
            </w:r>
          </w:p>
        </w:tc>
      </w:tr>
      <w:tr w:rsidR="003C4239" w:rsidRPr="00961376" w:rsidTr="003C4239">
        <w:trPr>
          <w:trHeight w:val="129"/>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 xml:space="preserve">Listë dhe informacion i azhurnuar </w:t>
            </w:r>
            <w:r w:rsidR="009A6A1C" w:rsidRPr="00961376">
              <w:rPr>
                <w:lang w:val="sq-AL"/>
              </w:rPr>
              <w:t>mbi agjencitë shtetërore dhe jo</w:t>
            </w:r>
            <w:r w:rsidRPr="00961376">
              <w:rPr>
                <w:lang w:val="sq-AL"/>
              </w:rPr>
              <w:t>shtetërore të identifikimit dhe ndihmës për VMT</w:t>
            </w:r>
            <w:r w:rsidR="007A2494" w:rsidRPr="00961376">
              <w:rPr>
                <w:lang w:val="sq-AL"/>
              </w:rPr>
              <w:t>-në</w:t>
            </w:r>
            <w:r w:rsidRPr="00961376">
              <w:rPr>
                <w:lang w:val="sq-AL"/>
              </w:rPr>
              <w:t xml:space="preserve"> dhe VT</w:t>
            </w:r>
            <w:r w:rsidR="007A2494" w:rsidRPr="00961376">
              <w:rPr>
                <w:lang w:val="sq-AL"/>
              </w:rPr>
              <w:t>-në</w:t>
            </w:r>
            <w:r w:rsidRPr="00961376">
              <w:rPr>
                <w:lang w:val="sq-AL"/>
              </w:rPr>
              <w:t xml:space="preserve"> në komunitet </w:t>
            </w:r>
          </w:p>
        </w:tc>
        <w:tc>
          <w:tcPr>
            <w:tcW w:w="1786" w:type="pct"/>
            <w:shd w:val="clear" w:color="auto" w:fill="auto"/>
          </w:tcPr>
          <w:p w:rsidR="003C4239" w:rsidRPr="00961376" w:rsidRDefault="003C4239" w:rsidP="00E92EF9">
            <w:pPr>
              <w:pStyle w:val="Tabele"/>
              <w:rPr>
                <w:lang w:val="sq-AL"/>
              </w:rPr>
            </w:pPr>
            <w:r w:rsidRPr="00961376">
              <w:rPr>
                <w:lang w:val="sq-AL"/>
              </w:rPr>
              <w:t>Listë dhe informacion i azhurnuar mbi agjencitë shtetërore dhe joshtetërore të identifikimit dhe ndihmës për VMT</w:t>
            </w:r>
            <w:r w:rsidR="007A2494" w:rsidRPr="00961376">
              <w:rPr>
                <w:lang w:val="sq-AL"/>
              </w:rPr>
              <w:t>-në</w:t>
            </w:r>
            <w:r w:rsidRPr="00961376">
              <w:rPr>
                <w:lang w:val="sq-AL"/>
              </w:rPr>
              <w:t xml:space="preserve"> dhe VT</w:t>
            </w:r>
            <w:r w:rsidR="007A2494" w:rsidRPr="00961376">
              <w:rPr>
                <w:lang w:val="sq-AL"/>
              </w:rPr>
              <w:t>-në</w:t>
            </w:r>
            <w:r w:rsidRPr="00961376">
              <w:rPr>
                <w:lang w:val="sq-AL"/>
              </w:rPr>
              <w:t xml:space="preserve"> në komunitet </w:t>
            </w:r>
          </w:p>
        </w:tc>
      </w:tr>
      <w:tr w:rsidR="003C4239" w:rsidRPr="00961376" w:rsidTr="003C4239">
        <w:trPr>
          <w:trHeight w:val="129"/>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3C4239">
            <w:pPr>
              <w:pStyle w:val="Tabele"/>
              <w:rPr>
                <w:lang w:val="sq-AL"/>
              </w:rPr>
            </w:pPr>
            <w:r w:rsidRPr="00961376">
              <w:rPr>
                <w:lang w:val="sq-AL"/>
              </w:rPr>
              <w:t xml:space="preserve">Raport për vlerësimin e situatës familjare dhe rrezikut para kthimit të asistuar </w:t>
            </w:r>
          </w:p>
        </w:tc>
        <w:tc>
          <w:tcPr>
            <w:tcW w:w="1786" w:type="pct"/>
            <w:shd w:val="clear" w:color="auto" w:fill="auto"/>
          </w:tcPr>
          <w:p w:rsidR="003C4239" w:rsidRPr="00961376" w:rsidRDefault="003C4239" w:rsidP="003C4239">
            <w:pPr>
              <w:pStyle w:val="Tabele"/>
              <w:rPr>
                <w:lang w:val="sq-AL"/>
              </w:rPr>
            </w:pPr>
            <w:r w:rsidRPr="00961376">
              <w:rPr>
                <w:lang w:val="sq-AL"/>
              </w:rPr>
              <w:t xml:space="preserve">Raport për vlerësimin e situatës familjare dhe rrezikut para kthimit të asistuar </w:t>
            </w:r>
          </w:p>
        </w:tc>
      </w:tr>
      <w:tr w:rsidR="003C4239" w:rsidRPr="00961376" w:rsidTr="003C4239">
        <w:trPr>
          <w:trHeight w:val="129"/>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E92EF9" w:rsidP="003C4239">
            <w:pPr>
              <w:pStyle w:val="Tabele"/>
              <w:rPr>
                <w:lang w:val="sq-AL"/>
              </w:rPr>
            </w:pPr>
            <w:r w:rsidRPr="00961376">
              <w:rPr>
                <w:lang w:val="sq-AL"/>
              </w:rPr>
              <w:t>Autorizim i prindit/</w:t>
            </w:r>
            <w:r w:rsidR="003C4239" w:rsidRPr="00961376">
              <w:rPr>
                <w:lang w:val="sq-AL"/>
              </w:rPr>
              <w:t xml:space="preserve">kujdestarit ligjor për kthim të asistuar (nëse është dhënë) </w:t>
            </w:r>
          </w:p>
        </w:tc>
        <w:tc>
          <w:tcPr>
            <w:tcW w:w="1786" w:type="pct"/>
            <w:shd w:val="clear" w:color="auto" w:fill="auto"/>
          </w:tcPr>
          <w:p w:rsidR="003C4239" w:rsidRPr="00961376" w:rsidRDefault="003C4239" w:rsidP="003C4239">
            <w:pPr>
              <w:pStyle w:val="Tabele"/>
              <w:rPr>
                <w:lang w:val="sq-AL"/>
              </w:rPr>
            </w:pPr>
          </w:p>
        </w:tc>
      </w:tr>
      <w:tr w:rsidR="003C4239" w:rsidRPr="00961376" w:rsidTr="003C4239">
        <w:trPr>
          <w:trHeight w:val="129"/>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3C4239">
            <w:pPr>
              <w:pStyle w:val="Tabele"/>
              <w:rPr>
                <w:lang w:val="sq-AL"/>
              </w:rPr>
            </w:pPr>
            <w:r w:rsidRPr="00961376">
              <w:rPr>
                <w:lang w:val="sq-AL"/>
              </w:rPr>
              <w:t xml:space="preserve">Autorizim i </w:t>
            </w:r>
            <w:r w:rsidR="000E09CF" w:rsidRPr="00961376">
              <w:rPr>
                <w:lang w:val="sq-AL"/>
              </w:rPr>
              <w:t>prindit/kujdestarit</w:t>
            </w:r>
            <w:r w:rsidRPr="00961376">
              <w:rPr>
                <w:lang w:val="sq-AL"/>
              </w:rPr>
              <w:t xml:space="preserve"> për udhëtimin e të miturit (nëse është dhënë)</w:t>
            </w:r>
          </w:p>
        </w:tc>
        <w:tc>
          <w:tcPr>
            <w:tcW w:w="1786" w:type="pct"/>
            <w:shd w:val="clear" w:color="auto" w:fill="auto"/>
          </w:tcPr>
          <w:p w:rsidR="003C4239" w:rsidRPr="00961376" w:rsidRDefault="003C4239" w:rsidP="003C4239">
            <w:pPr>
              <w:pStyle w:val="Tabele"/>
              <w:rPr>
                <w:lang w:val="sq-AL"/>
              </w:rPr>
            </w:pPr>
          </w:p>
        </w:tc>
      </w:tr>
      <w:tr w:rsidR="003C4239" w:rsidRPr="00961376" w:rsidTr="003C4239">
        <w:trPr>
          <w:trHeight w:val="127"/>
          <w:jc w:val="center"/>
        </w:trPr>
        <w:tc>
          <w:tcPr>
            <w:tcW w:w="1396" w:type="pct"/>
            <w:vMerge w:val="restart"/>
            <w:shd w:val="clear" w:color="auto" w:fill="auto"/>
            <w:vAlign w:val="center"/>
          </w:tcPr>
          <w:p w:rsidR="003C4239" w:rsidRPr="00961376" w:rsidRDefault="003C4239" w:rsidP="003C4239">
            <w:pPr>
              <w:pStyle w:val="Tabele"/>
              <w:jc w:val="center"/>
              <w:rPr>
                <w:lang w:val="sq-AL"/>
              </w:rPr>
            </w:pPr>
            <w:r w:rsidRPr="00961376">
              <w:rPr>
                <w:lang w:val="sq-AL"/>
              </w:rPr>
              <w:t>Hapat</w:t>
            </w:r>
          </w:p>
          <w:p w:rsidR="003C4239" w:rsidRPr="00961376" w:rsidRDefault="003C4239" w:rsidP="003C4239">
            <w:pPr>
              <w:pStyle w:val="Tabele"/>
              <w:jc w:val="center"/>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1. Me marrjen e kërkesës n</w:t>
            </w:r>
            <w:r w:rsidR="00E92EF9" w:rsidRPr="00961376">
              <w:rPr>
                <w:lang w:val="sq-AL"/>
              </w:rPr>
              <w:t>ga AP</w:t>
            </w:r>
            <w:r w:rsidR="007A2494" w:rsidRPr="00961376">
              <w:rPr>
                <w:lang w:val="sq-AL"/>
              </w:rPr>
              <w:t>-ja</w:t>
            </w:r>
            <w:r w:rsidR="00E92EF9" w:rsidRPr="00961376">
              <w:rPr>
                <w:lang w:val="sq-AL"/>
              </w:rPr>
              <w:t xml:space="preserve"> për kthimin e të miturit/</w:t>
            </w:r>
            <w:r w:rsidRPr="00961376">
              <w:rPr>
                <w:lang w:val="sq-AL"/>
              </w:rPr>
              <w:t>të miturës në komunitet punonjësi social i ZRSHSSH</w:t>
            </w:r>
            <w:r w:rsidR="007A2494" w:rsidRPr="00961376">
              <w:rPr>
                <w:lang w:val="sq-AL"/>
              </w:rPr>
              <w:t>-së</w:t>
            </w:r>
            <w:r w:rsidRPr="00961376">
              <w:rPr>
                <w:lang w:val="sq-AL"/>
              </w:rPr>
              <w:t>, vendos njofton punonjësin e policisë së SLKTP</w:t>
            </w:r>
            <w:r w:rsidR="007A2494" w:rsidRPr="00961376">
              <w:rPr>
                <w:lang w:val="sq-AL"/>
              </w:rPr>
              <w:t>-së</w:t>
            </w:r>
            <w:r w:rsidRPr="00961376">
              <w:rPr>
                <w:lang w:val="sq-AL"/>
              </w:rPr>
              <w:t xml:space="preserve"> për kërkesën për vlerësim </w:t>
            </w:r>
          </w:p>
        </w:tc>
        <w:tc>
          <w:tcPr>
            <w:tcW w:w="1786" w:type="pct"/>
            <w:shd w:val="clear" w:color="auto" w:fill="auto"/>
          </w:tcPr>
          <w:p w:rsidR="003C4239" w:rsidRPr="00961376" w:rsidRDefault="003C4239" w:rsidP="003C4239">
            <w:pPr>
              <w:pStyle w:val="Tabele"/>
              <w:rPr>
                <w:lang w:val="sq-AL"/>
              </w:rPr>
            </w:pPr>
            <w:r w:rsidRPr="00961376">
              <w:rPr>
                <w:lang w:val="sq-AL"/>
              </w:rPr>
              <w:t>1. Me marrjen e kërkesës nga AP</w:t>
            </w:r>
            <w:r w:rsidR="007A2494" w:rsidRPr="00961376">
              <w:rPr>
                <w:lang w:val="sq-AL"/>
              </w:rPr>
              <w:t>-ja</w:t>
            </w:r>
            <w:r w:rsidRPr="00961376">
              <w:rPr>
                <w:lang w:val="sq-AL"/>
              </w:rPr>
              <w:t xml:space="preserve"> për kthimin e personit në komunitet punonjësi social i ZRSHSSH</w:t>
            </w:r>
            <w:r w:rsidR="007A2494" w:rsidRPr="00961376">
              <w:rPr>
                <w:lang w:val="sq-AL"/>
              </w:rPr>
              <w:t>-së</w:t>
            </w:r>
            <w:r w:rsidRPr="00961376">
              <w:rPr>
                <w:lang w:val="sq-AL"/>
              </w:rPr>
              <w:t>, vendos njofton punonjësin e policisë së SLKTP</w:t>
            </w:r>
            <w:r w:rsidR="007A2494" w:rsidRPr="00961376">
              <w:rPr>
                <w:lang w:val="sq-AL"/>
              </w:rPr>
              <w:t>-së</w:t>
            </w:r>
            <w:r w:rsidRPr="00961376">
              <w:rPr>
                <w:lang w:val="sq-AL"/>
              </w:rPr>
              <w:t xml:space="preserve"> për kërkesën për vlerësim </w:t>
            </w:r>
          </w:p>
          <w:p w:rsidR="003C4239" w:rsidRPr="00961376" w:rsidRDefault="003C4239" w:rsidP="003C4239">
            <w:pPr>
              <w:pStyle w:val="Tabele"/>
              <w:rPr>
                <w:lang w:val="sq-AL"/>
              </w:rPr>
            </w:pP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2. Punonjësi social i ZRSHSSH</w:t>
            </w:r>
            <w:r w:rsidR="008340B5" w:rsidRPr="00961376">
              <w:rPr>
                <w:lang w:val="sq-AL"/>
              </w:rPr>
              <w:t>-së</w:t>
            </w:r>
            <w:r w:rsidRPr="00961376">
              <w:rPr>
                <w:lang w:val="sq-AL"/>
              </w:rPr>
              <w:t xml:space="preserve"> vendos kontaktet me familjen dhe organizon takimin vlerësues të familjes </w:t>
            </w:r>
          </w:p>
        </w:tc>
        <w:tc>
          <w:tcPr>
            <w:tcW w:w="1786" w:type="pct"/>
            <w:shd w:val="clear" w:color="auto" w:fill="auto"/>
          </w:tcPr>
          <w:p w:rsidR="003C4239" w:rsidRPr="00961376" w:rsidRDefault="003C4239" w:rsidP="00E92EF9">
            <w:pPr>
              <w:pStyle w:val="Tabele"/>
              <w:rPr>
                <w:lang w:val="sq-AL"/>
              </w:rPr>
            </w:pPr>
            <w:r w:rsidRPr="00961376">
              <w:rPr>
                <w:lang w:val="sq-AL"/>
              </w:rPr>
              <w:t>2. Punonjësi social i ZRSHSSH</w:t>
            </w:r>
            <w:r w:rsidR="008340B5" w:rsidRPr="00961376">
              <w:rPr>
                <w:lang w:val="sq-AL"/>
              </w:rPr>
              <w:t>-së</w:t>
            </w:r>
            <w:r w:rsidRPr="00961376">
              <w:rPr>
                <w:lang w:val="sq-AL"/>
              </w:rPr>
              <w:t xml:space="preserve"> vendos kontaktet me familjen dhe organizon takimin vlerësues të familjes </w:t>
            </w: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3. Puno</w:t>
            </w:r>
            <w:r w:rsidR="00B201DE" w:rsidRPr="00961376">
              <w:rPr>
                <w:lang w:val="sq-AL"/>
              </w:rPr>
              <w:t>njësi social zhvillon takimin/</w:t>
            </w:r>
            <w:r w:rsidRPr="00961376">
              <w:rPr>
                <w:lang w:val="sq-AL"/>
              </w:rPr>
              <w:t xml:space="preserve">bisedën me familjen e të miturit/të miturës që dëshiron të kthehet dhe bën vlerësimin e kushteve në kthimin e mundshëm </w:t>
            </w:r>
          </w:p>
        </w:tc>
        <w:tc>
          <w:tcPr>
            <w:tcW w:w="1786" w:type="pct"/>
            <w:shd w:val="clear" w:color="auto" w:fill="auto"/>
          </w:tcPr>
          <w:p w:rsidR="003C4239" w:rsidRPr="00961376" w:rsidRDefault="003C4239" w:rsidP="00E92EF9">
            <w:pPr>
              <w:pStyle w:val="Tabele"/>
              <w:rPr>
                <w:lang w:val="sq-AL"/>
              </w:rPr>
            </w:pPr>
            <w:r w:rsidRPr="00961376">
              <w:rPr>
                <w:lang w:val="sq-AL"/>
              </w:rPr>
              <w:t>3. Pun</w:t>
            </w:r>
            <w:r w:rsidR="00B201DE" w:rsidRPr="00961376">
              <w:rPr>
                <w:lang w:val="sq-AL"/>
              </w:rPr>
              <w:t>onjësi social zhvillon takimin/</w:t>
            </w:r>
            <w:r w:rsidRPr="00961376">
              <w:rPr>
                <w:lang w:val="sq-AL"/>
              </w:rPr>
              <w:t xml:space="preserve">bisedën me familjen e personit që dëshiron të kthehet dhe bën vlerësimin e kushteve në kthimin e mundshëm </w:t>
            </w: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Në rast se familja ndodhet në rrezik imediat nga trafikantët apo persona të tjerë, me aprovimin e familjes, punonjësi social njofton menjëherë punonjësin e policisë së SKTP</w:t>
            </w:r>
            <w:r w:rsidR="00EB0C65" w:rsidRPr="00961376">
              <w:rPr>
                <w:lang w:val="sq-AL"/>
              </w:rPr>
              <w:t>-së</w:t>
            </w:r>
            <w:r w:rsidRPr="00961376">
              <w:rPr>
                <w:lang w:val="sq-AL"/>
              </w:rPr>
              <w:t xml:space="preserve"> ose në mungesë të tij/saj për ndërhyrje</w:t>
            </w:r>
          </w:p>
        </w:tc>
        <w:tc>
          <w:tcPr>
            <w:tcW w:w="1786" w:type="pct"/>
            <w:shd w:val="clear" w:color="auto" w:fill="auto"/>
          </w:tcPr>
          <w:p w:rsidR="003C4239" w:rsidRPr="00961376" w:rsidRDefault="003C4239" w:rsidP="00E92EF9">
            <w:pPr>
              <w:pStyle w:val="Tabele"/>
              <w:rPr>
                <w:lang w:val="sq-AL"/>
              </w:rPr>
            </w:pPr>
            <w:r w:rsidRPr="00961376">
              <w:rPr>
                <w:lang w:val="sq-AL"/>
              </w:rPr>
              <w:t>Në rast se familja ndodhet në rrezik imediat nga trafikantët apo persona të tjerë, me aprovimin e familjes, punonjësi social njofton menjëherë punonjësin e policisë së SKTP</w:t>
            </w:r>
            <w:r w:rsidR="00EB0C65" w:rsidRPr="00961376">
              <w:rPr>
                <w:lang w:val="sq-AL"/>
              </w:rPr>
              <w:t>-së</w:t>
            </w:r>
            <w:r w:rsidRPr="00961376">
              <w:rPr>
                <w:lang w:val="sq-AL"/>
              </w:rPr>
              <w:t xml:space="preserve"> ose në mungesë të tij/</w:t>
            </w:r>
            <w:r w:rsidR="00D112CC" w:rsidRPr="00961376">
              <w:rPr>
                <w:lang w:val="sq-AL"/>
              </w:rPr>
              <w:t xml:space="preserve">të </w:t>
            </w:r>
            <w:r w:rsidRPr="00961376">
              <w:rPr>
                <w:lang w:val="sq-AL"/>
              </w:rPr>
              <w:t>saj për ndërhyrje</w:t>
            </w: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4. Punonjësi social i ZRSHSSH</w:t>
            </w:r>
            <w:r w:rsidR="00EB0C65" w:rsidRPr="00961376">
              <w:rPr>
                <w:lang w:val="sq-AL"/>
              </w:rPr>
              <w:t>-së</w:t>
            </w:r>
            <w:r w:rsidRPr="00961376">
              <w:rPr>
                <w:lang w:val="sq-AL"/>
              </w:rPr>
              <w:t xml:space="preserve"> takon punonjësit e policisë së zonës dhe i interviston ata lidhur </w:t>
            </w:r>
            <w:r w:rsidRPr="00961376">
              <w:rPr>
                <w:lang w:val="sq-AL"/>
              </w:rPr>
              <w:lastRenderedPageBreak/>
              <w:t>me sigurinë e familje</w:t>
            </w:r>
            <w:r w:rsidR="00D112CC" w:rsidRPr="00961376">
              <w:rPr>
                <w:lang w:val="sq-AL"/>
              </w:rPr>
              <w:t>s në rast kthimi të të miturit/</w:t>
            </w:r>
            <w:r w:rsidRPr="00961376">
              <w:rPr>
                <w:lang w:val="sq-AL"/>
              </w:rPr>
              <w:t>të miturës</w:t>
            </w:r>
          </w:p>
        </w:tc>
        <w:tc>
          <w:tcPr>
            <w:tcW w:w="1786" w:type="pct"/>
            <w:shd w:val="clear" w:color="auto" w:fill="auto"/>
          </w:tcPr>
          <w:p w:rsidR="003C4239" w:rsidRPr="00961376" w:rsidRDefault="003C4239" w:rsidP="00E92EF9">
            <w:pPr>
              <w:pStyle w:val="Tabele"/>
              <w:rPr>
                <w:lang w:val="sq-AL"/>
              </w:rPr>
            </w:pPr>
            <w:r w:rsidRPr="00961376">
              <w:rPr>
                <w:lang w:val="sq-AL"/>
              </w:rPr>
              <w:lastRenderedPageBreak/>
              <w:t>4. Punonjësi social i ZRSHSSH</w:t>
            </w:r>
            <w:r w:rsidR="00EB0C65" w:rsidRPr="00961376">
              <w:rPr>
                <w:lang w:val="sq-AL"/>
              </w:rPr>
              <w:t>-së</w:t>
            </w:r>
            <w:r w:rsidRPr="00961376">
              <w:rPr>
                <w:lang w:val="sq-AL"/>
              </w:rPr>
              <w:t xml:space="preserve"> takon punonjësit e policisë së zonës dhe i interviston ata lidhur </w:t>
            </w:r>
            <w:r w:rsidRPr="00961376">
              <w:rPr>
                <w:lang w:val="sq-AL"/>
              </w:rPr>
              <w:lastRenderedPageBreak/>
              <w:t>me sigurinë e familjes në rast kthimi të personit</w:t>
            </w: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5. Punonjësi social i ZRSHSSH</w:t>
            </w:r>
            <w:r w:rsidR="00EB0C65" w:rsidRPr="00961376">
              <w:rPr>
                <w:lang w:val="sq-AL"/>
              </w:rPr>
              <w:t>-së</w:t>
            </w:r>
            <w:r w:rsidRPr="00961376">
              <w:rPr>
                <w:lang w:val="sq-AL"/>
              </w:rPr>
              <w:t xml:space="preserve"> kontakton dhe interviston ofrues të mundshëm të ndihmës për të miturit në komunitetin</w:t>
            </w:r>
            <w:r w:rsidR="00942341" w:rsidRPr="00961376">
              <w:rPr>
                <w:lang w:val="sq-AL"/>
              </w:rPr>
              <w:t xml:space="preserve"> ku do të kthehet VMT ose VT i/</w:t>
            </w:r>
            <w:r w:rsidRPr="00961376">
              <w:rPr>
                <w:lang w:val="sq-AL"/>
              </w:rPr>
              <w:t xml:space="preserve">e mitur dhe vlerëson kapacitetet e tyre të ndihmës për rastin </w:t>
            </w:r>
          </w:p>
        </w:tc>
        <w:tc>
          <w:tcPr>
            <w:tcW w:w="1786" w:type="pct"/>
            <w:shd w:val="clear" w:color="auto" w:fill="auto"/>
          </w:tcPr>
          <w:p w:rsidR="003C4239" w:rsidRPr="00961376" w:rsidRDefault="003C4239" w:rsidP="00E92EF9">
            <w:pPr>
              <w:pStyle w:val="Tabele"/>
              <w:rPr>
                <w:lang w:val="sq-AL"/>
              </w:rPr>
            </w:pPr>
            <w:r w:rsidRPr="00961376">
              <w:rPr>
                <w:lang w:val="sq-AL"/>
              </w:rPr>
              <w:t>5. Punonjësi social i ZRSHSSH</w:t>
            </w:r>
            <w:r w:rsidR="00EB0C65" w:rsidRPr="00961376">
              <w:rPr>
                <w:lang w:val="sq-AL"/>
              </w:rPr>
              <w:t>-së</w:t>
            </w:r>
            <w:r w:rsidRPr="00961376">
              <w:rPr>
                <w:lang w:val="sq-AL"/>
              </w:rPr>
              <w:t xml:space="preserve"> kontakton dhe interviston ofrues të mundshëm të ndihmës për të miturit në komunitetin</w:t>
            </w:r>
            <w:r w:rsidR="00942341" w:rsidRPr="00961376">
              <w:rPr>
                <w:lang w:val="sq-AL"/>
              </w:rPr>
              <w:t xml:space="preserve"> ku do të kthehet VMT ose VT i/</w:t>
            </w:r>
            <w:r w:rsidRPr="00961376">
              <w:rPr>
                <w:lang w:val="sq-AL"/>
              </w:rPr>
              <w:t xml:space="preserve">e rritur dhe vlerëson kapacitetet e tyre të ndihmës për rastin </w:t>
            </w: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9600C3">
            <w:pPr>
              <w:pStyle w:val="Tabele"/>
              <w:rPr>
                <w:lang w:val="sq-AL"/>
              </w:rPr>
            </w:pPr>
            <w:r w:rsidRPr="00961376">
              <w:rPr>
                <w:lang w:val="sq-AL"/>
              </w:rPr>
              <w:t>6. Në rast se punonjësi social i ZRSHSSH</w:t>
            </w:r>
            <w:r w:rsidR="00C84AE8" w:rsidRPr="00961376">
              <w:rPr>
                <w:lang w:val="sq-AL"/>
              </w:rPr>
              <w:t>-së</w:t>
            </w:r>
            <w:r w:rsidRPr="00961376">
              <w:rPr>
                <w:lang w:val="sq-AL"/>
              </w:rPr>
              <w:t xml:space="preserve"> gjykon se familja dhe komuniteti është një ambient i përshtatshëm për kthimin dhe kujdesin </w:t>
            </w:r>
            <w:r w:rsidR="00E92EF9" w:rsidRPr="00961376">
              <w:rPr>
                <w:lang w:val="sq-AL"/>
              </w:rPr>
              <w:t>e të miturit/</w:t>
            </w:r>
            <w:r w:rsidRPr="00961376">
              <w:rPr>
                <w:lang w:val="sq-AL"/>
              </w:rPr>
              <w:t>të mit</w:t>
            </w:r>
            <w:r w:rsidR="00E92EF9" w:rsidRPr="00961376">
              <w:rPr>
                <w:lang w:val="sq-AL"/>
              </w:rPr>
              <w:t>urës ai/ajo i kërkon prindërve/</w:t>
            </w:r>
            <w:r w:rsidRPr="00961376">
              <w:rPr>
                <w:lang w:val="sq-AL"/>
              </w:rPr>
              <w:t>kujdestarit autorizim për kthim të asistuar (</w:t>
            </w:r>
            <w:r w:rsidR="00715B42" w:rsidRPr="00961376">
              <w:rPr>
                <w:lang w:val="sq-AL"/>
              </w:rPr>
              <w:t>aneksi</w:t>
            </w:r>
            <w:r w:rsidRPr="00961376">
              <w:rPr>
                <w:lang w:val="sq-AL"/>
              </w:rPr>
              <w:t xml:space="preserve"> 9.20) </w:t>
            </w:r>
          </w:p>
        </w:tc>
        <w:tc>
          <w:tcPr>
            <w:tcW w:w="1786" w:type="pct"/>
            <w:shd w:val="clear" w:color="auto" w:fill="auto"/>
          </w:tcPr>
          <w:p w:rsidR="003C4239" w:rsidRPr="00961376" w:rsidRDefault="003C4239" w:rsidP="003C4239">
            <w:pPr>
              <w:pStyle w:val="Tabele"/>
              <w:rPr>
                <w:lang w:val="sq-AL"/>
              </w:rPr>
            </w:pPr>
            <w:r w:rsidRPr="00961376">
              <w:rPr>
                <w:lang w:val="sq-AL"/>
              </w:rPr>
              <w:t>6. Punonjësi social i ZRSHSSH</w:t>
            </w:r>
            <w:r w:rsidR="00C84AE8" w:rsidRPr="00961376">
              <w:rPr>
                <w:lang w:val="sq-AL"/>
              </w:rPr>
              <w:t>-së</w:t>
            </w:r>
            <w:r w:rsidRPr="00961376">
              <w:rPr>
                <w:lang w:val="sq-AL"/>
              </w:rPr>
              <w:t xml:space="preserve"> harton një raport për situatën social ekonomike dhe sigurinë dhe ia dërgon atë AP-së (duke bashkëngjitur çdo dokument të nevojshëm për kthimin në këtë moment)</w:t>
            </w:r>
          </w:p>
          <w:p w:rsidR="003C4239" w:rsidRPr="00961376" w:rsidRDefault="003C4239" w:rsidP="003C4239">
            <w:pPr>
              <w:pStyle w:val="Tabele"/>
              <w:rPr>
                <w:lang w:val="sq-AL"/>
              </w:rPr>
            </w:pP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Punonjësi social njofton menjëherë AP</w:t>
            </w:r>
            <w:r w:rsidR="00EF04E8" w:rsidRPr="00961376">
              <w:rPr>
                <w:lang w:val="sq-AL"/>
              </w:rPr>
              <w:t>-në</w:t>
            </w:r>
            <w:r w:rsidRPr="00961376">
              <w:rPr>
                <w:lang w:val="sq-AL"/>
              </w:rPr>
              <w:t xml:space="preserve"> për çdo ndryshim të situatës në raport me vlerësimin që ka bërë që do ta rrez</w:t>
            </w:r>
            <w:r w:rsidR="00E92EF9" w:rsidRPr="00961376">
              <w:rPr>
                <w:lang w:val="sq-AL"/>
              </w:rPr>
              <w:t>ikonte familjen dhe të miturin/</w:t>
            </w:r>
            <w:r w:rsidRPr="00961376">
              <w:rPr>
                <w:lang w:val="sq-AL"/>
              </w:rPr>
              <w:t xml:space="preserve">të miturën në kthim </w:t>
            </w:r>
          </w:p>
        </w:tc>
        <w:tc>
          <w:tcPr>
            <w:tcW w:w="1786" w:type="pct"/>
            <w:shd w:val="clear" w:color="auto" w:fill="auto"/>
          </w:tcPr>
          <w:p w:rsidR="003C4239" w:rsidRPr="00961376" w:rsidRDefault="003C4239" w:rsidP="00E92EF9">
            <w:pPr>
              <w:pStyle w:val="Tabele"/>
              <w:rPr>
                <w:lang w:val="sq-AL"/>
              </w:rPr>
            </w:pPr>
            <w:r w:rsidRPr="00961376">
              <w:rPr>
                <w:lang w:val="sq-AL"/>
              </w:rPr>
              <w:t>Punonjësi social njofton menjëherë AP</w:t>
            </w:r>
            <w:r w:rsidR="00EF04E8" w:rsidRPr="00961376">
              <w:rPr>
                <w:lang w:val="sq-AL"/>
              </w:rPr>
              <w:t>-në</w:t>
            </w:r>
            <w:r w:rsidRPr="00961376">
              <w:rPr>
                <w:lang w:val="sq-AL"/>
              </w:rPr>
              <w:t xml:space="preserve"> për çdo ndryshim të situatës në raport me vlerësimin që ka bërë që do ta rrezikonte familjen dhe personin në kthim </w:t>
            </w: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7. Punonjësi social i ZRSHSSH</w:t>
            </w:r>
            <w:r w:rsidR="0017063F" w:rsidRPr="00961376">
              <w:rPr>
                <w:lang w:val="sq-AL"/>
              </w:rPr>
              <w:t>-së</w:t>
            </w:r>
            <w:r w:rsidRPr="00961376">
              <w:rPr>
                <w:lang w:val="sq-AL"/>
              </w:rPr>
              <w:t xml:space="preserve"> harton një raport për situatën social ekonomike dhe sigurinë dhe ia dërgon atë AP-së (duke bashkëngjitur autorizimin e prindit kujdestarit ë rast se konfirmon kthimin dhe çdo dokument tjetër të nevojshëm në këtë moment)</w:t>
            </w:r>
          </w:p>
        </w:tc>
        <w:tc>
          <w:tcPr>
            <w:tcW w:w="1786" w:type="pct"/>
            <w:shd w:val="clear" w:color="auto" w:fill="auto"/>
          </w:tcPr>
          <w:p w:rsidR="003C4239" w:rsidRPr="00961376" w:rsidRDefault="003C4239" w:rsidP="003C4239">
            <w:pPr>
              <w:pStyle w:val="Tabele"/>
              <w:rPr>
                <w:lang w:val="sq-AL"/>
              </w:rPr>
            </w:pPr>
            <w:r w:rsidRPr="00961376">
              <w:rPr>
                <w:lang w:val="sq-AL"/>
              </w:rPr>
              <w:t>7. Punonjësi social i ZRSHSSH</w:t>
            </w:r>
            <w:r w:rsidR="0017063F" w:rsidRPr="00961376">
              <w:rPr>
                <w:lang w:val="sq-AL"/>
              </w:rPr>
              <w:t>-së</w:t>
            </w:r>
            <w:r w:rsidRPr="00961376">
              <w:rPr>
                <w:lang w:val="sq-AL"/>
              </w:rPr>
              <w:t xml:space="preserve"> mban kontakte me AP</w:t>
            </w:r>
            <w:r w:rsidR="0017063F" w:rsidRPr="00961376">
              <w:rPr>
                <w:lang w:val="sq-AL"/>
              </w:rPr>
              <w:t>-në</w:t>
            </w:r>
            <w:r w:rsidRPr="00961376">
              <w:rPr>
                <w:lang w:val="sq-AL"/>
              </w:rPr>
              <w:t xml:space="preserve"> për organizimet e mëtejshme (apo sigurimin e dokumenteve të tjera të nevojshme) të kthimit të</w:t>
            </w:r>
            <w:r w:rsidR="00E92EF9" w:rsidRPr="00961376">
              <w:rPr>
                <w:lang w:val="sq-AL"/>
              </w:rPr>
              <w:t xml:space="preserve"> VMT</w:t>
            </w:r>
            <w:r w:rsidR="0017063F" w:rsidRPr="00961376">
              <w:rPr>
                <w:lang w:val="sq-AL"/>
              </w:rPr>
              <w:t>-së</w:t>
            </w:r>
            <w:r w:rsidR="00E92EF9" w:rsidRPr="00961376">
              <w:rPr>
                <w:lang w:val="sq-AL"/>
              </w:rPr>
              <w:t xml:space="preserve"> ose VT</w:t>
            </w:r>
            <w:r w:rsidR="0017063F" w:rsidRPr="00961376">
              <w:rPr>
                <w:lang w:val="sq-AL"/>
              </w:rPr>
              <w:t>-së</w:t>
            </w:r>
          </w:p>
          <w:p w:rsidR="003C4239" w:rsidRPr="00961376" w:rsidRDefault="003C4239" w:rsidP="003C4239">
            <w:pPr>
              <w:pStyle w:val="Tabele"/>
              <w:rPr>
                <w:lang w:val="sq-AL"/>
              </w:rPr>
            </w:pP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E92EF9">
            <w:pPr>
              <w:pStyle w:val="Tabele"/>
              <w:rPr>
                <w:lang w:val="sq-AL"/>
              </w:rPr>
            </w:pPr>
            <w:r w:rsidRPr="00961376">
              <w:rPr>
                <w:lang w:val="sq-AL"/>
              </w:rPr>
              <w:t>8. Punonjësi social i ZRSHSSH</w:t>
            </w:r>
            <w:r w:rsidR="0017063F" w:rsidRPr="00961376">
              <w:rPr>
                <w:lang w:val="sq-AL"/>
              </w:rPr>
              <w:t>-së</w:t>
            </w:r>
            <w:r w:rsidRPr="00961376">
              <w:rPr>
                <w:lang w:val="sq-AL"/>
              </w:rPr>
              <w:t xml:space="preserve"> mban kontakte me AP</w:t>
            </w:r>
            <w:r w:rsidR="0017063F" w:rsidRPr="00961376">
              <w:rPr>
                <w:lang w:val="sq-AL"/>
              </w:rPr>
              <w:t>-në</w:t>
            </w:r>
            <w:r w:rsidRPr="00961376">
              <w:rPr>
                <w:lang w:val="sq-AL"/>
              </w:rPr>
              <w:t xml:space="preserve"> për organizimet e mëtejshme (apo sigurimin e dokumenteve të tjera të nevojshme) të kthimit </w:t>
            </w:r>
          </w:p>
        </w:tc>
        <w:tc>
          <w:tcPr>
            <w:tcW w:w="1786" w:type="pct"/>
            <w:shd w:val="clear" w:color="auto" w:fill="auto"/>
          </w:tcPr>
          <w:p w:rsidR="003C4239" w:rsidRPr="00961376" w:rsidRDefault="003C4239" w:rsidP="003C4239">
            <w:pPr>
              <w:pStyle w:val="Tabele"/>
              <w:rPr>
                <w:lang w:val="sq-AL"/>
              </w:rPr>
            </w:pPr>
            <w:r w:rsidRPr="00961376">
              <w:rPr>
                <w:lang w:val="sq-AL"/>
              </w:rPr>
              <w:t>8. Punonjësi social i ZRSHSSH</w:t>
            </w:r>
            <w:r w:rsidR="0017063F" w:rsidRPr="00961376">
              <w:rPr>
                <w:lang w:val="sq-AL"/>
              </w:rPr>
              <w:t>-së</w:t>
            </w:r>
            <w:r w:rsidRPr="00961376">
              <w:rPr>
                <w:lang w:val="sq-AL"/>
              </w:rPr>
              <w:t xml:space="preserve"> koordinon ndihmën për personin në rast kthimi në komunitet (shih më poshtë koordinimin e dhënien e ndihmës në komunitet) </w:t>
            </w:r>
          </w:p>
        </w:tc>
      </w:tr>
      <w:tr w:rsidR="003C4239" w:rsidRPr="00961376" w:rsidTr="003C4239">
        <w:trPr>
          <w:trHeight w:val="127"/>
          <w:jc w:val="center"/>
        </w:trPr>
        <w:tc>
          <w:tcPr>
            <w:tcW w:w="1396" w:type="pct"/>
            <w:vMerge/>
            <w:shd w:val="clear" w:color="auto" w:fill="auto"/>
            <w:vAlign w:val="center"/>
          </w:tcPr>
          <w:p w:rsidR="003C4239" w:rsidRPr="00961376" w:rsidRDefault="003C4239" w:rsidP="003C4239">
            <w:pPr>
              <w:pStyle w:val="Tabele"/>
              <w:rPr>
                <w:lang w:val="sq-AL"/>
              </w:rPr>
            </w:pPr>
          </w:p>
        </w:tc>
        <w:tc>
          <w:tcPr>
            <w:tcW w:w="1819" w:type="pct"/>
            <w:shd w:val="clear" w:color="auto" w:fill="auto"/>
          </w:tcPr>
          <w:p w:rsidR="003C4239" w:rsidRPr="00961376" w:rsidRDefault="003C4239" w:rsidP="003C4239">
            <w:pPr>
              <w:pStyle w:val="Tabele"/>
              <w:rPr>
                <w:lang w:val="sq-AL"/>
              </w:rPr>
            </w:pPr>
            <w:r w:rsidRPr="00961376">
              <w:rPr>
                <w:lang w:val="sq-AL"/>
              </w:rPr>
              <w:t>9. Punonjësi social i ZRSHSSH</w:t>
            </w:r>
            <w:r w:rsidR="0017063F" w:rsidRPr="00961376">
              <w:rPr>
                <w:lang w:val="sq-AL"/>
              </w:rPr>
              <w:t>-së</w:t>
            </w:r>
            <w:r w:rsidRPr="00961376">
              <w:rPr>
                <w:lang w:val="sq-AL"/>
              </w:rPr>
              <w:t xml:space="preserve"> me</w:t>
            </w:r>
            <w:r w:rsidR="0017063F" w:rsidRPr="00961376">
              <w:rPr>
                <w:lang w:val="sq-AL"/>
              </w:rPr>
              <w:t>naxhon ndihmën për të miturin /</w:t>
            </w:r>
            <w:r w:rsidRPr="00961376">
              <w:rPr>
                <w:lang w:val="sq-AL"/>
              </w:rPr>
              <w:t>të miturën në rast kthimi në komunitet (shih më poshtë koordinimin e dhënien ndihmës në komunitet)</w:t>
            </w:r>
          </w:p>
        </w:tc>
        <w:tc>
          <w:tcPr>
            <w:tcW w:w="1786" w:type="pct"/>
            <w:shd w:val="clear" w:color="auto" w:fill="auto"/>
          </w:tcPr>
          <w:p w:rsidR="003C4239" w:rsidRPr="00961376" w:rsidRDefault="003C4239" w:rsidP="003C4239">
            <w:pPr>
              <w:pStyle w:val="Tabele"/>
              <w:rPr>
                <w:lang w:val="sq-AL"/>
              </w:rPr>
            </w:pPr>
          </w:p>
        </w:tc>
      </w:tr>
    </w:tbl>
    <w:p w:rsidR="003C4239" w:rsidRPr="00961376" w:rsidRDefault="003C4239" w:rsidP="003C4239">
      <w:pPr>
        <w:pStyle w:val="Paragrafi"/>
        <w:rPr>
          <w:lang w:val="sq-AL"/>
        </w:rPr>
      </w:pPr>
    </w:p>
    <w:p w:rsidR="000547E5" w:rsidRPr="00961376" w:rsidRDefault="000547E5" w:rsidP="003C4239">
      <w:pPr>
        <w:pStyle w:val="Paragrafi"/>
        <w:rPr>
          <w:lang w:val="sq-AL"/>
        </w:rPr>
      </w:pPr>
    </w:p>
    <w:p w:rsidR="000547E5" w:rsidRPr="00961376" w:rsidRDefault="000547E5" w:rsidP="003C4239">
      <w:pPr>
        <w:pStyle w:val="Paragrafi"/>
        <w:rPr>
          <w:lang w:val="sq-AL"/>
        </w:rPr>
      </w:pPr>
    </w:p>
    <w:p w:rsidR="006D41DF" w:rsidRPr="00961376" w:rsidRDefault="006D41DF" w:rsidP="003C4239">
      <w:pPr>
        <w:pStyle w:val="Paragrafi"/>
        <w:rPr>
          <w:lang w:val="sq-AL"/>
        </w:rPr>
      </w:pPr>
    </w:p>
    <w:p w:rsidR="000547E5" w:rsidRDefault="000547E5" w:rsidP="002D4D01">
      <w:pPr>
        <w:pStyle w:val="Paragrafi"/>
        <w:ind w:firstLine="0"/>
        <w:rPr>
          <w:lang w:val="sq-AL"/>
        </w:rPr>
      </w:pPr>
    </w:p>
    <w:p w:rsidR="005A3A33" w:rsidRPr="00961376" w:rsidRDefault="005A3A33" w:rsidP="002D4D01">
      <w:pPr>
        <w:pStyle w:val="Paragrafi"/>
        <w:ind w:firstLine="0"/>
        <w:rPr>
          <w:lang w:val="sq-AL"/>
        </w:rPr>
      </w:pPr>
    </w:p>
    <w:p w:rsidR="003C4239" w:rsidRPr="00961376" w:rsidRDefault="003C4239" w:rsidP="003C4239">
      <w:pPr>
        <w:pStyle w:val="Paragrafi"/>
        <w:rPr>
          <w:lang w:val="sq-AL"/>
        </w:rPr>
      </w:pPr>
      <w:bookmarkStart w:id="43" w:name="_Toc297889738"/>
      <w:bookmarkStart w:id="44" w:name="_Toc275008071"/>
      <w:r w:rsidRPr="00961376">
        <w:rPr>
          <w:lang w:val="sq-AL"/>
        </w:rPr>
        <w:lastRenderedPageBreak/>
        <w:t>8.2.2 Bashkërendimi i rehabilitimit, integrimit</w:t>
      </w:r>
      <w:r w:rsidR="00E92EF9" w:rsidRPr="00961376">
        <w:rPr>
          <w:lang w:val="sq-AL"/>
        </w:rPr>
        <w:t xml:space="preserve"> dhe riintegrimit në komunitet/</w:t>
      </w:r>
      <w:r w:rsidRPr="00961376">
        <w:rPr>
          <w:lang w:val="sq-AL"/>
        </w:rPr>
        <w:t>familje</w:t>
      </w:r>
      <w:bookmarkEnd w:id="43"/>
      <w:r w:rsidRPr="00961376">
        <w:rPr>
          <w:lang w:val="sq-AL"/>
        </w:rPr>
        <w:t xml:space="preserve"> </w:t>
      </w:r>
      <w:bookmarkEnd w:id="44"/>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7"/>
        <w:gridCol w:w="3011"/>
        <w:gridCol w:w="3009"/>
      </w:tblGrid>
      <w:tr w:rsidR="003C4239" w:rsidRPr="00961376" w:rsidTr="003C4239">
        <w:trPr>
          <w:tblHeader/>
          <w:jc w:val="center"/>
        </w:trPr>
        <w:tc>
          <w:tcPr>
            <w:tcW w:w="1759" w:type="pct"/>
            <w:shd w:val="clear" w:color="auto" w:fill="auto"/>
            <w:vAlign w:val="center"/>
          </w:tcPr>
          <w:p w:rsidR="003C4239" w:rsidRPr="00961376" w:rsidRDefault="003C4239" w:rsidP="003C4239">
            <w:pPr>
              <w:pStyle w:val="Tabele"/>
              <w:rPr>
                <w:lang w:val="sq-AL"/>
              </w:rPr>
            </w:pPr>
          </w:p>
        </w:tc>
        <w:tc>
          <w:tcPr>
            <w:tcW w:w="1621" w:type="pct"/>
            <w:shd w:val="clear" w:color="auto" w:fill="auto"/>
            <w:vAlign w:val="center"/>
          </w:tcPr>
          <w:p w:rsidR="003C4239" w:rsidRPr="00961376" w:rsidRDefault="003C4239" w:rsidP="003C4239">
            <w:pPr>
              <w:pStyle w:val="Tabele"/>
              <w:jc w:val="center"/>
              <w:rPr>
                <w:b/>
                <w:lang w:val="sq-AL"/>
              </w:rPr>
            </w:pPr>
            <w:r w:rsidRPr="00961376">
              <w:rPr>
                <w:b/>
                <w:lang w:val="sq-AL"/>
              </w:rPr>
              <w:t>Bashkërendimi i rehabilitimit, integrimit dhe riintegri</w:t>
            </w:r>
            <w:r w:rsidR="006D41DF" w:rsidRPr="00961376">
              <w:rPr>
                <w:b/>
                <w:lang w:val="sq-AL"/>
              </w:rPr>
              <w:t>mit të të miturve në komunitet/</w:t>
            </w:r>
            <w:r w:rsidRPr="00961376">
              <w:rPr>
                <w:b/>
                <w:lang w:val="sq-AL"/>
              </w:rPr>
              <w:t>familje (të huaj dhe shqiptarë)</w:t>
            </w:r>
          </w:p>
        </w:tc>
        <w:tc>
          <w:tcPr>
            <w:tcW w:w="1621" w:type="pct"/>
            <w:shd w:val="clear" w:color="auto" w:fill="auto"/>
            <w:vAlign w:val="center"/>
          </w:tcPr>
          <w:p w:rsidR="003C4239" w:rsidRPr="00961376" w:rsidRDefault="003C4239" w:rsidP="00263689">
            <w:pPr>
              <w:pStyle w:val="Tabele"/>
              <w:jc w:val="center"/>
              <w:rPr>
                <w:b/>
                <w:lang w:val="sq-AL"/>
              </w:rPr>
            </w:pPr>
            <w:r w:rsidRPr="00961376">
              <w:rPr>
                <w:b/>
                <w:lang w:val="sq-AL"/>
              </w:rPr>
              <w:t>Bashkërendimi i rehabilitimit, integrimit dhe riintegrimit të të rriturve në komunitet/familje</w:t>
            </w:r>
            <w:r w:rsidR="00263689" w:rsidRPr="00961376">
              <w:rPr>
                <w:b/>
                <w:lang w:val="sq-AL"/>
              </w:rPr>
              <w:t xml:space="preserve"> </w:t>
            </w:r>
            <w:r w:rsidRPr="00961376">
              <w:rPr>
                <w:b/>
                <w:lang w:val="sq-AL"/>
              </w:rPr>
              <w:t>(të huaj dhe shqiptarë</w:t>
            </w:r>
            <w:r w:rsidR="00263689" w:rsidRPr="00961376">
              <w:rPr>
                <w:b/>
                <w:lang w:val="sq-AL"/>
              </w:rPr>
              <w:t>)</w:t>
            </w:r>
          </w:p>
        </w:tc>
      </w:tr>
      <w:tr w:rsidR="003C4239" w:rsidRPr="00961376" w:rsidTr="003C4239">
        <w:trPr>
          <w:trHeight w:val="1403"/>
          <w:jc w:val="center"/>
        </w:trPr>
        <w:tc>
          <w:tcPr>
            <w:tcW w:w="1759" w:type="pct"/>
            <w:shd w:val="clear" w:color="auto" w:fill="auto"/>
            <w:vAlign w:val="center"/>
          </w:tcPr>
          <w:p w:rsidR="003C4239" w:rsidRPr="00961376" w:rsidRDefault="003C4239" w:rsidP="00263689">
            <w:pPr>
              <w:pStyle w:val="Tabele"/>
              <w:jc w:val="center"/>
              <w:rPr>
                <w:lang w:val="sq-AL"/>
              </w:rPr>
            </w:pPr>
            <w:r w:rsidRPr="00961376">
              <w:rPr>
                <w:lang w:val="sq-AL"/>
              </w:rPr>
              <w:t>Qëllimi</w:t>
            </w:r>
          </w:p>
        </w:tc>
        <w:tc>
          <w:tcPr>
            <w:tcW w:w="1621" w:type="pct"/>
            <w:shd w:val="clear" w:color="auto" w:fill="auto"/>
          </w:tcPr>
          <w:p w:rsidR="003C4239" w:rsidRPr="00961376" w:rsidRDefault="003C4239" w:rsidP="003C4239">
            <w:pPr>
              <w:pStyle w:val="Tabele"/>
              <w:rPr>
                <w:lang w:val="sq-AL"/>
              </w:rPr>
            </w:pPr>
            <w:r w:rsidRPr="00961376">
              <w:rPr>
                <w:lang w:val="sq-AL"/>
              </w:rPr>
              <w:t>Aktivizimi i menjëhershëm i burimeve të ndihmës rehabilituese dhe riintegruese për viktimat e mundshme apo vikt</w:t>
            </w:r>
            <w:r w:rsidR="00263689" w:rsidRPr="00961376">
              <w:rPr>
                <w:lang w:val="sq-AL"/>
              </w:rPr>
              <w:t>ima të trafikimit në komunitet/</w:t>
            </w:r>
            <w:r w:rsidRPr="00961376">
              <w:rPr>
                <w:lang w:val="sq-AL"/>
              </w:rPr>
              <w:t xml:space="preserve">familje </w:t>
            </w:r>
          </w:p>
        </w:tc>
        <w:tc>
          <w:tcPr>
            <w:tcW w:w="1621" w:type="pct"/>
            <w:shd w:val="clear" w:color="auto" w:fill="auto"/>
          </w:tcPr>
          <w:p w:rsidR="003C4239" w:rsidRPr="00961376" w:rsidRDefault="003C4239" w:rsidP="003C4239">
            <w:pPr>
              <w:pStyle w:val="Tabele"/>
              <w:rPr>
                <w:lang w:val="sq-AL"/>
              </w:rPr>
            </w:pPr>
            <w:r w:rsidRPr="00961376">
              <w:rPr>
                <w:lang w:val="sq-AL"/>
              </w:rPr>
              <w:t>Aktivizimi i menjëhershëm i burimeve të ndihmës rehabilituese dhe riintegruese për viktimat e mundshme apo vikt</w:t>
            </w:r>
            <w:r w:rsidR="00263689" w:rsidRPr="00961376">
              <w:rPr>
                <w:lang w:val="sq-AL"/>
              </w:rPr>
              <w:t>ima të trafikimit në komunitet/</w:t>
            </w:r>
            <w:r w:rsidRPr="00961376">
              <w:rPr>
                <w:lang w:val="sq-AL"/>
              </w:rPr>
              <w:t>familje</w:t>
            </w:r>
          </w:p>
        </w:tc>
      </w:tr>
      <w:tr w:rsidR="003C4239" w:rsidRPr="00961376" w:rsidTr="003C4239">
        <w:trPr>
          <w:jc w:val="center"/>
        </w:trPr>
        <w:tc>
          <w:tcPr>
            <w:tcW w:w="1759" w:type="pct"/>
            <w:shd w:val="clear" w:color="auto" w:fill="auto"/>
            <w:vAlign w:val="center"/>
          </w:tcPr>
          <w:p w:rsidR="003C4239" w:rsidRPr="00961376" w:rsidRDefault="003C4239" w:rsidP="003C4239">
            <w:pPr>
              <w:pStyle w:val="Tabele"/>
              <w:jc w:val="center"/>
              <w:rPr>
                <w:lang w:val="sq-AL"/>
              </w:rPr>
            </w:pPr>
            <w:r w:rsidRPr="00961376">
              <w:rPr>
                <w:lang w:val="sq-AL"/>
              </w:rPr>
              <w:t>Treguesit e suksesit</w:t>
            </w:r>
          </w:p>
          <w:p w:rsidR="003C4239" w:rsidRPr="00961376" w:rsidRDefault="003C4239" w:rsidP="003C4239">
            <w:pPr>
              <w:pStyle w:val="Tabele"/>
              <w:jc w:val="center"/>
              <w:rPr>
                <w:lang w:val="sq-AL"/>
              </w:rPr>
            </w:pPr>
          </w:p>
        </w:tc>
        <w:tc>
          <w:tcPr>
            <w:tcW w:w="1621" w:type="pct"/>
            <w:shd w:val="clear" w:color="auto" w:fill="auto"/>
          </w:tcPr>
          <w:p w:rsidR="003C4239" w:rsidRPr="00961376" w:rsidRDefault="003C4239" w:rsidP="003C4239">
            <w:pPr>
              <w:pStyle w:val="Tabele"/>
              <w:rPr>
                <w:lang w:val="sq-AL"/>
              </w:rPr>
            </w:pPr>
            <w:r w:rsidRPr="00961376">
              <w:rPr>
                <w:lang w:val="sq-AL"/>
              </w:rPr>
              <w:t xml:space="preserve">Numri </w:t>
            </w:r>
            <w:r w:rsidR="00D9381E" w:rsidRPr="00961376">
              <w:rPr>
                <w:lang w:val="sq-AL"/>
              </w:rPr>
              <w:t xml:space="preserve">i </w:t>
            </w:r>
            <w:r w:rsidRPr="00961376">
              <w:rPr>
                <w:lang w:val="sq-AL"/>
              </w:rPr>
              <w:t xml:space="preserve">të miturve viktima të mundshme apo viktima të trafikimit për të cilët është bashkërenduar ndihma në </w:t>
            </w:r>
            <w:r w:rsidR="000E09CF" w:rsidRPr="00961376">
              <w:rPr>
                <w:lang w:val="sq-AL"/>
              </w:rPr>
              <w:t>familje/komunitet</w:t>
            </w:r>
            <w:r w:rsidRPr="00961376">
              <w:rPr>
                <w:lang w:val="sq-AL"/>
              </w:rPr>
              <w:t xml:space="preserve"> </w:t>
            </w:r>
          </w:p>
        </w:tc>
        <w:tc>
          <w:tcPr>
            <w:tcW w:w="1621" w:type="pct"/>
            <w:shd w:val="clear" w:color="auto" w:fill="auto"/>
          </w:tcPr>
          <w:p w:rsidR="003C4239" w:rsidRPr="00961376" w:rsidRDefault="003C4239" w:rsidP="003C4239">
            <w:pPr>
              <w:pStyle w:val="Tabele"/>
              <w:rPr>
                <w:lang w:val="sq-AL"/>
              </w:rPr>
            </w:pPr>
            <w:r w:rsidRPr="00961376">
              <w:rPr>
                <w:lang w:val="sq-AL"/>
              </w:rPr>
              <w:t xml:space="preserve">Numri </w:t>
            </w:r>
            <w:r w:rsidR="00A913CA" w:rsidRPr="00961376">
              <w:rPr>
                <w:lang w:val="sq-AL"/>
              </w:rPr>
              <w:t xml:space="preserve">i </w:t>
            </w:r>
            <w:r w:rsidRPr="00961376">
              <w:rPr>
                <w:lang w:val="sq-AL"/>
              </w:rPr>
              <w:t xml:space="preserve">të miturve viktima të mundshme apo viktima të trafikimit për të cilët është bashkërenduar ndihma në </w:t>
            </w:r>
            <w:r w:rsidR="000E09CF" w:rsidRPr="00961376">
              <w:rPr>
                <w:lang w:val="sq-AL"/>
              </w:rPr>
              <w:t>familje/komunitet</w:t>
            </w:r>
          </w:p>
        </w:tc>
      </w:tr>
      <w:tr w:rsidR="003C4239" w:rsidRPr="00961376" w:rsidTr="003C4239">
        <w:trPr>
          <w:jc w:val="center"/>
        </w:trPr>
        <w:tc>
          <w:tcPr>
            <w:tcW w:w="1759" w:type="pct"/>
            <w:shd w:val="clear" w:color="auto" w:fill="auto"/>
            <w:vAlign w:val="center"/>
          </w:tcPr>
          <w:p w:rsidR="003C4239" w:rsidRPr="00961376" w:rsidRDefault="003C4239" w:rsidP="003C4239">
            <w:pPr>
              <w:pStyle w:val="Tabele"/>
              <w:jc w:val="center"/>
              <w:rPr>
                <w:lang w:val="sq-AL"/>
              </w:rPr>
            </w:pPr>
            <w:r w:rsidRPr="00961376">
              <w:rPr>
                <w:lang w:val="sq-AL"/>
              </w:rPr>
              <w:t>Metoda</w:t>
            </w:r>
          </w:p>
          <w:p w:rsidR="003C4239" w:rsidRPr="00961376" w:rsidRDefault="003C4239" w:rsidP="003C4239">
            <w:pPr>
              <w:pStyle w:val="Tabele"/>
              <w:jc w:val="center"/>
              <w:rPr>
                <w:lang w:val="sq-AL"/>
              </w:rPr>
            </w:pPr>
          </w:p>
        </w:tc>
        <w:tc>
          <w:tcPr>
            <w:tcW w:w="1621" w:type="pct"/>
            <w:shd w:val="clear" w:color="auto" w:fill="auto"/>
          </w:tcPr>
          <w:p w:rsidR="003C4239" w:rsidRPr="00961376" w:rsidRDefault="003C4239" w:rsidP="003C4239">
            <w:pPr>
              <w:pStyle w:val="Tabele"/>
              <w:rPr>
                <w:lang w:val="sq-AL"/>
              </w:rPr>
            </w:pPr>
            <w:r w:rsidRPr="00961376">
              <w:rPr>
                <w:lang w:val="sq-AL"/>
              </w:rPr>
              <w:t>K</w:t>
            </w:r>
            <w:r w:rsidR="00456B83" w:rsidRPr="00961376">
              <w:rPr>
                <w:lang w:val="sq-AL"/>
              </w:rPr>
              <w:t>omunikimet e informacionit mes a</w:t>
            </w:r>
            <w:r w:rsidRPr="00961376">
              <w:rPr>
                <w:lang w:val="sq-AL"/>
              </w:rPr>
              <w:t>nëtarëve të AP</w:t>
            </w:r>
            <w:r w:rsidR="00290302" w:rsidRPr="00961376">
              <w:rPr>
                <w:lang w:val="sq-AL"/>
              </w:rPr>
              <w:t>-së</w:t>
            </w:r>
            <w:r w:rsidRPr="00961376">
              <w:rPr>
                <w:lang w:val="sq-AL"/>
              </w:rPr>
              <w:t xml:space="preserve"> nga MPÇSSHB</w:t>
            </w:r>
            <w:r w:rsidR="00290302" w:rsidRPr="00961376">
              <w:rPr>
                <w:lang w:val="sq-AL"/>
              </w:rPr>
              <w:t>-ja</w:t>
            </w:r>
            <w:r w:rsidRPr="00961376">
              <w:rPr>
                <w:lang w:val="sq-AL"/>
              </w:rPr>
              <w:t xml:space="preserve"> dhe </w:t>
            </w:r>
            <w:r w:rsidR="00290302" w:rsidRPr="00961376">
              <w:rPr>
                <w:lang w:val="sq-AL"/>
              </w:rPr>
              <w:t xml:space="preserve">zyrave rajonale të shërbimit social shtetëror </w:t>
            </w:r>
            <w:r w:rsidRPr="00961376">
              <w:rPr>
                <w:lang w:val="sq-AL"/>
              </w:rPr>
              <w:t xml:space="preserve">për të miturit VMT ose VT që kthehen dhe jetojnë në komunitet </w:t>
            </w:r>
          </w:p>
        </w:tc>
        <w:tc>
          <w:tcPr>
            <w:tcW w:w="1621" w:type="pct"/>
            <w:shd w:val="clear" w:color="auto" w:fill="auto"/>
          </w:tcPr>
          <w:p w:rsidR="003C4239" w:rsidRPr="00961376" w:rsidRDefault="00456B83" w:rsidP="003C4239">
            <w:pPr>
              <w:pStyle w:val="Tabele"/>
              <w:rPr>
                <w:lang w:val="sq-AL"/>
              </w:rPr>
            </w:pPr>
            <w:r w:rsidRPr="00961376">
              <w:rPr>
                <w:lang w:val="sq-AL"/>
              </w:rPr>
              <w:t>Komunikimet mes a</w:t>
            </w:r>
            <w:r w:rsidR="003C4239" w:rsidRPr="00961376">
              <w:rPr>
                <w:lang w:val="sq-AL"/>
              </w:rPr>
              <w:t>nëtarëve të AP</w:t>
            </w:r>
            <w:r w:rsidR="00290302" w:rsidRPr="00961376">
              <w:rPr>
                <w:lang w:val="sq-AL"/>
              </w:rPr>
              <w:t>-së</w:t>
            </w:r>
            <w:r w:rsidR="003C4239" w:rsidRPr="00961376">
              <w:rPr>
                <w:lang w:val="sq-AL"/>
              </w:rPr>
              <w:t xml:space="preserve"> nga MPÇSSHB</w:t>
            </w:r>
            <w:r w:rsidR="00290302" w:rsidRPr="00961376">
              <w:rPr>
                <w:lang w:val="sq-AL"/>
              </w:rPr>
              <w:t>-ja</w:t>
            </w:r>
            <w:r w:rsidR="003C4239" w:rsidRPr="00961376">
              <w:rPr>
                <w:lang w:val="sq-AL"/>
              </w:rPr>
              <w:t xml:space="preserve"> dhe </w:t>
            </w:r>
            <w:r w:rsidR="00290302" w:rsidRPr="00961376">
              <w:rPr>
                <w:lang w:val="sq-AL"/>
              </w:rPr>
              <w:t xml:space="preserve">zyrave rajonale të shërbimit social shtetëror </w:t>
            </w:r>
            <w:r w:rsidR="003C4239" w:rsidRPr="00961376">
              <w:rPr>
                <w:lang w:val="sq-AL"/>
              </w:rPr>
              <w:t xml:space="preserve">për të rriturit VMT ose VT që kthehen dhe jetojnë në komunitet </w:t>
            </w:r>
          </w:p>
        </w:tc>
      </w:tr>
      <w:tr w:rsidR="003C4239" w:rsidRPr="00961376" w:rsidTr="003C4239">
        <w:trPr>
          <w:jc w:val="center"/>
        </w:trPr>
        <w:tc>
          <w:tcPr>
            <w:tcW w:w="1759" w:type="pct"/>
            <w:shd w:val="clear" w:color="auto" w:fill="auto"/>
            <w:vAlign w:val="center"/>
          </w:tcPr>
          <w:p w:rsidR="003C4239" w:rsidRPr="00961376" w:rsidRDefault="003C4239" w:rsidP="00C530F4">
            <w:pPr>
              <w:pStyle w:val="Tabele"/>
              <w:jc w:val="center"/>
              <w:rPr>
                <w:lang w:val="sq-AL"/>
              </w:rPr>
            </w:pPr>
            <w:r w:rsidRPr="00961376">
              <w:rPr>
                <w:lang w:val="sq-AL"/>
              </w:rPr>
              <w:t>Përgjegjës i drejtpërdrejtë/kush e bën</w:t>
            </w:r>
          </w:p>
        </w:tc>
        <w:tc>
          <w:tcPr>
            <w:tcW w:w="1621" w:type="pct"/>
            <w:shd w:val="clear" w:color="auto" w:fill="auto"/>
          </w:tcPr>
          <w:p w:rsidR="003C4239" w:rsidRPr="00961376" w:rsidRDefault="003C4239" w:rsidP="003C4239">
            <w:pPr>
              <w:pStyle w:val="Tabele"/>
              <w:rPr>
                <w:lang w:val="sq-AL"/>
              </w:rPr>
            </w:pPr>
            <w:r w:rsidRPr="00961376">
              <w:rPr>
                <w:lang w:val="sq-AL"/>
              </w:rPr>
              <w:t xml:space="preserve"> Anëtarët e AP</w:t>
            </w:r>
            <w:r w:rsidR="00C530F4" w:rsidRPr="00961376">
              <w:rPr>
                <w:lang w:val="sq-AL"/>
              </w:rPr>
              <w:t>-së</w:t>
            </w:r>
            <w:r w:rsidRPr="00961376">
              <w:rPr>
                <w:lang w:val="sq-AL"/>
              </w:rPr>
              <w:t xml:space="preserve"> nga MPÇSSHB</w:t>
            </w:r>
            <w:r w:rsidR="00C530F4" w:rsidRPr="00961376">
              <w:rPr>
                <w:lang w:val="sq-AL"/>
              </w:rPr>
              <w:t>-ja</w:t>
            </w:r>
            <w:r w:rsidRPr="00961376">
              <w:rPr>
                <w:lang w:val="sq-AL"/>
              </w:rPr>
              <w:t xml:space="preserve"> </w:t>
            </w:r>
          </w:p>
        </w:tc>
        <w:tc>
          <w:tcPr>
            <w:tcW w:w="1621" w:type="pct"/>
            <w:shd w:val="clear" w:color="auto" w:fill="auto"/>
          </w:tcPr>
          <w:p w:rsidR="003C4239" w:rsidRPr="00961376" w:rsidRDefault="003C4239" w:rsidP="003C4239">
            <w:pPr>
              <w:pStyle w:val="Tabele"/>
              <w:rPr>
                <w:lang w:val="sq-AL"/>
              </w:rPr>
            </w:pPr>
            <w:r w:rsidRPr="00961376">
              <w:rPr>
                <w:lang w:val="sq-AL"/>
              </w:rPr>
              <w:t>Anëtarët e AP</w:t>
            </w:r>
            <w:r w:rsidR="00C530F4" w:rsidRPr="00961376">
              <w:rPr>
                <w:lang w:val="sq-AL"/>
              </w:rPr>
              <w:t>-së</w:t>
            </w:r>
            <w:r w:rsidRPr="00961376">
              <w:rPr>
                <w:lang w:val="sq-AL"/>
              </w:rPr>
              <w:t xml:space="preserve"> nga MPÇSSHB</w:t>
            </w:r>
            <w:r w:rsidR="00C530F4" w:rsidRPr="00961376">
              <w:rPr>
                <w:lang w:val="sq-AL"/>
              </w:rPr>
              <w:t>-ja</w:t>
            </w:r>
          </w:p>
        </w:tc>
      </w:tr>
      <w:tr w:rsidR="003C4239" w:rsidRPr="00961376" w:rsidTr="003C4239">
        <w:trPr>
          <w:jc w:val="center"/>
        </w:trPr>
        <w:tc>
          <w:tcPr>
            <w:tcW w:w="1759" w:type="pct"/>
            <w:shd w:val="clear" w:color="auto" w:fill="auto"/>
            <w:vAlign w:val="center"/>
          </w:tcPr>
          <w:p w:rsidR="003C4239" w:rsidRPr="00961376" w:rsidRDefault="003C4239" w:rsidP="00D953C2">
            <w:pPr>
              <w:pStyle w:val="Tabele"/>
              <w:jc w:val="center"/>
              <w:rPr>
                <w:lang w:val="sq-AL"/>
              </w:rPr>
            </w:pPr>
            <w:r w:rsidRPr="00961376">
              <w:rPr>
                <w:lang w:val="sq-AL"/>
              </w:rPr>
              <w:t>Monitorues i drejtpërdrejtë i procesit</w:t>
            </w:r>
          </w:p>
        </w:tc>
        <w:tc>
          <w:tcPr>
            <w:tcW w:w="1621" w:type="pct"/>
            <w:shd w:val="clear" w:color="auto" w:fill="auto"/>
          </w:tcPr>
          <w:p w:rsidR="003C4239" w:rsidRPr="00961376" w:rsidRDefault="003C4239" w:rsidP="003C4239">
            <w:pPr>
              <w:pStyle w:val="Tabele"/>
              <w:rPr>
                <w:lang w:val="sq-AL"/>
              </w:rPr>
            </w:pPr>
            <w:r w:rsidRPr="00961376">
              <w:rPr>
                <w:lang w:val="sq-AL"/>
              </w:rPr>
              <w:t>Drejtuesi i radhës i AP</w:t>
            </w:r>
            <w:r w:rsidR="002B7E6D" w:rsidRPr="00961376">
              <w:rPr>
                <w:lang w:val="sq-AL"/>
              </w:rPr>
              <w:t>-së</w:t>
            </w:r>
            <w:r w:rsidRPr="00961376">
              <w:rPr>
                <w:lang w:val="sq-AL"/>
              </w:rPr>
              <w:t xml:space="preserve"> </w:t>
            </w:r>
          </w:p>
        </w:tc>
        <w:tc>
          <w:tcPr>
            <w:tcW w:w="1621" w:type="pct"/>
            <w:shd w:val="clear" w:color="auto" w:fill="auto"/>
          </w:tcPr>
          <w:p w:rsidR="003C4239" w:rsidRPr="00961376" w:rsidRDefault="003C4239" w:rsidP="003C4239">
            <w:pPr>
              <w:pStyle w:val="Tabele"/>
              <w:rPr>
                <w:lang w:val="sq-AL"/>
              </w:rPr>
            </w:pPr>
            <w:r w:rsidRPr="00961376">
              <w:rPr>
                <w:lang w:val="sq-AL"/>
              </w:rPr>
              <w:t>Drejtuesi i radhës i AP</w:t>
            </w:r>
            <w:r w:rsidR="002B7E6D" w:rsidRPr="00961376">
              <w:rPr>
                <w:lang w:val="sq-AL"/>
              </w:rPr>
              <w:t>-së</w:t>
            </w:r>
          </w:p>
        </w:tc>
      </w:tr>
      <w:tr w:rsidR="003C4239" w:rsidRPr="00961376" w:rsidTr="003C4239">
        <w:trPr>
          <w:trHeight w:val="39"/>
          <w:jc w:val="center"/>
        </w:trPr>
        <w:tc>
          <w:tcPr>
            <w:tcW w:w="1759" w:type="pct"/>
            <w:shd w:val="clear" w:color="auto" w:fill="auto"/>
            <w:vAlign w:val="center"/>
          </w:tcPr>
          <w:p w:rsidR="003C4239" w:rsidRPr="00961376" w:rsidRDefault="003C4239" w:rsidP="00D953C2">
            <w:pPr>
              <w:pStyle w:val="Tabele"/>
              <w:jc w:val="center"/>
              <w:rPr>
                <w:lang w:val="sq-AL"/>
              </w:rPr>
            </w:pPr>
            <w:r w:rsidRPr="00961376">
              <w:rPr>
                <w:lang w:val="sq-AL"/>
              </w:rPr>
              <w:t>Koha</w:t>
            </w:r>
          </w:p>
        </w:tc>
        <w:tc>
          <w:tcPr>
            <w:tcW w:w="1621" w:type="pct"/>
            <w:shd w:val="clear" w:color="auto" w:fill="auto"/>
          </w:tcPr>
          <w:p w:rsidR="003C4239" w:rsidRPr="00961376" w:rsidRDefault="002B7E6D" w:rsidP="003C4239">
            <w:pPr>
              <w:pStyle w:val="Tabele"/>
              <w:rPr>
                <w:lang w:val="sq-AL"/>
              </w:rPr>
            </w:pPr>
            <w:r w:rsidRPr="00961376">
              <w:rPr>
                <w:lang w:val="sq-AL"/>
              </w:rPr>
              <w:t>E pakufizuar/</w:t>
            </w:r>
            <w:r w:rsidR="00041E28" w:rsidRPr="00961376">
              <w:rPr>
                <w:lang w:val="sq-AL"/>
              </w:rPr>
              <w:t>n</w:t>
            </w:r>
            <w:r w:rsidR="003C4239" w:rsidRPr="00961376">
              <w:rPr>
                <w:lang w:val="sq-AL"/>
              </w:rPr>
              <w:t>joftimi i parë i ZRSHSSH</w:t>
            </w:r>
            <w:r w:rsidRPr="00961376">
              <w:rPr>
                <w:lang w:val="sq-AL"/>
              </w:rPr>
              <w:t>-së</w:t>
            </w:r>
            <w:r w:rsidR="003C4239" w:rsidRPr="00961376">
              <w:rPr>
                <w:lang w:val="sq-AL"/>
              </w:rPr>
              <w:t xml:space="preserve"> brenda 2 ditësh nga dita e kthimit të </w:t>
            </w:r>
            <w:r w:rsidR="002D47CB" w:rsidRPr="00961376">
              <w:rPr>
                <w:lang w:val="sq-AL"/>
              </w:rPr>
              <w:t>të miturit/të miturës</w:t>
            </w:r>
            <w:r w:rsidR="00F071AE" w:rsidRPr="00961376">
              <w:rPr>
                <w:lang w:val="sq-AL"/>
              </w:rPr>
              <w:t xml:space="preserve"> </w:t>
            </w:r>
            <w:r w:rsidR="003C4239" w:rsidRPr="00961376">
              <w:rPr>
                <w:lang w:val="sq-AL"/>
              </w:rPr>
              <w:t xml:space="preserve">në komunitet </w:t>
            </w:r>
          </w:p>
        </w:tc>
        <w:tc>
          <w:tcPr>
            <w:tcW w:w="1621" w:type="pct"/>
            <w:shd w:val="clear" w:color="auto" w:fill="auto"/>
          </w:tcPr>
          <w:p w:rsidR="003C4239" w:rsidRPr="00961376" w:rsidRDefault="002B7E6D" w:rsidP="003C4239">
            <w:pPr>
              <w:pStyle w:val="Tabele"/>
              <w:rPr>
                <w:lang w:val="sq-AL"/>
              </w:rPr>
            </w:pPr>
            <w:r w:rsidRPr="00961376">
              <w:rPr>
                <w:lang w:val="sq-AL"/>
              </w:rPr>
              <w:t>E pakufizuar/</w:t>
            </w:r>
            <w:r w:rsidR="00041E28" w:rsidRPr="00961376">
              <w:rPr>
                <w:lang w:val="sq-AL"/>
              </w:rPr>
              <w:t>n</w:t>
            </w:r>
            <w:r w:rsidR="003C4239" w:rsidRPr="00961376">
              <w:rPr>
                <w:lang w:val="sq-AL"/>
              </w:rPr>
              <w:t>joftimi i parë i ZRSHSSH</w:t>
            </w:r>
            <w:r w:rsidRPr="00961376">
              <w:rPr>
                <w:lang w:val="sq-AL"/>
              </w:rPr>
              <w:t>-së</w:t>
            </w:r>
            <w:r w:rsidR="003C4239" w:rsidRPr="00961376">
              <w:rPr>
                <w:lang w:val="sq-AL"/>
              </w:rPr>
              <w:t xml:space="preserve"> brenda 2 ditësh nga dita e kthimit të të rriturit/ të rriturës në komunitet</w:t>
            </w:r>
          </w:p>
        </w:tc>
      </w:tr>
      <w:tr w:rsidR="003C4239" w:rsidRPr="00961376" w:rsidTr="003C4239">
        <w:trPr>
          <w:trHeight w:val="39"/>
          <w:jc w:val="center"/>
        </w:trPr>
        <w:tc>
          <w:tcPr>
            <w:tcW w:w="1759" w:type="pct"/>
            <w:shd w:val="clear" w:color="auto" w:fill="auto"/>
            <w:vAlign w:val="center"/>
          </w:tcPr>
          <w:p w:rsidR="003C4239" w:rsidRPr="00961376" w:rsidRDefault="003C4239" w:rsidP="00D953C2">
            <w:pPr>
              <w:pStyle w:val="Tabele"/>
              <w:jc w:val="center"/>
              <w:rPr>
                <w:lang w:val="sq-AL"/>
              </w:rPr>
            </w:pPr>
            <w:r w:rsidRPr="00961376">
              <w:rPr>
                <w:lang w:val="sq-AL"/>
              </w:rPr>
              <w:t>Vendi</w:t>
            </w:r>
          </w:p>
        </w:tc>
        <w:tc>
          <w:tcPr>
            <w:tcW w:w="1621" w:type="pct"/>
            <w:shd w:val="clear" w:color="auto" w:fill="auto"/>
          </w:tcPr>
          <w:p w:rsidR="003C4239" w:rsidRPr="00961376" w:rsidRDefault="003C4239" w:rsidP="003C4239">
            <w:pPr>
              <w:pStyle w:val="Tabele"/>
              <w:rPr>
                <w:lang w:val="sq-AL"/>
              </w:rPr>
            </w:pPr>
            <w:r w:rsidRPr="00961376">
              <w:rPr>
                <w:lang w:val="sq-AL"/>
              </w:rPr>
              <w:t xml:space="preserve">SHSSH </w:t>
            </w:r>
          </w:p>
        </w:tc>
        <w:tc>
          <w:tcPr>
            <w:tcW w:w="1621" w:type="pct"/>
            <w:shd w:val="clear" w:color="auto" w:fill="auto"/>
          </w:tcPr>
          <w:p w:rsidR="003C4239" w:rsidRPr="00961376" w:rsidRDefault="003C4239" w:rsidP="003C4239">
            <w:pPr>
              <w:pStyle w:val="Tabele"/>
              <w:rPr>
                <w:lang w:val="sq-AL"/>
              </w:rPr>
            </w:pPr>
            <w:r w:rsidRPr="00961376">
              <w:rPr>
                <w:lang w:val="sq-AL"/>
              </w:rPr>
              <w:t xml:space="preserve">SHSSH </w:t>
            </w:r>
          </w:p>
        </w:tc>
      </w:tr>
      <w:tr w:rsidR="003C4239" w:rsidRPr="00961376" w:rsidTr="003C4239">
        <w:trPr>
          <w:trHeight w:val="129"/>
          <w:jc w:val="center"/>
        </w:trPr>
        <w:tc>
          <w:tcPr>
            <w:tcW w:w="1759" w:type="pct"/>
            <w:vMerge w:val="restar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621" w:type="pct"/>
            <w:shd w:val="clear" w:color="auto" w:fill="auto"/>
          </w:tcPr>
          <w:p w:rsidR="003C4239" w:rsidRPr="00961376" w:rsidRDefault="003C4239" w:rsidP="003C4239">
            <w:pPr>
              <w:pStyle w:val="Tabele"/>
              <w:rPr>
                <w:lang w:val="sq-AL"/>
              </w:rPr>
            </w:pPr>
            <w:r w:rsidRPr="00961376">
              <w:rPr>
                <w:lang w:val="sq-AL"/>
              </w:rPr>
              <w:t xml:space="preserve">Njoftimi për kthimin e </w:t>
            </w:r>
            <w:r w:rsidR="002D47CB" w:rsidRPr="00961376">
              <w:rPr>
                <w:lang w:val="sq-AL"/>
              </w:rPr>
              <w:t>të miturit/të miturës</w:t>
            </w:r>
            <w:r w:rsidR="00906593" w:rsidRPr="00961376">
              <w:rPr>
                <w:lang w:val="sq-AL"/>
              </w:rPr>
              <w:t xml:space="preserve"> </w:t>
            </w:r>
            <w:r w:rsidR="002B7E6D" w:rsidRPr="00961376">
              <w:rPr>
                <w:lang w:val="sq-AL"/>
              </w:rPr>
              <w:t>në komunitet/</w:t>
            </w:r>
            <w:r w:rsidRPr="00961376">
              <w:rPr>
                <w:lang w:val="sq-AL"/>
              </w:rPr>
              <w:t xml:space="preserve">familje </w:t>
            </w:r>
          </w:p>
        </w:tc>
        <w:tc>
          <w:tcPr>
            <w:tcW w:w="1621" w:type="pct"/>
            <w:shd w:val="clear" w:color="auto" w:fill="auto"/>
          </w:tcPr>
          <w:p w:rsidR="003C4239" w:rsidRPr="00961376" w:rsidRDefault="003C4239" w:rsidP="003C4239">
            <w:pPr>
              <w:pStyle w:val="Tabele"/>
              <w:rPr>
                <w:lang w:val="sq-AL"/>
              </w:rPr>
            </w:pPr>
            <w:r w:rsidRPr="00961376">
              <w:rPr>
                <w:lang w:val="sq-AL"/>
              </w:rPr>
              <w:t>Njoftimi për k</w:t>
            </w:r>
            <w:r w:rsidR="002B7E6D" w:rsidRPr="00961376">
              <w:rPr>
                <w:lang w:val="sq-AL"/>
              </w:rPr>
              <w:t>thimin e personit në komunitet/</w:t>
            </w:r>
            <w:r w:rsidRPr="00961376">
              <w:rPr>
                <w:lang w:val="sq-AL"/>
              </w:rPr>
              <w:t xml:space="preserve">familje </w:t>
            </w:r>
          </w:p>
        </w:tc>
      </w:tr>
      <w:tr w:rsidR="003C4239" w:rsidRPr="00961376" w:rsidTr="003C4239">
        <w:trPr>
          <w:trHeight w:val="129"/>
          <w:jc w:val="center"/>
        </w:trPr>
        <w:tc>
          <w:tcPr>
            <w:tcW w:w="1759" w:type="pct"/>
            <w:vMerge/>
            <w:shd w:val="clear" w:color="auto" w:fill="auto"/>
            <w:vAlign w:val="center"/>
          </w:tcPr>
          <w:p w:rsidR="003C4239" w:rsidRPr="00961376" w:rsidRDefault="003C4239" w:rsidP="003C4239">
            <w:pPr>
              <w:pStyle w:val="Tabele"/>
              <w:rPr>
                <w:lang w:val="sq-AL"/>
              </w:rPr>
            </w:pPr>
          </w:p>
        </w:tc>
        <w:tc>
          <w:tcPr>
            <w:tcW w:w="1621" w:type="pct"/>
            <w:shd w:val="clear" w:color="auto" w:fill="auto"/>
          </w:tcPr>
          <w:p w:rsidR="003C4239" w:rsidRPr="00961376" w:rsidRDefault="003C4239" w:rsidP="003C4239">
            <w:pPr>
              <w:pStyle w:val="Tabele"/>
              <w:rPr>
                <w:lang w:val="sq-AL"/>
              </w:rPr>
            </w:pPr>
            <w:r w:rsidRPr="00961376">
              <w:rPr>
                <w:lang w:val="sq-AL"/>
              </w:rPr>
              <w:t xml:space="preserve">Raporte të vlerësimit të situatës së </w:t>
            </w:r>
            <w:r w:rsidR="002D47CB" w:rsidRPr="00961376">
              <w:rPr>
                <w:lang w:val="sq-AL"/>
              </w:rPr>
              <w:t>të miturit/të miturës</w:t>
            </w:r>
            <w:r w:rsidRPr="00961376">
              <w:rPr>
                <w:lang w:val="sq-AL"/>
              </w:rPr>
              <w:t xml:space="preserve"> VMT ose VT në komunitet </w:t>
            </w:r>
          </w:p>
        </w:tc>
        <w:tc>
          <w:tcPr>
            <w:tcW w:w="1621" w:type="pct"/>
            <w:shd w:val="clear" w:color="auto" w:fill="auto"/>
          </w:tcPr>
          <w:p w:rsidR="003C4239" w:rsidRPr="00961376" w:rsidRDefault="003C4239" w:rsidP="003C4239">
            <w:pPr>
              <w:pStyle w:val="Tabele"/>
              <w:rPr>
                <w:lang w:val="sq-AL"/>
              </w:rPr>
            </w:pPr>
            <w:r w:rsidRPr="00961376">
              <w:rPr>
                <w:lang w:val="sq-AL"/>
              </w:rPr>
              <w:t xml:space="preserve">Raporte të vlerësimit të situatës së personit VT ose VMT në komunitet </w:t>
            </w:r>
          </w:p>
        </w:tc>
      </w:tr>
      <w:tr w:rsidR="003C4239" w:rsidRPr="00961376" w:rsidTr="003C4239">
        <w:trPr>
          <w:trHeight w:val="129"/>
          <w:jc w:val="center"/>
        </w:trPr>
        <w:tc>
          <w:tcPr>
            <w:tcW w:w="1759" w:type="pct"/>
            <w:vMerge/>
            <w:shd w:val="clear" w:color="auto" w:fill="auto"/>
            <w:vAlign w:val="center"/>
          </w:tcPr>
          <w:p w:rsidR="003C4239" w:rsidRPr="00961376" w:rsidRDefault="003C4239" w:rsidP="003C4239">
            <w:pPr>
              <w:pStyle w:val="Tabele"/>
              <w:rPr>
                <w:lang w:val="sq-AL"/>
              </w:rPr>
            </w:pPr>
          </w:p>
        </w:tc>
        <w:tc>
          <w:tcPr>
            <w:tcW w:w="1621" w:type="pct"/>
            <w:shd w:val="clear" w:color="auto" w:fill="auto"/>
          </w:tcPr>
          <w:p w:rsidR="003C4239" w:rsidRPr="00961376" w:rsidRDefault="003C4239" w:rsidP="003C4239">
            <w:pPr>
              <w:pStyle w:val="Tabele"/>
              <w:rPr>
                <w:lang w:val="sq-AL"/>
              </w:rPr>
            </w:pPr>
            <w:r w:rsidRPr="00961376">
              <w:rPr>
                <w:lang w:val="sq-AL"/>
              </w:rPr>
              <w:t>Çdo lloj dokumenti tjetër që vërteton se anëtarët e AP</w:t>
            </w:r>
            <w:r w:rsidR="002B7E6D" w:rsidRPr="00961376">
              <w:rPr>
                <w:lang w:val="sq-AL"/>
              </w:rPr>
              <w:t>-së</w:t>
            </w:r>
            <w:r w:rsidRPr="00961376">
              <w:rPr>
                <w:lang w:val="sq-AL"/>
              </w:rPr>
              <w:t xml:space="preserve"> nga MPÇSSHB</w:t>
            </w:r>
            <w:r w:rsidR="002B7E6D" w:rsidRPr="00961376">
              <w:rPr>
                <w:lang w:val="sq-AL"/>
              </w:rPr>
              <w:t>-ja</w:t>
            </w:r>
            <w:r w:rsidRPr="00961376">
              <w:rPr>
                <w:lang w:val="sq-AL"/>
              </w:rPr>
              <w:t xml:space="preserve"> kanë bashkërenduar</w:t>
            </w:r>
            <w:r w:rsidR="00CB766B" w:rsidRPr="00961376">
              <w:rPr>
                <w:lang w:val="sq-AL"/>
              </w:rPr>
              <w:t xml:space="preserve"> dhënien e ndihmës në komunitet/</w:t>
            </w:r>
            <w:r w:rsidRPr="00961376">
              <w:rPr>
                <w:lang w:val="sq-AL"/>
              </w:rPr>
              <w:t>familje</w:t>
            </w:r>
          </w:p>
        </w:tc>
        <w:tc>
          <w:tcPr>
            <w:tcW w:w="1621" w:type="pct"/>
            <w:shd w:val="clear" w:color="auto" w:fill="auto"/>
          </w:tcPr>
          <w:p w:rsidR="003C4239" w:rsidRPr="00961376" w:rsidRDefault="003C4239" w:rsidP="003C4239">
            <w:pPr>
              <w:pStyle w:val="Tabele"/>
              <w:rPr>
                <w:lang w:val="sq-AL"/>
              </w:rPr>
            </w:pPr>
            <w:r w:rsidRPr="00961376">
              <w:rPr>
                <w:lang w:val="sq-AL"/>
              </w:rPr>
              <w:t>Çdo lloj dokumenti tjetër që vërteton se anëtarët e AP</w:t>
            </w:r>
            <w:r w:rsidR="002B7E6D" w:rsidRPr="00961376">
              <w:rPr>
                <w:lang w:val="sq-AL"/>
              </w:rPr>
              <w:t>-së</w:t>
            </w:r>
            <w:r w:rsidRPr="00961376">
              <w:rPr>
                <w:lang w:val="sq-AL"/>
              </w:rPr>
              <w:t xml:space="preserve"> nga MPÇSSHB</w:t>
            </w:r>
            <w:r w:rsidR="002B7E6D" w:rsidRPr="00961376">
              <w:rPr>
                <w:lang w:val="sq-AL"/>
              </w:rPr>
              <w:t>-ja</w:t>
            </w:r>
            <w:r w:rsidRPr="00961376">
              <w:rPr>
                <w:lang w:val="sq-AL"/>
              </w:rPr>
              <w:t xml:space="preserve"> kanë bashkërenduar </w:t>
            </w:r>
            <w:r w:rsidR="00CB766B" w:rsidRPr="00961376">
              <w:rPr>
                <w:lang w:val="sq-AL"/>
              </w:rPr>
              <w:t>dhënien e ndihmës në komunitet/</w:t>
            </w:r>
            <w:r w:rsidRPr="00961376">
              <w:rPr>
                <w:lang w:val="sq-AL"/>
              </w:rPr>
              <w:t xml:space="preserve">familje </w:t>
            </w:r>
          </w:p>
        </w:tc>
      </w:tr>
      <w:tr w:rsidR="003C4239" w:rsidRPr="00961376" w:rsidTr="003C4239">
        <w:trPr>
          <w:trHeight w:val="127"/>
          <w:jc w:val="center"/>
        </w:trPr>
        <w:tc>
          <w:tcPr>
            <w:tcW w:w="1759" w:type="pct"/>
            <w:vMerge w:val="restart"/>
            <w:shd w:val="clear" w:color="auto" w:fill="auto"/>
            <w:vAlign w:val="center"/>
          </w:tcPr>
          <w:p w:rsidR="003C4239" w:rsidRPr="00961376" w:rsidRDefault="003C4239" w:rsidP="003C4239">
            <w:pPr>
              <w:pStyle w:val="Tabele"/>
              <w:jc w:val="center"/>
              <w:rPr>
                <w:lang w:val="sq-AL"/>
              </w:rPr>
            </w:pPr>
            <w:r w:rsidRPr="00961376">
              <w:rPr>
                <w:lang w:val="sq-AL"/>
              </w:rPr>
              <w:t>Hapat</w:t>
            </w:r>
          </w:p>
          <w:p w:rsidR="003C4239" w:rsidRPr="00961376" w:rsidRDefault="003C4239" w:rsidP="003C4239">
            <w:pPr>
              <w:pStyle w:val="Tabele"/>
              <w:jc w:val="center"/>
              <w:rPr>
                <w:lang w:val="sq-AL"/>
              </w:rPr>
            </w:pPr>
          </w:p>
        </w:tc>
        <w:tc>
          <w:tcPr>
            <w:tcW w:w="1621" w:type="pct"/>
            <w:shd w:val="clear" w:color="auto" w:fill="auto"/>
          </w:tcPr>
          <w:p w:rsidR="003C4239" w:rsidRPr="00961376" w:rsidRDefault="003C4239" w:rsidP="003C4239">
            <w:pPr>
              <w:pStyle w:val="Tabele"/>
              <w:rPr>
                <w:lang w:val="sq-AL"/>
              </w:rPr>
            </w:pPr>
            <w:r w:rsidRPr="00961376">
              <w:rPr>
                <w:lang w:val="sq-AL"/>
              </w:rPr>
              <w:t xml:space="preserve">1. Me marrjen e informacionit për kthimin e viktimave të mundshme apo viktimave të trafikimit në </w:t>
            </w:r>
            <w:r w:rsidR="000E09CF" w:rsidRPr="00961376">
              <w:rPr>
                <w:lang w:val="sq-AL"/>
              </w:rPr>
              <w:t>familje/komunitet</w:t>
            </w:r>
            <w:r w:rsidRPr="00961376">
              <w:rPr>
                <w:lang w:val="sq-AL"/>
              </w:rPr>
              <w:t xml:space="preserve"> (nga A/IPIF</w:t>
            </w:r>
            <w:r w:rsidR="00926DE6" w:rsidRPr="00961376">
              <w:rPr>
                <w:lang w:val="sq-AL"/>
              </w:rPr>
              <w:t>-ja</w:t>
            </w:r>
            <w:r w:rsidRPr="00961376">
              <w:rPr>
                <w:lang w:val="sq-AL"/>
              </w:rPr>
              <w:t>, nga G/SPIF</w:t>
            </w:r>
            <w:r w:rsidR="00926DE6" w:rsidRPr="00961376">
              <w:rPr>
                <w:lang w:val="sq-AL"/>
              </w:rPr>
              <w:t>-ja</w:t>
            </w:r>
            <w:r w:rsidRPr="00961376">
              <w:rPr>
                <w:lang w:val="sq-AL"/>
              </w:rPr>
              <w:t>, apo burime të tjera), anëtari i AP</w:t>
            </w:r>
            <w:r w:rsidR="00926DE6" w:rsidRPr="00961376">
              <w:rPr>
                <w:lang w:val="sq-AL"/>
              </w:rPr>
              <w:t>-së</w:t>
            </w:r>
            <w:r w:rsidRPr="00961376">
              <w:rPr>
                <w:lang w:val="sq-AL"/>
              </w:rPr>
              <w:t xml:space="preserve"> nga </w:t>
            </w:r>
            <w:r w:rsidRPr="00961376">
              <w:rPr>
                <w:lang w:val="sq-AL"/>
              </w:rPr>
              <w:lastRenderedPageBreak/>
              <w:t>MPÇSSHB</w:t>
            </w:r>
            <w:r w:rsidR="00926DE6" w:rsidRPr="00961376">
              <w:rPr>
                <w:lang w:val="sq-AL"/>
              </w:rPr>
              <w:t>-ja</w:t>
            </w:r>
            <w:r w:rsidRPr="00961376">
              <w:rPr>
                <w:lang w:val="sq-AL"/>
              </w:rPr>
              <w:t>, njofton ZRSHSSH</w:t>
            </w:r>
            <w:r w:rsidR="00926DE6" w:rsidRPr="00961376">
              <w:rPr>
                <w:lang w:val="sq-AL"/>
              </w:rPr>
              <w:t>-në</w:t>
            </w:r>
            <w:r w:rsidRPr="00961376">
              <w:rPr>
                <w:lang w:val="sq-AL"/>
              </w:rPr>
              <w:t xml:space="preserve"> në r</w:t>
            </w:r>
            <w:r w:rsidR="00CB766B" w:rsidRPr="00961376">
              <w:rPr>
                <w:lang w:val="sq-AL"/>
              </w:rPr>
              <w:t>ajonin ku është kthyer i mituri/</w:t>
            </w:r>
            <w:r w:rsidRPr="00961376">
              <w:rPr>
                <w:lang w:val="sq-AL"/>
              </w:rPr>
              <w:t>e mitura, jep informacionin në dispozicion të AP</w:t>
            </w:r>
            <w:r w:rsidR="00926DE6" w:rsidRPr="00961376">
              <w:rPr>
                <w:lang w:val="sq-AL"/>
              </w:rPr>
              <w:t>-së</w:t>
            </w:r>
            <w:r w:rsidRPr="00961376">
              <w:rPr>
                <w:lang w:val="sq-AL"/>
              </w:rPr>
              <w:t xml:space="preserve"> dhe kërkon një vlerësim të menjëhershëm të nevojave të VMT</w:t>
            </w:r>
            <w:r w:rsidR="00926DE6" w:rsidRPr="00961376">
              <w:rPr>
                <w:lang w:val="sq-AL"/>
              </w:rPr>
              <w:t>-së</w:t>
            </w:r>
            <w:r w:rsidRPr="00961376">
              <w:rPr>
                <w:lang w:val="sq-AL"/>
              </w:rPr>
              <w:t xml:space="preserve"> ose VT</w:t>
            </w:r>
            <w:r w:rsidR="00926DE6" w:rsidRPr="00961376">
              <w:rPr>
                <w:lang w:val="sq-AL"/>
              </w:rPr>
              <w:t>-së</w:t>
            </w:r>
            <w:r w:rsidRPr="00961376">
              <w:rPr>
                <w:lang w:val="sq-AL"/>
              </w:rPr>
              <w:t xml:space="preserve"> për kujdes dhe mbrojtje dhe plan të ZRSHSSH</w:t>
            </w:r>
            <w:r w:rsidR="00926DE6" w:rsidRPr="00961376">
              <w:rPr>
                <w:lang w:val="sq-AL"/>
              </w:rPr>
              <w:t>-së</w:t>
            </w:r>
            <w:r w:rsidR="006D4009" w:rsidRPr="00961376">
              <w:rPr>
                <w:lang w:val="sq-AL"/>
              </w:rPr>
              <w:t xml:space="preserve"> për ndihmë</w:t>
            </w:r>
          </w:p>
        </w:tc>
        <w:tc>
          <w:tcPr>
            <w:tcW w:w="1621" w:type="pct"/>
            <w:shd w:val="clear" w:color="auto" w:fill="auto"/>
          </w:tcPr>
          <w:p w:rsidR="003C4239" w:rsidRPr="00961376" w:rsidRDefault="003C4239" w:rsidP="003C4239">
            <w:pPr>
              <w:pStyle w:val="Tabele"/>
              <w:rPr>
                <w:lang w:val="sq-AL"/>
              </w:rPr>
            </w:pPr>
            <w:r w:rsidRPr="00961376">
              <w:rPr>
                <w:lang w:val="sq-AL"/>
              </w:rPr>
              <w:lastRenderedPageBreak/>
              <w:t xml:space="preserve">1. Me marrjen e informacionit për kthimin e viktimave të mundshme apo viktimave të trafikimit në </w:t>
            </w:r>
            <w:r w:rsidR="000E09CF" w:rsidRPr="00961376">
              <w:rPr>
                <w:lang w:val="sq-AL"/>
              </w:rPr>
              <w:t>familje/komunitet</w:t>
            </w:r>
            <w:r w:rsidR="006D4009" w:rsidRPr="00961376">
              <w:rPr>
                <w:lang w:val="sq-AL"/>
              </w:rPr>
              <w:t xml:space="preserve"> </w:t>
            </w:r>
            <w:r w:rsidRPr="00961376">
              <w:rPr>
                <w:lang w:val="sq-AL"/>
              </w:rPr>
              <w:t>(nga A/IPIF</w:t>
            </w:r>
            <w:r w:rsidR="00926DE6" w:rsidRPr="00961376">
              <w:rPr>
                <w:lang w:val="sq-AL"/>
              </w:rPr>
              <w:t>-ja</w:t>
            </w:r>
            <w:r w:rsidRPr="00961376">
              <w:rPr>
                <w:lang w:val="sq-AL"/>
              </w:rPr>
              <w:t>, nga G/SPIF</w:t>
            </w:r>
            <w:r w:rsidR="00926DE6" w:rsidRPr="00961376">
              <w:rPr>
                <w:lang w:val="sq-AL"/>
              </w:rPr>
              <w:t>-ja</w:t>
            </w:r>
            <w:r w:rsidRPr="00961376">
              <w:rPr>
                <w:lang w:val="sq-AL"/>
              </w:rPr>
              <w:t>, apo burime të tjera), anëtari i AP</w:t>
            </w:r>
            <w:r w:rsidR="00926DE6" w:rsidRPr="00961376">
              <w:rPr>
                <w:lang w:val="sq-AL"/>
              </w:rPr>
              <w:t>-së</w:t>
            </w:r>
            <w:r w:rsidRPr="00961376">
              <w:rPr>
                <w:lang w:val="sq-AL"/>
              </w:rPr>
              <w:t xml:space="preserve"> nga </w:t>
            </w:r>
            <w:r w:rsidRPr="00961376">
              <w:rPr>
                <w:lang w:val="sq-AL"/>
              </w:rPr>
              <w:lastRenderedPageBreak/>
              <w:t>MPÇSSHB</w:t>
            </w:r>
            <w:r w:rsidR="00C65A6E" w:rsidRPr="00961376">
              <w:rPr>
                <w:lang w:val="sq-AL"/>
              </w:rPr>
              <w:t>-ja</w:t>
            </w:r>
            <w:r w:rsidRPr="00961376">
              <w:rPr>
                <w:lang w:val="sq-AL"/>
              </w:rPr>
              <w:t>, njofton ZRSHSSH</w:t>
            </w:r>
            <w:r w:rsidR="00926DE6" w:rsidRPr="00961376">
              <w:rPr>
                <w:lang w:val="sq-AL"/>
              </w:rPr>
              <w:t>-në</w:t>
            </w:r>
            <w:r w:rsidRPr="00961376">
              <w:rPr>
                <w:lang w:val="sq-AL"/>
              </w:rPr>
              <w:t xml:space="preserve"> në rajonin ku është kthyer personi, jep informacionin në dispozicion të AP</w:t>
            </w:r>
            <w:r w:rsidR="00926DE6" w:rsidRPr="00961376">
              <w:rPr>
                <w:lang w:val="sq-AL"/>
              </w:rPr>
              <w:t>-së</w:t>
            </w:r>
            <w:r w:rsidRPr="00961376">
              <w:rPr>
                <w:lang w:val="sq-AL"/>
              </w:rPr>
              <w:t xml:space="preserve"> dhe kërkon një vlerësim të menjëhershëm të nevojave të VMT</w:t>
            </w:r>
            <w:r w:rsidR="00926DE6" w:rsidRPr="00961376">
              <w:rPr>
                <w:lang w:val="sq-AL"/>
              </w:rPr>
              <w:t>-së</w:t>
            </w:r>
            <w:r w:rsidRPr="00961376">
              <w:rPr>
                <w:lang w:val="sq-AL"/>
              </w:rPr>
              <w:t xml:space="preserve"> ose VT</w:t>
            </w:r>
            <w:r w:rsidR="00926DE6" w:rsidRPr="00961376">
              <w:rPr>
                <w:lang w:val="sq-AL"/>
              </w:rPr>
              <w:t>-së</w:t>
            </w:r>
            <w:r w:rsidRPr="00961376">
              <w:rPr>
                <w:lang w:val="sq-AL"/>
              </w:rPr>
              <w:t xml:space="preserve"> për kujdes dhe mbrojtje dhe plan të ZRSHSSH</w:t>
            </w:r>
            <w:r w:rsidR="00926DE6" w:rsidRPr="00961376">
              <w:rPr>
                <w:lang w:val="sq-AL"/>
              </w:rPr>
              <w:t>-së</w:t>
            </w:r>
            <w:r w:rsidR="006D4009" w:rsidRPr="00961376">
              <w:rPr>
                <w:lang w:val="sq-AL"/>
              </w:rPr>
              <w:t xml:space="preserve"> për ndihmë</w:t>
            </w:r>
          </w:p>
        </w:tc>
      </w:tr>
      <w:tr w:rsidR="003C4239" w:rsidRPr="00961376" w:rsidTr="003C4239">
        <w:trPr>
          <w:trHeight w:val="127"/>
          <w:jc w:val="center"/>
        </w:trPr>
        <w:tc>
          <w:tcPr>
            <w:tcW w:w="1759" w:type="pct"/>
            <w:vMerge/>
            <w:shd w:val="clear" w:color="auto" w:fill="auto"/>
            <w:vAlign w:val="center"/>
          </w:tcPr>
          <w:p w:rsidR="003C4239" w:rsidRPr="00961376" w:rsidRDefault="003C4239" w:rsidP="003C4239">
            <w:pPr>
              <w:pStyle w:val="Tabele"/>
              <w:rPr>
                <w:lang w:val="sq-AL"/>
              </w:rPr>
            </w:pPr>
          </w:p>
        </w:tc>
        <w:tc>
          <w:tcPr>
            <w:tcW w:w="1621" w:type="pct"/>
            <w:shd w:val="clear" w:color="auto" w:fill="auto"/>
          </w:tcPr>
          <w:p w:rsidR="003C4239" w:rsidRPr="00961376" w:rsidRDefault="002D47CB" w:rsidP="00CB766B">
            <w:pPr>
              <w:pStyle w:val="Tabele"/>
              <w:rPr>
                <w:lang w:val="sq-AL"/>
              </w:rPr>
            </w:pPr>
            <w:r w:rsidRPr="00961376">
              <w:rPr>
                <w:lang w:val="sq-AL"/>
              </w:rPr>
              <w:t>Shënim.</w:t>
            </w:r>
            <w:r w:rsidR="003C4239" w:rsidRPr="00961376">
              <w:rPr>
                <w:lang w:val="sq-AL"/>
              </w:rPr>
              <w:t xml:space="preserve"> Çdo lloj njoftimi që vjen tek anëtarët e tjerë të AP</w:t>
            </w:r>
            <w:r w:rsidR="00926DE6" w:rsidRPr="00961376">
              <w:rPr>
                <w:lang w:val="sq-AL"/>
              </w:rPr>
              <w:t>-së</w:t>
            </w:r>
            <w:r w:rsidR="003C4239" w:rsidRPr="00961376">
              <w:rPr>
                <w:lang w:val="sq-AL"/>
              </w:rPr>
              <w:t xml:space="preserve"> për kthimin e një VMT</w:t>
            </w:r>
            <w:r w:rsidR="00926DE6" w:rsidRPr="00961376">
              <w:rPr>
                <w:lang w:val="sq-AL"/>
              </w:rPr>
              <w:t>-je</w:t>
            </w:r>
            <w:r w:rsidR="003C4239" w:rsidRPr="00961376">
              <w:rPr>
                <w:lang w:val="sq-AL"/>
              </w:rPr>
              <w:t xml:space="preserve"> ose VT</w:t>
            </w:r>
            <w:r w:rsidR="00926DE6" w:rsidRPr="00961376">
              <w:rPr>
                <w:lang w:val="sq-AL"/>
              </w:rPr>
              <w:t>-je në komunitet</w:t>
            </w:r>
            <w:r w:rsidR="003C4239" w:rsidRPr="00961376">
              <w:rPr>
                <w:lang w:val="sq-AL"/>
              </w:rPr>
              <w:t>/ familje, duhet t’i kalojë menjëherë anëtarëve të AP</w:t>
            </w:r>
            <w:r w:rsidR="00926DE6" w:rsidRPr="00961376">
              <w:rPr>
                <w:lang w:val="sq-AL"/>
              </w:rPr>
              <w:t>-së</w:t>
            </w:r>
            <w:r w:rsidR="003C4239" w:rsidRPr="00961376">
              <w:rPr>
                <w:lang w:val="sq-AL"/>
              </w:rPr>
              <w:t xml:space="preserve"> nga MPÇSSHB</w:t>
            </w:r>
            <w:r w:rsidR="00926DE6" w:rsidRPr="00961376">
              <w:rPr>
                <w:lang w:val="sq-AL"/>
              </w:rPr>
              <w:t>-ja</w:t>
            </w:r>
            <w:r w:rsidR="003C4239" w:rsidRPr="00961376">
              <w:rPr>
                <w:lang w:val="sq-AL"/>
              </w:rPr>
              <w:t xml:space="preserve"> </w:t>
            </w:r>
          </w:p>
        </w:tc>
        <w:tc>
          <w:tcPr>
            <w:tcW w:w="1621" w:type="pct"/>
            <w:shd w:val="clear" w:color="auto" w:fill="auto"/>
          </w:tcPr>
          <w:p w:rsidR="003C4239" w:rsidRPr="00961376" w:rsidRDefault="002D47CB" w:rsidP="00CB766B">
            <w:pPr>
              <w:pStyle w:val="Tabele"/>
              <w:rPr>
                <w:lang w:val="sq-AL"/>
              </w:rPr>
            </w:pPr>
            <w:r w:rsidRPr="00961376">
              <w:rPr>
                <w:lang w:val="sq-AL"/>
              </w:rPr>
              <w:t>Shënim.</w:t>
            </w:r>
            <w:r w:rsidR="003C4239" w:rsidRPr="00961376">
              <w:rPr>
                <w:lang w:val="sq-AL"/>
              </w:rPr>
              <w:t xml:space="preserve"> Çdo lloj njoftimi që vjen tek anëtarët e tjerë të AP</w:t>
            </w:r>
            <w:r w:rsidR="00926DE6" w:rsidRPr="00961376">
              <w:rPr>
                <w:lang w:val="sq-AL"/>
              </w:rPr>
              <w:t>-së</w:t>
            </w:r>
            <w:r w:rsidR="003C4239" w:rsidRPr="00961376">
              <w:rPr>
                <w:lang w:val="sq-AL"/>
              </w:rPr>
              <w:t xml:space="preserve"> për kthimin e një VMT</w:t>
            </w:r>
            <w:r w:rsidR="00926DE6" w:rsidRPr="00961376">
              <w:rPr>
                <w:lang w:val="sq-AL"/>
              </w:rPr>
              <w:t>-je</w:t>
            </w:r>
            <w:r w:rsidR="003C4239" w:rsidRPr="00961376">
              <w:rPr>
                <w:lang w:val="sq-AL"/>
              </w:rPr>
              <w:t xml:space="preserve"> ose VT</w:t>
            </w:r>
            <w:r w:rsidR="00926DE6" w:rsidRPr="00961376">
              <w:rPr>
                <w:lang w:val="sq-AL"/>
              </w:rPr>
              <w:t>-je në komunitet</w:t>
            </w:r>
            <w:r w:rsidR="003C4239" w:rsidRPr="00961376">
              <w:rPr>
                <w:lang w:val="sq-AL"/>
              </w:rPr>
              <w:t>/ familje, duhet t’i kalojë menjëherë anëtarëve të AP</w:t>
            </w:r>
            <w:r w:rsidR="00926DE6" w:rsidRPr="00961376">
              <w:rPr>
                <w:lang w:val="sq-AL"/>
              </w:rPr>
              <w:t>-së</w:t>
            </w:r>
            <w:r w:rsidR="003C4239" w:rsidRPr="00961376">
              <w:rPr>
                <w:lang w:val="sq-AL"/>
              </w:rPr>
              <w:t xml:space="preserve"> nga MPÇSSHB</w:t>
            </w:r>
            <w:r w:rsidR="00926DE6" w:rsidRPr="00961376">
              <w:rPr>
                <w:lang w:val="sq-AL"/>
              </w:rPr>
              <w:t>-ja</w:t>
            </w:r>
          </w:p>
        </w:tc>
      </w:tr>
      <w:tr w:rsidR="003C4239" w:rsidRPr="00961376" w:rsidTr="003C4239">
        <w:trPr>
          <w:trHeight w:val="127"/>
          <w:jc w:val="center"/>
        </w:trPr>
        <w:tc>
          <w:tcPr>
            <w:tcW w:w="1759" w:type="pct"/>
            <w:vMerge/>
            <w:shd w:val="clear" w:color="auto" w:fill="auto"/>
            <w:vAlign w:val="center"/>
          </w:tcPr>
          <w:p w:rsidR="003C4239" w:rsidRPr="00961376" w:rsidRDefault="003C4239" w:rsidP="003C4239">
            <w:pPr>
              <w:pStyle w:val="Tabele"/>
              <w:rPr>
                <w:lang w:val="sq-AL"/>
              </w:rPr>
            </w:pPr>
          </w:p>
        </w:tc>
        <w:tc>
          <w:tcPr>
            <w:tcW w:w="1621" w:type="pct"/>
            <w:shd w:val="clear" w:color="auto" w:fill="auto"/>
          </w:tcPr>
          <w:p w:rsidR="003C4239" w:rsidRPr="00961376" w:rsidRDefault="003C4239" w:rsidP="003C4239">
            <w:pPr>
              <w:pStyle w:val="Tabele"/>
              <w:rPr>
                <w:lang w:val="sq-AL"/>
              </w:rPr>
            </w:pPr>
            <w:r w:rsidRPr="00961376">
              <w:rPr>
                <w:lang w:val="sq-AL"/>
              </w:rPr>
              <w:t>2. Anëtari i AP</w:t>
            </w:r>
            <w:r w:rsidR="00B432A7" w:rsidRPr="00961376">
              <w:rPr>
                <w:lang w:val="sq-AL"/>
              </w:rPr>
              <w:t>-së</w:t>
            </w:r>
            <w:r w:rsidRPr="00961376">
              <w:rPr>
                <w:lang w:val="sq-AL"/>
              </w:rPr>
              <w:t xml:space="preserve"> nga MPCSSHB</w:t>
            </w:r>
            <w:r w:rsidR="00B432A7" w:rsidRPr="00961376">
              <w:rPr>
                <w:lang w:val="sq-AL"/>
              </w:rPr>
              <w:t>-ja</w:t>
            </w:r>
            <w:r w:rsidRPr="00961376">
              <w:rPr>
                <w:lang w:val="sq-AL"/>
              </w:rPr>
              <w:t xml:space="preserve"> orienton dhe konsulton ZRSHSSH</w:t>
            </w:r>
            <w:r w:rsidR="00B432A7" w:rsidRPr="00961376">
              <w:rPr>
                <w:lang w:val="sq-AL"/>
              </w:rPr>
              <w:t>-në</w:t>
            </w:r>
            <w:r w:rsidRPr="00961376">
              <w:rPr>
                <w:lang w:val="sq-AL"/>
              </w:rPr>
              <w:t xml:space="preserve"> për ndihm</w:t>
            </w:r>
            <w:r w:rsidR="00CB766B" w:rsidRPr="00961376">
              <w:rPr>
                <w:lang w:val="sq-AL"/>
              </w:rPr>
              <w:t>ën që i duhet dhënë të miturit/të miturës në komunitet</w:t>
            </w:r>
          </w:p>
        </w:tc>
        <w:tc>
          <w:tcPr>
            <w:tcW w:w="1621" w:type="pct"/>
            <w:shd w:val="clear" w:color="auto" w:fill="auto"/>
          </w:tcPr>
          <w:p w:rsidR="003C4239" w:rsidRPr="00961376" w:rsidRDefault="003C4239" w:rsidP="003C4239">
            <w:pPr>
              <w:pStyle w:val="Tabele"/>
              <w:rPr>
                <w:lang w:val="sq-AL"/>
              </w:rPr>
            </w:pPr>
            <w:r w:rsidRPr="00961376">
              <w:rPr>
                <w:lang w:val="sq-AL"/>
              </w:rPr>
              <w:t>2. Anëtari i AP</w:t>
            </w:r>
            <w:r w:rsidR="00B432A7" w:rsidRPr="00961376">
              <w:rPr>
                <w:lang w:val="sq-AL"/>
              </w:rPr>
              <w:t>-së</w:t>
            </w:r>
            <w:r w:rsidRPr="00961376">
              <w:rPr>
                <w:lang w:val="sq-AL"/>
              </w:rPr>
              <w:t xml:space="preserve"> nga MPCSSHB</w:t>
            </w:r>
            <w:r w:rsidR="00B432A7" w:rsidRPr="00961376">
              <w:rPr>
                <w:lang w:val="sq-AL"/>
              </w:rPr>
              <w:t>-ja</w:t>
            </w:r>
            <w:r w:rsidRPr="00961376">
              <w:rPr>
                <w:lang w:val="sq-AL"/>
              </w:rPr>
              <w:t xml:space="preserve"> orienton dhe konsulton ZRSHSSH</w:t>
            </w:r>
            <w:r w:rsidR="00B432A7" w:rsidRPr="00961376">
              <w:rPr>
                <w:lang w:val="sq-AL"/>
              </w:rPr>
              <w:t>-në</w:t>
            </w:r>
            <w:r w:rsidRPr="00961376">
              <w:rPr>
                <w:lang w:val="sq-AL"/>
              </w:rPr>
              <w:t xml:space="preserve"> për ndihmën që i du</w:t>
            </w:r>
            <w:r w:rsidR="00CB766B" w:rsidRPr="00961376">
              <w:rPr>
                <w:lang w:val="sq-AL"/>
              </w:rPr>
              <w:t>het dhënë personit në komunitet</w:t>
            </w:r>
          </w:p>
        </w:tc>
      </w:tr>
      <w:tr w:rsidR="003C4239" w:rsidRPr="00961376" w:rsidTr="003C4239">
        <w:trPr>
          <w:trHeight w:val="127"/>
          <w:jc w:val="center"/>
        </w:trPr>
        <w:tc>
          <w:tcPr>
            <w:tcW w:w="1759" w:type="pct"/>
            <w:vMerge/>
            <w:shd w:val="clear" w:color="auto" w:fill="auto"/>
            <w:vAlign w:val="center"/>
          </w:tcPr>
          <w:p w:rsidR="003C4239" w:rsidRPr="00961376" w:rsidRDefault="003C4239" w:rsidP="003C4239">
            <w:pPr>
              <w:pStyle w:val="Tabele"/>
              <w:rPr>
                <w:lang w:val="sq-AL"/>
              </w:rPr>
            </w:pPr>
          </w:p>
        </w:tc>
        <w:tc>
          <w:tcPr>
            <w:tcW w:w="1621" w:type="pct"/>
            <w:shd w:val="clear" w:color="auto" w:fill="auto"/>
          </w:tcPr>
          <w:p w:rsidR="003C4239" w:rsidRPr="00961376" w:rsidRDefault="003C4239" w:rsidP="00906593">
            <w:pPr>
              <w:pStyle w:val="Tabele"/>
              <w:rPr>
                <w:lang w:val="sq-AL"/>
              </w:rPr>
            </w:pPr>
            <w:r w:rsidRPr="00961376">
              <w:rPr>
                <w:lang w:val="sq-AL"/>
              </w:rPr>
              <w:t xml:space="preserve">Në rast se konstaton se qëndrimi i </w:t>
            </w:r>
            <w:r w:rsidR="002D47CB" w:rsidRPr="00961376">
              <w:rPr>
                <w:lang w:val="sq-AL"/>
              </w:rPr>
              <w:t>të miturit/të miturës</w:t>
            </w:r>
            <w:r w:rsidRPr="00961376">
              <w:rPr>
                <w:lang w:val="sq-AL"/>
              </w:rPr>
              <w:t xml:space="preserve"> në komunitet/familje po dëmton mirëqenien dhe zhvillimin e tij/saj, anëtari i AP</w:t>
            </w:r>
            <w:r w:rsidR="00B432A7" w:rsidRPr="00961376">
              <w:rPr>
                <w:lang w:val="sq-AL"/>
              </w:rPr>
              <w:t>-së</w:t>
            </w:r>
            <w:r w:rsidRPr="00961376">
              <w:rPr>
                <w:lang w:val="sq-AL"/>
              </w:rPr>
              <w:t xml:space="preserve"> nga MPCSSHB</w:t>
            </w:r>
            <w:r w:rsidR="00B432A7" w:rsidRPr="00961376">
              <w:rPr>
                <w:lang w:val="sq-AL"/>
              </w:rPr>
              <w:t>-ja</w:t>
            </w:r>
            <w:r w:rsidRPr="00961376">
              <w:rPr>
                <w:lang w:val="sq-AL"/>
              </w:rPr>
              <w:t xml:space="preserve"> konsultohet me AP</w:t>
            </w:r>
            <w:r w:rsidR="00B432A7" w:rsidRPr="00961376">
              <w:rPr>
                <w:lang w:val="sq-AL"/>
              </w:rPr>
              <w:t>-në</w:t>
            </w:r>
            <w:r w:rsidRPr="00961376">
              <w:rPr>
                <w:lang w:val="sq-AL"/>
              </w:rPr>
              <w:t xml:space="preserve"> për të gjetur një zgjidhje </w:t>
            </w:r>
            <w:r w:rsidR="00C65A6E" w:rsidRPr="00961376">
              <w:rPr>
                <w:lang w:val="sq-AL"/>
              </w:rPr>
              <w:t>të përshtatshme për të miturin/</w:t>
            </w:r>
            <w:r w:rsidRPr="00961376">
              <w:rPr>
                <w:lang w:val="sq-AL"/>
              </w:rPr>
              <w:t xml:space="preserve">të miturën </w:t>
            </w:r>
          </w:p>
        </w:tc>
        <w:tc>
          <w:tcPr>
            <w:tcW w:w="1621" w:type="pct"/>
            <w:shd w:val="clear" w:color="auto" w:fill="auto"/>
          </w:tcPr>
          <w:p w:rsidR="003C4239" w:rsidRPr="00961376" w:rsidRDefault="003C4239" w:rsidP="003C4239">
            <w:pPr>
              <w:pStyle w:val="Tabele"/>
              <w:rPr>
                <w:lang w:val="sq-AL"/>
              </w:rPr>
            </w:pPr>
            <w:r w:rsidRPr="00961376">
              <w:rPr>
                <w:lang w:val="sq-AL"/>
              </w:rPr>
              <w:t>Në rast se konstaton se qën</w:t>
            </w:r>
            <w:r w:rsidR="00906593" w:rsidRPr="00961376">
              <w:rPr>
                <w:lang w:val="sq-AL"/>
              </w:rPr>
              <w:t>drimi i personit në komunitet/</w:t>
            </w:r>
            <w:r w:rsidRPr="00961376">
              <w:rPr>
                <w:lang w:val="sq-AL"/>
              </w:rPr>
              <w:t>familje po dëmton mirëqenien e tij/saj, anëtari i AP</w:t>
            </w:r>
            <w:r w:rsidR="00B432A7" w:rsidRPr="00961376">
              <w:rPr>
                <w:lang w:val="sq-AL"/>
              </w:rPr>
              <w:t>-së</w:t>
            </w:r>
            <w:r w:rsidRPr="00961376">
              <w:rPr>
                <w:lang w:val="sq-AL"/>
              </w:rPr>
              <w:t xml:space="preserve"> nga MPCSSHB</w:t>
            </w:r>
            <w:r w:rsidR="00B432A7" w:rsidRPr="00961376">
              <w:rPr>
                <w:lang w:val="sq-AL"/>
              </w:rPr>
              <w:t>-ja</w:t>
            </w:r>
            <w:r w:rsidRPr="00961376">
              <w:rPr>
                <w:lang w:val="sq-AL"/>
              </w:rPr>
              <w:t xml:space="preserve"> konsultohet me AP</w:t>
            </w:r>
            <w:r w:rsidR="00B432A7" w:rsidRPr="00961376">
              <w:rPr>
                <w:lang w:val="sq-AL"/>
              </w:rPr>
              <w:t>-në</w:t>
            </w:r>
            <w:r w:rsidRPr="00961376">
              <w:rPr>
                <w:lang w:val="sq-AL"/>
              </w:rPr>
              <w:t xml:space="preserve"> për të gjetur një zgjidhje të përshtatshme për personin</w:t>
            </w:r>
          </w:p>
          <w:p w:rsidR="003C4239" w:rsidRPr="00961376" w:rsidRDefault="003C4239" w:rsidP="003C4239">
            <w:pPr>
              <w:pStyle w:val="Tabele"/>
              <w:rPr>
                <w:lang w:val="sq-AL"/>
              </w:rPr>
            </w:pPr>
          </w:p>
        </w:tc>
      </w:tr>
      <w:tr w:rsidR="003C4239" w:rsidRPr="00961376" w:rsidTr="003C4239">
        <w:trPr>
          <w:trHeight w:val="127"/>
          <w:jc w:val="center"/>
        </w:trPr>
        <w:tc>
          <w:tcPr>
            <w:tcW w:w="1759" w:type="pct"/>
            <w:vMerge/>
            <w:shd w:val="clear" w:color="auto" w:fill="auto"/>
            <w:vAlign w:val="center"/>
          </w:tcPr>
          <w:p w:rsidR="003C4239" w:rsidRPr="00961376" w:rsidRDefault="003C4239" w:rsidP="003C4239">
            <w:pPr>
              <w:pStyle w:val="Tabele"/>
              <w:rPr>
                <w:lang w:val="sq-AL"/>
              </w:rPr>
            </w:pPr>
          </w:p>
        </w:tc>
        <w:tc>
          <w:tcPr>
            <w:tcW w:w="1621" w:type="pct"/>
            <w:shd w:val="clear" w:color="auto" w:fill="auto"/>
          </w:tcPr>
          <w:p w:rsidR="003C4239" w:rsidRPr="00961376" w:rsidRDefault="003C4239" w:rsidP="003C4239">
            <w:pPr>
              <w:pStyle w:val="Tabele"/>
              <w:rPr>
                <w:lang w:val="sq-AL"/>
              </w:rPr>
            </w:pPr>
            <w:r w:rsidRPr="00961376">
              <w:rPr>
                <w:lang w:val="sq-AL"/>
              </w:rPr>
              <w:t>3. Anëtari i AP</w:t>
            </w:r>
            <w:r w:rsidR="00B432A7" w:rsidRPr="00961376">
              <w:rPr>
                <w:lang w:val="sq-AL"/>
              </w:rPr>
              <w:t>-së</w:t>
            </w:r>
            <w:r w:rsidRPr="00961376">
              <w:rPr>
                <w:lang w:val="sq-AL"/>
              </w:rPr>
              <w:t xml:space="preserve"> nga MPCSSHB</w:t>
            </w:r>
            <w:r w:rsidR="00B432A7" w:rsidRPr="00961376">
              <w:rPr>
                <w:lang w:val="sq-AL"/>
              </w:rPr>
              <w:t>-ja</w:t>
            </w:r>
            <w:r w:rsidRPr="00961376">
              <w:rPr>
                <w:lang w:val="sq-AL"/>
              </w:rPr>
              <w:t xml:space="preserve"> informon AP-në për mbarëvajtjen e </w:t>
            </w:r>
            <w:r w:rsidR="002D47CB" w:rsidRPr="00961376">
              <w:rPr>
                <w:lang w:val="sq-AL"/>
              </w:rPr>
              <w:t>të miturit/të miturës</w:t>
            </w:r>
            <w:r w:rsidR="00AA4BCB" w:rsidRPr="00961376">
              <w:rPr>
                <w:lang w:val="sq-AL"/>
              </w:rPr>
              <w:t xml:space="preserve"> </w:t>
            </w:r>
            <w:r w:rsidR="00C65A6E" w:rsidRPr="00961376">
              <w:rPr>
                <w:lang w:val="sq-AL"/>
              </w:rPr>
              <w:t>në komunitet/</w:t>
            </w:r>
            <w:r w:rsidR="00CB766B" w:rsidRPr="00961376">
              <w:rPr>
                <w:lang w:val="sq-AL"/>
              </w:rPr>
              <w:t>familje</w:t>
            </w:r>
            <w:r w:rsidRPr="00961376">
              <w:rPr>
                <w:lang w:val="sq-AL"/>
              </w:rPr>
              <w:t xml:space="preserve"> </w:t>
            </w:r>
          </w:p>
        </w:tc>
        <w:tc>
          <w:tcPr>
            <w:tcW w:w="1621" w:type="pct"/>
            <w:shd w:val="clear" w:color="auto" w:fill="auto"/>
          </w:tcPr>
          <w:p w:rsidR="003C4239" w:rsidRPr="00961376" w:rsidRDefault="003C4239" w:rsidP="003C4239">
            <w:pPr>
              <w:pStyle w:val="Tabele"/>
              <w:rPr>
                <w:lang w:val="sq-AL"/>
              </w:rPr>
            </w:pPr>
            <w:r w:rsidRPr="00961376">
              <w:rPr>
                <w:lang w:val="sq-AL"/>
              </w:rPr>
              <w:t>3. Anëtari i AP</w:t>
            </w:r>
            <w:r w:rsidR="00B432A7" w:rsidRPr="00961376">
              <w:rPr>
                <w:lang w:val="sq-AL"/>
              </w:rPr>
              <w:t>-së</w:t>
            </w:r>
            <w:r w:rsidRPr="00961376">
              <w:rPr>
                <w:lang w:val="sq-AL"/>
              </w:rPr>
              <w:t xml:space="preserve"> nga MPCSSHB</w:t>
            </w:r>
            <w:r w:rsidR="00B432A7" w:rsidRPr="00961376">
              <w:rPr>
                <w:lang w:val="sq-AL"/>
              </w:rPr>
              <w:t>-ja</w:t>
            </w:r>
            <w:r w:rsidRPr="00961376">
              <w:rPr>
                <w:lang w:val="sq-AL"/>
              </w:rPr>
              <w:t xml:space="preserve"> informon AP-në për mbarëv</w:t>
            </w:r>
            <w:r w:rsidR="00C65A6E" w:rsidRPr="00961376">
              <w:rPr>
                <w:lang w:val="sq-AL"/>
              </w:rPr>
              <w:t>ajtjen e personit në komunitet/</w:t>
            </w:r>
            <w:r w:rsidRPr="00961376">
              <w:rPr>
                <w:lang w:val="sq-AL"/>
              </w:rPr>
              <w:t xml:space="preserve">familje </w:t>
            </w:r>
          </w:p>
        </w:tc>
      </w:tr>
    </w:tbl>
    <w:p w:rsidR="00515CA0" w:rsidRDefault="00515CA0" w:rsidP="00515CA0">
      <w:pPr>
        <w:pStyle w:val="Paragrafi"/>
        <w:ind w:firstLine="0"/>
        <w:rPr>
          <w:lang w:val="sq-AL"/>
        </w:rPr>
      </w:pPr>
      <w:bookmarkStart w:id="45" w:name="_Toc297889739"/>
    </w:p>
    <w:p w:rsidR="0015477E" w:rsidRDefault="0015477E" w:rsidP="00515CA0">
      <w:pPr>
        <w:pStyle w:val="Paragrafi"/>
        <w:ind w:firstLine="0"/>
        <w:rPr>
          <w:lang w:val="sq-AL"/>
        </w:rPr>
      </w:pPr>
    </w:p>
    <w:p w:rsidR="0015477E" w:rsidRDefault="0015477E" w:rsidP="00515CA0">
      <w:pPr>
        <w:pStyle w:val="Paragrafi"/>
        <w:ind w:firstLine="0"/>
        <w:rPr>
          <w:lang w:val="sq-AL"/>
        </w:rPr>
      </w:pPr>
    </w:p>
    <w:p w:rsidR="0015477E" w:rsidRDefault="0015477E" w:rsidP="00515CA0">
      <w:pPr>
        <w:pStyle w:val="Paragrafi"/>
        <w:ind w:firstLine="0"/>
        <w:rPr>
          <w:lang w:val="sq-AL"/>
        </w:rPr>
      </w:pPr>
    </w:p>
    <w:p w:rsidR="0015477E" w:rsidRDefault="0015477E" w:rsidP="00515CA0">
      <w:pPr>
        <w:pStyle w:val="Paragrafi"/>
        <w:ind w:firstLine="0"/>
        <w:rPr>
          <w:lang w:val="sq-AL"/>
        </w:rPr>
      </w:pPr>
    </w:p>
    <w:p w:rsidR="0015477E" w:rsidRDefault="0015477E" w:rsidP="00515CA0">
      <w:pPr>
        <w:pStyle w:val="Paragrafi"/>
        <w:ind w:firstLine="0"/>
        <w:rPr>
          <w:lang w:val="sq-AL"/>
        </w:rPr>
      </w:pPr>
    </w:p>
    <w:p w:rsidR="0015477E" w:rsidRDefault="0015477E" w:rsidP="00515CA0">
      <w:pPr>
        <w:pStyle w:val="Paragrafi"/>
        <w:ind w:firstLine="0"/>
        <w:rPr>
          <w:lang w:val="sq-AL"/>
        </w:rPr>
      </w:pPr>
    </w:p>
    <w:p w:rsidR="0015477E" w:rsidRDefault="0015477E" w:rsidP="00515CA0">
      <w:pPr>
        <w:pStyle w:val="Paragrafi"/>
        <w:ind w:firstLine="0"/>
        <w:rPr>
          <w:lang w:val="sq-AL"/>
        </w:rPr>
      </w:pPr>
    </w:p>
    <w:p w:rsidR="0015477E" w:rsidRDefault="0015477E" w:rsidP="00515CA0">
      <w:pPr>
        <w:pStyle w:val="Paragrafi"/>
        <w:ind w:firstLine="0"/>
        <w:rPr>
          <w:lang w:val="sq-AL"/>
        </w:rPr>
      </w:pPr>
    </w:p>
    <w:p w:rsidR="0015477E" w:rsidRDefault="0015477E" w:rsidP="00515CA0">
      <w:pPr>
        <w:pStyle w:val="Paragrafi"/>
        <w:ind w:firstLine="0"/>
        <w:rPr>
          <w:lang w:val="sq-AL"/>
        </w:rPr>
      </w:pPr>
    </w:p>
    <w:p w:rsidR="0015477E" w:rsidRPr="00961376" w:rsidRDefault="0015477E" w:rsidP="00515CA0">
      <w:pPr>
        <w:pStyle w:val="Paragrafi"/>
        <w:ind w:firstLine="0"/>
        <w:rPr>
          <w:lang w:val="sq-AL"/>
        </w:rPr>
      </w:pPr>
    </w:p>
    <w:p w:rsidR="003C4239" w:rsidRPr="00961376" w:rsidRDefault="003C4239" w:rsidP="00E1715B">
      <w:pPr>
        <w:pStyle w:val="Paragrafi"/>
        <w:rPr>
          <w:lang w:val="sq-AL"/>
        </w:rPr>
      </w:pPr>
      <w:r w:rsidRPr="00961376">
        <w:rPr>
          <w:lang w:val="sq-AL"/>
        </w:rPr>
        <w:lastRenderedPageBreak/>
        <w:t xml:space="preserve">8.2.3 Dhënia e ndihmës </w:t>
      </w:r>
      <w:r w:rsidR="00B26C35" w:rsidRPr="00961376">
        <w:rPr>
          <w:lang w:val="sq-AL"/>
        </w:rPr>
        <w:t>në komunitet/</w:t>
      </w:r>
      <w:r w:rsidRPr="00961376">
        <w:rPr>
          <w:lang w:val="sq-AL"/>
        </w:rPr>
        <w:t>familje</w:t>
      </w:r>
      <w:bookmarkEnd w:id="45"/>
    </w:p>
    <w:p w:rsidR="003C4239" w:rsidRPr="00961376" w:rsidRDefault="003C4239" w:rsidP="003C423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3"/>
        <w:gridCol w:w="3267"/>
        <w:gridCol w:w="3267"/>
      </w:tblGrid>
      <w:tr w:rsidR="003C4239" w:rsidRPr="00961376" w:rsidTr="00294538">
        <w:trPr>
          <w:tblHeader/>
          <w:jc w:val="center"/>
        </w:trPr>
        <w:tc>
          <w:tcPr>
            <w:tcW w:w="1482" w:type="pct"/>
            <w:shd w:val="clear" w:color="auto" w:fill="auto"/>
            <w:vAlign w:val="center"/>
          </w:tcPr>
          <w:p w:rsidR="003C4239" w:rsidRPr="00961376" w:rsidRDefault="003C4239" w:rsidP="00CB766B">
            <w:pPr>
              <w:pStyle w:val="Tabele"/>
              <w:rPr>
                <w:lang w:val="sq-AL"/>
              </w:rPr>
            </w:pPr>
          </w:p>
        </w:tc>
        <w:tc>
          <w:tcPr>
            <w:tcW w:w="1759" w:type="pct"/>
            <w:shd w:val="clear" w:color="auto" w:fill="auto"/>
            <w:vAlign w:val="center"/>
          </w:tcPr>
          <w:p w:rsidR="003C4239" w:rsidRPr="00961376" w:rsidRDefault="003C4239" w:rsidP="00CB766B">
            <w:pPr>
              <w:pStyle w:val="Tabele"/>
              <w:rPr>
                <w:b/>
                <w:lang w:val="sq-AL"/>
              </w:rPr>
            </w:pPr>
            <w:r w:rsidRPr="00961376">
              <w:rPr>
                <w:b/>
                <w:lang w:val="sq-AL"/>
              </w:rPr>
              <w:t>Dhënia e ndihmës rehabilituese, integrue</w:t>
            </w:r>
            <w:r w:rsidR="00CB766B" w:rsidRPr="00961376">
              <w:rPr>
                <w:b/>
                <w:lang w:val="sq-AL"/>
              </w:rPr>
              <w:t>se dhe riintegruese të miturit/</w:t>
            </w:r>
            <w:r w:rsidRPr="00961376">
              <w:rPr>
                <w:b/>
                <w:lang w:val="sq-AL"/>
              </w:rPr>
              <w:t>të miturës në komunitet/familje (të huaj dhe shqiptarë)</w:t>
            </w:r>
          </w:p>
        </w:tc>
        <w:tc>
          <w:tcPr>
            <w:tcW w:w="1759" w:type="pct"/>
            <w:shd w:val="clear" w:color="auto" w:fill="auto"/>
            <w:vAlign w:val="center"/>
          </w:tcPr>
          <w:p w:rsidR="003C4239" w:rsidRPr="00961376" w:rsidRDefault="00B26C35" w:rsidP="00B26C35">
            <w:pPr>
              <w:pStyle w:val="Tabele"/>
              <w:rPr>
                <w:b/>
                <w:lang w:val="sq-AL"/>
              </w:rPr>
            </w:pPr>
            <w:r w:rsidRPr="00961376">
              <w:rPr>
                <w:b/>
                <w:lang w:val="sq-AL"/>
              </w:rPr>
              <w:t>Dhënia e ndihmës rehabilituese,</w:t>
            </w:r>
            <w:r w:rsidR="003C4239" w:rsidRPr="00961376">
              <w:rPr>
                <w:b/>
                <w:lang w:val="sq-AL"/>
              </w:rPr>
              <w:t>integruese</w:t>
            </w:r>
            <w:r w:rsidR="00CB766B" w:rsidRPr="00961376">
              <w:rPr>
                <w:b/>
                <w:lang w:val="sq-AL"/>
              </w:rPr>
              <w:t xml:space="preserve"> dhe riintegruese të rriturit/</w:t>
            </w:r>
            <w:r w:rsidR="003C4239" w:rsidRPr="00961376">
              <w:rPr>
                <w:b/>
                <w:lang w:val="sq-AL"/>
              </w:rPr>
              <w:t>të rriturës në komunitet/familje (të huaj dhe shqiptarë)</w:t>
            </w:r>
          </w:p>
        </w:tc>
      </w:tr>
      <w:tr w:rsidR="003C4239" w:rsidRPr="00961376" w:rsidTr="00294538">
        <w:trPr>
          <w:trHeight w:val="1170"/>
          <w:jc w:val="center"/>
        </w:trPr>
        <w:tc>
          <w:tcPr>
            <w:tcW w:w="1482" w:type="pct"/>
            <w:shd w:val="clear" w:color="auto" w:fill="auto"/>
            <w:vAlign w:val="center"/>
          </w:tcPr>
          <w:p w:rsidR="003C4239" w:rsidRPr="00961376" w:rsidRDefault="005F2875" w:rsidP="003C4239">
            <w:pPr>
              <w:pStyle w:val="Tabele"/>
              <w:jc w:val="center"/>
              <w:rPr>
                <w:lang w:val="sq-AL"/>
              </w:rPr>
            </w:pPr>
            <w:r w:rsidRPr="00961376">
              <w:rPr>
                <w:lang w:val="sq-AL"/>
              </w:rPr>
              <w:t>Qëllimi</w:t>
            </w:r>
          </w:p>
        </w:tc>
        <w:tc>
          <w:tcPr>
            <w:tcW w:w="1759" w:type="pct"/>
            <w:shd w:val="clear" w:color="auto" w:fill="auto"/>
          </w:tcPr>
          <w:p w:rsidR="003C4239" w:rsidRPr="00961376" w:rsidRDefault="003C4239" w:rsidP="003C4239">
            <w:pPr>
              <w:pStyle w:val="Tabele"/>
              <w:rPr>
                <w:lang w:val="sq-AL"/>
              </w:rPr>
            </w:pPr>
            <w:r w:rsidRPr="00961376">
              <w:rPr>
                <w:lang w:val="sq-AL"/>
              </w:rPr>
              <w:t>Vlerësimi dhe adresimi drejt dhe në kohën e duhur i nevojave të viktimës për rehabilitim integrim dhe riintegrim të sigurt në komunitet</w:t>
            </w:r>
          </w:p>
        </w:tc>
        <w:tc>
          <w:tcPr>
            <w:tcW w:w="1759" w:type="pct"/>
            <w:shd w:val="clear" w:color="auto" w:fill="auto"/>
          </w:tcPr>
          <w:p w:rsidR="003C4239" w:rsidRPr="00961376" w:rsidRDefault="003C4239" w:rsidP="003C4239">
            <w:pPr>
              <w:pStyle w:val="Tabele"/>
              <w:rPr>
                <w:lang w:val="sq-AL"/>
              </w:rPr>
            </w:pPr>
            <w:r w:rsidRPr="00961376">
              <w:rPr>
                <w:lang w:val="sq-AL"/>
              </w:rPr>
              <w:t>Vlerësimi dhe adresimi drejt dhe në kohën e duhur i nevojave të viktimës për rehabilitim integrim dhe riintegrim të sigurt në komunitet</w:t>
            </w:r>
          </w:p>
        </w:tc>
      </w:tr>
      <w:tr w:rsidR="003C4239" w:rsidRPr="00961376" w:rsidTr="00294538">
        <w:trPr>
          <w:jc w:val="center"/>
        </w:trPr>
        <w:tc>
          <w:tcPr>
            <w:tcW w:w="1482" w:type="pct"/>
            <w:vMerge w:val="restart"/>
            <w:shd w:val="clear" w:color="auto" w:fill="auto"/>
            <w:vAlign w:val="center"/>
          </w:tcPr>
          <w:p w:rsidR="003C4239" w:rsidRPr="00961376" w:rsidRDefault="005F2875" w:rsidP="003C4239">
            <w:pPr>
              <w:pStyle w:val="Tabele"/>
              <w:jc w:val="center"/>
              <w:rPr>
                <w:lang w:val="sq-AL"/>
              </w:rPr>
            </w:pPr>
            <w:r w:rsidRPr="00961376">
              <w:rPr>
                <w:lang w:val="sq-AL"/>
              </w:rPr>
              <w:t>Treguesit e suksesit</w:t>
            </w:r>
          </w:p>
          <w:p w:rsidR="003C4239" w:rsidRPr="00961376" w:rsidRDefault="003C4239" w:rsidP="003C4239">
            <w:pPr>
              <w:pStyle w:val="Tabele"/>
              <w:jc w:val="center"/>
              <w:rPr>
                <w:lang w:val="sq-AL"/>
              </w:rPr>
            </w:pPr>
          </w:p>
        </w:tc>
        <w:tc>
          <w:tcPr>
            <w:tcW w:w="1759" w:type="pct"/>
            <w:shd w:val="clear" w:color="auto" w:fill="auto"/>
          </w:tcPr>
          <w:p w:rsidR="003C4239" w:rsidRPr="00961376" w:rsidRDefault="003C4239" w:rsidP="003C4239">
            <w:pPr>
              <w:pStyle w:val="Tabele"/>
              <w:rPr>
                <w:lang w:val="sq-AL"/>
              </w:rPr>
            </w:pPr>
            <w:r w:rsidRPr="00961376">
              <w:rPr>
                <w:lang w:val="sq-AL"/>
              </w:rPr>
              <w:t xml:space="preserve">Numri i të miturve viktima të trafikimit apo viktima të mundshme në </w:t>
            </w:r>
            <w:r w:rsidR="000E09CF" w:rsidRPr="00961376">
              <w:rPr>
                <w:lang w:val="sq-AL"/>
              </w:rPr>
              <w:t>familje/komunitet</w:t>
            </w:r>
            <w:r w:rsidRPr="00961376">
              <w:rPr>
                <w:lang w:val="sq-AL"/>
              </w:rPr>
              <w:t xml:space="preserve"> q</w:t>
            </w:r>
            <w:r w:rsidR="001C42B1" w:rsidRPr="00961376">
              <w:rPr>
                <w:lang w:val="sq-AL"/>
              </w:rPr>
              <w:t>ë kanë marrë ndihmë nga ZRSHSSH-ja</w:t>
            </w:r>
          </w:p>
        </w:tc>
        <w:tc>
          <w:tcPr>
            <w:tcW w:w="1759" w:type="pct"/>
            <w:shd w:val="clear" w:color="auto" w:fill="auto"/>
          </w:tcPr>
          <w:p w:rsidR="003C4239" w:rsidRPr="00961376" w:rsidRDefault="003C4239" w:rsidP="003C4239">
            <w:pPr>
              <w:pStyle w:val="Tabele"/>
              <w:rPr>
                <w:lang w:val="sq-AL"/>
              </w:rPr>
            </w:pPr>
            <w:r w:rsidRPr="00961376">
              <w:rPr>
                <w:lang w:val="sq-AL"/>
              </w:rPr>
              <w:t xml:space="preserve">Numri i të rriturve viktima të trafikimit apo viktima të mundshme në </w:t>
            </w:r>
            <w:r w:rsidR="000E09CF" w:rsidRPr="00961376">
              <w:rPr>
                <w:lang w:val="sq-AL"/>
              </w:rPr>
              <w:t>familje/komunitet</w:t>
            </w:r>
            <w:r w:rsidRPr="00961376">
              <w:rPr>
                <w:lang w:val="sq-AL"/>
              </w:rPr>
              <w:t xml:space="preserve"> që kanë marrë ndihmë nga ZRSHSSH</w:t>
            </w:r>
            <w:r w:rsidR="001C42B1" w:rsidRPr="00961376">
              <w:rPr>
                <w:lang w:val="sq-AL"/>
              </w:rPr>
              <w:t>-ja</w:t>
            </w:r>
            <w:r w:rsidRPr="00961376">
              <w:rPr>
                <w:lang w:val="sq-AL"/>
              </w:rPr>
              <w:t xml:space="preserve"> </w:t>
            </w:r>
          </w:p>
        </w:tc>
      </w:tr>
      <w:tr w:rsidR="003C4239" w:rsidRPr="00961376" w:rsidTr="00294538">
        <w:trPr>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 xml:space="preserve">Mirëqenia dhe progresi i bërë nga rastet </w:t>
            </w:r>
          </w:p>
        </w:tc>
        <w:tc>
          <w:tcPr>
            <w:tcW w:w="1759" w:type="pct"/>
            <w:shd w:val="clear" w:color="auto" w:fill="auto"/>
          </w:tcPr>
          <w:p w:rsidR="003C4239" w:rsidRPr="00961376" w:rsidRDefault="003C4239" w:rsidP="00CB766B">
            <w:pPr>
              <w:pStyle w:val="Tabele"/>
              <w:rPr>
                <w:lang w:val="sq-AL"/>
              </w:rPr>
            </w:pPr>
            <w:r w:rsidRPr="00961376">
              <w:rPr>
                <w:lang w:val="sq-AL"/>
              </w:rPr>
              <w:t xml:space="preserve">Mirëqenia dhe progresi i bërë nga rastet </w:t>
            </w:r>
          </w:p>
        </w:tc>
      </w:tr>
      <w:tr w:rsidR="003C4239" w:rsidRPr="00961376" w:rsidTr="00294538">
        <w:trPr>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3C4239">
            <w:pPr>
              <w:pStyle w:val="Tabele"/>
              <w:rPr>
                <w:lang w:val="sq-AL"/>
              </w:rPr>
            </w:pPr>
            <w:r w:rsidRPr="00961376">
              <w:rPr>
                <w:lang w:val="sq-AL"/>
              </w:rPr>
              <w:t>Sasia dhe lloji i shër</w:t>
            </w:r>
            <w:r w:rsidR="006F1AD3" w:rsidRPr="00961376">
              <w:rPr>
                <w:lang w:val="sq-AL"/>
              </w:rPr>
              <w:t>bimeve që kanë marrë të miturit</w:t>
            </w:r>
            <w:r w:rsidRPr="00961376">
              <w:rPr>
                <w:lang w:val="sq-AL"/>
              </w:rPr>
              <w:t xml:space="preserve"> </w:t>
            </w:r>
          </w:p>
        </w:tc>
        <w:tc>
          <w:tcPr>
            <w:tcW w:w="1759" w:type="pct"/>
            <w:shd w:val="clear" w:color="auto" w:fill="auto"/>
          </w:tcPr>
          <w:p w:rsidR="003C4239" w:rsidRPr="00961376" w:rsidRDefault="003C4239" w:rsidP="003C4239">
            <w:pPr>
              <w:pStyle w:val="Tabele"/>
              <w:rPr>
                <w:lang w:val="sq-AL"/>
              </w:rPr>
            </w:pPr>
            <w:r w:rsidRPr="00961376">
              <w:rPr>
                <w:lang w:val="sq-AL"/>
              </w:rPr>
              <w:t>Sasia dhe lloji i sh</w:t>
            </w:r>
            <w:r w:rsidR="006F1AD3" w:rsidRPr="00961376">
              <w:rPr>
                <w:lang w:val="sq-AL"/>
              </w:rPr>
              <w:t>ërbimeve që kanë marrë personat</w:t>
            </w:r>
            <w:r w:rsidRPr="00961376">
              <w:rPr>
                <w:lang w:val="sq-AL"/>
              </w:rPr>
              <w:t xml:space="preserve"> </w:t>
            </w:r>
          </w:p>
        </w:tc>
      </w:tr>
      <w:tr w:rsidR="003C4239" w:rsidRPr="00961376" w:rsidTr="00294538">
        <w:trPr>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 xml:space="preserve">Raporti i shërbimeve të marra nga institucionet shtetërore me ato të marra </w:t>
            </w:r>
            <w:r w:rsidR="00CB766B" w:rsidRPr="00961376">
              <w:rPr>
                <w:lang w:val="sq-AL"/>
              </w:rPr>
              <w:t>nga institucionet joshtetërore/</w:t>
            </w:r>
            <w:r w:rsidRPr="00961376">
              <w:rPr>
                <w:lang w:val="sq-AL"/>
              </w:rPr>
              <w:t>qëndrueshmëria e ndihmës</w:t>
            </w:r>
          </w:p>
        </w:tc>
        <w:tc>
          <w:tcPr>
            <w:tcW w:w="1759" w:type="pct"/>
            <w:shd w:val="clear" w:color="auto" w:fill="auto"/>
          </w:tcPr>
          <w:p w:rsidR="003C4239" w:rsidRPr="00961376" w:rsidRDefault="003C4239" w:rsidP="003C4239">
            <w:pPr>
              <w:pStyle w:val="Tabele"/>
              <w:rPr>
                <w:lang w:val="sq-AL"/>
              </w:rPr>
            </w:pPr>
            <w:r w:rsidRPr="00961376">
              <w:rPr>
                <w:lang w:val="sq-AL"/>
              </w:rPr>
              <w:t xml:space="preserve">Raporti i shërbimeve të marra nga institucionet shtetërore me ato të marra </w:t>
            </w:r>
            <w:r w:rsidR="006F1AD3" w:rsidRPr="00961376">
              <w:rPr>
                <w:lang w:val="sq-AL"/>
              </w:rPr>
              <w:t>nga institucionet jo</w:t>
            </w:r>
            <w:r w:rsidR="00CB766B" w:rsidRPr="00961376">
              <w:rPr>
                <w:lang w:val="sq-AL"/>
              </w:rPr>
              <w:t>shtetërore</w:t>
            </w:r>
            <w:r w:rsidRPr="00961376">
              <w:rPr>
                <w:lang w:val="sq-AL"/>
              </w:rPr>
              <w:t>/qëndrueshmëria e ndihmës</w:t>
            </w:r>
          </w:p>
        </w:tc>
      </w:tr>
      <w:tr w:rsidR="003C4239" w:rsidRPr="00961376" w:rsidTr="00294538">
        <w:trPr>
          <w:jc w:val="center"/>
        </w:trPr>
        <w:tc>
          <w:tcPr>
            <w:tcW w:w="1482" w:type="pct"/>
            <w:shd w:val="clear" w:color="auto" w:fill="auto"/>
            <w:vAlign w:val="center"/>
          </w:tcPr>
          <w:p w:rsidR="003C4239" w:rsidRPr="00961376" w:rsidRDefault="005F2875" w:rsidP="003C4239">
            <w:pPr>
              <w:pStyle w:val="Tabele"/>
              <w:jc w:val="center"/>
              <w:rPr>
                <w:lang w:val="sq-AL"/>
              </w:rPr>
            </w:pPr>
            <w:r w:rsidRPr="00961376">
              <w:rPr>
                <w:lang w:val="sq-AL"/>
              </w:rPr>
              <w:t>Metoda</w:t>
            </w:r>
          </w:p>
          <w:p w:rsidR="003C4239" w:rsidRPr="00961376" w:rsidRDefault="003C4239" w:rsidP="003C4239">
            <w:pPr>
              <w:pStyle w:val="Tabele"/>
              <w:jc w:val="center"/>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Takimet me të miturin/të miturën në komunitet dhe familjarët/kujdestarin</w:t>
            </w:r>
          </w:p>
        </w:tc>
        <w:tc>
          <w:tcPr>
            <w:tcW w:w="1759" w:type="pct"/>
            <w:shd w:val="clear" w:color="auto" w:fill="auto"/>
          </w:tcPr>
          <w:p w:rsidR="003C4239" w:rsidRPr="00961376" w:rsidRDefault="003C4239" w:rsidP="003C4239">
            <w:pPr>
              <w:pStyle w:val="Tabele"/>
              <w:rPr>
                <w:lang w:val="sq-AL"/>
              </w:rPr>
            </w:pPr>
            <w:r w:rsidRPr="00961376">
              <w:rPr>
                <w:lang w:val="sq-AL"/>
              </w:rPr>
              <w:t>Takimet me perso</w:t>
            </w:r>
            <w:r w:rsidR="00C541BF" w:rsidRPr="00961376">
              <w:rPr>
                <w:lang w:val="sq-AL"/>
              </w:rPr>
              <w:t>nin dhe familjarët në komunitet</w:t>
            </w:r>
          </w:p>
          <w:p w:rsidR="003C4239" w:rsidRPr="00961376" w:rsidRDefault="003C4239" w:rsidP="003C4239">
            <w:pPr>
              <w:pStyle w:val="Tabele"/>
              <w:rPr>
                <w:lang w:val="sq-AL"/>
              </w:rPr>
            </w:pPr>
          </w:p>
        </w:tc>
      </w:tr>
      <w:tr w:rsidR="003C4239" w:rsidRPr="00961376" w:rsidTr="00294538">
        <w:trPr>
          <w:jc w:val="center"/>
        </w:trPr>
        <w:tc>
          <w:tcPr>
            <w:tcW w:w="1482" w:type="pct"/>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3C4239">
            <w:pPr>
              <w:pStyle w:val="Tabele"/>
              <w:rPr>
                <w:lang w:val="sq-AL"/>
              </w:rPr>
            </w:pPr>
            <w:r w:rsidRPr="00961376">
              <w:rPr>
                <w:lang w:val="sq-AL"/>
              </w:rPr>
              <w:t xml:space="preserve">Ndërmjetësimi tek ofruesit e shërbimeve </w:t>
            </w:r>
          </w:p>
        </w:tc>
        <w:tc>
          <w:tcPr>
            <w:tcW w:w="1759" w:type="pct"/>
            <w:shd w:val="clear" w:color="auto" w:fill="auto"/>
          </w:tcPr>
          <w:p w:rsidR="003C4239" w:rsidRPr="00961376" w:rsidRDefault="003C4239" w:rsidP="003C4239">
            <w:pPr>
              <w:pStyle w:val="Tabele"/>
              <w:rPr>
                <w:lang w:val="sq-AL"/>
              </w:rPr>
            </w:pPr>
            <w:r w:rsidRPr="00961376">
              <w:rPr>
                <w:lang w:val="sq-AL"/>
              </w:rPr>
              <w:t xml:space="preserve">Ndërmjetësimi tek ofruesit e shërbimeve </w:t>
            </w:r>
          </w:p>
        </w:tc>
      </w:tr>
      <w:tr w:rsidR="003C4239" w:rsidRPr="00961376" w:rsidTr="00294538">
        <w:trPr>
          <w:jc w:val="center"/>
        </w:trPr>
        <w:tc>
          <w:tcPr>
            <w:tcW w:w="1482" w:type="pct"/>
            <w:shd w:val="clear" w:color="auto" w:fill="auto"/>
            <w:vAlign w:val="center"/>
          </w:tcPr>
          <w:p w:rsidR="003C4239" w:rsidRPr="00961376" w:rsidRDefault="003C4239" w:rsidP="00CB766B">
            <w:pPr>
              <w:pStyle w:val="Tabele"/>
              <w:jc w:val="center"/>
              <w:rPr>
                <w:lang w:val="sq-AL"/>
              </w:rPr>
            </w:pPr>
            <w:r w:rsidRPr="00961376">
              <w:rPr>
                <w:lang w:val="sq-AL"/>
              </w:rPr>
              <w:t>Përgjegjës i drejtpërdrejtë/kush e bën</w:t>
            </w:r>
          </w:p>
        </w:tc>
        <w:tc>
          <w:tcPr>
            <w:tcW w:w="1759" w:type="pct"/>
            <w:shd w:val="clear" w:color="auto" w:fill="auto"/>
          </w:tcPr>
          <w:p w:rsidR="003C4239" w:rsidRPr="00961376" w:rsidRDefault="003C4239" w:rsidP="003C4239">
            <w:pPr>
              <w:pStyle w:val="Tabele"/>
              <w:rPr>
                <w:lang w:val="sq-AL"/>
              </w:rPr>
            </w:pPr>
            <w:r w:rsidRPr="00961376">
              <w:rPr>
                <w:lang w:val="sq-AL"/>
              </w:rPr>
              <w:t>Punonjësit socialë të ZRSHSSH</w:t>
            </w:r>
            <w:r w:rsidR="00B84657" w:rsidRPr="00961376">
              <w:rPr>
                <w:lang w:val="sq-AL"/>
              </w:rPr>
              <w:t>-së</w:t>
            </w:r>
          </w:p>
        </w:tc>
        <w:tc>
          <w:tcPr>
            <w:tcW w:w="1759" w:type="pct"/>
            <w:shd w:val="clear" w:color="auto" w:fill="auto"/>
          </w:tcPr>
          <w:p w:rsidR="003C4239" w:rsidRPr="00961376" w:rsidRDefault="003C4239" w:rsidP="003C4239">
            <w:pPr>
              <w:pStyle w:val="Tabele"/>
              <w:rPr>
                <w:lang w:val="sq-AL"/>
              </w:rPr>
            </w:pPr>
            <w:r w:rsidRPr="00961376">
              <w:rPr>
                <w:lang w:val="sq-AL"/>
              </w:rPr>
              <w:t>Punonjësit socialë të ZRSHSSH</w:t>
            </w:r>
            <w:r w:rsidR="00B84657" w:rsidRPr="00961376">
              <w:rPr>
                <w:lang w:val="sq-AL"/>
              </w:rPr>
              <w:t>-së</w:t>
            </w:r>
          </w:p>
        </w:tc>
      </w:tr>
      <w:tr w:rsidR="003C4239" w:rsidRPr="00961376" w:rsidTr="00294538">
        <w:trPr>
          <w:jc w:val="center"/>
        </w:trPr>
        <w:tc>
          <w:tcPr>
            <w:tcW w:w="1482" w:type="pct"/>
            <w:shd w:val="clear" w:color="auto" w:fill="auto"/>
            <w:vAlign w:val="center"/>
          </w:tcPr>
          <w:p w:rsidR="003C4239" w:rsidRPr="00961376" w:rsidRDefault="003C4239" w:rsidP="003C4239">
            <w:pPr>
              <w:pStyle w:val="Tabele"/>
              <w:jc w:val="center"/>
              <w:rPr>
                <w:lang w:val="sq-AL"/>
              </w:rPr>
            </w:pPr>
            <w:r w:rsidRPr="00961376">
              <w:rPr>
                <w:lang w:val="sq-AL"/>
              </w:rPr>
              <w:t>Monitorues i drejtpërdrejtë i procesit</w:t>
            </w:r>
          </w:p>
          <w:p w:rsidR="003C4239" w:rsidRPr="00961376" w:rsidRDefault="003C4239" w:rsidP="003C4239">
            <w:pPr>
              <w:pStyle w:val="Tabele"/>
              <w:jc w:val="center"/>
              <w:rPr>
                <w:lang w:val="sq-AL"/>
              </w:rPr>
            </w:pPr>
          </w:p>
        </w:tc>
        <w:tc>
          <w:tcPr>
            <w:tcW w:w="1759" w:type="pct"/>
            <w:shd w:val="clear" w:color="auto" w:fill="auto"/>
          </w:tcPr>
          <w:p w:rsidR="003C4239" w:rsidRPr="00961376" w:rsidRDefault="003C4239" w:rsidP="003C4239">
            <w:pPr>
              <w:pStyle w:val="Tabele"/>
              <w:rPr>
                <w:lang w:val="sq-AL"/>
              </w:rPr>
            </w:pPr>
            <w:r w:rsidRPr="00961376">
              <w:rPr>
                <w:lang w:val="sq-AL"/>
              </w:rPr>
              <w:t>Drejtori i Zyrës Rajonale të Shërbimit Social Shtetëror, Drejtori i SHSSH</w:t>
            </w:r>
            <w:r w:rsidR="00B84657" w:rsidRPr="00961376">
              <w:rPr>
                <w:lang w:val="sq-AL"/>
              </w:rPr>
              <w:t>-së</w:t>
            </w:r>
          </w:p>
        </w:tc>
        <w:tc>
          <w:tcPr>
            <w:tcW w:w="1759" w:type="pct"/>
            <w:shd w:val="clear" w:color="auto" w:fill="auto"/>
          </w:tcPr>
          <w:p w:rsidR="003C4239" w:rsidRPr="00961376" w:rsidRDefault="003C4239" w:rsidP="003C4239">
            <w:pPr>
              <w:pStyle w:val="Tabele"/>
              <w:rPr>
                <w:lang w:val="sq-AL"/>
              </w:rPr>
            </w:pPr>
            <w:r w:rsidRPr="00961376">
              <w:rPr>
                <w:lang w:val="sq-AL"/>
              </w:rPr>
              <w:t>Drejtori i Zyrës Rajonale të Shërbimit Social Shtetëror, Drejtori i SHSSH</w:t>
            </w:r>
            <w:r w:rsidR="00B84657" w:rsidRPr="00961376">
              <w:rPr>
                <w:lang w:val="sq-AL"/>
              </w:rPr>
              <w:t>-së</w:t>
            </w:r>
          </w:p>
        </w:tc>
      </w:tr>
      <w:tr w:rsidR="003C4239" w:rsidRPr="00961376" w:rsidTr="00294538">
        <w:trPr>
          <w:trHeight w:val="39"/>
          <w:jc w:val="center"/>
        </w:trPr>
        <w:tc>
          <w:tcPr>
            <w:tcW w:w="1482" w:type="pct"/>
            <w:shd w:val="clear" w:color="auto" w:fill="auto"/>
            <w:vAlign w:val="center"/>
          </w:tcPr>
          <w:p w:rsidR="003C4239" w:rsidRPr="00961376" w:rsidRDefault="003C4239" w:rsidP="00CB766B">
            <w:pPr>
              <w:pStyle w:val="Tabele"/>
              <w:jc w:val="center"/>
              <w:rPr>
                <w:lang w:val="sq-AL"/>
              </w:rPr>
            </w:pPr>
            <w:r w:rsidRPr="00961376">
              <w:rPr>
                <w:lang w:val="sq-AL"/>
              </w:rPr>
              <w:t>Koha</w:t>
            </w:r>
          </w:p>
        </w:tc>
        <w:tc>
          <w:tcPr>
            <w:tcW w:w="1759" w:type="pct"/>
            <w:shd w:val="clear" w:color="auto" w:fill="auto"/>
          </w:tcPr>
          <w:p w:rsidR="003C4239" w:rsidRPr="00961376" w:rsidRDefault="00B84657" w:rsidP="003C4239">
            <w:pPr>
              <w:pStyle w:val="Tabele"/>
              <w:rPr>
                <w:lang w:val="sq-AL"/>
              </w:rPr>
            </w:pPr>
            <w:r w:rsidRPr="00961376">
              <w:rPr>
                <w:lang w:val="sq-AL"/>
              </w:rPr>
              <w:t>E pakufizuar/n</w:t>
            </w:r>
            <w:r w:rsidR="003C4239" w:rsidRPr="00961376">
              <w:rPr>
                <w:lang w:val="sq-AL"/>
              </w:rPr>
              <w:t>joftimi i parë i ZRSHSSH</w:t>
            </w:r>
            <w:r w:rsidRPr="00961376">
              <w:rPr>
                <w:lang w:val="sq-AL"/>
              </w:rPr>
              <w:t>-së</w:t>
            </w:r>
            <w:r w:rsidR="003C4239" w:rsidRPr="00961376">
              <w:rPr>
                <w:lang w:val="sq-AL"/>
              </w:rPr>
              <w:t xml:space="preserve"> brenda 2 ditësh nga dita e kthimit të të m</w:t>
            </w:r>
            <w:r w:rsidR="00CB766B" w:rsidRPr="00961376">
              <w:rPr>
                <w:lang w:val="sq-AL"/>
              </w:rPr>
              <w:t>iturit/të miturës në komunitet</w:t>
            </w:r>
            <w:r w:rsidR="003C4239" w:rsidRPr="00961376">
              <w:rPr>
                <w:lang w:val="sq-AL"/>
              </w:rPr>
              <w:t>/familje</w:t>
            </w:r>
          </w:p>
        </w:tc>
        <w:tc>
          <w:tcPr>
            <w:tcW w:w="1759" w:type="pct"/>
            <w:shd w:val="clear" w:color="auto" w:fill="auto"/>
          </w:tcPr>
          <w:p w:rsidR="003C4239" w:rsidRPr="00961376" w:rsidRDefault="00CB766B" w:rsidP="003C4239">
            <w:pPr>
              <w:pStyle w:val="Tabele"/>
              <w:rPr>
                <w:lang w:val="sq-AL"/>
              </w:rPr>
            </w:pPr>
            <w:r w:rsidRPr="00961376">
              <w:rPr>
                <w:lang w:val="sq-AL"/>
              </w:rPr>
              <w:t>E pakufizuar/</w:t>
            </w:r>
            <w:r w:rsidR="00B84657" w:rsidRPr="00961376">
              <w:rPr>
                <w:lang w:val="sq-AL"/>
              </w:rPr>
              <w:t>n</w:t>
            </w:r>
            <w:r w:rsidR="003C4239" w:rsidRPr="00961376">
              <w:rPr>
                <w:lang w:val="sq-AL"/>
              </w:rPr>
              <w:t>joftimi i parë i ZRSHSSH</w:t>
            </w:r>
            <w:r w:rsidR="00B84657" w:rsidRPr="00961376">
              <w:rPr>
                <w:lang w:val="sq-AL"/>
              </w:rPr>
              <w:t>-së</w:t>
            </w:r>
            <w:r w:rsidR="003C4239" w:rsidRPr="00961376">
              <w:rPr>
                <w:lang w:val="sq-AL"/>
              </w:rPr>
              <w:t xml:space="preserve"> brenda 2 ditësh nga dita e kthimit të personit në komunitet</w:t>
            </w:r>
          </w:p>
        </w:tc>
      </w:tr>
      <w:tr w:rsidR="003C4239" w:rsidRPr="00961376" w:rsidTr="00294538">
        <w:trPr>
          <w:trHeight w:val="39"/>
          <w:jc w:val="center"/>
        </w:trPr>
        <w:tc>
          <w:tcPr>
            <w:tcW w:w="1482" w:type="pct"/>
            <w:shd w:val="clear" w:color="auto" w:fill="auto"/>
            <w:vAlign w:val="center"/>
          </w:tcPr>
          <w:p w:rsidR="003C4239" w:rsidRPr="00961376" w:rsidRDefault="003C4239" w:rsidP="00CB766B">
            <w:pPr>
              <w:pStyle w:val="Tabele"/>
              <w:jc w:val="center"/>
              <w:rPr>
                <w:lang w:val="sq-AL"/>
              </w:rPr>
            </w:pPr>
            <w:r w:rsidRPr="00961376">
              <w:rPr>
                <w:lang w:val="sq-AL"/>
              </w:rPr>
              <w:t>Vendi</w:t>
            </w:r>
          </w:p>
        </w:tc>
        <w:tc>
          <w:tcPr>
            <w:tcW w:w="1759" w:type="pct"/>
            <w:shd w:val="clear" w:color="auto" w:fill="auto"/>
          </w:tcPr>
          <w:p w:rsidR="003C4239" w:rsidRPr="00961376" w:rsidRDefault="003C4239" w:rsidP="003C4239">
            <w:pPr>
              <w:pStyle w:val="Tabele"/>
              <w:rPr>
                <w:lang w:val="sq-AL"/>
              </w:rPr>
            </w:pPr>
            <w:r w:rsidRPr="00961376">
              <w:rPr>
                <w:lang w:val="sq-AL"/>
              </w:rPr>
              <w:t xml:space="preserve">Komuniteti ku jeton </w:t>
            </w:r>
            <w:r w:rsidR="00245253" w:rsidRPr="00961376">
              <w:rPr>
                <w:lang w:val="sq-AL"/>
              </w:rPr>
              <w:t>i mituri/e mitura</w:t>
            </w:r>
            <w:r w:rsidRPr="00961376">
              <w:rPr>
                <w:lang w:val="sq-AL"/>
              </w:rPr>
              <w:t xml:space="preserve"> </w:t>
            </w:r>
          </w:p>
        </w:tc>
        <w:tc>
          <w:tcPr>
            <w:tcW w:w="1759" w:type="pct"/>
            <w:shd w:val="clear" w:color="auto" w:fill="auto"/>
          </w:tcPr>
          <w:p w:rsidR="003C4239" w:rsidRPr="00961376" w:rsidRDefault="003C4239" w:rsidP="003C4239">
            <w:pPr>
              <w:pStyle w:val="Tabele"/>
              <w:rPr>
                <w:lang w:val="sq-AL"/>
              </w:rPr>
            </w:pPr>
            <w:r w:rsidRPr="00961376">
              <w:rPr>
                <w:lang w:val="sq-AL"/>
              </w:rPr>
              <w:t xml:space="preserve">Komuniteti ku jeton personi </w:t>
            </w:r>
          </w:p>
          <w:p w:rsidR="003C4239" w:rsidRPr="00961376" w:rsidRDefault="003C4239" w:rsidP="003C4239">
            <w:pPr>
              <w:pStyle w:val="Tabele"/>
              <w:rPr>
                <w:lang w:val="sq-AL"/>
              </w:rPr>
            </w:pPr>
          </w:p>
        </w:tc>
      </w:tr>
      <w:tr w:rsidR="003C4239" w:rsidRPr="00961376" w:rsidTr="00294538">
        <w:trPr>
          <w:trHeight w:val="129"/>
          <w:jc w:val="center"/>
        </w:trPr>
        <w:tc>
          <w:tcPr>
            <w:tcW w:w="1482" w:type="pct"/>
            <w:vMerge w:val="restart"/>
            <w:shd w:val="clear" w:color="auto" w:fill="auto"/>
            <w:vAlign w:val="center"/>
          </w:tcPr>
          <w:p w:rsidR="003C4239" w:rsidRPr="00961376" w:rsidRDefault="003C4239" w:rsidP="003C4239">
            <w:pPr>
              <w:pStyle w:val="Tabele"/>
              <w:jc w:val="center"/>
              <w:rPr>
                <w:lang w:val="sq-AL"/>
              </w:rPr>
            </w:pPr>
            <w:r w:rsidRPr="00961376">
              <w:rPr>
                <w:lang w:val="sq-AL"/>
              </w:rPr>
              <w:t>Dokumentimi i procesit</w:t>
            </w:r>
          </w:p>
          <w:p w:rsidR="003C4239" w:rsidRPr="00961376" w:rsidRDefault="003C4239" w:rsidP="003C4239">
            <w:pPr>
              <w:pStyle w:val="Tabele"/>
              <w:jc w:val="center"/>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 xml:space="preserve">Listë dhe informacion i azhurnuar për institucionet që ofrojnë ndihmë për VT dhe VMT në komunitet </w:t>
            </w:r>
          </w:p>
        </w:tc>
        <w:tc>
          <w:tcPr>
            <w:tcW w:w="1759" w:type="pct"/>
            <w:shd w:val="clear" w:color="auto" w:fill="auto"/>
          </w:tcPr>
          <w:p w:rsidR="003C4239" w:rsidRPr="00961376" w:rsidRDefault="003C4239" w:rsidP="00CB766B">
            <w:pPr>
              <w:pStyle w:val="Tabele"/>
              <w:rPr>
                <w:lang w:val="sq-AL"/>
              </w:rPr>
            </w:pPr>
            <w:r w:rsidRPr="00961376">
              <w:rPr>
                <w:lang w:val="sq-AL"/>
              </w:rPr>
              <w:t xml:space="preserve">Listë dhe informacion i azhurnuar për institucionet që ofrojnë ndihmë për VT dhe VMT në komunitet </w:t>
            </w:r>
          </w:p>
        </w:tc>
      </w:tr>
      <w:tr w:rsidR="003C4239" w:rsidRPr="00961376" w:rsidTr="00294538">
        <w:trPr>
          <w:trHeight w:val="129"/>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Raportet për dhënien e ndihmës në komunitet (</w:t>
            </w:r>
            <w:r w:rsidR="006C44AD" w:rsidRPr="00961376">
              <w:rPr>
                <w:lang w:val="sq-AL"/>
              </w:rPr>
              <w:t>aneksi</w:t>
            </w:r>
            <w:r w:rsidRPr="00961376">
              <w:rPr>
                <w:lang w:val="sq-AL"/>
              </w:rPr>
              <w:t xml:space="preserve"> 9.22) </w:t>
            </w:r>
          </w:p>
        </w:tc>
        <w:tc>
          <w:tcPr>
            <w:tcW w:w="1759" w:type="pct"/>
            <w:shd w:val="clear" w:color="auto" w:fill="auto"/>
          </w:tcPr>
          <w:p w:rsidR="003C4239" w:rsidRPr="00961376" w:rsidRDefault="003C4239" w:rsidP="00CB766B">
            <w:pPr>
              <w:pStyle w:val="Tabele"/>
              <w:rPr>
                <w:lang w:val="sq-AL"/>
              </w:rPr>
            </w:pPr>
            <w:r w:rsidRPr="00961376">
              <w:rPr>
                <w:lang w:val="sq-AL"/>
              </w:rPr>
              <w:t>Raportet për dhënien e ndihmës në komunitet (</w:t>
            </w:r>
            <w:r w:rsidR="006C44AD" w:rsidRPr="00961376">
              <w:rPr>
                <w:lang w:val="sq-AL"/>
              </w:rPr>
              <w:t>aneksi</w:t>
            </w:r>
            <w:r w:rsidRPr="00961376">
              <w:rPr>
                <w:lang w:val="sq-AL"/>
              </w:rPr>
              <w:t xml:space="preserve"> 9.22) </w:t>
            </w:r>
          </w:p>
        </w:tc>
      </w:tr>
      <w:tr w:rsidR="003C4239" w:rsidRPr="00961376" w:rsidTr="00294538">
        <w:trPr>
          <w:trHeight w:val="129"/>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6C44AD">
            <w:pPr>
              <w:pStyle w:val="Tabele"/>
              <w:rPr>
                <w:lang w:val="sq-AL"/>
              </w:rPr>
            </w:pPr>
            <w:r w:rsidRPr="00961376">
              <w:rPr>
                <w:lang w:val="sq-AL"/>
              </w:rPr>
              <w:t>Deklaratë konfidencialiteti e përkthyesit (</w:t>
            </w:r>
            <w:r w:rsidR="006C44AD" w:rsidRPr="00961376">
              <w:rPr>
                <w:lang w:val="sq-AL"/>
              </w:rPr>
              <w:t>aneksi</w:t>
            </w:r>
            <w:r w:rsidRPr="00961376">
              <w:rPr>
                <w:lang w:val="sq-AL"/>
              </w:rPr>
              <w:t xml:space="preserve"> 9.1) </w:t>
            </w:r>
          </w:p>
        </w:tc>
        <w:tc>
          <w:tcPr>
            <w:tcW w:w="1759" w:type="pct"/>
            <w:shd w:val="clear" w:color="auto" w:fill="auto"/>
          </w:tcPr>
          <w:p w:rsidR="003C4239" w:rsidRPr="00961376" w:rsidRDefault="003C4239" w:rsidP="006C44AD">
            <w:pPr>
              <w:pStyle w:val="Tabele"/>
              <w:rPr>
                <w:lang w:val="sq-AL"/>
              </w:rPr>
            </w:pPr>
            <w:r w:rsidRPr="00961376">
              <w:rPr>
                <w:lang w:val="sq-AL"/>
              </w:rPr>
              <w:t>Deklaratë konfidencialiteti e përkthyesit (</w:t>
            </w:r>
            <w:r w:rsidR="006C44AD" w:rsidRPr="00961376">
              <w:rPr>
                <w:lang w:val="sq-AL"/>
              </w:rPr>
              <w:t>aneksi</w:t>
            </w:r>
            <w:r w:rsidRPr="00961376">
              <w:rPr>
                <w:lang w:val="sq-AL"/>
              </w:rPr>
              <w:t xml:space="preserve"> 9.1) </w:t>
            </w:r>
          </w:p>
        </w:tc>
      </w:tr>
      <w:tr w:rsidR="003C4239" w:rsidRPr="00961376" w:rsidTr="00294538">
        <w:trPr>
          <w:trHeight w:val="129"/>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3C4239">
            <w:pPr>
              <w:pStyle w:val="Tabele"/>
              <w:rPr>
                <w:lang w:val="sq-AL"/>
              </w:rPr>
            </w:pPr>
            <w:r w:rsidRPr="00961376">
              <w:rPr>
                <w:lang w:val="sq-AL"/>
              </w:rPr>
              <w:t xml:space="preserve">Çdo lloj dokumenti tjetër që vërteton se punonjësit e </w:t>
            </w:r>
            <w:r w:rsidRPr="00961376">
              <w:rPr>
                <w:lang w:val="sq-AL"/>
              </w:rPr>
              <w:lastRenderedPageBreak/>
              <w:t>ZRSHSSH</w:t>
            </w:r>
            <w:r w:rsidR="001F4804" w:rsidRPr="00961376">
              <w:rPr>
                <w:lang w:val="sq-AL"/>
              </w:rPr>
              <w:t>-së</w:t>
            </w:r>
            <w:r w:rsidRPr="00961376">
              <w:rPr>
                <w:lang w:val="sq-AL"/>
              </w:rPr>
              <w:t xml:space="preserve"> kanë dhënë ndihmë dhe kanë ndërmjetësuar </w:t>
            </w:r>
            <w:r w:rsidR="001F4804" w:rsidRPr="00961376">
              <w:rPr>
                <w:lang w:val="sq-AL"/>
              </w:rPr>
              <w:t>dhënien e ndihmës në komunitet/</w:t>
            </w:r>
            <w:r w:rsidR="009D61EF" w:rsidRPr="00961376">
              <w:rPr>
                <w:lang w:val="sq-AL"/>
              </w:rPr>
              <w:t>familje</w:t>
            </w:r>
          </w:p>
        </w:tc>
        <w:tc>
          <w:tcPr>
            <w:tcW w:w="1759" w:type="pct"/>
            <w:shd w:val="clear" w:color="auto" w:fill="auto"/>
          </w:tcPr>
          <w:p w:rsidR="003C4239" w:rsidRPr="00961376" w:rsidRDefault="003C4239" w:rsidP="003C4239">
            <w:pPr>
              <w:pStyle w:val="Tabele"/>
              <w:rPr>
                <w:lang w:val="sq-AL"/>
              </w:rPr>
            </w:pPr>
            <w:r w:rsidRPr="00961376">
              <w:rPr>
                <w:lang w:val="sq-AL"/>
              </w:rPr>
              <w:lastRenderedPageBreak/>
              <w:t xml:space="preserve">Çdo lloj dokumenti tjetër që vërteton se punonjësit e </w:t>
            </w:r>
            <w:r w:rsidRPr="00961376">
              <w:rPr>
                <w:lang w:val="sq-AL"/>
              </w:rPr>
              <w:lastRenderedPageBreak/>
              <w:t>ZRSHSSH</w:t>
            </w:r>
            <w:r w:rsidR="001F4804" w:rsidRPr="00961376">
              <w:rPr>
                <w:lang w:val="sq-AL"/>
              </w:rPr>
              <w:t>-së</w:t>
            </w:r>
            <w:r w:rsidRPr="00961376">
              <w:rPr>
                <w:lang w:val="sq-AL"/>
              </w:rPr>
              <w:t xml:space="preserve"> kanë dhënë ndihmë dhe kanë ndërmjetësuar </w:t>
            </w:r>
            <w:r w:rsidR="001F4804" w:rsidRPr="00961376">
              <w:rPr>
                <w:lang w:val="sq-AL"/>
              </w:rPr>
              <w:t>dhënien e ndihmës në komunitet/</w:t>
            </w:r>
            <w:r w:rsidR="009D61EF" w:rsidRPr="00961376">
              <w:rPr>
                <w:lang w:val="sq-AL"/>
              </w:rPr>
              <w:t>familje</w:t>
            </w:r>
          </w:p>
        </w:tc>
      </w:tr>
      <w:tr w:rsidR="003C4239" w:rsidRPr="00961376" w:rsidTr="00294538">
        <w:trPr>
          <w:trHeight w:val="129"/>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9600C3">
            <w:pPr>
              <w:pStyle w:val="Tabele"/>
              <w:rPr>
                <w:lang w:val="sq-AL"/>
              </w:rPr>
            </w:pPr>
            <w:r w:rsidRPr="00961376">
              <w:rPr>
                <w:lang w:val="sq-AL"/>
              </w:rPr>
              <w:t>Njoftim i ZRSHSSH</w:t>
            </w:r>
            <w:r w:rsidR="001F4804" w:rsidRPr="00961376">
              <w:rPr>
                <w:lang w:val="sq-AL"/>
              </w:rPr>
              <w:t>-së</w:t>
            </w:r>
            <w:r w:rsidRPr="00961376">
              <w:rPr>
                <w:lang w:val="sq-AL"/>
              </w:rPr>
              <w:t xml:space="preserve"> tek AP</w:t>
            </w:r>
            <w:r w:rsidR="001F4804" w:rsidRPr="00961376">
              <w:rPr>
                <w:lang w:val="sq-AL"/>
              </w:rPr>
              <w:t>-ja</w:t>
            </w:r>
            <w:r w:rsidRPr="00961376">
              <w:rPr>
                <w:lang w:val="sq-AL"/>
              </w:rPr>
              <w:t xml:space="preserve"> për largimin e </w:t>
            </w:r>
            <w:r w:rsidR="002D47CB" w:rsidRPr="00961376">
              <w:rPr>
                <w:lang w:val="sq-AL"/>
              </w:rPr>
              <w:t>të miturit/të miturës</w:t>
            </w:r>
            <w:r w:rsidR="00552AE2" w:rsidRPr="00961376">
              <w:rPr>
                <w:lang w:val="sq-AL"/>
              </w:rPr>
              <w:t xml:space="preserve"> </w:t>
            </w:r>
            <w:r w:rsidRPr="00961376">
              <w:rPr>
                <w:lang w:val="sq-AL"/>
              </w:rPr>
              <w:t xml:space="preserve">nga programi ku po ndihmohet në komunitet (nëse </w:t>
            </w:r>
            <w:r w:rsidR="00245253" w:rsidRPr="00961376">
              <w:rPr>
                <w:lang w:val="sq-AL"/>
              </w:rPr>
              <w:t>i mituri/e mitura</w:t>
            </w:r>
            <w:r w:rsidRPr="00961376">
              <w:rPr>
                <w:lang w:val="sq-AL"/>
              </w:rPr>
              <w:t xml:space="preserve"> largohet, </w:t>
            </w:r>
            <w:r w:rsidR="00715B42" w:rsidRPr="00961376">
              <w:rPr>
                <w:lang w:val="sq-AL"/>
              </w:rPr>
              <w:t>aneksi</w:t>
            </w:r>
            <w:r w:rsidRPr="00961376">
              <w:rPr>
                <w:lang w:val="sq-AL"/>
              </w:rPr>
              <w:t xml:space="preserve"> 9.14)</w:t>
            </w:r>
          </w:p>
        </w:tc>
        <w:tc>
          <w:tcPr>
            <w:tcW w:w="1759" w:type="pct"/>
            <w:shd w:val="clear" w:color="auto" w:fill="auto"/>
          </w:tcPr>
          <w:p w:rsidR="003C4239" w:rsidRPr="00961376" w:rsidRDefault="003C4239" w:rsidP="003C4239">
            <w:pPr>
              <w:pStyle w:val="Tabele"/>
              <w:rPr>
                <w:lang w:val="sq-AL"/>
              </w:rPr>
            </w:pPr>
            <w:r w:rsidRPr="00961376">
              <w:rPr>
                <w:lang w:val="sq-AL"/>
              </w:rPr>
              <w:t>Njoftim i ZRSHSSH</w:t>
            </w:r>
            <w:r w:rsidR="001F4804" w:rsidRPr="00961376">
              <w:rPr>
                <w:lang w:val="sq-AL"/>
              </w:rPr>
              <w:t>-së</w:t>
            </w:r>
            <w:r w:rsidRPr="00961376">
              <w:rPr>
                <w:lang w:val="sq-AL"/>
              </w:rPr>
              <w:t xml:space="preserve"> tek AP</w:t>
            </w:r>
            <w:r w:rsidR="001F4804" w:rsidRPr="00961376">
              <w:rPr>
                <w:lang w:val="sq-AL"/>
              </w:rPr>
              <w:t>-ja</w:t>
            </w:r>
            <w:r w:rsidRPr="00961376">
              <w:rPr>
                <w:lang w:val="sq-AL"/>
              </w:rPr>
              <w:t xml:space="preserve"> për largimin e personit nga programi ku po ndihmohet në komunitet (nëse personi largohet, </w:t>
            </w:r>
            <w:r w:rsidR="00715B42" w:rsidRPr="00961376">
              <w:rPr>
                <w:lang w:val="sq-AL"/>
              </w:rPr>
              <w:t>aneksi</w:t>
            </w:r>
            <w:r w:rsidRPr="00961376">
              <w:rPr>
                <w:lang w:val="sq-AL"/>
              </w:rPr>
              <w:t xml:space="preserve"> 9.14)</w:t>
            </w:r>
          </w:p>
          <w:p w:rsidR="003C4239" w:rsidRPr="00961376" w:rsidRDefault="003C4239" w:rsidP="003C4239">
            <w:pPr>
              <w:pStyle w:val="Tabele"/>
              <w:rPr>
                <w:lang w:val="sq-AL"/>
              </w:rPr>
            </w:pPr>
          </w:p>
        </w:tc>
      </w:tr>
      <w:tr w:rsidR="003C4239" w:rsidRPr="00961376" w:rsidTr="00294538">
        <w:trPr>
          <w:trHeight w:val="127"/>
          <w:jc w:val="center"/>
        </w:trPr>
        <w:tc>
          <w:tcPr>
            <w:tcW w:w="1482" w:type="pct"/>
            <w:vMerge w:val="restart"/>
            <w:shd w:val="clear" w:color="auto" w:fill="auto"/>
            <w:vAlign w:val="center"/>
          </w:tcPr>
          <w:p w:rsidR="003C4239" w:rsidRPr="00961376" w:rsidRDefault="003C4239" w:rsidP="003C4239">
            <w:pPr>
              <w:pStyle w:val="Tabele"/>
              <w:jc w:val="center"/>
              <w:rPr>
                <w:lang w:val="sq-AL"/>
              </w:rPr>
            </w:pPr>
            <w:r w:rsidRPr="00961376">
              <w:rPr>
                <w:lang w:val="sq-AL"/>
              </w:rPr>
              <w:t>Hapat</w:t>
            </w:r>
          </w:p>
          <w:p w:rsidR="003C4239" w:rsidRPr="00961376" w:rsidRDefault="003C4239" w:rsidP="003C4239">
            <w:pPr>
              <w:pStyle w:val="Tabele"/>
              <w:jc w:val="center"/>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1. Me marrjen e njoftimit nga anëtari i AP</w:t>
            </w:r>
            <w:r w:rsidR="001F4804" w:rsidRPr="00961376">
              <w:rPr>
                <w:lang w:val="sq-AL"/>
              </w:rPr>
              <w:t>-së</w:t>
            </w:r>
            <w:r w:rsidRPr="00961376">
              <w:rPr>
                <w:lang w:val="sq-AL"/>
              </w:rPr>
              <w:t xml:space="preserve"> nga MPÇSSHB</w:t>
            </w:r>
            <w:r w:rsidR="001F4804" w:rsidRPr="00961376">
              <w:rPr>
                <w:lang w:val="sq-AL"/>
              </w:rPr>
              <w:t>-ja</w:t>
            </w:r>
            <w:r w:rsidRPr="00961376">
              <w:rPr>
                <w:lang w:val="sq-AL"/>
              </w:rPr>
              <w:t xml:space="preserve"> për kthimin e </w:t>
            </w:r>
            <w:r w:rsidR="002D47CB" w:rsidRPr="00961376">
              <w:rPr>
                <w:lang w:val="sq-AL"/>
              </w:rPr>
              <w:t>të miturit/të miturës</w:t>
            </w:r>
            <w:r w:rsidR="00552AE2" w:rsidRPr="00961376">
              <w:rPr>
                <w:lang w:val="sq-AL"/>
              </w:rPr>
              <w:t xml:space="preserve"> </w:t>
            </w:r>
            <w:r w:rsidRPr="00961376">
              <w:rPr>
                <w:lang w:val="sq-AL"/>
              </w:rPr>
              <w:t xml:space="preserve">në </w:t>
            </w:r>
            <w:r w:rsidR="000E09CF" w:rsidRPr="00961376">
              <w:rPr>
                <w:lang w:val="sq-AL"/>
              </w:rPr>
              <w:t>familje/komunitet</w:t>
            </w:r>
            <w:r w:rsidRPr="00961376">
              <w:rPr>
                <w:lang w:val="sq-AL"/>
              </w:rPr>
              <w:t>, punonjësi social i ZRSHSSH</w:t>
            </w:r>
            <w:r w:rsidR="00040737" w:rsidRPr="00961376">
              <w:rPr>
                <w:lang w:val="sq-AL"/>
              </w:rPr>
              <w:t>-së</w:t>
            </w:r>
            <w:r w:rsidRPr="00961376">
              <w:rPr>
                <w:lang w:val="sq-AL"/>
              </w:rPr>
              <w:t>, vendos kontaktet me familjen dhe organi</w:t>
            </w:r>
            <w:r w:rsidR="00CB766B" w:rsidRPr="00961376">
              <w:rPr>
                <w:lang w:val="sq-AL"/>
              </w:rPr>
              <w:t>zon takimin me të dhe prindin/</w:t>
            </w:r>
            <w:r w:rsidRPr="00961376">
              <w:rPr>
                <w:lang w:val="sq-AL"/>
              </w:rPr>
              <w:t xml:space="preserve">kujdestarin e tij/saj </w:t>
            </w:r>
          </w:p>
        </w:tc>
        <w:tc>
          <w:tcPr>
            <w:tcW w:w="1759" w:type="pct"/>
            <w:shd w:val="clear" w:color="auto" w:fill="auto"/>
          </w:tcPr>
          <w:p w:rsidR="003C4239" w:rsidRPr="00961376" w:rsidRDefault="003C4239" w:rsidP="00CB766B">
            <w:pPr>
              <w:pStyle w:val="Tabele"/>
              <w:rPr>
                <w:lang w:val="sq-AL"/>
              </w:rPr>
            </w:pPr>
            <w:r w:rsidRPr="00961376">
              <w:rPr>
                <w:lang w:val="sq-AL"/>
              </w:rPr>
              <w:t>1. Me marrjen e njoftimit nga anëtari i AP</w:t>
            </w:r>
            <w:r w:rsidR="001F4804" w:rsidRPr="00961376">
              <w:rPr>
                <w:lang w:val="sq-AL"/>
              </w:rPr>
              <w:t>-së</w:t>
            </w:r>
            <w:r w:rsidRPr="00961376">
              <w:rPr>
                <w:lang w:val="sq-AL"/>
              </w:rPr>
              <w:t xml:space="preserve"> nga MPÇSSHB</w:t>
            </w:r>
            <w:r w:rsidR="001F4804" w:rsidRPr="00961376">
              <w:rPr>
                <w:lang w:val="sq-AL"/>
              </w:rPr>
              <w:t>-ja</w:t>
            </w:r>
            <w:r w:rsidRPr="00961376">
              <w:rPr>
                <w:lang w:val="sq-AL"/>
              </w:rPr>
              <w:t xml:space="preserve"> për kthimin e personit në </w:t>
            </w:r>
            <w:r w:rsidR="000E09CF" w:rsidRPr="00961376">
              <w:rPr>
                <w:lang w:val="sq-AL"/>
              </w:rPr>
              <w:t>familje/komunitet</w:t>
            </w:r>
            <w:r w:rsidRPr="00961376">
              <w:rPr>
                <w:lang w:val="sq-AL"/>
              </w:rPr>
              <w:t>, punonjësi social i ZRSHSSH</w:t>
            </w:r>
            <w:r w:rsidR="00040737" w:rsidRPr="00961376">
              <w:rPr>
                <w:lang w:val="sq-AL"/>
              </w:rPr>
              <w:t>-së</w:t>
            </w:r>
            <w:r w:rsidRPr="00961376">
              <w:rPr>
                <w:lang w:val="sq-AL"/>
              </w:rPr>
              <w:t xml:space="preserve">, vendos kontaktet me të dhe organizon takimin me të dhe familjarët nëse personi dëshiron </w:t>
            </w:r>
          </w:p>
        </w:tc>
      </w:tr>
      <w:tr w:rsidR="003C4239" w:rsidRPr="00961376" w:rsidTr="00294538">
        <w:trPr>
          <w:trHeight w:val="127"/>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Punonjësi social i ZRSHSSH</w:t>
            </w:r>
            <w:r w:rsidR="00040737" w:rsidRPr="00961376">
              <w:rPr>
                <w:lang w:val="sq-AL"/>
              </w:rPr>
              <w:t>-së</w:t>
            </w:r>
            <w:r w:rsidRPr="00961376">
              <w:rPr>
                <w:lang w:val="sq-AL"/>
              </w:rPr>
              <w:t xml:space="preserve"> kërkon përkthyes dhe harton me përkthyesin një marrëveshje konfiden</w:t>
            </w:r>
            <w:r w:rsidR="00112394" w:rsidRPr="00961376">
              <w:rPr>
                <w:lang w:val="sq-AL"/>
              </w:rPr>
              <w:t>cialiteti nëse i mituri është i</w:t>
            </w:r>
            <w:r w:rsidRPr="00961376">
              <w:rPr>
                <w:lang w:val="sq-AL"/>
              </w:rPr>
              <w:t>/e huaj</w:t>
            </w:r>
          </w:p>
        </w:tc>
        <w:tc>
          <w:tcPr>
            <w:tcW w:w="1759" w:type="pct"/>
            <w:shd w:val="clear" w:color="auto" w:fill="auto"/>
          </w:tcPr>
          <w:p w:rsidR="003C4239" w:rsidRPr="00961376" w:rsidRDefault="003C4239" w:rsidP="00CB766B">
            <w:pPr>
              <w:pStyle w:val="Tabele"/>
              <w:rPr>
                <w:lang w:val="sq-AL"/>
              </w:rPr>
            </w:pPr>
            <w:r w:rsidRPr="00961376">
              <w:rPr>
                <w:lang w:val="sq-AL"/>
              </w:rPr>
              <w:t>Punonjësi social i ZRSHSSH</w:t>
            </w:r>
            <w:r w:rsidR="00040737" w:rsidRPr="00961376">
              <w:rPr>
                <w:lang w:val="sq-AL"/>
              </w:rPr>
              <w:t>-së</w:t>
            </w:r>
            <w:r w:rsidRPr="00961376">
              <w:rPr>
                <w:lang w:val="sq-AL"/>
              </w:rPr>
              <w:t xml:space="preserve"> kërkon përkthyes dhe harton me përkthyesin një marrëveshje konfide</w:t>
            </w:r>
            <w:r w:rsidR="00112394" w:rsidRPr="00961376">
              <w:rPr>
                <w:lang w:val="sq-AL"/>
              </w:rPr>
              <w:t>ncialiteti nëse personi është i</w:t>
            </w:r>
            <w:r w:rsidRPr="00961376">
              <w:rPr>
                <w:lang w:val="sq-AL"/>
              </w:rPr>
              <w:t>/e huaj</w:t>
            </w:r>
          </w:p>
        </w:tc>
      </w:tr>
      <w:tr w:rsidR="003C4239" w:rsidRPr="00961376" w:rsidTr="00294538">
        <w:trPr>
          <w:trHeight w:val="127"/>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2. Punonjësi social i ZRSHSSH</w:t>
            </w:r>
            <w:r w:rsidR="00112394" w:rsidRPr="00961376">
              <w:rPr>
                <w:lang w:val="sq-AL"/>
              </w:rPr>
              <w:t>-së interviston të miturin/</w:t>
            </w:r>
            <w:r w:rsidRPr="00961376">
              <w:rPr>
                <w:lang w:val="sq-AL"/>
              </w:rPr>
              <w:t xml:space="preserve">të miturën mbi nevojat e tij/saj për ndihmë dhe mbrojtje dhe planet e deritanishme për ndihmën dhe mbrojtjen </w:t>
            </w:r>
          </w:p>
        </w:tc>
        <w:tc>
          <w:tcPr>
            <w:tcW w:w="1759" w:type="pct"/>
            <w:shd w:val="clear" w:color="auto" w:fill="auto"/>
          </w:tcPr>
          <w:p w:rsidR="003C4239" w:rsidRPr="00961376" w:rsidRDefault="003C4239" w:rsidP="00CB766B">
            <w:pPr>
              <w:pStyle w:val="Tabele"/>
              <w:rPr>
                <w:lang w:val="sq-AL"/>
              </w:rPr>
            </w:pPr>
            <w:r w:rsidRPr="00961376">
              <w:rPr>
                <w:lang w:val="sq-AL"/>
              </w:rPr>
              <w:t>2. Punonjësi social i ZRSHSSH</w:t>
            </w:r>
            <w:r w:rsidR="00112394" w:rsidRPr="00961376">
              <w:rPr>
                <w:lang w:val="sq-AL"/>
              </w:rPr>
              <w:t>-së</w:t>
            </w:r>
            <w:r w:rsidRPr="00961376">
              <w:rPr>
                <w:lang w:val="sq-AL"/>
              </w:rPr>
              <w:t xml:space="preserve"> interviston personin mbi nevojat e tij/saj për ndihmë dhe mbrojtje dhe planet e deritanishme për ndihmën dhe mbrojtjen </w:t>
            </w:r>
          </w:p>
        </w:tc>
      </w:tr>
      <w:tr w:rsidR="003C4239" w:rsidRPr="00961376" w:rsidTr="00294538">
        <w:trPr>
          <w:trHeight w:val="127"/>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3C4239">
            <w:pPr>
              <w:pStyle w:val="Tabele"/>
              <w:rPr>
                <w:lang w:val="sq-AL"/>
              </w:rPr>
            </w:pPr>
            <w:r w:rsidRPr="00961376">
              <w:rPr>
                <w:lang w:val="sq-AL"/>
              </w:rPr>
              <w:t>Me aprovimin e familjes, punonjësi social i ZRSHSSH</w:t>
            </w:r>
            <w:r w:rsidR="00112394" w:rsidRPr="00961376">
              <w:rPr>
                <w:lang w:val="sq-AL"/>
              </w:rPr>
              <w:t>-së</w:t>
            </w:r>
            <w:r w:rsidRPr="00961376">
              <w:rPr>
                <w:lang w:val="sq-AL"/>
              </w:rPr>
              <w:t xml:space="preserve"> njofton menjëherë punonjësin e policisë t</w:t>
            </w:r>
            <w:r w:rsidRPr="00961376">
              <w:rPr>
                <w:rFonts w:eastAsia="Arial Unicode MS"/>
                <w:lang w:val="sq-AL"/>
              </w:rPr>
              <w:t xml:space="preserve">ë </w:t>
            </w:r>
            <w:r w:rsidRPr="00961376">
              <w:rPr>
                <w:lang w:val="sq-AL"/>
              </w:rPr>
              <w:t>SLKTP</w:t>
            </w:r>
            <w:r w:rsidR="00112394" w:rsidRPr="00961376">
              <w:rPr>
                <w:lang w:val="sq-AL"/>
              </w:rPr>
              <w:t>-së</w:t>
            </w:r>
            <w:r w:rsidRPr="00961376">
              <w:rPr>
                <w:lang w:val="sq-AL"/>
              </w:rPr>
              <w:t xml:space="preserve"> për ndërhyrje në rast se </w:t>
            </w:r>
            <w:r w:rsidR="00245253" w:rsidRPr="00961376">
              <w:rPr>
                <w:lang w:val="sq-AL"/>
              </w:rPr>
              <w:t>i mituri/e mitura</w:t>
            </w:r>
            <w:r w:rsidRPr="00961376">
              <w:rPr>
                <w:lang w:val="sq-AL"/>
              </w:rPr>
              <w:t xml:space="preserve"> VMT ose VT dhe familja ndodhet në rrezik imediat nga trafikantët apo persona të tjerë</w:t>
            </w:r>
          </w:p>
        </w:tc>
        <w:tc>
          <w:tcPr>
            <w:tcW w:w="1759" w:type="pct"/>
            <w:shd w:val="clear" w:color="auto" w:fill="auto"/>
          </w:tcPr>
          <w:p w:rsidR="003C4239" w:rsidRPr="00961376" w:rsidRDefault="003C4239" w:rsidP="003C4239">
            <w:pPr>
              <w:pStyle w:val="Tabele"/>
              <w:rPr>
                <w:lang w:val="sq-AL"/>
              </w:rPr>
            </w:pPr>
            <w:r w:rsidRPr="00961376">
              <w:rPr>
                <w:lang w:val="sq-AL"/>
              </w:rPr>
              <w:t>Me aprovimin e personit, punonjësi social i ZRSHSSH</w:t>
            </w:r>
            <w:r w:rsidR="00112394" w:rsidRPr="00961376">
              <w:rPr>
                <w:lang w:val="sq-AL"/>
              </w:rPr>
              <w:t>-së</w:t>
            </w:r>
            <w:r w:rsidRPr="00961376">
              <w:rPr>
                <w:lang w:val="sq-AL"/>
              </w:rPr>
              <w:t xml:space="preserve"> njofton menjëherë punonjësin e policisë t</w:t>
            </w:r>
            <w:r w:rsidRPr="00961376">
              <w:rPr>
                <w:rFonts w:eastAsia="Arial Unicode MS"/>
                <w:lang w:val="sq-AL"/>
              </w:rPr>
              <w:t xml:space="preserve">ë </w:t>
            </w:r>
            <w:r w:rsidRPr="00961376">
              <w:rPr>
                <w:lang w:val="sq-AL"/>
              </w:rPr>
              <w:t>SLKTP</w:t>
            </w:r>
            <w:r w:rsidR="00112394" w:rsidRPr="00961376">
              <w:rPr>
                <w:lang w:val="sq-AL"/>
              </w:rPr>
              <w:t>-së</w:t>
            </w:r>
            <w:r w:rsidRPr="00961376">
              <w:rPr>
                <w:lang w:val="sq-AL"/>
              </w:rPr>
              <w:t xml:space="preserve"> për ndërhyrje në rast se VMT ose VT dhe familja ndodhet në rrezik imediat nga trafikantët apo persona të tjerë</w:t>
            </w:r>
          </w:p>
        </w:tc>
      </w:tr>
      <w:tr w:rsidR="003C4239" w:rsidRPr="00961376" w:rsidTr="00294538">
        <w:trPr>
          <w:trHeight w:val="127"/>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3C4239">
            <w:pPr>
              <w:pStyle w:val="Tabele"/>
              <w:rPr>
                <w:lang w:val="sq-AL"/>
              </w:rPr>
            </w:pPr>
            <w:r w:rsidRPr="00961376">
              <w:rPr>
                <w:lang w:val="sq-AL"/>
              </w:rPr>
              <w:t>3. Punonjësi social i ZRSHSSH</w:t>
            </w:r>
            <w:r w:rsidR="00112394" w:rsidRPr="00961376">
              <w:rPr>
                <w:lang w:val="sq-AL"/>
              </w:rPr>
              <w:t>-së e informon të miturin/</w:t>
            </w:r>
            <w:r w:rsidRPr="00961376">
              <w:rPr>
                <w:lang w:val="sq-AL"/>
              </w:rPr>
              <w:t>të miturën VMT ose VT dhe kujdestarin për mundësitë e ndihmës në komunitetin ku ai/ajo banon, kontaktet dhe mënyrën e kontaktimit në rast rreziku dhe bën së bashku me ta një plan të veprimeve të mëtejshme për ndihmën dhe mbrojtjen e të miturit/ të miturës;</w:t>
            </w:r>
          </w:p>
        </w:tc>
        <w:tc>
          <w:tcPr>
            <w:tcW w:w="1759" w:type="pct"/>
            <w:shd w:val="clear" w:color="auto" w:fill="auto"/>
          </w:tcPr>
          <w:p w:rsidR="003C4239" w:rsidRPr="00961376" w:rsidRDefault="003C4239" w:rsidP="003C4239">
            <w:pPr>
              <w:pStyle w:val="Tabele"/>
              <w:rPr>
                <w:lang w:val="sq-AL"/>
              </w:rPr>
            </w:pPr>
            <w:r w:rsidRPr="00961376">
              <w:rPr>
                <w:lang w:val="sq-AL"/>
              </w:rPr>
              <w:t>3. Punonjësi social i ZRSHSSH</w:t>
            </w:r>
            <w:r w:rsidR="00112394" w:rsidRPr="00961376">
              <w:rPr>
                <w:lang w:val="sq-AL"/>
              </w:rPr>
              <w:t>-së</w:t>
            </w:r>
            <w:r w:rsidRPr="00961376">
              <w:rPr>
                <w:lang w:val="sq-AL"/>
              </w:rPr>
              <w:t xml:space="preserve"> e informon personin VMT ose VT për mundësitë e ndihmës në komunitetin ku ai/ajo banon, kontaktet dhe mënyrën e kontaktimit në rast rreziku dhe bën së bashku me të një plan të veprimeve të mëtejshme për ndihmën dhe mbrojtjen e tij/saj;</w:t>
            </w:r>
          </w:p>
          <w:p w:rsidR="003C4239" w:rsidRPr="00961376" w:rsidRDefault="003C4239" w:rsidP="003C4239">
            <w:pPr>
              <w:pStyle w:val="Tabele"/>
              <w:rPr>
                <w:lang w:val="sq-AL"/>
              </w:rPr>
            </w:pPr>
          </w:p>
        </w:tc>
      </w:tr>
      <w:tr w:rsidR="003C4239" w:rsidRPr="00961376" w:rsidTr="00294538">
        <w:trPr>
          <w:trHeight w:val="127"/>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3C4239">
            <w:pPr>
              <w:pStyle w:val="Tabele"/>
              <w:rPr>
                <w:lang w:val="sq-AL"/>
              </w:rPr>
            </w:pPr>
            <w:r w:rsidRPr="00961376">
              <w:rPr>
                <w:lang w:val="sq-AL"/>
              </w:rPr>
              <w:t>4. Punonjësi social i ZRSHSSH</w:t>
            </w:r>
            <w:r w:rsidR="00475311" w:rsidRPr="00961376">
              <w:rPr>
                <w:lang w:val="sq-AL"/>
              </w:rPr>
              <w:t>-së</w:t>
            </w:r>
            <w:r w:rsidRPr="00961376">
              <w:rPr>
                <w:lang w:val="sq-AL"/>
              </w:rPr>
              <w:t xml:space="preserve"> raporton tek anëtari i AP</w:t>
            </w:r>
            <w:r w:rsidR="00475311" w:rsidRPr="00961376">
              <w:rPr>
                <w:lang w:val="sq-AL"/>
              </w:rPr>
              <w:t>-së</w:t>
            </w:r>
            <w:r w:rsidRPr="00961376">
              <w:rPr>
                <w:lang w:val="sq-AL"/>
              </w:rPr>
              <w:t xml:space="preserve"> për vlerësimin e bërë dhe p</w:t>
            </w:r>
            <w:r w:rsidR="00475311" w:rsidRPr="00961376">
              <w:rPr>
                <w:lang w:val="sq-AL"/>
              </w:rPr>
              <w:t>lanin e ndihmës për të miturin/</w:t>
            </w:r>
            <w:r w:rsidRPr="00961376">
              <w:rPr>
                <w:lang w:val="sq-AL"/>
              </w:rPr>
              <w:t>të miturën VMT ose VT dhe konsultohet me të për zbatimin e këtij plani;</w:t>
            </w:r>
          </w:p>
        </w:tc>
        <w:tc>
          <w:tcPr>
            <w:tcW w:w="1759" w:type="pct"/>
            <w:shd w:val="clear" w:color="auto" w:fill="auto"/>
          </w:tcPr>
          <w:p w:rsidR="003C4239" w:rsidRPr="00961376" w:rsidRDefault="003C4239" w:rsidP="00284F7E">
            <w:pPr>
              <w:pStyle w:val="Tabele"/>
              <w:rPr>
                <w:lang w:val="sq-AL"/>
              </w:rPr>
            </w:pPr>
            <w:r w:rsidRPr="00961376">
              <w:rPr>
                <w:lang w:val="sq-AL"/>
              </w:rPr>
              <w:t>4. Punonjësi social i ZRSHSSH</w:t>
            </w:r>
            <w:r w:rsidR="00475311" w:rsidRPr="00961376">
              <w:rPr>
                <w:lang w:val="sq-AL"/>
              </w:rPr>
              <w:t>-së</w:t>
            </w:r>
            <w:r w:rsidRPr="00961376">
              <w:rPr>
                <w:lang w:val="sq-AL"/>
              </w:rPr>
              <w:t xml:space="preserve"> raporton tek </w:t>
            </w:r>
            <w:r w:rsidR="00284F7E" w:rsidRPr="00961376">
              <w:rPr>
                <w:lang w:val="sq-AL"/>
              </w:rPr>
              <w:t>a</w:t>
            </w:r>
            <w:r w:rsidRPr="00961376">
              <w:rPr>
                <w:lang w:val="sq-AL"/>
              </w:rPr>
              <w:t>nëtari i AP</w:t>
            </w:r>
            <w:r w:rsidR="00475311" w:rsidRPr="00961376">
              <w:rPr>
                <w:lang w:val="sq-AL"/>
              </w:rPr>
              <w:t>-së</w:t>
            </w:r>
            <w:r w:rsidRPr="00961376">
              <w:rPr>
                <w:lang w:val="sq-AL"/>
              </w:rPr>
              <w:t xml:space="preserve"> për vlerësimin e bërë dhe planin e ndihmës për personin VMT ose VT dhe konsultohet me të për zbatimin e këtij plani;</w:t>
            </w:r>
          </w:p>
        </w:tc>
      </w:tr>
      <w:tr w:rsidR="003C4239" w:rsidRPr="00961376" w:rsidTr="00294538">
        <w:trPr>
          <w:trHeight w:val="127"/>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CB766B">
            <w:pPr>
              <w:pStyle w:val="Tabele"/>
              <w:rPr>
                <w:lang w:val="sq-AL"/>
              </w:rPr>
            </w:pPr>
            <w:r w:rsidRPr="00961376">
              <w:rPr>
                <w:lang w:val="sq-AL"/>
              </w:rPr>
              <w:t>5. Punonjësi social i ZRSHSSH</w:t>
            </w:r>
            <w:r w:rsidR="00475311" w:rsidRPr="00961376">
              <w:rPr>
                <w:lang w:val="sq-AL"/>
              </w:rPr>
              <w:t>-së</w:t>
            </w:r>
            <w:r w:rsidRPr="00961376">
              <w:rPr>
                <w:lang w:val="sq-AL"/>
              </w:rPr>
              <w:t xml:space="preserve"> ndërmerr veprime në përputhje me planin e ndihmës </w:t>
            </w:r>
          </w:p>
        </w:tc>
        <w:tc>
          <w:tcPr>
            <w:tcW w:w="1759" w:type="pct"/>
            <w:shd w:val="clear" w:color="auto" w:fill="auto"/>
          </w:tcPr>
          <w:p w:rsidR="003C4239" w:rsidRPr="00961376" w:rsidRDefault="003C4239" w:rsidP="00CB766B">
            <w:pPr>
              <w:pStyle w:val="Tabele"/>
              <w:rPr>
                <w:lang w:val="sq-AL"/>
              </w:rPr>
            </w:pPr>
            <w:r w:rsidRPr="00961376">
              <w:rPr>
                <w:lang w:val="sq-AL"/>
              </w:rPr>
              <w:t>5. Punonjësi social i ZRSHSSH</w:t>
            </w:r>
            <w:r w:rsidR="00475311" w:rsidRPr="00961376">
              <w:rPr>
                <w:lang w:val="sq-AL"/>
              </w:rPr>
              <w:t>-së</w:t>
            </w:r>
            <w:r w:rsidRPr="00961376">
              <w:rPr>
                <w:lang w:val="sq-AL"/>
              </w:rPr>
              <w:t xml:space="preserve"> ndërmerr veprime në përputhje me planin e ndihmës </w:t>
            </w:r>
          </w:p>
        </w:tc>
      </w:tr>
      <w:tr w:rsidR="003C4239" w:rsidRPr="00961376" w:rsidTr="00294538">
        <w:trPr>
          <w:trHeight w:val="127"/>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6C44AD">
            <w:pPr>
              <w:pStyle w:val="Tabele"/>
              <w:rPr>
                <w:lang w:val="sq-AL"/>
              </w:rPr>
            </w:pPr>
            <w:r w:rsidRPr="00961376">
              <w:rPr>
                <w:lang w:val="sq-AL"/>
              </w:rPr>
              <w:t>6. Punonjësi social i ZRSHSSH</w:t>
            </w:r>
            <w:r w:rsidR="003D6ADE" w:rsidRPr="00961376">
              <w:rPr>
                <w:lang w:val="sq-AL"/>
              </w:rPr>
              <w:t>-së</w:t>
            </w:r>
            <w:r w:rsidRPr="00961376">
              <w:rPr>
                <w:lang w:val="sq-AL"/>
              </w:rPr>
              <w:t xml:space="preserve"> harton raporte të rregullta (një herë në 3 muaj për sa kohë </w:t>
            </w:r>
            <w:r w:rsidR="00245253" w:rsidRPr="00961376">
              <w:rPr>
                <w:lang w:val="sq-AL"/>
              </w:rPr>
              <w:t>i mituri/e mitura</w:t>
            </w:r>
            <w:r w:rsidRPr="00961376">
              <w:rPr>
                <w:lang w:val="sq-AL"/>
              </w:rPr>
              <w:t xml:space="preserve"> është në komunitet) për ndihmën dhe i dërgon tek anëtari i AP</w:t>
            </w:r>
            <w:r w:rsidR="003D6ADE" w:rsidRPr="00961376">
              <w:rPr>
                <w:lang w:val="sq-AL"/>
              </w:rPr>
              <w:t>-së</w:t>
            </w:r>
            <w:r w:rsidRPr="00961376">
              <w:rPr>
                <w:lang w:val="sq-AL"/>
              </w:rPr>
              <w:t xml:space="preserve"> që bashkërendon ndihmën(Anëtari i AP</w:t>
            </w:r>
            <w:r w:rsidR="003D6ADE" w:rsidRPr="00961376">
              <w:rPr>
                <w:lang w:val="sq-AL"/>
              </w:rPr>
              <w:t>-së</w:t>
            </w:r>
            <w:r w:rsidRPr="00961376">
              <w:rPr>
                <w:lang w:val="sq-AL"/>
              </w:rPr>
              <w:t xml:space="preserve"> nga MPÇSSHB</w:t>
            </w:r>
            <w:r w:rsidR="003D6ADE" w:rsidRPr="00961376">
              <w:rPr>
                <w:lang w:val="sq-AL"/>
              </w:rPr>
              <w:t>-ja</w:t>
            </w:r>
            <w:r w:rsidRPr="00961376">
              <w:rPr>
                <w:lang w:val="sq-AL"/>
              </w:rPr>
              <w:t>) (</w:t>
            </w:r>
            <w:r w:rsidR="006C44AD" w:rsidRPr="00961376">
              <w:rPr>
                <w:lang w:val="sq-AL"/>
              </w:rPr>
              <w:t>aneksi</w:t>
            </w:r>
            <w:r w:rsidRPr="00961376">
              <w:rPr>
                <w:lang w:val="sq-AL"/>
              </w:rPr>
              <w:t xml:space="preserve"> 9.22) </w:t>
            </w:r>
          </w:p>
        </w:tc>
        <w:tc>
          <w:tcPr>
            <w:tcW w:w="1759" w:type="pct"/>
            <w:shd w:val="clear" w:color="auto" w:fill="auto"/>
          </w:tcPr>
          <w:p w:rsidR="003C4239" w:rsidRPr="00961376" w:rsidRDefault="003C4239" w:rsidP="006C44AD">
            <w:pPr>
              <w:pStyle w:val="Tabele"/>
              <w:rPr>
                <w:lang w:val="sq-AL"/>
              </w:rPr>
            </w:pPr>
            <w:r w:rsidRPr="00961376">
              <w:rPr>
                <w:lang w:val="sq-AL"/>
              </w:rPr>
              <w:t>6. Punonjësi social i ZRSHSSH</w:t>
            </w:r>
            <w:r w:rsidR="003D6ADE" w:rsidRPr="00961376">
              <w:rPr>
                <w:lang w:val="sq-AL"/>
              </w:rPr>
              <w:t>-së</w:t>
            </w:r>
            <w:r w:rsidRPr="00961376">
              <w:rPr>
                <w:lang w:val="sq-AL"/>
              </w:rPr>
              <w:t xml:space="preserve"> harton raporte të rregullta (një herë në 3 muaj për sa kohë personi është në komunitet) për ndihmën dhe i dërgon tek anëtari i AP</w:t>
            </w:r>
            <w:r w:rsidR="003D6ADE" w:rsidRPr="00961376">
              <w:rPr>
                <w:lang w:val="sq-AL"/>
              </w:rPr>
              <w:t>-së</w:t>
            </w:r>
            <w:r w:rsidRPr="00961376">
              <w:rPr>
                <w:lang w:val="sq-AL"/>
              </w:rPr>
              <w:t xml:space="preserve"> që bashkërendon ndihmën (Anëtari i AP</w:t>
            </w:r>
            <w:r w:rsidR="003D6ADE" w:rsidRPr="00961376">
              <w:rPr>
                <w:lang w:val="sq-AL"/>
              </w:rPr>
              <w:t>-së</w:t>
            </w:r>
            <w:r w:rsidRPr="00961376">
              <w:rPr>
                <w:lang w:val="sq-AL"/>
              </w:rPr>
              <w:t xml:space="preserve"> nga MPÇSSHB</w:t>
            </w:r>
            <w:r w:rsidR="003D6ADE" w:rsidRPr="00961376">
              <w:rPr>
                <w:lang w:val="sq-AL"/>
              </w:rPr>
              <w:t>-ja</w:t>
            </w:r>
            <w:r w:rsidRPr="00961376">
              <w:rPr>
                <w:lang w:val="sq-AL"/>
              </w:rPr>
              <w:t>) (</w:t>
            </w:r>
            <w:r w:rsidR="006C44AD" w:rsidRPr="00961376">
              <w:rPr>
                <w:lang w:val="sq-AL"/>
              </w:rPr>
              <w:t>aneksi</w:t>
            </w:r>
            <w:r w:rsidRPr="00961376">
              <w:rPr>
                <w:lang w:val="sq-AL"/>
              </w:rPr>
              <w:t xml:space="preserve"> 9.22) </w:t>
            </w:r>
          </w:p>
        </w:tc>
      </w:tr>
      <w:tr w:rsidR="003C4239" w:rsidRPr="00961376" w:rsidTr="00294538">
        <w:trPr>
          <w:trHeight w:val="127"/>
          <w:jc w:val="center"/>
        </w:trPr>
        <w:tc>
          <w:tcPr>
            <w:tcW w:w="1482" w:type="pct"/>
            <w:vMerge/>
            <w:shd w:val="clear" w:color="auto" w:fill="auto"/>
            <w:vAlign w:val="center"/>
          </w:tcPr>
          <w:p w:rsidR="003C4239" w:rsidRPr="00961376" w:rsidRDefault="003C4239" w:rsidP="003C4239">
            <w:pPr>
              <w:pStyle w:val="Tabele"/>
              <w:rPr>
                <w:lang w:val="sq-AL"/>
              </w:rPr>
            </w:pPr>
          </w:p>
        </w:tc>
        <w:tc>
          <w:tcPr>
            <w:tcW w:w="1759" w:type="pct"/>
            <w:shd w:val="clear" w:color="auto" w:fill="auto"/>
          </w:tcPr>
          <w:p w:rsidR="003C4239" w:rsidRPr="00961376" w:rsidRDefault="003C4239" w:rsidP="006C44AD">
            <w:pPr>
              <w:pStyle w:val="Tabele"/>
              <w:rPr>
                <w:lang w:val="sq-AL"/>
              </w:rPr>
            </w:pPr>
            <w:r w:rsidRPr="00961376">
              <w:rPr>
                <w:lang w:val="sq-AL"/>
              </w:rPr>
              <w:t xml:space="preserve">7. Në rast largimi të </w:t>
            </w:r>
            <w:r w:rsidR="002D47CB" w:rsidRPr="00961376">
              <w:rPr>
                <w:lang w:val="sq-AL"/>
              </w:rPr>
              <w:t>të miturit/të miturës</w:t>
            </w:r>
            <w:r w:rsidR="00767DE2" w:rsidRPr="00961376">
              <w:rPr>
                <w:lang w:val="sq-AL"/>
              </w:rPr>
              <w:t xml:space="preserve"> </w:t>
            </w:r>
            <w:r w:rsidR="00CB766B" w:rsidRPr="00961376">
              <w:rPr>
                <w:lang w:val="sq-AL"/>
              </w:rPr>
              <w:t>nga komuniteti/</w:t>
            </w:r>
            <w:r w:rsidRPr="00961376">
              <w:rPr>
                <w:lang w:val="sq-AL"/>
              </w:rPr>
              <w:t>familja, punonjësi social i ZRSHSSH</w:t>
            </w:r>
            <w:r w:rsidR="007A467E" w:rsidRPr="00961376">
              <w:rPr>
                <w:lang w:val="sq-AL"/>
              </w:rPr>
              <w:t>-së</w:t>
            </w:r>
            <w:r w:rsidRPr="00961376">
              <w:rPr>
                <w:lang w:val="sq-AL"/>
              </w:rPr>
              <w:t xml:space="preserve"> njofton menjëherë AP-në (</w:t>
            </w:r>
            <w:r w:rsidR="006C44AD" w:rsidRPr="00961376">
              <w:rPr>
                <w:lang w:val="sq-AL"/>
              </w:rPr>
              <w:t>aneksi</w:t>
            </w:r>
            <w:r w:rsidRPr="00961376">
              <w:rPr>
                <w:lang w:val="sq-AL"/>
              </w:rPr>
              <w:t xml:space="preserve"> 9.14) </w:t>
            </w:r>
          </w:p>
        </w:tc>
        <w:tc>
          <w:tcPr>
            <w:tcW w:w="1759" w:type="pct"/>
            <w:shd w:val="clear" w:color="auto" w:fill="auto"/>
          </w:tcPr>
          <w:p w:rsidR="003C4239" w:rsidRPr="00961376" w:rsidRDefault="003C4239" w:rsidP="006C44AD">
            <w:pPr>
              <w:pStyle w:val="Tabele"/>
              <w:rPr>
                <w:lang w:val="sq-AL"/>
              </w:rPr>
            </w:pPr>
            <w:r w:rsidRPr="00961376">
              <w:rPr>
                <w:lang w:val="sq-AL"/>
              </w:rPr>
              <w:t>7. Në rast largimi të personit nga komuniteti, punonjësi social i ZRSHSSH</w:t>
            </w:r>
            <w:r w:rsidR="007A467E" w:rsidRPr="00961376">
              <w:rPr>
                <w:lang w:val="sq-AL"/>
              </w:rPr>
              <w:t>-së</w:t>
            </w:r>
            <w:r w:rsidRPr="00961376">
              <w:rPr>
                <w:lang w:val="sq-AL"/>
              </w:rPr>
              <w:t xml:space="preserve"> njofton menjëherë AP-në (</w:t>
            </w:r>
            <w:r w:rsidR="006C44AD" w:rsidRPr="00961376">
              <w:rPr>
                <w:lang w:val="sq-AL"/>
              </w:rPr>
              <w:t>aneksi</w:t>
            </w:r>
            <w:r w:rsidRPr="00961376">
              <w:rPr>
                <w:lang w:val="sq-AL"/>
              </w:rPr>
              <w:t xml:space="preserve"> 9.14) </w:t>
            </w:r>
          </w:p>
        </w:tc>
      </w:tr>
    </w:tbl>
    <w:p w:rsidR="003D31FD" w:rsidRPr="00961376" w:rsidRDefault="003D31FD" w:rsidP="008F27FA">
      <w:pPr>
        <w:pStyle w:val="Paragrafi"/>
        <w:ind w:firstLine="0"/>
        <w:rPr>
          <w:lang w:val="sq-AL"/>
        </w:rPr>
      </w:pPr>
      <w:bookmarkStart w:id="46" w:name="_Toc297889740"/>
    </w:p>
    <w:p w:rsidR="003B79CC" w:rsidRPr="00961376" w:rsidRDefault="003B79CC" w:rsidP="003B79CC">
      <w:pPr>
        <w:pStyle w:val="Paragrafi"/>
        <w:ind w:firstLine="0"/>
        <w:rPr>
          <w:lang w:val="sq-AL"/>
        </w:rPr>
      </w:pPr>
    </w:p>
    <w:p w:rsidR="003B79CC" w:rsidRPr="00961376" w:rsidRDefault="003B79CC" w:rsidP="003B79CC">
      <w:pPr>
        <w:pStyle w:val="Paragrafi"/>
        <w:ind w:firstLine="0"/>
        <w:jc w:val="center"/>
        <w:rPr>
          <w:lang w:val="sq-AL"/>
        </w:rPr>
      </w:pPr>
      <w:r w:rsidRPr="00961376">
        <w:rPr>
          <w:lang w:val="sq-AL"/>
        </w:rPr>
        <w:t>9. ANEKSE</w:t>
      </w:r>
    </w:p>
    <w:p w:rsidR="00D837B0" w:rsidRDefault="00D837B0" w:rsidP="003B79CC">
      <w:pPr>
        <w:pStyle w:val="Tabele"/>
        <w:jc w:val="center"/>
        <w:rPr>
          <w:lang w:val="sq-AL"/>
        </w:rPr>
      </w:pPr>
    </w:p>
    <w:p w:rsidR="003B79CC" w:rsidRPr="00961376" w:rsidRDefault="003B79CC" w:rsidP="003B79CC">
      <w:pPr>
        <w:pStyle w:val="Tabele"/>
        <w:jc w:val="center"/>
        <w:rPr>
          <w:lang w:val="sq-AL"/>
        </w:rPr>
      </w:pPr>
      <w:r w:rsidRPr="00961376">
        <w:rPr>
          <w:lang w:val="sq-AL"/>
        </w:rPr>
        <w:t>ANEKSI 9.1</w:t>
      </w:r>
    </w:p>
    <w:p w:rsidR="003B79CC" w:rsidRPr="00961376" w:rsidRDefault="003B79CC" w:rsidP="003B79CC">
      <w:pPr>
        <w:pStyle w:val="Tabele"/>
        <w:jc w:val="center"/>
        <w:rPr>
          <w:lang w:val="sq-AL"/>
        </w:rPr>
      </w:pPr>
      <w:r w:rsidRPr="00961376">
        <w:rPr>
          <w:lang w:val="sq-AL"/>
        </w:rPr>
        <w:t>DEKLARATË E KONFIDENCIALITETIT</w:t>
      </w:r>
    </w:p>
    <w:p w:rsidR="003B79CC" w:rsidRPr="00961376" w:rsidRDefault="003B79CC" w:rsidP="00F8366C">
      <w:pPr>
        <w:pStyle w:val="Tabele"/>
        <w:jc w:val="center"/>
        <w:rPr>
          <w:lang w:val="sq-AL"/>
        </w:rPr>
      </w:pPr>
      <w:r w:rsidRPr="00961376">
        <w:rPr>
          <w:lang w:val="sq-AL"/>
        </w:rPr>
        <w:t>(Për përkthyesit)</w:t>
      </w:r>
    </w:p>
    <w:p w:rsidR="003B79CC" w:rsidRPr="00961376" w:rsidRDefault="003B79CC" w:rsidP="003B79CC">
      <w:pPr>
        <w:pStyle w:val="Tabele"/>
        <w:rPr>
          <w:lang w:val="sq-AL"/>
        </w:rPr>
      </w:pPr>
      <w:r w:rsidRPr="00961376">
        <w:rPr>
          <w:lang w:val="sq-AL"/>
        </w:rPr>
        <w:t>Un</w:t>
      </w:r>
      <w:r w:rsidR="00043189" w:rsidRPr="00961376">
        <w:rPr>
          <w:lang w:val="sq-AL"/>
        </w:rPr>
        <w:t>ë i nënshkruari/e nënshkruara (emri, m</w:t>
      </w:r>
      <w:r w:rsidRPr="00961376">
        <w:rPr>
          <w:lang w:val="sq-AL"/>
        </w:rPr>
        <w:t>biemri) ......................................................., me dokument identifikimi ..................................., përkthyes/e i/e gjuhës ............................... me numër licence ......</w:t>
      </w:r>
      <w:r w:rsidR="00EA20B0">
        <w:rPr>
          <w:lang w:val="sq-AL"/>
        </w:rPr>
        <w:t>........................</w:t>
      </w:r>
      <w:r w:rsidRPr="00961376">
        <w:rPr>
          <w:lang w:val="sq-AL"/>
        </w:rPr>
        <w:t xml:space="preserve">, marr përsipër të përkthej me korrektësi dhe paanësi, me gojë dhe me shkrim, komunikimin mes të intervistuarit ................. dhe </w:t>
      </w:r>
      <w:r w:rsidR="00EA20B0">
        <w:rPr>
          <w:lang w:val="sq-AL"/>
        </w:rPr>
        <w:t>intervistuesve, ..............</w:t>
      </w:r>
    </w:p>
    <w:p w:rsidR="003B79CC" w:rsidRPr="00961376" w:rsidRDefault="00811DB5" w:rsidP="003B79CC">
      <w:pPr>
        <w:pStyle w:val="Tabele"/>
        <w:rPr>
          <w:lang w:val="sq-AL"/>
        </w:rPr>
      </w:pPr>
      <w:r>
        <w:rPr>
          <w:lang w:val="sq-AL"/>
        </w:rPr>
        <w:t>.......... përkatësisht punonjës të ..................................................................................</w:t>
      </w:r>
    </w:p>
    <w:p w:rsidR="003B79CC" w:rsidRPr="00961376" w:rsidRDefault="003B79CC" w:rsidP="003B79CC">
      <w:pPr>
        <w:pStyle w:val="Tabele"/>
        <w:rPr>
          <w:lang w:val="sq-AL"/>
        </w:rPr>
      </w:pPr>
      <w:r w:rsidRPr="00961376">
        <w:rPr>
          <w:lang w:val="sq-AL"/>
        </w:rPr>
        <w:t xml:space="preserve">Me përgjegjësinë time deklaroj që në përputhje me detyrimet e vëna në përputhje me ligjin nr.9887, datë 10.3.2008 “Për mbrojtjen e të dhënave personale” nuk do të përhap në asnjë lloj forme informacionin për të cilin vihem në dijeni gjatë kryerjes së këtij shërbimi. </w:t>
      </w:r>
    </w:p>
    <w:p w:rsidR="003B79CC" w:rsidRPr="00961376" w:rsidRDefault="00033A4A" w:rsidP="003B79CC">
      <w:pPr>
        <w:pStyle w:val="Tabele"/>
        <w:rPr>
          <w:lang w:val="sq-AL"/>
        </w:rPr>
      </w:pPr>
      <w:r>
        <w:rPr>
          <w:lang w:val="sq-AL"/>
        </w:rPr>
        <w:t xml:space="preserve">Emri, </w:t>
      </w:r>
      <w:r w:rsidR="00537E56" w:rsidRPr="00961376">
        <w:rPr>
          <w:lang w:val="sq-AL"/>
        </w:rPr>
        <w:t>mbiemri dhe f</w:t>
      </w:r>
      <w:r w:rsidR="003B79CC" w:rsidRPr="00961376">
        <w:rPr>
          <w:lang w:val="sq-AL"/>
        </w:rPr>
        <w:t xml:space="preserve">irma </w:t>
      </w:r>
    </w:p>
    <w:p w:rsidR="003B79CC" w:rsidRPr="00961376" w:rsidRDefault="003B79CC" w:rsidP="003B79CC">
      <w:pPr>
        <w:rPr>
          <w:lang w:val="sq-AL"/>
        </w:rPr>
      </w:pPr>
      <w:r w:rsidRPr="00961376">
        <w:rPr>
          <w:lang w:val="sq-AL"/>
        </w:rPr>
        <w:t>Data ......................................................</w:t>
      </w:r>
    </w:p>
    <w:p w:rsidR="003B79CC" w:rsidRPr="00961376" w:rsidRDefault="003B79CC" w:rsidP="003B79CC">
      <w:pPr>
        <w:rPr>
          <w:lang w:val="sq-AL"/>
        </w:rPr>
      </w:pPr>
    </w:p>
    <w:p w:rsidR="003B79CC" w:rsidRPr="00961376" w:rsidRDefault="003B79CC" w:rsidP="003B79CC">
      <w:pPr>
        <w:rPr>
          <w:lang w:val="sq-AL"/>
        </w:rPr>
      </w:pPr>
    </w:p>
    <w:p w:rsidR="00366EF6" w:rsidRDefault="00366EF6" w:rsidP="003B79CC">
      <w:pPr>
        <w:rPr>
          <w:lang w:val="sq-AL"/>
        </w:rPr>
      </w:pPr>
    </w:p>
    <w:p w:rsidR="00EA20B0" w:rsidRPr="00961376" w:rsidRDefault="00EA20B0" w:rsidP="003B79CC">
      <w:pPr>
        <w:rPr>
          <w:lang w:val="sq-AL"/>
        </w:rPr>
      </w:pPr>
    </w:p>
    <w:p w:rsidR="003B79CC" w:rsidRPr="00961376" w:rsidRDefault="003B79CC" w:rsidP="003B79CC">
      <w:pPr>
        <w:pStyle w:val="TitulliTitull"/>
        <w:rPr>
          <w:lang w:val="sq-AL"/>
        </w:rPr>
      </w:pPr>
      <w:r w:rsidRPr="00961376">
        <w:rPr>
          <w:lang w:val="sq-AL"/>
        </w:rPr>
        <w:lastRenderedPageBreak/>
        <w:t>ANEKSI 9.2</w:t>
      </w:r>
    </w:p>
    <w:p w:rsidR="003B79CC" w:rsidRPr="00961376" w:rsidRDefault="003B79CC" w:rsidP="003B79CC">
      <w:pPr>
        <w:pStyle w:val="TitulliTitull"/>
        <w:rPr>
          <w:lang w:val="sq-AL"/>
        </w:rPr>
      </w:pPr>
      <w:r w:rsidRPr="00961376">
        <w:rPr>
          <w:lang w:val="sq-AL"/>
        </w:rPr>
        <w:t>LEJE E INFORMUAR PËR INTERVISTË FORMALE</w:t>
      </w:r>
    </w:p>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 xml:space="preserve">Unë ………………………………………………, jam informuar për qëllimet e intervistimit formal për vlerësimin e situatës dhe adresimin drejt të nevojave të mia, dhe pranoj me vullnet të lirë që të intervistohem sot më datë …………………. </w:t>
      </w:r>
    </w:p>
    <w:p w:rsidR="003B79CC" w:rsidRPr="00961376" w:rsidRDefault="003B79CC" w:rsidP="003B79CC">
      <w:pPr>
        <w:pStyle w:val="Paragrafi"/>
        <w:rPr>
          <w:lang w:val="sq-AL"/>
        </w:rPr>
      </w:pPr>
      <w:r w:rsidRPr="00961376">
        <w:rPr>
          <w:lang w:val="sq-AL"/>
        </w:rPr>
        <w:t>Unë jam informuar dhe pranoj që, nëse ka nevojë për sqarime të informacionit të dhënë nëpërmjet intervistës, intervistuesit mund të më kontaktojnë drejtpërdrejt ose të mbledhin informacion apo dokumentacion shtesë që e gjykojnë të nevojshëm për të vlerësuar çdo rrezik që më kanoset dhe plotësuar nevojat e mia për ndihmë e mbrojtje sipas ligjit.</w:t>
      </w:r>
    </w:p>
    <w:p w:rsidR="003B79CC" w:rsidRPr="00961376" w:rsidRDefault="003B79CC" w:rsidP="003B79CC">
      <w:pPr>
        <w:pStyle w:val="Paragrafi"/>
        <w:rPr>
          <w:lang w:val="sq-AL"/>
        </w:rPr>
      </w:pPr>
      <w:r w:rsidRPr="00961376">
        <w:rPr>
          <w:lang w:val="sq-AL"/>
        </w:rPr>
        <w:t>Unë jam informuar nga intervistuesit dhe bie dakord që të dhënat e mbledhura gjatë intervistës të ndahen me organizatat apo institucionet që n</w:t>
      </w:r>
      <w:r w:rsidR="0031291F" w:rsidRPr="00961376">
        <w:rPr>
          <w:lang w:val="sq-AL"/>
        </w:rPr>
        <w:t>dihmojnë në përputhje me ligjin</w:t>
      </w:r>
      <w:r w:rsidRPr="00961376">
        <w:rPr>
          <w:lang w:val="sq-AL"/>
        </w:rPr>
        <w:t>.</w:t>
      </w:r>
    </w:p>
    <w:p w:rsidR="003B79CC" w:rsidRPr="00961376" w:rsidRDefault="003B79CC" w:rsidP="003B79CC">
      <w:pPr>
        <w:pStyle w:val="Paragrafi"/>
        <w:rPr>
          <w:lang w:val="sq-AL"/>
        </w:rPr>
      </w:pPr>
      <w:r w:rsidRPr="00961376">
        <w:rPr>
          <w:lang w:val="sq-AL"/>
        </w:rPr>
        <w:t xml:space="preserve">Jam informuar, gjithashtu, nga intervistuesit dhe bie dakord që të dhëna të papersonalizuara (që nuk zbulojnë identitetin tim) të mbledhura gjatë intervistës, të ndahen me struktura të zbatimit të ligjit me qëllim që të ndihmohen viktima të tjera që janë ende nën shfrytëzimin e kontrollin e trafikantëve, dhe për të parandaluar shfrytëzimin e viktimave të mundshme. </w:t>
      </w:r>
    </w:p>
    <w:p w:rsidR="003B79CC" w:rsidRPr="00961376" w:rsidRDefault="003B79CC" w:rsidP="003B79CC">
      <w:pPr>
        <w:pStyle w:val="Paragrafi"/>
        <w:rPr>
          <w:lang w:val="sq-AL"/>
        </w:rPr>
      </w:pPr>
      <w:r w:rsidRPr="00961376">
        <w:rPr>
          <w:lang w:val="sq-AL"/>
        </w:rPr>
        <w:t xml:space="preserve">Jam informuar, gjithashtu, nga intervistuesit dhe bie dakord që të dhëna të papersonalizuara (që nuk zbulojnë identitetin tim), të mbledhura gjatë intervistës të ruhen e të përdoren në përputhje me ligjin, për qëllime të studimeve që kontribuojnë në luftën kundër shfrytëzimit e trafikimit të personave. </w:t>
      </w:r>
    </w:p>
    <w:p w:rsidR="003B79CC" w:rsidRPr="00961376" w:rsidRDefault="003B79CC" w:rsidP="003B79CC">
      <w:pPr>
        <w:pStyle w:val="Paragrafi"/>
        <w:rPr>
          <w:lang w:val="sq-AL"/>
        </w:rPr>
      </w:pPr>
      <w:r w:rsidRPr="00961376">
        <w:rPr>
          <w:lang w:val="sq-AL"/>
        </w:rPr>
        <w:t>Emri,</w:t>
      </w:r>
      <w:r w:rsidR="0031291F" w:rsidRPr="00961376">
        <w:rPr>
          <w:lang w:val="sq-AL"/>
        </w:rPr>
        <w:t xml:space="preserve"> </w:t>
      </w:r>
      <w:r w:rsidRPr="00961376">
        <w:rPr>
          <w:lang w:val="sq-AL"/>
        </w:rPr>
        <w:t>mbiemri dhe firma e të intervistuarit ………………………………………………..</w:t>
      </w:r>
    </w:p>
    <w:p w:rsidR="003B79CC" w:rsidRPr="00961376" w:rsidRDefault="003B79CC" w:rsidP="003B79CC">
      <w:pPr>
        <w:pStyle w:val="Paragrafi"/>
        <w:rPr>
          <w:lang w:val="sq-AL"/>
        </w:rPr>
      </w:pPr>
      <w:r w:rsidRPr="00961376">
        <w:rPr>
          <w:lang w:val="sq-AL"/>
        </w:rPr>
        <w:t>Data …………………………………………….</w:t>
      </w:r>
    </w:p>
    <w:p w:rsidR="003B79CC" w:rsidRPr="00961376" w:rsidRDefault="003B79CC" w:rsidP="003B79CC">
      <w:pPr>
        <w:pStyle w:val="Paragrafi"/>
        <w:rPr>
          <w:lang w:val="sq-AL"/>
        </w:rPr>
      </w:pPr>
      <w:r w:rsidRPr="00961376">
        <w:rPr>
          <w:lang w:val="sq-AL"/>
        </w:rPr>
        <w:t xml:space="preserve">Emri, mbiemri dhe firma e kujdestarit të të intervistuarit (nëse i/e mitur) </w:t>
      </w:r>
    </w:p>
    <w:p w:rsidR="003B79CC" w:rsidRPr="00961376" w:rsidRDefault="003B79CC" w:rsidP="003B79CC">
      <w:pPr>
        <w:pStyle w:val="Paragrafi"/>
        <w:rPr>
          <w:lang w:val="sq-AL"/>
        </w:rPr>
      </w:pPr>
      <w:r w:rsidRPr="00961376">
        <w:rPr>
          <w:lang w:val="sq-AL"/>
        </w:rPr>
        <w:t>..................................................................................................................</w:t>
      </w:r>
    </w:p>
    <w:p w:rsidR="003B79CC" w:rsidRPr="00961376" w:rsidRDefault="003B79CC" w:rsidP="003B79CC">
      <w:pPr>
        <w:pStyle w:val="Paragrafi"/>
        <w:rPr>
          <w:lang w:val="sq-AL"/>
        </w:rPr>
      </w:pPr>
      <w:r w:rsidRPr="00961376">
        <w:rPr>
          <w:lang w:val="sq-AL"/>
        </w:rPr>
        <w:t>Data ...................................................................................</w:t>
      </w:r>
    </w:p>
    <w:p w:rsidR="003B79CC" w:rsidRPr="00961376" w:rsidRDefault="003B79CC" w:rsidP="003B79CC">
      <w:pPr>
        <w:pStyle w:val="Paragrafi"/>
        <w:rPr>
          <w:lang w:val="sq-AL"/>
        </w:rPr>
      </w:pPr>
      <w:r w:rsidRPr="00961376">
        <w:rPr>
          <w:lang w:val="sq-AL"/>
        </w:rPr>
        <w:t>Emri</w:t>
      </w:r>
      <w:r w:rsidR="00033A4A">
        <w:rPr>
          <w:lang w:val="sq-AL"/>
        </w:rPr>
        <w:t xml:space="preserve">, </w:t>
      </w:r>
      <w:r w:rsidRPr="00961376">
        <w:rPr>
          <w:lang w:val="sq-AL"/>
        </w:rPr>
        <w:t>mbiemri dhe firma e përkthyesit që ka përkthye</w:t>
      </w:r>
      <w:r w:rsidR="00033A4A">
        <w:rPr>
          <w:lang w:val="sq-AL"/>
        </w:rPr>
        <w:t>r lejen nëse ka: ……………………….</w:t>
      </w:r>
    </w:p>
    <w:p w:rsidR="003B79CC" w:rsidRPr="00961376" w:rsidRDefault="003B79CC" w:rsidP="003415E2">
      <w:pPr>
        <w:ind w:firstLine="720"/>
        <w:rPr>
          <w:rFonts w:ascii="CG Times" w:hAnsi="CG Times"/>
          <w:sz w:val="22"/>
          <w:szCs w:val="22"/>
          <w:lang w:val="sq-AL"/>
        </w:rPr>
      </w:pPr>
      <w:r w:rsidRPr="00961376">
        <w:rPr>
          <w:rFonts w:ascii="CG Times" w:hAnsi="CG Times"/>
          <w:sz w:val="22"/>
          <w:szCs w:val="22"/>
          <w:lang w:val="sq-AL"/>
        </w:rPr>
        <w:t>Gjuha në të cilën është komunikuar ...........................................................</w:t>
      </w:r>
    </w:p>
    <w:p w:rsidR="003B79CC" w:rsidRPr="00961376" w:rsidRDefault="003B79CC" w:rsidP="003B79CC">
      <w:pPr>
        <w:pStyle w:val="Paragrafi"/>
        <w:ind w:firstLine="0"/>
        <w:jc w:val="left"/>
        <w:rPr>
          <w:szCs w:val="22"/>
          <w:lang w:val="sq-AL"/>
        </w:rPr>
      </w:pPr>
    </w:p>
    <w:p w:rsidR="003B79CC" w:rsidRPr="00961376" w:rsidRDefault="003B79CC" w:rsidP="000047A9">
      <w:pPr>
        <w:pStyle w:val="TitulliTitull"/>
        <w:rPr>
          <w:lang w:val="sq-AL"/>
        </w:rPr>
      </w:pPr>
      <w:r w:rsidRPr="00961376">
        <w:rPr>
          <w:lang w:val="sq-AL"/>
        </w:rPr>
        <w:t>ANEKSI 9.3</w:t>
      </w:r>
    </w:p>
    <w:p w:rsidR="003B79CC" w:rsidRPr="00961376" w:rsidRDefault="003B79CC" w:rsidP="000047A9">
      <w:pPr>
        <w:pStyle w:val="TitulliTitull"/>
        <w:rPr>
          <w:lang w:val="sq-AL"/>
        </w:rPr>
      </w:pPr>
      <w:r w:rsidRPr="00961376">
        <w:rPr>
          <w:lang w:val="sq-AL"/>
        </w:rPr>
        <w:t>FORMAT I INTERVISTËS FORMALE PËR TË MITUR</w:t>
      </w:r>
    </w:p>
    <w:p w:rsidR="003B79CC" w:rsidRPr="00961376" w:rsidRDefault="003B79CC" w:rsidP="003B79CC">
      <w:pPr>
        <w:pStyle w:val="Paragrafi"/>
        <w:jc w:val="left"/>
        <w:rPr>
          <w:lang w:val="sq-AL"/>
        </w:rPr>
      </w:pPr>
    </w:p>
    <w:p w:rsidR="003B79CC" w:rsidRPr="00961376" w:rsidRDefault="0031291F" w:rsidP="003B79CC">
      <w:pPr>
        <w:pStyle w:val="Paragrafi"/>
        <w:jc w:val="left"/>
        <w:rPr>
          <w:lang w:val="sq-AL"/>
        </w:rPr>
      </w:pPr>
      <w:r w:rsidRPr="00961376">
        <w:rPr>
          <w:lang w:val="sq-AL"/>
        </w:rPr>
        <w:t>Veprime para intervistës</w:t>
      </w:r>
      <w:r w:rsidR="003B79CC" w:rsidRPr="00961376">
        <w:rPr>
          <w:lang w:val="sq-AL"/>
        </w:rPr>
        <w:t xml:space="preserve"> </w:t>
      </w:r>
    </w:p>
    <w:p w:rsidR="003B79CC" w:rsidRPr="00961376" w:rsidRDefault="003B79CC" w:rsidP="003B79CC">
      <w:pPr>
        <w:pStyle w:val="Paragrafi"/>
        <w:jc w:val="left"/>
        <w:rPr>
          <w:lang w:val="sq-AL"/>
        </w:rPr>
      </w:pPr>
      <w:r w:rsidRPr="00961376">
        <w:rPr>
          <w:lang w:val="sq-AL"/>
        </w:rPr>
        <w:t>1. Intervistuesit i prezantohen të miturit/të miturës (dhe prindit/kujdestarit) dhe i tregojnë vendin/zyrën ku do të zhvillohet intervista.</w:t>
      </w:r>
    </w:p>
    <w:p w:rsidR="003B79CC" w:rsidRPr="00961376" w:rsidRDefault="003B79CC" w:rsidP="003B79CC">
      <w:pPr>
        <w:pStyle w:val="Paragrafi"/>
        <w:jc w:val="left"/>
        <w:rPr>
          <w:lang w:val="sq-AL"/>
        </w:rPr>
      </w:pPr>
      <w:r w:rsidRPr="00961376">
        <w:rPr>
          <w:lang w:val="sq-AL"/>
        </w:rPr>
        <w:t xml:space="preserve">2. Intervistuesit komunikojnë me të miturin/të miturën për gjëra të thjeshta për të vendosur komunikim të mirë dhe për të kuptuar mënyrën se si komunikon i mituri/e mitura. </w:t>
      </w:r>
    </w:p>
    <w:p w:rsidR="003B79CC" w:rsidRPr="00961376" w:rsidRDefault="003B79CC" w:rsidP="003B79CC">
      <w:pPr>
        <w:pStyle w:val="Paragrafi"/>
        <w:jc w:val="left"/>
        <w:rPr>
          <w:lang w:val="sq-AL"/>
        </w:rPr>
      </w:pPr>
      <w:r w:rsidRPr="00961376">
        <w:rPr>
          <w:lang w:val="sq-AL"/>
        </w:rPr>
        <w:t xml:space="preserve">3. Intervistuesit i shpjegojnë të miturit/të miturës qëllimet për të cilat bëhet intervista dhe e pyesin se si ndjehet ai/ajo për këtë intervistë, në lidhje me personat që do të jenë të pranishëm, dhe në lidhje me vendin ku do të zhvillohet intervista. </w:t>
      </w:r>
    </w:p>
    <w:p w:rsidR="003B79CC" w:rsidRPr="00961376" w:rsidRDefault="003B79CC" w:rsidP="003B79CC">
      <w:pPr>
        <w:pStyle w:val="Paragrafi"/>
        <w:jc w:val="left"/>
        <w:rPr>
          <w:lang w:val="sq-AL"/>
        </w:rPr>
      </w:pPr>
      <w:r w:rsidRPr="00961376">
        <w:rPr>
          <w:lang w:val="sq-AL"/>
        </w:rPr>
        <w:t xml:space="preserve">4. Intervistuesit i shpjegojnë të miturit/të miturës rëndësinë që ka që ai/ajo të thotë të vërtetën dhe që mund ta ndërpresë intervistën në çdo kohë. </w:t>
      </w:r>
    </w:p>
    <w:p w:rsidR="003B79CC" w:rsidRPr="00961376" w:rsidRDefault="003B79CC" w:rsidP="003B79CC">
      <w:pPr>
        <w:pStyle w:val="Paragrafi"/>
        <w:jc w:val="left"/>
        <w:rPr>
          <w:lang w:val="sq-AL"/>
        </w:rPr>
      </w:pPr>
      <w:r w:rsidRPr="00961376">
        <w:rPr>
          <w:lang w:val="sq-AL"/>
        </w:rPr>
        <w:t>5. Intervistuesit i kërkojnë përkthyesit të dalë jashtë dhe pyetet i mituri/e mitura dhe prindi/kujdestari si ndjehen me përkthyesin.</w:t>
      </w:r>
    </w:p>
    <w:p w:rsidR="003B79CC" w:rsidRPr="00961376" w:rsidRDefault="003B79CC" w:rsidP="003B79CC">
      <w:pPr>
        <w:pStyle w:val="Paragrafi"/>
        <w:jc w:val="left"/>
        <w:rPr>
          <w:lang w:val="sq-AL"/>
        </w:rPr>
      </w:pPr>
      <w:r w:rsidRPr="00961376">
        <w:rPr>
          <w:lang w:val="sq-AL"/>
        </w:rPr>
        <w:t xml:space="preserve">6. Intervistuesit i shpjegojnë të miturit/të miturës qëllimin e lejes së informuar dhe kërkojnë leje për të filluar intervistën. </w:t>
      </w:r>
    </w:p>
    <w:p w:rsidR="003B79CC" w:rsidRPr="00961376" w:rsidRDefault="00C1794B" w:rsidP="003B79CC">
      <w:pPr>
        <w:pStyle w:val="Paragrafi"/>
        <w:jc w:val="left"/>
        <w:rPr>
          <w:lang w:val="sq-AL"/>
        </w:rPr>
      </w:pPr>
      <w:r w:rsidRPr="00961376">
        <w:rPr>
          <w:lang w:val="sq-AL"/>
        </w:rPr>
        <w:t>Zhvillimi i intervistës</w:t>
      </w:r>
    </w:p>
    <w:p w:rsidR="003B79CC" w:rsidRPr="00961376" w:rsidRDefault="003B79CC" w:rsidP="003B79CC">
      <w:pPr>
        <w:pStyle w:val="Paragrafi"/>
        <w:jc w:val="left"/>
        <w:rPr>
          <w:lang w:val="sq-AL"/>
        </w:rPr>
      </w:pPr>
      <w:r w:rsidRPr="00961376">
        <w:rPr>
          <w:lang w:val="sq-AL"/>
        </w:rPr>
        <w:t xml:space="preserve">1. Drejtohet biseda drejt shkollimit të të miturit/të miturës </w:t>
      </w:r>
    </w:p>
    <w:p w:rsidR="003B79CC" w:rsidRPr="00961376" w:rsidRDefault="003B79CC" w:rsidP="003B79CC">
      <w:pPr>
        <w:pStyle w:val="Paragrafi"/>
        <w:jc w:val="left"/>
        <w:rPr>
          <w:lang w:val="sq-AL"/>
        </w:rPr>
      </w:pPr>
      <w:r w:rsidRPr="00961376">
        <w:rPr>
          <w:lang w:val="sq-AL"/>
        </w:rPr>
        <w:t>A po ndjek</w:t>
      </w:r>
      <w:r w:rsidR="00C1794B" w:rsidRPr="00961376">
        <w:rPr>
          <w:lang w:val="sq-AL"/>
        </w:rPr>
        <w:t xml:space="preserve"> i mituri/e mitura shkollën?</w:t>
      </w:r>
      <w:r w:rsidR="00C1794B" w:rsidRPr="00961376">
        <w:rPr>
          <w:lang w:val="sq-AL"/>
        </w:rPr>
        <w:tab/>
        <w:t>Po</w:t>
      </w:r>
      <w:r w:rsidR="00C1794B" w:rsidRPr="00961376">
        <w:rPr>
          <w:lang w:val="sq-AL"/>
        </w:rPr>
        <w:tab/>
        <w:t>Jo</w:t>
      </w:r>
    </w:p>
    <w:p w:rsidR="00C1794B" w:rsidRPr="00961376" w:rsidRDefault="003B79CC" w:rsidP="003B79CC">
      <w:pPr>
        <w:pStyle w:val="Paragrafi"/>
        <w:jc w:val="left"/>
        <w:rPr>
          <w:lang w:val="sq-AL"/>
        </w:rPr>
      </w:pPr>
      <w:r w:rsidRPr="00961376">
        <w:rPr>
          <w:lang w:val="sq-AL"/>
        </w:rPr>
        <w:t>Nëse po:</w:t>
      </w:r>
      <w:r w:rsidR="00033A4A">
        <w:rPr>
          <w:lang w:val="sq-AL"/>
        </w:rPr>
        <w:tab/>
      </w:r>
      <w:r w:rsidRPr="00961376">
        <w:rPr>
          <w:lang w:val="sq-AL"/>
        </w:rPr>
        <w:t xml:space="preserve">Emri i shkollës         </w:t>
      </w:r>
    </w:p>
    <w:p w:rsidR="003B79CC" w:rsidRPr="00961376" w:rsidRDefault="003B79CC" w:rsidP="00033A4A">
      <w:pPr>
        <w:pStyle w:val="Paragrafi"/>
        <w:ind w:left="1440"/>
        <w:jc w:val="left"/>
        <w:rPr>
          <w:lang w:val="sq-AL"/>
        </w:rPr>
      </w:pPr>
      <w:r w:rsidRPr="00961376">
        <w:rPr>
          <w:lang w:val="sq-AL"/>
        </w:rPr>
        <w:t>Adresa e shkollës</w:t>
      </w:r>
    </w:p>
    <w:p w:rsidR="003B79CC" w:rsidRPr="00961376" w:rsidRDefault="003B79CC" w:rsidP="003B79CC">
      <w:pPr>
        <w:pStyle w:val="Paragrafi"/>
        <w:jc w:val="left"/>
        <w:rPr>
          <w:lang w:val="sq-AL"/>
        </w:rPr>
      </w:pPr>
      <w:r w:rsidRPr="00961376">
        <w:rPr>
          <w:lang w:val="sq-AL"/>
        </w:rPr>
        <w:t>Emri i mësuesit kujdestar:</w:t>
      </w:r>
    </w:p>
    <w:p w:rsidR="003B79CC" w:rsidRPr="00961376" w:rsidRDefault="003B79CC" w:rsidP="003B79CC">
      <w:pPr>
        <w:pStyle w:val="Paragrafi"/>
        <w:jc w:val="left"/>
        <w:rPr>
          <w:lang w:val="sq-AL"/>
        </w:rPr>
      </w:pPr>
      <w:r w:rsidRPr="00961376">
        <w:rPr>
          <w:lang w:val="sq-AL"/>
        </w:rPr>
        <w:t xml:space="preserve">Sadisfaksioni dhe/ose shqetësime që ka i mituri/e mitura në lidhje me shkollën </w:t>
      </w:r>
    </w:p>
    <w:p w:rsidR="003B79CC" w:rsidRPr="00961376" w:rsidRDefault="003B79CC" w:rsidP="003B79CC">
      <w:pPr>
        <w:pStyle w:val="Paragrafi"/>
        <w:jc w:val="left"/>
        <w:rPr>
          <w:lang w:val="sq-AL"/>
        </w:rPr>
      </w:pPr>
      <w:r w:rsidRPr="00961376">
        <w:rPr>
          <w:lang w:val="sq-AL"/>
        </w:rPr>
        <w:t xml:space="preserve">Nëse jo: Arsyet se pse i mituri/e mitura nuk shkon në shkollë </w:t>
      </w:r>
    </w:p>
    <w:p w:rsidR="003B79CC" w:rsidRPr="00961376" w:rsidRDefault="003B79CC" w:rsidP="003B79CC">
      <w:pPr>
        <w:pStyle w:val="Paragrafi"/>
        <w:jc w:val="left"/>
        <w:rPr>
          <w:lang w:val="sq-AL"/>
        </w:rPr>
      </w:pPr>
      <w:r w:rsidRPr="00961376">
        <w:rPr>
          <w:lang w:val="sq-AL"/>
        </w:rPr>
        <w:lastRenderedPageBreak/>
        <w:t>2. Drejtohet biseda nga të ardhurat nga të cilat jeton/ka jetuar ose do të jetojë i mituri/e mitura për të evidentuar nëse ka pasur/ka/apo do të ketë shfrytëzim të të miturit/të miturës</w:t>
      </w:r>
    </w:p>
    <w:p w:rsidR="003B79CC" w:rsidRPr="00961376" w:rsidRDefault="003B79CC" w:rsidP="003B79CC">
      <w:pPr>
        <w:pStyle w:val="Paragrafi"/>
        <w:jc w:val="left"/>
        <w:rPr>
          <w:lang w:val="sq-AL"/>
        </w:rPr>
      </w:pPr>
      <w:r w:rsidRPr="00961376">
        <w:rPr>
          <w:lang w:val="sq-AL"/>
        </w:rPr>
        <w:t xml:space="preserve">Nga familja </w:t>
      </w:r>
    </w:p>
    <w:p w:rsidR="003B79CC" w:rsidRPr="00961376" w:rsidRDefault="003B79CC" w:rsidP="003B79CC">
      <w:pPr>
        <w:pStyle w:val="Paragrafi"/>
        <w:jc w:val="left"/>
        <w:rPr>
          <w:lang w:val="sq-AL"/>
        </w:rPr>
      </w:pPr>
      <w:r w:rsidRPr="00961376">
        <w:rPr>
          <w:lang w:val="sq-AL"/>
        </w:rPr>
        <w:t xml:space="preserve">Nëse nga familja: </w:t>
      </w:r>
    </w:p>
    <w:p w:rsidR="003B79CC" w:rsidRPr="00961376" w:rsidRDefault="003B79CC" w:rsidP="003B79CC">
      <w:pPr>
        <w:pStyle w:val="Paragrafi"/>
        <w:jc w:val="left"/>
        <w:rPr>
          <w:lang w:val="sq-AL"/>
        </w:rPr>
      </w:pPr>
      <w:r w:rsidRPr="00961376">
        <w:rPr>
          <w:lang w:val="sq-AL"/>
        </w:rPr>
        <w:t xml:space="preserve">Punësimi i babait, nënës, pjesëtarëve të tjerë të familjes: </w:t>
      </w:r>
    </w:p>
    <w:p w:rsidR="003B79CC" w:rsidRPr="00961376" w:rsidRDefault="003B79CC" w:rsidP="003B79CC">
      <w:pPr>
        <w:pStyle w:val="Paragrafi"/>
        <w:jc w:val="left"/>
        <w:rPr>
          <w:lang w:val="sq-AL"/>
        </w:rPr>
      </w:pPr>
      <w:r w:rsidRPr="00961376">
        <w:rPr>
          <w:lang w:val="sq-AL"/>
        </w:rPr>
        <w:t>Nga puna e të miturit/të miturës</w:t>
      </w:r>
    </w:p>
    <w:p w:rsidR="003B79CC" w:rsidRPr="00961376" w:rsidRDefault="003B79CC" w:rsidP="003B79CC">
      <w:pPr>
        <w:pStyle w:val="Paragrafi"/>
        <w:jc w:val="left"/>
        <w:rPr>
          <w:lang w:val="sq-AL"/>
        </w:rPr>
      </w:pPr>
      <w:r w:rsidRPr="00961376">
        <w:rPr>
          <w:lang w:val="sq-AL"/>
        </w:rPr>
        <w:t xml:space="preserve">Nëse nga puna: </w:t>
      </w:r>
    </w:p>
    <w:p w:rsidR="003B79CC" w:rsidRPr="00961376" w:rsidRDefault="003B79CC" w:rsidP="003B79CC">
      <w:pPr>
        <w:pStyle w:val="Paragrafi"/>
        <w:jc w:val="left"/>
        <w:rPr>
          <w:lang w:val="sq-AL"/>
        </w:rPr>
      </w:pPr>
      <w:r w:rsidRPr="00961376">
        <w:rPr>
          <w:lang w:val="sq-AL"/>
        </w:rPr>
        <w:t xml:space="preserve">Kohën kur ka punuar ose do të punojë: </w:t>
      </w:r>
    </w:p>
    <w:p w:rsidR="003B79CC" w:rsidRPr="00961376" w:rsidRDefault="003B79CC" w:rsidP="003B79CC">
      <w:pPr>
        <w:pStyle w:val="Paragrafi"/>
        <w:jc w:val="left"/>
        <w:rPr>
          <w:lang w:val="sq-AL"/>
        </w:rPr>
      </w:pPr>
      <w:r w:rsidRPr="00961376">
        <w:rPr>
          <w:lang w:val="sq-AL"/>
        </w:rPr>
        <w:t>Punën që ka bërë ose do të bëjë:</w:t>
      </w:r>
    </w:p>
    <w:p w:rsidR="003B79CC" w:rsidRPr="00961376" w:rsidRDefault="008B75A1" w:rsidP="003B79CC">
      <w:pPr>
        <w:pStyle w:val="Paragrafi"/>
        <w:jc w:val="left"/>
        <w:rPr>
          <w:lang w:val="sq-AL"/>
        </w:rPr>
      </w:pPr>
      <w:r w:rsidRPr="00961376">
        <w:rPr>
          <w:lang w:val="sq-AL"/>
        </w:rPr>
        <w:t>Kushtet e punës (kanë qenë apo do të jen</w:t>
      </w:r>
      <w:r w:rsidR="003B79CC" w:rsidRPr="00961376">
        <w:rPr>
          <w:lang w:val="sq-AL"/>
        </w:rPr>
        <w:t>ë):</w:t>
      </w:r>
    </w:p>
    <w:p w:rsidR="003B79CC" w:rsidRPr="00961376" w:rsidRDefault="008B75A1" w:rsidP="003B79CC">
      <w:pPr>
        <w:pStyle w:val="Paragrafi"/>
        <w:jc w:val="left"/>
        <w:rPr>
          <w:lang w:val="sq-AL"/>
        </w:rPr>
      </w:pPr>
      <w:r w:rsidRPr="00961376">
        <w:rPr>
          <w:lang w:val="sq-AL"/>
        </w:rPr>
        <w:t>Vendi i punës (ka qenë apo do jet</w:t>
      </w:r>
      <w:r w:rsidR="003B79CC" w:rsidRPr="00961376">
        <w:rPr>
          <w:lang w:val="sq-AL"/>
        </w:rPr>
        <w:t>ë):</w:t>
      </w:r>
    </w:p>
    <w:p w:rsidR="003B79CC" w:rsidRPr="00961376" w:rsidRDefault="003B79CC" w:rsidP="003B79CC">
      <w:pPr>
        <w:pStyle w:val="Paragrafi"/>
        <w:jc w:val="left"/>
        <w:rPr>
          <w:lang w:val="sq-AL"/>
        </w:rPr>
      </w:pPr>
      <w:r w:rsidRPr="00961376">
        <w:rPr>
          <w:lang w:val="sq-AL"/>
        </w:rPr>
        <w:t>Ku do shkojnë/kanë shkuar/do shkojn</w:t>
      </w:r>
      <w:r w:rsidR="00DD5DC7">
        <w:rPr>
          <w:lang w:val="sq-AL"/>
        </w:rPr>
        <w:t>ë paratë e punës së të miturit/</w:t>
      </w:r>
      <w:r w:rsidRPr="00961376">
        <w:rPr>
          <w:lang w:val="sq-AL"/>
        </w:rPr>
        <w:t xml:space="preserve">të miturës? </w:t>
      </w:r>
    </w:p>
    <w:p w:rsidR="003B79CC" w:rsidRPr="00961376" w:rsidRDefault="003B79CC" w:rsidP="003B79CC">
      <w:pPr>
        <w:pStyle w:val="Paragrafi"/>
        <w:jc w:val="left"/>
        <w:rPr>
          <w:lang w:val="sq-AL"/>
        </w:rPr>
      </w:pPr>
      <w:r w:rsidRPr="00961376">
        <w:rPr>
          <w:lang w:val="sq-AL"/>
        </w:rPr>
        <w:t xml:space="preserve">Kush ja ka gjetur/do t’ia gjejë punën të miturit/të miturës? </w:t>
      </w:r>
    </w:p>
    <w:p w:rsidR="003B79CC" w:rsidRPr="00961376" w:rsidRDefault="00842F89" w:rsidP="003B79CC">
      <w:pPr>
        <w:pStyle w:val="Paragrafi"/>
        <w:jc w:val="left"/>
        <w:rPr>
          <w:lang w:val="sq-AL"/>
        </w:rPr>
      </w:pPr>
      <w:r w:rsidRPr="00961376">
        <w:rPr>
          <w:lang w:val="sq-AL"/>
        </w:rPr>
        <w:t>Kujt ia jep/i</w:t>
      </w:r>
      <w:r w:rsidR="003B79CC" w:rsidRPr="00961376">
        <w:rPr>
          <w:lang w:val="sq-AL"/>
        </w:rPr>
        <w:t>a jep</w:t>
      </w:r>
      <w:r w:rsidRPr="00961376">
        <w:rPr>
          <w:lang w:val="sq-AL"/>
        </w:rPr>
        <w:t>te/do t’ia japë paratë e punës të</w:t>
      </w:r>
      <w:r w:rsidR="003B79CC" w:rsidRPr="00961376">
        <w:rPr>
          <w:lang w:val="sq-AL"/>
        </w:rPr>
        <w:t xml:space="preserve"> mituri</w:t>
      </w:r>
      <w:r w:rsidRPr="00961376">
        <w:rPr>
          <w:lang w:val="sq-AL"/>
        </w:rPr>
        <w:t>t/të miturës</w:t>
      </w:r>
      <w:r w:rsidR="003B79CC" w:rsidRPr="00961376">
        <w:rPr>
          <w:lang w:val="sq-AL"/>
        </w:rPr>
        <w:t>?</w:t>
      </w:r>
    </w:p>
    <w:p w:rsidR="003B79CC" w:rsidRPr="00961376" w:rsidRDefault="003B79CC" w:rsidP="003B79CC">
      <w:pPr>
        <w:pStyle w:val="Paragrafi"/>
        <w:jc w:val="left"/>
        <w:rPr>
          <w:lang w:val="sq-AL"/>
        </w:rPr>
      </w:pPr>
      <w:r w:rsidRPr="00961376">
        <w:rPr>
          <w:lang w:val="sq-AL"/>
        </w:rPr>
        <w:t>Si e percepton i mituri/e mitura punën dhe pritjet e të tjerëve?</w:t>
      </w:r>
    </w:p>
    <w:p w:rsidR="003B79CC" w:rsidRPr="00961376" w:rsidRDefault="003B79CC" w:rsidP="003B79CC">
      <w:pPr>
        <w:pStyle w:val="Paragrafi"/>
        <w:jc w:val="left"/>
        <w:rPr>
          <w:lang w:val="sq-AL"/>
        </w:rPr>
      </w:pPr>
      <w:r w:rsidRPr="00961376">
        <w:rPr>
          <w:lang w:val="sq-AL"/>
        </w:rPr>
        <w:t>Kush kujdeset/kujdesej/do të kujdesej për të miturin/të miturën:</w:t>
      </w:r>
    </w:p>
    <w:p w:rsidR="003B79CC" w:rsidRPr="00961376" w:rsidRDefault="00842F89" w:rsidP="003B79CC">
      <w:pPr>
        <w:pStyle w:val="Paragrafi"/>
        <w:jc w:val="left"/>
        <w:rPr>
          <w:lang w:val="sq-AL"/>
        </w:rPr>
      </w:pPr>
      <w:r w:rsidRPr="00961376">
        <w:rPr>
          <w:lang w:val="sq-AL"/>
        </w:rPr>
        <w:t>Të tjera</w:t>
      </w:r>
      <w:r w:rsidR="003B79CC" w:rsidRPr="00961376">
        <w:rPr>
          <w:lang w:val="sq-AL"/>
        </w:rPr>
        <w:t xml:space="preserve"> </w:t>
      </w:r>
    </w:p>
    <w:p w:rsidR="003B79CC" w:rsidRPr="00961376" w:rsidRDefault="003B79CC" w:rsidP="003B79CC">
      <w:pPr>
        <w:pStyle w:val="Paragrafi"/>
        <w:jc w:val="left"/>
        <w:rPr>
          <w:lang w:val="sq-AL"/>
        </w:rPr>
      </w:pPr>
      <w:r w:rsidRPr="00961376">
        <w:rPr>
          <w:lang w:val="sq-AL"/>
        </w:rPr>
        <w:t xml:space="preserve">3. Drejtohet biseda te lëvizjet/zhvendosjet e të miturit/të miturës (brenda kufijve përmes kufijve apo të dyja bashkë) </w:t>
      </w:r>
    </w:p>
    <w:p w:rsidR="003B79CC" w:rsidRPr="00961376" w:rsidRDefault="003B79CC" w:rsidP="003B79CC">
      <w:pPr>
        <w:pStyle w:val="Paragrafi"/>
        <w:jc w:val="left"/>
        <w:rPr>
          <w:lang w:val="sq-AL"/>
        </w:rPr>
      </w:pPr>
      <w:r w:rsidRPr="00961376">
        <w:rPr>
          <w:lang w:val="sq-AL"/>
        </w:rPr>
        <w:t xml:space="preserve">Për evidentimin e lëvizjes/lëvizjeve me qëllim shfrytëzimi nëpërmjet kalimit të kufijve: </w:t>
      </w:r>
    </w:p>
    <w:p w:rsidR="003B79CC" w:rsidRPr="00961376" w:rsidRDefault="003B79CC" w:rsidP="003B79CC">
      <w:pPr>
        <w:pStyle w:val="Paragrafi"/>
        <w:jc w:val="left"/>
        <w:rPr>
          <w:lang w:val="sq-AL"/>
        </w:rPr>
      </w:pPr>
      <w:r w:rsidRPr="00961376">
        <w:rPr>
          <w:lang w:val="sq-AL"/>
        </w:rPr>
        <w:t>Arsyet për të cilat i mituri/e mitura ka lënë vendin e tij/saj:</w:t>
      </w:r>
    </w:p>
    <w:p w:rsidR="003B79CC" w:rsidRPr="00961376" w:rsidRDefault="003B79CC" w:rsidP="003B79CC">
      <w:pPr>
        <w:pStyle w:val="Paragrafi"/>
        <w:jc w:val="left"/>
        <w:rPr>
          <w:lang w:val="sq-AL"/>
        </w:rPr>
      </w:pPr>
      <w:r w:rsidRPr="00961376">
        <w:rPr>
          <w:lang w:val="sq-AL"/>
        </w:rPr>
        <w:t xml:space="preserve">Personat me të cilët ka udhëtuar i mituri/e mitura: </w:t>
      </w:r>
    </w:p>
    <w:p w:rsidR="003B79CC" w:rsidRPr="00961376" w:rsidRDefault="003B79CC" w:rsidP="003B79CC">
      <w:pPr>
        <w:pStyle w:val="Paragrafi"/>
        <w:jc w:val="left"/>
        <w:rPr>
          <w:lang w:val="sq-AL"/>
        </w:rPr>
      </w:pPr>
      <w:r w:rsidRPr="00961376">
        <w:rPr>
          <w:lang w:val="sq-AL"/>
        </w:rPr>
        <w:t>Numri i lëvizjeve me kalim kufiri:</w:t>
      </w:r>
    </w:p>
    <w:p w:rsidR="003B79CC" w:rsidRPr="00961376" w:rsidRDefault="003B79CC" w:rsidP="003B79CC">
      <w:pPr>
        <w:pStyle w:val="Paragrafi"/>
        <w:jc w:val="left"/>
        <w:rPr>
          <w:lang w:val="sq-AL"/>
        </w:rPr>
      </w:pPr>
      <w:r w:rsidRPr="00961376">
        <w:rPr>
          <w:lang w:val="sq-AL"/>
        </w:rPr>
        <w:t xml:space="preserve">Itinerari i lëvizjeve: </w:t>
      </w:r>
    </w:p>
    <w:p w:rsidR="003B79CC" w:rsidRPr="00961376" w:rsidRDefault="003B79CC" w:rsidP="003B79CC">
      <w:pPr>
        <w:pStyle w:val="Paragrafi"/>
        <w:jc w:val="left"/>
        <w:rPr>
          <w:lang w:val="sq-AL"/>
        </w:rPr>
      </w:pPr>
      <w:r w:rsidRPr="00961376">
        <w:rPr>
          <w:lang w:val="sq-AL"/>
        </w:rPr>
        <w:t>Koha e hyrjes/hyrjeve dhe daljes/daljeve:</w:t>
      </w:r>
    </w:p>
    <w:p w:rsidR="003B79CC" w:rsidRPr="00961376" w:rsidRDefault="003B79CC" w:rsidP="003B79CC">
      <w:pPr>
        <w:pStyle w:val="Paragrafi"/>
        <w:jc w:val="left"/>
        <w:rPr>
          <w:lang w:val="sq-AL"/>
        </w:rPr>
      </w:pPr>
      <w:r w:rsidRPr="00961376">
        <w:rPr>
          <w:lang w:val="sq-AL"/>
        </w:rPr>
        <w:t>Qëllimet e kalimit/kalimeve të kufirit:</w:t>
      </w:r>
    </w:p>
    <w:p w:rsidR="003B79CC" w:rsidRPr="00961376" w:rsidRDefault="003B79CC" w:rsidP="003B79CC">
      <w:pPr>
        <w:pStyle w:val="Paragrafi"/>
        <w:jc w:val="left"/>
        <w:rPr>
          <w:lang w:val="sq-AL"/>
        </w:rPr>
      </w:pPr>
      <w:r w:rsidRPr="00961376">
        <w:rPr>
          <w:lang w:val="sq-AL"/>
        </w:rPr>
        <w:t>Mënyra e kalimit/kalimeve të kufirit:</w:t>
      </w:r>
    </w:p>
    <w:p w:rsidR="003B79CC" w:rsidRPr="00961376" w:rsidRDefault="003B79CC" w:rsidP="003B79CC">
      <w:pPr>
        <w:pStyle w:val="Paragrafi"/>
        <w:jc w:val="left"/>
        <w:rPr>
          <w:lang w:val="sq-AL"/>
        </w:rPr>
      </w:pPr>
      <w:r w:rsidRPr="00961376">
        <w:rPr>
          <w:lang w:val="sq-AL"/>
        </w:rPr>
        <w:t xml:space="preserve">Vendi i kalimit të kufirit: </w:t>
      </w:r>
    </w:p>
    <w:p w:rsidR="003B79CC" w:rsidRPr="00961376" w:rsidRDefault="003B79CC" w:rsidP="003B79CC">
      <w:pPr>
        <w:pStyle w:val="Paragrafi"/>
        <w:jc w:val="left"/>
        <w:rPr>
          <w:lang w:val="sq-AL"/>
        </w:rPr>
      </w:pPr>
      <w:r w:rsidRPr="00961376">
        <w:rPr>
          <w:lang w:val="sq-AL"/>
        </w:rPr>
        <w:t>Personat që e kanë ndihmuar/do ta ndihmojnë për të kaluar kufirin dhe lidhjet e tyre me familjen e të miturit/të miturës:</w:t>
      </w:r>
    </w:p>
    <w:p w:rsidR="003B79CC" w:rsidRPr="00961376" w:rsidRDefault="003B79CC" w:rsidP="003B79CC">
      <w:pPr>
        <w:pStyle w:val="Paragrafi"/>
        <w:jc w:val="left"/>
        <w:rPr>
          <w:lang w:val="sq-AL"/>
        </w:rPr>
      </w:pPr>
      <w:r w:rsidRPr="00961376">
        <w:rPr>
          <w:lang w:val="sq-AL"/>
        </w:rPr>
        <w:t>Dokumentet e përdorura/që do të përdoren për kalimin e kufirit:</w:t>
      </w:r>
    </w:p>
    <w:p w:rsidR="003B79CC" w:rsidRPr="00961376" w:rsidRDefault="003B79CC" w:rsidP="003B79CC">
      <w:pPr>
        <w:pStyle w:val="Paragrafi"/>
        <w:jc w:val="left"/>
        <w:rPr>
          <w:lang w:val="sq-AL"/>
        </w:rPr>
      </w:pPr>
      <w:r w:rsidRPr="00961376">
        <w:rPr>
          <w:lang w:val="sq-AL"/>
        </w:rPr>
        <w:t xml:space="preserve">Kush i mbante/mban/do t’i mbajë dokumentet e të miturit: </w:t>
      </w:r>
    </w:p>
    <w:p w:rsidR="003B79CC" w:rsidRPr="00961376" w:rsidRDefault="003B79CC" w:rsidP="003B79CC">
      <w:pPr>
        <w:pStyle w:val="Paragrafi"/>
        <w:jc w:val="left"/>
        <w:rPr>
          <w:lang w:val="sq-AL"/>
        </w:rPr>
      </w:pPr>
      <w:r w:rsidRPr="00961376">
        <w:rPr>
          <w:lang w:val="sq-AL"/>
        </w:rPr>
        <w:t xml:space="preserve">Pagesat e bëra/që do të bëhen për kalimin e kufirit: </w:t>
      </w:r>
    </w:p>
    <w:p w:rsidR="003B79CC" w:rsidRPr="00961376" w:rsidRDefault="003B79CC" w:rsidP="003B79CC">
      <w:pPr>
        <w:pStyle w:val="Paragrafi"/>
        <w:jc w:val="left"/>
        <w:rPr>
          <w:lang w:val="sq-AL"/>
        </w:rPr>
      </w:pPr>
      <w:r w:rsidRPr="00961376">
        <w:rPr>
          <w:lang w:val="sq-AL"/>
        </w:rPr>
        <w:t xml:space="preserve">Kontaktet në Shqipëri dhe destinacion të të miturit/të miturës: </w:t>
      </w:r>
    </w:p>
    <w:p w:rsidR="003B79CC" w:rsidRPr="00961376" w:rsidRDefault="003B79CC" w:rsidP="003B79CC">
      <w:pPr>
        <w:pStyle w:val="Paragrafi"/>
        <w:jc w:val="left"/>
        <w:rPr>
          <w:lang w:val="sq-AL"/>
        </w:rPr>
      </w:pPr>
      <w:r w:rsidRPr="00961376">
        <w:rPr>
          <w:lang w:val="sq-AL"/>
        </w:rPr>
        <w:t>Trajtimi i të miturit/të miturës gjatë lëvizjes:</w:t>
      </w:r>
    </w:p>
    <w:p w:rsidR="003B79CC" w:rsidRPr="00961376" w:rsidRDefault="003B79CC" w:rsidP="003B79CC">
      <w:pPr>
        <w:pStyle w:val="Paragrafi"/>
        <w:jc w:val="left"/>
        <w:rPr>
          <w:lang w:val="sq-AL"/>
        </w:rPr>
      </w:pPr>
      <w:r w:rsidRPr="00961376">
        <w:rPr>
          <w:lang w:val="sq-AL"/>
        </w:rPr>
        <w:t>Kontaktet aktuale me personin që ndihmoi/ndërmjetësoi/do të ndërmjetësonte lëvizjen:</w:t>
      </w:r>
    </w:p>
    <w:p w:rsidR="003B79CC" w:rsidRPr="00961376" w:rsidRDefault="003B79CC" w:rsidP="003B79CC">
      <w:pPr>
        <w:pStyle w:val="Paragrafi"/>
        <w:jc w:val="left"/>
        <w:rPr>
          <w:lang w:val="sq-AL"/>
        </w:rPr>
      </w:pPr>
      <w:r w:rsidRPr="00961376">
        <w:rPr>
          <w:lang w:val="sq-AL"/>
        </w:rPr>
        <w:t>Kontaktet me familjen gjatë lëvizjes:</w:t>
      </w:r>
    </w:p>
    <w:p w:rsidR="003B79CC" w:rsidRPr="00961376" w:rsidRDefault="003B79CC" w:rsidP="003B79CC">
      <w:pPr>
        <w:pStyle w:val="Paragrafi"/>
        <w:jc w:val="left"/>
        <w:rPr>
          <w:lang w:val="sq-AL"/>
        </w:rPr>
      </w:pPr>
      <w:r w:rsidRPr="00961376">
        <w:rPr>
          <w:lang w:val="sq-AL"/>
        </w:rPr>
        <w:t>Për evidentimin e lëvizjes/lëvizjeve me qëllim shfrytëzimi brenda kufijve</w:t>
      </w:r>
    </w:p>
    <w:p w:rsidR="003B79CC" w:rsidRPr="00961376" w:rsidRDefault="003B79CC" w:rsidP="003B79CC">
      <w:pPr>
        <w:pStyle w:val="Paragrafi"/>
        <w:jc w:val="left"/>
        <w:rPr>
          <w:lang w:val="sq-AL"/>
        </w:rPr>
      </w:pPr>
      <w:r w:rsidRPr="00961376">
        <w:rPr>
          <w:lang w:val="sq-AL"/>
        </w:rPr>
        <w:t>Arsyet për të cilat i mituri/e mitura ka lënë vendin e banimit të tij/saj</w:t>
      </w:r>
    </w:p>
    <w:p w:rsidR="003B79CC" w:rsidRPr="00961376" w:rsidRDefault="003B79CC" w:rsidP="003B79CC">
      <w:pPr>
        <w:pStyle w:val="Paragrafi"/>
        <w:jc w:val="left"/>
        <w:rPr>
          <w:lang w:val="sq-AL"/>
        </w:rPr>
      </w:pPr>
      <w:r w:rsidRPr="00961376">
        <w:rPr>
          <w:lang w:val="sq-AL"/>
        </w:rPr>
        <w:t>Personat me të cilët ka udhëtuar i mituri/e mitura:</w:t>
      </w:r>
    </w:p>
    <w:p w:rsidR="003B79CC" w:rsidRPr="00961376" w:rsidRDefault="003B79CC" w:rsidP="003B79CC">
      <w:pPr>
        <w:pStyle w:val="Paragrafi"/>
        <w:jc w:val="left"/>
        <w:rPr>
          <w:lang w:val="sq-AL"/>
        </w:rPr>
      </w:pPr>
      <w:r w:rsidRPr="00961376">
        <w:rPr>
          <w:lang w:val="sq-AL"/>
        </w:rPr>
        <w:t>Numri i lëvizjeve brenda territorit :</w:t>
      </w:r>
    </w:p>
    <w:p w:rsidR="003B79CC" w:rsidRPr="00961376" w:rsidRDefault="003B79CC" w:rsidP="003B79CC">
      <w:pPr>
        <w:pStyle w:val="Paragrafi"/>
        <w:jc w:val="left"/>
        <w:rPr>
          <w:lang w:val="sq-AL"/>
        </w:rPr>
      </w:pPr>
      <w:r w:rsidRPr="00961376">
        <w:rPr>
          <w:lang w:val="sq-AL"/>
        </w:rPr>
        <w:t>Koha e lëvizjeve:</w:t>
      </w:r>
    </w:p>
    <w:p w:rsidR="003B79CC" w:rsidRPr="00961376" w:rsidRDefault="003B79CC" w:rsidP="003B79CC">
      <w:pPr>
        <w:pStyle w:val="Paragrafi"/>
        <w:jc w:val="left"/>
        <w:rPr>
          <w:lang w:val="sq-AL"/>
        </w:rPr>
      </w:pPr>
      <w:r w:rsidRPr="00961376">
        <w:rPr>
          <w:lang w:val="sq-AL"/>
        </w:rPr>
        <w:t>Kontaktet dhe prania e prindit/kujdestarit gjatë lëvizjeve:</w:t>
      </w:r>
    </w:p>
    <w:p w:rsidR="003B79CC" w:rsidRPr="00961376" w:rsidRDefault="00D738B8" w:rsidP="003B79CC">
      <w:pPr>
        <w:pStyle w:val="Paragrafi"/>
        <w:jc w:val="left"/>
        <w:rPr>
          <w:lang w:val="sq-AL"/>
        </w:rPr>
      </w:pPr>
      <w:r w:rsidRPr="00961376">
        <w:rPr>
          <w:lang w:val="sq-AL"/>
        </w:rPr>
        <w:t>Qëllimi/</w:t>
      </w:r>
      <w:r w:rsidR="003B79CC" w:rsidRPr="00961376">
        <w:rPr>
          <w:lang w:val="sq-AL"/>
        </w:rPr>
        <w:t>qëllimet e lëvizjeve:</w:t>
      </w:r>
    </w:p>
    <w:p w:rsidR="003B79CC" w:rsidRPr="00961376" w:rsidRDefault="003B79CC" w:rsidP="003B79CC">
      <w:pPr>
        <w:pStyle w:val="Paragrafi"/>
        <w:jc w:val="left"/>
        <w:rPr>
          <w:lang w:val="sq-AL"/>
        </w:rPr>
      </w:pPr>
      <w:r w:rsidRPr="00961376">
        <w:rPr>
          <w:lang w:val="sq-AL"/>
        </w:rPr>
        <w:t>Transporti dhe pagesat e bëra për lëvizjen:</w:t>
      </w:r>
    </w:p>
    <w:p w:rsidR="003B79CC" w:rsidRPr="00961376" w:rsidRDefault="003B79CC" w:rsidP="003B79CC">
      <w:pPr>
        <w:pStyle w:val="Paragrafi"/>
        <w:jc w:val="left"/>
        <w:rPr>
          <w:lang w:val="sq-AL"/>
        </w:rPr>
      </w:pPr>
      <w:r w:rsidRPr="00961376">
        <w:rPr>
          <w:lang w:val="sq-AL"/>
        </w:rPr>
        <w:t>Personat që e kanë pritur/strehuar/gjatë lëvizjes:</w:t>
      </w:r>
    </w:p>
    <w:p w:rsidR="003B79CC" w:rsidRPr="00961376" w:rsidRDefault="003B79CC" w:rsidP="003B79CC">
      <w:pPr>
        <w:pStyle w:val="Paragrafi"/>
        <w:jc w:val="left"/>
        <w:rPr>
          <w:lang w:val="sq-AL"/>
        </w:rPr>
      </w:pPr>
      <w:r w:rsidRPr="00961376">
        <w:rPr>
          <w:lang w:val="sq-AL"/>
        </w:rPr>
        <w:t xml:space="preserve">Personat që e kanë ndihmuar/do ta ndihmojnë për lëvizjen: </w:t>
      </w:r>
    </w:p>
    <w:p w:rsidR="003B79CC" w:rsidRPr="00961376" w:rsidRDefault="003B79CC" w:rsidP="003B79CC">
      <w:pPr>
        <w:pStyle w:val="Paragrafi"/>
        <w:jc w:val="left"/>
        <w:rPr>
          <w:lang w:val="sq-AL"/>
        </w:rPr>
      </w:pPr>
      <w:r w:rsidRPr="00961376">
        <w:rPr>
          <w:lang w:val="sq-AL"/>
        </w:rPr>
        <w:t>Kushtet e jetesës gjatë lëvizjes:</w:t>
      </w:r>
    </w:p>
    <w:p w:rsidR="003B79CC" w:rsidRPr="00961376" w:rsidRDefault="003B79CC" w:rsidP="003B79CC">
      <w:pPr>
        <w:pStyle w:val="Paragrafi"/>
        <w:jc w:val="left"/>
        <w:rPr>
          <w:lang w:val="sq-AL"/>
        </w:rPr>
      </w:pPr>
      <w:r w:rsidRPr="00961376">
        <w:rPr>
          <w:lang w:val="sq-AL"/>
        </w:rPr>
        <w:t xml:space="preserve">Shoqëruesit gjatë lëvizjes/lëvizjeve: </w:t>
      </w:r>
    </w:p>
    <w:p w:rsidR="003B79CC" w:rsidRPr="00961376" w:rsidRDefault="003B79CC" w:rsidP="003B79CC">
      <w:pPr>
        <w:pStyle w:val="Paragrafi"/>
        <w:jc w:val="left"/>
        <w:rPr>
          <w:lang w:val="sq-AL"/>
        </w:rPr>
      </w:pPr>
      <w:r w:rsidRPr="00961376">
        <w:rPr>
          <w:lang w:val="sq-AL"/>
        </w:rPr>
        <w:t>Trajtimi i të miturit/të miturës gjatë lëvizjes:</w:t>
      </w:r>
    </w:p>
    <w:p w:rsidR="003B79CC" w:rsidRPr="00961376" w:rsidRDefault="003B79CC" w:rsidP="003B79CC">
      <w:pPr>
        <w:pStyle w:val="Paragrafi"/>
        <w:jc w:val="left"/>
        <w:rPr>
          <w:lang w:val="sq-AL"/>
        </w:rPr>
      </w:pPr>
      <w:r w:rsidRPr="00961376">
        <w:rPr>
          <w:lang w:val="sq-AL"/>
        </w:rPr>
        <w:t xml:space="preserve">Marrëdhëniet me shoqëruesin/shoqëruesit: </w:t>
      </w:r>
    </w:p>
    <w:p w:rsidR="003B79CC" w:rsidRPr="00961376" w:rsidRDefault="003B79CC" w:rsidP="003B79CC">
      <w:pPr>
        <w:pStyle w:val="Paragrafi"/>
        <w:jc w:val="left"/>
        <w:rPr>
          <w:lang w:val="sq-AL"/>
        </w:rPr>
      </w:pPr>
      <w:r w:rsidRPr="00961376">
        <w:rPr>
          <w:lang w:val="sq-AL"/>
        </w:rPr>
        <w:t xml:space="preserve">Kontaktet me familjen gjatë lëvizjes: </w:t>
      </w:r>
    </w:p>
    <w:p w:rsidR="003B79CC" w:rsidRPr="00961376" w:rsidRDefault="003B79CC" w:rsidP="003B79CC">
      <w:pPr>
        <w:pStyle w:val="Paragrafi"/>
        <w:jc w:val="left"/>
        <w:rPr>
          <w:lang w:val="sq-AL"/>
        </w:rPr>
      </w:pPr>
      <w:r w:rsidRPr="00961376">
        <w:rPr>
          <w:lang w:val="sq-AL"/>
        </w:rPr>
        <w:t xml:space="preserve">4. Drejtohet biseda drejt planeve të të miturit/të miturës për të ardhmen </w:t>
      </w:r>
    </w:p>
    <w:p w:rsidR="003B79CC" w:rsidRPr="00961376" w:rsidRDefault="003B79CC" w:rsidP="003B79CC">
      <w:pPr>
        <w:pStyle w:val="Paragrafi"/>
        <w:jc w:val="left"/>
        <w:rPr>
          <w:lang w:val="sq-AL"/>
        </w:rPr>
      </w:pPr>
      <w:r w:rsidRPr="00961376">
        <w:rPr>
          <w:lang w:val="sq-AL"/>
        </w:rPr>
        <w:lastRenderedPageBreak/>
        <w:t>Çfarë mendon i mituri/e mitura se do të ndodhë?</w:t>
      </w:r>
    </w:p>
    <w:p w:rsidR="003B79CC" w:rsidRPr="00961376" w:rsidRDefault="003B79CC" w:rsidP="003B79CC">
      <w:pPr>
        <w:pStyle w:val="Paragrafi"/>
        <w:jc w:val="left"/>
        <w:rPr>
          <w:lang w:val="sq-AL"/>
        </w:rPr>
      </w:pPr>
      <w:r w:rsidRPr="00961376">
        <w:rPr>
          <w:lang w:val="sq-AL"/>
        </w:rPr>
        <w:t>A do i mituri/e mitura të shkojë në shtëpi? Nëse po, pse? Nëse jo, pse?</w:t>
      </w:r>
    </w:p>
    <w:p w:rsidR="003B79CC" w:rsidRPr="00961376" w:rsidRDefault="003B79CC" w:rsidP="003B79CC">
      <w:pPr>
        <w:pStyle w:val="Paragrafi"/>
        <w:jc w:val="left"/>
        <w:rPr>
          <w:lang w:val="sq-AL"/>
        </w:rPr>
      </w:pPr>
      <w:r w:rsidRPr="00961376">
        <w:rPr>
          <w:lang w:val="sq-AL"/>
        </w:rPr>
        <w:t xml:space="preserve">Çfarë ndihme do i mituri/e mitura dhe nga kush e pret ndihmën? </w:t>
      </w:r>
    </w:p>
    <w:p w:rsidR="003B79CC" w:rsidRPr="00961376" w:rsidRDefault="003B79CC" w:rsidP="003B79CC">
      <w:pPr>
        <w:pStyle w:val="Paragrafi"/>
        <w:jc w:val="left"/>
        <w:rPr>
          <w:lang w:val="sq-AL"/>
        </w:rPr>
      </w:pPr>
      <w:r w:rsidRPr="00961376">
        <w:rPr>
          <w:lang w:val="sq-AL"/>
        </w:rPr>
        <w:t>A do i mituri/e mitura të kthehet në vendin e tij/saj? Nëse shkon në vendin e tij/</w:t>
      </w:r>
      <w:r w:rsidR="00D738B8" w:rsidRPr="00961376">
        <w:rPr>
          <w:lang w:val="sq-AL"/>
        </w:rPr>
        <w:t xml:space="preserve">e </w:t>
      </w:r>
      <w:r w:rsidRPr="00961376">
        <w:rPr>
          <w:lang w:val="sq-AL"/>
        </w:rPr>
        <w:t>saj çfarë do t’i duhet të ndjehet i/e mbrojtur dhe i/e ndihmuar?</w:t>
      </w:r>
    </w:p>
    <w:p w:rsidR="003B79CC" w:rsidRPr="00961376" w:rsidRDefault="003B79CC" w:rsidP="003B79CC">
      <w:pPr>
        <w:pStyle w:val="Paragrafi"/>
        <w:jc w:val="left"/>
        <w:rPr>
          <w:lang w:val="sq-AL"/>
        </w:rPr>
      </w:pPr>
      <w:r w:rsidRPr="00961376">
        <w:rPr>
          <w:lang w:val="sq-AL"/>
        </w:rPr>
        <w:t>A do</w:t>
      </w:r>
      <w:r w:rsidR="001050E8" w:rsidRPr="00961376">
        <w:rPr>
          <w:lang w:val="sq-AL"/>
        </w:rPr>
        <w:t xml:space="preserve"> i mituri/e mitura që abuzuesi/</w:t>
      </w:r>
      <w:r w:rsidRPr="00961376">
        <w:rPr>
          <w:lang w:val="sq-AL"/>
        </w:rPr>
        <w:t>trafikanti të shkojë në burg?</w:t>
      </w:r>
    </w:p>
    <w:p w:rsidR="003B79CC" w:rsidRPr="00961376" w:rsidRDefault="003B79CC" w:rsidP="00F6748B">
      <w:pPr>
        <w:ind w:firstLine="720"/>
        <w:rPr>
          <w:rFonts w:ascii="CG Times" w:hAnsi="CG Times"/>
          <w:sz w:val="22"/>
          <w:szCs w:val="22"/>
          <w:lang w:val="sq-AL"/>
        </w:rPr>
      </w:pPr>
      <w:r w:rsidRPr="00961376">
        <w:rPr>
          <w:rFonts w:ascii="CG Times" w:hAnsi="CG Times"/>
          <w:sz w:val="22"/>
          <w:szCs w:val="22"/>
          <w:lang w:val="sq-AL"/>
        </w:rPr>
        <w:t>5. Falënderohet dhe përgëzohet i mituri/e mitura për intervistën</w:t>
      </w:r>
      <w:r w:rsidR="004603A1" w:rsidRPr="00961376">
        <w:rPr>
          <w:rFonts w:ascii="CG Times" w:hAnsi="CG Times"/>
          <w:sz w:val="22"/>
          <w:szCs w:val="22"/>
          <w:lang w:val="sq-AL"/>
        </w:rPr>
        <w:t>.</w:t>
      </w:r>
      <w:r w:rsidRPr="00961376">
        <w:rPr>
          <w:rFonts w:ascii="CG Times" w:hAnsi="CG Times"/>
          <w:sz w:val="22"/>
          <w:szCs w:val="22"/>
          <w:lang w:val="sq-AL"/>
        </w:rPr>
        <w:t xml:space="preserve"> </w:t>
      </w:r>
    </w:p>
    <w:p w:rsidR="003B79CC" w:rsidRPr="00961376" w:rsidRDefault="003B79CC" w:rsidP="003B79CC">
      <w:pPr>
        <w:rPr>
          <w:lang w:val="sq-AL"/>
        </w:rPr>
      </w:pPr>
    </w:p>
    <w:p w:rsidR="003B79CC" w:rsidRPr="00961376" w:rsidRDefault="003B79CC" w:rsidP="003B79CC">
      <w:pPr>
        <w:pStyle w:val="Paragrafi"/>
        <w:ind w:firstLine="0"/>
        <w:jc w:val="center"/>
        <w:rPr>
          <w:lang w:val="sq-AL"/>
        </w:rPr>
      </w:pPr>
      <w:r w:rsidRPr="00961376">
        <w:rPr>
          <w:lang w:val="sq-AL"/>
        </w:rPr>
        <w:t>ANEKSI 9.4</w:t>
      </w:r>
    </w:p>
    <w:p w:rsidR="003B79CC" w:rsidRPr="00961376" w:rsidRDefault="003B79CC" w:rsidP="003B79CC">
      <w:pPr>
        <w:pStyle w:val="Paragrafi"/>
        <w:ind w:firstLine="0"/>
        <w:jc w:val="center"/>
        <w:rPr>
          <w:lang w:val="sq-AL"/>
        </w:rPr>
      </w:pPr>
      <w:r w:rsidRPr="00961376">
        <w:rPr>
          <w:lang w:val="sq-AL"/>
        </w:rPr>
        <w:t>FORMAT I KONKLUDIMIT TË INTERVISTËS FORMALE</w:t>
      </w:r>
    </w:p>
    <w:p w:rsidR="0018761D" w:rsidRPr="00961376" w:rsidRDefault="0018761D" w:rsidP="003B79CC">
      <w:pPr>
        <w:pStyle w:val="Paragrafi"/>
        <w:rPr>
          <w:lang w:val="sq-AL"/>
        </w:rPr>
      </w:pPr>
    </w:p>
    <w:p w:rsidR="003B79CC" w:rsidRPr="00961376" w:rsidRDefault="003B79CC" w:rsidP="00DD5DC7">
      <w:pPr>
        <w:pStyle w:val="Paragrafi"/>
        <w:ind w:firstLine="0"/>
        <w:rPr>
          <w:lang w:val="sq-AL"/>
        </w:rPr>
      </w:pPr>
      <w:r w:rsidRPr="00961376">
        <w:rPr>
          <w:lang w:val="sq-AL"/>
        </w:rPr>
        <w:t>Personi i intervistuar: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9"/>
        <w:gridCol w:w="4788"/>
      </w:tblGrid>
      <w:tr w:rsidR="003B79CC" w:rsidRPr="00961376" w:rsidTr="00E65BC6">
        <w:tc>
          <w:tcPr>
            <w:tcW w:w="2422" w:type="pct"/>
          </w:tcPr>
          <w:p w:rsidR="003B79CC" w:rsidRPr="00961376" w:rsidRDefault="003B79CC" w:rsidP="00E65BC6">
            <w:pPr>
              <w:pStyle w:val="Tabele"/>
              <w:rPr>
                <w:lang w:val="sq-AL"/>
              </w:rPr>
            </w:pPr>
            <w:r w:rsidRPr="00961376">
              <w:rPr>
                <w:lang w:val="sq-AL"/>
              </w:rPr>
              <w:t>Emri</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Mbiemri</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Mbiemra të mëparshëm</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Datëlindja</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635473">
            <w:pPr>
              <w:pStyle w:val="Tabele"/>
              <w:rPr>
                <w:lang w:val="sq-AL"/>
              </w:rPr>
            </w:pPr>
            <w:r w:rsidRPr="00961376">
              <w:rPr>
                <w:lang w:val="sq-AL"/>
              </w:rPr>
              <w:t>Vendlindja (</w:t>
            </w:r>
            <w:r w:rsidR="00635473" w:rsidRPr="00961376">
              <w:rPr>
                <w:lang w:val="sq-AL"/>
              </w:rPr>
              <w:t>q</w:t>
            </w:r>
            <w:r w:rsidRPr="00961376">
              <w:rPr>
                <w:lang w:val="sq-AL"/>
              </w:rPr>
              <w:t xml:space="preserve">yteti, </w:t>
            </w:r>
            <w:r w:rsidR="00635473" w:rsidRPr="00961376">
              <w:rPr>
                <w:lang w:val="sq-AL"/>
              </w:rPr>
              <w:t>s</w:t>
            </w:r>
            <w:r w:rsidRPr="00961376">
              <w:rPr>
                <w:lang w:val="sq-AL"/>
              </w:rPr>
              <w:t>hteti)</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Shtetësia</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Shtetësi të tjera</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Grup etnik n</w:t>
            </w:r>
            <w:r w:rsidR="00D54A62" w:rsidRPr="00961376">
              <w:rPr>
                <w:lang w:val="sq-AL"/>
              </w:rPr>
              <w:t>ëse vet</w:t>
            </w:r>
            <w:r w:rsidRPr="00961376">
              <w:rPr>
                <w:lang w:val="sq-AL"/>
              </w:rPr>
              <w:t>identifikohet</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Lloji i dokumentit të identifikimit</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Institucioni që e ka lëshuar</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Numri i dokumentit</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Data e lëshimit</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Data e skadencës</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Vendbanimi i fundit</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Vendbanimi i përhershëm</w:t>
            </w:r>
          </w:p>
        </w:tc>
        <w:tc>
          <w:tcPr>
            <w:tcW w:w="2578" w:type="pct"/>
          </w:tcPr>
          <w:p w:rsidR="003B79CC" w:rsidRPr="00961376" w:rsidRDefault="003B79CC" w:rsidP="00E65BC6">
            <w:pPr>
              <w:pStyle w:val="Tabele"/>
              <w:rPr>
                <w:lang w:val="sq-AL"/>
              </w:rPr>
            </w:pPr>
          </w:p>
        </w:tc>
      </w:tr>
    </w:tbl>
    <w:p w:rsidR="003B79CC" w:rsidRPr="00961376" w:rsidRDefault="003B79CC" w:rsidP="003B79CC">
      <w:pPr>
        <w:rPr>
          <w:lang w:val="sq-AL"/>
        </w:rPr>
      </w:pPr>
    </w:p>
    <w:p w:rsidR="003B79CC" w:rsidRPr="00961376" w:rsidRDefault="003B79CC" w:rsidP="00840829">
      <w:pPr>
        <w:pStyle w:val="Paragrafi"/>
        <w:ind w:firstLine="0"/>
        <w:rPr>
          <w:lang w:val="sq-AL"/>
        </w:rPr>
      </w:pPr>
      <w:r w:rsidRPr="00961376">
        <w:rPr>
          <w:lang w:val="sq-AL"/>
        </w:rPr>
        <w:t>Institucioni referues në intervistë formale nga organizatat: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0"/>
        <w:gridCol w:w="4837"/>
      </w:tblGrid>
      <w:tr w:rsidR="003B79CC" w:rsidRPr="00961376" w:rsidTr="00E65BC6">
        <w:tc>
          <w:tcPr>
            <w:tcW w:w="2396" w:type="pct"/>
          </w:tcPr>
          <w:p w:rsidR="003B79CC" w:rsidRPr="00961376" w:rsidRDefault="003B79CC" w:rsidP="00E65BC6">
            <w:pPr>
              <w:pStyle w:val="Tabele"/>
              <w:rPr>
                <w:lang w:val="sq-AL"/>
              </w:rPr>
            </w:pPr>
            <w:r w:rsidRPr="00961376">
              <w:rPr>
                <w:lang w:val="sq-AL"/>
              </w:rPr>
              <w:t xml:space="preserve">Emri i </w:t>
            </w:r>
            <w:r w:rsidR="0018761D" w:rsidRPr="00961376">
              <w:rPr>
                <w:lang w:val="sq-AL"/>
              </w:rPr>
              <w:t>organizatës</w:t>
            </w:r>
            <w:r w:rsidRPr="00961376">
              <w:rPr>
                <w:lang w:val="sq-AL"/>
              </w:rPr>
              <w:t xml:space="preserve"> apo institucionit</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Vendi ku ushtron aktivitetin/funksionet</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Emri i punonjësit të rastit nëse ka</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Mënyrën se si është bërë kërkesa</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18761D" w:rsidP="00E65BC6">
            <w:pPr>
              <w:pStyle w:val="Tabele"/>
              <w:rPr>
                <w:lang w:val="sq-AL"/>
              </w:rPr>
            </w:pPr>
            <w:r w:rsidRPr="00961376">
              <w:rPr>
                <w:lang w:val="sq-AL"/>
              </w:rPr>
              <w:t>Nr.</w:t>
            </w:r>
            <w:r w:rsidR="007E6773">
              <w:rPr>
                <w:lang w:val="sq-AL"/>
              </w:rPr>
              <w:t xml:space="preserve"> </w:t>
            </w:r>
            <w:r w:rsidR="003B79CC" w:rsidRPr="00961376">
              <w:rPr>
                <w:lang w:val="sq-AL"/>
              </w:rPr>
              <w:t>protokolli të kërkesës nëse ka</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 xml:space="preserve">Adresa e institucionit </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Statusi i referimit</w:t>
            </w:r>
          </w:p>
        </w:tc>
        <w:tc>
          <w:tcPr>
            <w:tcW w:w="2604" w:type="pct"/>
          </w:tcPr>
          <w:p w:rsidR="003B79CC" w:rsidRPr="00961376" w:rsidRDefault="003B79CC" w:rsidP="00E65BC6">
            <w:pPr>
              <w:pStyle w:val="Tabele"/>
              <w:rPr>
                <w:lang w:val="sq-AL"/>
              </w:rPr>
            </w:pPr>
          </w:p>
        </w:tc>
      </w:tr>
    </w:tbl>
    <w:p w:rsidR="003B79CC" w:rsidRPr="00961376" w:rsidRDefault="003B79CC" w:rsidP="003B79CC">
      <w:pPr>
        <w:rPr>
          <w:lang w:val="sq-AL"/>
        </w:rPr>
      </w:pPr>
    </w:p>
    <w:p w:rsidR="003B79CC" w:rsidRPr="00961376" w:rsidRDefault="003B79CC" w:rsidP="00840829">
      <w:pPr>
        <w:pStyle w:val="Paragrafi"/>
        <w:ind w:firstLine="0"/>
        <w:rPr>
          <w:lang w:val="sq-AL"/>
        </w:rPr>
      </w:pPr>
      <w:r w:rsidRPr="00961376">
        <w:rPr>
          <w:lang w:val="sq-AL"/>
        </w:rPr>
        <w:t>Individi referues në intervistë formale nga individët: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0"/>
        <w:gridCol w:w="4837"/>
      </w:tblGrid>
      <w:tr w:rsidR="003B79CC" w:rsidRPr="00961376" w:rsidTr="00E65BC6">
        <w:tc>
          <w:tcPr>
            <w:tcW w:w="2396" w:type="pct"/>
          </w:tcPr>
          <w:p w:rsidR="003B79CC" w:rsidRPr="00961376" w:rsidRDefault="003C7B56" w:rsidP="00E65BC6">
            <w:pPr>
              <w:pStyle w:val="Tabele"/>
              <w:rPr>
                <w:lang w:val="sq-AL"/>
              </w:rPr>
            </w:pPr>
            <w:r w:rsidRPr="00961376">
              <w:rPr>
                <w:lang w:val="sq-AL"/>
              </w:rPr>
              <w:t>Emri, m</w:t>
            </w:r>
            <w:r w:rsidR="003B79CC" w:rsidRPr="00961376">
              <w:rPr>
                <w:lang w:val="sq-AL"/>
              </w:rPr>
              <w:t>biemri i personit që ka kërkuar intervistën formale</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Lidhja me personin e intervistuar</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Mënyra e kërkesës</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 xml:space="preserve">Kontaktet (telefon, faks, </w:t>
            </w:r>
            <w:r w:rsidRPr="00961376">
              <w:rPr>
                <w:i/>
                <w:lang w:val="sq-AL"/>
              </w:rPr>
              <w:t>e-mail</w:t>
            </w:r>
            <w:r w:rsidRPr="00961376">
              <w:rPr>
                <w:lang w:val="sq-AL"/>
              </w:rPr>
              <w:t>)</w:t>
            </w:r>
          </w:p>
        </w:tc>
        <w:tc>
          <w:tcPr>
            <w:tcW w:w="2604" w:type="pct"/>
          </w:tcPr>
          <w:p w:rsidR="003B79CC" w:rsidRPr="00961376" w:rsidRDefault="003B79CC" w:rsidP="00E65BC6">
            <w:pPr>
              <w:pStyle w:val="Tabele"/>
              <w:rPr>
                <w:lang w:val="sq-AL"/>
              </w:rPr>
            </w:pPr>
          </w:p>
        </w:tc>
      </w:tr>
      <w:tr w:rsidR="003B79CC" w:rsidRPr="00961376" w:rsidTr="00E65BC6">
        <w:tc>
          <w:tcPr>
            <w:tcW w:w="2396" w:type="pct"/>
          </w:tcPr>
          <w:p w:rsidR="003B79CC" w:rsidRPr="00961376" w:rsidRDefault="003B79CC" w:rsidP="00E65BC6">
            <w:pPr>
              <w:pStyle w:val="Tabele"/>
              <w:rPr>
                <w:lang w:val="sq-AL"/>
              </w:rPr>
            </w:pPr>
            <w:r w:rsidRPr="00961376">
              <w:rPr>
                <w:lang w:val="sq-AL"/>
              </w:rPr>
              <w:t xml:space="preserve">Statusi i referimit </w:t>
            </w:r>
          </w:p>
        </w:tc>
        <w:tc>
          <w:tcPr>
            <w:tcW w:w="2604" w:type="pct"/>
          </w:tcPr>
          <w:p w:rsidR="003B79CC" w:rsidRPr="00961376" w:rsidRDefault="003B79CC" w:rsidP="00E65BC6">
            <w:pPr>
              <w:pStyle w:val="Tabele"/>
              <w:rPr>
                <w:lang w:val="sq-AL"/>
              </w:rPr>
            </w:pPr>
          </w:p>
        </w:tc>
      </w:tr>
    </w:tbl>
    <w:p w:rsidR="003C7B56" w:rsidRPr="00961376" w:rsidRDefault="003C7B56" w:rsidP="003B79CC">
      <w:pPr>
        <w:rPr>
          <w:lang w:val="sq-AL"/>
        </w:rPr>
      </w:pPr>
    </w:p>
    <w:p w:rsidR="003B79CC" w:rsidRPr="00961376" w:rsidRDefault="003B79CC" w:rsidP="003B79CC">
      <w:pPr>
        <w:rPr>
          <w:rFonts w:ascii="CG Times" w:hAnsi="CG Times"/>
          <w:sz w:val="22"/>
          <w:szCs w:val="22"/>
          <w:lang w:val="sq-AL"/>
        </w:rPr>
      </w:pPr>
      <w:r w:rsidRPr="00961376">
        <w:rPr>
          <w:rFonts w:ascii="CG Times" w:hAnsi="CG Times"/>
          <w:sz w:val="22"/>
          <w:szCs w:val="22"/>
          <w:lang w:val="sq-AL"/>
        </w:rPr>
        <w:t>Të dhënat për intervistën: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9"/>
        <w:gridCol w:w="4788"/>
      </w:tblGrid>
      <w:tr w:rsidR="003B79CC" w:rsidRPr="00961376" w:rsidTr="00E65BC6">
        <w:tc>
          <w:tcPr>
            <w:tcW w:w="2422" w:type="pct"/>
          </w:tcPr>
          <w:p w:rsidR="003B79CC" w:rsidRPr="00961376" w:rsidRDefault="003B79CC" w:rsidP="00E65BC6">
            <w:pPr>
              <w:pStyle w:val="Tabele"/>
              <w:rPr>
                <w:lang w:val="sq-AL"/>
              </w:rPr>
            </w:pPr>
            <w:r w:rsidRPr="00961376">
              <w:rPr>
                <w:lang w:val="sq-AL"/>
              </w:rPr>
              <w:t>Data e intervistës</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Vendi i intervistës</w:t>
            </w:r>
          </w:p>
        </w:tc>
        <w:tc>
          <w:tcPr>
            <w:tcW w:w="2578" w:type="pct"/>
          </w:tcPr>
          <w:p w:rsidR="003B79CC" w:rsidRPr="00961376" w:rsidRDefault="003B79CC" w:rsidP="00E65BC6">
            <w:pPr>
              <w:pStyle w:val="Tabele"/>
              <w:rPr>
                <w:lang w:val="sq-AL"/>
              </w:rPr>
            </w:pPr>
          </w:p>
        </w:tc>
      </w:tr>
      <w:tr w:rsidR="003B79CC" w:rsidRPr="00961376" w:rsidTr="00E65BC6">
        <w:tc>
          <w:tcPr>
            <w:tcW w:w="2422" w:type="pct"/>
          </w:tcPr>
          <w:p w:rsidR="003B79CC" w:rsidRPr="00961376" w:rsidRDefault="003B79CC" w:rsidP="00E65BC6">
            <w:pPr>
              <w:pStyle w:val="Tabele"/>
              <w:rPr>
                <w:lang w:val="sq-AL"/>
              </w:rPr>
            </w:pPr>
            <w:r w:rsidRPr="00961376">
              <w:rPr>
                <w:lang w:val="sq-AL"/>
              </w:rPr>
              <w:t>Kohëzgjatja e intervistës</w:t>
            </w:r>
          </w:p>
        </w:tc>
        <w:tc>
          <w:tcPr>
            <w:tcW w:w="2578" w:type="pct"/>
          </w:tcPr>
          <w:p w:rsidR="003B79CC" w:rsidRPr="00961376" w:rsidRDefault="003B79CC" w:rsidP="00E65BC6">
            <w:pPr>
              <w:pStyle w:val="Tabele"/>
              <w:rPr>
                <w:lang w:val="sq-AL"/>
              </w:rPr>
            </w:pPr>
          </w:p>
        </w:tc>
      </w:tr>
    </w:tbl>
    <w:p w:rsidR="00887FEB" w:rsidRDefault="00887FEB" w:rsidP="003B79CC">
      <w:pPr>
        <w:pStyle w:val="Paragrafi"/>
        <w:rPr>
          <w:lang w:val="sq-AL"/>
        </w:rPr>
      </w:pPr>
    </w:p>
    <w:p w:rsidR="00736D61" w:rsidRPr="00961376" w:rsidRDefault="00736D61" w:rsidP="003B79CC">
      <w:pPr>
        <w:pStyle w:val="Paragrafi"/>
        <w:rPr>
          <w:lang w:val="sq-AL"/>
        </w:rPr>
      </w:pPr>
    </w:p>
    <w:p w:rsidR="003B79CC" w:rsidRPr="00961376" w:rsidRDefault="003C7B56" w:rsidP="003B79CC">
      <w:pPr>
        <w:pStyle w:val="Paragrafi"/>
        <w:rPr>
          <w:lang w:val="sq-AL"/>
        </w:rPr>
      </w:pPr>
      <w:r w:rsidRPr="00961376">
        <w:rPr>
          <w:lang w:val="sq-AL"/>
        </w:rPr>
        <w:lastRenderedPageBreak/>
        <w:t>Intervistuesit</w:t>
      </w:r>
      <w:r w:rsidR="003B79CC" w:rsidRPr="00961376">
        <w:rPr>
          <w:lang w:val="sq-AL"/>
        </w:rPr>
        <w:t xml:space="preserve"> </w:t>
      </w:r>
    </w:p>
    <w:p w:rsidR="003B79CC" w:rsidRPr="00961376" w:rsidRDefault="003B79CC" w:rsidP="003B79CC">
      <w:pP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2"/>
        <w:gridCol w:w="3486"/>
        <w:gridCol w:w="2899"/>
      </w:tblGrid>
      <w:tr w:rsidR="003B79CC" w:rsidRPr="00961376" w:rsidTr="00E65BC6">
        <w:tc>
          <w:tcPr>
            <w:tcW w:w="1562" w:type="pct"/>
            <w:vMerge w:val="restart"/>
            <w:vAlign w:val="center"/>
          </w:tcPr>
          <w:p w:rsidR="003B79CC" w:rsidRPr="00961376" w:rsidRDefault="003B79CC" w:rsidP="00E65BC6">
            <w:pPr>
              <w:pStyle w:val="Tabele"/>
              <w:jc w:val="center"/>
              <w:rPr>
                <w:lang w:val="sq-AL"/>
              </w:rPr>
            </w:pPr>
            <w:r w:rsidRPr="00961376">
              <w:rPr>
                <w:lang w:val="sq-AL"/>
              </w:rPr>
              <w:t>1. Nga SLKTP</w:t>
            </w:r>
          </w:p>
        </w:tc>
        <w:tc>
          <w:tcPr>
            <w:tcW w:w="1877" w:type="pct"/>
          </w:tcPr>
          <w:p w:rsidR="003B79CC" w:rsidRPr="00961376" w:rsidRDefault="003B79CC" w:rsidP="00E65BC6">
            <w:pPr>
              <w:pStyle w:val="Tabele"/>
              <w:rPr>
                <w:lang w:val="sq-AL"/>
              </w:rPr>
            </w:pPr>
            <w:r w:rsidRPr="00961376">
              <w:rPr>
                <w:lang w:val="sq-AL"/>
              </w:rPr>
              <w:t>Emri</w:t>
            </w:r>
            <w:r w:rsidR="008A20FD" w:rsidRPr="00961376">
              <w:rPr>
                <w:lang w:val="sq-AL"/>
              </w:rPr>
              <w:t>,</w:t>
            </w:r>
            <w:r w:rsidR="003C7B56" w:rsidRPr="00961376">
              <w:rPr>
                <w:lang w:val="sq-AL"/>
              </w:rPr>
              <w:t xml:space="preserve"> </w:t>
            </w:r>
            <w:r w:rsidRPr="00961376">
              <w:rPr>
                <w:lang w:val="sq-AL"/>
              </w:rPr>
              <w:t>mbiemri</w:t>
            </w:r>
          </w:p>
        </w:tc>
        <w:tc>
          <w:tcPr>
            <w:tcW w:w="1561" w:type="pct"/>
          </w:tcPr>
          <w:p w:rsidR="003B79CC" w:rsidRPr="00961376" w:rsidRDefault="003B79CC" w:rsidP="00E65BC6">
            <w:pPr>
              <w:pStyle w:val="Tabele"/>
              <w:rPr>
                <w:lang w:val="sq-AL"/>
              </w:rPr>
            </w:pPr>
          </w:p>
        </w:tc>
      </w:tr>
      <w:tr w:rsidR="003B79CC" w:rsidRPr="00961376" w:rsidTr="00E65BC6">
        <w:tc>
          <w:tcPr>
            <w:tcW w:w="1562" w:type="pct"/>
            <w:vMerge/>
            <w:vAlign w:val="center"/>
          </w:tcPr>
          <w:p w:rsidR="003B79CC" w:rsidRPr="00961376" w:rsidRDefault="003B79CC" w:rsidP="00E65BC6">
            <w:pPr>
              <w:pStyle w:val="Tabele"/>
              <w:jc w:val="center"/>
              <w:rPr>
                <w:lang w:val="sq-AL"/>
              </w:rPr>
            </w:pPr>
          </w:p>
        </w:tc>
        <w:tc>
          <w:tcPr>
            <w:tcW w:w="1877" w:type="pct"/>
          </w:tcPr>
          <w:p w:rsidR="003B79CC" w:rsidRPr="00961376" w:rsidRDefault="003B79CC" w:rsidP="00E65BC6">
            <w:pPr>
              <w:pStyle w:val="Tabele"/>
              <w:rPr>
                <w:lang w:val="sq-AL"/>
              </w:rPr>
            </w:pPr>
            <w:r w:rsidRPr="00961376">
              <w:rPr>
                <w:lang w:val="sq-AL"/>
              </w:rPr>
              <w:t xml:space="preserve">Struktura </w:t>
            </w:r>
          </w:p>
        </w:tc>
        <w:tc>
          <w:tcPr>
            <w:tcW w:w="1561" w:type="pct"/>
          </w:tcPr>
          <w:p w:rsidR="003B79CC" w:rsidRPr="00961376" w:rsidRDefault="003B79CC" w:rsidP="00E65BC6">
            <w:pPr>
              <w:pStyle w:val="Tabele"/>
              <w:rPr>
                <w:lang w:val="sq-AL"/>
              </w:rPr>
            </w:pPr>
          </w:p>
        </w:tc>
      </w:tr>
      <w:tr w:rsidR="003B79CC" w:rsidRPr="00961376" w:rsidTr="00E65BC6">
        <w:tc>
          <w:tcPr>
            <w:tcW w:w="1562" w:type="pct"/>
            <w:vMerge/>
            <w:vAlign w:val="center"/>
          </w:tcPr>
          <w:p w:rsidR="003B79CC" w:rsidRPr="00961376" w:rsidRDefault="003B79CC" w:rsidP="00E65BC6">
            <w:pPr>
              <w:pStyle w:val="Tabele"/>
              <w:jc w:val="center"/>
              <w:rPr>
                <w:lang w:val="sq-AL"/>
              </w:rPr>
            </w:pPr>
          </w:p>
        </w:tc>
        <w:tc>
          <w:tcPr>
            <w:tcW w:w="1877" w:type="pct"/>
          </w:tcPr>
          <w:p w:rsidR="003B79CC" w:rsidRPr="00961376" w:rsidRDefault="003B79CC" w:rsidP="00E65BC6">
            <w:pPr>
              <w:pStyle w:val="Tabele"/>
              <w:rPr>
                <w:lang w:val="sq-AL"/>
              </w:rPr>
            </w:pPr>
            <w:r w:rsidRPr="00961376">
              <w:rPr>
                <w:lang w:val="sq-AL"/>
              </w:rPr>
              <w:t xml:space="preserve">Kontaktet </w:t>
            </w:r>
          </w:p>
        </w:tc>
        <w:tc>
          <w:tcPr>
            <w:tcW w:w="1561" w:type="pct"/>
          </w:tcPr>
          <w:p w:rsidR="003B79CC" w:rsidRPr="00961376" w:rsidRDefault="003B79CC" w:rsidP="00E65BC6">
            <w:pPr>
              <w:pStyle w:val="Tabele"/>
              <w:rPr>
                <w:lang w:val="sq-AL"/>
              </w:rPr>
            </w:pPr>
          </w:p>
        </w:tc>
      </w:tr>
      <w:tr w:rsidR="003B79CC" w:rsidRPr="00961376" w:rsidTr="00E65BC6">
        <w:tc>
          <w:tcPr>
            <w:tcW w:w="1562" w:type="pct"/>
            <w:vMerge w:val="restart"/>
            <w:vAlign w:val="center"/>
          </w:tcPr>
          <w:p w:rsidR="003B79CC" w:rsidRPr="00961376" w:rsidRDefault="003B79CC" w:rsidP="00E65BC6">
            <w:pPr>
              <w:pStyle w:val="Tabele"/>
              <w:jc w:val="center"/>
              <w:rPr>
                <w:lang w:val="sq-AL"/>
              </w:rPr>
            </w:pPr>
            <w:r w:rsidRPr="00961376">
              <w:rPr>
                <w:lang w:val="sq-AL"/>
              </w:rPr>
              <w:t>2. Nga ZRSHSSH</w:t>
            </w:r>
          </w:p>
        </w:tc>
        <w:tc>
          <w:tcPr>
            <w:tcW w:w="1877" w:type="pct"/>
          </w:tcPr>
          <w:p w:rsidR="003B79CC" w:rsidRPr="00961376" w:rsidRDefault="003B79CC" w:rsidP="00E65BC6">
            <w:pPr>
              <w:pStyle w:val="Tabele"/>
              <w:rPr>
                <w:lang w:val="sq-AL"/>
              </w:rPr>
            </w:pPr>
            <w:r w:rsidRPr="00961376">
              <w:rPr>
                <w:lang w:val="sq-AL"/>
              </w:rPr>
              <w:t>Emri</w:t>
            </w:r>
            <w:r w:rsidR="008A20FD" w:rsidRPr="00961376">
              <w:rPr>
                <w:lang w:val="sq-AL"/>
              </w:rPr>
              <w:t>,</w:t>
            </w:r>
            <w:r w:rsidRPr="00961376">
              <w:rPr>
                <w:lang w:val="sq-AL"/>
              </w:rPr>
              <w:t xml:space="preserve"> mbiemri</w:t>
            </w:r>
          </w:p>
        </w:tc>
        <w:tc>
          <w:tcPr>
            <w:tcW w:w="1561" w:type="pct"/>
          </w:tcPr>
          <w:p w:rsidR="003B79CC" w:rsidRPr="00961376" w:rsidRDefault="003B79CC" w:rsidP="00E65BC6">
            <w:pPr>
              <w:pStyle w:val="Tabele"/>
              <w:rPr>
                <w:lang w:val="sq-AL"/>
              </w:rPr>
            </w:pPr>
          </w:p>
        </w:tc>
      </w:tr>
      <w:tr w:rsidR="003B79CC" w:rsidRPr="00961376" w:rsidTr="00E65BC6">
        <w:trPr>
          <w:trHeight w:val="45"/>
        </w:trPr>
        <w:tc>
          <w:tcPr>
            <w:tcW w:w="1562" w:type="pct"/>
            <w:vMerge/>
            <w:vAlign w:val="center"/>
          </w:tcPr>
          <w:p w:rsidR="003B79CC" w:rsidRPr="00961376" w:rsidRDefault="003B79CC" w:rsidP="00E65BC6">
            <w:pPr>
              <w:pStyle w:val="Tabele"/>
              <w:rPr>
                <w:lang w:val="sq-AL"/>
              </w:rPr>
            </w:pPr>
          </w:p>
        </w:tc>
        <w:tc>
          <w:tcPr>
            <w:tcW w:w="1877" w:type="pct"/>
          </w:tcPr>
          <w:p w:rsidR="003B79CC" w:rsidRPr="00961376" w:rsidRDefault="003B79CC" w:rsidP="00E65BC6">
            <w:pPr>
              <w:pStyle w:val="Tabele"/>
              <w:rPr>
                <w:lang w:val="sq-AL"/>
              </w:rPr>
            </w:pPr>
            <w:r w:rsidRPr="00961376">
              <w:rPr>
                <w:lang w:val="sq-AL"/>
              </w:rPr>
              <w:t>Struktura</w:t>
            </w:r>
          </w:p>
        </w:tc>
        <w:tc>
          <w:tcPr>
            <w:tcW w:w="1561" w:type="pct"/>
          </w:tcPr>
          <w:p w:rsidR="003B79CC" w:rsidRPr="00961376" w:rsidRDefault="003B79CC" w:rsidP="00E65BC6">
            <w:pPr>
              <w:pStyle w:val="Tabele"/>
              <w:rPr>
                <w:lang w:val="sq-AL"/>
              </w:rPr>
            </w:pPr>
          </w:p>
        </w:tc>
      </w:tr>
      <w:tr w:rsidR="003B79CC" w:rsidRPr="00961376" w:rsidTr="00E65BC6">
        <w:trPr>
          <w:trHeight w:val="45"/>
        </w:trPr>
        <w:tc>
          <w:tcPr>
            <w:tcW w:w="1562" w:type="pct"/>
            <w:vMerge/>
            <w:vAlign w:val="center"/>
          </w:tcPr>
          <w:p w:rsidR="003B79CC" w:rsidRPr="00961376" w:rsidRDefault="003B79CC" w:rsidP="00E65BC6">
            <w:pPr>
              <w:pStyle w:val="Tabele"/>
              <w:rPr>
                <w:lang w:val="sq-AL"/>
              </w:rPr>
            </w:pPr>
          </w:p>
        </w:tc>
        <w:tc>
          <w:tcPr>
            <w:tcW w:w="1877" w:type="pct"/>
          </w:tcPr>
          <w:p w:rsidR="003B79CC" w:rsidRPr="00961376" w:rsidRDefault="003B79CC" w:rsidP="00E65BC6">
            <w:pPr>
              <w:pStyle w:val="Tabele"/>
              <w:rPr>
                <w:lang w:val="sq-AL"/>
              </w:rPr>
            </w:pPr>
            <w:r w:rsidRPr="00961376">
              <w:rPr>
                <w:lang w:val="sq-AL"/>
              </w:rPr>
              <w:t>Kontaktet</w:t>
            </w:r>
          </w:p>
        </w:tc>
        <w:tc>
          <w:tcPr>
            <w:tcW w:w="1561" w:type="pct"/>
          </w:tcPr>
          <w:p w:rsidR="003B79CC" w:rsidRPr="00961376" w:rsidRDefault="003B79CC" w:rsidP="00E65BC6">
            <w:pPr>
              <w:pStyle w:val="Tabele"/>
              <w:rPr>
                <w:lang w:val="sq-AL"/>
              </w:rPr>
            </w:pPr>
          </w:p>
        </w:tc>
      </w:tr>
    </w:tbl>
    <w:p w:rsidR="003B79CC" w:rsidRPr="00961376" w:rsidRDefault="003B79CC" w:rsidP="003B79CC">
      <w:pPr>
        <w:pStyle w:val="Paragrafi"/>
        <w:rPr>
          <w:lang w:val="sq-AL"/>
        </w:rPr>
      </w:pPr>
    </w:p>
    <w:p w:rsidR="003B79CC" w:rsidRPr="00961376" w:rsidRDefault="003C7B56" w:rsidP="003B79CC">
      <w:pPr>
        <w:pStyle w:val="Paragrafi"/>
        <w:rPr>
          <w:lang w:val="sq-AL"/>
        </w:rPr>
      </w:pPr>
      <w:r w:rsidRPr="00961376">
        <w:rPr>
          <w:lang w:val="sq-AL"/>
        </w:rPr>
        <w:t>Të pranishmit</w:t>
      </w:r>
      <w:r w:rsidR="003B79CC" w:rsidRPr="00961376">
        <w:rPr>
          <w:lang w:val="sq-AL"/>
        </w:rPr>
        <w:t xml:space="preserve"> </w:t>
      </w:r>
    </w:p>
    <w:p w:rsidR="003B79CC" w:rsidRPr="00961376" w:rsidRDefault="003B79CC" w:rsidP="003B79CC">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7"/>
        <w:gridCol w:w="3468"/>
        <w:gridCol w:w="2872"/>
      </w:tblGrid>
      <w:tr w:rsidR="003B79CC" w:rsidRPr="00961376" w:rsidTr="00E65BC6">
        <w:tc>
          <w:tcPr>
            <w:tcW w:w="1587" w:type="pct"/>
            <w:vMerge w:val="restart"/>
            <w:vAlign w:val="center"/>
          </w:tcPr>
          <w:p w:rsidR="003B79CC" w:rsidRPr="00961376" w:rsidRDefault="003B79CC" w:rsidP="00E65BC6">
            <w:pPr>
              <w:pStyle w:val="Tabele"/>
              <w:jc w:val="center"/>
              <w:rPr>
                <w:lang w:val="sq-AL"/>
              </w:rPr>
            </w:pPr>
            <w:r w:rsidRPr="00961376">
              <w:rPr>
                <w:lang w:val="sq-AL"/>
              </w:rPr>
              <w:t>1. Nga institucionet apo organizatat</w:t>
            </w:r>
          </w:p>
        </w:tc>
        <w:tc>
          <w:tcPr>
            <w:tcW w:w="1867" w:type="pct"/>
          </w:tcPr>
          <w:p w:rsidR="003B79CC" w:rsidRPr="00961376" w:rsidRDefault="008A20FD" w:rsidP="00E65BC6">
            <w:pPr>
              <w:pStyle w:val="Tabele"/>
              <w:rPr>
                <w:lang w:val="sq-AL"/>
              </w:rPr>
            </w:pPr>
            <w:r w:rsidRPr="00961376">
              <w:rPr>
                <w:lang w:val="sq-AL"/>
              </w:rPr>
              <w:t xml:space="preserve">Emri, </w:t>
            </w:r>
            <w:r w:rsidR="003B79CC" w:rsidRPr="00961376">
              <w:rPr>
                <w:lang w:val="sq-AL"/>
              </w:rPr>
              <w:t>mbiemri i personit</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jc w:val="center"/>
              <w:rPr>
                <w:lang w:val="sq-AL"/>
              </w:rPr>
            </w:pPr>
          </w:p>
        </w:tc>
        <w:tc>
          <w:tcPr>
            <w:tcW w:w="1867" w:type="pct"/>
          </w:tcPr>
          <w:p w:rsidR="003B79CC" w:rsidRPr="00961376" w:rsidRDefault="003B79CC" w:rsidP="00E65BC6">
            <w:pPr>
              <w:pStyle w:val="Tabele"/>
              <w:rPr>
                <w:lang w:val="sq-AL"/>
              </w:rPr>
            </w:pPr>
            <w:r w:rsidRPr="00961376">
              <w:rPr>
                <w:lang w:val="sq-AL"/>
              </w:rPr>
              <w:t>Profesioni/kapaciteti me të cilin është i pranishëm</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jc w:val="center"/>
              <w:rPr>
                <w:lang w:val="sq-AL"/>
              </w:rPr>
            </w:pPr>
          </w:p>
        </w:tc>
        <w:tc>
          <w:tcPr>
            <w:tcW w:w="1867" w:type="pct"/>
          </w:tcPr>
          <w:p w:rsidR="003B79CC" w:rsidRPr="00961376" w:rsidRDefault="003B79CC" w:rsidP="00E65BC6">
            <w:pPr>
              <w:pStyle w:val="Tabele"/>
              <w:rPr>
                <w:lang w:val="sq-AL"/>
              </w:rPr>
            </w:pPr>
            <w:r w:rsidRPr="00961376">
              <w:rPr>
                <w:lang w:val="sq-AL"/>
              </w:rPr>
              <w:t>Struktura në të cilën punon</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jc w:val="center"/>
              <w:rPr>
                <w:lang w:val="sq-AL"/>
              </w:rPr>
            </w:pPr>
          </w:p>
        </w:tc>
        <w:tc>
          <w:tcPr>
            <w:tcW w:w="1867" w:type="pct"/>
          </w:tcPr>
          <w:p w:rsidR="003B79CC" w:rsidRPr="00961376" w:rsidRDefault="003B79CC" w:rsidP="00E65BC6">
            <w:pPr>
              <w:pStyle w:val="Tabele"/>
              <w:rPr>
                <w:lang w:val="sq-AL"/>
              </w:rPr>
            </w:pPr>
            <w:r w:rsidRPr="00961376">
              <w:rPr>
                <w:lang w:val="sq-AL"/>
              </w:rPr>
              <w:t>Vendi ku ushtron aktivitetin/ funksionet</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jc w:val="center"/>
              <w:rPr>
                <w:lang w:val="sq-AL"/>
              </w:rPr>
            </w:pPr>
          </w:p>
        </w:tc>
        <w:tc>
          <w:tcPr>
            <w:tcW w:w="1867" w:type="pct"/>
          </w:tcPr>
          <w:p w:rsidR="003B79CC" w:rsidRPr="00961376" w:rsidRDefault="003B79CC" w:rsidP="00E65BC6">
            <w:pPr>
              <w:pStyle w:val="Tabele"/>
              <w:rPr>
                <w:lang w:val="sq-AL"/>
              </w:rPr>
            </w:pPr>
            <w:r w:rsidRPr="00961376">
              <w:rPr>
                <w:lang w:val="sq-AL"/>
              </w:rPr>
              <w:t xml:space="preserve">Lidhja me të intervistuarin/të intervistuarën në funksionet e veta/ arsyet për të cilat është i pranishëm në intervistë </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jc w:val="center"/>
              <w:rPr>
                <w:lang w:val="sq-AL"/>
              </w:rPr>
            </w:pPr>
          </w:p>
        </w:tc>
        <w:tc>
          <w:tcPr>
            <w:tcW w:w="1867" w:type="pct"/>
          </w:tcPr>
          <w:p w:rsidR="003B79CC" w:rsidRPr="00961376" w:rsidRDefault="003B79CC" w:rsidP="00E65BC6">
            <w:pPr>
              <w:pStyle w:val="Tabele"/>
              <w:rPr>
                <w:lang w:val="sq-AL"/>
              </w:rPr>
            </w:pPr>
            <w:r w:rsidRPr="00961376">
              <w:rPr>
                <w:lang w:val="sq-AL"/>
              </w:rPr>
              <w:t xml:space="preserve">Kontaktet (telefon, faks, </w:t>
            </w:r>
            <w:r w:rsidRPr="00961376">
              <w:rPr>
                <w:i/>
                <w:lang w:val="sq-AL"/>
              </w:rPr>
              <w:t>e-mail</w:t>
            </w:r>
            <w:r w:rsidRPr="00961376">
              <w:rPr>
                <w:lang w:val="sq-AL"/>
              </w:rPr>
              <w:t>)</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restart"/>
            <w:vAlign w:val="center"/>
          </w:tcPr>
          <w:p w:rsidR="003B79CC" w:rsidRPr="00961376" w:rsidRDefault="003B79CC" w:rsidP="00E65BC6">
            <w:pPr>
              <w:pStyle w:val="Tabele"/>
              <w:jc w:val="center"/>
              <w:rPr>
                <w:lang w:val="sq-AL"/>
              </w:rPr>
            </w:pPr>
            <w:r w:rsidRPr="00961376">
              <w:rPr>
                <w:lang w:val="sq-AL"/>
              </w:rPr>
              <w:t>2. Prindërit apo kujdestarët</w:t>
            </w:r>
          </w:p>
        </w:tc>
        <w:tc>
          <w:tcPr>
            <w:tcW w:w="1867" w:type="pct"/>
          </w:tcPr>
          <w:p w:rsidR="003B79CC" w:rsidRPr="00961376" w:rsidRDefault="003B79CC" w:rsidP="00E65BC6">
            <w:pPr>
              <w:pStyle w:val="Tabele"/>
              <w:rPr>
                <w:lang w:val="sq-AL"/>
              </w:rPr>
            </w:pPr>
            <w:r w:rsidRPr="00961376">
              <w:rPr>
                <w:lang w:val="sq-AL"/>
              </w:rPr>
              <w:t>Emri</w:t>
            </w:r>
            <w:r w:rsidR="007E6773">
              <w:rPr>
                <w:lang w:val="sq-AL"/>
              </w:rPr>
              <w:t>,</w:t>
            </w:r>
            <w:r w:rsidRPr="00961376">
              <w:rPr>
                <w:lang w:val="sq-AL"/>
              </w:rPr>
              <w:t xml:space="preserve"> mbiemri i personit</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rPr>
                <w:lang w:val="sq-AL"/>
              </w:rPr>
            </w:pPr>
          </w:p>
        </w:tc>
        <w:tc>
          <w:tcPr>
            <w:tcW w:w="1867" w:type="pct"/>
          </w:tcPr>
          <w:p w:rsidR="003B79CC" w:rsidRPr="00961376" w:rsidRDefault="003B79CC" w:rsidP="00E65BC6">
            <w:pPr>
              <w:pStyle w:val="Tabele"/>
              <w:rPr>
                <w:lang w:val="sq-AL"/>
              </w:rPr>
            </w:pPr>
            <w:r w:rsidRPr="00961376">
              <w:rPr>
                <w:lang w:val="sq-AL"/>
              </w:rPr>
              <w:t xml:space="preserve">Numri dhe lloji i dokumentit të identifikimit </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rPr>
                <w:lang w:val="sq-AL"/>
              </w:rPr>
            </w:pPr>
          </w:p>
        </w:tc>
        <w:tc>
          <w:tcPr>
            <w:tcW w:w="1867" w:type="pct"/>
          </w:tcPr>
          <w:p w:rsidR="003B79CC" w:rsidRPr="00961376" w:rsidRDefault="003B79CC" w:rsidP="00E65BC6">
            <w:pPr>
              <w:pStyle w:val="Tabele"/>
              <w:rPr>
                <w:lang w:val="sq-AL"/>
              </w:rPr>
            </w:pPr>
            <w:r w:rsidRPr="00961376">
              <w:rPr>
                <w:lang w:val="sq-AL"/>
              </w:rPr>
              <w:t>Dokument që vërteton kujdestarinë e personit</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rPr>
                <w:lang w:val="sq-AL"/>
              </w:rPr>
            </w:pPr>
          </w:p>
        </w:tc>
        <w:tc>
          <w:tcPr>
            <w:tcW w:w="1867" w:type="pct"/>
          </w:tcPr>
          <w:p w:rsidR="003B79CC" w:rsidRPr="00961376" w:rsidRDefault="003B79CC" w:rsidP="00E65BC6">
            <w:pPr>
              <w:pStyle w:val="Tabele"/>
              <w:rPr>
                <w:lang w:val="sq-AL"/>
              </w:rPr>
            </w:pPr>
            <w:r w:rsidRPr="00961376">
              <w:rPr>
                <w:lang w:val="sq-AL"/>
              </w:rPr>
              <w:t xml:space="preserve">Kontaktet (telefon, faks, </w:t>
            </w:r>
            <w:r w:rsidRPr="00961376">
              <w:rPr>
                <w:i/>
                <w:lang w:val="sq-AL"/>
              </w:rPr>
              <w:t>e-mail</w:t>
            </w:r>
            <w:r w:rsidRPr="00961376">
              <w:rPr>
                <w:lang w:val="sq-AL"/>
              </w:rPr>
              <w:t xml:space="preserve"> adresë)</w:t>
            </w:r>
          </w:p>
        </w:tc>
        <w:tc>
          <w:tcPr>
            <w:tcW w:w="1546" w:type="pct"/>
          </w:tcPr>
          <w:p w:rsidR="003B79CC" w:rsidRPr="00961376" w:rsidRDefault="003B79CC" w:rsidP="00E65BC6">
            <w:pPr>
              <w:pStyle w:val="Tabele"/>
              <w:rPr>
                <w:lang w:val="sq-AL"/>
              </w:rPr>
            </w:pPr>
          </w:p>
        </w:tc>
      </w:tr>
      <w:tr w:rsidR="003B79CC" w:rsidRPr="00961376" w:rsidTr="00E65BC6">
        <w:tc>
          <w:tcPr>
            <w:tcW w:w="1587" w:type="pct"/>
            <w:vMerge/>
            <w:vAlign w:val="center"/>
          </w:tcPr>
          <w:p w:rsidR="003B79CC" w:rsidRPr="00961376" w:rsidRDefault="003B79CC" w:rsidP="00E65BC6">
            <w:pPr>
              <w:pStyle w:val="Tabele"/>
              <w:rPr>
                <w:lang w:val="sq-AL"/>
              </w:rPr>
            </w:pPr>
          </w:p>
        </w:tc>
        <w:tc>
          <w:tcPr>
            <w:tcW w:w="1867" w:type="pct"/>
          </w:tcPr>
          <w:p w:rsidR="003B79CC" w:rsidRPr="00961376" w:rsidRDefault="003B79CC" w:rsidP="00E65BC6">
            <w:pPr>
              <w:pStyle w:val="Tabele"/>
              <w:rPr>
                <w:lang w:val="sq-AL"/>
              </w:rPr>
            </w:pPr>
            <w:r w:rsidRPr="00961376">
              <w:rPr>
                <w:lang w:val="sq-AL"/>
              </w:rPr>
              <w:t xml:space="preserve">Arsyet e mospranisë së prindit apo kujdestarit </w:t>
            </w:r>
          </w:p>
        </w:tc>
        <w:tc>
          <w:tcPr>
            <w:tcW w:w="1546" w:type="pct"/>
          </w:tcPr>
          <w:p w:rsidR="003B79CC" w:rsidRPr="00961376" w:rsidRDefault="003B79CC" w:rsidP="00E65BC6">
            <w:pPr>
              <w:pStyle w:val="Tabele"/>
              <w:rPr>
                <w:lang w:val="sq-AL"/>
              </w:rPr>
            </w:pPr>
          </w:p>
        </w:tc>
      </w:tr>
      <w:tr w:rsidR="003B79CC" w:rsidRPr="00961376" w:rsidTr="00E65BC6">
        <w:trPr>
          <w:trHeight w:val="42"/>
        </w:trPr>
        <w:tc>
          <w:tcPr>
            <w:tcW w:w="1587" w:type="pct"/>
            <w:vMerge w:val="restart"/>
            <w:vAlign w:val="center"/>
          </w:tcPr>
          <w:p w:rsidR="003B79CC" w:rsidRPr="00961376" w:rsidRDefault="003B79CC" w:rsidP="00E65BC6">
            <w:pPr>
              <w:pStyle w:val="Tabele"/>
              <w:jc w:val="center"/>
              <w:rPr>
                <w:lang w:val="sq-AL"/>
              </w:rPr>
            </w:pPr>
            <w:r w:rsidRPr="00961376">
              <w:rPr>
                <w:lang w:val="sq-AL"/>
              </w:rPr>
              <w:t>3. Përkthyesit</w:t>
            </w:r>
          </w:p>
        </w:tc>
        <w:tc>
          <w:tcPr>
            <w:tcW w:w="1867" w:type="pct"/>
          </w:tcPr>
          <w:p w:rsidR="003B79CC" w:rsidRPr="00961376" w:rsidRDefault="003B79CC" w:rsidP="00E65BC6">
            <w:pPr>
              <w:pStyle w:val="Tabele"/>
              <w:rPr>
                <w:lang w:val="sq-AL"/>
              </w:rPr>
            </w:pPr>
            <w:r w:rsidRPr="00961376">
              <w:rPr>
                <w:lang w:val="sq-AL"/>
              </w:rPr>
              <w:t>Emri</w:t>
            </w:r>
            <w:r w:rsidR="00380AD8" w:rsidRPr="00961376">
              <w:rPr>
                <w:lang w:val="sq-AL"/>
              </w:rPr>
              <w:t>,</w:t>
            </w:r>
            <w:r w:rsidRPr="00961376">
              <w:rPr>
                <w:lang w:val="sq-AL"/>
              </w:rPr>
              <w:t xml:space="preserve"> mbiemri</w:t>
            </w:r>
          </w:p>
        </w:tc>
        <w:tc>
          <w:tcPr>
            <w:tcW w:w="1546" w:type="pct"/>
          </w:tcPr>
          <w:p w:rsidR="003B79CC" w:rsidRPr="00961376" w:rsidRDefault="003B79CC" w:rsidP="00E65BC6">
            <w:pPr>
              <w:pStyle w:val="Tabele"/>
              <w:rPr>
                <w:lang w:val="sq-AL"/>
              </w:rPr>
            </w:pPr>
          </w:p>
        </w:tc>
      </w:tr>
      <w:tr w:rsidR="003B79CC" w:rsidRPr="00961376" w:rsidTr="00E65BC6">
        <w:trPr>
          <w:trHeight w:val="69"/>
        </w:trPr>
        <w:tc>
          <w:tcPr>
            <w:tcW w:w="1587" w:type="pct"/>
            <w:vMerge/>
            <w:vAlign w:val="center"/>
          </w:tcPr>
          <w:p w:rsidR="003B79CC" w:rsidRPr="00961376" w:rsidRDefault="003B79CC" w:rsidP="00E65BC6">
            <w:pPr>
              <w:pStyle w:val="Tabele"/>
              <w:rPr>
                <w:lang w:val="sq-AL"/>
              </w:rPr>
            </w:pPr>
          </w:p>
        </w:tc>
        <w:tc>
          <w:tcPr>
            <w:tcW w:w="1867" w:type="pct"/>
          </w:tcPr>
          <w:p w:rsidR="003B79CC" w:rsidRPr="00961376" w:rsidRDefault="003B79CC" w:rsidP="00E65BC6">
            <w:pPr>
              <w:pStyle w:val="Tabele"/>
              <w:rPr>
                <w:lang w:val="sq-AL"/>
              </w:rPr>
            </w:pPr>
            <w:r w:rsidRPr="00961376">
              <w:rPr>
                <w:lang w:val="sq-AL"/>
              </w:rPr>
              <w:t>Dokument identifikimi</w:t>
            </w:r>
          </w:p>
        </w:tc>
        <w:tc>
          <w:tcPr>
            <w:tcW w:w="1546" w:type="pct"/>
          </w:tcPr>
          <w:p w:rsidR="003B79CC" w:rsidRPr="00961376" w:rsidRDefault="003B79CC" w:rsidP="00E65BC6">
            <w:pPr>
              <w:pStyle w:val="Tabele"/>
              <w:rPr>
                <w:lang w:val="sq-AL"/>
              </w:rPr>
            </w:pPr>
          </w:p>
        </w:tc>
      </w:tr>
      <w:tr w:rsidR="003B79CC" w:rsidRPr="00961376" w:rsidTr="00E65BC6">
        <w:trPr>
          <w:trHeight w:val="67"/>
        </w:trPr>
        <w:tc>
          <w:tcPr>
            <w:tcW w:w="1587" w:type="pct"/>
            <w:vMerge/>
            <w:vAlign w:val="center"/>
          </w:tcPr>
          <w:p w:rsidR="003B79CC" w:rsidRPr="00961376" w:rsidRDefault="003B79CC" w:rsidP="00E65BC6">
            <w:pPr>
              <w:pStyle w:val="Tabele"/>
              <w:rPr>
                <w:lang w:val="sq-AL"/>
              </w:rPr>
            </w:pPr>
          </w:p>
        </w:tc>
        <w:tc>
          <w:tcPr>
            <w:tcW w:w="1867" w:type="pct"/>
          </w:tcPr>
          <w:p w:rsidR="003B79CC" w:rsidRPr="00961376" w:rsidRDefault="003B79CC" w:rsidP="00E65BC6">
            <w:pPr>
              <w:pStyle w:val="Tabele"/>
              <w:rPr>
                <w:lang w:val="sq-AL"/>
              </w:rPr>
            </w:pPr>
            <w:r w:rsidRPr="00961376">
              <w:rPr>
                <w:lang w:val="sq-AL"/>
              </w:rPr>
              <w:t>Gjuha e përkthimit</w:t>
            </w:r>
          </w:p>
        </w:tc>
        <w:tc>
          <w:tcPr>
            <w:tcW w:w="1546" w:type="pct"/>
          </w:tcPr>
          <w:p w:rsidR="003B79CC" w:rsidRPr="00961376" w:rsidRDefault="003B79CC" w:rsidP="00E65BC6">
            <w:pPr>
              <w:pStyle w:val="Tabele"/>
              <w:rPr>
                <w:lang w:val="sq-AL"/>
              </w:rPr>
            </w:pPr>
          </w:p>
        </w:tc>
      </w:tr>
      <w:tr w:rsidR="003B79CC" w:rsidRPr="00961376" w:rsidTr="00E65BC6">
        <w:trPr>
          <w:trHeight w:val="38"/>
        </w:trPr>
        <w:tc>
          <w:tcPr>
            <w:tcW w:w="1587" w:type="pct"/>
            <w:vMerge/>
            <w:vAlign w:val="center"/>
          </w:tcPr>
          <w:p w:rsidR="003B79CC" w:rsidRPr="00961376" w:rsidRDefault="003B79CC" w:rsidP="00E65BC6">
            <w:pPr>
              <w:pStyle w:val="Tabele"/>
              <w:rPr>
                <w:lang w:val="sq-AL"/>
              </w:rPr>
            </w:pPr>
          </w:p>
        </w:tc>
        <w:tc>
          <w:tcPr>
            <w:tcW w:w="1867" w:type="pct"/>
          </w:tcPr>
          <w:p w:rsidR="003B79CC" w:rsidRPr="00961376" w:rsidRDefault="003B79CC" w:rsidP="00E65BC6">
            <w:pPr>
              <w:pStyle w:val="Tabele"/>
              <w:rPr>
                <w:lang w:val="sq-AL"/>
              </w:rPr>
            </w:pPr>
            <w:r w:rsidRPr="00961376">
              <w:rPr>
                <w:lang w:val="sq-AL"/>
              </w:rPr>
              <w:t>Lidhje/njohje me të intervistuarin</w:t>
            </w:r>
          </w:p>
        </w:tc>
        <w:tc>
          <w:tcPr>
            <w:tcW w:w="1546" w:type="pct"/>
          </w:tcPr>
          <w:p w:rsidR="003B79CC" w:rsidRPr="00961376" w:rsidRDefault="003B79CC" w:rsidP="00E65BC6">
            <w:pPr>
              <w:pStyle w:val="Tabele"/>
              <w:rPr>
                <w:lang w:val="sq-AL"/>
              </w:rPr>
            </w:pPr>
          </w:p>
        </w:tc>
      </w:tr>
      <w:tr w:rsidR="003B79CC" w:rsidRPr="00961376" w:rsidTr="00E65BC6">
        <w:trPr>
          <w:trHeight w:val="38"/>
        </w:trPr>
        <w:tc>
          <w:tcPr>
            <w:tcW w:w="1587" w:type="pct"/>
            <w:vMerge/>
            <w:vAlign w:val="center"/>
          </w:tcPr>
          <w:p w:rsidR="003B79CC" w:rsidRPr="00961376" w:rsidRDefault="003B79CC" w:rsidP="00E65BC6">
            <w:pPr>
              <w:pStyle w:val="Tabele"/>
              <w:rPr>
                <w:lang w:val="sq-AL"/>
              </w:rPr>
            </w:pPr>
          </w:p>
        </w:tc>
        <w:tc>
          <w:tcPr>
            <w:tcW w:w="1867" w:type="pct"/>
          </w:tcPr>
          <w:p w:rsidR="003B79CC" w:rsidRPr="00961376" w:rsidRDefault="003B79CC" w:rsidP="00E65BC6">
            <w:pPr>
              <w:pStyle w:val="Tabele"/>
              <w:rPr>
                <w:lang w:val="sq-AL"/>
              </w:rPr>
            </w:pPr>
            <w:r w:rsidRPr="00961376">
              <w:rPr>
                <w:lang w:val="sq-AL"/>
              </w:rPr>
              <w:t xml:space="preserve">Kontaktet (telefon, faks, </w:t>
            </w:r>
            <w:r w:rsidRPr="00961376">
              <w:rPr>
                <w:i/>
                <w:lang w:val="sq-AL"/>
              </w:rPr>
              <w:t>e-mail</w:t>
            </w:r>
            <w:r w:rsidRPr="00961376">
              <w:rPr>
                <w:lang w:val="sq-AL"/>
              </w:rPr>
              <w:t xml:space="preserve"> adresë)</w:t>
            </w:r>
          </w:p>
        </w:tc>
        <w:tc>
          <w:tcPr>
            <w:tcW w:w="1546" w:type="pct"/>
          </w:tcPr>
          <w:p w:rsidR="003B79CC" w:rsidRPr="00961376" w:rsidRDefault="003B79CC" w:rsidP="00E65BC6">
            <w:pPr>
              <w:pStyle w:val="Tabele"/>
              <w:rPr>
                <w:lang w:val="sq-AL"/>
              </w:rPr>
            </w:pPr>
          </w:p>
        </w:tc>
      </w:tr>
    </w:tbl>
    <w:p w:rsidR="003B79CC" w:rsidRPr="00961376" w:rsidRDefault="003B79CC" w:rsidP="003B79CC">
      <w:pPr>
        <w:rPr>
          <w:lang w:val="sq-AL"/>
        </w:rPr>
      </w:pPr>
    </w:p>
    <w:p w:rsidR="003B79CC" w:rsidRPr="00961376" w:rsidRDefault="003B79CC" w:rsidP="003B79CC">
      <w:pPr>
        <w:pStyle w:val="Paragrafi"/>
        <w:rPr>
          <w:lang w:val="sq-AL"/>
        </w:rPr>
      </w:pPr>
      <w:r w:rsidRPr="00961376">
        <w:rPr>
          <w:lang w:val="sq-AL"/>
        </w:rPr>
        <w:t>Ndihma që po merr personi i</w:t>
      </w:r>
      <w:r w:rsidR="00DB4997" w:rsidRPr="00961376">
        <w:rPr>
          <w:lang w:val="sq-AL"/>
        </w:rPr>
        <w:t xml:space="preserve"> intervistuar nëse po ndihmohet</w:t>
      </w:r>
      <w:r w:rsidRPr="00961376">
        <w:rPr>
          <w:lang w:val="sq-AL"/>
        </w:rPr>
        <w:t xml:space="preserve"> </w:t>
      </w:r>
    </w:p>
    <w:p w:rsidR="003B79CC" w:rsidRPr="00961376" w:rsidRDefault="003B79CC" w:rsidP="003B79CC">
      <w:pP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3"/>
        <w:gridCol w:w="3421"/>
        <w:gridCol w:w="2933"/>
      </w:tblGrid>
      <w:tr w:rsidR="003B79CC" w:rsidRPr="00961376" w:rsidTr="00E65BC6">
        <w:tc>
          <w:tcPr>
            <w:tcW w:w="1579" w:type="pct"/>
            <w:vMerge w:val="restart"/>
            <w:vAlign w:val="center"/>
          </w:tcPr>
          <w:p w:rsidR="003B79CC" w:rsidRPr="00961376" w:rsidRDefault="003B79CC" w:rsidP="00E65BC6">
            <w:pPr>
              <w:pStyle w:val="Tabele"/>
              <w:jc w:val="center"/>
              <w:rPr>
                <w:lang w:val="sq-AL"/>
              </w:rPr>
            </w:pPr>
            <w:r w:rsidRPr="00961376">
              <w:rPr>
                <w:lang w:val="sq-AL"/>
              </w:rPr>
              <w:t>1. Në rezidenca</w:t>
            </w:r>
          </w:p>
        </w:tc>
        <w:tc>
          <w:tcPr>
            <w:tcW w:w="1842" w:type="pct"/>
          </w:tcPr>
          <w:p w:rsidR="003B79CC" w:rsidRPr="00961376" w:rsidRDefault="003B79CC" w:rsidP="00E65BC6">
            <w:pPr>
              <w:pStyle w:val="Tabele"/>
              <w:rPr>
                <w:lang w:val="sq-AL"/>
              </w:rPr>
            </w:pPr>
            <w:r w:rsidRPr="00961376">
              <w:rPr>
                <w:lang w:val="sq-AL"/>
              </w:rPr>
              <w:t xml:space="preserve">Emri i institucionit ku është strehuar/akomoduar dhe adresa </w:t>
            </w:r>
          </w:p>
        </w:tc>
        <w:tc>
          <w:tcPr>
            <w:tcW w:w="1579" w:type="pct"/>
          </w:tcPr>
          <w:p w:rsidR="003B79CC" w:rsidRPr="00961376" w:rsidRDefault="003B79CC" w:rsidP="00E65BC6">
            <w:pPr>
              <w:pStyle w:val="Tabele"/>
              <w:rPr>
                <w:lang w:val="sq-AL"/>
              </w:rPr>
            </w:pPr>
          </w:p>
        </w:tc>
      </w:tr>
      <w:tr w:rsidR="003B79CC" w:rsidRPr="00961376" w:rsidTr="00E65BC6">
        <w:tc>
          <w:tcPr>
            <w:tcW w:w="1579" w:type="pct"/>
            <w:vMerge/>
            <w:vAlign w:val="center"/>
          </w:tcPr>
          <w:p w:rsidR="003B79CC" w:rsidRPr="00961376" w:rsidRDefault="003B79CC" w:rsidP="00E65BC6">
            <w:pPr>
              <w:pStyle w:val="Tabele"/>
              <w:rPr>
                <w:lang w:val="sq-AL"/>
              </w:rPr>
            </w:pPr>
          </w:p>
        </w:tc>
        <w:tc>
          <w:tcPr>
            <w:tcW w:w="1842" w:type="pct"/>
          </w:tcPr>
          <w:p w:rsidR="003B79CC" w:rsidRPr="00961376" w:rsidRDefault="003B79CC" w:rsidP="00E65BC6">
            <w:pPr>
              <w:pStyle w:val="Tabele"/>
              <w:rPr>
                <w:lang w:val="sq-AL"/>
              </w:rPr>
            </w:pPr>
            <w:r w:rsidRPr="00961376">
              <w:rPr>
                <w:lang w:val="sq-AL"/>
              </w:rPr>
              <w:t xml:space="preserve">Institucioni/organizata që e ka referuar në këtë institucion dhe adresa </w:t>
            </w:r>
          </w:p>
        </w:tc>
        <w:tc>
          <w:tcPr>
            <w:tcW w:w="1579" w:type="pct"/>
          </w:tcPr>
          <w:p w:rsidR="003B79CC" w:rsidRPr="00961376" w:rsidRDefault="003B79CC" w:rsidP="00E65BC6">
            <w:pPr>
              <w:pStyle w:val="Tabele"/>
              <w:rPr>
                <w:lang w:val="sq-AL"/>
              </w:rPr>
            </w:pPr>
          </w:p>
        </w:tc>
      </w:tr>
      <w:tr w:rsidR="003B79CC" w:rsidRPr="00961376" w:rsidTr="00E65BC6">
        <w:tc>
          <w:tcPr>
            <w:tcW w:w="1579" w:type="pct"/>
            <w:vMerge/>
            <w:vAlign w:val="center"/>
          </w:tcPr>
          <w:p w:rsidR="003B79CC" w:rsidRPr="00961376" w:rsidRDefault="003B79CC" w:rsidP="00E65BC6">
            <w:pPr>
              <w:pStyle w:val="Tabele"/>
              <w:rPr>
                <w:lang w:val="sq-AL"/>
              </w:rPr>
            </w:pPr>
          </w:p>
        </w:tc>
        <w:tc>
          <w:tcPr>
            <w:tcW w:w="1842" w:type="pct"/>
          </w:tcPr>
          <w:p w:rsidR="003B79CC" w:rsidRPr="00961376" w:rsidRDefault="003B79CC" w:rsidP="00E65BC6">
            <w:pPr>
              <w:pStyle w:val="Tabele"/>
              <w:rPr>
                <w:lang w:val="sq-AL"/>
              </w:rPr>
            </w:pPr>
            <w:r w:rsidRPr="00961376">
              <w:rPr>
                <w:lang w:val="sq-AL"/>
              </w:rPr>
              <w:t>Data e akomodimit në këtë institucion</w:t>
            </w:r>
          </w:p>
        </w:tc>
        <w:tc>
          <w:tcPr>
            <w:tcW w:w="1579" w:type="pct"/>
          </w:tcPr>
          <w:p w:rsidR="003B79CC" w:rsidRPr="00961376" w:rsidRDefault="003B79CC" w:rsidP="00E65BC6">
            <w:pPr>
              <w:pStyle w:val="Tabele"/>
              <w:rPr>
                <w:lang w:val="sq-AL"/>
              </w:rPr>
            </w:pPr>
          </w:p>
        </w:tc>
      </w:tr>
      <w:tr w:rsidR="003B79CC" w:rsidRPr="00961376" w:rsidTr="00E65BC6">
        <w:tc>
          <w:tcPr>
            <w:tcW w:w="1579" w:type="pct"/>
            <w:vMerge/>
            <w:vAlign w:val="center"/>
          </w:tcPr>
          <w:p w:rsidR="003B79CC" w:rsidRPr="00961376" w:rsidRDefault="003B79CC" w:rsidP="00E65BC6">
            <w:pPr>
              <w:pStyle w:val="Tabele"/>
              <w:rPr>
                <w:lang w:val="sq-AL"/>
              </w:rPr>
            </w:pPr>
          </w:p>
        </w:tc>
        <w:tc>
          <w:tcPr>
            <w:tcW w:w="1842" w:type="pct"/>
          </w:tcPr>
          <w:p w:rsidR="003B79CC" w:rsidRPr="00961376" w:rsidRDefault="003B79CC" w:rsidP="00E65BC6">
            <w:pPr>
              <w:pStyle w:val="Tabele"/>
              <w:rPr>
                <w:lang w:val="sq-AL"/>
              </w:rPr>
            </w:pPr>
            <w:r w:rsidRPr="00961376">
              <w:rPr>
                <w:lang w:val="sq-AL"/>
              </w:rPr>
              <w:t xml:space="preserve">Statusi me të cilin po ndihmohet në institucion </w:t>
            </w:r>
          </w:p>
        </w:tc>
        <w:tc>
          <w:tcPr>
            <w:tcW w:w="1579" w:type="pct"/>
          </w:tcPr>
          <w:p w:rsidR="003B79CC" w:rsidRPr="00961376" w:rsidRDefault="003B79CC" w:rsidP="00E65BC6">
            <w:pPr>
              <w:pStyle w:val="Tabele"/>
              <w:rPr>
                <w:lang w:val="sq-AL"/>
              </w:rPr>
            </w:pPr>
          </w:p>
        </w:tc>
      </w:tr>
      <w:tr w:rsidR="003B79CC" w:rsidRPr="00961376" w:rsidTr="00E65BC6">
        <w:tc>
          <w:tcPr>
            <w:tcW w:w="1579" w:type="pct"/>
            <w:vMerge/>
            <w:vAlign w:val="center"/>
          </w:tcPr>
          <w:p w:rsidR="003B79CC" w:rsidRPr="00961376" w:rsidRDefault="003B79CC" w:rsidP="00E65BC6">
            <w:pPr>
              <w:pStyle w:val="Tabele"/>
              <w:rPr>
                <w:lang w:val="sq-AL"/>
              </w:rPr>
            </w:pPr>
          </w:p>
        </w:tc>
        <w:tc>
          <w:tcPr>
            <w:tcW w:w="1842" w:type="pct"/>
          </w:tcPr>
          <w:p w:rsidR="003B79CC" w:rsidRPr="00961376" w:rsidRDefault="003B79CC" w:rsidP="00E65BC6">
            <w:pPr>
              <w:pStyle w:val="Tabele"/>
              <w:rPr>
                <w:lang w:val="sq-AL"/>
              </w:rPr>
            </w:pPr>
            <w:r w:rsidRPr="00961376">
              <w:rPr>
                <w:lang w:val="sq-AL"/>
              </w:rPr>
              <w:t xml:space="preserve">Shërbimet që po merr në institucion </w:t>
            </w:r>
          </w:p>
        </w:tc>
        <w:tc>
          <w:tcPr>
            <w:tcW w:w="1579" w:type="pct"/>
          </w:tcPr>
          <w:p w:rsidR="003B79CC" w:rsidRPr="00961376" w:rsidRDefault="003B79CC" w:rsidP="00E65BC6">
            <w:pPr>
              <w:pStyle w:val="Tabele"/>
              <w:rPr>
                <w:lang w:val="sq-AL"/>
              </w:rPr>
            </w:pPr>
          </w:p>
        </w:tc>
      </w:tr>
      <w:tr w:rsidR="003B79CC" w:rsidRPr="00961376" w:rsidTr="00E65BC6">
        <w:tc>
          <w:tcPr>
            <w:tcW w:w="1579" w:type="pct"/>
            <w:vMerge w:val="restart"/>
            <w:vAlign w:val="center"/>
          </w:tcPr>
          <w:p w:rsidR="003B79CC" w:rsidRPr="00961376" w:rsidRDefault="003B79CC" w:rsidP="00E65BC6">
            <w:pPr>
              <w:pStyle w:val="Tabele"/>
              <w:jc w:val="center"/>
              <w:rPr>
                <w:lang w:val="sq-AL"/>
              </w:rPr>
            </w:pPr>
            <w:r w:rsidRPr="00961376">
              <w:rPr>
                <w:lang w:val="sq-AL"/>
              </w:rPr>
              <w:lastRenderedPageBreak/>
              <w:t>2. Për ndihmën në komunitet</w:t>
            </w:r>
          </w:p>
        </w:tc>
        <w:tc>
          <w:tcPr>
            <w:tcW w:w="1842" w:type="pct"/>
          </w:tcPr>
          <w:p w:rsidR="003B79CC" w:rsidRPr="00961376" w:rsidRDefault="003B79CC" w:rsidP="00E65BC6">
            <w:pPr>
              <w:pStyle w:val="Tabele"/>
              <w:rPr>
                <w:lang w:val="sq-AL"/>
              </w:rPr>
            </w:pPr>
            <w:r w:rsidRPr="00961376">
              <w:rPr>
                <w:lang w:val="sq-AL"/>
              </w:rPr>
              <w:t>Emri i institucionit/programit nga i cili po ndihmohet</w:t>
            </w:r>
          </w:p>
        </w:tc>
        <w:tc>
          <w:tcPr>
            <w:tcW w:w="1579" w:type="pct"/>
          </w:tcPr>
          <w:p w:rsidR="003B79CC" w:rsidRPr="00961376" w:rsidRDefault="003B79CC" w:rsidP="00E65BC6">
            <w:pPr>
              <w:pStyle w:val="Tabele"/>
              <w:rPr>
                <w:lang w:val="sq-AL"/>
              </w:rPr>
            </w:pPr>
          </w:p>
        </w:tc>
      </w:tr>
      <w:tr w:rsidR="003B79CC" w:rsidRPr="00961376" w:rsidTr="00E65BC6">
        <w:tc>
          <w:tcPr>
            <w:tcW w:w="1579" w:type="pct"/>
            <w:vMerge/>
            <w:vAlign w:val="center"/>
          </w:tcPr>
          <w:p w:rsidR="003B79CC" w:rsidRPr="00961376" w:rsidRDefault="003B79CC" w:rsidP="00E65BC6">
            <w:pPr>
              <w:pStyle w:val="Tabele"/>
              <w:rPr>
                <w:lang w:val="sq-AL"/>
              </w:rPr>
            </w:pPr>
          </w:p>
        </w:tc>
        <w:tc>
          <w:tcPr>
            <w:tcW w:w="1842" w:type="pct"/>
          </w:tcPr>
          <w:p w:rsidR="003B79CC" w:rsidRPr="00961376" w:rsidRDefault="003B79CC" w:rsidP="00E65BC6">
            <w:pPr>
              <w:pStyle w:val="Tabele"/>
              <w:rPr>
                <w:lang w:val="sq-AL"/>
              </w:rPr>
            </w:pPr>
            <w:r w:rsidRPr="00961376">
              <w:rPr>
                <w:lang w:val="sq-AL"/>
              </w:rPr>
              <w:t>Kontaktet dhe adresa e institucionit/programit nga i cili po ndihmohet</w:t>
            </w:r>
          </w:p>
        </w:tc>
        <w:tc>
          <w:tcPr>
            <w:tcW w:w="1579" w:type="pct"/>
          </w:tcPr>
          <w:p w:rsidR="003B79CC" w:rsidRPr="00961376" w:rsidRDefault="003B79CC" w:rsidP="00E65BC6">
            <w:pPr>
              <w:pStyle w:val="Tabele"/>
              <w:rPr>
                <w:lang w:val="sq-AL"/>
              </w:rPr>
            </w:pPr>
          </w:p>
        </w:tc>
      </w:tr>
      <w:tr w:rsidR="003B79CC" w:rsidRPr="00961376" w:rsidTr="00E65BC6">
        <w:tc>
          <w:tcPr>
            <w:tcW w:w="1579" w:type="pct"/>
            <w:vMerge/>
            <w:vAlign w:val="center"/>
          </w:tcPr>
          <w:p w:rsidR="003B79CC" w:rsidRPr="00961376" w:rsidRDefault="003B79CC" w:rsidP="00E65BC6">
            <w:pPr>
              <w:pStyle w:val="Tabele"/>
              <w:rPr>
                <w:lang w:val="sq-AL"/>
              </w:rPr>
            </w:pPr>
          </w:p>
        </w:tc>
        <w:tc>
          <w:tcPr>
            <w:tcW w:w="1842" w:type="pct"/>
          </w:tcPr>
          <w:p w:rsidR="003B79CC" w:rsidRPr="00961376" w:rsidRDefault="003B79CC" w:rsidP="00E65BC6">
            <w:pPr>
              <w:pStyle w:val="Tabele"/>
              <w:rPr>
                <w:lang w:val="sq-AL"/>
              </w:rPr>
            </w:pPr>
            <w:r w:rsidRPr="00961376">
              <w:rPr>
                <w:lang w:val="sq-AL"/>
              </w:rPr>
              <w:t xml:space="preserve">Kush e ka referuar në këtë institucion </w:t>
            </w:r>
          </w:p>
        </w:tc>
        <w:tc>
          <w:tcPr>
            <w:tcW w:w="1579" w:type="pct"/>
          </w:tcPr>
          <w:p w:rsidR="003B79CC" w:rsidRPr="00961376" w:rsidRDefault="003B79CC" w:rsidP="00E65BC6">
            <w:pPr>
              <w:pStyle w:val="Tabele"/>
              <w:rPr>
                <w:lang w:val="sq-AL"/>
              </w:rPr>
            </w:pPr>
          </w:p>
        </w:tc>
      </w:tr>
      <w:tr w:rsidR="003B79CC" w:rsidRPr="00961376" w:rsidTr="00E65BC6">
        <w:tc>
          <w:tcPr>
            <w:tcW w:w="1579" w:type="pct"/>
            <w:vMerge/>
            <w:vAlign w:val="center"/>
          </w:tcPr>
          <w:p w:rsidR="003B79CC" w:rsidRPr="00961376" w:rsidRDefault="003B79CC" w:rsidP="00E65BC6">
            <w:pPr>
              <w:pStyle w:val="Tabele"/>
              <w:rPr>
                <w:lang w:val="sq-AL"/>
              </w:rPr>
            </w:pPr>
          </w:p>
        </w:tc>
        <w:tc>
          <w:tcPr>
            <w:tcW w:w="1842" w:type="pct"/>
          </w:tcPr>
          <w:p w:rsidR="003B79CC" w:rsidRPr="00961376" w:rsidRDefault="003B79CC" w:rsidP="00E65BC6">
            <w:pPr>
              <w:pStyle w:val="Tabele"/>
              <w:rPr>
                <w:lang w:val="sq-AL"/>
              </w:rPr>
            </w:pPr>
            <w:r w:rsidRPr="00961376">
              <w:rPr>
                <w:lang w:val="sq-AL"/>
              </w:rPr>
              <w:t>Statusi me të cilin po ndihmohet në institucion</w:t>
            </w:r>
          </w:p>
        </w:tc>
        <w:tc>
          <w:tcPr>
            <w:tcW w:w="1579" w:type="pct"/>
          </w:tcPr>
          <w:p w:rsidR="003B79CC" w:rsidRPr="00961376" w:rsidRDefault="003B79CC" w:rsidP="00E65BC6">
            <w:pPr>
              <w:pStyle w:val="Tabele"/>
              <w:rPr>
                <w:lang w:val="sq-AL"/>
              </w:rPr>
            </w:pPr>
          </w:p>
        </w:tc>
      </w:tr>
      <w:tr w:rsidR="003B79CC" w:rsidRPr="00961376" w:rsidTr="00E65BC6">
        <w:trPr>
          <w:trHeight w:val="45"/>
        </w:trPr>
        <w:tc>
          <w:tcPr>
            <w:tcW w:w="1579" w:type="pct"/>
            <w:vMerge/>
            <w:vAlign w:val="center"/>
          </w:tcPr>
          <w:p w:rsidR="003B79CC" w:rsidRPr="00961376" w:rsidRDefault="003B79CC" w:rsidP="00E65BC6">
            <w:pPr>
              <w:pStyle w:val="Tabele"/>
              <w:rPr>
                <w:lang w:val="sq-AL"/>
              </w:rPr>
            </w:pPr>
          </w:p>
        </w:tc>
        <w:tc>
          <w:tcPr>
            <w:tcW w:w="1842" w:type="pct"/>
          </w:tcPr>
          <w:p w:rsidR="003B79CC" w:rsidRPr="00961376" w:rsidRDefault="003B79CC" w:rsidP="00E65BC6">
            <w:pPr>
              <w:pStyle w:val="Tabele"/>
              <w:rPr>
                <w:lang w:val="sq-AL"/>
              </w:rPr>
            </w:pPr>
            <w:r w:rsidRPr="00961376">
              <w:rPr>
                <w:lang w:val="sq-AL"/>
              </w:rPr>
              <w:t>Shërbimet që po merr në këtë institucion</w:t>
            </w:r>
          </w:p>
        </w:tc>
        <w:tc>
          <w:tcPr>
            <w:tcW w:w="1579" w:type="pct"/>
          </w:tcPr>
          <w:p w:rsidR="003B79CC" w:rsidRPr="00961376" w:rsidRDefault="003B79CC" w:rsidP="00E65BC6">
            <w:pPr>
              <w:pStyle w:val="Tabele"/>
              <w:rPr>
                <w:lang w:val="sq-AL"/>
              </w:rPr>
            </w:pPr>
          </w:p>
        </w:tc>
      </w:tr>
    </w:tbl>
    <w:p w:rsidR="003B79CC" w:rsidRPr="00961376" w:rsidRDefault="003B79CC" w:rsidP="003B79CC">
      <w:pPr>
        <w:rPr>
          <w:lang w:val="sq-AL"/>
        </w:rPr>
      </w:pPr>
    </w:p>
    <w:p w:rsidR="003B79CC" w:rsidRPr="00961376" w:rsidRDefault="003B79CC" w:rsidP="003B79CC">
      <w:pPr>
        <w:pStyle w:val="Paragrafi"/>
        <w:rPr>
          <w:lang w:val="sq-AL"/>
        </w:rPr>
      </w:pPr>
      <w:r w:rsidRPr="00961376">
        <w:rPr>
          <w:lang w:val="sq-AL"/>
        </w:rPr>
        <w:t xml:space="preserve">Statusi në përfundim të intervistës </w:t>
      </w:r>
    </w:p>
    <w:p w:rsidR="003B79CC" w:rsidRPr="00961376" w:rsidRDefault="003B79CC" w:rsidP="003B79CC">
      <w:pPr>
        <w:pStyle w:val="Paragrafi"/>
        <w:rPr>
          <w:lang w:val="sq-AL"/>
        </w:rPr>
      </w:pPr>
      <w:r w:rsidRPr="00961376">
        <w:rPr>
          <w:lang w:val="sq-AL"/>
        </w:rPr>
        <w:t xml:space="preserve">a) Viktimë trafikimi </w:t>
      </w:r>
    </w:p>
    <w:p w:rsidR="003B79CC" w:rsidRPr="00961376" w:rsidRDefault="003B79CC" w:rsidP="003B79CC">
      <w:pPr>
        <w:pStyle w:val="Paragrafi"/>
        <w:rPr>
          <w:lang w:val="sq-AL"/>
        </w:rPr>
      </w:pPr>
      <w:r w:rsidRPr="00961376">
        <w:rPr>
          <w:lang w:val="sq-AL"/>
        </w:rPr>
        <w:t xml:space="preserve">b) Viktimë e mundshme trafikimi-ka nevojë për informacion shtesë </w:t>
      </w:r>
    </w:p>
    <w:p w:rsidR="003B79CC" w:rsidRPr="00961376" w:rsidRDefault="003B79CC" w:rsidP="003B79CC">
      <w:pPr>
        <w:pStyle w:val="Paragrafi"/>
        <w:rPr>
          <w:lang w:val="sq-AL"/>
        </w:rPr>
      </w:pPr>
      <w:r w:rsidRPr="00961376">
        <w:rPr>
          <w:lang w:val="sq-AL"/>
        </w:rPr>
        <w:t xml:space="preserve">c) Person në nevojë për ndihmë </w:t>
      </w:r>
    </w:p>
    <w:p w:rsidR="003B79CC" w:rsidRPr="00961376" w:rsidRDefault="003B79CC" w:rsidP="003B79CC">
      <w:pPr>
        <w:pStyle w:val="Paragrafi"/>
        <w:rPr>
          <w:lang w:val="sq-AL"/>
        </w:rPr>
      </w:pPr>
      <w:r w:rsidRPr="00961376">
        <w:rPr>
          <w:lang w:val="sq-AL"/>
        </w:rPr>
        <w:t>Arsyetimi i përcaktimit:</w:t>
      </w:r>
    </w:p>
    <w:p w:rsidR="003B79CC" w:rsidRPr="00961376" w:rsidRDefault="003B79CC" w:rsidP="003B79CC">
      <w:pPr>
        <w:pStyle w:val="Tabele"/>
        <w:rPr>
          <w:lang w:val="sq-AL"/>
        </w:rPr>
      </w:pPr>
    </w:p>
    <w:tbl>
      <w:tblPr>
        <w:tblStyle w:val="TableGrid"/>
        <w:tblW w:w="0" w:type="auto"/>
        <w:tblLook w:val="04A0"/>
      </w:tblPr>
      <w:tblGrid>
        <w:gridCol w:w="9287"/>
      </w:tblGrid>
      <w:tr w:rsidR="003B79CC" w:rsidRPr="00961376" w:rsidTr="00E65BC6">
        <w:tc>
          <w:tcPr>
            <w:tcW w:w="9287" w:type="dxa"/>
          </w:tcPr>
          <w:p w:rsidR="003B79CC" w:rsidRPr="00961376" w:rsidRDefault="003B79CC" w:rsidP="00E65BC6">
            <w:pPr>
              <w:rPr>
                <w:lang w:val="sq-AL"/>
              </w:rPr>
            </w:pPr>
          </w:p>
        </w:tc>
      </w:tr>
    </w:tbl>
    <w:p w:rsidR="003B79CC" w:rsidRPr="00961376" w:rsidRDefault="003B79CC" w:rsidP="003B79CC">
      <w:pPr>
        <w:rPr>
          <w:lang w:val="sq-AL"/>
        </w:rPr>
      </w:pPr>
    </w:p>
    <w:p w:rsidR="003B79CC" w:rsidRPr="00961376" w:rsidRDefault="003B79CC" w:rsidP="003B79CC">
      <w:pPr>
        <w:pStyle w:val="Paragrafi"/>
        <w:ind w:firstLine="0"/>
        <w:rPr>
          <w:lang w:val="sq-AL"/>
        </w:rPr>
      </w:pPr>
      <w:r w:rsidRPr="00961376">
        <w:rPr>
          <w:lang w:val="sq-AL"/>
        </w:rPr>
        <w:t xml:space="preserve">Informacionet apo veprimet e tjera shtesë të nevojshme për përcaktimin nëse është viktimë trafikimi: </w:t>
      </w:r>
    </w:p>
    <w:p w:rsidR="003B79CC" w:rsidRPr="00961376" w:rsidRDefault="003B79CC" w:rsidP="003B79CC">
      <w:pP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1"/>
        <w:gridCol w:w="1731"/>
        <w:gridCol w:w="1736"/>
        <w:gridCol w:w="1731"/>
        <w:gridCol w:w="1855"/>
      </w:tblGrid>
      <w:tr w:rsidR="003B79CC" w:rsidRPr="00961376" w:rsidTr="00E65BC6">
        <w:tc>
          <w:tcPr>
            <w:tcW w:w="1731" w:type="dxa"/>
          </w:tcPr>
          <w:p w:rsidR="003B79CC" w:rsidRPr="00961376" w:rsidRDefault="003B79CC" w:rsidP="00E65BC6">
            <w:pPr>
              <w:pStyle w:val="Tabele"/>
              <w:rPr>
                <w:b/>
                <w:lang w:val="sq-AL"/>
              </w:rPr>
            </w:pPr>
            <w:r w:rsidRPr="00961376">
              <w:rPr>
                <w:b/>
                <w:lang w:val="sq-AL"/>
              </w:rPr>
              <w:t xml:space="preserve">Informacioni/ veprimi </w:t>
            </w:r>
          </w:p>
        </w:tc>
        <w:tc>
          <w:tcPr>
            <w:tcW w:w="1731" w:type="dxa"/>
          </w:tcPr>
          <w:p w:rsidR="003B79CC" w:rsidRPr="00961376" w:rsidRDefault="003B79CC" w:rsidP="00E65BC6">
            <w:pPr>
              <w:pStyle w:val="Tabele"/>
              <w:rPr>
                <w:b/>
                <w:lang w:val="sq-AL"/>
              </w:rPr>
            </w:pPr>
            <w:r w:rsidRPr="00961376">
              <w:rPr>
                <w:b/>
                <w:lang w:val="sq-AL"/>
              </w:rPr>
              <w:t xml:space="preserve">Personi përgjegjës për mbledhjen e informacionit/ veprimit </w:t>
            </w:r>
          </w:p>
        </w:tc>
        <w:tc>
          <w:tcPr>
            <w:tcW w:w="1736" w:type="dxa"/>
          </w:tcPr>
          <w:p w:rsidR="003B79CC" w:rsidRPr="00961376" w:rsidRDefault="003B79CC" w:rsidP="00E65BC6">
            <w:pPr>
              <w:pStyle w:val="Tabele"/>
              <w:rPr>
                <w:b/>
                <w:lang w:val="sq-AL"/>
              </w:rPr>
            </w:pPr>
            <w:r w:rsidRPr="00961376">
              <w:rPr>
                <w:b/>
                <w:lang w:val="sq-AL"/>
              </w:rPr>
              <w:t xml:space="preserve">Mënyra e mbledhjes së informacionit/ veprimit </w:t>
            </w:r>
          </w:p>
        </w:tc>
        <w:tc>
          <w:tcPr>
            <w:tcW w:w="1731" w:type="dxa"/>
          </w:tcPr>
          <w:p w:rsidR="003B79CC" w:rsidRPr="00961376" w:rsidRDefault="003B79CC" w:rsidP="00E65BC6">
            <w:pPr>
              <w:pStyle w:val="Tabele"/>
              <w:rPr>
                <w:b/>
                <w:lang w:val="sq-AL"/>
              </w:rPr>
            </w:pPr>
            <w:r w:rsidRPr="00961376">
              <w:rPr>
                <w:b/>
                <w:lang w:val="sq-AL"/>
              </w:rPr>
              <w:t xml:space="preserve">Afati për mbledhjen e informacionit </w:t>
            </w:r>
          </w:p>
        </w:tc>
        <w:tc>
          <w:tcPr>
            <w:tcW w:w="1855" w:type="dxa"/>
          </w:tcPr>
          <w:p w:rsidR="003B79CC" w:rsidRPr="00961376" w:rsidRDefault="003B79CC" w:rsidP="00E65BC6">
            <w:pPr>
              <w:pStyle w:val="Tabele"/>
              <w:rPr>
                <w:b/>
                <w:lang w:val="sq-AL"/>
              </w:rPr>
            </w:pPr>
            <w:r w:rsidRPr="00961376">
              <w:rPr>
                <w:b/>
                <w:lang w:val="sq-AL"/>
              </w:rPr>
              <w:t xml:space="preserve">Komente </w:t>
            </w:r>
          </w:p>
        </w:tc>
      </w:tr>
      <w:tr w:rsidR="003B79CC" w:rsidRPr="00961376" w:rsidTr="00E65BC6">
        <w:tc>
          <w:tcPr>
            <w:tcW w:w="1731" w:type="dxa"/>
          </w:tcPr>
          <w:p w:rsidR="003B79CC" w:rsidRPr="00961376" w:rsidRDefault="003B79CC" w:rsidP="00E65BC6">
            <w:pPr>
              <w:pStyle w:val="Tabele"/>
              <w:rPr>
                <w:lang w:val="sq-AL"/>
              </w:rPr>
            </w:pPr>
          </w:p>
        </w:tc>
        <w:tc>
          <w:tcPr>
            <w:tcW w:w="1731" w:type="dxa"/>
          </w:tcPr>
          <w:p w:rsidR="003B79CC" w:rsidRPr="00961376" w:rsidRDefault="003B79CC" w:rsidP="00E65BC6">
            <w:pPr>
              <w:pStyle w:val="Tabele"/>
              <w:rPr>
                <w:lang w:val="sq-AL"/>
              </w:rPr>
            </w:pPr>
          </w:p>
        </w:tc>
        <w:tc>
          <w:tcPr>
            <w:tcW w:w="1736" w:type="dxa"/>
          </w:tcPr>
          <w:p w:rsidR="003B79CC" w:rsidRPr="00961376" w:rsidRDefault="003B79CC" w:rsidP="00E65BC6">
            <w:pPr>
              <w:pStyle w:val="Tabele"/>
              <w:rPr>
                <w:lang w:val="sq-AL"/>
              </w:rPr>
            </w:pPr>
          </w:p>
        </w:tc>
        <w:tc>
          <w:tcPr>
            <w:tcW w:w="1731" w:type="dxa"/>
          </w:tcPr>
          <w:p w:rsidR="003B79CC" w:rsidRPr="00961376" w:rsidRDefault="003B79CC" w:rsidP="00E65BC6">
            <w:pPr>
              <w:pStyle w:val="Tabele"/>
              <w:rPr>
                <w:lang w:val="sq-AL"/>
              </w:rPr>
            </w:pPr>
          </w:p>
        </w:tc>
        <w:tc>
          <w:tcPr>
            <w:tcW w:w="1855" w:type="dxa"/>
          </w:tcPr>
          <w:p w:rsidR="003B79CC" w:rsidRPr="00961376" w:rsidRDefault="003B79CC" w:rsidP="00E65BC6">
            <w:pPr>
              <w:pStyle w:val="Tabele"/>
              <w:rPr>
                <w:lang w:val="sq-AL"/>
              </w:rPr>
            </w:pPr>
          </w:p>
        </w:tc>
      </w:tr>
      <w:tr w:rsidR="003B79CC" w:rsidRPr="00961376" w:rsidTr="00E65BC6">
        <w:tc>
          <w:tcPr>
            <w:tcW w:w="1731" w:type="dxa"/>
          </w:tcPr>
          <w:p w:rsidR="003B79CC" w:rsidRPr="00961376" w:rsidRDefault="003B79CC" w:rsidP="00E65BC6">
            <w:pPr>
              <w:pStyle w:val="Tabele"/>
              <w:rPr>
                <w:lang w:val="sq-AL"/>
              </w:rPr>
            </w:pPr>
          </w:p>
        </w:tc>
        <w:tc>
          <w:tcPr>
            <w:tcW w:w="1731" w:type="dxa"/>
          </w:tcPr>
          <w:p w:rsidR="003B79CC" w:rsidRPr="00961376" w:rsidRDefault="003B79CC" w:rsidP="00E65BC6">
            <w:pPr>
              <w:pStyle w:val="Tabele"/>
              <w:rPr>
                <w:lang w:val="sq-AL"/>
              </w:rPr>
            </w:pPr>
          </w:p>
        </w:tc>
        <w:tc>
          <w:tcPr>
            <w:tcW w:w="1736" w:type="dxa"/>
          </w:tcPr>
          <w:p w:rsidR="003B79CC" w:rsidRPr="00961376" w:rsidRDefault="003B79CC" w:rsidP="00E65BC6">
            <w:pPr>
              <w:pStyle w:val="Tabele"/>
              <w:rPr>
                <w:lang w:val="sq-AL"/>
              </w:rPr>
            </w:pPr>
          </w:p>
        </w:tc>
        <w:tc>
          <w:tcPr>
            <w:tcW w:w="1731" w:type="dxa"/>
          </w:tcPr>
          <w:p w:rsidR="003B79CC" w:rsidRPr="00961376" w:rsidRDefault="003B79CC" w:rsidP="00E65BC6">
            <w:pPr>
              <w:pStyle w:val="Tabele"/>
              <w:rPr>
                <w:lang w:val="sq-AL"/>
              </w:rPr>
            </w:pPr>
          </w:p>
        </w:tc>
        <w:tc>
          <w:tcPr>
            <w:tcW w:w="1855" w:type="dxa"/>
          </w:tcPr>
          <w:p w:rsidR="003B79CC" w:rsidRPr="00961376" w:rsidRDefault="003B79CC" w:rsidP="00E65BC6">
            <w:pPr>
              <w:pStyle w:val="Tabele"/>
              <w:rPr>
                <w:lang w:val="sq-AL"/>
              </w:rPr>
            </w:pPr>
          </w:p>
        </w:tc>
      </w:tr>
    </w:tbl>
    <w:p w:rsidR="003B79CC" w:rsidRPr="00961376" w:rsidRDefault="003B79CC" w:rsidP="003B79CC">
      <w:pPr>
        <w:rPr>
          <w:lang w:val="sq-AL"/>
        </w:rPr>
      </w:pPr>
    </w:p>
    <w:p w:rsidR="003B79CC" w:rsidRPr="00961376" w:rsidRDefault="003B79CC" w:rsidP="003B79CC">
      <w:pPr>
        <w:pStyle w:val="Paragrafi"/>
        <w:rPr>
          <w:lang w:val="sq-AL"/>
        </w:rPr>
      </w:pPr>
      <w:r w:rsidRPr="00961376">
        <w:rPr>
          <w:lang w:val="sq-AL"/>
        </w:rPr>
        <w:t>Niveli i rrezikut ndaj personit viktimë e mundshme apo viktimë trafikimi</w:t>
      </w:r>
    </w:p>
    <w:p w:rsidR="003B79CC" w:rsidRPr="00961376" w:rsidRDefault="003B79CC" w:rsidP="003B79CC">
      <w:pPr>
        <w:pStyle w:val="Paragrafi"/>
        <w:rPr>
          <w:lang w:val="sq-AL"/>
        </w:rPr>
      </w:pPr>
      <w:r w:rsidRPr="00961376">
        <w:rPr>
          <w:lang w:val="sq-AL"/>
        </w:rPr>
        <w:t>A. I ulët</w:t>
      </w:r>
    </w:p>
    <w:p w:rsidR="003B79CC" w:rsidRPr="00961376" w:rsidRDefault="003B79CC" w:rsidP="003B79CC">
      <w:pPr>
        <w:pStyle w:val="Paragrafi"/>
        <w:rPr>
          <w:lang w:val="sq-AL"/>
        </w:rPr>
      </w:pPr>
      <w:r w:rsidRPr="00961376">
        <w:rPr>
          <w:lang w:val="sq-AL"/>
        </w:rPr>
        <w:t>B. I papërcaktuar (informacionet shtesë për përcaktimin e rrezikut)</w:t>
      </w:r>
    </w:p>
    <w:p w:rsidR="003B79CC" w:rsidRPr="00961376" w:rsidRDefault="003B79CC" w:rsidP="003B79CC">
      <w:pPr>
        <w:pStyle w:val="Paragrafi"/>
        <w:rPr>
          <w:lang w:val="sq-AL"/>
        </w:rPr>
      </w:pPr>
      <w:r w:rsidRPr="00961376">
        <w:rPr>
          <w:lang w:val="sq-AL"/>
        </w:rPr>
        <w:t xml:space="preserve">C. I moderuar </w:t>
      </w:r>
    </w:p>
    <w:p w:rsidR="003B79CC" w:rsidRPr="00961376" w:rsidRDefault="003B79CC" w:rsidP="003B79CC">
      <w:pPr>
        <w:pStyle w:val="Paragrafi"/>
        <w:rPr>
          <w:lang w:val="sq-AL"/>
        </w:rPr>
      </w:pPr>
      <w:r w:rsidRPr="00961376">
        <w:rPr>
          <w:lang w:val="sq-AL"/>
        </w:rPr>
        <w:t xml:space="preserve">D. I lartë </w:t>
      </w:r>
    </w:p>
    <w:p w:rsidR="003B79CC" w:rsidRPr="00961376" w:rsidRDefault="003B79CC" w:rsidP="003B79CC">
      <w:pPr>
        <w:pStyle w:val="Paragrafi"/>
        <w:rPr>
          <w:lang w:val="sq-AL"/>
        </w:rPr>
      </w:pPr>
      <w:r w:rsidRPr="00961376">
        <w:rPr>
          <w:lang w:val="sq-AL"/>
        </w:rPr>
        <w:t>Arsyetimi për për</w:t>
      </w:r>
      <w:r w:rsidR="00A47293" w:rsidRPr="00961376">
        <w:rPr>
          <w:lang w:val="sq-AL"/>
        </w:rPr>
        <w:t>caktimin e nivelit të rrezikut</w:t>
      </w:r>
    </w:p>
    <w:p w:rsidR="003B79CC" w:rsidRPr="00961376" w:rsidRDefault="003B79CC" w:rsidP="00E82030">
      <w:pPr>
        <w:pStyle w:val="Tabele"/>
        <w:ind w:firstLine="720"/>
        <w:rPr>
          <w:lang w:val="sq-AL"/>
        </w:rPr>
      </w:pPr>
      <w:r w:rsidRPr="00961376">
        <w:rPr>
          <w:lang w:val="sq-AL"/>
        </w:rPr>
        <w:t>Udhëzime për arsyetimin:</w:t>
      </w:r>
    </w:p>
    <w:p w:rsidR="003B79CC" w:rsidRPr="00961376" w:rsidRDefault="003B79CC" w:rsidP="00A32DDB">
      <w:pPr>
        <w:pStyle w:val="Paragrafi"/>
        <w:rPr>
          <w:lang w:val="sq-AL"/>
        </w:rPr>
      </w:pPr>
      <w:r w:rsidRPr="00961376">
        <w:rPr>
          <w:lang w:val="sq-AL"/>
        </w:rPr>
        <w:t>1. Gjendje psikologjike që mund të krijojnë rrezik gjatë udhëtimit, pritjes apo pranimit në një</w:t>
      </w:r>
      <w:r w:rsidR="00A32DDB" w:rsidRPr="00961376">
        <w:rPr>
          <w:lang w:val="sq-AL"/>
        </w:rPr>
        <w:t xml:space="preserve"> </w:t>
      </w:r>
      <w:r w:rsidRPr="00961376">
        <w:rPr>
          <w:lang w:val="sq-AL"/>
        </w:rPr>
        <w:t>qendër rezidenciale apo familje/komunit</w:t>
      </w:r>
      <w:r w:rsidR="00A32DDB" w:rsidRPr="00961376">
        <w:rPr>
          <w:lang w:val="sq-AL"/>
        </w:rPr>
        <w:t>et ...................................................................</w:t>
      </w:r>
    </w:p>
    <w:p w:rsidR="003B79CC" w:rsidRPr="00961376" w:rsidRDefault="003B79CC" w:rsidP="00A32DDB">
      <w:pPr>
        <w:pStyle w:val="Paragrafi"/>
        <w:rPr>
          <w:lang w:val="sq-AL"/>
        </w:rPr>
      </w:pPr>
      <w:r w:rsidRPr="00961376">
        <w:rPr>
          <w:lang w:val="sq-AL"/>
        </w:rPr>
        <w:t>2. Gjendje fizike që përbëjnë nevoja të veçanta apo rrezik gjatë udhëtimit, pritjes apo pranimit në një qendër rezidenciale</w:t>
      </w:r>
      <w:r w:rsidR="00A32DDB" w:rsidRPr="00961376">
        <w:rPr>
          <w:lang w:val="sq-AL"/>
        </w:rPr>
        <w:t xml:space="preserve"> apo familje/komunitet ....................................................</w:t>
      </w:r>
      <w:r w:rsidRPr="00961376">
        <w:rPr>
          <w:lang w:val="sq-AL"/>
        </w:rPr>
        <w:t xml:space="preserve"> </w:t>
      </w:r>
    </w:p>
    <w:p w:rsidR="003B79CC" w:rsidRPr="00961376" w:rsidRDefault="003B79CC" w:rsidP="00A32DDB">
      <w:pPr>
        <w:pStyle w:val="Paragrafi"/>
        <w:rPr>
          <w:lang w:val="sq-AL"/>
        </w:rPr>
      </w:pPr>
      <w:r w:rsidRPr="00961376">
        <w:rPr>
          <w:lang w:val="sq-AL"/>
        </w:rPr>
        <w:t>3. Rreziqe të lidhura me persona të implikuar në procesin e trafikimit.............</w:t>
      </w:r>
      <w:r w:rsidR="00A32DDB" w:rsidRPr="00961376">
        <w:rPr>
          <w:lang w:val="sq-AL"/>
        </w:rPr>
        <w:t>...............</w:t>
      </w:r>
    </w:p>
    <w:p w:rsidR="003B79CC" w:rsidRPr="00961376" w:rsidRDefault="003B79CC" w:rsidP="00A32DDB">
      <w:pPr>
        <w:pStyle w:val="Paragrafi"/>
        <w:rPr>
          <w:lang w:val="sq-AL"/>
        </w:rPr>
      </w:pPr>
      <w:r w:rsidRPr="00961376">
        <w:rPr>
          <w:lang w:val="sq-AL"/>
        </w:rPr>
        <w:t>4. Rrez</w:t>
      </w:r>
      <w:r w:rsidR="0049645A" w:rsidRPr="00961376">
        <w:rPr>
          <w:lang w:val="sq-AL"/>
        </w:rPr>
        <w:t>iqe të lidhura me kontaktin dhe/</w:t>
      </w:r>
      <w:r w:rsidRPr="00961376">
        <w:rPr>
          <w:lang w:val="sq-AL"/>
        </w:rPr>
        <w:t>ose bashkëpunimin me agjencitë e zba</w:t>
      </w:r>
      <w:r w:rsidR="00A32DDB" w:rsidRPr="00961376">
        <w:rPr>
          <w:lang w:val="sq-AL"/>
        </w:rPr>
        <w:t>timit të ligjit ...</w:t>
      </w:r>
    </w:p>
    <w:p w:rsidR="003B79CC" w:rsidRPr="00961376" w:rsidRDefault="003B79CC" w:rsidP="00A32DDB">
      <w:pPr>
        <w:pStyle w:val="Paragrafi"/>
        <w:rPr>
          <w:lang w:val="sq-AL"/>
        </w:rPr>
      </w:pPr>
      <w:r w:rsidRPr="00961376">
        <w:rPr>
          <w:lang w:val="sq-AL"/>
        </w:rPr>
        <w:t>Nevojat e identifikuara dhe plotësimi i nevojave t</w:t>
      </w:r>
      <w:r w:rsidR="0049645A" w:rsidRPr="00961376">
        <w:rPr>
          <w:lang w:val="sq-AL"/>
        </w:rPr>
        <w:t>ë personit</w:t>
      </w:r>
    </w:p>
    <w:p w:rsidR="003B79CC" w:rsidRDefault="003B79CC" w:rsidP="003B79CC">
      <w:pPr>
        <w:pStyle w:val="Paragrafi"/>
        <w:rPr>
          <w:lang w:val="sq-AL"/>
        </w:rPr>
      </w:pPr>
    </w:p>
    <w:p w:rsidR="0070623C" w:rsidRDefault="0070623C" w:rsidP="003B79CC">
      <w:pPr>
        <w:pStyle w:val="Paragrafi"/>
        <w:rPr>
          <w:lang w:val="sq-AL"/>
        </w:rPr>
      </w:pPr>
    </w:p>
    <w:p w:rsidR="0070623C" w:rsidRDefault="0070623C" w:rsidP="003B79CC">
      <w:pPr>
        <w:pStyle w:val="Paragrafi"/>
        <w:rPr>
          <w:lang w:val="sq-AL"/>
        </w:rPr>
      </w:pPr>
    </w:p>
    <w:p w:rsidR="0070623C" w:rsidRDefault="0070623C" w:rsidP="003B79CC">
      <w:pPr>
        <w:pStyle w:val="Paragrafi"/>
        <w:rPr>
          <w:lang w:val="sq-AL"/>
        </w:rPr>
      </w:pPr>
    </w:p>
    <w:p w:rsidR="0070623C" w:rsidRDefault="0070623C" w:rsidP="003B79CC">
      <w:pPr>
        <w:pStyle w:val="Paragrafi"/>
        <w:rPr>
          <w:lang w:val="sq-AL"/>
        </w:rPr>
      </w:pPr>
    </w:p>
    <w:p w:rsidR="0070623C" w:rsidRDefault="0070623C" w:rsidP="003B79CC">
      <w:pPr>
        <w:pStyle w:val="Paragrafi"/>
        <w:rPr>
          <w:lang w:val="sq-AL"/>
        </w:rPr>
      </w:pPr>
    </w:p>
    <w:p w:rsidR="0070623C" w:rsidRPr="00961376" w:rsidRDefault="0070623C" w:rsidP="003B79CC">
      <w:pPr>
        <w:pStyle w:val="Paragrafi"/>
        <w:rPr>
          <w:lang w:val="sq-AL"/>
        </w:rPr>
      </w:pPr>
    </w:p>
    <w:p w:rsidR="00F97F74" w:rsidRPr="00961376" w:rsidRDefault="00F97F74" w:rsidP="003B79CC">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1"/>
        <w:gridCol w:w="1856"/>
        <w:gridCol w:w="1856"/>
        <w:gridCol w:w="1835"/>
        <w:gridCol w:w="1869"/>
      </w:tblGrid>
      <w:tr w:rsidR="003B79CC" w:rsidRPr="00961376" w:rsidTr="00736D61">
        <w:tc>
          <w:tcPr>
            <w:tcW w:w="1008" w:type="pct"/>
            <w:vAlign w:val="center"/>
          </w:tcPr>
          <w:p w:rsidR="003B79CC" w:rsidRPr="00961376" w:rsidRDefault="003B79CC" w:rsidP="00E65BC6">
            <w:pPr>
              <w:pStyle w:val="Tabele"/>
              <w:jc w:val="center"/>
              <w:rPr>
                <w:b/>
                <w:lang w:val="sq-AL"/>
              </w:rPr>
            </w:pPr>
            <w:r w:rsidRPr="00961376">
              <w:rPr>
                <w:b/>
                <w:lang w:val="sq-AL"/>
              </w:rPr>
              <w:lastRenderedPageBreak/>
              <w:t>Nevojat e personit për kthim, rehabilitim dhe integrim/ riintegrim të sigurt</w:t>
            </w:r>
          </w:p>
        </w:tc>
        <w:tc>
          <w:tcPr>
            <w:tcW w:w="999" w:type="pct"/>
            <w:vAlign w:val="center"/>
          </w:tcPr>
          <w:p w:rsidR="003B79CC" w:rsidRPr="00961376" w:rsidRDefault="003B79CC" w:rsidP="00E65BC6">
            <w:pPr>
              <w:pStyle w:val="Tabele"/>
              <w:jc w:val="center"/>
              <w:rPr>
                <w:b/>
                <w:lang w:val="sq-AL"/>
              </w:rPr>
            </w:pPr>
            <w:r w:rsidRPr="00961376">
              <w:rPr>
                <w:b/>
                <w:lang w:val="sq-AL"/>
              </w:rPr>
              <w:t>Është plotësuar apo jo</w:t>
            </w:r>
          </w:p>
          <w:p w:rsidR="003B79CC" w:rsidRPr="00961376" w:rsidRDefault="003B79CC" w:rsidP="00E65BC6">
            <w:pPr>
              <w:pStyle w:val="Tabele"/>
              <w:jc w:val="center"/>
              <w:rPr>
                <w:b/>
                <w:lang w:val="sq-AL"/>
              </w:rPr>
            </w:pPr>
            <w:r w:rsidRPr="00961376">
              <w:rPr>
                <w:b/>
                <w:lang w:val="sq-AL"/>
              </w:rPr>
              <w:t>( Po, Jo)</w:t>
            </w:r>
          </w:p>
        </w:tc>
        <w:tc>
          <w:tcPr>
            <w:tcW w:w="999" w:type="pct"/>
            <w:vAlign w:val="center"/>
          </w:tcPr>
          <w:p w:rsidR="003B79CC" w:rsidRPr="00961376" w:rsidRDefault="003B79CC" w:rsidP="00E65BC6">
            <w:pPr>
              <w:pStyle w:val="Tabele"/>
              <w:jc w:val="center"/>
              <w:rPr>
                <w:b/>
                <w:lang w:val="sq-AL"/>
              </w:rPr>
            </w:pPr>
            <w:r w:rsidRPr="00961376">
              <w:rPr>
                <w:b/>
                <w:lang w:val="sq-AL"/>
              </w:rPr>
              <w:t>Kush e ka plotësuar: nëse është plotësuar</w:t>
            </w:r>
          </w:p>
          <w:p w:rsidR="003B79CC" w:rsidRPr="00961376" w:rsidRDefault="00F97F74" w:rsidP="00E65BC6">
            <w:pPr>
              <w:pStyle w:val="Tabele"/>
              <w:jc w:val="center"/>
              <w:rPr>
                <w:b/>
                <w:lang w:val="sq-AL"/>
              </w:rPr>
            </w:pPr>
            <w:r w:rsidRPr="00961376">
              <w:rPr>
                <w:b/>
                <w:lang w:val="sq-AL"/>
              </w:rPr>
              <w:t>Kush do ta plotësojë</w:t>
            </w:r>
            <w:r w:rsidR="003B79CC" w:rsidRPr="00961376">
              <w:rPr>
                <w:b/>
                <w:lang w:val="sq-AL"/>
              </w:rPr>
              <w:t>: nëse nuk është plotësuar</w:t>
            </w:r>
          </w:p>
        </w:tc>
        <w:tc>
          <w:tcPr>
            <w:tcW w:w="988" w:type="pct"/>
            <w:vAlign w:val="center"/>
          </w:tcPr>
          <w:p w:rsidR="003B79CC" w:rsidRPr="00961376" w:rsidRDefault="003B79CC" w:rsidP="00E65BC6">
            <w:pPr>
              <w:pStyle w:val="Tabele"/>
              <w:jc w:val="center"/>
              <w:rPr>
                <w:b/>
                <w:lang w:val="sq-AL"/>
              </w:rPr>
            </w:pPr>
            <w:r w:rsidRPr="00961376">
              <w:rPr>
                <w:b/>
                <w:lang w:val="sq-AL"/>
              </w:rPr>
              <w:t>Afate</w:t>
            </w:r>
          </w:p>
        </w:tc>
        <w:tc>
          <w:tcPr>
            <w:tcW w:w="1005" w:type="pct"/>
            <w:vAlign w:val="center"/>
          </w:tcPr>
          <w:p w:rsidR="003B79CC" w:rsidRPr="00961376" w:rsidRDefault="003B79CC" w:rsidP="00E65BC6">
            <w:pPr>
              <w:pStyle w:val="Tabele"/>
              <w:jc w:val="center"/>
              <w:rPr>
                <w:b/>
                <w:lang w:val="sq-AL"/>
              </w:rPr>
            </w:pPr>
            <w:r w:rsidRPr="00961376">
              <w:rPr>
                <w:b/>
                <w:lang w:val="sq-AL"/>
              </w:rPr>
              <w:t>Kë prej pjesëtarëve të familjes duhet të përfshijë ndihma e nevojshme</w:t>
            </w:r>
          </w:p>
        </w:tc>
      </w:tr>
      <w:tr w:rsidR="003B79CC" w:rsidRPr="00961376" w:rsidTr="00736D61">
        <w:tc>
          <w:tcPr>
            <w:tcW w:w="5000" w:type="pct"/>
            <w:gridSpan w:val="5"/>
            <w:vAlign w:val="center"/>
          </w:tcPr>
          <w:p w:rsidR="003B79CC" w:rsidRPr="00961376" w:rsidRDefault="003B79CC" w:rsidP="00E65BC6">
            <w:pPr>
              <w:pStyle w:val="Tabele"/>
              <w:jc w:val="center"/>
              <w:rPr>
                <w:lang w:val="sq-AL"/>
              </w:rPr>
            </w:pPr>
            <w:r w:rsidRPr="00961376">
              <w:rPr>
                <w:lang w:val="sq-AL"/>
              </w:rPr>
              <w:t>Para kthimit</w:t>
            </w:r>
          </w:p>
        </w:tc>
      </w:tr>
      <w:tr w:rsidR="003B79CC" w:rsidRPr="00961376" w:rsidTr="00736D61">
        <w:tc>
          <w:tcPr>
            <w:tcW w:w="1008" w:type="pct"/>
          </w:tcPr>
          <w:p w:rsidR="003B79CC" w:rsidRPr="00961376" w:rsidRDefault="003B79CC" w:rsidP="00E65BC6">
            <w:pPr>
              <w:pStyle w:val="Tabele"/>
              <w:rPr>
                <w:lang w:val="sq-AL"/>
              </w:rPr>
            </w:pPr>
            <w:r w:rsidRPr="00961376">
              <w:rPr>
                <w:lang w:val="sq-AL"/>
              </w:rPr>
              <w:t>Strehim i përkohshëm i sigurt</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Sigurimi i dokumenteve të udhëtimit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Organizimi i udhëtimit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Lehtësimi i vizave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Dhënia e grantit për udhëtim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Të tjera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5000" w:type="pct"/>
            <w:gridSpan w:val="5"/>
            <w:vAlign w:val="center"/>
          </w:tcPr>
          <w:p w:rsidR="003B79CC" w:rsidRPr="00961376" w:rsidRDefault="003B79CC" w:rsidP="00E65BC6">
            <w:pPr>
              <w:pStyle w:val="Tabele"/>
              <w:jc w:val="center"/>
              <w:rPr>
                <w:lang w:val="sq-AL"/>
              </w:rPr>
            </w:pPr>
            <w:r w:rsidRPr="00961376">
              <w:rPr>
                <w:lang w:val="sq-AL"/>
              </w:rPr>
              <w:t>Afatgjatë para kthimit</w:t>
            </w: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Trajnim Profesional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Këshillim ligjor apo përfaqësim ligjor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Asistencë mjekësore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Mikrokredi</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Leje qëndrimi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Leje pune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Punësim</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Strehim</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Rezidencë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Arsimim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Përfshirje në skemën e ndihmës ekonomike</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1008" w:type="pct"/>
          </w:tcPr>
          <w:p w:rsidR="003B79CC" w:rsidRPr="00961376" w:rsidRDefault="003B79CC" w:rsidP="00E65BC6">
            <w:pPr>
              <w:pStyle w:val="Tabele"/>
              <w:rPr>
                <w:lang w:val="sq-AL"/>
              </w:rPr>
            </w:pPr>
            <w:r w:rsidRPr="00961376">
              <w:rPr>
                <w:lang w:val="sq-AL"/>
              </w:rPr>
              <w:t xml:space="preserve">Asistencë psikologjike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c>
          <w:tcPr>
            <w:tcW w:w="5000" w:type="pct"/>
            <w:gridSpan w:val="5"/>
            <w:vAlign w:val="center"/>
          </w:tcPr>
          <w:p w:rsidR="003B79CC" w:rsidRPr="00961376" w:rsidRDefault="003B79CC" w:rsidP="00E65BC6">
            <w:pPr>
              <w:pStyle w:val="Tabele"/>
              <w:jc w:val="center"/>
              <w:rPr>
                <w:lang w:val="sq-AL"/>
              </w:rPr>
            </w:pPr>
            <w:r w:rsidRPr="00961376">
              <w:rPr>
                <w:lang w:val="sq-AL"/>
              </w:rPr>
              <w:t>Për transferim</w:t>
            </w:r>
          </w:p>
        </w:tc>
      </w:tr>
      <w:tr w:rsidR="003B79CC" w:rsidRPr="00961376" w:rsidTr="00736D61">
        <w:trPr>
          <w:trHeight w:val="30"/>
        </w:trPr>
        <w:tc>
          <w:tcPr>
            <w:tcW w:w="1008" w:type="pct"/>
          </w:tcPr>
          <w:p w:rsidR="003B79CC" w:rsidRPr="00961376" w:rsidRDefault="003B79CC" w:rsidP="00E65BC6">
            <w:pPr>
              <w:pStyle w:val="Tabele"/>
              <w:rPr>
                <w:lang w:val="sq-AL"/>
              </w:rPr>
            </w:pPr>
            <w:r w:rsidRPr="00961376">
              <w:rPr>
                <w:lang w:val="sq-AL"/>
              </w:rPr>
              <w:t xml:space="preserve">Eskortë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Borders>
              <w:bottom w:val="single" w:sz="4" w:space="0" w:color="auto"/>
            </w:tcBorders>
          </w:tcPr>
          <w:p w:rsidR="003B79CC" w:rsidRPr="00961376" w:rsidRDefault="003B79CC" w:rsidP="00E65BC6">
            <w:pPr>
              <w:pStyle w:val="Tabele"/>
              <w:rPr>
                <w:lang w:val="sq-AL"/>
              </w:rPr>
            </w:pPr>
            <w:r w:rsidRPr="00961376">
              <w:rPr>
                <w:lang w:val="sq-AL"/>
              </w:rPr>
              <w:t>Eskortim policie</w:t>
            </w:r>
          </w:p>
        </w:tc>
        <w:tc>
          <w:tcPr>
            <w:tcW w:w="999" w:type="pct"/>
            <w:tcBorders>
              <w:bottom w:val="single" w:sz="4" w:space="0" w:color="auto"/>
            </w:tcBorders>
          </w:tcPr>
          <w:p w:rsidR="003B79CC" w:rsidRPr="00961376" w:rsidRDefault="003B79CC" w:rsidP="00E65BC6">
            <w:pPr>
              <w:pStyle w:val="Tabele"/>
              <w:rPr>
                <w:lang w:val="sq-AL"/>
              </w:rPr>
            </w:pPr>
          </w:p>
        </w:tc>
        <w:tc>
          <w:tcPr>
            <w:tcW w:w="999" w:type="pct"/>
            <w:tcBorders>
              <w:bottom w:val="single" w:sz="4" w:space="0" w:color="auto"/>
            </w:tcBorders>
          </w:tcPr>
          <w:p w:rsidR="003B79CC" w:rsidRPr="00961376" w:rsidRDefault="003B79CC" w:rsidP="00E65BC6">
            <w:pPr>
              <w:pStyle w:val="Tabele"/>
              <w:rPr>
                <w:lang w:val="sq-AL"/>
              </w:rPr>
            </w:pPr>
          </w:p>
        </w:tc>
        <w:tc>
          <w:tcPr>
            <w:tcW w:w="988" w:type="pct"/>
            <w:tcBorders>
              <w:bottom w:val="single" w:sz="4" w:space="0" w:color="auto"/>
            </w:tcBorders>
          </w:tcPr>
          <w:p w:rsidR="003B79CC" w:rsidRPr="00961376" w:rsidRDefault="003B79CC" w:rsidP="00E65BC6">
            <w:pPr>
              <w:pStyle w:val="Tabele"/>
              <w:rPr>
                <w:lang w:val="sq-AL"/>
              </w:rPr>
            </w:pPr>
          </w:p>
        </w:tc>
        <w:tc>
          <w:tcPr>
            <w:tcW w:w="1005" w:type="pct"/>
            <w:tcBorders>
              <w:bottom w:val="single" w:sz="4" w:space="0" w:color="auto"/>
            </w:tcBorders>
          </w:tcPr>
          <w:p w:rsidR="003B79CC" w:rsidRPr="00961376" w:rsidRDefault="003B79CC" w:rsidP="00E65BC6">
            <w:pPr>
              <w:pStyle w:val="Tabele"/>
              <w:rPr>
                <w:lang w:val="sq-AL"/>
              </w:rPr>
            </w:pPr>
          </w:p>
        </w:tc>
      </w:tr>
      <w:tr w:rsidR="003B79CC" w:rsidRPr="00961376" w:rsidTr="00736D61">
        <w:trPr>
          <w:trHeight w:val="20"/>
        </w:trPr>
        <w:tc>
          <w:tcPr>
            <w:tcW w:w="1008" w:type="pct"/>
            <w:tcBorders>
              <w:bottom w:val="nil"/>
            </w:tcBorders>
          </w:tcPr>
          <w:p w:rsidR="003B79CC" w:rsidRPr="00961376" w:rsidRDefault="003B79CC" w:rsidP="00E65BC6">
            <w:pPr>
              <w:pStyle w:val="Tabele"/>
              <w:rPr>
                <w:lang w:val="sq-AL"/>
              </w:rPr>
            </w:pPr>
            <w:r w:rsidRPr="00961376">
              <w:rPr>
                <w:lang w:val="sq-AL"/>
              </w:rPr>
              <w:t>Eskortë mjekësore</w:t>
            </w:r>
          </w:p>
        </w:tc>
        <w:tc>
          <w:tcPr>
            <w:tcW w:w="999" w:type="pct"/>
            <w:tcBorders>
              <w:bottom w:val="nil"/>
            </w:tcBorders>
          </w:tcPr>
          <w:p w:rsidR="003B79CC" w:rsidRPr="00961376" w:rsidRDefault="003B79CC" w:rsidP="00E65BC6">
            <w:pPr>
              <w:pStyle w:val="Tabele"/>
              <w:rPr>
                <w:lang w:val="sq-AL"/>
              </w:rPr>
            </w:pPr>
          </w:p>
        </w:tc>
        <w:tc>
          <w:tcPr>
            <w:tcW w:w="999" w:type="pct"/>
            <w:tcBorders>
              <w:bottom w:val="nil"/>
            </w:tcBorders>
          </w:tcPr>
          <w:p w:rsidR="003B79CC" w:rsidRPr="00961376" w:rsidRDefault="003B79CC" w:rsidP="00E65BC6">
            <w:pPr>
              <w:pStyle w:val="Tabele"/>
              <w:rPr>
                <w:lang w:val="sq-AL"/>
              </w:rPr>
            </w:pPr>
          </w:p>
        </w:tc>
        <w:tc>
          <w:tcPr>
            <w:tcW w:w="988" w:type="pct"/>
            <w:tcBorders>
              <w:bottom w:val="nil"/>
            </w:tcBorders>
          </w:tcPr>
          <w:p w:rsidR="003B79CC" w:rsidRPr="00961376" w:rsidRDefault="003B79CC" w:rsidP="00E65BC6">
            <w:pPr>
              <w:pStyle w:val="Tabele"/>
              <w:rPr>
                <w:lang w:val="sq-AL"/>
              </w:rPr>
            </w:pPr>
          </w:p>
        </w:tc>
        <w:tc>
          <w:tcPr>
            <w:tcW w:w="1005" w:type="pct"/>
            <w:tcBorders>
              <w:bottom w:val="nil"/>
            </w:tcBorders>
          </w:tcPr>
          <w:p w:rsidR="003B79CC" w:rsidRPr="00961376" w:rsidRDefault="003B79CC" w:rsidP="00E65BC6">
            <w:pPr>
              <w:pStyle w:val="Tabele"/>
              <w:rPr>
                <w:lang w:val="sq-AL"/>
              </w:rPr>
            </w:pPr>
          </w:p>
        </w:tc>
      </w:tr>
      <w:tr w:rsidR="003B79CC" w:rsidRPr="00961376" w:rsidTr="00736D61">
        <w:trPr>
          <w:trHeight w:val="20"/>
        </w:trPr>
        <w:tc>
          <w:tcPr>
            <w:tcW w:w="1008" w:type="pct"/>
            <w:tcBorders>
              <w:top w:val="nil"/>
            </w:tcBorders>
          </w:tcPr>
          <w:p w:rsidR="003B79CC" w:rsidRPr="00961376" w:rsidRDefault="003B79CC" w:rsidP="00E65BC6">
            <w:pPr>
              <w:pStyle w:val="Tabele"/>
              <w:rPr>
                <w:lang w:val="sq-AL"/>
              </w:rPr>
            </w:pPr>
            <w:r w:rsidRPr="00961376">
              <w:rPr>
                <w:lang w:val="sq-AL"/>
              </w:rPr>
              <w:t xml:space="preserve">Fjetje/akomodim gjatë udhëtimit </w:t>
            </w:r>
          </w:p>
        </w:tc>
        <w:tc>
          <w:tcPr>
            <w:tcW w:w="999" w:type="pct"/>
            <w:tcBorders>
              <w:top w:val="nil"/>
            </w:tcBorders>
          </w:tcPr>
          <w:p w:rsidR="003B79CC" w:rsidRPr="00961376" w:rsidRDefault="003B79CC" w:rsidP="00E65BC6">
            <w:pPr>
              <w:pStyle w:val="Tabele"/>
              <w:rPr>
                <w:lang w:val="sq-AL"/>
              </w:rPr>
            </w:pPr>
          </w:p>
        </w:tc>
        <w:tc>
          <w:tcPr>
            <w:tcW w:w="999" w:type="pct"/>
            <w:tcBorders>
              <w:top w:val="nil"/>
            </w:tcBorders>
          </w:tcPr>
          <w:p w:rsidR="003B79CC" w:rsidRPr="00961376" w:rsidRDefault="003B79CC" w:rsidP="00E65BC6">
            <w:pPr>
              <w:pStyle w:val="Tabele"/>
              <w:rPr>
                <w:lang w:val="sq-AL"/>
              </w:rPr>
            </w:pPr>
          </w:p>
        </w:tc>
        <w:tc>
          <w:tcPr>
            <w:tcW w:w="988" w:type="pct"/>
            <w:tcBorders>
              <w:top w:val="nil"/>
            </w:tcBorders>
          </w:tcPr>
          <w:p w:rsidR="003B79CC" w:rsidRPr="00961376" w:rsidRDefault="003B79CC" w:rsidP="00E65BC6">
            <w:pPr>
              <w:pStyle w:val="Tabele"/>
              <w:rPr>
                <w:lang w:val="sq-AL"/>
              </w:rPr>
            </w:pPr>
          </w:p>
        </w:tc>
        <w:tc>
          <w:tcPr>
            <w:tcW w:w="1005" w:type="pct"/>
            <w:tcBorders>
              <w:top w:val="nil"/>
            </w:tcBorders>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Masa speciale të sigurisë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Eskortim i të miturit/të miturës së pashoqëruar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lastRenderedPageBreak/>
              <w:t xml:space="preserve">Lehtësim i procedurave të kalimit të kufirit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5000" w:type="pct"/>
            <w:gridSpan w:val="5"/>
            <w:vAlign w:val="center"/>
          </w:tcPr>
          <w:p w:rsidR="003B79CC" w:rsidRPr="00961376" w:rsidRDefault="003B79CC" w:rsidP="00E65BC6">
            <w:pPr>
              <w:pStyle w:val="Tabele"/>
              <w:jc w:val="center"/>
              <w:rPr>
                <w:lang w:val="sq-AL"/>
              </w:rPr>
            </w:pPr>
            <w:r w:rsidRPr="00961376">
              <w:rPr>
                <w:lang w:val="sq-AL"/>
              </w:rPr>
              <w:t>Për pritjen në kthim</w:t>
            </w: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Lehtësim i procedurave të kalimit të kufirit</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Kujdes mjekësor</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Transferim në destinacion final</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5000" w:type="pct"/>
            <w:gridSpan w:val="5"/>
            <w:vAlign w:val="center"/>
          </w:tcPr>
          <w:p w:rsidR="003B79CC" w:rsidRPr="00961376" w:rsidRDefault="003B79CC" w:rsidP="00E65BC6">
            <w:pPr>
              <w:pStyle w:val="Tabele"/>
              <w:jc w:val="center"/>
              <w:rPr>
                <w:lang w:val="sq-AL"/>
              </w:rPr>
            </w:pPr>
            <w:r w:rsidRPr="00961376">
              <w:rPr>
                <w:lang w:val="sq-AL"/>
              </w:rPr>
              <w:t>Për rehabilitimin dhe riintegrimin</w:t>
            </w: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Ndihmë mjekësore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Këshillim ligjor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Përfaqësim ligjor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Këshillim psikologjik</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Strehim</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Rezidencë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Trajnim profesional</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Ndihmë për punësim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Përfshirje në ndihmë ekonomike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Shkollim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r w:rsidR="003B79CC" w:rsidRPr="00961376" w:rsidTr="00736D61">
        <w:trPr>
          <w:trHeight w:val="20"/>
        </w:trPr>
        <w:tc>
          <w:tcPr>
            <w:tcW w:w="1008" w:type="pct"/>
          </w:tcPr>
          <w:p w:rsidR="003B79CC" w:rsidRPr="00961376" w:rsidRDefault="003B79CC" w:rsidP="00E65BC6">
            <w:pPr>
              <w:pStyle w:val="Tabele"/>
              <w:rPr>
                <w:lang w:val="sq-AL"/>
              </w:rPr>
            </w:pPr>
            <w:r w:rsidRPr="00961376">
              <w:rPr>
                <w:lang w:val="sq-AL"/>
              </w:rPr>
              <w:t xml:space="preserve">Kujdes për fëmijët </w:t>
            </w:r>
          </w:p>
        </w:tc>
        <w:tc>
          <w:tcPr>
            <w:tcW w:w="999" w:type="pct"/>
          </w:tcPr>
          <w:p w:rsidR="003B79CC" w:rsidRPr="00961376" w:rsidRDefault="003B79CC" w:rsidP="00E65BC6">
            <w:pPr>
              <w:pStyle w:val="Tabele"/>
              <w:rPr>
                <w:lang w:val="sq-AL"/>
              </w:rPr>
            </w:pPr>
          </w:p>
        </w:tc>
        <w:tc>
          <w:tcPr>
            <w:tcW w:w="999" w:type="pct"/>
          </w:tcPr>
          <w:p w:rsidR="003B79CC" w:rsidRPr="00961376" w:rsidRDefault="003B79CC" w:rsidP="00E65BC6">
            <w:pPr>
              <w:pStyle w:val="Tabele"/>
              <w:rPr>
                <w:lang w:val="sq-AL"/>
              </w:rPr>
            </w:pPr>
          </w:p>
        </w:tc>
        <w:tc>
          <w:tcPr>
            <w:tcW w:w="988" w:type="pct"/>
          </w:tcPr>
          <w:p w:rsidR="003B79CC" w:rsidRPr="00961376" w:rsidRDefault="003B79CC" w:rsidP="00E65BC6">
            <w:pPr>
              <w:pStyle w:val="Tabele"/>
              <w:rPr>
                <w:lang w:val="sq-AL"/>
              </w:rPr>
            </w:pPr>
          </w:p>
        </w:tc>
        <w:tc>
          <w:tcPr>
            <w:tcW w:w="1005" w:type="pct"/>
          </w:tcPr>
          <w:p w:rsidR="003B79CC" w:rsidRPr="00961376" w:rsidRDefault="003B79CC" w:rsidP="00E65BC6">
            <w:pPr>
              <w:pStyle w:val="Tabele"/>
              <w:rPr>
                <w:lang w:val="sq-AL"/>
              </w:rPr>
            </w:pPr>
          </w:p>
        </w:tc>
      </w:tr>
    </w:tbl>
    <w:p w:rsidR="003B79CC" w:rsidRPr="00961376" w:rsidRDefault="003B79CC" w:rsidP="003B79CC">
      <w:pPr>
        <w:rPr>
          <w:lang w:val="sq-AL"/>
        </w:rPr>
      </w:pPr>
    </w:p>
    <w:p w:rsidR="003B79CC" w:rsidRPr="00961376" w:rsidRDefault="002366FF" w:rsidP="002366FF">
      <w:pPr>
        <w:rPr>
          <w:lang w:val="sq-AL"/>
        </w:rPr>
      </w:pPr>
      <w:r>
        <w:rPr>
          <w:lang w:val="sq-AL"/>
        </w:rPr>
        <w:t xml:space="preserve">    </w:t>
      </w:r>
      <w:r>
        <w:rPr>
          <w:lang w:val="sq-AL"/>
        </w:rPr>
        <w:tab/>
      </w:r>
      <w:r w:rsidR="003B79CC" w:rsidRPr="00961376">
        <w:rPr>
          <w:lang w:val="sq-AL"/>
        </w:rPr>
        <w:t xml:space="preserve">Vullneti i personit për të bashkëpunuar për dënimin e trafikantëve </w:t>
      </w:r>
    </w:p>
    <w:p w:rsidR="003B79CC" w:rsidRPr="00961376" w:rsidRDefault="003B79CC" w:rsidP="00D560DF">
      <w:pPr>
        <w:pStyle w:val="Paragrafi"/>
        <w:rPr>
          <w:lang w:val="sq-AL"/>
        </w:rPr>
      </w:pPr>
      <w:r w:rsidRPr="00961376">
        <w:rPr>
          <w:lang w:val="sq-AL"/>
        </w:rPr>
        <w:t xml:space="preserve">A. Ka vullnet për të dhënë kallëzim </w:t>
      </w:r>
    </w:p>
    <w:p w:rsidR="003B79CC" w:rsidRPr="00961376" w:rsidRDefault="003B79CC" w:rsidP="00D560DF">
      <w:pPr>
        <w:pStyle w:val="Paragrafi"/>
        <w:rPr>
          <w:lang w:val="sq-AL"/>
        </w:rPr>
      </w:pPr>
      <w:r w:rsidRPr="00961376">
        <w:rPr>
          <w:lang w:val="sq-AL"/>
        </w:rPr>
        <w:t>B. Nuk ka vullnet për të dhënë kallëzim</w:t>
      </w:r>
    </w:p>
    <w:p w:rsidR="003B79CC" w:rsidRPr="00961376" w:rsidRDefault="003B79CC" w:rsidP="00D560DF">
      <w:pPr>
        <w:pStyle w:val="Paragrafi"/>
        <w:rPr>
          <w:lang w:val="sq-AL"/>
        </w:rPr>
      </w:pPr>
      <w:r w:rsidRPr="00961376">
        <w:rPr>
          <w:lang w:val="sq-AL"/>
        </w:rPr>
        <w:t>Organizimet e nevojshme për kallëzimin:</w:t>
      </w:r>
    </w:p>
    <w:p w:rsidR="003B79CC" w:rsidRPr="00961376" w:rsidRDefault="003B79CC" w:rsidP="00D560DF">
      <w:pPr>
        <w:pStyle w:val="Paragrafi"/>
        <w:rPr>
          <w:lang w:val="sq-AL"/>
        </w:rPr>
      </w:pPr>
      <w:r w:rsidRPr="00961376">
        <w:rPr>
          <w:lang w:val="sq-AL"/>
        </w:rPr>
        <w:t>Koha e përshtatshme për kallëzim nga ana e personit vetë</w:t>
      </w:r>
    </w:p>
    <w:p w:rsidR="003B79CC" w:rsidRPr="00961376" w:rsidRDefault="008F39F6" w:rsidP="00D560DF">
      <w:pPr>
        <w:pStyle w:val="Paragrafi"/>
        <w:rPr>
          <w:lang w:val="sq-AL"/>
        </w:rPr>
      </w:pPr>
      <w:r>
        <w:rPr>
          <w:lang w:val="sq-AL"/>
        </w:rPr>
        <w:t>Em</w:t>
      </w:r>
      <w:r w:rsidR="008F48CA" w:rsidRPr="00961376">
        <w:rPr>
          <w:lang w:val="sq-AL"/>
        </w:rPr>
        <w:t>r</w:t>
      </w:r>
      <w:r>
        <w:rPr>
          <w:lang w:val="sq-AL"/>
        </w:rPr>
        <w:t>i</w:t>
      </w:r>
      <w:r w:rsidR="008F48CA" w:rsidRPr="00961376">
        <w:rPr>
          <w:lang w:val="sq-AL"/>
        </w:rPr>
        <w:t>, m</w:t>
      </w:r>
      <w:r w:rsidR="003B79CC" w:rsidRPr="00961376">
        <w:rPr>
          <w:lang w:val="sq-AL"/>
        </w:rPr>
        <w:t xml:space="preserve">biemri dhe firma e intervistuesve </w:t>
      </w:r>
    </w:p>
    <w:p w:rsidR="003B79CC" w:rsidRPr="00961376" w:rsidRDefault="003B79CC" w:rsidP="00D560DF">
      <w:pPr>
        <w:pStyle w:val="Paragrafi"/>
        <w:rPr>
          <w:lang w:val="sq-AL"/>
        </w:rPr>
      </w:pPr>
    </w:p>
    <w:p w:rsidR="003B79CC" w:rsidRPr="00961376" w:rsidRDefault="00D560DF" w:rsidP="00D560DF">
      <w:pPr>
        <w:pStyle w:val="Paragrafi"/>
        <w:rPr>
          <w:lang w:val="sq-AL"/>
        </w:rPr>
      </w:pPr>
      <w:r w:rsidRPr="00961376">
        <w:rPr>
          <w:lang w:val="sq-AL"/>
        </w:rPr>
        <w:t>Nga SLKTP</w:t>
      </w:r>
      <w:r w:rsidRPr="00961376">
        <w:rPr>
          <w:lang w:val="sq-AL"/>
        </w:rPr>
        <w:tab/>
      </w:r>
      <w:r w:rsidRPr="00961376">
        <w:rPr>
          <w:lang w:val="sq-AL"/>
        </w:rPr>
        <w:tab/>
      </w:r>
      <w:r w:rsidRPr="00961376">
        <w:rPr>
          <w:lang w:val="sq-AL"/>
        </w:rPr>
        <w:tab/>
      </w:r>
      <w:r w:rsidR="003B79CC" w:rsidRPr="00961376">
        <w:rPr>
          <w:lang w:val="sq-AL"/>
        </w:rPr>
        <w:t xml:space="preserve">Data </w:t>
      </w:r>
    </w:p>
    <w:p w:rsidR="003B79CC" w:rsidRPr="00961376" w:rsidRDefault="003B79CC" w:rsidP="00D560DF">
      <w:pPr>
        <w:pStyle w:val="Paragrafi"/>
        <w:rPr>
          <w:lang w:val="sq-AL"/>
        </w:rPr>
      </w:pPr>
      <w:r w:rsidRPr="00961376">
        <w:rPr>
          <w:lang w:val="sq-AL"/>
        </w:rPr>
        <w:t>Nga ZRSHSSH</w:t>
      </w:r>
      <w:r w:rsidRPr="00961376">
        <w:rPr>
          <w:lang w:val="sq-AL"/>
        </w:rPr>
        <w:tab/>
      </w:r>
      <w:r w:rsidRPr="00961376">
        <w:rPr>
          <w:lang w:val="sq-AL"/>
        </w:rPr>
        <w:tab/>
      </w:r>
      <w:r w:rsidRPr="00961376">
        <w:rPr>
          <w:lang w:val="sq-AL"/>
        </w:rPr>
        <w:tab/>
        <w:t>Data</w:t>
      </w:r>
    </w:p>
    <w:p w:rsidR="003B79CC" w:rsidRPr="00961376" w:rsidRDefault="003B79CC" w:rsidP="003B79CC">
      <w:pPr>
        <w:rPr>
          <w:lang w:val="sq-AL"/>
        </w:rPr>
      </w:pPr>
    </w:p>
    <w:tbl>
      <w:tblPr>
        <w:tblpPr w:leftFromText="180" w:rightFromText="180" w:vertAnchor="text" w:horzAnchor="margin" w:tblpY="69"/>
        <w:tblW w:w="0" w:type="auto"/>
        <w:tblLook w:val="01E0"/>
      </w:tblPr>
      <w:tblGrid>
        <w:gridCol w:w="9287"/>
      </w:tblGrid>
      <w:tr w:rsidR="003B79CC" w:rsidRPr="00961376" w:rsidTr="00E65BC6">
        <w:tc>
          <w:tcPr>
            <w:tcW w:w="9287" w:type="dxa"/>
            <w:shd w:val="clear" w:color="auto" w:fill="auto"/>
          </w:tcPr>
          <w:p w:rsidR="003B79CC" w:rsidRPr="00961376" w:rsidRDefault="003B79CC" w:rsidP="00E65BC6">
            <w:pPr>
              <w:pStyle w:val="Paragrafi"/>
              <w:jc w:val="center"/>
              <w:rPr>
                <w:lang w:val="sq-AL"/>
              </w:rPr>
            </w:pPr>
            <w:r w:rsidRPr="00961376">
              <w:rPr>
                <w:lang w:val="sq-AL"/>
              </w:rPr>
              <w:t>ANEKSI 9.5</w:t>
            </w:r>
          </w:p>
          <w:p w:rsidR="003B79CC" w:rsidRPr="00961376" w:rsidRDefault="003B79CC" w:rsidP="00E65BC6">
            <w:pPr>
              <w:pStyle w:val="Paragrafi"/>
              <w:jc w:val="center"/>
              <w:rPr>
                <w:lang w:val="sq-AL"/>
              </w:rPr>
            </w:pPr>
            <w:r w:rsidRPr="00961376">
              <w:rPr>
                <w:lang w:val="sq-AL"/>
              </w:rPr>
              <w:t>FORMAT I KONKLUDIMIT PA INTERVISTË FORMALE</w:t>
            </w:r>
          </w:p>
          <w:p w:rsidR="003B79CC" w:rsidRPr="00961376" w:rsidRDefault="003B79CC" w:rsidP="00E65BC6">
            <w:pPr>
              <w:pStyle w:val="Paragrafi"/>
              <w:rPr>
                <w:lang w:val="sq-AL"/>
              </w:rPr>
            </w:pPr>
          </w:p>
          <w:p w:rsidR="00C709C0" w:rsidRDefault="003B79CC" w:rsidP="007113F5">
            <w:pPr>
              <w:pStyle w:val="Paragrafi"/>
              <w:ind w:firstLine="0"/>
              <w:rPr>
                <w:lang w:val="sq-AL"/>
              </w:rPr>
            </w:pPr>
            <w:r w:rsidRPr="00961376">
              <w:rPr>
                <w:lang w:val="sq-AL"/>
              </w:rPr>
              <w:t>Personi që do të intervistohej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9"/>
              <w:gridCol w:w="4672"/>
            </w:tblGrid>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Emri</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Mbiemri</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Mbiemra të mëparshëm</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Datëlindja</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Vendlindja (qyteti, shteti)</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Shtetësia</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Shtetësi të tjera</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Grup etnik nëse vetidentifikohet</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lastRenderedPageBreak/>
                    <w:t>Lloji i dokumentit të identifikimit</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Institucioni që e ka lëshuar</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Numri i dokumentit</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Data e lëshimit</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Data e skadencës</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Vendbanimi i fundit</w:t>
                  </w:r>
                </w:p>
              </w:tc>
              <w:tc>
                <w:tcPr>
                  <w:tcW w:w="2578" w:type="pct"/>
                </w:tcPr>
                <w:p w:rsidR="00C709C0" w:rsidRPr="00961376" w:rsidRDefault="00C709C0" w:rsidP="00C709C0">
                  <w:pPr>
                    <w:pStyle w:val="Tabele"/>
                    <w:framePr w:hSpace="180" w:wrap="around" w:vAnchor="text" w:hAnchor="margin" w:y="69"/>
                    <w:rPr>
                      <w:lang w:val="sq-AL"/>
                    </w:rPr>
                  </w:pPr>
                </w:p>
              </w:tc>
            </w:tr>
            <w:tr w:rsidR="00C709C0" w:rsidRPr="00961376" w:rsidTr="00481E3D">
              <w:tc>
                <w:tcPr>
                  <w:tcW w:w="2422" w:type="pct"/>
                </w:tcPr>
                <w:p w:rsidR="00C709C0" w:rsidRPr="00961376" w:rsidRDefault="00C709C0" w:rsidP="00C709C0">
                  <w:pPr>
                    <w:pStyle w:val="Tabele"/>
                    <w:framePr w:hSpace="180" w:wrap="around" w:vAnchor="text" w:hAnchor="margin" w:y="69"/>
                    <w:rPr>
                      <w:lang w:val="sq-AL"/>
                    </w:rPr>
                  </w:pPr>
                  <w:r w:rsidRPr="00961376">
                    <w:rPr>
                      <w:lang w:val="sq-AL"/>
                    </w:rPr>
                    <w:t>Vendbanimi i përhershëm</w:t>
                  </w:r>
                </w:p>
              </w:tc>
              <w:tc>
                <w:tcPr>
                  <w:tcW w:w="2578" w:type="pct"/>
                </w:tcPr>
                <w:p w:rsidR="00C709C0" w:rsidRPr="00961376" w:rsidRDefault="00C709C0" w:rsidP="00C709C0">
                  <w:pPr>
                    <w:pStyle w:val="Tabele"/>
                    <w:framePr w:hSpace="180" w:wrap="around" w:vAnchor="text" w:hAnchor="margin" w:y="69"/>
                    <w:rPr>
                      <w:lang w:val="sq-AL"/>
                    </w:rPr>
                  </w:pPr>
                </w:p>
              </w:tc>
            </w:tr>
          </w:tbl>
          <w:p w:rsidR="004C6788" w:rsidRPr="00961376" w:rsidRDefault="004C6788" w:rsidP="007113F5">
            <w:pPr>
              <w:pStyle w:val="Paragrafi"/>
              <w:ind w:firstLine="0"/>
              <w:rPr>
                <w:lang w:val="sq-AL"/>
              </w:rPr>
            </w:pPr>
          </w:p>
          <w:p w:rsidR="003B79CC" w:rsidRPr="00961376" w:rsidRDefault="003B79CC" w:rsidP="007113F5">
            <w:pPr>
              <w:pStyle w:val="Paragrafi"/>
              <w:ind w:firstLine="0"/>
              <w:rPr>
                <w:lang w:val="sq-AL"/>
              </w:rPr>
            </w:pPr>
            <w:r w:rsidRPr="00961376">
              <w:rPr>
                <w:lang w:val="sq-AL"/>
              </w:rPr>
              <w:t xml:space="preserve">Institucioni referues në intervistë formale nga organizatat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39"/>
              <w:gridCol w:w="4628"/>
            </w:tblGrid>
            <w:tr w:rsidR="003B79CC" w:rsidRPr="00961376" w:rsidTr="00E65BC6">
              <w:trPr>
                <w:jc w:val="center"/>
              </w:trPr>
              <w:tc>
                <w:tcPr>
                  <w:tcW w:w="2448" w:type="pct"/>
                </w:tcPr>
                <w:p w:rsidR="003B79CC" w:rsidRPr="00961376" w:rsidRDefault="003B79CC" w:rsidP="003415E2">
                  <w:pPr>
                    <w:pStyle w:val="Tabele"/>
                    <w:framePr w:hSpace="180" w:wrap="around" w:vAnchor="text" w:hAnchor="margin" w:y="69"/>
                    <w:rPr>
                      <w:lang w:val="sq-AL"/>
                    </w:rPr>
                  </w:pPr>
                  <w:r w:rsidRPr="00961376">
                    <w:rPr>
                      <w:lang w:val="sq-AL"/>
                    </w:rPr>
                    <w:t>Emri i organizatës, apo institucionit</w:t>
                  </w:r>
                </w:p>
              </w:tc>
              <w:tc>
                <w:tcPr>
                  <w:tcW w:w="2552" w:type="pct"/>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448" w:type="pct"/>
                </w:tcPr>
                <w:p w:rsidR="003B79CC" w:rsidRPr="00961376" w:rsidRDefault="003B79CC" w:rsidP="003415E2">
                  <w:pPr>
                    <w:pStyle w:val="Tabele"/>
                    <w:framePr w:hSpace="180" w:wrap="around" w:vAnchor="text" w:hAnchor="margin" w:y="69"/>
                    <w:rPr>
                      <w:lang w:val="sq-AL"/>
                    </w:rPr>
                  </w:pPr>
                  <w:r w:rsidRPr="00961376">
                    <w:rPr>
                      <w:lang w:val="sq-AL"/>
                    </w:rPr>
                    <w:t>Vendi ku ushtron aktivitetin/funksionet</w:t>
                  </w:r>
                </w:p>
              </w:tc>
              <w:tc>
                <w:tcPr>
                  <w:tcW w:w="2552" w:type="pct"/>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448" w:type="pct"/>
                </w:tcPr>
                <w:p w:rsidR="003B79CC" w:rsidRPr="00961376" w:rsidRDefault="003B79CC" w:rsidP="003415E2">
                  <w:pPr>
                    <w:pStyle w:val="Tabele"/>
                    <w:framePr w:hSpace="180" w:wrap="around" w:vAnchor="text" w:hAnchor="margin" w:y="69"/>
                    <w:rPr>
                      <w:lang w:val="sq-AL"/>
                    </w:rPr>
                  </w:pPr>
                  <w:r w:rsidRPr="00961376">
                    <w:rPr>
                      <w:lang w:val="sq-AL"/>
                    </w:rPr>
                    <w:t>Emri i punonjësit të rastit nëse ka</w:t>
                  </w:r>
                </w:p>
              </w:tc>
              <w:tc>
                <w:tcPr>
                  <w:tcW w:w="2552" w:type="pct"/>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448" w:type="pct"/>
                </w:tcPr>
                <w:p w:rsidR="003B79CC" w:rsidRPr="00961376" w:rsidRDefault="003B79CC" w:rsidP="003415E2">
                  <w:pPr>
                    <w:pStyle w:val="Tabele"/>
                    <w:framePr w:hSpace="180" w:wrap="around" w:vAnchor="text" w:hAnchor="margin" w:y="69"/>
                    <w:rPr>
                      <w:lang w:val="sq-AL"/>
                    </w:rPr>
                  </w:pPr>
                  <w:r w:rsidRPr="00961376">
                    <w:rPr>
                      <w:lang w:val="sq-AL"/>
                    </w:rPr>
                    <w:t>Mënyrën se si është bërë kërkesa</w:t>
                  </w:r>
                </w:p>
              </w:tc>
              <w:tc>
                <w:tcPr>
                  <w:tcW w:w="2552" w:type="pct"/>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448" w:type="pct"/>
                </w:tcPr>
                <w:p w:rsidR="003B79CC" w:rsidRPr="00961376" w:rsidRDefault="003B79CC" w:rsidP="003415E2">
                  <w:pPr>
                    <w:pStyle w:val="Tabele"/>
                    <w:framePr w:hSpace="180" w:wrap="around" w:vAnchor="text" w:hAnchor="margin" w:y="69"/>
                    <w:rPr>
                      <w:lang w:val="sq-AL"/>
                    </w:rPr>
                  </w:pPr>
                  <w:r w:rsidRPr="00961376">
                    <w:rPr>
                      <w:lang w:val="sq-AL"/>
                    </w:rPr>
                    <w:t>Nr. protokolli të kërkesës nëse ka</w:t>
                  </w:r>
                </w:p>
              </w:tc>
              <w:tc>
                <w:tcPr>
                  <w:tcW w:w="2552" w:type="pct"/>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448" w:type="pct"/>
                </w:tcPr>
                <w:p w:rsidR="003B79CC" w:rsidRPr="00961376" w:rsidRDefault="003B79CC" w:rsidP="003415E2">
                  <w:pPr>
                    <w:pStyle w:val="Tabele"/>
                    <w:framePr w:hSpace="180" w:wrap="around" w:vAnchor="text" w:hAnchor="margin" w:y="69"/>
                    <w:rPr>
                      <w:lang w:val="sq-AL"/>
                    </w:rPr>
                  </w:pPr>
                  <w:r w:rsidRPr="00961376">
                    <w:rPr>
                      <w:lang w:val="sq-AL"/>
                    </w:rPr>
                    <w:t xml:space="preserve">Adresa e institucionit </w:t>
                  </w:r>
                </w:p>
              </w:tc>
              <w:tc>
                <w:tcPr>
                  <w:tcW w:w="2552" w:type="pct"/>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448" w:type="pct"/>
                </w:tcPr>
                <w:p w:rsidR="003B79CC" w:rsidRPr="00961376" w:rsidRDefault="003B79CC" w:rsidP="003415E2">
                  <w:pPr>
                    <w:pStyle w:val="Tabele"/>
                    <w:framePr w:hSpace="180" w:wrap="around" w:vAnchor="text" w:hAnchor="margin" w:y="69"/>
                    <w:rPr>
                      <w:lang w:val="sq-AL"/>
                    </w:rPr>
                  </w:pPr>
                  <w:r w:rsidRPr="00961376">
                    <w:rPr>
                      <w:lang w:val="sq-AL"/>
                    </w:rPr>
                    <w:t xml:space="preserve">Statusi me të cilin është referuar personi </w:t>
                  </w:r>
                </w:p>
              </w:tc>
              <w:tc>
                <w:tcPr>
                  <w:tcW w:w="2552" w:type="pct"/>
                </w:tcPr>
                <w:p w:rsidR="003B79CC" w:rsidRPr="00961376" w:rsidRDefault="003B79CC" w:rsidP="003415E2">
                  <w:pPr>
                    <w:pStyle w:val="Tabele"/>
                    <w:framePr w:hSpace="180" w:wrap="around" w:vAnchor="text" w:hAnchor="margin" w:y="69"/>
                    <w:rPr>
                      <w:lang w:val="sq-AL"/>
                    </w:rPr>
                  </w:pPr>
                </w:p>
              </w:tc>
            </w:tr>
          </w:tbl>
          <w:p w:rsidR="00887FEB" w:rsidRPr="00961376" w:rsidRDefault="00887FEB" w:rsidP="00E4651D">
            <w:pPr>
              <w:pStyle w:val="Paragrafi"/>
              <w:ind w:firstLine="0"/>
              <w:rPr>
                <w:lang w:val="sq-AL"/>
              </w:rPr>
            </w:pPr>
          </w:p>
          <w:p w:rsidR="003B79CC" w:rsidRPr="00961376" w:rsidRDefault="003B79CC" w:rsidP="007113F5">
            <w:pPr>
              <w:pStyle w:val="Paragrafi"/>
              <w:ind w:firstLine="0"/>
              <w:rPr>
                <w:lang w:val="sq-AL"/>
              </w:rPr>
            </w:pPr>
            <w:r w:rsidRPr="00961376">
              <w:rPr>
                <w:lang w:val="sq-AL"/>
              </w:rPr>
              <w:t>Individi referues në intervistë formale nga individët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3"/>
              <w:gridCol w:w="4644"/>
            </w:tblGrid>
            <w:tr w:rsidR="003B79CC" w:rsidRPr="00961376" w:rsidTr="00E65BC6">
              <w:trPr>
                <w:jc w:val="center"/>
              </w:trPr>
              <w:tc>
                <w:tcPr>
                  <w:tcW w:w="4423" w:type="dxa"/>
                </w:tcPr>
                <w:p w:rsidR="003B79CC" w:rsidRPr="00961376" w:rsidRDefault="008F48CA" w:rsidP="003415E2">
                  <w:pPr>
                    <w:pStyle w:val="Tabele"/>
                    <w:framePr w:hSpace="180" w:wrap="around" w:vAnchor="text" w:hAnchor="margin" w:y="69"/>
                    <w:rPr>
                      <w:lang w:val="sq-AL"/>
                    </w:rPr>
                  </w:pPr>
                  <w:r w:rsidRPr="00961376">
                    <w:rPr>
                      <w:lang w:val="sq-AL"/>
                    </w:rPr>
                    <w:t>Emri, m</w:t>
                  </w:r>
                  <w:r w:rsidR="003B79CC" w:rsidRPr="00961376">
                    <w:rPr>
                      <w:lang w:val="sq-AL"/>
                    </w:rPr>
                    <w:t>biemri i personit që ka kërkuar intervistën formale</w:t>
                  </w:r>
                </w:p>
              </w:tc>
              <w:tc>
                <w:tcPr>
                  <w:tcW w:w="464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4423" w:type="dxa"/>
                </w:tcPr>
                <w:p w:rsidR="003B79CC" w:rsidRPr="00961376" w:rsidRDefault="003B79CC" w:rsidP="003415E2">
                  <w:pPr>
                    <w:pStyle w:val="Tabele"/>
                    <w:framePr w:hSpace="180" w:wrap="around" w:vAnchor="text" w:hAnchor="margin" w:y="69"/>
                    <w:rPr>
                      <w:lang w:val="sq-AL"/>
                    </w:rPr>
                  </w:pPr>
                  <w:r w:rsidRPr="00961376">
                    <w:rPr>
                      <w:lang w:val="sq-AL"/>
                    </w:rPr>
                    <w:t>Lidhja me personin e intervistuar</w:t>
                  </w:r>
                </w:p>
              </w:tc>
              <w:tc>
                <w:tcPr>
                  <w:tcW w:w="464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4423" w:type="dxa"/>
                </w:tcPr>
                <w:p w:rsidR="003B79CC" w:rsidRPr="00961376" w:rsidRDefault="003B79CC" w:rsidP="003415E2">
                  <w:pPr>
                    <w:pStyle w:val="Tabele"/>
                    <w:framePr w:hSpace="180" w:wrap="around" w:vAnchor="text" w:hAnchor="margin" w:y="69"/>
                    <w:rPr>
                      <w:lang w:val="sq-AL"/>
                    </w:rPr>
                  </w:pPr>
                  <w:r w:rsidRPr="00961376">
                    <w:rPr>
                      <w:lang w:val="sq-AL"/>
                    </w:rPr>
                    <w:t>Mënyra e kërkesës</w:t>
                  </w:r>
                </w:p>
              </w:tc>
              <w:tc>
                <w:tcPr>
                  <w:tcW w:w="464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4423" w:type="dxa"/>
                </w:tcPr>
                <w:p w:rsidR="003B79CC" w:rsidRPr="00961376" w:rsidRDefault="003B79CC" w:rsidP="003415E2">
                  <w:pPr>
                    <w:pStyle w:val="Tabele"/>
                    <w:framePr w:hSpace="180" w:wrap="around" w:vAnchor="text" w:hAnchor="margin" w:y="69"/>
                    <w:rPr>
                      <w:lang w:val="sq-AL"/>
                    </w:rPr>
                  </w:pPr>
                  <w:r w:rsidRPr="00961376">
                    <w:rPr>
                      <w:lang w:val="sq-AL"/>
                    </w:rPr>
                    <w:t xml:space="preserve">Kontaktet (telefon, faks, </w:t>
                  </w:r>
                  <w:r w:rsidRPr="00961376">
                    <w:rPr>
                      <w:i/>
                      <w:lang w:val="sq-AL"/>
                    </w:rPr>
                    <w:t>e-mail</w:t>
                  </w:r>
                  <w:r w:rsidRPr="00961376">
                    <w:rPr>
                      <w:lang w:val="sq-AL"/>
                    </w:rPr>
                    <w:t>)</w:t>
                  </w:r>
                </w:p>
              </w:tc>
              <w:tc>
                <w:tcPr>
                  <w:tcW w:w="464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4423" w:type="dxa"/>
                </w:tcPr>
                <w:p w:rsidR="003B79CC" w:rsidRPr="00961376" w:rsidRDefault="003B79CC" w:rsidP="003415E2">
                  <w:pPr>
                    <w:pStyle w:val="Tabele"/>
                    <w:framePr w:hSpace="180" w:wrap="around" w:vAnchor="text" w:hAnchor="margin" w:y="69"/>
                    <w:rPr>
                      <w:lang w:val="sq-AL"/>
                    </w:rPr>
                  </w:pPr>
                  <w:r w:rsidRPr="00961376">
                    <w:rPr>
                      <w:lang w:val="sq-AL"/>
                    </w:rPr>
                    <w:t>Statusi me të cilin e ka referuar</w:t>
                  </w:r>
                </w:p>
              </w:tc>
              <w:tc>
                <w:tcPr>
                  <w:tcW w:w="4644" w:type="dxa"/>
                </w:tcPr>
                <w:p w:rsidR="003B79CC" w:rsidRPr="00961376" w:rsidRDefault="003B79CC" w:rsidP="003415E2">
                  <w:pPr>
                    <w:pStyle w:val="Tabele"/>
                    <w:framePr w:hSpace="180" w:wrap="around" w:vAnchor="text" w:hAnchor="margin" w:y="69"/>
                    <w:rPr>
                      <w:lang w:val="sq-AL"/>
                    </w:rPr>
                  </w:pPr>
                </w:p>
              </w:tc>
            </w:tr>
          </w:tbl>
          <w:p w:rsidR="003B79CC" w:rsidRPr="00961376" w:rsidRDefault="003B79CC" w:rsidP="00E65BC6">
            <w:pPr>
              <w:pStyle w:val="Paragrafi"/>
              <w:rPr>
                <w:lang w:val="sq-AL"/>
              </w:rPr>
            </w:pPr>
          </w:p>
          <w:p w:rsidR="003B79CC" w:rsidRPr="00961376" w:rsidRDefault="003B79CC" w:rsidP="007113F5">
            <w:pPr>
              <w:pStyle w:val="Paragrafi"/>
              <w:ind w:firstLine="0"/>
              <w:rPr>
                <w:lang w:val="sq-AL"/>
              </w:rPr>
            </w:pPr>
            <w:r w:rsidRPr="00961376">
              <w:rPr>
                <w:lang w:val="sq-AL"/>
              </w:rPr>
              <w:t xml:space="preserve">Të dhënat për </w:t>
            </w:r>
            <w:r w:rsidR="005A36B8" w:rsidRPr="00961376">
              <w:rPr>
                <w:lang w:val="sq-AL"/>
              </w:rPr>
              <w:t>intervistën që do të zhvillohej</w:t>
            </w:r>
            <w:r w:rsidRPr="00961376">
              <w:rPr>
                <w:lang w:val="sq-AL"/>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3"/>
              <w:gridCol w:w="4644"/>
            </w:tblGrid>
            <w:tr w:rsidR="003B79CC" w:rsidRPr="00961376" w:rsidTr="00E65BC6">
              <w:trPr>
                <w:jc w:val="center"/>
              </w:trPr>
              <w:tc>
                <w:tcPr>
                  <w:tcW w:w="4423" w:type="dxa"/>
                </w:tcPr>
                <w:p w:rsidR="003B79CC" w:rsidRPr="00961376" w:rsidRDefault="003B79CC" w:rsidP="003415E2">
                  <w:pPr>
                    <w:pStyle w:val="Tabele"/>
                    <w:framePr w:hSpace="180" w:wrap="around" w:vAnchor="text" w:hAnchor="margin" w:y="69"/>
                    <w:rPr>
                      <w:lang w:val="sq-AL"/>
                    </w:rPr>
                  </w:pPr>
                  <w:r w:rsidRPr="00961376">
                    <w:rPr>
                      <w:lang w:val="sq-AL"/>
                    </w:rPr>
                    <w:t>Data e pritshme e intervistës</w:t>
                  </w:r>
                </w:p>
              </w:tc>
              <w:tc>
                <w:tcPr>
                  <w:tcW w:w="464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4423" w:type="dxa"/>
                </w:tcPr>
                <w:p w:rsidR="003B79CC" w:rsidRPr="00961376" w:rsidRDefault="003B79CC" w:rsidP="003415E2">
                  <w:pPr>
                    <w:pStyle w:val="Tabele"/>
                    <w:framePr w:hSpace="180" w:wrap="around" w:vAnchor="text" w:hAnchor="margin" w:y="69"/>
                    <w:rPr>
                      <w:lang w:val="sq-AL"/>
                    </w:rPr>
                  </w:pPr>
                  <w:r w:rsidRPr="00961376">
                    <w:rPr>
                      <w:lang w:val="sq-AL"/>
                    </w:rPr>
                    <w:t>Vendi i pritshëm i intervistës</w:t>
                  </w:r>
                </w:p>
              </w:tc>
              <w:tc>
                <w:tcPr>
                  <w:tcW w:w="4644" w:type="dxa"/>
                </w:tcPr>
                <w:p w:rsidR="003B79CC" w:rsidRPr="00961376" w:rsidRDefault="003B79CC" w:rsidP="003415E2">
                  <w:pPr>
                    <w:pStyle w:val="Tabele"/>
                    <w:framePr w:hSpace="180" w:wrap="around" w:vAnchor="text" w:hAnchor="margin" w:y="69"/>
                    <w:rPr>
                      <w:lang w:val="sq-AL"/>
                    </w:rPr>
                  </w:pPr>
                </w:p>
              </w:tc>
            </w:tr>
          </w:tbl>
          <w:p w:rsidR="003B79CC" w:rsidRPr="00961376" w:rsidRDefault="003B79CC" w:rsidP="00E65BC6">
            <w:pPr>
              <w:pStyle w:val="Paragrafi"/>
              <w:ind w:firstLine="0"/>
              <w:rPr>
                <w:lang w:val="sq-AL"/>
              </w:rPr>
            </w:pPr>
          </w:p>
          <w:p w:rsidR="003B79CC" w:rsidRPr="00961376" w:rsidRDefault="003B79CC" w:rsidP="007113F5">
            <w:pPr>
              <w:pStyle w:val="Paragrafi"/>
              <w:ind w:firstLine="0"/>
              <w:rPr>
                <w:lang w:val="sq-AL"/>
              </w:rPr>
            </w:pPr>
            <w:r w:rsidRPr="00961376">
              <w:rPr>
                <w:lang w:val="sq-AL"/>
              </w:rPr>
              <w:t xml:space="preserve">Intervistuesit: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9"/>
              <w:gridCol w:w="3228"/>
              <w:gridCol w:w="3030"/>
            </w:tblGrid>
            <w:tr w:rsidR="003B79CC" w:rsidRPr="00961376" w:rsidTr="00E65BC6">
              <w:trPr>
                <w:jc w:val="center"/>
              </w:trPr>
              <w:tc>
                <w:tcPr>
                  <w:tcW w:w="2809" w:type="dxa"/>
                  <w:vMerge w:val="restart"/>
                  <w:vAlign w:val="center"/>
                </w:tcPr>
                <w:p w:rsidR="003B79CC" w:rsidRPr="00961376" w:rsidRDefault="003D5EBD" w:rsidP="003D5EBD">
                  <w:pPr>
                    <w:pStyle w:val="Tabele"/>
                    <w:framePr w:hSpace="180" w:wrap="around" w:vAnchor="text" w:hAnchor="margin" w:y="69"/>
                    <w:rPr>
                      <w:lang w:val="sq-AL"/>
                    </w:rPr>
                  </w:pPr>
                  <w:r>
                    <w:rPr>
                      <w:lang w:val="sq-AL"/>
                    </w:rPr>
                    <w:t xml:space="preserve">       </w:t>
                  </w:r>
                  <w:r w:rsidR="003B79CC" w:rsidRPr="00961376">
                    <w:rPr>
                      <w:lang w:val="sq-AL"/>
                    </w:rPr>
                    <w:t>1. Nga SLKTP</w:t>
                  </w:r>
                </w:p>
              </w:tc>
              <w:tc>
                <w:tcPr>
                  <w:tcW w:w="3228" w:type="dxa"/>
                </w:tcPr>
                <w:p w:rsidR="003B79CC" w:rsidRPr="00961376" w:rsidRDefault="008F48CA" w:rsidP="003415E2">
                  <w:pPr>
                    <w:pStyle w:val="Tabele"/>
                    <w:framePr w:hSpace="180" w:wrap="around" w:vAnchor="text" w:hAnchor="margin" w:y="69"/>
                    <w:rPr>
                      <w:lang w:val="sq-AL"/>
                    </w:rPr>
                  </w:pPr>
                  <w:r w:rsidRPr="00961376">
                    <w:rPr>
                      <w:lang w:val="sq-AL"/>
                    </w:rPr>
                    <w:t xml:space="preserve">Emri, </w:t>
                  </w:r>
                  <w:r w:rsidR="003B79CC" w:rsidRPr="00961376">
                    <w:rPr>
                      <w:lang w:val="sq-AL"/>
                    </w:rPr>
                    <w:t>mbiemri</w:t>
                  </w:r>
                </w:p>
              </w:tc>
              <w:tc>
                <w:tcPr>
                  <w:tcW w:w="3030"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809" w:type="dxa"/>
                  <w:vMerge/>
                  <w:vAlign w:val="center"/>
                </w:tcPr>
                <w:p w:rsidR="003B79CC" w:rsidRPr="00961376" w:rsidRDefault="003B79CC" w:rsidP="003415E2">
                  <w:pPr>
                    <w:pStyle w:val="Tabele"/>
                    <w:framePr w:hSpace="180" w:wrap="around" w:vAnchor="text" w:hAnchor="margin" w:y="69"/>
                    <w:jc w:val="center"/>
                    <w:rPr>
                      <w:lang w:val="sq-AL"/>
                    </w:rPr>
                  </w:pPr>
                </w:p>
              </w:tc>
              <w:tc>
                <w:tcPr>
                  <w:tcW w:w="3228" w:type="dxa"/>
                </w:tcPr>
                <w:p w:rsidR="003B79CC" w:rsidRPr="00961376" w:rsidRDefault="003B79CC" w:rsidP="003415E2">
                  <w:pPr>
                    <w:pStyle w:val="Tabele"/>
                    <w:framePr w:hSpace="180" w:wrap="around" w:vAnchor="text" w:hAnchor="margin" w:y="69"/>
                    <w:rPr>
                      <w:lang w:val="sq-AL"/>
                    </w:rPr>
                  </w:pPr>
                  <w:r w:rsidRPr="00961376">
                    <w:rPr>
                      <w:lang w:val="sq-AL"/>
                    </w:rPr>
                    <w:t xml:space="preserve">Struktura </w:t>
                  </w:r>
                </w:p>
              </w:tc>
              <w:tc>
                <w:tcPr>
                  <w:tcW w:w="3030"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809" w:type="dxa"/>
                  <w:vMerge/>
                  <w:vAlign w:val="center"/>
                </w:tcPr>
                <w:p w:rsidR="003B79CC" w:rsidRPr="00961376" w:rsidRDefault="003B79CC" w:rsidP="003415E2">
                  <w:pPr>
                    <w:pStyle w:val="Tabele"/>
                    <w:framePr w:hSpace="180" w:wrap="around" w:vAnchor="text" w:hAnchor="margin" w:y="69"/>
                    <w:jc w:val="center"/>
                    <w:rPr>
                      <w:lang w:val="sq-AL"/>
                    </w:rPr>
                  </w:pPr>
                </w:p>
              </w:tc>
              <w:tc>
                <w:tcPr>
                  <w:tcW w:w="3228" w:type="dxa"/>
                </w:tcPr>
                <w:p w:rsidR="003B79CC" w:rsidRPr="00961376" w:rsidRDefault="003B79CC" w:rsidP="003415E2">
                  <w:pPr>
                    <w:pStyle w:val="Tabele"/>
                    <w:framePr w:hSpace="180" w:wrap="around" w:vAnchor="text" w:hAnchor="margin" w:y="69"/>
                    <w:rPr>
                      <w:lang w:val="sq-AL"/>
                    </w:rPr>
                  </w:pPr>
                  <w:r w:rsidRPr="00961376">
                    <w:rPr>
                      <w:lang w:val="sq-AL"/>
                    </w:rPr>
                    <w:t xml:space="preserve">Kontaktet </w:t>
                  </w:r>
                </w:p>
              </w:tc>
              <w:tc>
                <w:tcPr>
                  <w:tcW w:w="3030"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809" w:type="dxa"/>
                  <w:vMerge w:val="restart"/>
                  <w:vAlign w:val="center"/>
                </w:tcPr>
                <w:p w:rsidR="003B79CC" w:rsidRPr="00961376" w:rsidRDefault="003B79CC" w:rsidP="003D5EBD">
                  <w:pPr>
                    <w:pStyle w:val="Tabele"/>
                    <w:framePr w:hSpace="180" w:wrap="around" w:vAnchor="text" w:hAnchor="margin" w:y="69"/>
                    <w:jc w:val="center"/>
                    <w:rPr>
                      <w:lang w:val="sq-AL"/>
                    </w:rPr>
                  </w:pPr>
                  <w:r w:rsidRPr="00961376">
                    <w:rPr>
                      <w:lang w:val="sq-AL"/>
                    </w:rPr>
                    <w:t>2. Nga ZRSHSSH</w:t>
                  </w:r>
                </w:p>
              </w:tc>
              <w:tc>
                <w:tcPr>
                  <w:tcW w:w="3228" w:type="dxa"/>
                </w:tcPr>
                <w:p w:rsidR="003B79CC" w:rsidRPr="00961376" w:rsidRDefault="008F48CA" w:rsidP="003415E2">
                  <w:pPr>
                    <w:pStyle w:val="Tabele"/>
                    <w:framePr w:hSpace="180" w:wrap="around" w:vAnchor="text" w:hAnchor="margin" w:y="69"/>
                    <w:rPr>
                      <w:lang w:val="sq-AL"/>
                    </w:rPr>
                  </w:pPr>
                  <w:r w:rsidRPr="00961376">
                    <w:rPr>
                      <w:lang w:val="sq-AL"/>
                    </w:rPr>
                    <w:t xml:space="preserve">Emri, </w:t>
                  </w:r>
                  <w:r w:rsidR="003B79CC" w:rsidRPr="00961376">
                    <w:rPr>
                      <w:lang w:val="sq-AL"/>
                    </w:rPr>
                    <w:t>mbiemri</w:t>
                  </w:r>
                </w:p>
              </w:tc>
              <w:tc>
                <w:tcPr>
                  <w:tcW w:w="3030" w:type="dxa"/>
                </w:tcPr>
                <w:p w:rsidR="003B79CC" w:rsidRPr="00961376" w:rsidRDefault="003B79CC" w:rsidP="003415E2">
                  <w:pPr>
                    <w:pStyle w:val="Tabele"/>
                    <w:framePr w:hSpace="180" w:wrap="around" w:vAnchor="text" w:hAnchor="margin" w:y="69"/>
                    <w:rPr>
                      <w:lang w:val="sq-AL"/>
                    </w:rPr>
                  </w:pPr>
                </w:p>
              </w:tc>
            </w:tr>
            <w:tr w:rsidR="003B79CC" w:rsidRPr="00961376" w:rsidTr="00E65BC6">
              <w:trPr>
                <w:trHeight w:val="45"/>
                <w:jc w:val="center"/>
              </w:trPr>
              <w:tc>
                <w:tcPr>
                  <w:tcW w:w="2809" w:type="dxa"/>
                  <w:vMerge/>
                  <w:vAlign w:val="center"/>
                </w:tcPr>
                <w:p w:rsidR="003B79CC" w:rsidRPr="00961376" w:rsidRDefault="003B79CC" w:rsidP="003415E2">
                  <w:pPr>
                    <w:pStyle w:val="Tabele"/>
                    <w:framePr w:hSpace="180" w:wrap="around" w:vAnchor="text" w:hAnchor="margin" w:y="69"/>
                    <w:rPr>
                      <w:lang w:val="sq-AL"/>
                    </w:rPr>
                  </w:pPr>
                </w:p>
              </w:tc>
              <w:tc>
                <w:tcPr>
                  <w:tcW w:w="3228" w:type="dxa"/>
                </w:tcPr>
                <w:p w:rsidR="003B79CC" w:rsidRPr="00961376" w:rsidRDefault="003B79CC" w:rsidP="003415E2">
                  <w:pPr>
                    <w:pStyle w:val="Tabele"/>
                    <w:framePr w:hSpace="180" w:wrap="around" w:vAnchor="text" w:hAnchor="margin" w:y="69"/>
                    <w:rPr>
                      <w:lang w:val="sq-AL"/>
                    </w:rPr>
                  </w:pPr>
                  <w:r w:rsidRPr="00961376">
                    <w:rPr>
                      <w:lang w:val="sq-AL"/>
                    </w:rPr>
                    <w:t>Struktura</w:t>
                  </w:r>
                </w:p>
              </w:tc>
              <w:tc>
                <w:tcPr>
                  <w:tcW w:w="3030" w:type="dxa"/>
                </w:tcPr>
                <w:p w:rsidR="003B79CC" w:rsidRPr="00961376" w:rsidRDefault="003B79CC" w:rsidP="003415E2">
                  <w:pPr>
                    <w:pStyle w:val="Tabele"/>
                    <w:framePr w:hSpace="180" w:wrap="around" w:vAnchor="text" w:hAnchor="margin" w:y="69"/>
                    <w:rPr>
                      <w:lang w:val="sq-AL"/>
                    </w:rPr>
                  </w:pPr>
                </w:p>
              </w:tc>
            </w:tr>
            <w:tr w:rsidR="003B79CC" w:rsidRPr="00961376" w:rsidTr="00E65BC6">
              <w:trPr>
                <w:trHeight w:val="70"/>
                <w:jc w:val="center"/>
              </w:trPr>
              <w:tc>
                <w:tcPr>
                  <w:tcW w:w="2809" w:type="dxa"/>
                  <w:vMerge/>
                  <w:vAlign w:val="center"/>
                </w:tcPr>
                <w:p w:rsidR="003B79CC" w:rsidRPr="00961376" w:rsidRDefault="003B79CC" w:rsidP="003415E2">
                  <w:pPr>
                    <w:pStyle w:val="Tabele"/>
                    <w:framePr w:hSpace="180" w:wrap="around" w:vAnchor="text" w:hAnchor="margin" w:y="69"/>
                    <w:rPr>
                      <w:lang w:val="sq-AL"/>
                    </w:rPr>
                  </w:pPr>
                </w:p>
              </w:tc>
              <w:tc>
                <w:tcPr>
                  <w:tcW w:w="3228" w:type="dxa"/>
                </w:tcPr>
                <w:p w:rsidR="003B79CC" w:rsidRPr="00961376" w:rsidRDefault="003B79CC" w:rsidP="003415E2">
                  <w:pPr>
                    <w:pStyle w:val="Tabele"/>
                    <w:framePr w:hSpace="180" w:wrap="around" w:vAnchor="text" w:hAnchor="margin" w:y="69"/>
                    <w:rPr>
                      <w:lang w:val="sq-AL"/>
                    </w:rPr>
                  </w:pPr>
                  <w:r w:rsidRPr="00961376">
                    <w:rPr>
                      <w:lang w:val="sq-AL"/>
                    </w:rPr>
                    <w:t>Kontaktet</w:t>
                  </w:r>
                </w:p>
              </w:tc>
              <w:tc>
                <w:tcPr>
                  <w:tcW w:w="3030" w:type="dxa"/>
                </w:tcPr>
                <w:p w:rsidR="003B79CC" w:rsidRPr="00961376" w:rsidRDefault="003B79CC" w:rsidP="003415E2">
                  <w:pPr>
                    <w:pStyle w:val="Tabele"/>
                    <w:framePr w:hSpace="180" w:wrap="around" w:vAnchor="text" w:hAnchor="margin" w:y="69"/>
                    <w:rPr>
                      <w:lang w:val="sq-AL"/>
                    </w:rPr>
                  </w:pPr>
                </w:p>
              </w:tc>
            </w:tr>
          </w:tbl>
          <w:p w:rsidR="003B79CC" w:rsidRPr="00961376" w:rsidRDefault="003B79CC" w:rsidP="00E65BC6">
            <w:pPr>
              <w:pStyle w:val="Paragrafi"/>
              <w:rPr>
                <w:lang w:val="sq-AL"/>
              </w:rPr>
            </w:pPr>
          </w:p>
          <w:p w:rsidR="003B79CC" w:rsidRPr="00961376" w:rsidRDefault="003B79CC" w:rsidP="007113F5">
            <w:pPr>
              <w:pStyle w:val="Paragrafi"/>
              <w:ind w:firstLine="0"/>
              <w:rPr>
                <w:lang w:val="sq-AL"/>
              </w:rPr>
            </w:pPr>
            <w:r w:rsidRPr="00961376">
              <w:rPr>
                <w:lang w:val="sq-AL"/>
              </w:rPr>
              <w:t xml:space="preserve">Persona të paraqitur për të </w:t>
            </w:r>
            <w:r w:rsidR="005A36B8" w:rsidRPr="00961376">
              <w:rPr>
                <w:lang w:val="sq-AL"/>
              </w:rPr>
              <w:t>qenë të pranishëm në intervistë</w:t>
            </w:r>
            <w:r w:rsidRPr="00961376">
              <w:rPr>
                <w:lang w:val="sq-AL"/>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5"/>
              <w:gridCol w:w="3297"/>
              <w:gridCol w:w="2995"/>
            </w:tblGrid>
            <w:tr w:rsidR="003B79CC" w:rsidRPr="00961376" w:rsidTr="00E65BC6">
              <w:trPr>
                <w:jc w:val="center"/>
              </w:trPr>
              <w:tc>
                <w:tcPr>
                  <w:tcW w:w="2775" w:type="dxa"/>
                  <w:vMerge w:val="restart"/>
                  <w:vAlign w:val="center"/>
                </w:tcPr>
                <w:p w:rsidR="003B79CC" w:rsidRPr="00961376" w:rsidRDefault="003B79CC" w:rsidP="003415E2">
                  <w:pPr>
                    <w:pStyle w:val="Tabele"/>
                    <w:framePr w:hSpace="180" w:wrap="around" w:vAnchor="text" w:hAnchor="margin" w:y="69"/>
                    <w:jc w:val="center"/>
                    <w:rPr>
                      <w:lang w:val="sq-AL"/>
                    </w:rPr>
                  </w:pPr>
                  <w:r w:rsidRPr="00961376">
                    <w:rPr>
                      <w:lang w:val="sq-AL"/>
                    </w:rPr>
                    <w:t>1. Nga institucionet apo organizatat</w:t>
                  </w:r>
                </w:p>
              </w:tc>
              <w:tc>
                <w:tcPr>
                  <w:tcW w:w="3297" w:type="dxa"/>
                </w:tcPr>
                <w:p w:rsidR="003B79CC" w:rsidRPr="00961376" w:rsidRDefault="008F48CA" w:rsidP="003415E2">
                  <w:pPr>
                    <w:pStyle w:val="Tabele"/>
                    <w:framePr w:hSpace="180" w:wrap="around" w:vAnchor="text" w:hAnchor="margin" w:y="69"/>
                    <w:rPr>
                      <w:lang w:val="sq-AL"/>
                    </w:rPr>
                  </w:pPr>
                  <w:r w:rsidRPr="00961376">
                    <w:rPr>
                      <w:lang w:val="sq-AL"/>
                    </w:rPr>
                    <w:t xml:space="preserve">Emri, </w:t>
                  </w:r>
                  <w:r w:rsidR="003B79CC" w:rsidRPr="00961376">
                    <w:rPr>
                      <w:lang w:val="sq-AL"/>
                    </w:rPr>
                    <w:t>mbiemri i personit</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ign w:val="center"/>
                </w:tcPr>
                <w:p w:rsidR="003B79CC" w:rsidRPr="00961376" w:rsidRDefault="003B79CC" w:rsidP="003415E2">
                  <w:pPr>
                    <w:pStyle w:val="Tabele"/>
                    <w:framePr w:hSpace="180" w:wrap="around" w:vAnchor="text" w:hAnchor="margin" w:y="69"/>
                    <w:jc w:val="center"/>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Profesioni/kapaciteti me të cilin do të ishte i pranishëm</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ign w:val="center"/>
                </w:tcPr>
                <w:p w:rsidR="003B79CC" w:rsidRPr="00961376" w:rsidRDefault="003B79CC" w:rsidP="003415E2">
                  <w:pPr>
                    <w:pStyle w:val="Tabele"/>
                    <w:framePr w:hSpace="180" w:wrap="around" w:vAnchor="text" w:hAnchor="margin" w:y="69"/>
                    <w:jc w:val="center"/>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Struktura në të cilën punon</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ign w:val="center"/>
                </w:tcPr>
                <w:p w:rsidR="003B79CC" w:rsidRPr="00961376" w:rsidRDefault="003B79CC" w:rsidP="003415E2">
                  <w:pPr>
                    <w:pStyle w:val="Tabele"/>
                    <w:framePr w:hSpace="180" w:wrap="around" w:vAnchor="text" w:hAnchor="margin" w:y="69"/>
                    <w:jc w:val="center"/>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Vendi ku ushtron aktivitetin/ funksionet</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ign w:val="center"/>
                </w:tcPr>
                <w:p w:rsidR="003B79CC" w:rsidRPr="00961376" w:rsidRDefault="003B79CC" w:rsidP="003415E2">
                  <w:pPr>
                    <w:pStyle w:val="Tabele"/>
                    <w:framePr w:hSpace="180" w:wrap="around" w:vAnchor="text" w:hAnchor="margin" w:y="69"/>
                    <w:jc w:val="center"/>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 xml:space="preserve">Lidhja me të intervistuarin/të intervistuarën në funksionet e veta/arsyet për të cilat do të ishte i pranishëm në intervistë </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ign w:val="center"/>
                </w:tcPr>
                <w:p w:rsidR="003B79CC" w:rsidRPr="00961376" w:rsidRDefault="003B79CC" w:rsidP="003415E2">
                  <w:pPr>
                    <w:pStyle w:val="Tabele"/>
                    <w:framePr w:hSpace="180" w:wrap="around" w:vAnchor="text" w:hAnchor="margin" w:y="69"/>
                    <w:jc w:val="center"/>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 xml:space="preserve">Kontaktet (telefon, faks, </w:t>
                  </w:r>
                  <w:r w:rsidRPr="00961376">
                    <w:rPr>
                      <w:i/>
                      <w:lang w:val="sq-AL"/>
                    </w:rPr>
                    <w:t>e-mail</w:t>
                  </w:r>
                  <w:r w:rsidRPr="00961376">
                    <w:rPr>
                      <w:lang w:val="sq-AL"/>
                    </w:rPr>
                    <w:t>)</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restart"/>
                  <w:vAlign w:val="center"/>
                </w:tcPr>
                <w:p w:rsidR="003B79CC" w:rsidRPr="00961376" w:rsidRDefault="003B79CC" w:rsidP="003415E2">
                  <w:pPr>
                    <w:pStyle w:val="Tabele"/>
                    <w:framePr w:hSpace="180" w:wrap="around" w:vAnchor="text" w:hAnchor="margin" w:y="69"/>
                    <w:jc w:val="center"/>
                    <w:rPr>
                      <w:lang w:val="sq-AL"/>
                    </w:rPr>
                  </w:pPr>
                  <w:r w:rsidRPr="00961376">
                    <w:rPr>
                      <w:lang w:val="sq-AL"/>
                    </w:rPr>
                    <w:t>2. Prindër apo kujdestarë</w:t>
                  </w: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Emri</w:t>
                  </w:r>
                  <w:r w:rsidR="005A36B8" w:rsidRPr="00961376">
                    <w:rPr>
                      <w:lang w:val="sq-AL"/>
                    </w:rPr>
                    <w:t>,</w:t>
                  </w:r>
                  <w:r w:rsidRPr="00961376">
                    <w:rPr>
                      <w:lang w:val="sq-AL"/>
                    </w:rPr>
                    <w:t xml:space="preserve"> mbiemri i personit</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ign w:val="center"/>
                </w:tcPr>
                <w:p w:rsidR="003B79CC" w:rsidRPr="00961376" w:rsidRDefault="003B79CC" w:rsidP="003415E2">
                  <w:pPr>
                    <w:pStyle w:val="Tabele"/>
                    <w:framePr w:hSpace="180" w:wrap="around" w:vAnchor="text" w:hAnchor="margin" w:y="69"/>
                    <w:jc w:val="center"/>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 xml:space="preserve">Numri dhe lloji i dokumentit të </w:t>
                  </w:r>
                  <w:r w:rsidRPr="00961376">
                    <w:rPr>
                      <w:lang w:val="sq-AL"/>
                    </w:rPr>
                    <w:lastRenderedPageBreak/>
                    <w:t xml:space="preserve">identifikimit </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trHeight w:val="70"/>
                <w:jc w:val="center"/>
              </w:trPr>
              <w:tc>
                <w:tcPr>
                  <w:tcW w:w="2775" w:type="dxa"/>
                  <w:vMerge/>
                  <w:vAlign w:val="center"/>
                </w:tcPr>
                <w:p w:rsidR="003B79CC" w:rsidRPr="00961376" w:rsidRDefault="003B79CC" w:rsidP="003415E2">
                  <w:pPr>
                    <w:pStyle w:val="Tabele"/>
                    <w:framePr w:hSpace="180" w:wrap="around" w:vAnchor="text" w:hAnchor="margin" w:y="69"/>
                    <w:jc w:val="center"/>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 xml:space="preserve">Dokumenti që vërtetoi kujdestarinë mbi personin që do të intervistohet </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ign w:val="center"/>
                </w:tcPr>
                <w:p w:rsidR="003B79CC" w:rsidRPr="00961376" w:rsidRDefault="003B79CC" w:rsidP="003415E2">
                  <w:pPr>
                    <w:pStyle w:val="Tabele"/>
                    <w:framePr w:hSpace="180" w:wrap="around" w:vAnchor="text" w:hAnchor="margin" w:y="69"/>
                    <w:jc w:val="center"/>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 xml:space="preserve">Kontaktet (telefon, faks, </w:t>
                  </w:r>
                  <w:r w:rsidRPr="00961376">
                    <w:rPr>
                      <w:i/>
                      <w:lang w:val="sq-AL"/>
                    </w:rPr>
                    <w:t xml:space="preserve">e-mail </w:t>
                  </w:r>
                  <w:r w:rsidRPr="00961376">
                    <w:rPr>
                      <w:lang w:val="sq-AL"/>
                    </w:rPr>
                    <w:t>adresë)</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75" w:type="dxa"/>
                  <w:vMerge w:val="restart"/>
                  <w:vAlign w:val="center"/>
                </w:tcPr>
                <w:p w:rsidR="003B79CC" w:rsidRPr="00961376" w:rsidRDefault="003B79CC" w:rsidP="003415E2">
                  <w:pPr>
                    <w:pStyle w:val="Tabele"/>
                    <w:framePr w:hSpace="180" w:wrap="around" w:vAnchor="text" w:hAnchor="margin" w:y="69"/>
                    <w:jc w:val="center"/>
                    <w:rPr>
                      <w:lang w:val="sq-AL"/>
                    </w:rPr>
                  </w:pPr>
                  <w:r w:rsidRPr="00961376">
                    <w:rPr>
                      <w:lang w:val="sq-AL"/>
                    </w:rPr>
                    <w:t>3. Përkthyesit që janë thirrur për intervistim</w:t>
                  </w: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Emri</w:t>
                  </w:r>
                  <w:r w:rsidR="005A36B8" w:rsidRPr="00961376">
                    <w:rPr>
                      <w:lang w:val="sq-AL"/>
                    </w:rPr>
                    <w:t>,</w:t>
                  </w:r>
                  <w:r w:rsidRPr="00961376">
                    <w:rPr>
                      <w:lang w:val="sq-AL"/>
                    </w:rPr>
                    <w:t xml:space="preserve"> mbiemri</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trHeight w:val="42"/>
                <w:jc w:val="center"/>
              </w:trPr>
              <w:tc>
                <w:tcPr>
                  <w:tcW w:w="2775" w:type="dxa"/>
                  <w:vMerge/>
                  <w:vAlign w:val="center"/>
                </w:tcPr>
                <w:p w:rsidR="003B79CC" w:rsidRPr="00961376" w:rsidRDefault="003B79CC" w:rsidP="003415E2">
                  <w:pPr>
                    <w:pStyle w:val="Tabele"/>
                    <w:framePr w:hSpace="180" w:wrap="around" w:vAnchor="text" w:hAnchor="margin" w:y="69"/>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Dokument identifikimi</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trHeight w:val="69"/>
                <w:jc w:val="center"/>
              </w:trPr>
              <w:tc>
                <w:tcPr>
                  <w:tcW w:w="2775" w:type="dxa"/>
                  <w:vMerge/>
                  <w:vAlign w:val="center"/>
                </w:tcPr>
                <w:p w:rsidR="003B79CC" w:rsidRPr="00961376" w:rsidRDefault="003B79CC" w:rsidP="003415E2">
                  <w:pPr>
                    <w:pStyle w:val="Tabele"/>
                    <w:framePr w:hSpace="180" w:wrap="around" w:vAnchor="text" w:hAnchor="margin" w:y="69"/>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Gjuha e përkthimit</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trHeight w:val="67"/>
                <w:jc w:val="center"/>
              </w:trPr>
              <w:tc>
                <w:tcPr>
                  <w:tcW w:w="2775" w:type="dxa"/>
                  <w:vMerge/>
                  <w:vAlign w:val="center"/>
                </w:tcPr>
                <w:p w:rsidR="003B79CC" w:rsidRPr="00961376" w:rsidRDefault="003B79CC" w:rsidP="003415E2">
                  <w:pPr>
                    <w:pStyle w:val="Tabele"/>
                    <w:framePr w:hSpace="180" w:wrap="around" w:vAnchor="text" w:hAnchor="margin" w:y="69"/>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Lidhje/njohje me të intervistuarin</w:t>
                  </w:r>
                </w:p>
              </w:tc>
              <w:tc>
                <w:tcPr>
                  <w:tcW w:w="2995" w:type="dxa"/>
                </w:tcPr>
                <w:p w:rsidR="003B79CC" w:rsidRPr="00961376" w:rsidRDefault="003B79CC" w:rsidP="003415E2">
                  <w:pPr>
                    <w:pStyle w:val="Tabele"/>
                    <w:framePr w:hSpace="180" w:wrap="around" w:vAnchor="text" w:hAnchor="margin" w:y="69"/>
                    <w:rPr>
                      <w:lang w:val="sq-AL"/>
                    </w:rPr>
                  </w:pPr>
                </w:p>
              </w:tc>
            </w:tr>
            <w:tr w:rsidR="003B79CC" w:rsidRPr="00961376" w:rsidTr="00E65BC6">
              <w:trPr>
                <w:trHeight w:val="67"/>
                <w:jc w:val="center"/>
              </w:trPr>
              <w:tc>
                <w:tcPr>
                  <w:tcW w:w="2775" w:type="dxa"/>
                  <w:vMerge/>
                  <w:vAlign w:val="center"/>
                </w:tcPr>
                <w:p w:rsidR="003B79CC" w:rsidRPr="00961376" w:rsidRDefault="003B79CC" w:rsidP="003415E2">
                  <w:pPr>
                    <w:pStyle w:val="Tabele"/>
                    <w:framePr w:hSpace="180" w:wrap="around" w:vAnchor="text" w:hAnchor="margin" w:y="69"/>
                    <w:rPr>
                      <w:lang w:val="sq-AL"/>
                    </w:rPr>
                  </w:pPr>
                </w:p>
              </w:tc>
              <w:tc>
                <w:tcPr>
                  <w:tcW w:w="3297" w:type="dxa"/>
                </w:tcPr>
                <w:p w:rsidR="003B79CC" w:rsidRPr="00961376" w:rsidRDefault="003B79CC" w:rsidP="003415E2">
                  <w:pPr>
                    <w:pStyle w:val="Tabele"/>
                    <w:framePr w:hSpace="180" w:wrap="around" w:vAnchor="text" w:hAnchor="margin" w:y="69"/>
                    <w:rPr>
                      <w:lang w:val="sq-AL"/>
                    </w:rPr>
                  </w:pPr>
                  <w:r w:rsidRPr="00961376">
                    <w:rPr>
                      <w:lang w:val="sq-AL"/>
                    </w:rPr>
                    <w:t xml:space="preserve">Kontaktet (telefon, faks, </w:t>
                  </w:r>
                  <w:r w:rsidRPr="00961376">
                    <w:rPr>
                      <w:i/>
                      <w:lang w:val="sq-AL"/>
                    </w:rPr>
                    <w:t>e-mail</w:t>
                  </w:r>
                  <w:r w:rsidRPr="00961376">
                    <w:rPr>
                      <w:lang w:val="sq-AL"/>
                    </w:rPr>
                    <w:t xml:space="preserve"> adresë)</w:t>
                  </w:r>
                </w:p>
              </w:tc>
              <w:tc>
                <w:tcPr>
                  <w:tcW w:w="2995" w:type="dxa"/>
                </w:tcPr>
                <w:p w:rsidR="003B79CC" w:rsidRPr="00961376" w:rsidRDefault="003B79CC" w:rsidP="003415E2">
                  <w:pPr>
                    <w:pStyle w:val="Tabele"/>
                    <w:framePr w:hSpace="180" w:wrap="around" w:vAnchor="text" w:hAnchor="margin" w:y="69"/>
                    <w:rPr>
                      <w:lang w:val="sq-AL"/>
                    </w:rPr>
                  </w:pPr>
                </w:p>
              </w:tc>
            </w:tr>
          </w:tbl>
          <w:p w:rsidR="003B79CC" w:rsidRPr="00961376" w:rsidRDefault="003B79CC" w:rsidP="00E65BC6">
            <w:pPr>
              <w:pStyle w:val="Paragrafi"/>
              <w:rPr>
                <w:lang w:val="sq-AL"/>
              </w:rPr>
            </w:pPr>
          </w:p>
          <w:p w:rsidR="003B79CC" w:rsidRPr="00961376" w:rsidRDefault="003B79CC" w:rsidP="007113F5">
            <w:pPr>
              <w:pStyle w:val="Paragrafi"/>
              <w:ind w:firstLine="0"/>
              <w:rPr>
                <w:lang w:val="sq-AL"/>
              </w:rPr>
            </w:pPr>
            <w:r w:rsidRPr="00961376">
              <w:rPr>
                <w:lang w:val="sq-AL"/>
              </w:rPr>
              <w:t xml:space="preserve"> Ndihma që po merr personi që do të </w:t>
            </w:r>
            <w:r w:rsidR="005A36B8" w:rsidRPr="00961376">
              <w:rPr>
                <w:lang w:val="sq-AL"/>
              </w:rPr>
              <w:t>intervistohej nëse po ndihmohej</w:t>
            </w:r>
            <w:r w:rsidRPr="00961376">
              <w:rPr>
                <w:lang w:val="sq-AL"/>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4"/>
              <w:gridCol w:w="3259"/>
              <w:gridCol w:w="3014"/>
            </w:tblGrid>
            <w:tr w:rsidR="003B79CC" w:rsidRPr="00961376" w:rsidTr="00E65BC6">
              <w:trPr>
                <w:jc w:val="center"/>
              </w:trPr>
              <w:tc>
                <w:tcPr>
                  <w:tcW w:w="2794" w:type="dxa"/>
                  <w:vMerge w:val="restart"/>
                  <w:vAlign w:val="center"/>
                </w:tcPr>
                <w:p w:rsidR="003B79CC" w:rsidRPr="00961376" w:rsidRDefault="003B79CC" w:rsidP="003415E2">
                  <w:pPr>
                    <w:pStyle w:val="Tabele"/>
                    <w:framePr w:hSpace="180" w:wrap="around" w:vAnchor="text" w:hAnchor="margin" w:y="69"/>
                    <w:jc w:val="center"/>
                    <w:rPr>
                      <w:lang w:val="sq-AL"/>
                    </w:rPr>
                  </w:pPr>
                  <w:r w:rsidRPr="00961376">
                    <w:rPr>
                      <w:lang w:val="sq-AL"/>
                    </w:rPr>
                    <w:t>1. Në rezidencë</w:t>
                  </w: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 xml:space="preserve">Emri i institucionit ku është strehuar/akomoduar dhe adresa </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94" w:type="dxa"/>
                  <w:vMerge/>
                  <w:vAlign w:val="center"/>
                </w:tcPr>
                <w:p w:rsidR="003B79CC" w:rsidRPr="00961376" w:rsidRDefault="003B79CC" w:rsidP="003415E2">
                  <w:pPr>
                    <w:pStyle w:val="Tabele"/>
                    <w:framePr w:hSpace="180" w:wrap="around" w:vAnchor="text" w:hAnchor="margin" w:y="69"/>
                    <w:rPr>
                      <w:lang w:val="sq-AL"/>
                    </w:rPr>
                  </w:pP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 xml:space="preserve">Institucioni/organizata që e ka referuar në këtë institucion dhe adresa </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94" w:type="dxa"/>
                  <w:vMerge/>
                  <w:vAlign w:val="center"/>
                </w:tcPr>
                <w:p w:rsidR="003B79CC" w:rsidRPr="00961376" w:rsidRDefault="003B79CC" w:rsidP="003415E2">
                  <w:pPr>
                    <w:pStyle w:val="Tabele"/>
                    <w:framePr w:hSpace="180" w:wrap="around" w:vAnchor="text" w:hAnchor="margin" w:y="69"/>
                    <w:rPr>
                      <w:lang w:val="sq-AL"/>
                    </w:rPr>
                  </w:pP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Data e akomodimit në këtë institucion</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94" w:type="dxa"/>
                  <w:vMerge/>
                  <w:vAlign w:val="center"/>
                </w:tcPr>
                <w:p w:rsidR="003B79CC" w:rsidRPr="00961376" w:rsidRDefault="003B79CC" w:rsidP="003415E2">
                  <w:pPr>
                    <w:pStyle w:val="Tabele"/>
                    <w:framePr w:hSpace="180" w:wrap="around" w:vAnchor="text" w:hAnchor="margin" w:y="69"/>
                    <w:rPr>
                      <w:lang w:val="sq-AL"/>
                    </w:rPr>
                  </w:pP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 xml:space="preserve">Statusi me të cilin po ndihmohet në institucion </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94" w:type="dxa"/>
                  <w:vMerge/>
                  <w:vAlign w:val="center"/>
                </w:tcPr>
                <w:p w:rsidR="003B79CC" w:rsidRPr="00961376" w:rsidRDefault="003B79CC" w:rsidP="003415E2">
                  <w:pPr>
                    <w:pStyle w:val="Tabele"/>
                    <w:framePr w:hSpace="180" w:wrap="around" w:vAnchor="text" w:hAnchor="margin" w:y="69"/>
                    <w:rPr>
                      <w:lang w:val="sq-AL"/>
                    </w:rPr>
                  </w:pP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 xml:space="preserve">Shërbimet që po merr në institucion </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94" w:type="dxa"/>
                  <w:vMerge w:val="restart"/>
                  <w:vAlign w:val="center"/>
                </w:tcPr>
                <w:p w:rsidR="003B79CC" w:rsidRPr="00961376" w:rsidRDefault="003B79CC" w:rsidP="003415E2">
                  <w:pPr>
                    <w:pStyle w:val="Tabele"/>
                    <w:framePr w:hSpace="180" w:wrap="around" w:vAnchor="text" w:hAnchor="margin" w:y="69"/>
                    <w:jc w:val="center"/>
                    <w:rPr>
                      <w:lang w:val="sq-AL"/>
                    </w:rPr>
                  </w:pPr>
                  <w:r w:rsidRPr="00961376">
                    <w:rPr>
                      <w:lang w:val="sq-AL"/>
                    </w:rPr>
                    <w:t>2. Për ndihmën në komunitet</w:t>
                  </w: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Emri i institucionit/programit nga i cili po ndihmohet</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94" w:type="dxa"/>
                  <w:vMerge/>
                  <w:vAlign w:val="center"/>
                </w:tcPr>
                <w:p w:rsidR="003B79CC" w:rsidRPr="00961376" w:rsidRDefault="003B79CC" w:rsidP="003415E2">
                  <w:pPr>
                    <w:pStyle w:val="Tabele"/>
                    <w:framePr w:hSpace="180" w:wrap="around" w:vAnchor="text" w:hAnchor="margin" w:y="69"/>
                    <w:rPr>
                      <w:lang w:val="sq-AL"/>
                    </w:rPr>
                  </w:pP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Kontaktet dhe adresa e institucionit/programit nga i cili po ndihmohet</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94" w:type="dxa"/>
                  <w:vMerge/>
                  <w:vAlign w:val="center"/>
                </w:tcPr>
                <w:p w:rsidR="003B79CC" w:rsidRPr="00961376" w:rsidRDefault="003B79CC" w:rsidP="003415E2">
                  <w:pPr>
                    <w:pStyle w:val="Tabele"/>
                    <w:framePr w:hSpace="180" w:wrap="around" w:vAnchor="text" w:hAnchor="margin" w:y="69"/>
                    <w:rPr>
                      <w:lang w:val="sq-AL"/>
                    </w:rPr>
                  </w:pP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 xml:space="preserve">Kush e ka referuar në këtë institucion </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jc w:val="center"/>
              </w:trPr>
              <w:tc>
                <w:tcPr>
                  <w:tcW w:w="2794" w:type="dxa"/>
                  <w:vMerge/>
                  <w:vAlign w:val="center"/>
                </w:tcPr>
                <w:p w:rsidR="003B79CC" w:rsidRPr="00961376" w:rsidRDefault="003B79CC" w:rsidP="003415E2">
                  <w:pPr>
                    <w:pStyle w:val="Tabele"/>
                    <w:framePr w:hSpace="180" w:wrap="around" w:vAnchor="text" w:hAnchor="margin" w:y="69"/>
                    <w:rPr>
                      <w:lang w:val="sq-AL"/>
                    </w:rPr>
                  </w:pP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Statusi me të cilin po ndihmohet në institucion</w:t>
                  </w:r>
                </w:p>
              </w:tc>
              <w:tc>
                <w:tcPr>
                  <w:tcW w:w="3014" w:type="dxa"/>
                </w:tcPr>
                <w:p w:rsidR="003B79CC" w:rsidRPr="00961376" w:rsidRDefault="003B79CC" w:rsidP="003415E2">
                  <w:pPr>
                    <w:pStyle w:val="Tabele"/>
                    <w:framePr w:hSpace="180" w:wrap="around" w:vAnchor="text" w:hAnchor="margin" w:y="69"/>
                    <w:rPr>
                      <w:lang w:val="sq-AL"/>
                    </w:rPr>
                  </w:pPr>
                </w:p>
              </w:tc>
            </w:tr>
            <w:tr w:rsidR="003B79CC" w:rsidRPr="00961376" w:rsidTr="00E65BC6">
              <w:trPr>
                <w:trHeight w:val="45"/>
                <w:jc w:val="center"/>
              </w:trPr>
              <w:tc>
                <w:tcPr>
                  <w:tcW w:w="2794" w:type="dxa"/>
                  <w:vMerge/>
                  <w:vAlign w:val="center"/>
                </w:tcPr>
                <w:p w:rsidR="003B79CC" w:rsidRPr="00961376" w:rsidRDefault="003B79CC" w:rsidP="003415E2">
                  <w:pPr>
                    <w:pStyle w:val="Tabele"/>
                    <w:framePr w:hSpace="180" w:wrap="around" w:vAnchor="text" w:hAnchor="margin" w:y="69"/>
                    <w:rPr>
                      <w:lang w:val="sq-AL"/>
                    </w:rPr>
                  </w:pPr>
                </w:p>
              </w:tc>
              <w:tc>
                <w:tcPr>
                  <w:tcW w:w="3259" w:type="dxa"/>
                </w:tcPr>
                <w:p w:rsidR="003B79CC" w:rsidRPr="00961376" w:rsidRDefault="003B79CC" w:rsidP="003415E2">
                  <w:pPr>
                    <w:pStyle w:val="Tabele"/>
                    <w:framePr w:hSpace="180" w:wrap="around" w:vAnchor="text" w:hAnchor="margin" w:y="69"/>
                    <w:rPr>
                      <w:lang w:val="sq-AL"/>
                    </w:rPr>
                  </w:pPr>
                  <w:r w:rsidRPr="00961376">
                    <w:rPr>
                      <w:lang w:val="sq-AL"/>
                    </w:rPr>
                    <w:t>Shërbimet që po merr në këtë institucion</w:t>
                  </w:r>
                </w:p>
              </w:tc>
              <w:tc>
                <w:tcPr>
                  <w:tcW w:w="3014" w:type="dxa"/>
                </w:tcPr>
                <w:p w:rsidR="003B79CC" w:rsidRPr="00961376" w:rsidRDefault="003B79CC" w:rsidP="003415E2">
                  <w:pPr>
                    <w:pStyle w:val="Tabele"/>
                    <w:framePr w:hSpace="180" w:wrap="around" w:vAnchor="text" w:hAnchor="margin" w:y="69"/>
                    <w:rPr>
                      <w:lang w:val="sq-AL"/>
                    </w:rPr>
                  </w:pPr>
                </w:p>
              </w:tc>
            </w:tr>
          </w:tbl>
          <w:p w:rsidR="003B79CC" w:rsidRPr="00961376" w:rsidRDefault="003B79CC" w:rsidP="00E65BC6">
            <w:pPr>
              <w:pStyle w:val="Paragrafi"/>
              <w:rPr>
                <w:lang w:val="sq-AL"/>
              </w:rPr>
            </w:pPr>
          </w:p>
          <w:p w:rsidR="003B79CC" w:rsidRPr="00961376" w:rsidRDefault="003B79CC" w:rsidP="007113F5">
            <w:pPr>
              <w:pStyle w:val="Paragrafi"/>
              <w:ind w:firstLine="0"/>
              <w:rPr>
                <w:lang w:val="sq-AL"/>
              </w:rPr>
            </w:pPr>
            <w:r w:rsidRPr="00961376">
              <w:rPr>
                <w:lang w:val="sq-AL"/>
              </w:rPr>
              <w:t>Veprimet e kryera</w:t>
            </w:r>
            <w:r w:rsidR="005A36B8" w:rsidRPr="00961376">
              <w:rPr>
                <w:lang w:val="sq-AL"/>
              </w:rPr>
              <w:t xml:space="preserve"> para zhvillimit të intervistës</w:t>
            </w:r>
            <w:r w:rsidRPr="00961376">
              <w:rPr>
                <w:lang w:val="sq-AL"/>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67"/>
            </w:tblGrid>
            <w:tr w:rsidR="003B79CC" w:rsidRPr="00961376" w:rsidTr="00E65BC6">
              <w:trPr>
                <w:jc w:val="center"/>
              </w:trPr>
              <w:tc>
                <w:tcPr>
                  <w:tcW w:w="9067" w:type="dxa"/>
                </w:tcPr>
                <w:p w:rsidR="003B79CC" w:rsidRPr="00961376" w:rsidRDefault="003B79CC" w:rsidP="003415E2">
                  <w:pPr>
                    <w:pStyle w:val="Tabele"/>
                    <w:framePr w:hSpace="180" w:wrap="around" w:vAnchor="text" w:hAnchor="margin" w:y="69"/>
                    <w:rPr>
                      <w:lang w:val="sq-AL"/>
                    </w:rPr>
                  </w:pPr>
                  <w:r w:rsidRPr="00961376">
                    <w:rPr>
                      <w:lang w:val="sq-AL"/>
                    </w:rPr>
                    <w:t xml:space="preserve">Referoju hapave të procedurës dhe veprimeve tek intervista formale për të mitur dhe intervistës formale për të rritur. </w:t>
                  </w:r>
                </w:p>
              </w:tc>
            </w:tr>
          </w:tbl>
          <w:p w:rsidR="003B79CC" w:rsidRPr="00961376" w:rsidRDefault="003B79CC" w:rsidP="00E65BC6">
            <w:pPr>
              <w:pStyle w:val="Paragrafi"/>
              <w:rPr>
                <w:lang w:val="sq-AL"/>
              </w:rPr>
            </w:pPr>
          </w:p>
          <w:p w:rsidR="003B79CC" w:rsidRPr="00961376" w:rsidRDefault="003B79CC" w:rsidP="007113F5">
            <w:pPr>
              <w:pStyle w:val="Paragrafi"/>
              <w:ind w:firstLine="0"/>
              <w:rPr>
                <w:lang w:val="sq-AL"/>
              </w:rPr>
            </w:pPr>
            <w:r w:rsidRPr="00961376">
              <w:rPr>
                <w:lang w:val="sq-AL"/>
              </w:rPr>
              <w:t xml:space="preserve">Arsyet </w:t>
            </w:r>
            <w:r w:rsidR="005A36B8" w:rsidRPr="00961376">
              <w:rPr>
                <w:lang w:val="sq-AL"/>
              </w:rPr>
              <w:t>për moszhvillimin e intervistës</w:t>
            </w:r>
            <w:r w:rsidRPr="00961376">
              <w:rPr>
                <w:lang w:val="sq-AL"/>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67"/>
            </w:tblGrid>
            <w:tr w:rsidR="003B79CC" w:rsidRPr="00961376" w:rsidTr="00E65BC6">
              <w:trPr>
                <w:jc w:val="center"/>
              </w:trPr>
              <w:tc>
                <w:tcPr>
                  <w:tcW w:w="9067" w:type="dxa"/>
                </w:tcPr>
                <w:p w:rsidR="003B79CC" w:rsidRPr="00961376" w:rsidRDefault="007113F5" w:rsidP="003415E2">
                  <w:pPr>
                    <w:pStyle w:val="Tabele"/>
                    <w:framePr w:hSpace="180" w:wrap="around" w:vAnchor="text" w:hAnchor="margin" w:y="69"/>
                    <w:rPr>
                      <w:lang w:val="sq-AL"/>
                    </w:rPr>
                  </w:pPr>
                  <w:r>
                    <w:rPr>
                      <w:lang w:val="sq-AL"/>
                    </w:rPr>
                    <w:t>P.sh., m</w:t>
                  </w:r>
                  <w:r w:rsidR="003B79CC" w:rsidRPr="00961376">
                    <w:rPr>
                      <w:lang w:val="sq-AL"/>
                    </w:rPr>
                    <w:t>ospran</w:t>
                  </w:r>
                  <w:r w:rsidR="005A36B8" w:rsidRPr="00961376">
                    <w:rPr>
                      <w:lang w:val="sq-AL"/>
                    </w:rPr>
                    <w:t xml:space="preserve">ia e njërit prej intervistuesve, </w:t>
                  </w:r>
                  <w:r w:rsidR="003B79CC" w:rsidRPr="00961376">
                    <w:rPr>
                      <w:lang w:val="sq-AL"/>
                    </w:rPr>
                    <w:t xml:space="preserve">shkaqet. </w:t>
                  </w:r>
                </w:p>
                <w:p w:rsidR="003B79CC" w:rsidRPr="00961376" w:rsidRDefault="003B79CC" w:rsidP="003415E2">
                  <w:pPr>
                    <w:pStyle w:val="Tabele"/>
                    <w:framePr w:hSpace="180" w:wrap="around" w:vAnchor="text" w:hAnchor="margin" w:y="69"/>
                    <w:rPr>
                      <w:lang w:val="sq-AL"/>
                    </w:rPr>
                  </w:pPr>
                  <w:r w:rsidRPr="00961376">
                    <w:rPr>
                      <w:lang w:val="sq-AL"/>
                    </w:rPr>
                    <w:t>Personi që do të intervistohej dhe prindi/kujdestari nuk dëshironin të intervistoheshin.</w:t>
                  </w:r>
                </w:p>
                <w:p w:rsidR="003B79CC" w:rsidRPr="00961376" w:rsidRDefault="003B79CC" w:rsidP="003415E2">
                  <w:pPr>
                    <w:pStyle w:val="Tabele"/>
                    <w:framePr w:hSpace="180" w:wrap="around" w:vAnchor="text" w:hAnchor="margin" w:y="69"/>
                    <w:rPr>
                      <w:lang w:val="sq-AL"/>
                    </w:rPr>
                  </w:pPr>
                  <w:r w:rsidRPr="00961376">
                    <w:rPr>
                      <w:lang w:val="sq-AL"/>
                    </w:rPr>
                    <w:t>Personi që do të intervistohej kishte nevoja emergjente të cilave u duhej dhënë prioritet.</w:t>
                  </w:r>
                </w:p>
                <w:p w:rsidR="003B79CC" w:rsidRPr="00961376" w:rsidRDefault="003B79CC" w:rsidP="003415E2">
                  <w:pPr>
                    <w:pStyle w:val="Tabele"/>
                    <w:framePr w:hSpace="180" w:wrap="around" w:vAnchor="text" w:hAnchor="margin" w:y="69"/>
                    <w:rPr>
                      <w:lang w:val="sq-AL"/>
                    </w:rPr>
                  </w:pPr>
                  <w:r w:rsidRPr="00961376">
                    <w:rPr>
                      <w:lang w:val="sq-AL"/>
                    </w:rPr>
                    <w:t>Prindi ose kujdestari i të miturit/të miturës nuk erdhi në kohë.</w:t>
                  </w:r>
                </w:p>
              </w:tc>
            </w:tr>
          </w:tbl>
          <w:p w:rsidR="003B79CC" w:rsidRPr="00961376" w:rsidRDefault="003B79CC" w:rsidP="00E65BC6">
            <w:pPr>
              <w:pStyle w:val="Paragrafi"/>
              <w:rPr>
                <w:lang w:val="sq-AL"/>
              </w:rPr>
            </w:pPr>
          </w:p>
          <w:p w:rsidR="003B79CC" w:rsidRPr="00961376" w:rsidRDefault="003B79CC" w:rsidP="007113F5">
            <w:pPr>
              <w:pStyle w:val="Paragrafi"/>
              <w:ind w:firstLine="0"/>
              <w:rPr>
                <w:lang w:val="sq-AL"/>
              </w:rPr>
            </w:pPr>
            <w:r w:rsidRPr="00961376">
              <w:rPr>
                <w:lang w:val="sq-AL"/>
              </w:rPr>
              <w:t>Nevoja emergjente të konstatuara nga kontakti, të cilat duhet të plotësohen nga prindi/ kujdestari apo institucioni pr</w:t>
            </w:r>
            <w:r w:rsidR="005A36B8" w:rsidRPr="00961376">
              <w:rPr>
                <w:lang w:val="sq-AL"/>
              </w:rPr>
              <w:t>ogrami që do ta marrë në kujdes</w:t>
            </w:r>
            <w:r w:rsidRPr="00961376">
              <w:rPr>
                <w:lang w:val="sq-AL"/>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67"/>
            </w:tblGrid>
            <w:tr w:rsidR="003B79CC" w:rsidRPr="00961376" w:rsidTr="00E65BC6">
              <w:trPr>
                <w:jc w:val="center"/>
              </w:trPr>
              <w:tc>
                <w:tcPr>
                  <w:tcW w:w="9067" w:type="dxa"/>
                </w:tcPr>
                <w:p w:rsidR="003B79CC" w:rsidRPr="00961376" w:rsidRDefault="003B79CC" w:rsidP="003415E2">
                  <w:pPr>
                    <w:pStyle w:val="Tabele"/>
                    <w:framePr w:hSpace="180" w:wrap="around" w:vAnchor="text" w:hAnchor="margin" w:y="69"/>
                    <w:rPr>
                      <w:lang w:val="sq-AL"/>
                    </w:rPr>
                  </w:pPr>
                </w:p>
              </w:tc>
            </w:tr>
          </w:tbl>
          <w:p w:rsidR="003B79CC" w:rsidRDefault="003B79CC" w:rsidP="00E65BC6">
            <w:pPr>
              <w:pStyle w:val="Paragrafi"/>
              <w:rPr>
                <w:lang w:val="sq-AL"/>
              </w:rPr>
            </w:pPr>
          </w:p>
          <w:p w:rsidR="00FF4B55" w:rsidRPr="00961376" w:rsidRDefault="00FF4B55" w:rsidP="00E65BC6">
            <w:pPr>
              <w:pStyle w:val="Paragrafi"/>
              <w:rPr>
                <w:lang w:val="sq-AL"/>
              </w:rPr>
            </w:pPr>
          </w:p>
          <w:p w:rsidR="003B79CC" w:rsidRPr="00961376" w:rsidRDefault="003B79CC" w:rsidP="007113F5">
            <w:pPr>
              <w:pStyle w:val="Paragrafi"/>
              <w:ind w:firstLine="0"/>
              <w:rPr>
                <w:lang w:val="sq-AL"/>
              </w:rPr>
            </w:pPr>
            <w:r w:rsidRPr="00961376">
              <w:rPr>
                <w:lang w:val="sq-AL"/>
              </w:rPr>
              <w:lastRenderedPageBreak/>
              <w:t>Sugjerime për kryerje</w:t>
            </w:r>
            <w:r w:rsidR="005A36B8" w:rsidRPr="00961376">
              <w:rPr>
                <w:lang w:val="sq-AL"/>
              </w:rPr>
              <w:t>n e intervistës formale më vonë</w:t>
            </w:r>
            <w:r w:rsidRPr="00961376">
              <w:rPr>
                <w:lang w:val="sq-AL"/>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67"/>
            </w:tblGrid>
            <w:tr w:rsidR="003B79CC" w:rsidRPr="00961376" w:rsidTr="00E65BC6">
              <w:trPr>
                <w:jc w:val="center"/>
              </w:trPr>
              <w:tc>
                <w:tcPr>
                  <w:tcW w:w="5000" w:type="pct"/>
                </w:tcPr>
                <w:p w:rsidR="003B79CC" w:rsidRPr="00961376" w:rsidRDefault="003B79CC" w:rsidP="003415E2">
                  <w:pPr>
                    <w:pStyle w:val="Tabele"/>
                    <w:framePr w:hSpace="180" w:wrap="around" w:vAnchor="text" w:hAnchor="margin" w:y="69"/>
                    <w:rPr>
                      <w:lang w:val="sq-AL"/>
                    </w:rPr>
                  </w:pPr>
                </w:p>
              </w:tc>
            </w:tr>
          </w:tbl>
          <w:p w:rsidR="003B79CC" w:rsidRPr="00961376" w:rsidRDefault="003B79CC" w:rsidP="00E65BC6">
            <w:pPr>
              <w:pStyle w:val="Paragrafi"/>
              <w:rPr>
                <w:lang w:val="sq-AL"/>
              </w:rPr>
            </w:pPr>
          </w:p>
          <w:p w:rsidR="003B79CC" w:rsidRPr="00961376" w:rsidRDefault="003B79CC" w:rsidP="007113F5">
            <w:pPr>
              <w:pStyle w:val="Paragrafi"/>
              <w:ind w:firstLine="0"/>
              <w:rPr>
                <w:lang w:val="sq-AL"/>
              </w:rPr>
            </w:pPr>
            <w:r w:rsidRPr="00961376">
              <w:rPr>
                <w:lang w:val="sq-AL"/>
              </w:rPr>
              <w:t xml:space="preserve">Veprime të mëtejshme </w:t>
            </w:r>
            <w:r w:rsidR="005A36B8" w:rsidRPr="00961376">
              <w:rPr>
                <w:lang w:val="sq-AL"/>
              </w:rPr>
              <w:t>për të cilat është rënë dakord</w:t>
            </w:r>
          </w:p>
          <w:p w:rsidR="003B79CC" w:rsidRPr="00961376" w:rsidRDefault="003B79CC" w:rsidP="007113F5">
            <w:pPr>
              <w:pStyle w:val="Paragrafi"/>
              <w:ind w:firstLine="0"/>
              <w:rPr>
                <w:lang w:val="sq-AL"/>
              </w:rPr>
            </w:pPr>
            <w:r w:rsidRPr="00961376">
              <w:rPr>
                <w:lang w:val="sq-AL"/>
              </w:rPr>
              <w:t>Rreziqe të mundshme gjatë t</w:t>
            </w:r>
            <w:r w:rsidR="005A36B8" w:rsidRPr="00961376">
              <w:rPr>
                <w:lang w:val="sq-AL"/>
              </w:rPr>
              <w:t>ransportit ndihmës për personin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67"/>
            </w:tblGrid>
            <w:tr w:rsidR="003B79CC" w:rsidRPr="00961376" w:rsidTr="00E65BC6">
              <w:trPr>
                <w:jc w:val="center"/>
              </w:trPr>
              <w:tc>
                <w:tcPr>
                  <w:tcW w:w="5000" w:type="pct"/>
                </w:tcPr>
                <w:p w:rsidR="003B79CC" w:rsidRPr="00961376" w:rsidRDefault="003B79CC" w:rsidP="003415E2">
                  <w:pPr>
                    <w:pStyle w:val="Tabele"/>
                    <w:framePr w:hSpace="180" w:wrap="around" w:vAnchor="text" w:hAnchor="margin" w:y="69"/>
                    <w:rPr>
                      <w:lang w:val="sq-AL"/>
                    </w:rPr>
                  </w:pPr>
                  <w:r w:rsidRPr="00961376">
                    <w:rPr>
                      <w:lang w:val="sq-AL"/>
                    </w:rPr>
                    <w:t>P.sh</w:t>
                  </w:r>
                  <w:r w:rsidR="001472DB">
                    <w:rPr>
                      <w:lang w:val="sq-AL"/>
                    </w:rPr>
                    <w:t>.</w:t>
                  </w:r>
                  <w:r w:rsidR="00EA5AE2">
                    <w:rPr>
                      <w:lang w:val="sq-AL"/>
                    </w:rPr>
                    <w:t>, n</w:t>
                  </w:r>
                  <w:r w:rsidRPr="00961376">
                    <w:rPr>
                      <w:lang w:val="sq-AL"/>
                    </w:rPr>
                    <w:t>ga familjarët apo të afërmit: shpjego.</w:t>
                  </w:r>
                </w:p>
                <w:p w:rsidR="003B79CC" w:rsidRPr="00961376" w:rsidRDefault="003B79CC" w:rsidP="003415E2">
                  <w:pPr>
                    <w:pStyle w:val="Tabele"/>
                    <w:framePr w:hSpace="180" w:wrap="around" w:vAnchor="text" w:hAnchor="margin" w:y="69"/>
                    <w:rPr>
                      <w:lang w:val="sq-AL"/>
                    </w:rPr>
                  </w:pPr>
                  <w:r w:rsidRPr="00961376">
                    <w:rPr>
                      <w:lang w:val="sq-AL"/>
                    </w:rPr>
                    <w:t xml:space="preserve">Nga personat që janë informuar si trafikantë të mundshëm: shpjego jep emra. </w:t>
                  </w:r>
                </w:p>
                <w:p w:rsidR="003B79CC" w:rsidRPr="00961376" w:rsidRDefault="003B79CC" w:rsidP="003415E2">
                  <w:pPr>
                    <w:pStyle w:val="Tabele"/>
                    <w:framePr w:hSpace="180" w:wrap="around" w:vAnchor="text" w:hAnchor="margin" w:y="69"/>
                    <w:rPr>
                      <w:lang w:val="sq-AL"/>
                    </w:rPr>
                  </w:pPr>
                  <w:r w:rsidRPr="00961376">
                    <w:rPr>
                      <w:lang w:val="sq-AL"/>
                    </w:rPr>
                    <w:t xml:space="preserve">Nga gjendje fizike apo emocionale të personit viktimë e mundshme që do të intervistohej. </w:t>
                  </w:r>
                </w:p>
              </w:tc>
            </w:tr>
          </w:tbl>
          <w:p w:rsidR="00B80068" w:rsidRPr="00961376" w:rsidRDefault="00B80068" w:rsidP="00E65BC6">
            <w:pPr>
              <w:pStyle w:val="Paragrafi"/>
              <w:ind w:firstLine="0"/>
              <w:rPr>
                <w:b/>
                <w:lang w:val="sq-AL"/>
              </w:rPr>
            </w:pPr>
          </w:p>
          <w:p w:rsidR="003B79CC" w:rsidRPr="00961376" w:rsidRDefault="003B79CC" w:rsidP="00E65BC6">
            <w:pPr>
              <w:pStyle w:val="Paragrafi"/>
              <w:ind w:firstLine="0"/>
              <w:rPr>
                <w:b/>
                <w:lang w:val="sq-AL"/>
              </w:rPr>
            </w:pPr>
            <w:r w:rsidRPr="00961376">
              <w:rPr>
                <w:b/>
                <w:lang w:val="sq-AL"/>
              </w:rPr>
              <w:t>Nga punonjësi i SLKTP</w:t>
            </w:r>
            <w:r w:rsidRPr="00961376">
              <w:rPr>
                <w:b/>
                <w:lang w:val="sq-AL"/>
              </w:rPr>
              <w:tab/>
            </w:r>
            <w:r w:rsidRPr="00961376">
              <w:rPr>
                <w:b/>
                <w:lang w:val="sq-AL"/>
              </w:rPr>
              <w:tab/>
            </w:r>
            <w:r w:rsidRPr="00961376">
              <w:rPr>
                <w:b/>
                <w:lang w:val="sq-AL"/>
              </w:rPr>
              <w:tab/>
              <w:t>Firma</w:t>
            </w:r>
            <w:r w:rsidRPr="00961376">
              <w:rPr>
                <w:b/>
                <w:lang w:val="sq-AL"/>
              </w:rPr>
              <w:tab/>
            </w:r>
            <w:r w:rsidRPr="00961376">
              <w:rPr>
                <w:b/>
                <w:lang w:val="sq-AL"/>
              </w:rPr>
              <w:tab/>
            </w:r>
            <w:r w:rsidRPr="00961376">
              <w:rPr>
                <w:b/>
                <w:lang w:val="sq-AL"/>
              </w:rPr>
              <w:tab/>
            </w:r>
            <w:r w:rsidRPr="00961376">
              <w:rPr>
                <w:b/>
                <w:lang w:val="sq-AL"/>
              </w:rPr>
              <w:tab/>
              <w:t xml:space="preserve">Data </w:t>
            </w:r>
          </w:p>
          <w:p w:rsidR="003B79CC" w:rsidRPr="00961376" w:rsidRDefault="003B79CC" w:rsidP="00E65BC6">
            <w:pPr>
              <w:pStyle w:val="Paragrafi"/>
              <w:ind w:firstLine="0"/>
              <w:rPr>
                <w:lang w:val="sq-AL"/>
              </w:rPr>
            </w:pPr>
            <w:r w:rsidRPr="00961376">
              <w:rPr>
                <w:b/>
                <w:lang w:val="sq-AL"/>
              </w:rPr>
              <w:t>Nga punonjësi i ZRSHSSH</w:t>
            </w:r>
            <w:r w:rsidRPr="00961376">
              <w:rPr>
                <w:b/>
                <w:lang w:val="sq-AL"/>
              </w:rPr>
              <w:tab/>
            </w:r>
            <w:r w:rsidRPr="00961376">
              <w:rPr>
                <w:b/>
                <w:lang w:val="sq-AL"/>
              </w:rPr>
              <w:tab/>
            </w:r>
            <w:r w:rsidRPr="00961376">
              <w:rPr>
                <w:b/>
                <w:lang w:val="sq-AL"/>
              </w:rPr>
              <w:tab/>
              <w:t>Firma</w:t>
            </w:r>
            <w:r w:rsidRPr="00961376">
              <w:rPr>
                <w:b/>
                <w:lang w:val="sq-AL"/>
              </w:rPr>
              <w:tab/>
            </w:r>
            <w:r w:rsidRPr="00961376">
              <w:rPr>
                <w:b/>
                <w:lang w:val="sq-AL"/>
              </w:rPr>
              <w:tab/>
            </w:r>
            <w:r w:rsidRPr="00961376">
              <w:rPr>
                <w:b/>
                <w:lang w:val="sq-AL"/>
              </w:rPr>
              <w:tab/>
            </w:r>
            <w:r w:rsidRPr="00961376">
              <w:rPr>
                <w:b/>
                <w:lang w:val="sq-AL"/>
              </w:rPr>
              <w:tab/>
              <w:t>Data</w:t>
            </w:r>
            <w:r w:rsidRPr="00961376">
              <w:rPr>
                <w:lang w:val="sq-AL"/>
              </w:rPr>
              <w:t xml:space="preserve"> </w:t>
            </w:r>
          </w:p>
          <w:p w:rsidR="003B79CC" w:rsidRPr="00961376" w:rsidRDefault="003B79CC" w:rsidP="00E65BC6">
            <w:pPr>
              <w:pStyle w:val="Paragrafi"/>
              <w:ind w:firstLine="0"/>
              <w:rPr>
                <w:lang w:val="sq-AL"/>
              </w:rPr>
            </w:pPr>
          </w:p>
        </w:tc>
      </w:tr>
    </w:tbl>
    <w:p w:rsidR="0025240F" w:rsidRPr="00961376" w:rsidRDefault="0025240F" w:rsidP="0071151A">
      <w:pPr>
        <w:pStyle w:val="Tabele"/>
        <w:rPr>
          <w:lang w:val="sq-AL"/>
        </w:rPr>
      </w:pPr>
    </w:p>
    <w:p w:rsidR="003B79CC" w:rsidRPr="00961376" w:rsidRDefault="003B79CC" w:rsidP="003B79CC">
      <w:pPr>
        <w:pStyle w:val="Tabele"/>
        <w:jc w:val="center"/>
        <w:rPr>
          <w:lang w:val="sq-AL"/>
        </w:rPr>
      </w:pPr>
      <w:r w:rsidRPr="00961376">
        <w:rPr>
          <w:lang w:val="sq-AL"/>
        </w:rPr>
        <w:t>ANEKSI 9.6</w:t>
      </w:r>
    </w:p>
    <w:p w:rsidR="003B79CC" w:rsidRPr="00961376" w:rsidRDefault="003B79CC" w:rsidP="003B79CC">
      <w:pPr>
        <w:pStyle w:val="Tabele"/>
        <w:jc w:val="center"/>
        <w:rPr>
          <w:lang w:val="sq-AL"/>
        </w:rPr>
      </w:pPr>
      <w:r w:rsidRPr="00961376">
        <w:rPr>
          <w:lang w:val="sq-AL"/>
        </w:rPr>
        <w:t>DEKLARATË E VENDIMIT TË INFORMUAR PËR NDIHMË</w:t>
      </w:r>
    </w:p>
    <w:p w:rsidR="003B79CC" w:rsidRPr="00961376" w:rsidRDefault="003B79CC" w:rsidP="003B79CC">
      <w:pPr>
        <w:pStyle w:val="Tabele"/>
        <w:rPr>
          <w:lang w:val="sq-AL"/>
        </w:rPr>
      </w:pPr>
    </w:p>
    <w:p w:rsidR="003B79CC" w:rsidRPr="00961376" w:rsidRDefault="003B79CC" w:rsidP="003B79CC">
      <w:pPr>
        <w:pStyle w:val="Tabele"/>
        <w:rPr>
          <w:lang w:val="sq-AL"/>
        </w:rPr>
      </w:pPr>
      <w:r w:rsidRPr="00961376">
        <w:rPr>
          <w:lang w:val="sq-AL"/>
        </w:rPr>
        <w:t xml:space="preserve">Unë ………………………………………… (emri, mbiemri), lindur më ...........................………....... (datën) në …………………………………….. (qyteti dhe vendi), deklaroj sot më ..................................... (datë), jam intervistuar nga ............................. (punonjësi i policisë) dhe ............................................................ (punonjësi social i ZRSHSSH) në prani të ................................................................ (prindi ose kujdestari). Deklaroj se jam njohur nga intervistuesit për vlerësimin që ata i kanë bërë situatës time dhe më janë shpjeguar nga intervistuesit mundësitë e mbrojtjes dhe ndihmës në Shqipëri nga qendra apo institucione të ndryshme dhe më janë dhënë fletëpalosje e broshura që tregojnë hollësisht ndihmën dhe kontaktet për ndihmë në përgjigje të nevojave të mia për ndihmë e mbrojtje. </w:t>
      </w:r>
    </w:p>
    <w:p w:rsidR="003B79CC" w:rsidRPr="00961376" w:rsidRDefault="003B79CC" w:rsidP="003B79CC">
      <w:pPr>
        <w:pStyle w:val="Tabele"/>
        <w:rPr>
          <w:lang w:val="sq-AL"/>
        </w:rPr>
      </w:pPr>
      <w:r w:rsidRPr="00961376">
        <w:rPr>
          <w:lang w:val="sq-AL"/>
        </w:rPr>
        <w:t>Unë deklaroj se e kuptoj plotësisht të gjithë informacionin</w:t>
      </w:r>
      <w:r w:rsidR="00F26AFE" w:rsidRPr="00961376">
        <w:rPr>
          <w:lang w:val="sq-AL"/>
        </w:rPr>
        <w:t xml:space="preserve"> e dhënë nga punonjësit e sipër</w:t>
      </w:r>
      <w:r w:rsidRPr="00961376">
        <w:rPr>
          <w:lang w:val="sq-AL"/>
        </w:rPr>
        <w:t xml:space="preserve">përmendur për të marrë ndihmën dhe mbështetjen e përshtatshme dhe vendos me vullnetin tim të lirë të vendosem në: </w:t>
      </w:r>
    </w:p>
    <w:p w:rsidR="003B79CC" w:rsidRPr="00961376" w:rsidRDefault="003B79CC" w:rsidP="003B79CC">
      <w:pPr>
        <w:pStyle w:val="Tabele"/>
        <w:rPr>
          <w:lang w:val="sq-AL"/>
        </w:rPr>
      </w:pPr>
      <w:r w:rsidRPr="00961376">
        <w:rPr>
          <w:lang w:val="sq-AL"/>
        </w:rPr>
        <w:t>Institucionin ose rezidencën</w:t>
      </w:r>
      <w:r w:rsidR="00F26AFE" w:rsidRPr="00961376">
        <w:rPr>
          <w:lang w:val="sq-AL"/>
        </w:rPr>
        <w:t xml:space="preserve">: </w:t>
      </w:r>
      <w:r w:rsidRPr="00961376">
        <w:rPr>
          <w:lang w:val="sq-AL"/>
        </w:rPr>
        <w:t>.........................................................</w:t>
      </w:r>
      <w:r w:rsidR="00F26AFE" w:rsidRPr="00961376">
        <w:rPr>
          <w:lang w:val="sq-AL"/>
        </w:rPr>
        <w:t>...............................</w:t>
      </w:r>
    </w:p>
    <w:p w:rsidR="003B79CC" w:rsidRPr="00961376" w:rsidRDefault="00F26AFE" w:rsidP="003B79CC">
      <w:pPr>
        <w:pStyle w:val="Tabele"/>
        <w:rPr>
          <w:lang w:val="sq-AL"/>
        </w:rPr>
      </w:pPr>
      <w:r w:rsidRPr="00961376">
        <w:rPr>
          <w:lang w:val="sq-AL"/>
        </w:rPr>
        <w:t xml:space="preserve">Pranë familjes në adresën: </w:t>
      </w:r>
      <w:r w:rsidR="003B79CC" w:rsidRPr="00961376">
        <w:rPr>
          <w:lang w:val="sq-AL"/>
        </w:rPr>
        <w:t>...........................................................</w:t>
      </w:r>
      <w:r w:rsidRPr="00961376">
        <w:rPr>
          <w:lang w:val="sq-AL"/>
        </w:rPr>
        <w:t>...............................</w:t>
      </w:r>
    </w:p>
    <w:p w:rsidR="003B79CC" w:rsidRPr="00961376" w:rsidRDefault="003B79CC" w:rsidP="003B79CC">
      <w:pPr>
        <w:pStyle w:val="Tabele"/>
        <w:rPr>
          <w:lang w:val="sq-AL"/>
        </w:rPr>
      </w:pPr>
      <w:r w:rsidRPr="00961376">
        <w:rPr>
          <w:lang w:val="sq-AL"/>
        </w:rPr>
        <w:t xml:space="preserve">Unë kuptoj dhe pranoj që me qëllim që të marr ndihmën e përshtatshme, një kopje e vlerësimit të nevojave të mia për ndihmë dhe mbrojtje do t’i jepet punonjësit të qendrës ku unë do të vendosem ose do të dërgohet te ZRSHSSH-ja në vendin ku unë do të banoj. </w:t>
      </w:r>
    </w:p>
    <w:p w:rsidR="003B79CC" w:rsidRPr="00961376" w:rsidRDefault="003B79CC" w:rsidP="003B79CC">
      <w:pPr>
        <w:pStyle w:val="Tabele"/>
        <w:rPr>
          <w:lang w:val="sq-AL"/>
        </w:rPr>
      </w:pPr>
      <w:r w:rsidRPr="00961376">
        <w:rPr>
          <w:lang w:val="sq-AL"/>
        </w:rPr>
        <w:t>Emri</w:t>
      </w:r>
      <w:r w:rsidR="00FC7910" w:rsidRPr="00961376">
        <w:rPr>
          <w:lang w:val="sq-AL"/>
        </w:rPr>
        <w:t>,</w:t>
      </w:r>
      <w:r w:rsidRPr="00961376">
        <w:rPr>
          <w:lang w:val="sq-AL"/>
        </w:rPr>
        <w:t xml:space="preserve"> mbiemri firma e personit ............................................................</w:t>
      </w:r>
    </w:p>
    <w:p w:rsidR="003B79CC" w:rsidRPr="00961376" w:rsidRDefault="003B79CC" w:rsidP="003B79CC">
      <w:pPr>
        <w:pStyle w:val="Tabele"/>
        <w:rPr>
          <w:lang w:val="sq-AL"/>
        </w:rPr>
      </w:pPr>
      <w:r w:rsidRPr="00961376">
        <w:rPr>
          <w:lang w:val="sq-AL"/>
        </w:rPr>
        <w:t>Emri</w:t>
      </w:r>
      <w:r w:rsidR="00FC7910" w:rsidRPr="00961376">
        <w:rPr>
          <w:lang w:val="sq-AL"/>
        </w:rPr>
        <w:t>,</w:t>
      </w:r>
      <w:r w:rsidRPr="00961376">
        <w:rPr>
          <w:lang w:val="sq-AL"/>
        </w:rPr>
        <w:t xml:space="preserve"> mbiemri firma e prindit ose kujdestarit (nëse i mitur/e mitur) ..............................................</w:t>
      </w:r>
    </w:p>
    <w:p w:rsidR="003B79CC" w:rsidRPr="00961376" w:rsidRDefault="003B79CC" w:rsidP="003B79CC">
      <w:pPr>
        <w:pStyle w:val="Tabele"/>
        <w:rPr>
          <w:lang w:val="sq-AL"/>
        </w:rPr>
      </w:pPr>
      <w:r w:rsidRPr="00961376">
        <w:rPr>
          <w:lang w:val="sq-AL"/>
        </w:rPr>
        <w:t xml:space="preserve">Emri, mbiemri dhe firma e përkthyesit të deklaratës: </w:t>
      </w:r>
    </w:p>
    <w:p w:rsidR="003B79CC" w:rsidRPr="00961376" w:rsidRDefault="003B79CC" w:rsidP="003B79CC">
      <w:pPr>
        <w:rPr>
          <w:rFonts w:ascii="CG Times" w:hAnsi="CG Times"/>
          <w:sz w:val="22"/>
          <w:szCs w:val="22"/>
          <w:lang w:val="sq-AL"/>
        </w:rPr>
      </w:pPr>
      <w:r w:rsidRPr="00961376">
        <w:rPr>
          <w:rFonts w:ascii="CG Times" w:hAnsi="CG Times"/>
          <w:sz w:val="22"/>
          <w:szCs w:val="22"/>
          <w:lang w:val="sq-AL"/>
        </w:rPr>
        <w:t>Emri, mbiemri dhe firma e personit prezent gjatë dhënies së deklaratës:</w:t>
      </w:r>
    </w:p>
    <w:p w:rsidR="003B79CC" w:rsidRPr="00961376" w:rsidRDefault="003B79CC" w:rsidP="003B79CC">
      <w:pPr>
        <w:rPr>
          <w:rFonts w:ascii="CG Times" w:hAnsi="CG Times"/>
          <w:sz w:val="22"/>
          <w:szCs w:val="22"/>
          <w:lang w:val="sq-AL"/>
        </w:rPr>
      </w:pPr>
    </w:p>
    <w:p w:rsidR="003B79CC" w:rsidRPr="00961376" w:rsidRDefault="003B79CC" w:rsidP="003B79CC">
      <w:pPr>
        <w:pStyle w:val="Tabele"/>
        <w:jc w:val="center"/>
        <w:rPr>
          <w:lang w:val="sq-AL"/>
        </w:rPr>
      </w:pPr>
      <w:r w:rsidRPr="00961376">
        <w:rPr>
          <w:lang w:val="sq-AL"/>
        </w:rPr>
        <w:t>ANEKSI 9.7</w:t>
      </w:r>
    </w:p>
    <w:p w:rsidR="003B79CC" w:rsidRPr="00961376" w:rsidRDefault="003B79CC" w:rsidP="000C35F5">
      <w:pPr>
        <w:pStyle w:val="Tabele"/>
        <w:jc w:val="center"/>
        <w:rPr>
          <w:lang w:val="sq-AL"/>
        </w:rPr>
      </w:pPr>
      <w:r w:rsidRPr="00961376">
        <w:rPr>
          <w:lang w:val="sq-AL"/>
        </w:rPr>
        <w:t>DEKLARATË E MARRJES NË KUJDES TË TË MITURIT</w:t>
      </w:r>
    </w:p>
    <w:p w:rsidR="003B79CC" w:rsidRDefault="003B79CC" w:rsidP="00FC7910">
      <w:pPr>
        <w:pStyle w:val="Tabele"/>
        <w:jc w:val="center"/>
        <w:rPr>
          <w:lang w:val="sq-AL"/>
        </w:rPr>
      </w:pPr>
      <w:r w:rsidRPr="00961376">
        <w:rPr>
          <w:lang w:val="sq-AL"/>
        </w:rPr>
        <w:t xml:space="preserve">Nga </w:t>
      </w:r>
      <w:r w:rsidR="008673C5">
        <w:rPr>
          <w:lang w:val="sq-AL"/>
        </w:rPr>
        <w:t>f</w:t>
      </w:r>
      <w:r w:rsidRPr="00961376">
        <w:rPr>
          <w:lang w:val="sq-AL"/>
        </w:rPr>
        <w:t>amilja</w:t>
      </w:r>
    </w:p>
    <w:p w:rsidR="000C35F5" w:rsidRPr="00961376" w:rsidRDefault="000C35F5" w:rsidP="00FC7910">
      <w:pPr>
        <w:pStyle w:val="Tabele"/>
        <w:jc w:val="center"/>
        <w:rPr>
          <w:lang w:val="sq-AL"/>
        </w:rPr>
      </w:pPr>
    </w:p>
    <w:p w:rsidR="003B79CC" w:rsidRPr="00961376" w:rsidRDefault="00F86EF2" w:rsidP="003B79CC">
      <w:pPr>
        <w:pStyle w:val="Tabele"/>
        <w:rPr>
          <w:lang w:val="sq-AL"/>
        </w:rPr>
      </w:pPr>
      <w:r w:rsidRPr="00961376">
        <w:rPr>
          <w:lang w:val="sq-AL"/>
        </w:rPr>
        <w:t>Unë ………………</w:t>
      </w:r>
      <w:r w:rsidR="003B79CC" w:rsidRPr="00961376">
        <w:rPr>
          <w:lang w:val="sq-AL"/>
        </w:rPr>
        <w:t xml:space="preserve"> (emri mbiemri), lindur më .....</w:t>
      </w:r>
      <w:r w:rsidR="00015527" w:rsidRPr="00961376">
        <w:rPr>
          <w:lang w:val="sq-AL"/>
        </w:rPr>
        <w:t>............</w:t>
      </w:r>
      <w:r w:rsidRPr="00961376">
        <w:rPr>
          <w:lang w:val="sq-AL"/>
        </w:rPr>
        <w:t>.. (datën) në …………</w:t>
      </w:r>
      <w:r w:rsidR="003B79CC" w:rsidRPr="00961376">
        <w:rPr>
          <w:lang w:val="sq-AL"/>
        </w:rPr>
        <w:t xml:space="preserve"> (qyteti dhe vendi), me dokument identifikimi </w:t>
      </w:r>
      <w:r w:rsidRPr="00961376">
        <w:rPr>
          <w:lang w:val="sq-AL"/>
        </w:rPr>
        <w:t>..............................</w:t>
      </w:r>
      <w:r w:rsidR="003B79CC" w:rsidRPr="00961376">
        <w:rPr>
          <w:lang w:val="sq-AL"/>
        </w:rPr>
        <w:t>, me numër .....</w:t>
      </w:r>
      <w:r w:rsidRPr="00961376">
        <w:rPr>
          <w:lang w:val="sq-AL"/>
        </w:rPr>
        <w:t>...................</w:t>
      </w:r>
      <w:r w:rsidR="00FC7910" w:rsidRPr="00961376">
        <w:rPr>
          <w:lang w:val="sq-AL"/>
        </w:rPr>
        <w:t>, prind/</w:t>
      </w:r>
      <w:r w:rsidR="003B79CC" w:rsidRPr="00961376">
        <w:rPr>
          <w:lang w:val="sq-AL"/>
        </w:rPr>
        <w:t>kujdestar i të miturit/të miturës; emri</w:t>
      </w:r>
      <w:r w:rsidR="006064FF" w:rsidRPr="00961376">
        <w:rPr>
          <w:lang w:val="sq-AL"/>
        </w:rPr>
        <w:t>,</w:t>
      </w:r>
      <w:r w:rsidR="003B79CC" w:rsidRPr="00961376">
        <w:rPr>
          <w:lang w:val="sq-AL"/>
        </w:rPr>
        <w:t xml:space="preserve"> mbiemri ......</w:t>
      </w:r>
      <w:r w:rsidRPr="00961376">
        <w:rPr>
          <w:lang w:val="sq-AL"/>
        </w:rPr>
        <w:t>........................</w:t>
      </w:r>
      <w:r w:rsidR="003B79CC" w:rsidRPr="00961376">
        <w:rPr>
          <w:lang w:val="sq-AL"/>
        </w:rPr>
        <w:t>me datëlindje ..........</w:t>
      </w:r>
      <w:r w:rsidRPr="00961376">
        <w:rPr>
          <w:lang w:val="sq-AL"/>
        </w:rPr>
        <w:t>...................</w:t>
      </w:r>
      <w:r w:rsidR="003B79CC" w:rsidRPr="00961376">
        <w:rPr>
          <w:lang w:val="sq-AL"/>
        </w:rPr>
        <w:t xml:space="preserve"> deklaroj so</w:t>
      </w:r>
      <w:r w:rsidRPr="00961376">
        <w:rPr>
          <w:lang w:val="sq-AL"/>
        </w:rPr>
        <w:t>t më ......................</w:t>
      </w:r>
      <w:r w:rsidR="003B79CC" w:rsidRPr="00961376">
        <w:rPr>
          <w:lang w:val="sq-AL"/>
        </w:rPr>
        <w:t xml:space="preserve">(datë) se e marr atë për të jetuar me </w:t>
      </w:r>
      <w:r w:rsidRPr="00961376">
        <w:rPr>
          <w:lang w:val="sq-AL"/>
        </w:rPr>
        <w:t>mua në adresën ................</w:t>
      </w:r>
    </w:p>
    <w:p w:rsidR="003B79CC" w:rsidRPr="00961376" w:rsidRDefault="003B79CC" w:rsidP="003B79CC">
      <w:pPr>
        <w:pStyle w:val="Tabele"/>
        <w:rPr>
          <w:lang w:val="sq-AL"/>
        </w:rPr>
      </w:pPr>
      <w:r w:rsidRPr="00961376">
        <w:rPr>
          <w:lang w:val="sq-AL"/>
        </w:rPr>
        <w:t>Emri, mbiemri, firma e prindit/kujdestarit: ............................................................</w:t>
      </w:r>
      <w:r w:rsidR="00F86EF2" w:rsidRPr="00961376">
        <w:rPr>
          <w:lang w:val="sq-AL"/>
        </w:rPr>
        <w:t>........</w:t>
      </w:r>
    </w:p>
    <w:p w:rsidR="003B79CC" w:rsidRPr="00961376" w:rsidRDefault="003B79CC" w:rsidP="003B79CC">
      <w:pPr>
        <w:rPr>
          <w:rFonts w:ascii="CG Times" w:hAnsi="CG Times"/>
          <w:sz w:val="22"/>
          <w:szCs w:val="22"/>
          <w:lang w:val="sq-AL"/>
        </w:rPr>
      </w:pPr>
      <w:r w:rsidRPr="00961376">
        <w:rPr>
          <w:rFonts w:ascii="CG Times" w:hAnsi="CG Times"/>
          <w:sz w:val="22"/>
          <w:szCs w:val="22"/>
          <w:lang w:val="sq-AL"/>
        </w:rPr>
        <w:t>Emri dhe mbiemri i punonjësit që jep të miturin/të miturën te prindi/kujdestari.....................</w:t>
      </w:r>
      <w:r w:rsidR="00F86EF2" w:rsidRPr="00961376">
        <w:rPr>
          <w:rFonts w:ascii="CG Times" w:hAnsi="CG Times"/>
          <w:sz w:val="22"/>
          <w:szCs w:val="22"/>
          <w:lang w:val="sq-AL"/>
        </w:rPr>
        <w:t>....</w:t>
      </w:r>
    </w:p>
    <w:p w:rsidR="003B79CC" w:rsidRDefault="003B79CC" w:rsidP="003B79CC">
      <w:pPr>
        <w:rPr>
          <w:lang w:val="sq-AL"/>
        </w:rPr>
      </w:pPr>
    </w:p>
    <w:p w:rsidR="00A02846" w:rsidRDefault="00A02846" w:rsidP="003B79CC">
      <w:pPr>
        <w:rPr>
          <w:lang w:val="sq-AL"/>
        </w:rPr>
      </w:pPr>
    </w:p>
    <w:p w:rsidR="00864074" w:rsidRPr="00961376" w:rsidRDefault="00864074" w:rsidP="003B79CC">
      <w:pPr>
        <w:rPr>
          <w:lang w:val="sq-AL"/>
        </w:rPr>
      </w:pPr>
    </w:p>
    <w:p w:rsidR="003B79CC" w:rsidRPr="00961376" w:rsidRDefault="003B79CC" w:rsidP="003B79CC">
      <w:pPr>
        <w:pStyle w:val="Tabele"/>
        <w:jc w:val="center"/>
        <w:rPr>
          <w:lang w:val="sq-AL"/>
        </w:rPr>
      </w:pPr>
      <w:r w:rsidRPr="00961376">
        <w:rPr>
          <w:lang w:val="sq-AL"/>
        </w:rPr>
        <w:lastRenderedPageBreak/>
        <w:t>ANEKSI 9.8</w:t>
      </w:r>
    </w:p>
    <w:p w:rsidR="003B79CC" w:rsidRPr="00961376" w:rsidRDefault="003B79CC" w:rsidP="00605C5F">
      <w:pPr>
        <w:pStyle w:val="Tabele"/>
        <w:jc w:val="center"/>
        <w:rPr>
          <w:lang w:val="sq-AL"/>
        </w:rPr>
      </w:pPr>
      <w:r w:rsidRPr="00961376">
        <w:rPr>
          <w:lang w:val="sq-AL"/>
        </w:rPr>
        <w:t>DEKLARATË E MARRJES NË KUJDES TË TË MITURIT</w:t>
      </w:r>
    </w:p>
    <w:p w:rsidR="003B79CC" w:rsidRDefault="003B79CC" w:rsidP="006064FF">
      <w:pPr>
        <w:pStyle w:val="Tabele"/>
        <w:jc w:val="center"/>
        <w:rPr>
          <w:lang w:val="sq-AL"/>
        </w:rPr>
      </w:pPr>
      <w:r w:rsidRPr="00961376">
        <w:rPr>
          <w:lang w:val="sq-AL"/>
        </w:rPr>
        <w:t>Nga institucione të përkujdesjes</w:t>
      </w:r>
    </w:p>
    <w:p w:rsidR="00605C5F" w:rsidRPr="00961376" w:rsidRDefault="00605C5F" w:rsidP="006064FF">
      <w:pPr>
        <w:pStyle w:val="Tabele"/>
        <w:jc w:val="center"/>
        <w:rPr>
          <w:lang w:val="sq-AL"/>
        </w:rPr>
      </w:pPr>
    </w:p>
    <w:p w:rsidR="003B79CC" w:rsidRPr="00961376" w:rsidRDefault="007451D5" w:rsidP="003B79CC">
      <w:pPr>
        <w:pStyle w:val="Tabele"/>
        <w:rPr>
          <w:lang w:val="sq-AL"/>
        </w:rPr>
      </w:pPr>
      <w:r>
        <w:rPr>
          <w:lang w:val="sq-AL"/>
        </w:rPr>
        <w:t>Unë …………………</w:t>
      </w:r>
      <w:r w:rsidR="003B79CC" w:rsidRPr="00961376">
        <w:rPr>
          <w:lang w:val="sq-AL"/>
        </w:rPr>
        <w:t xml:space="preserve"> (emri</w:t>
      </w:r>
      <w:r w:rsidR="006064FF" w:rsidRPr="00961376">
        <w:rPr>
          <w:lang w:val="sq-AL"/>
        </w:rPr>
        <w:t>,</w:t>
      </w:r>
      <w:r w:rsidR="003B79CC" w:rsidRPr="00961376">
        <w:rPr>
          <w:lang w:val="sq-AL"/>
        </w:rPr>
        <w:t xml:space="preserve"> mbiemri), lindur më ........………....... (datën) në….. (qyteti dhe vendi), me dokument identif</w:t>
      </w:r>
      <w:r>
        <w:rPr>
          <w:lang w:val="sq-AL"/>
        </w:rPr>
        <w:t>ikimi .........................</w:t>
      </w:r>
      <w:r w:rsidR="003B79CC" w:rsidRPr="00961376">
        <w:rPr>
          <w:lang w:val="sq-AL"/>
        </w:rPr>
        <w:t>, punonjës i institucionit ................</w:t>
      </w:r>
      <w:r>
        <w:rPr>
          <w:lang w:val="sq-AL"/>
        </w:rPr>
        <w:t>..............</w:t>
      </w:r>
      <w:r w:rsidR="003B79CC" w:rsidRPr="00961376">
        <w:rPr>
          <w:lang w:val="sq-AL"/>
        </w:rPr>
        <w:t xml:space="preserve"> me funksi</w:t>
      </w:r>
      <w:r w:rsidR="001A79E0" w:rsidRPr="00961376">
        <w:rPr>
          <w:lang w:val="sq-AL"/>
        </w:rPr>
        <w:t>on..........................</w:t>
      </w:r>
      <w:r w:rsidR="003B79CC" w:rsidRPr="00961376">
        <w:rPr>
          <w:lang w:val="sq-AL"/>
        </w:rPr>
        <w:t>deklaroj sot më .....</w:t>
      </w:r>
      <w:r w:rsidR="001A79E0" w:rsidRPr="00961376">
        <w:rPr>
          <w:lang w:val="sq-AL"/>
        </w:rPr>
        <w:t>................</w:t>
      </w:r>
      <w:r w:rsidR="003B79CC" w:rsidRPr="00961376">
        <w:rPr>
          <w:lang w:val="sq-AL"/>
        </w:rPr>
        <w:t>(datë) se e marr të miturin/të miturën me emër ..............</w:t>
      </w:r>
      <w:r w:rsidR="001A79E0" w:rsidRPr="00961376">
        <w:rPr>
          <w:lang w:val="sq-AL"/>
        </w:rPr>
        <w:t>...</w:t>
      </w:r>
      <w:r w:rsidR="0061070C" w:rsidRPr="00961376">
        <w:rPr>
          <w:lang w:val="sq-AL"/>
        </w:rPr>
        <w:t xml:space="preserve">, </w:t>
      </w:r>
      <w:r w:rsidR="003B79CC" w:rsidRPr="00961376">
        <w:rPr>
          <w:lang w:val="sq-AL"/>
        </w:rPr>
        <w:t>të datëlindjes ............</w:t>
      </w:r>
      <w:r w:rsidR="001A79E0" w:rsidRPr="00961376">
        <w:rPr>
          <w:lang w:val="sq-AL"/>
        </w:rPr>
        <w:t>.....</w:t>
      </w:r>
      <w:r w:rsidR="003B79CC" w:rsidRPr="00961376">
        <w:rPr>
          <w:lang w:val="sq-AL"/>
        </w:rPr>
        <w:t>, me ven</w:t>
      </w:r>
      <w:r w:rsidR="001A79E0" w:rsidRPr="00961376">
        <w:rPr>
          <w:lang w:val="sq-AL"/>
        </w:rPr>
        <w:t>dlindje ...............</w:t>
      </w:r>
      <w:r w:rsidR="003B79CC" w:rsidRPr="00961376">
        <w:rPr>
          <w:lang w:val="sq-AL"/>
        </w:rPr>
        <w:t>me p</w:t>
      </w:r>
      <w:r w:rsidR="001A79E0" w:rsidRPr="00961376">
        <w:rPr>
          <w:lang w:val="sq-AL"/>
        </w:rPr>
        <w:t xml:space="preserve">rindër/kujdestar </w:t>
      </w:r>
      <w:r w:rsidR="0061070C" w:rsidRPr="00961376">
        <w:rPr>
          <w:lang w:val="sq-AL"/>
        </w:rPr>
        <w:t>.......dhe ..............</w:t>
      </w:r>
      <w:r w:rsidR="003B79CC" w:rsidRPr="00961376">
        <w:rPr>
          <w:lang w:val="sq-AL"/>
        </w:rPr>
        <w:t>, me numër identifikim</w:t>
      </w:r>
      <w:r w:rsidR="0061070C" w:rsidRPr="00961376">
        <w:rPr>
          <w:lang w:val="sq-AL"/>
        </w:rPr>
        <w:t>i ...........në institucionin ..............</w:t>
      </w:r>
    </w:p>
    <w:p w:rsidR="003B79CC" w:rsidRPr="00961376" w:rsidRDefault="003B79CC" w:rsidP="003B79CC">
      <w:pPr>
        <w:pStyle w:val="Tabele"/>
        <w:rPr>
          <w:lang w:val="sq-AL"/>
        </w:rPr>
      </w:pPr>
      <w:r w:rsidRPr="00961376">
        <w:rPr>
          <w:lang w:val="sq-AL"/>
        </w:rPr>
        <w:t>Emri, mbiemri</w:t>
      </w:r>
      <w:r w:rsidR="0061070C" w:rsidRPr="00961376">
        <w:rPr>
          <w:lang w:val="sq-AL"/>
        </w:rPr>
        <w:t>,</w:t>
      </w:r>
      <w:r w:rsidRPr="00961376">
        <w:rPr>
          <w:lang w:val="sq-AL"/>
        </w:rPr>
        <w:t xml:space="preserve"> firma</w:t>
      </w:r>
    </w:p>
    <w:p w:rsidR="003B79CC" w:rsidRPr="00961376" w:rsidRDefault="003B79CC" w:rsidP="003B79CC">
      <w:pPr>
        <w:pStyle w:val="Tabele"/>
        <w:rPr>
          <w:lang w:val="sq-AL"/>
        </w:rPr>
      </w:pPr>
      <w:r w:rsidRPr="00961376">
        <w:rPr>
          <w:lang w:val="sq-AL"/>
        </w:rPr>
        <w:t xml:space="preserve"> ......................................................</w:t>
      </w:r>
    </w:p>
    <w:p w:rsidR="003B79CC" w:rsidRPr="00961376" w:rsidRDefault="003B79CC" w:rsidP="003B79CC">
      <w:pPr>
        <w:pStyle w:val="Tabele"/>
        <w:rPr>
          <w:lang w:val="sq-AL"/>
        </w:rPr>
      </w:pPr>
      <w:r w:rsidRPr="00961376">
        <w:rPr>
          <w:lang w:val="sq-AL"/>
        </w:rPr>
        <w:t>Emri, mbiemri dhe firma e të miturit</w:t>
      </w:r>
    </w:p>
    <w:p w:rsidR="003B79CC" w:rsidRPr="00961376" w:rsidRDefault="003B79CC" w:rsidP="003B79CC">
      <w:pPr>
        <w:pStyle w:val="Tabele"/>
        <w:rPr>
          <w:lang w:val="sq-AL"/>
        </w:rPr>
      </w:pPr>
      <w:r w:rsidRPr="00961376">
        <w:rPr>
          <w:lang w:val="sq-AL"/>
        </w:rPr>
        <w:t>.................................................................................</w:t>
      </w:r>
    </w:p>
    <w:p w:rsidR="003B79CC" w:rsidRPr="00961376" w:rsidRDefault="003B79CC" w:rsidP="003B79CC">
      <w:pPr>
        <w:pStyle w:val="Tabele"/>
        <w:rPr>
          <w:lang w:val="sq-AL"/>
        </w:rPr>
      </w:pPr>
      <w:r w:rsidRPr="00961376">
        <w:rPr>
          <w:lang w:val="sq-AL"/>
        </w:rPr>
        <w:t xml:space="preserve">Emri, mbiemri, firma e prindit/kujdestarit që lejon institucionin të përkujdeset për fëmijën </w:t>
      </w:r>
    </w:p>
    <w:p w:rsidR="003B79CC" w:rsidRPr="00961376" w:rsidRDefault="003B79CC" w:rsidP="003B79CC">
      <w:pPr>
        <w:pStyle w:val="Tabele"/>
        <w:rPr>
          <w:lang w:val="sq-AL"/>
        </w:rPr>
      </w:pPr>
      <w:r w:rsidRPr="00961376">
        <w:rPr>
          <w:lang w:val="sq-AL"/>
        </w:rPr>
        <w:t>.........................................................................</w:t>
      </w:r>
    </w:p>
    <w:p w:rsidR="003B79CC" w:rsidRPr="00961376" w:rsidRDefault="003B79CC" w:rsidP="003B79CC">
      <w:pPr>
        <w:pStyle w:val="Tabele"/>
        <w:rPr>
          <w:lang w:val="sq-AL"/>
        </w:rPr>
      </w:pPr>
      <w:r w:rsidRPr="00961376">
        <w:rPr>
          <w:lang w:val="sq-AL"/>
        </w:rPr>
        <w:t>Emri dhe mbiemri dhe firma e të pranishmëve ..........................................................................................</w:t>
      </w:r>
    </w:p>
    <w:p w:rsidR="003B79CC" w:rsidRPr="00961376" w:rsidRDefault="003B79CC" w:rsidP="003B79CC">
      <w:pPr>
        <w:pStyle w:val="Tabele"/>
        <w:rPr>
          <w:lang w:val="sq-AL"/>
        </w:rPr>
      </w:pPr>
      <w:r w:rsidRPr="00961376">
        <w:rPr>
          <w:lang w:val="sq-AL"/>
        </w:rPr>
        <w:t xml:space="preserve">Funksioni </w:t>
      </w:r>
    </w:p>
    <w:p w:rsidR="003B79CC" w:rsidRPr="00961376" w:rsidRDefault="003B79CC" w:rsidP="003B79CC">
      <w:pPr>
        <w:pStyle w:val="Tabele"/>
        <w:rPr>
          <w:lang w:val="sq-AL"/>
        </w:rPr>
      </w:pPr>
      <w:r w:rsidRPr="00961376">
        <w:rPr>
          <w:lang w:val="sq-AL"/>
        </w:rPr>
        <w:t>Emri</w:t>
      </w:r>
      <w:r w:rsidR="0061070C" w:rsidRPr="00961376">
        <w:rPr>
          <w:lang w:val="sq-AL"/>
        </w:rPr>
        <w:t>,</w:t>
      </w:r>
      <w:r w:rsidRPr="00961376">
        <w:rPr>
          <w:lang w:val="sq-AL"/>
        </w:rPr>
        <w:t xml:space="preserve"> mbiemri dhe firma e përkthyesit nëse ka</w:t>
      </w:r>
    </w:p>
    <w:p w:rsidR="00CE5B05" w:rsidRDefault="003B79CC" w:rsidP="007D4966">
      <w:pPr>
        <w:rPr>
          <w:lang w:val="sq-AL"/>
        </w:rPr>
      </w:pPr>
      <w:r w:rsidRPr="00961376">
        <w:rPr>
          <w:lang w:val="sq-AL"/>
        </w:rPr>
        <w:t>............................................................</w:t>
      </w:r>
    </w:p>
    <w:p w:rsidR="00CE5B05" w:rsidRPr="00961376" w:rsidRDefault="00CE5B05" w:rsidP="003B79CC">
      <w:pPr>
        <w:pStyle w:val="Tabele"/>
        <w:rPr>
          <w:rFonts w:ascii="Times New Roman" w:eastAsia="MS Mincho" w:hAnsi="Times New Roman" w:cs="Calibri"/>
          <w:sz w:val="24"/>
          <w:szCs w:val="24"/>
          <w:lang w:val="sq-AL" w:eastAsia="ar-SA"/>
        </w:rPr>
      </w:pPr>
    </w:p>
    <w:p w:rsidR="003B79CC" w:rsidRPr="00961376" w:rsidRDefault="003B79CC" w:rsidP="003B79CC">
      <w:pPr>
        <w:pStyle w:val="Tabele"/>
        <w:jc w:val="center"/>
        <w:rPr>
          <w:lang w:val="sq-AL"/>
        </w:rPr>
      </w:pPr>
      <w:r w:rsidRPr="00961376">
        <w:rPr>
          <w:lang w:val="sq-AL"/>
        </w:rPr>
        <w:t>ANEKSI 9.9</w:t>
      </w:r>
    </w:p>
    <w:p w:rsidR="003B79CC" w:rsidRPr="00961376" w:rsidRDefault="003B79CC" w:rsidP="003B79CC">
      <w:pPr>
        <w:pStyle w:val="Tabele"/>
        <w:jc w:val="center"/>
        <w:rPr>
          <w:lang w:val="sq-AL"/>
        </w:rPr>
      </w:pPr>
      <w:r w:rsidRPr="00961376">
        <w:rPr>
          <w:lang w:val="sq-AL"/>
        </w:rPr>
        <w:t>FORMAT RELACIONI TEK AUTORITETI PËRGJEGJËS PËR INTERVISTËN FORMALE</w:t>
      </w:r>
    </w:p>
    <w:p w:rsidR="003B79CC" w:rsidRPr="00961376" w:rsidRDefault="003B79CC" w:rsidP="003B79CC">
      <w:pPr>
        <w:pStyle w:val="Tabele"/>
        <w:rPr>
          <w:lang w:val="sq-AL"/>
        </w:rPr>
      </w:pPr>
    </w:p>
    <w:p w:rsidR="003B79CC" w:rsidRPr="00961376" w:rsidRDefault="003B79CC" w:rsidP="00887FEB">
      <w:pPr>
        <w:pStyle w:val="Paragrafi"/>
        <w:rPr>
          <w:lang w:val="sq-AL"/>
        </w:rPr>
      </w:pPr>
      <w:r w:rsidRPr="00961376">
        <w:rPr>
          <w:lang w:val="sq-AL"/>
        </w:rPr>
        <w:t xml:space="preserve">(Të gjitha të dhënat e konkludimit të intervistës formale (aneksi 9.4) hidhen këtu përmbledhtas dhe formati 9.4 </w:t>
      </w:r>
      <w:r w:rsidR="00E64AB8">
        <w:rPr>
          <w:lang w:val="sq-AL"/>
        </w:rPr>
        <w:t xml:space="preserve">i </w:t>
      </w:r>
      <w:r w:rsidRPr="00961376">
        <w:rPr>
          <w:lang w:val="sq-AL"/>
        </w:rPr>
        <w:t>bashkëngjitet)</w:t>
      </w:r>
    </w:p>
    <w:p w:rsidR="003B79CC" w:rsidRPr="00961376" w:rsidRDefault="003B79CC" w:rsidP="00887FEB">
      <w:pPr>
        <w:pStyle w:val="Paragrafi"/>
        <w:rPr>
          <w:lang w:val="sq-AL"/>
        </w:rPr>
      </w:pPr>
      <w:r w:rsidRPr="00961376">
        <w:rPr>
          <w:lang w:val="sq-AL"/>
        </w:rPr>
        <w:t>1. Të dhënat bazë për intervistën:</w:t>
      </w:r>
    </w:p>
    <w:p w:rsidR="003B79CC" w:rsidRPr="00961376" w:rsidRDefault="003B79CC" w:rsidP="00887FEB">
      <w:pPr>
        <w:pStyle w:val="Paragrafi"/>
        <w:rPr>
          <w:lang w:val="sq-AL"/>
        </w:rPr>
      </w:pPr>
      <w:r w:rsidRPr="00961376">
        <w:rPr>
          <w:lang w:val="sq-AL"/>
        </w:rPr>
        <w:t>1.1 Të dhënat e personit të intervistuar</w:t>
      </w:r>
      <w:r w:rsidR="00911BD4" w:rsidRPr="00961376">
        <w:rPr>
          <w:lang w:val="sq-AL"/>
        </w:rPr>
        <w:t>;</w:t>
      </w:r>
    </w:p>
    <w:p w:rsidR="003B79CC" w:rsidRPr="00961376" w:rsidRDefault="003B79CC" w:rsidP="00887FEB">
      <w:pPr>
        <w:pStyle w:val="Paragrafi"/>
        <w:rPr>
          <w:lang w:val="sq-AL"/>
        </w:rPr>
      </w:pPr>
      <w:r w:rsidRPr="00961376">
        <w:rPr>
          <w:lang w:val="sq-AL"/>
        </w:rPr>
        <w:t>1.2 Të dhënat e organizatës/institucionit, apo individit që ka bërë kërkesën për intervistën formale</w:t>
      </w:r>
      <w:r w:rsidR="00911BD4" w:rsidRPr="00961376">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 xml:space="preserve">A. Për kërkesë nga institucionet/organizatat: </w:t>
      </w:r>
    </w:p>
    <w:p w:rsidR="003B79CC" w:rsidRPr="00961376" w:rsidRDefault="003B79CC" w:rsidP="00887FEB">
      <w:pPr>
        <w:pStyle w:val="Paragrafi"/>
        <w:rPr>
          <w:lang w:val="sq-AL"/>
        </w:rPr>
      </w:pPr>
      <w:r w:rsidRPr="00961376">
        <w:rPr>
          <w:lang w:val="sq-AL"/>
        </w:rPr>
        <w:t xml:space="preserve">B. Për kërkesë nga individët: </w:t>
      </w:r>
    </w:p>
    <w:p w:rsidR="003B79CC" w:rsidRPr="00961376" w:rsidRDefault="003B79CC" w:rsidP="00887FEB">
      <w:pPr>
        <w:pStyle w:val="Paragrafi"/>
        <w:rPr>
          <w:lang w:val="sq-AL"/>
        </w:rPr>
      </w:pPr>
      <w:r w:rsidRPr="00961376">
        <w:rPr>
          <w:lang w:val="sq-AL"/>
        </w:rPr>
        <w:t xml:space="preserve">1. 3 Të dhënat për vendin dhe kohën e intervistimit </w:t>
      </w:r>
    </w:p>
    <w:p w:rsidR="00887FEB" w:rsidRPr="00961376" w:rsidRDefault="003B79CC" w:rsidP="00887FEB">
      <w:pPr>
        <w:pStyle w:val="Paragrafi"/>
        <w:rPr>
          <w:lang w:val="sq-AL"/>
        </w:rPr>
      </w:pPr>
      <w:r w:rsidRPr="00961376">
        <w:rPr>
          <w:lang w:val="sq-AL"/>
        </w:rPr>
        <w:t>Data e intervistës: .............................................................</w:t>
      </w:r>
      <w:r w:rsidR="00887FEB" w:rsidRPr="00961376">
        <w:rPr>
          <w:lang w:val="sq-AL"/>
        </w:rPr>
        <w:t>..............................</w:t>
      </w:r>
    </w:p>
    <w:p w:rsidR="003B79CC" w:rsidRPr="00961376" w:rsidRDefault="003B79CC" w:rsidP="00887FEB">
      <w:pPr>
        <w:pStyle w:val="Paragrafi"/>
        <w:rPr>
          <w:lang w:val="sq-AL"/>
        </w:rPr>
      </w:pPr>
      <w:r w:rsidRPr="00961376">
        <w:rPr>
          <w:lang w:val="sq-AL"/>
        </w:rPr>
        <w:t>Vendi i intervistës:</w:t>
      </w:r>
      <w:r w:rsidR="00911BD4" w:rsidRPr="00961376">
        <w:rPr>
          <w:lang w:val="sq-AL"/>
        </w:rPr>
        <w:t xml:space="preserve"> </w:t>
      </w:r>
      <w:r w:rsidRPr="00961376">
        <w:rPr>
          <w:lang w:val="sq-AL"/>
        </w:rPr>
        <w:t>…………………………............................................................</w:t>
      </w:r>
      <w:r w:rsidR="00911BD4" w:rsidRPr="00961376">
        <w:rPr>
          <w:lang w:val="sq-AL"/>
        </w:rPr>
        <w:t>...</w:t>
      </w:r>
    </w:p>
    <w:p w:rsidR="003B79CC" w:rsidRPr="00961376" w:rsidRDefault="003B79CC" w:rsidP="00887FEB">
      <w:pPr>
        <w:pStyle w:val="Paragrafi"/>
        <w:rPr>
          <w:lang w:val="sq-AL"/>
        </w:rPr>
      </w:pPr>
      <w:r w:rsidRPr="00961376">
        <w:rPr>
          <w:lang w:val="sq-AL"/>
        </w:rPr>
        <w:t>Kohëzgjatja e intervistës: ..........................................................</w:t>
      </w:r>
      <w:r w:rsidR="00887FEB" w:rsidRPr="00961376">
        <w:rPr>
          <w:lang w:val="sq-AL"/>
        </w:rPr>
        <w:t>........................</w:t>
      </w:r>
    </w:p>
    <w:p w:rsidR="003B79CC" w:rsidRPr="00961376" w:rsidRDefault="003B79CC" w:rsidP="00887FEB">
      <w:pPr>
        <w:pStyle w:val="Paragrafi"/>
        <w:rPr>
          <w:lang w:val="sq-AL"/>
        </w:rPr>
      </w:pPr>
      <w:r w:rsidRPr="00961376">
        <w:rPr>
          <w:lang w:val="sq-AL"/>
        </w:rPr>
        <w:t>1.4 Të dhënat për intervistuesit</w:t>
      </w:r>
      <w:r w:rsidR="00911BD4" w:rsidRPr="00961376">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1.5 Të dhëna për personat e pranishëm</w:t>
      </w:r>
      <w:r w:rsidR="00FF7C04">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A. Nga institucione apo organizata</w:t>
      </w:r>
      <w:r w:rsidR="00911BD4" w:rsidRPr="00961376">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B. Nga prindër</w:t>
      </w:r>
      <w:r w:rsidR="00911BD4" w:rsidRPr="00961376">
        <w:rPr>
          <w:lang w:val="sq-AL"/>
        </w:rPr>
        <w:t xml:space="preserve"> kujdestarë të personit nëse ka;</w:t>
      </w:r>
      <w:r w:rsidRPr="00961376">
        <w:rPr>
          <w:lang w:val="sq-AL"/>
        </w:rPr>
        <w:t xml:space="preserve"> </w:t>
      </w:r>
    </w:p>
    <w:p w:rsidR="003B79CC" w:rsidRPr="00961376" w:rsidRDefault="00911BD4" w:rsidP="00887FEB">
      <w:pPr>
        <w:pStyle w:val="Paragrafi"/>
        <w:rPr>
          <w:lang w:val="sq-AL"/>
        </w:rPr>
      </w:pPr>
      <w:r w:rsidRPr="00961376">
        <w:rPr>
          <w:lang w:val="sq-AL"/>
        </w:rPr>
        <w:t>1.6 Të dhënat për përkthimin;</w:t>
      </w:r>
      <w:r w:rsidR="003B79CC" w:rsidRPr="00961376">
        <w:rPr>
          <w:lang w:val="sq-AL"/>
        </w:rPr>
        <w:t xml:space="preserve"> </w:t>
      </w:r>
    </w:p>
    <w:p w:rsidR="003B79CC" w:rsidRPr="00961376" w:rsidRDefault="003B79CC" w:rsidP="00887FEB">
      <w:pPr>
        <w:pStyle w:val="Paragrafi"/>
        <w:rPr>
          <w:lang w:val="sq-AL"/>
        </w:rPr>
      </w:pPr>
      <w:r w:rsidRPr="00961376">
        <w:rPr>
          <w:lang w:val="sq-AL"/>
        </w:rPr>
        <w:t xml:space="preserve">1.7 Të dhëna për ndihmën që po merr personi nëse po ndihmohet: </w:t>
      </w:r>
    </w:p>
    <w:p w:rsidR="003B79CC" w:rsidRPr="00961376" w:rsidRDefault="003B79CC" w:rsidP="00887FEB">
      <w:pPr>
        <w:pStyle w:val="Paragrafi"/>
        <w:rPr>
          <w:lang w:val="sq-AL"/>
        </w:rPr>
      </w:pPr>
      <w:r w:rsidRPr="00961376">
        <w:rPr>
          <w:lang w:val="sq-AL"/>
        </w:rPr>
        <w:t>A. Për persona të akomoduar në institucione rezidenciale të përkujdesit shoqëror</w:t>
      </w:r>
      <w:r w:rsidR="00911BD4" w:rsidRPr="00961376">
        <w:rPr>
          <w:lang w:val="sq-AL"/>
        </w:rPr>
        <w:t>;</w:t>
      </w:r>
    </w:p>
    <w:p w:rsidR="003B79CC" w:rsidRPr="00961376" w:rsidRDefault="003B79CC" w:rsidP="00887FEB">
      <w:pPr>
        <w:pStyle w:val="Paragrafi"/>
        <w:rPr>
          <w:lang w:val="sq-AL"/>
        </w:rPr>
      </w:pPr>
      <w:r w:rsidRPr="00961376">
        <w:rPr>
          <w:lang w:val="sq-AL"/>
        </w:rPr>
        <w:t xml:space="preserve">B. Për persona të ndihmuar </w:t>
      </w:r>
      <w:r w:rsidR="00911BD4" w:rsidRPr="00961376">
        <w:rPr>
          <w:lang w:val="sq-AL"/>
        </w:rPr>
        <w:t>nëpërmjet programeve të ndihmës.</w:t>
      </w:r>
    </w:p>
    <w:p w:rsidR="003B79CC" w:rsidRPr="00961376" w:rsidRDefault="003B79CC" w:rsidP="00887FEB">
      <w:pPr>
        <w:pStyle w:val="Paragrafi"/>
        <w:rPr>
          <w:lang w:val="sq-AL"/>
        </w:rPr>
      </w:pPr>
      <w:r w:rsidRPr="00961376">
        <w:rPr>
          <w:lang w:val="sq-AL"/>
        </w:rPr>
        <w:t>2. Të dhëna</w:t>
      </w:r>
      <w:r w:rsidR="00911BD4" w:rsidRPr="00961376">
        <w:rPr>
          <w:lang w:val="sq-AL"/>
        </w:rPr>
        <w:t>t për konkludimin e intervistës:</w:t>
      </w:r>
    </w:p>
    <w:p w:rsidR="003B79CC" w:rsidRPr="00961376" w:rsidRDefault="003B79CC" w:rsidP="00887FEB">
      <w:pPr>
        <w:pStyle w:val="Paragrafi"/>
        <w:rPr>
          <w:lang w:val="sq-AL"/>
        </w:rPr>
      </w:pPr>
      <w:r w:rsidRPr="00961376">
        <w:rPr>
          <w:lang w:val="sq-AL"/>
        </w:rPr>
        <w:t xml:space="preserve">2.1 Vendimi i përcaktimit në fund të intervistës: </w:t>
      </w:r>
    </w:p>
    <w:p w:rsidR="003B79CC" w:rsidRPr="00961376" w:rsidRDefault="00911BD4" w:rsidP="00887FEB">
      <w:pPr>
        <w:pStyle w:val="Paragrafi"/>
        <w:rPr>
          <w:lang w:val="sq-AL"/>
        </w:rPr>
      </w:pPr>
      <w:r w:rsidRPr="00961376">
        <w:rPr>
          <w:lang w:val="sq-AL"/>
        </w:rPr>
        <w:t>A. Viktimë aktuale e trafikimit;</w:t>
      </w:r>
    </w:p>
    <w:p w:rsidR="003B79CC" w:rsidRPr="00961376" w:rsidRDefault="003B79CC" w:rsidP="00887FEB">
      <w:pPr>
        <w:pStyle w:val="Paragrafi"/>
        <w:rPr>
          <w:lang w:val="sq-AL"/>
        </w:rPr>
      </w:pPr>
      <w:r w:rsidRPr="00961376">
        <w:rPr>
          <w:lang w:val="sq-AL"/>
        </w:rPr>
        <w:t>B. Viktimë e mundshme e trafikimit (ka nevojë për informacione dhe veprime shtesë për përcaktimin)</w:t>
      </w:r>
      <w:r w:rsidR="007E2530" w:rsidRPr="00961376">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C. Person me nevoja të veçanta që duhet të ndihmohet</w:t>
      </w:r>
      <w:r w:rsidR="007E2530" w:rsidRPr="00961376">
        <w:rPr>
          <w:lang w:val="sq-AL"/>
        </w:rPr>
        <w:t>;</w:t>
      </w:r>
    </w:p>
    <w:p w:rsidR="003B79CC" w:rsidRPr="00961376" w:rsidRDefault="007E2530" w:rsidP="00887FEB">
      <w:pPr>
        <w:pStyle w:val="Paragrafi"/>
        <w:rPr>
          <w:lang w:val="sq-AL"/>
        </w:rPr>
      </w:pPr>
      <w:r w:rsidRPr="00961376">
        <w:rPr>
          <w:lang w:val="sq-AL"/>
        </w:rPr>
        <w:t>2.2 Arsyetimi i përcaktimit;</w:t>
      </w:r>
    </w:p>
    <w:p w:rsidR="003B79CC" w:rsidRPr="00961376" w:rsidRDefault="003B79CC" w:rsidP="00887FEB">
      <w:pPr>
        <w:pStyle w:val="Paragrafi"/>
        <w:rPr>
          <w:lang w:val="sq-AL"/>
        </w:rPr>
      </w:pPr>
      <w:r w:rsidRPr="00961376">
        <w:rPr>
          <w:lang w:val="sq-AL"/>
        </w:rPr>
        <w:t>2.3 Informacione apo veprime të tjera shte</w:t>
      </w:r>
      <w:r w:rsidR="007E2530" w:rsidRPr="00961376">
        <w:rPr>
          <w:lang w:val="sq-AL"/>
        </w:rPr>
        <w:t>së të nevojshme për përcaktimin</w:t>
      </w:r>
      <w:r w:rsidR="00FF7C04">
        <w:rPr>
          <w:lang w:val="sq-AL"/>
        </w:rPr>
        <w:t>.</w:t>
      </w:r>
      <w:r w:rsidRPr="00961376">
        <w:rPr>
          <w:lang w:val="sq-AL"/>
        </w:rPr>
        <w:t xml:space="preserve"> </w:t>
      </w:r>
    </w:p>
    <w:p w:rsidR="003B79CC" w:rsidRPr="00961376" w:rsidRDefault="007E2530" w:rsidP="00887FEB">
      <w:pPr>
        <w:pStyle w:val="Paragrafi"/>
        <w:rPr>
          <w:lang w:val="sq-AL"/>
        </w:rPr>
      </w:pPr>
      <w:r w:rsidRPr="00961376">
        <w:rPr>
          <w:lang w:val="sq-AL"/>
        </w:rPr>
        <w:lastRenderedPageBreak/>
        <w:t xml:space="preserve">3. Nevojat e personit </w:t>
      </w:r>
      <w:r w:rsidR="00FF7C04" w:rsidRPr="00961376">
        <w:rPr>
          <w:lang w:val="sq-AL"/>
        </w:rPr>
        <w:t>viktimë</w:t>
      </w:r>
      <w:r w:rsidR="003B79CC" w:rsidRPr="00961376">
        <w:rPr>
          <w:lang w:val="sq-AL"/>
        </w:rPr>
        <w:t xml:space="preserve"> aktuale e trafikimit dhe viktimë e mundshme dhe plotësimi i tyre</w:t>
      </w:r>
      <w:r w:rsidRPr="00961376">
        <w:rPr>
          <w:lang w:val="sq-AL"/>
        </w:rPr>
        <w:t>:</w:t>
      </w:r>
      <w:r w:rsidR="003B79CC" w:rsidRPr="00961376">
        <w:rPr>
          <w:lang w:val="sq-AL"/>
        </w:rPr>
        <w:t xml:space="preserve"> </w:t>
      </w:r>
    </w:p>
    <w:p w:rsidR="003B79CC" w:rsidRPr="00961376" w:rsidRDefault="003B79CC" w:rsidP="00887FEB">
      <w:pPr>
        <w:pStyle w:val="Paragrafi"/>
        <w:rPr>
          <w:lang w:val="sq-AL"/>
        </w:rPr>
      </w:pPr>
      <w:r w:rsidRPr="00961376">
        <w:rPr>
          <w:lang w:val="sq-AL"/>
        </w:rPr>
        <w:t>3.1 Niveli i rrezikut ndaj personit viktimë e mundshme apo viktimë aktuale e trafikimit</w:t>
      </w:r>
      <w:r w:rsidR="007E2530" w:rsidRPr="00961376">
        <w:rPr>
          <w:lang w:val="sq-AL"/>
        </w:rPr>
        <w:t>:</w:t>
      </w:r>
    </w:p>
    <w:p w:rsidR="003B79CC" w:rsidRPr="00961376" w:rsidRDefault="003B79CC" w:rsidP="00887FEB">
      <w:pPr>
        <w:pStyle w:val="Paragrafi"/>
        <w:rPr>
          <w:lang w:val="sq-AL"/>
        </w:rPr>
      </w:pPr>
      <w:r w:rsidRPr="00961376">
        <w:rPr>
          <w:lang w:val="sq-AL"/>
        </w:rPr>
        <w:t>A. I ulët</w:t>
      </w:r>
      <w:r w:rsidR="007E2530" w:rsidRPr="00961376">
        <w:rPr>
          <w:lang w:val="sq-AL"/>
        </w:rPr>
        <w:t>;</w:t>
      </w:r>
    </w:p>
    <w:p w:rsidR="003B79CC" w:rsidRPr="00961376" w:rsidRDefault="003B79CC" w:rsidP="00887FEB">
      <w:pPr>
        <w:pStyle w:val="Paragrafi"/>
        <w:rPr>
          <w:lang w:val="sq-AL"/>
        </w:rPr>
      </w:pPr>
      <w:r w:rsidRPr="00961376">
        <w:rPr>
          <w:lang w:val="sq-AL"/>
        </w:rPr>
        <w:t>B. I papërcaktuar (informacionet shtesë për përcaktimin e rrezikut)</w:t>
      </w:r>
      <w:r w:rsidR="007E2530" w:rsidRPr="00961376">
        <w:rPr>
          <w:lang w:val="sq-AL"/>
        </w:rPr>
        <w:t>;</w:t>
      </w:r>
    </w:p>
    <w:p w:rsidR="003B79CC" w:rsidRPr="00961376" w:rsidRDefault="003B79CC" w:rsidP="00887FEB">
      <w:pPr>
        <w:pStyle w:val="Paragrafi"/>
        <w:rPr>
          <w:lang w:val="sq-AL"/>
        </w:rPr>
      </w:pPr>
      <w:r w:rsidRPr="00961376">
        <w:rPr>
          <w:lang w:val="sq-AL"/>
        </w:rPr>
        <w:t>C. I moderuar</w:t>
      </w:r>
      <w:r w:rsidR="007E2530" w:rsidRPr="00961376">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D. I lartë</w:t>
      </w:r>
      <w:r w:rsidR="007E2530" w:rsidRPr="00961376">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3.2 Arsyetimi për pë</w:t>
      </w:r>
      <w:r w:rsidR="007E2530" w:rsidRPr="00961376">
        <w:rPr>
          <w:lang w:val="sq-AL"/>
        </w:rPr>
        <w:t>rcaktimin e nivelit të rrezikut;</w:t>
      </w:r>
      <w:r w:rsidRPr="00961376">
        <w:rPr>
          <w:lang w:val="sq-AL"/>
        </w:rPr>
        <w:t xml:space="preserve"> </w:t>
      </w:r>
    </w:p>
    <w:p w:rsidR="003B79CC" w:rsidRPr="00961376" w:rsidRDefault="003B79CC" w:rsidP="00887FEB">
      <w:pPr>
        <w:pStyle w:val="Paragrafi"/>
        <w:rPr>
          <w:lang w:val="sq-AL"/>
        </w:rPr>
      </w:pPr>
      <w:r w:rsidRPr="00961376">
        <w:rPr>
          <w:lang w:val="sq-AL"/>
        </w:rPr>
        <w:t>3.3 Të dhënat për nevojat e identifikuara dhe pl</w:t>
      </w:r>
      <w:r w:rsidR="007E2530" w:rsidRPr="00961376">
        <w:rPr>
          <w:lang w:val="sq-AL"/>
        </w:rPr>
        <w:t>otësimin e nevojave të personit</w:t>
      </w:r>
      <w:r w:rsidR="00FF7C04">
        <w:rPr>
          <w:lang w:val="sq-AL"/>
        </w:rPr>
        <w:t>.</w:t>
      </w:r>
    </w:p>
    <w:p w:rsidR="003B79CC" w:rsidRPr="00961376" w:rsidRDefault="003B79CC" w:rsidP="00887FEB">
      <w:pPr>
        <w:pStyle w:val="Paragrafi"/>
        <w:rPr>
          <w:lang w:val="sq-AL"/>
        </w:rPr>
      </w:pPr>
      <w:r w:rsidRPr="00961376">
        <w:rPr>
          <w:lang w:val="sq-AL"/>
        </w:rPr>
        <w:t>4. Të dhëna për referimin e bërë në përfundim të intervistës formale</w:t>
      </w:r>
    </w:p>
    <w:p w:rsidR="003B79CC" w:rsidRPr="00961376" w:rsidRDefault="003B79CC" w:rsidP="00887FEB">
      <w:pPr>
        <w:pStyle w:val="Paragrafi"/>
        <w:rPr>
          <w:lang w:val="sq-AL"/>
        </w:rPr>
      </w:pPr>
      <w:r w:rsidRPr="00961376">
        <w:rPr>
          <w:lang w:val="sq-AL"/>
        </w:rPr>
        <w:t>4.1 Vendndodhja e personit pas intervistës formale</w:t>
      </w:r>
      <w:r w:rsidR="007E2530" w:rsidRPr="00961376">
        <w:rPr>
          <w:lang w:val="sq-AL"/>
        </w:rPr>
        <w:t>.</w:t>
      </w:r>
    </w:p>
    <w:p w:rsidR="003B79CC" w:rsidRPr="00961376" w:rsidRDefault="003B79CC" w:rsidP="00887FEB">
      <w:pPr>
        <w:pStyle w:val="Paragrafi"/>
        <w:rPr>
          <w:lang w:val="sq-AL"/>
        </w:rPr>
      </w:pPr>
      <w:r w:rsidRPr="00961376">
        <w:rPr>
          <w:lang w:val="sq-AL"/>
        </w:rPr>
        <w:t xml:space="preserve">5. Vullneti i personit për të bashkëpunuar për dënimin e trafikantëve </w:t>
      </w:r>
    </w:p>
    <w:p w:rsidR="003B79CC" w:rsidRPr="00961376" w:rsidRDefault="003B79CC" w:rsidP="00887FEB">
      <w:pPr>
        <w:pStyle w:val="Paragrafi"/>
        <w:rPr>
          <w:lang w:val="sq-AL"/>
        </w:rPr>
      </w:pPr>
      <w:r w:rsidRPr="00961376">
        <w:rPr>
          <w:lang w:val="sq-AL"/>
        </w:rPr>
        <w:t>Vullneti për të dhënë kallëzim</w:t>
      </w:r>
      <w:r w:rsidR="007E2530" w:rsidRPr="00961376">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5.1 Organizimet e nevojshme për kallëzimin</w:t>
      </w:r>
      <w:r w:rsidR="007E2530" w:rsidRPr="00961376">
        <w:rPr>
          <w:lang w:val="sq-AL"/>
        </w:rPr>
        <w:t>;</w:t>
      </w:r>
    </w:p>
    <w:p w:rsidR="003B79CC" w:rsidRPr="00961376" w:rsidRDefault="003B79CC" w:rsidP="00887FEB">
      <w:pPr>
        <w:pStyle w:val="Paragrafi"/>
        <w:rPr>
          <w:lang w:val="sq-AL"/>
        </w:rPr>
      </w:pPr>
      <w:r w:rsidRPr="00961376">
        <w:rPr>
          <w:lang w:val="sq-AL"/>
        </w:rPr>
        <w:t xml:space="preserve"> 5.2 Dokumentacioni bashkëngjitur: </w:t>
      </w:r>
    </w:p>
    <w:p w:rsidR="003B79CC" w:rsidRPr="00961376" w:rsidRDefault="003B79CC" w:rsidP="00887FEB">
      <w:pPr>
        <w:pStyle w:val="Paragrafi"/>
        <w:rPr>
          <w:lang w:val="sq-AL"/>
        </w:rPr>
      </w:pPr>
      <w:r w:rsidRPr="00961376">
        <w:rPr>
          <w:lang w:val="sq-AL"/>
        </w:rPr>
        <w:t>1. Kopje e njoftimit me shkrim të organizatës/institucionit që ka bërë kërkesën për intervistë formale (nëse ka)</w:t>
      </w:r>
      <w:r w:rsidR="007E2530" w:rsidRPr="00961376">
        <w:rPr>
          <w:lang w:val="sq-AL"/>
        </w:rPr>
        <w:t>;</w:t>
      </w:r>
      <w:r w:rsidRPr="00961376">
        <w:rPr>
          <w:lang w:val="sq-AL"/>
        </w:rPr>
        <w:t xml:space="preserve"> </w:t>
      </w:r>
    </w:p>
    <w:p w:rsidR="003B79CC" w:rsidRPr="00961376" w:rsidRDefault="003B79CC" w:rsidP="00887FEB">
      <w:pPr>
        <w:pStyle w:val="Paragrafi"/>
        <w:rPr>
          <w:lang w:val="sq-AL"/>
        </w:rPr>
      </w:pPr>
      <w:r w:rsidRPr="00961376">
        <w:rPr>
          <w:lang w:val="sq-AL"/>
        </w:rPr>
        <w:t>2. Kopje e lejes së informuar për intervistim formal</w:t>
      </w:r>
      <w:r w:rsidR="008921E1" w:rsidRPr="00961376">
        <w:rPr>
          <w:lang w:val="sq-AL"/>
        </w:rPr>
        <w:t>;</w:t>
      </w:r>
    </w:p>
    <w:p w:rsidR="003B79CC" w:rsidRPr="00961376" w:rsidRDefault="003B79CC" w:rsidP="00887FEB">
      <w:pPr>
        <w:pStyle w:val="Paragrafi"/>
        <w:rPr>
          <w:lang w:val="sq-AL"/>
        </w:rPr>
      </w:pPr>
      <w:r w:rsidRPr="00961376">
        <w:rPr>
          <w:lang w:val="sq-AL"/>
        </w:rPr>
        <w:t xml:space="preserve">3. Kopje e konkluzioneve të intervistës; </w:t>
      </w:r>
    </w:p>
    <w:p w:rsidR="003B79CC" w:rsidRPr="00961376" w:rsidRDefault="003B79CC" w:rsidP="00887FEB">
      <w:pPr>
        <w:pStyle w:val="Paragrafi"/>
        <w:rPr>
          <w:lang w:val="sq-AL"/>
        </w:rPr>
      </w:pPr>
      <w:r w:rsidRPr="00961376">
        <w:rPr>
          <w:lang w:val="sq-AL"/>
        </w:rPr>
        <w:t>4. Kopje e deklaratës s</w:t>
      </w:r>
      <w:r w:rsidR="00A25711" w:rsidRPr="00961376">
        <w:rPr>
          <w:lang w:val="sq-AL"/>
        </w:rPr>
        <w:t>ë</w:t>
      </w:r>
      <w:r w:rsidRPr="00961376">
        <w:rPr>
          <w:lang w:val="sq-AL"/>
        </w:rPr>
        <w:t xml:space="preserve"> konfidencialitetit të përkthyesit;</w:t>
      </w:r>
    </w:p>
    <w:p w:rsidR="003B79CC" w:rsidRPr="00961376" w:rsidRDefault="003B79CC" w:rsidP="00887FEB">
      <w:pPr>
        <w:pStyle w:val="Paragrafi"/>
        <w:rPr>
          <w:lang w:val="sq-AL"/>
        </w:rPr>
      </w:pPr>
      <w:r w:rsidRPr="00961376">
        <w:rPr>
          <w:lang w:val="sq-AL"/>
        </w:rPr>
        <w:t>5. Kopje e vendimit të informuar për ndihmë;</w:t>
      </w:r>
    </w:p>
    <w:p w:rsidR="003B79CC" w:rsidRPr="00961376" w:rsidRDefault="003B79CC" w:rsidP="00887FEB">
      <w:pPr>
        <w:pStyle w:val="Paragrafi"/>
        <w:rPr>
          <w:lang w:val="sq-AL"/>
        </w:rPr>
      </w:pPr>
      <w:r w:rsidRPr="00961376">
        <w:rPr>
          <w:lang w:val="sq-AL"/>
        </w:rPr>
        <w:t xml:space="preserve">6. Kopje e dokumentit të marrjes në kujdes të të miturit; </w:t>
      </w:r>
    </w:p>
    <w:p w:rsidR="003B79CC" w:rsidRPr="00961376" w:rsidRDefault="003B79CC" w:rsidP="00887FEB">
      <w:pPr>
        <w:pStyle w:val="Paragrafi"/>
        <w:rPr>
          <w:lang w:val="sq-AL"/>
        </w:rPr>
      </w:pPr>
      <w:r w:rsidRPr="00961376">
        <w:rPr>
          <w:lang w:val="sq-AL"/>
        </w:rPr>
        <w:t xml:space="preserve">7. Kopje të dokumenteve të identitetit të personit të intervistuar. </w:t>
      </w:r>
    </w:p>
    <w:p w:rsidR="003B79CC" w:rsidRPr="00961376" w:rsidRDefault="003B79CC" w:rsidP="00887FEB">
      <w:pPr>
        <w:pStyle w:val="Paragrafi"/>
        <w:rPr>
          <w:lang w:val="sq-AL"/>
        </w:rPr>
      </w:pPr>
      <w:r w:rsidRPr="00961376">
        <w:rPr>
          <w:lang w:val="sq-AL"/>
        </w:rPr>
        <w:t>Emri</w:t>
      </w:r>
      <w:r w:rsidR="00FF7C04">
        <w:rPr>
          <w:lang w:val="sq-AL"/>
        </w:rPr>
        <w:t>, m</w:t>
      </w:r>
      <w:r w:rsidRPr="00961376">
        <w:rPr>
          <w:lang w:val="sq-AL"/>
        </w:rPr>
        <w:t xml:space="preserve">biemri dhe firma e intervistuesve </w:t>
      </w:r>
    </w:p>
    <w:p w:rsidR="003B79CC" w:rsidRPr="00961376" w:rsidRDefault="003B79CC" w:rsidP="00887FEB">
      <w:pPr>
        <w:pStyle w:val="Paragrafi"/>
        <w:rPr>
          <w:lang w:val="sq-AL"/>
        </w:rPr>
      </w:pPr>
      <w:r w:rsidRPr="00961376">
        <w:rPr>
          <w:lang w:val="sq-AL"/>
        </w:rPr>
        <w:t>Nga SLKTP</w:t>
      </w:r>
      <w:r w:rsidRPr="00961376">
        <w:rPr>
          <w:lang w:val="sq-AL"/>
        </w:rPr>
        <w:tab/>
      </w:r>
      <w:r w:rsidRPr="00961376">
        <w:rPr>
          <w:lang w:val="sq-AL"/>
        </w:rPr>
        <w:tab/>
      </w:r>
      <w:r w:rsidRPr="00961376">
        <w:rPr>
          <w:lang w:val="sq-AL"/>
        </w:rPr>
        <w:tab/>
        <w:t>Data</w:t>
      </w:r>
    </w:p>
    <w:p w:rsidR="003B79CC" w:rsidRPr="00961376" w:rsidRDefault="003B79CC" w:rsidP="00887FEB">
      <w:pPr>
        <w:pStyle w:val="Paragrafi"/>
        <w:rPr>
          <w:szCs w:val="22"/>
          <w:lang w:val="sq-AL"/>
        </w:rPr>
      </w:pPr>
      <w:r w:rsidRPr="00961376">
        <w:rPr>
          <w:szCs w:val="22"/>
          <w:lang w:val="sq-AL"/>
        </w:rPr>
        <w:t>Nga ZRSHSSH</w:t>
      </w:r>
      <w:r w:rsidRPr="00961376">
        <w:rPr>
          <w:szCs w:val="22"/>
          <w:lang w:val="sq-AL"/>
        </w:rPr>
        <w:tab/>
      </w:r>
      <w:r w:rsidRPr="00961376">
        <w:rPr>
          <w:szCs w:val="22"/>
          <w:lang w:val="sq-AL"/>
        </w:rPr>
        <w:tab/>
        <w:t xml:space="preserve">           Data</w:t>
      </w:r>
    </w:p>
    <w:p w:rsidR="003B79CC" w:rsidRPr="00961376" w:rsidRDefault="003B79CC" w:rsidP="003B79CC">
      <w:pPr>
        <w:pStyle w:val="TitulliTitull"/>
        <w:jc w:val="left"/>
        <w:rPr>
          <w:rFonts w:eastAsia="MS Mincho" w:cs="Calibri"/>
          <w:caps w:val="0"/>
          <w:lang w:val="sq-AL" w:eastAsia="ar-SA"/>
        </w:rPr>
      </w:pPr>
    </w:p>
    <w:p w:rsidR="003B79CC" w:rsidRPr="00961376" w:rsidRDefault="003B79CC" w:rsidP="003B79CC">
      <w:pPr>
        <w:pStyle w:val="TitulliTitull"/>
        <w:rPr>
          <w:lang w:val="sq-AL"/>
        </w:rPr>
      </w:pPr>
      <w:r w:rsidRPr="00961376">
        <w:rPr>
          <w:lang w:val="sq-AL"/>
        </w:rPr>
        <w:t>ANEKSI 9.10</w:t>
      </w:r>
    </w:p>
    <w:p w:rsidR="003B79CC" w:rsidRPr="00961376" w:rsidRDefault="003B79CC" w:rsidP="003B79CC">
      <w:pPr>
        <w:pStyle w:val="TitulliTitull"/>
        <w:rPr>
          <w:lang w:val="sq-AL"/>
        </w:rPr>
      </w:pPr>
      <w:r w:rsidRPr="00961376">
        <w:rPr>
          <w:lang w:val="sq-AL"/>
        </w:rPr>
        <w:t xml:space="preserve">RELACION TEK AUTORITETI PËRGJEGJËS </w:t>
      </w:r>
      <w:r w:rsidR="009C5155">
        <w:rPr>
          <w:lang w:val="sq-AL"/>
        </w:rPr>
        <w:t>DHE DPSHS</w:t>
      </w:r>
      <w:r w:rsidR="001F5224" w:rsidRPr="00F505D8">
        <w:rPr>
          <w:i/>
          <w:vertAlign w:val="superscript"/>
          <w:lang w:val="sq-AL"/>
        </w:rPr>
        <w:t>*</w:t>
      </w:r>
      <w:r w:rsidR="009C5155">
        <w:rPr>
          <w:lang w:val="sq-AL"/>
        </w:rPr>
        <w:t xml:space="preserve"> </w:t>
      </w:r>
      <w:r w:rsidRPr="00961376">
        <w:rPr>
          <w:lang w:val="sq-AL"/>
        </w:rPr>
        <w:t>PËR REFERIMIN PA INTERVISTË FORMALE</w:t>
      </w:r>
    </w:p>
    <w:p w:rsidR="003B79CC" w:rsidRPr="00961376" w:rsidRDefault="003B79CC" w:rsidP="003B79CC">
      <w:pPr>
        <w:pStyle w:val="Paragrafi"/>
        <w:rPr>
          <w:lang w:val="sq-AL"/>
        </w:rPr>
      </w:pPr>
    </w:p>
    <w:p w:rsidR="003B79CC" w:rsidRPr="00961376" w:rsidRDefault="003B79CC" w:rsidP="00FC2F9E">
      <w:pPr>
        <w:pStyle w:val="Paragrafi"/>
      </w:pPr>
      <w:r w:rsidRPr="00961376">
        <w:t>Të gjitha të dhënat e konkludimit dhe referimit pa intervistë formale (aneksi 9.5) hidhen këtu përmbledhtas dhe formati 9.5 bashkëngjitet</w:t>
      </w:r>
      <w:r w:rsidR="00793C7F">
        <w:t>.</w:t>
      </w:r>
    </w:p>
    <w:p w:rsidR="003B79CC" w:rsidRPr="00961376" w:rsidRDefault="003B79CC" w:rsidP="00FC2F9E">
      <w:pPr>
        <w:pStyle w:val="Paragrafi"/>
      </w:pPr>
      <w:r w:rsidRPr="00961376">
        <w:t>1. Të dhënat bazë për personin që do të intervistohej:</w:t>
      </w:r>
    </w:p>
    <w:p w:rsidR="003B79CC" w:rsidRPr="00961376" w:rsidRDefault="00793C7F" w:rsidP="00FC2F9E">
      <w:pPr>
        <w:pStyle w:val="Paragrafi"/>
      </w:pPr>
      <w:r>
        <w:t>1.</w:t>
      </w:r>
      <w:r w:rsidR="003B79CC" w:rsidRPr="00961376">
        <w:t>2 Të dhënat e organizatës/institucionit, apo individit që ka bërë kërkesën për intervistën formale</w:t>
      </w:r>
      <w:r>
        <w:t>:</w:t>
      </w:r>
      <w:r w:rsidR="003B79CC" w:rsidRPr="00961376">
        <w:t xml:space="preserve"> </w:t>
      </w:r>
    </w:p>
    <w:p w:rsidR="003B79CC" w:rsidRPr="00961376" w:rsidRDefault="003B79CC" w:rsidP="00FC2F9E">
      <w:pPr>
        <w:pStyle w:val="Paragrafi"/>
      </w:pPr>
      <w:r w:rsidRPr="00961376">
        <w:t>A. Për kërkesë</w:t>
      </w:r>
      <w:r w:rsidR="008921E1" w:rsidRPr="00961376">
        <w:t xml:space="preserve"> nga institucionet/organizatat;</w:t>
      </w:r>
    </w:p>
    <w:p w:rsidR="003B79CC" w:rsidRPr="00961376" w:rsidRDefault="008921E1" w:rsidP="00FC2F9E">
      <w:pPr>
        <w:pStyle w:val="Paragrafi"/>
      </w:pPr>
      <w:r w:rsidRPr="00961376">
        <w:t>B. Për kërkesë nga individët;</w:t>
      </w:r>
      <w:r w:rsidR="003B79CC" w:rsidRPr="00961376">
        <w:t xml:space="preserve"> </w:t>
      </w:r>
    </w:p>
    <w:p w:rsidR="003B79CC" w:rsidRPr="00961376" w:rsidRDefault="00793C7F" w:rsidP="00FC2F9E">
      <w:pPr>
        <w:pStyle w:val="Paragrafi"/>
      </w:pPr>
      <w:r>
        <w:t>1.</w:t>
      </w:r>
      <w:r w:rsidR="003B79CC" w:rsidRPr="00961376">
        <w:t>3 Të dhëna për vendin dhe kohën e intervistimit</w:t>
      </w:r>
      <w:r w:rsidR="008921E1" w:rsidRPr="00961376">
        <w:t>;</w:t>
      </w:r>
      <w:r w:rsidR="003B79CC" w:rsidRPr="00961376">
        <w:t xml:space="preserve"> </w:t>
      </w:r>
    </w:p>
    <w:p w:rsidR="003B79CC" w:rsidRPr="00961376" w:rsidRDefault="003B79CC" w:rsidP="00FC2F9E">
      <w:pPr>
        <w:pStyle w:val="Paragrafi"/>
      </w:pPr>
      <w:r w:rsidRPr="00961376">
        <w:t>1.4 Të dhëna për intervistuesit</w:t>
      </w:r>
      <w:r w:rsidR="008921E1" w:rsidRPr="00961376">
        <w:t>;</w:t>
      </w:r>
      <w:r w:rsidRPr="00961376">
        <w:t xml:space="preserve"> </w:t>
      </w:r>
    </w:p>
    <w:p w:rsidR="003B79CC" w:rsidRPr="00961376" w:rsidRDefault="003B79CC" w:rsidP="00FC2F9E">
      <w:pPr>
        <w:pStyle w:val="Paragrafi"/>
      </w:pPr>
      <w:r w:rsidRPr="00961376">
        <w:t>1.5 Të dhëna për personat që u paraqitën për të qenë të pranishëm në intervistë: pranishëm</w:t>
      </w:r>
      <w:r w:rsidR="008921E1" w:rsidRPr="00961376">
        <w:t>:</w:t>
      </w:r>
    </w:p>
    <w:p w:rsidR="003B79CC" w:rsidRPr="00961376" w:rsidRDefault="003B79CC" w:rsidP="00FC2F9E">
      <w:pPr>
        <w:pStyle w:val="Paragrafi"/>
      </w:pPr>
      <w:r w:rsidRPr="00961376">
        <w:t xml:space="preserve">A. </w:t>
      </w:r>
      <w:r w:rsidR="008921E1" w:rsidRPr="00961376">
        <w:t>Nga institucione apo organizata;</w:t>
      </w:r>
    </w:p>
    <w:p w:rsidR="003B79CC" w:rsidRPr="00961376" w:rsidRDefault="003B79CC" w:rsidP="00FC2F9E">
      <w:pPr>
        <w:pStyle w:val="Paragrafi"/>
      </w:pPr>
      <w:r w:rsidRPr="00961376">
        <w:t xml:space="preserve">B. Nga prindër kujdestarë të personit </w:t>
      </w:r>
      <w:r w:rsidR="008921E1" w:rsidRPr="00961376">
        <w:t xml:space="preserve">nëse kishin për të qenë </w:t>
      </w:r>
      <w:r w:rsidR="00793C7F" w:rsidRPr="00961376">
        <w:t>prezent</w:t>
      </w:r>
      <w:r w:rsidR="008921E1" w:rsidRPr="00961376">
        <w:t>;</w:t>
      </w:r>
      <w:r w:rsidRPr="00961376">
        <w:t xml:space="preserve"> </w:t>
      </w:r>
    </w:p>
    <w:p w:rsidR="003B79CC" w:rsidRPr="00961376" w:rsidRDefault="008921E1" w:rsidP="00FC2F9E">
      <w:pPr>
        <w:pStyle w:val="Paragrafi"/>
      </w:pPr>
      <w:r w:rsidRPr="00961376">
        <w:t>1.6 Të dhëna për përkthyesin;</w:t>
      </w:r>
      <w:r w:rsidR="003B79CC" w:rsidRPr="00961376">
        <w:t xml:space="preserve"> </w:t>
      </w:r>
    </w:p>
    <w:p w:rsidR="003B79CC" w:rsidRPr="00961376" w:rsidRDefault="003B79CC" w:rsidP="00FC2F9E">
      <w:pPr>
        <w:pStyle w:val="Paragrafi"/>
      </w:pPr>
      <w:r w:rsidRPr="00961376">
        <w:t xml:space="preserve">1.7 Të dhëna për ndihmën që po merrte personi nëse po ndihmohej: </w:t>
      </w:r>
    </w:p>
    <w:p w:rsidR="003B79CC" w:rsidRPr="00961376" w:rsidRDefault="003B79CC" w:rsidP="00FC2F9E">
      <w:pPr>
        <w:pStyle w:val="Paragrafi"/>
      </w:pPr>
      <w:r w:rsidRPr="00961376">
        <w:t>A. Për persona të akomoduar në institucione rezid</w:t>
      </w:r>
      <w:r w:rsidR="008921E1" w:rsidRPr="00961376">
        <w:t>enciale të përkujdesit shoqëror;</w:t>
      </w:r>
    </w:p>
    <w:p w:rsidR="003B79CC" w:rsidRPr="00961376" w:rsidRDefault="003B79CC" w:rsidP="00FC2F9E">
      <w:pPr>
        <w:pStyle w:val="Paragrafi"/>
      </w:pPr>
      <w:r w:rsidRPr="00961376">
        <w:t xml:space="preserve">B. Për persona të ndihmuar </w:t>
      </w:r>
      <w:r w:rsidR="008921E1" w:rsidRPr="00961376">
        <w:t>nëpërmjet programeve të ndihmës.</w:t>
      </w:r>
    </w:p>
    <w:p w:rsidR="003B79CC" w:rsidRPr="00961376" w:rsidRDefault="003B79CC" w:rsidP="00FC2F9E">
      <w:pPr>
        <w:pStyle w:val="Paragrafi"/>
      </w:pPr>
      <w:r w:rsidRPr="00961376">
        <w:t>2. Arsyet për të cilat nuk ësh</w:t>
      </w:r>
      <w:r w:rsidR="008921E1" w:rsidRPr="00961376">
        <w:t>të zhvilluar intervista formale.</w:t>
      </w:r>
      <w:r w:rsidRPr="00961376">
        <w:t xml:space="preserve"> </w:t>
      </w:r>
    </w:p>
    <w:p w:rsidR="003B79CC" w:rsidRPr="00961376" w:rsidRDefault="003B79CC" w:rsidP="00FC2F9E">
      <w:pPr>
        <w:pStyle w:val="Paragrafi"/>
      </w:pPr>
      <w:r w:rsidRPr="00961376">
        <w:t xml:space="preserve">3. Data e mundshme e intervistës formale e rënë dakord me personin (nëse ka). </w:t>
      </w:r>
    </w:p>
    <w:p w:rsidR="003B79CC" w:rsidRPr="00961376" w:rsidRDefault="003B79CC" w:rsidP="00FC2F9E">
      <w:pPr>
        <w:pStyle w:val="Paragrafi"/>
      </w:pPr>
      <w:r w:rsidRPr="00961376">
        <w:t xml:space="preserve">4. Nevojat e personit viktimë e trafikimit dhe viktimë e mundshme dhe plotësimi i tyre. </w:t>
      </w:r>
    </w:p>
    <w:p w:rsidR="00A02846" w:rsidRDefault="00A02846" w:rsidP="00FC2F9E">
      <w:pPr>
        <w:pStyle w:val="Paragrafi"/>
        <w:rPr>
          <w:sz w:val="18"/>
          <w:szCs w:val="18"/>
        </w:rPr>
      </w:pPr>
    </w:p>
    <w:p w:rsidR="00A02846" w:rsidRDefault="00DC6E73" w:rsidP="00FC2F9E">
      <w:pPr>
        <w:pStyle w:val="Paragrafi"/>
        <w:rPr>
          <w:sz w:val="18"/>
          <w:szCs w:val="18"/>
        </w:rPr>
      </w:pPr>
      <w:r w:rsidRPr="00F505D8">
        <w:rPr>
          <w:sz w:val="18"/>
          <w:szCs w:val="18"/>
          <w:vertAlign w:val="superscript"/>
        </w:rPr>
        <w:t>*</w:t>
      </w:r>
      <w:r w:rsidRPr="00A02846">
        <w:rPr>
          <w:sz w:val="18"/>
          <w:szCs w:val="18"/>
        </w:rPr>
        <w:t xml:space="preserve"> Drejtorisë së Politikave të Shërbimeve Sociale në MPÇSSH</w:t>
      </w:r>
      <w:r w:rsidR="00A02846">
        <w:rPr>
          <w:sz w:val="18"/>
          <w:szCs w:val="18"/>
        </w:rPr>
        <w:t>B</w:t>
      </w:r>
    </w:p>
    <w:p w:rsidR="00A02846" w:rsidRDefault="00A02846" w:rsidP="00FC2F9E">
      <w:pPr>
        <w:pStyle w:val="Paragrafi"/>
        <w:rPr>
          <w:sz w:val="18"/>
          <w:szCs w:val="18"/>
        </w:rPr>
      </w:pPr>
    </w:p>
    <w:p w:rsidR="003B79CC" w:rsidRPr="00A02846" w:rsidRDefault="003B79CC" w:rsidP="00FC2F9E">
      <w:pPr>
        <w:pStyle w:val="Paragrafi"/>
        <w:rPr>
          <w:sz w:val="18"/>
          <w:szCs w:val="18"/>
        </w:rPr>
      </w:pPr>
      <w:r w:rsidRPr="00961376">
        <w:lastRenderedPageBreak/>
        <w:t>4.1 Niveli i rrezikut ndaj personit</w:t>
      </w:r>
      <w:r w:rsidR="007304FC">
        <w:t>:</w:t>
      </w:r>
      <w:r w:rsidRPr="00961376">
        <w:t xml:space="preserve"> </w:t>
      </w:r>
    </w:p>
    <w:p w:rsidR="003B79CC" w:rsidRPr="00961376" w:rsidRDefault="003B79CC" w:rsidP="00FC2F9E">
      <w:pPr>
        <w:pStyle w:val="Paragrafi"/>
      </w:pPr>
      <w:r w:rsidRPr="00961376">
        <w:t>A. I ulët</w:t>
      </w:r>
      <w:r w:rsidR="008921E1" w:rsidRPr="00961376">
        <w:t>;</w:t>
      </w:r>
    </w:p>
    <w:p w:rsidR="003B79CC" w:rsidRPr="00961376" w:rsidRDefault="003B79CC" w:rsidP="00FC2F9E">
      <w:pPr>
        <w:pStyle w:val="Paragrafi"/>
      </w:pPr>
      <w:r w:rsidRPr="00961376">
        <w:t>B. I papërcaktuar (informacionet shtesë për përcaktimin e rrezikut)</w:t>
      </w:r>
      <w:r w:rsidR="008921E1" w:rsidRPr="00961376">
        <w:t>;</w:t>
      </w:r>
    </w:p>
    <w:p w:rsidR="003B79CC" w:rsidRPr="00961376" w:rsidRDefault="003B79CC" w:rsidP="00FC2F9E">
      <w:pPr>
        <w:pStyle w:val="Paragrafi"/>
      </w:pPr>
      <w:r w:rsidRPr="00961376">
        <w:t>C. I moderuar</w:t>
      </w:r>
      <w:r w:rsidR="008921E1" w:rsidRPr="00961376">
        <w:t>;</w:t>
      </w:r>
      <w:r w:rsidRPr="00961376">
        <w:t xml:space="preserve"> </w:t>
      </w:r>
    </w:p>
    <w:p w:rsidR="003B79CC" w:rsidRPr="00961376" w:rsidRDefault="003B79CC" w:rsidP="00FC2F9E">
      <w:pPr>
        <w:pStyle w:val="Paragrafi"/>
      </w:pPr>
      <w:r w:rsidRPr="00961376">
        <w:t>D. I lartë</w:t>
      </w:r>
      <w:r w:rsidR="007304FC">
        <w:t>.</w:t>
      </w:r>
      <w:r w:rsidRPr="00961376">
        <w:t xml:space="preserve"> </w:t>
      </w:r>
    </w:p>
    <w:p w:rsidR="003B79CC" w:rsidRPr="00961376" w:rsidRDefault="003B79CC" w:rsidP="00FC2F9E">
      <w:pPr>
        <w:pStyle w:val="Paragrafi"/>
      </w:pPr>
      <w:r w:rsidRPr="00961376">
        <w:t>4.2 Arsyetimi për pë</w:t>
      </w:r>
      <w:r w:rsidR="008921E1" w:rsidRPr="00961376">
        <w:t>rcaktimin e nivelit të rrezikut.</w:t>
      </w:r>
      <w:r w:rsidRPr="00961376">
        <w:t xml:space="preserve"> </w:t>
      </w:r>
    </w:p>
    <w:p w:rsidR="003B79CC" w:rsidRPr="00961376" w:rsidRDefault="003B79CC" w:rsidP="00FC2F9E">
      <w:pPr>
        <w:pStyle w:val="Paragrafi"/>
      </w:pPr>
      <w:r w:rsidRPr="00961376">
        <w:t>4.3 Të dhënat për nevojat e identifikuara dhe pl</w:t>
      </w:r>
      <w:r w:rsidR="008921E1" w:rsidRPr="00961376">
        <w:t>otësimin e nevojave të personit.</w:t>
      </w:r>
    </w:p>
    <w:p w:rsidR="003B79CC" w:rsidRPr="00961376" w:rsidRDefault="003B79CC" w:rsidP="00FC2F9E">
      <w:pPr>
        <w:pStyle w:val="Paragrafi"/>
      </w:pPr>
      <w:r w:rsidRPr="00961376">
        <w:t xml:space="preserve">5. Të dhëna për referimin e bërë: </w:t>
      </w:r>
    </w:p>
    <w:p w:rsidR="003B79CC" w:rsidRPr="00961376" w:rsidRDefault="007304FC" w:rsidP="00FC2F9E">
      <w:pPr>
        <w:pStyle w:val="Paragrafi"/>
      </w:pPr>
      <w:r>
        <w:t>5</w:t>
      </w:r>
      <w:r w:rsidR="003B79CC" w:rsidRPr="00961376">
        <w:t>.1 Vendndodhja e personit më pas.</w:t>
      </w:r>
    </w:p>
    <w:p w:rsidR="003B79CC" w:rsidRPr="00961376" w:rsidRDefault="003B79CC" w:rsidP="00FC2F9E">
      <w:pPr>
        <w:pStyle w:val="Paragrafi"/>
      </w:pPr>
      <w:r w:rsidRPr="00961376">
        <w:t xml:space="preserve">6. Vullneti i personit për të bashkëpunuar për dënimin e trafikantëve. </w:t>
      </w:r>
    </w:p>
    <w:p w:rsidR="003B79CC" w:rsidRPr="00961376" w:rsidRDefault="003B79CC" w:rsidP="00FC2F9E">
      <w:pPr>
        <w:pStyle w:val="Paragrafi"/>
      </w:pPr>
      <w:r w:rsidRPr="00961376">
        <w:t>6.1 Organizimet e nevojshme për kallëzimin.</w:t>
      </w:r>
    </w:p>
    <w:p w:rsidR="003B79CC" w:rsidRPr="00961376" w:rsidRDefault="003B79CC" w:rsidP="00FC2F9E">
      <w:pPr>
        <w:pStyle w:val="Paragrafi"/>
      </w:pPr>
      <w:r w:rsidRPr="00961376">
        <w:t xml:space="preserve">Bashkëngjitur: </w:t>
      </w:r>
    </w:p>
    <w:p w:rsidR="003B79CC" w:rsidRPr="00961376" w:rsidRDefault="003B79CC" w:rsidP="00FC2F9E">
      <w:pPr>
        <w:pStyle w:val="Paragrafi"/>
      </w:pPr>
      <w:r w:rsidRPr="00961376">
        <w:t xml:space="preserve">Kopje e njoftimit me shkrim të organizatës/institucionit që ka bërë kërkesën për intervistë formale (nëse ka). </w:t>
      </w:r>
    </w:p>
    <w:p w:rsidR="003B79CC" w:rsidRPr="00961376" w:rsidRDefault="003B79CC" w:rsidP="00FC2F9E">
      <w:pPr>
        <w:pStyle w:val="Paragrafi"/>
      </w:pPr>
      <w:r w:rsidRPr="00961376">
        <w:t>Kopje e lejes së informuar për intervistim formal (nëse personi ka dhënë leje);</w:t>
      </w:r>
    </w:p>
    <w:p w:rsidR="003B79CC" w:rsidRPr="00961376" w:rsidRDefault="003B79CC" w:rsidP="00FC2F9E">
      <w:pPr>
        <w:pStyle w:val="Paragrafi"/>
      </w:pPr>
      <w:r w:rsidRPr="00961376">
        <w:t>Kopje e deklaratës se konfidencialitetit të përkthyesit (nëse ka);</w:t>
      </w:r>
    </w:p>
    <w:p w:rsidR="003B79CC" w:rsidRPr="00961376" w:rsidRDefault="003B79CC" w:rsidP="00FC2F9E">
      <w:pPr>
        <w:pStyle w:val="Paragrafi"/>
      </w:pPr>
      <w:r w:rsidRPr="00961376">
        <w:t>Kopje e vendimit të informuar për ndihmë;</w:t>
      </w:r>
    </w:p>
    <w:p w:rsidR="003B79CC" w:rsidRPr="00961376" w:rsidRDefault="003B79CC" w:rsidP="00FC2F9E">
      <w:pPr>
        <w:pStyle w:val="Paragrafi"/>
      </w:pPr>
      <w:r w:rsidRPr="00961376">
        <w:t xml:space="preserve">Kopje e dokumentit të marrjes në kujdes të të miturit; </w:t>
      </w:r>
    </w:p>
    <w:p w:rsidR="003B79CC" w:rsidRPr="00961376" w:rsidRDefault="003B79CC" w:rsidP="00FC2F9E">
      <w:pPr>
        <w:pStyle w:val="Paragrafi"/>
      </w:pPr>
      <w:r w:rsidRPr="00961376">
        <w:t xml:space="preserve">Kopje të dokumenteve të identitetit të personit që do të intervistohej. </w:t>
      </w:r>
    </w:p>
    <w:p w:rsidR="003B79CC" w:rsidRPr="00961376" w:rsidRDefault="00FC2F9E" w:rsidP="00FC2F9E">
      <w:pPr>
        <w:pStyle w:val="Paragrafi"/>
      </w:pPr>
      <w:r>
        <w:t>Em</w:t>
      </w:r>
      <w:r w:rsidR="008921E1" w:rsidRPr="00961376">
        <w:t>r</w:t>
      </w:r>
      <w:r>
        <w:t>i</w:t>
      </w:r>
      <w:r w:rsidR="008921E1" w:rsidRPr="00961376">
        <w:t>, m</w:t>
      </w:r>
      <w:r w:rsidR="003B79CC" w:rsidRPr="00961376">
        <w:t xml:space="preserve">biemri dhe firma e G/SPIF </w:t>
      </w:r>
    </w:p>
    <w:p w:rsidR="003B79CC" w:rsidRPr="00014021" w:rsidRDefault="003B79CC" w:rsidP="00FC2F9E">
      <w:pPr>
        <w:pStyle w:val="Paragrafi"/>
        <w:rPr>
          <w:sz w:val="16"/>
        </w:rPr>
      </w:pPr>
      <w:r w:rsidRPr="00961376">
        <w:t xml:space="preserve"> </w:t>
      </w:r>
    </w:p>
    <w:p w:rsidR="003B79CC" w:rsidRPr="00961376" w:rsidRDefault="003B79CC" w:rsidP="00FC2F9E">
      <w:pPr>
        <w:pStyle w:val="Paragrafi"/>
      </w:pPr>
      <w:r w:rsidRPr="00961376">
        <w:t>Nga SLKTP</w:t>
      </w:r>
      <w:r w:rsidRPr="00961376">
        <w:tab/>
      </w:r>
      <w:r w:rsidRPr="00961376">
        <w:tab/>
      </w:r>
      <w:r w:rsidRPr="00961376">
        <w:tab/>
      </w:r>
      <w:r w:rsidRPr="00961376">
        <w:tab/>
        <w:t xml:space="preserve">Data </w:t>
      </w:r>
    </w:p>
    <w:p w:rsidR="003B79CC" w:rsidRPr="00961376" w:rsidRDefault="003B79CC" w:rsidP="00FC2F9E">
      <w:pPr>
        <w:pStyle w:val="Paragrafi"/>
      </w:pPr>
      <w:r w:rsidRPr="00961376">
        <w:t>Nga ZRSHSSH</w:t>
      </w:r>
      <w:r w:rsidRPr="00961376">
        <w:tab/>
      </w:r>
      <w:r w:rsidRPr="00961376">
        <w:tab/>
      </w:r>
      <w:r w:rsidRPr="00961376">
        <w:tab/>
        <w:t xml:space="preserve">           Data </w:t>
      </w:r>
    </w:p>
    <w:p w:rsidR="00293513" w:rsidRPr="00014021" w:rsidRDefault="00293513" w:rsidP="00FC2F9E">
      <w:pPr>
        <w:pStyle w:val="Paragrafi"/>
        <w:rPr>
          <w:sz w:val="18"/>
        </w:rPr>
      </w:pPr>
    </w:p>
    <w:p w:rsidR="003B79CC" w:rsidRPr="00961376" w:rsidRDefault="003B79CC" w:rsidP="00B052DF">
      <w:pPr>
        <w:pStyle w:val="TitulliTitull"/>
      </w:pPr>
      <w:r w:rsidRPr="00961376">
        <w:t>ANEKSI 9.11</w:t>
      </w:r>
    </w:p>
    <w:p w:rsidR="003B79CC" w:rsidRPr="00961376" w:rsidRDefault="003B79CC" w:rsidP="00B052DF">
      <w:pPr>
        <w:pStyle w:val="TitulliTitull"/>
      </w:pPr>
      <w:r w:rsidRPr="00961376">
        <w:t>FORMAT I INTERVISTËS FORMALE PËR TË RRITUR</w:t>
      </w:r>
    </w:p>
    <w:p w:rsidR="003B79CC" w:rsidRPr="00014021" w:rsidRDefault="003B79CC" w:rsidP="00FC2F9E">
      <w:pPr>
        <w:pStyle w:val="Paragrafi"/>
        <w:rPr>
          <w:sz w:val="16"/>
        </w:rPr>
      </w:pPr>
    </w:p>
    <w:p w:rsidR="003B79CC" w:rsidRPr="00961376" w:rsidRDefault="003B79CC" w:rsidP="00FC2F9E">
      <w:pPr>
        <w:pStyle w:val="Paragrafi"/>
      </w:pPr>
      <w:r w:rsidRPr="00961376">
        <w:t>Veprime para intervistës:</w:t>
      </w:r>
    </w:p>
    <w:p w:rsidR="003B79CC" w:rsidRPr="00961376" w:rsidRDefault="003B79CC" w:rsidP="00FC2F9E">
      <w:pPr>
        <w:pStyle w:val="Paragrafi"/>
      </w:pPr>
      <w:r w:rsidRPr="00961376">
        <w:t>- Sqarohet nga intervistuesit qëllimi i intervistës;</w:t>
      </w:r>
    </w:p>
    <w:p w:rsidR="003B79CC" w:rsidRPr="00961376" w:rsidRDefault="003B79CC" w:rsidP="00FC2F9E">
      <w:pPr>
        <w:pStyle w:val="Paragrafi"/>
      </w:pPr>
      <w:r w:rsidRPr="00961376">
        <w:t xml:space="preserve">- Sigurohet nga intervistuesit që i/e intervistuara/personi njeh pozicionin e intervistuesve dhe të pranishmëve në intervistë; </w:t>
      </w:r>
    </w:p>
    <w:p w:rsidR="003B79CC" w:rsidRPr="00961376" w:rsidRDefault="003B79CC" w:rsidP="00FC2F9E">
      <w:pPr>
        <w:pStyle w:val="Paragrafi"/>
      </w:pPr>
      <w:r w:rsidRPr="00961376">
        <w:t xml:space="preserve">- Sigurohet nga intervistuesit që personi është i/e gatshëm të fillojë intervistën; </w:t>
      </w:r>
    </w:p>
    <w:p w:rsidR="003B79CC" w:rsidRPr="00961376" w:rsidRDefault="003B79CC" w:rsidP="00FC2F9E">
      <w:pPr>
        <w:pStyle w:val="Paragrafi"/>
      </w:pPr>
      <w:r w:rsidRPr="00961376">
        <w:t>- Sigurohet nga intervistuesit që personi është komfort me personat e pranishëm në intervistë;</w:t>
      </w:r>
    </w:p>
    <w:p w:rsidR="003B79CC" w:rsidRPr="00961376" w:rsidRDefault="003B79CC" w:rsidP="00FC2F9E">
      <w:pPr>
        <w:pStyle w:val="Paragrafi"/>
      </w:pPr>
      <w:r w:rsidRPr="00961376">
        <w:t>- Sigurohet nga intervistuesit që personi ndjehet i sigurt në ambientet e intervistimit;</w:t>
      </w:r>
    </w:p>
    <w:p w:rsidR="003B79CC" w:rsidRPr="00961376" w:rsidRDefault="003B79CC" w:rsidP="00FC2F9E">
      <w:pPr>
        <w:pStyle w:val="Paragrafi"/>
      </w:pPr>
      <w:r w:rsidRPr="00961376">
        <w:t>- Sigurohet nga intervistuesit se personi kupton dhe pranon se pas mbylljes se intervistës, ai/ajo mund të kontaktohet apo intervistohet përsëri nga intervistuesit;</w:t>
      </w:r>
    </w:p>
    <w:p w:rsidR="003B79CC" w:rsidRPr="00961376" w:rsidRDefault="003B79CC" w:rsidP="00FC2F9E">
      <w:pPr>
        <w:pStyle w:val="Paragrafi"/>
      </w:pPr>
      <w:r w:rsidRPr="00961376">
        <w:t xml:space="preserve">- Nxirret jashtë përkthyesi dhe pyetet personi si ndjehet me përkthyesin; </w:t>
      </w:r>
    </w:p>
    <w:p w:rsidR="003B79CC" w:rsidRPr="00961376" w:rsidRDefault="003B79CC" w:rsidP="00FC2F9E">
      <w:pPr>
        <w:pStyle w:val="Paragrafi"/>
      </w:pPr>
      <w:r w:rsidRPr="00961376">
        <w:t xml:space="preserve">- Jepet leja e informuar me shkrim për intervistën. </w:t>
      </w:r>
    </w:p>
    <w:p w:rsidR="003B79CC" w:rsidRPr="00014021" w:rsidRDefault="003B79CC" w:rsidP="00FC2F9E">
      <w:pPr>
        <w:pStyle w:val="Paragrafi"/>
        <w:rPr>
          <w:sz w:val="12"/>
        </w:rPr>
      </w:pPr>
      <w:r w:rsidRPr="00014021">
        <w:rPr>
          <w:sz w:val="16"/>
        </w:rPr>
        <w:t xml:space="preserve"> </w:t>
      </w:r>
    </w:p>
    <w:p w:rsidR="003B79CC" w:rsidRPr="00961376" w:rsidRDefault="00E65A1D" w:rsidP="00FC2F9E">
      <w:pPr>
        <w:pStyle w:val="Paragrafi"/>
      </w:pPr>
      <w:r>
        <w:t>Zhvillimi i intervistës</w:t>
      </w:r>
      <w:r w:rsidR="003B79CC" w:rsidRPr="00961376">
        <w:t xml:space="preserve"> </w:t>
      </w:r>
    </w:p>
    <w:p w:rsidR="003B79CC" w:rsidRPr="00014021" w:rsidRDefault="003B79CC" w:rsidP="00FC2F9E">
      <w:pPr>
        <w:pStyle w:val="Paragrafi"/>
        <w:rPr>
          <w:sz w:val="16"/>
        </w:rPr>
      </w:pPr>
    </w:p>
    <w:p w:rsidR="003B79CC" w:rsidRPr="00B662F4" w:rsidRDefault="003B79CC" w:rsidP="00B47058">
      <w:pPr>
        <w:pStyle w:val="Paragrafi"/>
        <w:ind w:firstLine="0"/>
      </w:pPr>
      <w:r w:rsidRPr="00961376">
        <w:t xml:space="preserve">1. Merren të dhënat nga vetë personi: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3"/>
        <w:gridCol w:w="4644"/>
      </w:tblGrid>
      <w:tr w:rsidR="003B79CC" w:rsidRPr="00961376" w:rsidTr="0006051F">
        <w:tc>
          <w:tcPr>
            <w:tcW w:w="2500" w:type="pct"/>
          </w:tcPr>
          <w:p w:rsidR="003B79CC" w:rsidRPr="00961376" w:rsidRDefault="003B79CC" w:rsidP="00E65BC6">
            <w:pPr>
              <w:pStyle w:val="Tabele"/>
              <w:rPr>
                <w:lang w:val="sq-AL"/>
              </w:rPr>
            </w:pPr>
            <w:r w:rsidRPr="00961376">
              <w:rPr>
                <w:lang w:val="sq-AL"/>
              </w:rPr>
              <w:t>Emri</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Mbiemri</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Mbiemra të mëparshëm</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Datëlindja</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8921E1" w:rsidP="00E65BC6">
            <w:pPr>
              <w:pStyle w:val="Tabele"/>
              <w:rPr>
                <w:lang w:val="sq-AL"/>
              </w:rPr>
            </w:pPr>
            <w:r w:rsidRPr="00961376">
              <w:rPr>
                <w:lang w:val="sq-AL"/>
              </w:rPr>
              <w:t>Vendlindja (qyteti, s</w:t>
            </w:r>
            <w:r w:rsidR="003B79CC" w:rsidRPr="00961376">
              <w:rPr>
                <w:lang w:val="sq-AL"/>
              </w:rPr>
              <w:t>hteti)</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Shtetësia</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Shtetësi të tjera</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Grup etnik nëse vetidentifikohet</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Lloji i dokumentit të identifikimit</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lastRenderedPageBreak/>
              <w:t>Institucioni që e ka lëshuar</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Numri i dokumentit</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Data e lëshimit</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Data e skadencës</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Vendbanimi i fundit</w:t>
            </w:r>
          </w:p>
        </w:tc>
        <w:tc>
          <w:tcPr>
            <w:tcW w:w="2500" w:type="pct"/>
          </w:tcPr>
          <w:p w:rsidR="003B79CC" w:rsidRPr="00961376" w:rsidRDefault="003B79CC" w:rsidP="00E65BC6">
            <w:pPr>
              <w:pStyle w:val="Tabele"/>
              <w:rPr>
                <w:lang w:val="sq-AL"/>
              </w:rPr>
            </w:pPr>
          </w:p>
        </w:tc>
      </w:tr>
      <w:tr w:rsidR="003B79CC" w:rsidRPr="00961376" w:rsidTr="0006051F">
        <w:tc>
          <w:tcPr>
            <w:tcW w:w="2500" w:type="pct"/>
          </w:tcPr>
          <w:p w:rsidR="003B79CC" w:rsidRPr="00961376" w:rsidRDefault="003B79CC" w:rsidP="00E65BC6">
            <w:pPr>
              <w:pStyle w:val="Tabele"/>
              <w:rPr>
                <w:lang w:val="sq-AL"/>
              </w:rPr>
            </w:pPr>
            <w:r w:rsidRPr="00961376">
              <w:rPr>
                <w:lang w:val="sq-AL"/>
              </w:rPr>
              <w:t>Vendbanimi i përhershëm</w:t>
            </w:r>
          </w:p>
        </w:tc>
        <w:tc>
          <w:tcPr>
            <w:tcW w:w="2500" w:type="pct"/>
          </w:tcPr>
          <w:p w:rsidR="003B79CC" w:rsidRPr="00961376" w:rsidRDefault="003B79CC" w:rsidP="00E65BC6">
            <w:pPr>
              <w:pStyle w:val="Tabele"/>
              <w:rPr>
                <w:lang w:val="sq-AL"/>
              </w:rPr>
            </w:pPr>
          </w:p>
        </w:tc>
      </w:tr>
    </w:tbl>
    <w:p w:rsidR="003B79CC" w:rsidRPr="00014021" w:rsidRDefault="003B79CC" w:rsidP="003B79CC">
      <w:pPr>
        <w:pStyle w:val="Paragrafi"/>
        <w:rPr>
          <w:sz w:val="12"/>
          <w:lang w:val="sq-AL"/>
        </w:rPr>
      </w:pPr>
    </w:p>
    <w:p w:rsidR="003B79CC" w:rsidRPr="00961376" w:rsidRDefault="003B79CC" w:rsidP="003B79CC">
      <w:pPr>
        <w:pStyle w:val="Paragrafi"/>
        <w:rPr>
          <w:lang w:val="sq-AL"/>
        </w:rPr>
      </w:pPr>
      <w:r w:rsidRPr="00961376">
        <w:rPr>
          <w:lang w:val="sq-AL"/>
        </w:rPr>
        <w:t xml:space="preserve">2. Pyetet personi nëse ai/ajo mendon se është shfrytëzuar ndonjëherë apo nëse ka pasur qëllim për të shfrytëzuar atë? </w:t>
      </w:r>
    </w:p>
    <w:p w:rsidR="003B79CC" w:rsidRPr="00961376" w:rsidRDefault="003B79CC" w:rsidP="003B79CC">
      <w:pPr>
        <w:pStyle w:val="Paragrafi"/>
        <w:rPr>
          <w:lang w:val="sq-AL"/>
        </w:rPr>
      </w:pPr>
      <w:r w:rsidRPr="00961376">
        <w:rPr>
          <w:lang w:val="sq-AL"/>
        </w:rPr>
        <w:t xml:space="preserve">Nëse personi përgjigjet se ai/ajo mendon se është shfrytëzuar apo ka pasur qëllim për shfrytëzimin (personi është </w:t>
      </w:r>
      <w:r w:rsidR="0017653F" w:rsidRPr="00961376">
        <w:rPr>
          <w:lang w:val="sq-AL"/>
        </w:rPr>
        <w:t>i vetëdijshëm për shfrytëzimin).</w:t>
      </w:r>
    </w:p>
    <w:p w:rsidR="003B79CC" w:rsidRPr="00961376" w:rsidRDefault="003B79CC" w:rsidP="003B79CC">
      <w:pPr>
        <w:pStyle w:val="Paragrafi"/>
        <w:rPr>
          <w:lang w:val="sq-AL"/>
        </w:rPr>
      </w:pPr>
      <w:r w:rsidRPr="00961376">
        <w:rPr>
          <w:lang w:val="sq-AL"/>
        </w:rPr>
        <w:t xml:space="preserve">2.1. Drejtohet biseda drejt formave në të cilën personi është shfrytëzuar ose do të shfrytëzohej: </w:t>
      </w:r>
    </w:p>
    <w:p w:rsidR="003B79CC" w:rsidRPr="00961376" w:rsidRDefault="003B79CC" w:rsidP="003B79CC">
      <w:pPr>
        <w:pStyle w:val="Paragrafi"/>
        <w:rPr>
          <w:lang w:val="sq-AL"/>
        </w:rPr>
      </w:pPr>
      <w:r w:rsidRPr="00961376">
        <w:rPr>
          <w:lang w:val="sq-AL"/>
        </w:rPr>
        <w:t>- Martesa;</w:t>
      </w:r>
    </w:p>
    <w:p w:rsidR="003B79CC" w:rsidRPr="00961376" w:rsidRDefault="003B79CC" w:rsidP="003B79CC">
      <w:pPr>
        <w:pStyle w:val="Paragrafi"/>
        <w:rPr>
          <w:lang w:val="sq-AL"/>
        </w:rPr>
      </w:pPr>
      <w:r w:rsidRPr="00961376">
        <w:rPr>
          <w:lang w:val="sq-AL"/>
        </w:rPr>
        <w:t>- Shërbimet seksuale apo shërbime të tjera;</w:t>
      </w:r>
    </w:p>
    <w:p w:rsidR="003B79CC" w:rsidRPr="00961376" w:rsidRDefault="003B79CC" w:rsidP="003B79CC">
      <w:pPr>
        <w:pStyle w:val="Paragrafi"/>
        <w:rPr>
          <w:lang w:val="sq-AL"/>
        </w:rPr>
      </w:pPr>
      <w:r w:rsidRPr="00961376">
        <w:rPr>
          <w:lang w:val="sq-AL"/>
        </w:rPr>
        <w:t>- Puna;</w:t>
      </w:r>
    </w:p>
    <w:p w:rsidR="003B79CC" w:rsidRPr="00961376" w:rsidRDefault="003B79CC" w:rsidP="003B79CC">
      <w:pPr>
        <w:pStyle w:val="Paragrafi"/>
        <w:rPr>
          <w:lang w:val="sq-AL"/>
        </w:rPr>
      </w:pPr>
      <w:r w:rsidRPr="00961376">
        <w:rPr>
          <w:lang w:val="sq-AL"/>
        </w:rPr>
        <w:t xml:space="preserve">- Lypja; </w:t>
      </w:r>
    </w:p>
    <w:p w:rsidR="003B79CC" w:rsidRPr="00961376" w:rsidRDefault="003B79CC" w:rsidP="003B79CC">
      <w:pPr>
        <w:pStyle w:val="Paragrafi"/>
        <w:rPr>
          <w:lang w:val="sq-AL"/>
        </w:rPr>
      </w:pPr>
      <w:r w:rsidRPr="00961376">
        <w:rPr>
          <w:lang w:val="sq-AL"/>
        </w:rPr>
        <w:t xml:space="preserve">- Transplanti/heqja e organeve; </w:t>
      </w:r>
    </w:p>
    <w:p w:rsidR="003B79CC" w:rsidRPr="00961376" w:rsidRDefault="003B79CC" w:rsidP="003B79CC">
      <w:pPr>
        <w:pStyle w:val="Paragrafi"/>
        <w:rPr>
          <w:lang w:val="sq-AL"/>
        </w:rPr>
      </w:pPr>
      <w:r w:rsidRPr="00961376">
        <w:rPr>
          <w:lang w:val="sq-AL"/>
        </w:rPr>
        <w:t>- Shërbimi ushtarak;</w:t>
      </w:r>
    </w:p>
    <w:p w:rsidR="003B79CC" w:rsidRPr="00961376" w:rsidRDefault="003B79CC" w:rsidP="003B79CC">
      <w:pPr>
        <w:pStyle w:val="Paragrafi"/>
        <w:rPr>
          <w:lang w:val="sq-AL"/>
        </w:rPr>
      </w:pPr>
      <w:r w:rsidRPr="00961376">
        <w:rPr>
          <w:lang w:val="sq-AL"/>
        </w:rPr>
        <w:t xml:space="preserve">- Forma të tjera. </w:t>
      </w:r>
    </w:p>
    <w:p w:rsidR="003B79CC" w:rsidRPr="00961376" w:rsidRDefault="003B79CC" w:rsidP="003B79CC">
      <w:pPr>
        <w:pStyle w:val="Paragrafi"/>
        <w:rPr>
          <w:lang w:val="sq-AL"/>
        </w:rPr>
      </w:pPr>
      <w:r w:rsidRPr="00961376">
        <w:rPr>
          <w:lang w:val="sq-AL"/>
        </w:rPr>
        <w:t>2.2. Drejtohet biseda për aspektet e shfrytëzimit të ndodhur apo të mbetur si qëllim:</w:t>
      </w:r>
    </w:p>
    <w:p w:rsidR="003B79CC" w:rsidRPr="00961376" w:rsidRDefault="003B79CC" w:rsidP="003B79CC">
      <w:pPr>
        <w:pStyle w:val="Paragrafi"/>
        <w:rPr>
          <w:lang w:val="sq-AL"/>
        </w:rPr>
      </w:pPr>
      <w:r w:rsidRPr="00961376">
        <w:rPr>
          <w:lang w:val="sq-AL"/>
        </w:rPr>
        <w:t xml:space="preserve">- Rrethanat që e bëjnë personin të mendojë martesën, shërbimet seksuale apo shërbimet e tjera, punën, lypjen, heqjen e organeve, shërbimin ushtarak, dhe situatat e tjera si shfrytëzuese ndaj tij/saj; </w:t>
      </w:r>
    </w:p>
    <w:p w:rsidR="003B79CC" w:rsidRPr="00961376" w:rsidRDefault="003B79CC" w:rsidP="003B79CC">
      <w:pPr>
        <w:pStyle w:val="Paragrafi"/>
        <w:rPr>
          <w:lang w:val="sq-AL"/>
        </w:rPr>
      </w:pPr>
      <w:r w:rsidRPr="00961376">
        <w:rPr>
          <w:lang w:val="sq-AL"/>
        </w:rPr>
        <w:t>- Personat që e kanë shfrytëzuar apo do ta shfrytëzonin;</w:t>
      </w:r>
    </w:p>
    <w:p w:rsidR="003B79CC" w:rsidRPr="00961376" w:rsidRDefault="0017653F" w:rsidP="003B79CC">
      <w:pPr>
        <w:pStyle w:val="Paragrafi"/>
        <w:rPr>
          <w:lang w:val="sq-AL"/>
        </w:rPr>
      </w:pPr>
      <w:r w:rsidRPr="00961376">
        <w:rPr>
          <w:lang w:val="sq-AL"/>
        </w:rPr>
        <w:t>- Koha e shfrytëzimit</w:t>
      </w:r>
      <w:r w:rsidR="003B79CC" w:rsidRPr="00961376">
        <w:rPr>
          <w:lang w:val="sq-AL"/>
        </w:rPr>
        <w:t xml:space="preserve">; </w:t>
      </w:r>
    </w:p>
    <w:p w:rsidR="003B79CC" w:rsidRPr="00961376" w:rsidRDefault="003B79CC" w:rsidP="003B79CC">
      <w:pPr>
        <w:pStyle w:val="Paragrafi"/>
        <w:rPr>
          <w:lang w:val="sq-AL"/>
        </w:rPr>
      </w:pPr>
      <w:r w:rsidRPr="00961376">
        <w:rPr>
          <w:lang w:val="sq-AL"/>
        </w:rPr>
        <w:t xml:space="preserve">- Persona të tjerë që shfrytëzohen apo do të shfrytëzoheshin në të njëjtën formë apo forma të tjera; </w:t>
      </w:r>
    </w:p>
    <w:p w:rsidR="00DD243A" w:rsidRDefault="003B79CC" w:rsidP="00DD243A">
      <w:pPr>
        <w:pStyle w:val="Paragrafi"/>
        <w:rPr>
          <w:lang w:val="sq-AL"/>
        </w:rPr>
      </w:pPr>
      <w:r w:rsidRPr="00961376">
        <w:rPr>
          <w:lang w:val="sq-AL"/>
        </w:rPr>
        <w:t>- Persona të interesuar që situata e shfrytëzimit të vazhdojë;</w:t>
      </w:r>
    </w:p>
    <w:p w:rsidR="003B79CC" w:rsidRPr="00961376" w:rsidRDefault="005D08B9" w:rsidP="002C5987">
      <w:pPr>
        <w:pStyle w:val="Paragrafi"/>
        <w:rPr>
          <w:lang w:val="sq-AL"/>
        </w:rPr>
      </w:pPr>
      <w:r>
        <w:rPr>
          <w:lang w:val="sq-AL"/>
        </w:rPr>
        <w:t xml:space="preserve">- </w:t>
      </w:r>
      <w:r w:rsidR="00DD243A">
        <w:rPr>
          <w:lang w:val="sq-AL"/>
        </w:rPr>
        <w:t>Lidhjet</w:t>
      </w:r>
      <w:r w:rsidR="00500E83">
        <w:rPr>
          <w:lang w:val="sq-AL"/>
        </w:rPr>
        <w:t xml:space="preserve"> </w:t>
      </w:r>
      <w:r w:rsidR="00DD243A">
        <w:rPr>
          <w:lang w:val="sq-AL"/>
        </w:rPr>
        <w:t>/</w:t>
      </w:r>
      <w:r w:rsidR="00500E83">
        <w:rPr>
          <w:lang w:val="sq-AL"/>
        </w:rPr>
        <w:t xml:space="preserve"> </w:t>
      </w:r>
      <w:r w:rsidR="00DD243A">
        <w:rPr>
          <w:lang w:val="sq-AL"/>
        </w:rPr>
        <w:t>njohjet me shfryt</w:t>
      </w:r>
      <w:r w:rsidR="00DD243A" w:rsidRPr="00DD243A">
        <w:rPr>
          <w:lang w:val="sq-AL"/>
        </w:rPr>
        <w:t>ë</w:t>
      </w:r>
      <w:r w:rsidR="00DD243A">
        <w:rPr>
          <w:lang w:val="sq-AL"/>
        </w:rPr>
        <w:t>zuesit</w:t>
      </w:r>
      <w:r w:rsidR="00500E83">
        <w:rPr>
          <w:lang w:val="sq-AL"/>
        </w:rPr>
        <w:t xml:space="preserve"> </w:t>
      </w:r>
      <w:r w:rsidR="00DD243A">
        <w:rPr>
          <w:lang w:val="sq-AL"/>
        </w:rPr>
        <w:t>/</w:t>
      </w:r>
      <w:r w:rsidR="00500E83">
        <w:rPr>
          <w:lang w:val="sq-AL"/>
        </w:rPr>
        <w:t xml:space="preserve"> </w:t>
      </w:r>
      <w:r w:rsidR="00DD243A">
        <w:rPr>
          <w:lang w:val="sq-AL"/>
        </w:rPr>
        <w:t>shfryt</w:t>
      </w:r>
      <w:r w:rsidR="00DD243A" w:rsidRPr="00DD243A">
        <w:rPr>
          <w:lang w:val="sq-AL"/>
        </w:rPr>
        <w:t>ë</w:t>
      </w:r>
      <w:r w:rsidR="002C5987">
        <w:rPr>
          <w:lang w:val="sq-AL"/>
        </w:rPr>
        <w:t>zuesve dhe a</w:t>
      </w:r>
      <w:r w:rsidR="00DD243A">
        <w:rPr>
          <w:lang w:val="sq-AL"/>
        </w:rPr>
        <w:t>tyre q</w:t>
      </w:r>
      <w:r w:rsidR="00DD243A" w:rsidRPr="00DD243A">
        <w:rPr>
          <w:lang w:val="sq-AL"/>
        </w:rPr>
        <w:t>ë</w:t>
      </w:r>
      <w:r w:rsidR="00DD243A">
        <w:rPr>
          <w:lang w:val="sq-AL"/>
        </w:rPr>
        <w:t xml:space="preserve"> çuan n</w:t>
      </w:r>
      <w:r w:rsidR="00DD243A" w:rsidRPr="00DD243A">
        <w:rPr>
          <w:lang w:val="sq-AL"/>
        </w:rPr>
        <w:t>ë</w:t>
      </w:r>
      <w:r w:rsidR="002C5987">
        <w:rPr>
          <w:lang w:val="sq-AL"/>
        </w:rPr>
        <w:t xml:space="preserve"> </w:t>
      </w:r>
      <w:r w:rsidR="00DD243A">
        <w:rPr>
          <w:lang w:val="sq-AL"/>
        </w:rPr>
        <w:t>shfryt</w:t>
      </w:r>
      <w:r w:rsidR="00DD243A" w:rsidRPr="00DD243A">
        <w:rPr>
          <w:lang w:val="sq-AL"/>
        </w:rPr>
        <w:t>ë</w:t>
      </w:r>
      <w:r w:rsidR="00500E83">
        <w:rPr>
          <w:lang w:val="sq-AL"/>
        </w:rPr>
        <w:t xml:space="preserve">zim </w:t>
      </w:r>
      <w:r w:rsidR="00DD243A">
        <w:rPr>
          <w:lang w:val="sq-AL"/>
        </w:rPr>
        <w:t>/ndërmjet</w:t>
      </w:r>
      <w:r w:rsidR="00DD243A" w:rsidRPr="00DD243A">
        <w:rPr>
          <w:lang w:val="sq-AL"/>
        </w:rPr>
        <w:t>ë</w:t>
      </w:r>
      <w:r w:rsidR="00DD243A">
        <w:rPr>
          <w:lang w:val="sq-AL"/>
        </w:rPr>
        <w:t>suesve</w:t>
      </w:r>
      <w:r w:rsidR="00500E83">
        <w:rPr>
          <w:lang w:val="sq-AL"/>
        </w:rPr>
        <w:t xml:space="preserve"> </w:t>
      </w:r>
      <w:r w:rsidR="00DD243A">
        <w:rPr>
          <w:lang w:val="sq-AL"/>
        </w:rPr>
        <w:t>/</w:t>
      </w:r>
      <w:r w:rsidR="00500E83">
        <w:rPr>
          <w:lang w:val="sq-AL"/>
        </w:rPr>
        <w:t xml:space="preserve"> </w:t>
      </w:r>
      <w:r w:rsidR="00DD243A">
        <w:rPr>
          <w:lang w:val="sq-AL"/>
        </w:rPr>
        <w:t>shfryt</w:t>
      </w:r>
      <w:r w:rsidR="00DD243A" w:rsidRPr="00DD243A">
        <w:rPr>
          <w:lang w:val="sq-AL"/>
        </w:rPr>
        <w:t>ë</w:t>
      </w:r>
      <w:r w:rsidR="00DD243A">
        <w:rPr>
          <w:lang w:val="sq-AL"/>
        </w:rPr>
        <w:t>zuesve t</w:t>
      </w:r>
      <w:r w:rsidR="00DD243A" w:rsidRPr="00DD243A">
        <w:rPr>
          <w:lang w:val="sq-AL"/>
        </w:rPr>
        <w:t>ë</w:t>
      </w:r>
      <w:r w:rsidR="00DD243A">
        <w:rPr>
          <w:lang w:val="sq-AL"/>
        </w:rPr>
        <w:t xml:space="preserve"> tjer</w:t>
      </w:r>
      <w:r w:rsidR="00DD243A" w:rsidRPr="00DD243A">
        <w:rPr>
          <w:lang w:val="sq-AL"/>
        </w:rPr>
        <w:t>ë</w:t>
      </w:r>
      <w:r w:rsidR="00DD243A">
        <w:rPr>
          <w:lang w:val="sq-AL"/>
        </w:rPr>
        <w:t xml:space="preserve">; </w:t>
      </w:r>
    </w:p>
    <w:p w:rsidR="003B79CC" w:rsidRPr="00961376" w:rsidRDefault="003B79CC" w:rsidP="003B79CC">
      <w:pPr>
        <w:pStyle w:val="Paragrafi"/>
        <w:rPr>
          <w:lang w:val="sq-AL"/>
        </w:rPr>
      </w:pPr>
      <w:r w:rsidRPr="00961376">
        <w:rPr>
          <w:lang w:val="sq-AL"/>
        </w:rPr>
        <w:t xml:space="preserve">- Personat që kanë pasur dijeni për shfrytëzimin; </w:t>
      </w:r>
    </w:p>
    <w:p w:rsidR="003B79CC" w:rsidRPr="00961376" w:rsidRDefault="003B79CC" w:rsidP="003B79CC">
      <w:pPr>
        <w:pStyle w:val="Paragrafi"/>
        <w:rPr>
          <w:lang w:val="sq-AL"/>
        </w:rPr>
      </w:pPr>
      <w:r w:rsidRPr="00961376">
        <w:rPr>
          <w:lang w:val="sq-AL"/>
        </w:rPr>
        <w:t>- Personat që mund të ndërprisnin shfrytëzimin dhe nuk e kanë bërë për neglizhencë apo interesa të tyret.</w:t>
      </w:r>
    </w:p>
    <w:p w:rsidR="003B79CC" w:rsidRPr="00961376" w:rsidRDefault="003B79CC" w:rsidP="003B79CC">
      <w:pPr>
        <w:pStyle w:val="Paragrafi"/>
        <w:rPr>
          <w:lang w:val="sq-AL"/>
        </w:rPr>
      </w:pPr>
      <w:r w:rsidRPr="00961376">
        <w:rPr>
          <w:lang w:val="sq-AL"/>
        </w:rPr>
        <w:t xml:space="preserve">  2.3. Drejtohet biseda për evidentimin e mjeteve abuzive të kontrollit/mbajtjes në shfrytëzimin e ndodhur:</w:t>
      </w:r>
    </w:p>
    <w:p w:rsidR="003B79CC" w:rsidRPr="00961376" w:rsidRDefault="003B79CC" w:rsidP="003B79CC">
      <w:pPr>
        <w:pStyle w:val="Paragrafi"/>
        <w:rPr>
          <w:lang w:val="sq-AL"/>
        </w:rPr>
      </w:pPr>
      <w:r w:rsidRPr="00961376">
        <w:rPr>
          <w:lang w:val="sq-AL"/>
        </w:rPr>
        <w:t>- Format e detyrimit që personi të qëndronte në situatën shfrytëzuese;</w:t>
      </w:r>
    </w:p>
    <w:p w:rsidR="003B79CC" w:rsidRPr="00961376" w:rsidRDefault="003B79CC" w:rsidP="003B79CC">
      <w:pPr>
        <w:pStyle w:val="Paragrafi"/>
        <w:rPr>
          <w:lang w:val="sq-AL"/>
        </w:rPr>
      </w:pPr>
      <w:r w:rsidRPr="00961376">
        <w:rPr>
          <w:lang w:val="sq-AL"/>
        </w:rPr>
        <w:t xml:space="preserve">- Personat që ushtrojnë/ushtruan kontrollin; </w:t>
      </w:r>
    </w:p>
    <w:p w:rsidR="003B79CC" w:rsidRPr="00961376" w:rsidRDefault="003B79CC" w:rsidP="003B79CC">
      <w:pPr>
        <w:pStyle w:val="Paragrafi"/>
        <w:rPr>
          <w:lang w:val="sq-AL"/>
        </w:rPr>
      </w:pPr>
      <w:r w:rsidRPr="00961376">
        <w:rPr>
          <w:lang w:val="sq-AL"/>
        </w:rPr>
        <w:t xml:space="preserve">- Persona të tjerë që mbahen në shfrytëzim në të njëjtën formë kontrolli. </w:t>
      </w:r>
    </w:p>
    <w:p w:rsidR="003B79CC" w:rsidRPr="00961376" w:rsidRDefault="003B79CC" w:rsidP="003B79CC">
      <w:pPr>
        <w:pStyle w:val="Paragrafi"/>
        <w:rPr>
          <w:lang w:val="sq-AL"/>
        </w:rPr>
      </w:pPr>
      <w:r w:rsidRPr="00961376">
        <w:rPr>
          <w:lang w:val="sq-AL"/>
        </w:rPr>
        <w:t>2.4. Drejtohet biseda për pasojat që ka sjellë shfrytëzimi i ndodhur:</w:t>
      </w:r>
    </w:p>
    <w:p w:rsidR="003B79CC" w:rsidRPr="00961376" w:rsidRDefault="00600958" w:rsidP="003B79CC">
      <w:pPr>
        <w:pStyle w:val="Paragrafi"/>
        <w:rPr>
          <w:lang w:val="sq-AL"/>
        </w:rPr>
      </w:pPr>
      <w:r w:rsidRPr="00961376">
        <w:rPr>
          <w:lang w:val="sq-AL"/>
        </w:rPr>
        <w:t xml:space="preserve">- </w:t>
      </w:r>
      <w:r w:rsidR="003B79CC" w:rsidRPr="00961376">
        <w:rPr>
          <w:lang w:val="sq-AL"/>
        </w:rPr>
        <w:t>Mbi shëndetin fizik dhe mendor;</w:t>
      </w:r>
    </w:p>
    <w:p w:rsidR="003B79CC" w:rsidRPr="00961376" w:rsidRDefault="00600958" w:rsidP="003B79CC">
      <w:pPr>
        <w:pStyle w:val="Paragrafi"/>
        <w:rPr>
          <w:lang w:val="sq-AL"/>
        </w:rPr>
      </w:pPr>
      <w:r w:rsidRPr="00961376">
        <w:rPr>
          <w:lang w:val="sq-AL"/>
        </w:rPr>
        <w:t xml:space="preserve">- </w:t>
      </w:r>
      <w:r w:rsidR="003B79CC" w:rsidRPr="00961376">
        <w:rPr>
          <w:lang w:val="sq-AL"/>
        </w:rPr>
        <w:t>Mbi gjendjen financiare;</w:t>
      </w:r>
    </w:p>
    <w:p w:rsidR="003B79CC" w:rsidRPr="00961376" w:rsidRDefault="00600958" w:rsidP="003B79CC">
      <w:pPr>
        <w:pStyle w:val="Paragrafi"/>
        <w:rPr>
          <w:lang w:val="sq-AL"/>
        </w:rPr>
      </w:pPr>
      <w:r w:rsidRPr="00961376">
        <w:rPr>
          <w:lang w:val="sq-AL"/>
        </w:rPr>
        <w:t xml:space="preserve">- </w:t>
      </w:r>
      <w:r w:rsidR="003B79CC" w:rsidRPr="00961376">
        <w:rPr>
          <w:lang w:val="sq-AL"/>
        </w:rPr>
        <w:t>Mbi marrëdhëniet familjare dhe sociale;</w:t>
      </w:r>
    </w:p>
    <w:p w:rsidR="003B79CC" w:rsidRPr="00961376" w:rsidRDefault="00600958" w:rsidP="003B79CC">
      <w:pPr>
        <w:pStyle w:val="Paragrafi"/>
        <w:rPr>
          <w:lang w:val="sq-AL"/>
        </w:rPr>
      </w:pPr>
      <w:r w:rsidRPr="00961376">
        <w:rPr>
          <w:lang w:val="sq-AL"/>
        </w:rPr>
        <w:t xml:space="preserve">- </w:t>
      </w:r>
      <w:r w:rsidR="003B79CC" w:rsidRPr="00961376">
        <w:rPr>
          <w:lang w:val="sq-AL"/>
        </w:rPr>
        <w:t>Mbi marrëdhëniet me ligjin.</w:t>
      </w:r>
    </w:p>
    <w:p w:rsidR="003B79CC" w:rsidRPr="00961376" w:rsidRDefault="003B79CC" w:rsidP="003B79CC">
      <w:pPr>
        <w:pStyle w:val="Paragrafi"/>
        <w:rPr>
          <w:lang w:val="sq-AL"/>
        </w:rPr>
      </w:pPr>
      <w:r w:rsidRPr="00961376">
        <w:rPr>
          <w:lang w:val="sq-AL"/>
        </w:rPr>
        <w:t>2.5. Drejtohet biseda për sjelljen/çuarjen/ndërmjetësimin në shfrytëzim/shfrytëzues të tjerë duke evidentuar njërin ose disa prej aktiviteteve si:</w:t>
      </w:r>
    </w:p>
    <w:p w:rsidR="003B79CC" w:rsidRPr="00961376" w:rsidRDefault="00600958" w:rsidP="003B79CC">
      <w:pPr>
        <w:pStyle w:val="Paragrafi"/>
        <w:rPr>
          <w:lang w:val="sq-AL"/>
        </w:rPr>
      </w:pPr>
      <w:r w:rsidRPr="00961376">
        <w:rPr>
          <w:lang w:val="sq-AL"/>
        </w:rPr>
        <w:t xml:space="preserve">- </w:t>
      </w:r>
      <w:r w:rsidR="003B79CC" w:rsidRPr="00961376">
        <w:rPr>
          <w:lang w:val="sq-AL"/>
        </w:rPr>
        <w:t xml:space="preserve">Rekrutimi; </w:t>
      </w:r>
    </w:p>
    <w:p w:rsidR="003B79CC" w:rsidRPr="00961376" w:rsidRDefault="00600958" w:rsidP="003B79CC">
      <w:pPr>
        <w:pStyle w:val="Paragrafi"/>
        <w:rPr>
          <w:lang w:val="sq-AL"/>
        </w:rPr>
      </w:pPr>
      <w:r w:rsidRPr="00961376">
        <w:rPr>
          <w:lang w:val="sq-AL"/>
        </w:rPr>
        <w:t xml:space="preserve">- </w:t>
      </w:r>
      <w:r w:rsidR="003B79CC" w:rsidRPr="00961376">
        <w:rPr>
          <w:lang w:val="sq-AL"/>
        </w:rPr>
        <w:t>Transporti (brenda territorit apo kalimi i kufijve);</w:t>
      </w:r>
    </w:p>
    <w:p w:rsidR="003B79CC" w:rsidRPr="00961376" w:rsidRDefault="00600958" w:rsidP="003B79CC">
      <w:pPr>
        <w:pStyle w:val="Paragrafi"/>
        <w:rPr>
          <w:lang w:val="sq-AL"/>
        </w:rPr>
      </w:pPr>
      <w:r w:rsidRPr="00961376">
        <w:rPr>
          <w:lang w:val="sq-AL"/>
        </w:rPr>
        <w:t xml:space="preserve">- </w:t>
      </w:r>
      <w:r w:rsidR="003B79CC" w:rsidRPr="00961376">
        <w:rPr>
          <w:lang w:val="sq-AL"/>
        </w:rPr>
        <w:t xml:space="preserve">Transferimi; </w:t>
      </w:r>
    </w:p>
    <w:p w:rsidR="003B79CC" w:rsidRPr="00961376" w:rsidRDefault="00600958" w:rsidP="003B79CC">
      <w:pPr>
        <w:pStyle w:val="Paragrafi"/>
        <w:rPr>
          <w:lang w:val="sq-AL"/>
        </w:rPr>
      </w:pPr>
      <w:r w:rsidRPr="00961376">
        <w:rPr>
          <w:lang w:val="sq-AL"/>
        </w:rPr>
        <w:t xml:space="preserve">- </w:t>
      </w:r>
      <w:r w:rsidR="003B79CC" w:rsidRPr="00961376">
        <w:rPr>
          <w:lang w:val="sq-AL"/>
        </w:rPr>
        <w:t>Fshehja;</w:t>
      </w:r>
    </w:p>
    <w:p w:rsidR="003B79CC" w:rsidRPr="00961376" w:rsidRDefault="00600958" w:rsidP="003B79CC">
      <w:pPr>
        <w:pStyle w:val="Paragrafi"/>
        <w:rPr>
          <w:lang w:val="sq-AL"/>
        </w:rPr>
      </w:pPr>
      <w:r w:rsidRPr="00961376">
        <w:rPr>
          <w:lang w:val="sq-AL"/>
        </w:rPr>
        <w:t xml:space="preserve">- </w:t>
      </w:r>
      <w:r w:rsidR="003B79CC" w:rsidRPr="00961376">
        <w:rPr>
          <w:lang w:val="sq-AL"/>
        </w:rPr>
        <w:t xml:space="preserve">Pritja dhe strehimi. </w:t>
      </w:r>
    </w:p>
    <w:p w:rsidR="003B79CC" w:rsidRPr="00961376" w:rsidRDefault="003B79CC" w:rsidP="003B79CC">
      <w:pPr>
        <w:pStyle w:val="Paragrafi"/>
        <w:rPr>
          <w:lang w:val="sq-AL"/>
        </w:rPr>
      </w:pPr>
      <w:r w:rsidRPr="00961376">
        <w:rPr>
          <w:lang w:val="sq-AL"/>
        </w:rPr>
        <w:t xml:space="preserve">2.6. Drejtohet biseda për mjetet abuzive të kontrollit të ndërmjetësuesve/shfrytëzuesve të </w:t>
      </w:r>
      <w:r w:rsidRPr="00961376">
        <w:rPr>
          <w:lang w:val="sq-AL"/>
        </w:rPr>
        <w:lastRenderedPageBreak/>
        <w:t xml:space="preserve">tjerë për të evidentuar njërin apo disa prej formave të sjelljes gjatë rekrutimit transportit, transferimit, fshehjes, pritjes dhe strehimit si: </w:t>
      </w:r>
    </w:p>
    <w:p w:rsidR="003B79CC" w:rsidRPr="00961376" w:rsidRDefault="003B79CC" w:rsidP="003B79CC">
      <w:pPr>
        <w:pStyle w:val="Paragrafi"/>
        <w:rPr>
          <w:lang w:val="sq-AL"/>
        </w:rPr>
      </w:pPr>
      <w:r w:rsidRPr="00961376">
        <w:rPr>
          <w:lang w:val="sq-AL"/>
        </w:rPr>
        <w:t>- Kërcënimi;</w:t>
      </w:r>
    </w:p>
    <w:p w:rsidR="003B79CC" w:rsidRPr="00961376" w:rsidRDefault="003B79CC" w:rsidP="003B79CC">
      <w:pPr>
        <w:pStyle w:val="Paragrafi"/>
        <w:rPr>
          <w:lang w:val="sq-AL"/>
        </w:rPr>
      </w:pPr>
      <w:r w:rsidRPr="00961376">
        <w:rPr>
          <w:lang w:val="sq-AL"/>
        </w:rPr>
        <w:t>- Mashtrimi;</w:t>
      </w:r>
    </w:p>
    <w:p w:rsidR="003B79CC" w:rsidRPr="00961376" w:rsidRDefault="003B79CC" w:rsidP="003B79CC">
      <w:pPr>
        <w:pStyle w:val="Paragrafi"/>
        <w:rPr>
          <w:lang w:val="sq-AL"/>
        </w:rPr>
      </w:pPr>
      <w:r w:rsidRPr="00961376">
        <w:rPr>
          <w:lang w:val="sq-AL"/>
        </w:rPr>
        <w:t>- Përdorimi i forcës apo formave të tjera të shtrëngimit;</w:t>
      </w:r>
    </w:p>
    <w:p w:rsidR="003B79CC" w:rsidRPr="00961376" w:rsidRDefault="003B79CC" w:rsidP="003B79CC">
      <w:pPr>
        <w:pStyle w:val="Paragrafi"/>
        <w:rPr>
          <w:lang w:val="sq-AL"/>
        </w:rPr>
      </w:pPr>
      <w:r w:rsidRPr="00961376">
        <w:rPr>
          <w:lang w:val="sq-AL"/>
        </w:rPr>
        <w:t>- Rrëmbimi;</w:t>
      </w:r>
    </w:p>
    <w:p w:rsidR="003B79CC" w:rsidRPr="00961376" w:rsidRDefault="003B79CC" w:rsidP="003B79CC">
      <w:pPr>
        <w:pStyle w:val="Paragrafi"/>
        <w:rPr>
          <w:lang w:val="sq-AL"/>
        </w:rPr>
      </w:pPr>
      <w:r w:rsidRPr="00961376">
        <w:rPr>
          <w:lang w:val="sq-AL"/>
        </w:rPr>
        <w:t>- Shpërdorimi i detyrës;</w:t>
      </w:r>
    </w:p>
    <w:p w:rsidR="003B79CC" w:rsidRPr="00961376" w:rsidRDefault="003B79CC" w:rsidP="003B79CC">
      <w:pPr>
        <w:pStyle w:val="Paragrafi"/>
        <w:rPr>
          <w:lang w:val="sq-AL"/>
        </w:rPr>
      </w:pPr>
      <w:r w:rsidRPr="00961376">
        <w:rPr>
          <w:lang w:val="sq-AL"/>
        </w:rPr>
        <w:t>- Përfitimi nga gjendja shoqërore, fizike apo psikike;</w:t>
      </w:r>
    </w:p>
    <w:p w:rsidR="003B79CC" w:rsidRPr="00961376" w:rsidRDefault="00600958" w:rsidP="003B79CC">
      <w:pPr>
        <w:pStyle w:val="Paragrafi"/>
        <w:rPr>
          <w:lang w:val="sq-AL"/>
        </w:rPr>
      </w:pPr>
      <w:r w:rsidRPr="00961376">
        <w:rPr>
          <w:lang w:val="sq-AL"/>
        </w:rPr>
        <w:t>- Dhënia apo marrja e pagesave</w:t>
      </w:r>
      <w:r w:rsidR="003B79CC" w:rsidRPr="00961376">
        <w:rPr>
          <w:lang w:val="sq-AL"/>
        </w:rPr>
        <w:t>;</w:t>
      </w:r>
    </w:p>
    <w:p w:rsidR="003B79CC" w:rsidRPr="00961376" w:rsidRDefault="003B79CC" w:rsidP="003B79CC">
      <w:pPr>
        <w:pStyle w:val="Paragrafi"/>
        <w:rPr>
          <w:lang w:val="sq-AL"/>
        </w:rPr>
      </w:pPr>
      <w:r w:rsidRPr="00961376">
        <w:rPr>
          <w:lang w:val="sq-AL"/>
        </w:rPr>
        <w:t>- Përdorimi i personave të tretë që kanë pasur kontroll/autoritet mbi personin e shfrytëzuar.</w:t>
      </w:r>
    </w:p>
    <w:p w:rsidR="003B79CC" w:rsidRPr="00961376" w:rsidRDefault="003B79CC" w:rsidP="003B79CC">
      <w:pPr>
        <w:pStyle w:val="Paragrafi"/>
        <w:rPr>
          <w:lang w:val="sq-AL"/>
        </w:rPr>
      </w:pPr>
      <w:r w:rsidRPr="00961376">
        <w:rPr>
          <w:lang w:val="sq-AL"/>
        </w:rPr>
        <w:t>2.7. Drejtohet biseda për pasojat që ka sjellë procesi i sjelljes/çuarjes/ndërmjetësimit me qëllim shfrytëzimi:</w:t>
      </w:r>
    </w:p>
    <w:p w:rsidR="003B79CC" w:rsidRPr="00961376" w:rsidRDefault="003B79CC" w:rsidP="003B79CC">
      <w:pPr>
        <w:pStyle w:val="Paragrafi"/>
        <w:rPr>
          <w:lang w:val="sq-AL"/>
        </w:rPr>
      </w:pPr>
      <w:r w:rsidRPr="00961376">
        <w:rPr>
          <w:lang w:val="sq-AL"/>
        </w:rPr>
        <w:t>- Mbi shëndetin fizik dhe mendor;</w:t>
      </w:r>
    </w:p>
    <w:p w:rsidR="003B79CC" w:rsidRPr="00961376" w:rsidRDefault="003B79CC" w:rsidP="003B79CC">
      <w:pPr>
        <w:pStyle w:val="Paragrafi"/>
        <w:rPr>
          <w:lang w:val="sq-AL"/>
        </w:rPr>
      </w:pPr>
      <w:r w:rsidRPr="00961376">
        <w:rPr>
          <w:lang w:val="sq-AL"/>
        </w:rPr>
        <w:t>- Mbi gjendjen financiare;</w:t>
      </w:r>
    </w:p>
    <w:p w:rsidR="003B79CC" w:rsidRPr="00961376" w:rsidRDefault="003B79CC" w:rsidP="003B79CC">
      <w:pPr>
        <w:pStyle w:val="Paragrafi"/>
        <w:rPr>
          <w:lang w:val="sq-AL"/>
        </w:rPr>
      </w:pPr>
      <w:r w:rsidRPr="00961376">
        <w:rPr>
          <w:lang w:val="sq-AL"/>
        </w:rPr>
        <w:t>- Mbi marrëdhëniet familjare dhe sociale;</w:t>
      </w:r>
    </w:p>
    <w:p w:rsidR="003B79CC" w:rsidRPr="00961376" w:rsidRDefault="003B79CC" w:rsidP="003B79CC">
      <w:pPr>
        <w:pStyle w:val="Paragrafi"/>
        <w:rPr>
          <w:lang w:val="sq-AL"/>
        </w:rPr>
      </w:pPr>
      <w:r w:rsidRPr="00961376">
        <w:rPr>
          <w:lang w:val="sq-AL"/>
        </w:rPr>
        <w:t>- Mbi marrëdhëniet me ligjin.</w:t>
      </w:r>
    </w:p>
    <w:p w:rsidR="003B79CC" w:rsidRPr="00961376" w:rsidRDefault="003B79CC" w:rsidP="003B79CC">
      <w:pPr>
        <w:pStyle w:val="Paragrafi"/>
        <w:rPr>
          <w:lang w:val="sq-AL"/>
        </w:rPr>
      </w:pPr>
      <w:r w:rsidRPr="00961376">
        <w:rPr>
          <w:lang w:val="sq-AL"/>
        </w:rPr>
        <w:t xml:space="preserve">3. I komunikohet personit nëse intervistuesit mendojnë se i intervistuari/e intervistuara është viktimë e mundshme apo viktimë aktuale trafikimi dhe i shpjegohen informacionet shtesë veprimet qe do të ndërmerren për përcaktimin përfundimtar nëse gjykohet viktimë e mundshme; </w:t>
      </w:r>
    </w:p>
    <w:p w:rsidR="003B79CC" w:rsidRPr="00961376" w:rsidRDefault="003B79CC" w:rsidP="003B79CC">
      <w:pPr>
        <w:pStyle w:val="Paragrafi"/>
        <w:rPr>
          <w:lang w:val="sq-AL"/>
        </w:rPr>
      </w:pPr>
      <w:r w:rsidRPr="00961376">
        <w:rPr>
          <w:lang w:val="sq-AL"/>
        </w:rPr>
        <w:t>4. Drejtohet biseda te vlerësimi i rreziqeve dhe nevojat e personit.</w:t>
      </w:r>
    </w:p>
    <w:p w:rsidR="003B79CC" w:rsidRPr="00961376" w:rsidRDefault="003B79CC" w:rsidP="003B79CC">
      <w:pPr>
        <w:pStyle w:val="Paragrafi"/>
        <w:rPr>
          <w:lang w:val="sq-AL"/>
        </w:rPr>
      </w:pPr>
      <w:r w:rsidRPr="00961376">
        <w:rPr>
          <w:lang w:val="sq-AL"/>
        </w:rPr>
        <w:t>4.1 Bëhet vlerësimi i rreziqeve të lidhura me personat e implikuar në trafikim dhe me agjencitë e zbatimit të ligjit.</w:t>
      </w:r>
    </w:p>
    <w:p w:rsidR="003B79CC" w:rsidRPr="00961376" w:rsidRDefault="003B79CC" w:rsidP="003B79CC">
      <w:pPr>
        <w:pStyle w:val="Paragrafi"/>
        <w:rPr>
          <w:lang w:val="sq-AL"/>
        </w:rPr>
      </w:pPr>
      <w:r w:rsidRPr="00961376">
        <w:rPr>
          <w:lang w:val="sq-AL"/>
        </w:rPr>
        <w:t xml:space="preserve">A. Rreziqe të lidhura me personat e implikuar në trafikim: </w:t>
      </w:r>
    </w:p>
    <w:p w:rsidR="003B79CC" w:rsidRPr="00961376" w:rsidRDefault="003B79CC" w:rsidP="003B79CC">
      <w:pPr>
        <w:pStyle w:val="Paragrafi"/>
        <w:rPr>
          <w:lang w:val="sq-AL"/>
        </w:rPr>
      </w:pPr>
      <w:r w:rsidRPr="00961376">
        <w:rPr>
          <w:lang w:val="sq-AL"/>
        </w:rPr>
        <w:t>- Mënyra në të cilën është larguar/ka shpëtuar nga trafikanti/trafikantët;</w:t>
      </w:r>
    </w:p>
    <w:p w:rsidR="003B79CC" w:rsidRPr="00961376" w:rsidRDefault="003B79CC" w:rsidP="003B79CC">
      <w:pPr>
        <w:pStyle w:val="Paragrafi"/>
        <w:rPr>
          <w:lang w:val="sq-AL"/>
        </w:rPr>
      </w:pPr>
      <w:r w:rsidRPr="00961376">
        <w:rPr>
          <w:lang w:val="sq-AL"/>
        </w:rPr>
        <w:t>- Indikatorë që trafikantët dinë vendbanimin aktual të të intervistuarit/të intervistuarës;</w:t>
      </w:r>
    </w:p>
    <w:p w:rsidR="003B79CC" w:rsidRPr="00961376" w:rsidRDefault="003B79CC" w:rsidP="003B79CC">
      <w:pPr>
        <w:pStyle w:val="Paragrafi"/>
        <w:rPr>
          <w:lang w:val="sq-AL"/>
        </w:rPr>
      </w:pPr>
      <w:r w:rsidRPr="00961376">
        <w:rPr>
          <w:lang w:val="sq-AL"/>
        </w:rPr>
        <w:t>- Indikatorë që trafikantët dinë që personi po ndihmohet nga një institucion/organizatë;</w:t>
      </w:r>
    </w:p>
    <w:p w:rsidR="003B79CC" w:rsidRPr="00961376" w:rsidRDefault="003B79CC" w:rsidP="003B79CC">
      <w:pPr>
        <w:pStyle w:val="Paragrafi"/>
        <w:rPr>
          <w:lang w:val="sq-AL"/>
        </w:rPr>
      </w:pPr>
      <w:r w:rsidRPr="00961376">
        <w:rPr>
          <w:lang w:val="sq-AL"/>
        </w:rPr>
        <w:t>- Kontaktet e personit të intervistuar me trafikantin/trafikantët që nga momenti që personi është larguar/ka shpëtuar;</w:t>
      </w:r>
    </w:p>
    <w:p w:rsidR="003B79CC" w:rsidRPr="00961376" w:rsidRDefault="003B79CC" w:rsidP="003B79CC">
      <w:pPr>
        <w:pStyle w:val="Paragrafi"/>
        <w:rPr>
          <w:lang w:val="sq-AL"/>
        </w:rPr>
      </w:pPr>
      <w:r w:rsidRPr="00961376">
        <w:rPr>
          <w:lang w:val="sq-AL"/>
        </w:rPr>
        <w:t>- Indikatorë që trafikanti/trafikantët dinë vendndodhjen e familjes apo personave të afërt me të intervistuarin/të intervistuarën;</w:t>
      </w:r>
    </w:p>
    <w:p w:rsidR="003B79CC" w:rsidRPr="00961376" w:rsidRDefault="00603AD6" w:rsidP="003B79CC">
      <w:pPr>
        <w:pStyle w:val="Paragrafi"/>
        <w:rPr>
          <w:lang w:val="sq-AL"/>
        </w:rPr>
      </w:pPr>
      <w:r>
        <w:rPr>
          <w:lang w:val="sq-AL"/>
        </w:rPr>
        <w:t xml:space="preserve">- </w:t>
      </w:r>
      <w:r w:rsidR="003B79CC" w:rsidRPr="00961376">
        <w:rPr>
          <w:lang w:val="sq-AL"/>
        </w:rPr>
        <w:t>Kontaktet me trafikantin</w:t>
      </w:r>
      <w:r w:rsidR="008F5758">
        <w:rPr>
          <w:lang w:val="sq-AL"/>
        </w:rPr>
        <w:t xml:space="preserve"> </w:t>
      </w:r>
      <w:r w:rsidR="003B79CC" w:rsidRPr="00961376">
        <w:rPr>
          <w:lang w:val="sq-AL"/>
        </w:rPr>
        <w:t>/</w:t>
      </w:r>
      <w:r w:rsidR="008F5758">
        <w:rPr>
          <w:lang w:val="sq-AL"/>
        </w:rPr>
        <w:t xml:space="preserve"> </w:t>
      </w:r>
      <w:r w:rsidR="003B79CC" w:rsidRPr="00961376">
        <w:rPr>
          <w:lang w:val="sq-AL"/>
        </w:rPr>
        <w:t>trafikantët të personave të afërt të të intervistuarit/të intervistuarës;</w:t>
      </w:r>
    </w:p>
    <w:p w:rsidR="003B79CC" w:rsidRPr="00961376" w:rsidRDefault="003B79CC" w:rsidP="003B79CC">
      <w:pPr>
        <w:pStyle w:val="Paragrafi"/>
        <w:rPr>
          <w:lang w:val="sq-AL"/>
        </w:rPr>
      </w:pPr>
      <w:r w:rsidRPr="00961376">
        <w:rPr>
          <w:lang w:val="sq-AL"/>
        </w:rPr>
        <w:t>- Persona të afërt të implikuar në trafikim;</w:t>
      </w:r>
    </w:p>
    <w:p w:rsidR="003B79CC" w:rsidRPr="00961376" w:rsidRDefault="003B79CC" w:rsidP="003B79CC">
      <w:pPr>
        <w:pStyle w:val="Paragrafi"/>
        <w:rPr>
          <w:lang w:val="sq-AL"/>
        </w:rPr>
      </w:pPr>
      <w:r w:rsidRPr="00961376">
        <w:rPr>
          <w:lang w:val="sq-AL"/>
        </w:rPr>
        <w:t xml:space="preserve">- Vendndodhja e të implikuarve. </w:t>
      </w:r>
    </w:p>
    <w:p w:rsidR="003B79CC" w:rsidRPr="00961376" w:rsidRDefault="003B79CC" w:rsidP="003B79CC">
      <w:pPr>
        <w:pStyle w:val="Paragrafi"/>
        <w:rPr>
          <w:lang w:val="sq-AL"/>
        </w:rPr>
      </w:pPr>
      <w:r w:rsidRPr="00961376">
        <w:rPr>
          <w:lang w:val="sq-AL"/>
        </w:rPr>
        <w:t xml:space="preserve">B. Rreziqe të lidhura me agjencitë e zbatimit të ligjit: </w:t>
      </w:r>
    </w:p>
    <w:p w:rsidR="003B79CC" w:rsidRPr="00961376" w:rsidRDefault="003B79CC" w:rsidP="003B79CC">
      <w:pPr>
        <w:pStyle w:val="Paragrafi"/>
        <w:rPr>
          <w:lang w:val="sq-AL"/>
        </w:rPr>
      </w:pPr>
      <w:r w:rsidRPr="00961376">
        <w:rPr>
          <w:lang w:val="sq-AL"/>
        </w:rPr>
        <w:t>- Kontaktet e deritanishme me agjencitë e zbatimit të ligjit;</w:t>
      </w:r>
    </w:p>
    <w:p w:rsidR="003B79CC" w:rsidRPr="00961376" w:rsidRDefault="003B79CC" w:rsidP="003B79CC">
      <w:pPr>
        <w:pStyle w:val="Paragrafi"/>
        <w:rPr>
          <w:lang w:val="sq-AL"/>
        </w:rPr>
      </w:pPr>
      <w:r w:rsidRPr="00961376">
        <w:rPr>
          <w:lang w:val="sq-AL"/>
        </w:rPr>
        <w:t xml:space="preserve">- Bashkëpunimi me agjencitë e zbatimit të ligjit;  </w:t>
      </w:r>
    </w:p>
    <w:p w:rsidR="003B79CC" w:rsidRPr="00961376" w:rsidRDefault="00603AD6" w:rsidP="003B79CC">
      <w:pPr>
        <w:pStyle w:val="Paragrafi"/>
        <w:rPr>
          <w:lang w:val="sq-AL"/>
        </w:rPr>
      </w:pPr>
      <w:r>
        <w:rPr>
          <w:lang w:val="sq-AL"/>
        </w:rPr>
        <w:t xml:space="preserve">- </w:t>
      </w:r>
      <w:r w:rsidR="003B79CC" w:rsidRPr="00961376">
        <w:rPr>
          <w:lang w:val="sq-AL"/>
        </w:rPr>
        <w:t>Veprime të njohura të agjencive të zbatimit të ligjit për kapjen dënimin e trafikantit</w:t>
      </w:r>
      <w:r w:rsidR="008F5758">
        <w:rPr>
          <w:lang w:val="sq-AL"/>
        </w:rPr>
        <w:t xml:space="preserve"> </w:t>
      </w:r>
      <w:r w:rsidR="003B79CC" w:rsidRPr="00961376">
        <w:rPr>
          <w:lang w:val="sq-AL"/>
        </w:rPr>
        <w:t>/trafikantëve;</w:t>
      </w:r>
    </w:p>
    <w:p w:rsidR="003B79CC" w:rsidRPr="00961376" w:rsidRDefault="003B79CC" w:rsidP="003B79CC">
      <w:pPr>
        <w:pStyle w:val="Paragrafi"/>
        <w:rPr>
          <w:lang w:val="sq-AL"/>
        </w:rPr>
      </w:pPr>
      <w:r w:rsidRPr="00961376">
        <w:rPr>
          <w:lang w:val="sq-AL"/>
        </w:rPr>
        <w:t>- Të ndaluar apo arrestuar nga të dyshuarit si të implikuar deri në momentin e intervistimit;</w:t>
      </w:r>
    </w:p>
    <w:p w:rsidR="003B79CC" w:rsidRPr="00961376" w:rsidRDefault="003B79CC" w:rsidP="003B79CC">
      <w:pPr>
        <w:pStyle w:val="Paragrafi"/>
        <w:rPr>
          <w:lang w:val="sq-AL"/>
        </w:rPr>
      </w:pPr>
      <w:r w:rsidRPr="00961376">
        <w:rPr>
          <w:lang w:val="sq-AL"/>
        </w:rPr>
        <w:t xml:space="preserve">- Të dyshuar si të implikuar në gjendje të lirë. </w:t>
      </w:r>
    </w:p>
    <w:p w:rsidR="003B79CC" w:rsidRPr="00961376" w:rsidRDefault="003B79CC" w:rsidP="003B79CC">
      <w:pPr>
        <w:pStyle w:val="Paragrafi"/>
        <w:rPr>
          <w:lang w:val="sq-AL"/>
        </w:rPr>
      </w:pPr>
      <w:r w:rsidRPr="00961376">
        <w:rPr>
          <w:lang w:val="sq-AL"/>
        </w:rPr>
        <w:t xml:space="preserve"> 4.2 I komunikohet dhe shpjegohet të intervistuarit/të intervistuarës gjykimi i intervistuesve për shkallën e rrezikut ndaj tij/saj (rrezik i ulët, i moderuar, i lartë, i papërcaktuar), dhe informacioni/veprimet që janë të nevojshme nëse rreziku nuk mund të përcaktohet aty për aty. </w:t>
      </w:r>
    </w:p>
    <w:p w:rsidR="003B79CC" w:rsidRPr="00961376" w:rsidRDefault="003B79CC" w:rsidP="003B79CC">
      <w:pPr>
        <w:pStyle w:val="Paragrafi"/>
        <w:rPr>
          <w:lang w:val="sq-AL"/>
        </w:rPr>
      </w:pPr>
      <w:r w:rsidRPr="00961376">
        <w:rPr>
          <w:lang w:val="sq-AL"/>
        </w:rPr>
        <w:t xml:space="preserve">- Rrezik i lartë: Personi dhe familja e tij/saj duket që janë në rrezik të lartë hakmarrjeje ose kërcënimesh nga trafikuesit apo të tjerë. Kërkohen masa për të transferuar përfituesin në një strehë të sigurisë së lartë (me miratimin e personit) dhe për të koordinuar me agjencitë e zbatimit të ligjit për mbrojtjen e përfituesit dhe familjes së tij/saj. </w:t>
      </w:r>
    </w:p>
    <w:p w:rsidR="003B79CC" w:rsidRPr="00961376" w:rsidRDefault="003B79CC" w:rsidP="003B79CC">
      <w:pPr>
        <w:pStyle w:val="Paragrafi"/>
        <w:rPr>
          <w:lang w:val="sq-AL"/>
        </w:rPr>
      </w:pPr>
      <w:r w:rsidRPr="00961376">
        <w:rPr>
          <w:lang w:val="sq-AL"/>
        </w:rPr>
        <w:t xml:space="preserve">- Rrezik i moderuar: Ka disa të dhëna që personi mund të jetë i rrezikuar nga trafikuesit ose familja e tij/saj, por këto rreziqe mund të kontrollohen. Kërkohet të ndërmerret menjëherë një plan për mbrojtjen e personit nga këto rreziqe. </w:t>
      </w:r>
    </w:p>
    <w:p w:rsidR="003B79CC" w:rsidRPr="00961376" w:rsidRDefault="003B79CC" w:rsidP="003B79CC">
      <w:pPr>
        <w:pStyle w:val="Paragrafi"/>
        <w:rPr>
          <w:lang w:val="sq-AL"/>
        </w:rPr>
      </w:pPr>
      <w:r w:rsidRPr="00961376">
        <w:rPr>
          <w:lang w:val="sq-AL"/>
        </w:rPr>
        <w:t xml:space="preserve">- Rrezik i ulët: Personi nuk duket që ka ndonjë kërcënim kundër tij/saj ose familjes së tij/saj. Nuk nevojitet një veprim në këtë moment, por duhet të ndërmerren vlerësime të </w:t>
      </w:r>
      <w:r w:rsidRPr="00961376">
        <w:rPr>
          <w:lang w:val="sq-AL"/>
        </w:rPr>
        <w:lastRenderedPageBreak/>
        <w:t>vazhdueshme të sigurisë në rast se ka ndryshime në gjendjen e përfituesit.</w:t>
      </w:r>
    </w:p>
    <w:p w:rsidR="003B79CC" w:rsidRPr="00961376" w:rsidRDefault="003B79CC" w:rsidP="003B79CC">
      <w:pPr>
        <w:pStyle w:val="Paragrafi"/>
        <w:rPr>
          <w:lang w:val="sq-AL"/>
        </w:rPr>
      </w:pPr>
      <w:r w:rsidRPr="00961376">
        <w:rPr>
          <w:lang w:val="sq-AL"/>
        </w:rPr>
        <w:t xml:space="preserve">- Rrezik i papërcaktuar: Ka disa të dhëna që personi mund të jetë i rrezikuar nga trafikuesit ose familja e tij/saj por të dhënat duhet të verifikohen në kohen më të shpejtë të mundshme. </w:t>
      </w:r>
    </w:p>
    <w:p w:rsidR="003B79CC" w:rsidRPr="00961376" w:rsidRDefault="003B79CC" w:rsidP="003B79CC">
      <w:pPr>
        <w:pStyle w:val="Paragrafi"/>
        <w:rPr>
          <w:lang w:val="sq-AL"/>
        </w:rPr>
      </w:pPr>
      <w:r w:rsidRPr="00961376">
        <w:rPr>
          <w:lang w:val="sq-AL"/>
        </w:rPr>
        <w:t xml:space="preserve">4.3 Drejtohet biseda ndaj nevojave që ka personi për ndihmë dhe mbrojtje: </w:t>
      </w:r>
    </w:p>
    <w:p w:rsidR="003B79CC" w:rsidRPr="00961376" w:rsidRDefault="003B79CC" w:rsidP="003B79CC">
      <w:pPr>
        <w:pStyle w:val="Paragrafi"/>
        <w:rPr>
          <w:lang w:val="sq-AL"/>
        </w:rPr>
      </w:pPr>
      <w:r w:rsidRPr="00961376">
        <w:rPr>
          <w:lang w:val="sq-AL"/>
        </w:rPr>
        <w:t>- Para kthimit në vendin e origjinës;</w:t>
      </w:r>
    </w:p>
    <w:p w:rsidR="003B79CC" w:rsidRPr="00961376" w:rsidRDefault="003B79CC" w:rsidP="003B79CC">
      <w:pPr>
        <w:pStyle w:val="Paragrafi"/>
        <w:rPr>
          <w:lang w:val="sq-AL"/>
        </w:rPr>
      </w:pPr>
      <w:r w:rsidRPr="00961376">
        <w:rPr>
          <w:lang w:val="sq-AL"/>
        </w:rPr>
        <w:t>- Ndihmë afatgjatë para kthimit;</w:t>
      </w:r>
    </w:p>
    <w:p w:rsidR="003B79CC" w:rsidRPr="00961376" w:rsidRDefault="003B79CC" w:rsidP="003B79CC">
      <w:pPr>
        <w:pStyle w:val="Paragrafi"/>
        <w:rPr>
          <w:lang w:val="sq-AL"/>
        </w:rPr>
      </w:pPr>
      <w:r w:rsidRPr="00961376">
        <w:rPr>
          <w:lang w:val="sq-AL"/>
        </w:rPr>
        <w:t>- Për pritjen në kthim;</w:t>
      </w:r>
    </w:p>
    <w:p w:rsidR="003B79CC" w:rsidRPr="00961376" w:rsidRDefault="003B79CC" w:rsidP="003B79CC">
      <w:pPr>
        <w:pStyle w:val="Paragrafi"/>
        <w:rPr>
          <w:lang w:val="sq-AL"/>
        </w:rPr>
      </w:pPr>
      <w:r w:rsidRPr="00961376">
        <w:rPr>
          <w:lang w:val="sq-AL"/>
        </w:rPr>
        <w:t>- Për transferim;</w:t>
      </w:r>
    </w:p>
    <w:p w:rsidR="003B79CC" w:rsidRPr="00961376" w:rsidRDefault="003B79CC" w:rsidP="003B79CC">
      <w:pPr>
        <w:pStyle w:val="Paragrafi"/>
        <w:rPr>
          <w:lang w:val="sq-AL"/>
        </w:rPr>
      </w:pPr>
      <w:r w:rsidRPr="00961376">
        <w:rPr>
          <w:lang w:val="sq-AL"/>
        </w:rPr>
        <w:t>- Për rehabilitim dhe riintegrim afatgjatë.</w:t>
      </w:r>
    </w:p>
    <w:p w:rsidR="003B79CC" w:rsidRPr="00961376" w:rsidRDefault="003B79CC" w:rsidP="003B79CC">
      <w:pPr>
        <w:pStyle w:val="Paragrafi"/>
        <w:rPr>
          <w:lang w:val="sq-AL"/>
        </w:rPr>
      </w:pPr>
      <w:r w:rsidRPr="00961376">
        <w:rPr>
          <w:lang w:val="sq-AL"/>
        </w:rPr>
        <w:t xml:space="preserve">5. Drejtohet biseda drejt veprimeve të mëtejshme që mund të ndërmerren për menaxhimin e rrezikut dhe ndihmën ndaj personit përfshirë: </w:t>
      </w:r>
    </w:p>
    <w:p w:rsidR="003B79CC" w:rsidRPr="00961376" w:rsidRDefault="003B79CC" w:rsidP="003B79CC">
      <w:pPr>
        <w:pStyle w:val="Paragrafi"/>
        <w:rPr>
          <w:lang w:val="sq-AL"/>
        </w:rPr>
      </w:pPr>
      <w:r w:rsidRPr="00961376">
        <w:rPr>
          <w:lang w:val="sq-AL"/>
        </w:rPr>
        <w:t>- Kallëzimin e veprës pena</w:t>
      </w:r>
      <w:r w:rsidR="006810B4" w:rsidRPr="00961376">
        <w:rPr>
          <w:lang w:val="sq-AL"/>
        </w:rPr>
        <w:t xml:space="preserve">le, </w:t>
      </w:r>
      <w:r w:rsidRPr="00961376">
        <w:rPr>
          <w:lang w:val="sq-AL"/>
        </w:rPr>
        <w:t>mbrojtjen si dëshmitar i drejtësisë;</w:t>
      </w:r>
    </w:p>
    <w:p w:rsidR="003B79CC" w:rsidRPr="00961376" w:rsidRDefault="003B79CC" w:rsidP="003B79CC">
      <w:pPr>
        <w:pStyle w:val="Paragrafi"/>
        <w:rPr>
          <w:lang w:val="sq-AL"/>
        </w:rPr>
      </w:pPr>
      <w:r w:rsidRPr="00961376">
        <w:rPr>
          <w:lang w:val="sq-AL"/>
        </w:rPr>
        <w:t>- Ndërprerjen e lidhjeve me persona të përfshirë;</w:t>
      </w:r>
    </w:p>
    <w:p w:rsidR="003B79CC" w:rsidRPr="00961376" w:rsidRDefault="003B79CC" w:rsidP="003B79CC">
      <w:pPr>
        <w:pStyle w:val="Paragrafi"/>
        <w:rPr>
          <w:lang w:val="sq-AL"/>
        </w:rPr>
      </w:pPr>
      <w:r w:rsidRPr="00961376">
        <w:rPr>
          <w:lang w:val="sq-AL"/>
        </w:rPr>
        <w:t xml:space="preserve">- Masat që duhen marrë për mbrojtjen e personave të tjerë në kërcënim/rrezik; </w:t>
      </w:r>
    </w:p>
    <w:p w:rsidR="003B79CC" w:rsidRPr="00961376" w:rsidRDefault="003B79CC" w:rsidP="003B79CC">
      <w:pPr>
        <w:pStyle w:val="Paragrafi"/>
        <w:rPr>
          <w:lang w:val="sq-AL"/>
        </w:rPr>
      </w:pPr>
      <w:r w:rsidRPr="00961376">
        <w:rPr>
          <w:lang w:val="sq-AL"/>
        </w:rPr>
        <w:t>- Ndihma për kthim, rehabilitim të sigurt;</w:t>
      </w:r>
    </w:p>
    <w:p w:rsidR="003B79CC" w:rsidRPr="00961376" w:rsidRDefault="003B79CC" w:rsidP="003B79CC">
      <w:pPr>
        <w:pStyle w:val="Paragrafi"/>
        <w:rPr>
          <w:lang w:val="sq-AL"/>
        </w:rPr>
      </w:pPr>
      <w:r w:rsidRPr="00961376">
        <w:rPr>
          <w:lang w:val="sq-AL"/>
        </w:rPr>
        <w:t xml:space="preserve">- Ndryshimi i vendndodhjes së personit; </w:t>
      </w:r>
    </w:p>
    <w:p w:rsidR="003B79CC" w:rsidRPr="00961376" w:rsidRDefault="003B79CC" w:rsidP="003B79CC">
      <w:pPr>
        <w:pStyle w:val="Paragrafi"/>
        <w:rPr>
          <w:lang w:val="sq-AL"/>
        </w:rPr>
      </w:pPr>
      <w:r w:rsidRPr="00961376">
        <w:rPr>
          <w:lang w:val="sq-AL"/>
        </w:rPr>
        <w:t>- Bihet dakord për komunikimin, kontaktet e mëtutjeshme.</w:t>
      </w:r>
    </w:p>
    <w:p w:rsidR="003B79CC" w:rsidRPr="00961376" w:rsidRDefault="003B79CC" w:rsidP="003B79CC">
      <w:pPr>
        <w:pStyle w:val="Paragrafi"/>
        <w:rPr>
          <w:lang w:val="sq-AL"/>
        </w:rPr>
      </w:pPr>
      <w:r w:rsidRPr="00961376">
        <w:rPr>
          <w:lang w:val="sq-AL"/>
        </w:rPr>
        <w:t>6. Falën</w:t>
      </w:r>
      <w:r w:rsidR="006E0B8A" w:rsidRPr="00961376">
        <w:rPr>
          <w:lang w:val="sq-AL"/>
        </w:rPr>
        <w:t>derohet personi për intervistën.</w:t>
      </w:r>
      <w:r w:rsidRPr="00961376">
        <w:rPr>
          <w:lang w:val="sq-AL"/>
        </w:rPr>
        <w:t xml:space="preserve"> </w:t>
      </w:r>
    </w:p>
    <w:p w:rsidR="003B79CC" w:rsidRPr="00961376" w:rsidRDefault="003B79CC" w:rsidP="003B79CC">
      <w:pPr>
        <w:pStyle w:val="Paragrafi"/>
        <w:rPr>
          <w:lang w:val="sq-AL"/>
        </w:rPr>
      </w:pPr>
      <w:r w:rsidRPr="00961376">
        <w:rPr>
          <w:lang w:val="sq-AL"/>
        </w:rPr>
        <w:t>Nëse personi përgjigjet se ai/ajo mendon se nuk është shfrytëzuar apo nuk ka pasur qëllim për shfrytëzimin (personi nuk është i vetëdijshëm për shfrytëzimin e ndodhur apo që mund të ndodhte).</w:t>
      </w:r>
    </w:p>
    <w:p w:rsidR="003B79CC" w:rsidRPr="00961376" w:rsidRDefault="003B79CC" w:rsidP="003B79CC">
      <w:pPr>
        <w:pStyle w:val="Paragrafi"/>
        <w:rPr>
          <w:lang w:val="sq-AL"/>
        </w:rPr>
      </w:pPr>
      <w:r w:rsidRPr="00961376">
        <w:rPr>
          <w:lang w:val="sq-AL"/>
        </w:rPr>
        <w:t>2.1 Drejtohet biseda në fusha të ndryshme të jetës dhe aktivitetit të p</w:t>
      </w:r>
      <w:r w:rsidR="006E0B8A" w:rsidRPr="00961376">
        <w:rPr>
          <w:lang w:val="sq-AL"/>
        </w:rPr>
        <w:t>ersonit në varësi të dyshimeve/</w:t>
      </w:r>
      <w:r w:rsidRPr="00961376">
        <w:rPr>
          <w:lang w:val="sq-AL"/>
        </w:rPr>
        <w:t>gjykimit të intervistuesve/ose informacionit paraprak mbi personin për të identifikuar nëse ka pasur shfrytëzim:</w:t>
      </w:r>
    </w:p>
    <w:p w:rsidR="003B79CC" w:rsidRPr="002A13E4" w:rsidRDefault="003B79CC" w:rsidP="003B79CC">
      <w:pPr>
        <w:pStyle w:val="Paragrafi"/>
        <w:rPr>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880"/>
        <w:gridCol w:w="5148"/>
      </w:tblGrid>
      <w:tr w:rsidR="003B79CC" w:rsidRPr="00961376" w:rsidTr="00E65BC6">
        <w:trPr>
          <w:tblHeader/>
        </w:trPr>
        <w:tc>
          <w:tcPr>
            <w:tcW w:w="828" w:type="dxa"/>
            <w:shd w:val="clear" w:color="auto" w:fill="auto"/>
            <w:vAlign w:val="center"/>
          </w:tcPr>
          <w:p w:rsidR="003B79CC" w:rsidRPr="00961376" w:rsidRDefault="003B79CC" w:rsidP="00E65BC6">
            <w:pPr>
              <w:pStyle w:val="Tabele"/>
              <w:jc w:val="center"/>
              <w:rPr>
                <w:b/>
                <w:szCs w:val="22"/>
                <w:lang w:val="sq-AL"/>
              </w:rPr>
            </w:pPr>
            <w:r w:rsidRPr="00961376">
              <w:rPr>
                <w:b/>
                <w:szCs w:val="22"/>
                <w:lang w:val="sq-AL"/>
              </w:rPr>
              <w:t>Nr.</w:t>
            </w:r>
          </w:p>
        </w:tc>
        <w:tc>
          <w:tcPr>
            <w:tcW w:w="2880" w:type="dxa"/>
            <w:shd w:val="clear" w:color="auto" w:fill="auto"/>
            <w:vAlign w:val="center"/>
          </w:tcPr>
          <w:p w:rsidR="003B79CC" w:rsidRPr="00961376" w:rsidRDefault="003B79CC" w:rsidP="00E65BC6">
            <w:pPr>
              <w:pStyle w:val="Tabele"/>
              <w:jc w:val="center"/>
              <w:rPr>
                <w:b/>
                <w:szCs w:val="22"/>
                <w:lang w:val="sq-AL"/>
              </w:rPr>
            </w:pPr>
            <w:r w:rsidRPr="00961376">
              <w:rPr>
                <w:b/>
                <w:szCs w:val="22"/>
                <w:lang w:val="sq-AL"/>
              </w:rPr>
              <w:t>Lloji i shfrytëzimit</w:t>
            </w:r>
          </w:p>
        </w:tc>
        <w:tc>
          <w:tcPr>
            <w:tcW w:w="5148" w:type="dxa"/>
            <w:shd w:val="clear" w:color="auto" w:fill="auto"/>
            <w:vAlign w:val="center"/>
          </w:tcPr>
          <w:p w:rsidR="003B79CC" w:rsidRPr="00961376" w:rsidRDefault="003B79CC" w:rsidP="00E65BC6">
            <w:pPr>
              <w:pStyle w:val="Tabele"/>
              <w:jc w:val="center"/>
              <w:rPr>
                <w:b/>
                <w:szCs w:val="22"/>
                <w:lang w:val="sq-AL"/>
              </w:rPr>
            </w:pPr>
            <w:r w:rsidRPr="00961376">
              <w:rPr>
                <w:b/>
                <w:szCs w:val="22"/>
                <w:lang w:val="sq-AL"/>
              </w:rPr>
              <w:t>Specifikimet</w:t>
            </w:r>
          </w:p>
        </w:tc>
      </w:tr>
      <w:tr w:rsidR="003B79CC" w:rsidRPr="00961376" w:rsidTr="00E65BC6">
        <w:tc>
          <w:tcPr>
            <w:tcW w:w="828" w:type="dxa"/>
            <w:vMerge w:val="restart"/>
            <w:vAlign w:val="center"/>
          </w:tcPr>
          <w:p w:rsidR="003B79CC" w:rsidRPr="00961376" w:rsidRDefault="003B79CC" w:rsidP="00E65BC6">
            <w:pPr>
              <w:pStyle w:val="Tabele"/>
              <w:rPr>
                <w:szCs w:val="22"/>
                <w:lang w:val="sq-AL"/>
              </w:rPr>
            </w:pPr>
            <w:r w:rsidRPr="00961376">
              <w:rPr>
                <w:szCs w:val="22"/>
                <w:lang w:val="sq-AL"/>
              </w:rPr>
              <w:t>1.</w:t>
            </w:r>
          </w:p>
        </w:tc>
        <w:tc>
          <w:tcPr>
            <w:tcW w:w="2880" w:type="dxa"/>
            <w:vMerge w:val="restart"/>
            <w:vAlign w:val="center"/>
          </w:tcPr>
          <w:p w:rsidR="003B79CC" w:rsidRPr="00961376" w:rsidRDefault="003B79CC" w:rsidP="00E65BC6">
            <w:pPr>
              <w:pStyle w:val="Tabele"/>
              <w:jc w:val="center"/>
              <w:rPr>
                <w:szCs w:val="22"/>
                <w:lang w:val="sq-AL"/>
              </w:rPr>
            </w:pPr>
            <w:r w:rsidRPr="00961376">
              <w:rPr>
                <w:szCs w:val="22"/>
                <w:lang w:val="sq-AL"/>
              </w:rPr>
              <w:t>Puna</w:t>
            </w:r>
          </w:p>
        </w:tc>
        <w:tc>
          <w:tcPr>
            <w:tcW w:w="5148" w:type="dxa"/>
          </w:tcPr>
          <w:p w:rsidR="003B79CC" w:rsidRPr="00961376" w:rsidRDefault="003B79CC" w:rsidP="00E65BC6">
            <w:pPr>
              <w:pStyle w:val="Tabele"/>
              <w:rPr>
                <w:szCs w:val="22"/>
                <w:lang w:val="sq-AL"/>
              </w:rPr>
            </w:pPr>
            <w:r w:rsidRPr="00961376">
              <w:rPr>
                <w:szCs w:val="22"/>
                <w:lang w:val="sq-AL"/>
              </w:rPr>
              <w:t>Lloji i punës/punëve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Kontrata e punësimit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2B23E4" w:rsidP="00E65BC6">
            <w:pPr>
              <w:pStyle w:val="Tabele"/>
              <w:rPr>
                <w:szCs w:val="22"/>
                <w:lang w:val="sq-AL"/>
              </w:rPr>
            </w:pPr>
            <w:r w:rsidRPr="00961376">
              <w:rPr>
                <w:szCs w:val="22"/>
                <w:lang w:val="sq-AL"/>
              </w:rPr>
              <w:t>Njohja e punësimit</w:t>
            </w:r>
            <w:r w:rsidR="003B79CC" w:rsidRPr="00961376">
              <w:rPr>
                <w:szCs w:val="22"/>
                <w:lang w:val="sq-AL"/>
              </w:rPr>
              <w:t xml:space="preserve">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Sigurimet/pensionet (jetës, shëndetit, vjetërsisë)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Kushtet e punës dhe siguria në punë</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Oraret e punës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Mënyra e pagesës</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Sasia e pagesës në raport me pagesën e zakonshme për të njëjtën punë</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Kontrolli i shtetit mbi punësimin e individit</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Njohja ligjore e punësimit/profesionit</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Taksat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Borxhet ndaj punëdhënësit</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Marrëdhëniet me punëdhënësin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Përdorimi i të ardhurave nga punësimi</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2B23E4" w:rsidP="00E65BC6">
            <w:pPr>
              <w:pStyle w:val="Tabele"/>
              <w:rPr>
                <w:szCs w:val="22"/>
                <w:lang w:val="sq-AL"/>
              </w:rPr>
            </w:pPr>
            <w:r w:rsidRPr="00961376">
              <w:rPr>
                <w:szCs w:val="22"/>
                <w:lang w:val="sq-AL"/>
              </w:rPr>
              <w:t>Puna apo shërbime ekstra të pa</w:t>
            </w:r>
            <w:r w:rsidR="003B79CC" w:rsidRPr="00961376">
              <w:rPr>
                <w:szCs w:val="22"/>
                <w:lang w:val="sq-AL"/>
              </w:rPr>
              <w:t xml:space="preserve">kontraktuara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Lejet për punë (leje qëndrimi, leje pune)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Pajisja me dokumente pune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Mosha e personit kur ka filluar punë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Persona që keqtrajtohen abuzohen shfrytëzohen në vendin e punës</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Persona që shfrytëzojnë punën</w:t>
            </w:r>
          </w:p>
        </w:tc>
      </w:tr>
      <w:tr w:rsidR="003B79CC" w:rsidRPr="00961376" w:rsidTr="00E65BC6">
        <w:tc>
          <w:tcPr>
            <w:tcW w:w="828" w:type="dxa"/>
            <w:vMerge w:val="restart"/>
            <w:vAlign w:val="center"/>
          </w:tcPr>
          <w:p w:rsidR="003B79CC" w:rsidRPr="00961376" w:rsidRDefault="003B79CC" w:rsidP="00E65BC6">
            <w:pPr>
              <w:pStyle w:val="Tabele"/>
              <w:rPr>
                <w:szCs w:val="22"/>
                <w:lang w:val="sq-AL"/>
              </w:rPr>
            </w:pPr>
            <w:r w:rsidRPr="00961376">
              <w:rPr>
                <w:szCs w:val="22"/>
                <w:lang w:val="sq-AL"/>
              </w:rPr>
              <w:t>2.</w:t>
            </w:r>
          </w:p>
        </w:tc>
        <w:tc>
          <w:tcPr>
            <w:tcW w:w="2880" w:type="dxa"/>
            <w:vMerge w:val="restart"/>
            <w:vAlign w:val="center"/>
          </w:tcPr>
          <w:p w:rsidR="003B79CC" w:rsidRPr="00961376" w:rsidRDefault="003B79CC" w:rsidP="00E65BC6">
            <w:pPr>
              <w:pStyle w:val="Tabele"/>
              <w:jc w:val="center"/>
              <w:rPr>
                <w:szCs w:val="22"/>
                <w:lang w:val="sq-AL"/>
              </w:rPr>
            </w:pPr>
            <w:r w:rsidRPr="00961376">
              <w:rPr>
                <w:szCs w:val="22"/>
                <w:lang w:val="sq-AL"/>
              </w:rPr>
              <w:t>Lypja</w:t>
            </w:r>
          </w:p>
        </w:tc>
        <w:tc>
          <w:tcPr>
            <w:tcW w:w="5148" w:type="dxa"/>
          </w:tcPr>
          <w:p w:rsidR="003B79CC" w:rsidRPr="00961376" w:rsidRDefault="003B79CC" w:rsidP="00E65BC6">
            <w:pPr>
              <w:pStyle w:val="Tabele"/>
              <w:rPr>
                <w:szCs w:val="22"/>
                <w:lang w:val="sq-AL"/>
              </w:rPr>
            </w:pPr>
            <w:r w:rsidRPr="00961376">
              <w:rPr>
                <w:szCs w:val="22"/>
                <w:lang w:val="sq-AL"/>
              </w:rPr>
              <w:t xml:space="preserve">Oraret e lypjes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Të ardhurat nga lypja</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Vendi i lypjes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Përdorimi i të ardhurave nga lypja</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Persona të tjerë që lypin dhe përdorimi i të ardhurave nga ana e tyre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Punë, shërbime të tjera veç lypjes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Pagesat e detyrueshme</w:t>
            </w:r>
          </w:p>
          <w:p w:rsidR="003B79CC" w:rsidRPr="00961376" w:rsidRDefault="003B79CC" w:rsidP="00E65BC6">
            <w:pPr>
              <w:pStyle w:val="Tabele"/>
              <w:rPr>
                <w:szCs w:val="22"/>
                <w:lang w:val="sq-AL"/>
              </w:rPr>
            </w:pPr>
            <w:r w:rsidRPr="00961376">
              <w:rPr>
                <w:szCs w:val="22"/>
                <w:lang w:val="sq-AL"/>
              </w:rPr>
              <w:t xml:space="preserve">Persona që shfrytëzojnë lypjen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Personat që detyrojnë pagesat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Borxhet dhe mënyra e larjes së borxheve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Strehimi dhe pagesat për strehim</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Ushqimi dhe pagesat e bëra për ushqim</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Persona që shfrytëzohen nëpërmjet lypjes dhe lidhja me ta</w:t>
            </w:r>
          </w:p>
        </w:tc>
      </w:tr>
      <w:tr w:rsidR="003B79CC" w:rsidRPr="00961376" w:rsidTr="00E65BC6">
        <w:tc>
          <w:tcPr>
            <w:tcW w:w="828" w:type="dxa"/>
            <w:vMerge w:val="restart"/>
            <w:vAlign w:val="center"/>
          </w:tcPr>
          <w:p w:rsidR="003B79CC" w:rsidRPr="00961376" w:rsidRDefault="003B79CC" w:rsidP="00E65BC6">
            <w:pPr>
              <w:pStyle w:val="Tabele"/>
              <w:rPr>
                <w:szCs w:val="22"/>
                <w:lang w:val="sq-AL"/>
              </w:rPr>
            </w:pPr>
            <w:r w:rsidRPr="00961376">
              <w:rPr>
                <w:szCs w:val="22"/>
                <w:lang w:val="sq-AL"/>
              </w:rPr>
              <w:t>3.</w:t>
            </w:r>
          </w:p>
        </w:tc>
        <w:tc>
          <w:tcPr>
            <w:tcW w:w="2880" w:type="dxa"/>
            <w:vMerge w:val="restart"/>
            <w:vAlign w:val="center"/>
          </w:tcPr>
          <w:p w:rsidR="003B79CC" w:rsidRPr="00961376" w:rsidRDefault="003B79CC" w:rsidP="00E65BC6">
            <w:pPr>
              <w:pStyle w:val="Tabele"/>
              <w:jc w:val="center"/>
              <w:rPr>
                <w:szCs w:val="22"/>
                <w:lang w:val="sq-AL"/>
              </w:rPr>
            </w:pPr>
            <w:r w:rsidRPr="00961376">
              <w:rPr>
                <w:szCs w:val="22"/>
                <w:lang w:val="sq-AL"/>
              </w:rPr>
              <w:t>Shërbimet seksuale</w:t>
            </w:r>
          </w:p>
        </w:tc>
        <w:tc>
          <w:tcPr>
            <w:tcW w:w="5148" w:type="dxa"/>
          </w:tcPr>
          <w:p w:rsidR="003B79CC" w:rsidRPr="00961376" w:rsidRDefault="003B79CC" w:rsidP="00E65BC6">
            <w:pPr>
              <w:pStyle w:val="Tabele"/>
              <w:rPr>
                <w:szCs w:val="22"/>
                <w:lang w:val="sq-AL"/>
              </w:rPr>
            </w:pPr>
            <w:r w:rsidRPr="00961376">
              <w:rPr>
                <w:szCs w:val="22"/>
                <w:lang w:val="sq-AL"/>
              </w:rPr>
              <w:t>Të ardhurat nga shërbimet seksuale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Rregullimet ligjore për shërbimet seksuale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Përdorimi i të ardhurave nga shërbimet seksuale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Personat që marrin të ardhura nga shërbimet seksuale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Punë, shërbime të tjera veç shërbimeve seksuale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Klientët e shërbimeve seksuale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Oraret e shërbimeve seksuale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Lloji i vendit ku ofrohen shërbimet seksuale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Pagesat e detyrueshme për të siguruar shërbimet seksuale (pagesat për vendin, aksesorët)</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Personat që detyrojnë pagesat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Borxhet dhe mënyra e larjes së borxheve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Strehimi</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Personat që shfrytëzohen seksualisht në të njëjtin vend</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Siguria e jetës shëndetit gjatë dhënies së shërbimeve seksuale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Mundësia për të mos pranuar klientët</w:t>
            </w:r>
          </w:p>
        </w:tc>
      </w:tr>
      <w:tr w:rsidR="003B79CC" w:rsidRPr="00961376" w:rsidTr="00E65BC6">
        <w:tc>
          <w:tcPr>
            <w:tcW w:w="828" w:type="dxa"/>
            <w:vMerge w:val="restart"/>
            <w:vAlign w:val="center"/>
          </w:tcPr>
          <w:p w:rsidR="003B79CC" w:rsidRPr="00961376" w:rsidRDefault="003B79CC" w:rsidP="00E65BC6">
            <w:pPr>
              <w:pStyle w:val="Tabele"/>
              <w:rPr>
                <w:szCs w:val="22"/>
                <w:lang w:val="sq-AL"/>
              </w:rPr>
            </w:pPr>
            <w:r w:rsidRPr="00961376">
              <w:rPr>
                <w:szCs w:val="22"/>
                <w:lang w:val="sq-AL"/>
              </w:rPr>
              <w:t>4.</w:t>
            </w:r>
          </w:p>
        </w:tc>
        <w:tc>
          <w:tcPr>
            <w:tcW w:w="2880" w:type="dxa"/>
            <w:vMerge w:val="restart"/>
            <w:vAlign w:val="center"/>
          </w:tcPr>
          <w:p w:rsidR="003B79CC" w:rsidRPr="00961376" w:rsidRDefault="003B79CC" w:rsidP="00E65BC6">
            <w:pPr>
              <w:pStyle w:val="Tabele"/>
              <w:jc w:val="center"/>
              <w:rPr>
                <w:szCs w:val="22"/>
                <w:lang w:val="sq-AL"/>
              </w:rPr>
            </w:pPr>
            <w:r w:rsidRPr="00961376">
              <w:rPr>
                <w:szCs w:val="22"/>
                <w:lang w:val="sq-AL"/>
              </w:rPr>
              <w:t>Shërbimi ushtarak</w:t>
            </w:r>
          </w:p>
        </w:tc>
        <w:tc>
          <w:tcPr>
            <w:tcW w:w="5148" w:type="dxa"/>
          </w:tcPr>
          <w:p w:rsidR="003B79CC" w:rsidRPr="00961376" w:rsidRDefault="003B79CC" w:rsidP="00E65BC6">
            <w:pPr>
              <w:pStyle w:val="Tabele"/>
              <w:rPr>
                <w:szCs w:val="22"/>
                <w:lang w:val="sq-AL"/>
              </w:rPr>
            </w:pPr>
            <w:r w:rsidRPr="00961376">
              <w:rPr>
                <w:szCs w:val="22"/>
                <w:lang w:val="sq-AL"/>
              </w:rPr>
              <w:t>Personat/agjencitë që kanë detyruar shërbimin ushtarak</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Vendi i shërbimit ushtarak</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Raporti i shërbimit ushtarak me rregullimet ligjore për shërbimin ushtarak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Aktivitetet e shërbimit ushtarak</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Ndihma e dhënë në rast nevoje rreziku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Të ardhurat nga shërbimi ushtarak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Përdorimi i të ardhurave nga shërbimi ushtarak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Personat që shfrytëzohen nëpërmjet shërbimit ushtarak</w:t>
            </w:r>
          </w:p>
        </w:tc>
      </w:tr>
      <w:tr w:rsidR="003B79CC" w:rsidRPr="00961376" w:rsidTr="00E65BC6">
        <w:tc>
          <w:tcPr>
            <w:tcW w:w="828" w:type="dxa"/>
            <w:vMerge w:val="restart"/>
            <w:vAlign w:val="center"/>
          </w:tcPr>
          <w:p w:rsidR="003B79CC" w:rsidRPr="00961376" w:rsidRDefault="003B79CC" w:rsidP="00E65BC6">
            <w:pPr>
              <w:pStyle w:val="Tabele"/>
              <w:rPr>
                <w:szCs w:val="22"/>
                <w:lang w:val="sq-AL"/>
              </w:rPr>
            </w:pPr>
            <w:r w:rsidRPr="00961376">
              <w:rPr>
                <w:szCs w:val="22"/>
                <w:lang w:val="sq-AL"/>
              </w:rPr>
              <w:t>5.</w:t>
            </w:r>
          </w:p>
        </w:tc>
        <w:tc>
          <w:tcPr>
            <w:tcW w:w="2880" w:type="dxa"/>
            <w:vMerge w:val="restart"/>
            <w:vAlign w:val="center"/>
          </w:tcPr>
          <w:p w:rsidR="003B79CC" w:rsidRPr="00961376" w:rsidRDefault="003B79CC" w:rsidP="00E65BC6">
            <w:pPr>
              <w:pStyle w:val="Tabele"/>
              <w:jc w:val="center"/>
              <w:rPr>
                <w:szCs w:val="22"/>
                <w:lang w:val="sq-AL"/>
              </w:rPr>
            </w:pPr>
            <w:r w:rsidRPr="00961376">
              <w:rPr>
                <w:szCs w:val="22"/>
                <w:lang w:val="sq-AL"/>
              </w:rPr>
              <w:t>Martesa</w:t>
            </w:r>
          </w:p>
        </w:tc>
        <w:tc>
          <w:tcPr>
            <w:tcW w:w="5148" w:type="dxa"/>
          </w:tcPr>
          <w:p w:rsidR="003B79CC" w:rsidRPr="00961376" w:rsidRDefault="003B79CC" w:rsidP="00E65BC6">
            <w:pPr>
              <w:pStyle w:val="Tabele"/>
              <w:rPr>
                <w:szCs w:val="22"/>
                <w:lang w:val="sq-AL"/>
              </w:rPr>
            </w:pPr>
            <w:r w:rsidRPr="00961376">
              <w:rPr>
                <w:szCs w:val="22"/>
                <w:lang w:val="sq-AL"/>
              </w:rPr>
              <w:t>Rutina e përditshme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Marrëdhëniet me bashkëshortin/bashkëshorten</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Dhuna në familje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Pagesa që janë bërë në lidhje me martesën</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Punët e ngarkuara në mbajtjen e shtëpisë, kujdesin për fëmijët apo pjesëtarë të tjerë të familjes</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Persona të tjerë të lidhur me martesë me të njëjtin person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Fëmijë të bashkëshortit</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Sëmundje</w:t>
            </w:r>
            <w:r w:rsidR="0004570E" w:rsidRPr="00961376">
              <w:rPr>
                <w:szCs w:val="22"/>
                <w:lang w:val="sq-AL"/>
              </w:rPr>
              <w:t xml:space="preserve"> të bashkëshortit/bashkëshortes</w:t>
            </w:r>
            <w:r w:rsidRPr="00961376">
              <w:rPr>
                <w:szCs w:val="22"/>
                <w:lang w:val="sq-AL"/>
              </w:rPr>
              <w:t xml:space="preserve"> </w:t>
            </w:r>
          </w:p>
        </w:tc>
      </w:tr>
      <w:tr w:rsidR="003B79CC" w:rsidRPr="00961376" w:rsidTr="00E65BC6">
        <w:tc>
          <w:tcPr>
            <w:tcW w:w="828" w:type="dxa"/>
            <w:vMerge w:val="restart"/>
            <w:vAlign w:val="center"/>
          </w:tcPr>
          <w:p w:rsidR="003B79CC" w:rsidRPr="00961376" w:rsidRDefault="003B79CC" w:rsidP="00E65BC6">
            <w:pPr>
              <w:pStyle w:val="Tabele"/>
              <w:rPr>
                <w:szCs w:val="22"/>
                <w:lang w:val="sq-AL"/>
              </w:rPr>
            </w:pPr>
            <w:r w:rsidRPr="00961376">
              <w:rPr>
                <w:szCs w:val="22"/>
                <w:lang w:val="sq-AL"/>
              </w:rPr>
              <w:t>6.</w:t>
            </w:r>
          </w:p>
        </w:tc>
        <w:tc>
          <w:tcPr>
            <w:tcW w:w="2880" w:type="dxa"/>
            <w:vMerge w:val="restart"/>
            <w:vAlign w:val="center"/>
          </w:tcPr>
          <w:p w:rsidR="003B79CC" w:rsidRPr="00961376" w:rsidRDefault="003B79CC" w:rsidP="00E65BC6">
            <w:pPr>
              <w:pStyle w:val="Tabele"/>
              <w:jc w:val="center"/>
              <w:rPr>
                <w:szCs w:val="22"/>
                <w:lang w:val="sq-AL"/>
              </w:rPr>
            </w:pPr>
            <w:r w:rsidRPr="00961376">
              <w:rPr>
                <w:szCs w:val="22"/>
                <w:lang w:val="sq-AL"/>
              </w:rPr>
              <w:t>Heqja e organeve apo pjesëve të trupit</w:t>
            </w:r>
          </w:p>
        </w:tc>
        <w:tc>
          <w:tcPr>
            <w:tcW w:w="5148" w:type="dxa"/>
          </w:tcPr>
          <w:p w:rsidR="003B79CC" w:rsidRPr="00961376" w:rsidRDefault="003B79CC" w:rsidP="00E65BC6">
            <w:pPr>
              <w:pStyle w:val="Tabele"/>
              <w:rPr>
                <w:szCs w:val="22"/>
                <w:lang w:val="sq-AL"/>
              </w:rPr>
            </w:pPr>
            <w:r w:rsidRPr="00961376">
              <w:rPr>
                <w:szCs w:val="22"/>
                <w:lang w:val="sq-AL"/>
              </w:rPr>
              <w:t>Probleme të shëndetit para heqjes së organeve apo pjesëve të trupit</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Vendi ku është kryer operacioni</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A25711">
            <w:pPr>
              <w:pStyle w:val="Tabele"/>
              <w:rPr>
                <w:szCs w:val="22"/>
                <w:lang w:val="sq-AL"/>
              </w:rPr>
            </w:pPr>
            <w:r w:rsidRPr="00961376">
              <w:rPr>
                <w:szCs w:val="22"/>
                <w:lang w:val="sq-AL"/>
              </w:rPr>
              <w:t>Personat që kan</w:t>
            </w:r>
            <w:r w:rsidR="00A25711" w:rsidRPr="00961376">
              <w:rPr>
                <w:szCs w:val="22"/>
                <w:lang w:val="sq-AL"/>
              </w:rPr>
              <w:t xml:space="preserve">ë </w:t>
            </w:r>
            <w:r w:rsidRPr="00961376">
              <w:rPr>
                <w:szCs w:val="22"/>
                <w:lang w:val="sq-AL"/>
              </w:rPr>
              <w:t xml:space="preserve">kryer ndërhyrjen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Pagesat e bëra për heqjen e organeve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04570E" w:rsidP="00E65BC6">
            <w:pPr>
              <w:pStyle w:val="Tabele"/>
              <w:rPr>
                <w:szCs w:val="22"/>
                <w:lang w:val="sq-AL"/>
              </w:rPr>
            </w:pPr>
            <w:r w:rsidRPr="00961376">
              <w:rPr>
                <w:szCs w:val="22"/>
                <w:lang w:val="sq-AL"/>
              </w:rPr>
              <w:t>Dijenia për ç</w:t>
            </w:r>
            <w:r w:rsidR="003B79CC" w:rsidRPr="00961376">
              <w:rPr>
                <w:szCs w:val="22"/>
                <w:lang w:val="sq-AL"/>
              </w:rPr>
              <w:t xml:space="preserve">ka ka ndodhur me organet, pjesët e trupit të hequra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Kujdesi shë</w:t>
            </w:r>
            <w:r w:rsidR="0004570E" w:rsidRPr="00961376">
              <w:rPr>
                <w:szCs w:val="22"/>
                <w:lang w:val="sq-AL"/>
              </w:rPr>
              <w:t>ndetësor pas heqjes së organeve</w:t>
            </w:r>
            <w:r w:rsidRPr="00961376">
              <w:rPr>
                <w:szCs w:val="22"/>
                <w:lang w:val="sq-AL"/>
              </w:rPr>
              <w:t xml:space="preserve"> ose pjesëve të trupit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Pagesat që ka marrë personi nga heqja e organeve</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Persona të cilët janë shfrytëzuar nga heqja e organeve apo pjesëve të trupit në të njëjtin vend</w:t>
            </w:r>
          </w:p>
        </w:tc>
      </w:tr>
      <w:tr w:rsidR="003B79CC" w:rsidRPr="00961376" w:rsidTr="00E65BC6">
        <w:tc>
          <w:tcPr>
            <w:tcW w:w="828" w:type="dxa"/>
            <w:vMerge w:val="restart"/>
            <w:vAlign w:val="center"/>
          </w:tcPr>
          <w:p w:rsidR="003B79CC" w:rsidRPr="00961376" w:rsidRDefault="003B79CC" w:rsidP="00E65BC6">
            <w:pPr>
              <w:pStyle w:val="Tabele"/>
              <w:rPr>
                <w:szCs w:val="22"/>
                <w:lang w:val="sq-AL"/>
              </w:rPr>
            </w:pPr>
            <w:r w:rsidRPr="00961376">
              <w:rPr>
                <w:szCs w:val="22"/>
                <w:lang w:val="sq-AL"/>
              </w:rPr>
              <w:t>7.</w:t>
            </w:r>
          </w:p>
        </w:tc>
        <w:tc>
          <w:tcPr>
            <w:tcW w:w="2880" w:type="dxa"/>
            <w:vMerge w:val="restart"/>
            <w:vAlign w:val="center"/>
          </w:tcPr>
          <w:p w:rsidR="003B79CC" w:rsidRPr="00961376" w:rsidRDefault="003B79CC" w:rsidP="00E65BC6">
            <w:pPr>
              <w:pStyle w:val="Tabele"/>
              <w:jc w:val="center"/>
              <w:rPr>
                <w:szCs w:val="22"/>
                <w:lang w:val="sq-AL"/>
              </w:rPr>
            </w:pPr>
            <w:r w:rsidRPr="00961376">
              <w:rPr>
                <w:szCs w:val="22"/>
                <w:lang w:val="sq-AL"/>
              </w:rPr>
              <w:t>Aktivitete të paligjshme</w:t>
            </w:r>
          </w:p>
        </w:tc>
        <w:tc>
          <w:tcPr>
            <w:tcW w:w="5148" w:type="dxa"/>
          </w:tcPr>
          <w:p w:rsidR="003B79CC" w:rsidRPr="00961376" w:rsidRDefault="003B79CC" w:rsidP="00E65BC6">
            <w:pPr>
              <w:pStyle w:val="Tabele"/>
              <w:rPr>
                <w:szCs w:val="22"/>
                <w:lang w:val="sq-AL"/>
              </w:rPr>
            </w:pPr>
            <w:r w:rsidRPr="00961376">
              <w:rPr>
                <w:szCs w:val="22"/>
                <w:lang w:val="sq-AL"/>
              </w:rPr>
              <w:t>Lloji i aktivitetit të paligjshëm</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Arsyet e përfshirjes në aktivitet të paligjshëm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Të ardhurat nga aktiviteti i paligjshëm</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Mënyra e shpërndarjes së të ardhurave nga aktiviteti i paligjshëm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Persona që drejtojnë aktivitetin e paligjshëm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Oraret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Rreziku për jetën dhe shëndetin nga aktiviteti i paligjshëm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Persona që shfrytëzohen nga aktiviteti i paligjshëm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 xml:space="preserve">Persona që drejtojnë aktivitetin e paligjshëm </w:t>
            </w:r>
          </w:p>
        </w:tc>
      </w:tr>
      <w:tr w:rsidR="003B79CC" w:rsidRPr="00961376" w:rsidTr="00E65BC6">
        <w:tc>
          <w:tcPr>
            <w:tcW w:w="828" w:type="dxa"/>
            <w:vMerge/>
            <w:vAlign w:val="center"/>
          </w:tcPr>
          <w:p w:rsidR="003B79CC" w:rsidRPr="00961376" w:rsidRDefault="003B79CC" w:rsidP="00E65BC6">
            <w:pPr>
              <w:pStyle w:val="Tabele"/>
              <w:rPr>
                <w:szCs w:val="22"/>
                <w:lang w:val="sq-AL"/>
              </w:rPr>
            </w:pPr>
          </w:p>
        </w:tc>
        <w:tc>
          <w:tcPr>
            <w:tcW w:w="2880" w:type="dxa"/>
            <w:vMerge/>
            <w:vAlign w:val="center"/>
          </w:tcPr>
          <w:p w:rsidR="003B79CC" w:rsidRPr="00961376" w:rsidRDefault="003B79CC" w:rsidP="00E65BC6">
            <w:pPr>
              <w:pStyle w:val="Tabele"/>
              <w:rPr>
                <w:szCs w:val="22"/>
                <w:lang w:val="sq-AL"/>
              </w:rPr>
            </w:pPr>
          </w:p>
        </w:tc>
        <w:tc>
          <w:tcPr>
            <w:tcW w:w="5148" w:type="dxa"/>
          </w:tcPr>
          <w:p w:rsidR="003B79CC" w:rsidRPr="00961376" w:rsidRDefault="003B79CC" w:rsidP="00E65BC6">
            <w:pPr>
              <w:pStyle w:val="Tabele"/>
              <w:rPr>
                <w:szCs w:val="22"/>
                <w:lang w:val="sq-AL"/>
              </w:rPr>
            </w:pPr>
            <w:r w:rsidRPr="00961376">
              <w:rPr>
                <w:szCs w:val="22"/>
                <w:lang w:val="sq-AL"/>
              </w:rPr>
              <w:t>Borxhet</w:t>
            </w:r>
          </w:p>
        </w:tc>
      </w:tr>
      <w:tr w:rsidR="003B79CC" w:rsidRPr="00961376" w:rsidTr="00E65BC6">
        <w:tc>
          <w:tcPr>
            <w:tcW w:w="828" w:type="dxa"/>
            <w:vAlign w:val="center"/>
          </w:tcPr>
          <w:p w:rsidR="003B79CC" w:rsidRPr="00961376" w:rsidRDefault="003B79CC" w:rsidP="00E65BC6">
            <w:pPr>
              <w:pStyle w:val="Tabele"/>
              <w:rPr>
                <w:szCs w:val="22"/>
                <w:lang w:val="sq-AL"/>
              </w:rPr>
            </w:pPr>
            <w:r w:rsidRPr="00961376">
              <w:rPr>
                <w:szCs w:val="22"/>
                <w:lang w:val="sq-AL"/>
              </w:rPr>
              <w:t>8.</w:t>
            </w:r>
          </w:p>
        </w:tc>
        <w:tc>
          <w:tcPr>
            <w:tcW w:w="2880" w:type="dxa"/>
            <w:vAlign w:val="center"/>
          </w:tcPr>
          <w:p w:rsidR="003B79CC" w:rsidRPr="00961376" w:rsidRDefault="003B79CC" w:rsidP="002A13E4">
            <w:pPr>
              <w:pStyle w:val="Tabele"/>
              <w:jc w:val="center"/>
              <w:rPr>
                <w:szCs w:val="22"/>
                <w:lang w:val="sq-AL"/>
              </w:rPr>
            </w:pPr>
            <w:r w:rsidRPr="00961376">
              <w:rPr>
                <w:szCs w:val="22"/>
                <w:lang w:val="sq-AL"/>
              </w:rPr>
              <w:t>Të tjera</w:t>
            </w:r>
          </w:p>
        </w:tc>
        <w:tc>
          <w:tcPr>
            <w:tcW w:w="5148" w:type="dxa"/>
          </w:tcPr>
          <w:p w:rsidR="003B79CC" w:rsidRPr="00961376" w:rsidRDefault="003B79CC" w:rsidP="00E65BC6">
            <w:pPr>
              <w:pStyle w:val="Tabele"/>
              <w:rPr>
                <w:szCs w:val="22"/>
                <w:lang w:val="sq-AL"/>
              </w:rPr>
            </w:pPr>
          </w:p>
        </w:tc>
      </w:tr>
    </w:tbl>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2.2 Nëse evidentohet shfrytëzim, drejtohet biseda drejt lirisë së largimit të personit nga aktiviteti për të evidentuar nëse ka pasur forma detyrimi/mbajtje</w:t>
      </w:r>
      <w:r w:rsidR="00BE52F3" w:rsidRPr="00961376">
        <w:rPr>
          <w:lang w:val="sq-AL"/>
        </w:rPr>
        <w:t>je</w:t>
      </w:r>
      <w:r w:rsidRPr="00961376">
        <w:rPr>
          <w:lang w:val="sq-AL"/>
        </w:rPr>
        <w:t xml:space="preserve"> në situata shfrytëzimi nga ana e atyre që identifikohen si shfrytëzues:</w:t>
      </w:r>
    </w:p>
    <w:p w:rsidR="003B79CC" w:rsidRPr="00961376" w:rsidRDefault="003B79CC" w:rsidP="003B79CC">
      <w:pPr>
        <w:pStyle w:val="Paragrafi"/>
        <w:rPr>
          <w:lang w:val="sq-AL"/>
        </w:rPr>
      </w:pPr>
      <w:r w:rsidRPr="00961376">
        <w:rPr>
          <w:lang w:val="sq-AL"/>
        </w:rPr>
        <w:t>- Raste të dhunës apo kërcënimeve ndaj personit vetë apo personave të tjerë të afërt;</w:t>
      </w:r>
    </w:p>
    <w:p w:rsidR="003B79CC" w:rsidRPr="00961376" w:rsidRDefault="003B79CC" w:rsidP="003B79CC">
      <w:pPr>
        <w:pStyle w:val="Paragrafi"/>
        <w:rPr>
          <w:lang w:val="sq-AL"/>
        </w:rPr>
      </w:pPr>
      <w:r w:rsidRPr="00961376">
        <w:rPr>
          <w:lang w:val="sq-AL"/>
        </w:rPr>
        <w:t xml:space="preserve">- Raste të dëshmimit/të qenit prezent/apo të dëgjuarit të pasojave negative të largimit mbi persona në situatë të ngjashme; </w:t>
      </w:r>
    </w:p>
    <w:p w:rsidR="003B79CC" w:rsidRPr="00961376" w:rsidRDefault="003B79CC" w:rsidP="003B79CC">
      <w:pPr>
        <w:pStyle w:val="Paragrafi"/>
        <w:rPr>
          <w:lang w:val="sq-AL"/>
        </w:rPr>
      </w:pPr>
      <w:r w:rsidRPr="00961376">
        <w:rPr>
          <w:lang w:val="sq-AL"/>
        </w:rPr>
        <w:t xml:space="preserve">- Borxhe ndaj personit/personave që identifikohen si shfrytëzues; </w:t>
      </w:r>
    </w:p>
    <w:p w:rsidR="003B79CC" w:rsidRPr="00961376" w:rsidRDefault="003B79CC" w:rsidP="003B79CC">
      <w:pPr>
        <w:pStyle w:val="Paragrafi"/>
        <w:rPr>
          <w:lang w:val="sq-AL"/>
        </w:rPr>
      </w:pPr>
      <w:r w:rsidRPr="00961376">
        <w:rPr>
          <w:lang w:val="sq-AL"/>
        </w:rPr>
        <w:t xml:space="preserve">- Pagesa të pjesshme apo rritje të parëndësishme të shpërblimeve për të mënjanuar konfrontimin; </w:t>
      </w:r>
    </w:p>
    <w:p w:rsidR="003B79CC" w:rsidRPr="00961376" w:rsidRDefault="003B79CC" w:rsidP="003B79CC">
      <w:pPr>
        <w:pStyle w:val="Paragrafi"/>
        <w:rPr>
          <w:lang w:val="sq-AL"/>
        </w:rPr>
      </w:pPr>
      <w:r w:rsidRPr="00961376">
        <w:rPr>
          <w:lang w:val="sq-AL"/>
        </w:rPr>
        <w:t xml:space="preserve">- Ndryshime të vogla e të parëndësishme të situatës; </w:t>
      </w:r>
    </w:p>
    <w:p w:rsidR="003B79CC" w:rsidRPr="00961376" w:rsidRDefault="003B79CC" w:rsidP="003B79CC">
      <w:pPr>
        <w:pStyle w:val="Paragrafi"/>
        <w:rPr>
          <w:lang w:val="sq-AL"/>
        </w:rPr>
      </w:pPr>
      <w:r w:rsidRPr="00961376">
        <w:rPr>
          <w:lang w:val="sq-AL"/>
        </w:rPr>
        <w:t>- Njohja e gjuhës dhe e vendit;</w:t>
      </w:r>
    </w:p>
    <w:p w:rsidR="003B79CC" w:rsidRPr="00961376" w:rsidRDefault="003B79CC" w:rsidP="003B79CC">
      <w:pPr>
        <w:pStyle w:val="Paragrafi"/>
        <w:rPr>
          <w:lang w:val="sq-AL"/>
        </w:rPr>
      </w:pPr>
      <w:r w:rsidRPr="00961376">
        <w:rPr>
          <w:lang w:val="sq-AL"/>
        </w:rPr>
        <w:t xml:space="preserve">- Premtime dhe shtyrje të afatit të pagesave; </w:t>
      </w:r>
    </w:p>
    <w:p w:rsidR="003B79CC" w:rsidRPr="00961376" w:rsidRDefault="003B79CC" w:rsidP="003B79CC">
      <w:pPr>
        <w:pStyle w:val="Paragrafi"/>
        <w:rPr>
          <w:lang w:val="sq-AL"/>
        </w:rPr>
      </w:pPr>
      <w:r w:rsidRPr="00961376">
        <w:rPr>
          <w:lang w:val="sq-AL"/>
        </w:rPr>
        <w:t>- Premtime se situata është e përkohshme;</w:t>
      </w:r>
    </w:p>
    <w:p w:rsidR="003B79CC" w:rsidRPr="00961376" w:rsidRDefault="003B79CC" w:rsidP="003B79CC">
      <w:pPr>
        <w:pStyle w:val="Paragrafi"/>
        <w:rPr>
          <w:lang w:val="sq-AL"/>
        </w:rPr>
      </w:pPr>
      <w:r w:rsidRPr="00961376">
        <w:rPr>
          <w:lang w:val="sq-AL"/>
        </w:rPr>
        <w:t xml:space="preserve">- Instalimi i frikës për kallëzim të akteve të paligjshme apo statusit të paligjshëm të personit tek autoritetet; </w:t>
      </w:r>
    </w:p>
    <w:p w:rsidR="003B79CC" w:rsidRPr="00961376" w:rsidRDefault="003B79CC" w:rsidP="003B79CC">
      <w:pPr>
        <w:pStyle w:val="Paragrafi"/>
        <w:rPr>
          <w:lang w:val="sq-AL"/>
        </w:rPr>
      </w:pPr>
      <w:r w:rsidRPr="00961376">
        <w:rPr>
          <w:lang w:val="sq-AL"/>
        </w:rPr>
        <w:t>- Mundësitë financiare për të përballuar largimin (transportin);</w:t>
      </w:r>
    </w:p>
    <w:p w:rsidR="003B79CC" w:rsidRPr="00961376" w:rsidRDefault="003B79CC" w:rsidP="003B79CC">
      <w:pPr>
        <w:pStyle w:val="Paragrafi"/>
        <w:rPr>
          <w:lang w:val="sq-AL"/>
        </w:rPr>
      </w:pPr>
      <w:r w:rsidRPr="00961376">
        <w:rPr>
          <w:lang w:val="sq-AL"/>
        </w:rPr>
        <w:t>- Kontrolli mbi dokumentet personale të identitetit dhe udhëtimit;</w:t>
      </w:r>
    </w:p>
    <w:p w:rsidR="003B79CC" w:rsidRPr="00961376" w:rsidRDefault="003B79CC" w:rsidP="003B79CC">
      <w:pPr>
        <w:pStyle w:val="Paragrafi"/>
        <w:rPr>
          <w:lang w:val="sq-AL"/>
        </w:rPr>
      </w:pPr>
      <w:r w:rsidRPr="00961376">
        <w:rPr>
          <w:lang w:val="sq-AL"/>
        </w:rPr>
        <w:t>- Gjoba të pritshme për largimin;</w:t>
      </w:r>
    </w:p>
    <w:p w:rsidR="003B79CC" w:rsidRPr="00961376" w:rsidRDefault="003B79CC" w:rsidP="003B79CC">
      <w:pPr>
        <w:pStyle w:val="Paragrafi"/>
        <w:rPr>
          <w:lang w:val="sq-AL"/>
        </w:rPr>
      </w:pPr>
      <w:r w:rsidRPr="00961376">
        <w:rPr>
          <w:lang w:val="sq-AL"/>
        </w:rPr>
        <w:t>- Kufizime apo kushtëzime të lëvizjes;</w:t>
      </w:r>
    </w:p>
    <w:p w:rsidR="003B79CC" w:rsidRPr="00961376" w:rsidRDefault="003B79CC" w:rsidP="003B79CC">
      <w:pPr>
        <w:pStyle w:val="Paragrafi"/>
        <w:rPr>
          <w:lang w:val="sq-AL"/>
        </w:rPr>
      </w:pPr>
      <w:r w:rsidRPr="00961376">
        <w:rPr>
          <w:lang w:val="sq-AL"/>
        </w:rPr>
        <w:t xml:space="preserve">- Kufizime të kontakteve sociale; </w:t>
      </w:r>
    </w:p>
    <w:p w:rsidR="003B79CC" w:rsidRPr="00961376" w:rsidRDefault="003B79CC" w:rsidP="003B79CC">
      <w:pPr>
        <w:pStyle w:val="Paragrafi"/>
        <w:rPr>
          <w:lang w:val="sq-AL"/>
        </w:rPr>
      </w:pPr>
      <w:r w:rsidRPr="00961376">
        <w:rPr>
          <w:lang w:val="sq-AL"/>
        </w:rPr>
        <w:t xml:space="preserve">- Gjendje shëndetësore; </w:t>
      </w:r>
    </w:p>
    <w:p w:rsidR="003B79CC" w:rsidRPr="00961376" w:rsidRDefault="003B79CC" w:rsidP="003B79CC">
      <w:pPr>
        <w:pStyle w:val="Paragrafi"/>
        <w:rPr>
          <w:lang w:val="sq-AL"/>
        </w:rPr>
      </w:pPr>
      <w:r w:rsidRPr="00961376">
        <w:rPr>
          <w:lang w:val="sq-AL"/>
        </w:rPr>
        <w:t>- Gjendje financiare;</w:t>
      </w:r>
    </w:p>
    <w:p w:rsidR="003B79CC" w:rsidRPr="00961376" w:rsidRDefault="003B79CC" w:rsidP="003B79CC">
      <w:pPr>
        <w:pStyle w:val="Paragrafi"/>
        <w:rPr>
          <w:lang w:val="sq-AL"/>
        </w:rPr>
      </w:pPr>
      <w:r w:rsidRPr="00961376">
        <w:rPr>
          <w:lang w:val="sq-AL"/>
        </w:rPr>
        <w:t>- Varësia e personave të afërt ndaj situatës së personit;</w:t>
      </w:r>
    </w:p>
    <w:p w:rsidR="003B79CC" w:rsidRPr="00961376" w:rsidRDefault="003B79CC" w:rsidP="003B79CC">
      <w:pPr>
        <w:pStyle w:val="Paragrafi"/>
        <w:rPr>
          <w:lang w:val="sq-AL"/>
        </w:rPr>
      </w:pPr>
      <w:r w:rsidRPr="00961376">
        <w:rPr>
          <w:lang w:val="sq-AL"/>
        </w:rPr>
        <w:t>- Reagime të shfrytëzuesit ndaj përpjekjeve të personit për të ndryshuar situatën apo për t</w:t>
      </w:r>
      <w:r w:rsidR="00C4699B" w:rsidRPr="00961376">
        <w:rPr>
          <w:lang w:val="sq-AL"/>
        </w:rPr>
        <w:t>’</w:t>
      </w:r>
      <w:r w:rsidRPr="00961376">
        <w:rPr>
          <w:lang w:val="sq-AL"/>
        </w:rPr>
        <w:t>u larguar</w:t>
      </w:r>
      <w:r w:rsidR="001D28AE" w:rsidRPr="00961376">
        <w:rPr>
          <w:lang w:val="sq-AL"/>
        </w:rPr>
        <w:t>.</w:t>
      </w:r>
      <w:r w:rsidRPr="00961376">
        <w:rPr>
          <w:lang w:val="sq-AL"/>
        </w:rPr>
        <w:t xml:space="preserve"> </w:t>
      </w:r>
    </w:p>
    <w:p w:rsidR="003B79CC" w:rsidRPr="00961376" w:rsidRDefault="003B79CC" w:rsidP="001D28AE">
      <w:pPr>
        <w:pStyle w:val="Paragrafi"/>
        <w:ind w:firstLine="0"/>
        <w:rPr>
          <w:lang w:val="sq-AL"/>
        </w:rPr>
      </w:pPr>
      <w:r w:rsidRPr="00961376">
        <w:rPr>
          <w:lang w:val="sq-AL"/>
        </w:rPr>
        <w:lastRenderedPageBreak/>
        <w:t xml:space="preserve">Për të dyja rastet, edhe kur gjykohet se ka pasur shfrytëzim edhe kur nuk ka pasur shfrytëzim. </w:t>
      </w:r>
    </w:p>
    <w:p w:rsidR="003B79CC" w:rsidRPr="00961376" w:rsidRDefault="00712BAF" w:rsidP="003B79CC">
      <w:pPr>
        <w:pStyle w:val="Paragrafi"/>
        <w:ind w:firstLine="0"/>
        <w:rPr>
          <w:lang w:val="sq-AL"/>
        </w:rPr>
      </w:pPr>
      <w:r>
        <w:rPr>
          <w:lang w:val="sq-AL"/>
        </w:rPr>
        <w:t xml:space="preserve">           2.3. </w:t>
      </w:r>
      <w:r w:rsidR="003B79CC" w:rsidRPr="00961376">
        <w:rPr>
          <w:lang w:val="sq-AL"/>
        </w:rPr>
        <w:t>Drejtohet biseda për të evidentuar sjellje</w:t>
      </w:r>
      <w:r>
        <w:rPr>
          <w:lang w:val="sq-AL"/>
        </w:rPr>
        <w:t xml:space="preserve"> </w:t>
      </w:r>
      <w:r w:rsidR="003B79CC" w:rsidRPr="00961376">
        <w:rPr>
          <w:lang w:val="sq-AL"/>
        </w:rPr>
        <w:t>/çuarje</w:t>
      </w:r>
      <w:r>
        <w:rPr>
          <w:lang w:val="sq-AL"/>
        </w:rPr>
        <w:t xml:space="preserve"> </w:t>
      </w:r>
      <w:r w:rsidR="003B79CC" w:rsidRPr="00961376">
        <w:rPr>
          <w:lang w:val="sq-AL"/>
        </w:rPr>
        <w:t>/</w:t>
      </w:r>
      <w:r>
        <w:rPr>
          <w:lang w:val="sq-AL"/>
        </w:rPr>
        <w:t xml:space="preserve"> </w:t>
      </w:r>
      <w:r w:rsidR="003B79CC" w:rsidRPr="00961376">
        <w:rPr>
          <w:lang w:val="sq-AL"/>
        </w:rPr>
        <w:t>ndërmjetësim për shfrytëzim</w:t>
      </w:r>
      <w:r>
        <w:rPr>
          <w:lang w:val="sq-AL"/>
        </w:rPr>
        <w:t xml:space="preserve"> </w:t>
      </w:r>
      <w:r w:rsidR="003B79CC" w:rsidRPr="00961376">
        <w:rPr>
          <w:lang w:val="sq-AL"/>
        </w:rPr>
        <w:t>/shfrytëzues të tjerë dhe format e shtrëngimit</w:t>
      </w:r>
      <w:r>
        <w:rPr>
          <w:lang w:val="sq-AL"/>
        </w:rPr>
        <w:t xml:space="preserve"> </w:t>
      </w:r>
      <w:r w:rsidR="003B79CC" w:rsidRPr="00961376">
        <w:rPr>
          <w:lang w:val="sq-AL"/>
        </w:rPr>
        <w:t>/</w:t>
      </w:r>
      <w:r>
        <w:rPr>
          <w:lang w:val="sq-AL"/>
        </w:rPr>
        <w:t xml:space="preserve"> </w:t>
      </w:r>
      <w:r w:rsidR="003B79CC" w:rsidRPr="00961376">
        <w:rPr>
          <w:lang w:val="sq-AL"/>
        </w:rPr>
        <w:t>detyrimit apo shtrembë</w:t>
      </w:r>
      <w:r w:rsidR="00C4699B" w:rsidRPr="00961376">
        <w:rPr>
          <w:lang w:val="sq-AL"/>
        </w:rPr>
        <w:t>rimit të vullnetit të përdorura</w:t>
      </w:r>
      <w:r w:rsidR="003B79CC" w:rsidRPr="00961376">
        <w:rPr>
          <w:lang w:val="sq-AL"/>
        </w:rPr>
        <w:t xml:space="preserve"> </w:t>
      </w:r>
    </w:p>
    <w:p w:rsidR="003B79CC" w:rsidRDefault="003B79CC" w:rsidP="003B79CC">
      <w:pPr>
        <w:pStyle w:val="Paragrafi"/>
        <w:ind w:firstLine="0"/>
        <w:rPr>
          <w:lang w:val="sq-AL"/>
        </w:rPr>
      </w:pPr>
    </w:p>
    <w:p w:rsidR="00712BAF" w:rsidRPr="00961376" w:rsidRDefault="00712BAF" w:rsidP="003B79CC">
      <w:pPr>
        <w:pStyle w:val="Paragrafi"/>
        <w:ind w:firstLine="0"/>
        <w:rPr>
          <w:lang w:val="sq-AL"/>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880"/>
        <w:gridCol w:w="5427"/>
      </w:tblGrid>
      <w:tr w:rsidR="003B79CC" w:rsidRPr="00961376" w:rsidTr="00E65BC6">
        <w:trPr>
          <w:tblHeader/>
        </w:trPr>
        <w:tc>
          <w:tcPr>
            <w:tcW w:w="828" w:type="dxa"/>
            <w:shd w:val="clear" w:color="auto" w:fill="auto"/>
            <w:vAlign w:val="center"/>
          </w:tcPr>
          <w:p w:rsidR="003B79CC" w:rsidRPr="00961376" w:rsidRDefault="003B79CC" w:rsidP="00E65BC6">
            <w:pPr>
              <w:pStyle w:val="Tabele"/>
              <w:jc w:val="center"/>
              <w:rPr>
                <w:b/>
                <w:lang w:val="sq-AL"/>
              </w:rPr>
            </w:pPr>
            <w:r w:rsidRPr="00961376">
              <w:rPr>
                <w:b/>
                <w:lang w:val="sq-AL"/>
              </w:rPr>
              <w:t>Nr.</w:t>
            </w:r>
          </w:p>
        </w:tc>
        <w:tc>
          <w:tcPr>
            <w:tcW w:w="2880" w:type="dxa"/>
            <w:shd w:val="clear" w:color="auto" w:fill="auto"/>
            <w:vAlign w:val="center"/>
          </w:tcPr>
          <w:p w:rsidR="003B79CC" w:rsidRPr="00961376" w:rsidRDefault="003B79CC" w:rsidP="00E65BC6">
            <w:pPr>
              <w:pStyle w:val="Tabele"/>
              <w:jc w:val="center"/>
              <w:rPr>
                <w:b/>
                <w:lang w:val="sq-AL"/>
              </w:rPr>
            </w:pPr>
            <w:r w:rsidRPr="00961376">
              <w:rPr>
                <w:b/>
                <w:lang w:val="sq-AL"/>
              </w:rPr>
              <w:t>Elemente të trafikimit</w:t>
            </w:r>
          </w:p>
        </w:tc>
        <w:tc>
          <w:tcPr>
            <w:tcW w:w="5427" w:type="dxa"/>
            <w:shd w:val="clear" w:color="auto" w:fill="auto"/>
            <w:vAlign w:val="center"/>
          </w:tcPr>
          <w:p w:rsidR="003B79CC" w:rsidRPr="00961376" w:rsidRDefault="003B79CC" w:rsidP="00E65BC6">
            <w:pPr>
              <w:pStyle w:val="Tabele"/>
              <w:jc w:val="center"/>
              <w:rPr>
                <w:b/>
                <w:lang w:val="sq-AL"/>
              </w:rPr>
            </w:pPr>
            <w:r w:rsidRPr="00961376">
              <w:rPr>
                <w:b/>
                <w:lang w:val="sq-AL"/>
              </w:rPr>
              <w:t>Specifikime</w:t>
            </w:r>
          </w:p>
        </w:tc>
      </w:tr>
      <w:tr w:rsidR="003B79CC" w:rsidRPr="00961376" w:rsidTr="00E65BC6">
        <w:tc>
          <w:tcPr>
            <w:tcW w:w="828" w:type="dxa"/>
            <w:vMerge w:val="restart"/>
            <w:vAlign w:val="center"/>
          </w:tcPr>
          <w:p w:rsidR="003B79CC" w:rsidRPr="00961376" w:rsidRDefault="003B79CC" w:rsidP="00E65BC6">
            <w:pPr>
              <w:pStyle w:val="Tabele"/>
              <w:rPr>
                <w:lang w:val="sq-AL"/>
              </w:rPr>
            </w:pPr>
            <w:r w:rsidRPr="00961376">
              <w:rPr>
                <w:lang w:val="sq-AL"/>
              </w:rPr>
              <w:t>1.</w:t>
            </w:r>
          </w:p>
        </w:tc>
        <w:tc>
          <w:tcPr>
            <w:tcW w:w="2880" w:type="dxa"/>
            <w:vMerge w:val="restart"/>
            <w:vAlign w:val="center"/>
          </w:tcPr>
          <w:p w:rsidR="003B79CC" w:rsidRPr="00961376" w:rsidRDefault="003B79CC" w:rsidP="00E65BC6">
            <w:pPr>
              <w:pStyle w:val="Tabele"/>
              <w:jc w:val="center"/>
              <w:rPr>
                <w:lang w:val="sq-AL"/>
              </w:rPr>
            </w:pPr>
            <w:r w:rsidRPr="00961376">
              <w:rPr>
                <w:lang w:val="sq-AL"/>
              </w:rPr>
              <w:t>Rekrutimi</w:t>
            </w:r>
          </w:p>
        </w:tc>
        <w:tc>
          <w:tcPr>
            <w:tcW w:w="5427" w:type="dxa"/>
          </w:tcPr>
          <w:p w:rsidR="003B79CC" w:rsidRPr="00961376" w:rsidRDefault="003B79CC" w:rsidP="00E65BC6">
            <w:pPr>
              <w:pStyle w:val="Tabele"/>
              <w:rPr>
                <w:lang w:val="sq-AL"/>
              </w:rPr>
            </w:pPr>
            <w:r w:rsidRPr="00961376">
              <w:rPr>
                <w:lang w:val="sq-AL"/>
              </w:rPr>
              <w:t>Nëse ka pasur premtime/ofrime për punë, martesë, organizim të shërbimeve seksuale, shërbim ushtarak etj.</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Iniciatorët e kontaktit për aktivitetin me personin e intervistuar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Personat/agjencia që ia kanë ofruar aktivitetin në të cilin i/e intervistuara është shfrytëzuar (puna, shërbimet seksuale, martesën, lypjen, shërbimin ushtarak, aktivitetin kriminal etj.)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Gjendja shoqërore, fizike apo psikike e të intervistuarit/ të intervistuarës në momentin e ofrimit të aktivitetit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Vendndodhja e të intervistuarit/të intervistuarës në momentin e ofrimit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Prezantimi që i kanë bërë aktivitetit personat/agjencia ofruese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Pritjet e të intervistuarit/të intervistuarës mbi përfitimet nga aktiviteti</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Koha nga ofrimi i aktivitetit te fillimi i aktivitetit në të cilin është shfrytëzuar i intervistuari/e intervistuara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FE4174" w:rsidP="00E65BC6">
            <w:pPr>
              <w:pStyle w:val="Tabele"/>
              <w:rPr>
                <w:lang w:val="sq-AL"/>
              </w:rPr>
            </w:pPr>
            <w:r>
              <w:rPr>
                <w:lang w:val="sq-AL"/>
              </w:rPr>
              <w:t>Raporti i prezantimit/</w:t>
            </w:r>
            <w:r w:rsidR="003B79CC" w:rsidRPr="00961376">
              <w:rPr>
                <w:lang w:val="sq-AL"/>
              </w:rPr>
              <w:t xml:space="preserve">ofrimit me aktivitetin aktual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Forma, burimi dhe kalendari i shpërblimeve/pagesave që janë bërë tek ofruesit</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Marrëdhëniet e ofruesve të aktivitetit me shfrytëzuesit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Veprimet e ofruesve të aktivitetit për të siguruar se personi do të fillonte aktivitetin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Personat e tretë që kanë pasur autoritet mbi personin dhe e kanë ushtruar autoritetin për ta bindur personin të fillojë aktivitetin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Pagesat/shkëmbimet monetare të bëra gjatë premtimit</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Nëse ka pasur rrëmbime të personit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Personat që e kanë rrëmbyer</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Veprimet e rrëmbyesve </w:t>
            </w:r>
          </w:p>
        </w:tc>
      </w:tr>
      <w:tr w:rsidR="003B79CC" w:rsidRPr="00961376" w:rsidTr="00E65BC6">
        <w:tc>
          <w:tcPr>
            <w:tcW w:w="828" w:type="dxa"/>
            <w:vMerge w:val="restart"/>
            <w:vAlign w:val="center"/>
          </w:tcPr>
          <w:p w:rsidR="003B79CC" w:rsidRPr="00961376" w:rsidRDefault="003B79CC" w:rsidP="00E65BC6">
            <w:pPr>
              <w:pStyle w:val="Tabele"/>
              <w:rPr>
                <w:lang w:val="sq-AL"/>
              </w:rPr>
            </w:pPr>
            <w:r w:rsidRPr="00961376">
              <w:rPr>
                <w:lang w:val="sq-AL"/>
              </w:rPr>
              <w:t>2.</w:t>
            </w:r>
          </w:p>
        </w:tc>
        <w:tc>
          <w:tcPr>
            <w:tcW w:w="2880" w:type="dxa"/>
            <w:vMerge w:val="restart"/>
            <w:vAlign w:val="center"/>
          </w:tcPr>
          <w:p w:rsidR="003B79CC" w:rsidRPr="00961376" w:rsidRDefault="00063E09" w:rsidP="00E65BC6">
            <w:pPr>
              <w:pStyle w:val="Tabele"/>
              <w:jc w:val="center"/>
              <w:rPr>
                <w:lang w:val="sq-AL"/>
              </w:rPr>
            </w:pPr>
            <w:r w:rsidRPr="00961376">
              <w:rPr>
                <w:lang w:val="sq-AL"/>
              </w:rPr>
              <w:t>Transportimi/l</w:t>
            </w:r>
            <w:r w:rsidR="003B79CC" w:rsidRPr="00961376">
              <w:rPr>
                <w:lang w:val="sq-AL"/>
              </w:rPr>
              <w:t>ëvizja (brenda territorit të vendit ose nëpërmjet kalimit të kufijve)</w:t>
            </w:r>
          </w:p>
        </w:tc>
        <w:tc>
          <w:tcPr>
            <w:tcW w:w="5427" w:type="dxa"/>
          </w:tcPr>
          <w:p w:rsidR="003B79CC" w:rsidRPr="00961376" w:rsidRDefault="003B79CC" w:rsidP="00E65BC6">
            <w:pPr>
              <w:pStyle w:val="Tabele"/>
              <w:rPr>
                <w:lang w:val="sq-AL"/>
              </w:rPr>
            </w:pPr>
            <w:r w:rsidRPr="00961376">
              <w:rPr>
                <w:lang w:val="sq-AL"/>
              </w:rPr>
              <w:t xml:space="preserve">Nëse ka pasur transportim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Transporti i nevojshëm për në vendin e aktivitetit në të cilin është shfrytëzuar</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Lloji i transportit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Personat që kanë bërë transportin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Marrëveshja e bërë për pagesën e transportit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Itinerari/itineraret e transportimit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Pagesat e bëra për transportin</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Borxhe për transportin dhe mënyra e pagesës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Dokumentacioni i përdorur për transportin</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Mjetet e përdorura për transportin</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Lidhjet/njohjet/kontaktet e transportuesit/transportuesve me të tjerë rekrutuesin/shfrytëzuesin/rrëmbyesin</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Kontrolli i transportuesit mbi të intervistuarin/të </w:t>
            </w:r>
            <w:r w:rsidRPr="00961376">
              <w:rPr>
                <w:lang w:val="sq-AL"/>
              </w:rPr>
              <w:lastRenderedPageBreak/>
              <w:t>intervistuarën</w:t>
            </w:r>
          </w:p>
        </w:tc>
      </w:tr>
      <w:tr w:rsidR="003B79CC" w:rsidRPr="00961376" w:rsidTr="00E65BC6">
        <w:tc>
          <w:tcPr>
            <w:tcW w:w="828" w:type="dxa"/>
            <w:vMerge w:val="restart"/>
            <w:vAlign w:val="center"/>
          </w:tcPr>
          <w:p w:rsidR="003B79CC" w:rsidRPr="00961376" w:rsidRDefault="003B79CC" w:rsidP="00E65BC6">
            <w:pPr>
              <w:pStyle w:val="Tabele"/>
              <w:rPr>
                <w:lang w:val="sq-AL"/>
              </w:rPr>
            </w:pPr>
            <w:r w:rsidRPr="00961376">
              <w:rPr>
                <w:lang w:val="sq-AL"/>
              </w:rPr>
              <w:lastRenderedPageBreak/>
              <w:t>3.</w:t>
            </w:r>
          </w:p>
        </w:tc>
        <w:tc>
          <w:tcPr>
            <w:tcW w:w="2880" w:type="dxa"/>
            <w:vMerge w:val="restart"/>
            <w:vAlign w:val="center"/>
          </w:tcPr>
          <w:p w:rsidR="003B79CC" w:rsidRPr="00961376" w:rsidRDefault="003B79CC" w:rsidP="00E65BC6">
            <w:pPr>
              <w:pStyle w:val="Tabele"/>
              <w:jc w:val="center"/>
              <w:rPr>
                <w:lang w:val="sq-AL"/>
              </w:rPr>
            </w:pPr>
            <w:r w:rsidRPr="00961376">
              <w:rPr>
                <w:lang w:val="sq-AL"/>
              </w:rPr>
              <w:t>Fshehja</w:t>
            </w:r>
          </w:p>
        </w:tc>
        <w:tc>
          <w:tcPr>
            <w:tcW w:w="5427" w:type="dxa"/>
          </w:tcPr>
          <w:p w:rsidR="003B79CC" w:rsidRPr="00961376" w:rsidRDefault="003B79CC" w:rsidP="00E65BC6">
            <w:pPr>
              <w:pStyle w:val="Tabele"/>
              <w:rPr>
                <w:lang w:val="sq-AL"/>
              </w:rPr>
            </w:pPr>
            <w:r w:rsidRPr="00961376">
              <w:rPr>
                <w:lang w:val="sq-AL"/>
              </w:rPr>
              <w:t>Nëse personi ka qëndruar i fshehur</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Personat që e kanë fshehur</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Marrëveshja e bërë për fshehjen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Arsyet e fshehjes</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Pagesat e bëra për fshehjen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Koha e qëndrimit fshehur</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 xml:space="preserve">Lidhjet e fshehësit me shfrytëzuesin, rekrutuesin pritësin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p>
        </w:tc>
      </w:tr>
      <w:tr w:rsidR="003B79CC" w:rsidRPr="00961376" w:rsidTr="00E65BC6">
        <w:tc>
          <w:tcPr>
            <w:tcW w:w="828" w:type="dxa"/>
            <w:vMerge w:val="restart"/>
            <w:vAlign w:val="center"/>
          </w:tcPr>
          <w:p w:rsidR="003B79CC" w:rsidRPr="00961376" w:rsidRDefault="003B79CC" w:rsidP="00E65BC6">
            <w:pPr>
              <w:pStyle w:val="Tabele"/>
              <w:rPr>
                <w:lang w:val="sq-AL"/>
              </w:rPr>
            </w:pPr>
            <w:r w:rsidRPr="00961376">
              <w:rPr>
                <w:lang w:val="sq-AL"/>
              </w:rPr>
              <w:t>4.</w:t>
            </w:r>
          </w:p>
        </w:tc>
        <w:tc>
          <w:tcPr>
            <w:tcW w:w="2880" w:type="dxa"/>
            <w:vMerge w:val="restart"/>
            <w:vAlign w:val="center"/>
          </w:tcPr>
          <w:p w:rsidR="003B79CC" w:rsidRPr="00961376" w:rsidRDefault="003B79CC" w:rsidP="00E65BC6">
            <w:pPr>
              <w:pStyle w:val="Tabele"/>
              <w:jc w:val="center"/>
              <w:rPr>
                <w:lang w:val="sq-AL"/>
              </w:rPr>
            </w:pPr>
            <w:r w:rsidRPr="00961376">
              <w:rPr>
                <w:lang w:val="sq-AL"/>
              </w:rPr>
              <w:t>Pritja dhe strehimi</w:t>
            </w:r>
          </w:p>
        </w:tc>
        <w:tc>
          <w:tcPr>
            <w:tcW w:w="5427" w:type="dxa"/>
          </w:tcPr>
          <w:p w:rsidR="003B79CC" w:rsidRPr="00961376" w:rsidRDefault="003B79CC" w:rsidP="00E65BC6">
            <w:pPr>
              <w:pStyle w:val="Tabele"/>
              <w:rPr>
                <w:lang w:val="sq-AL"/>
              </w:rPr>
            </w:pPr>
            <w:r w:rsidRPr="00961376">
              <w:rPr>
                <w:lang w:val="sq-AL"/>
              </w:rPr>
              <w:t xml:space="preserve">Nëse personi është pritur dhe strehuar </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Personat që e kanë pritur dhe strehuar</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Pagesat e bëra për fshehjen</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Marrëveshja e bërë për strehimin</w:t>
            </w:r>
          </w:p>
        </w:tc>
      </w:tr>
      <w:tr w:rsidR="003B79CC" w:rsidRPr="00961376" w:rsidTr="00E65BC6">
        <w:tc>
          <w:tcPr>
            <w:tcW w:w="828" w:type="dxa"/>
            <w:vMerge/>
            <w:vAlign w:val="center"/>
          </w:tcPr>
          <w:p w:rsidR="003B79CC" w:rsidRPr="00961376" w:rsidRDefault="003B79CC" w:rsidP="00E65BC6">
            <w:pPr>
              <w:pStyle w:val="Tabele"/>
              <w:rPr>
                <w:lang w:val="sq-AL"/>
              </w:rPr>
            </w:pPr>
          </w:p>
        </w:tc>
        <w:tc>
          <w:tcPr>
            <w:tcW w:w="2880" w:type="dxa"/>
            <w:vMerge/>
            <w:vAlign w:val="center"/>
          </w:tcPr>
          <w:p w:rsidR="003B79CC" w:rsidRPr="00961376" w:rsidRDefault="003B79CC" w:rsidP="00E65BC6">
            <w:pPr>
              <w:pStyle w:val="Tabele"/>
              <w:rPr>
                <w:lang w:val="sq-AL"/>
              </w:rPr>
            </w:pPr>
          </w:p>
        </w:tc>
        <w:tc>
          <w:tcPr>
            <w:tcW w:w="5427" w:type="dxa"/>
          </w:tcPr>
          <w:p w:rsidR="003B79CC" w:rsidRPr="00961376" w:rsidRDefault="003B79CC" w:rsidP="00E65BC6">
            <w:pPr>
              <w:pStyle w:val="Tabele"/>
              <w:rPr>
                <w:lang w:val="sq-AL"/>
              </w:rPr>
            </w:pPr>
            <w:r w:rsidRPr="00961376">
              <w:rPr>
                <w:lang w:val="sq-AL"/>
              </w:rPr>
              <w:t>Lidhje e pritësit/strehuesit me shfrytëzuesin rekrutuesin, transportuesin</w:t>
            </w:r>
          </w:p>
        </w:tc>
      </w:tr>
    </w:tbl>
    <w:p w:rsidR="003B79CC" w:rsidRPr="00961376" w:rsidRDefault="003B79CC" w:rsidP="003B79CC">
      <w:pPr>
        <w:pStyle w:val="Paragrafi"/>
        <w:ind w:firstLine="0"/>
        <w:rPr>
          <w:lang w:val="sq-AL"/>
        </w:rPr>
      </w:pPr>
    </w:p>
    <w:p w:rsidR="003B79CC" w:rsidRPr="00961376" w:rsidRDefault="003B79CC" w:rsidP="003B79CC">
      <w:pPr>
        <w:pStyle w:val="Paragrafi"/>
        <w:rPr>
          <w:lang w:val="sq-AL"/>
        </w:rPr>
      </w:pPr>
      <w:r w:rsidRPr="00961376">
        <w:rPr>
          <w:lang w:val="sq-AL"/>
        </w:rPr>
        <w:t xml:space="preserve">  3. I komunikohet personit nëse intervistuesit mendojnë se i intervistuari/e intervistuara është viktimë e mundshme apo aktuale e trafikimit dhe i shpjegohen informacionet shtesë për veprimet që do të ndërmerren për përcaktimin përfundimtar. </w:t>
      </w:r>
    </w:p>
    <w:p w:rsidR="003B79CC" w:rsidRPr="00961376" w:rsidRDefault="003B79CC" w:rsidP="003B79CC">
      <w:pPr>
        <w:pStyle w:val="Paragrafi"/>
        <w:rPr>
          <w:lang w:val="sq-AL"/>
        </w:rPr>
      </w:pPr>
      <w:r w:rsidRPr="00961376">
        <w:rPr>
          <w:lang w:val="sq-AL"/>
        </w:rPr>
        <w:t xml:space="preserve">  4. Drejtohet biseda te vlerësimi i rreziqeve dhe nevojave të personit për ndihmë dhe mbrojtje.</w:t>
      </w:r>
    </w:p>
    <w:p w:rsidR="003B79CC" w:rsidRPr="00961376" w:rsidRDefault="003B79CC" w:rsidP="003B79CC">
      <w:pPr>
        <w:pStyle w:val="Paragrafi"/>
        <w:rPr>
          <w:lang w:val="sq-AL"/>
        </w:rPr>
      </w:pPr>
      <w:r w:rsidRPr="00961376">
        <w:rPr>
          <w:lang w:val="sq-AL"/>
        </w:rPr>
        <w:t xml:space="preserve">  4. 1 Drejtohet biseda te rreziqet ndaj personit:</w:t>
      </w:r>
    </w:p>
    <w:p w:rsidR="003B79CC" w:rsidRPr="00961376" w:rsidRDefault="003B79CC" w:rsidP="003B79CC">
      <w:pPr>
        <w:pStyle w:val="Paragrafi"/>
        <w:rPr>
          <w:lang w:val="sq-AL"/>
        </w:rPr>
      </w:pPr>
      <w:r w:rsidRPr="00961376">
        <w:rPr>
          <w:lang w:val="sq-AL"/>
        </w:rPr>
        <w:t xml:space="preserve">  A. Rreziqe të lidhura me personat e implikuar në trafikim: </w:t>
      </w:r>
    </w:p>
    <w:p w:rsidR="003B79CC" w:rsidRPr="00961376" w:rsidRDefault="003B79CC" w:rsidP="003B79CC">
      <w:pPr>
        <w:pStyle w:val="Paragrafi"/>
        <w:rPr>
          <w:lang w:val="sq-AL"/>
        </w:rPr>
      </w:pPr>
      <w:r w:rsidRPr="00961376">
        <w:rPr>
          <w:lang w:val="sq-AL"/>
        </w:rPr>
        <w:t>- Mënyra në të cilën është larguar ka shpëtuar nga trafikanti/trafikantët;</w:t>
      </w:r>
    </w:p>
    <w:p w:rsidR="003B79CC" w:rsidRPr="00961376" w:rsidRDefault="003B79CC" w:rsidP="003B79CC">
      <w:pPr>
        <w:pStyle w:val="Paragrafi"/>
        <w:rPr>
          <w:lang w:val="sq-AL"/>
        </w:rPr>
      </w:pPr>
      <w:r w:rsidRPr="00961376">
        <w:rPr>
          <w:lang w:val="sq-AL"/>
        </w:rPr>
        <w:t>- Indikatorë që trafikantët dinë vendbanimin aktual të të intervistuarit/të intervistuarës;</w:t>
      </w:r>
    </w:p>
    <w:p w:rsidR="003B79CC" w:rsidRPr="00961376" w:rsidRDefault="003B79CC" w:rsidP="003B79CC">
      <w:pPr>
        <w:pStyle w:val="Paragrafi"/>
        <w:rPr>
          <w:lang w:val="sq-AL"/>
        </w:rPr>
      </w:pPr>
      <w:r w:rsidRPr="00961376">
        <w:rPr>
          <w:lang w:val="sq-AL"/>
        </w:rPr>
        <w:t>- Indikatorë që trafikantët dinë që personi po ndihmohet nga një institucion/organizatë;</w:t>
      </w:r>
    </w:p>
    <w:p w:rsidR="003B79CC" w:rsidRPr="00961376" w:rsidRDefault="003B79CC" w:rsidP="003B79CC">
      <w:pPr>
        <w:pStyle w:val="Paragrafi"/>
        <w:rPr>
          <w:lang w:val="sq-AL"/>
        </w:rPr>
      </w:pPr>
      <w:r w:rsidRPr="00961376">
        <w:rPr>
          <w:lang w:val="sq-AL"/>
        </w:rPr>
        <w:t>- Kontaktet e personit të intervistuar me trafikantin/trafikantët që nga momenti që personi është larguar/ka shpëtuar;</w:t>
      </w:r>
    </w:p>
    <w:p w:rsidR="003B79CC" w:rsidRPr="00961376" w:rsidRDefault="003B79CC" w:rsidP="003B79CC">
      <w:pPr>
        <w:pStyle w:val="Paragrafi"/>
        <w:rPr>
          <w:lang w:val="sq-AL"/>
        </w:rPr>
      </w:pPr>
      <w:r w:rsidRPr="00961376">
        <w:rPr>
          <w:lang w:val="sq-AL"/>
        </w:rPr>
        <w:t>- Indikatorë që trafikanti/trafikantët dinë vendndodhjen e familjes apo personave të afërt me të intervistuarin/të intervistuarën;</w:t>
      </w:r>
    </w:p>
    <w:p w:rsidR="003B79CC" w:rsidRPr="00961376" w:rsidRDefault="003B79CC" w:rsidP="003B79CC">
      <w:pPr>
        <w:pStyle w:val="Paragrafi"/>
        <w:rPr>
          <w:lang w:val="sq-AL"/>
        </w:rPr>
      </w:pPr>
      <w:r w:rsidRPr="00961376">
        <w:rPr>
          <w:lang w:val="sq-AL"/>
        </w:rPr>
        <w:t>- Kontaktet e personave të afërt të të intervistuarit/të intervistuarës me trafikantin/trafikantët;</w:t>
      </w:r>
    </w:p>
    <w:p w:rsidR="003B79CC" w:rsidRPr="00961376" w:rsidRDefault="003B79CC" w:rsidP="003B79CC">
      <w:pPr>
        <w:pStyle w:val="Paragrafi"/>
        <w:rPr>
          <w:lang w:val="sq-AL"/>
        </w:rPr>
      </w:pPr>
      <w:r w:rsidRPr="00961376">
        <w:rPr>
          <w:lang w:val="sq-AL"/>
        </w:rPr>
        <w:t>- Persona të afërt të implikuar në trafikim;</w:t>
      </w:r>
    </w:p>
    <w:p w:rsidR="003B79CC" w:rsidRPr="00961376" w:rsidRDefault="003B79CC" w:rsidP="003B79CC">
      <w:pPr>
        <w:pStyle w:val="Paragrafi"/>
        <w:rPr>
          <w:lang w:val="sq-AL"/>
        </w:rPr>
      </w:pPr>
      <w:r w:rsidRPr="00961376">
        <w:rPr>
          <w:lang w:val="sq-AL"/>
        </w:rPr>
        <w:t xml:space="preserve">- Vendndodhja e të implikuarve në trafikim. </w:t>
      </w:r>
    </w:p>
    <w:p w:rsidR="003B79CC" w:rsidRPr="00961376" w:rsidRDefault="003B79CC" w:rsidP="003B79CC">
      <w:pPr>
        <w:pStyle w:val="Paragrafi"/>
        <w:rPr>
          <w:lang w:val="sq-AL"/>
        </w:rPr>
      </w:pPr>
      <w:r w:rsidRPr="00961376">
        <w:rPr>
          <w:lang w:val="sq-AL"/>
        </w:rPr>
        <w:t xml:space="preserve">  B. Rreziqe të lidhura me agjencitë e zbatimit të ligjit: </w:t>
      </w:r>
    </w:p>
    <w:p w:rsidR="003B79CC" w:rsidRPr="00961376" w:rsidRDefault="003B79CC" w:rsidP="003B79CC">
      <w:pPr>
        <w:pStyle w:val="Paragrafi"/>
        <w:rPr>
          <w:lang w:val="sq-AL"/>
        </w:rPr>
      </w:pPr>
      <w:r w:rsidRPr="00961376">
        <w:rPr>
          <w:lang w:val="sq-AL"/>
        </w:rPr>
        <w:t>- Kontaktet e deritanishme me agjencitë e zbatimit të ligjit;</w:t>
      </w:r>
    </w:p>
    <w:p w:rsidR="003B79CC" w:rsidRPr="00961376" w:rsidRDefault="003B79CC" w:rsidP="003B79CC">
      <w:pPr>
        <w:pStyle w:val="Paragrafi"/>
        <w:rPr>
          <w:lang w:val="sq-AL"/>
        </w:rPr>
      </w:pPr>
      <w:r w:rsidRPr="00961376">
        <w:rPr>
          <w:lang w:val="sq-AL"/>
        </w:rPr>
        <w:t xml:space="preserve">- Bashkëpunimi me agjencitë e zbatimit të ligjit; </w:t>
      </w:r>
    </w:p>
    <w:p w:rsidR="003B79CC" w:rsidRPr="00961376" w:rsidRDefault="003B79CC" w:rsidP="003B79CC">
      <w:pPr>
        <w:pStyle w:val="Paragrafi"/>
        <w:rPr>
          <w:lang w:val="sq-AL"/>
        </w:rPr>
      </w:pPr>
      <w:r w:rsidRPr="00961376">
        <w:rPr>
          <w:lang w:val="sq-AL"/>
        </w:rPr>
        <w:t>- Veprime të njohura të agjencive të zbatimit të ligjit për kapjen dënimin e trafikantit/trafikantëve;</w:t>
      </w:r>
    </w:p>
    <w:p w:rsidR="003B79CC" w:rsidRPr="00961376" w:rsidRDefault="005977AD" w:rsidP="003B79CC">
      <w:pPr>
        <w:pStyle w:val="Paragrafi"/>
        <w:rPr>
          <w:lang w:val="sq-AL"/>
        </w:rPr>
      </w:pPr>
      <w:r w:rsidRPr="00961376">
        <w:rPr>
          <w:lang w:val="sq-AL"/>
        </w:rPr>
        <w:t xml:space="preserve">- Të </w:t>
      </w:r>
      <w:r w:rsidR="003B79CC" w:rsidRPr="00961376">
        <w:rPr>
          <w:lang w:val="sq-AL"/>
        </w:rPr>
        <w:t xml:space="preserve">ndaluar apo arrestuar nga të dyshuarit si të implikuar deri në momentin e intervistës; </w:t>
      </w:r>
    </w:p>
    <w:p w:rsidR="003B79CC" w:rsidRPr="00961376" w:rsidRDefault="003B79CC" w:rsidP="003B79CC">
      <w:pPr>
        <w:pStyle w:val="Paragrafi"/>
        <w:rPr>
          <w:lang w:val="sq-AL"/>
        </w:rPr>
      </w:pPr>
      <w:r w:rsidRPr="00961376">
        <w:rPr>
          <w:lang w:val="sq-AL"/>
        </w:rPr>
        <w:t xml:space="preserve">- Të dyshuar si të implikuar në gjendje të lirë. </w:t>
      </w:r>
    </w:p>
    <w:p w:rsidR="003B79CC" w:rsidRPr="00961376" w:rsidRDefault="003B79CC" w:rsidP="003B79CC">
      <w:pPr>
        <w:pStyle w:val="Paragrafi"/>
        <w:rPr>
          <w:lang w:val="sq-AL"/>
        </w:rPr>
      </w:pPr>
      <w:r w:rsidRPr="00961376">
        <w:rPr>
          <w:lang w:val="sq-AL"/>
        </w:rPr>
        <w:t>4.2 I komunikohet dhe shpjegohet të intervistuarit/të intervistuarës gjykimi i intervistuesve për shkallën e rrezikut ndaj tij/saj (rrezik i ulët, i lartë, i moderuar i papërcaktuar), dhe informacioni/veprimet që janë të nevojshme nëse rreziku nuk mund të përcaktohet aty për aty (shih më lart për përkufizimin e shkallës së rreziqeve).</w:t>
      </w:r>
    </w:p>
    <w:p w:rsidR="003B79CC" w:rsidRPr="00961376" w:rsidRDefault="003B79CC" w:rsidP="003B79CC">
      <w:pPr>
        <w:pStyle w:val="Paragrafi"/>
        <w:rPr>
          <w:lang w:val="sq-AL"/>
        </w:rPr>
      </w:pPr>
      <w:r w:rsidRPr="00961376">
        <w:rPr>
          <w:lang w:val="sq-AL"/>
        </w:rPr>
        <w:t xml:space="preserve">4.3 Drejtohet biseda ndaj nevojave që ka personi për ndihmë dhe mbrojtje. </w:t>
      </w:r>
    </w:p>
    <w:p w:rsidR="003B79CC" w:rsidRPr="00961376" w:rsidRDefault="003B79CC" w:rsidP="003B79CC">
      <w:pPr>
        <w:pStyle w:val="Paragrafi"/>
        <w:rPr>
          <w:lang w:val="sq-AL"/>
        </w:rPr>
      </w:pPr>
      <w:r w:rsidRPr="00961376">
        <w:rPr>
          <w:lang w:val="sq-AL"/>
        </w:rPr>
        <w:t>5. Drejtohet biseda drejt veprimeve të mëtejshme që mund të ndërmerren për menaxhimin e rrezikut dhe ndihmën ndaj personit përfshirë:</w:t>
      </w:r>
    </w:p>
    <w:p w:rsidR="003B79CC" w:rsidRPr="00961376" w:rsidRDefault="005977AD" w:rsidP="003B79CC">
      <w:pPr>
        <w:pStyle w:val="Paragrafi"/>
        <w:rPr>
          <w:lang w:val="sq-AL"/>
        </w:rPr>
      </w:pPr>
      <w:r w:rsidRPr="00961376">
        <w:rPr>
          <w:lang w:val="sq-AL"/>
        </w:rPr>
        <w:t>- Kallëzimin e veprës penale,</w:t>
      </w:r>
      <w:r w:rsidR="003B79CC" w:rsidRPr="00961376">
        <w:rPr>
          <w:lang w:val="sq-AL"/>
        </w:rPr>
        <w:t xml:space="preserve"> mbrojtjen si dëshmitar i drejtësisë;</w:t>
      </w:r>
    </w:p>
    <w:p w:rsidR="003B79CC" w:rsidRPr="00961376" w:rsidRDefault="003B79CC" w:rsidP="003B79CC">
      <w:pPr>
        <w:pStyle w:val="Paragrafi"/>
        <w:rPr>
          <w:lang w:val="sq-AL"/>
        </w:rPr>
      </w:pPr>
      <w:r w:rsidRPr="00961376">
        <w:rPr>
          <w:lang w:val="sq-AL"/>
        </w:rPr>
        <w:t>- Ndërprerjen e lidhjeve me persona të përfshirë;</w:t>
      </w:r>
    </w:p>
    <w:p w:rsidR="003B79CC" w:rsidRPr="00961376" w:rsidRDefault="003B79CC" w:rsidP="003B79CC">
      <w:pPr>
        <w:pStyle w:val="Paragrafi"/>
        <w:rPr>
          <w:lang w:val="sq-AL"/>
        </w:rPr>
      </w:pPr>
      <w:r w:rsidRPr="00961376">
        <w:rPr>
          <w:lang w:val="sq-AL"/>
        </w:rPr>
        <w:t xml:space="preserve">- Masat që duhen marrë për mbrojtjen e personave të tjerë në kërcënim rrezik; </w:t>
      </w:r>
    </w:p>
    <w:p w:rsidR="003B79CC" w:rsidRPr="00961376" w:rsidRDefault="003B79CC" w:rsidP="003B79CC">
      <w:pPr>
        <w:pStyle w:val="Paragrafi"/>
        <w:rPr>
          <w:lang w:val="sq-AL"/>
        </w:rPr>
      </w:pPr>
      <w:r w:rsidRPr="00961376">
        <w:rPr>
          <w:lang w:val="sq-AL"/>
        </w:rPr>
        <w:t>- Ndihma për kthim, rehabilitim të sigurt;</w:t>
      </w:r>
    </w:p>
    <w:p w:rsidR="003B79CC" w:rsidRPr="00961376" w:rsidRDefault="003B79CC" w:rsidP="003B79CC">
      <w:pPr>
        <w:pStyle w:val="Paragrafi"/>
        <w:rPr>
          <w:lang w:val="sq-AL"/>
        </w:rPr>
      </w:pPr>
      <w:r w:rsidRPr="00961376">
        <w:rPr>
          <w:lang w:val="sq-AL"/>
        </w:rPr>
        <w:lastRenderedPageBreak/>
        <w:t xml:space="preserve">- Ndryshimi i vendndodhjes së personit. </w:t>
      </w:r>
    </w:p>
    <w:p w:rsidR="003B79CC" w:rsidRPr="00961376" w:rsidRDefault="003B79CC" w:rsidP="003B79CC">
      <w:pPr>
        <w:pStyle w:val="Paragrafi"/>
        <w:rPr>
          <w:lang w:val="sq-AL"/>
        </w:rPr>
      </w:pPr>
      <w:r w:rsidRPr="00961376">
        <w:rPr>
          <w:lang w:val="sq-AL"/>
        </w:rPr>
        <w:t>6. Bihet dakord për komunikimin, kontaktet e mëtutjeshme</w:t>
      </w:r>
      <w:r w:rsidR="005977AD" w:rsidRPr="00961376">
        <w:rPr>
          <w:lang w:val="sq-AL"/>
        </w:rPr>
        <w:t>.</w:t>
      </w:r>
      <w:r w:rsidRPr="00961376">
        <w:rPr>
          <w:lang w:val="sq-AL"/>
        </w:rPr>
        <w:t xml:space="preserve"> </w:t>
      </w:r>
    </w:p>
    <w:p w:rsidR="003B79CC" w:rsidRPr="00961376" w:rsidRDefault="003B79CC" w:rsidP="003B79CC">
      <w:pPr>
        <w:pStyle w:val="Paragrafi"/>
        <w:rPr>
          <w:lang w:val="sq-AL"/>
        </w:rPr>
      </w:pPr>
      <w:r w:rsidRPr="00961376">
        <w:rPr>
          <w:lang w:val="sq-AL"/>
        </w:rPr>
        <w:t xml:space="preserve">7. Falënderohet personi për intervistën. </w:t>
      </w:r>
    </w:p>
    <w:p w:rsidR="003B79CC" w:rsidRPr="00961376" w:rsidRDefault="003B79CC" w:rsidP="003B79CC">
      <w:pPr>
        <w:pStyle w:val="Paragrafi"/>
        <w:rPr>
          <w:lang w:val="sq-AL"/>
        </w:rPr>
      </w:pPr>
    </w:p>
    <w:p w:rsidR="003B79CC" w:rsidRPr="00961376" w:rsidRDefault="003B79CC" w:rsidP="003B79CC">
      <w:pPr>
        <w:pStyle w:val="TitulliTitull"/>
        <w:rPr>
          <w:lang w:val="sq-AL"/>
        </w:rPr>
      </w:pPr>
      <w:r w:rsidRPr="00961376">
        <w:rPr>
          <w:lang w:val="sq-AL"/>
        </w:rPr>
        <w:t>ANEKS 9.12</w:t>
      </w:r>
    </w:p>
    <w:p w:rsidR="003B79CC" w:rsidRPr="00961376" w:rsidRDefault="003B79CC" w:rsidP="00C52073">
      <w:pPr>
        <w:pStyle w:val="TitulliTitull"/>
        <w:rPr>
          <w:lang w:val="sq-AL"/>
        </w:rPr>
      </w:pPr>
      <w:r w:rsidRPr="00961376">
        <w:rPr>
          <w:lang w:val="sq-AL"/>
        </w:rPr>
        <w:t>FORMAT I NJOFTIMIT FILLESTAR ME SHKRIM PËR AP</w:t>
      </w:r>
      <w:r w:rsidR="00C52073">
        <w:rPr>
          <w:lang w:val="sq-AL"/>
        </w:rPr>
        <w:t xml:space="preserve"> </w:t>
      </w:r>
      <w:r w:rsidRPr="00961376">
        <w:rPr>
          <w:lang w:val="sq-AL"/>
        </w:rPr>
        <w:t>PËR IDENTIFIKIMIN DHE ASISTENCËN E VIKTIMAVE TË MUNDSHME TË TRAFIKIMIT</w:t>
      </w:r>
    </w:p>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 xml:space="preserve">Data e njoftimit: </w:t>
      </w:r>
    </w:p>
    <w:p w:rsidR="003B79CC" w:rsidRPr="00961376" w:rsidRDefault="003B79CC" w:rsidP="003B79CC">
      <w:pPr>
        <w:pStyle w:val="Paragrafi"/>
        <w:rPr>
          <w:lang w:val="sq-AL"/>
        </w:rPr>
      </w:pPr>
      <w:r w:rsidRPr="00961376">
        <w:rPr>
          <w:lang w:val="sq-AL"/>
        </w:rPr>
        <w:t xml:space="preserve">Emri i personit që ka bërë identifikimin: </w:t>
      </w:r>
    </w:p>
    <w:p w:rsidR="003B79CC" w:rsidRPr="00961376" w:rsidRDefault="003B79CC" w:rsidP="003B79CC">
      <w:pPr>
        <w:pStyle w:val="Paragrafi"/>
        <w:rPr>
          <w:lang w:val="sq-AL"/>
        </w:rPr>
      </w:pPr>
      <w:r w:rsidRPr="00961376">
        <w:rPr>
          <w:lang w:val="sq-AL"/>
        </w:rPr>
        <w:t>Emri i agjencisë/</w:t>
      </w:r>
      <w:r w:rsidR="005977AD" w:rsidRPr="00961376">
        <w:rPr>
          <w:lang w:val="sq-AL"/>
        </w:rPr>
        <w:t>strukturës në të cilën punon</w:t>
      </w:r>
      <w:r w:rsidRPr="00961376">
        <w:rPr>
          <w:lang w:val="sq-AL"/>
        </w:rPr>
        <w:t xml:space="preserve"> </w:t>
      </w:r>
    </w:p>
    <w:p w:rsidR="003B79CC" w:rsidRPr="00961376" w:rsidRDefault="003B79CC" w:rsidP="003B79CC">
      <w:pPr>
        <w:pStyle w:val="Paragrafi"/>
        <w:rPr>
          <w:lang w:val="sq-AL"/>
        </w:rPr>
      </w:pPr>
      <w:r w:rsidRPr="00961376">
        <w:rPr>
          <w:lang w:val="sq-AL"/>
        </w:rPr>
        <w:t xml:space="preserve">(në funksionet e së cilës ka bërë identifikimin): </w:t>
      </w:r>
    </w:p>
    <w:p w:rsidR="003B79CC" w:rsidRPr="00961376" w:rsidRDefault="003B79CC" w:rsidP="003B79CC">
      <w:pPr>
        <w:pStyle w:val="Paragrafi"/>
        <w:rPr>
          <w:lang w:val="sq-AL"/>
        </w:rPr>
      </w:pPr>
      <w:r w:rsidRPr="00961376">
        <w:rPr>
          <w:lang w:val="sq-AL"/>
        </w:rPr>
        <w:t xml:space="preserve">Adresa dhe numri i telefonit ku mund të kontaktohet: </w:t>
      </w:r>
    </w:p>
    <w:p w:rsidR="003B79CC" w:rsidRPr="00961376" w:rsidRDefault="003B79CC" w:rsidP="003B79CC">
      <w:pPr>
        <w:pStyle w:val="Paragrafi"/>
        <w:rPr>
          <w:lang w:val="sq-AL"/>
        </w:rPr>
      </w:pPr>
      <w:r w:rsidRPr="00961376">
        <w:rPr>
          <w:lang w:val="sq-AL"/>
        </w:rPr>
        <w:t xml:space="preserve">Rrethanat në të cilat ka rënë në kontakt me viktimën e mundshme: </w:t>
      </w:r>
    </w:p>
    <w:p w:rsidR="003B79CC" w:rsidRPr="00961376" w:rsidRDefault="003B79CC" w:rsidP="003B79CC">
      <w:pPr>
        <w:pStyle w:val="Paragrafi"/>
        <w:rPr>
          <w:lang w:val="sq-AL"/>
        </w:rPr>
      </w:pPr>
      <w:r w:rsidRPr="00961376">
        <w:rPr>
          <w:lang w:val="sq-AL"/>
        </w:rPr>
        <w:t xml:space="preserve">Të dhënat e personit viktimë e mundshme: </w:t>
      </w:r>
    </w:p>
    <w:p w:rsidR="003B79CC" w:rsidRPr="00961376" w:rsidRDefault="003B79CC" w:rsidP="003B79CC">
      <w:pPr>
        <w:pStyle w:val="Paragrafi"/>
        <w:rPr>
          <w:lang w:val="sq-AL"/>
        </w:rPr>
      </w:pPr>
      <w:r w:rsidRPr="00961376">
        <w:rPr>
          <w:lang w:val="sq-AL"/>
        </w:rPr>
        <w:t>Emri mbiemri:</w:t>
      </w:r>
    </w:p>
    <w:p w:rsidR="003B79CC" w:rsidRPr="00961376" w:rsidRDefault="003B79CC" w:rsidP="003B79CC">
      <w:pPr>
        <w:pStyle w:val="Paragrafi"/>
        <w:rPr>
          <w:lang w:val="sq-AL"/>
        </w:rPr>
      </w:pPr>
      <w:r w:rsidRPr="00961376">
        <w:rPr>
          <w:lang w:val="sq-AL"/>
        </w:rPr>
        <w:t xml:space="preserve">Mosha: </w:t>
      </w:r>
    </w:p>
    <w:p w:rsidR="003B79CC" w:rsidRPr="00961376" w:rsidRDefault="003B79CC" w:rsidP="003B79CC">
      <w:pPr>
        <w:pStyle w:val="Paragrafi"/>
        <w:rPr>
          <w:lang w:val="sq-AL"/>
        </w:rPr>
      </w:pPr>
      <w:r w:rsidRPr="00961376">
        <w:rPr>
          <w:lang w:val="sq-AL"/>
        </w:rPr>
        <w:t>Vendbanimi:</w:t>
      </w:r>
    </w:p>
    <w:p w:rsidR="003B79CC" w:rsidRPr="00961376" w:rsidRDefault="003B79CC" w:rsidP="003B79CC">
      <w:pPr>
        <w:pStyle w:val="Paragrafi"/>
        <w:rPr>
          <w:lang w:val="sq-AL"/>
        </w:rPr>
      </w:pPr>
      <w:r w:rsidRPr="00961376">
        <w:rPr>
          <w:lang w:val="sq-AL"/>
        </w:rPr>
        <w:t>Nëse i/e mitur emrat e prindërve:</w:t>
      </w:r>
    </w:p>
    <w:p w:rsidR="003B79CC" w:rsidRPr="00961376" w:rsidRDefault="003B79CC" w:rsidP="003B79CC">
      <w:pPr>
        <w:pStyle w:val="Paragrafi"/>
        <w:rPr>
          <w:lang w:val="sq-AL"/>
        </w:rPr>
      </w:pPr>
      <w:r w:rsidRPr="00961376">
        <w:rPr>
          <w:lang w:val="sq-AL"/>
        </w:rPr>
        <w:t>Nëse i/e mitur emri i kujdestarit nëse nuk është prindi:</w:t>
      </w:r>
    </w:p>
    <w:p w:rsidR="003B79CC" w:rsidRPr="00961376" w:rsidRDefault="003B79CC" w:rsidP="003B79CC">
      <w:pPr>
        <w:pStyle w:val="Paragrafi"/>
        <w:rPr>
          <w:lang w:val="sq-AL"/>
        </w:rPr>
      </w:pPr>
      <w:r w:rsidRPr="00961376">
        <w:rPr>
          <w:lang w:val="sq-AL"/>
        </w:rPr>
        <w:t xml:space="preserve">Baza mbi të cilën është arritur në konkluzionin se personi është viktimë e mundshme </w:t>
      </w:r>
    </w:p>
    <w:p w:rsidR="003B79CC" w:rsidRPr="00961376" w:rsidRDefault="005977AD" w:rsidP="003B79CC">
      <w:pPr>
        <w:pStyle w:val="Paragrafi"/>
        <w:rPr>
          <w:lang w:val="sq-AL"/>
        </w:rPr>
      </w:pPr>
      <w:r w:rsidRPr="00961376">
        <w:rPr>
          <w:lang w:val="sq-AL"/>
        </w:rPr>
        <w:t>(elemente</w:t>
      </w:r>
      <w:r w:rsidR="003B79CC" w:rsidRPr="00961376">
        <w:rPr>
          <w:lang w:val="sq-AL"/>
        </w:rPr>
        <w:t xml:space="preserve"> nga listat e treguesve)</w:t>
      </w:r>
      <w:r w:rsidRPr="00961376">
        <w:rPr>
          <w:lang w:val="sq-AL"/>
        </w:rPr>
        <w:t>:</w:t>
      </w:r>
      <w:r w:rsidR="003B79CC" w:rsidRPr="00961376">
        <w:rPr>
          <w:lang w:val="sq-AL"/>
        </w:rPr>
        <w:t xml:space="preserve"> </w:t>
      </w:r>
    </w:p>
    <w:p w:rsidR="003B79CC" w:rsidRPr="00961376" w:rsidRDefault="003B79CC" w:rsidP="003B79CC">
      <w:pPr>
        <w:pStyle w:val="Paragrafi"/>
        <w:rPr>
          <w:lang w:val="sq-AL"/>
        </w:rPr>
      </w:pPr>
      <w:r w:rsidRPr="00961376">
        <w:rPr>
          <w:lang w:val="sq-AL"/>
        </w:rPr>
        <w:t xml:space="preserve">Çfarë ndihme e parë i është dhënë personit viktimë e mundshme? </w:t>
      </w:r>
    </w:p>
    <w:p w:rsidR="003B79CC" w:rsidRPr="00961376" w:rsidRDefault="003B79CC" w:rsidP="003B79CC">
      <w:pPr>
        <w:pStyle w:val="Paragrafi"/>
        <w:rPr>
          <w:lang w:val="sq-AL"/>
        </w:rPr>
      </w:pPr>
      <w:r w:rsidRPr="00961376">
        <w:rPr>
          <w:lang w:val="sq-AL"/>
        </w:rPr>
        <w:t>A është pyetur personi që konsiderohet viktimë e mundshme nëse dëshiron të vihet në kontakt me policinë, të japë një intervistë formale?</w:t>
      </w:r>
    </w:p>
    <w:p w:rsidR="003B79CC" w:rsidRPr="00961376" w:rsidRDefault="003B79CC" w:rsidP="003B79CC">
      <w:pPr>
        <w:pStyle w:val="Paragrafi"/>
        <w:rPr>
          <w:lang w:val="sq-AL"/>
        </w:rPr>
      </w:pPr>
      <w:r w:rsidRPr="00961376">
        <w:rPr>
          <w:lang w:val="sq-AL"/>
        </w:rPr>
        <w:t xml:space="preserve">Si është shprehur personi në lidhje me intervistën formale? </w:t>
      </w:r>
    </w:p>
    <w:p w:rsidR="003B79CC" w:rsidRPr="00961376" w:rsidRDefault="003B79CC" w:rsidP="003B79CC">
      <w:pPr>
        <w:pStyle w:val="Paragrafi"/>
        <w:rPr>
          <w:lang w:val="sq-AL"/>
        </w:rPr>
      </w:pPr>
      <w:r w:rsidRPr="00961376">
        <w:rPr>
          <w:lang w:val="sq-AL"/>
        </w:rPr>
        <w:t>Nëse personi dëshiron të japë një intervistë formale, si mund të bihet në kontakt me personin (koha më e mirë për intervistë formale)?</w:t>
      </w:r>
    </w:p>
    <w:p w:rsidR="003B79CC" w:rsidRPr="00961376" w:rsidRDefault="003B79CC" w:rsidP="003B79CC">
      <w:pPr>
        <w:pStyle w:val="Paragrafi"/>
        <w:rPr>
          <w:lang w:val="sq-AL"/>
        </w:rPr>
      </w:pPr>
      <w:r w:rsidRPr="00961376">
        <w:rPr>
          <w:lang w:val="sq-AL"/>
        </w:rPr>
        <w:t xml:space="preserve">Ç’lloj ndihme po i jepet personit nga organizata/struktura që ka bërë identifikimin? </w:t>
      </w:r>
    </w:p>
    <w:p w:rsidR="003B79CC" w:rsidRPr="00961376" w:rsidRDefault="003B79CC" w:rsidP="003B79CC">
      <w:pPr>
        <w:pStyle w:val="Paragrafi"/>
        <w:rPr>
          <w:lang w:val="sq-AL"/>
        </w:rPr>
      </w:pPr>
      <w:r w:rsidRPr="00961376">
        <w:rPr>
          <w:lang w:val="sq-AL"/>
        </w:rPr>
        <w:t xml:space="preserve">Çfarë ndihme tjetër kërkohet nga AP për personin? </w:t>
      </w:r>
    </w:p>
    <w:p w:rsidR="003B79CC" w:rsidRPr="00961376" w:rsidRDefault="008F7F69" w:rsidP="003B79CC">
      <w:pPr>
        <w:pStyle w:val="Paragrafi"/>
        <w:rPr>
          <w:lang w:val="sq-AL"/>
        </w:rPr>
      </w:pPr>
      <w:r w:rsidRPr="00961376">
        <w:rPr>
          <w:lang w:val="sq-AL"/>
        </w:rPr>
        <w:t>Emri,</w:t>
      </w:r>
      <w:r w:rsidR="003B79CC" w:rsidRPr="00961376">
        <w:rPr>
          <w:lang w:val="sq-AL"/>
        </w:rPr>
        <w:t xml:space="preserve"> mbiemri dhe firma e punonjësit</w:t>
      </w:r>
      <w:r w:rsidR="00FE4174">
        <w:rPr>
          <w:lang w:val="sq-AL"/>
        </w:rPr>
        <w:t>:</w:t>
      </w:r>
      <w:r w:rsidR="003B79CC" w:rsidRPr="00961376">
        <w:rPr>
          <w:lang w:val="sq-AL"/>
        </w:rPr>
        <w:t xml:space="preserve"> </w:t>
      </w:r>
    </w:p>
    <w:p w:rsidR="003B79CC" w:rsidRPr="00961376" w:rsidRDefault="003B79CC" w:rsidP="003B79CC">
      <w:pPr>
        <w:pStyle w:val="Paragrafi"/>
        <w:rPr>
          <w:lang w:val="sq-AL"/>
        </w:rPr>
      </w:pPr>
      <w:r w:rsidRPr="00961376">
        <w:rPr>
          <w:lang w:val="sq-AL"/>
        </w:rPr>
        <w:t>Emri, mbiemri firma e titullarit/monitoruesit</w:t>
      </w:r>
      <w:r w:rsidR="00FE4174">
        <w:rPr>
          <w:lang w:val="sq-AL"/>
        </w:rPr>
        <w:t>:</w:t>
      </w:r>
    </w:p>
    <w:p w:rsidR="003B79CC" w:rsidRPr="00961376" w:rsidRDefault="003B79CC" w:rsidP="00553F2E">
      <w:pPr>
        <w:pStyle w:val="TitulliTitull"/>
        <w:ind w:firstLine="720"/>
        <w:jc w:val="left"/>
        <w:rPr>
          <w:lang w:val="sq-AL"/>
        </w:rPr>
      </w:pPr>
      <w:r w:rsidRPr="00961376">
        <w:rPr>
          <w:caps w:val="0"/>
          <w:lang w:val="sq-AL"/>
        </w:rPr>
        <w:t>Emri</w:t>
      </w:r>
      <w:r w:rsidR="006E4B0C" w:rsidRPr="00961376">
        <w:rPr>
          <w:caps w:val="0"/>
          <w:lang w:val="sq-AL"/>
        </w:rPr>
        <w:t>,</w:t>
      </w:r>
      <w:r w:rsidRPr="00961376">
        <w:rPr>
          <w:caps w:val="0"/>
          <w:lang w:val="sq-AL"/>
        </w:rPr>
        <w:t xml:space="preserve"> mbiemri dhe firma e titullarit</w:t>
      </w:r>
      <w:r w:rsidR="00FE4174">
        <w:rPr>
          <w:caps w:val="0"/>
          <w:lang w:val="sq-AL"/>
        </w:rPr>
        <w:t>:</w:t>
      </w:r>
    </w:p>
    <w:p w:rsidR="003B79CC" w:rsidRPr="00961376" w:rsidRDefault="003B79CC" w:rsidP="003B79CC">
      <w:pPr>
        <w:pStyle w:val="TitulliTitull"/>
        <w:rPr>
          <w:lang w:val="sq-AL"/>
        </w:rPr>
      </w:pPr>
    </w:p>
    <w:p w:rsidR="003B79CC" w:rsidRPr="00961376" w:rsidRDefault="003B79CC" w:rsidP="003B79CC">
      <w:pPr>
        <w:pStyle w:val="TitulliTitull"/>
        <w:rPr>
          <w:lang w:val="sq-AL"/>
        </w:rPr>
      </w:pPr>
      <w:r w:rsidRPr="00961376">
        <w:rPr>
          <w:lang w:val="sq-AL"/>
        </w:rPr>
        <w:t>ANEKSI 9.13</w:t>
      </w:r>
    </w:p>
    <w:p w:rsidR="003B79CC" w:rsidRPr="00961376" w:rsidRDefault="003B79CC" w:rsidP="003B79CC">
      <w:pPr>
        <w:pStyle w:val="TitulliTitull"/>
        <w:rPr>
          <w:lang w:val="sq-AL"/>
        </w:rPr>
      </w:pPr>
      <w:r w:rsidRPr="00961376">
        <w:rPr>
          <w:lang w:val="sq-AL"/>
        </w:rPr>
        <w:t>KËRKESË PËR NDËRHYRJE TË MENJËHERSHME TË SLKTP-së</w:t>
      </w:r>
    </w:p>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 xml:space="preserve">Data: </w:t>
      </w:r>
    </w:p>
    <w:p w:rsidR="003B79CC" w:rsidRPr="00961376" w:rsidRDefault="003B79CC" w:rsidP="003B79CC">
      <w:pPr>
        <w:pStyle w:val="Paragrafi"/>
        <w:rPr>
          <w:lang w:val="sq-AL"/>
        </w:rPr>
      </w:pPr>
      <w:r w:rsidRPr="00961376">
        <w:rPr>
          <w:lang w:val="sq-AL"/>
        </w:rPr>
        <w:t xml:space="preserve">Subjekti i kërkesës: </w:t>
      </w:r>
    </w:p>
    <w:p w:rsidR="003B79CC" w:rsidRPr="00961376" w:rsidRDefault="003B79CC" w:rsidP="003B79CC">
      <w:pPr>
        <w:pStyle w:val="Paragrafi"/>
        <w:rPr>
          <w:lang w:val="sq-AL"/>
        </w:rPr>
      </w:pPr>
      <w:r w:rsidRPr="00961376">
        <w:rPr>
          <w:lang w:val="sq-AL"/>
        </w:rPr>
        <w:t xml:space="preserve">1. Emri i dhe përshkrimi i punës së agjencisë/institucionit që bën kërkesën: </w:t>
      </w:r>
    </w:p>
    <w:p w:rsidR="003B79CC" w:rsidRPr="00961376" w:rsidRDefault="003B79CC" w:rsidP="003B79CC">
      <w:pPr>
        <w:pStyle w:val="Paragrafi"/>
        <w:rPr>
          <w:lang w:val="sq-AL"/>
        </w:rPr>
      </w:pPr>
      <w:r w:rsidRPr="00961376">
        <w:rPr>
          <w:lang w:val="sq-AL"/>
        </w:rPr>
        <w:t xml:space="preserve">2. Përshkrim i rrethanave në të cilat agjencia ka rënë në kontakt apo ka marrë kontakt me viktimën e mundshme të trafikimit: </w:t>
      </w:r>
    </w:p>
    <w:p w:rsidR="003B79CC" w:rsidRPr="00961376" w:rsidRDefault="003B79CC" w:rsidP="003B79CC">
      <w:pPr>
        <w:pStyle w:val="Paragrafi"/>
        <w:rPr>
          <w:lang w:val="sq-AL"/>
        </w:rPr>
      </w:pPr>
      <w:r w:rsidRPr="00961376">
        <w:rPr>
          <w:lang w:val="sq-AL"/>
        </w:rPr>
        <w:t xml:space="preserve">3. Të dhënat në dispozicion të agjencisë për personin që gjykohet si viktimë e mundshme: </w:t>
      </w:r>
    </w:p>
    <w:p w:rsidR="003B79CC" w:rsidRPr="00961376" w:rsidRDefault="003B79CC" w:rsidP="003B79CC">
      <w:pPr>
        <w:pStyle w:val="Paragrafi"/>
        <w:rPr>
          <w:lang w:val="sq-AL"/>
        </w:rPr>
      </w:pPr>
      <w:r w:rsidRPr="00961376">
        <w:rPr>
          <w:lang w:val="sq-AL"/>
        </w:rPr>
        <w:t>Emri mbiemri:</w:t>
      </w:r>
    </w:p>
    <w:p w:rsidR="003B79CC" w:rsidRPr="00961376" w:rsidRDefault="003B79CC" w:rsidP="003B79CC">
      <w:pPr>
        <w:pStyle w:val="Paragrafi"/>
        <w:rPr>
          <w:lang w:val="sq-AL"/>
        </w:rPr>
      </w:pPr>
      <w:r w:rsidRPr="00961376">
        <w:rPr>
          <w:lang w:val="sq-AL"/>
        </w:rPr>
        <w:t xml:space="preserve">Mosha: </w:t>
      </w:r>
    </w:p>
    <w:p w:rsidR="003B79CC" w:rsidRDefault="003B79CC" w:rsidP="003B79CC">
      <w:pPr>
        <w:pStyle w:val="Paragrafi"/>
        <w:rPr>
          <w:lang w:val="sq-AL"/>
        </w:rPr>
      </w:pPr>
      <w:r w:rsidRPr="00961376">
        <w:rPr>
          <w:lang w:val="sq-AL"/>
        </w:rPr>
        <w:t>Vendbanimi:</w:t>
      </w:r>
    </w:p>
    <w:p w:rsidR="001F3944" w:rsidRPr="00961376" w:rsidRDefault="001F3944" w:rsidP="003B79CC">
      <w:pPr>
        <w:pStyle w:val="Paragrafi"/>
        <w:rPr>
          <w:lang w:val="sq-AL"/>
        </w:rPr>
      </w:pPr>
      <w:r>
        <w:rPr>
          <w:lang w:val="sq-AL"/>
        </w:rPr>
        <w:t>Vendndodhja:</w:t>
      </w:r>
    </w:p>
    <w:p w:rsidR="003B79CC" w:rsidRPr="00961376" w:rsidRDefault="003B79CC" w:rsidP="003B79CC">
      <w:pPr>
        <w:pStyle w:val="Paragrafi"/>
        <w:rPr>
          <w:lang w:val="sq-AL"/>
        </w:rPr>
      </w:pPr>
      <w:r w:rsidRPr="00961376">
        <w:rPr>
          <w:lang w:val="sq-AL"/>
        </w:rPr>
        <w:t>Nëse i/e mitur</w:t>
      </w:r>
      <w:r w:rsidR="006E4B0C" w:rsidRPr="00961376">
        <w:rPr>
          <w:lang w:val="sq-AL"/>
        </w:rPr>
        <w:t>,</w:t>
      </w:r>
      <w:r w:rsidRPr="00961376">
        <w:rPr>
          <w:lang w:val="sq-AL"/>
        </w:rPr>
        <w:t xml:space="preserve"> emrat e prindërve:</w:t>
      </w:r>
    </w:p>
    <w:p w:rsidR="003B79CC" w:rsidRDefault="003B79CC" w:rsidP="003B79CC">
      <w:pPr>
        <w:pStyle w:val="Paragrafi"/>
        <w:rPr>
          <w:lang w:val="sq-AL"/>
        </w:rPr>
      </w:pPr>
      <w:r w:rsidRPr="00961376">
        <w:rPr>
          <w:lang w:val="sq-AL"/>
        </w:rPr>
        <w:t>Nëse i/e mitur</w:t>
      </w:r>
      <w:r w:rsidR="006E4B0C" w:rsidRPr="00961376">
        <w:rPr>
          <w:lang w:val="sq-AL"/>
        </w:rPr>
        <w:t>,</w:t>
      </w:r>
      <w:r w:rsidRPr="00961376">
        <w:rPr>
          <w:lang w:val="sq-AL"/>
        </w:rPr>
        <w:t xml:space="preserve"> emri i kujdestarit nëse nuk është prindi:</w:t>
      </w:r>
    </w:p>
    <w:p w:rsidR="00715A2E" w:rsidRPr="00961376" w:rsidRDefault="00715A2E" w:rsidP="00715A2E">
      <w:pPr>
        <w:pStyle w:val="Paragrafi"/>
        <w:rPr>
          <w:lang w:val="sq-AL"/>
        </w:rPr>
      </w:pPr>
      <w:r w:rsidRPr="00961376">
        <w:rPr>
          <w:lang w:val="sq-AL"/>
        </w:rPr>
        <w:t xml:space="preserve">4. Përshkrim i rrethanave që kanë bërë agjencinë të mendojë se personi është viktimë e mundshme e trafikimit. </w:t>
      </w:r>
    </w:p>
    <w:p w:rsidR="00715A2E" w:rsidRDefault="00715A2E" w:rsidP="00715A2E">
      <w:pPr>
        <w:pStyle w:val="Paragrafi"/>
        <w:rPr>
          <w:lang w:val="sq-AL"/>
        </w:rPr>
      </w:pPr>
      <w:r w:rsidRPr="00961376">
        <w:rPr>
          <w:lang w:val="sq-AL"/>
        </w:rPr>
        <w:t>5. Përshkrim i përpjekjeve që ka bërë agjencia/institucioni për ta shpëtuar apo për ta ndihmuar viktimën e mundshme.</w:t>
      </w:r>
      <w:r w:rsidRPr="00715A2E">
        <w:rPr>
          <w:lang w:val="sq-AL"/>
        </w:rPr>
        <w:t xml:space="preserve"> </w:t>
      </w:r>
    </w:p>
    <w:p w:rsidR="00715A2E" w:rsidRPr="00961376" w:rsidRDefault="00715A2E" w:rsidP="00715A2E">
      <w:pPr>
        <w:pStyle w:val="Paragrafi"/>
        <w:rPr>
          <w:lang w:val="sq-AL"/>
        </w:rPr>
      </w:pPr>
      <w:r w:rsidRPr="00961376">
        <w:rPr>
          <w:lang w:val="sq-AL"/>
        </w:rPr>
        <w:t xml:space="preserve">6. Rekomandimet që jep agjencia/institucioni për ndërhyrjen e policisë SLKTP: </w:t>
      </w:r>
    </w:p>
    <w:p w:rsidR="00715A2E" w:rsidRPr="00961376" w:rsidRDefault="00715A2E" w:rsidP="00715A2E">
      <w:pPr>
        <w:pStyle w:val="Paragrafi"/>
        <w:rPr>
          <w:lang w:val="sq-AL"/>
        </w:rPr>
      </w:pPr>
      <w:r w:rsidRPr="00961376">
        <w:rPr>
          <w:lang w:val="sq-AL"/>
        </w:rPr>
        <w:t>7. Emri, mbiemri dhe kontaktet e personit të agjencisë/institucionit, që mund të kontaktohet nga punonjësit e policisë së SLKTP-së për informacione të mëtejshme.</w:t>
      </w:r>
    </w:p>
    <w:p w:rsidR="00293513" w:rsidRPr="00961376" w:rsidRDefault="00293513" w:rsidP="00326BBF">
      <w:pPr>
        <w:pStyle w:val="Paragrafi"/>
        <w:ind w:firstLine="0"/>
        <w:rPr>
          <w:lang w:val="sq-AL"/>
        </w:rPr>
      </w:pPr>
    </w:p>
    <w:p w:rsidR="003B79CC" w:rsidRPr="00961376" w:rsidRDefault="003B79CC" w:rsidP="003B79CC">
      <w:pPr>
        <w:pStyle w:val="TitulliTitull"/>
        <w:rPr>
          <w:lang w:val="sq-AL"/>
        </w:rPr>
      </w:pPr>
      <w:r w:rsidRPr="00961376">
        <w:rPr>
          <w:lang w:val="sq-AL"/>
        </w:rPr>
        <w:t>ANEKSI 9.14</w:t>
      </w:r>
    </w:p>
    <w:p w:rsidR="003B79CC" w:rsidRPr="00961376" w:rsidRDefault="003B79CC" w:rsidP="003B79CC">
      <w:pPr>
        <w:pStyle w:val="TitulliTitull"/>
        <w:rPr>
          <w:lang w:val="sq-AL"/>
        </w:rPr>
      </w:pPr>
      <w:r w:rsidRPr="00961376">
        <w:rPr>
          <w:lang w:val="sq-AL"/>
        </w:rPr>
        <w:t>FORMAT NJOFTIMI TEK AUTORITETI PËRGJEGJËS PËR LARGIMIN E PËRFITUESIT VIKTIMË E MUNDSHME APO VIKTIMË TRAFIKIMI NGA PROGRAMI I NDIHMËS</w:t>
      </w:r>
    </w:p>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 xml:space="preserve">Data e njoftimit: </w:t>
      </w:r>
    </w:p>
    <w:p w:rsidR="003B79CC" w:rsidRPr="00961376" w:rsidRDefault="003B79CC" w:rsidP="003B79CC">
      <w:pPr>
        <w:pStyle w:val="Paragrafi"/>
        <w:rPr>
          <w:lang w:val="sq-AL"/>
        </w:rPr>
      </w:pPr>
      <w:r w:rsidRPr="00961376">
        <w:rPr>
          <w:lang w:val="sq-AL"/>
        </w:rPr>
        <w:t xml:space="preserve">Emri i agjencisë që bën njoftimin: </w:t>
      </w:r>
    </w:p>
    <w:p w:rsidR="003B79CC" w:rsidRPr="00961376" w:rsidRDefault="003B79CC" w:rsidP="003B79CC">
      <w:pPr>
        <w:pStyle w:val="Paragrafi"/>
        <w:rPr>
          <w:lang w:val="sq-AL"/>
        </w:rPr>
      </w:pPr>
      <w:r w:rsidRPr="00961376">
        <w:rPr>
          <w:lang w:val="sq-AL"/>
        </w:rPr>
        <w:t xml:space="preserve">Adresa dhe numri i telefonit ku mund të kontaktohet: </w:t>
      </w:r>
    </w:p>
    <w:p w:rsidR="003B79CC" w:rsidRPr="00961376" w:rsidRDefault="003B79CC" w:rsidP="003B79CC">
      <w:pPr>
        <w:pStyle w:val="Paragrafi"/>
        <w:rPr>
          <w:lang w:val="sq-AL"/>
        </w:rPr>
      </w:pPr>
      <w:r w:rsidRPr="00961376">
        <w:rPr>
          <w:lang w:val="sq-AL"/>
        </w:rPr>
        <w:t xml:space="preserve">Të dhënat e personit viktimë e mundshme apo viktimë trafikimi që është larguar nga programi: </w:t>
      </w:r>
    </w:p>
    <w:p w:rsidR="003B79CC" w:rsidRPr="00961376" w:rsidRDefault="003B79CC" w:rsidP="003B79CC">
      <w:pPr>
        <w:pStyle w:val="Paragrafi"/>
        <w:rPr>
          <w:lang w:val="sq-AL"/>
        </w:rPr>
      </w:pPr>
      <w:r w:rsidRPr="00961376">
        <w:rPr>
          <w:lang w:val="sq-AL"/>
        </w:rPr>
        <w:t>Emri mbiemri:</w:t>
      </w:r>
    </w:p>
    <w:p w:rsidR="003B79CC" w:rsidRPr="00961376" w:rsidRDefault="003B79CC" w:rsidP="003B79CC">
      <w:pPr>
        <w:pStyle w:val="Paragrafi"/>
        <w:rPr>
          <w:lang w:val="sq-AL"/>
        </w:rPr>
      </w:pPr>
      <w:r w:rsidRPr="00961376">
        <w:rPr>
          <w:lang w:val="sq-AL"/>
        </w:rPr>
        <w:t xml:space="preserve">Mosha: </w:t>
      </w:r>
    </w:p>
    <w:p w:rsidR="003B79CC" w:rsidRPr="00961376" w:rsidRDefault="003B79CC" w:rsidP="003B79CC">
      <w:pPr>
        <w:pStyle w:val="Paragrafi"/>
        <w:rPr>
          <w:lang w:val="sq-AL"/>
        </w:rPr>
      </w:pPr>
      <w:r w:rsidRPr="00961376">
        <w:rPr>
          <w:lang w:val="sq-AL"/>
        </w:rPr>
        <w:t>Vendbanimi:</w:t>
      </w:r>
    </w:p>
    <w:p w:rsidR="003B79CC" w:rsidRPr="00961376" w:rsidRDefault="003B79CC" w:rsidP="003B79CC">
      <w:pPr>
        <w:pStyle w:val="Paragrafi"/>
        <w:rPr>
          <w:lang w:val="sq-AL"/>
        </w:rPr>
      </w:pPr>
      <w:r w:rsidRPr="00961376">
        <w:rPr>
          <w:lang w:val="sq-AL"/>
        </w:rPr>
        <w:t xml:space="preserve">Kush e ka referuar personin në program: </w:t>
      </w:r>
    </w:p>
    <w:p w:rsidR="003B79CC" w:rsidRPr="00961376" w:rsidRDefault="003B79CC" w:rsidP="003B79CC">
      <w:pPr>
        <w:pStyle w:val="Paragrafi"/>
        <w:rPr>
          <w:lang w:val="sq-AL"/>
        </w:rPr>
      </w:pPr>
      <w:r w:rsidRPr="00961376">
        <w:rPr>
          <w:lang w:val="sq-AL"/>
        </w:rPr>
        <w:t xml:space="preserve">Periudha dhe ndihma që i është dhënë personit në këtë program: </w:t>
      </w:r>
    </w:p>
    <w:p w:rsidR="003B79CC" w:rsidRPr="00961376" w:rsidRDefault="003B79CC" w:rsidP="003B79CC">
      <w:pPr>
        <w:pStyle w:val="Paragrafi"/>
        <w:rPr>
          <w:lang w:val="sq-AL"/>
        </w:rPr>
      </w:pPr>
      <w:r w:rsidRPr="00961376">
        <w:rPr>
          <w:lang w:val="sq-AL"/>
        </w:rPr>
        <w:t xml:space="preserve">Rrethanat në të cilat është larguar personi nga programi: </w:t>
      </w:r>
    </w:p>
    <w:p w:rsidR="003B79CC" w:rsidRPr="00961376" w:rsidRDefault="003B79CC" w:rsidP="003B79CC">
      <w:pPr>
        <w:pStyle w:val="Paragrafi"/>
        <w:rPr>
          <w:lang w:val="sq-AL"/>
        </w:rPr>
      </w:pPr>
      <w:r w:rsidRPr="00961376">
        <w:rPr>
          <w:lang w:val="sq-AL"/>
        </w:rPr>
        <w:t>Shqetësime që ka agjencia/institucioni lidhur me mirëqenien dhe sigurinë e personit</w:t>
      </w:r>
    </w:p>
    <w:p w:rsidR="003B79CC" w:rsidRPr="00961376" w:rsidRDefault="003B79CC" w:rsidP="003B79CC">
      <w:pPr>
        <w:pStyle w:val="Paragrafi"/>
        <w:rPr>
          <w:lang w:val="sq-AL"/>
        </w:rPr>
      </w:pPr>
      <w:r w:rsidRPr="00961376">
        <w:rPr>
          <w:lang w:val="sq-AL"/>
        </w:rPr>
        <w:t>Emri, mbiemri dhe firma e titullarit të agjencisë që bën njoftimin.</w:t>
      </w:r>
    </w:p>
    <w:p w:rsidR="003B79CC" w:rsidRPr="00961376" w:rsidRDefault="003B79CC" w:rsidP="003B79CC">
      <w:pPr>
        <w:pStyle w:val="TitulliTitull"/>
        <w:jc w:val="left"/>
        <w:rPr>
          <w:caps w:val="0"/>
          <w:szCs w:val="20"/>
          <w:lang w:val="sq-AL"/>
        </w:rPr>
      </w:pPr>
    </w:p>
    <w:p w:rsidR="003B79CC" w:rsidRPr="00961376" w:rsidRDefault="003B79CC" w:rsidP="003B79CC">
      <w:pPr>
        <w:pStyle w:val="TitulliTitull"/>
        <w:rPr>
          <w:lang w:val="sq-AL"/>
        </w:rPr>
      </w:pPr>
      <w:r w:rsidRPr="00961376">
        <w:rPr>
          <w:lang w:val="sq-AL"/>
        </w:rPr>
        <w:t>ANEKSI 9.15</w:t>
      </w:r>
    </w:p>
    <w:p w:rsidR="003B79CC" w:rsidRPr="00961376" w:rsidRDefault="003B79CC" w:rsidP="003B79CC">
      <w:pPr>
        <w:pStyle w:val="TitulliTitull"/>
        <w:rPr>
          <w:lang w:val="sq-AL"/>
        </w:rPr>
      </w:pPr>
      <w:r w:rsidRPr="00961376">
        <w:rPr>
          <w:lang w:val="sq-AL"/>
        </w:rPr>
        <w:t>KËRKESË PËR IDENTIFIKIM FORMAL</w:t>
      </w:r>
    </w:p>
    <w:p w:rsidR="003B79CC" w:rsidRPr="00961376" w:rsidRDefault="003B79CC" w:rsidP="003B79CC">
      <w:pPr>
        <w:pStyle w:val="Paragrafi"/>
        <w:rPr>
          <w:lang w:val="sq-AL"/>
        </w:rPr>
      </w:pPr>
    </w:p>
    <w:p w:rsidR="003B79CC" w:rsidRPr="00961376" w:rsidRDefault="00F44316" w:rsidP="003B79CC">
      <w:pPr>
        <w:pStyle w:val="Paragrafi"/>
        <w:rPr>
          <w:lang w:val="sq-AL"/>
        </w:rPr>
      </w:pPr>
      <w:r w:rsidRPr="00961376">
        <w:rPr>
          <w:lang w:val="sq-AL"/>
        </w:rPr>
        <w:t>1. Emri</w:t>
      </w:r>
      <w:r w:rsidR="003B79CC" w:rsidRPr="00961376">
        <w:rPr>
          <w:lang w:val="sq-AL"/>
        </w:rPr>
        <w:t xml:space="preserve"> dhe përshkrimi i punës së agjencisë/institucionit që b</w:t>
      </w:r>
      <w:r w:rsidRPr="00961376">
        <w:rPr>
          <w:lang w:val="sq-AL"/>
        </w:rPr>
        <w:t>ën kërkesën në emër të personit.</w:t>
      </w:r>
      <w:r w:rsidR="003B79CC" w:rsidRPr="00961376">
        <w:rPr>
          <w:lang w:val="sq-AL"/>
        </w:rPr>
        <w:t xml:space="preserve"> </w:t>
      </w:r>
    </w:p>
    <w:p w:rsidR="003B79CC" w:rsidRPr="00961376" w:rsidRDefault="003B79CC" w:rsidP="003B79CC">
      <w:pPr>
        <w:pStyle w:val="Paragrafi"/>
        <w:rPr>
          <w:lang w:val="sq-AL"/>
        </w:rPr>
      </w:pPr>
      <w:r w:rsidRPr="00961376">
        <w:rPr>
          <w:lang w:val="sq-AL"/>
        </w:rPr>
        <w:t>2. Përshkrim i rrethanave në të cilat agjencia ka rënë në kontakt apo ka marrë kontakt me personin që dëshiron të ide</w:t>
      </w:r>
      <w:r w:rsidR="00F44316" w:rsidRPr="00961376">
        <w:rPr>
          <w:lang w:val="sq-AL"/>
        </w:rPr>
        <w:t>ntifikohet si viktimë trafikimi.</w:t>
      </w:r>
      <w:r w:rsidRPr="00961376">
        <w:rPr>
          <w:lang w:val="sq-AL"/>
        </w:rPr>
        <w:t xml:space="preserve"> </w:t>
      </w:r>
    </w:p>
    <w:p w:rsidR="003B79CC" w:rsidRPr="00961376" w:rsidRDefault="003B79CC" w:rsidP="003B79CC">
      <w:pPr>
        <w:pStyle w:val="Paragrafi"/>
        <w:rPr>
          <w:lang w:val="sq-AL"/>
        </w:rPr>
      </w:pPr>
      <w:r w:rsidRPr="00961376">
        <w:rPr>
          <w:lang w:val="sq-AL"/>
        </w:rPr>
        <w:t xml:space="preserve">3. Të dhënat në dispozicion të agjencisë për personin: </w:t>
      </w:r>
    </w:p>
    <w:p w:rsidR="003B79CC" w:rsidRPr="00961376" w:rsidRDefault="003B79CC" w:rsidP="003B79CC">
      <w:pPr>
        <w:pStyle w:val="Paragrafi"/>
        <w:rPr>
          <w:lang w:val="sq-AL"/>
        </w:rPr>
      </w:pPr>
      <w:r w:rsidRPr="00961376">
        <w:rPr>
          <w:lang w:val="sq-AL"/>
        </w:rPr>
        <w:t>Emri mbiemri:</w:t>
      </w:r>
    </w:p>
    <w:p w:rsidR="003B79CC" w:rsidRPr="00961376" w:rsidRDefault="003B79CC" w:rsidP="003B79CC">
      <w:pPr>
        <w:pStyle w:val="Paragrafi"/>
        <w:rPr>
          <w:lang w:val="sq-AL"/>
        </w:rPr>
      </w:pPr>
      <w:r w:rsidRPr="00961376">
        <w:rPr>
          <w:lang w:val="sq-AL"/>
        </w:rPr>
        <w:t xml:space="preserve">Mosha: </w:t>
      </w:r>
    </w:p>
    <w:p w:rsidR="003B79CC" w:rsidRPr="00961376" w:rsidRDefault="003B79CC" w:rsidP="003B79CC">
      <w:pPr>
        <w:pStyle w:val="Paragrafi"/>
        <w:rPr>
          <w:lang w:val="sq-AL"/>
        </w:rPr>
      </w:pPr>
      <w:r w:rsidRPr="00961376">
        <w:rPr>
          <w:lang w:val="sq-AL"/>
        </w:rPr>
        <w:t>Vendbanimi:</w:t>
      </w:r>
    </w:p>
    <w:p w:rsidR="003B79CC" w:rsidRPr="00961376" w:rsidRDefault="003B79CC" w:rsidP="003B79CC">
      <w:pPr>
        <w:pStyle w:val="Paragrafi"/>
        <w:rPr>
          <w:lang w:val="sq-AL"/>
        </w:rPr>
      </w:pPr>
      <w:r w:rsidRPr="00961376">
        <w:rPr>
          <w:lang w:val="sq-AL"/>
        </w:rPr>
        <w:t>Vendndodhja</w:t>
      </w:r>
      <w:r w:rsidR="00F44316" w:rsidRPr="00961376">
        <w:rPr>
          <w:lang w:val="sq-AL"/>
        </w:rPr>
        <w:t>:</w:t>
      </w:r>
    </w:p>
    <w:p w:rsidR="003B79CC" w:rsidRPr="00961376" w:rsidRDefault="003B79CC" w:rsidP="003B79CC">
      <w:pPr>
        <w:pStyle w:val="Paragrafi"/>
        <w:rPr>
          <w:lang w:val="sq-AL"/>
        </w:rPr>
      </w:pPr>
      <w:r w:rsidRPr="00961376">
        <w:rPr>
          <w:lang w:val="sq-AL"/>
        </w:rPr>
        <w:t>Nëse i/e mitur</w:t>
      </w:r>
      <w:r w:rsidR="00F44316" w:rsidRPr="00961376">
        <w:rPr>
          <w:lang w:val="sq-AL"/>
        </w:rPr>
        <w:t>,</w:t>
      </w:r>
      <w:r w:rsidRPr="00961376">
        <w:rPr>
          <w:lang w:val="sq-AL"/>
        </w:rPr>
        <w:t xml:space="preserve"> emrat e prindërve:</w:t>
      </w:r>
    </w:p>
    <w:p w:rsidR="003B79CC" w:rsidRPr="00961376" w:rsidRDefault="003B79CC" w:rsidP="003B79CC">
      <w:pPr>
        <w:pStyle w:val="Paragrafi"/>
        <w:rPr>
          <w:lang w:val="sq-AL"/>
        </w:rPr>
      </w:pPr>
      <w:r w:rsidRPr="00961376">
        <w:rPr>
          <w:lang w:val="sq-AL"/>
        </w:rPr>
        <w:t>Nëse i/e mitur</w:t>
      </w:r>
      <w:r w:rsidR="00F44316" w:rsidRPr="00961376">
        <w:rPr>
          <w:lang w:val="sq-AL"/>
        </w:rPr>
        <w:t>,</w:t>
      </w:r>
      <w:r w:rsidRPr="00961376">
        <w:rPr>
          <w:lang w:val="sq-AL"/>
        </w:rPr>
        <w:t xml:space="preserve"> emri i kujdestarit nëse nuk është prindi:</w:t>
      </w:r>
    </w:p>
    <w:p w:rsidR="003B79CC" w:rsidRPr="00961376" w:rsidRDefault="003B79CC" w:rsidP="003B79CC">
      <w:pPr>
        <w:pStyle w:val="Paragrafi"/>
        <w:rPr>
          <w:lang w:val="sq-AL"/>
        </w:rPr>
      </w:pPr>
      <w:r w:rsidRPr="00961376">
        <w:rPr>
          <w:lang w:val="sq-AL"/>
        </w:rPr>
        <w:lastRenderedPageBreak/>
        <w:t xml:space="preserve">4. Përshkrim i rrethanave që kanë bërë agjencinë të mendojë se </w:t>
      </w:r>
      <w:r w:rsidR="00F44316" w:rsidRPr="00961376">
        <w:rPr>
          <w:lang w:val="sq-AL"/>
        </w:rPr>
        <w:t>personi është viktimë trafikimi.</w:t>
      </w:r>
      <w:r w:rsidRPr="00961376">
        <w:rPr>
          <w:lang w:val="sq-AL"/>
        </w:rPr>
        <w:t xml:space="preserve"> </w:t>
      </w:r>
    </w:p>
    <w:p w:rsidR="003B79CC" w:rsidRPr="00961376" w:rsidRDefault="003B79CC" w:rsidP="003B79CC">
      <w:pPr>
        <w:pStyle w:val="Paragrafi"/>
        <w:rPr>
          <w:lang w:val="sq-AL"/>
        </w:rPr>
      </w:pPr>
      <w:r w:rsidRPr="00961376">
        <w:rPr>
          <w:lang w:val="sq-AL"/>
        </w:rPr>
        <w:t>5. Përshkr</w:t>
      </w:r>
      <w:r w:rsidR="00F44316" w:rsidRPr="00961376">
        <w:rPr>
          <w:lang w:val="sq-AL"/>
        </w:rPr>
        <w:t>im i ndihmës që po merr personi.</w:t>
      </w:r>
    </w:p>
    <w:p w:rsidR="003B79CC" w:rsidRPr="00961376" w:rsidRDefault="003B79CC" w:rsidP="003B79CC">
      <w:pPr>
        <w:pStyle w:val="Paragrafi"/>
        <w:rPr>
          <w:lang w:val="sq-AL"/>
        </w:rPr>
      </w:pPr>
      <w:r w:rsidRPr="00961376">
        <w:rPr>
          <w:lang w:val="sq-AL"/>
        </w:rPr>
        <w:t>6. Rekomandimet që jep agjencia/institucioni për intervistën formale (personat e pranishëm, kohën</w:t>
      </w:r>
      <w:r w:rsidR="00F44316" w:rsidRPr="00961376">
        <w:rPr>
          <w:lang w:val="sq-AL"/>
        </w:rPr>
        <w:t xml:space="preserve"> etj.).</w:t>
      </w:r>
      <w:r w:rsidRPr="00961376">
        <w:rPr>
          <w:lang w:val="sq-AL"/>
        </w:rPr>
        <w:t xml:space="preserve"> </w:t>
      </w:r>
    </w:p>
    <w:p w:rsidR="003B79CC" w:rsidRPr="00961376" w:rsidRDefault="003B79CC" w:rsidP="003B79CC">
      <w:pPr>
        <w:pStyle w:val="Paragrafi"/>
        <w:rPr>
          <w:lang w:val="sq-AL"/>
        </w:rPr>
      </w:pPr>
      <w:r w:rsidRPr="00961376">
        <w:rPr>
          <w:lang w:val="sq-AL"/>
        </w:rPr>
        <w:t>7. Transporti i sigurt që duhet të kry</w:t>
      </w:r>
      <w:r w:rsidR="00F44316" w:rsidRPr="00961376">
        <w:rPr>
          <w:lang w:val="sq-AL"/>
        </w:rPr>
        <w:t>het për në vendin e intervistës.</w:t>
      </w:r>
      <w:r w:rsidRPr="00961376">
        <w:rPr>
          <w:lang w:val="sq-AL"/>
        </w:rPr>
        <w:t xml:space="preserve"> </w:t>
      </w:r>
    </w:p>
    <w:p w:rsidR="003B79CC" w:rsidRPr="00961376" w:rsidRDefault="003B79CC" w:rsidP="003B79CC">
      <w:pPr>
        <w:pStyle w:val="Paragrafi"/>
        <w:rPr>
          <w:lang w:val="sq-AL"/>
        </w:rPr>
      </w:pPr>
      <w:r w:rsidRPr="00961376">
        <w:rPr>
          <w:lang w:val="sq-AL"/>
        </w:rPr>
        <w:t>8. Emri, mbiemri dhe kontaktet e personit të agjencisë/institucionit, që do të shoqërojë personin për intervistë formale.</w:t>
      </w:r>
    </w:p>
    <w:p w:rsidR="003B79CC" w:rsidRPr="00961376" w:rsidRDefault="003B79CC" w:rsidP="003B79CC">
      <w:pPr>
        <w:pStyle w:val="TitulliTitull"/>
        <w:jc w:val="left"/>
        <w:rPr>
          <w:caps w:val="0"/>
          <w:szCs w:val="20"/>
          <w:lang w:val="sq-AL"/>
        </w:rPr>
      </w:pPr>
    </w:p>
    <w:p w:rsidR="003B79CC" w:rsidRPr="00961376" w:rsidRDefault="003B79CC" w:rsidP="003B79CC">
      <w:pPr>
        <w:pStyle w:val="TitulliTitull"/>
        <w:rPr>
          <w:lang w:val="sq-AL"/>
        </w:rPr>
      </w:pPr>
      <w:r w:rsidRPr="00961376">
        <w:rPr>
          <w:lang w:val="sq-AL"/>
        </w:rPr>
        <w:t>ANEKSI 9.16</w:t>
      </w:r>
    </w:p>
    <w:p w:rsidR="003B79CC" w:rsidRPr="00961376" w:rsidRDefault="00F44316" w:rsidP="003B79CC">
      <w:pPr>
        <w:pStyle w:val="TitulliTitull"/>
        <w:rPr>
          <w:lang w:val="sq-AL"/>
        </w:rPr>
      </w:pPr>
      <w:r w:rsidRPr="00961376">
        <w:rPr>
          <w:lang w:val="sq-AL"/>
        </w:rPr>
        <w:t>KËRKESË TE</w:t>
      </w:r>
      <w:r w:rsidR="003B79CC" w:rsidRPr="00961376">
        <w:rPr>
          <w:lang w:val="sq-AL"/>
        </w:rPr>
        <w:t xml:space="preserve"> AP</w:t>
      </w:r>
      <w:r w:rsidRPr="00961376">
        <w:rPr>
          <w:lang w:val="sq-AL"/>
        </w:rPr>
        <w:t>-ja</w:t>
      </w:r>
      <w:r w:rsidR="003B79CC" w:rsidRPr="00961376">
        <w:rPr>
          <w:lang w:val="sq-AL"/>
        </w:rPr>
        <w:t xml:space="preserve"> PËR NDIHMË PËR KTHIMIN NË VENDIN E ORIGJINËS</w:t>
      </w:r>
    </w:p>
    <w:p w:rsidR="003B79CC" w:rsidRPr="00961376" w:rsidRDefault="003B79CC" w:rsidP="003B79CC">
      <w:pPr>
        <w:pStyle w:val="Paragrafi"/>
        <w:rPr>
          <w:lang w:val="sq-AL"/>
        </w:rPr>
      </w:pPr>
    </w:p>
    <w:p w:rsidR="003B79CC" w:rsidRPr="00961376" w:rsidRDefault="00F44316" w:rsidP="003B79CC">
      <w:pPr>
        <w:pStyle w:val="Paragrafi"/>
        <w:ind w:firstLine="0"/>
        <w:rPr>
          <w:lang w:val="sq-AL"/>
        </w:rPr>
      </w:pPr>
      <w:r w:rsidRPr="00961376">
        <w:rPr>
          <w:lang w:val="sq-AL"/>
        </w:rPr>
        <w:t>Unë</w:t>
      </w:r>
      <w:r w:rsidR="0025240F">
        <w:rPr>
          <w:lang w:val="sq-AL"/>
        </w:rPr>
        <w:t xml:space="preserve">  ...</w:t>
      </w:r>
      <w:r w:rsidR="003B79CC" w:rsidRPr="00961376">
        <w:rPr>
          <w:lang w:val="sq-AL"/>
        </w:rPr>
        <w:t>...........</w:t>
      </w:r>
      <w:r w:rsidR="0025240F">
        <w:rPr>
          <w:lang w:val="sq-AL"/>
        </w:rPr>
        <w:t>....</w:t>
      </w:r>
      <w:r w:rsidRPr="00961376">
        <w:rPr>
          <w:lang w:val="sq-AL"/>
        </w:rPr>
        <w:t>,</w:t>
      </w:r>
      <w:r w:rsidR="0025240F">
        <w:rPr>
          <w:lang w:val="sq-AL"/>
        </w:rPr>
        <w:t xml:space="preserve"> datëlindje...………  </w:t>
      </w:r>
      <w:r w:rsidR="003B79CC" w:rsidRPr="00961376">
        <w:rPr>
          <w:lang w:val="sq-AL"/>
        </w:rPr>
        <w:t>ve</w:t>
      </w:r>
      <w:r w:rsidRPr="00961376">
        <w:rPr>
          <w:lang w:val="sq-AL"/>
        </w:rPr>
        <w:t>ndlindje.........</w:t>
      </w:r>
      <w:r w:rsidR="0025240F">
        <w:rPr>
          <w:lang w:val="sq-AL"/>
        </w:rPr>
        <w:t>atësi……………….</w:t>
      </w:r>
      <w:r w:rsidR="003B79CC" w:rsidRPr="00961376">
        <w:rPr>
          <w:lang w:val="sq-AL"/>
        </w:rPr>
        <w:t>më</w:t>
      </w:r>
      <w:r w:rsidRPr="00961376">
        <w:rPr>
          <w:lang w:val="sq-AL"/>
        </w:rPr>
        <w:t>m</w:t>
      </w:r>
      <w:r w:rsidR="0025240F">
        <w:rPr>
          <w:lang w:val="sq-AL"/>
        </w:rPr>
        <w:t>ësi...............</w:t>
      </w:r>
      <w:r w:rsidR="003B79CC" w:rsidRPr="00961376">
        <w:rPr>
          <w:lang w:val="sq-AL"/>
        </w:rPr>
        <w:t>me shtet</w:t>
      </w:r>
      <w:r w:rsidRPr="00961376">
        <w:rPr>
          <w:lang w:val="sq-AL"/>
        </w:rPr>
        <w:t>ësi.............., me dokument identifikimi............</w:t>
      </w:r>
      <w:r w:rsidR="003B79CC" w:rsidRPr="00961376">
        <w:rPr>
          <w:lang w:val="sq-AL"/>
        </w:rPr>
        <w:t>me banim aktual në</w:t>
      </w:r>
      <w:r w:rsidRPr="00961376">
        <w:rPr>
          <w:lang w:val="sq-AL"/>
        </w:rPr>
        <w:t xml:space="preserve"> adresën ................</w:t>
      </w:r>
      <w:r w:rsidR="003B79CC" w:rsidRPr="00961376">
        <w:rPr>
          <w:lang w:val="sq-AL"/>
        </w:rPr>
        <w:t xml:space="preserve"> i kërkoj autoriteteve shqiptare ndihmë për t’u kthyer në vendin tim të origjinës, në adresën </w:t>
      </w:r>
      <w:r w:rsidR="0025240F">
        <w:rPr>
          <w:lang w:val="sq-AL"/>
        </w:rPr>
        <w:t>............</w:t>
      </w:r>
      <w:r w:rsidR="003B79CC" w:rsidRPr="00961376">
        <w:rPr>
          <w:lang w:val="sq-AL"/>
        </w:rPr>
        <w:t xml:space="preserve"> </w:t>
      </w:r>
    </w:p>
    <w:p w:rsidR="003B79CC" w:rsidRPr="00961376" w:rsidRDefault="003B79CC" w:rsidP="003B79CC">
      <w:pPr>
        <w:pStyle w:val="Paragrafi"/>
        <w:rPr>
          <w:lang w:val="sq-AL"/>
        </w:rPr>
      </w:pPr>
      <w:r w:rsidRPr="00961376">
        <w:rPr>
          <w:lang w:val="sq-AL"/>
        </w:rPr>
        <w:t xml:space="preserve">Të rriturit: Unë kërkoj/nuk kërkoj, gjithashtu, të bëhet një vlerësim social ekonomik dhe i sigurisë në kthim </w:t>
      </w:r>
    </w:p>
    <w:p w:rsidR="003B79CC" w:rsidRPr="00961376" w:rsidRDefault="003B79CC" w:rsidP="003B79CC">
      <w:pPr>
        <w:pStyle w:val="Paragrafi"/>
        <w:rPr>
          <w:lang w:val="sq-AL"/>
        </w:rPr>
      </w:pPr>
      <w:r w:rsidRPr="00961376">
        <w:rPr>
          <w:lang w:val="sq-AL"/>
        </w:rPr>
        <w:t xml:space="preserve">Autorizoj (institucionin/agjencinë) .................., për të paraqitur këtë kërkesë dhe deklaroj se pajtohem me përcaktimin e institucionit agjencisë për situatën time dhe jam njohur me përmbajtjen e dokumenteve që (institucioni/agjencia) gjykojnë të nevojshëm të shoqërojnë dhe mbështesin kërkesën time. </w:t>
      </w:r>
    </w:p>
    <w:p w:rsidR="003B79CC" w:rsidRPr="00961376" w:rsidRDefault="003B79CC" w:rsidP="003B79CC">
      <w:pPr>
        <w:pStyle w:val="Paragrafi"/>
        <w:rPr>
          <w:lang w:val="sq-AL"/>
        </w:rPr>
      </w:pPr>
      <w:r w:rsidRPr="00961376">
        <w:rPr>
          <w:lang w:val="sq-AL"/>
        </w:rPr>
        <w:t>Emri, mbiemri, firma dhe data e kërkuesit ............................................................</w:t>
      </w:r>
    </w:p>
    <w:p w:rsidR="003B79CC" w:rsidRPr="00961376" w:rsidRDefault="003B79CC" w:rsidP="003B79CC">
      <w:pPr>
        <w:pStyle w:val="Paragrafi"/>
        <w:rPr>
          <w:lang w:val="sq-AL"/>
        </w:rPr>
      </w:pPr>
      <w:r w:rsidRPr="00961376">
        <w:rPr>
          <w:lang w:val="sq-AL"/>
        </w:rPr>
        <w:t>Emri</w:t>
      </w:r>
      <w:r w:rsidR="00F44316" w:rsidRPr="00961376">
        <w:rPr>
          <w:lang w:val="sq-AL"/>
        </w:rPr>
        <w:t>,</w:t>
      </w:r>
      <w:r w:rsidRPr="00961376">
        <w:rPr>
          <w:lang w:val="sq-AL"/>
        </w:rPr>
        <w:t xml:space="preserve"> mbiemri, firma e prindit kujdesta</w:t>
      </w:r>
      <w:r w:rsidR="00F44316" w:rsidRPr="00961376">
        <w:rPr>
          <w:lang w:val="sq-AL"/>
        </w:rPr>
        <w:t>rit ligjor…………………………………………………….</w:t>
      </w:r>
    </w:p>
    <w:p w:rsidR="003B79CC" w:rsidRPr="00961376" w:rsidRDefault="003B79CC" w:rsidP="003B79CC">
      <w:pPr>
        <w:pStyle w:val="Paragrafi"/>
        <w:rPr>
          <w:lang w:val="sq-AL"/>
        </w:rPr>
      </w:pPr>
      <w:r w:rsidRPr="00961376">
        <w:rPr>
          <w:lang w:val="sq-AL"/>
        </w:rPr>
        <w:t>Emri</w:t>
      </w:r>
      <w:r w:rsidR="00F44316" w:rsidRPr="00961376">
        <w:rPr>
          <w:lang w:val="sq-AL"/>
        </w:rPr>
        <w:t>,</w:t>
      </w:r>
      <w:r w:rsidRPr="00961376">
        <w:rPr>
          <w:lang w:val="sq-AL"/>
        </w:rPr>
        <w:t xml:space="preserve"> mbiemri dhe firma e përkthyesit të kërkesës ....................</w:t>
      </w:r>
      <w:r w:rsidR="00F44316" w:rsidRPr="00961376">
        <w:rPr>
          <w:lang w:val="sq-AL"/>
        </w:rPr>
        <w:t>...............................</w:t>
      </w:r>
    </w:p>
    <w:p w:rsidR="003B79CC" w:rsidRPr="00961376" w:rsidRDefault="003B79CC" w:rsidP="003B79CC">
      <w:pPr>
        <w:pStyle w:val="TitulliTitull"/>
        <w:jc w:val="left"/>
        <w:rPr>
          <w:caps w:val="0"/>
          <w:szCs w:val="20"/>
          <w:lang w:val="sq-AL"/>
        </w:rPr>
      </w:pPr>
    </w:p>
    <w:p w:rsidR="003B79CC" w:rsidRPr="00961376" w:rsidRDefault="003B79CC" w:rsidP="003B79CC">
      <w:pPr>
        <w:pStyle w:val="TitulliTitull"/>
        <w:rPr>
          <w:lang w:val="sq-AL"/>
        </w:rPr>
      </w:pPr>
      <w:r w:rsidRPr="00961376">
        <w:rPr>
          <w:lang w:val="sq-AL"/>
        </w:rPr>
        <w:t>ANEKSI 9.17</w:t>
      </w:r>
    </w:p>
    <w:p w:rsidR="003B79CC" w:rsidRPr="00961376" w:rsidRDefault="003B79CC" w:rsidP="003B79CC">
      <w:pPr>
        <w:pStyle w:val="TitulliTitull"/>
        <w:rPr>
          <w:lang w:val="sq-AL"/>
        </w:rPr>
      </w:pPr>
      <w:r w:rsidRPr="00961376">
        <w:rPr>
          <w:lang w:val="sq-AL"/>
        </w:rPr>
        <w:t>INFORMACION TEK  AP-JA NË MBËSHTETJE TË KËRKESËS PËR KTHIMIN VULLNETAR TË ASISTUAR</w:t>
      </w:r>
    </w:p>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 xml:space="preserve">Emri i agjencisë që jep informacionin në mbështetje të kërkesës për kthim të asistuar: </w:t>
      </w:r>
    </w:p>
    <w:p w:rsidR="003B79CC" w:rsidRPr="00961376" w:rsidRDefault="003B79CC" w:rsidP="003B79CC">
      <w:pPr>
        <w:pStyle w:val="Paragrafi"/>
        <w:rPr>
          <w:lang w:val="sq-AL"/>
        </w:rPr>
      </w:pPr>
      <w:r w:rsidRPr="00961376">
        <w:rPr>
          <w:lang w:val="sq-AL"/>
        </w:rPr>
        <w:t>Adresa dhe kontaktet:</w:t>
      </w:r>
    </w:p>
    <w:p w:rsidR="003B79CC" w:rsidRPr="00961376" w:rsidRDefault="003B79CC" w:rsidP="003B79CC">
      <w:pPr>
        <w:pStyle w:val="Paragrafi"/>
        <w:rPr>
          <w:lang w:val="sq-AL"/>
        </w:rPr>
      </w:pPr>
      <w:r w:rsidRPr="00961376">
        <w:rPr>
          <w:lang w:val="sq-AL"/>
        </w:rPr>
        <w:t xml:space="preserve">Emri dhe mbiemri i personit </w:t>
      </w:r>
      <w:r w:rsidR="00F44316" w:rsidRPr="00961376">
        <w:rPr>
          <w:lang w:val="sq-AL"/>
        </w:rPr>
        <w:t>për të cilin jepet informacioni;</w:t>
      </w:r>
    </w:p>
    <w:p w:rsidR="003B79CC" w:rsidRPr="00961376" w:rsidRDefault="003B79CC" w:rsidP="003B79CC">
      <w:pPr>
        <w:pStyle w:val="Paragrafi"/>
        <w:rPr>
          <w:lang w:val="sq-AL"/>
        </w:rPr>
      </w:pPr>
      <w:r w:rsidRPr="00961376">
        <w:rPr>
          <w:lang w:val="sq-AL"/>
        </w:rPr>
        <w:t>Kush e ka identi</w:t>
      </w:r>
      <w:r w:rsidR="00F44316" w:rsidRPr="00961376">
        <w:rPr>
          <w:lang w:val="sq-AL"/>
        </w:rPr>
        <w:t>fikuar personin si të trafikuar;</w:t>
      </w:r>
    </w:p>
    <w:p w:rsidR="003B79CC" w:rsidRPr="00961376" w:rsidRDefault="003B79CC" w:rsidP="003B79CC">
      <w:pPr>
        <w:pStyle w:val="Paragrafi"/>
        <w:rPr>
          <w:lang w:val="sq-AL"/>
        </w:rPr>
      </w:pPr>
      <w:r w:rsidRPr="00961376">
        <w:rPr>
          <w:lang w:val="sq-AL"/>
        </w:rPr>
        <w:t>A ka bashkëpunuar personi me autorite</w:t>
      </w:r>
      <w:r w:rsidR="00F44316" w:rsidRPr="00961376">
        <w:rPr>
          <w:lang w:val="sq-AL"/>
        </w:rPr>
        <w:t>tet e zbatimit të ligjit dhe si;</w:t>
      </w:r>
    </w:p>
    <w:p w:rsidR="003B79CC" w:rsidRPr="00961376" w:rsidRDefault="003B79CC" w:rsidP="003B79CC">
      <w:pPr>
        <w:pStyle w:val="Paragrafi"/>
        <w:rPr>
          <w:lang w:val="sq-AL"/>
        </w:rPr>
      </w:pPr>
      <w:r w:rsidRPr="00961376">
        <w:rPr>
          <w:lang w:val="sq-AL"/>
        </w:rPr>
        <w:t>Ku është akomoduar aktualis</w:t>
      </w:r>
      <w:r w:rsidR="00F44316" w:rsidRPr="00961376">
        <w:rPr>
          <w:lang w:val="sq-AL"/>
        </w:rPr>
        <w:t>ht personi që kërkon të kthehet;</w:t>
      </w:r>
    </w:p>
    <w:p w:rsidR="003B79CC" w:rsidRPr="00961376" w:rsidRDefault="003B79CC" w:rsidP="003B79CC">
      <w:pPr>
        <w:pStyle w:val="Paragrafi"/>
        <w:rPr>
          <w:lang w:val="sq-AL"/>
        </w:rPr>
      </w:pPr>
      <w:r w:rsidRPr="00961376">
        <w:rPr>
          <w:lang w:val="sq-AL"/>
        </w:rPr>
        <w:t>Ku dëshiron personi të jetojë kur të kthehet: në familje, do të jetojë në mënyrë të pavarur, do të ve</w:t>
      </w:r>
      <w:r w:rsidR="00F44316" w:rsidRPr="00961376">
        <w:rPr>
          <w:lang w:val="sq-AL"/>
        </w:rPr>
        <w:t>ndoset në një strehëz/rezidencë;</w:t>
      </w:r>
    </w:p>
    <w:p w:rsidR="003B79CC" w:rsidRPr="00961376" w:rsidRDefault="003B79CC" w:rsidP="003B79CC">
      <w:pPr>
        <w:pStyle w:val="Paragrafi"/>
        <w:rPr>
          <w:lang w:val="sq-AL"/>
        </w:rPr>
      </w:pPr>
      <w:r w:rsidRPr="00961376">
        <w:rPr>
          <w:lang w:val="sq-AL"/>
        </w:rPr>
        <w:t>A</w:t>
      </w:r>
      <w:r w:rsidR="00F44316" w:rsidRPr="00961376">
        <w:rPr>
          <w:lang w:val="sq-AL"/>
        </w:rPr>
        <w:t xml:space="preserve"> duhet ta presë personin dikush;</w:t>
      </w:r>
    </w:p>
    <w:p w:rsidR="003B79CC" w:rsidRPr="00961376" w:rsidRDefault="003B79CC" w:rsidP="003B79CC">
      <w:pPr>
        <w:pStyle w:val="Paragrafi"/>
        <w:rPr>
          <w:lang w:val="sq-AL"/>
        </w:rPr>
      </w:pPr>
      <w:r w:rsidRPr="00961376">
        <w:rPr>
          <w:lang w:val="sq-AL"/>
        </w:rPr>
        <w:t>Për çfarë ndihme specifike do të ketë</w:t>
      </w:r>
      <w:r w:rsidR="00F44316" w:rsidRPr="00961376">
        <w:rPr>
          <w:lang w:val="sq-AL"/>
        </w:rPr>
        <w:t xml:space="preserve"> nevojë personi pasi të kthehet;</w:t>
      </w:r>
    </w:p>
    <w:p w:rsidR="003B79CC" w:rsidRPr="00961376" w:rsidRDefault="003B79CC" w:rsidP="003B79CC">
      <w:pPr>
        <w:pStyle w:val="Paragrafi"/>
        <w:rPr>
          <w:lang w:val="sq-AL"/>
        </w:rPr>
      </w:pPr>
      <w:r w:rsidRPr="00961376">
        <w:rPr>
          <w:lang w:val="sq-AL"/>
        </w:rPr>
        <w:t>Adresa dhe kontaktet e familjes nëse</w:t>
      </w:r>
      <w:r w:rsidR="00F44316" w:rsidRPr="00961376">
        <w:rPr>
          <w:lang w:val="sq-AL"/>
        </w:rPr>
        <w:t xml:space="preserve"> personi është i mitur/e mitur;</w:t>
      </w:r>
    </w:p>
    <w:p w:rsidR="003B79CC" w:rsidRPr="00961376" w:rsidRDefault="003B79CC" w:rsidP="003B79CC">
      <w:pPr>
        <w:pStyle w:val="Paragrafi"/>
        <w:rPr>
          <w:lang w:val="sq-AL"/>
        </w:rPr>
      </w:pPr>
      <w:r w:rsidRPr="00961376">
        <w:rPr>
          <w:lang w:val="sq-AL"/>
        </w:rPr>
        <w:t>Adresa dhe kontaktet e kujdestarit ligjor nës</w:t>
      </w:r>
      <w:r w:rsidR="00F44316" w:rsidRPr="00961376">
        <w:rPr>
          <w:lang w:val="sq-AL"/>
        </w:rPr>
        <w:t>e personi është i mitur/e mitur;</w:t>
      </w:r>
    </w:p>
    <w:p w:rsidR="003B79CC" w:rsidRPr="00961376" w:rsidRDefault="003B79CC" w:rsidP="003B79CC">
      <w:pPr>
        <w:pStyle w:val="Paragrafi"/>
        <w:rPr>
          <w:lang w:val="sq-AL"/>
        </w:rPr>
      </w:pPr>
      <w:r w:rsidRPr="00961376">
        <w:rPr>
          <w:lang w:val="sq-AL"/>
        </w:rPr>
        <w:t>A ka informacion se ku</w:t>
      </w:r>
      <w:r w:rsidR="00F44316" w:rsidRPr="00961376">
        <w:rPr>
          <w:lang w:val="sq-AL"/>
        </w:rPr>
        <w:t xml:space="preserve"> ndodhet trafikanti/trafikantët;</w:t>
      </w:r>
    </w:p>
    <w:p w:rsidR="003B79CC" w:rsidRPr="00961376" w:rsidRDefault="003B79CC" w:rsidP="003B79CC">
      <w:pPr>
        <w:pStyle w:val="Paragrafi"/>
        <w:rPr>
          <w:lang w:val="sq-AL"/>
        </w:rPr>
      </w:pPr>
      <w:r w:rsidRPr="00961376">
        <w:rPr>
          <w:lang w:val="sq-AL"/>
        </w:rPr>
        <w:t>Çfarë rekomandohet të vler</w:t>
      </w:r>
      <w:r w:rsidR="00F44316" w:rsidRPr="00961376">
        <w:rPr>
          <w:lang w:val="sq-AL"/>
        </w:rPr>
        <w:t>ësohet në përgatitje për kthim;</w:t>
      </w:r>
    </w:p>
    <w:p w:rsidR="003B79CC" w:rsidRPr="00961376" w:rsidRDefault="003B79CC" w:rsidP="003B79CC">
      <w:pPr>
        <w:pStyle w:val="Paragrafi"/>
        <w:rPr>
          <w:lang w:val="sq-AL"/>
        </w:rPr>
      </w:pPr>
      <w:r w:rsidRPr="00961376">
        <w:rPr>
          <w:lang w:val="sq-AL"/>
        </w:rPr>
        <w:t xml:space="preserve">A janë bërë përpjekje, kontakte të tjera për </w:t>
      </w:r>
      <w:r w:rsidR="00F44316" w:rsidRPr="00961376">
        <w:rPr>
          <w:lang w:val="sq-AL"/>
        </w:rPr>
        <w:t>ta ndihmuar personin të kthehet;</w:t>
      </w:r>
    </w:p>
    <w:p w:rsidR="003B79CC" w:rsidRPr="00961376" w:rsidRDefault="00F44316" w:rsidP="003B79CC">
      <w:pPr>
        <w:pStyle w:val="Paragrafi"/>
        <w:rPr>
          <w:lang w:val="sq-AL"/>
        </w:rPr>
      </w:pPr>
      <w:r w:rsidRPr="00961376">
        <w:rPr>
          <w:lang w:val="sq-AL"/>
        </w:rPr>
        <w:t>Komente dhe sugjerime të tjera;</w:t>
      </w:r>
    </w:p>
    <w:p w:rsidR="00326BBF" w:rsidRPr="00B70A5F" w:rsidRDefault="003B79CC" w:rsidP="00B70A5F">
      <w:pPr>
        <w:pStyle w:val="Paragrafi"/>
        <w:rPr>
          <w:lang w:val="sq-AL"/>
        </w:rPr>
      </w:pPr>
      <w:r w:rsidRPr="00961376">
        <w:rPr>
          <w:lang w:val="sq-AL"/>
        </w:rPr>
        <w:t>Data dhe firma</w:t>
      </w:r>
      <w:r w:rsidR="00C6080B">
        <w:rPr>
          <w:lang w:val="sq-AL"/>
        </w:rPr>
        <w:t>.</w:t>
      </w:r>
      <w:bookmarkStart w:id="47" w:name="_Toc297889741"/>
    </w:p>
    <w:p w:rsidR="00326BBF" w:rsidRPr="00961376" w:rsidRDefault="00326BBF" w:rsidP="00DA778A">
      <w:pPr>
        <w:pStyle w:val="TitulliTitull"/>
        <w:keepNext w:val="0"/>
        <w:jc w:val="left"/>
        <w:rPr>
          <w:caps w:val="0"/>
          <w:szCs w:val="20"/>
          <w:lang w:val="sq-AL"/>
        </w:rPr>
      </w:pPr>
    </w:p>
    <w:p w:rsidR="003B79CC" w:rsidRPr="00961376" w:rsidRDefault="003B79CC" w:rsidP="003B79CC">
      <w:pPr>
        <w:pStyle w:val="TitulliTitull"/>
        <w:rPr>
          <w:lang w:val="sq-AL"/>
        </w:rPr>
      </w:pPr>
      <w:r w:rsidRPr="00961376">
        <w:rPr>
          <w:lang w:val="sq-AL"/>
        </w:rPr>
        <w:lastRenderedPageBreak/>
        <w:t>ANEKSI 9.18</w:t>
      </w:r>
      <w:bookmarkEnd w:id="47"/>
    </w:p>
    <w:p w:rsidR="003B79CC" w:rsidRPr="00961376" w:rsidRDefault="003B79CC" w:rsidP="003B79CC">
      <w:pPr>
        <w:pStyle w:val="TitulliTitull"/>
        <w:rPr>
          <w:lang w:val="sq-AL"/>
        </w:rPr>
      </w:pPr>
      <w:r w:rsidRPr="00961376">
        <w:rPr>
          <w:lang w:val="sq-AL"/>
        </w:rPr>
        <w:t>KËRKESË PËR VLERËSIM SOCIAL EKONOMIK DHE SIGURISË PARA KTHIMIT VULLNETAR</w:t>
      </w:r>
    </w:p>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Drejtuar: Zyrës Rajonale të Shërbimit Social të .......................................................</w:t>
      </w:r>
    </w:p>
    <w:p w:rsidR="003B79CC" w:rsidRPr="00961376" w:rsidRDefault="003B79CC" w:rsidP="003B79CC">
      <w:pPr>
        <w:pStyle w:val="Paragrafi"/>
        <w:rPr>
          <w:lang w:val="sq-AL"/>
        </w:rPr>
      </w:pPr>
      <w:r w:rsidRPr="00961376">
        <w:rPr>
          <w:lang w:val="sq-AL"/>
        </w:rPr>
        <w:t>Për dijeni: Drejtorit të Shërbimit Social Shtetëror ....................................................</w:t>
      </w:r>
    </w:p>
    <w:p w:rsidR="003B79CC" w:rsidRPr="00961376" w:rsidRDefault="003B79CC" w:rsidP="003B79CC">
      <w:pPr>
        <w:pStyle w:val="Paragrafi"/>
        <w:rPr>
          <w:lang w:val="sq-AL"/>
        </w:rPr>
      </w:pPr>
      <w:r w:rsidRPr="00961376">
        <w:rPr>
          <w:lang w:val="sq-AL"/>
        </w:rPr>
        <w:t xml:space="preserve">- Nga e ka marrë kërkesën AP-ja për kthimin e viktimës/viktimë së mundshme; </w:t>
      </w:r>
    </w:p>
    <w:p w:rsidR="003B79CC" w:rsidRPr="00961376" w:rsidRDefault="003B79CC" w:rsidP="003B79CC">
      <w:pPr>
        <w:pStyle w:val="Paragrafi"/>
        <w:rPr>
          <w:lang w:val="sq-AL"/>
        </w:rPr>
      </w:pPr>
      <w:r w:rsidRPr="00961376">
        <w:rPr>
          <w:lang w:val="sq-AL"/>
        </w:rPr>
        <w:t xml:space="preserve">- Referencat e mbledhjes së AP-së për rastin; </w:t>
      </w:r>
    </w:p>
    <w:p w:rsidR="003B79CC" w:rsidRPr="00961376" w:rsidRDefault="003B79CC" w:rsidP="003B79CC">
      <w:pPr>
        <w:pStyle w:val="Paragrafi"/>
        <w:rPr>
          <w:lang w:val="sq-AL"/>
        </w:rPr>
      </w:pPr>
      <w:r w:rsidRPr="00961376">
        <w:rPr>
          <w:lang w:val="sq-AL"/>
        </w:rPr>
        <w:t xml:space="preserve">- Të dhënat për situatën e viktimës/viktimën e mundshme; </w:t>
      </w:r>
    </w:p>
    <w:p w:rsidR="003B79CC" w:rsidRPr="00961376" w:rsidRDefault="003B79CC" w:rsidP="003B79CC">
      <w:pPr>
        <w:pStyle w:val="Paragrafi"/>
        <w:rPr>
          <w:lang w:val="sq-AL"/>
        </w:rPr>
      </w:pPr>
      <w:r w:rsidRPr="00961376">
        <w:rPr>
          <w:lang w:val="sq-AL"/>
        </w:rPr>
        <w:t>Emër</w:t>
      </w:r>
      <w:r w:rsidR="00F44316" w:rsidRPr="00961376">
        <w:rPr>
          <w:lang w:val="sq-AL"/>
        </w:rPr>
        <w:t>,</w:t>
      </w:r>
      <w:r w:rsidRPr="00961376">
        <w:rPr>
          <w:lang w:val="sq-AL"/>
        </w:rPr>
        <w:t xml:space="preserve"> mbiemër, datëlindje, vendlindje, vendbanimi/adresa e familjes ku do kthehet, emër</w:t>
      </w:r>
      <w:r w:rsidR="00BA6DD9">
        <w:rPr>
          <w:lang w:val="sq-AL"/>
        </w:rPr>
        <w:t>,</w:t>
      </w:r>
      <w:r w:rsidRPr="00961376">
        <w:rPr>
          <w:lang w:val="sq-AL"/>
        </w:rPr>
        <w:t xml:space="preserve"> mbiemër i prindërve/kujdestarëve, kontaktet;</w:t>
      </w:r>
    </w:p>
    <w:p w:rsidR="003B79CC" w:rsidRPr="00961376" w:rsidRDefault="003B79CC" w:rsidP="003B79CC">
      <w:pPr>
        <w:pStyle w:val="Paragrafi"/>
        <w:rPr>
          <w:lang w:val="sq-AL"/>
        </w:rPr>
      </w:pPr>
      <w:r w:rsidRPr="00961376">
        <w:rPr>
          <w:lang w:val="sq-AL"/>
        </w:rPr>
        <w:t>- Historik i shkurtër i trafikimit duke përfshirë të dhënat mbi personat nga komuniteti apo të afërm të përfshirë/agjentë të trafikimit (nëse ka);</w:t>
      </w:r>
    </w:p>
    <w:p w:rsidR="003B79CC" w:rsidRPr="00961376" w:rsidRDefault="003B79CC" w:rsidP="003B79CC">
      <w:pPr>
        <w:pStyle w:val="Paragrafi"/>
        <w:rPr>
          <w:lang w:val="sq-AL"/>
        </w:rPr>
      </w:pPr>
      <w:r w:rsidRPr="00961376">
        <w:rPr>
          <w:lang w:val="sq-AL"/>
        </w:rPr>
        <w:t xml:space="preserve">- Të dhënat mbi vendndodhjen e trafikantëve/trafikantëve të supozuar nëse AP-ja disponon; </w:t>
      </w:r>
    </w:p>
    <w:p w:rsidR="003B79CC" w:rsidRPr="00961376" w:rsidRDefault="003B79CC" w:rsidP="003B79CC">
      <w:pPr>
        <w:pStyle w:val="Paragrafi"/>
        <w:rPr>
          <w:lang w:val="sq-AL"/>
        </w:rPr>
      </w:pPr>
      <w:r w:rsidRPr="00961376">
        <w:rPr>
          <w:lang w:val="sq-AL"/>
        </w:rPr>
        <w:t xml:space="preserve">- Çfarë nevojash ka dhe çfarë pret/dëshiron të bëjë personi kur të kthehet në familje; </w:t>
      </w:r>
    </w:p>
    <w:p w:rsidR="003B79CC" w:rsidRPr="00961376" w:rsidRDefault="003B79CC" w:rsidP="003B79CC">
      <w:pPr>
        <w:pStyle w:val="Paragrafi"/>
        <w:rPr>
          <w:lang w:val="sq-AL"/>
        </w:rPr>
      </w:pPr>
      <w:r w:rsidRPr="00961376">
        <w:rPr>
          <w:lang w:val="sq-AL"/>
        </w:rPr>
        <w:t>- Vërejtje dhe rekomandime për ruajtjen e sigurisë, konfidencialitetit dhe privatësisë në kryerjen e vlerësimit;</w:t>
      </w:r>
    </w:p>
    <w:p w:rsidR="003B79CC" w:rsidRPr="00961376" w:rsidRDefault="003B79CC" w:rsidP="003B79CC">
      <w:pPr>
        <w:pStyle w:val="Paragrafi"/>
        <w:rPr>
          <w:lang w:val="sq-AL"/>
        </w:rPr>
      </w:pPr>
      <w:r w:rsidRPr="00961376">
        <w:rPr>
          <w:lang w:val="sq-AL"/>
        </w:rPr>
        <w:t>- Dokumente, të cilat kërkohen t’i bashkëngjiten raportit të vlerësimit;</w:t>
      </w:r>
    </w:p>
    <w:p w:rsidR="003B79CC" w:rsidRPr="00961376" w:rsidRDefault="003B79CC" w:rsidP="003B79CC">
      <w:pPr>
        <w:pStyle w:val="Paragrafi"/>
        <w:rPr>
          <w:lang w:val="sq-AL"/>
        </w:rPr>
      </w:pPr>
      <w:r w:rsidRPr="00961376">
        <w:rPr>
          <w:lang w:val="sq-AL"/>
        </w:rPr>
        <w:t xml:space="preserve">- Afati i pritshëm për dërgimin e raportit të vlerësimit; </w:t>
      </w:r>
    </w:p>
    <w:p w:rsidR="003B79CC" w:rsidRPr="00961376" w:rsidRDefault="003B79CC" w:rsidP="003B79CC">
      <w:pPr>
        <w:pStyle w:val="Paragrafi"/>
        <w:rPr>
          <w:lang w:val="sq-AL"/>
        </w:rPr>
      </w:pPr>
      <w:r w:rsidRPr="00961376">
        <w:rPr>
          <w:lang w:val="sq-AL"/>
        </w:rPr>
        <w:t xml:space="preserve">- Mënyra dhe mjetet e komunikimit/kontaktet me AP-në në rast nevoje për sqarime; </w:t>
      </w:r>
    </w:p>
    <w:p w:rsidR="003B79CC" w:rsidRPr="00961376" w:rsidRDefault="003B79CC" w:rsidP="003B79CC">
      <w:pPr>
        <w:pStyle w:val="Paragrafi"/>
        <w:rPr>
          <w:lang w:val="sq-AL"/>
        </w:rPr>
      </w:pPr>
      <w:r w:rsidRPr="00961376">
        <w:rPr>
          <w:lang w:val="sq-AL"/>
        </w:rPr>
        <w:t>Emri</w:t>
      </w:r>
      <w:r w:rsidR="00151B68" w:rsidRPr="00961376">
        <w:rPr>
          <w:lang w:val="sq-AL"/>
        </w:rPr>
        <w:t>,</w:t>
      </w:r>
      <w:r w:rsidR="00B70A5F">
        <w:rPr>
          <w:lang w:val="sq-AL"/>
        </w:rPr>
        <w:t xml:space="preserve"> mbiemri dhe kontaktet e a</w:t>
      </w:r>
      <w:r w:rsidRPr="00961376">
        <w:rPr>
          <w:lang w:val="sq-AL"/>
        </w:rPr>
        <w:t>nëtarit të AP-së që bën kërkesën</w:t>
      </w:r>
      <w:r w:rsidR="00151B68" w:rsidRPr="00961376">
        <w:rPr>
          <w:lang w:val="sq-AL"/>
        </w:rPr>
        <w:t>;</w:t>
      </w:r>
    </w:p>
    <w:p w:rsidR="00293513" w:rsidRPr="00961376" w:rsidRDefault="003B79CC" w:rsidP="0025240F">
      <w:pPr>
        <w:pStyle w:val="Paragrafi"/>
        <w:rPr>
          <w:lang w:val="sq-AL"/>
        </w:rPr>
      </w:pPr>
      <w:r w:rsidRPr="00961376">
        <w:rPr>
          <w:lang w:val="sq-AL"/>
        </w:rPr>
        <w:t>Data</w:t>
      </w:r>
      <w:r w:rsidR="00B009A6">
        <w:rPr>
          <w:lang w:val="sq-AL"/>
        </w:rPr>
        <w:t>.</w:t>
      </w:r>
    </w:p>
    <w:p w:rsidR="00B70A5F" w:rsidRDefault="00B70A5F" w:rsidP="003B79CC">
      <w:pPr>
        <w:pStyle w:val="Paragrafi"/>
        <w:jc w:val="center"/>
        <w:rPr>
          <w:lang w:val="sq-AL"/>
        </w:rPr>
      </w:pPr>
    </w:p>
    <w:p w:rsidR="0094450E" w:rsidRDefault="0094450E" w:rsidP="003B79CC">
      <w:pPr>
        <w:pStyle w:val="Paragrafi"/>
        <w:jc w:val="center"/>
        <w:rPr>
          <w:lang w:val="sq-AL"/>
        </w:rPr>
      </w:pPr>
    </w:p>
    <w:p w:rsidR="0094450E" w:rsidRDefault="0094450E" w:rsidP="003B79CC">
      <w:pPr>
        <w:pStyle w:val="Paragrafi"/>
        <w:jc w:val="center"/>
        <w:rPr>
          <w:lang w:val="sq-AL"/>
        </w:rPr>
      </w:pPr>
    </w:p>
    <w:p w:rsidR="0094450E" w:rsidRDefault="0094450E" w:rsidP="003B79CC">
      <w:pPr>
        <w:pStyle w:val="Paragrafi"/>
        <w:jc w:val="center"/>
        <w:rPr>
          <w:lang w:val="sq-AL"/>
        </w:rPr>
      </w:pPr>
    </w:p>
    <w:p w:rsidR="0094450E" w:rsidRDefault="0094450E" w:rsidP="003B79CC">
      <w:pPr>
        <w:pStyle w:val="Paragrafi"/>
        <w:jc w:val="center"/>
        <w:rPr>
          <w:lang w:val="sq-AL"/>
        </w:rPr>
      </w:pPr>
    </w:p>
    <w:p w:rsidR="003B79CC" w:rsidRPr="00961376" w:rsidRDefault="003B79CC" w:rsidP="003B79CC">
      <w:pPr>
        <w:pStyle w:val="Paragrafi"/>
        <w:jc w:val="center"/>
        <w:rPr>
          <w:lang w:val="sq-AL"/>
        </w:rPr>
      </w:pPr>
      <w:r w:rsidRPr="00961376">
        <w:rPr>
          <w:lang w:val="sq-AL"/>
        </w:rPr>
        <w:t>ANEKSI 9.19</w:t>
      </w:r>
    </w:p>
    <w:p w:rsidR="003B79CC" w:rsidRPr="00961376" w:rsidRDefault="003B79CC" w:rsidP="003B79CC">
      <w:pPr>
        <w:pStyle w:val="TitulliTitull"/>
        <w:rPr>
          <w:lang w:val="sq-AL"/>
        </w:rPr>
      </w:pPr>
      <w:r w:rsidRPr="00961376">
        <w:rPr>
          <w:lang w:val="sq-AL"/>
        </w:rPr>
        <w:t>RAPORT PËR VLERËSIMIN E SITUATËS FAMILJARE DHE RREZIKUT PARA KTHIMIT VULLNETAR TË ASISTUAR</w:t>
      </w:r>
    </w:p>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Drejtuar: Autoritetit përgjegjës/anëtarit të AP-së që ka bërë kërkesën</w:t>
      </w:r>
    </w:p>
    <w:p w:rsidR="003B79CC" w:rsidRPr="00961376" w:rsidRDefault="003B79CC" w:rsidP="003B79CC">
      <w:pPr>
        <w:pStyle w:val="Paragrafi"/>
        <w:rPr>
          <w:lang w:val="sq-AL"/>
        </w:rPr>
      </w:pPr>
      <w:r w:rsidRPr="00961376">
        <w:rPr>
          <w:lang w:val="sq-AL"/>
        </w:rPr>
        <w:t xml:space="preserve">Për dijeni: Drejtorit të Shërbimit Social Shtetëror </w:t>
      </w:r>
    </w:p>
    <w:p w:rsidR="003B79CC" w:rsidRPr="00961376" w:rsidRDefault="003B79CC" w:rsidP="003B79CC">
      <w:pPr>
        <w:pStyle w:val="Paragrafi"/>
        <w:rPr>
          <w:lang w:val="sq-AL"/>
        </w:rPr>
      </w:pPr>
      <w:r w:rsidRPr="00961376">
        <w:rPr>
          <w:lang w:val="sq-AL"/>
        </w:rPr>
        <w:t xml:space="preserve">Data: </w:t>
      </w:r>
    </w:p>
    <w:p w:rsidR="003B79CC" w:rsidRPr="00961376" w:rsidRDefault="003B79CC" w:rsidP="003B79CC">
      <w:pPr>
        <w:pStyle w:val="Paragrafi"/>
        <w:rPr>
          <w:lang w:val="sq-AL"/>
        </w:rPr>
      </w:pPr>
      <w:r w:rsidRPr="00961376">
        <w:rPr>
          <w:lang w:val="sq-AL"/>
        </w:rPr>
        <w:t xml:space="preserve">Vendi: </w:t>
      </w:r>
    </w:p>
    <w:p w:rsidR="003B79CC" w:rsidRPr="00961376" w:rsidRDefault="003B79CC" w:rsidP="003B79CC">
      <w:pPr>
        <w:pStyle w:val="Paragrafi"/>
        <w:rPr>
          <w:lang w:val="sq-AL"/>
        </w:rPr>
      </w:pPr>
      <w:r w:rsidRPr="00961376">
        <w:rPr>
          <w:lang w:val="sq-AL"/>
        </w:rPr>
        <w:t xml:space="preserve">Nr. protokolli: </w:t>
      </w:r>
    </w:p>
    <w:p w:rsidR="003B79CC" w:rsidRPr="00961376" w:rsidRDefault="00DF52F5" w:rsidP="003B79CC">
      <w:pPr>
        <w:pStyle w:val="Paragrafi"/>
        <w:rPr>
          <w:lang w:val="sq-AL"/>
        </w:rPr>
      </w:pPr>
      <w:r>
        <w:rPr>
          <w:lang w:val="sq-AL"/>
        </w:rPr>
        <w:t>Emri dhe m</w:t>
      </w:r>
      <w:r w:rsidR="003B79CC" w:rsidRPr="00961376">
        <w:rPr>
          <w:lang w:val="sq-AL"/>
        </w:rPr>
        <w:t>biemri i punonjësit social i ZRSHSSH-së që bëri vlerësimin:</w:t>
      </w:r>
    </w:p>
    <w:p w:rsidR="003B79CC" w:rsidRPr="00961376" w:rsidRDefault="003B79CC" w:rsidP="003B79CC">
      <w:pPr>
        <w:pStyle w:val="Paragrafi"/>
        <w:rPr>
          <w:lang w:val="sq-AL"/>
        </w:rPr>
      </w:pPr>
      <w:r w:rsidRPr="00961376">
        <w:rPr>
          <w:lang w:val="sq-AL"/>
        </w:rPr>
        <w:t>Struktura në të cilën punon:</w:t>
      </w:r>
    </w:p>
    <w:p w:rsidR="003B79CC" w:rsidRPr="00961376" w:rsidRDefault="003B79CC" w:rsidP="003B79CC">
      <w:pPr>
        <w:pStyle w:val="Paragrafi"/>
        <w:rPr>
          <w:lang w:val="sq-AL"/>
        </w:rPr>
      </w:pPr>
      <w:r w:rsidRPr="00961376">
        <w:rPr>
          <w:lang w:val="sq-AL"/>
        </w:rPr>
        <w:t>Kontakt</w:t>
      </w:r>
      <w:r w:rsidR="00151B68" w:rsidRPr="00961376">
        <w:rPr>
          <w:lang w:val="sq-AL"/>
        </w:rPr>
        <w:t>et (tel.</w:t>
      </w:r>
      <w:r w:rsidR="00DF52F5">
        <w:rPr>
          <w:lang w:val="sq-AL"/>
        </w:rPr>
        <w:t>,</w:t>
      </w:r>
      <w:r w:rsidRPr="00961376">
        <w:rPr>
          <w:lang w:val="sq-AL"/>
        </w:rPr>
        <w:t xml:space="preserve"> faks, </w:t>
      </w:r>
      <w:r w:rsidRPr="00961376">
        <w:rPr>
          <w:i/>
          <w:lang w:val="sq-AL"/>
        </w:rPr>
        <w:t>e-mail</w:t>
      </w:r>
      <w:r w:rsidRPr="00961376">
        <w:rPr>
          <w:lang w:val="sq-AL"/>
        </w:rPr>
        <w:t xml:space="preserve">): </w:t>
      </w:r>
    </w:p>
    <w:p w:rsidR="003B79CC" w:rsidRPr="00961376" w:rsidRDefault="003B79CC" w:rsidP="003B79CC">
      <w:pPr>
        <w:pStyle w:val="Paragrafi"/>
        <w:rPr>
          <w:lang w:val="sq-AL"/>
        </w:rPr>
      </w:pPr>
      <w:r w:rsidRPr="00961376">
        <w:rPr>
          <w:lang w:val="sq-AL"/>
        </w:rPr>
        <w:t xml:space="preserve">Adresa zyrtare: </w:t>
      </w:r>
    </w:p>
    <w:p w:rsidR="003B79CC" w:rsidRPr="00961376" w:rsidRDefault="003B79CC" w:rsidP="003B79CC">
      <w:pPr>
        <w:pStyle w:val="Paragrafi"/>
        <w:rPr>
          <w:lang w:val="sq-AL"/>
        </w:rPr>
      </w:pPr>
      <w:r w:rsidRPr="00961376">
        <w:rPr>
          <w:lang w:val="sq-AL"/>
        </w:rPr>
        <w:t>Data e kërkesës nga AP-ja për vlerësim:</w:t>
      </w:r>
    </w:p>
    <w:p w:rsidR="003B79CC" w:rsidRPr="00961376" w:rsidRDefault="003B79CC" w:rsidP="003B79CC">
      <w:pPr>
        <w:pStyle w:val="Paragrafi"/>
        <w:rPr>
          <w:lang w:val="sq-AL"/>
        </w:rPr>
      </w:pPr>
      <w:r w:rsidRPr="00961376">
        <w:rPr>
          <w:lang w:val="sq-AL"/>
        </w:rPr>
        <w:t xml:space="preserve">Emri dhe mbiemri i personit për të cilin është bërë vlerësimi: </w:t>
      </w:r>
    </w:p>
    <w:p w:rsidR="003B79CC" w:rsidRPr="00961376" w:rsidRDefault="003B79CC" w:rsidP="003B79CC">
      <w:pPr>
        <w:pStyle w:val="Paragrafi"/>
        <w:rPr>
          <w:lang w:val="sq-AL"/>
        </w:rPr>
      </w:pPr>
      <w:r w:rsidRPr="00961376">
        <w:rPr>
          <w:lang w:val="sq-AL"/>
        </w:rPr>
        <w:t xml:space="preserve">Datëlindja: </w:t>
      </w:r>
    </w:p>
    <w:p w:rsidR="003B79CC" w:rsidRPr="00961376" w:rsidRDefault="003B79CC" w:rsidP="003B79CC">
      <w:pPr>
        <w:pStyle w:val="Paragrafi"/>
        <w:rPr>
          <w:lang w:val="sq-AL"/>
        </w:rPr>
      </w:pPr>
      <w:r w:rsidRPr="00961376">
        <w:rPr>
          <w:lang w:val="sq-AL"/>
        </w:rPr>
        <w:t xml:space="preserve">Adresa ku dëshiron të kthehet personi: </w:t>
      </w:r>
    </w:p>
    <w:p w:rsidR="003B79CC" w:rsidRPr="00961376" w:rsidRDefault="003B79CC" w:rsidP="003B79CC">
      <w:pPr>
        <w:pStyle w:val="Paragrafi"/>
        <w:rPr>
          <w:lang w:val="sq-AL"/>
        </w:rPr>
      </w:pPr>
      <w:r w:rsidRPr="00961376">
        <w:rPr>
          <w:lang w:val="sq-AL"/>
        </w:rPr>
        <w:t>Personat e kontaktuar për vlerësimin, datat dhe vendet e kontaktit:</w:t>
      </w:r>
    </w:p>
    <w:p w:rsidR="003B79CC" w:rsidRPr="00961376" w:rsidRDefault="00151B68" w:rsidP="003B79CC">
      <w:pPr>
        <w:pStyle w:val="Paragrafi"/>
        <w:rPr>
          <w:lang w:val="sq-AL"/>
        </w:rPr>
      </w:pPr>
      <w:r w:rsidRPr="00961376">
        <w:rPr>
          <w:lang w:val="sq-AL"/>
        </w:rPr>
        <w:t>1. Nga familja;</w:t>
      </w:r>
    </w:p>
    <w:p w:rsidR="003B79CC" w:rsidRPr="00961376" w:rsidRDefault="003B79CC" w:rsidP="003B79CC">
      <w:pPr>
        <w:pStyle w:val="Paragrafi"/>
        <w:rPr>
          <w:lang w:val="sq-AL"/>
        </w:rPr>
      </w:pPr>
      <w:r w:rsidRPr="00961376">
        <w:rPr>
          <w:lang w:val="sq-AL"/>
        </w:rPr>
        <w:t>2. Nga poli</w:t>
      </w:r>
      <w:r w:rsidR="00151B68" w:rsidRPr="00961376">
        <w:rPr>
          <w:lang w:val="sq-AL"/>
        </w:rPr>
        <w:t>cia (SLKTP, inspektori i zonës);</w:t>
      </w:r>
    </w:p>
    <w:p w:rsidR="003B79CC" w:rsidRPr="00961376" w:rsidRDefault="00151B68" w:rsidP="003B79CC">
      <w:pPr>
        <w:pStyle w:val="Paragrafi"/>
        <w:rPr>
          <w:lang w:val="sq-AL"/>
        </w:rPr>
      </w:pPr>
      <w:r w:rsidRPr="00961376">
        <w:rPr>
          <w:lang w:val="sq-AL"/>
        </w:rPr>
        <w:t>3. Nga organizatat e ndihmës;</w:t>
      </w:r>
      <w:r w:rsidR="003B79CC" w:rsidRPr="00961376">
        <w:rPr>
          <w:lang w:val="sq-AL"/>
        </w:rPr>
        <w:t xml:space="preserve"> </w:t>
      </w:r>
    </w:p>
    <w:p w:rsidR="003B79CC" w:rsidRPr="00961376" w:rsidRDefault="00151B68" w:rsidP="003B79CC">
      <w:pPr>
        <w:pStyle w:val="Paragrafi"/>
        <w:rPr>
          <w:lang w:val="sq-AL"/>
        </w:rPr>
      </w:pPr>
      <w:r w:rsidRPr="00961376">
        <w:rPr>
          <w:lang w:val="sq-AL"/>
        </w:rPr>
        <w:t>4. Të tjerë</w:t>
      </w:r>
      <w:r w:rsidR="00B009A6">
        <w:rPr>
          <w:lang w:val="sq-AL"/>
        </w:rPr>
        <w:t>.</w:t>
      </w:r>
    </w:p>
    <w:p w:rsidR="003B79CC" w:rsidRPr="00961376" w:rsidRDefault="003B79CC" w:rsidP="003B79CC">
      <w:pPr>
        <w:pStyle w:val="Paragrafi"/>
        <w:rPr>
          <w:lang w:val="sq-AL"/>
        </w:rPr>
      </w:pPr>
      <w:r w:rsidRPr="00961376">
        <w:rPr>
          <w:lang w:val="sq-AL"/>
        </w:rPr>
        <w:t xml:space="preserve">Përbërja e familjes: </w:t>
      </w:r>
    </w:p>
    <w:p w:rsidR="003B79CC" w:rsidRPr="00961376" w:rsidRDefault="003B79CC" w:rsidP="003B79CC">
      <w:pPr>
        <w:pStyle w:val="Paragrafi"/>
        <w:rPr>
          <w:lang w:val="sq-AL"/>
        </w:rPr>
      </w:pPr>
      <w:r w:rsidRPr="00961376">
        <w:rPr>
          <w:lang w:val="sq-AL"/>
        </w:rPr>
        <w:t>Të ardhurat dhe bu</w:t>
      </w:r>
      <w:r w:rsidR="00151B68" w:rsidRPr="00961376">
        <w:rPr>
          <w:lang w:val="sq-AL"/>
        </w:rPr>
        <w:t>rimi i të ardhurave të familjes;</w:t>
      </w:r>
    </w:p>
    <w:p w:rsidR="003B79CC" w:rsidRPr="00961376" w:rsidRDefault="00151B68" w:rsidP="003B79CC">
      <w:pPr>
        <w:pStyle w:val="Paragrafi"/>
        <w:rPr>
          <w:lang w:val="sq-AL"/>
        </w:rPr>
      </w:pPr>
      <w:r w:rsidRPr="00961376">
        <w:rPr>
          <w:lang w:val="sq-AL"/>
        </w:rPr>
        <w:t>Kushtet e jetesës së familjes;</w:t>
      </w:r>
    </w:p>
    <w:p w:rsidR="003B79CC" w:rsidRPr="00961376" w:rsidRDefault="00151B68" w:rsidP="003B79CC">
      <w:pPr>
        <w:pStyle w:val="Paragrafi"/>
        <w:rPr>
          <w:lang w:val="sq-AL"/>
        </w:rPr>
      </w:pPr>
      <w:r w:rsidRPr="00961376">
        <w:rPr>
          <w:lang w:val="sq-AL"/>
        </w:rPr>
        <w:t>Kushtet e banimit të familjes;</w:t>
      </w:r>
    </w:p>
    <w:p w:rsidR="003B79CC" w:rsidRPr="00961376" w:rsidRDefault="003B79CC" w:rsidP="003B79CC">
      <w:pPr>
        <w:pStyle w:val="Paragrafi"/>
        <w:rPr>
          <w:lang w:val="sq-AL"/>
        </w:rPr>
      </w:pPr>
      <w:r w:rsidRPr="00961376">
        <w:rPr>
          <w:lang w:val="sq-AL"/>
        </w:rPr>
        <w:t>Rrethanat e largimit nga familja/</w:t>
      </w:r>
      <w:r w:rsidR="00151B68" w:rsidRPr="00961376">
        <w:rPr>
          <w:lang w:val="sq-AL"/>
        </w:rPr>
        <w:t>versioni i familjarëve;</w:t>
      </w:r>
      <w:r w:rsidRPr="00961376">
        <w:rPr>
          <w:lang w:val="sq-AL"/>
        </w:rPr>
        <w:t xml:space="preserve"> </w:t>
      </w:r>
    </w:p>
    <w:p w:rsidR="003B79CC" w:rsidRPr="00961376" w:rsidRDefault="003B79CC" w:rsidP="003B79CC">
      <w:pPr>
        <w:pStyle w:val="Paragrafi"/>
        <w:rPr>
          <w:lang w:val="sq-AL"/>
        </w:rPr>
      </w:pPr>
      <w:r w:rsidRPr="00961376">
        <w:rPr>
          <w:lang w:val="sq-AL"/>
        </w:rPr>
        <w:t>Kontaktet e familjes dhe marrëd</w:t>
      </w:r>
      <w:r w:rsidR="00151B68" w:rsidRPr="00961376">
        <w:rPr>
          <w:lang w:val="sq-AL"/>
        </w:rPr>
        <w:t>hëniet me personin pas largimit;</w:t>
      </w:r>
    </w:p>
    <w:p w:rsidR="003B79CC" w:rsidRPr="00961376" w:rsidRDefault="003B79CC" w:rsidP="003B79CC">
      <w:pPr>
        <w:pStyle w:val="Paragrafi"/>
        <w:rPr>
          <w:lang w:val="sq-AL"/>
        </w:rPr>
      </w:pPr>
      <w:r w:rsidRPr="00961376">
        <w:rPr>
          <w:lang w:val="sq-AL"/>
        </w:rPr>
        <w:t>Pr</w:t>
      </w:r>
      <w:r w:rsidR="00151B68" w:rsidRPr="00961376">
        <w:rPr>
          <w:lang w:val="sq-AL"/>
        </w:rPr>
        <w:t>obleme gjatë mungesës së rastit;</w:t>
      </w:r>
    </w:p>
    <w:p w:rsidR="003B79CC" w:rsidRPr="00961376" w:rsidRDefault="003B79CC" w:rsidP="003B79CC">
      <w:pPr>
        <w:pStyle w:val="Paragrafi"/>
        <w:rPr>
          <w:lang w:val="sq-AL"/>
        </w:rPr>
      </w:pPr>
      <w:r w:rsidRPr="00961376">
        <w:rPr>
          <w:lang w:val="sq-AL"/>
        </w:rPr>
        <w:t>A është dakord familja</w:t>
      </w:r>
      <w:r w:rsidR="00151B68" w:rsidRPr="00961376">
        <w:rPr>
          <w:lang w:val="sq-AL"/>
        </w:rPr>
        <w:t xml:space="preserve"> që rasti të kthehet në familje;</w:t>
      </w:r>
      <w:r w:rsidRPr="00961376">
        <w:rPr>
          <w:lang w:val="sq-AL"/>
        </w:rPr>
        <w:t xml:space="preserve"> </w:t>
      </w:r>
    </w:p>
    <w:p w:rsidR="003B79CC" w:rsidRPr="00961376" w:rsidRDefault="003B79CC" w:rsidP="003B79CC">
      <w:pPr>
        <w:pStyle w:val="Paragrafi"/>
        <w:rPr>
          <w:lang w:val="sq-AL"/>
        </w:rPr>
      </w:pPr>
      <w:r w:rsidRPr="00961376">
        <w:rPr>
          <w:lang w:val="sq-AL"/>
        </w:rPr>
        <w:t>Çfarë mund t’i ofrojë familja personit nëse do t</w:t>
      </w:r>
      <w:r w:rsidR="00151B68" w:rsidRPr="00961376">
        <w:rPr>
          <w:lang w:val="sq-AL"/>
        </w:rPr>
        <w:t>ë kthehet;</w:t>
      </w:r>
      <w:r w:rsidRPr="00961376">
        <w:rPr>
          <w:lang w:val="sq-AL"/>
        </w:rPr>
        <w:t xml:space="preserve"> </w:t>
      </w:r>
    </w:p>
    <w:p w:rsidR="003B79CC" w:rsidRPr="00961376" w:rsidRDefault="003B79CC" w:rsidP="003B79CC">
      <w:pPr>
        <w:pStyle w:val="Paragrafi"/>
        <w:rPr>
          <w:lang w:val="sq-AL"/>
        </w:rPr>
      </w:pPr>
      <w:r w:rsidRPr="00961376">
        <w:rPr>
          <w:lang w:val="sq-AL"/>
        </w:rPr>
        <w:lastRenderedPageBreak/>
        <w:t>Nevojat për ndihmë të familjes në mënyrë që</w:t>
      </w:r>
      <w:r w:rsidR="00151B68" w:rsidRPr="00961376">
        <w:rPr>
          <w:lang w:val="sq-AL"/>
        </w:rPr>
        <w:t xml:space="preserve"> të mbështesë rastin në familje;</w:t>
      </w:r>
    </w:p>
    <w:p w:rsidR="003B79CC" w:rsidRPr="00961376" w:rsidRDefault="003B79CC" w:rsidP="003B79CC">
      <w:pPr>
        <w:pStyle w:val="Paragrafi"/>
        <w:rPr>
          <w:lang w:val="sq-AL"/>
        </w:rPr>
      </w:pPr>
      <w:r w:rsidRPr="00961376">
        <w:rPr>
          <w:lang w:val="sq-AL"/>
        </w:rPr>
        <w:t>Mundësitë e komunitetit për mbësht</w:t>
      </w:r>
      <w:r w:rsidR="00151B68" w:rsidRPr="00961376">
        <w:rPr>
          <w:lang w:val="sq-AL"/>
        </w:rPr>
        <w:t>etje të personit kur të kthehet;</w:t>
      </w:r>
    </w:p>
    <w:p w:rsidR="003B79CC" w:rsidRPr="00961376" w:rsidRDefault="003B79CC" w:rsidP="003B79CC">
      <w:pPr>
        <w:pStyle w:val="Paragrafi"/>
        <w:rPr>
          <w:lang w:val="sq-AL"/>
        </w:rPr>
      </w:pPr>
      <w:r w:rsidRPr="00961376">
        <w:rPr>
          <w:lang w:val="sq-AL"/>
        </w:rPr>
        <w:t>Rreziqet e mundshme ndaj sigurisë së personit dhe familjes në rast se personi kthehet/ ç’mendojnë në komunitet (familja, agjencitë e zbatimit të ligjit) për vendndodhjen dhe rrezikshmërinë e trafikantit/</w:t>
      </w:r>
      <w:r w:rsidR="00151B68" w:rsidRPr="00961376">
        <w:rPr>
          <w:lang w:val="sq-AL"/>
        </w:rPr>
        <w:t>trafikantëve;</w:t>
      </w:r>
      <w:r w:rsidRPr="00961376">
        <w:rPr>
          <w:lang w:val="sq-AL"/>
        </w:rPr>
        <w:t xml:space="preserve"> </w:t>
      </w:r>
    </w:p>
    <w:p w:rsidR="003B79CC" w:rsidRPr="00961376" w:rsidRDefault="003B79CC" w:rsidP="003B79CC">
      <w:pPr>
        <w:pStyle w:val="Paragrafi"/>
        <w:rPr>
          <w:lang w:val="sq-AL"/>
        </w:rPr>
      </w:pPr>
      <w:r w:rsidRPr="00961376">
        <w:rPr>
          <w:lang w:val="sq-AL"/>
        </w:rPr>
        <w:t>Në ç’masë do të plotësohen nevojat dhe dëshirat e per</w:t>
      </w:r>
      <w:r w:rsidR="00151B68" w:rsidRPr="00961376">
        <w:rPr>
          <w:lang w:val="sq-AL"/>
        </w:rPr>
        <w:t>sonit kur të kthehet në familje;</w:t>
      </w:r>
    </w:p>
    <w:p w:rsidR="003B79CC" w:rsidRPr="00961376" w:rsidRDefault="003B79CC" w:rsidP="003B79CC">
      <w:pPr>
        <w:pStyle w:val="Paragrafi"/>
        <w:rPr>
          <w:lang w:val="sq-AL"/>
        </w:rPr>
      </w:pPr>
      <w:r w:rsidRPr="00961376">
        <w:rPr>
          <w:lang w:val="sq-AL"/>
        </w:rPr>
        <w:t>Cilat janë burimet e ndihmës ku mund të drejtohet dhe të marr</w:t>
      </w:r>
      <w:r w:rsidR="00151B68" w:rsidRPr="00961376">
        <w:rPr>
          <w:lang w:val="sq-AL"/>
        </w:rPr>
        <w:t>ë ndihmë personi kur të kthehet</w:t>
      </w:r>
      <w:r w:rsidR="00B009A6">
        <w:rPr>
          <w:lang w:val="sq-AL"/>
        </w:rPr>
        <w:t>.</w:t>
      </w:r>
    </w:p>
    <w:p w:rsidR="003B79CC" w:rsidRPr="00961376" w:rsidRDefault="003B79CC" w:rsidP="003B79CC">
      <w:pPr>
        <w:pStyle w:val="Paragrafi"/>
        <w:rPr>
          <w:lang w:val="sq-AL"/>
        </w:rPr>
      </w:pPr>
      <w:r w:rsidRPr="00961376">
        <w:rPr>
          <w:lang w:val="sq-AL"/>
        </w:rPr>
        <w:t xml:space="preserve">Konkluzione të vlerësuesit mbi sigurinë dhe përshtatshmërinë e kthimit: </w:t>
      </w:r>
    </w:p>
    <w:p w:rsidR="003B79CC" w:rsidRPr="00961376" w:rsidRDefault="003B79CC" w:rsidP="003B79CC">
      <w:pPr>
        <w:pStyle w:val="Paragrafi"/>
        <w:rPr>
          <w:lang w:val="sq-AL"/>
        </w:rPr>
      </w:pPr>
      <w:r w:rsidRPr="00961376">
        <w:rPr>
          <w:lang w:val="sq-AL"/>
        </w:rPr>
        <w:t>1. Ambienti ku kërkon të kthehet personi është i sigurt dhe i përshtatshëm/mund të plotësojë nevojat e personit për siguri dhe mbrojtje.</w:t>
      </w:r>
    </w:p>
    <w:p w:rsidR="003B79CC" w:rsidRPr="00961376" w:rsidRDefault="003B79CC" w:rsidP="003B79CC">
      <w:pPr>
        <w:pStyle w:val="Paragrafi"/>
        <w:rPr>
          <w:lang w:val="sq-AL"/>
        </w:rPr>
      </w:pPr>
      <w:r w:rsidRPr="00961376">
        <w:rPr>
          <w:lang w:val="sq-AL"/>
        </w:rPr>
        <w:t>2. Ambienti ku kërkon të kthehet personi është i pasigurt dhe ose i papërshtatshëm/mund të plotësojë nevojat e personit për siguri dhe mbrojtje.</w:t>
      </w:r>
    </w:p>
    <w:p w:rsidR="003B79CC" w:rsidRPr="00961376" w:rsidRDefault="003B79CC" w:rsidP="003B79CC">
      <w:pPr>
        <w:pStyle w:val="Paragrafi"/>
        <w:rPr>
          <w:lang w:val="sq-AL"/>
        </w:rPr>
      </w:pPr>
      <w:r w:rsidRPr="00961376">
        <w:rPr>
          <w:lang w:val="sq-AL"/>
        </w:rPr>
        <w:t xml:space="preserve">Sugjerime të vlerësuesit për organizimin e kthimit, rehabilitimit dhe riintegrimin e personit. </w:t>
      </w:r>
    </w:p>
    <w:p w:rsidR="003B79CC" w:rsidRPr="00961376" w:rsidRDefault="003B79CC" w:rsidP="003B79CC">
      <w:pPr>
        <w:pStyle w:val="Paragrafi"/>
        <w:rPr>
          <w:lang w:val="sq-AL"/>
        </w:rPr>
      </w:pPr>
      <w:r w:rsidRPr="00961376">
        <w:rPr>
          <w:lang w:val="sq-AL"/>
        </w:rPr>
        <w:t>Dokumente bashkëngjitur: Autorizim i prindit/kujdestarit për kthim të asistuar të të miturit</w:t>
      </w:r>
    </w:p>
    <w:p w:rsidR="003B79CC" w:rsidRPr="00961376" w:rsidRDefault="003B79CC" w:rsidP="003B79CC">
      <w:pPr>
        <w:pStyle w:val="Paragrafi"/>
        <w:rPr>
          <w:lang w:val="sq-AL"/>
        </w:rPr>
      </w:pPr>
      <w:r w:rsidRPr="00961376">
        <w:rPr>
          <w:lang w:val="sq-AL"/>
        </w:rPr>
        <w:t>Emri</w:t>
      </w:r>
      <w:r w:rsidR="00151B68" w:rsidRPr="00961376">
        <w:rPr>
          <w:lang w:val="sq-AL"/>
        </w:rPr>
        <w:t>,</w:t>
      </w:r>
      <w:r w:rsidRPr="00961376">
        <w:rPr>
          <w:lang w:val="sq-AL"/>
        </w:rPr>
        <w:t xml:space="preserve"> mbiemri, dhe fir</w:t>
      </w:r>
      <w:r w:rsidR="00151B68" w:rsidRPr="00961376">
        <w:rPr>
          <w:lang w:val="sq-AL"/>
        </w:rPr>
        <w:t>ma e vlerësuesit nga ZRSHSSH-ja.</w:t>
      </w:r>
      <w:r w:rsidRPr="00961376">
        <w:rPr>
          <w:lang w:val="sq-AL"/>
        </w:rPr>
        <w:t xml:space="preserve"> </w:t>
      </w:r>
    </w:p>
    <w:p w:rsidR="003B79CC" w:rsidRPr="00961376" w:rsidRDefault="003B79CC" w:rsidP="00EA7AA5">
      <w:pPr>
        <w:pStyle w:val="Paragrafi"/>
        <w:rPr>
          <w:lang w:val="sq-AL"/>
        </w:rPr>
      </w:pPr>
      <w:r w:rsidRPr="00961376">
        <w:rPr>
          <w:lang w:val="sq-AL"/>
        </w:rPr>
        <w:t xml:space="preserve">Emri, mbiemri dhe firma e drejtorit të ZRSHSSH-së. </w:t>
      </w:r>
    </w:p>
    <w:p w:rsidR="00293513" w:rsidRDefault="00293513" w:rsidP="00B76345">
      <w:pPr>
        <w:pStyle w:val="TitulliTitull"/>
        <w:keepNext w:val="0"/>
        <w:jc w:val="left"/>
        <w:rPr>
          <w:lang w:val="sq-AL"/>
        </w:rPr>
      </w:pPr>
    </w:p>
    <w:p w:rsidR="00EC064F" w:rsidRPr="00961376" w:rsidRDefault="00EC064F" w:rsidP="00B76345">
      <w:pPr>
        <w:pStyle w:val="TitulliTitull"/>
        <w:keepNext w:val="0"/>
        <w:jc w:val="left"/>
        <w:rPr>
          <w:lang w:val="sq-AL"/>
        </w:rPr>
      </w:pPr>
    </w:p>
    <w:p w:rsidR="003B79CC" w:rsidRPr="00961376" w:rsidRDefault="003B79CC" w:rsidP="003B79CC">
      <w:pPr>
        <w:pStyle w:val="TitulliTitull"/>
        <w:rPr>
          <w:lang w:val="sq-AL"/>
        </w:rPr>
      </w:pPr>
      <w:r w:rsidRPr="00961376">
        <w:rPr>
          <w:lang w:val="sq-AL"/>
        </w:rPr>
        <w:t>ANEKSI 9.20</w:t>
      </w:r>
    </w:p>
    <w:p w:rsidR="003B79CC" w:rsidRPr="00961376" w:rsidRDefault="003B79CC" w:rsidP="003B79CC">
      <w:pPr>
        <w:pStyle w:val="TitulliTitull"/>
        <w:rPr>
          <w:lang w:val="sq-AL"/>
        </w:rPr>
      </w:pPr>
      <w:r w:rsidRPr="00961376">
        <w:rPr>
          <w:lang w:val="sq-AL"/>
        </w:rPr>
        <w:t>AUTORIZIM I PRINDIT/KUJDESTARIT PËR KTHIM TË ASISTUAR TË TË MITURIT/TË MITURËS</w:t>
      </w:r>
    </w:p>
    <w:p w:rsidR="003B79CC" w:rsidRPr="00961376" w:rsidRDefault="003B79CC" w:rsidP="003B79CC">
      <w:pPr>
        <w:pStyle w:val="Paragrafi"/>
        <w:rPr>
          <w:lang w:val="sq-AL"/>
        </w:rPr>
      </w:pPr>
    </w:p>
    <w:p w:rsidR="003B79CC" w:rsidRPr="00961376" w:rsidRDefault="003B79CC" w:rsidP="003B79CC">
      <w:pPr>
        <w:pStyle w:val="Paragrafi"/>
        <w:rPr>
          <w:lang w:val="sq-AL"/>
        </w:rPr>
      </w:pPr>
      <w:r w:rsidRPr="00961376">
        <w:rPr>
          <w:lang w:val="sq-AL"/>
        </w:rPr>
        <w:t>Unë ........................</w:t>
      </w:r>
      <w:r w:rsidR="00456CD7" w:rsidRPr="00961376">
        <w:rPr>
          <w:lang w:val="sq-AL"/>
        </w:rPr>
        <w:t xml:space="preserve"> </w:t>
      </w:r>
      <w:r w:rsidRPr="00961376">
        <w:rPr>
          <w:lang w:val="sq-AL"/>
        </w:rPr>
        <w:t>(emri</w:t>
      </w:r>
      <w:r w:rsidR="00151B68" w:rsidRPr="00961376">
        <w:rPr>
          <w:lang w:val="sq-AL"/>
        </w:rPr>
        <w:t>,</w:t>
      </w:r>
      <w:r w:rsidRPr="00961376">
        <w:rPr>
          <w:lang w:val="sq-AL"/>
        </w:rPr>
        <w:t xml:space="preserve"> mbiemri), lindur në ..............</w:t>
      </w:r>
      <w:r w:rsidR="00456CD7" w:rsidRPr="00961376">
        <w:rPr>
          <w:lang w:val="sq-AL"/>
        </w:rPr>
        <w:t xml:space="preserve"> </w:t>
      </w:r>
      <w:r w:rsidRPr="00961376">
        <w:rPr>
          <w:lang w:val="sq-AL"/>
        </w:rPr>
        <w:t>(vendlindja) më............... me shtetësi ............, me vendbanim aktual në ...........</w:t>
      </w:r>
      <w:r w:rsidR="00456CD7" w:rsidRPr="00961376">
        <w:rPr>
          <w:lang w:val="sq-AL"/>
        </w:rPr>
        <w:t xml:space="preserve"> </w:t>
      </w:r>
      <w:r w:rsidRPr="00961376">
        <w:rPr>
          <w:lang w:val="sq-AL"/>
        </w:rPr>
        <w:t>me numër pasaporte/dokument identifikimi nr</w:t>
      </w:r>
      <w:r w:rsidR="00456CD7" w:rsidRPr="00961376">
        <w:rPr>
          <w:lang w:val="sq-AL"/>
        </w:rPr>
        <w:t xml:space="preserve"> </w:t>
      </w:r>
      <w:r w:rsidRPr="00961376">
        <w:rPr>
          <w:lang w:val="sq-AL"/>
        </w:rPr>
        <w:t>.......................................</w:t>
      </w:r>
      <w:r w:rsidR="00456CD7" w:rsidRPr="00961376">
        <w:rPr>
          <w:lang w:val="sq-AL"/>
        </w:rPr>
        <w:t xml:space="preserve"> </w:t>
      </w:r>
      <w:r w:rsidRPr="00961376">
        <w:rPr>
          <w:lang w:val="sq-AL"/>
        </w:rPr>
        <w:t>lëshuar nga</w:t>
      </w:r>
      <w:r w:rsidR="00456CD7" w:rsidRPr="00961376">
        <w:rPr>
          <w:lang w:val="sq-AL"/>
        </w:rPr>
        <w:t xml:space="preserve"> </w:t>
      </w:r>
      <w:r w:rsidRPr="00961376">
        <w:rPr>
          <w:lang w:val="sq-AL"/>
        </w:rPr>
        <w:t>...............</w:t>
      </w:r>
      <w:r w:rsidR="00456CD7" w:rsidRPr="00961376">
        <w:rPr>
          <w:lang w:val="sq-AL"/>
        </w:rPr>
        <w:t xml:space="preserve"> </w:t>
      </w:r>
      <w:r w:rsidRPr="00961376">
        <w:rPr>
          <w:lang w:val="sq-AL"/>
        </w:rPr>
        <w:t>më</w:t>
      </w:r>
      <w:r w:rsidR="00456CD7" w:rsidRPr="00961376">
        <w:rPr>
          <w:lang w:val="sq-AL"/>
        </w:rPr>
        <w:t xml:space="preserve"> </w:t>
      </w:r>
      <w:r w:rsidRPr="00961376">
        <w:rPr>
          <w:lang w:val="sq-AL"/>
        </w:rPr>
        <w:t>......................</w:t>
      </w:r>
      <w:r w:rsidR="00456CD7" w:rsidRPr="00961376">
        <w:rPr>
          <w:lang w:val="sq-AL"/>
        </w:rPr>
        <w:t xml:space="preserve"> </w:t>
      </w:r>
      <w:r w:rsidRPr="00961376">
        <w:rPr>
          <w:lang w:val="sq-AL"/>
        </w:rPr>
        <w:t xml:space="preserve">e vlefshme deri më …………., në cilësinë e prindit (kujdestarit ligjor) </w:t>
      </w:r>
      <w:r w:rsidR="00456CD7" w:rsidRPr="00961376">
        <w:rPr>
          <w:lang w:val="sq-AL"/>
        </w:rPr>
        <w:t>të.................. autorizoj autoritetin p</w:t>
      </w:r>
      <w:r w:rsidRPr="00961376">
        <w:rPr>
          <w:lang w:val="sq-AL"/>
        </w:rPr>
        <w:t>ërgjegjës të ndihmoj</w:t>
      </w:r>
      <w:r w:rsidR="00456CD7" w:rsidRPr="00961376">
        <w:rPr>
          <w:lang w:val="sq-AL"/>
        </w:rPr>
        <w:t xml:space="preserve">ë fëmijën tim ............ </w:t>
      </w:r>
      <w:r w:rsidRPr="00961376">
        <w:rPr>
          <w:lang w:val="sq-AL"/>
        </w:rPr>
        <w:t>(emri</w:t>
      </w:r>
      <w:r w:rsidR="00456CD7" w:rsidRPr="00961376">
        <w:rPr>
          <w:lang w:val="sq-AL"/>
        </w:rPr>
        <w:t>,</w:t>
      </w:r>
      <w:r w:rsidRPr="00961376">
        <w:rPr>
          <w:lang w:val="sq-AL"/>
        </w:rPr>
        <w:t xml:space="preserve"> mbiemri), lindur në ............</w:t>
      </w:r>
      <w:r w:rsidR="00456CD7" w:rsidRPr="00961376">
        <w:rPr>
          <w:lang w:val="sq-AL"/>
        </w:rPr>
        <w:t xml:space="preserve">.... </w:t>
      </w:r>
      <w:r w:rsidRPr="00961376">
        <w:rPr>
          <w:lang w:val="sq-AL"/>
        </w:rPr>
        <w:t>(vendlindja) më</w:t>
      </w:r>
      <w:r w:rsidR="00456CD7" w:rsidRPr="00961376">
        <w:rPr>
          <w:lang w:val="sq-AL"/>
        </w:rPr>
        <w:t xml:space="preserve"> </w:t>
      </w:r>
      <w:r w:rsidRPr="00961376">
        <w:rPr>
          <w:lang w:val="sq-AL"/>
        </w:rPr>
        <w:t>.................</w:t>
      </w:r>
      <w:r w:rsidR="00456CD7" w:rsidRPr="00961376">
        <w:rPr>
          <w:lang w:val="sq-AL"/>
        </w:rPr>
        <w:t xml:space="preserve"> </w:t>
      </w:r>
      <w:r w:rsidRPr="00961376">
        <w:rPr>
          <w:lang w:val="sq-AL"/>
        </w:rPr>
        <w:t>me shtetësi</w:t>
      </w:r>
      <w:r w:rsidR="00456CD7" w:rsidRPr="00961376">
        <w:rPr>
          <w:lang w:val="sq-AL"/>
        </w:rPr>
        <w:t xml:space="preserve"> </w:t>
      </w:r>
      <w:r w:rsidRPr="00961376">
        <w:rPr>
          <w:lang w:val="sq-AL"/>
        </w:rPr>
        <w:t>.</w:t>
      </w:r>
      <w:r w:rsidR="00456CD7" w:rsidRPr="00961376">
        <w:rPr>
          <w:lang w:val="sq-AL"/>
        </w:rPr>
        <w:t>...................</w:t>
      </w:r>
      <w:r w:rsidRPr="00961376">
        <w:rPr>
          <w:lang w:val="sq-AL"/>
        </w:rPr>
        <w:t>, ndodhur aktualisht në</w:t>
      </w:r>
      <w:r w:rsidR="00456CD7" w:rsidRPr="00961376">
        <w:rPr>
          <w:lang w:val="sq-AL"/>
        </w:rPr>
        <w:t xml:space="preserve"> </w:t>
      </w:r>
      <w:r w:rsidRPr="00961376">
        <w:rPr>
          <w:lang w:val="sq-AL"/>
        </w:rPr>
        <w:t>.................</w:t>
      </w:r>
      <w:r w:rsidR="00456CD7" w:rsidRPr="00961376">
        <w:rPr>
          <w:lang w:val="sq-AL"/>
        </w:rPr>
        <w:t xml:space="preserve"> </w:t>
      </w:r>
      <w:r w:rsidRPr="00961376">
        <w:rPr>
          <w:lang w:val="sq-AL"/>
        </w:rPr>
        <w:t>të kthehet pranë familjes në adresën ..........</w:t>
      </w:r>
      <w:r w:rsidR="00456CD7" w:rsidRPr="00961376">
        <w:rPr>
          <w:lang w:val="sq-AL"/>
        </w:rPr>
        <w:t xml:space="preserve"> </w:t>
      </w:r>
      <w:r w:rsidRPr="00961376">
        <w:rPr>
          <w:lang w:val="sq-AL"/>
        </w:rPr>
        <w:t>ose të strehohet përkohësisht në institucionin e pë</w:t>
      </w:r>
      <w:r w:rsidR="00456CD7" w:rsidRPr="00961376">
        <w:rPr>
          <w:lang w:val="sq-AL"/>
        </w:rPr>
        <w:t>rkujdesjes ..............</w:t>
      </w:r>
    </w:p>
    <w:p w:rsidR="003B79CC" w:rsidRPr="00961376" w:rsidRDefault="003B79CC" w:rsidP="004C1FE9">
      <w:pPr>
        <w:pStyle w:val="Paragrafi"/>
        <w:rPr>
          <w:lang w:val="sq-AL"/>
        </w:rPr>
      </w:pPr>
      <w:r w:rsidRPr="00961376">
        <w:rPr>
          <w:lang w:val="sq-AL"/>
        </w:rPr>
        <w:t>Bashkëngjitur është certifikata familjare (ose dokumenti i kujdestarisë) dhe kopje e dokumentit tim të identifikimit. Unë deklaroj, gjithashtu, se jam i/e gatshme të jap informacionin dhe kryej veprimet e nevojshme për të siguruar kthimin e sigurt dhe mirëqenien e fëmijës tim.</w:t>
      </w:r>
    </w:p>
    <w:p w:rsidR="003B79CC" w:rsidRPr="00961376" w:rsidRDefault="003B79CC" w:rsidP="003B79CC">
      <w:pPr>
        <w:pStyle w:val="Paragrafi"/>
        <w:rPr>
          <w:lang w:val="sq-AL"/>
        </w:rPr>
      </w:pPr>
      <w:r w:rsidRPr="00961376">
        <w:rPr>
          <w:lang w:val="sq-AL"/>
        </w:rPr>
        <w:t>Firma dhe data e prindit/kujdestarit</w:t>
      </w:r>
      <w:r w:rsidR="004C1FE9" w:rsidRPr="00961376">
        <w:rPr>
          <w:lang w:val="sq-AL"/>
        </w:rPr>
        <w:t>.</w:t>
      </w:r>
      <w:r w:rsidRPr="00961376">
        <w:rPr>
          <w:lang w:val="sq-AL"/>
        </w:rPr>
        <w:t xml:space="preserve"> </w:t>
      </w:r>
    </w:p>
    <w:p w:rsidR="003B79CC" w:rsidRPr="00961376" w:rsidRDefault="003B79CC" w:rsidP="003B79CC">
      <w:pPr>
        <w:pStyle w:val="Paragrafi"/>
        <w:rPr>
          <w:lang w:val="sq-AL"/>
        </w:rPr>
      </w:pPr>
      <w:r w:rsidRPr="00961376">
        <w:rPr>
          <w:lang w:val="sq-AL"/>
        </w:rPr>
        <w:t>Firma dhe data e përkthyesit (nëse ka)</w:t>
      </w:r>
      <w:r w:rsidR="004C1FE9" w:rsidRPr="00961376">
        <w:rPr>
          <w:lang w:val="sq-AL"/>
        </w:rPr>
        <w:t>.</w:t>
      </w:r>
    </w:p>
    <w:p w:rsidR="003B79CC" w:rsidRPr="00961376" w:rsidRDefault="003B79CC" w:rsidP="003B79CC">
      <w:pPr>
        <w:pStyle w:val="Paragrafi"/>
        <w:rPr>
          <w:lang w:val="sq-AL"/>
        </w:rPr>
      </w:pPr>
    </w:p>
    <w:p w:rsidR="003B79CC" w:rsidRPr="00961376" w:rsidRDefault="003B79CC" w:rsidP="003B79CC">
      <w:pPr>
        <w:pStyle w:val="TitulliTitull"/>
        <w:rPr>
          <w:lang w:val="sq-AL"/>
        </w:rPr>
      </w:pPr>
      <w:r w:rsidRPr="00961376">
        <w:rPr>
          <w:lang w:val="sq-AL"/>
        </w:rPr>
        <w:t>ANEKSI 9.21</w:t>
      </w:r>
    </w:p>
    <w:p w:rsidR="003B79CC" w:rsidRPr="00961376" w:rsidRDefault="003B79CC" w:rsidP="003B79CC">
      <w:pPr>
        <w:pStyle w:val="TitulliTitull"/>
        <w:rPr>
          <w:lang w:val="sq-AL"/>
        </w:rPr>
      </w:pPr>
      <w:r w:rsidRPr="00961376">
        <w:rPr>
          <w:lang w:val="sq-AL"/>
        </w:rPr>
        <w:t>AUTORIZIM I PRINDËRVE/KUJDESTARIT PËR UDHËTIMIN E TË MITURIT/TË MITURËS</w:t>
      </w:r>
    </w:p>
    <w:p w:rsidR="003B79CC" w:rsidRPr="00961376" w:rsidRDefault="003B79CC" w:rsidP="003B79CC">
      <w:pPr>
        <w:pStyle w:val="Paragrafi"/>
        <w:rPr>
          <w:lang w:val="sq-AL"/>
        </w:rPr>
      </w:pPr>
    </w:p>
    <w:p w:rsidR="003B79CC" w:rsidRPr="00961376" w:rsidRDefault="004C1FE9" w:rsidP="003B79CC">
      <w:pPr>
        <w:pStyle w:val="Paragrafi"/>
        <w:rPr>
          <w:lang w:val="sq-AL"/>
        </w:rPr>
      </w:pPr>
      <w:r w:rsidRPr="00961376">
        <w:rPr>
          <w:lang w:val="sq-AL"/>
        </w:rPr>
        <w:t>I/e nënshkruari:</w:t>
      </w:r>
    </w:p>
    <w:p w:rsidR="003B79CC" w:rsidRPr="00961376" w:rsidRDefault="003B79CC" w:rsidP="003B79CC">
      <w:pPr>
        <w:pStyle w:val="Paragrafi"/>
        <w:rPr>
          <w:lang w:val="sq-AL"/>
        </w:rPr>
      </w:pPr>
      <w:r w:rsidRPr="00961376">
        <w:rPr>
          <w:lang w:val="sq-AL"/>
        </w:rPr>
        <w:t>Emri</w:t>
      </w:r>
      <w:r w:rsidR="004C1FE9" w:rsidRPr="00961376">
        <w:rPr>
          <w:lang w:val="sq-AL"/>
        </w:rPr>
        <w:t>,</w:t>
      </w:r>
      <w:r w:rsidRPr="00961376">
        <w:rPr>
          <w:lang w:val="sq-AL"/>
        </w:rPr>
        <w:t xml:space="preserve"> mbiemri:</w:t>
      </w:r>
    </w:p>
    <w:p w:rsidR="003B79CC" w:rsidRPr="00961376" w:rsidRDefault="003B79CC" w:rsidP="003B79CC">
      <w:pPr>
        <w:pStyle w:val="Paragrafi"/>
        <w:rPr>
          <w:lang w:val="sq-AL"/>
        </w:rPr>
      </w:pPr>
      <w:r w:rsidRPr="00961376">
        <w:rPr>
          <w:lang w:val="sq-AL"/>
        </w:rPr>
        <w:t>Shtetësia:</w:t>
      </w:r>
      <w:r w:rsidRPr="00961376">
        <w:rPr>
          <w:lang w:val="sq-AL"/>
        </w:rPr>
        <w:tab/>
      </w:r>
      <w:r w:rsidRPr="00961376">
        <w:rPr>
          <w:lang w:val="sq-AL"/>
        </w:rPr>
        <w:tab/>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Nr. i pasaportës:</w:t>
      </w:r>
    </w:p>
    <w:p w:rsidR="003B79CC" w:rsidRPr="00961376" w:rsidRDefault="003B79CC" w:rsidP="003B79CC">
      <w:pPr>
        <w:pStyle w:val="Paragrafi"/>
        <w:rPr>
          <w:lang w:val="sq-AL"/>
        </w:rPr>
      </w:pPr>
      <w:r w:rsidRPr="00961376">
        <w:rPr>
          <w:lang w:val="sq-AL"/>
        </w:rPr>
        <w:t>Data e lëshimit:</w:t>
      </w:r>
    </w:p>
    <w:p w:rsidR="003B79CC" w:rsidRPr="00961376" w:rsidRDefault="003B79CC" w:rsidP="003B79CC">
      <w:pPr>
        <w:pStyle w:val="Paragrafi"/>
        <w:rPr>
          <w:lang w:val="sq-AL"/>
        </w:rPr>
      </w:pPr>
      <w:r w:rsidRPr="00961376">
        <w:rPr>
          <w:lang w:val="sq-AL"/>
        </w:rPr>
        <w:t>Lëshuar nga:</w:t>
      </w:r>
    </w:p>
    <w:p w:rsidR="003B79CC" w:rsidRPr="00961376" w:rsidRDefault="003B79CC" w:rsidP="003B79CC">
      <w:pPr>
        <w:pStyle w:val="Paragrafi"/>
        <w:rPr>
          <w:lang w:val="sq-AL"/>
        </w:rPr>
      </w:pPr>
      <w:r w:rsidRPr="00961376">
        <w:rPr>
          <w:lang w:val="sq-AL"/>
        </w:rPr>
        <w:t>E vlefshme deri:</w:t>
      </w:r>
    </w:p>
    <w:p w:rsidR="003B79CC" w:rsidRPr="00961376" w:rsidRDefault="003B79CC" w:rsidP="003B79CC">
      <w:pPr>
        <w:pStyle w:val="Paragrafi"/>
        <w:rPr>
          <w:lang w:val="sq-AL"/>
        </w:rPr>
      </w:pPr>
      <w:r w:rsidRPr="00961376">
        <w:rPr>
          <w:lang w:val="sq-AL"/>
        </w:rPr>
        <w:t>Adresa dhe nr</w:t>
      </w:r>
      <w:r w:rsidR="00332B3E" w:rsidRPr="00961376">
        <w:rPr>
          <w:lang w:val="sq-AL"/>
        </w:rPr>
        <w:t>.</w:t>
      </w:r>
      <w:r w:rsidRPr="00961376">
        <w:rPr>
          <w:lang w:val="sq-AL"/>
        </w:rPr>
        <w:t xml:space="preserve"> telefonit: </w:t>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 xml:space="preserve">I/e nënshkruari </w:t>
      </w:r>
    </w:p>
    <w:p w:rsidR="003B79CC" w:rsidRPr="00961376" w:rsidRDefault="003B79CC" w:rsidP="003B79CC">
      <w:pPr>
        <w:pStyle w:val="Paragrafi"/>
        <w:rPr>
          <w:lang w:val="sq-AL"/>
        </w:rPr>
      </w:pPr>
      <w:r w:rsidRPr="00961376">
        <w:rPr>
          <w:lang w:val="sq-AL"/>
        </w:rPr>
        <w:t>Emri</w:t>
      </w:r>
      <w:r w:rsidR="00332B3E" w:rsidRPr="00961376">
        <w:rPr>
          <w:lang w:val="sq-AL"/>
        </w:rPr>
        <w:t>,</w:t>
      </w:r>
      <w:r w:rsidRPr="00961376">
        <w:rPr>
          <w:lang w:val="sq-AL"/>
        </w:rPr>
        <w:t xml:space="preserve"> mbiemri:</w:t>
      </w:r>
      <w:r w:rsidRPr="00961376">
        <w:rPr>
          <w:lang w:val="sq-AL"/>
        </w:rPr>
        <w:tab/>
      </w:r>
      <w:r w:rsidRPr="00961376">
        <w:rPr>
          <w:lang w:val="sq-AL"/>
        </w:rPr>
        <w:tab/>
      </w:r>
      <w:r w:rsidRPr="00961376">
        <w:rPr>
          <w:lang w:val="sq-AL"/>
        </w:rPr>
        <w:tab/>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 xml:space="preserve">Shtetësia: </w:t>
      </w:r>
      <w:r w:rsidRPr="00961376">
        <w:rPr>
          <w:lang w:val="sq-AL"/>
        </w:rPr>
        <w:tab/>
      </w:r>
      <w:r w:rsidRPr="00961376">
        <w:rPr>
          <w:lang w:val="sq-AL"/>
        </w:rPr>
        <w:tab/>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Nr. i pasaportës:</w:t>
      </w:r>
    </w:p>
    <w:p w:rsidR="003B79CC" w:rsidRPr="00961376" w:rsidRDefault="003B79CC" w:rsidP="003B79CC">
      <w:pPr>
        <w:pStyle w:val="Paragrafi"/>
        <w:rPr>
          <w:lang w:val="sq-AL"/>
        </w:rPr>
      </w:pPr>
      <w:r w:rsidRPr="00961376">
        <w:rPr>
          <w:lang w:val="sq-AL"/>
        </w:rPr>
        <w:t>Data e lëshimit:</w:t>
      </w:r>
    </w:p>
    <w:p w:rsidR="003B79CC" w:rsidRPr="00961376" w:rsidRDefault="003B79CC" w:rsidP="003B79CC">
      <w:pPr>
        <w:pStyle w:val="Paragrafi"/>
        <w:rPr>
          <w:lang w:val="sq-AL"/>
        </w:rPr>
      </w:pPr>
      <w:r w:rsidRPr="00961376">
        <w:rPr>
          <w:lang w:val="sq-AL"/>
        </w:rPr>
        <w:t>Lëshuar nga:</w:t>
      </w:r>
    </w:p>
    <w:p w:rsidR="003B79CC" w:rsidRPr="00961376" w:rsidRDefault="003B79CC" w:rsidP="003B79CC">
      <w:pPr>
        <w:pStyle w:val="Paragrafi"/>
        <w:rPr>
          <w:lang w:val="sq-AL"/>
        </w:rPr>
      </w:pPr>
      <w:r w:rsidRPr="00961376">
        <w:rPr>
          <w:lang w:val="sq-AL"/>
        </w:rPr>
        <w:t>E vlefshme deri:</w:t>
      </w:r>
    </w:p>
    <w:p w:rsidR="003B79CC" w:rsidRPr="00961376" w:rsidRDefault="003B79CC" w:rsidP="003B79CC">
      <w:pPr>
        <w:pStyle w:val="Paragrafi"/>
        <w:rPr>
          <w:lang w:val="sq-AL"/>
        </w:rPr>
      </w:pPr>
      <w:r w:rsidRPr="00961376">
        <w:rPr>
          <w:lang w:val="sq-AL"/>
        </w:rPr>
        <w:lastRenderedPageBreak/>
        <w:t>Adresa dhe nr</w:t>
      </w:r>
      <w:r w:rsidR="00332B3E" w:rsidRPr="00961376">
        <w:rPr>
          <w:lang w:val="sq-AL"/>
        </w:rPr>
        <w:t>.</w:t>
      </w:r>
      <w:r w:rsidR="00B009A6">
        <w:rPr>
          <w:lang w:val="sq-AL"/>
        </w:rPr>
        <w:t xml:space="preserve"> i </w:t>
      </w:r>
      <w:r w:rsidRPr="00961376">
        <w:rPr>
          <w:lang w:val="sq-AL"/>
        </w:rPr>
        <w:t>telefonit:</w:t>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Autorizojmë që fëmija ynë i/e mitur</w:t>
      </w:r>
      <w:r w:rsidR="00332B3E" w:rsidRPr="00961376">
        <w:rPr>
          <w:lang w:val="sq-AL"/>
        </w:rPr>
        <w:t>:</w:t>
      </w:r>
    </w:p>
    <w:p w:rsidR="003B79CC" w:rsidRPr="00961376" w:rsidRDefault="003B79CC" w:rsidP="003B79CC">
      <w:pPr>
        <w:pStyle w:val="Paragrafi"/>
        <w:rPr>
          <w:lang w:val="sq-AL"/>
        </w:rPr>
      </w:pPr>
      <w:r w:rsidRPr="00961376">
        <w:rPr>
          <w:lang w:val="sq-AL"/>
        </w:rPr>
        <w:t xml:space="preserve">Emri i plotë i fëmijës: </w:t>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Lindur më:</w:t>
      </w:r>
      <w:r w:rsidRPr="00961376">
        <w:rPr>
          <w:lang w:val="sq-AL"/>
        </w:rPr>
        <w:tab/>
      </w:r>
      <w:r w:rsidRPr="00961376">
        <w:rPr>
          <w:lang w:val="sq-AL"/>
        </w:rPr>
        <w:tab/>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Qyteti/shteti:</w:t>
      </w:r>
      <w:r w:rsidRPr="00961376">
        <w:rPr>
          <w:lang w:val="sq-AL"/>
        </w:rPr>
        <w:tab/>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Nr. i pasaportës:</w:t>
      </w:r>
      <w:r w:rsidRPr="00961376">
        <w:rPr>
          <w:lang w:val="sq-AL"/>
        </w:rPr>
        <w:tab/>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Data e lëshimit:</w:t>
      </w:r>
      <w:r w:rsidRPr="00961376">
        <w:rPr>
          <w:lang w:val="sq-AL"/>
        </w:rPr>
        <w:tab/>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Lëshuar nga:</w:t>
      </w:r>
      <w:r w:rsidRPr="00961376">
        <w:rPr>
          <w:lang w:val="sq-AL"/>
        </w:rPr>
        <w:tab/>
      </w:r>
      <w:r w:rsidRPr="00961376">
        <w:rPr>
          <w:lang w:val="sq-AL"/>
        </w:rPr>
        <w:tab/>
      </w:r>
      <w:r w:rsidRPr="00961376">
        <w:rPr>
          <w:lang w:val="sq-AL"/>
        </w:rPr>
        <w:tab/>
        <w:t xml:space="preserve"> </w:t>
      </w:r>
    </w:p>
    <w:p w:rsidR="003B79CC" w:rsidRPr="00961376" w:rsidRDefault="003B79CC" w:rsidP="003B79CC">
      <w:pPr>
        <w:pStyle w:val="Paragrafi"/>
        <w:rPr>
          <w:lang w:val="sq-AL"/>
        </w:rPr>
      </w:pPr>
      <w:r w:rsidRPr="00961376">
        <w:rPr>
          <w:lang w:val="sq-AL"/>
        </w:rPr>
        <w:t xml:space="preserve">E vlefshme deri: </w:t>
      </w:r>
      <w:r w:rsidRPr="00961376">
        <w:rPr>
          <w:lang w:val="sq-AL"/>
        </w:rPr>
        <w:tab/>
      </w:r>
    </w:p>
    <w:p w:rsidR="003B79CC" w:rsidRPr="00961376" w:rsidRDefault="00B009A6" w:rsidP="003B79CC">
      <w:pPr>
        <w:pStyle w:val="Paragrafi"/>
        <w:rPr>
          <w:lang w:val="sq-AL"/>
        </w:rPr>
      </w:pPr>
      <w:r>
        <w:rPr>
          <w:lang w:val="sq-AL"/>
        </w:rPr>
        <w:t>I/</w:t>
      </w:r>
      <w:r w:rsidR="003B79CC" w:rsidRPr="00961376">
        <w:rPr>
          <w:lang w:val="sq-AL"/>
        </w:rPr>
        <w:t xml:space="preserve">e ndodhur aktualisht në: </w:t>
      </w:r>
      <w:r w:rsidR="003B79CC" w:rsidRPr="00961376">
        <w:rPr>
          <w:lang w:val="sq-AL"/>
        </w:rPr>
        <w:tab/>
      </w:r>
      <w:r w:rsidR="003B79CC" w:rsidRPr="00961376">
        <w:rPr>
          <w:lang w:val="sq-AL"/>
        </w:rPr>
        <w:tab/>
        <w:t xml:space="preserve"> </w:t>
      </w:r>
    </w:p>
    <w:p w:rsidR="003B79CC" w:rsidRPr="00961376" w:rsidRDefault="003B79CC" w:rsidP="003B79CC">
      <w:pPr>
        <w:pStyle w:val="Paragrafi"/>
        <w:rPr>
          <w:lang w:val="sq-AL"/>
        </w:rPr>
      </w:pPr>
      <w:r w:rsidRPr="00961376">
        <w:rPr>
          <w:lang w:val="sq-AL"/>
        </w:rPr>
        <w:t>Të udhë</w:t>
      </w:r>
      <w:r w:rsidR="00332B3E" w:rsidRPr="00961376">
        <w:rPr>
          <w:lang w:val="sq-AL"/>
        </w:rPr>
        <w:t xml:space="preserve">tojë nga ................ </w:t>
      </w:r>
      <w:r w:rsidR="00AA2377" w:rsidRPr="00961376">
        <w:rPr>
          <w:lang w:val="sq-AL"/>
        </w:rPr>
        <w:t>për në</w:t>
      </w:r>
      <w:r w:rsidR="00332B3E" w:rsidRPr="00961376">
        <w:rPr>
          <w:lang w:val="sq-AL"/>
        </w:rPr>
        <w:t xml:space="preserve"> </w:t>
      </w:r>
      <w:r w:rsidR="00AA2377" w:rsidRPr="00961376">
        <w:rPr>
          <w:lang w:val="sq-AL"/>
        </w:rPr>
        <w:t>.................</w:t>
      </w:r>
      <w:r w:rsidR="00332B3E" w:rsidRPr="00961376">
        <w:rPr>
          <w:lang w:val="sq-AL"/>
        </w:rPr>
        <w:t xml:space="preserve"> </w:t>
      </w:r>
      <w:r w:rsidRPr="00961376">
        <w:rPr>
          <w:lang w:val="sq-AL"/>
        </w:rPr>
        <w:t>i shoqëruar nga ............</w:t>
      </w:r>
      <w:r w:rsidR="00332B3E" w:rsidRPr="00961376">
        <w:rPr>
          <w:lang w:val="sq-AL"/>
        </w:rPr>
        <w:t xml:space="preserve"> </w:t>
      </w:r>
      <w:r w:rsidRPr="00961376">
        <w:rPr>
          <w:lang w:val="sq-AL"/>
        </w:rPr>
        <w:t>me numër dokumenti identifikimi</w:t>
      </w:r>
      <w:r w:rsidR="00332B3E" w:rsidRPr="00961376">
        <w:rPr>
          <w:lang w:val="sq-AL"/>
        </w:rPr>
        <w:t xml:space="preserve"> .............. </w:t>
      </w:r>
      <w:r w:rsidRPr="00961376">
        <w:rPr>
          <w:lang w:val="sq-AL"/>
        </w:rPr>
        <w:t>me</w:t>
      </w:r>
      <w:r w:rsidR="00332B3E" w:rsidRPr="00961376">
        <w:rPr>
          <w:lang w:val="sq-AL"/>
        </w:rPr>
        <w:t xml:space="preserve"> </w:t>
      </w:r>
      <w:r w:rsidRPr="00961376">
        <w:rPr>
          <w:lang w:val="sq-AL"/>
        </w:rPr>
        <w:t>………..</w:t>
      </w:r>
      <w:r w:rsidR="00332B3E" w:rsidRPr="00961376">
        <w:rPr>
          <w:lang w:val="sq-AL"/>
        </w:rPr>
        <w:t xml:space="preserve"> </w:t>
      </w:r>
      <w:r w:rsidRPr="00961376">
        <w:rPr>
          <w:lang w:val="sq-AL"/>
        </w:rPr>
        <w:t>funksion</w:t>
      </w:r>
      <w:r w:rsidR="00332B3E" w:rsidRPr="00961376">
        <w:rPr>
          <w:lang w:val="sq-AL"/>
        </w:rPr>
        <w:t xml:space="preserve"> </w:t>
      </w:r>
      <w:r w:rsidRPr="00961376">
        <w:rPr>
          <w:lang w:val="sq-AL"/>
        </w:rPr>
        <w:t>...............</w:t>
      </w:r>
      <w:r w:rsidR="00332B3E" w:rsidRPr="00961376">
        <w:rPr>
          <w:lang w:val="sq-AL"/>
        </w:rPr>
        <w:t xml:space="preserve"> </w:t>
      </w:r>
      <w:r w:rsidRPr="00961376">
        <w:rPr>
          <w:lang w:val="sq-AL"/>
        </w:rPr>
        <w:t>më</w:t>
      </w:r>
      <w:r w:rsidR="00332B3E" w:rsidRPr="00961376">
        <w:rPr>
          <w:lang w:val="sq-AL"/>
        </w:rPr>
        <w:t xml:space="preserve"> datë</w:t>
      </w:r>
      <w:r w:rsidR="00562CD2">
        <w:rPr>
          <w:lang w:val="sq-AL"/>
        </w:rPr>
        <w:t xml:space="preserve">   </w:t>
      </w:r>
      <w:r w:rsidR="00562CD2" w:rsidRPr="00961376">
        <w:rPr>
          <w:lang w:val="sq-AL"/>
        </w:rPr>
        <w:t xml:space="preserve">/ </w:t>
      </w:r>
      <w:r w:rsidR="00562CD2">
        <w:rPr>
          <w:lang w:val="sq-AL"/>
        </w:rPr>
        <w:t xml:space="preserve">  </w:t>
      </w:r>
      <w:r w:rsidR="00562CD2" w:rsidRPr="00961376">
        <w:rPr>
          <w:lang w:val="sq-AL"/>
        </w:rPr>
        <w:t xml:space="preserve">/ </w:t>
      </w:r>
      <w:r w:rsidR="00562CD2">
        <w:rPr>
          <w:lang w:val="sq-AL"/>
        </w:rPr>
        <w:t xml:space="preserve"> .</w:t>
      </w:r>
      <w:r w:rsidR="00DF6875">
        <w:rPr>
          <w:lang w:val="sq-AL"/>
        </w:rPr>
        <w:t xml:space="preserve"> </w:t>
      </w:r>
      <w:r w:rsidR="00562CD2">
        <w:rPr>
          <w:lang w:val="sq-AL"/>
        </w:rPr>
        <w:t>F</w:t>
      </w:r>
      <w:r w:rsidRPr="00961376">
        <w:rPr>
          <w:lang w:val="sq-AL"/>
        </w:rPr>
        <w:t>ëmija do të pritet nga</w:t>
      </w:r>
      <w:r w:rsidR="00332B3E" w:rsidRPr="00961376">
        <w:rPr>
          <w:lang w:val="sq-AL"/>
        </w:rPr>
        <w:t xml:space="preserve"> </w:t>
      </w:r>
      <w:r w:rsidRPr="00961376">
        <w:rPr>
          <w:lang w:val="sq-AL"/>
        </w:rPr>
        <w:t>............. më datën</w:t>
      </w:r>
      <w:r w:rsidR="00332B3E" w:rsidRPr="00961376">
        <w:rPr>
          <w:lang w:val="sq-AL"/>
        </w:rPr>
        <w:t xml:space="preserve"> </w:t>
      </w:r>
      <w:r w:rsidRPr="00961376">
        <w:rPr>
          <w:lang w:val="sq-AL"/>
        </w:rPr>
        <w:t>................,</w:t>
      </w:r>
      <w:r w:rsidR="00AA2377" w:rsidRPr="00961376">
        <w:rPr>
          <w:lang w:val="sq-AL"/>
        </w:rPr>
        <w:t xml:space="preserve"> </w:t>
      </w:r>
      <w:r w:rsidRPr="00961376">
        <w:rPr>
          <w:lang w:val="sq-AL"/>
        </w:rPr>
        <w:t>në</w:t>
      </w:r>
      <w:r w:rsidR="00332B3E" w:rsidRPr="00961376">
        <w:rPr>
          <w:lang w:val="sq-AL"/>
        </w:rPr>
        <w:t xml:space="preserve"> </w:t>
      </w:r>
      <w:r w:rsidRPr="00961376">
        <w:rPr>
          <w:lang w:val="sq-AL"/>
        </w:rPr>
        <w:t>......................,</w:t>
      </w:r>
      <w:r w:rsidR="00AA2377" w:rsidRPr="00961376">
        <w:rPr>
          <w:lang w:val="sq-AL"/>
        </w:rPr>
        <w:t xml:space="preserve"> </w:t>
      </w:r>
      <w:r w:rsidR="00332B3E" w:rsidRPr="00961376">
        <w:rPr>
          <w:lang w:val="sq-AL"/>
        </w:rPr>
        <w:t>orën ............</w:t>
      </w:r>
      <w:r w:rsidRPr="00961376">
        <w:rPr>
          <w:lang w:val="sq-AL"/>
        </w:rPr>
        <w:tab/>
      </w:r>
    </w:p>
    <w:p w:rsidR="003B79CC" w:rsidRPr="00961376" w:rsidRDefault="003B79CC" w:rsidP="003B79CC">
      <w:pPr>
        <w:pStyle w:val="Paragrafi"/>
        <w:rPr>
          <w:lang w:val="sq-AL"/>
        </w:rPr>
      </w:pPr>
      <w:r w:rsidRPr="00961376">
        <w:rPr>
          <w:lang w:val="sq-AL"/>
        </w:rPr>
        <w:t>Autorizimi i firmosur më datë / / 2010 në ..</w:t>
      </w:r>
      <w:r w:rsidR="00332B3E" w:rsidRPr="00961376">
        <w:rPr>
          <w:lang w:val="sq-AL"/>
        </w:rPr>
        <w:t>........................</w:t>
      </w:r>
      <w:r w:rsidRPr="00961376">
        <w:rPr>
          <w:lang w:val="sq-AL"/>
        </w:rPr>
        <w:t xml:space="preserve"> nga</w:t>
      </w:r>
      <w:r w:rsidR="00332B3E" w:rsidRPr="00961376">
        <w:rPr>
          <w:lang w:val="sq-AL"/>
        </w:rPr>
        <w:t>:</w:t>
      </w:r>
    </w:p>
    <w:p w:rsidR="003B79CC" w:rsidRPr="00961376" w:rsidRDefault="003B79CC" w:rsidP="003B79CC">
      <w:pPr>
        <w:pStyle w:val="Paragrafi"/>
        <w:rPr>
          <w:lang w:val="sq-AL"/>
        </w:rPr>
      </w:pPr>
      <w:r w:rsidRPr="00961376">
        <w:rPr>
          <w:lang w:val="sq-AL"/>
        </w:rPr>
        <w:t>Firma</w:t>
      </w:r>
      <w:r w:rsidRPr="00961376">
        <w:rPr>
          <w:lang w:val="sq-AL"/>
        </w:rPr>
        <w:tab/>
      </w:r>
      <w:r w:rsidRPr="00961376">
        <w:rPr>
          <w:lang w:val="sq-AL"/>
        </w:rPr>
        <w:tab/>
      </w:r>
      <w:r w:rsidRPr="00961376">
        <w:rPr>
          <w:lang w:val="sq-AL"/>
        </w:rPr>
        <w:tab/>
      </w:r>
      <w:r w:rsidRPr="00961376">
        <w:rPr>
          <w:lang w:val="sq-AL"/>
        </w:rPr>
        <w:tab/>
      </w:r>
      <w:r w:rsidRPr="00961376">
        <w:rPr>
          <w:lang w:val="sq-AL"/>
        </w:rPr>
        <w:tab/>
      </w:r>
      <w:r w:rsidRPr="00961376">
        <w:rPr>
          <w:lang w:val="sq-AL"/>
        </w:rPr>
        <w:tab/>
      </w:r>
      <w:r w:rsidRPr="00961376">
        <w:rPr>
          <w:lang w:val="sq-AL"/>
        </w:rPr>
        <w:tab/>
        <w:t xml:space="preserve"> </w:t>
      </w:r>
      <w:r w:rsidRPr="00961376">
        <w:rPr>
          <w:lang w:val="sq-AL"/>
        </w:rPr>
        <w:tab/>
        <w:t>Firma</w:t>
      </w:r>
      <w:r w:rsidRPr="00961376">
        <w:rPr>
          <w:lang w:val="sq-AL"/>
        </w:rPr>
        <w:tab/>
      </w:r>
      <w:r w:rsidRPr="00961376">
        <w:rPr>
          <w:lang w:val="sq-AL"/>
        </w:rPr>
        <w:tab/>
      </w:r>
      <w:r w:rsidRPr="00961376">
        <w:rPr>
          <w:lang w:val="sq-AL"/>
        </w:rPr>
        <w:tab/>
        <w:t xml:space="preserve">_________________ </w:t>
      </w:r>
      <w:r w:rsidRPr="00961376">
        <w:rPr>
          <w:lang w:val="sq-AL"/>
        </w:rPr>
        <w:tab/>
      </w:r>
      <w:r w:rsidRPr="00961376">
        <w:rPr>
          <w:lang w:val="sq-AL"/>
        </w:rPr>
        <w:tab/>
      </w:r>
      <w:r w:rsidRPr="00961376">
        <w:rPr>
          <w:lang w:val="sq-AL"/>
        </w:rPr>
        <w:tab/>
      </w:r>
      <w:r w:rsidRPr="00961376">
        <w:rPr>
          <w:lang w:val="sq-AL"/>
        </w:rPr>
        <w:tab/>
        <w:t xml:space="preserve"> _________________</w:t>
      </w:r>
      <w:r w:rsidRPr="00961376">
        <w:rPr>
          <w:lang w:val="sq-AL"/>
        </w:rPr>
        <w:tab/>
      </w:r>
      <w:r w:rsidRPr="00961376">
        <w:rPr>
          <w:lang w:val="sq-AL"/>
        </w:rPr>
        <w:tab/>
      </w:r>
      <w:r w:rsidRPr="00961376">
        <w:rPr>
          <w:lang w:val="sq-AL"/>
        </w:rPr>
        <w:tab/>
      </w:r>
      <w:r w:rsidRPr="00961376">
        <w:rPr>
          <w:lang w:val="sq-AL"/>
        </w:rPr>
        <w:tab/>
      </w:r>
    </w:p>
    <w:p w:rsidR="00B76345" w:rsidRDefault="003B79CC" w:rsidP="00051C03">
      <w:pPr>
        <w:pStyle w:val="Paragrafi"/>
        <w:rPr>
          <w:lang w:val="sq-AL"/>
        </w:rPr>
      </w:pPr>
      <w:r w:rsidRPr="00961376">
        <w:rPr>
          <w:lang w:val="sq-AL"/>
        </w:rPr>
        <w:t>Emri, mbiemri dhe firma e përkthyesit të autorizimit nëse ka</w:t>
      </w:r>
      <w:r w:rsidR="00332B3E" w:rsidRPr="00961376">
        <w:rPr>
          <w:lang w:val="sq-AL"/>
        </w:rPr>
        <w:t>.</w:t>
      </w:r>
    </w:p>
    <w:p w:rsidR="003B79CC" w:rsidRPr="00961376" w:rsidRDefault="003B79CC" w:rsidP="003B79CC">
      <w:pPr>
        <w:pStyle w:val="TitulliTitull"/>
        <w:rPr>
          <w:lang w:val="sq-AL"/>
        </w:rPr>
      </w:pPr>
      <w:r w:rsidRPr="00961376">
        <w:rPr>
          <w:lang w:val="sq-AL"/>
        </w:rPr>
        <w:t>ANEKSI 9.22</w:t>
      </w:r>
    </w:p>
    <w:p w:rsidR="003B79CC" w:rsidRPr="00961376" w:rsidRDefault="00A9783F" w:rsidP="003B79CC">
      <w:pPr>
        <w:pStyle w:val="TitulliTitull"/>
        <w:rPr>
          <w:lang w:val="sq-AL"/>
        </w:rPr>
      </w:pPr>
      <w:r>
        <w:rPr>
          <w:lang w:val="sq-AL"/>
        </w:rPr>
        <w:t>FORMAT</w:t>
      </w:r>
      <w:r w:rsidR="003B79CC" w:rsidRPr="00961376">
        <w:rPr>
          <w:lang w:val="sq-AL"/>
        </w:rPr>
        <w:t>RAPORTIMI PËR DHËNIEN E NDIHMËS REHABILITUESE DHE RIINTEGRUESE NË KOMUNITET/FAMILJE PËR VIKTIMAT DHE VIKTIMAT E MUNDSHME TË TRAFIKIMIT</w:t>
      </w:r>
    </w:p>
    <w:p w:rsidR="003B79CC" w:rsidRPr="00EF31EA" w:rsidRDefault="003B79CC" w:rsidP="003B79CC">
      <w:pPr>
        <w:pStyle w:val="Paragrafi"/>
        <w:rPr>
          <w:sz w:val="18"/>
          <w:lang w:val="sq-AL"/>
        </w:rPr>
      </w:pPr>
    </w:p>
    <w:p w:rsidR="003B79CC" w:rsidRPr="00961376" w:rsidRDefault="003B79CC" w:rsidP="003B79CC">
      <w:pPr>
        <w:pStyle w:val="Paragrafi"/>
        <w:rPr>
          <w:lang w:val="sq-AL"/>
        </w:rPr>
      </w:pPr>
      <w:r w:rsidRPr="00961376">
        <w:rPr>
          <w:lang w:val="sq-AL"/>
        </w:rPr>
        <w:t>Emri</w:t>
      </w:r>
      <w:r w:rsidR="00D7525B" w:rsidRPr="00961376">
        <w:rPr>
          <w:lang w:val="sq-AL"/>
        </w:rPr>
        <w:t>,</w:t>
      </w:r>
      <w:r w:rsidRPr="00961376">
        <w:rPr>
          <w:lang w:val="sq-AL"/>
        </w:rPr>
        <w:t xml:space="preserve"> mbiemri i punonjësit so</w:t>
      </w:r>
      <w:r w:rsidR="00332B3E" w:rsidRPr="00961376">
        <w:rPr>
          <w:lang w:val="sq-AL"/>
        </w:rPr>
        <w:t>cial që bën menaxhimin e rastit,</w:t>
      </w:r>
      <w:r w:rsidRPr="00961376">
        <w:rPr>
          <w:lang w:val="sq-AL"/>
        </w:rPr>
        <w:t xml:space="preserve"> jep ose ndërmjetëson ndihmën</w:t>
      </w:r>
      <w:r w:rsidR="00D7525B" w:rsidRPr="00961376">
        <w:rPr>
          <w:lang w:val="sq-AL"/>
        </w:rPr>
        <w:t xml:space="preserve"> </w:t>
      </w:r>
      <w:r w:rsidRPr="00961376">
        <w:rPr>
          <w:lang w:val="sq-AL"/>
        </w:rPr>
        <w:t>..........................................................................................................</w:t>
      </w:r>
    </w:p>
    <w:p w:rsidR="003B79CC" w:rsidRPr="00961376" w:rsidRDefault="003B79CC" w:rsidP="003B79CC">
      <w:pPr>
        <w:pStyle w:val="Paragrafi"/>
        <w:rPr>
          <w:lang w:val="sq-AL"/>
        </w:rPr>
      </w:pPr>
      <w:r w:rsidRPr="00961376">
        <w:rPr>
          <w:lang w:val="sq-AL"/>
        </w:rPr>
        <w:t>Struktura në të cilën punon</w:t>
      </w:r>
      <w:r w:rsidR="00D7525B" w:rsidRPr="00961376">
        <w:rPr>
          <w:lang w:val="sq-AL"/>
        </w:rPr>
        <w:t xml:space="preserve"> </w:t>
      </w:r>
      <w:r w:rsidRPr="00961376">
        <w:rPr>
          <w:lang w:val="sq-AL"/>
        </w:rPr>
        <w:t>..........................................................................</w:t>
      </w:r>
    </w:p>
    <w:p w:rsidR="003B79CC" w:rsidRPr="00961376" w:rsidRDefault="00D7525B" w:rsidP="003B79CC">
      <w:pPr>
        <w:pStyle w:val="Paragrafi"/>
        <w:rPr>
          <w:lang w:val="sq-AL"/>
        </w:rPr>
      </w:pPr>
      <w:r w:rsidRPr="00961376">
        <w:rPr>
          <w:lang w:val="sq-AL"/>
        </w:rPr>
        <w:t>Kontaktet (tel.</w:t>
      </w:r>
      <w:r w:rsidR="003B79CC" w:rsidRPr="00961376">
        <w:rPr>
          <w:lang w:val="sq-AL"/>
        </w:rPr>
        <w:t xml:space="preserve"> faks, </w:t>
      </w:r>
      <w:r w:rsidR="003B79CC" w:rsidRPr="00E041FA">
        <w:rPr>
          <w:i/>
          <w:lang w:val="sq-AL"/>
        </w:rPr>
        <w:t>e-mail</w:t>
      </w:r>
      <w:r w:rsidR="003B79CC" w:rsidRPr="00961376">
        <w:rPr>
          <w:lang w:val="sq-AL"/>
        </w:rPr>
        <w:t>)</w:t>
      </w:r>
      <w:r w:rsidRPr="00961376">
        <w:rPr>
          <w:lang w:val="sq-AL"/>
        </w:rPr>
        <w:t xml:space="preserve"> </w:t>
      </w:r>
      <w:r w:rsidR="003B79CC" w:rsidRPr="00961376">
        <w:rPr>
          <w:lang w:val="sq-AL"/>
        </w:rPr>
        <w:t>....................................</w:t>
      </w:r>
    </w:p>
    <w:p w:rsidR="003B79CC" w:rsidRPr="00961376" w:rsidRDefault="003B79CC" w:rsidP="003B79CC">
      <w:pPr>
        <w:pStyle w:val="Paragrafi"/>
        <w:rPr>
          <w:lang w:val="sq-AL"/>
        </w:rPr>
      </w:pPr>
      <w:r w:rsidRPr="00961376">
        <w:rPr>
          <w:lang w:val="sq-AL"/>
        </w:rPr>
        <w:t>Adresa zyrtare</w:t>
      </w:r>
      <w:r w:rsidR="00D7525B" w:rsidRPr="00961376">
        <w:rPr>
          <w:lang w:val="sq-AL"/>
        </w:rPr>
        <w:t>:</w:t>
      </w:r>
      <w:r w:rsidRPr="00961376">
        <w:rPr>
          <w:lang w:val="sq-AL"/>
        </w:rPr>
        <w:t xml:space="preserve"> ....................................................</w:t>
      </w:r>
    </w:p>
    <w:p w:rsidR="003B79CC" w:rsidRPr="00961376" w:rsidRDefault="003B79CC" w:rsidP="003B79CC">
      <w:pPr>
        <w:pStyle w:val="Paragrafi"/>
        <w:rPr>
          <w:lang w:val="sq-AL"/>
        </w:rPr>
      </w:pPr>
      <w:r w:rsidRPr="00961376">
        <w:rPr>
          <w:lang w:val="sq-AL"/>
        </w:rPr>
        <w:t xml:space="preserve">Numri i raportit: </w:t>
      </w:r>
    </w:p>
    <w:p w:rsidR="003B79CC" w:rsidRPr="00961376" w:rsidRDefault="003B79CC" w:rsidP="003B79CC">
      <w:pPr>
        <w:pStyle w:val="Paragrafi"/>
        <w:rPr>
          <w:lang w:val="sq-AL"/>
        </w:rPr>
      </w:pPr>
      <w:r w:rsidRPr="00961376">
        <w:rPr>
          <w:lang w:val="sq-AL"/>
        </w:rPr>
        <w:t xml:space="preserve">Raporte të mëparshme: </w:t>
      </w:r>
    </w:p>
    <w:p w:rsidR="003B79CC" w:rsidRPr="00961376" w:rsidRDefault="003B79CC" w:rsidP="003B79CC">
      <w:pPr>
        <w:pStyle w:val="Paragrafi"/>
        <w:rPr>
          <w:lang w:val="sq-AL"/>
        </w:rPr>
      </w:pPr>
      <w:r w:rsidRPr="00961376">
        <w:rPr>
          <w:lang w:val="sq-AL"/>
        </w:rPr>
        <w:t>Emri i institucioni që ka referuar personin</w:t>
      </w:r>
      <w:r w:rsidR="00D7525B" w:rsidRPr="00961376">
        <w:rPr>
          <w:lang w:val="sq-AL"/>
        </w:rPr>
        <w:t>:</w:t>
      </w:r>
      <w:r w:rsidRPr="00961376">
        <w:rPr>
          <w:lang w:val="sq-AL"/>
        </w:rPr>
        <w:t xml:space="preserve"> ...........................................................</w:t>
      </w:r>
    </w:p>
    <w:p w:rsidR="003B79CC" w:rsidRPr="00961376" w:rsidRDefault="003B79CC" w:rsidP="003B79CC">
      <w:pPr>
        <w:pStyle w:val="Paragrafi"/>
        <w:rPr>
          <w:lang w:val="sq-AL"/>
        </w:rPr>
      </w:pPr>
      <w:r w:rsidRPr="00961376">
        <w:rPr>
          <w:lang w:val="sq-AL"/>
        </w:rPr>
        <w:t>Institucioni që ka bërë menaxhimin e rastit më parë</w:t>
      </w:r>
      <w:r w:rsidR="00D7525B" w:rsidRPr="00961376">
        <w:rPr>
          <w:lang w:val="sq-AL"/>
        </w:rPr>
        <w:t xml:space="preserve">: </w:t>
      </w:r>
      <w:r w:rsidRPr="00961376">
        <w:rPr>
          <w:lang w:val="sq-AL"/>
        </w:rPr>
        <w:t xml:space="preserve">……………………………………… </w:t>
      </w:r>
    </w:p>
    <w:p w:rsidR="003B79CC" w:rsidRPr="00961376" w:rsidRDefault="003B79CC" w:rsidP="003B79CC">
      <w:pPr>
        <w:pStyle w:val="Paragrafi"/>
        <w:rPr>
          <w:lang w:val="sq-AL"/>
        </w:rPr>
      </w:pPr>
      <w:r w:rsidRPr="00961376">
        <w:rPr>
          <w:lang w:val="sq-AL"/>
        </w:rPr>
        <w:t>Data e vlerësimit të fundit të situatës/nevojave të personit</w:t>
      </w:r>
      <w:r w:rsidR="00D7525B" w:rsidRPr="00961376">
        <w:rPr>
          <w:lang w:val="sq-AL"/>
        </w:rPr>
        <w:t xml:space="preserve">: </w:t>
      </w:r>
      <w:r w:rsidRPr="00961376">
        <w:rPr>
          <w:lang w:val="sq-AL"/>
        </w:rPr>
        <w:t>.....................................</w:t>
      </w:r>
    </w:p>
    <w:p w:rsidR="003B79CC" w:rsidRPr="00961376" w:rsidRDefault="003B79CC" w:rsidP="003B79CC">
      <w:pPr>
        <w:pStyle w:val="Paragrafi"/>
        <w:rPr>
          <w:lang w:val="sq-AL"/>
        </w:rPr>
      </w:pPr>
      <w:r w:rsidRPr="00961376">
        <w:rPr>
          <w:lang w:val="sq-AL"/>
        </w:rPr>
        <w:t>Institucioni që ka bërë vlerësimin e nevojave</w:t>
      </w:r>
      <w:r w:rsidR="00D7525B" w:rsidRPr="00961376">
        <w:rPr>
          <w:lang w:val="sq-AL"/>
        </w:rPr>
        <w:t xml:space="preserve">: </w:t>
      </w:r>
      <w:r w:rsidRPr="00961376">
        <w:rPr>
          <w:lang w:val="sq-AL"/>
        </w:rPr>
        <w:t>………………………………………..</w:t>
      </w:r>
    </w:p>
    <w:p w:rsidR="003B79CC" w:rsidRPr="00961376" w:rsidRDefault="003B79CC" w:rsidP="003B79CC">
      <w:pPr>
        <w:pStyle w:val="Paragrafi"/>
        <w:rPr>
          <w:lang w:val="sq-AL"/>
        </w:rPr>
      </w:pPr>
      <w:r w:rsidRPr="00961376">
        <w:rPr>
          <w:lang w:val="sq-AL"/>
        </w:rPr>
        <w:t>Plane të riintegrimit/ndihmës mbi të cilin bëhet menaxhimi i rastit ………………………</w:t>
      </w:r>
    </w:p>
    <w:p w:rsidR="003B79CC" w:rsidRPr="00961376" w:rsidRDefault="003B79CC" w:rsidP="003B79CC">
      <w:pPr>
        <w:pStyle w:val="Paragrafi"/>
        <w:rPr>
          <w:lang w:val="sq-AL"/>
        </w:rPr>
      </w:pPr>
      <w:r w:rsidRPr="00961376">
        <w:rPr>
          <w:lang w:val="sq-AL"/>
        </w:rPr>
        <w:t>Institucioni që ka bërë planin e riintegrimit:………………………………………….</w:t>
      </w:r>
    </w:p>
    <w:p w:rsidR="003B79CC" w:rsidRPr="00961376" w:rsidRDefault="003B79CC" w:rsidP="003B79CC">
      <w:pPr>
        <w:pStyle w:val="Paragrafi"/>
        <w:rPr>
          <w:lang w:val="sq-AL"/>
        </w:rPr>
      </w:pPr>
      <w:r w:rsidRPr="00961376">
        <w:rPr>
          <w:lang w:val="sq-AL"/>
        </w:rPr>
        <w:t xml:space="preserve">Siguria </w:t>
      </w:r>
    </w:p>
    <w:p w:rsidR="003B79CC" w:rsidRPr="00961376" w:rsidRDefault="003B79CC" w:rsidP="003B79CC">
      <w:pPr>
        <w:pStyle w:val="Paragrafi"/>
        <w:rPr>
          <w:lang w:val="sq-AL"/>
        </w:rPr>
      </w:pPr>
      <w:r w:rsidRPr="00961376">
        <w:rPr>
          <w:lang w:val="sq-AL"/>
        </w:rPr>
        <w:t>Për përshkrim e situatës në momentin e vlerësimit referojuni kategorizimeve dhe përshkrimeve tek udhëzuesit për standardet e qendrave rezi</w:t>
      </w:r>
      <w:r w:rsidR="00D7525B" w:rsidRPr="00961376">
        <w:rPr>
          <w:lang w:val="sq-AL"/>
        </w:rPr>
        <w:t>denciale (monitorimi afatgjatë).</w:t>
      </w:r>
      <w:r w:rsidRPr="00961376">
        <w:rPr>
          <w:lang w:val="sq-AL"/>
        </w:rPr>
        <w:t xml:space="preserve"> Kategorizimet dhe kuptimi i tyre është: </w:t>
      </w:r>
    </w:p>
    <w:p w:rsidR="003B79CC" w:rsidRPr="00961376" w:rsidRDefault="003B79CC" w:rsidP="003B79CC">
      <w:pPr>
        <w:pStyle w:val="Paragrafi"/>
        <w:rPr>
          <w:lang w:val="sq-AL"/>
        </w:rPr>
      </w:pPr>
      <w:r w:rsidRPr="00961376">
        <w:rPr>
          <w:lang w:val="sq-AL"/>
        </w:rPr>
        <w:t xml:space="preserve">Rrezik i lartë: Personi dhe familja e tij/saj duket që janë në rrezik të lartë hakmarrjeje ose kërcënimesh nga trafikuesit apo të tjerë. Duhet të merren masa për të transferuar personin në një strehë të sigurisë së lartë (me miratimin e vetë personit) dhe për të koordinuar me SLKTP-në për mbrojtjen e përfituesit dhe familjes së tij/saj. </w:t>
      </w:r>
    </w:p>
    <w:p w:rsidR="003B79CC" w:rsidRPr="00961376" w:rsidRDefault="003B79CC" w:rsidP="003B79CC">
      <w:pPr>
        <w:pStyle w:val="Paragrafi"/>
        <w:rPr>
          <w:lang w:val="sq-AL"/>
        </w:rPr>
      </w:pPr>
      <w:r w:rsidRPr="00961376">
        <w:rPr>
          <w:lang w:val="sq-AL"/>
        </w:rPr>
        <w:t xml:space="preserve">Rrezik i moderuar: Ka disa të dhëna që personi mund të jetë i rrezikuar nga trafikuesit ose familja e tij/saj, por këto rreziqe mund të kontrollohen. Duhet të ndërmerret menjëherë një plan për mbrojtjen e personit nga këto rreziqe. </w:t>
      </w:r>
    </w:p>
    <w:p w:rsidR="003B79CC" w:rsidRPr="00961376" w:rsidRDefault="003B79CC" w:rsidP="003B79CC">
      <w:pPr>
        <w:pStyle w:val="Paragrafi"/>
        <w:rPr>
          <w:lang w:val="sq-AL"/>
        </w:rPr>
      </w:pPr>
      <w:r w:rsidRPr="00961376">
        <w:rPr>
          <w:lang w:val="sq-AL"/>
        </w:rPr>
        <w:t xml:space="preserve">Rrezik i ulët: Personi nuk duket që ka ndonjë kërcënim kundër tij/saj ose familjes së tij/saj. Nuk nevojitet një veprim në këtë moment, por duhet të ndërmerren vlerësime të vazhdueshme të sigurisë në rast se ka ndryshime në gjendjen e personit. </w:t>
      </w:r>
    </w:p>
    <w:p w:rsidR="003B79CC" w:rsidRPr="00961376" w:rsidRDefault="003B79CC" w:rsidP="003B79CC">
      <w:pPr>
        <w:pStyle w:val="Paragrafi"/>
        <w:rPr>
          <w:lang w:val="sq-AL"/>
        </w:rPr>
      </w:pPr>
      <w:r w:rsidRPr="00961376">
        <w:rPr>
          <w:lang w:val="sq-AL"/>
        </w:rPr>
        <w:t xml:space="preserve">Për rrezik të lartë njoftohen menjëherë punonjësit e policisë së SLKTP-së. Për çdo rritje në nivelet e identifikuara të rrezikut gjatë monitorimit ndjekës, përshkruani cilat veprime mund të </w:t>
      </w:r>
      <w:r w:rsidRPr="00961376">
        <w:rPr>
          <w:lang w:val="sq-AL"/>
        </w:rPr>
        <w:lastRenderedPageBreak/>
        <w:t>ndërmerren për të përmirësuar sigurinë e personit duke dhënë personin përgjegjës, datën e rishikimit dhe treguesin e suksesit.</w:t>
      </w:r>
    </w:p>
    <w:p w:rsidR="003B79CC" w:rsidRPr="00961376" w:rsidRDefault="003B79CC" w:rsidP="003B79CC">
      <w:pPr>
        <w:pStyle w:val="Paragrafi"/>
        <w:rPr>
          <w:lang w:val="sq-AL"/>
        </w:rPr>
      </w:pPr>
      <w:r w:rsidRPr="00961376">
        <w:rPr>
          <w:lang w:val="sq-AL"/>
        </w:rPr>
        <w:t>Shëndeti fizik</w:t>
      </w:r>
    </w:p>
    <w:p w:rsidR="003B79CC" w:rsidRPr="00961376" w:rsidRDefault="003B79CC" w:rsidP="003B79CC">
      <w:pPr>
        <w:pStyle w:val="Paragrafi"/>
        <w:rPr>
          <w:lang w:val="sq-AL"/>
        </w:rPr>
      </w:pPr>
      <w:r w:rsidRPr="00961376">
        <w:rPr>
          <w:lang w:val="sq-AL"/>
        </w:rPr>
        <w:t xml:space="preserve">Për përshkrimin e situatës në momentin e vlerësimit referojuni kategorizimeve dhe përshkrimeve tek udhëzuesit për standardet e qendrave rezidenciale. </w:t>
      </w:r>
    </w:p>
    <w:p w:rsidR="003B79CC" w:rsidRPr="00961376" w:rsidRDefault="00DF1ABE" w:rsidP="003B79CC">
      <w:pPr>
        <w:pStyle w:val="Paragrafi"/>
        <w:rPr>
          <w:lang w:val="sq-AL"/>
        </w:rPr>
      </w:pPr>
      <w:r w:rsidRPr="00961376">
        <w:rPr>
          <w:lang w:val="sq-AL"/>
        </w:rPr>
        <w:t>Mirë:</w:t>
      </w:r>
      <w:r w:rsidR="003B79CC" w:rsidRPr="00961376">
        <w:rPr>
          <w:lang w:val="sq-AL"/>
        </w:rPr>
        <w:t xml:space="preserve"> Nuk ka probleme shëndetësore të tanishme që mund të paraqesin shqetësim. Personi nuk ka më shumë se kollë, të ftohur apo grip dhe këto ose nuk ndodhin shpesh ose nuk zgjatin më shumë se sa pritet. Nuk ka probleme të vazhdueshme që të ndikojnë mbi shkollën, trajnimin, punën apo marrëdhëniet sociale dhe nuk ka sjellje të rrezikshme shëndetësore. Aftësitë e kufizuara nuk prekin punën, lojën apo marrëdhëniet sociale. Personi ha mirë dhe shfaq një dietë të shëndetshme dhe ushtrim fizik. Personi nuk shfaq shenja të sëmundjeve mendore apo depresionit. </w:t>
      </w:r>
    </w:p>
    <w:p w:rsidR="003B79CC" w:rsidRPr="00961376" w:rsidRDefault="00080426" w:rsidP="003B79CC">
      <w:pPr>
        <w:pStyle w:val="Paragrafi"/>
        <w:rPr>
          <w:lang w:val="sq-AL"/>
        </w:rPr>
      </w:pPr>
      <w:r w:rsidRPr="00961376">
        <w:rPr>
          <w:lang w:val="sq-AL"/>
        </w:rPr>
        <w:t>Kënaqshëm:</w:t>
      </w:r>
      <w:r w:rsidR="003B79CC" w:rsidRPr="00961376">
        <w:rPr>
          <w:lang w:val="sq-AL"/>
        </w:rPr>
        <w:t xml:space="preserve"> Personi është në përgjithësi mirë por mund të vuajë shpesh sëmundje të lehta. Megjithatë, problemet e menjëhershme shëndetësore mund të trajtohen pothuajse gjithmonë nga vetë personi dhe ata që kujdesen për të. Problemet kronike shëndetësore, sëmundjet mendore dhe aftësitë e kufizuara menaxhohen mirë dhe nuk ndikojnë mbi shkollën, punën dhe marrëdhëniet sociale. Personi po merr përkujdesje për çdo problem shëndetësor që kërkon mjekim të rregullt apo kontrolle të rregullta nga ana e shërbimeve mjekësore të specializuara. Personi nuk shfaq shenja depresioni.</w:t>
      </w:r>
    </w:p>
    <w:p w:rsidR="003B79CC" w:rsidRPr="00961376" w:rsidRDefault="00080426" w:rsidP="003B79CC">
      <w:pPr>
        <w:pStyle w:val="Paragrafi"/>
        <w:rPr>
          <w:lang w:val="sq-AL"/>
        </w:rPr>
      </w:pPr>
      <w:r w:rsidRPr="00961376">
        <w:rPr>
          <w:lang w:val="sq-AL"/>
        </w:rPr>
        <w:t>Disa vështirësi:</w:t>
      </w:r>
      <w:r w:rsidR="003B79CC" w:rsidRPr="00961376">
        <w:rPr>
          <w:lang w:val="sq-AL"/>
        </w:rPr>
        <w:t xml:space="preserve"> Personi ka disa probleme shëndetësore të vazhdueshme apo të përsëritura akute që ndikojnë mbi shkollën, trajnimin, punën apo veprimtarinë sociale. Këto mund të përfshijnë periudha të shpeshta astme, ekzema të rënda, alergji, probleme të frymëmarrjes dhe kardiake, ose depresion. Problemet kronike shëndetësore dhe aftësitë e kufizuara kërkojnë ndërhyrje të shpeshta dhe po ndikojnë mbi rutinën dhe marrëdhëniet sociale të përfituesit. Personi ka vështirësi në aksesin në kujdes shëndetësor ose mjekim për kushte mjekësore akute ose kronike. Një veçori përcaktuese është ekzistenca e disa kufizimeve të jetës së përditshme. </w:t>
      </w:r>
    </w:p>
    <w:p w:rsidR="003B79CC" w:rsidRPr="00961376" w:rsidRDefault="003B79CC" w:rsidP="003B79CC">
      <w:pPr>
        <w:pStyle w:val="Paragrafi"/>
        <w:rPr>
          <w:lang w:val="sq-AL"/>
        </w:rPr>
      </w:pPr>
      <w:r w:rsidRPr="00961376">
        <w:rPr>
          <w:lang w:val="sq-AL"/>
        </w:rPr>
        <w:t>Vështirësitë për momentin i tejkalo</w:t>
      </w:r>
      <w:r w:rsidR="00080426" w:rsidRPr="00961376">
        <w:rPr>
          <w:lang w:val="sq-AL"/>
        </w:rPr>
        <w:t>jnë pikat e forta:</w:t>
      </w:r>
      <w:r w:rsidRPr="00961376">
        <w:rPr>
          <w:lang w:val="sq-AL"/>
        </w:rPr>
        <w:t xml:space="preserve"> Personi ka probleme të mëdha akute apo kronike shëndetësore që kërkojnë ndërhyrje të vazhdueshme mjekësore dhe/ose ndihmë të veçantë nga kujdestarët. Aftësitë e kufizuara nuk janë trajtuar siç duhet. Personi shfaq shenja të depresionit apo të vetëvrasjes së mundshme. Problemet shëndetësore dhe/ose fizike të përfituesit ndikojnë shumë mbi rutinën dhe/ose marrëdhëniet e tyre sociale. </w:t>
      </w:r>
    </w:p>
    <w:p w:rsidR="003B79CC" w:rsidRPr="00961376" w:rsidRDefault="003B79CC" w:rsidP="003B79CC">
      <w:pPr>
        <w:pStyle w:val="Paragrafi"/>
        <w:rPr>
          <w:lang w:val="sq-AL"/>
        </w:rPr>
      </w:pPr>
      <w:r w:rsidRPr="00961376">
        <w:rPr>
          <w:lang w:val="sq-AL"/>
        </w:rPr>
        <w:t>Për vështirësitë e identifikuara gjatë monitorimit të rastit, përshkruani hapat që do të ndërmerren për të përmirësuar gjendjen shëndetësore të personit, personin përgjegjës, datën e rishikimit dhe treguesin e suksesit.</w:t>
      </w:r>
    </w:p>
    <w:p w:rsidR="003B79CC" w:rsidRPr="00961376" w:rsidRDefault="003B79CC" w:rsidP="003B79CC">
      <w:pPr>
        <w:pStyle w:val="Paragrafi"/>
        <w:rPr>
          <w:lang w:val="sq-AL"/>
        </w:rPr>
      </w:pPr>
      <w:r w:rsidRPr="00961376">
        <w:rPr>
          <w:lang w:val="sq-AL"/>
        </w:rPr>
        <w:t xml:space="preserve">Shëndeti mendor </w:t>
      </w:r>
    </w:p>
    <w:p w:rsidR="003B79CC" w:rsidRPr="00961376" w:rsidRDefault="003B79CC" w:rsidP="003B79CC">
      <w:pPr>
        <w:pStyle w:val="Paragrafi"/>
        <w:rPr>
          <w:lang w:val="sq-AL"/>
        </w:rPr>
      </w:pPr>
      <w:r w:rsidRPr="00961376">
        <w:rPr>
          <w:lang w:val="sq-AL"/>
        </w:rPr>
        <w:t>Për përshkrim e situatës në momentin e monitorimit referoju kategorizimeve dhe përshkrimeve tek udhëzuesit për standardet e qendrave rezidenciale. Kategorizimet dhe kuptimi i tyre është:</w:t>
      </w:r>
    </w:p>
    <w:p w:rsidR="003B79CC" w:rsidRPr="00961376" w:rsidRDefault="003B79CC" w:rsidP="003B79CC">
      <w:pPr>
        <w:pStyle w:val="Paragrafi"/>
        <w:rPr>
          <w:lang w:val="sq-AL"/>
        </w:rPr>
      </w:pPr>
      <w:r w:rsidRPr="00961376">
        <w:rPr>
          <w:lang w:val="sq-AL"/>
        </w:rPr>
        <w:t xml:space="preserve">Mirëpërshtatur: Personi ka shumë pika të forta dhe nuk shfaq shenja të problemeve emocionale apo psikologjike. Personi ka një kuptim të qartë të aftësive dhe kufizimeve të tij/saj dhe është në gjendje të ndjehet mirë për aftësitë dhe të mos shqetësohet për kufizimet. Personi shkon mirë me të tjerët dhe ka marrëdhënie pozitive me familjen dhe miqtë. Ai/ajo është i ndjeshëm ndaj ndjenjave të të tjerëve dhe është në gjendje të përshtatë sjelljen e tij/saj sipas situatës dhe rrethanave. Sjellja e personit nuk ka ndikim negativ mbi punën apo aktivitetin social të tij/saj. </w:t>
      </w:r>
    </w:p>
    <w:p w:rsidR="003B79CC" w:rsidRPr="00961376" w:rsidRDefault="003B79CC" w:rsidP="003B79CC">
      <w:pPr>
        <w:pStyle w:val="Paragrafi"/>
        <w:rPr>
          <w:lang w:val="sq-AL"/>
        </w:rPr>
      </w:pPr>
      <w:r w:rsidRPr="00961376">
        <w:rPr>
          <w:lang w:val="sq-AL"/>
        </w:rPr>
        <w:t xml:space="preserve">Kënaqshëm: Gjendja psiko-sociale e personit është në përgjithësi pozitive dhe personi shfaq një numër pikash të forta dhe vetëm disa vështirësi të cilat mund të shihen si kalimtare (p.sh., një reagim ndaj ngjarjeve të kohëve të fundit). Personi ka një mendim përgjithësisht pozitiv për veten dhe mendon që ka aftësi dhe veti personale të cilat pëlqehen nga njerëzit e tjerë. Personi zakonisht është në gjendje të bashkohet në veprimtari dhe të bashkëpunojë me miqtë, kolegët dhe familjen. Personi ka marrëdhënie të mira sociale, por mund të shfaqë pak padurim ose mosangazhim herë pas here. Sjellja e personit nganjëherë mund të ndikojë negativisht mbi punën apo aktivitetin social të tij/saj. Vëmendja ndaj paraqitjes fizike dhe higjienës nganjëherë mund të mungojë. </w:t>
      </w:r>
    </w:p>
    <w:p w:rsidR="003B79CC" w:rsidRPr="00961376" w:rsidRDefault="003B79CC" w:rsidP="003B79CC">
      <w:pPr>
        <w:pStyle w:val="Paragrafi"/>
        <w:rPr>
          <w:lang w:val="sq-AL"/>
        </w:rPr>
      </w:pPr>
      <w:r w:rsidRPr="00961376">
        <w:rPr>
          <w:lang w:val="sq-AL"/>
        </w:rPr>
        <w:t>Disa vështirësi: Ndërkohë që pikat e forta janë të dukshme, personi shfaq disa shenja shqetësimi emocional ose psikologjik. Sjellja sfiduese mund të jetë më e vështirë për t</w:t>
      </w:r>
      <w:r w:rsidR="00080426" w:rsidRPr="00961376">
        <w:rPr>
          <w:lang w:val="sq-AL"/>
        </w:rPr>
        <w:t>’</w:t>
      </w:r>
      <w:r w:rsidRPr="00961376">
        <w:rPr>
          <w:lang w:val="sq-AL"/>
        </w:rPr>
        <w:t xml:space="preserve">u trajtuar, periudhat e hidhërimit apo mërzisë janë më të shpeshta dhe më të vështira për të vendosur kontakt, </w:t>
      </w:r>
      <w:r w:rsidRPr="00961376">
        <w:rPr>
          <w:lang w:val="sq-AL"/>
        </w:rPr>
        <w:lastRenderedPageBreak/>
        <w:t xml:space="preserve">apo nervozizmi dhe hutimi mund të ndërhyjnë në disa aspekte të jetës. Personi mund të demonstrojë dyshime të vazhdueshme rreth vetes dhe vlerës së tyre. Ai/ajo mund të shqetësohet se ku bëjnë pjesë nga ana sociale dhe nëse pranohet apo pëlqehet nga familja, miqtë apo kolegët. Personi mund të duket i izoluar nga ana sociale ose sepse ai/ajo ka tendencë të tërhiqet dhe të shkëpusë marrëdhëniet ose nuk u pëlqen dhe injorohet nga të tjerët. Pamja e jashtme e personit mund të japë përshtypjen e një mungese interesi në pamjen sociale dhe higjienë ose në të kundërt një preokupim i tepërt në paraqitje. </w:t>
      </w:r>
    </w:p>
    <w:p w:rsidR="003B79CC" w:rsidRPr="00961376" w:rsidRDefault="003B79CC" w:rsidP="003B79CC">
      <w:pPr>
        <w:pStyle w:val="Paragrafi"/>
        <w:rPr>
          <w:lang w:val="sq-AL"/>
        </w:rPr>
      </w:pPr>
      <w:r w:rsidRPr="00961376">
        <w:rPr>
          <w:lang w:val="sq-AL"/>
        </w:rPr>
        <w:t>Vështirësit</w:t>
      </w:r>
      <w:r w:rsidR="005B526D" w:rsidRPr="00961376">
        <w:rPr>
          <w:lang w:val="sq-AL"/>
        </w:rPr>
        <w:t>ë i tejkalojnë pikat e forta:</w:t>
      </w:r>
      <w:r w:rsidRPr="00961376">
        <w:rPr>
          <w:lang w:val="sq-AL"/>
        </w:rPr>
        <w:t xml:space="preserve"> </w:t>
      </w:r>
      <w:r w:rsidR="00C96515">
        <w:rPr>
          <w:lang w:val="sq-AL"/>
        </w:rPr>
        <w:t>P</w:t>
      </w:r>
      <w:r w:rsidRPr="00961376">
        <w:rPr>
          <w:lang w:val="sq-AL"/>
        </w:rPr>
        <w:t>roblemet i tejkalojnë pikat e forta për momentin. Ka dukshëm disa probleme shqetësuese emocionale dhe të sjelljes të cilat ndërhyjnë në jetën e personit dhe venë në dukje nevojën për këshillim apo ndihmë profesionale. Personi ka mendime të vazhdueshme negative për veten. Personi ka probleme me marrëdhëniet me familjen, marrëdhëniet sociale ose të punës, nuk është në gjendje të modifikojë veprimet e tij/saj për t</w:t>
      </w:r>
      <w:r w:rsidR="005B526D" w:rsidRPr="00961376">
        <w:rPr>
          <w:lang w:val="sq-AL"/>
        </w:rPr>
        <w:t>’</w:t>
      </w:r>
      <w:r w:rsidRPr="00961376">
        <w:rPr>
          <w:lang w:val="sq-AL"/>
        </w:rPr>
        <w:t>u përshtatur me të tjerët apo të harmonizojë emocionet e tij me ato të të tjerëve. Ai/ajo mund të jetë i/e tërhequr, i/e zymtë, sfidues ose agresiv në shumë situata dhe marrëdhënie ose mund të ngrejë zërin dhe të shkaktojë situata të sikletshme në publik. Ai/ajo ka vështirësi të përshtatë sjelljen ose paraqitjen me njerëz të ndryshëm dhe situata të ndryshme. Pamja e jashtme mund të duket qëllimisht e neglizhuar ose fyese, ose e zgjedhur për të reflektuar një nevojë për t</w:t>
      </w:r>
      <w:r w:rsidR="005B526D" w:rsidRPr="00961376">
        <w:rPr>
          <w:lang w:val="sq-AL"/>
        </w:rPr>
        <w:t>’</w:t>
      </w:r>
      <w:r w:rsidRPr="00961376">
        <w:rPr>
          <w:lang w:val="sq-AL"/>
        </w:rPr>
        <w:t>u shkëputur nga jeta sociale më shumë se sa për t</w:t>
      </w:r>
      <w:r w:rsidR="005B526D" w:rsidRPr="00961376">
        <w:rPr>
          <w:lang w:val="sq-AL"/>
        </w:rPr>
        <w:t>’</w:t>
      </w:r>
      <w:r w:rsidRPr="00961376">
        <w:rPr>
          <w:lang w:val="sq-AL"/>
        </w:rPr>
        <w:t xml:space="preserve">u përshtatur me një pjesë të saj. </w:t>
      </w:r>
    </w:p>
    <w:p w:rsidR="003B79CC" w:rsidRPr="00961376" w:rsidRDefault="005B6520" w:rsidP="003B79CC">
      <w:pPr>
        <w:pStyle w:val="Paragrafi"/>
        <w:rPr>
          <w:lang w:val="sq-AL"/>
        </w:rPr>
      </w:pPr>
      <w:r w:rsidRPr="00961376">
        <w:rPr>
          <w:lang w:val="sq-AL"/>
        </w:rPr>
        <w:t>Alarm</w:t>
      </w:r>
      <w:r w:rsidR="003B79CC" w:rsidRPr="00961376">
        <w:rPr>
          <w:lang w:val="sq-AL"/>
        </w:rPr>
        <w:t>: Personi shfaq shenja të depresionit të rëndë ose vetëvrasjeje të mundshme.</w:t>
      </w:r>
    </w:p>
    <w:p w:rsidR="003B79CC" w:rsidRPr="00961376" w:rsidRDefault="003B79CC" w:rsidP="003B79CC">
      <w:pPr>
        <w:pStyle w:val="Paragrafi"/>
        <w:rPr>
          <w:lang w:val="sq-AL"/>
        </w:rPr>
      </w:pPr>
      <w:r w:rsidRPr="00961376">
        <w:rPr>
          <w:lang w:val="sq-AL"/>
        </w:rPr>
        <w:t>Për personat që shikohen që kanë vështirësi të vazhdueshme psiko-sociale, përshkruani hapat që do të ndërmerren për të përmirësuar gjendjen psiko-sociale të përfituesit, personin përgjegjës, datën e rishikimit dhe treguesin e suksesit.</w:t>
      </w:r>
    </w:p>
    <w:p w:rsidR="003B79CC" w:rsidRPr="00961376" w:rsidRDefault="003B79CC" w:rsidP="003B79CC">
      <w:pPr>
        <w:pStyle w:val="Paragrafi"/>
        <w:rPr>
          <w:lang w:val="sq-AL"/>
        </w:rPr>
      </w:pPr>
      <w:r w:rsidRPr="00961376">
        <w:rPr>
          <w:lang w:val="sq-AL"/>
        </w:rPr>
        <w:t>Në rastet kur përfituesi shfaq shenja depresioni apo vetëvrasjeje të mundshme, parashikoni ndërmarr</w:t>
      </w:r>
      <w:r w:rsidR="005B6520" w:rsidRPr="00961376">
        <w:rPr>
          <w:lang w:val="sq-AL"/>
        </w:rPr>
        <w:t>jen e veprimeve të menjëhershme, konsultoni ekspertët e duhur,</w:t>
      </w:r>
      <w:r w:rsidRPr="00961376">
        <w:rPr>
          <w:lang w:val="sq-AL"/>
        </w:rPr>
        <w:t xml:space="preserve"> diskutimet me personin duhet të mbahen vetëm nga ana e profesionistëve të trajnuar për këtë, dhe personi duhet të mbikëqyret me kujdes për të parandaluar çdo përpjekje vetëvrasjeje.</w:t>
      </w:r>
    </w:p>
    <w:p w:rsidR="003B79CC" w:rsidRPr="00961376" w:rsidRDefault="003B79CC" w:rsidP="003B79CC">
      <w:pPr>
        <w:pStyle w:val="Paragrafi"/>
        <w:rPr>
          <w:lang w:val="sq-AL"/>
        </w:rPr>
      </w:pPr>
      <w:r w:rsidRPr="00961376">
        <w:rPr>
          <w:lang w:val="sq-AL"/>
        </w:rPr>
        <w:t>Punësimi</w:t>
      </w:r>
    </w:p>
    <w:p w:rsidR="003B79CC" w:rsidRPr="00961376" w:rsidRDefault="003B79CC" w:rsidP="003B79CC">
      <w:pPr>
        <w:pStyle w:val="Paragrafi"/>
        <w:rPr>
          <w:lang w:val="sq-AL"/>
        </w:rPr>
      </w:pPr>
      <w:r w:rsidRPr="00961376">
        <w:rPr>
          <w:lang w:val="sq-AL"/>
        </w:rPr>
        <w:t xml:space="preserve">Për përshkrimin e situatës në momentin e monitorimit referoju kategorizimeve dhe përshkrimeve tek udhëzuesit për standardet e qendrave rezidenciale. </w:t>
      </w:r>
    </w:p>
    <w:p w:rsidR="003B79CC" w:rsidRPr="00961376" w:rsidRDefault="003B79CC" w:rsidP="003B79CC">
      <w:pPr>
        <w:pStyle w:val="Paragrafi"/>
        <w:rPr>
          <w:lang w:val="sq-AL"/>
        </w:rPr>
      </w:pPr>
      <w:r w:rsidRPr="00961376">
        <w:rPr>
          <w:lang w:val="sq-AL"/>
        </w:rPr>
        <w:t xml:space="preserve">Kategorizimet janë: </w:t>
      </w:r>
    </w:p>
    <w:p w:rsidR="003B79CC" w:rsidRPr="00961376" w:rsidRDefault="005B6520" w:rsidP="003B79CC">
      <w:pPr>
        <w:pStyle w:val="Paragrafi"/>
        <w:rPr>
          <w:lang w:val="sq-AL"/>
        </w:rPr>
      </w:pPr>
      <w:r w:rsidRPr="00961376">
        <w:rPr>
          <w:lang w:val="sq-AL"/>
        </w:rPr>
        <w:t xml:space="preserve">Nuk është i interesuar: </w:t>
      </w:r>
      <w:r w:rsidR="00204244">
        <w:rPr>
          <w:lang w:val="sq-AL"/>
        </w:rPr>
        <w:t>P</w:t>
      </w:r>
      <w:r w:rsidR="003B79CC" w:rsidRPr="00961376">
        <w:rPr>
          <w:lang w:val="sq-AL"/>
        </w:rPr>
        <w:t xml:space="preserve">ersoni është i interesuar të gjejë punësim apo të ndërmarrë trajnim profesional. </w:t>
      </w:r>
    </w:p>
    <w:p w:rsidR="003B79CC" w:rsidRPr="00961376" w:rsidRDefault="005B6520" w:rsidP="003B79CC">
      <w:pPr>
        <w:pStyle w:val="Paragrafi"/>
        <w:rPr>
          <w:lang w:val="sq-AL"/>
        </w:rPr>
      </w:pPr>
      <w:r w:rsidRPr="00961376">
        <w:rPr>
          <w:lang w:val="sq-AL"/>
        </w:rPr>
        <w:t xml:space="preserve">Synim i Arritur: Personi </w:t>
      </w:r>
      <w:r w:rsidR="003B79CC" w:rsidRPr="00961376">
        <w:rPr>
          <w:lang w:val="sq-AL"/>
        </w:rPr>
        <w:t xml:space="preserve">është i punësuar ose ka të ardhura nga fusha që plotëson synimet e tij/saj. Personi është i kënaqur me punën dhe të ardhurat e tij/saj. </w:t>
      </w:r>
    </w:p>
    <w:p w:rsidR="003B79CC" w:rsidRPr="00961376" w:rsidRDefault="005B6520" w:rsidP="003B79CC">
      <w:pPr>
        <w:pStyle w:val="Paragrafi"/>
        <w:rPr>
          <w:lang w:val="sq-AL"/>
        </w:rPr>
      </w:pPr>
      <w:r w:rsidRPr="00961376">
        <w:rPr>
          <w:lang w:val="sq-AL"/>
        </w:rPr>
        <w:t xml:space="preserve">I kënaqur: Personi </w:t>
      </w:r>
      <w:r w:rsidR="003B79CC" w:rsidRPr="00961376">
        <w:rPr>
          <w:lang w:val="sq-AL"/>
        </w:rPr>
        <w:t xml:space="preserve">ka një punësim që është i kënaqshëm por nuk i plotëson krejtësisht synimet e tij/saj. Personi mendon që të ardhurat janë të mjaftueshme. </w:t>
      </w:r>
    </w:p>
    <w:p w:rsidR="003B79CC" w:rsidRPr="00961376" w:rsidRDefault="005B6520" w:rsidP="003B79CC">
      <w:pPr>
        <w:pStyle w:val="Paragrafi"/>
        <w:rPr>
          <w:lang w:val="sq-AL"/>
        </w:rPr>
      </w:pPr>
      <w:r w:rsidRPr="00961376">
        <w:rPr>
          <w:lang w:val="sq-AL"/>
        </w:rPr>
        <w:t xml:space="preserve">I pakënaqur: </w:t>
      </w:r>
      <w:r w:rsidR="003B79CC" w:rsidRPr="00961376">
        <w:rPr>
          <w:lang w:val="sq-AL"/>
        </w:rPr>
        <w:t xml:space="preserve">personi është punësuar, por është i pakënaqur me punën ose me të ardhurat e tij/saj. </w:t>
      </w:r>
    </w:p>
    <w:p w:rsidR="003B79CC" w:rsidRPr="00961376" w:rsidRDefault="005B6520" w:rsidP="003B79CC">
      <w:pPr>
        <w:pStyle w:val="Paragrafi"/>
        <w:rPr>
          <w:lang w:val="sq-AL"/>
        </w:rPr>
      </w:pPr>
      <w:r w:rsidRPr="00961376">
        <w:rPr>
          <w:lang w:val="sq-AL"/>
        </w:rPr>
        <w:t xml:space="preserve">Në trajnim: Personi </w:t>
      </w:r>
      <w:r w:rsidR="003B79CC" w:rsidRPr="00961376">
        <w:rPr>
          <w:lang w:val="sq-AL"/>
        </w:rPr>
        <w:t xml:space="preserve">aktualisht po ndjek trajnim profesional. </w:t>
      </w:r>
    </w:p>
    <w:p w:rsidR="003B79CC" w:rsidRPr="00961376" w:rsidRDefault="005B6520" w:rsidP="003B79CC">
      <w:pPr>
        <w:pStyle w:val="Paragrafi"/>
        <w:rPr>
          <w:lang w:val="sq-AL"/>
        </w:rPr>
      </w:pPr>
      <w:r w:rsidRPr="00961376">
        <w:rPr>
          <w:lang w:val="sq-AL"/>
        </w:rPr>
        <w:t xml:space="preserve">I papunë: Personi </w:t>
      </w:r>
      <w:r w:rsidR="003B79CC" w:rsidRPr="00961376">
        <w:rPr>
          <w:lang w:val="sq-AL"/>
        </w:rPr>
        <w:t xml:space="preserve">dëshiron të punësohet, por aktualisht është i papunë. </w:t>
      </w:r>
    </w:p>
    <w:p w:rsidR="003B79CC" w:rsidRPr="00961376" w:rsidRDefault="003B79CC" w:rsidP="003B79CC">
      <w:pPr>
        <w:pStyle w:val="Paragrafi"/>
        <w:rPr>
          <w:lang w:val="sq-AL"/>
        </w:rPr>
      </w:pPr>
      <w:r w:rsidRPr="00961376">
        <w:rPr>
          <w:lang w:val="sq-AL"/>
        </w:rPr>
        <w:t>Për personat që shikohen që janë të papunë ose të pakënaqur me punësimin ose të ardhurat e tyre, përshkruani hapat që do të ndërmerren për të përmirësuar gjendjen e punësimit të personit, personin përgjegjës, datën e rishikimit dhe treguesin e suksesit:</w:t>
      </w:r>
    </w:p>
    <w:p w:rsidR="003B79CC" w:rsidRPr="00961376" w:rsidRDefault="003B79CC" w:rsidP="003B79CC">
      <w:pPr>
        <w:pStyle w:val="Paragrafi"/>
        <w:rPr>
          <w:lang w:val="sq-AL"/>
        </w:rPr>
      </w:pPr>
      <w:r w:rsidRPr="00961376">
        <w:rPr>
          <w:lang w:val="sq-AL"/>
        </w:rPr>
        <w:t>Strehimi/</w:t>
      </w:r>
      <w:r w:rsidR="00FC3EC7">
        <w:rPr>
          <w:lang w:val="sq-AL"/>
        </w:rPr>
        <w:t>a</w:t>
      </w:r>
      <w:r w:rsidRPr="00961376">
        <w:rPr>
          <w:lang w:val="sq-AL"/>
        </w:rPr>
        <w:t xml:space="preserve">komodimi </w:t>
      </w:r>
    </w:p>
    <w:p w:rsidR="003B79CC" w:rsidRPr="00961376" w:rsidRDefault="003B79CC" w:rsidP="003B79CC">
      <w:pPr>
        <w:pStyle w:val="Paragrafi"/>
        <w:rPr>
          <w:lang w:val="sq-AL"/>
        </w:rPr>
      </w:pPr>
      <w:r w:rsidRPr="00961376">
        <w:rPr>
          <w:lang w:val="sq-AL"/>
        </w:rPr>
        <w:t>Për përshkrim</w:t>
      </w:r>
      <w:r w:rsidR="005B6520" w:rsidRPr="00961376">
        <w:rPr>
          <w:lang w:val="sq-AL"/>
        </w:rPr>
        <w:t>in</w:t>
      </w:r>
      <w:r w:rsidRPr="00961376">
        <w:rPr>
          <w:lang w:val="sq-AL"/>
        </w:rPr>
        <w:t xml:space="preserve"> e situatës në momentin e monitorimit referoju kategorizimeve dhe përshkrimeve tek udhëzuesit për standardet e qendrave rezidenciale. </w:t>
      </w:r>
    </w:p>
    <w:p w:rsidR="003B79CC" w:rsidRPr="00961376" w:rsidRDefault="003B79CC" w:rsidP="003B79CC">
      <w:pPr>
        <w:pStyle w:val="Paragrafi"/>
        <w:rPr>
          <w:lang w:val="sq-AL"/>
        </w:rPr>
      </w:pPr>
      <w:r w:rsidRPr="00961376">
        <w:rPr>
          <w:lang w:val="sq-AL"/>
        </w:rPr>
        <w:t xml:space="preserve">Kategorizimet dhe kuptimi i tyre është: </w:t>
      </w:r>
    </w:p>
    <w:p w:rsidR="003B79CC" w:rsidRPr="00961376" w:rsidRDefault="005B6520" w:rsidP="003B79CC">
      <w:pPr>
        <w:pStyle w:val="Paragrafi"/>
        <w:rPr>
          <w:lang w:val="sq-AL"/>
        </w:rPr>
      </w:pPr>
      <w:r w:rsidRPr="00961376">
        <w:rPr>
          <w:lang w:val="sq-AL"/>
        </w:rPr>
        <w:t xml:space="preserve">E zgjidhur: </w:t>
      </w:r>
      <w:r w:rsidR="003B79CC" w:rsidRPr="00961376">
        <w:rPr>
          <w:lang w:val="sq-AL"/>
        </w:rPr>
        <w:t>Personi jeton në një shtëpi të sigurt e të shëndetshme. Në shtëpi nuk ka abuzim. Banorët kanë burime të mjaftueshme për të plotësuar nevojat bazë të tyre, përfshirë ato të personit. Strehimi është i qëndrueshëm dhe personi mund të vazhdojë të banojë atje në të ardhmen e parashikueshme</w:t>
      </w:r>
    </w:p>
    <w:p w:rsidR="003B79CC" w:rsidRPr="00961376" w:rsidRDefault="006F0EE4" w:rsidP="003B79CC">
      <w:pPr>
        <w:pStyle w:val="Paragrafi"/>
        <w:rPr>
          <w:lang w:val="sq-AL"/>
        </w:rPr>
      </w:pPr>
      <w:r w:rsidRPr="00961376">
        <w:rPr>
          <w:lang w:val="sq-AL"/>
        </w:rPr>
        <w:t xml:space="preserve">Kufizime të identifikuara: Personi </w:t>
      </w:r>
      <w:r w:rsidR="003B79CC" w:rsidRPr="00961376">
        <w:rPr>
          <w:lang w:val="sq-AL"/>
        </w:rPr>
        <w:t xml:space="preserve">jeton në një strehim të pranueshëm. Megjithatë, ka disa kufizime që duhet të zgjidhen përpara se situata mund të konsiderohet e zgjidhur. Kufizimet mund të </w:t>
      </w:r>
      <w:r w:rsidR="003B79CC" w:rsidRPr="00961376">
        <w:rPr>
          <w:lang w:val="sq-AL"/>
        </w:rPr>
        <w:lastRenderedPageBreak/>
        <w:t xml:space="preserve">përfshijnë: konflikte në familje, mungesë burimesh për të plotësuar nevojat bazë të familjes, mungesë e të ardhurave për të paguar qiranë etj. </w:t>
      </w:r>
    </w:p>
    <w:p w:rsidR="003B79CC" w:rsidRPr="00961376" w:rsidRDefault="006F0EE4" w:rsidP="003B79CC">
      <w:pPr>
        <w:pStyle w:val="Paragrafi"/>
        <w:rPr>
          <w:lang w:val="sq-AL"/>
        </w:rPr>
      </w:pPr>
      <w:r w:rsidRPr="00961376">
        <w:rPr>
          <w:lang w:val="sq-AL"/>
        </w:rPr>
        <w:t xml:space="preserve">Transferim në një qendër: Personi </w:t>
      </w:r>
      <w:r w:rsidR="003B79CC" w:rsidRPr="00961376">
        <w:rPr>
          <w:lang w:val="sq-AL"/>
        </w:rPr>
        <w:t xml:space="preserve">ka nevoja të cilat kërkojnë kujdes afatgjatë në një qendër rezidenciale. Kjo mund të përfshijë personat me aftësi të kufizuara mendore ose fizike, fëmijë që nuk mund të kthehen te shtëpia prindërore apo te një i afërm tjetër etj. </w:t>
      </w:r>
    </w:p>
    <w:p w:rsidR="003B79CC" w:rsidRPr="00961376" w:rsidRDefault="003B79CC" w:rsidP="003B79CC">
      <w:pPr>
        <w:pStyle w:val="Paragrafi"/>
        <w:rPr>
          <w:lang w:val="sq-AL"/>
        </w:rPr>
      </w:pPr>
      <w:r w:rsidRPr="00961376">
        <w:rPr>
          <w:lang w:val="sq-AL"/>
        </w:rPr>
        <w:t xml:space="preserve">Kërkon </w:t>
      </w:r>
      <w:r w:rsidR="006F0EE4" w:rsidRPr="00961376">
        <w:rPr>
          <w:lang w:val="sq-AL"/>
        </w:rPr>
        <w:t xml:space="preserve">një plan për strehim të pavarur: Personi </w:t>
      </w:r>
      <w:r w:rsidRPr="00961376">
        <w:rPr>
          <w:lang w:val="sq-AL"/>
        </w:rPr>
        <w:t xml:space="preserve">vazhdon të kërkojë një zgjidhje jetese të pavarur. </w:t>
      </w:r>
    </w:p>
    <w:p w:rsidR="003B79CC" w:rsidRPr="00961376" w:rsidRDefault="003B79CC" w:rsidP="003B79CC">
      <w:pPr>
        <w:pStyle w:val="Paragrafi"/>
        <w:rPr>
          <w:lang w:val="sq-AL"/>
        </w:rPr>
      </w:pPr>
      <w:r w:rsidRPr="00961376">
        <w:rPr>
          <w:lang w:val="sq-AL"/>
        </w:rPr>
        <w:t>Për vështirësitë e identifikuara gjatë monitorimit të rastit, përshkruani hapat që do të ndërmerren për të përmirësuar akomodimin e personit, personin përgjegjës, datën e rishikimit dhe treguesin e suksesit.</w:t>
      </w:r>
    </w:p>
    <w:p w:rsidR="003B79CC" w:rsidRPr="00961376" w:rsidRDefault="003B79CC" w:rsidP="003B79CC">
      <w:pPr>
        <w:pStyle w:val="Paragrafi"/>
        <w:rPr>
          <w:lang w:val="sq-AL"/>
        </w:rPr>
      </w:pPr>
      <w:r w:rsidRPr="00961376">
        <w:rPr>
          <w:lang w:val="sq-AL"/>
        </w:rPr>
        <w:t>Familja</w:t>
      </w:r>
    </w:p>
    <w:p w:rsidR="003B79CC" w:rsidRPr="00961376" w:rsidRDefault="003B79CC" w:rsidP="003B79CC">
      <w:pPr>
        <w:pStyle w:val="Paragrafi"/>
        <w:rPr>
          <w:lang w:val="sq-AL"/>
        </w:rPr>
      </w:pPr>
      <w:r w:rsidRPr="00961376">
        <w:rPr>
          <w:lang w:val="sq-AL"/>
        </w:rPr>
        <w:t xml:space="preserve">Për përshkrim e situatës në momentin e monitorimit referoju kategorizimeve dhe përshkrimeve tek udhëzuesit për standardet e qendrave rezidenciale. </w:t>
      </w:r>
    </w:p>
    <w:p w:rsidR="003B79CC" w:rsidRPr="00961376" w:rsidRDefault="003B79CC" w:rsidP="003B79CC">
      <w:pPr>
        <w:pStyle w:val="Paragrafi"/>
        <w:rPr>
          <w:lang w:val="sq-AL"/>
        </w:rPr>
      </w:pPr>
      <w:r w:rsidRPr="00961376">
        <w:rPr>
          <w:lang w:val="sq-AL"/>
        </w:rPr>
        <w:t xml:space="preserve">Kategorizimet janë: </w:t>
      </w:r>
    </w:p>
    <w:p w:rsidR="003B79CC" w:rsidRPr="00961376" w:rsidRDefault="003B79CC" w:rsidP="003B79CC">
      <w:pPr>
        <w:pStyle w:val="Paragrafi"/>
        <w:rPr>
          <w:lang w:val="sq-AL"/>
        </w:rPr>
      </w:pPr>
      <w:r w:rsidRPr="00961376">
        <w:rPr>
          <w:lang w:val="sq-AL"/>
        </w:rPr>
        <w:t>E zgjidhur: Personi është i kënaqur me marrëdhënien që ka me familjen e tij/saj.</w:t>
      </w:r>
    </w:p>
    <w:p w:rsidR="003B79CC" w:rsidRPr="00961376" w:rsidRDefault="003B79CC" w:rsidP="003B79CC">
      <w:pPr>
        <w:pStyle w:val="Paragrafi"/>
        <w:rPr>
          <w:lang w:val="sq-AL"/>
        </w:rPr>
      </w:pPr>
      <w:r w:rsidRPr="00961376">
        <w:rPr>
          <w:lang w:val="sq-AL"/>
        </w:rPr>
        <w:t>Kufizime: Personi ka një marrëdhënie me familjen por ka kufizime në këtë marrëdhënie. Këto kufizime mund të përfshijnë konflikte në familje, probleme eko</w:t>
      </w:r>
      <w:r w:rsidR="00CE381C">
        <w:rPr>
          <w:lang w:val="sq-AL"/>
        </w:rPr>
        <w:t>nomike, ndarja gjeografike etj.</w:t>
      </w:r>
      <w:r w:rsidRPr="00961376">
        <w:rPr>
          <w:lang w:val="sq-AL"/>
        </w:rPr>
        <w:t xml:space="preserve"> </w:t>
      </w:r>
    </w:p>
    <w:p w:rsidR="003B79CC" w:rsidRPr="00961376" w:rsidRDefault="003B79CC" w:rsidP="003B79CC">
      <w:pPr>
        <w:pStyle w:val="Paragrafi"/>
        <w:rPr>
          <w:lang w:val="sq-AL"/>
        </w:rPr>
      </w:pPr>
      <w:r w:rsidRPr="00961376">
        <w:rPr>
          <w:lang w:val="sq-AL"/>
        </w:rPr>
        <w:t xml:space="preserve">Asnjë kontakt: Personi është i/e rritur dhe nuk dëshiron të ketë kontakte të mëtejshme me familjen e tij/saj. </w:t>
      </w:r>
    </w:p>
    <w:p w:rsidR="003B79CC" w:rsidRPr="00961376" w:rsidRDefault="003B79CC" w:rsidP="003B79CC">
      <w:pPr>
        <w:pStyle w:val="Paragrafi"/>
        <w:rPr>
          <w:lang w:val="sq-AL"/>
        </w:rPr>
      </w:pPr>
      <w:r w:rsidRPr="00961376">
        <w:rPr>
          <w:lang w:val="sq-AL"/>
        </w:rPr>
        <w:t>Për personat që shikohen që kanë kufizime në marrëdhëniet e tyre familjare, përshkruani hapat që do të ndërmerren për të përmirësuar ato, personin përgjegjës, datën e rishikimit dhe treguesin e suksesit.</w:t>
      </w:r>
    </w:p>
    <w:p w:rsidR="003B79CC" w:rsidRPr="00961376" w:rsidRDefault="003B79CC" w:rsidP="003B79CC">
      <w:pPr>
        <w:pStyle w:val="Paragrafi"/>
        <w:rPr>
          <w:lang w:val="sq-AL"/>
        </w:rPr>
      </w:pPr>
      <w:r w:rsidRPr="00961376">
        <w:rPr>
          <w:lang w:val="sq-AL"/>
        </w:rPr>
        <w:t xml:space="preserve">Shkollimi </w:t>
      </w:r>
    </w:p>
    <w:p w:rsidR="003B79CC" w:rsidRPr="00961376" w:rsidRDefault="003B79CC" w:rsidP="003B79CC">
      <w:pPr>
        <w:pStyle w:val="Paragrafi"/>
        <w:rPr>
          <w:lang w:val="sq-AL"/>
        </w:rPr>
      </w:pPr>
      <w:r w:rsidRPr="00961376">
        <w:rPr>
          <w:lang w:val="sq-AL"/>
        </w:rPr>
        <w:t xml:space="preserve">Për përshkrim e situatës në momentin e vlerësimit referojuni kategorizimeve dhe përshkrimeve tek udhëzuesit për standardet e qendrave rezidenciale. </w:t>
      </w:r>
    </w:p>
    <w:p w:rsidR="003B79CC" w:rsidRPr="00961376" w:rsidRDefault="003B79CC" w:rsidP="003B79CC">
      <w:pPr>
        <w:pStyle w:val="Paragrafi"/>
        <w:rPr>
          <w:lang w:val="sq-AL"/>
        </w:rPr>
      </w:pPr>
      <w:r w:rsidRPr="00961376">
        <w:rPr>
          <w:lang w:val="sq-AL"/>
        </w:rPr>
        <w:t xml:space="preserve">Kategorizimet dhe kuptimi i tyre është: </w:t>
      </w:r>
    </w:p>
    <w:p w:rsidR="003B79CC" w:rsidRPr="00961376" w:rsidRDefault="003B79CC" w:rsidP="003B79CC">
      <w:pPr>
        <w:pStyle w:val="Paragrafi"/>
        <w:rPr>
          <w:lang w:val="sq-AL"/>
        </w:rPr>
      </w:pPr>
      <w:r w:rsidRPr="00961376">
        <w:rPr>
          <w:lang w:val="sq-AL"/>
        </w:rPr>
        <w:t>Përfunduar: Personi ka përfunduar arsimimin formal.</w:t>
      </w:r>
    </w:p>
    <w:p w:rsidR="003B79CC" w:rsidRPr="00961376" w:rsidRDefault="003B79CC" w:rsidP="003B79CC">
      <w:pPr>
        <w:pStyle w:val="Paragrafi"/>
        <w:rPr>
          <w:lang w:val="sq-AL"/>
        </w:rPr>
      </w:pPr>
      <w:r w:rsidRPr="00961376">
        <w:rPr>
          <w:lang w:val="sq-AL"/>
        </w:rPr>
        <w:t>Ndjek me sukses: Personi ndjek shkollën dhe po përparon mirë.</w:t>
      </w:r>
    </w:p>
    <w:p w:rsidR="003B79CC" w:rsidRPr="00961376" w:rsidRDefault="00B92FB4" w:rsidP="003B79CC">
      <w:pPr>
        <w:pStyle w:val="Paragrafi"/>
        <w:rPr>
          <w:lang w:val="sq-AL"/>
        </w:rPr>
      </w:pPr>
      <w:r>
        <w:rPr>
          <w:lang w:val="sq-AL"/>
        </w:rPr>
        <w:t>Ndjek  me p</w:t>
      </w:r>
      <w:r w:rsidR="003B79CC" w:rsidRPr="00961376">
        <w:rPr>
          <w:lang w:val="sq-AL"/>
        </w:rPr>
        <w:t xml:space="preserve">robleme: Personi po ndjek shkollën por ka vështirësi. Vështirësitë mund të jenë akademike ose sociale. </w:t>
      </w:r>
    </w:p>
    <w:p w:rsidR="003B79CC" w:rsidRPr="00961376" w:rsidRDefault="003B79CC" w:rsidP="003B79CC">
      <w:pPr>
        <w:pStyle w:val="Paragrafi"/>
        <w:rPr>
          <w:lang w:val="sq-AL"/>
        </w:rPr>
      </w:pPr>
      <w:r w:rsidRPr="00961376">
        <w:rPr>
          <w:lang w:val="sq-AL"/>
        </w:rPr>
        <w:t>Nuk është regjistruar–personi dëshiron të ndjekë shkollën, por nuk është regjistruar aktualisht.</w:t>
      </w:r>
    </w:p>
    <w:p w:rsidR="003B79CC" w:rsidRPr="00961376" w:rsidRDefault="003B79CC" w:rsidP="003B79CC">
      <w:pPr>
        <w:pStyle w:val="Paragrafi"/>
        <w:rPr>
          <w:lang w:val="sq-AL"/>
        </w:rPr>
      </w:pPr>
      <w:r w:rsidRPr="00961376">
        <w:rPr>
          <w:lang w:val="sq-AL"/>
        </w:rPr>
        <w:t>Nuk është i interesuar–personi nuk dëshiron të vazhdojë arsimimin e tij/saj.</w:t>
      </w:r>
    </w:p>
    <w:p w:rsidR="003B79CC" w:rsidRPr="00961376" w:rsidRDefault="003B79CC" w:rsidP="003B79CC">
      <w:pPr>
        <w:pStyle w:val="Paragrafi"/>
        <w:rPr>
          <w:lang w:val="sq-AL"/>
        </w:rPr>
      </w:pPr>
      <w:r w:rsidRPr="00961376">
        <w:rPr>
          <w:lang w:val="sq-AL"/>
        </w:rPr>
        <w:t>Për personat që shikohen që kanë probleme në shkollë apo në regjistrimin në shkollë, përshkruani hapat që mund të ndërmerren për të përmirësuar gjendjen e personit, personin përgjegjës, datën e rishikimit dhe treguesin e suksesit.</w:t>
      </w:r>
    </w:p>
    <w:p w:rsidR="003B79CC" w:rsidRPr="00961376" w:rsidRDefault="000E71A3" w:rsidP="003B79CC">
      <w:pPr>
        <w:pStyle w:val="Paragrafi"/>
        <w:rPr>
          <w:lang w:val="sq-AL"/>
        </w:rPr>
      </w:pPr>
      <w:r>
        <w:rPr>
          <w:lang w:val="sq-AL"/>
        </w:rPr>
        <w:t xml:space="preserve">Emri, </w:t>
      </w:r>
      <w:r w:rsidR="003B79CC" w:rsidRPr="00961376">
        <w:rPr>
          <w:lang w:val="sq-AL"/>
        </w:rPr>
        <w:t xml:space="preserve">mbiemri dhe firma e punonjësit social </w:t>
      </w:r>
    </w:p>
    <w:p w:rsidR="003B79CC" w:rsidRPr="00961376" w:rsidRDefault="003B79CC" w:rsidP="003B79CC">
      <w:pPr>
        <w:pStyle w:val="Paragrafi"/>
        <w:rPr>
          <w:lang w:val="sq-AL"/>
        </w:rPr>
      </w:pPr>
      <w:r w:rsidRPr="00961376">
        <w:rPr>
          <w:lang w:val="sq-AL"/>
        </w:rPr>
        <w:t>Data e shkrimit të raportit</w:t>
      </w:r>
    </w:p>
    <w:p w:rsidR="003B79CC" w:rsidRPr="0025240F" w:rsidRDefault="003B79CC" w:rsidP="003B79CC">
      <w:pPr>
        <w:pStyle w:val="Paragrafi"/>
        <w:rPr>
          <w:sz w:val="14"/>
          <w:lang w:val="sq-AL"/>
        </w:rPr>
      </w:pPr>
      <w:r w:rsidRPr="00961376">
        <w:rPr>
          <w:lang w:val="sq-AL"/>
        </w:rPr>
        <w:tab/>
      </w:r>
      <w:r w:rsidRPr="00961376">
        <w:rPr>
          <w:lang w:val="sq-AL"/>
        </w:rPr>
        <w:tab/>
      </w:r>
    </w:p>
    <w:p w:rsidR="003B79CC" w:rsidRPr="00961376" w:rsidRDefault="003B79CC" w:rsidP="003B79CC">
      <w:pPr>
        <w:pStyle w:val="TitulliTitull"/>
        <w:rPr>
          <w:lang w:val="sq-AL"/>
        </w:rPr>
      </w:pPr>
      <w:r w:rsidRPr="00961376">
        <w:rPr>
          <w:lang w:val="sq-AL"/>
        </w:rPr>
        <w:t>ANEKSI 9.23</w:t>
      </w:r>
    </w:p>
    <w:p w:rsidR="003B79CC" w:rsidRPr="00961376" w:rsidRDefault="003B79CC" w:rsidP="003B79CC">
      <w:pPr>
        <w:pStyle w:val="TitulliTitull"/>
        <w:rPr>
          <w:lang w:val="sq-AL"/>
        </w:rPr>
      </w:pPr>
      <w:r w:rsidRPr="00961376">
        <w:rPr>
          <w:lang w:val="sq-AL"/>
        </w:rPr>
        <w:t>UDHËZIME PËR PËRCAKTIMIN E MOSHËS SË PERSONIT QË DYSHOHET SI I/E MITUR</w:t>
      </w:r>
    </w:p>
    <w:p w:rsidR="003B79CC" w:rsidRPr="00472BB4" w:rsidRDefault="003B79CC" w:rsidP="003B79CC">
      <w:pPr>
        <w:pStyle w:val="Paragrafi"/>
        <w:rPr>
          <w:sz w:val="12"/>
          <w:lang w:val="sq-AL"/>
        </w:rPr>
      </w:pPr>
    </w:p>
    <w:p w:rsidR="003B79CC" w:rsidRPr="00961376" w:rsidRDefault="003B79CC" w:rsidP="003B79CC">
      <w:pPr>
        <w:pStyle w:val="Paragrafi"/>
        <w:rPr>
          <w:lang w:val="sq-AL"/>
        </w:rPr>
      </w:pPr>
      <w:r w:rsidRPr="00961376">
        <w:rPr>
          <w:lang w:val="sq-AL"/>
        </w:rPr>
        <w:t>Shpesh trafikantët e pajisin të miturin/të miturën e trafikuar me një pasaportë ose dokument identiteti që është i falsifikuar ose i ndryshuar për ta paraqitur atë si të rritur, ndërkohë që ata në të vërtetë janë nën 18 vjeç</w:t>
      </w:r>
      <w:r w:rsidR="005C6FA4" w:rsidRPr="00961376">
        <w:rPr>
          <w:lang w:val="sq-AL"/>
        </w:rPr>
        <w:t>,</w:t>
      </w:r>
      <w:r w:rsidRPr="00961376">
        <w:rPr>
          <w:lang w:val="sq-AL"/>
        </w:rPr>
        <w:t xml:space="preserve"> e si të tillë gëzojnë të drejtat për një mbrojtje të veçantë. Për të vlerësuar nëse një person i ri në moshë mund të jetë i/e mitur e jo i/e rritur, duhen kontrolluar treguesit e mëposhtëm:</w:t>
      </w:r>
    </w:p>
    <w:p w:rsidR="003B79CC" w:rsidRPr="00961376" w:rsidRDefault="003B79CC" w:rsidP="003B79CC">
      <w:pPr>
        <w:pStyle w:val="Paragrafi"/>
        <w:rPr>
          <w:lang w:val="sq-AL"/>
        </w:rPr>
      </w:pPr>
      <w:r w:rsidRPr="00961376">
        <w:rPr>
          <w:lang w:val="sq-AL"/>
        </w:rPr>
        <w:t>Pamja fizike dhe pjekuria e tij/e saj psikologjike;</w:t>
      </w:r>
    </w:p>
    <w:p w:rsidR="003B79CC" w:rsidRPr="00961376" w:rsidRDefault="003B79CC" w:rsidP="003B79CC">
      <w:pPr>
        <w:pStyle w:val="Paragrafi"/>
        <w:rPr>
          <w:lang w:val="sq-AL"/>
        </w:rPr>
      </w:pPr>
      <w:r w:rsidRPr="00961376">
        <w:rPr>
          <w:lang w:val="sq-AL"/>
        </w:rPr>
        <w:t>Deklaratat e personit;</w:t>
      </w:r>
    </w:p>
    <w:p w:rsidR="003B79CC" w:rsidRPr="00961376" w:rsidRDefault="003B79CC" w:rsidP="003B79CC">
      <w:pPr>
        <w:pStyle w:val="Paragrafi"/>
        <w:rPr>
          <w:lang w:val="sq-AL"/>
        </w:rPr>
      </w:pPr>
      <w:r w:rsidRPr="00961376">
        <w:rPr>
          <w:lang w:val="sq-AL"/>
        </w:rPr>
        <w:t>Dokumentacioni që ka ai/ajo me vete;</w:t>
      </w:r>
    </w:p>
    <w:p w:rsidR="003B79CC" w:rsidRPr="00961376" w:rsidRDefault="003B79CC" w:rsidP="003B79CC">
      <w:pPr>
        <w:pStyle w:val="Paragrafi"/>
        <w:rPr>
          <w:lang w:val="sq-AL"/>
        </w:rPr>
      </w:pPr>
      <w:r w:rsidRPr="00961376">
        <w:rPr>
          <w:lang w:val="sq-AL"/>
        </w:rPr>
        <w:t>Në qoftë se ende nuk ka siguri për moshën e personit, duhen bërë dhe këto dy kontrolle:</w:t>
      </w:r>
    </w:p>
    <w:p w:rsidR="003B79CC" w:rsidRPr="00961376" w:rsidRDefault="003B79CC" w:rsidP="003B79CC">
      <w:pPr>
        <w:pStyle w:val="Paragrafi"/>
        <w:rPr>
          <w:lang w:val="sq-AL"/>
        </w:rPr>
      </w:pPr>
      <w:r w:rsidRPr="00961376">
        <w:rPr>
          <w:lang w:val="sq-AL"/>
        </w:rPr>
        <w:t>Një ekzaminim mjekësor prej një punonjë</w:t>
      </w:r>
      <w:r w:rsidR="005C6FA4" w:rsidRPr="00961376">
        <w:rPr>
          <w:lang w:val="sq-AL"/>
        </w:rPr>
        <w:t>si profesionist të shëndetësisë,</w:t>
      </w:r>
      <w:r w:rsidRPr="00961376">
        <w:rPr>
          <w:lang w:val="sq-AL"/>
        </w:rPr>
        <w:t xml:space="preserve"> vetëm me pëlqimin </w:t>
      </w:r>
      <w:r w:rsidR="005C6FA4" w:rsidRPr="00961376">
        <w:rPr>
          <w:lang w:val="sq-AL"/>
        </w:rPr>
        <w:t xml:space="preserve">e </w:t>
      </w:r>
      <w:r w:rsidRPr="00961376">
        <w:rPr>
          <w:lang w:val="sq-AL"/>
        </w:rPr>
        <w:t>personit në fjalë dhe një të rrituri që është kujdestari i tij/e saj ligjor</w:t>
      </w:r>
      <w:r w:rsidR="005C6FA4" w:rsidRPr="00961376">
        <w:rPr>
          <w:lang w:val="sq-AL"/>
        </w:rPr>
        <w:t>.</w:t>
      </w:r>
    </w:p>
    <w:p w:rsidR="003B79CC" w:rsidRPr="00961376" w:rsidRDefault="003B79CC" w:rsidP="003B79CC">
      <w:pPr>
        <w:pStyle w:val="Paragrafi"/>
        <w:rPr>
          <w:lang w:val="sq-AL"/>
        </w:rPr>
      </w:pPr>
      <w:r w:rsidRPr="00961376">
        <w:rPr>
          <w:lang w:val="sq-AL"/>
        </w:rPr>
        <w:lastRenderedPageBreak/>
        <w:t xml:space="preserve">Kontakti me një ambasadë ose autoritete të tjera përgjegjëse të vendit nga duket se vjen personi i ri (qoftë ky vend tjetër apo krahinë tjetër) </w:t>
      </w:r>
    </w:p>
    <w:p w:rsidR="003B79CC" w:rsidRPr="00961376" w:rsidRDefault="003B79CC" w:rsidP="003B79CC">
      <w:pPr>
        <w:pStyle w:val="Paragrafi"/>
        <w:rPr>
          <w:lang w:val="sq-AL"/>
        </w:rPr>
      </w:pPr>
      <w:r w:rsidRPr="00961376">
        <w:rPr>
          <w:lang w:val="sq-AL"/>
        </w:rPr>
        <w:t>Në qoftë se, pasi janë bërë të gjitha kontrollet, ende ka dyshim se personi është nën moshën 18 vjeç, këtij personi i duhet dhënë përparësia e dyshimit dhe ai duhet prezumuar se është nën moshën 18 vjeç, e për rrjedhim me të drejtë që të trajtohet dhe të mbrohet si i/e mitur.</w:t>
      </w:r>
    </w:p>
    <w:p w:rsidR="003B79CC" w:rsidRPr="00472BB4" w:rsidRDefault="003B79CC" w:rsidP="003B79CC">
      <w:pPr>
        <w:pStyle w:val="Paragrafi"/>
        <w:rPr>
          <w:sz w:val="14"/>
          <w:lang w:val="sq-AL"/>
        </w:rPr>
      </w:pPr>
    </w:p>
    <w:p w:rsidR="003B79CC" w:rsidRPr="00961376" w:rsidRDefault="003B79CC" w:rsidP="003B79CC">
      <w:pPr>
        <w:pStyle w:val="TitulliTitull"/>
        <w:rPr>
          <w:lang w:val="sq-AL"/>
        </w:rPr>
      </w:pPr>
      <w:r w:rsidRPr="00961376">
        <w:rPr>
          <w:lang w:val="sq-AL"/>
        </w:rPr>
        <w:t>ANEKSI 9.24</w:t>
      </w:r>
    </w:p>
    <w:p w:rsidR="003B79CC" w:rsidRDefault="003B79CC" w:rsidP="00F274FD">
      <w:pPr>
        <w:pStyle w:val="TitulliTitull"/>
        <w:rPr>
          <w:lang w:val="sq-AL"/>
        </w:rPr>
      </w:pPr>
      <w:r w:rsidRPr="00961376">
        <w:rPr>
          <w:lang w:val="sq-AL"/>
        </w:rPr>
        <w:t>KUSHTET MINIMALE TË INTERVISTIMIT FORMAL</w:t>
      </w:r>
      <w:bookmarkStart w:id="48" w:name="_Toc275008086"/>
      <w:r w:rsidR="00F274FD">
        <w:rPr>
          <w:lang w:val="sq-AL"/>
        </w:rPr>
        <w:t xml:space="preserve"> </w:t>
      </w:r>
      <w:r w:rsidRPr="00961376">
        <w:rPr>
          <w:lang w:val="sq-AL"/>
        </w:rPr>
        <w:t>PËR INTERVISTIMIN E TË MITURVE DHE TË RRITURVE</w:t>
      </w:r>
      <w:bookmarkEnd w:id="48"/>
    </w:p>
    <w:p w:rsidR="0025240F" w:rsidRPr="00472BB4" w:rsidRDefault="0025240F" w:rsidP="0025240F">
      <w:pPr>
        <w:pStyle w:val="TitulliTitull"/>
        <w:rPr>
          <w:sz w:val="12"/>
          <w:lang w:val="sq-AL"/>
        </w:rPr>
      </w:pPr>
    </w:p>
    <w:p w:rsidR="003B79CC" w:rsidRPr="00961376" w:rsidRDefault="003B79CC" w:rsidP="003B79CC">
      <w:pPr>
        <w:pStyle w:val="Paragrafi"/>
        <w:rPr>
          <w:lang w:val="sq-AL"/>
        </w:rPr>
      </w:pPr>
      <w:r w:rsidRPr="00961376">
        <w:rPr>
          <w:lang w:val="sq-AL"/>
        </w:rPr>
        <w:t>Intervistimi nuk kryhet në qendrat/strehëzat ku përfituesi merr shërbimet;</w:t>
      </w:r>
    </w:p>
    <w:p w:rsidR="003B79CC" w:rsidRPr="00961376" w:rsidRDefault="003B79CC" w:rsidP="003B79CC">
      <w:pPr>
        <w:pStyle w:val="Paragrafi"/>
        <w:rPr>
          <w:lang w:val="sq-AL"/>
        </w:rPr>
      </w:pPr>
      <w:r w:rsidRPr="00961376">
        <w:rPr>
          <w:lang w:val="sq-AL"/>
        </w:rPr>
        <w:t>Intervistimi kryhet në praninë e punonjësit social;</w:t>
      </w:r>
    </w:p>
    <w:p w:rsidR="003B79CC" w:rsidRPr="00961376" w:rsidRDefault="003B79CC" w:rsidP="003B79CC">
      <w:pPr>
        <w:pStyle w:val="Paragrafi"/>
        <w:rPr>
          <w:lang w:val="sq-AL"/>
        </w:rPr>
      </w:pPr>
      <w:r w:rsidRPr="00961376">
        <w:rPr>
          <w:lang w:val="sq-AL"/>
        </w:rPr>
        <w:t xml:space="preserve">Intervistimi kryhet në një ambient që është i sigurt dhe i mbrojtur për personin që do të intervistohet dhe personat e tjerë që do të marrin pjesë në intervistim, larg personave që dyshohet se mund të jenë përfshirë në trafikim; </w:t>
      </w:r>
    </w:p>
    <w:p w:rsidR="003B79CC" w:rsidRPr="00961376" w:rsidRDefault="003B79CC" w:rsidP="003B79CC">
      <w:pPr>
        <w:pStyle w:val="Paragrafi"/>
        <w:rPr>
          <w:lang w:val="sq-AL"/>
        </w:rPr>
      </w:pPr>
      <w:r w:rsidRPr="00961376">
        <w:rPr>
          <w:lang w:val="sq-AL"/>
        </w:rPr>
        <w:t>Të gjithë personat që marrin pjesë në intervistim duhet ta kenë të qartë rolin e tyre;</w:t>
      </w:r>
    </w:p>
    <w:p w:rsidR="003B79CC" w:rsidRPr="00961376" w:rsidRDefault="003B79CC" w:rsidP="003B79CC">
      <w:pPr>
        <w:pStyle w:val="Paragrafi"/>
        <w:rPr>
          <w:lang w:val="sq-AL"/>
        </w:rPr>
      </w:pPr>
      <w:r w:rsidRPr="00961376">
        <w:rPr>
          <w:lang w:val="sq-AL"/>
        </w:rPr>
        <w:t>Intervista nuk duhet të kryhet pa qenë plotësuar më parë nevojat e menjëhershme dhe bazike të të intervistuarit (ushqimi, apo nevoja të tjera personale dhe të higjienës);</w:t>
      </w:r>
    </w:p>
    <w:p w:rsidR="003B79CC" w:rsidRPr="00961376" w:rsidRDefault="003B79CC" w:rsidP="003B79CC">
      <w:pPr>
        <w:pStyle w:val="Paragrafi"/>
        <w:rPr>
          <w:lang w:val="sq-AL"/>
        </w:rPr>
      </w:pPr>
      <w:r w:rsidRPr="00961376">
        <w:rPr>
          <w:lang w:val="sq-AL"/>
        </w:rPr>
        <w:t>Personi që do të intervistohet nuk duhet lënë të presë gjatë;</w:t>
      </w:r>
    </w:p>
    <w:p w:rsidR="003B79CC" w:rsidRPr="00961376" w:rsidRDefault="003B79CC" w:rsidP="003B79CC">
      <w:pPr>
        <w:pStyle w:val="Paragrafi"/>
        <w:rPr>
          <w:lang w:val="sq-AL"/>
        </w:rPr>
      </w:pPr>
      <w:r w:rsidRPr="00961376">
        <w:rPr>
          <w:lang w:val="sq-AL"/>
        </w:rPr>
        <w:t>Personat që mund të jenë viktima të trafikimit nuk intervistohen në grup;</w:t>
      </w:r>
    </w:p>
    <w:p w:rsidR="003B79CC" w:rsidRPr="00961376" w:rsidRDefault="003B79CC" w:rsidP="003B79CC">
      <w:pPr>
        <w:pStyle w:val="Paragrafi"/>
        <w:rPr>
          <w:lang w:val="sq-AL"/>
        </w:rPr>
      </w:pPr>
      <w:r w:rsidRPr="00961376">
        <w:rPr>
          <w:lang w:val="sq-AL"/>
        </w:rPr>
        <w:t>Personi nuk intervistohet nëse ka shenja se nuk ndjehet mirë fizikisht apo emocionalisht;</w:t>
      </w:r>
    </w:p>
    <w:p w:rsidR="003B79CC" w:rsidRPr="00961376" w:rsidRDefault="003B79CC" w:rsidP="003B79CC">
      <w:pPr>
        <w:pStyle w:val="Paragrafi"/>
        <w:rPr>
          <w:lang w:val="sq-AL"/>
        </w:rPr>
      </w:pPr>
      <w:r w:rsidRPr="00961376">
        <w:rPr>
          <w:lang w:val="sq-AL"/>
        </w:rPr>
        <w:t>Personit i jepet ndihmë e menjëhershme mjekësore dhe psikologjike nëse konstatohet se ka nevojë për këtë;</w:t>
      </w:r>
    </w:p>
    <w:p w:rsidR="003B79CC" w:rsidRPr="00961376" w:rsidRDefault="003B79CC" w:rsidP="003B79CC">
      <w:pPr>
        <w:pStyle w:val="Paragrafi"/>
        <w:rPr>
          <w:lang w:val="sq-AL"/>
        </w:rPr>
      </w:pPr>
      <w:r w:rsidRPr="00961376">
        <w:rPr>
          <w:lang w:val="sq-AL"/>
        </w:rPr>
        <w:t>Kurdoherë që është e mundur personi intervistohet nga persona të së njëjtës gjini;</w:t>
      </w:r>
    </w:p>
    <w:p w:rsidR="003B79CC" w:rsidRPr="00961376" w:rsidRDefault="003B79CC" w:rsidP="003B79CC">
      <w:pPr>
        <w:pStyle w:val="Paragrafi"/>
        <w:rPr>
          <w:lang w:val="sq-AL"/>
        </w:rPr>
      </w:pPr>
      <w:r w:rsidRPr="00961376">
        <w:rPr>
          <w:lang w:val="sq-AL"/>
        </w:rPr>
        <w:t xml:space="preserve">Dera e dhomës/ambientit ku do të bëhet intervistimi mbahet e mbyllur gjatë gjithë kohës së intervistimit për të ruajtur konfidencialitetin dhe konsistencën e intervistimit dhe personit i shpjegohen qartë arsyet për këtë; </w:t>
      </w:r>
    </w:p>
    <w:p w:rsidR="003B79CC" w:rsidRPr="00961376" w:rsidRDefault="003B79CC" w:rsidP="003B79CC">
      <w:pPr>
        <w:pStyle w:val="Paragrafi"/>
        <w:rPr>
          <w:lang w:val="sq-AL"/>
        </w:rPr>
      </w:pPr>
      <w:r w:rsidRPr="00961376">
        <w:rPr>
          <w:lang w:val="sq-AL"/>
        </w:rPr>
        <w:t>Intervistimi kryhet në mjedise/dhoma që janë mjaft larg nga dhoma ku mbahen persona të ndaluar;</w:t>
      </w:r>
    </w:p>
    <w:p w:rsidR="003B79CC" w:rsidRPr="00961376" w:rsidRDefault="003B79CC" w:rsidP="003B79CC">
      <w:pPr>
        <w:pStyle w:val="Paragrafi"/>
        <w:rPr>
          <w:lang w:val="sq-AL"/>
        </w:rPr>
      </w:pPr>
      <w:r w:rsidRPr="00961376">
        <w:rPr>
          <w:lang w:val="sq-AL"/>
        </w:rPr>
        <w:t xml:space="preserve">Personit që intervistohet i shpjegohet qartë se ka të drejtë ta ndërpresë intervistën në momentin që ndjehet nën presion apo jo në vullnetin e vet të plotë e të lirë për t’u përgjigjur; </w:t>
      </w:r>
    </w:p>
    <w:p w:rsidR="003B79CC" w:rsidRPr="00961376" w:rsidRDefault="003B79CC" w:rsidP="003B79CC">
      <w:pPr>
        <w:pStyle w:val="Paragrafi"/>
        <w:rPr>
          <w:lang w:val="sq-AL"/>
        </w:rPr>
      </w:pPr>
      <w:r w:rsidRPr="00961376">
        <w:rPr>
          <w:lang w:val="sq-AL"/>
        </w:rPr>
        <w:t>Në asnjë mënyrë intervista nuk ndërpritet për shkak të detyrave të tjera që dalin gjatë kohës së intervistës;</w:t>
      </w:r>
    </w:p>
    <w:p w:rsidR="003B79CC" w:rsidRPr="00961376" w:rsidRDefault="003B79CC" w:rsidP="003B79CC">
      <w:pPr>
        <w:pStyle w:val="Paragrafi"/>
        <w:rPr>
          <w:lang w:val="sq-AL"/>
        </w:rPr>
      </w:pPr>
      <w:r w:rsidRPr="00961376">
        <w:rPr>
          <w:lang w:val="sq-AL"/>
        </w:rPr>
        <w:t>Telefonat celularë mbahen të heshtur nga të gjithë personat e pranishëm gjatë intervistës;</w:t>
      </w:r>
    </w:p>
    <w:p w:rsidR="003B79CC" w:rsidRPr="00961376" w:rsidRDefault="003B79CC" w:rsidP="003B79CC">
      <w:pPr>
        <w:pStyle w:val="Paragrafi"/>
        <w:rPr>
          <w:lang w:val="sq-AL"/>
        </w:rPr>
      </w:pPr>
      <w:r w:rsidRPr="00961376">
        <w:rPr>
          <w:lang w:val="sq-AL"/>
        </w:rPr>
        <w:t>Personit që intervistohet dhe kujdestarit apo prindit në rastin e të miturit i shpjegohet çdo shënim që mbahet gjatë kohës së intervistimit, qëllimet për të cilat mbahen shënimet dhe i jepet informacion i kuptueshëm se si do ruhet e me kë do ndahet ky informacion;</w:t>
      </w:r>
    </w:p>
    <w:p w:rsidR="003B79CC" w:rsidRPr="00961376" w:rsidRDefault="003B79CC" w:rsidP="003B79CC">
      <w:pPr>
        <w:pStyle w:val="Paragrafi"/>
        <w:rPr>
          <w:lang w:val="sq-AL"/>
        </w:rPr>
      </w:pPr>
      <w:r w:rsidRPr="00961376">
        <w:rPr>
          <w:lang w:val="sq-AL"/>
        </w:rPr>
        <w:t>Personit që intervistohet dhe kujdestarit apo prindit në rastin e të miturit i shpjegohet qartë procedura dhe qëllimi i intervistimit, kohëzgjatja e intervistës dhe i sigurohet që është i lirë/e lirë, ta ndërpresë intervistimin në çdo kohë;</w:t>
      </w:r>
    </w:p>
    <w:p w:rsidR="003B79CC" w:rsidRPr="00961376" w:rsidRDefault="003B79CC" w:rsidP="003B79CC">
      <w:pPr>
        <w:pStyle w:val="Paragrafi"/>
        <w:rPr>
          <w:lang w:val="sq-AL"/>
        </w:rPr>
      </w:pPr>
      <w:bookmarkStart w:id="49" w:name="_Toc275008087"/>
      <w:r w:rsidRPr="00961376">
        <w:rPr>
          <w:lang w:val="sq-AL"/>
        </w:rPr>
        <w:t>Për intervistimin e të miturve</w:t>
      </w:r>
      <w:bookmarkEnd w:id="49"/>
    </w:p>
    <w:p w:rsidR="003B79CC" w:rsidRPr="00961376" w:rsidRDefault="003B79CC" w:rsidP="003B79CC">
      <w:pPr>
        <w:pStyle w:val="Paragrafi"/>
        <w:rPr>
          <w:lang w:val="sq-AL"/>
        </w:rPr>
      </w:pPr>
      <w:r w:rsidRPr="00961376">
        <w:rPr>
          <w:lang w:val="sq-AL"/>
        </w:rPr>
        <w:t xml:space="preserve">Intervistimi i të miturve bëhet në një ambient miqësor për fëmijët; </w:t>
      </w:r>
    </w:p>
    <w:p w:rsidR="003B79CC" w:rsidRPr="00961376" w:rsidRDefault="003B79CC" w:rsidP="003B79CC">
      <w:pPr>
        <w:pStyle w:val="Paragrafi"/>
        <w:rPr>
          <w:lang w:val="sq-AL"/>
        </w:rPr>
      </w:pPr>
      <w:r w:rsidRPr="00961376">
        <w:rPr>
          <w:lang w:val="sq-AL"/>
        </w:rPr>
        <w:t>Intervistimi i të miturit fillon pasi është njoftuar paraprakisht prindi ose kujdestari ligjor;</w:t>
      </w:r>
    </w:p>
    <w:p w:rsidR="003B79CC" w:rsidRPr="00961376" w:rsidRDefault="003B79CC" w:rsidP="003B79CC">
      <w:pPr>
        <w:pStyle w:val="Paragrafi"/>
        <w:rPr>
          <w:lang w:val="sq-AL"/>
        </w:rPr>
      </w:pPr>
      <w:r w:rsidRPr="00961376">
        <w:rPr>
          <w:lang w:val="sq-AL"/>
        </w:rPr>
        <w:t>I mituri/e mitura intervistohet në prani të prindit apo kujdestarit ligjor nëse nuk ka dyshime të përfshirjes së tyre në trafikim;</w:t>
      </w:r>
    </w:p>
    <w:p w:rsidR="003B79CC" w:rsidRPr="00961376" w:rsidRDefault="003B79CC" w:rsidP="003B79CC">
      <w:pPr>
        <w:pStyle w:val="Paragrafi"/>
        <w:rPr>
          <w:lang w:val="sq-AL"/>
        </w:rPr>
      </w:pPr>
      <w:r w:rsidRPr="00961376">
        <w:rPr>
          <w:lang w:val="sq-AL"/>
        </w:rPr>
        <w:t xml:space="preserve">Në intervistën e një të mituri/të miture nuk duhet të marrin pjesë më shumë se tre të rritur; </w:t>
      </w:r>
    </w:p>
    <w:p w:rsidR="003B79CC" w:rsidRPr="00961376" w:rsidRDefault="003B79CC" w:rsidP="003B79CC">
      <w:pPr>
        <w:pStyle w:val="Paragrafi"/>
        <w:rPr>
          <w:lang w:val="sq-AL"/>
        </w:rPr>
      </w:pPr>
      <w:r w:rsidRPr="00961376">
        <w:rPr>
          <w:lang w:val="sq-AL"/>
        </w:rPr>
        <w:t xml:space="preserve">Në komunikimin me një të mitur, intervistuesit duhet: </w:t>
      </w:r>
    </w:p>
    <w:p w:rsidR="003B79CC" w:rsidRPr="00961376" w:rsidRDefault="003B79CC" w:rsidP="003B79CC">
      <w:pPr>
        <w:pStyle w:val="Paragrafi"/>
        <w:rPr>
          <w:lang w:val="sq-AL"/>
        </w:rPr>
      </w:pPr>
      <w:r w:rsidRPr="00961376">
        <w:rPr>
          <w:lang w:val="sq-AL"/>
        </w:rPr>
        <w:t>- Të fillojnë bisedën me pyetje të thjeshta për të thyer akullin dhe për të fituar besimin e fëmijës;</w:t>
      </w:r>
    </w:p>
    <w:p w:rsidR="003B79CC" w:rsidRPr="00961376" w:rsidRDefault="003B79CC" w:rsidP="003B79CC">
      <w:pPr>
        <w:pStyle w:val="Paragrafi"/>
        <w:rPr>
          <w:lang w:val="sq-AL"/>
        </w:rPr>
      </w:pPr>
      <w:r w:rsidRPr="00961376">
        <w:rPr>
          <w:lang w:val="sq-AL"/>
        </w:rPr>
        <w:t>- Të sillen butë dhe qetë por të evitojnë prekjet;</w:t>
      </w:r>
    </w:p>
    <w:p w:rsidR="003B79CC" w:rsidRPr="00961376" w:rsidRDefault="003B79CC" w:rsidP="003B79CC">
      <w:pPr>
        <w:pStyle w:val="Paragrafi"/>
        <w:rPr>
          <w:lang w:val="sq-AL"/>
        </w:rPr>
      </w:pPr>
      <w:r w:rsidRPr="00961376">
        <w:rPr>
          <w:lang w:val="sq-AL"/>
        </w:rPr>
        <w:t>- Të pyesin të miturin/të miturën nëse e kupton përse po kryhet intervista;</w:t>
      </w:r>
    </w:p>
    <w:p w:rsidR="003B79CC" w:rsidRPr="00961376" w:rsidRDefault="003B79CC" w:rsidP="003B79CC">
      <w:pPr>
        <w:pStyle w:val="Paragrafi"/>
        <w:rPr>
          <w:lang w:val="sq-AL"/>
        </w:rPr>
      </w:pPr>
      <w:r w:rsidRPr="00961376">
        <w:rPr>
          <w:lang w:val="sq-AL"/>
        </w:rPr>
        <w:t>- Të pyesin të miturin/të miturën nëse ndihet rehat të flasë për gjëra delikate në prani të të tjerëve;</w:t>
      </w:r>
    </w:p>
    <w:p w:rsidR="003B79CC" w:rsidRPr="00961376" w:rsidRDefault="003B79CC" w:rsidP="003B79CC">
      <w:pPr>
        <w:pStyle w:val="Paragrafi"/>
        <w:rPr>
          <w:lang w:val="sq-AL"/>
        </w:rPr>
      </w:pPr>
      <w:r w:rsidRPr="00961376">
        <w:rPr>
          <w:lang w:val="sq-AL"/>
        </w:rPr>
        <w:lastRenderedPageBreak/>
        <w:t>- Të mos i premtojnë diçka të miturit/të miturës në këmbim apo në fund të intervistës;</w:t>
      </w:r>
    </w:p>
    <w:p w:rsidR="003B79CC" w:rsidRPr="00961376" w:rsidRDefault="003B79CC" w:rsidP="003B79CC">
      <w:pPr>
        <w:pStyle w:val="Paragrafi"/>
        <w:rPr>
          <w:lang w:val="sq-AL"/>
        </w:rPr>
      </w:pPr>
      <w:r w:rsidRPr="00961376">
        <w:rPr>
          <w:lang w:val="sq-AL"/>
        </w:rPr>
        <w:t xml:space="preserve">- Të mos e ndërpresin të miturin/të miturën kur flet vetëm në raste kur nuk është e qartë çfarë po thotë ai/ajo; </w:t>
      </w:r>
    </w:p>
    <w:p w:rsidR="003B79CC" w:rsidRDefault="003B79CC" w:rsidP="0025240F">
      <w:pPr>
        <w:pStyle w:val="Paragrafi"/>
        <w:rPr>
          <w:lang w:val="sq-AL"/>
        </w:rPr>
      </w:pPr>
      <w:r w:rsidRPr="00961376">
        <w:rPr>
          <w:lang w:val="sq-AL"/>
        </w:rPr>
        <w:t>Përpara se të përfundojnë intervistën, t’i shpjegojë të miturit/të miturës çfarë do të ndodhë më pas me të, cilat do të jenë masat mbrojtëse ndaj tij/saj.</w:t>
      </w:r>
    </w:p>
    <w:p w:rsidR="0025240F" w:rsidRPr="00472BB4" w:rsidRDefault="0025240F" w:rsidP="0025240F">
      <w:pPr>
        <w:pStyle w:val="Paragrafi"/>
        <w:rPr>
          <w:sz w:val="14"/>
          <w:lang w:val="sq-AL"/>
        </w:rPr>
      </w:pPr>
    </w:p>
    <w:p w:rsidR="00B76345" w:rsidRPr="00472BB4" w:rsidRDefault="003B79CC" w:rsidP="00472BB4">
      <w:pPr>
        <w:pStyle w:val="TitulliTitull"/>
        <w:rPr>
          <w:lang w:val="sq-AL"/>
        </w:rPr>
      </w:pPr>
      <w:bookmarkStart w:id="50" w:name="_Toc297889742"/>
      <w:r w:rsidRPr="00961376">
        <w:rPr>
          <w:lang w:val="sq-AL"/>
        </w:rPr>
        <w:t>10 . LIGJET KRYESORE ME TË CILAT DËNOHET TRAFIKIMI DHE VEPRA TË LIDHURA ME TË DHE ASISTOHEN VIKTIMAT E TRAFIKIMIT</w:t>
      </w:r>
      <w:bookmarkEnd w:id="50"/>
      <w:r w:rsidRPr="00961376">
        <w:rPr>
          <w:lang w:val="sq-AL"/>
        </w:rPr>
        <w:t xml:space="preserve"> </w:t>
      </w:r>
    </w:p>
    <w:p w:rsidR="00472BB4" w:rsidRPr="00EF1DCF" w:rsidRDefault="00472BB4" w:rsidP="003B79CC">
      <w:pPr>
        <w:pStyle w:val="Paragrafi"/>
        <w:rPr>
          <w:sz w:val="8"/>
          <w:lang w:val="sq-AL"/>
        </w:rPr>
      </w:pPr>
    </w:p>
    <w:p w:rsidR="003B79CC" w:rsidRPr="00961376" w:rsidRDefault="003B79CC" w:rsidP="003B79CC">
      <w:pPr>
        <w:pStyle w:val="Paragrafi"/>
        <w:rPr>
          <w:lang w:val="sq-AL"/>
        </w:rPr>
      </w:pPr>
      <w:r w:rsidRPr="00961376">
        <w:rPr>
          <w:lang w:val="sq-AL"/>
        </w:rPr>
        <w:t xml:space="preserve">Kodi Penal, neni 110/ a “Trafikimi i Personave” </w:t>
      </w:r>
    </w:p>
    <w:p w:rsidR="003B79CC" w:rsidRPr="00961376" w:rsidRDefault="003B79CC" w:rsidP="003B79CC">
      <w:pPr>
        <w:pStyle w:val="Paragrafi"/>
        <w:rPr>
          <w:lang w:val="sq-AL"/>
        </w:rPr>
      </w:pPr>
      <w:r w:rsidRPr="00961376">
        <w:rPr>
          <w:lang w:val="sq-AL"/>
        </w:rPr>
        <w:t>Rekrutimi, transportimi, transferimi, fshehja ose pritja e personave nëpërmjet kërcënimit ose përdorimit të forcës apo formave të tjera të shtrëngimit, rrëmbimit, mashtrimit, shpërdorimit të detyrës ose përfitimit nga gjendja shoqërore, fizike apo psikike ose dhënies apo marrjes së pagesave ose përfitimeve për të marrë pëlqimin e personit që kontrollon një person tjetër, me qëllim shfrytëzimin e prostitucionit të të tjerëve ose formave të tjera të shfrytëzimit seksual, të punës ose shërbimeve të detyruara, të skllavërimit ose formave të ngjashme me skllavërimin, të vënies në përdorim ose transplantimit të organeve, si dhe formave të tjera të shfrytëzimit, dënohen me burgim nga pesë deri në pesëmbëdhjetë vjet dhe me gjobë nga dy milionë deri në pesë milionë lekë.</w:t>
      </w:r>
    </w:p>
    <w:p w:rsidR="003B79CC" w:rsidRPr="00961376" w:rsidRDefault="003B79CC" w:rsidP="003B79CC">
      <w:pPr>
        <w:pStyle w:val="Paragrafi"/>
        <w:rPr>
          <w:lang w:val="sq-AL"/>
        </w:rPr>
      </w:pPr>
      <w:r w:rsidRPr="00961376">
        <w:rPr>
          <w:lang w:val="sq-AL"/>
        </w:rPr>
        <w:t>Organizimi, drejtimi dhe financimi i trafikimit të personave dënohen me burgim nga shtatë deri në pesëmbëdhjetë vjet dhe me gjobë nga katër milionë deri në gjashtë milionë lekë.</w:t>
      </w:r>
    </w:p>
    <w:p w:rsidR="003B79CC" w:rsidRPr="00961376" w:rsidRDefault="003B79CC" w:rsidP="003B79CC">
      <w:pPr>
        <w:pStyle w:val="Paragrafi"/>
        <w:rPr>
          <w:lang w:val="sq-AL"/>
        </w:rPr>
      </w:pPr>
      <w:r w:rsidRPr="00961376">
        <w:rPr>
          <w:lang w:val="sq-AL"/>
        </w:rPr>
        <w:t>Kur kjo vepër kryhet në bashkëpunim ose më shumë se një herë, apo shoqërohet me keqtrajtimin dhe detyrimin me dhunë fizike a psikike ndaj të dëmtuarit, për të kryer veprime të ndryshme, ose sjell pasoja të rënda për shëndetin, dënohet me burgim jo më pak se pesëmbëdhjetë vjet dhe me gjobë nga gjashtë milionë deri në tetë milionë lekë.</w:t>
      </w:r>
    </w:p>
    <w:p w:rsidR="003B79CC" w:rsidRPr="00961376" w:rsidRDefault="003B79CC" w:rsidP="003B79CC">
      <w:pPr>
        <w:pStyle w:val="Paragrafi"/>
        <w:rPr>
          <w:lang w:val="sq-AL"/>
        </w:rPr>
      </w:pPr>
      <w:r w:rsidRPr="00961376">
        <w:rPr>
          <w:lang w:val="sq-AL"/>
        </w:rPr>
        <w:t>Kur vepra ka sjellë si pasojë vdekjen e të dëmtuarit, dënohet me burgim jo më pak se njëzet vjet ose me burgim të përjetshëm, si dhe me gjobë nga shtatë milionë deri në dhjetë milionë lekë.</w:t>
      </w:r>
    </w:p>
    <w:p w:rsidR="003B79CC" w:rsidRPr="00961376" w:rsidRDefault="003B79CC" w:rsidP="003B79CC">
      <w:pPr>
        <w:pStyle w:val="Paragrafi"/>
        <w:rPr>
          <w:lang w:val="sq-AL"/>
        </w:rPr>
      </w:pPr>
      <w:r w:rsidRPr="00961376">
        <w:rPr>
          <w:lang w:val="sq-AL"/>
        </w:rPr>
        <w:t>Kur vepra penale kryhet nëpërmjet shfrytëzimit të funksionit shtetëror ose shërbimit publik, dënimi me burgim dhe gjoba shtohen me ¼ e dënimit të dhënë.</w:t>
      </w:r>
    </w:p>
    <w:p w:rsidR="003B79CC" w:rsidRPr="00961376" w:rsidRDefault="005C6FA4" w:rsidP="003B79CC">
      <w:pPr>
        <w:pStyle w:val="Paragrafi"/>
        <w:rPr>
          <w:lang w:val="sq-AL"/>
        </w:rPr>
      </w:pPr>
      <w:r w:rsidRPr="00961376">
        <w:rPr>
          <w:lang w:val="sq-AL"/>
        </w:rPr>
        <w:t>Kodi Penal, neni 114/ b</w:t>
      </w:r>
      <w:r w:rsidR="003B79CC" w:rsidRPr="00961376">
        <w:rPr>
          <w:lang w:val="sq-AL"/>
        </w:rPr>
        <w:t xml:space="preserve"> “Trafikimi i femrave”</w:t>
      </w:r>
    </w:p>
    <w:p w:rsidR="003B79CC" w:rsidRPr="00961376" w:rsidRDefault="003B79CC" w:rsidP="003B79CC">
      <w:pPr>
        <w:pStyle w:val="Paragrafi"/>
        <w:rPr>
          <w:lang w:val="sq-AL"/>
        </w:rPr>
      </w:pPr>
      <w:r w:rsidRPr="00961376">
        <w:rPr>
          <w:lang w:val="sq-AL"/>
        </w:rPr>
        <w:t>Rekrutimi, transportimi, transferimi, fshehja ose pritja e femrave nëpërmjet kërcënimit ose përdorimit të forcës apo formave të tjera të shtrëngimit, rrëmbimit, mashtrimit, shpërdorimit të detyrës ose përfitimit nga gjendja shoqërore, fizike a psikike ose dhënies apo marrjes së pagesave ose përfitimeve, për të marrë pëlqimin e një personi që kontrollon një person tjetër, me qëllim shfrytëzimin e prostitucionit të të tjerëve ose formave të tjera të shfrytëzimit seksual, të punës ose shërbimeve të detyruara, të skllavërimit ose formave të ngjashme me skllavërimin, të vënies në përdorim ose transplantimit të organeve, si dhe formave të tjera të shfrytëzimit, dënohen me burgim nga shtatë deri në pesëmbëdhjetë vjet dhe me gjobë nga tre milionë deri në gjashtë milionë lekë.</w:t>
      </w:r>
    </w:p>
    <w:p w:rsidR="003B79CC" w:rsidRPr="00961376" w:rsidRDefault="003B79CC" w:rsidP="003B79CC">
      <w:pPr>
        <w:pStyle w:val="Paragrafi"/>
        <w:rPr>
          <w:lang w:val="sq-AL"/>
        </w:rPr>
      </w:pPr>
      <w:r w:rsidRPr="00961376">
        <w:rPr>
          <w:lang w:val="sq-AL"/>
        </w:rPr>
        <w:t>Organizimi, drejtimi dhe financimi i trafikimit të femrave dënohen me burgim nga dhjetë deri në pesëmbëdhjetë vjet dhe me gjobë nga pesë milionë deri në shtatë milionë lekë.</w:t>
      </w:r>
    </w:p>
    <w:p w:rsidR="003B79CC" w:rsidRPr="00961376" w:rsidRDefault="005C6FA4" w:rsidP="003B79CC">
      <w:pPr>
        <w:pStyle w:val="Paragrafi"/>
        <w:rPr>
          <w:lang w:val="sq-AL"/>
        </w:rPr>
      </w:pPr>
      <w:r w:rsidRPr="00961376">
        <w:rPr>
          <w:lang w:val="sq-AL"/>
        </w:rPr>
        <w:t>Kodi Penal, neni 128/b</w:t>
      </w:r>
      <w:r w:rsidR="003B79CC" w:rsidRPr="00961376">
        <w:rPr>
          <w:lang w:val="sq-AL"/>
        </w:rPr>
        <w:t xml:space="preserve"> “Trafikimi i të miturve”</w:t>
      </w:r>
    </w:p>
    <w:p w:rsidR="003B79CC" w:rsidRPr="00961376" w:rsidRDefault="003B79CC" w:rsidP="003B79CC">
      <w:pPr>
        <w:pStyle w:val="Paragrafi"/>
        <w:rPr>
          <w:lang w:val="sq-AL"/>
        </w:rPr>
      </w:pPr>
      <w:r w:rsidRPr="00961376">
        <w:rPr>
          <w:lang w:val="sq-AL"/>
        </w:rPr>
        <w:t>Rekrutimi, shitja, transportimi, transferimi, fshehja ose pritja e të miturve me qëllim shfrytëzimin e prostitucionit ose formave të tjera të shfrytëzimit seksual, të punës ose shërbimeve të detyruara, skllavërimit ose formave të ngjashme me skllavërimin, vënies në përdorim ose transplantimit të organeve, si dhe formave të tjera të shfrytëzimit, dënohen me burgim nga shtatë deri në pesëmbëdhjetë vjet dhe me gjobë nga katër milionë deri në gjashtë milionë lekë.</w:t>
      </w:r>
    </w:p>
    <w:p w:rsidR="003B79CC" w:rsidRPr="00961376" w:rsidRDefault="003B79CC" w:rsidP="003B79CC">
      <w:pPr>
        <w:pStyle w:val="Paragrafi"/>
        <w:rPr>
          <w:lang w:val="sq-AL"/>
        </w:rPr>
      </w:pPr>
      <w:r w:rsidRPr="00961376">
        <w:rPr>
          <w:lang w:val="sq-AL"/>
        </w:rPr>
        <w:t>Organizimi, drejtimi dhe financimi i trafikimit të të miturve dënohen me burgim nga dhjetë deri në njëzet vjet dhe me gjobë nga gjashtë milionë deri në tetë milionë lekë.</w:t>
      </w:r>
    </w:p>
    <w:p w:rsidR="003B79CC" w:rsidRPr="00961376" w:rsidRDefault="003B79CC" w:rsidP="003B79CC">
      <w:pPr>
        <w:pStyle w:val="Paragrafi"/>
        <w:rPr>
          <w:lang w:val="sq-AL"/>
        </w:rPr>
      </w:pPr>
      <w:r w:rsidRPr="00961376">
        <w:rPr>
          <w:lang w:val="sq-AL"/>
        </w:rPr>
        <w:t>Kur kjo vepër kryhet në bashkëpunim ose më shumë se një herë, apo shoqërohet me keqtrajtimin dhe detyrimin me dhunë fizike a psikike të të dëmtuarit, për të kryer veprime të ndryshme, ose sjell pasoja të rënda për shëndetin, dënohet me burgim jo më pak se pesëmbëdhjetë vjet dhe me gjobë nga gjashtë milionë deri në tetë milionë lekë.</w:t>
      </w:r>
    </w:p>
    <w:p w:rsidR="003B79CC" w:rsidRPr="00961376" w:rsidRDefault="003B79CC" w:rsidP="003B79CC">
      <w:pPr>
        <w:pStyle w:val="Paragrafi"/>
        <w:rPr>
          <w:lang w:val="sq-AL"/>
        </w:rPr>
      </w:pPr>
      <w:r w:rsidRPr="00961376">
        <w:rPr>
          <w:lang w:val="sq-AL"/>
        </w:rPr>
        <w:t>Kur vepra ka sjellë si pasojë vdekjen e të dëmtuarit, dënohet me burgim jo më pak se njëzet vjet ose me burgim të përjetshëm, si dhe me gjobë nga tetë milionë deri në dhjetë milionë lekë.</w:t>
      </w:r>
    </w:p>
    <w:p w:rsidR="003B79CC" w:rsidRPr="00961376" w:rsidRDefault="003B79CC" w:rsidP="003B79CC">
      <w:pPr>
        <w:pStyle w:val="Paragrafi"/>
        <w:rPr>
          <w:lang w:val="sq-AL"/>
        </w:rPr>
      </w:pPr>
      <w:r w:rsidRPr="00961376">
        <w:rPr>
          <w:lang w:val="sq-AL"/>
        </w:rPr>
        <w:lastRenderedPageBreak/>
        <w:t>Kur vepra penale kryhet nëpërmjet shfrytëzimit të funksionit shtetëror ose shërbimit publik, dënimi me burgim dhe gjoba shtohen me ¼ e dënimit të dhënë.</w:t>
      </w:r>
    </w:p>
    <w:p w:rsidR="003B79CC" w:rsidRPr="00961376" w:rsidRDefault="005C6FA4" w:rsidP="003B79CC">
      <w:pPr>
        <w:pStyle w:val="Paragrafi"/>
        <w:rPr>
          <w:lang w:val="sq-AL"/>
        </w:rPr>
      </w:pPr>
      <w:r w:rsidRPr="00961376">
        <w:rPr>
          <w:lang w:val="sq-AL"/>
        </w:rPr>
        <w:t>Kodi Penal, neni 124/b</w:t>
      </w:r>
      <w:r w:rsidR="003B79CC" w:rsidRPr="00961376">
        <w:rPr>
          <w:lang w:val="sq-AL"/>
        </w:rPr>
        <w:t xml:space="preserve"> “Keqtrajtimi i të miturit”</w:t>
      </w:r>
    </w:p>
    <w:p w:rsidR="003B79CC" w:rsidRPr="00961376" w:rsidRDefault="003B79CC" w:rsidP="003B79CC">
      <w:pPr>
        <w:pStyle w:val="Paragrafi"/>
        <w:rPr>
          <w:lang w:val="sq-AL"/>
        </w:rPr>
      </w:pPr>
      <w:r w:rsidRPr="00961376">
        <w:rPr>
          <w:lang w:val="sq-AL"/>
        </w:rPr>
        <w:t xml:space="preserve">Keqtrajtimi fizik ose psikologjik i të miturit nga personi që është i detyruar të kujdeset për të, dënohet me burgim nga tre muaj deri në dy vjet. </w:t>
      </w:r>
    </w:p>
    <w:p w:rsidR="003B79CC" w:rsidRPr="00961376" w:rsidRDefault="003B79CC" w:rsidP="003B79CC">
      <w:pPr>
        <w:pStyle w:val="Paragrafi"/>
        <w:rPr>
          <w:lang w:val="sq-AL"/>
        </w:rPr>
      </w:pPr>
      <w:r w:rsidRPr="00961376">
        <w:rPr>
          <w:lang w:val="sq-AL"/>
        </w:rPr>
        <w:t>Detyrimi i të miturit për të punuar, për të siguruar të ardhura, për të lypur apo për të kryer veprime që dëmtojnë zhvillimin e tij dënohet me burgim deri në katër vjet dhe me gjobë nga pesëdhjetë mijë deri në një milion lekë.</w:t>
      </w:r>
    </w:p>
    <w:p w:rsidR="003B79CC" w:rsidRPr="00961376" w:rsidRDefault="003B79CC" w:rsidP="003B79CC">
      <w:pPr>
        <w:pStyle w:val="Paragrafi"/>
        <w:rPr>
          <w:lang w:val="sq-AL"/>
        </w:rPr>
      </w:pPr>
      <w:r w:rsidRPr="00961376">
        <w:rPr>
          <w:lang w:val="sq-AL"/>
        </w:rPr>
        <w:t>Kur nga vepra është shkaktuar dëmtimi i rëndë i shëndetit ose vdekja e të miturit, dënohet me burgim nga dhjetë deri në njëzet vjet.</w:t>
      </w:r>
    </w:p>
    <w:p w:rsidR="003B79CC" w:rsidRPr="00961376" w:rsidRDefault="003B79CC" w:rsidP="003B79CC">
      <w:pPr>
        <w:pStyle w:val="Paragrafi"/>
        <w:rPr>
          <w:lang w:val="sq-AL"/>
        </w:rPr>
      </w:pPr>
      <w:r w:rsidRPr="00961376">
        <w:rPr>
          <w:lang w:val="sq-AL"/>
        </w:rPr>
        <w:t>Kodi Pena</w:t>
      </w:r>
      <w:r w:rsidR="005C6FA4" w:rsidRPr="00961376">
        <w:rPr>
          <w:lang w:val="sq-AL"/>
        </w:rPr>
        <w:t>l, neni 298</w:t>
      </w:r>
      <w:r w:rsidRPr="00961376">
        <w:rPr>
          <w:lang w:val="sq-AL"/>
        </w:rPr>
        <w:t xml:space="preserve"> “Ndihma për kalim të paligjshëm të kufijve”</w:t>
      </w:r>
    </w:p>
    <w:p w:rsidR="00286C04" w:rsidRPr="00961376" w:rsidRDefault="003B79CC" w:rsidP="003B79CC">
      <w:pPr>
        <w:pStyle w:val="Paragrafi"/>
        <w:rPr>
          <w:lang w:val="sq-AL"/>
        </w:rPr>
      </w:pPr>
      <w:r w:rsidRPr="00961376">
        <w:rPr>
          <w:lang w:val="sq-AL"/>
        </w:rPr>
        <w:t>Strehimi, shoqërimi, vënia në dispozicion ose përdorimi i mjeteve të lundrimit, të fluturimit, ose i mjeteve të tjera të transportit apo çdo ndihmë tjetër me qellim kalimin të paligjshëm të kufirit të Republikës se Shqipërisë ose për hyrjen e paligjshme të një pers</w:t>
      </w:r>
      <w:r w:rsidR="00286C04" w:rsidRPr="00961376">
        <w:rPr>
          <w:lang w:val="sq-AL"/>
        </w:rPr>
        <w:t>oni ne një shtet tjetër, pa qenë</w:t>
      </w:r>
      <w:r w:rsidRPr="00961376">
        <w:rPr>
          <w:lang w:val="sq-AL"/>
        </w:rPr>
        <w:t xml:space="preserve"> shtetas i tij ose qe nuk ka leje qëndrimi ne atë shtet, përbën vepër penale (1-4 vjet burg dhe gjobë </w:t>
      </w:r>
    </w:p>
    <w:p w:rsidR="003B79CC" w:rsidRPr="00961376" w:rsidRDefault="003B79CC" w:rsidP="00286C04">
      <w:pPr>
        <w:pStyle w:val="Paragrafi"/>
        <w:ind w:firstLine="0"/>
        <w:rPr>
          <w:lang w:val="sq-AL"/>
        </w:rPr>
      </w:pPr>
      <w:r w:rsidRPr="00961376">
        <w:rPr>
          <w:lang w:val="sq-AL"/>
        </w:rPr>
        <w:t>3-6 milion</w:t>
      </w:r>
      <w:r w:rsidR="00286C04" w:rsidRPr="00961376">
        <w:rPr>
          <w:lang w:val="sq-AL"/>
        </w:rPr>
        <w:t>ë</w:t>
      </w:r>
      <w:r w:rsidRPr="00961376">
        <w:rPr>
          <w:lang w:val="sq-AL"/>
        </w:rPr>
        <w:t xml:space="preserve"> lekë).</w:t>
      </w:r>
    </w:p>
    <w:p w:rsidR="003B79CC" w:rsidRPr="00961376" w:rsidRDefault="003B79CC" w:rsidP="003B79CC">
      <w:pPr>
        <w:pStyle w:val="Paragrafi"/>
        <w:rPr>
          <w:lang w:val="sq-AL"/>
        </w:rPr>
      </w:pPr>
      <w:r w:rsidRPr="00961376">
        <w:rPr>
          <w:lang w:val="sq-AL"/>
        </w:rPr>
        <w:t>Kur ndihma jepet për qëllime fitimi, (</w:t>
      </w:r>
      <w:r w:rsidR="00286C04" w:rsidRPr="00961376">
        <w:rPr>
          <w:lang w:val="sq-AL"/>
        </w:rPr>
        <w:t>3-7 vjet burgim dhe gjobë</w:t>
      </w:r>
      <w:r w:rsidRPr="00961376">
        <w:rPr>
          <w:lang w:val="sq-AL"/>
        </w:rPr>
        <w:t xml:space="preserve"> 4-8 milion</w:t>
      </w:r>
      <w:r w:rsidR="00286C04" w:rsidRPr="00961376">
        <w:rPr>
          <w:lang w:val="sq-AL"/>
        </w:rPr>
        <w:t>ë</w:t>
      </w:r>
      <w:r w:rsidRPr="00961376">
        <w:rPr>
          <w:lang w:val="sq-AL"/>
        </w:rPr>
        <w:t xml:space="preserve"> lekë).</w:t>
      </w:r>
    </w:p>
    <w:p w:rsidR="003B79CC" w:rsidRPr="00961376" w:rsidRDefault="00286C04" w:rsidP="003B79CC">
      <w:pPr>
        <w:pStyle w:val="Paragrafi"/>
        <w:rPr>
          <w:lang w:val="sq-AL"/>
        </w:rPr>
      </w:pPr>
      <w:r w:rsidRPr="00961376">
        <w:rPr>
          <w:lang w:val="sq-AL"/>
        </w:rPr>
        <w:t>Kodi Penal, neni 117</w:t>
      </w:r>
      <w:r w:rsidR="003B79CC" w:rsidRPr="00961376">
        <w:rPr>
          <w:lang w:val="sq-AL"/>
        </w:rPr>
        <w:t xml:space="preserve"> “Pornografia”</w:t>
      </w:r>
    </w:p>
    <w:p w:rsidR="003B79CC" w:rsidRPr="00961376" w:rsidRDefault="003B79CC" w:rsidP="003B79CC">
      <w:pPr>
        <w:pStyle w:val="Paragrafi"/>
        <w:rPr>
          <w:lang w:val="sq-AL"/>
        </w:rPr>
      </w:pPr>
      <w:r w:rsidRPr="00961376">
        <w:rPr>
          <w:lang w:val="sq-AL"/>
        </w:rPr>
        <w:t>Prodhimi, shpërndarja, reklamimi, importimi, shitja e botimi i materialeve pornografike në ambientet e të miturve, përbëjnë kundërvajtje penale dhe dënohen me gjobë ose me burgim gjer në dy vjet.</w:t>
      </w:r>
    </w:p>
    <w:p w:rsidR="003B79CC" w:rsidRPr="00961376" w:rsidRDefault="003B79CC" w:rsidP="003B79CC">
      <w:pPr>
        <w:pStyle w:val="Paragrafi"/>
        <w:rPr>
          <w:lang w:val="sq-AL"/>
        </w:rPr>
      </w:pPr>
      <w:r w:rsidRPr="00961376">
        <w:rPr>
          <w:lang w:val="sq-AL"/>
        </w:rPr>
        <w:t>Përdorimi i të miturit për prodhimin e materialeve pornografike, si dhe shpërndarja ose publikimi i tyre në internet apo në forma të tjera, dënohet me burgim nga një deri në pesë vjet dhe me gjobë nga një milion deri në pesë milionë lekë.</w:t>
      </w:r>
    </w:p>
    <w:p w:rsidR="003B79CC" w:rsidRPr="00961376" w:rsidRDefault="00C21B7A" w:rsidP="003B79CC">
      <w:pPr>
        <w:pStyle w:val="Paragrafi"/>
        <w:rPr>
          <w:lang w:val="sq-AL"/>
        </w:rPr>
      </w:pPr>
      <w:r w:rsidRPr="00961376">
        <w:rPr>
          <w:lang w:val="sq-AL"/>
        </w:rPr>
        <w:t>Kodi Penal, neni 114</w:t>
      </w:r>
      <w:r w:rsidR="003B79CC" w:rsidRPr="00961376">
        <w:rPr>
          <w:lang w:val="sq-AL"/>
        </w:rPr>
        <w:t xml:space="preserve"> “Shfrytëzimi i prostitucionit” </w:t>
      </w:r>
    </w:p>
    <w:p w:rsidR="003B79CC" w:rsidRPr="00961376" w:rsidRDefault="003B79CC" w:rsidP="003B79CC">
      <w:pPr>
        <w:pStyle w:val="Paragrafi"/>
        <w:rPr>
          <w:lang w:val="sq-AL"/>
        </w:rPr>
      </w:pPr>
      <w:r w:rsidRPr="00961376">
        <w:rPr>
          <w:lang w:val="sq-AL"/>
        </w:rPr>
        <w:t>Shtytja, ndërmjetësimi ose marrja shpërblim për ushtrimin e prostitucionit, dënohet me gjobë ose me burgim gjer në pesë vjet.</w:t>
      </w:r>
    </w:p>
    <w:p w:rsidR="003B79CC" w:rsidRPr="00961376" w:rsidRDefault="00C21B7A" w:rsidP="003B79CC">
      <w:pPr>
        <w:pStyle w:val="Paragrafi"/>
        <w:rPr>
          <w:lang w:val="sq-AL"/>
        </w:rPr>
      </w:pPr>
      <w:r w:rsidRPr="00961376">
        <w:rPr>
          <w:lang w:val="sq-AL"/>
        </w:rPr>
        <w:t xml:space="preserve"> Kodi Penal, neni 114/a</w:t>
      </w:r>
      <w:r w:rsidR="003B79CC" w:rsidRPr="00961376">
        <w:rPr>
          <w:lang w:val="sq-AL"/>
        </w:rPr>
        <w:t xml:space="preserve"> “Shfrytëzimi i prostitucionit në rrethana rënduese”</w:t>
      </w:r>
    </w:p>
    <w:p w:rsidR="003B79CC" w:rsidRPr="00961376" w:rsidRDefault="003B79CC" w:rsidP="003B79CC">
      <w:pPr>
        <w:pStyle w:val="Paragrafi"/>
        <w:rPr>
          <w:lang w:val="sq-AL"/>
        </w:rPr>
      </w:pPr>
      <w:r w:rsidRPr="00961376">
        <w:rPr>
          <w:lang w:val="sq-AL"/>
        </w:rPr>
        <w:t>Shfrytëzimi i prostitucionit i kryer:</w:t>
      </w:r>
    </w:p>
    <w:p w:rsidR="003B79CC" w:rsidRPr="00961376" w:rsidRDefault="003B79CC" w:rsidP="003B79CC">
      <w:pPr>
        <w:pStyle w:val="Paragrafi"/>
        <w:rPr>
          <w:lang w:val="sq-AL"/>
        </w:rPr>
      </w:pPr>
      <w:r w:rsidRPr="00961376">
        <w:rPr>
          <w:lang w:val="sq-AL"/>
        </w:rPr>
        <w:t>1. me të mitur;</w:t>
      </w:r>
    </w:p>
    <w:p w:rsidR="003B79CC" w:rsidRPr="00961376" w:rsidRDefault="003B79CC" w:rsidP="003B79CC">
      <w:pPr>
        <w:pStyle w:val="Paragrafi"/>
        <w:rPr>
          <w:lang w:val="sq-AL"/>
        </w:rPr>
      </w:pPr>
      <w:r w:rsidRPr="00961376">
        <w:rPr>
          <w:lang w:val="sq-AL"/>
        </w:rPr>
        <w:t>2. ndaj disa personave;</w:t>
      </w:r>
    </w:p>
    <w:p w:rsidR="003B79CC" w:rsidRPr="00961376" w:rsidRDefault="003B79CC" w:rsidP="003B79CC">
      <w:pPr>
        <w:pStyle w:val="Paragrafi"/>
        <w:rPr>
          <w:lang w:val="sq-AL"/>
        </w:rPr>
      </w:pPr>
      <w:r w:rsidRPr="00961376">
        <w:rPr>
          <w:lang w:val="sq-AL"/>
        </w:rPr>
        <w:t>3. me persona me të cilët ekzistojnë lidhje të afërta gjinie, krushqie, kujdestarie ose duke përfituar nga raportet zyrtare;</w:t>
      </w:r>
    </w:p>
    <w:p w:rsidR="003B79CC" w:rsidRPr="00961376" w:rsidRDefault="003B79CC" w:rsidP="003B79CC">
      <w:pPr>
        <w:pStyle w:val="Paragrafi"/>
        <w:rPr>
          <w:lang w:val="sq-AL"/>
        </w:rPr>
      </w:pPr>
      <w:r w:rsidRPr="00961376">
        <w:rPr>
          <w:lang w:val="sq-AL"/>
        </w:rPr>
        <w:t>4. me mashtrim, shtrëngim, dhunë ose duke përfituar nga paaftësia fizike ose mendore e personit;</w:t>
      </w:r>
    </w:p>
    <w:p w:rsidR="003B79CC" w:rsidRPr="00961376" w:rsidRDefault="003B79CC" w:rsidP="003B79CC">
      <w:pPr>
        <w:pStyle w:val="Paragrafi"/>
        <w:rPr>
          <w:lang w:val="sq-AL"/>
        </w:rPr>
      </w:pPr>
      <w:r w:rsidRPr="00961376">
        <w:rPr>
          <w:lang w:val="sq-AL"/>
        </w:rPr>
        <w:t>5. ndaj një personi që shtyhet ose shtrëngohet për të ushtruar prostitucion jashtë territorit të Republikës së Shqipërisë;</w:t>
      </w:r>
    </w:p>
    <w:p w:rsidR="003B79CC" w:rsidRPr="00961376" w:rsidRDefault="003B79CC" w:rsidP="003B79CC">
      <w:pPr>
        <w:pStyle w:val="Paragrafi"/>
        <w:rPr>
          <w:lang w:val="sq-AL"/>
        </w:rPr>
      </w:pPr>
      <w:r w:rsidRPr="00961376">
        <w:rPr>
          <w:lang w:val="sq-AL"/>
        </w:rPr>
        <w:t>6. kryhet në bashkëpunim ose më shumë se një herë ose nga persona të ngarkuar me funksione shtetërore dhe publike dënohet nga 7 deri në 15 vjet burgim.</w:t>
      </w:r>
    </w:p>
    <w:p w:rsidR="003B79CC" w:rsidRPr="00961376" w:rsidRDefault="003B79CC" w:rsidP="003B79CC">
      <w:pPr>
        <w:pStyle w:val="Paragrafi"/>
        <w:rPr>
          <w:lang w:val="sq-AL"/>
        </w:rPr>
      </w:pPr>
      <w:r w:rsidRPr="00961376">
        <w:rPr>
          <w:lang w:val="sq-AL"/>
        </w:rPr>
        <w:t>Kodi i</w:t>
      </w:r>
      <w:r w:rsidR="00C21B7A" w:rsidRPr="00961376">
        <w:rPr>
          <w:lang w:val="sq-AL"/>
        </w:rPr>
        <w:t xml:space="preserve"> Procedurës Penale, neni 75/a i</w:t>
      </w:r>
      <w:r w:rsidRPr="00961376">
        <w:rPr>
          <w:lang w:val="sq-AL"/>
        </w:rPr>
        <w:t xml:space="preserve"> “Kompetencat e gjykatës për krime të rënda”</w:t>
      </w:r>
    </w:p>
    <w:p w:rsidR="003B79CC" w:rsidRPr="00961376" w:rsidRDefault="003B79CC" w:rsidP="00C21B7A">
      <w:pPr>
        <w:pStyle w:val="Paragrafi"/>
        <w:rPr>
          <w:lang w:val="sq-AL"/>
        </w:rPr>
      </w:pPr>
      <w:r w:rsidRPr="00961376">
        <w:rPr>
          <w:lang w:val="sq-AL"/>
        </w:rPr>
        <w:t>(Ndryshuar me ligjin nr.9276, datë 16.9.2004, neni 4</w:t>
      </w:r>
      <w:r w:rsidR="00C21B7A" w:rsidRPr="00961376">
        <w:rPr>
          <w:lang w:val="sq-AL"/>
        </w:rPr>
        <w:t>, n</w:t>
      </w:r>
      <w:r w:rsidRPr="00961376">
        <w:rPr>
          <w:lang w:val="sq-AL"/>
        </w:rPr>
        <w:t>dryshuar me ligjin nr.9911, datë 5.5.2008)</w:t>
      </w:r>
    </w:p>
    <w:p w:rsidR="003B79CC" w:rsidRPr="00961376" w:rsidRDefault="003B79CC" w:rsidP="003B79CC">
      <w:pPr>
        <w:pStyle w:val="Paragrafi"/>
        <w:rPr>
          <w:lang w:val="sq-AL"/>
        </w:rPr>
      </w:pPr>
      <w:r w:rsidRPr="00961376">
        <w:rPr>
          <w:lang w:val="sq-AL"/>
        </w:rPr>
        <w:t>Gjykata e krimeve të rënda gjykon krimet e parashikuara nga nenet 73, 74, 75, 79 shkronjat “c” dhe “ç”, 109, 109/b, 110/a, 111, 114/b, 128/b, 219, 220, 221, 230, 230/a, 230/b, 231, 232,233, 234, 234/a, 234/b, 278/a, 282/a, 283/a, 284/a, 287/a, 333, 333/a e 334 të Kodit Penal, duke përfshirë edhe rastet kur ato janë kryer nga të miturit.</w:t>
      </w:r>
    </w:p>
    <w:p w:rsidR="003B79CC" w:rsidRPr="00961376" w:rsidRDefault="003B79CC" w:rsidP="003B79CC">
      <w:pPr>
        <w:pStyle w:val="Paragrafi"/>
        <w:rPr>
          <w:lang w:val="sq-AL"/>
        </w:rPr>
      </w:pPr>
      <w:r w:rsidRPr="00961376">
        <w:rPr>
          <w:lang w:val="sq-AL"/>
        </w:rPr>
        <w:t>Kod</w:t>
      </w:r>
      <w:r w:rsidR="00C21B7A" w:rsidRPr="00961376">
        <w:rPr>
          <w:lang w:val="sq-AL"/>
        </w:rPr>
        <w:t>i i Procedurës Penale, neni 293</w:t>
      </w:r>
      <w:r w:rsidRPr="00961376">
        <w:rPr>
          <w:lang w:val="sq-AL"/>
        </w:rPr>
        <w:t xml:space="preserve"> “Referimi i veprës penale te prokurori”</w:t>
      </w:r>
    </w:p>
    <w:p w:rsidR="003B79CC" w:rsidRPr="00961376" w:rsidRDefault="003B79CC" w:rsidP="00921B37">
      <w:pPr>
        <w:pStyle w:val="Paragrafi"/>
        <w:rPr>
          <w:lang w:val="sq-AL"/>
        </w:rPr>
      </w:pPr>
      <w:r w:rsidRPr="00961376">
        <w:rPr>
          <w:lang w:val="sq-AL"/>
        </w:rPr>
        <w:t>1. Me marrjen e njoftimit për një vepër penale, policia</w:t>
      </w:r>
      <w:r w:rsidR="00921B37">
        <w:rPr>
          <w:lang w:val="sq-AL"/>
        </w:rPr>
        <w:t xml:space="preserve"> gjyqësore, pa vonesë, i referon </w:t>
      </w:r>
      <w:r w:rsidRPr="00961376">
        <w:rPr>
          <w:lang w:val="sq-AL"/>
        </w:rPr>
        <w:t>prokurorit, me shkrim, elementet thelbësore të faktit dhe elementet e tjera që janë mbledhur deri atëherë. A</w:t>
      </w:r>
      <w:r w:rsidR="000E71A3">
        <w:rPr>
          <w:lang w:val="sq-AL"/>
        </w:rPr>
        <w:t xml:space="preserve">jo njofton, kur është e mundur </w:t>
      </w:r>
      <w:r w:rsidRPr="00961376">
        <w:rPr>
          <w:lang w:val="sq-AL"/>
        </w:rPr>
        <w:t>edhe gjeneralitetet, banesën dhe çdo gjë që vlen për identifikimin e personit ndaj të cilit zhvillohen hetimet, të personit të dëmtuar dhe të atyre që janë në gjendje të tregojnë rrethanat e faktit.</w:t>
      </w:r>
    </w:p>
    <w:p w:rsidR="003B79CC" w:rsidRPr="00961376" w:rsidRDefault="003B79CC" w:rsidP="003B79CC">
      <w:pPr>
        <w:pStyle w:val="Paragrafi"/>
        <w:rPr>
          <w:lang w:val="sq-AL"/>
        </w:rPr>
      </w:pPr>
      <w:r w:rsidRPr="00961376">
        <w:rPr>
          <w:lang w:val="sq-AL"/>
        </w:rPr>
        <w:t>2. Kur ka urgjencë dhe në rastet e krimeve të rënda, njoftimi bëhet menjëherë edhe me gojë.</w:t>
      </w:r>
    </w:p>
    <w:p w:rsidR="003B79CC" w:rsidRPr="00961376" w:rsidRDefault="003B79CC" w:rsidP="003B79CC">
      <w:pPr>
        <w:pStyle w:val="Paragrafi"/>
        <w:rPr>
          <w:lang w:val="sq-AL"/>
        </w:rPr>
      </w:pPr>
      <w:r w:rsidRPr="00961376">
        <w:rPr>
          <w:lang w:val="sq-AL"/>
        </w:rPr>
        <w:lastRenderedPageBreak/>
        <w:t>Kod</w:t>
      </w:r>
      <w:r w:rsidR="00C21B7A" w:rsidRPr="00961376">
        <w:rPr>
          <w:lang w:val="sq-AL"/>
        </w:rPr>
        <w:t>i i Procedurës Penale, neni 280</w:t>
      </w:r>
      <w:r w:rsidRPr="00961376">
        <w:rPr>
          <w:lang w:val="sq-AL"/>
        </w:rPr>
        <w:t xml:space="preserve"> “Marrja dijeni për veprën penale”</w:t>
      </w:r>
    </w:p>
    <w:p w:rsidR="003B79CC" w:rsidRPr="00961376" w:rsidRDefault="003B79CC" w:rsidP="00C21B7A">
      <w:pPr>
        <w:pStyle w:val="Paragrafi"/>
        <w:rPr>
          <w:lang w:val="sq-AL"/>
        </w:rPr>
      </w:pPr>
      <w:r w:rsidRPr="00961376">
        <w:rPr>
          <w:lang w:val="sq-AL"/>
        </w:rPr>
        <w:t>1. Prokurori dhe policia marrin dijeni për veprën penale me iniciativën e vet dhe me</w:t>
      </w:r>
      <w:r w:rsidR="00C21B7A" w:rsidRPr="00961376">
        <w:rPr>
          <w:lang w:val="sq-AL"/>
        </w:rPr>
        <w:t xml:space="preserve"> </w:t>
      </w:r>
      <w:r w:rsidRPr="00961376">
        <w:rPr>
          <w:lang w:val="sq-AL"/>
        </w:rPr>
        <w:t>njoftimin e bërë nga të tjerët.</w:t>
      </w:r>
    </w:p>
    <w:p w:rsidR="003B79CC" w:rsidRPr="00961376" w:rsidRDefault="003B79CC" w:rsidP="003B79CC">
      <w:pPr>
        <w:pStyle w:val="Paragrafi"/>
        <w:rPr>
          <w:lang w:val="sq-AL"/>
        </w:rPr>
      </w:pPr>
      <w:r w:rsidRPr="00961376">
        <w:rPr>
          <w:lang w:val="sq-AL"/>
        </w:rPr>
        <w:t>Kod</w:t>
      </w:r>
      <w:r w:rsidR="00C21B7A" w:rsidRPr="00961376">
        <w:rPr>
          <w:lang w:val="sq-AL"/>
        </w:rPr>
        <w:t>i i Procedurës Penale, neni 281</w:t>
      </w:r>
      <w:r w:rsidRPr="00961376">
        <w:rPr>
          <w:lang w:val="sq-AL"/>
        </w:rPr>
        <w:t xml:space="preserve"> “Kallëzimi nga nëpunësit publikë”</w:t>
      </w:r>
    </w:p>
    <w:p w:rsidR="003B79CC" w:rsidRPr="00961376" w:rsidRDefault="003B79CC" w:rsidP="000E71A3">
      <w:pPr>
        <w:pStyle w:val="Paragrafi"/>
        <w:rPr>
          <w:lang w:val="sq-AL"/>
        </w:rPr>
      </w:pPr>
      <w:r w:rsidRPr="00961376">
        <w:rPr>
          <w:lang w:val="sq-AL"/>
        </w:rPr>
        <w:t>1. Nëpunësit publikë, të cilët gjatë ushtrimit të detyrës ose për shkak të funksioneve a të</w:t>
      </w:r>
      <w:r w:rsidR="000E71A3">
        <w:rPr>
          <w:lang w:val="sq-AL"/>
        </w:rPr>
        <w:t xml:space="preserve"> </w:t>
      </w:r>
      <w:r w:rsidRPr="00961376">
        <w:rPr>
          <w:lang w:val="sq-AL"/>
        </w:rPr>
        <w:t>shërbimit të tyre, marrin dijeni për një vepër penale që ndiqet kryesisht, detyrohen të bëjnë kallëzim me shkrim edhe kur nuk është individualizuar personi të cilit i atribuohet vepra penale.</w:t>
      </w:r>
    </w:p>
    <w:p w:rsidR="003B79CC" w:rsidRPr="00961376" w:rsidRDefault="003B79CC" w:rsidP="003B79CC">
      <w:pPr>
        <w:pStyle w:val="Paragrafi"/>
        <w:rPr>
          <w:lang w:val="sq-AL"/>
        </w:rPr>
      </w:pPr>
      <w:r w:rsidRPr="00961376">
        <w:rPr>
          <w:lang w:val="sq-AL"/>
        </w:rPr>
        <w:t>2. Kallëzimi i paraqitet prokurorit ose një oficeri të policisë gjyqësore.</w:t>
      </w:r>
    </w:p>
    <w:p w:rsidR="003B79CC" w:rsidRPr="00961376" w:rsidRDefault="003B79CC" w:rsidP="003B79CC">
      <w:pPr>
        <w:pStyle w:val="Paragrafi"/>
        <w:rPr>
          <w:lang w:val="sq-AL"/>
        </w:rPr>
      </w:pPr>
      <w:r w:rsidRPr="00961376">
        <w:rPr>
          <w:lang w:val="sq-AL"/>
        </w:rPr>
        <w:t>3. Kur, gjatë një procedimi civil ose administrativ, zbulohet një fakt që përbën vepër penale që ndiqet kryesisht, organi përkatës bën kallëzim te prokurori.</w:t>
      </w:r>
    </w:p>
    <w:p w:rsidR="003B79CC" w:rsidRPr="00961376" w:rsidRDefault="003B79CC" w:rsidP="008A25EA">
      <w:pPr>
        <w:pStyle w:val="Paragrafi"/>
        <w:rPr>
          <w:lang w:val="sq-AL"/>
        </w:rPr>
      </w:pPr>
      <w:r w:rsidRPr="00961376">
        <w:rPr>
          <w:lang w:val="sq-AL"/>
        </w:rPr>
        <w:t>4. Kallëzimi përmban elementet thelbësore të faktit, burimet e provës, gjeneralitetet,</w:t>
      </w:r>
      <w:r w:rsidR="008A25EA" w:rsidRPr="00961376">
        <w:rPr>
          <w:lang w:val="sq-AL"/>
        </w:rPr>
        <w:t xml:space="preserve"> </w:t>
      </w:r>
      <w:r w:rsidRPr="00961376">
        <w:rPr>
          <w:lang w:val="sq-AL"/>
        </w:rPr>
        <w:t>banimin dhe çdo gjë tjetër që vlen për identifikimin e personit të cilit i atribuohet fakti, të personit të dëmtuar dhe të atyre që janë në gjendje të sqarojnë rrethanat e faktit.</w:t>
      </w:r>
    </w:p>
    <w:p w:rsidR="003B79CC" w:rsidRPr="00961376" w:rsidRDefault="003B79CC" w:rsidP="003B79CC">
      <w:pPr>
        <w:pStyle w:val="Paragrafi"/>
        <w:rPr>
          <w:lang w:val="sq-AL"/>
        </w:rPr>
      </w:pPr>
      <w:r w:rsidRPr="00961376">
        <w:rPr>
          <w:lang w:val="sq-AL"/>
        </w:rPr>
        <w:t>Kod</w:t>
      </w:r>
      <w:r w:rsidR="008A25EA" w:rsidRPr="00961376">
        <w:rPr>
          <w:lang w:val="sq-AL"/>
        </w:rPr>
        <w:t>i i Procedurës Penale, neni 282</w:t>
      </w:r>
      <w:r w:rsidRPr="00961376">
        <w:rPr>
          <w:lang w:val="sq-AL"/>
        </w:rPr>
        <w:t xml:space="preserve"> “Kallëzimi nga personeli mjekësor”</w:t>
      </w:r>
    </w:p>
    <w:p w:rsidR="003B79CC" w:rsidRPr="00961376" w:rsidRDefault="003B79CC" w:rsidP="00921B37">
      <w:pPr>
        <w:pStyle w:val="Paragrafi"/>
        <w:rPr>
          <w:lang w:val="sq-AL"/>
        </w:rPr>
      </w:pPr>
      <w:r w:rsidRPr="00961376">
        <w:rPr>
          <w:lang w:val="sq-AL"/>
        </w:rPr>
        <w:t>1. Personeli mjekësor që është i detyruar ligjërisht të bëjë kallëzim duhet ta paraqesë atë</w:t>
      </w:r>
      <w:r w:rsidR="00921B37">
        <w:rPr>
          <w:lang w:val="sq-AL"/>
        </w:rPr>
        <w:t xml:space="preserve"> </w:t>
      </w:r>
      <w:r w:rsidRPr="00961376">
        <w:rPr>
          <w:lang w:val="sq-AL"/>
        </w:rPr>
        <w:t>brenda dyzet e tetë orëve dhe t’ia dërgojë prokurorit ose çdo oficeri të policisë gjyqësore të vendit ku ka kryer ndërhyrjen ose ka dhënë ndihmën dhe kur ka rrezik nga vonesa, oficerit të policisë gjyqësore më të afërt.</w:t>
      </w:r>
    </w:p>
    <w:p w:rsidR="003B79CC" w:rsidRPr="00961376" w:rsidRDefault="003B79CC" w:rsidP="003B79CC">
      <w:pPr>
        <w:pStyle w:val="Paragrafi"/>
        <w:rPr>
          <w:lang w:val="sq-AL"/>
        </w:rPr>
      </w:pPr>
      <w:r w:rsidRPr="00961376">
        <w:rPr>
          <w:lang w:val="sq-AL"/>
        </w:rPr>
        <w:t>2. Kallëzimi nga personeli mjekësor tregon personin të cilit i është dhënë ndihma dhe, kur është e mundur, gjeneralitetet, banimin e tij dhe çdo gjë tjetër që vlen për ta identifikuar, si dhe rrethanat e faktit, mjetet me të cilat është kryer dhe pasojat që ka shkaktuar.</w:t>
      </w:r>
    </w:p>
    <w:p w:rsidR="003B79CC" w:rsidRPr="00961376" w:rsidRDefault="003B79CC" w:rsidP="003B79CC">
      <w:pPr>
        <w:pStyle w:val="Paragrafi"/>
        <w:rPr>
          <w:lang w:val="sq-AL"/>
        </w:rPr>
      </w:pPr>
      <w:r w:rsidRPr="00961376">
        <w:rPr>
          <w:lang w:val="sq-AL"/>
        </w:rPr>
        <w:t>3. Kur disa persona kanë dhënë ndihmën e tyre mjekësore për të njëjtin rast, të gjithë janë të detyruar të bëjnë kallëzim, me të drejtë që të përpilojnë dhe të nënshkruajnë një akt të vetëm.</w:t>
      </w:r>
    </w:p>
    <w:p w:rsidR="003B79CC" w:rsidRPr="00961376" w:rsidRDefault="003B79CC" w:rsidP="003B79CC">
      <w:pPr>
        <w:pStyle w:val="Paragrafi"/>
        <w:rPr>
          <w:lang w:val="sq-AL"/>
        </w:rPr>
      </w:pPr>
      <w:r w:rsidRPr="00961376">
        <w:rPr>
          <w:lang w:val="sq-AL"/>
        </w:rPr>
        <w:t>Kod</w:t>
      </w:r>
      <w:r w:rsidR="008A25EA" w:rsidRPr="00961376">
        <w:rPr>
          <w:lang w:val="sq-AL"/>
        </w:rPr>
        <w:t>i i Procedurës Penale, neni 283</w:t>
      </w:r>
      <w:r w:rsidRPr="00961376">
        <w:rPr>
          <w:lang w:val="sq-AL"/>
        </w:rPr>
        <w:t xml:space="preserve"> “Kallëzimi nga ana e shtetasve”</w:t>
      </w:r>
    </w:p>
    <w:p w:rsidR="003B79CC" w:rsidRPr="00961376" w:rsidRDefault="003B79CC" w:rsidP="003B79CC">
      <w:pPr>
        <w:pStyle w:val="Paragrafi"/>
        <w:rPr>
          <w:lang w:val="sq-AL"/>
        </w:rPr>
      </w:pPr>
      <w:r w:rsidRPr="00961376">
        <w:rPr>
          <w:lang w:val="sq-AL"/>
        </w:rPr>
        <w:t>1. Çdo person që ka marrë dijeni për një vepër penale që ndiqet kryesisht duhet ta kallëzojë atë. Në rastet e caktuara me ligj kallëzimi është i detyrueshëm.</w:t>
      </w:r>
    </w:p>
    <w:p w:rsidR="003B79CC" w:rsidRPr="00961376" w:rsidRDefault="003B79CC" w:rsidP="003B79CC">
      <w:pPr>
        <w:pStyle w:val="Paragrafi"/>
        <w:rPr>
          <w:lang w:val="sq-AL"/>
        </w:rPr>
      </w:pPr>
      <w:r w:rsidRPr="00961376">
        <w:rPr>
          <w:lang w:val="sq-AL"/>
        </w:rPr>
        <w:t>2. Kallëzimi i paraqitet prokurorit ose një oficeri të policisë gjyqësore me gojë ose me</w:t>
      </w:r>
    </w:p>
    <w:p w:rsidR="003B79CC" w:rsidRPr="00961376" w:rsidRDefault="003B79CC" w:rsidP="003B79CC">
      <w:pPr>
        <w:pStyle w:val="Paragrafi"/>
        <w:rPr>
          <w:lang w:val="sq-AL"/>
        </w:rPr>
      </w:pPr>
      <w:r w:rsidRPr="00961376">
        <w:rPr>
          <w:lang w:val="sq-AL"/>
        </w:rPr>
        <w:t>shkrim, personalisht ose nëpërmjet përfaqësuesit.</w:t>
      </w:r>
    </w:p>
    <w:p w:rsidR="003B79CC" w:rsidRPr="00961376" w:rsidRDefault="003B79CC" w:rsidP="003B79CC">
      <w:pPr>
        <w:pStyle w:val="Paragrafi"/>
        <w:rPr>
          <w:lang w:val="sq-AL"/>
        </w:rPr>
      </w:pPr>
      <w:r w:rsidRPr="00961376">
        <w:rPr>
          <w:lang w:val="sq-AL"/>
        </w:rPr>
        <w:t>3. Kallëzimet anonime nuk mund të përdoren, me përjashtim të rasteve të parashikuara nga neni 195.</w:t>
      </w:r>
    </w:p>
    <w:p w:rsidR="003B79CC" w:rsidRPr="00961376" w:rsidRDefault="003B79CC" w:rsidP="003B79CC">
      <w:pPr>
        <w:pStyle w:val="Paragrafi"/>
        <w:rPr>
          <w:lang w:val="sq-AL"/>
        </w:rPr>
      </w:pPr>
      <w:r w:rsidRPr="00961376">
        <w:rPr>
          <w:lang w:val="sq-AL"/>
        </w:rPr>
        <w:t xml:space="preserve">Ligji nr.9749, datë 11.4.2007 “Për </w:t>
      </w:r>
      <w:r w:rsidR="00D01CDB">
        <w:rPr>
          <w:lang w:val="sq-AL"/>
        </w:rPr>
        <w:t>P</w:t>
      </w:r>
      <w:r w:rsidRPr="00961376">
        <w:rPr>
          <w:lang w:val="sq-AL"/>
        </w:rPr>
        <w:t xml:space="preserve">olicinë e </w:t>
      </w:r>
      <w:r w:rsidR="00D01CDB">
        <w:rPr>
          <w:lang w:val="sq-AL"/>
        </w:rPr>
        <w:t>S</w:t>
      </w:r>
      <w:r w:rsidRPr="00961376">
        <w:rPr>
          <w:lang w:val="sq-AL"/>
        </w:rPr>
        <w:t xml:space="preserve">htetit”, neni 100 “Njoftimi për paraqitje në </w:t>
      </w:r>
      <w:r w:rsidR="00D01CDB">
        <w:rPr>
          <w:lang w:val="sq-AL"/>
        </w:rPr>
        <w:t>p</w:t>
      </w:r>
      <w:r w:rsidRPr="00961376">
        <w:rPr>
          <w:lang w:val="sq-AL"/>
        </w:rPr>
        <w:t>olici”</w:t>
      </w:r>
    </w:p>
    <w:p w:rsidR="003B79CC" w:rsidRPr="00961376" w:rsidRDefault="005D0CAA" w:rsidP="003B79CC">
      <w:pPr>
        <w:pStyle w:val="Paragrafi"/>
        <w:rPr>
          <w:lang w:val="sq-AL"/>
        </w:rPr>
      </w:pPr>
      <w:r w:rsidRPr="00961376">
        <w:rPr>
          <w:lang w:val="sq-AL"/>
        </w:rPr>
        <w:t>1. Punonjësi i p</w:t>
      </w:r>
      <w:r w:rsidR="003B79CC" w:rsidRPr="00961376">
        <w:rPr>
          <w:lang w:val="sq-AL"/>
        </w:rPr>
        <w:t>olicisë njofton individë</w:t>
      </w:r>
      <w:r w:rsidR="008A25EA" w:rsidRPr="00961376">
        <w:rPr>
          <w:lang w:val="sq-AL"/>
        </w:rPr>
        <w:t>t</w:t>
      </w:r>
      <w:r w:rsidR="00480E79" w:rsidRPr="00961376">
        <w:rPr>
          <w:lang w:val="sq-AL"/>
        </w:rPr>
        <w:t xml:space="preserve"> për t’u paraqitur në zyrat e p</w:t>
      </w:r>
      <w:r w:rsidR="003B79CC" w:rsidRPr="00961376">
        <w:rPr>
          <w:lang w:val="sq-AL"/>
        </w:rPr>
        <w:t>olicisë në këto raste:</w:t>
      </w:r>
    </w:p>
    <w:p w:rsidR="003B79CC" w:rsidRPr="00961376" w:rsidRDefault="003B79CC" w:rsidP="003B79CC">
      <w:pPr>
        <w:pStyle w:val="Paragrafi"/>
        <w:rPr>
          <w:lang w:val="sq-AL"/>
        </w:rPr>
      </w:pPr>
      <w:r w:rsidRPr="00961376">
        <w:rPr>
          <w:lang w:val="sq-AL"/>
        </w:rPr>
        <w:t>- për të marrë informacion për parandalimin e një rreziku;</w:t>
      </w:r>
    </w:p>
    <w:p w:rsidR="003B79CC" w:rsidRPr="00961376" w:rsidRDefault="003B79CC" w:rsidP="003B79CC">
      <w:pPr>
        <w:pStyle w:val="Paragrafi"/>
        <w:rPr>
          <w:lang w:val="sq-AL"/>
        </w:rPr>
      </w:pPr>
      <w:r w:rsidRPr="00961376">
        <w:rPr>
          <w:lang w:val="sq-AL"/>
        </w:rPr>
        <w:t>- për të identifikuar persona që mund të kenë dijeni për rrezikun apo incidentin;</w:t>
      </w:r>
    </w:p>
    <w:p w:rsidR="003B79CC" w:rsidRPr="00961376" w:rsidRDefault="003B79CC" w:rsidP="003B79CC">
      <w:pPr>
        <w:pStyle w:val="Paragrafi"/>
        <w:rPr>
          <w:lang w:val="sq-AL"/>
        </w:rPr>
      </w:pPr>
      <w:r w:rsidRPr="00961376">
        <w:rPr>
          <w:lang w:val="sq-AL"/>
        </w:rPr>
        <w:t>- për të identifikuar shkelësit e mundshëm të ligjit.</w:t>
      </w:r>
    </w:p>
    <w:p w:rsidR="003B79CC" w:rsidRPr="00961376" w:rsidRDefault="003B79CC" w:rsidP="003B79CC">
      <w:pPr>
        <w:pStyle w:val="Paragrafi"/>
        <w:rPr>
          <w:lang w:val="sq-AL"/>
        </w:rPr>
      </w:pPr>
      <w:r w:rsidRPr="00961376">
        <w:rPr>
          <w:lang w:val="sq-AL"/>
        </w:rPr>
        <w:t>2. Njoftimi për paraqitje bëhet me anë të fletënjoftimit ose edhe verbalisht, duke përcaktuar ars</w:t>
      </w:r>
      <w:r w:rsidR="00480E79" w:rsidRPr="00961376">
        <w:rPr>
          <w:lang w:val="sq-AL"/>
        </w:rPr>
        <w:t>yen e paraqitjes, punonjësin e p</w:t>
      </w:r>
      <w:r w:rsidRPr="00961376">
        <w:rPr>
          <w:lang w:val="sq-AL"/>
        </w:rPr>
        <w:t>olicisë, kohën, vendin dhe informacion për të</w:t>
      </w:r>
      <w:r w:rsidR="005D0CAA" w:rsidRPr="00961376">
        <w:rPr>
          <w:lang w:val="sq-AL"/>
        </w:rPr>
        <w:t xml:space="preserve"> kontaktuar punonjësin e p</w:t>
      </w:r>
      <w:r w:rsidRPr="00961376">
        <w:rPr>
          <w:lang w:val="sq-AL"/>
        </w:rPr>
        <w:t>olicisë në rast pamundësie për t’u paraqitur.</w:t>
      </w:r>
    </w:p>
    <w:p w:rsidR="003B79CC" w:rsidRPr="00961376" w:rsidRDefault="003B79CC" w:rsidP="003B79CC">
      <w:pPr>
        <w:pStyle w:val="Paragrafi"/>
        <w:rPr>
          <w:lang w:val="sq-AL"/>
        </w:rPr>
      </w:pPr>
      <w:r w:rsidRPr="00961376">
        <w:rPr>
          <w:lang w:val="sq-AL"/>
        </w:rPr>
        <w:t>3. Kur për shkak të kushteve personale dhe familjare, personi që njoftohet nuk mund të paraqitet në</w:t>
      </w:r>
      <w:r w:rsidR="00480E79" w:rsidRPr="00961376">
        <w:rPr>
          <w:lang w:val="sq-AL"/>
        </w:rPr>
        <w:t xml:space="preserve"> zyrat e policisë, punonjësi i p</w:t>
      </w:r>
      <w:r w:rsidRPr="00961376">
        <w:rPr>
          <w:lang w:val="sq-AL"/>
        </w:rPr>
        <w:t>olicisë mund të shkojë ta marrë këtë informacion në vendbanimin e personit të njoftuar.</w:t>
      </w:r>
    </w:p>
    <w:p w:rsidR="003B79CC" w:rsidRPr="00961376" w:rsidRDefault="003B79CC" w:rsidP="003B79CC">
      <w:pPr>
        <w:pStyle w:val="Paragrafi"/>
        <w:rPr>
          <w:lang w:val="sq-AL"/>
        </w:rPr>
      </w:pPr>
      <w:r w:rsidRPr="00961376">
        <w:rPr>
          <w:lang w:val="sq-AL"/>
        </w:rPr>
        <w:t>Ligji nr.9749, datë 11.4.2007 “Pë</w:t>
      </w:r>
      <w:r w:rsidR="00480E79" w:rsidRPr="00961376">
        <w:rPr>
          <w:lang w:val="sq-AL"/>
        </w:rPr>
        <w:t xml:space="preserve">r </w:t>
      </w:r>
      <w:r w:rsidR="00D01CDB">
        <w:rPr>
          <w:lang w:val="sq-AL"/>
        </w:rPr>
        <w:t>P</w:t>
      </w:r>
      <w:r w:rsidR="00480E79" w:rsidRPr="00961376">
        <w:rPr>
          <w:lang w:val="sq-AL"/>
        </w:rPr>
        <w:t xml:space="preserve">olicinë e </w:t>
      </w:r>
      <w:r w:rsidR="00D01CDB">
        <w:rPr>
          <w:lang w:val="sq-AL"/>
        </w:rPr>
        <w:t>S</w:t>
      </w:r>
      <w:r w:rsidR="00480E79" w:rsidRPr="00961376">
        <w:rPr>
          <w:lang w:val="sq-AL"/>
        </w:rPr>
        <w:t>htetit”, neni 101 “Shoqërimi në p</w:t>
      </w:r>
      <w:r w:rsidRPr="00961376">
        <w:rPr>
          <w:lang w:val="sq-AL"/>
        </w:rPr>
        <w:t>olici”</w:t>
      </w:r>
    </w:p>
    <w:p w:rsidR="003B79CC" w:rsidRPr="00961376" w:rsidRDefault="00480E79" w:rsidP="003B79CC">
      <w:pPr>
        <w:pStyle w:val="Paragrafi"/>
        <w:rPr>
          <w:lang w:val="sq-AL"/>
        </w:rPr>
      </w:pPr>
      <w:r w:rsidRPr="00961376">
        <w:rPr>
          <w:lang w:val="sq-AL"/>
        </w:rPr>
        <w:t>1. Punonjësi i p</w:t>
      </w:r>
      <w:r w:rsidR="003B79CC" w:rsidRPr="00961376">
        <w:rPr>
          <w:lang w:val="sq-AL"/>
        </w:rPr>
        <w:t>olicisë bën shoqërimin e personave në mjediset e</w:t>
      </w:r>
      <w:r w:rsidR="005D0CAA" w:rsidRPr="00961376">
        <w:rPr>
          <w:lang w:val="sq-AL"/>
        </w:rPr>
        <w:t xml:space="preserve"> p</w:t>
      </w:r>
      <w:r w:rsidRPr="00961376">
        <w:rPr>
          <w:lang w:val="sq-AL"/>
        </w:rPr>
        <w:t>olicisë ose në organin urdhër</w:t>
      </w:r>
      <w:r w:rsidR="003B79CC" w:rsidRPr="00961376">
        <w:rPr>
          <w:lang w:val="sq-AL"/>
        </w:rPr>
        <w:t>dhënës në rastet e mëposhtme:</w:t>
      </w:r>
    </w:p>
    <w:p w:rsidR="003B79CC" w:rsidRPr="00961376" w:rsidRDefault="003B79CC" w:rsidP="003B79CC">
      <w:pPr>
        <w:pStyle w:val="Paragrafi"/>
        <w:rPr>
          <w:lang w:val="sq-AL"/>
        </w:rPr>
      </w:pPr>
      <w:r w:rsidRPr="00961376">
        <w:rPr>
          <w:lang w:val="sq-AL"/>
        </w:rPr>
        <w:t>a) për mbikëqyrjen e të miturit për qëllime edukimi ose për shoqërimin e tij në organin kompetent;</w:t>
      </w:r>
    </w:p>
    <w:p w:rsidR="003B79CC" w:rsidRPr="00961376" w:rsidRDefault="003B79CC" w:rsidP="003B79CC">
      <w:pPr>
        <w:pStyle w:val="Paragrafi"/>
        <w:rPr>
          <w:lang w:val="sq-AL"/>
        </w:rPr>
      </w:pPr>
      <w:r w:rsidRPr="00961376">
        <w:rPr>
          <w:lang w:val="sq-AL"/>
        </w:rPr>
        <w:t>b) kur personi është përhapës i një sëmundjeje ngjitëse, i paaftë mendërisht dhe i rrezikshëm për shoqërinë.</w:t>
      </w:r>
    </w:p>
    <w:p w:rsidR="003B79CC" w:rsidRPr="00961376" w:rsidRDefault="003B79CC" w:rsidP="003B79CC">
      <w:pPr>
        <w:pStyle w:val="Paragrafi"/>
        <w:rPr>
          <w:lang w:val="sq-AL"/>
        </w:rPr>
      </w:pPr>
      <w:r w:rsidRPr="00961376">
        <w:rPr>
          <w:lang w:val="sq-AL"/>
        </w:rPr>
        <w:t>2. Personat e shoqëruar kanë të drejtën e trajtimit njerëzor dhe të respektimit të dinjitetit të tyre. Ata njoft</w:t>
      </w:r>
      <w:r w:rsidR="005D0CAA" w:rsidRPr="00961376">
        <w:rPr>
          <w:lang w:val="sq-AL"/>
        </w:rPr>
        <w:t>ohen menjëherë nga punonjësi i p</w:t>
      </w:r>
      <w:r w:rsidRPr="00961376">
        <w:rPr>
          <w:lang w:val="sq-AL"/>
        </w:rPr>
        <w:t>olicisë për shkaqet e shoqërimit.</w:t>
      </w:r>
    </w:p>
    <w:p w:rsidR="003B79CC" w:rsidRPr="00961376" w:rsidRDefault="003B79CC" w:rsidP="003B79CC">
      <w:pPr>
        <w:pStyle w:val="Paragrafi"/>
        <w:rPr>
          <w:lang w:val="sq-AL"/>
        </w:rPr>
      </w:pPr>
      <w:r w:rsidRPr="00961376">
        <w:rPr>
          <w:lang w:val="sq-AL"/>
        </w:rPr>
        <w:t>3. Personat e shoqëruar mbahen në mjedise të ndryshme nga ato të personave të ndaluar ose të arrestuar. Në këto raste mbajtja e perso</w:t>
      </w:r>
      <w:r w:rsidR="005D0CAA" w:rsidRPr="00961376">
        <w:rPr>
          <w:lang w:val="sq-AL"/>
        </w:rPr>
        <w:t>nave në p</w:t>
      </w:r>
      <w:r w:rsidRPr="00961376">
        <w:rPr>
          <w:lang w:val="sq-AL"/>
        </w:rPr>
        <w:t xml:space="preserve">olici zgjat derisa çështja, për të cilën është kryer </w:t>
      </w:r>
      <w:r w:rsidRPr="00961376">
        <w:rPr>
          <w:lang w:val="sq-AL"/>
        </w:rPr>
        <w:lastRenderedPageBreak/>
        <w:t>shoqërimi, verifikohet, por në çdo rast jo më shumë se 10 orë.</w:t>
      </w:r>
    </w:p>
    <w:p w:rsidR="003B79CC" w:rsidRPr="00961376" w:rsidRDefault="003B79CC" w:rsidP="003B79CC">
      <w:pPr>
        <w:pStyle w:val="Paragrafi"/>
        <w:rPr>
          <w:lang w:val="sq-AL"/>
        </w:rPr>
      </w:pPr>
      <w:r w:rsidRPr="00961376">
        <w:rPr>
          <w:lang w:val="sq-AL"/>
        </w:rPr>
        <w:t>4. Për rastet e shoqërimeve për hyrje të paligjshme në kufirin shtetëror, për dëbimet ose ekstradimet, procedurat dhe afatet e mbajtjes përcaktohen sipas legjislacionit në fuqi.</w:t>
      </w:r>
    </w:p>
    <w:p w:rsidR="003B79CC" w:rsidRPr="00961376" w:rsidRDefault="003B79CC" w:rsidP="003B79CC">
      <w:pPr>
        <w:pStyle w:val="Paragrafi"/>
        <w:rPr>
          <w:lang w:val="sq-AL"/>
        </w:rPr>
      </w:pPr>
      <w:r w:rsidRPr="00961376">
        <w:rPr>
          <w:lang w:val="sq-AL"/>
        </w:rPr>
        <w:t>5. Për shoqërimin dhe m</w:t>
      </w:r>
      <w:r w:rsidR="005D0CAA" w:rsidRPr="00961376">
        <w:rPr>
          <w:lang w:val="sq-AL"/>
        </w:rPr>
        <w:t>bajtjen e personave në zyrat e policisë, punonjësi i p</w:t>
      </w:r>
      <w:r w:rsidRPr="00961376">
        <w:rPr>
          <w:lang w:val="sq-AL"/>
        </w:rPr>
        <w:t>olicisë bën dokumentimin e veprimit dhe njofton menjëherë eprorin e vet ose organin e interesuar për sqarimin e çështjes.</w:t>
      </w:r>
    </w:p>
    <w:p w:rsidR="003B79CC" w:rsidRPr="00961376" w:rsidRDefault="003B79CC" w:rsidP="003B79CC">
      <w:pPr>
        <w:pStyle w:val="Paragrafi"/>
        <w:rPr>
          <w:lang w:val="sq-AL"/>
        </w:rPr>
      </w:pPr>
      <w:r w:rsidRPr="00961376">
        <w:rPr>
          <w:lang w:val="sq-AL"/>
        </w:rPr>
        <w:t>6. Në të gjitha rastet e shoq</w:t>
      </w:r>
      <w:r w:rsidR="005D0CAA" w:rsidRPr="00961376">
        <w:rPr>
          <w:lang w:val="sq-AL"/>
        </w:rPr>
        <w:t>ërimit dhe mbajtjes në zyrat e p</w:t>
      </w:r>
      <w:r w:rsidRPr="00961376">
        <w:rPr>
          <w:lang w:val="sq-AL"/>
        </w:rPr>
        <w:t>olicisë, merren parasysh kushtet personale dhe familjare të personit që shoqërohet.</w:t>
      </w:r>
    </w:p>
    <w:p w:rsidR="003B79CC" w:rsidRPr="00961376" w:rsidRDefault="003B79CC" w:rsidP="003B79CC">
      <w:pPr>
        <w:pStyle w:val="Paragrafi"/>
        <w:rPr>
          <w:lang w:val="sq-AL"/>
        </w:rPr>
      </w:pPr>
      <w:r w:rsidRPr="00961376">
        <w:rPr>
          <w:lang w:val="sq-AL"/>
        </w:rPr>
        <w:t xml:space="preserve">Ligji nr.9749, datë 11.4.2007 “Për </w:t>
      </w:r>
      <w:r w:rsidR="00BF7732">
        <w:rPr>
          <w:lang w:val="sq-AL"/>
        </w:rPr>
        <w:t>P</w:t>
      </w:r>
      <w:r w:rsidRPr="00961376">
        <w:rPr>
          <w:lang w:val="sq-AL"/>
        </w:rPr>
        <w:t xml:space="preserve">olicinë e </w:t>
      </w:r>
      <w:r w:rsidR="00BF7732">
        <w:rPr>
          <w:lang w:val="sq-AL"/>
        </w:rPr>
        <w:t>S</w:t>
      </w:r>
      <w:r w:rsidRPr="00961376">
        <w:rPr>
          <w:lang w:val="sq-AL"/>
        </w:rPr>
        <w:t>htetit”, neni 102 “Kontrolli i identitetit”</w:t>
      </w:r>
    </w:p>
    <w:p w:rsidR="003B79CC" w:rsidRPr="00961376" w:rsidRDefault="003B79CC" w:rsidP="003B79CC">
      <w:pPr>
        <w:pStyle w:val="Paragrafi"/>
        <w:rPr>
          <w:lang w:val="sq-AL"/>
        </w:rPr>
      </w:pPr>
      <w:r w:rsidRPr="00961376">
        <w:rPr>
          <w:lang w:val="sq-AL"/>
        </w:rPr>
        <w:t xml:space="preserve">1. Punonjësi i </w:t>
      </w:r>
      <w:r w:rsidR="00BF7732">
        <w:rPr>
          <w:lang w:val="sq-AL"/>
        </w:rPr>
        <w:t>p</w:t>
      </w:r>
      <w:r w:rsidRPr="00961376">
        <w:rPr>
          <w:lang w:val="sq-AL"/>
        </w:rPr>
        <w:t>olicisë bën kontrollin e identitetit të personave kur:</w:t>
      </w:r>
    </w:p>
    <w:p w:rsidR="003B79CC" w:rsidRPr="00961376" w:rsidRDefault="003B79CC" w:rsidP="003B79CC">
      <w:pPr>
        <w:pStyle w:val="Paragrafi"/>
        <w:rPr>
          <w:lang w:val="sq-AL"/>
        </w:rPr>
      </w:pPr>
      <w:r w:rsidRPr="00961376">
        <w:rPr>
          <w:lang w:val="sq-AL"/>
        </w:rPr>
        <w:t>a) janë të pranishëm ose në afërsi të drejtpërdrejtë me vendngjarjen dhe kur janë dëshmitarë të mundshëm të veprës penale;</w:t>
      </w:r>
    </w:p>
    <w:p w:rsidR="003B79CC" w:rsidRPr="00961376" w:rsidRDefault="003B79CC" w:rsidP="003B79CC">
      <w:pPr>
        <w:pStyle w:val="Paragrafi"/>
        <w:rPr>
          <w:lang w:val="sq-AL"/>
        </w:rPr>
      </w:pPr>
      <w:r w:rsidRPr="00961376">
        <w:rPr>
          <w:lang w:val="sq-AL"/>
        </w:rPr>
        <w:t>b) ekzekutohet një urdhër i organeve përkatëse;</w:t>
      </w:r>
    </w:p>
    <w:p w:rsidR="003B79CC" w:rsidRPr="00961376" w:rsidRDefault="003B79CC" w:rsidP="003B79CC">
      <w:pPr>
        <w:pStyle w:val="Paragrafi"/>
        <w:rPr>
          <w:lang w:val="sq-AL"/>
        </w:rPr>
      </w:pPr>
      <w:r w:rsidRPr="00961376">
        <w:rPr>
          <w:lang w:val="sq-AL"/>
        </w:rPr>
        <w:t>c) kërkohen personat e dyshuar për cenim të rendit publik;</w:t>
      </w:r>
    </w:p>
    <w:p w:rsidR="003B79CC" w:rsidRPr="00961376" w:rsidRDefault="003B79CC" w:rsidP="003B79CC">
      <w:pPr>
        <w:pStyle w:val="Paragrafi"/>
        <w:rPr>
          <w:lang w:val="sq-AL"/>
        </w:rPr>
      </w:pPr>
      <w:r w:rsidRPr="00961376">
        <w:rPr>
          <w:lang w:val="sq-AL"/>
        </w:rPr>
        <w:t>ç) ata hyjnë ose dalin nga territori i Republikës së Shqipërisë;</w:t>
      </w:r>
    </w:p>
    <w:p w:rsidR="003B79CC" w:rsidRPr="00961376" w:rsidRDefault="003B79CC" w:rsidP="003B79CC">
      <w:pPr>
        <w:pStyle w:val="Paragrafi"/>
        <w:rPr>
          <w:lang w:val="sq-AL"/>
        </w:rPr>
      </w:pPr>
      <w:r w:rsidRPr="00961376">
        <w:rPr>
          <w:lang w:val="sq-AL"/>
        </w:rPr>
        <w:t>d) për rrethana të kohës dhe vendit, dyshohet se personi është përfshirë në veprime të jashtëligjshme.</w:t>
      </w:r>
    </w:p>
    <w:p w:rsidR="003B79CC" w:rsidRPr="00961376" w:rsidRDefault="003B79CC" w:rsidP="003B79CC">
      <w:pPr>
        <w:pStyle w:val="Paragrafi"/>
        <w:rPr>
          <w:lang w:val="sq-AL"/>
        </w:rPr>
      </w:pPr>
      <w:r w:rsidRPr="00961376">
        <w:rPr>
          <w:lang w:val="sq-AL"/>
        </w:rPr>
        <w:t>2. Për një identifikim të besu</w:t>
      </w:r>
      <w:r w:rsidR="00751D4D" w:rsidRPr="00961376">
        <w:rPr>
          <w:lang w:val="sq-AL"/>
        </w:rPr>
        <w:t>eshëm të personit, punonjësi i p</w:t>
      </w:r>
      <w:r w:rsidRPr="00961376">
        <w:rPr>
          <w:lang w:val="sq-AL"/>
        </w:rPr>
        <w:t>olicisë bazohet në dokumentet ligjore të identifikimit.</w:t>
      </w:r>
    </w:p>
    <w:p w:rsidR="003B79CC" w:rsidRPr="00961376" w:rsidRDefault="003B79CC" w:rsidP="003B79CC">
      <w:pPr>
        <w:pStyle w:val="Paragrafi"/>
        <w:rPr>
          <w:lang w:val="sq-AL"/>
        </w:rPr>
      </w:pPr>
      <w:r w:rsidRPr="00961376">
        <w:rPr>
          <w:lang w:val="sq-AL"/>
        </w:rPr>
        <w:t>Ligji nr.9749, datë 11.4.2007 “Pë</w:t>
      </w:r>
      <w:r w:rsidR="00751D4D" w:rsidRPr="00961376">
        <w:rPr>
          <w:lang w:val="sq-AL"/>
        </w:rPr>
        <w:t xml:space="preserve">r </w:t>
      </w:r>
      <w:r w:rsidR="00BF7732" w:rsidRPr="00961376">
        <w:rPr>
          <w:lang w:val="sq-AL"/>
        </w:rPr>
        <w:t xml:space="preserve">Policinë </w:t>
      </w:r>
      <w:r w:rsidR="00BF7732">
        <w:rPr>
          <w:lang w:val="sq-AL"/>
        </w:rPr>
        <w:t>e</w:t>
      </w:r>
      <w:r w:rsidR="00BF7732" w:rsidRPr="00961376">
        <w:rPr>
          <w:lang w:val="sq-AL"/>
        </w:rPr>
        <w:t xml:space="preserve"> Shtetit</w:t>
      </w:r>
      <w:r w:rsidR="00751D4D" w:rsidRPr="00961376">
        <w:rPr>
          <w:lang w:val="sq-AL"/>
        </w:rPr>
        <w:t>”, neni 103</w:t>
      </w:r>
      <w:r w:rsidRPr="00961376">
        <w:rPr>
          <w:lang w:val="sq-AL"/>
        </w:rPr>
        <w:t xml:space="preserve"> “Të dhënat në rastet e shoqërimit, ndalimit dhe arrestimit”</w:t>
      </w:r>
    </w:p>
    <w:p w:rsidR="003B79CC" w:rsidRPr="00961376" w:rsidRDefault="003B79CC" w:rsidP="00751D4D">
      <w:pPr>
        <w:pStyle w:val="Paragrafi"/>
        <w:rPr>
          <w:lang w:val="sq-AL"/>
        </w:rPr>
      </w:pPr>
      <w:r w:rsidRPr="00961376">
        <w:rPr>
          <w:lang w:val="sq-AL"/>
        </w:rPr>
        <w:t>Për të regjistruar nga ana administrative të dhënat e personave të arrestuar, të ndaluar ose të shoqëruar,</w:t>
      </w:r>
      <w:r w:rsidR="00751D4D" w:rsidRPr="00961376">
        <w:rPr>
          <w:lang w:val="sq-AL"/>
        </w:rPr>
        <w:t xml:space="preserve"> p</w:t>
      </w:r>
      <w:r w:rsidRPr="00961376">
        <w:rPr>
          <w:lang w:val="sq-AL"/>
        </w:rPr>
        <w:t>olicia kryen këto veprime:</w:t>
      </w:r>
    </w:p>
    <w:p w:rsidR="003B79CC" w:rsidRPr="00961376" w:rsidRDefault="00751D4D" w:rsidP="003B79CC">
      <w:pPr>
        <w:pStyle w:val="Paragrafi"/>
        <w:rPr>
          <w:lang w:val="sq-AL"/>
        </w:rPr>
      </w:pPr>
      <w:r w:rsidRPr="00961376">
        <w:rPr>
          <w:lang w:val="sq-AL"/>
        </w:rPr>
        <w:t>1. Në rast shoqërimi p</w:t>
      </w:r>
      <w:r w:rsidR="003B79CC" w:rsidRPr="00961376">
        <w:rPr>
          <w:lang w:val="sq-AL"/>
        </w:rPr>
        <w:t>olicia evidenton për çdo person të shoqëruar të dhënat për:</w:t>
      </w:r>
    </w:p>
    <w:p w:rsidR="003B79CC" w:rsidRPr="00961376" w:rsidRDefault="003B79CC" w:rsidP="003B79CC">
      <w:pPr>
        <w:pStyle w:val="Paragrafi"/>
        <w:rPr>
          <w:lang w:val="sq-AL"/>
        </w:rPr>
      </w:pPr>
      <w:r w:rsidRPr="00961376">
        <w:rPr>
          <w:lang w:val="sq-AL"/>
        </w:rPr>
        <w:t>a) gjeneralitetet;</w:t>
      </w:r>
    </w:p>
    <w:p w:rsidR="003B79CC" w:rsidRPr="00961376" w:rsidRDefault="003B79CC" w:rsidP="003B79CC">
      <w:pPr>
        <w:pStyle w:val="Paragrafi"/>
        <w:rPr>
          <w:lang w:val="sq-AL"/>
        </w:rPr>
      </w:pPr>
      <w:r w:rsidRPr="00961376">
        <w:rPr>
          <w:lang w:val="sq-AL"/>
        </w:rPr>
        <w:t>b) vendbanimin;</w:t>
      </w:r>
    </w:p>
    <w:p w:rsidR="003B79CC" w:rsidRPr="00961376" w:rsidRDefault="003B79CC" w:rsidP="003B79CC">
      <w:pPr>
        <w:pStyle w:val="Paragrafi"/>
        <w:rPr>
          <w:lang w:val="sq-AL"/>
        </w:rPr>
      </w:pPr>
      <w:r w:rsidRPr="00961376">
        <w:rPr>
          <w:lang w:val="sq-AL"/>
        </w:rPr>
        <w:t>c) përshkrimin e pamjes së personit, përfshirë shenja të veçanta;</w:t>
      </w:r>
    </w:p>
    <w:p w:rsidR="003B79CC" w:rsidRPr="00961376" w:rsidRDefault="003B79CC" w:rsidP="003B79CC">
      <w:pPr>
        <w:pStyle w:val="Paragrafi"/>
        <w:rPr>
          <w:lang w:val="sq-AL"/>
        </w:rPr>
      </w:pPr>
      <w:r w:rsidRPr="00961376">
        <w:rPr>
          <w:lang w:val="sq-AL"/>
        </w:rPr>
        <w:t>ç) punën që kryen;</w:t>
      </w:r>
    </w:p>
    <w:p w:rsidR="003B79CC" w:rsidRPr="00961376" w:rsidRDefault="003B79CC" w:rsidP="003B79CC">
      <w:pPr>
        <w:pStyle w:val="Paragrafi"/>
        <w:rPr>
          <w:lang w:val="sq-AL"/>
        </w:rPr>
      </w:pPr>
      <w:r w:rsidRPr="00961376">
        <w:rPr>
          <w:lang w:val="sq-AL"/>
        </w:rPr>
        <w:t>d) arsyet e shoqërimit;</w:t>
      </w:r>
    </w:p>
    <w:p w:rsidR="003B79CC" w:rsidRPr="00961376" w:rsidRDefault="003B79CC" w:rsidP="003B79CC">
      <w:pPr>
        <w:pStyle w:val="Paragrafi"/>
        <w:rPr>
          <w:lang w:val="sq-AL"/>
        </w:rPr>
      </w:pPr>
      <w:r w:rsidRPr="00961376">
        <w:rPr>
          <w:lang w:val="sq-AL"/>
        </w:rPr>
        <w:t>dh) orën, datën dhe vendin e shoqërimit;</w:t>
      </w:r>
    </w:p>
    <w:p w:rsidR="003B79CC" w:rsidRPr="00961376" w:rsidRDefault="00D92408" w:rsidP="003B79CC">
      <w:pPr>
        <w:pStyle w:val="Paragrafi"/>
        <w:rPr>
          <w:lang w:val="sq-AL"/>
        </w:rPr>
      </w:pPr>
      <w:r w:rsidRPr="00961376">
        <w:rPr>
          <w:lang w:val="sq-AL"/>
        </w:rPr>
        <w:t>e) zyrën e p</w:t>
      </w:r>
      <w:r w:rsidR="003B79CC" w:rsidRPr="00961376">
        <w:rPr>
          <w:lang w:val="sq-AL"/>
        </w:rPr>
        <w:t>olicisë ku është kryer shoqërimi;</w:t>
      </w:r>
    </w:p>
    <w:p w:rsidR="003B79CC" w:rsidRPr="00961376" w:rsidRDefault="00D92408" w:rsidP="003B79CC">
      <w:pPr>
        <w:pStyle w:val="Paragrafi"/>
        <w:rPr>
          <w:lang w:val="sq-AL"/>
        </w:rPr>
      </w:pPr>
      <w:r w:rsidRPr="00961376">
        <w:rPr>
          <w:lang w:val="sq-AL"/>
        </w:rPr>
        <w:t>ë) punonjësin e p</w:t>
      </w:r>
      <w:r w:rsidR="003B79CC" w:rsidRPr="00961376">
        <w:rPr>
          <w:lang w:val="sq-AL"/>
        </w:rPr>
        <w:t>olicisë, i cili ka kryer shoqërimin.</w:t>
      </w:r>
    </w:p>
    <w:p w:rsidR="003B79CC" w:rsidRPr="00961376" w:rsidRDefault="003B79CC" w:rsidP="003B79CC">
      <w:pPr>
        <w:pStyle w:val="Paragrafi"/>
        <w:rPr>
          <w:lang w:val="sq-AL"/>
        </w:rPr>
      </w:pPr>
      <w:r w:rsidRPr="00961376">
        <w:rPr>
          <w:lang w:val="sq-AL"/>
        </w:rPr>
        <w:t>Këto të dhëna ruhen për shtatë vjet.</w:t>
      </w:r>
    </w:p>
    <w:p w:rsidR="003B79CC" w:rsidRPr="00961376" w:rsidRDefault="003B79CC" w:rsidP="003B79CC">
      <w:pPr>
        <w:pStyle w:val="Paragrafi"/>
        <w:rPr>
          <w:lang w:val="sq-AL"/>
        </w:rPr>
      </w:pPr>
      <w:r w:rsidRPr="00961376">
        <w:rPr>
          <w:lang w:val="sq-AL"/>
        </w:rPr>
        <w:t xml:space="preserve">2. </w:t>
      </w:r>
      <w:r w:rsidR="00D92408" w:rsidRPr="00961376">
        <w:rPr>
          <w:lang w:val="sq-AL"/>
        </w:rPr>
        <w:t>Në rast arrestimi apo ndalimi, p</w:t>
      </w:r>
      <w:r w:rsidRPr="00961376">
        <w:rPr>
          <w:lang w:val="sq-AL"/>
        </w:rPr>
        <w:t>olicia evidenton për çdo person të arrestuar apo të ndaluar të dhënat për:</w:t>
      </w:r>
    </w:p>
    <w:p w:rsidR="003B79CC" w:rsidRPr="00961376" w:rsidRDefault="003B79CC" w:rsidP="003B79CC">
      <w:pPr>
        <w:pStyle w:val="Paragrafi"/>
        <w:rPr>
          <w:lang w:val="sq-AL"/>
        </w:rPr>
      </w:pPr>
      <w:r w:rsidRPr="00961376">
        <w:rPr>
          <w:lang w:val="sq-AL"/>
        </w:rPr>
        <w:t>a) gjeneralitetet;</w:t>
      </w:r>
    </w:p>
    <w:p w:rsidR="003B79CC" w:rsidRPr="00961376" w:rsidRDefault="003B79CC" w:rsidP="003B79CC">
      <w:pPr>
        <w:pStyle w:val="Paragrafi"/>
        <w:rPr>
          <w:lang w:val="sq-AL"/>
        </w:rPr>
      </w:pPr>
      <w:r w:rsidRPr="00961376">
        <w:rPr>
          <w:lang w:val="sq-AL"/>
        </w:rPr>
        <w:t>b) vendbanimin;</w:t>
      </w:r>
    </w:p>
    <w:p w:rsidR="003B79CC" w:rsidRPr="00961376" w:rsidRDefault="003B79CC" w:rsidP="003B79CC">
      <w:pPr>
        <w:pStyle w:val="Paragrafi"/>
        <w:rPr>
          <w:lang w:val="sq-AL"/>
        </w:rPr>
      </w:pPr>
      <w:r w:rsidRPr="00961376">
        <w:rPr>
          <w:lang w:val="sq-AL"/>
        </w:rPr>
        <w:t>c) përshkrimin e pamjes së personit, përfshirë shenja të veçanta;</w:t>
      </w:r>
    </w:p>
    <w:p w:rsidR="003B79CC" w:rsidRPr="00961376" w:rsidRDefault="003B79CC" w:rsidP="003B79CC">
      <w:pPr>
        <w:pStyle w:val="Paragrafi"/>
        <w:rPr>
          <w:lang w:val="sq-AL"/>
        </w:rPr>
      </w:pPr>
      <w:r w:rsidRPr="00961376">
        <w:rPr>
          <w:lang w:val="sq-AL"/>
        </w:rPr>
        <w:t>ç) punën që kryen;</w:t>
      </w:r>
    </w:p>
    <w:p w:rsidR="003B79CC" w:rsidRPr="00961376" w:rsidRDefault="003B79CC" w:rsidP="003B79CC">
      <w:pPr>
        <w:pStyle w:val="Paragrafi"/>
        <w:rPr>
          <w:lang w:val="sq-AL"/>
        </w:rPr>
      </w:pPr>
      <w:r w:rsidRPr="00961376">
        <w:rPr>
          <w:lang w:val="sq-AL"/>
        </w:rPr>
        <w:t>d) veprën penale për të cilën është arrestuar apo ndaluar;</w:t>
      </w:r>
    </w:p>
    <w:p w:rsidR="003B79CC" w:rsidRPr="00961376" w:rsidRDefault="003B79CC" w:rsidP="003B79CC">
      <w:pPr>
        <w:pStyle w:val="Paragrafi"/>
        <w:rPr>
          <w:lang w:val="sq-AL"/>
        </w:rPr>
      </w:pPr>
      <w:r w:rsidRPr="00961376">
        <w:rPr>
          <w:lang w:val="sq-AL"/>
        </w:rPr>
        <w:t>dh) hollësi për mënyrën e kryerjes së veprës penale, për të cilën është arrestuar apo ndaluar;</w:t>
      </w:r>
    </w:p>
    <w:p w:rsidR="003B79CC" w:rsidRPr="00961376" w:rsidRDefault="003B79CC" w:rsidP="003B79CC">
      <w:pPr>
        <w:pStyle w:val="Paragrafi"/>
        <w:rPr>
          <w:lang w:val="sq-AL"/>
        </w:rPr>
      </w:pPr>
      <w:r w:rsidRPr="00961376">
        <w:rPr>
          <w:lang w:val="sq-AL"/>
        </w:rPr>
        <w:t>e) orën, datën dhe vendin e arrestimit apo të ndalimit;</w:t>
      </w:r>
    </w:p>
    <w:p w:rsidR="003B79CC" w:rsidRPr="00961376" w:rsidRDefault="00D92408" w:rsidP="003B79CC">
      <w:pPr>
        <w:pStyle w:val="Paragrafi"/>
        <w:rPr>
          <w:lang w:val="sq-AL"/>
        </w:rPr>
      </w:pPr>
      <w:r w:rsidRPr="00961376">
        <w:rPr>
          <w:lang w:val="sq-AL"/>
        </w:rPr>
        <w:t>ë) zyrën e p</w:t>
      </w:r>
      <w:r w:rsidR="003B79CC" w:rsidRPr="00961376">
        <w:rPr>
          <w:lang w:val="sq-AL"/>
        </w:rPr>
        <w:t>olicisë ku është mbajtur;</w:t>
      </w:r>
    </w:p>
    <w:p w:rsidR="003B79CC" w:rsidRPr="00961376" w:rsidRDefault="00D92408" w:rsidP="003B79CC">
      <w:pPr>
        <w:pStyle w:val="Paragrafi"/>
        <w:rPr>
          <w:lang w:val="sq-AL"/>
        </w:rPr>
      </w:pPr>
      <w:r w:rsidRPr="00961376">
        <w:rPr>
          <w:lang w:val="sq-AL"/>
        </w:rPr>
        <w:t>f) punonjësin e p</w:t>
      </w:r>
      <w:r w:rsidR="003B79CC" w:rsidRPr="00961376">
        <w:rPr>
          <w:lang w:val="sq-AL"/>
        </w:rPr>
        <w:t>olicisë, i cili ka kryer arrestimin apo ndalimin.</w:t>
      </w:r>
    </w:p>
    <w:p w:rsidR="003B79CC" w:rsidRPr="00961376" w:rsidRDefault="003B79CC" w:rsidP="003B79CC">
      <w:pPr>
        <w:pStyle w:val="Paragrafi"/>
        <w:rPr>
          <w:lang w:val="sq-AL"/>
        </w:rPr>
      </w:pPr>
      <w:r w:rsidRPr="00961376">
        <w:rPr>
          <w:lang w:val="sq-AL"/>
        </w:rPr>
        <w:t>3. Nga çdo person i arrestu</w:t>
      </w:r>
      <w:r w:rsidR="00D92408" w:rsidRPr="00961376">
        <w:rPr>
          <w:lang w:val="sq-AL"/>
        </w:rPr>
        <w:t>ar apo i ndaluar, në çdo rast, p</w:t>
      </w:r>
      <w:r w:rsidRPr="00961376">
        <w:rPr>
          <w:lang w:val="sq-AL"/>
        </w:rPr>
        <w:t>olicia merr të dhënat e mëposhtme:</w:t>
      </w:r>
    </w:p>
    <w:p w:rsidR="003B79CC" w:rsidRPr="00961376" w:rsidRDefault="003B79CC" w:rsidP="003B79CC">
      <w:pPr>
        <w:pStyle w:val="Paragrafi"/>
        <w:rPr>
          <w:lang w:val="sq-AL"/>
        </w:rPr>
      </w:pPr>
      <w:r w:rsidRPr="00961376">
        <w:rPr>
          <w:lang w:val="sq-AL"/>
        </w:rPr>
        <w:t>- shenjat e gjurmëve të gishtave dhe të pëllëmbëve të duarve;</w:t>
      </w:r>
    </w:p>
    <w:p w:rsidR="003B79CC" w:rsidRPr="00961376" w:rsidRDefault="003B79CC" w:rsidP="003B79CC">
      <w:pPr>
        <w:pStyle w:val="Paragrafi"/>
        <w:rPr>
          <w:lang w:val="sq-AL"/>
        </w:rPr>
      </w:pPr>
      <w:r w:rsidRPr="00961376">
        <w:rPr>
          <w:lang w:val="sq-AL"/>
        </w:rPr>
        <w:t>- dy fotografi, një pamje ballore dhe një profil;</w:t>
      </w:r>
    </w:p>
    <w:p w:rsidR="003B79CC" w:rsidRPr="00961376" w:rsidRDefault="003B79CC" w:rsidP="003B79CC">
      <w:pPr>
        <w:pStyle w:val="Paragrafi"/>
        <w:rPr>
          <w:lang w:val="sq-AL"/>
        </w:rPr>
      </w:pPr>
      <w:r w:rsidRPr="00961376">
        <w:rPr>
          <w:lang w:val="sq-AL"/>
        </w:rPr>
        <w:t>- mostrën për analizën e ADN-së, kur ekzistojnë kushtet teknike për konservimin dhe administrimin e kampioneve.</w:t>
      </w:r>
    </w:p>
    <w:p w:rsidR="003B79CC" w:rsidRPr="00961376" w:rsidRDefault="00D92408" w:rsidP="003B79CC">
      <w:pPr>
        <w:pStyle w:val="Paragrafi"/>
        <w:rPr>
          <w:lang w:val="sq-AL"/>
        </w:rPr>
      </w:pPr>
      <w:r w:rsidRPr="00961376">
        <w:rPr>
          <w:lang w:val="sq-AL"/>
        </w:rPr>
        <w:t>4. Punonjësi i p</w:t>
      </w:r>
      <w:r w:rsidR="003B79CC" w:rsidRPr="00961376">
        <w:rPr>
          <w:lang w:val="sq-AL"/>
        </w:rPr>
        <w:t>olicisë me gradë “Nënkomisar” apo më lart ose në rast emergjence dhe në munges</w:t>
      </w:r>
      <w:r w:rsidRPr="00961376">
        <w:rPr>
          <w:lang w:val="sq-AL"/>
        </w:rPr>
        <w:t>ë të një punonjësi të tillë të p</w:t>
      </w:r>
      <w:r w:rsidR="003B79CC" w:rsidRPr="00961376">
        <w:rPr>
          <w:lang w:val="sq-AL"/>
        </w:rPr>
        <w:t xml:space="preserve">olicisë, punonjësi me gradën më të lartë mund të autorizojë përdorimin e forcës së arsyeshme për të realizuar kërkesat e pikës 3 të këtij neni, nëse personi i </w:t>
      </w:r>
      <w:r w:rsidR="003B79CC" w:rsidRPr="00961376">
        <w:rPr>
          <w:lang w:val="sq-AL"/>
        </w:rPr>
        <w:lastRenderedPageBreak/>
        <w:t>arrestuar apo i ndaluar kundërshton kërkesën.</w:t>
      </w:r>
    </w:p>
    <w:p w:rsidR="003B79CC" w:rsidRPr="00961376" w:rsidRDefault="003B79CC" w:rsidP="003B79CC">
      <w:pPr>
        <w:pStyle w:val="Paragrafi"/>
        <w:rPr>
          <w:lang w:val="sq-AL"/>
        </w:rPr>
      </w:pPr>
      <w:r w:rsidRPr="00961376">
        <w:rPr>
          <w:lang w:val="sq-AL"/>
        </w:rPr>
        <w:t>5. Policia mund të marrë nga çdo person i shoqëruar të dhënat identifikuese, të përcaktuara në pikën 3 të këtij neni, nëse këto të dhëna nevojiten për të përcaktuar identitetin e personit. Nëse personi i shoqëruar nuk arrestohet apo ndalohet, të dhënat identifikuese të marra duhet të eliminohen pasi të përcaktohet identiteti i tij.</w:t>
      </w:r>
    </w:p>
    <w:p w:rsidR="003B79CC" w:rsidRPr="00961376" w:rsidRDefault="00D92408" w:rsidP="003B79CC">
      <w:pPr>
        <w:pStyle w:val="Paragrafi"/>
        <w:rPr>
          <w:lang w:val="sq-AL"/>
        </w:rPr>
      </w:pPr>
      <w:r w:rsidRPr="00961376">
        <w:rPr>
          <w:lang w:val="sq-AL"/>
        </w:rPr>
        <w:t>6. Punonjësit e p</w:t>
      </w:r>
      <w:r w:rsidR="003B79CC" w:rsidRPr="00961376">
        <w:rPr>
          <w:lang w:val="sq-AL"/>
        </w:rPr>
        <w:t>olicisë, të caktuar me detyrë në pikat e kalimit kufitar, mund të marrin shenjat e gjurmëve të gishtave për qëllime identifikimi nga çdo person që kalon kufirin, kur kryen ose dyshohet se ka kryer një vepër penale apo për qëllime administrative.</w:t>
      </w:r>
    </w:p>
    <w:p w:rsidR="003B79CC" w:rsidRPr="00961376" w:rsidRDefault="003B79CC" w:rsidP="003B79CC">
      <w:pPr>
        <w:pStyle w:val="Paragrafi"/>
        <w:rPr>
          <w:lang w:val="sq-AL"/>
        </w:rPr>
      </w:pPr>
      <w:r w:rsidRPr="00961376">
        <w:rPr>
          <w:lang w:val="sq-AL"/>
        </w:rPr>
        <w:t>7. Për të gjithë personat e arrestuar apo të ndaluar, Policia e Shtetit krijon një bankë qendrore me të gjitha të dhënat e mbledhura, sipas pikës 2 të këtij neni dhe me të gjitha shenjat e gishtave, fotografitë dhe ADN-në, të marra sipas pikës 3 të këtij neni.</w:t>
      </w:r>
    </w:p>
    <w:p w:rsidR="003B79CC" w:rsidRPr="00961376" w:rsidRDefault="003B79CC" w:rsidP="003B79CC">
      <w:pPr>
        <w:pStyle w:val="Paragrafi"/>
        <w:rPr>
          <w:lang w:val="sq-AL"/>
        </w:rPr>
      </w:pPr>
      <w:r w:rsidRPr="00961376">
        <w:rPr>
          <w:lang w:val="sq-AL"/>
        </w:rPr>
        <w:t>8. Drejtori i Përgjithshëm i Policisë ka detyrimin të eliminojë të dhënat e identitetit, të përcaktuara në pikën 3 të këtij neni, të cilat i merren personit të arrestuar apo të ndaluar, mbi bazën e kërkesës së tij, nëse çështja penale në ngarkim të tij pushohet apo ai shpallet i pafajshëm me vendim gjyqësor të formës së prerë.</w:t>
      </w:r>
    </w:p>
    <w:p w:rsidR="003B79CC" w:rsidRPr="00961376" w:rsidRDefault="003B79CC" w:rsidP="003B79CC">
      <w:pPr>
        <w:pStyle w:val="Paragrafi"/>
        <w:rPr>
          <w:lang w:val="sq-AL"/>
        </w:rPr>
      </w:pPr>
      <w:r w:rsidRPr="00961376">
        <w:rPr>
          <w:lang w:val="sq-AL"/>
        </w:rPr>
        <w:t>Ligji nr.9749, datë 11.4.2007 “Pë</w:t>
      </w:r>
      <w:r w:rsidR="00D92408" w:rsidRPr="00961376">
        <w:rPr>
          <w:lang w:val="sq-AL"/>
        </w:rPr>
        <w:t xml:space="preserve">r </w:t>
      </w:r>
      <w:r w:rsidR="001E7A79" w:rsidRPr="00961376">
        <w:rPr>
          <w:lang w:val="sq-AL"/>
        </w:rPr>
        <w:t xml:space="preserve">Policinë </w:t>
      </w:r>
      <w:r w:rsidR="001E7A79">
        <w:rPr>
          <w:lang w:val="sq-AL"/>
        </w:rPr>
        <w:t>e</w:t>
      </w:r>
      <w:r w:rsidR="001E7A79" w:rsidRPr="00961376">
        <w:rPr>
          <w:lang w:val="sq-AL"/>
        </w:rPr>
        <w:t xml:space="preserve"> Shtetit</w:t>
      </w:r>
      <w:r w:rsidR="00D92408" w:rsidRPr="00961376">
        <w:rPr>
          <w:lang w:val="sq-AL"/>
        </w:rPr>
        <w:t>”, neni 106</w:t>
      </w:r>
      <w:r w:rsidRPr="00961376">
        <w:rPr>
          <w:lang w:val="sq-AL"/>
        </w:rPr>
        <w:t xml:space="preserve"> “Masat mbrojtëse”</w:t>
      </w:r>
    </w:p>
    <w:p w:rsidR="003B79CC" w:rsidRPr="00961376" w:rsidRDefault="003B79CC" w:rsidP="003B79CC">
      <w:pPr>
        <w:pStyle w:val="Paragrafi"/>
        <w:rPr>
          <w:lang w:val="sq-AL"/>
        </w:rPr>
      </w:pPr>
      <w:r w:rsidRPr="00961376">
        <w:rPr>
          <w:lang w:val="sq-AL"/>
        </w:rPr>
        <w:t>1. Masat mbrojtëse merren ndaj personave të sëmurë mendorë, të dehurve, të droguarve ose ndaj personave me sëmundje ngjit</w:t>
      </w:r>
      <w:r w:rsidR="00D92408" w:rsidRPr="00961376">
        <w:rPr>
          <w:lang w:val="sq-AL"/>
        </w:rPr>
        <w:t>ëse. Në këto raste punonjësi i p</w:t>
      </w:r>
      <w:r w:rsidRPr="00961376">
        <w:rPr>
          <w:lang w:val="sq-AL"/>
        </w:rPr>
        <w:t>olicisë e s</w:t>
      </w:r>
      <w:r w:rsidR="00D92408" w:rsidRPr="00961376">
        <w:rPr>
          <w:lang w:val="sq-AL"/>
        </w:rPr>
        <w:t>hoqëron personin në mjediset e p</w:t>
      </w:r>
      <w:r w:rsidRPr="00961376">
        <w:rPr>
          <w:lang w:val="sq-AL"/>
        </w:rPr>
        <w:t>olicisë, në institucionet shëndetësore, në qendrat e rehabilitimit apo e dorëzon te kujdestari apo personat përgjegjës.</w:t>
      </w:r>
    </w:p>
    <w:p w:rsidR="003B79CC" w:rsidRPr="00961376" w:rsidRDefault="00D92408" w:rsidP="003B79CC">
      <w:pPr>
        <w:pStyle w:val="Paragrafi"/>
        <w:rPr>
          <w:lang w:val="sq-AL"/>
        </w:rPr>
      </w:pPr>
      <w:r w:rsidRPr="00961376">
        <w:rPr>
          <w:lang w:val="sq-AL"/>
        </w:rPr>
        <w:t>2. Punonjësit e p</w:t>
      </w:r>
      <w:r w:rsidR="003B79CC" w:rsidRPr="00961376">
        <w:rPr>
          <w:lang w:val="sq-AL"/>
        </w:rPr>
        <w:t>olicisë marrin masat e nevojshme për mbrojtjen:</w:t>
      </w:r>
    </w:p>
    <w:p w:rsidR="003B79CC" w:rsidRPr="00961376" w:rsidRDefault="003B79CC" w:rsidP="003B79CC">
      <w:pPr>
        <w:pStyle w:val="Paragrafi"/>
        <w:rPr>
          <w:lang w:val="sq-AL"/>
        </w:rPr>
      </w:pPr>
      <w:r w:rsidRPr="00961376">
        <w:rPr>
          <w:lang w:val="sq-AL"/>
        </w:rPr>
        <w:t>a) e personit, gjendja e të cilit tregon qartë se nuk mund të kontrollojë veprimet dhe sjelljen e tij dhe për këtë arsye mund t’i shkaktojë dëmtime fizike apo rrezikim të jetës së tij apo të të tjerëve.</w:t>
      </w:r>
      <w:r w:rsidR="00D92408" w:rsidRPr="00961376">
        <w:rPr>
          <w:lang w:val="sq-AL"/>
        </w:rPr>
        <w:t xml:space="preserve"> Zbatimi i masës në mjediset e p</w:t>
      </w:r>
      <w:r w:rsidRPr="00961376">
        <w:rPr>
          <w:lang w:val="sq-AL"/>
        </w:rPr>
        <w:t>olicisë vazhdon për aq kohë sa është e nevojshme, por jo më shumë se 10 orë;</w:t>
      </w:r>
    </w:p>
    <w:p w:rsidR="003B79CC" w:rsidRPr="00961376" w:rsidRDefault="003B79CC" w:rsidP="003B79CC">
      <w:pPr>
        <w:pStyle w:val="Paragrafi"/>
        <w:rPr>
          <w:lang w:val="sq-AL"/>
        </w:rPr>
      </w:pPr>
      <w:r w:rsidRPr="00961376">
        <w:rPr>
          <w:lang w:val="sq-AL"/>
        </w:rPr>
        <w:t>b) e të miturit që nuk mbikëqyret më ose është larguar nga prindi apo kujdestari i tij, duke ia rikthyer kujdestarit apo duke e dërguar në qendrat e përkujdesit për të miturit, sipas afatit të përcaktuar në shkronjën “a” të kësaj pike.</w:t>
      </w:r>
    </w:p>
    <w:p w:rsidR="003B79CC" w:rsidRPr="00961376" w:rsidRDefault="003B79CC" w:rsidP="003B79CC">
      <w:pPr>
        <w:pStyle w:val="Paragrafi"/>
        <w:rPr>
          <w:lang w:val="sq-AL"/>
        </w:rPr>
      </w:pPr>
      <w:r w:rsidRPr="00961376">
        <w:rPr>
          <w:lang w:val="sq-AL"/>
        </w:rPr>
        <w:t>3. Për të ushtruar përgjegjësitë e përcaktuara në pikë</w:t>
      </w:r>
      <w:r w:rsidR="00D92408" w:rsidRPr="00961376">
        <w:rPr>
          <w:lang w:val="sq-AL"/>
        </w:rPr>
        <w:t>n 1 të këtij neni, punonjësi i p</w:t>
      </w:r>
      <w:r w:rsidRPr="00961376">
        <w:rPr>
          <w:lang w:val="sq-AL"/>
        </w:rPr>
        <w:t>olicisë mund të bëjë kontrollin dhe këqyrjen fizike të këtyre personave.</w:t>
      </w:r>
    </w:p>
    <w:p w:rsidR="003B79CC" w:rsidRPr="00961376" w:rsidRDefault="003B79CC" w:rsidP="003B79CC">
      <w:pPr>
        <w:pStyle w:val="Paragrafi"/>
        <w:rPr>
          <w:lang w:val="sq-AL"/>
        </w:rPr>
      </w:pPr>
      <w:r w:rsidRPr="00961376">
        <w:rPr>
          <w:lang w:val="sq-AL"/>
        </w:rPr>
        <w:t>Ligji nr.9749, datë 11.4.2007 “Pë</w:t>
      </w:r>
      <w:r w:rsidR="00D92408" w:rsidRPr="00961376">
        <w:rPr>
          <w:lang w:val="sq-AL"/>
        </w:rPr>
        <w:t xml:space="preserve">r </w:t>
      </w:r>
      <w:r w:rsidR="00D01CDB" w:rsidRPr="00961376">
        <w:rPr>
          <w:lang w:val="sq-AL"/>
        </w:rPr>
        <w:t xml:space="preserve">Policinë </w:t>
      </w:r>
      <w:r w:rsidR="00D01CDB">
        <w:rPr>
          <w:lang w:val="sq-AL"/>
        </w:rPr>
        <w:t>e</w:t>
      </w:r>
      <w:r w:rsidR="00D01CDB" w:rsidRPr="00961376">
        <w:rPr>
          <w:lang w:val="sq-AL"/>
        </w:rPr>
        <w:t xml:space="preserve"> Shtetit</w:t>
      </w:r>
      <w:r w:rsidR="00D92408" w:rsidRPr="00961376">
        <w:rPr>
          <w:lang w:val="sq-AL"/>
        </w:rPr>
        <w:t>”, neni 107</w:t>
      </w:r>
      <w:r w:rsidRPr="00961376">
        <w:rPr>
          <w:lang w:val="sq-AL"/>
        </w:rPr>
        <w:t xml:space="preserve"> “Trajtimi i të shoqëruarve”</w:t>
      </w:r>
    </w:p>
    <w:p w:rsidR="003B79CC" w:rsidRPr="00961376" w:rsidRDefault="003B79CC" w:rsidP="003B79CC">
      <w:pPr>
        <w:pStyle w:val="Paragrafi"/>
        <w:rPr>
          <w:lang w:val="sq-AL"/>
        </w:rPr>
      </w:pPr>
      <w:r w:rsidRPr="00961376">
        <w:rPr>
          <w:lang w:val="sq-AL"/>
        </w:rPr>
        <w:t>1. Nëse një person shoqërohet sipas nenit 101 të këtij ligji, atëherë ai duhet të njoftohet menjëherë për arsyet e shoqërimit.</w:t>
      </w:r>
    </w:p>
    <w:p w:rsidR="003B79CC" w:rsidRPr="00961376" w:rsidRDefault="003B79CC" w:rsidP="003B79CC">
      <w:pPr>
        <w:pStyle w:val="Paragrafi"/>
        <w:rPr>
          <w:lang w:val="sq-AL"/>
        </w:rPr>
      </w:pPr>
      <w:r w:rsidRPr="00961376">
        <w:rPr>
          <w:lang w:val="sq-AL"/>
        </w:rPr>
        <w:t xml:space="preserve">2. Personit të shoqëruar duhet t’i jepet menjëherë mundësia për të njoftuar një të afërm ose një person të cilit ai i beson. Nëse i shoqëruari nuk është në gjendje të ushtrojë të drejtat e tij si më sipër dhe nëse nuk bie </w:t>
      </w:r>
      <w:r w:rsidR="003216A2" w:rsidRPr="00961376">
        <w:rPr>
          <w:lang w:val="sq-AL"/>
        </w:rPr>
        <w:t xml:space="preserve">ndesh me vullnetin e personit, Policia </w:t>
      </w:r>
      <w:r w:rsidRPr="00961376">
        <w:rPr>
          <w:lang w:val="sq-AL"/>
        </w:rPr>
        <w:t>njofton kryesisht personat e sipërpërmendur. Kur i shoqëruari është i mitur, atëherë në çdo rast njoftohet menjëherë personi përgjegjës për mbikëqyrjen e tij. E njëjta gjë vlen edhe për të rriturit, për të cilët është caktuar një kujdestar.</w:t>
      </w:r>
    </w:p>
    <w:p w:rsidR="003B79CC" w:rsidRPr="00961376" w:rsidRDefault="003B79CC" w:rsidP="003B79CC">
      <w:pPr>
        <w:pStyle w:val="Paragrafi"/>
        <w:rPr>
          <w:lang w:val="sq-AL"/>
        </w:rPr>
      </w:pPr>
      <w:r w:rsidRPr="00961376">
        <w:rPr>
          <w:lang w:val="sq-AL"/>
        </w:rPr>
        <w:t>3. Femrat dhe meshkujt shoqërohen në mjedise të veçuara. Të miturit shoqërohen në mjedise të veçanta nga ato të të rriturve</w:t>
      </w:r>
      <w:r w:rsidR="003216A2" w:rsidRPr="00961376">
        <w:rPr>
          <w:lang w:val="sq-AL"/>
        </w:rPr>
        <w:t>,</w:t>
      </w:r>
      <w:r w:rsidRPr="00961376">
        <w:rPr>
          <w:lang w:val="sq-AL"/>
        </w:rPr>
        <w:t xml:space="preserve"> personit që i atribuohet vepra penale.</w:t>
      </w:r>
    </w:p>
    <w:p w:rsidR="003B79CC" w:rsidRPr="00961376" w:rsidRDefault="003B79CC" w:rsidP="003B79CC">
      <w:pPr>
        <w:pStyle w:val="Paragrafi"/>
        <w:rPr>
          <w:lang w:val="sq-AL"/>
        </w:rPr>
      </w:pPr>
      <w:r w:rsidRPr="00961376">
        <w:rPr>
          <w:lang w:val="sq-AL"/>
        </w:rPr>
        <w:t xml:space="preserve">Ligj nr.10 039, datë 22.12.2008 </w:t>
      </w:r>
      <w:r w:rsidR="003216A2" w:rsidRPr="00961376">
        <w:rPr>
          <w:lang w:val="sq-AL"/>
        </w:rPr>
        <w:t>“Për ndihmën juridike”, neni 13</w:t>
      </w:r>
      <w:r w:rsidRPr="00961376">
        <w:rPr>
          <w:lang w:val="sq-AL"/>
        </w:rPr>
        <w:t xml:space="preserve"> “Personat që kanë të drejtë të përfitojnë ndihmë juridike” </w:t>
      </w:r>
    </w:p>
    <w:p w:rsidR="003B79CC" w:rsidRPr="00961376" w:rsidRDefault="003B79CC" w:rsidP="003B79CC">
      <w:pPr>
        <w:pStyle w:val="Paragrafi"/>
        <w:rPr>
          <w:lang w:val="sq-AL"/>
        </w:rPr>
      </w:pPr>
      <w:r w:rsidRPr="00961376">
        <w:rPr>
          <w:lang w:val="sq-AL"/>
        </w:rPr>
        <w:t>1. Të drejtën për të përfituar ndihmë juridike e kanë personat, të cilët:</w:t>
      </w:r>
    </w:p>
    <w:p w:rsidR="003B79CC" w:rsidRPr="00961376" w:rsidRDefault="003B79CC" w:rsidP="003B79CC">
      <w:pPr>
        <w:pStyle w:val="Paragrafi"/>
        <w:rPr>
          <w:lang w:val="sq-AL"/>
        </w:rPr>
      </w:pPr>
      <w:r w:rsidRPr="00961376">
        <w:rPr>
          <w:lang w:val="sq-AL"/>
        </w:rPr>
        <w:t>a) kërkojnë të mbrohen me avokat në procesin penal në të gjitha fazat e tij dhe, për shkak</w:t>
      </w:r>
    </w:p>
    <w:p w:rsidR="003B79CC" w:rsidRPr="00961376" w:rsidRDefault="003B79CC" w:rsidP="003B79CC">
      <w:pPr>
        <w:pStyle w:val="Paragrafi"/>
        <w:rPr>
          <w:lang w:val="sq-AL"/>
        </w:rPr>
      </w:pPr>
      <w:r w:rsidRPr="00961376">
        <w:rPr>
          <w:lang w:val="sq-AL"/>
        </w:rPr>
        <w:t>të pamundësive financiare, nuk kanë mundur të zgjedhin një avokat apo kanë mbetur pa të;</w:t>
      </w:r>
    </w:p>
    <w:p w:rsidR="003B79CC" w:rsidRPr="00961376" w:rsidRDefault="003B79CC" w:rsidP="003216A2">
      <w:pPr>
        <w:pStyle w:val="Paragrafi"/>
        <w:rPr>
          <w:lang w:val="sq-AL"/>
        </w:rPr>
      </w:pPr>
      <w:r w:rsidRPr="00961376">
        <w:rPr>
          <w:lang w:val="sq-AL"/>
        </w:rPr>
        <w:t>b) kanë nevojë për ndihmë juridike në çështjet civile ose administrative, por nuk kanë</w:t>
      </w:r>
      <w:r w:rsidR="003216A2" w:rsidRPr="00961376">
        <w:rPr>
          <w:lang w:val="sq-AL"/>
        </w:rPr>
        <w:t xml:space="preserve"> </w:t>
      </w:r>
      <w:r w:rsidRPr="00961376">
        <w:rPr>
          <w:lang w:val="sq-AL"/>
        </w:rPr>
        <w:t>mjete të mjaftueshme për ta paguar këtë ndihmë juridike apo çështjet janë tepër komplekse, nga ana e përmbajtjes dhe e procedurës. Në këtë rast, personi, që ta përfitojë ndihmën juridike, duhet të vërtetojë se përfshihet në programet e mbrojtjes sociale ose plotëson kushtet</w:t>
      </w:r>
      <w:r w:rsidR="003216A2" w:rsidRPr="00961376">
        <w:rPr>
          <w:lang w:val="sq-AL"/>
        </w:rPr>
        <w:t xml:space="preserve"> për t’</w:t>
      </w:r>
      <w:r w:rsidRPr="00961376">
        <w:rPr>
          <w:lang w:val="sq-AL"/>
        </w:rPr>
        <w:t>u përfshirë në to.</w:t>
      </w:r>
    </w:p>
    <w:p w:rsidR="003B79CC" w:rsidRPr="00961376" w:rsidRDefault="003B79CC" w:rsidP="003216A2">
      <w:pPr>
        <w:pStyle w:val="Paragrafi"/>
        <w:rPr>
          <w:lang w:val="sq-AL"/>
        </w:rPr>
      </w:pPr>
      <w:r w:rsidRPr="00961376">
        <w:rPr>
          <w:lang w:val="sq-AL"/>
        </w:rPr>
        <w:t>2. Ndihmën juridike e përfitojnë edhe të miturit, për të cilët mbrojtja në procedimin penal</w:t>
      </w:r>
      <w:r w:rsidR="003216A2" w:rsidRPr="00961376">
        <w:rPr>
          <w:lang w:val="sq-AL"/>
        </w:rPr>
        <w:t xml:space="preserve"> </w:t>
      </w:r>
      <w:r w:rsidRPr="00961376">
        <w:rPr>
          <w:lang w:val="sq-AL"/>
        </w:rPr>
        <w:t>dhe në gjykim është e detyrueshme me ligj.</w:t>
      </w:r>
    </w:p>
    <w:p w:rsidR="003B79CC" w:rsidRPr="00961376" w:rsidRDefault="003B79CC" w:rsidP="003B79CC">
      <w:pPr>
        <w:pStyle w:val="Paragrafi"/>
        <w:rPr>
          <w:lang w:val="sq-AL"/>
        </w:rPr>
      </w:pPr>
      <w:r w:rsidRPr="00961376">
        <w:rPr>
          <w:lang w:val="sq-AL"/>
        </w:rPr>
        <w:t>3. Ndihma juridike mund të kërkohet para, gjatë dhe pas zhvillimit të procesit gjyqësor.</w:t>
      </w:r>
    </w:p>
    <w:p w:rsidR="003B79CC" w:rsidRPr="00961376" w:rsidRDefault="003B79CC" w:rsidP="003216A2">
      <w:pPr>
        <w:pStyle w:val="Paragrafi"/>
        <w:rPr>
          <w:lang w:val="sq-AL"/>
        </w:rPr>
      </w:pPr>
      <w:r w:rsidRPr="00961376">
        <w:rPr>
          <w:lang w:val="sq-AL"/>
        </w:rPr>
        <w:lastRenderedPageBreak/>
        <w:t>4. Personi, i cili përfiton ndihmë juridike, ka detyrimin të bashkëpunojë me avokatin, që</w:t>
      </w:r>
      <w:r w:rsidR="003216A2" w:rsidRPr="00961376">
        <w:rPr>
          <w:lang w:val="sq-AL"/>
        </w:rPr>
        <w:t xml:space="preserve"> </w:t>
      </w:r>
      <w:r w:rsidRPr="00961376">
        <w:rPr>
          <w:lang w:val="sq-AL"/>
        </w:rPr>
        <w:t>siguron ndihmën juridike, të japë informacion të vërtetë, për të cilin është kërkuar ndihma</w:t>
      </w:r>
      <w:r w:rsidR="003216A2" w:rsidRPr="00961376">
        <w:rPr>
          <w:lang w:val="sq-AL"/>
        </w:rPr>
        <w:t xml:space="preserve"> </w:t>
      </w:r>
      <w:r w:rsidRPr="00961376">
        <w:rPr>
          <w:lang w:val="sq-AL"/>
        </w:rPr>
        <w:t>juridike, si dhe të sigurojë në kohë çdo informacion për rrethanat dhe kushtet, që kanë ndryshuar shkakun e dhënies së ndihmës.</w:t>
      </w:r>
    </w:p>
    <w:p w:rsidR="003B79CC" w:rsidRPr="00961376" w:rsidRDefault="003B79CC" w:rsidP="003216A2">
      <w:pPr>
        <w:pStyle w:val="Paragrafi"/>
        <w:rPr>
          <w:lang w:val="sq-AL"/>
        </w:rPr>
      </w:pPr>
      <w:r w:rsidRPr="00961376">
        <w:rPr>
          <w:lang w:val="sq-AL"/>
        </w:rPr>
        <w:t>5. Moszbatimi i pikës 4 të këtij neni nga personi, që përfiton ndihmën juridike për</w:t>
      </w:r>
      <w:r w:rsidR="003216A2" w:rsidRPr="00961376">
        <w:rPr>
          <w:lang w:val="sq-AL"/>
        </w:rPr>
        <w:t xml:space="preserve"> </w:t>
      </w:r>
      <w:r w:rsidRPr="00961376">
        <w:rPr>
          <w:lang w:val="sq-AL"/>
        </w:rPr>
        <w:t>çështjet civile ose administrative, përbën shkak për ndërprerjen e menjëhershme të përfitimit të kësaj ndihme juridike.</w:t>
      </w:r>
    </w:p>
    <w:p w:rsidR="003B79CC" w:rsidRPr="00961376" w:rsidRDefault="003B79CC" w:rsidP="003B79CC">
      <w:pPr>
        <w:pStyle w:val="Paragrafi"/>
        <w:rPr>
          <w:lang w:val="sq-AL"/>
        </w:rPr>
      </w:pPr>
      <w:r w:rsidRPr="00961376">
        <w:rPr>
          <w:lang w:val="sq-AL"/>
        </w:rPr>
        <w:t>Kodi</w:t>
      </w:r>
      <w:r w:rsidR="003216A2" w:rsidRPr="00961376">
        <w:rPr>
          <w:lang w:val="sq-AL"/>
        </w:rPr>
        <w:t xml:space="preserve"> i Procedurës Penale, neni 61</w:t>
      </w:r>
      <w:r w:rsidRPr="00961376">
        <w:rPr>
          <w:lang w:val="sq-AL"/>
        </w:rPr>
        <w:t xml:space="preserve"> “Padia civile në procesin penal” </w:t>
      </w:r>
    </w:p>
    <w:p w:rsidR="003B79CC" w:rsidRPr="00961376" w:rsidRDefault="003B79CC" w:rsidP="003B79CC">
      <w:pPr>
        <w:pStyle w:val="Paragrafi"/>
        <w:rPr>
          <w:lang w:val="sq-AL"/>
        </w:rPr>
      </w:pPr>
      <w:r w:rsidRPr="00961376">
        <w:rPr>
          <w:lang w:val="sq-AL"/>
        </w:rPr>
        <w:t xml:space="preserve"> 1. Ai që ka pësuar dëm material nga vepra penale ose trashëgimtarët e tij mund të ngrenë padi civile në procesin penal kundër të pandehurit ose të paditurit civil, për të kërkuar kthimin e pasurisë dhe shpërblimin e dëmit.</w:t>
      </w:r>
    </w:p>
    <w:p w:rsidR="003B79CC" w:rsidRPr="00961376" w:rsidRDefault="003B79CC" w:rsidP="003B79CC">
      <w:pPr>
        <w:pStyle w:val="Paragrafi"/>
        <w:rPr>
          <w:lang w:val="sq-AL"/>
        </w:rPr>
      </w:pPr>
      <w:r w:rsidRPr="00961376">
        <w:rPr>
          <w:lang w:val="sq-AL"/>
        </w:rPr>
        <w:t xml:space="preserve">Ligji nr.10 173, datë 22.10.2009 “Për mbrojtjen e dëshmitarëve dhe të bashkëpunëtorëve të </w:t>
      </w:r>
      <w:r w:rsidR="003216A2" w:rsidRPr="00961376">
        <w:rPr>
          <w:lang w:val="sq-AL"/>
        </w:rPr>
        <w:t>drejtësisë”, neni 2</w:t>
      </w:r>
      <w:r w:rsidRPr="00961376">
        <w:rPr>
          <w:lang w:val="sq-AL"/>
        </w:rPr>
        <w:t xml:space="preserve"> “Fusha e veprimit”</w:t>
      </w:r>
    </w:p>
    <w:p w:rsidR="003B79CC" w:rsidRPr="00961376" w:rsidRDefault="003B79CC" w:rsidP="003B79CC">
      <w:pPr>
        <w:pStyle w:val="Paragrafi"/>
        <w:rPr>
          <w:lang w:val="sq-AL"/>
        </w:rPr>
      </w:pPr>
      <w:r w:rsidRPr="00961376">
        <w:rPr>
          <w:lang w:val="sq-AL"/>
        </w:rPr>
        <w:t xml:space="preserve">Dispozitat e këtij ligji janë të zbatueshme në kuadër të procedimeve penale për krime të kryera me dashje, për të cilat ligji parashikon dënim me burgim jo me pak se 4 vjet, në minimum. Rrezikshmëria e këtyre krimeve dhe e autorëve, duhet të jetë e tillë, që të justifikojë kryerjen e shpenzimeve të nevojshme për mbrojtjen e një ose disa personave. </w:t>
      </w:r>
    </w:p>
    <w:p w:rsidR="003B79CC" w:rsidRPr="00961376" w:rsidRDefault="003B79CC" w:rsidP="003B79CC">
      <w:pPr>
        <w:pStyle w:val="Paragrafi"/>
        <w:rPr>
          <w:lang w:val="sq-AL"/>
        </w:rPr>
      </w:pPr>
      <w:r w:rsidRPr="00961376">
        <w:rPr>
          <w:lang w:val="sq-AL"/>
        </w:rPr>
        <w:t>Ligji nr.10 192, datë 3.12.2009 “Për parandalimin dhe goditjen e krimit të organizuar dhe trafikimit nëpërmjet masave paranda</w:t>
      </w:r>
      <w:r w:rsidR="003216A2" w:rsidRPr="00961376">
        <w:rPr>
          <w:lang w:val="sq-AL"/>
        </w:rPr>
        <w:t>luese kundër pasurisë”, neni 37</w:t>
      </w:r>
      <w:r w:rsidRPr="00961376">
        <w:rPr>
          <w:lang w:val="sq-AL"/>
        </w:rPr>
        <w:t xml:space="preserve"> “Fondi i posaçëm për parandalimin e kriminalitetit” </w:t>
      </w:r>
    </w:p>
    <w:p w:rsidR="003B79CC" w:rsidRPr="00961376" w:rsidRDefault="003B79CC" w:rsidP="003B79CC">
      <w:pPr>
        <w:pStyle w:val="Paragrafi"/>
        <w:rPr>
          <w:lang w:val="sq-AL"/>
        </w:rPr>
      </w:pPr>
      <w:r w:rsidRPr="00961376">
        <w:rPr>
          <w:lang w:val="sq-AL"/>
        </w:rPr>
        <w:t>1. Të ardhurat e përfituara nga zbatimi i këtij ligji, për vitet financiare 2009-2010, në masën 50 për qind, do të shërbejnë për ngritjen e fondit të posaçëm për parandalimin e kriminalitetit dhe edukimin ligjor. Pas kalimit të këtij afati, fondi i posaçëm dhe masa e tij përcaktohen në legjislacionin buxhetor.</w:t>
      </w:r>
    </w:p>
    <w:p w:rsidR="003B79CC" w:rsidRPr="00961376" w:rsidRDefault="003B79CC" w:rsidP="003B79CC">
      <w:pPr>
        <w:pStyle w:val="Paragrafi"/>
        <w:rPr>
          <w:lang w:val="sq-AL"/>
        </w:rPr>
      </w:pPr>
      <w:r w:rsidRPr="00961376">
        <w:rPr>
          <w:lang w:val="sq-AL"/>
        </w:rPr>
        <w:t>2. Ky fond shërben për:</w:t>
      </w:r>
    </w:p>
    <w:p w:rsidR="003B79CC" w:rsidRPr="00961376" w:rsidRDefault="003B79CC" w:rsidP="003B79CC">
      <w:pPr>
        <w:pStyle w:val="Paragrafi"/>
        <w:rPr>
          <w:lang w:val="sq-AL"/>
        </w:rPr>
      </w:pPr>
      <w:r w:rsidRPr="00961376">
        <w:rPr>
          <w:lang w:val="sq-AL"/>
        </w:rPr>
        <w:t>a) përmirësimin e funksionimit të drejtësisë penale, duke destinuar pasuritë në administrim të Prokurorisë së Përgjithshme dhe të Ministrisë së Drejtësisë;</w:t>
      </w:r>
    </w:p>
    <w:p w:rsidR="003B79CC" w:rsidRPr="00961376" w:rsidRDefault="003B79CC" w:rsidP="003B79CC">
      <w:pPr>
        <w:pStyle w:val="Paragrafi"/>
        <w:rPr>
          <w:lang w:val="sq-AL"/>
        </w:rPr>
      </w:pPr>
      <w:r w:rsidRPr="00961376">
        <w:rPr>
          <w:lang w:val="sq-AL"/>
        </w:rPr>
        <w:t>b) përmirësimin e hetimeve paraprake penale të krimit të organizuar dhe zhvillimin e programeve të mbrojtjes së dëshmitarëve e të bashkëpunëtorëve të drejtësisë, duke destinuar pasuritë në administrim të ministrisë që mbulon çështjet e rendit publik;</w:t>
      </w:r>
    </w:p>
    <w:p w:rsidR="003B79CC" w:rsidRPr="00961376" w:rsidRDefault="003B79CC" w:rsidP="003B79CC">
      <w:pPr>
        <w:pStyle w:val="Paragrafi"/>
        <w:rPr>
          <w:lang w:val="sq-AL"/>
        </w:rPr>
      </w:pPr>
      <w:r w:rsidRPr="00961376">
        <w:rPr>
          <w:lang w:val="sq-AL"/>
        </w:rPr>
        <w:t>c) dhënien e ndihmës viktimave të krimit të organizuar dhe të dhunës, si dhe nxitjen e programeve sociale për këto kategori, duke destinuar pasuritë në administrim të ministrisë që mbulon çështjet sociale.</w:t>
      </w:r>
    </w:p>
    <w:p w:rsidR="003B79CC" w:rsidRPr="00961376" w:rsidRDefault="003B79CC" w:rsidP="003B79CC">
      <w:pPr>
        <w:pStyle w:val="Paragrafi"/>
        <w:rPr>
          <w:lang w:val="sq-AL"/>
        </w:rPr>
      </w:pPr>
      <w:r w:rsidRPr="00961376">
        <w:rPr>
          <w:lang w:val="sq-AL"/>
        </w:rPr>
        <w:t>3. Përveç institucioneve qendrore, përfitues të financimit të projekteve për parandalimin e kriminalitetit mund të jenë:</w:t>
      </w:r>
    </w:p>
    <w:p w:rsidR="003B79CC" w:rsidRPr="00961376" w:rsidRDefault="003B79CC" w:rsidP="003B79CC">
      <w:pPr>
        <w:pStyle w:val="Paragrafi"/>
        <w:rPr>
          <w:lang w:val="sq-AL"/>
        </w:rPr>
      </w:pPr>
      <w:r w:rsidRPr="00961376">
        <w:rPr>
          <w:lang w:val="sq-AL"/>
        </w:rPr>
        <w:t>a) njësitë e qeverisjes vendore, ku ndodhen pasuritë e paluajtshme të konfiskuara;</w:t>
      </w:r>
    </w:p>
    <w:p w:rsidR="003B79CC" w:rsidRPr="00961376" w:rsidRDefault="003B79CC" w:rsidP="003B79CC">
      <w:pPr>
        <w:pStyle w:val="Paragrafi"/>
        <w:rPr>
          <w:lang w:val="sq-AL"/>
        </w:rPr>
      </w:pPr>
      <w:r w:rsidRPr="00961376">
        <w:rPr>
          <w:lang w:val="sq-AL"/>
        </w:rPr>
        <w:t>b) organizatat jofitimprurëse, që kanë për objekt të veprimtarisë së tyre rehabilitimin social, kulturor e shëndetësor të shtresave në nevojë, veçanërisht atyre të prekura apo të rrezikuara nga krimi, përfshirë organizatat dhe qendrat terapeutike, qendrat e riaftësimit dhe të kurimit të përdoruesve të substancave narkotike, si dhe qendrat e asistencës e të rehabilitimit të viktimave të tr</w:t>
      </w:r>
      <w:r w:rsidR="003216A2" w:rsidRPr="00961376">
        <w:rPr>
          <w:lang w:val="sq-AL"/>
        </w:rPr>
        <w:t>afikut të qenieve njerëzore, që</w:t>
      </w:r>
      <w:r w:rsidRPr="00961376">
        <w:rPr>
          <w:lang w:val="sq-AL"/>
        </w:rPr>
        <w:t xml:space="preserve"> në tri vitet e fundit nga paraqitja e kërkesës, zhvillojnë veprimtari të tilla.</w:t>
      </w:r>
    </w:p>
    <w:p w:rsidR="003B79CC" w:rsidRPr="00961376" w:rsidRDefault="003B79CC" w:rsidP="003B79CC">
      <w:pPr>
        <w:pStyle w:val="Paragrafi"/>
        <w:rPr>
          <w:lang w:val="sq-AL"/>
        </w:rPr>
      </w:pPr>
      <w:r w:rsidRPr="00961376">
        <w:rPr>
          <w:lang w:val="sq-AL"/>
        </w:rPr>
        <w:t>4. Kërkesat për financimin e projekteve, sipas këtij neni, verifikimi dhe përgatitja e dokumentacionit për mendim në Komitetin Ndërinstitucional të Ekspertëve për Masat Kundër Krimit të Organizuar, si dhe ndjekja e zbatimit të tyre bëhen nga strukturat e Agjencisë së Administrimit të Pasurive të Sekuestruara dhe të Konfiskuara.</w:t>
      </w:r>
    </w:p>
    <w:p w:rsidR="003B79CC" w:rsidRPr="00961376" w:rsidRDefault="003B79CC" w:rsidP="003B79CC">
      <w:pPr>
        <w:pStyle w:val="Paragrafi"/>
        <w:rPr>
          <w:lang w:val="sq-AL"/>
        </w:rPr>
      </w:pPr>
      <w:r w:rsidRPr="00961376">
        <w:rPr>
          <w:lang w:val="sq-AL"/>
        </w:rPr>
        <w:t>5. Ministri i Financave, mbështetur në rekomandimin e Komitetit Ndërinstitucional të Ekspertëve për Masat Kundër Krimit të Organizuar, me urdhër, përcakton financimin e projektit dhe mënyrat e përdorimit të fondit të vënë në dispozicion të kërkuesit.</w:t>
      </w:r>
    </w:p>
    <w:p w:rsidR="003B79CC" w:rsidRPr="00961376" w:rsidRDefault="003B79CC" w:rsidP="003B79CC">
      <w:pPr>
        <w:pStyle w:val="Paragrafi"/>
        <w:rPr>
          <w:lang w:val="sq-AL"/>
        </w:rPr>
      </w:pPr>
      <w:r w:rsidRPr="00961376">
        <w:rPr>
          <w:lang w:val="sq-AL"/>
        </w:rPr>
        <w:t xml:space="preserve">6. Pjesa e fondit, e destinuar sipas pikës 2 të këtij neni, nuk mund të përdoret për shpërblime të funksionarëve të institucioneve përfituese. </w:t>
      </w:r>
    </w:p>
    <w:p w:rsidR="003B79CC" w:rsidRPr="00961376" w:rsidRDefault="003B79CC" w:rsidP="003B79CC">
      <w:pPr>
        <w:pStyle w:val="Paragrafi"/>
        <w:rPr>
          <w:lang w:val="sq-AL"/>
        </w:rPr>
      </w:pPr>
    </w:p>
    <w:p w:rsidR="003B79CC" w:rsidRPr="00961376" w:rsidRDefault="003B79CC" w:rsidP="003B79CC">
      <w:pPr>
        <w:pStyle w:val="Paragrafi"/>
        <w:rPr>
          <w:lang w:val="sq-AL"/>
        </w:rPr>
      </w:pPr>
    </w:p>
    <w:p w:rsidR="003B79CC" w:rsidRPr="00961376" w:rsidRDefault="003B79CC" w:rsidP="003B79CC">
      <w:pPr>
        <w:pStyle w:val="Paragrafi"/>
        <w:rPr>
          <w:lang w:val="sq-AL"/>
        </w:rPr>
      </w:pPr>
    </w:p>
    <w:sectPr w:rsidR="003B79CC" w:rsidRPr="00961376" w:rsidSect="003931DA">
      <w:footerReference w:type="even" r:id="rId8"/>
      <w:footerReference w:type="default" r:id="rId9"/>
      <w:pgSz w:w="11907" w:h="16840" w:code="9"/>
      <w:pgMar w:top="1418" w:right="1418" w:bottom="1418" w:left="1418" w:header="1304" w:footer="1134" w:gutter="0"/>
      <w:pgNumType w:start="585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6EB" w:rsidRDefault="003946EB" w:rsidP="00E15A62">
      <w:pPr>
        <w:pStyle w:val="Paragrafi"/>
      </w:pPr>
      <w:r>
        <w:separator/>
      </w:r>
    </w:p>
  </w:endnote>
  <w:endnote w:type="continuationSeparator" w:id="1">
    <w:p w:rsidR="003946EB" w:rsidRDefault="003946EB"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7AD" w:rsidRPr="0027291A" w:rsidRDefault="0041090F" w:rsidP="0027291A">
    <w:pPr>
      <w:pStyle w:val="Footer"/>
      <w:framePr w:wrap="around" w:vAnchor="text" w:hAnchor="page" w:x="1456" w:y="6"/>
      <w:rPr>
        <w:rStyle w:val="PageNumber"/>
        <w:rFonts w:ascii="CG Times" w:hAnsi="CG Times"/>
        <w:sz w:val="22"/>
        <w:szCs w:val="22"/>
      </w:rPr>
    </w:pPr>
    <w:r w:rsidRPr="0027291A">
      <w:rPr>
        <w:rStyle w:val="PageNumber"/>
        <w:rFonts w:ascii="CG Times" w:hAnsi="CG Times"/>
        <w:sz w:val="22"/>
        <w:szCs w:val="22"/>
      </w:rPr>
      <w:fldChar w:fldCharType="begin"/>
    </w:r>
    <w:r w:rsidR="005977AD" w:rsidRPr="0027291A">
      <w:rPr>
        <w:rStyle w:val="PageNumber"/>
        <w:rFonts w:ascii="CG Times" w:hAnsi="CG Times"/>
        <w:sz w:val="22"/>
        <w:szCs w:val="22"/>
      </w:rPr>
      <w:instrText xml:space="preserve">PAGE  </w:instrText>
    </w:r>
    <w:r w:rsidRPr="0027291A">
      <w:rPr>
        <w:rStyle w:val="PageNumber"/>
        <w:rFonts w:ascii="CG Times" w:hAnsi="CG Times"/>
        <w:sz w:val="22"/>
        <w:szCs w:val="22"/>
      </w:rPr>
      <w:fldChar w:fldCharType="separate"/>
    </w:r>
    <w:r w:rsidR="00436990">
      <w:rPr>
        <w:rStyle w:val="PageNumber"/>
        <w:rFonts w:ascii="CG Times" w:hAnsi="CG Times"/>
        <w:noProof/>
        <w:sz w:val="22"/>
        <w:szCs w:val="22"/>
      </w:rPr>
      <w:t>5912</w:t>
    </w:r>
    <w:r w:rsidRPr="0027291A">
      <w:rPr>
        <w:rStyle w:val="PageNumber"/>
        <w:rFonts w:ascii="CG Times" w:hAnsi="CG Times"/>
        <w:sz w:val="22"/>
        <w:szCs w:val="22"/>
      </w:rPr>
      <w:fldChar w:fldCharType="end"/>
    </w:r>
  </w:p>
  <w:p w:rsidR="005977AD" w:rsidRDefault="005977AD" w:rsidP="00BF3A0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7AD" w:rsidRPr="0027291A" w:rsidRDefault="0041090F" w:rsidP="0027291A">
    <w:pPr>
      <w:pStyle w:val="Footer"/>
      <w:framePr w:wrap="around" w:vAnchor="text" w:hAnchor="page" w:x="10036" w:y="6"/>
      <w:rPr>
        <w:rStyle w:val="PageNumber"/>
        <w:rFonts w:ascii="CG Times" w:hAnsi="CG Times"/>
        <w:sz w:val="22"/>
        <w:szCs w:val="22"/>
      </w:rPr>
    </w:pPr>
    <w:r w:rsidRPr="0027291A">
      <w:rPr>
        <w:rStyle w:val="PageNumber"/>
        <w:rFonts w:ascii="CG Times" w:hAnsi="CG Times"/>
        <w:sz w:val="22"/>
        <w:szCs w:val="22"/>
      </w:rPr>
      <w:fldChar w:fldCharType="begin"/>
    </w:r>
    <w:r w:rsidR="005977AD" w:rsidRPr="0027291A">
      <w:rPr>
        <w:rStyle w:val="PageNumber"/>
        <w:rFonts w:ascii="CG Times" w:hAnsi="CG Times"/>
        <w:sz w:val="22"/>
        <w:szCs w:val="22"/>
      </w:rPr>
      <w:instrText xml:space="preserve">PAGE  </w:instrText>
    </w:r>
    <w:r w:rsidRPr="0027291A">
      <w:rPr>
        <w:rStyle w:val="PageNumber"/>
        <w:rFonts w:ascii="CG Times" w:hAnsi="CG Times"/>
        <w:sz w:val="22"/>
        <w:szCs w:val="22"/>
      </w:rPr>
      <w:fldChar w:fldCharType="separate"/>
    </w:r>
    <w:r w:rsidR="00436990">
      <w:rPr>
        <w:rStyle w:val="PageNumber"/>
        <w:rFonts w:ascii="CG Times" w:hAnsi="CG Times"/>
        <w:noProof/>
        <w:sz w:val="22"/>
        <w:szCs w:val="22"/>
      </w:rPr>
      <w:t>5911</w:t>
    </w:r>
    <w:r w:rsidRPr="0027291A">
      <w:rPr>
        <w:rStyle w:val="PageNumber"/>
        <w:rFonts w:ascii="CG Times" w:hAnsi="CG Times"/>
        <w:sz w:val="22"/>
        <w:szCs w:val="22"/>
      </w:rPr>
      <w:fldChar w:fldCharType="end"/>
    </w:r>
  </w:p>
  <w:p w:rsidR="005977AD" w:rsidRDefault="005977AD"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6EB" w:rsidRDefault="003946EB" w:rsidP="00E15A62">
      <w:pPr>
        <w:pStyle w:val="Paragrafi"/>
      </w:pPr>
      <w:r>
        <w:separator/>
      </w:r>
    </w:p>
  </w:footnote>
  <w:footnote w:type="continuationSeparator" w:id="1">
    <w:p w:rsidR="003946EB" w:rsidRDefault="003946EB" w:rsidP="00E15A62">
      <w:pPr>
        <w:pStyle w:val="Paragrafi"/>
      </w:pPr>
      <w:r>
        <w:continuationSeparator/>
      </w:r>
    </w:p>
  </w:footnote>
  <w:footnote w:id="2">
    <w:p w:rsidR="005977AD" w:rsidRPr="00543963" w:rsidRDefault="005977AD" w:rsidP="003C4239">
      <w:pPr>
        <w:pStyle w:val="FootnoteText"/>
        <w:rPr>
          <w:rFonts w:ascii="CG Times" w:hAnsi="CG Times"/>
          <w:sz w:val="18"/>
          <w:szCs w:val="18"/>
          <w:lang w:val="sq-AL"/>
        </w:rPr>
      </w:pPr>
      <w:r w:rsidRPr="00543963">
        <w:rPr>
          <w:rStyle w:val="FootnoteReference"/>
          <w:rFonts w:ascii="CG Times" w:hAnsi="CG Times"/>
          <w:sz w:val="18"/>
          <w:szCs w:val="18"/>
          <w:lang w:val="sq-AL"/>
        </w:rPr>
        <w:footnoteRef/>
      </w:r>
      <w:r w:rsidRPr="00543963">
        <w:rPr>
          <w:rFonts w:ascii="CG Times" w:hAnsi="CG Times"/>
          <w:sz w:val="18"/>
          <w:szCs w:val="18"/>
          <w:lang w:val="sq-AL"/>
        </w:rPr>
        <w:t xml:space="preserve"> Zyra e Komisionerit t</w:t>
      </w:r>
      <w:r w:rsidRPr="00543963">
        <w:rPr>
          <w:rFonts w:ascii="CG Times" w:hAnsi="CG Times" w:cs="Times New Roman"/>
          <w:sz w:val="18"/>
          <w:szCs w:val="18"/>
          <w:lang w:val="sq-AL"/>
        </w:rPr>
        <w:t>ë Lartë për të Drejtat e Njeriut të Kombeve të Bashkuara,</w:t>
      </w:r>
      <w:r w:rsidRPr="00543963">
        <w:rPr>
          <w:rFonts w:ascii="CG Times" w:hAnsi="CG Times"/>
          <w:sz w:val="18"/>
          <w:szCs w:val="18"/>
          <w:lang w:val="sq-AL"/>
        </w:rPr>
        <w:t xml:space="preserve"> (OHCHR), parime dhe udh</w:t>
      </w:r>
      <w:r w:rsidRPr="00543963">
        <w:rPr>
          <w:rFonts w:ascii="CG Times" w:hAnsi="CG Times" w:cs="Times New Roman"/>
          <w:sz w:val="18"/>
          <w:szCs w:val="18"/>
          <w:lang w:val="sq-AL"/>
        </w:rPr>
        <w:t>ëzime të rekomanduara për të drejtat e njeriut dhe trafikimin e njerëzve</w:t>
      </w:r>
    </w:p>
  </w:footnote>
  <w:footnote w:id="3">
    <w:p w:rsidR="005977AD" w:rsidRPr="00543963" w:rsidRDefault="005977AD" w:rsidP="003C4239">
      <w:pPr>
        <w:pStyle w:val="FootnoteText"/>
        <w:rPr>
          <w:sz w:val="18"/>
          <w:szCs w:val="18"/>
          <w:lang w:val="sq-AL"/>
        </w:rPr>
      </w:pPr>
      <w:r w:rsidRPr="00543963">
        <w:rPr>
          <w:rStyle w:val="FootnoteReference"/>
          <w:rFonts w:ascii="CG Times" w:hAnsi="CG Times"/>
          <w:sz w:val="18"/>
          <w:szCs w:val="18"/>
          <w:lang w:val="sq-AL"/>
        </w:rPr>
        <w:footnoteRef/>
      </w:r>
      <w:r w:rsidRPr="00543963">
        <w:rPr>
          <w:rFonts w:ascii="CG Times" w:hAnsi="CG Times"/>
          <w:sz w:val="18"/>
          <w:szCs w:val="18"/>
          <w:lang w:val="sq-AL"/>
        </w:rPr>
        <w:t xml:space="preserve"> Po aty</w:t>
      </w:r>
    </w:p>
  </w:footnote>
  <w:footnote w:id="4">
    <w:p w:rsidR="005977AD" w:rsidRPr="00CF7A87" w:rsidRDefault="005977AD" w:rsidP="003C4239">
      <w:pPr>
        <w:rPr>
          <w:rFonts w:ascii="CG Times" w:hAnsi="CG Times"/>
          <w:sz w:val="18"/>
          <w:szCs w:val="18"/>
          <w:lang w:val="sq-AL"/>
        </w:rPr>
      </w:pPr>
      <w:r w:rsidRPr="00CF7A87">
        <w:rPr>
          <w:rStyle w:val="FootnoteReference"/>
          <w:rFonts w:ascii="CG Times" w:hAnsi="CG Times"/>
          <w:sz w:val="18"/>
          <w:szCs w:val="18"/>
        </w:rPr>
        <w:footnoteRef/>
      </w:r>
      <w:r w:rsidRPr="00CF7A87">
        <w:rPr>
          <w:rFonts w:ascii="CG Times" w:hAnsi="CG Times"/>
          <w:sz w:val="18"/>
          <w:szCs w:val="18"/>
          <w:lang w:val="sq-AL"/>
        </w:rPr>
        <w:t xml:space="preserve"> </w:t>
      </w:r>
      <w:r>
        <w:rPr>
          <w:rStyle w:val="fletorestyle3"/>
          <w:rFonts w:ascii="CG Times" w:hAnsi="CG Times"/>
          <w:sz w:val="18"/>
          <w:szCs w:val="18"/>
          <w:lang w:val="sq-AL"/>
        </w:rPr>
        <w:t>Fletorja Zyrtare, viti 2008, nr</w:t>
      </w:r>
      <w:r w:rsidR="002D641B">
        <w:rPr>
          <w:rStyle w:val="fletorestyle3"/>
          <w:rFonts w:ascii="CG Times" w:hAnsi="CG Times"/>
          <w:sz w:val="18"/>
          <w:szCs w:val="18"/>
          <w:lang w:val="sq-AL"/>
        </w:rPr>
        <w:t>.</w:t>
      </w:r>
      <w:r>
        <w:rPr>
          <w:rStyle w:val="fletorestyle3"/>
          <w:rFonts w:ascii="CG Times" w:hAnsi="CG Times"/>
          <w:sz w:val="18"/>
          <w:szCs w:val="18"/>
          <w:lang w:val="sq-AL"/>
        </w:rPr>
        <w:t xml:space="preserve"> 44, faqe 2001, data e botimit</w:t>
      </w:r>
      <w:r w:rsidRPr="00CF7A87">
        <w:rPr>
          <w:rStyle w:val="fletorestyle3"/>
          <w:rFonts w:ascii="CG Times" w:hAnsi="CG Times"/>
          <w:sz w:val="18"/>
          <w:szCs w:val="18"/>
          <w:lang w:val="sq-AL"/>
        </w:rPr>
        <w:t xml:space="preserve"> </w:t>
      </w:r>
      <w:r w:rsidR="002D641B">
        <w:rPr>
          <w:rStyle w:val="fletorestyle3"/>
          <w:rFonts w:ascii="CG Times" w:hAnsi="CG Times"/>
          <w:sz w:val="18"/>
          <w:szCs w:val="18"/>
          <w:lang w:val="sq-AL"/>
        </w:rPr>
        <w:t>1.</w:t>
      </w:r>
      <w:r>
        <w:rPr>
          <w:rStyle w:val="fletorestyle3"/>
          <w:rFonts w:ascii="CG Times" w:hAnsi="CG Times"/>
          <w:sz w:val="18"/>
          <w:szCs w:val="18"/>
          <w:lang w:val="sq-AL"/>
        </w:rPr>
        <w:t>4</w:t>
      </w:r>
      <w:r w:rsidR="002D641B">
        <w:rPr>
          <w:rStyle w:val="fletorestyle3"/>
          <w:rFonts w:ascii="CG Times" w:hAnsi="CG Times"/>
          <w:sz w:val="18"/>
          <w:szCs w:val="18"/>
          <w:lang w:val="sq-AL"/>
        </w:rPr>
        <w:t>.</w:t>
      </w:r>
      <w:r>
        <w:rPr>
          <w:rStyle w:val="fletorestyle3"/>
          <w:rFonts w:ascii="CG Times" w:hAnsi="CG Times"/>
          <w:sz w:val="18"/>
          <w:szCs w:val="18"/>
          <w:lang w:val="sq-AL"/>
        </w:rPr>
        <w:t>2008</w:t>
      </w:r>
    </w:p>
  </w:footnote>
  <w:footnote w:id="5">
    <w:p w:rsidR="005977AD" w:rsidRPr="00CF7A87" w:rsidRDefault="005977AD" w:rsidP="003C4239">
      <w:pPr>
        <w:pStyle w:val="FootnoteText"/>
        <w:rPr>
          <w:rFonts w:ascii="CG Times" w:hAnsi="CG Times"/>
          <w:sz w:val="18"/>
          <w:szCs w:val="18"/>
          <w:lang w:val="sq-AL"/>
        </w:rPr>
      </w:pPr>
      <w:r w:rsidRPr="00CF7A87">
        <w:rPr>
          <w:rStyle w:val="FootnoteReference"/>
          <w:rFonts w:ascii="CG Times" w:hAnsi="CG Times"/>
          <w:sz w:val="18"/>
          <w:szCs w:val="18"/>
        </w:rPr>
        <w:footnoteRef/>
      </w:r>
      <w:r w:rsidRPr="00CF7A87">
        <w:rPr>
          <w:rFonts w:ascii="CG Times" w:hAnsi="CG Times"/>
          <w:sz w:val="18"/>
          <w:szCs w:val="18"/>
          <w:lang w:val="sq-AL"/>
        </w:rPr>
        <w:t xml:space="preserve"> Shih tek an</w:t>
      </w:r>
      <w:r>
        <w:rPr>
          <w:rFonts w:ascii="CG Times" w:hAnsi="CG Times"/>
          <w:sz w:val="18"/>
          <w:szCs w:val="18"/>
          <w:lang w:val="sq-AL"/>
        </w:rPr>
        <w:t>ek</w:t>
      </w:r>
      <w:r w:rsidRPr="00CF7A87">
        <w:rPr>
          <w:rFonts w:ascii="CG Times" w:hAnsi="CG Times"/>
          <w:sz w:val="18"/>
          <w:szCs w:val="18"/>
          <w:lang w:val="sq-AL"/>
        </w:rPr>
        <w:t>set nenin 114/b për trafikimin e femrave</w:t>
      </w:r>
    </w:p>
  </w:footnote>
  <w:footnote w:id="6">
    <w:p w:rsidR="005977AD" w:rsidRPr="007B0316" w:rsidRDefault="005977AD" w:rsidP="003C4239">
      <w:pPr>
        <w:pStyle w:val="FootnoteText"/>
        <w:rPr>
          <w:rFonts w:ascii="CG Times" w:hAnsi="CG Times"/>
          <w:sz w:val="18"/>
          <w:szCs w:val="18"/>
          <w:lang w:val="sq-AL"/>
        </w:rPr>
      </w:pPr>
      <w:r w:rsidRPr="007B0316">
        <w:rPr>
          <w:rStyle w:val="FootnoteReference"/>
          <w:rFonts w:ascii="CG Times" w:hAnsi="CG Times"/>
          <w:sz w:val="18"/>
          <w:szCs w:val="18"/>
        </w:rPr>
        <w:footnoteRef/>
      </w:r>
      <w:r w:rsidRPr="007B0316">
        <w:rPr>
          <w:rFonts w:ascii="CG Times" w:hAnsi="CG Times"/>
          <w:sz w:val="18"/>
          <w:szCs w:val="18"/>
          <w:lang w:val="sq-AL"/>
        </w:rPr>
        <w:t xml:space="preserve"> http://asp.gov.al/mpo/ligjet/ligji_per_te_huajt.htm</w:t>
      </w:r>
    </w:p>
  </w:footnote>
  <w:footnote w:id="7">
    <w:p w:rsidR="005977AD" w:rsidRPr="007B0316" w:rsidRDefault="005977AD" w:rsidP="003C4239">
      <w:pPr>
        <w:pStyle w:val="FootnoteText"/>
        <w:rPr>
          <w:rFonts w:ascii="CG Times" w:hAnsi="CG Times"/>
          <w:sz w:val="18"/>
          <w:szCs w:val="18"/>
          <w:lang w:val="sq-AL"/>
        </w:rPr>
      </w:pPr>
      <w:r w:rsidRPr="007B0316">
        <w:rPr>
          <w:rStyle w:val="FootnoteReference"/>
          <w:rFonts w:ascii="CG Times" w:hAnsi="CG Times"/>
          <w:sz w:val="18"/>
          <w:szCs w:val="18"/>
        </w:rPr>
        <w:footnoteRef/>
      </w:r>
      <w:r w:rsidRPr="007B0316">
        <w:rPr>
          <w:rFonts w:ascii="CG Times" w:hAnsi="CG Times"/>
          <w:sz w:val="18"/>
          <w:szCs w:val="18"/>
          <w:lang w:val="sq-AL"/>
        </w:rPr>
        <w:t xml:space="preserve"> http://asp.gov.al/mpo/ligjet/ligji_per_te_huajt.htm</w:t>
      </w:r>
    </w:p>
    <w:p w:rsidR="005977AD" w:rsidRPr="007B0316" w:rsidRDefault="005977AD" w:rsidP="003C4239">
      <w:pPr>
        <w:pStyle w:val="FootnoteText"/>
        <w:rPr>
          <w:rFonts w:ascii="CG Times" w:hAnsi="CG Times"/>
          <w:sz w:val="18"/>
          <w:szCs w:val="18"/>
          <w:lang w:val="sq-AL"/>
        </w:rPr>
      </w:pPr>
    </w:p>
  </w:footnote>
  <w:footnote w:id="8">
    <w:p w:rsidR="005977AD" w:rsidRPr="00A75F92" w:rsidRDefault="005977AD" w:rsidP="003C4239">
      <w:pPr>
        <w:pStyle w:val="FootnoteText"/>
        <w:rPr>
          <w:rFonts w:ascii="CG Times" w:hAnsi="CG Times"/>
          <w:sz w:val="18"/>
          <w:szCs w:val="18"/>
          <w:lang w:val="sq-AL"/>
        </w:rPr>
      </w:pPr>
      <w:r w:rsidRPr="00A75F92">
        <w:rPr>
          <w:rStyle w:val="FootnoteReference"/>
          <w:rFonts w:ascii="CG Times" w:hAnsi="CG Times"/>
          <w:sz w:val="18"/>
          <w:szCs w:val="18"/>
        </w:rPr>
        <w:footnoteRef/>
      </w:r>
      <w:r w:rsidRPr="00A75F92">
        <w:rPr>
          <w:rFonts w:ascii="CG Times" w:hAnsi="CG Times"/>
          <w:sz w:val="18"/>
          <w:szCs w:val="18"/>
          <w:lang w:val="sq-AL"/>
        </w:rPr>
        <w:t xml:space="preserve"> Përshtatur nga TRM</w:t>
      </w:r>
    </w:p>
  </w:footnote>
  <w:footnote w:id="9">
    <w:p w:rsidR="005977AD" w:rsidRPr="00A75F92" w:rsidRDefault="005977AD" w:rsidP="003C4239">
      <w:pPr>
        <w:pStyle w:val="FootnoteText"/>
        <w:rPr>
          <w:rFonts w:ascii="CG Times" w:hAnsi="CG Times"/>
          <w:sz w:val="18"/>
          <w:szCs w:val="18"/>
          <w:lang w:val="sq-AL"/>
        </w:rPr>
      </w:pPr>
      <w:r w:rsidRPr="00A75F92">
        <w:rPr>
          <w:rStyle w:val="FootnoteReference"/>
          <w:rFonts w:ascii="CG Times" w:hAnsi="CG Times"/>
          <w:sz w:val="18"/>
          <w:szCs w:val="18"/>
          <w:lang w:val="sq-AL"/>
        </w:rPr>
        <w:footnoteRef/>
      </w:r>
      <w:r w:rsidRPr="00A75F92">
        <w:rPr>
          <w:rFonts w:ascii="CG Times" w:hAnsi="CG Times"/>
          <w:sz w:val="18"/>
          <w:szCs w:val="18"/>
          <w:lang w:val="sq-AL"/>
        </w:rPr>
        <w:t xml:space="preserve"> Për tekstin e plotë të neneve kundër trafikimit në njerëz dhe veprave penale të lidhura me të, referojuni </w:t>
      </w:r>
      <w:r>
        <w:rPr>
          <w:rFonts w:ascii="CG Times" w:hAnsi="CG Times"/>
          <w:sz w:val="18"/>
          <w:szCs w:val="18"/>
          <w:lang w:val="sq-AL"/>
        </w:rPr>
        <w:t>aneksi</w:t>
      </w:r>
      <w:r w:rsidR="007F4478">
        <w:rPr>
          <w:rFonts w:ascii="CG Times" w:hAnsi="CG Times"/>
          <w:sz w:val="18"/>
          <w:szCs w:val="18"/>
          <w:lang w:val="sq-AL"/>
        </w:rPr>
        <w:t>t 1</w:t>
      </w:r>
    </w:p>
  </w:footnote>
  <w:footnote w:id="10">
    <w:p w:rsidR="005977AD" w:rsidRPr="00A75F92" w:rsidRDefault="005977AD" w:rsidP="003C4239">
      <w:pPr>
        <w:pStyle w:val="FootnoteText"/>
        <w:rPr>
          <w:rFonts w:ascii="CG Times" w:hAnsi="CG Times"/>
          <w:sz w:val="18"/>
          <w:szCs w:val="18"/>
          <w:highlight w:val="green"/>
          <w:lang w:val="sq-AL"/>
        </w:rPr>
      </w:pPr>
      <w:r w:rsidRPr="00A75F92">
        <w:rPr>
          <w:rStyle w:val="FootnoteReference"/>
          <w:rFonts w:ascii="CG Times" w:hAnsi="CG Times"/>
          <w:sz w:val="18"/>
          <w:szCs w:val="18"/>
          <w:lang w:val="sq-AL"/>
        </w:rPr>
        <w:footnoteRef/>
      </w:r>
      <w:r>
        <w:rPr>
          <w:rFonts w:ascii="CG Times" w:hAnsi="CG Times"/>
          <w:sz w:val="18"/>
          <w:szCs w:val="18"/>
          <w:lang w:val="sq-AL"/>
        </w:rPr>
        <w:t xml:space="preserve"> </w:t>
      </w:r>
      <w:r w:rsidRPr="00A75F92">
        <w:rPr>
          <w:rFonts w:ascii="CG Times" w:hAnsi="CG Times"/>
          <w:sz w:val="18"/>
          <w:szCs w:val="18"/>
          <w:lang w:val="sq-AL"/>
        </w:rPr>
        <w:t xml:space="preserve">Ratifikuar nga Kuvendi i Shqipërisë me ligjin nr.8137, datë 31.7.1996 “Për Ratifikimin e Konventës Europiane </w:t>
      </w:r>
      <w:r>
        <w:rPr>
          <w:rFonts w:ascii="CG Times" w:hAnsi="CG Times"/>
          <w:sz w:val="18"/>
          <w:szCs w:val="18"/>
          <w:lang w:val="sq-AL"/>
        </w:rPr>
        <w:t>“</w:t>
      </w:r>
      <w:r w:rsidRPr="00A75F92">
        <w:rPr>
          <w:rFonts w:ascii="CG Times" w:hAnsi="CG Times"/>
          <w:sz w:val="18"/>
          <w:szCs w:val="18"/>
          <w:lang w:val="sq-AL"/>
        </w:rPr>
        <w:t>Për Mbrojtjen e të Drejtave të Njeriut dhe Liriv</w:t>
      </w:r>
      <w:r>
        <w:rPr>
          <w:rFonts w:ascii="CG Times" w:hAnsi="CG Times"/>
          <w:sz w:val="18"/>
          <w:szCs w:val="18"/>
          <w:lang w:val="sq-AL"/>
        </w:rPr>
        <w:t>e Themelore”, Fletorja Zyrtare n</w:t>
      </w:r>
      <w:r w:rsidRPr="00A75F92">
        <w:rPr>
          <w:rFonts w:ascii="CG Times" w:hAnsi="CG Times"/>
          <w:sz w:val="18"/>
          <w:szCs w:val="18"/>
          <w:lang w:val="sq-AL"/>
        </w:rPr>
        <w:t>r</w:t>
      </w:r>
      <w:r>
        <w:rPr>
          <w:rFonts w:ascii="CG Times" w:hAnsi="CG Times"/>
          <w:sz w:val="18"/>
          <w:szCs w:val="18"/>
          <w:lang w:val="sq-AL"/>
        </w:rPr>
        <w:t>.</w:t>
      </w:r>
      <w:r w:rsidRPr="00A75F92">
        <w:rPr>
          <w:rFonts w:ascii="CG Times" w:hAnsi="CG Times"/>
          <w:sz w:val="18"/>
          <w:szCs w:val="18"/>
          <w:lang w:val="sq-AL"/>
        </w:rPr>
        <w:t xml:space="preserve"> 20</w:t>
      </w:r>
      <w:r>
        <w:rPr>
          <w:rFonts w:ascii="CG Times" w:hAnsi="CG Times"/>
          <w:sz w:val="18"/>
          <w:szCs w:val="18"/>
          <w:lang w:val="sq-AL"/>
        </w:rPr>
        <w:t>, viti i botimit 1996</w:t>
      </w:r>
    </w:p>
  </w:footnote>
  <w:footnote w:id="11">
    <w:p w:rsidR="005977AD" w:rsidRPr="00A75F92" w:rsidRDefault="005977AD" w:rsidP="003C4239">
      <w:pPr>
        <w:pStyle w:val="FootnoteText"/>
        <w:rPr>
          <w:rFonts w:ascii="CG Times" w:hAnsi="CG Times"/>
          <w:sz w:val="18"/>
          <w:szCs w:val="18"/>
          <w:lang w:val="sq-AL"/>
        </w:rPr>
      </w:pPr>
      <w:r w:rsidRPr="00A75F92">
        <w:rPr>
          <w:rStyle w:val="FootnoteReference"/>
          <w:rFonts w:ascii="CG Times" w:hAnsi="CG Times"/>
          <w:sz w:val="18"/>
          <w:szCs w:val="18"/>
          <w:lang w:val="sq-AL"/>
        </w:rPr>
        <w:footnoteRef/>
      </w:r>
      <w:r w:rsidRPr="00A75F92">
        <w:rPr>
          <w:rFonts w:ascii="CG Times" w:hAnsi="CG Times"/>
          <w:sz w:val="18"/>
          <w:szCs w:val="18"/>
          <w:lang w:val="sq-AL"/>
        </w:rPr>
        <w:t xml:space="preserve"> Ratifikuar nga Kuvendi i Shqipërisë me ligjin nr.9834, datë 22.11.2007 “Për Aderimin e Republikës së Shqipërisë në Protokollin Opsional të Konventës së OK</w:t>
      </w:r>
      <w:r>
        <w:rPr>
          <w:rFonts w:ascii="CG Times" w:hAnsi="CG Times"/>
          <w:sz w:val="18"/>
          <w:szCs w:val="18"/>
          <w:lang w:val="sq-AL"/>
        </w:rPr>
        <w:t>B-së “Për të Drejtat e Fëmijëve</w:t>
      </w:r>
      <w:r w:rsidRPr="00A75F92">
        <w:rPr>
          <w:rFonts w:ascii="CG Times" w:hAnsi="CG Times"/>
          <w:sz w:val="18"/>
          <w:szCs w:val="18"/>
          <w:lang w:val="sq-AL"/>
        </w:rPr>
        <w:t>, Për Shitjen e Fëmijëve, Prostitucionin dhe Pornografinë me Fëmijë” Fletorja Zyrta</w:t>
      </w:r>
      <w:r>
        <w:rPr>
          <w:rFonts w:ascii="CG Times" w:hAnsi="CG Times"/>
          <w:sz w:val="18"/>
          <w:szCs w:val="18"/>
          <w:lang w:val="sq-AL"/>
        </w:rPr>
        <w:t>re nr.165, viti i botimit 2007</w:t>
      </w:r>
      <w:r w:rsidRPr="00A75F92">
        <w:rPr>
          <w:rFonts w:ascii="CG Times" w:hAnsi="CG Times"/>
          <w:sz w:val="18"/>
          <w:szCs w:val="18"/>
          <w:lang w:val="sq-AL"/>
        </w:rPr>
        <w:t xml:space="preserve"> </w:t>
      </w:r>
    </w:p>
  </w:footnote>
  <w:footnote w:id="12">
    <w:p w:rsidR="005977AD" w:rsidRPr="00EB2F2C" w:rsidRDefault="005977AD" w:rsidP="003C4239">
      <w:pPr>
        <w:pStyle w:val="FootnoteText"/>
        <w:rPr>
          <w:rFonts w:ascii="CG Times" w:hAnsi="CG Times"/>
          <w:sz w:val="18"/>
          <w:szCs w:val="18"/>
          <w:highlight w:val="green"/>
          <w:lang w:val="sq-AL"/>
        </w:rPr>
      </w:pPr>
      <w:r w:rsidRPr="00EB2F2C">
        <w:rPr>
          <w:rStyle w:val="FootnoteReference"/>
          <w:rFonts w:ascii="CG Times" w:hAnsi="CG Times"/>
          <w:sz w:val="18"/>
          <w:szCs w:val="18"/>
          <w:lang w:val="sq-AL"/>
        </w:rPr>
        <w:footnoteRef/>
      </w:r>
      <w:r w:rsidRPr="00EB2F2C">
        <w:rPr>
          <w:rFonts w:ascii="CG Times" w:hAnsi="CG Times"/>
          <w:sz w:val="18"/>
          <w:szCs w:val="18"/>
          <w:lang w:val="sq-AL"/>
        </w:rPr>
        <w:t xml:space="preserve"> Ligji nr.8920, datë 11.7.2002, Flet</w:t>
      </w:r>
      <w:r>
        <w:rPr>
          <w:rFonts w:ascii="CG Times" w:hAnsi="CG Times"/>
          <w:sz w:val="18"/>
          <w:szCs w:val="18"/>
          <w:lang w:val="sq-AL"/>
        </w:rPr>
        <w:t>ore Zyrtare nr.41, korrik 2002</w:t>
      </w:r>
      <w:r w:rsidRPr="00EB2F2C">
        <w:rPr>
          <w:rFonts w:ascii="CG Times" w:hAnsi="CG Times"/>
          <w:sz w:val="18"/>
          <w:szCs w:val="18"/>
          <w:lang w:val="sq-AL"/>
        </w:rPr>
        <w:t xml:space="preserve"> </w:t>
      </w:r>
    </w:p>
  </w:footnote>
  <w:footnote w:id="13">
    <w:p w:rsidR="005977AD" w:rsidRPr="00EB2F2C" w:rsidRDefault="005977AD" w:rsidP="003C4239">
      <w:pPr>
        <w:pStyle w:val="FootnoteText"/>
        <w:rPr>
          <w:rFonts w:ascii="CG Times" w:hAnsi="CG Times"/>
          <w:sz w:val="18"/>
          <w:szCs w:val="18"/>
          <w:highlight w:val="green"/>
          <w:lang w:val="sq-AL"/>
        </w:rPr>
      </w:pPr>
      <w:r w:rsidRPr="00EB2F2C">
        <w:rPr>
          <w:rStyle w:val="FootnoteReference"/>
          <w:rFonts w:ascii="CG Times" w:hAnsi="CG Times"/>
          <w:sz w:val="18"/>
          <w:szCs w:val="18"/>
          <w:lang w:val="sq-AL"/>
        </w:rPr>
        <w:footnoteRef/>
      </w:r>
      <w:r w:rsidRPr="00EB2F2C">
        <w:rPr>
          <w:rFonts w:ascii="CG Times" w:hAnsi="CG Times"/>
          <w:sz w:val="18"/>
          <w:szCs w:val="18"/>
          <w:lang w:val="sq-AL"/>
        </w:rPr>
        <w:t xml:space="preserve"> </w:t>
      </w:r>
      <w:hyperlink r:id="rId1" w:history="1">
        <w:r w:rsidRPr="00EB2F2C">
          <w:rPr>
            <w:rStyle w:val="Hyperlink"/>
            <w:rFonts w:ascii="CG Times" w:hAnsi="CG Times"/>
            <w:sz w:val="18"/>
            <w:szCs w:val="18"/>
            <w:lang w:val="sq-AL"/>
          </w:rPr>
          <w:t>www.uncij.org/documents/conventions</w:t>
        </w:r>
      </w:hyperlink>
      <w:r w:rsidRPr="00EB2F2C">
        <w:rPr>
          <w:rFonts w:ascii="CG Times" w:hAnsi="CG Times"/>
          <w:sz w:val="18"/>
          <w:szCs w:val="18"/>
          <w:highlight w:val="green"/>
          <w:lang w:val="sq-AL"/>
        </w:rPr>
        <w:t xml:space="preserve"> </w:t>
      </w:r>
    </w:p>
  </w:footnote>
  <w:footnote w:id="14">
    <w:p w:rsidR="005977AD" w:rsidRPr="00EB2F2C" w:rsidRDefault="005977AD" w:rsidP="003C4239">
      <w:pPr>
        <w:pStyle w:val="Akti"/>
        <w:jc w:val="both"/>
        <w:rPr>
          <w:b w:val="0"/>
          <w:caps w:val="0"/>
          <w:color w:val="auto"/>
          <w:sz w:val="18"/>
          <w:szCs w:val="18"/>
          <w:highlight w:val="green"/>
          <w:lang w:val="sq-AL"/>
        </w:rPr>
      </w:pPr>
      <w:r w:rsidRPr="00EB2F2C">
        <w:rPr>
          <w:rStyle w:val="FootnoteReference"/>
          <w:b w:val="0"/>
          <w:sz w:val="18"/>
          <w:szCs w:val="18"/>
          <w:lang w:val="sq-AL"/>
        </w:rPr>
        <w:footnoteRef/>
      </w:r>
      <w:r w:rsidRPr="00EB2F2C">
        <w:rPr>
          <w:b w:val="0"/>
          <w:sz w:val="18"/>
          <w:szCs w:val="18"/>
          <w:lang w:val="sq-AL"/>
        </w:rPr>
        <w:t xml:space="preserve"> </w:t>
      </w:r>
      <w:r w:rsidRPr="00EB2F2C">
        <w:rPr>
          <w:b w:val="0"/>
          <w:caps w:val="0"/>
          <w:color w:val="auto"/>
          <w:sz w:val="18"/>
          <w:szCs w:val="18"/>
          <w:lang w:val="sq-AL"/>
        </w:rPr>
        <w:t>Ratifikuar nga Kuvendi i Shqipërisë</w:t>
      </w:r>
      <w:r w:rsidRPr="00EB2F2C">
        <w:rPr>
          <w:sz w:val="18"/>
          <w:szCs w:val="18"/>
          <w:lang w:val="sq-AL"/>
        </w:rPr>
        <w:t xml:space="preserve"> </w:t>
      </w:r>
      <w:r w:rsidRPr="00EB2F2C">
        <w:rPr>
          <w:b w:val="0"/>
          <w:caps w:val="0"/>
          <w:color w:val="auto"/>
          <w:sz w:val="18"/>
          <w:szCs w:val="18"/>
          <w:lang w:val="sq-AL"/>
        </w:rPr>
        <w:t>me ligjin nr.9642, datë 20.11.2006 “Për Ratifikimin e Konventës së Këshillit të Europës “Për masat kundër Trafikimit të Qenieve Nj</w:t>
      </w:r>
      <w:r>
        <w:rPr>
          <w:b w:val="0"/>
          <w:caps w:val="0"/>
          <w:color w:val="auto"/>
          <w:sz w:val="18"/>
          <w:szCs w:val="18"/>
          <w:lang w:val="sq-AL"/>
        </w:rPr>
        <w:t>erëzore””, Fletorja Zyrtare nr.</w:t>
      </w:r>
      <w:r w:rsidRPr="00EB2F2C">
        <w:rPr>
          <w:b w:val="0"/>
          <w:caps w:val="0"/>
          <w:color w:val="auto"/>
          <w:sz w:val="18"/>
          <w:szCs w:val="18"/>
          <w:lang w:val="sq-AL"/>
        </w:rPr>
        <w:t>132, viti i botimit 2006</w:t>
      </w:r>
      <w:r w:rsidRPr="00EB2F2C">
        <w:rPr>
          <w:b w:val="0"/>
          <w:caps w:val="0"/>
          <w:color w:val="auto"/>
          <w:sz w:val="18"/>
          <w:szCs w:val="18"/>
          <w:highlight w:val="green"/>
          <w:lang w:val="sq-AL"/>
        </w:rPr>
        <w:t xml:space="preserve"> </w:t>
      </w:r>
    </w:p>
  </w:footnote>
  <w:footnote w:id="15">
    <w:p w:rsidR="005977AD" w:rsidRPr="000660AC" w:rsidRDefault="005977AD" w:rsidP="003C4239">
      <w:pPr>
        <w:pStyle w:val="FootnoteText"/>
        <w:rPr>
          <w:lang w:val="sq-AL"/>
        </w:rPr>
      </w:pPr>
      <w:r w:rsidRPr="00EB2F2C">
        <w:rPr>
          <w:rStyle w:val="FootnoteReference"/>
          <w:rFonts w:ascii="CG Times" w:hAnsi="CG Times"/>
          <w:sz w:val="18"/>
          <w:szCs w:val="18"/>
          <w:lang w:val="sq-AL"/>
        </w:rPr>
        <w:footnoteRef/>
      </w:r>
      <w:r w:rsidRPr="00EB2F2C">
        <w:rPr>
          <w:rFonts w:ascii="CG Times" w:hAnsi="CG Times"/>
          <w:sz w:val="18"/>
          <w:szCs w:val="18"/>
          <w:lang w:val="sq-AL"/>
        </w:rPr>
        <w:t xml:space="preserve"> Për tekstin e plotë të Kushtetutës së Republikës së Shqipërisë, shihni </w:t>
      </w:r>
      <w:hyperlink r:id="rId2" w:history="1">
        <w:r w:rsidRPr="00EB2F2C">
          <w:rPr>
            <w:rStyle w:val="Hyperlink"/>
            <w:rFonts w:ascii="CG Times" w:hAnsi="CG Times"/>
            <w:sz w:val="18"/>
            <w:szCs w:val="18"/>
            <w:lang w:val="sq-AL"/>
          </w:rPr>
          <w:t>http://www.president.al/shqip/kushtetuta.asp</w:t>
        </w:r>
      </w:hyperlink>
      <w:r w:rsidRPr="000660AC">
        <w:rPr>
          <w:lang w:val="sq-AL"/>
        </w:rPr>
        <w:t xml:space="preserve"> </w:t>
      </w:r>
    </w:p>
  </w:footnote>
  <w:footnote w:id="16">
    <w:p w:rsidR="005977AD" w:rsidRPr="0010368C" w:rsidRDefault="005977AD" w:rsidP="003C4239">
      <w:pPr>
        <w:pStyle w:val="FootnoteText"/>
        <w:rPr>
          <w:rFonts w:ascii="CG Times" w:hAnsi="CG Times"/>
          <w:sz w:val="18"/>
          <w:szCs w:val="18"/>
          <w:lang w:val="sq-AL"/>
        </w:rPr>
      </w:pPr>
      <w:r w:rsidRPr="0010368C">
        <w:rPr>
          <w:rStyle w:val="FootnoteReference"/>
          <w:rFonts w:ascii="CG Times" w:hAnsi="CG Times"/>
          <w:sz w:val="18"/>
          <w:szCs w:val="18"/>
          <w:lang w:val="sq-AL"/>
        </w:rPr>
        <w:footnoteRef/>
      </w:r>
      <w:r w:rsidRPr="0010368C">
        <w:rPr>
          <w:rFonts w:ascii="CG Times" w:hAnsi="CG Times"/>
          <w:sz w:val="18"/>
          <w:szCs w:val="18"/>
          <w:lang w:val="sq-AL"/>
        </w:rPr>
        <w:t xml:space="preserve"> </w:t>
      </w:r>
      <w:r w:rsidRPr="0010368C">
        <w:rPr>
          <w:rStyle w:val="fletorestyle3"/>
          <w:rFonts w:ascii="CG Times" w:hAnsi="CG Times"/>
          <w:sz w:val="18"/>
          <w:szCs w:val="18"/>
          <w:lang w:val="sq-AL"/>
        </w:rPr>
        <w:t>Fletorja Zyrtare nr.14, viti i botimit 2000</w:t>
      </w:r>
    </w:p>
  </w:footnote>
  <w:footnote w:id="17">
    <w:p w:rsidR="005977AD" w:rsidRPr="0010368C" w:rsidRDefault="005977AD" w:rsidP="003C4239">
      <w:pPr>
        <w:pStyle w:val="FootnoteText"/>
        <w:rPr>
          <w:rFonts w:ascii="CG Times" w:hAnsi="CG Times"/>
          <w:sz w:val="18"/>
          <w:szCs w:val="18"/>
          <w:lang w:val="sq-AL"/>
        </w:rPr>
      </w:pPr>
      <w:r w:rsidRPr="0010368C">
        <w:rPr>
          <w:rStyle w:val="FootnoteReference"/>
          <w:rFonts w:ascii="CG Times" w:hAnsi="CG Times"/>
          <w:sz w:val="18"/>
          <w:szCs w:val="18"/>
          <w:lang w:val="sq-AL"/>
        </w:rPr>
        <w:footnoteRef/>
      </w:r>
      <w:r w:rsidRPr="0010368C">
        <w:rPr>
          <w:rFonts w:ascii="CG Times" w:hAnsi="CG Times"/>
          <w:sz w:val="18"/>
          <w:szCs w:val="18"/>
          <w:lang w:val="sq-AL"/>
        </w:rPr>
        <w:t xml:space="preserve"> </w:t>
      </w:r>
      <w:r w:rsidRPr="0010368C">
        <w:rPr>
          <w:rStyle w:val="fletorestyle3"/>
          <w:rFonts w:ascii="CG Times" w:hAnsi="CG Times"/>
          <w:sz w:val="18"/>
          <w:szCs w:val="18"/>
          <w:lang w:val="sq-AL"/>
        </w:rPr>
        <w:t>Fletorja Zyrt</w:t>
      </w:r>
      <w:r>
        <w:rPr>
          <w:rStyle w:val="fletorestyle3"/>
          <w:rFonts w:ascii="CG Times" w:hAnsi="CG Times"/>
          <w:sz w:val="18"/>
          <w:szCs w:val="18"/>
          <w:lang w:val="sq-AL"/>
        </w:rPr>
        <w:t>are nr.150, viti i botimit 2006</w:t>
      </w:r>
    </w:p>
  </w:footnote>
  <w:footnote w:id="18">
    <w:p w:rsidR="005977AD" w:rsidRPr="0010368C" w:rsidRDefault="005977AD" w:rsidP="003C4239">
      <w:pPr>
        <w:pStyle w:val="FootnoteText"/>
        <w:rPr>
          <w:rFonts w:ascii="CG Times" w:hAnsi="CG Times"/>
          <w:sz w:val="18"/>
          <w:szCs w:val="18"/>
          <w:lang w:val="sq-AL"/>
        </w:rPr>
      </w:pPr>
      <w:r w:rsidRPr="0010368C">
        <w:rPr>
          <w:rStyle w:val="FootnoteReference"/>
          <w:rFonts w:ascii="CG Times" w:hAnsi="CG Times"/>
          <w:sz w:val="18"/>
          <w:szCs w:val="18"/>
        </w:rPr>
        <w:footnoteRef/>
      </w:r>
      <w:r w:rsidRPr="0010368C">
        <w:rPr>
          <w:rFonts w:ascii="CG Times" w:hAnsi="CG Times"/>
          <w:sz w:val="18"/>
          <w:szCs w:val="18"/>
          <w:lang w:val="sq-AL"/>
        </w:rPr>
        <w:t xml:space="preserve"> </w:t>
      </w:r>
      <w:r w:rsidRPr="0010368C">
        <w:rPr>
          <w:rStyle w:val="fletorestyle3"/>
          <w:rFonts w:ascii="CG Times" w:hAnsi="CG Times"/>
          <w:sz w:val="18"/>
          <w:szCs w:val="18"/>
          <w:lang w:val="sq-AL"/>
        </w:rPr>
        <w:t>Fletorja Zyrtare, nr.124, v</w:t>
      </w:r>
      <w:r>
        <w:rPr>
          <w:rStyle w:val="fletorestyle3"/>
          <w:rFonts w:ascii="CG Times" w:hAnsi="CG Times"/>
          <w:sz w:val="18"/>
          <w:szCs w:val="18"/>
          <w:lang w:val="sq-AL"/>
        </w:rPr>
        <w:t>iti i botimit 2008</w:t>
      </w:r>
    </w:p>
  </w:footnote>
  <w:footnote w:id="19">
    <w:p w:rsidR="005977AD" w:rsidRPr="0010368C" w:rsidRDefault="005977AD" w:rsidP="003C4239">
      <w:pPr>
        <w:pStyle w:val="FootnoteText"/>
        <w:rPr>
          <w:rFonts w:ascii="CG Times" w:hAnsi="CG Times"/>
          <w:sz w:val="18"/>
          <w:szCs w:val="18"/>
          <w:lang w:val="sq-AL"/>
        </w:rPr>
      </w:pPr>
      <w:r w:rsidRPr="0010368C">
        <w:rPr>
          <w:rStyle w:val="FootnoteReference"/>
          <w:rFonts w:ascii="CG Times" w:hAnsi="CG Times"/>
          <w:sz w:val="18"/>
          <w:szCs w:val="18"/>
        </w:rPr>
        <w:footnoteRef/>
      </w:r>
      <w:r w:rsidRPr="0010368C">
        <w:rPr>
          <w:rFonts w:ascii="CG Times" w:hAnsi="CG Times"/>
          <w:sz w:val="18"/>
          <w:szCs w:val="18"/>
          <w:lang w:val="sq-AL"/>
        </w:rPr>
        <w:t xml:space="preserve"> </w:t>
      </w:r>
      <w:r w:rsidRPr="0010368C">
        <w:rPr>
          <w:rStyle w:val="fletorestyle3"/>
          <w:rFonts w:ascii="CG Times" w:hAnsi="CG Times"/>
          <w:sz w:val="18"/>
          <w:szCs w:val="18"/>
          <w:lang w:val="sq-AL"/>
        </w:rPr>
        <w:t>Fletorja Zyrtare, nr.4, viti i botimit 2010</w:t>
      </w:r>
    </w:p>
  </w:footnote>
  <w:footnote w:id="20">
    <w:p w:rsidR="005977AD" w:rsidRPr="0010368C" w:rsidRDefault="005977AD" w:rsidP="003C4239">
      <w:pPr>
        <w:pStyle w:val="FootnoteText"/>
        <w:rPr>
          <w:rFonts w:ascii="CG Times" w:hAnsi="CG Times"/>
          <w:sz w:val="18"/>
          <w:szCs w:val="18"/>
          <w:lang w:val="sq-AL"/>
        </w:rPr>
      </w:pPr>
      <w:r w:rsidRPr="0010368C">
        <w:rPr>
          <w:rStyle w:val="FootnoteReference"/>
          <w:rFonts w:ascii="CG Times" w:hAnsi="CG Times"/>
          <w:sz w:val="18"/>
          <w:szCs w:val="18"/>
          <w:lang w:val="sq-AL"/>
        </w:rPr>
        <w:footnoteRef/>
      </w:r>
      <w:r w:rsidRPr="0010368C">
        <w:rPr>
          <w:rFonts w:ascii="CG Times" w:hAnsi="CG Times"/>
          <w:sz w:val="18"/>
          <w:szCs w:val="18"/>
          <w:lang w:val="sq-AL"/>
        </w:rPr>
        <w:t xml:space="preserve"> http://</w:t>
      </w:r>
      <w:r>
        <w:rPr>
          <w:rFonts w:ascii="CG Times" w:hAnsi="CG Times"/>
          <w:sz w:val="18"/>
          <w:szCs w:val="18"/>
          <w:lang w:val="sq-AL"/>
        </w:rPr>
        <w:t>mpcs.gov.al/strategji-standarte</w:t>
      </w:r>
    </w:p>
  </w:footnote>
  <w:footnote w:id="21">
    <w:p w:rsidR="005977AD" w:rsidRPr="0010368C" w:rsidRDefault="005977AD" w:rsidP="003C4239">
      <w:pPr>
        <w:pStyle w:val="FootnoteText"/>
        <w:rPr>
          <w:rFonts w:ascii="CG Times" w:hAnsi="CG Times"/>
          <w:sz w:val="18"/>
          <w:szCs w:val="18"/>
          <w:lang w:val="it-IT"/>
        </w:rPr>
      </w:pPr>
      <w:r w:rsidRPr="0010368C">
        <w:rPr>
          <w:rStyle w:val="FootnoteReference"/>
          <w:rFonts w:ascii="CG Times" w:hAnsi="CG Times"/>
          <w:sz w:val="18"/>
          <w:szCs w:val="18"/>
        </w:rPr>
        <w:footnoteRef/>
      </w:r>
      <w:r w:rsidRPr="0010368C">
        <w:rPr>
          <w:rFonts w:ascii="CG Times" w:hAnsi="CG Times"/>
          <w:sz w:val="18"/>
          <w:szCs w:val="18"/>
          <w:lang w:val="sq-AL"/>
        </w:rPr>
        <w:t xml:space="preserve"> Fl</w:t>
      </w:r>
      <w:r w:rsidR="00E138FC">
        <w:rPr>
          <w:rStyle w:val="fletorestyle3"/>
          <w:rFonts w:ascii="CG Times" w:hAnsi="CG Times"/>
          <w:sz w:val="18"/>
          <w:szCs w:val="18"/>
          <w:lang w:val="it-IT"/>
        </w:rPr>
        <w:t>etorja Zyrtare</w:t>
      </w:r>
      <w:r w:rsidRPr="0010368C">
        <w:rPr>
          <w:rStyle w:val="fletorestyle3"/>
          <w:rFonts w:ascii="CG Times" w:hAnsi="CG Times"/>
          <w:sz w:val="18"/>
          <w:szCs w:val="18"/>
          <w:lang w:val="it-IT"/>
        </w:rPr>
        <w:t xml:space="preserve"> nr</w:t>
      </w:r>
      <w:r>
        <w:rPr>
          <w:rStyle w:val="fletorestyle3"/>
          <w:rFonts w:ascii="CG Times" w:hAnsi="CG Times"/>
          <w:sz w:val="18"/>
          <w:szCs w:val="18"/>
          <w:lang w:val="it-IT"/>
        </w:rPr>
        <w:t>.19, 2010</w:t>
      </w:r>
    </w:p>
  </w:footnote>
  <w:footnote w:id="22">
    <w:p w:rsidR="005977AD" w:rsidRPr="00EE69A5" w:rsidRDefault="005977AD" w:rsidP="003C4239">
      <w:pPr>
        <w:pStyle w:val="FootnoteText"/>
        <w:rPr>
          <w:rFonts w:ascii="CG Times" w:hAnsi="CG Times"/>
          <w:sz w:val="18"/>
          <w:szCs w:val="18"/>
          <w:lang w:val="sq-AL"/>
        </w:rPr>
      </w:pPr>
      <w:r w:rsidRPr="00EE69A5">
        <w:rPr>
          <w:rStyle w:val="FootnoteReference"/>
          <w:rFonts w:ascii="CG Times" w:hAnsi="CG Times"/>
          <w:sz w:val="18"/>
          <w:szCs w:val="18"/>
          <w:lang w:val="sq-AL"/>
        </w:rPr>
        <w:footnoteRef/>
      </w:r>
      <w:r w:rsidRPr="00EE69A5">
        <w:rPr>
          <w:rFonts w:ascii="CG Times" w:hAnsi="CG Times"/>
          <w:sz w:val="18"/>
          <w:szCs w:val="18"/>
          <w:lang w:val="sq-AL"/>
        </w:rPr>
        <w:t xml:space="preserve"> Raporti i vlerësimit për zbatimin e strategjisë kombëtare për Luftën kundër Trafikimit të Qenieve Njerëzore 2005-2007, hartuar nga Zyra e Koordinatorit Ko</w:t>
      </w:r>
      <w:r>
        <w:rPr>
          <w:rFonts w:ascii="CG Times" w:hAnsi="CG Times"/>
          <w:sz w:val="18"/>
          <w:szCs w:val="18"/>
          <w:lang w:val="sq-AL"/>
        </w:rPr>
        <w:t>mbëtar për Trafikimin në Njerëz</w:t>
      </w:r>
      <w:r w:rsidRPr="00EE69A5">
        <w:rPr>
          <w:rFonts w:ascii="CG Times" w:hAnsi="CG Times"/>
          <w:sz w:val="18"/>
          <w:szCs w:val="18"/>
          <w:lang w:val="sq-AL"/>
        </w:rPr>
        <w:t xml:space="preserve"> </w:t>
      </w:r>
      <w:hyperlink r:id="rId3" w:history="1">
        <w:r w:rsidRPr="00EE69A5">
          <w:rPr>
            <w:rStyle w:val="Hyperlink"/>
            <w:rFonts w:ascii="CG Times" w:hAnsi="CG Times"/>
            <w:sz w:val="18"/>
            <w:szCs w:val="18"/>
            <w:lang w:val="sq-AL"/>
          </w:rPr>
          <w:t>http://www..moi.gov.al/images/pdf/buletini/RaportiVleresuesStrategjiseKombetareAntitrafikim2005-2007.pdf</w:t>
        </w:r>
      </w:hyperlink>
    </w:p>
  </w:footnote>
  <w:footnote w:id="23">
    <w:p w:rsidR="005977AD" w:rsidRPr="000660AC" w:rsidRDefault="005977AD" w:rsidP="003C4239">
      <w:pPr>
        <w:pStyle w:val="FootnoteText"/>
        <w:rPr>
          <w:lang w:val="sq-AL"/>
        </w:rPr>
      </w:pPr>
      <w:r w:rsidRPr="00EE69A5">
        <w:rPr>
          <w:rStyle w:val="FootnoteReference"/>
          <w:rFonts w:ascii="CG Times" w:hAnsi="CG Times"/>
          <w:sz w:val="18"/>
          <w:szCs w:val="18"/>
          <w:lang w:val="sq-AL"/>
        </w:rPr>
        <w:footnoteRef/>
      </w:r>
      <w:r w:rsidRPr="00EE69A5">
        <w:rPr>
          <w:rFonts w:ascii="CG Times" w:hAnsi="CG Times"/>
          <w:sz w:val="18"/>
          <w:szCs w:val="18"/>
          <w:lang w:val="sq-AL"/>
        </w:rPr>
        <w:t xml:space="preserve"> Raporti i vlerësimit për zbatimin e strategjisë kombëtare për Luftën kundër Trafikimit të Qenieve Njerëzore 2005-2007, hartuar nga Zyra e Koordinatorit Kombëtar për Trafikimin në Njerëz. Tekstin e plotë të këtij raporti mund ta gjeni në </w:t>
      </w:r>
      <w:hyperlink r:id="rId4" w:history="1">
        <w:r w:rsidRPr="00EE69A5">
          <w:rPr>
            <w:rStyle w:val="Hyperlink"/>
            <w:rFonts w:ascii="CG Times" w:hAnsi="CG Times"/>
            <w:sz w:val="18"/>
            <w:szCs w:val="18"/>
            <w:lang w:val="sq-AL"/>
          </w:rPr>
          <w:t>http://www.moi.gov.al/images/pdf/buletini/RaportiVleresuesStrategjiseKombetareAntitrafikim2005-2007.pdf</w:t>
        </w:r>
      </w:hyperlink>
    </w:p>
  </w:footnote>
  <w:footnote w:id="24">
    <w:p w:rsidR="005977AD" w:rsidRPr="00FC2D75" w:rsidRDefault="005977AD" w:rsidP="003C4239">
      <w:pPr>
        <w:pStyle w:val="FootnoteText"/>
        <w:rPr>
          <w:rFonts w:ascii="CG Times" w:hAnsi="CG Times"/>
          <w:sz w:val="18"/>
          <w:szCs w:val="18"/>
          <w:lang w:val="sq-AL"/>
        </w:rPr>
      </w:pPr>
      <w:r w:rsidRPr="00FC2D75">
        <w:rPr>
          <w:rStyle w:val="FootnoteReference"/>
          <w:rFonts w:ascii="CG Times" w:hAnsi="CG Times"/>
          <w:sz w:val="18"/>
          <w:szCs w:val="18"/>
          <w:lang w:val="sq-AL"/>
        </w:rPr>
        <w:footnoteRef/>
      </w:r>
      <w:r w:rsidRPr="00FC2D75">
        <w:rPr>
          <w:rFonts w:ascii="CG Times" w:hAnsi="CG Times"/>
          <w:sz w:val="18"/>
          <w:szCs w:val="18"/>
          <w:lang w:val="sq-AL"/>
        </w:rPr>
        <w:t xml:space="preserve"> P.sh. kërkesa drejtuar Zyrës së Koordinatorit Kombëtar Antitrafik, Njësisë Antitrafik në MB, apo institucioneve të tjera shtetërore dhe joshtetërore që veprojnë në Shqipëri</w:t>
      </w:r>
    </w:p>
  </w:footnote>
  <w:footnote w:id="25">
    <w:p w:rsidR="005977AD" w:rsidRPr="00FC2D75" w:rsidRDefault="005977AD" w:rsidP="003C4239">
      <w:pPr>
        <w:pStyle w:val="FootnoteText"/>
        <w:rPr>
          <w:rFonts w:ascii="CG Times" w:hAnsi="CG Times"/>
          <w:sz w:val="18"/>
          <w:szCs w:val="18"/>
          <w:lang w:val="sq-AL"/>
        </w:rPr>
      </w:pPr>
      <w:r w:rsidRPr="00FC2D75">
        <w:rPr>
          <w:rStyle w:val="FootnoteReference"/>
          <w:rFonts w:ascii="CG Times" w:hAnsi="CG Times"/>
          <w:sz w:val="18"/>
          <w:szCs w:val="18"/>
          <w:lang w:val="sq-AL"/>
        </w:rPr>
        <w:footnoteRef/>
      </w:r>
      <w:r w:rsidRPr="00FC2D75">
        <w:rPr>
          <w:rFonts w:ascii="CG Times" w:hAnsi="CG Times"/>
          <w:sz w:val="18"/>
          <w:szCs w:val="18"/>
          <w:lang w:val="sq-AL"/>
        </w:rPr>
        <w:t xml:space="preserve"> P.sh. kërkesa drejtuar Zyrës së Koordinatorit Kombëtar Antitrafik, Njësisë Antitrafik në MB, apo institucioneve të tjera shtetërore dhe joshtetërore që veprojnë në Shqipëri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000022"/>
    <w:multiLevelType w:val="singleLevel"/>
    <w:tmpl w:val="00000022"/>
    <w:name w:val="WW8Num34"/>
    <w:lvl w:ilvl="0">
      <w:start w:val="1"/>
      <w:numFmt w:val="bullet"/>
      <w:lvlText w:val=""/>
      <w:lvlJc w:val="left"/>
      <w:pPr>
        <w:tabs>
          <w:tab w:val="num" w:pos="0"/>
        </w:tabs>
        <w:ind w:left="720" w:hanging="360"/>
      </w:pPr>
      <w:rPr>
        <w:rFonts w:ascii="Symbol" w:hAnsi="Symbol"/>
      </w:rPr>
    </w:lvl>
  </w:abstractNum>
  <w:abstractNum w:abstractNumId="2">
    <w:nsid w:val="01111F58"/>
    <w:multiLevelType w:val="hybridMultilevel"/>
    <w:tmpl w:val="802A744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C4300F36">
      <w:start w:val="6"/>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501A79"/>
    <w:multiLevelType w:val="hybridMultilevel"/>
    <w:tmpl w:val="51D27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619179A"/>
    <w:multiLevelType w:val="hybridMultilevel"/>
    <w:tmpl w:val="65A6EA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4F0C57"/>
    <w:multiLevelType w:val="hybridMultilevel"/>
    <w:tmpl w:val="2DC2B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755C7C"/>
    <w:multiLevelType w:val="hybridMultilevel"/>
    <w:tmpl w:val="9BF8F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C714F8"/>
    <w:multiLevelType w:val="hybridMultilevel"/>
    <w:tmpl w:val="5DBEDA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403D7D"/>
    <w:multiLevelType w:val="hybridMultilevel"/>
    <w:tmpl w:val="1CC8692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655B5C"/>
    <w:multiLevelType w:val="hybridMultilevel"/>
    <w:tmpl w:val="49A0F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F67A52"/>
    <w:multiLevelType w:val="hybridMultilevel"/>
    <w:tmpl w:val="E44266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D3342A"/>
    <w:multiLevelType w:val="hybridMultilevel"/>
    <w:tmpl w:val="006C77B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A22E75"/>
    <w:multiLevelType w:val="hybridMultilevel"/>
    <w:tmpl w:val="E4F07E72"/>
    <w:lvl w:ilvl="0" w:tplc="04090001">
      <w:start w:val="1"/>
      <w:numFmt w:val="bullet"/>
      <w:lvlText w:val=""/>
      <w:lvlJc w:val="left"/>
      <w:pPr>
        <w:tabs>
          <w:tab w:val="num" w:pos="720"/>
        </w:tabs>
        <w:ind w:left="720" w:hanging="360"/>
      </w:pPr>
      <w:rPr>
        <w:rFonts w:ascii="Symbol" w:hAnsi="Symbol" w:hint="default"/>
      </w:rPr>
    </w:lvl>
    <w:lvl w:ilvl="1" w:tplc="A8D0BA2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25E2E07"/>
    <w:multiLevelType w:val="hybridMultilevel"/>
    <w:tmpl w:val="BED80B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8C3612"/>
    <w:multiLevelType w:val="hybridMultilevel"/>
    <w:tmpl w:val="56E89E48"/>
    <w:lvl w:ilvl="0" w:tplc="A8D0BA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1DF6908"/>
    <w:multiLevelType w:val="hybridMultilevel"/>
    <w:tmpl w:val="DC0C43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8072F0F"/>
    <w:multiLevelType w:val="hybridMultilevel"/>
    <w:tmpl w:val="FD041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3F1322"/>
    <w:multiLevelType w:val="hybridMultilevel"/>
    <w:tmpl w:val="08842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203816"/>
    <w:multiLevelType w:val="hybridMultilevel"/>
    <w:tmpl w:val="E9421A06"/>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nsid w:val="40540EC5"/>
    <w:multiLevelType w:val="multilevel"/>
    <w:tmpl w:val="C22A7ACE"/>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nsid w:val="43F979BA"/>
    <w:multiLevelType w:val="multilevel"/>
    <w:tmpl w:val="414432D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5330364"/>
    <w:multiLevelType w:val="hybridMultilevel"/>
    <w:tmpl w:val="6BB6C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7B65BC9"/>
    <w:multiLevelType w:val="hybridMultilevel"/>
    <w:tmpl w:val="CF50CE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7D32F6B"/>
    <w:multiLevelType w:val="hybridMultilevel"/>
    <w:tmpl w:val="D1AC6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4C2E8B"/>
    <w:multiLevelType w:val="hybridMultilevel"/>
    <w:tmpl w:val="4BA67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FF072C"/>
    <w:multiLevelType w:val="hybridMultilevel"/>
    <w:tmpl w:val="1E807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2EF6E5A"/>
    <w:multiLevelType w:val="hybridMultilevel"/>
    <w:tmpl w:val="AA425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4481545"/>
    <w:multiLevelType w:val="hybridMultilevel"/>
    <w:tmpl w:val="67E2E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931F5A"/>
    <w:multiLevelType w:val="hybridMultilevel"/>
    <w:tmpl w:val="571E7DD4"/>
    <w:lvl w:ilvl="0" w:tplc="158AD63E">
      <w:start w:val="1"/>
      <w:numFmt w:val="decimal"/>
      <w:lvlText w:val="%1."/>
      <w:lvlJc w:val="left"/>
      <w:pPr>
        <w:tabs>
          <w:tab w:val="num" w:pos="720"/>
        </w:tabs>
        <w:ind w:left="576"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086084"/>
    <w:multiLevelType w:val="hybridMultilevel"/>
    <w:tmpl w:val="A21EDA88"/>
    <w:lvl w:ilvl="0" w:tplc="4906E620">
      <w:start w:val="1"/>
      <w:numFmt w:val="decimal"/>
      <w:lvlText w:val="%1."/>
      <w:lvlJc w:val="left"/>
      <w:pPr>
        <w:tabs>
          <w:tab w:val="num" w:pos="720"/>
        </w:tabs>
        <w:ind w:left="576"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961721"/>
    <w:multiLevelType w:val="hybridMultilevel"/>
    <w:tmpl w:val="8E8288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877633"/>
    <w:multiLevelType w:val="hybridMultilevel"/>
    <w:tmpl w:val="E892C3D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ED73C2"/>
    <w:multiLevelType w:val="hybridMultilevel"/>
    <w:tmpl w:val="45EAA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F5931B3"/>
    <w:multiLevelType w:val="hybridMultilevel"/>
    <w:tmpl w:val="D69A545C"/>
    <w:lvl w:ilvl="0" w:tplc="ADE48CAE">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4A319D"/>
    <w:multiLevelType w:val="hybridMultilevel"/>
    <w:tmpl w:val="F48C529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3755070"/>
    <w:multiLevelType w:val="hybridMultilevel"/>
    <w:tmpl w:val="678E1B30"/>
    <w:lvl w:ilvl="0" w:tplc="C5EA2A34">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4D80AFA"/>
    <w:multiLevelType w:val="hybridMultilevel"/>
    <w:tmpl w:val="BA8AE2D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7">
    <w:nsid w:val="652928C5"/>
    <w:multiLevelType w:val="hybridMultilevel"/>
    <w:tmpl w:val="8EF02EB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678A68AF"/>
    <w:multiLevelType w:val="hybridMultilevel"/>
    <w:tmpl w:val="FAB484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C460970"/>
    <w:multiLevelType w:val="hybridMultilevel"/>
    <w:tmpl w:val="3A58C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D1E6788"/>
    <w:multiLevelType w:val="hybridMultilevel"/>
    <w:tmpl w:val="1A8E0F7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3C81585"/>
    <w:multiLevelType w:val="hybridMultilevel"/>
    <w:tmpl w:val="EB884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83B3DC3"/>
    <w:multiLevelType w:val="hybridMultilevel"/>
    <w:tmpl w:val="C2EC84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A3475A0"/>
    <w:multiLevelType w:val="hybridMultilevel"/>
    <w:tmpl w:val="BF722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B6819AD"/>
    <w:multiLevelType w:val="hybridMultilevel"/>
    <w:tmpl w:val="13063E7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7FF11B7B"/>
    <w:multiLevelType w:val="hybridMultilevel"/>
    <w:tmpl w:val="E5D4BABC"/>
    <w:lvl w:ilvl="0" w:tplc="E68635A0">
      <w:start w:val="1"/>
      <w:numFmt w:val="bullet"/>
      <w:lvlText w:val=""/>
      <w:lvlJc w:val="left"/>
      <w:pPr>
        <w:tabs>
          <w:tab w:val="num" w:pos="1200"/>
        </w:tabs>
        <w:ind w:left="120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42"/>
  </w:num>
  <w:num w:numId="3">
    <w:abstractNumId w:val="14"/>
  </w:num>
  <w:num w:numId="4">
    <w:abstractNumId w:val="13"/>
  </w:num>
  <w:num w:numId="5">
    <w:abstractNumId w:val="12"/>
  </w:num>
  <w:num w:numId="6">
    <w:abstractNumId w:val="25"/>
  </w:num>
  <w:num w:numId="7">
    <w:abstractNumId w:val="24"/>
  </w:num>
  <w:num w:numId="8">
    <w:abstractNumId w:val="27"/>
  </w:num>
  <w:num w:numId="9">
    <w:abstractNumId w:val="15"/>
  </w:num>
  <w:num w:numId="10">
    <w:abstractNumId w:val="4"/>
  </w:num>
  <w:num w:numId="11">
    <w:abstractNumId w:val="10"/>
  </w:num>
  <w:num w:numId="12">
    <w:abstractNumId w:val="23"/>
  </w:num>
  <w:num w:numId="13">
    <w:abstractNumId w:val="44"/>
  </w:num>
  <w:num w:numId="14">
    <w:abstractNumId w:val="18"/>
  </w:num>
  <w:num w:numId="15">
    <w:abstractNumId w:val="34"/>
  </w:num>
  <w:num w:numId="16">
    <w:abstractNumId w:val="2"/>
  </w:num>
  <w:num w:numId="17">
    <w:abstractNumId w:val="3"/>
  </w:num>
  <w:num w:numId="18">
    <w:abstractNumId w:val="36"/>
  </w:num>
  <w:num w:numId="19">
    <w:abstractNumId w:val="6"/>
  </w:num>
  <w:num w:numId="20">
    <w:abstractNumId w:val="9"/>
  </w:num>
  <w:num w:numId="21">
    <w:abstractNumId w:val="5"/>
  </w:num>
  <w:num w:numId="22">
    <w:abstractNumId w:val="19"/>
  </w:num>
  <w:num w:numId="23">
    <w:abstractNumId w:val="11"/>
  </w:num>
  <w:num w:numId="24">
    <w:abstractNumId w:val="8"/>
  </w:num>
  <w:num w:numId="25">
    <w:abstractNumId w:val="32"/>
  </w:num>
  <w:num w:numId="26">
    <w:abstractNumId w:val="35"/>
  </w:num>
  <w:num w:numId="27">
    <w:abstractNumId w:val="37"/>
  </w:num>
  <w:num w:numId="28">
    <w:abstractNumId w:val="7"/>
  </w:num>
  <w:num w:numId="29">
    <w:abstractNumId w:val="39"/>
  </w:num>
  <w:num w:numId="30">
    <w:abstractNumId w:val="22"/>
  </w:num>
  <w:num w:numId="31">
    <w:abstractNumId w:val="21"/>
  </w:num>
  <w:num w:numId="32">
    <w:abstractNumId w:val="30"/>
  </w:num>
  <w:num w:numId="33">
    <w:abstractNumId w:val="31"/>
  </w:num>
  <w:num w:numId="34">
    <w:abstractNumId w:val="16"/>
  </w:num>
  <w:num w:numId="35">
    <w:abstractNumId w:val="43"/>
  </w:num>
  <w:num w:numId="36">
    <w:abstractNumId w:val="38"/>
  </w:num>
  <w:num w:numId="37">
    <w:abstractNumId w:val="41"/>
  </w:num>
  <w:num w:numId="38">
    <w:abstractNumId w:val="26"/>
  </w:num>
  <w:num w:numId="39">
    <w:abstractNumId w:val="1"/>
  </w:num>
  <w:num w:numId="40">
    <w:abstractNumId w:val="20"/>
  </w:num>
  <w:num w:numId="41">
    <w:abstractNumId w:val="33"/>
  </w:num>
  <w:num w:numId="42">
    <w:abstractNumId w:val="40"/>
  </w:num>
  <w:num w:numId="43">
    <w:abstractNumId w:val="29"/>
  </w:num>
  <w:num w:numId="44">
    <w:abstractNumId w:val="28"/>
  </w:num>
  <w:num w:numId="45">
    <w:abstractNumId w:val="45"/>
  </w:num>
  <w:num w:numId="4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attachedTemplate r:id="rId1"/>
  <w:stylePaneFormatFilter w:val="1F02"/>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F723A"/>
    <w:rsid w:val="000003D7"/>
    <w:rsid w:val="00000FDA"/>
    <w:rsid w:val="00001BC6"/>
    <w:rsid w:val="00001FF1"/>
    <w:rsid w:val="00003A6C"/>
    <w:rsid w:val="000047A9"/>
    <w:rsid w:val="00004BF9"/>
    <w:rsid w:val="00004DA5"/>
    <w:rsid w:val="00006D45"/>
    <w:rsid w:val="00007CF0"/>
    <w:rsid w:val="00007EEC"/>
    <w:rsid w:val="00010028"/>
    <w:rsid w:val="00011623"/>
    <w:rsid w:val="000117D4"/>
    <w:rsid w:val="00011AA7"/>
    <w:rsid w:val="00011C94"/>
    <w:rsid w:val="00012F61"/>
    <w:rsid w:val="00014021"/>
    <w:rsid w:val="00015527"/>
    <w:rsid w:val="0001582D"/>
    <w:rsid w:val="00015B89"/>
    <w:rsid w:val="00016727"/>
    <w:rsid w:val="0001676F"/>
    <w:rsid w:val="00016CFD"/>
    <w:rsid w:val="000200D2"/>
    <w:rsid w:val="00020445"/>
    <w:rsid w:val="00020A6C"/>
    <w:rsid w:val="00020D2B"/>
    <w:rsid w:val="0002126F"/>
    <w:rsid w:val="00021275"/>
    <w:rsid w:val="0002127E"/>
    <w:rsid w:val="000218FB"/>
    <w:rsid w:val="00021A8D"/>
    <w:rsid w:val="00021DFC"/>
    <w:rsid w:val="00023556"/>
    <w:rsid w:val="0002384F"/>
    <w:rsid w:val="00023FF5"/>
    <w:rsid w:val="000247C6"/>
    <w:rsid w:val="00024F21"/>
    <w:rsid w:val="000257A5"/>
    <w:rsid w:val="000260B7"/>
    <w:rsid w:val="000261DF"/>
    <w:rsid w:val="00026546"/>
    <w:rsid w:val="0002723C"/>
    <w:rsid w:val="00027B41"/>
    <w:rsid w:val="00031B7D"/>
    <w:rsid w:val="00032027"/>
    <w:rsid w:val="000335CA"/>
    <w:rsid w:val="00033A4A"/>
    <w:rsid w:val="000342C6"/>
    <w:rsid w:val="0003529A"/>
    <w:rsid w:val="00036D8E"/>
    <w:rsid w:val="0003701F"/>
    <w:rsid w:val="00040737"/>
    <w:rsid w:val="00041DAF"/>
    <w:rsid w:val="00041E23"/>
    <w:rsid w:val="00041E28"/>
    <w:rsid w:val="0004221F"/>
    <w:rsid w:val="0004243B"/>
    <w:rsid w:val="00042DB7"/>
    <w:rsid w:val="00043044"/>
    <w:rsid w:val="00043189"/>
    <w:rsid w:val="000433E0"/>
    <w:rsid w:val="00044178"/>
    <w:rsid w:val="000441C9"/>
    <w:rsid w:val="0004570E"/>
    <w:rsid w:val="000458E1"/>
    <w:rsid w:val="00045AB7"/>
    <w:rsid w:val="00045E6E"/>
    <w:rsid w:val="0004618A"/>
    <w:rsid w:val="00046C9A"/>
    <w:rsid w:val="00047F1A"/>
    <w:rsid w:val="000502B6"/>
    <w:rsid w:val="00050485"/>
    <w:rsid w:val="000510D4"/>
    <w:rsid w:val="000510FD"/>
    <w:rsid w:val="00051140"/>
    <w:rsid w:val="000511D3"/>
    <w:rsid w:val="00051A41"/>
    <w:rsid w:val="00051C03"/>
    <w:rsid w:val="00052A16"/>
    <w:rsid w:val="00052AE7"/>
    <w:rsid w:val="00052CF7"/>
    <w:rsid w:val="00053C97"/>
    <w:rsid w:val="00053D2C"/>
    <w:rsid w:val="000547B1"/>
    <w:rsid w:val="000547E5"/>
    <w:rsid w:val="000561DB"/>
    <w:rsid w:val="0005665B"/>
    <w:rsid w:val="00056B77"/>
    <w:rsid w:val="00056E8C"/>
    <w:rsid w:val="00056F8F"/>
    <w:rsid w:val="000573B0"/>
    <w:rsid w:val="0005787E"/>
    <w:rsid w:val="0006051F"/>
    <w:rsid w:val="00060A83"/>
    <w:rsid w:val="000610EC"/>
    <w:rsid w:val="00061144"/>
    <w:rsid w:val="000614DC"/>
    <w:rsid w:val="00062AA0"/>
    <w:rsid w:val="00062DD7"/>
    <w:rsid w:val="00063E09"/>
    <w:rsid w:val="00065258"/>
    <w:rsid w:val="00065D44"/>
    <w:rsid w:val="000665BD"/>
    <w:rsid w:val="000667DC"/>
    <w:rsid w:val="00066980"/>
    <w:rsid w:val="00067664"/>
    <w:rsid w:val="00070E0F"/>
    <w:rsid w:val="0007140D"/>
    <w:rsid w:val="000717FB"/>
    <w:rsid w:val="00072359"/>
    <w:rsid w:val="0007254A"/>
    <w:rsid w:val="00072616"/>
    <w:rsid w:val="000743CE"/>
    <w:rsid w:val="0007466A"/>
    <w:rsid w:val="000756F2"/>
    <w:rsid w:val="00080426"/>
    <w:rsid w:val="00080F14"/>
    <w:rsid w:val="000818A3"/>
    <w:rsid w:val="000818AF"/>
    <w:rsid w:val="00082345"/>
    <w:rsid w:val="00082410"/>
    <w:rsid w:val="00082484"/>
    <w:rsid w:val="00084E02"/>
    <w:rsid w:val="00085022"/>
    <w:rsid w:val="00085C6C"/>
    <w:rsid w:val="00085DC1"/>
    <w:rsid w:val="00085F2D"/>
    <w:rsid w:val="000864B8"/>
    <w:rsid w:val="00086EC6"/>
    <w:rsid w:val="0008701B"/>
    <w:rsid w:val="0008747D"/>
    <w:rsid w:val="0008773D"/>
    <w:rsid w:val="000877B7"/>
    <w:rsid w:val="00087B94"/>
    <w:rsid w:val="0009015C"/>
    <w:rsid w:val="0009140A"/>
    <w:rsid w:val="00092360"/>
    <w:rsid w:val="0009280E"/>
    <w:rsid w:val="00093976"/>
    <w:rsid w:val="00093E1F"/>
    <w:rsid w:val="00093EF9"/>
    <w:rsid w:val="000946FC"/>
    <w:rsid w:val="0009472B"/>
    <w:rsid w:val="000949D8"/>
    <w:rsid w:val="00095608"/>
    <w:rsid w:val="00096545"/>
    <w:rsid w:val="000965F2"/>
    <w:rsid w:val="00096934"/>
    <w:rsid w:val="00096D59"/>
    <w:rsid w:val="00097269"/>
    <w:rsid w:val="00097D9B"/>
    <w:rsid w:val="000A065C"/>
    <w:rsid w:val="000A10C9"/>
    <w:rsid w:val="000A14CF"/>
    <w:rsid w:val="000A22D3"/>
    <w:rsid w:val="000A28DA"/>
    <w:rsid w:val="000A2F9A"/>
    <w:rsid w:val="000A3790"/>
    <w:rsid w:val="000A4212"/>
    <w:rsid w:val="000A49E4"/>
    <w:rsid w:val="000A4BFB"/>
    <w:rsid w:val="000A51F4"/>
    <w:rsid w:val="000A609A"/>
    <w:rsid w:val="000A65EE"/>
    <w:rsid w:val="000A7823"/>
    <w:rsid w:val="000B07CB"/>
    <w:rsid w:val="000B0CC3"/>
    <w:rsid w:val="000B10A4"/>
    <w:rsid w:val="000B26A8"/>
    <w:rsid w:val="000B26C8"/>
    <w:rsid w:val="000B2CAB"/>
    <w:rsid w:val="000B358B"/>
    <w:rsid w:val="000B46BA"/>
    <w:rsid w:val="000B4962"/>
    <w:rsid w:val="000B4A23"/>
    <w:rsid w:val="000B53F1"/>
    <w:rsid w:val="000B5B5B"/>
    <w:rsid w:val="000B6C3B"/>
    <w:rsid w:val="000B6ED5"/>
    <w:rsid w:val="000B7F91"/>
    <w:rsid w:val="000C066B"/>
    <w:rsid w:val="000C145C"/>
    <w:rsid w:val="000C2C33"/>
    <w:rsid w:val="000C2FC3"/>
    <w:rsid w:val="000C3156"/>
    <w:rsid w:val="000C319A"/>
    <w:rsid w:val="000C35F5"/>
    <w:rsid w:val="000C4770"/>
    <w:rsid w:val="000C4F55"/>
    <w:rsid w:val="000C5324"/>
    <w:rsid w:val="000C58C6"/>
    <w:rsid w:val="000C59AD"/>
    <w:rsid w:val="000C6979"/>
    <w:rsid w:val="000C6C2E"/>
    <w:rsid w:val="000C6E44"/>
    <w:rsid w:val="000C73C6"/>
    <w:rsid w:val="000D13E3"/>
    <w:rsid w:val="000D2EFD"/>
    <w:rsid w:val="000D3552"/>
    <w:rsid w:val="000D38B7"/>
    <w:rsid w:val="000D3B7D"/>
    <w:rsid w:val="000D3BB1"/>
    <w:rsid w:val="000D4790"/>
    <w:rsid w:val="000D47D3"/>
    <w:rsid w:val="000D513C"/>
    <w:rsid w:val="000D53CA"/>
    <w:rsid w:val="000D5827"/>
    <w:rsid w:val="000D59A6"/>
    <w:rsid w:val="000D69A1"/>
    <w:rsid w:val="000E0571"/>
    <w:rsid w:val="000E09CF"/>
    <w:rsid w:val="000E1117"/>
    <w:rsid w:val="000E1EB5"/>
    <w:rsid w:val="000E2392"/>
    <w:rsid w:val="000E32EF"/>
    <w:rsid w:val="000E34EA"/>
    <w:rsid w:val="000E503F"/>
    <w:rsid w:val="000E5284"/>
    <w:rsid w:val="000E541D"/>
    <w:rsid w:val="000E5FE0"/>
    <w:rsid w:val="000E6710"/>
    <w:rsid w:val="000E71A3"/>
    <w:rsid w:val="000E7255"/>
    <w:rsid w:val="000E78C1"/>
    <w:rsid w:val="000F079D"/>
    <w:rsid w:val="000F28D4"/>
    <w:rsid w:val="000F2F17"/>
    <w:rsid w:val="000F400C"/>
    <w:rsid w:val="000F4DB5"/>
    <w:rsid w:val="000F51FE"/>
    <w:rsid w:val="000F5C7E"/>
    <w:rsid w:val="000F5CA3"/>
    <w:rsid w:val="000F6271"/>
    <w:rsid w:val="000F646F"/>
    <w:rsid w:val="000F67E6"/>
    <w:rsid w:val="000F6BF1"/>
    <w:rsid w:val="000F6EC4"/>
    <w:rsid w:val="000F74F1"/>
    <w:rsid w:val="000F7991"/>
    <w:rsid w:val="00100479"/>
    <w:rsid w:val="001005D1"/>
    <w:rsid w:val="00103446"/>
    <w:rsid w:val="00103AF2"/>
    <w:rsid w:val="00104ADB"/>
    <w:rsid w:val="001050E8"/>
    <w:rsid w:val="0010600A"/>
    <w:rsid w:val="00106159"/>
    <w:rsid w:val="0010622B"/>
    <w:rsid w:val="00106CED"/>
    <w:rsid w:val="00107E56"/>
    <w:rsid w:val="00111E5A"/>
    <w:rsid w:val="00112024"/>
    <w:rsid w:val="00112394"/>
    <w:rsid w:val="00112623"/>
    <w:rsid w:val="00114168"/>
    <w:rsid w:val="00114F9A"/>
    <w:rsid w:val="00116757"/>
    <w:rsid w:val="0011704D"/>
    <w:rsid w:val="001174BC"/>
    <w:rsid w:val="00117ACF"/>
    <w:rsid w:val="00117D35"/>
    <w:rsid w:val="001202B6"/>
    <w:rsid w:val="00120CE1"/>
    <w:rsid w:val="00120E72"/>
    <w:rsid w:val="00121CF2"/>
    <w:rsid w:val="001231F9"/>
    <w:rsid w:val="00123E68"/>
    <w:rsid w:val="001243D6"/>
    <w:rsid w:val="00125194"/>
    <w:rsid w:val="001251C9"/>
    <w:rsid w:val="00125220"/>
    <w:rsid w:val="00125907"/>
    <w:rsid w:val="00126679"/>
    <w:rsid w:val="001267DF"/>
    <w:rsid w:val="001268D9"/>
    <w:rsid w:val="00126E2A"/>
    <w:rsid w:val="0012714A"/>
    <w:rsid w:val="00127B58"/>
    <w:rsid w:val="00130575"/>
    <w:rsid w:val="001305A6"/>
    <w:rsid w:val="0013108F"/>
    <w:rsid w:val="001314BB"/>
    <w:rsid w:val="00131D84"/>
    <w:rsid w:val="00131F6A"/>
    <w:rsid w:val="001327D8"/>
    <w:rsid w:val="001330A1"/>
    <w:rsid w:val="0013373B"/>
    <w:rsid w:val="00133C0D"/>
    <w:rsid w:val="00134CA6"/>
    <w:rsid w:val="00134FEB"/>
    <w:rsid w:val="00135D17"/>
    <w:rsid w:val="00135EF0"/>
    <w:rsid w:val="001363CD"/>
    <w:rsid w:val="00136660"/>
    <w:rsid w:val="001366B9"/>
    <w:rsid w:val="001372B2"/>
    <w:rsid w:val="00140630"/>
    <w:rsid w:val="001412FC"/>
    <w:rsid w:val="00141431"/>
    <w:rsid w:val="00142F12"/>
    <w:rsid w:val="0014473A"/>
    <w:rsid w:val="001448CF"/>
    <w:rsid w:val="00145E21"/>
    <w:rsid w:val="00146900"/>
    <w:rsid w:val="00146E43"/>
    <w:rsid w:val="00146EE9"/>
    <w:rsid w:val="001472DB"/>
    <w:rsid w:val="00147BFF"/>
    <w:rsid w:val="00147CB7"/>
    <w:rsid w:val="0015167B"/>
    <w:rsid w:val="00151753"/>
    <w:rsid w:val="00151852"/>
    <w:rsid w:val="0015191F"/>
    <w:rsid w:val="001519CA"/>
    <w:rsid w:val="00151B68"/>
    <w:rsid w:val="00151BDB"/>
    <w:rsid w:val="0015214D"/>
    <w:rsid w:val="00153981"/>
    <w:rsid w:val="0015477E"/>
    <w:rsid w:val="001547AE"/>
    <w:rsid w:val="00155508"/>
    <w:rsid w:val="0015587A"/>
    <w:rsid w:val="0015666B"/>
    <w:rsid w:val="00157B94"/>
    <w:rsid w:val="00162107"/>
    <w:rsid w:val="001626CE"/>
    <w:rsid w:val="0016354D"/>
    <w:rsid w:val="00164FA8"/>
    <w:rsid w:val="00166DF9"/>
    <w:rsid w:val="0017063F"/>
    <w:rsid w:val="00171195"/>
    <w:rsid w:val="0017172E"/>
    <w:rsid w:val="001721F3"/>
    <w:rsid w:val="0017228D"/>
    <w:rsid w:val="0017235D"/>
    <w:rsid w:val="00173331"/>
    <w:rsid w:val="0017522C"/>
    <w:rsid w:val="00175C69"/>
    <w:rsid w:val="001761AE"/>
    <w:rsid w:val="0017645E"/>
    <w:rsid w:val="0017653F"/>
    <w:rsid w:val="00176889"/>
    <w:rsid w:val="00176FAD"/>
    <w:rsid w:val="0017705B"/>
    <w:rsid w:val="00177208"/>
    <w:rsid w:val="001779B0"/>
    <w:rsid w:val="0018006F"/>
    <w:rsid w:val="001808EF"/>
    <w:rsid w:val="00181C6E"/>
    <w:rsid w:val="00181DBB"/>
    <w:rsid w:val="00182892"/>
    <w:rsid w:val="00182ED0"/>
    <w:rsid w:val="001831B6"/>
    <w:rsid w:val="00183C54"/>
    <w:rsid w:val="0018412E"/>
    <w:rsid w:val="00184544"/>
    <w:rsid w:val="00185808"/>
    <w:rsid w:val="00186A0B"/>
    <w:rsid w:val="001870F0"/>
    <w:rsid w:val="0018761D"/>
    <w:rsid w:val="00187C11"/>
    <w:rsid w:val="001902A9"/>
    <w:rsid w:val="001905B1"/>
    <w:rsid w:val="00192C4D"/>
    <w:rsid w:val="00192DA7"/>
    <w:rsid w:val="001938A0"/>
    <w:rsid w:val="00193CAA"/>
    <w:rsid w:val="00194C05"/>
    <w:rsid w:val="00194D7D"/>
    <w:rsid w:val="00194F14"/>
    <w:rsid w:val="00195779"/>
    <w:rsid w:val="001958EC"/>
    <w:rsid w:val="001978FF"/>
    <w:rsid w:val="001A1387"/>
    <w:rsid w:val="001A26AC"/>
    <w:rsid w:val="001A4246"/>
    <w:rsid w:val="001A43B9"/>
    <w:rsid w:val="001A50EA"/>
    <w:rsid w:val="001A54D7"/>
    <w:rsid w:val="001A575C"/>
    <w:rsid w:val="001A59DF"/>
    <w:rsid w:val="001A6AC2"/>
    <w:rsid w:val="001A6CC6"/>
    <w:rsid w:val="001A7059"/>
    <w:rsid w:val="001A713B"/>
    <w:rsid w:val="001A786E"/>
    <w:rsid w:val="001A79E0"/>
    <w:rsid w:val="001A7A01"/>
    <w:rsid w:val="001B0499"/>
    <w:rsid w:val="001B15A4"/>
    <w:rsid w:val="001B180C"/>
    <w:rsid w:val="001B19DB"/>
    <w:rsid w:val="001B1FA9"/>
    <w:rsid w:val="001B2541"/>
    <w:rsid w:val="001B2CC8"/>
    <w:rsid w:val="001B5392"/>
    <w:rsid w:val="001B567D"/>
    <w:rsid w:val="001B5832"/>
    <w:rsid w:val="001B5B64"/>
    <w:rsid w:val="001B70A4"/>
    <w:rsid w:val="001B71CA"/>
    <w:rsid w:val="001B7995"/>
    <w:rsid w:val="001B7BA6"/>
    <w:rsid w:val="001B7C8D"/>
    <w:rsid w:val="001C0698"/>
    <w:rsid w:val="001C1AA6"/>
    <w:rsid w:val="001C1FB8"/>
    <w:rsid w:val="001C2524"/>
    <w:rsid w:val="001C2C95"/>
    <w:rsid w:val="001C339A"/>
    <w:rsid w:val="001C3861"/>
    <w:rsid w:val="001C38C5"/>
    <w:rsid w:val="001C40CA"/>
    <w:rsid w:val="001C42B1"/>
    <w:rsid w:val="001C4423"/>
    <w:rsid w:val="001C4513"/>
    <w:rsid w:val="001C462D"/>
    <w:rsid w:val="001C5379"/>
    <w:rsid w:val="001C6241"/>
    <w:rsid w:val="001C6A5F"/>
    <w:rsid w:val="001C6CA7"/>
    <w:rsid w:val="001C6F19"/>
    <w:rsid w:val="001D25E3"/>
    <w:rsid w:val="001D28AE"/>
    <w:rsid w:val="001D2BBC"/>
    <w:rsid w:val="001D31F9"/>
    <w:rsid w:val="001D366E"/>
    <w:rsid w:val="001D4FDE"/>
    <w:rsid w:val="001D7A51"/>
    <w:rsid w:val="001E146F"/>
    <w:rsid w:val="001E1DCE"/>
    <w:rsid w:val="001E2251"/>
    <w:rsid w:val="001E249C"/>
    <w:rsid w:val="001E285A"/>
    <w:rsid w:val="001E292F"/>
    <w:rsid w:val="001E36BC"/>
    <w:rsid w:val="001E47D8"/>
    <w:rsid w:val="001E5AE3"/>
    <w:rsid w:val="001E6532"/>
    <w:rsid w:val="001E69A8"/>
    <w:rsid w:val="001E72D0"/>
    <w:rsid w:val="001E7772"/>
    <w:rsid w:val="001E7A79"/>
    <w:rsid w:val="001F0BDC"/>
    <w:rsid w:val="001F0E05"/>
    <w:rsid w:val="001F2BF0"/>
    <w:rsid w:val="001F331B"/>
    <w:rsid w:val="001F3944"/>
    <w:rsid w:val="001F3CBF"/>
    <w:rsid w:val="001F3FF7"/>
    <w:rsid w:val="001F4172"/>
    <w:rsid w:val="001F4804"/>
    <w:rsid w:val="001F4D14"/>
    <w:rsid w:val="001F5224"/>
    <w:rsid w:val="001F7462"/>
    <w:rsid w:val="001F78C3"/>
    <w:rsid w:val="0020194E"/>
    <w:rsid w:val="0020285E"/>
    <w:rsid w:val="00203E3B"/>
    <w:rsid w:val="00204244"/>
    <w:rsid w:val="002042FD"/>
    <w:rsid w:val="0020440A"/>
    <w:rsid w:val="00204A7C"/>
    <w:rsid w:val="00205BDD"/>
    <w:rsid w:val="0020673E"/>
    <w:rsid w:val="00206EF3"/>
    <w:rsid w:val="0021006C"/>
    <w:rsid w:val="00210DE6"/>
    <w:rsid w:val="002114A0"/>
    <w:rsid w:val="00211B46"/>
    <w:rsid w:val="00212AF2"/>
    <w:rsid w:val="00213364"/>
    <w:rsid w:val="0021489E"/>
    <w:rsid w:val="00214F57"/>
    <w:rsid w:val="002153FD"/>
    <w:rsid w:val="00217374"/>
    <w:rsid w:val="0021782E"/>
    <w:rsid w:val="00217838"/>
    <w:rsid w:val="002211FA"/>
    <w:rsid w:val="002228A5"/>
    <w:rsid w:val="00223226"/>
    <w:rsid w:val="002232C5"/>
    <w:rsid w:val="00226753"/>
    <w:rsid w:val="00226E9C"/>
    <w:rsid w:val="00226F0B"/>
    <w:rsid w:val="00226FBF"/>
    <w:rsid w:val="002274D9"/>
    <w:rsid w:val="00227636"/>
    <w:rsid w:val="002300B8"/>
    <w:rsid w:val="002304B7"/>
    <w:rsid w:val="002322C2"/>
    <w:rsid w:val="002326B6"/>
    <w:rsid w:val="0023377D"/>
    <w:rsid w:val="00234618"/>
    <w:rsid w:val="002359AC"/>
    <w:rsid w:val="00235CBA"/>
    <w:rsid w:val="0023634D"/>
    <w:rsid w:val="002366FF"/>
    <w:rsid w:val="00236C8D"/>
    <w:rsid w:val="00237410"/>
    <w:rsid w:val="002376C7"/>
    <w:rsid w:val="00237E04"/>
    <w:rsid w:val="00237FFA"/>
    <w:rsid w:val="002407E9"/>
    <w:rsid w:val="002409A4"/>
    <w:rsid w:val="00240ED9"/>
    <w:rsid w:val="0024187D"/>
    <w:rsid w:val="00242093"/>
    <w:rsid w:val="002423A9"/>
    <w:rsid w:val="00242421"/>
    <w:rsid w:val="002424FB"/>
    <w:rsid w:val="00242A1B"/>
    <w:rsid w:val="00243223"/>
    <w:rsid w:val="002446D5"/>
    <w:rsid w:val="00245253"/>
    <w:rsid w:val="002464D5"/>
    <w:rsid w:val="0024668B"/>
    <w:rsid w:val="00246D12"/>
    <w:rsid w:val="00247D0A"/>
    <w:rsid w:val="00247F78"/>
    <w:rsid w:val="0025006D"/>
    <w:rsid w:val="002500EE"/>
    <w:rsid w:val="00250BE6"/>
    <w:rsid w:val="00251025"/>
    <w:rsid w:val="00252049"/>
    <w:rsid w:val="0025240F"/>
    <w:rsid w:val="00252689"/>
    <w:rsid w:val="00252AEB"/>
    <w:rsid w:val="00252F04"/>
    <w:rsid w:val="00253605"/>
    <w:rsid w:val="002536F1"/>
    <w:rsid w:val="00253CB7"/>
    <w:rsid w:val="00253F39"/>
    <w:rsid w:val="0025438E"/>
    <w:rsid w:val="00254B30"/>
    <w:rsid w:val="00255F54"/>
    <w:rsid w:val="00255FFE"/>
    <w:rsid w:val="00257434"/>
    <w:rsid w:val="00257E24"/>
    <w:rsid w:val="00257E9A"/>
    <w:rsid w:val="00260E0D"/>
    <w:rsid w:val="00261315"/>
    <w:rsid w:val="00261BA9"/>
    <w:rsid w:val="00261EFF"/>
    <w:rsid w:val="002625ED"/>
    <w:rsid w:val="002626FE"/>
    <w:rsid w:val="002632EA"/>
    <w:rsid w:val="00263689"/>
    <w:rsid w:val="00263C1B"/>
    <w:rsid w:val="00263ECA"/>
    <w:rsid w:val="00266F59"/>
    <w:rsid w:val="002672DA"/>
    <w:rsid w:val="002704B4"/>
    <w:rsid w:val="00270E2E"/>
    <w:rsid w:val="0027185E"/>
    <w:rsid w:val="00271EE9"/>
    <w:rsid w:val="002723E8"/>
    <w:rsid w:val="0027291A"/>
    <w:rsid w:val="00273054"/>
    <w:rsid w:val="00273316"/>
    <w:rsid w:val="00273B92"/>
    <w:rsid w:val="00273E83"/>
    <w:rsid w:val="00274D40"/>
    <w:rsid w:val="00275963"/>
    <w:rsid w:val="0027684C"/>
    <w:rsid w:val="00276FE9"/>
    <w:rsid w:val="00277A19"/>
    <w:rsid w:val="00280F24"/>
    <w:rsid w:val="002812B6"/>
    <w:rsid w:val="0028139E"/>
    <w:rsid w:val="00281558"/>
    <w:rsid w:val="00281F3D"/>
    <w:rsid w:val="0028238E"/>
    <w:rsid w:val="00282C2D"/>
    <w:rsid w:val="00283D99"/>
    <w:rsid w:val="00283DB1"/>
    <w:rsid w:val="0028481F"/>
    <w:rsid w:val="00284F7E"/>
    <w:rsid w:val="00286C04"/>
    <w:rsid w:val="00290302"/>
    <w:rsid w:val="00290D65"/>
    <w:rsid w:val="00290D95"/>
    <w:rsid w:val="002934CF"/>
    <w:rsid w:val="00293513"/>
    <w:rsid w:val="00293F17"/>
    <w:rsid w:val="00293FDB"/>
    <w:rsid w:val="00294284"/>
    <w:rsid w:val="00294538"/>
    <w:rsid w:val="002959A4"/>
    <w:rsid w:val="00296113"/>
    <w:rsid w:val="002963A6"/>
    <w:rsid w:val="002973CB"/>
    <w:rsid w:val="00297749"/>
    <w:rsid w:val="002A0E94"/>
    <w:rsid w:val="002A13E4"/>
    <w:rsid w:val="002A1D9D"/>
    <w:rsid w:val="002A2CC1"/>
    <w:rsid w:val="002A3AEF"/>
    <w:rsid w:val="002A46F4"/>
    <w:rsid w:val="002A5AC2"/>
    <w:rsid w:val="002A6394"/>
    <w:rsid w:val="002A6BED"/>
    <w:rsid w:val="002A6F69"/>
    <w:rsid w:val="002A7108"/>
    <w:rsid w:val="002A715E"/>
    <w:rsid w:val="002A7A55"/>
    <w:rsid w:val="002B08CA"/>
    <w:rsid w:val="002B0C29"/>
    <w:rsid w:val="002B23E4"/>
    <w:rsid w:val="002B3082"/>
    <w:rsid w:val="002B388D"/>
    <w:rsid w:val="002B5176"/>
    <w:rsid w:val="002B5480"/>
    <w:rsid w:val="002B5942"/>
    <w:rsid w:val="002B5EF4"/>
    <w:rsid w:val="002B6D9F"/>
    <w:rsid w:val="002B6F08"/>
    <w:rsid w:val="002B7E3F"/>
    <w:rsid w:val="002B7E6D"/>
    <w:rsid w:val="002C0511"/>
    <w:rsid w:val="002C0A7A"/>
    <w:rsid w:val="002C0C37"/>
    <w:rsid w:val="002C1297"/>
    <w:rsid w:val="002C1832"/>
    <w:rsid w:val="002C258B"/>
    <w:rsid w:val="002C2F06"/>
    <w:rsid w:val="002C338C"/>
    <w:rsid w:val="002C3519"/>
    <w:rsid w:val="002C3CC9"/>
    <w:rsid w:val="002C4315"/>
    <w:rsid w:val="002C51D5"/>
    <w:rsid w:val="002C51DF"/>
    <w:rsid w:val="002C5987"/>
    <w:rsid w:val="002C5D01"/>
    <w:rsid w:val="002C5D0D"/>
    <w:rsid w:val="002C6D9F"/>
    <w:rsid w:val="002C6ECB"/>
    <w:rsid w:val="002C7FC3"/>
    <w:rsid w:val="002D06C1"/>
    <w:rsid w:val="002D14FD"/>
    <w:rsid w:val="002D2C09"/>
    <w:rsid w:val="002D356B"/>
    <w:rsid w:val="002D3787"/>
    <w:rsid w:val="002D47CB"/>
    <w:rsid w:val="002D4D01"/>
    <w:rsid w:val="002D4E07"/>
    <w:rsid w:val="002D51D8"/>
    <w:rsid w:val="002D62F8"/>
    <w:rsid w:val="002D641B"/>
    <w:rsid w:val="002D778D"/>
    <w:rsid w:val="002E077E"/>
    <w:rsid w:val="002E08F1"/>
    <w:rsid w:val="002E1596"/>
    <w:rsid w:val="002E15CD"/>
    <w:rsid w:val="002E1B70"/>
    <w:rsid w:val="002E2290"/>
    <w:rsid w:val="002E22A6"/>
    <w:rsid w:val="002E244C"/>
    <w:rsid w:val="002E2501"/>
    <w:rsid w:val="002E2DCC"/>
    <w:rsid w:val="002E331B"/>
    <w:rsid w:val="002E34A3"/>
    <w:rsid w:val="002E4088"/>
    <w:rsid w:val="002E52F3"/>
    <w:rsid w:val="002E5F2C"/>
    <w:rsid w:val="002E78B6"/>
    <w:rsid w:val="002E7B02"/>
    <w:rsid w:val="002F01B5"/>
    <w:rsid w:val="002F0DC7"/>
    <w:rsid w:val="002F103C"/>
    <w:rsid w:val="002F10BB"/>
    <w:rsid w:val="002F1641"/>
    <w:rsid w:val="002F1D0F"/>
    <w:rsid w:val="002F2574"/>
    <w:rsid w:val="002F40BC"/>
    <w:rsid w:val="002F4D56"/>
    <w:rsid w:val="002F602A"/>
    <w:rsid w:val="002F7CEA"/>
    <w:rsid w:val="002F7F46"/>
    <w:rsid w:val="003007AC"/>
    <w:rsid w:val="003019E8"/>
    <w:rsid w:val="00302690"/>
    <w:rsid w:val="0030278A"/>
    <w:rsid w:val="00302E78"/>
    <w:rsid w:val="00304323"/>
    <w:rsid w:val="00304BDC"/>
    <w:rsid w:val="00304F1E"/>
    <w:rsid w:val="0030544A"/>
    <w:rsid w:val="00305C2C"/>
    <w:rsid w:val="003060E1"/>
    <w:rsid w:val="00306D67"/>
    <w:rsid w:val="003075F9"/>
    <w:rsid w:val="003079FC"/>
    <w:rsid w:val="00310A60"/>
    <w:rsid w:val="0031148F"/>
    <w:rsid w:val="003115A1"/>
    <w:rsid w:val="00311BF9"/>
    <w:rsid w:val="00312445"/>
    <w:rsid w:val="00312732"/>
    <w:rsid w:val="003128AB"/>
    <w:rsid w:val="0031291F"/>
    <w:rsid w:val="00312CFF"/>
    <w:rsid w:val="00313B4D"/>
    <w:rsid w:val="00313C2F"/>
    <w:rsid w:val="003148AC"/>
    <w:rsid w:val="00314C3A"/>
    <w:rsid w:val="00314EA2"/>
    <w:rsid w:val="00316BFE"/>
    <w:rsid w:val="00316E52"/>
    <w:rsid w:val="003178F2"/>
    <w:rsid w:val="00317EE8"/>
    <w:rsid w:val="00320559"/>
    <w:rsid w:val="00320F83"/>
    <w:rsid w:val="00321421"/>
    <w:rsid w:val="003216A2"/>
    <w:rsid w:val="003229B5"/>
    <w:rsid w:val="00322D7D"/>
    <w:rsid w:val="00322E78"/>
    <w:rsid w:val="003238C9"/>
    <w:rsid w:val="00323C66"/>
    <w:rsid w:val="00323C8D"/>
    <w:rsid w:val="0032420E"/>
    <w:rsid w:val="00324FF6"/>
    <w:rsid w:val="003258EC"/>
    <w:rsid w:val="0032657D"/>
    <w:rsid w:val="003269D7"/>
    <w:rsid w:val="00326A8E"/>
    <w:rsid w:val="00326BBF"/>
    <w:rsid w:val="00326F2E"/>
    <w:rsid w:val="0032722A"/>
    <w:rsid w:val="00327A54"/>
    <w:rsid w:val="00330CD4"/>
    <w:rsid w:val="0033135F"/>
    <w:rsid w:val="0033148E"/>
    <w:rsid w:val="003314F5"/>
    <w:rsid w:val="00331886"/>
    <w:rsid w:val="003324F8"/>
    <w:rsid w:val="003326D7"/>
    <w:rsid w:val="00332B3E"/>
    <w:rsid w:val="00332C2B"/>
    <w:rsid w:val="00333566"/>
    <w:rsid w:val="0033361B"/>
    <w:rsid w:val="00334D6A"/>
    <w:rsid w:val="003358DF"/>
    <w:rsid w:val="00335CBE"/>
    <w:rsid w:val="00336512"/>
    <w:rsid w:val="00336D6E"/>
    <w:rsid w:val="00340BC0"/>
    <w:rsid w:val="00340E49"/>
    <w:rsid w:val="00340E70"/>
    <w:rsid w:val="0034107B"/>
    <w:rsid w:val="0034111C"/>
    <w:rsid w:val="00341375"/>
    <w:rsid w:val="0034138E"/>
    <w:rsid w:val="003415E2"/>
    <w:rsid w:val="00341935"/>
    <w:rsid w:val="00342410"/>
    <w:rsid w:val="003428C4"/>
    <w:rsid w:val="0034306A"/>
    <w:rsid w:val="003439AA"/>
    <w:rsid w:val="00343F26"/>
    <w:rsid w:val="00344B6D"/>
    <w:rsid w:val="00344E5D"/>
    <w:rsid w:val="00345CD2"/>
    <w:rsid w:val="00346988"/>
    <w:rsid w:val="003478E1"/>
    <w:rsid w:val="0035043E"/>
    <w:rsid w:val="0035149D"/>
    <w:rsid w:val="003515D8"/>
    <w:rsid w:val="00352BF4"/>
    <w:rsid w:val="00352E97"/>
    <w:rsid w:val="00353A8B"/>
    <w:rsid w:val="00354A42"/>
    <w:rsid w:val="00354FD6"/>
    <w:rsid w:val="00356A7D"/>
    <w:rsid w:val="00360868"/>
    <w:rsid w:val="003610FB"/>
    <w:rsid w:val="00361A86"/>
    <w:rsid w:val="00361E90"/>
    <w:rsid w:val="0036225E"/>
    <w:rsid w:val="00363550"/>
    <w:rsid w:val="00363BC8"/>
    <w:rsid w:val="0036487B"/>
    <w:rsid w:val="003652DF"/>
    <w:rsid w:val="00365452"/>
    <w:rsid w:val="0036642E"/>
    <w:rsid w:val="003664D2"/>
    <w:rsid w:val="0036650A"/>
    <w:rsid w:val="00366E6D"/>
    <w:rsid w:val="00366EF6"/>
    <w:rsid w:val="00367009"/>
    <w:rsid w:val="00367204"/>
    <w:rsid w:val="003676BF"/>
    <w:rsid w:val="00370F0B"/>
    <w:rsid w:val="0037136E"/>
    <w:rsid w:val="003715D2"/>
    <w:rsid w:val="00372ECB"/>
    <w:rsid w:val="00373252"/>
    <w:rsid w:val="00374C0D"/>
    <w:rsid w:val="00374D8D"/>
    <w:rsid w:val="00375130"/>
    <w:rsid w:val="0037527F"/>
    <w:rsid w:val="00375669"/>
    <w:rsid w:val="00376182"/>
    <w:rsid w:val="003762D0"/>
    <w:rsid w:val="003767F5"/>
    <w:rsid w:val="00376975"/>
    <w:rsid w:val="0037761E"/>
    <w:rsid w:val="0038084A"/>
    <w:rsid w:val="003808CC"/>
    <w:rsid w:val="00380AD8"/>
    <w:rsid w:val="00381316"/>
    <w:rsid w:val="00381603"/>
    <w:rsid w:val="00382917"/>
    <w:rsid w:val="00382E8E"/>
    <w:rsid w:val="00385296"/>
    <w:rsid w:val="00387509"/>
    <w:rsid w:val="0039000A"/>
    <w:rsid w:val="0039070D"/>
    <w:rsid w:val="00390999"/>
    <w:rsid w:val="00391400"/>
    <w:rsid w:val="0039202B"/>
    <w:rsid w:val="00392437"/>
    <w:rsid w:val="003931DA"/>
    <w:rsid w:val="00393E9A"/>
    <w:rsid w:val="003943B6"/>
    <w:rsid w:val="003945C8"/>
    <w:rsid w:val="003946EB"/>
    <w:rsid w:val="0039470F"/>
    <w:rsid w:val="00395470"/>
    <w:rsid w:val="00395D6A"/>
    <w:rsid w:val="00396943"/>
    <w:rsid w:val="00396EA9"/>
    <w:rsid w:val="0039709B"/>
    <w:rsid w:val="003A0977"/>
    <w:rsid w:val="003A0A51"/>
    <w:rsid w:val="003A181F"/>
    <w:rsid w:val="003A2AAA"/>
    <w:rsid w:val="003A3B27"/>
    <w:rsid w:val="003A3C6B"/>
    <w:rsid w:val="003A4A87"/>
    <w:rsid w:val="003A4DA8"/>
    <w:rsid w:val="003A4F13"/>
    <w:rsid w:val="003A508B"/>
    <w:rsid w:val="003A6272"/>
    <w:rsid w:val="003A6AF7"/>
    <w:rsid w:val="003A738A"/>
    <w:rsid w:val="003A7397"/>
    <w:rsid w:val="003A757F"/>
    <w:rsid w:val="003A7931"/>
    <w:rsid w:val="003B06B1"/>
    <w:rsid w:val="003B16FF"/>
    <w:rsid w:val="003B18BE"/>
    <w:rsid w:val="003B1A63"/>
    <w:rsid w:val="003B1F70"/>
    <w:rsid w:val="003B289B"/>
    <w:rsid w:val="003B3B67"/>
    <w:rsid w:val="003B53E4"/>
    <w:rsid w:val="003B5490"/>
    <w:rsid w:val="003B5507"/>
    <w:rsid w:val="003B5E5E"/>
    <w:rsid w:val="003B5F20"/>
    <w:rsid w:val="003B68FF"/>
    <w:rsid w:val="003B7778"/>
    <w:rsid w:val="003B79CC"/>
    <w:rsid w:val="003C0A44"/>
    <w:rsid w:val="003C1A30"/>
    <w:rsid w:val="003C3110"/>
    <w:rsid w:val="003C371E"/>
    <w:rsid w:val="003C398C"/>
    <w:rsid w:val="003C3BBA"/>
    <w:rsid w:val="003C4239"/>
    <w:rsid w:val="003C43C1"/>
    <w:rsid w:val="003C4791"/>
    <w:rsid w:val="003C5112"/>
    <w:rsid w:val="003C5E0B"/>
    <w:rsid w:val="003C6090"/>
    <w:rsid w:val="003C6983"/>
    <w:rsid w:val="003C6AB0"/>
    <w:rsid w:val="003C6C79"/>
    <w:rsid w:val="003C7540"/>
    <w:rsid w:val="003C7649"/>
    <w:rsid w:val="003C7B56"/>
    <w:rsid w:val="003C7B76"/>
    <w:rsid w:val="003C7D2F"/>
    <w:rsid w:val="003D0F5E"/>
    <w:rsid w:val="003D1C01"/>
    <w:rsid w:val="003D2963"/>
    <w:rsid w:val="003D31FD"/>
    <w:rsid w:val="003D5B27"/>
    <w:rsid w:val="003D5EBD"/>
    <w:rsid w:val="003D5F79"/>
    <w:rsid w:val="003D6ADE"/>
    <w:rsid w:val="003D709C"/>
    <w:rsid w:val="003D719B"/>
    <w:rsid w:val="003D766D"/>
    <w:rsid w:val="003D7DBB"/>
    <w:rsid w:val="003D7DE5"/>
    <w:rsid w:val="003D7F8F"/>
    <w:rsid w:val="003E1D2B"/>
    <w:rsid w:val="003E1FFA"/>
    <w:rsid w:val="003E231B"/>
    <w:rsid w:val="003E2745"/>
    <w:rsid w:val="003E2982"/>
    <w:rsid w:val="003E3F1D"/>
    <w:rsid w:val="003E5C81"/>
    <w:rsid w:val="003E5CE4"/>
    <w:rsid w:val="003E641F"/>
    <w:rsid w:val="003E6C7A"/>
    <w:rsid w:val="003E7CB2"/>
    <w:rsid w:val="003F00EA"/>
    <w:rsid w:val="003F04D2"/>
    <w:rsid w:val="003F062E"/>
    <w:rsid w:val="003F2590"/>
    <w:rsid w:val="003F2737"/>
    <w:rsid w:val="003F42FE"/>
    <w:rsid w:val="003F5C62"/>
    <w:rsid w:val="003F640A"/>
    <w:rsid w:val="003F7B69"/>
    <w:rsid w:val="003F7BB3"/>
    <w:rsid w:val="003F7BB8"/>
    <w:rsid w:val="003F7E5C"/>
    <w:rsid w:val="00404052"/>
    <w:rsid w:val="00404A0D"/>
    <w:rsid w:val="00404A4A"/>
    <w:rsid w:val="00404B4B"/>
    <w:rsid w:val="004051C8"/>
    <w:rsid w:val="0040591B"/>
    <w:rsid w:val="00405954"/>
    <w:rsid w:val="00406106"/>
    <w:rsid w:val="004066D8"/>
    <w:rsid w:val="00406771"/>
    <w:rsid w:val="004075D3"/>
    <w:rsid w:val="0041090F"/>
    <w:rsid w:val="004113C3"/>
    <w:rsid w:val="004117B6"/>
    <w:rsid w:val="0041237A"/>
    <w:rsid w:val="00412910"/>
    <w:rsid w:val="00412EAD"/>
    <w:rsid w:val="00413483"/>
    <w:rsid w:val="00414146"/>
    <w:rsid w:val="0041469A"/>
    <w:rsid w:val="00414E78"/>
    <w:rsid w:val="00415FD1"/>
    <w:rsid w:val="004164CA"/>
    <w:rsid w:val="00417E53"/>
    <w:rsid w:val="00420362"/>
    <w:rsid w:val="004212C5"/>
    <w:rsid w:val="004227C8"/>
    <w:rsid w:val="0042296D"/>
    <w:rsid w:val="00423EFD"/>
    <w:rsid w:val="00425452"/>
    <w:rsid w:val="00425750"/>
    <w:rsid w:val="00426506"/>
    <w:rsid w:val="004268F0"/>
    <w:rsid w:val="004269DE"/>
    <w:rsid w:val="00426A95"/>
    <w:rsid w:val="00430C03"/>
    <w:rsid w:val="00434196"/>
    <w:rsid w:val="00434A01"/>
    <w:rsid w:val="00436990"/>
    <w:rsid w:val="0044116C"/>
    <w:rsid w:val="00441BEF"/>
    <w:rsid w:val="00443348"/>
    <w:rsid w:val="004438A2"/>
    <w:rsid w:val="00443F3C"/>
    <w:rsid w:val="00444027"/>
    <w:rsid w:val="00444BEA"/>
    <w:rsid w:val="00445484"/>
    <w:rsid w:val="00445F43"/>
    <w:rsid w:val="00446187"/>
    <w:rsid w:val="00446BBE"/>
    <w:rsid w:val="0044762E"/>
    <w:rsid w:val="0045023A"/>
    <w:rsid w:val="00450C47"/>
    <w:rsid w:val="00451536"/>
    <w:rsid w:val="0045190F"/>
    <w:rsid w:val="00452BF1"/>
    <w:rsid w:val="00452C69"/>
    <w:rsid w:val="004536B0"/>
    <w:rsid w:val="0045378B"/>
    <w:rsid w:val="0045393A"/>
    <w:rsid w:val="004540F2"/>
    <w:rsid w:val="004554C4"/>
    <w:rsid w:val="004557C5"/>
    <w:rsid w:val="004566C9"/>
    <w:rsid w:val="00456B83"/>
    <w:rsid w:val="00456CD7"/>
    <w:rsid w:val="00460033"/>
    <w:rsid w:val="004603A1"/>
    <w:rsid w:val="0046076C"/>
    <w:rsid w:val="00460924"/>
    <w:rsid w:val="0046124A"/>
    <w:rsid w:val="00461F16"/>
    <w:rsid w:val="00462030"/>
    <w:rsid w:val="0046316B"/>
    <w:rsid w:val="00463323"/>
    <w:rsid w:val="004635F9"/>
    <w:rsid w:val="00463A29"/>
    <w:rsid w:val="00464812"/>
    <w:rsid w:val="00465030"/>
    <w:rsid w:val="00465D0D"/>
    <w:rsid w:val="00466241"/>
    <w:rsid w:val="00466901"/>
    <w:rsid w:val="0046772C"/>
    <w:rsid w:val="00467E1F"/>
    <w:rsid w:val="00470A2F"/>
    <w:rsid w:val="00470D2F"/>
    <w:rsid w:val="00471390"/>
    <w:rsid w:val="004717F4"/>
    <w:rsid w:val="00471A31"/>
    <w:rsid w:val="00471DE9"/>
    <w:rsid w:val="00472988"/>
    <w:rsid w:val="00472BB4"/>
    <w:rsid w:val="00473242"/>
    <w:rsid w:val="004741D2"/>
    <w:rsid w:val="00474432"/>
    <w:rsid w:val="004749F3"/>
    <w:rsid w:val="00475240"/>
    <w:rsid w:val="00475311"/>
    <w:rsid w:val="0047581C"/>
    <w:rsid w:val="00475A4C"/>
    <w:rsid w:val="00475AFD"/>
    <w:rsid w:val="00476559"/>
    <w:rsid w:val="00476B83"/>
    <w:rsid w:val="00476C17"/>
    <w:rsid w:val="00476E1E"/>
    <w:rsid w:val="00480B38"/>
    <w:rsid w:val="00480E79"/>
    <w:rsid w:val="00481476"/>
    <w:rsid w:val="00481C65"/>
    <w:rsid w:val="00483B9E"/>
    <w:rsid w:val="00485C6F"/>
    <w:rsid w:val="004867A2"/>
    <w:rsid w:val="004872DB"/>
    <w:rsid w:val="00487EC2"/>
    <w:rsid w:val="00490CAD"/>
    <w:rsid w:val="00490EB2"/>
    <w:rsid w:val="0049126F"/>
    <w:rsid w:val="00491621"/>
    <w:rsid w:val="0049204D"/>
    <w:rsid w:val="004920FE"/>
    <w:rsid w:val="00492787"/>
    <w:rsid w:val="00492F79"/>
    <w:rsid w:val="0049370F"/>
    <w:rsid w:val="00493FD7"/>
    <w:rsid w:val="0049450A"/>
    <w:rsid w:val="00494F83"/>
    <w:rsid w:val="0049502E"/>
    <w:rsid w:val="00495679"/>
    <w:rsid w:val="00495F96"/>
    <w:rsid w:val="0049645A"/>
    <w:rsid w:val="00496DCD"/>
    <w:rsid w:val="0049710A"/>
    <w:rsid w:val="00497DE9"/>
    <w:rsid w:val="004A0607"/>
    <w:rsid w:val="004A080B"/>
    <w:rsid w:val="004A2047"/>
    <w:rsid w:val="004A2675"/>
    <w:rsid w:val="004A272D"/>
    <w:rsid w:val="004A293A"/>
    <w:rsid w:val="004A2F69"/>
    <w:rsid w:val="004A36C6"/>
    <w:rsid w:val="004A3BA6"/>
    <w:rsid w:val="004A49E8"/>
    <w:rsid w:val="004A4A81"/>
    <w:rsid w:val="004A4D80"/>
    <w:rsid w:val="004A4F52"/>
    <w:rsid w:val="004A5EF1"/>
    <w:rsid w:val="004A6156"/>
    <w:rsid w:val="004A6573"/>
    <w:rsid w:val="004B013E"/>
    <w:rsid w:val="004B0259"/>
    <w:rsid w:val="004B185F"/>
    <w:rsid w:val="004B1D08"/>
    <w:rsid w:val="004B2885"/>
    <w:rsid w:val="004B30C2"/>
    <w:rsid w:val="004B3A79"/>
    <w:rsid w:val="004B3F07"/>
    <w:rsid w:val="004B45A0"/>
    <w:rsid w:val="004B494F"/>
    <w:rsid w:val="004B4BE1"/>
    <w:rsid w:val="004B5477"/>
    <w:rsid w:val="004B72DF"/>
    <w:rsid w:val="004B7E00"/>
    <w:rsid w:val="004C0BB3"/>
    <w:rsid w:val="004C10BB"/>
    <w:rsid w:val="004C14E5"/>
    <w:rsid w:val="004C1FE9"/>
    <w:rsid w:val="004C2371"/>
    <w:rsid w:val="004C2615"/>
    <w:rsid w:val="004C2722"/>
    <w:rsid w:val="004C408C"/>
    <w:rsid w:val="004C46F9"/>
    <w:rsid w:val="004C4CFB"/>
    <w:rsid w:val="004C56DB"/>
    <w:rsid w:val="004C57ED"/>
    <w:rsid w:val="004C60ED"/>
    <w:rsid w:val="004C6788"/>
    <w:rsid w:val="004C6B32"/>
    <w:rsid w:val="004C6F67"/>
    <w:rsid w:val="004C70F6"/>
    <w:rsid w:val="004D00C5"/>
    <w:rsid w:val="004D18CE"/>
    <w:rsid w:val="004D3EDF"/>
    <w:rsid w:val="004D4674"/>
    <w:rsid w:val="004D474A"/>
    <w:rsid w:val="004D4AA5"/>
    <w:rsid w:val="004D5695"/>
    <w:rsid w:val="004D58D8"/>
    <w:rsid w:val="004D5E89"/>
    <w:rsid w:val="004D5FA9"/>
    <w:rsid w:val="004D6DCB"/>
    <w:rsid w:val="004D6F3C"/>
    <w:rsid w:val="004D6FFE"/>
    <w:rsid w:val="004E00F5"/>
    <w:rsid w:val="004E0770"/>
    <w:rsid w:val="004E083B"/>
    <w:rsid w:val="004E3435"/>
    <w:rsid w:val="004E4A36"/>
    <w:rsid w:val="004E506F"/>
    <w:rsid w:val="004E53F2"/>
    <w:rsid w:val="004E55A6"/>
    <w:rsid w:val="004E6293"/>
    <w:rsid w:val="004E63D4"/>
    <w:rsid w:val="004E66F2"/>
    <w:rsid w:val="004E68D2"/>
    <w:rsid w:val="004E6A79"/>
    <w:rsid w:val="004E7AF3"/>
    <w:rsid w:val="004F03CF"/>
    <w:rsid w:val="004F12F6"/>
    <w:rsid w:val="004F143E"/>
    <w:rsid w:val="004F15DE"/>
    <w:rsid w:val="004F1F40"/>
    <w:rsid w:val="004F357F"/>
    <w:rsid w:val="004F3805"/>
    <w:rsid w:val="004F4FE4"/>
    <w:rsid w:val="004F5424"/>
    <w:rsid w:val="004F6896"/>
    <w:rsid w:val="004F6A77"/>
    <w:rsid w:val="004F6DE3"/>
    <w:rsid w:val="004F73AF"/>
    <w:rsid w:val="004F7562"/>
    <w:rsid w:val="004F7593"/>
    <w:rsid w:val="004F77E3"/>
    <w:rsid w:val="004F7F3F"/>
    <w:rsid w:val="005004A0"/>
    <w:rsid w:val="005004E5"/>
    <w:rsid w:val="00500730"/>
    <w:rsid w:val="00500BD9"/>
    <w:rsid w:val="00500E83"/>
    <w:rsid w:val="00501AF3"/>
    <w:rsid w:val="00501BFF"/>
    <w:rsid w:val="00502F4F"/>
    <w:rsid w:val="00503822"/>
    <w:rsid w:val="00503E7B"/>
    <w:rsid w:val="0050402E"/>
    <w:rsid w:val="00505566"/>
    <w:rsid w:val="00505F62"/>
    <w:rsid w:val="0050684F"/>
    <w:rsid w:val="00506B84"/>
    <w:rsid w:val="00507999"/>
    <w:rsid w:val="005106D8"/>
    <w:rsid w:val="005112CF"/>
    <w:rsid w:val="005116E6"/>
    <w:rsid w:val="00512E65"/>
    <w:rsid w:val="00513915"/>
    <w:rsid w:val="00515CA0"/>
    <w:rsid w:val="00515FB0"/>
    <w:rsid w:val="00516064"/>
    <w:rsid w:val="00516854"/>
    <w:rsid w:val="005172AB"/>
    <w:rsid w:val="0051750E"/>
    <w:rsid w:val="00520764"/>
    <w:rsid w:val="005211FA"/>
    <w:rsid w:val="005219F7"/>
    <w:rsid w:val="00521A83"/>
    <w:rsid w:val="00521BB5"/>
    <w:rsid w:val="00522817"/>
    <w:rsid w:val="005241D7"/>
    <w:rsid w:val="005243E9"/>
    <w:rsid w:val="00524638"/>
    <w:rsid w:val="00525E0A"/>
    <w:rsid w:val="00526B57"/>
    <w:rsid w:val="00527829"/>
    <w:rsid w:val="00527F68"/>
    <w:rsid w:val="00527F82"/>
    <w:rsid w:val="00530D63"/>
    <w:rsid w:val="00530E3C"/>
    <w:rsid w:val="00530ECC"/>
    <w:rsid w:val="00531747"/>
    <w:rsid w:val="0053183D"/>
    <w:rsid w:val="00534304"/>
    <w:rsid w:val="00534FB7"/>
    <w:rsid w:val="0053558D"/>
    <w:rsid w:val="00535966"/>
    <w:rsid w:val="00535CD9"/>
    <w:rsid w:val="00536580"/>
    <w:rsid w:val="00536D2B"/>
    <w:rsid w:val="00537A73"/>
    <w:rsid w:val="00537E56"/>
    <w:rsid w:val="005409AC"/>
    <w:rsid w:val="00541EC2"/>
    <w:rsid w:val="00543133"/>
    <w:rsid w:val="005435C6"/>
    <w:rsid w:val="005443F8"/>
    <w:rsid w:val="00545869"/>
    <w:rsid w:val="00545DB6"/>
    <w:rsid w:val="00546C74"/>
    <w:rsid w:val="005501B7"/>
    <w:rsid w:val="00550D14"/>
    <w:rsid w:val="005520FA"/>
    <w:rsid w:val="005522A8"/>
    <w:rsid w:val="0055288E"/>
    <w:rsid w:val="00552AE2"/>
    <w:rsid w:val="00553970"/>
    <w:rsid w:val="00553D3E"/>
    <w:rsid w:val="00553F2E"/>
    <w:rsid w:val="00554E16"/>
    <w:rsid w:val="005555A0"/>
    <w:rsid w:val="00555C36"/>
    <w:rsid w:val="00556E6F"/>
    <w:rsid w:val="00557443"/>
    <w:rsid w:val="00560BEC"/>
    <w:rsid w:val="00560CF1"/>
    <w:rsid w:val="00560D3C"/>
    <w:rsid w:val="005610D5"/>
    <w:rsid w:val="00562B30"/>
    <w:rsid w:val="00562CD2"/>
    <w:rsid w:val="005630AB"/>
    <w:rsid w:val="00563177"/>
    <w:rsid w:val="00563463"/>
    <w:rsid w:val="00563584"/>
    <w:rsid w:val="00563DF8"/>
    <w:rsid w:val="005643A0"/>
    <w:rsid w:val="00564A2A"/>
    <w:rsid w:val="00565033"/>
    <w:rsid w:val="00565036"/>
    <w:rsid w:val="005652E3"/>
    <w:rsid w:val="00565506"/>
    <w:rsid w:val="00566121"/>
    <w:rsid w:val="00566963"/>
    <w:rsid w:val="005669FE"/>
    <w:rsid w:val="0056796A"/>
    <w:rsid w:val="00567B3B"/>
    <w:rsid w:val="00567C25"/>
    <w:rsid w:val="00571033"/>
    <w:rsid w:val="0057164C"/>
    <w:rsid w:val="00571DD3"/>
    <w:rsid w:val="0057233F"/>
    <w:rsid w:val="005724E3"/>
    <w:rsid w:val="00572AB5"/>
    <w:rsid w:val="00573415"/>
    <w:rsid w:val="005744C6"/>
    <w:rsid w:val="005753AA"/>
    <w:rsid w:val="005765D2"/>
    <w:rsid w:val="0057776D"/>
    <w:rsid w:val="0058087F"/>
    <w:rsid w:val="00580BFA"/>
    <w:rsid w:val="00580D8D"/>
    <w:rsid w:val="00581585"/>
    <w:rsid w:val="005816FF"/>
    <w:rsid w:val="005819EF"/>
    <w:rsid w:val="00581EAF"/>
    <w:rsid w:val="005822F9"/>
    <w:rsid w:val="00582E93"/>
    <w:rsid w:val="00582F6A"/>
    <w:rsid w:val="005837C5"/>
    <w:rsid w:val="005839E5"/>
    <w:rsid w:val="00583B0D"/>
    <w:rsid w:val="00583B26"/>
    <w:rsid w:val="00583B2D"/>
    <w:rsid w:val="00584761"/>
    <w:rsid w:val="00585AAE"/>
    <w:rsid w:val="00586093"/>
    <w:rsid w:val="00586F21"/>
    <w:rsid w:val="005870EF"/>
    <w:rsid w:val="00590205"/>
    <w:rsid w:val="00590336"/>
    <w:rsid w:val="00590849"/>
    <w:rsid w:val="0059271F"/>
    <w:rsid w:val="0059300F"/>
    <w:rsid w:val="0059329C"/>
    <w:rsid w:val="00593486"/>
    <w:rsid w:val="005938B8"/>
    <w:rsid w:val="00593DE6"/>
    <w:rsid w:val="00594671"/>
    <w:rsid w:val="00594CD5"/>
    <w:rsid w:val="005950B7"/>
    <w:rsid w:val="00595667"/>
    <w:rsid w:val="00595D53"/>
    <w:rsid w:val="0059660D"/>
    <w:rsid w:val="00596ADD"/>
    <w:rsid w:val="00596BBF"/>
    <w:rsid w:val="00596FFD"/>
    <w:rsid w:val="005977AD"/>
    <w:rsid w:val="005977D7"/>
    <w:rsid w:val="005A0E6A"/>
    <w:rsid w:val="005A1F65"/>
    <w:rsid w:val="005A2261"/>
    <w:rsid w:val="005A3142"/>
    <w:rsid w:val="005A34F6"/>
    <w:rsid w:val="005A36B8"/>
    <w:rsid w:val="005A392B"/>
    <w:rsid w:val="005A3A33"/>
    <w:rsid w:val="005A4A16"/>
    <w:rsid w:val="005A565D"/>
    <w:rsid w:val="005A5C86"/>
    <w:rsid w:val="005A5E08"/>
    <w:rsid w:val="005A722E"/>
    <w:rsid w:val="005A73CD"/>
    <w:rsid w:val="005A7AEE"/>
    <w:rsid w:val="005B0798"/>
    <w:rsid w:val="005B200F"/>
    <w:rsid w:val="005B2205"/>
    <w:rsid w:val="005B2E24"/>
    <w:rsid w:val="005B3B06"/>
    <w:rsid w:val="005B526D"/>
    <w:rsid w:val="005B5A16"/>
    <w:rsid w:val="005B5BBA"/>
    <w:rsid w:val="005B602E"/>
    <w:rsid w:val="005B6205"/>
    <w:rsid w:val="005B6520"/>
    <w:rsid w:val="005C04BA"/>
    <w:rsid w:val="005C0C0E"/>
    <w:rsid w:val="005C1284"/>
    <w:rsid w:val="005C1A9F"/>
    <w:rsid w:val="005C1C9B"/>
    <w:rsid w:val="005C3FFE"/>
    <w:rsid w:val="005C4788"/>
    <w:rsid w:val="005C4892"/>
    <w:rsid w:val="005C50E3"/>
    <w:rsid w:val="005C5246"/>
    <w:rsid w:val="005C5A42"/>
    <w:rsid w:val="005C63F7"/>
    <w:rsid w:val="005C6FA4"/>
    <w:rsid w:val="005C7ED9"/>
    <w:rsid w:val="005D08B9"/>
    <w:rsid w:val="005D0CAA"/>
    <w:rsid w:val="005D1EE4"/>
    <w:rsid w:val="005D220E"/>
    <w:rsid w:val="005D2C07"/>
    <w:rsid w:val="005D35ED"/>
    <w:rsid w:val="005D5574"/>
    <w:rsid w:val="005D574C"/>
    <w:rsid w:val="005D5FEB"/>
    <w:rsid w:val="005D6D50"/>
    <w:rsid w:val="005E0281"/>
    <w:rsid w:val="005E02DE"/>
    <w:rsid w:val="005E0575"/>
    <w:rsid w:val="005E23F1"/>
    <w:rsid w:val="005E2FB0"/>
    <w:rsid w:val="005E38EE"/>
    <w:rsid w:val="005E3B44"/>
    <w:rsid w:val="005E467A"/>
    <w:rsid w:val="005E6D7A"/>
    <w:rsid w:val="005E794D"/>
    <w:rsid w:val="005F03D9"/>
    <w:rsid w:val="005F05F1"/>
    <w:rsid w:val="005F0B2C"/>
    <w:rsid w:val="005F16AF"/>
    <w:rsid w:val="005F2875"/>
    <w:rsid w:val="005F2997"/>
    <w:rsid w:val="005F3625"/>
    <w:rsid w:val="005F38ED"/>
    <w:rsid w:val="005F39ED"/>
    <w:rsid w:val="005F467D"/>
    <w:rsid w:val="005F46E0"/>
    <w:rsid w:val="005F4A35"/>
    <w:rsid w:val="005F5231"/>
    <w:rsid w:val="005F6C7C"/>
    <w:rsid w:val="00600329"/>
    <w:rsid w:val="00600549"/>
    <w:rsid w:val="00600958"/>
    <w:rsid w:val="00600DDC"/>
    <w:rsid w:val="00600E2E"/>
    <w:rsid w:val="00601F3E"/>
    <w:rsid w:val="00601FA5"/>
    <w:rsid w:val="00602861"/>
    <w:rsid w:val="00602F38"/>
    <w:rsid w:val="006032AE"/>
    <w:rsid w:val="00603AD6"/>
    <w:rsid w:val="00603AE6"/>
    <w:rsid w:val="00603B96"/>
    <w:rsid w:val="00604D3B"/>
    <w:rsid w:val="00605C5F"/>
    <w:rsid w:val="00605DDC"/>
    <w:rsid w:val="00606394"/>
    <w:rsid w:val="006064FF"/>
    <w:rsid w:val="00606579"/>
    <w:rsid w:val="006065A7"/>
    <w:rsid w:val="00607346"/>
    <w:rsid w:val="00610009"/>
    <w:rsid w:val="00610345"/>
    <w:rsid w:val="006106D0"/>
    <w:rsid w:val="0061070C"/>
    <w:rsid w:val="006107BE"/>
    <w:rsid w:val="00610846"/>
    <w:rsid w:val="00610DA8"/>
    <w:rsid w:val="00610EA0"/>
    <w:rsid w:val="00612412"/>
    <w:rsid w:val="00612D86"/>
    <w:rsid w:val="0061415D"/>
    <w:rsid w:val="00615D60"/>
    <w:rsid w:val="00615FF3"/>
    <w:rsid w:val="006168DD"/>
    <w:rsid w:val="00616E2A"/>
    <w:rsid w:val="006174EB"/>
    <w:rsid w:val="006175D0"/>
    <w:rsid w:val="006179E7"/>
    <w:rsid w:val="00621058"/>
    <w:rsid w:val="0062224F"/>
    <w:rsid w:val="00624195"/>
    <w:rsid w:val="006241D1"/>
    <w:rsid w:val="00624645"/>
    <w:rsid w:val="006250BC"/>
    <w:rsid w:val="0062519E"/>
    <w:rsid w:val="00625880"/>
    <w:rsid w:val="00627099"/>
    <w:rsid w:val="006278C1"/>
    <w:rsid w:val="0063039F"/>
    <w:rsid w:val="006310E9"/>
    <w:rsid w:val="006319C2"/>
    <w:rsid w:val="00631AAE"/>
    <w:rsid w:val="00631DD1"/>
    <w:rsid w:val="00632406"/>
    <w:rsid w:val="006329A6"/>
    <w:rsid w:val="006336ED"/>
    <w:rsid w:val="00634781"/>
    <w:rsid w:val="00634AEE"/>
    <w:rsid w:val="00635473"/>
    <w:rsid w:val="0063551D"/>
    <w:rsid w:val="006356CB"/>
    <w:rsid w:val="00635C55"/>
    <w:rsid w:val="00636435"/>
    <w:rsid w:val="0063689A"/>
    <w:rsid w:val="00636AB7"/>
    <w:rsid w:val="00637862"/>
    <w:rsid w:val="00637E63"/>
    <w:rsid w:val="006409E7"/>
    <w:rsid w:val="00641428"/>
    <w:rsid w:val="00641611"/>
    <w:rsid w:val="006416AE"/>
    <w:rsid w:val="0064184B"/>
    <w:rsid w:val="0064215C"/>
    <w:rsid w:val="00642FB6"/>
    <w:rsid w:val="0064424C"/>
    <w:rsid w:val="006444CB"/>
    <w:rsid w:val="00644F56"/>
    <w:rsid w:val="00645121"/>
    <w:rsid w:val="006451CF"/>
    <w:rsid w:val="00646BF0"/>
    <w:rsid w:val="0064701F"/>
    <w:rsid w:val="006507AA"/>
    <w:rsid w:val="00651054"/>
    <w:rsid w:val="0065185B"/>
    <w:rsid w:val="00651F40"/>
    <w:rsid w:val="006526D2"/>
    <w:rsid w:val="006533C6"/>
    <w:rsid w:val="00654590"/>
    <w:rsid w:val="006551D1"/>
    <w:rsid w:val="00655467"/>
    <w:rsid w:val="006562ED"/>
    <w:rsid w:val="00656382"/>
    <w:rsid w:val="00656440"/>
    <w:rsid w:val="00656AED"/>
    <w:rsid w:val="006573AE"/>
    <w:rsid w:val="00657E3B"/>
    <w:rsid w:val="00660ED9"/>
    <w:rsid w:val="006613E1"/>
    <w:rsid w:val="00661A9B"/>
    <w:rsid w:val="00661BD2"/>
    <w:rsid w:val="00661C3E"/>
    <w:rsid w:val="00663B17"/>
    <w:rsid w:val="00663F9C"/>
    <w:rsid w:val="00664139"/>
    <w:rsid w:val="006642A1"/>
    <w:rsid w:val="006645F3"/>
    <w:rsid w:val="00664FE4"/>
    <w:rsid w:val="00665886"/>
    <w:rsid w:val="00665F44"/>
    <w:rsid w:val="006666D9"/>
    <w:rsid w:val="006667FD"/>
    <w:rsid w:val="0066774F"/>
    <w:rsid w:val="00670209"/>
    <w:rsid w:val="0067029A"/>
    <w:rsid w:val="00670ECF"/>
    <w:rsid w:val="00671914"/>
    <w:rsid w:val="00671D2F"/>
    <w:rsid w:val="00672A2A"/>
    <w:rsid w:val="00672DDE"/>
    <w:rsid w:val="0067315E"/>
    <w:rsid w:val="00674FD9"/>
    <w:rsid w:val="00676239"/>
    <w:rsid w:val="00676282"/>
    <w:rsid w:val="00677196"/>
    <w:rsid w:val="00680BB1"/>
    <w:rsid w:val="00681041"/>
    <w:rsid w:val="006810B4"/>
    <w:rsid w:val="006811DD"/>
    <w:rsid w:val="00682441"/>
    <w:rsid w:val="00682920"/>
    <w:rsid w:val="00683470"/>
    <w:rsid w:val="006843F0"/>
    <w:rsid w:val="00684ADB"/>
    <w:rsid w:val="0068633D"/>
    <w:rsid w:val="00686E3D"/>
    <w:rsid w:val="00690A51"/>
    <w:rsid w:val="00693C52"/>
    <w:rsid w:val="00693EAE"/>
    <w:rsid w:val="0069573C"/>
    <w:rsid w:val="006A2420"/>
    <w:rsid w:val="006A304D"/>
    <w:rsid w:val="006A512E"/>
    <w:rsid w:val="006A5CD6"/>
    <w:rsid w:val="006A67B1"/>
    <w:rsid w:val="006A6807"/>
    <w:rsid w:val="006A75B3"/>
    <w:rsid w:val="006B0568"/>
    <w:rsid w:val="006B0FBA"/>
    <w:rsid w:val="006B13BA"/>
    <w:rsid w:val="006B2BDA"/>
    <w:rsid w:val="006B2DFB"/>
    <w:rsid w:val="006B312A"/>
    <w:rsid w:val="006B3556"/>
    <w:rsid w:val="006B3A16"/>
    <w:rsid w:val="006B57A1"/>
    <w:rsid w:val="006B588C"/>
    <w:rsid w:val="006B7152"/>
    <w:rsid w:val="006C0EE6"/>
    <w:rsid w:val="006C1071"/>
    <w:rsid w:val="006C14B0"/>
    <w:rsid w:val="006C16BA"/>
    <w:rsid w:val="006C24A4"/>
    <w:rsid w:val="006C2F03"/>
    <w:rsid w:val="006C3AD6"/>
    <w:rsid w:val="006C429E"/>
    <w:rsid w:val="006C44AD"/>
    <w:rsid w:val="006C4770"/>
    <w:rsid w:val="006C48D3"/>
    <w:rsid w:val="006C5479"/>
    <w:rsid w:val="006C589E"/>
    <w:rsid w:val="006C6982"/>
    <w:rsid w:val="006D0A42"/>
    <w:rsid w:val="006D19F4"/>
    <w:rsid w:val="006D1B60"/>
    <w:rsid w:val="006D382D"/>
    <w:rsid w:val="006D4009"/>
    <w:rsid w:val="006D41DF"/>
    <w:rsid w:val="006D4D99"/>
    <w:rsid w:val="006D5CE9"/>
    <w:rsid w:val="006D6CE0"/>
    <w:rsid w:val="006D7166"/>
    <w:rsid w:val="006D7602"/>
    <w:rsid w:val="006D7CE8"/>
    <w:rsid w:val="006E0475"/>
    <w:rsid w:val="006E083C"/>
    <w:rsid w:val="006E0B8A"/>
    <w:rsid w:val="006E14D8"/>
    <w:rsid w:val="006E1821"/>
    <w:rsid w:val="006E1B0F"/>
    <w:rsid w:val="006E230F"/>
    <w:rsid w:val="006E2B56"/>
    <w:rsid w:val="006E32EA"/>
    <w:rsid w:val="006E371C"/>
    <w:rsid w:val="006E3C81"/>
    <w:rsid w:val="006E4B0C"/>
    <w:rsid w:val="006E4FC1"/>
    <w:rsid w:val="006E5C30"/>
    <w:rsid w:val="006E6523"/>
    <w:rsid w:val="006E67D2"/>
    <w:rsid w:val="006E6DF3"/>
    <w:rsid w:val="006E6E8A"/>
    <w:rsid w:val="006E6FF4"/>
    <w:rsid w:val="006E71DA"/>
    <w:rsid w:val="006E7659"/>
    <w:rsid w:val="006E7806"/>
    <w:rsid w:val="006E7965"/>
    <w:rsid w:val="006E7EC7"/>
    <w:rsid w:val="006F0A07"/>
    <w:rsid w:val="006F0EE4"/>
    <w:rsid w:val="006F1AD3"/>
    <w:rsid w:val="006F2559"/>
    <w:rsid w:val="006F330F"/>
    <w:rsid w:val="006F3C82"/>
    <w:rsid w:val="006F3DAE"/>
    <w:rsid w:val="006F4840"/>
    <w:rsid w:val="006F49B5"/>
    <w:rsid w:val="006F641A"/>
    <w:rsid w:val="006F7038"/>
    <w:rsid w:val="006F7AC3"/>
    <w:rsid w:val="006F7D43"/>
    <w:rsid w:val="006F7D93"/>
    <w:rsid w:val="006F7F82"/>
    <w:rsid w:val="00701289"/>
    <w:rsid w:val="00702995"/>
    <w:rsid w:val="00703A74"/>
    <w:rsid w:val="00703F6B"/>
    <w:rsid w:val="0070428F"/>
    <w:rsid w:val="0070582A"/>
    <w:rsid w:val="00705A29"/>
    <w:rsid w:val="0070623C"/>
    <w:rsid w:val="00706942"/>
    <w:rsid w:val="007111F3"/>
    <w:rsid w:val="007113F5"/>
    <w:rsid w:val="0071151A"/>
    <w:rsid w:val="007120C5"/>
    <w:rsid w:val="0071235E"/>
    <w:rsid w:val="007125C4"/>
    <w:rsid w:val="00712A03"/>
    <w:rsid w:val="00712BAF"/>
    <w:rsid w:val="00712E8F"/>
    <w:rsid w:val="00713321"/>
    <w:rsid w:val="00713ABA"/>
    <w:rsid w:val="00713D5B"/>
    <w:rsid w:val="00714EFE"/>
    <w:rsid w:val="0071504A"/>
    <w:rsid w:val="007159E9"/>
    <w:rsid w:val="00715A2E"/>
    <w:rsid w:val="00715B42"/>
    <w:rsid w:val="0071670A"/>
    <w:rsid w:val="00716810"/>
    <w:rsid w:val="0071783A"/>
    <w:rsid w:val="00717F38"/>
    <w:rsid w:val="0072019F"/>
    <w:rsid w:val="007203A9"/>
    <w:rsid w:val="0072100A"/>
    <w:rsid w:val="0072101E"/>
    <w:rsid w:val="00722855"/>
    <w:rsid w:val="007228EA"/>
    <w:rsid w:val="00722C0E"/>
    <w:rsid w:val="00722D42"/>
    <w:rsid w:val="00723476"/>
    <w:rsid w:val="00723AB4"/>
    <w:rsid w:val="00724207"/>
    <w:rsid w:val="00725433"/>
    <w:rsid w:val="007301AE"/>
    <w:rsid w:val="0073049D"/>
    <w:rsid w:val="007304FC"/>
    <w:rsid w:val="0073057F"/>
    <w:rsid w:val="00730699"/>
    <w:rsid w:val="00730C06"/>
    <w:rsid w:val="00732CE4"/>
    <w:rsid w:val="00733353"/>
    <w:rsid w:val="00733989"/>
    <w:rsid w:val="00735195"/>
    <w:rsid w:val="007352C8"/>
    <w:rsid w:val="007365B6"/>
    <w:rsid w:val="007367E3"/>
    <w:rsid w:val="00736D61"/>
    <w:rsid w:val="00737525"/>
    <w:rsid w:val="00740381"/>
    <w:rsid w:val="007407A9"/>
    <w:rsid w:val="00741CEE"/>
    <w:rsid w:val="00742144"/>
    <w:rsid w:val="00742F1D"/>
    <w:rsid w:val="007432C6"/>
    <w:rsid w:val="00744238"/>
    <w:rsid w:val="007443BB"/>
    <w:rsid w:val="007446B1"/>
    <w:rsid w:val="00744726"/>
    <w:rsid w:val="007447C3"/>
    <w:rsid w:val="00744A4F"/>
    <w:rsid w:val="00744E24"/>
    <w:rsid w:val="007451D5"/>
    <w:rsid w:val="0074545A"/>
    <w:rsid w:val="007457E7"/>
    <w:rsid w:val="0074672B"/>
    <w:rsid w:val="00746A7E"/>
    <w:rsid w:val="00746F0C"/>
    <w:rsid w:val="00746F2A"/>
    <w:rsid w:val="007476DE"/>
    <w:rsid w:val="00750749"/>
    <w:rsid w:val="0075111E"/>
    <w:rsid w:val="00751D4D"/>
    <w:rsid w:val="007521C4"/>
    <w:rsid w:val="007522AB"/>
    <w:rsid w:val="007531E7"/>
    <w:rsid w:val="007547B9"/>
    <w:rsid w:val="00754D17"/>
    <w:rsid w:val="00755B73"/>
    <w:rsid w:val="00756EA0"/>
    <w:rsid w:val="00756F70"/>
    <w:rsid w:val="0075747D"/>
    <w:rsid w:val="0075786D"/>
    <w:rsid w:val="00760196"/>
    <w:rsid w:val="0076339E"/>
    <w:rsid w:val="00764623"/>
    <w:rsid w:val="00764BF3"/>
    <w:rsid w:val="00765DC9"/>
    <w:rsid w:val="00766549"/>
    <w:rsid w:val="00766792"/>
    <w:rsid w:val="00767DE2"/>
    <w:rsid w:val="007701DF"/>
    <w:rsid w:val="00770444"/>
    <w:rsid w:val="00770E8B"/>
    <w:rsid w:val="007711D2"/>
    <w:rsid w:val="00771226"/>
    <w:rsid w:val="00772428"/>
    <w:rsid w:val="00772A73"/>
    <w:rsid w:val="0077399D"/>
    <w:rsid w:val="00774902"/>
    <w:rsid w:val="0077558C"/>
    <w:rsid w:val="007755DE"/>
    <w:rsid w:val="00777DFD"/>
    <w:rsid w:val="00777F6D"/>
    <w:rsid w:val="00781C0E"/>
    <w:rsid w:val="0078221E"/>
    <w:rsid w:val="0078234E"/>
    <w:rsid w:val="007826C4"/>
    <w:rsid w:val="00782D65"/>
    <w:rsid w:val="0078378F"/>
    <w:rsid w:val="007857F6"/>
    <w:rsid w:val="00787CE2"/>
    <w:rsid w:val="00790783"/>
    <w:rsid w:val="00791472"/>
    <w:rsid w:val="0079200C"/>
    <w:rsid w:val="00792452"/>
    <w:rsid w:val="00792C45"/>
    <w:rsid w:val="007930AD"/>
    <w:rsid w:val="00793C7F"/>
    <w:rsid w:val="00794238"/>
    <w:rsid w:val="00794E4B"/>
    <w:rsid w:val="00795BE1"/>
    <w:rsid w:val="00796027"/>
    <w:rsid w:val="007968C8"/>
    <w:rsid w:val="007977C8"/>
    <w:rsid w:val="00797C87"/>
    <w:rsid w:val="00797F07"/>
    <w:rsid w:val="007A083F"/>
    <w:rsid w:val="007A2494"/>
    <w:rsid w:val="007A27CB"/>
    <w:rsid w:val="007A2D1A"/>
    <w:rsid w:val="007A467E"/>
    <w:rsid w:val="007A4BAD"/>
    <w:rsid w:val="007A5CC5"/>
    <w:rsid w:val="007A78EE"/>
    <w:rsid w:val="007B00E6"/>
    <w:rsid w:val="007B0111"/>
    <w:rsid w:val="007B1876"/>
    <w:rsid w:val="007B1D29"/>
    <w:rsid w:val="007B21E2"/>
    <w:rsid w:val="007B2563"/>
    <w:rsid w:val="007B2B5E"/>
    <w:rsid w:val="007B578D"/>
    <w:rsid w:val="007B5A16"/>
    <w:rsid w:val="007B6654"/>
    <w:rsid w:val="007B7C8B"/>
    <w:rsid w:val="007C105D"/>
    <w:rsid w:val="007C247E"/>
    <w:rsid w:val="007C2733"/>
    <w:rsid w:val="007C3979"/>
    <w:rsid w:val="007C4061"/>
    <w:rsid w:val="007C45BC"/>
    <w:rsid w:val="007C5121"/>
    <w:rsid w:val="007C6985"/>
    <w:rsid w:val="007C74E5"/>
    <w:rsid w:val="007C7FD2"/>
    <w:rsid w:val="007C7FDF"/>
    <w:rsid w:val="007C7FF2"/>
    <w:rsid w:val="007D0226"/>
    <w:rsid w:val="007D043E"/>
    <w:rsid w:val="007D0F58"/>
    <w:rsid w:val="007D2344"/>
    <w:rsid w:val="007D235A"/>
    <w:rsid w:val="007D30EA"/>
    <w:rsid w:val="007D3CB5"/>
    <w:rsid w:val="007D4966"/>
    <w:rsid w:val="007D4D3A"/>
    <w:rsid w:val="007D597A"/>
    <w:rsid w:val="007D7A65"/>
    <w:rsid w:val="007E0EA3"/>
    <w:rsid w:val="007E2530"/>
    <w:rsid w:val="007E2816"/>
    <w:rsid w:val="007E2F77"/>
    <w:rsid w:val="007E3284"/>
    <w:rsid w:val="007E351F"/>
    <w:rsid w:val="007E64CF"/>
    <w:rsid w:val="007E6584"/>
    <w:rsid w:val="007E6773"/>
    <w:rsid w:val="007E6E51"/>
    <w:rsid w:val="007E7E3F"/>
    <w:rsid w:val="007F02C5"/>
    <w:rsid w:val="007F045F"/>
    <w:rsid w:val="007F0BA1"/>
    <w:rsid w:val="007F17AA"/>
    <w:rsid w:val="007F24D6"/>
    <w:rsid w:val="007F3EC6"/>
    <w:rsid w:val="007F4478"/>
    <w:rsid w:val="007F46FA"/>
    <w:rsid w:val="007F48E3"/>
    <w:rsid w:val="007F4F2B"/>
    <w:rsid w:val="007F5D00"/>
    <w:rsid w:val="007F6BD6"/>
    <w:rsid w:val="007F75F4"/>
    <w:rsid w:val="007F771E"/>
    <w:rsid w:val="00800457"/>
    <w:rsid w:val="008004B4"/>
    <w:rsid w:val="0080070D"/>
    <w:rsid w:val="0080193A"/>
    <w:rsid w:val="008024FE"/>
    <w:rsid w:val="008029B9"/>
    <w:rsid w:val="00802E6A"/>
    <w:rsid w:val="008033D6"/>
    <w:rsid w:val="008040DB"/>
    <w:rsid w:val="0080440D"/>
    <w:rsid w:val="008044E3"/>
    <w:rsid w:val="00805805"/>
    <w:rsid w:val="008059AB"/>
    <w:rsid w:val="00805C28"/>
    <w:rsid w:val="00805CA5"/>
    <w:rsid w:val="00806B73"/>
    <w:rsid w:val="008070F9"/>
    <w:rsid w:val="0080713E"/>
    <w:rsid w:val="00807980"/>
    <w:rsid w:val="008100CF"/>
    <w:rsid w:val="00810E9D"/>
    <w:rsid w:val="008112FF"/>
    <w:rsid w:val="00811843"/>
    <w:rsid w:val="00811DB5"/>
    <w:rsid w:val="00812A18"/>
    <w:rsid w:val="00812DAA"/>
    <w:rsid w:val="00812F75"/>
    <w:rsid w:val="008134C7"/>
    <w:rsid w:val="00813E19"/>
    <w:rsid w:val="00814731"/>
    <w:rsid w:val="00815183"/>
    <w:rsid w:val="00815FCE"/>
    <w:rsid w:val="00820621"/>
    <w:rsid w:val="00820B46"/>
    <w:rsid w:val="00820FFF"/>
    <w:rsid w:val="00821B6E"/>
    <w:rsid w:val="00822C68"/>
    <w:rsid w:val="00822D08"/>
    <w:rsid w:val="00822F25"/>
    <w:rsid w:val="0082360F"/>
    <w:rsid w:val="00824B91"/>
    <w:rsid w:val="00824C2E"/>
    <w:rsid w:val="00825841"/>
    <w:rsid w:val="008259A0"/>
    <w:rsid w:val="00825CD8"/>
    <w:rsid w:val="00826288"/>
    <w:rsid w:val="008263FB"/>
    <w:rsid w:val="0082642A"/>
    <w:rsid w:val="00826B54"/>
    <w:rsid w:val="00827477"/>
    <w:rsid w:val="00827ADC"/>
    <w:rsid w:val="00827CFE"/>
    <w:rsid w:val="008305A4"/>
    <w:rsid w:val="00830FF4"/>
    <w:rsid w:val="008310FC"/>
    <w:rsid w:val="00832173"/>
    <w:rsid w:val="0083345A"/>
    <w:rsid w:val="008340B5"/>
    <w:rsid w:val="00834BEA"/>
    <w:rsid w:val="00834F94"/>
    <w:rsid w:val="0083697D"/>
    <w:rsid w:val="008370F5"/>
    <w:rsid w:val="0083732B"/>
    <w:rsid w:val="0083765E"/>
    <w:rsid w:val="00837C00"/>
    <w:rsid w:val="00837F72"/>
    <w:rsid w:val="00840829"/>
    <w:rsid w:val="00840874"/>
    <w:rsid w:val="00840E9F"/>
    <w:rsid w:val="00841A70"/>
    <w:rsid w:val="008423CC"/>
    <w:rsid w:val="00842F69"/>
    <w:rsid w:val="00842F89"/>
    <w:rsid w:val="00843140"/>
    <w:rsid w:val="00843760"/>
    <w:rsid w:val="008439CD"/>
    <w:rsid w:val="00843A7B"/>
    <w:rsid w:val="00844269"/>
    <w:rsid w:val="00844938"/>
    <w:rsid w:val="00844C37"/>
    <w:rsid w:val="008454C3"/>
    <w:rsid w:val="00846748"/>
    <w:rsid w:val="0084675D"/>
    <w:rsid w:val="00846F36"/>
    <w:rsid w:val="00847BDD"/>
    <w:rsid w:val="00850794"/>
    <w:rsid w:val="00850C35"/>
    <w:rsid w:val="0085134E"/>
    <w:rsid w:val="00851C3F"/>
    <w:rsid w:val="00851D78"/>
    <w:rsid w:val="00851F42"/>
    <w:rsid w:val="00851FE7"/>
    <w:rsid w:val="0085347C"/>
    <w:rsid w:val="00853508"/>
    <w:rsid w:val="00853944"/>
    <w:rsid w:val="00853E36"/>
    <w:rsid w:val="00854E0A"/>
    <w:rsid w:val="00855188"/>
    <w:rsid w:val="00857193"/>
    <w:rsid w:val="008571A4"/>
    <w:rsid w:val="00857268"/>
    <w:rsid w:val="00857C2D"/>
    <w:rsid w:val="008615A9"/>
    <w:rsid w:val="00861718"/>
    <w:rsid w:val="008630F7"/>
    <w:rsid w:val="00864072"/>
    <w:rsid w:val="00864074"/>
    <w:rsid w:val="00864538"/>
    <w:rsid w:val="00864A79"/>
    <w:rsid w:val="00864CA0"/>
    <w:rsid w:val="00864E15"/>
    <w:rsid w:val="008650BA"/>
    <w:rsid w:val="0086599F"/>
    <w:rsid w:val="00865C67"/>
    <w:rsid w:val="008660B9"/>
    <w:rsid w:val="00866831"/>
    <w:rsid w:val="00866D7D"/>
    <w:rsid w:val="008673C5"/>
    <w:rsid w:val="008703AE"/>
    <w:rsid w:val="008711C9"/>
    <w:rsid w:val="008724DE"/>
    <w:rsid w:val="00872B55"/>
    <w:rsid w:val="008737D4"/>
    <w:rsid w:val="00873A6E"/>
    <w:rsid w:val="00873E9C"/>
    <w:rsid w:val="00874864"/>
    <w:rsid w:val="008758D8"/>
    <w:rsid w:val="00875CE5"/>
    <w:rsid w:val="00876455"/>
    <w:rsid w:val="008767A5"/>
    <w:rsid w:val="008768A5"/>
    <w:rsid w:val="00880AB8"/>
    <w:rsid w:val="00880BA2"/>
    <w:rsid w:val="00880E62"/>
    <w:rsid w:val="00882B77"/>
    <w:rsid w:val="008833E7"/>
    <w:rsid w:val="008834CE"/>
    <w:rsid w:val="00883F80"/>
    <w:rsid w:val="00884C57"/>
    <w:rsid w:val="00884FB4"/>
    <w:rsid w:val="0088592A"/>
    <w:rsid w:val="00886B32"/>
    <w:rsid w:val="0088778C"/>
    <w:rsid w:val="00887FEB"/>
    <w:rsid w:val="0089004B"/>
    <w:rsid w:val="00890855"/>
    <w:rsid w:val="00890A23"/>
    <w:rsid w:val="00890A91"/>
    <w:rsid w:val="00890AE4"/>
    <w:rsid w:val="00890AEE"/>
    <w:rsid w:val="00891507"/>
    <w:rsid w:val="008918B0"/>
    <w:rsid w:val="008921E1"/>
    <w:rsid w:val="00892210"/>
    <w:rsid w:val="00893547"/>
    <w:rsid w:val="00893580"/>
    <w:rsid w:val="00894CF7"/>
    <w:rsid w:val="00894E1A"/>
    <w:rsid w:val="00896050"/>
    <w:rsid w:val="00896BC1"/>
    <w:rsid w:val="00896F7F"/>
    <w:rsid w:val="00897A23"/>
    <w:rsid w:val="008A035F"/>
    <w:rsid w:val="008A1209"/>
    <w:rsid w:val="008A1C0A"/>
    <w:rsid w:val="008A20FD"/>
    <w:rsid w:val="008A25EA"/>
    <w:rsid w:val="008A29E5"/>
    <w:rsid w:val="008A3DD0"/>
    <w:rsid w:val="008A4BEB"/>
    <w:rsid w:val="008A54D1"/>
    <w:rsid w:val="008A57AC"/>
    <w:rsid w:val="008A734A"/>
    <w:rsid w:val="008A7A10"/>
    <w:rsid w:val="008A7AD7"/>
    <w:rsid w:val="008B02DE"/>
    <w:rsid w:val="008B06F7"/>
    <w:rsid w:val="008B09FB"/>
    <w:rsid w:val="008B1422"/>
    <w:rsid w:val="008B226B"/>
    <w:rsid w:val="008B2C92"/>
    <w:rsid w:val="008B3E19"/>
    <w:rsid w:val="008B3E9B"/>
    <w:rsid w:val="008B40CA"/>
    <w:rsid w:val="008B476F"/>
    <w:rsid w:val="008B4CF6"/>
    <w:rsid w:val="008B5728"/>
    <w:rsid w:val="008B6433"/>
    <w:rsid w:val="008B6B2B"/>
    <w:rsid w:val="008B6DBA"/>
    <w:rsid w:val="008B75A1"/>
    <w:rsid w:val="008B7869"/>
    <w:rsid w:val="008B7D97"/>
    <w:rsid w:val="008C03DF"/>
    <w:rsid w:val="008C1212"/>
    <w:rsid w:val="008C1307"/>
    <w:rsid w:val="008C17EA"/>
    <w:rsid w:val="008C195B"/>
    <w:rsid w:val="008C39B9"/>
    <w:rsid w:val="008C67D4"/>
    <w:rsid w:val="008C6EE5"/>
    <w:rsid w:val="008D0E79"/>
    <w:rsid w:val="008D141A"/>
    <w:rsid w:val="008D3136"/>
    <w:rsid w:val="008D34D4"/>
    <w:rsid w:val="008D437C"/>
    <w:rsid w:val="008D59AE"/>
    <w:rsid w:val="008D5A0F"/>
    <w:rsid w:val="008D5DD4"/>
    <w:rsid w:val="008D6228"/>
    <w:rsid w:val="008D67D1"/>
    <w:rsid w:val="008D67E9"/>
    <w:rsid w:val="008E01D7"/>
    <w:rsid w:val="008E11D2"/>
    <w:rsid w:val="008E1C3F"/>
    <w:rsid w:val="008E2AF5"/>
    <w:rsid w:val="008E4516"/>
    <w:rsid w:val="008E4AAE"/>
    <w:rsid w:val="008E51E6"/>
    <w:rsid w:val="008E6D14"/>
    <w:rsid w:val="008E7BE0"/>
    <w:rsid w:val="008E7DCE"/>
    <w:rsid w:val="008F04B7"/>
    <w:rsid w:val="008F102C"/>
    <w:rsid w:val="008F1942"/>
    <w:rsid w:val="008F1D79"/>
    <w:rsid w:val="008F1E33"/>
    <w:rsid w:val="008F27FA"/>
    <w:rsid w:val="008F2CD3"/>
    <w:rsid w:val="008F31EA"/>
    <w:rsid w:val="008F39F6"/>
    <w:rsid w:val="008F4126"/>
    <w:rsid w:val="008F486C"/>
    <w:rsid w:val="008F48CA"/>
    <w:rsid w:val="008F4F0C"/>
    <w:rsid w:val="008F5208"/>
    <w:rsid w:val="008F5758"/>
    <w:rsid w:val="008F5A7F"/>
    <w:rsid w:val="008F67D0"/>
    <w:rsid w:val="008F77D8"/>
    <w:rsid w:val="008F7F69"/>
    <w:rsid w:val="00900424"/>
    <w:rsid w:val="009010D4"/>
    <w:rsid w:val="00901730"/>
    <w:rsid w:val="009021BC"/>
    <w:rsid w:val="0090252C"/>
    <w:rsid w:val="00903A48"/>
    <w:rsid w:val="009050E9"/>
    <w:rsid w:val="009061A8"/>
    <w:rsid w:val="00906593"/>
    <w:rsid w:val="00906884"/>
    <w:rsid w:val="00906D94"/>
    <w:rsid w:val="00907B01"/>
    <w:rsid w:val="00907E09"/>
    <w:rsid w:val="00910074"/>
    <w:rsid w:val="00910DD2"/>
    <w:rsid w:val="00910E3C"/>
    <w:rsid w:val="00911322"/>
    <w:rsid w:val="009113DF"/>
    <w:rsid w:val="0091183C"/>
    <w:rsid w:val="00911BD4"/>
    <w:rsid w:val="00911D85"/>
    <w:rsid w:val="00912187"/>
    <w:rsid w:val="00913394"/>
    <w:rsid w:val="0091403B"/>
    <w:rsid w:val="00914580"/>
    <w:rsid w:val="00915921"/>
    <w:rsid w:val="00915C03"/>
    <w:rsid w:val="00916032"/>
    <w:rsid w:val="009178FB"/>
    <w:rsid w:val="00917D42"/>
    <w:rsid w:val="00917D96"/>
    <w:rsid w:val="00920AF9"/>
    <w:rsid w:val="00920C2A"/>
    <w:rsid w:val="00921A00"/>
    <w:rsid w:val="00921B37"/>
    <w:rsid w:val="009229E9"/>
    <w:rsid w:val="00922ED6"/>
    <w:rsid w:val="009230FC"/>
    <w:rsid w:val="00923562"/>
    <w:rsid w:val="00924775"/>
    <w:rsid w:val="00925605"/>
    <w:rsid w:val="009256F2"/>
    <w:rsid w:val="00926B5A"/>
    <w:rsid w:val="00926DE6"/>
    <w:rsid w:val="00926E16"/>
    <w:rsid w:val="00927C53"/>
    <w:rsid w:val="0093075E"/>
    <w:rsid w:val="009310E7"/>
    <w:rsid w:val="00932BB0"/>
    <w:rsid w:val="009333DD"/>
    <w:rsid w:val="00933C19"/>
    <w:rsid w:val="009351AC"/>
    <w:rsid w:val="00935498"/>
    <w:rsid w:val="0093607E"/>
    <w:rsid w:val="00936F5B"/>
    <w:rsid w:val="009371AB"/>
    <w:rsid w:val="00941828"/>
    <w:rsid w:val="00942341"/>
    <w:rsid w:val="00942462"/>
    <w:rsid w:val="00942637"/>
    <w:rsid w:val="009429CD"/>
    <w:rsid w:val="00942C02"/>
    <w:rsid w:val="00943380"/>
    <w:rsid w:val="0094450E"/>
    <w:rsid w:val="00944B96"/>
    <w:rsid w:val="00944C69"/>
    <w:rsid w:val="00944D0A"/>
    <w:rsid w:val="00944DC6"/>
    <w:rsid w:val="00945D99"/>
    <w:rsid w:val="009460BC"/>
    <w:rsid w:val="009465DA"/>
    <w:rsid w:val="0095069F"/>
    <w:rsid w:val="00951020"/>
    <w:rsid w:val="009516D5"/>
    <w:rsid w:val="00951737"/>
    <w:rsid w:val="009526B5"/>
    <w:rsid w:val="00952DE3"/>
    <w:rsid w:val="009534E5"/>
    <w:rsid w:val="00954031"/>
    <w:rsid w:val="009554A5"/>
    <w:rsid w:val="00956750"/>
    <w:rsid w:val="0095767A"/>
    <w:rsid w:val="009600C3"/>
    <w:rsid w:val="00960580"/>
    <w:rsid w:val="00960AA5"/>
    <w:rsid w:val="00960FA7"/>
    <w:rsid w:val="00961376"/>
    <w:rsid w:val="009614FA"/>
    <w:rsid w:val="009616BC"/>
    <w:rsid w:val="00962A12"/>
    <w:rsid w:val="009633ED"/>
    <w:rsid w:val="009634E9"/>
    <w:rsid w:val="009648C1"/>
    <w:rsid w:val="009662E4"/>
    <w:rsid w:val="00967764"/>
    <w:rsid w:val="00967F34"/>
    <w:rsid w:val="00970A02"/>
    <w:rsid w:val="00971570"/>
    <w:rsid w:val="009728AB"/>
    <w:rsid w:val="00973225"/>
    <w:rsid w:val="00974398"/>
    <w:rsid w:val="00974477"/>
    <w:rsid w:val="00974554"/>
    <w:rsid w:val="00976658"/>
    <w:rsid w:val="0097760F"/>
    <w:rsid w:val="0098063B"/>
    <w:rsid w:val="00980D22"/>
    <w:rsid w:val="00981084"/>
    <w:rsid w:val="00981BC2"/>
    <w:rsid w:val="00981DEF"/>
    <w:rsid w:val="00981EB6"/>
    <w:rsid w:val="00982380"/>
    <w:rsid w:val="00982389"/>
    <w:rsid w:val="00982D87"/>
    <w:rsid w:val="0098302E"/>
    <w:rsid w:val="00984DC7"/>
    <w:rsid w:val="00985AEE"/>
    <w:rsid w:val="00985C27"/>
    <w:rsid w:val="009862DB"/>
    <w:rsid w:val="0098690A"/>
    <w:rsid w:val="00986AD7"/>
    <w:rsid w:val="009879B5"/>
    <w:rsid w:val="009879DE"/>
    <w:rsid w:val="00987F4C"/>
    <w:rsid w:val="0099022A"/>
    <w:rsid w:val="0099058C"/>
    <w:rsid w:val="009906ED"/>
    <w:rsid w:val="00990A10"/>
    <w:rsid w:val="009914A0"/>
    <w:rsid w:val="00991FD6"/>
    <w:rsid w:val="0099225A"/>
    <w:rsid w:val="00993099"/>
    <w:rsid w:val="0099317A"/>
    <w:rsid w:val="00993B01"/>
    <w:rsid w:val="009940F5"/>
    <w:rsid w:val="009947B6"/>
    <w:rsid w:val="00995B1A"/>
    <w:rsid w:val="0099619D"/>
    <w:rsid w:val="00996F8D"/>
    <w:rsid w:val="009974B1"/>
    <w:rsid w:val="00997C06"/>
    <w:rsid w:val="00997E9E"/>
    <w:rsid w:val="009A00FB"/>
    <w:rsid w:val="009A30D3"/>
    <w:rsid w:val="009A4272"/>
    <w:rsid w:val="009A4AAA"/>
    <w:rsid w:val="009A5A13"/>
    <w:rsid w:val="009A6564"/>
    <w:rsid w:val="009A6A1C"/>
    <w:rsid w:val="009A6C2A"/>
    <w:rsid w:val="009A743C"/>
    <w:rsid w:val="009A76BE"/>
    <w:rsid w:val="009A7CC6"/>
    <w:rsid w:val="009A7FF9"/>
    <w:rsid w:val="009B0D2A"/>
    <w:rsid w:val="009B2878"/>
    <w:rsid w:val="009B2F67"/>
    <w:rsid w:val="009B381A"/>
    <w:rsid w:val="009B42C1"/>
    <w:rsid w:val="009B43BE"/>
    <w:rsid w:val="009B4447"/>
    <w:rsid w:val="009B52D3"/>
    <w:rsid w:val="009B5853"/>
    <w:rsid w:val="009B5BF5"/>
    <w:rsid w:val="009B787C"/>
    <w:rsid w:val="009B7C33"/>
    <w:rsid w:val="009C0C4E"/>
    <w:rsid w:val="009C16DC"/>
    <w:rsid w:val="009C1710"/>
    <w:rsid w:val="009C1EBD"/>
    <w:rsid w:val="009C263D"/>
    <w:rsid w:val="009C2B53"/>
    <w:rsid w:val="009C2C9D"/>
    <w:rsid w:val="009C341D"/>
    <w:rsid w:val="009C3E22"/>
    <w:rsid w:val="009C4511"/>
    <w:rsid w:val="009C5155"/>
    <w:rsid w:val="009C5691"/>
    <w:rsid w:val="009C56D9"/>
    <w:rsid w:val="009C634E"/>
    <w:rsid w:val="009C72CF"/>
    <w:rsid w:val="009D0A85"/>
    <w:rsid w:val="009D100B"/>
    <w:rsid w:val="009D120E"/>
    <w:rsid w:val="009D1FCF"/>
    <w:rsid w:val="009D27B0"/>
    <w:rsid w:val="009D354B"/>
    <w:rsid w:val="009D3641"/>
    <w:rsid w:val="009D42DA"/>
    <w:rsid w:val="009D463A"/>
    <w:rsid w:val="009D615F"/>
    <w:rsid w:val="009D61EF"/>
    <w:rsid w:val="009D6529"/>
    <w:rsid w:val="009D6CF3"/>
    <w:rsid w:val="009E0F67"/>
    <w:rsid w:val="009E1473"/>
    <w:rsid w:val="009E2156"/>
    <w:rsid w:val="009E2EF0"/>
    <w:rsid w:val="009E3748"/>
    <w:rsid w:val="009E376D"/>
    <w:rsid w:val="009E385A"/>
    <w:rsid w:val="009E4169"/>
    <w:rsid w:val="009E61E0"/>
    <w:rsid w:val="009E6A06"/>
    <w:rsid w:val="009E6CF8"/>
    <w:rsid w:val="009E7C7D"/>
    <w:rsid w:val="009E7F29"/>
    <w:rsid w:val="009F1844"/>
    <w:rsid w:val="009F202F"/>
    <w:rsid w:val="009F2EE2"/>
    <w:rsid w:val="009F32A8"/>
    <w:rsid w:val="009F54A4"/>
    <w:rsid w:val="009F5C08"/>
    <w:rsid w:val="009F5CAA"/>
    <w:rsid w:val="009F5E26"/>
    <w:rsid w:val="009F60DD"/>
    <w:rsid w:val="009F61D9"/>
    <w:rsid w:val="009F66CE"/>
    <w:rsid w:val="009F7834"/>
    <w:rsid w:val="009F7CA0"/>
    <w:rsid w:val="00A010E3"/>
    <w:rsid w:val="00A01524"/>
    <w:rsid w:val="00A01966"/>
    <w:rsid w:val="00A01B4C"/>
    <w:rsid w:val="00A0272C"/>
    <w:rsid w:val="00A02846"/>
    <w:rsid w:val="00A02B29"/>
    <w:rsid w:val="00A02FF6"/>
    <w:rsid w:val="00A03046"/>
    <w:rsid w:val="00A05332"/>
    <w:rsid w:val="00A068EE"/>
    <w:rsid w:val="00A075DA"/>
    <w:rsid w:val="00A07F9B"/>
    <w:rsid w:val="00A10D45"/>
    <w:rsid w:val="00A129BD"/>
    <w:rsid w:val="00A13118"/>
    <w:rsid w:val="00A13AF6"/>
    <w:rsid w:val="00A13F0A"/>
    <w:rsid w:val="00A14ED0"/>
    <w:rsid w:val="00A1586B"/>
    <w:rsid w:val="00A15D0E"/>
    <w:rsid w:val="00A1639E"/>
    <w:rsid w:val="00A16DA0"/>
    <w:rsid w:val="00A17368"/>
    <w:rsid w:val="00A17A48"/>
    <w:rsid w:val="00A17E42"/>
    <w:rsid w:val="00A20162"/>
    <w:rsid w:val="00A219A0"/>
    <w:rsid w:val="00A22728"/>
    <w:rsid w:val="00A22CDF"/>
    <w:rsid w:val="00A23216"/>
    <w:rsid w:val="00A25259"/>
    <w:rsid w:val="00A25319"/>
    <w:rsid w:val="00A25711"/>
    <w:rsid w:val="00A26CCD"/>
    <w:rsid w:val="00A278BD"/>
    <w:rsid w:val="00A27DAB"/>
    <w:rsid w:val="00A30A90"/>
    <w:rsid w:val="00A313D4"/>
    <w:rsid w:val="00A32306"/>
    <w:rsid w:val="00A32C8D"/>
    <w:rsid w:val="00A32DDB"/>
    <w:rsid w:val="00A33C73"/>
    <w:rsid w:val="00A34E1F"/>
    <w:rsid w:val="00A3526A"/>
    <w:rsid w:val="00A35A4B"/>
    <w:rsid w:val="00A368B4"/>
    <w:rsid w:val="00A37B78"/>
    <w:rsid w:val="00A37BFA"/>
    <w:rsid w:val="00A40500"/>
    <w:rsid w:val="00A40983"/>
    <w:rsid w:val="00A40B02"/>
    <w:rsid w:val="00A40DD1"/>
    <w:rsid w:val="00A414EB"/>
    <w:rsid w:val="00A41CAD"/>
    <w:rsid w:val="00A42CA0"/>
    <w:rsid w:val="00A45116"/>
    <w:rsid w:val="00A46868"/>
    <w:rsid w:val="00A47293"/>
    <w:rsid w:val="00A47C0A"/>
    <w:rsid w:val="00A50863"/>
    <w:rsid w:val="00A5123A"/>
    <w:rsid w:val="00A51294"/>
    <w:rsid w:val="00A51EE6"/>
    <w:rsid w:val="00A538B9"/>
    <w:rsid w:val="00A54114"/>
    <w:rsid w:val="00A553BD"/>
    <w:rsid w:val="00A55435"/>
    <w:rsid w:val="00A55F65"/>
    <w:rsid w:val="00A560C0"/>
    <w:rsid w:val="00A57640"/>
    <w:rsid w:val="00A60CAD"/>
    <w:rsid w:val="00A617F6"/>
    <w:rsid w:val="00A62942"/>
    <w:rsid w:val="00A63390"/>
    <w:rsid w:val="00A63576"/>
    <w:rsid w:val="00A65A32"/>
    <w:rsid w:val="00A665E4"/>
    <w:rsid w:val="00A703D1"/>
    <w:rsid w:val="00A706BB"/>
    <w:rsid w:val="00A70E92"/>
    <w:rsid w:val="00A71207"/>
    <w:rsid w:val="00A715E1"/>
    <w:rsid w:val="00A72BDC"/>
    <w:rsid w:val="00A72C98"/>
    <w:rsid w:val="00A7540C"/>
    <w:rsid w:val="00A7553C"/>
    <w:rsid w:val="00A76A50"/>
    <w:rsid w:val="00A801F5"/>
    <w:rsid w:val="00A8028D"/>
    <w:rsid w:val="00A80EB1"/>
    <w:rsid w:val="00A812B6"/>
    <w:rsid w:val="00A8340F"/>
    <w:rsid w:val="00A834D7"/>
    <w:rsid w:val="00A83C0B"/>
    <w:rsid w:val="00A848E3"/>
    <w:rsid w:val="00A854D1"/>
    <w:rsid w:val="00A859EA"/>
    <w:rsid w:val="00A85D99"/>
    <w:rsid w:val="00A85FCF"/>
    <w:rsid w:val="00A8686E"/>
    <w:rsid w:val="00A872CE"/>
    <w:rsid w:val="00A8783C"/>
    <w:rsid w:val="00A87BAA"/>
    <w:rsid w:val="00A87E44"/>
    <w:rsid w:val="00A9031D"/>
    <w:rsid w:val="00A90995"/>
    <w:rsid w:val="00A90BAD"/>
    <w:rsid w:val="00A913CA"/>
    <w:rsid w:val="00A9339D"/>
    <w:rsid w:val="00A93553"/>
    <w:rsid w:val="00A935C8"/>
    <w:rsid w:val="00A93BB7"/>
    <w:rsid w:val="00A95C8F"/>
    <w:rsid w:val="00A96598"/>
    <w:rsid w:val="00A96A4A"/>
    <w:rsid w:val="00A96AE5"/>
    <w:rsid w:val="00A9783F"/>
    <w:rsid w:val="00A978ED"/>
    <w:rsid w:val="00A97B44"/>
    <w:rsid w:val="00A97E06"/>
    <w:rsid w:val="00AA0437"/>
    <w:rsid w:val="00AA0575"/>
    <w:rsid w:val="00AA07F7"/>
    <w:rsid w:val="00AA0CBB"/>
    <w:rsid w:val="00AA11B0"/>
    <w:rsid w:val="00AA13D1"/>
    <w:rsid w:val="00AA1803"/>
    <w:rsid w:val="00AA1A33"/>
    <w:rsid w:val="00AA217F"/>
    <w:rsid w:val="00AA2377"/>
    <w:rsid w:val="00AA2938"/>
    <w:rsid w:val="00AA2C07"/>
    <w:rsid w:val="00AA3D45"/>
    <w:rsid w:val="00AA45D4"/>
    <w:rsid w:val="00AA4BCB"/>
    <w:rsid w:val="00AA66C3"/>
    <w:rsid w:val="00AA6FCA"/>
    <w:rsid w:val="00AB085F"/>
    <w:rsid w:val="00AB1077"/>
    <w:rsid w:val="00AB16B3"/>
    <w:rsid w:val="00AB1970"/>
    <w:rsid w:val="00AB20A9"/>
    <w:rsid w:val="00AB2EA9"/>
    <w:rsid w:val="00AB351E"/>
    <w:rsid w:val="00AB3EAD"/>
    <w:rsid w:val="00AB49FA"/>
    <w:rsid w:val="00AB4CD5"/>
    <w:rsid w:val="00AB4FD8"/>
    <w:rsid w:val="00AB5ECE"/>
    <w:rsid w:val="00AB5F2B"/>
    <w:rsid w:val="00AB676F"/>
    <w:rsid w:val="00AB6C12"/>
    <w:rsid w:val="00AB6D8D"/>
    <w:rsid w:val="00AC0C8D"/>
    <w:rsid w:val="00AC2374"/>
    <w:rsid w:val="00AC2EA4"/>
    <w:rsid w:val="00AC373C"/>
    <w:rsid w:val="00AC41E0"/>
    <w:rsid w:val="00AC465F"/>
    <w:rsid w:val="00AC47B7"/>
    <w:rsid w:val="00AC6162"/>
    <w:rsid w:val="00AC6277"/>
    <w:rsid w:val="00AC65BB"/>
    <w:rsid w:val="00AC6DD2"/>
    <w:rsid w:val="00AC6F43"/>
    <w:rsid w:val="00AC7CF3"/>
    <w:rsid w:val="00AC7D9F"/>
    <w:rsid w:val="00AD21D8"/>
    <w:rsid w:val="00AD411E"/>
    <w:rsid w:val="00AD4D60"/>
    <w:rsid w:val="00AD604B"/>
    <w:rsid w:val="00AE05D7"/>
    <w:rsid w:val="00AE081F"/>
    <w:rsid w:val="00AE0870"/>
    <w:rsid w:val="00AE132F"/>
    <w:rsid w:val="00AE167E"/>
    <w:rsid w:val="00AE17F8"/>
    <w:rsid w:val="00AE194B"/>
    <w:rsid w:val="00AE1D86"/>
    <w:rsid w:val="00AE2427"/>
    <w:rsid w:val="00AE2B78"/>
    <w:rsid w:val="00AE3209"/>
    <w:rsid w:val="00AE3B07"/>
    <w:rsid w:val="00AE48B6"/>
    <w:rsid w:val="00AE4A86"/>
    <w:rsid w:val="00AE5268"/>
    <w:rsid w:val="00AE5738"/>
    <w:rsid w:val="00AE5F06"/>
    <w:rsid w:val="00AE5F69"/>
    <w:rsid w:val="00AE7464"/>
    <w:rsid w:val="00AE790F"/>
    <w:rsid w:val="00AF03E6"/>
    <w:rsid w:val="00AF0D90"/>
    <w:rsid w:val="00AF1AE3"/>
    <w:rsid w:val="00AF2055"/>
    <w:rsid w:val="00AF2890"/>
    <w:rsid w:val="00AF31D8"/>
    <w:rsid w:val="00AF3278"/>
    <w:rsid w:val="00AF33ED"/>
    <w:rsid w:val="00AF3E0E"/>
    <w:rsid w:val="00AF4274"/>
    <w:rsid w:val="00AF486D"/>
    <w:rsid w:val="00AF62F3"/>
    <w:rsid w:val="00AF643F"/>
    <w:rsid w:val="00B009A6"/>
    <w:rsid w:val="00B00FA0"/>
    <w:rsid w:val="00B023F4"/>
    <w:rsid w:val="00B029B0"/>
    <w:rsid w:val="00B02E7F"/>
    <w:rsid w:val="00B03081"/>
    <w:rsid w:val="00B04059"/>
    <w:rsid w:val="00B040DE"/>
    <w:rsid w:val="00B0452A"/>
    <w:rsid w:val="00B049F4"/>
    <w:rsid w:val="00B04B75"/>
    <w:rsid w:val="00B052DF"/>
    <w:rsid w:val="00B054F3"/>
    <w:rsid w:val="00B055BB"/>
    <w:rsid w:val="00B0593A"/>
    <w:rsid w:val="00B05B1B"/>
    <w:rsid w:val="00B06C61"/>
    <w:rsid w:val="00B0756E"/>
    <w:rsid w:val="00B07702"/>
    <w:rsid w:val="00B1042E"/>
    <w:rsid w:val="00B10A55"/>
    <w:rsid w:val="00B10DBF"/>
    <w:rsid w:val="00B11177"/>
    <w:rsid w:val="00B11B54"/>
    <w:rsid w:val="00B11EC4"/>
    <w:rsid w:val="00B12152"/>
    <w:rsid w:val="00B128FF"/>
    <w:rsid w:val="00B1416B"/>
    <w:rsid w:val="00B14C01"/>
    <w:rsid w:val="00B14F9D"/>
    <w:rsid w:val="00B15129"/>
    <w:rsid w:val="00B158C1"/>
    <w:rsid w:val="00B15957"/>
    <w:rsid w:val="00B167BF"/>
    <w:rsid w:val="00B16961"/>
    <w:rsid w:val="00B176D8"/>
    <w:rsid w:val="00B177E5"/>
    <w:rsid w:val="00B17ABE"/>
    <w:rsid w:val="00B201DE"/>
    <w:rsid w:val="00B20755"/>
    <w:rsid w:val="00B212C9"/>
    <w:rsid w:val="00B23558"/>
    <w:rsid w:val="00B235EF"/>
    <w:rsid w:val="00B24875"/>
    <w:rsid w:val="00B24E93"/>
    <w:rsid w:val="00B25592"/>
    <w:rsid w:val="00B265B7"/>
    <w:rsid w:val="00B267A7"/>
    <w:rsid w:val="00B26C35"/>
    <w:rsid w:val="00B30C16"/>
    <w:rsid w:val="00B3182C"/>
    <w:rsid w:val="00B31B5A"/>
    <w:rsid w:val="00B32D9D"/>
    <w:rsid w:val="00B33789"/>
    <w:rsid w:val="00B33D6B"/>
    <w:rsid w:val="00B34F2A"/>
    <w:rsid w:val="00B350BF"/>
    <w:rsid w:val="00B35E68"/>
    <w:rsid w:val="00B371F6"/>
    <w:rsid w:val="00B37944"/>
    <w:rsid w:val="00B37E11"/>
    <w:rsid w:val="00B401B2"/>
    <w:rsid w:val="00B4083D"/>
    <w:rsid w:val="00B4085B"/>
    <w:rsid w:val="00B4111D"/>
    <w:rsid w:val="00B411A9"/>
    <w:rsid w:val="00B413A4"/>
    <w:rsid w:val="00B41FF9"/>
    <w:rsid w:val="00B42D47"/>
    <w:rsid w:val="00B432A7"/>
    <w:rsid w:val="00B44465"/>
    <w:rsid w:val="00B44ECE"/>
    <w:rsid w:val="00B45318"/>
    <w:rsid w:val="00B4601D"/>
    <w:rsid w:val="00B4657D"/>
    <w:rsid w:val="00B46CED"/>
    <w:rsid w:val="00B47058"/>
    <w:rsid w:val="00B476A2"/>
    <w:rsid w:val="00B47875"/>
    <w:rsid w:val="00B504BE"/>
    <w:rsid w:val="00B50E09"/>
    <w:rsid w:val="00B52A0C"/>
    <w:rsid w:val="00B5320C"/>
    <w:rsid w:val="00B53472"/>
    <w:rsid w:val="00B53C8C"/>
    <w:rsid w:val="00B545CA"/>
    <w:rsid w:val="00B54ED2"/>
    <w:rsid w:val="00B5660E"/>
    <w:rsid w:val="00B56662"/>
    <w:rsid w:val="00B56A48"/>
    <w:rsid w:val="00B56E24"/>
    <w:rsid w:val="00B607B6"/>
    <w:rsid w:val="00B60F99"/>
    <w:rsid w:val="00B62DEB"/>
    <w:rsid w:val="00B6306D"/>
    <w:rsid w:val="00B636B3"/>
    <w:rsid w:val="00B64457"/>
    <w:rsid w:val="00B64702"/>
    <w:rsid w:val="00B64CDF"/>
    <w:rsid w:val="00B662F4"/>
    <w:rsid w:val="00B666CE"/>
    <w:rsid w:val="00B66D3D"/>
    <w:rsid w:val="00B6709F"/>
    <w:rsid w:val="00B6770E"/>
    <w:rsid w:val="00B70A5F"/>
    <w:rsid w:val="00B71D2E"/>
    <w:rsid w:val="00B71F97"/>
    <w:rsid w:val="00B724AC"/>
    <w:rsid w:val="00B72A34"/>
    <w:rsid w:val="00B72B79"/>
    <w:rsid w:val="00B7338D"/>
    <w:rsid w:val="00B739FE"/>
    <w:rsid w:val="00B73D45"/>
    <w:rsid w:val="00B742BE"/>
    <w:rsid w:val="00B743EF"/>
    <w:rsid w:val="00B74BEA"/>
    <w:rsid w:val="00B74DA9"/>
    <w:rsid w:val="00B75113"/>
    <w:rsid w:val="00B755FC"/>
    <w:rsid w:val="00B7596B"/>
    <w:rsid w:val="00B7598E"/>
    <w:rsid w:val="00B75B5A"/>
    <w:rsid w:val="00B76345"/>
    <w:rsid w:val="00B769D6"/>
    <w:rsid w:val="00B775FF"/>
    <w:rsid w:val="00B80068"/>
    <w:rsid w:val="00B8015E"/>
    <w:rsid w:val="00B80233"/>
    <w:rsid w:val="00B81323"/>
    <w:rsid w:val="00B82E93"/>
    <w:rsid w:val="00B831E7"/>
    <w:rsid w:val="00B8404F"/>
    <w:rsid w:val="00B84657"/>
    <w:rsid w:val="00B85CCB"/>
    <w:rsid w:val="00B86D86"/>
    <w:rsid w:val="00B8774A"/>
    <w:rsid w:val="00B90D66"/>
    <w:rsid w:val="00B92358"/>
    <w:rsid w:val="00B92A9F"/>
    <w:rsid w:val="00B92EFF"/>
    <w:rsid w:val="00B92FB4"/>
    <w:rsid w:val="00B93478"/>
    <w:rsid w:val="00B93792"/>
    <w:rsid w:val="00B94395"/>
    <w:rsid w:val="00B95B2B"/>
    <w:rsid w:val="00B95CFA"/>
    <w:rsid w:val="00B96541"/>
    <w:rsid w:val="00B96B3A"/>
    <w:rsid w:val="00B9742F"/>
    <w:rsid w:val="00B97936"/>
    <w:rsid w:val="00BA1CC0"/>
    <w:rsid w:val="00BA26C9"/>
    <w:rsid w:val="00BA31E2"/>
    <w:rsid w:val="00BA3411"/>
    <w:rsid w:val="00BA53BD"/>
    <w:rsid w:val="00BA5C44"/>
    <w:rsid w:val="00BA6B7C"/>
    <w:rsid w:val="00BA6DD9"/>
    <w:rsid w:val="00BA6DDE"/>
    <w:rsid w:val="00BA700C"/>
    <w:rsid w:val="00BB0363"/>
    <w:rsid w:val="00BB08B9"/>
    <w:rsid w:val="00BB1031"/>
    <w:rsid w:val="00BB160A"/>
    <w:rsid w:val="00BB160F"/>
    <w:rsid w:val="00BB1748"/>
    <w:rsid w:val="00BB183D"/>
    <w:rsid w:val="00BB1F14"/>
    <w:rsid w:val="00BB3559"/>
    <w:rsid w:val="00BB3A34"/>
    <w:rsid w:val="00BB4389"/>
    <w:rsid w:val="00BB44D9"/>
    <w:rsid w:val="00BB4551"/>
    <w:rsid w:val="00BB4B04"/>
    <w:rsid w:val="00BB4E5F"/>
    <w:rsid w:val="00BB6020"/>
    <w:rsid w:val="00BB6A41"/>
    <w:rsid w:val="00BB75BB"/>
    <w:rsid w:val="00BB7AA5"/>
    <w:rsid w:val="00BC038D"/>
    <w:rsid w:val="00BC097F"/>
    <w:rsid w:val="00BC1A17"/>
    <w:rsid w:val="00BC1D26"/>
    <w:rsid w:val="00BC3227"/>
    <w:rsid w:val="00BC334D"/>
    <w:rsid w:val="00BC3462"/>
    <w:rsid w:val="00BC371E"/>
    <w:rsid w:val="00BC3FEF"/>
    <w:rsid w:val="00BC4ABD"/>
    <w:rsid w:val="00BC4D5D"/>
    <w:rsid w:val="00BC4E6B"/>
    <w:rsid w:val="00BC58F2"/>
    <w:rsid w:val="00BC5C35"/>
    <w:rsid w:val="00BC6655"/>
    <w:rsid w:val="00BC6C81"/>
    <w:rsid w:val="00BC7B3A"/>
    <w:rsid w:val="00BD33CE"/>
    <w:rsid w:val="00BD33E3"/>
    <w:rsid w:val="00BD3B19"/>
    <w:rsid w:val="00BD4C05"/>
    <w:rsid w:val="00BD4FB1"/>
    <w:rsid w:val="00BD552D"/>
    <w:rsid w:val="00BD6062"/>
    <w:rsid w:val="00BD6E00"/>
    <w:rsid w:val="00BE0935"/>
    <w:rsid w:val="00BE0947"/>
    <w:rsid w:val="00BE1448"/>
    <w:rsid w:val="00BE25B2"/>
    <w:rsid w:val="00BE2A02"/>
    <w:rsid w:val="00BE2AB6"/>
    <w:rsid w:val="00BE3728"/>
    <w:rsid w:val="00BE41F5"/>
    <w:rsid w:val="00BE52F3"/>
    <w:rsid w:val="00BE54A6"/>
    <w:rsid w:val="00BE5E43"/>
    <w:rsid w:val="00BE659F"/>
    <w:rsid w:val="00BE6681"/>
    <w:rsid w:val="00BE6802"/>
    <w:rsid w:val="00BF10FA"/>
    <w:rsid w:val="00BF1319"/>
    <w:rsid w:val="00BF1409"/>
    <w:rsid w:val="00BF219F"/>
    <w:rsid w:val="00BF2947"/>
    <w:rsid w:val="00BF2E89"/>
    <w:rsid w:val="00BF3A0A"/>
    <w:rsid w:val="00BF41CE"/>
    <w:rsid w:val="00BF42A6"/>
    <w:rsid w:val="00BF4793"/>
    <w:rsid w:val="00BF5FCE"/>
    <w:rsid w:val="00BF6137"/>
    <w:rsid w:val="00BF697D"/>
    <w:rsid w:val="00BF729F"/>
    <w:rsid w:val="00BF7732"/>
    <w:rsid w:val="00C009D6"/>
    <w:rsid w:val="00C00A6B"/>
    <w:rsid w:val="00C00CD7"/>
    <w:rsid w:val="00C0134D"/>
    <w:rsid w:val="00C01E04"/>
    <w:rsid w:val="00C01F60"/>
    <w:rsid w:val="00C02337"/>
    <w:rsid w:val="00C0261B"/>
    <w:rsid w:val="00C029BA"/>
    <w:rsid w:val="00C0327B"/>
    <w:rsid w:val="00C03917"/>
    <w:rsid w:val="00C04143"/>
    <w:rsid w:val="00C043D3"/>
    <w:rsid w:val="00C0580B"/>
    <w:rsid w:val="00C06131"/>
    <w:rsid w:val="00C0663B"/>
    <w:rsid w:val="00C069AF"/>
    <w:rsid w:val="00C0701C"/>
    <w:rsid w:val="00C07AEF"/>
    <w:rsid w:val="00C1093F"/>
    <w:rsid w:val="00C10E99"/>
    <w:rsid w:val="00C1185C"/>
    <w:rsid w:val="00C12FFF"/>
    <w:rsid w:val="00C13021"/>
    <w:rsid w:val="00C13720"/>
    <w:rsid w:val="00C139FD"/>
    <w:rsid w:val="00C13B80"/>
    <w:rsid w:val="00C13FF0"/>
    <w:rsid w:val="00C147FB"/>
    <w:rsid w:val="00C14CDE"/>
    <w:rsid w:val="00C16434"/>
    <w:rsid w:val="00C17279"/>
    <w:rsid w:val="00C1746D"/>
    <w:rsid w:val="00C1794B"/>
    <w:rsid w:val="00C17F24"/>
    <w:rsid w:val="00C20369"/>
    <w:rsid w:val="00C21998"/>
    <w:rsid w:val="00C21B7A"/>
    <w:rsid w:val="00C23602"/>
    <w:rsid w:val="00C243FD"/>
    <w:rsid w:val="00C2444D"/>
    <w:rsid w:val="00C2448B"/>
    <w:rsid w:val="00C24C41"/>
    <w:rsid w:val="00C24EA4"/>
    <w:rsid w:val="00C24EC4"/>
    <w:rsid w:val="00C258DD"/>
    <w:rsid w:val="00C26766"/>
    <w:rsid w:val="00C26D52"/>
    <w:rsid w:val="00C26EE3"/>
    <w:rsid w:val="00C273B0"/>
    <w:rsid w:val="00C30560"/>
    <w:rsid w:val="00C3077B"/>
    <w:rsid w:val="00C36333"/>
    <w:rsid w:val="00C36D06"/>
    <w:rsid w:val="00C36E64"/>
    <w:rsid w:val="00C37998"/>
    <w:rsid w:val="00C37C37"/>
    <w:rsid w:val="00C406CD"/>
    <w:rsid w:val="00C41371"/>
    <w:rsid w:val="00C416E9"/>
    <w:rsid w:val="00C4347D"/>
    <w:rsid w:val="00C435A6"/>
    <w:rsid w:val="00C43A67"/>
    <w:rsid w:val="00C4404D"/>
    <w:rsid w:val="00C445E1"/>
    <w:rsid w:val="00C44858"/>
    <w:rsid w:val="00C4511F"/>
    <w:rsid w:val="00C458CE"/>
    <w:rsid w:val="00C45BEA"/>
    <w:rsid w:val="00C45CBD"/>
    <w:rsid w:val="00C460CA"/>
    <w:rsid w:val="00C46848"/>
    <w:rsid w:val="00C4699B"/>
    <w:rsid w:val="00C46CF5"/>
    <w:rsid w:val="00C47926"/>
    <w:rsid w:val="00C50D5C"/>
    <w:rsid w:val="00C50FB3"/>
    <w:rsid w:val="00C51547"/>
    <w:rsid w:val="00C52073"/>
    <w:rsid w:val="00C521BA"/>
    <w:rsid w:val="00C52B17"/>
    <w:rsid w:val="00C530F4"/>
    <w:rsid w:val="00C53CC0"/>
    <w:rsid w:val="00C541BF"/>
    <w:rsid w:val="00C54CE4"/>
    <w:rsid w:val="00C55B34"/>
    <w:rsid w:val="00C5688E"/>
    <w:rsid w:val="00C56A6B"/>
    <w:rsid w:val="00C57B5D"/>
    <w:rsid w:val="00C57DC1"/>
    <w:rsid w:val="00C607B3"/>
    <w:rsid w:val="00C6080B"/>
    <w:rsid w:val="00C626D7"/>
    <w:rsid w:val="00C62A2A"/>
    <w:rsid w:val="00C6554F"/>
    <w:rsid w:val="00C6560D"/>
    <w:rsid w:val="00C65A6E"/>
    <w:rsid w:val="00C65E04"/>
    <w:rsid w:val="00C702D2"/>
    <w:rsid w:val="00C709C0"/>
    <w:rsid w:val="00C70B96"/>
    <w:rsid w:val="00C70FA2"/>
    <w:rsid w:val="00C71182"/>
    <w:rsid w:val="00C711E7"/>
    <w:rsid w:val="00C7312A"/>
    <w:rsid w:val="00C73986"/>
    <w:rsid w:val="00C749C8"/>
    <w:rsid w:val="00C74B02"/>
    <w:rsid w:val="00C74D95"/>
    <w:rsid w:val="00C74E5D"/>
    <w:rsid w:val="00C7579A"/>
    <w:rsid w:val="00C7632D"/>
    <w:rsid w:val="00C769D8"/>
    <w:rsid w:val="00C7739D"/>
    <w:rsid w:val="00C81158"/>
    <w:rsid w:val="00C83108"/>
    <w:rsid w:val="00C84AE8"/>
    <w:rsid w:val="00C84FF7"/>
    <w:rsid w:val="00C8511C"/>
    <w:rsid w:val="00C85E2A"/>
    <w:rsid w:val="00C85FF7"/>
    <w:rsid w:val="00C869D1"/>
    <w:rsid w:val="00C869D9"/>
    <w:rsid w:val="00C8722D"/>
    <w:rsid w:val="00C87906"/>
    <w:rsid w:val="00C90938"/>
    <w:rsid w:val="00C9161A"/>
    <w:rsid w:val="00C91DEF"/>
    <w:rsid w:val="00C92124"/>
    <w:rsid w:val="00C923DE"/>
    <w:rsid w:val="00C92456"/>
    <w:rsid w:val="00C924BC"/>
    <w:rsid w:val="00C92A6A"/>
    <w:rsid w:val="00C9384A"/>
    <w:rsid w:val="00C93EE3"/>
    <w:rsid w:val="00C944CC"/>
    <w:rsid w:val="00C94910"/>
    <w:rsid w:val="00C94C9A"/>
    <w:rsid w:val="00C94F8B"/>
    <w:rsid w:val="00C953B3"/>
    <w:rsid w:val="00C95BFC"/>
    <w:rsid w:val="00C96427"/>
    <w:rsid w:val="00C96515"/>
    <w:rsid w:val="00C9692B"/>
    <w:rsid w:val="00C9776E"/>
    <w:rsid w:val="00CA089F"/>
    <w:rsid w:val="00CA0C5C"/>
    <w:rsid w:val="00CA0F78"/>
    <w:rsid w:val="00CA19CA"/>
    <w:rsid w:val="00CA2508"/>
    <w:rsid w:val="00CA2588"/>
    <w:rsid w:val="00CA4CA4"/>
    <w:rsid w:val="00CA5944"/>
    <w:rsid w:val="00CA59B3"/>
    <w:rsid w:val="00CA6A96"/>
    <w:rsid w:val="00CA7622"/>
    <w:rsid w:val="00CB11C0"/>
    <w:rsid w:val="00CB1248"/>
    <w:rsid w:val="00CB1337"/>
    <w:rsid w:val="00CB1F76"/>
    <w:rsid w:val="00CB20D5"/>
    <w:rsid w:val="00CB24BA"/>
    <w:rsid w:val="00CB2DF5"/>
    <w:rsid w:val="00CB731E"/>
    <w:rsid w:val="00CB766B"/>
    <w:rsid w:val="00CC0B0C"/>
    <w:rsid w:val="00CC13A3"/>
    <w:rsid w:val="00CC23AF"/>
    <w:rsid w:val="00CC383D"/>
    <w:rsid w:val="00CC3975"/>
    <w:rsid w:val="00CC57BD"/>
    <w:rsid w:val="00CC6A20"/>
    <w:rsid w:val="00CC6E89"/>
    <w:rsid w:val="00CD1252"/>
    <w:rsid w:val="00CD16A1"/>
    <w:rsid w:val="00CD2504"/>
    <w:rsid w:val="00CD2BAD"/>
    <w:rsid w:val="00CD2FE2"/>
    <w:rsid w:val="00CD4346"/>
    <w:rsid w:val="00CD4C5A"/>
    <w:rsid w:val="00CD602C"/>
    <w:rsid w:val="00CD63BC"/>
    <w:rsid w:val="00CD738F"/>
    <w:rsid w:val="00CD76C7"/>
    <w:rsid w:val="00CD7CDD"/>
    <w:rsid w:val="00CE0967"/>
    <w:rsid w:val="00CE0A47"/>
    <w:rsid w:val="00CE1EBD"/>
    <w:rsid w:val="00CE2B07"/>
    <w:rsid w:val="00CE2C20"/>
    <w:rsid w:val="00CE381C"/>
    <w:rsid w:val="00CE4E6B"/>
    <w:rsid w:val="00CE55F2"/>
    <w:rsid w:val="00CE5880"/>
    <w:rsid w:val="00CE5A2B"/>
    <w:rsid w:val="00CE5B05"/>
    <w:rsid w:val="00CE5E99"/>
    <w:rsid w:val="00CE6879"/>
    <w:rsid w:val="00CE6C69"/>
    <w:rsid w:val="00CE6E53"/>
    <w:rsid w:val="00CE6F44"/>
    <w:rsid w:val="00CE7C6A"/>
    <w:rsid w:val="00CF09FD"/>
    <w:rsid w:val="00CF164C"/>
    <w:rsid w:val="00CF252C"/>
    <w:rsid w:val="00CF2667"/>
    <w:rsid w:val="00CF2BA0"/>
    <w:rsid w:val="00CF3888"/>
    <w:rsid w:val="00CF39BC"/>
    <w:rsid w:val="00CF484D"/>
    <w:rsid w:val="00CF54A8"/>
    <w:rsid w:val="00CF553D"/>
    <w:rsid w:val="00CF5C86"/>
    <w:rsid w:val="00CF5E07"/>
    <w:rsid w:val="00CF6A01"/>
    <w:rsid w:val="00CF7618"/>
    <w:rsid w:val="00D00081"/>
    <w:rsid w:val="00D002AE"/>
    <w:rsid w:val="00D00E7D"/>
    <w:rsid w:val="00D01CDB"/>
    <w:rsid w:val="00D02780"/>
    <w:rsid w:val="00D02A99"/>
    <w:rsid w:val="00D0304A"/>
    <w:rsid w:val="00D0341D"/>
    <w:rsid w:val="00D03439"/>
    <w:rsid w:val="00D042B3"/>
    <w:rsid w:val="00D0547E"/>
    <w:rsid w:val="00D05F28"/>
    <w:rsid w:val="00D06546"/>
    <w:rsid w:val="00D06BAC"/>
    <w:rsid w:val="00D07620"/>
    <w:rsid w:val="00D077B9"/>
    <w:rsid w:val="00D07BB1"/>
    <w:rsid w:val="00D10074"/>
    <w:rsid w:val="00D10396"/>
    <w:rsid w:val="00D112CC"/>
    <w:rsid w:val="00D118CA"/>
    <w:rsid w:val="00D11F33"/>
    <w:rsid w:val="00D12136"/>
    <w:rsid w:val="00D12D28"/>
    <w:rsid w:val="00D13359"/>
    <w:rsid w:val="00D1361B"/>
    <w:rsid w:val="00D14082"/>
    <w:rsid w:val="00D1454C"/>
    <w:rsid w:val="00D14F36"/>
    <w:rsid w:val="00D15328"/>
    <w:rsid w:val="00D157CF"/>
    <w:rsid w:val="00D16929"/>
    <w:rsid w:val="00D16A43"/>
    <w:rsid w:val="00D17C29"/>
    <w:rsid w:val="00D17D49"/>
    <w:rsid w:val="00D20EE0"/>
    <w:rsid w:val="00D239B5"/>
    <w:rsid w:val="00D24DCB"/>
    <w:rsid w:val="00D26181"/>
    <w:rsid w:val="00D272AB"/>
    <w:rsid w:val="00D3026A"/>
    <w:rsid w:val="00D31744"/>
    <w:rsid w:val="00D32187"/>
    <w:rsid w:val="00D32A92"/>
    <w:rsid w:val="00D349A7"/>
    <w:rsid w:val="00D350CD"/>
    <w:rsid w:val="00D351A6"/>
    <w:rsid w:val="00D35335"/>
    <w:rsid w:val="00D357B6"/>
    <w:rsid w:val="00D35BE7"/>
    <w:rsid w:val="00D35F54"/>
    <w:rsid w:val="00D35F66"/>
    <w:rsid w:val="00D36D2A"/>
    <w:rsid w:val="00D377F3"/>
    <w:rsid w:val="00D40F82"/>
    <w:rsid w:val="00D4170D"/>
    <w:rsid w:val="00D41B5C"/>
    <w:rsid w:val="00D427A8"/>
    <w:rsid w:val="00D42B32"/>
    <w:rsid w:val="00D44B28"/>
    <w:rsid w:val="00D450DE"/>
    <w:rsid w:val="00D4514F"/>
    <w:rsid w:val="00D45260"/>
    <w:rsid w:val="00D45309"/>
    <w:rsid w:val="00D4620D"/>
    <w:rsid w:val="00D507CD"/>
    <w:rsid w:val="00D50AC1"/>
    <w:rsid w:val="00D51016"/>
    <w:rsid w:val="00D51501"/>
    <w:rsid w:val="00D51C0A"/>
    <w:rsid w:val="00D51E55"/>
    <w:rsid w:val="00D51EEB"/>
    <w:rsid w:val="00D523C6"/>
    <w:rsid w:val="00D5259E"/>
    <w:rsid w:val="00D53358"/>
    <w:rsid w:val="00D53D9D"/>
    <w:rsid w:val="00D54A62"/>
    <w:rsid w:val="00D55094"/>
    <w:rsid w:val="00D5566F"/>
    <w:rsid w:val="00D560DF"/>
    <w:rsid w:val="00D57562"/>
    <w:rsid w:val="00D5775C"/>
    <w:rsid w:val="00D579E4"/>
    <w:rsid w:val="00D6095A"/>
    <w:rsid w:val="00D6155F"/>
    <w:rsid w:val="00D616BA"/>
    <w:rsid w:val="00D61C01"/>
    <w:rsid w:val="00D626E6"/>
    <w:rsid w:val="00D62F73"/>
    <w:rsid w:val="00D63F16"/>
    <w:rsid w:val="00D644A6"/>
    <w:rsid w:val="00D6499A"/>
    <w:rsid w:val="00D64D6B"/>
    <w:rsid w:val="00D65A20"/>
    <w:rsid w:val="00D67B80"/>
    <w:rsid w:val="00D67F15"/>
    <w:rsid w:val="00D70903"/>
    <w:rsid w:val="00D70A2D"/>
    <w:rsid w:val="00D70F88"/>
    <w:rsid w:val="00D716F0"/>
    <w:rsid w:val="00D72656"/>
    <w:rsid w:val="00D738B8"/>
    <w:rsid w:val="00D738BA"/>
    <w:rsid w:val="00D74217"/>
    <w:rsid w:val="00D7525B"/>
    <w:rsid w:val="00D75485"/>
    <w:rsid w:val="00D755CD"/>
    <w:rsid w:val="00D761DC"/>
    <w:rsid w:val="00D76EAD"/>
    <w:rsid w:val="00D77E5C"/>
    <w:rsid w:val="00D807C5"/>
    <w:rsid w:val="00D80EB0"/>
    <w:rsid w:val="00D8156F"/>
    <w:rsid w:val="00D81889"/>
    <w:rsid w:val="00D8211C"/>
    <w:rsid w:val="00D82CC7"/>
    <w:rsid w:val="00D836CB"/>
    <w:rsid w:val="00D837B0"/>
    <w:rsid w:val="00D8493F"/>
    <w:rsid w:val="00D84F48"/>
    <w:rsid w:val="00D84FFE"/>
    <w:rsid w:val="00D8597D"/>
    <w:rsid w:val="00D85C79"/>
    <w:rsid w:val="00D85FC1"/>
    <w:rsid w:val="00D87277"/>
    <w:rsid w:val="00D9005A"/>
    <w:rsid w:val="00D92408"/>
    <w:rsid w:val="00D9381E"/>
    <w:rsid w:val="00D939A2"/>
    <w:rsid w:val="00D94B1E"/>
    <w:rsid w:val="00D953C2"/>
    <w:rsid w:val="00D956AB"/>
    <w:rsid w:val="00D9579E"/>
    <w:rsid w:val="00D96893"/>
    <w:rsid w:val="00DA1A16"/>
    <w:rsid w:val="00DA2E76"/>
    <w:rsid w:val="00DA30C3"/>
    <w:rsid w:val="00DA3407"/>
    <w:rsid w:val="00DA4D44"/>
    <w:rsid w:val="00DA5B47"/>
    <w:rsid w:val="00DA5C70"/>
    <w:rsid w:val="00DA6212"/>
    <w:rsid w:val="00DA6244"/>
    <w:rsid w:val="00DA6656"/>
    <w:rsid w:val="00DA6DE1"/>
    <w:rsid w:val="00DA7241"/>
    <w:rsid w:val="00DA778A"/>
    <w:rsid w:val="00DA7BE7"/>
    <w:rsid w:val="00DB06C8"/>
    <w:rsid w:val="00DB181F"/>
    <w:rsid w:val="00DB1D2B"/>
    <w:rsid w:val="00DB26FB"/>
    <w:rsid w:val="00DB4145"/>
    <w:rsid w:val="00DB4788"/>
    <w:rsid w:val="00DB4997"/>
    <w:rsid w:val="00DB4AF7"/>
    <w:rsid w:val="00DB4CCE"/>
    <w:rsid w:val="00DB4DD3"/>
    <w:rsid w:val="00DB57E6"/>
    <w:rsid w:val="00DB5B91"/>
    <w:rsid w:val="00DB7976"/>
    <w:rsid w:val="00DC05A9"/>
    <w:rsid w:val="00DC0663"/>
    <w:rsid w:val="00DC0E6B"/>
    <w:rsid w:val="00DC0F3C"/>
    <w:rsid w:val="00DC111C"/>
    <w:rsid w:val="00DC16C1"/>
    <w:rsid w:val="00DC1FFD"/>
    <w:rsid w:val="00DC20FB"/>
    <w:rsid w:val="00DC27B7"/>
    <w:rsid w:val="00DC28E6"/>
    <w:rsid w:val="00DC2B78"/>
    <w:rsid w:val="00DC31A6"/>
    <w:rsid w:val="00DC323C"/>
    <w:rsid w:val="00DC375A"/>
    <w:rsid w:val="00DC3B17"/>
    <w:rsid w:val="00DC4273"/>
    <w:rsid w:val="00DC456F"/>
    <w:rsid w:val="00DC4F94"/>
    <w:rsid w:val="00DC55EB"/>
    <w:rsid w:val="00DC5779"/>
    <w:rsid w:val="00DC598A"/>
    <w:rsid w:val="00DC5AE4"/>
    <w:rsid w:val="00DC5BC7"/>
    <w:rsid w:val="00DC618C"/>
    <w:rsid w:val="00DC6DDC"/>
    <w:rsid w:val="00DC6E73"/>
    <w:rsid w:val="00DC79BB"/>
    <w:rsid w:val="00DC7EB2"/>
    <w:rsid w:val="00DD1B4E"/>
    <w:rsid w:val="00DD1C8C"/>
    <w:rsid w:val="00DD216C"/>
    <w:rsid w:val="00DD243A"/>
    <w:rsid w:val="00DD297F"/>
    <w:rsid w:val="00DD3069"/>
    <w:rsid w:val="00DD3363"/>
    <w:rsid w:val="00DD3672"/>
    <w:rsid w:val="00DD4452"/>
    <w:rsid w:val="00DD470D"/>
    <w:rsid w:val="00DD497A"/>
    <w:rsid w:val="00DD4F28"/>
    <w:rsid w:val="00DD53E6"/>
    <w:rsid w:val="00DD5DC7"/>
    <w:rsid w:val="00DD6104"/>
    <w:rsid w:val="00DD70ED"/>
    <w:rsid w:val="00DD7411"/>
    <w:rsid w:val="00DE0789"/>
    <w:rsid w:val="00DE0947"/>
    <w:rsid w:val="00DE1D7D"/>
    <w:rsid w:val="00DE28F0"/>
    <w:rsid w:val="00DE2A71"/>
    <w:rsid w:val="00DE2B7F"/>
    <w:rsid w:val="00DE2B86"/>
    <w:rsid w:val="00DE30E3"/>
    <w:rsid w:val="00DE3103"/>
    <w:rsid w:val="00DE3106"/>
    <w:rsid w:val="00DE354B"/>
    <w:rsid w:val="00DE4CBC"/>
    <w:rsid w:val="00DE5DA5"/>
    <w:rsid w:val="00DE5F62"/>
    <w:rsid w:val="00DE6F15"/>
    <w:rsid w:val="00DE7209"/>
    <w:rsid w:val="00DE7447"/>
    <w:rsid w:val="00DF0D64"/>
    <w:rsid w:val="00DF14E8"/>
    <w:rsid w:val="00DF1ABE"/>
    <w:rsid w:val="00DF2006"/>
    <w:rsid w:val="00DF3D24"/>
    <w:rsid w:val="00DF4460"/>
    <w:rsid w:val="00DF4910"/>
    <w:rsid w:val="00DF52F5"/>
    <w:rsid w:val="00DF5BF3"/>
    <w:rsid w:val="00DF5D5F"/>
    <w:rsid w:val="00DF6875"/>
    <w:rsid w:val="00DF723A"/>
    <w:rsid w:val="00DF72A7"/>
    <w:rsid w:val="00DF7611"/>
    <w:rsid w:val="00DF7739"/>
    <w:rsid w:val="00E0065F"/>
    <w:rsid w:val="00E00AA5"/>
    <w:rsid w:val="00E00FAA"/>
    <w:rsid w:val="00E01749"/>
    <w:rsid w:val="00E02CF0"/>
    <w:rsid w:val="00E0381C"/>
    <w:rsid w:val="00E04037"/>
    <w:rsid w:val="00E041FA"/>
    <w:rsid w:val="00E05011"/>
    <w:rsid w:val="00E05924"/>
    <w:rsid w:val="00E05E1C"/>
    <w:rsid w:val="00E066A8"/>
    <w:rsid w:val="00E067AE"/>
    <w:rsid w:val="00E06C35"/>
    <w:rsid w:val="00E06D83"/>
    <w:rsid w:val="00E06DAE"/>
    <w:rsid w:val="00E06EA6"/>
    <w:rsid w:val="00E073FE"/>
    <w:rsid w:val="00E0743A"/>
    <w:rsid w:val="00E0755E"/>
    <w:rsid w:val="00E07A9B"/>
    <w:rsid w:val="00E07B8E"/>
    <w:rsid w:val="00E10A0A"/>
    <w:rsid w:val="00E10F6B"/>
    <w:rsid w:val="00E11060"/>
    <w:rsid w:val="00E1151A"/>
    <w:rsid w:val="00E11BD2"/>
    <w:rsid w:val="00E120ED"/>
    <w:rsid w:val="00E121C1"/>
    <w:rsid w:val="00E12DEC"/>
    <w:rsid w:val="00E138FC"/>
    <w:rsid w:val="00E15857"/>
    <w:rsid w:val="00E15A62"/>
    <w:rsid w:val="00E15EB3"/>
    <w:rsid w:val="00E1715B"/>
    <w:rsid w:val="00E17241"/>
    <w:rsid w:val="00E17B5A"/>
    <w:rsid w:val="00E2031B"/>
    <w:rsid w:val="00E2044D"/>
    <w:rsid w:val="00E211E0"/>
    <w:rsid w:val="00E21814"/>
    <w:rsid w:val="00E22743"/>
    <w:rsid w:val="00E2286F"/>
    <w:rsid w:val="00E2342B"/>
    <w:rsid w:val="00E2391F"/>
    <w:rsid w:val="00E23B6D"/>
    <w:rsid w:val="00E240F8"/>
    <w:rsid w:val="00E24282"/>
    <w:rsid w:val="00E25288"/>
    <w:rsid w:val="00E27315"/>
    <w:rsid w:val="00E27C04"/>
    <w:rsid w:val="00E307FC"/>
    <w:rsid w:val="00E30FC9"/>
    <w:rsid w:val="00E324E9"/>
    <w:rsid w:val="00E33285"/>
    <w:rsid w:val="00E3382A"/>
    <w:rsid w:val="00E33E41"/>
    <w:rsid w:val="00E34E11"/>
    <w:rsid w:val="00E35A2C"/>
    <w:rsid w:val="00E35C61"/>
    <w:rsid w:val="00E35D93"/>
    <w:rsid w:val="00E42265"/>
    <w:rsid w:val="00E4266F"/>
    <w:rsid w:val="00E426ED"/>
    <w:rsid w:val="00E42E5D"/>
    <w:rsid w:val="00E42FD0"/>
    <w:rsid w:val="00E43E03"/>
    <w:rsid w:val="00E44098"/>
    <w:rsid w:val="00E44A1A"/>
    <w:rsid w:val="00E44B5C"/>
    <w:rsid w:val="00E4651D"/>
    <w:rsid w:val="00E4658B"/>
    <w:rsid w:val="00E467D2"/>
    <w:rsid w:val="00E467E9"/>
    <w:rsid w:val="00E474A9"/>
    <w:rsid w:val="00E47D5B"/>
    <w:rsid w:val="00E50CF0"/>
    <w:rsid w:val="00E51C02"/>
    <w:rsid w:val="00E52B28"/>
    <w:rsid w:val="00E53BED"/>
    <w:rsid w:val="00E5427D"/>
    <w:rsid w:val="00E544A1"/>
    <w:rsid w:val="00E544E8"/>
    <w:rsid w:val="00E54526"/>
    <w:rsid w:val="00E56D95"/>
    <w:rsid w:val="00E57110"/>
    <w:rsid w:val="00E57F2C"/>
    <w:rsid w:val="00E60E13"/>
    <w:rsid w:val="00E62235"/>
    <w:rsid w:val="00E625D7"/>
    <w:rsid w:val="00E62949"/>
    <w:rsid w:val="00E629B7"/>
    <w:rsid w:val="00E63813"/>
    <w:rsid w:val="00E64AB8"/>
    <w:rsid w:val="00E64ABA"/>
    <w:rsid w:val="00E65A1D"/>
    <w:rsid w:val="00E65BC6"/>
    <w:rsid w:val="00E669CA"/>
    <w:rsid w:val="00E67058"/>
    <w:rsid w:val="00E6721D"/>
    <w:rsid w:val="00E67646"/>
    <w:rsid w:val="00E678CC"/>
    <w:rsid w:val="00E6798C"/>
    <w:rsid w:val="00E67DBF"/>
    <w:rsid w:val="00E71A07"/>
    <w:rsid w:val="00E71D1D"/>
    <w:rsid w:val="00E723E0"/>
    <w:rsid w:val="00E73666"/>
    <w:rsid w:val="00E73ED8"/>
    <w:rsid w:val="00E74335"/>
    <w:rsid w:val="00E752A8"/>
    <w:rsid w:val="00E754B2"/>
    <w:rsid w:val="00E768D1"/>
    <w:rsid w:val="00E76D85"/>
    <w:rsid w:val="00E772E1"/>
    <w:rsid w:val="00E7748E"/>
    <w:rsid w:val="00E77AFF"/>
    <w:rsid w:val="00E80967"/>
    <w:rsid w:val="00E809F1"/>
    <w:rsid w:val="00E82030"/>
    <w:rsid w:val="00E826EA"/>
    <w:rsid w:val="00E82C12"/>
    <w:rsid w:val="00E848B8"/>
    <w:rsid w:val="00E85B8A"/>
    <w:rsid w:val="00E85DC6"/>
    <w:rsid w:val="00E85FB7"/>
    <w:rsid w:val="00E85FE4"/>
    <w:rsid w:val="00E86979"/>
    <w:rsid w:val="00E86EEE"/>
    <w:rsid w:val="00E8798F"/>
    <w:rsid w:val="00E87BBA"/>
    <w:rsid w:val="00E90459"/>
    <w:rsid w:val="00E9128A"/>
    <w:rsid w:val="00E91FFC"/>
    <w:rsid w:val="00E92104"/>
    <w:rsid w:val="00E921A4"/>
    <w:rsid w:val="00E92EF9"/>
    <w:rsid w:val="00E93110"/>
    <w:rsid w:val="00E949DF"/>
    <w:rsid w:val="00E94D5A"/>
    <w:rsid w:val="00E95010"/>
    <w:rsid w:val="00E96D8A"/>
    <w:rsid w:val="00E97650"/>
    <w:rsid w:val="00E977FC"/>
    <w:rsid w:val="00E97D35"/>
    <w:rsid w:val="00EA0467"/>
    <w:rsid w:val="00EA0495"/>
    <w:rsid w:val="00EA0A9A"/>
    <w:rsid w:val="00EA101C"/>
    <w:rsid w:val="00EA13C9"/>
    <w:rsid w:val="00EA20B0"/>
    <w:rsid w:val="00EA2F27"/>
    <w:rsid w:val="00EA34BF"/>
    <w:rsid w:val="00EA37DD"/>
    <w:rsid w:val="00EA5002"/>
    <w:rsid w:val="00EA59AB"/>
    <w:rsid w:val="00EA5AE2"/>
    <w:rsid w:val="00EA6276"/>
    <w:rsid w:val="00EA6FEA"/>
    <w:rsid w:val="00EA74A1"/>
    <w:rsid w:val="00EA7AA5"/>
    <w:rsid w:val="00EA7C0A"/>
    <w:rsid w:val="00EA7D09"/>
    <w:rsid w:val="00EB0C65"/>
    <w:rsid w:val="00EB0E52"/>
    <w:rsid w:val="00EB2D55"/>
    <w:rsid w:val="00EB3804"/>
    <w:rsid w:val="00EB3E14"/>
    <w:rsid w:val="00EB4865"/>
    <w:rsid w:val="00EB4ADD"/>
    <w:rsid w:val="00EB4AEA"/>
    <w:rsid w:val="00EB5034"/>
    <w:rsid w:val="00EB593D"/>
    <w:rsid w:val="00EB5AA3"/>
    <w:rsid w:val="00EB5FC0"/>
    <w:rsid w:val="00EB6971"/>
    <w:rsid w:val="00EB7A90"/>
    <w:rsid w:val="00EC064F"/>
    <w:rsid w:val="00EC07F4"/>
    <w:rsid w:val="00EC1FB6"/>
    <w:rsid w:val="00EC2C66"/>
    <w:rsid w:val="00EC4E0A"/>
    <w:rsid w:val="00EC6829"/>
    <w:rsid w:val="00EC76F1"/>
    <w:rsid w:val="00EC7AB1"/>
    <w:rsid w:val="00EC7C93"/>
    <w:rsid w:val="00EC7DA5"/>
    <w:rsid w:val="00EC7F8B"/>
    <w:rsid w:val="00ED00B4"/>
    <w:rsid w:val="00ED0984"/>
    <w:rsid w:val="00ED172A"/>
    <w:rsid w:val="00ED1F88"/>
    <w:rsid w:val="00ED385D"/>
    <w:rsid w:val="00ED3C24"/>
    <w:rsid w:val="00ED3EF9"/>
    <w:rsid w:val="00ED480A"/>
    <w:rsid w:val="00ED4F5C"/>
    <w:rsid w:val="00ED585E"/>
    <w:rsid w:val="00ED59F4"/>
    <w:rsid w:val="00ED6AF5"/>
    <w:rsid w:val="00ED6BFA"/>
    <w:rsid w:val="00ED75B5"/>
    <w:rsid w:val="00ED766F"/>
    <w:rsid w:val="00ED7977"/>
    <w:rsid w:val="00ED7D78"/>
    <w:rsid w:val="00EE015C"/>
    <w:rsid w:val="00EE1FAC"/>
    <w:rsid w:val="00EE2A59"/>
    <w:rsid w:val="00EE32E0"/>
    <w:rsid w:val="00EE3387"/>
    <w:rsid w:val="00EE348E"/>
    <w:rsid w:val="00EE42CF"/>
    <w:rsid w:val="00EE5508"/>
    <w:rsid w:val="00EE5CBC"/>
    <w:rsid w:val="00EE6967"/>
    <w:rsid w:val="00EE749E"/>
    <w:rsid w:val="00EE7537"/>
    <w:rsid w:val="00EE7B94"/>
    <w:rsid w:val="00EF04E8"/>
    <w:rsid w:val="00EF0B06"/>
    <w:rsid w:val="00EF121D"/>
    <w:rsid w:val="00EF155A"/>
    <w:rsid w:val="00EF1DCF"/>
    <w:rsid w:val="00EF2139"/>
    <w:rsid w:val="00EF2699"/>
    <w:rsid w:val="00EF31A8"/>
    <w:rsid w:val="00EF31EA"/>
    <w:rsid w:val="00EF427D"/>
    <w:rsid w:val="00EF4DBA"/>
    <w:rsid w:val="00EF544C"/>
    <w:rsid w:val="00EF63F4"/>
    <w:rsid w:val="00EF665F"/>
    <w:rsid w:val="00EF6F6F"/>
    <w:rsid w:val="00EF717E"/>
    <w:rsid w:val="00EF7BD1"/>
    <w:rsid w:val="00EF7D37"/>
    <w:rsid w:val="00F007BF"/>
    <w:rsid w:val="00F01354"/>
    <w:rsid w:val="00F01CB1"/>
    <w:rsid w:val="00F022DF"/>
    <w:rsid w:val="00F03DB8"/>
    <w:rsid w:val="00F0455C"/>
    <w:rsid w:val="00F05A18"/>
    <w:rsid w:val="00F06277"/>
    <w:rsid w:val="00F06359"/>
    <w:rsid w:val="00F06791"/>
    <w:rsid w:val="00F071AE"/>
    <w:rsid w:val="00F07DEC"/>
    <w:rsid w:val="00F13146"/>
    <w:rsid w:val="00F13331"/>
    <w:rsid w:val="00F140B7"/>
    <w:rsid w:val="00F14AB8"/>
    <w:rsid w:val="00F16266"/>
    <w:rsid w:val="00F17575"/>
    <w:rsid w:val="00F212AA"/>
    <w:rsid w:val="00F21C69"/>
    <w:rsid w:val="00F2208B"/>
    <w:rsid w:val="00F220D9"/>
    <w:rsid w:val="00F22E7E"/>
    <w:rsid w:val="00F234FD"/>
    <w:rsid w:val="00F237BE"/>
    <w:rsid w:val="00F237C6"/>
    <w:rsid w:val="00F23A41"/>
    <w:rsid w:val="00F26AFE"/>
    <w:rsid w:val="00F26F3B"/>
    <w:rsid w:val="00F27418"/>
    <w:rsid w:val="00F274FD"/>
    <w:rsid w:val="00F27C7B"/>
    <w:rsid w:val="00F31860"/>
    <w:rsid w:val="00F31BF2"/>
    <w:rsid w:val="00F31F72"/>
    <w:rsid w:val="00F32721"/>
    <w:rsid w:val="00F328A0"/>
    <w:rsid w:val="00F32DE5"/>
    <w:rsid w:val="00F32E5F"/>
    <w:rsid w:val="00F3375C"/>
    <w:rsid w:val="00F33F58"/>
    <w:rsid w:val="00F34141"/>
    <w:rsid w:val="00F34E76"/>
    <w:rsid w:val="00F351DE"/>
    <w:rsid w:val="00F358C6"/>
    <w:rsid w:val="00F35BDE"/>
    <w:rsid w:val="00F36392"/>
    <w:rsid w:val="00F364BD"/>
    <w:rsid w:val="00F369DE"/>
    <w:rsid w:val="00F36BD5"/>
    <w:rsid w:val="00F404AE"/>
    <w:rsid w:val="00F41AE8"/>
    <w:rsid w:val="00F4216F"/>
    <w:rsid w:val="00F42272"/>
    <w:rsid w:val="00F424A7"/>
    <w:rsid w:val="00F42A4B"/>
    <w:rsid w:val="00F439D0"/>
    <w:rsid w:val="00F43D0B"/>
    <w:rsid w:val="00F44316"/>
    <w:rsid w:val="00F458E7"/>
    <w:rsid w:val="00F46004"/>
    <w:rsid w:val="00F46F8F"/>
    <w:rsid w:val="00F47570"/>
    <w:rsid w:val="00F47BEF"/>
    <w:rsid w:val="00F47CAD"/>
    <w:rsid w:val="00F505D8"/>
    <w:rsid w:val="00F50B99"/>
    <w:rsid w:val="00F511AD"/>
    <w:rsid w:val="00F545C2"/>
    <w:rsid w:val="00F5465A"/>
    <w:rsid w:val="00F55BED"/>
    <w:rsid w:val="00F5632A"/>
    <w:rsid w:val="00F56808"/>
    <w:rsid w:val="00F56DF8"/>
    <w:rsid w:val="00F56EAF"/>
    <w:rsid w:val="00F57192"/>
    <w:rsid w:val="00F579E3"/>
    <w:rsid w:val="00F60340"/>
    <w:rsid w:val="00F60CCF"/>
    <w:rsid w:val="00F60D4B"/>
    <w:rsid w:val="00F61312"/>
    <w:rsid w:val="00F61CBE"/>
    <w:rsid w:val="00F64F68"/>
    <w:rsid w:val="00F65EA0"/>
    <w:rsid w:val="00F65F78"/>
    <w:rsid w:val="00F6657C"/>
    <w:rsid w:val="00F6748B"/>
    <w:rsid w:val="00F709F9"/>
    <w:rsid w:val="00F71162"/>
    <w:rsid w:val="00F71769"/>
    <w:rsid w:val="00F72089"/>
    <w:rsid w:val="00F734BC"/>
    <w:rsid w:val="00F74072"/>
    <w:rsid w:val="00F74690"/>
    <w:rsid w:val="00F74A03"/>
    <w:rsid w:val="00F75805"/>
    <w:rsid w:val="00F77301"/>
    <w:rsid w:val="00F7768D"/>
    <w:rsid w:val="00F803AA"/>
    <w:rsid w:val="00F80417"/>
    <w:rsid w:val="00F8159A"/>
    <w:rsid w:val="00F819B0"/>
    <w:rsid w:val="00F82A39"/>
    <w:rsid w:val="00F8366C"/>
    <w:rsid w:val="00F83DC4"/>
    <w:rsid w:val="00F84237"/>
    <w:rsid w:val="00F86EF2"/>
    <w:rsid w:val="00F87C0F"/>
    <w:rsid w:val="00F91384"/>
    <w:rsid w:val="00F93D18"/>
    <w:rsid w:val="00F9465A"/>
    <w:rsid w:val="00F94A94"/>
    <w:rsid w:val="00F94FFD"/>
    <w:rsid w:val="00F95C80"/>
    <w:rsid w:val="00F96095"/>
    <w:rsid w:val="00F96338"/>
    <w:rsid w:val="00F9688E"/>
    <w:rsid w:val="00F97D06"/>
    <w:rsid w:val="00F97F74"/>
    <w:rsid w:val="00FA00AC"/>
    <w:rsid w:val="00FA01A6"/>
    <w:rsid w:val="00FA32FF"/>
    <w:rsid w:val="00FA3671"/>
    <w:rsid w:val="00FA49A4"/>
    <w:rsid w:val="00FA5350"/>
    <w:rsid w:val="00FA6DA8"/>
    <w:rsid w:val="00FA71DE"/>
    <w:rsid w:val="00FA786B"/>
    <w:rsid w:val="00FA78AB"/>
    <w:rsid w:val="00FB0778"/>
    <w:rsid w:val="00FB0C09"/>
    <w:rsid w:val="00FB0D6C"/>
    <w:rsid w:val="00FB196C"/>
    <w:rsid w:val="00FB1E88"/>
    <w:rsid w:val="00FB2BA5"/>
    <w:rsid w:val="00FB37A9"/>
    <w:rsid w:val="00FB38AD"/>
    <w:rsid w:val="00FB3C63"/>
    <w:rsid w:val="00FB3C80"/>
    <w:rsid w:val="00FB40EC"/>
    <w:rsid w:val="00FB453D"/>
    <w:rsid w:val="00FB4A53"/>
    <w:rsid w:val="00FB5BB9"/>
    <w:rsid w:val="00FB65A9"/>
    <w:rsid w:val="00FB6EAB"/>
    <w:rsid w:val="00FC04AF"/>
    <w:rsid w:val="00FC0814"/>
    <w:rsid w:val="00FC1455"/>
    <w:rsid w:val="00FC16F2"/>
    <w:rsid w:val="00FC2F6B"/>
    <w:rsid w:val="00FC2F9E"/>
    <w:rsid w:val="00FC30A9"/>
    <w:rsid w:val="00FC30C7"/>
    <w:rsid w:val="00FC3EC7"/>
    <w:rsid w:val="00FC463F"/>
    <w:rsid w:val="00FC539C"/>
    <w:rsid w:val="00FC588C"/>
    <w:rsid w:val="00FC5A87"/>
    <w:rsid w:val="00FC5BA5"/>
    <w:rsid w:val="00FC603F"/>
    <w:rsid w:val="00FC6504"/>
    <w:rsid w:val="00FC736A"/>
    <w:rsid w:val="00FC7449"/>
    <w:rsid w:val="00FC78DE"/>
    <w:rsid w:val="00FC78EE"/>
    <w:rsid w:val="00FC7910"/>
    <w:rsid w:val="00FC7B48"/>
    <w:rsid w:val="00FC7BEB"/>
    <w:rsid w:val="00FD0896"/>
    <w:rsid w:val="00FD1671"/>
    <w:rsid w:val="00FD2D80"/>
    <w:rsid w:val="00FD2E1F"/>
    <w:rsid w:val="00FD39A9"/>
    <w:rsid w:val="00FD3BD2"/>
    <w:rsid w:val="00FD3F38"/>
    <w:rsid w:val="00FD4604"/>
    <w:rsid w:val="00FD64D6"/>
    <w:rsid w:val="00FD65C2"/>
    <w:rsid w:val="00FD6C28"/>
    <w:rsid w:val="00FD76DD"/>
    <w:rsid w:val="00FD7957"/>
    <w:rsid w:val="00FE078C"/>
    <w:rsid w:val="00FE0EDD"/>
    <w:rsid w:val="00FE0FD8"/>
    <w:rsid w:val="00FE12DB"/>
    <w:rsid w:val="00FE1E21"/>
    <w:rsid w:val="00FE2404"/>
    <w:rsid w:val="00FE28DD"/>
    <w:rsid w:val="00FE4174"/>
    <w:rsid w:val="00FE4475"/>
    <w:rsid w:val="00FE52E4"/>
    <w:rsid w:val="00FE5A94"/>
    <w:rsid w:val="00FE6457"/>
    <w:rsid w:val="00FE653C"/>
    <w:rsid w:val="00FE7E63"/>
    <w:rsid w:val="00FE7FF5"/>
    <w:rsid w:val="00FF073D"/>
    <w:rsid w:val="00FF097B"/>
    <w:rsid w:val="00FF15DB"/>
    <w:rsid w:val="00FF389F"/>
    <w:rsid w:val="00FF41A5"/>
    <w:rsid w:val="00FF47FC"/>
    <w:rsid w:val="00FF4B55"/>
    <w:rsid w:val="00FF5A41"/>
    <w:rsid w:val="00FF5BC8"/>
    <w:rsid w:val="00FF6D57"/>
    <w:rsid w:val="00FF6F2D"/>
    <w:rsid w:val="00FF7260"/>
    <w:rsid w:val="00FF7743"/>
    <w:rsid w:val="00FF7C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2"/>
    <o:shapelayout v:ext="edit">
      <o:idmap v:ext="edit" data="1"/>
      <o:rules v:ext="edit">
        <o:r id="V:Rule2" type="connector" idref="#_x0000_s12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3C4239"/>
    <w:pPr>
      <w:suppressAutoHyphens/>
    </w:pPr>
    <w:rPr>
      <w:rFonts w:eastAsia="MS Mincho" w:cs="Calibri"/>
      <w:sz w:val="24"/>
      <w:szCs w:val="24"/>
      <w:lang w:val="en-GB" w:eastAsia="ar-SA"/>
    </w:rPr>
  </w:style>
  <w:style w:type="paragraph" w:styleId="Heading1">
    <w:name w:val="heading 1"/>
    <w:basedOn w:val="Normal"/>
    <w:next w:val="Normal"/>
    <w:link w:val="Heading1Char"/>
    <w:qFormat/>
    <w:rsid w:val="000547B1"/>
    <w:pPr>
      <w:keepNext/>
      <w:spacing w:before="240" w:after="60"/>
      <w:outlineLvl w:val="0"/>
    </w:pPr>
    <w:rPr>
      <w:rFonts w:ascii="Arial" w:eastAsia="Times New Roman" w:hAnsi="Arial" w:cs="Times New Roman"/>
      <w:b/>
      <w:bCs/>
      <w:kern w:val="32"/>
      <w:sz w:val="32"/>
      <w:szCs w:val="32"/>
      <w:lang w:val="sq-AL"/>
    </w:rPr>
  </w:style>
  <w:style w:type="paragraph" w:styleId="Heading2">
    <w:name w:val="heading 2"/>
    <w:basedOn w:val="Normal"/>
    <w:next w:val="Normal"/>
    <w:link w:val="Heading2Char"/>
    <w:autoRedefine/>
    <w:qFormat/>
    <w:rsid w:val="003C4239"/>
    <w:pPr>
      <w:keepNext/>
      <w:suppressAutoHyphens w:val="0"/>
      <w:spacing w:before="240" w:after="60" w:line="360" w:lineRule="auto"/>
      <w:outlineLvl w:val="1"/>
    </w:pPr>
    <w:rPr>
      <w:rFonts w:ascii="Trebuchet MS" w:hAnsi="Trebuchet MS" w:cs="Arial"/>
      <w:b/>
      <w:bCs/>
      <w:iCs/>
      <w:sz w:val="28"/>
      <w:szCs w:val="28"/>
      <w:lang w:val="en-US" w:eastAsia="en-US"/>
    </w:rPr>
  </w:style>
  <w:style w:type="paragraph" w:styleId="Heading3">
    <w:name w:val="heading 3"/>
    <w:basedOn w:val="Normal"/>
    <w:next w:val="Normal"/>
    <w:link w:val="Heading3Char1"/>
    <w:autoRedefine/>
    <w:qFormat/>
    <w:rsid w:val="003C4239"/>
    <w:pPr>
      <w:keepNext/>
      <w:suppressAutoHyphens w:val="0"/>
      <w:spacing w:before="240" w:after="60"/>
      <w:outlineLvl w:val="2"/>
    </w:pPr>
    <w:rPr>
      <w:rFonts w:eastAsia="Times New Roman" w:cs="Times New Roman"/>
      <w:bCs/>
      <w:i/>
      <w:lang w:val="sq-AL" w:eastAsia="en-US"/>
    </w:rPr>
  </w:style>
  <w:style w:type="paragraph" w:styleId="Heading4">
    <w:name w:val="heading 4"/>
    <w:basedOn w:val="Normal"/>
    <w:next w:val="Normal"/>
    <w:link w:val="Heading4Char"/>
    <w:autoRedefine/>
    <w:qFormat/>
    <w:rsid w:val="003C4239"/>
    <w:pPr>
      <w:keepNext/>
      <w:spacing w:before="240" w:after="60"/>
      <w:outlineLvl w:val="3"/>
    </w:pPr>
    <w:rPr>
      <w:rFonts w:cs="Times New Roman"/>
      <w:b/>
      <w:bCs/>
      <w:i/>
      <w:color w:val="FFFF00"/>
      <w:lang w:val="sq-AL"/>
    </w:rPr>
  </w:style>
  <w:style w:type="paragraph" w:styleId="Heading5">
    <w:name w:val="heading 5"/>
    <w:basedOn w:val="Normal"/>
    <w:next w:val="Normal"/>
    <w:link w:val="Heading5Char"/>
    <w:autoRedefine/>
    <w:qFormat/>
    <w:rsid w:val="003C4239"/>
    <w:pPr>
      <w:spacing w:before="240" w:after="60"/>
      <w:outlineLvl w:val="4"/>
    </w:pPr>
    <w:rPr>
      <w:b/>
      <w:bCs/>
      <w:iCs/>
      <w:color w:val="FF0000"/>
      <w:szCs w:val="26"/>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547B1"/>
    <w:pPr>
      <w:spacing w:after="160" w:line="240" w:lineRule="exact"/>
    </w:pPr>
    <w:rPr>
      <w:rFonts w:ascii="Tahoma" w:hAnsi="Tahoma"/>
      <w:sz w:val="20"/>
      <w:szCs w:val="20"/>
    </w:rPr>
  </w:style>
  <w:style w:type="paragraph" w:customStyle="1" w:styleId="CharCharCharChar">
    <w:name w:val="Char Char Char Char"/>
    <w:basedOn w:val="Normal"/>
    <w:rsid w:val="000547B1"/>
    <w:pPr>
      <w:spacing w:after="160" w:line="240" w:lineRule="exact"/>
    </w:pPr>
    <w:rPr>
      <w:rFonts w:ascii="Tahoma" w:hAnsi="Tahoma"/>
      <w:sz w:val="20"/>
      <w:szCs w:val="20"/>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hAnsi="Arial"/>
      <w:noProof/>
      <w:sz w:val="20"/>
      <w:szCs w:val="20"/>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ootnote Text Char1,Footnote Text Char1 Char Char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rPr>
  </w:style>
  <w:style w:type="table" w:styleId="TableGrid">
    <w:name w:val="Table Grid"/>
    <w:basedOn w:val="TableNormal"/>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F3A0A"/>
    <w:pPr>
      <w:tabs>
        <w:tab w:val="center" w:pos="4320"/>
        <w:tab w:val="right" w:pos="8640"/>
      </w:tabs>
    </w:pPr>
  </w:style>
  <w:style w:type="character" w:styleId="PageNumber">
    <w:name w:val="page number"/>
    <w:basedOn w:val="DefaultParagraphFont"/>
    <w:rsid w:val="00BF3A0A"/>
  </w:style>
  <w:style w:type="character" w:customStyle="1" w:styleId="Heading2Char1">
    <w:name w:val="Heading 2 Char1"/>
    <w:basedOn w:val="DefaultParagraphFont"/>
    <w:link w:val="Heading2"/>
    <w:semiHidden/>
    <w:rsid w:val="003C4239"/>
    <w:rPr>
      <w:rFonts w:ascii="Cambria" w:eastAsia="Times New Roman" w:hAnsi="Cambria" w:cs="Times New Roman"/>
      <w:b/>
      <w:bCs/>
      <w:i/>
      <w:iCs/>
      <w:sz w:val="28"/>
      <w:szCs w:val="28"/>
      <w:lang w:val="en-GB" w:eastAsia="ar-SA"/>
    </w:rPr>
  </w:style>
  <w:style w:type="character" w:customStyle="1" w:styleId="Heading3Char1">
    <w:name w:val="Heading 3 Char1"/>
    <w:basedOn w:val="DefaultParagraphFont"/>
    <w:link w:val="Heading3"/>
    <w:rsid w:val="003C4239"/>
    <w:rPr>
      <w:bCs/>
      <w:i/>
      <w:sz w:val="24"/>
      <w:szCs w:val="24"/>
      <w:lang w:val="sq-AL"/>
    </w:rPr>
  </w:style>
  <w:style w:type="character" w:customStyle="1" w:styleId="Heading4Char">
    <w:name w:val="Heading 4 Char"/>
    <w:basedOn w:val="DefaultParagraphFont"/>
    <w:link w:val="Heading4"/>
    <w:rsid w:val="003C4239"/>
    <w:rPr>
      <w:rFonts w:eastAsia="MS Mincho"/>
      <w:b/>
      <w:bCs/>
      <w:i/>
      <w:color w:val="FFFF00"/>
      <w:sz w:val="24"/>
      <w:szCs w:val="24"/>
      <w:lang w:val="sq-AL" w:eastAsia="ar-SA"/>
    </w:rPr>
  </w:style>
  <w:style w:type="character" w:customStyle="1" w:styleId="Heading5Char">
    <w:name w:val="Heading 5 Char"/>
    <w:basedOn w:val="DefaultParagraphFont"/>
    <w:link w:val="Heading5"/>
    <w:rsid w:val="003C4239"/>
    <w:rPr>
      <w:rFonts w:eastAsia="MS Mincho" w:cs="Calibri"/>
      <w:b/>
      <w:bCs/>
      <w:iCs/>
      <w:color w:val="FF0000"/>
      <w:sz w:val="24"/>
      <w:szCs w:val="26"/>
      <w:lang w:val="sq-AL"/>
    </w:rPr>
  </w:style>
  <w:style w:type="paragraph" w:customStyle="1" w:styleId="CharCharCharChar0">
    <w:name w:val="Char Char Char Char"/>
    <w:basedOn w:val="Normal"/>
    <w:rsid w:val="003C4239"/>
    <w:pPr>
      <w:spacing w:after="160" w:line="240" w:lineRule="exact"/>
    </w:pPr>
    <w:rPr>
      <w:rFonts w:ascii="Tahoma" w:hAnsi="Tahoma"/>
      <w:sz w:val="20"/>
      <w:szCs w:val="20"/>
    </w:rPr>
  </w:style>
  <w:style w:type="character" w:customStyle="1" w:styleId="CharChar10">
    <w:name w:val="Char Char1"/>
    <w:basedOn w:val="DefaultParagraphFont"/>
    <w:rsid w:val="003C4239"/>
    <w:rPr>
      <w:rFonts w:ascii="Trebuchet MS" w:eastAsia="MS Mincho" w:hAnsi="Trebuchet MS"/>
      <w:lang w:val="en-GB" w:eastAsia="en-US" w:bidi="ar-SA"/>
    </w:rPr>
  </w:style>
  <w:style w:type="character" w:customStyle="1" w:styleId="Heading1Char">
    <w:name w:val="Heading 1 Char"/>
    <w:link w:val="Heading1"/>
    <w:rsid w:val="003C4239"/>
    <w:rPr>
      <w:rFonts w:ascii="Arial" w:hAnsi="Arial" w:cs="Arial"/>
      <w:b/>
      <w:bCs/>
      <w:kern w:val="32"/>
      <w:sz w:val="32"/>
      <w:szCs w:val="32"/>
      <w:lang w:val="sq-AL"/>
    </w:rPr>
  </w:style>
  <w:style w:type="paragraph" w:styleId="FootnoteText">
    <w:name w:val="footnote text"/>
    <w:aliases w:val="Footnote Text Char1 Char Char Char,Footnote Text Char Char Char Char Char,Footnote Text Char Char1,Fußnotentext Char Char2 Char1,Char Char1 Char2 Char1,Fußnotentext Char Char Char1 Char1,single space"/>
    <w:basedOn w:val="Normal"/>
    <w:link w:val="FootnoteTextChar"/>
    <w:rsid w:val="003C4239"/>
    <w:rPr>
      <w:sz w:val="20"/>
      <w:szCs w:val="20"/>
    </w:rPr>
  </w:style>
  <w:style w:type="character" w:customStyle="1" w:styleId="FootnoteTextChar">
    <w:name w:val="Footnote Text Char"/>
    <w:aliases w:val="Footnote Text Char1 Char Char Char Char1,Footnote Text Char Char Char Char Char Char,Footnote Text Char Char1 Char,Fußnotentext Char Char2 Char1 Char,Char Char1 Char2 Char1 Char,Fußnotentext Char Char Char1 Char1 Char"/>
    <w:basedOn w:val="DefaultParagraphFont"/>
    <w:link w:val="FootnoteText"/>
    <w:rsid w:val="003C4239"/>
    <w:rPr>
      <w:rFonts w:eastAsia="MS Mincho" w:cs="Calibri"/>
      <w:lang w:val="en-GB" w:eastAsia="ar-SA"/>
    </w:rPr>
  </w:style>
  <w:style w:type="character" w:styleId="FootnoteReference">
    <w:name w:val="footnote reference"/>
    <w:rsid w:val="003C4239"/>
    <w:rPr>
      <w:vertAlign w:val="superscript"/>
    </w:rPr>
  </w:style>
  <w:style w:type="paragraph" w:customStyle="1" w:styleId="CharCharChar">
    <w:name w:val="Char Char Char"/>
    <w:basedOn w:val="Normal"/>
    <w:rsid w:val="003C4239"/>
    <w:pPr>
      <w:suppressAutoHyphens w:val="0"/>
      <w:spacing w:after="160" w:line="240" w:lineRule="exact"/>
    </w:pPr>
    <w:rPr>
      <w:rFonts w:ascii="Tahoma" w:eastAsia="Times New Roman" w:hAnsi="Tahoma" w:cs="Times New Roman"/>
      <w:sz w:val="20"/>
      <w:szCs w:val="20"/>
      <w:lang w:val="sq-AL" w:eastAsia="en-US"/>
    </w:rPr>
  </w:style>
  <w:style w:type="character" w:styleId="Hyperlink">
    <w:name w:val="Hyperlink"/>
    <w:uiPriority w:val="99"/>
    <w:rsid w:val="003C4239"/>
    <w:rPr>
      <w:color w:val="0000FF"/>
      <w:u w:val="single"/>
    </w:rPr>
  </w:style>
  <w:style w:type="character" w:customStyle="1" w:styleId="fletorestyle3">
    <w:name w:val="fletore style3"/>
    <w:basedOn w:val="DefaultParagraphFont"/>
    <w:rsid w:val="003C4239"/>
  </w:style>
  <w:style w:type="paragraph" w:styleId="BalloonText">
    <w:name w:val="Balloon Text"/>
    <w:basedOn w:val="Normal"/>
    <w:link w:val="BalloonTextChar"/>
    <w:rsid w:val="003C4239"/>
    <w:rPr>
      <w:rFonts w:ascii="Tahoma" w:hAnsi="Tahoma" w:cs="Tahoma"/>
      <w:sz w:val="16"/>
      <w:szCs w:val="16"/>
    </w:rPr>
  </w:style>
  <w:style w:type="character" w:customStyle="1" w:styleId="BalloonTextChar">
    <w:name w:val="Balloon Text Char"/>
    <w:basedOn w:val="DefaultParagraphFont"/>
    <w:link w:val="BalloonText"/>
    <w:rsid w:val="003C4239"/>
    <w:rPr>
      <w:rFonts w:ascii="Tahoma" w:eastAsia="MS Mincho" w:hAnsi="Tahoma" w:cs="Tahoma"/>
      <w:sz w:val="16"/>
      <w:szCs w:val="16"/>
      <w:lang w:val="en-GB" w:eastAsia="ar-SA"/>
    </w:rPr>
  </w:style>
  <w:style w:type="paragraph" w:styleId="NoSpacing">
    <w:name w:val="No Spacing"/>
    <w:link w:val="NoSpacingChar"/>
    <w:qFormat/>
    <w:rsid w:val="003C4239"/>
    <w:rPr>
      <w:rFonts w:ascii="Calibri" w:hAnsi="Calibri"/>
      <w:sz w:val="22"/>
      <w:szCs w:val="22"/>
    </w:rPr>
  </w:style>
  <w:style w:type="character" w:customStyle="1" w:styleId="NoSpacingChar">
    <w:name w:val="No Spacing Char"/>
    <w:link w:val="NoSpacing"/>
    <w:rsid w:val="003C4239"/>
    <w:rPr>
      <w:rFonts w:ascii="Calibri" w:hAnsi="Calibri"/>
      <w:sz w:val="22"/>
      <w:szCs w:val="22"/>
      <w:lang w:bidi="ar-SA"/>
    </w:rPr>
  </w:style>
  <w:style w:type="paragraph" w:styleId="TOCHeading">
    <w:name w:val="TOC Heading"/>
    <w:basedOn w:val="Heading1"/>
    <w:next w:val="Normal"/>
    <w:qFormat/>
    <w:rsid w:val="003C4239"/>
    <w:pPr>
      <w:keepLines/>
      <w:spacing w:before="480" w:after="0" w:line="276" w:lineRule="auto"/>
      <w:outlineLvl w:val="9"/>
    </w:pPr>
    <w:rPr>
      <w:rFonts w:ascii="Times New Roman" w:eastAsia="MS Mincho" w:hAnsi="Times New Roman" w:cs="Calibri"/>
      <w:smallCaps/>
      <w:color w:val="365F91"/>
      <w:kern w:val="0"/>
      <w:sz w:val="28"/>
      <w:szCs w:val="28"/>
      <w:lang w:val="en-US"/>
    </w:rPr>
  </w:style>
  <w:style w:type="paragraph" w:styleId="TOC3">
    <w:name w:val="toc 3"/>
    <w:basedOn w:val="Normal"/>
    <w:next w:val="Normal"/>
    <w:autoRedefine/>
    <w:uiPriority w:val="39"/>
    <w:rsid w:val="003C4239"/>
    <w:pPr>
      <w:ind w:left="480"/>
    </w:pPr>
  </w:style>
  <w:style w:type="paragraph" w:styleId="Title">
    <w:name w:val="Title"/>
    <w:basedOn w:val="Normal"/>
    <w:link w:val="TitleChar"/>
    <w:qFormat/>
    <w:rsid w:val="003C4239"/>
    <w:pPr>
      <w:suppressAutoHyphens w:val="0"/>
      <w:jc w:val="center"/>
    </w:pPr>
    <w:rPr>
      <w:rFonts w:eastAsia="Times New Roman" w:cs="Times New Roman"/>
      <w:b/>
      <w:sz w:val="28"/>
      <w:szCs w:val="20"/>
      <w:lang w:val="en-US" w:eastAsia="en-US"/>
    </w:rPr>
  </w:style>
  <w:style w:type="character" w:customStyle="1" w:styleId="TitleChar">
    <w:name w:val="Title Char"/>
    <w:basedOn w:val="DefaultParagraphFont"/>
    <w:link w:val="Title"/>
    <w:rsid w:val="003C4239"/>
    <w:rPr>
      <w:b/>
      <w:sz w:val="28"/>
    </w:rPr>
  </w:style>
  <w:style w:type="paragraph" w:styleId="TOC1">
    <w:name w:val="toc 1"/>
    <w:basedOn w:val="Normal"/>
    <w:next w:val="Normal"/>
    <w:autoRedefine/>
    <w:uiPriority w:val="39"/>
    <w:rsid w:val="003C4239"/>
    <w:pPr>
      <w:tabs>
        <w:tab w:val="right" w:leader="dot" w:pos="9360"/>
      </w:tabs>
      <w:jc w:val="both"/>
    </w:pPr>
  </w:style>
  <w:style w:type="paragraph" w:styleId="TOC2">
    <w:name w:val="toc 2"/>
    <w:basedOn w:val="Normal"/>
    <w:next w:val="Normal"/>
    <w:autoRedefine/>
    <w:uiPriority w:val="39"/>
    <w:rsid w:val="003C4239"/>
    <w:pPr>
      <w:tabs>
        <w:tab w:val="right" w:leader="dot" w:pos="9360"/>
      </w:tabs>
      <w:ind w:left="240"/>
    </w:pPr>
  </w:style>
  <w:style w:type="paragraph" w:styleId="TOC4">
    <w:name w:val="toc 4"/>
    <w:basedOn w:val="Normal"/>
    <w:next w:val="Normal"/>
    <w:autoRedefine/>
    <w:rsid w:val="003C4239"/>
    <w:pPr>
      <w:ind w:left="720"/>
    </w:pPr>
  </w:style>
  <w:style w:type="character" w:styleId="CommentReference">
    <w:name w:val="annotation reference"/>
    <w:rsid w:val="003C4239"/>
    <w:rPr>
      <w:sz w:val="16"/>
      <w:szCs w:val="16"/>
    </w:rPr>
  </w:style>
  <w:style w:type="paragraph" w:styleId="CommentText">
    <w:name w:val="annotation text"/>
    <w:basedOn w:val="Normal"/>
    <w:link w:val="CommentTextChar"/>
    <w:rsid w:val="003C4239"/>
    <w:rPr>
      <w:sz w:val="20"/>
      <w:szCs w:val="20"/>
    </w:rPr>
  </w:style>
  <w:style w:type="character" w:customStyle="1" w:styleId="CommentTextChar">
    <w:name w:val="Comment Text Char"/>
    <w:basedOn w:val="DefaultParagraphFont"/>
    <w:link w:val="CommentText"/>
    <w:rsid w:val="003C4239"/>
    <w:rPr>
      <w:rFonts w:eastAsia="MS Mincho" w:cs="Calibri"/>
      <w:lang w:val="en-GB" w:eastAsia="ar-SA"/>
    </w:rPr>
  </w:style>
  <w:style w:type="paragraph" w:styleId="NormalWeb">
    <w:name w:val="Normal (Web)"/>
    <w:basedOn w:val="Normal"/>
    <w:rsid w:val="003C4239"/>
    <w:pPr>
      <w:suppressAutoHyphens w:val="0"/>
      <w:spacing w:before="100" w:beforeAutospacing="1" w:after="100" w:afterAutospacing="1"/>
    </w:pPr>
    <w:rPr>
      <w:rFonts w:eastAsia="Times New Roman" w:cs="Times New Roman"/>
      <w:lang w:val="en-US" w:eastAsia="en-US"/>
    </w:rPr>
  </w:style>
  <w:style w:type="character" w:customStyle="1" w:styleId="institicioni">
    <w:name w:val="institicioni"/>
    <w:basedOn w:val="DefaultParagraphFont"/>
    <w:rsid w:val="003C4239"/>
  </w:style>
  <w:style w:type="character" w:customStyle="1" w:styleId="relevance">
    <w:name w:val="relevance"/>
    <w:basedOn w:val="DefaultParagraphFont"/>
    <w:rsid w:val="003C4239"/>
  </w:style>
  <w:style w:type="character" w:customStyle="1" w:styleId="titulli0">
    <w:name w:val="titulli"/>
    <w:basedOn w:val="DefaultParagraphFont"/>
    <w:rsid w:val="003C4239"/>
  </w:style>
  <w:style w:type="character" w:customStyle="1" w:styleId="summarizedstyle3">
    <w:name w:val="summarized style3"/>
    <w:basedOn w:val="DefaultParagraphFont"/>
    <w:rsid w:val="003C4239"/>
  </w:style>
  <w:style w:type="paragraph" w:styleId="Header">
    <w:name w:val="header"/>
    <w:basedOn w:val="Normal"/>
    <w:link w:val="HeaderChar"/>
    <w:rsid w:val="003C4239"/>
    <w:pPr>
      <w:tabs>
        <w:tab w:val="center" w:pos="4680"/>
        <w:tab w:val="right" w:pos="9360"/>
      </w:tabs>
    </w:pPr>
  </w:style>
  <w:style w:type="character" w:customStyle="1" w:styleId="HeaderChar">
    <w:name w:val="Header Char"/>
    <w:basedOn w:val="DefaultParagraphFont"/>
    <w:link w:val="Header"/>
    <w:rsid w:val="003C4239"/>
    <w:rPr>
      <w:rFonts w:eastAsia="MS Mincho" w:cs="Calibri"/>
      <w:sz w:val="24"/>
      <w:szCs w:val="24"/>
      <w:lang w:val="en-GB" w:eastAsia="ar-SA"/>
    </w:rPr>
  </w:style>
  <w:style w:type="character" w:styleId="Emphasis">
    <w:name w:val="Emphasis"/>
    <w:uiPriority w:val="20"/>
    <w:qFormat/>
    <w:rsid w:val="003C4239"/>
    <w:rPr>
      <w:i/>
      <w:iCs/>
    </w:rPr>
  </w:style>
  <w:style w:type="character" w:customStyle="1" w:styleId="TitulliChar">
    <w:name w:val="Titulli Char"/>
    <w:link w:val="Titulli"/>
    <w:rsid w:val="003C4239"/>
    <w:rPr>
      <w:rFonts w:ascii="CG Times" w:hAnsi="CG Times"/>
      <w:b/>
      <w:caps/>
      <w:sz w:val="22"/>
      <w:szCs w:val="22"/>
      <w:lang w:val="en-GB" w:bidi="ar-SA"/>
    </w:rPr>
  </w:style>
  <w:style w:type="paragraph" w:styleId="TOC5">
    <w:name w:val="toc 5"/>
    <w:basedOn w:val="Normal"/>
    <w:next w:val="Normal"/>
    <w:autoRedefine/>
    <w:rsid w:val="003C4239"/>
    <w:pPr>
      <w:ind w:left="960"/>
    </w:pPr>
  </w:style>
  <w:style w:type="paragraph" w:styleId="CommentSubject">
    <w:name w:val="annotation subject"/>
    <w:basedOn w:val="CommentText"/>
    <w:next w:val="CommentText"/>
    <w:link w:val="CommentSubjectChar"/>
    <w:rsid w:val="003C4239"/>
    <w:rPr>
      <w:b/>
      <w:bCs/>
    </w:rPr>
  </w:style>
  <w:style w:type="character" w:customStyle="1" w:styleId="CommentSubjectChar">
    <w:name w:val="Comment Subject Char"/>
    <w:basedOn w:val="CommentTextChar"/>
    <w:link w:val="CommentSubject"/>
    <w:rsid w:val="003C4239"/>
    <w:rPr>
      <w:b/>
      <w:bCs/>
    </w:rPr>
  </w:style>
  <w:style w:type="paragraph" w:customStyle="1" w:styleId="Text0">
    <w:name w:val="Text"/>
    <w:basedOn w:val="Normal"/>
    <w:rsid w:val="003C4239"/>
    <w:pPr>
      <w:widowControl w:val="0"/>
      <w:suppressAutoHyphens w:val="0"/>
    </w:pPr>
    <w:rPr>
      <w:rFonts w:eastAsia="Times New Roman" w:cs="Times New Roman"/>
      <w:szCs w:val="20"/>
      <w:lang w:eastAsia="en-US"/>
    </w:rPr>
  </w:style>
  <w:style w:type="paragraph" w:customStyle="1" w:styleId="yiv1777849676msonospacing">
    <w:name w:val="yiv1777849676msonospacing"/>
    <w:basedOn w:val="Normal"/>
    <w:rsid w:val="003C4239"/>
    <w:pPr>
      <w:suppressAutoHyphens w:val="0"/>
      <w:spacing w:before="100" w:beforeAutospacing="1" w:after="100" w:afterAutospacing="1"/>
    </w:pPr>
    <w:rPr>
      <w:rFonts w:eastAsia="Times New Roman" w:cs="Times New Roman"/>
      <w:lang w:val="en-US" w:eastAsia="en-US"/>
    </w:rPr>
  </w:style>
  <w:style w:type="paragraph" w:customStyle="1" w:styleId="yiv1777849676msolistparagraph">
    <w:name w:val="yiv1777849676msolistparagraph"/>
    <w:basedOn w:val="Normal"/>
    <w:rsid w:val="003C4239"/>
    <w:pPr>
      <w:suppressAutoHyphens w:val="0"/>
      <w:spacing w:before="100" w:beforeAutospacing="1" w:after="100" w:afterAutospacing="1"/>
    </w:pPr>
    <w:rPr>
      <w:rFonts w:eastAsia="Times New Roman" w:cs="Times New Roman"/>
      <w:lang w:val="en-US" w:eastAsia="en-US"/>
    </w:rPr>
  </w:style>
  <w:style w:type="paragraph" w:customStyle="1" w:styleId="yiv1777849676msolistparagraphcxspmiddle">
    <w:name w:val="yiv1777849676msolistparagraphcxspmiddle"/>
    <w:basedOn w:val="Normal"/>
    <w:rsid w:val="003C4239"/>
    <w:pPr>
      <w:suppressAutoHyphens w:val="0"/>
      <w:spacing w:before="100" w:beforeAutospacing="1" w:after="100" w:afterAutospacing="1"/>
    </w:pPr>
    <w:rPr>
      <w:rFonts w:eastAsia="Times New Roman" w:cs="Times New Roman"/>
      <w:lang w:val="en-US" w:eastAsia="en-US"/>
    </w:rPr>
  </w:style>
  <w:style w:type="paragraph" w:customStyle="1" w:styleId="yiv1777849676msolistparagraphcxsplast">
    <w:name w:val="yiv1777849676msolistparagraphcxsplast"/>
    <w:basedOn w:val="Normal"/>
    <w:rsid w:val="003C4239"/>
    <w:pPr>
      <w:suppressAutoHyphens w:val="0"/>
      <w:spacing w:before="100" w:beforeAutospacing="1" w:after="100" w:afterAutospacing="1"/>
    </w:pPr>
    <w:rPr>
      <w:rFonts w:eastAsia="Times New Roman" w:cs="Times New Roman"/>
      <w:lang w:val="en-US" w:eastAsia="en-US"/>
    </w:rPr>
  </w:style>
  <w:style w:type="character" w:customStyle="1" w:styleId="yiv1777849676summarizedstyle3">
    <w:name w:val="yiv1777849676summarizedstyle3"/>
    <w:basedOn w:val="DefaultParagraphFont"/>
    <w:rsid w:val="003C4239"/>
  </w:style>
  <w:style w:type="paragraph" w:customStyle="1" w:styleId="CharCharCharCharChar1Char">
    <w:name w:val="Char Char Char Char Char1 Char"/>
    <w:basedOn w:val="Normal"/>
    <w:rsid w:val="003C4239"/>
    <w:pPr>
      <w:suppressAutoHyphens w:val="0"/>
      <w:spacing w:after="160" w:line="240" w:lineRule="exact"/>
    </w:pPr>
    <w:rPr>
      <w:rFonts w:ascii="Tahoma" w:eastAsia="Times New Roman" w:hAnsi="Tahoma" w:cs="Times New Roman"/>
      <w:sz w:val="20"/>
      <w:szCs w:val="20"/>
      <w:lang w:val="en-US" w:eastAsia="en-US"/>
    </w:rPr>
  </w:style>
  <w:style w:type="character" w:customStyle="1" w:styleId="FooterChar">
    <w:name w:val="Footer Char"/>
    <w:basedOn w:val="DefaultParagraphFont"/>
    <w:link w:val="Footer"/>
    <w:uiPriority w:val="99"/>
    <w:rsid w:val="003C4239"/>
    <w:rPr>
      <w:rFonts w:eastAsia="MS Mincho" w:cs="Calibri"/>
      <w:sz w:val="24"/>
      <w:szCs w:val="24"/>
      <w:lang w:val="en-GB"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moi.gov.al/images/pdf/buletini/RaportiVleresuesStrategjiseKombetareAntitrafikim2005-2007.pdf" TargetMode="External"/><Relationship Id="rId2" Type="http://schemas.openxmlformats.org/officeDocument/2006/relationships/hyperlink" Target="http://www.president.al/shqip/kushtetuta.asp" TargetMode="External"/><Relationship Id="rId1" Type="http://schemas.openxmlformats.org/officeDocument/2006/relationships/hyperlink" Target="http://www.uncij.org/documents/conventions" TargetMode="External"/><Relationship Id="rId4" Type="http://schemas.openxmlformats.org/officeDocument/2006/relationships/hyperlink" Target="http://www.moi.gov.al/images/pdf/buletini/RaportiVleresuesStrategjiseKombetareAntitrafikim2005-200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54213-3347-44B7-9744-995F2E327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221</TotalTime>
  <Pages>98</Pages>
  <Words>38415</Words>
  <Characters>215497</Characters>
  <Application>Microsoft Office Word</Application>
  <DocSecurity>0</DocSecurity>
  <Lines>1795</Lines>
  <Paragraphs>506</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253406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 </cp:lastModifiedBy>
  <cp:revision>195</cp:revision>
  <cp:lastPrinted>2011-09-21T11:57:00Z</cp:lastPrinted>
  <dcterms:created xsi:type="dcterms:W3CDTF">2011-09-20T12:02:00Z</dcterms:created>
  <dcterms:modified xsi:type="dcterms:W3CDTF">2011-09-21T12:04:00Z</dcterms:modified>
</cp:coreProperties>
</file>