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D9E" w:rsidRPr="004543F6" w:rsidRDefault="00691D9E" w:rsidP="005A3219">
      <w:pPr>
        <w:pStyle w:val="Akti"/>
        <w:rPr>
          <w:sz w:val="20"/>
          <w:szCs w:val="20"/>
        </w:rPr>
      </w:pPr>
      <w:bookmarkStart w:id="0" w:name="_GoBack"/>
      <w:bookmarkEnd w:id="0"/>
      <w:r w:rsidRPr="004543F6">
        <w:rPr>
          <w:sz w:val="20"/>
          <w:szCs w:val="20"/>
        </w:rPr>
        <w:t>VENDIM</w:t>
      </w:r>
    </w:p>
    <w:p w:rsidR="00691D9E" w:rsidRPr="004543F6" w:rsidRDefault="00691D9E" w:rsidP="005A3219">
      <w:pPr>
        <w:pStyle w:val="NumriData"/>
        <w:rPr>
          <w:sz w:val="20"/>
          <w:szCs w:val="20"/>
        </w:rPr>
      </w:pPr>
      <w:r w:rsidRPr="004543F6">
        <w:rPr>
          <w:sz w:val="20"/>
          <w:szCs w:val="20"/>
        </w:rPr>
        <w:t>Nr.514, dat</w:t>
      </w:r>
      <w:r w:rsidR="005A3219" w:rsidRPr="004543F6">
        <w:rPr>
          <w:sz w:val="20"/>
          <w:szCs w:val="20"/>
        </w:rPr>
        <w:t>ë 6.7.2011</w:t>
      </w:r>
    </w:p>
    <w:p w:rsidR="005A3219" w:rsidRPr="004543F6" w:rsidRDefault="005A3219" w:rsidP="00691D9E">
      <w:pPr>
        <w:pStyle w:val="Paragrafi"/>
        <w:rPr>
          <w:sz w:val="20"/>
          <w:szCs w:val="20"/>
        </w:rPr>
      </w:pPr>
    </w:p>
    <w:p w:rsidR="00691D9E" w:rsidRPr="004543F6" w:rsidRDefault="00691D9E" w:rsidP="005A3219">
      <w:pPr>
        <w:pStyle w:val="Titulli"/>
        <w:rPr>
          <w:sz w:val="20"/>
          <w:szCs w:val="20"/>
        </w:rPr>
      </w:pPr>
      <w:r w:rsidRPr="004543F6">
        <w:rPr>
          <w:sz w:val="20"/>
          <w:szCs w:val="20"/>
        </w:rPr>
        <w:t>PËR</w:t>
      </w:r>
      <w:r w:rsidR="005A3219" w:rsidRPr="004543F6">
        <w:rPr>
          <w:sz w:val="20"/>
          <w:szCs w:val="20"/>
        </w:rPr>
        <w:t xml:space="preserve"> </w:t>
      </w:r>
      <w:r w:rsidRPr="004543F6">
        <w:rPr>
          <w:sz w:val="20"/>
          <w:szCs w:val="20"/>
        </w:rPr>
        <w:t>HEQJE</w:t>
      </w:r>
      <w:r w:rsidR="00D3072B" w:rsidRPr="004543F6">
        <w:rPr>
          <w:sz w:val="20"/>
          <w:szCs w:val="20"/>
        </w:rPr>
        <w:t>N NGA FONDI PYJOR TË SIPËRFAQEs</w:t>
      </w:r>
      <w:r w:rsidRPr="004543F6">
        <w:rPr>
          <w:sz w:val="20"/>
          <w:szCs w:val="20"/>
        </w:rPr>
        <w:t xml:space="preserve"> NË NGASTRAT E EKONOMISË PYJORE LUGINA E FANIT TË VOGËL, MIRDITË,</w:t>
      </w:r>
      <w:r w:rsidR="00D3072B" w:rsidRPr="004543F6">
        <w:rPr>
          <w:sz w:val="20"/>
          <w:szCs w:val="20"/>
        </w:rPr>
        <w:t xml:space="preserve"> </w:t>
      </w:r>
      <w:r w:rsidRPr="004543F6">
        <w:rPr>
          <w:sz w:val="20"/>
          <w:szCs w:val="20"/>
        </w:rPr>
        <w:t>QË DO TË PËRDOREN</w:t>
      </w:r>
      <w:r w:rsidR="005C7BD6" w:rsidRPr="004543F6">
        <w:rPr>
          <w:sz w:val="20"/>
          <w:szCs w:val="20"/>
        </w:rPr>
        <w:t xml:space="preserve"> NGA SHOQËRIA “PRENDI-</w:t>
      </w:r>
      <w:r w:rsidR="00D3072B" w:rsidRPr="004543F6">
        <w:rPr>
          <w:sz w:val="20"/>
          <w:szCs w:val="20"/>
        </w:rPr>
        <w:t>02” SH</w:t>
      </w:r>
      <w:r w:rsidRPr="004543F6">
        <w:rPr>
          <w:sz w:val="20"/>
          <w:szCs w:val="20"/>
        </w:rPr>
        <w:t>PK, PËR USHTRIM VEPRIMTARIE MINERARE</w:t>
      </w:r>
    </w:p>
    <w:p w:rsidR="00691D9E" w:rsidRPr="004543F6" w:rsidRDefault="00691D9E" w:rsidP="00691D9E">
      <w:pPr>
        <w:pStyle w:val="Paragrafi"/>
        <w:rPr>
          <w:sz w:val="20"/>
          <w:szCs w:val="20"/>
        </w:rPr>
      </w:pPr>
      <w:r w:rsidRPr="004543F6">
        <w:rPr>
          <w:sz w:val="20"/>
          <w:szCs w:val="20"/>
        </w:rPr>
        <w:t> </w:t>
      </w:r>
    </w:p>
    <w:p w:rsidR="00691D9E" w:rsidRPr="004543F6" w:rsidRDefault="00691D9E" w:rsidP="005A3219">
      <w:pPr>
        <w:pStyle w:val="BazLigjPropozues"/>
        <w:rPr>
          <w:sz w:val="20"/>
          <w:szCs w:val="20"/>
        </w:rPr>
      </w:pPr>
      <w:r w:rsidRPr="004543F6">
        <w:rPr>
          <w:sz w:val="20"/>
          <w:szCs w:val="20"/>
        </w:rPr>
        <w:t xml:space="preserve">Në mbështetje të nenit 100 të </w:t>
      </w:r>
      <w:r w:rsidR="00D3072B" w:rsidRPr="004543F6">
        <w:rPr>
          <w:sz w:val="20"/>
          <w:szCs w:val="20"/>
        </w:rPr>
        <w:t>Kushtetutës, të shkronjë</w:t>
      </w:r>
      <w:r w:rsidRPr="004543F6">
        <w:rPr>
          <w:sz w:val="20"/>
          <w:szCs w:val="20"/>
        </w:rPr>
        <w:t xml:space="preserve">s “b”, të pikës 1 të nenit 17 të ligjit nr.9385, datë 4.5.2005 “Për pyjet dhe shërbimin pyjor”, të ndryshuar, me propozimin e </w:t>
      </w:r>
      <w:r w:rsidR="00D3072B" w:rsidRPr="004543F6">
        <w:rPr>
          <w:sz w:val="20"/>
          <w:szCs w:val="20"/>
        </w:rPr>
        <w:t xml:space="preserve">Ministrit </w:t>
      </w:r>
      <w:r w:rsidRPr="004543F6">
        <w:rPr>
          <w:sz w:val="20"/>
          <w:szCs w:val="20"/>
        </w:rPr>
        <w:t xml:space="preserve">të Ekonomisë, Tregtisë dhe Energjetikës dhe të </w:t>
      </w:r>
      <w:r w:rsidR="00D3072B" w:rsidRPr="004543F6">
        <w:rPr>
          <w:sz w:val="20"/>
          <w:szCs w:val="20"/>
        </w:rPr>
        <w:t xml:space="preserve">Ministrit </w:t>
      </w:r>
      <w:r w:rsidRPr="004543F6">
        <w:rPr>
          <w:sz w:val="20"/>
          <w:szCs w:val="20"/>
        </w:rPr>
        <w:t>të Mjedisit, Pyjeve dhe Administrimit të Ujërave, Këshilli i Ministrave</w:t>
      </w:r>
    </w:p>
    <w:p w:rsidR="005A3219" w:rsidRPr="004543F6" w:rsidRDefault="005A3219" w:rsidP="00691D9E">
      <w:pPr>
        <w:pStyle w:val="Paragrafi"/>
        <w:rPr>
          <w:sz w:val="20"/>
          <w:szCs w:val="20"/>
        </w:rPr>
      </w:pPr>
    </w:p>
    <w:p w:rsidR="00691D9E" w:rsidRPr="004543F6" w:rsidRDefault="005A3219" w:rsidP="005A3219">
      <w:pPr>
        <w:pStyle w:val="VENDOSI"/>
        <w:rPr>
          <w:sz w:val="20"/>
          <w:szCs w:val="20"/>
        </w:rPr>
      </w:pPr>
      <w:r w:rsidRPr="004543F6">
        <w:rPr>
          <w:sz w:val="20"/>
          <w:szCs w:val="20"/>
        </w:rPr>
        <w:t>VENDOS</w:t>
      </w:r>
      <w:r w:rsidR="00691D9E" w:rsidRPr="004543F6">
        <w:rPr>
          <w:sz w:val="20"/>
          <w:szCs w:val="20"/>
        </w:rPr>
        <w:t>I:</w:t>
      </w:r>
    </w:p>
    <w:p w:rsidR="005A3219" w:rsidRPr="004543F6" w:rsidRDefault="005A3219" w:rsidP="00691D9E">
      <w:pPr>
        <w:pStyle w:val="Paragrafi"/>
        <w:rPr>
          <w:sz w:val="20"/>
          <w:szCs w:val="20"/>
        </w:rPr>
      </w:pPr>
    </w:p>
    <w:p w:rsidR="00691D9E" w:rsidRPr="004543F6" w:rsidRDefault="00691D9E" w:rsidP="00691D9E">
      <w:pPr>
        <w:pStyle w:val="Paragrafi"/>
        <w:rPr>
          <w:sz w:val="20"/>
          <w:szCs w:val="20"/>
        </w:rPr>
      </w:pPr>
      <w:r w:rsidRPr="004543F6">
        <w:rPr>
          <w:sz w:val="20"/>
          <w:szCs w:val="20"/>
        </w:rPr>
        <w:t>1. Sipërfaqet në ngastrat 54/a, 55/</w:t>
      </w:r>
      <w:r w:rsidR="00B2147E" w:rsidRPr="004543F6">
        <w:rPr>
          <w:sz w:val="20"/>
          <w:szCs w:val="20"/>
        </w:rPr>
        <w:t>a dhe 56/a të ekonomisë pyjore l</w:t>
      </w:r>
      <w:r w:rsidRPr="004543F6">
        <w:rPr>
          <w:sz w:val="20"/>
          <w:szCs w:val="20"/>
        </w:rPr>
        <w:t>ugina e Fanit të Vogël, Mirditë, gjithsej 9.568 (nëntë pikë pesëqind e gjashtëdhjetë e tetë) ha, që do të përdore</w:t>
      </w:r>
      <w:r w:rsidR="00D3072B" w:rsidRPr="004543F6">
        <w:rPr>
          <w:sz w:val="20"/>
          <w:szCs w:val="20"/>
        </w:rPr>
        <w:t>t</w:t>
      </w:r>
      <w:r w:rsidRPr="004543F6">
        <w:rPr>
          <w:sz w:val="20"/>
          <w:szCs w:val="20"/>
        </w:rPr>
        <w:t xml:space="preserve"> nga shoqëria “Prendi-02” sh</w:t>
      </w:r>
      <w:r w:rsidR="00D3072B" w:rsidRPr="004543F6">
        <w:rPr>
          <w:sz w:val="20"/>
          <w:szCs w:val="20"/>
        </w:rPr>
        <w:t>.</w:t>
      </w:r>
      <w:r w:rsidRPr="004543F6">
        <w:rPr>
          <w:sz w:val="20"/>
          <w:szCs w:val="20"/>
        </w:rPr>
        <w:t>p.k., për shfrytëzimin me karrierë të objektit të bazaltëve, të hiqen nga fondi pyjor dhe Kadastra Kombëtare e Pyjeve dhe Kullotave, sipas tabelës 1 dhe hartës përkatëse që i bashkëlidhen këtij vendimi.</w:t>
      </w:r>
    </w:p>
    <w:p w:rsidR="00691D9E" w:rsidRPr="004543F6" w:rsidRDefault="00691D9E" w:rsidP="00691D9E">
      <w:pPr>
        <w:pStyle w:val="Paragrafi"/>
        <w:rPr>
          <w:sz w:val="20"/>
          <w:szCs w:val="20"/>
        </w:rPr>
      </w:pPr>
      <w:r w:rsidRPr="004543F6">
        <w:rPr>
          <w:sz w:val="20"/>
          <w:szCs w:val="20"/>
        </w:rPr>
        <w:t>2. Zyra e Regjistrimit të Pasurive të Paluajtshme, pasi të përcaktohen në terren dhe në hartë kufijtë e rinj të fondit pyjor kombëtar, që rezultojnë nga heqja e sipërfaqeve të këtyre ngastrave, sipas pikës 1 të këtij vendimi, bën çregjistrimin e saj nga kategoria “Tokë e zënë, pyll” dhe e regjistron në “Tokë e zënë, objekt shfrytëzimi me karrierë të bazaltëve”, sipas kushteve të projektit të parashtruar dhe planimetrisë bashkëlidhur, në përputhje me vendimin nr.1353</w:t>
      </w:r>
      <w:r w:rsidR="00D3072B" w:rsidRPr="004543F6">
        <w:rPr>
          <w:sz w:val="20"/>
          <w:szCs w:val="20"/>
        </w:rPr>
        <w:t>,</w:t>
      </w:r>
      <w:r w:rsidRPr="004543F6">
        <w:rPr>
          <w:sz w:val="20"/>
          <w:szCs w:val="20"/>
        </w:rPr>
        <w:t xml:space="preserve"> datë 10.10.2008 të Këshillit </w:t>
      </w:r>
      <w:r w:rsidR="00D3072B" w:rsidRPr="004543F6">
        <w:rPr>
          <w:sz w:val="20"/>
          <w:szCs w:val="20"/>
        </w:rPr>
        <w:t>të Ministrave</w:t>
      </w:r>
      <w:r w:rsidRPr="004543F6">
        <w:rPr>
          <w:sz w:val="20"/>
          <w:szCs w:val="20"/>
        </w:rPr>
        <w:t xml:space="preserve"> “Për rregullat për paraqitjen e kërkesës, mbajtjen dhe plotësimin e dokumentacionit teknik, kriteret dhe procedurat e zvogëlimit të sipërfaqes dhe të vëllimit të fondit pyjor”.</w:t>
      </w:r>
    </w:p>
    <w:p w:rsidR="00691D9E" w:rsidRPr="004543F6" w:rsidRDefault="00691D9E" w:rsidP="00691D9E">
      <w:pPr>
        <w:pStyle w:val="Paragrafi"/>
        <w:rPr>
          <w:sz w:val="20"/>
          <w:szCs w:val="20"/>
        </w:rPr>
      </w:pPr>
      <w:r w:rsidRPr="004543F6">
        <w:rPr>
          <w:sz w:val="20"/>
          <w:szCs w:val="20"/>
        </w:rPr>
        <w:t>3. Sipërfaqja e mësipërme të regjistrohet në kadastrën minerare, në administrim të Ministrisë së Ekonomisë, Tregtisë dhe Energjetikës, pronësi publike.</w:t>
      </w:r>
    </w:p>
    <w:p w:rsidR="00691D9E" w:rsidRPr="004543F6" w:rsidRDefault="00F35EE1" w:rsidP="00691D9E">
      <w:pPr>
        <w:pStyle w:val="Paragrafi"/>
        <w:rPr>
          <w:sz w:val="20"/>
          <w:szCs w:val="20"/>
        </w:rPr>
      </w:pPr>
      <w:r w:rsidRPr="004543F6">
        <w:rPr>
          <w:sz w:val="20"/>
          <w:szCs w:val="20"/>
        </w:rPr>
        <w:t>4. Shoqëria “Prendi-</w:t>
      </w:r>
      <w:r w:rsidR="00691D9E" w:rsidRPr="004543F6">
        <w:rPr>
          <w:sz w:val="20"/>
          <w:szCs w:val="20"/>
        </w:rPr>
        <w:t xml:space="preserve">02” sh.p.k., të paguajë, për sipërfaqen që hiqet nga fondi pyjor si pasojë e ushtrimit të veprimtarive të parashikuara, tarifat e llogaritura sipas lidhjes </w:t>
      </w:r>
      <w:r w:rsidR="005C7BD6" w:rsidRPr="004543F6">
        <w:rPr>
          <w:sz w:val="20"/>
          <w:szCs w:val="20"/>
        </w:rPr>
        <w:t>nr.</w:t>
      </w:r>
      <w:r w:rsidR="00691D9E" w:rsidRPr="004543F6">
        <w:rPr>
          <w:sz w:val="20"/>
          <w:szCs w:val="20"/>
        </w:rPr>
        <w:t xml:space="preserve">4 të </w:t>
      </w:r>
      <w:r w:rsidR="00D3072B" w:rsidRPr="004543F6">
        <w:rPr>
          <w:sz w:val="20"/>
          <w:szCs w:val="20"/>
        </w:rPr>
        <w:t>vendimit nr.391, datë 21.6.2006</w:t>
      </w:r>
      <w:r w:rsidR="00691D9E" w:rsidRPr="004543F6">
        <w:rPr>
          <w:sz w:val="20"/>
          <w:szCs w:val="20"/>
        </w:rPr>
        <w:t xml:space="preserve"> të Këshillit të Ministrave “Për përcaktimin e tarifave në sektorin e pyjeve dhe kullotave”, të ndryshuar. </w:t>
      </w:r>
    </w:p>
    <w:p w:rsidR="00691D9E" w:rsidRPr="004543F6" w:rsidRDefault="00691D9E" w:rsidP="00691D9E">
      <w:pPr>
        <w:pStyle w:val="Paragrafi"/>
        <w:rPr>
          <w:sz w:val="20"/>
          <w:szCs w:val="20"/>
        </w:rPr>
      </w:pPr>
      <w:r w:rsidRPr="004543F6">
        <w:rPr>
          <w:sz w:val="20"/>
          <w:szCs w:val="20"/>
        </w:rPr>
        <w:t xml:space="preserve">5. Me hyrjen në fuqi të këtij </w:t>
      </w:r>
      <w:r w:rsidR="00F35EE1" w:rsidRPr="004543F6">
        <w:rPr>
          <w:sz w:val="20"/>
          <w:szCs w:val="20"/>
        </w:rPr>
        <w:t>vendimi, shoqëria “Prendi-</w:t>
      </w:r>
      <w:r w:rsidR="00D3072B" w:rsidRPr="004543F6">
        <w:rPr>
          <w:sz w:val="20"/>
          <w:szCs w:val="20"/>
        </w:rPr>
        <w:t>02”</w:t>
      </w:r>
      <w:r w:rsidRPr="004543F6">
        <w:rPr>
          <w:sz w:val="20"/>
          <w:szCs w:val="20"/>
        </w:rPr>
        <w:t xml:space="preserve"> sh.p.k., të  pyllëzojë me fondet e veta, brenda 2 (dy) viteve, 10 (dhjetë) ha fond pyjor, në ngastrat e përcaktuara nga drejtoria përkatëse e shërbimit pyjor. Lloji i drurëve që do të mbillen dhe grafiku i mbjelljeve caktohen nga drejtoria përkatëse e shërbimit pyjor, e cila ndjek mbjelljet deri në marrjen në dorëzim me procesverbal të sipërfaqes së pyllëzuar, sipas marrëveshjes që do të lidhë me kërkuesin.</w:t>
      </w:r>
    </w:p>
    <w:p w:rsidR="00691D9E" w:rsidRPr="004543F6" w:rsidRDefault="00691D9E" w:rsidP="00691D9E">
      <w:pPr>
        <w:pStyle w:val="Paragrafi"/>
        <w:rPr>
          <w:sz w:val="20"/>
          <w:szCs w:val="20"/>
        </w:rPr>
      </w:pPr>
      <w:r w:rsidRPr="004543F6">
        <w:rPr>
          <w:sz w:val="20"/>
          <w:szCs w:val="20"/>
        </w:rPr>
        <w:t>6. Me përmbushjen e detyrimeve të përcaktuara në planin e rehabilitimit të sipë</w:t>
      </w:r>
      <w:r w:rsidR="00F35EE1" w:rsidRPr="004543F6">
        <w:rPr>
          <w:sz w:val="20"/>
          <w:szCs w:val="20"/>
        </w:rPr>
        <w:t>rfaqes nga shoqëria “Prendi-</w:t>
      </w:r>
      <w:r w:rsidR="00D3072B" w:rsidRPr="004543F6">
        <w:rPr>
          <w:sz w:val="20"/>
          <w:szCs w:val="20"/>
        </w:rPr>
        <w:t>02”</w:t>
      </w:r>
      <w:r w:rsidRPr="004543F6">
        <w:rPr>
          <w:sz w:val="20"/>
          <w:szCs w:val="20"/>
        </w:rPr>
        <w:t xml:space="preserve"> sh.p.k., sipërfaqja e rehabilituar në pyll të hiqet nga kadastra minerare dhe të riregjistrohet fond pyjor.</w:t>
      </w:r>
    </w:p>
    <w:p w:rsidR="00691D9E" w:rsidRPr="004543F6" w:rsidRDefault="00691D9E" w:rsidP="00691D9E">
      <w:pPr>
        <w:pStyle w:val="Paragrafi"/>
        <w:rPr>
          <w:sz w:val="20"/>
          <w:szCs w:val="20"/>
        </w:rPr>
      </w:pPr>
      <w:r w:rsidRPr="004543F6">
        <w:rPr>
          <w:sz w:val="20"/>
          <w:szCs w:val="20"/>
        </w:rPr>
        <w:t xml:space="preserve">7. Ngarkohen  Ministria e Mjedisit, Pyjeve dhe Administrimit të Ujërave, Ministria e Ekonomisë, Tregtisë dhe Energjetikës dhe </w:t>
      </w:r>
      <w:r w:rsidR="00D3072B" w:rsidRPr="004543F6">
        <w:rPr>
          <w:sz w:val="20"/>
          <w:szCs w:val="20"/>
        </w:rPr>
        <w:t xml:space="preserve">Kryeregjistruesi </w:t>
      </w:r>
      <w:r w:rsidRPr="004543F6">
        <w:rPr>
          <w:sz w:val="20"/>
          <w:szCs w:val="20"/>
        </w:rPr>
        <w:t>i Pasurive të Paluajtshme të Republikës së Shqipërisë për zbatimin e këtij vendimi.</w:t>
      </w:r>
    </w:p>
    <w:p w:rsidR="00691D9E" w:rsidRPr="004543F6" w:rsidRDefault="00691D9E" w:rsidP="00691D9E">
      <w:pPr>
        <w:pStyle w:val="Paragrafi"/>
        <w:rPr>
          <w:sz w:val="20"/>
          <w:szCs w:val="20"/>
        </w:rPr>
      </w:pPr>
      <w:r w:rsidRPr="004543F6">
        <w:rPr>
          <w:sz w:val="20"/>
          <w:szCs w:val="20"/>
        </w:rPr>
        <w:t xml:space="preserve">Ky vendim hyn në fuqi pas botimit në Fletoren </w:t>
      </w:r>
      <w:r w:rsidR="006B7800" w:rsidRPr="004543F6">
        <w:rPr>
          <w:sz w:val="20"/>
          <w:szCs w:val="20"/>
        </w:rPr>
        <w:t>Zyrtare</w:t>
      </w:r>
      <w:r w:rsidRPr="004543F6">
        <w:rPr>
          <w:sz w:val="20"/>
          <w:szCs w:val="20"/>
        </w:rPr>
        <w:t>.</w:t>
      </w:r>
    </w:p>
    <w:p w:rsidR="005A3219" w:rsidRPr="004543F6" w:rsidRDefault="005A3219" w:rsidP="00691D9E">
      <w:pPr>
        <w:pStyle w:val="Paragrafi"/>
        <w:rPr>
          <w:sz w:val="20"/>
          <w:szCs w:val="20"/>
        </w:rPr>
      </w:pPr>
    </w:p>
    <w:p w:rsidR="00691D9E" w:rsidRPr="004543F6" w:rsidRDefault="005A3219" w:rsidP="005A3219">
      <w:pPr>
        <w:pStyle w:val="Autoriteti"/>
        <w:rPr>
          <w:sz w:val="20"/>
          <w:szCs w:val="20"/>
        </w:rPr>
      </w:pPr>
      <w:r w:rsidRPr="004543F6">
        <w:rPr>
          <w:sz w:val="20"/>
          <w:szCs w:val="20"/>
        </w:rPr>
        <w:t>KRYEMINISTR</w:t>
      </w:r>
      <w:r w:rsidR="00691D9E" w:rsidRPr="004543F6">
        <w:rPr>
          <w:sz w:val="20"/>
          <w:szCs w:val="20"/>
        </w:rPr>
        <w:t>I</w:t>
      </w:r>
    </w:p>
    <w:p w:rsidR="00691D9E" w:rsidRPr="004543F6" w:rsidRDefault="005A3219" w:rsidP="005A3219">
      <w:pPr>
        <w:pStyle w:val="AutoritetiEmer"/>
        <w:rPr>
          <w:sz w:val="20"/>
          <w:szCs w:val="20"/>
        </w:rPr>
      </w:pPr>
      <w:r w:rsidRPr="004543F6">
        <w:rPr>
          <w:sz w:val="20"/>
          <w:szCs w:val="20"/>
        </w:rPr>
        <w:t>Sali Berisha</w:t>
      </w:r>
    </w:p>
    <w:p w:rsidR="00691D9E" w:rsidRPr="004543F6" w:rsidRDefault="00691D9E" w:rsidP="00691D9E">
      <w:pPr>
        <w:pStyle w:val="Paragrafi"/>
        <w:rPr>
          <w:sz w:val="20"/>
          <w:szCs w:val="20"/>
        </w:rPr>
      </w:pPr>
    </w:p>
    <w:p w:rsidR="00691D9E" w:rsidRPr="004543F6" w:rsidRDefault="00691D9E" w:rsidP="00691D9E">
      <w:pPr>
        <w:pStyle w:val="Paragrafi"/>
        <w:rPr>
          <w:sz w:val="20"/>
          <w:szCs w:val="20"/>
        </w:rPr>
      </w:pPr>
    </w:p>
    <w:p w:rsidR="006B7800" w:rsidRPr="004543F6" w:rsidRDefault="006B7800" w:rsidP="00691D9E">
      <w:pPr>
        <w:pStyle w:val="Paragrafi"/>
        <w:rPr>
          <w:sz w:val="16"/>
          <w:szCs w:val="16"/>
        </w:rPr>
      </w:pPr>
    </w:p>
    <w:p w:rsidR="005C7BD6" w:rsidRPr="004543F6" w:rsidRDefault="00C06CF7" w:rsidP="005C7BD6">
      <w:pPr>
        <w:pStyle w:val="TitulliTitull"/>
        <w:rPr>
          <w:sz w:val="16"/>
          <w:szCs w:val="16"/>
        </w:rPr>
      </w:pPr>
      <w:r w:rsidRPr="004543F6">
        <w:rPr>
          <w:sz w:val="16"/>
          <w:szCs w:val="16"/>
        </w:rPr>
        <w:t>Tabela 1</w:t>
      </w:r>
    </w:p>
    <w:p w:rsidR="00691D9E" w:rsidRPr="004543F6" w:rsidRDefault="005C7BD6" w:rsidP="005C7BD6">
      <w:pPr>
        <w:pStyle w:val="TitulliTitull"/>
        <w:rPr>
          <w:sz w:val="16"/>
          <w:szCs w:val="16"/>
        </w:rPr>
      </w:pPr>
      <w:r w:rsidRPr="004543F6">
        <w:rPr>
          <w:sz w:val="16"/>
          <w:szCs w:val="16"/>
        </w:rPr>
        <w:t xml:space="preserve"> SIPËRFAQET QË HIQEN NGA FONDI PYJOR SIPAS PËRDORIMIT TË TERRITORIT DHE PRONËSISË</w:t>
      </w:r>
    </w:p>
    <w:p w:rsidR="005C7BD6" w:rsidRPr="004543F6" w:rsidRDefault="005C7BD6" w:rsidP="005C7BD6">
      <w:pPr>
        <w:pStyle w:val="TitulliTitull"/>
        <w:rPr>
          <w:sz w:val="16"/>
          <w:szCs w:val="16"/>
        </w:rPr>
      </w:pPr>
    </w:p>
    <w:tbl>
      <w:tblPr>
        <w:tblW w:w="96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
        <w:gridCol w:w="2281"/>
        <w:gridCol w:w="836"/>
        <w:gridCol w:w="1073"/>
        <w:gridCol w:w="983"/>
        <w:gridCol w:w="973"/>
        <w:gridCol w:w="983"/>
        <w:gridCol w:w="1043"/>
        <w:gridCol w:w="943"/>
      </w:tblGrid>
      <w:tr w:rsidR="006B7800" w:rsidRPr="004543F6" w:rsidTr="007E2EB7">
        <w:tc>
          <w:tcPr>
            <w:tcW w:w="542" w:type="dxa"/>
          </w:tcPr>
          <w:p w:rsidR="006B7800" w:rsidRPr="004543F6" w:rsidRDefault="006B7800" w:rsidP="007E2EB7">
            <w:pPr>
              <w:pStyle w:val="Paragrafi"/>
              <w:ind w:firstLine="0"/>
              <w:jc w:val="center"/>
              <w:rPr>
                <w:b/>
                <w:sz w:val="16"/>
                <w:szCs w:val="16"/>
              </w:rPr>
            </w:pPr>
            <w:r w:rsidRPr="004543F6">
              <w:rPr>
                <w:b/>
                <w:sz w:val="16"/>
                <w:szCs w:val="16"/>
              </w:rPr>
              <w:t>Nr.</w:t>
            </w:r>
          </w:p>
        </w:tc>
        <w:tc>
          <w:tcPr>
            <w:tcW w:w="2281" w:type="dxa"/>
          </w:tcPr>
          <w:p w:rsidR="006B7800" w:rsidRPr="004543F6" w:rsidRDefault="006B7800" w:rsidP="007E2EB7">
            <w:pPr>
              <w:pStyle w:val="Paragrafi"/>
              <w:ind w:firstLine="0"/>
              <w:jc w:val="center"/>
              <w:rPr>
                <w:b/>
                <w:sz w:val="16"/>
                <w:szCs w:val="16"/>
              </w:rPr>
            </w:pPr>
            <w:r w:rsidRPr="004543F6">
              <w:rPr>
                <w:b/>
                <w:sz w:val="16"/>
                <w:szCs w:val="16"/>
              </w:rPr>
              <w:t>Em</w:t>
            </w:r>
            <w:r w:rsidR="001249B3" w:rsidRPr="004543F6">
              <w:rPr>
                <w:b/>
                <w:sz w:val="16"/>
                <w:szCs w:val="16"/>
              </w:rPr>
              <w:t>ë</w:t>
            </w:r>
            <w:r w:rsidR="00D3072B" w:rsidRPr="004543F6">
              <w:rPr>
                <w:b/>
                <w:sz w:val="16"/>
                <w:szCs w:val="16"/>
              </w:rPr>
              <w:t>rtimi i</w:t>
            </w:r>
            <w:r w:rsidRPr="004543F6">
              <w:rPr>
                <w:b/>
                <w:sz w:val="16"/>
                <w:szCs w:val="16"/>
              </w:rPr>
              <w:t xml:space="preserve"> ekonomis</w:t>
            </w:r>
            <w:r w:rsidR="001249B3" w:rsidRPr="004543F6">
              <w:rPr>
                <w:b/>
                <w:sz w:val="16"/>
                <w:szCs w:val="16"/>
              </w:rPr>
              <w:t>ë</w:t>
            </w:r>
          </w:p>
        </w:tc>
        <w:tc>
          <w:tcPr>
            <w:tcW w:w="836" w:type="dxa"/>
          </w:tcPr>
          <w:p w:rsidR="006B7800" w:rsidRPr="004543F6" w:rsidRDefault="006B7800" w:rsidP="007E2EB7">
            <w:pPr>
              <w:pStyle w:val="Paragrafi"/>
              <w:ind w:firstLine="0"/>
              <w:jc w:val="center"/>
              <w:rPr>
                <w:b/>
                <w:sz w:val="16"/>
                <w:szCs w:val="16"/>
              </w:rPr>
            </w:pPr>
            <w:r w:rsidRPr="004543F6">
              <w:rPr>
                <w:b/>
                <w:sz w:val="16"/>
                <w:szCs w:val="16"/>
              </w:rPr>
              <w:t>Ngastra</w:t>
            </w:r>
          </w:p>
        </w:tc>
        <w:tc>
          <w:tcPr>
            <w:tcW w:w="1073" w:type="dxa"/>
          </w:tcPr>
          <w:p w:rsidR="006B7800" w:rsidRPr="004543F6" w:rsidRDefault="006B7800" w:rsidP="007E2EB7">
            <w:pPr>
              <w:pStyle w:val="Paragrafi"/>
              <w:ind w:firstLine="0"/>
              <w:jc w:val="center"/>
              <w:rPr>
                <w:b/>
                <w:sz w:val="16"/>
                <w:szCs w:val="16"/>
              </w:rPr>
            </w:pPr>
            <w:r w:rsidRPr="004543F6">
              <w:rPr>
                <w:b/>
                <w:sz w:val="16"/>
                <w:szCs w:val="16"/>
              </w:rPr>
              <w:t>Sip.q</w:t>
            </w:r>
            <w:r w:rsidR="001249B3" w:rsidRPr="004543F6">
              <w:rPr>
                <w:b/>
                <w:sz w:val="16"/>
                <w:szCs w:val="16"/>
              </w:rPr>
              <w:t>ë</w:t>
            </w:r>
            <w:r w:rsidRPr="004543F6">
              <w:rPr>
                <w:b/>
                <w:sz w:val="16"/>
                <w:szCs w:val="16"/>
              </w:rPr>
              <w:t xml:space="preserve"> hiqet, ha</w:t>
            </w:r>
          </w:p>
        </w:tc>
        <w:tc>
          <w:tcPr>
            <w:tcW w:w="983" w:type="dxa"/>
          </w:tcPr>
          <w:p w:rsidR="006B7800" w:rsidRPr="004543F6" w:rsidRDefault="006B7800" w:rsidP="007E2EB7">
            <w:pPr>
              <w:pStyle w:val="Paragrafi"/>
              <w:ind w:firstLine="0"/>
              <w:jc w:val="center"/>
              <w:rPr>
                <w:b/>
                <w:sz w:val="16"/>
                <w:szCs w:val="16"/>
              </w:rPr>
            </w:pPr>
            <w:r w:rsidRPr="004543F6">
              <w:rPr>
                <w:b/>
                <w:sz w:val="16"/>
                <w:szCs w:val="16"/>
              </w:rPr>
              <w:t>P</w:t>
            </w:r>
            <w:r w:rsidR="001249B3" w:rsidRPr="004543F6">
              <w:rPr>
                <w:b/>
                <w:sz w:val="16"/>
                <w:szCs w:val="16"/>
              </w:rPr>
              <w:t>ë</w:t>
            </w:r>
            <w:r w:rsidR="00D3072B" w:rsidRPr="004543F6">
              <w:rPr>
                <w:b/>
                <w:sz w:val="16"/>
                <w:szCs w:val="16"/>
              </w:rPr>
              <w:t>rdorimi i</w:t>
            </w:r>
            <w:r w:rsidRPr="004543F6">
              <w:rPr>
                <w:b/>
                <w:sz w:val="16"/>
                <w:szCs w:val="16"/>
              </w:rPr>
              <w:t xml:space="preserve"> ter</w:t>
            </w:r>
            <w:r w:rsidR="00F35EE1" w:rsidRPr="004543F6">
              <w:rPr>
                <w:b/>
                <w:sz w:val="16"/>
                <w:szCs w:val="16"/>
              </w:rPr>
              <w:t>r</w:t>
            </w:r>
            <w:r w:rsidRPr="004543F6">
              <w:rPr>
                <w:b/>
                <w:sz w:val="16"/>
                <w:szCs w:val="16"/>
              </w:rPr>
              <w:t>itorit</w:t>
            </w:r>
          </w:p>
        </w:tc>
        <w:tc>
          <w:tcPr>
            <w:tcW w:w="973" w:type="dxa"/>
          </w:tcPr>
          <w:p w:rsidR="006B7800" w:rsidRPr="004543F6" w:rsidRDefault="006B7800" w:rsidP="007E2EB7">
            <w:pPr>
              <w:pStyle w:val="Paragrafi"/>
              <w:ind w:firstLine="0"/>
              <w:jc w:val="center"/>
              <w:rPr>
                <w:b/>
                <w:sz w:val="16"/>
                <w:szCs w:val="16"/>
              </w:rPr>
            </w:pPr>
            <w:r w:rsidRPr="004543F6">
              <w:rPr>
                <w:b/>
                <w:sz w:val="16"/>
                <w:szCs w:val="16"/>
              </w:rPr>
              <w:t>Forma e qeverisjes</w:t>
            </w:r>
          </w:p>
        </w:tc>
        <w:tc>
          <w:tcPr>
            <w:tcW w:w="983" w:type="dxa"/>
          </w:tcPr>
          <w:p w:rsidR="006B7800" w:rsidRPr="004543F6" w:rsidRDefault="006B7800" w:rsidP="007E2EB7">
            <w:pPr>
              <w:pStyle w:val="Paragrafi"/>
              <w:ind w:firstLine="0"/>
              <w:jc w:val="center"/>
              <w:rPr>
                <w:b/>
                <w:sz w:val="16"/>
                <w:szCs w:val="16"/>
              </w:rPr>
            </w:pPr>
            <w:r w:rsidRPr="004543F6">
              <w:rPr>
                <w:b/>
                <w:sz w:val="16"/>
                <w:szCs w:val="16"/>
              </w:rPr>
              <w:t>Funksioni</w:t>
            </w:r>
          </w:p>
          <w:p w:rsidR="006B7800" w:rsidRPr="004543F6" w:rsidRDefault="006B7800" w:rsidP="007E2EB7">
            <w:pPr>
              <w:pStyle w:val="Paragrafi"/>
              <w:ind w:firstLine="0"/>
              <w:jc w:val="center"/>
              <w:rPr>
                <w:b/>
                <w:sz w:val="16"/>
                <w:szCs w:val="16"/>
              </w:rPr>
            </w:pPr>
            <w:r w:rsidRPr="004543F6">
              <w:rPr>
                <w:b/>
                <w:sz w:val="16"/>
                <w:szCs w:val="16"/>
              </w:rPr>
              <w:t>Kryesor</w:t>
            </w:r>
          </w:p>
        </w:tc>
        <w:tc>
          <w:tcPr>
            <w:tcW w:w="1043" w:type="dxa"/>
          </w:tcPr>
          <w:p w:rsidR="006B7800" w:rsidRPr="004543F6" w:rsidRDefault="00D3072B" w:rsidP="007E2EB7">
            <w:pPr>
              <w:pStyle w:val="Paragrafi"/>
              <w:ind w:firstLine="0"/>
              <w:jc w:val="center"/>
              <w:rPr>
                <w:b/>
                <w:sz w:val="16"/>
                <w:szCs w:val="16"/>
              </w:rPr>
            </w:pPr>
            <w:r w:rsidRPr="004543F6">
              <w:rPr>
                <w:b/>
                <w:sz w:val="16"/>
                <w:szCs w:val="16"/>
              </w:rPr>
              <w:t>Tipi i</w:t>
            </w:r>
            <w:r w:rsidR="006B7800" w:rsidRPr="004543F6">
              <w:rPr>
                <w:b/>
                <w:sz w:val="16"/>
                <w:szCs w:val="16"/>
              </w:rPr>
              <w:t xml:space="preserve"> grumbullit</w:t>
            </w:r>
          </w:p>
        </w:tc>
        <w:tc>
          <w:tcPr>
            <w:tcW w:w="943" w:type="dxa"/>
          </w:tcPr>
          <w:p w:rsidR="006B7800" w:rsidRPr="004543F6" w:rsidRDefault="006B7800" w:rsidP="007E2EB7">
            <w:pPr>
              <w:pStyle w:val="Paragrafi"/>
              <w:ind w:firstLine="0"/>
              <w:jc w:val="center"/>
              <w:rPr>
                <w:b/>
                <w:sz w:val="16"/>
                <w:szCs w:val="16"/>
              </w:rPr>
            </w:pPr>
            <w:r w:rsidRPr="004543F6">
              <w:rPr>
                <w:b/>
                <w:sz w:val="16"/>
                <w:szCs w:val="16"/>
              </w:rPr>
              <w:t>Pron</w:t>
            </w:r>
            <w:r w:rsidR="001249B3" w:rsidRPr="004543F6">
              <w:rPr>
                <w:b/>
                <w:sz w:val="16"/>
                <w:szCs w:val="16"/>
              </w:rPr>
              <w:t>ë</w:t>
            </w:r>
            <w:r w:rsidRPr="004543F6">
              <w:rPr>
                <w:b/>
                <w:sz w:val="16"/>
                <w:szCs w:val="16"/>
              </w:rPr>
              <w:t>sia</w:t>
            </w:r>
          </w:p>
        </w:tc>
      </w:tr>
      <w:tr w:rsidR="006B7800" w:rsidRPr="004543F6" w:rsidTr="007E2EB7">
        <w:tc>
          <w:tcPr>
            <w:tcW w:w="542" w:type="dxa"/>
          </w:tcPr>
          <w:p w:rsidR="006B7800" w:rsidRPr="004543F6" w:rsidRDefault="006B7800" w:rsidP="007E2EB7">
            <w:pPr>
              <w:pStyle w:val="Paragrafi"/>
              <w:ind w:firstLine="0"/>
              <w:rPr>
                <w:sz w:val="16"/>
                <w:szCs w:val="16"/>
              </w:rPr>
            </w:pPr>
            <w:r w:rsidRPr="004543F6">
              <w:rPr>
                <w:sz w:val="16"/>
                <w:szCs w:val="16"/>
              </w:rPr>
              <w:t>1</w:t>
            </w:r>
          </w:p>
        </w:tc>
        <w:tc>
          <w:tcPr>
            <w:tcW w:w="2281" w:type="dxa"/>
          </w:tcPr>
          <w:p w:rsidR="006B7800" w:rsidRPr="004543F6" w:rsidRDefault="00B2147E" w:rsidP="007E2EB7">
            <w:pPr>
              <w:pStyle w:val="Paragrafi"/>
              <w:ind w:firstLine="0"/>
              <w:rPr>
                <w:sz w:val="16"/>
                <w:szCs w:val="16"/>
              </w:rPr>
            </w:pPr>
            <w:r w:rsidRPr="004543F6">
              <w:rPr>
                <w:sz w:val="16"/>
                <w:szCs w:val="16"/>
              </w:rPr>
              <w:t>EP l</w:t>
            </w:r>
            <w:r w:rsidR="006B7800" w:rsidRPr="004543F6">
              <w:rPr>
                <w:sz w:val="16"/>
                <w:szCs w:val="16"/>
              </w:rPr>
              <w:t>ugina e Fanit t</w:t>
            </w:r>
            <w:r w:rsidR="001249B3" w:rsidRPr="004543F6">
              <w:rPr>
                <w:sz w:val="16"/>
                <w:szCs w:val="16"/>
              </w:rPr>
              <w:t>ë</w:t>
            </w:r>
            <w:r w:rsidR="006B7800" w:rsidRPr="004543F6">
              <w:rPr>
                <w:sz w:val="16"/>
                <w:szCs w:val="16"/>
              </w:rPr>
              <w:t xml:space="preserve"> Vog</w:t>
            </w:r>
            <w:r w:rsidR="001249B3" w:rsidRPr="004543F6">
              <w:rPr>
                <w:sz w:val="16"/>
                <w:szCs w:val="16"/>
              </w:rPr>
              <w:t>ë</w:t>
            </w:r>
            <w:r w:rsidR="006B7800" w:rsidRPr="004543F6">
              <w:rPr>
                <w:sz w:val="16"/>
                <w:szCs w:val="16"/>
              </w:rPr>
              <w:t>l</w:t>
            </w:r>
          </w:p>
        </w:tc>
        <w:tc>
          <w:tcPr>
            <w:tcW w:w="836" w:type="dxa"/>
          </w:tcPr>
          <w:p w:rsidR="006B7800" w:rsidRPr="004543F6" w:rsidRDefault="006B7800" w:rsidP="007E2EB7">
            <w:pPr>
              <w:pStyle w:val="Paragrafi"/>
              <w:ind w:firstLine="0"/>
              <w:rPr>
                <w:sz w:val="16"/>
                <w:szCs w:val="16"/>
              </w:rPr>
            </w:pPr>
            <w:r w:rsidRPr="004543F6">
              <w:rPr>
                <w:sz w:val="16"/>
                <w:szCs w:val="16"/>
              </w:rPr>
              <w:t>54/a</w:t>
            </w:r>
          </w:p>
        </w:tc>
        <w:tc>
          <w:tcPr>
            <w:tcW w:w="1073" w:type="dxa"/>
          </w:tcPr>
          <w:p w:rsidR="006B7800" w:rsidRPr="004543F6" w:rsidRDefault="006B7800" w:rsidP="007E2EB7">
            <w:pPr>
              <w:pStyle w:val="Paragrafi"/>
              <w:ind w:firstLine="0"/>
              <w:rPr>
                <w:sz w:val="16"/>
                <w:szCs w:val="16"/>
              </w:rPr>
            </w:pPr>
            <w:r w:rsidRPr="004543F6">
              <w:rPr>
                <w:sz w:val="16"/>
                <w:szCs w:val="16"/>
              </w:rPr>
              <w:t>5.00</w:t>
            </w:r>
            <w:r w:rsidR="00D3072B" w:rsidRPr="004543F6">
              <w:rPr>
                <w:sz w:val="16"/>
                <w:szCs w:val="16"/>
              </w:rPr>
              <w:t>0</w:t>
            </w:r>
          </w:p>
        </w:tc>
        <w:tc>
          <w:tcPr>
            <w:tcW w:w="983" w:type="dxa"/>
          </w:tcPr>
          <w:p w:rsidR="006B7800" w:rsidRPr="004543F6" w:rsidRDefault="006B7800" w:rsidP="007E2EB7">
            <w:pPr>
              <w:pStyle w:val="Paragrafi"/>
              <w:ind w:firstLine="0"/>
              <w:rPr>
                <w:sz w:val="16"/>
                <w:szCs w:val="16"/>
              </w:rPr>
            </w:pPr>
            <w:r w:rsidRPr="004543F6">
              <w:rPr>
                <w:sz w:val="16"/>
                <w:szCs w:val="16"/>
              </w:rPr>
              <w:t xml:space="preserve">Pyll </w:t>
            </w:r>
          </w:p>
        </w:tc>
        <w:tc>
          <w:tcPr>
            <w:tcW w:w="973" w:type="dxa"/>
          </w:tcPr>
          <w:p w:rsidR="006B7800" w:rsidRPr="004543F6" w:rsidRDefault="006B7800" w:rsidP="007E2EB7">
            <w:pPr>
              <w:pStyle w:val="Paragrafi"/>
              <w:ind w:firstLine="0"/>
              <w:rPr>
                <w:sz w:val="16"/>
                <w:szCs w:val="16"/>
              </w:rPr>
            </w:pPr>
            <w:r w:rsidRPr="004543F6">
              <w:rPr>
                <w:sz w:val="16"/>
                <w:szCs w:val="16"/>
              </w:rPr>
              <w:t xml:space="preserve">Shkurre </w:t>
            </w:r>
          </w:p>
        </w:tc>
        <w:tc>
          <w:tcPr>
            <w:tcW w:w="983" w:type="dxa"/>
          </w:tcPr>
          <w:p w:rsidR="006B7800" w:rsidRPr="004543F6" w:rsidRDefault="006B7800" w:rsidP="007E2EB7">
            <w:pPr>
              <w:pStyle w:val="Paragrafi"/>
              <w:ind w:firstLine="0"/>
              <w:rPr>
                <w:sz w:val="16"/>
                <w:szCs w:val="16"/>
              </w:rPr>
            </w:pPr>
            <w:r w:rsidRPr="004543F6">
              <w:rPr>
                <w:sz w:val="16"/>
                <w:szCs w:val="16"/>
              </w:rPr>
              <w:t xml:space="preserve">Prodhues </w:t>
            </w:r>
          </w:p>
        </w:tc>
        <w:tc>
          <w:tcPr>
            <w:tcW w:w="1043" w:type="dxa"/>
          </w:tcPr>
          <w:p w:rsidR="006B7800" w:rsidRPr="004543F6" w:rsidRDefault="006B7800" w:rsidP="007E2EB7">
            <w:pPr>
              <w:pStyle w:val="Paragrafi"/>
              <w:ind w:firstLine="0"/>
              <w:rPr>
                <w:sz w:val="16"/>
                <w:szCs w:val="16"/>
              </w:rPr>
            </w:pPr>
            <w:r w:rsidRPr="004543F6">
              <w:rPr>
                <w:sz w:val="16"/>
                <w:szCs w:val="16"/>
              </w:rPr>
              <w:t>Shkurre</w:t>
            </w:r>
          </w:p>
        </w:tc>
        <w:tc>
          <w:tcPr>
            <w:tcW w:w="943" w:type="dxa"/>
          </w:tcPr>
          <w:p w:rsidR="006B7800" w:rsidRPr="004543F6" w:rsidRDefault="006B7800" w:rsidP="007E2EB7">
            <w:pPr>
              <w:pStyle w:val="Paragrafi"/>
              <w:ind w:firstLine="0"/>
              <w:rPr>
                <w:sz w:val="16"/>
                <w:szCs w:val="16"/>
              </w:rPr>
            </w:pPr>
            <w:r w:rsidRPr="004543F6">
              <w:rPr>
                <w:sz w:val="16"/>
                <w:szCs w:val="16"/>
              </w:rPr>
              <w:t>Shtet</w:t>
            </w:r>
            <w:r w:rsidR="001249B3" w:rsidRPr="004543F6">
              <w:rPr>
                <w:sz w:val="16"/>
                <w:szCs w:val="16"/>
              </w:rPr>
              <w:t>ë</w:t>
            </w:r>
            <w:r w:rsidRPr="004543F6">
              <w:rPr>
                <w:sz w:val="16"/>
                <w:szCs w:val="16"/>
              </w:rPr>
              <w:t>rore</w:t>
            </w:r>
          </w:p>
        </w:tc>
      </w:tr>
      <w:tr w:rsidR="006B7800" w:rsidRPr="004543F6" w:rsidTr="007E2EB7">
        <w:tc>
          <w:tcPr>
            <w:tcW w:w="542" w:type="dxa"/>
          </w:tcPr>
          <w:p w:rsidR="006B7800" w:rsidRPr="004543F6" w:rsidRDefault="006B7800" w:rsidP="007E2EB7">
            <w:pPr>
              <w:pStyle w:val="Paragrafi"/>
              <w:ind w:firstLine="0"/>
              <w:rPr>
                <w:sz w:val="16"/>
                <w:szCs w:val="16"/>
              </w:rPr>
            </w:pPr>
            <w:r w:rsidRPr="004543F6">
              <w:rPr>
                <w:sz w:val="16"/>
                <w:szCs w:val="16"/>
              </w:rPr>
              <w:t>2</w:t>
            </w:r>
          </w:p>
        </w:tc>
        <w:tc>
          <w:tcPr>
            <w:tcW w:w="2281" w:type="dxa"/>
          </w:tcPr>
          <w:p w:rsidR="006B7800" w:rsidRPr="004543F6" w:rsidRDefault="00B2147E" w:rsidP="007E2EB7">
            <w:pPr>
              <w:pStyle w:val="Paragrafi"/>
              <w:ind w:firstLine="0"/>
              <w:rPr>
                <w:sz w:val="16"/>
                <w:szCs w:val="16"/>
              </w:rPr>
            </w:pPr>
            <w:r w:rsidRPr="004543F6">
              <w:rPr>
                <w:sz w:val="16"/>
                <w:szCs w:val="16"/>
              </w:rPr>
              <w:t>EP l</w:t>
            </w:r>
            <w:r w:rsidR="006B7800" w:rsidRPr="004543F6">
              <w:rPr>
                <w:sz w:val="16"/>
                <w:szCs w:val="16"/>
              </w:rPr>
              <w:t>ugina e Fanit t</w:t>
            </w:r>
            <w:r w:rsidR="001249B3" w:rsidRPr="004543F6">
              <w:rPr>
                <w:sz w:val="16"/>
                <w:szCs w:val="16"/>
              </w:rPr>
              <w:t>ë</w:t>
            </w:r>
            <w:r w:rsidR="006B7800" w:rsidRPr="004543F6">
              <w:rPr>
                <w:sz w:val="16"/>
                <w:szCs w:val="16"/>
              </w:rPr>
              <w:t xml:space="preserve"> Vog</w:t>
            </w:r>
            <w:r w:rsidR="001249B3" w:rsidRPr="004543F6">
              <w:rPr>
                <w:sz w:val="16"/>
                <w:szCs w:val="16"/>
              </w:rPr>
              <w:t>ë</w:t>
            </w:r>
            <w:r w:rsidR="006B7800" w:rsidRPr="004543F6">
              <w:rPr>
                <w:sz w:val="16"/>
                <w:szCs w:val="16"/>
              </w:rPr>
              <w:t>l</w:t>
            </w:r>
          </w:p>
        </w:tc>
        <w:tc>
          <w:tcPr>
            <w:tcW w:w="836" w:type="dxa"/>
          </w:tcPr>
          <w:p w:rsidR="006B7800" w:rsidRPr="004543F6" w:rsidRDefault="006B7800" w:rsidP="005C7BD6">
            <w:pPr>
              <w:pStyle w:val="Paragrafi"/>
              <w:ind w:firstLine="0"/>
              <w:rPr>
                <w:sz w:val="16"/>
                <w:szCs w:val="16"/>
              </w:rPr>
            </w:pPr>
            <w:r w:rsidRPr="004543F6">
              <w:rPr>
                <w:sz w:val="16"/>
                <w:szCs w:val="16"/>
              </w:rPr>
              <w:t>5</w:t>
            </w:r>
            <w:r w:rsidR="005C7BD6" w:rsidRPr="004543F6">
              <w:rPr>
                <w:sz w:val="16"/>
                <w:szCs w:val="16"/>
              </w:rPr>
              <w:t>5</w:t>
            </w:r>
            <w:r w:rsidRPr="004543F6">
              <w:rPr>
                <w:sz w:val="16"/>
                <w:szCs w:val="16"/>
              </w:rPr>
              <w:t>/a</w:t>
            </w:r>
          </w:p>
        </w:tc>
        <w:tc>
          <w:tcPr>
            <w:tcW w:w="1073" w:type="dxa"/>
          </w:tcPr>
          <w:p w:rsidR="006B7800" w:rsidRPr="004543F6" w:rsidRDefault="006B7800" w:rsidP="007E2EB7">
            <w:pPr>
              <w:pStyle w:val="Paragrafi"/>
              <w:ind w:firstLine="0"/>
              <w:rPr>
                <w:sz w:val="16"/>
                <w:szCs w:val="16"/>
              </w:rPr>
            </w:pPr>
            <w:r w:rsidRPr="004543F6">
              <w:rPr>
                <w:sz w:val="16"/>
                <w:szCs w:val="16"/>
              </w:rPr>
              <w:t>3.500</w:t>
            </w:r>
          </w:p>
        </w:tc>
        <w:tc>
          <w:tcPr>
            <w:tcW w:w="983" w:type="dxa"/>
          </w:tcPr>
          <w:p w:rsidR="006B7800" w:rsidRPr="004543F6" w:rsidRDefault="006B7800" w:rsidP="007E2EB7">
            <w:pPr>
              <w:pStyle w:val="Paragrafi"/>
              <w:ind w:firstLine="0"/>
              <w:rPr>
                <w:sz w:val="16"/>
                <w:szCs w:val="16"/>
              </w:rPr>
            </w:pPr>
            <w:r w:rsidRPr="004543F6">
              <w:rPr>
                <w:sz w:val="16"/>
                <w:szCs w:val="16"/>
              </w:rPr>
              <w:t>Pyll</w:t>
            </w:r>
          </w:p>
        </w:tc>
        <w:tc>
          <w:tcPr>
            <w:tcW w:w="973" w:type="dxa"/>
          </w:tcPr>
          <w:p w:rsidR="006B7800" w:rsidRPr="004543F6" w:rsidRDefault="006B7800" w:rsidP="007E2EB7">
            <w:pPr>
              <w:pStyle w:val="Paragrafi"/>
              <w:ind w:firstLine="0"/>
              <w:rPr>
                <w:sz w:val="16"/>
                <w:szCs w:val="16"/>
              </w:rPr>
            </w:pPr>
            <w:r w:rsidRPr="004543F6">
              <w:rPr>
                <w:sz w:val="16"/>
                <w:szCs w:val="16"/>
              </w:rPr>
              <w:t>Shkurre</w:t>
            </w:r>
          </w:p>
        </w:tc>
        <w:tc>
          <w:tcPr>
            <w:tcW w:w="983" w:type="dxa"/>
          </w:tcPr>
          <w:p w:rsidR="006B7800" w:rsidRPr="004543F6" w:rsidRDefault="006B7800" w:rsidP="007E2EB7">
            <w:pPr>
              <w:pStyle w:val="Paragrafi"/>
              <w:ind w:firstLine="0"/>
              <w:rPr>
                <w:sz w:val="16"/>
                <w:szCs w:val="16"/>
              </w:rPr>
            </w:pPr>
            <w:r w:rsidRPr="004543F6">
              <w:rPr>
                <w:sz w:val="16"/>
                <w:szCs w:val="16"/>
              </w:rPr>
              <w:t>Prodhues</w:t>
            </w:r>
          </w:p>
        </w:tc>
        <w:tc>
          <w:tcPr>
            <w:tcW w:w="1043" w:type="dxa"/>
          </w:tcPr>
          <w:p w:rsidR="006B7800" w:rsidRPr="004543F6" w:rsidRDefault="006B7800" w:rsidP="007E2EB7">
            <w:pPr>
              <w:pStyle w:val="Paragrafi"/>
              <w:ind w:firstLine="0"/>
              <w:rPr>
                <w:sz w:val="16"/>
                <w:szCs w:val="16"/>
              </w:rPr>
            </w:pPr>
            <w:r w:rsidRPr="004543F6">
              <w:rPr>
                <w:sz w:val="16"/>
                <w:szCs w:val="16"/>
              </w:rPr>
              <w:t>Shkurre</w:t>
            </w:r>
          </w:p>
        </w:tc>
        <w:tc>
          <w:tcPr>
            <w:tcW w:w="943" w:type="dxa"/>
          </w:tcPr>
          <w:p w:rsidR="006B7800" w:rsidRPr="004543F6" w:rsidRDefault="006B7800" w:rsidP="007E2EB7">
            <w:pPr>
              <w:pStyle w:val="Paragrafi"/>
              <w:ind w:firstLine="0"/>
              <w:rPr>
                <w:sz w:val="16"/>
                <w:szCs w:val="16"/>
              </w:rPr>
            </w:pPr>
            <w:r w:rsidRPr="004543F6">
              <w:rPr>
                <w:sz w:val="16"/>
                <w:szCs w:val="16"/>
              </w:rPr>
              <w:t>Shtet</w:t>
            </w:r>
            <w:r w:rsidR="001249B3" w:rsidRPr="004543F6">
              <w:rPr>
                <w:sz w:val="16"/>
                <w:szCs w:val="16"/>
              </w:rPr>
              <w:t>ë</w:t>
            </w:r>
            <w:r w:rsidRPr="004543F6">
              <w:rPr>
                <w:sz w:val="16"/>
                <w:szCs w:val="16"/>
              </w:rPr>
              <w:t>rore</w:t>
            </w:r>
          </w:p>
        </w:tc>
      </w:tr>
      <w:tr w:rsidR="006B7800" w:rsidRPr="004543F6" w:rsidTr="007E2EB7">
        <w:tc>
          <w:tcPr>
            <w:tcW w:w="542" w:type="dxa"/>
          </w:tcPr>
          <w:p w:rsidR="006B7800" w:rsidRPr="004543F6" w:rsidRDefault="006B7800" w:rsidP="007E2EB7">
            <w:pPr>
              <w:pStyle w:val="Paragrafi"/>
              <w:ind w:firstLine="0"/>
              <w:rPr>
                <w:sz w:val="16"/>
                <w:szCs w:val="16"/>
              </w:rPr>
            </w:pPr>
            <w:r w:rsidRPr="004543F6">
              <w:rPr>
                <w:sz w:val="16"/>
                <w:szCs w:val="16"/>
              </w:rPr>
              <w:t>3</w:t>
            </w:r>
          </w:p>
        </w:tc>
        <w:tc>
          <w:tcPr>
            <w:tcW w:w="2281" w:type="dxa"/>
          </w:tcPr>
          <w:p w:rsidR="006B7800" w:rsidRPr="004543F6" w:rsidRDefault="00B2147E" w:rsidP="007E2EB7">
            <w:pPr>
              <w:pStyle w:val="Paragrafi"/>
              <w:ind w:firstLine="0"/>
              <w:rPr>
                <w:sz w:val="16"/>
                <w:szCs w:val="16"/>
              </w:rPr>
            </w:pPr>
            <w:r w:rsidRPr="004543F6">
              <w:rPr>
                <w:sz w:val="16"/>
                <w:szCs w:val="16"/>
              </w:rPr>
              <w:t>EP l</w:t>
            </w:r>
            <w:r w:rsidR="006B7800" w:rsidRPr="004543F6">
              <w:rPr>
                <w:sz w:val="16"/>
                <w:szCs w:val="16"/>
              </w:rPr>
              <w:t>ugina e Fanit t</w:t>
            </w:r>
            <w:r w:rsidR="001249B3" w:rsidRPr="004543F6">
              <w:rPr>
                <w:sz w:val="16"/>
                <w:szCs w:val="16"/>
              </w:rPr>
              <w:t>ë</w:t>
            </w:r>
            <w:r w:rsidR="006B7800" w:rsidRPr="004543F6">
              <w:rPr>
                <w:sz w:val="16"/>
                <w:szCs w:val="16"/>
              </w:rPr>
              <w:t xml:space="preserve"> Vog</w:t>
            </w:r>
            <w:r w:rsidR="001249B3" w:rsidRPr="004543F6">
              <w:rPr>
                <w:sz w:val="16"/>
                <w:szCs w:val="16"/>
              </w:rPr>
              <w:t>ë</w:t>
            </w:r>
            <w:r w:rsidR="006B7800" w:rsidRPr="004543F6">
              <w:rPr>
                <w:sz w:val="16"/>
                <w:szCs w:val="16"/>
              </w:rPr>
              <w:t>l</w:t>
            </w:r>
          </w:p>
        </w:tc>
        <w:tc>
          <w:tcPr>
            <w:tcW w:w="836" w:type="dxa"/>
          </w:tcPr>
          <w:p w:rsidR="006B7800" w:rsidRPr="004543F6" w:rsidRDefault="005C7BD6" w:rsidP="007E2EB7">
            <w:pPr>
              <w:pStyle w:val="Paragrafi"/>
              <w:ind w:firstLine="0"/>
              <w:rPr>
                <w:sz w:val="16"/>
                <w:szCs w:val="16"/>
              </w:rPr>
            </w:pPr>
            <w:r w:rsidRPr="004543F6">
              <w:rPr>
                <w:sz w:val="16"/>
                <w:szCs w:val="16"/>
              </w:rPr>
              <w:t>56</w:t>
            </w:r>
            <w:r w:rsidR="006B7800" w:rsidRPr="004543F6">
              <w:rPr>
                <w:sz w:val="16"/>
                <w:szCs w:val="16"/>
              </w:rPr>
              <w:t>/a</w:t>
            </w:r>
          </w:p>
        </w:tc>
        <w:tc>
          <w:tcPr>
            <w:tcW w:w="1073" w:type="dxa"/>
          </w:tcPr>
          <w:p w:rsidR="006B7800" w:rsidRPr="004543F6" w:rsidRDefault="006B7800" w:rsidP="007E2EB7">
            <w:pPr>
              <w:pStyle w:val="Paragrafi"/>
              <w:ind w:firstLine="0"/>
              <w:rPr>
                <w:sz w:val="16"/>
                <w:szCs w:val="16"/>
              </w:rPr>
            </w:pPr>
            <w:r w:rsidRPr="004543F6">
              <w:rPr>
                <w:sz w:val="16"/>
                <w:szCs w:val="16"/>
              </w:rPr>
              <w:t>1.068</w:t>
            </w:r>
          </w:p>
        </w:tc>
        <w:tc>
          <w:tcPr>
            <w:tcW w:w="983" w:type="dxa"/>
          </w:tcPr>
          <w:p w:rsidR="006B7800" w:rsidRPr="004543F6" w:rsidRDefault="006B7800" w:rsidP="007E2EB7">
            <w:pPr>
              <w:pStyle w:val="Paragrafi"/>
              <w:ind w:firstLine="0"/>
              <w:rPr>
                <w:sz w:val="16"/>
                <w:szCs w:val="16"/>
              </w:rPr>
            </w:pPr>
            <w:r w:rsidRPr="004543F6">
              <w:rPr>
                <w:sz w:val="16"/>
                <w:szCs w:val="16"/>
              </w:rPr>
              <w:t>Pyll</w:t>
            </w:r>
          </w:p>
        </w:tc>
        <w:tc>
          <w:tcPr>
            <w:tcW w:w="973" w:type="dxa"/>
          </w:tcPr>
          <w:p w:rsidR="006B7800" w:rsidRPr="004543F6" w:rsidRDefault="006B7800" w:rsidP="007E2EB7">
            <w:pPr>
              <w:pStyle w:val="Paragrafi"/>
              <w:ind w:firstLine="0"/>
              <w:rPr>
                <w:sz w:val="16"/>
                <w:szCs w:val="16"/>
              </w:rPr>
            </w:pPr>
            <w:r w:rsidRPr="004543F6">
              <w:rPr>
                <w:sz w:val="16"/>
                <w:szCs w:val="16"/>
              </w:rPr>
              <w:t>Shkurre</w:t>
            </w:r>
          </w:p>
        </w:tc>
        <w:tc>
          <w:tcPr>
            <w:tcW w:w="983" w:type="dxa"/>
          </w:tcPr>
          <w:p w:rsidR="006B7800" w:rsidRPr="004543F6" w:rsidRDefault="006B7800" w:rsidP="007E2EB7">
            <w:pPr>
              <w:pStyle w:val="Paragrafi"/>
              <w:ind w:firstLine="0"/>
              <w:rPr>
                <w:sz w:val="16"/>
                <w:szCs w:val="16"/>
              </w:rPr>
            </w:pPr>
            <w:r w:rsidRPr="004543F6">
              <w:rPr>
                <w:sz w:val="16"/>
                <w:szCs w:val="16"/>
              </w:rPr>
              <w:t>Prodhues</w:t>
            </w:r>
          </w:p>
        </w:tc>
        <w:tc>
          <w:tcPr>
            <w:tcW w:w="1043" w:type="dxa"/>
          </w:tcPr>
          <w:p w:rsidR="006B7800" w:rsidRPr="004543F6" w:rsidRDefault="006B7800" w:rsidP="007E2EB7">
            <w:pPr>
              <w:pStyle w:val="Paragrafi"/>
              <w:ind w:firstLine="0"/>
              <w:rPr>
                <w:sz w:val="16"/>
                <w:szCs w:val="16"/>
              </w:rPr>
            </w:pPr>
            <w:r w:rsidRPr="004543F6">
              <w:rPr>
                <w:sz w:val="16"/>
                <w:szCs w:val="16"/>
              </w:rPr>
              <w:t>Shkurre</w:t>
            </w:r>
          </w:p>
        </w:tc>
        <w:tc>
          <w:tcPr>
            <w:tcW w:w="943" w:type="dxa"/>
          </w:tcPr>
          <w:p w:rsidR="006B7800" w:rsidRPr="004543F6" w:rsidRDefault="006B7800" w:rsidP="007E2EB7">
            <w:pPr>
              <w:pStyle w:val="Paragrafi"/>
              <w:ind w:firstLine="0"/>
              <w:rPr>
                <w:sz w:val="16"/>
                <w:szCs w:val="16"/>
              </w:rPr>
            </w:pPr>
            <w:r w:rsidRPr="004543F6">
              <w:rPr>
                <w:sz w:val="16"/>
                <w:szCs w:val="16"/>
              </w:rPr>
              <w:t>Shtet</w:t>
            </w:r>
            <w:r w:rsidR="001249B3" w:rsidRPr="004543F6">
              <w:rPr>
                <w:sz w:val="16"/>
                <w:szCs w:val="16"/>
              </w:rPr>
              <w:t>ë</w:t>
            </w:r>
            <w:r w:rsidRPr="004543F6">
              <w:rPr>
                <w:sz w:val="16"/>
                <w:szCs w:val="16"/>
              </w:rPr>
              <w:t>rore</w:t>
            </w:r>
          </w:p>
        </w:tc>
      </w:tr>
      <w:tr w:rsidR="006B7800" w:rsidRPr="004543F6" w:rsidTr="007E2EB7">
        <w:tc>
          <w:tcPr>
            <w:tcW w:w="542" w:type="dxa"/>
          </w:tcPr>
          <w:p w:rsidR="006B7800" w:rsidRPr="004543F6" w:rsidRDefault="006B7800" w:rsidP="007E2EB7">
            <w:pPr>
              <w:pStyle w:val="Paragrafi"/>
              <w:ind w:firstLine="0"/>
              <w:rPr>
                <w:b/>
                <w:sz w:val="16"/>
                <w:szCs w:val="16"/>
              </w:rPr>
            </w:pPr>
          </w:p>
        </w:tc>
        <w:tc>
          <w:tcPr>
            <w:tcW w:w="2281" w:type="dxa"/>
          </w:tcPr>
          <w:p w:rsidR="006B7800" w:rsidRPr="004543F6" w:rsidRDefault="00F35EE1" w:rsidP="007E2EB7">
            <w:pPr>
              <w:pStyle w:val="Paragrafi"/>
              <w:ind w:firstLine="0"/>
              <w:rPr>
                <w:b/>
                <w:sz w:val="16"/>
                <w:szCs w:val="16"/>
              </w:rPr>
            </w:pPr>
            <w:r w:rsidRPr="004543F6">
              <w:rPr>
                <w:b/>
                <w:sz w:val="16"/>
                <w:szCs w:val="16"/>
              </w:rPr>
              <w:t>TOTALI</w:t>
            </w:r>
          </w:p>
        </w:tc>
        <w:tc>
          <w:tcPr>
            <w:tcW w:w="836" w:type="dxa"/>
          </w:tcPr>
          <w:p w:rsidR="006B7800" w:rsidRPr="004543F6" w:rsidRDefault="006B7800" w:rsidP="007E2EB7">
            <w:pPr>
              <w:pStyle w:val="Paragrafi"/>
              <w:ind w:firstLine="0"/>
              <w:rPr>
                <w:b/>
                <w:sz w:val="16"/>
                <w:szCs w:val="16"/>
              </w:rPr>
            </w:pPr>
          </w:p>
        </w:tc>
        <w:tc>
          <w:tcPr>
            <w:tcW w:w="1073" w:type="dxa"/>
          </w:tcPr>
          <w:p w:rsidR="006B7800" w:rsidRPr="004543F6" w:rsidRDefault="006B7800" w:rsidP="007E2EB7">
            <w:pPr>
              <w:pStyle w:val="Paragrafi"/>
              <w:ind w:firstLine="0"/>
              <w:rPr>
                <w:b/>
                <w:sz w:val="16"/>
                <w:szCs w:val="16"/>
              </w:rPr>
            </w:pPr>
            <w:r w:rsidRPr="004543F6">
              <w:rPr>
                <w:b/>
                <w:sz w:val="16"/>
                <w:szCs w:val="16"/>
              </w:rPr>
              <w:t>9.568</w:t>
            </w:r>
          </w:p>
        </w:tc>
        <w:tc>
          <w:tcPr>
            <w:tcW w:w="983" w:type="dxa"/>
          </w:tcPr>
          <w:p w:rsidR="006B7800" w:rsidRPr="004543F6" w:rsidRDefault="006B7800" w:rsidP="007E2EB7">
            <w:pPr>
              <w:pStyle w:val="Paragrafi"/>
              <w:ind w:firstLine="0"/>
              <w:rPr>
                <w:b/>
                <w:sz w:val="16"/>
                <w:szCs w:val="16"/>
              </w:rPr>
            </w:pPr>
          </w:p>
        </w:tc>
        <w:tc>
          <w:tcPr>
            <w:tcW w:w="973" w:type="dxa"/>
          </w:tcPr>
          <w:p w:rsidR="006B7800" w:rsidRPr="004543F6" w:rsidRDefault="006B7800" w:rsidP="007E2EB7">
            <w:pPr>
              <w:pStyle w:val="Paragrafi"/>
              <w:ind w:firstLine="0"/>
              <w:rPr>
                <w:b/>
                <w:sz w:val="16"/>
                <w:szCs w:val="16"/>
              </w:rPr>
            </w:pPr>
          </w:p>
        </w:tc>
        <w:tc>
          <w:tcPr>
            <w:tcW w:w="983" w:type="dxa"/>
          </w:tcPr>
          <w:p w:rsidR="006B7800" w:rsidRPr="004543F6" w:rsidRDefault="006B7800" w:rsidP="007E2EB7">
            <w:pPr>
              <w:pStyle w:val="Paragrafi"/>
              <w:ind w:firstLine="0"/>
              <w:rPr>
                <w:b/>
                <w:sz w:val="16"/>
                <w:szCs w:val="16"/>
              </w:rPr>
            </w:pPr>
          </w:p>
        </w:tc>
        <w:tc>
          <w:tcPr>
            <w:tcW w:w="1043" w:type="dxa"/>
          </w:tcPr>
          <w:p w:rsidR="006B7800" w:rsidRPr="004543F6" w:rsidRDefault="006B7800" w:rsidP="007E2EB7">
            <w:pPr>
              <w:pStyle w:val="Paragrafi"/>
              <w:ind w:firstLine="0"/>
              <w:rPr>
                <w:b/>
                <w:sz w:val="16"/>
                <w:szCs w:val="16"/>
              </w:rPr>
            </w:pPr>
          </w:p>
        </w:tc>
        <w:tc>
          <w:tcPr>
            <w:tcW w:w="943" w:type="dxa"/>
          </w:tcPr>
          <w:p w:rsidR="006B7800" w:rsidRPr="004543F6" w:rsidRDefault="006B7800" w:rsidP="007E2EB7">
            <w:pPr>
              <w:pStyle w:val="Paragrafi"/>
              <w:ind w:firstLine="0"/>
              <w:rPr>
                <w:b/>
                <w:sz w:val="16"/>
                <w:szCs w:val="16"/>
              </w:rPr>
            </w:pPr>
          </w:p>
        </w:tc>
      </w:tr>
    </w:tbl>
    <w:p w:rsidR="00C06CF7" w:rsidRPr="004543F6" w:rsidRDefault="00C06CF7" w:rsidP="00C06CF7">
      <w:pPr>
        <w:pStyle w:val="Paragrafi"/>
        <w:rPr>
          <w:sz w:val="16"/>
          <w:szCs w:val="16"/>
        </w:rPr>
      </w:pPr>
    </w:p>
    <w:p w:rsidR="008B751B" w:rsidRDefault="00417CD1" w:rsidP="00BD0C55">
      <w:pPr>
        <w:pStyle w:val="Akti"/>
        <w:rPr>
          <w:lang w:val="sq-AL"/>
        </w:rPr>
      </w:pPr>
      <w:r w:rsidRPr="004543F6">
        <w:rPr>
          <w:noProof/>
          <w:sz w:val="16"/>
          <w:szCs w:val="16"/>
          <w:lang w:val="en-US"/>
        </w:rPr>
        <w:lastRenderedPageBreak/>
        <w:drawing>
          <wp:inline distT="0" distB="0" distL="0" distR="0">
            <wp:extent cx="5356860" cy="8100060"/>
            <wp:effectExtent l="0" t="0" r="0" b="0"/>
            <wp:docPr id="1" name="Picture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56860" cy="8100060"/>
                    </a:xfrm>
                    <a:prstGeom prst="rect">
                      <a:avLst/>
                    </a:prstGeom>
                    <a:noFill/>
                    <a:ln>
                      <a:noFill/>
                    </a:ln>
                  </pic:spPr>
                </pic:pic>
              </a:graphicData>
            </a:graphic>
          </wp:inline>
        </w:drawing>
      </w:r>
    </w:p>
    <w:p w:rsidR="004543F6" w:rsidRDefault="004543F6" w:rsidP="00BD0C55">
      <w:pPr>
        <w:pStyle w:val="Akti"/>
        <w:rPr>
          <w:lang w:val="sq-AL"/>
        </w:rPr>
      </w:pPr>
    </w:p>
    <w:p w:rsidR="004543F6" w:rsidRDefault="004543F6" w:rsidP="00BD0C55">
      <w:pPr>
        <w:pStyle w:val="Akti"/>
        <w:rPr>
          <w:lang w:val="sq-AL"/>
        </w:rPr>
      </w:pPr>
    </w:p>
    <w:p w:rsidR="004543F6" w:rsidRDefault="004543F6" w:rsidP="00BD0C55">
      <w:pPr>
        <w:pStyle w:val="Akti"/>
        <w:rPr>
          <w:lang w:val="sq-AL"/>
        </w:rPr>
      </w:pPr>
    </w:p>
    <w:p w:rsidR="00BD0C55" w:rsidRPr="00995871" w:rsidRDefault="00BD0C55" w:rsidP="00BD0C55">
      <w:pPr>
        <w:pStyle w:val="Akti"/>
        <w:rPr>
          <w:sz w:val="20"/>
          <w:szCs w:val="20"/>
          <w:lang w:val="sq-AL"/>
        </w:rPr>
      </w:pPr>
      <w:r w:rsidRPr="00995871">
        <w:rPr>
          <w:sz w:val="20"/>
          <w:szCs w:val="20"/>
          <w:lang w:val="sq-AL"/>
        </w:rPr>
        <w:lastRenderedPageBreak/>
        <w:t>URDHËR</w:t>
      </w:r>
    </w:p>
    <w:p w:rsidR="00BD0C55" w:rsidRPr="00995871" w:rsidRDefault="00BD0C55" w:rsidP="00BD0C55">
      <w:pPr>
        <w:pStyle w:val="NumriData"/>
        <w:rPr>
          <w:sz w:val="20"/>
          <w:szCs w:val="20"/>
          <w:lang w:val="sq-AL"/>
        </w:rPr>
      </w:pPr>
      <w:r w:rsidRPr="00995871">
        <w:rPr>
          <w:sz w:val="20"/>
          <w:szCs w:val="20"/>
          <w:lang w:val="sq-AL"/>
        </w:rPr>
        <w:t>Nr.312, datë 13.4.2011</w:t>
      </w:r>
    </w:p>
    <w:p w:rsidR="00BD0C55" w:rsidRPr="00995871" w:rsidRDefault="00BD0C55" w:rsidP="00BD0C55">
      <w:pPr>
        <w:pStyle w:val="Paragrafi"/>
        <w:rPr>
          <w:sz w:val="14"/>
          <w:szCs w:val="20"/>
          <w:lang w:val="sq-AL"/>
        </w:rPr>
      </w:pPr>
    </w:p>
    <w:p w:rsidR="00BD0C55" w:rsidRPr="00995871" w:rsidRDefault="00BD0C55" w:rsidP="00BD0C55">
      <w:pPr>
        <w:pStyle w:val="Titulli"/>
        <w:rPr>
          <w:sz w:val="20"/>
          <w:szCs w:val="20"/>
          <w:lang w:val="sq-AL"/>
        </w:rPr>
      </w:pPr>
      <w:r w:rsidRPr="00995871">
        <w:rPr>
          <w:sz w:val="20"/>
          <w:szCs w:val="20"/>
          <w:lang w:val="sq-AL"/>
        </w:rPr>
        <w:t>PËR MIRATIMIN E FORMËS DHE PËRMBAJTJES SË INFORMACIONEVE TË DETYRUESHME QË PËRGATITEN NGA ZOTËRUESIT E LEJEVE MINERARE</w:t>
      </w:r>
    </w:p>
    <w:p w:rsidR="00BD0C55" w:rsidRPr="00995871" w:rsidRDefault="00BD0C55" w:rsidP="00BD0C55">
      <w:pPr>
        <w:pStyle w:val="Paragrafi"/>
        <w:rPr>
          <w:sz w:val="14"/>
          <w:szCs w:val="20"/>
          <w:lang w:val="sq-AL"/>
        </w:rPr>
      </w:pPr>
    </w:p>
    <w:p w:rsidR="00BD0C55" w:rsidRPr="00995871" w:rsidRDefault="00BD0C55" w:rsidP="00BD0C55">
      <w:pPr>
        <w:pStyle w:val="BazLigjPropozues"/>
        <w:rPr>
          <w:sz w:val="20"/>
          <w:szCs w:val="20"/>
          <w:lang w:val="sq-AL"/>
        </w:rPr>
      </w:pPr>
      <w:r w:rsidRPr="00995871">
        <w:rPr>
          <w:sz w:val="20"/>
          <w:szCs w:val="20"/>
          <w:lang w:val="sq-AL"/>
        </w:rPr>
        <w:t>Në zbatim të nenit 102 pika 4 t</w:t>
      </w:r>
      <w:r w:rsidRPr="00995871">
        <w:rPr>
          <w:rFonts w:ascii="Times New Roman" w:hAnsi="Times New Roman"/>
          <w:sz w:val="20"/>
          <w:szCs w:val="20"/>
          <w:lang w:val="sq-AL"/>
        </w:rPr>
        <w:t>ë</w:t>
      </w:r>
      <w:r w:rsidRPr="00995871">
        <w:rPr>
          <w:sz w:val="20"/>
          <w:szCs w:val="20"/>
          <w:lang w:val="sq-AL"/>
        </w:rPr>
        <w:t xml:space="preserve"> Kushtetutës së Republ</w:t>
      </w:r>
      <w:r w:rsidR="00FE6464" w:rsidRPr="00995871">
        <w:rPr>
          <w:sz w:val="20"/>
          <w:szCs w:val="20"/>
          <w:lang w:val="sq-AL"/>
        </w:rPr>
        <w:t>ikës së Shqipërisë, të nenit 36 pika 23 dhe nenit 56</w:t>
      </w:r>
      <w:r w:rsidRPr="00995871">
        <w:rPr>
          <w:sz w:val="20"/>
          <w:szCs w:val="20"/>
          <w:lang w:val="sq-AL"/>
        </w:rPr>
        <w:t xml:space="preserve"> pika 2 të ligjit nr.10 304, datë 15.7.2010 “Për sektorin mine</w:t>
      </w:r>
      <w:r w:rsidR="00FE6464" w:rsidRPr="00995871">
        <w:rPr>
          <w:sz w:val="20"/>
          <w:szCs w:val="20"/>
          <w:lang w:val="sq-AL"/>
        </w:rPr>
        <w:t>rar në Republikën e Shqipërisë”</w:t>
      </w:r>
    </w:p>
    <w:p w:rsidR="00BD0C55" w:rsidRPr="00995871" w:rsidRDefault="00BD0C55" w:rsidP="00BD0C55">
      <w:pPr>
        <w:pStyle w:val="Paragrafi"/>
        <w:rPr>
          <w:sz w:val="14"/>
          <w:szCs w:val="20"/>
          <w:lang w:val="sq-AL"/>
        </w:rPr>
      </w:pPr>
    </w:p>
    <w:p w:rsidR="00BD0C55" w:rsidRPr="00995871" w:rsidRDefault="00BD0C55" w:rsidP="00BD0C55">
      <w:pPr>
        <w:pStyle w:val="VENDOSI"/>
        <w:rPr>
          <w:sz w:val="20"/>
          <w:szCs w:val="20"/>
          <w:lang w:val="sq-AL"/>
        </w:rPr>
      </w:pPr>
      <w:r w:rsidRPr="00995871">
        <w:rPr>
          <w:sz w:val="20"/>
          <w:szCs w:val="20"/>
          <w:lang w:val="sq-AL"/>
        </w:rPr>
        <w:t>URDHËROJ:</w:t>
      </w:r>
    </w:p>
    <w:p w:rsidR="00BD0C55" w:rsidRPr="00995871" w:rsidRDefault="00BD0C55" w:rsidP="00BD0C55">
      <w:pPr>
        <w:pStyle w:val="Paragrafi"/>
        <w:rPr>
          <w:sz w:val="14"/>
          <w:szCs w:val="20"/>
          <w:lang w:val="sq-AL"/>
        </w:rPr>
      </w:pPr>
    </w:p>
    <w:p w:rsidR="00BD0C55" w:rsidRPr="00995871" w:rsidRDefault="00BD0C55" w:rsidP="00BD0C55">
      <w:pPr>
        <w:pStyle w:val="Paragrafi"/>
        <w:tabs>
          <w:tab w:val="left" w:pos="1890"/>
        </w:tabs>
        <w:rPr>
          <w:sz w:val="20"/>
          <w:szCs w:val="20"/>
          <w:lang w:val="sq-AL"/>
        </w:rPr>
      </w:pPr>
      <w:r w:rsidRPr="00995871">
        <w:rPr>
          <w:sz w:val="20"/>
          <w:szCs w:val="20"/>
          <w:lang w:val="sq-AL"/>
        </w:rPr>
        <w:t>1. Çdo zotërues i një lejeje minerare kërkim-zbulimi duhet të përgatitë dhe të dorëzojë në institucionin e Shërbimit Gjeologjik Shqiptar (SHGJSH) informacionet e detyrueshme, sipas formatit, përcaktimeve të përmbajtjes dhe afatet e parashikuara në ligjin minerar nr.10 304, datë 15.7.2010 “Për sektorin minerar në Republikën e Shqipërisë” dhe akteve nënligjore në zbatim të tij. Këto informacione të detyrueshme janë:</w:t>
      </w:r>
    </w:p>
    <w:p w:rsidR="00BD0C55" w:rsidRPr="00995871" w:rsidRDefault="00BD0C55" w:rsidP="00BD0C55">
      <w:pPr>
        <w:pStyle w:val="Paragrafi"/>
        <w:rPr>
          <w:sz w:val="20"/>
          <w:szCs w:val="20"/>
          <w:lang w:val="sq-AL"/>
        </w:rPr>
      </w:pPr>
      <w:r w:rsidRPr="00995871">
        <w:rPr>
          <w:sz w:val="20"/>
          <w:szCs w:val="20"/>
          <w:lang w:val="sq-AL"/>
        </w:rPr>
        <w:t>a) Dokumenti i garancisë financiare për zbatimin e programit minimal t</w:t>
      </w:r>
      <w:r w:rsidRPr="00995871">
        <w:rPr>
          <w:rFonts w:ascii="Times New Roman" w:hAnsi="Times New Roman"/>
          <w:sz w:val="20"/>
          <w:szCs w:val="20"/>
          <w:lang w:val="sq-AL"/>
        </w:rPr>
        <w:t>ë</w:t>
      </w:r>
      <w:r w:rsidRPr="00995871">
        <w:rPr>
          <w:sz w:val="20"/>
          <w:szCs w:val="20"/>
          <w:lang w:val="sq-AL"/>
        </w:rPr>
        <w:t xml:space="preserve"> punës, jo më vonë se 30 (tridhjetë) ditë kalendarike nga data që i korrespondon hyrjes në fuqi të lejes; </w:t>
      </w:r>
    </w:p>
    <w:p w:rsidR="00BD0C55" w:rsidRPr="00995871" w:rsidRDefault="00BD0C55" w:rsidP="00BD0C55">
      <w:pPr>
        <w:pStyle w:val="Paragrafi"/>
        <w:rPr>
          <w:sz w:val="20"/>
          <w:szCs w:val="20"/>
          <w:lang w:val="sq-AL"/>
        </w:rPr>
      </w:pPr>
      <w:r w:rsidRPr="00995871">
        <w:rPr>
          <w:sz w:val="20"/>
          <w:szCs w:val="20"/>
          <w:lang w:val="sq-AL"/>
        </w:rPr>
        <w:t>b) Dokumenti i garancisë financiare për zbatimin e planit të rehabilitimit të mjedisit të zonës minerare që paraqitet në çdo vit, jo më vonë se 30 (tridhjetë) ditë kalendarike nga data që i korrespondon hyrjes në fuqi të lejes, për çdo vit në vazhdim;</w:t>
      </w:r>
    </w:p>
    <w:p w:rsidR="00BD0C55" w:rsidRPr="00995871" w:rsidRDefault="00BD0C55" w:rsidP="00BD0C55">
      <w:pPr>
        <w:pStyle w:val="Paragrafi"/>
        <w:rPr>
          <w:sz w:val="20"/>
          <w:szCs w:val="20"/>
          <w:lang w:val="sq-AL"/>
        </w:rPr>
      </w:pPr>
      <w:r w:rsidRPr="00995871">
        <w:rPr>
          <w:sz w:val="20"/>
          <w:szCs w:val="20"/>
          <w:lang w:val="sq-AL"/>
        </w:rPr>
        <w:t xml:space="preserve">c) Informacionet 3 (tremujore) mbi realizimin e investimeve, punimeve minerare të realizuara dhe </w:t>
      </w:r>
      <w:r w:rsidR="00FE6464" w:rsidRPr="00995871">
        <w:rPr>
          <w:sz w:val="20"/>
          <w:szCs w:val="20"/>
          <w:lang w:val="sq-AL"/>
        </w:rPr>
        <w:t xml:space="preserve">të </w:t>
      </w:r>
      <w:r w:rsidRPr="00995871">
        <w:rPr>
          <w:sz w:val="20"/>
          <w:szCs w:val="20"/>
          <w:lang w:val="sq-AL"/>
        </w:rPr>
        <w:t>gjith</w:t>
      </w:r>
      <w:r w:rsidR="00FE6464" w:rsidRPr="00995871">
        <w:rPr>
          <w:sz w:val="20"/>
          <w:szCs w:val="20"/>
          <w:lang w:val="sq-AL"/>
        </w:rPr>
        <w:t>a</w:t>
      </w:r>
      <w:r w:rsidRPr="00995871">
        <w:rPr>
          <w:sz w:val="20"/>
          <w:szCs w:val="20"/>
          <w:lang w:val="sq-AL"/>
        </w:rPr>
        <w:t xml:space="preserve"> operacioneve të kryera për rehabilitimin e mjedisit dhe menaxhimin e mbetjeve minerare, në përputhje me detyrimet e tij të lejes minerare dhe planin vjetor,</w:t>
      </w:r>
      <w:r w:rsidRPr="00995871">
        <w:rPr>
          <w:rFonts w:eastAsia="Batang"/>
          <w:sz w:val="20"/>
          <w:szCs w:val="20"/>
          <w:lang w:val="sq-AL"/>
        </w:rPr>
        <w:t xml:space="preserve"> jo më vonë</w:t>
      </w:r>
      <w:r w:rsidRPr="00995871">
        <w:rPr>
          <w:sz w:val="20"/>
          <w:szCs w:val="20"/>
          <w:lang w:val="sq-AL"/>
        </w:rPr>
        <w:t xml:space="preserve"> se data 15 e muajit që vijon, për çdo tremujor;</w:t>
      </w:r>
    </w:p>
    <w:p w:rsidR="00BD0C55" w:rsidRPr="00995871" w:rsidRDefault="00BD0C55" w:rsidP="00BD0C55">
      <w:pPr>
        <w:pStyle w:val="Paragrafi"/>
        <w:rPr>
          <w:sz w:val="20"/>
          <w:szCs w:val="20"/>
          <w:lang w:val="sq-AL"/>
        </w:rPr>
      </w:pPr>
      <w:r w:rsidRPr="00995871">
        <w:rPr>
          <w:sz w:val="20"/>
          <w:szCs w:val="20"/>
          <w:lang w:val="sq-AL"/>
        </w:rPr>
        <w:t>d) Informacionin vjetor për veprimtarinë financiare dhe teknike t</w:t>
      </w:r>
      <w:r w:rsidRPr="00995871">
        <w:rPr>
          <w:rFonts w:ascii="Times New Roman" w:hAnsi="Times New Roman"/>
          <w:sz w:val="20"/>
          <w:szCs w:val="20"/>
          <w:lang w:val="sq-AL"/>
        </w:rPr>
        <w:t>ë</w:t>
      </w:r>
      <w:r w:rsidRPr="00995871">
        <w:rPr>
          <w:sz w:val="20"/>
          <w:szCs w:val="20"/>
          <w:lang w:val="sq-AL"/>
        </w:rPr>
        <w:t xml:space="preserve"> realizuar dhe të </w:t>
      </w:r>
      <w:r w:rsidR="00FE6464" w:rsidRPr="00995871">
        <w:rPr>
          <w:sz w:val="20"/>
          <w:szCs w:val="20"/>
          <w:lang w:val="sq-AL"/>
        </w:rPr>
        <w:t xml:space="preserve">të </w:t>
      </w:r>
      <w:r w:rsidRPr="00995871">
        <w:rPr>
          <w:sz w:val="20"/>
          <w:szCs w:val="20"/>
          <w:lang w:val="sq-AL"/>
        </w:rPr>
        <w:t>gjitha operacioneve të kryera në përputhje me detyrimet e përcaktuara në lejen e tij dhe planin vjetor të punës, duke përfshirë t</w:t>
      </w:r>
      <w:r w:rsidRPr="00995871">
        <w:rPr>
          <w:rFonts w:ascii="Times New Roman" w:hAnsi="Times New Roman"/>
          <w:sz w:val="20"/>
          <w:szCs w:val="20"/>
          <w:lang w:val="sq-AL"/>
        </w:rPr>
        <w:t>ë</w:t>
      </w:r>
      <w:r w:rsidRPr="00995871">
        <w:rPr>
          <w:sz w:val="20"/>
          <w:szCs w:val="20"/>
          <w:lang w:val="sq-AL"/>
        </w:rPr>
        <w:t xml:space="preserve"> gjitha masat e marra për mbrojtjen e shëndetit dhe sigurisë në punë, trajnimin e punonjësve, jo më vonë se 30 (tridhjetë) ditë nga përfundimi i vitit përkatës;</w:t>
      </w:r>
    </w:p>
    <w:p w:rsidR="00BD0C55" w:rsidRPr="00995871" w:rsidRDefault="00BD0C55" w:rsidP="00BD0C55">
      <w:pPr>
        <w:pStyle w:val="Paragrafi"/>
        <w:rPr>
          <w:sz w:val="20"/>
          <w:szCs w:val="20"/>
          <w:lang w:val="sq-AL"/>
        </w:rPr>
      </w:pPr>
      <w:r w:rsidRPr="00995871">
        <w:rPr>
          <w:sz w:val="20"/>
          <w:szCs w:val="20"/>
          <w:lang w:val="sq-AL"/>
        </w:rPr>
        <w:t>e) Vlerësimin vjetor për vlerat e garancisë për zbatimin e programit minimal t</w:t>
      </w:r>
      <w:r w:rsidRPr="00995871">
        <w:rPr>
          <w:rFonts w:ascii="Times New Roman" w:hAnsi="Times New Roman"/>
          <w:sz w:val="20"/>
          <w:szCs w:val="20"/>
          <w:lang w:val="sq-AL"/>
        </w:rPr>
        <w:t>ë</w:t>
      </w:r>
      <w:r w:rsidRPr="00995871">
        <w:rPr>
          <w:sz w:val="20"/>
          <w:szCs w:val="20"/>
          <w:lang w:val="sq-AL"/>
        </w:rPr>
        <w:t xml:space="preserve"> punës dhe të garancisë financiare për zbatimin e planit të rehabilitimit të mjedisit të zonës minerare, që paraqitet në çdo vit, jo më vonë se 30 (tridhjetë) ditë kalendarike nga data që i korrespondon hyrjes në fuqi të lejes për çdo vit në vazhdim për miratim; </w:t>
      </w:r>
    </w:p>
    <w:p w:rsidR="00BD0C55" w:rsidRPr="00995871" w:rsidRDefault="00BD0C55" w:rsidP="00BD0C55">
      <w:pPr>
        <w:pStyle w:val="Paragrafi"/>
        <w:rPr>
          <w:sz w:val="20"/>
          <w:szCs w:val="20"/>
          <w:lang w:val="sq-AL"/>
        </w:rPr>
      </w:pPr>
      <w:r w:rsidRPr="00995871">
        <w:rPr>
          <w:rFonts w:eastAsia="Batang"/>
          <w:sz w:val="20"/>
          <w:szCs w:val="20"/>
          <w:lang w:val="sq-AL"/>
        </w:rPr>
        <w:t>f) Raportin përfundimtar për zhvillimin e veprimtarisë minerare</w:t>
      </w:r>
      <w:r w:rsidRPr="00995871">
        <w:rPr>
          <w:sz w:val="20"/>
          <w:szCs w:val="20"/>
          <w:lang w:val="sq-AL"/>
        </w:rPr>
        <w:t xml:space="preserve"> duke dhënë në mënyrë të detajuar invest</w:t>
      </w:r>
      <w:r w:rsidR="00FE6464" w:rsidRPr="00995871">
        <w:rPr>
          <w:sz w:val="20"/>
          <w:szCs w:val="20"/>
          <w:lang w:val="sq-AL"/>
        </w:rPr>
        <w:t>imet e realizuara gjatë kërkimi</w:t>
      </w:r>
      <w:r w:rsidRPr="00995871">
        <w:rPr>
          <w:sz w:val="20"/>
          <w:szCs w:val="20"/>
          <w:lang w:val="sq-AL"/>
        </w:rPr>
        <w:t>-zbulimit, punimet e kryera në zonën e tij të lejuar (shoqëruar me vizatimet inxhinierike) dhe rezultatet e të gjitha provave të marra</w:t>
      </w:r>
      <w:r w:rsidRPr="00995871">
        <w:rPr>
          <w:rFonts w:eastAsia="Batang"/>
          <w:sz w:val="20"/>
          <w:szCs w:val="20"/>
          <w:lang w:val="sq-AL"/>
        </w:rPr>
        <w:t>;</w:t>
      </w:r>
    </w:p>
    <w:p w:rsidR="00BD0C55" w:rsidRPr="00995871" w:rsidRDefault="00BD0C55" w:rsidP="00BD0C55">
      <w:pPr>
        <w:pStyle w:val="Paragrafi"/>
        <w:rPr>
          <w:sz w:val="20"/>
          <w:szCs w:val="20"/>
          <w:lang w:val="sq-AL"/>
        </w:rPr>
      </w:pPr>
      <w:r w:rsidRPr="00995871">
        <w:rPr>
          <w:sz w:val="20"/>
          <w:szCs w:val="20"/>
          <w:lang w:val="sq-AL"/>
        </w:rPr>
        <w:t>g) Raporti mbi pagesat për taksat vendore dhe kombëtare, në kuadër të nismës për transparencë në industrinë nxjerrëse;</w:t>
      </w:r>
    </w:p>
    <w:p w:rsidR="00BD0C55" w:rsidRPr="00995871" w:rsidRDefault="00BD0C55" w:rsidP="00BD0C55">
      <w:pPr>
        <w:pStyle w:val="Paragrafi"/>
        <w:rPr>
          <w:sz w:val="20"/>
          <w:szCs w:val="20"/>
          <w:lang w:val="sq-AL"/>
        </w:rPr>
      </w:pPr>
      <w:r w:rsidRPr="00995871">
        <w:rPr>
          <w:sz w:val="20"/>
          <w:szCs w:val="20"/>
          <w:lang w:val="sq-AL"/>
        </w:rPr>
        <w:t>h) Informacionin për depozitimin, trajtimin dhe menaxhimin e mbetjeve minerare dhe trajtimin e ujërave që dalin nga objektet minerare dhe ato të depozitimit të mbetjeve;</w:t>
      </w:r>
    </w:p>
    <w:p w:rsidR="00BD0C55" w:rsidRPr="00995871" w:rsidRDefault="00BD0C55" w:rsidP="00BD0C55">
      <w:pPr>
        <w:pStyle w:val="Paragrafi"/>
        <w:rPr>
          <w:sz w:val="20"/>
          <w:szCs w:val="20"/>
          <w:lang w:val="sq-AL"/>
        </w:rPr>
      </w:pPr>
      <w:r w:rsidRPr="00995871">
        <w:rPr>
          <w:sz w:val="20"/>
          <w:szCs w:val="20"/>
          <w:lang w:val="sq-AL"/>
        </w:rPr>
        <w:t>i) Informacion për licencat, autorizimet apo lejet përkatëse, t</w:t>
      </w:r>
      <w:r w:rsidRPr="00995871">
        <w:rPr>
          <w:rFonts w:ascii="Times New Roman" w:hAnsi="Times New Roman"/>
          <w:sz w:val="20"/>
          <w:szCs w:val="20"/>
          <w:lang w:val="sq-AL"/>
        </w:rPr>
        <w:t>ë</w:t>
      </w:r>
      <w:r w:rsidRPr="00995871">
        <w:rPr>
          <w:sz w:val="20"/>
          <w:szCs w:val="20"/>
          <w:lang w:val="sq-AL"/>
        </w:rPr>
        <w:t xml:space="preserve"> marra nga zotëruesi i lejes nëse për kryerjen </w:t>
      </w:r>
      <w:r w:rsidR="00FE6464" w:rsidRPr="00995871">
        <w:rPr>
          <w:sz w:val="20"/>
          <w:szCs w:val="20"/>
          <w:lang w:val="sq-AL"/>
        </w:rPr>
        <w:t xml:space="preserve">e </w:t>
      </w:r>
      <w:r w:rsidRPr="00995871">
        <w:rPr>
          <w:sz w:val="20"/>
          <w:szCs w:val="20"/>
          <w:lang w:val="sq-AL"/>
        </w:rPr>
        <w:t>veprimtarisë s</w:t>
      </w:r>
      <w:r w:rsidRPr="00995871">
        <w:rPr>
          <w:rFonts w:ascii="Times New Roman" w:hAnsi="Times New Roman"/>
          <w:sz w:val="20"/>
          <w:szCs w:val="20"/>
          <w:lang w:val="sq-AL"/>
        </w:rPr>
        <w:t>ë</w:t>
      </w:r>
      <w:r w:rsidRPr="00995871">
        <w:rPr>
          <w:sz w:val="20"/>
          <w:szCs w:val="20"/>
          <w:lang w:val="sq-AL"/>
        </w:rPr>
        <w:t xml:space="preserve"> tij, një veprimi apo për përdorimin e një të mire publike në zonën e lejuar, që, sipas lejes nuk është pjesë e të drejtave të zotëruesit të lejes minerare, kërkohet miratim paraprak nga organet shtetërore;</w:t>
      </w:r>
    </w:p>
    <w:p w:rsidR="00BD0C55" w:rsidRPr="00995871" w:rsidRDefault="00BD0C55" w:rsidP="00BD0C55">
      <w:pPr>
        <w:pStyle w:val="Paragrafi"/>
        <w:rPr>
          <w:sz w:val="20"/>
          <w:szCs w:val="20"/>
          <w:lang w:val="sq-AL"/>
        </w:rPr>
      </w:pPr>
      <w:r w:rsidRPr="00995871">
        <w:rPr>
          <w:sz w:val="20"/>
          <w:szCs w:val="20"/>
          <w:lang w:val="sq-AL"/>
        </w:rPr>
        <w:t>j) T</w:t>
      </w:r>
      <w:r w:rsidRPr="00995871">
        <w:rPr>
          <w:rFonts w:ascii="Times New Roman" w:hAnsi="Times New Roman"/>
          <w:sz w:val="20"/>
          <w:szCs w:val="20"/>
          <w:lang w:val="sq-AL"/>
        </w:rPr>
        <w:t>ë</w:t>
      </w:r>
      <w:r w:rsidRPr="00995871">
        <w:rPr>
          <w:sz w:val="20"/>
          <w:szCs w:val="20"/>
          <w:lang w:val="sq-AL"/>
        </w:rPr>
        <w:t xml:space="preserve"> mbajë në zyrat e shoqërisë të gatshme për inspektim nga SHGJSH-ja dhe t’i japë informacione dhe shpjegime kur këto kërkohen prej këtij institucioni.</w:t>
      </w:r>
    </w:p>
    <w:p w:rsidR="00BD0C55" w:rsidRPr="00995871" w:rsidRDefault="00BD0C55" w:rsidP="00BD0C55">
      <w:pPr>
        <w:pStyle w:val="Paragrafi"/>
        <w:rPr>
          <w:sz w:val="20"/>
          <w:szCs w:val="20"/>
          <w:lang w:val="sq-AL"/>
        </w:rPr>
      </w:pPr>
      <w:r w:rsidRPr="00995871">
        <w:rPr>
          <w:sz w:val="20"/>
          <w:szCs w:val="20"/>
          <w:lang w:val="sq-AL"/>
        </w:rPr>
        <w:t>2. Çdo zotërues i një leje minerare shfrytëzimi dhe/ose kërkim-zbulim-shfrytëzimi duhet të përgatitë dhe të dorëzojë në institucionin e Agjencisë Kombëtare të Burimeve Natyrore (AKBN) informacionet e detyrueshme, sipas formatit, përcaktimeve të përmbajtjes dhe afatet e parashikuara në ligjin minerar nr.10 304, datë 15.7.2010 “Për sektorin minerar në Republikën e Shqipërisë” dhe akteve nënligjore të dala në zbatim t</w:t>
      </w:r>
      <w:r w:rsidRPr="00995871">
        <w:rPr>
          <w:rFonts w:ascii="Times New Roman" w:hAnsi="Times New Roman"/>
          <w:sz w:val="20"/>
          <w:szCs w:val="20"/>
          <w:lang w:val="sq-AL"/>
        </w:rPr>
        <w:t>ë</w:t>
      </w:r>
      <w:r w:rsidRPr="00995871">
        <w:rPr>
          <w:sz w:val="20"/>
          <w:szCs w:val="20"/>
          <w:lang w:val="sq-AL"/>
        </w:rPr>
        <w:t xml:space="preserve"> tij. Këto informacione të detyrueshme janë:</w:t>
      </w:r>
    </w:p>
    <w:p w:rsidR="00BD0C55" w:rsidRPr="00995871" w:rsidRDefault="00BD0C55" w:rsidP="00BD0C55">
      <w:pPr>
        <w:pStyle w:val="Paragrafi"/>
        <w:rPr>
          <w:sz w:val="20"/>
          <w:szCs w:val="20"/>
          <w:lang w:val="sq-AL"/>
        </w:rPr>
      </w:pPr>
      <w:r w:rsidRPr="00995871">
        <w:rPr>
          <w:sz w:val="20"/>
          <w:szCs w:val="20"/>
          <w:lang w:val="sq-AL"/>
        </w:rPr>
        <w:t>a) Dokumenti i garancisë financiare për zbatimin e programit t</w:t>
      </w:r>
      <w:r w:rsidRPr="00995871">
        <w:rPr>
          <w:rFonts w:ascii="Times New Roman" w:hAnsi="Times New Roman"/>
          <w:sz w:val="20"/>
          <w:szCs w:val="20"/>
          <w:lang w:val="sq-AL"/>
        </w:rPr>
        <w:t>ë</w:t>
      </w:r>
      <w:r w:rsidRPr="00995871">
        <w:rPr>
          <w:sz w:val="20"/>
          <w:szCs w:val="20"/>
          <w:lang w:val="sq-AL"/>
        </w:rPr>
        <w:t xml:space="preserve"> investimit, jo më vonë se 30 (tridhjetë ) ditë kalendarike nga data që i korrespondon hyrjes në fuqi të lejes; </w:t>
      </w:r>
    </w:p>
    <w:p w:rsidR="00BD0C55" w:rsidRPr="00995871" w:rsidRDefault="00BD0C55" w:rsidP="00BD0C55">
      <w:pPr>
        <w:pStyle w:val="Paragrafi"/>
        <w:rPr>
          <w:sz w:val="20"/>
          <w:szCs w:val="20"/>
          <w:lang w:val="sq-AL"/>
        </w:rPr>
      </w:pPr>
      <w:r w:rsidRPr="00995871">
        <w:rPr>
          <w:sz w:val="20"/>
          <w:szCs w:val="20"/>
          <w:lang w:val="sq-AL"/>
        </w:rPr>
        <w:t>b) Dokumenti i garancisë financiare për zbatimin e planit të rehabilitimit të mjedisit të zonës minerare që paraqitet çdo vit, jo më vonë se 30 (tridhjetë) ditë kalendarike nga data që i korrespondon hyrjes në fuqi të lejes për çdo vit në vazhdim;</w:t>
      </w:r>
    </w:p>
    <w:p w:rsidR="00BD0C55" w:rsidRPr="00995871" w:rsidRDefault="00BD0C55" w:rsidP="00BD0C55">
      <w:pPr>
        <w:pStyle w:val="Paragrafi"/>
        <w:rPr>
          <w:sz w:val="20"/>
          <w:szCs w:val="20"/>
          <w:lang w:val="sq-AL"/>
        </w:rPr>
      </w:pPr>
      <w:r w:rsidRPr="00995871">
        <w:rPr>
          <w:sz w:val="20"/>
          <w:szCs w:val="20"/>
          <w:lang w:val="sq-AL"/>
        </w:rPr>
        <w:t>c) Informacionet për pagesën e rentës minerare, sipas tipit të lejes minerare, në afatet e përcaktuara në legjislacionin në fuqi për taksat dhe tatimet;</w:t>
      </w:r>
    </w:p>
    <w:p w:rsidR="00BD0C55" w:rsidRPr="00995871" w:rsidRDefault="00BD0C55" w:rsidP="00BD0C55">
      <w:pPr>
        <w:pStyle w:val="Paragrafi"/>
        <w:rPr>
          <w:sz w:val="20"/>
          <w:szCs w:val="20"/>
          <w:lang w:val="sq-AL"/>
        </w:rPr>
      </w:pPr>
      <w:r w:rsidRPr="00995871">
        <w:rPr>
          <w:sz w:val="20"/>
          <w:szCs w:val="20"/>
          <w:lang w:val="sq-AL"/>
        </w:rPr>
        <w:t xml:space="preserve">d) Informacionet 3 (tremujore) mbi realizimin e investimeve, punimeve minerare të realizuara dhe </w:t>
      </w:r>
      <w:r w:rsidR="00345C24" w:rsidRPr="00995871">
        <w:rPr>
          <w:sz w:val="20"/>
          <w:szCs w:val="20"/>
          <w:lang w:val="sq-AL"/>
        </w:rPr>
        <w:t>të gjitha</w:t>
      </w:r>
      <w:r w:rsidRPr="00995871">
        <w:rPr>
          <w:sz w:val="20"/>
          <w:szCs w:val="20"/>
          <w:lang w:val="sq-AL"/>
        </w:rPr>
        <w:t xml:space="preserve"> operacioneve të kryera për rehabilitimin e mjedisit dhe menaxhimin e mbetjeve minerare, në përputhje me detyrimet e tij të lejes minerare dhe planin vjetor,</w:t>
      </w:r>
      <w:r w:rsidRPr="00995871">
        <w:rPr>
          <w:rFonts w:eastAsia="Batang"/>
          <w:sz w:val="20"/>
          <w:szCs w:val="20"/>
          <w:lang w:val="sq-AL"/>
        </w:rPr>
        <w:t xml:space="preserve"> jo më vonë</w:t>
      </w:r>
      <w:r w:rsidRPr="00995871">
        <w:rPr>
          <w:sz w:val="20"/>
          <w:szCs w:val="20"/>
          <w:lang w:val="sq-AL"/>
        </w:rPr>
        <w:t xml:space="preserve"> se data 15 e muajit që vijon, për çdo tremujor;</w:t>
      </w:r>
    </w:p>
    <w:p w:rsidR="00BD0C55" w:rsidRPr="00995871" w:rsidRDefault="00BD0C55" w:rsidP="00BD0C55">
      <w:pPr>
        <w:pStyle w:val="Paragrafi"/>
        <w:rPr>
          <w:sz w:val="20"/>
          <w:szCs w:val="20"/>
          <w:lang w:val="sq-AL"/>
        </w:rPr>
      </w:pPr>
      <w:r w:rsidRPr="00995871">
        <w:rPr>
          <w:sz w:val="20"/>
          <w:szCs w:val="20"/>
          <w:lang w:val="sq-AL"/>
        </w:rPr>
        <w:t xml:space="preserve">e) Informacionin vjetor për veprimtarinë financiare dhe teknike të realizuar dhe të gjitha operacioneve </w:t>
      </w:r>
      <w:r w:rsidRPr="00995871">
        <w:rPr>
          <w:sz w:val="20"/>
          <w:szCs w:val="20"/>
          <w:lang w:val="sq-AL"/>
        </w:rPr>
        <w:lastRenderedPageBreak/>
        <w:t>të kryera në përputhje me detyrimet e përcaktuara në lejen e tij dhe planin vjetor të punës, duke përfshirë dhe të gjitha masat e marra për mbrojtjen e shëndetit dhe sigurisë në punë, trajnimin e punonjësve, jo më vonë se 30 (tridhjetë) ditë nga përfundimi i vitit përkatës;</w:t>
      </w:r>
    </w:p>
    <w:p w:rsidR="00BD0C55" w:rsidRPr="00995871" w:rsidRDefault="00BD0C55" w:rsidP="00BD0C55">
      <w:pPr>
        <w:pStyle w:val="Paragrafi"/>
        <w:rPr>
          <w:sz w:val="20"/>
          <w:szCs w:val="20"/>
          <w:lang w:val="sq-AL"/>
        </w:rPr>
      </w:pPr>
      <w:r w:rsidRPr="00995871">
        <w:rPr>
          <w:sz w:val="20"/>
          <w:szCs w:val="20"/>
          <w:lang w:val="sq-AL"/>
        </w:rPr>
        <w:t xml:space="preserve">f) Vlerësimin vjetor për vlerat e garancisë për zbatimin e planit të investimeve dhe të garancisë financiare për zbatimin e planit të rehabilitimit të mjedisit të zonës minerare që paraqitet çdo vit, jo më vonë se 30 (tridhjetë) ditë kalendarike nga data që i korrespondon hyrjes në fuqi të lejes për çdo vit në vazhdim për miratim; </w:t>
      </w:r>
    </w:p>
    <w:p w:rsidR="00BD0C55" w:rsidRPr="00995871" w:rsidRDefault="00BD0C55" w:rsidP="00BD0C55">
      <w:pPr>
        <w:pStyle w:val="Paragrafi"/>
        <w:rPr>
          <w:sz w:val="20"/>
          <w:szCs w:val="20"/>
          <w:lang w:val="sq-AL"/>
        </w:rPr>
      </w:pPr>
      <w:r w:rsidRPr="00995871">
        <w:rPr>
          <w:rFonts w:eastAsia="Batang"/>
          <w:sz w:val="20"/>
          <w:szCs w:val="20"/>
          <w:lang w:val="sq-AL"/>
        </w:rPr>
        <w:t>g) Raportin përfundimtar për zhvillimin e veprimtarisë minerare,</w:t>
      </w:r>
      <w:r w:rsidRPr="00995871">
        <w:rPr>
          <w:sz w:val="20"/>
          <w:szCs w:val="20"/>
          <w:lang w:val="sq-AL"/>
        </w:rPr>
        <w:t xml:space="preserve"> duke dhënë në mënyrë të detajuar investimet e realizuara gjatë veprimtarisë minerare, punimet e kryera në zonën e tij të lejuar (shoqëruar me vizatimet inxhinierike) dhe rezultatet e planit t</w:t>
      </w:r>
      <w:r w:rsidRPr="00995871">
        <w:rPr>
          <w:rFonts w:ascii="Times New Roman" w:hAnsi="Times New Roman"/>
          <w:sz w:val="20"/>
          <w:szCs w:val="20"/>
          <w:lang w:val="sq-AL"/>
        </w:rPr>
        <w:t>ë</w:t>
      </w:r>
      <w:r w:rsidRPr="00995871">
        <w:rPr>
          <w:sz w:val="20"/>
          <w:szCs w:val="20"/>
          <w:lang w:val="sq-AL"/>
        </w:rPr>
        <w:t xml:space="preserve"> mbylljes, planit të rehabilitimit, planit të menaxhimit të mbetjeve dhe planit të monitorimit postminerar</w:t>
      </w:r>
      <w:r w:rsidRPr="00995871">
        <w:rPr>
          <w:rFonts w:eastAsia="Batang"/>
          <w:sz w:val="20"/>
          <w:szCs w:val="20"/>
          <w:lang w:val="sq-AL"/>
        </w:rPr>
        <w:t>;</w:t>
      </w:r>
    </w:p>
    <w:p w:rsidR="00BD0C55" w:rsidRPr="00995871" w:rsidRDefault="00BD0C55" w:rsidP="00BD0C55">
      <w:pPr>
        <w:pStyle w:val="Paragrafi"/>
        <w:rPr>
          <w:sz w:val="20"/>
          <w:szCs w:val="20"/>
          <w:lang w:val="sq-AL"/>
        </w:rPr>
      </w:pPr>
      <w:r w:rsidRPr="00995871">
        <w:rPr>
          <w:sz w:val="20"/>
          <w:szCs w:val="20"/>
          <w:lang w:val="sq-AL"/>
        </w:rPr>
        <w:t>h) Raporti mbi pagesat për taksat vendore dhe kombëtare, në kuadër të nismës për transparencë në industrinë nxjerrëse;</w:t>
      </w:r>
    </w:p>
    <w:p w:rsidR="00BD0C55" w:rsidRPr="00995871" w:rsidRDefault="00BD0C55" w:rsidP="00BD0C55">
      <w:pPr>
        <w:pStyle w:val="Paragrafi"/>
        <w:rPr>
          <w:sz w:val="20"/>
          <w:szCs w:val="20"/>
          <w:lang w:val="sq-AL"/>
        </w:rPr>
      </w:pPr>
      <w:r w:rsidRPr="00995871">
        <w:rPr>
          <w:sz w:val="20"/>
          <w:szCs w:val="20"/>
          <w:lang w:val="sq-AL"/>
        </w:rPr>
        <w:t>i) Informacionin për depozitimin, trajtimin dhe menaxhimin e mbetjeve minerare dhe trajtimin e ujërave që dalin nga objektet minerare dhe ato të depozitimit të mbetjeve;</w:t>
      </w:r>
    </w:p>
    <w:p w:rsidR="00BD0C55" w:rsidRPr="00995871" w:rsidRDefault="00BD0C55" w:rsidP="00BD0C55">
      <w:pPr>
        <w:pStyle w:val="Paragrafi"/>
        <w:rPr>
          <w:sz w:val="20"/>
          <w:szCs w:val="20"/>
          <w:lang w:val="sq-AL"/>
        </w:rPr>
      </w:pPr>
      <w:r w:rsidRPr="00995871">
        <w:rPr>
          <w:sz w:val="20"/>
          <w:szCs w:val="20"/>
          <w:lang w:val="sq-AL"/>
        </w:rPr>
        <w:t xml:space="preserve">j) Informacion për licencat, autorizimet apo lejet përkatëse, të marra nga zotëruesi i lejes nëse për kryerjen </w:t>
      </w:r>
      <w:r w:rsidR="00345C24" w:rsidRPr="00995871">
        <w:rPr>
          <w:sz w:val="20"/>
          <w:szCs w:val="20"/>
          <w:lang w:val="sq-AL"/>
        </w:rPr>
        <w:t xml:space="preserve">e </w:t>
      </w:r>
      <w:r w:rsidRPr="00995871">
        <w:rPr>
          <w:sz w:val="20"/>
          <w:szCs w:val="20"/>
          <w:lang w:val="sq-AL"/>
        </w:rPr>
        <w:t>veprimtarisë s</w:t>
      </w:r>
      <w:r w:rsidRPr="00995871">
        <w:rPr>
          <w:rFonts w:ascii="Times New Roman" w:hAnsi="Times New Roman"/>
          <w:sz w:val="20"/>
          <w:szCs w:val="20"/>
          <w:lang w:val="sq-AL"/>
        </w:rPr>
        <w:t>ë</w:t>
      </w:r>
      <w:r w:rsidRPr="00995871">
        <w:rPr>
          <w:sz w:val="20"/>
          <w:szCs w:val="20"/>
          <w:lang w:val="sq-AL"/>
        </w:rPr>
        <w:t xml:space="preserve"> tij, një veprimi apo për përdorimin e një të mire publike në zonën e lejuar, që, sipas lejes nuk është pjesë e të drejtave të zotëruesit të lejes minerare, kërkohet miratim paraprak nga organet shtetërore;</w:t>
      </w:r>
    </w:p>
    <w:p w:rsidR="00BD0C55" w:rsidRPr="00995871" w:rsidRDefault="00BD0C55" w:rsidP="00BD0C55">
      <w:pPr>
        <w:pStyle w:val="Paragrafi"/>
        <w:rPr>
          <w:sz w:val="20"/>
          <w:szCs w:val="20"/>
          <w:lang w:val="sq-AL"/>
        </w:rPr>
      </w:pPr>
      <w:r w:rsidRPr="00995871">
        <w:rPr>
          <w:sz w:val="20"/>
          <w:szCs w:val="20"/>
          <w:lang w:val="sq-AL"/>
        </w:rPr>
        <w:t>k) T</w:t>
      </w:r>
      <w:r w:rsidRPr="00995871">
        <w:rPr>
          <w:rFonts w:ascii="Times New Roman" w:hAnsi="Times New Roman"/>
          <w:sz w:val="20"/>
          <w:szCs w:val="20"/>
          <w:lang w:val="sq-AL"/>
        </w:rPr>
        <w:t>ë</w:t>
      </w:r>
      <w:r w:rsidRPr="00995871">
        <w:rPr>
          <w:sz w:val="20"/>
          <w:szCs w:val="20"/>
          <w:lang w:val="sq-AL"/>
        </w:rPr>
        <w:t xml:space="preserve"> mbajë në zyrat e shoqërisë të gatshme për inspektim nga SHGJSH-ja dhe t’i japë informacione dhe shpjegime kur këto kërkohen prej këtij institucioni.</w:t>
      </w:r>
    </w:p>
    <w:p w:rsidR="00BD0C55" w:rsidRPr="00995871" w:rsidRDefault="00345C24" w:rsidP="00BD0C55">
      <w:pPr>
        <w:pStyle w:val="Paragrafi"/>
        <w:rPr>
          <w:sz w:val="20"/>
          <w:szCs w:val="20"/>
          <w:lang w:val="sq-AL"/>
        </w:rPr>
      </w:pPr>
      <w:r w:rsidRPr="00995871">
        <w:rPr>
          <w:sz w:val="20"/>
          <w:szCs w:val="20"/>
          <w:lang w:val="sq-AL"/>
        </w:rPr>
        <w:t>Ky urdhër hyn në fuqi menjëher</w:t>
      </w:r>
      <w:r w:rsidR="00DB1444" w:rsidRPr="00995871">
        <w:rPr>
          <w:sz w:val="20"/>
          <w:szCs w:val="20"/>
          <w:lang w:val="sq-AL"/>
        </w:rPr>
        <w:t>ë</w:t>
      </w:r>
      <w:r w:rsidRPr="00995871">
        <w:rPr>
          <w:sz w:val="20"/>
          <w:szCs w:val="20"/>
          <w:lang w:val="sq-AL"/>
        </w:rPr>
        <w:t>.</w:t>
      </w:r>
    </w:p>
    <w:p w:rsidR="00345C24" w:rsidRPr="00995871" w:rsidRDefault="00345C24" w:rsidP="00BD0C55">
      <w:pPr>
        <w:pStyle w:val="Paragrafi"/>
        <w:rPr>
          <w:sz w:val="20"/>
          <w:szCs w:val="20"/>
          <w:lang w:val="sq-AL"/>
        </w:rPr>
      </w:pPr>
    </w:p>
    <w:p w:rsidR="00BD0C55" w:rsidRPr="00995871" w:rsidRDefault="00BD0C55" w:rsidP="00BD0C55">
      <w:pPr>
        <w:pStyle w:val="Autoriteti"/>
        <w:rPr>
          <w:sz w:val="20"/>
          <w:szCs w:val="20"/>
          <w:lang w:val="sq-AL"/>
        </w:rPr>
      </w:pPr>
      <w:r w:rsidRPr="00995871">
        <w:rPr>
          <w:sz w:val="20"/>
          <w:szCs w:val="20"/>
          <w:lang w:val="sq-AL"/>
        </w:rPr>
        <w:t>MINISTRI I Ekonomisë, tregtisë dhe Energjetikës</w:t>
      </w:r>
    </w:p>
    <w:p w:rsidR="00BD0C55" w:rsidRPr="00995871" w:rsidRDefault="00BD0C55" w:rsidP="00BD0C55">
      <w:pPr>
        <w:pStyle w:val="AutoritetiEmer"/>
        <w:rPr>
          <w:sz w:val="20"/>
          <w:szCs w:val="20"/>
          <w:lang w:val="sq-AL"/>
        </w:rPr>
      </w:pPr>
      <w:r w:rsidRPr="00995871">
        <w:rPr>
          <w:sz w:val="20"/>
          <w:szCs w:val="20"/>
          <w:lang w:val="sq-AL"/>
        </w:rPr>
        <w:t>Nasip Naço</w:t>
      </w:r>
    </w:p>
    <w:p w:rsidR="00BD0C55" w:rsidRPr="00995871" w:rsidRDefault="00BD0C55" w:rsidP="00BD0C55">
      <w:pPr>
        <w:pStyle w:val="Paragrafi"/>
        <w:rPr>
          <w:sz w:val="20"/>
          <w:szCs w:val="20"/>
          <w:lang w:val="sq-AL"/>
        </w:rPr>
      </w:pPr>
    </w:p>
    <w:p w:rsidR="00BD0C55" w:rsidRPr="00995871" w:rsidRDefault="00BD0C55" w:rsidP="00C87AD5">
      <w:pPr>
        <w:pStyle w:val="Akti"/>
        <w:rPr>
          <w:sz w:val="20"/>
          <w:szCs w:val="20"/>
          <w:lang w:val="sq-AL"/>
        </w:rPr>
      </w:pPr>
    </w:p>
    <w:p w:rsidR="00B2456C" w:rsidRPr="00995871" w:rsidRDefault="00B2456C" w:rsidP="00C87AD5">
      <w:pPr>
        <w:pStyle w:val="Akti"/>
        <w:rPr>
          <w:sz w:val="20"/>
          <w:szCs w:val="20"/>
          <w:lang w:val="sq-AL"/>
        </w:rPr>
      </w:pPr>
      <w:r w:rsidRPr="00995871">
        <w:rPr>
          <w:sz w:val="20"/>
          <w:szCs w:val="20"/>
          <w:lang w:val="sq-AL"/>
        </w:rPr>
        <w:t>URDHËR</w:t>
      </w:r>
    </w:p>
    <w:p w:rsidR="00B2456C" w:rsidRPr="00995871" w:rsidRDefault="00B2456C" w:rsidP="00C87AD5">
      <w:pPr>
        <w:pStyle w:val="NumriData"/>
        <w:rPr>
          <w:sz w:val="20"/>
          <w:szCs w:val="20"/>
          <w:lang w:val="sq-AL"/>
        </w:rPr>
      </w:pPr>
      <w:r w:rsidRPr="00995871">
        <w:rPr>
          <w:sz w:val="20"/>
          <w:szCs w:val="20"/>
          <w:lang w:val="sq-AL"/>
        </w:rPr>
        <w:t>Nr.382, datë 20.5.2011</w:t>
      </w:r>
    </w:p>
    <w:p w:rsidR="00B2456C" w:rsidRPr="00995871" w:rsidRDefault="00B2456C" w:rsidP="00C87AD5">
      <w:pPr>
        <w:pStyle w:val="Paragrafi"/>
        <w:rPr>
          <w:rFonts w:cs="Times New Roman"/>
          <w:sz w:val="20"/>
          <w:szCs w:val="20"/>
          <w:lang w:val="sq-AL"/>
        </w:rPr>
      </w:pPr>
    </w:p>
    <w:p w:rsidR="00B2456C" w:rsidRPr="00995871" w:rsidRDefault="00B2456C" w:rsidP="00C87AD5">
      <w:pPr>
        <w:pStyle w:val="Titulli"/>
        <w:rPr>
          <w:sz w:val="20"/>
          <w:szCs w:val="20"/>
          <w:lang w:val="sq-AL"/>
        </w:rPr>
      </w:pPr>
      <w:r w:rsidRPr="00995871">
        <w:rPr>
          <w:sz w:val="20"/>
          <w:szCs w:val="20"/>
          <w:lang w:val="sq-AL"/>
        </w:rPr>
        <w:t>PËR MIRATIMIN E FORMËS, PËRMBAJTJES DHE PROCEDURAVE TË LËNIES Së AKTIT TË KONSTATIMIT PËR KUNDërVAJTJET ADMINISTRATIVE NË ZBATIM TË LEJEVE MINERARE</w:t>
      </w:r>
    </w:p>
    <w:p w:rsidR="00B2456C" w:rsidRPr="00995871" w:rsidRDefault="00B2456C" w:rsidP="00C87AD5">
      <w:pPr>
        <w:pStyle w:val="Paragrafi"/>
        <w:rPr>
          <w:rFonts w:cs="Times New Roman"/>
          <w:sz w:val="20"/>
          <w:szCs w:val="20"/>
          <w:lang w:val="sq-AL"/>
        </w:rPr>
      </w:pPr>
    </w:p>
    <w:p w:rsidR="00B2456C" w:rsidRPr="00995871" w:rsidRDefault="00B2456C" w:rsidP="00C87AD5">
      <w:pPr>
        <w:pStyle w:val="BazLigjPropozues"/>
        <w:rPr>
          <w:rFonts w:cs="Times New Roman"/>
          <w:sz w:val="20"/>
          <w:szCs w:val="20"/>
          <w:lang w:val="sq-AL"/>
        </w:rPr>
      </w:pPr>
      <w:r w:rsidRPr="00995871">
        <w:rPr>
          <w:sz w:val="20"/>
          <w:szCs w:val="20"/>
          <w:lang w:val="sq-AL"/>
        </w:rPr>
        <w:t>Në zbatim të nenit 102 pika 4 të Kushtetutës së Republikës së Shqipërisë dhe të nenit 45 pika 3 dhe nenit 56 pika 2 të ligjit nr.10</w:t>
      </w:r>
      <w:r w:rsidR="005D79EA" w:rsidRPr="00995871">
        <w:rPr>
          <w:sz w:val="20"/>
          <w:szCs w:val="20"/>
          <w:lang w:val="sq-AL"/>
        </w:rPr>
        <w:t xml:space="preserve"> </w:t>
      </w:r>
      <w:r w:rsidRPr="00995871">
        <w:rPr>
          <w:sz w:val="20"/>
          <w:szCs w:val="20"/>
          <w:lang w:val="sq-AL"/>
        </w:rPr>
        <w:t>304, datë 15.7.2010 “Për sektorin minerar në Republikën e Shqipërisë”,</w:t>
      </w:r>
    </w:p>
    <w:p w:rsidR="00B2456C" w:rsidRPr="00995871" w:rsidRDefault="00B2456C" w:rsidP="00C87AD5">
      <w:pPr>
        <w:pStyle w:val="Paragrafi"/>
        <w:rPr>
          <w:rFonts w:cs="Times New Roman"/>
          <w:sz w:val="20"/>
          <w:szCs w:val="20"/>
          <w:lang w:val="sq-AL"/>
        </w:rPr>
      </w:pPr>
    </w:p>
    <w:p w:rsidR="00B2456C" w:rsidRPr="00995871" w:rsidRDefault="00B2456C" w:rsidP="00C87AD5">
      <w:pPr>
        <w:pStyle w:val="VENDOSI"/>
        <w:rPr>
          <w:sz w:val="20"/>
          <w:szCs w:val="20"/>
          <w:lang w:val="sq-AL"/>
        </w:rPr>
      </w:pPr>
      <w:r w:rsidRPr="00995871">
        <w:rPr>
          <w:sz w:val="20"/>
          <w:szCs w:val="20"/>
          <w:lang w:val="sq-AL"/>
        </w:rPr>
        <w:t>URDHËROJ:</w:t>
      </w:r>
    </w:p>
    <w:p w:rsidR="00B2456C" w:rsidRPr="00995871" w:rsidRDefault="00B2456C" w:rsidP="00C87AD5">
      <w:pPr>
        <w:pStyle w:val="Paragrafi"/>
        <w:rPr>
          <w:rFonts w:cs="Times New Roman"/>
          <w:sz w:val="20"/>
          <w:szCs w:val="20"/>
          <w:lang w:val="sq-AL"/>
        </w:rPr>
      </w:pPr>
    </w:p>
    <w:p w:rsidR="00B2456C" w:rsidRPr="00995871" w:rsidRDefault="00B2456C" w:rsidP="00C87AD5">
      <w:pPr>
        <w:pStyle w:val="Paragrafi"/>
        <w:rPr>
          <w:sz w:val="20"/>
          <w:szCs w:val="20"/>
          <w:lang w:val="sq-AL"/>
        </w:rPr>
      </w:pPr>
      <w:r w:rsidRPr="00995871">
        <w:rPr>
          <w:sz w:val="20"/>
          <w:szCs w:val="20"/>
          <w:lang w:val="sq-AL"/>
        </w:rPr>
        <w:t>1. Strukturat përgjegjëse mbikëqyrëse dhe monitoruese për veprimtarinë minerare janë Shërbimi Gjeologjik Shqiptar (SHGJSH), Agjencia Kombëtare e Burimeve Natyrore (AKBN) dhe Reparti i Inspektim Shpëtimit të Minierave (RISHM).</w:t>
      </w:r>
    </w:p>
    <w:p w:rsidR="00B2456C" w:rsidRPr="00995871" w:rsidRDefault="00B2456C" w:rsidP="00C87AD5">
      <w:pPr>
        <w:pStyle w:val="Paragrafi"/>
        <w:rPr>
          <w:sz w:val="20"/>
          <w:szCs w:val="20"/>
          <w:lang w:val="sq-AL"/>
        </w:rPr>
      </w:pPr>
      <w:r w:rsidRPr="00995871">
        <w:rPr>
          <w:sz w:val="20"/>
          <w:szCs w:val="20"/>
          <w:lang w:val="sq-AL"/>
        </w:rPr>
        <w:t>2. Organizimi dhe funksionet e këtyre institucioneve janë të përcaktuara me ligj ose vendim të Këshillit të Ministrave.</w:t>
      </w:r>
    </w:p>
    <w:p w:rsidR="00B2456C" w:rsidRPr="00995871" w:rsidRDefault="00B2456C" w:rsidP="00C87AD5">
      <w:pPr>
        <w:pStyle w:val="Paragrafi"/>
        <w:rPr>
          <w:sz w:val="20"/>
          <w:szCs w:val="20"/>
          <w:lang w:val="sq-AL"/>
        </w:rPr>
      </w:pPr>
      <w:r w:rsidRPr="00995871">
        <w:rPr>
          <w:sz w:val="20"/>
          <w:szCs w:val="20"/>
          <w:lang w:val="sq-AL"/>
        </w:rPr>
        <w:t xml:space="preserve">3. Strukturat përgjegjëse kanë të drejtë të kryejnë inspektime për ndjekjen e respektimit të dispozitave të këtij legjislacionit minerar, të lënë detyra, të marrin masa administrative apo të propozojnë marrjen e tyre nga ministri. </w:t>
      </w:r>
    </w:p>
    <w:p w:rsidR="00B2456C" w:rsidRPr="00995871" w:rsidRDefault="00B2456C" w:rsidP="00C87AD5">
      <w:pPr>
        <w:pStyle w:val="Paragrafi"/>
        <w:rPr>
          <w:sz w:val="20"/>
          <w:szCs w:val="20"/>
          <w:lang w:val="sq-AL"/>
        </w:rPr>
      </w:pPr>
      <w:r w:rsidRPr="00995871">
        <w:rPr>
          <w:sz w:val="20"/>
          <w:szCs w:val="20"/>
          <w:lang w:val="sq-AL"/>
        </w:rPr>
        <w:t>4. Strukturat përgjegjëse kanë të drejtë të kërkojnë informacion nga zotëruesi i lejes sa herë</w:t>
      </w:r>
      <w:r w:rsidR="00C819D2" w:rsidRPr="00995871">
        <w:rPr>
          <w:sz w:val="20"/>
          <w:szCs w:val="20"/>
          <w:lang w:val="sq-AL"/>
        </w:rPr>
        <w:t xml:space="preserve"> </w:t>
      </w:r>
      <w:r w:rsidRPr="00995871">
        <w:rPr>
          <w:sz w:val="20"/>
          <w:szCs w:val="20"/>
          <w:lang w:val="sq-AL"/>
        </w:rPr>
        <w:t xml:space="preserve">kanë dyshime se ai përdor praktika të dëmshme kërkimi, zbulimi apo shfrytëzimi të mineraleve dhe të trajtimit të tyre, për respektimin e standardeve mjedisore të pranuara, apo se ai i drejton operacionet e punës në kundërshtim me ato të parashikuara në projektin e miratuar, si dhe çdo të dhënë tjetër, për të llogaritur detyrimet financiare, që ka zotëruesi sipas këtij ligji. </w:t>
      </w:r>
    </w:p>
    <w:p w:rsidR="00B2456C" w:rsidRPr="00995871" w:rsidRDefault="00B2456C" w:rsidP="00C87AD5">
      <w:pPr>
        <w:pStyle w:val="Paragrafi"/>
        <w:rPr>
          <w:sz w:val="20"/>
          <w:szCs w:val="20"/>
          <w:lang w:val="sq-AL"/>
        </w:rPr>
      </w:pPr>
      <w:r w:rsidRPr="00995871">
        <w:rPr>
          <w:sz w:val="20"/>
          <w:szCs w:val="20"/>
          <w:lang w:val="sq-AL"/>
        </w:rPr>
        <w:t>5. Gjatë kontrollit të ushtruar në një zotërues të lejes minerare, punonjësit e strukturës përgjegjëse duhet të lënë menjëherë aktin e konstatimit të shkeljes së konstatuar duke përshkruar shkeljen.</w:t>
      </w:r>
    </w:p>
    <w:p w:rsidR="00B2456C" w:rsidRPr="00995871" w:rsidRDefault="00B2456C" w:rsidP="00C87AD5">
      <w:pPr>
        <w:pStyle w:val="Paragrafi"/>
        <w:rPr>
          <w:sz w:val="20"/>
          <w:szCs w:val="20"/>
          <w:lang w:val="sq-AL"/>
        </w:rPr>
      </w:pPr>
      <w:r w:rsidRPr="00995871">
        <w:rPr>
          <w:sz w:val="20"/>
          <w:szCs w:val="20"/>
          <w:lang w:val="sq-AL"/>
        </w:rPr>
        <w:t>6. Akti i konstatimit pasqyron punën kontrolluese të realizuara nga struktura përgjegjëse, bën evidentimin e shke</w:t>
      </w:r>
      <w:r w:rsidR="000A78B4" w:rsidRPr="00995871">
        <w:rPr>
          <w:sz w:val="20"/>
          <w:szCs w:val="20"/>
          <w:lang w:val="sq-AL"/>
        </w:rPr>
        <w:t>ljeve ligjore që përbë</w:t>
      </w:r>
      <w:r w:rsidRPr="00995871">
        <w:rPr>
          <w:sz w:val="20"/>
          <w:szCs w:val="20"/>
          <w:lang w:val="sq-AL"/>
        </w:rPr>
        <w:t>jnë kundërvajtje administrative në zhvillimin e veprimtarive minerare në zbatim të legjislacionit minerar.</w:t>
      </w:r>
    </w:p>
    <w:p w:rsidR="00B2456C" w:rsidRPr="00995871" w:rsidRDefault="00B2456C" w:rsidP="00C87AD5">
      <w:pPr>
        <w:pStyle w:val="Paragrafi"/>
        <w:rPr>
          <w:sz w:val="20"/>
          <w:szCs w:val="20"/>
          <w:lang w:val="sq-AL"/>
        </w:rPr>
      </w:pPr>
      <w:r w:rsidRPr="00995871">
        <w:rPr>
          <w:sz w:val="20"/>
          <w:szCs w:val="20"/>
          <w:lang w:val="sq-AL"/>
        </w:rPr>
        <w:t>7. Akti i konstatimit plotësohet nga specialistët dhe inspektorët e strukturës përgjegjëse pas çdo kontrolli që kryejnë e për çdo shkelje që konstatojnë në subjektin minerar, duke përshkruar qartë shkeljen dhe masën e dënimit me gjobë që vendosin.</w:t>
      </w:r>
    </w:p>
    <w:p w:rsidR="00B2456C" w:rsidRPr="00995871" w:rsidRDefault="00B2456C" w:rsidP="00C87AD5">
      <w:pPr>
        <w:pStyle w:val="Paragrafi"/>
        <w:rPr>
          <w:sz w:val="20"/>
          <w:szCs w:val="20"/>
          <w:lang w:val="sq-AL"/>
        </w:rPr>
      </w:pPr>
      <w:r w:rsidRPr="00995871">
        <w:rPr>
          <w:sz w:val="20"/>
          <w:szCs w:val="20"/>
          <w:lang w:val="sq-AL"/>
        </w:rPr>
        <w:lastRenderedPageBreak/>
        <w:t>8. Akti i konstatimit mbahet në tri kopje, të cilat firmosen nga personat që kryejnë kontrollin dhe përfaqësuesi ligjor, teknik e administrativ i subjektit që kontrollohet. Në rast se përfaqësuesi i subjektit nuk firmos, shënohet fjala “refuzohet”. Një kopje e aktit të konstatimit i lihet subjektit, një kopje i dorëzohet titullarit të strukturës përgjegjëse, një kopje mbahet nga punonjësit që kryejnë aktin e konstatimit.</w:t>
      </w:r>
    </w:p>
    <w:p w:rsidR="00B2456C" w:rsidRPr="00995871" w:rsidRDefault="00B2456C" w:rsidP="00C87AD5">
      <w:pPr>
        <w:pStyle w:val="Paragrafi"/>
        <w:rPr>
          <w:sz w:val="20"/>
          <w:szCs w:val="20"/>
          <w:lang w:val="sq-AL"/>
        </w:rPr>
      </w:pPr>
      <w:r w:rsidRPr="00995871">
        <w:rPr>
          <w:sz w:val="20"/>
          <w:szCs w:val="20"/>
          <w:lang w:val="sq-AL"/>
        </w:rPr>
        <w:t>9. Forma e aktit të konstatimit, procedura e realizimit të tij përcaktohet në aneksin 1 bashkëngjitur këtij urdhri.</w:t>
      </w:r>
    </w:p>
    <w:p w:rsidR="00B2456C" w:rsidRPr="00995871" w:rsidRDefault="00B2456C" w:rsidP="00C87AD5">
      <w:pPr>
        <w:pStyle w:val="Paragrafi"/>
        <w:rPr>
          <w:sz w:val="20"/>
          <w:szCs w:val="20"/>
          <w:lang w:val="sq-AL"/>
        </w:rPr>
      </w:pPr>
      <w:r w:rsidRPr="00995871">
        <w:rPr>
          <w:sz w:val="20"/>
          <w:szCs w:val="20"/>
          <w:lang w:val="sq-AL"/>
        </w:rPr>
        <w:t>10. Sanksionet vendosen nga punonjësit e struktura përgjegjëse jo më vonë se 30 (tridhjetë) ditë kalendarike nga data e konstatimit të shkeljes dhe njohjes së shkelësit</w:t>
      </w:r>
      <w:r w:rsidR="000A78B4" w:rsidRPr="00995871">
        <w:rPr>
          <w:sz w:val="20"/>
          <w:szCs w:val="20"/>
          <w:lang w:val="sq-AL"/>
        </w:rPr>
        <w:t>,</w:t>
      </w:r>
      <w:r w:rsidRPr="00995871">
        <w:rPr>
          <w:sz w:val="20"/>
          <w:szCs w:val="20"/>
          <w:lang w:val="sq-AL"/>
        </w:rPr>
        <w:t xml:space="preserve"> dhe i njoftohen me shkrim shkelësit.</w:t>
      </w:r>
    </w:p>
    <w:p w:rsidR="00B2456C" w:rsidRPr="00995871" w:rsidRDefault="00B2456C" w:rsidP="00C87AD5">
      <w:pPr>
        <w:pStyle w:val="Paragrafi"/>
        <w:rPr>
          <w:sz w:val="20"/>
          <w:szCs w:val="20"/>
          <w:lang w:val="sq-AL"/>
        </w:rPr>
      </w:pPr>
      <w:r w:rsidRPr="00995871">
        <w:rPr>
          <w:sz w:val="20"/>
          <w:szCs w:val="20"/>
          <w:lang w:val="sq-AL"/>
        </w:rPr>
        <w:t xml:space="preserve">11. Subjekti, ndaj të cilit vendoset masa administrative, ka të drejtën e ankimit te titullari i strukturës përgjegjëse, sipas legjislacionit në fuqi. </w:t>
      </w:r>
    </w:p>
    <w:p w:rsidR="00B2456C" w:rsidRPr="00995871" w:rsidRDefault="00B2456C" w:rsidP="00C87AD5">
      <w:pPr>
        <w:pStyle w:val="Paragrafi"/>
        <w:rPr>
          <w:sz w:val="20"/>
          <w:szCs w:val="20"/>
          <w:lang w:val="sq-AL"/>
        </w:rPr>
      </w:pPr>
      <w:r w:rsidRPr="00995871">
        <w:rPr>
          <w:sz w:val="20"/>
          <w:szCs w:val="20"/>
          <w:lang w:val="sq-AL"/>
        </w:rPr>
        <w:t>12. Gjoba paguhet brenda një periudhe 30 (tridhjetë) ditëve kalendarike nga njoftimi i saj, përveçse kur vendimi për dhënien e saj është pezulluar sipas legjislacionit në fuqi.</w:t>
      </w:r>
    </w:p>
    <w:p w:rsidR="00B2456C" w:rsidRPr="00995871" w:rsidRDefault="00B2456C" w:rsidP="00C87AD5">
      <w:pPr>
        <w:pStyle w:val="Paragrafi"/>
        <w:rPr>
          <w:sz w:val="20"/>
          <w:szCs w:val="20"/>
          <w:lang w:val="sq-AL"/>
        </w:rPr>
      </w:pPr>
      <w:r w:rsidRPr="00995871">
        <w:rPr>
          <w:sz w:val="20"/>
          <w:szCs w:val="20"/>
          <w:lang w:val="sq-AL"/>
        </w:rPr>
        <w:t>13. Kryerja për herë të dytë nga i njëjti subjekt, i shkeljeve të parashikuara në shkronjat “dh” dhe “e” të pikës 1 të këtij neni, dënohet me dyfishin e gjobës së parashikuar dhe mund të shoqërohet me pezullimin e lejes minerare deri në plotësimin detyrimit.</w:t>
      </w:r>
    </w:p>
    <w:p w:rsidR="00B2456C" w:rsidRPr="00995871" w:rsidRDefault="00B2456C" w:rsidP="00C87AD5">
      <w:pPr>
        <w:pStyle w:val="Paragrafi"/>
        <w:rPr>
          <w:sz w:val="20"/>
          <w:szCs w:val="20"/>
          <w:lang w:val="sq-AL"/>
        </w:rPr>
      </w:pPr>
      <w:r w:rsidRPr="00995871">
        <w:rPr>
          <w:sz w:val="20"/>
          <w:szCs w:val="20"/>
          <w:lang w:val="sq-AL"/>
        </w:rPr>
        <w:t>14. Kryerja për herë të dytë nga i njëjti subjekt, i shkeljeve të parashikuara në legjislacionin në fuqi për veprimtarinë minerare, dënohet me dyfishin e gjobës dhe mund të shoqërohet me pezullimin e lejes minerare deri në plotësimin detyrimit sipas parashikimeve të këtij legjislacioni.</w:t>
      </w:r>
    </w:p>
    <w:p w:rsidR="00B2456C" w:rsidRPr="00995871" w:rsidRDefault="00B2456C" w:rsidP="00C87AD5">
      <w:pPr>
        <w:pStyle w:val="Paragrafi"/>
        <w:rPr>
          <w:sz w:val="20"/>
          <w:szCs w:val="20"/>
          <w:lang w:val="sq-AL"/>
        </w:rPr>
      </w:pPr>
      <w:r w:rsidRPr="00995871">
        <w:rPr>
          <w:sz w:val="20"/>
          <w:szCs w:val="20"/>
          <w:lang w:val="sq-AL"/>
        </w:rPr>
        <w:t>15. Strukturat përgjegjëse të s</w:t>
      </w:r>
      <w:r w:rsidR="00AE1124" w:rsidRPr="00995871">
        <w:rPr>
          <w:sz w:val="20"/>
          <w:szCs w:val="20"/>
          <w:lang w:val="sq-AL"/>
        </w:rPr>
        <w:t>ektorit minerar sigurojnë</w:t>
      </w:r>
      <w:r w:rsidRPr="00995871">
        <w:rPr>
          <w:sz w:val="20"/>
          <w:szCs w:val="20"/>
          <w:lang w:val="sq-AL"/>
        </w:rPr>
        <w:t xml:space="preserve"> formimin dhe informimin për punonjësit e saj mbi përgjegjësitë dhe detyrat që duhet të realizojnë e të kryejnë për evidentimin e shkeljeve ligjore në veprimta</w:t>
      </w:r>
      <w:r w:rsidR="00AE1124" w:rsidRPr="00995871">
        <w:rPr>
          <w:sz w:val="20"/>
          <w:szCs w:val="20"/>
          <w:lang w:val="sq-AL"/>
        </w:rPr>
        <w:t>rinë minerare që përbë</w:t>
      </w:r>
      <w:r w:rsidRPr="00995871">
        <w:rPr>
          <w:sz w:val="20"/>
          <w:szCs w:val="20"/>
          <w:lang w:val="sq-AL"/>
        </w:rPr>
        <w:t>jnë kundërvajtje administrative, për mënyrën dhe madhësinë e dënimit të tyre.</w:t>
      </w:r>
    </w:p>
    <w:p w:rsidR="00B2456C" w:rsidRPr="00995871" w:rsidRDefault="00B2456C" w:rsidP="00C87AD5">
      <w:pPr>
        <w:pStyle w:val="Paragrafi"/>
        <w:rPr>
          <w:sz w:val="20"/>
          <w:szCs w:val="20"/>
          <w:lang w:val="sq-AL"/>
        </w:rPr>
      </w:pPr>
      <w:r w:rsidRPr="00995871">
        <w:rPr>
          <w:sz w:val="20"/>
          <w:szCs w:val="20"/>
          <w:lang w:val="sq-AL"/>
        </w:rPr>
        <w:t>16. Strukturat përgjegjëse të sektorit minerar, specialistët dhe inspektorët e çdo strukture, në zbatim të detyrimit ligjor dhe autoritetit shtetëror, me program të planifikuar periodik ose të posaçëm, ushtrojnë kontrolle në çdo veprimtari minerare për të realizuar mbikëqyrjen e monitorimin e veprimtarive minerare dhe konstatimi</w:t>
      </w:r>
      <w:r w:rsidR="00AE1124" w:rsidRPr="00995871">
        <w:rPr>
          <w:sz w:val="20"/>
          <w:szCs w:val="20"/>
          <w:lang w:val="sq-AL"/>
        </w:rPr>
        <w:t>n e shkeljeve që përbë</w:t>
      </w:r>
      <w:r w:rsidRPr="00995871">
        <w:rPr>
          <w:sz w:val="20"/>
          <w:szCs w:val="20"/>
          <w:lang w:val="sq-AL"/>
        </w:rPr>
        <w:t>jnë kundërvajtje administrative</w:t>
      </w:r>
      <w:r w:rsidR="00C819D2" w:rsidRPr="00995871">
        <w:rPr>
          <w:sz w:val="20"/>
          <w:szCs w:val="20"/>
          <w:lang w:val="sq-AL"/>
        </w:rPr>
        <w:t xml:space="preserve"> </w:t>
      </w:r>
      <w:r w:rsidRPr="00995871">
        <w:rPr>
          <w:sz w:val="20"/>
          <w:szCs w:val="20"/>
          <w:lang w:val="sq-AL"/>
        </w:rPr>
        <w:t>në zbatim të lejes minerare.</w:t>
      </w:r>
    </w:p>
    <w:p w:rsidR="00B2456C" w:rsidRPr="00995871" w:rsidRDefault="00B2456C" w:rsidP="00C87AD5">
      <w:pPr>
        <w:pStyle w:val="Paragrafi"/>
        <w:rPr>
          <w:sz w:val="20"/>
          <w:szCs w:val="20"/>
          <w:lang w:val="sq-AL"/>
        </w:rPr>
      </w:pPr>
      <w:r w:rsidRPr="00995871">
        <w:rPr>
          <w:sz w:val="20"/>
          <w:szCs w:val="20"/>
          <w:lang w:val="sq-AL"/>
        </w:rPr>
        <w:t>17. Titullarët e strukturës përgjegjëse në fillim të çdo viti kalendarik programojnë kontrollet për subjektet minerare të pajisura me leje minerare aktive gjatë atij viti kalendarik dhe e dërgojnë për miratim në METE. Çdo kontroll realizohet vetëm me miratim ose autorizim të titullarit. Përjashtohen këtu rastet e kontrollit për raste aksiden</w:t>
      </w:r>
      <w:r w:rsidR="00AE1124" w:rsidRPr="00995871">
        <w:rPr>
          <w:sz w:val="20"/>
          <w:szCs w:val="20"/>
          <w:lang w:val="sq-AL"/>
        </w:rPr>
        <w:t>tesh</w:t>
      </w:r>
      <w:r w:rsidR="005A01F1" w:rsidRPr="00995871">
        <w:rPr>
          <w:sz w:val="20"/>
          <w:szCs w:val="20"/>
          <w:lang w:val="sq-AL"/>
        </w:rPr>
        <w:t>,</w:t>
      </w:r>
      <w:r w:rsidR="00AE1124" w:rsidRPr="00995871">
        <w:rPr>
          <w:sz w:val="20"/>
          <w:szCs w:val="20"/>
          <w:lang w:val="sq-AL"/>
        </w:rPr>
        <w:t xml:space="preserve"> ku punonjësit e përcaktuar</w:t>
      </w:r>
      <w:r w:rsidRPr="00995871">
        <w:rPr>
          <w:sz w:val="20"/>
          <w:szCs w:val="20"/>
          <w:lang w:val="sq-AL"/>
        </w:rPr>
        <w:t xml:space="preserve"> duhet të jenë në objekt menjëherë.</w:t>
      </w:r>
    </w:p>
    <w:p w:rsidR="00B2456C" w:rsidRPr="00995871" w:rsidRDefault="00B2456C" w:rsidP="00C87AD5">
      <w:pPr>
        <w:pStyle w:val="Paragrafi"/>
        <w:rPr>
          <w:sz w:val="20"/>
          <w:szCs w:val="20"/>
          <w:lang w:val="sq-AL"/>
        </w:rPr>
      </w:pPr>
      <w:r w:rsidRPr="00995871">
        <w:rPr>
          <w:sz w:val="20"/>
          <w:szCs w:val="20"/>
          <w:lang w:val="sq-AL"/>
        </w:rPr>
        <w:t>18. Kontrolle të veçanta ose të posaçme realizohen kur:</w:t>
      </w:r>
    </w:p>
    <w:p w:rsidR="00B2456C" w:rsidRPr="00995871" w:rsidRDefault="00B2456C" w:rsidP="00C87AD5">
      <w:pPr>
        <w:pStyle w:val="Paragrafi"/>
        <w:rPr>
          <w:sz w:val="20"/>
          <w:szCs w:val="20"/>
          <w:lang w:val="sq-AL"/>
        </w:rPr>
      </w:pPr>
      <w:r w:rsidRPr="00995871">
        <w:rPr>
          <w:sz w:val="20"/>
          <w:szCs w:val="20"/>
          <w:lang w:val="sq-AL"/>
        </w:rPr>
        <w:t>a) paraqiten rrethana të veçanta në një subjekt minerar, ose ka ankesa, që subjekti kryen veprimtari minerare në kundërshtim me kërkesat e legjislacionit minerar në fuqi</w:t>
      </w:r>
      <w:r w:rsidR="00576E0E" w:rsidRPr="00995871">
        <w:rPr>
          <w:sz w:val="20"/>
          <w:szCs w:val="20"/>
          <w:lang w:val="sq-AL"/>
        </w:rPr>
        <w:t>;</w:t>
      </w:r>
    </w:p>
    <w:p w:rsidR="00B2456C" w:rsidRPr="00995871" w:rsidRDefault="00B2456C" w:rsidP="00C87AD5">
      <w:pPr>
        <w:pStyle w:val="Paragrafi"/>
        <w:rPr>
          <w:rFonts w:cs="Times New Roman"/>
          <w:sz w:val="20"/>
          <w:szCs w:val="20"/>
          <w:lang w:val="sq-AL"/>
        </w:rPr>
      </w:pPr>
      <w:r w:rsidRPr="00995871">
        <w:rPr>
          <w:sz w:val="20"/>
          <w:szCs w:val="20"/>
          <w:lang w:val="sq-AL"/>
        </w:rPr>
        <w:t>b) kur objektet minerare nuk janë vënë në punë sipas kushteve të lejes minerare apo programit vjetor të zhvillimit të punimeve;</w:t>
      </w:r>
    </w:p>
    <w:p w:rsidR="00B2456C" w:rsidRPr="00995871" w:rsidRDefault="00B2456C" w:rsidP="00C87AD5">
      <w:pPr>
        <w:pStyle w:val="Paragrafi"/>
        <w:rPr>
          <w:rFonts w:cs="Times New Roman"/>
          <w:sz w:val="20"/>
          <w:szCs w:val="20"/>
          <w:lang w:val="sq-AL"/>
        </w:rPr>
      </w:pPr>
      <w:r w:rsidRPr="00995871">
        <w:rPr>
          <w:sz w:val="20"/>
          <w:szCs w:val="20"/>
          <w:lang w:val="sq-AL"/>
        </w:rPr>
        <w:t>c) në raste avarish;</w:t>
      </w:r>
    </w:p>
    <w:p w:rsidR="00B2456C" w:rsidRPr="00995871" w:rsidRDefault="00B2456C" w:rsidP="00C87AD5">
      <w:pPr>
        <w:pStyle w:val="Paragrafi"/>
        <w:rPr>
          <w:rFonts w:cs="Times New Roman"/>
          <w:sz w:val="20"/>
          <w:szCs w:val="20"/>
          <w:lang w:val="sq-AL"/>
        </w:rPr>
      </w:pPr>
      <w:r w:rsidRPr="00995871">
        <w:rPr>
          <w:sz w:val="20"/>
          <w:szCs w:val="20"/>
          <w:lang w:val="sq-AL"/>
        </w:rPr>
        <w:t>d) në raste mosmarrëveshjes;</w:t>
      </w:r>
    </w:p>
    <w:p w:rsidR="00B2456C" w:rsidRPr="00995871" w:rsidRDefault="00B2456C" w:rsidP="00C87AD5">
      <w:pPr>
        <w:pStyle w:val="Paragrafi"/>
        <w:rPr>
          <w:rFonts w:cs="Times New Roman"/>
          <w:sz w:val="20"/>
          <w:szCs w:val="20"/>
          <w:lang w:val="sq-AL"/>
        </w:rPr>
      </w:pPr>
      <w:r w:rsidRPr="00995871">
        <w:rPr>
          <w:sz w:val="20"/>
          <w:szCs w:val="20"/>
          <w:lang w:val="sq-AL"/>
        </w:rPr>
        <w:t>e) në raste ku vlerësohet mos</w:t>
      </w:r>
      <w:r w:rsidR="00AE1124" w:rsidRPr="00995871">
        <w:rPr>
          <w:sz w:val="20"/>
          <w:szCs w:val="20"/>
          <w:lang w:val="sq-AL"/>
        </w:rPr>
        <w:t>zbatim i</w:t>
      </w:r>
      <w:r w:rsidRPr="00995871">
        <w:rPr>
          <w:sz w:val="20"/>
          <w:szCs w:val="20"/>
          <w:lang w:val="sq-AL"/>
        </w:rPr>
        <w:t xml:space="preserve"> detyrave të lëna nga struktura përgjegjëse;</w:t>
      </w:r>
    </w:p>
    <w:p w:rsidR="00B2456C" w:rsidRPr="00995871" w:rsidRDefault="00B2456C" w:rsidP="00C87AD5">
      <w:pPr>
        <w:pStyle w:val="Paragrafi"/>
        <w:rPr>
          <w:rFonts w:cs="Times New Roman"/>
          <w:sz w:val="20"/>
          <w:szCs w:val="20"/>
          <w:lang w:val="sq-AL"/>
        </w:rPr>
      </w:pPr>
      <w:r w:rsidRPr="00995871">
        <w:rPr>
          <w:sz w:val="20"/>
          <w:szCs w:val="20"/>
          <w:lang w:val="sq-AL"/>
        </w:rPr>
        <w:t>f) me kërkesë të zotëruesit të lejes minerare;</w:t>
      </w:r>
    </w:p>
    <w:p w:rsidR="00B2456C" w:rsidRPr="00995871" w:rsidRDefault="00B2456C" w:rsidP="00C87AD5">
      <w:pPr>
        <w:pStyle w:val="Paragrafi"/>
        <w:rPr>
          <w:sz w:val="20"/>
          <w:szCs w:val="20"/>
          <w:lang w:val="sq-AL"/>
        </w:rPr>
      </w:pPr>
      <w:r w:rsidRPr="00995871">
        <w:rPr>
          <w:sz w:val="20"/>
          <w:szCs w:val="20"/>
          <w:lang w:val="sq-AL"/>
        </w:rPr>
        <w:t>g) me urdhër të organeve eprore të shtetit.</w:t>
      </w:r>
    </w:p>
    <w:p w:rsidR="00B2456C" w:rsidRPr="00995871" w:rsidRDefault="00B2456C" w:rsidP="00C87AD5">
      <w:pPr>
        <w:pStyle w:val="Paragrafi"/>
        <w:rPr>
          <w:sz w:val="20"/>
          <w:szCs w:val="20"/>
          <w:lang w:val="sq-AL"/>
        </w:rPr>
      </w:pPr>
      <w:r w:rsidRPr="00995871">
        <w:rPr>
          <w:sz w:val="20"/>
          <w:szCs w:val="20"/>
          <w:lang w:val="sq-AL"/>
        </w:rPr>
        <w:t>19. Në raste aksidentesh</w:t>
      </w:r>
      <w:r w:rsidR="00AE1124" w:rsidRPr="00995871">
        <w:rPr>
          <w:sz w:val="20"/>
          <w:szCs w:val="20"/>
          <w:lang w:val="sq-AL"/>
        </w:rPr>
        <w:t>,</w:t>
      </w:r>
      <w:r w:rsidRPr="00995871">
        <w:rPr>
          <w:sz w:val="20"/>
          <w:szCs w:val="20"/>
          <w:lang w:val="sq-AL"/>
        </w:rPr>
        <w:t xml:space="preserve"> punonjës nga strukturat përgjegjëse sipas funksioneve të tyre duhet të jenë në vendin e ngjarjes menjëherë.</w:t>
      </w:r>
    </w:p>
    <w:p w:rsidR="00B2456C" w:rsidRPr="00995871" w:rsidRDefault="00B2456C" w:rsidP="00C87AD5">
      <w:pPr>
        <w:pStyle w:val="Paragrafi"/>
        <w:rPr>
          <w:sz w:val="20"/>
          <w:szCs w:val="20"/>
          <w:lang w:val="sq-AL"/>
        </w:rPr>
      </w:pPr>
      <w:r w:rsidRPr="00995871">
        <w:rPr>
          <w:sz w:val="20"/>
          <w:szCs w:val="20"/>
          <w:lang w:val="sq-AL"/>
        </w:rPr>
        <w:t xml:space="preserve">20. Drejtoria përgjegjëse për veprimtarinë minerare në Ministri </w:t>
      </w:r>
      <w:r w:rsidR="005A01F1" w:rsidRPr="00995871">
        <w:rPr>
          <w:sz w:val="20"/>
          <w:szCs w:val="20"/>
          <w:lang w:val="sq-AL"/>
        </w:rPr>
        <w:t>monitoron</w:t>
      </w:r>
      <w:r w:rsidR="00AE1124" w:rsidRPr="00995871">
        <w:rPr>
          <w:sz w:val="20"/>
          <w:szCs w:val="20"/>
          <w:lang w:val="sq-AL"/>
        </w:rPr>
        <w:t xml:space="preserve"> akti</w:t>
      </w:r>
      <w:r w:rsidR="005D3A3A" w:rsidRPr="00995871">
        <w:rPr>
          <w:sz w:val="20"/>
          <w:szCs w:val="20"/>
          <w:lang w:val="sq-AL"/>
        </w:rPr>
        <w:t>vitetin e kontrollit të in</w:t>
      </w:r>
      <w:r w:rsidR="00345C24" w:rsidRPr="00995871">
        <w:rPr>
          <w:sz w:val="20"/>
          <w:szCs w:val="20"/>
          <w:lang w:val="sq-AL"/>
        </w:rPr>
        <w:t>stitucioneve përgjegjëse në var</w:t>
      </w:r>
      <w:r w:rsidR="00DB1444" w:rsidRPr="00995871">
        <w:rPr>
          <w:sz w:val="20"/>
          <w:szCs w:val="20"/>
          <w:lang w:val="sq-AL"/>
        </w:rPr>
        <w:t>t</w:t>
      </w:r>
      <w:r w:rsidR="005D3A3A" w:rsidRPr="00995871">
        <w:rPr>
          <w:sz w:val="20"/>
          <w:szCs w:val="20"/>
          <w:lang w:val="sq-AL"/>
        </w:rPr>
        <w:t>ësi të Ministrisë</w:t>
      </w:r>
      <w:r w:rsidRPr="00995871">
        <w:rPr>
          <w:sz w:val="20"/>
          <w:szCs w:val="20"/>
          <w:lang w:val="sq-AL"/>
        </w:rPr>
        <w:t>.</w:t>
      </w:r>
    </w:p>
    <w:p w:rsidR="001D5865" w:rsidRPr="00995871" w:rsidRDefault="00B2456C" w:rsidP="00C87AD5">
      <w:pPr>
        <w:pStyle w:val="Paragrafi"/>
        <w:rPr>
          <w:sz w:val="20"/>
          <w:szCs w:val="20"/>
          <w:lang w:val="sq-AL"/>
        </w:rPr>
      </w:pPr>
      <w:r w:rsidRPr="00995871">
        <w:rPr>
          <w:sz w:val="20"/>
          <w:szCs w:val="20"/>
          <w:lang w:val="sq-AL"/>
        </w:rPr>
        <w:t>21. Drejtoria përgjegjëse për veprimtarinë minerare në Ministri, në funksion të natyrës apo problematikës që haset gjatë zhvillimit të veprimtarisë minerare</w:t>
      </w:r>
      <w:r w:rsidR="001D5865" w:rsidRPr="00995871">
        <w:rPr>
          <w:sz w:val="20"/>
          <w:szCs w:val="20"/>
          <w:lang w:val="sq-AL"/>
        </w:rPr>
        <w:t>,</w:t>
      </w:r>
      <w:r w:rsidRPr="00995871">
        <w:rPr>
          <w:sz w:val="20"/>
          <w:szCs w:val="20"/>
          <w:lang w:val="sq-AL"/>
        </w:rPr>
        <w:t xml:space="preserve"> bashkërendon</w:t>
      </w:r>
      <w:r w:rsidR="001D5865" w:rsidRPr="00995871">
        <w:rPr>
          <w:sz w:val="20"/>
          <w:szCs w:val="20"/>
          <w:lang w:val="sq-AL"/>
        </w:rPr>
        <w:t xml:space="preserve"> punën </w:t>
      </w:r>
      <w:r w:rsidR="00345C24" w:rsidRPr="00995871">
        <w:rPr>
          <w:sz w:val="20"/>
          <w:szCs w:val="20"/>
          <w:lang w:val="sq-AL"/>
        </w:rPr>
        <w:t xml:space="preserve">e </w:t>
      </w:r>
      <w:r w:rsidR="001D5865" w:rsidRPr="00995871">
        <w:rPr>
          <w:sz w:val="20"/>
          <w:szCs w:val="20"/>
          <w:lang w:val="sq-AL"/>
        </w:rPr>
        <w:t xml:space="preserve">grupeve komplekse të </w:t>
      </w:r>
      <w:r w:rsidRPr="00995871">
        <w:rPr>
          <w:sz w:val="20"/>
          <w:szCs w:val="20"/>
          <w:lang w:val="sq-AL"/>
        </w:rPr>
        <w:t>kontrollit</w:t>
      </w:r>
      <w:r w:rsidR="001D5865" w:rsidRPr="00995871">
        <w:rPr>
          <w:sz w:val="20"/>
          <w:szCs w:val="20"/>
          <w:lang w:val="sq-AL"/>
        </w:rPr>
        <w:t>,</w:t>
      </w:r>
      <w:r w:rsidRPr="00995871">
        <w:rPr>
          <w:sz w:val="20"/>
          <w:szCs w:val="20"/>
          <w:lang w:val="sq-AL"/>
        </w:rPr>
        <w:t xml:space="preserve"> </w:t>
      </w:r>
      <w:r w:rsidR="001D5865" w:rsidRPr="00995871">
        <w:rPr>
          <w:sz w:val="20"/>
          <w:szCs w:val="20"/>
          <w:lang w:val="sq-AL"/>
        </w:rPr>
        <w:t>me specialiste pë</w:t>
      </w:r>
      <w:r w:rsidR="005A01F1" w:rsidRPr="00995871">
        <w:rPr>
          <w:sz w:val="20"/>
          <w:szCs w:val="20"/>
          <w:lang w:val="sq-AL"/>
        </w:rPr>
        <w:t>r</w:t>
      </w:r>
      <w:r w:rsidR="001D5865" w:rsidRPr="00995871">
        <w:rPr>
          <w:sz w:val="20"/>
          <w:szCs w:val="20"/>
          <w:lang w:val="sq-AL"/>
        </w:rPr>
        <w:t>faqësues të disa institucionev</w:t>
      </w:r>
      <w:r w:rsidR="00345C24" w:rsidRPr="00995871">
        <w:rPr>
          <w:sz w:val="20"/>
          <w:szCs w:val="20"/>
          <w:lang w:val="sq-AL"/>
        </w:rPr>
        <w:t>e të vartësisë, të ngritura me u</w:t>
      </w:r>
      <w:r w:rsidR="001D5865" w:rsidRPr="00995871">
        <w:rPr>
          <w:sz w:val="20"/>
          <w:szCs w:val="20"/>
          <w:lang w:val="sq-AL"/>
        </w:rPr>
        <w:t>rdhër të veçantë të Ministrit.</w:t>
      </w:r>
    </w:p>
    <w:p w:rsidR="00B2456C" w:rsidRPr="00995871" w:rsidRDefault="00B2456C" w:rsidP="00C87AD5">
      <w:pPr>
        <w:pStyle w:val="Paragrafi"/>
        <w:rPr>
          <w:sz w:val="20"/>
          <w:szCs w:val="20"/>
          <w:lang w:val="sq-AL"/>
        </w:rPr>
      </w:pPr>
      <w:r w:rsidRPr="00995871">
        <w:rPr>
          <w:sz w:val="20"/>
          <w:szCs w:val="20"/>
          <w:lang w:val="sq-AL"/>
        </w:rPr>
        <w:t>22. Për respektimin e standardeve të sigurisë në punë e të mbrojtjes së shëndetit të punonjësve, shkeljet që përbëjnë kundërvajtje administrative, sanksionet dhe dënimi i tyre me gjob</w:t>
      </w:r>
      <w:r w:rsidR="00D2649E" w:rsidRPr="00995871">
        <w:rPr>
          <w:sz w:val="20"/>
          <w:szCs w:val="20"/>
          <w:lang w:val="sq-AL"/>
        </w:rPr>
        <w:t>ë</w:t>
      </w:r>
      <w:r w:rsidRPr="00995871">
        <w:rPr>
          <w:sz w:val="20"/>
          <w:szCs w:val="20"/>
          <w:lang w:val="sq-AL"/>
        </w:rPr>
        <w:t xml:space="preserve"> konstatohen nga </w:t>
      </w:r>
      <w:r w:rsidR="000C1B4D" w:rsidRPr="00995871">
        <w:rPr>
          <w:sz w:val="20"/>
          <w:szCs w:val="20"/>
          <w:lang w:val="sq-AL"/>
        </w:rPr>
        <w:t>t</w:t>
      </w:r>
      <w:r w:rsidRPr="00995871">
        <w:rPr>
          <w:sz w:val="20"/>
          <w:szCs w:val="20"/>
          <w:lang w:val="sq-AL"/>
        </w:rPr>
        <w:t xml:space="preserve">itullari dhe inspektori i RISHM-it në zbatim të </w:t>
      </w:r>
      <w:r w:rsidR="00A870FE" w:rsidRPr="00995871">
        <w:rPr>
          <w:sz w:val="20"/>
          <w:szCs w:val="20"/>
          <w:lang w:val="sq-AL"/>
        </w:rPr>
        <w:t>l</w:t>
      </w:r>
      <w:r w:rsidRPr="00995871">
        <w:rPr>
          <w:sz w:val="20"/>
          <w:szCs w:val="20"/>
          <w:lang w:val="sq-AL"/>
        </w:rPr>
        <w:t xml:space="preserve">igjit </w:t>
      </w:r>
      <w:r w:rsidR="00A870FE" w:rsidRPr="00995871">
        <w:rPr>
          <w:sz w:val="20"/>
          <w:szCs w:val="20"/>
          <w:lang w:val="sq-AL"/>
        </w:rPr>
        <w:t>n</w:t>
      </w:r>
      <w:r w:rsidRPr="00995871">
        <w:rPr>
          <w:sz w:val="20"/>
          <w:szCs w:val="20"/>
          <w:lang w:val="sq-AL"/>
        </w:rPr>
        <w:t xml:space="preserve">r.8741, datë 15.2.2001 “Për sigurinë në punë në veprimtarinë minerare”, </w:t>
      </w:r>
      <w:r w:rsidR="00B063FA" w:rsidRPr="00995871">
        <w:rPr>
          <w:sz w:val="20"/>
          <w:szCs w:val="20"/>
          <w:lang w:val="sq-AL"/>
        </w:rPr>
        <w:t>vendimit t</w:t>
      </w:r>
      <w:r w:rsidR="00B063FA" w:rsidRPr="00995871">
        <w:rPr>
          <w:rFonts w:ascii="Times New Roman" w:hAnsi="Times New Roman" w:cs="Times New Roman"/>
          <w:sz w:val="20"/>
          <w:szCs w:val="20"/>
          <w:lang w:val="sq-AL"/>
        </w:rPr>
        <w:t>ë</w:t>
      </w:r>
      <w:r w:rsidR="00B063FA" w:rsidRPr="00995871">
        <w:rPr>
          <w:sz w:val="20"/>
          <w:szCs w:val="20"/>
          <w:lang w:val="sq-AL"/>
        </w:rPr>
        <w:t xml:space="preserve"> K</w:t>
      </w:r>
      <w:r w:rsidR="00B063FA" w:rsidRPr="00995871">
        <w:rPr>
          <w:rFonts w:ascii="Times New Roman" w:hAnsi="Times New Roman" w:cs="Times New Roman"/>
          <w:sz w:val="20"/>
          <w:szCs w:val="20"/>
          <w:lang w:val="sq-AL"/>
        </w:rPr>
        <w:t>ë</w:t>
      </w:r>
      <w:r w:rsidR="00B063FA" w:rsidRPr="00995871">
        <w:rPr>
          <w:sz w:val="20"/>
          <w:szCs w:val="20"/>
          <w:lang w:val="sq-AL"/>
        </w:rPr>
        <w:t>shillit t</w:t>
      </w:r>
      <w:r w:rsidR="00B063FA" w:rsidRPr="00995871">
        <w:rPr>
          <w:rFonts w:ascii="Times New Roman" w:hAnsi="Times New Roman" w:cs="Times New Roman"/>
          <w:sz w:val="20"/>
          <w:szCs w:val="20"/>
          <w:lang w:val="sq-AL"/>
        </w:rPr>
        <w:t>ë</w:t>
      </w:r>
      <w:r w:rsidR="00B063FA" w:rsidRPr="00995871">
        <w:rPr>
          <w:sz w:val="20"/>
          <w:szCs w:val="20"/>
          <w:lang w:val="sq-AL"/>
        </w:rPr>
        <w:t xml:space="preserve"> Ministrave</w:t>
      </w:r>
      <w:r w:rsidRPr="00995871">
        <w:rPr>
          <w:sz w:val="20"/>
          <w:szCs w:val="20"/>
          <w:lang w:val="sq-AL"/>
        </w:rPr>
        <w:t xml:space="preserve"> </w:t>
      </w:r>
      <w:r w:rsidR="00A870FE" w:rsidRPr="00995871">
        <w:rPr>
          <w:sz w:val="20"/>
          <w:szCs w:val="20"/>
          <w:lang w:val="sq-AL"/>
        </w:rPr>
        <w:t>n</w:t>
      </w:r>
      <w:r w:rsidRPr="00995871">
        <w:rPr>
          <w:sz w:val="20"/>
          <w:szCs w:val="20"/>
          <w:lang w:val="sq-AL"/>
        </w:rPr>
        <w:t xml:space="preserve">r.37, datë 28.1.2002 “Për organizimin dhe funksionimin e RISHM-it” dhe </w:t>
      </w:r>
      <w:r w:rsidR="000C1B4D" w:rsidRPr="00995871">
        <w:rPr>
          <w:sz w:val="20"/>
          <w:szCs w:val="20"/>
          <w:lang w:val="sq-AL"/>
        </w:rPr>
        <w:t>rregullores së brendshm</w:t>
      </w:r>
      <w:r w:rsidRPr="00995871">
        <w:rPr>
          <w:sz w:val="20"/>
          <w:szCs w:val="20"/>
          <w:lang w:val="sq-AL"/>
        </w:rPr>
        <w:t>e të RISHM-it të miratuar nga Ministri.</w:t>
      </w:r>
    </w:p>
    <w:p w:rsidR="00B2456C" w:rsidRPr="00995871" w:rsidRDefault="00B2456C" w:rsidP="00C87AD5">
      <w:pPr>
        <w:pStyle w:val="Paragrafi"/>
        <w:rPr>
          <w:sz w:val="20"/>
          <w:szCs w:val="20"/>
          <w:lang w:val="sq-AL"/>
        </w:rPr>
      </w:pPr>
    </w:p>
    <w:p w:rsidR="00B2456C" w:rsidRPr="00995871" w:rsidRDefault="00B2456C" w:rsidP="00712088">
      <w:pPr>
        <w:pStyle w:val="Autoriteti"/>
        <w:rPr>
          <w:sz w:val="20"/>
          <w:szCs w:val="20"/>
          <w:lang w:val="sq-AL"/>
        </w:rPr>
      </w:pPr>
      <w:r w:rsidRPr="00995871">
        <w:rPr>
          <w:sz w:val="20"/>
          <w:szCs w:val="20"/>
          <w:lang w:val="sq-AL"/>
        </w:rPr>
        <w:t xml:space="preserve">MINISTRI I </w:t>
      </w:r>
      <w:r w:rsidR="00911DB3" w:rsidRPr="00995871">
        <w:rPr>
          <w:sz w:val="20"/>
          <w:szCs w:val="20"/>
          <w:lang w:val="sq-AL"/>
        </w:rPr>
        <w:t>EKONOMISË</w:t>
      </w:r>
      <w:r w:rsidRPr="00995871">
        <w:rPr>
          <w:sz w:val="20"/>
          <w:szCs w:val="20"/>
          <w:lang w:val="sq-AL"/>
        </w:rPr>
        <w:t xml:space="preserve">, </w:t>
      </w:r>
      <w:r w:rsidR="00911DB3" w:rsidRPr="00995871">
        <w:rPr>
          <w:sz w:val="20"/>
          <w:szCs w:val="20"/>
          <w:lang w:val="sq-AL"/>
        </w:rPr>
        <w:t>TREGTISË</w:t>
      </w:r>
      <w:r w:rsidRPr="00995871">
        <w:rPr>
          <w:sz w:val="20"/>
          <w:szCs w:val="20"/>
          <w:lang w:val="sq-AL"/>
        </w:rPr>
        <w:t xml:space="preserve"> dhe energjetik</w:t>
      </w:r>
      <w:r w:rsidR="00911DB3" w:rsidRPr="00995871">
        <w:rPr>
          <w:sz w:val="20"/>
          <w:szCs w:val="20"/>
          <w:lang w:val="sq-AL"/>
        </w:rPr>
        <w:t>Ë</w:t>
      </w:r>
      <w:r w:rsidRPr="00995871">
        <w:rPr>
          <w:sz w:val="20"/>
          <w:szCs w:val="20"/>
          <w:lang w:val="sq-AL"/>
        </w:rPr>
        <w:t>s</w:t>
      </w:r>
    </w:p>
    <w:p w:rsidR="00B2456C" w:rsidRPr="00995871" w:rsidRDefault="00B2456C" w:rsidP="002109E7">
      <w:pPr>
        <w:pStyle w:val="AutoritetiEmer"/>
        <w:rPr>
          <w:sz w:val="20"/>
          <w:szCs w:val="20"/>
          <w:lang w:val="sq-AL"/>
        </w:rPr>
      </w:pPr>
      <w:r w:rsidRPr="00995871">
        <w:rPr>
          <w:sz w:val="20"/>
          <w:szCs w:val="20"/>
          <w:lang w:val="sq-AL"/>
        </w:rPr>
        <w:t xml:space="preserve"> Nasip Naço</w:t>
      </w:r>
    </w:p>
    <w:p w:rsidR="00B2456C" w:rsidRPr="00995871" w:rsidRDefault="00B2456C" w:rsidP="00C87AD5">
      <w:pPr>
        <w:pStyle w:val="Paragrafi"/>
        <w:rPr>
          <w:rFonts w:cs="Times New Roman"/>
          <w:sz w:val="20"/>
          <w:szCs w:val="20"/>
          <w:lang w:val="sq-AL"/>
        </w:rPr>
      </w:pPr>
    </w:p>
    <w:p w:rsidR="00B2456C" w:rsidRPr="00C16008" w:rsidRDefault="00B2456C" w:rsidP="00C87AD5">
      <w:pPr>
        <w:pStyle w:val="Paragrafi"/>
        <w:rPr>
          <w:rFonts w:cs="Times New Roman"/>
          <w:lang w:val="sq-AL"/>
        </w:rPr>
      </w:pPr>
    </w:p>
    <w:p w:rsidR="00B2456C" w:rsidRPr="00995871" w:rsidRDefault="00B2456C" w:rsidP="00F51A0D">
      <w:pPr>
        <w:pStyle w:val="TitulliTitull"/>
        <w:rPr>
          <w:bCs/>
          <w:sz w:val="20"/>
          <w:szCs w:val="20"/>
          <w:lang w:val="sq-AL"/>
        </w:rPr>
      </w:pPr>
      <w:r w:rsidRPr="00995871">
        <w:rPr>
          <w:bCs/>
          <w:sz w:val="20"/>
          <w:szCs w:val="20"/>
          <w:lang w:val="sq-AL"/>
        </w:rPr>
        <w:lastRenderedPageBreak/>
        <w:t>Aneksi 1</w:t>
      </w:r>
    </w:p>
    <w:p w:rsidR="00B2456C" w:rsidRPr="00995871" w:rsidRDefault="00B2456C" w:rsidP="002109E7">
      <w:pPr>
        <w:pStyle w:val="TitulliTitull"/>
        <w:rPr>
          <w:bCs/>
          <w:sz w:val="20"/>
          <w:szCs w:val="20"/>
          <w:lang w:val="sq-AL"/>
        </w:rPr>
      </w:pPr>
      <w:r w:rsidRPr="00995871">
        <w:rPr>
          <w:bCs/>
          <w:sz w:val="20"/>
          <w:szCs w:val="20"/>
          <w:lang w:val="sq-AL"/>
        </w:rPr>
        <w:t>AKT</w:t>
      </w:r>
      <w:r w:rsidR="008A3858" w:rsidRPr="00995871">
        <w:rPr>
          <w:bCs/>
          <w:sz w:val="20"/>
          <w:szCs w:val="20"/>
          <w:lang w:val="sq-AL"/>
        </w:rPr>
        <w:t xml:space="preserve"> </w:t>
      </w:r>
      <w:r w:rsidRPr="00995871">
        <w:rPr>
          <w:bCs/>
          <w:sz w:val="20"/>
          <w:szCs w:val="20"/>
          <w:lang w:val="sq-AL"/>
        </w:rPr>
        <w:t>KONSTATIMI</w:t>
      </w:r>
    </w:p>
    <w:p w:rsidR="00B2456C" w:rsidRPr="00995871" w:rsidRDefault="00B2456C" w:rsidP="002109E7">
      <w:pPr>
        <w:pStyle w:val="TitulliTitull"/>
        <w:rPr>
          <w:bCs/>
          <w:sz w:val="20"/>
          <w:szCs w:val="20"/>
          <w:lang w:val="sq-AL"/>
        </w:rPr>
      </w:pPr>
      <w:r w:rsidRPr="00995871">
        <w:rPr>
          <w:bCs/>
          <w:sz w:val="20"/>
          <w:szCs w:val="20"/>
          <w:lang w:val="sq-AL"/>
        </w:rPr>
        <w:t xml:space="preserve">PËR </w:t>
      </w:r>
      <w:r w:rsidR="00576E0E" w:rsidRPr="00995871">
        <w:rPr>
          <w:bCs/>
          <w:sz w:val="20"/>
          <w:szCs w:val="20"/>
          <w:lang w:val="sq-AL"/>
        </w:rPr>
        <w:t>KUNDËRVAJTJE</w:t>
      </w:r>
      <w:r w:rsidRPr="00995871">
        <w:rPr>
          <w:bCs/>
          <w:sz w:val="20"/>
          <w:szCs w:val="20"/>
          <w:lang w:val="sq-AL"/>
        </w:rPr>
        <w:t xml:space="preserve"> ADMINISTRATIVE NË ZBATIM TË DETYRIMEVE TË LEJEVE MINERARE NË REPUBLIKËN E SHQIPËRISË</w:t>
      </w:r>
    </w:p>
    <w:p w:rsidR="00B2456C" w:rsidRPr="00995871" w:rsidRDefault="00B2456C" w:rsidP="002109E7">
      <w:pPr>
        <w:pStyle w:val="TitulliTitull"/>
        <w:rPr>
          <w:bCs/>
          <w:sz w:val="20"/>
          <w:szCs w:val="20"/>
          <w:lang w:val="sq-AL"/>
        </w:rPr>
      </w:pPr>
    </w:p>
    <w:p w:rsidR="00B2456C" w:rsidRPr="00995871" w:rsidRDefault="00B2456C" w:rsidP="00C87AD5">
      <w:pPr>
        <w:pStyle w:val="Paragrafi"/>
        <w:rPr>
          <w:bCs/>
          <w:sz w:val="20"/>
          <w:szCs w:val="20"/>
          <w:lang w:val="sq-AL"/>
        </w:rPr>
      </w:pPr>
      <w:r w:rsidRPr="00995871">
        <w:rPr>
          <w:bCs/>
          <w:sz w:val="20"/>
          <w:szCs w:val="20"/>
          <w:lang w:val="sq-AL"/>
        </w:rPr>
        <w:t>I. VEPRIMTARIA MINERARE</w:t>
      </w:r>
    </w:p>
    <w:p w:rsidR="00B2456C" w:rsidRPr="00995871" w:rsidRDefault="00B2456C" w:rsidP="001C50F6">
      <w:pPr>
        <w:pStyle w:val="Paragrafi"/>
        <w:jc w:val="center"/>
        <w:rPr>
          <w:bCs/>
          <w:sz w:val="20"/>
          <w:szCs w:val="20"/>
          <w:lang w:val="sq-AL"/>
        </w:rPr>
      </w:pPr>
      <w:r w:rsidRPr="00995871">
        <w:rPr>
          <w:bCs/>
          <w:sz w:val="20"/>
          <w:szCs w:val="20"/>
          <w:lang w:val="sq-AL"/>
        </w:rPr>
        <w:t>E LIGJSHME</w:t>
      </w:r>
      <w:r w:rsidR="00C819D2" w:rsidRPr="00995871">
        <w:rPr>
          <w:bCs/>
          <w:sz w:val="20"/>
          <w:szCs w:val="20"/>
          <w:lang w:val="sq-AL"/>
        </w:rPr>
        <w:t xml:space="preserve"> </w:t>
      </w:r>
      <w:r w:rsidRPr="00995871">
        <w:rPr>
          <w:bCs/>
          <w:sz w:val="20"/>
          <w:szCs w:val="20"/>
          <w:lang w:val="sq-AL"/>
        </w:rPr>
        <w:t>_________________</w:t>
      </w:r>
    </w:p>
    <w:p w:rsidR="00B2456C" w:rsidRPr="00995871" w:rsidRDefault="00B2456C" w:rsidP="001C50F6">
      <w:pPr>
        <w:pStyle w:val="Paragrafi"/>
        <w:jc w:val="center"/>
        <w:rPr>
          <w:bCs/>
          <w:sz w:val="20"/>
          <w:szCs w:val="20"/>
          <w:lang w:val="sq-AL"/>
        </w:rPr>
      </w:pPr>
      <w:r w:rsidRPr="00995871">
        <w:rPr>
          <w:bCs/>
          <w:sz w:val="20"/>
          <w:szCs w:val="20"/>
          <w:lang w:val="sq-AL"/>
        </w:rPr>
        <w:t>E PALIGJSHME __________________</w:t>
      </w:r>
    </w:p>
    <w:p w:rsidR="00B2456C" w:rsidRPr="00995871" w:rsidRDefault="00B2456C" w:rsidP="00C87AD5">
      <w:pPr>
        <w:pStyle w:val="Paragrafi"/>
        <w:rPr>
          <w:sz w:val="20"/>
          <w:szCs w:val="20"/>
          <w:lang w:val="sq-AL"/>
        </w:rPr>
      </w:pPr>
      <w:r w:rsidRPr="00995871">
        <w:rPr>
          <w:sz w:val="20"/>
          <w:szCs w:val="20"/>
          <w:lang w:val="sq-AL"/>
        </w:rPr>
        <w:t>II. TË DHËNA MBI ZOTËRUESIN E LEJES MINERARE</w:t>
      </w:r>
    </w:p>
    <w:p w:rsidR="00B2456C" w:rsidRPr="00995871" w:rsidRDefault="00B2456C" w:rsidP="00C87AD5">
      <w:pPr>
        <w:pStyle w:val="Paragrafi"/>
        <w:rPr>
          <w:sz w:val="20"/>
          <w:szCs w:val="20"/>
          <w:lang w:val="sq-AL"/>
        </w:rPr>
      </w:pPr>
      <w:r w:rsidRPr="00995871">
        <w:rPr>
          <w:sz w:val="20"/>
          <w:szCs w:val="20"/>
          <w:lang w:val="sq-AL"/>
        </w:rPr>
        <w:t>a) Emri i subjektit sipas QKR</w:t>
      </w:r>
      <w:r w:rsidR="00F51A0D" w:rsidRPr="00995871">
        <w:rPr>
          <w:sz w:val="20"/>
          <w:szCs w:val="20"/>
          <w:lang w:val="sq-AL"/>
        </w:rPr>
        <w:t>-s</w:t>
      </w:r>
      <w:r w:rsidR="00F51A0D" w:rsidRPr="00995871">
        <w:rPr>
          <w:rFonts w:ascii="Times New Roman" w:hAnsi="Times New Roman" w:cs="Times New Roman"/>
          <w:sz w:val="20"/>
          <w:szCs w:val="20"/>
          <w:lang w:val="sq-AL"/>
        </w:rPr>
        <w:t>ë</w:t>
      </w:r>
      <w:r w:rsidRPr="00995871">
        <w:rPr>
          <w:sz w:val="20"/>
          <w:szCs w:val="20"/>
          <w:lang w:val="sq-AL"/>
        </w:rPr>
        <w:t>: ............................................</w:t>
      </w:r>
      <w:r w:rsidR="00475EF8" w:rsidRPr="00995871">
        <w:rPr>
          <w:sz w:val="20"/>
          <w:szCs w:val="20"/>
          <w:lang w:val="sq-AL"/>
        </w:rPr>
        <w:t>...........................</w:t>
      </w:r>
    </w:p>
    <w:p w:rsidR="00B2456C" w:rsidRPr="00995871" w:rsidRDefault="00B2456C" w:rsidP="00C87AD5">
      <w:pPr>
        <w:pStyle w:val="Paragrafi"/>
        <w:rPr>
          <w:rFonts w:cs="Times New Roman"/>
          <w:sz w:val="20"/>
          <w:szCs w:val="20"/>
          <w:lang w:val="sq-AL"/>
        </w:rPr>
      </w:pPr>
      <w:r w:rsidRPr="00995871">
        <w:rPr>
          <w:sz w:val="20"/>
          <w:szCs w:val="20"/>
          <w:lang w:val="sq-AL"/>
        </w:rPr>
        <w:t xml:space="preserve">b) Identifikimi i lejes minerare: </w:t>
      </w:r>
      <w:r w:rsidR="00F51A0D" w:rsidRPr="00995871">
        <w:rPr>
          <w:sz w:val="20"/>
          <w:szCs w:val="20"/>
          <w:lang w:val="sq-AL"/>
        </w:rPr>
        <w:t>leje minerare kërkim-zbulimi</w:t>
      </w:r>
      <w:r w:rsidRPr="00995871">
        <w:rPr>
          <w:sz w:val="20"/>
          <w:szCs w:val="20"/>
          <w:lang w:val="sq-AL"/>
        </w:rPr>
        <w:t>/shfrytëzimi/kërkim-zbulim-shfrytëzimi për grupin e mineraleve ..................</w:t>
      </w:r>
      <w:r w:rsidRPr="00995871">
        <w:rPr>
          <w:rFonts w:eastAsia="Batang"/>
          <w:sz w:val="20"/>
          <w:szCs w:val="20"/>
          <w:lang w:val="sq-AL"/>
        </w:rPr>
        <w:t xml:space="preserve"> </w:t>
      </w:r>
      <w:r w:rsidR="00F51A0D" w:rsidRPr="00995871">
        <w:rPr>
          <w:rFonts w:eastAsia="Batang"/>
          <w:sz w:val="20"/>
          <w:szCs w:val="20"/>
          <w:lang w:val="sq-AL"/>
        </w:rPr>
        <w:t>nr......., datë</w:t>
      </w:r>
      <w:r w:rsidRPr="00995871">
        <w:rPr>
          <w:rFonts w:eastAsia="Batang"/>
          <w:sz w:val="20"/>
          <w:szCs w:val="20"/>
          <w:lang w:val="sq-AL"/>
        </w:rPr>
        <w:t>...../...../...........</w:t>
      </w:r>
    </w:p>
    <w:p w:rsidR="00B2456C" w:rsidRPr="00995871" w:rsidRDefault="00B2456C" w:rsidP="00C87AD5">
      <w:pPr>
        <w:pStyle w:val="Paragrafi"/>
        <w:rPr>
          <w:sz w:val="20"/>
          <w:szCs w:val="20"/>
          <w:lang w:val="sq-AL"/>
        </w:rPr>
      </w:pPr>
      <w:r w:rsidRPr="00995871">
        <w:rPr>
          <w:sz w:val="20"/>
          <w:szCs w:val="20"/>
          <w:lang w:val="sq-AL"/>
        </w:rPr>
        <w:t>c) Emri dhe mbiemri i zotëruesit të lejes: ..............................................................</w:t>
      </w:r>
    </w:p>
    <w:p w:rsidR="00B2456C" w:rsidRPr="00995871" w:rsidRDefault="00B2456C" w:rsidP="00C87AD5">
      <w:pPr>
        <w:pStyle w:val="Paragrafi"/>
        <w:rPr>
          <w:sz w:val="20"/>
          <w:szCs w:val="20"/>
          <w:lang w:val="sq-AL"/>
        </w:rPr>
      </w:pPr>
      <w:r w:rsidRPr="00995871">
        <w:rPr>
          <w:sz w:val="20"/>
          <w:szCs w:val="20"/>
          <w:lang w:val="sq-AL"/>
        </w:rPr>
        <w:t>d) Lloji i mineralit për të cilin është dhënë leja: .........................</w:t>
      </w:r>
      <w:r w:rsidR="00475EF8" w:rsidRPr="00995871">
        <w:rPr>
          <w:sz w:val="20"/>
          <w:szCs w:val="20"/>
          <w:lang w:val="sq-AL"/>
        </w:rPr>
        <w:t>..............................</w:t>
      </w:r>
    </w:p>
    <w:p w:rsidR="00B2456C" w:rsidRPr="00995871" w:rsidRDefault="00B2456C" w:rsidP="00C87AD5">
      <w:pPr>
        <w:pStyle w:val="Paragrafi"/>
        <w:rPr>
          <w:sz w:val="20"/>
          <w:szCs w:val="20"/>
          <w:lang w:val="sq-AL"/>
        </w:rPr>
      </w:pPr>
      <w:r w:rsidRPr="00995871">
        <w:rPr>
          <w:sz w:val="20"/>
          <w:szCs w:val="20"/>
          <w:lang w:val="sq-AL"/>
        </w:rPr>
        <w:t>e) Adresa e selisë s</w:t>
      </w:r>
      <w:r w:rsidR="00094526" w:rsidRPr="00995871">
        <w:rPr>
          <w:rFonts w:ascii="Times New Roman" w:hAnsi="Times New Roman" w:cs="Times New Roman"/>
          <w:sz w:val="20"/>
          <w:szCs w:val="20"/>
          <w:lang w:val="sq-AL"/>
        </w:rPr>
        <w:t>ë</w:t>
      </w:r>
      <w:r w:rsidRPr="00995871">
        <w:rPr>
          <w:sz w:val="20"/>
          <w:szCs w:val="20"/>
          <w:lang w:val="sq-AL"/>
        </w:rPr>
        <w:t xml:space="preserve"> subjektit: ...............................................</w:t>
      </w:r>
      <w:r w:rsidR="00475EF8" w:rsidRPr="00995871">
        <w:rPr>
          <w:sz w:val="20"/>
          <w:szCs w:val="20"/>
          <w:lang w:val="sq-AL"/>
        </w:rPr>
        <w:t>............................</w:t>
      </w:r>
    </w:p>
    <w:p w:rsidR="00B2456C" w:rsidRPr="00995871" w:rsidRDefault="00B2456C" w:rsidP="00C87AD5">
      <w:pPr>
        <w:pStyle w:val="Paragrafi"/>
        <w:rPr>
          <w:sz w:val="20"/>
          <w:szCs w:val="20"/>
          <w:lang w:val="sq-AL"/>
        </w:rPr>
      </w:pPr>
      <w:r w:rsidRPr="00995871">
        <w:rPr>
          <w:sz w:val="20"/>
          <w:szCs w:val="20"/>
          <w:lang w:val="sq-AL"/>
        </w:rPr>
        <w:t xml:space="preserve">Qarku ______________ </w:t>
      </w:r>
      <w:r w:rsidR="001909AD" w:rsidRPr="00995871">
        <w:rPr>
          <w:sz w:val="20"/>
          <w:szCs w:val="20"/>
          <w:lang w:val="sq-AL"/>
        </w:rPr>
        <w:t>r</w:t>
      </w:r>
      <w:r w:rsidRPr="00995871">
        <w:rPr>
          <w:sz w:val="20"/>
          <w:szCs w:val="20"/>
          <w:lang w:val="sq-AL"/>
        </w:rPr>
        <w:t>rethi________________</w:t>
      </w:r>
      <w:r w:rsidR="00C819D2" w:rsidRPr="00995871">
        <w:rPr>
          <w:sz w:val="20"/>
          <w:szCs w:val="20"/>
          <w:lang w:val="sq-AL"/>
        </w:rPr>
        <w:t xml:space="preserve"> </w:t>
      </w:r>
    </w:p>
    <w:p w:rsidR="00B2456C" w:rsidRPr="00995871" w:rsidRDefault="00B2456C" w:rsidP="00C87AD5">
      <w:pPr>
        <w:pStyle w:val="Paragrafi"/>
        <w:rPr>
          <w:sz w:val="20"/>
          <w:szCs w:val="20"/>
          <w:lang w:val="sq-AL"/>
        </w:rPr>
      </w:pPr>
      <w:r w:rsidRPr="00995871">
        <w:rPr>
          <w:sz w:val="20"/>
          <w:szCs w:val="20"/>
          <w:lang w:val="sq-AL"/>
        </w:rPr>
        <w:t>f) Emri dhe mbiemri i administratorit: ....................................</w:t>
      </w:r>
      <w:r w:rsidR="00475EF8" w:rsidRPr="00995871">
        <w:rPr>
          <w:sz w:val="20"/>
          <w:szCs w:val="20"/>
          <w:lang w:val="sq-AL"/>
        </w:rPr>
        <w:t>..............................</w:t>
      </w:r>
    </w:p>
    <w:p w:rsidR="00B2456C" w:rsidRPr="00995871" w:rsidRDefault="00B2456C" w:rsidP="00C87AD5">
      <w:pPr>
        <w:pStyle w:val="Paragrafi"/>
        <w:rPr>
          <w:sz w:val="20"/>
          <w:szCs w:val="20"/>
          <w:lang w:val="sq-AL"/>
        </w:rPr>
      </w:pPr>
      <w:r w:rsidRPr="00995871">
        <w:rPr>
          <w:sz w:val="20"/>
          <w:szCs w:val="20"/>
          <w:lang w:val="sq-AL"/>
        </w:rPr>
        <w:t xml:space="preserve">g) Nr. </w:t>
      </w:r>
      <w:r w:rsidR="004B7DDD" w:rsidRPr="00995871">
        <w:rPr>
          <w:sz w:val="20"/>
          <w:szCs w:val="20"/>
          <w:lang w:val="sq-AL"/>
        </w:rPr>
        <w:t xml:space="preserve">i </w:t>
      </w:r>
      <w:r w:rsidRPr="00995871">
        <w:rPr>
          <w:sz w:val="20"/>
          <w:szCs w:val="20"/>
          <w:lang w:val="sq-AL"/>
        </w:rPr>
        <w:t>telefonit /faksit: ......................................................</w:t>
      </w:r>
      <w:r w:rsidR="00475EF8" w:rsidRPr="00995871">
        <w:rPr>
          <w:sz w:val="20"/>
          <w:szCs w:val="20"/>
          <w:lang w:val="sq-AL"/>
        </w:rPr>
        <w:t>.........................</w:t>
      </w:r>
      <w:r w:rsidRPr="00995871">
        <w:rPr>
          <w:sz w:val="20"/>
          <w:szCs w:val="20"/>
          <w:lang w:val="sq-AL"/>
        </w:rPr>
        <w:t>.</w:t>
      </w:r>
    </w:p>
    <w:p w:rsidR="00B2456C" w:rsidRPr="00995871" w:rsidRDefault="00B2456C" w:rsidP="00C87AD5">
      <w:pPr>
        <w:pStyle w:val="Paragrafi"/>
        <w:rPr>
          <w:sz w:val="20"/>
          <w:szCs w:val="20"/>
          <w:lang w:val="sq-AL"/>
        </w:rPr>
      </w:pPr>
      <w:r w:rsidRPr="00995871">
        <w:rPr>
          <w:sz w:val="20"/>
          <w:szCs w:val="20"/>
          <w:lang w:val="sq-AL"/>
        </w:rPr>
        <w:t>Adresa,</w:t>
      </w:r>
      <w:r w:rsidR="00C819D2" w:rsidRPr="00995871">
        <w:rPr>
          <w:sz w:val="20"/>
          <w:szCs w:val="20"/>
          <w:lang w:val="sq-AL"/>
        </w:rPr>
        <w:t xml:space="preserve"> </w:t>
      </w:r>
      <w:r w:rsidR="001909AD" w:rsidRPr="00995871">
        <w:rPr>
          <w:sz w:val="20"/>
          <w:szCs w:val="20"/>
          <w:lang w:val="sq-AL"/>
        </w:rPr>
        <w:t>qendër____________________filial</w:t>
      </w:r>
      <w:r w:rsidRPr="00995871">
        <w:rPr>
          <w:sz w:val="20"/>
          <w:szCs w:val="20"/>
          <w:lang w:val="sq-AL"/>
        </w:rPr>
        <w:t>__________________</w:t>
      </w:r>
    </w:p>
    <w:p w:rsidR="00B2456C" w:rsidRPr="00995871" w:rsidRDefault="00D2649E" w:rsidP="00C87AD5">
      <w:pPr>
        <w:pStyle w:val="Paragrafi"/>
        <w:rPr>
          <w:sz w:val="20"/>
          <w:szCs w:val="20"/>
          <w:lang w:val="sq-AL"/>
        </w:rPr>
      </w:pPr>
      <w:r w:rsidRPr="00995871">
        <w:rPr>
          <w:sz w:val="20"/>
          <w:szCs w:val="20"/>
          <w:lang w:val="sq-AL"/>
        </w:rPr>
        <w:t>h</w:t>
      </w:r>
      <w:r w:rsidR="00B2456C" w:rsidRPr="00995871">
        <w:rPr>
          <w:sz w:val="20"/>
          <w:szCs w:val="20"/>
          <w:lang w:val="sq-AL"/>
        </w:rPr>
        <w:t>)</w:t>
      </w:r>
      <w:r w:rsidR="00C819D2" w:rsidRPr="00995871">
        <w:rPr>
          <w:sz w:val="20"/>
          <w:szCs w:val="20"/>
          <w:lang w:val="sq-AL"/>
        </w:rPr>
        <w:t xml:space="preserve"> </w:t>
      </w:r>
      <w:r w:rsidR="00B2456C" w:rsidRPr="00995871">
        <w:rPr>
          <w:sz w:val="20"/>
          <w:szCs w:val="20"/>
          <w:lang w:val="sq-AL"/>
        </w:rPr>
        <w:t>Emërtimi i njësisë vendore ku kryhet aktiviteti: ......................</w:t>
      </w:r>
      <w:r w:rsidR="00475EF8" w:rsidRPr="00995871">
        <w:rPr>
          <w:sz w:val="20"/>
          <w:szCs w:val="20"/>
          <w:lang w:val="sq-AL"/>
        </w:rPr>
        <w:t>.............................</w:t>
      </w:r>
    </w:p>
    <w:p w:rsidR="00B2456C" w:rsidRPr="00995871" w:rsidRDefault="00D2649E" w:rsidP="00C87AD5">
      <w:pPr>
        <w:pStyle w:val="Paragrafi"/>
        <w:rPr>
          <w:sz w:val="20"/>
          <w:szCs w:val="20"/>
          <w:lang w:val="sq-AL"/>
        </w:rPr>
      </w:pPr>
      <w:r w:rsidRPr="00995871">
        <w:rPr>
          <w:sz w:val="20"/>
          <w:szCs w:val="20"/>
          <w:lang w:val="sq-AL"/>
        </w:rPr>
        <w:t>i</w:t>
      </w:r>
      <w:r w:rsidR="00B2456C" w:rsidRPr="00995871">
        <w:rPr>
          <w:sz w:val="20"/>
          <w:szCs w:val="20"/>
          <w:lang w:val="sq-AL"/>
        </w:rPr>
        <w:t>) Emri dhe mbiemri i drejtuesit teknik: ...................................</w:t>
      </w:r>
      <w:r w:rsidR="00475EF8" w:rsidRPr="00995871">
        <w:rPr>
          <w:sz w:val="20"/>
          <w:szCs w:val="20"/>
          <w:lang w:val="sq-AL"/>
        </w:rPr>
        <w:t>.............................</w:t>
      </w:r>
    </w:p>
    <w:p w:rsidR="00B2456C" w:rsidRPr="00995871" w:rsidRDefault="00D2649E" w:rsidP="00C87AD5">
      <w:pPr>
        <w:pStyle w:val="Paragrafi"/>
        <w:rPr>
          <w:sz w:val="20"/>
          <w:szCs w:val="20"/>
          <w:lang w:val="sq-AL"/>
        </w:rPr>
      </w:pPr>
      <w:r w:rsidRPr="00995871">
        <w:rPr>
          <w:sz w:val="20"/>
          <w:szCs w:val="20"/>
          <w:lang w:val="sq-AL"/>
        </w:rPr>
        <w:t>j)</w:t>
      </w:r>
      <w:r w:rsidR="00345C24" w:rsidRPr="00995871">
        <w:rPr>
          <w:sz w:val="20"/>
          <w:szCs w:val="20"/>
          <w:lang w:val="sq-AL"/>
        </w:rPr>
        <w:t xml:space="preserve"> </w:t>
      </w:r>
      <w:r w:rsidR="00B2456C" w:rsidRPr="00995871">
        <w:rPr>
          <w:sz w:val="20"/>
          <w:szCs w:val="20"/>
          <w:lang w:val="sq-AL"/>
        </w:rPr>
        <w:t xml:space="preserve">Data e përfundimit të licencës profesionale </w:t>
      </w:r>
      <w:r w:rsidR="00094526" w:rsidRPr="00995871">
        <w:rPr>
          <w:sz w:val="20"/>
          <w:szCs w:val="20"/>
          <w:lang w:val="sq-AL"/>
        </w:rPr>
        <w:t>t</w:t>
      </w:r>
      <w:r w:rsidR="00094526" w:rsidRPr="00995871">
        <w:rPr>
          <w:rFonts w:ascii="Times New Roman" w:hAnsi="Times New Roman" w:cs="Times New Roman"/>
          <w:sz w:val="20"/>
          <w:szCs w:val="20"/>
          <w:lang w:val="sq-AL"/>
        </w:rPr>
        <w:t>ë</w:t>
      </w:r>
      <w:r w:rsidR="00B2456C" w:rsidRPr="00995871">
        <w:rPr>
          <w:sz w:val="20"/>
          <w:szCs w:val="20"/>
          <w:lang w:val="sq-AL"/>
        </w:rPr>
        <w:t xml:space="preserve"> drejtuesit teknik: ....</w:t>
      </w:r>
      <w:r w:rsidR="00345C24" w:rsidRPr="00995871">
        <w:rPr>
          <w:sz w:val="20"/>
          <w:szCs w:val="20"/>
          <w:lang w:val="sq-AL"/>
        </w:rPr>
        <w:t>.............................</w:t>
      </w:r>
    </w:p>
    <w:p w:rsidR="00B2456C" w:rsidRPr="00995871" w:rsidRDefault="00B2456C" w:rsidP="00C87AD5">
      <w:pPr>
        <w:pStyle w:val="Paragrafi"/>
        <w:rPr>
          <w:sz w:val="20"/>
          <w:szCs w:val="20"/>
          <w:lang w:val="sq-AL"/>
        </w:rPr>
      </w:pPr>
      <w:r w:rsidRPr="00995871">
        <w:rPr>
          <w:sz w:val="20"/>
          <w:szCs w:val="20"/>
          <w:lang w:val="sq-AL"/>
        </w:rPr>
        <w:t>III. KONTROLLI</w:t>
      </w:r>
    </w:p>
    <w:p w:rsidR="00B2456C" w:rsidRPr="00995871" w:rsidRDefault="00B2456C" w:rsidP="00C87AD5">
      <w:pPr>
        <w:pStyle w:val="Paragrafi"/>
        <w:rPr>
          <w:sz w:val="20"/>
          <w:szCs w:val="20"/>
          <w:lang w:val="sq-AL"/>
        </w:rPr>
      </w:pPr>
      <w:r w:rsidRPr="00995871">
        <w:rPr>
          <w:sz w:val="20"/>
          <w:szCs w:val="20"/>
          <w:lang w:val="sq-AL"/>
        </w:rPr>
        <w:t xml:space="preserve">1. Data e fillimit të kontrollit për konstatimin e </w:t>
      </w:r>
      <w:r w:rsidR="001909AD" w:rsidRPr="00995871">
        <w:rPr>
          <w:sz w:val="20"/>
          <w:szCs w:val="20"/>
          <w:lang w:val="sq-AL"/>
        </w:rPr>
        <w:t>kundërvajtjeve</w:t>
      </w:r>
      <w:r w:rsidRPr="00995871">
        <w:rPr>
          <w:sz w:val="20"/>
          <w:szCs w:val="20"/>
          <w:lang w:val="sq-AL"/>
        </w:rPr>
        <w:t xml:space="preserve"> administrative ../.../20__</w:t>
      </w:r>
    </w:p>
    <w:p w:rsidR="00B2456C" w:rsidRPr="00995871" w:rsidRDefault="00B2456C" w:rsidP="00C87AD5">
      <w:pPr>
        <w:pStyle w:val="Paragrafi"/>
        <w:rPr>
          <w:sz w:val="20"/>
          <w:szCs w:val="20"/>
          <w:lang w:val="sq-AL"/>
        </w:rPr>
      </w:pPr>
      <w:r w:rsidRPr="00995871">
        <w:rPr>
          <w:sz w:val="20"/>
          <w:szCs w:val="20"/>
          <w:lang w:val="sq-AL"/>
        </w:rPr>
        <w:t>2. Data e përfundimit të kontrollit, konstatimit të shkeljeve dhe njoftimit ../.../20__</w:t>
      </w:r>
    </w:p>
    <w:p w:rsidR="00B2456C" w:rsidRPr="00995871" w:rsidRDefault="00B2456C" w:rsidP="00C87AD5">
      <w:pPr>
        <w:pStyle w:val="Paragrafi"/>
        <w:rPr>
          <w:sz w:val="20"/>
          <w:szCs w:val="20"/>
          <w:lang w:val="sq-AL"/>
        </w:rPr>
      </w:pPr>
      <w:r w:rsidRPr="00995871">
        <w:rPr>
          <w:sz w:val="20"/>
          <w:szCs w:val="20"/>
          <w:lang w:val="sq-AL"/>
        </w:rPr>
        <w:t>3. Përfaqësuesi i subjektit në kontroll dhe marrësi i njoftimit ______________________</w:t>
      </w:r>
    </w:p>
    <w:p w:rsidR="00B2456C" w:rsidRPr="00995871" w:rsidRDefault="00B2456C" w:rsidP="00C87AD5">
      <w:pPr>
        <w:pStyle w:val="Paragrafi"/>
        <w:rPr>
          <w:sz w:val="20"/>
          <w:szCs w:val="20"/>
          <w:lang w:val="sq-AL"/>
        </w:rPr>
      </w:pPr>
      <w:r w:rsidRPr="00995871">
        <w:rPr>
          <w:sz w:val="20"/>
          <w:szCs w:val="20"/>
          <w:lang w:val="sq-AL"/>
        </w:rPr>
        <w:t xml:space="preserve">IV. KRYEN KONTROLLIN PËR KONSTATIMIN E </w:t>
      </w:r>
      <w:r w:rsidR="001909AD" w:rsidRPr="00995871">
        <w:rPr>
          <w:sz w:val="20"/>
          <w:szCs w:val="20"/>
          <w:lang w:val="sq-AL"/>
        </w:rPr>
        <w:t>KUNDËRVAJTJEVE</w:t>
      </w:r>
      <w:r w:rsidRPr="00995871">
        <w:rPr>
          <w:sz w:val="20"/>
          <w:szCs w:val="20"/>
          <w:lang w:val="sq-AL"/>
        </w:rPr>
        <w:t xml:space="preserve"> – ADMINISTRATIVE</w:t>
      </w:r>
    </w:p>
    <w:p w:rsidR="00B2456C" w:rsidRPr="00995871" w:rsidRDefault="00B2456C" w:rsidP="00C87AD5">
      <w:pPr>
        <w:pStyle w:val="Paragrafi"/>
        <w:rPr>
          <w:sz w:val="20"/>
          <w:szCs w:val="20"/>
          <w:lang w:val="sq-AL"/>
        </w:rPr>
      </w:pPr>
      <w:r w:rsidRPr="00995871">
        <w:rPr>
          <w:sz w:val="20"/>
          <w:szCs w:val="20"/>
          <w:lang w:val="sq-AL"/>
        </w:rPr>
        <w:t xml:space="preserve">Struktura </w:t>
      </w:r>
      <w:r w:rsidR="001909AD" w:rsidRPr="00995871">
        <w:rPr>
          <w:sz w:val="20"/>
          <w:szCs w:val="20"/>
          <w:lang w:val="sq-AL"/>
        </w:rPr>
        <w:t>për</w:t>
      </w:r>
      <w:r w:rsidRPr="00995871">
        <w:rPr>
          <w:sz w:val="20"/>
          <w:szCs w:val="20"/>
          <w:lang w:val="sq-AL"/>
        </w:rPr>
        <w:t>gjegjëse (SHGJSH/AKBN/RISHM)</w:t>
      </w:r>
      <w:r w:rsidR="00C819D2" w:rsidRPr="00995871">
        <w:rPr>
          <w:sz w:val="20"/>
          <w:szCs w:val="20"/>
          <w:lang w:val="sq-AL"/>
        </w:rPr>
        <w:t xml:space="preserve"> </w:t>
      </w:r>
    </w:p>
    <w:p w:rsidR="00B2456C" w:rsidRPr="00995871" w:rsidRDefault="00B2456C" w:rsidP="00C87AD5">
      <w:pPr>
        <w:pStyle w:val="Paragrafi"/>
        <w:rPr>
          <w:sz w:val="20"/>
          <w:szCs w:val="20"/>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7"/>
        <w:gridCol w:w="2312"/>
        <w:gridCol w:w="3128"/>
        <w:gridCol w:w="3349"/>
      </w:tblGrid>
      <w:tr w:rsidR="00B2456C" w:rsidRPr="00995871" w:rsidTr="00345C24">
        <w:trPr>
          <w:trHeight w:val="206"/>
          <w:jc w:val="center"/>
        </w:trPr>
        <w:tc>
          <w:tcPr>
            <w:tcW w:w="268" w:type="pct"/>
          </w:tcPr>
          <w:p w:rsidR="00B2456C" w:rsidRPr="00995871" w:rsidRDefault="00B2456C" w:rsidP="00A96565">
            <w:pPr>
              <w:pStyle w:val="Tabele"/>
              <w:rPr>
                <w:rFonts w:cs="Times New Roman"/>
                <w:b/>
                <w:sz w:val="20"/>
                <w:szCs w:val="20"/>
                <w:lang w:val="sq-AL"/>
              </w:rPr>
            </w:pPr>
          </w:p>
        </w:tc>
        <w:tc>
          <w:tcPr>
            <w:tcW w:w="1245" w:type="pct"/>
          </w:tcPr>
          <w:p w:rsidR="00B2456C" w:rsidRPr="00995871" w:rsidRDefault="00B2456C" w:rsidP="004B7DDD">
            <w:pPr>
              <w:pStyle w:val="Tabele"/>
              <w:rPr>
                <w:b/>
                <w:sz w:val="20"/>
                <w:szCs w:val="20"/>
                <w:lang w:val="sq-AL"/>
              </w:rPr>
            </w:pPr>
            <w:r w:rsidRPr="00995871">
              <w:rPr>
                <w:b/>
                <w:sz w:val="20"/>
                <w:szCs w:val="20"/>
                <w:lang w:val="sq-AL"/>
              </w:rPr>
              <w:t>Emër</w:t>
            </w:r>
            <w:r w:rsidR="004B7DDD" w:rsidRPr="00995871">
              <w:rPr>
                <w:b/>
                <w:sz w:val="20"/>
                <w:szCs w:val="20"/>
                <w:lang w:val="sq-AL"/>
              </w:rPr>
              <w:t>, m</w:t>
            </w:r>
            <w:r w:rsidRPr="00995871">
              <w:rPr>
                <w:b/>
                <w:sz w:val="20"/>
                <w:szCs w:val="20"/>
                <w:lang w:val="sq-AL"/>
              </w:rPr>
              <w:t>biemër</w:t>
            </w:r>
            <w:r w:rsidR="00C819D2" w:rsidRPr="00995871">
              <w:rPr>
                <w:b/>
                <w:sz w:val="20"/>
                <w:szCs w:val="20"/>
                <w:lang w:val="sq-AL"/>
              </w:rPr>
              <w:t xml:space="preserve"> </w:t>
            </w:r>
          </w:p>
        </w:tc>
        <w:tc>
          <w:tcPr>
            <w:tcW w:w="1684" w:type="pct"/>
          </w:tcPr>
          <w:p w:rsidR="00B2456C" w:rsidRPr="00995871" w:rsidRDefault="00B2456C" w:rsidP="00A96565">
            <w:pPr>
              <w:pStyle w:val="Tabele"/>
              <w:rPr>
                <w:b/>
                <w:sz w:val="20"/>
                <w:szCs w:val="20"/>
                <w:lang w:val="sq-AL"/>
              </w:rPr>
            </w:pPr>
            <w:r w:rsidRPr="00995871">
              <w:rPr>
                <w:b/>
                <w:sz w:val="20"/>
                <w:szCs w:val="20"/>
                <w:lang w:val="sq-AL"/>
              </w:rPr>
              <w:t>Struktura përgjegjëse</w:t>
            </w:r>
          </w:p>
        </w:tc>
        <w:tc>
          <w:tcPr>
            <w:tcW w:w="1803" w:type="pct"/>
          </w:tcPr>
          <w:p w:rsidR="00B2456C" w:rsidRPr="00995871" w:rsidRDefault="00B2456C" w:rsidP="00A96565">
            <w:pPr>
              <w:pStyle w:val="Tabele"/>
              <w:rPr>
                <w:b/>
                <w:sz w:val="20"/>
                <w:szCs w:val="20"/>
                <w:lang w:val="sq-AL"/>
              </w:rPr>
            </w:pPr>
            <w:r w:rsidRPr="00995871">
              <w:rPr>
                <w:b/>
                <w:sz w:val="20"/>
                <w:szCs w:val="20"/>
                <w:lang w:val="sq-AL"/>
              </w:rPr>
              <w:t xml:space="preserve">Pozicioni </w:t>
            </w:r>
            <w:r w:rsidR="004B7DDD" w:rsidRPr="00995871">
              <w:rPr>
                <w:b/>
                <w:sz w:val="20"/>
                <w:szCs w:val="20"/>
                <w:lang w:val="sq-AL"/>
              </w:rPr>
              <w:t xml:space="preserve">i </w:t>
            </w:r>
            <w:r w:rsidRPr="00995871">
              <w:rPr>
                <w:b/>
                <w:sz w:val="20"/>
                <w:szCs w:val="20"/>
                <w:lang w:val="sq-AL"/>
              </w:rPr>
              <w:t>punës</w:t>
            </w:r>
            <w:r w:rsidR="00C819D2" w:rsidRPr="00995871">
              <w:rPr>
                <w:b/>
                <w:sz w:val="20"/>
                <w:szCs w:val="20"/>
                <w:lang w:val="sq-AL"/>
              </w:rPr>
              <w:t xml:space="preserve"> </w:t>
            </w:r>
          </w:p>
        </w:tc>
      </w:tr>
      <w:tr w:rsidR="00B2456C" w:rsidRPr="00995871" w:rsidTr="00345C24">
        <w:trPr>
          <w:trHeight w:val="197"/>
          <w:jc w:val="center"/>
        </w:trPr>
        <w:tc>
          <w:tcPr>
            <w:tcW w:w="268" w:type="pct"/>
          </w:tcPr>
          <w:p w:rsidR="00B2456C" w:rsidRPr="00995871" w:rsidRDefault="00B2456C" w:rsidP="00A96565">
            <w:pPr>
              <w:pStyle w:val="Tabele"/>
              <w:rPr>
                <w:sz w:val="20"/>
                <w:szCs w:val="20"/>
                <w:lang w:val="sq-AL"/>
              </w:rPr>
            </w:pPr>
            <w:r w:rsidRPr="00995871">
              <w:rPr>
                <w:sz w:val="20"/>
                <w:szCs w:val="20"/>
                <w:lang w:val="sq-AL"/>
              </w:rPr>
              <w:t>1</w:t>
            </w:r>
          </w:p>
        </w:tc>
        <w:tc>
          <w:tcPr>
            <w:tcW w:w="1245" w:type="pct"/>
          </w:tcPr>
          <w:p w:rsidR="00B2456C" w:rsidRPr="00995871" w:rsidRDefault="00B2456C" w:rsidP="00A96565">
            <w:pPr>
              <w:pStyle w:val="Tabele"/>
              <w:rPr>
                <w:sz w:val="20"/>
                <w:szCs w:val="20"/>
                <w:lang w:val="sq-AL"/>
              </w:rPr>
            </w:pPr>
          </w:p>
        </w:tc>
        <w:tc>
          <w:tcPr>
            <w:tcW w:w="1684" w:type="pct"/>
          </w:tcPr>
          <w:p w:rsidR="00B2456C" w:rsidRPr="00995871" w:rsidRDefault="00B2456C" w:rsidP="00A96565">
            <w:pPr>
              <w:pStyle w:val="Tabele"/>
              <w:rPr>
                <w:sz w:val="20"/>
                <w:szCs w:val="20"/>
                <w:lang w:val="sq-AL"/>
              </w:rPr>
            </w:pPr>
          </w:p>
        </w:tc>
        <w:tc>
          <w:tcPr>
            <w:tcW w:w="1803" w:type="pct"/>
          </w:tcPr>
          <w:p w:rsidR="00B2456C" w:rsidRPr="00995871" w:rsidRDefault="00B2456C" w:rsidP="00A96565">
            <w:pPr>
              <w:pStyle w:val="Tabele"/>
              <w:rPr>
                <w:sz w:val="20"/>
                <w:szCs w:val="20"/>
                <w:lang w:val="sq-AL"/>
              </w:rPr>
            </w:pPr>
          </w:p>
        </w:tc>
      </w:tr>
      <w:tr w:rsidR="00B2456C" w:rsidRPr="00995871" w:rsidTr="00345C24">
        <w:trPr>
          <w:jc w:val="center"/>
        </w:trPr>
        <w:tc>
          <w:tcPr>
            <w:tcW w:w="268" w:type="pct"/>
          </w:tcPr>
          <w:p w:rsidR="00B2456C" w:rsidRPr="00995871" w:rsidRDefault="00B2456C" w:rsidP="00A96565">
            <w:pPr>
              <w:pStyle w:val="Tabele"/>
              <w:rPr>
                <w:sz w:val="20"/>
                <w:szCs w:val="20"/>
                <w:lang w:val="sq-AL"/>
              </w:rPr>
            </w:pPr>
            <w:r w:rsidRPr="00995871">
              <w:rPr>
                <w:sz w:val="20"/>
                <w:szCs w:val="20"/>
                <w:lang w:val="sq-AL"/>
              </w:rPr>
              <w:t>2</w:t>
            </w:r>
          </w:p>
        </w:tc>
        <w:tc>
          <w:tcPr>
            <w:tcW w:w="1245" w:type="pct"/>
          </w:tcPr>
          <w:p w:rsidR="00B2456C" w:rsidRPr="00995871" w:rsidRDefault="00B2456C" w:rsidP="00A96565">
            <w:pPr>
              <w:pStyle w:val="Tabele"/>
              <w:rPr>
                <w:sz w:val="20"/>
                <w:szCs w:val="20"/>
                <w:lang w:val="sq-AL"/>
              </w:rPr>
            </w:pPr>
          </w:p>
        </w:tc>
        <w:tc>
          <w:tcPr>
            <w:tcW w:w="1684" w:type="pct"/>
          </w:tcPr>
          <w:p w:rsidR="00B2456C" w:rsidRPr="00995871" w:rsidRDefault="00B2456C" w:rsidP="00A96565">
            <w:pPr>
              <w:pStyle w:val="Tabele"/>
              <w:rPr>
                <w:sz w:val="20"/>
                <w:szCs w:val="20"/>
                <w:lang w:val="sq-AL"/>
              </w:rPr>
            </w:pPr>
          </w:p>
        </w:tc>
        <w:tc>
          <w:tcPr>
            <w:tcW w:w="1803" w:type="pct"/>
          </w:tcPr>
          <w:p w:rsidR="00B2456C" w:rsidRPr="00995871" w:rsidRDefault="00B2456C" w:rsidP="00A96565">
            <w:pPr>
              <w:pStyle w:val="Tabele"/>
              <w:rPr>
                <w:sz w:val="20"/>
                <w:szCs w:val="20"/>
                <w:lang w:val="sq-AL"/>
              </w:rPr>
            </w:pPr>
          </w:p>
        </w:tc>
      </w:tr>
      <w:tr w:rsidR="00B2456C" w:rsidRPr="00995871" w:rsidTr="00345C24">
        <w:trPr>
          <w:jc w:val="center"/>
        </w:trPr>
        <w:tc>
          <w:tcPr>
            <w:tcW w:w="268" w:type="pct"/>
          </w:tcPr>
          <w:p w:rsidR="00B2456C" w:rsidRPr="00995871" w:rsidRDefault="00B2456C" w:rsidP="00A96565">
            <w:pPr>
              <w:pStyle w:val="Tabele"/>
              <w:rPr>
                <w:sz w:val="20"/>
                <w:szCs w:val="20"/>
                <w:lang w:val="sq-AL"/>
              </w:rPr>
            </w:pPr>
            <w:r w:rsidRPr="00995871">
              <w:rPr>
                <w:sz w:val="20"/>
                <w:szCs w:val="20"/>
                <w:lang w:val="sq-AL"/>
              </w:rPr>
              <w:t>3</w:t>
            </w:r>
          </w:p>
        </w:tc>
        <w:tc>
          <w:tcPr>
            <w:tcW w:w="1245" w:type="pct"/>
          </w:tcPr>
          <w:p w:rsidR="00B2456C" w:rsidRPr="00995871" w:rsidRDefault="00B2456C" w:rsidP="00A96565">
            <w:pPr>
              <w:pStyle w:val="Tabele"/>
              <w:rPr>
                <w:sz w:val="20"/>
                <w:szCs w:val="20"/>
                <w:lang w:val="sq-AL"/>
              </w:rPr>
            </w:pPr>
          </w:p>
        </w:tc>
        <w:tc>
          <w:tcPr>
            <w:tcW w:w="1684" w:type="pct"/>
          </w:tcPr>
          <w:p w:rsidR="00B2456C" w:rsidRPr="00995871" w:rsidRDefault="00B2456C" w:rsidP="00A96565">
            <w:pPr>
              <w:pStyle w:val="Tabele"/>
              <w:rPr>
                <w:sz w:val="20"/>
                <w:szCs w:val="20"/>
                <w:lang w:val="sq-AL"/>
              </w:rPr>
            </w:pPr>
          </w:p>
        </w:tc>
        <w:tc>
          <w:tcPr>
            <w:tcW w:w="1803" w:type="pct"/>
          </w:tcPr>
          <w:p w:rsidR="00B2456C" w:rsidRPr="00995871" w:rsidRDefault="00B2456C" w:rsidP="00A96565">
            <w:pPr>
              <w:pStyle w:val="Tabele"/>
              <w:rPr>
                <w:sz w:val="20"/>
                <w:szCs w:val="20"/>
                <w:lang w:val="sq-AL"/>
              </w:rPr>
            </w:pPr>
          </w:p>
        </w:tc>
      </w:tr>
      <w:tr w:rsidR="00B2456C" w:rsidRPr="00995871" w:rsidTr="00345C24">
        <w:trPr>
          <w:jc w:val="center"/>
        </w:trPr>
        <w:tc>
          <w:tcPr>
            <w:tcW w:w="268" w:type="pct"/>
          </w:tcPr>
          <w:p w:rsidR="00B2456C" w:rsidRPr="00995871" w:rsidRDefault="00B2456C" w:rsidP="00A96565">
            <w:pPr>
              <w:pStyle w:val="Tabele"/>
              <w:rPr>
                <w:sz w:val="20"/>
                <w:szCs w:val="20"/>
                <w:lang w:val="sq-AL"/>
              </w:rPr>
            </w:pPr>
            <w:r w:rsidRPr="00995871">
              <w:rPr>
                <w:sz w:val="20"/>
                <w:szCs w:val="20"/>
                <w:lang w:val="sq-AL"/>
              </w:rPr>
              <w:t>4</w:t>
            </w:r>
          </w:p>
        </w:tc>
        <w:tc>
          <w:tcPr>
            <w:tcW w:w="1245" w:type="pct"/>
          </w:tcPr>
          <w:p w:rsidR="00B2456C" w:rsidRPr="00995871" w:rsidRDefault="00B2456C" w:rsidP="00A96565">
            <w:pPr>
              <w:pStyle w:val="Tabele"/>
              <w:rPr>
                <w:sz w:val="20"/>
                <w:szCs w:val="20"/>
                <w:lang w:val="sq-AL"/>
              </w:rPr>
            </w:pPr>
          </w:p>
        </w:tc>
        <w:tc>
          <w:tcPr>
            <w:tcW w:w="1684" w:type="pct"/>
          </w:tcPr>
          <w:p w:rsidR="00B2456C" w:rsidRPr="00995871" w:rsidRDefault="00B2456C" w:rsidP="00A96565">
            <w:pPr>
              <w:pStyle w:val="Tabele"/>
              <w:rPr>
                <w:sz w:val="20"/>
                <w:szCs w:val="20"/>
                <w:lang w:val="sq-AL"/>
              </w:rPr>
            </w:pPr>
          </w:p>
        </w:tc>
        <w:tc>
          <w:tcPr>
            <w:tcW w:w="1803" w:type="pct"/>
          </w:tcPr>
          <w:p w:rsidR="00B2456C" w:rsidRPr="00995871" w:rsidRDefault="00B2456C" w:rsidP="00A96565">
            <w:pPr>
              <w:pStyle w:val="Tabele"/>
              <w:rPr>
                <w:sz w:val="20"/>
                <w:szCs w:val="20"/>
                <w:lang w:val="sq-AL"/>
              </w:rPr>
            </w:pPr>
          </w:p>
        </w:tc>
      </w:tr>
      <w:tr w:rsidR="00B2456C" w:rsidRPr="00995871" w:rsidTr="00345C24">
        <w:trPr>
          <w:jc w:val="center"/>
        </w:trPr>
        <w:tc>
          <w:tcPr>
            <w:tcW w:w="268" w:type="pct"/>
          </w:tcPr>
          <w:p w:rsidR="00B2456C" w:rsidRPr="00995871" w:rsidRDefault="00B2456C" w:rsidP="00A96565">
            <w:pPr>
              <w:pStyle w:val="Tabele"/>
              <w:rPr>
                <w:sz w:val="20"/>
                <w:szCs w:val="20"/>
                <w:lang w:val="sq-AL"/>
              </w:rPr>
            </w:pPr>
            <w:r w:rsidRPr="00995871">
              <w:rPr>
                <w:sz w:val="20"/>
                <w:szCs w:val="20"/>
                <w:lang w:val="sq-AL"/>
              </w:rPr>
              <w:t>5</w:t>
            </w:r>
          </w:p>
        </w:tc>
        <w:tc>
          <w:tcPr>
            <w:tcW w:w="1245" w:type="pct"/>
          </w:tcPr>
          <w:p w:rsidR="00B2456C" w:rsidRPr="00995871" w:rsidRDefault="00B2456C" w:rsidP="00A96565">
            <w:pPr>
              <w:pStyle w:val="Tabele"/>
              <w:rPr>
                <w:sz w:val="20"/>
                <w:szCs w:val="20"/>
                <w:lang w:val="sq-AL"/>
              </w:rPr>
            </w:pPr>
          </w:p>
        </w:tc>
        <w:tc>
          <w:tcPr>
            <w:tcW w:w="1684" w:type="pct"/>
          </w:tcPr>
          <w:p w:rsidR="00B2456C" w:rsidRPr="00995871" w:rsidRDefault="00B2456C" w:rsidP="00A96565">
            <w:pPr>
              <w:pStyle w:val="Tabele"/>
              <w:rPr>
                <w:sz w:val="20"/>
                <w:szCs w:val="20"/>
                <w:lang w:val="sq-AL"/>
              </w:rPr>
            </w:pPr>
          </w:p>
        </w:tc>
        <w:tc>
          <w:tcPr>
            <w:tcW w:w="1803" w:type="pct"/>
          </w:tcPr>
          <w:p w:rsidR="00B2456C" w:rsidRPr="00995871" w:rsidRDefault="00B2456C" w:rsidP="00A96565">
            <w:pPr>
              <w:pStyle w:val="Tabele"/>
              <w:rPr>
                <w:sz w:val="20"/>
                <w:szCs w:val="20"/>
                <w:lang w:val="sq-AL"/>
              </w:rPr>
            </w:pPr>
          </w:p>
        </w:tc>
      </w:tr>
    </w:tbl>
    <w:p w:rsidR="00B2456C" w:rsidRPr="00995871" w:rsidRDefault="00B2456C" w:rsidP="00C87AD5">
      <w:pPr>
        <w:pStyle w:val="Paragrafi"/>
        <w:rPr>
          <w:rFonts w:cs="Times New Roman"/>
          <w:sz w:val="8"/>
          <w:szCs w:val="20"/>
          <w:lang w:val="sq-AL"/>
        </w:rPr>
      </w:pPr>
    </w:p>
    <w:p w:rsidR="00B2456C" w:rsidRPr="00995871" w:rsidRDefault="00B2456C" w:rsidP="00C87AD5">
      <w:pPr>
        <w:pStyle w:val="Paragrafi"/>
        <w:rPr>
          <w:sz w:val="20"/>
          <w:szCs w:val="20"/>
          <w:lang w:val="sq-AL"/>
        </w:rPr>
      </w:pPr>
      <w:r w:rsidRPr="00995871">
        <w:rPr>
          <w:sz w:val="20"/>
          <w:szCs w:val="20"/>
          <w:lang w:val="sq-AL"/>
        </w:rPr>
        <w:t>V. Objekti i kontrolluar _____________,</w:t>
      </w:r>
      <w:r w:rsidR="00C819D2" w:rsidRPr="00995871">
        <w:rPr>
          <w:sz w:val="20"/>
          <w:szCs w:val="20"/>
          <w:lang w:val="sq-AL"/>
        </w:rPr>
        <w:t xml:space="preserve"> </w:t>
      </w:r>
      <w:r w:rsidR="00E60F86" w:rsidRPr="00995871">
        <w:rPr>
          <w:sz w:val="20"/>
          <w:szCs w:val="20"/>
          <w:lang w:val="sq-AL"/>
        </w:rPr>
        <w:t>l</w:t>
      </w:r>
      <w:r w:rsidRPr="00995871">
        <w:rPr>
          <w:sz w:val="20"/>
          <w:szCs w:val="20"/>
          <w:lang w:val="sq-AL"/>
        </w:rPr>
        <w:t xml:space="preserve">loji i inspektimit __________(i </w:t>
      </w:r>
      <w:r w:rsidR="00A17AB4" w:rsidRPr="00995871">
        <w:rPr>
          <w:sz w:val="20"/>
          <w:szCs w:val="20"/>
          <w:lang w:val="sq-AL"/>
        </w:rPr>
        <w:t>programuar,</w:t>
      </w:r>
      <w:r w:rsidRPr="00995871">
        <w:rPr>
          <w:sz w:val="20"/>
          <w:szCs w:val="20"/>
          <w:lang w:val="sq-AL"/>
        </w:rPr>
        <w:t xml:space="preserve"> tematik, për rast aksidentesh)</w:t>
      </w:r>
      <w:r w:rsidR="00C5540D" w:rsidRPr="00995871">
        <w:rPr>
          <w:sz w:val="20"/>
          <w:szCs w:val="20"/>
          <w:lang w:val="sq-AL"/>
        </w:rPr>
        <w:t>.</w:t>
      </w:r>
    </w:p>
    <w:p w:rsidR="00995871" w:rsidRDefault="00B2456C" w:rsidP="00C87AD5">
      <w:pPr>
        <w:pStyle w:val="Paragrafi"/>
        <w:rPr>
          <w:sz w:val="20"/>
          <w:szCs w:val="20"/>
          <w:lang w:val="sq-AL"/>
        </w:rPr>
      </w:pPr>
      <w:r w:rsidRPr="00995871">
        <w:rPr>
          <w:sz w:val="20"/>
          <w:szCs w:val="20"/>
          <w:lang w:val="sq-AL"/>
        </w:rPr>
        <w:t>VI.</w:t>
      </w:r>
      <w:r w:rsidR="004B7DDD" w:rsidRPr="00995871">
        <w:rPr>
          <w:sz w:val="20"/>
          <w:szCs w:val="20"/>
          <w:lang w:val="sq-AL"/>
        </w:rPr>
        <w:t xml:space="preserve"> </w:t>
      </w:r>
      <w:r w:rsidRPr="00995871">
        <w:rPr>
          <w:sz w:val="20"/>
          <w:szCs w:val="20"/>
          <w:lang w:val="sq-AL"/>
        </w:rPr>
        <w:t>Përshkrimi i kontrollit të realizuar dhe shkeljet e konstatuara.</w:t>
      </w:r>
    </w:p>
    <w:p w:rsidR="00B2456C" w:rsidRPr="00995871" w:rsidRDefault="00B2456C" w:rsidP="00C87AD5">
      <w:pPr>
        <w:pStyle w:val="Paragrafi"/>
        <w:rPr>
          <w:sz w:val="20"/>
          <w:szCs w:val="20"/>
          <w:lang w:val="sq-AL"/>
        </w:rPr>
      </w:pPr>
      <w:r w:rsidRPr="00995871">
        <w:rPr>
          <w:sz w:val="20"/>
          <w:szCs w:val="20"/>
          <w:lang w:val="sq-AL"/>
        </w:rPr>
        <w:t>____________________________________________________________________________________________________________________________________________________________________________________________________________</w:t>
      </w:r>
    </w:p>
    <w:p w:rsidR="00B2456C" w:rsidRPr="00995871" w:rsidRDefault="00B2456C" w:rsidP="00C87AD5">
      <w:pPr>
        <w:pStyle w:val="Paragrafi"/>
        <w:rPr>
          <w:sz w:val="20"/>
          <w:szCs w:val="20"/>
          <w:lang w:val="sq-AL"/>
        </w:rPr>
      </w:pPr>
      <w:r w:rsidRPr="00995871">
        <w:rPr>
          <w:sz w:val="20"/>
          <w:szCs w:val="20"/>
          <w:lang w:val="sq-AL"/>
        </w:rPr>
        <w:t xml:space="preserve">VII. VLERËSIMI LIGJOR I </w:t>
      </w:r>
      <w:r w:rsidR="004B7DDD" w:rsidRPr="00995871">
        <w:rPr>
          <w:sz w:val="20"/>
          <w:szCs w:val="20"/>
          <w:lang w:val="sq-AL"/>
        </w:rPr>
        <w:t xml:space="preserve">KUNDËRVAJTJES </w:t>
      </w:r>
      <w:r w:rsidRPr="00995871">
        <w:rPr>
          <w:sz w:val="20"/>
          <w:szCs w:val="20"/>
          <w:lang w:val="sq-AL"/>
        </w:rPr>
        <w:t xml:space="preserve">ADMINISTRATIVE NË VEPRIMTARINË MINERARE </w:t>
      </w:r>
    </w:p>
    <w:p w:rsidR="00B2456C" w:rsidRPr="00995871" w:rsidRDefault="00B2456C" w:rsidP="00C87AD5">
      <w:pPr>
        <w:pStyle w:val="Paragrafi"/>
        <w:rPr>
          <w:b/>
          <w:bCs/>
          <w:sz w:val="20"/>
          <w:szCs w:val="20"/>
          <w:lang w:val="sq-AL"/>
        </w:rPr>
      </w:pPr>
      <w:r w:rsidRPr="00995871">
        <w:rPr>
          <w:b/>
          <w:bCs/>
          <w:sz w:val="20"/>
          <w:szCs w:val="20"/>
          <w:lang w:val="sq-AL"/>
        </w:rPr>
        <w:t>Përshkrimi i shkeljes s</w:t>
      </w:r>
      <w:r w:rsidR="004B7DDD" w:rsidRPr="00995871">
        <w:rPr>
          <w:rFonts w:ascii="Times New Roman" w:hAnsi="Times New Roman" w:cs="Times New Roman"/>
          <w:b/>
          <w:bCs/>
          <w:sz w:val="20"/>
          <w:szCs w:val="20"/>
          <w:lang w:val="sq-AL"/>
        </w:rPr>
        <w:t>ë</w:t>
      </w:r>
      <w:r w:rsidRPr="00995871">
        <w:rPr>
          <w:b/>
          <w:bCs/>
          <w:sz w:val="20"/>
          <w:szCs w:val="20"/>
          <w:lang w:val="sq-AL"/>
        </w:rPr>
        <w:t xml:space="preserve"> par</w:t>
      </w:r>
      <w:r w:rsidR="004B7DDD" w:rsidRPr="00995871">
        <w:rPr>
          <w:rFonts w:ascii="Times New Roman" w:hAnsi="Times New Roman" w:cs="Times New Roman"/>
          <w:b/>
          <w:bCs/>
          <w:sz w:val="20"/>
          <w:szCs w:val="20"/>
          <w:lang w:val="sq-AL"/>
        </w:rPr>
        <w:t>ë</w:t>
      </w:r>
      <w:r w:rsidRPr="00995871">
        <w:rPr>
          <w:b/>
          <w:bCs/>
          <w:sz w:val="20"/>
          <w:szCs w:val="20"/>
          <w:lang w:val="sq-AL"/>
        </w:rPr>
        <w:t xml:space="preserve"> </w:t>
      </w:r>
    </w:p>
    <w:p w:rsidR="00B2456C" w:rsidRPr="00995871" w:rsidRDefault="00B2456C" w:rsidP="00C87AD5">
      <w:pPr>
        <w:pStyle w:val="Paragrafi"/>
        <w:rPr>
          <w:sz w:val="20"/>
          <w:szCs w:val="20"/>
          <w:lang w:val="sq-AL"/>
        </w:rPr>
      </w:pPr>
      <w:r w:rsidRPr="00995871">
        <w:rPr>
          <w:sz w:val="20"/>
          <w:szCs w:val="20"/>
          <w:lang w:val="sq-AL"/>
        </w:rPr>
        <w:t xml:space="preserve">a) Është shkelur </w:t>
      </w:r>
      <w:r w:rsidR="007C19AC" w:rsidRPr="00995871">
        <w:rPr>
          <w:sz w:val="20"/>
          <w:szCs w:val="20"/>
          <w:lang w:val="sq-AL"/>
        </w:rPr>
        <w:t>l</w:t>
      </w:r>
      <w:r w:rsidRPr="00995871">
        <w:rPr>
          <w:sz w:val="20"/>
          <w:szCs w:val="20"/>
          <w:lang w:val="sq-AL"/>
        </w:rPr>
        <w:t xml:space="preserve">igji </w:t>
      </w:r>
      <w:r w:rsidR="007C19AC" w:rsidRPr="00995871">
        <w:rPr>
          <w:sz w:val="20"/>
          <w:szCs w:val="20"/>
          <w:lang w:val="sq-AL"/>
        </w:rPr>
        <w:t>n</w:t>
      </w:r>
      <w:r w:rsidR="001C251D" w:rsidRPr="00995871">
        <w:rPr>
          <w:sz w:val="20"/>
          <w:szCs w:val="20"/>
          <w:lang w:val="sq-AL"/>
        </w:rPr>
        <w:t>r.</w:t>
      </w:r>
      <w:r w:rsidRPr="00995871">
        <w:rPr>
          <w:sz w:val="20"/>
          <w:szCs w:val="20"/>
          <w:lang w:val="sq-AL"/>
        </w:rPr>
        <w:t>10</w:t>
      </w:r>
      <w:r w:rsidR="001C251D" w:rsidRPr="00995871">
        <w:rPr>
          <w:sz w:val="20"/>
          <w:szCs w:val="20"/>
          <w:lang w:val="sq-AL"/>
        </w:rPr>
        <w:t xml:space="preserve"> </w:t>
      </w:r>
      <w:r w:rsidRPr="00995871">
        <w:rPr>
          <w:sz w:val="20"/>
          <w:szCs w:val="20"/>
          <w:lang w:val="sq-AL"/>
        </w:rPr>
        <w:t>304</w:t>
      </w:r>
      <w:r w:rsidR="004B7DDD" w:rsidRPr="00995871">
        <w:rPr>
          <w:sz w:val="20"/>
          <w:szCs w:val="20"/>
          <w:lang w:val="sq-AL"/>
        </w:rPr>
        <w:t>,</w:t>
      </w:r>
      <w:r w:rsidRPr="00995871">
        <w:rPr>
          <w:sz w:val="20"/>
          <w:szCs w:val="20"/>
          <w:lang w:val="sq-AL"/>
        </w:rPr>
        <w:t xml:space="preserve"> datë 15.</w:t>
      </w:r>
      <w:r w:rsidR="00B270E0" w:rsidRPr="00995871">
        <w:rPr>
          <w:sz w:val="20"/>
          <w:szCs w:val="20"/>
          <w:lang w:val="sq-AL"/>
        </w:rPr>
        <w:t>7.2010 “</w:t>
      </w:r>
      <w:r w:rsidRPr="00995871">
        <w:rPr>
          <w:sz w:val="20"/>
          <w:szCs w:val="20"/>
          <w:lang w:val="sq-AL"/>
        </w:rPr>
        <w:t xml:space="preserve">Për </w:t>
      </w:r>
      <w:r w:rsidR="00B270E0" w:rsidRPr="00995871">
        <w:rPr>
          <w:sz w:val="20"/>
          <w:szCs w:val="20"/>
          <w:lang w:val="sq-AL"/>
        </w:rPr>
        <w:t xml:space="preserve">sektorin </w:t>
      </w:r>
      <w:r w:rsidRPr="00995871">
        <w:rPr>
          <w:sz w:val="20"/>
          <w:szCs w:val="20"/>
          <w:lang w:val="sq-AL"/>
        </w:rPr>
        <w:t>minerar në Republikën e Shqipërisë” në nenin ..........., pika...........</w:t>
      </w:r>
    </w:p>
    <w:p w:rsidR="00B2456C" w:rsidRPr="00995871" w:rsidRDefault="00B2456C" w:rsidP="00C87AD5">
      <w:pPr>
        <w:pStyle w:val="Paragrafi"/>
        <w:rPr>
          <w:sz w:val="20"/>
          <w:szCs w:val="20"/>
          <w:lang w:val="sq-AL"/>
        </w:rPr>
      </w:pPr>
      <w:r w:rsidRPr="00995871">
        <w:rPr>
          <w:sz w:val="20"/>
          <w:szCs w:val="20"/>
          <w:lang w:val="sq-AL"/>
        </w:rPr>
        <w:t xml:space="preserve">b) Është shkelur </w:t>
      </w:r>
      <w:r w:rsidR="007C19AC" w:rsidRPr="00995871">
        <w:rPr>
          <w:sz w:val="20"/>
          <w:szCs w:val="20"/>
          <w:lang w:val="sq-AL"/>
        </w:rPr>
        <w:t>v</w:t>
      </w:r>
      <w:r w:rsidRPr="00995871">
        <w:rPr>
          <w:sz w:val="20"/>
          <w:szCs w:val="20"/>
          <w:lang w:val="sq-AL"/>
        </w:rPr>
        <w:t xml:space="preserve">endimi i Këshillit të Ministrave </w:t>
      </w:r>
      <w:r w:rsidR="001C251D" w:rsidRPr="00995871">
        <w:rPr>
          <w:sz w:val="20"/>
          <w:szCs w:val="20"/>
          <w:lang w:val="sq-AL"/>
        </w:rPr>
        <w:t>n</w:t>
      </w:r>
      <w:r w:rsidRPr="00995871">
        <w:rPr>
          <w:sz w:val="20"/>
          <w:szCs w:val="20"/>
          <w:lang w:val="sq-AL"/>
        </w:rPr>
        <w:t>r......</w:t>
      </w:r>
      <w:r w:rsidR="00DA4536" w:rsidRPr="00995871">
        <w:rPr>
          <w:sz w:val="20"/>
          <w:szCs w:val="20"/>
          <w:lang w:val="sq-AL"/>
        </w:rPr>
        <w:t>,</w:t>
      </w:r>
      <w:r w:rsidRPr="00995871">
        <w:rPr>
          <w:sz w:val="20"/>
          <w:szCs w:val="20"/>
          <w:lang w:val="sq-AL"/>
        </w:rPr>
        <w:t xml:space="preserve"> datë .../.../............ në nenin ...., </w:t>
      </w:r>
      <w:r w:rsidR="00DA4536" w:rsidRPr="00995871">
        <w:rPr>
          <w:sz w:val="20"/>
          <w:szCs w:val="20"/>
          <w:lang w:val="sq-AL"/>
        </w:rPr>
        <w:t>pikën</w:t>
      </w:r>
      <w:r w:rsidRPr="00995871">
        <w:rPr>
          <w:sz w:val="20"/>
          <w:szCs w:val="20"/>
          <w:lang w:val="sq-AL"/>
        </w:rPr>
        <w:t>............</w:t>
      </w:r>
    </w:p>
    <w:p w:rsidR="00B2456C" w:rsidRPr="00995871" w:rsidRDefault="00B2456C" w:rsidP="00C87AD5">
      <w:pPr>
        <w:pStyle w:val="Paragrafi"/>
        <w:rPr>
          <w:sz w:val="20"/>
          <w:szCs w:val="20"/>
          <w:lang w:val="sq-AL"/>
        </w:rPr>
      </w:pPr>
      <w:r w:rsidRPr="00995871">
        <w:rPr>
          <w:sz w:val="20"/>
          <w:szCs w:val="20"/>
          <w:lang w:val="sq-AL"/>
        </w:rPr>
        <w:t xml:space="preserve">c) Është shkelur </w:t>
      </w:r>
      <w:r w:rsidR="007C19AC" w:rsidRPr="00995871">
        <w:rPr>
          <w:sz w:val="20"/>
          <w:szCs w:val="20"/>
          <w:lang w:val="sq-AL"/>
        </w:rPr>
        <w:t>u</w:t>
      </w:r>
      <w:r w:rsidRPr="00995871">
        <w:rPr>
          <w:sz w:val="20"/>
          <w:szCs w:val="20"/>
          <w:lang w:val="sq-AL"/>
        </w:rPr>
        <w:t xml:space="preserve">rdhri i Ministrit </w:t>
      </w:r>
      <w:r w:rsidR="007C19AC" w:rsidRPr="00995871">
        <w:rPr>
          <w:sz w:val="20"/>
          <w:szCs w:val="20"/>
          <w:lang w:val="sq-AL"/>
        </w:rPr>
        <w:t>n</w:t>
      </w:r>
      <w:r w:rsidRPr="00995871">
        <w:rPr>
          <w:sz w:val="20"/>
          <w:szCs w:val="20"/>
          <w:lang w:val="sq-AL"/>
        </w:rPr>
        <w:t>r......</w:t>
      </w:r>
      <w:r w:rsidR="00DA4536" w:rsidRPr="00995871">
        <w:rPr>
          <w:sz w:val="20"/>
          <w:szCs w:val="20"/>
          <w:lang w:val="sq-AL"/>
        </w:rPr>
        <w:t>,</w:t>
      </w:r>
      <w:r w:rsidRPr="00995871">
        <w:rPr>
          <w:sz w:val="20"/>
          <w:szCs w:val="20"/>
          <w:lang w:val="sq-AL"/>
        </w:rPr>
        <w:t xml:space="preserve"> datë .../.../............ në nenin ...., pik</w:t>
      </w:r>
      <w:r w:rsidR="00DA4536" w:rsidRPr="00995871">
        <w:rPr>
          <w:rFonts w:ascii="Times New Roman" w:hAnsi="Times New Roman" w:cs="Times New Roman"/>
          <w:sz w:val="20"/>
          <w:szCs w:val="20"/>
          <w:lang w:val="sq-AL"/>
        </w:rPr>
        <w:t>ë</w:t>
      </w:r>
      <w:r w:rsidR="00345C24" w:rsidRPr="00995871">
        <w:rPr>
          <w:sz w:val="20"/>
          <w:szCs w:val="20"/>
          <w:lang w:val="sq-AL"/>
        </w:rPr>
        <w:t>n..........</w:t>
      </w:r>
    </w:p>
    <w:p w:rsidR="00B2456C" w:rsidRPr="00995871" w:rsidRDefault="00B2456C" w:rsidP="00C87AD5">
      <w:pPr>
        <w:pStyle w:val="Paragrafi"/>
        <w:rPr>
          <w:sz w:val="20"/>
          <w:szCs w:val="20"/>
          <w:lang w:val="sq-AL"/>
        </w:rPr>
      </w:pPr>
      <w:r w:rsidRPr="00995871">
        <w:rPr>
          <w:sz w:val="20"/>
          <w:szCs w:val="20"/>
          <w:lang w:val="sq-AL"/>
        </w:rPr>
        <w:t xml:space="preserve">d) Është shkelur </w:t>
      </w:r>
      <w:r w:rsidR="007C19AC" w:rsidRPr="00995871">
        <w:rPr>
          <w:sz w:val="20"/>
          <w:szCs w:val="20"/>
          <w:lang w:val="sq-AL"/>
        </w:rPr>
        <w:t>u</w:t>
      </w:r>
      <w:r w:rsidRPr="00995871">
        <w:rPr>
          <w:sz w:val="20"/>
          <w:szCs w:val="20"/>
          <w:lang w:val="sq-AL"/>
        </w:rPr>
        <w:t xml:space="preserve">rdhri i Ministrit </w:t>
      </w:r>
      <w:r w:rsidR="007C19AC" w:rsidRPr="00995871">
        <w:rPr>
          <w:sz w:val="20"/>
          <w:szCs w:val="20"/>
          <w:lang w:val="sq-AL"/>
        </w:rPr>
        <w:t>n</w:t>
      </w:r>
      <w:r w:rsidRPr="00995871">
        <w:rPr>
          <w:sz w:val="20"/>
          <w:szCs w:val="20"/>
          <w:lang w:val="sq-AL"/>
        </w:rPr>
        <w:t>r......</w:t>
      </w:r>
      <w:r w:rsidR="00DA4536" w:rsidRPr="00995871">
        <w:rPr>
          <w:sz w:val="20"/>
          <w:szCs w:val="20"/>
          <w:lang w:val="sq-AL"/>
        </w:rPr>
        <w:t>,</w:t>
      </w:r>
      <w:r w:rsidRPr="00995871">
        <w:rPr>
          <w:sz w:val="20"/>
          <w:szCs w:val="20"/>
          <w:lang w:val="sq-AL"/>
        </w:rPr>
        <w:t xml:space="preserve"> datë .../.../............ në nenin ...., </w:t>
      </w:r>
      <w:r w:rsidR="00DA4536" w:rsidRPr="00995871">
        <w:rPr>
          <w:sz w:val="20"/>
          <w:szCs w:val="20"/>
          <w:lang w:val="sq-AL"/>
        </w:rPr>
        <w:t>pikën</w:t>
      </w:r>
      <w:r w:rsidR="00345C24" w:rsidRPr="00995871">
        <w:rPr>
          <w:sz w:val="20"/>
          <w:szCs w:val="20"/>
          <w:lang w:val="sq-AL"/>
        </w:rPr>
        <w:t>..........</w:t>
      </w:r>
    </w:p>
    <w:p w:rsidR="00995871" w:rsidRDefault="00B2456C" w:rsidP="00C87AD5">
      <w:pPr>
        <w:pStyle w:val="Paragrafi"/>
        <w:rPr>
          <w:sz w:val="20"/>
          <w:szCs w:val="20"/>
          <w:lang w:val="sq-AL"/>
        </w:rPr>
      </w:pPr>
      <w:r w:rsidRPr="00995871">
        <w:rPr>
          <w:sz w:val="20"/>
          <w:szCs w:val="20"/>
          <w:lang w:val="sq-AL"/>
        </w:rPr>
        <w:t>e) Është shkelur detyrimi i lejes miner</w:t>
      </w:r>
      <w:r w:rsidR="00995871">
        <w:rPr>
          <w:sz w:val="20"/>
          <w:szCs w:val="20"/>
          <w:lang w:val="sq-AL"/>
        </w:rPr>
        <w:t>are me përshkrimin e mëposhtëm:</w:t>
      </w:r>
    </w:p>
    <w:p w:rsidR="00B2456C" w:rsidRPr="00995871" w:rsidRDefault="00B2456C" w:rsidP="00C87AD5">
      <w:pPr>
        <w:pStyle w:val="Paragrafi"/>
        <w:rPr>
          <w:sz w:val="20"/>
          <w:szCs w:val="20"/>
          <w:lang w:val="sq-AL"/>
        </w:rPr>
      </w:pPr>
      <w:r w:rsidRPr="00995871">
        <w:rPr>
          <w:sz w:val="20"/>
          <w:szCs w:val="20"/>
          <w:lang w:val="sq-AL"/>
        </w:rPr>
        <w:t>..............................................................................................................................................................................................................................</w:t>
      </w:r>
      <w:r w:rsidR="00475EF8" w:rsidRPr="00995871">
        <w:rPr>
          <w:sz w:val="20"/>
          <w:szCs w:val="20"/>
          <w:lang w:val="sq-AL"/>
        </w:rPr>
        <w:t>..........................</w:t>
      </w:r>
    </w:p>
    <w:p w:rsidR="00B2456C" w:rsidRPr="00995871" w:rsidRDefault="00B2456C" w:rsidP="00C87AD5">
      <w:pPr>
        <w:pStyle w:val="Paragrafi"/>
        <w:rPr>
          <w:sz w:val="20"/>
          <w:szCs w:val="20"/>
          <w:lang w:val="sq-AL"/>
        </w:rPr>
      </w:pPr>
      <w:r w:rsidRPr="00995871">
        <w:rPr>
          <w:sz w:val="20"/>
          <w:szCs w:val="20"/>
          <w:lang w:val="sq-AL"/>
        </w:rPr>
        <w:t xml:space="preserve">f) Merret masa </w:t>
      </w:r>
    </w:p>
    <w:p w:rsidR="00B2456C" w:rsidRPr="00995871" w:rsidRDefault="00B2456C" w:rsidP="00C87AD5">
      <w:pPr>
        <w:pStyle w:val="Paragrafi"/>
        <w:rPr>
          <w:sz w:val="20"/>
          <w:szCs w:val="20"/>
          <w:lang w:val="sq-AL"/>
        </w:rPr>
      </w:pPr>
      <w:r w:rsidRPr="00995871">
        <w:rPr>
          <w:sz w:val="20"/>
          <w:szCs w:val="20"/>
          <w:lang w:val="sq-AL"/>
        </w:rPr>
        <w:t>i) Gjobitje në vlerë ............,</w:t>
      </w:r>
    </w:p>
    <w:p w:rsidR="00B2456C" w:rsidRPr="00995871" w:rsidRDefault="00B2456C" w:rsidP="00C87AD5">
      <w:pPr>
        <w:pStyle w:val="Paragrafi"/>
        <w:rPr>
          <w:sz w:val="20"/>
          <w:szCs w:val="20"/>
          <w:lang w:val="sq-AL"/>
        </w:rPr>
      </w:pPr>
      <w:r w:rsidRPr="00995871">
        <w:rPr>
          <w:sz w:val="20"/>
          <w:szCs w:val="20"/>
          <w:lang w:val="sq-AL"/>
        </w:rPr>
        <w:t xml:space="preserve">ii) </w:t>
      </w:r>
      <w:r w:rsidR="00A17AB4" w:rsidRPr="00995871">
        <w:rPr>
          <w:sz w:val="20"/>
          <w:szCs w:val="20"/>
          <w:lang w:val="sq-AL"/>
        </w:rPr>
        <w:t xml:space="preserve">Pezullim </w:t>
      </w:r>
      <w:r w:rsidRPr="00995871">
        <w:rPr>
          <w:sz w:val="20"/>
          <w:szCs w:val="20"/>
          <w:lang w:val="sq-AL"/>
        </w:rPr>
        <w:t>për një periudh</w:t>
      </w:r>
      <w:r w:rsidR="00C27664" w:rsidRPr="00995871">
        <w:rPr>
          <w:rFonts w:ascii="Times New Roman" w:hAnsi="Times New Roman" w:cs="Times New Roman"/>
          <w:sz w:val="20"/>
          <w:szCs w:val="20"/>
          <w:lang w:val="sq-AL"/>
        </w:rPr>
        <w:t>ë</w:t>
      </w:r>
      <w:r w:rsidRPr="00995871">
        <w:rPr>
          <w:sz w:val="20"/>
          <w:szCs w:val="20"/>
          <w:lang w:val="sq-AL"/>
        </w:rPr>
        <w:t xml:space="preserve"> kohore..............., duke i kërkuar rregullim të shkeljes për një periudh</w:t>
      </w:r>
      <w:r w:rsidR="004820A9" w:rsidRPr="00995871">
        <w:rPr>
          <w:rFonts w:ascii="Times New Roman" w:hAnsi="Times New Roman" w:cs="Times New Roman"/>
          <w:sz w:val="20"/>
          <w:szCs w:val="20"/>
          <w:lang w:val="sq-AL"/>
        </w:rPr>
        <w:t>ë</w:t>
      </w:r>
      <w:r w:rsidRPr="00995871">
        <w:rPr>
          <w:sz w:val="20"/>
          <w:szCs w:val="20"/>
          <w:lang w:val="sq-AL"/>
        </w:rPr>
        <w:t xml:space="preserve"> kohore..............</w:t>
      </w:r>
    </w:p>
    <w:p w:rsidR="00B2456C" w:rsidRPr="00995871" w:rsidRDefault="00B2456C" w:rsidP="00C87AD5">
      <w:pPr>
        <w:pStyle w:val="Paragrafi"/>
        <w:rPr>
          <w:sz w:val="20"/>
          <w:szCs w:val="20"/>
          <w:lang w:val="sq-AL"/>
        </w:rPr>
      </w:pPr>
      <w:r w:rsidRPr="00995871">
        <w:rPr>
          <w:sz w:val="20"/>
          <w:szCs w:val="20"/>
          <w:lang w:val="sq-AL"/>
        </w:rPr>
        <w:t xml:space="preserve">iii) Propozim për heqje të lejes minerare............. </w:t>
      </w:r>
    </w:p>
    <w:p w:rsidR="00B2456C" w:rsidRPr="00995871" w:rsidRDefault="00B2456C" w:rsidP="00C87AD5">
      <w:pPr>
        <w:pStyle w:val="Paragrafi"/>
        <w:rPr>
          <w:b/>
          <w:bCs/>
          <w:sz w:val="20"/>
          <w:szCs w:val="20"/>
          <w:lang w:val="sq-AL"/>
        </w:rPr>
      </w:pPr>
      <w:r w:rsidRPr="00995871">
        <w:rPr>
          <w:b/>
          <w:bCs/>
          <w:sz w:val="20"/>
          <w:szCs w:val="20"/>
          <w:lang w:val="sq-AL"/>
        </w:rPr>
        <w:t>Përshkrimi i shkeljes s</w:t>
      </w:r>
      <w:r w:rsidR="00E97799" w:rsidRPr="00995871">
        <w:rPr>
          <w:rFonts w:ascii="Times New Roman" w:hAnsi="Times New Roman" w:cs="Times New Roman"/>
          <w:b/>
          <w:bCs/>
          <w:sz w:val="20"/>
          <w:szCs w:val="20"/>
          <w:lang w:val="sq-AL"/>
        </w:rPr>
        <w:t>ë</w:t>
      </w:r>
      <w:r w:rsidRPr="00995871">
        <w:rPr>
          <w:b/>
          <w:bCs/>
          <w:sz w:val="20"/>
          <w:szCs w:val="20"/>
          <w:lang w:val="sq-AL"/>
        </w:rPr>
        <w:t xml:space="preserve"> dyt</w:t>
      </w:r>
      <w:r w:rsidR="00E97799" w:rsidRPr="00995871">
        <w:rPr>
          <w:rFonts w:ascii="Times New Roman" w:hAnsi="Times New Roman" w:cs="Times New Roman"/>
          <w:b/>
          <w:bCs/>
          <w:sz w:val="20"/>
          <w:szCs w:val="20"/>
          <w:lang w:val="sq-AL"/>
        </w:rPr>
        <w:t>ë</w:t>
      </w:r>
      <w:r w:rsidRPr="00995871">
        <w:rPr>
          <w:b/>
          <w:bCs/>
          <w:sz w:val="20"/>
          <w:szCs w:val="20"/>
          <w:lang w:val="sq-AL"/>
        </w:rPr>
        <w:t xml:space="preserve"> </w:t>
      </w:r>
    </w:p>
    <w:p w:rsidR="00B2456C" w:rsidRPr="00995871" w:rsidRDefault="00B2456C" w:rsidP="00C87AD5">
      <w:pPr>
        <w:pStyle w:val="Paragrafi"/>
        <w:rPr>
          <w:sz w:val="20"/>
          <w:szCs w:val="20"/>
          <w:lang w:val="sq-AL"/>
        </w:rPr>
      </w:pPr>
      <w:r w:rsidRPr="00995871">
        <w:rPr>
          <w:sz w:val="20"/>
          <w:szCs w:val="20"/>
          <w:lang w:val="sq-AL"/>
        </w:rPr>
        <w:t xml:space="preserve">a) Është shkelur </w:t>
      </w:r>
      <w:r w:rsidR="007A06F3" w:rsidRPr="00995871">
        <w:rPr>
          <w:sz w:val="20"/>
          <w:szCs w:val="20"/>
          <w:lang w:val="sq-AL"/>
        </w:rPr>
        <w:t>ligji nr.</w:t>
      </w:r>
      <w:r w:rsidRPr="00995871">
        <w:rPr>
          <w:sz w:val="20"/>
          <w:szCs w:val="20"/>
          <w:lang w:val="sq-AL"/>
        </w:rPr>
        <w:t>10</w:t>
      </w:r>
      <w:r w:rsidR="007A06F3" w:rsidRPr="00995871">
        <w:rPr>
          <w:sz w:val="20"/>
          <w:szCs w:val="20"/>
          <w:lang w:val="sq-AL"/>
        </w:rPr>
        <w:t xml:space="preserve"> </w:t>
      </w:r>
      <w:r w:rsidRPr="00995871">
        <w:rPr>
          <w:sz w:val="20"/>
          <w:szCs w:val="20"/>
          <w:lang w:val="sq-AL"/>
        </w:rPr>
        <w:t>304</w:t>
      </w:r>
      <w:r w:rsidR="007A06F3" w:rsidRPr="00995871">
        <w:rPr>
          <w:sz w:val="20"/>
          <w:szCs w:val="20"/>
          <w:lang w:val="sq-AL"/>
        </w:rPr>
        <w:t>,</w:t>
      </w:r>
      <w:r w:rsidRPr="00995871">
        <w:rPr>
          <w:sz w:val="20"/>
          <w:szCs w:val="20"/>
          <w:lang w:val="sq-AL"/>
        </w:rPr>
        <w:t xml:space="preserve"> datë 15.7.2010 “Për </w:t>
      </w:r>
      <w:r w:rsidR="00E97799" w:rsidRPr="00995871">
        <w:rPr>
          <w:sz w:val="20"/>
          <w:szCs w:val="20"/>
          <w:lang w:val="sq-AL"/>
        </w:rPr>
        <w:t>se</w:t>
      </w:r>
      <w:r w:rsidRPr="00995871">
        <w:rPr>
          <w:sz w:val="20"/>
          <w:szCs w:val="20"/>
          <w:lang w:val="sq-AL"/>
        </w:rPr>
        <w:t>ktorin minerar në Republikën e Shqipërisë” në nenin ..........., pika...........</w:t>
      </w:r>
    </w:p>
    <w:p w:rsidR="00B2456C" w:rsidRPr="00995871" w:rsidRDefault="00B2456C" w:rsidP="00C87AD5">
      <w:pPr>
        <w:pStyle w:val="Paragrafi"/>
        <w:rPr>
          <w:sz w:val="20"/>
          <w:szCs w:val="20"/>
          <w:lang w:val="sq-AL"/>
        </w:rPr>
      </w:pPr>
      <w:r w:rsidRPr="00995871">
        <w:rPr>
          <w:sz w:val="20"/>
          <w:szCs w:val="20"/>
          <w:lang w:val="sq-AL"/>
        </w:rPr>
        <w:t xml:space="preserve">b) Është shkelur </w:t>
      </w:r>
      <w:r w:rsidR="00E97799" w:rsidRPr="00995871">
        <w:rPr>
          <w:sz w:val="20"/>
          <w:szCs w:val="20"/>
          <w:lang w:val="sq-AL"/>
        </w:rPr>
        <w:t>v</w:t>
      </w:r>
      <w:r w:rsidRPr="00995871">
        <w:rPr>
          <w:sz w:val="20"/>
          <w:szCs w:val="20"/>
          <w:lang w:val="sq-AL"/>
        </w:rPr>
        <w:t xml:space="preserve">endimi i Këshillit të Ministrave </w:t>
      </w:r>
      <w:r w:rsidR="00E97799" w:rsidRPr="00995871">
        <w:rPr>
          <w:sz w:val="20"/>
          <w:szCs w:val="20"/>
          <w:lang w:val="sq-AL"/>
        </w:rPr>
        <w:t>n</w:t>
      </w:r>
      <w:r w:rsidRPr="00995871">
        <w:rPr>
          <w:sz w:val="20"/>
          <w:szCs w:val="20"/>
          <w:lang w:val="sq-AL"/>
        </w:rPr>
        <w:t>r......</w:t>
      </w:r>
      <w:r w:rsidR="00F27768" w:rsidRPr="00995871">
        <w:rPr>
          <w:sz w:val="20"/>
          <w:szCs w:val="20"/>
          <w:lang w:val="sq-AL"/>
        </w:rPr>
        <w:t>,</w:t>
      </w:r>
      <w:r w:rsidRPr="00995871">
        <w:rPr>
          <w:sz w:val="20"/>
          <w:szCs w:val="20"/>
          <w:lang w:val="sq-AL"/>
        </w:rPr>
        <w:t xml:space="preserve"> datë .../.../............ në nenin ...., </w:t>
      </w:r>
      <w:r w:rsidR="00DA4536" w:rsidRPr="00995871">
        <w:rPr>
          <w:sz w:val="20"/>
          <w:szCs w:val="20"/>
          <w:lang w:val="sq-AL"/>
        </w:rPr>
        <w:t>pikën</w:t>
      </w:r>
      <w:r w:rsidRPr="00995871">
        <w:rPr>
          <w:sz w:val="20"/>
          <w:szCs w:val="20"/>
          <w:lang w:val="sq-AL"/>
        </w:rPr>
        <w:t>............</w:t>
      </w:r>
    </w:p>
    <w:p w:rsidR="00B2456C" w:rsidRPr="00995871" w:rsidRDefault="00B2456C" w:rsidP="00C87AD5">
      <w:pPr>
        <w:pStyle w:val="Paragrafi"/>
        <w:rPr>
          <w:sz w:val="20"/>
          <w:szCs w:val="20"/>
          <w:lang w:val="sq-AL"/>
        </w:rPr>
      </w:pPr>
      <w:r w:rsidRPr="00995871">
        <w:rPr>
          <w:sz w:val="20"/>
          <w:szCs w:val="20"/>
          <w:lang w:val="sq-AL"/>
        </w:rPr>
        <w:t xml:space="preserve">c) Është shkelur </w:t>
      </w:r>
      <w:r w:rsidR="00E97799" w:rsidRPr="00995871">
        <w:rPr>
          <w:sz w:val="20"/>
          <w:szCs w:val="20"/>
          <w:lang w:val="sq-AL"/>
        </w:rPr>
        <w:t>u</w:t>
      </w:r>
      <w:r w:rsidRPr="00995871">
        <w:rPr>
          <w:sz w:val="20"/>
          <w:szCs w:val="20"/>
          <w:lang w:val="sq-AL"/>
        </w:rPr>
        <w:t xml:space="preserve">rdhri i Ministrit </w:t>
      </w:r>
      <w:r w:rsidR="00E97799" w:rsidRPr="00995871">
        <w:rPr>
          <w:sz w:val="20"/>
          <w:szCs w:val="20"/>
          <w:lang w:val="sq-AL"/>
        </w:rPr>
        <w:t>n</w:t>
      </w:r>
      <w:r w:rsidRPr="00995871">
        <w:rPr>
          <w:sz w:val="20"/>
          <w:szCs w:val="20"/>
          <w:lang w:val="sq-AL"/>
        </w:rPr>
        <w:t>r......</w:t>
      </w:r>
      <w:r w:rsidR="00F27768" w:rsidRPr="00995871">
        <w:rPr>
          <w:sz w:val="20"/>
          <w:szCs w:val="20"/>
          <w:lang w:val="sq-AL"/>
        </w:rPr>
        <w:t>,</w:t>
      </w:r>
      <w:r w:rsidRPr="00995871">
        <w:rPr>
          <w:sz w:val="20"/>
          <w:szCs w:val="20"/>
          <w:lang w:val="sq-AL"/>
        </w:rPr>
        <w:t xml:space="preserve"> datë .../.../............ në nenin ...., pik</w:t>
      </w:r>
      <w:r w:rsidR="007A06F3" w:rsidRPr="00995871">
        <w:rPr>
          <w:rFonts w:ascii="Times New Roman" w:hAnsi="Times New Roman" w:cs="Times New Roman"/>
          <w:sz w:val="20"/>
          <w:szCs w:val="20"/>
          <w:lang w:val="sq-AL"/>
        </w:rPr>
        <w:t>ë</w:t>
      </w:r>
      <w:r w:rsidR="00345C24" w:rsidRPr="00995871">
        <w:rPr>
          <w:sz w:val="20"/>
          <w:szCs w:val="20"/>
          <w:lang w:val="sq-AL"/>
        </w:rPr>
        <w:t>n..........</w:t>
      </w:r>
    </w:p>
    <w:p w:rsidR="00B2456C" w:rsidRPr="00995871" w:rsidRDefault="00B2456C" w:rsidP="00C87AD5">
      <w:pPr>
        <w:pStyle w:val="Paragrafi"/>
        <w:rPr>
          <w:sz w:val="20"/>
          <w:szCs w:val="20"/>
          <w:lang w:val="sq-AL"/>
        </w:rPr>
      </w:pPr>
      <w:r w:rsidRPr="00995871">
        <w:rPr>
          <w:sz w:val="20"/>
          <w:szCs w:val="20"/>
          <w:lang w:val="sq-AL"/>
        </w:rPr>
        <w:t xml:space="preserve">d) Është shkelur </w:t>
      </w:r>
      <w:r w:rsidR="00E97799" w:rsidRPr="00995871">
        <w:rPr>
          <w:sz w:val="20"/>
          <w:szCs w:val="20"/>
          <w:lang w:val="sq-AL"/>
        </w:rPr>
        <w:t>u</w:t>
      </w:r>
      <w:r w:rsidRPr="00995871">
        <w:rPr>
          <w:sz w:val="20"/>
          <w:szCs w:val="20"/>
          <w:lang w:val="sq-AL"/>
        </w:rPr>
        <w:t xml:space="preserve">rdhri i Ministrit </w:t>
      </w:r>
      <w:r w:rsidR="00E97799" w:rsidRPr="00995871">
        <w:rPr>
          <w:sz w:val="20"/>
          <w:szCs w:val="20"/>
          <w:lang w:val="sq-AL"/>
        </w:rPr>
        <w:t>n</w:t>
      </w:r>
      <w:r w:rsidRPr="00995871">
        <w:rPr>
          <w:sz w:val="20"/>
          <w:szCs w:val="20"/>
          <w:lang w:val="sq-AL"/>
        </w:rPr>
        <w:t>r......</w:t>
      </w:r>
      <w:r w:rsidR="00F27768" w:rsidRPr="00995871">
        <w:rPr>
          <w:sz w:val="20"/>
          <w:szCs w:val="20"/>
          <w:lang w:val="sq-AL"/>
        </w:rPr>
        <w:t>,</w:t>
      </w:r>
      <w:r w:rsidRPr="00995871">
        <w:rPr>
          <w:sz w:val="20"/>
          <w:szCs w:val="20"/>
          <w:lang w:val="sq-AL"/>
        </w:rPr>
        <w:t xml:space="preserve"> datë .../.../............ në nenin ...., pik</w:t>
      </w:r>
      <w:r w:rsidR="007A06F3" w:rsidRPr="00995871">
        <w:rPr>
          <w:rFonts w:ascii="Times New Roman" w:hAnsi="Times New Roman" w:cs="Times New Roman"/>
          <w:sz w:val="20"/>
          <w:szCs w:val="20"/>
          <w:lang w:val="sq-AL"/>
        </w:rPr>
        <w:t>ë</w:t>
      </w:r>
      <w:r w:rsidR="00345C24" w:rsidRPr="00995871">
        <w:rPr>
          <w:sz w:val="20"/>
          <w:szCs w:val="20"/>
          <w:lang w:val="sq-AL"/>
        </w:rPr>
        <w:t>n..........</w:t>
      </w:r>
    </w:p>
    <w:p w:rsidR="00995871" w:rsidRDefault="00B2456C" w:rsidP="00C87AD5">
      <w:pPr>
        <w:pStyle w:val="Paragrafi"/>
        <w:rPr>
          <w:sz w:val="20"/>
          <w:szCs w:val="20"/>
          <w:lang w:val="sq-AL"/>
        </w:rPr>
      </w:pPr>
      <w:r w:rsidRPr="00995871">
        <w:rPr>
          <w:sz w:val="20"/>
          <w:szCs w:val="20"/>
          <w:lang w:val="sq-AL"/>
        </w:rPr>
        <w:t>e) Është shkelur detyrimi i lejes miner</w:t>
      </w:r>
      <w:r w:rsidR="00995871">
        <w:rPr>
          <w:sz w:val="20"/>
          <w:szCs w:val="20"/>
          <w:lang w:val="sq-AL"/>
        </w:rPr>
        <w:t>are me përshkrimin e mëposhtëm:</w:t>
      </w:r>
    </w:p>
    <w:p w:rsidR="00B2456C" w:rsidRPr="00995871" w:rsidRDefault="00B2456C" w:rsidP="00C87AD5">
      <w:pPr>
        <w:pStyle w:val="Paragrafi"/>
        <w:rPr>
          <w:sz w:val="20"/>
          <w:szCs w:val="20"/>
          <w:lang w:val="sq-AL"/>
        </w:rPr>
      </w:pPr>
      <w:r w:rsidRPr="00995871">
        <w:rPr>
          <w:sz w:val="20"/>
          <w:szCs w:val="20"/>
          <w:lang w:val="sq-AL"/>
        </w:rPr>
        <w:t>............................................................................................................................................................................................................................................................................................................</w:t>
      </w:r>
    </w:p>
    <w:p w:rsidR="00B2456C" w:rsidRPr="00995871" w:rsidRDefault="00B2456C" w:rsidP="00C87AD5">
      <w:pPr>
        <w:pStyle w:val="Paragrafi"/>
        <w:rPr>
          <w:sz w:val="20"/>
          <w:szCs w:val="20"/>
          <w:lang w:val="sq-AL"/>
        </w:rPr>
      </w:pPr>
      <w:r w:rsidRPr="00995871">
        <w:rPr>
          <w:sz w:val="20"/>
          <w:szCs w:val="20"/>
          <w:lang w:val="sq-AL"/>
        </w:rPr>
        <w:t xml:space="preserve">f) Merret masa </w:t>
      </w:r>
    </w:p>
    <w:p w:rsidR="00B2456C" w:rsidRPr="00995871" w:rsidRDefault="00A17AB4" w:rsidP="00C87AD5">
      <w:pPr>
        <w:pStyle w:val="Paragrafi"/>
        <w:rPr>
          <w:sz w:val="20"/>
          <w:szCs w:val="20"/>
          <w:lang w:val="sq-AL"/>
        </w:rPr>
      </w:pPr>
      <w:r w:rsidRPr="00995871">
        <w:rPr>
          <w:sz w:val="20"/>
          <w:szCs w:val="20"/>
          <w:lang w:val="sq-AL"/>
        </w:rPr>
        <w:t xml:space="preserve">i) </w:t>
      </w:r>
      <w:r w:rsidR="00B2456C" w:rsidRPr="00995871">
        <w:rPr>
          <w:sz w:val="20"/>
          <w:szCs w:val="20"/>
          <w:lang w:val="sq-AL"/>
        </w:rPr>
        <w:t>Gjobitje në vlerë ............,</w:t>
      </w:r>
    </w:p>
    <w:p w:rsidR="00B2456C" w:rsidRPr="00995871" w:rsidRDefault="00A17AB4" w:rsidP="00C87AD5">
      <w:pPr>
        <w:pStyle w:val="Paragrafi"/>
        <w:rPr>
          <w:sz w:val="20"/>
          <w:szCs w:val="20"/>
          <w:lang w:val="sq-AL"/>
        </w:rPr>
      </w:pPr>
      <w:r w:rsidRPr="00995871">
        <w:rPr>
          <w:sz w:val="20"/>
          <w:szCs w:val="20"/>
          <w:lang w:val="sq-AL"/>
        </w:rPr>
        <w:t xml:space="preserve">ii) Pezullim </w:t>
      </w:r>
      <w:r w:rsidR="00B2456C" w:rsidRPr="00995871">
        <w:rPr>
          <w:sz w:val="20"/>
          <w:szCs w:val="20"/>
          <w:lang w:val="sq-AL"/>
        </w:rPr>
        <w:t>për një periudh</w:t>
      </w:r>
      <w:r w:rsidR="001C5D1C" w:rsidRPr="00995871">
        <w:rPr>
          <w:rFonts w:ascii="Times New Roman" w:hAnsi="Times New Roman" w:cs="Times New Roman"/>
          <w:sz w:val="20"/>
          <w:szCs w:val="20"/>
          <w:lang w:val="sq-AL"/>
        </w:rPr>
        <w:t>ë</w:t>
      </w:r>
      <w:r w:rsidR="00B2456C" w:rsidRPr="00995871">
        <w:rPr>
          <w:sz w:val="20"/>
          <w:szCs w:val="20"/>
          <w:lang w:val="sq-AL"/>
        </w:rPr>
        <w:t xml:space="preserve"> kohore..............., duke i kërkuar rregullim të shkeljes për një periudh</w:t>
      </w:r>
      <w:r w:rsidR="00C27664" w:rsidRPr="00995871">
        <w:rPr>
          <w:rFonts w:ascii="Times New Roman" w:hAnsi="Times New Roman" w:cs="Times New Roman"/>
          <w:sz w:val="20"/>
          <w:szCs w:val="20"/>
          <w:lang w:val="sq-AL"/>
        </w:rPr>
        <w:t>ë</w:t>
      </w:r>
      <w:r w:rsidR="00B2456C" w:rsidRPr="00995871">
        <w:rPr>
          <w:sz w:val="20"/>
          <w:szCs w:val="20"/>
          <w:lang w:val="sq-AL"/>
        </w:rPr>
        <w:t xml:space="preserve"> kohore..............</w:t>
      </w:r>
    </w:p>
    <w:p w:rsidR="00B2456C" w:rsidRPr="00995871" w:rsidRDefault="00A17AB4" w:rsidP="00C87AD5">
      <w:pPr>
        <w:pStyle w:val="Paragrafi"/>
        <w:rPr>
          <w:sz w:val="20"/>
          <w:szCs w:val="20"/>
          <w:lang w:val="sq-AL"/>
        </w:rPr>
      </w:pPr>
      <w:r w:rsidRPr="00995871">
        <w:rPr>
          <w:sz w:val="20"/>
          <w:szCs w:val="20"/>
          <w:lang w:val="sq-AL"/>
        </w:rPr>
        <w:t xml:space="preserve">iii) </w:t>
      </w:r>
      <w:r w:rsidR="00B2456C" w:rsidRPr="00995871">
        <w:rPr>
          <w:sz w:val="20"/>
          <w:szCs w:val="20"/>
          <w:lang w:val="sq-AL"/>
        </w:rPr>
        <w:t xml:space="preserve">Propozim për heqje të lejes minerare............. </w:t>
      </w:r>
    </w:p>
    <w:p w:rsidR="00B2456C" w:rsidRPr="00995871" w:rsidRDefault="00B2456C" w:rsidP="00C87AD5">
      <w:pPr>
        <w:pStyle w:val="Paragrafi"/>
        <w:rPr>
          <w:sz w:val="20"/>
          <w:szCs w:val="20"/>
          <w:lang w:val="sq-AL"/>
        </w:rPr>
      </w:pPr>
      <w:r w:rsidRPr="00995871">
        <w:rPr>
          <w:sz w:val="20"/>
          <w:szCs w:val="20"/>
          <w:lang w:val="sq-AL"/>
        </w:rPr>
        <w:t>....</w:t>
      </w:r>
    </w:p>
    <w:p w:rsidR="00B2456C" w:rsidRPr="00995871" w:rsidRDefault="00B2456C" w:rsidP="00C87AD5">
      <w:pPr>
        <w:pStyle w:val="Paragrafi"/>
        <w:rPr>
          <w:sz w:val="20"/>
          <w:szCs w:val="20"/>
          <w:lang w:val="sq-AL"/>
        </w:rPr>
      </w:pPr>
      <w:r w:rsidRPr="00995871">
        <w:rPr>
          <w:sz w:val="20"/>
          <w:szCs w:val="20"/>
          <w:lang w:val="sq-AL"/>
        </w:rPr>
        <w:t>.....</w:t>
      </w:r>
    </w:p>
    <w:p w:rsidR="00B2456C" w:rsidRPr="00995871" w:rsidRDefault="00B2456C" w:rsidP="00C87AD5">
      <w:pPr>
        <w:pStyle w:val="Paragrafi"/>
        <w:rPr>
          <w:sz w:val="20"/>
          <w:szCs w:val="20"/>
          <w:lang w:val="sq-AL"/>
        </w:rPr>
      </w:pPr>
      <w:r w:rsidRPr="00995871">
        <w:rPr>
          <w:sz w:val="20"/>
          <w:szCs w:val="20"/>
          <w:lang w:val="sq-AL"/>
        </w:rPr>
        <w:t>...</w:t>
      </w:r>
    </w:p>
    <w:p w:rsidR="00B2456C" w:rsidRPr="00995871" w:rsidRDefault="00AC514A" w:rsidP="00C87AD5">
      <w:pPr>
        <w:pStyle w:val="Paragrafi"/>
        <w:rPr>
          <w:sz w:val="20"/>
          <w:szCs w:val="20"/>
          <w:lang w:val="sq-AL"/>
        </w:rPr>
      </w:pPr>
      <w:r w:rsidRPr="00995871">
        <w:rPr>
          <w:sz w:val="20"/>
          <w:szCs w:val="20"/>
          <w:lang w:val="sq-AL"/>
        </w:rPr>
        <w:t xml:space="preserve">VIII. </w:t>
      </w:r>
      <w:r w:rsidR="00B2456C" w:rsidRPr="00995871">
        <w:rPr>
          <w:sz w:val="20"/>
          <w:szCs w:val="20"/>
          <w:lang w:val="sq-AL"/>
        </w:rPr>
        <w:t>NËNSHKRIMI I AKTIT TË KONSTATIMIT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94"/>
        <w:gridCol w:w="2237"/>
        <w:gridCol w:w="2293"/>
        <w:gridCol w:w="2238"/>
      </w:tblGrid>
      <w:tr w:rsidR="00B2456C" w:rsidRPr="00995871" w:rsidTr="00475EF8">
        <w:trPr>
          <w:jc w:val="center"/>
        </w:trPr>
        <w:tc>
          <w:tcPr>
            <w:tcW w:w="4531" w:type="dxa"/>
            <w:gridSpan w:val="2"/>
          </w:tcPr>
          <w:p w:rsidR="00B2456C" w:rsidRPr="00995871" w:rsidRDefault="00B2456C" w:rsidP="001C5D1C">
            <w:pPr>
              <w:pStyle w:val="Tabele"/>
              <w:jc w:val="center"/>
              <w:rPr>
                <w:b/>
                <w:sz w:val="18"/>
                <w:szCs w:val="18"/>
                <w:lang w:val="sq-AL"/>
              </w:rPr>
            </w:pPr>
            <w:r w:rsidRPr="00995871">
              <w:rPr>
                <w:b/>
                <w:sz w:val="18"/>
                <w:szCs w:val="18"/>
                <w:lang w:val="sq-AL"/>
              </w:rPr>
              <w:t xml:space="preserve">Konstatuesit e </w:t>
            </w:r>
            <w:r w:rsidR="00765F6D" w:rsidRPr="00995871">
              <w:rPr>
                <w:b/>
                <w:sz w:val="18"/>
                <w:szCs w:val="18"/>
                <w:lang w:val="sq-AL"/>
              </w:rPr>
              <w:t>k</w:t>
            </w:r>
            <w:r w:rsidRPr="00995871">
              <w:rPr>
                <w:b/>
                <w:sz w:val="18"/>
                <w:szCs w:val="18"/>
                <w:lang w:val="sq-AL"/>
              </w:rPr>
              <w:t>und</w:t>
            </w:r>
            <w:r w:rsidR="00765F6D" w:rsidRPr="00995871">
              <w:rPr>
                <w:rFonts w:ascii="Times New Roman" w:hAnsi="Times New Roman" w:cs="Times New Roman"/>
                <w:b/>
                <w:sz w:val="18"/>
                <w:szCs w:val="18"/>
                <w:lang w:val="sq-AL"/>
              </w:rPr>
              <w:t>ë</w:t>
            </w:r>
            <w:r w:rsidRPr="00995871">
              <w:rPr>
                <w:b/>
                <w:sz w:val="18"/>
                <w:szCs w:val="18"/>
                <w:lang w:val="sq-AL"/>
              </w:rPr>
              <w:t>rvajtjeve</w:t>
            </w:r>
          </w:p>
        </w:tc>
        <w:tc>
          <w:tcPr>
            <w:tcW w:w="4531" w:type="dxa"/>
            <w:gridSpan w:val="2"/>
          </w:tcPr>
          <w:p w:rsidR="00B2456C" w:rsidRPr="00995871" w:rsidRDefault="00B2456C" w:rsidP="001C5D1C">
            <w:pPr>
              <w:pStyle w:val="Tabele"/>
              <w:jc w:val="center"/>
              <w:rPr>
                <w:b/>
                <w:sz w:val="18"/>
                <w:szCs w:val="18"/>
                <w:lang w:val="sq-AL"/>
              </w:rPr>
            </w:pPr>
            <w:r w:rsidRPr="00995871">
              <w:rPr>
                <w:b/>
                <w:sz w:val="18"/>
                <w:szCs w:val="18"/>
                <w:lang w:val="sq-AL"/>
              </w:rPr>
              <w:t xml:space="preserve">Subjekti </w:t>
            </w:r>
            <w:r w:rsidR="007A06F3" w:rsidRPr="00995871">
              <w:rPr>
                <w:b/>
                <w:sz w:val="18"/>
                <w:szCs w:val="18"/>
                <w:lang w:val="sq-AL"/>
              </w:rPr>
              <w:t>minerar i ndëshkuar për kund</w:t>
            </w:r>
            <w:r w:rsidR="007A06F3" w:rsidRPr="00995871">
              <w:rPr>
                <w:rFonts w:ascii="Times New Roman" w:hAnsi="Times New Roman" w:cs="Times New Roman"/>
                <w:b/>
                <w:sz w:val="18"/>
                <w:szCs w:val="18"/>
                <w:lang w:val="sq-AL"/>
              </w:rPr>
              <w:t>ë</w:t>
            </w:r>
            <w:r w:rsidR="007A06F3" w:rsidRPr="00995871">
              <w:rPr>
                <w:b/>
                <w:sz w:val="18"/>
                <w:szCs w:val="18"/>
                <w:lang w:val="sq-AL"/>
              </w:rPr>
              <w:t>rvajtje</w:t>
            </w:r>
          </w:p>
        </w:tc>
      </w:tr>
      <w:tr w:rsidR="00B2456C" w:rsidRPr="00995871" w:rsidTr="00475EF8">
        <w:trPr>
          <w:jc w:val="center"/>
        </w:trPr>
        <w:tc>
          <w:tcPr>
            <w:tcW w:w="2294" w:type="dxa"/>
          </w:tcPr>
          <w:p w:rsidR="00B2456C" w:rsidRPr="00995871" w:rsidRDefault="00B2456C" w:rsidP="00A96565">
            <w:pPr>
              <w:pStyle w:val="Tabele"/>
              <w:rPr>
                <w:sz w:val="18"/>
                <w:szCs w:val="18"/>
                <w:lang w:val="sq-AL"/>
              </w:rPr>
            </w:pPr>
            <w:r w:rsidRPr="00995871">
              <w:rPr>
                <w:sz w:val="18"/>
                <w:szCs w:val="18"/>
                <w:lang w:val="sq-AL"/>
              </w:rPr>
              <w:t>Emër</w:t>
            </w:r>
            <w:r w:rsidR="001C5D1C" w:rsidRPr="00995871">
              <w:rPr>
                <w:sz w:val="18"/>
                <w:szCs w:val="18"/>
                <w:lang w:val="sq-AL"/>
              </w:rPr>
              <w:t>, m</w:t>
            </w:r>
            <w:r w:rsidRPr="00995871">
              <w:rPr>
                <w:sz w:val="18"/>
                <w:szCs w:val="18"/>
                <w:lang w:val="sq-AL"/>
              </w:rPr>
              <w:t>biemër</w:t>
            </w:r>
          </w:p>
          <w:p w:rsidR="00B2456C" w:rsidRPr="00995871" w:rsidRDefault="00B2456C" w:rsidP="00A96565">
            <w:pPr>
              <w:pStyle w:val="Tabele"/>
              <w:rPr>
                <w:sz w:val="18"/>
                <w:szCs w:val="18"/>
                <w:lang w:val="sq-AL"/>
              </w:rPr>
            </w:pPr>
            <w:r w:rsidRPr="00995871">
              <w:rPr>
                <w:sz w:val="18"/>
                <w:szCs w:val="18"/>
                <w:lang w:val="sq-AL"/>
              </w:rPr>
              <w:t>Struktura përgjegjëse</w:t>
            </w:r>
          </w:p>
        </w:tc>
        <w:tc>
          <w:tcPr>
            <w:tcW w:w="2237" w:type="dxa"/>
          </w:tcPr>
          <w:p w:rsidR="00B2456C" w:rsidRPr="00995871" w:rsidRDefault="00B2456C" w:rsidP="00A96565">
            <w:pPr>
              <w:pStyle w:val="Tabele"/>
              <w:rPr>
                <w:sz w:val="18"/>
                <w:szCs w:val="18"/>
                <w:lang w:val="sq-AL"/>
              </w:rPr>
            </w:pPr>
            <w:r w:rsidRPr="00995871">
              <w:rPr>
                <w:sz w:val="18"/>
                <w:szCs w:val="18"/>
                <w:lang w:val="sq-AL"/>
              </w:rPr>
              <w:t>Firma</w:t>
            </w:r>
          </w:p>
        </w:tc>
        <w:tc>
          <w:tcPr>
            <w:tcW w:w="2293" w:type="dxa"/>
          </w:tcPr>
          <w:p w:rsidR="00B2456C" w:rsidRPr="00995871" w:rsidRDefault="00B2456C" w:rsidP="00A96565">
            <w:pPr>
              <w:pStyle w:val="Tabele"/>
              <w:rPr>
                <w:sz w:val="18"/>
                <w:szCs w:val="18"/>
                <w:lang w:val="sq-AL"/>
              </w:rPr>
            </w:pPr>
            <w:r w:rsidRPr="00995871">
              <w:rPr>
                <w:sz w:val="18"/>
                <w:szCs w:val="18"/>
                <w:lang w:val="sq-AL"/>
              </w:rPr>
              <w:t>Zotëruesi i lejes minerare</w:t>
            </w:r>
          </w:p>
        </w:tc>
        <w:tc>
          <w:tcPr>
            <w:tcW w:w="2238" w:type="dxa"/>
          </w:tcPr>
          <w:p w:rsidR="00B2456C" w:rsidRPr="00995871" w:rsidRDefault="00B2456C" w:rsidP="00A96565">
            <w:pPr>
              <w:pStyle w:val="Tabele"/>
              <w:rPr>
                <w:sz w:val="18"/>
                <w:szCs w:val="18"/>
                <w:lang w:val="sq-AL"/>
              </w:rPr>
            </w:pPr>
            <w:r w:rsidRPr="00995871">
              <w:rPr>
                <w:sz w:val="18"/>
                <w:szCs w:val="18"/>
                <w:lang w:val="sq-AL"/>
              </w:rPr>
              <w:t>Firma</w:t>
            </w:r>
          </w:p>
        </w:tc>
      </w:tr>
      <w:tr w:rsidR="00B2456C" w:rsidRPr="00995871" w:rsidTr="00475EF8">
        <w:trPr>
          <w:jc w:val="center"/>
        </w:trPr>
        <w:tc>
          <w:tcPr>
            <w:tcW w:w="2294" w:type="dxa"/>
          </w:tcPr>
          <w:p w:rsidR="001C5D1C" w:rsidRPr="00995871" w:rsidRDefault="001C5D1C" w:rsidP="001C5D1C">
            <w:pPr>
              <w:pStyle w:val="Tabele"/>
              <w:rPr>
                <w:sz w:val="18"/>
                <w:szCs w:val="18"/>
                <w:lang w:val="sq-AL"/>
              </w:rPr>
            </w:pPr>
            <w:r w:rsidRPr="00995871">
              <w:rPr>
                <w:sz w:val="18"/>
                <w:szCs w:val="18"/>
                <w:lang w:val="sq-AL"/>
              </w:rPr>
              <w:t>Emër, mbiemër</w:t>
            </w:r>
          </w:p>
          <w:p w:rsidR="00B2456C" w:rsidRPr="00995871" w:rsidRDefault="00B2456C" w:rsidP="001C5D1C">
            <w:pPr>
              <w:pStyle w:val="Tabele"/>
              <w:rPr>
                <w:sz w:val="18"/>
                <w:szCs w:val="18"/>
                <w:lang w:val="sq-AL"/>
              </w:rPr>
            </w:pPr>
            <w:r w:rsidRPr="00995871">
              <w:rPr>
                <w:sz w:val="18"/>
                <w:szCs w:val="18"/>
                <w:lang w:val="sq-AL"/>
              </w:rPr>
              <w:t>Struktura përgjegjëse</w:t>
            </w:r>
          </w:p>
        </w:tc>
        <w:tc>
          <w:tcPr>
            <w:tcW w:w="2237" w:type="dxa"/>
          </w:tcPr>
          <w:p w:rsidR="00B2456C" w:rsidRPr="00995871" w:rsidRDefault="00B2456C" w:rsidP="00A96565">
            <w:pPr>
              <w:pStyle w:val="Tabele"/>
              <w:rPr>
                <w:sz w:val="18"/>
                <w:szCs w:val="18"/>
                <w:lang w:val="sq-AL"/>
              </w:rPr>
            </w:pPr>
            <w:r w:rsidRPr="00995871">
              <w:rPr>
                <w:sz w:val="18"/>
                <w:szCs w:val="18"/>
                <w:lang w:val="sq-AL"/>
              </w:rPr>
              <w:t>Firma</w:t>
            </w:r>
          </w:p>
        </w:tc>
        <w:tc>
          <w:tcPr>
            <w:tcW w:w="2293" w:type="dxa"/>
          </w:tcPr>
          <w:p w:rsidR="00B2456C" w:rsidRPr="00995871" w:rsidRDefault="00B2456C" w:rsidP="00A96565">
            <w:pPr>
              <w:pStyle w:val="Tabele"/>
              <w:rPr>
                <w:sz w:val="18"/>
                <w:szCs w:val="18"/>
                <w:lang w:val="sq-AL"/>
              </w:rPr>
            </w:pPr>
            <w:r w:rsidRPr="00995871">
              <w:rPr>
                <w:sz w:val="18"/>
                <w:szCs w:val="18"/>
                <w:lang w:val="sq-AL"/>
              </w:rPr>
              <w:t xml:space="preserve">Administratori </w:t>
            </w:r>
          </w:p>
        </w:tc>
        <w:tc>
          <w:tcPr>
            <w:tcW w:w="2238" w:type="dxa"/>
          </w:tcPr>
          <w:p w:rsidR="00B2456C" w:rsidRPr="00995871" w:rsidRDefault="00B2456C" w:rsidP="00A96565">
            <w:pPr>
              <w:pStyle w:val="Tabele"/>
              <w:rPr>
                <w:sz w:val="18"/>
                <w:szCs w:val="18"/>
                <w:lang w:val="sq-AL"/>
              </w:rPr>
            </w:pPr>
            <w:r w:rsidRPr="00995871">
              <w:rPr>
                <w:sz w:val="18"/>
                <w:szCs w:val="18"/>
                <w:lang w:val="sq-AL"/>
              </w:rPr>
              <w:t>Firma</w:t>
            </w:r>
          </w:p>
        </w:tc>
      </w:tr>
      <w:tr w:rsidR="00B2456C" w:rsidRPr="00995871" w:rsidTr="00475EF8">
        <w:trPr>
          <w:jc w:val="center"/>
        </w:trPr>
        <w:tc>
          <w:tcPr>
            <w:tcW w:w="2294" w:type="dxa"/>
          </w:tcPr>
          <w:p w:rsidR="001C5D1C" w:rsidRPr="00995871" w:rsidRDefault="001C5D1C" w:rsidP="001C5D1C">
            <w:pPr>
              <w:pStyle w:val="Tabele"/>
              <w:rPr>
                <w:sz w:val="18"/>
                <w:szCs w:val="18"/>
                <w:lang w:val="sq-AL"/>
              </w:rPr>
            </w:pPr>
            <w:r w:rsidRPr="00995871">
              <w:rPr>
                <w:sz w:val="18"/>
                <w:szCs w:val="18"/>
                <w:lang w:val="sq-AL"/>
              </w:rPr>
              <w:t>Emër, mbiemër</w:t>
            </w:r>
          </w:p>
          <w:p w:rsidR="00B2456C" w:rsidRPr="00995871" w:rsidRDefault="00B2456C" w:rsidP="001C5D1C">
            <w:pPr>
              <w:pStyle w:val="Tabele"/>
              <w:rPr>
                <w:sz w:val="18"/>
                <w:szCs w:val="18"/>
                <w:lang w:val="sq-AL"/>
              </w:rPr>
            </w:pPr>
            <w:r w:rsidRPr="00995871">
              <w:rPr>
                <w:sz w:val="18"/>
                <w:szCs w:val="18"/>
                <w:lang w:val="sq-AL"/>
              </w:rPr>
              <w:t>Struktura përgjegjëse</w:t>
            </w:r>
          </w:p>
        </w:tc>
        <w:tc>
          <w:tcPr>
            <w:tcW w:w="2237" w:type="dxa"/>
          </w:tcPr>
          <w:p w:rsidR="00B2456C" w:rsidRPr="00995871" w:rsidRDefault="00B2456C" w:rsidP="00A96565">
            <w:pPr>
              <w:pStyle w:val="Tabele"/>
              <w:rPr>
                <w:sz w:val="18"/>
                <w:szCs w:val="18"/>
                <w:lang w:val="sq-AL"/>
              </w:rPr>
            </w:pPr>
            <w:r w:rsidRPr="00995871">
              <w:rPr>
                <w:sz w:val="18"/>
                <w:szCs w:val="18"/>
                <w:lang w:val="sq-AL"/>
              </w:rPr>
              <w:t>Firma</w:t>
            </w:r>
          </w:p>
        </w:tc>
        <w:tc>
          <w:tcPr>
            <w:tcW w:w="2293" w:type="dxa"/>
          </w:tcPr>
          <w:p w:rsidR="00B2456C" w:rsidRPr="00995871" w:rsidRDefault="00B2456C" w:rsidP="00A96565">
            <w:pPr>
              <w:pStyle w:val="Tabele"/>
              <w:rPr>
                <w:sz w:val="18"/>
                <w:szCs w:val="18"/>
                <w:lang w:val="sq-AL"/>
              </w:rPr>
            </w:pPr>
            <w:r w:rsidRPr="00995871">
              <w:rPr>
                <w:sz w:val="18"/>
                <w:szCs w:val="18"/>
                <w:lang w:val="sq-AL"/>
              </w:rPr>
              <w:t>Drejtuesi teknik</w:t>
            </w:r>
          </w:p>
        </w:tc>
        <w:tc>
          <w:tcPr>
            <w:tcW w:w="2238" w:type="dxa"/>
          </w:tcPr>
          <w:p w:rsidR="00B2456C" w:rsidRPr="00995871" w:rsidRDefault="00B2456C" w:rsidP="00A96565">
            <w:pPr>
              <w:pStyle w:val="Tabele"/>
              <w:rPr>
                <w:sz w:val="18"/>
                <w:szCs w:val="18"/>
                <w:lang w:val="sq-AL"/>
              </w:rPr>
            </w:pPr>
            <w:r w:rsidRPr="00995871">
              <w:rPr>
                <w:sz w:val="18"/>
                <w:szCs w:val="18"/>
                <w:lang w:val="sq-AL"/>
              </w:rPr>
              <w:t>Firma</w:t>
            </w:r>
          </w:p>
        </w:tc>
      </w:tr>
    </w:tbl>
    <w:p w:rsidR="00B2456C" w:rsidRDefault="00B2456C" w:rsidP="00C87AD5">
      <w:pPr>
        <w:pStyle w:val="Paragrafi"/>
        <w:rPr>
          <w:rFonts w:cs="Times New Roman"/>
          <w:sz w:val="20"/>
          <w:szCs w:val="20"/>
          <w:lang w:val="sq-AL"/>
        </w:rPr>
      </w:pPr>
    </w:p>
    <w:p w:rsidR="00995871" w:rsidRPr="00995871" w:rsidRDefault="00995871" w:rsidP="00C87AD5">
      <w:pPr>
        <w:pStyle w:val="Paragrafi"/>
        <w:rPr>
          <w:rFonts w:cs="Times New Roman"/>
          <w:sz w:val="20"/>
          <w:szCs w:val="20"/>
          <w:lang w:val="sq-AL"/>
        </w:rPr>
      </w:pPr>
    </w:p>
    <w:p w:rsidR="00B2456C" w:rsidRPr="00995871" w:rsidRDefault="00B2456C" w:rsidP="00A96565">
      <w:pPr>
        <w:pStyle w:val="Akti"/>
        <w:rPr>
          <w:sz w:val="20"/>
          <w:szCs w:val="20"/>
          <w:lang w:val="sq-AL"/>
        </w:rPr>
      </w:pPr>
      <w:r w:rsidRPr="00995871">
        <w:rPr>
          <w:sz w:val="20"/>
          <w:szCs w:val="20"/>
          <w:lang w:val="sq-AL"/>
        </w:rPr>
        <w:t>URDHËR</w:t>
      </w:r>
    </w:p>
    <w:p w:rsidR="00B2456C" w:rsidRPr="00995871" w:rsidRDefault="00645220" w:rsidP="00A96565">
      <w:pPr>
        <w:pStyle w:val="NumriData"/>
        <w:rPr>
          <w:sz w:val="20"/>
          <w:szCs w:val="20"/>
          <w:lang w:val="sq-AL"/>
        </w:rPr>
      </w:pPr>
      <w:r w:rsidRPr="00995871">
        <w:rPr>
          <w:sz w:val="20"/>
          <w:szCs w:val="20"/>
          <w:lang w:val="sq-AL"/>
        </w:rPr>
        <w:t>Nr.</w:t>
      </w:r>
      <w:r w:rsidR="00B2456C" w:rsidRPr="00995871">
        <w:rPr>
          <w:sz w:val="20"/>
          <w:szCs w:val="20"/>
          <w:lang w:val="sq-AL"/>
        </w:rPr>
        <w:t>383, datë 20.5.2011</w:t>
      </w:r>
    </w:p>
    <w:p w:rsidR="00B2456C" w:rsidRPr="00995871" w:rsidRDefault="00B2456C" w:rsidP="00A96565">
      <w:pPr>
        <w:pStyle w:val="Paragrafi"/>
        <w:rPr>
          <w:rFonts w:cs="Times New Roman"/>
          <w:sz w:val="20"/>
          <w:szCs w:val="20"/>
          <w:lang w:val="sq-AL"/>
        </w:rPr>
      </w:pPr>
    </w:p>
    <w:p w:rsidR="00B2456C" w:rsidRPr="00995871" w:rsidRDefault="00B2456C" w:rsidP="00A96565">
      <w:pPr>
        <w:pStyle w:val="Titulli"/>
        <w:rPr>
          <w:sz w:val="20"/>
          <w:szCs w:val="20"/>
          <w:lang w:val="sq-AL"/>
        </w:rPr>
      </w:pPr>
      <w:r w:rsidRPr="00995871">
        <w:rPr>
          <w:sz w:val="20"/>
          <w:szCs w:val="20"/>
          <w:lang w:val="sq-AL"/>
        </w:rPr>
        <w:t>PËR MIRATIMIN E FORMËS DHE PËRMBAJTJES S</w:t>
      </w:r>
      <w:r w:rsidR="00094526" w:rsidRPr="00995871">
        <w:rPr>
          <w:sz w:val="20"/>
          <w:szCs w:val="20"/>
          <w:lang w:val="sq-AL"/>
        </w:rPr>
        <w:t>Ë</w:t>
      </w:r>
      <w:r w:rsidRPr="00995871">
        <w:rPr>
          <w:sz w:val="20"/>
          <w:szCs w:val="20"/>
          <w:lang w:val="sq-AL"/>
        </w:rPr>
        <w:t xml:space="preserve"> PLANIT TË VEPRIMTARIVE PËR MBYLLJEN E NJË VEPRIMTARIE MINERARE</w:t>
      </w:r>
    </w:p>
    <w:p w:rsidR="00B2456C" w:rsidRPr="00995871" w:rsidRDefault="00B2456C" w:rsidP="00A96565">
      <w:pPr>
        <w:pStyle w:val="Paragrafi"/>
        <w:rPr>
          <w:rFonts w:cs="Times New Roman"/>
          <w:sz w:val="20"/>
          <w:szCs w:val="20"/>
          <w:lang w:val="sq-AL"/>
        </w:rPr>
      </w:pPr>
    </w:p>
    <w:p w:rsidR="00B2456C" w:rsidRPr="00995871" w:rsidRDefault="00B2456C" w:rsidP="00A96565">
      <w:pPr>
        <w:pStyle w:val="Paragrafi"/>
        <w:rPr>
          <w:sz w:val="20"/>
          <w:szCs w:val="20"/>
          <w:lang w:val="sq-AL"/>
        </w:rPr>
      </w:pPr>
      <w:r w:rsidRPr="00995871">
        <w:rPr>
          <w:sz w:val="20"/>
          <w:szCs w:val="20"/>
          <w:lang w:val="sq-AL"/>
        </w:rPr>
        <w:t xml:space="preserve">Në zbatim të nenit 102 pika 4 të Kushtetutës së Republikës së Shqipërisë, të nenit 53, pika 7 dhe nenit 56, pika 2 të </w:t>
      </w:r>
      <w:r w:rsidR="00A870FE" w:rsidRPr="00995871">
        <w:rPr>
          <w:sz w:val="20"/>
          <w:szCs w:val="20"/>
          <w:lang w:val="sq-AL"/>
        </w:rPr>
        <w:t>l</w:t>
      </w:r>
      <w:r w:rsidRPr="00995871">
        <w:rPr>
          <w:sz w:val="20"/>
          <w:szCs w:val="20"/>
          <w:lang w:val="sq-AL"/>
        </w:rPr>
        <w:t xml:space="preserve">igjit </w:t>
      </w:r>
      <w:r w:rsidR="00A870FE" w:rsidRPr="00995871">
        <w:rPr>
          <w:sz w:val="20"/>
          <w:szCs w:val="20"/>
          <w:lang w:val="sq-AL"/>
        </w:rPr>
        <w:t>n</w:t>
      </w:r>
      <w:r w:rsidRPr="00995871">
        <w:rPr>
          <w:sz w:val="20"/>
          <w:szCs w:val="20"/>
          <w:lang w:val="sq-AL"/>
        </w:rPr>
        <w:t>r.10</w:t>
      </w:r>
      <w:r w:rsidR="00A870FE" w:rsidRPr="00995871">
        <w:rPr>
          <w:sz w:val="20"/>
          <w:szCs w:val="20"/>
          <w:lang w:val="sq-AL"/>
        </w:rPr>
        <w:t xml:space="preserve"> </w:t>
      </w:r>
      <w:r w:rsidRPr="00995871">
        <w:rPr>
          <w:sz w:val="20"/>
          <w:szCs w:val="20"/>
          <w:lang w:val="sq-AL"/>
        </w:rPr>
        <w:t xml:space="preserve">304, datë 15.7.2010 “Për </w:t>
      </w:r>
      <w:r w:rsidR="00A870FE" w:rsidRPr="00995871">
        <w:rPr>
          <w:sz w:val="20"/>
          <w:szCs w:val="20"/>
          <w:lang w:val="sq-AL"/>
        </w:rPr>
        <w:t xml:space="preserve">sektorin minerar </w:t>
      </w:r>
      <w:r w:rsidRPr="00995871">
        <w:rPr>
          <w:sz w:val="20"/>
          <w:szCs w:val="20"/>
          <w:lang w:val="sq-AL"/>
        </w:rPr>
        <w:t>në Republikën e Shqipërisë”,</w:t>
      </w:r>
    </w:p>
    <w:p w:rsidR="00B2456C" w:rsidRPr="00995871" w:rsidRDefault="00B2456C" w:rsidP="00A96565">
      <w:pPr>
        <w:pStyle w:val="Paragrafi"/>
        <w:rPr>
          <w:sz w:val="20"/>
          <w:szCs w:val="20"/>
          <w:lang w:val="sq-AL"/>
        </w:rPr>
      </w:pPr>
    </w:p>
    <w:p w:rsidR="00B2456C" w:rsidRPr="00995871" w:rsidRDefault="00B2456C" w:rsidP="00A96565">
      <w:pPr>
        <w:pStyle w:val="VENDOSI"/>
        <w:rPr>
          <w:sz w:val="20"/>
          <w:szCs w:val="20"/>
          <w:lang w:val="sq-AL"/>
        </w:rPr>
      </w:pPr>
      <w:r w:rsidRPr="00995871">
        <w:rPr>
          <w:sz w:val="20"/>
          <w:szCs w:val="20"/>
          <w:lang w:val="sq-AL"/>
        </w:rPr>
        <w:t>URDHËROJ:</w:t>
      </w:r>
    </w:p>
    <w:p w:rsidR="00B2456C" w:rsidRPr="00995871" w:rsidRDefault="00B2456C" w:rsidP="00A96565">
      <w:pPr>
        <w:pStyle w:val="Paragrafi"/>
        <w:rPr>
          <w:rFonts w:cs="Times New Roman"/>
          <w:sz w:val="20"/>
          <w:szCs w:val="20"/>
          <w:lang w:val="sq-AL"/>
        </w:rPr>
      </w:pPr>
    </w:p>
    <w:p w:rsidR="00B2456C" w:rsidRPr="00995871" w:rsidRDefault="00B2456C" w:rsidP="00A96565">
      <w:pPr>
        <w:pStyle w:val="Paragrafi"/>
        <w:rPr>
          <w:sz w:val="20"/>
          <w:szCs w:val="20"/>
          <w:lang w:val="sq-AL"/>
        </w:rPr>
      </w:pPr>
      <w:r w:rsidRPr="00995871">
        <w:rPr>
          <w:sz w:val="20"/>
          <w:szCs w:val="20"/>
          <w:lang w:val="sq-AL"/>
        </w:rPr>
        <w:t xml:space="preserve">1. Plani për mbylljen e veprimtarisë minerare është pjesë e planit të rehabilitimit të zonës minerare, si kapitull i veçantë i tij dhe përfshin tërësinë e dokumentacionit teknik, ekonomik dhe të mjedisit. </w:t>
      </w:r>
    </w:p>
    <w:p w:rsidR="00B2456C" w:rsidRPr="00995871" w:rsidRDefault="00B2456C" w:rsidP="00A96565">
      <w:pPr>
        <w:pStyle w:val="Paragrafi"/>
        <w:rPr>
          <w:sz w:val="20"/>
          <w:szCs w:val="20"/>
          <w:lang w:val="sq-AL"/>
        </w:rPr>
      </w:pPr>
      <w:r w:rsidRPr="00995871">
        <w:rPr>
          <w:sz w:val="20"/>
          <w:szCs w:val="20"/>
          <w:lang w:val="sq-AL"/>
        </w:rPr>
        <w:t>2. Plani për mbylljen e veprimtarisë minerare përgatitet nga aplikuesi për marrjen e një leje minerare dhe hartohet nga persona fizik</w:t>
      </w:r>
      <w:r w:rsidR="00832D33" w:rsidRPr="00995871">
        <w:rPr>
          <w:sz w:val="20"/>
          <w:szCs w:val="20"/>
          <w:lang w:val="sq-AL"/>
        </w:rPr>
        <w:t>ë</w:t>
      </w:r>
      <w:r w:rsidRPr="00995871">
        <w:rPr>
          <w:sz w:val="20"/>
          <w:szCs w:val="20"/>
          <w:lang w:val="sq-AL"/>
        </w:rPr>
        <w:t xml:space="preserve"> ose juridik</w:t>
      </w:r>
      <w:r w:rsidR="00832D33" w:rsidRPr="00995871">
        <w:rPr>
          <w:sz w:val="20"/>
          <w:szCs w:val="20"/>
          <w:lang w:val="sq-AL"/>
        </w:rPr>
        <w:t>ë</w:t>
      </w:r>
      <w:r w:rsidRPr="00995871">
        <w:rPr>
          <w:sz w:val="20"/>
          <w:szCs w:val="20"/>
          <w:lang w:val="sq-AL"/>
        </w:rPr>
        <w:t xml:space="preserve"> të </w:t>
      </w:r>
      <w:r w:rsidR="008E745D" w:rsidRPr="00995871">
        <w:rPr>
          <w:sz w:val="20"/>
          <w:szCs w:val="20"/>
          <w:lang w:val="sq-AL"/>
        </w:rPr>
        <w:t>licencuar</w:t>
      </w:r>
      <w:r w:rsidRPr="00995871">
        <w:rPr>
          <w:sz w:val="20"/>
          <w:szCs w:val="20"/>
          <w:lang w:val="sq-AL"/>
        </w:rPr>
        <w:t xml:space="preserve"> në fushën e veprimtarive studimore projektuese në fushën minerare. Ky plan hartohet në përputhje me parimet bazë për hartimin e planit të rehabilitimit </w:t>
      </w:r>
      <w:r w:rsidR="00AC514A" w:rsidRPr="00995871">
        <w:rPr>
          <w:sz w:val="20"/>
          <w:szCs w:val="20"/>
          <w:lang w:val="sq-AL"/>
        </w:rPr>
        <w:t>t</w:t>
      </w:r>
      <w:r w:rsidRPr="00995871">
        <w:rPr>
          <w:sz w:val="20"/>
          <w:szCs w:val="20"/>
          <w:lang w:val="sq-AL"/>
        </w:rPr>
        <w:t xml:space="preserve">ë veprimtarisë minerare që mbështeten në legjislacionin minerar dhe mjedisor në fuqi, si dhe të praktikave më të mira ndërkombëtare dhe paraqitet së bashku me dokumentacionin për marrjen e të drejtave minerare. </w:t>
      </w:r>
    </w:p>
    <w:p w:rsidR="00B2456C" w:rsidRPr="00995871" w:rsidRDefault="00B2456C" w:rsidP="00A96565">
      <w:pPr>
        <w:pStyle w:val="Paragrafi"/>
        <w:rPr>
          <w:sz w:val="20"/>
          <w:szCs w:val="20"/>
          <w:lang w:val="sq-AL"/>
        </w:rPr>
      </w:pPr>
      <w:r w:rsidRPr="00995871">
        <w:rPr>
          <w:sz w:val="20"/>
          <w:szCs w:val="20"/>
          <w:lang w:val="sq-AL"/>
        </w:rPr>
        <w:t>3. Plani për mbylljen e veprimtarisë minerare së një miniere të braktisur, të shfrytëzuar nga ish</w:t>
      </w:r>
      <w:r w:rsidR="0081213D" w:rsidRPr="00995871">
        <w:rPr>
          <w:sz w:val="20"/>
          <w:szCs w:val="20"/>
          <w:lang w:val="sq-AL"/>
        </w:rPr>
        <w:t>-</w:t>
      </w:r>
      <w:r w:rsidRPr="00995871">
        <w:rPr>
          <w:sz w:val="20"/>
          <w:szCs w:val="20"/>
          <w:lang w:val="sq-AL"/>
        </w:rPr>
        <w:t>ndërmarrjet shtetërore, apo të një objekti minerar kërkim-zbulimi me puse shpimi të realizuar nga shteti, hartohet nga strukturat përgjegjëse, Shërbimi Gjeologjik Shqiptar (SHGJSH) për zonat e kërkim-zbulimit dhe Agjencia Kombëtare e Burimeve Natyrore (AKBN) për zonat e shfrytëzimit.</w:t>
      </w:r>
    </w:p>
    <w:p w:rsidR="00B2456C" w:rsidRPr="00995871" w:rsidRDefault="00AC514A" w:rsidP="00A96565">
      <w:pPr>
        <w:pStyle w:val="Paragrafi"/>
        <w:rPr>
          <w:sz w:val="20"/>
          <w:szCs w:val="20"/>
          <w:lang w:val="sq-AL"/>
        </w:rPr>
      </w:pPr>
      <w:r w:rsidRPr="00995871">
        <w:rPr>
          <w:sz w:val="20"/>
          <w:szCs w:val="20"/>
          <w:lang w:val="sq-AL"/>
        </w:rPr>
        <w:t>4. Të gjitha</w:t>
      </w:r>
      <w:r w:rsidR="00B2456C" w:rsidRPr="00995871">
        <w:rPr>
          <w:sz w:val="20"/>
          <w:szCs w:val="20"/>
          <w:lang w:val="sq-AL"/>
        </w:rPr>
        <w:t xml:space="preserve"> minierat e braktisura që vlerësohen si të tilla, sipas përcaktimeve të </w:t>
      </w:r>
      <w:r w:rsidR="00B228EE" w:rsidRPr="00995871">
        <w:rPr>
          <w:sz w:val="20"/>
          <w:szCs w:val="20"/>
          <w:lang w:val="sq-AL"/>
        </w:rPr>
        <w:t>ligjit nr.</w:t>
      </w:r>
      <w:r w:rsidR="00B2456C" w:rsidRPr="00995871">
        <w:rPr>
          <w:sz w:val="20"/>
          <w:szCs w:val="20"/>
          <w:lang w:val="sq-AL"/>
        </w:rPr>
        <w:t>10</w:t>
      </w:r>
      <w:r w:rsidR="00B228EE" w:rsidRPr="00995871">
        <w:rPr>
          <w:sz w:val="20"/>
          <w:szCs w:val="20"/>
          <w:lang w:val="sq-AL"/>
        </w:rPr>
        <w:t xml:space="preserve"> </w:t>
      </w:r>
      <w:r w:rsidR="00B2456C" w:rsidRPr="00995871">
        <w:rPr>
          <w:sz w:val="20"/>
          <w:szCs w:val="20"/>
          <w:lang w:val="sq-AL"/>
        </w:rPr>
        <w:t xml:space="preserve">304, datë 15.7.2010 “Për </w:t>
      </w:r>
      <w:r w:rsidR="00B228EE" w:rsidRPr="00995871">
        <w:rPr>
          <w:sz w:val="20"/>
          <w:szCs w:val="20"/>
          <w:lang w:val="sq-AL"/>
        </w:rPr>
        <w:t xml:space="preserve">sektorin minerar </w:t>
      </w:r>
      <w:r w:rsidR="00B2456C" w:rsidRPr="00995871">
        <w:rPr>
          <w:sz w:val="20"/>
          <w:szCs w:val="20"/>
          <w:lang w:val="sq-AL"/>
        </w:rPr>
        <w:t>në Republikën e Shqipërisë”, kalojnë në regjim mbyllje</w:t>
      </w:r>
      <w:r w:rsidRPr="00995871">
        <w:rPr>
          <w:sz w:val="20"/>
          <w:szCs w:val="20"/>
          <w:lang w:val="sq-AL"/>
        </w:rPr>
        <w:t>je</w:t>
      </w:r>
      <w:r w:rsidR="00B2456C" w:rsidRPr="00995871">
        <w:rPr>
          <w:sz w:val="20"/>
          <w:szCs w:val="20"/>
          <w:lang w:val="sq-AL"/>
        </w:rPr>
        <w:t xml:space="preserve"> dhe monitorimi postminerar pas studimeve vlerësuese të Agjencisë Kombëtare të Burimeve Natyrore (AKBN) dhe së</w:t>
      </w:r>
      <w:r w:rsidR="00C819D2" w:rsidRPr="00995871">
        <w:rPr>
          <w:sz w:val="20"/>
          <w:szCs w:val="20"/>
          <w:lang w:val="sq-AL"/>
        </w:rPr>
        <w:t xml:space="preserve"> </w:t>
      </w:r>
      <w:r w:rsidR="00B2456C" w:rsidRPr="00995871">
        <w:rPr>
          <w:sz w:val="20"/>
          <w:szCs w:val="20"/>
          <w:lang w:val="sq-AL"/>
        </w:rPr>
        <w:t>bashku me shpenzimet financiare për këto mbyllje, që përballohen nga buxheti i shtetit miratohen me vendim të Këshillit të Ministrave.</w:t>
      </w:r>
    </w:p>
    <w:p w:rsidR="00B2456C" w:rsidRPr="00995871" w:rsidRDefault="00B2456C" w:rsidP="00A96565">
      <w:pPr>
        <w:pStyle w:val="Paragrafi"/>
        <w:rPr>
          <w:sz w:val="20"/>
          <w:szCs w:val="20"/>
          <w:lang w:val="sq-AL"/>
        </w:rPr>
      </w:pPr>
      <w:r w:rsidRPr="00995871">
        <w:rPr>
          <w:sz w:val="20"/>
          <w:szCs w:val="20"/>
          <w:lang w:val="sq-AL"/>
        </w:rPr>
        <w:t>5. AKBN</w:t>
      </w:r>
      <w:r w:rsidR="00F44B2E" w:rsidRPr="00995871">
        <w:rPr>
          <w:sz w:val="20"/>
          <w:szCs w:val="20"/>
          <w:lang w:val="sq-AL"/>
        </w:rPr>
        <w:t>-ja</w:t>
      </w:r>
      <w:r w:rsidRPr="00995871">
        <w:rPr>
          <w:sz w:val="20"/>
          <w:szCs w:val="20"/>
          <w:lang w:val="sq-AL"/>
        </w:rPr>
        <w:t xml:space="preserve"> i propozon ministrit zonat minerare për mbyllje të veprimtarisë minerare, në bazë të një </w:t>
      </w:r>
      <w:r w:rsidR="00AC514A" w:rsidRPr="00995871">
        <w:rPr>
          <w:sz w:val="20"/>
          <w:szCs w:val="20"/>
          <w:lang w:val="sq-AL"/>
        </w:rPr>
        <w:t>p</w:t>
      </w:r>
      <w:r w:rsidRPr="00995871">
        <w:rPr>
          <w:sz w:val="20"/>
          <w:szCs w:val="20"/>
          <w:lang w:val="sq-AL"/>
        </w:rPr>
        <w:t xml:space="preserve">lani për mbylljen e veprimtarisë minerare. Ky </w:t>
      </w:r>
      <w:r w:rsidR="00E20139" w:rsidRPr="00995871">
        <w:rPr>
          <w:sz w:val="20"/>
          <w:szCs w:val="20"/>
          <w:lang w:val="sq-AL"/>
        </w:rPr>
        <w:t>p</w:t>
      </w:r>
      <w:r w:rsidRPr="00995871">
        <w:rPr>
          <w:sz w:val="20"/>
          <w:szCs w:val="20"/>
          <w:lang w:val="sq-AL"/>
        </w:rPr>
        <w:t>lan duhet të</w:t>
      </w:r>
      <w:r w:rsidR="00C819D2" w:rsidRPr="00995871">
        <w:rPr>
          <w:sz w:val="20"/>
          <w:szCs w:val="20"/>
          <w:lang w:val="sq-AL"/>
        </w:rPr>
        <w:t xml:space="preserve"> </w:t>
      </w:r>
      <w:r w:rsidRPr="00995871">
        <w:rPr>
          <w:sz w:val="20"/>
          <w:szCs w:val="20"/>
          <w:lang w:val="sq-AL"/>
        </w:rPr>
        <w:t>argumentojë dhe justifikojë mbylljen e veprimtarisë minerare dhe duhet të përfshijë veprimet e nevojshme, sipas afateve, duke garantuar financimin për marrjen e masave efektive për mbylljen e minierës, në bazë të kërkesave të legjislacionit minerar dhe mjedisor në fuqi,</w:t>
      </w:r>
    </w:p>
    <w:p w:rsidR="00B2456C" w:rsidRPr="00995871" w:rsidRDefault="00AC514A" w:rsidP="00A96565">
      <w:pPr>
        <w:pStyle w:val="Paragrafi"/>
        <w:rPr>
          <w:sz w:val="20"/>
          <w:szCs w:val="20"/>
          <w:lang w:val="sq-AL"/>
        </w:rPr>
      </w:pPr>
      <w:r w:rsidRPr="00995871">
        <w:rPr>
          <w:sz w:val="20"/>
          <w:szCs w:val="20"/>
          <w:lang w:val="sq-AL"/>
        </w:rPr>
        <w:t>6. Të gjitha</w:t>
      </w:r>
      <w:r w:rsidR="00B2456C" w:rsidRPr="00995871">
        <w:rPr>
          <w:sz w:val="20"/>
          <w:szCs w:val="20"/>
          <w:lang w:val="sq-AL"/>
        </w:rPr>
        <w:t xml:space="preserve"> minierat e braktisura nga zotëruesit e lejeve minerare, kalojnë në regjim mbyllje dhe monitorimi postminerar pas studimeve vlerësuese të Agjencisë Kombëtare të Burimeve Natyrore (AKBN) dhe miratohen me vendim të Këshillit të Ministrave. Garancia financiare për rehabilitimin e mjedisit përdoret për realizimin e këtij plani.</w:t>
      </w:r>
    </w:p>
    <w:p w:rsidR="00B2456C" w:rsidRPr="00995871" w:rsidRDefault="00B2456C" w:rsidP="00A96565">
      <w:pPr>
        <w:pStyle w:val="Paragrafi"/>
        <w:rPr>
          <w:sz w:val="20"/>
          <w:szCs w:val="20"/>
          <w:lang w:val="sq-AL"/>
        </w:rPr>
      </w:pPr>
      <w:r w:rsidRPr="00995871">
        <w:rPr>
          <w:sz w:val="20"/>
          <w:szCs w:val="20"/>
          <w:lang w:val="sq-AL"/>
        </w:rPr>
        <w:t>7. Plani për mbylljen e veprimtarisë minerare për zonat e lejeve minerare të braktisura nga zotëruesi i lejes minerare dhe minierave të shfrytëzuara nga shteti zbatohet nga subjekte të specializuara shtetërore, ose private, të përzgjedhura sipas procedurave të prokurimit, në përputhje me legjislacionin në fuqi, kontrollohet dhe monitorohet nga SHGJSH</w:t>
      </w:r>
      <w:r w:rsidR="00E20139" w:rsidRPr="00995871">
        <w:rPr>
          <w:sz w:val="20"/>
          <w:szCs w:val="20"/>
          <w:lang w:val="sq-AL"/>
        </w:rPr>
        <w:t>-ja</w:t>
      </w:r>
      <w:r w:rsidRPr="00995871">
        <w:rPr>
          <w:sz w:val="20"/>
          <w:szCs w:val="20"/>
          <w:lang w:val="sq-AL"/>
        </w:rPr>
        <w:t xml:space="preserve"> për zonat e kërkim-zbulimit dhe AKBN</w:t>
      </w:r>
      <w:r w:rsidR="00E20139" w:rsidRPr="00995871">
        <w:rPr>
          <w:sz w:val="20"/>
          <w:szCs w:val="20"/>
          <w:lang w:val="sq-AL"/>
        </w:rPr>
        <w:t>-ja</w:t>
      </w:r>
      <w:r w:rsidRPr="00995871">
        <w:rPr>
          <w:sz w:val="20"/>
          <w:szCs w:val="20"/>
          <w:lang w:val="sq-AL"/>
        </w:rPr>
        <w:t xml:space="preserve"> për zonat e shfrytëzimit dhe kërkim-zbulim-shfrytëzimit.</w:t>
      </w:r>
    </w:p>
    <w:p w:rsidR="00B2456C" w:rsidRPr="00995871" w:rsidRDefault="00B2456C" w:rsidP="00A96565">
      <w:pPr>
        <w:pStyle w:val="Paragrafi"/>
        <w:rPr>
          <w:sz w:val="20"/>
          <w:szCs w:val="20"/>
          <w:lang w:val="sq-AL"/>
        </w:rPr>
      </w:pPr>
      <w:r w:rsidRPr="00995871">
        <w:rPr>
          <w:sz w:val="20"/>
          <w:szCs w:val="20"/>
          <w:lang w:val="sq-AL"/>
        </w:rPr>
        <w:t xml:space="preserve">8. Procedurat për mbylljen e veprimtarisë minerare të një objekti minerar bëhet sipas planit për mbylljen e veprimtarisë minerare të miratuar, në zbatim të kërkesave të nenit 53 të </w:t>
      </w:r>
      <w:r w:rsidR="00E20139" w:rsidRPr="00995871">
        <w:rPr>
          <w:sz w:val="20"/>
          <w:szCs w:val="20"/>
          <w:lang w:val="sq-AL"/>
        </w:rPr>
        <w:t>l</w:t>
      </w:r>
      <w:r w:rsidRPr="00995871">
        <w:rPr>
          <w:sz w:val="20"/>
          <w:szCs w:val="20"/>
          <w:lang w:val="sq-AL"/>
        </w:rPr>
        <w:t xml:space="preserve">igjit </w:t>
      </w:r>
      <w:r w:rsidR="00E20139" w:rsidRPr="00995871">
        <w:rPr>
          <w:sz w:val="20"/>
          <w:szCs w:val="20"/>
          <w:lang w:val="sq-AL"/>
        </w:rPr>
        <w:t>n</w:t>
      </w:r>
      <w:r w:rsidRPr="00995871">
        <w:rPr>
          <w:sz w:val="20"/>
          <w:szCs w:val="20"/>
          <w:lang w:val="sq-AL"/>
        </w:rPr>
        <w:t>r.10</w:t>
      </w:r>
      <w:r w:rsidR="00E20139" w:rsidRPr="00995871">
        <w:rPr>
          <w:sz w:val="20"/>
          <w:szCs w:val="20"/>
          <w:lang w:val="sq-AL"/>
        </w:rPr>
        <w:t xml:space="preserve"> </w:t>
      </w:r>
      <w:r w:rsidRPr="00995871">
        <w:rPr>
          <w:sz w:val="20"/>
          <w:szCs w:val="20"/>
          <w:lang w:val="sq-AL"/>
        </w:rPr>
        <w:t>304, datë 15.7.2010 “Për sektorin minerar në Republikën e Shqipërisë”.</w:t>
      </w:r>
    </w:p>
    <w:p w:rsidR="00B2456C" w:rsidRPr="00995871" w:rsidRDefault="00B2456C" w:rsidP="00A96565">
      <w:pPr>
        <w:pStyle w:val="Paragrafi"/>
        <w:rPr>
          <w:sz w:val="20"/>
          <w:szCs w:val="20"/>
          <w:lang w:val="sq-AL"/>
        </w:rPr>
      </w:pPr>
      <w:r w:rsidRPr="00995871">
        <w:rPr>
          <w:sz w:val="20"/>
          <w:szCs w:val="20"/>
          <w:lang w:val="sq-AL"/>
        </w:rPr>
        <w:t>9. Plani për mbylljen e veprimtarisë minerare duhet të mbështetet në parimet e:</w:t>
      </w:r>
    </w:p>
    <w:p w:rsidR="00B2456C" w:rsidRPr="00995871" w:rsidRDefault="00B2456C" w:rsidP="00A96565">
      <w:pPr>
        <w:pStyle w:val="Paragrafi"/>
        <w:rPr>
          <w:sz w:val="20"/>
          <w:szCs w:val="20"/>
          <w:lang w:val="sq-AL"/>
        </w:rPr>
      </w:pPr>
      <w:r w:rsidRPr="00995871">
        <w:rPr>
          <w:sz w:val="20"/>
          <w:szCs w:val="20"/>
          <w:lang w:val="sq-AL"/>
        </w:rPr>
        <w:t>a) Garantimit të eliminimit të efekteve të dëmshme nga veprimtaria minerare në jetën dhe shëndetin e komunitetit të zonave minerare në të ardhmen për një periudhë sa më të gjatë</w:t>
      </w:r>
      <w:r w:rsidR="0081213D"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b) Garantimit të eliminimit nga veprimtaria minerare të efekteve të dëmshme të ndotjes në tokë, në ujëra, të florës e faunës dhe në ekosistemin në përgjithësi nga shkarkimet dhe emetimet në të ardhmen për një periudhë sa më të gjatë, si dhe të respektimit të standar</w:t>
      </w:r>
      <w:r w:rsidR="0068442A" w:rsidRPr="00995871">
        <w:rPr>
          <w:sz w:val="20"/>
          <w:szCs w:val="20"/>
          <w:lang w:val="sq-AL"/>
        </w:rPr>
        <w:t>d</w:t>
      </w:r>
      <w:r w:rsidRPr="00995871">
        <w:rPr>
          <w:sz w:val="20"/>
          <w:szCs w:val="20"/>
          <w:lang w:val="sq-AL"/>
        </w:rPr>
        <w:t>eve minimale, të miratuara sipas legjislacionit në fuqi për veprimtarinë minerare dhe mjedisin</w:t>
      </w:r>
      <w:r w:rsidR="0081213D"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 xml:space="preserve">c) Mbylljes progresive të veprimtarisë minerare, duke eliminuar efektet e kësaj veprimtarie gjatë </w:t>
      </w:r>
      <w:r w:rsidR="008E745D" w:rsidRPr="00995871">
        <w:rPr>
          <w:sz w:val="20"/>
          <w:szCs w:val="20"/>
          <w:lang w:val="sq-AL"/>
        </w:rPr>
        <w:t>periudhës</w:t>
      </w:r>
      <w:r w:rsidRPr="00995871">
        <w:rPr>
          <w:sz w:val="20"/>
          <w:szCs w:val="20"/>
          <w:lang w:val="sq-AL"/>
        </w:rPr>
        <w:t xml:space="preserve"> së lejes minerare</w:t>
      </w:r>
      <w:r w:rsidR="0081213D"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d) Garantimit të mbylljes së sigurt të veprimtarisë minerare</w:t>
      </w:r>
      <w:r w:rsidR="0081213D"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 xml:space="preserve">e) Garantimit të demolimit të sigurt të objekteve të veprimtarisë minerare, që nuk mund të </w:t>
      </w:r>
      <w:r w:rsidR="008E745D" w:rsidRPr="00995871">
        <w:rPr>
          <w:sz w:val="20"/>
          <w:szCs w:val="20"/>
          <w:lang w:val="sq-AL"/>
        </w:rPr>
        <w:t>përdoren</w:t>
      </w:r>
      <w:r w:rsidRPr="00995871">
        <w:rPr>
          <w:sz w:val="20"/>
          <w:szCs w:val="20"/>
          <w:lang w:val="sq-AL"/>
        </w:rPr>
        <w:t xml:space="preserve"> më tej, pas përfundimit të kësaj veprimtarie, sipas </w:t>
      </w:r>
      <w:r w:rsidR="008E745D" w:rsidRPr="00995871">
        <w:rPr>
          <w:sz w:val="20"/>
          <w:szCs w:val="20"/>
          <w:lang w:val="sq-AL"/>
        </w:rPr>
        <w:t>përcaktimeve</w:t>
      </w:r>
      <w:r w:rsidRPr="00995871">
        <w:rPr>
          <w:sz w:val="20"/>
          <w:szCs w:val="20"/>
          <w:lang w:val="sq-AL"/>
        </w:rPr>
        <w:t xml:space="preserve"> të legjislacionit në fuqi</w:t>
      </w:r>
      <w:r w:rsidR="0081213D"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f) Realizimit të përfundimit të procesit të mbylljes së objekteve minerare të ish</w:t>
      </w:r>
      <w:r w:rsidR="0081213D" w:rsidRPr="00995871">
        <w:rPr>
          <w:sz w:val="20"/>
          <w:szCs w:val="20"/>
          <w:lang w:val="sq-AL"/>
        </w:rPr>
        <w:t>-</w:t>
      </w:r>
      <w:r w:rsidRPr="00995871">
        <w:rPr>
          <w:sz w:val="20"/>
          <w:szCs w:val="20"/>
          <w:lang w:val="sq-AL"/>
        </w:rPr>
        <w:t>ndërmarrjeve</w:t>
      </w:r>
      <w:r w:rsidR="00C819D2" w:rsidRPr="00995871">
        <w:rPr>
          <w:sz w:val="20"/>
          <w:szCs w:val="20"/>
          <w:lang w:val="sq-AL"/>
        </w:rPr>
        <w:t xml:space="preserve"> </w:t>
      </w:r>
      <w:r w:rsidRPr="00995871">
        <w:rPr>
          <w:sz w:val="20"/>
          <w:szCs w:val="20"/>
          <w:lang w:val="sq-AL"/>
        </w:rPr>
        <w:t>shtetërore minerare</w:t>
      </w:r>
      <w:r w:rsidR="0081213D"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 xml:space="preserve">g) Bashkëpunimit dhe veprimet e përbashkëta ndërmjet autoriteteve të </w:t>
      </w:r>
      <w:r w:rsidR="008B488B" w:rsidRPr="00995871">
        <w:rPr>
          <w:sz w:val="20"/>
          <w:szCs w:val="20"/>
          <w:lang w:val="sq-AL"/>
        </w:rPr>
        <w:t xml:space="preserve">qeverisjes qendrore </w:t>
      </w:r>
      <w:r w:rsidRPr="00995871">
        <w:rPr>
          <w:sz w:val="20"/>
          <w:szCs w:val="20"/>
          <w:lang w:val="sq-AL"/>
        </w:rPr>
        <w:t>dhe asaj vendore</w:t>
      </w:r>
      <w:r w:rsidR="0081213D"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h) Bashkërendimit ndërmjet mbrojtjes së mjedisit dhe zhvillimit ekonomik</w:t>
      </w:r>
      <w:r w:rsidR="008B488B" w:rsidRPr="00995871">
        <w:rPr>
          <w:sz w:val="20"/>
          <w:szCs w:val="20"/>
          <w:lang w:val="sq-AL"/>
        </w:rPr>
        <w:t>.</w:t>
      </w:r>
      <w:r w:rsidRPr="00995871">
        <w:rPr>
          <w:sz w:val="20"/>
          <w:szCs w:val="20"/>
          <w:lang w:val="sq-AL"/>
        </w:rPr>
        <w:t xml:space="preserve"> </w:t>
      </w:r>
    </w:p>
    <w:p w:rsidR="00B2456C" w:rsidRPr="00995871" w:rsidRDefault="00B2456C" w:rsidP="00A96565">
      <w:pPr>
        <w:pStyle w:val="Paragrafi"/>
        <w:rPr>
          <w:sz w:val="20"/>
          <w:szCs w:val="20"/>
          <w:lang w:val="sq-AL"/>
        </w:rPr>
      </w:pPr>
      <w:r w:rsidRPr="00995871">
        <w:rPr>
          <w:sz w:val="20"/>
          <w:szCs w:val="20"/>
          <w:lang w:val="sq-AL"/>
        </w:rPr>
        <w:t>10. Plani për mbylljen e veprimtarisë minerare duhet të përmbajë:</w:t>
      </w:r>
    </w:p>
    <w:p w:rsidR="00B2456C" w:rsidRPr="00995871" w:rsidRDefault="00B2456C" w:rsidP="00A96565">
      <w:pPr>
        <w:pStyle w:val="Paragrafi"/>
        <w:rPr>
          <w:sz w:val="20"/>
          <w:szCs w:val="20"/>
          <w:lang w:val="sq-AL"/>
        </w:rPr>
      </w:pPr>
      <w:r w:rsidRPr="00995871">
        <w:rPr>
          <w:sz w:val="20"/>
          <w:szCs w:val="20"/>
          <w:lang w:val="sq-AL"/>
        </w:rPr>
        <w:t xml:space="preserve">a) </w:t>
      </w:r>
      <w:r w:rsidR="007A327A" w:rsidRPr="00995871">
        <w:rPr>
          <w:sz w:val="20"/>
          <w:szCs w:val="20"/>
          <w:lang w:val="sq-AL"/>
        </w:rPr>
        <w:t xml:space="preserve">Projektin </w:t>
      </w:r>
      <w:r w:rsidRPr="00995871">
        <w:rPr>
          <w:sz w:val="20"/>
          <w:szCs w:val="20"/>
          <w:lang w:val="sq-AL"/>
        </w:rPr>
        <w:t>e mbylljes së veprimtarisë minerare që duhet të realizohet, duke pa</w:t>
      </w:r>
      <w:r w:rsidR="00767ED0" w:rsidRPr="00995871">
        <w:rPr>
          <w:sz w:val="20"/>
          <w:szCs w:val="20"/>
          <w:lang w:val="sq-AL"/>
        </w:rPr>
        <w:t>s</w:t>
      </w:r>
      <w:r w:rsidRPr="00995871">
        <w:rPr>
          <w:sz w:val="20"/>
          <w:szCs w:val="20"/>
          <w:lang w:val="sq-AL"/>
        </w:rPr>
        <w:t>ur parasysh:</w:t>
      </w:r>
    </w:p>
    <w:p w:rsidR="00B2456C" w:rsidRPr="00995871" w:rsidRDefault="00B2456C" w:rsidP="00A96565">
      <w:pPr>
        <w:pStyle w:val="Paragrafi"/>
        <w:rPr>
          <w:sz w:val="20"/>
          <w:szCs w:val="20"/>
          <w:lang w:val="sq-AL"/>
        </w:rPr>
      </w:pPr>
      <w:r w:rsidRPr="00995871">
        <w:rPr>
          <w:sz w:val="20"/>
          <w:szCs w:val="20"/>
          <w:lang w:val="sq-AL"/>
        </w:rPr>
        <w:t>i) përshkrim të përgjithshëm të territorit, florës dhe faunës</w:t>
      </w:r>
      <w:r w:rsidR="007A327A" w:rsidRPr="00995871">
        <w:rPr>
          <w:sz w:val="20"/>
          <w:szCs w:val="20"/>
          <w:lang w:val="sq-AL"/>
        </w:rPr>
        <w:t>;</w:t>
      </w:r>
      <w:r w:rsidRPr="00995871">
        <w:rPr>
          <w:sz w:val="20"/>
          <w:szCs w:val="20"/>
          <w:lang w:val="sq-AL"/>
        </w:rPr>
        <w:t xml:space="preserve"> </w:t>
      </w:r>
    </w:p>
    <w:p w:rsidR="00B2456C" w:rsidRPr="00995871" w:rsidRDefault="00B2456C" w:rsidP="00A96565">
      <w:pPr>
        <w:pStyle w:val="Paragrafi"/>
        <w:rPr>
          <w:sz w:val="20"/>
          <w:szCs w:val="20"/>
          <w:lang w:val="sq-AL"/>
        </w:rPr>
      </w:pPr>
      <w:r w:rsidRPr="00995871">
        <w:rPr>
          <w:sz w:val="20"/>
          <w:szCs w:val="20"/>
          <w:lang w:val="sq-AL"/>
        </w:rPr>
        <w:t>ii) përshkrim të objektit minerar të shfrytëzuar, punimeve kapitale dhe ndihmëse, objektet sipërfaqësore, impiantet e përpunimit dhe riciklimit dhe sheshin e depozitimit të mbetjeve, rezerva</w:t>
      </w:r>
      <w:r w:rsidR="007A327A" w:rsidRPr="00995871">
        <w:rPr>
          <w:sz w:val="20"/>
          <w:szCs w:val="20"/>
          <w:lang w:val="sq-AL"/>
        </w:rPr>
        <w:t>t e shfrytëzuara apo të mbetura;</w:t>
      </w:r>
      <w:r w:rsidRPr="00995871">
        <w:rPr>
          <w:sz w:val="20"/>
          <w:szCs w:val="20"/>
          <w:lang w:val="sq-AL"/>
        </w:rPr>
        <w:t xml:space="preserve"> </w:t>
      </w:r>
    </w:p>
    <w:p w:rsidR="00B2456C" w:rsidRPr="00995871" w:rsidRDefault="00B2456C" w:rsidP="00A96565">
      <w:pPr>
        <w:pStyle w:val="Paragrafi"/>
        <w:rPr>
          <w:sz w:val="20"/>
          <w:szCs w:val="20"/>
          <w:lang w:val="sq-AL"/>
        </w:rPr>
      </w:pPr>
      <w:r w:rsidRPr="00995871">
        <w:rPr>
          <w:sz w:val="20"/>
          <w:szCs w:val="20"/>
          <w:lang w:val="sq-AL"/>
        </w:rPr>
        <w:t>iii) përbërjen e mbetjeve miner</w:t>
      </w:r>
      <w:r w:rsidR="007A327A" w:rsidRPr="00995871">
        <w:rPr>
          <w:sz w:val="20"/>
          <w:szCs w:val="20"/>
          <w:lang w:val="sq-AL"/>
        </w:rPr>
        <w:t>are dhe karakteristikat fiziko-</w:t>
      </w:r>
      <w:r w:rsidRPr="00995871">
        <w:rPr>
          <w:sz w:val="20"/>
          <w:szCs w:val="20"/>
          <w:lang w:val="sq-AL"/>
        </w:rPr>
        <w:t>kimike të tyre</w:t>
      </w:r>
      <w:r w:rsidR="007A327A" w:rsidRPr="00995871">
        <w:rPr>
          <w:sz w:val="20"/>
          <w:szCs w:val="20"/>
          <w:lang w:val="sq-AL"/>
        </w:rPr>
        <w:t>;</w:t>
      </w:r>
      <w:r w:rsidRPr="00995871">
        <w:rPr>
          <w:sz w:val="20"/>
          <w:szCs w:val="20"/>
          <w:lang w:val="sq-AL"/>
        </w:rPr>
        <w:t xml:space="preserve"> </w:t>
      </w:r>
    </w:p>
    <w:p w:rsidR="00B2456C" w:rsidRPr="00995871" w:rsidRDefault="00B2456C" w:rsidP="00A96565">
      <w:pPr>
        <w:pStyle w:val="Paragrafi"/>
        <w:rPr>
          <w:sz w:val="20"/>
          <w:szCs w:val="20"/>
          <w:lang w:val="sq-AL"/>
        </w:rPr>
      </w:pPr>
      <w:r w:rsidRPr="00995871">
        <w:rPr>
          <w:sz w:val="20"/>
          <w:szCs w:val="20"/>
          <w:lang w:val="sq-AL"/>
        </w:rPr>
        <w:t>iv) lëvizjen e ujërave sipërfaqësore e nëntokësore</w:t>
      </w:r>
      <w:r w:rsidR="007A327A" w:rsidRPr="00995871">
        <w:rPr>
          <w:sz w:val="20"/>
          <w:szCs w:val="20"/>
          <w:lang w:val="sq-AL"/>
        </w:rPr>
        <w:t>;</w:t>
      </w:r>
      <w:r w:rsidRPr="00995871">
        <w:rPr>
          <w:sz w:val="20"/>
          <w:szCs w:val="20"/>
          <w:lang w:val="sq-AL"/>
        </w:rPr>
        <w:t xml:space="preserve"> </w:t>
      </w:r>
    </w:p>
    <w:p w:rsidR="00B2456C" w:rsidRPr="00995871" w:rsidRDefault="00B2456C" w:rsidP="00A96565">
      <w:pPr>
        <w:pStyle w:val="Paragrafi"/>
        <w:rPr>
          <w:sz w:val="20"/>
          <w:szCs w:val="20"/>
          <w:lang w:val="sq-AL"/>
        </w:rPr>
      </w:pPr>
      <w:r w:rsidRPr="00995871">
        <w:rPr>
          <w:sz w:val="20"/>
          <w:szCs w:val="20"/>
          <w:lang w:val="sq-AL"/>
        </w:rPr>
        <w:t>v) afërsinë me infrastrukturën dhe zonat e banuara</w:t>
      </w:r>
      <w:r w:rsidR="007A327A" w:rsidRPr="00995871">
        <w:rPr>
          <w:sz w:val="20"/>
          <w:szCs w:val="20"/>
          <w:lang w:val="sq-AL"/>
        </w:rPr>
        <w:t>;</w:t>
      </w:r>
      <w:r w:rsidRPr="00995871">
        <w:rPr>
          <w:sz w:val="20"/>
          <w:szCs w:val="20"/>
          <w:lang w:val="sq-AL"/>
        </w:rPr>
        <w:t xml:space="preserve"> </w:t>
      </w:r>
    </w:p>
    <w:p w:rsidR="00B2456C" w:rsidRPr="00995871" w:rsidRDefault="00B2456C" w:rsidP="00A96565">
      <w:pPr>
        <w:pStyle w:val="Paragrafi"/>
        <w:rPr>
          <w:sz w:val="20"/>
          <w:szCs w:val="20"/>
          <w:lang w:val="sq-AL"/>
        </w:rPr>
      </w:pPr>
      <w:r w:rsidRPr="00995871">
        <w:rPr>
          <w:sz w:val="20"/>
          <w:szCs w:val="20"/>
          <w:lang w:val="sq-AL"/>
        </w:rPr>
        <w:t>vi) ndikimin</w:t>
      </w:r>
      <w:r w:rsidR="00C819D2" w:rsidRPr="00995871">
        <w:rPr>
          <w:sz w:val="20"/>
          <w:szCs w:val="20"/>
          <w:lang w:val="sq-AL"/>
        </w:rPr>
        <w:t xml:space="preserve"> </w:t>
      </w:r>
      <w:r w:rsidRPr="00995871">
        <w:rPr>
          <w:sz w:val="20"/>
          <w:szCs w:val="20"/>
          <w:lang w:val="sq-AL"/>
        </w:rPr>
        <w:t xml:space="preserve">e objektit minerar të mbyllur në jetën e shëndetin </w:t>
      </w:r>
      <w:r w:rsidR="00AC514A" w:rsidRPr="00995871">
        <w:rPr>
          <w:sz w:val="20"/>
          <w:szCs w:val="20"/>
          <w:lang w:val="sq-AL"/>
        </w:rPr>
        <w:t>e komunitetit të zonës minerare;</w:t>
      </w:r>
      <w:r w:rsidRPr="00995871">
        <w:rPr>
          <w:sz w:val="20"/>
          <w:szCs w:val="20"/>
          <w:lang w:val="sq-AL"/>
        </w:rPr>
        <w:t xml:space="preserve"> </w:t>
      </w:r>
    </w:p>
    <w:p w:rsidR="00B2456C" w:rsidRPr="00995871" w:rsidRDefault="00B2456C" w:rsidP="00A96565">
      <w:pPr>
        <w:pStyle w:val="Paragrafi"/>
        <w:rPr>
          <w:sz w:val="20"/>
          <w:szCs w:val="20"/>
          <w:lang w:val="sq-AL"/>
        </w:rPr>
      </w:pPr>
      <w:r w:rsidRPr="00995871">
        <w:rPr>
          <w:sz w:val="20"/>
          <w:szCs w:val="20"/>
          <w:lang w:val="sq-AL"/>
        </w:rPr>
        <w:t>vii) ndikimin në ekosistemin e zonës minerare dhe asaj përreth saj</w:t>
      </w:r>
      <w:r w:rsidR="007A327A" w:rsidRPr="00995871">
        <w:rPr>
          <w:sz w:val="20"/>
          <w:szCs w:val="20"/>
          <w:lang w:val="sq-AL"/>
        </w:rPr>
        <w:t>;</w:t>
      </w:r>
      <w:r w:rsidRPr="00995871">
        <w:rPr>
          <w:sz w:val="20"/>
          <w:szCs w:val="20"/>
          <w:lang w:val="sq-AL"/>
        </w:rPr>
        <w:t xml:space="preserve"> </w:t>
      </w:r>
    </w:p>
    <w:p w:rsidR="00B2456C" w:rsidRPr="00995871" w:rsidRDefault="00B2456C" w:rsidP="00A96565">
      <w:pPr>
        <w:pStyle w:val="Paragrafi"/>
        <w:rPr>
          <w:sz w:val="20"/>
          <w:szCs w:val="20"/>
          <w:lang w:val="sq-AL"/>
        </w:rPr>
      </w:pPr>
      <w:r w:rsidRPr="00995871">
        <w:rPr>
          <w:sz w:val="20"/>
          <w:szCs w:val="20"/>
          <w:lang w:val="sq-AL"/>
        </w:rPr>
        <w:t>viii) ndikimin në ekosistemin në përgjithësi</w:t>
      </w:r>
      <w:r w:rsidR="007A327A"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ix) nivelin e shkarkimeve në mjedis dhe ndotjen që shkakton tek ujërat sipërfaqësore e nëntokësore, të florës e të faunës, objekti minerar në të ardhmen pas mbylljes</w:t>
      </w:r>
      <w:r w:rsidR="007A327A" w:rsidRPr="00995871">
        <w:rPr>
          <w:sz w:val="20"/>
          <w:szCs w:val="20"/>
          <w:lang w:val="sq-AL"/>
        </w:rPr>
        <w:t>;</w:t>
      </w:r>
      <w:r w:rsidRPr="00995871">
        <w:rPr>
          <w:sz w:val="20"/>
          <w:szCs w:val="20"/>
          <w:lang w:val="sq-AL"/>
        </w:rPr>
        <w:t xml:space="preserve"> </w:t>
      </w:r>
    </w:p>
    <w:p w:rsidR="00B2456C" w:rsidRPr="00995871" w:rsidRDefault="00B2456C" w:rsidP="00A96565">
      <w:pPr>
        <w:pStyle w:val="Paragrafi"/>
        <w:rPr>
          <w:sz w:val="20"/>
          <w:szCs w:val="20"/>
          <w:lang w:val="sq-AL"/>
        </w:rPr>
      </w:pPr>
      <w:r w:rsidRPr="00995871">
        <w:rPr>
          <w:sz w:val="20"/>
          <w:szCs w:val="20"/>
          <w:lang w:val="sq-AL"/>
        </w:rPr>
        <w:t>x) trajtimin në të ardhmen pas mbylljes së ujërave e të gazrave, që dalin nga miniera</w:t>
      </w:r>
      <w:r w:rsidR="007A327A" w:rsidRPr="00995871">
        <w:rPr>
          <w:sz w:val="20"/>
          <w:szCs w:val="20"/>
          <w:lang w:val="sq-AL"/>
        </w:rPr>
        <w:t>;</w:t>
      </w:r>
      <w:r w:rsidRPr="00995871">
        <w:rPr>
          <w:sz w:val="20"/>
          <w:szCs w:val="20"/>
          <w:lang w:val="sq-AL"/>
        </w:rPr>
        <w:t xml:space="preserve"> </w:t>
      </w:r>
    </w:p>
    <w:p w:rsidR="00B2456C" w:rsidRPr="00995871" w:rsidRDefault="00B2456C" w:rsidP="00A96565">
      <w:pPr>
        <w:pStyle w:val="Paragrafi"/>
        <w:rPr>
          <w:sz w:val="20"/>
          <w:szCs w:val="20"/>
          <w:lang w:val="sq-AL"/>
        </w:rPr>
      </w:pPr>
      <w:r w:rsidRPr="00995871">
        <w:rPr>
          <w:sz w:val="20"/>
          <w:szCs w:val="20"/>
          <w:lang w:val="sq-AL"/>
        </w:rPr>
        <w:t>xi) kolonat mbrojtëse, që janë pjesë të burimeve/rezervave minerare ose të shkëmbinjve rrethues, të cilat nuk janë shfrytëzuar për mbrojtjen e nëntokës e të sipërfaqes së zonës minerare</w:t>
      </w:r>
      <w:r w:rsidR="007A327A" w:rsidRPr="00995871">
        <w:rPr>
          <w:sz w:val="20"/>
          <w:szCs w:val="20"/>
          <w:lang w:val="sq-AL"/>
        </w:rPr>
        <w:t>;</w:t>
      </w:r>
      <w:r w:rsidRPr="00995871">
        <w:rPr>
          <w:sz w:val="20"/>
          <w:szCs w:val="20"/>
          <w:lang w:val="sq-AL"/>
        </w:rPr>
        <w:t xml:space="preserve"> </w:t>
      </w:r>
    </w:p>
    <w:p w:rsidR="00345C24" w:rsidRPr="00995871" w:rsidRDefault="00345C24" w:rsidP="00A96565">
      <w:pPr>
        <w:pStyle w:val="Paragrafi"/>
        <w:rPr>
          <w:sz w:val="20"/>
          <w:szCs w:val="20"/>
          <w:lang w:val="sq-AL"/>
        </w:rPr>
      </w:pPr>
    </w:p>
    <w:p w:rsidR="00B2456C" w:rsidRPr="00995871" w:rsidRDefault="00B2456C" w:rsidP="00A96565">
      <w:pPr>
        <w:pStyle w:val="Paragrafi"/>
        <w:rPr>
          <w:sz w:val="20"/>
          <w:szCs w:val="20"/>
          <w:lang w:val="sq-AL"/>
        </w:rPr>
      </w:pPr>
      <w:r w:rsidRPr="00995871">
        <w:rPr>
          <w:sz w:val="20"/>
          <w:szCs w:val="20"/>
          <w:lang w:val="sq-AL"/>
        </w:rPr>
        <w:t xml:space="preserve">xii) mënyrën e mbrojtjes së argjinaturave të lumenjve ose sipërfaqeve të tjera dhe përfshihen në zonën e rrezikshme të një të drejte minerare. </w:t>
      </w:r>
    </w:p>
    <w:p w:rsidR="00B2456C" w:rsidRPr="00995871" w:rsidRDefault="00B2456C" w:rsidP="00A96565">
      <w:pPr>
        <w:pStyle w:val="Paragrafi"/>
        <w:rPr>
          <w:sz w:val="20"/>
          <w:szCs w:val="20"/>
          <w:lang w:val="sq-AL"/>
        </w:rPr>
      </w:pPr>
      <w:r w:rsidRPr="00995871">
        <w:rPr>
          <w:sz w:val="20"/>
          <w:szCs w:val="20"/>
          <w:lang w:val="sq-AL"/>
        </w:rPr>
        <w:t xml:space="preserve">b) </w:t>
      </w:r>
      <w:r w:rsidR="007A327A" w:rsidRPr="00995871">
        <w:rPr>
          <w:sz w:val="20"/>
          <w:szCs w:val="20"/>
          <w:lang w:val="sq-AL"/>
        </w:rPr>
        <w:t xml:space="preserve">Parashikimin </w:t>
      </w:r>
      <w:r w:rsidRPr="00995871">
        <w:rPr>
          <w:sz w:val="20"/>
          <w:szCs w:val="20"/>
          <w:lang w:val="sq-AL"/>
        </w:rPr>
        <w:t>për procedurat dhe afatet kohore të realizimit të punimeve të</w:t>
      </w:r>
      <w:r w:rsidR="00C819D2" w:rsidRPr="00995871">
        <w:rPr>
          <w:sz w:val="20"/>
          <w:szCs w:val="20"/>
          <w:lang w:val="sq-AL"/>
        </w:rPr>
        <w:t xml:space="preserve"> </w:t>
      </w:r>
      <w:r w:rsidRPr="00995871">
        <w:rPr>
          <w:sz w:val="20"/>
          <w:szCs w:val="20"/>
          <w:lang w:val="sq-AL"/>
        </w:rPr>
        <w:t>procesit të mbylljes së minierës, karrierës, impianteve të përpunimit, impianteve të riciklimit dhe sheshit të depozitimit</w:t>
      </w:r>
      <w:r w:rsidR="00FB7037"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 xml:space="preserve">c) </w:t>
      </w:r>
      <w:r w:rsidR="00FB7037" w:rsidRPr="00995871">
        <w:rPr>
          <w:sz w:val="20"/>
          <w:szCs w:val="20"/>
          <w:lang w:val="sq-AL"/>
        </w:rPr>
        <w:t xml:space="preserve">Realizimin </w:t>
      </w:r>
      <w:r w:rsidRPr="00995871">
        <w:rPr>
          <w:sz w:val="20"/>
          <w:szCs w:val="20"/>
          <w:lang w:val="sq-AL"/>
        </w:rPr>
        <w:t>progresiv të procesit të mbylljes së veprimtarisë minerare, kur kjo është e parashikuar në projektin e zhvillimit të veprimtarive minerare.</w:t>
      </w:r>
    </w:p>
    <w:p w:rsidR="00B2456C" w:rsidRPr="00995871" w:rsidRDefault="00B2456C" w:rsidP="00A96565">
      <w:pPr>
        <w:pStyle w:val="Paragrafi"/>
        <w:rPr>
          <w:sz w:val="20"/>
          <w:szCs w:val="20"/>
          <w:lang w:val="sq-AL"/>
        </w:rPr>
      </w:pPr>
      <w:r w:rsidRPr="00995871">
        <w:rPr>
          <w:sz w:val="20"/>
          <w:szCs w:val="20"/>
          <w:lang w:val="sq-AL"/>
        </w:rPr>
        <w:t xml:space="preserve">d) </w:t>
      </w:r>
      <w:r w:rsidR="00FB7037" w:rsidRPr="00995871">
        <w:rPr>
          <w:sz w:val="20"/>
          <w:szCs w:val="20"/>
          <w:lang w:val="sq-AL"/>
        </w:rPr>
        <w:t xml:space="preserve">Mundësitë </w:t>
      </w:r>
      <w:r w:rsidRPr="00995871">
        <w:rPr>
          <w:sz w:val="20"/>
          <w:szCs w:val="20"/>
          <w:lang w:val="sq-AL"/>
        </w:rPr>
        <w:t>e aksidenteve dhe rrezikshmërisë së objektit minerar pas mbylljes</w:t>
      </w:r>
      <w:r w:rsidR="00FB7037" w:rsidRPr="00995871">
        <w:rPr>
          <w:sz w:val="20"/>
          <w:szCs w:val="20"/>
          <w:lang w:val="sq-AL"/>
        </w:rPr>
        <w:t>.</w:t>
      </w:r>
      <w:r w:rsidRPr="00995871">
        <w:rPr>
          <w:sz w:val="20"/>
          <w:szCs w:val="20"/>
          <w:lang w:val="sq-AL"/>
        </w:rPr>
        <w:t xml:space="preserve"> </w:t>
      </w:r>
    </w:p>
    <w:p w:rsidR="00B2456C" w:rsidRPr="00995871" w:rsidRDefault="00B2456C" w:rsidP="00A96565">
      <w:pPr>
        <w:pStyle w:val="Paragrafi"/>
        <w:rPr>
          <w:sz w:val="20"/>
          <w:szCs w:val="20"/>
          <w:lang w:val="sq-AL"/>
        </w:rPr>
      </w:pPr>
      <w:r w:rsidRPr="00995871">
        <w:rPr>
          <w:sz w:val="20"/>
          <w:szCs w:val="20"/>
          <w:lang w:val="sq-AL"/>
        </w:rPr>
        <w:t xml:space="preserve">e) </w:t>
      </w:r>
      <w:r w:rsidR="00FB7037" w:rsidRPr="00995871">
        <w:rPr>
          <w:sz w:val="20"/>
          <w:szCs w:val="20"/>
          <w:lang w:val="sq-AL"/>
        </w:rPr>
        <w:t xml:space="preserve">Për </w:t>
      </w:r>
      <w:r w:rsidRPr="00995871">
        <w:rPr>
          <w:sz w:val="20"/>
          <w:szCs w:val="20"/>
          <w:lang w:val="sq-AL"/>
        </w:rPr>
        <w:t>veprimtaritë minerare, mbetjet e të cilave rezultojnë nga procese ku përdoren lëndë toksike dhe të rrezikshme, si</w:t>
      </w:r>
      <w:r w:rsidR="00FB7037" w:rsidRPr="00995871">
        <w:rPr>
          <w:sz w:val="20"/>
          <w:szCs w:val="20"/>
          <w:lang w:val="sq-AL"/>
        </w:rPr>
        <w:t>:</w:t>
      </w:r>
      <w:r w:rsidRPr="00995871">
        <w:rPr>
          <w:sz w:val="20"/>
          <w:szCs w:val="20"/>
          <w:lang w:val="sq-AL"/>
        </w:rPr>
        <w:t xml:space="preserve"> cianure, acide, substanca kimike të rrezikshme, plani i mbylljes së veprimtarisë minerare duhet</w:t>
      </w:r>
      <w:r w:rsidR="006855A7" w:rsidRPr="00995871">
        <w:rPr>
          <w:sz w:val="20"/>
          <w:szCs w:val="20"/>
          <w:lang w:val="sq-AL"/>
        </w:rPr>
        <w:t>,</w:t>
      </w:r>
      <w:r w:rsidRPr="00995871">
        <w:rPr>
          <w:sz w:val="20"/>
          <w:szCs w:val="20"/>
          <w:lang w:val="sq-AL"/>
        </w:rPr>
        <w:t xml:space="preserve"> gjithashtu</w:t>
      </w:r>
      <w:r w:rsidR="006855A7" w:rsidRPr="00995871">
        <w:rPr>
          <w:sz w:val="20"/>
          <w:szCs w:val="20"/>
          <w:lang w:val="sq-AL"/>
        </w:rPr>
        <w:t>,</w:t>
      </w:r>
      <w:r w:rsidRPr="00995871">
        <w:rPr>
          <w:sz w:val="20"/>
          <w:szCs w:val="20"/>
          <w:lang w:val="sq-AL"/>
        </w:rPr>
        <w:t xml:space="preserve"> të përfshijë dhe eliminimin e këtyre lendeve toksike dhe të rrezikshme.</w:t>
      </w:r>
    </w:p>
    <w:p w:rsidR="00B2456C" w:rsidRPr="00995871" w:rsidRDefault="00B2456C" w:rsidP="00A96565">
      <w:pPr>
        <w:pStyle w:val="Paragrafi"/>
        <w:rPr>
          <w:sz w:val="20"/>
          <w:szCs w:val="20"/>
          <w:lang w:val="sq-AL"/>
        </w:rPr>
      </w:pPr>
      <w:r w:rsidRPr="00995871">
        <w:rPr>
          <w:sz w:val="20"/>
          <w:szCs w:val="20"/>
          <w:lang w:val="sq-AL"/>
        </w:rPr>
        <w:t>11. Dokumentet informative që mbahen nga strukturat përgjegjëse apo subjektet e përzgjedhura për realizimin e planit për mbylljen e veprimtarisë minerare duhet të jenë në përputhje me kërkesat e legjislacionit minerar dhe atij mjedisor në fuqi dhe duhet të përmbajnë</w:t>
      </w:r>
      <w:r w:rsidR="00FB7037" w:rsidRPr="00995871">
        <w:rPr>
          <w:sz w:val="20"/>
          <w:szCs w:val="20"/>
          <w:lang w:val="sq-AL"/>
        </w:rPr>
        <w:t>,</w:t>
      </w:r>
      <w:r w:rsidRPr="00995871">
        <w:rPr>
          <w:sz w:val="20"/>
          <w:szCs w:val="20"/>
          <w:lang w:val="sq-AL"/>
        </w:rPr>
        <w:t xml:space="preserve"> gjithashtu:</w:t>
      </w:r>
    </w:p>
    <w:p w:rsidR="00B2456C" w:rsidRPr="00995871" w:rsidRDefault="00B2456C" w:rsidP="00A96565">
      <w:pPr>
        <w:pStyle w:val="Paragrafi"/>
        <w:rPr>
          <w:sz w:val="20"/>
          <w:szCs w:val="20"/>
          <w:lang w:val="sq-AL"/>
        </w:rPr>
      </w:pPr>
      <w:r w:rsidRPr="00995871">
        <w:rPr>
          <w:sz w:val="20"/>
          <w:szCs w:val="20"/>
          <w:lang w:val="sq-AL"/>
        </w:rPr>
        <w:t xml:space="preserve">a) Gent planin e punimeve të mbylljes të objektit minerar për zonën e lejuar minerare dhe të sheshit të depozitimit të sterileve, sipas projektit të miratuar; </w:t>
      </w:r>
    </w:p>
    <w:p w:rsidR="00B2456C" w:rsidRPr="00995871" w:rsidRDefault="00B2456C" w:rsidP="00A96565">
      <w:pPr>
        <w:pStyle w:val="Paragrafi"/>
        <w:rPr>
          <w:sz w:val="20"/>
          <w:szCs w:val="20"/>
          <w:lang w:val="sq-AL"/>
        </w:rPr>
      </w:pPr>
      <w:r w:rsidRPr="00995871">
        <w:rPr>
          <w:sz w:val="20"/>
          <w:szCs w:val="20"/>
          <w:lang w:val="sq-AL"/>
        </w:rPr>
        <w:t>b) Gent planin e</w:t>
      </w:r>
      <w:r w:rsidR="00C819D2" w:rsidRPr="00995871">
        <w:rPr>
          <w:sz w:val="20"/>
          <w:szCs w:val="20"/>
          <w:lang w:val="sq-AL"/>
        </w:rPr>
        <w:t xml:space="preserve"> </w:t>
      </w:r>
      <w:r w:rsidRPr="00995871">
        <w:rPr>
          <w:sz w:val="20"/>
          <w:szCs w:val="20"/>
          <w:lang w:val="sq-AL"/>
        </w:rPr>
        <w:t>punimeve të mbylljes për impiantin e përpunimit dhe riciklimit;</w:t>
      </w:r>
    </w:p>
    <w:p w:rsidR="00B2456C" w:rsidRPr="00995871" w:rsidRDefault="00B2456C" w:rsidP="00A96565">
      <w:pPr>
        <w:pStyle w:val="Paragrafi"/>
        <w:rPr>
          <w:sz w:val="20"/>
          <w:szCs w:val="20"/>
          <w:lang w:val="sq-AL"/>
        </w:rPr>
      </w:pPr>
      <w:r w:rsidRPr="00995871">
        <w:rPr>
          <w:sz w:val="20"/>
          <w:szCs w:val="20"/>
          <w:lang w:val="sq-AL"/>
        </w:rPr>
        <w:t xml:space="preserve">12. Forma dhe përmbajtja tip e “planit për mbylljen e veprimtarisë minerare” për lejet e kërkim-zbulimit do të jetë sipas aneksit 1, bashkëlidhur këtij </w:t>
      </w:r>
      <w:r w:rsidR="009B16FA" w:rsidRPr="00995871">
        <w:rPr>
          <w:sz w:val="20"/>
          <w:szCs w:val="20"/>
          <w:lang w:val="sq-AL"/>
        </w:rPr>
        <w:t>urdhri</w:t>
      </w:r>
      <w:r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 xml:space="preserve">13. Forma dhe përmbajtja tip e “planit për mbylljen e veprimtarisë minerare” për lejet e shfrytëzimit dhe lejet e kërkim-zbulim-shfrytëzimit do të jetë sipas aneksit 2, bashkëlidhur këtij </w:t>
      </w:r>
      <w:r w:rsidR="009B16FA" w:rsidRPr="00995871">
        <w:rPr>
          <w:sz w:val="20"/>
          <w:szCs w:val="20"/>
          <w:lang w:val="sq-AL"/>
        </w:rPr>
        <w:t>urdhri</w:t>
      </w:r>
      <w:r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 xml:space="preserve">14. Për zbatimin e këtij </w:t>
      </w:r>
      <w:r w:rsidR="009B16FA" w:rsidRPr="00995871">
        <w:rPr>
          <w:sz w:val="20"/>
          <w:szCs w:val="20"/>
          <w:lang w:val="sq-AL"/>
        </w:rPr>
        <w:t>urdhri</w:t>
      </w:r>
      <w:r w:rsidRPr="00995871">
        <w:rPr>
          <w:sz w:val="20"/>
          <w:szCs w:val="20"/>
          <w:lang w:val="sq-AL"/>
        </w:rPr>
        <w:t xml:space="preserve"> ngarkohen institucionet e Agjencisë Kombëtare të Burimeve natyrore (AKBN), Shërbimit Gjeologjik Shqiptar (SHGJSH) dhe Qendrës Kombëtare të Licencimit (QKL).</w:t>
      </w:r>
    </w:p>
    <w:p w:rsidR="00B2456C" w:rsidRPr="00995871" w:rsidRDefault="00B2456C" w:rsidP="00A96565">
      <w:pPr>
        <w:pStyle w:val="Paragrafi"/>
        <w:rPr>
          <w:sz w:val="20"/>
          <w:szCs w:val="20"/>
          <w:lang w:val="sq-AL"/>
        </w:rPr>
      </w:pPr>
      <w:r w:rsidRPr="00995871">
        <w:rPr>
          <w:sz w:val="20"/>
          <w:szCs w:val="20"/>
          <w:lang w:val="sq-AL"/>
        </w:rPr>
        <w:t>Ky urdhër hyn në fuqi menjëherë.</w:t>
      </w:r>
    </w:p>
    <w:p w:rsidR="00AC514A" w:rsidRPr="00995871" w:rsidRDefault="00AC514A" w:rsidP="001B3D86">
      <w:pPr>
        <w:pStyle w:val="Autoriteti"/>
        <w:rPr>
          <w:sz w:val="20"/>
          <w:szCs w:val="20"/>
          <w:lang w:val="sq-AL"/>
        </w:rPr>
      </w:pPr>
    </w:p>
    <w:p w:rsidR="00B2456C" w:rsidRPr="00995871" w:rsidRDefault="00B2456C" w:rsidP="001B3D86">
      <w:pPr>
        <w:pStyle w:val="Autoriteti"/>
        <w:rPr>
          <w:sz w:val="20"/>
          <w:szCs w:val="20"/>
          <w:lang w:val="sq-AL"/>
        </w:rPr>
      </w:pPr>
      <w:r w:rsidRPr="00995871">
        <w:rPr>
          <w:sz w:val="20"/>
          <w:szCs w:val="20"/>
          <w:lang w:val="sq-AL"/>
        </w:rPr>
        <w:t xml:space="preserve">MINISTRI I </w:t>
      </w:r>
      <w:r w:rsidR="00821128" w:rsidRPr="00995871">
        <w:rPr>
          <w:sz w:val="20"/>
          <w:szCs w:val="20"/>
          <w:lang w:val="sq-AL"/>
        </w:rPr>
        <w:t>EKONOMISË</w:t>
      </w:r>
      <w:r w:rsidRPr="00995871">
        <w:rPr>
          <w:sz w:val="20"/>
          <w:szCs w:val="20"/>
          <w:lang w:val="sq-AL"/>
        </w:rPr>
        <w:t xml:space="preserve">, </w:t>
      </w:r>
      <w:r w:rsidR="00821128" w:rsidRPr="00995871">
        <w:rPr>
          <w:sz w:val="20"/>
          <w:szCs w:val="20"/>
          <w:lang w:val="sq-AL"/>
        </w:rPr>
        <w:t>TREGTISË</w:t>
      </w:r>
      <w:r w:rsidRPr="00995871">
        <w:rPr>
          <w:sz w:val="20"/>
          <w:szCs w:val="20"/>
          <w:lang w:val="sq-AL"/>
        </w:rPr>
        <w:t xml:space="preserve"> dhe energjetik</w:t>
      </w:r>
      <w:r w:rsidR="00821128" w:rsidRPr="00995871">
        <w:rPr>
          <w:sz w:val="20"/>
          <w:szCs w:val="20"/>
          <w:lang w:val="sq-AL"/>
        </w:rPr>
        <w:t>Ë</w:t>
      </w:r>
      <w:r w:rsidRPr="00995871">
        <w:rPr>
          <w:sz w:val="20"/>
          <w:szCs w:val="20"/>
          <w:lang w:val="sq-AL"/>
        </w:rPr>
        <w:t>s</w:t>
      </w:r>
    </w:p>
    <w:p w:rsidR="00B2456C" w:rsidRPr="00995871" w:rsidRDefault="00B2456C" w:rsidP="001B3D86">
      <w:pPr>
        <w:pStyle w:val="AutoritetiEmer"/>
        <w:rPr>
          <w:sz w:val="20"/>
          <w:szCs w:val="20"/>
          <w:lang w:val="sq-AL"/>
        </w:rPr>
      </w:pPr>
      <w:r w:rsidRPr="00995871">
        <w:rPr>
          <w:sz w:val="20"/>
          <w:szCs w:val="20"/>
          <w:lang w:val="sq-AL"/>
        </w:rPr>
        <w:t xml:space="preserve"> Nasip Naço</w:t>
      </w:r>
    </w:p>
    <w:p w:rsidR="00B2456C" w:rsidRPr="00995871" w:rsidRDefault="00B2456C" w:rsidP="001B3D86">
      <w:pPr>
        <w:pStyle w:val="Paragrafi"/>
        <w:rPr>
          <w:rFonts w:cs="Times New Roman"/>
          <w:sz w:val="20"/>
          <w:szCs w:val="20"/>
          <w:lang w:val="sq-AL"/>
        </w:rPr>
      </w:pPr>
    </w:p>
    <w:p w:rsidR="00B2456C" w:rsidRPr="00995871" w:rsidRDefault="00B2456C" w:rsidP="00A96565">
      <w:pPr>
        <w:pStyle w:val="Paragrafi"/>
        <w:rPr>
          <w:rFonts w:cs="Times New Roman"/>
          <w:sz w:val="20"/>
          <w:szCs w:val="20"/>
          <w:lang w:val="sq-AL"/>
        </w:rPr>
      </w:pPr>
    </w:p>
    <w:p w:rsidR="00B2456C" w:rsidRPr="00995871" w:rsidRDefault="00B2456C" w:rsidP="00F13068">
      <w:pPr>
        <w:pStyle w:val="TitulliTitull"/>
        <w:rPr>
          <w:sz w:val="20"/>
          <w:szCs w:val="20"/>
          <w:lang w:val="sq-AL"/>
        </w:rPr>
      </w:pPr>
      <w:r w:rsidRPr="00995871">
        <w:rPr>
          <w:sz w:val="20"/>
          <w:szCs w:val="20"/>
          <w:lang w:val="sq-AL"/>
        </w:rPr>
        <w:t xml:space="preserve">ANEKSI </w:t>
      </w:r>
      <w:r w:rsidR="00AC514A" w:rsidRPr="00995871">
        <w:rPr>
          <w:sz w:val="20"/>
          <w:szCs w:val="20"/>
          <w:lang w:val="sq-AL"/>
        </w:rPr>
        <w:t>nr.</w:t>
      </w:r>
      <w:r w:rsidRPr="00995871">
        <w:rPr>
          <w:sz w:val="20"/>
          <w:szCs w:val="20"/>
          <w:lang w:val="sq-AL"/>
        </w:rPr>
        <w:t>1</w:t>
      </w:r>
    </w:p>
    <w:p w:rsidR="00B2456C" w:rsidRPr="00995871" w:rsidRDefault="00B2456C" w:rsidP="00F13068">
      <w:pPr>
        <w:pStyle w:val="TitulliTitull"/>
        <w:rPr>
          <w:sz w:val="20"/>
          <w:szCs w:val="20"/>
          <w:lang w:val="sq-AL"/>
        </w:rPr>
      </w:pPr>
      <w:r w:rsidRPr="00995871">
        <w:rPr>
          <w:sz w:val="20"/>
          <w:szCs w:val="20"/>
          <w:lang w:val="sq-AL"/>
        </w:rPr>
        <w:t>Forma dhe përmbajtja tip e “planit të veprimtarive të mbylljes së veprimtarisë minerare” për lejet e kërkim-zbulimit</w:t>
      </w:r>
    </w:p>
    <w:p w:rsidR="00B2456C" w:rsidRPr="00995871" w:rsidRDefault="00B2456C" w:rsidP="00F13068">
      <w:pPr>
        <w:pStyle w:val="TitulliTitull"/>
        <w:rPr>
          <w:sz w:val="20"/>
          <w:szCs w:val="20"/>
          <w:lang w:val="sq-AL"/>
        </w:rPr>
      </w:pPr>
    </w:p>
    <w:p w:rsidR="00B2456C" w:rsidRPr="00995871" w:rsidRDefault="00B2456C" w:rsidP="00A96565">
      <w:pPr>
        <w:pStyle w:val="Paragrafi"/>
        <w:rPr>
          <w:sz w:val="20"/>
          <w:szCs w:val="20"/>
          <w:lang w:val="sq-AL"/>
        </w:rPr>
      </w:pPr>
      <w:r w:rsidRPr="00995871">
        <w:rPr>
          <w:sz w:val="20"/>
          <w:szCs w:val="20"/>
          <w:lang w:val="sq-AL"/>
        </w:rPr>
        <w:t>I. PËRMBAJTJA E TEKSTIT</w:t>
      </w:r>
    </w:p>
    <w:p w:rsidR="00B2456C" w:rsidRPr="00995871" w:rsidRDefault="00AC514A" w:rsidP="00A96565">
      <w:pPr>
        <w:pStyle w:val="Paragrafi"/>
        <w:rPr>
          <w:sz w:val="20"/>
          <w:szCs w:val="20"/>
          <w:lang w:val="sq-AL"/>
        </w:rPr>
      </w:pPr>
      <w:r w:rsidRPr="00995871">
        <w:rPr>
          <w:sz w:val="20"/>
          <w:szCs w:val="20"/>
          <w:lang w:val="sq-AL"/>
        </w:rPr>
        <w:t>1. Konsiderata të përgjithshme</w:t>
      </w:r>
    </w:p>
    <w:p w:rsidR="00B2456C" w:rsidRPr="00995871" w:rsidRDefault="00B2456C" w:rsidP="00A96565">
      <w:pPr>
        <w:pStyle w:val="Paragrafi"/>
        <w:rPr>
          <w:sz w:val="20"/>
          <w:szCs w:val="20"/>
          <w:lang w:val="sq-AL"/>
        </w:rPr>
      </w:pPr>
      <w:r w:rsidRPr="00995871">
        <w:rPr>
          <w:sz w:val="20"/>
          <w:szCs w:val="20"/>
          <w:lang w:val="sq-AL"/>
        </w:rPr>
        <w:t>2. Të dhëna mbi subjektin</w:t>
      </w:r>
      <w:r w:rsidR="00C209B9" w:rsidRPr="00995871">
        <w:rPr>
          <w:sz w:val="20"/>
          <w:szCs w:val="20"/>
          <w:lang w:val="sq-AL"/>
        </w:rPr>
        <w:t xml:space="preserve"> kur plani hartohet për një zonë</w:t>
      </w:r>
      <w:r w:rsidRPr="00995871">
        <w:rPr>
          <w:sz w:val="20"/>
          <w:szCs w:val="20"/>
          <w:lang w:val="sq-AL"/>
        </w:rPr>
        <w:t xml:space="preserve"> të re minerare:</w:t>
      </w:r>
    </w:p>
    <w:p w:rsidR="00B2456C" w:rsidRPr="00995871" w:rsidRDefault="00B2456C" w:rsidP="00A96565">
      <w:pPr>
        <w:pStyle w:val="Paragrafi"/>
        <w:rPr>
          <w:sz w:val="20"/>
          <w:szCs w:val="20"/>
          <w:lang w:val="sq-AL"/>
        </w:rPr>
      </w:pPr>
      <w:r w:rsidRPr="00995871">
        <w:rPr>
          <w:sz w:val="20"/>
          <w:szCs w:val="20"/>
          <w:lang w:val="sq-AL"/>
        </w:rPr>
        <w:t>i) Emri i subjektit sipas regjistrimit në QKR: ..........................................</w:t>
      </w:r>
    </w:p>
    <w:p w:rsidR="00B2456C" w:rsidRPr="00995871" w:rsidRDefault="00B2456C" w:rsidP="00A96565">
      <w:pPr>
        <w:pStyle w:val="Paragrafi"/>
        <w:rPr>
          <w:sz w:val="20"/>
          <w:szCs w:val="20"/>
          <w:lang w:val="sq-AL"/>
        </w:rPr>
      </w:pPr>
      <w:r w:rsidRPr="00995871">
        <w:rPr>
          <w:sz w:val="20"/>
          <w:szCs w:val="20"/>
          <w:lang w:val="sq-AL"/>
        </w:rPr>
        <w:t xml:space="preserve">ii) Zona minerare me numër identifikues </w:t>
      </w:r>
      <w:r w:rsidR="008F1DDF" w:rsidRPr="00995871">
        <w:rPr>
          <w:sz w:val="20"/>
          <w:szCs w:val="20"/>
          <w:lang w:val="sq-AL"/>
        </w:rPr>
        <w:t>n</w:t>
      </w:r>
      <w:r w:rsidRPr="00995871">
        <w:rPr>
          <w:sz w:val="20"/>
          <w:szCs w:val="20"/>
          <w:lang w:val="sq-AL"/>
        </w:rPr>
        <w:t>r..........., për të cilën kërkohet leja minerare dhe që përfshihet në planin vjetor minerar të miratuar për vitin ............</w:t>
      </w:r>
    </w:p>
    <w:p w:rsidR="00B2456C" w:rsidRPr="00995871" w:rsidRDefault="00B2456C" w:rsidP="00A96565">
      <w:pPr>
        <w:pStyle w:val="Paragrafi"/>
        <w:rPr>
          <w:sz w:val="20"/>
          <w:szCs w:val="20"/>
          <w:lang w:val="sq-AL"/>
        </w:rPr>
      </w:pPr>
      <w:r w:rsidRPr="00995871">
        <w:rPr>
          <w:sz w:val="20"/>
          <w:szCs w:val="20"/>
          <w:lang w:val="sq-AL"/>
        </w:rPr>
        <w:t>iii) Lloji i mineralit/mineraleve për të cilin kërkohet dhënia e lejes: ............</w:t>
      </w:r>
    </w:p>
    <w:p w:rsidR="00B2456C" w:rsidRPr="00995871" w:rsidRDefault="00B2456C" w:rsidP="00A96565">
      <w:pPr>
        <w:pStyle w:val="Paragrafi"/>
        <w:rPr>
          <w:sz w:val="20"/>
          <w:szCs w:val="20"/>
          <w:lang w:val="sq-AL"/>
        </w:rPr>
      </w:pPr>
      <w:r w:rsidRPr="00995871">
        <w:rPr>
          <w:sz w:val="20"/>
          <w:szCs w:val="20"/>
          <w:lang w:val="sq-AL"/>
        </w:rPr>
        <w:t>iv) Emri dhe mbiemri i administratorit të subjektit aplikues për leje minerare sipas regjistrimit në QKR: .............................................</w:t>
      </w:r>
    </w:p>
    <w:p w:rsidR="00B2456C" w:rsidRPr="00995871" w:rsidRDefault="00B2456C" w:rsidP="00A96565">
      <w:pPr>
        <w:pStyle w:val="Paragrafi"/>
        <w:rPr>
          <w:sz w:val="20"/>
          <w:szCs w:val="20"/>
          <w:lang w:val="sq-AL"/>
        </w:rPr>
      </w:pPr>
      <w:r w:rsidRPr="00995871">
        <w:rPr>
          <w:sz w:val="20"/>
          <w:szCs w:val="20"/>
          <w:lang w:val="sq-AL"/>
        </w:rPr>
        <w:t>v) Adresa e selisë së subjektit sipas regjistrimit në QKR: ..........................</w:t>
      </w:r>
    </w:p>
    <w:p w:rsidR="00B2456C" w:rsidRPr="00995871" w:rsidRDefault="00B2456C" w:rsidP="00A96565">
      <w:pPr>
        <w:pStyle w:val="Paragrafi"/>
        <w:rPr>
          <w:sz w:val="20"/>
          <w:szCs w:val="20"/>
          <w:lang w:val="sq-AL"/>
        </w:rPr>
      </w:pPr>
      <w:r w:rsidRPr="00995871">
        <w:rPr>
          <w:sz w:val="20"/>
          <w:szCs w:val="20"/>
          <w:lang w:val="sq-AL"/>
        </w:rPr>
        <w:t xml:space="preserve">vi) Nr. </w:t>
      </w:r>
      <w:r w:rsidR="008F1DDF" w:rsidRPr="00995871">
        <w:rPr>
          <w:sz w:val="20"/>
          <w:szCs w:val="20"/>
          <w:lang w:val="sq-AL"/>
        </w:rPr>
        <w:t xml:space="preserve">i </w:t>
      </w:r>
      <w:r w:rsidRPr="00995871">
        <w:rPr>
          <w:sz w:val="20"/>
          <w:szCs w:val="20"/>
          <w:lang w:val="sq-AL"/>
        </w:rPr>
        <w:t>telefonit /faksit: ...................................</w:t>
      </w:r>
    </w:p>
    <w:p w:rsidR="00B2456C" w:rsidRPr="00995871" w:rsidRDefault="00B2456C" w:rsidP="00A96565">
      <w:pPr>
        <w:pStyle w:val="Paragrafi"/>
        <w:rPr>
          <w:sz w:val="20"/>
          <w:szCs w:val="20"/>
          <w:lang w:val="sq-AL"/>
        </w:rPr>
      </w:pPr>
      <w:r w:rsidRPr="00995871">
        <w:rPr>
          <w:sz w:val="20"/>
          <w:szCs w:val="20"/>
          <w:lang w:val="sq-AL"/>
        </w:rPr>
        <w:t>vii) Emërtimi i njësisë vendore/njësive vendore ku përfshihet zona e kërk</w:t>
      </w:r>
      <w:r w:rsidR="00475EF8" w:rsidRPr="00995871">
        <w:rPr>
          <w:sz w:val="20"/>
          <w:szCs w:val="20"/>
          <w:lang w:val="sq-AL"/>
        </w:rPr>
        <w:t>uar: .................</w:t>
      </w:r>
    </w:p>
    <w:p w:rsidR="00B2456C" w:rsidRPr="00995871" w:rsidRDefault="00B2456C" w:rsidP="00A96565">
      <w:pPr>
        <w:pStyle w:val="Paragrafi"/>
        <w:rPr>
          <w:sz w:val="20"/>
          <w:szCs w:val="20"/>
          <w:lang w:val="sq-AL"/>
        </w:rPr>
      </w:pPr>
      <w:r w:rsidRPr="00995871">
        <w:rPr>
          <w:sz w:val="20"/>
          <w:szCs w:val="20"/>
          <w:lang w:val="sq-AL"/>
        </w:rPr>
        <w:t>viii) Emri dhe mbiemri i drejtuesit teknik: .............................................</w:t>
      </w:r>
    </w:p>
    <w:p w:rsidR="00B2456C" w:rsidRPr="00995871" w:rsidRDefault="00B2456C" w:rsidP="00A96565">
      <w:pPr>
        <w:pStyle w:val="Paragrafi"/>
        <w:rPr>
          <w:sz w:val="20"/>
          <w:szCs w:val="20"/>
          <w:lang w:val="sq-AL"/>
        </w:rPr>
      </w:pPr>
      <w:r w:rsidRPr="00995871">
        <w:rPr>
          <w:sz w:val="20"/>
          <w:szCs w:val="20"/>
          <w:lang w:val="sq-AL"/>
        </w:rPr>
        <w:t>ix) Data e përfundimit të licencës profesionale së drejtuesit teknik: ...../...../.........</w:t>
      </w:r>
    </w:p>
    <w:p w:rsidR="00B2456C" w:rsidRPr="00995871" w:rsidRDefault="00B2456C" w:rsidP="00A96565">
      <w:pPr>
        <w:pStyle w:val="Paragrafi"/>
        <w:rPr>
          <w:sz w:val="20"/>
          <w:szCs w:val="20"/>
          <w:lang w:val="sq-AL"/>
        </w:rPr>
      </w:pPr>
      <w:r w:rsidRPr="00995871">
        <w:rPr>
          <w:sz w:val="20"/>
          <w:szCs w:val="20"/>
          <w:lang w:val="sq-AL"/>
        </w:rPr>
        <w:t>3. Të dhëna mbi objektin minerar</w:t>
      </w:r>
    </w:p>
    <w:p w:rsidR="00B2456C" w:rsidRPr="00995871" w:rsidRDefault="00B2456C" w:rsidP="00A96565">
      <w:pPr>
        <w:pStyle w:val="Paragrafi"/>
        <w:rPr>
          <w:sz w:val="20"/>
          <w:szCs w:val="20"/>
          <w:lang w:val="sq-AL"/>
        </w:rPr>
      </w:pPr>
      <w:r w:rsidRPr="00995871">
        <w:rPr>
          <w:sz w:val="20"/>
          <w:szCs w:val="20"/>
          <w:lang w:val="sq-AL"/>
        </w:rPr>
        <w:t>A. kur objekti minerar është braktisur nga zotëruesi i lejes minerare:</w:t>
      </w:r>
    </w:p>
    <w:p w:rsidR="00B2456C" w:rsidRPr="00995871" w:rsidRDefault="00B2456C" w:rsidP="00A96565">
      <w:pPr>
        <w:pStyle w:val="Paragrafi"/>
        <w:rPr>
          <w:sz w:val="20"/>
          <w:szCs w:val="20"/>
          <w:lang w:val="sq-AL"/>
        </w:rPr>
      </w:pPr>
      <w:r w:rsidRPr="00995871">
        <w:rPr>
          <w:sz w:val="20"/>
          <w:szCs w:val="20"/>
          <w:lang w:val="sq-AL"/>
        </w:rPr>
        <w:t xml:space="preserve">i) Zona minerare me numër identifikues </w:t>
      </w:r>
      <w:r w:rsidR="00C932C9" w:rsidRPr="00995871">
        <w:rPr>
          <w:sz w:val="20"/>
          <w:szCs w:val="20"/>
          <w:lang w:val="sq-AL"/>
        </w:rPr>
        <w:t>nr</w:t>
      </w:r>
      <w:r w:rsidRPr="00995871">
        <w:rPr>
          <w:sz w:val="20"/>
          <w:szCs w:val="20"/>
          <w:lang w:val="sq-AL"/>
        </w:rPr>
        <w:t>..........., e përfshirë në planin vjetor minerar të miratuar për vitin ........ dhe licencuar me lejen minerare nr..........., datë..../...../........</w:t>
      </w:r>
    </w:p>
    <w:p w:rsidR="00B2456C" w:rsidRPr="00995871" w:rsidRDefault="00B2456C" w:rsidP="00A96565">
      <w:pPr>
        <w:pStyle w:val="Paragrafi"/>
        <w:rPr>
          <w:sz w:val="20"/>
          <w:szCs w:val="20"/>
          <w:lang w:val="sq-AL"/>
        </w:rPr>
      </w:pPr>
      <w:r w:rsidRPr="00995871">
        <w:rPr>
          <w:sz w:val="20"/>
          <w:szCs w:val="20"/>
          <w:lang w:val="sq-AL"/>
        </w:rPr>
        <w:t>ii) Emri i subjektit zotërues i lejes minerare sipas regjistrimit në QKR:</w:t>
      </w:r>
      <w:r w:rsidR="00C819D2" w:rsidRPr="00995871">
        <w:rPr>
          <w:sz w:val="20"/>
          <w:szCs w:val="20"/>
          <w:lang w:val="sq-AL"/>
        </w:rPr>
        <w:t xml:space="preserve"> </w:t>
      </w:r>
      <w:r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iii) Lloji i mineralit/mineraleve: ............</w:t>
      </w:r>
    </w:p>
    <w:p w:rsidR="00B2456C" w:rsidRPr="00995871" w:rsidRDefault="00B2456C" w:rsidP="00A96565">
      <w:pPr>
        <w:pStyle w:val="Paragrafi"/>
        <w:rPr>
          <w:sz w:val="20"/>
          <w:szCs w:val="20"/>
          <w:lang w:val="sq-AL"/>
        </w:rPr>
      </w:pPr>
      <w:r w:rsidRPr="00995871">
        <w:rPr>
          <w:sz w:val="20"/>
          <w:szCs w:val="20"/>
          <w:lang w:val="sq-AL"/>
        </w:rPr>
        <w:t>iv) Emri dhe mbiemri i administratorit të subjektit sipas regjistrimit në QKR: ................</w:t>
      </w:r>
    </w:p>
    <w:p w:rsidR="00B2456C" w:rsidRPr="00995871" w:rsidRDefault="00B2456C" w:rsidP="00A96565">
      <w:pPr>
        <w:pStyle w:val="Paragrafi"/>
        <w:rPr>
          <w:sz w:val="20"/>
          <w:szCs w:val="20"/>
          <w:lang w:val="sq-AL"/>
        </w:rPr>
      </w:pPr>
      <w:r w:rsidRPr="00995871">
        <w:rPr>
          <w:sz w:val="20"/>
          <w:szCs w:val="20"/>
          <w:lang w:val="sq-AL"/>
        </w:rPr>
        <w:t>v) Adresa e selisë së subjektit sipas regjistrimit në QKR: ..........................</w:t>
      </w:r>
    </w:p>
    <w:p w:rsidR="00B2456C" w:rsidRPr="00995871" w:rsidRDefault="00B2456C" w:rsidP="00A96565">
      <w:pPr>
        <w:pStyle w:val="Paragrafi"/>
        <w:rPr>
          <w:sz w:val="20"/>
          <w:szCs w:val="20"/>
          <w:lang w:val="sq-AL"/>
        </w:rPr>
      </w:pPr>
      <w:r w:rsidRPr="00995871">
        <w:rPr>
          <w:sz w:val="20"/>
          <w:szCs w:val="20"/>
          <w:lang w:val="sq-AL"/>
        </w:rPr>
        <w:t xml:space="preserve">vi) Nr. </w:t>
      </w:r>
      <w:r w:rsidR="00C93853" w:rsidRPr="00995871">
        <w:rPr>
          <w:sz w:val="20"/>
          <w:szCs w:val="20"/>
          <w:lang w:val="sq-AL"/>
        </w:rPr>
        <w:t xml:space="preserve">i </w:t>
      </w:r>
      <w:r w:rsidRPr="00995871">
        <w:rPr>
          <w:sz w:val="20"/>
          <w:szCs w:val="20"/>
          <w:lang w:val="sq-AL"/>
        </w:rPr>
        <w:t>telefonit /faksit: ...................................</w:t>
      </w:r>
    </w:p>
    <w:p w:rsidR="00B2456C" w:rsidRPr="00995871" w:rsidRDefault="00B2456C" w:rsidP="00A96565">
      <w:pPr>
        <w:pStyle w:val="Paragrafi"/>
        <w:rPr>
          <w:sz w:val="20"/>
          <w:szCs w:val="20"/>
          <w:lang w:val="sq-AL"/>
        </w:rPr>
      </w:pPr>
      <w:r w:rsidRPr="00995871">
        <w:rPr>
          <w:sz w:val="20"/>
          <w:szCs w:val="20"/>
          <w:lang w:val="sq-AL"/>
        </w:rPr>
        <w:t>vii) Emërtimi i njësisë vendore/njësive vendore ku përfshihet zon</w:t>
      </w:r>
      <w:r w:rsidR="00475EF8" w:rsidRPr="00995871">
        <w:rPr>
          <w:sz w:val="20"/>
          <w:szCs w:val="20"/>
          <w:lang w:val="sq-AL"/>
        </w:rPr>
        <w:t>a e kërkuar: .................</w:t>
      </w:r>
    </w:p>
    <w:p w:rsidR="00B2456C" w:rsidRPr="00995871" w:rsidRDefault="00B2456C" w:rsidP="00A96565">
      <w:pPr>
        <w:pStyle w:val="Paragrafi"/>
        <w:rPr>
          <w:sz w:val="20"/>
          <w:szCs w:val="20"/>
          <w:lang w:val="sq-AL"/>
        </w:rPr>
      </w:pPr>
      <w:r w:rsidRPr="00995871">
        <w:rPr>
          <w:sz w:val="20"/>
          <w:szCs w:val="20"/>
          <w:lang w:val="sq-AL"/>
        </w:rPr>
        <w:t xml:space="preserve">B. </w:t>
      </w:r>
      <w:r w:rsidR="00C209B9" w:rsidRPr="00995871">
        <w:rPr>
          <w:sz w:val="20"/>
          <w:szCs w:val="20"/>
          <w:lang w:val="sq-AL"/>
        </w:rPr>
        <w:t xml:space="preserve">Kur </w:t>
      </w:r>
      <w:r w:rsidRPr="00995871">
        <w:rPr>
          <w:sz w:val="20"/>
          <w:szCs w:val="20"/>
          <w:lang w:val="sq-AL"/>
        </w:rPr>
        <w:t>objekti minerar është një minierë e braktisur dhe shfrytëzuar nga ish</w:t>
      </w:r>
      <w:r w:rsidR="009C221B" w:rsidRPr="00995871">
        <w:rPr>
          <w:sz w:val="20"/>
          <w:szCs w:val="20"/>
          <w:lang w:val="sq-AL"/>
        </w:rPr>
        <w:t>-</w:t>
      </w:r>
      <w:r w:rsidRPr="00995871">
        <w:rPr>
          <w:sz w:val="20"/>
          <w:szCs w:val="20"/>
          <w:lang w:val="sq-AL"/>
        </w:rPr>
        <w:t>ndërmarrjet shtetërore:</w:t>
      </w:r>
    </w:p>
    <w:p w:rsidR="00B2456C" w:rsidRPr="00995871" w:rsidRDefault="00B2456C" w:rsidP="00A96565">
      <w:pPr>
        <w:pStyle w:val="Paragrafi"/>
        <w:rPr>
          <w:sz w:val="20"/>
          <w:szCs w:val="20"/>
          <w:lang w:val="sq-AL"/>
        </w:rPr>
      </w:pPr>
      <w:r w:rsidRPr="00995871">
        <w:rPr>
          <w:sz w:val="20"/>
          <w:szCs w:val="20"/>
          <w:lang w:val="sq-AL"/>
        </w:rPr>
        <w:t xml:space="preserve">i) Zona minerare me numër identifikues </w:t>
      </w:r>
      <w:r w:rsidR="00C932C9" w:rsidRPr="00995871">
        <w:rPr>
          <w:sz w:val="20"/>
          <w:szCs w:val="20"/>
          <w:lang w:val="sq-AL"/>
        </w:rPr>
        <w:t>n</w:t>
      </w:r>
      <w:r w:rsidRPr="00995871">
        <w:rPr>
          <w:sz w:val="20"/>
          <w:szCs w:val="20"/>
          <w:lang w:val="sq-AL"/>
        </w:rPr>
        <w:t xml:space="preserve">r..........., </w:t>
      </w:r>
    </w:p>
    <w:p w:rsidR="00B2456C" w:rsidRPr="00995871" w:rsidRDefault="00B2456C" w:rsidP="00A96565">
      <w:pPr>
        <w:pStyle w:val="Paragrafi"/>
        <w:rPr>
          <w:sz w:val="20"/>
          <w:szCs w:val="20"/>
          <w:lang w:val="sq-AL"/>
        </w:rPr>
      </w:pPr>
      <w:r w:rsidRPr="00995871">
        <w:rPr>
          <w:sz w:val="20"/>
          <w:szCs w:val="20"/>
          <w:lang w:val="sq-AL"/>
        </w:rPr>
        <w:t>ii) Emri i subjektit shtetëror që është pronar i aseteve të objektit m</w:t>
      </w:r>
      <w:r w:rsidR="00475EF8" w:rsidRPr="00995871">
        <w:rPr>
          <w:sz w:val="20"/>
          <w:szCs w:val="20"/>
          <w:lang w:val="sq-AL"/>
        </w:rPr>
        <w:t>inerar .......................</w:t>
      </w:r>
    </w:p>
    <w:p w:rsidR="00B2456C" w:rsidRPr="00995871" w:rsidRDefault="00B2456C" w:rsidP="00A96565">
      <w:pPr>
        <w:pStyle w:val="Paragrafi"/>
        <w:rPr>
          <w:sz w:val="20"/>
          <w:szCs w:val="20"/>
          <w:lang w:val="sq-AL"/>
        </w:rPr>
      </w:pPr>
      <w:r w:rsidRPr="00995871">
        <w:rPr>
          <w:sz w:val="20"/>
          <w:szCs w:val="20"/>
          <w:lang w:val="sq-AL"/>
        </w:rPr>
        <w:t>iii) Lloji i mineralit/mineraleve: ............</w:t>
      </w:r>
    </w:p>
    <w:p w:rsidR="00B2456C" w:rsidRPr="00995871" w:rsidRDefault="00B2456C" w:rsidP="00A96565">
      <w:pPr>
        <w:pStyle w:val="Paragrafi"/>
        <w:rPr>
          <w:sz w:val="20"/>
          <w:szCs w:val="20"/>
          <w:lang w:val="sq-AL"/>
        </w:rPr>
      </w:pPr>
      <w:r w:rsidRPr="00995871">
        <w:rPr>
          <w:sz w:val="20"/>
          <w:szCs w:val="20"/>
          <w:lang w:val="sq-AL"/>
        </w:rPr>
        <w:t xml:space="preserve">iv) Nr. </w:t>
      </w:r>
      <w:r w:rsidR="0095453A" w:rsidRPr="00995871">
        <w:rPr>
          <w:sz w:val="20"/>
          <w:szCs w:val="20"/>
          <w:lang w:val="sq-AL"/>
        </w:rPr>
        <w:t xml:space="preserve">i </w:t>
      </w:r>
      <w:r w:rsidRPr="00995871">
        <w:rPr>
          <w:sz w:val="20"/>
          <w:szCs w:val="20"/>
          <w:lang w:val="sq-AL"/>
        </w:rPr>
        <w:t>telefonit /faksit të subjektit shtetëror: ...................................</w:t>
      </w:r>
    </w:p>
    <w:p w:rsidR="00B2456C" w:rsidRPr="00995871" w:rsidRDefault="00B2456C" w:rsidP="00A96565">
      <w:pPr>
        <w:pStyle w:val="Paragrafi"/>
        <w:rPr>
          <w:sz w:val="20"/>
          <w:szCs w:val="20"/>
          <w:lang w:val="sq-AL"/>
        </w:rPr>
      </w:pPr>
      <w:r w:rsidRPr="00995871">
        <w:rPr>
          <w:sz w:val="20"/>
          <w:szCs w:val="20"/>
          <w:lang w:val="sq-AL"/>
        </w:rPr>
        <w:t>v) Emërtimi i njësisë vendore/njësive vendore ku përfshihet zona e kërkuar: ..............</w:t>
      </w:r>
    </w:p>
    <w:p w:rsidR="00B2456C" w:rsidRPr="00995871" w:rsidRDefault="00B2456C" w:rsidP="00A96565">
      <w:pPr>
        <w:pStyle w:val="Paragrafi"/>
        <w:rPr>
          <w:sz w:val="20"/>
          <w:szCs w:val="20"/>
          <w:lang w:val="sq-AL"/>
        </w:rPr>
      </w:pPr>
      <w:r w:rsidRPr="00995871">
        <w:rPr>
          <w:sz w:val="20"/>
          <w:szCs w:val="20"/>
          <w:lang w:val="sq-AL"/>
        </w:rPr>
        <w:t>4. Baza ligjore, mbi të cilën hartohet projekti:</w:t>
      </w:r>
    </w:p>
    <w:p w:rsidR="00B2456C" w:rsidRPr="00995871" w:rsidRDefault="00B2456C" w:rsidP="00A96565">
      <w:pPr>
        <w:pStyle w:val="Paragrafi"/>
        <w:rPr>
          <w:sz w:val="20"/>
          <w:szCs w:val="20"/>
          <w:lang w:val="sq-AL"/>
        </w:rPr>
      </w:pPr>
      <w:r w:rsidRPr="00995871">
        <w:rPr>
          <w:sz w:val="20"/>
          <w:szCs w:val="20"/>
          <w:lang w:val="sq-AL"/>
        </w:rPr>
        <w:t>Vendimin e Këshillit të Ministrave që miraton kalimin në regjim mbyllje</w:t>
      </w:r>
      <w:r w:rsidR="00C209B9" w:rsidRPr="00995871">
        <w:rPr>
          <w:sz w:val="20"/>
          <w:szCs w:val="20"/>
          <w:lang w:val="sq-AL"/>
        </w:rPr>
        <w:t>je</w:t>
      </w:r>
      <w:r w:rsidRPr="00995871">
        <w:rPr>
          <w:sz w:val="20"/>
          <w:szCs w:val="20"/>
          <w:lang w:val="sq-AL"/>
        </w:rPr>
        <w:t xml:space="preserve"> të objektit minerar.</w:t>
      </w:r>
    </w:p>
    <w:p w:rsidR="00B2456C" w:rsidRPr="00995871" w:rsidRDefault="00B2456C" w:rsidP="00A96565">
      <w:pPr>
        <w:pStyle w:val="Paragrafi"/>
        <w:rPr>
          <w:sz w:val="20"/>
          <w:szCs w:val="20"/>
          <w:lang w:val="sq-AL"/>
        </w:rPr>
      </w:pPr>
      <w:r w:rsidRPr="00995871">
        <w:rPr>
          <w:sz w:val="20"/>
          <w:szCs w:val="20"/>
          <w:lang w:val="sq-AL"/>
        </w:rPr>
        <w:t>5. Të dhëna të përgjithshme të shkurtra për objektin minerar (sipas projektit të shfrytëzimit)</w:t>
      </w:r>
      <w:r w:rsidR="00C209B9"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 xml:space="preserve">a) Vendndodhja administrative dhe topografike e objektit. </w:t>
      </w:r>
    </w:p>
    <w:p w:rsidR="00B2456C" w:rsidRPr="00995871" w:rsidRDefault="00B2456C" w:rsidP="00A96565">
      <w:pPr>
        <w:pStyle w:val="Paragrafi"/>
        <w:rPr>
          <w:sz w:val="20"/>
          <w:szCs w:val="20"/>
          <w:lang w:val="sq-AL"/>
        </w:rPr>
      </w:pPr>
      <w:r w:rsidRPr="00995871">
        <w:rPr>
          <w:sz w:val="20"/>
          <w:szCs w:val="20"/>
          <w:lang w:val="sq-AL"/>
        </w:rPr>
        <w:t>b) Gjeografia e zonës, relievi, bimësia, fauna, ekosistemi në përgjithësi etj.</w:t>
      </w:r>
    </w:p>
    <w:p w:rsidR="00B2456C" w:rsidRPr="00995871" w:rsidRDefault="00B2456C" w:rsidP="00A96565">
      <w:pPr>
        <w:pStyle w:val="Paragrafi"/>
        <w:rPr>
          <w:sz w:val="20"/>
          <w:szCs w:val="20"/>
          <w:lang w:val="sq-AL"/>
        </w:rPr>
      </w:pPr>
      <w:r w:rsidRPr="00995871">
        <w:rPr>
          <w:sz w:val="20"/>
          <w:szCs w:val="20"/>
          <w:lang w:val="sq-AL"/>
        </w:rPr>
        <w:t xml:space="preserve">c) Ndërtimi gjeologjik i rajonit dhe vendburimit. </w:t>
      </w:r>
    </w:p>
    <w:p w:rsidR="00B2456C" w:rsidRPr="00995871" w:rsidRDefault="00B2456C" w:rsidP="00A96565">
      <w:pPr>
        <w:pStyle w:val="Paragrafi"/>
        <w:rPr>
          <w:sz w:val="20"/>
          <w:szCs w:val="20"/>
          <w:lang w:val="sq-AL"/>
        </w:rPr>
      </w:pPr>
      <w:r w:rsidRPr="00995871">
        <w:rPr>
          <w:sz w:val="20"/>
          <w:szCs w:val="20"/>
          <w:lang w:val="sq-AL"/>
        </w:rPr>
        <w:t xml:space="preserve">d) Kushtet hidrografike dhe hidrogjeologjike të vendburimit. Llojet e ujërave dhe kimizimi i tyre. </w:t>
      </w:r>
    </w:p>
    <w:p w:rsidR="00B2456C" w:rsidRPr="00995871" w:rsidRDefault="00B2456C" w:rsidP="00A96565">
      <w:pPr>
        <w:pStyle w:val="Paragrafi"/>
        <w:rPr>
          <w:sz w:val="20"/>
          <w:szCs w:val="20"/>
          <w:lang w:val="sq-AL"/>
        </w:rPr>
      </w:pPr>
      <w:r w:rsidRPr="00995871">
        <w:rPr>
          <w:sz w:val="20"/>
          <w:szCs w:val="20"/>
          <w:lang w:val="sq-AL"/>
        </w:rPr>
        <w:t xml:space="preserve">e) Përshkrimi i mënyrës së kryerjes së veprimtarisë së kërkim-zbulimit, punimet kryesore, puset, transhetë, galeritë, sasia dhe lloji i ujërave që rrjedh nga punimet minerare, sasia dhe përbërja mineralogjike e sterileve, vendndodhja e shesheve të depozitimit. </w:t>
      </w:r>
    </w:p>
    <w:p w:rsidR="00B2456C" w:rsidRPr="00995871" w:rsidRDefault="00B2456C" w:rsidP="00A96565">
      <w:pPr>
        <w:pStyle w:val="Paragrafi"/>
        <w:rPr>
          <w:sz w:val="20"/>
          <w:szCs w:val="20"/>
          <w:lang w:val="sq-AL"/>
        </w:rPr>
      </w:pPr>
      <w:r w:rsidRPr="00995871">
        <w:rPr>
          <w:sz w:val="20"/>
          <w:szCs w:val="20"/>
          <w:lang w:val="sq-AL"/>
        </w:rPr>
        <w:t>f) Përshkrimi i objekteve sipërfaqësore</w:t>
      </w:r>
      <w:r w:rsidR="00A1271E" w:rsidRPr="00995871">
        <w:rPr>
          <w:sz w:val="20"/>
          <w:szCs w:val="20"/>
          <w:lang w:val="sq-AL"/>
        </w:rPr>
        <w:t>,</w:t>
      </w:r>
      <w:r w:rsidRPr="00995871">
        <w:rPr>
          <w:sz w:val="20"/>
          <w:szCs w:val="20"/>
          <w:lang w:val="sq-AL"/>
        </w:rPr>
        <w:t xml:space="preserve"> si</w:t>
      </w:r>
      <w:r w:rsidR="00A1271E" w:rsidRPr="00995871">
        <w:rPr>
          <w:sz w:val="20"/>
          <w:szCs w:val="20"/>
          <w:lang w:val="sq-AL"/>
        </w:rPr>
        <w:t>:</w:t>
      </w:r>
      <w:r w:rsidRPr="00995871">
        <w:rPr>
          <w:sz w:val="20"/>
          <w:szCs w:val="20"/>
          <w:lang w:val="sq-AL"/>
        </w:rPr>
        <w:t xml:space="preserve"> rrugë, puse, zyra, dushe e tualete,</w:t>
      </w:r>
      <w:r w:rsidR="00C819D2" w:rsidRPr="00995871">
        <w:rPr>
          <w:sz w:val="20"/>
          <w:szCs w:val="20"/>
          <w:lang w:val="sq-AL"/>
        </w:rPr>
        <w:t xml:space="preserve"> </w:t>
      </w:r>
      <w:r w:rsidR="006D08A5" w:rsidRPr="00995871">
        <w:rPr>
          <w:sz w:val="20"/>
          <w:szCs w:val="20"/>
          <w:lang w:val="sq-AL"/>
        </w:rPr>
        <w:t>gardërobë</w:t>
      </w:r>
      <w:r w:rsidRPr="00995871">
        <w:rPr>
          <w:sz w:val="20"/>
          <w:szCs w:val="20"/>
          <w:lang w:val="sq-AL"/>
        </w:rPr>
        <w:t>, fjetore, mensë, magazinë materialesh, sallë kompresorësh, kabina elektrike, stacion pompimi, ofiçina, depo e lëndës</w:t>
      </w:r>
      <w:r w:rsidR="008A3858" w:rsidRPr="00995871">
        <w:rPr>
          <w:sz w:val="20"/>
          <w:szCs w:val="20"/>
          <w:lang w:val="sq-AL"/>
        </w:rPr>
        <w:t xml:space="preserve"> </w:t>
      </w:r>
      <w:r w:rsidRPr="00995871">
        <w:rPr>
          <w:sz w:val="20"/>
          <w:szCs w:val="20"/>
          <w:lang w:val="sq-AL"/>
        </w:rPr>
        <w:t>plasëse dhe ambiente të tjera.</w:t>
      </w:r>
    </w:p>
    <w:p w:rsidR="00B2456C" w:rsidRPr="00995871" w:rsidRDefault="00B2456C" w:rsidP="00A96565">
      <w:pPr>
        <w:pStyle w:val="Paragrafi"/>
        <w:rPr>
          <w:sz w:val="20"/>
          <w:szCs w:val="20"/>
          <w:lang w:val="sq-AL"/>
        </w:rPr>
      </w:pPr>
      <w:r w:rsidRPr="00995871">
        <w:rPr>
          <w:sz w:val="20"/>
          <w:szCs w:val="20"/>
          <w:lang w:val="sq-AL"/>
        </w:rPr>
        <w:t>6. Inventari</w:t>
      </w:r>
      <w:r w:rsidR="00C819D2" w:rsidRPr="00995871">
        <w:rPr>
          <w:sz w:val="20"/>
          <w:szCs w:val="20"/>
          <w:lang w:val="sq-AL"/>
        </w:rPr>
        <w:t xml:space="preserve"> </w:t>
      </w:r>
      <w:r w:rsidRPr="00995871">
        <w:rPr>
          <w:sz w:val="20"/>
          <w:szCs w:val="20"/>
          <w:lang w:val="sq-AL"/>
        </w:rPr>
        <w:t>i investimeve të kryera në objektin minerar</w:t>
      </w:r>
      <w:r w:rsidR="00C209B9"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a) Inventari fizik faktik i miratuar</w:t>
      </w:r>
      <w:r w:rsidR="001429A0"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b) Inventari i punimeve themelore, përgatitore dhe të kërkim-zbulimit</w:t>
      </w:r>
      <w:r w:rsidR="001429A0"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c) Inventari kontabël (</w:t>
      </w:r>
      <w:r w:rsidR="003E158D" w:rsidRPr="00995871">
        <w:rPr>
          <w:sz w:val="20"/>
          <w:szCs w:val="20"/>
          <w:lang w:val="sq-AL"/>
        </w:rPr>
        <w:t>i</w:t>
      </w:r>
      <w:r w:rsidRPr="00995871">
        <w:rPr>
          <w:sz w:val="20"/>
          <w:szCs w:val="20"/>
          <w:lang w:val="sq-AL"/>
        </w:rPr>
        <w:t xml:space="preserve"> miratuar nga bilanci kontabël).</w:t>
      </w:r>
    </w:p>
    <w:p w:rsidR="00B2456C" w:rsidRPr="00995871" w:rsidRDefault="00B2456C" w:rsidP="00A96565">
      <w:pPr>
        <w:pStyle w:val="Paragrafi"/>
        <w:rPr>
          <w:sz w:val="20"/>
          <w:szCs w:val="20"/>
          <w:lang w:val="sq-AL"/>
        </w:rPr>
      </w:pPr>
      <w:r w:rsidRPr="00995871">
        <w:rPr>
          <w:sz w:val="20"/>
          <w:szCs w:val="20"/>
          <w:lang w:val="sq-AL"/>
        </w:rPr>
        <w:t>7. Parashikimi i</w:t>
      </w:r>
      <w:r w:rsidR="00C819D2" w:rsidRPr="00995871">
        <w:rPr>
          <w:sz w:val="20"/>
          <w:szCs w:val="20"/>
          <w:lang w:val="sq-AL"/>
        </w:rPr>
        <w:t xml:space="preserve"> </w:t>
      </w:r>
      <w:r w:rsidRPr="00995871">
        <w:rPr>
          <w:sz w:val="20"/>
          <w:szCs w:val="20"/>
          <w:lang w:val="sq-AL"/>
        </w:rPr>
        <w:t>mënyrës dhe operacioneve të</w:t>
      </w:r>
      <w:r w:rsidR="00C819D2" w:rsidRPr="00995871">
        <w:rPr>
          <w:sz w:val="20"/>
          <w:szCs w:val="20"/>
          <w:lang w:val="sq-AL"/>
        </w:rPr>
        <w:t xml:space="preserve"> </w:t>
      </w:r>
      <w:r w:rsidRPr="00995871">
        <w:rPr>
          <w:sz w:val="20"/>
          <w:szCs w:val="20"/>
          <w:lang w:val="sq-AL"/>
        </w:rPr>
        <w:t>mbylljes së minierës:</w:t>
      </w:r>
    </w:p>
    <w:p w:rsidR="00B2456C" w:rsidRPr="00995871" w:rsidRDefault="00B2456C" w:rsidP="00A96565">
      <w:pPr>
        <w:pStyle w:val="Paragrafi"/>
        <w:rPr>
          <w:sz w:val="20"/>
          <w:szCs w:val="20"/>
          <w:lang w:val="sq-AL"/>
        </w:rPr>
      </w:pPr>
      <w:r w:rsidRPr="00995871">
        <w:rPr>
          <w:sz w:val="20"/>
          <w:szCs w:val="20"/>
          <w:lang w:val="sq-AL"/>
        </w:rPr>
        <w:t>a.1.</w:t>
      </w:r>
      <w:r w:rsidR="00C819D2" w:rsidRPr="00995871">
        <w:rPr>
          <w:sz w:val="20"/>
          <w:szCs w:val="20"/>
          <w:lang w:val="sq-AL"/>
        </w:rPr>
        <w:t xml:space="preserve"> </w:t>
      </w:r>
      <w:r w:rsidRPr="00995871">
        <w:rPr>
          <w:sz w:val="20"/>
          <w:szCs w:val="20"/>
          <w:lang w:val="sq-AL"/>
        </w:rPr>
        <w:t xml:space="preserve">Mbyllje tërësore që përfshin: </w:t>
      </w:r>
    </w:p>
    <w:p w:rsidR="00B2456C" w:rsidRPr="00995871" w:rsidRDefault="00B2456C" w:rsidP="00A96565">
      <w:pPr>
        <w:pStyle w:val="Paragrafi"/>
        <w:rPr>
          <w:sz w:val="20"/>
          <w:szCs w:val="20"/>
          <w:lang w:val="sq-AL"/>
        </w:rPr>
      </w:pPr>
      <w:r w:rsidRPr="00995871">
        <w:rPr>
          <w:sz w:val="20"/>
          <w:szCs w:val="20"/>
          <w:lang w:val="sq-AL"/>
        </w:rPr>
        <w:t xml:space="preserve">- Mbylljen e grykave të galerive gjeologjike dhe puseve e pusëzave. </w:t>
      </w:r>
    </w:p>
    <w:p w:rsidR="00B2456C" w:rsidRPr="00995871" w:rsidRDefault="00B2456C" w:rsidP="00A96565">
      <w:pPr>
        <w:pStyle w:val="Paragrafi"/>
        <w:rPr>
          <w:sz w:val="20"/>
          <w:szCs w:val="20"/>
          <w:lang w:val="sq-AL"/>
        </w:rPr>
      </w:pPr>
      <w:r w:rsidRPr="00995871">
        <w:rPr>
          <w:sz w:val="20"/>
          <w:szCs w:val="20"/>
          <w:lang w:val="sq-AL"/>
        </w:rPr>
        <w:t>- Mbushjen e plotë të hapësirave të krijuara nga trashet në sipërfaqe.</w:t>
      </w:r>
    </w:p>
    <w:p w:rsidR="00B2456C" w:rsidRPr="00995871" w:rsidRDefault="00B2456C" w:rsidP="001429A0">
      <w:pPr>
        <w:pStyle w:val="Paragrafi"/>
        <w:tabs>
          <w:tab w:val="left" w:pos="1620"/>
        </w:tabs>
        <w:rPr>
          <w:sz w:val="20"/>
          <w:szCs w:val="20"/>
          <w:lang w:val="sq-AL"/>
        </w:rPr>
      </w:pPr>
      <w:r w:rsidRPr="00995871">
        <w:rPr>
          <w:sz w:val="20"/>
          <w:szCs w:val="20"/>
          <w:lang w:val="sq-AL"/>
        </w:rPr>
        <w:t xml:space="preserve">- Zbatimi i planit të rehabilitimit, sipas urdhrit </w:t>
      </w:r>
      <w:r w:rsidR="001429A0" w:rsidRPr="00995871">
        <w:rPr>
          <w:sz w:val="20"/>
          <w:szCs w:val="20"/>
          <w:lang w:val="sq-AL"/>
        </w:rPr>
        <w:t>n</w:t>
      </w:r>
      <w:r w:rsidRPr="00995871">
        <w:rPr>
          <w:sz w:val="20"/>
          <w:szCs w:val="20"/>
          <w:lang w:val="sq-AL"/>
        </w:rPr>
        <w:t>r…. datë,…..</w:t>
      </w:r>
    </w:p>
    <w:p w:rsidR="00B2456C" w:rsidRPr="00995871" w:rsidRDefault="00B2456C" w:rsidP="00A96565">
      <w:pPr>
        <w:pStyle w:val="Paragrafi"/>
        <w:rPr>
          <w:sz w:val="20"/>
          <w:szCs w:val="20"/>
          <w:lang w:val="sq-AL"/>
        </w:rPr>
      </w:pPr>
      <w:r w:rsidRPr="00995871">
        <w:rPr>
          <w:sz w:val="20"/>
          <w:szCs w:val="20"/>
          <w:lang w:val="sq-AL"/>
        </w:rPr>
        <w:t>a.2. Mbyllje e pjesshme:</w:t>
      </w:r>
    </w:p>
    <w:p w:rsidR="00B2456C" w:rsidRPr="00995871" w:rsidRDefault="00B2456C" w:rsidP="00A96565">
      <w:pPr>
        <w:pStyle w:val="Paragrafi"/>
        <w:rPr>
          <w:sz w:val="20"/>
          <w:szCs w:val="20"/>
          <w:lang w:val="sq-AL"/>
        </w:rPr>
      </w:pPr>
      <w:r w:rsidRPr="00995871">
        <w:rPr>
          <w:sz w:val="20"/>
          <w:szCs w:val="20"/>
          <w:lang w:val="sq-AL"/>
        </w:rPr>
        <w:t xml:space="preserve">- Mbylljen e grykave të galerive, </w:t>
      </w:r>
    </w:p>
    <w:p w:rsidR="00B2456C" w:rsidRPr="00995871" w:rsidRDefault="00B2456C" w:rsidP="00A96565">
      <w:pPr>
        <w:pStyle w:val="Paragrafi"/>
        <w:rPr>
          <w:sz w:val="20"/>
          <w:szCs w:val="20"/>
          <w:lang w:val="sq-AL"/>
        </w:rPr>
      </w:pPr>
      <w:r w:rsidRPr="00995871">
        <w:rPr>
          <w:sz w:val="20"/>
          <w:szCs w:val="20"/>
          <w:lang w:val="sq-AL"/>
        </w:rPr>
        <w:t>- Zbatimi i planit të rehabilitimit progresiv, sipas urdhrit</w:t>
      </w:r>
      <w:r w:rsidR="001429A0" w:rsidRPr="00995871">
        <w:rPr>
          <w:sz w:val="20"/>
          <w:szCs w:val="20"/>
          <w:lang w:val="sq-AL"/>
        </w:rPr>
        <w:t xml:space="preserve"> nr</w:t>
      </w:r>
      <w:r w:rsidRPr="00995871">
        <w:rPr>
          <w:sz w:val="20"/>
          <w:szCs w:val="20"/>
          <w:lang w:val="sq-AL"/>
        </w:rPr>
        <w:t>…. datë,…..</w:t>
      </w:r>
    </w:p>
    <w:p w:rsidR="00B2456C" w:rsidRPr="00995871" w:rsidRDefault="00B2456C" w:rsidP="00A96565">
      <w:pPr>
        <w:pStyle w:val="Paragrafi"/>
        <w:rPr>
          <w:sz w:val="20"/>
          <w:szCs w:val="20"/>
          <w:lang w:val="sq-AL"/>
        </w:rPr>
      </w:pPr>
      <w:r w:rsidRPr="00995871">
        <w:rPr>
          <w:sz w:val="20"/>
          <w:szCs w:val="20"/>
          <w:lang w:val="sq-AL"/>
        </w:rPr>
        <w:t>8. Zgjedhja dhe përshkrimi i detajuar i mënyrës së mbylljes.</w:t>
      </w:r>
    </w:p>
    <w:p w:rsidR="00B2456C" w:rsidRPr="00995871" w:rsidRDefault="00B2456C" w:rsidP="00A96565">
      <w:pPr>
        <w:pStyle w:val="Paragrafi"/>
        <w:rPr>
          <w:sz w:val="20"/>
          <w:szCs w:val="20"/>
          <w:lang w:val="sq-AL"/>
        </w:rPr>
      </w:pPr>
      <w:r w:rsidRPr="00995871">
        <w:rPr>
          <w:sz w:val="20"/>
          <w:szCs w:val="20"/>
          <w:lang w:val="sq-AL"/>
        </w:rPr>
        <w:t>9. Preventivi i detajuar dhe i specifikuar për çdo operacion për mënyrën e zgjedhur të mbylljes.</w:t>
      </w:r>
    </w:p>
    <w:p w:rsidR="00B2456C" w:rsidRPr="00995871" w:rsidRDefault="00B2456C" w:rsidP="00A96565">
      <w:pPr>
        <w:pStyle w:val="Paragrafi"/>
        <w:rPr>
          <w:sz w:val="20"/>
          <w:szCs w:val="20"/>
          <w:lang w:val="sq-AL"/>
        </w:rPr>
      </w:pPr>
      <w:r w:rsidRPr="00995871">
        <w:rPr>
          <w:sz w:val="20"/>
          <w:szCs w:val="20"/>
          <w:lang w:val="sq-AL"/>
        </w:rPr>
        <w:t>10. Hartimi i preventivit përfundimtar të mbylljes</w:t>
      </w:r>
      <w:r w:rsidR="00C14E99"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11. Hartimi i grafikut të zbatimit të planit të veprimeve të mbylljes</w:t>
      </w:r>
      <w:r w:rsidR="00C14E99"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12. Përfundime dhe rekomandime</w:t>
      </w:r>
      <w:r w:rsidR="00C14E99" w:rsidRPr="00995871">
        <w:rPr>
          <w:sz w:val="20"/>
          <w:szCs w:val="20"/>
          <w:lang w:val="sq-AL"/>
        </w:rPr>
        <w:t>.</w:t>
      </w:r>
      <w:r w:rsidRPr="00995871">
        <w:rPr>
          <w:sz w:val="20"/>
          <w:szCs w:val="20"/>
          <w:lang w:val="sq-AL"/>
        </w:rPr>
        <w:t xml:space="preserve"> </w:t>
      </w:r>
    </w:p>
    <w:p w:rsidR="0094689A" w:rsidRDefault="0094689A" w:rsidP="00A96565">
      <w:pPr>
        <w:pStyle w:val="Paragrafi"/>
        <w:rPr>
          <w:bCs/>
          <w:lang w:val="sq-AL"/>
        </w:rPr>
      </w:pPr>
    </w:p>
    <w:p w:rsidR="00B2456C" w:rsidRPr="00995871" w:rsidRDefault="00B2456C" w:rsidP="00A96565">
      <w:pPr>
        <w:pStyle w:val="Paragrafi"/>
        <w:rPr>
          <w:bCs/>
          <w:sz w:val="20"/>
          <w:szCs w:val="20"/>
          <w:lang w:val="sq-AL"/>
        </w:rPr>
      </w:pPr>
      <w:r w:rsidRPr="00995871">
        <w:rPr>
          <w:bCs/>
          <w:sz w:val="20"/>
          <w:szCs w:val="20"/>
          <w:lang w:val="sq-AL"/>
        </w:rPr>
        <w:t>II. PJESA GRAFIKE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3"/>
        <w:gridCol w:w="6500"/>
        <w:gridCol w:w="2253"/>
      </w:tblGrid>
      <w:tr w:rsidR="00B2456C" w:rsidRPr="00995871" w:rsidTr="0094689A">
        <w:trPr>
          <w:jc w:val="center"/>
        </w:trPr>
        <w:tc>
          <w:tcPr>
            <w:tcW w:w="287" w:type="pct"/>
            <w:vAlign w:val="center"/>
          </w:tcPr>
          <w:p w:rsidR="00B2456C" w:rsidRPr="00995871" w:rsidRDefault="00B2456C" w:rsidP="00491714">
            <w:pPr>
              <w:pStyle w:val="Tabele"/>
              <w:rPr>
                <w:b/>
                <w:bCs/>
                <w:sz w:val="20"/>
                <w:szCs w:val="20"/>
                <w:lang w:val="sq-AL"/>
              </w:rPr>
            </w:pPr>
            <w:r w:rsidRPr="00995871">
              <w:rPr>
                <w:rFonts w:cs="Times New Roman"/>
                <w:b/>
                <w:bCs/>
                <w:sz w:val="20"/>
                <w:szCs w:val="20"/>
                <w:lang w:val="sq-AL"/>
              </w:rPr>
              <w:br w:type="page"/>
            </w:r>
            <w:r w:rsidRPr="00995871">
              <w:rPr>
                <w:b/>
                <w:bCs/>
                <w:sz w:val="20"/>
                <w:szCs w:val="20"/>
                <w:lang w:val="sq-AL"/>
              </w:rPr>
              <w:t>Nr</w:t>
            </w:r>
            <w:r w:rsidR="005A6AA1" w:rsidRPr="00995871">
              <w:rPr>
                <w:b/>
                <w:bCs/>
                <w:sz w:val="20"/>
                <w:szCs w:val="20"/>
                <w:lang w:val="sq-AL"/>
              </w:rPr>
              <w:t>.</w:t>
            </w:r>
          </w:p>
        </w:tc>
        <w:tc>
          <w:tcPr>
            <w:tcW w:w="3500" w:type="pct"/>
            <w:vAlign w:val="center"/>
          </w:tcPr>
          <w:p w:rsidR="00B2456C" w:rsidRPr="00995871" w:rsidRDefault="00B2456C" w:rsidP="00491714">
            <w:pPr>
              <w:pStyle w:val="Tabele"/>
              <w:rPr>
                <w:b/>
                <w:bCs/>
                <w:sz w:val="20"/>
                <w:szCs w:val="20"/>
                <w:lang w:val="sq-AL"/>
              </w:rPr>
            </w:pPr>
            <w:r w:rsidRPr="00995871">
              <w:rPr>
                <w:b/>
                <w:bCs/>
                <w:sz w:val="20"/>
                <w:szCs w:val="20"/>
                <w:lang w:val="sq-AL"/>
              </w:rPr>
              <w:t>Emërtimi</w:t>
            </w:r>
          </w:p>
        </w:tc>
        <w:tc>
          <w:tcPr>
            <w:tcW w:w="1213" w:type="pct"/>
            <w:vAlign w:val="center"/>
          </w:tcPr>
          <w:p w:rsidR="00B2456C" w:rsidRPr="00995871" w:rsidRDefault="00B2456C" w:rsidP="00491714">
            <w:pPr>
              <w:pStyle w:val="Tabele"/>
              <w:rPr>
                <w:b/>
                <w:bCs/>
                <w:sz w:val="20"/>
                <w:szCs w:val="20"/>
                <w:lang w:val="sq-AL"/>
              </w:rPr>
            </w:pPr>
            <w:r w:rsidRPr="00995871">
              <w:rPr>
                <w:b/>
                <w:bCs/>
                <w:sz w:val="20"/>
                <w:szCs w:val="20"/>
                <w:lang w:val="sq-AL"/>
              </w:rPr>
              <w:t>Shkalla</w:t>
            </w:r>
          </w:p>
        </w:tc>
      </w:tr>
      <w:tr w:rsidR="00B2456C" w:rsidRPr="00995871" w:rsidTr="0094689A">
        <w:trPr>
          <w:jc w:val="center"/>
        </w:trPr>
        <w:tc>
          <w:tcPr>
            <w:tcW w:w="287" w:type="pct"/>
            <w:vAlign w:val="center"/>
          </w:tcPr>
          <w:p w:rsidR="00B2456C" w:rsidRPr="00995871" w:rsidRDefault="00B2456C" w:rsidP="00C95329">
            <w:pPr>
              <w:pStyle w:val="Tabele"/>
              <w:rPr>
                <w:sz w:val="20"/>
                <w:szCs w:val="20"/>
                <w:lang w:val="sq-AL"/>
              </w:rPr>
            </w:pPr>
            <w:r w:rsidRPr="00995871">
              <w:rPr>
                <w:sz w:val="20"/>
                <w:szCs w:val="20"/>
                <w:lang w:val="sq-AL"/>
              </w:rPr>
              <w:t>1</w:t>
            </w:r>
          </w:p>
        </w:tc>
        <w:tc>
          <w:tcPr>
            <w:tcW w:w="3500" w:type="pct"/>
            <w:vAlign w:val="center"/>
          </w:tcPr>
          <w:p w:rsidR="00B2456C" w:rsidRPr="00995871" w:rsidRDefault="00B2456C" w:rsidP="00C95329">
            <w:pPr>
              <w:pStyle w:val="Tabele"/>
              <w:rPr>
                <w:sz w:val="20"/>
                <w:szCs w:val="20"/>
                <w:lang w:val="sq-AL"/>
              </w:rPr>
            </w:pPr>
            <w:r w:rsidRPr="00995871">
              <w:rPr>
                <w:sz w:val="20"/>
                <w:szCs w:val="20"/>
                <w:lang w:val="sq-AL"/>
              </w:rPr>
              <w:t>Harta topografike me zonën e kërkuar</w:t>
            </w:r>
            <w:r w:rsidR="00C819D2" w:rsidRPr="00995871">
              <w:rPr>
                <w:sz w:val="20"/>
                <w:szCs w:val="20"/>
                <w:lang w:val="sq-AL"/>
              </w:rPr>
              <w:t xml:space="preserve"> </w:t>
            </w:r>
          </w:p>
        </w:tc>
        <w:tc>
          <w:tcPr>
            <w:tcW w:w="1213" w:type="pct"/>
            <w:vAlign w:val="center"/>
          </w:tcPr>
          <w:p w:rsidR="00B2456C" w:rsidRPr="00995871" w:rsidRDefault="00B2456C" w:rsidP="00C95329">
            <w:pPr>
              <w:pStyle w:val="Tabele"/>
              <w:rPr>
                <w:sz w:val="20"/>
                <w:szCs w:val="20"/>
                <w:lang w:val="sq-AL"/>
              </w:rPr>
            </w:pPr>
            <w:r w:rsidRPr="00995871">
              <w:rPr>
                <w:sz w:val="20"/>
                <w:szCs w:val="20"/>
                <w:lang w:val="sq-AL"/>
              </w:rPr>
              <w:t>1:25000</w:t>
            </w:r>
          </w:p>
        </w:tc>
      </w:tr>
      <w:tr w:rsidR="00B2456C" w:rsidRPr="00995871" w:rsidTr="0094689A">
        <w:trPr>
          <w:jc w:val="center"/>
        </w:trPr>
        <w:tc>
          <w:tcPr>
            <w:tcW w:w="287" w:type="pct"/>
            <w:vAlign w:val="center"/>
          </w:tcPr>
          <w:p w:rsidR="00B2456C" w:rsidRPr="00995871" w:rsidRDefault="00B2456C" w:rsidP="00C95329">
            <w:pPr>
              <w:pStyle w:val="Tabele"/>
              <w:rPr>
                <w:sz w:val="20"/>
                <w:szCs w:val="20"/>
                <w:lang w:val="sq-AL"/>
              </w:rPr>
            </w:pPr>
            <w:r w:rsidRPr="00995871">
              <w:rPr>
                <w:sz w:val="20"/>
                <w:szCs w:val="20"/>
                <w:lang w:val="sq-AL"/>
              </w:rPr>
              <w:t>2</w:t>
            </w:r>
          </w:p>
        </w:tc>
        <w:tc>
          <w:tcPr>
            <w:tcW w:w="3500" w:type="pct"/>
            <w:vAlign w:val="center"/>
          </w:tcPr>
          <w:p w:rsidR="00B2456C" w:rsidRPr="00995871" w:rsidRDefault="00B2456C" w:rsidP="00C95329">
            <w:pPr>
              <w:pStyle w:val="Tabele"/>
              <w:rPr>
                <w:sz w:val="20"/>
                <w:szCs w:val="20"/>
                <w:lang w:val="sq-AL"/>
              </w:rPr>
            </w:pPr>
            <w:r w:rsidRPr="00995871">
              <w:rPr>
                <w:sz w:val="20"/>
                <w:szCs w:val="20"/>
                <w:lang w:val="sq-AL"/>
              </w:rPr>
              <w:t>Planimetria e përgji</w:t>
            </w:r>
            <w:r w:rsidR="005A5CF1" w:rsidRPr="00995871">
              <w:rPr>
                <w:sz w:val="20"/>
                <w:szCs w:val="20"/>
                <w:lang w:val="sq-AL"/>
              </w:rPr>
              <w:t>thshme me punimet gjeologjike (</w:t>
            </w:r>
            <w:r w:rsidRPr="00995871">
              <w:rPr>
                <w:sz w:val="20"/>
                <w:szCs w:val="20"/>
                <w:lang w:val="sq-AL"/>
              </w:rPr>
              <w:t xml:space="preserve">të azhurnuara me gjendjen përfundimtare) </w:t>
            </w:r>
          </w:p>
        </w:tc>
        <w:tc>
          <w:tcPr>
            <w:tcW w:w="1213" w:type="pct"/>
            <w:vAlign w:val="center"/>
          </w:tcPr>
          <w:p w:rsidR="00B2456C" w:rsidRPr="00995871" w:rsidRDefault="00914FD9" w:rsidP="00914FD9">
            <w:pPr>
              <w:pStyle w:val="Tabele"/>
              <w:rPr>
                <w:sz w:val="20"/>
                <w:szCs w:val="20"/>
                <w:lang w:val="sq-AL"/>
              </w:rPr>
            </w:pPr>
            <w:r w:rsidRPr="00995871">
              <w:rPr>
                <w:sz w:val="20"/>
                <w:szCs w:val="20"/>
                <w:lang w:val="sq-AL"/>
              </w:rPr>
              <w:t>1:5000</w:t>
            </w:r>
            <w:r w:rsidR="00B2456C" w:rsidRPr="00995871">
              <w:rPr>
                <w:sz w:val="20"/>
                <w:szCs w:val="20"/>
                <w:lang w:val="sq-AL"/>
              </w:rPr>
              <w:t xml:space="preserve"> ose 1:2000</w:t>
            </w:r>
            <w:r w:rsidR="00345C24" w:rsidRPr="00995871">
              <w:rPr>
                <w:sz w:val="20"/>
                <w:szCs w:val="20"/>
                <w:lang w:val="sq-AL"/>
              </w:rPr>
              <w:t>,</w:t>
            </w:r>
            <w:r w:rsidR="00B2456C" w:rsidRPr="00995871">
              <w:rPr>
                <w:sz w:val="20"/>
                <w:szCs w:val="20"/>
                <w:lang w:val="sq-AL"/>
              </w:rPr>
              <w:t xml:space="preserve"> ose 1:1000 ose 1:500</w:t>
            </w:r>
          </w:p>
        </w:tc>
      </w:tr>
      <w:tr w:rsidR="00B2456C" w:rsidRPr="00995871" w:rsidTr="0094689A">
        <w:trPr>
          <w:jc w:val="center"/>
        </w:trPr>
        <w:tc>
          <w:tcPr>
            <w:tcW w:w="287" w:type="pct"/>
            <w:vAlign w:val="center"/>
          </w:tcPr>
          <w:p w:rsidR="00B2456C" w:rsidRPr="00995871" w:rsidRDefault="00B2456C" w:rsidP="00C95329">
            <w:pPr>
              <w:pStyle w:val="Tabele"/>
              <w:rPr>
                <w:sz w:val="20"/>
                <w:szCs w:val="20"/>
                <w:lang w:val="sq-AL"/>
              </w:rPr>
            </w:pPr>
            <w:r w:rsidRPr="00995871">
              <w:rPr>
                <w:sz w:val="20"/>
                <w:szCs w:val="20"/>
                <w:lang w:val="sq-AL"/>
              </w:rPr>
              <w:t>3</w:t>
            </w:r>
          </w:p>
        </w:tc>
        <w:tc>
          <w:tcPr>
            <w:tcW w:w="3500" w:type="pct"/>
            <w:vAlign w:val="center"/>
          </w:tcPr>
          <w:p w:rsidR="00B2456C" w:rsidRPr="00995871" w:rsidRDefault="00B2456C" w:rsidP="008F0E04">
            <w:pPr>
              <w:pStyle w:val="Tabele"/>
              <w:rPr>
                <w:sz w:val="20"/>
                <w:szCs w:val="20"/>
                <w:lang w:val="sq-AL"/>
              </w:rPr>
            </w:pPr>
            <w:r w:rsidRPr="00995871">
              <w:rPr>
                <w:sz w:val="20"/>
                <w:szCs w:val="20"/>
                <w:lang w:val="sq-AL"/>
              </w:rPr>
              <w:t xml:space="preserve">Profilet tërthore </w:t>
            </w:r>
            <w:r w:rsidR="00C209B9" w:rsidRPr="00995871">
              <w:rPr>
                <w:sz w:val="20"/>
                <w:szCs w:val="20"/>
                <w:lang w:val="sq-AL"/>
              </w:rPr>
              <w:t>gjeologo-</w:t>
            </w:r>
            <w:r w:rsidRPr="00995871">
              <w:rPr>
                <w:sz w:val="20"/>
                <w:szCs w:val="20"/>
                <w:lang w:val="sq-AL"/>
              </w:rPr>
              <w:t>topografike (të azhurnuar me gjendjen përfundimtare, gjurmët e trupit të mineralizuar)</w:t>
            </w:r>
          </w:p>
        </w:tc>
        <w:tc>
          <w:tcPr>
            <w:tcW w:w="1213" w:type="pct"/>
            <w:vAlign w:val="center"/>
          </w:tcPr>
          <w:p w:rsidR="00B2456C" w:rsidRPr="00995871" w:rsidRDefault="00B2456C" w:rsidP="00C95329">
            <w:pPr>
              <w:pStyle w:val="Tabele"/>
              <w:rPr>
                <w:sz w:val="20"/>
                <w:szCs w:val="20"/>
                <w:lang w:val="sq-AL"/>
              </w:rPr>
            </w:pPr>
            <w:r w:rsidRPr="00995871">
              <w:rPr>
                <w:sz w:val="20"/>
                <w:szCs w:val="20"/>
                <w:lang w:val="sq-AL"/>
              </w:rPr>
              <w:t>1:1000 ose 1:2000,</w:t>
            </w:r>
          </w:p>
          <w:p w:rsidR="00B2456C" w:rsidRPr="00995871" w:rsidRDefault="00914FD9" w:rsidP="00C95329">
            <w:pPr>
              <w:pStyle w:val="Tabele"/>
              <w:rPr>
                <w:sz w:val="20"/>
                <w:szCs w:val="20"/>
                <w:lang w:val="sq-AL"/>
              </w:rPr>
            </w:pPr>
            <w:r w:rsidRPr="00995871">
              <w:rPr>
                <w:sz w:val="20"/>
                <w:szCs w:val="20"/>
                <w:lang w:val="sq-AL"/>
              </w:rPr>
              <w:t>1:500</w:t>
            </w:r>
            <w:r w:rsidR="00B2456C" w:rsidRPr="00995871">
              <w:rPr>
                <w:sz w:val="20"/>
                <w:szCs w:val="20"/>
                <w:lang w:val="sq-AL"/>
              </w:rPr>
              <w:t xml:space="preserve"> ose 1:200</w:t>
            </w:r>
          </w:p>
        </w:tc>
      </w:tr>
      <w:tr w:rsidR="00B2456C" w:rsidRPr="00995871" w:rsidTr="0094689A">
        <w:trPr>
          <w:jc w:val="center"/>
        </w:trPr>
        <w:tc>
          <w:tcPr>
            <w:tcW w:w="287" w:type="pct"/>
            <w:vAlign w:val="center"/>
          </w:tcPr>
          <w:p w:rsidR="00B2456C" w:rsidRPr="00995871" w:rsidRDefault="00B2456C" w:rsidP="00C95329">
            <w:pPr>
              <w:pStyle w:val="Tabele"/>
              <w:rPr>
                <w:sz w:val="20"/>
                <w:szCs w:val="20"/>
                <w:lang w:val="sq-AL"/>
              </w:rPr>
            </w:pPr>
            <w:r w:rsidRPr="00995871">
              <w:rPr>
                <w:sz w:val="20"/>
                <w:szCs w:val="20"/>
                <w:lang w:val="sq-AL"/>
              </w:rPr>
              <w:t>4</w:t>
            </w:r>
          </w:p>
        </w:tc>
        <w:tc>
          <w:tcPr>
            <w:tcW w:w="3500" w:type="pct"/>
            <w:vAlign w:val="center"/>
          </w:tcPr>
          <w:p w:rsidR="00B2456C" w:rsidRPr="00995871" w:rsidRDefault="00B2456C" w:rsidP="008F0E04">
            <w:pPr>
              <w:pStyle w:val="Tabele"/>
              <w:rPr>
                <w:sz w:val="20"/>
                <w:szCs w:val="20"/>
                <w:lang w:val="sq-AL"/>
              </w:rPr>
            </w:pPr>
            <w:r w:rsidRPr="00995871">
              <w:rPr>
                <w:sz w:val="20"/>
                <w:szCs w:val="20"/>
                <w:lang w:val="sq-AL"/>
              </w:rPr>
              <w:t>Projeksioni vertikal me gjeometrizimin e trupit dhe/ose trupave apo zonës së mineralizuar (të azhurnuar me gjendjen përfundimtare)</w:t>
            </w:r>
          </w:p>
        </w:tc>
        <w:tc>
          <w:tcPr>
            <w:tcW w:w="1213" w:type="pct"/>
            <w:vAlign w:val="center"/>
          </w:tcPr>
          <w:p w:rsidR="00B2456C" w:rsidRPr="00995871" w:rsidRDefault="00B2456C" w:rsidP="00C95329">
            <w:pPr>
              <w:pStyle w:val="Tabele"/>
              <w:rPr>
                <w:sz w:val="20"/>
                <w:szCs w:val="20"/>
                <w:lang w:val="sq-AL"/>
              </w:rPr>
            </w:pPr>
            <w:r w:rsidRPr="00995871">
              <w:rPr>
                <w:sz w:val="20"/>
                <w:szCs w:val="20"/>
                <w:lang w:val="sq-AL"/>
              </w:rPr>
              <w:t>1:1000 ose 1:2000,</w:t>
            </w:r>
          </w:p>
          <w:p w:rsidR="00B2456C" w:rsidRPr="00995871" w:rsidRDefault="00B2456C" w:rsidP="00914FD9">
            <w:pPr>
              <w:pStyle w:val="Tabele"/>
              <w:rPr>
                <w:sz w:val="20"/>
                <w:szCs w:val="20"/>
                <w:lang w:val="sq-AL"/>
              </w:rPr>
            </w:pPr>
            <w:r w:rsidRPr="00995871">
              <w:rPr>
                <w:sz w:val="20"/>
                <w:szCs w:val="20"/>
                <w:lang w:val="sq-AL"/>
              </w:rPr>
              <w:t>1:500 ose 1:200</w:t>
            </w:r>
          </w:p>
        </w:tc>
      </w:tr>
      <w:tr w:rsidR="00B2456C" w:rsidRPr="00995871" w:rsidTr="0094689A">
        <w:trPr>
          <w:jc w:val="center"/>
        </w:trPr>
        <w:tc>
          <w:tcPr>
            <w:tcW w:w="287" w:type="pct"/>
            <w:vAlign w:val="center"/>
          </w:tcPr>
          <w:p w:rsidR="00B2456C" w:rsidRPr="00995871" w:rsidRDefault="00B2456C" w:rsidP="00C95329">
            <w:pPr>
              <w:pStyle w:val="Tabele"/>
              <w:rPr>
                <w:sz w:val="20"/>
                <w:szCs w:val="20"/>
                <w:lang w:val="sq-AL"/>
              </w:rPr>
            </w:pPr>
            <w:r w:rsidRPr="00995871">
              <w:rPr>
                <w:sz w:val="20"/>
                <w:szCs w:val="20"/>
                <w:lang w:val="sq-AL"/>
              </w:rPr>
              <w:t>5</w:t>
            </w:r>
          </w:p>
        </w:tc>
        <w:tc>
          <w:tcPr>
            <w:tcW w:w="3500" w:type="pct"/>
            <w:vAlign w:val="center"/>
          </w:tcPr>
          <w:p w:rsidR="00B2456C" w:rsidRPr="00995871" w:rsidRDefault="00B2456C" w:rsidP="00C95329">
            <w:pPr>
              <w:pStyle w:val="Tabele"/>
              <w:rPr>
                <w:sz w:val="20"/>
                <w:szCs w:val="20"/>
                <w:lang w:val="sq-AL"/>
              </w:rPr>
            </w:pPr>
            <w:r w:rsidRPr="00995871">
              <w:rPr>
                <w:sz w:val="20"/>
                <w:szCs w:val="20"/>
                <w:lang w:val="sq-AL"/>
              </w:rPr>
              <w:t xml:space="preserve">Pasaportat e mbylljes së punimeve gjeologjike </w:t>
            </w:r>
          </w:p>
        </w:tc>
        <w:tc>
          <w:tcPr>
            <w:tcW w:w="1213" w:type="pct"/>
            <w:vAlign w:val="center"/>
          </w:tcPr>
          <w:p w:rsidR="00B2456C" w:rsidRPr="00995871" w:rsidRDefault="00B2456C" w:rsidP="00C95329">
            <w:pPr>
              <w:pStyle w:val="Tabele"/>
              <w:rPr>
                <w:sz w:val="20"/>
                <w:szCs w:val="20"/>
                <w:lang w:val="sq-AL"/>
              </w:rPr>
            </w:pPr>
          </w:p>
        </w:tc>
      </w:tr>
      <w:tr w:rsidR="00B2456C" w:rsidRPr="00995871" w:rsidTr="0094689A">
        <w:trPr>
          <w:jc w:val="center"/>
        </w:trPr>
        <w:tc>
          <w:tcPr>
            <w:tcW w:w="287" w:type="pct"/>
            <w:vAlign w:val="center"/>
          </w:tcPr>
          <w:p w:rsidR="00B2456C" w:rsidRPr="00995871" w:rsidRDefault="00B2456C" w:rsidP="00C95329">
            <w:pPr>
              <w:pStyle w:val="Tabele"/>
              <w:rPr>
                <w:sz w:val="20"/>
                <w:szCs w:val="20"/>
                <w:lang w:val="sq-AL"/>
              </w:rPr>
            </w:pPr>
            <w:r w:rsidRPr="00995871">
              <w:rPr>
                <w:sz w:val="20"/>
                <w:szCs w:val="20"/>
                <w:lang w:val="sq-AL"/>
              </w:rPr>
              <w:t>6</w:t>
            </w:r>
          </w:p>
        </w:tc>
        <w:tc>
          <w:tcPr>
            <w:tcW w:w="3500" w:type="pct"/>
            <w:vAlign w:val="center"/>
          </w:tcPr>
          <w:p w:rsidR="00B2456C" w:rsidRPr="00995871" w:rsidRDefault="00B2456C" w:rsidP="00C95329">
            <w:pPr>
              <w:pStyle w:val="Tabele"/>
              <w:rPr>
                <w:sz w:val="20"/>
                <w:szCs w:val="20"/>
                <w:lang w:val="sq-AL"/>
              </w:rPr>
            </w:pPr>
            <w:r w:rsidRPr="00995871">
              <w:rPr>
                <w:sz w:val="20"/>
                <w:szCs w:val="20"/>
                <w:lang w:val="sq-AL"/>
              </w:rPr>
              <w:t xml:space="preserve">Skema e rrethimit nëse kërkohet si e nevojshme dhe </w:t>
            </w:r>
            <w:r w:rsidR="00C209B9" w:rsidRPr="00995871">
              <w:rPr>
                <w:sz w:val="20"/>
                <w:szCs w:val="20"/>
                <w:lang w:val="sq-AL"/>
              </w:rPr>
              <w:t xml:space="preserve">e </w:t>
            </w:r>
            <w:r w:rsidRPr="00995871">
              <w:rPr>
                <w:sz w:val="20"/>
                <w:szCs w:val="20"/>
                <w:lang w:val="sq-AL"/>
              </w:rPr>
              <w:t>vendosjes së sinjalistikës parandaluese</w:t>
            </w:r>
          </w:p>
        </w:tc>
        <w:tc>
          <w:tcPr>
            <w:tcW w:w="1213" w:type="pct"/>
            <w:vAlign w:val="center"/>
          </w:tcPr>
          <w:p w:rsidR="00B2456C" w:rsidRPr="00995871" w:rsidRDefault="00B2456C" w:rsidP="00914FD9">
            <w:pPr>
              <w:pStyle w:val="Tabele"/>
              <w:rPr>
                <w:sz w:val="20"/>
                <w:szCs w:val="20"/>
                <w:lang w:val="sq-AL"/>
              </w:rPr>
            </w:pPr>
            <w:r w:rsidRPr="00995871">
              <w:rPr>
                <w:sz w:val="20"/>
                <w:szCs w:val="20"/>
                <w:lang w:val="sq-AL"/>
              </w:rPr>
              <w:t>1:500 ose 1:200</w:t>
            </w:r>
          </w:p>
        </w:tc>
      </w:tr>
    </w:tbl>
    <w:p w:rsidR="00B2456C" w:rsidRPr="00995871" w:rsidRDefault="00B2456C" w:rsidP="00A96565">
      <w:pPr>
        <w:pStyle w:val="Paragrafi"/>
        <w:rPr>
          <w:rFonts w:cs="Times New Roman"/>
          <w:sz w:val="20"/>
          <w:szCs w:val="20"/>
          <w:lang w:val="sq-AL"/>
        </w:rPr>
      </w:pPr>
    </w:p>
    <w:p w:rsidR="00995871" w:rsidRDefault="00995871" w:rsidP="00995871">
      <w:pPr>
        <w:pStyle w:val="TitulliTitull"/>
        <w:keepNext w:val="0"/>
        <w:rPr>
          <w:lang w:val="sq-AL"/>
        </w:rPr>
      </w:pPr>
    </w:p>
    <w:p w:rsidR="00995871" w:rsidRDefault="00995871" w:rsidP="00995871">
      <w:pPr>
        <w:pStyle w:val="TitulliTitull"/>
        <w:keepNext w:val="0"/>
        <w:rPr>
          <w:lang w:val="sq-AL"/>
        </w:rPr>
      </w:pPr>
    </w:p>
    <w:p w:rsidR="00B2456C" w:rsidRPr="00995871" w:rsidRDefault="00B2456C" w:rsidP="00C95329">
      <w:pPr>
        <w:pStyle w:val="TitulliTitull"/>
        <w:rPr>
          <w:sz w:val="20"/>
          <w:szCs w:val="20"/>
          <w:lang w:val="sq-AL"/>
        </w:rPr>
      </w:pPr>
      <w:r w:rsidRPr="00995871">
        <w:rPr>
          <w:sz w:val="20"/>
          <w:szCs w:val="20"/>
          <w:lang w:val="sq-AL"/>
        </w:rPr>
        <w:t>ANEKSI</w:t>
      </w:r>
      <w:r w:rsidR="005A6AA1" w:rsidRPr="00995871">
        <w:rPr>
          <w:sz w:val="20"/>
          <w:szCs w:val="20"/>
          <w:lang w:val="sq-AL"/>
        </w:rPr>
        <w:t xml:space="preserve"> </w:t>
      </w:r>
      <w:r w:rsidR="00064E61" w:rsidRPr="00995871">
        <w:rPr>
          <w:sz w:val="20"/>
          <w:szCs w:val="20"/>
          <w:lang w:val="sq-AL"/>
        </w:rPr>
        <w:t>nr.</w:t>
      </w:r>
      <w:r w:rsidRPr="00995871">
        <w:rPr>
          <w:sz w:val="20"/>
          <w:szCs w:val="20"/>
          <w:lang w:val="sq-AL"/>
        </w:rPr>
        <w:t>2</w:t>
      </w:r>
    </w:p>
    <w:p w:rsidR="00B2456C" w:rsidRPr="00995871" w:rsidRDefault="00B2456C" w:rsidP="00C95329">
      <w:pPr>
        <w:pStyle w:val="TitulliTitull"/>
        <w:rPr>
          <w:sz w:val="20"/>
          <w:szCs w:val="20"/>
          <w:lang w:val="sq-AL"/>
        </w:rPr>
      </w:pPr>
      <w:r w:rsidRPr="00995871">
        <w:rPr>
          <w:sz w:val="20"/>
          <w:szCs w:val="20"/>
          <w:lang w:val="sq-AL"/>
        </w:rPr>
        <w:t>Forma dhe përmbajtja tip e “planit të veprimtarive të mbylljes së veprimtarisë minerare”</w:t>
      </w:r>
      <w:r w:rsidR="00C819D2" w:rsidRPr="00995871">
        <w:rPr>
          <w:sz w:val="20"/>
          <w:szCs w:val="20"/>
          <w:lang w:val="sq-AL"/>
        </w:rPr>
        <w:t xml:space="preserve"> </w:t>
      </w:r>
      <w:r w:rsidRPr="00995871">
        <w:rPr>
          <w:sz w:val="20"/>
          <w:szCs w:val="20"/>
          <w:lang w:val="sq-AL"/>
        </w:rPr>
        <w:t>për lejet e shfrytëzimit dhe lej</w:t>
      </w:r>
      <w:r w:rsidR="00740340" w:rsidRPr="00995871">
        <w:rPr>
          <w:sz w:val="20"/>
          <w:szCs w:val="20"/>
          <w:lang w:val="sq-AL"/>
        </w:rPr>
        <w:t>et e kërkim-zbulim-shfrytëzimit</w:t>
      </w:r>
    </w:p>
    <w:p w:rsidR="00B2456C" w:rsidRPr="00995871" w:rsidRDefault="00B2456C" w:rsidP="00A96565">
      <w:pPr>
        <w:pStyle w:val="Paragrafi"/>
        <w:rPr>
          <w:rFonts w:cs="Times New Roman"/>
          <w:sz w:val="20"/>
          <w:szCs w:val="20"/>
          <w:lang w:val="sq-AL"/>
        </w:rPr>
      </w:pPr>
    </w:p>
    <w:p w:rsidR="00B2456C" w:rsidRPr="00995871" w:rsidRDefault="00B2456C" w:rsidP="00A96565">
      <w:pPr>
        <w:pStyle w:val="Paragrafi"/>
        <w:rPr>
          <w:sz w:val="20"/>
          <w:szCs w:val="20"/>
          <w:lang w:val="sq-AL"/>
        </w:rPr>
      </w:pPr>
      <w:r w:rsidRPr="00995871">
        <w:rPr>
          <w:sz w:val="20"/>
          <w:szCs w:val="20"/>
          <w:lang w:val="sq-AL"/>
        </w:rPr>
        <w:t>I. PËRMBAJTJA E TEKSTIT</w:t>
      </w:r>
    </w:p>
    <w:p w:rsidR="00B2456C" w:rsidRPr="00995871" w:rsidRDefault="00B2456C" w:rsidP="00A96565">
      <w:pPr>
        <w:pStyle w:val="Paragrafi"/>
        <w:rPr>
          <w:sz w:val="20"/>
          <w:szCs w:val="20"/>
          <w:lang w:val="sq-AL"/>
        </w:rPr>
      </w:pPr>
      <w:r w:rsidRPr="00995871">
        <w:rPr>
          <w:sz w:val="20"/>
          <w:szCs w:val="20"/>
          <w:lang w:val="sq-AL"/>
        </w:rPr>
        <w:t>1. Konsiderata të përgjithshme</w:t>
      </w:r>
    </w:p>
    <w:p w:rsidR="00B2456C" w:rsidRPr="00995871" w:rsidRDefault="00B2456C" w:rsidP="00A96565">
      <w:pPr>
        <w:pStyle w:val="Paragrafi"/>
        <w:rPr>
          <w:sz w:val="20"/>
          <w:szCs w:val="20"/>
          <w:lang w:val="sq-AL"/>
        </w:rPr>
      </w:pPr>
      <w:r w:rsidRPr="00995871">
        <w:rPr>
          <w:sz w:val="20"/>
          <w:szCs w:val="20"/>
          <w:lang w:val="sq-AL"/>
        </w:rPr>
        <w:t>2. Të dhëna mbi subjektin kur plani hart</w:t>
      </w:r>
      <w:r w:rsidR="002B3EF7" w:rsidRPr="00995871">
        <w:rPr>
          <w:sz w:val="20"/>
          <w:szCs w:val="20"/>
          <w:lang w:val="sq-AL"/>
        </w:rPr>
        <w:t>ohet për një zon</w:t>
      </w:r>
      <w:r w:rsidR="00832D33" w:rsidRPr="00995871">
        <w:rPr>
          <w:sz w:val="20"/>
          <w:szCs w:val="20"/>
          <w:lang w:val="sq-AL"/>
        </w:rPr>
        <w:t>ë</w:t>
      </w:r>
      <w:r w:rsidRPr="00995871">
        <w:rPr>
          <w:sz w:val="20"/>
          <w:szCs w:val="20"/>
          <w:lang w:val="sq-AL"/>
        </w:rPr>
        <w:t xml:space="preserve"> të re minerare:</w:t>
      </w:r>
    </w:p>
    <w:p w:rsidR="00B2456C" w:rsidRPr="00995871" w:rsidRDefault="00B2456C" w:rsidP="00A96565">
      <w:pPr>
        <w:pStyle w:val="Paragrafi"/>
        <w:rPr>
          <w:sz w:val="20"/>
          <w:szCs w:val="20"/>
          <w:lang w:val="sq-AL"/>
        </w:rPr>
      </w:pPr>
      <w:r w:rsidRPr="00995871">
        <w:rPr>
          <w:sz w:val="20"/>
          <w:szCs w:val="20"/>
          <w:lang w:val="sq-AL"/>
        </w:rPr>
        <w:t>i) Emri i subjektit sipas regjistrimit në QKR: ..........................................</w:t>
      </w:r>
    </w:p>
    <w:p w:rsidR="00B2456C" w:rsidRPr="00995871" w:rsidRDefault="00B2456C" w:rsidP="00A96565">
      <w:pPr>
        <w:pStyle w:val="Paragrafi"/>
        <w:rPr>
          <w:sz w:val="20"/>
          <w:szCs w:val="20"/>
          <w:lang w:val="sq-AL"/>
        </w:rPr>
      </w:pPr>
      <w:r w:rsidRPr="00995871">
        <w:rPr>
          <w:sz w:val="20"/>
          <w:szCs w:val="20"/>
          <w:lang w:val="sq-AL"/>
        </w:rPr>
        <w:t xml:space="preserve">ii) Zona minerare me numër identifikues </w:t>
      </w:r>
      <w:r w:rsidR="00740340" w:rsidRPr="00995871">
        <w:rPr>
          <w:sz w:val="20"/>
          <w:szCs w:val="20"/>
          <w:lang w:val="sq-AL"/>
        </w:rPr>
        <w:t>n</w:t>
      </w:r>
      <w:r w:rsidRPr="00995871">
        <w:rPr>
          <w:sz w:val="20"/>
          <w:szCs w:val="20"/>
          <w:lang w:val="sq-AL"/>
        </w:rPr>
        <w:t>r..........., për të cilën kërkohet leja minerare dhe që përfshihet në planin vjetor minerar të miratuar për vitin ............</w:t>
      </w:r>
    </w:p>
    <w:p w:rsidR="00B2456C" w:rsidRPr="00995871" w:rsidRDefault="00B2456C" w:rsidP="00A96565">
      <w:pPr>
        <w:pStyle w:val="Paragrafi"/>
        <w:rPr>
          <w:sz w:val="20"/>
          <w:szCs w:val="20"/>
          <w:lang w:val="sq-AL"/>
        </w:rPr>
      </w:pPr>
      <w:r w:rsidRPr="00995871">
        <w:rPr>
          <w:sz w:val="20"/>
          <w:szCs w:val="20"/>
          <w:lang w:val="sq-AL"/>
        </w:rPr>
        <w:t>iii) Lloji i mineralit/mineraleve për të cilin kërkohet dhënia e lejes: ............</w:t>
      </w:r>
    </w:p>
    <w:p w:rsidR="00B2456C" w:rsidRPr="00995871" w:rsidRDefault="00B2456C" w:rsidP="00A96565">
      <w:pPr>
        <w:pStyle w:val="Paragrafi"/>
        <w:rPr>
          <w:sz w:val="20"/>
          <w:szCs w:val="20"/>
          <w:lang w:val="sq-AL"/>
        </w:rPr>
      </w:pPr>
      <w:r w:rsidRPr="00995871">
        <w:rPr>
          <w:sz w:val="20"/>
          <w:szCs w:val="20"/>
          <w:lang w:val="sq-AL"/>
        </w:rPr>
        <w:t>iv) Emri dhe mbiemri i administratorit të subjektit aplikues për leje minerare sipas regjistrimit në QKR: .............................................</w:t>
      </w:r>
    </w:p>
    <w:p w:rsidR="00B2456C" w:rsidRPr="00995871" w:rsidRDefault="00B2456C" w:rsidP="00A96565">
      <w:pPr>
        <w:pStyle w:val="Paragrafi"/>
        <w:rPr>
          <w:sz w:val="20"/>
          <w:szCs w:val="20"/>
          <w:lang w:val="sq-AL"/>
        </w:rPr>
      </w:pPr>
      <w:r w:rsidRPr="00995871">
        <w:rPr>
          <w:sz w:val="20"/>
          <w:szCs w:val="20"/>
          <w:lang w:val="sq-AL"/>
        </w:rPr>
        <w:t>v) Adresa e selisë s</w:t>
      </w:r>
      <w:r w:rsidR="00094526" w:rsidRPr="00995871">
        <w:rPr>
          <w:rFonts w:ascii="Times New Roman" w:hAnsi="Times New Roman" w:cs="Times New Roman"/>
          <w:sz w:val="20"/>
          <w:szCs w:val="20"/>
          <w:lang w:val="sq-AL"/>
        </w:rPr>
        <w:t>ë</w:t>
      </w:r>
      <w:r w:rsidR="00094526" w:rsidRPr="00995871">
        <w:rPr>
          <w:sz w:val="20"/>
          <w:szCs w:val="20"/>
          <w:lang w:val="sq-AL"/>
        </w:rPr>
        <w:t xml:space="preserve"> </w:t>
      </w:r>
      <w:r w:rsidRPr="00995871">
        <w:rPr>
          <w:sz w:val="20"/>
          <w:szCs w:val="20"/>
          <w:lang w:val="sq-AL"/>
        </w:rPr>
        <w:t>subjektit sipas regjistrimit në QKR: ..........................</w:t>
      </w:r>
    </w:p>
    <w:p w:rsidR="00B2456C" w:rsidRPr="00995871" w:rsidRDefault="00B2456C" w:rsidP="00A96565">
      <w:pPr>
        <w:pStyle w:val="Paragrafi"/>
        <w:rPr>
          <w:sz w:val="20"/>
          <w:szCs w:val="20"/>
          <w:lang w:val="sq-AL"/>
        </w:rPr>
      </w:pPr>
      <w:r w:rsidRPr="00995871">
        <w:rPr>
          <w:sz w:val="20"/>
          <w:szCs w:val="20"/>
          <w:lang w:val="sq-AL"/>
        </w:rPr>
        <w:t xml:space="preserve">vi) Nr. </w:t>
      </w:r>
      <w:r w:rsidR="00740340" w:rsidRPr="00995871">
        <w:rPr>
          <w:sz w:val="20"/>
          <w:szCs w:val="20"/>
          <w:lang w:val="sq-AL"/>
        </w:rPr>
        <w:t xml:space="preserve">i </w:t>
      </w:r>
      <w:r w:rsidRPr="00995871">
        <w:rPr>
          <w:sz w:val="20"/>
          <w:szCs w:val="20"/>
          <w:lang w:val="sq-AL"/>
        </w:rPr>
        <w:t>telefonit /faksit: ...................................</w:t>
      </w:r>
    </w:p>
    <w:p w:rsidR="00B2456C" w:rsidRPr="00995871" w:rsidRDefault="00B2456C" w:rsidP="00A96565">
      <w:pPr>
        <w:pStyle w:val="Paragrafi"/>
        <w:rPr>
          <w:sz w:val="20"/>
          <w:szCs w:val="20"/>
          <w:lang w:val="sq-AL"/>
        </w:rPr>
      </w:pPr>
      <w:r w:rsidRPr="00995871">
        <w:rPr>
          <w:sz w:val="20"/>
          <w:szCs w:val="20"/>
          <w:lang w:val="sq-AL"/>
        </w:rPr>
        <w:t>vii) Emërtimi i njësisë vendore/njësive vendore ku përfshihet zona</w:t>
      </w:r>
      <w:r w:rsidR="00475EF8" w:rsidRPr="00995871">
        <w:rPr>
          <w:sz w:val="20"/>
          <w:szCs w:val="20"/>
          <w:lang w:val="sq-AL"/>
        </w:rPr>
        <w:t xml:space="preserve"> e kërkuar: .................</w:t>
      </w:r>
    </w:p>
    <w:p w:rsidR="00B2456C" w:rsidRPr="00995871" w:rsidRDefault="00B2456C" w:rsidP="00A96565">
      <w:pPr>
        <w:pStyle w:val="Paragrafi"/>
        <w:rPr>
          <w:sz w:val="20"/>
          <w:szCs w:val="20"/>
          <w:lang w:val="sq-AL"/>
        </w:rPr>
      </w:pPr>
      <w:r w:rsidRPr="00995871">
        <w:rPr>
          <w:sz w:val="20"/>
          <w:szCs w:val="20"/>
          <w:lang w:val="sq-AL"/>
        </w:rPr>
        <w:t>viii) Emri dhe mbiemri i drejtuesit teknik: .............................................</w:t>
      </w:r>
    </w:p>
    <w:p w:rsidR="00B2456C" w:rsidRPr="00995871" w:rsidRDefault="00B2456C" w:rsidP="00A96565">
      <w:pPr>
        <w:pStyle w:val="Paragrafi"/>
        <w:rPr>
          <w:sz w:val="20"/>
          <w:szCs w:val="20"/>
          <w:lang w:val="sq-AL"/>
        </w:rPr>
      </w:pPr>
      <w:r w:rsidRPr="00995871">
        <w:rPr>
          <w:sz w:val="20"/>
          <w:szCs w:val="20"/>
          <w:lang w:val="sq-AL"/>
        </w:rPr>
        <w:t xml:space="preserve">ix) Data e përfundimit të licencës profesionale </w:t>
      </w:r>
      <w:r w:rsidR="00094526" w:rsidRPr="00995871">
        <w:rPr>
          <w:sz w:val="20"/>
          <w:szCs w:val="20"/>
          <w:lang w:val="sq-AL"/>
        </w:rPr>
        <w:t>t</w:t>
      </w:r>
      <w:r w:rsidR="00094526" w:rsidRPr="00995871">
        <w:rPr>
          <w:rFonts w:ascii="Times New Roman" w:hAnsi="Times New Roman" w:cs="Times New Roman"/>
          <w:sz w:val="20"/>
          <w:szCs w:val="20"/>
          <w:lang w:val="sq-AL"/>
        </w:rPr>
        <w:t>ë</w:t>
      </w:r>
      <w:r w:rsidRPr="00995871">
        <w:rPr>
          <w:sz w:val="20"/>
          <w:szCs w:val="20"/>
          <w:lang w:val="sq-AL"/>
        </w:rPr>
        <w:t xml:space="preserve"> drejtuesit teknik: ...../...../.........</w:t>
      </w:r>
    </w:p>
    <w:p w:rsidR="00B2456C" w:rsidRPr="00995871" w:rsidRDefault="00B2456C" w:rsidP="00A96565">
      <w:pPr>
        <w:pStyle w:val="Paragrafi"/>
        <w:rPr>
          <w:sz w:val="20"/>
          <w:szCs w:val="20"/>
          <w:lang w:val="sq-AL"/>
        </w:rPr>
      </w:pPr>
      <w:r w:rsidRPr="00995871">
        <w:rPr>
          <w:sz w:val="20"/>
          <w:szCs w:val="20"/>
          <w:lang w:val="sq-AL"/>
        </w:rPr>
        <w:t>3. Të dhëna mbi objektin minerar</w:t>
      </w:r>
    </w:p>
    <w:p w:rsidR="00B2456C" w:rsidRPr="00995871" w:rsidRDefault="00B2456C" w:rsidP="00A96565">
      <w:pPr>
        <w:pStyle w:val="Paragrafi"/>
        <w:rPr>
          <w:sz w:val="20"/>
          <w:szCs w:val="20"/>
          <w:lang w:val="sq-AL"/>
        </w:rPr>
      </w:pPr>
      <w:r w:rsidRPr="00995871">
        <w:rPr>
          <w:sz w:val="20"/>
          <w:szCs w:val="20"/>
          <w:lang w:val="sq-AL"/>
        </w:rPr>
        <w:t xml:space="preserve">A. </w:t>
      </w:r>
      <w:r w:rsidR="002B3EF7" w:rsidRPr="00995871">
        <w:rPr>
          <w:sz w:val="20"/>
          <w:szCs w:val="20"/>
          <w:lang w:val="sq-AL"/>
        </w:rPr>
        <w:t xml:space="preserve">Kur </w:t>
      </w:r>
      <w:r w:rsidRPr="00995871">
        <w:rPr>
          <w:sz w:val="20"/>
          <w:szCs w:val="20"/>
          <w:lang w:val="sq-AL"/>
        </w:rPr>
        <w:t>objekti minerar është braktisur nga zotëruesi i lejes minerare:</w:t>
      </w:r>
    </w:p>
    <w:p w:rsidR="00B2456C" w:rsidRPr="00995871" w:rsidRDefault="00B2456C" w:rsidP="00A96565">
      <w:pPr>
        <w:pStyle w:val="Paragrafi"/>
        <w:rPr>
          <w:sz w:val="20"/>
          <w:szCs w:val="20"/>
          <w:lang w:val="sq-AL"/>
        </w:rPr>
      </w:pPr>
      <w:r w:rsidRPr="00995871">
        <w:rPr>
          <w:sz w:val="20"/>
          <w:szCs w:val="20"/>
          <w:lang w:val="sq-AL"/>
        </w:rPr>
        <w:t xml:space="preserve">i) Zona minerare me numër identifikues </w:t>
      </w:r>
      <w:r w:rsidR="00094526" w:rsidRPr="00995871">
        <w:rPr>
          <w:sz w:val="20"/>
          <w:szCs w:val="20"/>
          <w:lang w:val="sq-AL"/>
        </w:rPr>
        <w:t>n</w:t>
      </w:r>
      <w:r w:rsidRPr="00995871">
        <w:rPr>
          <w:sz w:val="20"/>
          <w:szCs w:val="20"/>
          <w:lang w:val="sq-AL"/>
        </w:rPr>
        <w:t>r..........., e përfshirë në planin vjetor minerar të miratuar për vitin ........dhe licencuar me lejen minerare nr..........., datë.../...../........</w:t>
      </w:r>
    </w:p>
    <w:p w:rsidR="00B2456C" w:rsidRPr="00995871" w:rsidRDefault="00B2456C" w:rsidP="00A96565">
      <w:pPr>
        <w:pStyle w:val="Paragrafi"/>
        <w:rPr>
          <w:sz w:val="20"/>
          <w:szCs w:val="20"/>
          <w:lang w:val="sq-AL"/>
        </w:rPr>
      </w:pPr>
      <w:r w:rsidRPr="00995871">
        <w:rPr>
          <w:sz w:val="20"/>
          <w:szCs w:val="20"/>
          <w:lang w:val="sq-AL"/>
        </w:rPr>
        <w:t>ii) Emri i subjektit zotërues i lejes minerare sipas regjistrimit në QKR:</w:t>
      </w:r>
      <w:r w:rsidR="00C819D2" w:rsidRPr="00995871">
        <w:rPr>
          <w:sz w:val="20"/>
          <w:szCs w:val="20"/>
          <w:lang w:val="sq-AL"/>
        </w:rPr>
        <w:t xml:space="preserve"> </w:t>
      </w:r>
      <w:r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iii) Lloji i mineralit/mineraleve: ............</w:t>
      </w:r>
    </w:p>
    <w:p w:rsidR="00B2456C" w:rsidRPr="00995871" w:rsidRDefault="00B2456C" w:rsidP="00A96565">
      <w:pPr>
        <w:pStyle w:val="Paragrafi"/>
        <w:rPr>
          <w:sz w:val="20"/>
          <w:szCs w:val="20"/>
          <w:lang w:val="sq-AL"/>
        </w:rPr>
      </w:pPr>
      <w:r w:rsidRPr="00995871">
        <w:rPr>
          <w:sz w:val="20"/>
          <w:szCs w:val="20"/>
          <w:lang w:val="sq-AL"/>
        </w:rPr>
        <w:t>iv) Emri dhe mbiemri i administratorit të subjektit sipas regjistrimit në QKR: ................</w:t>
      </w:r>
    </w:p>
    <w:p w:rsidR="00B2456C" w:rsidRPr="00995871" w:rsidRDefault="00B2456C" w:rsidP="00A96565">
      <w:pPr>
        <w:pStyle w:val="Paragrafi"/>
        <w:rPr>
          <w:sz w:val="20"/>
          <w:szCs w:val="20"/>
          <w:lang w:val="sq-AL"/>
        </w:rPr>
      </w:pPr>
      <w:r w:rsidRPr="00995871">
        <w:rPr>
          <w:sz w:val="20"/>
          <w:szCs w:val="20"/>
          <w:lang w:val="sq-AL"/>
        </w:rPr>
        <w:t>v) Adresa e selisë s</w:t>
      </w:r>
      <w:r w:rsidR="009B42AD" w:rsidRPr="00995871">
        <w:rPr>
          <w:rFonts w:ascii="Times New Roman" w:hAnsi="Times New Roman" w:cs="Times New Roman"/>
          <w:sz w:val="20"/>
          <w:szCs w:val="20"/>
          <w:lang w:val="sq-AL"/>
        </w:rPr>
        <w:t>ë</w:t>
      </w:r>
      <w:r w:rsidRPr="00995871">
        <w:rPr>
          <w:sz w:val="20"/>
          <w:szCs w:val="20"/>
          <w:lang w:val="sq-AL"/>
        </w:rPr>
        <w:t xml:space="preserve"> subjektit sipas regjistrimit në QKR: ..........................</w:t>
      </w:r>
    </w:p>
    <w:p w:rsidR="00B2456C" w:rsidRPr="00995871" w:rsidRDefault="00B2456C" w:rsidP="00A96565">
      <w:pPr>
        <w:pStyle w:val="Paragrafi"/>
        <w:rPr>
          <w:sz w:val="20"/>
          <w:szCs w:val="20"/>
          <w:lang w:val="sq-AL"/>
        </w:rPr>
      </w:pPr>
      <w:r w:rsidRPr="00995871">
        <w:rPr>
          <w:sz w:val="20"/>
          <w:szCs w:val="20"/>
          <w:lang w:val="sq-AL"/>
        </w:rPr>
        <w:t xml:space="preserve">vi) Nr. </w:t>
      </w:r>
      <w:r w:rsidR="004D6A0B" w:rsidRPr="00995871">
        <w:rPr>
          <w:sz w:val="20"/>
          <w:szCs w:val="20"/>
          <w:lang w:val="sq-AL"/>
        </w:rPr>
        <w:t xml:space="preserve">i </w:t>
      </w:r>
      <w:r w:rsidRPr="00995871">
        <w:rPr>
          <w:sz w:val="20"/>
          <w:szCs w:val="20"/>
          <w:lang w:val="sq-AL"/>
        </w:rPr>
        <w:t>telefonit /faksit: ...................................</w:t>
      </w:r>
    </w:p>
    <w:p w:rsidR="00B2456C" w:rsidRPr="00995871" w:rsidRDefault="00B2456C" w:rsidP="00A96565">
      <w:pPr>
        <w:pStyle w:val="Paragrafi"/>
        <w:rPr>
          <w:sz w:val="20"/>
          <w:szCs w:val="20"/>
          <w:lang w:val="sq-AL"/>
        </w:rPr>
      </w:pPr>
      <w:r w:rsidRPr="00995871">
        <w:rPr>
          <w:sz w:val="20"/>
          <w:szCs w:val="20"/>
          <w:lang w:val="sq-AL"/>
        </w:rPr>
        <w:t>vii) Emërtimi i njësisë vendore/njësive vendore ku përfshihet zon</w:t>
      </w:r>
      <w:r w:rsidR="00475EF8" w:rsidRPr="00995871">
        <w:rPr>
          <w:sz w:val="20"/>
          <w:szCs w:val="20"/>
          <w:lang w:val="sq-AL"/>
        </w:rPr>
        <w:t>a e kërkuar: .................</w:t>
      </w:r>
    </w:p>
    <w:p w:rsidR="00B2456C" w:rsidRPr="00995871" w:rsidRDefault="00B2456C" w:rsidP="00A96565">
      <w:pPr>
        <w:pStyle w:val="Paragrafi"/>
        <w:rPr>
          <w:sz w:val="20"/>
          <w:szCs w:val="20"/>
          <w:lang w:val="sq-AL"/>
        </w:rPr>
      </w:pPr>
      <w:r w:rsidRPr="00995871">
        <w:rPr>
          <w:sz w:val="20"/>
          <w:szCs w:val="20"/>
          <w:lang w:val="sq-AL"/>
        </w:rPr>
        <w:t xml:space="preserve">B. </w:t>
      </w:r>
      <w:r w:rsidR="002B3EF7" w:rsidRPr="00995871">
        <w:rPr>
          <w:sz w:val="20"/>
          <w:szCs w:val="20"/>
          <w:lang w:val="sq-AL"/>
        </w:rPr>
        <w:t xml:space="preserve">Kur </w:t>
      </w:r>
      <w:r w:rsidRPr="00995871">
        <w:rPr>
          <w:sz w:val="20"/>
          <w:szCs w:val="20"/>
          <w:lang w:val="sq-AL"/>
        </w:rPr>
        <w:t>o</w:t>
      </w:r>
      <w:r w:rsidR="002B3EF7" w:rsidRPr="00995871">
        <w:rPr>
          <w:sz w:val="20"/>
          <w:szCs w:val="20"/>
          <w:lang w:val="sq-AL"/>
        </w:rPr>
        <w:t>bjekti minerar është një minier</w:t>
      </w:r>
      <w:r w:rsidR="00832D33" w:rsidRPr="00995871">
        <w:rPr>
          <w:sz w:val="20"/>
          <w:szCs w:val="20"/>
          <w:lang w:val="sq-AL"/>
        </w:rPr>
        <w:t>ë</w:t>
      </w:r>
      <w:r w:rsidRPr="00995871">
        <w:rPr>
          <w:sz w:val="20"/>
          <w:szCs w:val="20"/>
          <w:lang w:val="sq-AL"/>
        </w:rPr>
        <w:t xml:space="preserve"> e braktisur dhe shfrytëzuar nga ish</w:t>
      </w:r>
      <w:r w:rsidR="0081213D" w:rsidRPr="00995871">
        <w:rPr>
          <w:sz w:val="20"/>
          <w:szCs w:val="20"/>
          <w:lang w:val="sq-AL"/>
        </w:rPr>
        <w:t>-</w:t>
      </w:r>
      <w:r w:rsidRPr="00995871">
        <w:rPr>
          <w:sz w:val="20"/>
          <w:szCs w:val="20"/>
          <w:lang w:val="sq-AL"/>
        </w:rPr>
        <w:t>ndërmarrjet shtetërore:</w:t>
      </w:r>
    </w:p>
    <w:p w:rsidR="00B2456C" w:rsidRPr="00995871" w:rsidRDefault="00B2456C" w:rsidP="00A96565">
      <w:pPr>
        <w:pStyle w:val="Paragrafi"/>
        <w:rPr>
          <w:sz w:val="20"/>
          <w:szCs w:val="20"/>
          <w:lang w:val="sq-AL"/>
        </w:rPr>
      </w:pPr>
      <w:r w:rsidRPr="00995871">
        <w:rPr>
          <w:sz w:val="20"/>
          <w:szCs w:val="20"/>
          <w:lang w:val="sq-AL"/>
        </w:rPr>
        <w:t xml:space="preserve">i) Zona minerare me numër identifikues </w:t>
      </w:r>
      <w:r w:rsidR="004D6A0B" w:rsidRPr="00995871">
        <w:rPr>
          <w:sz w:val="20"/>
          <w:szCs w:val="20"/>
          <w:lang w:val="sq-AL"/>
        </w:rPr>
        <w:t>n</w:t>
      </w:r>
      <w:r w:rsidRPr="00995871">
        <w:rPr>
          <w:sz w:val="20"/>
          <w:szCs w:val="20"/>
          <w:lang w:val="sq-AL"/>
        </w:rPr>
        <w:t xml:space="preserve">r..........., </w:t>
      </w:r>
    </w:p>
    <w:p w:rsidR="00B2456C" w:rsidRPr="00995871" w:rsidRDefault="00B2456C" w:rsidP="00A96565">
      <w:pPr>
        <w:pStyle w:val="Paragrafi"/>
        <w:rPr>
          <w:sz w:val="20"/>
          <w:szCs w:val="20"/>
          <w:lang w:val="sq-AL"/>
        </w:rPr>
      </w:pPr>
      <w:r w:rsidRPr="00995871">
        <w:rPr>
          <w:sz w:val="20"/>
          <w:szCs w:val="20"/>
          <w:lang w:val="sq-AL"/>
        </w:rPr>
        <w:t>ii) Emri i subjektit shtetëror që është pronar i aseteve të objektit m</w:t>
      </w:r>
      <w:r w:rsidR="00475EF8" w:rsidRPr="00995871">
        <w:rPr>
          <w:sz w:val="20"/>
          <w:szCs w:val="20"/>
          <w:lang w:val="sq-AL"/>
        </w:rPr>
        <w:t>inerar .......................</w:t>
      </w:r>
    </w:p>
    <w:p w:rsidR="00B2456C" w:rsidRPr="00995871" w:rsidRDefault="00B2456C" w:rsidP="00A96565">
      <w:pPr>
        <w:pStyle w:val="Paragrafi"/>
        <w:rPr>
          <w:sz w:val="20"/>
          <w:szCs w:val="20"/>
          <w:lang w:val="sq-AL"/>
        </w:rPr>
      </w:pPr>
      <w:r w:rsidRPr="00995871">
        <w:rPr>
          <w:sz w:val="20"/>
          <w:szCs w:val="20"/>
          <w:lang w:val="sq-AL"/>
        </w:rPr>
        <w:t>iii) Lloji i mineralit/mineraleve: ............</w:t>
      </w:r>
    </w:p>
    <w:p w:rsidR="00B2456C" w:rsidRPr="00995871" w:rsidRDefault="00B2456C" w:rsidP="00A96565">
      <w:pPr>
        <w:pStyle w:val="Paragrafi"/>
        <w:rPr>
          <w:sz w:val="20"/>
          <w:szCs w:val="20"/>
          <w:lang w:val="sq-AL"/>
        </w:rPr>
      </w:pPr>
      <w:r w:rsidRPr="00995871">
        <w:rPr>
          <w:sz w:val="20"/>
          <w:szCs w:val="20"/>
          <w:lang w:val="sq-AL"/>
        </w:rPr>
        <w:t>iv) Nr.</w:t>
      </w:r>
      <w:r w:rsidR="004D6A0B" w:rsidRPr="00995871">
        <w:rPr>
          <w:sz w:val="20"/>
          <w:szCs w:val="20"/>
          <w:lang w:val="sq-AL"/>
        </w:rPr>
        <w:t xml:space="preserve"> i</w:t>
      </w:r>
      <w:r w:rsidRPr="00995871">
        <w:rPr>
          <w:sz w:val="20"/>
          <w:szCs w:val="20"/>
          <w:lang w:val="sq-AL"/>
        </w:rPr>
        <w:t xml:space="preserve"> telefonit /faksit të subjektit shtetëror: ...................................</w:t>
      </w:r>
    </w:p>
    <w:p w:rsidR="00B2456C" w:rsidRPr="00995871" w:rsidRDefault="00B2456C" w:rsidP="00A96565">
      <w:pPr>
        <w:pStyle w:val="Paragrafi"/>
        <w:rPr>
          <w:sz w:val="20"/>
          <w:szCs w:val="20"/>
          <w:lang w:val="sq-AL"/>
        </w:rPr>
      </w:pPr>
      <w:r w:rsidRPr="00995871">
        <w:rPr>
          <w:sz w:val="20"/>
          <w:szCs w:val="20"/>
          <w:lang w:val="sq-AL"/>
        </w:rPr>
        <w:t>v) Emërtimi i njësisë vendore/njësive vendore ku përfshihet zona e kërkuar: ..............</w:t>
      </w:r>
    </w:p>
    <w:p w:rsidR="00B2456C" w:rsidRPr="00995871" w:rsidRDefault="00B2456C" w:rsidP="00A96565">
      <w:pPr>
        <w:pStyle w:val="Paragrafi"/>
        <w:rPr>
          <w:sz w:val="20"/>
          <w:szCs w:val="20"/>
          <w:lang w:val="sq-AL"/>
        </w:rPr>
      </w:pPr>
      <w:r w:rsidRPr="00995871">
        <w:rPr>
          <w:sz w:val="20"/>
          <w:szCs w:val="20"/>
          <w:lang w:val="sq-AL"/>
        </w:rPr>
        <w:t>4. Baza ligjore mbi të cilën hartohet projekti:</w:t>
      </w:r>
    </w:p>
    <w:p w:rsidR="00B2456C" w:rsidRPr="00995871" w:rsidRDefault="00B2456C" w:rsidP="00A96565">
      <w:pPr>
        <w:pStyle w:val="Paragrafi"/>
        <w:rPr>
          <w:sz w:val="20"/>
          <w:szCs w:val="20"/>
          <w:lang w:val="sq-AL"/>
        </w:rPr>
      </w:pPr>
      <w:r w:rsidRPr="00995871">
        <w:rPr>
          <w:sz w:val="20"/>
          <w:szCs w:val="20"/>
          <w:lang w:val="sq-AL"/>
        </w:rPr>
        <w:t>Vendimin e Këshillit të Ministrave, që miraton kalimin në regjim mbyllje të objektit minerar.</w:t>
      </w:r>
    </w:p>
    <w:p w:rsidR="00B2456C" w:rsidRPr="00995871" w:rsidRDefault="00B2456C" w:rsidP="00A96565">
      <w:pPr>
        <w:pStyle w:val="Paragrafi"/>
        <w:rPr>
          <w:sz w:val="20"/>
          <w:szCs w:val="20"/>
          <w:lang w:val="sq-AL"/>
        </w:rPr>
      </w:pPr>
      <w:r w:rsidRPr="00995871">
        <w:rPr>
          <w:sz w:val="20"/>
          <w:szCs w:val="20"/>
          <w:lang w:val="sq-AL"/>
        </w:rPr>
        <w:t>5. Të dhëna të përgjithshme të shkurtra për objektin minerar (sipas projektit të shfrytëzimit)</w:t>
      </w:r>
      <w:r w:rsidR="002B3EF7"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a) Vendndodhja administrative dhe topografike e objektit</w:t>
      </w:r>
      <w:r w:rsidR="00CD1A7A" w:rsidRPr="00995871">
        <w:rPr>
          <w:sz w:val="20"/>
          <w:szCs w:val="20"/>
          <w:lang w:val="sq-AL"/>
        </w:rPr>
        <w:t>;</w:t>
      </w:r>
      <w:r w:rsidRPr="00995871">
        <w:rPr>
          <w:sz w:val="20"/>
          <w:szCs w:val="20"/>
          <w:lang w:val="sq-AL"/>
        </w:rPr>
        <w:t xml:space="preserve"> </w:t>
      </w:r>
    </w:p>
    <w:p w:rsidR="00B2456C" w:rsidRPr="00995871" w:rsidRDefault="00B2456C" w:rsidP="00A96565">
      <w:pPr>
        <w:pStyle w:val="Paragrafi"/>
        <w:rPr>
          <w:sz w:val="20"/>
          <w:szCs w:val="20"/>
          <w:lang w:val="sq-AL"/>
        </w:rPr>
      </w:pPr>
      <w:r w:rsidRPr="00995871">
        <w:rPr>
          <w:sz w:val="20"/>
          <w:szCs w:val="20"/>
          <w:lang w:val="sq-AL"/>
        </w:rPr>
        <w:t>b) Gjeografia e zonës, relievi, bimësia, fauna, ekosistemi në përgjithësi etj.</w:t>
      </w:r>
      <w:r w:rsidR="00CD1A7A"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c) Ndërtimi gjeologjik i rajonit dhe vendburimit</w:t>
      </w:r>
      <w:r w:rsidR="00CD1A7A" w:rsidRPr="00995871">
        <w:rPr>
          <w:sz w:val="20"/>
          <w:szCs w:val="20"/>
          <w:lang w:val="sq-AL"/>
        </w:rPr>
        <w:t>;</w:t>
      </w:r>
      <w:r w:rsidRPr="00995871">
        <w:rPr>
          <w:sz w:val="20"/>
          <w:szCs w:val="20"/>
          <w:lang w:val="sq-AL"/>
        </w:rPr>
        <w:t xml:space="preserve"> </w:t>
      </w:r>
    </w:p>
    <w:p w:rsidR="00B2456C" w:rsidRPr="00995871" w:rsidRDefault="00B2456C" w:rsidP="00A96565">
      <w:pPr>
        <w:pStyle w:val="Paragrafi"/>
        <w:rPr>
          <w:sz w:val="20"/>
          <w:szCs w:val="20"/>
          <w:lang w:val="sq-AL"/>
        </w:rPr>
      </w:pPr>
      <w:r w:rsidRPr="00995871">
        <w:rPr>
          <w:sz w:val="20"/>
          <w:szCs w:val="20"/>
          <w:lang w:val="sq-AL"/>
        </w:rPr>
        <w:t>d) Lloji dhe trashësia e mbul</w:t>
      </w:r>
      <w:r w:rsidR="00CD1A7A" w:rsidRPr="00995871">
        <w:rPr>
          <w:sz w:val="20"/>
          <w:szCs w:val="20"/>
          <w:lang w:val="sq-AL"/>
        </w:rPr>
        <w:t>esës s</w:t>
      </w:r>
      <w:r w:rsidR="00FD5553" w:rsidRPr="00995871">
        <w:rPr>
          <w:rFonts w:ascii="Times New Roman" w:hAnsi="Times New Roman" w:cs="Times New Roman"/>
          <w:sz w:val="20"/>
          <w:szCs w:val="20"/>
          <w:lang w:val="sq-AL"/>
        </w:rPr>
        <w:t>ë</w:t>
      </w:r>
      <w:r w:rsidR="00CD1A7A" w:rsidRPr="00995871">
        <w:rPr>
          <w:sz w:val="20"/>
          <w:szCs w:val="20"/>
          <w:lang w:val="sq-AL"/>
        </w:rPr>
        <w:t xml:space="preserve"> tokës në zonën minerare;</w:t>
      </w:r>
    </w:p>
    <w:p w:rsidR="00B2456C" w:rsidRPr="00995871" w:rsidRDefault="00B2456C" w:rsidP="00A96565">
      <w:pPr>
        <w:pStyle w:val="Paragrafi"/>
        <w:rPr>
          <w:sz w:val="20"/>
          <w:szCs w:val="20"/>
          <w:lang w:val="sq-AL"/>
        </w:rPr>
      </w:pPr>
      <w:r w:rsidRPr="00995871">
        <w:rPr>
          <w:sz w:val="20"/>
          <w:szCs w:val="20"/>
          <w:lang w:val="sq-AL"/>
        </w:rPr>
        <w:t>e) Tektonika e vendburimit</w:t>
      </w:r>
      <w:r w:rsidR="00CD1A7A"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g) Kushtet hidrografike dhe hidrogjeologjike të vendburimit. Llojet e ujërave dhe kimizimi i tyre</w:t>
      </w:r>
      <w:r w:rsidR="00CD1A7A" w:rsidRPr="00995871">
        <w:rPr>
          <w:sz w:val="20"/>
          <w:szCs w:val="20"/>
          <w:lang w:val="sq-AL"/>
        </w:rPr>
        <w:t>;</w:t>
      </w:r>
      <w:r w:rsidRPr="00995871">
        <w:rPr>
          <w:sz w:val="20"/>
          <w:szCs w:val="20"/>
          <w:lang w:val="sq-AL"/>
        </w:rPr>
        <w:t xml:space="preserve"> </w:t>
      </w:r>
    </w:p>
    <w:p w:rsidR="00B2456C" w:rsidRPr="00995871" w:rsidRDefault="00B2456C" w:rsidP="00A96565">
      <w:pPr>
        <w:pStyle w:val="Paragrafi"/>
        <w:rPr>
          <w:sz w:val="20"/>
          <w:szCs w:val="20"/>
          <w:lang w:val="sq-AL"/>
        </w:rPr>
      </w:pPr>
      <w:r w:rsidRPr="00995871">
        <w:rPr>
          <w:sz w:val="20"/>
          <w:szCs w:val="20"/>
          <w:lang w:val="sq-AL"/>
        </w:rPr>
        <w:t>h) Mbi morfologjinë dhe përbërjen e xeherorit dhe/ose xeheroreve të dobishëm. Të dhëna të shkurtra mbi llojin e mineralit, vetitë fiziko-kimike të tij.</w:t>
      </w:r>
    </w:p>
    <w:p w:rsidR="00B2456C" w:rsidRPr="00995871" w:rsidRDefault="00B2456C" w:rsidP="00A96565">
      <w:pPr>
        <w:pStyle w:val="Paragrafi"/>
        <w:rPr>
          <w:sz w:val="20"/>
          <w:szCs w:val="20"/>
          <w:lang w:val="sq-AL"/>
        </w:rPr>
      </w:pPr>
      <w:r w:rsidRPr="00995871">
        <w:rPr>
          <w:sz w:val="20"/>
          <w:szCs w:val="20"/>
          <w:lang w:val="sq-AL"/>
        </w:rPr>
        <w:t xml:space="preserve">A. Për rastin e shfrytëzimit nëntokësor të vendburimit </w:t>
      </w:r>
    </w:p>
    <w:p w:rsidR="00B2456C" w:rsidRPr="00995871" w:rsidRDefault="00B2456C" w:rsidP="00A96565">
      <w:pPr>
        <w:pStyle w:val="Paragrafi"/>
        <w:rPr>
          <w:sz w:val="20"/>
          <w:szCs w:val="20"/>
          <w:lang w:val="sq-AL"/>
        </w:rPr>
      </w:pPr>
      <w:r w:rsidRPr="00995871">
        <w:rPr>
          <w:sz w:val="20"/>
          <w:szCs w:val="20"/>
          <w:lang w:val="sq-AL"/>
        </w:rPr>
        <w:t>a) Përshkrimi i mënyrës së hapjes së minierës,</w:t>
      </w:r>
      <w:r w:rsidR="00C819D2" w:rsidRPr="00995871">
        <w:rPr>
          <w:sz w:val="20"/>
          <w:szCs w:val="20"/>
          <w:lang w:val="sq-AL"/>
        </w:rPr>
        <w:t xml:space="preserve"> </w:t>
      </w:r>
      <w:r w:rsidRPr="00995871">
        <w:rPr>
          <w:sz w:val="20"/>
          <w:szCs w:val="20"/>
          <w:lang w:val="sq-AL"/>
        </w:rPr>
        <w:t>punimet kryesore të hapjes, sasia dhe lloji i ujërave që rrjedhin nga punimet minerare, sasia dhe përbërja mineralogjike e sterileve, vendndodhja e shesheve të depozitimit,</w:t>
      </w:r>
      <w:r w:rsidR="00C819D2" w:rsidRPr="00995871">
        <w:rPr>
          <w:sz w:val="20"/>
          <w:szCs w:val="20"/>
          <w:lang w:val="sq-AL"/>
        </w:rPr>
        <w:t xml:space="preserve"> </w:t>
      </w:r>
      <w:r w:rsidRPr="00995871">
        <w:rPr>
          <w:sz w:val="20"/>
          <w:szCs w:val="20"/>
          <w:lang w:val="sq-AL"/>
        </w:rPr>
        <w:t>impianteve të përpunimit dhe riciklimit</w:t>
      </w:r>
      <w:r w:rsidR="00CD1A7A"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b) Sistemi i shfrytëzimit të përdorur dhe treguesit tekniko-ekonomik</w:t>
      </w:r>
      <w:r w:rsidR="00832D33" w:rsidRPr="00995871">
        <w:rPr>
          <w:sz w:val="20"/>
          <w:szCs w:val="20"/>
          <w:lang w:val="sq-AL"/>
        </w:rPr>
        <w:t>ë</w:t>
      </w:r>
      <w:r w:rsidRPr="00995871">
        <w:rPr>
          <w:sz w:val="20"/>
          <w:szCs w:val="20"/>
          <w:lang w:val="sq-AL"/>
        </w:rPr>
        <w:t xml:space="preserve"> të realizuar, sasia dhe cilësia e rezervave të shfrytëzuara ose që mund të shfrytëzohen të ndarë sipas horizonteve dhe profileve</w:t>
      </w:r>
      <w:r w:rsidR="00CD1A7A"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c) Përshkrimi i objekteve sipërfaqësore</w:t>
      </w:r>
      <w:r w:rsidR="00CD1A7A" w:rsidRPr="00995871">
        <w:rPr>
          <w:sz w:val="20"/>
          <w:szCs w:val="20"/>
          <w:lang w:val="sq-AL"/>
        </w:rPr>
        <w:t>,</w:t>
      </w:r>
      <w:r w:rsidRPr="00995871">
        <w:rPr>
          <w:sz w:val="20"/>
          <w:szCs w:val="20"/>
          <w:lang w:val="sq-AL"/>
        </w:rPr>
        <w:t xml:space="preserve"> si</w:t>
      </w:r>
      <w:r w:rsidR="00CD1A7A" w:rsidRPr="00995871">
        <w:rPr>
          <w:sz w:val="20"/>
          <w:szCs w:val="20"/>
          <w:lang w:val="sq-AL"/>
        </w:rPr>
        <w:t>:</w:t>
      </w:r>
      <w:r w:rsidRPr="00995871">
        <w:rPr>
          <w:sz w:val="20"/>
          <w:szCs w:val="20"/>
          <w:lang w:val="sq-AL"/>
        </w:rPr>
        <w:t xml:space="preserve"> rrugë, puse, zyra, dushe e tualete,</w:t>
      </w:r>
      <w:r w:rsidR="00C819D2" w:rsidRPr="00995871">
        <w:rPr>
          <w:sz w:val="20"/>
          <w:szCs w:val="20"/>
          <w:lang w:val="sq-AL"/>
        </w:rPr>
        <w:t xml:space="preserve"> </w:t>
      </w:r>
      <w:r w:rsidRPr="00995871">
        <w:rPr>
          <w:sz w:val="20"/>
          <w:szCs w:val="20"/>
          <w:lang w:val="sq-AL"/>
        </w:rPr>
        <w:t>gard</w:t>
      </w:r>
      <w:r w:rsidR="00CD1A7A" w:rsidRPr="00995871">
        <w:rPr>
          <w:rFonts w:ascii="Times New Roman" w:hAnsi="Times New Roman" w:cs="Times New Roman"/>
          <w:sz w:val="20"/>
          <w:szCs w:val="20"/>
          <w:lang w:val="sq-AL"/>
        </w:rPr>
        <w:t>ë</w:t>
      </w:r>
      <w:r w:rsidRPr="00995871">
        <w:rPr>
          <w:sz w:val="20"/>
          <w:szCs w:val="20"/>
          <w:lang w:val="sq-AL"/>
        </w:rPr>
        <w:t>robë, fjetore, mensë, magazinë materialesh, sallë kompresorësh, kabina elektrike, stacion pompimi, ofiçina, depo e lëndës</w:t>
      </w:r>
      <w:r w:rsidR="00191E36" w:rsidRPr="00995871">
        <w:rPr>
          <w:sz w:val="20"/>
          <w:szCs w:val="20"/>
          <w:lang w:val="sq-AL"/>
        </w:rPr>
        <w:t xml:space="preserve"> </w:t>
      </w:r>
      <w:r w:rsidRPr="00995871">
        <w:rPr>
          <w:sz w:val="20"/>
          <w:szCs w:val="20"/>
          <w:lang w:val="sq-AL"/>
        </w:rPr>
        <w:t>plasëse dhe ambiente të tjera.</w:t>
      </w:r>
    </w:p>
    <w:p w:rsidR="00B2456C" w:rsidRPr="00995871" w:rsidRDefault="00B2456C" w:rsidP="00A96565">
      <w:pPr>
        <w:pStyle w:val="Paragrafi"/>
        <w:rPr>
          <w:sz w:val="20"/>
          <w:szCs w:val="20"/>
          <w:lang w:val="sq-AL"/>
        </w:rPr>
      </w:pPr>
      <w:r w:rsidRPr="00995871">
        <w:rPr>
          <w:sz w:val="20"/>
          <w:szCs w:val="20"/>
          <w:lang w:val="sq-AL"/>
        </w:rPr>
        <w:t>B. Për rastin e shfrytëzimit me karrierë</w:t>
      </w:r>
      <w:r w:rsidR="00C819D2" w:rsidRPr="00995871">
        <w:rPr>
          <w:sz w:val="20"/>
          <w:szCs w:val="20"/>
          <w:lang w:val="sq-AL"/>
        </w:rPr>
        <w:t xml:space="preserve"> </w:t>
      </w:r>
      <w:r w:rsidR="002B3EF7" w:rsidRPr="00995871">
        <w:rPr>
          <w:sz w:val="20"/>
          <w:szCs w:val="20"/>
          <w:lang w:val="sq-AL"/>
        </w:rPr>
        <w:t>të vendburimit:</w:t>
      </w:r>
    </w:p>
    <w:p w:rsidR="00105131" w:rsidRDefault="00B2456C" w:rsidP="00A96565">
      <w:pPr>
        <w:pStyle w:val="Paragrafi"/>
        <w:rPr>
          <w:sz w:val="20"/>
          <w:szCs w:val="20"/>
          <w:lang w:val="sq-AL"/>
        </w:rPr>
      </w:pPr>
      <w:r w:rsidRPr="00995871">
        <w:rPr>
          <w:sz w:val="20"/>
          <w:szCs w:val="20"/>
          <w:lang w:val="sq-AL"/>
        </w:rPr>
        <w:t>a) Përshkrimi i varianteve të hapjes së rrugëve dhe gjysm</w:t>
      </w:r>
      <w:r w:rsidR="00CD1A7A" w:rsidRPr="00995871">
        <w:rPr>
          <w:sz w:val="20"/>
          <w:szCs w:val="20"/>
          <w:lang w:val="sq-AL"/>
        </w:rPr>
        <w:t>ë</w:t>
      </w:r>
      <w:r w:rsidRPr="00995871">
        <w:rPr>
          <w:sz w:val="20"/>
          <w:szCs w:val="20"/>
          <w:lang w:val="sq-AL"/>
        </w:rPr>
        <w:t>trasheve, gjatësia dhe seksioni i ty</w:t>
      </w:r>
      <w:r w:rsidR="002B3EF7" w:rsidRPr="00995871">
        <w:rPr>
          <w:sz w:val="20"/>
          <w:szCs w:val="20"/>
          <w:lang w:val="sq-AL"/>
        </w:rPr>
        <w:t xml:space="preserve">re. </w:t>
      </w:r>
    </w:p>
    <w:p w:rsidR="00105131" w:rsidRDefault="00105131" w:rsidP="00A96565">
      <w:pPr>
        <w:pStyle w:val="Paragrafi"/>
        <w:rPr>
          <w:sz w:val="20"/>
          <w:szCs w:val="20"/>
          <w:lang w:val="sq-AL"/>
        </w:rPr>
      </w:pPr>
    </w:p>
    <w:p w:rsidR="00B2456C" w:rsidRPr="00995871" w:rsidRDefault="002B3EF7" w:rsidP="00A96565">
      <w:pPr>
        <w:pStyle w:val="Paragrafi"/>
        <w:rPr>
          <w:sz w:val="20"/>
          <w:szCs w:val="20"/>
          <w:lang w:val="sq-AL"/>
        </w:rPr>
      </w:pPr>
      <w:r w:rsidRPr="00995871">
        <w:rPr>
          <w:sz w:val="20"/>
          <w:szCs w:val="20"/>
          <w:lang w:val="sq-AL"/>
        </w:rPr>
        <w:t>Përcaktimi i kufijve faktik</w:t>
      </w:r>
      <w:r w:rsidR="00832D33" w:rsidRPr="00995871">
        <w:rPr>
          <w:sz w:val="20"/>
          <w:szCs w:val="20"/>
          <w:lang w:val="sq-AL"/>
        </w:rPr>
        <w:t>ë</w:t>
      </w:r>
      <w:r w:rsidR="00B2456C" w:rsidRPr="00995871">
        <w:rPr>
          <w:sz w:val="20"/>
          <w:szCs w:val="20"/>
          <w:lang w:val="sq-AL"/>
        </w:rPr>
        <w:t xml:space="preserve"> të karrierës, dimensionet reale të saj, përcaktimi i koordinatave të vertekseve, sasia dhe lloji i ujërave që rrjedhin në karrierë dhe që dalin prej saj, vendndodhja e shesheve të depozitimit të mbetjeve, vendndodhja e impianteve të përpunimit dhe riciklimit</w:t>
      </w:r>
      <w:r w:rsidR="00CD1A7A"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b) Sistemi i shfrytëzimit që është përdorur dhe treguesit tekniko-ekonomik</w:t>
      </w:r>
      <w:r w:rsidR="00832D33" w:rsidRPr="00995871">
        <w:rPr>
          <w:sz w:val="20"/>
          <w:szCs w:val="20"/>
          <w:lang w:val="sq-AL"/>
        </w:rPr>
        <w:t>ë</w:t>
      </w:r>
      <w:r w:rsidRPr="00995871">
        <w:rPr>
          <w:sz w:val="20"/>
          <w:szCs w:val="20"/>
          <w:lang w:val="sq-AL"/>
        </w:rPr>
        <w:t xml:space="preserve"> të realizuar, sasia dhe cilësia e rezervave të shfrytëzuara, ose që mund të shfrytëzohen të ndarë sipas horizonteve dhe profileve</w:t>
      </w:r>
      <w:r w:rsidR="00CD1A7A"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c) Përshkrimi i objekteve sipërfaqësore</w:t>
      </w:r>
      <w:r w:rsidR="00676996" w:rsidRPr="00995871">
        <w:rPr>
          <w:sz w:val="20"/>
          <w:szCs w:val="20"/>
          <w:lang w:val="sq-AL"/>
        </w:rPr>
        <w:t>,</w:t>
      </w:r>
      <w:r w:rsidRPr="00995871">
        <w:rPr>
          <w:sz w:val="20"/>
          <w:szCs w:val="20"/>
          <w:lang w:val="sq-AL"/>
        </w:rPr>
        <w:t xml:space="preserve"> si</w:t>
      </w:r>
      <w:r w:rsidR="00676996" w:rsidRPr="00995871">
        <w:rPr>
          <w:sz w:val="20"/>
          <w:szCs w:val="20"/>
          <w:lang w:val="sq-AL"/>
        </w:rPr>
        <w:t>:</w:t>
      </w:r>
      <w:r w:rsidRPr="00995871">
        <w:rPr>
          <w:sz w:val="20"/>
          <w:szCs w:val="20"/>
          <w:lang w:val="sq-AL"/>
        </w:rPr>
        <w:t xml:space="preserve"> rrugë, puse, zyra, dushe e tualete,</w:t>
      </w:r>
      <w:r w:rsidR="00C819D2" w:rsidRPr="00995871">
        <w:rPr>
          <w:sz w:val="20"/>
          <w:szCs w:val="20"/>
          <w:lang w:val="sq-AL"/>
        </w:rPr>
        <w:t xml:space="preserve"> </w:t>
      </w:r>
      <w:r w:rsidRPr="00995871">
        <w:rPr>
          <w:sz w:val="20"/>
          <w:szCs w:val="20"/>
          <w:lang w:val="sq-AL"/>
        </w:rPr>
        <w:t>gard</w:t>
      </w:r>
      <w:r w:rsidR="00CD1A7A" w:rsidRPr="00995871">
        <w:rPr>
          <w:rFonts w:ascii="Times New Roman" w:hAnsi="Times New Roman" w:cs="Times New Roman"/>
          <w:sz w:val="20"/>
          <w:szCs w:val="20"/>
          <w:lang w:val="sq-AL"/>
        </w:rPr>
        <w:t>ë</w:t>
      </w:r>
      <w:r w:rsidRPr="00995871">
        <w:rPr>
          <w:sz w:val="20"/>
          <w:szCs w:val="20"/>
          <w:lang w:val="sq-AL"/>
        </w:rPr>
        <w:t>robë, fjetore, mensë, magazinë materialesh, sallë kompresorësh, kabina elektrike, stacion pompimi, ofiçina, depo e lëndës</w:t>
      </w:r>
      <w:r w:rsidR="00D91983" w:rsidRPr="00995871">
        <w:rPr>
          <w:sz w:val="20"/>
          <w:szCs w:val="20"/>
          <w:lang w:val="sq-AL"/>
        </w:rPr>
        <w:t xml:space="preserve"> </w:t>
      </w:r>
      <w:r w:rsidRPr="00995871">
        <w:rPr>
          <w:sz w:val="20"/>
          <w:szCs w:val="20"/>
          <w:lang w:val="sq-AL"/>
        </w:rPr>
        <w:t>plasëse dhe ambiente të tjera.</w:t>
      </w:r>
    </w:p>
    <w:p w:rsidR="00B2456C" w:rsidRPr="00995871" w:rsidRDefault="00B2456C" w:rsidP="00A96565">
      <w:pPr>
        <w:pStyle w:val="Paragrafi"/>
        <w:rPr>
          <w:sz w:val="20"/>
          <w:szCs w:val="20"/>
          <w:lang w:val="sq-AL"/>
        </w:rPr>
      </w:pPr>
      <w:r w:rsidRPr="00995871">
        <w:rPr>
          <w:sz w:val="20"/>
          <w:szCs w:val="20"/>
          <w:lang w:val="sq-AL"/>
        </w:rPr>
        <w:t>6. Inventari</w:t>
      </w:r>
      <w:r w:rsidR="00C819D2" w:rsidRPr="00995871">
        <w:rPr>
          <w:sz w:val="20"/>
          <w:szCs w:val="20"/>
          <w:lang w:val="sq-AL"/>
        </w:rPr>
        <w:t xml:space="preserve"> </w:t>
      </w:r>
      <w:r w:rsidRPr="00995871">
        <w:rPr>
          <w:sz w:val="20"/>
          <w:szCs w:val="20"/>
          <w:lang w:val="sq-AL"/>
        </w:rPr>
        <w:t>i investimeve të kryera në objektin minerar</w:t>
      </w:r>
      <w:r w:rsidR="002B3EF7"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a) Inventari fizik faktik i miratuar</w:t>
      </w:r>
      <w:r w:rsidR="00CD1A7A"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b) Inventari i punimeve themelore, përgatitore dhe të shfrytëzimit</w:t>
      </w:r>
      <w:r w:rsidR="00D91983"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c) Inventari kontabël (</w:t>
      </w:r>
      <w:r w:rsidR="00CD1A7A" w:rsidRPr="00995871">
        <w:rPr>
          <w:sz w:val="20"/>
          <w:szCs w:val="20"/>
          <w:lang w:val="sq-AL"/>
        </w:rPr>
        <w:t xml:space="preserve">i </w:t>
      </w:r>
      <w:r w:rsidRPr="00995871">
        <w:rPr>
          <w:sz w:val="20"/>
          <w:szCs w:val="20"/>
          <w:lang w:val="sq-AL"/>
        </w:rPr>
        <w:t>miratuar nga bilanci kontabël)</w:t>
      </w:r>
      <w:r w:rsidR="00D91983"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d) Lista e makinerive e pajisjeve teknologjike</w:t>
      </w:r>
      <w:r w:rsidR="002B3EF7"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7. Parashikimi</w:t>
      </w:r>
      <w:r w:rsidR="00C819D2" w:rsidRPr="00995871">
        <w:rPr>
          <w:sz w:val="20"/>
          <w:szCs w:val="20"/>
          <w:lang w:val="sq-AL"/>
        </w:rPr>
        <w:t xml:space="preserve"> </w:t>
      </w:r>
      <w:r w:rsidRPr="00995871">
        <w:rPr>
          <w:sz w:val="20"/>
          <w:szCs w:val="20"/>
          <w:lang w:val="sq-AL"/>
        </w:rPr>
        <w:t>mënyrës dhe operacioneve të</w:t>
      </w:r>
      <w:r w:rsidR="00C819D2" w:rsidRPr="00995871">
        <w:rPr>
          <w:sz w:val="20"/>
          <w:szCs w:val="20"/>
          <w:lang w:val="sq-AL"/>
        </w:rPr>
        <w:t xml:space="preserve"> </w:t>
      </w:r>
      <w:r w:rsidRPr="00995871">
        <w:rPr>
          <w:sz w:val="20"/>
          <w:szCs w:val="20"/>
          <w:lang w:val="sq-AL"/>
        </w:rPr>
        <w:t>mbylljes të minierës:</w:t>
      </w:r>
    </w:p>
    <w:p w:rsidR="00B2456C" w:rsidRPr="00995871" w:rsidRDefault="00B2456C" w:rsidP="00A96565">
      <w:pPr>
        <w:pStyle w:val="Paragrafi"/>
        <w:rPr>
          <w:sz w:val="20"/>
          <w:szCs w:val="20"/>
          <w:lang w:val="sq-AL"/>
        </w:rPr>
      </w:pPr>
      <w:r w:rsidRPr="00995871">
        <w:rPr>
          <w:sz w:val="20"/>
          <w:szCs w:val="20"/>
          <w:lang w:val="sq-AL"/>
        </w:rPr>
        <w:t>a) Për rastin shfrytëzimit nëntokësore:</w:t>
      </w:r>
    </w:p>
    <w:p w:rsidR="00B2456C" w:rsidRPr="00995871" w:rsidRDefault="00B2456C" w:rsidP="00A96565">
      <w:pPr>
        <w:pStyle w:val="Paragrafi"/>
        <w:rPr>
          <w:sz w:val="20"/>
          <w:szCs w:val="20"/>
          <w:lang w:val="sq-AL"/>
        </w:rPr>
      </w:pPr>
      <w:r w:rsidRPr="00995871">
        <w:rPr>
          <w:sz w:val="20"/>
          <w:szCs w:val="20"/>
          <w:lang w:val="sq-AL"/>
        </w:rPr>
        <w:t xml:space="preserve">a.1. Mbyllje tërësore e minierës do të thotë: </w:t>
      </w:r>
    </w:p>
    <w:p w:rsidR="00B2456C" w:rsidRPr="00995871" w:rsidRDefault="00B2456C" w:rsidP="00A96565">
      <w:pPr>
        <w:pStyle w:val="Paragrafi"/>
        <w:rPr>
          <w:sz w:val="20"/>
          <w:szCs w:val="20"/>
          <w:lang w:val="sq-AL"/>
        </w:rPr>
      </w:pPr>
      <w:r w:rsidRPr="00995871">
        <w:rPr>
          <w:sz w:val="20"/>
          <w:szCs w:val="20"/>
          <w:lang w:val="sq-AL"/>
        </w:rPr>
        <w:t>- Mbylljen e grykave të punimeve të hapjes s</w:t>
      </w:r>
      <w:r w:rsidR="00FD5553" w:rsidRPr="00995871">
        <w:rPr>
          <w:rFonts w:ascii="Times New Roman" w:hAnsi="Times New Roman" w:cs="Times New Roman"/>
          <w:sz w:val="20"/>
          <w:szCs w:val="20"/>
          <w:lang w:val="sq-AL"/>
        </w:rPr>
        <w:t>ë</w:t>
      </w:r>
      <w:r w:rsidRPr="00995871">
        <w:rPr>
          <w:sz w:val="20"/>
          <w:szCs w:val="20"/>
          <w:lang w:val="sq-AL"/>
        </w:rPr>
        <w:t xml:space="preserve"> minierës</w:t>
      </w:r>
      <w:r w:rsidR="00CD1A7A" w:rsidRPr="00995871">
        <w:rPr>
          <w:sz w:val="20"/>
          <w:szCs w:val="20"/>
          <w:lang w:val="sq-AL"/>
        </w:rPr>
        <w:t>;</w:t>
      </w:r>
      <w:r w:rsidRPr="00995871">
        <w:rPr>
          <w:sz w:val="20"/>
          <w:szCs w:val="20"/>
          <w:lang w:val="sq-AL"/>
        </w:rPr>
        <w:t xml:space="preserve"> </w:t>
      </w:r>
    </w:p>
    <w:p w:rsidR="00B2456C" w:rsidRPr="00995871" w:rsidRDefault="00B2456C" w:rsidP="00A96565">
      <w:pPr>
        <w:pStyle w:val="Paragrafi"/>
        <w:rPr>
          <w:sz w:val="20"/>
          <w:szCs w:val="20"/>
          <w:lang w:val="sq-AL"/>
        </w:rPr>
      </w:pPr>
      <w:r w:rsidRPr="00995871">
        <w:rPr>
          <w:sz w:val="20"/>
          <w:szCs w:val="20"/>
          <w:lang w:val="sq-AL"/>
        </w:rPr>
        <w:t>- Mbushjen e plotë të hapësirave të krijuara nga shfrytëzim dhe muldave (hinkave) në sipërfaqe</w:t>
      </w:r>
      <w:r w:rsidR="00CD1A7A"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 Rrethimin e zonave të rrezikshme</w:t>
      </w:r>
      <w:r w:rsidR="00CD1A7A"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 Vendosjen e sinjalistikës paralajmëruese dhe ndaluese</w:t>
      </w:r>
      <w:r w:rsidR="00CD1A7A"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 xml:space="preserve">- Zbatimi i planit të rehabilitimit, sipas urdhrit </w:t>
      </w:r>
      <w:r w:rsidR="00CD1A7A" w:rsidRPr="00995871">
        <w:rPr>
          <w:sz w:val="20"/>
          <w:szCs w:val="20"/>
          <w:lang w:val="sq-AL"/>
        </w:rPr>
        <w:t>n</w:t>
      </w:r>
      <w:r w:rsidRPr="00995871">
        <w:rPr>
          <w:sz w:val="20"/>
          <w:szCs w:val="20"/>
          <w:lang w:val="sq-AL"/>
        </w:rPr>
        <w:t>r…., datë…..</w:t>
      </w:r>
    </w:p>
    <w:p w:rsidR="00B2456C" w:rsidRPr="00995871" w:rsidRDefault="00B2456C" w:rsidP="00A96565">
      <w:pPr>
        <w:pStyle w:val="Paragrafi"/>
        <w:rPr>
          <w:sz w:val="20"/>
          <w:szCs w:val="20"/>
          <w:lang w:val="sq-AL"/>
        </w:rPr>
      </w:pPr>
      <w:r w:rsidRPr="00995871">
        <w:rPr>
          <w:sz w:val="20"/>
          <w:szCs w:val="20"/>
          <w:lang w:val="sq-AL"/>
        </w:rPr>
        <w:t>a.2. Mbyllje e pjesshme e minierës:</w:t>
      </w:r>
    </w:p>
    <w:p w:rsidR="00B2456C" w:rsidRPr="00995871" w:rsidRDefault="00B2456C" w:rsidP="00A96565">
      <w:pPr>
        <w:pStyle w:val="Paragrafi"/>
        <w:rPr>
          <w:sz w:val="20"/>
          <w:szCs w:val="20"/>
          <w:lang w:val="sq-AL"/>
        </w:rPr>
      </w:pPr>
      <w:r w:rsidRPr="00995871">
        <w:rPr>
          <w:sz w:val="20"/>
          <w:szCs w:val="20"/>
          <w:lang w:val="sq-AL"/>
        </w:rPr>
        <w:t>- Mbylljen e grykave të punimeve të hapjes</w:t>
      </w:r>
      <w:r w:rsidR="00CD1A7A" w:rsidRPr="00995871">
        <w:rPr>
          <w:sz w:val="20"/>
          <w:szCs w:val="20"/>
          <w:lang w:val="sq-AL"/>
        </w:rPr>
        <w:t>;</w:t>
      </w:r>
      <w:r w:rsidRPr="00995871">
        <w:rPr>
          <w:sz w:val="20"/>
          <w:szCs w:val="20"/>
          <w:lang w:val="sq-AL"/>
        </w:rPr>
        <w:t xml:space="preserve"> </w:t>
      </w:r>
    </w:p>
    <w:p w:rsidR="00B2456C" w:rsidRPr="00995871" w:rsidRDefault="00B2456C" w:rsidP="00A96565">
      <w:pPr>
        <w:pStyle w:val="Paragrafi"/>
        <w:rPr>
          <w:sz w:val="20"/>
          <w:szCs w:val="20"/>
          <w:lang w:val="sq-AL"/>
        </w:rPr>
      </w:pPr>
      <w:r w:rsidRPr="00995871">
        <w:rPr>
          <w:sz w:val="20"/>
          <w:szCs w:val="20"/>
          <w:lang w:val="sq-AL"/>
        </w:rPr>
        <w:t>- Rrethimin e zonave të rrezikshme</w:t>
      </w:r>
      <w:r w:rsidR="00CD1A7A" w:rsidRPr="00995871">
        <w:rPr>
          <w:sz w:val="20"/>
          <w:szCs w:val="20"/>
          <w:lang w:val="sq-AL"/>
        </w:rPr>
        <w:t>;</w:t>
      </w:r>
      <w:r w:rsidRPr="00995871">
        <w:rPr>
          <w:sz w:val="20"/>
          <w:szCs w:val="20"/>
          <w:lang w:val="sq-AL"/>
        </w:rPr>
        <w:t xml:space="preserve"> </w:t>
      </w:r>
    </w:p>
    <w:p w:rsidR="00B2456C" w:rsidRPr="00995871" w:rsidRDefault="00B2456C" w:rsidP="00A96565">
      <w:pPr>
        <w:pStyle w:val="Paragrafi"/>
        <w:rPr>
          <w:sz w:val="20"/>
          <w:szCs w:val="20"/>
          <w:lang w:val="sq-AL"/>
        </w:rPr>
      </w:pPr>
      <w:r w:rsidRPr="00995871">
        <w:rPr>
          <w:sz w:val="20"/>
          <w:szCs w:val="20"/>
          <w:lang w:val="sq-AL"/>
        </w:rPr>
        <w:t>- Vendosjen e sinjalistikës paralajmëruese dhe ndaluese</w:t>
      </w:r>
      <w:r w:rsidR="00CD1A7A"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 xml:space="preserve">- Zbatimi i planit të rehabilitimit, sipas urdhrit </w:t>
      </w:r>
      <w:r w:rsidR="00CD1A7A" w:rsidRPr="00995871">
        <w:rPr>
          <w:sz w:val="20"/>
          <w:szCs w:val="20"/>
          <w:lang w:val="sq-AL"/>
        </w:rPr>
        <w:t>n</w:t>
      </w:r>
      <w:r w:rsidRPr="00995871">
        <w:rPr>
          <w:sz w:val="20"/>
          <w:szCs w:val="20"/>
          <w:lang w:val="sq-AL"/>
        </w:rPr>
        <w:t>r…., datë…..</w:t>
      </w:r>
    </w:p>
    <w:p w:rsidR="00B2456C" w:rsidRPr="00995871" w:rsidRDefault="00B2456C" w:rsidP="00A96565">
      <w:pPr>
        <w:pStyle w:val="Paragrafi"/>
        <w:rPr>
          <w:sz w:val="20"/>
          <w:szCs w:val="20"/>
          <w:lang w:val="sq-AL"/>
        </w:rPr>
      </w:pPr>
      <w:r w:rsidRPr="00995871">
        <w:rPr>
          <w:sz w:val="20"/>
          <w:szCs w:val="20"/>
          <w:lang w:val="sq-AL"/>
        </w:rPr>
        <w:t>b) Për rastin e shfr</w:t>
      </w:r>
      <w:r w:rsidR="002B3EF7" w:rsidRPr="00995871">
        <w:rPr>
          <w:sz w:val="20"/>
          <w:szCs w:val="20"/>
          <w:lang w:val="sq-AL"/>
        </w:rPr>
        <w:t>ytëzimit me karrierë:</w:t>
      </w:r>
    </w:p>
    <w:p w:rsidR="00B2456C" w:rsidRPr="00995871" w:rsidRDefault="00B2456C" w:rsidP="00A96565">
      <w:pPr>
        <w:pStyle w:val="Paragrafi"/>
        <w:rPr>
          <w:sz w:val="20"/>
          <w:szCs w:val="20"/>
          <w:lang w:val="sq-AL"/>
        </w:rPr>
      </w:pPr>
      <w:r w:rsidRPr="00995871">
        <w:rPr>
          <w:sz w:val="20"/>
          <w:szCs w:val="20"/>
          <w:lang w:val="sq-AL"/>
        </w:rPr>
        <w:t>- Mbyllja dhe/ose bllokimi i rrugëve, trasheve ose gjysm</w:t>
      </w:r>
      <w:r w:rsidR="00CD1A7A" w:rsidRPr="00995871">
        <w:rPr>
          <w:sz w:val="20"/>
          <w:szCs w:val="20"/>
          <w:lang w:val="sq-AL"/>
        </w:rPr>
        <w:t>ë</w:t>
      </w:r>
      <w:r w:rsidRPr="00995871">
        <w:rPr>
          <w:sz w:val="20"/>
          <w:szCs w:val="20"/>
          <w:lang w:val="sq-AL"/>
        </w:rPr>
        <w:t>trasheve të hyrjes në karrierë</w:t>
      </w:r>
      <w:r w:rsidR="00CD1A7A"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 Rrethimi i hapësirës dhe/ose hapësirave s</w:t>
      </w:r>
      <w:r w:rsidR="00FD5553" w:rsidRPr="00995871">
        <w:rPr>
          <w:rFonts w:ascii="Times New Roman" w:hAnsi="Times New Roman" w:cs="Times New Roman"/>
          <w:sz w:val="20"/>
          <w:szCs w:val="20"/>
          <w:lang w:val="sq-AL"/>
        </w:rPr>
        <w:t>ë</w:t>
      </w:r>
      <w:r w:rsidRPr="00995871">
        <w:rPr>
          <w:sz w:val="20"/>
          <w:szCs w:val="20"/>
          <w:lang w:val="sq-AL"/>
        </w:rPr>
        <w:t xml:space="preserve"> krijuar nga shfrytëzimi me karrierë</w:t>
      </w:r>
      <w:r w:rsidR="00CD1A7A"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 Vendosjen e sinjalistikës paralajmëruese dhe ndaluese</w:t>
      </w:r>
      <w:r w:rsidR="00CD1A7A"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 xml:space="preserve">- Zbatimi i planit të rehabilitimit, sipas urdhrit </w:t>
      </w:r>
      <w:r w:rsidR="00CD1A7A" w:rsidRPr="00995871">
        <w:rPr>
          <w:sz w:val="20"/>
          <w:szCs w:val="20"/>
          <w:lang w:val="sq-AL"/>
        </w:rPr>
        <w:t>n</w:t>
      </w:r>
      <w:r w:rsidRPr="00995871">
        <w:rPr>
          <w:sz w:val="20"/>
          <w:szCs w:val="20"/>
          <w:lang w:val="sq-AL"/>
        </w:rPr>
        <w:t>r…., datë...</w:t>
      </w:r>
    </w:p>
    <w:p w:rsidR="00B2456C" w:rsidRPr="00995871" w:rsidRDefault="00B2456C" w:rsidP="00A96565">
      <w:pPr>
        <w:pStyle w:val="Paragrafi"/>
        <w:rPr>
          <w:sz w:val="20"/>
          <w:szCs w:val="20"/>
          <w:lang w:val="sq-AL"/>
        </w:rPr>
      </w:pPr>
      <w:r w:rsidRPr="00995871">
        <w:rPr>
          <w:sz w:val="20"/>
          <w:szCs w:val="20"/>
          <w:lang w:val="sq-AL"/>
        </w:rPr>
        <w:t>8. Zgjedhja dhe përshkrimi i</w:t>
      </w:r>
      <w:r w:rsidR="00C819D2" w:rsidRPr="00995871">
        <w:rPr>
          <w:sz w:val="20"/>
          <w:szCs w:val="20"/>
          <w:lang w:val="sq-AL"/>
        </w:rPr>
        <w:t xml:space="preserve"> </w:t>
      </w:r>
      <w:r w:rsidRPr="00995871">
        <w:rPr>
          <w:sz w:val="20"/>
          <w:szCs w:val="20"/>
          <w:lang w:val="sq-AL"/>
        </w:rPr>
        <w:t>detajuar i mënyrës s</w:t>
      </w:r>
      <w:r w:rsidR="00FD5553" w:rsidRPr="00995871">
        <w:rPr>
          <w:rFonts w:ascii="Times New Roman" w:hAnsi="Times New Roman" w:cs="Times New Roman"/>
          <w:sz w:val="20"/>
          <w:szCs w:val="20"/>
          <w:lang w:val="sq-AL"/>
        </w:rPr>
        <w:t>ë</w:t>
      </w:r>
      <w:r w:rsidRPr="00995871">
        <w:rPr>
          <w:sz w:val="20"/>
          <w:szCs w:val="20"/>
          <w:lang w:val="sq-AL"/>
        </w:rPr>
        <w:t xml:space="preserve"> mbylljes.</w:t>
      </w:r>
    </w:p>
    <w:p w:rsidR="00B2456C" w:rsidRPr="00995871" w:rsidRDefault="00B2456C" w:rsidP="00A96565">
      <w:pPr>
        <w:pStyle w:val="Paragrafi"/>
        <w:rPr>
          <w:sz w:val="20"/>
          <w:szCs w:val="20"/>
          <w:lang w:val="sq-AL"/>
        </w:rPr>
      </w:pPr>
      <w:r w:rsidRPr="00995871">
        <w:rPr>
          <w:sz w:val="20"/>
          <w:szCs w:val="20"/>
          <w:lang w:val="sq-AL"/>
        </w:rPr>
        <w:t>9. Preventivi i detajuar dhe specifikuar p</w:t>
      </w:r>
      <w:r w:rsidR="002B3EF7" w:rsidRPr="00995871">
        <w:rPr>
          <w:sz w:val="20"/>
          <w:szCs w:val="20"/>
          <w:lang w:val="sq-AL"/>
        </w:rPr>
        <w:t xml:space="preserve">ër çdo operacion për mënyrën e </w:t>
      </w:r>
      <w:r w:rsidRPr="00995871">
        <w:rPr>
          <w:sz w:val="20"/>
          <w:szCs w:val="20"/>
          <w:lang w:val="sq-AL"/>
        </w:rPr>
        <w:t>zgjedhur të mbylljes.</w:t>
      </w:r>
    </w:p>
    <w:p w:rsidR="00B2456C" w:rsidRPr="00995871" w:rsidRDefault="00B2456C" w:rsidP="00A96565">
      <w:pPr>
        <w:pStyle w:val="Paragrafi"/>
        <w:rPr>
          <w:sz w:val="20"/>
          <w:szCs w:val="20"/>
          <w:lang w:val="sq-AL"/>
        </w:rPr>
      </w:pPr>
      <w:r w:rsidRPr="00995871">
        <w:rPr>
          <w:sz w:val="20"/>
          <w:szCs w:val="20"/>
          <w:lang w:val="sq-AL"/>
        </w:rPr>
        <w:t>a. Për rastin e minierave nëntokë</w:t>
      </w:r>
      <w:r w:rsidR="002B3EF7"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 Për mbylljen e grykave të punimeve kryesore</w:t>
      </w:r>
      <w:r w:rsidR="00CD1A7A"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 Për mbushjen e hapësirave nëntokë</w:t>
      </w:r>
      <w:r w:rsidR="00CD1A7A"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 Për mbushjen e muldave (hinkave në sipërfaqe)</w:t>
      </w:r>
      <w:r w:rsidR="00CD1A7A"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 Për rrethimin e hapësirave të rrezikshme</w:t>
      </w:r>
      <w:r w:rsidR="00CD1A7A" w:rsidRPr="00995871">
        <w:rPr>
          <w:sz w:val="20"/>
          <w:szCs w:val="20"/>
          <w:lang w:val="sq-AL"/>
        </w:rPr>
        <w:t>;</w:t>
      </w:r>
      <w:r w:rsidRPr="00995871">
        <w:rPr>
          <w:sz w:val="20"/>
          <w:szCs w:val="20"/>
          <w:lang w:val="sq-AL"/>
        </w:rPr>
        <w:t xml:space="preserve"> </w:t>
      </w:r>
    </w:p>
    <w:p w:rsidR="00B2456C" w:rsidRPr="00995871" w:rsidRDefault="00B2456C" w:rsidP="00A96565">
      <w:pPr>
        <w:pStyle w:val="Paragrafi"/>
        <w:rPr>
          <w:sz w:val="20"/>
          <w:szCs w:val="20"/>
          <w:lang w:val="sq-AL"/>
        </w:rPr>
      </w:pPr>
      <w:r w:rsidRPr="00995871">
        <w:rPr>
          <w:sz w:val="20"/>
          <w:szCs w:val="20"/>
          <w:lang w:val="sq-AL"/>
        </w:rPr>
        <w:t>- Për sinjalistikën</w:t>
      </w:r>
      <w:r w:rsidR="00CD1A7A"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 Për zbatimin e planit të rehabilitimit</w:t>
      </w:r>
      <w:r w:rsidR="00CD1A7A"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 Për çmontim të ndryshme mekanike dhe elektrike</w:t>
      </w:r>
      <w:r w:rsidR="00CD1A7A"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 Për kryerjen e proceseve të tjera ndihmëse</w:t>
      </w:r>
      <w:r w:rsidR="002B3EF7" w:rsidRPr="00995871">
        <w:rPr>
          <w:sz w:val="20"/>
          <w:szCs w:val="20"/>
          <w:lang w:val="sq-AL"/>
        </w:rPr>
        <w:t>,</w:t>
      </w:r>
      <w:r w:rsidRPr="00995871">
        <w:rPr>
          <w:sz w:val="20"/>
          <w:szCs w:val="20"/>
          <w:lang w:val="sq-AL"/>
        </w:rPr>
        <w:t xml:space="preserve"> si heqje ujërash, transport punonjësish materialesh, makineri e pajisje etj.</w:t>
      </w:r>
      <w:r w:rsidR="00CD1A7A"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 Çmontime makineri dhe pajisjesh mekanike edhe elektrike në nëntokë dhe sipërfaqe</w:t>
      </w:r>
      <w:r w:rsidR="007F5E9D" w:rsidRPr="00995871">
        <w:rPr>
          <w:sz w:val="20"/>
          <w:szCs w:val="20"/>
          <w:lang w:val="sq-AL"/>
        </w:rPr>
        <w:t>;</w:t>
      </w:r>
    </w:p>
    <w:p w:rsidR="00B2456C" w:rsidRPr="00995871" w:rsidRDefault="00D91983" w:rsidP="00A96565">
      <w:pPr>
        <w:pStyle w:val="Paragrafi"/>
        <w:rPr>
          <w:sz w:val="20"/>
          <w:szCs w:val="20"/>
          <w:lang w:val="sq-AL"/>
        </w:rPr>
      </w:pPr>
      <w:r w:rsidRPr="00995871">
        <w:rPr>
          <w:sz w:val="20"/>
          <w:szCs w:val="20"/>
          <w:lang w:val="sq-AL"/>
        </w:rPr>
        <w:t>- Projekt</w:t>
      </w:r>
      <w:r w:rsidR="00B2456C" w:rsidRPr="00995871">
        <w:rPr>
          <w:sz w:val="20"/>
          <w:szCs w:val="20"/>
          <w:lang w:val="sq-AL"/>
        </w:rPr>
        <w:t>organizimi për çmontimin e makinerive dhe pajisjeve të impiantit të pasurimit ose fabrikës s</w:t>
      </w:r>
      <w:r w:rsidR="00FD5553" w:rsidRPr="00995871">
        <w:rPr>
          <w:rFonts w:ascii="Times New Roman" w:hAnsi="Times New Roman" w:cs="Times New Roman"/>
          <w:sz w:val="20"/>
          <w:szCs w:val="20"/>
          <w:lang w:val="sq-AL"/>
        </w:rPr>
        <w:t>ë</w:t>
      </w:r>
      <w:r w:rsidR="00B2456C" w:rsidRPr="00995871">
        <w:rPr>
          <w:sz w:val="20"/>
          <w:szCs w:val="20"/>
          <w:lang w:val="sq-AL"/>
        </w:rPr>
        <w:t xml:space="preserve"> pasurimit</w:t>
      </w:r>
      <w:r w:rsidR="00FD5553" w:rsidRPr="00995871">
        <w:rPr>
          <w:sz w:val="20"/>
          <w:szCs w:val="20"/>
          <w:lang w:val="sq-AL"/>
        </w:rPr>
        <w:t xml:space="preserve"> </w:t>
      </w:r>
      <w:r w:rsidR="00B2456C" w:rsidRPr="00995871">
        <w:rPr>
          <w:sz w:val="20"/>
          <w:szCs w:val="20"/>
          <w:lang w:val="sq-AL"/>
        </w:rPr>
        <w:t>(nëse ka të tilla)</w:t>
      </w:r>
      <w:r w:rsidR="007F5E9D"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 Shpenzime të tjera për likuidimin e minierës</w:t>
      </w:r>
      <w:r w:rsidR="007F5E9D" w:rsidRPr="00995871">
        <w:rPr>
          <w:sz w:val="20"/>
          <w:szCs w:val="20"/>
          <w:lang w:val="sq-AL"/>
        </w:rPr>
        <w:t>;</w:t>
      </w:r>
      <w:r w:rsidRPr="00995871">
        <w:rPr>
          <w:sz w:val="20"/>
          <w:szCs w:val="20"/>
          <w:lang w:val="sq-AL"/>
        </w:rPr>
        <w:t xml:space="preserve"> </w:t>
      </w:r>
    </w:p>
    <w:p w:rsidR="00B2456C" w:rsidRPr="00995871" w:rsidRDefault="00B2456C" w:rsidP="00A96565">
      <w:pPr>
        <w:pStyle w:val="Paragrafi"/>
        <w:rPr>
          <w:sz w:val="20"/>
          <w:szCs w:val="20"/>
          <w:lang w:val="sq-AL"/>
        </w:rPr>
      </w:pPr>
      <w:r w:rsidRPr="00995871">
        <w:rPr>
          <w:sz w:val="20"/>
          <w:szCs w:val="20"/>
          <w:lang w:val="sq-AL"/>
        </w:rPr>
        <w:t>- Probleme dhe detyra të influencës s</w:t>
      </w:r>
      <w:r w:rsidR="00FD5553" w:rsidRPr="00995871">
        <w:rPr>
          <w:rFonts w:ascii="Times New Roman" w:hAnsi="Times New Roman" w:cs="Times New Roman"/>
          <w:sz w:val="20"/>
          <w:szCs w:val="20"/>
          <w:lang w:val="sq-AL"/>
        </w:rPr>
        <w:t>ë</w:t>
      </w:r>
      <w:r w:rsidRPr="00995871">
        <w:rPr>
          <w:sz w:val="20"/>
          <w:szCs w:val="20"/>
          <w:lang w:val="sq-AL"/>
        </w:rPr>
        <w:t xml:space="preserve"> shfrytëzimit në sipërfaqe për fushën</w:t>
      </w:r>
      <w:r w:rsidR="007F5E9D" w:rsidRPr="00995871">
        <w:rPr>
          <w:sz w:val="20"/>
          <w:szCs w:val="20"/>
          <w:lang w:val="sq-AL"/>
        </w:rPr>
        <w:t>;</w:t>
      </w:r>
      <w:r w:rsidRPr="00995871">
        <w:rPr>
          <w:sz w:val="20"/>
          <w:szCs w:val="20"/>
          <w:lang w:val="sq-AL"/>
        </w:rPr>
        <w:t xml:space="preserve"> </w:t>
      </w:r>
    </w:p>
    <w:p w:rsidR="00B2456C" w:rsidRPr="00995871" w:rsidRDefault="00B2456C" w:rsidP="00A96565">
      <w:pPr>
        <w:pStyle w:val="Paragrafi"/>
        <w:rPr>
          <w:sz w:val="20"/>
          <w:szCs w:val="20"/>
          <w:lang w:val="sq-AL"/>
        </w:rPr>
      </w:pPr>
      <w:r w:rsidRPr="00995871">
        <w:rPr>
          <w:sz w:val="20"/>
          <w:szCs w:val="20"/>
          <w:lang w:val="sq-AL"/>
        </w:rPr>
        <w:t>- Likuidimi i objekteve sipërfaqësore</w:t>
      </w:r>
      <w:r w:rsidR="007F5E9D"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 Monitorimi pas likuidimit të minierës</w:t>
      </w:r>
      <w:r w:rsidR="007F5E9D"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 Masat e sigurimit teknik për kryerjen e punimeve të likuidimit dhe proceseve të tjera ndihmëse.</w:t>
      </w:r>
    </w:p>
    <w:p w:rsidR="00B2456C" w:rsidRPr="00995871" w:rsidRDefault="00B2456C" w:rsidP="00A96565">
      <w:pPr>
        <w:pStyle w:val="Paragrafi"/>
        <w:rPr>
          <w:sz w:val="20"/>
          <w:szCs w:val="20"/>
          <w:lang w:val="sq-AL"/>
        </w:rPr>
      </w:pPr>
      <w:r w:rsidRPr="00995871">
        <w:rPr>
          <w:sz w:val="20"/>
          <w:szCs w:val="20"/>
          <w:lang w:val="sq-AL"/>
        </w:rPr>
        <w:t>b</w:t>
      </w:r>
      <w:r w:rsidR="002B3EF7" w:rsidRPr="00995871">
        <w:rPr>
          <w:sz w:val="20"/>
          <w:szCs w:val="20"/>
          <w:lang w:val="sq-AL"/>
        </w:rPr>
        <w:t>)</w:t>
      </w:r>
      <w:r w:rsidRPr="00995871">
        <w:rPr>
          <w:sz w:val="20"/>
          <w:szCs w:val="20"/>
          <w:lang w:val="sq-AL"/>
        </w:rPr>
        <w:t xml:space="preserve"> Për rastin e karrierave</w:t>
      </w:r>
      <w:r w:rsidR="002B3EF7"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 Për mbylljen dhe/ose bllokimin e rrugëve, trasheve ose gjysm</w:t>
      </w:r>
      <w:r w:rsidR="007F5E9D" w:rsidRPr="00995871">
        <w:rPr>
          <w:sz w:val="20"/>
          <w:szCs w:val="20"/>
          <w:lang w:val="sq-AL"/>
        </w:rPr>
        <w:t>ë</w:t>
      </w:r>
      <w:r w:rsidRPr="00995871">
        <w:rPr>
          <w:sz w:val="20"/>
          <w:szCs w:val="20"/>
          <w:lang w:val="sq-AL"/>
        </w:rPr>
        <w:t>trasheve të hyrjes në karrierë</w:t>
      </w:r>
      <w:r w:rsidR="007F5E9D"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 Për rrethimin e hapësirës dhe/ose hapësirave s</w:t>
      </w:r>
      <w:r w:rsidR="00FD5553" w:rsidRPr="00995871">
        <w:rPr>
          <w:rFonts w:ascii="Times New Roman" w:hAnsi="Times New Roman" w:cs="Times New Roman"/>
          <w:sz w:val="20"/>
          <w:szCs w:val="20"/>
          <w:lang w:val="sq-AL"/>
        </w:rPr>
        <w:t>ë</w:t>
      </w:r>
      <w:r w:rsidR="00FD5553" w:rsidRPr="00995871">
        <w:rPr>
          <w:sz w:val="20"/>
          <w:szCs w:val="20"/>
          <w:lang w:val="sq-AL"/>
        </w:rPr>
        <w:t xml:space="preserve"> </w:t>
      </w:r>
      <w:r w:rsidRPr="00995871">
        <w:rPr>
          <w:sz w:val="20"/>
          <w:szCs w:val="20"/>
          <w:lang w:val="sq-AL"/>
        </w:rPr>
        <w:t>krijuar nga shfrytëzimi me karrierë</w:t>
      </w:r>
      <w:r w:rsidR="007F5E9D"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 Për vendosjen e sinjalistikës paralajmëruese dhe ndaluese</w:t>
      </w:r>
      <w:r w:rsidR="007F5E9D"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 Për zbatimin e planit të rehabilitimit</w:t>
      </w:r>
      <w:r w:rsidR="007F5E9D"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 Për çmontim të ndryshme mekanike dhe elektrike</w:t>
      </w:r>
      <w:r w:rsidR="007F5E9D" w:rsidRPr="00995871">
        <w:rPr>
          <w:sz w:val="20"/>
          <w:szCs w:val="20"/>
          <w:lang w:val="sq-AL"/>
        </w:rPr>
        <w:t>;</w:t>
      </w:r>
      <w:r w:rsidRPr="00995871">
        <w:rPr>
          <w:sz w:val="20"/>
          <w:szCs w:val="20"/>
          <w:lang w:val="sq-AL"/>
        </w:rPr>
        <w:t xml:space="preserve"> </w:t>
      </w:r>
    </w:p>
    <w:p w:rsidR="00B2456C" w:rsidRPr="00995871" w:rsidRDefault="00B2456C" w:rsidP="00A96565">
      <w:pPr>
        <w:pStyle w:val="Paragrafi"/>
        <w:rPr>
          <w:sz w:val="20"/>
          <w:szCs w:val="20"/>
          <w:lang w:val="sq-AL"/>
        </w:rPr>
      </w:pPr>
      <w:r w:rsidRPr="00995871">
        <w:rPr>
          <w:sz w:val="20"/>
          <w:szCs w:val="20"/>
          <w:lang w:val="sq-AL"/>
        </w:rPr>
        <w:t>- Për kryerjen e proceseve të tjera ndihmëse</w:t>
      </w:r>
      <w:r w:rsidR="007F5E9D" w:rsidRPr="00995871">
        <w:rPr>
          <w:sz w:val="20"/>
          <w:szCs w:val="20"/>
          <w:lang w:val="sq-AL"/>
        </w:rPr>
        <w:t>,</w:t>
      </w:r>
      <w:r w:rsidRPr="00995871">
        <w:rPr>
          <w:sz w:val="20"/>
          <w:szCs w:val="20"/>
          <w:lang w:val="sq-AL"/>
        </w:rPr>
        <w:t xml:space="preserve"> si</w:t>
      </w:r>
      <w:r w:rsidR="007F5E9D" w:rsidRPr="00995871">
        <w:rPr>
          <w:sz w:val="20"/>
          <w:szCs w:val="20"/>
          <w:lang w:val="sq-AL"/>
        </w:rPr>
        <w:t>:</w:t>
      </w:r>
      <w:r w:rsidRPr="00995871">
        <w:rPr>
          <w:sz w:val="20"/>
          <w:szCs w:val="20"/>
          <w:lang w:val="sq-AL"/>
        </w:rPr>
        <w:t xml:space="preserve"> heqje ujërash, transport punonjësish materialesh, makineri e pajisje etj.</w:t>
      </w:r>
      <w:r w:rsidR="007F5E9D"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 Çmontime makineri dhe pajisjesh mekanike edhe elektrike në sipërfaqe</w:t>
      </w:r>
      <w:r w:rsidR="007F5E9D" w:rsidRPr="00995871">
        <w:rPr>
          <w:sz w:val="20"/>
          <w:szCs w:val="20"/>
          <w:lang w:val="sq-AL"/>
        </w:rPr>
        <w:t>;</w:t>
      </w:r>
    </w:p>
    <w:p w:rsidR="00B2456C" w:rsidRPr="00995871" w:rsidRDefault="002B3EF7" w:rsidP="00A96565">
      <w:pPr>
        <w:pStyle w:val="Paragrafi"/>
        <w:rPr>
          <w:sz w:val="20"/>
          <w:szCs w:val="20"/>
          <w:lang w:val="sq-AL"/>
        </w:rPr>
      </w:pPr>
      <w:r w:rsidRPr="00995871">
        <w:rPr>
          <w:sz w:val="20"/>
          <w:szCs w:val="20"/>
          <w:lang w:val="sq-AL"/>
        </w:rPr>
        <w:t>- Projekt</w:t>
      </w:r>
      <w:r w:rsidR="00B2456C" w:rsidRPr="00995871">
        <w:rPr>
          <w:sz w:val="20"/>
          <w:szCs w:val="20"/>
          <w:lang w:val="sq-AL"/>
        </w:rPr>
        <w:t>organizimi për çmontimin e makinerive dhe pajisjeve të impiantit të pasurimit ose fabrikës s</w:t>
      </w:r>
      <w:r w:rsidR="00FD5553" w:rsidRPr="00995871">
        <w:rPr>
          <w:rFonts w:ascii="Times New Roman" w:hAnsi="Times New Roman" w:cs="Times New Roman"/>
          <w:sz w:val="20"/>
          <w:szCs w:val="20"/>
          <w:lang w:val="sq-AL"/>
        </w:rPr>
        <w:t>ë</w:t>
      </w:r>
      <w:r w:rsidR="00B2456C" w:rsidRPr="00995871">
        <w:rPr>
          <w:sz w:val="20"/>
          <w:szCs w:val="20"/>
          <w:lang w:val="sq-AL"/>
        </w:rPr>
        <w:t xml:space="preserve"> pasurimit</w:t>
      </w:r>
      <w:r w:rsidR="007F5E9D" w:rsidRPr="00995871">
        <w:rPr>
          <w:sz w:val="20"/>
          <w:szCs w:val="20"/>
          <w:lang w:val="sq-AL"/>
        </w:rPr>
        <w:t xml:space="preserve"> </w:t>
      </w:r>
      <w:r w:rsidR="00B2456C" w:rsidRPr="00995871">
        <w:rPr>
          <w:sz w:val="20"/>
          <w:szCs w:val="20"/>
          <w:lang w:val="sq-AL"/>
        </w:rPr>
        <w:t>(nëse ka të tilla)</w:t>
      </w:r>
      <w:r w:rsidR="007F5E9D"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 Shpenzime të tjera për likuidimin e minierës</w:t>
      </w:r>
      <w:r w:rsidR="007F5E9D" w:rsidRPr="00995871">
        <w:rPr>
          <w:sz w:val="20"/>
          <w:szCs w:val="20"/>
          <w:lang w:val="sq-AL"/>
        </w:rPr>
        <w:t>;</w:t>
      </w:r>
      <w:r w:rsidRPr="00995871">
        <w:rPr>
          <w:sz w:val="20"/>
          <w:szCs w:val="20"/>
          <w:lang w:val="sq-AL"/>
        </w:rPr>
        <w:t xml:space="preserve"> </w:t>
      </w:r>
    </w:p>
    <w:p w:rsidR="00B2456C" w:rsidRPr="00995871" w:rsidRDefault="00B2456C" w:rsidP="00A96565">
      <w:pPr>
        <w:pStyle w:val="Paragrafi"/>
        <w:rPr>
          <w:sz w:val="20"/>
          <w:szCs w:val="20"/>
          <w:lang w:val="sq-AL"/>
        </w:rPr>
      </w:pPr>
      <w:r w:rsidRPr="00995871">
        <w:rPr>
          <w:sz w:val="20"/>
          <w:szCs w:val="20"/>
          <w:lang w:val="sq-AL"/>
        </w:rPr>
        <w:t>- Probleme dhe detyra të influencës s</w:t>
      </w:r>
      <w:r w:rsidR="00FD5553" w:rsidRPr="00995871">
        <w:rPr>
          <w:rFonts w:ascii="Times New Roman" w:hAnsi="Times New Roman" w:cs="Times New Roman"/>
          <w:sz w:val="20"/>
          <w:szCs w:val="20"/>
          <w:lang w:val="sq-AL"/>
        </w:rPr>
        <w:t>ë</w:t>
      </w:r>
      <w:r w:rsidRPr="00995871">
        <w:rPr>
          <w:sz w:val="20"/>
          <w:szCs w:val="20"/>
          <w:lang w:val="sq-AL"/>
        </w:rPr>
        <w:t xml:space="preserve"> shfrytëzimit në sipërfaqe për fushën</w:t>
      </w:r>
      <w:r w:rsidR="007F5E9D" w:rsidRPr="00995871">
        <w:rPr>
          <w:sz w:val="20"/>
          <w:szCs w:val="20"/>
          <w:lang w:val="sq-AL"/>
        </w:rPr>
        <w:t>;</w:t>
      </w:r>
      <w:r w:rsidRPr="00995871">
        <w:rPr>
          <w:sz w:val="20"/>
          <w:szCs w:val="20"/>
          <w:lang w:val="sq-AL"/>
        </w:rPr>
        <w:t xml:space="preserve"> </w:t>
      </w:r>
    </w:p>
    <w:p w:rsidR="00B2456C" w:rsidRPr="00995871" w:rsidRDefault="00B2456C" w:rsidP="00A96565">
      <w:pPr>
        <w:pStyle w:val="Paragrafi"/>
        <w:rPr>
          <w:sz w:val="20"/>
          <w:szCs w:val="20"/>
          <w:lang w:val="sq-AL"/>
        </w:rPr>
      </w:pPr>
      <w:r w:rsidRPr="00995871">
        <w:rPr>
          <w:sz w:val="20"/>
          <w:szCs w:val="20"/>
          <w:lang w:val="sq-AL"/>
        </w:rPr>
        <w:t>- Likuidimi i objekteve sipërfaqësore</w:t>
      </w:r>
      <w:r w:rsidR="007F5E9D"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 Monitorimi pas likuidimit të minierës</w:t>
      </w:r>
      <w:r w:rsidR="007F5E9D"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 Masat e sigurimit teknik për kryerjen e punimeve të likuidimit dhe proceseve të tjera ndihmëse</w:t>
      </w:r>
      <w:r w:rsidR="007F5E9D"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10. Hartimi i preventivit përfundimtar të mbylljes</w:t>
      </w:r>
      <w:r w:rsidR="007F5E9D" w:rsidRPr="00995871">
        <w:rPr>
          <w:sz w:val="20"/>
          <w:szCs w:val="20"/>
          <w:lang w:val="sq-AL"/>
        </w:rPr>
        <w:t>.</w:t>
      </w:r>
    </w:p>
    <w:p w:rsidR="00B2456C" w:rsidRPr="00995871" w:rsidRDefault="00B2456C" w:rsidP="00A96565">
      <w:pPr>
        <w:pStyle w:val="Paragrafi"/>
        <w:rPr>
          <w:sz w:val="20"/>
          <w:szCs w:val="20"/>
          <w:lang w:val="sq-AL"/>
        </w:rPr>
      </w:pPr>
      <w:r w:rsidRPr="00995871">
        <w:rPr>
          <w:sz w:val="20"/>
          <w:szCs w:val="20"/>
          <w:lang w:val="sq-AL"/>
        </w:rPr>
        <w:t>11. Hartimi i grafikut të zbatimit të planit të veprimeve të mbylljes.</w:t>
      </w:r>
    </w:p>
    <w:p w:rsidR="00B2456C" w:rsidRPr="00995871" w:rsidRDefault="00B2456C" w:rsidP="00A96565">
      <w:pPr>
        <w:pStyle w:val="Paragrafi"/>
        <w:rPr>
          <w:sz w:val="20"/>
          <w:szCs w:val="20"/>
          <w:lang w:val="sq-AL"/>
        </w:rPr>
      </w:pPr>
      <w:r w:rsidRPr="00995871">
        <w:rPr>
          <w:sz w:val="20"/>
          <w:szCs w:val="20"/>
          <w:lang w:val="sq-AL"/>
        </w:rPr>
        <w:t>12. Përfundime dhe rekomandime</w:t>
      </w:r>
      <w:r w:rsidR="007F5E9D" w:rsidRPr="00995871">
        <w:rPr>
          <w:sz w:val="20"/>
          <w:szCs w:val="20"/>
          <w:lang w:val="sq-AL"/>
        </w:rPr>
        <w:t>.</w:t>
      </w:r>
      <w:r w:rsidRPr="00995871">
        <w:rPr>
          <w:sz w:val="20"/>
          <w:szCs w:val="20"/>
          <w:lang w:val="sq-AL"/>
        </w:rPr>
        <w:t xml:space="preserve"> </w:t>
      </w:r>
    </w:p>
    <w:p w:rsidR="007E2EB7" w:rsidRPr="00995871" w:rsidRDefault="007E2EB7" w:rsidP="00A96565">
      <w:pPr>
        <w:pStyle w:val="Paragrafi"/>
        <w:rPr>
          <w:sz w:val="8"/>
          <w:lang w:val="sq-AL"/>
        </w:rPr>
      </w:pPr>
    </w:p>
    <w:p w:rsidR="00B2456C" w:rsidRPr="00995871" w:rsidRDefault="002B3EF7" w:rsidP="00A96565">
      <w:pPr>
        <w:pStyle w:val="Paragrafi"/>
        <w:rPr>
          <w:sz w:val="20"/>
          <w:szCs w:val="20"/>
          <w:lang w:val="sq-AL"/>
        </w:rPr>
      </w:pPr>
      <w:r>
        <w:rPr>
          <w:lang w:val="sq-AL"/>
        </w:rPr>
        <w:t>II</w:t>
      </w:r>
      <w:r w:rsidRPr="00995871">
        <w:rPr>
          <w:sz w:val="20"/>
          <w:szCs w:val="20"/>
          <w:lang w:val="sq-AL"/>
        </w:rPr>
        <w:t xml:space="preserve">. </w:t>
      </w:r>
      <w:r w:rsidR="00B2456C" w:rsidRPr="00995871">
        <w:rPr>
          <w:sz w:val="20"/>
          <w:szCs w:val="20"/>
          <w:lang w:val="sq-AL"/>
        </w:rPr>
        <w:t>PJESA GRAFIKE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3"/>
        <w:gridCol w:w="6500"/>
        <w:gridCol w:w="2253"/>
      </w:tblGrid>
      <w:tr w:rsidR="00B2456C" w:rsidRPr="00995871" w:rsidTr="0094689A">
        <w:trPr>
          <w:jc w:val="center"/>
        </w:trPr>
        <w:tc>
          <w:tcPr>
            <w:tcW w:w="287" w:type="pct"/>
            <w:vAlign w:val="center"/>
          </w:tcPr>
          <w:p w:rsidR="00B2456C" w:rsidRPr="00995871" w:rsidRDefault="00B2456C" w:rsidP="007E16E1">
            <w:pPr>
              <w:pStyle w:val="Tabele"/>
              <w:rPr>
                <w:b/>
                <w:sz w:val="16"/>
                <w:szCs w:val="16"/>
                <w:lang w:val="sq-AL"/>
              </w:rPr>
            </w:pPr>
            <w:r w:rsidRPr="00995871">
              <w:rPr>
                <w:rFonts w:cs="Times New Roman"/>
                <w:b/>
                <w:sz w:val="16"/>
                <w:szCs w:val="16"/>
                <w:lang w:val="sq-AL"/>
              </w:rPr>
              <w:br w:type="page"/>
            </w:r>
            <w:r w:rsidRPr="00995871">
              <w:rPr>
                <w:b/>
                <w:sz w:val="16"/>
                <w:szCs w:val="16"/>
                <w:lang w:val="sq-AL"/>
              </w:rPr>
              <w:t>Nr</w:t>
            </w:r>
            <w:r w:rsidR="007F5E9D" w:rsidRPr="00995871">
              <w:rPr>
                <w:b/>
                <w:sz w:val="16"/>
                <w:szCs w:val="16"/>
                <w:lang w:val="sq-AL"/>
              </w:rPr>
              <w:t>.</w:t>
            </w:r>
          </w:p>
        </w:tc>
        <w:tc>
          <w:tcPr>
            <w:tcW w:w="3500" w:type="pct"/>
            <w:vAlign w:val="center"/>
          </w:tcPr>
          <w:p w:rsidR="00B2456C" w:rsidRPr="00995871" w:rsidRDefault="00B2456C" w:rsidP="007E16E1">
            <w:pPr>
              <w:pStyle w:val="Tabele"/>
              <w:rPr>
                <w:b/>
                <w:sz w:val="16"/>
                <w:szCs w:val="16"/>
                <w:lang w:val="sq-AL"/>
              </w:rPr>
            </w:pPr>
            <w:r w:rsidRPr="00995871">
              <w:rPr>
                <w:b/>
                <w:sz w:val="16"/>
                <w:szCs w:val="16"/>
                <w:lang w:val="sq-AL"/>
              </w:rPr>
              <w:t xml:space="preserve">Emërtimi </w:t>
            </w:r>
          </w:p>
        </w:tc>
        <w:tc>
          <w:tcPr>
            <w:tcW w:w="1213" w:type="pct"/>
            <w:vAlign w:val="center"/>
          </w:tcPr>
          <w:p w:rsidR="00B2456C" w:rsidRPr="00995871" w:rsidRDefault="00B2456C" w:rsidP="007E16E1">
            <w:pPr>
              <w:pStyle w:val="Tabele"/>
              <w:rPr>
                <w:b/>
                <w:sz w:val="16"/>
                <w:szCs w:val="16"/>
                <w:lang w:val="sq-AL"/>
              </w:rPr>
            </w:pPr>
            <w:r w:rsidRPr="00995871">
              <w:rPr>
                <w:b/>
                <w:sz w:val="16"/>
                <w:szCs w:val="16"/>
                <w:lang w:val="sq-AL"/>
              </w:rPr>
              <w:t>Shkalla</w:t>
            </w:r>
          </w:p>
        </w:tc>
      </w:tr>
      <w:tr w:rsidR="00B2456C" w:rsidRPr="00995871" w:rsidTr="0094689A">
        <w:trPr>
          <w:jc w:val="center"/>
        </w:trPr>
        <w:tc>
          <w:tcPr>
            <w:tcW w:w="287" w:type="pct"/>
            <w:vAlign w:val="center"/>
          </w:tcPr>
          <w:p w:rsidR="00B2456C" w:rsidRPr="00995871" w:rsidRDefault="00B2456C" w:rsidP="007E16E1">
            <w:pPr>
              <w:pStyle w:val="Tabele"/>
              <w:rPr>
                <w:sz w:val="16"/>
                <w:szCs w:val="16"/>
                <w:lang w:val="sq-AL"/>
              </w:rPr>
            </w:pPr>
            <w:r w:rsidRPr="00995871">
              <w:rPr>
                <w:sz w:val="16"/>
                <w:szCs w:val="16"/>
                <w:lang w:val="sq-AL"/>
              </w:rPr>
              <w:t>A.</w:t>
            </w:r>
          </w:p>
        </w:tc>
        <w:tc>
          <w:tcPr>
            <w:tcW w:w="3500" w:type="pct"/>
            <w:vAlign w:val="center"/>
          </w:tcPr>
          <w:p w:rsidR="00B2456C" w:rsidRPr="00995871" w:rsidRDefault="00B2456C" w:rsidP="007E16E1">
            <w:pPr>
              <w:pStyle w:val="Tabele"/>
              <w:rPr>
                <w:sz w:val="16"/>
                <w:szCs w:val="16"/>
                <w:lang w:val="sq-AL"/>
              </w:rPr>
            </w:pPr>
            <w:r w:rsidRPr="00995871">
              <w:rPr>
                <w:sz w:val="16"/>
                <w:szCs w:val="16"/>
                <w:lang w:val="sq-AL"/>
              </w:rPr>
              <w:t>Për minierat nëntokësore</w:t>
            </w:r>
          </w:p>
        </w:tc>
        <w:tc>
          <w:tcPr>
            <w:tcW w:w="1213" w:type="pct"/>
            <w:vAlign w:val="center"/>
          </w:tcPr>
          <w:p w:rsidR="00B2456C" w:rsidRPr="00995871" w:rsidRDefault="00B2456C" w:rsidP="007E16E1">
            <w:pPr>
              <w:pStyle w:val="Tabele"/>
              <w:rPr>
                <w:sz w:val="16"/>
                <w:szCs w:val="16"/>
                <w:lang w:val="sq-AL"/>
              </w:rPr>
            </w:pPr>
          </w:p>
        </w:tc>
      </w:tr>
      <w:tr w:rsidR="00B2456C" w:rsidRPr="00995871" w:rsidTr="0094689A">
        <w:trPr>
          <w:jc w:val="center"/>
        </w:trPr>
        <w:tc>
          <w:tcPr>
            <w:tcW w:w="287" w:type="pct"/>
            <w:vAlign w:val="center"/>
          </w:tcPr>
          <w:p w:rsidR="00B2456C" w:rsidRPr="00995871" w:rsidRDefault="00B2456C" w:rsidP="007E16E1">
            <w:pPr>
              <w:pStyle w:val="Tabele"/>
              <w:rPr>
                <w:sz w:val="16"/>
                <w:szCs w:val="16"/>
                <w:lang w:val="sq-AL"/>
              </w:rPr>
            </w:pPr>
            <w:r w:rsidRPr="00995871">
              <w:rPr>
                <w:sz w:val="16"/>
                <w:szCs w:val="16"/>
                <w:lang w:val="sq-AL"/>
              </w:rPr>
              <w:t>1</w:t>
            </w:r>
          </w:p>
        </w:tc>
        <w:tc>
          <w:tcPr>
            <w:tcW w:w="3500" w:type="pct"/>
            <w:vAlign w:val="center"/>
          </w:tcPr>
          <w:p w:rsidR="00B2456C" w:rsidRPr="00995871" w:rsidRDefault="00B2456C" w:rsidP="007E16E1">
            <w:pPr>
              <w:pStyle w:val="Tabele"/>
              <w:rPr>
                <w:sz w:val="16"/>
                <w:szCs w:val="16"/>
                <w:lang w:val="sq-AL"/>
              </w:rPr>
            </w:pPr>
            <w:r w:rsidRPr="00995871">
              <w:rPr>
                <w:sz w:val="16"/>
                <w:szCs w:val="16"/>
                <w:lang w:val="sq-AL"/>
              </w:rPr>
              <w:t>Harta topografike me zonën e kërkuar</w:t>
            </w:r>
            <w:r w:rsidR="00C819D2" w:rsidRPr="00995871">
              <w:rPr>
                <w:sz w:val="16"/>
                <w:szCs w:val="16"/>
                <w:lang w:val="sq-AL"/>
              </w:rPr>
              <w:t xml:space="preserve"> </w:t>
            </w:r>
          </w:p>
        </w:tc>
        <w:tc>
          <w:tcPr>
            <w:tcW w:w="1213" w:type="pct"/>
            <w:vAlign w:val="center"/>
          </w:tcPr>
          <w:p w:rsidR="00B2456C" w:rsidRPr="00995871" w:rsidRDefault="00B2456C" w:rsidP="007E16E1">
            <w:pPr>
              <w:pStyle w:val="Tabele"/>
              <w:rPr>
                <w:sz w:val="16"/>
                <w:szCs w:val="16"/>
                <w:lang w:val="sq-AL"/>
              </w:rPr>
            </w:pPr>
            <w:r w:rsidRPr="00995871">
              <w:rPr>
                <w:sz w:val="16"/>
                <w:szCs w:val="16"/>
                <w:lang w:val="sq-AL"/>
              </w:rPr>
              <w:t>1:25000</w:t>
            </w:r>
          </w:p>
        </w:tc>
      </w:tr>
      <w:tr w:rsidR="00B2456C" w:rsidRPr="00995871" w:rsidTr="0094689A">
        <w:trPr>
          <w:jc w:val="center"/>
        </w:trPr>
        <w:tc>
          <w:tcPr>
            <w:tcW w:w="287" w:type="pct"/>
            <w:vAlign w:val="center"/>
          </w:tcPr>
          <w:p w:rsidR="00B2456C" w:rsidRPr="00995871" w:rsidRDefault="00B2456C" w:rsidP="007E16E1">
            <w:pPr>
              <w:pStyle w:val="Tabele"/>
              <w:rPr>
                <w:sz w:val="16"/>
                <w:szCs w:val="16"/>
                <w:lang w:val="sq-AL"/>
              </w:rPr>
            </w:pPr>
            <w:r w:rsidRPr="00995871">
              <w:rPr>
                <w:sz w:val="16"/>
                <w:szCs w:val="16"/>
                <w:lang w:val="sq-AL"/>
              </w:rPr>
              <w:t>2.</w:t>
            </w:r>
          </w:p>
        </w:tc>
        <w:tc>
          <w:tcPr>
            <w:tcW w:w="3500" w:type="pct"/>
            <w:vAlign w:val="center"/>
          </w:tcPr>
          <w:p w:rsidR="00B2456C" w:rsidRPr="00995871" w:rsidRDefault="00B2456C" w:rsidP="007E16E1">
            <w:pPr>
              <w:pStyle w:val="Tabele"/>
              <w:rPr>
                <w:sz w:val="16"/>
                <w:szCs w:val="16"/>
                <w:lang w:val="sq-AL"/>
              </w:rPr>
            </w:pPr>
            <w:r w:rsidRPr="00995871">
              <w:rPr>
                <w:sz w:val="16"/>
                <w:szCs w:val="16"/>
                <w:lang w:val="sq-AL"/>
              </w:rPr>
              <w:t>Planimetria e për</w:t>
            </w:r>
            <w:r w:rsidR="003E691B" w:rsidRPr="00995871">
              <w:rPr>
                <w:sz w:val="16"/>
                <w:szCs w:val="16"/>
                <w:lang w:val="sq-AL"/>
              </w:rPr>
              <w:t>gjithshme me punimet e hapjes (</w:t>
            </w:r>
            <w:r w:rsidRPr="00995871">
              <w:rPr>
                <w:sz w:val="16"/>
                <w:szCs w:val="16"/>
                <w:lang w:val="sq-AL"/>
              </w:rPr>
              <w:t xml:space="preserve">të azhurnuara me gjendjen përfundimtare) </w:t>
            </w:r>
          </w:p>
        </w:tc>
        <w:tc>
          <w:tcPr>
            <w:tcW w:w="1213" w:type="pct"/>
            <w:vAlign w:val="center"/>
          </w:tcPr>
          <w:p w:rsidR="00B2456C" w:rsidRPr="00995871" w:rsidRDefault="00B2456C" w:rsidP="007E16E1">
            <w:pPr>
              <w:pStyle w:val="Tabele"/>
              <w:rPr>
                <w:sz w:val="16"/>
                <w:szCs w:val="16"/>
                <w:lang w:val="sq-AL"/>
              </w:rPr>
            </w:pPr>
            <w:r w:rsidRPr="00995871">
              <w:rPr>
                <w:sz w:val="16"/>
                <w:szCs w:val="16"/>
                <w:lang w:val="sq-AL"/>
              </w:rPr>
              <w:t>1:5000, ose 1:2000 ose 1:1000, ose 1:500</w:t>
            </w:r>
          </w:p>
        </w:tc>
      </w:tr>
      <w:tr w:rsidR="00B2456C" w:rsidRPr="00995871" w:rsidTr="0094689A">
        <w:trPr>
          <w:jc w:val="center"/>
        </w:trPr>
        <w:tc>
          <w:tcPr>
            <w:tcW w:w="287" w:type="pct"/>
            <w:vAlign w:val="center"/>
          </w:tcPr>
          <w:p w:rsidR="00B2456C" w:rsidRPr="00995871" w:rsidRDefault="00B2456C" w:rsidP="007E16E1">
            <w:pPr>
              <w:pStyle w:val="Tabele"/>
              <w:rPr>
                <w:sz w:val="16"/>
                <w:szCs w:val="16"/>
                <w:lang w:val="sq-AL"/>
              </w:rPr>
            </w:pPr>
            <w:r w:rsidRPr="00995871">
              <w:rPr>
                <w:sz w:val="16"/>
                <w:szCs w:val="16"/>
                <w:lang w:val="sq-AL"/>
              </w:rPr>
              <w:t>3.</w:t>
            </w:r>
          </w:p>
        </w:tc>
        <w:tc>
          <w:tcPr>
            <w:tcW w:w="3500" w:type="pct"/>
            <w:vAlign w:val="center"/>
          </w:tcPr>
          <w:p w:rsidR="00B2456C" w:rsidRPr="00995871" w:rsidRDefault="00B2456C" w:rsidP="007E16E1">
            <w:pPr>
              <w:pStyle w:val="Tabele"/>
              <w:rPr>
                <w:sz w:val="16"/>
                <w:szCs w:val="16"/>
                <w:lang w:val="sq-AL"/>
              </w:rPr>
            </w:pPr>
            <w:r w:rsidRPr="00995871">
              <w:rPr>
                <w:sz w:val="16"/>
                <w:szCs w:val="16"/>
                <w:lang w:val="sq-AL"/>
              </w:rPr>
              <w:t>Planimetritë e çdo horizonti (të azhurnuara me gjendjen përfundimtare dhe gjurmët e trupit të shfrytëzuar)</w:t>
            </w:r>
          </w:p>
        </w:tc>
        <w:tc>
          <w:tcPr>
            <w:tcW w:w="1213" w:type="pct"/>
            <w:vAlign w:val="center"/>
          </w:tcPr>
          <w:p w:rsidR="00B2456C" w:rsidRPr="00995871" w:rsidRDefault="00B2456C" w:rsidP="007E16E1">
            <w:pPr>
              <w:pStyle w:val="Tabele"/>
              <w:rPr>
                <w:sz w:val="16"/>
                <w:szCs w:val="16"/>
                <w:lang w:val="sq-AL"/>
              </w:rPr>
            </w:pPr>
            <w:r w:rsidRPr="00995871">
              <w:rPr>
                <w:sz w:val="16"/>
                <w:szCs w:val="16"/>
                <w:lang w:val="sq-AL"/>
              </w:rPr>
              <w:t>1:1000 ose 1:2000</w:t>
            </w:r>
          </w:p>
          <w:p w:rsidR="00B2456C" w:rsidRPr="00995871" w:rsidRDefault="00B2456C" w:rsidP="007E16E1">
            <w:pPr>
              <w:pStyle w:val="Tabele"/>
              <w:rPr>
                <w:sz w:val="16"/>
                <w:szCs w:val="16"/>
                <w:lang w:val="sq-AL"/>
              </w:rPr>
            </w:pPr>
            <w:r w:rsidRPr="00995871">
              <w:rPr>
                <w:sz w:val="16"/>
                <w:szCs w:val="16"/>
                <w:lang w:val="sq-AL"/>
              </w:rPr>
              <w:t>1:500 ose 1:200</w:t>
            </w:r>
          </w:p>
        </w:tc>
      </w:tr>
      <w:tr w:rsidR="00B2456C" w:rsidRPr="00995871" w:rsidTr="0094689A">
        <w:trPr>
          <w:jc w:val="center"/>
        </w:trPr>
        <w:tc>
          <w:tcPr>
            <w:tcW w:w="287" w:type="pct"/>
            <w:vAlign w:val="center"/>
          </w:tcPr>
          <w:p w:rsidR="00B2456C" w:rsidRPr="00995871" w:rsidRDefault="00B2456C" w:rsidP="007E16E1">
            <w:pPr>
              <w:pStyle w:val="Tabele"/>
              <w:rPr>
                <w:sz w:val="16"/>
                <w:szCs w:val="16"/>
                <w:lang w:val="sq-AL"/>
              </w:rPr>
            </w:pPr>
            <w:r w:rsidRPr="00995871">
              <w:rPr>
                <w:sz w:val="16"/>
                <w:szCs w:val="16"/>
                <w:lang w:val="sq-AL"/>
              </w:rPr>
              <w:t>4</w:t>
            </w:r>
          </w:p>
        </w:tc>
        <w:tc>
          <w:tcPr>
            <w:tcW w:w="3500" w:type="pct"/>
            <w:vAlign w:val="center"/>
          </w:tcPr>
          <w:p w:rsidR="00B2456C" w:rsidRPr="00995871" w:rsidRDefault="00B2456C" w:rsidP="003E691B">
            <w:pPr>
              <w:pStyle w:val="Tabele"/>
              <w:rPr>
                <w:sz w:val="16"/>
                <w:szCs w:val="16"/>
                <w:lang w:val="sq-AL"/>
              </w:rPr>
            </w:pPr>
            <w:r w:rsidRPr="00995871">
              <w:rPr>
                <w:sz w:val="16"/>
                <w:szCs w:val="16"/>
                <w:lang w:val="sq-AL"/>
              </w:rPr>
              <w:t>Profilet tërthore gjeologo</w:t>
            </w:r>
            <w:r w:rsidR="003E691B" w:rsidRPr="00995871">
              <w:rPr>
                <w:sz w:val="16"/>
                <w:szCs w:val="16"/>
                <w:lang w:val="sq-AL"/>
              </w:rPr>
              <w:t>-</w:t>
            </w:r>
            <w:r w:rsidRPr="00995871">
              <w:rPr>
                <w:sz w:val="16"/>
                <w:szCs w:val="16"/>
                <w:lang w:val="sq-AL"/>
              </w:rPr>
              <w:t>topografike (të azhurnuar me gjendjen përfundimtare, gjurmët e trupit të shfrytëzuar dhe hapësirat e shfrytëzimit)</w:t>
            </w:r>
          </w:p>
        </w:tc>
        <w:tc>
          <w:tcPr>
            <w:tcW w:w="1213" w:type="pct"/>
            <w:vAlign w:val="center"/>
          </w:tcPr>
          <w:p w:rsidR="00B2456C" w:rsidRPr="00995871" w:rsidRDefault="00B2456C" w:rsidP="007E16E1">
            <w:pPr>
              <w:pStyle w:val="Tabele"/>
              <w:rPr>
                <w:sz w:val="16"/>
                <w:szCs w:val="16"/>
                <w:lang w:val="sq-AL"/>
              </w:rPr>
            </w:pPr>
            <w:r w:rsidRPr="00995871">
              <w:rPr>
                <w:sz w:val="16"/>
                <w:szCs w:val="16"/>
                <w:lang w:val="sq-AL"/>
              </w:rPr>
              <w:t>1:1000 ose 1:2000,</w:t>
            </w:r>
          </w:p>
          <w:p w:rsidR="00B2456C" w:rsidRPr="00995871" w:rsidRDefault="00B2456C" w:rsidP="007E16E1">
            <w:pPr>
              <w:pStyle w:val="Tabele"/>
              <w:rPr>
                <w:sz w:val="16"/>
                <w:szCs w:val="16"/>
                <w:lang w:val="sq-AL"/>
              </w:rPr>
            </w:pPr>
            <w:r w:rsidRPr="00995871">
              <w:rPr>
                <w:sz w:val="16"/>
                <w:szCs w:val="16"/>
                <w:lang w:val="sq-AL"/>
              </w:rPr>
              <w:t>1:500, ose 1:200</w:t>
            </w:r>
          </w:p>
        </w:tc>
      </w:tr>
      <w:tr w:rsidR="00B2456C" w:rsidRPr="00995871" w:rsidTr="0094689A">
        <w:trPr>
          <w:jc w:val="center"/>
        </w:trPr>
        <w:tc>
          <w:tcPr>
            <w:tcW w:w="287" w:type="pct"/>
            <w:vAlign w:val="center"/>
          </w:tcPr>
          <w:p w:rsidR="00B2456C" w:rsidRPr="00995871" w:rsidRDefault="00B2456C" w:rsidP="007E16E1">
            <w:pPr>
              <w:pStyle w:val="Tabele"/>
              <w:rPr>
                <w:sz w:val="16"/>
                <w:szCs w:val="16"/>
                <w:lang w:val="sq-AL"/>
              </w:rPr>
            </w:pPr>
            <w:r w:rsidRPr="00995871">
              <w:rPr>
                <w:sz w:val="16"/>
                <w:szCs w:val="16"/>
                <w:lang w:val="sq-AL"/>
              </w:rPr>
              <w:t>5</w:t>
            </w:r>
          </w:p>
        </w:tc>
        <w:tc>
          <w:tcPr>
            <w:tcW w:w="3500" w:type="pct"/>
            <w:vAlign w:val="center"/>
          </w:tcPr>
          <w:p w:rsidR="00B2456C" w:rsidRPr="00995871" w:rsidRDefault="00B2456C" w:rsidP="00FD5553">
            <w:pPr>
              <w:pStyle w:val="Tabele"/>
              <w:rPr>
                <w:sz w:val="16"/>
                <w:szCs w:val="16"/>
                <w:lang w:val="sq-AL"/>
              </w:rPr>
            </w:pPr>
            <w:r w:rsidRPr="00995871">
              <w:rPr>
                <w:sz w:val="16"/>
                <w:szCs w:val="16"/>
                <w:lang w:val="sq-AL"/>
              </w:rPr>
              <w:t>Projeksioni vertikal me gjeometrizimin e trupit dhe/ose trupave apo zonës s</w:t>
            </w:r>
            <w:r w:rsidR="00FD5553" w:rsidRPr="00995871">
              <w:rPr>
                <w:rFonts w:ascii="Times New Roman" w:hAnsi="Times New Roman" w:cs="Times New Roman"/>
                <w:sz w:val="16"/>
                <w:szCs w:val="16"/>
                <w:lang w:val="sq-AL"/>
              </w:rPr>
              <w:t>ë</w:t>
            </w:r>
            <w:r w:rsidRPr="00995871">
              <w:rPr>
                <w:sz w:val="16"/>
                <w:szCs w:val="16"/>
                <w:lang w:val="sq-AL"/>
              </w:rPr>
              <w:t xml:space="preserve"> mineralizuar (të azhurnuar me gjendjen përfundimtare, gjurmët e trupit të shfrytëzuar dhe hapësirat e shfrytëzimit)</w:t>
            </w:r>
          </w:p>
        </w:tc>
        <w:tc>
          <w:tcPr>
            <w:tcW w:w="1213" w:type="pct"/>
            <w:vAlign w:val="center"/>
          </w:tcPr>
          <w:p w:rsidR="00B2456C" w:rsidRPr="00995871" w:rsidRDefault="00B2456C" w:rsidP="007E16E1">
            <w:pPr>
              <w:pStyle w:val="Tabele"/>
              <w:rPr>
                <w:sz w:val="16"/>
                <w:szCs w:val="16"/>
                <w:lang w:val="sq-AL"/>
              </w:rPr>
            </w:pPr>
            <w:r w:rsidRPr="00995871">
              <w:rPr>
                <w:sz w:val="16"/>
                <w:szCs w:val="16"/>
                <w:lang w:val="sq-AL"/>
              </w:rPr>
              <w:t>1:1000 ose 1:2000,</w:t>
            </w:r>
          </w:p>
          <w:p w:rsidR="00B2456C" w:rsidRPr="00995871" w:rsidRDefault="00B2456C" w:rsidP="007E16E1">
            <w:pPr>
              <w:pStyle w:val="Tabele"/>
              <w:rPr>
                <w:sz w:val="16"/>
                <w:szCs w:val="16"/>
                <w:lang w:val="sq-AL"/>
              </w:rPr>
            </w:pPr>
            <w:r w:rsidRPr="00995871">
              <w:rPr>
                <w:sz w:val="16"/>
                <w:szCs w:val="16"/>
                <w:lang w:val="sq-AL"/>
              </w:rPr>
              <w:t>1:500, ose 1:200</w:t>
            </w:r>
          </w:p>
        </w:tc>
      </w:tr>
      <w:tr w:rsidR="00B2456C" w:rsidRPr="00995871" w:rsidTr="0094689A">
        <w:trPr>
          <w:jc w:val="center"/>
        </w:trPr>
        <w:tc>
          <w:tcPr>
            <w:tcW w:w="287" w:type="pct"/>
            <w:vAlign w:val="center"/>
          </w:tcPr>
          <w:p w:rsidR="00B2456C" w:rsidRPr="00995871" w:rsidRDefault="00B2456C" w:rsidP="007E16E1">
            <w:pPr>
              <w:pStyle w:val="Tabele"/>
              <w:rPr>
                <w:sz w:val="16"/>
                <w:szCs w:val="16"/>
                <w:lang w:val="sq-AL"/>
              </w:rPr>
            </w:pPr>
            <w:r w:rsidRPr="00995871">
              <w:rPr>
                <w:sz w:val="16"/>
                <w:szCs w:val="16"/>
                <w:lang w:val="sq-AL"/>
              </w:rPr>
              <w:t>6</w:t>
            </w:r>
          </w:p>
        </w:tc>
        <w:tc>
          <w:tcPr>
            <w:tcW w:w="3500" w:type="pct"/>
            <w:vAlign w:val="center"/>
          </w:tcPr>
          <w:p w:rsidR="00B2456C" w:rsidRPr="00995871" w:rsidRDefault="00B2456C" w:rsidP="002B3EF7">
            <w:pPr>
              <w:pStyle w:val="Tabele"/>
              <w:rPr>
                <w:sz w:val="16"/>
                <w:szCs w:val="16"/>
                <w:lang w:val="sq-AL"/>
              </w:rPr>
            </w:pPr>
            <w:r w:rsidRPr="00995871">
              <w:rPr>
                <w:sz w:val="16"/>
                <w:szCs w:val="16"/>
                <w:lang w:val="sq-AL"/>
              </w:rPr>
              <w:t>Harta topografike me zonën e shfrytëzuar</w:t>
            </w:r>
            <w:r w:rsidR="00C819D2" w:rsidRPr="00995871">
              <w:rPr>
                <w:sz w:val="16"/>
                <w:szCs w:val="16"/>
                <w:lang w:val="sq-AL"/>
              </w:rPr>
              <w:t xml:space="preserve"> </w:t>
            </w:r>
            <w:r w:rsidRPr="00995871">
              <w:rPr>
                <w:sz w:val="16"/>
                <w:szCs w:val="16"/>
                <w:lang w:val="sq-AL"/>
              </w:rPr>
              <w:t>me dokumentimin e infrastrukturës s</w:t>
            </w:r>
            <w:r w:rsidR="00FD5553" w:rsidRPr="00995871">
              <w:rPr>
                <w:rFonts w:ascii="Times New Roman" w:hAnsi="Times New Roman" w:cs="Times New Roman"/>
                <w:sz w:val="16"/>
                <w:szCs w:val="16"/>
                <w:lang w:val="sq-AL"/>
              </w:rPr>
              <w:t>ë</w:t>
            </w:r>
            <w:r w:rsidRPr="00995871">
              <w:rPr>
                <w:sz w:val="16"/>
                <w:szCs w:val="16"/>
                <w:lang w:val="sq-AL"/>
              </w:rPr>
              <w:t xml:space="preserve"> aktualizuar dhe zonës apo zonave të shembura ose që ndodhe</w:t>
            </w:r>
            <w:r w:rsidR="005A5CF1" w:rsidRPr="00995871">
              <w:rPr>
                <w:sz w:val="16"/>
                <w:szCs w:val="16"/>
                <w:lang w:val="sq-AL"/>
              </w:rPr>
              <w:t>n n</w:t>
            </w:r>
            <w:r w:rsidR="002B3EF7" w:rsidRPr="00995871">
              <w:rPr>
                <w:sz w:val="16"/>
                <w:szCs w:val="16"/>
                <w:lang w:val="sq-AL"/>
              </w:rPr>
              <w:t>ë</w:t>
            </w:r>
            <w:r w:rsidR="005A5CF1" w:rsidRPr="00995871">
              <w:rPr>
                <w:sz w:val="16"/>
                <w:szCs w:val="16"/>
                <w:lang w:val="sq-AL"/>
              </w:rPr>
              <w:t>n influencën shfrytëzimit (</w:t>
            </w:r>
            <w:r w:rsidRPr="00995871">
              <w:rPr>
                <w:sz w:val="16"/>
                <w:szCs w:val="16"/>
                <w:lang w:val="sq-AL"/>
              </w:rPr>
              <w:t>e azhurnuar)</w:t>
            </w:r>
          </w:p>
        </w:tc>
        <w:tc>
          <w:tcPr>
            <w:tcW w:w="1213" w:type="pct"/>
            <w:vAlign w:val="center"/>
          </w:tcPr>
          <w:p w:rsidR="00B2456C" w:rsidRPr="00995871" w:rsidRDefault="00B2456C" w:rsidP="007E16E1">
            <w:pPr>
              <w:pStyle w:val="Tabele"/>
              <w:rPr>
                <w:sz w:val="16"/>
                <w:szCs w:val="16"/>
                <w:lang w:val="sq-AL"/>
              </w:rPr>
            </w:pPr>
            <w:r w:rsidRPr="00995871">
              <w:rPr>
                <w:sz w:val="16"/>
                <w:szCs w:val="16"/>
                <w:lang w:val="sq-AL"/>
              </w:rPr>
              <w:t>1:5000,ose 1:2000, ose:1000, ose 1:500</w:t>
            </w:r>
          </w:p>
        </w:tc>
      </w:tr>
      <w:tr w:rsidR="00B2456C" w:rsidRPr="00995871" w:rsidTr="0094689A">
        <w:trPr>
          <w:jc w:val="center"/>
        </w:trPr>
        <w:tc>
          <w:tcPr>
            <w:tcW w:w="287" w:type="pct"/>
            <w:vAlign w:val="center"/>
          </w:tcPr>
          <w:p w:rsidR="00B2456C" w:rsidRPr="00995871" w:rsidRDefault="00B2456C" w:rsidP="007E16E1">
            <w:pPr>
              <w:pStyle w:val="Tabele"/>
              <w:rPr>
                <w:sz w:val="16"/>
                <w:szCs w:val="16"/>
                <w:lang w:val="sq-AL"/>
              </w:rPr>
            </w:pPr>
            <w:r w:rsidRPr="00995871">
              <w:rPr>
                <w:sz w:val="16"/>
                <w:szCs w:val="16"/>
                <w:lang w:val="sq-AL"/>
              </w:rPr>
              <w:t>7</w:t>
            </w:r>
          </w:p>
        </w:tc>
        <w:tc>
          <w:tcPr>
            <w:tcW w:w="3500" w:type="pct"/>
            <w:vAlign w:val="center"/>
          </w:tcPr>
          <w:p w:rsidR="00B2456C" w:rsidRPr="00995871" w:rsidRDefault="00B2456C" w:rsidP="00FD5553">
            <w:pPr>
              <w:pStyle w:val="Tabele"/>
              <w:rPr>
                <w:sz w:val="16"/>
                <w:szCs w:val="16"/>
                <w:lang w:val="sq-AL"/>
              </w:rPr>
            </w:pPr>
            <w:r w:rsidRPr="00995871">
              <w:rPr>
                <w:sz w:val="16"/>
                <w:szCs w:val="16"/>
                <w:lang w:val="sq-AL"/>
              </w:rPr>
              <w:t>Planimetria e vendosjes s</w:t>
            </w:r>
            <w:r w:rsidR="00FD5553" w:rsidRPr="00995871">
              <w:rPr>
                <w:rFonts w:ascii="Times New Roman" w:hAnsi="Times New Roman" w:cs="Times New Roman"/>
                <w:sz w:val="16"/>
                <w:szCs w:val="16"/>
                <w:lang w:val="sq-AL"/>
              </w:rPr>
              <w:t>ë</w:t>
            </w:r>
            <w:r w:rsidRPr="00995871">
              <w:rPr>
                <w:sz w:val="16"/>
                <w:szCs w:val="16"/>
                <w:lang w:val="sq-AL"/>
              </w:rPr>
              <w:t xml:space="preserve"> objekteve administrative, so</w:t>
            </w:r>
            <w:r w:rsidR="003E691B" w:rsidRPr="00995871">
              <w:rPr>
                <w:sz w:val="16"/>
                <w:szCs w:val="16"/>
                <w:lang w:val="sq-AL"/>
              </w:rPr>
              <w:t>cial-kulturore dhe industrial</w:t>
            </w:r>
            <w:r w:rsidR="002B3EF7" w:rsidRPr="00995871">
              <w:rPr>
                <w:sz w:val="16"/>
                <w:szCs w:val="16"/>
                <w:lang w:val="sq-AL"/>
              </w:rPr>
              <w:t>e</w:t>
            </w:r>
            <w:r w:rsidR="003E691B" w:rsidRPr="00995871">
              <w:rPr>
                <w:sz w:val="16"/>
                <w:szCs w:val="16"/>
                <w:lang w:val="sq-AL"/>
              </w:rPr>
              <w:t xml:space="preserve"> (</w:t>
            </w:r>
            <w:r w:rsidRPr="00995871">
              <w:rPr>
                <w:sz w:val="16"/>
                <w:szCs w:val="16"/>
                <w:lang w:val="sq-AL"/>
              </w:rPr>
              <w:t>e azhurnuar me gjendjen përfundimtare)</w:t>
            </w:r>
          </w:p>
        </w:tc>
        <w:tc>
          <w:tcPr>
            <w:tcW w:w="1213" w:type="pct"/>
            <w:vAlign w:val="center"/>
          </w:tcPr>
          <w:p w:rsidR="00B2456C" w:rsidRPr="00995871" w:rsidRDefault="00B2456C" w:rsidP="007E16E1">
            <w:pPr>
              <w:pStyle w:val="Tabele"/>
              <w:rPr>
                <w:sz w:val="16"/>
                <w:szCs w:val="16"/>
                <w:lang w:val="sq-AL"/>
              </w:rPr>
            </w:pPr>
            <w:r w:rsidRPr="00995871">
              <w:rPr>
                <w:sz w:val="16"/>
                <w:szCs w:val="16"/>
                <w:lang w:val="sq-AL"/>
              </w:rPr>
              <w:t>1:500, ose 1:200</w:t>
            </w:r>
          </w:p>
        </w:tc>
      </w:tr>
      <w:tr w:rsidR="00B2456C" w:rsidRPr="00995871" w:rsidTr="0094689A">
        <w:trPr>
          <w:jc w:val="center"/>
        </w:trPr>
        <w:tc>
          <w:tcPr>
            <w:tcW w:w="287" w:type="pct"/>
            <w:vAlign w:val="center"/>
          </w:tcPr>
          <w:p w:rsidR="00B2456C" w:rsidRPr="00995871" w:rsidRDefault="00B2456C" w:rsidP="007E16E1">
            <w:pPr>
              <w:pStyle w:val="Tabele"/>
              <w:rPr>
                <w:sz w:val="16"/>
                <w:szCs w:val="16"/>
                <w:lang w:val="sq-AL"/>
              </w:rPr>
            </w:pPr>
            <w:r w:rsidRPr="00995871">
              <w:rPr>
                <w:sz w:val="16"/>
                <w:szCs w:val="16"/>
                <w:lang w:val="sq-AL"/>
              </w:rPr>
              <w:t>8</w:t>
            </w:r>
          </w:p>
        </w:tc>
        <w:tc>
          <w:tcPr>
            <w:tcW w:w="3500" w:type="pct"/>
            <w:vAlign w:val="center"/>
          </w:tcPr>
          <w:p w:rsidR="00B2456C" w:rsidRPr="00995871" w:rsidRDefault="00B2456C" w:rsidP="00FD5553">
            <w:pPr>
              <w:pStyle w:val="Tabele"/>
              <w:rPr>
                <w:sz w:val="16"/>
                <w:szCs w:val="16"/>
                <w:lang w:val="sq-AL"/>
              </w:rPr>
            </w:pPr>
            <w:r w:rsidRPr="00995871">
              <w:rPr>
                <w:sz w:val="16"/>
                <w:szCs w:val="16"/>
                <w:lang w:val="sq-AL"/>
              </w:rPr>
              <w:t>Pasaportat e mbylljes s</w:t>
            </w:r>
            <w:r w:rsidR="00FD5553" w:rsidRPr="00995871">
              <w:rPr>
                <w:rFonts w:ascii="Times New Roman" w:hAnsi="Times New Roman" w:cs="Times New Roman"/>
                <w:sz w:val="16"/>
                <w:szCs w:val="16"/>
                <w:lang w:val="sq-AL"/>
              </w:rPr>
              <w:t>ë</w:t>
            </w:r>
            <w:r w:rsidRPr="00995871">
              <w:rPr>
                <w:sz w:val="16"/>
                <w:szCs w:val="16"/>
                <w:lang w:val="sq-AL"/>
              </w:rPr>
              <w:t xml:space="preserve"> punimeve minerare </w:t>
            </w:r>
          </w:p>
        </w:tc>
        <w:tc>
          <w:tcPr>
            <w:tcW w:w="1213" w:type="pct"/>
            <w:vAlign w:val="center"/>
          </w:tcPr>
          <w:p w:rsidR="00B2456C" w:rsidRPr="00995871" w:rsidRDefault="00B2456C" w:rsidP="007E16E1">
            <w:pPr>
              <w:pStyle w:val="Tabele"/>
              <w:rPr>
                <w:sz w:val="16"/>
                <w:szCs w:val="16"/>
                <w:lang w:val="sq-AL"/>
              </w:rPr>
            </w:pPr>
          </w:p>
        </w:tc>
      </w:tr>
      <w:tr w:rsidR="00B2456C" w:rsidRPr="00995871" w:rsidTr="0094689A">
        <w:trPr>
          <w:jc w:val="center"/>
        </w:trPr>
        <w:tc>
          <w:tcPr>
            <w:tcW w:w="287" w:type="pct"/>
            <w:vAlign w:val="center"/>
          </w:tcPr>
          <w:p w:rsidR="00B2456C" w:rsidRPr="00995871" w:rsidRDefault="00B2456C" w:rsidP="007E16E1">
            <w:pPr>
              <w:pStyle w:val="Tabele"/>
              <w:rPr>
                <w:sz w:val="16"/>
                <w:szCs w:val="16"/>
                <w:lang w:val="sq-AL"/>
              </w:rPr>
            </w:pPr>
            <w:r w:rsidRPr="00995871">
              <w:rPr>
                <w:sz w:val="16"/>
                <w:szCs w:val="16"/>
                <w:lang w:val="sq-AL"/>
              </w:rPr>
              <w:t>9</w:t>
            </w:r>
          </w:p>
        </w:tc>
        <w:tc>
          <w:tcPr>
            <w:tcW w:w="3500" w:type="pct"/>
            <w:vAlign w:val="center"/>
          </w:tcPr>
          <w:p w:rsidR="00B2456C" w:rsidRPr="00995871" w:rsidRDefault="00B2456C" w:rsidP="00FD5553">
            <w:pPr>
              <w:pStyle w:val="Tabele"/>
              <w:rPr>
                <w:sz w:val="16"/>
                <w:szCs w:val="16"/>
                <w:lang w:val="sq-AL"/>
              </w:rPr>
            </w:pPr>
            <w:r w:rsidRPr="00995871">
              <w:rPr>
                <w:sz w:val="16"/>
                <w:szCs w:val="16"/>
                <w:lang w:val="sq-AL"/>
              </w:rPr>
              <w:t>Pasaporta e mbushjes s</w:t>
            </w:r>
            <w:r w:rsidR="00FD5553" w:rsidRPr="00995871">
              <w:rPr>
                <w:rFonts w:ascii="Times New Roman" w:hAnsi="Times New Roman" w:cs="Times New Roman"/>
                <w:sz w:val="16"/>
                <w:szCs w:val="16"/>
                <w:lang w:val="sq-AL"/>
              </w:rPr>
              <w:t>ë</w:t>
            </w:r>
            <w:r w:rsidRPr="00995871">
              <w:rPr>
                <w:sz w:val="16"/>
                <w:szCs w:val="16"/>
                <w:lang w:val="sq-AL"/>
              </w:rPr>
              <w:t xml:space="preserve"> hapësirave nëntokë dhe/ose muldave (hinkave në sipërfaqe)</w:t>
            </w:r>
          </w:p>
        </w:tc>
        <w:tc>
          <w:tcPr>
            <w:tcW w:w="1213" w:type="pct"/>
            <w:vAlign w:val="center"/>
          </w:tcPr>
          <w:p w:rsidR="00B2456C" w:rsidRPr="00995871" w:rsidRDefault="00B2456C" w:rsidP="007E16E1">
            <w:pPr>
              <w:pStyle w:val="Tabele"/>
              <w:rPr>
                <w:sz w:val="16"/>
                <w:szCs w:val="16"/>
                <w:lang w:val="sq-AL"/>
              </w:rPr>
            </w:pPr>
          </w:p>
        </w:tc>
      </w:tr>
      <w:tr w:rsidR="00B2456C" w:rsidRPr="00995871" w:rsidTr="0094689A">
        <w:trPr>
          <w:jc w:val="center"/>
        </w:trPr>
        <w:tc>
          <w:tcPr>
            <w:tcW w:w="287" w:type="pct"/>
            <w:vAlign w:val="center"/>
          </w:tcPr>
          <w:p w:rsidR="00B2456C" w:rsidRPr="00995871" w:rsidRDefault="00B2456C" w:rsidP="007E16E1">
            <w:pPr>
              <w:pStyle w:val="Tabele"/>
              <w:rPr>
                <w:sz w:val="16"/>
                <w:szCs w:val="16"/>
                <w:lang w:val="sq-AL"/>
              </w:rPr>
            </w:pPr>
            <w:r w:rsidRPr="00995871">
              <w:rPr>
                <w:sz w:val="16"/>
                <w:szCs w:val="16"/>
                <w:lang w:val="sq-AL"/>
              </w:rPr>
              <w:t>10</w:t>
            </w:r>
          </w:p>
        </w:tc>
        <w:tc>
          <w:tcPr>
            <w:tcW w:w="3500" w:type="pct"/>
            <w:vAlign w:val="center"/>
          </w:tcPr>
          <w:p w:rsidR="00B2456C" w:rsidRPr="00995871" w:rsidRDefault="00B2456C" w:rsidP="00FD5553">
            <w:pPr>
              <w:pStyle w:val="Tabele"/>
              <w:rPr>
                <w:sz w:val="16"/>
                <w:szCs w:val="16"/>
                <w:lang w:val="sq-AL"/>
              </w:rPr>
            </w:pPr>
            <w:r w:rsidRPr="00995871">
              <w:rPr>
                <w:sz w:val="16"/>
                <w:szCs w:val="16"/>
                <w:lang w:val="sq-AL"/>
              </w:rPr>
              <w:t>Skema e rrethimit dhe vendosjes s</w:t>
            </w:r>
            <w:r w:rsidR="00FD5553" w:rsidRPr="00995871">
              <w:rPr>
                <w:rFonts w:ascii="Times New Roman" w:hAnsi="Times New Roman" w:cs="Times New Roman"/>
                <w:sz w:val="16"/>
                <w:szCs w:val="16"/>
                <w:lang w:val="sq-AL"/>
              </w:rPr>
              <w:t>ë</w:t>
            </w:r>
            <w:r w:rsidRPr="00995871">
              <w:rPr>
                <w:sz w:val="16"/>
                <w:szCs w:val="16"/>
                <w:lang w:val="sq-AL"/>
              </w:rPr>
              <w:t xml:space="preserve"> sinjalistikës parandaluese</w:t>
            </w:r>
          </w:p>
        </w:tc>
        <w:tc>
          <w:tcPr>
            <w:tcW w:w="1213" w:type="pct"/>
            <w:vAlign w:val="center"/>
          </w:tcPr>
          <w:p w:rsidR="00B2456C" w:rsidRPr="00995871" w:rsidRDefault="00B2456C" w:rsidP="007E16E1">
            <w:pPr>
              <w:pStyle w:val="Tabele"/>
              <w:rPr>
                <w:sz w:val="16"/>
                <w:szCs w:val="16"/>
                <w:lang w:val="sq-AL"/>
              </w:rPr>
            </w:pPr>
          </w:p>
        </w:tc>
      </w:tr>
      <w:tr w:rsidR="00B2456C" w:rsidRPr="00995871" w:rsidTr="0094689A">
        <w:trPr>
          <w:jc w:val="center"/>
        </w:trPr>
        <w:tc>
          <w:tcPr>
            <w:tcW w:w="287" w:type="pct"/>
            <w:vAlign w:val="center"/>
          </w:tcPr>
          <w:p w:rsidR="00B2456C" w:rsidRPr="00995871" w:rsidRDefault="00B2456C" w:rsidP="007E16E1">
            <w:pPr>
              <w:pStyle w:val="Tabele"/>
              <w:rPr>
                <w:sz w:val="16"/>
                <w:szCs w:val="16"/>
                <w:lang w:val="sq-AL"/>
              </w:rPr>
            </w:pPr>
            <w:r w:rsidRPr="00995871">
              <w:rPr>
                <w:sz w:val="16"/>
                <w:szCs w:val="16"/>
                <w:lang w:val="sq-AL"/>
              </w:rPr>
              <w:t>B.</w:t>
            </w:r>
          </w:p>
        </w:tc>
        <w:tc>
          <w:tcPr>
            <w:tcW w:w="3500" w:type="pct"/>
            <w:vAlign w:val="center"/>
          </w:tcPr>
          <w:p w:rsidR="00B2456C" w:rsidRPr="00995871" w:rsidRDefault="00B2456C" w:rsidP="007E16E1">
            <w:pPr>
              <w:pStyle w:val="Tabele"/>
              <w:rPr>
                <w:sz w:val="16"/>
                <w:szCs w:val="16"/>
                <w:lang w:val="sq-AL"/>
              </w:rPr>
            </w:pPr>
            <w:r w:rsidRPr="00995871">
              <w:rPr>
                <w:sz w:val="16"/>
                <w:szCs w:val="16"/>
                <w:lang w:val="sq-AL"/>
              </w:rPr>
              <w:t>Për karrierat</w:t>
            </w:r>
          </w:p>
        </w:tc>
        <w:tc>
          <w:tcPr>
            <w:tcW w:w="1213" w:type="pct"/>
            <w:vAlign w:val="center"/>
          </w:tcPr>
          <w:p w:rsidR="00B2456C" w:rsidRPr="00995871" w:rsidRDefault="00B2456C" w:rsidP="007E16E1">
            <w:pPr>
              <w:pStyle w:val="Tabele"/>
              <w:rPr>
                <w:sz w:val="16"/>
                <w:szCs w:val="16"/>
                <w:lang w:val="sq-AL"/>
              </w:rPr>
            </w:pPr>
          </w:p>
        </w:tc>
      </w:tr>
      <w:tr w:rsidR="00B2456C" w:rsidRPr="00995871" w:rsidTr="0094689A">
        <w:trPr>
          <w:jc w:val="center"/>
        </w:trPr>
        <w:tc>
          <w:tcPr>
            <w:tcW w:w="287" w:type="pct"/>
            <w:vAlign w:val="center"/>
          </w:tcPr>
          <w:p w:rsidR="00B2456C" w:rsidRPr="00995871" w:rsidRDefault="00B2456C" w:rsidP="007E16E1">
            <w:pPr>
              <w:pStyle w:val="Tabele"/>
              <w:rPr>
                <w:sz w:val="16"/>
                <w:szCs w:val="16"/>
                <w:lang w:val="sq-AL"/>
              </w:rPr>
            </w:pPr>
            <w:r w:rsidRPr="00995871">
              <w:rPr>
                <w:sz w:val="16"/>
                <w:szCs w:val="16"/>
                <w:lang w:val="sq-AL"/>
              </w:rPr>
              <w:t>1</w:t>
            </w:r>
          </w:p>
        </w:tc>
        <w:tc>
          <w:tcPr>
            <w:tcW w:w="3500" w:type="pct"/>
            <w:vAlign w:val="center"/>
          </w:tcPr>
          <w:p w:rsidR="00B2456C" w:rsidRPr="00995871" w:rsidRDefault="00B2456C" w:rsidP="007E16E1">
            <w:pPr>
              <w:pStyle w:val="Tabele"/>
              <w:rPr>
                <w:sz w:val="16"/>
                <w:szCs w:val="16"/>
                <w:lang w:val="sq-AL"/>
              </w:rPr>
            </w:pPr>
            <w:r w:rsidRPr="00995871">
              <w:rPr>
                <w:sz w:val="16"/>
                <w:szCs w:val="16"/>
                <w:lang w:val="sq-AL"/>
              </w:rPr>
              <w:t>Harta topografike me zonën e kërkuar</w:t>
            </w:r>
            <w:r w:rsidR="00C819D2" w:rsidRPr="00995871">
              <w:rPr>
                <w:sz w:val="16"/>
                <w:szCs w:val="16"/>
                <w:lang w:val="sq-AL"/>
              </w:rPr>
              <w:t xml:space="preserve"> </w:t>
            </w:r>
          </w:p>
        </w:tc>
        <w:tc>
          <w:tcPr>
            <w:tcW w:w="1213" w:type="pct"/>
            <w:vAlign w:val="center"/>
          </w:tcPr>
          <w:p w:rsidR="00B2456C" w:rsidRPr="00995871" w:rsidRDefault="00B2456C" w:rsidP="007E16E1">
            <w:pPr>
              <w:pStyle w:val="Tabele"/>
              <w:rPr>
                <w:sz w:val="16"/>
                <w:szCs w:val="16"/>
                <w:lang w:val="sq-AL"/>
              </w:rPr>
            </w:pPr>
            <w:r w:rsidRPr="00995871">
              <w:rPr>
                <w:sz w:val="16"/>
                <w:szCs w:val="16"/>
                <w:lang w:val="sq-AL"/>
              </w:rPr>
              <w:t>1:25000</w:t>
            </w:r>
          </w:p>
        </w:tc>
      </w:tr>
      <w:tr w:rsidR="00B2456C" w:rsidRPr="00995871" w:rsidTr="0094689A">
        <w:trPr>
          <w:trHeight w:val="301"/>
          <w:jc w:val="center"/>
        </w:trPr>
        <w:tc>
          <w:tcPr>
            <w:tcW w:w="287" w:type="pct"/>
            <w:vAlign w:val="center"/>
          </w:tcPr>
          <w:p w:rsidR="00B2456C" w:rsidRPr="00995871" w:rsidRDefault="00B2456C" w:rsidP="007E16E1">
            <w:pPr>
              <w:pStyle w:val="Tabele"/>
              <w:rPr>
                <w:sz w:val="16"/>
                <w:szCs w:val="16"/>
                <w:lang w:val="sq-AL"/>
              </w:rPr>
            </w:pPr>
            <w:r w:rsidRPr="00995871">
              <w:rPr>
                <w:sz w:val="16"/>
                <w:szCs w:val="16"/>
                <w:lang w:val="sq-AL"/>
              </w:rPr>
              <w:t>2</w:t>
            </w:r>
          </w:p>
        </w:tc>
        <w:tc>
          <w:tcPr>
            <w:tcW w:w="3500" w:type="pct"/>
            <w:vAlign w:val="center"/>
          </w:tcPr>
          <w:p w:rsidR="00B2456C" w:rsidRPr="00995871" w:rsidRDefault="00B2456C" w:rsidP="007E16E1">
            <w:pPr>
              <w:pStyle w:val="Tabele"/>
              <w:rPr>
                <w:sz w:val="16"/>
                <w:szCs w:val="16"/>
                <w:lang w:val="sq-AL"/>
              </w:rPr>
            </w:pPr>
            <w:r w:rsidRPr="00995871">
              <w:rPr>
                <w:sz w:val="16"/>
                <w:szCs w:val="16"/>
                <w:lang w:val="sq-AL"/>
              </w:rPr>
              <w:t>Planimetria e përgjithshme e karrierës në fund të shfrytëzimit e azhurnuar me gjendjen përfundimtare</w:t>
            </w:r>
          </w:p>
        </w:tc>
        <w:tc>
          <w:tcPr>
            <w:tcW w:w="1213" w:type="pct"/>
            <w:vAlign w:val="center"/>
          </w:tcPr>
          <w:p w:rsidR="00B2456C" w:rsidRPr="00995871" w:rsidRDefault="00B2456C" w:rsidP="007E16E1">
            <w:pPr>
              <w:pStyle w:val="Tabele"/>
              <w:rPr>
                <w:sz w:val="16"/>
                <w:szCs w:val="16"/>
                <w:lang w:val="sq-AL"/>
              </w:rPr>
            </w:pPr>
            <w:r w:rsidRPr="00995871">
              <w:rPr>
                <w:sz w:val="16"/>
                <w:szCs w:val="16"/>
                <w:lang w:val="sq-AL"/>
              </w:rPr>
              <w:t>1:1000 ose 1:2000</w:t>
            </w:r>
          </w:p>
          <w:p w:rsidR="00B2456C" w:rsidRPr="00995871" w:rsidRDefault="00B2456C" w:rsidP="007E16E1">
            <w:pPr>
              <w:pStyle w:val="Tabele"/>
              <w:rPr>
                <w:sz w:val="16"/>
                <w:szCs w:val="16"/>
                <w:lang w:val="sq-AL"/>
              </w:rPr>
            </w:pPr>
            <w:r w:rsidRPr="00995871">
              <w:rPr>
                <w:sz w:val="16"/>
                <w:szCs w:val="16"/>
                <w:lang w:val="sq-AL"/>
              </w:rPr>
              <w:t>ose 1:500</w:t>
            </w:r>
          </w:p>
        </w:tc>
      </w:tr>
      <w:tr w:rsidR="00B2456C" w:rsidRPr="00995871" w:rsidTr="0094689A">
        <w:trPr>
          <w:jc w:val="center"/>
        </w:trPr>
        <w:tc>
          <w:tcPr>
            <w:tcW w:w="287" w:type="pct"/>
            <w:vAlign w:val="center"/>
          </w:tcPr>
          <w:p w:rsidR="00B2456C" w:rsidRPr="00995871" w:rsidRDefault="00B2456C" w:rsidP="007E16E1">
            <w:pPr>
              <w:pStyle w:val="Tabele"/>
              <w:rPr>
                <w:sz w:val="16"/>
                <w:szCs w:val="16"/>
                <w:lang w:val="sq-AL"/>
              </w:rPr>
            </w:pPr>
            <w:r w:rsidRPr="00995871">
              <w:rPr>
                <w:sz w:val="16"/>
                <w:szCs w:val="16"/>
                <w:lang w:val="sq-AL"/>
              </w:rPr>
              <w:t>3</w:t>
            </w:r>
          </w:p>
        </w:tc>
        <w:tc>
          <w:tcPr>
            <w:tcW w:w="3500" w:type="pct"/>
            <w:vAlign w:val="center"/>
          </w:tcPr>
          <w:p w:rsidR="00B2456C" w:rsidRPr="00995871" w:rsidRDefault="00B2456C" w:rsidP="007E16E1">
            <w:pPr>
              <w:pStyle w:val="Tabele"/>
              <w:rPr>
                <w:sz w:val="16"/>
                <w:szCs w:val="16"/>
                <w:lang w:val="sq-AL"/>
              </w:rPr>
            </w:pPr>
            <w:r w:rsidRPr="00995871">
              <w:rPr>
                <w:sz w:val="16"/>
                <w:szCs w:val="16"/>
                <w:lang w:val="sq-AL"/>
              </w:rPr>
              <w:t>Profilet tërthore të zhvillimit të shkalleve të karrierës e azhurnuar me gjendjen përfundimtare</w:t>
            </w:r>
          </w:p>
        </w:tc>
        <w:tc>
          <w:tcPr>
            <w:tcW w:w="1213" w:type="pct"/>
            <w:vAlign w:val="center"/>
          </w:tcPr>
          <w:p w:rsidR="00B2456C" w:rsidRPr="00995871" w:rsidRDefault="00B2456C" w:rsidP="007E16E1">
            <w:pPr>
              <w:pStyle w:val="Tabele"/>
              <w:rPr>
                <w:sz w:val="16"/>
                <w:szCs w:val="16"/>
                <w:lang w:val="sq-AL"/>
              </w:rPr>
            </w:pPr>
            <w:r w:rsidRPr="00995871">
              <w:rPr>
                <w:sz w:val="16"/>
                <w:szCs w:val="16"/>
                <w:lang w:val="sq-AL"/>
              </w:rPr>
              <w:t>1:1000 ose 1:2000, ose 1:500</w:t>
            </w:r>
          </w:p>
        </w:tc>
      </w:tr>
      <w:tr w:rsidR="00B2456C" w:rsidRPr="00995871" w:rsidTr="0094689A">
        <w:trPr>
          <w:jc w:val="center"/>
        </w:trPr>
        <w:tc>
          <w:tcPr>
            <w:tcW w:w="287" w:type="pct"/>
            <w:vAlign w:val="center"/>
          </w:tcPr>
          <w:p w:rsidR="00B2456C" w:rsidRPr="00995871" w:rsidRDefault="00B2456C" w:rsidP="007E16E1">
            <w:pPr>
              <w:pStyle w:val="Tabele"/>
              <w:rPr>
                <w:sz w:val="16"/>
                <w:szCs w:val="16"/>
                <w:lang w:val="sq-AL"/>
              </w:rPr>
            </w:pPr>
            <w:r w:rsidRPr="00995871">
              <w:rPr>
                <w:sz w:val="16"/>
                <w:szCs w:val="16"/>
                <w:lang w:val="sq-AL"/>
              </w:rPr>
              <w:t>4</w:t>
            </w:r>
          </w:p>
        </w:tc>
        <w:tc>
          <w:tcPr>
            <w:tcW w:w="3500" w:type="pct"/>
            <w:vAlign w:val="center"/>
          </w:tcPr>
          <w:p w:rsidR="00B2456C" w:rsidRPr="00995871" w:rsidRDefault="00B2456C" w:rsidP="007E16E1">
            <w:pPr>
              <w:pStyle w:val="Tabele"/>
              <w:rPr>
                <w:sz w:val="16"/>
                <w:szCs w:val="16"/>
                <w:lang w:val="sq-AL"/>
              </w:rPr>
            </w:pPr>
            <w:r w:rsidRPr="00995871">
              <w:rPr>
                <w:sz w:val="16"/>
                <w:szCs w:val="16"/>
                <w:lang w:val="sq-AL"/>
              </w:rPr>
              <w:t>Harta gjeologo-topografike e objektit me rrugët e hapjes dhe sheshet e depozitimit të sterileve apo nënprodukteve, me gjendjen përfundimtare</w:t>
            </w:r>
          </w:p>
        </w:tc>
        <w:tc>
          <w:tcPr>
            <w:tcW w:w="1213" w:type="pct"/>
            <w:vAlign w:val="center"/>
          </w:tcPr>
          <w:p w:rsidR="00B2456C" w:rsidRPr="00995871" w:rsidRDefault="00B2456C" w:rsidP="007E16E1">
            <w:pPr>
              <w:pStyle w:val="Tabele"/>
              <w:rPr>
                <w:sz w:val="16"/>
                <w:szCs w:val="16"/>
                <w:lang w:val="sq-AL"/>
              </w:rPr>
            </w:pPr>
            <w:r w:rsidRPr="00995871">
              <w:rPr>
                <w:sz w:val="16"/>
                <w:szCs w:val="16"/>
                <w:lang w:val="sq-AL"/>
              </w:rPr>
              <w:t>1:5000,ose 1:2000, ose 1:1000, ose 1:500</w:t>
            </w:r>
          </w:p>
        </w:tc>
      </w:tr>
      <w:tr w:rsidR="00B2456C" w:rsidRPr="00995871" w:rsidTr="0094689A">
        <w:trPr>
          <w:jc w:val="center"/>
        </w:trPr>
        <w:tc>
          <w:tcPr>
            <w:tcW w:w="287" w:type="pct"/>
            <w:vAlign w:val="center"/>
          </w:tcPr>
          <w:p w:rsidR="00B2456C" w:rsidRPr="00995871" w:rsidRDefault="00B2456C" w:rsidP="007E16E1">
            <w:pPr>
              <w:pStyle w:val="Tabele"/>
              <w:rPr>
                <w:sz w:val="16"/>
                <w:szCs w:val="16"/>
                <w:lang w:val="sq-AL"/>
              </w:rPr>
            </w:pPr>
            <w:r w:rsidRPr="00995871">
              <w:rPr>
                <w:sz w:val="16"/>
                <w:szCs w:val="16"/>
                <w:lang w:val="sq-AL"/>
              </w:rPr>
              <w:t>5</w:t>
            </w:r>
          </w:p>
        </w:tc>
        <w:tc>
          <w:tcPr>
            <w:tcW w:w="3500" w:type="pct"/>
            <w:vAlign w:val="center"/>
          </w:tcPr>
          <w:p w:rsidR="00B2456C" w:rsidRPr="00995871" w:rsidRDefault="00B2456C" w:rsidP="007E16E1">
            <w:pPr>
              <w:pStyle w:val="Tabele"/>
              <w:rPr>
                <w:sz w:val="16"/>
                <w:szCs w:val="16"/>
                <w:lang w:val="sq-AL"/>
              </w:rPr>
            </w:pPr>
            <w:r w:rsidRPr="00995871">
              <w:rPr>
                <w:sz w:val="16"/>
                <w:szCs w:val="16"/>
                <w:lang w:val="sq-AL"/>
              </w:rPr>
              <w:t>Planimetria e vendosjes së objekteve administrative, social-kulturore dhe industrial dhe skema e vendosjes së makinerive dhe pajisjeve në sheshin e punës</w:t>
            </w:r>
          </w:p>
        </w:tc>
        <w:tc>
          <w:tcPr>
            <w:tcW w:w="1213" w:type="pct"/>
            <w:vAlign w:val="center"/>
          </w:tcPr>
          <w:p w:rsidR="00B2456C" w:rsidRPr="00995871" w:rsidRDefault="00B2456C" w:rsidP="007E16E1">
            <w:pPr>
              <w:pStyle w:val="Tabele"/>
              <w:rPr>
                <w:sz w:val="16"/>
                <w:szCs w:val="16"/>
                <w:lang w:val="sq-AL"/>
              </w:rPr>
            </w:pPr>
            <w:r w:rsidRPr="00995871">
              <w:rPr>
                <w:sz w:val="16"/>
                <w:szCs w:val="16"/>
                <w:lang w:val="sq-AL"/>
              </w:rPr>
              <w:t>1:100, 1:200</w:t>
            </w:r>
          </w:p>
          <w:p w:rsidR="00B2456C" w:rsidRPr="00995871" w:rsidRDefault="00B2456C" w:rsidP="007E16E1">
            <w:pPr>
              <w:pStyle w:val="Tabele"/>
              <w:rPr>
                <w:sz w:val="16"/>
                <w:szCs w:val="16"/>
                <w:lang w:val="sq-AL"/>
              </w:rPr>
            </w:pPr>
            <w:r w:rsidRPr="00995871">
              <w:rPr>
                <w:sz w:val="16"/>
                <w:szCs w:val="16"/>
                <w:lang w:val="sq-AL"/>
              </w:rPr>
              <w:t xml:space="preserve">ose skematike me parametra </w:t>
            </w:r>
          </w:p>
        </w:tc>
      </w:tr>
      <w:tr w:rsidR="00B2456C" w:rsidRPr="00995871" w:rsidTr="0094689A">
        <w:trPr>
          <w:jc w:val="center"/>
        </w:trPr>
        <w:tc>
          <w:tcPr>
            <w:tcW w:w="287" w:type="pct"/>
            <w:vAlign w:val="center"/>
          </w:tcPr>
          <w:p w:rsidR="00B2456C" w:rsidRPr="00995871" w:rsidRDefault="00B2456C" w:rsidP="007E16E1">
            <w:pPr>
              <w:pStyle w:val="Tabele"/>
              <w:rPr>
                <w:sz w:val="16"/>
                <w:szCs w:val="16"/>
                <w:lang w:val="sq-AL"/>
              </w:rPr>
            </w:pPr>
            <w:r w:rsidRPr="00995871">
              <w:rPr>
                <w:sz w:val="16"/>
                <w:szCs w:val="16"/>
                <w:lang w:val="sq-AL"/>
              </w:rPr>
              <w:t>6</w:t>
            </w:r>
          </w:p>
        </w:tc>
        <w:tc>
          <w:tcPr>
            <w:tcW w:w="3500" w:type="pct"/>
            <w:vAlign w:val="center"/>
          </w:tcPr>
          <w:p w:rsidR="00B2456C" w:rsidRPr="00995871" w:rsidRDefault="00B2456C" w:rsidP="007E16E1">
            <w:pPr>
              <w:pStyle w:val="Tabele"/>
              <w:rPr>
                <w:sz w:val="16"/>
                <w:szCs w:val="16"/>
                <w:lang w:val="sq-AL"/>
              </w:rPr>
            </w:pPr>
            <w:r w:rsidRPr="00995871">
              <w:rPr>
                <w:sz w:val="16"/>
                <w:szCs w:val="16"/>
                <w:lang w:val="sq-AL"/>
              </w:rPr>
              <w:t>Pasaportat e mbylljes së rrugëve hyrëse në karrierë</w:t>
            </w:r>
          </w:p>
        </w:tc>
        <w:tc>
          <w:tcPr>
            <w:tcW w:w="1213" w:type="pct"/>
            <w:vAlign w:val="center"/>
          </w:tcPr>
          <w:p w:rsidR="00B2456C" w:rsidRPr="00995871" w:rsidRDefault="00B2456C" w:rsidP="007E16E1">
            <w:pPr>
              <w:pStyle w:val="Tabele"/>
              <w:rPr>
                <w:sz w:val="16"/>
                <w:szCs w:val="16"/>
                <w:lang w:val="sq-AL"/>
              </w:rPr>
            </w:pPr>
            <w:r w:rsidRPr="00995871">
              <w:rPr>
                <w:sz w:val="16"/>
                <w:szCs w:val="16"/>
                <w:lang w:val="sq-AL"/>
              </w:rPr>
              <w:t>1:500, ose 1:200</w:t>
            </w:r>
          </w:p>
        </w:tc>
      </w:tr>
      <w:tr w:rsidR="00B2456C" w:rsidRPr="00995871" w:rsidTr="0094689A">
        <w:trPr>
          <w:jc w:val="center"/>
        </w:trPr>
        <w:tc>
          <w:tcPr>
            <w:tcW w:w="287" w:type="pct"/>
            <w:vAlign w:val="center"/>
          </w:tcPr>
          <w:p w:rsidR="00B2456C" w:rsidRPr="00995871" w:rsidRDefault="00B2456C" w:rsidP="007E16E1">
            <w:pPr>
              <w:pStyle w:val="Tabele"/>
              <w:rPr>
                <w:sz w:val="16"/>
                <w:szCs w:val="16"/>
                <w:lang w:val="sq-AL"/>
              </w:rPr>
            </w:pPr>
            <w:r w:rsidRPr="00995871">
              <w:rPr>
                <w:sz w:val="16"/>
                <w:szCs w:val="16"/>
                <w:lang w:val="sq-AL"/>
              </w:rPr>
              <w:t>7</w:t>
            </w:r>
          </w:p>
        </w:tc>
        <w:tc>
          <w:tcPr>
            <w:tcW w:w="3500" w:type="pct"/>
            <w:vAlign w:val="center"/>
          </w:tcPr>
          <w:p w:rsidR="00B2456C" w:rsidRPr="00995871" w:rsidRDefault="00B2456C" w:rsidP="00FD5553">
            <w:pPr>
              <w:pStyle w:val="Tabele"/>
              <w:rPr>
                <w:sz w:val="16"/>
                <w:szCs w:val="16"/>
                <w:lang w:val="sq-AL"/>
              </w:rPr>
            </w:pPr>
            <w:r w:rsidRPr="00995871">
              <w:rPr>
                <w:sz w:val="16"/>
                <w:szCs w:val="16"/>
                <w:lang w:val="sq-AL"/>
              </w:rPr>
              <w:t>Skema e rrethimit të hapësirës s</w:t>
            </w:r>
            <w:r w:rsidR="00FD5553" w:rsidRPr="00995871">
              <w:rPr>
                <w:rFonts w:ascii="Times New Roman" w:hAnsi="Times New Roman" w:cs="Times New Roman"/>
                <w:sz w:val="16"/>
                <w:szCs w:val="16"/>
                <w:lang w:val="sq-AL"/>
              </w:rPr>
              <w:t>ë</w:t>
            </w:r>
            <w:r w:rsidRPr="00995871">
              <w:rPr>
                <w:sz w:val="16"/>
                <w:szCs w:val="16"/>
                <w:lang w:val="sq-AL"/>
              </w:rPr>
              <w:t xml:space="preserve"> karrierës dhe vendosjes së sinjalistikës parandaluese</w:t>
            </w:r>
          </w:p>
        </w:tc>
        <w:tc>
          <w:tcPr>
            <w:tcW w:w="1213" w:type="pct"/>
            <w:vAlign w:val="center"/>
          </w:tcPr>
          <w:p w:rsidR="00B2456C" w:rsidRPr="00995871" w:rsidRDefault="00B2456C" w:rsidP="007E16E1">
            <w:pPr>
              <w:pStyle w:val="Tabele"/>
              <w:rPr>
                <w:sz w:val="16"/>
                <w:szCs w:val="16"/>
                <w:lang w:val="sq-AL"/>
              </w:rPr>
            </w:pPr>
          </w:p>
        </w:tc>
      </w:tr>
    </w:tbl>
    <w:p w:rsidR="00B2456C" w:rsidRDefault="00B2456C" w:rsidP="00A96565">
      <w:pPr>
        <w:pStyle w:val="Paragrafi"/>
        <w:rPr>
          <w:rFonts w:cs="Times New Roman"/>
          <w:lang w:val="sq-AL"/>
        </w:rPr>
      </w:pPr>
    </w:p>
    <w:p w:rsidR="0094689A" w:rsidRDefault="0094689A" w:rsidP="00A96565">
      <w:pPr>
        <w:pStyle w:val="Paragrafi"/>
        <w:rPr>
          <w:rFonts w:cs="Times New Roman"/>
          <w:lang w:val="sq-AL"/>
        </w:rPr>
      </w:pPr>
    </w:p>
    <w:p w:rsidR="00B2456C" w:rsidRPr="00995871" w:rsidRDefault="00B2456C" w:rsidP="007F4D87">
      <w:pPr>
        <w:pStyle w:val="Akti"/>
        <w:rPr>
          <w:sz w:val="20"/>
          <w:szCs w:val="20"/>
          <w:lang w:val="sq-AL"/>
        </w:rPr>
      </w:pPr>
      <w:r w:rsidRPr="00995871">
        <w:rPr>
          <w:sz w:val="20"/>
          <w:szCs w:val="20"/>
          <w:lang w:val="sq-AL"/>
        </w:rPr>
        <w:t>URDHËR</w:t>
      </w:r>
    </w:p>
    <w:p w:rsidR="00B2456C" w:rsidRPr="00995871" w:rsidRDefault="00B2456C" w:rsidP="007F4D87">
      <w:pPr>
        <w:pStyle w:val="NumriData"/>
        <w:rPr>
          <w:sz w:val="20"/>
          <w:szCs w:val="20"/>
          <w:lang w:val="sq-AL"/>
        </w:rPr>
      </w:pPr>
      <w:r w:rsidRPr="00995871">
        <w:rPr>
          <w:sz w:val="20"/>
          <w:szCs w:val="20"/>
          <w:lang w:val="sq-AL"/>
        </w:rPr>
        <w:t>Nr.384, datë 20.5.2011</w:t>
      </w:r>
    </w:p>
    <w:p w:rsidR="00B2456C" w:rsidRPr="00995871" w:rsidRDefault="00B2456C" w:rsidP="00B56108">
      <w:pPr>
        <w:pStyle w:val="Paragrafi"/>
        <w:rPr>
          <w:rFonts w:cs="Times New Roman"/>
          <w:sz w:val="12"/>
          <w:szCs w:val="20"/>
          <w:lang w:val="sq-AL"/>
        </w:rPr>
      </w:pPr>
    </w:p>
    <w:p w:rsidR="00B2456C" w:rsidRPr="00995871" w:rsidRDefault="00B2456C" w:rsidP="007F4D87">
      <w:pPr>
        <w:pStyle w:val="Titulli"/>
        <w:rPr>
          <w:sz w:val="20"/>
          <w:szCs w:val="20"/>
          <w:lang w:val="sq-AL"/>
        </w:rPr>
      </w:pPr>
      <w:r w:rsidRPr="00995871">
        <w:rPr>
          <w:sz w:val="20"/>
          <w:szCs w:val="20"/>
          <w:lang w:val="sq-AL"/>
        </w:rPr>
        <w:t>PËR MIRATIMIN E PROCEDURAVE TË REGJISTRIMIT DHE DOKUMENTACIONIT QË REGJISTROHET NË KADASTRËN MINERARE DHE NË REGJISTRIN MINERAR</w:t>
      </w:r>
      <w:r w:rsidR="00345C24" w:rsidRPr="00995871">
        <w:rPr>
          <w:sz w:val="20"/>
          <w:szCs w:val="20"/>
          <w:lang w:val="sq-AL"/>
        </w:rPr>
        <w:t>,</w:t>
      </w:r>
      <w:r w:rsidRPr="00995871">
        <w:rPr>
          <w:sz w:val="20"/>
          <w:szCs w:val="20"/>
          <w:lang w:val="sq-AL"/>
        </w:rPr>
        <w:t xml:space="preserve"> SI DHE</w:t>
      </w:r>
      <w:r w:rsidR="00C819D2" w:rsidRPr="00995871">
        <w:rPr>
          <w:sz w:val="20"/>
          <w:szCs w:val="20"/>
          <w:lang w:val="sq-AL"/>
        </w:rPr>
        <w:t xml:space="preserve"> </w:t>
      </w:r>
      <w:r w:rsidRPr="00995871">
        <w:rPr>
          <w:sz w:val="20"/>
          <w:szCs w:val="20"/>
          <w:lang w:val="sq-AL"/>
        </w:rPr>
        <w:t>FORMA DHE PROCEDURAT E RAPORTIMIT TË KËTIJ DOKUMENTACIONI NGA ANA E ZOTËRUESVE TË LEJEVE MINERARE</w:t>
      </w:r>
    </w:p>
    <w:p w:rsidR="00B2456C" w:rsidRPr="00995871" w:rsidRDefault="00B2456C" w:rsidP="00B56108">
      <w:pPr>
        <w:pStyle w:val="Paragrafi"/>
        <w:rPr>
          <w:rFonts w:cs="Times New Roman"/>
          <w:sz w:val="20"/>
          <w:szCs w:val="20"/>
          <w:lang w:val="sq-AL"/>
        </w:rPr>
      </w:pPr>
    </w:p>
    <w:p w:rsidR="00B2456C" w:rsidRPr="00995871" w:rsidRDefault="00B2456C" w:rsidP="007F4D87">
      <w:pPr>
        <w:pStyle w:val="BazLigjPropozues"/>
        <w:rPr>
          <w:sz w:val="20"/>
          <w:szCs w:val="20"/>
          <w:lang w:val="sq-AL"/>
        </w:rPr>
      </w:pPr>
      <w:r w:rsidRPr="00995871">
        <w:rPr>
          <w:sz w:val="20"/>
          <w:szCs w:val="20"/>
          <w:lang w:val="sq-AL"/>
        </w:rPr>
        <w:t xml:space="preserve">Në zbatim të nenit 102, pika 4 të Kushtetutës së Republikës së Shqipërisë, të nenit 44, pika 2 dhe nenit 56, pika 2, të ligjit </w:t>
      </w:r>
      <w:r w:rsidR="0068442A" w:rsidRPr="00995871">
        <w:rPr>
          <w:sz w:val="20"/>
          <w:szCs w:val="20"/>
          <w:lang w:val="sq-AL"/>
        </w:rPr>
        <w:t>n</w:t>
      </w:r>
      <w:r w:rsidRPr="00995871">
        <w:rPr>
          <w:sz w:val="20"/>
          <w:szCs w:val="20"/>
          <w:lang w:val="sq-AL"/>
        </w:rPr>
        <w:t>r.10</w:t>
      </w:r>
      <w:r w:rsidR="0068442A" w:rsidRPr="00995871">
        <w:rPr>
          <w:sz w:val="20"/>
          <w:szCs w:val="20"/>
          <w:lang w:val="sq-AL"/>
        </w:rPr>
        <w:t xml:space="preserve"> </w:t>
      </w:r>
      <w:r w:rsidRPr="00995871">
        <w:rPr>
          <w:sz w:val="20"/>
          <w:szCs w:val="20"/>
          <w:lang w:val="sq-AL"/>
        </w:rPr>
        <w:t xml:space="preserve">304, datë 15.7.2010 “Për </w:t>
      </w:r>
      <w:r w:rsidR="0068442A" w:rsidRPr="00995871">
        <w:rPr>
          <w:sz w:val="20"/>
          <w:szCs w:val="20"/>
          <w:lang w:val="sq-AL"/>
        </w:rPr>
        <w:t xml:space="preserve">sektorin minerar </w:t>
      </w:r>
      <w:r w:rsidRPr="00995871">
        <w:rPr>
          <w:sz w:val="20"/>
          <w:szCs w:val="20"/>
          <w:lang w:val="sq-AL"/>
        </w:rPr>
        <w:t>në Republikën e Shqipërisë”,</w:t>
      </w:r>
    </w:p>
    <w:p w:rsidR="00B2456C" w:rsidRPr="00995871" w:rsidRDefault="00B2456C" w:rsidP="00B56108">
      <w:pPr>
        <w:pStyle w:val="Paragrafi"/>
        <w:rPr>
          <w:rFonts w:cs="Times New Roman"/>
          <w:sz w:val="20"/>
          <w:szCs w:val="20"/>
          <w:lang w:val="sq-AL"/>
        </w:rPr>
      </w:pPr>
    </w:p>
    <w:p w:rsidR="00B2456C" w:rsidRPr="00995871" w:rsidRDefault="00B2456C" w:rsidP="007F4D87">
      <w:pPr>
        <w:pStyle w:val="VENDOSI"/>
        <w:rPr>
          <w:sz w:val="20"/>
          <w:szCs w:val="20"/>
          <w:lang w:val="sq-AL"/>
        </w:rPr>
      </w:pPr>
      <w:r w:rsidRPr="00995871">
        <w:rPr>
          <w:sz w:val="20"/>
          <w:szCs w:val="20"/>
          <w:lang w:val="sq-AL"/>
        </w:rPr>
        <w:t>URDHËROJ:</w:t>
      </w:r>
    </w:p>
    <w:p w:rsidR="00B2456C" w:rsidRPr="00995871" w:rsidRDefault="00B2456C" w:rsidP="00B56108">
      <w:pPr>
        <w:pStyle w:val="Paragrafi"/>
        <w:rPr>
          <w:rFonts w:cs="Times New Roman"/>
          <w:sz w:val="20"/>
          <w:szCs w:val="20"/>
          <w:lang w:val="sq-AL"/>
        </w:rPr>
      </w:pPr>
    </w:p>
    <w:p w:rsidR="00B2456C" w:rsidRPr="00995871" w:rsidRDefault="00B2456C" w:rsidP="00B56108">
      <w:pPr>
        <w:pStyle w:val="Paragrafi"/>
        <w:rPr>
          <w:sz w:val="20"/>
          <w:szCs w:val="20"/>
          <w:lang w:val="sq-AL"/>
        </w:rPr>
      </w:pPr>
      <w:r w:rsidRPr="00995871">
        <w:rPr>
          <w:sz w:val="20"/>
          <w:szCs w:val="20"/>
          <w:lang w:val="sq-AL"/>
        </w:rPr>
        <w:t>1. Regjistri minerar përfshin të gjitha të dhënat për regjimin juridik të sipërfaqeve të zonave minerare dhe të sipërfaqeve fqinje, pronësinë, situatën topografike të zonave minerare e të punimeve mbështetëse të veprimtarisë minerare, për rezervat dhe për prodhimin minerar, si dhe të dhënat për zotëruesin e lejeve minerare</w:t>
      </w:r>
      <w:r w:rsidR="00E51E1C" w:rsidRPr="00995871">
        <w:rPr>
          <w:sz w:val="20"/>
          <w:szCs w:val="20"/>
          <w:lang w:val="sq-AL"/>
        </w:rPr>
        <w:t>,</w:t>
      </w:r>
      <w:r w:rsidRPr="00995871">
        <w:rPr>
          <w:sz w:val="20"/>
          <w:szCs w:val="20"/>
          <w:lang w:val="sq-AL"/>
        </w:rPr>
        <w:t xml:space="preserve"> si më poshtë: </w:t>
      </w:r>
    </w:p>
    <w:p w:rsidR="00B2456C" w:rsidRPr="00995871" w:rsidRDefault="00B2456C" w:rsidP="00B56108">
      <w:pPr>
        <w:pStyle w:val="Paragrafi"/>
        <w:rPr>
          <w:sz w:val="20"/>
          <w:szCs w:val="20"/>
          <w:lang w:val="sq-AL"/>
        </w:rPr>
      </w:pPr>
      <w:r w:rsidRPr="00995871">
        <w:rPr>
          <w:sz w:val="20"/>
          <w:szCs w:val="20"/>
          <w:lang w:val="sq-AL"/>
        </w:rPr>
        <w:t>A. Të dhënat për regjimin juridik të sipërfaqeve të zonave minerare dhe të sipërfaqeve fqinje:</w:t>
      </w:r>
    </w:p>
    <w:p w:rsidR="00B2456C" w:rsidRPr="00995871" w:rsidRDefault="00B2456C" w:rsidP="00B56108">
      <w:pPr>
        <w:pStyle w:val="Paragrafi"/>
        <w:rPr>
          <w:sz w:val="20"/>
          <w:szCs w:val="20"/>
          <w:lang w:val="sq-AL"/>
        </w:rPr>
      </w:pPr>
      <w:r w:rsidRPr="00995871">
        <w:rPr>
          <w:sz w:val="20"/>
          <w:szCs w:val="20"/>
          <w:lang w:val="sq-AL"/>
        </w:rPr>
        <w:t xml:space="preserve">a) Zona minerare me numër identifikues </w:t>
      </w:r>
      <w:r w:rsidR="003E691B" w:rsidRPr="00995871">
        <w:rPr>
          <w:sz w:val="20"/>
          <w:szCs w:val="20"/>
          <w:lang w:val="sq-AL"/>
        </w:rPr>
        <w:t>n</w:t>
      </w:r>
      <w:r w:rsidRPr="00995871">
        <w:rPr>
          <w:sz w:val="20"/>
          <w:szCs w:val="20"/>
          <w:lang w:val="sq-AL"/>
        </w:rPr>
        <w:t>r..........., për të cilën është miratuar leja minerare dhe që përfshihet në planin vjetor minerar të miratuar për vitin ............ dhe licencuar me lejen minerare nr..........., datë.../...../........</w:t>
      </w:r>
    </w:p>
    <w:p w:rsidR="00B2456C" w:rsidRPr="00995871" w:rsidRDefault="00B2456C" w:rsidP="00B56108">
      <w:pPr>
        <w:pStyle w:val="Paragrafi"/>
        <w:rPr>
          <w:sz w:val="20"/>
          <w:szCs w:val="20"/>
          <w:lang w:val="sq-AL"/>
        </w:rPr>
      </w:pPr>
      <w:r w:rsidRPr="00995871">
        <w:rPr>
          <w:sz w:val="20"/>
          <w:szCs w:val="20"/>
          <w:lang w:val="sq-AL"/>
        </w:rPr>
        <w:t>b) Lloji i mineralit/mineraleve, për të cilin është dhënë leja: ............</w:t>
      </w:r>
    </w:p>
    <w:p w:rsidR="00B2456C" w:rsidRPr="00995871" w:rsidRDefault="00B2456C" w:rsidP="00B56108">
      <w:pPr>
        <w:pStyle w:val="Paragrafi"/>
        <w:rPr>
          <w:sz w:val="20"/>
          <w:szCs w:val="20"/>
          <w:lang w:val="sq-AL"/>
        </w:rPr>
      </w:pPr>
      <w:r w:rsidRPr="00995871">
        <w:rPr>
          <w:sz w:val="20"/>
          <w:szCs w:val="20"/>
          <w:lang w:val="sq-AL"/>
        </w:rPr>
        <w:t>c) Sipërfaqja e zonës së lejuar të lejes minerare në km</w:t>
      </w:r>
      <w:r w:rsidRPr="00995871">
        <w:rPr>
          <w:sz w:val="20"/>
          <w:szCs w:val="20"/>
          <w:vertAlign w:val="superscript"/>
          <w:lang w:val="sq-AL"/>
        </w:rPr>
        <w:t>2</w:t>
      </w:r>
      <w:r w:rsidRPr="00995871">
        <w:rPr>
          <w:sz w:val="20"/>
          <w:szCs w:val="20"/>
          <w:lang w:val="sq-AL"/>
        </w:rPr>
        <w:t>: ............</w:t>
      </w:r>
    </w:p>
    <w:p w:rsidR="00B2456C" w:rsidRPr="00995871" w:rsidRDefault="00B2456C" w:rsidP="00B56108">
      <w:pPr>
        <w:pStyle w:val="Paragrafi"/>
        <w:rPr>
          <w:sz w:val="20"/>
          <w:szCs w:val="20"/>
          <w:lang w:val="sq-AL"/>
        </w:rPr>
      </w:pPr>
      <w:r w:rsidRPr="00995871">
        <w:rPr>
          <w:sz w:val="20"/>
          <w:szCs w:val="20"/>
          <w:lang w:val="sq-AL"/>
        </w:rPr>
        <w:t>d) Harta e zonës së lejuar të lejes minerare me koordinatat shtetërore në plan, regjimi i saj juridik sipas aktit të verifikimit të strukturës përgjegjëse (një kopje e saj origjinale).</w:t>
      </w:r>
    </w:p>
    <w:p w:rsidR="00B2456C" w:rsidRPr="00995871" w:rsidRDefault="00B2456C" w:rsidP="00B56108">
      <w:pPr>
        <w:pStyle w:val="Paragrafi"/>
        <w:rPr>
          <w:sz w:val="20"/>
          <w:szCs w:val="20"/>
          <w:lang w:val="sq-AL"/>
        </w:rPr>
      </w:pPr>
      <w:r w:rsidRPr="00995871">
        <w:rPr>
          <w:sz w:val="20"/>
          <w:szCs w:val="20"/>
          <w:lang w:val="sq-AL"/>
        </w:rPr>
        <w:t>e) Harta e zonës së lejuar të lejes minerare me koordinatat shtetërore në plan, e miratuar nga struktura përgjegjëse sipas vendimit të këshillit teknik (një kopje e saj origjinale).</w:t>
      </w:r>
    </w:p>
    <w:p w:rsidR="00B2456C" w:rsidRPr="00995871" w:rsidRDefault="00B2456C" w:rsidP="00B56108">
      <w:pPr>
        <w:pStyle w:val="Paragrafi"/>
        <w:rPr>
          <w:sz w:val="20"/>
          <w:szCs w:val="20"/>
          <w:lang w:val="sq-AL"/>
        </w:rPr>
      </w:pPr>
      <w:r w:rsidRPr="00995871">
        <w:rPr>
          <w:sz w:val="20"/>
          <w:szCs w:val="20"/>
          <w:lang w:val="sq-AL"/>
        </w:rPr>
        <w:t>f) Harta e zonave fqinje me zonën e lejuar të lejes minerare, regjimi i tyre juridik sipas aktit të verifikimit të strukturës përgjegjëse (një kopje e saj origjinale).</w:t>
      </w:r>
    </w:p>
    <w:p w:rsidR="00B2456C" w:rsidRPr="00995871" w:rsidRDefault="00B2456C" w:rsidP="00B56108">
      <w:pPr>
        <w:pStyle w:val="Paragrafi"/>
        <w:rPr>
          <w:sz w:val="20"/>
          <w:szCs w:val="20"/>
          <w:lang w:val="sq-AL"/>
        </w:rPr>
      </w:pPr>
      <w:r w:rsidRPr="00995871">
        <w:rPr>
          <w:sz w:val="20"/>
          <w:szCs w:val="20"/>
          <w:lang w:val="sq-AL"/>
        </w:rPr>
        <w:t>g) Akti i miratimit të lejes minerare që përgatitet nga drejtoria përgjegjëse në METE që mbulon veprimtarinë minerare dhe miratohet nga Ministri;</w:t>
      </w:r>
    </w:p>
    <w:p w:rsidR="00B2456C" w:rsidRPr="00995871" w:rsidRDefault="00B2456C" w:rsidP="00B56108">
      <w:pPr>
        <w:pStyle w:val="Paragrafi"/>
        <w:rPr>
          <w:sz w:val="20"/>
          <w:szCs w:val="20"/>
          <w:lang w:val="sq-AL"/>
        </w:rPr>
      </w:pPr>
      <w:r w:rsidRPr="00995871">
        <w:rPr>
          <w:sz w:val="20"/>
          <w:szCs w:val="20"/>
          <w:lang w:val="sq-AL"/>
        </w:rPr>
        <w:t xml:space="preserve">h) Formati i lejes që publikohet nga </w:t>
      </w:r>
      <w:r w:rsidR="00173B11" w:rsidRPr="00995871">
        <w:rPr>
          <w:sz w:val="20"/>
          <w:szCs w:val="20"/>
          <w:lang w:val="sq-AL"/>
        </w:rPr>
        <w:t>i</w:t>
      </w:r>
      <w:r w:rsidRPr="00995871">
        <w:rPr>
          <w:sz w:val="20"/>
          <w:szCs w:val="20"/>
          <w:lang w:val="sq-AL"/>
        </w:rPr>
        <w:t>nstitucioni i QKL</w:t>
      </w:r>
      <w:r w:rsidR="00173B11" w:rsidRPr="00995871">
        <w:rPr>
          <w:sz w:val="20"/>
          <w:szCs w:val="20"/>
          <w:lang w:val="sq-AL"/>
        </w:rPr>
        <w:t>-s</w:t>
      </w:r>
      <w:r w:rsidR="00173B11" w:rsidRPr="00995871">
        <w:rPr>
          <w:rFonts w:ascii="Times New Roman" w:hAnsi="Times New Roman" w:cs="Times New Roman"/>
          <w:sz w:val="20"/>
          <w:szCs w:val="20"/>
          <w:lang w:val="sq-AL"/>
        </w:rPr>
        <w:t>ë</w:t>
      </w:r>
      <w:r w:rsidRPr="00995871">
        <w:rPr>
          <w:sz w:val="20"/>
          <w:szCs w:val="20"/>
          <w:lang w:val="sq-AL"/>
        </w:rPr>
        <w:t>;</w:t>
      </w:r>
    </w:p>
    <w:p w:rsidR="00B2456C" w:rsidRPr="00995871" w:rsidRDefault="00B2456C" w:rsidP="00B56108">
      <w:pPr>
        <w:pStyle w:val="Paragrafi"/>
        <w:rPr>
          <w:sz w:val="20"/>
          <w:szCs w:val="20"/>
          <w:lang w:val="sq-AL"/>
        </w:rPr>
      </w:pPr>
      <w:r w:rsidRPr="00995871">
        <w:rPr>
          <w:sz w:val="20"/>
          <w:szCs w:val="20"/>
          <w:lang w:val="sq-AL"/>
        </w:rPr>
        <w:t>i) Emërtimi i njësisë vendore/njësive vendore ku përfshihet zona e</w:t>
      </w:r>
      <w:r w:rsidR="007E2EB7" w:rsidRPr="00995871">
        <w:rPr>
          <w:sz w:val="20"/>
          <w:szCs w:val="20"/>
          <w:lang w:val="sq-AL"/>
        </w:rPr>
        <w:t xml:space="preserve"> lejuar e lejes minerare: ..</w:t>
      </w:r>
    </w:p>
    <w:p w:rsidR="00B2456C" w:rsidRPr="00995871" w:rsidRDefault="00B2456C" w:rsidP="00B56108">
      <w:pPr>
        <w:pStyle w:val="Paragrafi"/>
        <w:rPr>
          <w:sz w:val="20"/>
          <w:szCs w:val="20"/>
          <w:lang w:val="sq-AL"/>
        </w:rPr>
      </w:pPr>
      <w:r w:rsidRPr="00995871">
        <w:rPr>
          <w:sz w:val="20"/>
          <w:szCs w:val="20"/>
          <w:lang w:val="sq-AL"/>
        </w:rPr>
        <w:t>B. Të dhënat për pronësinë e tokës të sipërfaqeve të zonave minerare dhe të sipërfaqeve fqinje:</w:t>
      </w:r>
    </w:p>
    <w:p w:rsidR="00B2456C" w:rsidRPr="00995871" w:rsidRDefault="00E51E1C" w:rsidP="00B56108">
      <w:pPr>
        <w:pStyle w:val="Paragrafi"/>
        <w:rPr>
          <w:sz w:val="20"/>
          <w:szCs w:val="20"/>
          <w:lang w:val="sq-AL"/>
        </w:rPr>
      </w:pPr>
      <w:r w:rsidRPr="00995871">
        <w:rPr>
          <w:sz w:val="20"/>
          <w:szCs w:val="20"/>
          <w:lang w:val="sq-AL"/>
        </w:rPr>
        <w:t>a) Akti i pronësisë s</w:t>
      </w:r>
      <w:r w:rsidR="00B2456C" w:rsidRPr="00995871">
        <w:rPr>
          <w:sz w:val="20"/>
          <w:szCs w:val="20"/>
          <w:lang w:val="sq-AL"/>
        </w:rPr>
        <w:t>ë sipërfaqes së tokës së zonës së lejuar minerare apo ndryshimit të kësaj pronësie pas miratimeve nga strukturat përkatëse sipas legjislacionit shqiptar në fuqi.</w:t>
      </w:r>
    </w:p>
    <w:p w:rsidR="00B2456C" w:rsidRPr="00995871" w:rsidRDefault="00E51E1C" w:rsidP="00B56108">
      <w:pPr>
        <w:pStyle w:val="Paragrafi"/>
        <w:rPr>
          <w:sz w:val="20"/>
          <w:szCs w:val="20"/>
          <w:lang w:val="sq-AL"/>
        </w:rPr>
      </w:pPr>
      <w:r w:rsidRPr="00995871">
        <w:rPr>
          <w:sz w:val="20"/>
          <w:szCs w:val="20"/>
          <w:lang w:val="sq-AL"/>
        </w:rPr>
        <w:t>b) Akti i pronësisë s</w:t>
      </w:r>
      <w:r w:rsidR="00B2456C" w:rsidRPr="00995871">
        <w:rPr>
          <w:sz w:val="20"/>
          <w:szCs w:val="20"/>
          <w:lang w:val="sq-AL"/>
        </w:rPr>
        <w:t>ë sipërfaqes së tokave fqinje me zonën e lejuar minerare apo ndryshimit të pronësive të tyre pas miratimeve nga strukturat përkatëse sipas legjislacionit shqiptar në fuqi.</w:t>
      </w:r>
    </w:p>
    <w:p w:rsidR="00B2456C" w:rsidRPr="00995871" w:rsidRDefault="00B2456C" w:rsidP="00B56108">
      <w:pPr>
        <w:pStyle w:val="Paragrafi"/>
        <w:rPr>
          <w:sz w:val="20"/>
          <w:szCs w:val="20"/>
          <w:lang w:val="sq-AL"/>
        </w:rPr>
      </w:pPr>
      <w:r w:rsidRPr="00995871">
        <w:rPr>
          <w:sz w:val="20"/>
          <w:szCs w:val="20"/>
          <w:lang w:val="sq-AL"/>
        </w:rPr>
        <w:t>c) Akti i ndryshimit të destinacionit të përdorimit të tokës pas miratimeve nga strukturat përkatëse sipas legjislacionit shqiptar në fuqi.</w:t>
      </w:r>
    </w:p>
    <w:p w:rsidR="00B2456C" w:rsidRPr="00995871" w:rsidRDefault="00B2456C" w:rsidP="00B56108">
      <w:pPr>
        <w:pStyle w:val="Paragrafi"/>
        <w:rPr>
          <w:sz w:val="20"/>
          <w:szCs w:val="20"/>
          <w:lang w:val="sq-AL"/>
        </w:rPr>
      </w:pPr>
      <w:r w:rsidRPr="00995871">
        <w:rPr>
          <w:sz w:val="20"/>
          <w:szCs w:val="20"/>
          <w:lang w:val="sq-AL"/>
        </w:rPr>
        <w:t>C. Të dhënat për situatën topografike të zonave minerare e të punimeve mbështetëse të veprimtarisë minerare, sipas projektit të zhvillimit të veprimtarisë minerare të miratuar dhe të përditësuar:</w:t>
      </w:r>
    </w:p>
    <w:p w:rsidR="00B2456C" w:rsidRPr="00995871" w:rsidRDefault="00B2456C" w:rsidP="00B56108">
      <w:pPr>
        <w:pStyle w:val="Paragrafi"/>
        <w:rPr>
          <w:rFonts w:eastAsia="Batang" w:cs="Times New Roman"/>
          <w:sz w:val="20"/>
          <w:szCs w:val="20"/>
          <w:lang w:val="sq-AL"/>
        </w:rPr>
      </w:pPr>
      <w:r w:rsidRPr="00995871">
        <w:rPr>
          <w:sz w:val="20"/>
          <w:szCs w:val="20"/>
          <w:lang w:val="sq-AL"/>
        </w:rPr>
        <w:t>Për lejet minerare të kërkim-zbulimit</w:t>
      </w:r>
      <w:r w:rsidR="00765D60" w:rsidRPr="00995871">
        <w:rPr>
          <w:sz w:val="20"/>
          <w:szCs w:val="20"/>
          <w:lang w:val="sq-AL"/>
        </w:rPr>
        <w:t>:</w:t>
      </w:r>
    </w:p>
    <w:p w:rsidR="00B2456C" w:rsidRPr="00995871" w:rsidRDefault="00B2456C" w:rsidP="00B56108">
      <w:pPr>
        <w:pStyle w:val="Paragrafi"/>
        <w:rPr>
          <w:sz w:val="20"/>
          <w:szCs w:val="20"/>
          <w:lang w:val="sq-AL"/>
        </w:rPr>
      </w:pPr>
      <w:r w:rsidRPr="00995871">
        <w:rPr>
          <w:sz w:val="20"/>
          <w:szCs w:val="20"/>
          <w:lang w:val="sq-AL"/>
        </w:rPr>
        <w:t>a) Vendndodhja administrative;</w:t>
      </w:r>
    </w:p>
    <w:p w:rsidR="00B2456C" w:rsidRPr="00995871" w:rsidRDefault="00B2456C" w:rsidP="00B56108">
      <w:pPr>
        <w:pStyle w:val="Paragrafi"/>
        <w:rPr>
          <w:sz w:val="20"/>
          <w:szCs w:val="20"/>
          <w:lang w:val="sq-AL"/>
        </w:rPr>
      </w:pPr>
      <w:r w:rsidRPr="00995871">
        <w:rPr>
          <w:sz w:val="20"/>
          <w:szCs w:val="20"/>
          <w:lang w:val="sq-AL"/>
        </w:rPr>
        <w:t>b) Gjeografia e zonës, relievi, klima, bimësia;</w:t>
      </w:r>
    </w:p>
    <w:p w:rsidR="00B2456C" w:rsidRPr="00995871" w:rsidRDefault="00B2456C" w:rsidP="00B56108">
      <w:pPr>
        <w:pStyle w:val="Paragrafi"/>
        <w:rPr>
          <w:sz w:val="20"/>
          <w:szCs w:val="20"/>
          <w:lang w:val="sq-AL"/>
        </w:rPr>
      </w:pPr>
      <w:r w:rsidRPr="00995871">
        <w:rPr>
          <w:sz w:val="20"/>
          <w:szCs w:val="20"/>
          <w:lang w:val="sq-AL"/>
        </w:rPr>
        <w:t>c) Ndërtesat</w:t>
      </w:r>
      <w:r w:rsidR="00C819D2" w:rsidRPr="00995871">
        <w:rPr>
          <w:sz w:val="20"/>
          <w:szCs w:val="20"/>
          <w:lang w:val="sq-AL"/>
        </w:rPr>
        <w:t xml:space="preserve"> </w:t>
      </w:r>
      <w:r w:rsidRPr="00995871">
        <w:rPr>
          <w:sz w:val="20"/>
          <w:szCs w:val="20"/>
          <w:lang w:val="sq-AL"/>
        </w:rPr>
        <w:t>dhe objekte të infrastrukturës në zonën e lejuar;</w:t>
      </w:r>
    </w:p>
    <w:p w:rsidR="00B2456C" w:rsidRPr="00995871" w:rsidRDefault="00B2456C" w:rsidP="00B56108">
      <w:pPr>
        <w:pStyle w:val="Paragrafi"/>
        <w:rPr>
          <w:sz w:val="20"/>
          <w:szCs w:val="20"/>
          <w:lang w:val="sq-AL"/>
        </w:rPr>
      </w:pPr>
      <w:r w:rsidRPr="00995871">
        <w:rPr>
          <w:sz w:val="20"/>
          <w:szCs w:val="20"/>
          <w:lang w:val="sq-AL"/>
        </w:rPr>
        <w:t xml:space="preserve">d) Hidrografia, hidrogjeologjia; </w:t>
      </w:r>
    </w:p>
    <w:p w:rsidR="00B2456C" w:rsidRPr="00995871" w:rsidRDefault="00B2456C" w:rsidP="00B56108">
      <w:pPr>
        <w:pStyle w:val="Paragrafi"/>
        <w:rPr>
          <w:sz w:val="20"/>
          <w:szCs w:val="20"/>
          <w:lang w:val="sq-AL"/>
        </w:rPr>
      </w:pPr>
      <w:r w:rsidRPr="00995871">
        <w:rPr>
          <w:sz w:val="20"/>
          <w:szCs w:val="20"/>
          <w:lang w:val="sq-AL"/>
        </w:rPr>
        <w:t>e) Demografia;</w:t>
      </w:r>
    </w:p>
    <w:p w:rsidR="00B2456C" w:rsidRPr="00995871" w:rsidRDefault="00B2456C" w:rsidP="00B56108">
      <w:pPr>
        <w:pStyle w:val="Paragrafi"/>
        <w:rPr>
          <w:sz w:val="20"/>
          <w:szCs w:val="20"/>
          <w:lang w:val="sq-AL"/>
        </w:rPr>
      </w:pPr>
      <w:r w:rsidRPr="00995871">
        <w:rPr>
          <w:sz w:val="20"/>
          <w:szCs w:val="20"/>
          <w:lang w:val="sq-AL"/>
        </w:rPr>
        <w:t xml:space="preserve">f) Ekonomia e zonës dhe aktivitetet kryesore; </w:t>
      </w:r>
    </w:p>
    <w:p w:rsidR="00B2456C" w:rsidRPr="00995871" w:rsidRDefault="00B2456C" w:rsidP="00B56108">
      <w:pPr>
        <w:pStyle w:val="Paragrafi"/>
        <w:rPr>
          <w:sz w:val="20"/>
          <w:szCs w:val="20"/>
          <w:lang w:val="sq-AL"/>
        </w:rPr>
      </w:pPr>
      <w:r w:rsidRPr="00995871">
        <w:rPr>
          <w:sz w:val="20"/>
          <w:szCs w:val="20"/>
          <w:lang w:val="sq-AL"/>
        </w:rPr>
        <w:t>g)</w:t>
      </w:r>
      <w:r w:rsidR="00E51E1C" w:rsidRPr="00995871">
        <w:rPr>
          <w:sz w:val="20"/>
          <w:szCs w:val="20"/>
          <w:lang w:val="sq-AL"/>
        </w:rPr>
        <w:t xml:space="preserve"> Përshkrim i punimeve të kërkim-</w:t>
      </w:r>
      <w:r w:rsidRPr="00995871">
        <w:rPr>
          <w:sz w:val="20"/>
          <w:szCs w:val="20"/>
          <w:lang w:val="sq-AL"/>
        </w:rPr>
        <w:t>zbulimit;</w:t>
      </w:r>
    </w:p>
    <w:p w:rsidR="00B2456C" w:rsidRPr="00995871" w:rsidRDefault="00B2456C" w:rsidP="00B56108">
      <w:pPr>
        <w:pStyle w:val="Paragrafi"/>
        <w:rPr>
          <w:sz w:val="20"/>
          <w:szCs w:val="20"/>
          <w:lang w:val="sq-AL"/>
        </w:rPr>
      </w:pPr>
      <w:r w:rsidRPr="00995871">
        <w:rPr>
          <w:sz w:val="20"/>
          <w:szCs w:val="20"/>
          <w:lang w:val="sq-AL"/>
        </w:rPr>
        <w:t xml:space="preserve">h) Skema e furnizimit me ujë; </w:t>
      </w:r>
    </w:p>
    <w:p w:rsidR="00B2456C" w:rsidRPr="00995871" w:rsidRDefault="00B2456C" w:rsidP="00B56108">
      <w:pPr>
        <w:pStyle w:val="Paragrafi"/>
        <w:rPr>
          <w:sz w:val="20"/>
          <w:szCs w:val="20"/>
          <w:lang w:val="sq-AL"/>
        </w:rPr>
      </w:pPr>
      <w:r w:rsidRPr="00995871">
        <w:rPr>
          <w:sz w:val="20"/>
          <w:szCs w:val="20"/>
          <w:lang w:val="sq-AL"/>
        </w:rPr>
        <w:t>i) Skema e furnizimit me energji elektrike;</w:t>
      </w:r>
    </w:p>
    <w:p w:rsidR="00B2456C" w:rsidRPr="00995871" w:rsidRDefault="00B2456C" w:rsidP="00B56108">
      <w:pPr>
        <w:pStyle w:val="Paragrafi"/>
        <w:rPr>
          <w:sz w:val="20"/>
          <w:szCs w:val="20"/>
          <w:lang w:val="sq-AL"/>
        </w:rPr>
      </w:pPr>
      <w:r w:rsidRPr="00995871">
        <w:rPr>
          <w:sz w:val="20"/>
          <w:szCs w:val="20"/>
          <w:lang w:val="sq-AL"/>
        </w:rPr>
        <w:t xml:space="preserve">j) Skema e transportit të përgjithshëm; </w:t>
      </w:r>
    </w:p>
    <w:p w:rsidR="00B2456C" w:rsidRPr="00995871" w:rsidRDefault="00B2456C" w:rsidP="00B56108">
      <w:pPr>
        <w:pStyle w:val="Paragrafi"/>
        <w:rPr>
          <w:sz w:val="20"/>
          <w:szCs w:val="20"/>
          <w:lang w:val="sq-AL"/>
        </w:rPr>
      </w:pPr>
      <w:r w:rsidRPr="00995871">
        <w:rPr>
          <w:sz w:val="20"/>
          <w:szCs w:val="20"/>
          <w:lang w:val="sq-AL"/>
        </w:rPr>
        <w:t>k) Pasqyra përmbledhëse e pajisj</w:t>
      </w:r>
      <w:r w:rsidR="00E51E1C" w:rsidRPr="00995871">
        <w:rPr>
          <w:sz w:val="20"/>
          <w:szCs w:val="20"/>
          <w:lang w:val="sq-AL"/>
        </w:rPr>
        <w:t>eve dhe mekanizmave të përdorur</w:t>
      </w:r>
      <w:r w:rsidRPr="00995871">
        <w:rPr>
          <w:sz w:val="20"/>
          <w:szCs w:val="20"/>
          <w:lang w:val="sq-AL"/>
        </w:rPr>
        <w:t xml:space="preserve"> në nëntokë dhe sipërfaqe; </w:t>
      </w:r>
    </w:p>
    <w:p w:rsidR="00B2456C" w:rsidRPr="00995871" w:rsidRDefault="00B2456C" w:rsidP="00B56108">
      <w:pPr>
        <w:pStyle w:val="Paragrafi"/>
        <w:rPr>
          <w:sz w:val="20"/>
          <w:szCs w:val="20"/>
          <w:lang w:val="sq-AL"/>
        </w:rPr>
      </w:pPr>
      <w:r w:rsidRPr="00995871">
        <w:rPr>
          <w:sz w:val="20"/>
          <w:szCs w:val="20"/>
          <w:lang w:val="sq-AL"/>
        </w:rPr>
        <w:t>l) Tabela përmbledhëse e investimeve;</w:t>
      </w:r>
    </w:p>
    <w:p w:rsidR="00B2456C" w:rsidRPr="00995871" w:rsidRDefault="00B2456C" w:rsidP="00B56108">
      <w:pPr>
        <w:pStyle w:val="Paragrafi"/>
        <w:rPr>
          <w:sz w:val="20"/>
          <w:szCs w:val="20"/>
          <w:lang w:val="sq-AL"/>
        </w:rPr>
      </w:pPr>
      <w:r w:rsidRPr="00995871">
        <w:rPr>
          <w:sz w:val="20"/>
          <w:szCs w:val="20"/>
          <w:lang w:val="sq-AL"/>
        </w:rPr>
        <w:t>m) Harta topografike me zonën e kërkuar</w:t>
      </w:r>
      <w:r w:rsidR="00C819D2" w:rsidRPr="00995871">
        <w:rPr>
          <w:sz w:val="20"/>
          <w:szCs w:val="20"/>
          <w:lang w:val="sq-AL"/>
        </w:rPr>
        <w:t xml:space="preserve"> </w:t>
      </w:r>
      <w:r w:rsidRPr="00995871">
        <w:rPr>
          <w:sz w:val="20"/>
          <w:szCs w:val="20"/>
          <w:lang w:val="sq-AL"/>
        </w:rPr>
        <w:t>me dokumentimin e infrastrukturës së aktualizuar (e azhurnuar);</w:t>
      </w:r>
    </w:p>
    <w:p w:rsidR="00B2456C" w:rsidRPr="00995871" w:rsidRDefault="00B2456C" w:rsidP="00B56108">
      <w:pPr>
        <w:pStyle w:val="Paragrafi"/>
        <w:rPr>
          <w:sz w:val="20"/>
          <w:szCs w:val="20"/>
          <w:lang w:val="sq-AL"/>
        </w:rPr>
      </w:pPr>
      <w:r w:rsidRPr="00995871">
        <w:rPr>
          <w:sz w:val="20"/>
          <w:szCs w:val="20"/>
          <w:lang w:val="sq-AL"/>
        </w:rPr>
        <w:t>n)</w:t>
      </w:r>
      <w:r w:rsidR="005D3205" w:rsidRPr="00995871">
        <w:rPr>
          <w:sz w:val="20"/>
          <w:szCs w:val="20"/>
          <w:lang w:val="sq-AL"/>
        </w:rPr>
        <w:t xml:space="preserve"> </w:t>
      </w:r>
      <w:r w:rsidRPr="00995871">
        <w:rPr>
          <w:sz w:val="20"/>
          <w:szCs w:val="20"/>
          <w:lang w:val="sq-AL"/>
        </w:rPr>
        <w:t>Harta gjeologo-topografike</w:t>
      </w:r>
      <w:r w:rsidR="00E51E1C" w:rsidRPr="00995871">
        <w:rPr>
          <w:sz w:val="20"/>
          <w:szCs w:val="20"/>
          <w:lang w:val="sq-AL"/>
        </w:rPr>
        <w:t xml:space="preserve"> me punimet e kryera për kërkim-</w:t>
      </w:r>
      <w:r w:rsidRPr="00995871">
        <w:rPr>
          <w:sz w:val="20"/>
          <w:szCs w:val="20"/>
          <w:lang w:val="sq-AL"/>
        </w:rPr>
        <w:t>zbulimin e xeherorit (kanale, puse, galeri shpime);</w:t>
      </w:r>
    </w:p>
    <w:p w:rsidR="00B2456C" w:rsidRPr="00995871" w:rsidRDefault="00B2456C" w:rsidP="00B56108">
      <w:pPr>
        <w:pStyle w:val="Paragrafi"/>
        <w:rPr>
          <w:sz w:val="20"/>
          <w:szCs w:val="20"/>
          <w:lang w:val="sq-AL"/>
        </w:rPr>
      </w:pPr>
      <w:r w:rsidRPr="00995871">
        <w:rPr>
          <w:sz w:val="20"/>
          <w:szCs w:val="20"/>
          <w:lang w:val="sq-AL"/>
        </w:rPr>
        <w:t>o) Planimetria e përgjithshme e minierës me punimet e kërkim-zbulimit, rrugët, sistemimet, vendosjen e objekteve sipërfaqësore</w:t>
      </w:r>
      <w:r w:rsidR="00C819D2" w:rsidRPr="00995871">
        <w:rPr>
          <w:sz w:val="20"/>
          <w:szCs w:val="20"/>
          <w:lang w:val="sq-AL"/>
        </w:rPr>
        <w:t xml:space="preserve"> </w:t>
      </w:r>
      <w:r w:rsidRPr="00995871">
        <w:rPr>
          <w:sz w:val="20"/>
          <w:szCs w:val="20"/>
          <w:lang w:val="sq-AL"/>
        </w:rPr>
        <w:t>dhe sheshet e depozitimit të sterileve, e projektuar.</w:t>
      </w:r>
    </w:p>
    <w:p w:rsidR="00B2456C" w:rsidRPr="00995871" w:rsidRDefault="00B2456C" w:rsidP="00B56108">
      <w:pPr>
        <w:pStyle w:val="Paragrafi"/>
        <w:rPr>
          <w:rFonts w:eastAsia="Batang" w:cs="Times New Roman"/>
          <w:sz w:val="20"/>
          <w:szCs w:val="20"/>
          <w:lang w:val="sq-AL"/>
        </w:rPr>
      </w:pPr>
      <w:r w:rsidRPr="00995871">
        <w:rPr>
          <w:sz w:val="20"/>
          <w:szCs w:val="20"/>
          <w:lang w:val="sq-AL"/>
        </w:rPr>
        <w:t>Për lejet minerare të shfrytëzimit</w:t>
      </w:r>
      <w:r w:rsidR="00C819D2" w:rsidRPr="00995871">
        <w:rPr>
          <w:sz w:val="20"/>
          <w:szCs w:val="20"/>
          <w:lang w:val="sq-AL"/>
        </w:rPr>
        <w:t xml:space="preserve"> </w:t>
      </w:r>
      <w:r w:rsidRPr="00995871">
        <w:rPr>
          <w:sz w:val="20"/>
          <w:szCs w:val="20"/>
          <w:lang w:val="sq-AL"/>
        </w:rPr>
        <w:t>dhe kërkim-zbulim-shfrytëzimit</w:t>
      </w:r>
      <w:r w:rsidR="003904DB" w:rsidRPr="00995871">
        <w:rPr>
          <w:sz w:val="20"/>
          <w:szCs w:val="20"/>
          <w:lang w:val="sq-AL"/>
        </w:rPr>
        <w:t>:</w:t>
      </w:r>
    </w:p>
    <w:p w:rsidR="00B2456C" w:rsidRPr="00995871" w:rsidRDefault="00B2456C" w:rsidP="00B56108">
      <w:pPr>
        <w:pStyle w:val="Paragrafi"/>
        <w:rPr>
          <w:sz w:val="20"/>
          <w:szCs w:val="20"/>
          <w:lang w:val="sq-AL"/>
        </w:rPr>
      </w:pPr>
      <w:r w:rsidRPr="00995871">
        <w:rPr>
          <w:sz w:val="20"/>
          <w:szCs w:val="20"/>
          <w:lang w:val="sq-AL"/>
        </w:rPr>
        <w:t>a) Vendndodhja administrative;</w:t>
      </w:r>
    </w:p>
    <w:p w:rsidR="00B2456C" w:rsidRPr="00995871" w:rsidRDefault="00B2456C" w:rsidP="00B56108">
      <w:pPr>
        <w:pStyle w:val="Paragrafi"/>
        <w:rPr>
          <w:sz w:val="20"/>
          <w:szCs w:val="20"/>
          <w:lang w:val="sq-AL"/>
        </w:rPr>
      </w:pPr>
      <w:r w:rsidRPr="00995871">
        <w:rPr>
          <w:sz w:val="20"/>
          <w:szCs w:val="20"/>
          <w:lang w:val="sq-AL"/>
        </w:rPr>
        <w:t>b) Gjeografia e zonës, relievi, klima, bimësia;</w:t>
      </w:r>
    </w:p>
    <w:p w:rsidR="00B2456C" w:rsidRPr="00995871" w:rsidRDefault="00B2456C" w:rsidP="00B56108">
      <w:pPr>
        <w:pStyle w:val="Paragrafi"/>
        <w:rPr>
          <w:sz w:val="20"/>
          <w:szCs w:val="20"/>
          <w:lang w:val="sq-AL"/>
        </w:rPr>
      </w:pPr>
      <w:r w:rsidRPr="00995871">
        <w:rPr>
          <w:sz w:val="20"/>
          <w:szCs w:val="20"/>
          <w:lang w:val="sq-AL"/>
        </w:rPr>
        <w:t>c) Ndërtesat</w:t>
      </w:r>
      <w:r w:rsidR="00C819D2" w:rsidRPr="00995871">
        <w:rPr>
          <w:sz w:val="20"/>
          <w:szCs w:val="20"/>
          <w:lang w:val="sq-AL"/>
        </w:rPr>
        <w:t xml:space="preserve"> </w:t>
      </w:r>
      <w:r w:rsidRPr="00995871">
        <w:rPr>
          <w:sz w:val="20"/>
          <w:szCs w:val="20"/>
          <w:lang w:val="sq-AL"/>
        </w:rPr>
        <w:t>dhe objekte të infrastrukturës në zonën e lejuar;</w:t>
      </w:r>
    </w:p>
    <w:p w:rsidR="00B2456C" w:rsidRPr="00995871" w:rsidRDefault="00B2456C" w:rsidP="00B56108">
      <w:pPr>
        <w:pStyle w:val="Paragrafi"/>
        <w:rPr>
          <w:sz w:val="20"/>
          <w:szCs w:val="20"/>
          <w:lang w:val="sq-AL"/>
        </w:rPr>
      </w:pPr>
      <w:r w:rsidRPr="00995871">
        <w:rPr>
          <w:sz w:val="20"/>
          <w:szCs w:val="20"/>
          <w:lang w:val="sq-AL"/>
        </w:rPr>
        <w:t xml:space="preserve">d) Hidrografia, hidrogjeologjia; </w:t>
      </w:r>
    </w:p>
    <w:p w:rsidR="00B2456C" w:rsidRPr="00995871" w:rsidRDefault="00B2456C" w:rsidP="00B56108">
      <w:pPr>
        <w:pStyle w:val="Paragrafi"/>
        <w:rPr>
          <w:sz w:val="20"/>
          <w:szCs w:val="20"/>
          <w:lang w:val="sq-AL"/>
        </w:rPr>
      </w:pPr>
      <w:r w:rsidRPr="00995871">
        <w:rPr>
          <w:sz w:val="20"/>
          <w:szCs w:val="20"/>
          <w:lang w:val="sq-AL"/>
        </w:rPr>
        <w:t>e) Demografia;</w:t>
      </w:r>
    </w:p>
    <w:p w:rsidR="00B2456C" w:rsidRPr="00995871" w:rsidRDefault="00B2456C" w:rsidP="00B56108">
      <w:pPr>
        <w:pStyle w:val="Paragrafi"/>
        <w:rPr>
          <w:sz w:val="20"/>
          <w:szCs w:val="20"/>
          <w:lang w:val="sq-AL"/>
        </w:rPr>
      </w:pPr>
      <w:r w:rsidRPr="00995871">
        <w:rPr>
          <w:sz w:val="20"/>
          <w:szCs w:val="20"/>
          <w:lang w:val="sq-AL"/>
        </w:rPr>
        <w:t xml:space="preserve">f) Ekonomia e zonës dhe aktivitetet kryesore; </w:t>
      </w:r>
    </w:p>
    <w:p w:rsidR="00B2456C" w:rsidRPr="00995871" w:rsidRDefault="00B2456C" w:rsidP="00B56108">
      <w:pPr>
        <w:pStyle w:val="Paragrafi"/>
        <w:rPr>
          <w:sz w:val="20"/>
          <w:szCs w:val="20"/>
          <w:lang w:val="sq-AL"/>
        </w:rPr>
      </w:pPr>
      <w:r w:rsidRPr="00995871">
        <w:rPr>
          <w:sz w:val="20"/>
          <w:szCs w:val="20"/>
          <w:lang w:val="sq-AL"/>
        </w:rPr>
        <w:t>g) Përshkrim i sistemit të shfrytëzimit;</w:t>
      </w:r>
    </w:p>
    <w:p w:rsidR="00B2456C" w:rsidRPr="00995871" w:rsidRDefault="00B2456C" w:rsidP="00B56108">
      <w:pPr>
        <w:pStyle w:val="Paragrafi"/>
        <w:rPr>
          <w:sz w:val="20"/>
          <w:szCs w:val="20"/>
          <w:lang w:val="sq-AL"/>
        </w:rPr>
      </w:pPr>
      <w:r w:rsidRPr="00995871">
        <w:rPr>
          <w:sz w:val="20"/>
          <w:szCs w:val="20"/>
          <w:lang w:val="sq-AL"/>
        </w:rPr>
        <w:t>h) Përshkrim i proceseve të seleksionimit, thyerjes, fraksionizmit, pasurimit apo metodave të tjera që do të përdoren për përpunimin e mineralit dhe realizimin e produkteve të parashikuara, me skemat përkatëse teknologjike dhe treguesit;</w:t>
      </w:r>
    </w:p>
    <w:p w:rsidR="00B2456C" w:rsidRPr="00995871" w:rsidRDefault="00E51E1C" w:rsidP="00B56108">
      <w:pPr>
        <w:pStyle w:val="Paragrafi"/>
        <w:rPr>
          <w:sz w:val="20"/>
          <w:szCs w:val="20"/>
          <w:lang w:val="sq-AL"/>
        </w:rPr>
      </w:pPr>
      <w:r w:rsidRPr="00995871">
        <w:rPr>
          <w:sz w:val="20"/>
          <w:szCs w:val="20"/>
          <w:lang w:val="sq-AL"/>
        </w:rPr>
        <w:t>i) Punimet e hapjes s</w:t>
      </w:r>
      <w:r w:rsidR="00B2456C" w:rsidRPr="00995871">
        <w:rPr>
          <w:sz w:val="20"/>
          <w:szCs w:val="20"/>
          <w:lang w:val="sq-AL"/>
        </w:rPr>
        <w:t>ë objektit minerar kapitale dhe ndihmëse, parametrat e tyre;</w:t>
      </w:r>
    </w:p>
    <w:p w:rsidR="00B2456C" w:rsidRPr="00995871" w:rsidRDefault="00B2456C" w:rsidP="00B56108">
      <w:pPr>
        <w:pStyle w:val="Paragrafi"/>
        <w:rPr>
          <w:sz w:val="20"/>
          <w:szCs w:val="20"/>
          <w:lang w:val="sq-AL"/>
        </w:rPr>
      </w:pPr>
      <w:r w:rsidRPr="00995871">
        <w:rPr>
          <w:sz w:val="20"/>
          <w:szCs w:val="20"/>
          <w:lang w:val="sq-AL"/>
        </w:rPr>
        <w:t>j) Punimet e shfrytëzimit të objektit minerar,</w:t>
      </w:r>
      <w:r w:rsidR="00C819D2" w:rsidRPr="00995871">
        <w:rPr>
          <w:sz w:val="20"/>
          <w:szCs w:val="20"/>
          <w:lang w:val="sq-AL"/>
        </w:rPr>
        <w:t xml:space="preserve"> </w:t>
      </w:r>
      <w:r w:rsidRPr="00995871">
        <w:rPr>
          <w:sz w:val="20"/>
          <w:szCs w:val="20"/>
          <w:lang w:val="sq-AL"/>
        </w:rPr>
        <w:t xml:space="preserve">parametrat e tyre; </w:t>
      </w:r>
    </w:p>
    <w:p w:rsidR="00B2456C" w:rsidRPr="00995871" w:rsidRDefault="00E51E1C" w:rsidP="00B56108">
      <w:pPr>
        <w:pStyle w:val="Paragrafi"/>
        <w:rPr>
          <w:sz w:val="20"/>
          <w:szCs w:val="20"/>
          <w:lang w:val="sq-AL"/>
        </w:rPr>
      </w:pPr>
      <w:r w:rsidRPr="00995871">
        <w:rPr>
          <w:sz w:val="20"/>
          <w:szCs w:val="20"/>
          <w:lang w:val="sq-AL"/>
        </w:rPr>
        <w:t>k) Pasaportat e shpim-</w:t>
      </w:r>
      <w:r w:rsidR="00B2456C" w:rsidRPr="00995871">
        <w:rPr>
          <w:sz w:val="20"/>
          <w:szCs w:val="20"/>
          <w:lang w:val="sq-AL"/>
        </w:rPr>
        <w:t>plasjes;</w:t>
      </w:r>
    </w:p>
    <w:p w:rsidR="00B2456C" w:rsidRPr="00995871" w:rsidRDefault="00B2456C" w:rsidP="00B56108">
      <w:pPr>
        <w:pStyle w:val="Paragrafi"/>
        <w:rPr>
          <w:sz w:val="20"/>
          <w:szCs w:val="20"/>
          <w:lang w:val="sq-AL"/>
        </w:rPr>
      </w:pPr>
      <w:r w:rsidRPr="00995871">
        <w:rPr>
          <w:sz w:val="20"/>
          <w:szCs w:val="20"/>
          <w:lang w:val="sq-AL"/>
        </w:rPr>
        <w:t xml:space="preserve">l) Skema e ajrimit; </w:t>
      </w:r>
    </w:p>
    <w:p w:rsidR="00B2456C" w:rsidRPr="00995871" w:rsidRDefault="00B2456C" w:rsidP="00B56108">
      <w:pPr>
        <w:pStyle w:val="Paragrafi"/>
        <w:rPr>
          <w:sz w:val="20"/>
          <w:szCs w:val="20"/>
          <w:lang w:val="sq-AL"/>
        </w:rPr>
      </w:pPr>
      <w:r w:rsidRPr="00995871">
        <w:rPr>
          <w:sz w:val="20"/>
          <w:szCs w:val="20"/>
          <w:lang w:val="sq-AL"/>
        </w:rPr>
        <w:t>m) Skema e furnizimit me ajër të ngjeshur;</w:t>
      </w:r>
    </w:p>
    <w:p w:rsidR="00B2456C" w:rsidRPr="00995871" w:rsidRDefault="00B2456C" w:rsidP="00B56108">
      <w:pPr>
        <w:pStyle w:val="Paragrafi"/>
        <w:rPr>
          <w:sz w:val="20"/>
          <w:szCs w:val="20"/>
          <w:lang w:val="sq-AL"/>
        </w:rPr>
      </w:pPr>
      <w:r w:rsidRPr="00995871">
        <w:rPr>
          <w:sz w:val="20"/>
          <w:szCs w:val="20"/>
          <w:lang w:val="sq-AL"/>
        </w:rPr>
        <w:t xml:space="preserve">n) Skema e furnizimit me ujë; </w:t>
      </w:r>
    </w:p>
    <w:p w:rsidR="00B2456C" w:rsidRPr="00995871" w:rsidRDefault="00B2456C" w:rsidP="00B56108">
      <w:pPr>
        <w:pStyle w:val="Paragrafi"/>
        <w:rPr>
          <w:sz w:val="20"/>
          <w:szCs w:val="20"/>
          <w:lang w:val="sq-AL"/>
        </w:rPr>
      </w:pPr>
      <w:r w:rsidRPr="00995871">
        <w:rPr>
          <w:sz w:val="20"/>
          <w:szCs w:val="20"/>
          <w:lang w:val="sq-AL"/>
        </w:rPr>
        <w:t>o) Skema e furnizimit me energji elektrike;</w:t>
      </w:r>
    </w:p>
    <w:p w:rsidR="00B2456C" w:rsidRPr="00995871" w:rsidRDefault="00B2456C" w:rsidP="00B56108">
      <w:pPr>
        <w:pStyle w:val="Paragrafi"/>
        <w:rPr>
          <w:sz w:val="20"/>
          <w:szCs w:val="20"/>
          <w:lang w:val="sq-AL"/>
        </w:rPr>
      </w:pPr>
      <w:r w:rsidRPr="00995871">
        <w:rPr>
          <w:sz w:val="20"/>
          <w:szCs w:val="20"/>
          <w:lang w:val="sq-AL"/>
        </w:rPr>
        <w:t xml:space="preserve">p) Skema e transportit të përgjithshëm; </w:t>
      </w:r>
    </w:p>
    <w:p w:rsidR="00B2456C" w:rsidRPr="00995871" w:rsidRDefault="00B2456C" w:rsidP="00B56108">
      <w:pPr>
        <w:pStyle w:val="Paragrafi"/>
        <w:rPr>
          <w:sz w:val="20"/>
          <w:szCs w:val="20"/>
          <w:lang w:val="sq-AL"/>
        </w:rPr>
      </w:pPr>
      <w:r w:rsidRPr="00995871">
        <w:rPr>
          <w:sz w:val="20"/>
          <w:szCs w:val="20"/>
          <w:lang w:val="sq-AL"/>
        </w:rPr>
        <w:t>q) Pasqyra përmbledhëse e pajisj</w:t>
      </w:r>
      <w:r w:rsidR="006B3221" w:rsidRPr="00995871">
        <w:rPr>
          <w:sz w:val="20"/>
          <w:szCs w:val="20"/>
          <w:lang w:val="sq-AL"/>
        </w:rPr>
        <w:t>eve dhe mekanizmave të përdorur në nëntokë dhe sipërfaqe</w:t>
      </w:r>
      <w:r w:rsidRPr="00995871">
        <w:rPr>
          <w:sz w:val="20"/>
          <w:szCs w:val="20"/>
          <w:lang w:val="sq-AL"/>
        </w:rPr>
        <w:t>;</w:t>
      </w:r>
    </w:p>
    <w:p w:rsidR="00B2456C" w:rsidRPr="00995871" w:rsidRDefault="00B2456C" w:rsidP="00B56108">
      <w:pPr>
        <w:pStyle w:val="Paragrafi"/>
        <w:rPr>
          <w:sz w:val="20"/>
          <w:szCs w:val="20"/>
          <w:lang w:val="sq-AL"/>
        </w:rPr>
      </w:pPr>
      <w:r w:rsidRPr="00995871">
        <w:rPr>
          <w:sz w:val="20"/>
          <w:szCs w:val="20"/>
          <w:lang w:val="sq-AL"/>
        </w:rPr>
        <w:t>r) Tabela përmbledhëse e investimeve;</w:t>
      </w:r>
    </w:p>
    <w:p w:rsidR="00B2456C" w:rsidRPr="00995871" w:rsidRDefault="00B2456C" w:rsidP="00B56108">
      <w:pPr>
        <w:pStyle w:val="Paragrafi"/>
        <w:rPr>
          <w:sz w:val="20"/>
          <w:szCs w:val="20"/>
          <w:lang w:val="sq-AL"/>
        </w:rPr>
      </w:pPr>
      <w:r w:rsidRPr="00995871">
        <w:rPr>
          <w:sz w:val="20"/>
          <w:szCs w:val="20"/>
          <w:lang w:val="sq-AL"/>
        </w:rPr>
        <w:t>s) Harta topografike me zonën e kërkuar</w:t>
      </w:r>
      <w:r w:rsidR="00C819D2" w:rsidRPr="00995871">
        <w:rPr>
          <w:sz w:val="20"/>
          <w:szCs w:val="20"/>
          <w:lang w:val="sq-AL"/>
        </w:rPr>
        <w:t xml:space="preserve"> </w:t>
      </w:r>
      <w:r w:rsidRPr="00995871">
        <w:rPr>
          <w:sz w:val="20"/>
          <w:szCs w:val="20"/>
          <w:lang w:val="sq-AL"/>
        </w:rPr>
        <w:t>me dokumentimin e infrastrukturës së aktualizuar (e azhurnuar);</w:t>
      </w:r>
    </w:p>
    <w:p w:rsidR="00B2456C" w:rsidRPr="00995871" w:rsidRDefault="00B2456C" w:rsidP="00B56108">
      <w:pPr>
        <w:pStyle w:val="Paragrafi"/>
        <w:rPr>
          <w:sz w:val="20"/>
          <w:szCs w:val="20"/>
          <w:lang w:val="sq-AL"/>
        </w:rPr>
      </w:pPr>
      <w:r w:rsidRPr="00995871">
        <w:rPr>
          <w:sz w:val="20"/>
          <w:szCs w:val="20"/>
          <w:lang w:val="sq-AL"/>
        </w:rPr>
        <w:t>t) Harta gjeologo-topografike me punimet e kryera për shfrytëzimin e xeherorit (puse, galeri etj.);</w:t>
      </w:r>
    </w:p>
    <w:p w:rsidR="00B2456C" w:rsidRPr="00995871" w:rsidRDefault="00B2456C" w:rsidP="00B56108">
      <w:pPr>
        <w:pStyle w:val="Paragrafi"/>
        <w:rPr>
          <w:sz w:val="20"/>
          <w:szCs w:val="20"/>
          <w:lang w:val="sq-AL"/>
        </w:rPr>
      </w:pPr>
      <w:r w:rsidRPr="00995871">
        <w:rPr>
          <w:sz w:val="20"/>
          <w:szCs w:val="20"/>
          <w:lang w:val="sq-AL"/>
        </w:rPr>
        <w:t>u) Planimetria e përgjithshme e minierës me punimet e hapjes. Harta topografike e sipërfaqes s</w:t>
      </w:r>
      <w:r w:rsidR="00FD5553" w:rsidRPr="00995871">
        <w:rPr>
          <w:rFonts w:ascii="Times New Roman" w:hAnsi="Times New Roman" w:cs="Times New Roman"/>
          <w:sz w:val="20"/>
          <w:szCs w:val="20"/>
          <w:lang w:val="sq-AL"/>
        </w:rPr>
        <w:t>ë</w:t>
      </w:r>
      <w:r w:rsidRPr="00995871">
        <w:rPr>
          <w:sz w:val="20"/>
          <w:szCs w:val="20"/>
          <w:lang w:val="sq-AL"/>
        </w:rPr>
        <w:t xml:space="preserve"> minierës me rrugët, sistemimet, vendosjen e objekteve sipërfaqësore dhe sheshet e depozitimit të sterileve apo nënprodukteve, e projektuar;</w:t>
      </w:r>
    </w:p>
    <w:p w:rsidR="00B2456C" w:rsidRPr="00995871" w:rsidRDefault="00B2456C" w:rsidP="00B56108">
      <w:pPr>
        <w:pStyle w:val="Paragrafi"/>
        <w:rPr>
          <w:sz w:val="20"/>
          <w:szCs w:val="20"/>
          <w:lang w:val="sq-AL"/>
        </w:rPr>
      </w:pPr>
      <w:r w:rsidRPr="00995871">
        <w:rPr>
          <w:sz w:val="20"/>
          <w:szCs w:val="20"/>
          <w:lang w:val="sq-AL"/>
        </w:rPr>
        <w:t>v) Harta topografike e vendburimit me konturet e zonave të rrezikshme nga influenca e shfrytëzimit;</w:t>
      </w:r>
    </w:p>
    <w:p w:rsidR="00B2456C" w:rsidRPr="00995871" w:rsidRDefault="00B2456C" w:rsidP="00B56108">
      <w:pPr>
        <w:pStyle w:val="Paragrafi"/>
        <w:rPr>
          <w:sz w:val="20"/>
          <w:szCs w:val="20"/>
          <w:lang w:val="sq-AL"/>
        </w:rPr>
      </w:pPr>
      <w:r w:rsidRPr="00995871">
        <w:rPr>
          <w:sz w:val="20"/>
          <w:szCs w:val="20"/>
          <w:lang w:val="sq-AL"/>
        </w:rPr>
        <w:t>w) Planimetria e përgjithshme e objekteve të përpunimit të mineralit.</w:t>
      </w:r>
    </w:p>
    <w:p w:rsidR="00B2456C" w:rsidRPr="00995871" w:rsidRDefault="00B2456C" w:rsidP="00B56108">
      <w:pPr>
        <w:pStyle w:val="Paragrafi"/>
        <w:rPr>
          <w:sz w:val="20"/>
          <w:szCs w:val="20"/>
          <w:lang w:val="sq-AL"/>
        </w:rPr>
      </w:pPr>
      <w:r w:rsidRPr="00995871">
        <w:rPr>
          <w:sz w:val="20"/>
          <w:szCs w:val="20"/>
          <w:lang w:val="sq-AL"/>
        </w:rPr>
        <w:t>D. Të dhënat për rezervat dhe për prodhimin minerar sipas projektit të zhvillimit të veprimtarisë minerare, të miratuar dhe të përditësuar:</w:t>
      </w:r>
    </w:p>
    <w:p w:rsidR="00B2456C" w:rsidRPr="00995871" w:rsidRDefault="00B2456C" w:rsidP="00B56108">
      <w:pPr>
        <w:pStyle w:val="Paragrafi"/>
        <w:rPr>
          <w:rFonts w:eastAsia="Batang" w:cs="Times New Roman"/>
          <w:sz w:val="20"/>
          <w:szCs w:val="20"/>
          <w:lang w:val="sq-AL"/>
        </w:rPr>
      </w:pPr>
      <w:r w:rsidRPr="00995871">
        <w:rPr>
          <w:sz w:val="20"/>
          <w:szCs w:val="20"/>
          <w:lang w:val="sq-AL"/>
        </w:rPr>
        <w:t>Për lejet minerare të kërkim-zbulimit</w:t>
      </w:r>
      <w:r w:rsidR="003904DB" w:rsidRPr="00995871">
        <w:rPr>
          <w:sz w:val="20"/>
          <w:szCs w:val="20"/>
          <w:lang w:val="sq-AL"/>
        </w:rPr>
        <w:t>:</w:t>
      </w:r>
    </w:p>
    <w:p w:rsidR="00B2456C" w:rsidRPr="00995871" w:rsidRDefault="00B2456C" w:rsidP="00B56108">
      <w:pPr>
        <w:pStyle w:val="Paragrafi"/>
        <w:rPr>
          <w:sz w:val="20"/>
          <w:szCs w:val="20"/>
          <w:lang w:val="sq-AL"/>
        </w:rPr>
      </w:pPr>
      <w:r w:rsidRPr="00995871">
        <w:rPr>
          <w:sz w:val="20"/>
          <w:szCs w:val="20"/>
          <w:lang w:val="sq-AL"/>
        </w:rPr>
        <w:t>a) Rezervat sipas vendburimeve dhe objekteve, sasia dhe cilësia e tyre;</w:t>
      </w:r>
    </w:p>
    <w:p w:rsidR="00B2456C" w:rsidRPr="00995871" w:rsidRDefault="00B2456C" w:rsidP="00B56108">
      <w:pPr>
        <w:pStyle w:val="Paragrafi"/>
        <w:rPr>
          <w:sz w:val="20"/>
          <w:szCs w:val="20"/>
          <w:lang w:val="sq-AL"/>
        </w:rPr>
      </w:pPr>
      <w:r w:rsidRPr="00995871">
        <w:rPr>
          <w:sz w:val="20"/>
          <w:szCs w:val="20"/>
          <w:lang w:val="sq-AL"/>
        </w:rPr>
        <w:t xml:space="preserve">b) Metoda e llogaritjes së rezervave dhe tabela e llogaritjes së rezervave të mineralit; </w:t>
      </w:r>
      <w:r w:rsidR="00513B09" w:rsidRPr="00995871">
        <w:rPr>
          <w:sz w:val="20"/>
          <w:szCs w:val="20"/>
          <w:lang w:val="sq-AL"/>
        </w:rPr>
        <w:t>r</w:t>
      </w:r>
      <w:r w:rsidRPr="00995871">
        <w:rPr>
          <w:sz w:val="20"/>
          <w:szCs w:val="20"/>
          <w:lang w:val="sq-AL"/>
        </w:rPr>
        <w:t xml:space="preserve">ezervat gjeologjike dhe të </w:t>
      </w:r>
      <w:r w:rsidR="003C4EAB" w:rsidRPr="00995871">
        <w:rPr>
          <w:sz w:val="20"/>
          <w:szCs w:val="20"/>
          <w:lang w:val="sq-AL"/>
        </w:rPr>
        <w:t>nxjerrshme</w:t>
      </w:r>
      <w:r w:rsidRPr="00995871">
        <w:rPr>
          <w:sz w:val="20"/>
          <w:szCs w:val="20"/>
          <w:lang w:val="sq-AL"/>
        </w:rPr>
        <w:t xml:space="preserve"> të mineralit në sasi e cilësi;</w:t>
      </w:r>
    </w:p>
    <w:p w:rsidR="00B2456C" w:rsidRPr="00995871" w:rsidRDefault="00B2456C" w:rsidP="00B56108">
      <w:pPr>
        <w:pStyle w:val="Paragrafi"/>
        <w:rPr>
          <w:sz w:val="20"/>
          <w:szCs w:val="20"/>
          <w:lang w:val="sq-AL"/>
        </w:rPr>
      </w:pPr>
      <w:r w:rsidRPr="00995871">
        <w:rPr>
          <w:sz w:val="20"/>
          <w:szCs w:val="20"/>
          <w:lang w:val="sq-AL"/>
        </w:rPr>
        <w:t>c) Të dhëna mbi mineralizimin dhe ka</w:t>
      </w:r>
      <w:r w:rsidR="00513B09" w:rsidRPr="00995871">
        <w:rPr>
          <w:sz w:val="20"/>
          <w:szCs w:val="20"/>
          <w:lang w:val="sq-AL"/>
        </w:rPr>
        <w:t>rakteristikat e trupave xeherorë</w:t>
      </w:r>
      <w:r w:rsidRPr="00995871">
        <w:rPr>
          <w:sz w:val="20"/>
          <w:szCs w:val="20"/>
          <w:lang w:val="sq-AL"/>
        </w:rPr>
        <w:t>;</w:t>
      </w:r>
    </w:p>
    <w:p w:rsidR="00B2456C" w:rsidRPr="00995871" w:rsidRDefault="00B2456C" w:rsidP="00B56108">
      <w:pPr>
        <w:pStyle w:val="Paragrafi"/>
        <w:rPr>
          <w:sz w:val="20"/>
          <w:szCs w:val="20"/>
          <w:lang w:val="sq-AL"/>
        </w:rPr>
      </w:pPr>
      <w:r w:rsidRPr="00995871">
        <w:rPr>
          <w:sz w:val="20"/>
          <w:szCs w:val="20"/>
          <w:lang w:val="sq-AL"/>
        </w:rPr>
        <w:t>d) Pë</w:t>
      </w:r>
      <w:r w:rsidR="00B40324" w:rsidRPr="00995871">
        <w:rPr>
          <w:sz w:val="20"/>
          <w:szCs w:val="20"/>
          <w:lang w:val="sq-AL"/>
        </w:rPr>
        <w:t>rmbajtja e elementeve të dobish</w:t>
      </w:r>
      <w:r w:rsidRPr="00995871">
        <w:rPr>
          <w:sz w:val="20"/>
          <w:szCs w:val="20"/>
          <w:lang w:val="sq-AL"/>
        </w:rPr>
        <w:t>m</w:t>
      </w:r>
      <w:r w:rsidR="00B40324" w:rsidRPr="00995871">
        <w:rPr>
          <w:sz w:val="20"/>
          <w:szCs w:val="20"/>
          <w:lang w:val="sq-AL"/>
        </w:rPr>
        <w:t>e</w:t>
      </w:r>
      <w:r w:rsidRPr="00995871">
        <w:rPr>
          <w:sz w:val="20"/>
          <w:szCs w:val="20"/>
          <w:lang w:val="sq-AL"/>
        </w:rPr>
        <w:t xml:space="preserve">. </w:t>
      </w:r>
    </w:p>
    <w:p w:rsidR="00B2456C" w:rsidRPr="00995871" w:rsidRDefault="00B2456C" w:rsidP="00B56108">
      <w:pPr>
        <w:pStyle w:val="Paragrafi"/>
        <w:rPr>
          <w:rFonts w:eastAsia="Batang" w:cs="Times New Roman"/>
          <w:sz w:val="20"/>
          <w:szCs w:val="20"/>
          <w:lang w:val="sq-AL"/>
        </w:rPr>
      </w:pPr>
      <w:r w:rsidRPr="00995871">
        <w:rPr>
          <w:sz w:val="20"/>
          <w:szCs w:val="20"/>
          <w:lang w:val="sq-AL"/>
        </w:rPr>
        <w:t>Për lejet minerare të shfrytëzimit</w:t>
      </w:r>
      <w:r w:rsidR="00C819D2" w:rsidRPr="00995871">
        <w:rPr>
          <w:sz w:val="20"/>
          <w:szCs w:val="20"/>
          <w:lang w:val="sq-AL"/>
        </w:rPr>
        <w:t xml:space="preserve"> </w:t>
      </w:r>
      <w:r w:rsidRPr="00995871">
        <w:rPr>
          <w:sz w:val="20"/>
          <w:szCs w:val="20"/>
          <w:lang w:val="sq-AL"/>
        </w:rPr>
        <w:t>dhe kërkim-zbulim-shfrytëzimit</w:t>
      </w:r>
      <w:r w:rsidR="003904DB" w:rsidRPr="00995871">
        <w:rPr>
          <w:sz w:val="20"/>
          <w:szCs w:val="20"/>
          <w:lang w:val="sq-AL"/>
        </w:rPr>
        <w:t>:</w:t>
      </w:r>
    </w:p>
    <w:p w:rsidR="00B2456C" w:rsidRPr="00995871" w:rsidRDefault="00B2456C" w:rsidP="00B56108">
      <w:pPr>
        <w:pStyle w:val="Paragrafi"/>
        <w:rPr>
          <w:sz w:val="20"/>
          <w:szCs w:val="20"/>
          <w:lang w:val="sq-AL"/>
        </w:rPr>
      </w:pPr>
      <w:r w:rsidRPr="00995871">
        <w:rPr>
          <w:sz w:val="20"/>
          <w:szCs w:val="20"/>
          <w:lang w:val="sq-AL"/>
        </w:rPr>
        <w:t>a) Rezervat sipas vendburimeve dhe objekteve, sasia dhe cilësia e tyre;</w:t>
      </w:r>
    </w:p>
    <w:p w:rsidR="00B2456C" w:rsidRPr="00995871" w:rsidRDefault="00B2456C" w:rsidP="00B56108">
      <w:pPr>
        <w:pStyle w:val="Paragrafi"/>
        <w:rPr>
          <w:sz w:val="20"/>
          <w:szCs w:val="20"/>
          <w:lang w:val="sq-AL"/>
        </w:rPr>
      </w:pPr>
      <w:r w:rsidRPr="00995871">
        <w:rPr>
          <w:sz w:val="20"/>
          <w:szCs w:val="20"/>
          <w:lang w:val="sq-AL"/>
        </w:rPr>
        <w:t>b) Metoda e llogaritjes së rezervave dhe tabela e llogaritjes s</w:t>
      </w:r>
      <w:r w:rsidR="00FD5553" w:rsidRPr="00995871">
        <w:rPr>
          <w:rFonts w:ascii="Times New Roman" w:hAnsi="Times New Roman" w:cs="Times New Roman"/>
          <w:sz w:val="20"/>
          <w:szCs w:val="20"/>
          <w:lang w:val="sq-AL"/>
        </w:rPr>
        <w:t>ë</w:t>
      </w:r>
      <w:r w:rsidR="00513B09" w:rsidRPr="00995871">
        <w:rPr>
          <w:sz w:val="20"/>
          <w:szCs w:val="20"/>
          <w:lang w:val="sq-AL"/>
        </w:rPr>
        <w:t xml:space="preserve"> rezervave të mineralit;</w:t>
      </w:r>
      <w:r w:rsidRPr="00995871">
        <w:rPr>
          <w:sz w:val="20"/>
          <w:szCs w:val="20"/>
          <w:lang w:val="sq-AL"/>
        </w:rPr>
        <w:t xml:space="preserve"> </w:t>
      </w:r>
      <w:r w:rsidR="00513B09" w:rsidRPr="00995871">
        <w:rPr>
          <w:sz w:val="20"/>
          <w:szCs w:val="20"/>
          <w:lang w:val="sq-AL"/>
        </w:rPr>
        <w:t>r</w:t>
      </w:r>
      <w:r w:rsidRPr="00995871">
        <w:rPr>
          <w:sz w:val="20"/>
          <w:szCs w:val="20"/>
          <w:lang w:val="sq-AL"/>
        </w:rPr>
        <w:t xml:space="preserve">ezervat gjeologjike dhe të </w:t>
      </w:r>
      <w:r w:rsidR="003C4EAB" w:rsidRPr="00995871">
        <w:rPr>
          <w:sz w:val="20"/>
          <w:szCs w:val="20"/>
          <w:lang w:val="sq-AL"/>
        </w:rPr>
        <w:t>nxjerrshme</w:t>
      </w:r>
      <w:r w:rsidRPr="00995871">
        <w:rPr>
          <w:sz w:val="20"/>
          <w:szCs w:val="20"/>
          <w:lang w:val="sq-AL"/>
        </w:rPr>
        <w:t xml:space="preserve"> të mineralit në sasi e cilësi;</w:t>
      </w:r>
    </w:p>
    <w:p w:rsidR="00B2456C" w:rsidRPr="00995871" w:rsidRDefault="00B2456C" w:rsidP="00B56108">
      <w:pPr>
        <w:pStyle w:val="Paragrafi"/>
        <w:rPr>
          <w:sz w:val="20"/>
          <w:szCs w:val="20"/>
          <w:lang w:val="sq-AL"/>
        </w:rPr>
      </w:pPr>
      <w:r w:rsidRPr="00995871">
        <w:rPr>
          <w:sz w:val="20"/>
          <w:szCs w:val="20"/>
          <w:lang w:val="sq-AL"/>
        </w:rPr>
        <w:t>c) Të dhëna mbi mineralizimin dhe karakteristikat e trupave xeheror</w:t>
      </w:r>
      <w:r w:rsidR="00832D33" w:rsidRPr="00995871">
        <w:rPr>
          <w:sz w:val="20"/>
          <w:szCs w:val="20"/>
          <w:lang w:val="sq-AL"/>
        </w:rPr>
        <w:t>ë</w:t>
      </w:r>
      <w:r w:rsidRPr="00995871">
        <w:rPr>
          <w:sz w:val="20"/>
          <w:szCs w:val="20"/>
          <w:lang w:val="sq-AL"/>
        </w:rPr>
        <w:t>;</w:t>
      </w:r>
    </w:p>
    <w:p w:rsidR="00B2456C" w:rsidRPr="00995871" w:rsidRDefault="00B2456C" w:rsidP="00B56108">
      <w:pPr>
        <w:pStyle w:val="Paragrafi"/>
        <w:rPr>
          <w:sz w:val="20"/>
          <w:szCs w:val="20"/>
          <w:lang w:val="sq-AL"/>
        </w:rPr>
      </w:pPr>
      <w:r w:rsidRPr="00995871">
        <w:rPr>
          <w:sz w:val="20"/>
          <w:szCs w:val="20"/>
          <w:lang w:val="sq-AL"/>
        </w:rPr>
        <w:t>d) Pë</w:t>
      </w:r>
      <w:r w:rsidR="00513B09" w:rsidRPr="00995871">
        <w:rPr>
          <w:sz w:val="20"/>
          <w:szCs w:val="20"/>
          <w:lang w:val="sq-AL"/>
        </w:rPr>
        <w:t>rmbajtja e elementeve të dobish</w:t>
      </w:r>
      <w:r w:rsidRPr="00995871">
        <w:rPr>
          <w:sz w:val="20"/>
          <w:szCs w:val="20"/>
          <w:lang w:val="sq-AL"/>
        </w:rPr>
        <w:t>m</w:t>
      </w:r>
      <w:r w:rsidR="00513B09" w:rsidRPr="00995871">
        <w:rPr>
          <w:sz w:val="20"/>
          <w:szCs w:val="20"/>
          <w:lang w:val="sq-AL"/>
        </w:rPr>
        <w:t>e</w:t>
      </w:r>
      <w:r w:rsidRPr="00995871">
        <w:rPr>
          <w:sz w:val="20"/>
          <w:szCs w:val="20"/>
          <w:lang w:val="sq-AL"/>
        </w:rPr>
        <w:t xml:space="preserve">; </w:t>
      </w:r>
    </w:p>
    <w:p w:rsidR="00B2456C" w:rsidRPr="00995871" w:rsidRDefault="00B2456C" w:rsidP="00B56108">
      <w:pPr>
        <w:pStyle w:val="Paragrafi"/>
        <w:rPr>
          <w:sz w:val="20"/>
          <w:szCs w:val="20"/>
          <w:lang w:val="sq-AL"/>
        </w:rPr>
      </w:pPr>
      <w:r w:rsidRPr="00995871">
        <w:rPr>
          <w:sz w:val="20"/>
          <w:szCs w:val="20"/>
          <w:lang w:val="sq-AL"/>
        </w:rPr>
        <w:t>e) Rezervat e shfrytëzu</w:t>
      </w:r>
      <w:r w:rsidR="00555CD7" w:rsidRPr="00995871">
        <w:rPr>
          <w:sz w:val="20"/>
          <w:szCs w:val="20"/>
          <w:lang w:val="sq-AL"/>
        </w:rPr>
        <w:t>ara, të gatshme dhe të zbuluara.</w:t>
      </w:r>
    </w:p>
    <w:p w:rsidR="00B2456C" w:rsidRPr="00995871" w:rsidRDefault="00B2456C" w:rsidP="00B56108">
      <w:pPr>
        <w:pStyle w:val="Paragrafi"/>
        <w:rPr>
          <w:sz w:val="20"/>
          <w:szCs w:val="20"/>
          <w:lang w:val="sq-AL"/>
        </w:rPr>
      </w:pPr>
      <w:r w:rsidRPr="00995871">
        <w:rPr>
          <w:sz w:val="20"/>
          <w:szCs w:val="20"/>
          <w:lang w:val="sq-AL"/>
        </w:rPr>
        <w:t>E. Të dhënat për zotëruesin e lejeve minerare:</w:t>
      </w:r>
    </w:p>
    <w:p w:rsidR="00B2456C" w:rsidRPr="00995871" w:rsidRDefault="00B2456C" w:rsidP="00B56108">
      <w:pPr>
        <w:pStyle w:val="Paragrafi"/>
        <w:rPr>
          <w:sz w:val="20"/>
          <w:szCs w:val="20"/>
          <w:lang w:val="sq-AL"/>
        </w:rPr>
      </w:pPr>
      <w:r w:rsidRPr="00995871">
        <w:rPr>
          <w:sz w:val="20"/>
          <w:szCs w:val="20"/>
          <w:lang w:val="sq-AL"/>
        </w:rPr>
        <w:t>a) Emri i subjektit minerar që është zotërues i lejes minerare sipas regjistrimit në QKR: (një kopje e ekstraktit të QKR</w:t>
      </w:r>
      <w:r w:rsidR="003904DB" w:rsidRPr="00995871">
        <w:rPr>
          <w:sz w:val="20"/>
          <w:szCs w:val="20"/>
          <w:lang w:val="sq-AL"/>
        </w:rPr>
        <w:t>-s</w:t>
      </w:r>
      <w:r w:rsidR="003904DB" w:rsidRPr="00995871">
        <w:rPr>
          <w:rFonts w:ascii="Times New Roman" w:hAnsi="Times New Roman" w:cs="Times New Roman"/>
          <w:sz w:val="20"/>
          <w:szCs w:val="20"/>
          <w:lang w:val="sq-AL"/>
        </w:rPr>
        <w:t>ë</w:t>
      </w:r>
      <w:r w:rsidRPr="00995871">
        <w:rPr>
          <w:sz w:val="20"/>
          <w:szCs w:val="20"/>
          <w:lang w:val="sq-AL"/>
        </w:rPr>
        <w:t xml:space="preserve"> për shoqërinë në momentin e dhënies së lejes, e cila duhet të përditësohet duke reflektuar ndryshimet në këtë ekstrakt gjatë afatit të lejes minerare dhe në përfundim të këtij afati)</w:t>
      </w:r>
      <w:r w:rsidR="00676996" w:rsidRPr="00995871">
        <w:rPr>
          <w:sz w:val="20"/>
          <w:szCs w:val="20"/>
          <w:lang w:val="sq-AL"/>
        </w:rPr>
        <w:t>.</w:t>
      </w:r>
    </w:p>
    <w:p w:rsidR="00B2456C" w:rsidRPr="00995871" w:rsidRDefault="00555CD7" w:rsidP="00B56108">
      <w:pPr>
        <w:pStyle w:val="Paragrafi"/>
        <w:rPr>
          <w:sz w:val="20"/>
          <w:szCs w:val="20"/>
          <w:lang w:val="sq-AL"/>
        </w:rPr>
      </w:pPr>
      <w:r w:rsidRPr="00995871">
        <w:rPr>
          <w:sz w:val="20"/>
          <w:szCs w:val="20"/>
          <w:lang w:val="sq-AL"/>
        </w:rPr>
        <w:t>b) Emri/e</w:t>
      </w:r>
      <w:r w:rsidR="00B2456C" w:rsidRPr="00995871">
        <w:rPr>
          <w:sz w:val="20"/>
          <w:szCs w:val="20"/>
          <w:lang w:val="sq-AL"/>
        </w:rPr>
        <w:t>mrat e pronarëve të kompanisë minerare, zotëruese e lejes minerare, sipas përqindjeve të tyre në kompani sipas regjistrimit në QKR:</w:t>
      </w:r>
      <w:r w:rsidR="00C819D2" w:rsidRPr="00995871">
        <w:rPr>
          <w:sz w:val="20"/>
          <w:szCs w:val="20"/>
          <w:lang w:val="sq-AL"/>
        </w:rPr>
        <w:t xml:space="preserve"> </w:t>
      </w:r>
      <w:r w:rsidR="00B2456C" w:rsidRPr="00995871">
        <w:rPr>
          <w:sz w:val="20"/>
          <w:szCs w:val="20"/>
          <w:lang w:val="sq-AL"/>
        </w:rPr>
        <w:t>........................................... (përq</w:t>
      </w:r>
      <w:r w:rsidRPr="00995871">
        <w:rPr>
          <w:sz w:val="20"/>
          <w:szCs w:val="20"/>
          <w:lang w:val="sq-AL"/>
        </w:rPr>
        <w:t>indjet e aksiona</w:t>
      </w:r>
      <w:r w:rsidR="00B2456C" w:rsidRPr="00995871">
        <w:rPr>
          <w:sz w:val="20"/>
          <w:szCs w:val="20"/>
          <w:lang w:val="sq-AL"/>
        </w:rPr>
        <w:t>rëve në shoqëri në momentin e dhënies së lejes, e cila duhet të përditësohet duke reflektuar ndryshimet në këtë ekstrakt gjatë afatit të lejes minerare dhe në përfundim të këtij afati). Kur zotëruesi/zotëruesit kryesor</w:t>
      </w:r>
      <w:r w:rsidR="00832D33" w:rsidRPr="00995871">
        <w:rPr>
          <w:sz w:val="20"/>
          <w:szCs w:val="20"/>
          <w:lang w:val="sq-AL"/>
        </w:rPr>
        <w:t>ë</w:t>
      </w:r>
      <w:r w:rsidR="00B2456C" w:rsidRPr="00995871">
        <w:rPr>
          <w:sz w:val="20"/>
          <w:szCs w:val="20"/>
          <w:lang w:val="sq-AL"/>
        </w:rPr>
        <w:t xml:space="preserve"> të aksioneve të kompanisë ndryshojnë</w:t>
      </w:r>
      <w:r w:rsidRPr="00995871">
        <w:rPr>
          <w:sz w:val="20"/>
          <w:szCs w:val="20"/>
          <w:lang w:val="sq-AL"/>
        </w:rPr>
        <w:t>,</w:t>
      </w:r>
      <w:r w:rsidR="00B2456C" w:rsidRPr="00995871">
        <w:rPr>
          <w:sz w:val="20"/>
          <w:szCs w:val="20"/>
          <w:lang w:val="sq-AL"/>
        </w:rPr>
        <w:t xml:space="preserve"> ndryshimet në regjistrin minerar duhet të reflektojnë aktin e transferimit të lejes.</w:t>
      </w:r>
    </w:p>
    <w:p w:rsidR="00B2456C" w:rsidRDefault="00B2456C" w:rsidP="00B56108">
      <w:pPr>
        <w:pStyle w:val="Paragrafi"/>
        <w:rPr>
          <w:sz w:val="20"/>
          <w:szCs w:val="20"/>
          <w:lang w:val="sq-AL"/>
        </w:rPr>
      </w:pPr>
      <w:r w:rsidRPr="00995871">
        <w:rPr>
          <w:sz w:val="20"/>
          <w:szCs w:val="20"/>
          <w:lang w:val="sq-AL"/>
        </w:rPr>
        <w:t>c) Emri dhe mbiemri i administratorit të subjektit zotërues i lejes minerare sipas regjistrimit në QKR: .............................</w:t>
      </w:r>
      <w:r w:rsidR="00995871">
        <w:rPr>
          <w:sz w:val="20"/>
          <w:szCs w:val="20"/>
          <w:lang w:val="sq-AL"/>
        </w:rPr>
        <w:t>...</w:t>
      </w:r>
    </w:p>
    <w:p w:rsidR="00B2456C" w:rsidRPr="00995871" w:rsidRDefault="00B2456C" w:rsidP="00B56108">
      <w:pPr>
        <w:pStyle w:val="Paragrafi"/>
        <w:rPr>
          <w:sz w:val="20"/>
          <w:szCs w:val="20"/>
          <w:lang w:val="sq-AL"/>
        </w:rPr>
      </w:pPr>
      <w:r w:rsidRPr="00995871">
        <w:rPr>
          <w:sz w:val="20"/>
          <w:szCs w:val="20"/>
          <w:lang w:val="sq-AL"/>
        </w:rPr>
        <w:t>d) Adresa e selisë së subjektit sipas regjistrimit në QKR: ..........................</w:t>
      </w:r>
    </w:p>
    <w:p w:rsidR="00B2456C" w:rsidRPr="00995871" w:rsidRDefault="00B2456C" w:rsidP="00B56108">
      <w:pPr>
        <w:pStyle w:val="Paragrafi"/>
        <w:rPr>
          <w:sz w:val="20"/>
          <w:szCs w:val="20"/>
          <w:lang w:val="sq-AL"/>
        </w:rPr>
      </w:pPr>
      <w:r w:rsidRPr="00995871">
        <w:rPr>
          <w:sz w:val="20"/>
          <w:szCs w:val="20"/>
          <w:lang w:val="sq-AL"/>
        </w:rPr>
        <w:t xml:space="preserve">e) Nr. </w:t>
      </w:r>
      <w:r w:rsidR="00645220" w:rsidRPr="00995871">
        <w:rPr>
          <w:sz w:val="20"/>
          <w:szCs w:val="20"/>
          <w:lang w:val="sq-AL"/>
        </w:rPr>
        <w:t xml:space="preserve">i </w:t>
      </w:r>
      <w:r w:rsidRPr="00995871">
        <w:rPr>
          <w:sz w:val="20"/>
          <w:szCs w:val="20"/>
          <w:lang w:val="sq-AL"/>
        </w:rPr>
        <w:t>telefonit /faksit: ...................................</w:t>
      </w:r>
    </w:p>
    <w:p w:rsidR="00B2456C" w:rsidRPr="00995871" w:rsidRDefault="00B2456C" w:rsidP="00B56108">
      <w:pPr>
        <w:pStyle w:val="Paragrafi"/>
        <w:rPr>
          <w:sz w:val="20"/>
          <w:szCs w:val="20"/>
          <w:lang w:val="sq-AL"/>
        </w:rPr>
      </w:pPr>
      <w:r w:rsidRPr="00995871">
        <w:rPr>
          <w:sz w:val="20"/>
          <w:szCs w:val="20"/>
          <w:lang w:val="sq-AL"/>
        </w:rPr>
        <w:t>f) Emri dhe mbiemri i drejtuesit teknik: .............................................</w:t>
      </w:r>
    </w:p>
    <w:p w:rsidR="00B2456C" w:rsidRPr="00995871" w:rsidRDefault="00B2456C" w:rsidP="00B56108">
      <w:pPr>
        <w:pStyle w:val="Paragrafi"/>
        <w:rPr>
          <w:sz w:val="20"/>
          <w:szCs w:val="20"/>
          <w:lang w:val="sq-AL"/>
        </w:rPr>
      </w:pPr>
      <w:r w:rsidRPr="00995871">
        <w:rPr>
          <w:sz w:val="20"/>
          <w:szCs w:val="20"/>
          <w:lang w:val="sq-AL"/>
        </w:rPr>
        <w:t>g) Të dhëna për licencën</w:t>
      </w:r>
      <w:r w:rsidR="00555CD7" w:rsidRPr="00995871">
        <w:rPr>
          <w:sz w:val="20"/>
          <w:szCs w:val="20"/>
          <w:lang w:val="sq-AL"/>
        </w:rPr>
        <w:t xml:space="preserve"> profesionale t</w:t>
      </w:r>
      <w:r w:rsidRPr="00995871">
        <w:rPr>
          <w:sz w:val="20"/>
          <w:szCs w:val="20"/>
          <w:lang w:val="sq-AL"/>
        </w:rPr>
        <w:t>ë drejtuesit teknik:</w:t>
      </w:r>
      <w:r w:rsidR="00C819D2" w:rsidRPr="00995871">
        <w:rPr>
          <w:sz w:val="20"/>
          <w:szCs w:val="20"/>
          <w:lang w:val="sq-AL"/>
        </w:rPr>
        <w:t xml:space="preserve"> </w:t>
      </w:r>
      <w:r w:rsidRPr="00995871">
        <w:rPr>
          <w:sz w:val="20"/>
          <w:szCs w:val="20"/>
          <w:lang w:val="sq-AL"/>
        </w:rPr>
        <w:t>data e lëshimit ...../...../........., institucioni që ka lëshuar licencën ..........................</w:t>
      </w:r>
    </w:p>
    <w:p w:rsidR="00B2456C" w:rsidRPr="00995871" w:rsidRDefault="00B2456C" w:rsidP="00B56108">
      <w:pPr>
        <w:pStyle w:val="Paragrafi"/>
        <w:rPr>
          <w:sz w:val="20"/>
          <w:szCs w:val="20"/>
          <w:lang w:val="sq-AL"/>
        </w:rPr>
      </w:pPr>
      <w:r w:rsidRPr="00995871">
        <w:rPr>
          <w:sz w:val="20"/>
          <w:szCs w:val="20"/>
          <w:lang w:val="sq-AL"/>
        </w:rPr>
        <w:t xml:space="preserve">h) Emri i personit dhe </w:t>
      </w:r>
      <w:r w:rsidR="00645220" w:rsidRPr="00995871">
        <w:rPr>
          <w:sz w:val="20"/>
          <w:szCs w:val="20"/>
          <w:lang w:val="sq-AL"/>
        </w:rPr>
        <w:t>n</w:t>
      </w:r>
      <w:r w:rsidRPr="00995871">
        <w:rPr>
          <w:sz w:val="20"/>
          <w:szCs w:val="20"/>
          <w:lang w:val="sq-AL"/>
        </w:rPr>
        <w:t xml:space="preserve">r. </w:t>
      </w:r>
      <w:r w:rsidR="00645220" w:rsidRPr="00995871">
        <w:rPr>
          <w:sz w:val="20"/>
          <w:szCs w:val="20"/>
          <w:lang w:val="sq-AL"/>
        </w:rPr>
        <w:t xml:space="preserve">i </w:t>
      </w:r>
      <w:r w:rsidRPr="00995871">
        <w:rPr>
          <w:sz w:val="20"/>
          <w:szCs w:val="20"/>
          <w:lang w:val="sq-AL"/>
        </w:rPr>
        <w:t>telefonit për raste emergjencash dhe a</w:t>
      </w:r>
      <w:r w:rsidR="00475EF8" w:rsidRPr="00995871">
        <w:rPr>
          <w:sz w:val="20"/>
          <w:szCs w:val="20"/>
          <w:lang w:val="sq-AL"/>
        </w:rPr>
        <w:t>ksidentesh: ..................</w:t>
      </w:r>
    </w:p>
    <w:p w:rsidR="00B2456C" w:rsidRPr="00995871" w:rsidRDefault="00B2456C" w:rsidP="00B56108">
      <w:pPr>
        <w:pStyle w:val="Paragrafi"/>
        <w:rPr>
          <w:sz w:val="20"/>
          <w:szCs w:val="20"/>
          <w:lang w:val="sq-AL"/>
        </w:rPr>
      </w:pPr>
      <w:r w:rsidRPr="00995871">
        <w:rPr>
          <w:sz w:val="20"/>
          <w:szCs w:val="20"/>
          <w:lang w:val="sq-AL"/>
        </w:rPr>
        <w:t>2. Të dhënat që përshihen në regjistrin minerar që kanë të bëjnë me:</w:t>
      </w:r>
    </w:p>
    <w:p w:rsidR="00B2456C" w:rsidRPr="00995871" w:rsidRDefault="00B2456C" w:rsidP="00B56108">
      <w:pPr>
        <w:pStyle w:val="Paragrafi"/>
        <w:rPr>
          <w:sz w:val="20"/>
          <w:szCs w:val="20"/>
          <w:lang w:val="sq-AL"/>
        </w:rPr>
      </w:pPr>
      <w:r w:rsidRPr="00995871">
        <w:rPr>
          <w:sz w:val="20"/>
          <w:szCs w:val="20"/>
          <w:lang w:val="sq-AL"/>
        </w:rPr>
        <w:t>i) situatën topografike të zonave minerare e të punimeve mbësh</w:t>
      </w:r>
      <w:r w:rsidR="00555CD7" w:rsidRPr="00995871">
        <w:rPr>
          <w:sz w:val="20"/>
          <w:szCs w:val="20"/>
          <w:lang w:val="sq-AL"/>
        </w:rPr>
        <w:t>tetëse të veprimtarisë minerare;</w:t>
      </w:r>
    </w:p>
    <w:p w:rsidR="00B2456C" w:rsidRPr="00995871" w:rsidRDefault="00B2456C" w:rsidP="00B56108">
      <w:pPr>
        <w:pStyle w:val="Paragrafi"/>
        <w:rPr>
          <w:sz w:val="20"/>
          <w:szCs w:val="20"/>
          <w:lang w:val="sq-AL"/>
        </w:rPr>
      </w:pPr>
      <w:r w:rsidRPr="00995871">
        <w:rPr>
          <w:sz w:val="20"/>
          <w:szCs w:val="20"/>
          <w:lang w:val="sq-AL"/>
        </w:rPr>
        <w:t>ii)</w:t>
      </w:r>
      <w:r w:rsidR="00555CD7" w:rsidRPr="00995871">
        <w:rPr>
          <w:sz w:val="20"/>
          <w:szCs w:val="20"/>
          <w:lang w:val="sq-AL"/>
        </w:rPr>
        <w:t xml:space="preserve"> rezervat për prodhimin minerar</w:t>
      </w:r>
      <w:r w:rsidRPr="00995871">
        <w:rPr>
          <w:sz w:val="20"/>
          <w:szCs w:val="20"/>
          <w:lang w:val="sq-AL"/>
        </w:rPr>
        <w:t xml:space="preserve"> dorëzohen nga zotëruesit e lejes në momentin e aplikimit për një leje minerare dhe depozitohen pranë Qendrës Kombëtare të Licencimit (QKL).</w:t>
      </w:r>
      <w:r w:rsidR="00C819D2" w:rsidRPr="00995871">
        <w:rPr>
          <w:sz w:val="20"/>
          <w:szCs w:val="20"/>
          <w:lang w:val="sq-AL"/>
        </w:rPr>
        <w:t xml:space="preserve"> </w:t>
      </w:r>
    </w:p>
    <w:p w:rsidR="00B2456C" w:rsidRPr="00995871" w:rsidRDefault="00B2456C" w:rsidP="00B56108">
      <w:pPr>
        <w:pStyle w:val="Paragrafi"/>
        <w:rPr>
          <w:sz w:val="20"/>
          <w:szCs w:val="20"/>
          <w:lang w:val="sq-AL"/>
        </w:rPr>
      </w:pPr>
      <w:r w:rsidRPr="00995871">
        <w:rPr>
          <w:sz w:val="20"/>
          <w:szCs w:val="20"/>
          <w:lang w:val="sq-AL"/>
        </w:rPr>
        <w:t>3. Të dhënat për zotëruesin e lejeve minerare pas aktit të miratimit të ministrit, dërguar pranë institucionit të QKL</w:t>
      </w:r>
      <w:r w:rsidR="003904DB" w:rsidRPr="00995871">
        <w:rPr>
          <w:sz w:val="20"/>
          <w:szCs w:val="20"/>
          <w:lang w:val="sq-AL"/>
        </w:rPr>
        <w:t>-s</w:t>
      </w:r>
      <w:r w:rsidR="003904DB" w:rsidRPr="00995871">
        <w:rPr>
          <w:rFonts w:ascii="Times New Roman" w:hAnsi="Times New Roman" w:cs="Times New Roman"/>
          <w:sz w:val="20"/>
          <w:szCs w:val="20"/>
          <w:lang w:val="sq-AL"/>
        </w:rPr>
        <w:t>ë</w:t>
      </w:r>
      <w:r w:rsidR="00555CD7" w:rsidRPr="00995871">
        <w:rPr>
          <w:sz w:val="20"/>
          <w:szCs w:val="20"/>
          <w:lang w:val="sq-AL"/>
        </w:rPr>
        <w:t>, nga d</w:t>
      </w:r>
      <w:r w:rsidRPr="00995871">
        <w:rPr>
          <w:sz w:val="20"/>
          <w:szCs w:val="20"/>
          <w:lang w:val="sq-AL"/>
        </w:rPr>
        <w:t>rejtoria përgjegjëse në METE për veprimtarinë minerare mbahen po nga ky institucion.</w:t>
      </w:r>
    </w:p>
    <w:p w:rsidR="00B2456C" w:rsidRPr="00995871" w:rsidRDefault="00B2456C" w:rsidP="00B56108">
      <w:pPr>
        <w:pStyle w:val="Paragrafi"/>
        <w:rPr>
          <w:sz w:val="20"/>
          <w:szCs w:val="20"/>
          <w:lang w:val="sq-AL"/>
        </w:rPr>
      </w:pPr>
      <w:r w:rsidRPr="00995871">
        <w:rPr>
          <w:sz w:val="20"/>
          <w:szCs w:val="20"/>
          <w:lang w:val="sq-AL"/>
        </w:rPr>
        <w:t>4. Të dhënat që përshihen në regjistrin minerar që kanë të bëjnë me regjimin juridik të sipërfaqeve të zonave minerare dhe të sipërfaqeve fqinje, pronësinë, vlerësohen në aktin e verifikimit dhe vendimin e Këshillit Teknik nga Shërbimi Gjeologjik Shqiptar (SHGJSH) për zonat e kërkim-zbulimit dhe Agjencia Kombëtare e Burimeve Natyrore (AKBN) për zonat e shfrytëzimit dhe kërkim-zbulim-shfrytëzimit</w:t>
      </w:r>
      <w:r w:rsidR="00555CD7" w:rsidRPr="00995871">
        <w:rPr>
          <w:sz w:val="20"/>
          <w:szCs w:val="20"/>
          <w:lang w:val="sq-AL"/>
        </w:rPr>
        <w:t>,</w:t>
      </w:r>
      <w:r w:rsidRPr="00995871">
        <w:rPr>
          <w:sz w:val="20"/>
          <w:szCs w:val="20"/>
          <w:lang w:val="sq-AL"/>
        </w:rPr>
        <w:t xml:space="preserve"> dhe dërgohen në QKL.</w:t>
      </w:r>
    </w:p>
    <w:p w:rsidR="00B2456C" w:rsidRPr="00995871" w:rsidRDefault="00B2456C" w:rsidP="00B56108">
      <w:pPr>
        <w:pStyle w:val="Paragrafi"/>
        <w:rPr>
          <w:sz w:val="20"/>
          <w:szCs w:val="20"/>
          <w:lang w:val="sq-AL"/>
        </w:rPr>
      </w:pPr>
      <w:r w:rsidRPr="00995871">
        <w:rPr>
          <w:sz w:val="20"/>
          <w:szCs w:val="20"/>
          <w:lang w:val="sq-AL"/>
        </w:rPr>
        <w:t xml:space="preserve">5. Drejtoria përgjegjëse në METE për veprimtarinë minerare, Shërbimi Gjeologjik Shqiptar (SHGJSH) dhe Agjencia Kombëtare e Burimeve Natyrore (AKBN) kanë të drejtë të disponojnë </w:t>
      </w:r>
      <w:r w:rsidRPr="00995871">
        <w:rPr>
          <w:i/>
          <w:sz w:val="20"/>
          <w:szCs w:val="20"/>
          <w:lang w:val="sq-AL"/>
        </w:rPr>
        <w:t>on-line</w:t>
      </w:r>
      <w:r w:rsidRPr="00995871">
        <w:rPr>
          <w:sz w:val="20"/>
          <w:szCs w:val="20"/>
          <w:lang w:val="sq-AL"/>
        </w:rPr>
        <w:t xml:space="preserve"> të dhënat që lidhen me objektin e punës së veprimtarisë së tyre. </w:t>
      </w:r>
    </w:p>
    <w:p w:rsidR="00B2456C" w:rsidRPr="00995871" w:rsidRDefault="00B2456C" w:rsidP="00B56108">
      <w:pPr>
        <w:pStyle w:val="Paragrafi"/>
        <w:rPr>
          <w:sz w:val="20"/>
          <w:szCs w:val="20"/>
          <w:lang w:val="sq-AL"/>
        </w:rPr>
      </w:pPr>
      <w:r w:rsidRPr="00995871">
        <w:rPr>
          <w:sz w:val="20"/>
          <w:szCs w:val="20"/>
          <w:lang w:val="sq-AL"/>
        </w:rPr>
        <w:t>6. Regjistri minerar për çdo leje minerare përfshin</w:t>
      </w:r>
      <w:r w:rsidR="006855A7" w:rsidRPr="00995871">
        <w:rPr>
          <w:sz w:val="20"/>
          <w:szCs w:val="20"/>
          <w:lang w:val="sq-AL"/>
        </w:rPr>
        <w:t>,</w:t>
      </w:r>
      <w:r w:rsidRPr="00995871">
        <w:rPr>
          <w:sz w:val="20"/>
          <w:szCs w:val="20"/>
          <w:lang w:val="sq-AL"/>
        </w:rPr>
        <w:t xml:space="preserve"> gjithashtu</w:t>
      </w:r>
      <w:r w:rsidR="006855A7" w:rsidRPr="00995871">
        <w:rPr>
          <w:sz w:val="20"/>
          <w:szCs w:val="20"/>
          <w:lang w:val="sq-AL"/>
        </w:rPr>
        <w:t>,</w:t>
      </w:r>
      <w:r w:rsidRPr="00995871">
        <w:rPr>
          <w:sz w:val="20"/>
          <w:szCs w:val="20"/>
          <w:lang w:val="sq-AL"/>
        </w:rPr>
        <w:t xml:space="preserve"> të dhëna për kundërvajtjet administrative të zotëruesit të lejes minerare, statusin e lejes minerare, pezullimi apo në procedur</w:t>
      </w:r>
      <w:r w:rsidR="00832D33" w:rsidRPr="00995871">
        <w:rPr>
          <w:sz w:val="20"/>
          <w:szCs w:val="20"/>
          <w:lang w:val="sq-AL"/>
        </w:rPr>
        <w:t>ë</w:t>
      </w:r>
      <w:r w:rsidRPr="00995871">
        <w:rPr>
          <w:sz w:val="20"/>
          <w:szCs w:val="20"/>
          <w:lang w:val="sq-AL"/>
        </w:rPr>
        <w:t xml:space="preserve"> revokimi. </w:t>
      </w:r>
    </w:p>
    <w:p w:rsidR="00B2456C" w:rsidRPr="00995871" w:rsidRDefault="00B2456C" w:rsidP="00B56108">
      <w:pPr>
        <w:pStyle w:val="Paragrafi"/>
        <w:rPr>
          <w:sz w:val="20"/>
          <w:szCs w:val="20"/>
          <w:lang w:val="sq-AL"/>
        </w:rPr>
      </w:pPr>
      <w:r w:rsidRPr="00995871">
        <w:rPr>
          <w:sz w:val="20"/>
          <w:szCs w:val="20"/>
          <w:lang w:val="sq-AL"/>
        </w:rPr>
        <w:t>7. Në regjistrin minerar përfshihen</w:t>
      </w:r>
      <w:r w:rsidR="00676996" w:rsidRPr="00995871">
        <w:rPr>
          <w:sz w:val="20"/>
          <w:szCs w:val="20"/>
          <w:lang w:val="sq-AL"/>
        </w:rPr>
        <w:t>,</w:t>
      </w:r>
      <w:r w:rsidRPr="00995871">
        <w:rPr>
          <w:sz w:val="20"/>
          <w:szCs w:val="20"/>
          <w:lang w:val="sq-AL"/>
        </w:rPr>
        <w:t xml:space="preserve"> gjithashtu</w:t>
      </w:r>
      <w:r w:rsidR="00676996" w:rsidRPr="00995871">
        <w:rPr>
          <w:sz w:val="20"/>
          <w:szCs w:val="20"/>
          <w:lang w:val="sq-AL"/>
        </w:rPr>
        <w:t>,</w:t>
      </w:r>
      <w:r w:rsidRPr="00995871">
        <w:rPr>
          <w:sz w:val="20"/>
          <w:szCs w:val="20"/>
          <w:lang w:val="sq-AL"/>
        </w:rPr>
        <w:t xml:space="preserve"> të gjitha zonat minerare që janë mbyllur ose janë në proces mbyllj</w:t>
      </w:r>
      <w:r w:rsidR="00B40324" w:rsidRPr="00995871">
        <w:rPr>
          <w:sz w:val="20"/>
          <w:szCs w:val="20"/>
          <w:lang w:val="sq-AL"/>
        </w:rPr>
        <w:t>e</w:t>
      </w:r>
      <w:r w:rsidR="00555CD7" w:rsidRPr="00995871">
        <w:rPr>
          <w:sz w:val="20"/>
          <w:szCs w:val="20"/>
          <w:lang w:val="sq-AL"/>
        </w:rPr>
        <w:t>j</w:t>
      </w:r>
      <w:r w:rsidRPr="00995871">
        <w:rPr>
          <w:sz w:val="20"/>
          <w:szCs w:val="20"/>
          <w:lang w:val="sq-AL"/>
        </w:rPr>
        <w:t>e apo konservimi.</w:t>
      </w:r>
    </w:p>
    <w:p w:rsidR="00B2456C" w:rsidRPr="00995871" w:rsidRDefault="00B2456C" w:rsidP="00B56108">
      <w:pPr>
        <w:pStyle w:val="Paragrafi"/>
        <w:rPr>
          <w:sz w:val="20"/>
          <w:szCs w:val="20"/>
          <w:lang w:val="sq-AL"/>
        </w:rPr>
      </w:pPr>
      <w:r w:rsidRPr="00995871">
        <w:rPr>
          <w:sz w:val="20"/>
          <w:szCs w:val="20"/>
          <w:lang w:val="sq-AL"/>
        </w:rPr>
        <w:t>8. Institucioni i QKL</w:t>
      </w:r>
      <w:r w:rsidR="00D442C8" w:rsidRPr="00995871">
        <w:rPr>
          <w:sz w:val="20"/>
          <w:szCs w:val="20"/>
          <w:lang w:val="sq-AL"/>
        </w:rPr>
        <w:t>-s</w:t>
      </w:r>
      <w:r w:rsidR="00D442C8" w:rsidRPr="00995871">
        <w:rPr>
          <w:rFonts w:ascii="Times New Roman" w:hAnsi="Times New Roman" w:cs="Times New Roman"/>
          <w:sz w:val="20"/>
          <w:szCs w:val="20"/>
          <w:lang w:val="sq-AL"/>
        </w:rPr>
        <w:t>ë</w:t>
      </w:r>
      <w:r w:rsidRPr="00995871">
        <w:rPr>
          <w:sz w:val="20"/>
          <w:szCs w:val="20"/>
          <w:lang w:val="sq-AL"/>
        </w:rPr>
        <w:t xml:space="preserve"> mban regjistrin minerar</w:t>
      </w:r>
      <w:r w:rsidR="00555CD7" w:rsidRPr="00995871">
        <w:rPr>
          <w:sz w:val="20"/>
          <w:szCs w:val="20"/>
          <w:lang w:val="sq-AL"/>
        </w:rPr>
        <w:t>, duke lidhur të gjitha</w:t>
      </w:r>
      <w:r w:rsidRPr="00995871">
        <w:rPr>
          <w:sz w:val="20"/>
          <w:szCs w:val="20"/>
          <w:lang w:val="sq-AL"/>
        </w:rPr>
        <w:t xml:space="preserve"> të dhënat për një zonë minerare me të dhënat e zotëruesit të lejes minerare dhe realizon administrimin e këtyre të dhënave për strukturat përgjegjëse të veprimtarisë minerare në bazë të akteve ligjore të funksionimit të kësaj qendre.</w:t>
      </w:r>
    </w:p>
    <w:p w:rsidR="00B2456C" w:rsidRPr="00995871" w:rsidRDefault="00B2456C" w:rsidP="00B56108">
      <w:pPr>
        <w:pStyle w:val="Paragrafi"/>
        <w:rPr>
          <w:sz w:val="20"/>
          <w:szCs w:val="20"/>
          <w:lang w:val="sq-AL"/>
        </w:rPr>
      </w:pPr>
      <w:r w:rsidRPr="00995871">
        <w:rPr>
          <w:sz w:val="20"/>
          <w:szCs w:val="20"/>
          <w:lang w:val="sq-AL"/>
        </w:rPr>
        <w:t>9. Ndryshimet për zotëruesin e lejes minerare që realizohen nga transferimi i lejes</w:t>
      </w:r>
      <w:r w:rsidR="00555CD7" w:rsidRPr="00995871">
        <w:rPr>
          <w:sz w:val="20"/>
          <w:szCs w:val="20"/>
          <w:lang w:val="sq-AL"/>
        </w:rPr>
        <w:t>,</w:t>
      </w:r>
      <w:r w:rsidRPr="00995871">
        <w:rPr>
          <w:sz w:val="20"/>
          <w:szCs w:val="20"/>
          <w:lang w:val="sq-AL"/>
        </w:rPr>
        <w:t xml:space="preserve"> duhet të reflektohen në regjistrin minerar brenda një periudhe jo më shum</w:t>
      </w:r>
      <w:r w:rsidR="00FD5553" w:rsidRPr="00995871">
        <w:rPr>
          <w:rFonts w:ascii="Times New Roman" w:hAnsi="Times New Roman" w:cs="Times New Roman"/>
          <w:sz w:val="20"/>
          <w:szCs w:val="20"/>
          <w:lang w:val="sq-AL"/>
        </w:rPr>
        <w:t>ë</w:t>
      </w:r>
      <w:r w:rsidRPr="00995871">
        <w:rPr>
          <w:sz w:val="20"/>
          <w:szCs w:val="20"/>
          <w:lang w:val="sq-AL"/>
        </w:rPr>
        <w:t xml:space="preserve"> se 30 (tridhjetë) ditësh kalendarike nga data e aktit të transferimit.</w:t>
      </w:r>
    </w:p>
    <w:p w:rsidR="00B2456C" w:rsidRPr="00995871" w:rsidRDefault="00B2456C" w:rsidP="00B56108">
      <w:pPr>
        <w:pStyle w:val="Paragrafi"/>
        <w:rPr>
          <w:sz w:val="20"/>
          <w:szCs w:val="20"/>
          <w:lang w:val="sq-AL"/>
        </w:rPr>
      </w:pPr>
      <w:r w:rsidRPr="00995871">
        <w:rPr>
          <w:sz w:val="20"/>
          <w:szCs w:val="20"/>
          <w:lang w:val="sq-AL"/>
        </w:rPr>
        <w:t>10. Ndryshimet e administratorit dhe drejtuesit teknik të realizuara në Qendrën Kombëtare të Regjistrimit (QKR) nga ana e subjektit minerar dhe të reflektuara në ekstraktin e subjektit minerar në QKR</w:t>
      </w:r>
      <w:r w:rsidR="00555CD7" w:rsidRPr="00995871">
        <w:rPr>
          <w:sz w:val="20"/>
          <w:szCs w:val="20"/>
          <w:lang w:val="sq-AL"/>
        </w:rPr>
        <w:t>,</w:t>
      </w:r>
      <w:r w:rsidRPr="00995871">
        <w:rPr>
          <w:sz w:val="20"/>
          <w:szCs w:val="20"/>
          <w:lang w:val="sq-AL"/>
        </w:rPr>
        <w:t xml:space="preserve"> duhet të reflektohen automatikisht nga QKL</w:t>
      </w:r>
      <w:r w:rsidR="00D442C8" w:rsidRPr="00995871">
        <w:rPr>
          <w:sz w:val="20"/>
          <w:szCs w:val="20"/>
          <w:lang w:val="sq-AL"/>
        </w:rPr>
        <w:t>-ja</w:t>
      </w:r>
      <w:r w:rsidRPr="00995871">
        <w:rPr>
          <w:sz w:val="20"/>
          <w:szCs w:val="20"/>
          <w:lang w:val="sq-AL"/>
        </w:rPr>
        <w:t xml:space="preserve"> në regjistrin minerar.</w:t>
      </w:r>
    </w:p>
    <w:p w:rsidR="00B2456C" w:rsidRPr="00995871" w:rsidRDefault="00B2456C" w:rsidP="00B56108">
      <w:pPr>
        <w:pStyle w:val="Paragrafi"/>
        <w:rPr>
          <w:sz w:val="20"/>
          <w:szCs w:val="20"/>
          <w:lang w:val="sq-AL"/>
        </w:rPr>
      </w:pPr>
      <w:r w:rsidRPr="00995871">
        <w:rPr>
          <w:sz w:val="20"/>
          <w:szCs w:val="20"/>
          <w:lang w:val="sq-AL"/>
        </w:rPr>
        <w:t>11. Kadastra minerare përfshin inventarizimin sistematik të të dhënave për sendet e paluajtshme, mbështetëse të veprimtarisë minerare, tokë, ndërtesa dhe instalime të sipërfaqes apo nëntokës, në aspektin teknik, ekonomik dhe të dhëna të tjera për zonat e lejuara minerare si m</w:t>
      </w:r>
      <w:r w:rsidR="00832D33" w:rsidRPr="00995871">
        <w:rPr>
          <w:sz w:val="20"/>
          <w:szCs w:val="20"/>
          <w:lang w:val="sq-AL"/>
        </w:rPr>
        <w:t>ë</w:t>
      </w:r>
      <w:r w:rsidRPr="00995871">
        <w:rPr>
          <w:sz w:val="20"/>
          <w:szCs w:val="20"/>
          <w:lang w:val="sq-AL"/>
        </w:rPr>
        <w:t xml:space="preserve"> poshtë: </w:t>
      </w:r>
    </w:p>
    <w:p w:rsidR="00B2456C" w:rsidRPr="00995871" w:rsidRDefault="00B2456C" w:rsidP="00B56108">
      <w:pPr>
        <w:pStyle w:val="Paragrafi"/>
        <w:rPr>
          <w:sz w:val="20"/>
          <w:szCs w:val="20"/>
          <w:lang w:val="sq-AL"/>
        </w:rPr>
      </w:pPr>
      <w:r w:rsidRPr="00995871">
        <w:rPr>
          <w:sz w:val="20"/>
          <w:szCs w:val="20"/>
          <w:lang w:val="sq-AL"/>
        </w:rPr>
        <w:t>A. Të dhëna për sipërfaqen e tokës së zonës së lejuar të një leje</w:t>
      </w:r>
      <w:r w:rsidR="00555CD7" w:rsidRPr="00995871">
        <w:rPr>
          <w:sz w:val="20"/>
          <w:szCs w:val="20"/>
          <w:lang w:val="sq-AL"/>
        </w:rPr>
        <w:t>je</w:t>
      </w:r>
      <w:r w:rsidRPr="00995871">
        <w:rPr>
          <w:sz w:val="20"/>
          <w:szCs w:val="20"/>
          <w:lang w:val="sq-AL"/>
        </w:rPr>
        <w:t xml:space="preserve"> minerare:</w:t>
      </w:r>
    </w:p>
    <w:p w:rsidR="00B2456C" w:rsidRPr="00995871" w:rsidRDefault="00B2456C" w:rsidP="00B56108">
      <w:pPr>
        <w:pStyle w:val="Paragrafi"/>
        <w:rPr>
          <w:sz w:val="20"/>
          <w:szCs w:val="20"/>
          <w:lang w:val="sq-AL"/>
        </w:rPr>
      </w:pPr>
      <w:r w:rsidRPr="00995871">
        <w:rPr>
          <w:sz w:val="20"/>
          <w:szCs w:val="20"/>
          <w:lang w:val="sq-AL"/>
        </w:rPr>
        <w:t>a) Tokë bujqësore me nivelin e bonitetit;</w:t>
      </w:r>
    </w:p>
    <w:p w:rsidR="00B2456C" w:rsidRPr="00995871" w:rsidRDefault="00B2456C" w:rsidP="00B56108">
      <w:pPr>
        <w:pStyle w:val="Paragrafi"/>
        <w:rPr>
          <w:sz w:val="20"/>
          <w:szCs w:val="20"/>
          <w:lang w:val="sq-AL"/>
        </w:rPr>
      </w:pPr>
      <w:r w:rsidRPr="00995871">
        <w:rPr>
          <w:sz w:val="20"/>
          <w:szCs w:val="20"/>
          <w:lang w:val="sq-AL"/>
        </w:rPr>
        <w:t>b) Tokë e fondit pyjor dhe kullosor;</w:t>
      </w:r>
    </w:p>
    <w:p w:rsidR="00B2456C" w:rsidRPr="00995871" w:rsidRDefault="00B2456C" w:rsidP="00B56108">
      <w:pPr>
        <w:pStyle w:val="Paragrafi"/>
        <w:rPr>
          <w:sz w:val="20"/>
          <w:szCs w:val="20"/>
          <w:lang w:val="sq-AL"/>
        </w:rPr>
      </w:pPr>
      <w:r w:rsidRPr="00995871">
        <w:rPr>
          <w:sz w:val="20"/>
          <w:szCs w:val="20"/>
          <w:lang w:val="sq-AL"/>
        </w:rPr>
        <w:t xml:space="preserve">c) Tokë në pronësi të autoriteteve vendore; </w:t>
      </w:r>
    </w:p>
    <w:p w:rsidR="00B2456C" w:rsidRPr="00995871" w:rsidRDefault="00B2456C" w:rsidP="00B56108">
      <w:pPr>
        <w:pStyle w:val="Paragrafi"/>
        <w:rPr>
          <w:sz w:val="20"/>
          <w:szCs w:val="20"/>
          <w:lang w:val="sq-AL"/>
        </w:rPr>
      </w:pPr>
      <w:r w:rsidRPr="00995871">
        <w:rPr>
          <w:sz w:val="20"/>
          <w:szCs w:val="20"/>
          <w:lang w:val="sq-AL"/>
        </w:rPr>
        <w:t xml:space="preserve">d) Tokë shtetërore; </w:t>
      </w:r>
    </w:p>
    <w:p w:rsidR="00B2456C" w:rsidRPr="00995871" w:rsidRDefault="00B2456C" w:rsidP="00B56108">
      <w:pPr>
        <w:pStyle w:val="Paragrafi"/>
        <w:rPr>
          <w:sz w:val="20"/>
          <w:szCs w:val="20"/>
          <w:lang w:val="sq-AL"/>
        </w:rPr>
      </w:pPr>
      <w:r w:rsidRPr="00995871">
        <w:rPr>
          <w:sz w:val="20"/>
          <w:szCs w:val="20"/>
          <w:lang w:val="sq-AL"/>
        </w:rPr>
        <w:t>e) Tokë private;</w:t>
      </w:r>
    </w:p>
    <w:p w:rsidR="00B2456C" w:rsidRPr="00995871" w:rsidRDefault="00B2456C" w:rsidP="00B56108">
      <w:pPr>
        <w:pStyle w:val="Paragrafi"/>
        <w:rPr>
          <w:sz w:val="20"/>
          <w:szCs w:val="20"/>
          <w:lang w:val="sq-AL"/>
        </w:rPr>
      </w:pPr>
      <w:r w:rsidRPr="00995871">
        <w:rPr>
          <w:sz w:val="20"/>
          <w:szCs w:val="20"/>
          <w:lang w:val="sq-AL"/>
        </w:rPr>
        <w:t>f) Tokë në pronësi të</w:t>
      </w:r>
      <w:r w:rsidR="00C819D2" w:rsidRPr="00995871">
        <w:rPr>
          <w:sz w:val="20"/>
          <w:szCs w:val="20"/>
          <w:lang w:val="sq-AL"/>
        </w:rPr>
        <w:t xml:space="preserve"> </w:t>
      </w:r>
      <w:r w:rsidR="00555CD7" w:rsidRPr="00995871">
        <w:rPr>
          <w:sz w:val="20"/>
          <w:szCs w:val="20"/>
          <w:lang w:val="sq-AL"/>
        </w:rPr>
        <w:t>subjektit zotërues t</w:t>
      </w:r>
      <w:r w:rsidR="00832D33" w:rsidRPr="00995871">
        <w:rPr>
          <w:sz w:val="20"/>
          <w:szCs w:val="20"/>
          <w:lang w:val="sq-AL"/>
        </w:rPr>
        <w:t>ë</w:t>
      </w:r>
      <w:r w:rsidR="00555CD7" w:rsidRPr="00995871">
        <w:rPr>
          <w:sz w:val="20"/>
          <w:szCs w:val="20"/>
          <w:lang w:val="sq-AL"/>
        </w:rPr>
        <w:t xml:space="preserve"> lejes minerare.</w:t>
      </w:r>
    </w:p>
    <w:p w:rsidR="00B2456C" w:rsidRPr="00995871" w:rsidRDefault="00B2456C" w:rsidP="00B56108">
      <w:pPr>
        <w:pStyle w:val="Paragrafi"/>
        <w:rPr>
          <w:sz w:val="20"/>
          <w:szCs w:val="20"/>
          <w:lang w:val="sq-AL"/>
        </w:rPr>
      </w:pPr>
      <w:r w:rsidRPr="00995871">
        <w:rPr>
          <w:sz w:val="20"/>
          <w:szCs w:val="20"/>
          <w:lang w:val="sq-AL"/>
        </w:rPr>
        <w:t>B. Të dhëna për pasurinë e paluajtshme të zotëruesit të lejes minerare:</w:t>
      </w:r>
    </w:p>
    <w:p w:rsidR="00B2456C" w:rsidRPr="00995871" w:rsidRDefault="00B2456C" w:rsidP="00B56108">
      <w:pPr>
        <w:pStyle w:val="Paragrafi"/>
        <w:rPr>
          <w:sz w:val="20"/>
          <w:szCs w:val="20"/>
          <w:lang w:val="sq-AL"/>
        </w:rPr>
      </w:pPr>
      <w:r w:rsidRPr="00995871">
        <w:rPr>
          <w:sz w:val="20"/>
          <w:szCs w:val="20"/>
          <w:lang w:val="sq-AL"/>
        </w:rPr>
        <w:t>a) Punime themelore, ndihmëse dhe të shfrytëzimit, për zhvillimin e veprimtarisë minerare në nëntokë ose me karrierë.</w:t>
      </w:r>
    </w:p>
    <w:p w:rsidR="00B2456C" w:rsidRPr="00995871" w:rsidRDefault="00B2456C" w:rsidP="00B56108">
      <w:pPr>
        <w:pStyle w:val="Paragrafi"/>
        <w:rPr>
          <w:sz w:val="20"/>
          <w:szCs w:val="20"/>
          <w:lang w:val="sq-AL"/>
        </w:rPr>
      </w:pPr>
      <w:r w:rsidRPr="00995871">
        <w:rPr>
          <w:sz w:val="20"/>
          <w:szCs w:val="20"/>
          <w:lang w:val="sq-AL"/>
        </w:rPr>
        <w:t>b) Objekte sipërfaqësore</w:t>
      </w:r>
      <w:r w:rsidR="00555CD7" w:rsidRPr="00995871">
        <w:rPr>
          <w:sz w:val="20"/>
          <w:szCs w:val="20"/>
          <w:lang w:val="sq-AL"/>
        </w:rPr>
        <w:t>,</w:t>
      </w:r>
      <w:r w:rsidRPr="00995871">
        <w:rPr>
          <w:sz w:val="20"/>
          <w:szCs w:val="20"/>
          <w:lang w:val="sq-AL"/>
        </w:rPr>
        <w:t xml:space="preserve"> si</w:t>
      </w:r>
      <w:r w:rsidR="00555CD7" w:rsidRPr="00995871">
        <w:rPr>
          <w:sz w:val="20"/>
          <w:szCs w:val="20"/>
          <w:lang w:val="sq-AL"/>
        </w:rPr>
        <w:t>:</w:t>
      </w:r>
      <w:r w:rsidRPr="00995871">
        <w:rPr>
          <w:sz w:val="20"/>
          <w:szCs w:val="20"/>
          <w:lang w:val="sq-AL"/>
        </w:rPr>
        <w:t xml:space="preserve"> rrugë automobilistike për hapjen dhe shfrytëzimin e objektit minerar, kolona pusesh, anekse, zyra, dushe e tualete,</w:t>
      </w:r>
      <w:r w:rsidR="00C819D2" w:rsidRPr="00995871">
        <w:rPr>
          <w:sz w:val="20"/>
          <w:szCs w:val="20"/>
          <w:lang w:val="sq-AL"/>
        </w:rPr>
        <w:t xml:space="preserve"> </w:t>
      </w:r>
      <w:r w:rsidRPr="00995871">
        <w:rPr>
          <w:sz w:val="20"/>
          <w:szCs w:val="20"/>
          <w:lang w:val="sq-AL"/>
        </w:rPr>
        <w:t>gard</w:t>
      </w:r>
      <w:r w:rsidR="00D442C8" w:rsidRPr="00995871">
        <w:rPr>
          <w:rFonts w:ascii="Times New Roman" w:hAnsi="Times New Roman" w:cs="Times New Roman"/>
          <w:sz w:val="20"/>
          <w:szCs w:val="20"/>
          <w:lang w:val="sq-AL"/>
        </w:rPr>
        <w:t>ë</w:t>
      </w:r>
      <w:r w:rsidRPr="00995871">
        <w:rPr>
          <w:sz w:val="20"/>
          <w:szCs w:val="20"/>
          <w:lang w:val="sq-AL"/>
        </w:rPr>
        <w:t xml:space="preserve">robë, fjetore, mensë, magazinë materialesh, sallë kompresorësh, kabina elektrike, stacion </w:t>
      </w:r>
      <w:r w:rsidR="00555CD7" w:rsidRPr="00995871">
        <w:rPr>
          <w:sz w:val="20"/>
          <w:szCs w:val="20"/>
          <w:lang w:val="sq-AL"/>
        </w:rPr>
        <w:t>pompimi, ofiçina, depo e lëndës</w:t>
      </w:r>
      <w:r w:rsidR="000677D6" w:rsidRPr="00995871">
        <w:rPr>
          <w:sz w:val="20"/>
          <w:szCs w:val="20"/>
          <w:lang w:val="sq-AL"/>
        </w:rPr>
        <w:t xml:space="preserve"> </w:t>
      </w:r>
      <w:r w:rsidRPr="00995871">
        <w:rPr>
          <w:sz w:val="20"/>
          <w:szCs w:val="20"/>
          <w:lang w:val="sq-AL"/>
        </w:rPr>
        <w:t>plasëse dhe ambiente të tjera.</w:t>
      </w:r>
    </w:p>
    <w:p w:rsidR="00B2456C" w:rsidRPr="00995871" w:rsidRDefault="00B2456C" w:rsidP="00B56108">
      <w:pPr>
        <w:pStyle w:val="Paragrafi"/>
        <w:rPr>
          <w:sz w:val="20"/>
          <w:szCs w:val="20"/>
          <w:lang w:val="sq-AL"/>
        </w:rPr>
      </w:pPr>
      <w:r w:rsidRPr="00995871">
        <w:rPr>
          <w:sz w:val="20"/>
          <w:szCs w:val="20"/>
          <w:lang w:val="sq-AL"/>
        </w:rPr>
        <w:t xml:space="preserve">c) Tokë e zonës së lejuar të lejes minerare në pronësi të subjektit zotërues </w:t>
      </w:r>
      <w:r w:rsidR="00555CD7" w:rsidRPr="00995871">
        <w:rPr>
          <w:sz w:val="20"/>
          <w:szCs w:val="20"/>
          <w:lang w:val="sq-AL"/>
        </w:rPr>
        <w:t>t</w:t>
      </w:r>
      <w:r w:rsidR="00832D33" w:rsidRPr="00995871">
        <w:rPr>
          <w:sz w:val="20"/>
          <w:szCs w:val="20"/>
          <w:lang w:val="sq-AL"/>
        </w:rPr>
        <w:t>ë</w:t>
      </w:r>
      <w:r w:rsidRPr="00995871">
        <w:rPr>
          <w:sz w:val="20"/>
          <w:szCs w:val="20"/>
          <w:lang w:val="sq-AL"/>
        </w:rPr>
        <w:t xml:space="preserve"> lejes minerare.</w:t>
      </w:r>
    </w:p>
    <w:p w:rsidR="00B2456C" w:rsidRPr="00995871" w:rsidRDefault="00B2456C" w:rsidP="00B56108">
      <w:pPr>
        <w:pStyle w:val="Paragrafi"/>
        <w:rPr>
          <w:sz w:val="20"/>
          <w:szCs w:val="20"/>
          <w:lang w:val="sq-AL"/>
        </w:rPr>
      </w:pPr>
      <w:r w:rsidRPr="00995871">
        <w:rPr>
          <w:sz w:val="20"/>
          <w:szCs w:val="20"/>
          <w:lang w:val="sq-AL"/>
        </w:rPr>
        <w:t>d) Makineri e pajisje të nëntokës apo sipërfaqes që përdoren për zhvillimin e veprimtarisë minerare.</w:t>
      </w:r>
    </w:p>
    <w:p w:rsidR="00B2456C" w:rsidRPr="00995871" w:rsidRDefault="00B2456C" w:rsidP="00B56108">
      <w:pPr>
        <w:pStyle w:val="Paragrafi"/>
        <w:rPr>
          <w:sz w:val="20"/>
          <w:szCs w:val="20"/>
          <w:lang w:val="sq-AL"/>
        </w:rPr>
      </w:pPr>
      <w:r w:rsidRPr="00995871">
        <w:rPr>
          <w:sz w:val="20"/>
          <w:szCs w:val="20"/>
          <w:lang w:val="sq-AL"/>
        </w:rPr>
        <w:t>e) Impiante përpunimi të mineralit.</w:t>
      </w:r>
    </w:p>
    <w:p w:rsidR="00B2456C" w:rsidRPr="00995871" w:rsidRDefault="00B2456C" w:rsidP="00B56108">
      <w:pPr>
        <w:pStyle w:val="Paragrafi"/>
        <w:rPr>
          <w:sz w:val="20"/>
          <w:szCs w:val="20"/>
          <w:lang w:val="sq-AL"/>
        </w:rPr>
      </w:pPr>
      <w:r w:rsidRPr="00995871">
        <w:rPr>
          <w:sz w:val="20"/>
          <w:szCs w:val="20"/>
          <w:lang w:val="sq-AL"/>
        </w:rPr>
        <w:t>f) Impiante të riciklimit të mbetjeve dhe ujërave.</w:t>
      </w:r>
    </w:p>
    <w:p w:rsidR="00B2456C" w:rsidRPr="00995871" w:rsidRDefault="00B2456C" w:rsidP="00B56108">
      <w:pPr>
        <w:pStyle w:val="Paragrafi"/>
        <w:rPr>
          <w:sz w:val="20"/>
          <w:szCs w:val="20"/>
          <w:lang w:val="sq-AL"/>
        </w:rPr>
      </w:pPr>
      <w:r w:rsidRPr="00995871">
        <w:rPr>
          <w:sz w:val="20"/>
          <w:szCs w:val="20"/>
          <w:lang w:val="sq-AL"/>
        </w:rPr>
        <w:t>g) Pajisje për monitorimin e veprimtarisë minerare dhe rrezikut minerar.</w:t>
      </w:r>
    </w:p>
    <w:p w:rsidR="00B2456C" w:rsidRPr="00995871" w:rsidRDefault="00B2456C" w:rsidP="00B56108">
      <w:pPr>
        <w:pStyle w:val="Paragrafi"/>
        <w:rPr>
          <w:sz w:val="20"/>
          <w:szCs w:val="20"/>
          <w:lang w:val="sq-AL"/>
        </w:rPr>
      </w:pPr>
      <w:r w:rsidRPr="00995871">
        <w:rPr>
          <w:sz w:val="20"/>
          <w:szCs w:val="20"/>
          <w:lang w:val="sq-AL"/>
        </w:rPr>
        <w:t>h) Dambat apo strukturat e ndërtuara për depozitimin e mbetjeve.</w:t>
      </w:r>
    </w:p>
    <w:p w:rsidR="00B2456C" w:rsidRPr="00995871" w:rsidRDefault="00B2456C" w:rsidP="00B56108">
      <w:pPr>
        <w:pStyle w:val="Paragrafi"/>
        <w:rPr>
          <w:sz w:val="20"/>
          <w:szCs w:val="20"/>
          <w:lang w:val="sq-AL"/>
        </w:rPr>
      </w:pPr>
      <w:r w:rsidRPr="00995871">
        <w:rPr>
          <w:sz w:val="20"/>
          <w:szCs w:val="20"/>
          <w:lang w:val="sq-AL"/>
        </w:rPr>
        <w:t>i) Vlerën financiare të pasurive të paluajtshme të vlerësuara në momentin e regjistrimit.</w:t>
      </w:r>
    </w:p>
    <w:p w:rsidR="00B2456C" w:rsidRPr="00995871" w:rsidRDefault="00B2456C" w:rsidP="00B56108">
      <w:pPr>
        <w:pStyle w:val="Paragrafi"/>
        <w:rPr>
          <w:sz w:val="20"/>
          <w:szCs w:val="20"/>
          <w:lang w:val="sq-AL"/>
        </w:rPr>
      </w:pPr>
      <w:r w:rsidRPr="00995871">
        <w:rPr>
          <w:sz w:val="20"/>
          <w:szCs w:val="20"/>
          <w:lang w:val="sq-AL"/>
        </w:rPr>
        <w:t>C. Të dhëna për pasurinë e paluajtshme ekzistuese në zonën e lejuar të lejes minerare:</w:t>
      </w:r>
    </w:p>
    <w:p w:rsidR="00B2456C" w:rsidRPr="00995871" w:rsidRDefault="00B2456C" w:rsidP="00B56108">
      <w:pPr>
        <w:pStyle w:val="Paragrafi"/>
        <w:rPr>
          <w:sz w:val="20"/>
          <w:szCs w:val="20"/>
          <w:lang w:val="sq-AL"/>
        </w:rPr>
      </w:pPr>
      <w:r w:rsidRPr="00995871">
        <w:rPr>
          <w:sz w:val="20"/>
          <w:szCs w:val="20"/>
          <w:lang w:val="sq-AL"/>
        </w:rPr>
        <w:t>a) Punime themelore, ndihmëse, të shfrytëzimit</w:t>
      </w:r>
      <w:r w:rsidR="00555CD7" w:rsidRPr="00995871">
        <w:rPr>
          <w:sz w:val="20"/>
          <w:szCs w:val="20"/>
          <w:lang w:val="sq-AL"/>
        </w:rPr>
        <w:t>,</w:t>
      </w:r>
      <w:r w:rsidRPr="00995871">
        <w:rPr>
          <w:sz w:val="20"/>
          <w:szCs w:val="20"/>
          <w:lang w:val="sq-AL"/>
        </w:rPr>
        <w:t xml:space="preserve"> të realizuara në objektin minerar nga </w:t>
      </w:r>
      <w:r w:rsidR="000677D6" w:rsidRPr="00995871">
        <w:rPr>
          <w:sz w:val="20"/>
          <w:szCs w:val="20"/>
          <w:lang w:val="sq-AL"/>
        </w:rPr>
        <w:t xml:space="preserve">     </w:t>
      </w:r>
      <w:r w:rsidRPr="00995871">
        <w:rPr>
          <w:sz w:val="20"/>
          <w:szCs w:val="20"/>
          <w:lang w:val="sq-AL"/>
        </w:rPr>
        <w:t>ish</w:t>
      </w:r>
      <w:r w:rsidR="0081213D" w:rsidRPr="00995871">
        <w:rPr>
          <w:sz w:val="20"/>
          <w:szCs w:val="20"/>
          <w:lang w:val="sq-AL"/>
        </w:rPr>
        <w:t>-</w:t>
      </w:r>
      <w:r w:rsidR="000677D6" w:rsidRPr="00995871">
        <w:rPr>
          <w:sz w:val="20"/>
          <w:szCs w:val="20"/>
          <w:lang w:val="sq-AL"/>
        </w:rPr>
        <w:t>n</w:t>
      </w:r>
      <w:r w:rsidRPr="00995871">
        <w:rPr>
          <w:sz w:val="20"/>
          <w:szCs w:val="20"/>
          <w:lang w:val="sq-AL"/>
        </w:rPr>
        <w:t>dërmarrjet minerare shtetërore ose zotërues të mëparshëm të lejes minerare për atë objekt minerar.</w:t>
      </w:r>
    </w:p>
    <w:p w:rsidR="00B2456C" w:rsidRPr="00995871" w:rsidRDefault="00B2456C" w:rsidP="00B56108">
      <w:pPr>
        <w:pStyle w:val="Paragrafi"/>
        <w:rPr>
          <w:sz w:val="20"/>
          <w:szCs w:val="20"/>
          <w:lang w:val="sq-AL"/>
        </w:rPr>
      </w:pPr>
      <w:r w:rsidRPr="00995871">
        <w:rPr>
          <w:sz w:val="20"/>
          <w:szCs w:val="20"/>
          <w:lang w:val="sq-AL"/>
        </w:rPr>
        <w:t>b) Objekte sipërfaqësore të ndërtuara në objektin minerar nga ish</w:t>
      </w:r>
      <w:r w:rsidR="0081213D" w:rsidRPr="00995871">
        <w:rPr>
          <w:sz w:val="20"/>
          <w:szCs w:val="20"/>
          <w:lang w:val="sq-AL"/>
        </w:rPr>
        <w:t>-</w:t>
      </w:r>
      <w:r w:rsidRPr="00995871">
        <w:rPr>
          <w:sz w:val="20"/>
          <w:szCs w:val="20"/>
          <w:lang w:val="sq-AL"/>
        </w:rPr>
        <w:t>ndërmarrjet minerare shtetërore ose zotërues të mëparshëm të lejes minerare për atë objekt minerar, si</w:t>
      </w:r>
      <w:r w:rsidR="00555CD7" w:rsidRPr="00995871">
        <w:rPr>
          <w:sz w:val="20"/>
          <w:szCs w:val="20"/>
          <w:lang w:val="sq-AL"/>
        </w:rPr>
        <w:t>:</w:t>
      </w:r>
      <w:r w:rsidRPr="00995871">
        <w:rPr>
          <w:sz w:val="20"/>
          <w:szCs w:val="20"/>
          <w:lang w:val="sq-AL"/>
        </w:rPr>
        <w:t xml:space="preserve"> rrugë automobilistike për hapjen dhe shfrytëzimin e objektit minerar, kolona pusesh, anekse, zyra, dushe e tualete, gard</w:t>
      </w:r>
      <w:r w:rsidR="00D442C8" w:rsidRPr="00995871">
        <w:rPr>
          <w:rFonts w:ascii="Times New Roman" w:hAnsi="Times New Roman" w:cs="Times New Roman"/>
          <w:sz w:val="20"/>
          <w:szCs w:val="20"/>
          <w:lang w:val="sq-AL"/>
        </w:rPr>
        <w:t>ë</w:t>
      </w:r>
      <w:r w:rsidRPr="00995871">
        <w:rPr>
          <w:sz w:val="20"/>
          <w:szCs w:val="20"/>
          <w:lang w:val="sq-AL"/>
        </w:rPr>
        <w:t>robë, fjetore, mensë, magazinë materialesh, sallë kompresorësh, kabina elektrike, stacion pompimi, ofiçina, d</w:t>
      </w:r>
      <w:r w:rsidR="00555CD7" w:rsidRPr="00995871">
        <w:rPr>
          <w:sz w:val="20"/>
          <w:szCs w:val="20"/>
          <w:lang w:val="sq-AL"/>
        </w:rPr>
        <w:t>epo e lëndës</w:t>
      </w:r>
      <w:r w:rsidR="001F750F" w:rsidRPr="00995871">
        <w:rPr>
          <w:sz w:val="20"/>
          <w:szCs w:val="20"/>
          <w:lang w:val="sq-AL"/>
        </w:rPr>
        <w:t xml:space="preserve"> </w:t>
      </w:r>
      <w:r w:rsidRPr="00995871">
        <w:rPr>
          <w:sz w:val="20"/>
          <w:szCs w:val="20"/>
          <w:lang w:val="sq-AL"/>
        </w:rPr>
        <w:t>plasëse dhe ambiente të tjera.</w:t>
      </w:r>
    </w:p>
    <w:p w:rsidR="00B2456C" w:rsidRPr="00995871" w:rsidRDefault="00B2456C" w:rsidP="00B56108">
      <w:pPr>
        <w:pStyle w:val="Paragrafi"/>
        <w:rPr>
          <w:sz w:val="20"/>
          <w:szCs w:val="20"/>
          <w:lang w:val="sq-AL"/>
        </w:rPr>
      </w:pPr>
      <w:r w:rsidRPr="00995871">
        <w:rPr>
          <w:sz w:val="20"/>
          <w:szCs w:val="20"/>
          <w:lang w:val="sq-AL"/>
        </w:rPr>
        <w:t>c) Tokë e zonës së lejuar të lejes minerare në pronësi të shtetit dhe/ose autoriteteve vendore dhe/ose private dhe/ose kompensuar.</w:t>
      </w:r>
    </w:p>
    <w:p w:rsidR="00B2456C" w:rsidRPr="00995871" w:rsidRDefault="00B2456C" w:rsidP="00B56108">
      <w:pPr>
        <w:pStyle w:val="Paragrafi"/>
        <w:rPr>
          <w:sz w:val="20"/>
          <w:szCs w:val="20"/>
          <w:lang w:val="sq-AL"/>
        </w:rPr>
      </w:pPr>
      <w:r w:rsidRPr="00995871">
        <w:rPr>
          <w:sz w:val="20"/>
          <w:szCs w:val="20"/>
          <w:lang w:val="sq-AL"/>
        </w:rPr>
        <w:t>d) Makineri e pajisje të nëntokës apo sipërfaqes që përdoren për zhvillimin e veprimtarisë minerare</w:t>
      </w:r>
      <w:r w:rsidR="00555CD7" w:rsidRPr="00995871">
        <w:rPr>
          <w:sz w:val="20"/>
          <w:szCs w:val="20"/>
          <w:lang w:val="sq-AL"/>
        </w:rPr>
        <w:t>,</w:t>
      </w:r>
      <w:r w:rsidRPr="00995871">
        <w:rPr>
          <w:sz w:val="20"/>
          <w:szCs w:val="20"/>
          <w:lang w:val="sq-AL"/>
        </w:rPr>
        <w:t xml:space="preserve"> që kanë qenë pronësi e is</w:t>
      </w:r>
      <w:r w:rsidR="0081213D" w:rsidRPr="00995871">
        <w:rPr>
          <w:sz w:val="20"/>
          <w:szCs w:val="20"/>
          <w:lang w:val="sq-AL"/>
        </w:rPr>
        <w:t>h-</w:t>
      </w:r>
      <w:r w:rsidRPr="00995871">
        <w:rPr>
          <w:sz w:val="20"/>
          <w:szCs w:val="20"/>
          <w:lang w:val="sq-AL"/>
        </w:rPr>
        <w:t>ndërmarrjeve minerare shtetërore.</w:t>
      </w:r>
    </w:p>
    <w:p w:rsidR="00B2456C" w:rsidRPr="00995871" w:rsidRDefault="00B2456C" w:rsidP="00B56108">
      <w:pPr>
        <w:pStyle w:val="Paragrafi"/>
        <w:rPr>
          <w:sz w:val="20"/>
          <w:szCs w:val="20"/>
          <w:lang w:val="sq-AL"/>
        </w:rPr>
      </w:pPr>
      <w:r w:rsidRPr="00995871">
        <w:rPr>
          <w:sz w:val="20"/>
          <w:szCs w:val="20"/>
          <w:lang w:val="sq-AL"/>
        </w:rPr>
        <w:t>e) Impiante përpunimi të mineralit, impiante të riciklimit të mbetjeve dhe ujërave, pajisje për monitorimin e veprimtarisë minerare dhe rrezikut minerar, damba apo struktura të ndërtuara për depozitimin e mbetjeve që kanë qenë pronësi e ish</w:t>
      </w:r>
      <w:r w:rsidR="0081213D" w:rsidRPr="00995871">
        <w:rPr>
          <w:sz w:val="20"/>
          <w:szCs w:val="20"/>
          <w:lang w:val="sq-AL"/>
        </w:rPr>
        <w:t>-</w:t>
      </w:r>
      <w:r w:rsidRPr="00995871">
        <w:rPr>
          <w:sz w:val="20"/>
          <w:szCs w:val="20"/>
          <w:lang w:val="sq-AL"/>
        </w:rPr>
        <w:t>ndërmarrjeve minerare shtetërore.</w:t>
      </w:r>
    </w:p>
    <w:p w:rsidR="00B2456C" w:rsidRPr="00995871" w:rsidRDefault="00B2456C" w:rsidP="00B56108">
      <w:pPr>
        <w:pStyle w:val="Paragrafi"/>
        <w:rPr>
          <w:sz w:val="20"/>
          <w:szCs w:val="20"/>
          <w:lang w:val="sq-AL"/>
        </w:rPr>
      </w:pPr>
      <w:r w:rsidRPr="00995871">
        <w:rPr>
          <w:sz w:val="20"/>
          <w:szCs w:val="20"/>
          <w:lang w:val="sq-AL"/>
        </w:rPr>
        <w:t>f) Vlerën financiare të pasurive të paluajtshme, të vlerësuara në momentin e regjistrimit.</w:t>
      </w:r>
    </w:p>
    <w:p w:rsidR="00B2456C" w:rsidRPr="00995871" w:rsidRDefault="00B2456C" w:rsidP="00B56108">
      <w:pPr>
        <w:pStyle w:val="Paragrafi"/>
        <w:rPr>
          <w:sz w:val="20"/>
          <w:szCs w:val="20"/>
          <w:lang w:val="sq-AL"/>
        </w:rPr>
      </w:pPr>
      <w:r w:rsidRPr="00995871">
        <w:rPr>
          <w:sz w:val="20"/>
          <w:szCs w:val="20"/>
          <w:lang w:val="sq-AL"/>
        </w:rPr>
        <w:t>D. Të dhëna për pasuritë e paluajtshme të tjera të realizuara nga zotëruesi i lejes minerare në kuadrin e veprimtarisë minerare, por jo të lidhur me këtë veprimtari që mund të jenë ose të mos jenë pronë e zotëruesit të lejes minerare:</w:t>
      </w:r>
    </w:p>
    <w:p w:rsidR="00B2456C" w:rsidRPr="00995871" w:rsidRDefault="00B2456C" w:rsidP="00B56108">
      <w:pPr>
        <w:pStyle w:val="Paragrafi"/>
        <w:rPr>
          <w:sz w:val="20"/>
          <w:szCs w:val="20"/>
          <w:lang w:val="sq-AL"/>
        </w:rPr>
      </w:pPr>
      <w:r w:rsidRPr="00995871">
        <w:rPr>
          <w:sz w:val="20"/>
          <w:szCs w:val="20"/>
          <w:lang w:val="sq-AL"/>
        </w:rPr>
        <w:t>a) Objekte social</w:t>
      </w:r>
      <w:r w:rsidR="00D442C8" w:rsidRPr="00995871">
        <w:rPr>
          <w:sz w:val="20"/>
          <w:szCs w:val="20"/>
          <w:lang w:val="sq-AL"/>
        </w:rPr>
        <w:t>-</w:t>
      </w:r>
      <w:r w:rsidRPr="00995871">
        <w:rPr>
          <w:sz w:val="20"/>
          <w:szCs w:val="20"/>
          <w:lang w:val="sq-AL"/>
        </w:rPr>
        <w:t>kulturore, të edukimit, objekte për mbrojtjen e shëndetit të komunitetit të zonës minerare.</w:t>
      </w:r>
    </w:p>
    <w:p w:rsidR="00B2456C" w:rsidRPr="00995871" w:rsidRDefault="00B2456C" w:rsidP="00B56108">
      <w:pPr>
        <w:pStyle w:val="Paragrafi"/>
        <w:rPr>
          <w:sz w:val="20"/>
          <w:szCs w:val="20"/>
          <w:lang w:val="sq-AL"/>
        </w:rPr>
      </w:pPr>
      <w:r w:rsidRPr="00995871">
        <w:rPr>
          <w:sz w:val="20"/>
          <w:szCs w:val="20"/>
          <w:lang w:val="sq-AL"/>
        </w:rPr>
        <w:t>b) Objekte të infrastrukturës si rrugë etj., që i shërbejnë komunitetit të zonës minerare.</w:t>
      </w:r>
    </w:p>
    <w:p w:rsidR="00B2456C" w:rsidRPr="00995871" w:rsidRDefault="00555CD7" w:rsidP="00B56108">
      <w:pPr>
        <w:pStyle w:val="Paragrafi"/>
        <w:rPr>
          <w:sz w:val="20"/>
          <w:szCs w:val="20"/>
          <w:lang w:val="sq-AL"/>
        </w:rPr>
      </w:pPr>
      <w:r w:rsidRPr="00995871">
        <w:rPr>
          <w:sz w:val="20"/>
          <w:szCs w:val="20"/>
          <w:lang w:val="sq-AL"/>
        </w:rPr>
        <w:t>12. Të dhënat</w:t>
      </w:r>
      <w:r w:rsidR="00B2456C" w:rsidRPr="00995871">
        <w:rPr>
          <w:sz w:val="20"/>
          <w:szCs w:val="20"/>
          <w:lang w:val="sq-AL"/>
        </w:rPr>
        <w:t xml:space="preserve"> që kanë të bëjnë me pasuritë e paluajtshme të krijuara nga zotëruesi i lejes minerare që për</w:t>
      </w:r>
      <w:r w:rsidRPr="00995871">
        <w:rPr>
          <w:sz w:val="20"/>
          <w:szCs w:val="20"/>
          <w:lang w:val="sq-AL"/>
        </w:rPr>
        <w:t>f</w:t>
      </w:r>
      <w:r w:rsidR="00B2456C" w:rsidRPr="00995871">
        <w:rPr>
          <w:sz w:val="20"/>
          <w:szCs w:val="20"/>
          <w:lang w:val="sq-AL"/>
        </w:rPr>
        <w:t>shihen në kadastrën minerare regjistrohen në këtë kadastër pas kërkesës së zotëruesit të lejes minerare që vërteton pronësinë e tyre në përputhje me kërkesat e legjislacionit në fuqi për pronësinë e paluajtshme.</w:t>
      </w:r>
    </w:p>
    <w:p w:rsidR="00B2456C" w:rsidRPr="00995871" w:rsidRDefault="00B2456C" w:rsidP="00B56108">
      <w:pPr>
        <w:pStyle w:val="Paragrafi"/>
        <w:rPr>
          <w:sz w:val="20"/>
          <w:szCs w:val="20"/>
          <w:lang w:val="sq-AL"/>
        </w:rPr>
      </w:pPr>
      <w:r w:rsidRPr="00995871">
        <w:rPr>
          <w:sz w:val="20"/>
          <w:szCs w:val="20"/>
          <w:lang w:val="sq-AL"/>
        </w:rPr>
        <w:t>13.</w:t>
      </w:r>
      <w:r w:rsidR="00D442C8" w:rsidRPr="00995871">
        <w:rPr>
          <w:sz w:val="20"/>
          <w:szCs w:val="20"/>
          <w:lang w:val="sq-AL"/>
        </w:rPr>
        <w:t xml:space="preserve"> </w:t>
      </w:r>
      <w:r w:rsidRPr="00995871">
        <w:rPr>
          <w:sz w:val="20"/>
          <w:szCs w:val="20"/>
          <w:lang w:val="sq-AL"/>
        </w:rPr>
        <w:t>Të dhënat që për</w:t>
      </w:r>
      <w:r w:rsidR="00555CD7" w:rsidRPr="00995871">
        <w:rPr>
          <w:sz w:val="20"/>
          <w:szCs w:val="20"/>
          <w:lang w:val="sq-AL"/>
        </w:rPr>
        <w:t>f</w:t>
      </w:r>
      <w:r w:rsidRPr="00995871">
        <w:rPr>
          <w:sz w:val="20"/>
          <w:szCs w:val="20"/>
          <w:lang w:val="sq-AL"/>
        </w:rPr>
        <w:t>shihen në kadastrën minerare dhe kanë të bëjnë me pasuritë e paluajtshme të krijuara nga ish</w:t>
      </w:r>
      <w:r w:rsidR="0081213D" w:rsidRPr="00995871">
        <w:rPr>
          <w:sz w:val="20"/>
          <w:szCs w:val="20"/>
          <w:lang w:val="sq-AL"/>
        </w:rPr>
        <w:t>-</w:t>
      </w:r>
      <w:r w:rsidRPr="00995871">
        <w:rPr>
          <w:sz w:val="20"/>
          <w:szCs w:val="20"/>
          <w:lang w:val="sq-AL"/>
        </w:rPr>
        <w:t>ndërmarrjet shtetërore minerare</w:t>
      </w:r>
      <w:r w:rsidR="00555CD7" w:rsidRPr="00995871">
        <w:rPr>
          <w:sz w:val="20"/>
          <w:szCs w:val="20"/>
          <w:lang w:val="sq-AL"/>
        </w:rPr>
        <w:t>,</w:t>
      </w:r>
      <w:r w:rsidRPr="00995871">
        <w:rPr>
          <w:sz w:val="20"/>
          <w:szCs w:val="20"/>
          <w:lang w:val="sq-AL"/>
        </w:rPr>
        <w:t xml:space="preserve"> regjistrohen në kadastrën minerare pas vlerësimeve të institucioneve minerare dhe paraqitjes së </w:t>
      </w:r>
      <w:r w:rsidR="00555CD7" w:rsidRPr="00995871">
        <w:rPr>
          <w:sz w:val="20"/>
          <w:szCs w:val="20"/>
          <w:lang w:val="sq-AL"/>
        </w:rPr>
        <w:t>këtyre vlerësimeve në QKL, ku b</w:t>
      </w:r>
      <w:r w:rsidR="00832D33" w:rsidRPr="00995871">
        <w:rPr>
          <w:sz w:val="20"/>
          <w:szCs w:val="20"/>
          <w:lang w:val="sq-AL"/>
        </w:rPr>
        <w:t>ë</w:t>
      </w:r>
      <w:r w:rsidRPr="00995871">
        <w:rPr>
          <w:sz w:val="20"/>
          <w:szCs w:val="20"/>
          <w:lang w:val="sq-AL"/>
        </w:rPr>
        <w:t>het regjistrimi i tyre për çdo objekt minerar apo zonë minerare.</w:t>
      </w:r>
    </w:p>
    <w:p w:rsidR="00B2456C" w:rsidRPr="00995871" w:rsidRDefault="00B2456C" w:rsidP="00B56108">
      <w:pPr>
        <w:pStyle w:val="Paragrafi"/>
        <w:rPr>
          <w:sz w:val="20"/>
          <w:szCs w:val="20"/>
          <w:lang w:val="sq-AL"/>
        </w:rPr>
      </w:pPr>
      <w:r w:rsidRPr="00995871">
        <w:rPr>
          <w:sz w:val="20"/>
          <w:szCs w:val="20"/>
          <w:lang w:val="sq-AL"/>
        </w:rPr>
        <w:t>14. Të dhënat për pronësinë e tokës merren nga institucionet përkatëse të vërtetimit të kësaj pronësie dhe regjistrohen në kadastrën minerare nga QKL</w:t>
      </w:r>
      <w:r w:rsidR="00D442C8" w:rsidRPr="00995871">
        <w:rPr>
          <w:sz w:val="20"/>
          <w:szCs w:val="20"/>
          <w:lang w:val="sq-AL"/>
        </w:rPr>
        <w:t>-ja</w:t>
      </w:r>
      <w:r w:rsidR="00555CD7" w:rsidRPr="00995871">
        <w:rPr>
          <w:sz w:val="20"/>
          <w:szCs w:val="20"/>
          <w:lang w:val="sq-AL"/>
        </w:rPr>
        <w:t>,</w:t>
      </w:r>
      <w:r w:rsidRPr="00995871">
        <w:rPr>
          <w:sz w:val="20"/>
          <w:szCs w:val="20"/>
          <w:lang w:val="sq-AL"/>
        </w:rPr>
        <w:t xml:space="preserve"> ku bëhet regjistrimi i tyre për çdo objekt minerar apo zonë minerare.</w:t>
      </w:r>
    </w:p>
    <w:p w:rsidR="00B2456C" w:rsidRPr="00995871" w:rsidRDefault="00B2456C" w:rsidP="00B56108">
      <w:pPr>
        <w:pStyle w:val="Paragrafi"/>
        <w:rPr>
          <w:sz w:val="20"/>
          <w:szCs w:val="20"/>
          <w:lang w:val="sq-AL"/>
        </w:rPr>
      </w:pPr>
      <w:r w:rsidRPr="00995871">
        <w:rPr>
          <w:sz w:val="20"/>
          <w:szCs w:val="20"/>
          <w:lang w:val="sq-AL"/>
        </w:rPr>
        <w:t>15. Institucioni i QKL</w:t>
      </w:r>
      <w:r w:rsidR="00D442C8" w:rsidRPr="00995871">
        <w:rPr>
          <w:sz w:val="20"/>
          <w:szCs w:val="20"/>
          <w:lang w:val="sq-AL"/>
        </w:rPr>
        <w:t>-s</w:t>
      </w:r>
      <w:r w:rsidR="00D442C8" w:rsidRPr="00995871">
        <w:rPr>
          <w:rFonts w:ascii="Times New Roman" w:hAnsi="Times New Roman" w:cs="Times New Roman"/>
          <w:sz w:val="20"/>
          <w:szCs w:val="20"/>
          <w:lang w:val="sq-AL"/>
        </w:rPr>
        <w:t>ë</w:t>
      </w:r>
      <w:r w:rsidRPr="00995871">
        <w:rPr>
          <w:sz w:val="20"/>
          <w:szCs w:val="20"/>
          <w:lang w:val="sq-AL"/>
        </w:rPr>
        <w:t xml:space="preserve"> mban kadastrën</w:t>
      </w:r>
      <w:r w:rsidR="00555CD7" w:rsidRPr="00995871">
        <w:rPr>
          <w:sz w:val="20"/>
          <w:szCs w:val="20"/>
          <w:lang w:val="sq-AL"/>
        </w:rPr>
        <w:t xml:space="preserve"> minerare, duke lidhur të gjitha</w:t>
      </w:r>
      <w:r w:rsidRPr="00995871">
        <w:rPr>
          <w:sz w:val="20"/>
          <w:szCs w:val="20"/>
          <w:lang w:val="sq-AL"/>
        </w:rPr>
        <w:t xml:space="preserve"> të dhënat për një zonë minerare me të dhënat e pasurive të p</w:t>
      </w:r>
      <w:r w:rsidR="00555CD7" w:rsidRPr="00995871">
        <w:rPr>
          <w:sz w:val="20"/>
          <w:szCs w:val="20"/>
          <w:lang w:val="sq-AL"/>
        </w:rPr>
        <w:t>aluajtshme, pronësisë së tokës të kësaj zone</w:t>
      </w:r>
      <w:r w:rsidRPr="00995871">
        <w:rPr>
          <w:sz w:val="20"/>
          <w:szCs w:val="20"/>
          <w:lang w:val="sq-AL"/>
        </w:rPr>
        <w:t xml:space="preserve"> minerare dhe realizon administrimin e këtyre të dhënave për strukturat përgjegjëse të veprimtarisë minerare në bazë të akteve ligjore të funksionimit të kësaj qendre.</w:t>
      </w:r>
    </w:p>
    <w:p w:rsidR="00B2456C" w:rsidRPr="00995871" w:rsidRDefault="00B2456C" w:rsidP="00B56108">
      <w:pPr>
        <w:pStyle w:val="Paragrafi"/>
        <w:rPr>
          <w:sz w:val="20"/>
          <w:szCs w:val="20"/>
          <w:lang w:val="sq-AL"/>
        </w:rPr>
      </w:pPr>
      <w:r w:rsidRPr="00995871">
        <w:rPr>
          <w:sz w:val="20"/>
          <w:szCs w:val="20"/>
          <w:lang w:val="sq-AL"/>
        </w:rPr>
        <w:t>16. Të dy</w:t>
      </w:r>
      <w:r w:rsidR="001C5D02" w:rsidRPr="00995871">
        <w:rPr>
          <w:sz w:val="20"/>
          <w:szCs w:val="20"/>
          <w:lang w:val="sq-AL"/>
        </w:rPr>
        <w:t>ja</w:t>
      </w:r>
      <w:r w:rsidRPr="00995871">
        <w:rPr>
          <w:sz w:val="20"/>
          <w:szCs w:val="20"/>
          <w:lang w:val="sq-AL"/>
        </w:rPr>
        <w:t xml:space="preserve"> dokumentet e regjistrit minerar dhe </w:t>
      </w:r>
      <w:r w:rsidR="00555CD7" w:rsidRPr="00995871">
        <w:rPr>
          <w:sz w:val="20"/>
          <w:szCs w:val="20"/>
          <w:lang w:val="sq-AL"/>
        </w:rPr>
        <w:t>t</w:t>
      </w:r>
      <w:r w:rsidR="00832D33" w:rsidRPr="00995871">
        <w:rPr>
          <w:sz w:val="20"/>
          <w:szCs w:val="20"/>
          <w:lang w:val="sq-AL"/>
        </w:rPr>
        <w:t>ë</w:t>
      </w:r>
      <w:r w:rsidR="00555CD7" w:rsidRPr="00995871">
        <w:rPr>
          <w:sz w:val="20"/>
          <w:szCs w:val="20"/>
          <w:lang w:val="sq-AL"/>
        </w:rPr>
        <w:t xml:space="preserve"> kadastrës minerare lidhen me nj</w:t>
      </w:r>
      <w:r w:rsidR="00832D33" w:rsidRPr="00995871">
        <w:rPr>
          <w:sz w:val="20"/>
          <w:szCs w:val="20"/>
          <w:lang w:val="sq-AL"/>
        </w:rPr>
        <w:t>ë</w:t>
      </w:r>
      <w:r w:rsidRPr="00995871">
        <w:rPr>
          <w:sz w:val="20"/>
          <w:szCs w:val="20"/>
          <w:lang w:val="sq-AL"/>
        </w:rPr>
        <w:t>ri</w:t>
      </w:r>
      <w:r w:rsidR="00555CD7" w:rsidRPr="00995871">
        <w:rPr>
          <w:sz w:val="20"/>
          <w:szCs w:val="20"/>
          <w:lang w:val="sq-AL"/>
        </w:rPr>
        <w:t>-</w:t>
      </w:r>
      <w:r w:rsidRPr="00995871">
        <w:rPr>
          <w:sz w:val="20"/>
          <w:szCs w:val="20"/>
          <w:lang w:val="sq-AL"/>
        </w:rPr>
        <w:t>tjetrin nëpërmjet zonës minerare që është elementi i parë identifikues i të dy regjistrave.</w:t>
      </w:r>
    </w:p>
    <w:p w:rsidR="00B2456C" w:rsidRPr="00995871" w:rsidRDefault="00B2456C" w:rsidP="00B56108">
      <w:pPr>
        <w:pStyle w:val="Paragrafi"/>
        <w:rPr>
          <w:sz w:val="20"/>
          <w:szCs w:val="20"/>
          <w:lang w:val="sq-AL"/>
        </w:rPr>
      </w:pPr>
      <w:r w:rsidRPr="00995871">
        <w:rPr>
          <w:sz w:val="20"/>
          <w:szCs w:val="20"/>
          <w:lang w:val="sq-AL"/>
        </w:rPr>
        <w:t>17. Regjistrat regjistrohen në formë elektronike në institucionin e QKL</w:t>
      </w:r>
      <w:r w:rsidR="00D442C8" w:rsidRPr="00995871">
        <w:rPr>
          <w:sz w:val="20"/>
          <w:szCs w:val="20"/>
          <w:lang w:val="sq-AL"/>
        </w:rPr>
        <w:t>-s</w:t>
      </w:r>
      <w:r w:rsidR="00D442C8" w:rsidRPr="00995871">
        <w:rPr>
          <w:rFonts w:ascii="Times New Roman" w:hAnsi="Times New Roman" w:cs="Times New Roman"/>
          <w:sz w:val="20"/>
          <w:szCs w:val="20"/>
          <w:lang w:val="sq-AL"/>
        </w:rPr>
        <w:t>ë</w:t>
      </w:r>
      <w:r w:rsidRPr="00995871">
        <w:rPr>
          <w:sz w:val="20"/>
          <w:szCs w:val="20"/>
          <w:lang w:val="sq-AL"/>
        </w:rPr>
        <w:t>. Niveli i konfidencialitetit të të dhënave realizohet në respekt të kërkesave të legjislacionit minerar dhe legjislacionit shqiptar në fuqi.</w:t>
      </w:r>
    </w:p>
    <w:p w:rsidR="00B2456C" w:rsidRPr="00995871" w:rsidRDefault="00B2456C" w:rsidP="00B56108">
      <w:pPr>
        <w:pStyle w:val="Paragrafi"/>
        <w:rPr>
          <w:sz w:val="20"/>
          <w:szCs w:val="20"/>
          <w:lang w:val="sq-AL"/>
        </w:rPr>
      </w:pPr>
      <w:r w:rsidRPr="00995871">
        <w:rPr>
          <w:sz w:val="20"/>
          <w:szCs w:val="20"/>
          <w:lang w:val="sq-AL"/>
        </w:rPr>
        <w:t xml:space="preserve">18. Për zbatimin e këtij </w:t>
      </w:r>
      <w:r w:rsidR="009B16FA" w:rsidRPr="00995871">
        <w:rPr>
          <w:sz w:val="20"/>
          <w:szCs w:val="20"/>
          <w:lang w:val="sq-AL"/>
        </w:rPr>
        <w:t>urdhri</w:t>
      </w:r>
      <w:r w:rsidRPr="00995871">
        <w:rPr>
          <w:sz w:val="20"/>
          <w:szCs w:val="20"/>
          <w:lang w:val="sq-AL"/>
        </w:rPr>
        <w:t xml:space="preserve"> ngarkohen institucionet e QKL</w:t>
      </w:r>
      <w:r w:rsidR="00D442C8" w:rsidRPr="00995871">
        <w:rPr>
          <w:sz w:val="20"/>
          <w:szCs w:val="20"/>
          <w:lang w:val="sq-AL"/>
        </w:rPr>
        <w:t>-s</w:t>
      </w:r>
      <w:r w:rsidR="00D442C8" w:rsidRPr="00995871">
        <w:rPr>
          <w:rFonts w:ascii="Times New Roman" w:hAnsi="Times New Roman" w:cs="Times New Roman"/>
          <w:sz w:val="20"/>
          <w:szCs w:val="20"/>
          <w:lang w:val="sq-AL"/>
        </w:rPr>
        <w:t>ë</w:t>
      </w:r>
      <w:r w:rsidRPr="00995871">
        <w:rPr>
          <w:sz w:val="20"/>
          <w:szCs w:val="20"/>
          <w:lang w:val="sq-AL"/>
        </w:rPr>
        <w:t>, QKR</w:t>
      </w:r>
      <w:r w:rsidR="00D442C8" w:rsidRPr="00995871">
        <w:rPr>
          <w:sz w:val="20"/>
          <w:szCs w:val="20"/>
          <w:lang w:val="sq-AL"/>
        </w:rPr>
        <w:t>-s</w:t>
      </w:r>
      <w:r w:rsidR="00D442C8" w:rsidRPr="00995871">
        <w:rPr>
          <w:rFonts w:ascii="Times New Roman" w:hAnsi="Times New Roman" w:cs="Times New Roman"/>
          <w:sz w:val="20"/>
          <w:szCs w:val="20"/>
          <w:lang w:val="sq-AL"/>
        </w:rPr>
        <w:t>ë</w:t>
      </w:r>
      <w:r w:rsidRPr="00995871">
        <w:rPr>
          <w:sz w:val="20"/>
          <w:szCs w:val="20"/>
          <w:lang w:val="sq-AL"/>
        </w:rPr>
        <w:t>, SHGJSH</w:t>
      </w:r>
      <w:r w:rsidR="00D442C8" w:rsidRPr="00995871">
        <w:rPr>
          <w:sz w:val="20"/>
          <w:szCs w:val="20"/>
          <w:lang w:val="sq-AL"/>
        </w:rPr>
        <w:t>-s</w:t>
      </w:r>
      <w:r w:rsidR="00D442C8" w:rsidRPr="00995871">
        <w:rPr>
          <w:rFonts w:ascii="Times New Roman" w:hAnsi="Times New Roman" w:cs="Times New Roman"/>
          <w:sz w:val="20"/>
          <w:szCs w:val="20"/>
          <w:lang w:val="sq-AL"/>
        </w:rPr>
        <w:t>ë</w:t>
      </w:r>
      <w:r w:rsidRPr="00995871">
        <w:rPr>
          <w:sz w:val="20"/>
          <w:szCs w:val="20"/>
          <w:lang w:val="sq-AL"/>
        </w:rPr>
        <w:t>, AKBN</w:t>
      </w:r>
      <w:r w:rsidR="00D442C8" w:rsidRPr="00995871">
        <w:rPr>
          <w:sz w:val="20"/>
          <w:szCs w:val="20"/>
          <w:lang w:val="sq-AL"/>
        </w:rPr>
        <w:t>-s</w:t>
      </w:r>
      <w:r w:rsidR="00D442C8" w:rsidRPr="00995871">
        <w:rPr>
          <w:rFonts w:ascii="Times New Roman" w:hAnsi="Times New Roman" w:cs="Times New Roman"/>
          <w:sz w:val="20"/>
          <w:szCs w:val="20"/>
          <w:lang w:val="sq-AL"/>
        </w:rPr>
        <w:t>ë</w:t>
      </w:r>
      <w:r w:rsidRPr="00995871">
        <w:rPr>
          <w:sz w:val="20"/>
          <w:szCs w:val="20"/>
          <w:lang w:val="sq-AL"/>
        </w:rPr>
        <w:t xml:space="preserve"> dhe </w:t>
      </w:r>
      <w:r w:rsidR="001C5D02" w:rsidRPr="00995871">
        <w:rPr>
          <w:sz w:val="20"/>
          <w:szCs w:val="20"/>
          <w:lang w:val="sq-AL"/>
        </w:rPr>
        <w:t xml:space="preserve">drejtoria përgjegjëse </w:t>
      </w:r>
      <w:r w:rsidRPr="00995871">
        <w:rPr>
          <w:sz w:val="20"/>
          <w:szCs w:val="20"/>
          <w:lang w:val="sq-AL"/>
        </w:rPr>
        <w:t>në METE që trajton problematikat e lejeve minerare.</w:t>
      </w:r>
    </w:p>
    <w:p w:rsidR="00B2456C" w:rsidRPr="00995871" w:rsidRDefault="00B2456C" w:rsidP="00B56108">
      <w:pPr>
        <w:pStyle w:val="Paragrafi"/>
        <w:rPr>
          <w:sz w:val="20"/>
          <w:szCs w:val="20"/>
          <w:lang w:val="sq-AL"/>
        </w:rPr>
      </w:pPr>
      <w:r w:rsidRPr="00995871">
        <w:rPr>
          <w:sz w:val="20"/>
          <w:szCs w:val="20"/>
          <w:lang w:val="sq-AL"/>
        </w:rPr>
        <w:t>Ky urdhër hyn në fuqi menjëherë.</w:t>
      </w:r>
    </w:p>
    <w:p w:rsidR="00B2456C" w:rsidRPr="00995871" w:rsidRDefault="00B2456C" w:rsidP="00574B3C">
      <w:pPr>
        <w:pStyle w:val="Autoriteti"/>
        <w:rPr>
          <w:rFonts w:cs="Times New Roman"/>
          <w:sz w:val="10"/>
          <w:szCs w:val="20"/>
          <w:lang w:val="sq-AL"/>
        </w:rPr>
      </w:pPr>
    </w:p>
    <w:p w:rsidR="00B2456C" w:rsidRPr="00995871" w:rsidRDefault="00B2456C" w:rsidP="00574B3C">
      <w:pPr>
        <w:pStyle w:val="Autoriteti"/>
        <w:rPr>
          <w:sz w:val="20"/>
          <w:szCs w:val="20"/>
          <w:lang w:val="sq-AL"/>
        </w:rPr>
      </w:pPr>
      <w:r w:rsidRPr="00995871">
        <w:rPr>
          <w:sz w:val="20"/>
          <w:szCs w:val="20"/>
          <w:lang w:val="sq-AL"/>
        </w:rPr>
        <w:t>MINISTRI I Ekonomis</w:t>
      </w:r>
      <w:r w:rsidR="00D442C8" w:rsidRPr="00995871">
        <w:rPr>
          <w:sz w:val="20"/>
          <w:szCs w:val="20"/>
          <w:lang w:val="sq-AL"/>
        </w:rPr>
        <w:t>Ë</w:t>
      </w:r>
      <w:r w:rsidRPr="00995871">
        <w:rPr>
          <w:sz w:val="20"/>
          <w:szCs w:val="20"/>
          <w:lang w:val="sq-AL"/>
        </w:rPr>
        <w:t>, tregtis</w:t>
      </w:r>
      <w:r w:rsidR="00D442C8" w:rsidRPr="00995871">
        <w:rPr>
          <w:sz w:val="20"/>
          <w:szCs w:val="20"/>
          <w:lang w:val="sq-AL"/>
        </w:rPr>
        <w:t>Ë</w:t>
      </w:r>
      <w:r w:rsidRPr="00995871">
        <w:rPr>
          <w:sz w:val="20"/>
          <w:szCs w:val="20"/>
          <w:lang w:val="sq-AL"/>
        </w:rPr>
        <w:t xml:space="preserve"> dhe energjetik</w:t>
      </w:r>
      <w:r w:rsidR="00D442C8" w:rsidRPr="00995871">
        <w:rPr>
          <w:sz w:val="20"/>
          <w:szCs w:val="20"/>
          <w:lang w:val="sq-AL"/>
        </w:rPr>
        <w:t>Ë</w:t>
      </w:r>
      <w:r w:rsidRPr="00995871">
        <w:rPr>
          <w:sz w:val="20"/>
          <w:szCs w:val="20"/>
          <w:lang w:val="sq-AL"/>
        </w:rPr>
        <w:t>s</w:t>
      </w:r>
    </w:p>
    <w:p w:rsidR="00B2456C" w:rsidRPr="00995871" w:rsidRDefault="00B2456C" w:rsidP="00574B3C">
      <w:pPr>
        <w:pStyle w:val="AutoritetiEmer"/>
        <w:rPr>
          <w:sz w:val="20"/>
          <w:szCs w:val="20"/>
          <w:lang w:val="sq-AL"/>
        </w:rPr>
      </w:pPr>
      <w:r w:rsidRPr="00995871">
        <w:rPr>
          <w:sz w:val="20"/>
          <w:szCs w:val="20"/>
          <w:lang w:val="sq-AL"/>
        </w:rPr>
        <w:t xml:space="preserve"> Nasip Naço</w:t>
      </w:r>
    </w:p>
    <w:p w:rsidR="00B2456C" w:rsidRPr="00995871" w:rsidRDefault="00B2456C" w:rsidP="00574B3C">
      <w:pPr>
        <w:pStyle w:val="Paragrafi"/>
        <w:rPr>
          <w:rFonts w:cs="Times New Roman"/>
          <w:sz w:val="20"/>
          <w:szCs w:val="20"/>
          <w:lang w:val="sq-AL"/>
        </w:rPr>
      </w:pPr>
    </w:p>
    <w:p w:rsidR="00995871" w:rsidRDefault="00995871" w:rsidP="00995871">
      <w:pPr>
        <w:pStyle w:val="Akti"/>
        <w:keepNext w:val="0"/>
        <w:rPr>
          <w:sz w:val="20"/>
          <w:szCs w:val="20"/>
          <w:lang w:val="sq-AL"/>
        </w:rPr>
      </w:pPr>
    </w:p>
    <w:p w:rsidR="00B2456C" w:rsidRPr="00995871" w:rsidRDefault="00B2456C" w:rsidP="00574B3C">
      <w:pPr>
        <w:pStyle w:val="Akti"/>
        <w:rPr>
          <w:sz w:val="20"/>
          <w:szCs w:val="20"/>
          <w:lang w:val="sq-AL"/>
        </w:rPr>
      </w:pPr>
      <w:r w:rsidRPr="00995871">
        <w:rPr>
          <w:sz w:val="20"/>
          <w:szCs w:val="20"/>
          <w:lang w:val="sq-AL"/>
        </w:rPr>
        <w:t>URDHËR</w:t>
      </w:r>
    </w:p>
    <w:p w:rsidR="00B2456C" w:rsidRPr="00995871" w:rsidRDefault="00645220" w:rsidP="00574B3C">
      <w:pPr>
        <w:pStyle w:val="NumriData"/>
        <w:rPr>
          <w:sz w:val="20"/>
          <w:szCs w:val="20"/>
          <w:lang w:val="sq-AL"/>
        </w:rPr>
      </w:pPr>
      <w:r w:rsidRPr="00995871">
        <w:rPr>
          <w:sz w:val="20"/>
          <w:szCs w:val="20"/>
          <w:lang w:val="sq-AL"/>
        </w:rPr>
        <w:t>Nr.</w:t>
      </w:r>
      <w:r w:rsidR="00B2456C" w:rsidRPr="00995871">
        <w:rPr>
          <w:sz w:val="20"/>
          <w:szCs w:val="20"/>
          <w:lang w:val="sq-AL"/>
        </w:rPr>
        <w:t>386, datë 20.5.2011</w:t>
      </w:r>
    </w:p>
    <w:p w:rsidR="00B2456C" w:rsidRPr="00995871" w:rsidRDefault="00B2456C" w:rsidP="00574B3C">
      <w:pPr>
        <w:pStyle w:val="Paragrafi"/>
        <w:rPr>
          <w:rFonts w:cs="Times New Roman"/>
          <w:sz w:val="14"/>
          <w:szCs w:val="20"/>
          <w:lang w:val="sq-AL"/>
        </w:rPr>
      </w:pPr>
    </w:p>
    <w:p w:rsidR="00B2456C" w:rsidRPr="00995871" w:rsidRDefault="00B2456C" w:rsidP="00574B3C">
      <w:pPr>
        <w:pStyle w:val="Titulli"/>
        <w:rPr>
          <w:sz w:val="20"/>
          <w:szCs w:val="20"/>
          <w:lang w:val="sq-AL"/>
        </w:rPr>
      </w:pPr>
      <w:r w:rsidRPr="00995871">
        <w:rPr>
          <w:sz w:val="20"/>
          <w:szCs w:val="20"/>
          <w:lang w:val="sq-AL"/>
        </w:rPr>
        <w:t>PËR MIRATIMIN E RREGULLAVE PËR PËRDORIMIN E TË DHËNAVE</w:t>
      </w:r>
      <w:r w:rsidR="00C819D2" w:rsidRPr="00995871">
        <w:rPr>
          <w:sz w:val="20"/>
          <w:szCs w:val="20"/>
          <w:lang w:val="sq-AL"/>
        </w:rPr>
        <w:t xml:space="preserve"> </w:t>
      </w:r>
      <w:r w:rsidRPr="00995871">
        <w:rPr>
          <w:sz w:val="20"/>
          <w:szCs w:val="20"/>
          <w:lang w:val="sq-AL"/>
        </w:rPr>
        <w:t>MINERARE TË NJË LEJE</w:t>
      </w:r>
      <w:r w:rsidR="008359B1" w:rsidRPr="00995871">
        <w:rPr>
          <w:sz w:val="20"/>
          <w:szCs w:val="20"/>
          <w:lang w:val="sq-AL"/>
        </w:rPr>
        <w:t>je</w:t>
      </w:r>
      <w:r w:rsidRPr="00995871">
        <w:rPr>
          <w:sz w:val="20"/>
          <w:szCs w:val="20"/>
          <w:lang w:val="sq-AL"/>
        </w:rPr>
        <w:t xml:space="preserve"> MINERARE</w:t>
      </w:r>
    </w:p>
    <w:p w:rsidR="00B2456C" w:rsidRPr="00995871" w:rsidRDefault="00B2456C" w:rsidP="00574B3C">
      <w:pPr>
        <w:pStyle w:val="Paragrafi"/>
        <w:rPr>
          <w:rFonts w:cs="Times New Roman"/>
          <w:sz w:val="14"/>
          <w:szCs w:val="20"/>
          <w:lang w:val="sq-AL"/>
        </w:rPr>
      </w:pPr>
    </w:p>
    <w:p w:rsidR="00B2456C" w:rsidRPr="00995871" w:rsidRDefault="00B2456C" w:rsidP="00574B3C">
      <w:pPr>
        <w:pStyle w:val="Paragrafi"/>
        <w:rPr>
          <w:sz w:val="20"/>
          <w:szCs w:val="20"/>
          <w:lang w:val="sq-AL"/>
        </w:rPr>
      </w:pPr>
      <w:r w:rsidRPr="00995871">
        <w:rPr>
          <w:sz w:val="20"/>
          <w:szCs w:val="20"/>
          <w:lang w:val="sq-AL"/>
        </w:rPr>
        <w:t>Në zbatim të nenit 102, pika 4 të Kushtetutës së Republikës së Shqipërisë, të nenit 50, pika 6 dhe nenit 56, pika 2 të ligjit nr.10</w:t>
      </w:r>
      <w:r w:rsidR="0068442A" w:rsidRPr="00995871">
        <w:rPr>
          <w:sz w:val="20"/>
          <w:szCs w:val="20"/>
          <w:lang w:val="sq-AL"/>
        </w:rPr>
        <w:t xml:space="preserve"> </w:t>
      </w:r>
      <w:r w:rsidRPr="00995871">
        <w:rPr>
          <w:sz w:val="20"/>
          <w:szCs w:val="20"/>
          <w:lang w:val="sq-AL"/>
        </w:rPr>
        <w:t xml:space="preserve">304, datë 15.7.2010 “Për </w:t>
      </w:r>
      <w:r w:rsidR="0068442A" w:rsidRPr="00995871">
        <w:rPr>
          <w:sz w:val="20"/>
          <w:szCs w:val="20"/>
          <w:lang w:val="sq-AL"/>
        </w:rPr>
        <w:t xml:space="preserve">sektorin minerar </w:t>
      </w:r>
      <w:r w:rsidRPr="00995871">
        <w:rPr>
          <w:sz w:val="20"/>
          <w:szCs w:val="20"/>
          <w:lang w:val="sq-AL"/>
        </w:rPr>
        <w:t>në Republikën e Shqipërisë”,</w:t>
      </w:r>
    </w:p>
    <w:p w:rsidR="00B2456C" w:rsidRPr="00995871" w:rsidRDefault="00B2456C" w:rsidP="00574B3C">
      <w:pPr>
        <w:pStyle w:val="Paragrafi"/>
        <w:rPr>
          <w:sz w:val="20"/>
          <w:szCs w:val="20"/>
          <w:lang w:val="sq-AL"/>
        </w:rPr>
      </w:pPr>
    </w:p>
    <w:p w:rsidR="00B2456C" w:rsidRPr="00995871" w:rsidRDefault="00B2456C" w:rsidP="00574B3C">
      <w:pPr>
        <w:pStyle w:val="VENDOSI"/>
        <w:rPr>
          <w:sz w:val="20"/>
          <w:szCs w:val="20"/>
          <w:lang w:val="sq-AL"/>
        </w:rPr>
      </w:pPr>
      <w:r w:rsidRPr="00995871">
        <w:rPr>
          <w:sz w:val="20"/>
          <w:szCs w:val="20"/>
          <w:lang w:val="sq-AL"/>
        </w:rPr>
        <w:t>URDHËROJ:</w:t>
      </w:r>
    </w:p>
    <w:p w:rsidR="00B2456C" w:rsidRPr="00995871" w:rsidRDefault="00B2456C" w:rsidP="00574B3C">
      <w:pPr>
        <w:pStyle w:val="Paragrafi"/>
        <w:rPr>
          <w:rFonts w:cs="Times New Roman"/>
          <w:sz w:val="14"/>
          <w:szCs w:val="20"/>
          <w:lang w:val="sq-AL"/>
        </w:rPr>
      </w:pPr>
    </w:p>
    <w:p w:rsidR="00B2456C" w:rsidRPr="00995871" w:rsidRDefault="00B2456C" w:rsidP="00574B3C">
      <w:pPr>
        <w:pStyle w:val="Paragrafi"/>
        <w:rPr>
          <w:sz w:val="20"/>
          <w:szCs w:val="20"/>
          <w:lang w:val="sq-AL"/>
        </w:rPr>
      </w:pPr>
      <w:r w:rsidRPr="00995871">
        <w:rPr>
          <w:sz w:val="20"/>
          <w:szCs w:val="20"/>
          <w:lang w:val="sq-AL"/>
        </w:rPr>
        <w:t>1. Të gjitha të dhënat për burimet minerare në Republikën e Shqipërisë, pavarësisht nga mënyra e ruajtjes së tyre, i përkasin shtetit shqiptar dhe i vihen në dispozicion strukturës përgjegjëse, me kërkesë të kësaj të fundit</w:t>
      </w:r>
      <w:r w:rsidR="008359B1" w:rsidRPr="00995871">
        <w:rPr>
          <w:sz w:val="20"/>
          <w:szCs w:val="20"/>
          <w:lang w:val="sq-AL"/>
        </w:rPr>
        <w:t>,</w:t>
      </w:r>
      <w:r w:rsidRPr="00995871">
        <w:rPr>
          <w:sz w:val="20"/>
          <w:szCs w:val="20"/>
          <w:lang w:val="sq-AL"/>
        </w:rPr>
        <w:t xml:space="preserve"> dhe në përputhje me dispozitat e ligjit nr.10</w:t>
      </w:r>
      <w:r w:rsidR="0068442A" w:rsidRPr="00995871">
        <w:rPr>
          <w:sz w:val="20"/>
          <w:szCs w:val="20"/>
          <w:lang w:val="sq-AL"/>
        </w:rPr>
        <w:t xml:space="preserve"> </w:t>
      </w:r>
      <w:r w:rsidRPr="00995871">
        <w:rPr>
          <w:sz w:val="20"/>
          <w:szCs w:val="20"/>
          <w:lang w:val="sq-AL"/>
        </w:rPr>
        <w:t xml:space="preserve">304, datë 15.7.2010 “Për </w:t>
      </w:r>
      <w:r w:rsidR="0068442A" w:rsidRPr="00995871">
        <w:rPr>
          <w:sz w:val="20"/>
          <w:szCs w:val="20"/>
          <w:lang w:val="sq-AL"/>
        </w:rPr>
        <w:t>sektorin mine</w:t>
      </w:r>
      <w:r w:rsidRPr="00995871">
        <w:rPr>
          <w:sz w:val="20"/>
          <w:szCs w:val="20"/>
          <w:lang w:val="sq-AL"/>
        </w:rPr>
        <w:t>rar në Republikën e Shqipërisë”.</w:t>
      </w:r>
    </w:p>
    <w:p w:rsidR="00B2456C" w:rsidRPr="00995871" w:rsidRDefault="00B2456C" w:rsidP="00574B3C">
      <w:pPr>
        <w:pStyle w:val="Paragrafi"/>
        <w:rPr>
          <w:sz w:val="20"/>
          <w:szCs w:val="20"/>
          <w:lang w:val="sq-AL"/>
        </w:rPr>
      </w:pPr>
      <w:r w:rsidRPr="00995871">
        <w:rPr>
          <w:sz w:val="20"/>
          <w:szCs w:val="20"/>
          <w:lang w:val="sq-AL"/>
        </w:rPr>
        <w:t xml:space="preserve">2. Të dhënat teknike dhe provat studimore, që zotërohen nga strukturat përgjegjëse si rezultat i punës së këtyre strukturave, të cilat i përkasin </w:t>
      </w:r>
      <w:r w:rsidR="008359B1" w:rsidRPr="00995871">
        <w:rPr>
          <w:sz w:val="20"/>
          <w:szCs w:val="20"/>
          <w:lang w:val="sq-AL"/>
        </w:rPr>
        <w:t>shtetit s</w:t>
      </w:r>
      <w:r w:rsidRPr="00995871">
        <w:rPr>
          <w:sz w:val="20"/>
          <w:szCs w:val="20"/>
          <w:lang w:val="sq-AL"/>
        </w:rPr>
        <w:t>hqiptar disponohen dhe përdoren në përputhje me legjislacionin shqiptar në fuqi.</w:t>
      </w:r>
    </w:p>
    <w:p w:rsidR="00B2456C" w:rsidRPr="00995871" w:rsidRDefault="00B2456C" w:rsidP="00574B3C">
      <w:pPr>
        <w:pStyle w:val="Paragrafi"/>
        <w:rPr>
          <w:sz w:val="20"/>
          <w:szCs w:val="20"/>
          <w:lang w:val="sq-AL"/>
        </w:rPr>
      </w:pPr>
      <w:r w:rsidRPr="00995871">
        <w:rPr>
          <w:sz w:val="20"/>
          <w:szCs w:val="20"/>
          <w:lang w:val="sq-AL"/>
        </w:rPr>
        <w:t>3. Të dhën</w:t>
      </w:r>
      <w:r w:rsidR="008359B1" w:rsidRPr="00995871">
        <w:rPr>
          <w:sz w:val="20"/>
          <w:szCs w:val="20"/>
          <w:lang w:val="sq-AL"/>
        </w:rPr>
        <w:t>at teknike dhe provat studimore</w:t>
      </w:r>
      <w:r w:rsidRPr="00995871">
        <w:rPr>
          <w:sz w:val="20"/>
          <w:szCs w:val="20"/>
          <w:lang w:val="sq-AL"/>
        </w:rPr>
        <w:t xml:space="preserve"> që zotërohen nga strukturat përgjegjëse të përftuara nga informacionet e detyrueshme të zotëruesve të lejeve minerare janë konfidenciale.</w:t>
      </w:r>
    </w:p>
    <w:p w:rsidR="00B2456C" w:rsidRPr="00995871" w:rsidRDefault="00B2456C" w:rsidP="00574B3C">
      <w:pPr>
        <w:pStyle w:val="Paragrafi"/>
        <w:rPr>
          <w:sz w:val="20"/>
          <w:szCs w:val="20"/>
          <w:lang w:val="sq-AL"/>
        </w:rPr>
      </w:pPr>
      <w:r w:rsidRPr="00995871">
        <w:rPr>
          <w:sz w:val="20"/>
          <w:szCs w:val="20"/>
          <w:lang w:val="sq-AL"/>
        </w:rPr>
        <w:t>4. Të dhën</w:t>
      </w:r>
      <w:r w:rsidR="00DD341A" w:rsidRPr="00995871">
        <w:rPr>
          <w:sz w:val="20"/>
          <w:szCs w:val="20"/>
          <w:lang w:val="sq-AL"/>
        </w:rPr>
        <w:t>at teknike dhe provat studimore</w:t>
      </w:r>
      <w:r w:rsidRPr="00995871">
        <w:rPr>
          <w:sz w:val="20"/>
          <w:szCs w:val="20"/>
          <w:lang w:val="sq-AL"/>
        </w:rPr>
        <w:t xml:space="preserve"> që zotëruesi i lejes minerare i krijon gjatë realizimit të veprimtarisë së tij minerare dhe janë pjesë e informacioneve të detyrueshme që zotëruesi i lejes minerare realizon te strukturat përgjegjëse janë konfidenciale. Zotëruesi i lejes minerare mund të shfrytëzojë të dhënat e sipërpërmendura vetëm në interes të atij vetë dhe vetëm gjatë afatit të vlefshmërisë së lejes minerare. Transferimi i këtyre të dhënave nga zotëruesi apo ish-zotëruesi i lejes drejt palëve të treta mund të bëhet vetëm pas miratimit paraprak nga struktura përgjegjëse dhe duke respektuar legjislacionin shqiptar për të drejtat e autorit.</w:t>
      </w:r>
    </w:p>
    <w:p w:rsidR="00B2456C" w:rsidRPr="00995871" w:rsidRDefault="00B2456C" w:rsidP="00574B3C">
      <w:pPr>
        <w:pStyle w:val="Paragrafi"/>
        <w:rPr>
          <w:sz w:val="20"/>
          <w:szCs w:val="20"/>
          <w:lang w:val="sq-AL"/>
        </w:rPr>
      </w:pPr>
      <w:r w:rsidRPr="00995871">
        <w:rPr>
          <w:sz w:val="20"/>
          <w:szCs w:val="20"/>
          <w:lang w:val="sq-AL"/>
        </w:rPr>
        <w:t>5. Të dhënat për pagesat e taksave vendore dhe kombëtare nuk quhen konfidenciale. Të dhënat për pagesat e taksave vendore dhe kombëtare publikohen në kuadër të transparencës me publikun për veprimtaritë minerare.</w:t>
      </w:r>
    </w:p>
    <w:p w:rsidR="00B2456C" w:rsidRPr="00995871" w:rsidRDefault="00B2456C" w:rsidP="00574B3C">
      <w:pPr>
        <w:pStyle w:val="Paragrafi"/>
        <w:rPr>
          <w:sz w:val="20"/>
          <w:szCs w:val="20"/>
          <w:lang w:val="sq-AL"/>
        </w:rPr>
      </w:pPr>
      <w:r w:rsidRPr="00995871">
        <w:rPr>
          <w:sz w:val="20"/>
          <w:szCs w:val="20"/>
          <w:lang w:val="sq-AL"/>
        </w:rPr>
        <w:t>6. Çdo aplikues për një të drejtë minerare mund të përdorë të dhënat e marra nga strukturat përgjegjëse apo zotërues t</w:t>
      </w:r>
      <w:r w:rsidR="00633BB5" w:rsidRPr="00995871">
        <w:rPr>
          <w:rFonts w:ascii="Times New Roman" w:hAnsi="Times New Roman" w:cs="Times New Roman"/>
          <w:sz w:val="20"/>
          <w:szCs w:val="20"/>
          <w:lang w:val="sq-AL"/>
        </w:rPr>
        <w:t>ë</w:t>
      </w:r>
      <w:r w:rsidRPr="00995871">
        <w:rPr>
          <w:sz w:val="20"/>
          <w:szCs w:val="20"/>
          <w:lang w:val="sq-AL"/>
        </w:rPr>
        <w:t xml:space="preserve"> mëparshëm të lejeve minerare, duke ruajtur konfidencialitetin e tyre dhe duke deklaruar burimin e tyre në momentin e aplikimit.</w:t>
      </w:r>
    </w:p>
    <w:p w:rsidR="00B2456C" w:rsidRPr="00995871" w:rsidRDefault="00B2456C" w:rsidP="00574B3C">
      <w:pPr>
        <w:pStyle w:val="Paragrafi"/>
        <w:rPr>
          <w:sz w:val="20"/>
          <w:szCs w:val="20"/>
          <w:lang w:val="sq-AL"/>
        </w:rPr>
      </w:pPr>
      <w:r w:rsidRPr="00995871">
        <w:rPr>
          <w:sz w:val="20"/>
          <w:szCs w:val="20"/>
          <w:lang w:val="sq-AL"/>
        </w:rPr>
        <w:t>7. Përdorimi i të dhënave teknike dhe provat studimore, që zotëruesi i lejes minerare i krijon gjatë realizimit të veprimtarisë së tij minerare dhe që janë konfidenciale mund të përdoren kur zotëruesi i këtyre të dhënave është dakord që të ndiqet radha</w:t>
      </w:r>
      <w:r w:rsidR="00DD341A" w:rsidRPr="00995871">
        <w:rPr>
          <w:sz w:val="20"/>
          <w:szCs w:val="20"/>
          <w:lang w:val="sq-AL"/>
        </w:rPr>
        <w:t>,</w:t>
      </w:r>
      <w:r w:rsidRPr="00995871">
        <w:rPr>
          <w:sz w:val="20"/>
          <w:szCs w:val="20"/>
          <w:lang w:val="sq-AL"/>
        </w:rPr>
        <w:t xml:space="preserve"> si më poshtë:</w:t>
      </w:r>
    </w:p>
    <w:p w:rsidR="00B2456C" w:rsidRPr="00995871" w:rsidRDefault="00B2456C" w:rsidP="00574B3C">
      <w:pPr>
        <w:pStyle w:val="Paragrafi"/>
        <w:rPr>
          <w:sz w:val="20"/>
          <w:szCs w:val="20"/>
          <w:lang w:val="sq-AL"/>
        </w:rPr>
      </w:pPr>
      <w:r w:rsidRPr="00995871">
        <w:rPr>
          <w:sz w:val="20"/>
          <w:szCs w:val="20"/>
          <w:lang w:val="sq-AL"/>
        </w:rPr>
        <w:t xml:space="preserve">a) përfundimi i afatit të së drejtës minerare; </w:t>
      </w:r>
    </w:p>
    <w:p w:rsidR="00B2456C" w:rsidRPr="00995871" w:rsidRDefault="00DD341A" w:rsidP="00574B3C">
      <w:pPr>
        <w:pStyle w:val="Paragrafi"/>
        <w:rPr>
          <w:sz w:val="20"/>
          <w:szCs w:val="20"/>
          <w:lang w:val="sq-AL"/>
        </w:rPr>
      </w:pPr>
      <w:r w:rsidRPr="00995871">
        <w:rPr>
          <w:sz w:val="20"/>
          <w:szCs w:val="20"/>
          <w:lang w:val="sq-AL"/>
        </w:rPr>
        <w:t>b) zotëruesi i lejes s</w:t>
      </w:r>
      <w:r w:rsidR="00B2456C" w:rsidRPr="00995871">
        <w:rPr>
          <w:sz w:val="20"/>
          <w:szCs w:val="20"/>
          <w:lang w:val="sq-AL"/>
        </w:rPr>
        <w:t xml:space="preserve">ë kërkim-zbulimit kryen aplikim për leje minerare shfrytëzimi; </w:t>
      </w:r>
    </w:p>
    <w:p w:rsidR="00B2456C" w:rsidRPr="00995871" w:rsidRDefault="00B2456C" w:rsidP="00574B3C">
      <w:pPr>
        <w:pStyle w:val="Paragrafi"/>
        <w:rPr>
          <w:sz w:val="20"/>
          <w:szCs w:val="20"/>
          <w:lang w:val="sq-AL"/>
        </w:rPr>
      </w:pPr>
      <w:r w:rsidRPr="00995871">
        <w:rPr>
          <w:sz w:val="20"/>
          <w:szCs w:val="20"/>
          <w:lang w:val="sq-AL"/>
        </w:rPr>
        <w:t>c) lënia e zonës, në të cilën janë marrë të dhënat teknike</w:t>
      </w:r>
      <w:r w:rsidR="00DD341A" w:rsidRPr="00995871">
        <w:rPr>
          <w:sz w:val="20"/>
          <w:szCs w:val="20"/>
          <w:lang w:val="sq-AL"/>
        </w:rPr>
        <w:t>,</w:t>
      </w:r>
      <w:r w:rsidRPr="00995871">
        <w:rPr>
          <w:sz w:val="20"/>
          <w:szCs w:val="20"/>
          <w:lang w:val="sq-AL"/>
        </w:rPr>
        <w:t xml:space="preserve"> dhe provat studimore;</w:t>
      </w:r>
    </w:p>
    <w:p w:rsidR="00B2456C" w:rsidRPr="00995871" w:rsidRDefault="00B2456C" w:rsidP="00574B3C">
      <w:pPr>
        <w:pStyle w:val="Paragrafi"/>
        <w:rPr>
          <w:sz w:val="20"/>
          <w:szCs w:val="20"/>
          <w:lang w:val="sq-AL"/>
        </w:rPr>
      </w:pPr>
      <w:r w:rsidRPr="00995871">
        <w:rPr>
          <w:sz w:val="20"/>
          <w:szCs w:val="20"/>
          <w:lang w:val="sq-AL"/>
        </w:rPr>
        <w:t>d) dy vjet më pas nga data e marrjes së këtyre të dhënave dhe provave prej strukturës përgjegjëse;</w:t>
      </w:r>
    </w:p>
    <w:p w:rsidR="00B2456C" w:rsidRPr="00995871" w:rsidRDefault="00B2456C" w:rsidP="00574B3C">
      <w:pPr>
        <w:pStyle w:val="Paragrafi"/>
        <w:rPr>
          <w:sz w:val="20"/>
          <w:szCs w:val="20"/>
          <w:lang w:val="sq-AL"/>
        </w:rPr>
      </w:pPr>
      <w:r w:rsidRPr="00995871">
        <w:rPr>
          <w:sz w:val="20"/>
          <w:szCs w:val="20"/>
          <w:lang w:val="sq-AL"/>
        </w:rPr>
        <w:t xml:space="preserve">e) </w:t>
      </w:r>
      <w:r w:rsidR="00DD341A" w:rsidRPr="00995871">
        <w:rPr>
          <w:sz w:val="20"/>
          <w:szCs w:val="20"/>
          <w:lang w:val="sq-AL"/>
        </w:rPr>
        <w:t>publikimi i të dhënave të tilla.</w:t>
      </w:r>
    </w:p>
    <w:p w:rsidR="00B2456C" w:rsidRPr="00995871" w:rsidRDefault="00B2456C" w:rsidP="00574B3C">
      <w:pPr>
        <w:pStyle w:val="Paragrafi"/>
        <w:rPr>
          <w:sz w:val="20"/>
          <w:szCs w:val="20"/>
          <w:lang w:val="sq-AL"/>
        </w:rPr>
      </w:pPr>
      <w:r w:rsidRPr="00995871">
        <w:rPr>
          <w:sz w:val="20"/>
          <w:szCs w:val="20"/>
          <w:lang w:val="sq-AL"/>
        </w:rPr>
        <w:t>Nuk mund të kryhet ekzekutimi i pikës pasardhëse para asaj paraardhëse.</w:t>
      </w:r>
    </w:p>
    <w:p w:rsidR="00B2456C" w:rsidRPr="00995871" w:rsidRDefault="00B2456C" w:rsidP="00574B3C">
      <w:pPr>
        <w:pStyle w:val="Paragrafi"/>
        <w:rPr>
          <w:sz w:val="20"/>
          <w:szCs w:val="20"/>
          <w:lang w:val="sq-AL"/>
        </w:rPr>
      </w:pPr>
      <w:r w:rsidRPr="00995871">
        <w:rPr>
          <w:sz w:val="20"/>
          <w:szCs w:val="20"/>
          <w:lang w:val="sq-AL"/>
        </w:rPr>
        <w:t xml:space="preserve">8. Përcaktimet e pikës 6 nuk mund të kufizojnë të drejtën e shtetit për të përdorur një informacion të tillë për përgatitjen e raporteve ekonomiko-financiare apo dhe tekniko-shkencore që i nevojiten atij. </w:t>
      </w:r>
    </w:p>
    <w:p w:rsidR="00B2456C" w:rsidRPr="00995871" w:rsidRDefault="00B2456C" w:rsidP="00574B3C">
      <w:pPr>
        <w:pStyle w:val="Paragrafi"/>
        <w:rPr>
          <w:sz w:val="20"/>
          <w:szCs w:val="20"/>
          <w:lang w:val="sq-AL"/>
        </w:rPr>
      </w:pPr>
      <w:r w:rsidRPr="00995871">
        <w:rPr>
          <w:sz w:val="20"/>
          <w:szCs w:val="20"/>
          <w:lang w:val="sq-AL"/>
        </w:rPr>
        <w:t>9. Rezultatet e provave studimore që përfshijnë analizat kimike, mineralogjike, petrografike, studimet teknologjike etj., në kuadër të raportit përfundimtar me mbylljen e afatit të lejes minerare dorëzohen pranë institucionit të SHGJSH</w:t>
      </w:r>
      <w:r w:rsidR="00AC34B1" w:rsidRPr="00995871">
        <w:rPr>
          <w:sz w:val="20"/>
          <w:szCs w:val="20"/>
          <w:lang w:val="sq-AL"/>
        </w:rPr>
        <w:t>-s</w:t>
      </w:r>
      <w:r w:rsidR="00AC34B1" w:rsidRPr="00995871">
        <w:rPr>
          <w:rFonts w:ascii="Times New Roman" w:hAnsi="Times New Roman" w:cs="Times New Roman"/>
          <w:sz w:val="20"/>
          <w:szCs w:val="20"/>
          <w:lang w:val="sq-AL"/>
        </w:rPr>
        <w:t>ë</w:t>
      </w:r>
      <w:r w:rsidRPr="00995871">
        <w:rPr>
          <w:sz w:val="20"/>
          <w:szCs w:val="20"/>
          <w:lang w:val="sq-AL"/>
        </w:rPr>
        <w:t xml:space="preserve"> për lejet e kërkim-zbulimit dhe në AKBN për lejet e shfrytëzimit. Kampionatura për rezultatet përbehet nga:</w:t>
      </w:r>
    </w:p>
    <w:p w:rsidR="00B2456C" w:rsidRPr="00995871" w:rsidRDefault="00B2456C" w:rsidP="00574B3C">
      <w:pPr>
        <w:pStyle w:val="Paragrafi"/>
        <w:rPr>
          <w:sz w:val="20"/>
          <w:szCs w:val="20"/>
          <w:lang w:val="sq-AL"/>
        </w:rPr>
      </w:pPr>
      <w:r w:rsidRPr="00995871">
        <w:rPr>
          <w:sz w:val="20"/>
          <w:szCs w:val="20"/>
          <w:lang w:val="sq-AL"/>
        </w:rPr>
        <w:t>a) Për shpimet</w:t>
      </w:r>
      <w:r w:rsidR="00770C69" w:rsidRPr="00995871">
        <w:rPr>
          <w:sz w:val="20"/>
          <w:szCs w:val="20"/>
          <w:lang w:val="sq-AL"/>
        </w:rPr>
        <w:t xml:space="preserve"> e realizuara në lejet e kërkim-</w:t>
      </w:r>
      <w:r w:rsidRPr="00995871">
        <w:rPr>
          <w:sz w:val="20"/>
          <w:szCs w:val="20"/>
          <w:lang w:val="sq-AL"/>
        </w:rPr>
        <w:t>zbulimit, zotëruesi i lejes dorëzon te SHGJSH</w:t>
      </w:r>
      <w:r w:rsidR="00633BB5" w:rsidRPr="00995871">
        <w:rPr>
          <w:sz w:val="20"/>
          <w:szCs w:val="20"/>
          <w:lang w:val="sq-AL"/>
        </w:rPr>
        <w:t>-ja</w:t>
      </w:r>
      <w:r w:rsidRPr="00995871">
        <w:rPr>
          <w:sz w:val="20"/>
          <w:szCs w:val="20"/>
          <w:lang w:val="sq-AL"/>
        </w:rPr>
        <w:t>: grafikisht kolonat gjeologjike të shpimeve, dublikatat e mostrave të analizave kimike</w:t>
      </w:r>
      <w:r w:rsidR="001F750F" w:rsidRPr="00995871">
        <w:rPr>
          <w:sz w:val="20"/>
          <w:szCs w:val="20"/>
          <w:lang w:val="sq-AL"/>
        </w:rPr>
        <w:t>,</w:t>
      </w:r>
      <w:r w:rsidRPr="00995871">
        <w:rPr>
          <w:sz w:val="20"/>
          <w:szCs w:val="20"/>
          <w:lang w:val="sq-AL"/>
        </w:rPr>
        <w:t xml:space="preserve"> ku është kapur trupi minerar, shlife dhe anshlife përfaqësuese nga studimet mineralogjike dhe petrografike, si dhe përshkrimin e tyre.</w:t>
      </w:r>
    </w:p>
    <w:p w:rsidR="00B2456C" w:rsidRPr="00995871" w:rsidRDefault="00B2456C" w:rsidP="00574B3C">
      <w:pPr>
        <w:pStyle w:val="Paragrafi"/>
        <w:rPr>
          <w:sz w:val="20"/>
          <w:szCs w:val="20"/>
          <w:lang w:val="sq-AL"/>
        </w:rPr>
      </w:pPr>
      <w:r w:rsidRPr="00995871">
        <w:rPr>
          <w:sz w:val="20"/>
          <w:szCs w:val="20"/>
          <w:lang w:val="sq-AL"/>
        </w:rPr>
        <w:t>b) Për provat e trajtimit të mineralit, zotëruesi i lejes së kërkim-zbulimit, shfrytëzimit apo kërkim-zbulim-shfrytëzimit dorëzon grafikisht skemën teknologjike me parametrat e realizuar për çdo produkt të skemës që përfshijnë</w:t>
      </w:r>
      <w:r w:rsidR="00770C69" w:rsidRPr="00995871">
        <w:rPr>
          <w:sz w:val="20"/>
          <w:szCs w:val="20"/>
          <w:lang w:val="sq-AL"/>
        </w:rPr>
        <w:t>:</w:t>
      </w:r>
      <w:r w:rsidRPr="00995871">
        <w:rPr>
          <w:sz w:val="20"/>
          <w:szCs w:val="20"/>
          <w:lang w:val="sq-AL"/>
        </w:rPr>
        <w:t xml:space="preserve"> sasinë, cilësinë, rikuperimin, përmbajtjen e të ngurtës, dublikata të analizave kimike të produktit përfundimtar dhe përshkrim të parametrave të pajisjeve të përdorura në skemën teknologjike.</w:t>
      </w:r>
    </w:p>
    <w:p w:rsidR="00B2456C" w:rsidRPr="00995871" w:rsidRDefault="00B2456C" w:rsidP="00574B3C">
      <w:pPr>
        <w:pStyle w:val="Paragrafi"/>
        <w:rPr>
          <w:sz w:val="20"/>
          <w:szCs w:val="20"/>
          <w:lang w:val="sq-AL"/>
        </w:rPr>
      </w:pPr>
      <w:r w:rsidRPr="00995871">
        <w:rPr>
          <w:sz w:val="20"/>
          <w:szCs w:val="20"/>
          <w:lang w:val="sq-AL"/>
        </w:rPr>
        <w:t>10. Struktura përgjegjëse dhe</w:t>
      </w:r>
      <w:r w:rsidR="00770C69" w:rsidRPr="00995871">
        <w:rPr>
          <w:sz w:val="20"/>
          <w:szCs w:val="20"/>
          <w:lang w:val="sq-AL"/>
        </w:rPr>
        <w:t xml:space="preserve"> autoritetet e tjera shtetërore</w:t>
      </w:r>
      <w:r w:rsidRPr="00995871">
        <w:rPr>
          <w:sz w:val="20"/>
          <w:szCs w:val="20"/>
          <w:lang w:val="sq-AL"/>
        </w:rPr>
        <w:t xml:space="preserve"> që kryejnë</w:t>
      </w:r>
      <w:r w:rsidR="00C819D2" w:rsidRPr="00995871">
        <w:rPr>
          <w:sz w:val="20"/>
          <w:szCs w:val="20"/>
          <w:lang w:val="sq-AL"/>
        </w:rPr>
        <w:t xml:space="preserve"> </w:t>
      </w:r>
      <w:r w:rsidRPr="00995871">
        <w:rPr>
          <w:sz w:val="20"/>
          <w:szCs w:val="20"/>
          <w:lang w:val="sq-AL"/>
        </w:rPr>
        <w:t xml:space="preserve">funksione shtetërore në fushën minerare, janë të detyruara të ruajnë </w:t>
      </w:r>
      <w:r w:rsidR="00770C69" w:rsidRPr="00995871">
        <w:rPr>
          <w:sz w:val="20"/>
          <w:szCs w:val="20"/>
          <w:lang w:val="sq-AL"/>
        </w:rPr>
        <w:t>konfidencialitetin e të dhënave</w:t>
      </w:r>
      <w:r w:rsidRPr="00995871">
        <w:rPr>
          <w:sz w:val="20"/>
          <w:szCs w:val="20"/>
          <w:lang w:val="sq-AL"/>
        </w:rPr>
        <w:t xml:space="preserve"> të marra nga zotëruesit e lejeve minerare apo të të dhënave, për të cilat kanë marrë dijeni gjatë ushtrimit të funksionit të tyre e që përbëjnë sekret tregtar në përputhje me legjislacionin në fuqi. Shkelja e këtij detyrimi ndëshkohet sipas legjislacionit në fuqi.</w:t>
      </w:r>
    </w:p>
    <w:p w:rsidR="00B2456C" w:rsidRPr="00995871" w:rsidRDefault="00B2456C" w:rsidP="00574B3C">
      <w:pPr>
        <w:pStyle w:val="Paragrafi"/>
        <w:rPr>
          <w:sz w:val="20"/>
          <w:szCs w:val="20"/>
          <w:lang w:val="sq-AL"/>
        </w:rPr>
      </w:pPr>
      <w:r w:rsidRPr="00995871">
        <w:rPr>
          <w:sz w:val="20"/>
          <w:szCs w:val="20"/>
          <w:lang w:val="sq-AL"/>
        </w:rPr>
        <w:t>11. Për zbatimin e këtij urdhri ngarkohen institucionet e SHGJSH</w:t>
      </w:r>
      <w:r w:rsidR="00F15F50" w:rsidRPr="00995871">
        <w:rPr>
          <w:sz w:val="20"/>
          <w:szCs w:val="20"/>
          <w:lang w:val="sq-AL"/>
        </w:rPr>
        <w:t>-s</w:t>
      </w:r>
      <w:r w:rsidR="00F15F50" w:rsidRPr="00995871">
        <w:rPr>
          <w:rFonts w:ascii="Times New Roman" w:hAnsi="Times New Roman" w:cs="Times New Roman"/>
          <w:sz w:val="20"/>
          <w:szCs w:val="20"/>
          <w:lang w:val="sq-AL"/>
        </w:rPr>
        <w:t>ë</w:t>
      </w:r>
      <w:r w:rsidRPr="00995871">
        <w:rPr>
          <w:sz w:val="20"/>
          <w:szCs w:val="20"/>
          <w:lang w:val="sq-AL"/>
        </w:rPr>
        <w:t>, AKBN</w:t>
      </w:r>
      <w:r w:rsidR="00F15F50">
        <w:rPr>
          <w:lang w:val="sq-AL"/>
        </w:rPr>
        <w:t>-s</w:t>
      </w:r>
      <w:r w:rsidR="00F15F50" w:rsidRPr="00F15F50">
        <w:rPr>
          <w:rFonts w:ascii="Times New Roman" w:hAnsi="Times New Roman" w:cs="Times New Roman"/>
          <w:lang w:val="sq-AL"/>
        </w:rPr>
        <w:t>ë</w:t>
      </w:r>
      <w:r w:rsidRPr="00C16008">
        <w:rPr>
          <w:lang w:val="sq-AL"/>
        </w:rPr>
        <w:t xml:space="preserve"> dhe </w:t>
      </w:r>
      <w:r w:rsidR="00770C69" w:rsidRPr="00C16008">
        <w:rPr>
          <w:lang w:val="sq-AL"/>
        </w:rPr>
        <w:t xml:space="preserve">drejtoria </w:t>
      </w:r>
      <w:r w:rsidR="00770C69" w:rsidRPr="00995871">
        <w:rPr>
          <w:sz w:val="20"/>
          <w:szCs w:val="20"/>
          <w:lang w:val="sq-AL"/>
        </w:rPr>
        <w:t xml:space="preserve">përgjegjëse </w:t>
      </w:r>
      <w:r w:rsidRPr="00995871">
        <w:rPr>
          <w:sz w:val="20"/>
          <w:szCs w:val="20"/>
          <w:lang w:val="sq-AL"/>
        </w:rPr>
        <w:t>në METE që trajton problematikat e lejeve minerare.</w:t>
      </w:r>
    </w:p>
    <w:p w:rsidR="00B2456C" w:rsidRPr="00995871" w:rsidRDefault="00B2456C" w:rsidP="00574B3C">
      <w:pPr>
        <w:pStyle w:val="Paragrafi"/>
        <w:rPr>
          <w:sz w:val="20"/>
          <w:szCs w:val="20"/>
          <w:lang w:val="sq-AL"/>
        </w:rPr>
      </w:pPr>
      <w:r w:rsidRPr="00995871">
        <w:rPr>
          <w:sz w:val="20"/>
          <w:szCs w:val="20"/>
          <w:lang w:val="sq-AL"/>
        </w:rPr>
        <w:t>Ky urdhër hyn në fuqi menjëherë.</w:t>
      </w:r>
    </w:p>
    <w:p w:rsidR="00B2456C" w:rsidRPr="00995871" w:rsidRDefault="00B2456C" w:rsidP="00574B3C">
      <w:pPr>
        <w:pStyle w:val="Autoriteti"/>
        <w:rPr>
          <w:rFonts w:cs="Times New Roman"/>
          <w:sz w:val="8"/>
          <w:szCs w:val="20"/>
          <w:lang w:val="sq-AL"/>
        </w:rPr>
      </w:pPr>
    </w:p>
    <w:p w:rsidR="00B2456C" w:rsidRPr="00995871" w:rsidRDefault="00B2456C" w:rsidP="00574B3C">
      <w:pPr>
        <w:pStyle w:val="Autoriteti"/>
        <w:rPr>
          <w:sz w:val="20"/>
          <w:szCs w:val="20"/>
          <w:lang w:val="sq-AL"/>
        </w:rPr>
      </w:pPr>
      <w:r w:rsidRPr="00995871">
        <w:rPr>
          <w:sz w:val="20"/>
          <w:szCs w:val="20"/>
          <w:lang w:val="sq-AL"/>
        </w:rPr>
        <w:t>MINISTRI I Ekonomis</w:t>
      </w:r>
      <w:r w:rsidR="00743B99" w:rsidRPr="00995871">
        <w:rPr>
          <w:sz w:val="20"/>
          <w:szCs w:val="20"/>
          <w:lang w:val="sq-AL"/>
        </w:rPr>
        <w:t>Ë</w:t>
      </w:r>
      <w:r w:rsidRPr="00995871">
        <w:rPr>
          <w:sz w:val="20"/>
          <w:szCs w:val="20"/>
          <w:lang w:val="sq-AL"/>
        </w:rPr>
        <w:t>, tregtis</w:t>
      </w:r>
      <w:r w:rsidR="00743B99" w:rsidRPr="00995871">
        <w:rPr>
          <w:sz w:val="20"/>
          <w:szCs w:val="20"/>
          <w:lang w:val="sq-AL"/>
        </w:rPr>
        <w:t>Ë</w:t>
      </w:r>
      <w:r w:rsidRPr="00995871">
        <w:rPr>
          <w:sz w:val="20"/>
          <w:szCs w:val="20"/>
          <w:lang w:val="sq-AL"/>
        </w:rPr>
        <w:t xml:space="preserve"> dhe energjetik</w:t>
      </w:r>
      <w:r w:rsidR="00743B99" w:rsidRPr="00995871">
        <w:rPr>
          <w:sz w:val="20"/>
          <w:szCs w:val="20"/>
          <w:lang w:val="sq-AL"/>
        </w:rPr>
        <w:t>Ë</w:t>
      </w:r>
      <w:r w:rsidRPr="00995871">
        <w:rPr>
          <w:sz w:val="20"/>
          <w:szCs w:val="20"/>
          <w:lang w:val="sq-AL"/>
        </w:rPr>
        <w:t>s</w:t>
      </w:r>
    </w:p>
    <w:p w:rsidR="00B2456C" w:rsidRPr="00995871" w:rsidRDefault="00B2456C" w:rsidP="00574B3C">
      <w:pPr>
        <w:pStyle w:val="AutoritetiEmer"/>
        <w:rPr>
          <w:sz w:val="20"/>
          <w:szCs w:val="20"/>
          <w:lang w:val="sq-AL"/>
        </w:rPr>
      </w:pPr>
      <w:r w:rsidRPr="00995871">
        <w:rPr>
          <w:sz w:val="20"/>
          <w:szCs w:val="20"/>
          <w:lang w:val="sq-AL"/>
        </w:rPr>
        <w:t xml:space="preserve"> Nasip Naço</w:t>
      </w:r>
    </w:p>
    <w:p w:rsidR="007E2EB7" w:rsidRPr="00995871" w:rsidRDefault="007E2EB7" w:rsidP="005100FB">
      <w:pPr>
        <w:pStyle w:val="Paragrafi"/>
        <w:rPr>
          <w:rFonts w:cs="Times New Roman"/>
          <w:sz w:val="20"/>
          <w:szCs w:val="20"/>
          <w:lang w:val="sq-AL"/>
        </w:rPr>
      </w:pPr>
    </w:p>
    <w:p w:rsidR="007E2EB7" w:rsidRPr="00995871" w:rsidRDefault="007E2EB7" w:rsidP="005100FB">
      <w:pPr>
        <w:pStyle w:val="Paragrafi"/>
        <w:rPr>
          <w:rFonts w:cs="Times New Roman"/>
          <w:sz w:val="20"/>
          <w:szCs w:val="20"/>
          <w:lang w:val="sq-AL"/>
        </w:rPr>
      </w:pPr>
    </w:p>
    <w:p w:rsidR="00B2456C" w:rsidRPr="00995871" w:rsidRDefault="00B2456C" w:rsidP="005100FB">
      <w:pPr>
        <w:pStyle w:val="Akti"/>
        <w:rPr>
          <w:sz w:val="20"/>
          <w:szCs w:val="20"/>
          <w:lang w:val="sq-AL"/>
        </w:rPr>
      </w:pPr>
      <w:r w:rsidRPr="00995871">
        <w:rPr>
          <w:sz w:val="20"/>
          <w:szCs w:val="20"/>
          <w:lang w:val="sq-AL"/>
        </w:rPr>
        <w:t>URDHËR</w:t>
      </w:r>
    </w:p>
    <w:p w:rsidR="00B2456C" w:rsidRPr="00995871" w:rsidRDefault="00B2456C" w:rsidP="00CA3C54">
      <w:pPr>
        <w:pStyle w:val="NumriData"/>
        <w:rPr>
          <w:sz w:val="20"/>
          <w:szCs w:val="20"/>
          <w:lang w:val="sq-AL"/>
        </w:rPr>
      </w:pPr>
      <w:r w:rsidRPr="00995871">
        <w:rPr>
          <w:sz w:val="20"/>
          <w:szCs w:val="20"/>
          <w:lang w:val="sq-AL"/>
        </w:rPr>
        <w:t>Nr.387, datë 20.5.2011</w:t>
      </w:r>
    </w:p>
    <w:p w:rsidR="00B2456C" w:rsidRPr="00995871" w:rsidRDefault="00B2456C" w:rsidP="005100FB">
      <w:pPr>
        <w:pStyle w:val="Paragrafi"/>
        <w:rPr>
          <w:rFonts w:cs="Times New Roman"/>
          <w:sz w:val="14"/>
          <w:szCs w:val="20"/>
          <w:lang w:val="sq-AL"/>
        </w:rPr>
      </w:pPr>
    </w:p>
    <w:p w:rsidR="00B2456C" w:rsidRPr="00995871" w:rsidRDefault="00B2456C" w:rsidP="00CA3C54">
      <w:pPr>
        <w:pStyle w:val="Titulli"/>
        <w:rPr>
          <w:sz w:val="20"/>
          <w:szCs w:val="20"/>
          <w:lang w:val="sq-AL"/>
        </w:rPr>
      </w:pPr>
      <w:r w:rsidRPr="00995871">
        <w:rPr>
          <w:sz w:val="20"/>
          <w:szCs w:val="20"/>
          <w:lang w:val="sq-AL"/>
        </w:rPr>
        <w:t>PËR MIRATIMIN E FORMËS DHE PËRMBAJTJES SË PROJEKTIT TË KONSERVIMIT TË MINIERËS</w:t>
      </w:r>
    </w:p>
    <w:p w:rsidR="00B2456C" w:rsidRPr="00995871" w:rsidRDefault="00B2456C" w:rsidP="005100FB">
      <w:pPr>
        <w:pStyle w:val="Paragrafi"/>
        <w:rPr>
          <w:rFonts w:cs="Times New Roman"/>
          <w:sz w:val="14"/>
          <w:szCs w:val="20"/>
          <w:lang w:val="sq-AL"/>
        </w:rPr>
      </w:pPr>
    </w:p>
    <w:p w:rsidR="00B2456C" w:rsidRPr="00995871" w:rsidRDefault="00770C69" w:rsidP="00CA3C54">
      <w:pPr>
        <w:pStyle w:val="BazLigjPropozues"/>
        <w:rPr>
          <w:sz w:val="20"/>
          <w:szCs w:val="20"/>
          <w:lang w:val="sq-AL"/>
        </w:rPr>
      </w:pPr>
      <w:r w:rsidRPr="00995871">
        <w:rPr>
          <w:sz w:val="20"/>
          <w:szCs w:val="20"/>
          <w:lang w:val="sq-AL"/>
        </w:rPr>
        <w:t>Në zbatim të nenit 102, pika 4</w:t>
      </w:r>
      <w:r w:rsidR="00B2456C" w:rsidRPr="00995871">
        <w:rPr>
          <w:sz w:val="20"/>
          <w:szCs w:val="20"/>
          <w:lang w:val="sq-AL"/>
        </w:rPr>
        <w:t xml:space="preserve"> të Kushtetutës së Republikës së Shqipërisë, të nenit 55, pika 8 dhe nenit 56, pika 2 të ligjit nr.10</w:t>
      </w:r>
      <w:r w:rsidR="00DE312E" w:rsidRPr="00995871">
        <w:rPr>
          <w:sz w:val="20"/>
          <w:szCs w:val="20"/>
          <w:lang w:val="sq-AL"/>
        </w:rPr>
        <w:t xml:space="preserve"> </w:t>
      </w:r>
      <w:r w:rsidR="00B2456C" w:rsidRPr="00995871">
        <w:rPr>
          <w:sz w:val="20"/>
          <w:szCs w:val="20"/>
          <w:lang w:val="sq-AL"/>
        </w:rPr>
        <w:t xml:space="preserve">304, datë 15.7.2010 “Për </w:t>
      </w:r>
      <w:r w:rsidR="00DE312E" w:rsidRPr="00995871">
        <w:rPr>
          <w:sz w:val="20"/>
          <w:szCs w:val="20"/>
          <w:lang w:val="sq-AL"/>
        </w:rPr>
        <w:t xml:space="preserve">sektorin minerar </w:t>
      </w:r>
      <w:r w:rsidR="00B2456C" w:rsidRPr="00995871">
        <w:rPr>
          <w:sz w:val="20"/>
          <w:szCs w:val="20"/>
          <w:lang w:val="sq-AL"/>
        </w:rPr>
        <w:t>në Republikën e Shqipërisë”,</w:t>
      </w:r>
    </w:p>
    <w:p w:rsidR="00B2456C" w:rsidRPr="00995871" w:rsidRDefault="00B2456C" w:rsidP="005100FB">
      <w:pPr>
        <w:pStyle w:val="Paragrafi"/>
        <w:rPr>
          <w:rFonts w:cs="Times New Roman"/>
          <w:sz w:val="20"/>
          <w:szCs w:val="20"/>
          <w:lang w:val="sq-AL"/>
        </w:rPr>
      </w:pPr>
    </w:p>
    <w:p w:rsidR="00B2456C" w:rsidRPr="00995871" w:rsidRDefault="00B2456C" w:rsidP="00CA3C54">
      <w:pPr>
        <w:pStyle w:val="VENDOSI"/>
        <w:rPr>
          <w:sz w:val="20"/>
          <w:szCs w:val="20"/>
          <w:lang w:val="sq-AL"/>
        </w:rPr>
      </w:pPr>
      <w:r w:rsidRPr="00995871">
        <w:rPr>
          <w:sz w:val="20"/>
          <w:szCs w:val="20"/>
          <w:lang w:val="sq-AL"/>
        </w:rPr>
        <w:t>URDHËROJ:</w:t>
      </w:r>
    </w:p>
    <w:p w:rsidR="00B2456C" w:rsidRPr="00995871" w:rsidRDefault="00B2456C" w:rsidP="005100FB">
      <w:pPr>
        <w:pStyle w:val="Paragrafi"/>
        <w:rPr>
          <w:rFonts w:cs="Times New Roman"/>
          <w:sz w:val="14"/>
          <w:szCs w:val="20"/>
          <w:lang w:val="sq-AL"/>
        </w:rPr>
      </w:pPr>
    </w:p>
    <w:p w:rsidR="00B2456C" w:rsidRPr="00995871" w:rsidRDefault="00B2456C" w:rsidP="005100FB">
      <w:pPr>
        <w:pStyle w:val="Paragrafi"/>
        <w:rPr>
          <w:sz w:val="20"/>
          <w:szCs w:val="20"/>
          <w:lang w:val="sq-AL"/>
        </w:rPr>
      </w:pPr>
      <w:r w:rsidRPr="00995871">
        <w:rPr>
          <w:sz w:val="20"/>
          <w:szCs w:val="20"/>
          <w:lang w:val="sq-AL"/>
        </w:rPr>
        <w:t xml:space="preserve">1. </w:t>
      </w:r>
      <w:r w:rsidR="00770C69" w:rsidRPr="00995871">
        <w:rPr>
          <w:sz w:val="20"/>
          <w:szCs w:val="20"/>
          <w:lang w:val="sq-AL"/>
        </w:rPr>
        <w:t>Të gjitha minierat e braktisura</w:t>
      </w:r>
      <w:r w:rsidRPr="00995871">
        <w:rPr>
          <w:sz w:val="20"/>
          <w:szCs w:val="20"/>
          <w:lang w:val="sq-AL"/>
        </w:rPr>
        <w:t xml:space="preserve"> që sipas përcaktimeve të ligjit nr.10</w:t>
      </w:r>
      <w:r w:rsidR="00DE312E" w:rsidRPr="00995871">
        <w:rPr>
          <w:sz w:val="20"/>
          <w:szCs w:val="20"/>
          <w:lang w:val="sq-AL"/>
        </w:rPr>
        <w:t xml:space="preserve"> </w:t>
      </w:r>
      <w:r w:rsidRPr="00995871">
        <w:rPr>
          <w:sz w:val="20"/>
          <w:szCs w:val="20"/>
          <w:lang w:val="sq-AL"/>
        </w:rPr>
        <w:t xml:space="preserve">304, datë 15.7.2010 “Për </w:t>
      </w:r>
      <w:r w:rsidR="00DE312E" w:rsidRPr="00995871">
        <w:rPr>
          <w:sz w:val="20"/>
          <w:szCs w:val="20"/>
          <w:lang w:val="sq-AL"/>
        </w:rPr>
        <w:t xml:space="preserve">sektorin minerar </w:t>
      </w:r>
      <w:r w:rsidRPr="00995871">
        <w:rPr>
          <w:sz w:val="20"/>
          <w:szCs w:val="20"/>
          <w:lang w:val="sq-AL"/>
        </w:rPr>
        <w:t>në Republikën e Shqipërisë”</w:t>
      </w:r>
      <w:r w:rsidR="00770C69" w:rsidRPr="00995871">
        <w:rPr>
          <w:sz w:val="20"/>
          <w:szCs w:val="20"/>
          <w:lang w:val="sq-AL"/>
        </w:rPr>
        <w:t>,</w:t>
      </w:r>
      <w:r w:rsidRPr="00995871">
        <w:rPr>
          <w:sz w:val="20"/>
          <w:szCs w:val="20"/>
          <w:lang w:val="sq-AL"/>
        </w:rPr>
        <w:t xml:space="preserve"> vlerësohen si të tilla, kalojnë në regjim konservimi dhe monitorimi postminerar pas studimeve vlerësuese të Agjencisë Kombëtare të Burimeve Natyrore (AKBN) dhe miratimit me vendim të Këshillit të Ministrave.</w:t>
      </w:r>
    </w:p>
    <w:p w:rsidR="00B2456C" w:rsidRPr="00995871" w:rsidRDefault="00B2456C" w:rsidP="005100FB">
      <w:pPr>
        <w:pStyle w:val="Paragrafi"/>
        <w:rPr>
          <w:sz w:val="20"/>
          <w:szCs w:val="20"/>
          <w:lang w:val="sq-AL"/>
        </w:rPr>
      </w:pPr>
      <w:r w:rsidRPr="00995871">
        <w:rPr>
          <w:sz w:val="20"/>
          <w:szCs w:val="20"/>
          <w:lang w:val="sq-AL"/>
        </w:rPr>
        <w:t>2. AKBN</w:t>
      </w:r>
      <w:r w:rsidR="00D442C8" w:rsidRPr="00995871">
        <w:rPr>
          <w:sz w:val="20"/>
          <w:szCs w:val="20"/>
          <w:lang w:val="sq-AL"/>
        </w:rPr>
        <w:t>-ja</w:t>
      </w:r>
      <w:r w:rsidRPr="00995871">
        <w:rPr>
          <w:sz w:val="20"/>
          <w:szCs w:val="20"/>
          <w:lang w:val="sq-AL"/>
        </w:rPr>
        <w:t xml:space="preserve"> i propozon ministrit zonat e lejeve minerare për konservim, në bazë të një projekti konservimi. Ky projekt konservimi hartohet për objektet minerare në rastet kur:</w:t>
      </w:r>
    </w:p>
    <w:p w:rsidR="00B2456C" w:rsidRPr="00995871" w:rsidRDefault="00B2456C" w:rsidP="005100FB">
      <w:pPr>
        <w:pStyle w:val="Paragrafi"/>
        <w:rPr>
          <w:sz w:val="20"/>
          <w:szCs w:val="20"/>
          <w:lang w:val="sq-AL"/>
        </w:rPr>
      </w:pPr>
      <w:r w:rsidRPr="00995871">
        <w:rPr>
          <w:sz w:val="20"/>
          <w:szCs w:val="20"/>
          <w:lang w:val="sq-AL"/>
        </w:rPr>
        <w:t xml:space="preserve">a) minierat e shfrytëzuara nga shteti kanë akoma rezerva gjeologjike dhe procesi i shfrytëzimit mund të vazhdojë nga subjekte të interesuara; </w:t>
      </w:r>
    </w:p>
    <w:p w:rsidR="00B2456C" w:rsidRPr="00995871" w:rsidRDefault="00B2456C" w:rsidP="005100FB">
      <w:pPr>
        <w:pStyle w:val="Paragrafi"/>
        <w:rPr>
          <w:sz w:val="20"/>
          <w:szCs w:val="20"/>
          <w:lang w:val="sq-AL"/>
        </w:rPr>
      </w:pPr>
      <w:r w:rsidRPr="00995871">
        <w:rPr>
          <w:sz w:val="20"/>
          <w:szCs w:val="20"/>
          <w:lang w:val="sq-AL"/>
        </w:rPr>
        <w:t xml:space="preserve">b) vazhdimi i shfrytëzimit bëhet i papërshtatshëm për motive ekonomike; </w:t>
      </w:r>
    </w:p>
    <w:p w:rsidR="00B2456C" w:rsidRPr="00995871" w:rsidRDefault="00B2456C" w:rsidP="005100FB">
      <w:pPr>
        <w:pStyle w:val="Paragrafi"/>
        <w:rPr>
          <w:sz w:val="20"/>
          <w:szCs w:val="20"/>
          <w:lang w:val="sq-AL"/>
        </w:rPr>
      </w:pPr>
      <w:r w:rsidRPr="00995871">
        <w:rPr>
          <w:sz w:val="20"/>
          <w:szCs w:val="20"/>
          <w:lang w:val="sq-AL"/>
        </w:rPr>
        <w:t>c) zotëruesi i lejes minerare braktis veprimtarinë minerare për arsye të tij, ndërkohë që</w:t>
      </w:r>
      <w:r w:rsidR="00770C69" w:rsidRPr="00995871">
        <w:rPr>
          <w:sz w:val="20"/>
          <w:szCs w:val="20"/>
          <w:lang w:val="sq-AL"/>
        </w:rPr>
        <w:t xml:space="preserve"> aktiviteti i shfrytëzimit në kë</w:t>
      </w:r>
      <w:r w:rsidRPr="00995871">
        <w:rPr>
          <w:sz w:val="20"/>
          <w:szCs w:val="20"/>
          <w:lang w:val="sq-AL"/>
        </w:rPr>
        <w:t>të objekt minerar mund të ketë përfitime ekonomike;</w:t>
      </w:r>
    </w:p>
    <w:p w:rsidR="00B2456C" w:rsidRPr="00995871" w:rsidRDefault="00770C69" w:rsidP="005100FB">
      <w:pPr>
        <w:pStyle w:val="Paragrafi"/>
        <w:rPr>
          <w:sz w:val="20"/>
          <w:szCs w:val="20"/>
          <w:lang w:val="sq-AL"/>
        </w:rPr>
      </w:pPr>
      <w:r w:rsidRPr="00995871">
        <w:rPr>
          <w:sz w:val="20"/>
          <w:szCs w:val="20"/>
          <w:lang w:val="sq-AL"/>
        </w:rPr>
        <w:t>d) për shkaqe natyror</w:t>
      </w:r>
      <w:r w:rsidR="00832D33" w:rsidRPr="00995871">
        <w:rPr>
          <w:sz w:val="20"/>
          <w:szCs w:val="20"/>
          <w:lang w:val="sq-AL"/>
        </w:rPr>
        <w:t>ë</w:t>
      </w:r>
      <w:r w:rsidR="00B2456C" w:rsidRPr="00995871">
        <w:rPr>
          <w:sz w:val="20"/>
          <w:szCs w:val="20"/>
          <w:lang w:val="sq-AL"/>
        </w:rPr>
        <w:t xml:space="preserve"> apo gjeologo-minerare bëhet i papërshtatshëm vazhdimi i shfrytëzimit dh</w:t>
      </w:r>
      <w:r w:rsidR="001F750F" w:rsidRPr="00995871">
        <w:rPr>
          <w:sz w:val="20"/>
          <w:szCs w:val="20"/>
          <w:lang w:val="sq-AL"/>
        </w:rPr>
        <w:t>e duhet të garantohet një mënyrë</w:t>
      </w:r>
      <w:r w:rsidR="00B2456C" w:rsidRPr="00995871">
        <w:rPr>
          <w:sz w:val="20"/>
          <w:szCs w:val="20"/>
          <w:lang w:val="sq-AL"/>
        </w:rPr>
        <w:t xml:space="preserve"> e re e sh</w:t>
      </w:r>
      <w:r w:rsidRPr="00995871">
        <w:rPr>
          <w:sz w:val="20"/>
          <w:szCs w:val="20"/>
          <w:lang w:val="sq-AL"/>
        </w:rPr>
        <w:t>frytëzimit të objektit minerar.</w:t>
      </w:r>
    </w:p>
    <w:p w:rsidR="00B2456C" w:rsidRPr="00995871" w:rsidRDefault="001F750F" w:rsidP="005100FB">
      <w:pPr>
        <w:pStyle w:val="Paragrafi"/>
        <w:rPr>
          <w:sz w:val="20"/>
          <w:szCs w:val="20"/>
          <w:lang w:val="sq-AL"/>
        </w:rPr>
      </w:pPr>
      <w:r w:rsidRPr="00995871">
        <w:rPr>
          <w:sz w:val="20"/>
          <w:szCs w:val="20"/>
          <w:lang w:val="sq-AL"/>
        </w:rPr>
        <w:t>3. Projekti i k</w:t>
      </w:r>
      <w:r w:rsidR="00B2456C" w:rsidRPr="00995871">
        <w:rPr>
          <w:sz w:val="20"/>
          <w:szCs w:val="20"/>
          <w:lang w:val="sq-AL"/>
        </w:rPr>
        <w:t>onservimit për zonat e lejeve minerare të minierave të braktisura zbatohet nga subje</w:t>
      </w:r>
      <w:r w:rsidR="00DA3F4C" w:rsidRPr="00995871">
        <w:rPr>
          <w:sz w:val="20"/>
          <w:szCs w:val="20"/>
          <w:lang w:val="sq-AL"/>
        </w:rPr>
        <w:t>kte të specializuara shtetërore</w:t>
      </w:r>
      <w:r w:rsidR="00B2456C" w:rsidRPr="00995871">
        <w:rPr>
          <w:sz w:val="20"/>
          <w:szCs w:val="20"/>
          <w:lang w:val="sq-AL"/>
        </w:rPr>
        <w:t xml:space="preserve"> ose private, të përzgjedhura sipas procedurave të prokurimit, në përpu</w:t>
      </w:r>
      <w:r w:rsidR="00DA3F4C" w:rsidRPr="00995871">
        <w:rPr>
          <w:sz w:val="20"/>
          <w:szCs w:val="20"/>
          <w:lang w:val="sq-AL"/>
        </w:rPr>
        <w:t>thje me legjislacionin në fuqi.</w:t>
      </w:r>
    </w:p>
    <w:p w:rsidR="00B2456C" w:rsidRPr="00995871" w:rsidRDefault="00B2456C" w:rsidP="005100FB">
      <w:pPr>
        <w:pStyle w:val="Paragrafi"/>
        <w:rPr>
          <w:sz w:val="20"/>
          <w:szCs w:val="20"/>
          <w:lang w:val="sq-AL"/>
        </w:rPr>
      </w:pPr>
      <w:r w:rsidRPr="00995871">
        <w:rPr>
          <w:sz w:val="20"/>
          <w:szCs w:val="20"/>
          <w:lang w:val="sq-AL"/>
        </w:rPr>
        <w:t>4. Kontrolli i zbatimit të projektit të konservimit kryhet nga AKBN</w:t>
      </w:r>
      <w:r w:rsidR="00902F56" w:rsidRPr="00995871">
        <w:rPr>
          <w:sz w:val="20"/>
          <w:szCs w:val="20"/>
          <w:lang w:val="sq-AL"/>
        </w:rPr>
        <w:t>-ja</w:t>
      </w:r>
      <w:r w:rsidRPr="00995871">
        <w:rPr>
          <w:sz w:val="20"/>
          <w:szCs w:val="20"/>
          <w:lang w:val="sq-AL"/>
        </w:rPr>
        <w:t>.</w:t>
      </w:r>
    </w:p>
    <w:p w:rsidR="00B2456C" w:rsidRPr="00995871" w:rsidRDefault="00B2456C" w:rsidP="005100FB">
      <w:pPr>
        <w:pStyle w:val="Paragrafi"/>
        <w:rPr>
          <w:sz w:val="20"/>
          <w:szCs w:val="20"/>
          <w:lang w:val="sq-AL"/>
        </w:rPr>
      </w:pPr>
      <w:r w:rsidRPr="00995871">
        <w:rPr>
          <w:sz w:val="20"/>
          <w:szCs w:val="20"/>
          <w:lang w:val="sq-AL"/>
        </w:rPr>
        <w:t>5. Procedurat e konservimit të një obj</w:t>
      </w:r>
      <w:r w:rsidR="00DA3F4C" w:rsidRPr="00995871">
        <w:rPr>
          <w:sz w:val="20"/>
          <w:szCs w:val="20"/>
          <w:lang w:val="sq-AL"/>
        </w:rPr>
        <w:t>ekti minerar të braktisur, bëhen</w:t>
      </w:r>
      <w:r w:rsidRPr="00995871">
        <w:rPr>
          <w:sz w:val="20"/>
          <w:szCs w:val="20"/>
          <w:lang w:val="sq-AL"/>
        </w:rPr>
        <w:t xml:space="preserve"> sipas projektit të konservimit të miratuar, në </w:t>
      </w:r>
      <w:r w:rsidR="00DA3F4C" w:rsidRPr="00995871">
        <w:rPr>
          <w:sz w:val="20"/>
          <w:szCs w:val="20"/>
          <w:lang w:val="sq-AL"/>
        </w:rPr>
        <w:t>zbatim të kërkesave të nenit 55</w:t>
      </w:r>
      <w:r w:rsidRPr="00995871">
        <w:rPr>
          <w:sz w:val="20"/>
          <w:szCs w:val="20"/>
          <w:lang w:val="sq-AL"/>
        </w:rPr>
        <w:t xml:space="preserve"> të ligjit nr.10</w:t>
      </w:r>
      <w:r w:rsidR="00DE312E" w:rsidRPr="00995871">
        <w:rPr>
          <w:sz w:val="20"/>
          <w:szCs w:val="20"/>
          <w:lang w:val="sq-AL"/>
        </w:rPr>
        <w:t xml:space="preserve"> </w:t>
      </w:r>
      <w:r w:rsidRPr="00995871">
        <w:rPr>
          <w:sz w:val="20"/>
          <w:szCs w:val="20"/>
          <w:lang w:val="sq-AL"/>
        </w:rPr>
        <w:t>304, datë 15.7.2010 “Për sektorin minerar në Republikën e Shqipërisë”.</w:t>
      </w:r>
    </w:p>
    <w:p w:rsidR="00B2456C" w:rsidRPr="00995871" w:rsidRDefault="00B2456C" w:rsidP="005100FB">
      <w:pPr>
        <w:pStyle w:val="Paragrafi"/>
        <w:rPr>
          <w:sz w:val="20"/>
          <w:szCs w:val="20"/>
          <w:lang w:val="sq-AL"/>
        </w:rPr>
      </w:pPr>
      <w:r w:rsidRPr="00995871">
        <w:rPr>
          <w:sz w:val="20"/>
          <w:szCs w:val="20"/>
          <w:lang w:val="sq-AL"/>
        </w:rPr>
        <w:t>6. Projekti i konservimit duhet të mbështetet në parimet e:</w:t>
      </w:r>
    </w:p>
    <w:p w:rsidR="00B2456C" w:rsidRPr="00995871" w:rsidRDefault="00DA3F4C" w:rsidP="005100FB">
      <w:pPr>
        <w:pStyle w:val="Paragrafi"/>
        <w:rPr>
          <w:sz w:val="20"/>
          <w:szCs w:val="20"/>
          <w:lang w:val="sq-AL"/>
        </w:rPr>
      </w:pPr>
      <w:r w:rsidRPr="00995871">
        <w:rPr>
          <w:sz w:val="20"/>
          <w:szCs w:val="20"/>
          <w:lang w:val="sq-AL"/>
        </w:rPr>
        <w:t>a) m</w:t>
      </w:r>
      <w:r w:rsidR="00B2456C" w:rsidRPr="00995871">
        <w:rPr>
          <w:sz w:val="20"/>
          <w:szCs w:val="20"/>
          <w:lang w:val="sq-AL"/>
        </w:rPr>
        <w:t>brojtjes dhe konservimit të punimeve të realizuara në objektin minerar dhe të rezervave minerare si burime të papërsëritshme.</w:t>
      </w:r>
    </w:p>
    <w:p w:rsidR="00B2456C" w:rsidRPr="00995871" w:rsidRDefault="00DA3F4C" w:rsidP="005100FB">
      <w:pPr>
        <w:pStyle w:val="Paragrafi"/>
        <w:rPr>
          <w:sz w:val="20"/>
          <w:szCs w:val="20"/>
          <w:lang w:val="sq-AL"/>
        </w:rPr>
      </w:pPr>
      <w:r w:rsidRPr="00995871">
        <w:rPr>
          <w:sz w:val="20"/>
          <w:szCs w:val="20"/>
          <w:lang w:val="sq-AL"/>
        </w:rPr>
        <w:t>b) m</w:t>
      </w:r>
      <w:r w:rsidR="00B2456C" w:rsidRPr="00995871">
        <w:rPr>
          <w:sz w:val="20"/>
          <w:szCs w:val="20"/>
          <w:lang w:val="sq-AL"/>
        </w:rPr>
        <w:t>arrjes së masave parandaluese dhe mbrojtëse për jetën dhe shëndetin e komuniteteve në zonë, ndot</w:t>
      </w:r>
      <w:r w:rsidRPr="00995871">
        <w:rPr>
          <w:sz w:val="20"/>
          <w:szCs w:val="20"/>
          <w:lang w:val="sq-AL"/>
        </w:rPr>
        <w:t>jes në tokë, në ujërat, të flor</w:t>
      </w:r>
      <w:r w:rsidR="00832D33" w:rsidRPr="00995871">
        <w:rPr>
          <w:sz w:val="20"/>
          <w:szCs w:val="20"/>
          <w:lang w:val="sq-AL"/>
        </w:rPr>
        <w:t>ë</w:t>
      </w:r>
      <w:r w:rsidRPr="00995871">
        <w:rPr>
          <w:sz w:val="20"/>
          <w:szCs w:val="20"/>
          <w:lang w:val="sq-AL"/>
        </w:rPr>
        <w:t>s</w:t>
      </w:r>
      <w:r w:rsidR="00B2456C" w:rsidRPr="00995871">
        <w:rPr>
          <w:sz w:val="20"/>
          <w:szCs w:val="20"/>
          <w:lang w:val="sq-AL"/>
        </w:rPr>
        <w:t xml:space="preserve"> e faun</w:t>
      </w:r>
      <w:r w:rsidR="00832D33" w:rsidRPr="00995871">
        <w:rPr>
          <w:sz w:val="20"/>
          <w:szCs w:val="20"/>
          <w:lang w:val="sq-AL"/>
        </w:rPr>
        <w:t>ë</w:t>
      </w:r>
      <w:r w:rsidRPr="00995871">
        <w:rPr>
          <w:sz w:val="20"/>
          <w:szCs w:val="20"/>
          <w:lang w:val="sq-AL"/>
        </w:rPr>
        <w:t>s</w:t>
      </w:r>
      <w:r w:rsidR="00B2456C" w:rsidRPr="00995871">
        <w:rPr>
          <w:sz w:val="20"/>
          <w:szCs w:val="20"/>
          <w:lang w:val="sq-AL"/>
        </w:rPr>
        <w:t>, mjedisit dhe ekosistemit në përgjithësi, si dhe të infrastrukturës.</w:t>
      </w:r>
    </w:p>
    <w:p w:rsidR="00B2456C" w:rsidRPr="00995871" w:rsidRDefault="00B2456C" w:rsidP="005100FB">
      <w:pPr>
        <w:pStyle w:val="Paragrafi"/>
        <w:rPr>
          <w:sz w:val="20"/>
          <w:szCs w:val="20"/>
          <w:lang w:val="sq-AL"/>
        </w:rPr>
      </w:pPr>
      <w:r w:rsidRPr="00995871">
        <w:rPr>
          <w:sz w:val="20"/>
          <w:szCs w:val="20"/>
          <w:lang w:val="sq-AL"/>
        </w:rPr>
        <w:t xml:space="preserve">c) Këshillimit me autoritetet e qeverisjes vendore. </w:t>
      </w:r>
    </w:p>
    <w:p w:rsidR="00B2456C" w:rsidRPr="00995871" w:rsidRDefault="00B2456C" w:rsidP="005100FB">
      <w:pPr>
        <w:pStyle w:val="Paragrafi"/>
        <w:rPr>
          <w:sz w:val="20"/>
          <w:szCs w:val="20"/>
          <w:lang w:val="sq-AL"/>
        </w:rPr>
      </w:pPr>
      <w:r w:rsidRPr="00995871">
        <w:rPr>
          <w:sz w:val="20"/>
          <w:szCs w:val="20"/>
          <w:lang w:val="sq-AL"/>
        </w:rPr>
        <w:t xml:space="preserve">d) Bashkërendimit ndërmjet mbrojtjes së mjedisit dhe zhvillimit ekonomik. </w:t>
      </w:r>
    </w:p>
    <w:p w:rsidR="00B2456C" w:rsidRPr="00995871" w:rsidRDefault="00B2456C" w:rsidP="005100FB">
      <w:pPr>
        <w:pStyle w:val="Paragrafi"/>
        <w:rPr>
          <w:sz w:val="20"/>
          <w:szCs w:val="20"/>
          <w:lang w:val="sq-AL"/>
        </w:rPr>
      </w:pPr>
      <w:r w:rsidRPr="00995871">
        <w:rPr>
          <w:sz w:val="20"/>
          <w:szCs w:val="20"/>
          <w:lang w:val="sq-AL"/>
        </w:rPr>
        <w:t>7. Proje</w:t>
      </w:r>
      <w:r w:rsidR="00DA3F4C" w:rsidRPr="00995871">
        <w:rPr>
          <w:sz w:val="20"/>
          <w:szCs w:val="20"/>
          <w:lang w:val="sq-AL"/>
        </w:rPr>
        <w:t>kti i konservimit të një miniere</w:t>
      </w:r>
      <w:r w:rsidRPr="00995871">
        <w:rPr>
          <w:sz w:val="20"/>
          <w:szCs w:val="20"/>
          <w:lang w:val="sq-AL"/>
        </w:rPr>
        <w:t xml:space="preserve"> të braktisur, hartohet nga Agjencia Kombëtare e Burimeve Natyrore (AKBN) dhe miratohet nga Ministri.</w:t>
      </w:r>
    </w:p>
    <w:p w:rsidR="00B2456C" w:rsidRPr="00995871" w:rsidRDefault="00B2456C" w:rsidP="005100FB">
      <w:pPr>
        <w:pStyle w:val="Paragrafi"/>
        <w:rPr>
          <w:sz w:val="20"/>
          <w:szCs w:val="20"/>
          <w:lang w:val="sq-AL"/>
        </w:rPr>
      </w:pPr>
      <w:r w:rsidRPr="00995871">
        <w:rPr>
          <w:sz w:val="20"/>
          <w:szCs w:val="20"/>
          <w:lang w:val="sq-AL"/>
        </w:rPr>
        <w:t>8. Forma dhe përmbajtja tip e projektit të konservimit të objektit minerar do të jetë sipas aneksit 1, bashkëlidhur këtij urdhri.</w:t>
      </w:r>
    </w:p>
    <w:p w:rsidR="00B2456C" w:rsidRPr="00995871" w:rsidRDefault="00B2456C" w:rsidP="005100FB">
      <w:pPr>
        <w:pStyle w:val="Paragrafi"/>
        <w:rPr>
          <w:sz w:val="20"/>
          <w:szCs w:val="20"/>
          <w:lang w:val="sq-AL"/>
        </w:rPr>
      </w:pPr>
      <w:r w:rsidRPr="00995871">
        <w:rPr>
          <w:sz w:val="20"/>
          <w:szCs w:val="20"/>
          <w:lang w:val="sq-AL"/>
        </w:rPr>
        <w:t>9. Për zbatimin e këtij urdhri ngarkohet institucioni i Agjencisë Kombëtare të Burimeve Natyrore (AKBN).</w:t>
      </w:r>
    </w:p>
    <w:p w:rsidR="00B2456C" w:rsidRPr="00995871" w:rsidRDefault="00B2456C" w:rsidP="005100FB">
      <w:pPr>
        <w:pStyle w:val="Paragrafi"/>
        <w:rPr>
          <w:sz w:val="20"/>
          <w:szCs w:val="20"/>
          <w:lang w:val="sq-AL"/>
        </w:rPr>
      </w:pPr>
      <w:r w:rsidRPr="00995871">
        <w:rPr>
          <w:sz w:val="20"/>
          <w:szCs w:val="20"/>
          <w:lang w:val="sq-AL"/>
        </w:rPr>
        <w:t>Ky urdhër hyn në fuqi menjëherë.</w:t>
      </w:r>
    </w:p>
    <w:p w:rsidR="00B2456C" w:rsidRPr="00995871" w:rsidRDefault="00B2456C" w:rsidP="005100FB">
      <w:pPr>
        <w:pStyle w:val="Paragrafi"/>
        <w:rPr>
          <w:sz w:val="20"/>
          <w:szCs w:val="20"/>
          <w:lang w:val="sq-AL"/>
        </w:rPr>
      </w:pPr>
    </w:p>
    <w:p w:rsidR="00B2456C" w:rsidRPr="00995871" w:rsidRDefault="00B2456C" w:rsidP="00CA3C54">
      <w:pPr>
        <w:pStyle w:val="Autoriteti"/>
        <w:rPr>
          <w:sz w:val="20"/>
          <w:szCs w:val="20"/>
          <w:lang w:val="sq-AL"/>
        </w:rPr>
      </w:pPr>
      <w:r w:rsidRPr="00995871">
        <w:rPr>
          <w:sz w:val="20"/>
          <w:szCs w:val="20"/>
          <w:lang w:val="sq-AL"/>
        </w:rPr>
        <w:t xml:space="preserve">MINISTRI I </w:t>
      </w:r>
      <w:r w:rsidR="00902F56" w:rsidRPr="00995871">
        <w:rPr>
          <w:sz w:val="20"/>
          <w:szCs w:val="20"/>
          <w:lang w:val="sq-AL"/>
        </w:rPr>
        <w:t>EKONOMISË</w:t>
      </w:r>
      <w:r w:rsidRPr="00995871">
        <w:rPr>
          <w:sz w:val="20"/>
          <w:szCs w:val="20"/>
          <w:lang w:val="sq-AL"/>
        </w:rPr>
        <w:t xml:space="preserve">, </w:t>
      </w:r>
      <w:r w:rsidR="00902F56" w:rsidRPr="00995871">
        <w:rPr>
          <w:sz w:val="20"/>
          <w:szCs w:val="20"/>
          <w:lang w:val="sq-AL"/>
        </w:rPr>
        <w:t>TREGTISË</w:t>
      </w:r>
      <w:r w:rsidRPr="00995871">
        <w:rPr>
          <w:sz w:val="20"/>
          <w:szCs w:val="20"/>
          <w:lang w:val="sq-AL"/>
        </w:rPr>
        <w:t xml:space="preserve"> dhe energjetik</w:t>
      </w:r>
      <w:r w:rsidR="00902F56" w:rsidRPr="00995871">
        <w:rPr>
          <w:sz w:val="20"/>
          <w:szCs w:val="20"/>
          <w:lang w:val="sq-AL"/>
        </w:rPr>
        <w:t>Ë</w:t>
      </w:r>
      <w:r w:rsidRPr="00995871">
        <w:rPr>
          <w:sz w:val="20"/>
          <w:szCs w:val="20"/>
          <w:lang w:val="sq-AL"/>
        </w:rPr>
        <w:t>s</w:t>
      </w:r>
    </w:p>
    <w:p w:rsidR="00B2456C" w:rsidRPr="00995871" w:rsidRDefault="00B2456C" w:rsidP="00CA3C54">
      <w:pPr>
        <w:pStyle w:val="AutoritetiEmer"/>
        <w:rPr>
          <w:sz w:val="20"/>
          <w:szCs w:val="20"/>
          <w:lang w:val="sq-AL"/>
        </w:rPr>
      </w:pPr>
      <w:r w:rsidRPr="00995871">
        <w:rPr>
          <w:sz w:val="20"/>
          <w:szCs w:val="20"/>
          <w:lang w:val="sq-AL"/>
        </w:rPr>
        <w:t xml:space="preserve"> Nasip Naço</w:t>
      </w:r>
    </w:p>
    <w:p w:rsidR="00B2456C" w:rsidRPr="00995871" w:rsidRDefault="00B2456C" w:rsidP="00CA3C54">
      <w:pPr>
        <w:pStyle w:val="Paragrafi"/>
        <w:rPr>
          <w:rFonts w:cs="Times New Roman"/>
          <w:sz w:val="20"/>
          <w:szCs w:val="20"/>
          <w:lang w:val="sq-AL"/>
        </w:rPr>
      </w:pPr>
    </w:p>
    <w:p w:rsidR="00B2456C" w:rsidRPr="00995871" w:rsidRDefault="00B2456C" w:rsidP="00CA3C54">
      <w:pPr>
        <w:pStyle w:val="TitulliTitull"/>
        <w:rPr>
          <w:sz w:val="20"/>
          <w:szCs w:val="20"/>
          <w:lang w:val="sq-AL"/>
        </w:rPr>
      </w:pPr>
      <w:r w:rsidRPr="00995871">
        <w:rPr>
          <w:sz w:val="20"/>
          <w:szCs w:val="20"/>
          <w:lang w:val="sq-AL"/>
        </w:rPr>
        <w:t>ANEKSI 1</w:t>
      </w:r>
    </w:p>
    <w:p w:rsidR="00B2456C" w:rsidRPr="00995871" w:rsidRDefault="00B2456C" w:rsidP="00CA3C54">
      <w:pPr>
        <w:pStyle w:val="TitulliTitull"/>
        <w:rPr>
          <w:sz w:val="20"/>
          <w:szCs w:val="20"/>
          <w:lang w:val="sq-AL"/>
        </w:rPr>
      </w:pPr>
      <w:r w:rsidRPr="00995871">
        <w:rPr>
          <w:sz w:val="20"/>
          <w:szCs w:val="20"/>
          <w:lang w:val="sq-AL"/>
        </w:rPr>
        <w:t>Forma dhe përmbajtja tip e “planit të konservimit” për objektet minerare</w:t>
      </w:r>
    </w:p>
    <w:p w:rsidR="00B2456C" w:rsidRPr="00995871" w:rsidRDefault="00B2456C" w:rsidP="00CA3C54">
      <w:pPr>
        <w:pStyle w:val="TitulliTitull"/>
        <w:rPr>
          <w:sz w:val="20"/>
          <w:szCs w:val="20"/>
          <w:lang w:val="sq-AL"/>
        </w:rPr>
      </w:pPr>
    </w:p>
    <w:p w:rsidR="00B2456C" w:rsidRPr="00995871" w:rsidRDefault="00B2456C" w:rsidP="005100FB">
      <w:pPr>
        <w:pStyle w:val="Paragrafi"/>
        <w:rPr>
          <w:sz w:val="20"/>
          <w:szCs w:val="20"/>
          <w:lang w:val="sq-AL"/>
        </w:rPr>
      </w:pPr>
      <w:r w:rsidRPr="00995871">
        <w:rPr>
          <w:sz w:val="20"/>
          <w:szCs w:val="20"/>
          <w:lang w:val="sq-AL"/>
        </w:rPr>
        <w:t xml:space="preserve">I. </w:t>
      </w:r>
      <w:r w:rsidR="00E73A44" w:rsidRPr="00995871">
        <w:rPr>
          <w:sz w:val="20"/>
          <w:szCs w:val="20"/>
          <w:lang w:val="sq-AL"/>
        </w:rPr>
        <w:t>PËRMBAJTJA</w:t>
      </w:r>
      <w:r w:rsidRPr="00995871">
        <w:rPr>
          <w:sz w:val="20"/>
          <w:szCs w:val="20"/>
          <w:lang w:val="sq-AL"/>
        </w:rPr>
        <w:t xml:space="preserve"> E TEKSTIT</w:t>
      </w:r>
    </w:p>
    <w:p w:rsidR="00B2456C" w:rsidRPr="00995871" w:rsidRDefault="00B2456C" w:rsidP="005100FB">
      <w:pPr>
        <w:pStyle w:val="Paragrafi"/>
        <w:rPr>
          <w:sz w:val="20"/>
          <w:szCs w:val="20"/>
          <w:lang w:val="sq-AL"/>
        </w:rPr>
      </w:pPr>
      <w:r w:rsidRPr="00995871">
        <w:rPr>
          <w:sz w:val="20"/>
          <w:szCs w:val="20"/>
          <w:lang w:val="sq-AL"/>
        </w:rPr>
        <w:t xml:space="preserve">1. Konsiderata të përgjithshme </w:t>
      </w:r>
    </w:p>
    <w:p w:rsidR="00B2456C" w:rsidRPr="00995871" w:rsidRDefault="00B2456C" w:rsidP="005100FB">
      <w:pPr>
        <w:pStyle w:val="Paragrafi"/>
        <w:rPr>
          <w:sz w:val="20"/>
          <w:szCs w:val="20"/>
          <w:lang w:val="sq-AL"/>
        </w:rPr>
      </w:pPr>
      <w:r w:rsidRPr="00995871">
        <w:rPr>
          <w:sz w:val="20"/>
          <w:szCs w:val="20"/>
          <w:lang w:val="sq-AL"/>
        </w:rPr>
        <w:t>i) Arsyetimi i realizimit të konservimit</w:t>
      </w:r>
    </w:p>
    <w:p w:rsidR="00B2456C" w:rsidRPr="00995871" w:rsidRDefault="00B2456C" w:rsidP="005100FB">
      <w:pPr>
        <w:pStyle w:val="Paragrafi"/>
        <w:rPr>
          <w:sz w:val="20"/>
          <w:szCs w:val="20"/>
          <w:lang w:val="sq-AL"/>
        </w:rPr>
      </w:pPr>
      <w:r w:rsidRPr="00995871">
        <w:rPr>
          <w:sz w:val="20"/>
          <w:szCs w:val="20"/>
          <w:lang w:val="sq-AL"/>
        </w:rPr>
        <w:t>ii) Shkaqet që influencojnë në konservimin</w:t>
      </w:r>
      <w:r w:rsidR="00C819D2" w:rsidRPr="00995871">
        <w:rPr>
          <w:sz w:val="20"/>
          <w:szCs w:val="20"/>
          <w:lang w:val="sq-AL"/>
        </w:rPr>
        <w:t xml:space="preserve"> </w:t>
      </w:r>
      <w:r w:rsidRPr="00995871">
        <w:rPr>
          <w:sz w:val="20"/>
          <w:szCs w:val="20"/>
          <w:lang w:val="sq-AL"/>
        </w:rPr>
        <w:t xml:space="preserve">e minierës </w:t>
      </w:r>
    </w:p>
    <w:p w:rsidR="00B2456C" w:rsidRPr="00995871" w:rsidRDefault="00B2456C" w:rsidP="005100FB">
      <w:pPr>
        <w:pStyle w:val="Paragrafi"/>
        <w:rPr>
          <w:sz w:val="20"/>
          <w:szCs w:val="20"/>
          <w:lang w:val="sq-AL"/>
        </w:rPr>
      </w:pPr>
      <w:r w:rsidRPr="00995871">
        <w:rPr>
          <w:sz w:val="20"/>
          <w:szCs w:val="20"/>
          <w:lang w:val="sq-AL"/>
        </w:rPr>
        <w:t>2. Të dhëna mbi objektin minerar</w:t>
      </w:r>
    </w:p>
    <w:p w:rsidR="00B2456C" w:rsidRPr="00995871" w:rsidRDefault="00B2456C" w:rsidP="005100FB">
      <w:pPr>
        <w:pStyle w:val="Paragrafi"/>
        <w:rPr>
          <w:sz w:val="20"/>
          <w:szCs w:val="20"/>
          <w:lang w:val="sq-AL"/>
        </w:rPr>
      </w:pPr>
      <w:r w:rsidRPr="00995871">
        <w:rPr>
          <w:sz w:val="20"/>
          <w:szCs w:val="20"/>
          <w:lang w:val="sq-AL"/>
        </w:rPr>
        <w:t xml:space="preserve">A. </w:t>
      </w:r>
      <w:r w:rsidR="00DA3F4C" w:rsidRPr="00995871">
        <w:rPr>
          <w:sz w:val="20"/>
          <w:szCs w:val="20"/>
          <w:lang w:val="sq-AL"/>
        </w:rPr>
        <w:t xml:space="preserve">Kur </w:t>
      </w:r>
      <w:r w:rsidRPr="00995871">
        <w:rPr>
          <w:sz w:val="20"/>
          <w:szCs w:val="20"/>
          <w:lang w:val="sq-AL"/>
        </w:rPr>
        <w:t>objekti minerar është braktisur nga zotëruesi i lejes minerare:</w:t>
      </w:r>
    </w:p>
    <w:p w:rsidR="00B2456C" w:rsidRPr="00995871" w:rsidRDefault="00B2456C" w:rsidP="005100FB">
      <w:pPr>
        <w:pStyle w:val="Paragrafi"/>
        <w:rPr>
          <w:sz w:val="20"/>
          <w:szCs w:val="20"/>
          <w:lang w:val="sq-AL"/>
        </w:rPr>
      </w:pPr>
      <w:r w:rsidRPr="00995871">
        <w:rPr>
          <w:sz w:val="20"/>
          <w:szCs w:val="20"/>
          <w:lang w:val="sq-AL"/>
        </w:rPr>
        <w:t xml:space="preserve">i) Zona minerare me numër identifikues </w:t>
      </w:r>
      <w:r w:rsidR="00E73A44" w:rsidRPr="00995871">
        <w:rPr>
          <w:sz w:val="20"/>
          <w:szCs w:val="20"/>
          <w:lang w:val="sq-AL"/>
        </w:rPr>
        <w:t>n</w:t>
      </w:r>
      <w:r w:rsidRPr="00995871">
        <w:rPr>
          <w:sz w:val="20"/>
          <w:szCs w:val="20"/>
          <w:lang w:val="sq-AL"/>
        </w:rPr>
        <w:t>r..........., e përfshirë në planin vjetor minerar të miratuar për vitin ........ dhe licencuar me lejen minerare nr..........., datë..../...../........</w:t>
      </w:r>
    </w:p>
    <w:p w:rsidR="00B2456C" w:rsidRPr="00995871" w:rsidRDefault="00B2456C" w:rsidP="005100FB">
      <w:pPr>
        <w:pStyle w:val="Paragrafi"/>
        <w:rPr>
          <w:sz w:val="20"/>
          <w:szCs w:val="20"/>
          <w:lang w:val="sq-AL"/>
        </w:rPr>
      </w:pPr>
      <w:r w:rsidRPr="00995871">
        <w:rPr>
          <w:sz w:val="20"/>
          <w:szCs w:val="20"/>
          <w:lang w:val="sq-AL"/>
        </w:rPr>
        <w:t>ii) Emri i subjektit zotërues i lejes minerare sipas regjistrimit në QKR:</w:t>
      </w:r>
      <w:r w:rsidR="00C819D2" w:rsidRPr="00995871">
        <w:rPr>
          <w:sz w:val="20"/>
          <w:szCs w:val="20"/>
          <w:lang w:val="sq-AL"/>
        </w:rPr>
        <w:t xml:space="preserve"> </w:t>
      </w:r>
      <w:r w:rsidRPr="00995871">
        <w:rPr>
          <w:sz w:val="20"/>
          <w:szCs w:val="20"/>
          <w:lang w:val="sq-AL"/>
        </w:rPr>
        <w:t>.........................</w:t>
      </w:r>
    </w:p>
    <w:p w:rsidR="00B2456C" w:rsidRPr="00995871" w:rsidRDefault="00B2456C" w:rsidP="005100FB">
      <w:pPr>
        <w:pStyle w:val="Paragrafi"/>
        <w:rPr>
          <w:sz w:val="20"/>
          <w:szCs w:val="20"/>
          <w:lang w:val="sq-AL"/>
        </w:rPr>
      </w:pPr>
      <w:r w:rsidRPr="00995871">
        <w:rPr>
          <w:sz w:val="20"/>
          <w:szCs w:val="20"/>
          <w:lang w:val="sq-AL"/>
        </w:rPr>
        <w:t>iii) Lloji i mineralit/mineraleve: ............</w:t>
      </w:r>
    </w:p>
    <w:p w:rsidR="00B2456C" w:rsidRPr="00995871" w:rsidRDefault="00B2456C" w:rsidP="005100FB">
      <w:pPr>
        <w:pStyle w:val="Paragrafi"/>
        <w:rPr>
          <w:sz w:val="20"/>
          <w:szCs w:val="20"/>
          <w:lang w:val="sq-AL"/>
        </w:rPr>
      </w:pPr>
      <w:r w:rsidRPr="00995871">
        <w:rPr>
          <w:sz w:val="20"/>
          <w:szCs w:val="20"/>
          <w:lang w:val="sq-AL"/>
        </w:rPr>
        <w:t>iv) Emri dhe mbiemri i administratorit të subjektit sipas regjistrimit në QKR: ................</w:t>
      </w:r>
    </w:p>
    <w:p w:rsidR="00B2456C" w:rsidRPr="00995871" w:rsidRDefault="00B2456C" w:rsidP="005100FB">
      <w:pPr>
        <w:pStyle w:val="Paragrafi"/>
        <w:rPr>
          <w:sz w:val="20"/>
          <w:szCs w:val="20"/>
          <w:lang w:val="sq-AL"/>
        </w:rPr>
      </w:pPr>
      <w:r w:rsidRPr="00995871">
        <w:rPr>
          <w:sz w:val="20"/>
          <w:szCs w:val="20"/>
          <w:lang w:val="sq-AL"/>
        </w:rPr>
        <w:t>v) Adresa e selisë së subjektit sipas regjistrimit në QKR: ..........................</w:t>
      </w:r>
    </w:p>
    <w:p w:rsidR="00B2456C" w:rsidRPr="00995871" w:rsidRDefault="00B2456C" w:rsidP="005100FB">
      <w:pPr>
        <w:pStyle w:val="Paragrafi"/>
        <w:rPr>
          <w:sz w:val="20"/>
          <w:szCs w:val="20"/>
          <w:lang w:val="sq-AL"/>
        </w:rPr>
      </w:pPr>
      <w:r w:rsidRPr="00995871">
        <w:rPr>
          <w:sz w:val="20"/>
          <w:szCs w:val="20"/>
          <w:lang w:val="sq-AL"/>
        </w:rPr>
        <w:t>vi) Nr.</w:t>
      </w:r>
      <w:r w:rsidR="00DA3F4C" w:rsidRPr="00995871">
        <w:rPr>
          <w:sz w:val="20"/>
          <w:szCs w:val="20"/>
          <w:lang w:val="sq-AL"/>
        </w:rPr>
        <w:t xml:space="preserve"> i telefonit</w:t>
      </w:r>
      <w:r w:rsidRPr="00995871">
        <w:rPr>
          <w:sz w:val="20"/>
          <w:szCs w:val="20"/>
          <w:lang w:val="sq-AL"/>
        </w:rPr>
        <w:t>/faksit: ...................................</w:t>
      </w:r>
    </w:p>
    <w:p w:rsidR="00B2456C" w:rsidRPr="00995871" w:rsidRDefault="00B2456C" w:rsidP="005100FB">
      <w:pPr>
        <w:pStyle w:val="Paragrafi"/>
        <w:rPr>
          <w:sz w:val="20"/>
          <w:szCs w:val="20"/>
          <w:lang w:val="sq-AL"/>
        </w:rPr>
      </w:pPr>
      <w:r w:rsidRPr="00995871">
        <w:rPr>
          <w:sz w:val="20"/>
          <w:szCs w:val="20"/>
          <w:lang w:val="sq-AL"/>
        </w:rPr>
        <w:t>vii) Emërtimi i njësisë vendore/njësive vendore ku përfshihet zona</w:t>
      </w:r>
      <w:r w:rsidR="00475EF8" w:rsidRPr="00995871">
        <w:rPr>
          <w:sz w:val="20"/>
          <w:szCs w:val="20"/>
          <w:lang w:val="sq-AL"/>
        </w:rPr>
        <w:t xml:space="preserve"> e kërkuar: ..................</w:t>
      </w:r>
    </w:p>
    <w:p w:rsidR="00B2456C" w:rsidRPr="00995871" w:rsidRDefault="00B2456C" w:rsidP="005100FB">
      <w:pPr>
        <w:pStyle w:val="Paragrafi"/>
        <w:rPr>
          <w:sz w:val="20"/>
          <w:szCs w:val="20"/>
          <w:lang w:val="sq-AL"/>
        </w:rPr>
      </w:pPr>
      <w:r w:rsidRPr="00995871">
        <w:rPr>
          <w:sz w:val="20"/>
          <w:szCs w:val="20"/>
          <w:lang w:val="sq-AL"/>
        </w:rPr>
        <w:t xml:space="preserve">B. </w:t>
      </w:r>
      <w:r w:rsidR="00DA3F4C" w:rsidRPr="00995871">
        <w:rPr>
          <w:sz w:val="20"/>
          <w:szCs w:val="20"/>
          <w:lang w:val="sq-AL"/>
        </w:rPr>
        <w:t xml:space="preserve">Kur </w:t>
      </w:r>
      <w:r w:rsidRPr="00995871">
        <w:rPr>
          <w:sz w:val="20"/>
          <w:szCs w:val="20"/>
          <w:lang w:val="sq-AL"/>
        </w:rPr>
        <w:t xml:space="preserve">objekti minerar është një minierë e braktisur dhe </w:t>
      </w:r>
      <w:r w:rsidR="00DA3F4C" w:rsidRPr="00995871">
        <w:rPr>
          <w:sz w:val="20"/>
          <w:szCs w:val="20"/>
          <w:lang w:val="sq-AL"/>
        </w:rPr>
        <w:t xml:space="preserve">e </w:t>
      </w:r>
      <w:r w:rsidRPr="00995871">
        <w:rPr>
          <w:sz w:val="20"/>
          <w:szCs w:val="20"/>
          <w:lang w:val="sq-AL"/>
        </w:rPr>
        <w:t>shfrytëzuar nga ish</w:t>
      </w:r>
      <w:r w:rsidR="0081213D" w:rsidRPr="00995871">
        <w:rPr>
          <w:sz w:val="20"/>
          <w:szCs w:val="20"/>
          <w:lang w:val="sq-AL"/>
        </w:rPr>
        <w:t>-</w:t>
      </w:r>
      <w:r w:rsidRPr="00995871">
        <w:rPr>
          <w:sz w:val="20"/>
          <w:szCs w:val="20"/>
          <w:lang w:val="sq-AL"/>
        </w:rPr>
        <w:t>ndërmarrjet shtetërore:</w:t>
      </w:r>
    </w:p>
    <w:p w:rsidR="00B2456C" w:rsidRPr="00995871" w:rsidRDefault="00B2456C" w:rsidP="005100FB">
      <w:pPr>
        <w:pStyle w:val="Paragrafi"/>
        <w:rPr>
          <w:sz w:val="20"/>
          <w:szCs w:val="20"/>
          <w:lang w:val="sq-AL"/>
        </w:rPr>
      </w:pPr>
      <w:r w:rsidRPr="00995871">
        <w:rPr>
          <w:sz w:val="20"/>
          <w:szCs w:val="20"/>
          <w:lang w:val="sq-AL"/>
        </w:rPr>
        <w:t xml:space="preserve">i) Zona minerare me numër identifikues </w:t>
      </w:r>
      <w:r w:rsidR="00E73A44" w:rsidRPr="00995871">
        <w:rPr>
          <w:sz w:val="20"/>
          <w:szCs w:val="20"/>
          <w:lang w:val="sq-AL"/>
        </w:rPr>
        <w:t>n</w:t>
      </w:r>
      <w:r w:rsidRPr="00995871">
        <w:rPr>
          <w:sz w:val="20"/>
          <w:szCs w:val="20"/>
          <w:lang w:val="sq-AL"/>
        </w:rPr>
        <w:t>r.........</w:t>
      </w:r>
      <w:r w:rsidR="00DA3F4C" w:rsidRPr="00995871">
        <w:rPr>
          <w:sz w:val="20"/>
          <w:szCs w:val="20"/>
          <w:lang w:val="sq-AL"/>
        </w:rPr>
        <w:t>..</w:t>
      </w:r>
    </w:p>
    <w:p w:rsidR="00B2456C" w:rsidRPr="00995871" w:rsidRDefault="00B2456C" w:rsidP="005100FB">
      <w:pPr>
        <w:pStyle w:val="Paragrafi"/>
        <w:rPr>
          <w:sz w:val="20"/>
          <w:szCs w:val="20"/>
          <w:lang w:val="sq-AL"/>
        </w:rPr>
      </w:pPr>
      <w:r w:rsidRPr="00995871">
        <w:rPr>
          <w:sz w:val="20"/>
          <w:szCs w:val="20"/>
          <w:lang w:val="sq-AL"/>
        </w:rPr>
        <w:t>ii) Emri i subjektit shtetëror që është pronar i aseteve të objektit m</w:t>
      </w:r>
      <w:r w:rsidR="00475EF8" w:rsidRPr="00995871">
        <w:rPr>
          <w:sz w:val="20"/>
          <w:szCs w:val="20"/>
          <w:lang w:val="sq-AL"/>
        </w:rPr>
        <w:t>inerar ........................</w:t>
      </w:r>
    </w:p>
    <w:p w:rsidR="00B2456C" w:rsidRPr="00995871" w:rsidRDefault="00B2456C" w:rsidP="005100FB">
      <w:pPr>
        <w:pStyle w:val="Paragrafi"/>
        <w:rPr>
          <w:sz w:val="20"/>
          <w:szCs w:val="20"/>
          <w:lang w:val="sq-AL"/>
        </w:rPr>
      </w:pPr>
      <w:r w:rsidRPr="00995871">
        <w:rPr>
          <w:sz w:val="20"/>
          <w:szCs w:val="20"/>
          <w:lang w:val="sq-AL"/>
        </w:rPr>
        <w:t>iii) Lloji i mineralit/mineraleve: ............</w:t>
      </w:r>
    </w:p>
    <w:p w:rsidR="00B2456C" w:rsidRPr="00995871" w:rsidRDefault="00B2456C" w:rsidP="005100FB">
      <w:pPr>
        <w:pStyle w:val="Paragrafi"/>
        <w:rPr>
          <w:sz w:val="20"/>
          <w:szCs w:val="20"/>
          <w:lang w:val="sq-AL"/>
        </w:rPr>
      </w:pPr>
      <w:r w:rsidRPr="00995871">
        <w:rPr>
          <w:sz w:val="20"/>
          <w:szCs w:val="20"/>
          <w:lang w:val="sq-AL"/>
        </w:rPr>
        <w:t>iv) Nr.</w:t>
      </w:r>
      <w:r w:rsidR="00E73A44" w:rsidRPr="00995871">
        <w:rPr>
          <w:sz w:val="20"/>
          <w:szCs w:val="20"/>
          <w:lang w:val="sq-AL"/>
        </w:rPr>
        <w:t xml:space="preserve"> i </w:t>
      </w:r>
      <w:r w:rsidRPr="00995871">
        <w:rPr>
          <w:sz w:val="20"/>
          <w:szCs w:val="20"/>
          <w:lang w:val="sq-AL"/>
        </w:rPr>
        <w:t>telefonit/faksit të subjektit shtetëror: ...................................</w:t>
      </w:r>
    </w:p>
    <w:p w:rsidR="00B2456C" w:rsidRPr="00995871" w:rsidRDefault="00B2456C" w:rsidP="005100FB">
      <w:pPr>
        <w:pStyle w:val="Paragrafi"/>
        <w:rPr>
          <w:sz w:val="20"/>
          <w:szCs w:val="20"/>
          <w:lang w:val="sq-AL"/>
        </w:rPr>
      </w:pPr>
      <w:r w:rsidRPr="00995871">
        <w:rPr>
          <w:sz w:val="20"/>
          <w:szCs w:val="20"/>
          <w:lang w:val="sq-AL"/>
        </w:rPr>
        <w:t>v) Emërtimi i njësisë vendore/njësive vendore ku përfshihet zona e kërkuar: ..............</w:t>
      </w:r>
    </w:p>
    <w:p w:rsidR="00B2456C" w:rsidRPr="00995871" w:rsidRDefault="00DA3F4C" w:rsidP="005100FB">
      <w:pPr>
        <w:pStyle w:val="Paragrafi"/>
        <w:rPr>
          <w:sz w:val="20"/>
          <w:szCs w:val="20"/>
          <w:lang w:val="sq-AL"/>
        </w:rPr>
      </w:pPr>
      <w:r w:rsidRPr="00995871">
        <w:rPr>
          <w:sz w:val="20"/>
          <w:szCs w:val="20"/>
          <w:lang w:val="sq-AL"/>
        </w:rPr>
        <w:t>3. Baza ligjore</w:t>
      </w:r>
      <w:r w:rsidR="00B2456C" w:rsidRPr="00995871">
        <w:rPr>
          <w:sz w:val="20"/>
          <w:szCs w:val="20"/>
          <w:lang w:val="sq-AL"/>
        </w:rPr>
        <w:t xml:space="preserve"> mbi të cilën hartohet projekti</w:t>
      </w:r>
      <w:r w:rsidR="00C44645" w:rsidRPr="00995871">
        <w:rPr>
          <w:sz w:val="20"/>
          <w:szCs w:val="20"/>
          <w:lang w:val="sq-AL"/>
        </w:rPr>
        <w:t>,</w:t>
      </w:r>
      <w:r w:rsidR="00B2456C" w:rsidRPr="00995871">
        <w:rPr>
          <w:sz w:val="20"/>
          <w:szCs w:val="20"/>
          <w:lang w:val="sq-AL"/>
        </w:rPr>
        <w:t xml:space="preserve"> si:</w:t>
      </w:r>
    </w:p>
    <w:p w:rsidR="00B2456C" w:rsidRPr="00995871" w:rsidRDefault="00B2456C" w:rsidP="005100FB">
      <w:pPr>
        <w:pStyle w:val="Paragrafi"/>
        <w:rPr>
          <w:sz w:val="20"/>
          <w:szCs w:val="20"/>
          <w:lang w:val="sq-AL"/>
        </w:rPr>
      </w:pPr>
      <w:r w:rsidRPr="00995871">
        <w:rPr>
          <w:sz w:val="20"/>
          <w:szCs w:val="20"/>
          <w:lang w:val="sq-AL"/>
        </w:rPr>
        <w:t>a) Vendimin e Këshillit të Ministrave që miraton kalimin në regjim konservimi minerar.</w:t>
      </w:r>
    </w:p>
    <w:p w:rsidR="00B2456C" w:rsidRPr="00995871" w:rsidRDefault="00B2456C" w:rsidP="005100FB">
      <w:pPr>
        <w:pStyle w:val="Paragrafi"/>
        <w:rPr>
          <w:sz w:val="20"/>
          <w:szCs w:val="20"/>
          <w:lang w:val="sq-AL"/>
        </w:rPr>
      </w:pPr>
      <w:r w:rsidRPr="00995871">
        <w:rPr>
          <w:sz w:val="20"/>
          <w:szCs w:val="20"/>
          <w:lang w:val="sq-AL"/>
        </w:rPr>
        <w:t>4.</w:t>
      </w:r>
      <w:r w:rsidR="00813873" w:rsidRPr="00995871">
        <w:rPr>
          <w:sz w:val="20"/>
          <w:szCs w:val="20"/>
          <w:lang w:val="sq-AL"/>
        </w:rPr>
        <w:t xml:space="preserve"> </w:t>
      </w:r>
      <w:r w:rsidRPr="00995871">
        <w:rPr>
          <w:sz w:val="20"/>
          <w:szCs w:val="20"/>
          <w:lang w:val="sq-AL"/>
        </w:rPr>
        <w:t>Të dhëna të përgjithshme të shkurtra për objektin minerar (sipas projektit të shfrytëzimit)</w:t>
      </w:r>
    </w:p>
    <w:p w:rsidR="00B2456C" w:rsidRPr="00995871" w:rsidRDefault="00B2456C" w:rsidP="005100FB">
      <w:pPr>
        <w:pStyle w:val="Paragrafi"/>
        <w:rPr>
          <w:sz w:val="20"/>
          <w:szCs w:val="20"/>
          <w:lang w:val="sq-AL"/>
        </w:rPr>
      </w:pPr>
      <w:r w:rsidRPr="00995871">
        <w:rPr>
          <w:sz w:val="20"/>
          <w:szCs w:val="20"/>
          <w:lang w:val="sq-AL"/>
        </w:rPr>
        <w:t>a) Vendndodhja administrative dhe topografike e objektit</w:t>
      </w:r>
      <w:r w:rsidR="00813873" w:rsidRPr="00995871">
        <w:rPr>
          <w:sz w:val="20"/>
          <w:szCs w:val="20"/>
          <w:lang w:val="sq-AL"/>
        </w:rPr>
        <w:t>;</w:t>
      </w:r>
      <w:r w:rsidRPr="00995871">
        <w:rPr>
          <w:sz w:val="20"/>
          <w:szCs w:val="20"/>
          <w:lang w:val="sq-AL"/>
        </w:rPr>
        <w:t xml:space="preserve"> </w:t>
      </w:r>
    </w:p>
    <w:p w:rsidR="00B2456C" w:rsidRPr="00995871" w:rsidRDefault="00B2456C" w:rsidP="005100FB">
      <w:pPr>
        <w:pStyle w:val="Paragrafi"/>
        <w:rPr>
          <w:sz w:val="20"/>
          <w:szCs w:val="20"/>
          <w:lang w:val="sq-AL"/>
        </w:rPr>
      </w:pPr>
      <w:r w:rsidRPr="00995871">
        <w:rPr>
          <w:sz w:val="20"/>
          <w:szCs w:val="20"/>
          <w:lang w:val="sq-AL"/>
        </w:rPr>
        <w:t>b) Gjeografia e zonës, relievi, bimësia, fauna, ekosistemi në përgjithësi etj.</w:t>
      </w:r>
      <w:r w:rsidR="00813873" w:rsidRPr="00995871">
        <w:rPr>
          <w:sz w:val="20"/>
          <w:szCs w:val="20"/>
          <w:lang w:val="sq-AL"/>
        </w:rPr>
        <w:t>;</w:t>
      </w:r>
    </w:p>
    <w:p w:rsidR="00B2456C" w:rsidRPr="00995871" w:rsidRDefault="00B2456C" w:rsidP="005100FB">
      <w:pPr>
        <w:pStyle w:val="Paragrafi"/>
        <w:rPr>
          <w:sz w:val="20"/>
          <w:szCs w:val="20"/>
          <w:lang w:val="sq-AL"/>
        </w:rPr>
      </w:pPr>
      <w:r w:rsidRPr="00995871">
        <w:rPr>
          <w:sz w:val="20"/>
          <w:szCs w:val="20"/>
          <w:lang w:val="sq-AL"/>
        </w:rPr>
        <w:t>c) Ndërtimi gjeologjik i rajonit dhe vendburimit</w:t>
      </w:r>
      <w:r w:rsidR="00813873" w:rsidRPr="00995871">
        <w:rPr>
          <w:sz w:val="20"/>
          <w:szCs w:val="20"/>
          <w:lang w:val="sq-AL"/>
        </w:rPr>
        <w:t>;</w:t>
      </w:r>
      <w:r w:rsidRPr="00995871">
        <w:rPr>
          <w:sz w:val="20"/>
          <w:szCs w:val="20"/>
          <w:lang w:val="sq-AL"/>
        </w:rPr>
        <w:t xml:space="preserve"> </w:t>
      </w:r>
    </w:p>
    <w:p w:rsidR="00B2456C" w:rsidRPr="00995871" w:rsidRDefault="00B2456C" w:rsidP="005100FB">
      <w:pPr>
        <w:pStyle w:val="Paragrafi"/>
        <w:rPr>
          <w:sz w:val="20"/>
          <w:szCs w:val="20"/>
          <w:lang w:val="sq-AL"/>
        </w:rPr>
      </w:pPr>
      <w:r w:rsidRPr="00995871">
        <w:rPr>
          <w:sz w:val="20"/>
          <w:szCs w:val="20"/>
          <w:lang w:val="sq-AL"/>
        </w:rPr>
        <w:t>d) Lloji dhe trashësia e mbulesës së tokës në zonën minerare</w:t>
      </w:r>
      <w:r w:rsidR="00813873" w:rsidRPr="00995871">
        <w:rPr>
          <w:sz w:val="20"/>
          <w:szCs w:val="20"/>
          <w:lang w:val="sq-AL"/>
        </w:rPr>
        <w:t>;</w:t>
      </w:r>
    </w:p>
    <w:p w:rsidR="00B2456C" w:rsidRPr="00995871" w:rsidRDefault="00B2456C" w:rsidP="005100FB">
      <w:pPr>
        <w:pStyle w:val="Paragrafi"/>
        <w:rPr>
          <w:sz w:val="20"/>
          <w:szCs w:val="20"/>
          <w:lang w:val="sq-AL"/>
        </w:rPr>
      </w:pPr>
      <w:r w:rsidRPr="00995871">
        <w:rPr>
          <w:sz w:val="20"/>
          <w:szCs w:val="20"/>
          <w:lang w:val="sq-AL"/>
        </w:rPr>
        <w:t>e) Tektonika e vendburimit</w:t>
      </w:r>
      <w:r w:rsidR="00813873" w:rsidRPr="00995871">
        <w:rPr>
          <w:sz w:val="20"/>
          <w:szCs w:val="20"/>
          <w:lang w:val="sq-AL"/>
        </w:rPr>
        <w:t>;</w:t>
      </w:r>
    </w:p>
    <w:p w:rsidR="00B2456C" w:rsidRPr="00995871" w:rsidRDefault="00B2456C" w:rsidP="005100FB">
      <w:pPr>
        <w:pStyle w:val="Paragrafi"/>
        <w:rPr>
          <w:sz w:val="20"/>
          <w:szCs w:val="20"/>
          <w:lang w:val="sq-AL"/>
        </w:rPr>
      </w:pPr>
      <w:r w:rsidRPr="00995871">
        <w:rPr>
          <w:sz w:val="20"/>
          <w:szCs w:val="20"/>
          <w:lang w:val="sq-AL"/>
        </w:rPr>
        <w:t>f) Kushtet hidrografike dhe hidrogjeologjike të vendburimit. Llojet e ujërave dhe kimizimi i tyre</w:t>
      </w:r>
      <w:r w:rsidR="00813873" w:rsidRPr="00995871">
        <w:rPr>
          <w:sz w:val="20"/>
          <w:szCs w:val="20"/>
          <w:lang w:val="sq-AL"/>
        </w:rPr>
        <w:t>;</w:t>
      </w:r>
      <w:r w:rsidRPr="00995871">
        <w:rPr>
          <w:sz w:val="20"/>
          <w:szCs w:val="20"/>
          <w:lang w:val="sq-AL"/>
        </w:rPr>
        <w:t xml:space="preserve"> </w:t>
      </w:r>
    </w:p>
    <w:p w:rsidR="00B2456C" w:rsidRPr="00995871" w:rsidRDefault="00B2456C" w:rsidP="005100FB">
      <w:pPr>
        <w:pStyle w:val="Paragrafi"/>
        <w:rPr>
          <w:sz w:val="20"/>
          <w:szCs w:val="20"/>
          <w:lang w:val="sq-AL"/>
        </w:rPr>
      </w:pPr>
      <w:r w:rsidRPr="00995871">
        <w:rPr>
          <w:sz w:val="20"/>
          <w:szCs w:val="20"/>
          <w:lang w:val="sq-AL"/>
        </w:rPr>
        <w:t>g) Mbi morfologjinë dhe përbër</w:t>
      </w:r>
      <w:r w:rsidR="00DA3F4C" w:rsidRPr="00995871">
        <w:rPr>
          <w:sz w:val="20"/>
          <w:szCs w:val="20"/>
          <w:lang w:val="sq-AL"/>
        </w:rPr>
        <w:t>jen e xeherorit dhe/ose xeheror</w:t>
      </w:r>
      <w:r w:rsidR="00832D33" w:rsidRPr="00995871">
        <w:rPr>
          <w:sz w:val="20"/>
          <w:szCs w:val="20"/>
          <w:lang w:val="sq-AL"/>
        </w:rPr>
        <w:t>ë</w:t>
      </w:r>
      <w:r w:rsidRPr="00995871">
        <w:rPr>
          <w:sz w:val="20"/>
          <w:szCs w:val="20"/>
          <w:lang w:val="sq-AL"/>
        </w:rPr>
        <w:t>ve të dobishëm. Të dhëna të shkurtra mbi llojin e mineralit, vetitë fiziko-kimike të tij.</w:t>
      </w:r>
    </w:p>
    <w:p w:rsidR="00B2456C" w:rsidRPr="00995871" w:rsidRDefault="00B2456C" w:rsidP="005100FB">
      <w:pPr>
        <w:pStyle w:val="Paragrafi"/>
        <w:rPr>
          <w:sz w:val="20"/>
          <w:szCs w:val="20"/>
          <w:lang w:val="sq-AL"/>
        </w:rPr>
      </w:pPr>
      <w:r w:rsidRPr="00995871">
        <w:rPr>
          <w:sz w:val="20"/>
          <w:szCs w:val="20"/>
          <w:lang w:val="sq-AL"/>
        </w:rPr>
        <w:t xml:space="preserve">A. Për rastin e shfrytëzimit nëntokësor të vendburimit </w:t>
      </w:r>
    </w:p>
    <w:p w:rsidR="00B2456C" w:rsidRPr="00C16008" w:rsidRDefault="00B2456C" w:rsidP="005100FB">
      <w:pPr>
        <w:pStyle w:val="Paragrafi"/>
        <w:rPr>
          <w:lang w:val="sq-AL"/>
        </w:rPr>
      </w:pPr>
      <w:r w:rsidRPr="00995871">
        <w:rPr>
          <w:sz w:val="20"/>
          <w:szCs w:val="20"/>
          <w:lang w:val="sq-AL"/>
        </w:rPr>
        <w:t xml:space="preserve">a) Përshkrimi i mënyrës së hapjes së minierës, punimet kryesore të hapjes, sasia dhe lloji i ujërave që rrjedhin nga punimet minerare, sasia dhe përbërja mineralogjike e sterileve, vendndodhja </w:t>
      </w:r>
      <w:r w:rsidRPr="00C16008">
        <w:rPr>
          <w:lang w:val="sq-AL"/>
        </w:rPr>
        <w:t>e shesheve të depozitimit, impianteve të përpunimit dhe riciklimit</w:t>
      </w:r>
      <w:r w:rsidR="006D7702">
        <w:rPr>
          <w:lang w:val="sq-AL"/>
        </w:rPr>
        <w:t>;</w:t>
      </w:r>
      <w:r w:rsidRPr="00C16008">
        <w:rPr>
          <w:lang w:val="sq-AL"/>
        </w:rPr>
        <w:t xml:space="preserve"> </w:t>
      </w:r>
    </w:p>
    <w:p w:rsidR="0094689A" w:rsidRDefault="0094689A" w:rsidP="005100FB">
      <w:pPr>
        <w:pStyle w:val="Paragrafi"/>
        <w:rPr>
          <w:lang w:val="sq-AL"/>
        </w:rPr>
      </w:pPr>
    </w:p>
    <w:p w:rsidR="00B2456C" w:rsidRPr="00C16008" w:rsidRDefault="00B2456C" w:rsidP="005100FB">
      <w:pPr>
        <w:pStyle w:val="Paragrafi"/>
        <w:rPr>
          <w:lang w:val="sq-AL"/>
        </w:rPr>
      </w:pPr>
      <w:r w:rsidRPr="00C16008">
        <w:rPr>
          <w:lang w:val="sq-AL"/>
        </w:rPr>
        <w:t>b) Sistemi i shfrytëzimit të përdorur dhe treguesit tekniko-ekonomik</w:t>
      </w:r>
      <w:r w:rsidR="00832D33">
        <w:rPr>
          <w:lang w:val="sq-AL"/>
        </w:rPr>
        <w:t>ë</w:t>
      </w:r>
      <w:r w:rsidRPr="00C16008">
        <w:rPr>
          <w:lang w:val="sq-AL"/>
        </w:rPr>
        <w:t xml:space="preserve"> të realizuar, sasia dhe cilësia e rezervave të shfrytëzuara ose q</w:t>
      </w:r>
      <w:r w:rsidR="00DA3F4C">
        <w:rPr>
          <w:lang w:val="sq-AL"/>
        </w:rPr>
        <w:t>ë mund të shfrytëzohen, të ndara</w:t>
      </w:r>
      <w:r w:rsidRPr="00C16008">
        <w:rPr>
          <w:lang w:val="sq-AL"/>
        </w:rPr>
        <w:t xml:space="preserve"> sipas horizonteve dhe profileve</w:t>
      </w:r>
      <w:r w:rsidR="006D7702">
        <w:rPr>
          <w:lang w:val="sq-AL"/>
        </w:rPr>
        <w:t>;</w:t>
      </w:r>
    </w:p>
    <w:p w:rsidR="00B2456C" w:rsidRPr="00C16008" w:rsidRDefault="00B2456C" w:rsidP="005100FB">
      <w:pPr>
        <w:pStyle w:val="Paragrafi"/>
        <w:rPr>
          <w:lang w:val="sq-AL"/>
        </w:rPr>
      </w:pPr>
      <w:r w:rsidRPr="00C16008">
        <w:rPr>
          <w:lang w:val="sq-AL"/>
        </w:rPr>
        <w:t>c) Përshkrimi i objekteve sipërfaqësore</w:t>
      </w:r>
      <w:r w:rsidR="00DA3F4C">
        <w:rPr>
          <w:lang w:val="sq-AL"/>
        </w:rPr>
        <w:t>,</w:t>
      </w:r>
      <w:r w:rsidRPr="00C16008">
        <w:rPr>
          <w:lang w:val="sq-AL"/>
        </w:rPr>
        <w:t xml:space="preserve"> si</w:t>
      </w:r>
      <w:r w:rsidR="00DA3F4C">
        <w:rPr>
          <w:lang w:val="sq-AL"/>
        </w:rPr>
        <w:t>:</w:t>
      </w:r>
      <w:r w:rsidRPr="00C16008">
        <w:rPr>
          <w:lang w:val="sq-AL"/>
        </w:rPr>
        <w:t xml:space="preserve"> rrugë, puse, zyra, dushe e tualete, gardëroba, fjetore, mensë, magazinë materialesh, sallë kompresorësh, kabina elektrike, stacion pompimi, ofiçina, depo e lëndës</w:t>
      </w:r>
      <w:r w:rsidR="001F750F">
        <w:rPr>
          <w:lang w:val="sq-AL"/>
        </w:rPr>
        <w:t xml:space="preserve"> </w:t>
      </w:r>
      <w:r w:rsidRPr="00C16008">
        <w:rPr>
          <w:lang w:val="sq-AL"/>
        </w:rPr>
        <w:t>plasëse dhe ambiente të tjera.</w:t>
      </w:r>
    </w:p>
    <w:p w:rsidR="00B2456C" w:rsidRPr="00C16008" w:rsidRDefault="00B2456C" w:rsidP="005100FB">
      <w:pPr>
        <w:pStyle w:val="Paragrafi"/>
        <w:rPr>
          <w:lang w:val="sq-AL"/>
        </w:rPr>
      </w:pPr>
      <w:r w:rsidRPr="00C16008">
        <w:rPr>
          <w:lang w:val="sq-AL"/>
        </w:rPr>
        <w:t xml:space="preserve">B. Për rastin e shfrytëzimit me karrierë të vendburimit </w:t>
      </w:r>
    </w:p>
    <w:p w:rsidR="00B2456C" w:rsidRPr="00C16008" w:rsidRDefault="00B2456C" w:rsidP="005100FB">
      <w:pPr>
        <w:pStyle w:val="Paragrafi"/>
        <w:rPr>
          <w:lang w:val="sq-AL"/>
        </w:rPr>
      </w:pPr>
      <w:r w:rsidRPr="00C16008">
        <w:rPr>
          <w:lang w:val="sq-AL"/>
        </w:rPr>
        <w:t>a) Përshkrimi i varianteve të hapjes së rrugëve dhe gjysmëtrasheve, gjatësia dhe seksioni i tyre. Përcaktimi i kufijve faktik</w:t>
      </w:r>
      <w:r w:rsidR="00832D33">
        <w:rPr>
          <w:lang w:val="sq-AL"/>
        </w:rPr>
        <w:t>ë</w:t>
      </w:r>
      <w:r w:rsidRPr="00C16008">
        <w:rPr>
          <w:lang w:val="sq-AL"/>
        </w:rPr>
        <w:t xml:space="preserve"> të karrierës, dimensionet reale të saj, përcaktimi i koordinatave të vertekseve, sasia dhe lloji i ujërave që rrjedhin në karrierë dhe që dalin prej saj, vendndodhja e shesheve të depozitimit të mbetjeve, vendndodhja e impianteve të përpunimit dhe riciklimit</w:t>
      </w:r>
      <w:r w:rsidR="006D7702">
        <w:rPr>
          <w:lang w:val="sq-AL"/>
        </w:rPr>
        <w:t>;</w:t>
      </w:r>
    </w:p>
    <w:p w:rsidR="00B2456C" w:rsidRPr="00995871" w:rsidRDefault="00B2456C" w:rsidP="005100FB">
      <w:pPr>
        <w:pStyle w:val="Paragrafi"/>
        <w:rPr>
          <w:sz w:val="20"/>
          <w:szCs w:val="20"/>
          <w:lang w:val="sq-AL"/>
        </w:rPr>
      </w:pPr>
      <w:r w:rsidRPr="00995871">
        <w:rPr>
          <w:sz w:val="20"/>
          <w:szCs w:val="20"/>
          <w:lang w:val="sq-AL"/>
        </w:rPr>
        <w:t>b) Sistemi i shfrytëzimit që është përdorur dhe treguesit tekniko-ekonomik</w:t>
      </w:r>
      <w:r w:rsidR="00832D33" w:rsidRPr="00995871">
        <w:rPr>
          <w:sz w:val="20"/>
          <w:szCs w:val="20"/>
          <w:lang w:val="sq-AL"/>
        </w:rPr>
        <w:t>ë</w:t>
      </w:r>
      <w:r w:rsidRPr="00995871">
        <w:rPr>
          <w:sz w:val="20"/>
          <w:szCs w:val="20"/>
          <w:lang w:val="sq-AL"/>
        </w:rPr>
        <w:t xml:space="preserve"> të realizuar, sasia dhe cilësia e rezervave të shfrytëzuara ose </w:t>
      </w:r>
      <w:r w:rsidR="00DA3F4C" w:rsidRPr="00995871">
        <w:rPr>
          <w:sz w:val="20"/>
          <w:szCs w:val="20"/>
          <w:lang w:val="sq-AL"/>
        </w:rPr>
        <w:t>që mund të shfrytëzohen të ndara</w:t>
      </w:r>
      <w:r w:rsidRPr="00995871">
        <w:rPr>
          <w:sz w:val="20"/>
          <w:szCs w:val="20"/>
          <w:lang w:val="sq-AL"/>
        </w:rPr>
        <w:t xml:space="preserve"> sipas horizonteve dhe profileve</w:t>
      </w:r>
      <w:r w:rsidR="006D7702" w:rsidRPr="00995871">
        <w:rPr>
          <w:sz w:val="20"/>
          <w:szCs w:val="20"/>
          <w:lang w:val="sq-AL"/>
        </w:rPr>
        <w:t>;</w:t>
      </w:r>
    </w:p>
    <w:p w:rsidR="00B2456C" w:rsidRPr="00995871" w:rsidRDefault="00B2456C" w:rsidP="005100FB">
      <w:pPr>
        <w:pStyle w:val="Paragrafi"/>
        <w:rPr>
          <w:sz w:val="20"/>
          <w:szCs w:val="20"/>
          <w:lang w:val="sq-AL"/>
        </w:rPr>
      </w:pPr>
      <w:r w:rsidRPr="00995871">
        <w:rPr>
          <w:sz w:val="20"/>
          <w:szCs w:val="20"/>
          <w:lang w:val="sq-AL"/>
        </w:rPr>
        <w:t>c) Përshkrimi i objekteve sipërfaqësore</w:t>
      </w:r>
      <w:r w:rsidR="00DA3F4C" w:rsidRPr="00995871">
        <w:rPr>
          <w:sz w:val="20"/>
          <w:szCs w:val="20"/>
          <w:lang w:val="sq-AL"/>
        </w:rPr>
        <w:t>,</w:t>
      </w:r>
      <w:r w:rsidRPr="00995871">
        <w:rPr>
          <w:sz w:val="20"/>
          <w:szCs w:val="20"/>
          <w:lang w:val="sq-AL"/>
        </w:rPr>
        <w:t xml:space="preserve"> si</w:t>
      </w:r>
      <w:r w:rsidR="00DA3F4C" w:rsidRPr="00995871">
        <w:rPr>
          <w:sz w:val="20"/>
          <w:szCs w:val="20"/>
          <w:lang w:val="sq-AL"/>
        </w:rPr>
        <w:t>:</w:t>
      </w:r>
      <w:r w:rsidRPr="00995871">
        <w:rPr>
          <w:sz w:val="20"/>
          <w:szCs w:val="20"/>
          <w:lang w:val="sq-AL"/>
        </w:rPr>
        <w:t xml:space="preserve"> rrugë, puse, zyra, dushe e tualete, gardëroba, fjetore, mensë, magazinë materialesh, sallë kompresorësh, kabina elektrike, stacion </w:t>
      </w:r>
      <w:r w:rsidR="00DA3F4C" w:rsidRPr="00995871">
        <w:rPr>
          <w:sz w:val="20"/>
          <w:szCs w:val="20"/>
          <w:lang w:val="sq-AL"/>
        </w:rPr>
        <w:t>pompimi, ofiçina, depo e lëndës</w:t>
      </w:r>
      <w:r w:rsidR="004F0E82" w:rsidRPr="00995871">
        <w:rPr>
          <w:sz w:val="20"/>
          <w:szCs w:val="20"/>
          <w:lang w:val="sq-AL"/>
        </w:rPr>
        <w:t xml:space="preserve"> </w:t>
      </w:r>
      <w:r w:rsidRPr="00995871">
        <w:rPr>
          <w:sz w:val="20"/>
          <w:szCs w:val="20"/>
          <w:lang w:val="sq-AL"/>
        </w:rPr>
        <w:t>plasëse dhe ambiente të tjera.</w:t>
      </w:r>
    </w:p>
    <w:p w:rsidR="00B2456C" w:rsidRPr="00995871" w:rsidRDefault="00B2456C" w:rsidP="005100FB">
      <w:pPr>
        <w:pStyle w:val="Paragrafi"/>
        <w:rPr>
          <w:sz w:val="20"/>
          <w:szCs w:val="20"/>
          <w:lang w:val="sq-AL"/>
        </w:rPr>
      </w:pPr>
      <w:r w:rsidRPr="00995871">
        <w:rPr>
          <w:sz w:val="20"/>
          <w:szCs w:val="20"/>
          <w:lang w:val="sq-AL"/>
        </w:rPr>
        <w:t>5. Inventari</w:t>
      </w:r>
      <w:r w:rsidR="00C819D2" w:rsidRPr="00995871">
        <w:rPr>
          <w:sz w:val="20"/>
          <w:szCs w:val="20"/>
          <w:lang w:val="sq-AL"/>
        </w:rPr>
        <w:t xml:space="preserve"> </w:t>
      </w:r>
      <w:r w:rsidRPr="00995871">
        <w:rPr>
          <w:sz w:val="20"/>
          <w:szCs w:val="20"/>
          <w:lang w:val="sq-AL"/>
        </w:rPr>
        <w:t>i investimeve të kryera në objektin minerar</w:t>
      </w:r>
    </w:p>
    <w:p w:rsidR="00B2456C" w:rsidRPr="00995871" w:rsidRDefault="00B2456C" w:rsidP="005100FB">
      <w:pPr>
        <w:pStyle w:val="Paragrafi"/>
        <w:rPr>
          <w:sz w:val="20"/>
          <w:szCs w:val="20"/>
          <w:lang w:val="sq-AL"/>
        </w:rPr>
      </w:pPr>
      <w:r w:rsidRPr="00995871">
        <w:rPr>
          <w:sz w:val="20"/>
          <w:szCs w:val="20"/>
          <w:lang w:val="sq-AL"/>
        </w:rPr>
        <w:t>a) Inventari fizik faktik i miratuar</w:t>
      </w:r>
      <w:r w:rsidR="006D7702" w:rsidRPr="00995871">
        <w:rPr>
          <w:sz w:val="20"/>
          <w:szCs w:val="20"/>
          <w:lang w:val="sq-AL"/>
        </w:rPr>
        <w:t>;</w:t>
      </w:r>
    </w:p>
    <w:p w:rsidR="00B2456C" w:rsidRPr="00995871" w:rsidRDefault="00B2456C" w:rsidP="005100FB">
      <w:pPr>
        <w:pStyle w:val="Paragrafi"/>
        <w:rPr>
          <w:sz w:val="20"/>
          <w:szCs w:val="20"/>
          <w:lang w:val="sq-AL"/>
        </w:rPr>
      </w:pPr>
      <w:r w:rsidRPr="00995871">
        <w:rPr>
          <w:sz w:val="20"/>
          <w:szCs w:val="20"/>
          <w:lang w:val="sq-AL"/>
        </w:rPr>
        <w:t>b) Inventari i punimeve themelore, përgatitore dhe të shfrytëzimit</w:t>
      </w:r>
      <w:r w:rsidR="006D7702" w:rsidRPr="00995871">
        <w:rPr>
          <w:sz w:val="20"/>
          <w:szCs w:val="20"/>
          <w:lang w:val="sq-AL"/>
        </w:rPr>
        <w:t>;</w:t>
      </w:r>
    </w:p>
    <w:p w:rsidR="00B2456C" w:rsidRPr="00995871" w:rsidRDefault="00B2456C" w:rsidP="005100FB">
      <w:pPr>
        <w:pStyle w:val="Paragrafi"/>
        <w:rPr>
          <w:sz w:val="20"/>
          <w:szCs w:val="20"/>
          <w:lang w:val="sq-AL"/>
        </w:rPr>
      </w:pPr>
      <w:r w:rsidRPr="00995871">
        <w:rPr>
          <w:sz w:val="20"/>
          <w:szCs w:val="20"/>
          <w:lang w:val="sq-AL"/>
        </w:rPr>
        <w:t>c) Inventari kontabël (</w:t>
      </w:r>
      <w:r w:rsidR="006D7702" w:rsidRPr="00995871">
        <w:rPr>
          <w:sz w:val="20"/>
          <w:szCs w:val="20"/>
          <w:lang w:val="sq-AL"/>
        </w:rPr>
        <w:t>i</w:t>
      </w:r>
      <w:r w:rsidRPr="00995871">
        <w:rPr>
          <w:sz w:val="20"/>
          <w:szCs w:val="20"/>
          <w:lang w:val="sq-AL"/>
        </w:rPr>
        <w:t xml:space="preserve"> miratuar nga bilanci kontabël)</w:t>
      </w:r>
      <w:r w:rsidR="006D7702" w:rsidRPr="00995871">
        <w:rPr>
          <w:sz w:val="20"/>
          <w:szCs w:val="20"/>
          <w:lang w:val="sq-AL"/>
        </w:rPr>
        <w:t>;</w:t>
      </w:r>
    </w:p>
    <w:p w:rsidR="00B2456C" w:rsidRPr="00995871" w:rsidRDefault="00B2456C" w:rsidP="005100FB">
      <w:pPr>
        <w:pStyle w:val="Paragrafi"/>
        <w:rPr>
          <w:sz w:val="20"/>
          <w:szCs w:val="20"/>
          <w:lang w:val="sq-AL"/>
        </w:rPr>
      </w:pPr>
      <w:r w:rsidRPr="00995871">
        <w:rPr>
          <w:sz w:val="20"/>
          <w:szCs w:val="20"/>
          <w:lang w:val="sq-AL"/>
        </w:rPr>
        <w:t>d) Lista e makinerive e pajisjeve teknologjike.</w:t>
      </w:r>
    </w:p>
    <w:p w:rsidR="00B2456C" w:rsidRPr="00995871" w:rsidRDefault="00B2456C" w:rsidP="005100FB">
      <w:pPr>
        <w:pStyle w:val="Paragrafi"/>
        <w:rPr>
          <w:sz w:val="20"/>
          <w:szCs w:val="20"/>
          <w:lang w:val="sq-AL"/>
        </w:rPr>
      </w:pPr>
      <w:r w:rsidRPr="00995871">
        <w:rPr>
          <w:sz w:val="20"/>
          <w:szCs w:val="20"/>
          <w:lang w:val="sq-AL"/>
        </w:rPr>
        <w:t>6. Parashikimi</w:t>
      </w:r>
      <w:r w:rsidR="00DA3F4C" w:rsidRPr="00995871">
        <w:rPr>
          <w:sz w:val="20"/>
          <w:szCs w:val="20"/>
          <w:lang w:val="sq-AL"/>
        </w:rPr>
        <w:t xml:space="preserve"> i </w:t>
      </w:r>
      <w:r w:rsidRPr="00995871">
        <w:rPr>
          <w:sz w:val="20"/>
          <w:szCs w:val="20"/>
          <w:lang w:val="sq-AL"/>
        </w:rPr>
        <w:t xml:space="preserve"> mënyrës dhe operacioneve të konservimit të minierës:</w:t>
      </w:r>
    </w:p>
    <w:p w:rsidR="00B2456C" w:rsidRPr="00995871" w:rsidRDefault="00B2456C" w:rsidP="005100FB">
      <w:pPr>
        <w:pStyle w:val="Paragrafi"/>
        <w:rPr>
          <w:sz w:val="20"/>
          <w:szCs w:val="20"/>
          <w:lang w:val="sq-AL"/>
        </w:rPr>
      </w:pPr>
      <w:r w:rsidRPr="00995871">
        <w:rPr>
          <w:sz w:val="20"/>
          <w:szCs w:val="20"/>
          <w:lang w:val="sq-AL"/>
        </w:rPr>
        <w:t>Për rastin e objekteve minerare, ku është përdorur shfrytëzimi nëntokësor:</w:t>
      </w:r>
    </w:p>
    <w:p w:rsidR="00B2456C" w:rsidRPr="00995871" w:rsidRDefault="00B2456C" w:rsidP="005100FB">
      <w:pPr>
        <w:pStyle w:val="Paragrafi"/>
        <w:rPr>
          <w:sz w:val="20"/>
          <w:szCs w:val="20"/>
          <w:lang w:val="sq-AL"/>
        </w:rPr>
      </w:pPr>
      <w:r w:rsidRPr="00995871">
        <w:rPr>
          <w:sz w:val="20"/>
          <w:szCs w:val="20"/>
          <w:lang w:val="sq-AL"/>
        </w:rPr>
        <w:t>a) Mbylljen e grykave të punimeve të hapjes së minierës me porta</w:t>
      </w:r>
      <w:r w:rsidR="006D7702" w:rsidRPr="00995871">
        <w:rPr>
          <w:sz w:val="20"/>
          <w:szCs w:val="20"/>
          <w:lang w:val="sq-AL"/>
        </w:rPr>
        <w:t>;</w:t>
      </w:r>
      <w:r w:rsidRPr="00995871">
        <w:rPr>
          <w:sz w:val="20"/>
          <w:szCs w:val="20"/>
          <w:lang w:val="sq-AL"/>
        </w:rPr>
        <w:t xml:space="preserve"> </w:t>
      </w:r>
    </w:p>
    <w:p w:rsidR="00B2456C" w:rsidRPr="00995871" w:rsidRDefault="00B2456C" w:rsidP="005100FB">
      <w:pPr>
        <w:pStyle w:val="Paragrafi"/>
        <w:rPr>
          <w:sz w:val="20"/>
          <w:szCs w:val="20"/>
          <w:lang w:val="sq-AL"/>
        </w:rPr>
      </w:pPr>
      <w:r w:rsidRPr="00995871">
        <w:rPr>
          <w:sz w:val="20"/>
          <w:szCs w:val="20"/>
          <w:lang w:val="sq-AL"/>
        </w:rPr>
        <w:t>b) Rrethimi i zonës administrative dhe industriale dhe zonave të rrezikshme</w:t>
      </w:r>
      <w:r w:rsidR="006D7702" w:rsidRPr="00995871">
        <w:rPr>
          <w:sz w:val="20"/>
          <w:szCs w:val="20"/>
          <w:lang w:val="sq-AL"/>
        </w:rPr>
        <w:t>;</w:t>
      </w:r>
    </w:p>
    <w:p w:rsidR="00B2456C" w:rsidRPr="00995871" w:rsidRDefault="00B2456C" w:rsidP="005100FB">
      <w:pPr>
        <w:pStyle w:val="Paragrafi"/>
        <w:rPr>
          <w:sz w:val="20"/>
          <w:szCs w:val="20"/>
          <w:lang w:val="sq-AL"/>
        </w:rPr>
      </w:pPr>
      <w:r w:rsidRPr="00995871">
        <w:rPr>
          <w:sz w:val="20"/>
          <w:szCs w:val="20"/>
          <w:lang w:val="sq-AL"/>
        </w:rPr>
        <w:t>c) Vendosjen e sinjalistikës paralajmëruese dhe ndaluese</w:t>
      </w:r>
      <w:r w:rsidR="006D7702" w:rsidRPr="00995871">
        <w:rPr>
          <w:sz w:val="20"/>
          <w:szCs w:val="20"/>
          <w:lang w:val="sq-AL"/>
        </w:rPr>
        <w:t>;</w:t>
      </w:r>
    </w:p>
    <w:p w:rsidR="00B2456C" w:rsidRPr="00995871" w:rsidRDefault="00B2456C" w:rsidP="005100FB">
      <w:pPr>
        <w:pStyle w:val="Paragrafi"/>
        <w:rPr>
          <w:sz w:val="20"/>
          <w:szCs w:val="20"/>
          <w:lang w:val="sq-AL"/>
        </w:rPr>
      </w:pPr>
      <w:r w:rsidRPr="00995871">
        <w:rPr>
          <w:sz w:val="20"/>
          <w:szCs w:val="20"/>
          <w:lang w:val="sq-AL"/>
        </w:rPr>
        <w:t>d) Përcaktimi i vendrojave dhe personelit përkatës</w:t>
      </w:r>
      <w:r w:rsidR="006D7702" w:rsidRPr="00995871">
        <w:rPr>
          <w:sz w:val="20"/>
          <w:szCs w:val="20"/>
          <w:lang w:val="sq-AL"/>
        </w:rPr>
        <w:t>;</w:t>
      </w:r>
    </w:p>
    <w:p w:rsidR="00B2456C" w:rsidRPr="00995871" w:rsidRDefault="00B2456C" w:rsidP="005100FB">
      <w:pPr>
        <w:pStyle w:val="Paragrafi"/>
        <w:rPr>
          <w:sz w:val="20"/>
          <w:szCs w:val="20"/>
          <w:lang w:val="sq-AL"/>
        </w:rPr>
      </w:pPr>
      <w:r w:rsidRPr="00995871">
        <w:rPr>
          <w:sz w:val="20"/>
          <w:szCs w:val="20"/>
          <w:lang w:val="sq-AL"/>
        </w:rPr>
        <w:t>e) Përcaktimi i planit dhe grafikut të kontrollit dhe shërbimit të pajisjeve e makinerive në nëntokë dhe sipërfaqe</w:t>
      </w:r>
      <w:r w:rsidR="006D7702" w:rsidRPr="00995871">
        <w:rPr>
          <w:sz w:val="20"/>
          <w:szCs w:val="20"/>
          <w:lang w:val="sq-AL"/>
        </w:rPr>
        <w:t>;</w:t>
      </w:r>
    </w:p>
    <w:p w:rsidR="00B2456C" w:rsidRPr="00995871" w:rsidRDefault="00B2456C" w:rsidP="005100FB">
      <w:pPr>
        <w:pStyle w:val="Paragrafi"/>
        <w:rPr>
          <w:sz w:val="20"/>
          <w:szCs w:val="20"/>
          <w:lang w:val="sq-AL"/>
        </w:rPr>
      </w:pPr>
      <w:r w:rsidRPr="00995871">
        <w:rPr>
          <w:sz w:val="20"/>
          <w:szCs w:val="20"/>
          <w:lang w:val="sq-AL"/>
        </w:rPr>
        <w:t>f) Përcaktimi i planit dhe grafikut të kontrollit dhe shërbimit të godinave industria</w:t>
      </w:r>
      <w:r w:rsidR="00DA3F4C" w:rsidRPr="00995871">
        <w:rPr>
          <w:sz w:val="20"/>
          <w:szCs w:val="20"/>
          <w:lang w:val="sq-AL"/>
        </w:rPr>
        <w:t>le dhe ambienteve të shërbimit social-</w:t>
      </w:r>
      <w:r w:rsidRPr="00995871">
        <w:rPr>
          <w:sz w:val="20"/>
          <w:szCs w:val="20"/>
          <w:lang w:val="sq-AL"/>
        </w:rPr>
        <w:t>kulturore</w:t>
      </w:r>
      <w:r w:rsidR="006D7702" w:rsidRPr="00995871">
        <w:rPr>
          <w:sz w:val="20"/>
          <w:szCs w:val="20"/>
          <w:lang w:val="sq-AL"/>
        </w:rPr>
        <w:t>;</w:t>
      </w:r>
    </w:p>
    <w:p w:rsidR="00B2456C" w:rsidRPr="00995871" w:rsidRDefault="00B2456C" w:rsidP="005100FB">
      <w:pPr>
        <w:pStyle w:val="Paragrafi"/>
        <w:rPr>
          <w:sz w:val="20"/>
          <w:szCs w:val="20"/>
          <w:lang w:val="sq-AL"/>
        </w:rPr>
      </w:pPr>
      <w:r w:rsidRPr="00995871">
        <w:rPr>
          <w:sz w:val="20"/>
          <w:szCs w:val="20"/>
          <w:lang w:val="sq-AL"/>
        </w:rPr>
        <w:t xml:space="preserve">g) Përcaktimi i planit dhe </w:t>
      </w:r>
      <w:r w:rsidR="00DA3F4C" w:rsidRPr="00995871">
        <w:rPr>
          <w:sz w:val="20"/>
          <w:szCs w:val="20"/>
          <w:lang w:val="sq-AL"/>
        </w:rPr>
        <w:t xml:space="preserve">i </w:t>
      </w:r>
      <w:r w:rsidRPr="00995871">
        <w:rPr>
          <w:sz w:val="20"/>
          <w:szCs w:val="20"/>
          <w:lang w:val="sq-AL"/>
        </w:rPr>
        <w:t>grafikut të provës së gatishmërisë teknike të makinerive e pajisjeve</w:t>
      </w:r>
      <w:r w:rsidR="006D7702" w:rsidRPr="00995871">
        <w:rPr>
          <w:sz w:val="20"/>
          <w:szCs w:val="20"/>
          <w:lang w:val="sq-AL"/>
        </w:rPr>
        <w:t>;</w:t>
      </w:r>
    </w:p>
    <w:p w:rsidR="00B2456C" w:rsidRPr="00995871" w:rsidRDefault="00B2456C" w:rsidP="005100FB">
      <w:pPr>
        <w:pStyle w:val="Paragrafi"/>
        <w:rPr>
          <w:sz w:val="20"/>
          <w:szCs w:val="20"/>
          <w:lang w:val="sq-AL"/>
        </w:rPr>
      </w:pPr>
      <w:r w:rsidRPr="00995871">
        <w:rPr>
          <w:sz w:val="20"/>
          <w:szCs w:val="20"/>
          <w:lang w:val="sq-AL"/>
        </w:rPr>
        <w:t>h) Përcaktimi i numrit të nevojshëm të punonjësve të ruajtjes dhe shërbimit për periudhën e konservimit.</w:t>
      </w:r>
    </w:p>
    <w:p w:rsidR="00B2456C" w:rsidRPr="00995871" w:rsidRDefault="00B2456C" w:rsidP="005100FB">
      <w:pPr>
        <w:pStyle w:val="Paragrafi"/>
        <w:rPr>
          <w:sz w:val="20"/>
          <w:szCs w:val="20"/>
          <w:lang w:val="sq-AL"/>
        </w:rPr>
      </w:pPr>
      <w:r w:rsidRPr="00995871">
        <w:rPr>
          <w:sz w:val="20"/>
          <w:szCs w:val="20"/>
          <w:lang w:val="sq-AL"/>
        </w:rPr>
        <w:t>Për rastin e objekteve minerare ku është përdorur shfrytëzimi me karrierë:</w:t>
      </w:r>
    </w:p>
    <w:p w:rsidR="00B2456C" w:rsidRPr="00995871" w:rsidRDefault="00B2456C" w:rsidP="005100FB">
      <w:pPr>
        <w:pStyle w:val="Paragrafi"/>
        <w:rPr>
          <w:sz w:val="20"/>
          <w:szCs w:val="20"/>
          <w:lang w:val="sq-AL"/>
        </w:rPr>
      </w:pPr>
      <w:r w:rsidRPr="00995871">
        <w:rPr>
          <w:sz w:val="20"/>
          <w:szCs w:val="20"/>
          <w:lang w:val="sq-AL"/>
        </w:rPr>
        <w:t>a) Mbyllja dh</w:t>
      </w:r>
      <w:r w:rsidR="00DA3F4C" w:rsidRPr="00995871">
        <w:rPr>
          <w:sz w:val="20"/>
          <w:szCs w:val="20"/>
          <w:lang w:val="sq-AL"/>
        </w:rPr>
        <w:t>e/ose bllokimi i rrugëve, trasheve ose gjysmëtrashe</w:t>
      </w:r>
      <w:r w:rsidRPr="00995871">
        <w:rPr>
          <w:sz w:val="20"/>
          <w:szCs w:val="20"/>
          <w:lang w:val="sq-AL"/>
        </w:rPr>
        <w:t>ve të hyrjes në karrierë</w:t>
      </w:r>
      <w:r w:rsidR="006D7702" w:rsidRPr="00995871">
        <w:rPr>
          <w:sz w:val="20"/>
          <w:szCs w:val="20"/>
          <w:lang w:val="sq-AL"/>
        </w:rPr>
        <w:t>;</w:t>
      </w:r>
    </w:p>
    <w:p w:rsidR="00B2456C" w:rsidRPr="00995871" w:rsidRDefault="00B2456C" w:rsidP="005100FB">
      <w:pPr>
        <w:pStyle w:val="Paragrafi"/>
        <w:rPr>
          <w:sz w:val="20"/>
          <w:szCs w:val="20"/>
          <w:lang w:val="sq-AL"/>
        </w:rPr>
      </w:pPr>
      <w:r w:rsidRPr="00995871">
        <w:rPr>
          <w:sz w:val="20"/>
          <w:szCs w:val="20"/>
          <w:lang w:val="sq-AL"/>
        </w:rPr>
        <w:t xml:space="preserve">b) Rrethimi i hapësirës dhe/ose hapësirave </w:t>
      </w:r>
      <w:r w:rsidR="00DA3F4C" w:rsidRPr="00995871">
        <w:rPr>
          <w:sz w:val="20"/>
          <w:szCs w:val="20"/>
          <w:lang w:val="sq-AL"/>
        </w:rPr>
        <w:t>t</w:t>
      </w:r>
      <w:r w:rsidRPr="00995871">
        <w:rPr>
          <w:sz w:val="20"/>
          <w:szCs w:val="20"/>
          <w:lang w:val="sq-AL"/>
        </w:rPr>
        <w:t>ë krijuar</w:t>
      </w:r>
      <w:r w:rsidR="00DA3F4C" w:rsidRPr="00995871">
        <w:rPr>
          <w:sz w:val="20"/>
          <w:szCs w:val="20"/>
          <w:lang w:val="sq-AL"/>
        </w:rPr>
        <w:t>a</w:t>
      </w:r>
      <w:r w:rsidRPr="00995871">
        <w:rPr>
          <w:sz w:val="20"/>
          <w:szCs w:val="20"/>
          <w:lang w:val="sq-AL"/>
        </w:rPr>
        <w:t xml:space="preserve"> nga shfrytëzimi me karrierë</w:t>
      </w:r>
      <w:r w:rsidR="006D7702" w:rsidRPr="00995871">
        <w:rPr>
          <w:sz w:val="20"/>
          <w:szCs w:val="20"/>
          <w:lang w:val="sq-AL"/>
        </w:rPr>
        <w:t>;</w:t>
      </w:r>
    </w:p>
    <w:p w:rsidR="00B2456C" w:rsidRPr="00995871" w:rsidRDefault="00B2456C" w:rsidP="005100FB">
      <w:pPr>
        <w:pStyle w:val="Paragrafi"/>
        <w:rPr>
          <w:sz w:val="20"/>
          <w:szCs w:val="20"/>
          <w:lang w:val="sq-AL"/>
        </w:rPr>
      </w:pPr>
      <w:r w:rsidRPr="00995871">
        <w:rPr>
          <w:sz w:val="20"/>
          <w:szCs w:val="20"/>
          <w:lang w:val="sq-AL"/>
        </w:rPr>
        <w:t>c) Vendosjen e sinjalistikës paralajmëruese dhe ndaluese</w:t>
      </w:r>
      <w:r w:rsidR="006D7702" w:rsidRPr="00995871">
        <w:rPr>
          <w:sz w:val="20"/>
          <w:szCs w:val="20"/>
          <w:lang w:val="sq-AL"/>
        </w:rPr>
        <w:t>;</w:t>
      </w:r>
    </w:p>
    <w:p w:rsidR="00B2456C" w:rsidRPr="00995871" w:rsidRDefault="00B2456C" w:rsidP="005100FB">
      <w:pPr>
        <w:pStyle w:val="Paragrafi"/>
        <w:rPr>
          <w:sz w:val="20"/>
          <w:szCs w:val="20"/>
          <w:lang w:val="sq-AL"/>
        </w:rPr>
      </w:pPr>
      <w:r w:rsidRPr="00995871">
        <w:rPr>
          <w:sz w:val="20"/>
          <w:szCs w:val="20"/>
          <w:lang w:val="sq-AL"/>
        </w:rPr>
        <w:t>d) Përcaktimi i vendrojave dhe personelit përkatës</w:t>
      </w:r>
      <w:r w:rsidR="006D7702" w:rsidRPr="00995871">
        <w:rPr>
          <w:sz w:val="20"/>
          <w:szCs w:val="20"/>
          <w:lang w:val="sq-AL"/>
        </w:rPr>
        <w:t>;</w:t>
      </w:r>
    </w:p>
    <w:p w:rsidR="00B2456C" w:rsidRPr="00995871" w:rsidRDefault="00B2456C" w:rsidP="005100FB">
      <w:pPr>
        <w:pStyle w:val="Paragrafi"/>
        <w:rPr>
          <w:sz w:val="20"/>
          <w:szCs w:val="20"/>
          <w:lang w:val="sq-AL"/>
        </w:rPr>
      </w:pPr>
      <w:r w:rsidRPr="00995871">
        <w:rPr>
          <w:sz w:val="20"/>
          <w:szCs w:val="20"/>
          <w:lang w:val="sq-AL"/>
        </w:rPr>
        <w:t xml:space="preserve">e) Përcaktimi i planit dhe </w:t>
      </w:r>
      <w:r w:rsidR="00DA3F4C" w:rsidRPr="00995871">
        <w:rPr>
          <w:sz w:val="20"/>
          <w:szCs w:val="20"/>
          <w:lang w:val="sq-AL"/>
        </w:rPr>
        <w:t xml:space="preserve">i </w:t>
      </w:r>
      <w:r w:rsidRPr="00995871">
        <w:rPr>
          <w:sz w:val="20"/>
          <w:szCs w:val="20"/>
          <w:lang w:val="sq-AL"/>
        </w:rPr>
        <w:t>grafikut të kontrollit dhe shërbimit të pajisjeve e makinerive në sipërfaqe</w:t>
      </w:r>
      <w:r w:rsidR="006D7702" w:rsidRPr="00995871">
        <w:rPr>
          <w:sz w:val="20"/>
          <w:szCs w:val="20"/>
          <w:lang w:val="sq-AL"/>
        </w:rPr>
        <w:t>;</w:t>
      </w:r>
    </w:p>
    <w:p w:rsidR="00B2456C" w:rsidRPr="00995871" w:rsidRDefault="00B2456C" w:rsidP="005100FB">
      <w:pPr>
        <w:pStyle w:val="Paragrafi"/>
        <w:rPr>
          <w:sz w:val="20"/>
          <w:szCs w:val="20"/>
          <w:lang w:val="sq-AL"/>
        </w:rPr>
      </w:pPr>
      <w:r w:rsidRPr="00995871">
        <w:rPr>
          <w:sz w:val="20"/>
          <w:szCs w:val="20"/>
          <w:lang w:val="sq-AL"/>
        </w:rPr>
        <w:t>f) Përcaktimi i planit dhe</w:t>
      </w:r>
      <w:r w:rsidR="00DA3F4C" w:rsidRPr="00995871">
        <w:rPr>
          <w:sz w:val="20"/>
          <w:szCs w:val="20"/>
          <w:lang w:val="sq-AL"/>
        </w:rPr>
        <w:t xml:space="preserve"> i</w:t>
      </w:r>
      <w:r w:rsidRPr="00995871">
        <w:rPr>
          <w:sz w:val="20"/>
          <w:szCs w:val="20"/>
          <w:lang w:val="sq-AL"/>
        </w:rPr>
        <w:t xml:space="preserve"> grafikut të kontrollit dhe shërbimit të godinave industrial</w:t>
      </w:r>
      <w:r w:rsidR="00DA3F4C" w:rsidRPr="00995871">
        <w:rPr>
          <w:sz w:val="20"/>
          <w:szCs w:val="20"/>
          <w:lang w:val="sq-AL"/>
        </w:rPr>
        <w:t xml:space="preserve">e dhe ambienteve të shërbimit </w:t>
      </w:r>
      <w:r w:rsidRPr="00995871">
        <w:rPr>
          <w:sz w:val="20"/>
          <w:szCs w:val="20"/>
          <w:lang w:val="sq-AL"/>
        </w:rPr>
        <w:t>social-kulturor</w:t>
      </w:r>
      <w:r w:rsidR="006D7702" w:rsidRPr="00995871">
        <w:rPr>
          <w:sz w:val="20"/>
          <w:szCs w:val="20"/>
          <w:lang w:val="sq-AL"/>
        </w:rPr>
        <w:t>;</w:t>
      </w:r>
    </w:p>
    <w:p w:rsidR="00B2456C" w:rsidRPr="00995871" w:rsidRDefault="00B2456C" w:rsidP="005100FB">
      <w:pPr>
        <w:pStyle w:val="Paragrafi"/>
        <w:rPr>
          <w:sz w:val="20"/>
          <w:szCs w:val="20"/>
          <w:lang w:val="sq-AL"/>
        </w:rPr>
      </w:pPr>
      <w:r w:rsidRPr="00995871">
        <w:rPr>
          <w:sz w:val="20"/>
          <w:szCs w:val="20"/>
          <w:lang w:val="sq-AL"/>
        </w:rPr>
        <w:t>g) Përcaktimi i planit dhe</w:t>
      </w:r>
      <w:r w:rsidR="00DA3F4C" w:rsidRPr="00995871">
        <w:rPr>
          <w:sz w:val="20"/>
          <w:szCs w:val="20"/>
          <w:lang w:val="sq-AL"/>
        </w:rPr>
        <w:t xml:space="preserve"> i</w:t>
      </w:r>
      <w:r w:rsidRPr="00995871">
        <w:rPr>
          <w:sz w:val="20"/>
          <w:szCs w:val="20"/>
          <w:lang w:val="sq-AL"/>
        </w:rPr>
        <w:t xml:space="preserve"> grafikut të provës së gatishmërisë teknike të makinerive e pajisjeve</w:t>
      </w:r>
      <w:r w:rsidR="006D7702" w:rsidRPr="00995871">
        <w:rPr>
          <w:sz w:val="20"/>
          <w:szCs w:val="20"/>
          <w:lang w:val="sq-AL"/>
        </w:rPr>
        <w:t>;</w:t>
      </w:r>
    </w:p>
    <w:p w:rsidR="00B2456C" w:rsidRPr="00995871" w:rsidRDefault="00B2456C" w:rsidP="005100FB">
      <w:pPr>
        <w:pStyle w:val="Paragrafi"/>
        <w:rPr>
          <w:sz w:val="20"/>
          <w:szCs w:val="20"/>
          <w:lang w:val="sq-AL"/>
        </w:rPr>
      </w:pPr>
      <w:r w:rsidRPr="00995871">
        <w:rPr>
          <w:sz w:val="20"/>
          <w:szCs w:val="20"/>
          <w:lang w:val="sq-AL"/>
        </w:rPr>
        <w:t>h) Përcaktimi i numrit të nevojshëm të punonjësve të ruajtjes dhe shërbimit për periudhën e konservimit.</w:t>
      </w:r>
    </w:p>
    <w:p w:rsidR="00B2456C" w:rsidRPr="00995871" w:rsidRDefault="00B2456C" w:rsidP="005100FB">
      <w:pPr>
        <w:pStyle w:val="Paragrafi"/>
        <w:rPr>
          <w:sz w:val="20"/>
          <w:szCs w:val="20"/>
          <w:lang w:val="sq-AL"/>
        </w:rPr>
      </w:pPr>
      <w:r w:rsidRPr="00995871">
        <w:rPr>
          <w:sz w:val="20"/>
          <w:szCs w:val="20"/>
          <w:lang w:val="sq-AL"/>
        </w:rPr>
        <w:t>7. Preventivi i detajuar dhe</w:t>
      </w:r>
      <w:r w:rsidR="00DD5D4C" w:rsidRPr="00995871">
        <w:rPr>
          <w:sz w:val="20"/>
          <w:szCs w:val="20"/>
          <w:lang w:val="sq-AL"/>
        </w:rPr>
        <w:t xml:space="preserve"> i</w:t>
      </w:r>
      <w:r w:rsidRPr="00995871">
        <w:rPr>
          <w:sz w:val="20"/>
          <w:szCs w:val="20"/>
          <w:lang w:val="sq-AL"/>
        </w:rPr>
        <w:t xml:space="preserve"> specifikuar për çdo operacion për konservimin e objektit minerar.</w:t>
      </w:r>
    </w:p>
    <w:p w:rsidR="00B2456C" w:rsidRPr="00995871" w:rsidRDefault="00B2456C" w:rsidP="005100FB">
      <w:pPr>
        <w:pStyle w:val="Paragrafi"/>
        <w:rPr>
          <w:sz w:val="20"/>
          <w:szCs w:val="20"/>
          <w:lang w:val="sq-AL"/>
        </w:rPr>
      </w:pPr>
      <w:r w:rsidRPr="00995871">
        <w:rPr>
          <w:sz w:val="20"/>
          <w:szCs w:val="20"/>
          <w:lang w:val="sq-AL"/>
        </w:rPr>
        <w:t xml:space="preserve">8. Përfundime dhe rekomandime. </w:t>
      </w:r>
    </w:p>
    <w:p w:rsidR="007E2EB7" w:rsidRPr="00995871" w:rsidRDefault="007E2EB7" w:rsidP="005100FB">
      <w:pPr>
        <w:pStyle w:val="Paragrafi"/>
        <w:rPr>
          <w:sz w:val="20"/>
          <w:szCs w:val="20"/>
          <w:lang w:val="sq-AL"/>
        </w:rPr>
      </w:pPr>
    </w:p>
    <w:p w:rsidR="00B2456C" w:rsidRPr="00995871" w:rsidRDefault="00B2456C" w:rsidP="005100FB">
      <w:pPr>
        <w:pStyle w:val="Paragrafi"/>
        <w:rPr>
          <w:sz w:val="20"/>
          <w:szCs w:val="20"/>
          <w:lang w:val="sq-AL"/>
        </w:rPr>
      </w:pPr>
      <w:r w:rsidRPr="00995871">
        <w:rPr>
          <w:sz w:val="20"/>
          <w:szCs w:val="20"/>
          <w:lang w:val="sq-AL"/>
        </w:rPr>
        <w:t>II. PJESA GRAFIKE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3"/>
        <w:gridCol w:w="6515"/>
        <w:gridCol w:w="2268"/>
      </w:tblGrid>
      <w:tr w:rsidR="00B2456C" w:rsidRPr="00995871" w:rsidTr="0094689A">
        <w:trPr>
          <w:jc w:val="center"/>
        </w:trPr>
        <w:tc>
          <w:tcPr>
            <w:tcW w:w="271" w:type="pct"/>
            <w:vAlign w:val="center"/>
          </w:tcPr>
          <w:p w:rsidR="00B2456C" w:rsidRPr="00995871" w:rsidRDefault="00B2456C" w:rsidP="00EA1F94">
            <w:pPr>
              <w:pStyle w:val="Tabele"/>
              <w:rPr>
                <w:b/>
                <w:bCs/>
                <w:sz w:val="18"/>
                <w:szCs w:val="18"/>
                <w:lang w:val="sq-AL"/>
              </w:rPr>
            </w:pPr>
            <w:r w:rsidRPr="00995871">
              <w:rPr>
                <w:rFonts w:cs="Times New Roman"/>
                <w:b/>
                <w:bCs/>
                <w:sz w:val="18"/>
                <w:szCs w:val="18"/>
                <w:lang w:val="sq-AL"/>
              </w:rPr>
              <w:br w:type="page"/>
            </w:r>
            <w:r w:rsidRPr="00995871">
              <w:rPr>
                <w:b/>
                <w:bCs/>
                <w:sz w:val="18"/>
                <w:szCs w:val="18"/>
                <w:lang w:val="sq-AL"/>
              </w:rPr>
              <w:t>Nr</w:t>
            </w:r>
            <w:r w:rsidR="00D8666E" w:rsidRPr="00995871">
              <w:rPr>
                <w:b/>
                <w:bCs/>
                <w:sz w:val="18"/>
                <w:szCs w:val="18"/>
                <w:lang w:val="sq-AL"/>
              </w:rPr>
              <w:t>.</w:t>
            </w:r>
          </w:p>
        </w:tc>
        <w:tc>
          <w:tcPr>
            <w:tcW w:w="3508" w:type="pct"/>
            <w:vAlign w:val="center"/>
          </w:tcPr>
          <w:p w:rsidR="00B2456C" w:rsidRPr="00995871" w:rsidRDefault="00B2456C" w:rsidP="00EA1F94">
            <w:pPr>
              <w:pStyle w:val="Tabele"/>
              <w:rPr>
                <w:b/>
                <w:bCs/>
                <w:sz w:val="18"/>
                <w:szCs w:val="18"/>
                <w:lang w:val="sq-AL"/>
              </w:rPr>
            </w:pPr>
            <w:r w:rsidRPr="00995871">
              <w:rPr>
                <w:b/>
                <w:bCs/>
                <w:sz w:val="18"/>
                <w:szCs w:val="18"/>
                <w:lang w:val="sq-AL"/>
              </w:rPr>
              <w:t>Emërtimi</w:t>
            </w:r>
          </w:p>
        </w:tc>
        <w:tc>
          <w:tcPr>
            <w:tcW w:w="1221" w:type="pct"/>
            <w:vAlign w:val="center"/>
          </w:tcPr>
          <w:p w:rsidR="00B2456C" w:rsidRPr="00995871" w:rsidRDefault="00B2456C" w:rsidP="00EA1F94">
            <w:pPr>
              <w:pStyle w:val="Tabele"/>
              <w:rPr>
                <w:b/>
                <w:bCs/>
                <w:sz w:val="18"/>
                <w:szCs w:val="18"/>
                <w:lang w:val="sq-AL"/>
              </w:rPr>
            </w:pPr>
            <w:r w:rsidRPr="00995871">
              <w:rPr>
                <w:b/>
                <w:bCs/>
                <w:sz w:val="18"/>
                <w:szCs w:val="18"/>
                <w:lang w:val="sq-AL"/>
              </w:rPr>
              <w:t>Shkalla</w:t>
            </w:r>
          </w:p>
        </w:tc>
      </w:tr>
      <w:tr w:rsidR="00B2456C" w:rsidRPr="00995871" w:rsidTr="0094689A">
        <w:trPr>
          <w:jc w:val="center"/>
        </w:trPr>
        <w:tc>
          <w:tcPr>
            <w:tcW w:w="271" w:type="pct"/>
            <w:vAlign w:val="center"/>
          </w:tcPr>
          <w:p w:rsidR="00B2456C" w:rsidRPr="00995871" w:rsidRDefault="00B2456C" w:rsidP="00031663">
            <w:pPr>
              <w:pStyle w:val="Tabele"/>
              <w:rPr>
                <w:sz w:val="18"/>
                <w:szCs w:val="18"/>
                <w:lang w:val="sq-AL"/>
              </w:rPr>
            </w:pPr>
            <w:r w:rsidRPr="00995871">
              <w:rPr>
                <w:sz w:val="18"/>
                <w:szCs w:val="18"/>
                <w:lang w:val="sq-AL"/>
              </w:rPr>
              <w:t>A</w:t>
            </w:r>
          </w:p>
        </w:tc>
        <w:tc>
          <w:tcPr>
            <w:tcW w:w="3508" w:type="pct"/>
            <w:vAlign w:val="center"/>
          </w:tcPr>
          <w:p w:rsidR="00B2456C" w:rsidRPr="00995871" w:rsidRDefault="00B2456C" w:rsidP="00031663">
            <w:pPr>
              <w:pStyle w:val="Tabele"/>
              <w:rPr>
                <w:sz w:val="18"/>
                <w:szCs w:val="18"/>
                <w:lang w:val="sq-AL"/>
              </w:rPr>
            </w:pPr>
            <w:r w:rsidRPr="00995871">
              <w:rPr>
                <w:sz w:val="18"/>
                <w:szCs w:val="18"/>
                <w:lang w:val="sq-AL"/>
              </w:rPr>
              <w:t>Për minierat nëntokësore</w:t>
            </w:r>
          </w:p>
        </w:tc>
        <w:tc>
          <w:tcPr>
            <w:tcW w:w="1221" w:type="pct"/>
            <w:vAlign w:val="center"/>
          </w:tcPr>
          <w:p w:rsidR="00B2456C" w:rsidRPr="00995871" w:rsidRDefault="00B2456C" w:rsidP="00031663">
            <w:pPr>
              <w:pStyle w:val="Tabele"/>
              <w:rPr>
                <w:sz w:val="18"/>
                <w:szCs w:val="18"/>
                <w:lang w:val="sq-AL"/>
              </w:rPr>
            </w:pPr>
          </w:p>
        </w:tc>
      </w:tr>
      <w:tr w:rsidR="00B2456C" w:rsidRPr="00995871" w:rsidTr="0094689A">
        <w:trPr>
          <w:jc w:val="center"/>
        </w:trPr>
        <w:tc>
          <w:tcPr>
            <w:tcW w:w="271" w:type="pct"/>
            <w:vAlign w:val="center"/>
          </w:tcPr>
          <w:p w:rsidR="00B2456C" w:rsidRPr="00995871" w:rsidRDefault="00B2456C" w:rsidP="00031663">
            <w:pPr>
              <w:pStyle w:val="Tabele"/>
              <w:rPr>
                <w:sz w:val="18"/>
                <w:szCs w:val="18"/>
                <w:lang w:val="sq-AL"/>
              </w:rPr>
            </w:pPr>
            <w:r w:rsidRPr="00995871">
              <w:rPr>
                <w:sz w:val="18"/>
                <w:szCs w:val="18"/>
                <w:lang w:val="sq-AL"/>
              </w:rPr>
              <w:t>1</w:t>
            </w:r>
          </w:p>
        </w:tc>
        <w:tc>
          <w:tcPr>
            <w:tcW w:w="3508" w:type="pct"/>
            <w:vAlign w:val="center"/>
          </w:tcPr>
          <w:p w:rsidR="00B2456C" w:rsidRPr="00995871" w:rsidRDefault="00B2456C" w:rsidP="00031663">
            <w:pPr>
              <w:pStyle w:val="Tabele"/>
              <w:rPr>
                <w:sz w:val="18"/>
                <w:szCs w:val="18"/>
                <w:lang w:val="sq-AL"/>
              </w:rPr>
            </w:pPr>
            <w:r w:rsidRPr="00995871">
              <w:rPr>
                <w:sz w:val="18"/>
                <w:szCs w:val="18"/>
                <w:lang w:val="sq-AL"/>
              </w:rPr>
              <w:t>Harta topografike e zonës së objektit minerar me koordinatat</w:t>
            </w:r>
            <w:r w:rsidR="00C819D2" w:rsidRPr="00995871">
              <w:rPr>
                <w:sz w:val="18"/>
                <w:szCs w:val="18"/>
                <w:lang w:val="sq-AL"/>
              </w:rPr>
              <w:t xml:space="preserve"> </w:t>
            </w:r>
          </w:p>
        </w:tc>
        <w:tc>
          <w:tcPr>
            <w:tcW w:w="1221" w:type="pct"/>
            <w:vAlign w:val="center"/>
          </w:tcPr>
          <w:p w:rsidR="00B2456C" w:rsidRPr="00995871" w:rsidRDefault="00B2456C" w:rsidP="00031663">
            <w:pPr>
              <w:pStyle w:val="Tabele"/>
              <w:rPr>
                <w:sz w:val="18"/>
                <w:szCs w:val="18"/>
                <w:lang w:val="sq-AL"/>
              </w:rPr>
            </w:pPr>
            <w:r w:rsidRPr="00995871">
              <w:rPr>
                <w:sz w:val="18"/>
                <w:szCs w:val="18"/>
                <w:lang w:val="sq-AL"/>
              </w:rPr>
              <w:t>1:25000</w:t>
            </w:r>
          </w:p>
        </w:tc>
      </w:tr>
      <w:tr w:rsidR="00B2456C" w:rsidRPr="00995871" w:rsidTr="0094689A">
        <w:trPr>
          <w:jc w:val="center"/>
        </w:trPr>
        <w:tc>
          <w:tcPr>
            <w:tcW w:w="271" w:type="pct"/>
            <w:vAlign w:val="center"/>
          </w:tcPr>
          <w:p w:rsidR="00B2456C" w:rsidRPr="00995871" w:rsidRDefault="00B2456C" w:rsidP="00031663">
            <w:pPr>
              <w:pStyle w:val="Tabele"/>
              <w:rPr>
                <w:sz w:val="18"/>
                <w:szCs w:val="18"/>
                <w:lang w:val="sq-AL"/>
              </w:rPr>
            </w:pPr>
            <w:r w:rsidRPr="00995871">
              <w:rPr>
                <w:sz w:val="18"/>
                <w:szCs w:val="18"/>
                <w:lang w:val="sq-AL"/>
              </w:rPr>
              <w:t>2</w:t>
            </w:r>
          </w:p>
        </w:tc>
        <w:tc>
          <w:tcPr>
            <w:tcW w:w="3508" w:type="pct"/>
            <w:vAlign w:val="center"/>
          </w:tcPr>
          <w:p w:rsidR="00B2456C" w:rsidRPr="00995871" w:rsidRDefault="00B2456C" w:rsidP="00031663">
            <w:pPr>
              <w:pStyle w:val="Tabele"/>
              <w:rPr>
                <w:sz w:val="18"/>
                <w:szCs w:val="18"/>
                <w:lang w:val="sq-AL"/>
              </w:rPr>
            </w:pPr>
            <w:r w:rsidRPr="00995871">
              <w:rPr>
                <w:sz w:val="18"/>
                <w:szCs w:val="18"/>
                <w:lang w:val="sq-AL"/>
              </w:rPr>
              <w:t xml:space="preserve">Planimetria e përgjithshme me punimet e hapjes (të azhurnuara me gjendjen përfundimtare) </w:t>
            </w:r>
          </w:p>
        </w:tc>
        <w:tc>
          <w:tcPr>
            <w:tcW w:w="1221" w:type="pct"/>
            <w:vAlign w:val="center"/>
          </w:tcPr>
          <w:p w:rsidR="00B2456C" w:rsidRPr="00995871" w:rsidRDefault="00B2456C" w:rsidP="00C1056E">
            <w:pPr>
              <w:pStyle w:val="Tabele"/>
              <w:rPr>
                <w:sz w:val="18"/>
                <w:szCs w:val="18"/>
                <w:lang w:val="sq-AL"/>
              </w:rPr>
            </w:pPr>
            <w:r w:rsidRPr="00995871">
              <w:rPr>
                <w:sz w:val="18"/>
                <w:szCs w:val="18"/>
                <w:lang w:val="sq-AL"/>
              </w:rPr>
              <w:t>1:5000 ose</w:t>
            </w:r>
            <w:r w:rsidR="00474843" w:rsidRPr="00995871">
              <w:rPr>
                <w:sz w:val="18"/>
                <w:szCs w:val="18"/>
                <w:lang w:val="sq-AL"/>
              </w:rPr>
              <w:t xml:space="preserve"> </w:t>
            </w:r>
            <w:r w:rsidRPr="00995871">
              <w:rPr>
                <w:sz w:val="18"/>
                <w:szCs w:val="18"/>
                <w:lang w:val="sq-AL"/>
              </w:rPr>
              <w:t>1:2000</w:t>
            </w:r>
            <w:r w:rsidR="00345C24" w:rsidRPr="00995871">
              <w:rPr>
                <w:sz w:val="18"/>
                <w:szCs w:val="18"/>
                <w:lang w:val="sq-AL"/>
              </w:rPr>
              <w:t>,</w:t>
            </w:r>
            <w:r w:rsidRPr="00995871">
              <w:rPr>
                <w:sz w:val="18"/>
                <w:szCs w:val="18"/>
                <w:lang w:val="sq-AL"/>
              </w:rPr>
              <w:t xml:space="preserve"> ose 1:1000 ose 1:500</w:t>
            </w:r>
          </w:p>
        </w:tc>
      </w:tr>
      <w:tr w:rsidR="00B2456C" w:rsidRPr="00995871" w:rsidTr="0094689A">
        <w:trPr>
          <w:jc w:val="center"/>
        </w:trPr>
        <w:tc>
          <w:tcPr>
            <w:tcW w:w="271" w:type="pct"/>
            <w:vAlign w:val="center"/>
          </w:tcPr>
          <w:p w:rsidR="00B2456C" w:rsidRPr="00995871" w:rsidRDefault="00B2456C" w:rsidP="00031663">
            <w:pPr>
              <w:pStyle w:val="Tabele"/>
              <w:rPr>
                <w:sz w:val="18"/>
                <w:szCs w:val="18"/>
                <w:lang w:val="sq-AL"/>
              </w:rPr>
            </w:pPr>
            <w:r w:rsidRPr="00995871">
              <w:rPr>
                <w:sz w:val="18"/>
                <w:szCs w:val="18"/>
                <w:lang w:val="sq-AL"/>
              </w:rPr>
              <w:t>3</w:t>
            </w:r>
          </w:p>
        </w:tc>
        <w:tc>
          <w:tcPr>
            <w:tcW w:w="3508" w:type="pct"/>
            <w:vAlign w:val="center"/>
          </w:tcPr>
          <w:p w:rsidR="00B2456C" w:rsidRPr="00995871" w:rsidRDefault="00B2456C" w:rsidP="00031663">
            <w:pPr>
              <w:pStyle w:val="Tabele"/>
              <w:rPr>
                <w:sz w:val="18"/>
                <w:szCs w:val="18"/>
                <w:lang w:val="sq-AL"/>
              </w:rPr>
            </w:pPr>
            <w:r w:rsidRPr="00995871">
              <w:rPr>
                <w:sz w:val="18"/>
                <w:szCs w:val="18"/>
                <w:lang w:val="sq-AL"/>
              </w:rPr>
              <w:t>Planimetria e vendosjes së objekteve administrative, social-kulturore dhe industrial</w:t>
            </w:r>
            <w:r w:rsidR="00EF14BA" w:rsidRPr="00995871">
              <w:rPr>
                <w:sz w:val="18"/>
                <w:szCs w:val="18"/>
                <w:lang w:val="sq-AL"/>
              </w:rPr>
              <w:t>e</w:t>
            </w:r>
            <w:r w:rsidRPr="00995871">
              <w:rPr>
                <w:sz w:val="18"/>
                <w:szCs w:val="18"/>
                <w:lang w:val="sq-AL"/>
              </w:rPr>
              <w:t xml:space="preserve"> (e azhurnuar me gjendjen përfundimtare)</w:t>
            </w:r>
          </w:p>
        </w:tc>
        <w:tc>
          <w:tcPr>
            <w:tcW w:w="1221" w:type="pct"/>
            <w:vAlign w:val="center"/>
          </w:tcPr>
          <w:p w:rsidR="00B2456C" w:rsidRPr="00995871" w:rsidRDefault="00B2456C" w:rsidP="00474843">
            <w:pPr>
              <w:pStyle w:val="Tabele"/>
              <w:rPr>
                <w:sz w:val="18"/>
                <w:szCs w:val="18"/>
                <w:lang w:val="sq-AL"/>
              </w:rPr>
            </w:pPr>
            <w:r w:rsidRPr="00995871">
              <w:rPr>
                <w:sz w:val="18"/>
                <w:szCs w:val="18"/>
                <w:lang w:val="sq-AL"/>
              </w:rPr>
              <w:t>1:500 ose 1:200</w:t>
            </w:r>
          </w:p>
        </w:tc>
      </w:tr>
      <w:tr w:rsidR="00B2456C" w:rsidRPr="00995871" w:rsidTr="0094689A">
        <w:trPr>
          <w:jc w:val="center"/>
        </w:trPr>
        <w:tc>
          <w:tcPr>
            <w:tcW w:w="271" w:type="pct"/>
            <w:vAlign w:val="center"/>
          </w:tcPr>
          <w:p w:rsidR="00B2456C" w:rsidRPr="00995871" w:rsidRDefault="00B2456C" w:rsidP="00031663">
            <w:pPr>
              <w:pStyle w:val="Tabele"/>
              <w:rPr>
                <w:sz w:val="18"/>
                <w:szCs w:val="18"/>
                <w:lang w:val="sq-AL"/>
              </w:rPr>
            </w:pPr>
            <w:r w:rsidRPr="00995871">
              <w:rPr>
                <w:sz w:val="18"/>
                <w:szCs w:val="18"/>
                <w:lang w:val="sq-AL"/>
              </w:rPr>
              <w:t>4</w:t>
            </w:r>
          </w:p>
        </w:tc>
        <w:tc>
          <w:tcPr>
            <w:tcW w:w="3508" w:type="pct"/>
            <w:vAlign w:val="center"/>
          </w:tcPr>
          <w:p w:rsidR="00B2456C" w:rsidRPr="00995871" w:rsidRDefault="00B2456C" w:rsidP="00031663">
            <w:pPr>
              <w:pStyle w:val="Tabele"/>
              <w:rPr>
                <w:sz w:val="18"/>
                <w:szCs w:val="18"/>
                <w:lang w:val="sq-AL"/>
              </w:rPr>
            </w:pPr>
            <w:r w:rsidRPr="00995871">
              <w:rPr>
                <w:sz w:val="18"/>
                <w:szCs w:val="18"/>
                <w:lang w:val="sq-AL"/>
              </w:rPr>
              <w:t>Planimetria, gentplani dhe skema e vendosjes së makinerive e pajisjeve në nëntokë dhe sipërfaqe</w:t>
            </w:r>
          </w:p>
        </w:tc>
        <w:tc>
          <w:tcPr>
            <w:tcW w:w="1221" w:type="pct"/>
            <w:vAlign w:val="center"/>
          </w:tcPr>
          <w:p w:rsidR="00B2456C" w:rsidRPr="00995871" w:rsidRDefault="00B2456C" w:rsidP="00474843">
            <w:pPr>
              <w:pStyle w:val="Tabele"/>
              <w:rPr>
                <w:sz w:val="18"/>
                <w:szCs w:val="18"/>
                <w:lang w:val="sq-AL"/>
              </w:rPr>
            </w:pPr>
            <w:r w:rsidRPr="00995871">
              <w:rPr>
                <w:sz w:val="18"/>
                <w:szCs w:val="18"/>
                <w:lang w:val="sq-AL"/>
              </w:rPr>
              <w:t>1:500 ose 1:200</w:t>
            </w:r>
          </w:p>
        </w:tc>
      </w:tr>
      <w:tr w:rsidR="00B2456C" w:rsidRPr="00995871" w:rsidTr="0094689A">
        <w:trPr>
          <w:jc w:val="center"/>
        </w:trPr>
        <w:tc>
          <w:tcPr>
            <w:tcW w:w="271" w:type="pct"/>
            <w:vAlign w:val="center"/>
          </w:tcPr>
          <w:p w:rsidR="00B2456C" w:rsidRPr="00995871" w:rsidRDefault="00B2456C" w:rsidP="00031663">
            <w:pPr>
              <w:pStyle w:val="Tabele"/>
              <w:rPr>
                <w:sz w:val="18"/>
                <w:szCs w:val="18"/>
                <w:lang w:val="sq-AL"/>
              </w:rPr>
            </w:pPr>
            <w:r w:rsidRPr="00995871">
              <w:rPr>
                <w:sz w:val="18"/>
                <w:szCs w:val="18"/>
                <w:lang w:val="sq-AL"/>
              </w:rPr>
              <w:t>5</w:t>
            </w:r>
          </w:p>
        </w:tc>
        <w:tc>
          <w:tcPr>
            <w:tcW w:w="3508" w:type="pct"/>
            <w:vAlign w:val="center"/>
          </w:tcPr>
          <w:p w:rsidR="00B2456C" w:rsidRPr="00995871" w:rsidRDefault="00B2456C" w:rsidP="00031663">
            <w:pPr>
              <w:pStyle w:val="Tabele"/>
              <w:rPr>
                <w:sz w:val="18"/>
                <w:szCs w:val="18"/>
                <w:lang w:val="sq-AL"/>
              </w:rPr>
            </w:pPr>
            <w:r w:rsidRPr="00995871">
              <w:rPr>
                <w:sz w:val="18"/>
                <w:szCs w:val="18"/>
                <w:lang w:val="sq-AL"/>
              </w:rPr>
              <w:t>Pasaportat e mbylljes së punimeve kryesore në minierë</w:t>
            </w:r>
          </w:p>
        </w:tc>
        <w:tc>
          <w:tcPr>
            <w:tcW w:w="1221" w:type="pct"/>
            <w:vAlign w:val="center"/>
          </w:tcPr>
          <w:p w:rsidR="00B2456C" w:rsidRPr="00995871" w:rsidRDefault="00B2456C" w:rsidP="00474843">
            <w:pPr>
              <w:pStyle w:val="Tabele"/>
              <w:rPr>
                <w:sz w:val="18"/>
                <w:szCs w:val="18"/>
                <w:lang w:val="sq-AL"/>
              </w:rPr>
            </w:pPr>
            <w:r w:rsidRPr="00995871">
              <w:rPr>
                <w:sz w:val="18"/>
                <w:szCs w:val="18"/>
                <w:lang w:val="sq-AL"/>
              </w:rPr>
              <w:t>1:500 ose 1:200</w:t>
            </w:r>
          </w:p>
        </w:tc>
      </w:tr>
      <w:tr w:rsidR="00B2456C" w:rsidRPr="00995871" w:rsidTr="0094689A">
        <w:trPr>
          <w:jc w:val="center"/>
        </w:trPr>
        <w:tc>
          <w:tcPr>
            <w:tcW w:w="271" w:type="pct"/>
            <w:vAlign w:val="center"/>
          </w:tcPr>
          <w:p w:rsidR="00B2456C" w:rsidRPr="00995871" w:rsidRDefault="00B2456C" w:rsidP="00031663">
            <w:pPr>
              <w:pStyle w:val="Tabele"/>
              <w:rPr>
                <w:sz w:val="18"/>
                <w:szCs w:val="18"/>
                <w:lang w:val="sq-AL"/>
              </w:rPr>
            </w:pPr>
            <w:r w:rsidRPr="00995871">
              <w:rPr>
                <w:sz w:val="18"/>
                <w:szCs w:val="18"/>
                <w:lang w:val="sq-AL"/>
              </w:rPr>
              <w:t>6</w:t>
            </w:r>
          </w:p>
        </w:tc>
        <w:tc>
          <w:tcPr>
            <w:tcW w:w="3508" w:type="pct"/>
            <w:vAlign w:val="center"/>
          </w:tcPr>
          <w:p w:rsidR="00B2456C" w:rsidRPr="00995871" w:rsidRDefault="00B2456C" w:rsidP="00031663">
            <w:pPr>
              <w:pStyle w:val="Tabele"/>
              <w:rPr>
                <w:sz w:val="18"/>
                <w:szCs w:val="18"/>
                <w:lang w:val="sq-AL"/>
              </w:rPr>
            </w:pPr>
            <w:r w:rsidRPr="00995871">
              <w:rPr>
                <w:sz w:val="18"/>
                <w:szCs w:val="18"/>
                <w:lang w:val="sq-AL"/>
              </w:rPr>
              <w:t>Skema e rrethim</w:t>
            </w:r>
            <w:r w:rsidR="00EF14BA" w:rsidRPr="00995871">
              <w:rPr>
                <w:sz w:val="18"/>
                <w:szCs w:val="18"/>
                <w:lang w:val="sq-AL"/>
              </w:rPr>
              <w:t>it dhe vendosjes së sinjalistik</w:t>
            </w:r>
            <w:r w:rsidR="00832D33" w:rsidRPr="00995871">
              <w:rPr>
                <w:sz w:val="18"/>
                <w:szCs w:val="18"/>
                <w:lang w:val="sq-AL"/>
              </w:rPr>
              <w:t>ë</w:t>
            </w:r>
            <w:r w:rsidR="00EF14BA" w:rsidRPr="00995871">
              <w:rPr>
                <w:sz w:val="18"/>
                <w:szCs w:val="18"/>
                <w:lang w:val="sq-AL"/>
              </w:rPr>
              <w:t>s</w:t>
            </w:r>
            <w:r w:rsidRPr="00995871">
              <w:rPr>
                <w:sz w:val="18"/>
                <w:szCs w:val="18"/>
                <w:lang w:val="sq-AL"/>
              </w:rPr>
              <w:t xml:space="preserve"> parandaluese</w:t>
            </w:r>
          </w:p>
        </w:tc>
        <w:tc>
          <w:tcPr>
            <w:tcW w:w="1221" w:type="pct"/>
            <w:vAlign w:val="center"/>
          </w:tcPr>
          <w:p w:rsidR="00B2456C" w:rsidRPr="00995871" w:rsidRDefault="00B2456C" w:rsidP="00474843">
            <w:pPr>
              <w:pStyle w:val="Tabele"/>
              <w:rPr>
                <w:sz w:val="18"/>
                <w:szCs w:val="18"/>
                <w:lang w:val="sq-AL"/>
              </w:rPr>
            </w:pPr>
            <w:r w:rsidRPr="00995871">
              <w:rPr>
                <w:sz w:val="18"/>
                <w:szCs w:val="18"/>
                <w:lang w:val="sq-AL"/>
              </w:rPr>
              <w:t>1:500 ose 1:200</w:t>
            </w:r>
          </w:p>
        </w:tc>
      </w:tr>
      <w:tr w:rsidR="00B2456C" w:rsidRPr="00995871" w:rsidTr="0094689A">
        <w:trPr>
          <w:jc w:val="center"/>
        </w:trPr>
        <w:tc>
          <w:tcPr>
            <w:tcW w:w="271" w:type="pct"/>
            <w:vAlign w:val="center"/>
          </w:tcPr>
          <w:p w:rsidR="00B2456C" w:rsidRPr="00995871" w:rsidRDefault="00B2456C" w:rsidP="00031663">
            <w:pPr>
              <w:pStyle w:val="Tabele"/>
              <w:rPr>
                <w:sz w:val="18"/>
                <w:szCs w:val="18"/>
                <w:lang w:val="sq-AL"/>
              </w:rPr>
            </w:pPr>
            <w:r w:rsidRPr="00995871">
              <w:rPr>
                <w:sz w:val="18"/>
                <w:szCs w:val="18"/>
                <w:lang w:val="sq-AL"/>
              </w:rPr>
              <w:t>B</w:t>
            </w:r>
          </w:p>
        </w:tc>
        <w:tc>
          <w:tcPr>
            <w:tcW w:w="3508" w:type="pct"/>
            <w:vAlign w:val="center"/>
          </w:tcPr>
          <w:p w:rsidR="00B2456C" w:rsidRPr="00995871" w:rsidRDefault="00B2456C" w:rsidP="00031663">
            <w:pPr>
              <w:pStyle w:val="Tabele"/>
              <w:rPr>
                <w:sz w:val="18"/>
                <w:szCs w:val="18"/>
                <w:lang w:val="sq-AL"/>
              </w:rPr>
            </w:pPr>
            <w:r w:rsidRPr="00995871">
              <w:rPr>
                <w:sz w:val="18"/>
                <w:szCs w:val="18"/>
                <w:lang w:val="sq-AL"/>
              </w:rPr>
              <w:t>Për karrierat</w:t>
            </w:r>
          </w:p>
        </w:tc>
        <w:tc>
          <w:tcPr>
            <w:tcW w:w="1221" w:type="pct"/>
            <w:vAlign w:val="center"/>
          </w:tcPr>
          <w:p w:rsidR="00B2456C" w:rsidRPr="00995871" w:rsidRDefault="00B2456C" w:rsidP="00031663">
            <w:pPr>
              <w:pStyle w:val="Tabele"/>
              <w:rPr>
                <w:sz w:val="18"/>
                <w:szCs w:val="18"/>
                <w:lang w:val="sq-AL"/>
              </w:rPr>
            </w:pPr>
          </w:p>
        </w:tc>
      </w:tr>
      <w:tr w:rsidR="00B2456C" w:rsidRPr="00995871" w:rsidTr="0094689A">
        <w:trPr>
          <w:jc w:val="center"/>
        </w:trPr>
        <w:tc>
          <w:tcPr>
            <w:tcW w:w="271" w:type="pct"/>
            <w:vAlign w:val="center"/>
          </w:tcPr>
          <w:p w:rsidR="00B2456C" w:rsidRPr="00995871" w:rsidRDefault="00B2456C" w:rsidP="00031663">
            <w:pPr>
              <w:pStyle w:val="Tabele"/>
              <w:rPr>
                <w:sz w:val="18"/>
                <w:szCs w:val="18"/>
                <w:lang w:val="sq-AL"/>
              </w:rPr>
            </w:pPr>
            <w:r w:rsidRPr="00995871">
              <w:rPr>
                <w:sz w:val="18"/>
                <w:szCs w:val="18"/>
                <w:lang w:val="sq-AL"/>
              </w:rPr>
              <w:t>1</w:t>
            </w:r>
          </w:p>
        </w:tc>
        <w:tc>
          <w:tcPr>
            <w:tcW w:w="3508" w:type="pct"/>
            <w:vAlign w:val="center"/>
          </w:tcPr>
          <w:p w:rsidR="00B2456C" w:rsidRPr="00995871" w:rsidRDefault="00B2456C" w:rsidP="00031663">
            <w:pPr>
              <w:pStyle w:val="Tabele"/>
              <w:rPr>
                <w:sz w:val="18"/>
                <w:szCs w:val="18"/>
                <w:lang w:val="sq-AL"/>
              </w:rPr>
            </w:pPr>
            <w:r w:rsidRPr="00995871">
              <w:rPr>
                <w:sz w:val="18"/>
                <w:szCs w:val="18"/>
                <w:lang w:val="sq-AL"/>
              </w:rPr>
              <w:t>Harta topografike e zonës së objektit minerar me koordinatat</w:t>
            </w:r>
            <w:r w:rsidR="00C819D2" w:rsidRPr="00995871">
              <w:rPr>
                <w:sz w:val="18"/>
                <w:szCs w:val="18"/>
                <w:lang w:val="sq-AL"/>
              </w:rPr>
              <w:t xml:space="preserve"> </w:t>
            </w:r>
          </w:p>
        </w:tc>
        <w:tc>
          <w:tcPr>
            <w:tcW w:w="1221" w:type="pct"/>
            <w:vAlign w:val="center"/>
          </w:tcPr>
          <w:p w:rsidR="00B2456C" w:rsidRPr="00995871" w:rsidRDefault="00B2456C" w:rsidP="00031663">
            <w:pPr>
              <w:pStyle w:val="Tabele"/>
              <w:rPr>
                <w:sz w:val="18"/>
                <w:szCs w:val="18"/>
                <w:lang w:val="sq-AL"/>
              </w:rPr>
            </w:pPr>
            <w:r w:rsidRPr="00995871">
              <w:rPr>
                <w:sz w:val="18"/>
                <w:szCs w:val="18"/>
                <w:lang w:val="sq-AL"/>
              </w:rPr>
              <w:t>1:25000</w:t>
            </w:r>
          </w:p>
        </w:tc>
      </w:tr>
      <w:tr w:rsidR="00B2456C" w:rsidRPr="00995871" w:rsidTr="0094689A">
        <w:trPr>
          <w:trHeight w:val="301"/>
          <w:jc w:val="center"/>
        </w:trPr>
        <w:tc>
          <w:tcPr>
            <w:tcW w:w="271" w:type="pct"/>
            <w:vAlign w:val="center"/>
          </w:tcPr>
          <w:p w:rsidR="00B2456C" w:rsidRPr="00995871" w:rsidRDefault="00B2456C" w:rsidP="00031663">
            <w:pPr>
              <w:pStyle w:val="Tabele"/>
              <w:rPr>
                <w:sz w:val="18"/>
                <w:szCs w:val="18"/>
                <w:lang w:val="sq-AL"/>
              </w:rPr>
            </w:pPr>
            <w:r w:rsidRPr="00995871">
              <w:rPr>
                <w:sz w:val="18"/>
                <w:szCs w:val="18"/>
                <w:lang w:val="sq-AL"/>
              </w:rPr>
              <w:t>2</w:t>
            </w:r>
          </w:p>
        </w:tc>
        <w:tc>
          <w:tcPr>
            <w:tcW w:w="3508" w:type="pct"/>
            <w:vAlign w:val="center"/>
          </w:tcPr>
          <w:p w:rsidR="00B2456C" w:rsidRPr="00995871" w:rsidRDefault="00B2456C" w:rsidP="00031663">
            <w:pPr>
              <w:pStyle w:val="Tabele"/>
              <w:rPr>
                <w:sz w:val="18"/>
                <w:szCs w:val="18"/>
                <w:lang w:val="sq-AL"/>
              </w:rPr>
            </w:pPr>
            <w:r w:rsidRPr="00995871">
              <w:rPr>
                <w:sz w:val="18"/>
                <w:szCs w:val="18"/>
                <w:lang w:val="sq-AL"/>
              </w:rPr>
              <w:t>Planimetria e përgjithshme e karrierës në fund të shfrytëzimit</w:t>
            </w:r>
            <w:r w:rsidR="00EF14BA" w:rsidRPr="00995871">
              <w:rPr>
                <w:sz w:val="18"/>
                <w:szCs w:val="18"/>
                <w:lang w:val="sq-AL"/>
              </w:rPr>
              <w:t>,</w:t>
            </w:r>
            <w:r w:rsidRPr="00995871">
              <w:rPr>
                <w:sz w:val="18"/>
                <w:szCs w:val="18"/>
                <w:lang w:val="sq-AL"/>
              </w:rPr>
              <w:t xml:space="preserve"> e azhurnuar me gjendjen përfundimtare</w:t>
            </w:r>
          </w:p>
        </w:tc>
        <w:tc>
          <w:tcPr>
            <w:tcW w:w="1221" w:type="pct"/>
            <w:vAlign w:val="center"/>
          </w:tcPr>
          <w:p w:rsidR="00B2456C" w:rsidRPr="00995871" w:rsidRDefault="00B2456C" w:rsidP="00031663">
            <w:pPr>
              <w:pStyle w:val="Tabele"/>
              <w:rPr>
                <w:sz w:val="18"/>
                <w:szCs w:val="18"/>
                <w:lang w:val="sq-AL"/>
              </w:rPr>
            </w:pPr>
            <w:r w:rsidRPr="00995871">
              <w:rPr>
                <w:sz w:val="18"/>
                <w:szCs w:val="18"/>
                <w:lang w:val="sq-AL"/>
              </w:rPr>
              <w:t>1:1000 ose 1:2000</w:t>
            </w:r>
          </w:p>
          <w:p w:rsidR="00B2456C" w:rsidRPr="00995871" w:rsidRDefault="00B2456C" w:rsidP="00031663">
            <w:pPr>
              <w:pStyle w:val="Tabele"/>
              <w:rPr>
                <w:sz w:val="18"/>
                <w:szCs w:val="18"/>
                <w:lang w:val="sq-AL"/>
              </w:rPr>
            </w:pPr>
            <w:r w:rsidRPr="00995871">
              <w:rPr>
                <w:sz w:val="18"/>
                <w:szCs w:val="18"/>
                <w:lang w:val="sq-AL"/>
              </w:rPr>
              <w:t>ose 1:500</w:t>
            </w:r>
          </w:p>
        </w:tc>
      </w:tr>
      <w:tr w:rsidR="00B2456C" w:rsidRPr="00995871" w:rsidTr="0094689A">
        <w:trPr>
          <w:jc w:val="center"/>
        </w:trPr>
        <w:tc>
          <w:tcPr>
            <w:tcW w:w="271" w:type="pct"/>
            <w:vAlign w:val="center"/>
          </w:tcPr>
          <w:p w:rsidR="00B2456C" w:rsidRPr="00995871" w:rsidRDefault="00B2456C" w:rsidP="00031663">
            <w:pPr>
              <w:pStyle w:val="Tabele"/>
              <w:rPr>
                <w:sz w:val="18"/>
                <w:szCs w:val="18"/>
                <w:lang w:val="sq-AL"/>
              </w:rPr>
            </w:pPr>
            <w:r w:rsidRPr="00995871">
              <w:rPr>
                <w:sz w:val="18"/>
                <w:szCs w:val="18"/>
                <w:lang w:val="sq-AL"/>
              </w:rPr>
              <w:t>3</w:t>
            </w:r>
          </w:p>
        </w:tc>
        <w:tc>
          <w:tcPr>
            <w:tcW w:w="3508" w:type="pct"/>
            <w:vAlign w:val="center"/>
          </w:tcPr>
          <w:p w:rsidR="00B2456C" w:rsidRPr="00995871" w:rsidRDefault="00B2456C" w:rsidP="00031663">
            <w:pPr>
              <w:pStyle w:val="Tabele"/>
              <w:rPr>
                <w:sz w:val="18"/>
                <w:szCs w:val="18"/>
                <w:lang w:val="sq-AL"/>
              </w:rPr>
            </w:pPr>
            <w:r w:rsidRPr="00995871">
              <w:rPr>
                <w:sz w:val="18"/>
                <w:szCs w:val="18"/>
                <w:lang w:val="sq-AL"/>
              </w:rPr>
              <w:t>Harta gjeologo-topografike e objektit me rrugët e hapjes dhe sheshet e depozitimit të sterileve apo nënprodukteve, me gjendjen përfundimtare</w:t>
            </w:r>
          </w:p>
        </w:tc>
        <w:tc>
          <w:tcPr>
            <w:tcW w:w="1221" w:type="pct"/>
            <w:vAlign w:val="center"/>
          </w:tcPr>
          <w:p w:rsidR="00B2456C" w:rsidRPr="00995871" w:rsidRDefault="00474843" w:rsidP="00031663">
            <w:pPr>
              <w:pStyle w:val="Tabele"/>
              <w:rPr>
                <w:sz w:val="18"/>
                <w:szCs w:val="18"/>
                <w:lang w:val="sq-AL"/>
              </w:rPr>
            </w:pPr>
            <w:r w:rsidRPr="00995871">
              <w:rPr>
                <w:sz w:val="18"/>
                <w:szCs w:val="18"/>
                <w:lang w:val="sq-AL"/>
              </w:rPr>
              <w:t xml:space="preserve">1:5000 </w:t>
            </w:r>
            <w:r w:rsidR="00B2456C" w:rsidRPr="00995871">
              <w:rPr>
                <w:sz w:val="18"/>
                <w:szCs w:val="18"/>
                <w:lang w:val="sq-AL"/>
              </w:rPr>
              <w:t>ose 1:2000, ose</w:t>
            </w:r>
            <w:r w:rsidRPr="00995871">
              <w:rPr>
                <w:sz w:val="18"/>
                <w:szCs w:val="18"/>
                <w:lang w:val="sq-AL"/>
              </w:rPr>
              <w:t xml:space="preserve"> </w:t>
            </w:r>
            <w:r w:rsidR="00B2456C" w:rsidRPr="00995871">
              <w:rPr>
                <w:sz w:val="18"/>
                <w:szCs w:val="18"/>
                <w:lang w:val="sq-AL"/>
              </w:rPr>
              <w:t>1:1000, ose 1:500</w:t>
            </w:r>
          </w:p>
        </w:tc>
      </w:tr>
      <w:tr w:rsidR="00B2456C" w:rsidRPr="00995871" w:rsidTr="0094689A">
        <w:trPr>
          <w:jc w:val="center"/>
        </w:trPr>
        <w:tc>
          <w:tcPr>
            <w:tcW w:w="271" w:type="pct"/>
            <w:vAlign w:val="center"/>
          </w:tcPr>
          <w:p w:rsidR="00B2456C" w:rsidRPr="00995871" w:rsidRDefault="00B2456C" w:rsidP="00031663">
            <w:pPr>
              <w:pStyle w:val="Tabele"/>
              <w:rPr>
                <w:sz w:val="18"/>
                <w:szCs w:val="18"/>
                <w:lang w:val="sq-AL"/>
              </w:rPr>
            </w:pPr>
            <w:r w:rsidRPr="00995871">
              <w:rPr>
                <w:sz w:val="18"/>
                <w:szCs w:val="18"/>
                <w:lang w:val="sq-AL"/>
              </w:rPr>
              <w:t>4</w:t>
            </w:r>
          </w:p>
        </w:tc>
        <w:tc>
          <w:tcPr>
            <w:tcW w:w="3508" w:type="pct"/>
            <w:vAlign w:val="center"/>
          </w:tcPr>
          <w:p w:rsidR="00B2456C" w:rsidRPr="00995871" w:rsidRDefault="00B2456C" w:rsidP="00031663">
            <w:pPr>
              <w:pStyle w:val="Tabele"/>
              <w:rPr>
                <w:sz w:val="18"/>
                <w:szCs w:val="18"/>
                <w:lang w:val="sq-AL"/>
              </w:rPr>
            </w:pPr>
            <w:r w:rsidRPr="00995871">
              <w:rPr>
                <w:sz w:val="18"/>
                <w:szCs w:val="18"/>
                <w:lang w:val="sq-AL"/>
              </w:rPr>
              <w:t>Planimetria e vendosjes së objekteve administrative, social-kulturore dhe industrial</w:t>
            </w:r>
            <w:r w:rsidR="00EF14BA" w:rsidRPr="00995871">
              <w:rPr>
                <w:sz w:val="18"/>
                <w:szCs w:val="18"/>
                <w:lang w:val="sq-AL"/>
              </w:rPr>
              <w:t>e</w:t>
            </w:r>
            <w:r w:rsidRPr="00995871">
              <w:rPr>
                <w:sz w:val="18"/>
                <w:szCs w:val="18"/>
                <w:lang w:val="sq-AL"/>
              </w:rPr>
              <w:t xml:space="preserve"> dhe skema e vendosjes së makinerive d</w:t>
            </w:r>
            <w:r w:rsidR="00EF14BA" w:rsidRPr="00995871">
              <w:rPr>
                <w:sz w:val="18"/>
                <w:szCs w:val="18"/>
                <w:lang w:val="sq-AL"/>
              </w:rPr>
              <w:t>he pajisjeve në sheshin e punës</w:t>
            </w:r>
          </w:p>
        </w:tc>
        <w:tc>
          <w:tcPr>
            <w:tcW w:w="1221" w:type="pct"/>
            <w:vAlign w:val="center"/>
          </w:tcPr>
          <w:p w:rsidR="00B2456C" w:rsidRPr="00995871" w:rsidRDefault="00B2456C" w:rsidP="00031663">
            <w:pPr>
              <w:pStyle w:val="Tabele"/>
              <w:rPr>
                <w:sz w:val="18"/>
                <w:szCs w:val="18"/>
                <w:lang w:val="sq-AL"/>
              </w:rPr>
            </w:pPr>
            <w:r w:rsidRPr="00995871">
              <w:rPr>
                <w:sz w:val="18"/>
                <w:szCs w:val="18"/>
                <w:lang w:val="sq-AL"/>
              </w:rPr>
              <w:t>1:100, 1:200</w:t>
            </w:r>
          </w:p>
          <w:p w:rsidR="00B2456C" w:rsidRPr="00995871" w:rsidRDefault="00B2456C" w:rsidP="00031663">
            <w:pPr>
              <w:pStyle w:val="Tabele"/>
              <w:rPr>
                <w:sz w:val="18"/>
                <w:szCs w:val="18"/>
                <w:lang w:val="sq-AL"/>
              </w:rPr>
            </w:pPr>
            <w:r w:rsidRPr="00995871">
              <w:rPr>
                <w:sz w:val="18"/>
                <w:szCs w:val="18"/>
                <w:lang w:val="sq-AL"/>
              </w:rPr>
              <w:t xml:space="preserve">ose skematike me parametra </w:t>
            </w:r>
          </w:p>
        </w:tc>
      </w:tr>
      <w:tr w:rsidR="00B2456C" w:rsidRPr="00995871" w:rsidTr="0094689A">
        <w:trPr>
          <w:jc w:val="center"/>
        </w:trPr>
        <w:tc>
          <w:tcPr>
            <w:tcW w:w="271" w:type="pct"/>
            <w:vAlign w:val="center"/>
          </w:tcPr>
          <w:p w:rsidR="00B2456C" w:rsidRPr="00995871" w:rsidRDefault="00B2456C" w:rsidP="00031663">
            <w:pPr>
              <w:pStyle w:val="Tabele"/>
              <w:rPr>
                <w:sz w:val="18"/>
                <w:szCs w:val="18"/>
                <w:lang w:val="sq-AL"/>
              </w:rPr>
            </w:pPr>
            <w:r w:rsidRPr="00995871">
              <w:rPr>
                <w:sz w:val="18"/>
                <w:szCs w:val="18"/>
                <w:lang w:val="sq-AL"/>
              </w:rPr>
              <w:t>5</w:t>
            </w:r>
          </w:p>
        </w:tc>
        <w:tc>
          <w:tcPr>
            <w:tcW w:w="3508" w:type="pct"/>
            <w:vAlign w:val="center"/>
          </w:tcPr>
          <w:p w:rsidR="00B2456C" w:rsidRPr="00995871" w:rsidRDefault="00B2456C" w:rsidP="00031663">
            <w:pPr>
              <w:pStyle w:val="Tabele"/>
              <w:rPr>
                <w:sz w:val="18"/>
                <w:szCs w:val="18"/>
                <w:lang w:val="sq-AL"/>
              </w:rPr>
            </w:pPr>
            <w:r w:rsidRPr="00995871">
              <w:rPr>
                <w:sz w:val="18"/>
                <w:szCs w:val="18"/>
                <w:lang w:val="sq-AL"/>
              </w:rPr>
              <w:t>Pasaportat e mbylljes së rrugëve hyrëse në karrierë</w:t>
            </w:r>
          </w:p>
        </w:tc>
        <w:tc>
          <w:tcPr>
            <w:tcW w:w="1221" w:type="pct"/>
            <w:vAlign w:val="center"/>
          </w:tcPr>
          <w:p w:rsidR="00B2456C" w:rsidRPr="00995871" w:rsidRDefault="00B2456C" w:rsidP="00474843">
            <w:pPr>
              <w:pStyle w:val="Tabele"/>
              <w:rPr>
                <w:sz w:val="18"/>
                <w:szCs w:val="18"/>
                <w:lang w:val="sq-AL"/>
              </w:rPr>
            </w:pPr>
            <w:r w:rsidRPr="00995871">
              <w:rPr>
                <w:sz w:val="18"/>
                <w:szCs w:val="18"/>
                <w:lang w:val="sq-AL"/>
              </w:rPr>
              <w:t>1:500 ose 1:200</w:t>
            </w:r>
          </w:p>
        </w:tc>
      </w:tr>
      <w:tr w:rsidR="00B2456C" w:rsidRPr="00995871" w:rsidTr="0094689A">
        <w:trPr>
          <w:jc w:val="center"/>
        </w:trPr>
        <w:tc>
          <w:tcPr>
            <w:tcW w:w="271" w:type="pct"/>
            <w:vAlign w:val="center"/>
          </w:tcPr>
          <w:p w:rsidR="00B2456C" w:rsidRPr="00995871" w:rsidRDefault="00B2456C" w:rsidP="00031663">
            <w:pPr>
              <w:pStyle w:val="Tabele"/>
              <w:rPr>
                <w:sz w:val="18"/>
                <w:szCs w:val="18"/>
                <w:lang w:val="sq-AL"/>
              </w:rPr>
            </w:pPr>
            <w:r w:rsidRPr="00995871">
              <w:rPr>
                <w:sz w:val="18"/>
                <w:szCs w:val="18"/>
                <w:lang w:val="sq-AL"/>
              </w:rPr>
              <w:t>6</w:t>
            </w:r>
          </w:p>
        </w:tc>
        <w:tc>
          <w:tcPr>
            <w:tcW w:w="3508" w:type="pct"/>
            <w:vAlign w:val="center"/>
          </w:tcPr>
          <w:p w:rsidR="00B2456C" w:rsidRPr="00995871" w:rsidRDefault="00B2456C" w:rsidP="00EF14BA">
            <w:pPr>
              <w:pStyle w:val="Tabele"/>
              <w:rPr>
                <w:sz w:val="18"/>
                <w:szCs w:val="18"/>
                <w:lang w:val="sq-AL"/>
              </w:rPr>
            </w:pPr>
            <w:r w:rsidRPr="00995871">
              <w:rPr>
                <w:sz w:val="18"/>
                <w:szCs w:val="18"/>
                <w:lang w:val="sq-AL"/>
              </w:rPr>
              <w:t>Skema e rrethimit të hapësirës së karrierës dhe vendosjes së sinjalistik</w:t>
            </w:r>
            <w:r w:rsidR="00832D33" w:rsidRPr="00995871">
              <w:rPr>
                <w:sz w:val="18"/>
                <w:szCs w:val="18"/>
                <w:lang w:val="sq-AL"/>
              </w:rPr>
              <w:t>ë</w:t>
            </w:r>
            <w:r w:rsidR="00EF14BA" w:rsidRPr="00995871">
              <w:rPr>
                <w:sz w:val="18"/>
                <w:szCs w:val="18"/>
                <w:lang w:val="sq-AL"/>
              </w:rPr>
              <w:t>s</w:t>
            </w:r>
            <w:r w:rsidRPr="00995871">
              <w:rPr>
                <w:sz w:val="18"/>
                <w:szCs w:val="18"/>
                <w:lang w:val="sq-AL"/>
              </w:rPr>
              <w:t xml:space="preserve"> parandaluese</w:t>
            </w:r>
          </w:p>
        </w:tc>
        <w:tc>
          <w:tcPr>
            <w:tcW w:w="1221" w:type="pct"/>
            <w:vAlign w:val="center"/>
          </w:tcPr>
          <w:p w:rsidR="00B2456C" w:rsidRPr="00995871" w:rsidRDefault="00B2456C" w:rsidP="00474843">
            <w:pPr>
              <w:pStyle w:val="Tabele"/>
              <w:rPr>
                <w:sz w:val="18"/>
                <w:szCs w:val="18"/>
                <w:lang w:val="sq-AL"/>
              </w:rPr>
            </w:pPr>
            <w:r w:rsidRPr="00995871">
              <w:rPr>
                <w:sz w:val="18"/>
                <w:szCs w:val="18"/>
                <w:lang w:val="sq-AL"/>
              </w:rPr>
              <w:t>1:500 ose 1:200</w:t>
            </w:r>
          </w:p>
        </w:tc>
      </w:tr>
    </w:tbl>
    <w:p w:rsidR="00B2456C" w:rsidRPr="00995871" w:rsidRDefault="00B2456C" w:rsidP="005100FB">
      <w:pPr>
        <w:pStyle w:val="Paragrafi"/>
        <w:rPr>
          <w:rFonts w:cs="Times New Roman"/>
          <w:sz w:val="20"/>
          <w:szCs w:val="20"/>
          <w:lang w:val="sq-AL"/>
        </w:rPr>
      </w:pPr>
    </w:p>
    <w:p w:rsidR="00B2456C" w:rsidRPr="007E2EB7" w:rsidRDefault="00B2456C" w:rsidP="00574B3C">
      <w:pPr>
        <w:pStyle w:val="Paragrafi"/>
        <w:rPr>
          <w:rFonts w:cs="Times New Roman"/>
          <w:sz w:val="14"/>
          <w:lang w:val="sq-AL"/>
        </w:rPr>
      </w:pPr>
    </w:p>
    <w:p w:rsidR="00B2456C" w:rsidRPr="00995871" w:rsidRDefault="00B2456C" w:rsidP="00031663">
      <w:pPr>
        <w:pStyle w:val="Akti"/>
        <w:rPr>
          <w:sz w:val="20"/>
          <w:szCs w:val="20"/>
          <w:lang w:val="sq-AL"/>
        </w:rPr>
      </w:pPr>
      <w:r w:rsidRPr="00995871">
        <w:rPr>
          <w:sz w:val="20"/>
          <w:szCs w:val="20"/>
          <w:lang w:val="sq-AL"/>
        </w:rPr>
        <w:t>URDHËR</w:t>
      </w:r>
    </w:p>
    <w:p w:rsidR="00B2456C" w:rsidRPr="00995871" w:rsidRDefault="00B2456C" w:rsidP="00031663">
      <w:pPr>
        <w:pStyle w:val="NumriData"/>
        <w:rPr>
          <w:sz w:val="20"/>
          <w:szCs w:val="20"/>
          <w:lang w:val="sq-AL"/>
        </w:rPr>
      </w:pPr>
      <w:r w:rsidRPr="00995871">
        <w:rPr>
          <w:sz w:val="20"/>
          <w:szCs w:val="20"/>
          <w:lang w:val="sq-AL"/>
        </w:rPr>
        <w:t>Nr.388, datë 20.5.2011</w:t>
      </w:r>
    </w:p>
    <w:p w:rsidR="00B2456C" w:rsidRPr="00995871" w:rsidRDefault="00B2456C" w:rsidP="00031663">
      <w:pPr>
        <w:pStyle w:val="Paragrafi"/>
        <w:rPr>
          <w:rFonts w:cs="Times New Roman"/>
          <w:sz w:val="12"/>
          <w:szCs w:val="20"/>
          <w:lang w:val="sq-AL"/>
        </w:rPr>
      </w:pPr>
    </w:p>
    <w:p w:rsidR="00B2456C" w:rsidRPr="00995871" w:rsidRDefault="00B2456C" w:rsidP="00031663">
      <w:pPr>
        <w:pStyle w:val="Titulli"/>
        <w:rPr>
          <w:sz w:val="20"/>
          <w:szCs w:val="20"/>
          <w:lang w:val="sq-AL"/>
        </w:rPr>
      </w:pPr>
      <w:r w:rsidRPr="00995871">
        <w:rPr>
          <w:sz w:val="20"/>
          <w:szCs w:val="20"/>
          <w:lang w:val="sq-AL"/>
        </w:rPr>
        <w:t>PËR MIRATIMIN E FORMËS DHE PËRMBAJTJES TË PLANIT TË MONITORIMIT POSTMINERAR</w:t>
      </w:r>
    </w:p>
    <w:p w:rsidR="00B2456C" w:rsidRPr="00995871" w:rsidRDefault="00B2456C" w:rsidP="00031663">
      <w:pPr>
        <w:pStyle w:val="Paragrafi"/>
        <w:rPr>
          <w:rFonts w:cs="Times New Roman"/>
          <w:sz w:val="12"/>
          <w:szCs w:val="20"/>
          <w:lang w:val="sq-AL"/>
        </w:rPr>
      </w:pPr>
    </w:p>
    <w:p w:rsidR="00B2456C" w:rsidRPr="00995871" w:rsidRDefault="00B2456C" w:rsidP="00C0560B">
      <w:pPr>
        <w:pStyle w:val="BazLigjPropozues"/>
        <w:rPr>
          <w:sz w:val="20"/>
          <w:szCs w:val="20"/>
          <w:lang w:val="sq-AL"/>
        </w:rPr>
      </w:pPr>
      <w:r w:rsidRPr="00995871">
        <w:rPr>
          <w:sz w:val="20"/>
          <w:szCs w:val="20"/>
          <w:lang w:val="sq-AL"/>
        </w:rPr>
        <w:t>Në zbatim të nenit 102,</w:t>
      </w:r>
      <w:r w:rsidR="000B29A0" w:rsidRPr="00995871">
        <w:rPr>
          <w:sz w:val="20"/>
          <w:szCs w:val="20"/>
          <w:lang w:val="sq-AL"/>
        </w:rPr>
        <w:t xml:space="preserve"> pika 4</w:t>
      </w:r>
      <w:r w:rsidRPr="00995871">
        <w:rPr>
          <w:sz w:val="20"/>
          <w:szCs w:val="20"/>
          <w:lang w:val="sq-AL"/>
        </w:rPr>
        <w:t xml:space="preserve"> të Kushtetutës së Republikës së Shqipërisë, të nenit 54</w:t>
      </w:r>
      <w:r w:rsidR="000B29A0" w:rsidRPr="00995871">
        <w:rPr>
          <w:sz w:val="20"/>
          <w:szCs w:val="20"/>
          <w:lang w:val="sq-AL"/>
        </w:rPr>
        <w:t>,</w:t>
      </w:r>
      <w:r w:rsidRPr="00995871">
        <w:rPr>
          <w:sz w:val="20"/>
          <w:szCs w:val="20"/>
          <w:lang w:val="sq-AL"/>
        </w:rPr>
        <w:t xml:space="preserve"> pika 6 dhe nenit 56</w:t>
      </w:r>
      <w:r w:rsidR="000B29A0" w:rsidRPr="00995871">
        <w:rPr>
          <w:sz w:val="20"/>
          <w:szCs w:val="20"/>
          <w:lang w:val="sq-AL"/>
        </w:rPr>
        <w:t>,</w:t>
      </w:r>
      <w:r w:rsidRPr="00995871">
        <w:rPr>
          <w:sz w:val="20"/>
          <w:szCs w:val="20"/>
          <w:lang w:val="sq-AL"/>
        </w:rPr>
        <w:t xml:space="preserve"> pika 2 të ligjit nr.10</w:t>
      </w:r>
      <w:r w:rsidR="00DE312E" w:rsidRPr="00995871">
        <w:rPr>
          <w:sz w:val="20"/>
          <w:szCs w:val="20"/>
          <w:lang w:val="sq-AL"/>
        </w:rPr>
        <w:t xml:space="preserve"> </w:t>
      </w:r>
      <w:r w:rsidRPr="00995871">
        <w:rPr>
          <w:sz w:val="20"/>
          <w:szCs w:val="20"/>
          <w:lang w:val="sq-AL"/>
        </w:rPr>
        <w:t xml:space="preserve">304, datë 15.7.2010 “Për </w:t>
      </w:r>
      <w:r w:rsidR="00DE312E" w:rsidRPr="00995871">
        <w:rPr>
          <w:sz w:val="20"/>
          <w:szCs w:val="20"/>
          <w:lang w:val="sq-AL"/>
        </w:rPr>
        <w:t xml:space="preserve">sektorin minerar </w:t>
      </w:r>
      <w:r w:rsidRPr="00995871">
        <w:rPr>
          <w:sz w:val="20"/>
          <w:szCs w:val="20"/>
          <w:lang w:val="sq-AL"/>
        </w:rPr>
        <w:t>në Republikën e Shqipërisë”,</w:t>
      </w:r>
    </w:p>
    <w:p w:rsidR="00B2456C" w:rsidRPr="00995871" w:rsidRDefault="00B2456C" w:rsidP="00031663">
      <w:pPr>
        <w:pStyle w:val="Paragrafi"/>
        <w:rPr>
          <w:rFonts w:cs="Times New Roman"/>
          <w:sz w:val="20"/>
          <w:szCs w:val="20"/>
          <w:lang w:val="sq-AL"/>
        </w:rPr>
      </w:pPr>
    </w:p>
    <w:p w:rsidR="00B2456C" w:rsidRPr="00995871" w:rsidRDefault="00B2456C" w:rsidP="00C0560B">
      <w:pPr>
        <w:pStyle w:val="VENDOSI"/>
        <w:rPr>
          <w:sz w:val="20"/>
          <w:szCs w:val="20"/>
          <w:lang w:val="sq-AL"/>
        </w:rPr>
      </w:pPr>
      <w:r w:rsidRPr="00995871">
        <w:rPr>
          <w:sz w:val="20"/>
          <w:szCs w:val="20"/>
          <w:lang w:val="sq-AL"/>
        </w:rPr>
        <w:t>URDHËROJ:</w:t>
      </w:r>
    </w:p>
    <w:p w:rsidR="00B2456C" w:rsidRPr="00995871" w:rsidRDefault="00B2456C" w:rsidP="00031663">
      <w:pPr>
        <w:pStyle w:val="Paragrafi"/>
        <w:rPr>
          <w:rFonts w:cs="Times New Roman"/>
          <w:sz w:val="14"/>
          <w:szCs w:val="20"/>
          <w:lang w:val="sq-AL"/>
        </w:rPr>
      </w:pPr>
    </w:p>
    <w:p w:rsidR="00B2456C" w:rsidRPr="00995871" w:rsidRDefault="00B2456C" w:rsidP="00031663">
      <w:pPr>
        <w:pStyle w:val="Paragrafi"/>
        <w:rPr>
          <w:sz w:val="20"/>
          <w:szCs w:val="20"/>
          <w:lang w:val="sq-AL"/>
        </w:rPr>
      </w:pPr>
      <w:r w:rsidRPr="00995871">
        <w:rPr>
          <w:sz w:val="20"/>
          <w:szCs w:val="20"/>
          <w:lang w:val="sq-AL"/>
        </w:rPr>
        <w:t>1. Plani i monitorimit postminerar është pjesë e planit të rehabilitimit të zonës minerare, si kapitull i veçantë i tij. Plani i monitorimit postminerar përgatitet nga aplikuesi për marrjen e një leje</w:t>
      </w:r>
      <w:r w:rsidR="000B29A0" w:rsidRPr="00995871">
        <w:rPr>
          <w:sz w:val="20"/>
          <w:szCs w:val="20"/>
          <w:lang w:val="sq-AL"/>
        </w:rPr>
        <w:t>je</w:t>
      </w:r>
      <w:r w:rsidRPr="00995871">
        <w:rPr>
          <w:sz w:val="20"/>
          <w:szCs w:val="20"/>
          <w:lang w:val="sq-AL"/>
        </w:rPr>
        <w:t xml:space="preserve"> minerare dhe hartohet nga persona fizik</w:t>
      </w:r>
      <w:r w:rsidR="00832D33" w:rsidRPr="00995871">
        <w:rPr>
          <w:sz w:val="20"/>
          <w:szCs w:val="20"/>
          <w:lang w:val="sq-AL"/>
        </w:rPr>
        <w:t>ë</w:t>
      </w:r>
      <w:r w:rsidRPr="00995871">
        <w:rPr>
          <w:sz w:val="20"/>
          <w:szCs w:val="20"/>
          <w:lang w:val="sq-AL"/>
        </w:rPr>
        <w:t xml:space="preserve"> ose juridik</w:t>
      </w:r>
      <w:r w:rsidR="00832D33" w:rsidRPr="00995871">
        <w:rPr>
          <w:sz w:val="20"/>
          <w:szCs w:val="20"/>
          <w:lang w:val="sq-AL"/>
        </w:rPr>
        <w:t>ë</w:t>
      </w:r>
      <w:r w:rsidRPr="00995871">
        <w:rPr>
          <w:sz w:val="20"/>
          <w:szCs w:val="20"/>
          <w:lang w:val="sq-AL"/>
        </w:rPr>
        <w:t xml:space="preserve"> të </w:t>
      </w:r>
      <w:r w:rsidR="00A978E8" w:rsidRPr="00995871">
        <w:rPr>
          <w:sz w:val="20"/>
          <w:szCs w:val="20"/>
          <w:lang w:val="sq-AL"/>
        </w:rPr>
        <w:t>licencuar</w:t>
      </w:r>
      <w:r w:rsidRPr="00995871">
        <w:rPr>
          <w:sz w:val="20"/>
          <w:szCs w:val="20"/>
          <w:lang w:val="sq-AL"/>
        </w:rPr>
        <w:t xml:space="preserve"> në fushën e veprimtarive studimore projektuese në fushën minerare. Ky plan hartohet në përputhje me parimet bazë për hart</w:t>
      </w:r>
      <w:r w:rsidR="000B29A0" w:rsidRPr="00995871">
        <w:rPr>
          <w:sz w:val="20"/>
          <w:szCs w:val="20"/>
          <w:lang w:val="sq-AL"/>
        </w:rPr>
        <w:t>imin e planit të rehabilitimit t</w:t>
      </w:r>
      <w:r w:rsidRPr="00995871">
        <w:rPr>
          <w:sz w:val="20"/>
          <w:szCs w:val="20"/>
          <w:lang w:val="sq-AL"/>
        </w:rPr>
        <w:t xml:space="preserve">ë veprimtarisë minerare, që mbështeten në legjislacionin minerar dhe mjedisor në fuqi. </w:t>
      </w:r>
    </w:p>
    <w:p w:rsidR="00B2456C" w:rsidRPr="00995871" w:rsidRDefault="00B2456C" w:rsidP="00031663">
      <w:pPr>
        <w:pStyle w:val="Paragrafi"/>
        <w:rPr>
          <w:sz w:val="20"/>
          <w:szCs w:val="20"/>
          <w:lang w:val="sq-AL"/>
        </w:rPr>
      </w:pPr>
      <w:r w:rsidRPr="00995871">
        <w:rPr>
          <w:sz w:val="20"/>
          <w:szCs w:val="20"/>
          <w:lang w:val="sq-AL"/>
        </w:rPr>
        <w:t>2. Plani i monitorimit postminerar i një miniere të braktisur, të shfrytëzuar nga ish- ndërmarrjet shtetërore, apo një objekti minerar kërkim-zbulimi me puse shpimi</w:t>
      </w:r>
      <w:r w:rsidR="000B29A0" w:rsidRPr="00995871">
        <w:rPr>
          <w:sz w:val="20"/>
          <w:szCs w:val="20"/>
          <w:lang w:val="sq-AL"/>
        </w:rPr>
        <w:t>,</w:t>
      </w:r>
      <w:r w:rsidRPr="00995871">
        <w:rPr>
          <w:sz w:val="20"/>
          <w:szCs w:val="20"/>
          <w:lang w:val="sq-AL"/>
        </w:rPr>
        <w:t xml:space="preserve"> të realizuar nga shteti, hartohet nga strukturat përgjegjëse, Shërbimi Gjeologjik Shqiptar (SHGJSH) për zonat e kërkim-zbulimit dhe Agjencia Kombëtare e Burimeve Natyrore (AKBN) për lejet e shfrytëzimit dhe kërkim-zbulim-shfrytëzimit.</w:t>
      </w:r>
    </w:p>
    <w:p w:rsidR="00B2456C" w:rsidRPr="00995871" w:rsidRDefault="00B2456C" w:rsidP="00031663">
      <w:pPr>
        <w:pStyle w:val="Paragrafi"/>
        <w:rPr>
          <w:sz w:val="20"/>
          <w:szCs w:val="20"/>
          <w:lang w:val="sq-AL"/>
        </w:rPr>
      </w:pPr>
      <w:r w:rsidRPr="00995871">
        <w:rPr>
          <w:sz w:val="20"/>
          <w:szCs w:val="20"/>
          <w:lang w:val="sq-AL"/>
        </w:rPr>
        <w:t>3. Plani i monitorimit postminerar për zonat e lejeve minerare dhe minierave të braktisura të shfrytëzuara nga shteti zbatohet nga subjekte të specializuara shtetërore</w:t>
      </w:r>
      <w:r w:rsidR="000B29A0" w:rsidRPr="00995871">
        <w:rPr>
          <w:sz w:val="20"/>
          <w:szCs w:val="20"/>
          <w:lang w:val="sq-AL"/>
        </w:rPr>
        <w:t>:</w:t>
      </w:r>
      <w:r w:rsidRPr="00995871">
        <w:rPr>
          <w:sz w:val="20"/>
          <w:szCs w:val="20"/>
          <w:lang w:val="sq-AL"/>
        </w:rPr>
        <w:t xml:space="preserve"> SHGJSH</w:t>
      </w:r>
      <w:r w:rsidR="004872C4" w:rsidRPr="00995871">
        <w:rPr>
          <w:sz w:val="20"/>
          <w:szCs w:val="20"/>
          <w:lang w:val="sq-AL"/>
        </w:rPr>
        <w:t>-ja</w:t>
      </w:r>
      <w:r w:rsidRPr="00995871">
        <w:rPr>
          <w:sz w:val="20"/>
          <w:szCs w:val="20"/>
          <w:lang w:val="sq-AL"/>
        </w:rPr>
        <w:t xml:space="preserve"> për lejet e kërkim-zbulimit dhe AKBN</w:t>
      </w:r>
      <w:r w:rsidR="004872C4" w:rsidRPr="00995871">
        <w:rPr>
          <w:sz w:val="20"/>
          <w:szCs w:val="20"/>
          <w:lang w:val="sq-AL"/>
        </w:rPr>
        <w:t>-ja</w:t>
      </w:r>
      <w:r w:rsidRPr="00995871">
        <w:rPr>
          <w:sz w:val="20"/>
          <w:szCs w:val="20"/>
          <w:lang w:val="sq-AL"/>
        </w:rPr>
        <w:t xml:space="preserve"> për lejet e shfrytëzimit dhe kërkim-zbulim-shfrytëzimit, ose private, të përzgjedhura sipas procedurave të prokurimit, në përp</w:t>
      </w:r>
      <w:r w:rsidR="000B29A0" w:rsidRPr="00995871">
        <w:rPr>
          <w:sz w:val="20"/>
          <w:szCs w:val="20"/>
          <w:lang w:val="sq-AL"/>
        </w:rPr>
        <w:t>uthje me legjislacionin në fuqi</w:t>
      </w:r>
      <w:r w:rsidRPr="00995871">
        <w:rPr>
          <w:sz w:val="20"/>
          <w:szCs w:val="20"/>
          <w:lang w:val="sq-AL"/>
        </w:rPr>
        <w:t xml:space="preserve"> nga struktura përgjegjëse dhe monitorohet nga ajo. </w:t>
      </w:r>
    </w:p>
    <w:p w:rsidR="00B2456C" w:rsidRPr="00995871" w:rsidRDefault="00B2456C" w:rsidP="004C2740">
      <w:pPr>
        <w:pStyle w:val="Paragrafi"/>
        <w:tabs>
          <w:tab w:val="left" w:pos="5940"/>
        </w:tabs>
        <w:rPr>
          <w:sz w:val="20"/>
          <w:szCs w:val="20"/>
          <w:lang w:val="sq-AL"/>
        </w:rPr>
      </w:pPr>
      <w:r w:rsidRPr="00995871">
        <w:rPr>
          <w:sz w:val="20"/>
          <w:szCs w:val="20"/>
          <w:lang w:val="sq-AL"/>
        </w:rPr>
        <w:t>4. Kontrolli i zbatimit të planit të monitorimit postminerar kryhet nga SHGJSH</w:t>
      </w:r>
      <w:r w:rsidR="004C2740" w:rsidRPr="00995871">
        <w:rPr>
          <w:sz w:val="20"/>
          <w:szCs w:val="20"/>
          <w:lang w:val="sq-AL"/>
        </w:rPr>
        <w:t>-ja</w:t>
      </w:r>
      <w:r w:rsidRPr="00995871">
        <w:rPr>
          <w:sz w:val="20"/>
          <w:szCs w:val="20"/>
          <w:lang w:val="sq-AL"/>
        </w:rPr>
        <w:t xml:space="preserve"> për lejet e kërkim-zbulimit dhe AKBN</w:t>
      </w:r>
      <w:r w:rsidR="004C2740" w:rsidRPr="00995871">
        <w:rPr>
          <w:sz w:val="20"/>
          <w:szCs w:val="20"/>
          <w:lang w:val="sq-AL"/>
        </w:rPr>
        <w:t>-ja</w:t>
      </w:r>
      <w:r w:rsidRPr="00995871">
        <w:rPr>
          <w:sz w:val="20"/>
          <w:szCs w:val="20"/>
          <w:lang w:val="sq-AL"/>
        </w:rPr>
        <w:t xml:space="preserve"> për lejet e shfrytëzimit dhe kërkim-zbulim-shfrytëzimit. </w:t>
      </w:r>
    </w:p>
    <w:p w:rsidR="00B2456C" w:rsidRPr="00995871" w:rsidRDefault="00B2456C" w:rsidP="00031663">
      <w:pPr>
        <w:pStyle w:val="Paragrafi"/>
        <w:rPr>
          <w:sz w:val="20"/>
          <w:szCs w:val="20"/>
          <w:lang w:val="sq-AL"/>
        </w:rPr>
      </w:pPr>
      <w:r w:rsidRPr="00995871">
        <w:rPr>
          <w:sz w:val="20"/>
          <w:szCs w:val="20"/>
          <w:lang w:val="sq-AL"/>
        </w:rPr>
        <w:t>5</w:t>
      </w:r>
      <w:r w:rsidR="004C2740" w:rsidRPr="00995871">
        <w:rPr>
          <w:sz w:val="20"/>
          <w:szCs w:val="20"/>
          <w:lang w:val="sq-AL"/>
        </w:rPr>
        <w:t>. Procedurat e monitorimit post</w:t>
      </w:r>
      <w:r w:rsidRPr="00995871">
        <w:rPr>
          <w:sz w:val="20"/>
          <w:szCs w:val="20"/>
          <w:lang w:val="sq-AL"/>
        </w:rPr>
        <w:t>minerar të një objekti minerar, që është mbyllur ose që ka përfunduar veprimtarinë minerare, realizohen s</w:t>
      </w:r>
      <w:r w:rsidR="004C2740" w:rsidRPr="00995871">
        <w:rPr>
          <w:sz w:val="20"/>
          <w:szCs w:val="20"/>
          <w:lang w:val="sq-AL"/>
        </w:rPr>
        <w:t>ipas planit të monitorimit post</w:t>
      </w:r>
      <w:r w:rsidRPr="00995871">
        <w:rPr>
          <w:sz w:val="20"/>
          <w:szCs w:val="20"/>
          <w:lang w:val="sq-AL"/>
        </w:rPr>
        <w:t>minerar të miratuar, në zbatim të kërkesave të nenit 54 të ligjit nr.10</w:t>
      </w:r>
      <w:r w:rsidR="00DE312E" w:rsidRPr="00995871">
        <w:rPr>
          <w:sz w:val="20"/>
          <w:szCs w:val="20"/>
          <w:lang w:val="sq-AL"/>
        </w:rPr>
        <w:t xml:space="preserve"> </w:t>
      </w:r>
      <w:r w:rsidRPr="00995871">
        <w:rPr>
          <w:sz w:val="20"/>
          <w:szCs w:val="20"/>
          <w:lang w:val="sq-AL"/>
        </w:rPr>
        <w:t>304, datë 15.7.2010 “Për sektorin minerar në Republikën e Shqipërisë”.</w:t>
      </w:r>
    </w:p>
    <w:p w:rsidR="00B2456C" w:rsidRPr="00995871" w:rsidRDefault="00B2456C" w:rsidP="00031663">
      <w:pPr>
        <w:pStyle w:val="Paragrafi"/>
        <w:rPr>
          <w:sz w:val="20"/>
          <w:szCs w:val="20"/>
          <w:lang w:val="sq-AL"/>
        </w:rPr>
      </w:pPr>
      <w:r w:rsidRPr="00995871">
        <w:rPr>
          <w:sz w:val="20"/>
          <w:szCs w:val="20"/>
          <w:lang w:val="sq-AL"/>
        </w:rPr>
        <w:t>6. Plani i monitorimit postminerar duhet të mbështetet në parimet e:</w:t>
      </w:r>
    </w:p>
    <w:p w:rsidR="00B2456C" w:rsidRPr="00995871" w:rsidRDefault="00B2456C" w:rsidP="00031663">
      <w:pPr>
        <w:pStyle w:val="Paragrafi"/>
        <w:rPr>
          <w:sz w:val="20"/>
          <w:szCs w:val="20"/>
          <w:lang w:val="sq-AL"/>
        </w:rPr>
      </w:pPr>
      <w:r w:rsidRPr="00995871">
        <w:rPr>
          <w:sz w:val="20"/>
          <w:szCs w:val="20"/>
          <w:lang w:val="sq-AL"/>
        </w:rPr>
        <w:t>a) Monitorimit të vazhdueshëm të ndotjes në tokë, në ujëra, te flora e fauna dhe në ekosistemin në përgjithësi, si dhe të respektimit të standar</w:t>
      </w:r>
      <w:r w:rsidR="004C2740" w:rsidRPr="00995871">
        <w:rPr>
          <w:sz w:val="20"/>
          <w:szCs w:val="20"/>
          <w:lang w:val="sq-AL"/>
        </w:rPr>
        <w:t>d</w:t>
      </w:r>
      <w:r w:rsidRPr="00995871">
        <w:rPr>
          <w:sz w:val="20"/>
          <w:szCs w:val="20"/>
          <w:lang w:val="sq-AL"/>
        </w:rPr>
        <w:t>eve minimale, të miratuara sipas legjislacionit në fuqi.</w:t>
      </w:r>
    </w:p>
    <w:p w:rsidR="00B2456C" w:rsidRPr="00995871" w:rsidRDefault="00B2456C" w:rsidP="00031663">
      <w:pPr>
        <w:pStyle w:val="Paragrafi"/>
        <w:rPr>
          <w:sz w:val="20"/>
          <w:szCs w:val="20"/>
          <w:lang w:val="sq-AL"/>
        </w:rPr>
      </w:pPr>
      <w:r w:rsidRPr="00995871">
        <w:rPr>
          <w:sz w:val="20"/>
          <w:szCs w:val="20"/>
          <w:lang w:val="sq-AL"/>
        </w:rPr>
        <w:t>b) Përcaktimit të saktë të pikave të monitorimit për emetimet dhe sh</w:t>
      </w:r>
      <w:r w:rsidR="000B29A0" w:rsidRPr="00995871">
        <w:rPr>
          <w:sz w:val="20"/>
          <w:szCs w:val="20"/>
          <w:lang w:val="sq-AL"/>
        </w:rPr>
        <w:t>karkimet e elementeve të dëmshme</w:t>
      </w:r>
      <w:r w:rsidRPr="00995871">
        <w:rPr>
          <w:sz w:val="20"/>
          <w:szCs w:val="20"/>
          <w:lang w:val="sq-AL"/>
        </w:rPr>
        <w:t xml:space="preserve"> në mjedis g</w:t>
      </w:r>
      <w:r w:rsidR="000B29A0" w:rsidRPr="00995871">
        <w:rPr>
          <w:sz w:val="20"/>
          <w:szCs w:val="20"/>
          <w:lang w:val="sq-AL"/>
        </w:rPr>
        <w:t>jatë operimit dhe në të ardhmen.</w:t>
      </w:r>
    </w:p>
    <w:p w:rsidR="00B2456C" w:rsidRPr="00995871" w:rsidRDefault="00B2456C" w:rsidP="00031663">
      <w:pPr>
        <w:pStyle w:val="Paragrafi"/>
        <w:rPr>
          <w:sz w:val="20"/>
          <w:szCs w:val="20"/>
          <w:lang w:val="sq-AL"/>
        </w:rPr>
      </w:pPr>
      <w:r w:rsidRPr="00995871">
        <w:rPr>
          <w:sz w:val="20"/>
          <w:szCs w:val="20"/>
          <w:lang w:val="sq-AL"/>
        </w:rPr>
        <w:t>c) Vendosjes së pajisjeve monitoruese sipas karakteristikave të shkarkimeve, përbërjes, dekompozimit në kohë sipas teknologjive të reja dhe praktikave më të mira.</w:t>
      </w:r>
    </w:p>
    <w:p w:rsidR="00B2456C" w:rsidRPr="00995871" w:rsidRDefault="00B2456C" w:rsidP="00031663">
      <w:pPr>
        <w:pStyle w:val="Paragrafi"/>
        <w:rPr>
          <w:sz w:val="20"/>
          <w:szCs w:val="20"/>
          <w:lang w:val="sq-AL"/>
        </w:rPr>
      </w:pPr>
      <w:r w:rsidRPr="00995871">
        <w:rPr>
          <w:sz w:val="20"/>
          <w:szCs w:val="20"/>
          <w:lang w:val="sq-AL"/>
        </w:rPr>
        <w:t xml:space="preserve">d) </w:t>
      </w:r>
      <w:r w:rsidR="00A978E8" w:rsidRPr="00995871">
        <w:rPr>
          <w:sz w:val="20"/>
          <w:szCs w:val="20"/>
          <w:lang w:val="sq-AL"/>
        </w:rPr>
        <w:t>Përcaktimit</w:t>
      </w:r>
      <w:r w:rsidRPr="00995871">
        <w:rPr>
          <w:sz w:val="20"/>
          <w:szCs w:val="20"/>
          <w:lang w:val="sq-AL"/>
        </w:rPr>
        <w:t xml:space="preserve"> të pikave monitoruese që do t’i shërbejnë informacionit për përcaktimin e marrjen e masave paraprake parandaluese.</w:t>
      </w:r>
    </w:p>
    <w:p w:rsidR="00B2456C" w:rsidRPr="00995871" w:rsidRDefault="00B2456C" w:rsidP="00031663">
      <w:pPr>
        <w:pStyle w:val="Paragrafi"/>
        <w:rPr>
          <w:sz w:val="20"/>
          <w:szCs w:val="20"/>
          <w:lang w:val="sq-AL"/>
        </w:rPr>
      </w:pPr>
      <w:r w:rsidRPr="00995871">
        <w:rPr>
          <w:sz w:val="20"/>
          <w:szCs w:val="20"/>
          <w:lang w:val="sq-AL"/>
        </w:rPr>
        <w:t>e) Garantimit të monitorimit të efekteve të mbetjeve për të ardhmen për një periudhë sa më të gjatë.</w:t>
      </w:r>
    </w:p>
    <w:p w:rsidR="00B2456C" w:rsidRPr="00995871" w:rsidRDefault="00B2456C" w:rsidP="00031663">
      <w:pPr>
        <w:pStyle w:val="Paragrafi"/>
        <w:rPr>
          <w:sz w:val="20"/>
          <w:szCs w:val="20"/>
          <w:lang w:val="sq-AL"/>
        </w:rPr>
      </w:pPr>
      <w:r w:rsidRPr="00995871">
        <w:rPr>
          <w:sz w:val="20"/>
          <w:szCs w:val="20"/>
          <w:lang w:val="sq-AL"/>
        </w:rPr>
        <w:t xml:space="preserve">f) Këshillimit me </w:t>
      </w:r>
      <w:r w:rsidR="00A978E8" w:rsidRPr="00995871">
        <w:rPr>
          <w:sz w:val="20"/>
          <w:szCs w:val="20"/>
          <w:lang w:val="sq-AL"/>
        </w:rPr>
        <w:t>autoritetet</w:t>
      </w:r>
      <w:r w:rsidRPr="00995871">
        <w:rPr>
          <w:sz w:val="20"/>
          <w:szCs w:val="20"/>
          <w:lang w:val="sq-AL"/>
        </w:rPr>
        <w:t xml:space="preserve"> e qeverisjes vendore. </w:t>
      </w:r>
    </w:p>
    <w:p w:rsidR="00B2456C" w:rsidRPr="00995871" w:rsidRDefault="00B2456C" w:rsidP="00031663">
      <w:pPr>
        <w:pStyle w:val="Paragrafi"/>
        <w:rPr>
          <w:sz w:val="20"/>
          <w:szCs w:val="20"/>
          <w:lang w:val="sq-AL"/>
        </w:rPr>
      </w:pPr>
      <w:r w:rsidRPr="00995871">
        <w:rPr>
          <w:sz w:val="20"/>
          <w:szCs w:val="20"/>
          <w:lang w:val="sq-AL"/>
        </w:rPr>
        <w:t>g) Bashkërendimit ndërmjet mbrojtjes së mj</w:t>
      </w:r>
      <w:r w:rsidR="000B29A0" w:rsidRPr="00995871">
        <w:rPr>
          <w:sz w:val="20"/>
          <w:szCs w:val="20"/>
          <w:lang w:val="sq-AL"/>
        </w:rPr>
        <w:t>edisit dhe zhvillimit ekonomik.</w:t>
      </w:r>
    </w:p>
    <w:p w:rsidR="00B2456C" w:rsidRPr="00995871" w:rsidRDefault="00B2456C" w:rsidP="00031663">
      <w:pPr>
        <w:pStyle w:val="Paragrafi"/>
        <w:rPr>
          <w:sz w:val="20"/>
          <w:szCs w:val="20"/>
          <w:lang w:val="sq-AL"/>
        </w:rPr>
      </w:pPr>
      <w:r w:rsidRPr="00995871">
        <w:rPr>
          <w:sz w:val="20"/>
          <w:szCs w:val="20"/>
          <w:lang w:val="sq-AL"/>
        </w:rPr>
        <w:t>7. Plani i monitorimit postminerar përditësohet sipas afateve kohore të përcaktuara nga legjislacioni mjedisor në fuqi dhe duhet të përmbajë:</w:t>
      </w:r>
    </w:p>
    <w:p w:rsidR="00B2456C" w:rsidRPr="00995871" w:rsidRDefault="00B2456C" w:rsidP="00031663">
      <w:pPr>
        <w:pStyle w:val="Paragrafi"/>
        <w:rPr>
          <w:sz w:val="20"/>
          <w:szCs w:val="20"/>
          <w:lang w:val="sq-AL"/>
        </w:rPr>
      </w:pPr>
      <w:r w:rsidRPr="00995871">
        <w:rPr>
          <w:sz w:val="20"/>
          <w:szCs w:val="20"/>
          <w:lang w:val="sq-AL"/>
        </w:rPr>
        <w:t xml:space="preserve">a) </w:t>
      </w:r>
      <w:r w:rsidR="000B29A0" w:rsidRPr="00995871">
        <w:rPr>
          <w:sz w:val="20"/>
          <w:szCs w:val="20"/>
          <w:lang w:val="sq-AL"/>
        </w:rPr>
        <w:t xml:space="preserve">Projektin </w:t>
      </w:r>
      <w:r w:rsidRPr="00995871">
        <w:rPr>
          <w:sz w:val="20"/>
          <w:szCs w:val="20"/>
          <w:lang w:val="sq-AL"/>
        </w:rPr>
        <w:t>e monitorimit postminerar që duhet të realizohet duke pa</w:t>
      </w:r>
      <w:r w:rsidR="00F32BE3" w:rsidRPr="00995871">
        <w:rPr>
          <w:sz w:val="20"/>
          <w:szCs w:val="20"/>
          <w:lang w:val="sq-AL"/>
        </w:rPr>
        <w:t>s</w:t>
      </w:r>
      <w:r w:rsidRPr="00995871">
        <w:rPr>
          <w:sz w:val="20"/>
          <w:szCs w:val="20"/>
          <w:lang w:val="sq-AL"/>
        </w:rPr>
        <w:t>ur parasysh:</w:t>
      </w:r>
    </w:p>
    <w:p w:rsidR="00B2456C" w:rsidRPr="00995871" w:rsidRDefault="00B2456C" w:rsidP="00031663">
      <w:pPr>
        <w:pStyle w:val="Paragrafi"/>
        <w:rPr>
          <w:sz w:val="20"/>
          <w:szCs w:val="20"/>
          <w:lang w:val="sq-AL"/>
        </w:rPr>
      </w:pPr>
      <w:r w:rsidRPr="00995871">
        <w:rPr>
          <w:sz w:val="20"/>
          <w:szCs w:val="20"/>
          <w:lang w:val="sq-AL"/>
        </w:rPr>
        <w:t>i) përshkrim të përgjithshëm t</w:t>
      </w:r>
      <w:r w:rsidR="000B29A0" w:rsidRPr="00995871">
        <w:rPr>
          <w:sz w:val="20"/>
          <w:szCs w:val="20"/>
          <w:lang w:val="sq-AL"/>
        </w:rPr>
        <w:t>ë territorit, florës dhe faunës;</w:t>
      </w:r>
      <w:r w:rsidRPr="00995871">
        <w:rPr>
          <w:sz w:val="20"/>
          <w:szCs w:val="20"/>
          <w:lang w:val="sq-AL"/>
        </w:rPr>
        <w:t xml:space="preserve"> </w:t>
      </w:r>
    </w:p>
    <w:p w:rsidR="00B2456C" w:rsidRPr="00995871" w:rsidRDefault="00B2456C" w:rsidP="00031663">
      <w:pPr>
        <w:pStyle w:val="Paragrafi"/>
        <w:rPr>
          <w:sz w:val="20"/>
          <w:szCs w:val="20"/>
          <w:lang w:val="sq-AL"/>
        </w:rPr>
      </w:pPr>
      <w:r w:rsidRPr="00995871">
        <w:rPr>
          <w:sz w:val="20"/>
          <w:szCs w:val="20"/>
          <w:lang w:val="sq-AL"/>
        </w:rPr>
        <w:t>ii) she</w:t>
      </w:r>
      <w:r w:rsidR="000B29A0" w:rsidRPr="00995871">
        <w:rPr>
          <w:sz w:val="20"/>
          <w:szCs w:val="20"/>
          <w:lang w:val="sq-AL"/>
        </w:rPr>
        <w:t>shin e depozitimit të mbetjeve;</w:t>
      </w:r>
    </w:p>
    <w:p w:rsidR="00B2456C" w:rsidRPr="00995871" w:rsidRDefault="00B2456C" w:rsidP="00031663">
      <w:pPr>
        <w:pStyle w:val="Paragrafi"/>
        <w:rPr>
          <w:sz w:val="20"/>
          <w:szCs w:val="20"/>
          <w:lang w:val="sq-AL"/>
        </w:rPr>
      </w:pPr>
      <w:r w:rsidRPr="00995871">
        <w:rPr>
          <w:sz w:val="20"/>
          <w:szCs w:val="20"/>
          <w:lang w:val="sq-AL"/>
        </w:rPr>
        <w:t>iii) përbërjen e mbetjeve minerare dhe kara</w:t>
      </w:r>
      <w:r w:rsidR="000B29A0" w:rsidRPr="00995871">
        <w:rPr>
          <w:sz w:val="20"/>
          <w:szCs w:val="20"/>
          <w:lang w:val="sq-AL"/>
        </w:rPr>
        <w:t>kteristikat fiziko</w:t>
      </w:r>
      <w:r w:rsidR="00C1056E" w:rsidRPr="00995871">
        <w:rPr>
          <w:sz w:val="20"/>
          <w:szCs w:val="20"/>
          <w:lang w:val="sq-AL"/>
        </w:rPr>
        <w:t>-</w:t>
      </w:r>
      <w:r w:rsidR="000B29A0" w:rsidRPr="00995871">
        <w:rPr>
          <w:sz w:val="20"/>
          <w:szCs w:val="20"/>
          <w:lang w:val="sq-AL"/>
        </w:rPr>
        <w:t>kimike të tyre;</w:t>
      </w:r>
    </w:p>
    <w:p w:rsidR="00B2456C" w:rsidRPr="00995871" w:rsidRDefault="00B2456C" w:rsidP="00031663">
      <w:pPr>
        <w:pStyle w:val="Paragrafi"/>
        <w:rPr>
          <w:sz w:val="20"/>
          <w:szCs w:val="20"/>
          <w:lang w:val="sq-AL"/>
        </w:rPr>
      </w:pPr>
      <w:r w:rsidRPr="00995871">
        <w:rPr>
          <w:sz w:val="20"/>
          <w:szCs w:val="20"/>
          <w:lang w:val="sq-AL"/>
        </w:rPr>
        <w:t>iv) lëvizjen e ujëra</w:t>
      </w:r>
      <w:r w:rsidR="000B29A0" w:rsidRPr="00995871">
        <w:rPr>
          <w:sz w:val="20"/>
          <w:szCs w:val="20"/>
          <w:lang w:val="sq-AL"/>
        </w:rPr>
        <w:t>ve sipërfaqësore e nëntokësore;</w:t>
      </w:r>
    </w:p>
    <w:p w:rsidR="00B2456C" w:rsidRPr="00995871" w:rsidRDefault="00B2456C" w:rsidP="00031663">
      <w:pPr>
        <w:pStyle w:val="Paragrafi"/>
        <w:rPr>
          <w:sz w:val="20"/>
          <w:szCs w:val="20"/>
          <w:lang w:val="sq-AL"/>
        </w:rPr>
      </w:pPr>
      <w:r w:rsidRPr="00995871">
        <w:rPr>
          <w:sz w:val="20"/>
          <w:szCs w:val="20"/>
          <w:lang w:val="sq-AL"/>
        </w:rPr>
        <w:t>v) afërsinë me infra</w:t>
      </w:r>
      <w:r w:rsidR="000B29A0" w:rsidRPr="00995871">
        <w:rPr>
          <w:sz w:val="20"/>
          <w:szCs w:val="20"/>
          <w:lang w:val="sq-AL"/>
        </w:rPr>
        <w:t>strukturën dhe zonat e banuara;</w:t>
      </w:r>
    </w:p>
    <w:p w:rsidR="00B2456C" w:rsidRPr="00995871" w:rsidRDefault="00B2456C" w:rsidP="00031663">
      <w:pPr>
        <w:pStyle w:val="Paragrafi"/>
        <w:rPr>
          <w:sz w:val="20"/>
          <w:szCs w:val="20"/>
          <w:lang w:val="sq-AL"/>
        </w:rPr>
      </w:pPr>
      <w:r w:rsidRPr="00995871">
        <w:rPr>
          <w:sz w:val="20"/>
          <w:szCs w:val="20"/>
          <w:lang w:val="sq-AL"/>
        </w:rPr>
        <w:t>vi) ndikimin në ekosistemin e zonës</w:t>
      </w:r>
      <w:r w:rsidR="000B29A0" w:rsidRPr="00995871">
        <w:rPr>
          <w:sz w:val="20"/>
          <w:szCs w:val="20"/>
          <w:lang w:val="sq-AL"/>
        </w:rPr>
        <w:t xml:space="preserve"> minerare dhe asaj përreth saj;</w:t>
      </w:r>
    </w:p>
    <w:p w:rsidR="00B2456C" w:rsidRPr="00995871" w:rsidRDefault="00B2456C" w:rsidP="00031663">
      <w:pPr>
        <w:pStyle w:val="Paragrafi"/>
        <w:rPr>
          <w:sz w:val="20"/>
          <w:szCs w:val="20"/>
          <w:lang w:val="sq-AL"/>
        </w:rPr>
      </w:pPr>
      <w:r w:rsidRPr="00995871">
        <w:rPr>
          <w:sz w:val="20"/>
          <w:szCs w:val="20"/>
          <w:lang w:val="sq-AL"/>
        </w:rPr>
        <w:t>vii) ndikimi</w:t>
      </w:r>
      <w:r w:rsidR="000B29A0" w:rsidRPr="00995871">
        <w:rPr>
          <w:sz w:val="20"/>
          <w:szCs w:val="20"/>
          <w:lang w:val="sq-AL"/>
        </w:rPr>
        <w:t>n në ekosistemin në përgjithësi;</w:t>
      </w:r>
    </w:p>
    <w:p w:rsidR="00B2456C" w:rsidRPr="00995871" w:rsidRDefault="00B2456C" w:rsidP="00031663">
      <w:pPr>
        <w:pStyle w:val="Paragrafi"/>
        <w:rPr>
          <w:sz w:val="20"/>
          <w:szCs w:val="20"/>
          <w:lang w:val="sq-AL"/>
        </w:rPr>
      </w:pPr>
      <w:r w:rsidRPr="00995871">
        <w:rPr>
          <w:sz w:val="20"/>
          <w:szCs w:val="20"/>
          <w:lang w:val="sq-AL"/>
        </w:rPr>
        <w:t>viii) nivelin e shkarkimeve në mjedis dhe ndotjen që shkakton tek ujërat sipërfaqësore e nëntokësore të florës e të faunës.</w:t>
      </w:r>
    </w:p>
    <w:p w:rsidR="00B2456C" w:rsidRPr="00995871" w:rsidRDefault="00B2456C" w:rsidP="00031663">
      <w:pPr>
        <w:pStyle w:val="Paragrafi"/>
        <w:rPr>
          <w:sz w:val="20"/>
          <w:szCs w:val="20"/>
          <w:lang w:val="sq-AL"/>
        </w:rPr>
      </w:pPr>
      <w:r w:rsidRPr="00995871">
        <w:rPr>
          <w:sz w:val="20"/>
          <w:szCs w:val="20"/>
          <w:lang w:val="sq-AL"/>
        </w:rPr>
        <w:t xml:space="preserve">b) </w:t>
      </w:r>
      <w:r w:rsidR="000B29A0" w:rsidRPr="00995871">
        <w:rPr>
          <w:sz w:val="20"/>
          <w:szCs w:val="20"/>
          <w:lang w:val="sq-AL"/>
        </w:rPr>
        <w:t xml:space="preserve">Parashikimin </w:t>
      </w:r>
      <w:r w:rsidRPr="00995871">
        <w:rPr>
          <w:sz w:val="20"/>
          <w:szCs w:val="20"/>
          <w:lang w:val="sq-AL"/>
        </w:rPr>
        <w:t>për vendet dhe kohën për monitorimin e shkarkimeve pas procesit të mbylljes së minierës, karrierës, impianteve të ricikl</w:t>
      </w:r>
      <w:r w:rsidR="00C1056E" w:rsidRPr="00995871">
        <w:rPr>
          <w:sz w:val="20"/>
          <w:szCs w:val="20"/>
          <w:lang w:val="sq-AL"/>
        </w:rPr>
        <w:t>imit dhe sheshit të depozitimit.</w:t>
      </w:r>
    </w:p>
    <w:p w:rsidR="00B2456C" w:rsidRPr="00995871" w:rsidRDefault="00B2456C" w:rsidP="00031663">
      <w:pPr>
        <w:pStyle w:val="Paragrafi"/>
        <w:rPr>
          <w:sz w:val="20"/>
          <w:szCs w:val="20"/>
          <w:lang w:val="sq-AL"/>
        </w:rPr>
      </w:pPr>
      <w:r w:rsidRPr="00995871">
        <w:rPr>
          <w:sz w:val="20"/>
          <w:szCs w:val="20"/>
          <w:lang w:val="sq-AL"/>
        </w:rPr>
        <w:t xml:space="preserve">c) </w:t>
      </w:r>
      <w:r w:rsidR="000B2CE9" w:rsidRPr="00995871">
        <w:rPr>
          <w:sz w:val="20"/>
          <w:szCs w:val="20"/>
          <w:lang w:val="sq-AL"/>
        </w:rPr>
        <w:t xml:space="preserve">Procedurat </w:t>
      </w:r>
      <w:r w:rsidRPr="00995871">
        <w:rPr>
          <w:sz w:val="20"/>
          <w:szCs w:val="20"/>
          <w:lang w:val="sq-AL"/>
        </w:rPr>
        <w:t>dhe afatet kohore të realizimit të punimeve për vendosjen e pikave monitoruese;</w:t>
      </w:r>
    </w:p>
    <w:p w:rsidR="00B2456C" w:rsidRPr="00995871" w:rsidRDefault="00B2456C" w:rsidP="00031663">
      <w:pPr>
        <w:pStyle w:val="Paragrafi"/>
        <w:rPr>
          <w:sz w:val="20"/>
          <w:szCs w:val="20"/>
          <w:lang w:val="sq-AL"/>
        </w:rPr>
      </w:pPr>
      <w:r w:rsidRPr="00995871">
        <w:rPr>
          <w:sz w:val="20"/>
          <w:szCs w:val="20"/>
          <w:lang w:val="sq-AL"/>
        </w:rPr>
        <w:t xml:space="preserve">d) </w:t>
      </w:r>
      <w:r w:rsidR="000B2CE9" w:rsidRPr="00995871">
        <w:rPr>
          <w:sz w:val="20"/>
          <w:szCs w:val="20"/>
          <w:lang w:val="sq-AL"/>
        </w:rPr>
        <w:t xml:space="preserve">Procedurat </w:t>
      </w:r>
      <w:r w:rsidRPr="00995871">
        <w:rPr>
          <w:sz w:val="20"/>
          <w:szCs w:val="20"/>
          <w:lang w:val="sq-AL"/>
        </w:rPr>
        <w:t>e monitorimit për raste të emer</w:t>
      </w:r>
      <w:r w:rsidR="00C1056E" w:rsidRPr="00995871">
        <w:rPr>
          <w:sz w:val="20"/>
          <w:szCs w:val="20"/>
          <w:lang w:val="sq-AL"/>
        </w:rPr>
        <w:t>gjencës për ndotjet aksidentale.</w:t>
      </w:r>
    </w:p>
    <w:p w:rsidR="00B2456C" w:rsidRPr="00995871" w:rsidRDefault="00B2456C" w:rsidP="00031663">
      <w:pPr>
        <w:pStyle w:val="Paragrafi"/>
        <w:rPr>
          <w:sz w:val="20"/>
          <w:szCs w:val="20"/>
          <w:lang w:val="sq-AL"/>
        </w:rPr>
      </w:pPr>
      <w:r w:rsidRPr="00995871">
        <w:rPr>
          <w:sz w:val="20"/>
          <w:szCs w:val="20"/>
          <w:lang w:val="sq-AL"/>
        </w:rPr>
        <w:t>e) Për veprimtaritë minerare, mbetjet e të cilave rezultojnë nga procese ku përdoren lëndë toksike dhe të rrezikshme, si</w:t>
      </w:r>
      <w:r w:rsidR="00361BAB" w:rsidRPr="00995871">
        <w:rPr>
          <w:sz w:val="20"/>
          <w:szCs w:val="20"/>
          <w:lang w:val="sq-AL"/>
        </w:rPr>
        <w:t>:</w:t>
      </w:r>
      <w:r w:rsidRPr="00995871">
        <w:rPr>
          <w:sz w:val="20"/>
          <w:szCs w:val="20"/>
          <w:lang w:val="sq-AL"/>
        </w:rPr>
        <w:t xml:space="preserve"> cianure, acide, substanca kimike të rrezikshme, plani i monitorimit postminerar duhet</w:t>
      </w:r>
      <w:r w:rsidR="006855A7" w:rsidRPr="00995871">
        <w:rPr>
          <w:sz w:val="20"/>
          <w:szCs w:val="20"/>
          <w:lang w:val="sq-AL"/>
        </w:rPr>
        <w:t>,</w:t>
      </w:r>
      <w:r w:rsidRPr="00995871">
        <w:rPr>
          <w:sz w:val="20"/>
          <w:szCs w:val="20"/>
          <w:lang w:val="sq-AL"/>
        </w:rPr>
        <w:t xml:space="preserve"> gjithashtu</w:t>
      </w:r>
      <w:r w:rsidR="006855A7" w:rsidRPr="00995871">
        <w:rPr>
          <w:sz w:val="20"/>
          <w:szCs w:val="20"/>
          <w:lang w:val="sq-AL"/>
        </w:rPr>
        <w:t>,</w:t>
      </w:r>
      <w:r w:rsidRPr="00995871">
        <w:rPr>
          <w:sz w:val="20"/>
          <w:szCs w:val="20"/>
          <w:lang w:val="sq-AL"/>
        </w:rPr>
        <w:t xml:space="preserve"> të përfshijë:</w:t>
      </w:r>
    </w:p>
    <w:p w:rsidR="00B2456C" w:rsidRPr="00995871" w:rsidRDefault="000B2CE9" w:rsidP="00031663">
      <w:pPr>
        <w:pStyle w:val="Paragrafi"/>
        <w:rPr>
          <w:sz w:val="20"/>
          <w:szCs w:val="20"/>
          <w:lang w:val="sq-AL"/>
        </w:rPr>
      </w:pPr>
      <w:r w:rsidRPr="00995871">
        <w:rPr>
          <w:sz w:val="20"/>
          <w:szCs w:val="20"/>
          <w:lang w:val="sq-AL"/>
        </w:rPr>
        <w:t>i) m</w:t>
      </w:r>
      <w:r w:rsidR="00B2456C" w:rsidRPr="00995871">
        <w:rPr>
          <w:sz w:val="20"/>
          <w:szCs w:val="20"/>
          <w:lang w:val="sq-AL"/>
        </w:rPr>
        <w:t>onitorimin e nivelit t</w:t>
      </w:r>
      <w:r w:rsidR="009B16FA" w:rsidRPr="00995871">
        <w:rPr>
          <w:rFonts w:ascii="Times New Roman" w:hAnsi="Times New Roman" w:cs="Times New Roman"/>
          <w:sz w:val="20"/>
          <w:szCs w:val="20"/>
          <w:lang w:val="sq-AL"/>
        </w:rPr>
        <w:t>ë</w:t>
      </w:r>
      <w:r w:rsidR="00B2456C" w:rsidRPr="00995871">
        <w:rPr>
          <w:sz w:val="20"/>
          <w:szCs w:val="20"/>
          <w:lang w:val="sq-AL"/>
        </w:rPr>
        <w:t xml:space="preserve"> koncentrimit të elementeve toksike ose të rrezikshme në depozitimet e mbetjeve minerare apo shkarkimet prej tyre, në respekt të kërkesave të përcaktuara në legjislacionin për mjedisin;</w:t>
      </w:r>
    </w:p>
    <w:p w:rsidR="00B2456C" w:rsidRPr="00995871" w:rsidRDefault="00C1056E" w:rsidP="00031663">
      <w:pPr>
        <w:pStyle w:val="Paragrafi"/>
        <w:rPr>
          <w:sz w:val="20"/>
          <w:szCs w:val="20"/>
          <w:lang w:val="sq-AL"/>
        </w:rPr>
      </w:pPr>
      <w:r w:rsidRPr="00995871">
        <w:rPr>
          <w:sz w:val="20"/>
          <w:szCs w:val="20"/>
          <w:lang w:val="sq-AL"/>
        </w:rPr>
        <w:t xml:space="preserve">ii) </w:t>
      </w:r>
      <w:r w:rsidR="00345C24" w:rsidRPr="00995871">
        <w:rPr>
          <w:sz w:val="20"/>
          <w:szCs w:val="20"/>
          <w:lang w:val="sq-AL"/>
        </w:rPr>
        <w:t>m</w:t>
      </w:r>
      <w:r w:rsidR="00B2456C" w:rsidRPr="00995871">
        <w:rPr>
          <w:sz w:val="20"/>
          <w:szCs w:val="20"/>
          <w:lang w:val="sq-AL"/>
        </w:rPr>
        <w:t>ënyrën e monitorimit të vazhdueshëm sipas afateve kohore në respekt të kërkesave të përcaktuara në legjislacionin për mjedisin.</w:t>
      </w:r>
    </w:p>
    <w:p w:rsidR="00B2456C" w:rsidRPr="00995871" w:rsidRDefault="00B2456C" w:rsidP="00031663">
      <w:pPr>
        <w:pStyle w:val="Paragrafi"/>
        <w:rPr>
          <w:sz w:val="20"/>
          <w:szCs w:val="20"/>
          <w:lang w:val="sq-AL"/>
        </w:rPr>
      </w:pPr>
      <w:r w:rsidRPr="00995871">
        <w:rPr>
          <w:sz w:val="20"/>
          <w:szCs w:val="20"/>
          <w:lang w:val="sq-AL"/>
        </w:rPr>
        <w:t>8. Dokumentet informative që mbahen nga strukturat përgjegjëse apo subjektet e përzgjedhura për realizimin e monitorimit postminerar</w:t>
      </w:r>
      <w:r w:rsidR="00CB29B9" w:rsidRPr="00995871">
        <w:rPr>
          <w:sz w:val="20"/>
          <w:szCs w:val="20"/>
          <w:lang w:val="sq-AL"/>
        </w:rPr>
        <w:t>,</w:t>
      </w:r>
      <w:r w:rsidRPr="00995871">
        <w:rPr>
          <w:sz w:val="20"/>
          <w:szCs w:val="20"/>
          <w:lang w:val="sq-AL"/>
        </w:rPr>
        <w:t xml:space="preserve"> duhet të jenë në përputhje me kërkesat e legjislacionit minerar dhe atij mjedisor në fuqi dhe duhet të përmbajnë</w:t>
      </w:r>
      <w:r w:rsidR="006855A7" w:rsidRPr="00995871">
        <w:rPr>
          <w:sz w:val="20"/>
          <w:szCs w:val="20"/>
          <w:lang w:val="sq-AL"/>
        </w:rPr>
        <w:t>,</w:t>
      </w:r>
      <w:r w:rsidRPr="00995871">
        <w:rPr>
          <w:sz w:val="20"/>
          <w:szCs w:val="20"/>
          <w:lang w:val="sq-AL"/>
        </w:rPr>
        <w:t xml:space="preserve"> gjithashtu:</w:t>
      </w:r>
    </w:p>
    <w:p w:rsidR="00B2456C" w:rsidRPr="00995871" w:rsidRDefault="000B2CE9" w:rsidP="00031663">
      <w:pPr>
        <w:pStyle w:val="Paragrafi"/>
        <w:rPr>
          <w:sz w:val="20"/>
          <w:szCs w:val="20"/>
          <w:lang w:val="sq-AL"/>
        </w:rPr>
      </w:pPr>
      <w:r w:rsidRPr="00995871">
        <w:rPr>
          <w:sz w:val="20"/>
          <w:szCs w:val="20"/>
          <w:lang w:val="sq-AL"/>
        </w:rPr>
        <w:t>a) Gent</w:t>
      </w:r>
      <w:r w:rsidR="00B2456C" w:rsidRPr="00995871">
        <w:rPr>
          <w:sz w:val="20"/>
          <w:szCs w:val="20"/>
          <w:lang w:val="sq-AL"/>
        </w:rPr>
        <w:t>planin e pikave të monitorimit për zonën e lejuar minerare dhe të sheshit të depozitimit të sterilev</w:t>
      </w:r>
      <w:r w:rsidR="00CB29B9" w:rsidRPr="00995871">
        <w:rPr>
          <w:sz w:val="20"/>
          <w:szCs w:val="20"/>
          <w:lang w:val="sq-AL"/>
        </w:rPr>
        <w:t>e, sipas projektit të miratuar.</w:t>
      </w:r>
    </w:p>
    <w:p w:rsidR="00B2456C" w:rsidRPr="00995871" w:rsidRDefault="000B2CE9" w:rsidP="00031663">
      <w:pPr>
        <w:pStyle w:val="Paragrafi"/>
        <w:rPr>
          <w:sz w:val="20"/>
          <w:szCs w:val="20"/>
          <w:lang w:val="sq-AL"/>
        </w:rPr>
      </w:pPr>
      <w:r w:rsidRPr="00995871">
        <w:rPr>
          <w:sz w:val="20"/>
          <w:szCs w:val="20"/>
          <w:lang w:val="sq-AL"/>
        </w:rPr>
        <w:t>b) Gent</w:t>
      </w:r>
      <w:r w:rsidR="00B2456C" w:rsidRPr="00995871">
        <w:rPr>
          <w:sz w:val="20"/>
          <w:szCs w:val="20"/>
          <w:lang w:val="sq-AL"/>
        </w:rPr>
        <w:t>planin e</w:t>
      </w:r>
      <w:r w:rsidR="00C819D2" w:rsidRPr="00995871">
        <w:rPr>
          <w:sz w:val="20"/>
          <w:szCs w:val="20"/>
          <w:lang w:val="sq-AL"/>
        </w:rPr>
        <w:t xml:space="preserve"> </w:t>
      </w:r>
      <w:r w:rsidR="00B2456C" w:rsidRPr="00995871">
        <w:rPr>
          <w:sz w:val="20"/>
          <w:szCs w:val="20"/>
          <w:lang w:val="sq-AL"/>
        </w:rPr>
        <w:t>pikave të monitor</w:t>
      </w:r>
      <w:r w:rsidR="00CB29B9" w:rsidRPr="00995871">
        <w:rPr>
          <w:sz w:val="20"/>
          <w:szCs w:val="20"/>
          <w:lang w:val="sq-AL"/>
        </w:rPr>
        <w:t>imit për impiantin e riciklimit.</w:t>
      </w:r>
    </w:p>
    <w:p w:rsidR="00B2456C" w:rsidRPr="00995871" w:rsidRDefault="00B2456C" w:rsidP="00031663">
      <w:pPr>
        <w:pStyle w:val="Paragrafi"/>
        <w:rPr>
          <w:sz w:val="20"/>
          <w:szCs w:val="20"/>
          <w:lang w:val="sq-AL"/>
        </w:rPr>
      </w:pPr>
      <w:r w:rsidRPr="00995871">
        <w:rPr>
          <w:sz w:val="20"/>
          <w:szCs w:val="20"/>
          <w:lang w:val="sq-AL"/>
        </w:rPr>
        <w:t>c) Pasqyrat për monitorimet sipas afateve kohore të përcaktuara në lidhje me përbërjen fizike dhe kimike të shkarkimeve në mjedis për të gjitha pikat e monitorimit</w:t>
      </w:r>
      <w:r w:rsidR="00CB29B9" w:rsidRPr="00995871">
        <w:rPr>
          <w:sz w:val="20"/>
          <w:szCs w:val="20"/>
          <w:lang w:val="sq-AL"/>
        </w:rPr>
        <w:t>,</w:t>
      </w:r>
      <w:r w:rsidRPr="00995871">
        <w:rPr>
          <w:sz w:val="20"/>
          <w:szCs w:val="20"/>
          <w:lang w:val="sq-AL"/>
        </w:rPr>
        <w:t xml:space="preserve"> e shoqëruar me flet</w:t>
      </w:r>
      <w:r w:rsidR="004872C4" w:rsidRPr="00995871">
        <w:rPr>
          <w:rFonts w:ascii="Times New Roman" w:hAnsi="Times New Roman" w:cs="Times New Roman"/>
          <w:sz w:val="20"/>
          <w:szCs w:val="20"/>
          <w:lang w:val="sq-AL"/>
        </w:rPr>
        <w:t>ë</w:t>
      </w:r>
      <w:r w:rsidR="004872C4" w:rsidRPr="00995871">
        <w:rPr>
          <w:sz w:val="20"/>
          <w:szCs w:val="20"/>
          <w:lang w:val="sq-AL"/>
        </w:rPr>
        <w:t>-</w:t>
      </w:r>
      <w:r w:rsidR="00CB29B9" w:rsidRPr="00995871">
        <w:rPr>
          <w:sz w:val="20"/>
          <w:szCs w:val="20"/>
          <w:lang w:val="sq-AL"/>
        </w:rPr>
        <w:t>analizat përkatëse.</w:t>
      </w:r>
    </w:p>
    <w:p w:rsidR="00B2456C" w:rsidRPr="00995871" w:rsidRDefault="00B2456C" w:rsidP="00031663">
      <w:pPr>
        <w:pStyle w:val="Paragrafi"/>
        <w:rPr>
          <w:sz w:val="20"/>
          <w:szCs w:val="20"/>
          <w:lang w:val="sq-AL"/>
        </w:rPr>
      </w:pPr>
      <w:r w:rsidRPr="00995871">
        <w:rPr>
          <w:sz w:val="20"/>
          <w:szCs w:val="20"/>
          <w:lang w:val="sq-AL"/>
        </w:rPr>
        <w:t>9. Forma dhe përmbajtja tip e “planit t</w:t>
      </w:r>
      <w:r w:rsidR="009B16FA" w:rsidRPr="00995871">
        <w:rPr>
          <w:rFonts w:ascii="Times New Roman" w:hAnsi="Times New Roman" w:cs="Times New Roman"/>
          <w:sz w:val="20"/>
          <w:szCs w:val="20"/>
          <w:lang w:val="sq-AL"/>
        </w:rPr>
        <w:t>ë</w:t>
      </w:r>
      <w:r w:rsidRPr="00995871">
        <w:rPr>
          <w:sz w:val="20"/>
          <w:szCs w:val="20"/>
          <w:lang w:val="sq-AL"/>
        </w:rPr>
        <w:t xml:space="preserve"> monitorimit postminerar” për lejet e kërkim-zbulimit do të jetë sipas aneksit 1, bashkëlidhur këtij urdhri.</w:t>
      </w:r>
    </w:p>
    <w:p w:rsidR="00B2456C" w:rsidRPr="00995871" w:rsidRDefault="00B2456C" w:rsidP="00031663">
      <w:pPr>
        <w:pStyle w:val="Paragrafi"/>
        <w:rPr>
          <w:sz w:val="20"/>
          <w:szCs w:val="20"/>
          <w:lang w:val="sq-AL"/>
        </w:rPr>
      </w:pPr>
      <w:r w:rsidRPr="00995871">
        <w:rPr>
          <w:sz w:val="20"/>
          <w:szCs w:val="20"/>
          <w:lang w:val="sq-AL"/>
        </w:rPr>
        <w:t>10. Forma dhe përmbajtja tip e “planit të monitorimit postminerar” për lejet e shfrytëzimit dhe lejet e kërkim-zbulim</w:t>
      </w:r>
      <w:r w:rsidR="000054E9" w:rsidRPr="00995871">
        <w:rPr>
          <w:sz w:val="20"/>
          <w:szCs w:val="20"/>
          <w:lang w:val="sq-AL"/>
        </w:rPr>
        <w:t>-</w:t>
      </w:r>
      <w:r w:rsidRPr="00995871">
        <w:rPr>
          <w:sz w:val="20"/>
          <w:szCs w:val="20"/>
          <w:lang w:val="sq-AL"/>
        </w:rPr>
        <w:t xml:space="preserve">shfrytëzimit do të jetë sipas aneksit 2, bashkëlidhur këtij </w:t>
      </w:r>
      <w:r w:rsidR="009B16FA" w:rsidRPr="00995871">
        <w:rPr>
          <w:sz w:val="20"/>
          <w:szCs w:val="20"/>
          <w:lang w:val="sq-AL"/>
        </w:rPr>
        <w:t>urdhri</w:t>
      </w:r>
      <w:r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11. Sipas shkallës së rrezikshmërisë aktuale të vrojtuar dhe përcaktuar në te</w:t>
      </w:r>
      <w:r w:rsidR="00CB29B9" w:rsidRPr="00995871">
        <w:rPr>
          <w:sz w:val="20"/>
          <w:szCs w:val="20"/>
          <w:lang w:val="sq-AL"/>
        </w:rPr>
        <w:t>r</w:t>
      </w:r>
      <w:r w:rsidRPr="00995871">
        <w:rPr>
          <w:sz w:val="20"/>
          <w:szCs w:val="20"/>
          <w:lang w:val="sq-AL"/>
        </w:rPr>
        <w:t xml:space="preserve">ren dhe asaj të pritshme për shkak të ndryshimit në kohë të parametrave të ndryshëm që lidhen me të, zonat e rrezikshme mund të klasifikohen sipas aneksit 3, bashkëlidhur këtij </w:t>
      </w:r>
      <w:r w:rsidR="009B16FA" w:rsidRPr="00995871">
        <w:rPr>
          <w:sz w:val="20"/>
          <w:szCs w:val="20"/>
          <w:lang w:val="sq-AL"/>
        </w:rPr>
        <w:t>urdhri</w:t>
      </w:r>
      <w:r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 xml:space="preserve">12. Për zbatimin e këtij </w:t>
      </w:r>
      <w:r w:rsidR="009B16FA" w:rsidRPr="00995871">
        <w:rPr>
          <w:sz w:val="20"/>
          <w:szCs w:val="20"/>
          <w:lang w:val="sq-AL"/>
        </w:rPr>
        <w:t>urdhri</w:t>
      </w:r>
      <w:r w:rsidRPr="00995871">
        <w:rPr>
          <w:sz w:val="20"/>
          <w:szCs w:val="20"/>
          <w:lang w:val="sq-AL"/>
        </w:rPr>
        <w:t xml:space="preserve"> ngarkohen institucionet e Agjencisë Kombëtare të Burimeve Natyrore (AKBN) dhe Shërbimit Gjeologjik Shqiptar (SHGJSH).</w:t>
      </w:r>
    </w:p>
    <w:p w:rsidR="00B2456C" w:rsidRPr="00995871" w:rsidRDefault="00B2456C" w:rsidP="00031663">
      <w:pPr>
        <w:pStyle w:val="Paragrafi"/>
        <w:rPr>
          <w:sz w:val="20"/>
          <w:szCs w:val="20"/>
          <w:lang w:val="sq-AL"/>
        </w:rPr>
      </w:pPr>
      <w:r w:rsidRPr="00995871">
        <w:rPr>
          <w:sz w:val="20"/>
          <w:szCs w:val="20"/>
          <w:lang w:val="sq-AL"/>
        </w:rPr>
        <w:t>Ky urdhër hyn në fuqi menjëherë.</w:t>
      </w:r>
    </w:p>
    <w:p w:rsidR="00B2456C" w:rsidRPr="00995871" w:rsidRDefault="00B2456C" w:rsidP="00031663">
      <w:pPr>
        <w:pStyle w:val="Paragrafi"/>
        <w:rPr>
          <w:sz w:val="12"/>
          <w:szCs w:val="20"/>
          <w:lang w:val="sq-AL"/>
        </w:rPr>
      </w:pPr>
    </w:p>
    <w:p w:rsidR="00B2456C" w:rsidRPr="00995871" w:rsidRDefault="00B2456C" w:rsidP="00C510FC">
      <w:pPr>
        <w:pStyle w:val="Autoriteti"/>
        <w:rPr>
          <w:sz w:val="20"/>
          <w:szCs w:val="20"/>
          <w:lang w:val="sq-AL"/>
        </w:rPr>
      </w:pPr>
      <w:r w:rsidRPr="00995871">
        <w:rPr>
          <w:sz w:val="20"/>
          <w:szCs w:val="20"/>
          <w:lang w:val="sq-AL"/>
        </w:rPr>
        <w:t>MINISTRI I Ekonomis</w:t>
      </w:r>
      <w:r w:rsidR="009B16FA" w:rsidRPr="00995871">
        <w:rPr>
          <w:sz w:val="20"/>
          <w:szCs w:val="20"/>
          <w:lang w:val="sq-AL"/>
        </w:rPr>
        <w:t>Ë</w:t>
      </w:r>
      <w:r w:rsidRPr="00995871">
        <w:rPr>
          <w:sz w:val="20"/>
          <w:szCs w:val="20"/>
          <w:lang w:val="sq-AL"/>
        </w:rPr>
        <w:t>, tregtis</w:t>
      </w:r>
      <w:r w:rsidR="009B16FA" w:rsidRPr="00995871">
        <w:rPr>
          <w:sz w:val="20"/>
          <w:szCs w:val="20"/>
          <w:lang w:val="sq-AL"/>
        </w:rPr>
        <w:t>Ë</w:t>
      </w:r>
      <w:r w:rsidRPr="00995871">
        <w:rPr>
          <w:sz w:val="20"/>
          <w:szCs w:val="20"/>
          <w:lang w:val="sq-AL"/>
        </w:rPr>
        <w:t xml:space="preserve"> dhe energjetik</w:t>
      </w:r>
      <w:r w:rsidR="009B16FA" w:rsidRPr="00995871">
        <w:rPr>
          <w:sz w:val="20"/>
          <w:szCs w:val="20"/>
          <w:lang w:val="sq-AL"/>
        </w:rPr>
        <w:t>Ë</w:t>
      </w:r>
      <w:r w:rsidRPr="00995871">
        <w:rPr>
          <w:sz w:val="20"/>
          <w:szCs w:val="20"/>
          <w:lang w:val="sq-AL"/>
        </w:rPr>
        <w:t>s</w:t>
      </w:r>
    </w:p>
    <w:p w:rsidR="00B2456C" w:rsidRPr="00995871" w:rsidRDefault="00B2456C" w:rsidP="00C510FC">
      <w:pPr>
        <w:pStyle w:val="AutoritetiEmer"/>
        <w:rPr>
          <w:sz w:val="20"/>
          <w:szCs w:val="20"/>
          <w:lang w:val="sq-AL"/>
        </w:rPr>
      </w:pPr>
      <w:r w:rsidRPr="00995871">
        <w:rPr>
          <w:sz w:val="20"/>
          <w:szCs w:val="20"/>
          <w:lang w:val="sq-AL"/>
        </w:rPr>
        <w:t xml:space="preserve"> Nasip Naço</w:t>
      </w:r>
    </w:p>
    <w:p w:rsidR="00B2456C" w:rsidRPr="0094689A" w:rsidRDefault="00B2456C" w:rsidP="00C510FC">
      <w:pPr>
        <w:pStyle w:val="Paragrafi"/>
        <w:rPr>
          <w:rFonts w:cs="Times New Roman"/>
          <w:sz w:val="14"/>
          <w:lang w:val="sq-AL"/>
        </w:rPr>
      </w:pPr>
    </w:p>
    <w:p w:rsidR="00B2456C" w:rsidRPr="00995871" w:rsidRDefault="00B2456C" w:rsidP="00BB6741">
      <w:pPr>
        <w:pStyle w:val="TitulliTitull"/>
        <w:rPr>
          <w:sz w:val="20"/>
          <w:szCs w:val="20"/>
          <w:lang w:val="sq-AL"/>
        </w:rPr>
      </w:pPr>
      <w:r w:rsidRPr="00995871">
        <w:rPr>
          <w:sz w:val="20"/>
          <w:szCs w:val="20"/>
          <w:lang w:val="sq-AL"/>
        </w:rPr>
        <w:t>ANEKSI 1</w:t>
      </w:r>
    </w:p>
    <w:p w:rsidR="00B2456C" w:rsidRPr="00995871" w:rsidRDefault="00B2456C" w:rsidP="00BB6741">
      <w:pPr>
        <w:pStyle w:val="TitulliTitull"/>
        <w:rPr>
          <w:sz w:val="20"/>
          <w:szCs w:val="20"/>
          <w:lang w:val="sq-AL"/>
        </w:rPr>
      </w:pPr>
      <w:r w:rsidRPr="00995871">
        <w:rPr>
          <w:sz w:val="20"/>
          <w:szCs w:val="20"/>
          <w:lang w:val="sq-AL"/>
        </w:rPr>
        <w:t>Forma dhe përmbajtja tip e “planit të monitorimit postminer</w:t>
      </w:r>
      <w:r w:rsidR="00E824A9" w:rsidRPr="00995871">
        <w:rPr>
          <w:sz w:val="20"/>
          <w:szCs w:val="20"/>
          <w:lang w:val="sq-AL"/>
        </w:rPr>
        <w:t>ar” për lejet e kërkim-zbulimit</w:t>
      </w:r>
    </w:p>
    <w:p w:rsidR="00B2456C" w:rsidRPr="00995871" w:rsidRDefault="00B2456C" w:rsidP="00BB6741">
      <w:pPr>
        <w:pStyle w:val="TitulliTitull"/>
        <w:rPr>
          <w:sz w:val="20"/>
          <w:szCs w:val="20"/>
          <w:lang w:val="sq-AL"/>
        </w:rPr>
      </w:pPr>
    </w:p>
    <w:p w:rsidR="00B2456C" w:rsidRPr="00995871" w:rsidRDefault="00B2456C" w:rsidP="00031663">
      <w:pPr>
        <w:pStyle w:val="Paragrafi"/>
        <w:rPr>
          <w:sz w:val="20"/>
          <w:szCs w:val="20"/>
          <w:lang w:val="sq-AL"/>
        </w:rPr>
      </w:pPr>
      <w:r w:rsidRPr="00995871">
        <w:rPr>
          <w:sz w:val="20"/>
          <w:szCs w:val="20"/>
          <w:lang w:val="sq-AL"/>
        </w:rPr>
        <w:t>I. PËRMBAJTJA E TEKSTIT</w:t>
      </w:r>
    </w:p>
    <w:p w:rsidR="00B2456C" w:rsidRPr="00995871" w:rsidRDefault="00B2456C" w:rsidP="00031663">
      <w:pPr>
        <w:pStyle w:val="Paragrafi"/>
        <w:rPr>
          <w:sz w:val="20"/>
          <w:szCs w:val="20"/>
          <w:lang w:val="sq-AL"/>
        </w:rPr>
      </w:pPr>
      <w:r w:rsidRPr="00995871">
        <w:rPr>
          <w:sz w:val="20"/>
          <w:szCs w:val="20"/>
          <w:lang w:val="sq-AL"/>
        </w:rPr>
        <w:t>1. Konsiderata të përgjithshme</w:t>
      </w:r>
    </w:p>
    <w:p w:rsidR="00B2456C" w:rsidRPr="00995871" w:rsidRDefault="00B2456C" w:rsidP="00031663">
      <w:pPr>
        <w:pStyle w:val="Paragrafi"/>
        <w:rPr>
          <w:sz w:val="20"/>
          <w:szCs w:val="20"/>
          <w:lang w:val="sq-AL"/>
        </w:rPr>
      </w:pPr>
      <w:r w:rsidRPr="00995871">
        <w:rPr>
          <w:sz w:val="20"/>
          <w:szCs w:val="20"/>
          <w:lang w:val="sq-AL"/>
        </w:rPr>
        <w:t>2. Të dhëna mbi subjektin kur plani hartohet për një zonë të re minerare:</w:t>
      </w:r>
    </w:p>
    <w:p w:rsidR="00B2456C" w:rsidRPr="00995871" w:rsidRDefault="00B2456C" w:rsidP="00031663">
      <w:pPr>
        <w:pStyle w:val="Paragrafi"/>
        <w:rPr>
          <w:sz w:val="20"/>
          <w:szCs w:val="20"/>
          <w:lang w:val="sq-AL"/>
        </w:rPr>
      </w:pPr>
      <w:r w:rsidRPr="00995871">
        <w:rPr>
          <w:sz w:val="20"/>
          <w:szCs w:val="20"/>
          <w:lang w:val="sq-AL"/>
        </w:rPr>
        <w:t>i) Emri i subjektit sipas regjistrimit në QKR: ..........................................</w:t>
      </w:r>
    </w:p>
    <w:p w:rsidR="00B2456C" w:rsidRPr="00995871" w:rsidRDefault="00B2456C" w:rsidP="00031663">
      <w:pPr>
        <w:pStyle w:val="Paragrafi"/>
        <w:rPr>
          <w:sz w:val="20"/>
          <w:szCs w:val="20"/>
          <w:lang w:val="sq-AL"/>
        </w:rPr>
      </w:pPr>
      <w:r w:rsidRPr="00995871">
        <w:rPr>
          <w:sz w:val="20"/>
          <w:szCs w:val="20"/>
          <w:lang w:val="sq-AL"/>
        </w:rPr>
        <w:t xml:space="preserve">ii) Zona minerare me numër identifikues </w:t>
      </w:r>
      <w:r w:rsidR="0041331D" w:rsidRPr="00995871">
        <w:rPr>
          <w:sz w:val="20"/>
          <w:szCs w:val="20"/>
          <w:lang w:val="sq-AL"/>
        </w:rPr>
        <w:t>n</w:t>
      </w:r>
      <w:r w:rsidRPr="00995871">
        <w:rPr>
          <w:sz w:val="20"/>
          <w:szCs w:val="20"/>
          <w:lang w:val="sq-AL"/>
        </w:rPr>
        <w:t>r..........., për të cilën kërkohet leja minerare dhe që përfshihet në planin vjetor minerar të miratuar për vitin ............</w:t>
      </w:r>
    </w:p>
    <w:p w:rsidR="00B2456C" w:rsidRPr="00995871" w:rsidRDefault="00B2456C" w:rsidP="00031663">
      <w:pPr>
        <w:pStyle w:val="Paragrafi"/>
        <w:rPr>
          <w:sz w:val="20"/>
          <w:szCs w:val="20"/>
          <w:lang w:val="sq-AL"/>
        </w:rPr>
      </w:pPr>
      <w:r w:rsidRPr="00995871">
        <w:rPr>
          <w:sz w:val="20"/>
          <w:szCs w:val="20"/>
          <w:lang w:val="sq-AL"/>
        </w:rPr>
        <w:t>iii) Lloji i minerali</w:t>
      </w:r>
      <w:r w:rsidR="00CB29B9" w:rsidRPr="00995871">
        <w:rPr>
          <w:sz w:val="20"/>
          <w:szCs w:val="20"/>
          <w:lang w:val="sq-AL"/>
        </w:rPr>
        <w:t>t/mineraleve</w:t>
      </w:r>
      <w:r w:rsidRPr="00995871">
        <w:rPr>
          <w:sz w:val="20"/>
          <w:szCs w:val="20"/>
          <w:lang w:val="sq-AL"/>
        </w:rPr>
        <w:t xml:space="preserve"> për të cilin kërkohet dhënia e lejes: ............</w:t>
      </w:r>
    </w:p>
    <w:p w:rsidR="00B2456C" w:rsidRPr="00995871" w:rsidRDefault="00B2456C" w:rsidP="00031663">
      <w:pPr>
        <w:pStyle w:val="Paragrafi"/>
        <w:rPr>
          <w:sz w:val="20"/>
          <w:szCs w:val="20"/>
          <w:lang w:val="sq-AL"/>
        </w:rPr>
      </w:pPr>
      <w:r w:rsidRPr="00995871">
        <w:rPr>
          <w:sz w:val="20"/>
          <w:szCs w:val="20"/>
          <w:lang w:val="sq-AL"/>
        </w:rPr>
        <w:t>iv) Emri dhe mbiemri i administratorit të subjektit aplikues për leje minerare sipas regjistrimit në QKR: .............................................</w:t>
      </w:r>
    </w:p>
    <w:p w:rsidR="00B2456C" w:rsidRPr="00995871" w:rsidRDefault="00B2456C" w:rsidP="00031663">
      <w:pPr>
        <w:pStyle w:val="Paragrafi"/>
        <w:rPr>
          <w:sz w:val="20"/>
          <w:szCs w:val="20"/>
          <w:lang w:val="sq-AL"/>
        </w:rPr>
      </w:pPr>
      <w:r w:rsidRPr="00995871">
        <w:rPr>
          <w:sz w:val="20"/>
          <w:szCs w:val="20"/>
          <w:lang w:val="sq-AL"/>
        </w:rPr>
        <w:t>v) Adresa e selisë së subjektit sipas regjistrimit në QKR: ..........................</w:t>
      </w:r>
    </w:p>
    <w:p w:rsidR="00B2456C" w:rsidRPr="00995871" w:rsidRDefault="00B2456C" w:rsidP="00031663">
      <w:pPr>
        <w:pStyle w:val="Paragrafi"/>
        <w:rPr>
          <w:sz w:val="20"/>
          <w:szCs w:val="20"/>
          <w:lang w:val="sq-AL"/>
        </w:rPr>
      </w:pPr>
      <w:r w:rsidRPr="00995871">
        <w:rPr>
          <w:sz w:val="20"/>
          <w:szCs w:val="20"/>
          <w:lang w:val="sq-AL"/>
        </w:rPr>
        <w:t xml:space="preserve">vi) Nr. </w:t>
      </w:r>
      <w:r w:rsidR="00645220" w:rsidRPr="00995871">
        <w:rPr>
          <w:sz w:val="20"/>
          <w:szCs w:val="20"/>
          <w:lang w:val="sq-AL"/>
        </w:rPr>
        <w:t xml:space="preserve">i </w:t>
      </w:r>
      <w:r w:rsidR="00CB29B9" w:rsidRPr="00995871">
        <w:rPr>
          <w:sz w:val="20"/>
          <w:szCs w:val="20"/>
          <w:lang w:val="sq-AL"/>
        </w:rPr>
        <w:t>telefonit</w:t>
      </w:r>
      <w:r w:rsidRPr="00995871">
        <w:rPr>
          <w:sz w:val="20"/>
          <w:szCs w:val="20"/>
          <w:lang w:val="sq-AL"/>
        </w:rPr>
        <w:t>/faksit: ...................................</w:t>
      </w:r>
    </w:p>
    <w:p w:rsidR="00B2456C" w:rsidRPr="00995871" w:rsidRDefault="00B2456C" w:rsidP="00031663">
      <w:pPr>
        <w:pStyle w:val="Paragrafi"/>
        <w:rPr>
          <w:sz w:val="20"/>
          <w:szCs w:val="20"/>
          <w:lang w:val="sq-AL"/>
        </w:rPr>
      </w:pPr>
      <w:r w:rsidRPr="00995871">
        <w:rPr>
          <w:sz w:val="20"/>
          <w:szCs w:val="20"/>
          <w:lang w:val="sq-AL"/>
        </w:rPr>
        <w:t>vii) Emërtimi i njësisë vendore/njësive vendore ku përfshihet zona</w:t>
      </w:r>
      <w:r w:rsidR="00475EF8" w:rsidRPr="00995871">
        <w:rPr>
          <w:sz w:val="20"/>
          <w:szCs w:val="20"/>
          <w:lang w:val="sq-AL"/>
        </w:rPr>
        <w:t xml:space="preserve"> e kërkuar: ..................</w:t>
      </w:r>
    </w:p>
    <w:p w:rsidR="00B2456C" w:rsidRPr="00995871" w:rsidRDefault="00B2456C" w:rsidP="00031663">
      <w:pPr>
        <w:pStyle w:val="Paragrafi"/>
        <w:rPr>
          <w:sz w:val="20"/>
          <w:szCs w:val="20"/>
          <w:lang w:val="sq-AL"/>
        </w:rPr>
      </w:pPr>
      <w:r w:rsidRPr="00995871">
        <w:rPr>
          <w:sz w:val="20"/>
          <w:szCs w:val="20"/>
          <w:lang w:val="sq-AL"/>
        </w:rPr>
        <w:t>viii) Emri dhe mbiemri i drejtuesit teknik: .............................................</w:t>
      </w:r>
    </w:p>
    <w:p w:rsidR="00B2456C" w:rsidRPr="00995871" w:rsidRDefault="00B2456C" w:rsidP="00031663">
      <w:pPr>
        <w:pStyle w:val="Paragrafi"/>
        <w:rPr>
          <w:sz w:val="20"/>
          <w:szCs w:val="20"/>
          <w:lang w:val="sq-AL"/>
        </w:rPr>
      </w:pPr>
      <w:r w:rsidRPr="00995871">
        <w:rPr>
          <w:sz w:val="20"/>
          <w:szCs w:val="20"/>
          <w:lang w:val="sq-AL"/>
        </w:rPr>
        <w:t xml:space="preserve">ix) Data e përfundimit të licencës profesionale </w:t>
      </w:r>
      <w:r w:rsidR="00117788" w:rsidRPr="00995871">
        <w:rPr>
          <w:sz w:val="20"/>
          <w:szCs w:val="20"/>
          <w:lang w:val="sq-AL"/>
        </w:rPr>
        <w:t>t</w:t>
      </w:r>
      <w:r w:rsidRPr="00995871">
        <w:rPr>
          <w:sz w:val="20"/>
          <w:szCs w:val="20"/>
          <w:lang w:val="sq-AL"/>
        </w:rPr>
        <w:t>ë drejtuesit teknik: ...../...../.........</w:t>
      </w:r>
    </w:p>
    <w:p w:rsidR="00B2456C" w:rsidRPr="00995871" w:rsidRDefault="00B2456C" w:rsidP="00031663">
      <w:pPr>
        <w:pStyle w:val="Paragrafi"/>
        <w:rPr>
          <w:sz w:val="20"/>
          <w:szCs w:val="20"/>
          <w:lang w:val="sq-AL"/>
        </w:rPr>
      </w:pPr>
      <w:r w:rsidRPr="00995871">
        <w:rPr>
          <w:sz w:val="20"/>
          <w:szCs w:val="20"/>
          <w:lang w:val="sq-AL"/>
        </w:rPr>
        <w:t>3. Baza ligjore mbi të cilën hartohet projekti</w:t>
      </w:r>
      <w:r w:rsidR="00645220" w:rsidRPr="00995871">
        <w:rPr>
          <w:sz w:val="20"/>
          <w:szCs w:val="20"/>
          <w:lang w:val="sq-AL"/>
        </w:rPr>
        <w:t>,</w:t>
      </w:r>
      <w:r w:rsidRPr="00995871">
        <w:rPr>
          <w:sz w:val="20"/>
          <w:szCs w:val="20"/>
          <w:lang w:val="sq-AL"/>
        </w:rPr>
        <w:t xml:space="preserve"> si:</w:t>
      </w:r>
    </w:p>
    <w:p w:rsidR="00B2456C" w:rsidRPr="00995871" w:rsidRDefault="00B2456C" w:rsidP="00031663">
      <w:pPr>
        <w:pStyle w:val="Paragrafi"/>
        <w:rPr>
          <w:sz w:val="20"/>
          <w:szCs w:val="20"/>
          <w:lang w:val="sq-AL"/>
        </w:rPr>
      </w:pPr>
      <w:r w:rsidRPr="00995871">
        <w:rPr>
          <w:sz w:val="20"/>
          <w:szCs w:val="20"/>
          <w:lang w:val="sq-AL"/>
        </w:rPr>
        <w:t xml:space="preserve">a) </w:t>
      </w:r>
      <w:r w:rsidR="009B16FA" w:rsidRPr="00995871">
        <w:rPr>
          <w:sz w:val="20"/>
          <w:szCs w:val="20"/>
          <w:lang w:val="sq-AL"/>
        </w:rPr>
        <w:t>Urdhri</w:t>
      </w:r>
      <w:r w:rsidRPr="00995871">
        <w:rPr>
          <w:sz w:val="20"/>
          <w:szCs w:val="20"/>
          <w:lang w:val="sq-AL"/>
        </w:rPr>
        <w:t xml:space="preserve">n e Ministrit për </w:t>
      </w:r>
      <w:r w:rsidR="00645220" w:rsidRPr="00995871">
        <w:rPr>
          <w:sz w:val="20"/>
          <w:szCs w:val="20"/>
          <w:lang w:val="sq-AL"/>
        </w:rPr>
        <w:t>p</w:t>
      </w:r>
      <w:r w:rsidR="00117788" w:rsidRPr="00995871">
        <w:rPr>
          <w:sz w:val="20"/>
          <w:szCs w:val="20"/>
          <w:lang w:val="sq-AL"/>
        </w:rPr>
        <w:t>lanin vjetor minerar</w:t>
      </w:r>
      <w:r w:rsidR="00A957D1"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b) Vendimin e Këshillit të Ministrave që miraton ka</w:t>
      </w:r>
      <w:r w:rsidR="00C93853" w:rsidRPr="00995871">
        <w:rPr>
          <w:sz w:val="20"/>
          <w:szCs w:val="20"/>
          <w:lang w:val="sq-AL"/>
        </w:rPr>
        <w:t>limin në regjim monitorimi post</w:t>
      </w:r>
      <w:r w:rsidRPr="00995871">
        <w:rPr>
          <w:sz w:val="20"/>
          <w:szCs w:val="20"/>
          <w:lang w:val="sq-AL"/>
        </w:rPr>
        <w:t>minerar, për rastin kur kjo minierë është shfrytëzuar nga shteti</w:t>
      </w:r>
      <w:r w:rsidR="00117788"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4. Të dhëna të përgjithshme t</w:t>
      </w:r>
      <w:r w:rsidR="00331E6E" w:rsidRPr="00995871">
        <w:rPr>
          <w:rFonts w:ascii="Times New Roman" w:hAnsi="Times New Roman" w:cs="Times New Roman"/>
          <w:sz w:val="20"/>
          <w:szCs w:val="20"/>
          <w:lang w:val="sq-AL"/>
        </w:rPr>
        <w:t>ë</w:t>
      </w:r>
      <w:r w:rsidRPr="00995871">
        <w:rPr>
          <w:sz w:val="20"/>
          <w:szCs w:val="20"/>
          <w:lang w:val="sq-AL"/>
        </w:rPr>
        <w:t xml:space="preserve"> shkurtra për objektin minerar (sipas projektit të shfrytëzimit)</w:t>
      </w:r>
    </w:p>
    <w:p w:rsidR="00B2456C" w:rsidRPr="00995871" w:rsidRDefault="00B2456C" w:rsidP="00031663">
      <w:pPr>
        <w:pStyle w:val="Paragrafi"/>
        <w:rPr>
          <w:sz w:val="20"/>
          <w:szCs w:val="20"/>
          <w:lang w:val="sq-AL"/>
        </w:rPr>
      </w:pPr>
      <w:r w:rsidRPr="00995871">
        <w:rPr>
          <w:sz w:val="20"/>
          <w:szCs w:val="20"/>
          <w:lang w:val="sq-AL"/>
        </w:rPr>
        <w:t>a) Vendndodhja administrative dhe topografike e objektit</w:t>
      </w:r>
      <w:r w:rsidR="001979B9" w:rsidRPr="00995871">
        <w:rPr>
          <w:sz w:val="20"/>
          <w:szCs w:val="20"/>
          <w:lang w:val="sq-AL"/>
        </w:rPr>
        <w:t>;</w:t>
      </w:r>
      <w:r w:rsidRPr="00995871">
        <w:rPr>
          <w:sz w:val="20"/>
          <w:szCs w:val="20"/>
          <w:lang w:val="sq-AL"/>
        </w:rPr>
        <w:t xml:space="preserve"> </w:t>
      </w:r>
    </w:p>
    <w:p w:rsidR="00B2456C" w:rsidRPr="00995871" w:rsidRDefault="00B2456C" w:rsidP="00031663">
      <w:pPr>
        <w:pStyle w:val="Paragrafi"/>
        <w:rPr>
          <w:sz w:val="20"/>
          <w:szCs w:val="20"/>
          <w:lang w:val="sq-AL"/>
        </w:rPr>
      </w:pPr>
      <w:r w:rsidRPr="00995871">
        <w:rPr>
          <w:sz w:val="20"/>
          <w:szCs w:val="20"/>
          <w:lang w:val="sq-AL"/>
        </w:rPr>
        <w:t>b) Gjeografia e zonës, relievi, bimësia, fauna, ekosistemi në përgjithësi etj.</w:t>
      </w:r>
    </w:p>
    <w:p w:rsidR="00B2456C" w:rsidRPr="00995871" w:rsidRDefault="00B2456C" w:rsidP="00031663">
      <w:pPr>
        <w:pStyle w:val="Paragrafi"/>
        <w:rPr>
          <w:sz w:val="20"/>
          <w:szCs w:val="20"/>
          <w:lang w:val="sq-AL"/>
        </w:rPr>
      </w:pPr>
      <w:r w:rsidRPr="00995871">
        <w:rPr>
          <w:sz w:val="20"/>
          <w:szCs w:val="20"/>
          <w:lang w:val="sq-AL"/>
        </w:rPr>
        <w:t>c) Kushtet hidrografike dhe hidrogjeologjike të vendburimit. Llojet e ujërave dhe kimizimi i tyre</w:t>
      </w:r>
      <w:r w:rsidR="001979B9" w:rsidRPr="00995871">
        <w:rPr>
          <w:sz w:val="20"/>
          <w:szCs w:val="20"/>
          <w:lang w:val="sq-AL"/>
        </w:rPr>
        <w:t>;</w:t>
      </w:r>
      <w:r w:rsidRPr="00995871">
        <w:rPr>
          <w:sz w:val="20"/>
          <w:szCs w:val="20"/>
          <w:lang w:val="sq-AL"/>
        </w:rPr>
        <w:t xml:space="preserve"> </w:t>
      </w:r>
    </w:p>
    <w:p w:rsidR="00B2456C" w:rsidRPr="00995871" w:rsidRDefault="00B2456C" w:rsidP="00031663">
      <w:pPr>
        <w:pStyle w:val="Paragrafi"/>
        <w:rPr>
          <w:sz w:val="20"/>
          <w:szCs w:val="20"/>
          <w:lang w:val="sq-AL"/>
        </w:rPr>
      </w:pPr>
      <w:r w:rsidRPr="00995871">
        <w:rPr>
          <w:sz w:val="20"/>
          <w:szCs w:val="20"/>
          <w:lang w:val="sq-AL"/>
        </w:rPr>
        <w:t>d) Mbi morfologjinë dhe përbërjen e xeherorit dhe/ose xeheror</w:t>
      </w:r>
      <w:r w:rsidR="00832D33" w:rsidRPr="00995871">
        <w:rPr>
          <w:sz w:val="20"/>
          <w:szCs w:val="20"/>
          <w:lang w:val="sq-AL"/>
        </w:rPr>
        <w:t>ë</w:t>
      </w:r>
      <w:r w:rsidRPr="00995871">
        <w:rPr>
          <w:sz w:val="20"/>
          <w:szCs w:val="20"/>
          <w:lang w:val="sq-AL"/>
        </w:rPr>
        <w:t>ve të dobishëm. Të dhëna të shkurtra mbi llojin e mineralit, vetitë fiziko-kimike të tij.</w:t>
      </w:r>
    </w:p>
    <w:p w:rsidR="00B2456C" w:rsidRPr="00995871" w:rsidRDefault="00B2456C" w:rsidP="00031663">
      <w:pPr>
        <w:pStyle w:val="Paragrafi"/>
        <w:rPr>
          <w:sz w:val="20"/>
          <w:szCs w:val="20"/>
          <w:lang w:val="sq-AL"/>
        </w:rPr>
      </w:pPr>
      <w:r w:rsidRPr="00995871">
        <w:rPr>
          <w:sz w:val="20"/>
          <w:szCs w:val="20"/>
          <w:lang w:val="sq-AL"/>
        </w:rPr>
        <w:t>a) Përshkrimi i mënyrës së realizimit të veprimtarisë së kërkim-zbulimit,</w:t>
      </w:r>
      <w:r w:rsidR="00C819D2" w:rsidRPr="00995871">
        <w:rPr>
          <w:sz w:val="20"/>
          <w:szCs w:val="20"/>
          <w:lang w:val="sq-AL"/>
        </w:rPr>
        <w:t xml:space="preserve"> </w:t>
      </w:r>
      <w:r w:rsidRPr="00995871">
        <w:rPr>
          <w:sz w:val="20"/>
          <w:szCs w:val="20"/>
          <w:lang w:val="sq-AL"/>
        </w:rPr>
        <w:t>punimet kryesore të kërkim</w:t>
      </w:r>
      <w:r w:rsidR="00780908" w:rsidRPr="00995871">
        <w:rPr>
          <w:sz w:val="20"/>
          <w:szCs w:val="20"/>
          <w:lang w:val="sq-AL"/>
        </w:rPr>
        <w:t>-</w:t>
      </w:r>
      <w:r w:rsidRPr="00995871">
        <w:rPr>
          <w:sz w:val="20"/>
          <w:szCs w:val="20"/>
          <w:lang w:val="sq-AL"/>
        </w:rPr>
        <w:t>zbulimit, trashe, galeri, puse, sasia dhe përbërja mineralogjike e sterileve, vendndodhja e shesheve të depozitimit.</w:t>
      </w:r>
    </w:p>
    <w:p w:rsidR="00B2456C" w:rsidRPr="00995871" w:rsidRDefault="00B2456C" w:rsidP="00031663">
      <w:pPr>
        <w:pStyle w:val="Paragrafi"/>
        <w:rPr>
          <w:sz w:val="20"/>
          <w:szCs w:val="20"/>
          <w:lang w:val="sq-AL"/>
        </w:rPr>
      </w:pPr>
      <w:r w:rsidRPr="00995871">
        <w:rPr>
          <w:sz w:val="20"/>
          <w:szCs w:val="20"/>
          <w:lang w:val="sq-AL"/>
        </w:rPr>
        <w:t>b) Dokumentimi i pasojave në infrastrukturë dhe ndërtime, që lidhe</w:t>
      </w:r>
      <w:r w:rsidR="00A957D1" w:rsidRPr="00995871">
        <w:rPr>
          <w:sz w:val="20"/>
          <w:szCs w:val="20"/>
          <w:lang w:val="sq-AL"/>
        </w:rPr>
        <w:t>n me çarje ose shembjen e tokës.</w:t>
      </w:r>
    </w:p>
    <w:p w:rsidR="00B2456C" w:rsidRPr="00995871" w:rsidRDefault="00B2456C" w:rsidP="00031663">
      <w:pPr>
        <w:pStyle w:val="Paragrafi"/>
        <w:rPr>
          <w:sz w:val="20"/>
          <w:szCs w:val="20"/>
          <w:lang w:val="sq-AL"/>
        </w:rPr>
      </w:pPr>
      <w:r w:rsidRPr="00995871">
        <w:rPr>
          <w:sz w:val="20"/>
          <w:szCs w:val="20"/>
          <w:lang w:val="sq-AL"/>
        </w:rPr>
        <w:t>c) Pasoja në mjedis që lidhen me ndotjen e ujërave dhe nivelin e ndotjes kimike</w:t>
      </w:r>
      <w:r w:rsidR="00A957D1" w:rsidRPr="00995871">
        <w:rPr>
          <w:sz w:val="20"/>
          <w:szCs w:val="20"/>
          <w:lang w:val="sq-AL"/>
        </w:rPr>
        <w:t>,</w:t>
      </w:r>
      <w:r w:rsidR="00C819D2" w:rsidRPr="00995871">
        <w:rPr>
          <w:sz w:val="20"/>
          <w:szCs w:val="20"/>
          <w:lang w:val="sq-AL"/>
        </w:rPr>
        <w:t xml:space="preserve"> </w:t>
      </w:r>
      <w:r w:rsidRPr="00995871">
        <w:rPr>
          <w:sz w:val="20"/>
          <w:szCs w:val="20"/>
          <w:lang w:val="sq-AL"/>
        </w:rPr>
        <w:t xml:space="preserve">si rezultat i shkarkimeve, gjatë punëve të kërkim-zbulimit dhe depozitimit të mbetjeve. </w:t>
      </w:r>
    </w:p>
    <w:p w:rsidR="00B2456C" w:rsidRPr="00995871" w:rsidRDefault="00B2456C" w:rsidP="00031663">
      <w:pPr>
        <w:pStyle w:val="Paragrafi"/>
        <w:rPr>
          <w:sz w:val="20"/>
          <w:szCs w:val="20"/>
          <w:lang w:val="sq-AL"/>
        </w:rPr>
      </w:pPr>
      <w:r w:rsidRPr="00995871">
        <w:rPr>
          <w:sz w:val="20"/>
          <w:szCs w:val="20"/>
          <w:lang w:val="sq-AL"/>
        </w:rPr>
        <w:t>5. Monitorimi i ujërave të ndryshme që rrjedhin në sipërfaqe dhe sheshet e depozitimit të mbetjeve.</w:t>
      </w:r>
    </w:p>
    <w:p w:rsidR="00B2456C" w:rsidRPr="00995871" w:rsidRDefault="00B2456C" w:rsidP="00031663">
      <w:pPr>
        <w:pStyle w:val="Paragrafi"/>
        <w:rPr>
          <w:sz w:val="20"/>
          <w:szCs w:val="20"/>
          <w:lang w:val="sq-AL"/>
        </w:rPr>
      </w:pPr>
      <w:r w:rsidRPr="00995871">
        <w:rPr>
          <w:sz w:val="20"/>
          <w:szCs w:val="20"/>
          <w:lang w:val="sq-AL"/>
        </w:rPr>
        <w:t>a) Përcaktimi i stacioneve të matjeve monitoruese dhe dokumentimi i tyre në hartën topografike të sipërfaqes së zonës së zbuluar.</w:t>
      </w:r>
    </w:p>
    <w:p w:rsidR="00B2456C" w:rsidRPr="00995871" w:rsidRDefault="00B2456C" w:rsidP="00031663">
      <w:pPr>
        <w:pStyle w:val="Paragrafi"/>
        <w:rPr>
          <w:sz w:val="20"/>
          <w:szCs w:val="20"/>
          <w:lang w:val="sq-AL"/>
        </w:rPr>
      </w:pPr>
      <w:r w:rsidRPr="00995871">
        <w:rPr>
          <w:sz w:val="20"/>
          <w:szCs w:val="20"/>
          <w:lang w:val="sq-AL"/>
        </w:rPr>
        <w:t>b) Përcaktimi i llojit të numrit dhe periodave të matjeve me të cilat do të bëhet monitorimi.</w:t>
      </w:r>
      <w:r w:rsidR="00C819D2" w:rsidRPr="00995871">
        <w:rPr>
          <w:sz w:val="20"/>
          <w:szCs w:val="20"/>
          <w:lang w:val="sq-AL"/>
        </w:rPr>
        <w:t xml:space="preserve"> </w:t>
      </w:r>
    </w:p>
    <w:p w:rsidR="00B2456C" w:rsidRPr="00995871" w:rsidRDefault="00B2456C" w:rsidP="00031663">
      <w:pPr>
        <w:pStyle w:val="Paragrafi"/>
        <w:rPr>
          <w:sz w:val="20"/>
          <w:szCs w:val="20"/>
          <w:lang w:val="sq-AL"/>
        </w:rPr>
      </w:pPr>
      <w:r w:rsidRPr="00995871">
        <w:rPr>
          <w:sz w:val="20"/>
          <w:szCs w:val="20"/>
          <w:lang w:val="sq-AL"/>
        </w:rPr>
        <w:t>c) Zgjedhja e pajisjeve matëse dhe serive të matjeve. Dokumentimi i rezultateve të matjeve në regjistrin përkatës.</w:t>
      </w:r>
    </w:p>
    <w:p w:rsidR="00B2456C" w:rsidRPr="00995871" w:rsidRDefault="00B2456C" w:rsidP="00031663">
      <w:pPr>
        <w:pStyle w:val="Paragrafi"/>
        <w:rPr>
          <w:sz w:val="20"/>
          <w:szCs w:val="20"/>
          <w:lang w:val="sq-AL"/>
        </w:rPr>
      </w:pPr>
      <w:r w:rsidRPr="00995871">
        <w:rPr>
          <w:sz w:val="20"/>
          <w:szCs w:val="20"/>
          <w:lang w:val="sq-AL"/>
        </w:rPr>
        <w:t>d) Përcaktimi i masave parandaluese, paralajmëruese dhe parashikimi i efekteve negative në infrastrukturë, qendrat e banuara apo ambient</w:t>
      </w:r>
      <w:r w:rsidR="00A957D1" w:rsidRPr="00995871">
        <w:rPr>
          <w:sz w:val="20"/>
          <w:szCs w:val="20"/>
          <w:lang w:val="sq-AL"/>
        </w:rPr>
        <w:t>et e tjera industriale e social-</w:t>
      </w:r>
      <w:r w:rsidRPr="00995871">
        <w:rPr>
          <w:sz w:val="20"/>
          <w:szCs w:val="20"/>
          <w:lang w:val="sq-AL"/>
        </w:rPr>
        <w:t>kulturore. Përcaktimi i kritereve të alarmit</w:t>
      </w:r>
      <w:r w:rsidR="00C1056E"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e) Për veprimtaritë minerare të kërkim-zbulimit</w:t>
      </w:r>
      <w:r w:rsidR="00C819D2" w:rsidRPr="00995871">
        <w:rPr>
          <w:sz w:val="20"/>
          <w:szCs w:val="20"/>
          <w:lang w:val="sq-AL"/>
        </w:rPr>
        <w:t xml:space="preserve"> </w:t>
      </w:r>
      <w:r w:rsidRPr="00995871">
        <w:rPr>
          <w:sz w:val="20"/>
          <w:szCs w:val="20"/>
          <w:lang w:val="sq-AL"/>
        </w:rPr>
        <w:t>kur përdoren lëndë të rrezikshme, duhet</w:t>
      </w:r>
      <w:r w:rsidR="006855A7" w:rsidRPr="00995871">
        <w:rPr>
          <w:sz w:val="20"/>
          <w:szCs w:val="20"/>
          <w:lang w:val="sq-AL"/>
        </w:rPr>
        <w:t>,</w:t>
      </w:r>
      <w:r w:rsidRPr="00995871">
        <w:rPr>
          <w:sz w:val="20"/>
          <w:szCs w:val="20"/>
          <w:lang w:val="sq-AL"/>
        </w:rPr>
        <w:t xml:space="preserve"> gjithashtu</w:t>
      </w:r>
      <w:r w:rsidR="006855A7" w:rsidRPr="00995871">
        <w:rPr>
          <w:sz w:val="20"/>
          <w:szCs w:val="20"/>
          <w:lang w:val="sq-AL"/>
        </w:rPr>
        <w:t>,</w:t>
      </w:r>
      <w:r w:rsidRPr="00995871">
        <w:rPr>
          <w:sz w:val="20"/>
          <w:szCs w:val="20"/>
          <w:lang w:val="sq-AL"/>
        </w:rPr>
        <w:t xml:space="preserve"> të përcaktohen:</w:t>
      </w:r>
    </w:p>
    <w:p w:rsidR="00B2456C" w:rsidRPr="00995871" w:rsidRDefault="00A957D1" w:rsidP="00031663">
      <w:pPr>
        <w:pStyle w:val="Paragrafi"/>
        <w:rPr>
          <w:sz w:val="20"/>
          <w:szCs w:val="20"/>
          <w:lang w:val="sq-AL"/>
        </w:rPr>
      </w:pPr>
      <w:r w:rsidRPr="00995871">
        <w:rPr>
          <w:sz w:val="20"/>
          <w:szCs w:val="20"/>
          <w:lang w:val="sq-AL"/>
        </w:rPr>
        <w:t>i) m</w:t>
      </w:r>
      <w:r w:rsidR="00B2456C" w:rsidRPr="00995871">
        <w:rPr>
          <w:sz w:val="20"/>
          <w:szCs w:val="20"/>
          <w:lang w:val="sq-AL"/>
        </w:rPr>
        <w:t>onitorimi i nivelit të koncentrimit të elementeve toksike ose të rrezikshme në shkarkimet në respekt të kërkesave të përcaktuara në legjislacionin për mjedisin;</w:t>
      </w:r>
    </w:p>
    <w:p w:rsidR="00B2456C" w:rsidRPr="00995871" w:rsidRDefault="00A957D1" w:rsidP="00031663">
      <w:pPr>
        <w:pStyle w:val="Paragrafi"/>
        <w:rPr>
          <w:sz w:val="20"/>
          <w:szCs w:val="20"/>
          <w:lang w:val="sq-AL"/>
        </w:rPr>
      </w:pPr>
      <w:r w:rsidRPr="00995871">
        <w:rPr>
          <w:sz w:val="20"/>
          <w:szCs w:val="20"/>
          <w:lang w:val="sq-AL"/>
        </w:rPr>
        <w:t>ii) m</w:t>
      </w:r>
      <w:r w:rsidR="00B2456C" w:rsidRPr="00995871">
        <w:rPr>
          <w:sz w:val="20"/>
          <w:szCs w:val="20"/>
          <w:lang w:val="sq-AL"/>
        </w:rPr>
        <w:t>ënyra e monitorimit të vazhdueshëm sipas afateve kohore në respekt të kërkesave të përcaktuara</w:t>
      </w:r>
      <w:r w:rsidRPr="00995871">
        <w:rPr>
          <w:sz w:val="20"/>
          <w:szCs w:val="20"/>
          <w:lang w:val="sq-AL"/>
        </w:rPr>
        <w:t xml:space="preserve"> në legjislacionin për mjedisin.</w:t>
      </w:r>
    </w:p>
    <w:p w:rsidR="00B2456C" w:rsidRPr="00995871" w:rsidRDefault="00B2456C" w:rsidP="00031663">
      <w:pPr>
        <w:pStyle w:val="Paragrafi"/>
        <w:rPr>
          <w:sz w:val="20"/>
          <w:szCs w:val="20"/>
          <w:lang w:val="sq-AL"/>
        </w:rPr>
      </w:pPr>
      <w:r w:rsidRPr="00995871">
        <w:rPr>
          <w:sz w:val="20"/>
          <w:szCs w:val="20"/>
          <w:lang w:val="sq-AL"/>
        </w:rPr>
        <w:t>6. Hartimi i preventivit përmbledhës t</w:t>
      </w:r>
      <w:r w:rsidR="00331E6E" w:rsidRPr="00995871">
        <w:rPr>
          <w:rFonts w:ascii="Times New Roman" w:hAnsi="Times New Roman" w:cs="Times New Roman"/>
          <w:sz w:val="20"/>
          <w:szCs w:val="20"/>
          <w:lang w:val="sq-AL"/>
        </w:rPr>
        <w:t>ë</w:t>
      </w:r>
      <w:r w:rsidRPr="00995871">
        <w:rPr>
          <w:sz w:val="20"/>
          <w:szCs w:val="20"/>
          <w:lang w:val="sq-AL"/>
        </w:rPr>
        <w:t xml:space="preserve"> shpenzimeve</w:t>
      </w:r>
      <w:r w:rsidR="00331E6E" w:rsidRPr="00995871">
        <w:rPr>
          <w:sz w:val="20"/>
          <w:szCs w:val="20"/>
          <w:lang w:val="sq-AL"/>
        </w:rPr>
        <w:t>.</w:t>
      </w:r>
    </w:p>
    <w:p w:rsidR="00B2456C" w:rsidRPr="00995871" w:rsidRDefault="00A957D1" w:rsidP="00031663">
      <w:pPr>
        <w:pStyle w:val="Paragrafi"/>
        <w:rPr>
          <w:sz w:val="20"/>
          <w:szCs w:val="20"/>
          <w:lang w:val="sq-AL"/>
        </w:rPr>
      </w:pPr>
      <w:r w:rsidRPr="00995871">
        <w:rPr>
          <w:sz w:val="20"/>
          <w:szCs w:val="20"/>
          <w:lang w:val="sq-AL"/>
        </w:rPr>
        <w:t xml:space="preserve">II. PJESA GRAFIKE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
        <w:gridCol w:w="7275"/>
        <w:gridCol w:w="1558"/>
      </w:tblGrid>
      <w:tr w:rsidR="00B2456C" w:rsidRPr="00995871" w:rsidTr="0094689A">
        <w:tc>
          <w:tcPr>
            <w:tcW w:w="244" w:type="pct"/>
          </w:tcPr>
          <w:p w:rsidR="00B2456C" w:rsidRPr="00995871" w:rsidRDefault="00B2456C" w:rsidP="00475827">
            <w:pPr>
              <w:pStyle w:val="Tabele"/>
              <w:rPr>
                <w:sz w:val="18"/>
                <w:szCs w:val="18"/>
                <w:lang w:val="sq-AL"/>
              </w:rPr>
            </w:pPr>
            <w:r w:rsidRPr="00995871">
              <w:rPr>
                <w:sz w:val="18"/>
                <w:szCs w:val="18"/>
                <w:lang w:val="sq-AL"/>
              </w:rPr>
              <w:t>1</w:t>
            </w:r>
          </w:p>
        </w:tc>
        <w:tc>
          <w:tcPr>
            <w:tcW w:w="3917" w:type="pct"/>
          </w:tcPr>
          <w:p w:rsidR="00B2456C" w:rsidRPr="00995871" w:rsidRDefault="00B2456C" w:rsidP="00475827">
            <w:pPr>
              <w:pStyle w:val="Tabele"/>
              <w:rPr>
                <w:sz w:val="18"/>
                <w:szCs w:val="18"/>
                <w:lang w:val="sq-AL"/>
              </w:rPr>
            </w:pPr>
            <w:r w:rsidRPr="00995871">
              <w:rPr>
                <w:sz w:val="18"/>
                <w:szCs w:val="18"/>
                <w:lang w:val="sq-AL"/>
              </w:rPr>
              <w:t>Harta topografike e sipërfaqes me burimet e rrjedhjes së ujërave</w:t>
            </w:r>
            <w:r w:rsidR="00A957D1" w:rsidRPr="00995871">
              <w:rPr>
                <w:sz w:val="18"/>
                <w:szCs w:val="18"/>
                <w:lang w:val="sq-AL"/>
              </w:rPr>
              <w:t>,</w:t>
            </w:r>
            <w:r w:rsidRPr="00995871">
              <w:rPr>
                <w:sz w:val="18"/>
                <w:szCs w:val="18"/>
                <w:lang w:val="sq-AL"/>
              </w:rPr>
              <w:t xml:space="preserve"> stoqet e mbetjeve.</w:t>
            </w:r>
            <w:r w:rsidR="00C819D2" w:rsidRPr="00995871">
              <w:rPr>
                <w:sz w:val="18"/>
                <w:szCs w:val="18"/>
                <w:lang w:val="sq-AL"/>
              </w:rPr>
              <w:t xml:space="preserve"> </w:t>
            </w:r>
            <w:r w:rsidRPr="00995871">
              <w:rPr>
                <w:sz w:val="18"/>
                <w:szCs w:val="18"/>
                <w:lang w:val="sq-AL"/>
              </w:rPr>
              <w:t xml:space="preserve">Planimetria e sistemimit të sterileve dhe e stacioneve të </w:t>
            </w:r>
            <w:r w:rsidR="00A957D1" w:rsidRPr="00995871">
              <w:rPr>
                <w:sz w:val="18"/>
                <w:szCs w:val="18"/>
                <w:lang w:val="sq-AL"/>
              </w:rPr>
              <w:t>ndryshme të marrjes së mostrave</w:t>
            </w:r>
          </w:p>
        </w:tc>
        <w:tc>
          <w:tcPr>
            <w:tcW w:w="839" w:type="pct"/>
          </w:tcPr>
          <w:p w:rsidR="00B2456C" w:rsidRPr="00995871" w:rsidRDefault="00B2456C" w:rsidP="00475827">
            <w:pPr>
              <w:pStyle w:val="Tabele"/>
              <w:rPr>
                <w:sz w:val="18"/>
                <w:szCs w:val="18"/>
                <w:lang w:val="sq-AL"/>
              </w:rPr>
            </w:pPr>
            <w:r w:rsidRPr="00995871">
              <w:rPr>
                <w:sz w:val="18"/>
                <w:szCs w:val="18"/>
                <w:lang w:val="sq-AL"/>
              </w:rPr>
              <w:t>1:1000, 1:2000</w:t>
            </w:r>
          </w:p>
        </w:tc>
      </w:tr>
      <w:tr w:rsidR="00B2456C" w:rsidRPr="00995871" w:rsidTr="0094689A">
        <w:tc>
          <w:tcPr>
            <w:tcW w:w="244" w:type="pct"/>
          </w:tcPr>
          <w:p w:rsidR="00B2456C" w:rsidRPr="00995871" w:rsidRDefault="00B2456C" w:rsidP="00475827">
            <w:pPr>
              <w:pStyle w:val="Tabele"/>
              <w:rPr>
                <w:sz w:val="18"/>
                <w:szCs w:val="18"/>
                <w:lang w:val="sq-AL"/>
              </w:rPr>
            </w:pPr>
            <w:r w:rsidRPr="00995871">
              <w:rPr>
                <w:sz w:val="18"/>
                <w:szCs w:val="18"/>
                <w:lang w:val="sq-AL"/>
              </w:rPr>
              <w:t>2</w:t>
            </w:r>
          </w:p>
        </w:tc>
        <w:tc>
          <w:tcPr>
            <w:tcW w:w="3917" w:type="pct"/>
          </w:tcPr>
          <w:p w:rsidR="00B2456C" w:rsidRPr="00995871" w:rsidRDefault="00B2456C" w:rsidP="00475827">
            <w:pPr>
              <w:pStyle w:val="Tabele"/>
              <w:rPr>
                <w:sz w:val="18"/>
                <w:szCs w:val="18"/>
                <w:lang w:val="sq-AL"/>
              </w:rPr>
            </w:pPr>
            <w:r w:rsidRPr="00995871">
              <w:rPr>
                <w:sz w:val="18"/>
                <w:szCs w:val="18"/>
                <w:lang w:val="sq-AL"/>
              </w:rPr>
              <w:t xml:space="preserve">Prerje dhe projeksione të ndryshme shoqëruese </w:t>
            </w:r>
          </w:p>
        </w:tc>
        <w:tc>
          <w:tcPr>
            <w:tcW w:w="839" w:type="pct"/>
          </w:tcPr>
          <w:p w:rsidR="00B2456C" w:rsidRPr="00995871" w:rsidRDefault="00B2456C" w:rsidP="00475827">
            <w:pPr>
              <w:pStyle w:val="Tabele"/>
              <w:rPr>
                <w:sz w:val="18"/>
                <w:szCs w:val="18"/>
                <w:lang w:val="sq-AL"/>
              </w:rPr>
            </w:pPr>
            <w:r w:rsidRPr="00995871">
              <w:rPr>
                <w:sz w:val="18"/>
                <w:szCs w:val="18"/>
                <w:lang w:val="sq-AL"/>
              </w:rPr>
              <w:t>1:1000, 1:2000</w:t>
            </w:r>
          </w:p>
        </w:tc>
      </w:tr>
      <w:tr w:rsidR="00B2456C" w:rsidRPr="00995871" w:rsidTr="0094689A">
        <w:tc>
          <w:tcPr>
            <w:tcW w:w="244" w:type="pct"/>
          </w:tcPr>
          <w:p w:rsidR="00B2456C" w:rsidRPr="00995871" w:rsidRDefault="00B2456C" w:rsidP="00475827">
            <w:pPr>
              <w:pStyle w:val="Tabele"/>
              <w:rPr>
                <w:sz w:val="18"/>
                <w:szCs w:val="18"/>
                <w:lang w:val="sq-AL"/>
              </w:rPr>
            </w:pPr>
            <w:r w:rsidRPr="00995871">
              <w:rPr>
                <w:sz w:val="18"/>
                <w:szCs w:val="18"/>
                <w:lang w:val="sq-AL"/>
              </w:rPr>
              <w:t>3</w:t>
            </w:r>
          </w:p>
        </w:tc>
        <w:tc>
          <w:tcPr>
            <w:tcW w:w="3917" w:type="pct"/>
          </w:tcPr>
          <w:p w:rsidR="00B2456C" w:rsidRPr="00995871" w:rsidRDefault="00B2456C" w:rsidP="00475827">
            <w:pPr>
              <w:pStyle w:val="Tabele"/>
              <w:rPr>
                <w:sz w:val="18"/>
                <w:szCs w:val="18"/>
                <w:lang w:val="sq-AL"/>
              </w:rPr>
            </w:pPr>
            <w:r w:rsidRPr="00995871">
              <w:rPr>
                <w:sz w:val="18"/>
                <w:szCs w:val="18"/>
                <w:lang w:val="sq-AL"/>
              </w:rPr>
              <w:t xml:space="preserve">Planimetri e përdorimit të tokës </w:t>
            </w:r>
          </w:p>
        </w:tc>
        <w:tc>
          <w:tcPr>
            <w:tcW w:w="839" w:type="pct"/>
          </w:tcPr>
          <w:p w:rsidR="00B2456C" w:rsidRPr="00995871" w:rsidRDefault="00B2456C" w:rsidP="00475827">
            <w:pPr>
              <w:pStyle w:val="Tabele"/>
              <w:rPr>
                <w:sz w:val="18"/>
                <w:szCs w:val="18"/>
                <w:lang w:val="sq-AL"/>
              </w:rPr>
            </w:pPr>
            <w:r w:rsidRPr="00995871">
              <w:rPr>
                <w:sz w:val="18"/>
                <w:szCs w:val="18"/>
                <w:lang w:val="sq-AL"/>
              </w:rPr>
              <w:t>1:1000, 1:2000</w:t>
            </w:r>
          </w:p>
        </w:tc>
      </w:tr>
    </w:tbl>
    <w:p w:rsidR="00B2456C" w:rsidRPr="00995871" w:rsidRDefault="00B2456C" w:rsidP="00031663">
      <w:pPr>
        <w:pStyle w:val="Paragrafi"/>
        <w:rPr>
          <w:rFonts w:cs="Times New Roman"/>
          <w:sz w:val="20"/>
          <w:szCs w:val="20"/>
          <w:lang w:val="sq-AL"/>
        </w:rPr>
      </w:pPr>
    </w:p>
    <w:p w:rsidR="00B2456C" w:rsidRPr="00995871" w:rsidRDefault="00B2456C" w:rsidP="00687665">
      <w:pPr>
        <w:pStyle w:val="TitulliTitull"/>
        <w:rPr>
          <w:sz w:val="20"/>
          <w:szCs w:val="20"/>
          <w:lang w:val="sq-AL"/>
        </w:rPr>
      </w:pPr>
      <w:r w:rsidRPr="00995871">
        <w:rPr>
          <w:sz w:val="20"/>
          <w:szCs w:val="20"/>
          <w:lang w:val="sq-AL"/>
        </w:rPr>
        <w:t>ANEKSI</w:t>
      </w:r>
      <w:r w:rsidR="006F068D" w:rsidRPr="00995871">
        <w:rPr>
          <w:sz w:val="20"/>
          <w:szCs w:val="20"/>
          <w:lang w:val="sq-AL"/>
        </w:rPr>
        <w:t xml:space="preserve"> </w:t>
      </w:r>
      <w:r w:rsidRPr="00995871">
        <w:rPr>
          <w:sz w:val="20"/>
          <w:szCs w:val="20"/>
          <w:lang w:val="sq-AL"/>
        </w:rPr>
        <w:t>2</w:t>
      </w:r>
    </w:p>
    <w:p w:rsidR="00B2456C" w:rsidRPr="00995871" w:rsidRDefault="00B2456C" w:rsidP="00687665">
      <w:pPr>
        <w:pStyle w:val="TitulliTitull"/>
        <w:rPr>
          <w:sz w:val="20"/>
          <w:szCs w:val="20"/>
          <w:lang w:val="sq-AL"/>
        </w:rPr>
      </w:pPr>
      <w:r w:rsidRPr="00995871">
        <w:rPr>
          <w:sz w:val="20"/>
          <w:szCs w:val="20"/>
          <w:lang w:val="sq-AL"/>
        </w:rPr>
        <w:t>Forma dhe përmbajtja tip e “planit të monitorimit postminerar” për lejet e shfrytëzimit dhe lejet e kërkim-zbulim-shfrytëzimit</w:t>
      </w:r>
    </w:p>
    <w:p w:rsidR="00B2456C" w:rsidRPr="00995871" w:rsidRDefault="00B2456C" w:rsidP="00687665">
      <w:pPr>
        <w:pStyle w:val="TitulliTitull"/>
        <w:rPr>
          <w:sz w:val="20"/>
          <w:szCs w:val="20"/>
          <w:lang w:val="sq-AL"/>
        </w:rPr>
      </w:pPr>
    </w:p>
    <w:p w:rsidR="00B2456C" w:rsidRPr="00995871" w:rsidRDefault="00B2456C" w:rsidP="00031663">
      <w:pPr>
        <w:pStyle w:val="Paragrafi"/>
        <w:rPr>
          <w:sz w:val="20"/>
          <w:szCs w:val="20"/>
          <w:lang w:val="sq-AL"/>
        </w:rPr>
      </w:pPr>
      <w:r w:rsidRPr="00995871">
        <w:rPr>
          <w:sz w:val="20"/>
          <w:szCs w:val="20"/>
          <w:lang w:val="sq-AL"/>
        </w:rPr>
        <w:t>I. PËRMBAJTJA E TEKSTIT</w:t>
      </w:r>
    </w:p>
    <w:p w:rsidR="00B2456C" w:rsidRPr="00995871" w:rsidRDefault="00B2456C" w:rsidP="00031663">
      <w:pPr>
        <w:pStyle w:val="Paragrafi"/>
        <w:rPr>
          <w:sz w:val="20"/>
          <w:szCs w:val="20"/>
          <w:lang w:val="sq-AL"/>
        </w:rPr>
      </w:pPr>
      <w:r w:rsidRPr="00995871">
        <w:rPr>
          <w:sz w:val="20"/>
          <w:szCs w:val="20"/>
          <w:lang w:val="sq-AL"/>
        </w:rPr>
        <w:t>1. Konsiderata të përgjithshme</w:t>
      </w:r>
    </w:p>
    <w:p w:rsidR="00B2456C" w:rsidRPr="00995871" w:rsidRDefault="00B2456C" w:rsidP="00031663">
      <w:pPr>
        <w:pStyle w:val="Paragrafi"/>
        <w:rPr>
          <w:sz w:val="20"/>
          <w:szCs w:val="20"/>
          <w:lang w:val="sq-AL"/>
        </w:rPr>
      </w:pPr>
      <w:r w:rsidRPr="00995871">
        <w:rPr>
          <w:sz w:val="20"/>
          <w:szCs w:val="20"/>
          <w:lang w:val="sq-AL"/>
        </w:rPr>
        <w:t>2. T</w:t>
      </w:r>
      <w:r w:rsidR="00B4334C" w:rsidRPr="00995871">
        <w:rPr>
          <w:rFonts w:ascii="Times New Roman" w:hAnsi="Times New Roman" w:cs="Times New Roman"/>
          <w:sz w:val="20"/>
          <w:szCs w:val="20"/>
          <w:lang w:val="sq-AL"/>
        </w:rPr>
        <w:t>ë</w:t>
      </w:r>
      <w:r w:rsidRPr="00995871">
        <w:rPr>
          <w:sz w:val="20"/>
          <w:szCs w:val="20"/>
          <w:lang w:val="sq-AL"/>
        </w:rPr>
        <w:t xml:space="preserve"> dhëna mbi subjektin kur plani hartohet për një zonë të re minerare:</w:t>
      </w:r>
    </w:p>
    <w:p w:rsidR="00B2456C" w:rsidRPr="00995871" w:rsidRDefault="00B2456C" w:rsidP="00031663">
      <w:pPr>
        <w:pStyle w:val="Paragrafi"/>
        <w:rPr>
          <w:sz w:val="20"/>
          <w:szCs w:val="20"/>
          <w:lang w:val="sq-AL"/>
        </w:rPr>
      </w:pPr>
      <w:r w:rsidRPr="00995871">
        <w:rPr>
          <w:sz w:val="20"/>
          <w:szCs w:val="20"/>
          <w:lang w:val="sq-AL"/>
        </w:rPr>
        <w:t>i) Emri i subjektit sipas regjistrimit në QKR: ..........................................</w:t>
      </w:r>
    </w:p>
    <w:p w:rsidR="00B2456C" w:rsidRPr="00995871" w:rsidRDefault="00B2456C" w:rsidP="00031663">
      <w:pPr>
        <w:pStyle w:val="Paragrafi"/>
        <w:rPr>
          <w:sz w:val="20"/>
          <w:szCs w:val="20"/>
          <w:lang w:val="sq-AL"/>
        </w:rPr>
      </w:pPr>
      <w:r w:rsidRPr="00995871">
        <w:rPr>
          <w:sz w:val="20"/>
          <w:szCs w:val="20"/>
          <w:lang w:val="sq-AL"/>
        </w:rPr>
        <w:t xml:space="preserve">ii) Zona minerare me numër identifikues </w:t>
      </w:r>
      <w:r w:rsidR="004969CF" w:rsidRPr="00995871">
        <w:rPr>
          <w:sz w:val="20"/>
          <w:szCs w:val="20"/>
          <w:lang w:val="sq-AL"/>
        </w:rPr>
        <w:t>nr</w:t>
      </w:r>
      <w:r w:rsidRPr="00995871">
        <w:rPr>
          <w:sz w:val="20"/>
          <w:szCs w:val="20"/>
          <w:lang w:val="sq-AL"/>
        </w:rPr>
        <w:t>..........., për të cilën kërkohet leja minerare dhe që përfshihet në planin vjetor minerar të miratuar për vitin ............</w:t>
      </w:r>
    </w:p>
    <w:p w:rsidR="00B2456C" w:rsidRPr="00995871" w:rsidRDefault="00B2456C" w:rsidP="00031663">
      <w:pPr>
        <w:pStyle w:val="Paragrafi"/>
        <w:rPr>
          <w:sz w:val="20"/>
          <w:szCs w:val="20"/>
          <w:lang w:val="sq-AL"/>
        </w:rPr>
      </w:pPr>
      <w:r w:rsidRPr="00995871">
        <w:rPr>
          <w:sz w:val="20"/>
          <w:szCs w:val="20"/>
          <w:lang w:val="sq-AL"/>
        </w:rPr>
        <w:t>iii) Lloji i mineralit/mineraleve për të cilin kërkohet dhënia e lejes: ............</w:t>
      </w:r>
    </w:p>
    <w:p w:rsidR="00B2456C" w:rsidRPr="00995871" w:rsidRDefault="00B2456C" w:rsidP="00031663">
      <w:pPr>
        <w:pStyle w:val="Paragrafi"/>
        <w:rPr>
          <w:sz w:val="20"/>
          <w:szCs w:val="20"/>
          <w:lang w:val="sq-AL"/>
        </w:rPr>
      </w:pPr>
      <w:r w:rsidRPr="00995871">
        <w:rPr>
          <w:sz w:val="20"/>
          <w:szCs w:val="20"/>
          <w:lang w:val="sq-AL"/>
        </w:rPr>
        <w:t>iv) Emri dhe mbiemri i administratorit të subjektit aplikues për leje minerare sipas regjistrimit në QKR: .............................................</w:t>
      </w:r>
    </w:p>
    <w:p w:rsidR="00B2456C" w:rsidRPr="00995871" w:rsidRDefault="00B2456C" w:rsidP="00031663">
      <w:pPr>
        <w:pStyle w:val="Paragrafi"/>
        <w:rPr>
          <w:sz w:val="20"/>
          <w:szCs w:val="20"/>
          <w:lang w:val="sq-AL"/>
        </w:rPr>
      </w:pPr>
      <w:r w:rsidRPr="00995871">
        <w:rPr>
          <w:sz w:val="20"/>
          <w:szCs w:val="20"/>
          <w:lang w:val="sq-AL"/>
        </w:rPr>
        <w:t>v) Adresa e selisë së subjektit sipas regjistrimit në QKR: ..........................</w:t>
      </w:r>
    </w:p>
    <w:p w:rsidR="00B2456C" w:rsidRPr="00995871" w:rsidRDefault="00B2456C" w:rsidP="00031663">
      <w:pPr>
        <w:pStyle w:val="Paragrafi"/>
        <w:rPr>
          <w:sz w:val="20"/>
          <w:szCs w:val="20"/>
          <w:lang w:val="sq-AL"/>
        </w:rPr>
      </w:pPr>
      <w:r w:rsidRPr="00995871">
        <w:rPr>
          <w:sz w:val="20"/>
          <w:szCs w:val="20"/>
          <w:lang w:val="sq-AL"/>
        </w:rPr>
        <w:t xml:space="preserve">vi) Nr. </w:t>
      </w:r>
      <w:r w:rsidR="00645220" w:rsidRPr="00995871">
        <w:rPr>
          <w:sz w:val="20"/>
          <w:szCs w:val="20"/>
          <w:lang w:val="sq-AL"/>
        </w:rPr>
        <w:t xml:space="preserve">i </w:t>
      </w:r>
      <w:r w:rsidR="00220305" w:rsidRPr="00995871">
        <w:rPr>
          <w:sz w:val="20"/>
          <w:szCs w:val="20"/>
          <w:lang w:val="sq-AL"/>
        </w:rPr>
        <w:t>telefonit</w:t>
      </w:r>
      <w:r w:rsidRPr="00995871">
        <w:rPr>
          <w:sz w:val="20"/>
          <w:szCs w:val="20"/>
          <w:lang w:val="sq-AL"/>
        </w:rPr>
        <w:t>/faksit: ...................................</w:t>
      </w:r>
    </w:p>
    <w:p w:rsidR="00B2456C" w:rsidRPr="00995871" w:rsidRDefault="00B2456C" w:rsidP="00031663">
      <w:pPr>
        <w:pStyle w:val="Paragrafi"/>
        <w:rPr>
          <w:sz w:val="20"/>
          <w:szCs w:val="20"/>
          <w:lang w:val="sq-AL"/>
        </w:rPr>
      </w:pPr>
      <w:r w:rsidRPr="00995871">
        <w:rPr>
          <w:sz w:val="20"/>
          <w:szCs w:val="20"/>
          <w:lang w:val="sq-AL"/>
        </w:rPr>
        <w:t>vii) Emërtimi i njësisë vendore/njësive vendore ku përfshihet zona e kërkuar: ....................</w:t>
      </w:r>
    </w:p>
    <w:p w:rsidR="00B2456C" w:rsidRPr="00995871" w:rsidRDefault="00B2456C" w:rsidP="00031663">
      <w:pPr>
        <w:pStyle w:val="Paragrafi"/>
        <w:rPr>
          <w:sz w:val="20"/>
          <w:szCs w:val="20"/>
          <w:lang w:val="sq-AL"/>
        </w:rPr>
      </w:pPr>
      <w:r w:rsidRPr="00995871">
        <w:rPr>
          <w:sz w:val="20"/>
          <w:szCs w:val="20"/>
          <w:lang w:val="sq-AL"/>
        </w:rPr>
        <w:t>viii) Emri dhe mbiemri i drejtuesit teknik: .............................................</w:t>
      </w:r>
    </w:p>
    <w:p w:rsidR="00B2456C" w:rsidRPr="00995871" w:rsidRDefault="00B2456C" w:rsidP="00031663">
      <w:pPr>
        <w:pStyle w:val="Paragrafi"/>
        <w:rPr>
          <w:sz w:val="20"/>
          <w:szCs w:val="20"/>
          <w:lang w:val="sq-AL"/>
        </w:rPr>
      </w:pPr>
      <w:r w:rsidRPr="00995871">
        <w:rPr>
          <w:sz w:val="20"/>
          <w:szCs w:val="20"/>
          <w:lang w:val="sq-AL"/>
        </w:rPr>
        <w:t>ix) Data e përfun</w:t>
      </w:r>
      <w:r w:rsidR="00220305" w:rsidRPr="00995871">
        <w:rPr>
          <w:sz w:val="20"/>
          <w:szCs w:val="20"/>
          <w:lang w:val="sq-AL"/>
        </w:rPr>
        <w:t>dimit të licencës profesionale t</w:t>
      </w:r>
      <w:r w:rsidRPr="00995871">
        <w:rPr>
          <w:sz w:val="20"/>
          <w:szCs w:val="20"/>
          <w:lang w:val="sq-AL"/>
        </w:rPr>
        <w:t>ë drejtuesit teknik: ...../...../.........</w:t>
      </w:r>
    </w:p>
    <w:p w:rsidR="00B2456C" w:rsidRPr="00995871" w:rsidRDefault="00B2456C" w:rsidP="00031663">
      <w:pPr>
        <w:pStyle w:val="Paragrafi"/>
        <w:rPr>
          <w:sz w:val="20"/>
          <w:szCs w:val="20"/>
          <w:lang w:val="sq-AL"/>
        </w:rPr>
      </w:pPr>
      <w:r w:rsidRPr="00995871">
        <w:rPr>
          <w:sz w:val="20"/>
          <w:szCs w:val="20"/>
          <w:lang w:val="sq-AL"/>
        </w:rPr>
        <w:t>3. Baza ligjore mbi të cilën hartohet projekti</w:t>
      </w:r>
      <w:r w:rsidR="004969CF" w:rsidRPr="00995871">
        <w:rPr>
          <w:sz w:val="20"/>
          <w:szCs w:val="20"/>
          <w:lang w:val="sq-AL"/>
        </w:rPr>
        <w:t>,</w:t>
      </w:r>
      <w:r w:rsidRPr="00995871">
        <w:rPr>
          <w:sz w:val="20"/>
          <w:szCs w:val="20"/>
          <w:lang w:val="sq-AL"/>
        </w:rPr>
        <w:t xml:space="preserve"> si:</w:t>
      </w:r>
    </w:p>
    <w:p w:rsidR="00B2456C" w:rsidRPr="00995871" w:rsidRDefault="00B2456C" w:rsidP="00031663">
      <w:pPr>
        <w:pStyle w:val="Paragrafi"/>
        <w:rPr>
          <w:sz w:val="20"/>
          <w:szCs w:val="20"/>
          <w:lang w:val="sq-AL"/>
        </w:rPr>
      </w:pPr>
      <w:r w:rsidRPr="00995871">
        <w:rPr>
          <w:sz w:val="20"/>
          <w:szCs w:val="20"/>
          <w:lang w:val="sq-AL"/>
        </w:rPr>
        <w:t xml:space="preserve">a) </w:t>
      </w:r>
      <w:r w:rsidR="009B16FA" w:rsidRPr="00995871">
        <w:rPr>
          <w:sz w:val="20"/>
          <w:szCs w:val="20"/>
          <w:lang w:val="sq-AL"/>
        </w:rPr>
        <w:t>Urdhri</w:t>
      </w:r>
      <w:r w:rsidRPr="00995871">
        <w:rPr>
          <w:sz w:val="20"/>
          <w:szCs w:val="20"/>
          <w:lang w:val="sq-AL"/>
        </w:rPr>
        <w:t xml:space="preserve">n e Ministrit për </w:t>
      </w:r>
      <w:r w:rsidR="00645220" w:rsidRPr="00995871">
        <w:rPr>
          <w:sz w:val="20"/>
          <w:szCs w:val="20"/>
          <w:lang w:val="sq-AL"/>
        </w:rPr>
        <w:t>pl</w:t>
      </w:r>
      <w:r w:rsidRPr="00995871">
        <w:rPr>
          <w:sz w:val="20"/>
          <w:szCs w:val="20"/>
          <w:lang w:val="sq-AL"/>
        </w:rPr>
        <w:t>anin vjetor minerar.</w:t>
      </w:r>
    </w:p>
    <w:p w:rsidR="00B2456C" w:rsidRPr="00995871" w:rsidRDefault="00B2456C" w:rsidP="00031663">
      <w:pPr>
        <w:pStyle w:val="Paragrafi"/>
        <w:rPr>
          <w:sz w:val="20"/>
          <w:szCs w:val="20"/>
          <w:lang w:val="sq-AL"/>
        </w:rPr>
      </w:pPr>
      <w:r w:rsidRPr="00995871">
        <w:rPr>
          <w:sz w:val="20"/>
          <w:szCs w:val="20"/>
          <w:lang w:val="sq-AL"/>
        </w:rPr>
        <w:t>b) Vendimin e Këshillit të Ministrave që miraton kalimin në regjim monitorimi postminerar, për rastin kur kjo minierë është shfrytëzuar nga shteti.</w:t>
      </w:r>
    </w:p>
    <w:p w:rsidR="00B2456C" w:rsidRPr="00995871" w:rsidRDefault="00B2456C" w:rsidP="00031663">
      <w:pPr>
        <w:pStyle w:val="Paragrafi"/>
        <w:rPr>
          <w:sz w:val="20"/>
          <w:szCs w:val="20"/>
          <w:lang w:val="sq-AL"/>
        </w:rPr>
      </w:pPr>
      <w:r w:rsidRPr="00995871">
        <w:rPr>
          <w:sz w:val="20"/>
          <w:szCs w:val="20"/>
          <w:lang w:val="sq-AL"/>
        </w:rPr>
        <w:t xml:space="preserve">4. Të dhëna të përgjithshme të </w:t>
      </w:r>
      <w:r w:rsidR="006E07FD" w:rsidRPr="00995871">
        <w:rPr>
          <w:sz w:val="20"/>
          <w:szCs w:val="20"/>
          <w:lang w:val="sq-AL"/>
        </w:rPr>
        <w:t>shkurtra për objektin minerar (</w:t>
      </w:r>
      <w:r w:rsidRPr="00995871">
        <w:rPr>
          <w:sz w:val="20"/>
          <w:szCs w:val="20"/>
          <w:lang w:val="sq-AL"/>
        </w:rPr>
        <w:t>sipas projektit të shfrytëzimit)</w:t>
      </w:r>
    </w:p>
    <w:p w:rsidR="00B2456C" w:rsidRPr="00995871" w:rsidRDefault="00B2456C" w:rsidP="00031663">
      <w:pPr>
        <w:pStyle w:val="Paragrafi"/>
        <w:rPr>
          <w:sz w:val="20"/>
          <w:szCs w:val="20"/>
          <w:lang w:val="sq-AL"/>
        </w:rPr>
      </w:pPr>
      <w:r w:rsidRPr="00995871">
        <w:rPr>
          <w:sz w:val="20"/>
          <w:szCs w:val="20"/>
          <w:lang w:val="sq-AL"/>
        </w:rPr>
        <w:t>a) Vendndodhja administrative dhe topografike e objektit</w:t>
      </w:r>
      <w:r w:rsidR="006E07FD" w:rsidRPr="00995871">
        <w:rPr>
          <w:sz w:val="20"/>
          <w:szCs w:val="20"/>
          <w:lang w:val="sq-AL"/>
        </w:rPr>
        <w:t>;</w:t>
      </w:r>
      <w:r w:rsidRPr="00995871">
        <w:rPr>
          <w:sz w:val="20"/>
          <w:szCs w:val="20"/>
          <w:lang w:val="sq-AL"/>
        </w:rPr>
        <w:t xml:space="preserve"> </w:t>
      </w:r>
    </w:p>
    <w:p w:rsidR="00B2456C" w:rsidRPr="00995871" w:rsidRDefault="00B2456C" w:rsidP="00031663">
      <w:pPr>
        <w:pStyle w:val="Paragrafi"/>
        <w:rPr>
          <w:sz w:val="20"/>
          <w:szCs w:val="20"/>
          <w:lang w:val="sq-AL"/>
        </w:rPr>
      </w:pPr>
      <w:r w:rsidRPr="00995871">
        <w:rPr>
          <w:sz w:val="20"/>
          <w:szCs w:val="20"/>
          <w:lang w:val="sq-AL"/>
        </w:rPr>
        <w:t>b) Gjeografia e zonës, relievi, bimësia, fauna, ekosistemi në përgjithësi etj.</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c) Ndërtimi gjeologjik i rajonit dhe vendburimit</w:t>
      </w:r>
      <w:r w:rsidR="006E07FD" w:rsidRPr="00995871">
        <w:rPr>
          <w:sz w:val="20"/>
          <w:szCs w:val="20"/>
          <w:lang w:val="sq-AL"/>
        </w:rPr>
        <w:t>;</w:t>
      </w:r>
      <w:r w:rsidRPr="00995871">
        <w:rPr>
          <w:sz w:val="20"/>
          <w:szCs w:val="20"/>
          <w:lang w:val="sq-AL"/>
        </w:rPr>
        <w:t xml:space="preserve"> </w:t>
      </w:r>
    </w:p>
    <w:p w:rsidR="00B2456C" w:rsidRPr="00995871" w:rsidRDefault="00B2456C" w:rsidP="00031663">
      <w:pPr>
        <w:pStyle w:val="Paragrafi"/>
        <w:rPr>
          <w:sz w:val="20"/>
          <w:szCs w:val="20"/>
          <w:lang w:val="sq-AL"/>
        </w:rPr>
      </w:pPr>
      <w:r w:rsidRPr="00995871">
        <w:rPr>
          <w:sz w:val="20"/>
          <w:szCs w:val="20"/>
          <w:lang w:val="sq-AL"/>
        </w:rPr>
        <w:t>d) Lloji dhe trashësia e mbulesës s</w:t>
      </w:r>
      <w:r w:rsidR="00FD5553" w:rsidRPr="00995871">
        <w:rPr>
          <w:rFonts w:ascii="Times New Roman" w:hAnsi="Times New Roman" w:cs="Times New Roman"/>
          <w:sz w:val="20"/>
          <w:szCs w:val="20"/>
          <w:lang w:val="sq-AL"/>
        </w:rPr>
        <w:t>ë</w:t>
      </w:r>
      <w:r w:rsidRPr="00995871">
        <w:rPr>
          <w:sz w:val="20"/>
          <w:szCs w:val="20"/>
          <w:lang w:val="sq-AL"/>
        </w:rPr>
        <w:t xml:space="preserve"> tokës në zonën minerare</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e) Tektonika e vendburimit</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f) Kushtet hidrografike dhe hidrogjeologjike të vendburimit. Llojet e ujërave dhe kimizimi i tyre</w:t>
      </w:r>
      <w:r w:rsidR="006E07FD" w:rsidRPr="00995871">
        <w:rPr>
          <w:sz w:val="20"/>
          <w:szCs w:val="20"/>
          <w:lang w:val="sq-AL"/>
        </w:rPr>
        <w:t>;</w:t>
      </w:r>
      <w:r w:rsidRPr="00995871">
        <w:rPr>
          <w:sz w:val="20"/>
          <w:szCs w:val="20"/>
          <w:lang w:val="sq-AL"/>
        </w:rPr>
        <w:t xml:space="preserve"> </w:t>
      </w:r>
    </w:p>
    <w:p w:rsidR="00B2456C" w:rsidRPr="00995871" w:rsidRDefault="00B2456C" w:rsidP="00031663">
      <w:pPr>
        <w:pStyle w:val="Paragrafi"/>
        <w:rPr>
          <w:sz w:val="20"/>
          <w:szCs w:val="20"/>
          <w:lang w:val="sq-AL"/>
        </w:rPr>
      </w:pPr>
      <w:r w:rsidRPr="00995871">
        <w:rPr>
          <w:sz w:val="20"/>
          <w:szCs w:val="20"/>
          <w:lang w:val="sq-AL"/>
        </w:rPr>
        <w:t>g) Mbi morfologjinë dhe përbër</w:t>
      </w:r>
      <w:r w:rsidR="00220305" w:rsidRPr="00995871">
        <w:rPr>
          <w:sz w:val="20"/>
          <w:szCs w:val="20"/>
          <w:lang w:val="sq-AL"/>
        </w:rPr>
        <w:t>jen e xeherorit dhe/ose xeheror</w:t>
      </w:r>
      <w:r w:rsidR="00832D33" w:rsidRPr="00995871">
        <w:rPr>
          <w:sz w:val="20"/>
          <w:szCs w:val="20"/>
          <w:lang w:val="sq-AL"/>
        </w:rPr>
        <w:t>ë</w:t>
      </w:r>
      <w:r w:rsidRPr="00995871">
        <w:rPr>
          <w:sz w:val="20"/>
          <w:szCs w:val="20"/>
          <w:lang w:val="sq-AL"/>
        </w:rPr>
        <w:t>ve të dobishëm. Të dhëna të shkurtra mbi llojin e mineralit, vetitë fiziko-kimike të tij.</w:t>
      </w:r>
    </w:p>
    <w:p w:rsidR="00B2456C" w:rsidRPr="00995871" w:rsidRDefault="00B2456C" w:rsidP="00031663">
      <w:pPr>
        <w:pStyle w:val="Paragrafi"/>
        <w:rPr>
          <w:sz w:val="20"/>
          <w:szCs w:val="20"/>
          <w:lang w:val="sq-AL"/>
        </w:rPr>
      </w:pPr>
      <w:r w:rsidRPr="00995871">
        <w:rPr>
          <w:sz w:val="20"/>
          <w:szCs w:val="20"/>
          <w:lang w:val="sq-AL"/>
        </w:rPr>
        <w:t xml:space="preserve">A. Për rastin e shfrytëzimit nëntokësor të vendburimit </w:t>
      </w:r>
    </w:p>
    <w:p w:rsidR="00B2456C" w:rsidRPr="00995871" w:rsidRDefault="00B2456C" w:rsidP="00031663">
      <w:pPr>
        <w:pStyle w:val="Paragrafi"/>
        <w:rPr>
          <w:sz w:val="20"/>
          <w:szCs w:val="20"/>
          <w:lang w:val="sq-AL"/>
        </w:rPr>
      </w:pPr>
      <w:r w:rsidRPr="00995871">
        <w:rPr>
          <w:sz w:val="20"/>
          <w:szCs w:val="20"/>
          <w:lang w:val="sq-AL"/>
        </w:rPr>
        <w:t>a) Përshkrimi i mënyrës së hapjes së minierës,</w:t>
      </w:r>
      <w:r w:rsidR="00C819D2" w:rsidRPr="00995871">
        <w:rPr>
          <w:sz w:val="20"/>
          <w:szCs w:val="20"/>
          <w:lang w:val="sq-AL"/>
        </w:rPr>
        <w:t xml:space="preserve"> </w:t>
      </w:r>
      <w:r w:rsidRPr="00995871">
        <w:rPr>
          <w:sz w:val="20"/>
          <w:szCs w:val="20"/>
          <w:lang w:val="sq-AL"/>
        </w:rPr>
        <w:t>punimet kryesore të hapjes, sasia dhe lloji i ujërave që rrjedhin nga punimet minerare, sasia dhe përbërja mineralogjike e sterileve, vendndodhja e shesheve të depozitimit, vendndodhja e impianteve të riciklimit</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b) Sistemi i shfrytëzimit të përdorur dhe treguesit tekniko-ekonomik</w:t>
      </w:r>
      <w:r w:rsidR="00832D33" w:rsidRPr="00995871">
        <w:rPr>
          <w:sz w:val="20"/>
          <w:szCs w:val="20"/>
          <w:lang w:val="sq-AL"/>
        </w:rPr>
        <w:t>ë</w:t>
      </w:r>
      <w:r w:rsidRPr="00995871">
        <w:rPr>
          <w:sz w:val="20"/>
          <w:szCs w:val="20"/>
          <w:lang w:val="sq-AL"/>
        </w:rPr>
        <w:t xml:space="preserve"> të realizuar, sasia dhe cilësia e rezervave të shfrytëzuara ose që m</w:t>
      </w:r>
      <w:r w:rsidR="00220305" w:rsidRPr="00995871">
        <w:rPr>
          <w:sz w:val="20"/>
          <w:szCs w:val="20"/>
          <w:lang w:val="sq-AL"/>
        </w:rPr>
        <w:t>endohen të shfrytëzohen të ndara</w:t>
      </w:r>
      <w:r w:rsidRPr="00995871">
        <w:rPr>
          <w:sz w:val="20"/>
          <w:szCs w:val="20"/>
          <w:lang w:val="sq-AL"/>
        </w:rPr>
        <w:t xml:space="preserve"> sipas horizonteve dhe profileve</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c) Përcaktimi i zonave të rrezikshme që lidhen me qëndrueshmërinë e shkëmbinjve:</w:t>
      </w:r>
    </w:p>
    <w:p w:rsidR="00B2456C" w:rsidRPr="00995871" w:rsidRDefault="00B2456C" w:rsidP="00031663">
      <w:pPr>
        <w:pStyle w:val="Paragrafi"/>
        <w:rPr>
          <w:sz w:val="20"/>
          <w:szCs w:val="20"/>
          <w:lang w:val="sq-AL"/>
        </w:rPr>
      </w:pPr>
      <w:r w:rsidRPr="00995871">
        <w:rPr>
          <w:sz w:val="20"/>
          <w:szCs w:val="20"/>
          <w:lang w:val="sq-AL"/>
        </w:rPr>
        <w:t>i) Zona të rrezikshme të shkallës së parë</w:t>
      </w:r>
      <w:r w:rsidR="00C42298"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ii) Zona të rrezikshme të shkallës së dytë</w:t>
      </w:r>
      <w:r w:rsidR="00C42298"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iii) Zona të rrezikshme të shkallës së tretë</w:t>
      </w:r>
      <w:r w:rsidR="00C42298"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d) Dokumentimi i pasojave në infrastrukturë dhe ndërtime, që lidhen me çarje ose shembjen e tokës nga influenca e shfrytëzimit dhe punimeve minerare.</w:t>
      </w:r>
    </w:p>
    <w:p w:rsidR="00B2456C" w:rsidRPr="00995871" w:rsidRDefault="00B2456C" w:rsidP="00031663">
      <w:pPr>
        <w:pStyle w:val="Paragrafi"/>
        <w:rPr>
          <w:sz w:val="20"/>
          <w:szCs w:val="20"/>
          <w:lang w:val="sq-AL"/>
        </w:rPr>
      </w:pPr>
      <w:r w:rsidRPr="00995871">
        <w:rPr>
          <w:sz w:val="20"/>
          <w:szCs w:val="20"/>
          <w:lang w:val="sq-AL"/>
        </w:rPr>
        <w:t>e) Pasoja në mjedis që lidhen me ndotjen e ujërave dhe nivelin e ndotjes kimike</w:t>
      </w:r>
      <w:r w:rsidR="00C819D2" w:rsidRPr="00995871">
        <w:rPr>
          <w:sz w:val="20"/>
          <w:szCs w:val="20"/>
          <w:lang w:val="sq-AL"/>
        </w:rPr>
        <w:t xml:space="preserve"> </w:t>
      </w:r>
      <w:r w:rsidRPr="00995871">
        <w:rPr>
          <w:sz w:val="20"/>
          <w:szCs w:val="20"/>
          <w:lang w:val="sq-AL"/>
        </w:rPr>
        <w:t>si rezultat i shkarkimeve, përpunimit, riciklimit dhe depozitimit të mbetjeve</w:t>
      </w:r>
      <w:r w:rsidR="006E07FD" w:rsidRPr="00995871">
        <w:rPr>
          <w:sz w:val="20"/>
          <w:szCs w:val="20"/>
          <w:lang w:val="sq-AL"/>
        </w:rPr>
        <w:t>;</w:t>
      </w:r>
      <w:r w:rsidRPr="00995871">
        <w:rPr>
          <w:sz w:val="20"/>
          <w:szCs w:val="20"/>
          <w:lang w:val="sq-AL"/>
        </w:rPr>
        <w:t xml:space="preserve"> </w:t>
      </w:r>
    </w:p>
    <w:p w:rsidR="00B2456C" w:rsidRPr="00995871" w:rsidRDefault="00B2456C" w:rsidP="00031663">
      <w:pPr>
        <w:pStyle w:val="Paragrafi"/>
        <w:rPr>
          <w:sz w:val="20"/>
          <w:szCs w:val="20"/>
          <w:lang w:val="sq-AL"/>
        </w:rPr>
      </w:pPr>
      <w:r w:rsidRPr="00995871">
        <w:rPr>
          <w:sz w:val="20"/>
          <w:szCs w:val="20"/>
          <w:lang w:val="sq-AL"/>
        </w:rPr>
        <w:t>f) Sasia dhe lloji i pluhurave dhe gazeve që emetohen nga miniera apo impiantet e përpunimit dhe riciklimit</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g) Përshkrimi i objekteve sipërfaqësore apo që mendohen të realizohen si rrugët automobilistike për hapjen dhe shfrytëzimin e objektit, sistemime për sheshet e ndërtimit t</w:t>
      </w:r>
      <w:r w:rsidR="00B4334C" w:rsidRPr="00995871">
        <w:rPr>
          <w:rFonts w:ascii="Times New Roman" w:hAnsi="Times New Roman" w:cs="Times New Roman"/>
          <w:sz w:val="20"/>
          <w:szCs w:val="20"/>
          <w:lang w:val="sq-AL"/>
        </w:rPr>
        <w:t>ë</w:t>
      </w:r>
      <w:r w:rsidRPr="00995871">
        <w:rPr>
          <w:sz w:val="20"/>
          <w:szCs w:val="20"/>
          <w:lang w:val="sq-AL"/>
        </w:rPr>
        <w:t xml:space="preserve"> objekteve sipërfaqësore, puse anekse, zyra, dushe e tualete,</w:t>
      </w:r>
      <w:r w:rsidR="00C819D2" w:rsidRPr="00995871">
        <w:rPr>
          <w:sz w:val="20"/>
          <w:szCs w:val="20"/>
          <w:lang w:val="sq-AL"/>
        </w:rPr>
        <w:t xml:space="preserve"> </w:t>
      </w:r>
      <w:r w:rsidRPr="00995871">
        <w:rPr>
          <w:sz w:val="20"/>
          <w:szCs w:val="20"/>
          <w:lang w:val="sq-AL"/>
        </w:rPr>
        <w:t>gardërobë, fjetore, mensë, magazin</w:t>
      </w:r>
      <w:r w:rsidR="00832D33" w:rsidRPr="00995871">
        <w:rPr>
          <w:sz w:val="20"/>
          <w:szCs w:val="20"/>
          <w:lang w:val="sq-AL"/>
        </w:rPr>
        <w:t>ë</w:t>
      </w:r>
      <w:r w:rsidRPr="00995871">
        <w:rPr>
          <w:sz w:val="20"/>
          <w:szCs w:val="20"/>
          <w:lang w:val="sq-AL"/>
        </w:rPr>
        <w:t xml:space="preserve"> materialesh, sallë kompresorësh, kabina elektrike, stacion </w:t>
      </w:r>
      <w:r w:rsidR="00220305" w:rsidRPr="00995871">
        <w:rPr>
          <w:sz w:val="20"/>
          <w:szCs w:val="20"/>
          <w:lang w:val="sq-AL"/>
        </w:rPr>
        <w:t>pompimi, ofiçina, depo e lëndës</w:t>
      </w:r>
      <w:r w:rsidR="00C1056E" w:rsidRPr="00995871">
        <w:rPr>
          <w:sz w:val="20"/>
          <w:szCs w:val="20"/>
          <w:lang w:val="sq-AL"/>
        </w:rPr>
        <w:t xml:space="preserve"> </w:t>
      </w:r>
      <w:r w:rsidRPr="00995871">
        <w:rPr>
          <w:sz w:val="20"/>
          <w:szCs w:val="20"/>
          <w:lang w:val="sq-AL"/>
        </w:rPr>
        <w:t>plasëse dhe ambiente të tjera.</w:t>
      </w:r>
    </w:p>
    <w:p w:rsidR="00B2456C" w:rsidRPr="00995871" w:rsidRDefault="00B2456C" w:rsidP="00031663">
      <w:pPr>
        <w:pStyle w:val="Paragrafi"/>
        <w:rPr>
          <w:sz w:val="20"/>
          <w:szCs w:val="20"/>
          <w:lang w:val="sq-AL"/>
        </w:rPr>
      </w:pPr>
      <w:r w:rsidRPr="00995871">
        <w:rPr>
          <w:sz w:val="20"/>
          <w:szCs w:val="20"/>
          <w:lang w:val="sq-AL"/>
        </w:rPr>
        <w:t>B. Për r</w:t>
      </w:r>
      <w:r w:rsidR="00220305" w:rsidRPr="00995871">
        <w:rPr>
          <w:sz w:val="20"/>
          <w:szCs w:val="20"/>
          <w:lang w:val="sq-AL"/>
        </w:rPr>
        <w:t>astin e shfrytëzimit me karrier</w:t>
      </w:r>
      <w:r w:rsidR="00832D33" w:rsidRPr="00995871">
        <w:rPr>
          <w:sz w:val="20"/>
          <w:szCs w:val="20"/>
          <w:lang w:val="sq-AL"/>
        </w:rPr>
        <w:t>ë</w:t>
      </w:r>
      <w:r w:rsidRPr="00995871">
        <w:rPr>
          <w:sz w:val="20"/>
          <w:szCs w:val="20"/>
          <w:lang w:val="sq-AL"/>
        </w:rPr>
        <w:t xml:space="preserve"> t</w:t>
      </w:r>
      <w:r w:rsidR="00F32BE3" w:rsidRPr="00995871">
        <w:rPr>
          <w:rFonts w:ascii="Times New Roman" w:hAnsi="Times New Roman" w:cs="Times New Roman"/>
          <w:sz w:val="20"/>
          <w:szCs w:val="20"/>
          <w:lang w:val="sq-AL"/>
        </w:rPr>
        <w:t>ë</w:t>
      </w:r>
      <w:r w:rsidRPr="00995871">
        <w:rPr>
          <w:sz w:val="20"/>
          <w:szCs w:val="20"/>
          <w:lang w:val="sq-AL"/>
        </w:rPr>
        <w:t xml:space="preserve"> vendburimit </w:t>
      </w:r>
    </w:p>
    <w:p w:rsidR="00B2456C" w:rsidRPr="00995871" w:rsidRDefault="00B2456C" w:rsidP="00031663">
      <w:pPr>
        <w:pStyle w:val="Paragrafi"/>
        <w:rPr>
          <w:sz w:val="20"/>
          <w:szCs w:val="20"/>
          <w:lang w:val="sq-AL"/>
        </w:rPr>
      </w:pPr>
      <w:r w:rsidRPr="00995871">
        <w:rPr>
          <w:sz w:val="20"/>
          <w:szCs w:val="20"/>
          <w:lang w:val="sq-AL"/>
        </w:rPr>
        <w:t xml:space="preserve">a) Përshkrimi i varianteve të hapjes së rrugëve dhe </w:t>
      </w:r>
      <w:r w:rsidR="000F3EC0" w:rsidRPr="00995871">
        <w:rPr>
          <w:sz w:val="20"/>
          <w:szCs w:val="20"/>
          <w:lang w:val="sq-AL"/>
        </w:rPr>
        <w:t>gjysmë</w:t>
      </w:r>
      <w:r w:rsidRPr="00995871">
        <w:rPr>
          <w:sz w:val="20"/>
          <w:szCs w:val="20"/>
          <w:lang w:val="sq-AL"/>
        </w:rPr>
        <w:t>transheve, gjatësia dhe seksioni i tyre. Përcaktimi i kufijve faktik</w:t>
      </w:r>
      <w:r w:rsidR="00832D33" w:rsidRPr="00995871">
        <w:rPr>
          <w:sz w:val="20"/>
          <w:szCs w:val="20"/>
          <w:lang w:val="sq-AL"/>
        </w:rPr>
        <w:t>ë</w:t>
      </w:r>
      <w:r w:rsidRPr="00995871">
        <w:rPr>
          <w:sz w:val="20"/>
          <w:szCs w:val="20"/>
          <w:lang w:val="sq-AL"/>
        </w:rPr>
        <w:t xml:space="preserve"> të karrierës, dimensionet reale të saj, përcaktimi i koordinatave të vertekseve, sasia dhe lloji i ujërave që rrjedhin në karrierë dhe që dalin prej saj, sasia dhe përbërja mineralogjike e sterileve, vendndodhja e shesheve t</w:t>
      </w:r>
      <w:r w:rsidR="000F3EC0" w:rsidRPr="00995871">
        <w:rPr>
          <w:rFonts w:ascii="Times New Roman" w:hAnsi="Times New Roman" w:cs="Times New Roman"/>
          <w:sz w:val="20"/>
          <w:szCs w:val="20"/>
          <w:lang w:val="sq-AL"/>
        </w:rPr>
        <w:t>ë</w:t>
      </w:r>
      <w:r w:rsidRPr="00995871">
        <w:rPr>
          <w:sz w:val="20"/>
          <w:szCs w:val="20"/>
          <w:lang w:val="sq-AL"/>
        </w:rPr>
        <w:t xml:space="preserve"> depozitimit, vendndodhja e impianteve të riciklimit</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b) Sistemi i shfrytëzimit që do t</w:t>
      </w:r>
      <w:r w:rsidR="000F3EC0" w:rsidRPr="00995871">
        <w:rPr>
          <w:rFonts w:ascii="Times New Roman" w:hAnsi="Times New Roman" w:cs="Times New Roman"/>
          <w:sz w:val="20"/>
          <w:szCs w:val="20"/>
          <w:lang w:val="sq-AL"/>
        </w:rPr>
        <w:t>ë</w:t>
      </w:r>
      <w:r w:rsidRPr="00995871">
        <w:rPr>
          <w:sz w:val="20"/>
          <w:szCs w:val="20"/>
          <w:lang w:val="sq-AL"/>
        </w:rPr>
        <w:t xml:space="preserve"> përdoret ose është përdorur dhe treguesit tekniko-ekonomik</w:t>
      </w:r>
      <w:r w:rsidR="00832D33" w:rsidRPr="00995871">
        <w:rPr>
          <w:sz w:val="20"/>
          <w:szCs w:val="20"/>
          <w:lang w:val="sq-AL"/>
        </w:rPr>
        <w:t>ë</w:t>
      </w:r>
      <w:r w:rsidRPr="00995871">
        <w:rPr>
          <w:sz w:val="20"/>
          <w:szCs w:val="20"/>
          <w:lang w:val="sq-AL"/>
        </w:rPr>
        <w:t xml:space="preserve"> të realizuar, sasia dhe cilësia e rezervave që mendohen të shfrytëzo</w:t>
      </w:r>
      <w:r w:rsidR="00220305" w:rsidRPr="00995871">
        <w:rPr>
          <w:sz w:val="20"/>
          <w:szCs w:val="20"/>
          <w:lang w:val="sq-AL"/>
        </w:rPr>
        <w:t>hen ose të shfrytëzuara të ndara</w:t>
      </w:r>
      <w:r w:rsidRPr="00995871">
        <w:rPr>
          <w:sz w:val="20"/>
          <w:szCs w:val="20"/>
          <w:lang w:val="sq-AL"/>
        </w:rPr>
        <w:t xml:space="preserve"> sipas horizonteve dhe profileve</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c) Përcaktimi i zonave të rrezikshme që lidhen me qëndrueshmërinë e shkëmbinjve:</w:t>
      </w:r>
    </w:p>
    <w:p w:rsidR="00B2456C" w:rsidRPr="00995871" w:rsidRDefault="00B2456C" w:rsidP="00031663">
      <w:pPr>
        <w:pStyle w:val="Paragrafi"/>
        <w:rPr>
          <w:sz w:val="20"/>
          <w:szCs w:val="20"/>
          <w:lang w:val="sq-AL"/>
        </w:rPr>
      </w:pPr>
      <w:r w:rsidRPr="00995871">
        <w:rPr>
          <w:sz w:val="20"/>
          <w:szCs w:val="20"/>
          <w:lang w:val="sq-AL"/>
        </w:rPr>
        <w:t>i) Zona të rrezikshme të shkallës së parë</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ii) Zona të rrezikshme të shkallës së dytë</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iii) Zona të rrezikshme të e shkallës së tretë</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d) Dokumentimi i pasojave në infrastrukturë dhe ndërtime, që lidhen me çarje ose shembjen e tokës nga influenca e shfrytëzimit dhe punimeve minerare</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e) Pasoja në mjedis që lidhen me ndotjen e ujërave dhe nivelin e ndotjes kimike</w:t>
      </w:r>
      <w:r w:rsidR="00C819D2" w:rsidRPr="00995871">
        <w:rPr>
          <w:sz w:val="20"/>
          <w:szCs w:val="20"/>
          <w:lang w:val="sq-AL"/>
        </w:rPr>
        <w:t xml:space="preserve"> </w:t>
      </w:r>
      <w:r w:rsidRPr="00995871">
        <w:rPr>
          <w:sz w:val="20"/>
          <w:szCs w:val="20"/>
          <w:lang w:val="sq-AL"/>
        </w:rPr>
        <w:t>si rezultat i shkarkimeve, përpunimit, riciklimit dhe depozitimit të mbetjeve</w:t>
      </w:r>
      <w:r w:rsidR="006E07FD" w:rsidRPr="00995871">
        <w:rPr>
          <w:sz w:val="20"/>
          <w:szCs w:val="20"/>
          <w:lang w:val="sq-AL"/>
        </w:rPr>
        <w:t>;</w:t>
      </w:r>
      <w:r w:rsidRPr="00995871">
        <w:rPr>
          <w:sz w:val="20"/>
          <w:szCs w:val="20"/>
          <w:lang w:val="sq-AL"/>
        </w:rPr>
        <w:t xml:space="preserve"> </w:t>
      </w:r>
    </w:p>
    <w:p w:rsidR="00B2456C" w:rsidRPr="00995871" w:rsidRDefault="00B2456C" w:rsidP="00031663">
      <w:pPr>
        <w:pStyle w:val="Paragrafi"/>
        <w:rPr>
          <w:sz w:val="20"/>
          <w:szCs w:val="20"/>
          <w:lang w:val="sq-AL"/>
        </w:rPr>
      </w:pPr>
      <w:r w:rsidRPr="00995871">
        <w:rPr>
          <w:sz w:val="20"/>
          <w:szCs w:val="20"/>
          <w:lang w:val="sq-AL"/>
        </w:rPr>
        <w:t>f) Sasia dhe lloji i pluhurave dhe gazeve që emetohen nga karriera apo impiantet e përpunimit dhe riciklimit</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g) Përshkrimi i objekteve sipërfaqësore apo që mendohen të realizohen si rrugët automobilistike për hapjen dhe shfrytëzimin e objektit, sistemime për sheshet e ndërtimit të objekteve sipërfaqësore, puse anekse, zyra, dushe e tualete,</w:t>
      </w:r>
      <w:r w:rsidR="00C819D2" w:rsidRPr="00995871">
        <w:rPr>
          <w:sz w:val="20"/>
          <w:szCs w:val="20"/>
          <w:lang w:val="sq-AL"/>
        </w:rPr>
        <w:t xml:space="preserve"> </w:t>
      </w:r>
      <w:r w:rsidR="00A904E4" w:rsidRPr="00995871">
        <w:rPr>
          <w:sz w:val="20"/>
          <w:szCs w:val="20"/>
          <w:lang w:val="sq-AL"/>
        </w:rPr>
        <w:t>gardërobë</w:t>
      </w:r>
      <w:r w:rsidRPr="00995871">
        <w:rPr>
          <w:sz w:val="20"/>
          <w:szCs w:val="20"/>
          <w:lang w:val="sq-AL"/>
        </w:rPr>
        <w:t>, fjetore, mensë, magazin</w:t>
      </w:r>
      <w:r w:rsidR="00832D33" w:rsidRPr="00995871">
        <w:rPr>
          <w:sz w:val="20"/>
          <w:szCs w:val="20"/>
          <w:lang w:val="sq-AL"/>
        </w:rPr>
        <w:t>ë</w:t>
      </w:r>
      <w:r w:rsidRPr="00995871">
        <w:rPr>
          <w:sz w:val="20"/>
          <w:szCs w:val="20"/>
          <w:lang w:val="sq-AL"/>
        </w:rPr>
        <w:t xml:space="preserve"> materialesh, sallë kompresorësh, kabina elektrike, stacion </w:t>
      </w:r>
      <w:r w:rsidR="00220305" w:rsidRPr="00995871">
        <w:rPr>
          <w:sz w:val="20"/>
          <w:szCs w:val="20"/>
          <w:lang w:val="sq-AL"/>
        </w:rPr>
        <w:t>pompimi, ofiçina, depo e lëndës</w:t>
      </w:r>
      <w:r w:rsidR="00C1056E" w:rsidRPr="00995871">
        <w:rPr>
          <w:sz w:val="20"/>
          <w:szCs w:val="20"/>
          <w:lang w:val="sq-AL"/>
        </w:rPr>
        <w:t xml:space="preserve"> </w:t>
      </w:r>
      <w:r w:rsidRPr="00995871">
        <w:rPr>
          <w:sz w:val="20"/>
          <w:szCs w:val="20"/>
          <w:lang w:val="sq-AL"/>
        </w:rPr>
        <w:t>plasëse dhe ambiente të tjera.</w:t>
      </w:r>
    </w:p>
    <w:p w:rsidR="00B2456C" w:rsidRPr="00995871" w:rsidRDefault="00B2456C" w:rsidP="00031663">
      <w:pPr>
        <w:pStyle w:val="Paragrafi"/>
        <w:rPr>
          <w:sz w:val="20"/>
          <w:szCs w:val="20"/>
          <w:lang w:val="sq-AL"/>
        </w:rPr>
      </w:pPr>
      <w:r w:rsidRPr="00995871">
        <w:rPr>
          <w:sz w:val="20"/>
          <w:szCs w:val="20"/>
          <w:lang w:val="sq-AL"/>
        </w:rPr>
        <w:t xml:space="preserve">5. Monitorimi i riskut të shembjes në minierat e mbyllura </w:t>
      </w:r>
    </w:p>
    <w:p w:rsidR="00B2456C" w:rsidRPr="00995871" w:rsidRDefault="00B2456C" w:rsidP="00031663">
      <w:pPr>
        <w:pStyle w:val="Paragrafi"/>
        <w:rPr>
          <w:sz w:val="20"/>
          <w:szCs w:val="20"/>
          <w:lang w:val="sq-AL"/>
        </w:rPr>
      </w:pPr>
      <w:r w:rsidRPr="00995871">
        <w:rPr>
          <w:sz w:val="20"/>
          <w:szCs w:val="20"/>
          <w:lang w:val="sq-AL"/>
        </w:rPr>
        <w:t>a) Përcaktimi i zonave potenciale me risk për shembje dhe dokumentimi i tyre në hartën topografike t</w:t>
      </w:r>
      <w:r w:rsidR="000F3EC0" w:rsidRPr="00995871">
        <w:rPr>
          <w:rFonts w:ascii="Times New Roman" w:hAnsi="Times New Roman" w:cs="Times New Roman"/>
          <w:sz w:val="20"/>
          <w:szCs w:val="20"/>
          <w:lang w:val="sq-AL"/>
        </w:rPr>
        <w:t>ë</w:t>
      </w:r>
      <w:r w:rsidRPr="00995871">
        <w:rPr>
          <w:sz w:val="20"/>
          <w:szCs w:val="20"/>
          <w:lang w:val="sq-AL"/>
        </w:rPr>
        <w:t xml:space="preserve"> sipërfaqes s</w:t>
      </w:r>
      <w:r w:rsidR="000F3EC0" w:rsidRPr="00995871">
        <w:rPr>
          <w:rFonts w:ascii="Times New Roman" w:hAnsi="Times New Roman" w:cs="Times New Roman"/>
          <w:sz w:val="20"/>
          <w:szCs w:val="20"/>
          <w:lang w:val="sq-AL"/>
        </w:rPr>
        <w:t>ë</w:t>
      </w:r>
      <w:r w:rsidRPr="00995871">
        <w:rPr>
          <w:sz w:val="20"/>
          <w:szCs w:val="20"/>
          <w:lang w:val="sq-AL"/>
        </w:rPr>
        <w:t xml:space="preserve"> zonës s</w:t>
      </w:r>
      <w:r w:rsidR="000F3EC0" w:rsidRPr="00995871">
        <w:rPr>
          <w:rFonts w:ascii="Times New Roman" w:hAnsi="Times New Roman" w:cs="Times New Roman"/>
          <w:sz w:val="20"/>
          <w:szCs w:val="20"/>
          <w:lang w:val="sq-AL"/>
        </w:rPr>
        <w:t>ë</w:t>
      </w:r>
      <w:r w:rsidRPr="00995871">
        <w:rPr>
          <w:sz w:val="20"/>
          <w:szCs w:val="20"/>
          <w:lang w:val="sq-AL"/>
        </w:rPr>
        <w:t xml:space="preserve"> shfrytëzuar. Piketimi në ter</w:t>
      </w:r>
      <w:r w:rsidR="00220305" w:rsidRPr="00995871">
        <w:rPr>
          <w:sz w:val="20"/>
          <w:szCs w:val="20"/>
          <w:lang w:val="sq-AL"/>
        </w:rPr>
        <w:t>r</w:t>
      </w:r>
      <w:r w:rsidRPr="00995871">
        <w:rPr>
          <w:sz w:val="20"/>
          <w:szCs w:val="20"/>
          <w:lang w:val="sq-AL"/>
        </w:rPr>
        <w:t>en</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b) Përcaktimi i zonës me shembje dhe me risk</w:t>
      </w:r>
      <w:r w:rsidR="00220305" w:rsidRPr="00995871">
        <w:rPr>
          <w:sz w:val="20"/>
          <w:szCs w:val="20"/>
          <w:lang w:val="sq-AL"/>
        </w:rPr>
        <w:t xml:space="preserve"> zmadhimin e tyre në perspektiv</w:t>
      </w:r>
      <w:r w:rsidR="00832D33" w:rsidRPr="00995871">
        <w:rPr>
          <w:sz w:val="20"/>
          <w:szCs w:val="20"/>
          <w:lang w:val="sq-AL"/>
        </w:rPr>
        <w:t>ë</w:t>
      </w:r>
      <w:r w:rsidRPr="00995871">
        <w:rPr>
          <w:sz w:val="20"/>
          <w:szCs w:val="20"/>
          <w:lang w:val="sq-AL"/>
        </w:rPr>
        <w:t xml:space="preserve"> dhe dokumentimi i tyre në hartën topografike të sipërfaqes së zonës së shfrytëzuar. Piketimi në terren</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c) Teknikat e ndryshme të monitorimit që parashikohen të përdoren</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d) Përcaktimi i stacioneve t</w:t>
      </w:r>
      <w:r w:rsidR="00747850" w:rsidRPr="00995871">
        <w:rPr>
          <w:rFonts w:ascii="Times New Roman" w:hAnsi="Times New Roman" w:cs="Times New Roman"/>
          <w:sz w:val="20"/>
          <w:szCs w:val="20"/>
          <w:lang w:val="sq-AL"/>
        </w:rPr>
        <w:t>ë</w:t>
      </w:r>
      <w:r w:rsidRPr="00995871">
        <w:rPr>
          <w:sz w:val="20"/>
          <w:szCs w:val="20"/>
          <w:lang w:val="sq-AL"/>
        </w:rPr>
        <w:t xml:space="preserve"> matjeve monitoruese dhe dokumentimi i tyre në hartën topografike t</w:t>
      </w:r>
      <w:r w:rsidR="00747850" w:rsidRPr="00995871">
        <w:rPr>
          <w:rFonts w:ascii="Times New Roman" w:hAnsi="Times New Roman" w:cs="Times New Roman"/>
          <w:sz w:val="20"/>
          <w:szCs w:val="20"/>
          <w:lang w:val="sq-AL"/>
        </w:rPr>
        <w:t>ë</w:t>
      </w:r>
      <w:r w:rsidRPr="00995871">
        <w:rPr>
          <w:sz w:val="20"/>
          <w:szCs w:val="20"/>
          <w:lang w:val="sq-AL"/>
        </w:rPr>
        <w:t xml:space="preserve"> sipërfaqes s</w:t>
      </w:r>
      <w:r w:rsidR="00747850" w:rsidRPr="00995871">
        <w:rPr>
          <w:rFonts w:ascii="Times New Roman" w:hAnsi="Times New Roman" w:cs="Times New Roman"/>
          <w:sz w:val="20"/>
          <w:szCs w:val="20"/>
          <w:lang w:val="sq-AL"/>
        </w:rPr>
        <w:t>ë</w:t>
      </w:r>
      <w:r w:rsidRPr="00995871">
        <w:rPr>
          <w:sz w:val="20"/>
          <w:szCs w:val="20"/>
          <w:lang w:val="sq-AL"/>
        </w:rPr>
        <w:t xml:space="preserve"> zonës s</w:t>
      </w:r>
      <w:r w:rsidR="00747850" w:rsidRPr="00995871">
        <w:rPr>
          <w:rFonts w:ascii="Times New Roman" w:hAnsi="Times New Roman" w:cs="Times New Roman"/>
          <w:sz w:val="20"/>
          <w:szCs w:val="20"/>
          <w:lang w:val="sq-AL"/>
        </w:rPr>
        <w:t>ë</w:t>
      </w:r>
      <w:r w:rsidRPr="00995871">
        <w:rPr>
          <w:sz w:val="20"/>
          <w:szCs w:val="20"/>
          <w:lang w:val="sq-AL"/>
        </w:rPr>
        <w:t xml:space="preserve"> shfrytëzuar</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e) Përcaktimi i llojit të numrit dhe periodave të matjeve, me të cilat do të bëhet monitorimi. Zgjedhja e pajisjeve matëse dhe serive të matjeve</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f) Dokumentimi i rezultateve të matjeve në regjistrin përkatës</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g) Përcaktimi i masave parandaluese, paralajmëruese dhe parashikimi i efekteve negative në infrastrukturë, qendrat e banuara apo ambientet e tjera industriale e social</w:t>
      </w:r>
      <w:r w:rsidR="00AF2AA9" w:rsidRPr="00995871">
        <w:rPr>
          <w:sz w:val="20"/>
          <w:szCs w:val="20"/>
          <w:lang w:val="sq-AL"/>
        </w:rPr>
        <w:t>-</w:t>
      </w:r>
      <w:r w:rsidRPr="00995871">
        <w:rPr>
          <w:sz w:val="20"/>
          <w:szCs w:val="20"/>
          <w:lang w:val="sq-AL"/>
        </w:rPr>
        <w:t>kulturore. Përcaktimi i kritereve të alarmit</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h) Përcaktimi i sinjalistikës ndaluese dhe paralajmëruese për zonat me shembje dhe/ose potenciale me risk shembjeje</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i) Informimi periodik</w:t>
      </w:r>
      <w:r w:rsidR="00E4314E" w:rsidRPr="00995871">
        <w:rPr>
          <w:sz w:val="20"/>
          <w:szCs w:val="20"/>
          <w:lang w:val="sq-AL"/>
        </w:rPr>
        <w:t xml:space="preserve"> i </w:t>
      </w:r>
      <w:r w:rsidRPr="00995871">
        <w:rPr>
          <w:sz w:val="20"/>
          <w:szCs w:val="20"/>
          <w:lang w:val="sq-AL"/>
        </w:rPr>
        <w:t>strukturave përgjegjëse dhe pushtetit lokal mbi rezultatet e monitorimit</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j) Përcaktimi i shpenzimeve t</w:t>
      </w:r>
      <w:r w:rsidR="00743B99" w:rsidRPr="00995871">
        <w:rPr>
          <w:rFonts w:ascii="Times New Roman" w:hAnsi="Times New Roman" w:cs="Times New Roman"/>
          <w:sz w:val="20"/>
          <w:szCs w:val="20"/>
          <w:lang w:val="sq-AL"/>
        </w:rPr>
        <w:t>ë</w:t>
      </w:r>
      <w:r w:rsidRPr="00995871">
        <w:rPr>
          <w:sz w:val="20"/>
          <w:szCs w:val="20"/>
          <w:lang w:val="sq-AL"/>
        </w:rPr>
        <w:t xml:space="preserve"> monitorimit dhe hartimi i preventivit të përgjithshëm të shpenzimeve</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k) Parashikimin e ndikimit të florës dhe faunës dhe në ekosistemin në përgjithësi.</w:t>
      </w:r>
    </w:p>
    <w:p w:rsidR="00B2456C" w:rsidRPr="00995871" w:rsidRDefault="00B2456C" w:rsidP="00031663">
      <w:pPr>
        <w:pStyle w:val="Paragrafi"/>
        <w:rPr>
          <w:sz w:val="20"/>
          <w:szCs w:val="20"/>
          <w:lang w:val="sq-AL"/>
        </w:rPr>
      </w:pPr>
      <w:r w:rsidRPr="00995871">
        <w:rPr>
          <w:sz w:val="20"/>
          <w:szCs w:val="20"/>
          <w:lang w:val="sq-AL"/>
        </w:rPr>
        <w:t>6. Monitorimi i ujërave të ndryshme që rrjedhin në sipërfaqen e minierës ose karrierës, stoqet dhe sheshet e depozitimit të mbetjeve, impiantet e përpunimit dhe riciklimit,</w:t>
      </w:r>
      <w:r w:rsidR="00C819D2" w:rsidRPr="00995871">
        <w:rPr>
          <w:sz w:val="20"/>
          <w:szCs w:val="20"/>
          <w:lang w:val="sq-AL"/>
        </w:rPr>
        <w:t xml:space="preserve"> </w:t>
      </w:r>
      <w:r w:rsidRPr="00995871">
        <w:rPr>
          <w:sz w:val="20"/>
          <w:szCs w:val="20"/>
          <w:lang w:val="sq-AL"/>
        </w:rPr>
        <w:t xml:space="preserve">ose dalin prej saj, </w:t>
      </w:r>
    </w:p>
    <w:p w:rsidR="00B2456C" w:rsidRPr="00995871" w:rsidRDefault="00B2456C" w:rsidP="00031663">
      <w:pPr>
        <w:pStyle w:val="Paragrafi"/>
        <w:rPr>
          <w:sz w:val="20"/>
          <w:szCs w:val="20"/>
          <w:lang w:val="sq-AL"/>
        </w:rPr>
      </w:pPr>
      <w:r w:rsidRPr="00995871">
        <w:rPr>
          <w:sz w:val="20"/>
          <w:szCs w:val="20"/>
          <w:lang w:val="sq-AL"/>
        </w:rPr>
        <w:t>a) Përcaktimi i pikave të ndryshme të rrjedhjes s</w:t>
      </w:r>
      <w:r w:rsidR="00FD5553" w:rsidRPr="00995871">
        <w:rPr>
          <w:rFonts w:ascii="Times New Roman" w:hAnsi="Times New Roman" w:cs="Times New Roman"/>
          <w:sz w:val="20"/>
          <w:szCs w:val="20"/>
          <w:lang w:val="sq-AL"/>
        </w:rPr>
        <w:t>ë</w:t>
      </w:r>
      <w:r w:rsidRPr="00995871">
        <w:rPr>
          <w:sz w:val="20"/>
          <w:szCs w:val="20"/>
          <w:lang w:val="sq-AL"/>
        </w:rPr>
        <w:t xml:space="preserve"> ujërave dhe burimit të tyre. Dokumentimi i tyre në hartën topografike të sipërfaqes së zonës minerare. Piketimi në te</w:t>
      </w:r>
      <w:r w:rsidR="00E4314E" w:rsidRPr="00995871">
        <w:rPr>
          <w:sz w:val="20"/>
          <w:szCs w:val="20"/>
          <w:lang w:val="sq-AL"/>
        </w:rPr>
        <w:t>r</w:t>
      </w:r>
      <w:r w:rsidRPr="00995871">
        <w:rPr>
          <w:sz w:val="20"/>
          <w:szCs w:val="20"/>
          <w:lang w:val="sq-AL"/>
        </w:rPr>
        <w:t>ren</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b) Teknikat e ndryshme të monitorimit që parashikohen të përdoren</w:t>
      </w:r>
      <w:r w:rsidR="006E07FD" w:rsidRPr="00995871">
        <w:rPr>
          <w:sz w:val="20"/>
          <w:szCs w:val="20"/>
          <w:lang w:val="sq-AL"/>
        </w:rPr>
        <w:t>;</w:t>
      </w:r>
      <w:r w:rsidRPr="00995871">
        <w:rPr>
          <w:sz w:val="20"/>
          <w:szCs w:val="20"/>
          <w:lang w:val="sq-AL"/>
        </w:rPr>
        <w:t xml:space="preserve"> </w:t>
      </w:r>
    </w:p>
    <w:p w:rsidR="00B2456C" w:rsidRPr="00995871" w:rsidRDefault="00B2456C" w:rsidP="00031663">
      <w:pPr>
        <w:pStyle w:val="Paragrafi"/>
        <w:rPr>
          <w:sz w:val="20"/>
          <w:szCs w:val="20"/>
          <w:lang w:val="sq-AL"/>
        </w:rPr>
      </w:pPr>
      <w:r w:rsidRPr="00995871">
        <w:rPr>
          <w:sz w:val="20"/>
          <w:szCs w:val="20"/>
          <w:lang w:val="sq-AL"/>
        </w:rPr>
        <w:t>c) Përcaktimi i stacioneve të matjeve monitoruese dhe dokumentimi i tyre në hartën topografike të sipërfaqes së zonës së shfrytëzuar</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d) Përcaktimi i llojit të numrit dhe periodave të matjeve, me të cilat do të bëhet monitorimi</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e) Zgjedhja e pajisjeve matëse dhe serive të matjeve</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f) Dokumentimi i rezultateve t</w:t>
      </w:r>
      <w:r w:rsidR="00743B99" w:rsidRPr="00995871">
        <w:rPr>
          <w:rFonts w:ascii="Times New Roman" w:hAnsi="Times New Roman" w:cs="Times New Roman"/>
          <w:sz w:val="20"/>
          <w:szCs w:val="20"/>
          <w:lang w:val="sq-AL"/>
        </w:rPr>
        <w:t>ë</w:t>
      </w:r>
      <w:r w:rsidRPr="00995871">
        <w:rPr>
          <w:sz w:val="20"/>
          <w:szCs w:val="20"/>
          <w:lang w:val="sq-AL"/>
        </w:rPr>
        <w:t xml:space="preserve"> matjeve në regjistrin përkatës</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g) Përcaktimi i masave parandaluese, paralajmëruese dhe parashikimi i efekteve negative në infrastrukturë, qendrat e banuara apo ambientet e tjera industriale e social kulturore. Përcaktimi i kritereve të alarmit</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h) Përcaktimi i sinjalistikës ndaluese dhe paralajmëruese për zonat me ujëra të ndotura dhe/ose potenciale me risk ndotjeje</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i) Informimi periodik i strukturave përgjegjëse dhe pushtetit lokal mbi rezultatet e monitorimit</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j) Përcaktimi i shpenzimeve të monitorimit dhe hartimi i preventivit të përgjithshëm të shpenzimeve</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k) Përcaktimi i llojit t</w:t>
      </w:r>
      <w:r w:rsidR="00743B99" w:rsidRPr="00995871">
        <w:rPr>
          <w:rFonts w:ascii="Times New Roman" w:hAnsi="Times New Roman" w:cs="Times New Roman"/>
          <w:sz w:val="20"/>
          <w:szCs w:val="20"/>
          <w:lang w:val="sq-AL"/>
        </w:rPr>
        <w:t>ë</w:t>
      </w:r>
      <w:r w:rsidRPr="00995871">
        <w:rPr>
          <w:sz w:val="20"/>
          <w:szCs w:val="20"/>
          <w:lang w:val="sq-AL"/>
        </w:rPr>
        <w:t xml:space="preserve"> numrit dhe periodave të matjeve, me të cilat do të bëhet monitorimi për rastet e ngjarjeve aksidentale</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l) Parashikimin e ndikimit t</w:t>
      </w:r>
      <w:r w:rsidR="00743B99" w:rsidRPr="00995871">
        <w:rPr>
          <w:rFonts w:ascii="Times New Roman" w:hAnsi="Times New Roman" w:cs="Times New Roman"/>
          <w:sz w:val="20"/>
          <w:szCs w:val="20"/>
          <w:lang w:val="sq-AL"/>
        </w:rPr>
        <w:t>ë</w:t>
      </w:r>
      <w:r w:rsidRPr="00995871">
        <w:rPr>
          <w:sz w:val="20"/>
          <w:szCs w:val="20"/>
          <w:lang w:val="sq-AL"/>
        </w:rPr>
        <w:t xml:space="preserve"> florës dhe faunës dhe në ekosistemin në përgjithësi</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m) Parashikimin për nivelin e shkarkimeve në mjedis dhe ndotjen që shkakton tek ujërat sipërfaqësore e nëntokësore, të florës e të faunës</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n) Procedurat e monitorimit për raste t</w:t>
      </w:r>
      <w:r w:rsidR="00743B99" w:rsidRPr="00995871">
        <w:rPr>
          <w:rFonts w:ascii="Times New Roman" w:hAnsi="Times New Roman" w:cs="Times New Roman"/>
          <w:sz w:val="20"/>
          <w:szCs w:val="20"/>
          <w:lang w:val="sq-AL"/>
        </w:rPr>
        <w:t>ë</w:t>
      </w:r>
      <w:r w:rsidRPr="00995871">
        <w:rPr>
          <w:sz w:val="20"/>
          <w:szCs w:val="20"/>
          <w:lang w:val="sq-AL"/>
        </w:rPr>
        <w:t xml:space="preserve"> emer</w:t>
      </w:r>
      <w:r w:rsidR="00E4314E" w:rsidRPr="00995871">
        <w:rPr>
          <w:sz w:val="20"/>
          <w:szCs w:val="20"/>
          <w:lang w:val="sq-AL"/>
        </w:rPr>
        <w:t>gjencës për ndotjet aksidentale;</w:t>
      </w:r>
    </w:p>
    <w:p w:rsidR="00B2456C" w:rsidRPr="00995871" w:rsidRDefault="00B2456C" w:rsidP="00031663">
      <w:pPr>
        <w:pStyle w:val="Paragrafi"/>
        <w:rPr>
          <w:sz w:val="20"/>
          <w:szCs w:val="20"/>
          <w:lang w:val="sq-AL"/>
        </w:rPr>
      </w:pPr>
      <w:r w:rsidRPr="00995871">
        <w:rPr>
          <w:sz w:val="20"/>
          <w:szCs w:val="20"/>
          <w:lang w:val="sq-AL"/>
        </w:rPr>
        <w:t>o) Për veprimtaritë minerare ku përdoren lëndë toksike dhe të rrezikshme, si</w:t>
      </w:r>
      <w:r w:rsidR="00743B99" w:rsidRPr="00995871">
        <w:rPr>
          <w:sz w:val="20"/>
          <w:szCs w:val="20"/>
          <w:lang w:val="sq-AL"/>
        </w:rPr>
        <w:t>:</w:t>
      </w:r>
      <w:r w:rsidRPr="00995871">
        <w:rPr>
          <w:sz w:val="20"/>
          <w:szCs w:val="20"/>
          <w:lang w:val="sq-AL"/>
        </w:rPr>
        <w:t xml:space="preserve"> cianure, acide, substanca kimike të rrezikshme, duhet</w:t>
      </w:r>
      <w:r w:rsidR="006855A7" w:rsidRPr="00995871">
        <w:rPr>
          <w:sz w:val="20"/>
          <w:szCs w:val="20"/>
          <w:lang w:val="sq-AL"/>
        </w:rPr>
        <w:t>,</w:t>
      </w:r>
      <w:r w:rsidRPr="00995871">
        <w:rPr>
          <w:sz w:val="20"/>
          <w:szCs w:val="20"/>
          <w:lang w:val="sq-AL"/>
        </w:rPr>
        <w:t xml:space="preserve"> gjithashtu</w:t>
      </w:r>
      <w:r w:rsidR="006855A7" w:rsidRPr="00995871">
        <w:rPr>
          <w:sz w:val="20"/>
          <w:szCs w:val="20"/>
          <w:lang w:val="sq-AL"/>
        </w:rPr>
        <w:t>,</w:t>
      </w:r>
      <w:r w:rsidRPr="00995871">
        <w:rPr>
          <w:sz w:val="20"/>
          <w:szCs w:val="20"/>
          <w:lang w:val="sq-AL"/>
        </w:rPr>
        <w:t xml:space="preserve"> të përcaktohen:</w:t>
      </w:r>
    </w:p>
    <w:p w:rsidR="00B2456C" w:rsidRPr="00995871" w:rsidRDefault="00B2456C" w:rsidP="00031663">
      <w:pPr>
        <w:pStyle w:val="Paragrafi"/>
        <w:rPr>
          <w:sz w:val="20"/>
          <w:szCs w:val="20"/>
          <w:lang w:val="sq-AL"/>
        </w:rPr>
      </w:pPr>
      <w:r w:rsidRPr="00995871">
        <w:rPr>
          <w:sz w:val="20"/>
          <w:szCs w:val="20"/>
          <w:lang w:val="sq-AL"/>
        </w:rPr>
        <w:t>i) Monitorimi i nivelit të koncentrimit të elementeve toksike ose të rrezikshme në depozitimet e mbetjeve minerare, apo shkarkimet prej tyre, në respekt të kërkesave të përcaktuara në legjislacionin për mjedisin;</w:t>
      </w:r>
    </w:p>
    <w:p w:rsidR="006E07FD" w:rsidRPr="00995871" w:rsidRDefault="00B2456C" w:rsidP="00031663">
      <w:pPr>
        <w:pStyle w:val="Paragrafi"/>
        <w:rPr>
          <w:sz w:val="20"/>
          <w:szCs w:val="20"/>
          <w:lang w:val="sq-AL"/>
        </w:rPr>
      </w:pPr>
      <w:r w:rsidRPr="00995871">
        <w:rPr>
          <w:sz w:val="20"/>
          <w:szCs w:val="20"/>
          <w:lang w:val="sq-AL"/>
        </w:rPr>
        <w:t>ii) Mënyrën e monitorimit të vazhdueshëm, sipas afateve kohore në respekt të kërkesave të përcaktuara në legjislacionin për mjedisin</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7. Monitorimi i gazrave pluhurave</w:t>
      </w:r>
      <w:r w:rsidR="00C819D2" w:rsidRPr="00995871">
        <w:rPr>
          <w:sz w:val="20"/>
          <w:szCs w:val="20"/>
          <w:lang w:val="sq-AL"/>
        </w:rPr>
        <w:t xml:space="preserve"> </w:t>
      </w:r>
      <w:r w:rsidRPr="00995871">
        <w:rPr>
          <w:sz w:val="20"/>
          <w:szCs w:val="20"/>
          <w:lang w:val="sq-AL"/>
        </w:rPr>
        <w:t xml:space="preserve">të ndryshme, që dalin nga objekti minerar dhe objektet e përpunimit dhe riciklimit; </w:t>
      </w:r>
    </w:p>
    <w:p w:rsidR="00B2456C" w:rsidRPr="00995871" w:rsidRDefault="00B2456C" w:rsidP="00031663">
      <w:pPr>
        <w:pStyle w:val="Paragrafi"/>
        <w:rPr>
          <w:sz w:val="20"/>
          <w:szCs w:val="20"/>
          <w:lang w:val="sq-AL"/>
        </w:rPr>
      </w:pPr>
      <w:r w:rsidRPr="00995871">
        <w:rPr>
          <w:sz w:val="20"/>
          <w:szCs w:val="20"/>
          <w:lang w:val="sq-AL"/>
        </w:rPr>
        <w:t>a) Përcaktimi i pikave të ndryshme të emetimit të gazeve nga miniera dhe burimet e tyre. Dokumentimi i tyre në hartën topografike të sipërfaqes së zonës minerare. Piketimi në ter</w:t>
      </w:r>
      <w:r w:rsidR="00E4314E" w:rsidRPr="00995871">
        <w:rPr>
          <w:sz w:val="20"/>
          <w:szCs w:val="20"/>
          <w:lang w:val="sq-AL"/>
        </w:rPr>
        <w:t>r</w:t>
      </w:r>
      <w:r w:rsidRPr="00995871">
        <w:rPr>
          <w:sz w:val="20"/>
          <w:szCs w:val="20"/>
          <w:lang w:val="sq-AL"/>
        </w:rPr>
        <w:t>en</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b) Teknikat e ndryshme të monitorimit, që parashikohen të përdoren</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c) Përcaktimi i stacioneve të matjeve monitoruese dhe dokumentimi i tyre në hartën topografike të sipërfaqes së zonës së shfrytëzuar</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d) Përcaktimi i llojit t</w:t>
      </w:r>
      <w:r w:rsidR="00743B99" w:rsidRPr="00995871">
        <w:rPr>
          <w:rFonts w:ascii="Times New Roman" w:hAnsi="Times New Roman" w:cs="Times New Roman"/>
          <w:sz w:val="20"/>
          <w:szCs w:val="20"/>
          <w:lang w:val="sq-AL"/>
        </w:rPr>
        <w:t>ë</w:t>
      </w:r>
      <w:r w:rsidRPr="00995871">
        <w:rPr>
          <w:sz w:val="20"/>
          <w:szCs w:val="20"/>
          <w:lang w:val="sq-AL"/>
        </w:rPr>
        <w:t xml:space="preserve"> numrit dhe periodave të matjeve, me të cilat do të bëhet monitorimi.</w:t>
      </w:r>
      <w:r w:rsidR="00C819D2" w:rsidRPr="00995871">
        <w:rPr>
          <w:sz w:val="20"/>
          <w:szCs w:val="20"/>
          <w:lang w:val="sq-AL"/>
        </w:rPr>
        <w:t xml:space="preserve"> </w:t>
      </w:r>
    </w:p>
    <w:p w:rsidR="00B2456C" w:rsidRPr="00995871" w:rsidRDefault="00B2456C" w:rsidP="00031663">
      <w:pPr>
        <w:pStyle w:val="Paragrafi"/>
        <w:rPr>
          <w:sz w:val="20"/>
          <w:szCs w:val="20"/>
          <w:lang w:val="sq-AL"/>
        </w:rPr>
      </w:pPr>
      <w:r w:rsidRPr="00995871">
        <w:rPr>
          <w:sz w:val="20"/>
          <w:szCs w:val="20"/>
          <w:lang w:val="sq-AL"/>
        </w:rPr>
        <w:t>e) Zgjedhja e pajisjeve matëse dhe serive të matjeve</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f) Dokumentimi i rezultateve të matjeve në regjistrin përkatës</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g) Përcaktimi i masave parandaluese, paralajmëruese dhe parashikimi i efekteve negative në infrastrukturë, qendrat e banuara apo ambient</w:t>
      </w:r>
      <w:r w:rsidR="00E4314E" w:rsidRPr="00995871">
        <w:rPr>
          <w:sz w:val="20"/>
          <w:szCs w:val="20"/>
          <w:lang w:val="sq-AL"/>
        </w:rPr>
        <w:t>et e tjera industriale e social-</w:t>
      </w:r>
      <w:r w:rsidRPr="00995871">
        <w:rPr>
          <w:sz w:val="20"/>
          <w:szCs w:val="20"/>
          <w:lang w:val="sq-AL"/>
        </w:rPr>
        <w:t>kulturore. Përcaktimi i kritereve të alarmit</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h) Përcaktimi i sinjalistikës ndaluese dhe paralajmëruese për zonat me gaze të ndotura dhe/ose potenciale me risk ndotjeje</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i) Informimi periodik</w:t>
      </w:r>
      <w:r w:rsidR="00C819D2" w:rsidRPr="00995871">
        <w:rPr>
          <w:sz w:val="20"/>
          <w:szCs w:val="20"/>
          <w:lang w:val="sq-AL"/>
        </w:rPr>
        <w:t xml:space="preserve"> </w:t>
      </w:r>
      <w:r w:rsidRPr="00995871">
        <w:rPr>
          <w:sz w:val="20"/>
          <w:szCs w:val="20"/>
          <w:lang w:val="sq-AL"/>
        </w:rPr>
        <w:t>strukturave përgjegjëse dhe pushtetit lokal mbi rezultatet e monitorimit</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j) Përcaktimi i shpenzimeve të monitorimit dhe hartimi i preventivit të përgjithshëm të shpenzimeve</w:t>
      </w:r>
      <w:r w:rsidR="00E4314E"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 xml:space="preserve">k) Përcaktimi i llojit të </w:t>
      </w:r>
      <w:r w:rsidR="00AF2AA9" w:rsidRPr="00995871">
        <w:rPr>
          <w:sz w:val="20"/>
          <w:szCs w:val="20"/>
          <w:lang w:val="sq-AL"/>
        </w:rPr>
        <w:t>numrit dhe periodave të matjeve</w:t>
      </w:r>
      <w:r w:rsidRPr="00995871">
        <w:rPr>
          <w:sz w:val="20"/>
          <w:szCs w:val="20"/>
          <w:lang w:val="sq-AL"/>
        </w:rPr>
        <w:t xml:space="preserve"> me të cilat do të bëhet monitorimi për rastet e ngjarjeve aksidentale</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l) Parashikimin e ndikimit të florës dhe faunës dhe në ekosistemin në përgjithësi</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m) Procedurat e monitorimit për raste të emergjencës dhe aksidenteve</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n) Për veprimtaritë minerare ku përdoren lëndë toksike dhe të rrezikshme, si</w:t>
      </w:r>
      <w:r w:rsidR="006E07FD" w:rsidRPr="00995871">
        <w:rPr>
          <w:sz w:val="20"/>
          <w:szCs w:val="20"/>
          <w:lang w:val="sq-AL"/>
        </w:rPr>
        <w:t>:</w:t>
      </w:r>
      <w:r w:rsidRPr="00995871">
        <w:rPr>
          <w:sz w:val="20"/>
          <w:szCs w:val="20"/>
          <w:lang w:val="sq-AL"/>
        </w:rPr>
        <w:t xml:space="preserve"> cianure, acide, substanca kimike të rrezikshme, duhet</w:t>
      </w:r>
      <w:r w:rsidR="006855A7" w:rsidRPr="00995871">
        <w:rPr>
          <w:sz w:val="20"/>
          <w:szCs w:val="20"/>
          <w:lang w:val="sq-AL"/>
        </w:rPr>
        <w:t>,</w:t>
      </w:r>
      <w:r w:rsidRPr="00995871">
        <w:rPr>
          <w:sz w:val="20"/>
          <w:szCs w:val="20"/>
          <w:lang w:val="sq-AL"/>
        </w:rPr>
        <w:t xml:space="preserve"> gjithashtu</w:t>
      </w:r>
      <w:r w:rsidR="006855A7" w:rsidRPr="00995871">
        <w:rPr>
          <w:sz w:val="20"/>
          <w:szCs w:val="20"/>
          <w:lang w:val="sq-AL"/>
        </w:rPr>
        <w:t>,</w:t>
      </w:r>
      <w:r w:rsidRPr="00995871">
        <w:rPr>
          <w:sz w:val="20"/>
          <w:szCs w:val="20"/>
          <w:lang w:val="sq-AL"/>
        </w:rPr>
        <w:t xml:space="preserve"> të përcaktohen:</w:t>
      </w:r>
    </w:p>
    <w:p w:rsidR="00B2456C" w:rsidRPr="00995871" w:rsidRDefault="00E4314E" w:rsidP="00031663">
      <w:pPr>
        <w:pStyle w:val="Paragrafi"/>
        <w:rPr>
          <w:sz w:val="20"/>
          <w:szCs w:val="20"/>
          <w:lang w:val="sq-AL"/>
        </w:rPr>
      </w:pPr>
      <w:r w:rsidRPr="00995871">
        <w:rPr>
          <w:sz w:val="20"/>
          <w:szCs w:val="20"/>
          <w:lang w:val="sq-AL"/>
        </w:rPr>
        <w:t>i) Monitorimi</w:t>
      </w:r>
      <w:r w:rsidR="00B2456C" w:rsidRPr="00995871">
        <w:rPr>
          <w:sz w:val="20"/>
          <w:szCs w:val="20"/>
          <w:lang w:val="sq-AL"/>
        </w:rPr>
        <w:t xml:space="preserve"> </w:t>
      </w:r>
      <w:r w:rsidR="00C1056E" w:rsidRPr="00995871">
        <w:rPr>
          <w:sz w:val="20"/>
          <w:szCs w:val="20"/>
          <w:lang w:val="sq-AL"/>
        </w:rPr>
        <w:t xml:space="preserve">i </w:t>
      </w:r>
      <w:r w:rsidR="00B2456C" w:rsidRPr="00995871">
        <w:rPr>
          <w:sz w:val="20"/>
          <w:szCs w:val="20"/>
          <w:lang w:val="sq-AL"/>
        </w:rPr>
        <w:t>nivelit të koncentrimit të elementeve toksike ose të rrezikshme në ajër, në respekt të kërkesave të përcaktuara në legjislacionin për mjedisin;</w:t>
      </w:r>
    </w:p>
    <w:p w:rsidR="00B2456C" w:rsidRPr="00995871" w:rsidRDefault="00E4314E" w:rsidP="00031663">
      <w:pPr>
        <w:pStyle w:val="Paragrafi"/>
        <w:rPr>
          <w:sz w:val="20"/>
          <w:szCs w:val="20"/>
          <w:lang w:val="sq-AL"/>
        </w:rPr>
      </w:pPr>
      <w:r w:rsidRPr="00995871">
        <w:rPr>
          <w:sz w:val="20"/>
          <w:szCs w:val="20"/>
          <w:lang w:val="sq-AL"/>
        </w:rPr>
        <w:t>ii) Mënyra</w:t>
      </w:r>
      <w:r w:rsidR="00B2456C" w:rsidRPr="00995871">
        <w:rPr>
          <w:sz w:val="20"/>
          <w:szCs w:val="20"/>
          <w:lang w:val="sq-AL"/>
        </w:rPr>
        <w:t xml:space="preserve"> e monitorimit të vazhdueshëm sipas afateve kohore në respekt të kërkesave të përcaktuara në legjislacionin për mjedisin</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8.</w:t>
      </w:r>
      <w:r w:rsidR="00C819D2" w:rsidRPr="00995871">
        <w:rPr>
          <w:sz w:val="20"/>
          <w:szCs w:val="20"/>
          <w:lang w:val="sq-AL"/>
        </w:rPr>
        <w:t xml:space="preserve"> </w:t>
      </w:r>
      <w:r w:rsidRPr="00995871">
        <w:rPr>
          <w:sz w:val="20"/>
          <w:szCs w:val="20"/>
          <w:lang w:val="sq-AL"/>
        </w:rPr>
        <w:t>Teknologjitë e riciklimit dhe përdorimi i tokës</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a) Planifikimin e përdorimit të sipërfaqes së tokës dhe trajtimin e mbetjeve të ndryshme sterile</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b) Projektin e trajtimit të ujërave, gazeve, tymrave dhe pluhurave</w:t>
      </w:r>
      <w:r w:rsidR="006E07FD" w:rsidRPr="00995871">
        <w:rPr>
          <w:sz w:val="20"/>
          <w:szCs w:val="20"/>
          <w:lang w:val="sq-AL"/>
        </w:rPr>
        <w:t>;</w:t>
      </w:r>
      <w:r w:rsidRPr="00995871">
        <w:rPr>
          <w:sz w:val="20"/>
          <w:szCs w:val="20"/>
          <w:lang w:val="sq-AL"/>
        </w:rPr>
        <w:t xml:space="preserve"> </w:t>
      </w:r>
    </w:p>
    <w:p w:rsidR="00B2456C" w:rsidRPr="00995871" w:rsidRDefault="00B2456C" w:rsidP="00031663">
      <w:pPr>
        <w:pStyle w:val="Paragrafi"/>
        <w:rPr>
          <w:sz w:val="20"/>
          <w:szCs w:val="20"/>
          <w:lang w:val="sq-AL"/>
        </w:rPr>
      </w:pPr>
      <w:r w:rsidRPr="00995871">
        <w:rPr>
          <w:sz w:val="20"/>
          <w:szCs w:val="20"/>
          <w:lang w:val="sq-AL"/>
        </w:rPr>
        <w:t>c) Parashikimin e masave parandaluese lidhur me gazrat e ndryshme që priten të dalin nga miniera për të eliminuar rastet aksidentale</w:t>
      </w:r>
      <w:r w:rsidR="006E07FD" w:rsidRPr="00995871">
        <w:rPr>
          <w:sz w:val="20"/>
          <w:szCs w:val="20"/>
          <w:lang w:val="sq-AL"/>
        </w:rPr>
        <w:t>.</w:t>
      </w:r>
    </w:p>
    <w:p w:rsidR="00B2456C" w:rsidRPr="00995871" w:rsidRDefault="00B2456C" w:rsidP="00031663">
      <w:pPr>
        <w:pStyle w:val="Paragrafi"/>
        <w:rPr>
          <w:sz w:val="20"/>
          <w:szCs w:val="20"/>
          <w:lang w:val="sq-AL"/>
        </w:rPr>
      </w:pPr>
      <w:r w:rsidRPr="00995871">
        <w:rPr>
          <w:sz w:val="20"/>
          <w:szCs w:val="20"/>
          <w:lang w:val="sq-AL"/>
        </w:rPr>
        <w:t>9. Hartimi i preventivit përmbledhës të shpenzimeve për të tr</w:t>
      </w:r>
      <w:r w:rsidR="006E07FD" w:rsidRPr="00995871">
        <w:rPr>
          <w:sz w:val="20"/>
          <w:szCs w:val="20"/>
          <w:lang w:val="sq-AL"/>
        </w:rPr>
        <w:t>i</w:t>
      </w:r>
      <w:r w:rsidRPr="00995871">
        <w:rPr>
          <w:sz w:val="20"/>
          <w:szCs w:val="20"/>
          <w:lang w:val="sq-AL"/>
        </w:rPr>
        <w:t xml:space="preserve"> llojet e</w:t>
      </w:r>
      <w:r w:rsidR="00C819D2" w:rsidRPr="00995871">
        <w:rPr>
          <w:sz w:val="20"/>
          <w:szCs w:val="20"/>
          <w:lang w:val="sq-AL"/>
        </w:rPr>
        <w:t xml:space="preserve"> </w:t>
      </w:r>
      <w:r w:rsidRPr="00995871">
        <w:rPr>
          <w:sz w:val="20"/>
          <w:szCs w:val="20"/>
          <w:lang w:val="sq-AL"/>
        </w:rPr>
        <w:t>monitorimit.</w:t>
      </w:r>
    </w:p>
    <w:p w:rsidR="0094689A" w:rsidRPr="00995871" w:rsidRDefault="0094689A" w:rsidP="00031663">
      <w:pPr>
        <w:pStyle w:val="Paragrafi"/>
        <w:rPr>
          <w:sz w:val="20"/>
          <w:szCs w:val="20"/>
          <w:lang w:val="sq-AL"/>
        </w:rPr>
      </w:pPr>
    </w:p>
    <w:p w:rsidR="00B2456C" w:rsidRPr="00995871" w:rsidRDefault="00F135FF" w:rsidP="00031663">
      <w:pPr>
        <w:pStyle w:val="Paragrafi"/>
        <w:rPr>
          <w:sz w:val="20"/>
          <w:szCs w:val="20"/>
          <w:lang w:val="sq-AL"/>
        </w:rPr>
      </w:pPr>
      <w:r w:rsidRPr="00995871">
        <w:rPr>
          <w:sz w:val="20"/>
          <w:szCs w:val="20"/>
          <w:lang w:val="sq-AL"/>
        </w:rPr>
        <w:t xml:space="preserve">II. PJESA GRAFIKE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
        <w:gridCol w:w="7275"/>
        <w:gridCol w:w="1558"/>
      </w:tblGrid>
      <w:tr w:rsidR="00B2456C" w:rsidRPr="00995871" w:rsidTr="0094689A">
        <w:trPr>
          <w:jc w:val="center"/>
        </w:trPr>
        <w:tc>
          <w:tcPr>
            <w:tcW w:w="244" w:type="pct"/>
          </w:tcPr>
          <w:p w:rsidR="00B2456C" w:rsidRPr="00995871" w:rsidRDefault="00B2456C" w:rsidP="00274A31">
            <w:pPr>
              <w:pStyle w:val="Tabele"/>
              <w:rPr>
                <w:sz w:val="18"/>
                <w:szCs w:val="18"/>
                <w:lang w:val="sq-AL"/>
              </w:rPr>
            </w:pPr>
            <w:r w:rsidRPr="00995871">
              <w:rPr>
                <w:sz w:val="18"/>
                <w:szCs w:val="18"/>
                <w:lang w:val="sq-AL"/>
              </w:rPr>
              <w:t>1</w:t>
            </w:r>
          </w:p>
        </w:tc>
        <w:tc>
          <w:tcPr>
            <w:tcW w:w="3917" w:type="pct"/>
          </w:tcPr>
          <w:p w:rsidR="00B2456C" w:rsidRPr="00995871" w:rsidRDefault="00B2456C" w:rsidP="00274A31">
            <w:pPr>
              <w:pStyle w:val="Tabele"/>
              <w:rPr>
                <w:sz w:val="18"/>
                <w:szCs w:val="18"/>
                <w:lang w:val="sq-AL"/>
              </w:rPr>
            </w:pPr>
            <w:r w:rsidRPr="00995871">
              <w:rPr>
                <w:sz w:val="18"/>
                <w:szCs w:val="18"/>
                <w:lang w:val="sq-AL"/>
              </w:rPr>
              <w:t xml:space="preserve">Harta topografike e sipërfaqes me zonat me shembje dhe/ose zonat me risk potencial shembje sipas klasave </w:t>
            </w:r>
          </w:p>
        </w:tc>
        <w:tc>
          <w:tcPr>
            <w:tcW w:w="839" w:type="pct"/>
          </w:tcPr>
          <w:p w:rsidR="00B2456C" w:rsidRPr="00995871" w:rsidRDefault="00B2456C" w:rsidP="00274A31">
            <w:pPr>
              <w:pStyle w:val="Tabele"/>
              <w:rPr>
                <w:sz w:val="18"/>
                <w:szCs w:val="18"/>
                <w:lang w:val="sq-AL"/>
              </w:rPr>
            </w:pPr>
            <w:r w:rsidRPr="00995871">
              <w:rPr>
                <w:sz w:val="18"/>
                <w:szCs w:val="18"/>
                <w:lang w:val="sq-AL"/>
              </w:rPr>
              <w:t>1:1000, 1:2000</w:t>
            </w:r>
          </w:p>
        </w:tc>
      </w:tr>
      <w:tr w:rsidR="00B2456C" w:rsidRPr="00995871" w:rsidTr="0094689A">
        <w:trPr>
          <w:jc w:val="center"/>
        </w:trPr>
        <w:tc>
          <w:tcPr>
            <w:tcW w:w="244" w:type="pct"/>
          </w:tcPr>
          <w:p w:rsidR="00B2456C" w:rsidRPr="00995871" w:rsidRDefault="00B2456C" w:rsidP="00274A31">
            <w:pPr>
              <w:pStyle w:val="Tabele"/>
              <w:rPr>
                <w:sz w:val="18"/>
                <w:szCs w:val="18"/>
                <w:lang w:val="sq-AL"/>
              </w:rPr>
            </w:pPr>
            <w:r w:rsidRPr="00995871">
              <w:rPr>
                <w:sz w:val="18"/>
                <w:szCs w:val="18"/>
                <w:lang w:val="sq-AL"/>
              </w:rPr>
              <w:t>2</w:t>
            </w:r>
          </w:p>
        </w:tc>
        <w:tc>
          <w:tcPr>
            <w:tcW w:w="3917" w:type="pct"/>
          </w:tcPr>
          <w:p w:rsidR="00B2456C" w:rsidRPr="00995871" w:rsidRDefault="00B2456C" w:rsidP="00274A31">
            <w:pPr>
              <w:pStyle w:val="Tabele"/>
              <w:rPr>
                <w:sz w:val="18"/>
                <w:szCs w:val="18"/>
                <w:lang w:val="sq-AL"/>
              </w:rPr>
            </w:pPr>
            <w:r w:rsidRPr="00995871">
              <w:rPr>
                <w:sz w:val="18"/>
                <w:szCs w:val="18"/>
                <w:lang w:val="sq-AL"/>
              </w:rPr>
              <w:t xml:space="preserve">Hartën topografike të sipërfaqes me planin e parandalimit të rrezikut dhe zonat sipas klasave </w:t>
            </w:r>
          </w:p>
        </w:tc>
        <w:tc>
          <w:tcPr>
            <w:tcW w:w="839" w:type="pct"/>
          </w:tcPr>
          <w:p w:rsidR="00B2456C" w:rsidRPr="00995871" w:rsidRDefault="00B2456C" w:rsidP="00274A31">
            <w:pPr>
              <w:pStyle w:val="Tabele"/>
              <w:rPr>
                <w:sz w:val="18"/>
                <w:szCs w:val="18"/>
                <w:lang w:val="sq-AL"/>
              </w:rPr>
            </w:pPr>
            <w:r w:rsidRPr="00995871">
              <w:rPr>
                <w:sz w:val="18"/>
                <w:szCs w:val="18"/>
                <w:lang w:val="sq-AL"/>
              </w:rPr>
              <w:t>1:1000, 1:2000</w:t>
            </w:r>
          </w:p>
        </w:tc>
      </w:tr>
      <w:tr w:rsidR="00B2456C" w:rsidRPr="00995871" w:rsidTr="0094689A">
        <w:trPr>
          <w:jc w:val="center"/>
        </w:trPr>
        <w:tc>
          <w:tcPr>
            <w:tcW w:w="244" w:type="pct"/>
          </w:tcPr>
          <w:p w:rsidR="00B2456C" w:rsidRPr="00995871" w:rsidRDefault="00B2456C" w:rsidP="00274A31">
            <w:pPr>
              <w:pStyle w:val="Tabele"/>
              <w:rPr>
                <w:sz w:val="18"/>
                <w:szCs w:val="18"/>
                <w:lang w:val="sq-AL"/>
              </w:rPr>
            </w:pPr>
            <w:r w:rsidRPr="00995871">
              <w:rPr>
                <w:sz w:val="18"/>
                <w:szCs w:val="18"/>
                <w:lang w:val="sq-AL"/>
              </w:rPr>
              <w:t>3</w:t>
            </w:r>
          </w:p>
        </w:tc>
        <w:tc>
          <w:tcPr>
            <w:tcW w:w="3917" w:type="pct"/>
          </w:tcPr>
          <w:p w:rsidR="00B2456C" w:rsidRPr="00995871" w:rsidRDefault="00B2456C" w:rsidP="00274A31">
            <w:pPr>
              <w:pStyle w:val="Tabele"/>
              <w:rPr>
                <w:sz w:val="18"/>
                <w:szCs w:val="18"/>
                <w:lang w:val="sq-AL"/>
              </w:rPr>
            </w:pPr>
            <w:r w:rsidRPr="00995871">
              <w:rPr>
                <w:sz w:val="18"/>
                <w:szCs w:val="18"/>
                <w:lang w:val="sq-AL"/>
              </w:rPr>
              <w:t>Planimetrinë</w:t>
            </w:r>
            <w:r w:rsidR="00C819D2" w:rsidRPr="00995871">
              <w:rPr>
                <w:sz w:val="18"/>
                <w:szCs w:val="18"/>
                <w:lang w:val="sq-AL"/>
              </w:rPr>
              <w:t xml:space="preserve"> </w:t>
            </w:r>
            <w:r w:rsidR="00E4314E" w:rsidRPr="00995871">
              <w:rPr>
                <w:sz w:val="18"/>
                <w:szCs w:val="18"/>
                <w:lang w:val="sq-AL"/>
              </w:rPr>
              <w:t xml:space="preserve">e </w:t>
            </w:r>
            <w:r w:rsidRPr="00995871">
              <w:rPr>
                <w:sz w:val="18"/>
                <w:szCs w:val="18"/>
                <w:lang w:val="sq-AL"/>
              </w:rPr>
              <w:t xml:space="preserve">vendosjes së stacioneve të matjes të zhvendosjes së shkëmbinjve dhe zonat me shembje </w:t>
            </w:r>
          </w:p>
        </w:tc>
        <w:tc>
          <w:tcPr>
            <w:tcW w:w="839" w:type="pct"/>
          </w:tcPr>
          <w:p w:rsidR="00B2456C" w:rsidRPr="00995871" w:rsidRDefault="00B2456C" w:rsidP="00274A31">
            <w:pPr>
              <w:pStyle w:val="Tabele"/>
              <w:rPr>
                <w:sz w:val="18"/>
                <w:szCs w:val="18"/>
                <w:lang w:val="sq-AL"/>
              </w:rPr>
            </w:pPr>
            <w:r w:rsidRPr="00995871">
              <w:rPr>
                <w:sz w:val="18"/>
                <w:szCs w:val="18"/>
                <w:lang w:val="sq-AL"/>
              </w:rPr>
              <w:t>1:1000, 1:2000</w:t>
            </w:r>
          </w:p>
        </w:tc>
      </w:tr>
      <w:tr w:rsidR="00B2456C" w:rsidRPr="00995871" w:rsidTr="0094689A">
        <w:trPr>
          <w:jc w:val="center"/>
        </w:trPr>
        <w:tc>
          <w:tcPr>
            <w:tcW w:w="244" w:type="pct"/>
          </w:tcPr>
          <w:p w:rsidR="00B2456C" w:rsidRPr="00995871" w:rsidRDefault="00B2456C" w:rsidP="00274A31">
            <w:pPr>
              <w:pStyle w:val="Tabele"/>
              <w:rPr>
                <w:sz w:val="18"/>
                <w:szCs w:val="18"/>
                <w:lang w:val="sq-AL"/>
              </w:rPr>
            </w:pPr>
            <w:r w:rsidRPr="00995871">
              <w:rPr>
                <w:sz w:val="18"/>
                <w:szCs w:val="18"/>
                <w:lang w:val="sq-AL"/>
              </w:rPr>
              <w:t>4</w:t>
            </w:r>
          </w:p>
        </w:tc>
        <w:tc>
          <w:tcPr>
            <w:tcW w:w="3917" w:type="pct"/>
          </w:tcPr>
          <w:p w:rsidR="00B2456C" w:rsidRPr="00995871" w:rsidRDefault="00B2456C" w:rsidP="00743B99">
            <w:pPr>
              <w:pStyle w:val="Tabele"/>
              <w:rPr>
                <w:sz w:val="18"/>
                <w:szCs w:val="18"/>
                <w:lang w:val="sq-AL"/>
              </w:rPr>
            </w:pPr>
            <w:r w:rsidRPr="00995871">
              <w:rPr>
                <w:sz w:val="18"/>
                <w:szCs w:val="18"/>
                <w:lang w:val="sq-AL"/>
              </w:rPr>
              <w:t>Harta topografike e sipërfaqes me burimet e rrjedhjes së ujërave nga nëntoka ose karriera, stoqet e sterileve dhe dambat. Planimetri e sistemimit t</w:t>
            </w:r>
            <w:r w:rsidR="00743B99" w:rsidRPr="00995871">
              <w:rPr>
                <w:rFonts w:ascii="Times New Roman" w:hAnsi="Times New Roman" w:cs="Times New Roman"/>
                <w:sz w:val="18"/>
                <w:szCs w:val="18"/>
                <w:lang w:val="sq-AL"/>
              </w:rPr>
              <w:t>ë</w:t>
            </w:r>
            <w:r w:rsidRPr="00995871">
              <w:rPr>
                <w:sz w:val="18"/>
                <w:szCs w:val="18"/>
                <w:lang w:val="sq-AL"/>
              </w:rPr>
              <w:t xml:space="preserve"> sterileve dhe e stacioneve t</w:t>
            </w:r>
            <w:r w:rsidR="00743B99" w:rsidRPr="00995871">
              <w:rPr>
                <w:rFonts w:ascii="Times New Roman" w:hAnsi="Times New Roman" w:cs="Times New Roman"/>
                <w:sz w:val="18"/>
                <w:szCs w:val="18"/>
                <w:lang w:val="sq-AL"/>
              </w:rPr>
              <w:t>ë</w:t>
            </w:r>
            <w:r w:rsidRPr="00995871">
              <w:rPr>
                <w:sz w:val="18"/>
                <w:szCs w:val="18"/>
                <w:lang w:val="sq-AL"/>
              </w:rPr>
              <w:t xml:space="preserve"> ndryshme t</w:t>
            </w:r>
            <w:r w:rsidR="00743B99" w:rsidRPr="00995871">
              <w:rPr>
                <w:rFonts w:ascii="Times New Roman" w:hAnsi="Times New Roman" w:cs="Times New Roman"/>
                <w:sz w:val="18"/>
                <w:szCs w:val="18"/>
                <w:lang w:val="sq-AL"/>
              </w:rPr>
              <w:t>ë</w:t>
            </w:r>
            <w:r w:rsidRPr="00995871">
              <w:rPr>
                <w:sz w:val="18"/>
                <w:szCs w:val="18"/>
                <w:lang w:val="sq-AL"/>
              </w:rPr>
              <w:t xml:space="preserve"> marrjes s</w:t>
            </w:r>
            <w:r w:rsidR="00743B99" w:rsidRPr="00995871">
              <w:rPr>
                <w:rFonts w:ascii="Times New Roman" w:hAnsi="Times New Roman" w:cs="Times New Roman"/>
                <w:sz w:val="18"/>
                <w:szCs w:val="18"/>
                <w:lang w:val="sq-AL"/>
              </w:rPr>
              <w:t>ë</w:t>
            </w:r>
            <w:r w:rsidRPr="00995871">
              <w:rPr>
                <w:sz w:val="18"/>
                <w:szCs w:val="18"/>
                <w:lang w:val="sq-AL"/>
              </w:rPr>
              <w:t xml:space="preserve"> mostrave</w:t>
            </w:r>
          </w:p>
        </w:tc>
        <w:tc>
          <w:tcPr>
            <w:tcW w:w="839" w:type="pct"/>
          </w:tcPr>
          <w:p w:rsidR="00B2456C" w:rsidRPr="00995871" w:rsidRDefault="00B2456C" w:rsidP="00274A31">
            <w:pPr>
              <w:pStyle w:val="Tabele"/>
              <w:rPr>
                <w:sz w:val="18"/>
                <w:szCs w:val="18"/>
                <w:lang w:val="sq-AL"/>
              </w:rPr>
            </w:pPr>
            <w:r w:rsidRPr="00995871">
              <w:rPr>
                <w:sz w:val="18"/>
                <w:szCs w:val="18"/>
                <w:lang w:val="sq-AL"/>
              </w:rPr>
              <w:t>1:1000, 1:2000</w:t>
            </w:r>
          </w:p>
        </w:tc>
      </w:tr>
      <w:tr w:rsidR="00B2456C" w:rsidRPr="00995871" w:rsidTr="0094689A">
        <w:trPr>
          <w:jc w:val="center"/>
        </w:trPr>
        <w:tc>
          <w:tcPr>
            <w:tcW w:w="244" w:type="pct"/>
          </w:tcPr>
          <w:p w:rsidR="00B2456C" w:rsidRPr="00995871" w:rsidRDefault="00B2456C" w:rsidP="00274A31">
            <w:pPr>
              <w:pStyle w:val="Tabele"/>
              <w:rPr>
                <w:sz w:val="18"/>
                <w:szCs w:val="18"/>
                <w:lang w:val="sq-AL"/>
              </w:rPr>
            </w:pPr>
            <w:r w:rsidRPr="00995871">
              <w:rPr>
                <w:sz w:val="18"/>
                <w:szCs w:val="18"/>
                <w:lang w:val="sq-AL"/>
              </w:rPr>
              <w:t>5</w:t>
            </w:r>
          </w:p>
        </w:tc>
        <w:tc>
          <w:tcPr>
            <w:tcW w:w="3917" w:type="pct"/>
          </w:tcPr>
          <w:p w:rsidR="00B2456C" w:rsidRPr="00995871" w:rsidRDefault="00B2456C" w:rsidP="00743B99">
            <w:pPr>
              <w:pStyle w:val="Tabele"/>
              <w:rPr>
                <w:sz w:val="18"/>
                <w:szCs w:val="18"/>
                <w:lang w:val="sq-AL"/>
              </w:rPr>
            </w:pPr>
            <w:r w:rsidRPr="00995871">
              <w:rPr>
                <w:sz w:val="18"/>
                <w:szCs w:val="18"/>
                <w:lang w:val="sq-AL"/>
              </w:rPr>
              <w:t xml:space="preserve">Planimetrinë vendosjes së stacioneve të matjes së gazeve, pluhurave dhe marrjes së kampioneve </w:t>
            </w:r>
          </w:p>
        </w:tc>
        <w:tc>
          <w:tcPr>
            <w:tcW w:w="839" w:type="pct"/>
          </w:tcPr>
          <w:p w:rsidR="00B2456C" w:rsidRPr="00995871" w:rsidRDefault="00B2456C" w:rsidP="00274A31">
            <w:pPr>
              <w:pStyle w:val="Tabele"/>
              <w:rPr>
                <w:sz w:val="18"/>
                <w:szCs w:val="18"/>
                <w:lang w:val="sq-AL"/>
              </w:rPr>
            </w:pPr>
            <w:r w:rsidRPr="00995871">
              <w:rPr>
                <w:sz w:val="18"/>
                <w:szCs w:val="18"/>
                <w:lang w:val="sq-AL"/>
              </w:rPr>
              <w:t>1:1000, 1:2000</w:t>
            </w:r>
          </w:p>
        </w:tc>
      </w:tr>
      <w:tr w:rsidR="00B2456C" w:rsidRPr="00995871" w:rsidTr="0094689A">
        <w:trPr>
          <w:jc w:val="center"/>
        </w:trPr>
        <w:tc>
          <w:tcPr>
            <w:tcW w:w="244" w:type="pct"/>
          </w:tcPr>
          <w:p w:rsidR="00B2456C" w:rsidRPr="00995871" w:rsidRDefault="00B2456C" w:rsidP="00274A31">
            <w:pPr>
              <w:pStyle w:val="Tabele"/>
              <w:rPr>
                <w:sz w:val="18"/>
                <w:szCs w:val="18"/>
                <w:lang w:val="sq-AL"/>
              </w:rPr>
            </w:pPr>
            <w:r w:rsidRPr="00995871">
              <w:rPr>
                <w:sz w:val="18"/>
                <w:szCs w:val="18"/>
                <w:lang w:val="sq-AL"/>
              </w:rPr>
              <w:t>6</w:t>
            </w:r>
          </w:p>
        </w:tc>
        <w:tc>
          <w:tcPr>
            <w:tcW w:w="3917" w:type="pct"/>
          </w:tcPr>
          <w:p w:rsidR="00B2456C" w:rsidRPr="00995871" w:rsidRDefault="00B2456C" w:rsidP="00274A31">
            <w:pPr>
              <w:pStyle w:val="Tabele"/>
              <w:rPr>
                <w:sz w:val="18"/>
                <w:szCs w:val="18"/>
                <w:lang w:val="sq-AL"/>
              </w:rPr>
            </w:pPr>
            <w:r w:rsidRPr="00995871">
              <w:rPr>
                <w:sz w:val="18"/>
                <w:szCs w:val="18"/>
                <w:lang w:val="sq-AL"/>
              </w:rPr>
              <w:t>Planimetrinë e vendosjes së objekteve të përpunimit dhe e stacioneve të ndryshme të marrjes së mostrave</w:t>
            </w:r>
          </w:p>
        </w:tc>
        <w:tc>
          <w:tcPr>
            <w:tcW w:w="839" w:type="pct"/>
          </w:tcPr>
          <w:p w:rsidR="00B2456C" w:rsidRPr="00995871" w:rsidRDefault="00B2456C" w:rsidP="00274A31">
            <w:pPr>
              <w:pStyle w:val="Tabele"/>
              <w:rPr>
                <w:sz w:val="18"/>
                <w:szCs w:val="18"/>
                <w:lang w:val="sq-AL"/>
              </w:rPr>
            </w:pPr>
            <w:r w:rsidRPr="00995871">
              <w:rPr>
                <w:sz w:val="18"/>
                <w:szCs w:val="18"/>
                <w:lang w:val="sq-AL"/>
              </w:rPr>
              <w:t>1:1000, 1:2000</w:t>
            </w:r>
          </w:p>
        </w:tc>
      </w:tr>
      <w:tr w:rsidR="00B2456C" w:rsidRPr="00995871" w:rsidTr="0094689A">
        <w:trPr>
          <w:jc w:val="center"/>
        </w:trPr>
        <w:tc>
          <w:tcPr>
            <w:tcW w:w="244" w:type="pct"/>
          </w:tcPr>
          <w:p w:rsidR="00B2456C" w:rsidRPr="00995871" w:rsidRDefault="00B2456C" w:rsidP="00274A31">
            <w:pPr>
              <w:pStyle w:val="Tabele"/>
              <w:rPr>
                <w:sz w:val="18"/>
                <w:szCs w:val="18"/>
                <w:lang w:val="sq-AL"/>
              </w:rPr>
            </w:pPr>
            <w:r w:rsidRPr="00995871">
              <w:rPr>
                <w:sz w:val="18"/>
                <w:szCs w:val="18"/>
                <w:lang w:val="sq-AL"/>
              </w:rPr>
              <w:t>7</w:t>
            </w:r>
          </w:p>
        </w:tc>
        <w:tc>
          <w:tcPr>
            <w:tcW w:w="3917" w:type="pct"/>
          </w:tcPr>
          <w:p w:rsidR="00B2456C" w:rsidRPr="00995871" w:rsidRDefault="00B2456C" w:rsidP="00274A31">
            <w:pPr>
              <w:pStyle w:val="Tabele"/>
              <w:rPr>
                <w:sz w:val="18"/>
                <w:szCs w:val="18"/>
                <w:lang w:val="sq-AL"/>
              </w:rPr>
            </w:pPr>
            <w:r w:rsidRPr="00995871">
              <w:rPr>
                <w:sz w:val="18"/>
                <w:szCs w:val="18"/>
                <w:lang w:val="sq-AL"/>
              </w:rPr>
              <w:t>Planimetrinë e vendosjes së objekteve të riciklimit dhe e stacioneve të ndryshme të marrjes së mostrave</w:t>
            </w:r>
          </w:p>
        </w:tc>
        <w:tc>
          <w:tcPr>
            <w:tcW w:w="839" w:type="pct"/>
          </w:tcPr>
          <w:p w:rsidR="00B2456C" w:rsidRPr="00995871" w:rsidRDefault="00B2456C" w:rsidP="00274A31">
            <w:pPr>
              <w:pStyle w:val="Tabele"/>
              <w:rPr>
                <w:sz w:val="18"/>
                <w:szCs w:val="18"/>
                <w:lang w:val="sq-AL"/>
              </w:rPr>
            </w:pPr>
            <w:r w:rsidRPr="00995871">
              <w:rPr>
                <w:sz w:val="18"/>
                <w:szCs w:val="18"/>
                <w:lang w:val="sq-AL"/>
              </w:rPr>
              <w:t>1:1000, 1:2000</w:t>
            </w:r>
          </w:p>
        </w:tc>
      </w:tr>
      <w:tr w:rsidR="00B2456C" w:rsidRPr="00995871" w:rsidTr="0094689A">
        <w:trPr>
          <w:jc w:val="center"/>
        </w:trPr>
        <w:tc>
          <w:tcPr>
            <w:tcW w:w="244" w:type="pct"/>
          </w:tcPr>
          <w:p w:rsidR="00B2456C" w:rsidRPr="00995871" w:rsidRDefault="00B2456C" w:rsidP="00274A31">
            <w:pPr>
              <w:pStyle w:val="Tabele"/>
              <w:rPr>
                <w:sz w:val="18"/>
                <w:szCs w:val="18"/>
                <w:lang w:val="sq-AL"/>
              </w:rPr>
            </w:pPr>
            <w:r w:rsidRPr="00995871">
              <w:rPr>
                <w:sz w:val="18"/>
                <w:szCs w:val="18"/>
                <w:lang w:val="sq-AL"/>
              </w:rPr>
              <w:t>8</w:t>
            </w:r>
          </w:p>
        </w:tc>
        <w:tc>
          <w:tcPr>
            <w:tcW w:w="3917" w:type="pct"/>
          </w:tcPr>
          <w:p w:rsidR="00B2456C" w:rsidRPr="00995871" w:rsidRDefault="00B2456C" w:rsidP="00274A31">
            <w:pPr>
              <w:pStyle w:val="Tabele"/>
              <w:rPr>
                <w:sz w:val="18"/>
                <w:szCs w:val="18"/>
                <w:lang w:val="sq-AL"/>
              </w:rPr>
            </w:pPr>
            <w:r w:rsidRPr="00995871">
              <w:rPr>
                <w:sz w:val="18"/>
                <w:szCs w:val="18"/>
                <w:lang w:val="sq-AL"/>
              </w:rPr>
              <w:t xml:space="preserve">Prerje dhe projeksione të ndryshme shoqëruese </w:t>
            </w:r>
          </w:p>
        </w:tc>
        <w:tc>
          <w:tcPr>
            <w:tcW w:w="839" w:type="pct"/>
          </w:tcPr>
          <w:p w:rsidR="00B2456C" w:rsidRPr="00995871" w:rsidRDefault="00B2456C" w:rsidP="00274A31">
            <w:pPr>
              <w:pStyle w:val="Tabele"/>
              <w:rPr>
                <w:sz w:val="18"/>
                <w:szCs w:val="18"/>
                <w:lang w:val="sq-AL"/>
              </w:rPr>
            </w:pPr>
            <w:r w:rsidRPr="00995871">
              <w:rPr>
                <w:sz w:val="18"/>
                <w:szCs w:val="18"/>
                <w:lang w:val="sq-AL"/>
              </w:rPr>
              <w:t>1:1000, 1:2000</w:t>
            </w:r>
          </w:p>
        </w:tc>
      </w:tr>
      <w:tr w:rsidR="00B2456C" w:rsidRPr="00995871" w:rsidTr="0094689A">
        <w:trPr>
          <w:jc w:val="center"/>
        </w:trPr>
        <w:tc>
          <w:tcPr>
            <w:tcW w:w="244" w:type="pct"/>
          </w:tcPr>
          <w:p w:rsidR="00B2456C" w:rsidRPr="00995871" w:rsidRDefault="00B2456C" w:rsidP="00274A31">
            <w:pPr>
              <w:pStyle w:val="Tabele"/>
              <w:rPr>
                <w:sz w:val="18"/>
                <w:szCs w:val="18"/>
                <w:lang w:val="sq-AL"/>
              </w:rPr>
            </w:pPr>
            <w:r w:rsidRPr="00995871">
              <w:rPr>
                <w:sz w:val="18"/>
                <w:szCs w:val="18"/>
                <w:lang w:val="sq-AL"/>
              </w:rPr>
              <w:t>9</w:t>
            </w:r>
          </w:p>
        </w:tc>
        <w:tc>
          <w:tcPr>
            <w:tcW w:w="3917" w:type="pct"/>
          </w:tcPr>
          <w:p w:rsidR="00B2456C" w:rsidRPr="00995871" w:rsidRDefault="00B2456C" w:rsidP="00274A31">
            <w:pPr>
              <w:pStyle w:val="Tabele"/>
              <w:rPr>
                <w:sz w:val="18"/>
                <w:szCs w:val="18"/>
                <w:lang w:val="sq-AL"/>
              </w:rPr>
            </w:pPr>
            <w:r w:rsidRPr="00995871">
              <w:rPr>
                <w:sz w:val="18"/>
                <w:szCs w:val="18"/>
                <w:lang w:val="sq-AL"/>
              </w:rPr>
              <w:t xml:space="preserve">Planimetrinë e përdorimit të tokës </w:t>
            </w:r>
          </w:p>
        </w:tc>
        <w:tc>
          <w:tcPr>
            <w:tcW w:w="839" w:type="pct"/>
          </w:tcPr>
          <w:p w:rsidR="00B2456C" w:rsidRPr="00995871" w:rsidRDefault="00B2456C" w:rsidP="00274A31">
            <w:pPr>
              <w:pStyle w:val="Tabele"/>
              <w:rPr>
                <w:sz w:val="18"/>
                <w:szCs w:val="18"/>
                <w:lang w:val="sq-AL"/>
              </w:rPr>
            </w:pPr>
            <w:r w:rsidRPr="00995871">
              <w:rPr>
                <w:sz w:val="18"/>
                <w:szCs w:val="18"/>
                <w:lang w:val="sq-AL"/>
              </w:rPr>
              <w:t>1:1000, 1:2000</w:t>
            </w:r>
          </w:p>
        </w:tc>
      </w:tr>
    </w:tbl>
    <w:p w:rsidR="00B2456C" w:rsidRPr="00995871" w:rsidRDefault="00B2456C" w:rsidP="00031663">
      <w:pPr>
        <w:pStyle w:val="Paragrafi"/>
        <w:rPr>
          <w:rFonts w:cs="Times New Roman"/>
          <w:sz w:val="20"/>
          <w:szCs w:val="20"/>
          <w:lang w:val="sq-AL"/>
        </w:rPr>
      </w:pPr>
    </w:p>
    <w:p w:rsidR="00B2456C" w:rsidRPr="00995871" w:rsidRDefault="00B2456C" w:rsidP="002B11E2">
      <w:pPr>
        <w:pStyle w:val="TitulliTitull"/>
        <w:rPr>
          <w:sz w:val="20"/>
          <w:szCs w:val="20"/>
          <w:lang w:val="sq-AL"/>
        </w:rPr>
      </w:pPr>
      <w:r w:rsidRPr="00995871">
        <w:rPr>
          <w:sz w:val="20"/>
          <w:szCs w:val="20"/>
          <w:lang w:val="sq-AL"/>
        </w:rPr>
        <w:t>Aneksi 3</w:t>
      </w:r>
    </w:p>
    <w:p w:rsidR="00B2456C" w:rsidRPr="00995871" w:rsidRDefault="00B2456C" w:rsidP="002B11E2">
      <w:pPr>
        <w:pStyle w:val="TitulliTitull"/>
        <w:rPr>
          <w:sz w:val="20"/>
          <w:szCs w:val="20"/>
          <w:lang w:val="sq-AL"/>
        </w:rPr>
      </w:pPr>
      <w:r w:rsidRPr="00995871">
        <w:rPr>
          <w:sz w:val="20"/>
          <w:szCs w:val="20"/>
          <w:lang w:val="sq-AL"/>
        </w:rPr>
        <w:t>Klasifikimi i zonave të rrezikshme</w:t>
      </w:r>
    </w:p>
    <w:p w:rsidR="00B2456C" w:rsidRPr="00995871" w:rsidRDefault="00B2456C" w:rsidP="002B11E2">
      <w:pPr>
        <w:pStyle w:val="TitulliTitull"/>
        <w:rPr>
          <w:sz w:val="20"/>
          <w:szCs w:val="20"/>
          <w:lang w:val="sq-AL"/>
        </w:rPr>
      </w:pPr>
    </w:p>
    <w:p w:rsidR="00B2456C" w:rsidRPr="00995871" w:rsidRDefault="00B2456C" w:rsidP="00031663">
      <w:pPr>
        <w:pStyle w:val="Paragrafi"/>
        <w:rPr>
          <w:sz w:val="20"/>
          <w:szCs w:val="20"/>
          <w:lang w:val="sq-AL"/>
        </w:rPr>
      </w:pPr>
      <w:r w:rsidRPr="00995871">
        <w:rPr>
          <w:sz w:val="20"/>
          <w:szCs w:val="20"/>
          <w:lang w:val="sq-AL"/>
        </w:rPr>
        <w:t>Sipas shkallës së rrezikshmërisë aktuale të vrojtuar dhe përcaktuar në te</w:t>
      </w:r>
      <w:r w:rsidR="00E4314E" w:rsidRPr="00995871">
        <w:rPr>
          <w:sz w:val="20"/>
          <w:szCs w:val="20"/>
          <w:lang w:val="sq-AL"/>
        </w:rPr>
        <w:t>r</w:t>
      </w:r>
      <w:r w:rsidRPr="00995871">
        <w:rPr>
          <w:sz w:val="20"/>
          <w:szCs w:val="20"/>
          <w:lang w:val="sq-AL"/>
        </w:rPr>
        <w:t>ren dhe asaj të pritshme për shkak të ndryshimit në kohë të parametrave të ndryshëm që lidhen me të, zonat e rrezikshme mund të klasifikohen:</w:t>
      </w:r>
    </w:p>
    <w:p w:rsidR="00B2456C" w:rsidRPr="00995871" w:rsidRDefault="00B2456C" w:rsidP="00031663">
      <w:pPr>
        <w:pStyle w:val="Paragrafi"/>
        <w:rPr>
          <w:sz w:val="20"/>
          <w:szCs w:val="20"/>
          <w:lang w:val="sq-AL"/>
        </w:rPr>
      </w:pPr>
      <w:r w:rsidRPr="00995871">
        <w:rPr>
          <w:sz w:val="20"/>
          <w:szCs w:val="20"/>
          <w:lang w:val="sq-AL"/>
        </w:rPr>
        <w:t>1. Zona të rrezikshme të shkallës së parë</w:t>
      </w:r>
    </w:p>
    <w:p w:rsidR="00B2456C" w:rsidRPr="00995871" w:rsidRDefault="00B2456C" w:rsidP="00031663">
      <w:pPr>
        <w:pStyle w:val="Paragrafi"/>
        <w:rPr>
          <w:sz w:val="20"/>
          <w:szCs w:val="20"/>
          <w:lang w:val="sq-AL"/>
        </w:rPr>
      </w:pPr>
      <w:r w:rsidRPr="00995871">
        <w:rPr>
          <w:sz w:val="20"/>
          <w:szCs w:val="20"/>
          <w:lang w:val="sq-AL"/>
        </w:rPr>
        <w:t>Konsiderohen të gjitha ato zona në sipërfaqe, ku rreziku i lëvizjes ose shembjes së tokës, është vazhdimisht i pranishëm dhe ku nuk duhet të kryhet asnjë lloj ndërtimi i çfarëdo kategorie qoft</w:t>
      </w:r>
      <w:r w:rsidR="00832D33" w:rsidRPr="00995871">
        <w:rPr>
          <w:sz w:val="20"/>
          <w:szCs w:val="20"/>
          <w:lang w:val="sq-AL"/>
        </w:rPr>
        <w:t>ë</w:t>
      </w:r>
      <w:r w:rsidRPr="00995871">
        <w:rPr>
          <w:sz w:val="20"/>
          <w:szCs w:val="20"/>
          <w:lang w:val="sq-AL"/>
        </w:rPr>
        <w:t xml:space="preserve"> ai, si dhe të hiqen ndërtimet ekzistuese, linjat elektrike, tubacionet e ujësjellësve, spostohen rrugët automobilistike dhe elemente të tjerë të infrastrukturës.</w:t>
      </w:r>
    </w:p>
    <w:p w:rsidR="00B2456C" w:rsidRPr="00995871" w:rsidRDefault="00B2456C" w:rsidP="00031663">
      <w:pPr>
        <w:pStyle w:val="Paragrafi"/>
        <w:rPr>
          <w:sz w:val="20"/>
          <w:szCs w:val="20"/>
          <w:lang w:val="sq-AL"/>
        </w:rPr>
      </w:pPr>
      <w:r w:rsidRPr="00995871">
        <w:rPr>
          <w:sz w:val="20"/>
          <w:szCs w:val="20"/>
          <w:lang w:val="sq-AL"/>
        </w:rPr>
        <w:t>Në këto zona përfshihen:</w:t>
      </w:r>
    </w:p>
    <w:p w:rsidR="00B2456C" w:rsidRPr="00995871" w:rsidRDefault="00B2456C" w:rsidP="00031663">
      <w:pPr>
        <w:pStyle w:val="Paragrafi"/>
        <w:rPr>
          <w:sz w:val="20"/>
          <w:szCs w:val="20"/>
          <w:lang w:val="sq-AL"/>
        </w:rPr>
      </w:pPr>
      <w:r w:rsidRPr="00995871">
        <w:rPr>
          <w:sz w:val="20"/>
          <w:szCs w:val="20"/>
          <w:lang w:val="sq-AL"/>
        </w:rPr>
        <w:t>- Sipërfaqet përreth grykave të puseve vertikale të minierave pavarësisht nga mënyra e mbylljes së tyre.</w:t>
      </w:r>
    </w:p>
    <w:p w:rsidR="00B2456C" w:rsidRPr="00995871" w:rsidRDefault="00B2456C" w:rsidP="00031663">
      <w:pPr>
        <w:pStyle w:val="Paragrafi"/>
        <w:rPr>
          <w:sz w:val="20"/>
          <w:szCs w:val="20"/>
          <w:lang w:val="sq-AL"/>
        </w:rPr>
      </w:pPr>
      <w:r w:rsidRPr="00995871">
        <w:rPr>
          <w:sz w:val="20"/>
          <w:szCs w:val="20"/>
          <w:lang w:val="sq-AL"/>
        </w:rPr>
        <w:t xml:space="preserve">- Sipërfaqet mbi grykat e punimeve horizontale ose të pjerrëta me një gjatësi sipas aksit të punimit derisa mbulesa mbi punim të kalojë dhjetë herë lartësinë e tij, të përcaktuar në seksionin tërthor. Megjithatë, në rastet e ndërtimeve dhe elementeve të rëndësishme të infrastrukturës, me rreziqe kolektive të përmasave të ndryshme, përcaktimi </w:t>
      </w:r>
      <w:r w:rsidR="00E4314E" w:rsidRPr="00995871">
        <w:rPr>
          <w:sz w:val="20"/>
          <w:szCs w:val="20"/>
          <w:lang w:val="sq-AL"/>
        </w:rPr>
        <w:t xml:space="preserve">i </w:t>
      </w:r>
      <w:r w:rsidRPr="00995871">
        <w:rPr>
          <w:sz w:val="20"/>
          <w:szCs w:val="20"/>
          <w:lang w:val="sq-AL"/>
        </w:rPr>
        <w:t xml:space="preserve">kufijve të kësaj zone duhet të bëhet me anë të studimeve përkatëse të specializuara, të cilat duhet të marrin në konsideratë ecurinë e procesit në dinamikën e tij. </w:t>
      </w:r>
    </w:p>
    <w:p w:rsidR="00B2456C" w:rsidRPr="00995871" w:rsidRDefault="00B2456C" w:rsidP="00031663">
      <w:pPr>
        <w:pStyle w:val="Paragrafi"/>
        <w:rPr>
          <w:sz w:val="20"/>
          <w:szCs w:val="20"/>
          <w:lang w:val="sq-AL"/>
        </w:rPr>
      </w:pPr>
      <w:r w:rsidRPr="00995871">
        <w:rPr>
          <w:sz w:val="20"/>
          <w:szCs w:val="20"/>
          <w:lang w:val="sq-AL"/>
        </w:rPr>
        <w:t xml:space="preserve">- Sipërfaqet mbi hapësirat e mbetura të shfrytëzimit ose të punimeve të vjetra, atje ku ka qenë përdorur sistemi i shfrytëzimit me hapësira të hapura dhe në bazë të llogaritjeve, që marrin në konsideratë faktorët e ndryshëm, që shkaktojnë evoluimin e procesit të shkatërrimit të shkëmbinjve, rezulton që shembja e këtyre hapësirave do të ndikojë në dëmtimin e sipërfaqes. </w:t>
      </w:r>
    </w:p>
    <w:p w:rsidR="00B2456C" w:rsidRPr="00995871" w:rsidRDefault="00B2456C" w:rsidP="00031663">
      <w:pPr>
        <w:pStyle w:val="Paragrafi"/>
        <w:rPr>
          <w:sz w:val="20"/>
          <w:szCs w:val="20"/>
          <w:lang w:val="sq-AL"/>
        </w:rPr>
      </w:pPr>
      <w:r w:rsidRPr="00995871">
        <w:rPr>
          <w:sz w:val="20"/>
          <w:szCs w:val="20"/>
          <w:lang w:val="sq-AL"/>
        </w:rPr>
        <w:t>2.</w:t>
      </w:r>
      <w:r w:rsidR="00C819D2" w:rsidRPr="00995871">
        <w:rPr>
          <w:sz w:val="20"/>
          <w:szCs w:val="20"/>
          <w:lang w:val="sq-AL"/>
        </w:rPr>
        <w:t xml:space="preserve"> </w:t>
      </w:r>
      <w:r w:rsidRPr="00995871">
        <w:rPr>
          <w:sz w:val="20"/>
          <w:szCs w:val="20"/>
          <w:lang w:val="sq-AL"/>
        </w:rPr>
        <w:t xml:space="preserve">Zona të rrezikshme të shkallës së dytë </w:t>
      </w:r>
    </w:p>
    <w:p w:rsidR="00B2456C" w:rsidRPr="00995871" w:rsidRDefault="00B2456C" w:rsidP="00031663">
      <w:pPr>
        <w:pStyle w:val="Paragrafi"/>
        <w:rPr>
          <w:sz w:val="20"/>
          <w:szCs w:val="20"/>
          <w:lang w:val="sq-AL"/>
        </w:rPr>
      </w:pPr>
      <w:r w:rsidRPr="00995871">
        <w:rPr>
          <w:sz w:val="20"/>
          <w:szCs w:val="20"/>
          <w:lang w:val="sq-AL"/>
        </w:rPr>
        <w:t>Konsiderohen të gjitha ato zona në sipërfaqe, mbi fushat minerare ku efektet e ndikimit të shfrytëzimit janë më të lehta. Ka ulje dhe intensiteti i tyre është i vogël. Në këto zona, mbi bazën e studimeve të detajuara, lejohen ndërtime të kufizuara në madhësi dhe mbahen në vrojtim të vazhdueshëm ndërtimet e kryera. Në këto zona mund të ndërtohen elemente të ndryshëm të infrastrukturës, të cilët duhet të jenë nën vrojtim.</w:t>
      </w:r>
    </w:p>
    <w:p w:rsidR="00B2456C" w:rsidRPr="00995871" w:rsidRDefault="00B2456C" w:rsidP="00031663">
      <w:pPr>
        <w:pStyle w:val="Paragrafi"/>
        <w:rPr>
          <w:sz w:val="20"/>
          <w:szCs w:val="20"/>
          <w:lang w:val="sq-AL"/>
        </w:rPr>
      </w:pPr>
      <w:r w:rsidRPr="00995871">
        <w:rPr>
          <w:sz w:val="20"/>
          <w:szCs w:val="20"/>
          <w:lang w:val="sq-AL"/>
        </w:rPr>
        <w:t>3. Zona të rrezikshme të shkallës së tretë</w:t>
      </w:r>
    </w:p>
    <w:p w:rsidR="00B2456C" w:rsidRPr="00995871" w:rsidRDefault="00B2456C" w:rsidP="00031663">
      <w:pPr>
        <w:pStyle w:val="Paragrafi"/>
        <w:rPr>
          <w:sz w:val="20"/>
          <w:szCs w:val="20"/>
          <w:lang w:val="sq-AL"/>
        </w:rPr>
      </w:pPr>
      <w:r w:rsidRPr="00995871">
        <w:rPr>
          <w:sz w:val="20"/>
          <w:szCs w:val="20"/>
          <w:lang w:val="sq-AL"/>
        </w:rPr>
        <w:t>Konsiderohen ato zona, në sipërfaqe mbi fushat minerare të mbyllura, ku megjithëse pasojat e ndikimit të shfrytëzimit janë:</w:t>
      </w:r>
      <w:r w:rsidR="00C819D2" w:rsidRPr="00995871">
        <w:rPr>
          <w:sz w:val="20"/>
          <w:szCs w:val="20"/>
          <w:lang w:val="sq-AL"/>
        </w:rPr>
        <w:t xml:space="preserve"> </w:t>
      </w:r>
      <w:r w:rsidRPr="00995871">
        <w:rPr>
          <w:sz w:val="20"/>
          <w:szCs w:val="20"/>
          <w:lang w:val="sq-AL"/>
        </w:rPr>
        <w:t>në përfundim, të vogla ose kanë përfunduar, duhet të vazhdojnë vrojtimet dhe matjet edhe p</w:t>
      </w:r>
      <w:r w:rsidR="00E4314E" w:rsidRPr="00995871">
        <w:rPr>
          <w:sz w:val="20"/>
          <w:szCs w:val="20"/>
          <w:lang w:val="sq-AL"/>
        </w:rPr>
        <w:t>ër një periudhë të shkurtër kohe</w:t>
      </w:r>
      <w:r w:rsidRPr="00995871">
        <w:rPr>
          <w:sz w:val="20"/>
          <w:szCs w:val="20"/>
          <w:lang w:val="sq-AL"/>
        </w:rPr>
        <w:t>, e cila do të gjykohet nga rezultatet e tyre. Në këto zona çdo ndërtim duhet të bëhet mbi bazën e studimeve gjeologo-inxhinierike dhe urbanistike t</w:t>
      </w:r>
      <w:r w:rsidR="00743B99" w:rsidRPr="00995871">
        <w:rPr>
          <w:rFonts w:ascii="Times New Roman" w:hAnsi="Times New Roman" w:cs="Times New Roman"/>
          <w:sz w:val="20"/>
          <w:szCs w:val="20"/>
          <w:lang w:val="sq-AL"/>
        </w:rPr>
        <w:t>ë</w:t>
      </w:r>
      <w:r w:rsidRPr="00995871">
        <w:rPr>
          <w:sz w:val="20"/>
          <w:szCs w:val="20"/>
          <w:lang w:val="sq-AL"/>
        </w:rPr>
        <w:t xml:space="preserve"> plota.</w:t>
      </w:r>
    </w:p>
    <w:p w:rsidR="00B2456C" w:rsidRPr="00995871" w:rsidRDefault="00B2456C" w:rsidP="002B11E2">
      <w:pPr>
        <w:pStyle w:val="Autoriteti"/>
        <w:rPr>
          <w:rFonts w:cs="Times New Roman"/>
          <w:sz w:val="20"/>
          <w:szCs w:val="20"/>
          <w:lang w:val="sq-AL"/>
        </w:rPr>
      </w:pPr>
    </w:p>
    <w:p w:rsidR="00B2456C" w:rsidRPr="00995871" w:rsidRDefault="00B2456C" w:rsidP="002B11E2">
      <w:pPr>
        <w:pStyle w:val="Paragrafi"/>
        <w:rPr>
          <w:rFonts w:cs="Times New Roman"/>
          <w:sz w:val="20"/>
          <w:szCs w:val="20"/>
          <w:lang w:val="sq-AL"/>
        </w:rPr>
      </w:pPr>
    </w:p>
    <w:p w:rsidR="00B2456C" w:rsidRPr="00995871" w:rsidRDefault="00B2456C" w:rsidP="002B11E2">
      <w:pPr>
        <w:pStyle w:val="Akti"/>
        <w:rPr>
          <w:sz w:val="20"/>
          <w:szCs w:val="20"/>
          <w:lang w:val="sq-AL"/>
        </w:rPr>
      </w:pPr>
      <w:r w:rsidRPr="00995871">
        <w:rPr>
          <w:sz w:val="20"/>
          <w:szCs w:val="20"/>
          <w:lang w:val="sq-AL"/>
        </w:rPr>
        <w:t>URDHËR</w:t>
      </w:r>
    </w:p>
    <w:p w:rsidR="00B2456C" w:rsidRPr="00995871" w:rsidRDefault="00B2456C" w:rsidP="002B11E2">
      <w:pPr>
        <w:pStyle w:val="NumriData"/>
        <w:rPr>
          <w:sz w:val="20"/>
          <w:szCs w:val="20"/>
          <w:lang w:val="sq-AL"/>
        </w:rPr>
      </w:pPr>
      <w:r w:rsidRPr="00995871">
        <w:rPr>
          <w:sz w:val="20"/>
          <w:szCs w:val="20"/>
          <w:lang w:val="sq-AL"/>
        </w:rPr>
        <w:t>Nr.414, datë 3.6.2011</w:t>
      </w:r>
    </w:p>
    <w:p w:rsidR="00B2456C" w:rsidRPr="00995871" w:rsidRDefault="00B2456C" w:rsidP="002B11E2">
      <w:pPr>
        <w:pStyle w:val="Paragrafi"/>
        <w:rPr>
          <w:rFonts w:cs="Times New Roman"/>
          <w:sz w:val="20"/>
          <w:szCs w:val="20"/>
          <w:lang w:val="sq-AL"/>
        </w:rPr>
      </w:pPr>
    </w:p>
    <w:p w:rsidR="00B2456C" w:rsidRPr="00995871" w:rsidRDefault="00B2456C" w:rsidP="002B11E2">
      <w:pPr>
        <w:pStyle w:val="Titulli"/>
        <w:rPr>
          <w:sz w:val="20"/>
          <w:szCs w:val="20"/>
          <w:lang w:val="sq-AL"/>
        </w:rPr>
      </w:pPr>
      <w:r w:rsidRPr="00995871">
        <w:rPr>
          <w:sz w:val="20"/>
          <w:szCs w:val="20"/>
          <w:lang w:val="sq-AL"/>
        </w:rPr>
        <w:t>PËR MIRATIMIN E FORMËS DHE PËRMBAJTJES SË PLANIT TË MENAXHIMIT DHE INFORMACIONEVE QË MBAHEN NGA ZOTËRUESI I LEJES MINERARE PËR PUNIMET E KRYERA, DEPOZITIMIN, TRAJTIMIN E MBETJEVE MINERARE DHE ANALIZIMIN E TYRE</w:t>
      </w:r>
    </w:p>
    <w:p w:rsidR="00B2456C" w:rsidRPr="00995871" w:rsidRDefault="00B2456C" w:rsidP="002B11E2">
      <w:pPr>
        <w:pStyle w:val="Paragrafi"/>
        <w:rPr>
          <w:rFonts w:cs="Times New Roman"/>
          <w:sz w:val="20"/>
          <w:szCs w:val="20"/>
          <w:lang w:val="sq-AL"/>
        </w:rPr>
      </w:pPr>
    </w:p>
    <w:p w:rsidR="00B2456C" w:rsidRPr="00995871" w:rsidRDefault="00B2456C" w:rsidP="002B11E2">
      <w:pPr>
        <w:pStyle w:val="BazLigjPropozues"/>
        <w:rPr>
          <w:sz w:val="20"/>
          <w:szCs w:val="20"/>
          <w:lang w:val="sq-AL"/>
        </w:rPr>
      </w:pPr>
      <w:r w:rsidRPr="00995871">
        <w:rPr>
          <w:sz w:val="20"/>
          <w:szCs w:val="20"/>
          <w:lang w:val="sq-AL"/>
        </w:rPr>
        <w:t xml:space="preserve">Në zbatim të nenit 102 pika 4 të Kushtetutës së Republikës së Shqipërisë të nenit 38 pika 8 dhe nenit 56 pika 2 të </w:t>
      </w:r>
      <w:r w:rsidR="00DE312E" w:rsidRPr="00995871">
        <w:rPr>
          <w:sz w:val="20"/>
          <w:szCs w:val="20"/>
          <w:lang w:val="sq-AL"/>
        </w:rPr>
        <w:t>ligjit nr</w:t>
      </w:r>
      <w:r w:rsidRPr="00995871">
        <w:rPr>
          <w:sz w:val="20"/>
          <w:szCs w:val="20"/>
          <w:lang w:val="sq-AL"/>
        </w:rPr>
        <w:t>.10</w:t>
      </w:r>
      <w:r w:rsidR="00DE312E" w:rsidRPr="00995871">
        <w:rPr>
          <w:sz w:val="20"/>
          <w:szCs w:val="20"/>
          <w:lang w:val="sq-AL"/>
        </w:rPr>
        <w:t xml:space="preserve"> </w:t>
      </w:r>
      <w:r w:rsidRPr="00995871">
        <w:rPr>
          <w:sz w:val="20"/>
          <w:szCs w:val="20"/>
          <w:lang w:val="sq-AL"/>
        </w:rPr>
        <w:t xml:space="preserve">304, datë 15.7.2010 “Për </w:t>
      </w:r>
      <w:r w:rsidR="00DE312E" w:rsidRPr="00995871">
        <w:rPr>
          <w:sz w:val="20"/>
          <w:szCs w:val="20"/>
          <w:lang w:val="sq-AL"/>
        </w:rPr>
        <w:t xml:space="preserve">sektorin minerar </w:t>
      </w:r>
      <w:r w:rsidRPr="00995871">
        <w:rPr>
          <w:sz w:val="20"/>
          <w:szCs w:val="20"/>
          <w:lang w:val="sq-AL"/>
        </w:rPr>
        <w:t>në Republikën e Shqipërisë”,</w:t>
      </w:r>
    </w:p>
    <w:p w:rsidR="00B2456C" w:rsidRPr="00995871" w:rsidRDefault="00B2456C" w:rsidP="002B11E2">
      <w:pPr>
        <w:pStyle w:val="Paragrafi"/>
        <w:rPr>
          <w:rFonts w:cs="Times New Roman"/>
          <w:sz w:val="14"/>
          <w:szCs w:val="20"/>
          <w:lang w:val="sq-AL"/>
        </w:rPr>
      </w:pPr>
    </w:p>
    <w:p w:rsidR="00B2456C" w:rsidRPr="00995871" w:rsidRDefault="00B2456C" w:rsidP="002B11E2">
      <w:pPr>
        <w:pStyle w:val="VENDOSI"/>
        <w:rPr>
          <w:sz w:val="20"/>
          <w:szCs w:val="20"/>
          <w:lang w:val="sq-AL"/>
        </w:rPr>
      </w:pPr>
      <w:r w:rsidRPr="00995871">
        <w:rPr>
          <w:sz w:val="20"/>
          <w:szCs w:val="20"/>
          <w:lang w:val="sq-AL"/>
        </w:rPr>
        <w:t>URDHËROJ:</w:t>
      </w:r>
    </w:p>
    <w:p w:rsidR="00B2456C" w:rsidRPr="00995871" w:rsidRDefault="00B2456C" w:rsidP="002B11E2">
      <w:pPr>
        <w:pStyle w:val="Paragrafi"/>
        <w:rPr>
          <w:rFonts w:cs="Times New Roman"/>
          <w:sz w:val="14"/>
          <w:szCs w:val="20"/>
          <w:lang w:val="sq-AL"/>
        </w:rPr>
      </w:pPr>
    </w:p>
    <w:p w:rsidR="00B2456C" w:rsidRPr="00995871" w:rsidRDefault="00B2456C" w:rsidP="002B11E2">
      <w:pPr>
        <w:pStyle w:val="Paragrafi"/>
        <w:rPr>
          <w:sz w:val="20"/>
          <w:szCs w:val="20"/>
          <w:lang w:val="sq-AL"/>
        </w:rPr>
      </w:pPr>
      <w:r w:rsidRPr="00995871">
        <w:rPr>
          <w:sz w:val="20"/>
          <w:szCs w:val="20"/>
          <w:lang w:val="sq-AL"/>
        </w:rPr>
        <w:t>1. Plani i menaxhimit të mbetjeve minerare është pjesë e planit të rehabilitimit të zonës</w:t>
      </w:r>
      <w:r w:rsidR="00E4314E" w:rsidRPr="00995871">
        <w:rPr>
          <w:sz w:val="20"/>
          <w:szCs w:val="20"/>
          <w:lang w:val="sq-AL"/>
        </w:rPr>
        <w:t xml:space="preserve"> minerare, si kapitull i veçant</w:t>
      </w:r>
      <w:r w:rsidR="00832D33" w:rsidRPr="00995871">
        <w:rPr>
          <w:sz w:val="20"/>
          <w:szCs w:val="20"/>
          <w:lang w:val="sq-AL"/>
        </w:rPr>
        <w:t>ë</w:t>
      </w:r>
      <w:r w:rsidRPr="00995871">
        <w:rPr>
          <w:sz w:val="20"/>
          <w:szCs w:val="20"/>
          <w:lang w:val="sq-AL"/>
        </w:rPr>
        <w:t xml:space="preserve"> i tij dhe përgatitet nga aplikuesi për marrjen e një leje minerare. Ky plan hartohet në përputhje me parimet baz</w:t>
      </w:r>
      <w:r w:rsidR="00AF2AA9" w:rsidRPr="00995871">
        <w:rPr>
          <w:rFonts w:ascii="Times New Roman" w:hAnsi="Times New Roman" w:cs="Times New Roman"/>
          <w:sz w:val="20"/>
          <w:szCs w:val="20"/>
          <w:lang w:val="sq-AL"/>
        </w:rPr>
        <w:t>ë</w:t>
      </w:r>
      <w:r w:rsidRPr="00995871">
        <w:rPr>
          <w:sz w:val="20"/>
          <w:szCs w:val="20"/>
          <w:lang w:val="sq-AL"/>
        </w:rPr>
        <w:t xml:space="preserve"> për hartimin e planit të menaxhimit të mbetjeve minerare </w:t>
      </w:r>
      <w:r w:rsidR="00E4314E" w:rsidRPr="00995871">
        <w:rPr>
          <w:sz w:val="20"/>
          <w:szCs w:val="20"/>
          <w:lang w:val="sq-AL"/>
        </w:rPr>
        <w:t>t</w:t>
      </w:r>
      <w:r w:rsidRPr="00995871">
        <w:rPr>
          <w:sz w:val="20"/>
          <w:szCs w:val="20"/>
          <w:lang w:val="sq-AL"/>
        </w:rPr>
        <w:t xml:space="preserve">ë veprimtarisë minerare që mbështeten në legjislacionin minerar dhe mjedisor në fuqi. </w:t>
      </w:r>
    </w:p>
    <w:p w:rsidR="00B2456C" w:rsidRPr="00995871" w:rsidRDefault="00B2456C" w:rsidP="002B11E2">
      <w:pPr>
        <w:pStyle w:val="Paragrafi"/>
        <w:rPr>
          <w:sz w:val="20"/>
          <w:szCs w:val="20"/>
          <w:lang w:val="sq-AL"/>
        </w:rPr>
      </w:pPr>
      <w:r w:rsidRPr="00995871">
        <w:rPr>
          <w:sz w:val="20"/>
          <w:szCs w:val="20"/>
          <w:lang w:val="sq-AL"/>
        </w:rPr>
        <w:t xml:space="preserve">2. Procedurat e trajtimit të mbetjeve minerare, ulja e nivelit të shkarkimeve të elementeve të dëmshëm prej tyre, riciklimi, mënyrat e depozitimit dhe trajtimit të mbetjeve me përmbajtje toksike dhe të rrezikshme, bëhen në pajtim me kërkesat e </w:t>
      </w:r>
      <w:r w:rsidR="00DE312E" w:rsidRPr="00995871">
        <w:rPr>
          <w:sz w:val="20"/>
          <w:szCs w:val="20"/>
          <w:lang w:val="sq-AL"/>
        </w:rPr>
        <w:t>ligjit nr.</w:t>
      </w:r>
      <w:r w:rsidRPr="00995871">
        <w:rPr>
          <w:sz w:val="20"/>
          <w:szCs w:val="20"/>
          <w:lang w:val="sq-AL"/>
        </w:rPr>
        <w:t>10</w:t>
      </w:r>
      <w:r w:rsidR="00DE312E" w:rsidRPr="00995871">
        <w:rPr>
          <w:sz w:val="20"/>
          <w:szCs w:val="20"/>
          <w:lang w:val="sq-AL"/>
        </w:rPr>
        <w:t xml:space="preserve"> </w:t>
      </w:r>
      <w:r w:rsidRPr="00995871">
        <w:rPr>
          <w:sz w:val="20"/>
          <w:szCs w:val="20"/>
          <w:lang w:val="sq-AL"/>
        </w:rPr>
        <w:t>304, datë 15.7.2010 “Për sektorin minerar në Republikën e Shqipërisë”.</w:t>
      </w:r>
    </w:p>
    <w:p w:rsidR="00B2456C" w:rsidRPr="00995871" w:rsidRDefault="00B2456C" w:rsidP="002B11E2">
      <w:pPr>
        <w:pStyle w:val="Paragrafi"/>
        <w:rPr>
          <w:sz w:val="20"/>
          <w:szCs w:val="20"/>
          <w:lang w:val="sq-AL"/>
        </w:rPr>
      </w:pPr>
      <w:r w:rsidRPr="00995871">
        <w:rPr>
          <w:sz w:val="20"/>
          <w:szCs w:val="20"/>
          <w:lang w:val="sq-AL"/>
        </w:rPr>
        <w:t>3. Plani i menaxhimit të mbetjeve minerare duhet të mbështetet në parimet e:</w:t>
      </w:r>
    </w:p>
    <w:p w:rsidR="00B2456C" w:rsidRPr="00995871" w:rsidRDefault="00B2456C" w:rsidP="002B11E2">
      <w:pPr>
        <w:pStyle w:val="Paragrafi"/>
        <w:rPr>
          <w:sz w:val="20"/>
          <w:szCs w:val="20"/>
          <w:lang w:val="sq-AL"/>
        </w:rPr>
      </w:pPr>
      <w:r w:rsidRPr="00995871">
        <w:rPr>
          <w:sz w:val="20"/>
          <w:szCs w:val="20"/>
          <w:lang w:val="sq-AL"/>
        </w:rPr>
        <w:t>a) Ndotjes në nivele më të ul</w:t>
      </w:r>
      <w:r w:rsidR="00DE312E" w:rsidRPr="00995871">
        <w:rPr>
          <w:rFonts w:ascii="Times New Roman" w:hAnsi="Times New Roman" w:cs="Times New Roman"/>
          <w:sz w:val="20"/>
          <w:szCs w:val="20"/>
          <w:lang w:val="sq-AL"/>
        </w:rPr>
        <w:t>ë</w:t>
      </w:r>
      <w:r w:rsidRPr="00995871">
        <w:rPr>
          <w:sz w:val="20"/>
          <w:szCs w:val="20"/>
          <w:lang w:val="sq-AL"/>
        </w:rPr>
        <w:t>ta në tokë, në ujërat, te flora e fauna dhe në ekosistemin, në përgjithësi dhe në përputhje me vlerat minimale, të pranuara sipas legjislacionit në fuqi</w:t>
      </w:r>
      <w:r w:rsidR="0019278F" w:rsidRPr="00995871">
        <w:rPr>
          <w:sz w:val="20"/>
          <w:szCs w:val="20"/>
          <w:lang w:val="sq-AL"/>
        </w:rPr>
        <w:t>;</w:t>
      </w:r>
    </w:p>
    <w:p w:rsidR="00B2456C" w:rsidRPr="00995871" w:rsidRDefault="00B2456C" w:rsidP="002B11E2">
      <w:pPr>
        <w:pStyle w:val="Paragrafi"/>
        <w:rPr>
          <w:sz w:val="20"/>
          <w:szCs w:val="20"/>
          <w:lang w:val="sq-AL"/>
        </w:rPr>
      </w:pPr>
      <w:r w:rsidRPr="00995871">
        <w:rPr>
          <w:sz w:val="20"/>
          <w:szCs w:val="20"/>
          <w:lang w:val="sq-AL"/>
        </w:rPr>
        <w:t>b) Futjes së proceseve t</w:t>
      </w:r>
      <w:r w:rsidR="00743B99" w:rsidRPr="00995871">
        <w:rPr>
          <w:rFonts w:ascii="Times New Roman" w:hAnsi="Times New Roman" w:cs="Times New Roman"/>
          <w:sz w:val="20"/>
          <w:szCs w:val="20"/>
          <w:lang w:val="sq-AL"/>
        </w:rPr>
        <w:t>ë</w:t>
      </w:r>
      <w:r w:rsidRPr="00995871">
        <w:rPr>
          <w:sz w:val="20"/>
          <w:szCs w:val="20"/>
          <w:lang w:val="sq-AL"/>
        </w:rPr>
        <w:t xml:space="preserve"> riciklimit</w:t>
      </w:r>
      <w:r w:rsidR="0019278F" w:rsidRPr="00995871">
        <w:rPr>
          <w:sz w:val="20"/>
          <w:szCs w:val="20"/>
          <w:lang w:val="sq-AL"/>
        </w:rPr>
        <w:t>;</w:t>
      </w:r>
      <w:r w:rsidR="00C819D2" w:rsidRPr="00995871">
        <w:rPr>
          <w:sz w:val="20"/>
          <w:szCs w:val="20"/>
          <w:lang w:val="sq-AL"/>
        </w:rPr>
        <w:t xml:space="preserve"> </w:t>
      </w:r>
    </w:p>
    <w:p w:rsidR="00B2456C" w:rsidRPr="00995871" w:rsidRDefault="00B2456C" w:rsidP="002B11E2">
      <w:pPr>
        <w:pStyle w:val="Paragrafi"/>
        <w:rPr>
          <w:sz w:val="20"/>
          <w:szCs w:val="20"/>
          <w:lang w:val="sq-AL"/>
        </w:rPr>
      </w:pPr>
      <w:r w:rsidRPr="00995871">
        <w:rPr>
          <w:sz w:val="20"/>
          <w:szCs w:val="20"/>
          <w:lang w:val="sq-AL"/>
        </w:rPr>
        <w:t>c) Garantimit të një vendi të sigurt depozitimi për periudha të gjata kohore</w:t>
      </w:r>
      <w:r w:rsidR="0019278F" w:rsidRPr="00995871">
        <w:rPr>
          <w:sz w:val="20"/>
          <w:szCs w:val="20"/>
          <w:lang w:val="sq-AL"/>
        </w:rPr>
        <w:t>;</w:t>
      </w:r>
    </w:p>
    <w:p w:rsidR="00B2456C" w:rsidRPr="00995871" w:rsidRDefault="00B2456C" w:rsidP="002B11E2">
      <w:pPr>
        <w:pStyle w:val="Paragrafi"/>
        <w:rPr>
          <w:sz w:val="20"/>
          <w:szCs w:val="20"/>
          <w:lang w:val="sq-AL"/>
        </w:rPr>
      </w:pPr>
      <w:r w:rsidRPr="00995871">
        <w:rPr>
          <w:sz w:val="20"/>
          <w:szCs w:val="20"/>
          <w:lang w:val="sq-AL"/>
        </w:rPr>
        <w:t>d) Garantimit të një emetimi minimal të shkarkimeve të elementeve të dëmshëm në mjedis gjatë operimit dhe në të ardhmen</w:t>
      </w:r>
      <w:r w:rsidR="0019278F" w:rsidRPr="00995871">
        <w:rPr>
          <w:sz w:val="20"/>
          <w:szCs w:val="20"/>
          <w:lang w:val="sq-AL"/>
        </w:rPr>
        <w:t>;</w:t>
      </w:r>
    </w:p>
    <w:p w:rsidR="00B2456C" w:rsidRPr="00995871" w:rsidRDefault="00B2456C" w:rsidP="002B11E2">
      <w:pPr>
        <w:pStyle w:val="Paragrafi"/>
        <w:rPr>
          <w:sz w:val="20"/>
          <w:szCs w:val="20"/>
          <w:lang w:val="sq-AL"/>
        </w:rPr>
      </w:pPr>
      <w:r w:rsidRPr="00995871">
        <w:rPr>
          <w:sz w:val="20"/>
          <w:szCs w:val="20"/>
          <w:lang w:val="sq-AL"/>
        </w:rPr>
        <w:t>e) Trajtimit të mbetjeve minerare sipas karakteristikave të tyre, përbërjes, dekompozimit në kohë sipas teknologjive t</w:t>
      </w:r>
      <w:r w:rsidR="00743B99" w:rsidRPr="00995871">
        <w:rPr>
          <w:rFonts w:ascii="Times New Roman" w:hAnsi="Times New Roman" w:cs="Times New Roman"/>
          <w:sz w:val="20"/>
          <w:szCs w:val="20"/>
          <w:lang w:val="sq-AL"/>
        </w:rPr>
        <w:t>ë</w:t>
      </w:r>
      <w:r w:rsidRPr="00995871">
        <w:rPr>
          <w:sz w:val="20"/>
          <w:szCs w:val="20"/>
          <w:lang w:val="sq-AL"/>
        </w:rPr>
        <w:t xml:space="preserve"> reja dhe praktikave më të mira</w:t>
      </w:r>
      <w:r w:rsidR="0019278F" w:rsidRPr="00995871">
        <w:rPr>
          <w:sz w:val="20"/>
          <w:szCs w:val="20"/>
          <w:lang w:val="sq-AL"/>
        </w:rPr>
        <w:t>;</w:t>
      </w:r>
    </w:p>
    <w:p w:rsidR="00B2456C" w:rsidRPr="00995871" w:rsidRDefault="00E4314E" w:rsidP="002B11E2">
      <w:pPr>
        <w:pStyle w:val="Paragrafi"/>
        <w:rPr>
          <w:sz w:val="20"/>
          <w:szCs w:val="20"/>
          <w:lang w:val="sq-AL"/>
        </w:rPr>
      </w:pPr>
      <w:r w:rsidRPr="00995871">
        <w:rPr>
          <w:sz w:val="20"/>
          <w:szCs w:val="20"/>
          <w:lang w:val="sq-AL"/>
        </w:rPr>
        <w:t>ë</w:t>
      </w:r>
      <w:r w:rsidR="00B2456C" w:rsidRPr="00995871">
        <w:rPr>
          <w:sz w:val="20"/>
          <w:szCs w:val="20"/>
          <w:lang w:val="sq-AL"/>
        </w:rPr>
        <w:t>) Parandalimit dhe marrjes së masave paraprake</w:t>
      </w:r>
      <w:r w:rsidR="0019278F" w:rsidRPr="00995871">
        <w:rPr>
          <w:sz w:val="20"/>
          <w:szCs w:val="20"/>
          <w:lang w:val="sq-AL"/>
        </w:rPr>
        <w:t>;</w:t>
      </w:r>
    </w:p>
    <w:p w:rsidR="00B2456C" w:rsidRPr="00995871" w:rsidRDefault="00B2456C" w:rsidP="002B11E2">
      <w:pPr>
        <w:pStyle w:val="Paragrafi"/>
        <w:rPr>
          <w:sz w:val="20"/>
          <w:szCs w:val="20"/>
          <w:lang w:val="sq-AL"/>
        </w:rPr>
      </w:pPr>
      <w:r w:rsidRPr="00995871">
        <w:rPr>
          <w:sz w:val="20"/>
          <w:szCs w:val="20"/>
          <w:lang w:val="sq-AL"/>
        </w:rPr>
        <w:t>f) Garantimit të monitorimit të efekteve të mbetjeve</w:t>
      </w:r>
      <w:r w:rsidR="0019278F" w:rsidRPr="00995871">
        <w:rPr>
          <w:sz w:val="20"/>
          <w:szCs w:val="20"/>
          <w:lang w:val="sq-AL"/>
        </w:rPr>
        <w:t>;</w:t>
      </w:r>
    </w:p>
    <w:p w:rsidR="00B2456C" w:rsidRPr="00995871" w:rsidRDefault="00B2456C" w:rsidP="002B11E2">
      <w:pPr>
        <w:pStyle w:val="Paragrafi"/>
        <w:rPr>
          <w:sz w:val="20"/>
          <w:szCs w:val="20"/>
          <w:lang w:val="sq-AL"/>
        </w:rPr>
      </w:pPr>
      <w:r w:rsidRPr="00995871">
        <w:rPr>
          <w:sz w:val="20"/>
          <w:szCs w:val="20"/>
          <w:lang w:val="sq-AL"/>
        </w:rPr>
        <w:t xml:space="preserve">g) Këshillimit me </w:t>
      </w:r>
      <w:r w:rsidR="0019278F" w:rsidRPr="00995871">
        <w:rPr>
          <w:sz w:val="20"/>
          <w:szCs w:val="20"/>
          <w:lang w:val="sq-AL"/>
        </w:rPr>
        <w:t>autoritetet</w:t>
      </w:r>
      <w:r w:rsidRPr="00995871">
        <w:rPr>
          <w:sz w:val="20"/>
          <w:szCs w:val="20"/>
          <w:lang w:val="sq-AL"/>
        </w:rPr>
        <w:t xml:space="preserve"> e qeverisjes vendore</w:t>
      </w:r>
      <w:r w:rsidR="0019278F" w:rsidRPr="00995871">
        <w:rPr>
          <w:sz w:val="20"/>
          <w:szCs w:val="20"/>
          <w:lang w:val="sq-AL"/>
        </w:rPr>
        <w:t>;</w:t>
      </w:r>
      <w:r w:rsidRPr="00995871">
        <w:rPr>
          <w:sz w:val="20"/>
          <w:szCs w:val="20"/>
          <w:lang w:val="sq-AL"/>
        </w:rPr>
        <w:t xml:space="preserve"> </w:t>
      </w:r>
    </w:p>
    <w:p w:rsidR="00B2456C" w:rsidRPr="00995871" w:rsidRDefault="00B2456C" w:rsidP="002B11E2">
      <w:pPr>
        <w:pStyle w:val="Paragrafi"/>
        <w:rPr>
          <w:sz w:val="20"/>
          <w:szCs w:val="20"/>
          <w:lang w:val="sq-AL"/>
        </w:rPr>
      </w:pPr>
      <w:r w:rsidRPr="00995871">
        <w:rPr>
          <w:sz w:val="20"/>
          <w:szCs w:val="20"/>
          <w:lang w:val="sq-AL"/>
        </w:rPr>
        <w:t>h) Bashkërendimit ndërmjet mbrojtjes së mjedisit dhe zhvillimit ekonomik</w:t>
      </w:r>
      <w:r w:rsidR="0019278F" w:rsidRPr="00995871">
        <w:rPr>
          <w:sz w:val="20"/>
          <w:szCs w:val="20"/>
          <w:lang w:val="sq-AL"/>
        </w:rPr>
        <w:t>.</w:t>
      </w:r>
    </w:p>
    <w:p w:rsidR="00B2456C" w:rsidRPr="00995871" w:rsidRDefault="00B2456C" w:rsidP="002B11E2">
      <w:pPr>
        <w:pStyle w:val="Paragrafi"/>
        <w:rPr>
          <w:sz w:val="20"/>
          <w:szCs w:val="20"/>
          <w:lang w:val="sq-AL"/>
        </w:rPr>
      </w:pPr>
      <w:r w:rsidRPr="00995871">
        <w:rPr>
          <w:sz w:val="20"/>
          <w:szCs w:val="20"/>
          <w:lang w:val="sq-AL"/>
        </w:rPr>
        <w:t>4. Plani i menaxhimit të mbetjeve minerare, që përditësohet çdo 5 vjet, duhet të përmbajë:</w:t>
      </w:r>
    </w:p>
    <w:p w:rsidR="00B2456C" w:rsidRPr="00995871" w:rsidRDefault="00B2456C" w:rsidP="002B11E2">
      <w:pPr>
        <w:pStyle w:val="Paragrafi"/>
        <w:rPr>
          <w:sz w:val="20"/>
          <w:szCs w:val="20"/>
          <w:lang w:val="sq-AL"/>
        </w:rPr>
      </w:pPr>
      <w:r w:rsidRPr="00995871">
        <w:rPr>
          <w:sz w:val="20"/>
          <w:szCs w:val="20"/>
          <w:lang w:val="sq-AL"/>
        </w:rPr>
        <w:t>a) Projektin teknik e ndërtimor të sheshit të depozitimit të mbetjeve që duhet të përzgjidhet duke pa</w:t>
      </w:r>
      <w:r w:rsidR="0019278F" w:rsidRPr="00995871">
        <w:rPr>
          <w:sz w:val="20"/>
          <w:szCs w:val="20"/>
          <w:lang w:val="sq-AL"/>
        </w:rPr>
        <w:t>s</w:t>
      </w:r>
      <w:r w:rsidRPr="00995871">
        <w:rPr>
          <w:sz w:val="20"/>
          <w:szCs w:val="20"/>
          <w:lang w:val="sq-AL"/>
        </w:rPr>
        <w:t>ur parasysh:</w:t>
      </w:r>
    </w:p>
    <w:p w:rsidR="00B2456C" w:rsidRPr="00995871" w:rsidRDefault="00B2456C" w:rsidP="002B11E2">
      <w:pPr>
        <w:pStyle w:val="Paragrafi"/>
        <w:rPr>
          <w:sz w:val="20"/>
          <w:szCs w:val="20"/>
          <w:lang w:val="sq-AL"/>
        </w:rPr>
      </w:pPr>
      <w:r w:rsidRPr="00995871">
        <w:rPr>
          <w:sz w:val="20"/>
          <w:szCs w:val="20"/>
          <w:lang w:val="sq-AL"/>
        </w:rPr>
        <w:t>i) kushtet e terrenit</w:t>
      </w:r>
      <w:r w:rsidR="007B767D" w:rsidRPr="00995871">
        <w:rPr>
          <w:sz w:val="20"/>
          <w:szCs w:val="20"/>
          <w:lang w:val="sq-AL"/>
        </w:rPr>
        <w:t>;</w:t>
      </w:r>
      <w:r w:rsidRPr="00995871">
        <w:rPr>
          <w:sz w:val="20"/>
          <w:szCs w:val="20"/>
          <w:lang w:val="sq-AL"/>
        </w:rPr>
        <w:t xml:space="preserve"> </w:t>
      </w:r>
    </w:p>
    <w:p w:rsidR="00B2456C" w:rsidRPr="00995871" w:rsidRDefault="00B2456C" w:rsidP="002B11E2">
      <w:pPr>
        <w:pStyle w:val="Paragrafi"/>
        <w:rPr>
          <w:sz w:val="20"/>
          <w:szCs w:val="20"/>
          <w:lang w:val="sq-AL"/>
        </w:rPr>
      </w:pPr>
      <w:r w:rsidRPr="00995871">
        <w:rPr>
          <w:sz w:val="20"/>
          <w:szCs w:val="20"/>
          <w:lang w:val="sq-AL"/>
        </w:rPr>
        <w:t>ii) kushtet gjeologjike të sheshit të depozitimit dhe zonës përreth tij</w:t>
      </w:r>
      <w:r w:rsidR="007B767D" w:rsidRPr="00995871">
        <w:rPr>
          <w:sz w:val="20"/>
          <w:szCs w:val="20"/>
          <w:lang w:val="sq-AL"/>
        </w:rPr>
        <w:t>;</w:t>
      </w:r>
      <w:r w:rsidRPr="00995871">
        <w:rPr>
          <w:sz w:val="20"/>
          <w:szCs w:val="20"/>
          <w:lang w:val="sq-AL"/>
        </w:rPr>
        <w:t xml:space="preserve"> </w:t>
      </w:r>
    </w:p>
    <w:p w:rsidR="00B2456C" w:rsidRPr="00995871" w:rsidRDefault="00B2456C" w:rsidP="002B11E2">
      <w:pPr>
        <w:pStyle w:val="Paragrafi"/>
        <w:rPr>
          <w:sz w:val="20"/>
          <w:szCs w:val="20"/>
          <w:lang w:val="sq-AL"/>
        </w:rPr>
      </w:pPr>
      <w:r w:rsidRPr="00995871">
        <w:rPr>
          <w:sz w:val="20"/>
          <w:szCs w:val="20"/>
          <w:lang w:val="sq-AL"/>
        </w:rPr>
        <w:t>iii) stabilitetin gjeoteknik</w:t>
      </w:r>
      <w:r w:rsidR="008310C3" w:rsidRPr="00995871">
        <w:rPr>
          <w:sz w:val="20"/>
          <w:szCs w:val="20"/>
          <w:lang w:val="sq-AL"/>
        </w:rPr>
        <w:t>;</w:t>
      </w:r>
      <w:r w:rsidRPr="00995871">
        <w:rPr>
          <w:sz w:val="20"/>
          <w:szCs w:val="20"/>
          <w:lang w:val="sq-AL"/>
        </w:rPr>
        <w:t xml:space="preserve"> </w:t>
      </w:r>
    </w:p>
    <w:p w:rsidR="00B2456C" w:rsidRPr="00995871" w:rsidRDefault="00B2456C" w:rsidP="002B11E2">
      <w:pPr>
        <w:pStyle w:val="Paragrafi"/>
        <w:rPr>
          <w:sz w:val="20"/>
          <w:szCs w:val="20"/>
          <w:lang w:val="sq-AL"/>
        </w:rPr>
      </w:pPr>
      <w:r w:rsidRPr="00995871">
        <w:rPr>
          <w:sz w:val="20"/>
          <w:szCs w:val="20"/>
          <w:lang w:val="sq-AL"/>
        </w:rPr>
        <w:t>iv) përbërjen e mbetjeve minerare dhe karakteristikat fiziko-kimike të tyre</w:t>
      </w:r>
      <w:r w:rsidR="008310C3" w:rsidRPr="00995871">
        <w:rPr>
          <w:sz w:val="20"/>
          <w:szCs w:val="20"/>
          <w:lang w:val="sq-AL"/>
        </w:rPr>
        <w:t>;</w:t>
      </w:r>
      <w:r w:rsidRPr="00995871">
        <w:rPr>
          <w:sz w:val="20"/>
          <w:szCs w:val="20"/>
          <w:lang w:val="sq-AL"/>
        </w:rPr>
        <w:t xml:space="preserve"> </w:t>
      </w:r>
    </w:p>
    <w:p w:rsidR="00B2456C" w:rsidRPr="00995871" w:rsidRDefault="00B2456C" w:rsidP="002B11E2">
      <w:pPr>
        <w:pStyle w:val="Paragrafi"/>
        <w:rPr>
          <w:sz w:val="20"/>
          <w:szCs w:val="20"/>
          <w:lang w:val="sq-AL"/>
        </w:rPr>
      </w:pPr>
      <w:r w:rsidRPr="00995871">
        <w:rPr>
          <w:sz w:val="20"/>
          <w:szCs w:val="20"/>
          <w:lang w:val="sq-AL"/>
        </w:rPr>
        <w:t>v) lëvizjen e ujërave</w:t>
      </w:r>
      <w:r w:rsidR="00C819D2" w:rsidRPr="00995871">
        <w:rPr>
          <w:sz w:val="20"/>
          <w:szCs w:val="20"/>
          <w:lang w:val="sq-AL"/>
        </w:rPr>
        <w:t xml:space="preserve"> </w:t>
      </w:r>
      <w:r w:rsidRPr="00995871">
        <w:rPr>
          <w:sz w:val="20"/>
          <w:szCs w:val="20"/>
          <w:lang w:val="sq-AL"/>
        </w:rPr>
        <w:t>sipërfaqësore e nëntokësore</w:t>
      </w:r>
      <w:r w:rsidR="008310C3" w:rsidRPr="00995871">
        <w:rPr>
          <w:sz w:val="20"/>
          <w:szCs w:val="20"/>
          <w:lang w:val="sq-AL"/>
        </w:rPr>
        <w:t>;</w:t>
      </w:r>
      <w:r w:rsidRPr="00995871">
        <w:rPr>
          <w:sz w:val="20"/>
          <w:szCs w:val="20"/>
          <w:lang w:val="sq-AL"/>
        </w:rPr>
        <w:t xml:space="preserve"> </w:t>
      </w:r>
    </w:p>
    <w:p w:rsidR="00B2456C" w:rsidRPr="00995871" w:rsidRDefault="00B2456C" w:rsidP="002B11E2">
      <w:pPr>
        <w:pStyle w:val="Paragrafi"/>
        <w:rPr>
          <w:sz w:val="20"/>
          <w:szCs w:val="20"/>
          <w:lang w:val="sq-AL"/>
        </w:rPr>
      </w:pPr>
      <w:r w:rsidRPr="00995871">
        <w:rPr>
          <w:sz w:val="20"/>
          <w:szCs w:val="20"/>
          <w:lang w:val="sq-AL"/>
        </w:rPr>
        <w:t>vi) afërsinë me infrastrukturën dhe zonat e banuara</w:t>
      </w:r>
      <w:r w:rsidR="008310C3" w:rsidRPr="00995871">
        <w:rPr>
          <w:sz w:val="20"/>
          <w:szCs w:val="20"/>
          <w:lang w:val="sq-AL"/>
        </w:rPr>
        <w:t>;</w:t>
      </w:r>
      <w:r w:rsidRPr="00995871">
        <w:rPr>
          <w:sz w:val="20"/>
          <w:szCs w:val="20"/>
          <w:lang w:val="sq-AL"/>
        </w:rPr>
        <w:t xml:space="preserve"> </w:t>
      </w:r>
    </w:p>
    <w:p w:rsidR="00B2456C" w:rsidRPr="00995871" w:rsidRDefault="00B2456C" w:rsidP="002B11E2">
      <w:pPr>
        <w:pStyle w:val="Paragrafi"/>
        <w:rPr>
          <w:sz w:val="20"/>
          <w:szCs w:val="20"/>
          <w:lang w:val="sq-AL"/>
        </w:rPr>
      </w:pPr>
      <w:r w:rsidRPr="00995871">
        <w:rPr>
          <w:sz w:val="20"/>
          <w:szCs w:val="20"/>
          <w:lang w:val="sq-AL"/>
        </w:rPr>
        <w:t>vii) ndikimin në ekosistemin e zonës minerare dhe asaj përreth saj</w:t>
      </w:r>
      <w:r w:rsidR="008310C3" w:rsidRPr="00995871">
        <w:rPr>
          <w:sz w:val="20"/>
          <w:szCs w:val="20"/>
          <w:lang w:val="sq-AL"/>
        </w:rPr>
        <w:t>;</w:t>
      </w:r>
      <w:r w:rsidRPr="00995871">
        <w:rPr>
          <w:sz w:val="20"/>
          <w:szCs w:val="20"/>
          <w:lang w:val="sq-AL"/>
        </w:rPr>
        <w:t xml:space="preserve"> </w:t>
      </w:r>
    </w:p>
    <w:p w:rsidR="00B2456C" w:rsidRPr="00995871" w:rsidRDefault="00B2456C" w:rsidP="002B11E2">
      <w:pPr>
        <w:pStyle w:val="Paragrafi"/>
        <w:rPr>
          <w:sz w:val="20"/>
          <w:szCs w:val="20"/>
          <w:lang w:val="sq-AL"/>
        </w:rPr>
      </w:pPr>
      <w:r w:rsidRPr="00995871">
        <w:rPr>
          <w:sz w:val="20"/>
          <w:szCs w:val="20"/>
          <w:lang w:val="sq-AL"/>
        </w:rPr>
        <w:t>viii) ndikimin në ekosistemin në përgjithësi</w:t>
      </w:r>
      <w:r w:rsidR="008310C3" w:rsidRPr="00995871">
        <w:rPr>
          <w:sz w:val="20"/>
          <w:szCs w:val="20"/>
          <w:lang w:val="sq-AL"/>
        </w:rPr>
        <w:t>;</w:t>
      </w:r>
    </w:p>
    <w:p w:rsidR="00B2456C" w:rsidRPr="00995871" w:rsidRDefault="00B2456C" w:rsidP="002B11E2">
      <w:pPr>
        <w:pStyle w:val="Paragrafi"/>
        <w:rPr>
          <w:sz w:val="20"/>
          <w:szCs w:val="20"/>
          <w:lang w:val="sq-AL"/>
        </w:rPr>
      </w:pPr>
      <w:r w:rsidRPr="00995871">
        <w:rPr>
          <w:sz w:val="20"/>
          <w:szCs w:val="20"/>
          <w:lang w:val="sq-AL"/>
        </w:rPr>
        <w:t>ix) nivelin e shkarkimeve në mjedis dhe ndotjen që shkakton tek ujërat sipërfaqësore e nëntokësore, të florës e të faunës</w:t>
      </w:r>
      <w:r w:rsidR="007B767D" w:rsidRPr="00995871">
        <w:rPr>
          <w:sz w:val="20"/>
          <w:szCs w:val="20"/>
          <w:lang w:val="sq-AL"/>
        </w:rPr>
        <w:t>;</w:t>
      </w:r>
    </w:p>
    <w:p w:rsidR="00B2456C" w:rsidRPr="00995871" w:rsidRDefault="00B2456C" w:rsidP="002B11E2">
      <w:pPr>
        <w:pStyle w:val="Paragrafi"/>
        <w:rPr>
          <w:sz w:val="20"/>
          <w:szCs w:val="20"/>
          <w:lang w:val="sq-AL"/>
        </w:rPr>
      </w:pPr>
      <w:r w:rsidRPr="00995871">
        <w:rPr>
          <w:sz w:val="20"/>
          <w:szCs w:val="20"/>
          <w:lang w:val="sq-AL"/>
        </w:rPr>
        <w:t>x) parashikimin për realizimin e procesit të mbylljes së sheshit të depozitimit</w:t>
      </w:r>
      <w:r w:rsidR="007B767D" w:rsidRPr="00995871">
        <w:rPr>
          <w:sz w:val="20"/>
          <w:szCs w:val="20"/>
          <w:lang w:val="sq-AL"/>
        </w:rPr>
        <w:t>;</w:t>
      </w:r>
    </w:p>
    <w:p w:rsidR="00B2456C" w:rsidRPr="00995871" w:rsidRDefault="00B2456C" w:rsidP="002B11E2">
      <w:pPr>
        <w:pStyle w:val="Paragrafi"/>
        <w:rPr>
          <w:sz w:val="20"/>
          <w:szCs w:val="20"/>
          <w:lang w:val="sq-AL"/>
        </w:rPr>
      </w:pPr>
      <w:r w:rsidRPr="00995871">
        <w:rPr>
          <w:sz w:val="20"/>
          <w:szCs w:val="20"/>
          <w:lang w:val="sq-AL"/>
        </w:rPr>
        <w:t>xi) parashikimin për monitorimin e shkarkimeve</w:t>
      </w:r>
      <w:r w:rsidR="007B767D" w:rsidRPr="00995871">
        <w:rPr>
          <w:sz w:val="20"/>
          <w:szCs w:val="20"/>
          <w:lang w:val="sq-AL"/>
        </w:rPr>
        <w:t>;</w:t>
      </w:r>
    </w:p>
    <w:p w:rsidR="00B2456C" w:rsidRPr="00995871" w:rsidRDefault="00B2456C" w:rsidP="002B11E2">
      <w:pPr>
        <w:pStyle w:val="Paragrafi"/>
        <w:rPr>
          <w:sz w:val="20"/>
          <w:szCs w:val="20"/>
          <w:lang w:val="sq-AL"/>
        </w:rPr>
      </w:pPr>
      <w:r w:rsidRPr="00995871">
        <w:rPr>
          <w:sz w:val="20"/>
          <w:szCs w:val="20"/>
          <w:lang w:val="sq-AL"/>
        </w:rPr>
        <w:t>xii) procedurat dhe afatet kohore të realizimit të punimeve për ndërtimin e sheshit t</w:t>
      </w:r>
      <w:r w:rsidR="00743B99" w:rsidRPr="00995871">
        <w:rPr>
          <w:rFonts w:ascii="Times New Roman" w:hAnsi="Times New Roman" w:cs="Times New Roman"/>
          <w:sz w:val="20"/>
          <w:szCs w:val="20"/>
          <w:lang w:val="sq-AL"/>
        </w:rPr>
        <w:t>ë</w:t>
      </w:r>
      <w:r w:rsidRPr="00995871">
        <w:rPr>
          <w:sz w:val="20"/>
          <w:szCs w:val="20"/>
          <w:lang w:val="sq-AL"/>
        </w:rPr>
        <w:t xml:space="preserve"> depozitimit, mënyrës së shkarkimit të mbetjeve në të, mënyrës së largimit të ujërave.</w:t>
      </w:r>
    </w:p>
    <w:p w:rsidR="00B2456C" w:rsidRPr="00995871" w:rsidRDefault="00B2456C" w:rsidP="002B11E2">
      <w:pPr>
        <w:pStyle w:val="Paragrafi"/>
        <w:rPr>
          <w:sz w:val="20"/>
          <w:szCs w:val="20"/>
          <w:lang w:val="sq-AL"/>
        </w:rPr>
      </w:pPr>
      <w:r w:rsidRPr="00995871">
        <w:rPr>
          <w:sz w:val="20"/>
          <w:szCs w:val="20"/>
          <w:lang w:val="sq-AL"/>
        </w:rPr>
        <w:t>b) Mënyrën e transportimit të mbetjeve nga objekti minerar te sheshi i depozitimit të mbetjeve.</w:t>
      </w:r>
    </w:p>
    <w:p w:rsidR="00B2456C" w:rsidRPr="00995871" w:rsidRDefault="00B2456C" w:rsidP="002B11E2">
      <w:pPr>
        <w:pStyle w:val="Paragrafi"/>
        <w:rPr>
          <w:sz w:val="20"/>
          <w:szCs w:val="20"/>
          <w:lang w:val="sq-AL"/>
        </w:rPr>
      </w:pPr>
      <w:r w:rsidRPr="00995871">
        <w:rPr>
          <w:sz w:val="20"/>
          <w:szCs w:val="20"/>
          <w:lang w:val="sq-AL"/>
        </w:rPr>
        <w:t>c) Mënyrën e depozitimit të mbetjeve dhe lëvizjen e ujërave në sheshin e depozitimit.</w:t>
      </w:r>
    </w:p>
    <w:p w:rsidR="00B2456C" w:rsidRPr="00995871" w:rsidRDefault="00B2456C" w:rsidP="002B11E2">
      <w:pPr>
        <w:pStyle w:val="Paragrafi"/>
        <w:rPr>
          <w:sz w:val="20"/>
          <w:szCs w:val="20"/>
          <w:lang w:val="sq-AL"/>
        </w:rPr>
      </w:pPr>
      <w:r w:rsidRPr="00995871">
        <w:rPr>
          <w:sz w:val="20"/>
          <w:szCs w:val="20"/>
          <w:lang w:val="sq-AL"/>
        </w:rPr>
        <w:t>d) Mënyrën e trajtimit të mbetjeve dhe skemat e riciklimit t</w:t>
      </w:r>
      <w:r w:rsidR="00743B99" w:rsidRPr="00995871">
        <w:rPr>
          <w:rFonts w:ascii="Times New Roman" w:hAnsi="Times New Roman" w:cs="Times New Roman"/>
          <w:sz w:val="20"/>
          <w:szCs w:val="20"/>
          <w:lang w:val="sq-AL"/>
        </w:rPr>
        <w:t>ë</w:t>
      </w:r>
      <w:r w:rsidRPr="00995871">
        <w:rPr>
          <w:sz w:val="20"/>
          <w:szCs w:val="20"/>
          <w:lang w:val="sq-AL"/>
        </w:rPr>
        <w:t xml:space="preserve"> tyre.</w:t>
      </w:r>
    </w:p>
    <w:p w:rsidR="00B2456C" w:rsidRPr="00995871" w:rsidRDefault="00B2456C" w:rsidP="002B11E2">
      <w:pPr>
        <w:pStyle w:val="Paragrafi"/>
        <w:rPr>
          <w:sz w:val="20"/>
          <w:szCs w:val="20"/>
          <w:lang w:val="sq-AL"/>
        </w:rPr>
      </w:pPr>
      <w:r w:rsidRPr="00995871">
        <w:rPr>
          <w:sz w:val="20"/>
          <w:szCs w:val="20"/>
          <w:lang w:val="sq-AL"/>
        </w:rPr>
        <w:t>e) Impaktin gjatë operimit, personat që mbulojnë procesin e operimit dhe monitorimit, procedurat</w:t>
      </w:r>
      <w:r w:rsidR="00E4314E" w:rsidRPr="00995871">
        <w:rPr>
          <w:sz w:val="20"/>
          <w:szCs w:val="20"/>
          <w:lang w:val="sq-AL"/>
        </w:rPr>
        <w:t xml:space="preserve"> e kontrollit e të monitorimit.</w:t>
      </w:r>
    </w:p>
    <w:p w:rsidR="00B2456C" w:rsidRPr="00995871" w:rsidRDefault="00B2456C" w:rsidP="002B11E2">
      <w:pPr>
        <w:pStyle w:val="Paragrafi"/>
        <w:rPr>
          <w:sz w:val="20"/>
          <w:szCs w:val="20"/>
          <w:lang w:val="sq-AL"/>
        </w:rPr>
      </w:pPr>
      <w:r w:rsidRPr="00995871">
        <w:rPr>
          <w:sz w:val="20"/>
          <w:szCs w:val="20"/>
          <w:lang w:val="sq-AL"/>
        </w:rPr>
        <w:t>f) Planin e mbylljes dhe të rehabilitimit të sheshit të depozitimit.</w:t>
      </w:r>
    </w:p>
    <w:p w:rsidR="00B2456C" w:rsidRPr="00995871" w:rsidRDefault="00B2456C" w:rsidP="002B11E2">
      <w:pPr>
        <w:pStyle w:val="Paragrafi"/>
        <w:rPr>
          <w:sz w:val="20"/>
          <w:szCs w:val="20"/>
          <w:lang w:val="sq-AL"/>
        </w:rPr>
      </w:pPr>
      <w:r w:rsidRPr="00995871">
        <w:rPr>
          <w:sz w:val="20"/>
          <w:szCs w:val="20"/>
          <w:lang w:val="sq-AL"/>
        </w:rPr>
        <w:t>g) Planin e emergjencës për ndotjet aksidentale, masat parandaluese dhe ato në rast aksidentesh ku të përfshihen:</w:t>
      </w:r>
    </w:p>
    <w:p w:rsidR="00B2456C" w:rsidRPr="00995871" w:rsidRDefault="00B2456C" w:rsidP="002B11E2">
      <w:pPr>
        <w:pStyle w:val="Paragrafi"/>
        <w:rPr>
          <w:sz w:val="20"/>
          <w:szCs w:val="20"/>
          <w:lang w:val="sq-AL"/>
        </w:rPr>
      </w:pPr>
      <w:r w:rsidRPr="00995871">
        <w:rPr>
          <w:sz w:val="20"/>
          <w:szCs w:val="20"/>
          <w:lang w:val="sq-AL"/>
        </w:rPr>
        <w:t>i) të gjitha masat për garantimin e jetës dhe të shëndetit t</w:t>
      </w:r>
      <w:r w:rsidR="00743B99" w:rsidRPr="00995871">
        <w:rPr>
          <w:rFonts w:ascii="Times New Roman" w:hAnsi="Times New Roman" w:cs="Times New Roman"/>
          <w:sz w:val="20"/>
          <w:szCs w:val="20"/>
          <w:lang w:val="sq-AL"/>
        </w:rPr>
        <w:t>ë</w:t>
      </w:r>
      <w:r w:rsidRPr="00995871">
        <w:rPr>
          <w:sz w:val="20"/>
          <w:szCs w:val="20"/>
          <w:lang w:val="sq-AL"/>
        </w:rPr>
        <w:t xml:space="preserve"> punonjësve dhe komunitetit, </w:t>
      </w:r>
    </w:p>
    <w:p w:rsidR="00B2456C" w:rsidRPr="00995871" w:rsidRDefault="00B2456C" w:rsidP="002B11E2">
      <w:pPr>
        <w:pStyle w:val="Paragrafi"/>
        <w:rPr>
          <w:sz w:val="20"/>
          <w:szCs w:val="20"/>
          <w:lang w:val="sq-AL"/>
        </w:rPr>
      </w:pPr>
      <w:r w:rsidRPr="00995871">
        <w:rPr>
          <w:sz w:val="20"/>
          <w:szCs w:val="20"/>
          <w:lang w:val="sq-AL"/>
        </w:rPr>
        <w:t>ii) personat që veprojnë në rast aksidentesh,</w:t>
      </w:r>
    </w:p>
    <w:p w:rsidR="00B2456C" w:rsidRPr="00995871" w:rsidRDefault="00B2456C" w:rsidP="002B11E2">
      <w:pPr>
        <w:pStyle w:val="Paragrafi"/>
        <w:rPr>
          <w:sz w:val="20"/>
          <w:szCs w:val="20"/>
          <w:lang w:val="sq-AL"/>
        </w:rPr>
      </w:pPr>
      <w:r w:rsidRPr="00995871">
        <w:rPr>
          <w:sz w:val="20"/>
          <w:szCs w:val="20"/>
          <w:lang w:val="sq-AL"/>
        </w:rPr>
        <w:t>iii) masat e sigurisë për personat që veprojnë në rast aksidentesh,</w:t>
      </w:r>
    </w:p>
    <w:p w:rsidR="00B2456C" w:rsidRPr="00995871" w:rsidRDefault="00B2456C" w:rsidP="002B11E2">
      <w:pPr>
        <w:pStyle w:val="Paragrafi"/>
        <w:rPr>
          <w:sz w:val="20"/>
          <w:szCs w:val="20"/>
          <w:lang w:val="sq-AL"/>
        </w:rPr>
      </w:pPr>
      <w:r w:rsidRPr="00995871">
        <w:rPr>
          <w:sz w:val="20"/>
          <w:szCs w:val="20"/>
          <w:lang w:val="sq-AL"/>
        </w:rPr>
        <w:t>iv) listën e pajisjeve të domosdoshme për raste aksidentesh,</w:t>
      </w:r>
    </w:p>
    <w:p w:rsidR="00B2456C" w:rsidRPr="00995871" w:rsidRDefault="00B2456C" w:rsidP="002B11E2">
      <w:pPr>
        <w:pStyle w:val="Paragrafi"/>
        <w:rPr>
          <w:sz w:val="20"/>
          <w:szCs w:val="20"/>
          <w:lang w:val="sq-AL"/>
        </w:rPr>
      </w:pPr>
      <w:r w:rsidRPr="00995871">
        <w:rPr>
          <w:sz w:val="20"/>
          <w:szCs w:val="20"/>
          <w:lang w:val="sq-AL"/>
        </w:rPr>
        <w:t>v) mënyrën e trajtimit të tyre</w:t>
      </w:r>
      <w:r w:rsidR="00E4314E" w:rsidRPr="00995871">
        <w:rPr>
          <w:sz w:val="20"/>
          <w:szCs w:val="20"/>
          <w:lang w:val="sq-AL"/>
        </w:rPr>
        <w:t>.</w:t>
      </w:r>
    </w:p>
    <w:p w:rsidR="00B2456C" w:rsidRPr="00995871" w:rsidRDefault="00B2456C" w:rsidP="002B11E2">
      <w:pPr>
        <w:pStyle w:val="Paragrafi"/>
        <w:rPr>
          <w:sz w:val="20"/>
          <w:szCs w:val="20"/>
          <w:lang w:val="sq-AL"/>
        </w:rPr>
      </w:pPr>
      <w:r w:rsidRPr="00995871">
        <w:rPr>
          <w:sz w:val="20"/>
          <w:szCs w:val="20"/>
          <w:lang w:val="sq-AL"/>
        </w:rPr>
        <w:t>vi) fondet e nevojshme t</w:t>
      </w:r>
      <w:r w:rsidR="00743B99" w:rsidRPr="00995871">
        <w:rPr>
          <w:rFonts w:ascii="Times New Roman" w:hAnsi="Times New Roman" w:cs="Times New Roman"/>
          <w:sz w:val="20"/>
          <w:szCs w:val="20"/>
          <w:lang w:val="sq-AL"/>
        </w:rPr>
        <w:t>ë</w:t>
      </w:r>
      <w:r w:rsidRPr="00995871">
        <w:rPr>
          <w:sz w:val="20"/>
          <w:szCs w:val="20"/>
          <w:lang w:val="sq-AL"/>
        </w:rPr>
        <w:t xml:space="preserve"> garantuara për raste t</w:t>
      </w:r>
      <w:r w:rsidR="00743B99" w:rsidRPr="00995871">
        <w:rPr>
          <w:rFonts w:ascii="Times New Roman" w:hAnsi="Times New Roman" w:cs="Times New Roman"/>
          <w:sz w:val="20"/>
          <w:szCs w:val="20"/>
          <w:lang w:val="sq-AL"/>
        </w:rPr>
        <w:t>ë</w:t>
      </w:r>
      <w:r w:rsidRPr="00995871">
        <w:rPr>
          <w:sz w:val="20"/>
          <w:szCs w:val="20"/>
          <w:lang w:val="sq-AL"/>
        </w:rPr>
        <w:t xml:space="preserve"> tilla,</w:t>
      </w:r>
    </w:p>
    <w:p w:rsidR="00B2456C" w:rsidRPr="00995871" w:rsidRDefault="00B2456C" w:rsidP="002B11E2">
      <w:pPr>
        <w:pStyle w:val="Paragrafi"/>
        <w:rPr>
          <w:sz w:val="20"/>
          <w:szCs w:val="20"/>
          <w:lang w:val="sq-AL"/>
        </w:rPr>
      </w:pPr>
      <w:r w:rsidRPr="00995871">
        <w:rPr>
          <w:sz w:val="20"/>
          <w:szCs w:val="20"/>
          <w:lang w:val="sq-AL"/>
        </w:rPr>
        <w:t xml:space="preserve">vii) mënyrat e operimit të tyre, duke dhënë opsionet e mundshme, </w:t>
      </w:r>
    </w:p>
    <w:p w:rsidR="00B2456C" w:rsidRPr="00995871" w:rsidRDefault="00B2456C" w:rsidP="002B11E2">
      <w:pPr>
        <w:pStyle w:val="Paragrafi"/>
        <w:rPr>
          <w:sz w:val="20"/>
          <w:szCs w:val="20"/>
          <w:lang w:val="sq-AL"/>
        </w:rPr>
      </w:pPr>
      <w:r w:rsidRPr="00995871">
        <w:rPr>
          <w:sz w:val="20"/>
          <w:szCs w:val="20"/>
          <w:lang w:val="sq-AL"/>
        </w:rPr>
        <w:t>viii) mënyrën e bashkëveprimit me organin e emergjencave civile,</w:t>
      </w:r>
    </w:p>
    <w:p w:rsidR="00B2456C" w:rsidRPr="00995871" w:rsidRDefault="00B2456C" w:rsidP="002B11E2">
      <w:pPr>
        <w:pStyle w:val="Paragrafi"/>
        <w:rPr>
          <w:sz w:val="20"/>
          <w:szCs w:val="20"/>
          <w:lang w:val="sq-AL"/>
        </w:rPr>
      </w:pPr>
      <w:r w:rsidRPr="00995871">
        <w:rPr>
          <w:sz w:val="20"/>
          <w:szCs w:val="20"/>
          <w:lang w:val="sq-AL"/>
        </w:rPr>
        <w:t>ix) mënyrën e informimit të struk</w:t>
      </w:r>
      <w:r w:rsidR="00E4314E" w:rsidRPr="00995871">
        <w:rPr>
          <w:sz w:val="20"/>
          <w:szCs w:val="20"/>
          <w:lang w:val="sq-AL"/>
        </w:rPr>
        <w:t>turave përgjegjëse dhe publikut.</w:t>
      </w:r>
    </w:p>
    <w:p w:rsidR="00B2456C" w:rsidRPr="00995871" w:rsidRDefault="00B2456C" w:rsidP="002B11E2">
      <w:pPr>
        <w:pStyle w:val="Paragrafi"/>
        <w:rPr>
          <w:sz w:val="20"/>
          <w:szCs w:val="20"/>
          <w:lang w:val="sq-AL"/>
        </w:rPr>
      </w:pPr>
      <w:r w:rsidRPr="00995871">
        <w:rPr>
          <w:sz w:val="20"/>
          <w:szCs w:val="20"/>
          <w:lang w:val="sq-AL"/>
        </w:rPr>
        <w:t xml:space="preserve">x) masat paraprake për shmangien e ndotjeve në mjedis, </w:t>
      </w:r>
    </w:p>
    <w:p w:rsidR="00B2456C" w:rsidRPr="00995871" w:rsidRDefault="00B2456C" w:rsidP="002B11E2">
      <w:pPr>
        <w:pStyle w:val="Paragrafi"/>
        <w:rPr>
          <w:sz w:val="20"/>
          <w:szCs w:val="20"/>
          <w:lang w:val="sq-AL"/>
        </w:rPr>
      </w:pPr>
      <w:r w:rsidRPr="00995871">
        <w:rPr>
          <w:sz w:val="20"/>
          <w:szCs w:val="20"/>
          <w:lang w:val="sq-AL"/>
        </w:rPr>
        <w:t>xi) masat për rehabilitimin e mjedisit për raste aksidentale t</w:t>
      </w:r>
      <w:r w:rsidR="00743B99" w:rsidRPr="00995871">
        <w:rPr>
          <w:rFonts w:ascii="Times New Roman" w:hAnsi="Times New Roman" w:cs="Times New Roman"/>
          <w:sz w:val="20"/>
          <w:szCs w:val="20"/>
          <w:lang w:val="sq-AL"/>
        </w:rPr>
        <w:t>ë</w:t>
      </w:r>
      <w:r w:rsidRPr="00995871">
        <w:rPr>
          <w:sz w:val="20"/>
          <w:szCs w:val="20"/>
          <w:lang w:val="sq-AL"/>
        </w:rPr>
        <w:t xml:space="preserve"> konsultuar</w:t>
      </w:r>
      <w:r w:rsidR="00E4314E" w:rsidRPr="00995871">
        <w:rPr>
          <w:sz w:val="20"/>
          <w:szCs w:val="20"/>
          <w:lang w:val="sq-AL"/>
        </w:rPr>
        <w:t>a</w:t>
      </w:r>
      <w:r w:rsidRPr="00995871">
        <w:rPr>
          <w:sz w:val="20"/>
          <w:szCs w:val="20"/>
          <w:lang w:val="sq-AL"/>
        </w:rPr>
        <w:t xml:space="preserve"> me n</w:t>
      </w:r>
      <w:r w:rsidR="00E4314E" w:rsidRPr="00995871">
        <w:rPr>
          <w:sz w:val="20"/>
          <w:szCs w:val="20"/>
          <w:lang w:val="sq-AL"/>
        </w:rPr>
        <w:t>jësitë e qeverisjes vendore q</w:t>
      </w:r>
      <w:r w:rsidR="00832D33" w:rsidRPr="00995871">
        <w:rPr>
          <w:sz w:val="20"/>
          <w:szCs w:val="20"/>
          <w:lang w:val="sq-AL"/>
        </w:rPr>
        <w:t>ë</w:t>
      </w:r>
      <w:r w:rsidRPr="00995871">
        <w:rPr>
          <w:sz w:val="20"/>
          <w:szCs w:val="20"/>
          <w:lang w:val="sq-AL"/>
        </w:rPr>
        <w:t xml:space="preserve"> përditësohet çdo 3 vjet. </w:t>
      </w:r>
    </w:p>
    <w:p w:rsidR="00B2456C" w:rsidRPr="00995871" w:rsidRDefault="00B2456C" w:rsidP="002B11E2">
      <w:pPr>
        <w:pStyle w:val="Paragrafi"/>
        <w:rPr>
          <w:sz w:val="20"/>
          <w:szCs w:val="20"/>
          <w:lang w:val="sq-AL"/>
        </w:rPr>
      </w:pPr>
      <w:r w:rsidRPr="00995871">
        <w:rPr>
          <w:sz w:val="20"/>
          <w:szCs w:val="20"/>
          <w:lang w:val="sq-AL"/>
        </w:rPr>
        <w:t>h) Për veprimtaritë minerare, mbetjet e të cilave rezultojnë nga procese ku përdoren lëndë toksike dhe të rrezikshme, si</w:t>
      </w:r>
      <w:r w:rsidR="00743B99" w:rsidRPr="00995871">
        <w:rPr>
          <w:sz w:val="20"/>
          <w:szCs w:val="20"/>
          <w:lang w:val="sq-AL"/>
        </w:rPr>
        <w:t>:</w:t>
      </w:r>
      <w:r w:rsidRPr="00995871">
        <w:rPr>
          <w:sz w:val="20"/>
          <w:szCs w:val="20"/>
          <w:lang w:val="sq-AL"/>
        </w:rPr>
        <w:t xml:space="preserve"> cianure, acide, substanca kimike të rrezikshme, plani i menaxhimit të mbetjeve duhet</w:t>
      </w:r>
      <w:r w:rsidR="006855A7" w:rsidRPr="00995871">
        <w:rPr>
          <w:sz w:val="20"/>
          <w:szCs w:val="20"/>
          <w:lang w:val="sq-AL"/>
        </w:rPr>
        <w:t>,</w:t>
      </w:r>
      <w:r w:rsidRPr="00995871">
        <w:rPr>
          <w:sz w:val="20"/>
          <w:szCs w:val="20"/>
          <w:lang w:val="sq-AL"/>
        </w:rPr>
        <w:t xml:space="preserve"> gjithashtu</w:t>
      </w:r>
      <w:r w:rsidR="006855A7" w:rsidRPr="00995871">
        <w:rPr>
          <w:sz w:val="20"/>
          <w:szCs w:val="20"/>
          <w:lang w:val="sq-AL"/>
        </w:rPr>
        <w:t>,</w:t>
      </w:r>
      <w:r w:rsidRPr="00995871">
        <w:rPr>
          <w:sz w:val="20"/>
          <w:szCs w:val="20"/>
          <w:lang w:val="sq-AL"/>
        </w:rPr>
        <w:t xml:space="preserve"> të përfshijë:</w:t>
      </w:r>
    </w:p>
    <w:p w:rsidR="00B2456C" w:rsidRPr="00995871" w:rsidRDefault="00B2456C" w:rsidP="002B11E2">
      <w:pPr>
        <w:pStyle w:val="Paragrafi"/>
        <w:rPr>
          <w:sz w:val="20"/>
          <w:szCs w:val="20"/>
          <w:lang w:val="sq-AL"/>
        </w:rPr>
      </w:pPr>
      <w:r w:rsidRPr="00995871">
        <w:rPr>
          <w:sz w:val="20"/>
          <w:szCs w:val="20"/>
          <w:lang w:val="sq-AL"/>
        </w:rPr>
        <w:t>i) Nivelin e koncentrimit të elementeve toksike ose të rrezikshme në depozitimet e mbetjeve minerare apo shkarkimet prej tyre, në respekt të kërkesave të përcaktuara në legjislacionin për mjedisin;</w:t>
      </w:r>
    </w:p>
    <w:p w:rsidR="00B2456C" w:rsidRPr="00995871" w:rsidRDefault="00B2456C" w:rsidP="002B11E2">
      <w:pPr>
        <w:pStyle w:val="Paragrafi"/>
        <w:rPr>
          <w:sz w:val="20"/>
          <w:szCs w:val="20"/>
          <w:lang w:val="sq-AL"/>
        </w:rPr>
      </w:pPr>
      <w:r w:rsidRPr="00995871">
        <w:rPr>
          <w:sz w:val="20"/>
          <w:szCs w:val="20"/>
          <w:lang w:val="sq-AL"/>
        </w:rPr>
        <w:t>ii) Mënyrën e monitorimit t</w:t>
      </w:r>
      <w:r w:rsidR="00743B99" w:rsidRPr="00995871">
        <w:rPr>
          <w:rFonts w:ascii="Times New Roman" w:hAnsi="Times New Roman" w:cs="Times New Roman"/>
          <w:sz w:val="20"/>
          <w:szCs w:val="20"/>
          <w:lang w:val="sq-AL"/>
        </w:rPr>
        <w:t>ë</w:t>
      </w:r>
      <w:r w:rsidRPr="00995871">
        <w:rPr>
          <w:sz w:val="20"/>
          <w:szCs w:val="20"/>
          <w:lang w:val="sq-AL"/>
        </w:rPr>
        <w:t xml:space="preserve"> vazhdueshëm;</w:t>
      </w:r>
    </w:p>
    <w:p w:rsidR="00B2456C" w:rsidRPr="00995871" w:rsidRDefault="00B2456C" w:rsidP="002B11E2">
      <w:pPr>
        <w:pStyle w:val="Paragrafi"/>
        <w:rPr>
          <w:sz w:val="20"/>
          <w:szCs w:val="20"/>
          <w:lang w:val="sq-AL"/>
        </w:rPr>
      </w:pPr>
      <w:r w:rsidRPr="00995871">
        <w:rPr>
          <w:sz w:val="20"/>
          <w:szCs w:val="20"/>
          <w:lang w:val="sq-AL"/>
        </w:rPr>
        <w:t>iii) Mënyrën e eliminimit të efekteve negative të lëndëve toksike dhe të rrezikshme;</w:t>
      </w:r>
    </w:p>
    <w:p w:rsidR="00B2456C" w:rsidRPr="00995871" w:rsidRDefault="00B2456C" w:rsidP="002B11E2">
      <w:pPr>
        <w:pStyle w:val="Paragrafi"/>
        <w:rPr>
          <w:sz w:val="20"/>
          <w:szCs w:val="20"/>
          <w:lang w:val="sq-AL"/>
        </w:rPr>
      </w:pPr>
      <w:r w:rsidRPr="00995871">
        <w:rPr>
          <w:sz w:val="20"/>
          <w:szCs w:val="20"/>
          <w:lang w:val="sq-AL"/>
        </w:rPr>
        <w:t xml:space="preserve">iv) Vlerësimi i planit dhe i garancisë financiare për efektet e depozitimit të këtyre mbetjeve përditësohet çdo 3 vjet. </w:t>
      </w:r>
    </w:p>
    <w:p w:rsidR="00B2456C" w:rsidRPr="00995871" w:rsidRDefault="00B2456C" w:rsidP="002B11E2">
      <w:pPr>
        <w:pStyle w:val="Paragrafi"/>
        <w:rPr>
          <w:sz w:val="20"/>
          <w:szCs w:val="20"/>
          <w:lang w:val="sq-AL"/>
        </w:rPr>
      </w:pPr>
      <w:r w:rsidRPr="00995871">
        <w:rPr>
          <w:sz w:val="20"/>
          <w:szCs w:val="20"/>
          <w:lang w:val="sq-AL"/>
        </w:rPr>
        <w:t>5. Dokumentet informative që mbahen nga zotëruesi i lejes minerare për punimet e kryera, depozitimin, trajtimin e mbetjeve minerare dhe analizimin e tyre</w:t>
      </w:r>
      <w:r w:rsidR="00C819D2" w:rsidRPr="00995871">
        <w:rPr>
          <w:sz w:val="20"/>
          <w:szCs w:val="20"/>
          <w:lang w:val="sq-AL"/>
        </w:rPr>
        <w:t xml:space="preserve"> </w:t>
      </w:r>
      <w:r w:rsidRPr="00995871">
        <w:rPr>
          <w:sz w:val="20"/>
          <w:szCs w:val="20"/>
          <w:lang w:val="sq-AL"/>
        </w:rPr>
        <w:t>në çdo kohë të vlefshme për inspektim nga strukturat përgjegjëse do të jenë si më poshtë:</w:t>
      </w:r>
    </w:p>
    <w:p w:rsidR="00B2456C" w:rsidRPr="00995871" w:rsidRDefault="00C1056E" w:rsidP="002B11E2">
      <w:pPr>
        <w:pStyle w:val="Paragrafi"/>
        <w:rPr>
          <w:sz w:val="20"/>
          <w:szCs w:val="20"/>
          <w:lang w:val="sq-AL"/>
        </w:rPr>
      </w:pPr>
      <w:r w:rsidRPr="00995871">
        <w:rPr>
          <w:sz w:val="20"/>
          <w:szCs w:val="20"/>
          <w:lang w:val="sq-AL"/>
        </w:rPr>
        <w:t>a) Gent</w:t>
      </w:r>
      <w:r w:rsidR="00B2456C" w:rsidRPr="00995871">
        <w:rPr>
          <w:sz w:val="20"/>
          <w:szCs w:val="20"/>
          <w:lang w:val="sq-AL"/>
        </w:rPr>
        <w:t>plani i sheshit të depozitimit të sterileve, sipas projektit të miratuar me llogaritjen e kapacitetit depozitues të tij, shoqëruar me prerjet përkatëse, i azhurnuar periodikisht çdo 3 (tre) muaj për nivelin e mbetjeve të depozituara. Proces</w:t>
      </w:r>
      <w:r w:rsidR="00F54908" w:rsidRPr="00995871">
        <w:rPr>
          <w:sz w:val="20"/>
          <w:szCs w:val="20"/>
          <w:lang w:val="sq-AL"/>
        </w:rPr>
        <w:t>v</w:t>
      </w:r>
      <w:r w:rsidR="00B2456C" w:rsidRPr="00995871">
        <w:rPr>
          <w:sz w:val="20"/>
          <w:szCs w:val="20"/>
          <w:lang w:val="sq-AL"/>
        </w:rPr>
        <w:t>erbalet e matjes dhe azhurnimit të stoqeve të depozitimit;</w:t>
      </w:r>
    </w:p>
    <w:p w:rsidR="00B2456C" w:rsidRPr="00995871" w:rsidRDefault="004F7EBA" w:rsidP="002B11E2">
      <w:pPr>
        <w:pStyle w:val="Paragrafi"/>
        <w:rPr>
          <w:sz w:val="20"/>
          <w:szCs w:val="20"/>
          <w:lang w:val="sq-AL"/>
        </w:rPr>
      </w:pPr>
      <w:r w:rsidRPr="00995871">
        <w:rPr>
          <w:sz w:val="20"/>
          <w:szCs w:val="20"/>
          <w:lang w:val="sq-AL"/>
        </w:rPr>
        <w:t>b) Gent</w:t>
      </w:r>
      <w:r w:rsidR="00B2456C" w:rsidRPr="00995871">
        <w:rPr>
          <w:sz w:val="20"/>
          <w:szCs w:val="20"/>
          <w:lang w:val="sq-AL"/>
        </w:rPr>
        <w:t>plani i impiantit të riciklimit;</w:t>
      </w:r>
    </w:p>
    <w:p w:rsidR="00B2456C" w:rsidRPr="00995871" w:rsidRDefault="004F7EBA" w:rsidP="002B11E2">
      <w:pPr>
        <w:pStyle w:val="Paragrafi"/>
        <w:rPr>
          <w:sz w:val="20"/>
          <w:szCs w:val="20"/>
          <w:lang w:val="sq-AL"/>
        </w:rPr>
      </w:pPr>
      <w:r w:rsidRPr="00995871">
        <w:rPr>
          <w:sz w:val="20"/>
          <w:szCs w:val="20"/>
          <w:lang w:val="sq-AL"/>
        </w:rPr>
        <w:t>c) Gent</w:t>
      </w:r>
      <w:r w:rsidR="00B2456C" w:rsidRPr="00995871">
        <w:rPr>
          <w:sz w:val="20"/>
          <w:szCs w:val="20"/>
          <w:lang w:val="sq-AL"/>
        </w:rPr>
        <w:t>plani i pikave të monitorimit të mbetjeve dhe shkarkimeve;</w:t>
      </w:r>
    </w:p>
    <w:p w:rsidR="00B2456C" w:rsidRPr="00995871" w:rsidRDefault="00B2456C" w:rsidP="002B11E2">
      <w:pPr>
        <w:pStyle w:val="Paragrafi"/>
        <w:rPr>
          <w:sz w:val="20"/>
          <w:szCs w:val="20"/>
          <w:lang w:val="sq-AL"/>
        </w:rPr>
      </w:pPr>
      <w:r w:rsidRPr="00995871">
        <w:rPr>
          <w:sz w:val="20"/>
          <w:szCs w:val="20"/>
          <w:lang w:val="sq-AL"/>
        </w:rPr>
        <w:t>d) Pasqyrat ditore të përbërjes fizike dhe kimike të</w:t>
      </w:r>
      <w:r w:rsidR="00C819D2" w:rsidRPr="00995871">
        <w:rPr>
          <w:sz w:val="20"/>
          <w:szCs w:val="20"/>
          <w:lang w:val="sq-AL"/>
        </w:rPr>
        <w:t xml:space="preserve"> </w:t>
      </w:r>
      <w:r w:rsidRPr="00995871">
        <w:rPr>
          <w:sz w:val="20"/>
          <w:szCs w:val="20"/>
          <w:lang w:val="sq-AL"/>
        </w:rPr>
        <w:t>mbetjeve që depozitohen, të shoqëruara me flet</w:t>
      </w:r>
      <w:r w:rsidR="00F54908" w:rsidRPr="00995871">
        <w:rPr>
          <w:rFonts w:ascii="Times New Roman" w:hAnsi="Times New Roman" w:cs="Times New Roman"/>
          <w:sz w:val="20"/>
          <w:szCs w:val="20"/>
          <w:lang w:val="sq-AL"/>
        </w:rPr>
        <w:t>ë</w:t>
      </w:r>
      <w:r w:rsidR="00F54908" w:rsidRPr="00995871">
        <w:rPr>
          <w:sz w:val="20"/>
          <w:szCs w:val="20"/>
          <w:lang w:val="sq-AL"/>
        </w:rPr>
        <w:t>-</w:t>
      </w:r>
      <w:r w:rsidRPr="00995871">
        <w:rPr>
          <w:sz w:val="20"/>
          <w:szCs w:val="20"/>
          <w:lang w:val="sq-AL"/>
        </w:rPr>
        <w:t>analizat përkatëse;</w:t>
      </w:r>
    </w:p>
    <w:p w:rsidR="00B2456C" w:rsidRPr="00995871" w:rsidRDefault="00B2456C" w:rsidP="002B11E2">
      <w:pPr>
        <w:pStyle w:val="Paragrafi"/>
        <w:rPr>
          <w:sz w:val="20"/>
          <w:szCs w:val="20"/>
          <w:lang w:val="sq-AL"/>
        </w:rPr>
      </w:pPr>
      <w:r w:rsidRPr="00995871">
        <w:rPr>
          <w:sz w:val="20"/>
          <w:szCs w:val="20"/>
          <w:lang w:val="sq-AL"/>
        </w:rPr>
        <w:t xml:space="preserve">e) Pasqyrat ditore të përbërjes fizike dhe kimike të shkarkimeve nga sheshi i depozitimit e shoqëruar me </w:t>
      </w:r>
      <w:r w:rsidR="004E1217" w:rsidRPr="00995871">
        <w:rPr>
          <w:sz w:val="20"/>
          <w:szCs w:val="20"/>
          <w:lang w:val="sq-AL"/>
        </w:rPr>
        <w:t>flet</w:t>
      </w:r>
      <w:r w:rsidR="004E1217" w:rsidRPr="00995871">
        <w:rPr>
          <w:rFonts w:ascii="Times New Roman" w:hAnsi="Times New Roman" w:cs="Times New Roman"/>
          <w:sz w:val="20"/>
          <w:szCs w:val="20"/>
          <w:lang w:val="sq-AL"/>
        </w:rPr>
        <w:t>ë</w:t>
      </w:r>
      <w:r w:rsidR="004E1217" w:rsidRPr="00995871">
        <w:rPr>
          <w:sz w:val="20"/>
          <w:szCs w:val="20"/>
          <w:lang w:val="sq-AL"/>
        </w:rPr>
        <w:t xml:space="preserve">-analizat </w:t>
      </w:r>
      <w:r w:rsidRPr="00995871">
        <w:rPr>
          <w:sz w:val="20"/>
          <w:szCs w:val="20"/>
          <w:lang w:val="sq-AL"/>
        </w:rPr>
        <w:t>përkatëse;</w:t>
      </w:r>
    </w:p>
    <w:p w:rsidR="00B2456C" w:rsidRPr="00995871" w:rsidRDefault="00B2456C" w:rsidP="002B11E2">
      <w:pPr>
        <w:pStyle w:val="Paragrafi"/>
        <w:rPr>
          <w:sz w:val="20"/>
          <w:szCs w:val="20"/>
          <w:lang w:val="sq-AL"/>
        </w:rPr>
      </w:pPr>
      <w:r w:rsidRPr="00995871">
        <w:rPr>
          <w:sz w:val="20"/>
          <w:szCs w:val="20"/>
          <w:lang w:val="sq-AL"/>
        </w:rPr>
        <w:t>f) Përmbledhëset mujore, 3-mujore, 6-mujore dhe vjetore të sasisë dhe cilësisë së mbetjeve që depozitohen;</w:t>
      </w:r>
    </w:p>
    <w:p w:rsidR="00B2456C" w:rsidRPr="00995871" w:rsidRDefault="00B2456C" w:rsidP="002B11E2">
      <w:pPr>
        <w:pStyle w:val="Paragrafi"/>
        <w:rPr>
          <w:sz w:val="20"/>
          <w:szCs w:val="20"/>
          <w:lang w:val="sq-AL"/>
        </w:rPr>
      </w:pPr>
      <w:r w:rsidRPr="00995871">
        <w:rPr>
          <w:sz w:val="20"/>
          <w:szCs w:val="20"/>
          <w:lang w:val="sq-AL"/>
        </w:rPr>
        <w:t>g) Evidenca 3-mujore, 6-mujore dhe vjetore të sasisë dhe cilësisë së mbetjeve që trajtohen nga skemat e riciklimit dhe/ose evadohen;</w:t>
      </w:r>
    </w:p>
    <w:p w:rsidR="00B2456C" w:rsidRPr="00995871" w:rsidRDefault="00B2456C" w:rsidP="002B11E2">
      <w:pPr>
        <w:pStyle w:val="Paragrafi"/>
        <w:rPr>
          <w:sz w:val="20"/>
          <w:szCs w:val="20"/>
          <w:lang w:val="sq-AL"/>
        </w:rPr>
      </w:pPr>
      <w:r w:rsidRPr="00995871">
        <w:rPr>
          <w:sz w:val="20"/>
          <w:szCs w:val="20"/>
          <w:lang w:val="sq-AL"/>
        </w:rPr>
        <w:t>h) Bilanci fizik i lëvizjes së stoqeve të materialit ose mbetjeve të depozituara.</w:t>
      </w:r>
    </w:p>
    <w:p w:rsidR="00B2456C" w:rsidRPr="00995871" w:rsidRDefault="00B2456C" w:rsidP="002B11E2">
      <w:pPr>
        <w:pStyle w:val="Paragrafi"/>
        <w:rPr>
          <w:sz w:val="20"/>
          <w:szCs w:val="20"/>
          <w:lang w:val="sq-AL"/>
        </w:rPr>
      </w:pPr>
      <w:r w:rsidRPr="00995871">
        <w:rPr>
          <w:sz w:val="20"/>
          <w:szCs w:val="20"/>
          <w:lang w:val="sq-AL"/>
        </w:rPr>
        <w:t>6. Forma e informacioneve duhet të jetë:</w:t>
      </w:r>
    </w:p>
    <w:p w:rsidR="00B2456C" w:rsidRPr="00995871" w:rsidRDefault="00B2456C" w:rsidP="002B11E2">
      <w:pPr>
        <w:pStyle w:val="Paragrafi"/>
        <w:rPr>
          <w:sz w:val="20"/>
          <w:szCs w:val="20"/>
          <w:lang w:val="sq-AL"/>
        </w:rPr>
      </w:pPr>
      <w:r w:rsidRPr="00995871">
        <w:rPr>
          <w:sz w:val="20"/>
          <w:szCs w:val="20"/>
          <w:lang w:val="sq-AL"/>
        </w:rPr>
        <w:t>a) për vizatimet në format A3 dhe të përshkruajë rrugën e lëvizjes së mbetjeve, shkarkimeve dhe ujërave sipërfaqësore, nivelin e depozitimit t</w:t>
      </w:r>
      <w:r w:rsidR="00743B99" w:rsidRPr="00995871">
        <w:rPr>
          <w:rFonts w:ascii="Times New Roman" w:hAnsi="Times New Roman" w:cs="Times New Roman"/>
          <w:sz w:val="20"/>
          <w:szCs w:val="20"/>
          <w:lang w:val="sq-AL"/>
        </w:rPr>
        <w:t>ë</w:t>
      </w:r>
      <w:r w:rsidRPr="00995871">
        <w:rPr>
          <w:sz w:val="20"/>
          <w:szCs w:val="20"/>
          <w:lang w:val="sq-AL"/>
        </w:rPr>
        <w:t xml:space="preserve"> mbetjeve në sheshin e depozitimit.</w:t>
      </w:r>
    </w:p>
    <w:p w:rsidR="00B2456C" w:rsidRPr="00995871" w:rsidRDefault="004F7EBA" w:rsidP="002B11E2">
      <w:pPr>
        <w:pStyle w:val="Paragrafi"/>
        <w:rPr>
          <w:sz w:val="20"/>
          <w:szCs w:val="20"/>
          <w:lang w:val="sq-AL"/>
        </w:rPr>
      </w:pPr>
      <w:r w:rsidRPr="00995871">
        <w:rPr>
          <w:sz w:val="20"/>
          <w:szCs w:val="20"/>
          <w:lang w:val="sq-AL"/>
        </w:rPr>
        <w:t>b) pasqyrat në form</w:t>
      </w:r>
      <w:r w:rsidR="00832D33" w:rsidRPr="00995871">
        <w:rPr>
          <w:sz w:val="20"/>
          <w:szCs w:val="20"/>
          <w:lang w:val="sq-AL"/>
        </w:rPr>
        <w:t>ë</w:t>
      </w:r>
      <w:r w:rsidR="00B2456C" w:rsidRPr="00995871">
        <w:rPr>
          <w:sz w:val="20"/>
          <w:szCs w:val="20"/>
          <w:lang w:val="sq-AL"/>
        </w:rPr>
        <w:t xml:space="preserve"> tabelore të mbajtura në programin (</w:t>
      </w:r>
      <w:r w:rsidR="00B2456C" w:rsidRPr="00995871">
        <w:rPr>
          <w:i/>
          <w:sz w:val="20"/>
          <w:szCs w:val="20"/>
          <w:lang w:val="sq-AL"/>
        </w:rPr>
        <w:t>Excel</w:t>
      </w:r>
      <w:r w:rsidR="00B2456C" w:rsidRPr="00995871">
        <w:rPr>
          <w:sz w:val="20"/>
          <w:szCs w:val="20"/>
          <w:lang w:val="sq-AL"/>
        </w:rPr>
        <w:t>) dhe mbahen nga zotëruesi i lejes minerare.</w:t>
      </w:r>
    </w:p>
    <w:p w:rsidR="00B2456C" w:rsidRPr="00995871" w:rsidRDefault="00B2456C" w:rsidP="002B11E2">
      <w:pPr>
        <w:pStyle w:val="Paragrafi"/>
        <w:rPr>
          <w:sz w:val="20"/>
          <w:szCs w:val="20"/>
          <w:lang w:val="sq-AL"/>
        </w:rPr>
      </w:pPr>
      <w:r w:rsidRPr="00995871">
        <w:rPr>
          <w:sz w:val="20"/>
          <w:szCs w:val="20"/>
          <w:lang w:val="sq-AL"/>
        </w:rPr>
        <w:t xml:space="preserve">7. Për zbatimin e këtij </w:t>
      </w:r>
      <w:r w:rsidR="009B16FA" w:rsidRPr="00995871">
        <w:rPr>
          <w:sz w:val="20"/>
          <w:szCs w:val="20"/>
          <w:lang w:val="sq-AL"/>
        </w:rPr>
        <w:t>urdhri</w:t>
      </w:r>
      <w:r w:rsidRPr="00995871">
        <w:rPr>
          <w:sz w:val="20"/>
          <w:szCs w:val="20"/>
          <w:lang w:val="sq-AL"/>
        </w:rPr>
        <w:t xml:space="preserve"> ngarkohen institucionet e Agjencisë Kombëtare të Burimeve </w:t>
      </w:r>
      <w:r w:rsidR="004F7EBA" w:rsidRPr="00995871">
        <w:rPr>
          <w:sz w:val="20"/>
          <w:szCs w:val="20"/>
          <w:lang w:val="sq-AL"/>
        </w:rPr>
        <w:t xml:space="preserve">Natyrore </w:t>
      </w:r>
      <w:r w:rsidRPr="00995871">
        <w:rPr>
          <w:sz w:val="20"/>
          <w:szCs w:val="20"/>
          <w:lang w:val="sq-AL"/>
        </w:rPr>
        <w:t>(AKBN), Shërbimi Gjeologjik Shqiptar (SHGJSH), Reparti i Inspektim Shpëtimit të Minierave (RISHM) dhe Qendra Kombëtare e Licencimit (QKL).</w:t>
      </w:r>
    </w:p>
    <w:p w:rsidR="00B2456C" w:rsidRPr="00995871" w:rsidRDefault="00B2456C" w:rsidP="002B11E2">
      <w:pPr>
        <w:pStyle w:val="Paragrafi"/>
        <w:rPr>
          <w:sz w:val="20"/>
          <w:szCs w:val="20"/>
          <w:lang w:val="sq-AL"/>
        </w:rPr>
      </w:pPr>
      <w:r w:rsidRPr="00995871">
        <w:rPr>
          <w:sz w:val="20"/>
          <w:szCs w:val="20"/>
          <w:lang w:val="sq-AL"/>
        </w:rPr>
        <w:t>Ky urdhër hyn në fuqi menjëherë.</w:t>
      </w:r>
    </w:p>
    <w:p w:rsidR="00B2456C" w:rsidRPr="00995871" w:rsidRDefault="00B2456C" w:rsidP="002B11E2">
      <w:pPr>
        <w:pStyle w:val="Autoriteti"/>
        <w:rPr>
          <w:rFonts w:cs="Times New Roman"/>
          <w:sz w:val="20"/>
          <w:szCs w:val="20"/>
          <w:lang w:val="sq-AL"/>
        </w:rPr>
      </w:pPr>
    </w:p>
    <w:p w:rsidR="00B2456C" w:rsidRPr="00995871" w:rsidRDefault="00B2456C" w:rsidP="002B11E2">
      <w:pPr>
        <w:pStyle w:val="Autoriteti"/>
        <w:rPr>
          <w:sz w:val="20"/>
          <w:szCs w:val="20"/>
          <w:lang w:val="sq-AL"/>
        </w:rPr>
      </w:pPr>
      <w:r w:rsidRPr="00995871">
        <w:rPr>
          <w:sz w:val="20"/>
          <w:szCs w:val="20"/>
          <w:lang w:val="sq-AL"/>
        </w:rPr>
        <w:t xml:space="preserve">MINISTRI I </w:t>
      </w:r>
      <w:r w:rsidR="00C31194" w:rsidRPr="00995871">
        <w:rPr>
          <w:sz w:val="20"/>
          <w:szCs w:val="20"/>
          <w:lang w:val="sq-AL"/>
        </w:rPr>
        <w:t>EKONOMISË</w:t>
      </w:r>
      <w:r w:rsidRPr="00995871">
        <w:rPr>
          <w:sz w:val="20"/>
          <w:szCs w:val="20"/>
          <w:lang w:val="sq-AL"/>
        </w:rPr>
        <w:t xml:space="preserve">, </w:t>
      </w:r>
      <w:r w:rsidR="00C31194" w:rsidRPr="00995871">
        <w:rPr>
          <w:sz w:val="20"/>
          <w:szCs w:val="20"/>
          <w:lang w:val="sq-AL"/>
        </w:rPr>
        <w:t>TREGTISË</w:t>
      </w:r>
      <w:r w:rsidRPr="00995871">
        <w:rPr>
          <w:sz w:val="20"/>
          <w:szCs w:val="20"/>
          <w:lang w:val="sq-AL"/>
        </w:rPr>
        <w:t xml:space="preserve"> dhe energjetik</w:t>
      </w:r>
      <w:r w:rsidR="00C31194" w:rsidRPr="00995871">
        <w:rPr>
          <w:sz w:val="20"/>
          <w:szCs w:val="20"/>
          <w:lang w:val="sq-AL"/>
        </w:rPr>
        <w:t>Ë</w:t>
      </w:r>
      <w:r w:rsidRPr="00995871">
        <w:rPr>
          <w:sz w:val="20"/>
          <w:szCs w:val="20"/>
          <w:lang w:val="sq-AL"/>
        </w:rPr>
        <w:t>s</w:t>
      </w:r>
    </w:p>
    <w:p w:rsidR="00B2456C" w:rsidRPr="00995871" w:rsidRDefault="00B2456C" w:rsidP="002B11E2">
      <w:pPr>
        <w:pStyle w:val="AutoritetiEmer"/>
        <w:rPr>
          <w:sz w:val="20"/>
          <w:szCs w:val="20"/>
          <w:lang w:val="sq-AL"/>
        </w:rPr>
      </w:pPr>
      <w:r w:rsidRPr="00995871">
        <w:rPr>
          <w:sz w:val="20"/>
          <w:szCs w:val="20"/>
          <w:lang w:val="sq-AL"/>
        </w:rPr>
        <w:t xml:space="preserve"> Nasip Naço</w:t>
      </w:r>
    </w:p>
    <w:p w:rsidR="00B2456C" w:rsidRPr="00995871" w:rsidRDefault="00B2456C" w:rsidP="00D0621F">
      <w:pPr>
        <w:pStyle w:val="Paragrafi"/>
        <w:rPr>
          <w:rFonts w:cs="Times New Roman"/>
          <w:sz w:val="20"/>
          <w:szCs w:val="20"/>
          <w:lang w:val="sq-AL"/>
        </w:rPr>
      </w:pPr>
    </w:p>
    <w:p w:rsidR="00475EF8" w:rsidRPr="00995871" w:rsidRDefault="00475EF8" w:rsidP="00D0621F">
      <w:pPr>
        <w:pStyle w:val="Paragrafi"/>
        <w:rPr>
          <w:rFonts w:cs="Times New Roman"/>
          <w:sz w:val="20"/>
          <w:szCs w:val="20"/>
          <w:lang w:val="sq-AL"/>
        </w:rPr>
      </w:pPr>
    </w:p>
    <w:p w:rsidR="00475EF8" w:rsidRDefault="00475EF8" w:rsidP="00D0621F">
      <w:pPr>
        <w:pStyle w:val="Paragrafi"/>
        <w:rPr>
          <w:rFonts w:cs="Times New Roman"/>
          <w:lang w:val="sq-AL"/>
        </w:rPr>
      </w:pPr>
    </w:p>
    <w:p w:rsidR="00475EF8" w:rsidRDefault="00475EF8" w:rsidP="00D0621F">
      <w:pPr>
        <w:pStyle w:val="Paragrafi"/>
        <w:rPr>
          <w:rFonts w:cs="Times New Roman"/>
          <w:lang w:val="sq-AL"/>
        </w:rPr>
      </w:pPr>
    </w:p>
    <w:p w:rsidR="00475EF8" w:rsidRDefault="00475EF8" w:rsidP="00D0621F">
      <w:pPr>
        <w:pStyle w:val="Paragrafi"/>
        <w:rPr>
          <w:rFonts w:cs="Times New Roman"/>
          <w:lang w:val="sq-AL"/>
        </w:rPr>
      </w:pPr>
    </w:p>
    <w:p w:rsidR="00475EF8" w:rsidRDefault="00475EF8" w:rsidP="00D0621F">
      <w:pPr>
        <w:pStyle w:val="Paragrafi"/>
        <w:rPr>
          <w:rFonts w:cs="Times New Roman"/>
          <w:lang w:val="sq-AL"/>
        </w:rPr>
      </w:pPr>
    </w:p>
    <w:p w:rsidR="00475EF8" w:rsidRDefault="00475EF8" w:rsidP="00D0621F">
      <w:pPr>
        <w:pStyle w:val="Paragrafi"/>
        <w:rPr>
          <w:rFonts w:cs="Times New Roman"/>
          <w:lang w:val="sq-AL"/>
        </w:rPr>
      </w:pPr>
    </w:p>
    <w:p w:rsidR="00475EF8" w:rsidRDefault="00475EF8" w:rsidP="00D0621F">
      <w:pPr>
        <w:pStyle w:val="Paragrafi"/>
        <w:rPr>
          <w:rFonts w:cs="Times New Roman"/>
          <w:lang w:val="sq-AL"/>
        </w:rPr>
      </w:pPr>
    </w:p>
    <w:p w:rsidR="00475EF8" w:rsidRDefault="00475EF8" w:rsidP="00D0621F">
      <w:pPr>
        <w:pStyle w:val="Paragrafi"/>
        <w:rPr>
          <w:rFonts w:cs="Times New Roman"/>
          <w:lang w:val="sq-AL"/>
        </w:rPr>
      </w:pPr>
    </w:p>
    <w:p w:rsidR="00475EF8" w:rsidRDefault="00475EF8" w:rsidP="00D0621F">
      <w:pPr>
        <w:pStyle w:val="Paragrafi"/>
        <w:rPr>
          <w:rFonts w:cs="Times New Roman"/>
          <w:lang w:val="sq-AL"/>
        </w:rPr>
      </w:pPr>
    </w:p>
    <w:p w:rsidR="00475EF8" w:rsidRDefault="00475EF8" w:rsidP="00D0621F">
      <w:pPr>
        <w:pStyle w:val="Paragrafi"/>
        <w:rPr>
          <w:rFonts w:cs="Times New Roman"/>
          <w:lang w:val="sq-AL"/>
        </w:rPr>
      </w:pPr>
    </w:p>
    <w:p w:rsidR="00475EF8" w:rsidRDefault="00475EF8" w:rsidP="00D0621F">
      <w:pPr>
        <w:pStyle w:val="Paragrafi"/>
        <w:rPr>
          <w:rFonts w:cs="Times New Roman"/>
          <w:lang w:val="sq-AL"/>
        </w:rPr>
      </w:pPr>
    </w:p>
    <w:p w:rsidR="00475EF8" w:rsidRPr="00C16008" w:rsidRDefault="00475EF8" w:rsidP="00D0621F">
      <w:pPr>
        <w:pStyle w:val="Paragrafi"/>
        <w:rPr>
          <w:rFonts w:cs="Times New Roman"/>
          <w:lang w:val="sq-AL"/>
        </w:rPr>
      </w:pPr>
    </w:p>
    <w:p w:rsidR="00B2456C" w:rsidRPr="00C16008" w:rsidRDefault="00B2456C" w:rsidP="00D0621F">
      <w:pPr>
        <w:pStyle w:val="Paragrafi"/>
        <w:rPr>
          <w:rFonts w:cs="Times New Roman"/>
          <w:lang w:val="sq-AL"/>
        </w:rPr>
      </w:pPr>
    </w:p>
    <w:sectPr w:rsidR="00B2456C" w:rsidRPr="00C16008" w:rsidSect="008817DF">
      <w:footerReference w:type="even" r:id="rId9"/>
      <w:footerReference w:type="default" r:id="rId10"/>
      <w:pgSz w:w="11906" w:h="16838" w:code="9"/>
      <w:pgMar w:top="1418" w:right="1418" w:bottom="1418" w:left="1418" w:header="1304" w:footer="1134" w:gutter="0"/>
      <w:pgNumType w:start="3991"/>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0C42" w:rsidRDefault="00B50C42" w:rsidP="007F4D87">
      <w:r>
        <w:separator/>
      </w:r>
    </w:p>
  </w:endnote>
  <w:endnote w:type="continuationSeparator" w:id="0">
    <w:p w:rsidR="00B50C42" w:rsidRDefault="00B50C42" w:rsidP="007F4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EB7" w:rsidRPr="007E2EB7" w:rsidRDefault="007E2EB7">
    <w:pPr>
      <w:pStyle w:val="Footer"/>
      <w:rPr>
        <w:rFonts w:ascii="CG Times" w:hAnsi="CG Times"/>
        <w:sz w:val="22"/>
        <w:szCs w:val="22"/>
      </w:rPr>
    </w:pPr>
    <w:r w:rsidRPr="007E2EB7">
      <w:rPr>
        <w:rFonts w:ascii="CG Times" w:hAnsi="CG Times"/>
        <w:sz w:val="22"/>
        <w:szCs w:val="22"/>
      </w:rPr>
      <w:fldChar w:fldCharType="begin"/>
    </w:r>
    <w:r w:rsidRPr="007E2EB7">
      <w:rPr>
        <w:rFonts w:ascii="CG Times" w:hAnsi="CG Times"/>
        <w:sz w:val="22"/>
        <w:szCs w:val="22"/>
      </w:rPr>
      <w:instrText xml:space="preserve"> PAGE   \* MERGEFORMAT </w:instrText>
    </w:r>
    <w:r w:rsidRPr="007E2EB7">
      <w:rPr>
        <w:rFonts w:ascii="CG Times" w:hAnsi="CG Times"/>
        <w:sz w:val="22"/>
        <w:szCs w:val="22"/>
      </w:rPr>
      <w:fldChar w:fldCharType="separate"/>
    </w:r>
    <w:r w:rsidR="00417CD1">
      <w:rPr>
        <w:rFonts w:ascii="CG Times" w:hAnsi="CG Times"/>
        <w:noProof/>
        <w:sz w:val="22"/>
        <w:szCs w:val="22"/>
      </w:rPr>
      <w:t>3994</w:t>
    </w:r>
    <w:r w:rsidRPr="007E2EB7">
      <w:rPr>
        <w:rFonts w:ascii="CG Times" w:hAnsi="CG Times"/>
        <w:sz w:val="22"/>
        <w:szCs w:val="22"/>
      </w:rPr>
      <w:fldChar w:fldCharType="end"/>
    </w:r>
  </w:p>
  <w:p w:rsidR="001249B3" w:rsidRDefault="001249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EB7" w:rsidRPr="007E2EB7" w:rsidRDefault="007E2EB7">
    <w:pPr>
      <w:pStyle w:val="Footer"/>
      <w:jc w:val="right"/>
      <w:rPr>
        <w:rFonts w:ascii="CG Times" w:hAnsi="CG Times"/>
        <w:sz w:val="22"/>
        <w:szCs w:val="22"/>
      </w:rPr>
    </w:pPr>
    <w:r w:rsidRPr="007E2EB7">
      <w:rPr>
        <w:rFonts w:ascii="CG Times" w:hAnsi="CG Times"/>
        <w:sz w:val="22"/>
        <w:szCs w:val="22"/>
      </w:rPr>
      <w:fldChar w:fldCharType="begin"/>
    </w:r>
    <w:r w:rsidRPr="007E2EB7">
      <w:rPr>
        <w:rFonts w:ascii="CG Times" w:hAnsi="CG Times"/>
        <w:sz w:val="22"/>
        <w:szCs w:val="22"/>
      </w:rPr>
      <w:instrText xml:space="preserve"> PAGE   \* MERGEFORMAT </w:instrText>
    </w:r>
    <w:r w:rsidRPr="007E2EB7">
      <w:rPr>
        <w:rFonts w:ascii="CG Times" w:hAnsi="CG Times"/>
        <w:sz w:val="22"/>
        <w:szCs w:val="22"/>
      </w:rPr>
      <w:fldChar w:fldCharType="separate"/>
    </w:r>
    <w:r w:rsidR="00417CD1">
      <w:rPr>
        <w:rFonts w:ascii="CG Times" w:hAnsi="CG Times"/>
        <w:noProof/>
        <w:sz w:val="22"/>
        <w:szCs w:val="22"/>
      </w:rPr>
      <w:t>3995</w:t>
    </w:r>
    <w:r w:rsidRPr="007E2EB7">
      <w:rPr>
        <w:rFonts w:ascii="CG Times" w:hAnsi="CG Times"/>
        <w:sz w:val="22"/>
        <w:szCs w:val="22"/>
      </w:rPr>
      <w:fldChar w:fldCharType="end"/>
    </w:r>
  </w:p>
  <w:p w:rsidR="001249B3" w:rsidRDefault="001249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0C42" w:rsidRDefault="00B50C42" w:rsidP="007F4D87">
      <w:r>
        <w:separator/>
      </w:r>
    </w:p>
  </w:footnote>
  <w:footnote w:type="continuationSeparator" w:id="0">
    <w:p w:rsidR="00B50C42" w:rsidRDefault="00B50C42" w:rsidP="007F4D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39662C"/>
    <w:multiLevelType w:val="multilevel"/>
    <w:tmpl w:val="F2AC38A4"/>
    <w:styleLink w:val="Style1"/>
    <w:lvl w:ilvl="0">
      <w:start w:val="6"/>
      <w:numFmt w:val="decimal"/>
      <w:lvlText w:val="%1."/>
      <w:lvlJc w:val="left"/>
      <w:pPr>
        <w:ind w:left="360" w:hanging="360"/>
      </w:pPr>
      <w:rPr>
        <w:rFonts w:hint="default"/>
        <w:b/>
        <w:bCs/>
      </w:rPr>
    </w:lvl>
    <w:lvl w:ilvl="1">
      <w:start w:val="1"/>
      <w:numFmt w:val="decimal"/>
      <w:lvlText w:val="%2."/>
      <w:lvlJc w:val="left"/>
      <w:pPr>
        <w:ind w:left="43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226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20701D61"/>
    <w:multiLevelType w:val="multilevel"/>
    <w:tmpl w:val="43FA2B56"/>
    <w:lvl w:ilvl="0">
      <w:start w:val="1"/>
      <w:numFmt w:val="decimal"/>
      <w:lvlText w:val="%1."/>
      <w:lvlJc w:val="left"/>
      <w:pPr>
        <w:ind w:left="360" w:hanging="360"/>
      </w:pPr>
      <w:rPr>
        <w:b/>
        <w:bCs/>
      </w:rPr>
    </w:lvl>
    <w:lvl w:ilvl="1">
      <w:start w:val="1"/>
      <w:numFmt w:val="decimal"/>
      <w:pStyle w:val="ListParagraph"/>
      <w:lvlText w:val="%2."/>
      <w:lvlJc w:val="left"/>
      <w:pPr>
        <w:ind w:left="432" w:hanging="432"/>
      </w:pPr>
      <w:rPr>
        <w:b/>
        <w:bCs/>
      </w:rPr>
    </w:lvl>
    <w:lvl w:ilvl="2">
      <w:start w:val="1"/>
      <w:numFmt w:val="decimal"/>
      <w:lvlText w:val="%1.%2.%3."/>
      <w:lvlJc w:val="left"/>
      <w:pPr>
        <w:ind w:left="1224" w:hanging="504"/>
      </w:pPr>
    </w:lvl>
    <w:lvl w:ilvl="3">
      <w:start w:val="1"/>
      <w:numFmt w:val="decimal"/>
      <w:lvlText w:val="%1.%2.%3.%4."/>
      <w:lvlJc w:val="left"/>
      <w:pPr>
        <w:ind w:left="226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E103DB"/>
    <w:multiLevelType w:val="hybridMultilevel"/>
    <w:tmpl w:val="1B54D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5E47DC"/>
    <w:multiLevelType w:val="hybridMultilevel"/>
    <w:tmpl w:val="37701030"/>
    <w:lvl w:ilvl="0" w:tplc="04090017">
      <w:start w:val="1"/>
      <w:numFmt w:val="lowerLetter"/>
      <w:pStyle w:val="TOC2"/>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attachedTemplate r:id="rId1"/>
  <w:defaultTabStop w:val="720"/>
  <w:doNotHyphenateCaps/>
  <w:evenAndOddHeaders/>
  <w:drawingGridHorizontalSpacing w:val="140"/>
  <w:displayHorizontalDrawingGridEvery w:val="2"/>
  <w:characterSpacingControl w:val="doNotCompress"/>
  <w:doNotValidateAgainstSchema/>
  <w:doNotDemarcateInvalidXml/>
  <w:hdrShapeDefaults>
    <o:shapedefaults v:ext="edit" spidmax="409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E01E6"/>
    <w:rsid w:val="00001B46"/>
    <w:rsid w:val="000054E9"/>
    <w:rsid w:val="00021528"/>
    <w:rsid w:val="00031663"/>
    <w:rsid w:val="00053FF7"/>
    <w:rsid w:val="000649DF"/>
    <w:rsid w:val="00064E61"/>
    <w:rsid w:val="000677D6"/>
    <w:rsid w:val="000724CB"/>
    <w:rsid w:val="000758D8"/>
    <w:rsid w:val="000762F6"/>
    <w:rsid w:val="00094526"/>
    <w:rsid w:val="000A1F65"/>
    <w:rsid w:val="000A78B4"/>
    <w:rsid w:val="000B29A0"/>
    <w:rsid w:val="000B2CE9"/>
    <w:rsid w:val="000C1B4D"/>
    <w:rsid w:val="000C4582"/>
    <w:rsid w:val="000C7739"/>
    <w:rsid w:val="000C7A34"/>
    <w:rsid w:val="000D4ADE"/>
    <w:rsid w:val="000F3EC0"/>
    <w:rsid w:val="00105131"/>
    <w:rsid w:val="001127F9"/>
    <w:rsid w:val="00117788"/>
    <w:rsid w:val="001229E2"/>
    <w:rsid w:val="001249B3"/>
    <w:rsid w:val="00135828"/>
    <w:rsid w:val="001429A0"/>
    <w:rsid w:val="0015535A"/>
    <w:rsid w:val="00173B11"/>
    <w:rsid w:val="00177FE1"/>
    <w:rsid w:val="00181574"/>
    <w:rsid w:val="00184FED"/>
    <w:rsid w:val="0018545F"/>
    <w:rsid w:val="00186B48"/>
    <w:rsid w:val="001909AD"/>
    <w:rsid w:val="00191E36"/>
    <w:rsid w:val="0019278F"/>
    <w:rsid w:val="001979B9"/>
    <w:rsid w:val="001B34A9"/>
    <w:rsid w:val="001B3D86"/>
    <w:rsid w:val="001C251D"/>
    <w:rsid w:val="001C3BD6"/>
    <w:rsid w:val="001C50F6"/>
    <w:rsid w:val="001C5D02"/>
    <w:rsid w:val="001C5D1C"/>
    <w:rsid w:val="001D0973"/>
    <w:rsid w:val="001D5865"/>
    <w:rsid w:val="001F5C2F"/>
    <w:rsid w:val="001F750F"/>
    <w:rsid w:val="0020183B"/>
    <w:rsid w:val="00205CB1"/>
    <w:rsid w:val="002109E7"/>
    <w:rsid w:val="00220305"/>
    <w:rsid w:val="00237573"/>
    <w:rsid w:val="0024683F"/>
    <w:rsid w:val="00254F9C"/>
    <w:rsid w:val="00260DB6"/>
    <w:rsid w:val="0026177A"/>
    <w:rsid w:val="00264DA6"/>
    <w:rsid w:val="002651AC"/>
    <w:rsid w:val="00274A31"/>
    <w:rsid w:val="0027675F"/>
    <w:rsid w:val="00280E90"/>
    <w:rsid w:val="00281755"/>
    <w:rsid w:val="00284DA8"/>
    <w:rsid w:val="002A137D"/>
    <w:rsid w:val="002A67CC"/>
    <w:rsid w:val="002B11E2"/>
    <w:rsid w:val="002B3EF7"/>
    <w:rsid w:val="002B51EB"/>
    <w:rsid w:val="002C234E"/>
    <w:rsid w:val="002C6DD3"/>
    <w:rsid w:val="002F4B0C"/>
    <w:rsid w:val="00301159"/>
    <w:rsid w:val="0030125C"/>
    <w:rsid w:val="0031145B"/>
    <w:rsid w:val="00312669"/>
    <w:rsid w:val="00322094"/>
    <w:rsid w:val="00331E6E"/>
    <w:rsid w:val="00335F48"/>
    <w:rsid w:val="00337F3A"/>
    <w:rsid w:val="00340507"/>
    <w:rsid w:val="003430B4"/>
    <w:rsid w:val="00345C24"/>
    <w:rsid w:val="00361BAB"/>
    <w:rsid w:val="00364E05"/>
    <w:rsid w:val="003717EF"/>
    <w:rsid w:val="00373DF6"/>
    <w:rsid w:val="003828C4"/>
    <w:rsid w:val="003904DB"/>
    <w:rsid w:val="003956BF"/>
    <w:rsid w:val="003966E0"/>
    <w:rsid w:val="003A4BF0"/>
    <w:rsid w:val="003C3B34"/>
    <w:rsid w:val="003C4EAB"/>
    <w:rsid w:val="003D46A4"/>
    <w:rsid w:val="003D514B"/>
    <w:rsid w:val="003E158D"/>
    <w:rsid w:val="003E691B"/>
    <w:rsid w:val="003E7C2C"/>
    <w:rsid w:val="0041331D"/>
    <w:rsid w:val="00416B80"/>
    <w:rsid w:val="00417CD1"/>
    <w:rsid w:val="0042169B"/>
    <w:rsid w:val="00435F5D"/>
    <w:rsid w:val="00444925"/>
    <w:rsid w:val="004543F6"/>
    <w:rsid w:val="00474843"/>
    <w:rsid w:val="00475827"/>
    <w:rsid w:val="00475EF8"/>
    <w:rsid w:val="004820A9"/>
    <w:rsid w:val="004872C4"/>
    <w:rsid w:val="00491714"/>
    <w:rsid w:val="00492F9C"/>
    <w:rsid w:val="004969CF"/>
    <w:rsid w:val="00497B8A"/>
    <w:rsid w:val="004B7DDD"/>
    <w:rsid w:val="004C1D74"/>
    <w:rsid w:val="004C2740"/>
    <w:rsid w:val="004C31D9"/>
    <w:rsid w:val="004D6A0B"/>
    <w:rsid w:val="004E1217"/>
    <w:rsid w:val="004F0E82"/>
    <w:rsid w:val="004F6270"/>
    <w:rsid w:val="004F7EBA"/>
    <w:rsid w:val="00506E64"/>
    <w:rsid w:val="005100FB"/>
    <w:rsid w:val="00513B09"/>
    <w:rsid w:val="005141D9"/>
    <w:rsid w:val="00532FC2"/>
    <w:rsid w:val="005442B7"/>
    <w:rsid w:val="005534B3"/>
    <w:rsid w:val="00555CD7"/>
    <w:rsid w:val="00574B3C"/>
    <w:rsid w:val="0057521D"/>
    <w:rsid w:val="0057657C"/>
    <w:rsid w:val="00576E0E"/>
    <w:rsid w:val="00581C4C"/>
    <w:rsid w:val="00591536"/>
    <w:rsid w:val="0059196D"/>
    <w:rsid w:val="005A01F1"/>
    <w:rsid w:val="005A3219"/>
    <w:rsid w:val="005A5CF1"/>
    <w:rsid w:val="005A6AA1"/>
    <w:rsid w:val="005B635F"/>
    <w:rsid w:val="005C7BD6"/>
    <w:rsid w:val="005D3205"/>
    <w:rsid w:val="005D3A3A"/>
    <w:rsid w:val="005D79EA"/>
    <w:rsid w:val="005E02F6"/>
    <w:rsid w:val="005E09AB"/>
    <w:rsid w:val="005E5F4D"/>
    <w:rsid w:val="005E7AB4"/>
    <w:rsid w:val="005F1AAC"/>
    <w:rsid w:val="005F3340"/>
    <w:rsid w:val="00615B09"/>
    <w:rsid w:val="0061661C"/>
    <w:rsid w:val="00621ED4"/>
    <w:rsid w:val="0062613C"/>
    <w:rsid w:val="0062728F"/>
    <w:rsid w:val="0062799D"/>
    <w:rsid w:val="00630656"/>
    <w:rsid w:val="00633BB5"/>
    <w:rsid w:val="00643BCA"/>
    <w:rsid w:val="00645220"/>
    <w:rsid w:val="00654D30"/>
    <w:rsid w:val="00661E69"/>
    <w:rsid w:val="006663FC"/>
    <w:rsid w:val="006679F7"/>
    <w:rsid w:val="00676023"/>
    <w:rsid w:val="00676996"/>
    <w:rsid w:val="0068442A"/>
    <w:rsid w:val="006855A7"/>
    <w:rsid w:val="00687665"/>
    <w:rsid w:val="00691D9E"/>
    <w:rsid w:val="006A23B1"/>
    <w:rsid w:val="006A4904"/>
    <w:rsid w:val="006A497B"/>
    <w:rsid w:val="006B28EE"/>
    <w:rsid w:val="006B3221"/>
    <w:rsid w:val="006B7800"/>
    <w:rsid w:val="006D08A5"/>
    <w:rsid w:val="006D7702"/>
    <w:rsid w:val="006E07FD"/>
    <w:rsid w:val="006E3AFE"/>
    <w:rsid w:val="006F068D"/>
    <w:rsid w:val="006F55EB"/>
    <w:rsid w:val="006F5F08"/>
    <w:rsid w:val="00712088"/>
    <w:rsid w:val="00715BFB"/>
    <w:rsid w:val="00734648"/>
    <w:rsid w:val="007400F8"/>
    <w:rsid w:val="00740340"/>
    <w:rsid w:val="00743B99"/>
    <w:rsid w:val="00747850"/>
    <w:rsid w:val="00751356"/>
    <w:rsid w:val="00762549"/>
    <w:rsid w:val="00765061"/>
    <w:rsid w:val="00765D60"/>
    <w:rsid w:val="00765F6D"/>
    <w:rsid w:val="00767ED0"/>
    <w:rsid w:val="00770A9C"/>
    <w:rsid w:val="00770C69"/>
    <w:rsid w:val="00780908"/>
    <w:rsid w:val="007A06F3"/>
    <w:rsid w:val="007A327A"/>
    <w:rsid w:val="007B1794"/>
    <w:rsid w:val="007B341E"/>
    <w:rsid w:val="007B767D"/>
    <w:rsid w:val="007C19AC"/>
    <w:rsid w:val="007D56EC"/>
    <w:rsid w:val="007E16E1"/>
    <w:rsid w:val="007E2EB7"/>
    <w:rsid w:val="007E7210"/>
    <w:rsid w:val="007F0049"/>
    <w:rsid w:val="007F4D87"/>
    <w:rsid w:val="007F5E9D"/>
    <w:rsid w:val="007F6E15"/>
    <w:rsid w:val="00807D9E"/>
    <w:rsid w:val="0081213D"/>
    <w:rsid w:val="00813873"/>
    <w:rsid w:val="0081467F"/>
    <w:rsid w:val="00815065"/>
    <w:rsid w:val="00821128"/>
    <w:rsid w:val="008310C3"/>
    <w:rsid w:val="00832D33"/>
    <w:rsid w:val="008359B1"/>
    <w:rsid w:val="008400DB"/>
    <w:rsid w:val="00845C91"/>
    <w:rsid w:val="00855DC4"/>
    <w:rsid w:val="00873DEB"/>
    <w:rsid w:val="008740B1"/>
    <w:rsid w:val="008817DF"/>
    <w:rsid w:val="00885EBA"/>
    <w:rsid w:val="008A3858"/>
    <w:rsid w:val="008B16D4"/>
    <w:rsid w:val="008B488B"/>
    <w:rsid w:val="008B751B"/>
    <w:rsid w:val="008D069F"/>
    <w:rsid w:val="008E01E6"/>
    <w:rsid w:val="008E745D"/>
    <w:rsid w:val="008F0E04"/>
    <w:rsid w:val="008F1DDF"/>
    <w:rsid w:val="00902F56"/>
    <w:rsid w:val="00911DB3"/>
    <w:rsid w:val="00912CB3"/>
    <w:rsid w:val="00914FD9"/>
    <w:rsid w:val="009162D4"/>
    <w:rsid w:val="0092323D"/>
    <w:rsid w:val="009240C2"/>
    <w:rsid w:val="00936133"/>
    <w:rsid w:val="0094689A"/>
    <w:rsid w:val="00952765"/>
    <w:rsid w:val="0095453A"/>
    <w:rsid w:val="00955D6C"/>
    <w:rsid w:val="0097110E"/>
    <w:rsid w:val="00981090"/>
    <w:rsid w:val="00995871"/>
    <w:rsid w:val="009A27BA"/>
    <w:rsid w:val="009B16FA"/>
    <w:rsid w:val="009B37F9"/>
    <w:rsid w:val="009B42AD"/>
    <w:rsid w:val="009C221B"/>
    <w:rsid w:val="009E600C"/>
    <w:rsid w:val="009F454C"/>
    <w:rsid w:val="00A061CE"/>
    <w:rsid w:val="00A11B68"/>
    <w:rsid w:val="00A1271E"/>
    <w:rsid w:val="00A17AB4"/>
    <w:rsid w:val="00A30206"/>
    <w:rsid w:val="00A32E91"/>
    <w:rsid w:val="00A40C30"/>
    <w:rsid w:val="00A41068"/>
    <w:rsid w:val="00A434B8"/>
    <w:rsid w:val="00A47CEB"/>
    <w:rsid w:val="00A617A6"/>
    <w:rsid w:val="00A72017"/>
    <w:rsid w:val="00A73B02"/>
    <w:rsid w:val="00A80EB8"/>
    <w:rsid w:val="00A870FE"/>
    <w:rsid w:val="00A904E4"/>
    <w:rsid w:val="00A94B25"/>
    <w:rsid w:val="00A957D1"/>
    <w:rsid w:val="00A96565"/>
    <w:rsid w:val="00A96808"/>
    <w:rsid w:val="00A978E8"/>
    <w:rsid w:val="00AA16FE"/>
    <w:rsid w:val="00AB3973"/>
    <w:rsid w:val="00AB772A"/>
    <w:rsid w:val="00AC1F84"/>
    <w:rsid w:val="00AC34B1"/>
    <w:rsid w:val="00AC514A"/>
    <w:rsid w:val="00AD5BD0"/>
    <w:rsid w:val="00AE10F6"/>
    <w:rsid w:val="00AE1124"/>
    <w:rsid w:val="00AF0279"/>
    <w:rsid w:val="00AF2AA9"/>
    <w:rsid w:val="00AF4501"/>
    <w:rsid w:val="00B04757"/>
    <w:rsid w:val="00B063FA"/>
    <w:rsid w:val="00B072F3"/>
    <w:rsid w:val="00B12340"/>
    <w:rsid w:val="00B2147E"/>
    <w:rsid w:val="00B228EE"/>
    <w:rsid w:val="00B2456C"/>
    <w:rsid w:val="00B2628C"/>
    <w:rsid w:val="00B269E8"/>
    <w:rsid w:val="00B270E0"/>
    <w:rsid w:val="00B271DD"/>
    <w:rsid w:val="00B319F6"/>
    <w:rsid w:val="00B40324"/>
    <w:rsid w:val="00B4334C"/>
    <w:rsid w:val="00B50C42"/>
    <w:rsid w:val="00B56108"/>
    <w:rsid w:val="00B56D3A"/>
    <w:rsid w:val="00B576B1"/>
    <w:rsid w:val="00B7130E"/>
    <w:rsid w:val="00B96503"/>
    <w:rsid w:val="00BA52C5"/>
    <w:rsid w:val="00BA6911"/>
    <w:rsid w:val="00BB01BB"/>
    <w:rsid w:val="00BB0E68"/>
    <w:rsid w:val="00BB1DC6"/>
    <w:rsid w:val="00BB5B6D"/>
    <w:rsid w:val="00BB6741"/>
    <w:rsid w:val="00BC312A"/>
    <w:rsid w:val="00BC5087"/>
    <w:rsid w:val="00BD0C55"/>
    <w:rsid w:val="00BD31C3"/>
    <w:rsid w:val="00BE25DE"/>
    <w:rsid w:val="00BF3C6D"/>
    <w:rsid w:val="00C02F03"/>
    <w:rsid w:val="00C051A2"/>
    <w:rsid w:val="00C0560B"/>
    <w:rsid w:val="00C0661F"/>
    <w:rsid w:val="00C06CF7"/>
    <w:rsid w:val="00C1056E"/>
    <w:rsid w:val="00C117A8"/>
    <w:rsid w:val="00C14E99"/>
    <w:rsid w:val="00C157FD"/>
    <w:rsid w:val="00C16008"/>
    <w:rsid w:val="00C209B9"/>
    <w:rsid w:val="00C27664"/>
    <w:rsid w:val="00C31194"/>
    <w:rsid w:val="00C42298"/>
    <w:rsid w:val="00C44645"/>
    <w:rsid w:val="00C510FC"/>
    <w:rsid w:val="00C5540D"/>
    <w:rsid w:val="00C609D8"/>
    <w:rsid w:val="00C65BE7"/>
    <w:rsid w:val="00C664BF"/>
    <w:rsid w:val="00C70E38"/>
    <w:rsid w:val="00C72476"/>
    <w:rsid w:val="00C819D2"/>
    <w:rsid w:val="00C87AD5"/>
    <w:rsid w:val="00C93110"/>
    <w:rsid w:val="00C932C9"/>
    <w:rsid w:val="00C93853"/>
    <w:rsid w:val="00C95329"/>
    <w:rsid w:val="00C96397"/>
    <w:rsid w:val="00CA3C54"/>
    <w:rsid w:val="00CB29B9"/>
    <w:rsid w:val="00CC3BCE"/>
    <w:rsid w:val="00CC7120"/>
    <w:rsid w:val="00CD1A7A"/>
    <w:rsid w:val="00CE3F5E"/>
    <w:rsid w:val="00CE5734"/>
    <w:rsid w:val="00D0621F"/>
    <w:rsid w:val="00D105A6"/>
    <w:rsid w:val="00D10763"/>
    <w:rsid w:val="00D25676"/>
    <w:rsid w:val="00D2649E"/>
    <w:rsid w:val="00D3072B"/>
    <w:rsid w:val="00D442C8"/>
    <w:rsid w:val="00D5207D"/>
    <w:rsid w:val="00D6102F"/>
    <w:rsid w:val="00D6161A"/>
    <w:rsid w:val="00D6252A"/>
    <w:rsid w:val="00D82692"/>
    <w:rsid w:val="00D85E56"/>
    <w:rsid w:val="00D8666E"/>
    <w:rsid w:val="00D91983"/>
    <w:rsid w:val="00DA2F67"/>
    <w:rsid w:val="00DA3F4C"/>
    <w:rsid w:val="00DA4536"/>
    <w:rsid w:val="00DB1444"/>
    <w:rsid w:val="00DB4DDB"/>
    <w:rsid w:val="00DC3E8F"/>
    <w:rsid w:val="00DD19FE"/>
    <w:rsid w:val="00DD341A"/>
    <w:rsid w:val="00DD5D4C"/>
    <w:rsid w:val="00DE214F"/>
    <w:rsid w:val="00DE2CD4"/>
    <w:rsid w:val="00DE312E"/>
    <w:rsid w:val="00DF076B"/>
    <w:rsid w:val="00E07A69"/>
    <w:rsid w:val="00E20139"/>
    <w:rsid w:val="00E24DDB"/>
    <w:rsid w:val="00E33DEF"/>
    <w:rsid w:val="00E4314E"/>
    <w:rsid w:val="00E47797"/>
    <w:rsid w:val="00E51E1C"/>
    <w:rsid w:val="00E56BB5"/>
    <w:rsid w:val="00E604B8"/>
    <w:rsid w:val="00E60F86"/>
    <w:rsid w:val="00E63337"/>
    <w:rsid w:val="00E73A44"/>
    <w:rsid w:val="00E824A9"/>
    <w:rsid w:val="00E91AD3"/>
    <w:rsid w:val="00E97799"/>
    <w:rsid w:val="00EA1F94"/>
    <w:rsid w:val="00EA7DE0"/>
    <w:rsid w:val="00EB4F31"/>
    <w:rsid w:val="00ED25D4"/>
    <w:rsid w:val="00ED430B"/>
    <w:rsid w:val="00EE2DCE"/>
    <w:rsid w:val="00EF14BA"/>
    <w:rsid w:val="00EF330D"/>
    <w:rsid w:val="00F10C75"/>
    <w:rsid w:val="00F11D4A"/>
    <w:rsid w:val="00F13068"/>
    <w:rsid w:val="00F135FF"/>
    <w:rsid w:val="00F1445A"/>
    <w:rsid w:val="00F146A2"/>
    <w:rsid w:val="00F15F50"/>
    <w:rsid w:val="00F16084"/>
    <w:rsid w:val="00F259C6"/>
    <w:rsid w:val="00F27768"/>
    <w:rsid w:val="00F32BE3"/>
    <w:rsid w:val="00F34136"/>
    <w:rsid w:val="00F35EE1"/>
    <w:rsid w:val="00F44B2E"/>
    <w:rsid w:val="00F51A0D"/>
    <w:rsid w:val="00F54908"/>
    <w:rsid w:val="00F6091A"/>
    <w:rsid w:val="00F63077"/>
    <w:rsid w:val="00F85006"/>
    <w:rsid w:val="00F9034A"/>
    <w:rsid w:val="00F9315E"/>
    <w:rsid w:val="00F97F8A"/>
    <w:rsid w:val="00FB7037"/>
    <w:rsid w:val="00FB7B83"/>
    <w:rsid w:val="00FD5553"/>
    <w:rsid w:val="00FE25CD"/>
    <w:rsid w:val="00FE6464"/>
    <w:rsid w:val="00FF04A7"/>
    <w:rsid w:val="00FF5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15:chartTrackingRefBased/>
  <w15:docId w15:val="{F6E5EBAE-EFE4-4655-AABA-302985860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7AD5"/>
    <w:rPr>
      <w:rFonts w:eastAsia="Times New Roman"/>
      <w:sz w:val="28"/>
      <w:szCs w:val="28"/>
      <w:lang w:val="sq-AL"/>
    </w:rPr>
  </w:style>
  <w:style w:type="paragraph" w:styleId="Heading1">
    <w:name w:val="heading 1"/>
    <w:basedOn w:val="Normal"/>
    <w:next w:val="Normal"/>
    <w:link w:val="Heading1Char"/>
    <w:uiPriority w:val="99"/>
    <w:qFormat/>
    <w:rsid w:val="00280E90"/>
    <w:pPr>
      <w:keepNext/>
      <w:keepLines/>
      <w:spacing w:before="480"/>
      <w:outlineLvl w:val="0"/>
    </w:pPr>
    <w:rPr>
      <w:rFonts w:ascii="Cambria" w:hAnsi="Cambria" w:cs="Cambria"/>
      <w:b/>
      <w:bCs/>
      <w:color w:val="365F91"/>
    </w:rPr>
  </w:style>
  <w:style w:type="paragraph" w:styleId="Heading2">
    <w:name w:val="heading 2"/>
    <w:basedOn w:val="Normal"/>
    <w:next w:val="Normal"/>
    <w:link w:val="Heading2Char"/>
    <w:uiPriority w:val="99"/>
    <w:qFormat/>
    <w:rsid w:val="00B56108"/>
    <w:pPr>
      <w:keepNext/>
      <w:keepLines/>
      <w:spacing w:before="200" w:line="276" w:lineRule="auto"/>
      <w:outlineLvl w:val="1"/>
    </w:pPr>
    <w:rPr>
      <w:rFonts w:ascii="Cambria" w:hAnsi="Cambria" w:cs="Cambria"/>
      <w:b/>
      <w:bCs/>
      <w:color w:val="4F81BD"/>
      <w:sz w:val="26"/>
      <w:szCs w:val="26"/>
      <w:lang w:val="en-US"/>
    </w:rPr>
  </w:style>
  <w:style w:type="paragraph" w:styleId="Heading3">
    <w:name w:val="heading 3"/>
    <w:basedOn w:val="Normal"/>
    <w:next w:val="Normal"/>
    <w:link w:val="Heading3Char"/>
    <w:uiPriority w:val="99"/>
    <w:qFormat/>
    <w:rsid w:val="00A96565"/>
    <w:pPr>
      <w:keepNext/>
      <w:spacing w:before="240" w:after="60"/>
      <w:outlineLvl w:val="2"/>
    </w:pPr>
    <w:rPr>
      <w:rFonts w:ascii="Arial" w:hAnsi="Arial" w:cs="Arial"/>
      <w:b/>
      <w:bCs/>
      <w:sz w:val="26"/>
      <w:szCs w:val="26"/>
      <w:lang w:val="en-US"/>
    </w:rPr>
  </w:style>
  <w:style w:type="paragraph" w:styleId="Heading7">
    <w:name w:val="heading 7"/>
    <w:basedOn w:val="Normal"/>
    <w:next w:val="Normal"/>
    <w:link w:val="Heading7Char"/>
    <w:uiPriority w:val="99"/>
    <w:qFormat/>
    <w:rsid w:val="00B56108"/>
    <w:pPr>
      <w:spacing w:before="240" w:after="60"/>
      <w:outlineLvl w:val="6"/>
    </w:pPr>
    <w:rPr>
      <w:rFonts w:ascii="Calibri" w:hAnsi="Calibri"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80E90"/>
    <w:rPr>
      <w:rFonts w:ascii="Cambria" w:hAnsi="Cambria" w:cs="Cambria"/>
      <w:b/>
      <w:bCs/>
      <w:color w:val="365F91"/>
      <w:sz w:val="28"/>
      <w:szCs w:val="28"/>
      <w:lang w:val="fr-FR"/>
    </w:rPr>
  </w:style>
  <w:style w:type="character" w:customStyle="1" w:styleId="Heading2Char">
    <w:name w:val="Heading 2 Char"/>
    <w:basedOn w:val="DefaultParagraphFont"/>
    <w:link w:val="Heading2"/>
    <w:uiPriority w:val="99"/>
    <w:locked/>
    <w:rsid w:val="00B56108"/>
    <w:rPr>
      <w:rFonts w:ascii="Cambria" w:hAnsi="Cambria" w:cs="Cambria"/>
      <w:b/>
      <w:bCs/>
      <w:color w:val="4F81BD"/>
      <w:sz w:val="26"/>
      <w:szCs w:val="26"/>
    </w:rPr>
  </w:style>
  <w:style w:type="character" w:customStyle="1" w:styleId="Heading3Char">
    <w:name w:val="Heading 3 Char"/>
    <w:basedOn w:val="DefaultParagraphFont"/>
    <w:link w:val="Heading3"/>
    <w:uiPriority w:val="99"/>
    <w:locked/>
    <w:rsid w:val="00A96565"/>
    <w:rPr>
      <w:rFonts w:ascii="Arial" w:hAnsi="Arial" w:cs="Arial"/>
      <w:b/>
      <w:bCs/>
      <w:sz w:val="26"/>
      <w:szCs w:val="26"/>
    </w:rPr>
  </w:style>
  <w:style w:type="character" w:customStyle="1" w:styleId="Heading7Char">
    <w:name w:val="Heading 7 Char"/>
    <w:basedOn w:val="DefaultParagraphFont"/>
    <w:link w:val="Heading7"/>
    <w:uiPriority w:val="99"/>
    <w:locked/>
    <w:rsid w:val="00B56108"/>
    <w:rPr>
      <w:rFonts w:ascii="Calibri" w:hAnsi="Calibri" w:cs="Calibri"/>
      <w:sz w:val="24"/>
      <w:szCs w:val="24"/>
      <w:lang w:val="sq-AL"/>
    </w:rPr>
  </w:style>
  <w:style w:type="paragraph" w:customStyle="1" w:styleId="Char">
    <w:name w:val="Char"/>
    <w:basedOn w:val="Normal"/>
    <w:uiPriority w:val="99"/>
    <w:rsid w:val="00280E90"/>
    <w:pPr>
      <w:spacing w:after="160" w:line="240" w:lineRule="exact"/>
    </w:pPr>
    <w:rPr>
      <w:rFonts w:ascii="Tahoma" w:eastAsia="MS Mincho" w:hAnsi="Tahoma" w:cs="Tahoma"/>
      <w:lang w:val="en-GB"/>
    </w:rPr>
  </w:style>
  <w:style w:type="paragraph" w:customStyle="1" w:styleId="Akti">
    <w:name w:val="Akti"/>
    <w:uiPriority w:val="99"/>
    <w:rsid w:val="00280E90"/>
    <w:pPr>
      <w:keepNext/>
      <w:widowControl w:val="0"/>
      <w:jc w:val="center"/>
      <w:outlineLvl w:val="0"/>
    </w:pPr>
    <w:rPr>
      <w:rFonts w:ascii="CG Times" w:eastAsia="Times New Roman" w:hAnsi="CG Times" w:cs="CG Times"/>
      <w:b/>
      <w:bCs/>
      <w:caps/>
      <w:color w:val="000000"/>
      <w:sz w:val="22"/>
      <w:szCs w:val="22"/>
      <w:lang w:val="en-GB"/>
    </w:rPr>
  </w:style>
  <w:style w:type="paragraph" w:customStyle="1" w:styleId="Aneksi">
    <w:name w:val="Aneksi"/>
    <w:next w:val="Normal"/>
    <w:uiPriority w:val="99"/>
    <w:rsid w:val="00280E90"/>
    <w:rPr>
      <w:rFonts w:ascii="CG Times" w:eastAsia="Times New Roman" w:hAnsi="CG Times" w:cs="CG Times"/>
      <w:sz w:val="22"/>
      <w:szCs w:val="22"/>
      <w:lang w:val="en-GB"/>
    </w:rPr>
  </w:style>
  <w:style w:type="paragraph" w:customStyle="1" w:styleId="AneksiNr">
    <w:name w:val="Aneksi_Nr"/>
    <w:next w:val="Normal"/>
    <w:uiPriority w:val="99"/>
    <w:rsid w:val="00280E90"/>
    <w:pPr>
      <w:keepNext/>
      <w:widowControl w:val="0"/>
      <w:jc w:val="center"/>
    </w:pPr>
    <w:rPr>
      <w:rFonts w:ascii="CG Times" w:eastAsia="Times New Roman" w:hAnsi="CG Times" w:cs="CG Times"/>
      <w:caps/>
      <w:sz w:val="22"/>
      <w:szCs w:val="22"/>
      <w:lang w:val="en-GB"/>
    </w:rPr>
  </w:style>
  <w:style w:type="paragraph" w:customStyle="1" w:styleId="AneksiTitull">
    <w:name w:val="Aneksi_Titull"/>
    <w:next w:val="Normal"/>
    <w:uiPriority w:val="99"/>
    <w:rsid w:val="00280E90"/>
    <w:pPr>
      <w:jc w:val="center"/>
    </w:pPr>
    <w:rPr>
      <w:rFonts w:ascii="CG Times" w:eastAsia="Times New Roman" w:hAnsi="CG Times" w:cs="CG Times"/>
      <w:sz w:val="24"/>
      <w:szCs w:val="24"/>
      <w:lang w:val="en-GB"/>
    </w:rPr>
  </w:style>
  <w:style w:type="paragraph" w:customStyle="1" w:styleId="Autoriteti">
    <w:name w:val="Autoriteti"/>
    <w:next w:val="Normal"/>
    <w:uiPriority w:val="99"/>
    <w:rsid w:val="00280E90"/>
    <w:pPr>
      <w:keepNext/>
      <w:widowControl w:val="0"/>
      <w:jc w:val="right"/>
    </w:pPr>
    <w:rPr>
      <w:rFonts w:ascii="CG Times" w:eastAsia="Times New Roman" w:hAnsi="CG Times" w:cs="CG Times"/>
      <w:caps/>
      <w:sz w:val="22"/>
      <w:szCs w:val="22"/>
      <w:lang w:val="en-GB"/>
    </w:rPr>
  </w:style>
  <w:style w:type="paragraph" w:customStyle="1" w:styleId="AutoritetiEmer">
    <w:name w:val="Autoriteti_Emer"/>
    <w:next w:val="Normal"/>
    <w:uiPriority w:val="99"/>
    <w:rsid w:val="00280E90"/>
    <w:pPr>
      <w:widowControl w:val="0"/>
      <w:jc w:val="right"/>
    </w:pPr>
    <w:rPr>
      <w:rFonts w:ascii="CG Times" w:eastAsia="Times New Roman" w:hAnsi="CG Times" w:cs="CG Times"/>
      <w:b/>
      <w:bCs/>
      <w:sz w:val="22"/>
      <w:szCs w:val="22"/>
      <w:lang w:val="en-GB"/>
    </w:rPr>
  </w:style>
  <w:style w:type="paragraph" w:customStyle="1" w:styleId="BazLigjPropozues">
    <w:name w:val="Baz_Ligj_Propozues"/>
    <w:uiPriority w:val="99"/>
    <w:rsid w:val="00280E90"/>
    <w:pPr>
      <w:keepNext/>
      <w:widowControl w:val="0"/>
      <w:ind w:firstLine="720"/>
      <w:jc w:val="both"/>
    </w:pPr>
    <w:rPr>
      <w:rFonts w:ascii="CG Times" w:eastAsia="Times New Roman" w:hAnsi="CG Times" w:cs="CG Times"/>
      <w:color w:val="000000"/>
      <w:sz w:val="22"/>
      <w:szCs w:val="22"/>
      <w:lang w:val="en-GB"/>
    </w:rPr>
  </w:style>
  <w:style w:type="paragraph" w:customStyle="1" w:styleId="Paragrafi">
    <w:name w:val="Paragrafi"/>
    <w:uiPriority w:val="99"/>
    <w:rsid w:val="00280E90"/>
    <w:pPr>
      <w:widowControl w:val="0"/>
      <w:ind w:firstLine="720"/>
      <w:jc w:val="both"/>
    </w:pPr>
    <w:rPr>
      <w:rFonts w:ascii="CG Times" w:eastAsia="Times New Roman" w:hAnsi="CG Times" w:cs="CG Times"/>
      <w:sz w:val="22"/>
      <w:szCs w:val="22"/>
    </w:rPr>
  </w:style>
  <w:style w:type="paragraph" w:customStyle="1" w:styleId="Institucioni">
    <w:name w:val="Institucioni"/>
    <w:next w:val="Normal"/>
    <w:uiPriority w:val="99"/>
    <w:rsid w:val="00280E90"/>
    <w:pPr>
      <w:keepNext/>
      <w:widowControl w:val="0"/>
      <w:jc w:val="center"/>
    </w:pPr>
    <w:rPr>
      <w:rFonts w:ascii="CG Times" w:eastAsia="Times New Roman" w:hAnsi="CG Times" w:cs="CG Times"/>
      <w:caps/>
      <w:sz w:val="22"/>
      <w:szCs w:val="22"/>
      <w:lang w:val="en-GB"/>
    </w:rPr>
  </w:style>
  <w:style w:type="paragraph" w:customStyle="1" w:styleId="Kapakufund">
    <w:name w:val="Kapaku_fund"/>
    <w:next w:val="Normal"/>
    <w:uiPriority w:val="99"/>
    <w:rsid w:val="00280E90"/>
    <w:pPr>
      <w:pageBreakBefore/>
    </w:pPr>
    <w:rPr>
      <w:rFonts w:ascii="CG Times" w:eastAsia="Times New Roman" w:hAnsi="CG Times" w:cs="CG Times"/>
      <w:b/>
      <w:bCs/>
      <w:sz w:val="22"/>
      <w:szCs w:val="22"/>
    </w:rPr>
  </w:style>
  <w:style w:type="paragraph" w:customStyle="1" w:styleId="KapitulliNr">
    <w:name w:val="Kapitulli_Nr"/>
    <w:uiPriority w:val="99"/>
    <w:rsid w:val="00280E90"/>
    <w:pPr>
      <w:keepNext/>
      <w:widowControl w:val="0"/>
      <w:jc w:val="center"/>
    </w:pPr>
    <w:rPr>
      <w:rFonts w:ascii="CG Times" w:eastAsia="Times New Roman" w:hAnsi="CG Times" w:cs="CG Times"/>
      <w:caps/>
      <w:sz w:val="22"/>
      <w:szCs w:val="22"/>
      <w:lang w:val="en-GB"/>
    </w:rPr>
  </w:style>
  <w:style w:type="paragraph" w:customStyle="1" w:styleId="KapitulliTitull">
    <w:name w:val="Kapitulli_Titull"/>
    <w:uiPriority w:val="99"/>
    <w:rsid w:val="00280E90"/>
    <w:pPr>
      <w:keepNext/>
      <w:widowControl w:val="0"/>
      <w:jc w:val="center"/>
    </w:pPr>
    <w:rPr>
      <w:rFonts w:ascii="CG Times" w:eastAsia="Times New Roman" w:hAnsi="CG Times" w:cs="CG Times"/>
      <w:caps/>
      <w:sz w:val="22"/>
      <w:szCs w:val="22"/>
      <w:lang w:val="en-GB"/>
    </w:rPr>
  </w:style>
  <w:style w:type="paragraph" w:customStyle="1" w:styleId="KreuNr">
    <w:name w:val="Kreu_Nr"/>
    <w:uiPriority w:val="99"/>
    <w:rsid w:val="00280E90"/>
    <w:pPr>
      <w:keepNext/>
      <w:widowControl w:val="0"/>
      <w:jc w:val="center"/>
    </w:pPr>
    <w:rPr>
      <w:rFonts w:ascii="CG Times" w:eastAsia="Times New Roman" w:hAnsi="CG Times" w:cs="CG Times"/>
      <w:caps/>
      <w:sz w:val="22"/>
      <w:szCs w:val="22"/>
    </w:rPr>
  </w:style>
  <w:style w:type="paragraph" w:customStyle="1" w:styleId="KreuTitull">
    <w:name w:val="Kreu_Titull"/>
    <w:next w:val="KapitulliTitull"/>
    <w:uiPriority w:val="99"/>
    <w:rsid w:val="00280E90"/>
    <w:pPr>
      <w:keepNext/>
      <w:widowControl w:val="0"/>
      <w:jc w:val="center"/>
    </w:pPr>
    <w:rPr>
      <w:rFonts w:ascii="CG Times" w:eastAsia="Times New Roman" w:hAnsi="CG Times" w:cs="CG Times"/>
      <w:caps/>
      <w:sz w:val="22"/>
      <w:szCs w:val="22"/>
    </w:rPr>
  </w:style>
  <w:style w:type="paragraph" w:customStyle="1" w:styleId="NeniNr">
    <w:name w:val="Neni_Nr"/>
    <w:next w:val="Normal"/>
    <w:uiPriority w:val="99"/>
    <w:rsid w:val="00280E90"/>
    <w:pPr>
      <w:keepNext/>
      <w:widowControl w:val="0"/>
      <w:jc w:val="center"/>
    </w:pPr>
    <w:rPr>
      <w:rFonts w:ascii="CG Times" w:eastAsia="Times New Roman" w:hAnsi="CG Times" w:cs="CG Times"/>
      <w:sz w:val="22"/>
      <w:szCs w:val="22"/>
      <w:lang w:val="en-GB"/>
    </w:rPr>
  </w:style>
  <w:style w:type="paragraph" w:customStyle="1" w:styleId="NeniTitull">
    <w:name w:val="Neni_Titull"/>
    <w:next w:val="Normal"/>
    <w:uiPriority w:val="99"/>
    <w:rsid w:val="00280E90"/>
    <w:pPr>
      <w:keepNext/>
      <w:widowControl w:val="0"/>
      <w:jc w:val="center"/>
      <w:outlineLvl w:val="2"/>
    </w:pPr>
    <w:rPr>
      <w:rFonts w:ascii="CG Times" w:eastAsia="Times New Roman" w:hAnsi="CG Times" w:cs="CG Times"/>
      <w:b/>
      <w:bCs/>
      <w:sz w:val="22"/>
      <w:szCs w:val="22"/>
      <w:lang w:val="en-GB"/>
    </w:rPr>
  </w:style>
  <w:style w:type="paragraph" w:customStyle="1" w:styleId="NenkreuNr">
    <w:name w:val="Nenkreu_Nr"/>
    <w:uiPriority w:val="99"/>
    <w:rsid w:val="00280E90"/>
    <w:pPr>
      <w:keepNext/>
      <w:widowControl w:val="0"/>
      <w:jc w:val="center"/>
    </w:pPr>
    <w:rPr>
      <w:rFonts w:ascii="CG Times" w:eastAsia="Times New Roman" w:hAnsi="CG Times" w:cs="CG Times"/>
      <w:caps/>
      <w:sz w:val="22"/>
      <w:szCs w:val="22"/>
      <w:lang w:val="en-GB"/>
    </w:rPr>
  </w:style>
  <w:style w:type="paragraph" w:customStyle="1" w:styleId="NenkreuTitull">
    <w:name w:val="Nenkreu_Titull"/>
    <w:uiPriority w:val="99"/>
    <w:rsid w:val="00280E90"/>
    <w:pPr>
      <w:jc w:val="center"/>
    </w:pPr>
    <w:rPr>
      <w:rFonts w:ascii="CG Times" w:eastAsia="Times New Roman" w:hAnsi="CG Times" w:cs="CG Times"/>
      <w:caps/>
      <w:sz w:val="22"/>
      <w:szCs w:val="22"/>
      <w:lang w:val="en-GB"/>
    </w:rPr>
  </w:style>
  <w:style w:type="paragraph" w:customStyle="1" w:styleId="NumriData">
    <w:name w:val="Numri_Data"/>
    <w:next w:val="Normal"/>
    <w:uiPriority w:val="99"/>
    <w:rsid w:val="00280E90"/>
    <w:pPr>
      <w:keepNext/>
      <w:widowControl w:val="0"/>
      <w:jc w:val="center"/>
      <w:outlineLvl w:val="0"/>
    </w:pPr>
    <w:rPr>
      <w:rFonts w:ascii="CG Times" w:eastAsia="Times New Roman" w:hAnsi="CG Times" w:cs="CG Times"/>
      <w:b/>
      <w:bCs/>
      <w:sz w:val="22"/>
      <w:szCs w:val="22"/>
      <w:lang w:val="en-GB"/>
    </w:rPr>
  </w:style>
  <w:style w:type="paragraph" w:customStyle="1" w:styleId="Pika">
    <w:name w:val="Pika"/>
    <w:next w:val="Normal"/>
    <w:autoRedefine/>
    <w:uiPriority w:val="99"/>
    <w:rsid w:val="00280E90"/>
    <w:pPr>
      <w:ind w:firstLine="720"/>
    </w:pPr>
    <w:rPr>
      <w:rFonts w:ascii="CG Times" w:eastAsia="Times New Roman" w:hAnsi="CG Times" w:cs="CG Times"/>
      <w:sz w:val="22"/>
      <w:szCs w:val="22"/>
    </w:rPr>
  </w:style>
  <w:style w:type="paragraph" w:customStyle="1" w:styleId="PikeKreu">
    <w:name w:val="Pike_Kreu"/>
    <w:basedOn w:val="Heading1"/>
    <w:uiPriority w:val="99"/>
    <w:rsid w:val="00280E90"/>
    <w:pPr>
      <w:keepLines w:val="0"/>
      <w:widowControl w:val="0"/>
      <w:spacing w:before="0"/>
      <w:jc w:val="center"/>
    </w:pPr>
    <w:rPr>
      <w:rFonts w:ascii="CG Times" w:eastAsia="MS Mincho" w:hAnsi="CG Times" w:cs="CG Times"/>
      <w:b w:val="0"/>
      <w:bCs w:val="0"/>
      <w:caps/>
      <w:color w:val="auto"/>
      <w:sz w:val="22"/>
      <w:szCs w:val="22"/>
      <w:lang w:val="en-GB"/>
    </w:rPr>
  </w:style>
  <w:style w:type="paragraph" w:customStyle="1" w:styleId="PjesaNr">
    <w:name w:val="Pjesa_Nr"/>
    <w:next w:val="Normal"/>
    <w:uiPriority w:val="99"/>
    <w:rsid w:val="00280E90"/>
    <w:pPr>
      <w:keepNext/>
      <w:widowControl w:val="0"/>
      <w:jc w:val="center"/>
    </w:pPr>
    <w:rPr>
      <w:rFonts w:ascii="CG Times" w:eastAsia="Times New Roman" w:hAnsi="CG Times" w:cs="CG Times"/>
      <w:caps/>
      <w:sz w:val="22"/>
      <w:szCs w:val="22"/>
      <w:lang w:val="en-GB"/>
    </w:rPr>
  </w:style>
  <w:style w:type="paragraph" w:customStyle="1" w:styleId="PjesaTitull">
    <w:name w:val="Pjesa_Titull"/>
    <w:uiPriority w:val="99"/>
    <w:rsid w:val="00280E90"/>
    <w:pPr>
      <w:keepNext/>
      <w:widowControl w:val="0"/>
      <w:jc w:val="center"/>
    </w:pPr>
    <w:rPr>
      <w:rFonts w:ascii="CG Times" w:eastAsia="Times New Roman" w:hAnsi="CG Times" w:cs="CG Times"/>
      <w:caps/>
      <w:sz w:val="22"/>
      <w:szCs w:val="22"/>
      <w:lang w:val="en-GB"/>
    </w:rPr>
  </w:style>
  <w:style w:type="paragraph" w:customStyle="1" w:styleId="Shpallja">
    <w:name w:val="Shpallja"/>
    <w:uiPriority w:val="99"/>
    <w:rsid w:val="00280E90"/>
    <w:pPr>
      <w:widowControl w:val="0"/>
      <w:jc w:val="both"/>
    </w:pPr>
    <w:rPr>
      <w:rFonts w:ascii="CG Times" w:eastAsia="Times New Roman" w:hAnsi="CG Times" w:cs="CG Times"/>
      <w:b/>
      <w:bCs/>
      <w:color w:val="000000"/>
      <w:sz w:val="22"/>
      <w:szCs w:val="22"/>
      <w:lang w:val="sq-AL"/>
    </w:rPr>
  </w:style>
  <w:style w:type="paragraph" w:customStyle="1" w:styleId="Tabele">
    <w:name w:val="Tabele"/>
    <w:uiPriority w:val="99"/>
    <w:rsid w:val="00280E90"/>
    <w:rPr>
      <w:rFonts w:ascii="CG Times" w:eastAsia="Times New Roman" w:hAnsi="CG Times" w:cs="CG Times"/>
      <w:sz w:val="22"/>
      <w:szCs w:val="22"/>
      <w:lang w:val="en-GB"/>
    </w:rPr>
  </w:style>
  <w:style w:type="paragraph" w:customStyle="1" w:styleId="Table">
    <w:name w:val="Table"/>
    <w:basedOn w:val="Normal"/>
    <w:next w:val="Normal"/>
    <w:autoRedefine/>
    <w:uiPriority w:val="99"/>
    <w:rsid w:val="00280E90"/>
    <w:pPr>
      <w:keepNext/>
      <w:widowControl w:val="0"/>
      <w:tabs>
        <w:tab w:val="num" w:pos="1008"/>
      </w:tabs>
      <w:spacing w:before="360" w:after="240"/>
      <w:ind w:left="1008" w:hanging="1008"/>
      <w:jc w:val="both"/>
    </w:pPr>
    <w:rPr>
      <w:rFonts w:ascii="Trebuchet MS" w:hAnsi="Trebuchet MS" w:cs="Trebuchet MS"/>
      <w:b/>
      <w:bCs/>
      <w:lang w:eastAsia="en-GB"/>
    </w:rPr>
  </w:style>
  <w:style w:type="paragraph" w:customStyle="1" w:styleId="Titulli">
    <w:name w:val="Titulli"/>
    <w:next w:val="Normal"/>
    <w:uiPriority w:val="99"/>
    <w:rsid w:val="00280E90"/>
    <w:pPr>
      <w:keepNext/>
      <w:widowControl w:val="0"/>
      <w:jc w:val="center"/>
      <w:outlineLvl w:val="1"/>
    </w:pPr>
    <w:rPr>
      <w:rFonts w:ascii="CG Times" w:eastAsia="Times New Roman" w:hAnsi="CG Times" w:cs="CG Times"/>
      <w:b/>
      <w:bCs/>
      <w:caps/>
      <w:sz w:val="22"/>
      <w:szCs w:val="22"/>
      <w:lang w:val="en-GB"/>
    </w:rPr>
  </w:style>
  <w:style w:type="paragraph" w:customStyle="1" w:styleId="TitulliNr">
    <w:name w:val="Titulli_Nr"/>
    <w:uiPriority w:val="99"/>
    <w:rsid w:val="00280E90"/>
    <w:pPr>
      <w:keepNext/>
      <w:widowControl w:val="0"/>
      <w:jc w:val="center"/>
    </w:pPr>
    <w:rPr>
      <w:rFonts w:ascii="CG Times" w:eastAsia="Times New Roman" w:hAnsi="CG Times" w:cs="CG Times"/>
      <w:caps/>
      <w:sz w:val="22"/>
      <w:szCs w:val="22"/>
      <w:lang w:val="en-GB"/>
    </w:rPr>
  </w:style>
  <w:style w:type="paragraph" w:customStyle="1" w:styleId="VENDOSI">
    <w:name w:val="VENDOSI"/>
    <w:next w:val="Normal"/>
    <w:uiPriority w:val="99"/>
    <w:rsid w:val="00280E90"/>
    <w:pPr>
      <w:keepNext/>
      <w:widowControl w:val="0"/>
      <w:jc w:val="center"/>
    </w:pPr>
    <w:rPr>
      <w:rFonts w:ascii="CG Times" w:eastAsia="Times New Roman" w:hAnsi="CG Times" w:cs="CG Times"/>
      <w:caps/>
      <w:sz w:val="22"/>
      <w:szCs w:val="22"/>
      <w:lang w:val="en-GB"/>
    </w:rPr>
  </w:style>
  <w:style w:type="paragraph" w:customStyle="1" w:styleId="TitulliTitull">
    <w:name w:val="Titulli_Titull"/>
    <w:uiPriority w:val="99"/>
    <w:rsid w:val="00280E90"/>
    <w:pPr>
      <w:keepNext/>
      <w:widowControl w:val="0"/>
      <w:jc w:val="center"/>
      <w:outlineLvl w:val="0"/>
    </w:pPr>
    <w:rPr>
      <w:rFonts w:ascii="CG Times" w:eastAsia="Times New Roman" w:hAnsi="CG Times" w:cs="CG Times"/>
      <w:caps/>
      <w:sz w:val="22"/>
      <w:szCs w:val="22"/>
      <w:lang w:val="en-GB"/>
    </w:rPr>
  </w:style>
  <w:style w:type="paragraph" w:styleId="Footer">
    <w:name w:val="footer"/>
    <w:basedOn w:val="Normal"/>
    <w:link w:val="FooterChar"/>
    <w:uiPriority w:val="99"/>
    <w:rsid w:val="00C87AD5"/>
    <w:pPr>
      <w:tabs>
        <w:tab w:val="center" w:pos="4680"/>
        <w:tab w:val="right" w:pos="9360"/>
      </w:tabs>
    </w:pPr>
  </w:style>
  <w:style w:type="character" w:customStyle="1" w:styleId="FooterChar">
    <w:name w:val="Footer Char"/>
    <w:basedOn w:val="DefaultParagraphFont"/>
    <w:link w:val="Footer"/>
    <w:uiPriority w:val="99"/>
    <w:locked/>
    <w:rsid w:val="00C87AD5"/>
    <w:rPr>
      <w:rFonts w:eastAsia="Times New Roman"/>
      <w:sz w:val="24"/>
      <w:szCs w:val="24"/>
      <w:lang w:val="sq-AL"/>
    </w:rPr>
  </w:style>
  <w:style w:type="paragraph" w:styleId="BalloonText">
    <w:name w:val="Balloon Text"/>
    <w:basedOn w:val="Normal"/>
    <w:link w:val="BalloonTextChar"/>
    <w:uiPriority w:val="99"/>
    <w:semiHidden/>
    <w:rsid w:val="00C87AD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87AD5"/>
    <w:rPr>
      <w:rFonts w:ascii="Tahoma" w:hAnsi="Tahoma" w:cs="Tahoma"/>
      <w:sz w:val="16"/>
      <w:szCs w:val="16"/>
      <w:lang w:val="sq-AL"/>
    </w:rPr>
  </w:style>
  <w:style w:type="paragraph" w:styleId="Header">
    <w:name w:val="header"/>
    <w:basedOn w:val="Normal"/>
    <w:link w:val="HeaderChar"/>
    <w:uiPriority w:val="99"/>
    <w:rsid w:val="00A96565"/>
    <w:pPr>
      <w:tabs>
        <w:tab w:val="center" w:pos="4680"/>
        <w:tab w:val="right" w:pos="9360"/>
      </w:tabs>
    </w:pPr>
    <w:rPr>
      <w:rFonts w:ascii="Calibri" w:eastAsia="Calibri" w:hAnsi="Calibri" w:cs="Calibri"/>
      <w:sz w:val="22"/>
      <w:szCs w:val="22"/>
      <w:lang w:val="en-US"/>
    </w:rPr>
  </w:style>
  <w:style w:type="character" w:customStyle="1" w:styleId="HeaderChar">
    <w:name w:val="Header Char"/>
    <w:basedOn w:val="DefaultParagraphFont"/>
    <w:link w:val="Header"/>
    <w:uiPriority w:val="99"/>
    <w:locked/>
    <w:rsid w:val="00A96565"/>
    <w:rPr>
      <w:rFonts w:ascii="Calibri" w:hAnsi="Calibri" w:cs="Calibri"/>
      <w:sz w:val="22"/>
      <w:szCs w:val="22"/>
    </w:rPr>
  </w:style>
  <w:style w:type="paragraph" w:styleId="ListParagraph">
    <w:name w:val="List Paragraph"/>
    <w:basedOn w:val="Normal"/>
    <w:uiPriority w:val="99"/>
    <w:qFormat/>
    <w:rsid w:val="00A96565"/>
    <w:pPr>
      <w:numPr>
        <w:ilvl w:val="1"/>
        <w:numId w:val="1"/>
      </w:numPr>
      <w:tabs>
        <w:tab w:val="left" w:pos="648"/>
      </w:tabs>
      <w:spacing w:before="120" w:after="120" w:line="276" w:lineRule="auto"/>
    </w:pPr>
    <w:rPr>
      <w:rFonts w:ascii="Arial" w:eastAsia="Calibri" w:hAnsi="Arial" w:cs="Arial"/>
      <w:sz w:val="22"/>
      <w:szCs w:val="22"/>
      <w:lang w:val="en-US"/>
    </w:rPr>
  </w:style>
  <w:style w:type="table" w:styleId="TableGrid">
    <w:name w:val="Table Grid"/>
    <w:basedOn w:val="TableNormal"/>
    <w:uiPriority w:val="99"/>
    <w:rsid w:val="00A96565"/>
    <w:rPr>
      <w:rFonts w:ascii="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A96565"/>
    <w:pPr>
      <w:widowControl w:val="0"/>
      <w:autoSpaceDE w:val="0"/>
      <w:autoSpaceDN w:val="0"/>
      <w:adjustRightInd w:val="0"/>
    </w:pPr>
    <w:rPr>
      <w:rFonts w:ascii="CG Times" w:eastAsia="Times New Roman" w:hAnsi="CG Times" w:cs="CG Times"/>
      <w:color w:val="000000"/>
      <w:sz w:val="24"/>
      <w:szCs w:val="24"/>
      <w:lang w:val="sq-AL" w:eastAsia="sq-AL"/>
    </w:rPr>
  </w:style>
  <w:style w:type="paragraph" w:customStyle="1" w:styleId="CM1">
    <w:name w:val="CM1"/>
    <w:basedOn w:val="Default"/>
    <w:next w:val="Default"/>
    <w:uiPriority w:val="99"/>
    <w:rsid w:val="00A96565"/>
    <w:pPr>
      <w:spacing w:line="266" w:lineRule="atLeast"/>
    </w:pPr>
    <w:rPr>
      <w:color w:val="auto"/>
    </w:rPr>
  </w:style>
  <w:style w:type="paragraph" w:customStyle="1" w:styleId="CM15">
    <w:name w:val="CM15"/>
    <w:basedOn w:val="Default"/>
    <w:next w:val="Default"/>
    <w:uiPriority w:val="99"/>
    <w:rsid w:val="00A96565"/>
    <w:pPr>
      <w:spacing w:after="265"/>
    </w:pPr>
    <w:rPr>
      <w:color w:val="auto"/>
    </w:rPr>
  </w:style>
  <w:style w:type="paragraph" w:styleId="TOC2">
    <w:name w:val="toc 2"/>
    <w:basedOn w:val="Normal"/>
    <w:next w:val="Normal"/>
    <w:autoRedefine/>
    <w:uiPriority w:val="99"/>
    <w:semiHidden/>
    <w:rsid w:val="00A96565"/>
    <w:pPr>
      <w:numPr>
        <w:numId w:val="2"/>
      </w:numPr>
      <w:tabs>
        <w:tab w:val="right" w:leader="dot" w:pos="851"/>
      </w:tabs>
      <w:jc w:val="both"/>
    </w:pPr>
    <w:rPr>
      <w:rFonts w:ascii="Calibri" w:hAnsi="Calibri" w:cs="Calibri"/>
      <w:noProof/>
      <w:sz w:val="22"/>
      <w:szCs w:val="22"/>
      <w:lang w:val="en-GB" w:eastAsia="sq-AL"/>
    </w:rPr>
  </w:style>
  <w:style w:type="paragraph" w:customStyle="1" w:styleId="CM7">
    <w:name w:val="CM7"/>
    <w:basedOn w:val="Default"/>
    <w:next w:val="Default"/>
    <w:uiPriority w:val="99"/>
    <w:rsid w:val="00A96565"/>
    <w:pPr>
      <w:spacing w:line="266" w:lineRule="atLeast"/>
    </w:pPr>
    <w:rPr>
      <w:color w:val="auto"/>
    </w:rPr>
  </w:style>
  <w:style w:type="paragraph" w:styleId="BodyText">
    <w:name w:val="Body Text"/>
    <w:basedOn w:val="Normal"/>
    <w:link w:val="BodyTextChar"/>
    <w:uiPriority w:val="99"/>
    <w:rsid w:val="00A96565"/>
    <w:pPr>
      <w:spacing w:before="120"/>
      <w:jc w:val="both"/>
    </w:pPr>
    <w:rPr>
      <w:rFonts w:ascii="Arial" w:hAnsi="Arial" w:cs="Arial"/>
      <w:sz w:val="24"/>
      <w:szCs w:val="24"/>
      <w:lang w:val="en-US"/>
    </w:rPr>
  </w:style>
  <w:style w:type="character" w:customStyle="1" w:styleId="BodyTextChar">
    <w:name w:val="Body Text Char"/>
    <w:basedOn w:val="DefaultParagraphFont"/>
    <w:link w:val="BodyText"/>
    <w:uiPriority w:val="99"/>
    <w:locked/>
    <w:rsid w:val="00A96565"/>
    <w:rPr>
      <w:rFonts w:ascii="Arial" w:hAnsi="Arial" w:cs="Arial"/>
      <w:sz w:val="24"/>
      <w:szCs w:val="24"/>
    </w:rPr>
  </w:style>
  <w:style w:type="paragraph" w:customStyle="1" w:styleId="CM2">
    <w:name w:val="CM2"/>
    <w:basedOn w:val="Default"/>
    <w:next w:val="Default"/>
    <w:uiPriority w:val="99"/>
    <w:rsid w:val="00B56108"/>
    <w:pPr>
      <w:spacing w:line="266" w:lineRule="atLeast"/>
    </w:pPr>
    <w:rPr>
      <w:color w:val="auto"/>
    </w:rPr>
  </w:style>
  <w:style w:type="paragraph" w:customStyle="1" w:styleId="CM3">
    <w:name w:val="CM3"/>
    <w:basedOn w:val="Default"/>
    <w:next w:val="Default"/>
    <w:uiPriority w:val="99"/>
    <w:rsid w:val="00B56108"/>
    <w:pPr>
      <w:spacing w:line="266" w:lineRule="atLeast"/>
    </w:pPr>
    <w:rPr>
      <w:color w:val="auto"/>
    </w:rPr>
  </w:style>
  <w:style w:type="paragraph" w:customStyle="1" w:styleId="CM16">
    <w:name w:val="CM16"/>
    <w:basedOn w:val="Default"/>
    <w:next w:val="Default"/>
    <w:uiPriority w:val="99"/>
    <w:rsid w:val="00B56108"/>
    <w:pPr>
      <w:spacing w:after="178"/>
    </w:pPr>
    <w:rPr>
      <w:color w:val="auto"/>
    </w:rPr>
  </w:style>
  <w:style w:type="paragraph" w:customStyle="1" w:styleId="CM6">
    <w:name w:val="CM6"/>
    <w:basedOn w:val="Default"/>
    <w:next w:val="Default"/>
    <w:uiPriority w:val="99"/>
    <w:rsid w:val="00B56108"/>
    <w:pPr>
      <w:spacing w:line="266" w:lineRule="atLeast"/>
    </w:pPr>
    <w:rPr>
      <w:color w:val="auto"/>
    </w:rPr>
  </w:style>
  <w:style w:type="paragraph" w:customStyle="1" w:styleId="CM10">
    <w:name w:val="CM10"/>
    <w:basedOn w:val="Default"/>
    <w:next w:val="Default"/>
    <w:uiPriority w:val="99"/>
    <w:rsid w:val="00B56108"/>
    <w:rPr>
      <w:color w:val="auto"/>
    </w:rPr>
  </w:style>
  <w:style w:type="paragraph" w:styleId="NoSpacing">
    <w:name w:val="No Spacing"/>
    <w:uiPriority w:val="99"/>
    <w:qFormat/>
    <w:rsid w:val="00B56108"/>
    <w:rPr>
      <w:rFonts w:ascii="Calibri" w:hAnsi="Calibri" w:cs="Calibri"/>
      <w:sz w:val="22"/>
      <w:szCs w:val="22"/>
    </w:rPr>
  </w:style>
  <w:style w:type="character" w:styleId="PageNumber">
    <w:name w:val="page number"/>
    <w:basedOn w:val="DefaultParagraphFont"/>
    <w:uiPriority w:val="99"/>
    <w:rsid w:val="00B56108"/>
  </w:style>
  <w:style w:type="character" w:styleId="Hyperlink">
    <w:name w:val="Hyperlink"/>
    <w:basedOn w:val="DefaultParagraphFont"/>
    <w:uiPriority w:val="99"/>
    <w:rsid w:val="00D0621F"/>
    <w:rPr>
      <w:color w:val="0000FF"/>
      <w:u w:val="single"/>
    </w:rPr>
  </w:style>
  <w:style w:type="paragraph" w:styleId="CommentText">
    <w:name w:val="annotation text"/>
    <w:basedOn w:val="Normal"/>
    <w:link w:val="CommentTextChar"/>
    <w:uiPriority w:val="99"/>
    <w:semiHidden/>
    <w:rsid w:val="00F34136"/>
    <w:rPr>
      <w:sz w:val="20"/>
      <w:szCs w:val="20"/>
    </w:rPr>
  </w:style>
  <w:style w:type="character" w:customStyle="1" w:styleId="CommentTextChar">
    <w:name w:val="Comment Text Char"/>
    <w:basedOn w:val="DefaultParagraphFont"/>
    <w:link w:val="CommentText"/>
    <w:uiPriority w:val="99"/>
    <w:semiHidden/>
    <w:locked/>
    <w:rsid w:val="00F34136"/>
    <w:rPr>
      <w:rFonts w:eastAsia="Times New Roman"/>
      <w:lang w:val="sq-AL"/>
    </w:rPr>
  </w:style>
  <w:style w:type="numbering" w:customStyle="1" w:styleId="Style1">
    <w:name w:val="Style1"/>
    <w:rsid w:val="002C6793"/>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542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Qpzsrv\QPZ%20docs\Fletore%20Zyrtare\Perfundimtare\2011\99-2011\99-201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31CCF-5471-4DF9-9C0A-C316933A4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99-2011.dot</Template>
  <TotalTime>0</TotalTime>
  <Pages>6</Pages>
  <Words>16287</Words>
  <Characters>92839</Characters>
  <Application>Microsoft Office Word</Application>
  <DocSecurity>0</DocSecurity>
  <Lines>773</Lines>
  <Paragraphs>217</Paragraphs>
  <ScaleCrop>false</ScaleCrop>
  <HeadingPairs>
    <vt:vector size="2" baseType="variant">
      <vt:variant>
        <vt:lpstr>Title</vt:lpstr>
      </vt:variant>
      <vt:variant>
        <vt:i4>1</vt:i4>
      </vt:variant>
    </vt:vector>
  </HeadingPairs>
  <TitlesOfParts>
    <vt:vector size="1" baseType="lpstr">
      <vt:lpstr/>
    </vt:vector>
  </TitlesOfParts>
  <Company>Adrenaline</Company>
  <LinksUpToDate>false</LinksUpToDate>
  <CharactersWithSpaces>108909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Endrit Ali</cp:lastModifiedBy>
  <cp:revision>2</cp:revision>
  <cp:lastPrinted>2011-07-27T14:55:00Z</cp:lastPrinted>
  <dcterms:created xsi:type="dcterms:W3CDTF">2019-02-16T17:22:00Z</dcterms:created>
  <dcterms:modified xsi:type="dcterms:W3CDTF">2019-02-16T17:22:00Z</dcterms:modified>
</cp:coreProperties>
</file>